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1660" w:rsidP="00CF0BBA">
      <w:pPr>
        <w:pStyle w:val="TitleCommittee0"/>
      </w:pPr>
      <w:sdt>
        <w:sdtPr>
          <w:alias w:val="CommitteeName"/>
          <w:tag w:val="CommitteeName"/>
          <w:id w:val="1869951332"/>
          <w:placeholder>
            <w:docPart w:val="AB14288E3FB54FEE956E912C673F8D6B"/>
          </w:placeholder>
          <w:richText/>
        </w:sdtPr>
        <w:sdtContent>
          <w:r w:rsidR="00CA63AA">
            <w:t>J</w:t>
          </w:r>
          <w:r>
            <w:t>ustice Committee</w:t>
          </w:r>
        </w:sdtContent>
      </w:sdt>
    </w:p>
    <w:p w:rsidR="00601660" w:rsidP="00156A60">
      <w:pPr>
        <w:pStyle w:val="TitleInquiry0"/>
      </w:pPr>
      <w:r>
        <w:t xml:space="preserve">Oral evidence: </w:t>
      </w:r>
      <w:sdt>
        <w:sdtPr>
          <w:alias w:val="InquiryName"/>
          <w:tag w:val="InquiryName"/>
          <w:id w:val="377371847"/>
          <w:placeholder>
            <w:docPart w:val="AB14288E3FB54FEE956E912C673F8D6B"/>
          </w:placeholder>
          <w:richText/>
        </w:sdtPr>
        <w:sdtContent>
          <w:r>
            <w:fldChar w:fldCharType="begin"/>
          </w:r>
          <w:r>
            <w:instrText xml:space="preserve"> HYPERLINK "https://committees.parliament.uk/work/177/the-work-of-the-lord-chief-justice/" </w:instrText>
          </w:r>
          <w:r>
            <w:fldChar w:fldCharType="separate"/>
          </w:r>
          <w:r w:rsidRPr="00597A0D" w:rsidR="00BC0D66">
            <w:rPr>
              <w:rStyle w:val="Hyperlink"/>
            </w:rPr>
            <w:t>The work of the Lord Chief Justice</w:t>
          </w:r>
          <w:r>
            <w:fldChar w:fldCharType="end"/>
          </w:r>
        </w:sdtContent>
      </w:sdt>
      <w:r>
        <w:t xml:space="preserve">, HC </w:t>
      </w:r>
      <w:sdt>
        <w:sdtPr>
          <w:alias w:val="InquiryRefNo"/>
          <w:tag w:val="InquiryRefNo"/>
          <w:id w:val="-281725174"/>
          <w:placeholder>
            <w:docPart w:val="AB14288E3FB54FEE956E912C673F8D6B"/>
          </w:placeholder>
          <w:richText/>
        </w:sdtPr>
        <w:sdtContent>
          <w:r w:rsidR="00BC0D66">
            <w:t>868</w:t>
          </w:r>
        </w:sdtContent>
      </w:sdt>
    </w:p>
    <w:sdt>
      <w:sdtPr>
        <w:alias w:val="SittingDate"/>
        <w:tag w:val="SittingDate"/>
        <w:id w:val="-1160222926"/>
        <w:placeholder>
          <w:docPart w:val="AB14288E3FB54FEE956E912C673F8D6B"/>
        </w:placeholder>
        <w:richText/>
      </w:sdtPr>
      <w:sdtContent>
        <w:p w:rsidR="00601660" w:rsidP="00156A60">
          <w:pPr>
            <w:pStyle w:val="Para"/>
          </w:pPr>
          <w:r>
            <w:t xml:space="preserve">Tuesday </w:t>
          </w:r>
          <w:r w:rsidR="00BC0D66">
            <w:t xml:space="preserve">16 </w:t>
          </w:r>
          <w:r w:rsidR="004C00DD">
            <w:t>Novem</w:t>
          </w:r>
          <w:r w:rsidR="00695A93">
            <w:t xml:space="preserve">ber </w:t>
          </w:r>
          <w:r>
            <w:t>2021</w:t>
          </w:r>
        </w:p>
      </w:sdtContent>
    </w:sdt>
    <w:p w:rsidR="00601660" w:rsidP="00156A60">
      <w:pPr>
        <w:pStyle w:val="Para"/>
      </w:pPr>
      <w:r>
        <w:t xml:space="preserve">Ordered by the House of </w:t>
      </w:r>
      <w:sdt>
        <w:sdtPr>
          <w:alias w:val="House"/>
          <w:tag w:val="House"/>
          <w:id w:val="809213435"/>
          <w:placeholder>
            <w:docPart w:val="AB14288E3FB54FEE956E912C673F8D6B"/>
          </w:placeholder>
          <w:richText/>
        </w:sdtPr>
        <w:sdtContent>
          <w:r w:rsidRPr="00615759">
            <w:t>Commons</w:t>
          </w:r>
        </w:sdtContent>
      </w:sdt>
      <w:r w:rsidRPr="00615759">
        <w:t xml:space="preserve"> to be published on </w:t>
      </w:r>
      <w:sdt>
        <w:sdtPr>
          <w:alias w:val="PublishDate"/>
          <w:tag w:val="PublishDate"/>
          <w:id w:val="217021599"/>
          <w:placeholder>
            <w:docPart w:val="AB14288E3FB54FEE956E912C673F8D6B"/>
          </w:placeholder>
          <w:richText/>
        </w:sdtPr>
        <w:sdtContent>
          <w:r w:rsidR="00BC0D66">
            <w:t>16</w:t>
          </w:r>
          <w:r w:rsidR="004C00DD">
            <w:t xml:space="preserve"> Novembe</w:t>
          </w:r>
          <w:r w:rsidR="00695A93">
            <w:t>r</w:t>
          </w:r>
          <w:r w:rsidR="00103929">
            <w:t xml:space="preserve"> </w:t>
          </w:r>
          <w:r>
            <w:t>2021</w:t>
          </w:r>
        </w:sdtContent>
      </w:sdt>
      <w:r w:rsidRPr="00615759">
        <w:t>.</w:t>
      </w:r>
    </w:p>
    <w:p w:rsidR="00601660" w:rsidP="00421864">
      <w:pPr>
        <w:pStyle w:val="Para"/>
      </w:pPr>
      <w:sdt>
        <w:sdtPr>
          <w:alias w:val="VideoHyperlink"/>
          <w:tag w:val="VideoHyperlink"/>
          <w:id w:val="703995351"/>
          <w:placeholder>
            <w:docPart w:val="AB14288E3FB54FEE956E912C673F8D6B"/>
          </w:placeholder>
          <w:richText/>
        </w:sdtPr>
        <w:sdtContent>
          <w:r>
            <w:fldChar w:fldCharType="begin"/>
          </w:r>
          <w:r>
            <w:instrText xml:space="preserve"> HYPERLINK "https://parliamentlive.tv/Event/Index/58785048-b635-464b-a750-ae5a0abdd362" </w:instrText>
          </w:r>
          <w:r>
            <w:fldChar w:fldCharType="separate"/>
          </w:r>
          <w:r w:rsidRPr="00597A0D">
            <w:rPr>
              <w:rStyle w:val="Hyperlink"/>
            </w:rPr>
            <w:t>Watch the meeting</w:t>
          </w:r>
          <w:r>
            <w:fldChar w:fldCharType="end"/>
          </w:r>
        </w:sdtContent>
      </w:sdt>
    </w:p>
    <w:p w:rsidR="00601660" w:rsidP="00156A60">
      <w:r>
        <w:t xml:space="preserve">Members present: </w:t>
      </w:r>
      <w:sdt>
        <w:sdtPr>
          <w:rPr>
            <w:highlight w:val="yellow"/>
          </w:rPr>
          <w:alias w:val="MembersPresent"/>
          <w:tag w:val="MembersPresent"/>
          <w:id w:val="366340316"/>
          <w:placeholder>
            <w:docPart w:val="AB14288E3FB54FEE956E912C673F8D6B"/>
          </w:placeholder>
          <w:richText/>
        </w:sdtPr>
        <w:sdtEndPr>
          <w:rPr>
            <w:highlight w:val="none"/>
          </w:rPr>
        </w:sdtEndPr>
        <w:sdtContent>
          <w:r w:rsidRPr="003E05CA" w:rsidR="00F01E69">
            <w:t>Sir Robert Neill</w:t>
          </w:r>
          <w:r w:rsidRPr="003E05CA">
            <w:t xml:space="preserve"> (Chair)</w:t>
          </w:r>
          <w:r w:rsidR="00B63F39">
            <w:t xml:space="preserve">; </w:t>
          </w:r>
          <w:r w:rsidRPr="003E05CA" w:rsidR="00DA56CD">
            <w:t>Rob Butler</w:t>
          </w:r>
          <w:r w:rsidR="00610D69">
            <w:t xml:space="preserve">; </w:t>
          </w:r>
          <w:r w:rsidRPr="003E05CA" w:rsidR="00DA56CD">
            <w:t>Maria Eagle</w:t>
          </w:r>
          <w:r w:rsidR="003E1847">
            <w:t xml:space="preserve">; </w:t>
          </w:r>
          <w:r w:rsidR="00D05515">
            <w:t xml:space="preserve">Laura Farris; </w:t>
          </w:r>
          <w:r w:rsidR="00610D69">
            <w:t xml:space="preserve">Kate Hollern; </w:t>
          </w:r>
          <w:r w:rsidR="00F601A1">
            <w:t xml:space="preserve">Paul Maynard; </w:t>
          </w:r>
          <w:r w:rsidR="00B63F39">
            <w:t>Dr Kieran Mullan</w:t>
          </w:r>
          <w:r w:rsidR="004A04C4">
            <w:t>.</w:t>
          </w:r>
        </w:sdtContent>
      </w:sdt>
    </w:p>
    <w:p w:rsidR="007248D2" w:rsidP="00427893">
      <w:pPr>
        <w:pStyle w:val="ParaCentre"/>
      </w:pPr>
    </w:p>
    <w:p w:rsidR="00601660" w:rsidP="00427893">
      <w:pPr>
        <w:pStyle w:val="ParaCentre"/>
      </w:pPr>
      <w:r w:rsidRPr="00156A60">
        <w:t xml:space="preserve">Questions </w:t>
      </w:r>
      <w:sdt>
        <w:sdtPr>
          <w:alias w:val="QuestionNumbers"/>
          <w:tag w:val="QuestionNumbers"/>
          <w:id w:val="-1223666168"/>
          <w:placeholder>
            <w:docPart w:val="AB14288E3FB54FEE956E912C673F8D6B"/>
          </w:placeholder>
          <w:richText/>
        </w:sdtPr>
        <w:sdtContent>
          <w:r w:rsidR="00BC0D66">
            <w:t xml:space="preserve">1 </w:t>
          </w:r>
          <w:r w:rsidR="005438CB">
            <w:t>–</w:t>
          </w:r>
          <w:r w:rsidR="00BC0D66">
            <w:t xml:space="preserve"> </w:t>
          </w:r>
          <w:r w:rsidR="006C2D87">
            <w:t>5</w:t>
          </w:r>
          <w:r w:rsidR="003E52CF">
            <w:t>3</w:t>
          </w:r>
        </w:sdtContent>
      </w:sdt>
    </w:p>
    <w:p w:rsidR="00601660" w:rsidP="00427893">
      <w:pPr>
        <w:pStyle w:val="TitleWitnesses0"/>
      </w:pPr>
      <w:r>
        <w:t>Witness</w:t>
      </w:r>
    </w:p>
    <w:p w:rsidR="00CA7CF5" w:rsidP="00CA7CF5">
      <w:pPr>
        <w:pStyle w:val="Para"/>
      </w:pPr>
      <w:bookmarkStart w:id="0" w:name="_Hlk62485050"/>
      <w:r>
        <w:fldChar w:fldCharType="begin"/>
      </w:r>
      <w:r>
        <w:instrText xml:space="preserve"> HYPERLINK \l "Panel1" </w:instrText>
      </w:r>
      <w:r>
        <w:fldChar w:fldCharType="separate"/>
      </w:r>
      <w:r w:rsidRPr="00601660" w:rsidR="00601660">
        <w:rPr>
          <w:rStyle w:val="Hyperlink"/>
        </w:rPr>
        <w:t>I</w:t>
      </w:r>
      <w:r>
        <w:rPr>
          <w:rStyle w:val="Hyperlink"/>
        </w:rPr>
        <w:fldChar w:fldCharType="end"/>
      </w:r>
      <w:r w:rsidR="00601660">
        <w:t>:</w:t>
      </w:r>
      <w:bookmarkEnd w:id="0"/>
      <w:r w:rsidR="00601660">
        <w:t xml:space="preserve"> </w:t>
      </w:r>
      <w:r w:rsidR="00770ED5">
        <w:t>Rt Hon</w:t>
      </w:r>
      <w:r w:rsidR="00D14107">
        <w:t>.</w:t>
      </w:r>
      <w:r w:rsidR="00770ED5">
        <w:t xml:space="preserve"> Lord Burnett of Maldon, Lord Chief Justice of </w:t>
      </w:r>
      <w:r w:rsidR="00770ED5">
        <w:t>England</w:t>
      </w:r>
      <w:r w:rsidR="00770ED5">
        <w:t xml:space="preserve"> and Wales.</w:t>
      </w:r>
    </w:p>
    <w:p w:rsidR="00231F2D" w:rsidP="00231F2D">
      <w:pPr>
        <w:pStyle w:val="Para"/>
      </w:pPr>
    </w:p>
    <w:p w:rsidR="00EB526D" w:rsidP="00490776">
      <w:pPr>
        <w:pStyle w:val="Para"/>
      </w:pPr>
    </w:p>
    <w:p w:rsidR="00601660" w:rsidRPr="00BD6D45" w:rsidP="006B01EC">
      <w:pPr>
        <w:pStyle w:val="Para"/>
      </w:pPr>
    </w:p>
    <w:p w:rsidR="00601660" w:rsidP="00776882">
      <w:pPr>
        <w:rPr>
          <w:rFonts w:eastAsia="Times New Roman"/>
          <w:szCs w:val="20"/>
        </w:rPr>
      </w:pPr>
      <w:r>
        <w:br w:type="page"/>
      </w:r>
    </w:p>
    <w:p w:rsidR="00601660" w:rsidP="00316298">
      <w:pPr>
        <w:pStyle w:val="TitlePanel0"/>
      </w:pPr>
      <w:bookmarkStart w:id="1" w:name="Panel1"/>
      <w:bookmarkStart w:id="2" w:name="_Hlk85555661"/>
      <w:bookmarkStart w:id="3" w:name="_Hlk77705443"/>
      <w:r>
        <w:t>Examination of witness</w:t>
      </w:r>
    </w:p>
    <w:p w:rsidR="00E40A9E" w:rsidP="000755A3">
      <w:pPr>
        <w:pStyle w:val="Para"/>
      </w:pPr>
      <w:r>
        <w:t xml:space="preserve">Witness: </w:t>
      </w:r>
      <w:r w:rsidR="00774BEE">
        <w:t xml:space="preserve">Lord </w:t>
      </w:r>
      <w:r w:rsidR="00D14107">
        <w:t>Burnett of Maldon</w:t>
      </w:r>
      <w:bookmarkEnd w:id="1"/>
      <w:r w:rsidR="00D76150">
        <w:t>.</w:t>
      </w:r>
    </w:p>
    <w:p w:rsidR="008A40CF" w:rsidP="00EA33D6">
      <w:pPr>
        <w:pStyle w:val="Question"/>
      </w:pPr>
      <w:sdt>
        <w:sdtPr>
          <w:alias w:val="Member"/>
          <w:tag w:val="&lt;Member mnisId='1601' dodsId='34498'&gt;"/>
          <w:id w:val="-963731899"/>
          <w:placeholder>
            <w:docPart w:val="DefaultPlaceholder_-1854013440"/>
          </w:placeholder>
          <w:richText/>
        </w:sdtPr>
        <w:sdtContent>
          <w:r w:rsidRPr="00E40A9E" w:rsidR="00E40A9E">
            <w:rPr>
              <w:b/>
            </w:rPr>
            <w:t>Chair:</w:t>
          </w:r>
        </w:sdtContent>
      </w:sdt>
      <w:r w:rsidR="00E40A9E">
        <w:t xml:space="preserve"> </w:t>
      </w:r>
      <w:bookmarkEnd w:id="2"/>
      <w:bookmarkEnd w:id="3"/>
      <w:r w:rsidR="00E40A9E">
        <w:t>G</w:t>
      </w:r>
      <w:r w:rsidRPr="008A40CF">
        <w:t xml:space="preserve">ood afternoon and welcome to this session of the </w:t>
      </w:r>
      <w:r w:rsidR="007248D2">
        <w:t>J</w:t>
      </w:r>
      <w:r w:rsidRPr="008A40CF">
        <w:t xml:space="preserve">ustice </w:t>
      </w:r>
      <w:r w:rsidR="007248D2">
        <w:t>C</w:t>
      </w:r>
      <w:r w:rsidRPr="008A40CF">
        <w:t xml:space="preserve">ommittee. I </w:t>
      </w:r>
      <w:r w:rsidR="007248D2">
        <w:t xml:space="preserve">will </w:t>
      </w:r>
      <w:r w:rsidRPr="008A40CF">
        <w:t>turn almost immediately to our witness today</w:t>
      </w:r>
      <w:r w:rsidR="007248D2">
        <w:t xml:space="preserve">, </w:t>
      </w:r>
      <w:r w:rsidRPr="008A40CF">
        <w:t>the Lord Chief Justice</w:t>
      </w:r>
      <w:r w:rsidR="007248D2">
        <w:t xml:space="preserve">, </w:t>
      </w:r>
      <w:r w:rsidRPr="008A40CF">
        <w:t>Lord Burnett of Maldon. It is good</w:t>
      </w:r>
      <w:r w:rsidR="007040EF">
        <w:t xml:space="preserve"> to see you,</w:t>
      </w:r>
      <w:r w:rsidRPr="008A40CF">
        <w:t xml:space="preserve"> Lord Chief Justice</w:t>
      </w:r>
      <w:r>
        <w:t>.</w:t>
      </w:r>
    </w:p>
    <w:p w:rsidR="00E40A9E" w:rsidP="008A40CF">
      <w:pPr>
        <w:pStyle w:val="Answer"/>
      </w:pPr>
      <w:sdt>
        <w:sdtPr>
          <w:alias w:val="Witness"/>
          <w:id w:val="-686280978"/>
          <w:placeholder>
            <w:docPart w:val="DefaultPlaceholder_-1854013440"/>
          </w:placeholder>
          <w:richText/>
        </w:sdtPr>
        <w:sdtContent>
          <w:r w:rsidR="00D14107">
            <w:rPr>
              <w:b/>
              <w:i/>
            </w:rPr>
            <w:t>Lord Burnett:</w:t>
          </w:r>
        </w:sdtContent>
      </w:sdt>
      <w:r w:rsidR="008A40CF">
        <w:t xml:space="preserve"> </w:t>
      </w:r>
      <w:r w:rsidR="007040EF">
        <w:t>And you. It</w:t>
      </w:r>
      <w:r w:rsidRPr="008A40CF" w:rsidR="008A40CF">
        <w:t xml:space="preserve"> is good to be back in</w:t>
      </w:r>
      <w:r>
        <w:t xml:space="preserve"> person.</w:t>
      </w:r>
    </w:p>
    <w:p w:rsidR="00E40A9E" w:rsidP="00E40A9E">
      <w:pPr>
        <w:pStyle w:val="Remark"/>
      </w:pPr>
      <w:sdt>
        <w:sdtPr>
          <w:alias w:val="Member"/>
          <w:tag w:val="&lt;Member mnisId='1601' dodsId='34498'&gt;"/>
          <w:id w:val="474033204"/>
          <w:placeholder>
            <w:docPart w:val="DefaultPlaceholder_-1854013440"/>
          </w:placeholder>
          <w:richText/>
        </w:sdtPr>
        <w:sdtContent>
          <w:r w:rsidRPr="00E40A9E">
            <w:rPr>
              <w:b/>
            </w:rPr>
            <w:t>Chair:</w:t>
          </w:r>
        </w:sdtContent>
      </w:sdt>
      <w:r>
        <w:t xml:space="preserve"> I</w:t>
      </w:r>
      <w:r w:rsidR="005E2CBC">
        <w:t>ndeed. I</w:t>
      </w:r>
      <w:r w:rsidR="007040EF">
        <w:t xml:space="preserve"> think t</w:t>
      </w:r>
      <w:r w:rsidRPr="00E40A9E">
        <w:t>hat is a big plus for all of us. As usual, can we make our declarations of interest? I</w:t>
      </w:r>
      <w:r w:rsidR="007040EF">
        <w:t xml:space="preserve"> a</w:t>
      </w:r>
      <w:r w:rsidRPr="00E40A9E">
        <w:t>m a n</w:t>
      </w:r>
      <w:r w:rsidR="007040EF">
        <w:t>on-</w:t>
      </w:r>
      <w:r w:rsidRPr="00E40A9E">
        <w:t>practising barrister</w:t>
      </w:r>
      <w:r w:rsidR="006E5193">
        <w:t xml:space="preserve"> and, l</w:t>
      </w:r>
      <w:r w:rsidRPr="00E40A9E">
        <w:t xml:space="preserve">ike Lord Burnett, a bencher of </w:t>
      </w:r>
      <w:r w:rsidR="007040EF">
        <w:t>M</w:t>
      </w:r>
      <w:r w:rsidRPr="00E40A9E">
        <w:t xml:space="preserve">iddle </w:t>
      </w:r>
      <w:r w:rsidR="007040EF">
        <w:t>T</w:t>
      </w:r>
      <w:r w:rsidRPr="00E40A9E">
        <w:t>emple</w:t>
      </w:r>
      <w:r w:rsidR="006E5193">
        <w:t>. I am</w:t>
      </w:r>
      <w:r w:rsidRPr="00E40A9E">
        <w:t xml:space="preserve"> a former consultant to a law firm.</w:t>
      </w:r>
    </w:p>
    <w:p w:rsidR="00E40A9E" w:rsidP="00E40A9E">
      <w:pPr>
        <w:pStyle w:val="Remark"/>
      </w:pPr>
      <w:sdt>
        <w:sdtPr>
          <w:alias w:val="Member"/>
          <w:tag w:val="&lt;Member mnisId='483' dodsId='25660'&gt;"/>
          <w:id w:val="1764797405"/>
          <w:placeholder>
            <w:docPart w:val="DefaultPlaceholder_-1854013440"/>
          </w:placeholder>
          <w:richText/>
        </w:sdtPr>
        <w:sdtContent>
          <w:r w:rsidRPr="00E40A9E">
            <w:rPr>
              <w:b/>
            </w:rPr>
            <w:t>Maria Eagle:</w:t>
          </w:r>
        </w:sdtContent>
      </w:sdt>
      <w:r>
        <w:t xml:space="preserve"> </w:t>
      </w:r>
      <w:r w:rsidRPr="00E40A9E">
        <w:t>I am a non-practising solicitor.</w:t>
      </w:r>
    </w:p>
    <w:p w:rsidR="00E40A9E" w:rsidP="00E40A9E">
      <w:pPr>
        <w:pStyle w:val="Remark"/>
      </w:pPr>
      <w:sdt>
        <w:sdtPr>
          <w:alias w:val="Member"/>
          <w:tag w:val="&lt;Member mnisId='4826' dodsId=''&gt;"/>
          <w:id w:val="1254008786"/>
          <w:placeholder>
            <w:docPart w:val="DefaultPlaceholder_-1854013440"/>
          </w:placeholder>
          <w:richText/>
        </w:sdtPr>
        <w:sdtContent>
          <w:r w:rsidRPr="00E40A9E">
            <w:rPr>
              <w:b/>
            </w:rPr>
            <w:t>Laura Farris:</w:t>
          </w:r>
        </w:sdtContent>
      </w:sdt>
      <w:r>
        <w:t xml:space="preserve"> </w:t>
      </w:r>
      <w:r w:rsidRPr="00E40A9E">
        <w:t>I am a practising barrister.</w:t>
      </w:r>
    </w:p>
    <w:p w:rsidR="00E40A9E" w:rsidP="00E40A9E">
      <w:pPr>
        <w:pStyle w:val="Remark"/>
      </w:pPr>
      <w:sdt>
        <w:sdtPr>
          <w:alias w:val="Member"/>
          <w:tag w:val="&lt;Member mnisId='4745' dodsId=''&gt;"/>
          <w:id w:val="-1757288900"/>
          <w:placeholder>
            <w:docPart w:val="DefaultPlaceholder_-1854013440"/>
          </w:placeholder>
          <w:richText/>
        </w:sdtPr>
        <w:sdtContent>
          <w:r w:rsidRPr="00E40A9E">
            <w:rPr>
              <w:b/>
            </w:rPr>
            <w:t>Rob Butler:</w:t>
          </w:r>
        </w:sdtContent>
      </w:sdt>
      <w:r>
        <w:t xml:space="preserve"> </w:t>
      </w:r>
      <w:r w:rsidRPr="00E40A9E">
        <w:t xml:space="preserve">Prior to my election, I was a non-executive director of </w:t>
      </w:r>
      <w:r w:rsidR="000355FB">
        <w:t>HM</w:t>
      </w:r>
      <w:r w:rsidR="00CF28FA">
        <w:t>PP</w:t>
      </w:r>
      <w:r w:rsidR="000355FB">
        <w:t>S</w:t>
      </w:r>
      <w:r w:rsidRPr="00E40A9E">
        <w:t xml:space="preserve"> and the magistrate member of the </w:t>
      </w:r>
      <w:r w:rsidR="00CF28FA">
        <w:t>Sentencing C</w:t>
      </w:r>
      <w:r w:rsidRPr="00E40A9E">
        <w:t>ouncil.</w:t>
      </w:r>
    </w:p>
    <w:p w:rsidR="002C6BCC" w:rsidP="00E40A9E">
      <w:pPr>
        <w:pStyle w:val="Question"/>
      </w:pPr>
      <w:sdt>
        <w:sdtPr>
          <w:alias w:val="Member"/>
          <w:tag w:val="&lt;Member mnisId='1601' dodsId='34498'&gt;"/>
          <w:id w:val="1080092156"/>
          <w:placeholder>
            <w:docPart w:val="DefaultPlaceholder_-1854013440"/>
          </w:placeholder>
          <w:richText/>
        </w:sdtPr>
        <w:sdtContent>
          <w:r w:rsidRPr="00E40A9E" w:rsidR="00E40A9E">
            <w:rPr>
              <w:b/>
            </w:rPr>
            <w:t>Chair:</w:t>
          </w:r>
        </w:sdtContent>
      </w:sdt>
      <w:r w:rsidR="00E40A9E">
        <w:t xml:space="preserve"> </w:t>
      </w:r>
      <w:r w:rsidR="00CF28FA">
        <w:t>T</w:t>
      </w:r>
      <w:r w:rsidRPr="00E40A9E" w:rsidR="00E40A9E">
        <w:t>hat has covered</w:t>
      </w:r>
      <w:r w:rsidR="00CF28FA">
        <w:t xml:space="preserve"> our interests.</w:t>
      </w:r>
      <w:r w:rsidRPr="00E40A9E" w:rsidR="00E40A9E">
        <w:t xml:space="preserve"> </w:t>
      </w:r>
    </w:p>
    <w:p w:rsidR="009E78FA" w:rsidP="002C6BCC">
      <w:pPr>
        <w:pStyle w:val="Question"/>
        <w:numPr>
          <w:ilvl w:val="0"/>
          <w:numId w:val="0"/>
        </w:numPr>
        <w:ind w:left="794"/>
      </w:pPr>
      <w:r w:rsidRPr="00E40A9E">
        <w:t xml:space="preserve">Lord Burnett, </w:t>
      </w:r>
      <w:r w:rsidR="00B4427C">
        <w:t>thank you for coming to see us. We</w:t>
      </w:r>
      <w:r w:rsidRPr="00E40A9E">
        <w:t xml:space="preserve"> are grateful for your annual report</w:t>
      </w:r>
      <w:r w:rsidR="002C6BCC">
        <w:t>,</w:t>
      </w:r>
      <w:r w:rsidRPr="00E40A9E">
        <w:t xml:space="preserve"> </w:t>
      </w:r>
      <w:r w:rsidR="00257B5C">
        <w:t>which</w:t>
      </w:r>
      <w:r w:rsidRPr="00E40A9E">
        <w:t xml:space="preserve"> we received</w:t>
      </w:r>
      <w:r w:rsidR="00257B5C">
        <w:t xml:space="preserve"> and</w:t>
      </w:r>
      <w:r w:rsidRPr="00E40A9E">
        <w:t xml:space="preserve"> read with considerable interest. It has been a rather difficult and exceptional set of circumstances since we last saw you before the </w:t>
      </w:r>
      <w:r w:rsidR="00370DA5">
        <w:t>C</w:t>
      </w:r>
      <w:r w:rsidRPr="00E40A9E">
        <w:t>ommittee in person and during the various online sessions we have had together. I want to start by asking for your assessment as to where we are now with the system</w:t>
      </w:r>
      <w:r w:rsidR="003F73DD">
        <w:t>,</w:t>
      </w:r>
      <w:r w:rsidRPr="00E40A9E">
        <w:t xml:space="preserve"> which has</w:t>
      </w:r>
      <w:r w:rsidR="00370DA5">
        <w:t xml:space="preserve"> probably been under</w:t>
      </w:r>
      <w:r w:rsidRPr="00E40A9E">
        <w:t xml:space="preserve"> pressure of a different kind </w:t>
      </w:r>
      <w:r w:rsidR="004544E3">
        <w:t>than it has ever been</w:t>
      </w:r>
      <w:r w:rsidRPr="00E40A9E">
        <w:t xml:space="preserve"> before</w:t>
      </w:r>
      <w:r>
        <w:t>.</w:t>
      </w:r>
    </w:p>
    <w:p w:rsidR="00DF6CB4" w:rsidP="009E78FA">
      <w:pPr>
        <w:pStyle w:val="Answer"/>
      </w:pPr>
      <w:sdt>
        <w:sdtPr>
          <w:alias w:val="Witness"/>
          <w:id w:val="-1720818680"/>
          <w:placeholder>
            <w:docPart w:val="DefaultPlaceholder_-1854013440"/>
          </w:placeholder>
          <w:richText/>
        </w:sdtPr>
        <w:sdtContent>
          <w:r w:rsidR="00D14107">
            <w:rPr>
              <w:b/>
              <w:i/>
            </w:rPr>
            <w:t>Lord Burnett:</w:t>
          </w:r>
        </w:sdtContent>
      </w:sdt>
      <w:r w:rsidR="009E78FA">
        <w:t xml:space="preserve"> </w:t>
      </w:r>
      <w:r w:rsidR="00B03505">
        <w:t>S</w:t>
      </w:r>
      <w:r w:rsidRPr="00E40A9E" w:rsidR="00E40A9E">
        <w:t>hall I try to sketch out in respect of each jurisdiction where I think we are</w:t>
      </w:r>
      <w:r w:rsidR="00E40A9E">
        <w:t>?</w:t>
      </w:r>
    </w:p>
    <w:p w:rsidR="00DF6CB4" w:rsidP="002902BE">
      <w:pPr>
        <w:pStyle w:val="Question"/>
        <w:numPr>
          <w:ilvl w:val="0"/>
          <w:numId w:val="0"/>
        </w:numPr>
        <w:ind w:left="794"/>
      </w:pPr>
      <w:sdt>
        <w:sdtPr>
          <w:alias w:val="Member"/>
          <w:tag w:val="&lt;Member mnisId='1601' dodsId='34498'&gt;"/>
          <w:id w:val="-770929637"/>
          <w:placeholder>
            <w:docPart w:val="DefaultPlaceholder_-1854013440"/>
          </w:placeholder>
          <w:richText/>
        </w:sdtPr>
        <w:sdtContent>
          <w:r w:rsidRPr="00DF6CB4">
            <w:rPr>
              <w:b/>
            </w:rPr>
            <w:t>Chair:</w:t>
          </w:r>
        </w:sdtContent>
      </w:sdt>
      <w:r>
        <w:t xml:space="preserve"> </w:t>
      </w:r>
      <w:r w:rsidR="002902BE">
        <w:t xml:space="preserve">Yes. </w:t>
      </w:r>
      <w:r>
        <w:t xml:space="preserve">We </w:t>
      </w:r>
      <w:r w:rsidR="002902BE">
        <w:t>can</w:t>
      </w:r>
      <w:r>
        <w:t xml:space="preserve"> then go back into the detail.</w:t>
      </w:r>
    </w:p>
    <w:p w:rsidR="00843AC5" w:rsidP="00DF6CB4">
      <w:pPr>
        <w:pStyle w:val="Answer"/>
      </w:pPr>
      <w:sdt>
        <w:sdtPr>
          <w:alias w:val="Witness"/>
          <w:id w:val="-2019771012"/>
          <w:placeholder>
            <w:docPart w:val="DefaultPlaceholder_-1854013440"/>
          </w:placeholder>
          <w:richText/>
        </w:sdtPr>
        <w:sdtContent>
          <w:r w:rsidR="00D14107">
            <w:rPr>
              <w:b/>
              <w:i/>
            </w:rPr>
            <w:t>Lord Burnett:</w:t>
          </w:r>
        </w:sdtContent>
      </w:sdt>
      <w:r w:rsidR="00DF6CB4">
        <w:t xml:space="preserve"> C</w:t>
      </w:r>
      <w:r w:rsidRPr="00E40A9E" w:rsidR="00E40A9E">
        <w:t>hair</w:t>
      </w:r>
      <w:r w:rsidR="00456002">
        <w:t>man</w:t>
      </w:r>
      <w:r w:rsidR="00DF6CB4">
        <w:t>,</w:t>
      </w:r>
      <w:r w:rsidRPr="00E40A9E" w:rsidR="00E40A9E">
        <w:t xml:space="preserve"> as you know, I have </w:t>
      </w:r>
      <w:r w:rsidR="002500F0">
        <w:t xml:space="preserve">a </w:t>
      </w:r>
      <w:r w:rsidRPr="00E40A9E" w:rsidR="00E40A9E">
        <w:t>rather heavy cold, so if I sound even more odd than usual that is the reason</w:t>
      </w:r>
      <w:r>
        <w:t xml:space="preserve"> why</w:t>
      </w:r>
      <w:r w:rsidRPr="00E40A9E" w:rsidR="00E40A9E">
        <w:t>.</w:t>
      </w:r>
    </w:p>
    <w:p w:rsidR="00EB7B86" w:rsidP="00DF6CB4">
      <w:pPr>
        <w:pStyle w:val="Answer"/>
      </w:pPr>
      <w:r w:rsidRPr="00E40A9E">
        <w:t>Clearly, the greatest public interest and thus political interest is in what has been going on in the criminal courts during</w:t>
      </w:r>
      <w:r w:rsidR="002500F0">
        <w:t xml:space="preserve"> </w:t>
      </w:r>
      <w:r w:rsidR="00843AC5">
        <w:t>C</w:t>
      </w:r>
      <w:r w:rsidR="002500F0">
        <w:t>ovid</w:t>
      </w:r>
      <w:r w:rsidRPr="00E40A9E">
        <w:t xml:space="preserve">. </w:t>
      </w:r>
      <w:r w:rsidR="00843AC5">
        <w:t>W</w:t>
      </w:r>
      <w:r w:rsidRPr="00E40A9E">
        <w:t>inding back a little bit</w:t>
      </w:r>
      <w:r w:rsidR="00A76678">
        <w:t>,</w:t>
      </w:r>
      <w:r w:rsidRPr="00E40A9E">
        <w:t xml:space="preserve"> I hope everyone will remember</w:t>
      </w:r>
      <w:r w:rsidR="00A76678">
        <w:t xml:space="preserve"> that</w:t>
      </w:r>
      <w:r w:rsidRPr="00E40A9E">
        <w:t>, although we had to pause jury trials for a very short while</w:t>
      </w:r>
      <w:r w:rsidR="00A76678">
        <w:t>—i</w:t>
      </w:r>
      <w:r w:rsidRPr="00E40A9E">
        <w:t>n the end</w:t>
      </w:r>
      <w:r w:rsidR="00A76678">
        <w:t>,</w:t>
      </w:r>
      <w:r w:rsidRPr="00E40A9E">
        <w:t xml:space="preserve"> it was only seven weeks</w:t>
      </w:r>
      <w:r w:rsidR="00A76678">
        <w:t>—t</w:t>
      </w:r>
      <w:r w:rsidRPr="00E40A9E">
        <w:t xml:space="preserve">he work of the Crown </w:t>
      </w:r>
      <w:r w:rsidR="00A76678">
        <w:t>c</w:t>
      </w:r>
      <w:r w:rsidRPr="00E40A9E">
        <w:t xml:space="preserve">ourt continued. At no stage were the </w:t>
      </w:r>
      <w:r w:rsidR="00707ED8">
        <w:t>C</w:t>
      </w:r>
      <w:r w:rsidRPr="00E40A9E">
        <w:t>rown courts in England and Wales</w:t>
      </w:r>
      <w:r w:rsidR="00707ED8">
        <w:t xml:space="preserve"> shut down</w:t>
      </w:r>
      <w:r w:rsidRPr="00E40A9E">
        <w:t xml:space="preserve">. </w:t>
      </w:r>
      <w:r w:rsidR="00707ED8">
        <w:t>By l</w:t>
      </w:r>
      <w:r w:rsidRPr="00E40A9E">
        <w:t>ast October</w:t>
      </w:r>
      <w:r w:rsidR="00707ED8">
        <w:t>-</w:t>
      </w:r>
      <w:r w:rsidRPr="00E40A9E">
        <w:t xml:space="preserve">November we had about 300 courtrooms capable of conducting jury trials, and the number has continued to rise. </w:t>
      </w:r>
      <w:r w:rsidR="00707ED8">
        <w:t xml:space="preserve">The </w:t>
      </w:r>
      <w:r w:rsidRPr="00E40A9E">
        <w:t>latest figure</w:t>
      </w:r>
      <w:r w:rsidR="00051904">
        <w:t>, which</w:t>
      </w:r>
      <w:r w:rsidRPr="00E40A9E">
        <w:t xml:space="preserve"> I was given just a day or two ago</w:t>
      </w:r>
      <w:r w:rsidR="00051904">
        <w:t>,</w:t>
      </w:r>
      <w:r w:rsidRPr="00E40A9E">
        <w:t xml:space="preserve"> is that it is now 366.</w:t>
      </w:r>
      <w:r w:rsidR="00707ED8">
        <w:t xml:space="preserve"> </w:t>
      </w:r>
      <w:r w:rsidR="00051904">
        <w:t>P</w:t>
      </w:r>
      <w:r w:rsidRPr="00E40A9E">
        <w:t xml:space="preserve">hysical capacity is no longer a constraining factor. There are other aspects of capacity </w:t>
      </w:r>
      <w:r>
        <w:t>that are</w:t>
      </w:r>
      <w:r w:rsidRPr="00E40A9E">
        <w:t xml:space="preserve"> provid</w:t>
      </w:r>
      <w:r>
        <w:t>ing</w:t>
      </w:r>
      <w:r w:rsidRPr="00E40A9E">
        <w:t xml:space="preserve"> some constraints.</w:t>
      </w:r>
    </w:p>
    <w:p w:rsidR="009E78FA" w:rsidRPr="009E78FA" w:rsidP="00DF6CB4">
      <w:pPr>
        <w:pStyle w:val="Answer"/>
      </w:pPr>
      <w:r w:rsidRPr="00E40A9E">
        <w:t xml:space="preserve">The first I should mention in the Crown </w:t>
      </w:r>
      <w:r w:rsidR="00050655">
        <w:t>c</w:t>
      </w:r>
      <w:r w:rsidRPr="00E40A9E">
        <w:t xml:space="preserve">ourt is judicial capacity. As all </w:t>
      </w:r>
      <w:r w:rsidR="00EB7B86">
        <w:t>M</w:t>
      </w:r>
      <w:r w:rsidRPr="00E40A9E">
        <w:t xml:space="preserve">embers will remember, the Crown </w:t>
      </w:r>
      <w:r w:rsidR="00050655">
        <w:t>c</w:t>
      </w:r>
      <w:r w:rsidRPr="00E40A9E">
        <w:t>ourt sitting days were quite severely cu</w:t>
      </w:r>
      <w:r w:rsidR="00EE6085">
        <w:t>t</w:t>
      </w:r>
      <w:r w:rsidRPr="00EE6085" w:rsidR="00EE6085">
        <w:t xml:space="preserve"> in the years before </w:t>
      </w:r>
      <w:r w:rsidR="00C17F2C">
        <w:t>C</w:t>
      </w:r>
      <w:r w:rsidR="00050655">
        <w:t>ovid</w:t>
      </w:r>
      <w:r w:rsidRPr="00EE6085" w:rsidR="00EE6085">
        <w:t xml:space="preserve">, and the result was that the number of Crown </w:t>
      </w:r>
      <w:r w:rsidR="00050655">
        <w:t>c</w:t>
      </w:r>
      <w:r w:rsidRPr="00EE6085" w:rsidR="00EE6085">
        <w:t>ourt judges was also reduced</w:t>
      </w:r>
      <w:r w:rsidR="00EE6085">
        <w:t>.</w:t>
      </w:r>
      <w:r w:rsidRPr="00EE6085" w:rsidR="00EE6085">
        <w:t xml:space="preserve"> </w:t>
      </w:r>
      <w:r w:rsidR="00050655">
        <w:t>W</w:t>
      </w:r>
      <w:r w:rsidRPr="00EE6085" w:rsidR="00EE6085">
        <w:t>e</w:t>
      </w:r>
      <w:r w:rsidR="00050655">
        <w:t xml:space="preserve"> </w:t>
      </w:r>
      <w:r w:rsidRPr="00EE6085" w:rsidR="00EE6085">
        <w:t xml:space="preserve">are struggling in some parts of the country to provide </w:t>
      </w:r>
      <w:r w:rsidR="00050655">
        <w:t xml:space="preserve">the </w:t>
      </w:r>
      <w:r w:rsidR="00D612C4">
        <w:t>judicial</w:t>
      </w:r>
      <w:r w:rsidRPr="00EE6085" w:rsidR="00EE6085">
        <w:t xml:space="preserve"> resource</w:t>
      </w:r>
      <w:r w:rsidR="00D612C4">
        <w:t>s</w:t>
      </w:r>
      <w:r w:rsidRPr="00EE6085" w:rsidR="00EE6085">
        <w:t xml:space="preserve"> necessary to do all the work in the Crown </w:t>
      </w:r>
      <w:r w:rsidR="00EA33D6">
        <w:t>c</w:t>
      </w:r>
      <w:r w:rsidRPr="00EE6085" w:rsidR="00EE6085">
        <w:t>ourt th</w:t>
      </w:r>
      <w:r w:rsidR="00C17F2C">
        <w:t>at we</w:t>
      </w:r>
      <w:r w:rsidRPr="00EE6085" w:rsidR="00EE6085">
        <w:t xml:space="preserve"> want to do. We are encouraging recorders to</w:t>
      </w:r>
      <w:r w:rsidR="00EA33D6">
        <w:t xml:space="preserve"> sit</w:t>
      </w:r>
      <w:r w:rsidRPr="00EE6085" w:rsidR="00EE6085">
        <w:t xml:space="preserve"> </w:t>
      </w:r>
      <w:r w:rsidR="00515BB3">
        <w:t>more</w:t>
      </w:r>
      <w:r w:rsidRPr="00EE6085" w:rsidR="00EE6085">
        <w:t xml:space="preserve"> and the</w:t>
      </w:r>
      <w:r w:rsidR="00EA33D6">
        <w:t>y</w:t>
      </w:r>
      <w:r w:rsidRPr="00EE6085" w:rsidR="00EE6085">
        <w:t xml:space="preserve"> are stepping up to that challenge, but the position is different in different parts of the country.</w:t>
      </w:r>
      <w:r w:rsidR="00FA57CC">
        <w:t xml:space="preserve"> Lon</w:t>
      </w:r>
      <w:r w:rsidRPr="001F70C8" w:rsidR="001F70C8">
        <w:t>don presents a particular problem</w:t>
      </w:r>
      <w:r w:rsidR="00BD2473">
        <w:t>,</w:t>
      </w:r>
      <w:r w:rsidRPr="001F70C8" w:rsidR="001F70C8">
        <w:t xml:space="preserve"> </w:t>
      </w:r>
      <w:r w:rsidR="00EA33D6">
        <w:t>t</w:t>
      </w:r>
      <w:r w:rsidRPr="001F70C8" w:rsidR="001F70C8">
        <w:t xml:space="preserve">he </w:t>
      </w:r>
      <w:r w:rsidR="00BD2473">
        <w:t>m</w:t>
      </w:r>
      <w:r w:rsidRPr="001F70C8" w:rsidR="001F70C8">
        <w:t xml:space="preserve">idlands the next problem </w:t>
      </w:r>
      <w:r w:rsidR="00BD2473">
        <w:t>and o</w:t>
      </w:r>
      <w:r w:rsidRPr="001F70C8" w:rsidR="001F70C8">
        <w:t>ther parts of the country less so. I</w:t>
      </w:r>
      <w:r w:rsidR="00BD2473">
        <w:t xml:space="preserve"> a</w:t>
      </w:r>
      <w:r w:rsidRPr="001F70C8" w:rsidR="001F70C8">
        <w:t xml:space="preserve">m encouraging recently retired </w:t>
      </w:r>
      <w:r w:rsidR="00BD2473">
        <w:t xml:space="preserve">circuit </w:t>
      </w:r>
      <w:r w:rsidRPr="001F70C8" w:rsidR="001F70C8">
        <w:t>judges to sit in the</w:t>
      </w:r>
      <w:r w:rsidRPr="009E78FA">
        <w:t xml:space="preserve"> Crown </w:t>
      </w:r>
      <w:r w:rsidR="00BD2473">
        <w:t>c</w:t>
      </w:r>
      <w:r w:rsidRPr="009E78FA">
        <w:t xml:space="preserve">ourt, and </w:t>
      </w:r>
      <w:r w:rsidR="00BD2473">
        <w:t>we are deploying High</w:t>
      </w:r>
      <w:r w:rsidRPr="009E78FA">
        <w:t xml:space="preserve"> Court judges more than we did before</w:t>
      </w:r>
      <w:r w:rsidR="00BD2473">
        <w:t xml:space="preserve"> </w:t>
      </w:r>
      <w:r w:rsidR="00893084">
        <w:t>C</w:t>
      </w:r>
      <w:r w:rsidR="00BD2473">
        <w:t xml:space="preserve">ovid to sit in the </w:t>
      </w:r>
      <w:r w:rsidRPr="009E78FA">
        <w:t xml:space="preserve">Crown </w:t>
      </w:r>
      <w:r w:rsidR="00BD2473">
        <w:t>c</w:t>
      </w:r>
      <w:r w:rsidRPr="009E78FA">
        <w:t>ourt, so judicial capacity is a factor.</w:t>
      </w:r>
    </w:p>
    <w:p w:rsidR="006C6DA8" w:rsidP="009E78FA">
      <w:pPr>
        <w:pStyle w:val="Answer"/>
      </w:pPr>
      <w:r>
        <w:t>The other</w:t>
      </w:r>
      <w:r w:rsidRPr="009E78FA" w:rsidR="009E78FA">
        <w:t xml:space="preserve"> factor</w:t>
      </w:r>
      <w:r>
        <w:t xml:space="preserve"> that has taken us a little </w:t>
      </w:r>
      <w:r w:rsidRPr="009E78FA" w:rsidR="009E78FA">
        <w:t>by surprise is the</w:t>
      </w:r>
      <w:r>
        <w:t xml:space="preserve"> capacity of the </w:t>
      </w:r>
      <w:r w:rsidRPr="009E78FA" w:rsidR="009E78FA">
        <w:t>legal profession</w:t>
      </w:r>
      <w:r>
        <w:t>, both solicitors and b</w:t>
      </w:r>
      <w:r w:rsidRPr="009E78FA" w:rsidR="009E78FA">
        <w:t xml:space="preserve">arristers, in some parts of the country to manage to do the work that </w:t>
      </w:r>
      <w:r w:rsidR="00DD488F">
        <w:t>we are listing</w:t>
      </w:r>
      <w:r w:rsidRPr="009E78FA" w:rsidR="009E78FA">
        <w:t xml:space="preserve"> to do. </w:t>
      </w:r>
      <w:r w:rsidR="00DD488F">
        <w:t>C</w:t>
      </w:r>
      <w:r w:rsidRPr="009E78FA" w:rsidR="009E78FA">
        <w:t>apacit</w:t>
      </w:r>
      <w:r w:rsidR="00DD488F">
        <w:t>y</w:t>
      </w:r>
      <w:r w:rsidRPr="009E78FA" w:rsidR="009E78FA">
        <w:t xml:space="preserve"> is one of th</w:t>
      </w:r>
      <w:r w:rsidR="00867B74">
        <w:t>os</w:t>
      </w:r>
      <w:r w:rsidRPr="009E78FA" w:rsidR="009E78FA">
        <w:t xml:space="preserve">e things that has </w:t>
      </w:r>
      <w:r w:rsidR="00DD488F">
        <w:t>many</w:t>
      </w:r>
      <w:r w:rsidRPr="009E78FA" w:rsidR="009E78FA">
        <w:t xml:space="preserve"> different facets. There are other important features of capacity</w:t>
      </w:r>
      <w:r w:rsidR="00867B74">
        <w:t>,</w:t>
      </w:r>
      <w:r w:rsidRPr="009E78FA" w:rsidR="009E78FA">
        <w:t xml:space="preserve"> which include staffing levels in </w:t>
      </w:r>
      <w:r w:rsidR="000355FB">
        <w:t>HMCTS</w:t>
      </w:r>
      <w:r w:rsidRPr="009E78FA" w:rsidR="009E78FA">
        <w:t>, the ability of probation and CPS to keep up and so on.</w:t>
      </w:r>
    </w:p>
    <w:p w:rsidR="009E78FA" w:rsidRPr="009E78FA" w:rsidP="009E78FA">
      <w:pPr>
        <w:pStyle w:val="Answer"/>
      </w:pPr>
      <w:r w:rsidRPr="009E78FA">
        <w:t xml:space="preserve">Things are moving in the right direction in the Crown </w:t>
      </w:r>
      <w:r w:rsidR="006C6DA8">
        <w:t>c</w:t>
      </w:r>
      <w:r w:rsidRPr="009E78FA">
        <w:t>ourt</w:t>
      </w:r>
      <w:r w:rsidR="002C6BCC">
        <w:t>,</w:t>
      </w:r>
      <w:r w:rsidRPr="009E78FA">
        <w:t xml:space="preserve"> but however one looks at the statistics—I will not blind you with statistics because they can be quite complex and</w:t>
      </w:r>
      <w:r w:rsidR="006C6DA8">
        <w:t>,</w:t>
      </w:r>
      <w:r w:rsidRPr="009E78FA">
        <w:t xml:space="preserve"> in some respects</w:t>
      </w:r>
      <w:r w:rsidR="006C6DA8">
        <w:t>,</w:t>
      </w:r>
      <w:r w:rsidRPr="009E78FA">
        <w:t xml:space="preserve"> </w:t>
      </w:r>
      <w:r w:rsidR="006C6DA8">
        <w:t>mis</w:t>
      </w:r>
      <w:r w:rsidRPr="009E78FA">
        <w:t>leading</w:t>
      </w:r>
      <w:r w:rsidR="006C6DA8">
        <w:t xml:space="preserve">—the </w:t>
      </w:r>
      <w:r w:rsidRPr="009E78FA">
        <w:t>outstanding case</w:t>
      </w:r>
      <w:r w:rsidR="006C6DA8">
        <w:t xml:space="preserve"> </w:t>
      </w:r>
      <w:r w:rsidRPr="009E78FA">
        <w:t xml:space="preserve">load in the Crown </w:t>
      </w:r>
      <w:r w:rsidR="006C6DA8">
        <w:t>c</w:t>
      </w:r>
      <w:r w:rsidRPr="009E78FA">
        <w:t>ourt</w:t>
      </w:r>
      <w:r w:rsidR="006C6DA8">
        <w:t xml:space="preserve"> </w:t>
      </w:r>
      <w:r w:rsidRPr="009E78FA">
        <w:t>is about 50% higher than it was when lockdown started last March.</w:t>
      </w:r>
      <w:r w:rsidR="00FD7B11">
        <w:t xml:space="preserve"> </w:t>
      </w:r>
      <w:r w:rsidRPr="009E78FA">
        <w:t>The outstanding case</w:t>
      </w:r>
      <w:r w:rsidR="00FD7B11">
        <w:t xml:space="preserve"> </w:t>
      </w:r>
      <w:r w:rsidRPr="009E78FA">
        <w:t>load has been coming down gently in the past few weeks, but it is too early to suggest that</w:t>
      </w:r>
      <w:r w:rsidR="00E83C79">
        <w:t xml:space="preserve"> that</w:t>
      </w:r>
      <w:r w:rsidRPr="009E78FA">
        <w:t xml:space="preserve"> is a herald of things to come. One of the factors we are extremely conscious of is that the volume of work coming into the </w:t>
      </w:r>
      <w:r w:rsidR="00FD7B11">
        <w:t>C</w:t>
      </w:r>
      <w:r w:rsidRPr="009E78FA">
        <w:t>rown courts remains depressed, as compared with pre</w:t>
      </w:r>
      <w:r w:rsidR="00FD7B11">
        <w:noBreakHyphen/>
      </w:r>
      <w:r w:rsidR="002A3859">
        <w:t>C</w:t>
      </w:r>
      <w:r w:rsidR="00FD7B11">
        <w:t>ovid.</w:t>
      </w:r>
      <w:r w:rsidRPr="009E78FA">
        <w:t xml:space="preserve"> That is the Crown </w:t>
      </w:r>
      <w:r w:rsidR="00FD7B11">
        <w:t>c</w:t>
      </w:r>
      <w:r w:rsidRPr="009E78FA">
        <w:t>ourt.</w:t>
      </w:r>
    </w:p>
    <w:p w:rsidR="00FF1428" w:rsidP="009E78FA">
      <w:pPr>
        <w:pStyle w:val="Answer"/>
      </w:pPr>
      <w:r w:rsidRPr="009E78FA">
        <w:t xml:space="preserve">In the </w:t>
      </w:r>
      <w:r w:rsidR="007B261C">
        <w:t>m</w:t>
      </w:r>
      <w:r w:rsidRPr="009E78FA">
        <w:t xml:space="preserve">agistrates </w:t>
      </w:r>
      <w:r w:rsidR="007B261C">
        <w:t>c</w:t>
      </w:r>
      <w:r w:rsidRPr="009E78FA">
        <w:t>ourt</w:t>
      </w:r>
      <w:r w:rsidR="002A3859">
        <w:t>,</w:t>
      </w:r>
      <w:r w:rsidRPr="009E78FA">
        <w:t xml:space="preserve"> the picture is quite positive. In many parts of the country</w:t>
      </w:r>
      <w:r w:rsidR="002A3859">
        <w:t>,</w:t>
      </w:r>
      <w:r w:rsidRPr="009E78FA">
        <w:t xml:space="preserve"> magistrates courts are back where they were before</w:t>
      </w:r>
      <w:r w:rsidR="007B261C">
        <w:t xml:space="preserve"> </w:t>
      </w:r>
      <w:r w:rsidR="00976CF8">
        <w:t>C</w:t>
      </w:r>
      <w:r w:rsidR="007B261C">
        <w:t>ovid;</w:t>
      </w:r>
      <w:r w:rsidRPr="009E78FA">
        <w:t xml:space="preserve"> not everywhere yet, but the expectation</w:t>
      </w:r>
      <w:r w:rsidR="007B261C">
        <w:t xml:space="preserve"> is</w:t>
      </w:r>
      <w:r w:rsidRPr="009E78FA">
        <w:t xml:space="preserve"> that within a few months pretty well everywhere will be back to pre</w:t>
      </w:r>
      <w:r w:rsidR="007B261C">
        <w:t>-</w:t>
      </w:r>
      <w:r w:rsidR="00976CF8">
        <w:t>C</w:t>
      </w:r>
      <w:r w:rsidRPr="009E78FA">
        <w:t>ov</w:t>
      </w:r>
      <w:r w:rsidR="007B261C">
        <w:t>id</w:t>
      </w:r>
      <w:r w:rsidRPr="009E78FA">
        <w:t xml:space="preserve"> levels. That is just a broad overview of crime.</w:t>
      </w:r>
    </w:p>
    <w:p w:rsidR="009E78FA" w:rsidRPr="009E78FA" w:rsidP="009E78FA">
      <w:pPr>
        <w:pStyle w:val="Answer"/>
      </w:pPr>
      <w:r w:rsidRPr="009E78FA">
        <w:t>I may be talking too much</w:t>
      </w:r>
      <w:r w:rsidR="00FF1428">
        <w:t xml:space="preserve">, Sir Robert, but perhaps I </w:t>
      </w:r>
      <w:r w:rsidR="00976CF8">
        <w:t>could</w:t>
      </w:r>
      <w:r w:rsidRPr="009E78FA">
        <w:t xml:space="preserve"> say a few words about family</w:t>
      </w:r>
      <w:r w:rsidR="002C6BCC">
        <w:t>,</w:t>
      </w:r>
      <w:r w:rsidRPr="009E78FA">
        <w:t xml:space="preserve"> which is also extremely important. During the </w:t>
      </w:r>
      <w:r w:rsidR="00976CF8">
        <w:t>C</w:t>
      </w:r>
      <w:r w:rsidRPr="009E78FA">
        <w:t>ov</w:t>
      </w:r>
      <w:r w:rsidR="00F07A7E">
        <w:t>id eme</w:t>
      </w:r>
      <w:r w:rsidRPr="009E78FA">
        <w:t>rgency</w:t>
      </w:r>
      <w:r w:rsidR="00976CF8">
        <w:t>,</w:t>
      </w:r>
      <w:r w:rsidRPr="009E78FA">
        <w:t xml:space="preserve"> for all</w:t>
      </w:r>
      <w:r w:rsidR="00F07A7E">
        <w:t xml:space="preserve"> </w:t>
      </w:r>
      <w:r w:rsidRPr="009E78FA">
        <w:t>sorts of reasons the c</w:t>
      </w:r>
      <w:r w:rsidR="00F07A7E">
        <w:t>all</w:t>
      </w:r>
      <w:r w:rsidRPr="009E78FA">
        <w:t xml:space="preserve"> for judicial time in civil diminish</w:t>
      </w:r>
      <w:r w:rsidR="005D6E24">
        <w:t>ed</w:t>
      </w:r>
      <w:r w:rsidR="002C6BCC">
        <w:t>—</w:t>
      </w:r>
      <w:r w:rsidRPr="009E78FA">
        <w:t>that is to say</w:t>
      </w:r>
      <w:r w:rsidR="005D6E24">
        <w:t>,</w:t>
      </w:r>
      <w:r w:rsidRPr="009E78FA">
        <w:t xml:space="preserve"> in the county court</w:t>
      </w:r>
      <w:r w:rsidR="005D6E24">
        <w:t>. T</w:t>
      </w:r>
      <w:r w:rsidRPr="009E78FA">
        <w:t>hat judicial time was absorbed by family</w:t>
      </w:r>
      <w:r w:rsidR="00A12FBF">
        <w:t>, so</w:t>
      </w:r>
      <w:r w:rsidRPr="009E78FA">
        <w:t xml:space="preserve"> the volume of family cases not only stayed at the level pre-</w:t>
      </w:r>
      <w:r w:rsidR="00A12FBF">
        <w:t>C</w:t>
      </w:r>
      <w:r w:rsidR="00D14600">
        <w:t xml:space="preserve">ovid but </w:t>
      </w:r>
      <w:r w:rsidRPr="009E78FA">
        <w:t xml:space="preserve">increased. The picture </w:t>
      </w:r>
      <w:r w:rsidR="00D14600">
        <w:t>in</w:t>
      </w:r>
      <w:r w:rsidRPr="009E78FA">
        <w:t xml:space="preserve"> the family </w:t>
      </w:r>
      <w:r w:rsidR="00D14600">
        <w:t>courts</w:t>
      </w:r>
      <w:r w:rsidRPr="009E78FA">
        <w:t xml:space="preserve"> is also one of increased outstanding case</w:t>
      </w:r>
      <w:r w:rsidR="00D14600">
        <w:t xml:space="preserve"> </w:t>
      </w:r>
      <w:r w:rsidRPr="009E78FA">
        <w:t>load. In public family law</w:t>
      </w:r>
      <w:r w:rsidR="00594E6C">
        <w:t>,</w:t>
      </w:r>
      <w:r w:rsidRPr="009E78FA">
        <w:t xml:space="preserve"> essential</w:t>
      </w:r>
      <w:r w:rsidR="00594E6C">
        <w:t>l</w:t>
      </w:r>
      <w:r w:rsidRPr="009E78FA">
        <w:t>y care cases</w:t>
      </w:r>
      <w:r w:rsidR="00594E6C">
        <w:t>,</w:t>
      </w:r>
      <w:r w:rsidRPr="009E78FA">
        <w:t xml:space="preserve"> the average time being taken to complete</w:t>
      </w:r>
      <w:r w:rsidR="00594E6C">
        <w:t xml:space="preserve"> them</w:t>
      </w:r>
      <w:r w:rsidRPr="009E78FA">
        <w:t xml:space="preserve"> has extended a little</w:t>
      </w:r>
      <w:r w:rsidR="00594E6C">
        <w:t xml:space="preserve">. A </w:t>
      </w:r>
      <w:r w:rsidRPr="009E78FA">
        <w:t>good piece of news there is that the volume of care cases coming in has diminished</w:t>
      </w:r>
      <w:r w:rsidR="00594E6C">
        <w:t>. W</w:t>
      </w:r>
      <w:r w:rsidRPr="009E78FA">
        <w:t>e think that is largely the result of initiatives proposed by the judiciary and involve</w:t>
      </w:r>
      <w:r w:rsidR="00594E6C">
        <w:t>d</w:t>
      </w:r>
      <w:r w:rsidRPr="009E78FA">
        <w:t xml:space="preserve"> local authorities, </w:t>
      </w:r>
      <w:r w:rsidR="00594E6C">
        <w:t>CAFCASS</w:t>
      </w:r>
      <w:r w:rsidRPr="009E78FA">
        <w:t xml:space="preserve"> and others</w:t>
      </w:r>
      <w:r w:rsidR="00594E6C">
        <w:t xml:space="preserve"> </w:t>
      </w:r>
      <w:r w:rsidRPr="009E78FA">
        <w:t>to encourage the issue of public law proceedings only when</w:t>
      </w:r>
      <w:r w:rsidR="00CC622D">
        <w:t xml:space="preserve"> it is</w:t>
      </w:r>
      <w:r w:rsidRPr="009E78FA">
        <w:t xml:space="preserve"> really necessary.</w:t>
      </w:r>
      <w:r w:rsidR="008176E6">
        <w:t xml:space="preserve"> </w:t>
      </w:r>
      <w:r w:rsidRPr="009E78FA">
        <w:t>By contrast</w:t>
      </w:r>
      <w:r w:rsidR="00CC622D">
        <w:t xml:space="preserve">, </w:t>
      </w:r>
      <w:r w:rsidRPr="009E78FA">
        <w:t>private law family proceedings</w:t>
      </w:r>
      <w:r w:rsidR="006B218D">
        <w:t>—</w:t>
      </w:r>
      <w:r w:rsidR="00A818AF">
        <w:t xml:space="preserve">in particular </w:t>
      </w:r>
      <w:r w:rsidR="006B218D">
        <w:t xml:space="preserve">disputes between </w:t>
      </w:r>
      <w:r w:rsidRPr="009E78FA">
        <w:t>parents over children</w:t>
      </w:r>
      <w:r w:rsidR="006B218D">
        <w:t xml:space="preserve">—have </w:t>
      </w:r>
      <w:r w:rsidRPr="009E78FA">
        <w:t>continued to grow</w:t>
      </w:r>
      <w:r w:rsidR="006B218D">
        <w:t xml:space="preserve"> and are</w:t>
      </w:r>
      <w:r w:rsidRPr="009E78FA">
        <w:t xml:space="preserve"> </w:t>
      </w:r>
      <w:r w:rsidRPr="009E78FA">
        <w:t xml:space="preserve">causing a good deal of concern. </w:t>
      </w:r>
      <w:r w:rsidR="006B218D">
        <w:t>I</w:t>
      </w:r>
      <w:r w:rsidRPr="009E78FA">
        <w:t xml:space="preserve">n time </w:t>
      </w:r>
      <w:r w:rsidR="006B218D">
        <w:t xml:space="preserve">we might </w:t>
      </w:r>
      <w:r w:rsidRPr="009E78FA">
        <w:t>come on to explore a little bit</w:t>
      </w:r>
      <w:r w:rsidR="006B218D">
        <w:t xml:space="preserve"> </w:t>
      </w:r>
      <w:r w:rsidRPr="009E78FA">
        <w:t>what is happening there</w:t>
      </w:r>
      <w:r w:rsidR="00AF574E">
        <w:t>.</w:t>
      </w:r>
    </w:p>
    <w:p w:rsidR="009E78FA" w:rsidP="009E78FA">
      <w:pPr>
        <w:pStyle w:val="Answer"/>
      </w:pPr>
      <w:r w:rsidRPr="009E78FA">
        <w:t>As far as civil is concerned</w:t>
      </w:r>
      <w:r w:rsidR="00AF574E">
        <w:t>,</w:t>
      </w:r>
      <w:r w:rsidRPr="009E78FA">
        <w:t xml:space="preserve"> the reality is that the higher courts</w:t>
      </w:r>
      <w:r w:rsidR="00AF574E">
        <w:t xml:space="preserve">—the High Court, </w:t>
      </w:r>
      <w:r w:rsidR="00A1028B">
        <w:t xml:space="preserve">the </w:t>
      </w:r>
      <w:r w:rsidR="00AF574E">
        <w:t>business and property courts</w:t>
      </w:r>
      <w:r w:rsidRPr="009E78FA">
        <w:t xml:space="preserve"> </w:t>
      </w:r>
      <w:r w:rsidR="00AF574E">
        <w:t xml:space="preserve">and the </w:t>
      </w:r>
      <w:r w:rsidRPr="009E78FA">
        <w:t>Court of Appeal</w:t>
      </w:r>
      <w:r w:rsidR="00AF574E">
        <w:t xml:space="preserve">—carried </w:t>
      </w:r>
      <w:r w:rsidRPr="009E78FA">
        <w:t xml:space="preserve">on almost without missing a beat during </w:t>
      </w:r>
      <w:r w:rsidR="00A1028B">
        <w:t>C</w:t>
      </w:r>
      <w:r w:rsidR="0068451D">
        <w:t>ovid</w:t>
      </w:r>
      <w:r w:rsidRPr="009E78FA">
        <w:t>, and there is no appreciable additional outstanding case</w:t>
      </w:r>
      <w:r w:rsidR="0068451D">
        <w:t xml:space="preserve"> </w:t>
      </w:r>
      <w:r w:rsidRPr="009E78FA">
        <w:t>load in any of those c</w:t>
      </w:r>
      <w:r w:rsidR="0068451D">
        <w:t>our</w:t>
      </w:r>
      <w:r w:rsidRPr="009E78FA">
        <w:t>ts.</w:t>
      </w:r>
      <w:r w:rsidR="005A272C">
        <w:t xml:space="preserve"> </w:t>
      </w:r>
      <w:r w:rsidRPr="009E78FA">
        <w:t>In the county court</w:t>
      </w:r>
      <w:r w:rsidR="005A272C">
        <w:t>,</w:t>
      </w:r>
      <w:r w:rsidRPr="009E78FA">
        <w:t xml:space="preserve"> the volume of cases issued in 2020 and the first part of this year was very significantly down on pre</w:t>
      </w:r>
      <w:r w:rsidR="0068451D">
        <w:t>-</w:t>
      </w:r>
      <w:r w:rsidR="005A272C">
        <w:t>C</w:t>
      </w:r>
      <w:r w:rsidR="0068451D">
        <w:t xml:space="preserve">ovid </w:t>
      </w:r>
      <w:r w:rsidRPr="009E78FA">
        <w:t>levels for all</w:t>
      </w:r>
      <w:r w:rsidR="0068451D">
        <w:t xml:space="preserve"> </w:t>
      </w:r>
      <w:r w:rsidRPr="009E78FA">
        <w:t>sorts of reasons. The result is that</w:t>
      </w:r>
      <w:r w:rsidR="0068451D">
        <w:t>,</w:t>
      </w:r>
      <w:r w:rsidRPr="009E78FA">
        <w:t xml:space="preserve"> broadly speaking</w:t>
      </w:r>
      <w:r w:rsidR="0068451D">
        <w:t xml:space="preserve">—I </w:t>
      </w:r>
      <w:r w:rsidR="005A272C">
        <w:t>have to say broadly speaking</w:t>
      </w:r>
      <w:r w:rsidR="0068451D">
        <w:t xml:space="preserve"> because the data on this are not</w:t>
      </w:r>
      <w:r w:rsidRPr="009E78FA">
        <w:t xml:space="preserve"> very satisfactory</w:t>
      </w:r>
      <w:r w:rsidR="0068451D">
        <w:t xml:space="preserve">—outstanding </w:t>
      </w:r>
      <w:r w:rsidRPr="009E78FA">
        <w:t>case</w:t>
      </w:r>
      <w:r w:rsidR="0068451D">
        <w:t xml:space="preserve"> </w:t>
      </w:r>
      <w:r w:rsidRPr="009E78FA">
        <w:t>load and timeliness in the county court is pretty much where it was before.</w:t>
      </w:r>
    </w:p>
    <w:p w:rsidR="00193531" w:rsidP="009E78FA">
      <w:pPr>
        <w:pStyle w:val="Question"/>
      </w:pPr>
      <w:sdt>
        <w:sdtPr>
          <w:alias w:val="Member"/>
          <w:tag w:val="&lt;Member mnisId='1601' dodsId='34498'&gt;"/>
          <w:id w:val="1820611050"/>
          <w:placeholder>
            <w:docPart w:val="DefaultPlaceholder_-1854013440"/>
          </w:placeholder>
          <w:richText/>
        </w:sdtPr>
        <w:sdtContent>
          <w:r w:rsidRPr="009E78FA" w:rsidR="009E78FA">
            <w:rPr>
              <w:b/>
            </w:rPr>
            <w:t>Chair:</w:t>
          </w:r>
        </w:sdtContent>
      </w:sdt>
      <w:r w:rsidR="009E78FA">
        <w:t xml:space="preserve"> </w:t>
      </w:r>
      <w:r w:rsidRPr="009E78FA" w:rsidR="009E78FA">
        <w:t xml:space="preserve">That is very helpful. That is </w:t>
      </w:r>
      <w:r w:rsidR="00F4453C">
        <w:t xml:space="preserve">probably a </w:t>
      </w:r>
      <w:r>
        <w:t xml:space="preserve">good </w:t>
      </w:r>
      <w:r w:rsidR="00F4453C">
        <w:t xml:space="preserve">chance </w:t>
      </w:r>
      <w:r w:rsidRPr="009E78FA" w:rsidR="009E78FA">
        <w:t>to give you a pause</w:t>
      </w:r>
      <w:r w:rsidR="00F4453C">
        <w:t xml:space="preserve">, and </w:t>
      </w:r>
      <w:r>
        <w:t xml:space="preserve">then </w:t>
      </w:r>
      <w:r w:rsidR="00F4453C">
        <w:t>we will come to some of the questions.</w:t>
      </w:r>
      <w:r w:rsidRPr="009E78FA" w:rsidR="009E78FA">
        <w:t xml:space="preserve"> </w:t>
      </w:r>
      <w:r w:rsidR="00F4453C">
        <w:t xml:space="preserve">Can I </w:t>
      </w:r>
      <w:r w:rsidRPr="009E78FA" w:rsidR="009E78FA">
        <w:t>come back to the criminal jurisdiction?</w:t>
      </w:r>
    </w:p>
    <w:p w:rsidR="00193531" w:rsidP="00193531">
      <w:pPr>
        <w:pStyle w:val="Answer"/>
      </w:pPr>
      <w:sdt>
        <w:sdtPr>
          <w:alias w:val="Witness"/>
          <w:id w:val="-2046744834"/>
          <w:placeholder>
            <w:docPart w:val="DefaultPlaceholder_-1854013440"/>
          </w:placeholder>
          <w:richText/>
        </w:sdtPr>
        <w:sdtContent>
          <w:r w:rsidR="00D14107">
            <w:rPr>
              <w:b/>
              <w:i/>
            </w:rPr>
            <w:t>Lord Burnett:</w:t>
          </w:r>
        </w:sdtContent>
      </w:sdt>
      <w:r>
        <w:t xml:space="preserve"> Yes, of course.</w:t>
      </w:r>
    </w:p>
    <w:p w:rsidR="00675E7E" w:rsidP="002C6BCC">
      <w:pPr>
        <w:pStyle w:val="Question"/>
      </w:pPr>
      <w:sdt>
        <w:sdtPr>
          <w:alias w:val="Member"/>
          <w:tag w:val="&lt;Member mnisId='1601' dodsId='34498'&gt;"/>
          <w:id w:val="758652555"/>
          <w:placeholder>
            <w:docPart w:val="DefaultPlaceholder_-1854013440"/>
          </w:placeholder>
          <w:richText/>
        </w:sdtPr>
        <w:sdtContent>
          <w:r w:rsidRPr="002C6BCC" w:rsidR="00193531">
            <w:rPr>
              <w:b/>
            </w:rPr>
            <w:t>Chair:</w:t>
          </w:r>
        </w:sdtContent>
      </w:sdt>
      <w:r w:rsidRPr="009E78FA" w:rsidR="009E78FA">
        <w:t xml:space="preserve"> </w:t>
      </w:r>
      <w:r w:rsidR="00193531">
        <w:t>We as a C</w:t>
      </w:r>
      <w:r w:rsidRPr="009E78FA" w:rsidR="009E78FA">
        <w:t xml:space="preserve">ommittee want to express </w:t>
      </w:r>
      <w:r w:rsidR="00193531">
        <w:t>our</w:t>
      </w:r>
      <w:r w:rsidRPr="009E78FA" w:rsidR="009E78FA">
        <w:t xml:space="preserve"> thanks to the judiciary and all those involved </w:t>
      </w:r>
      <w:r w:rsidR="0072731F">
        <w:t>in</w:t>
      </w:r>
      <w:r w:rsidRPr="009E78FA" w:rsidR="009E78FA">
        <w:t xml:space="preserve"> keeping the show on the road to the extent </w:t>
      </w:r>
      <w:r w:rsidR="0072731F">
        <w:t xml:space="preserve">that has been </w:t>
      </w:r>
      <w:r w:rsidRPr="009E78FA" w:rsidR="009E78FA">
        <w:t>possible</w:t>
      </w:r>
      <w:r w:rsidR="0072731F">
        <w:t>.</w:t>
      </w:r>
      <w:r w:rsidRPr="009E78FA" w:rsidR="009E78FA">
        <w:t xml:space="preserve"> I know</w:t>
      </w:r>
      <w:r w:rsidR="0072731F">
        <w:t xml:space="preserve"> it</w:t>
      </w:r>
      <w:r w:rsidRPr="009E78FA" w:rsidR="009E78FA">
        <w:t xml:space="preserve"> has been extremely challenging. That is a convenient way of </w:t>
      </w:r>
      <w:r w:rsidR="0072731F">
        <w:t>l</w:t>
      </w:r>
      <w:r w:rsidRPr="009E78FA" w:rsidR="009E78FA">
        <w:t>eading in</w:t>
      </w:r>
      <w:r w:rsidR="0072731F">
        <w:t xml:space="preserve"> to </w:t>
      </w:r>
      <w:r w:rsidR="00193531">
        <w:t>the</w:t>
      </w:r>
      <w:r w:rsidR="0072731F">
        <w:t xml:space="preserve"> very useful visit </w:t>
      </w:r>
      <w:r w:rsidR="002079EC">
        <w:t>that</w:t>
      </w:r>
      <w:r w:rsidR="0072731F">
        <w:t xml:space="preserve"> a number of members of the Committee made to the C</w:t>
      </w:r>
      <w:r w:rsidRPr="009E78FA" w:rsidR="009E78FA">
        <w:t>rown</w:t>
      </w:r>
      <w:r w:rsidR="0072731F">
        <w:t xml:space="preserve"> court at Crown Square in Manchester</w:t>
      </w:r>
      <w:r w:rsidR="002079EC">
        <w:t>.</w:t>
      </w:r>
    </w:p>
    <w:p w:rsidR="00675E7E" w:rsidP="00675E7E">
      <w:pPr>
        <w:pStyle w:val="Answer"/>
      </w:pPr>
      <w:sdt>
        <w:sdtPr>
          <w:alias w:val="Witness"/>
          <w:id w:val="-577595272"/>
          <w:placeholder>
            <w:docPart w:val="DefaultPlaceholder_-1854013440"/>
          </w:placeholder>
          <w:richText/>
        </w:sdtPr>
        <w:sdtContent>
          <w:r w:rsidR="00D14107">
            <w:rPr>
              <w:b/>
              <w:i/>
            </w:rPr>
            <w:t>Lord Burnett:</w:t>
          </w:r>
        </w:sdtContent>
      </w:sdt>
      <w:r>
        <w:t xml:space="preserve"> So I understand.</w:t>
      </w:r>
    </w:p>
    <w:p w:rsidR="009E78FA" w:rsidP="00A17EA9">
      <w:pPr>
        <w:pStyle w:val="Question"/>
      </w:pPr>
      <w:sdt>
        <w:sdtPr>
          <w:alias w:val="Member"/>
          <w:tag w:val="&lt;Member mnisId='1601' dodsId='34498'&gt;"/>
          <w:id w:val="1796946924"/>
          <w:placeholder>
            <w:docPart w:val="DefaultPlaceholder_-1854013440"/>
          </w:placeholder>
          <w:richText/>
        </w:sdtPr>
        <w:sdtContent>
          <w:r w:rsidRPr="00A17EA9" w:rsidR="00675E7E">
            <w:rPr>
              <w:b/>
            </w:rPr>
            <w:t>Chair:</w:t>
          </w:r>
        </w:sdtContent>
      </w:sdt>
      <w:r w:rsidR="00675E7E">
        <w:t xml:space="preserve"> </w:t>
      </w:r>
      <w:r w:rsidR="002079EC">
        <w:t>We</w:t>
      </w:r>
      <w:r w:rsidR="0072731F">
        <w:t xml:space="preserve"> met Judge Dean</w:t>
      </w:r>
      <w:r w:rsidR="00B038AF">
        <w:t>, the recorder,</w:t>
      </w:r>
      <w:r w:rsidR="002079EC">
        <w:t xml:space="preserve"> and a number of his colleagues as well as court staff</w:t>
      </w:r>
      <w:r w:rsidRPr="009E78FA">
        <w:t>. What struck</w:t>
      </w:r>
      <w:r w:rsidR="00E145D3">
        <w:t xml:space="preserve"> us when speaking to them was that, </w:t>
      </w:r>
      <w:r w:rsidRPr="009E78FA">
        <w:t xml:space="preserve">although it </w:t>
      </w:r>
      <w:r w:rsidR="001B2E90">
        <w:t>was</w:t>
      </w:r>
      <w:r w:rsidRPr="009E78FA">
        <w:t xml:space="preserve"> possible to keep operations going</w:t>
      </w:r>
      <w:r w:rsidR="001B2E90">
        <w:t>,</w:t>
      </w:r>
      <w:r w:rsidRPr="009E78FA">
        <w:t xml:space="preserve"> it require</w:t>
      </w:r>
      <w:r w:rsidR="001B2E90">
        <w:t>d</w:t>
      </w:r>
      <w:r w:rsidRPr="009E78FA">
        <w:t xml:space="preserve"> considerable effort</w:t>
      </w:r>
      <w:r w:rsidR="00E36174">
        <w:t xml:space="preserve"> physically</w:t>
      </w:r>
      <w:r w:rsidR="001B2E90">
        <w:t xml:space="preserve"> to </w:t>
      </w:r>
      <w:r w:rsidRPr="009E78FA">
        <w:t>adapt courts</w:t>
      </w:r>
      <w:r w:rsidR="00FA0C82">
        <w:t>.</w:t>
      </w:r>
      <w:r w:rsidRPr="009E78FA">
        <w:t xml:space="preserve"> That is particularly challenging in the case of multi-handed trials. I think</w:t>
      </w:r>
      <w:r w:rsidR="00FA0C82">
        <w:t xml:space="preserve"> one court in Manchester has been adapted to do that, and one is coming on stream at </w:t>
      </w:r>
      <w:r w:rsidRPr="009E78FA">
        <w:t xml:space="preserve">Loughborough. </w:t>
      </w:r>
      <w:r w:rsidR="00FA0C82">
        <w:t xml:space="preserve">On one of the </w:t>
      </w:r>
      <w:r w:rsidR="0085289C">
        <w:t>last two occasions you gave evidence to us</w:t>
      </w:r>
      <w:r w:rsidR="00A32329">
        <w:t>, Lord Burnett,</w:t>
      </w:r>
      <w:r w:rsidR="0085289C">
        <w:t xml:space="preserve"> you referred to the complexity of the mix coming through and the </w:t>
      </w:r>
      <w:r w:rsidRPr="009E78FA">
        <w:t>likely growth in multi</w:t>
      </w:r>
      <w:r w:rsidR="0085289C">
        <w:t>-</w:t>
      </w:r>
      <w:r w:rsidRPr="009E78FA">
        <w:t>handed trials. Is this level of capacity</w:t>
      </w:r>
      <w:r w:rsidR="003550D3">
        <w:t>, with what</w:t>
      </w:r>
      <w:r w:rsidR="00C67BB6">
        <w:t xml:space="preserve"> appears to be one “super-courtroom”</w:t>
      </w:r>
      <w:r w:rsidR="000C7C3C">
        <w:t>,</w:t>
      </w:r>
      <w:r w:rsidR="003550D3">
        <w:t xml:space="preserve"> an adapted courtroom</w:t>
      </w:r>
      <w:r w:rsidR="00C67BB6">
        <w:t xml:space="preserve"> in Manchester, one in Loughborough and perhaps others on the way</w:t>
      </w:r>
      <w:r w:rsidR="00C14E55">
        <w:t>,</w:t>
      </w:r>
      <w:r w:rsidR="007B3E1B">
        <w:t xml:space="preserve"> </w:t>
      </w:r>
      <w:r w:rsidR="00880854">
        <w:t>going to be sufficient to deal with that growth in multi-handed trials and the judicial time</w:t>
      </w:r>
      <w:r w:rsidR="007009D6">
        <w:t xml:space="preserve"> that will be</w:t>
      </w:r>
      <w:r w:rsidR="00880854">
        <w:t xml:space="preserve"> taken up</w:t>
      </w:r>
      <w:r w:rsidR="007009D6">
        <w:t xml:space="preserve">? It will perhaps take </w:t>
      </w:r>
      <w:r w:rsidR="00531D89">
        <w:t xml:space="preserve">a judge </w:t>
      </w:r>
      <w:r w:rsidRPr="009E78FA">
        <w:t>three or four months or more</w:t>
      </w:r>
      <w:r w:rsidR="001A0946">
        <w:t>.</w:t>
      </w:r>
    </w:p>
    <w:p w:rsidR="00CF22CD" w:rsidP="009E78FA">
      <w:pPr>
        <w:pStyle w:val="Answer"/>
      </w:pPr>
      <w:sdt>
        <w:sdtPr>
          <w:alias w:val="Witness"/>
          <w:id w:val="-780876297"/>
          <w:placeholder>
            <w:docPart w:val="DefaultPlaceholder_-1854013440"/>
          </w:placeholder>
          <w:richText/>
        </w:sdtPr>
        <w:sdtContent>
          <w:r w:rsidR="00D14107">
            <w:rPr>
              <w:b/>
              <w:i/>
            </w:rPr>
            <w:t>Lord Burnett:</w:t>
          </w:r>
        </w:sdtContent>
      </w:sdt>
      <w:r w:rsidR="009E78FA">
        <w:t xml:space="preserve"> </w:t>
      </w:r>
      <w:r w:rsidRPr="009E78FA" w:rsidR="009E78FA">
        <w:t>I was delighted to hear that</w:t>
      </w:r>
      <w:r w:rsidR="00531D89">
        <w:t xml:space="preserve"> you physically</w:t>
      </w:r>
      <w:r w:rsidR="007F145D">
        <w:t xml:space="preserve"> visited </w:t>
      </w:r>
      <w:r w:rsidRPr="009E78FA" w:rsidR="009E78FA">
        <w:t xml:space="preserve">Manchester and had an opportunity to talk not </w:t>
      </w:r>
      <w:r w:rsidR="007F145D">
        <w:t xml:space="preserve">only to </w:t>
      </w:r>
      <w:r w:rsidRPr="009E78FA" w:rsidR="009E78FA">
        <w:t xml:space="preserve">judges but </w:t>
      </w:r>
      <w:r w:rsidR="0056544E">
        <w:t xml:space="preserve">to </w:t>
      </w:r>
      <w:r w:rsidRPr="009E78FA" w:rsidR="009E78FA">
        <w:t xml:space="preserve">staff </w:t>
      </w:r>
      <w:r w:rsidR="0056544E">
        <w:t>and</w:t>
      </w:r>
      <w:r w:rsidR="00A21AAA">
        <w:t xml:space="preserve"> </w:t>
      </w:r>
      <w:r w:rsidR="007F145D">
        <w:t xml:space="preserve">no doubt </w:t>
      </w:r>
      <w:r w:rsidRPr="009E78FA" w:rsidR="009E78FA">
        <w:t>other professionals and so on. Speaking for myself, I learn more by speaking to staff</w:t>
      </w:r>
      <w:r w:rsidR="007F145D">
        <w:t>,</w:t>
      </w:r>
      <w:r w:rsidRPr="009E78FA" w:rsidR="009E78FA">
        <w:t xml:space="preserve"> judges</w:t>
      </w:r>
      <w:r w:rsidR="007F145D">
        <w:t xml:space="preserve"> and lawyers </w:t>
      </w:r>
      <w:r w:rsidRPr="009E78FA" w:rsidR="009E78FA">
        <w:t>when I visit c</w:t>
      </w:r>
      <w:r w:rsidR="0017586F">
        <w:t>ourts than I</w:t>
      </w:r>
      <w:r w:rsidRPr="009E78FA" w:rsidR="009E78FA">
        <w:t xml:space="preserve"> ever do </w:t>
      </w:r>
      <w:r w:rsidR="006E74CF">
        <w:t>from</w:t>
      </w:r>
      <w:r w:rsidRPr="009E78FA" w:rsidR="009E78FA">
        <w:t xml:space="preserve"> piles of paper coming on</w:t>
      </w:r>
      <w:r w:rsidR="0017586F">
        <w:t xml:space="preserve"> </w:t>
      </w:r>
      <w:r w:rsidRPr="009E78FA" w:rsidR="009E78FA">
        <w:t>to my d</w:t>
      </w:r>
      <w:r w:rsidR="006E74CF">
        <w:t>esk</w:t>
      </w:r>
      <w:r w:rsidRPr="009E78FA" w:rsidR="009E78FA">
        <w:t xml:space="preserve"> that are designed to brief me. I am sure that collectively you will have come to understand some of the practical difficulties we have been dealing with over the past 21 months</w:t>
      </w:r>
      <w:r w:rsidR="00223492">
        <w:t xml:space="preserve"> and</w:t>
      </w:r>
      <w:r>
        <w:t xml:space="preserve"> </w:t>
      </w:r>
      <w:r w:rsidRPr="009E78FA" w:rsidR="009E78FA">
        <w:t>which have not</w:t>
      </w:r>
      <w:r w:rsidR="00A14CCF">
        <w:t xml:space="preserve"> altogether</w:t>
      </w:r>
      <w:r w:rsidRPr="009E78FA" w:rsidR="009E78FA">
        <w:t xml:space="preserve"> left us.</w:t>
      </w:r>
    </w:p>
    <w:p w:rsidR="009E78FA" w:rsidRPr="009E78FA" w:rsidP="009E78FA">
      <w:pPr>
        <w:pStyle w:val="Answer"/>
      </w:pPr>
      <w:r>
        <w:t xml:space="preserve">I am </w:t>
      </w:r>
      <w:r w:rsidRPr="009E78FA">
        <w:t>grateful for your observation and yo</w:t>
      </w:r>
      <w:r w:rsidR="00C9434F">
        <w:t xml:space="preserve">ur </w:t>
      </w:r>
      <w:r w:rsidRPr="009E78FA">
        <w:t>thanks to the judiciary. It is fair to say that</w:t>
      </w:r>
      <w:r w:rsidR="00CB0B1A">
        <w:t>,</w:t>
      </w:r>
      <w:r w:rsidRPr="009E78FA">
        <w:t xml:space="preserve"> without the astonishing input from all of the judiciary</w:t>
      </w:r>
      <w:r w:rsidR="003A417F">
        <w:t xml:space="preserve">, the </w:t>
      </w:r>
      <w:r w:rsidRPr="009E78FA" w:rsidR="003A417F">
        <w:t xml:space="preserve">system would have ground to a </w:t>
      </w:r>
      <w:r w:rsidR="003A417F">
        <w:t>hal</w:t>
      </w:r>
      <w:r w:rsidRPr="009E78FA" w:rsidR="003A417F">
        <w:t>t</w:t>
      </w:r>
      <w:r w:rsidR="003A417F">
        <w:t xml:space="preserve">. </w:t>
      </w:r>
      <w:r w:rsidR="00C9434F">
        <w:t xml:space="preserve">I am not just </w:t>
      </w:r>
      <w:r w:rsidRPr="009E78FA">
        <w:t>talking about crime</w:t>
      </w:r>
      <w:r w:rsidR="00C9434F">
        <w:t>,</w:t>
      </w:r>
      <w:r w:rsidRPr="009E78FA">
        <w:t xml:space="preserve"> although we are focusing on </w:t>
      </w:r>
      <w:r w:rsidR="003A417F">
        <w:t>crime</w:t>
      </w:r>
      <w:r w:rsidRPr="009E78FA">
        <w:t xml:space="preserve"> at the moment. The imaginative way in which </w:t>
      </w:r>
      <w:r w:rsidR="00D92139">
        <w:t xml:space="preserve">judges </w:t>
      </w:r>
      <w:r w:rsidRPr="009E78FA">
        <w:t xml:space="preserve">individually worked with staff in courts and local professionals to devise mechanisms, systems and approaches </w:t>
      </w:r>
      <w:r w:rsidR="00B32BC4">
        <w:t>that</w:t>
      </w:r>
      <w:r w:rsidRPr="009E78FA">
        <w:t xml:space="preserve"> were suitable for individual towns, c</w:t>
      </w:r>
      <w:r w:rsidR="00475B86">
        <w:t>ities and</w:t>
      </w:r>
      <w:r w:rsidRPr="009E78FA">
        <w:t xml:space="preserve"> courts was quite remarkable. </w:t>
      </w:r>
    </w:p>
    <w:p w:rsidR="009E78FA" w:rsidP="009E78FA">
      <w:pPr>
        <w:pStyle w:val="Answer"/>
      </w:pPr>
      <w:r w:rsidRPr="009E78FA">
        <w:t>We still have a problem with big multi</w:t>
      </w:r>
      <w:r w:rsidR="00475B86">
        <w:t>-</w:t>
      </w:r>
      <w:r w:rsidRPr="009E78FA">
        <w:t>hande</w:t>
      </w:r>
      <w:r w:rsidR="001A7B55">
        <w:t>r</w:t>
      </w:r>
      <w:r w:rsidRPr="009E78FA">
        <w:t xml:space="preserve"> cases. </w:t>
      </w:r>
      <w:r w:rsidR="00475B86">
        <w:t xml:space="preserve">Cases </w:t>
      </w:r>
      <w:r w:rsidR="000F4657">
        <w:t>with</w:t>
      </w:r>
      <w:r w:rsidR="00475B86">
        <w:t xml:space="preserve"> </w:t>
      </w:r>
      <w:r w:rsidRPr="009E78FA">
        <w:t>two and three defendants are</w:t>
      </w:r>
      <w:r w:rsidR="00475B86">
        <w:t xml:space="preserve"> being dealt with</w:t>
      </w:r>
      <w:r w:rsidR="006C63C8">
        <w:t xml:space="preserve"> satisfactorily</w:t>
      </w:r>
      <w:r w:rsidRPr="009E78FA">
        <w:t xml:space="preserve"> pretty well everywhere</w:t>
      </w:r>
      <w:r w:rsidR="006C63C8">
        <w:t>.</w:t>
      </w:r>
      <w:r w:rsidRPr="009E78FA">
        <w:t xml:space="preserve"> They are taking longer than they would otherwise because of the practical arrangements that have to be made. As I</w:t>
      </w:r>
      <w:r w:rsidR="006C63C8">
        <w:t xml:space="preserve"> a</w:t>
      </w:r>
      <w:r w:rsidRPr="009E78FA">
        <w:t>m sure yo</w:t>
      </w:r>
      <w:r w:rsidR="006C63C8">
        <w:t xml:space="preserve">u will have </w:t>
      </w:r>
      <w:r w:rsidRPr="009E78FA">
        <w:t xml:space="preserve">appreciated, the opportunity for trials to be held up </w:t>
      </w:r>
      <w:r w:rsidR="000F4657">
        <w:t>by</w:t>
      </w:r>
      <w:r w:rsidRPr="009E78FA">
        <w:t xml:space="preserve"> a day because somebody has had to self</w:t>
      </w:r>
      <w:r w:rsidR="006C63C8">
        <w:t>-</w:t>
      </w:r>
      <w:r w:rsidRPr="009E78FA">
        <w:t>isolate</w:t>
      </w:r>
      <w:r w:rsidR="006C63C8">
        <w:t xml:space="preserve">, </w:t>
      </w:r>
      <w:r w:rsidR="00351CC8">
        <w:t xml:space="preserve">or </w:t>
      </w:r>
      <w:r w:rsidR="006C63C8">
        <w:t>go off</w:t>
      </w:r>
      <w:r w:rsidRPr="009E78FA">
        <w:t xml:space="preserve"> for testing</w:t>
      </w:r>
      <w:r w:rsidR="006C63C8">
        <w:t xml:space="preserve"> and so on</w:t>
      </w:r>
      <w:r w:rsidR="00351CC8">
        <w:t>,</w:t>
      </w:r>
      <w:r w:rsidR="00335686">
        <w:t xml:space="preserve"> </w:t>
      </w:r>
      <w:r w:rsidRPr="009E78FA">
        <w:t>is having a</w:t>
      </w:r>
      <w:r w:rsidR="00335686">
        <w:t>n</w:t>
      </w:r>
      <w:r w:rsidRPr="009E78FA">
        <w:t xml:space="preserve"> impact on the speed with which a lot of cases </w:t>
      </w:r>
      <w:r w:rsidR="00335686">
        <w:t xml:space="preserve">are </w:t>
      </w:r>
      <w:r w:rsidRPr="009E78FA">
        <w:t>dealt with, but we d</w:t>
      </w:r>
      <w:r w:rsidR="00335686">
        <w:t>o not</w:t>
      </w:r>
      <w:r w:rsidRPr="009E78FA">
        <w:t xml:space="preserve"> have very many courtrooms that can deal with the really big multi</w:t>
      </w:r>
      <w:r w:rsidR="00335686">
        <w:t>-</w:t>
      </w:r>
      <w:r w:rsidRPr="009E78FA">
        <w:t>hande</w:t>
      </w:r>
      <w:r w:rsidR="00351CC8">
        <w:t>r</w:t>
      </w:r>
      <w:r w:rsidRPr="009E78FA">
        <w:t xml:space="preserve"> cases </w:t>
      </w:r>
      <w:r w:rsidR="00351CC8">
        <w:t>with</w:t>
      </w:r>
      <w:r w:rsidRPr="009E78FA">
        <w:t xml:space="preserve"> six,</w:t>
      </w:r>
      <w:r w:rsidR="00335686">
        <w:t xml:space="preserve"> seven,</w:t>
      </w:r>
      <w:r w:rsidRPr="009E78FA">
        <w:t xml:space="preserve"> eigh</w:t>
      </w:r>
      <w:r w:rsidR="00335686">
        <w:t>t, nine</w:t>
      </w:r>
      <w:r w:rsidRPr="009E78FA">
        <w:t xml:space="preserve"> or 10</w:t>
      </w:r>
      <w:r w:rsidR="003F4C59">
        <w:t xml:space="preserve"> defendants, particularly those in </w:t>
      </w:r>
      <w:r w:rsidRPr="009E78FA">
        <w:t xml:space="preserve">custody. There are </w:t>
      </w:r>
      <w:r w:rsidR="004A280D">
        <w:t xml:space="preserve">a </w:t>
      </w:r>
      <w:r w:rsidRPr="009E78FA">
        <w:t>few of them and the cases are being dealt with</w:t>
      </w:r>
      <w:r w:rsidR="003F4C59">
        <w:t xml:space="preserve">, but one of the </w:t>
      </w:r>
      <w:r w:rsidRPr="009E78FA">
        <w:t>solution</w:t>
      </w:r>
      <w:r w:rsidR="003F4C59">
        <w:t>s</w:t>
      </w:r>
      <w:r w:rsidRPr="009E78FA">
        <w:t xml:space="preserve"> has been for judges to try to chop</w:t>
      </w:r>
      <w:r w:rsidR="003F4C59">
        <w:t xml:space="preserve"> up</w:t>
      </w:r>
      <w:r w:rsidRPr="009E78FA">
        <w:t xml:space="preserve"> the cases. That is being done with great energy to ensure</w:t>
      </w:r>
      <w:r w:rsidR="004A280D">
        <w:t xml:space="preserve"> that</w:t>
      </w:r>
      <w:r w:rsidRPr="009E78FA">
        <w:t xml:space="preserve"> th</w:t>
      </w:r>
      <w:r w:rsidR="000B2D10">
        <w:t>ose</w:t>
      </w:r>
      <w:r w:rsidRPr="009E78FA">
        <w:t xml:space="preserve"> cases are being tried.</w:t>
      </w:r>
      <w:r w:rsidR="000B2D10">
        <w:t xml:space="preserve"> Obviously, </w:t>
      </w:r>
      <w:r w:rsidRPr="009E78FA">
        <w:t>judges ha</w:t>
      </w:r>
      <w:r w:rsidR="000B2D10">
        <w:t>ve</w:t>
      </w:r>
      <w:r w:rsidRPr="009E78FA">
        <w:t xml:space="preserve"> to be sensitive to custody time limits</w:t>
      </w:r>
      <w:r w:rsidR="00CD3909">
        <w:t>,</w:t>
      </w:r>
      <w:r w:rsidRPr="009E78FA">
        <w:t xml:space="preserve"> which continue to present quite a challenge.</w:t>
      </w:r>
    </w:p>
    <w:p w:rsidR="009E78FA" w:rsidP="009E78FA">
      <w:pPr>
        <w:pStyle w:val="Question"/>
      </w:pPr>
      <w:sdt>
        <w:sdtPr>
          <w:alias w:val="Member"/>
          <w:tag w:val="&lt;Member mnisId='1601' dodsId='34498'&gt;"/>
          <w:id w:val="1037626505"/>
          <w:placeholder>
            <w:docPart w:val="DefaultPlaceholder_-1854013440"/>
          </w:placeholder>
          <w:richText/>
        </w:sdtPr>
        <w:sdtContent>
          <w:r w:rsidRPr="009E78FA">
            <w:rPr>
              <w:b/>
            </w:rPr>
            <w:t>Chair:</w:t>
          </w:r>
        </w:sdtContent>
      </w:sdt>
      <w:r>
        <w:t xml:space="preserve"> </w:t>
      </w:r>
      <w:r w:rsidR="00CD3909">
        <w:t>S</w:t>
      </w:r>
      <w:r w:rsidRPr="009E78FA">
        <w:t xml:space="preserve">evering </w:t>
      </w:r>
      <w:r w:rsidR="00CD3909">
        <w:t xml:space="preserve">the </w:t>
      </w:r>
      <w:r w:rsidRPr="009E78FA">
        <w:t>indictments to split</w:t>
      </w:r>
      <w:r w:rsidR="000B2D10">
        <w:t xml:space="preserve"> some of</w:t>
      </w:r>
      <w:r w:rsidRPr="009E78FA">
        <w:t xml:space="preserve"> these multi</w:t>
      </w:r>
      <w:r w:rsidR="000B2D10">
        <w:t xml:space="preserve">-handed </w:t>
      </w:r>
      <w:r w:rsidRPr="009E78FA">
        <w:t>cases</w:t>
      </w:r>
      <w:r w:rsidR="00CD3909">
        <w:t xml:space="preserve"> </w:t>
      </w:r>
      <w:r w:rsidRPr="009E78FA">
        <w:t>has always been an option</w:t>
      </w:r>
      <w:r w:rsidR="000B2D10">
        <w:t xml:space="preserve"> available to the court</w:t>
      </w:r>
      <w:r w:rsidR="00972341">
        <w:t xml:space="preserve"> on application if it is </w:t>
      </w:r>
      <w:r w:rsidRPr="009E78FA">
        <w:t>in the interests of justice</w:t>
      </w:r>
      <w:r w:rsidR="00972341">
        <w:t xml:space="preserve"> and so on, but </w:t>
      </w:r>
      <w:r w:rsidRPr="009E78FA">
        <w:t xml:space="preserve">is there </w:t>
      </w:r>
      <w:r w:rsidR="00CD3909">
        <w:t>some</w:t>
      </w:r>
      <w:r w:rsidRPr="009E78FA">
        <w:t xml:space="preserve">thing to be learned from that? </w:t>
      </w:r>
      <w:r w:rsidR="00972341">
        <w:t>Are we</w:t>
      </w:r>
      <w:r w:rsidRPr="009E78FA">
        <w:t xml:space="preserve"> perhaps</w:t>
      </w:r>
      <w:r w:rsidR="00972341">
        <w:t xml:space="preserve"> more</w:t>
      </w:r>
      <w:r w:rsidRPr="009E78FA">
        <w:t xml:space="preserve"> willing to sever indictments</w:t>
      </w:r>
      <w:r w:rsidR="00972341">
        <w:t xml:space="preserve"> now than </w:t>
      </w:r>
      <w:r w:rsidRPr="009E78FA">
        <w:t xml:space="preserve">was previously the case? </w:t>
      </w:r>
      <w:r w:rsidR="00972341">
        <w:t xml:space="preserve">One assumes </w:t>
      </w:r>
      <w:r w:rsidR="0060301C">
        <w:t>i</w:t>
      </w:r>
      <w:r w:rsidRPr="009E78FA">
        <w:t>t is being done without any great injustice</w:t>
      </w:r>
      <w:r w:rsidR="00831981">
        <w:t xml:space="preserve"> to the parties</w:t>
      </w:r>
      <w:r w:rsidRPr="009E78FA">
        <w:t>.</w:t>
      </w:r>
    </w:p>
    <w:p w:rsidR="00795035" w:rsidP="009E78FA">
      <w:pPr>
        <w:pStyle w:val="Answer"/>
      </w:pPr>
      <w:sdt>
        <w:sdtPr>
          <w:alias w:val="Witness"/>
          <w:id w:val="358006442"/>
          <w:placeholder>
            <w:docPart w:val="DefaultPlaceholder_-1854013440"/>
          </w:placeholder>
          <w:richText/>
        </w:sdtPr>
        <w:sdtContent>
          <w:r w:rsidR="00D14107">
            <w:rPr>
              <w:b/>
              <w:i/>
            </w:rPr>
            <w:t>Lord Burnett:</w:t>
          </w:r>
        </w:sdtContent>
      </w:sdt>
      <w:r w:rsidR="009E78FA">
        <w:t xml:space="preserve"> </w:t>
      </w:r>
      <w:r w:rsidRPr="009E78FA" w:rsidR="009E78FA">
        <w:t>It would not be happening if the</w:t>
      </w:r>
      <w:r w:rsidR="005707A5">
        <w:t>re were real</w:t>
      </w:r>
      <w:r w:rsidRPr="009E78FA" w:rsidR="009E78FA">
        <w:t xml:space="preserve"> concerns abou</w:t>
      </w:r>
      <w:r>
        <w:t xml:space="preserve">t </w:t>
      </w:r>
      <w:r w:rsidRPr="00795035">
        <w:t>whether it was delivering justice. There are all</w:t>
      </w:r>
      <w:r w:rsidR="005707A5">
        <w:t xml:space="preserve"> </w:t>
      </w:r>
      <w:r w:rsidRPr="00795035">
        <w:t xml:space="preserve">sorts of reasons why the prosecution in particular </w:t>
      </w:r>
      <w:r w:rsidR="005707A5">
        <w:t>is</w:t>
      </w:r>
      <w:r w:rsidRPr="00795035">
        <w:t xml:space="preserve"> keen to keep all defendants together. Quite often, defendants are quite keen to be separated. I appreciate you have a great deal of experience of this from your days in practi</w:t>
      </w:r>
      <w:r w:rsidR="005707A5">
        <w:t>c</w:t>
      </w:r>
      <w:r w:rsidRPr="00795035">
        <w:t xml:space="preserve">e at the </w:t>
      </w:r>
      <w:r w:rsidR="008E3E01">
        <w:t>B</w:t>
      </w:r>
      <w:r w:rsidRPr="00795035">
        <w:t xml:space="preserve">ar, </w:t>
      </w:r>
      <w:r w:rsidR="00A272BF">
        <w:t>and</w:t>
      </w:r>
      <w:r w:rsidR="005707A5">
        <w:t xml:space="preserve"> I suspect it will be </w:t>
      </w:r>
      <w:r w:rsidRPr="00795035">
        <w:t>part of the lessons learned</w:t>
      </w:r>
      <w:r>
        <w:t>.</w:t>
      </w:r>
    </w:p>
    <w:p w:rsidR="00795035" w:rsidP="00DE5141">
      <w:pPr>
        <w:pStyle w:val="Question"/>
      </w:pPr>
      <w:sdt>
        <w:sdtPr>
          <w:alias w:val="Member"/>
          <w:tag w:val="&lt;Member mnisId='1601' dodsId='34498'&gt;"/>
          <w:id w:val="-1730143801"/>
          <w:placeholder>
            <w:docPart w:val="DefaultPlaceholder_-1854013440"/>
          </w:placeholder>
          <w:richText/>
        </w:sdtPr>
        <w:sdtContent>
          <w:r w:rsidRPr="00795035">
            <w:rPr>
              <w:b/>
            </w:rPr>
            <w:t>Chair:</w:t>
          </w:r>
        </w:sdtContent>
      </w:sdt>
      <w:r>
        <w:t xml:space="preserve"> </w:t>
      </w:r>
      <w:r w:rsidR="00DE5141">
        <w:t xml:space="preserve">That is an important aspect. </w:t>
      </w:r>
      <w:r w:rsidR="00A272BF">
        <w:t>You gave</w:t>
      </w:r>
      <w:r w:rsidR="00EC6F6C">
        <w:t xml:space="preserve"> us</w:t>
      </w:r>
      <w:r w:rsidR="00A272BF">
        <w:t xml:space="preserve"> the figure of 366</w:t>
      </w:r>
      <w:r w:rsidR="00DE5141">
        <w:t xml:space="preserve"> for trials disposed of per week</w:t>
      </w:r>
      <w:r w:rsidR="00EC6F6C">
        <w:t xml:space="preserve"> currently</w:t>
      </w:r>
      <w:r w:rsidR="00A720A8">
        <w:t>. It</w:t>
      </w:r>
      <w:r w:rsidR="00DE5141">
        <w:t xml:space="preserve"> has taken a bit longer than expected</w:t>
      </w:r>
      <w:r w:rsidR="00A720A8">
        <w:t xml:space="preserve"> to get to that level, because originally the Government’s plan was to </w:t>
      </w:r>
      <w:r w:rsidRPr="00795035">
        <w:t>be disposing of 333 by November 2020.</w:t>
      </w:r>
    </w:p>
    <w:p w:rsidR="00795035" w:rsidP="00795035">
      <w:pPr>
        <w:pStyle w:val="Answer"/>
      </w:pPr>
      <w:sdt>
        <w:sdtPr>
          <w:alias w:val="Witness"/>
          <w:id w:val="1706599836"/>
          <w:placeholder>
            <w:docPart w:val="DefaultPlaceholder_-1854013440"/>
          </w:placeholder>
          <w:richText/>
        </w:sdtPr>
        <w:sdtContent>
          <w:r w:rsidR="00D14107">
            <w:rPr>
              <w:b/>
              <w:i/>
            </w:rPr>
            <w:t>Lord Burnett:</w:t>
          </w:r>
        </w:sdtContent>
      </w:sdt>
      <w:r>
        <w:t xml:space="preserve"> </w:t>
      </w:r>
      <w:r w:rsidRPr="00795035">
        <w:t>The 366 is the number of courtrooms</w:t>
      </w:r>
      <w:r w:rsidR="00A720A8">
        <w:t xml:space="preserve"> available to conduct jury trials</w:t>
      </w:r>
      <w:r w:rsidR="00864D9B">
        <w:t>.</w:t>
      </w:r>
    </w:p>
    <w:p w:rsidR="00795035" w:rsidP="00795035">
      <w:pPr>
        <w:pStyle w:val="Question"/>
      </w:pPr>
      <w:sdt>
        <w:sdtPr>
          <w:alias w:val="Member"/>
          <w:tag w:val="&lt;Member mnisId='1601' dodsId='34498'&gt;"/>
          <w:id w:val="-1761210139"/>
          <w:placeholder>
            <w:docPart w:val="DefaultPlaceholder_-1854013440"/>
          </w:placeholder>
          <w:richText/>
        </w:sdtPr>
        <w:sdtContent>
          <w:r w:rsidRPr="00795035">
            <w:rPr>
              <w:b/>
            </w:rPr>
            <w:t>Chair:</w:t>
          </w:r>
        </w:sdtContent>
      </w:sdt>
      <w:r>
        <w:t xml:space="preserve"> </w:t>
      </w:r>
      <w:r w:rsidR="00AE69EF">
        <w:t xml:space="preserve">Courtrooms, sorry. That is the increase. </w:t>
      </w:r>
      <w:r w:rsidRPr="00795035">
        <w:t xml:space="preserve">But when </w:t>
      </w:r>
      <w:r w:rsidR="00864D9B">
        <w:t>we are</w:t>
      </w:r>
      <w:r w:rsidRPr="00795035">
        <w:t xml:space="preserve"> talking about the throughput of trials</w:t>
      </w:r>
      <w:r w:rsidR="00864D9B">
        <w:t>,</w:t>
      </w:r>
      <w:r w:rsidRPr="00795035">
        <w:t xml:space="preserve"> is that </w:t>
      </w:r>
      <w:r>
        <w:t xml:space="preserve">still </w:t>
      </w:r>
      <w:r w:rsidRPr="00795035">
        <w:t>satisfactory?</w:t>
      </w:r>
    </w:p>
    <w:p w:rsidR="00DB44AF" w:rsidP="00795035">
      <w:pPr>
        <w:pStyle w:val="Answer"/>
      </w:pPr>
      <w:sdt>
        <w:sdtPr>
          <w:alias w:val="Witness"/>
          <w:id w:val="60765899"/>
          <w:placeholder>
            <w:docPart w:val="DefaultPlaceholder_-1854013440"/>
          </w:placeholder>
          <w:richText/>
        </w:sdtPr>
        <w:sdtContent>
          <w:r w:rsidR="00D14107">
            <w:rPr>
              <w:b/>
              <w:i/>
            </w:rPr>
            <w:t>Lord Burnett:</w:t>
          </w:r>
        </w:sdtContent>
      </w:sdt>
      <w:r w:rsidR="00795035">
        <w:t xml:space="preserve"> </w:t>
      </w:r>
      <w:r w:rsidR="00864D9B">
        <w:t>I</w:t>
      </w:r>
      <w:r w:rsidRPr="00795035" w:rsidR="00795035">
        <w:t>t is going as quickly as it can</w:t>
      </w:r>
      <w:r w:rsidR="00864D9B">
        <w:t>. The rate at which</w:t>
      </w:r>
      <w:r w:rsidRPr="00DB44AF">
        <w:t xml:space="preserve"> trials are being dealt with is back to where it was pre</w:t>
      </w:r>
      <w:r w:rsidR="00603113">
        <w:t>-</w:t>
      </w:r>
      <w:r w:rsidR="00BF17C3">
        <w:t>C</w:t>
      </w:r>
      <w:r w:rsidR="00603113">
        <w:t xml:space="preserve">ovid, </w:t>
      </w:r>
      <w:r w:rsidRPr="00DB44AF">
        <w:t>but we have to go</w:t>
      </w:r>
      <w:r w:rsidR="00603113">
        <w:t xml:space="preserve"> a long way</w:t>
      </w:r>
      <w:r w:rsidRPr="00DB44AF">
        <w:t xml:space="preserve"> beyond that if we are to reduce the outstanding case</w:t>
      </w:r>
      <w:r w:rsidR="00C4238A">
        <w:t xml:space="preserve"> </w:t>
      </w:r>
      <w:r w:rsidRPr="00DB44AF">
        <w:t>load. That is the reality</w:t>
      </w:r>
      <w:r>
        <w:t>.</w:t>
      </w:r>
    </w:p>
    <w:p w:rsidR="00DB44AF" w:rsidP="00DB44AF">
      <w:pPr>
        <w:pStyle w:val="Question"/>
      </w:pPr>
      <w:sdt>
        <w:sdtPr>
          <w:alias w:val="Member"/>
          <w:tag w:val="&lt;Member mnisId='1601' dodsId='34498'&gt;"/>
          <w:id w:val="-1207721428"/>
          <w:placeholder>
            <w:docPart w:val="DefaultPlaceholder_-1854013440"/>
          </w:placeholder>
          <w:richText/>
        </w:sdtPr>
        <w:sdtContent>
          <w:r w:rsidRPr="00DB44AF">
            <w:rPr>
              <w:b/>
            </w:rPr>
            <w:t>Chair:</w:t>
          </w:r>
        </w:sdtContent>
      </w:sdt>
      <w:r>
        <w:t xml:space="preserve"> </w:t>
      </w:r>
      <w:r w:rsidR="00C4238A">
        <w:t>T</w:t>
      </w:r>
      <w:r w:rsidRPr="00DB44AF">
        <w:t>hat is the key point, is</w:t>
      </w:r>
      <w:r w:rsidR="008E6E44">
        <w:t>n’t</w:t>
      </w:r>
      <w:r w:rsidRPr="00DB44AF">
        <w:t xml:space="preserve"> it? Many would argue that the backlog was too high even pre</w:t>
      </w:r>
      <w:r w:rsidR="00C4238A">
        <w:t>-</w:t>
      </w:r>
      <w:r w:rsidR="008E6E44">
        <w:t>C</w:t>
      </w:r>
      <w:r w:rsidR="00C4238A">
        <w:t>ovid.</w:t>
      </w:r>
      <w:r w:rsidRPr="00DB44AF">
        <w:t xml:space="preserve"> One of the cases we saw in Manchester, no</w:t>
      </w:r>
      <w:r w:rsidR="00C4238A">
        <w:t>w</w:t>
      </w:r>
      <w:r w:rsidRPr="00DB44AF">
        <w:t xml:space="preserve"> concluded so I can refer to it,</w:t>
      </w:r>
      <w:r w:rsidR="00636FDF">
        <w:t xml:space="preserve"> </w:t>
      </w:r>
      <w:r w:rsidR="00AF4B1E">
        <w:t xml:space="preserve">was a </w:t>
      </w:r>
      <w:r w:rsidRPr="00DB44AF">
        <w:t>rape</w:t>
      </w:r>
      <w:r w:rsidR="00AF4B1E">
        <w:t xml:space="preserve"> offence</w:t>
      </w:r>
      <w:r>
        <w:t>.</w:t>
      </w:r>
      <w:r w:rsidRPr="00DB44AF">
        <w:t xml:space="preserve"> I believe</w:t>
      </w:r>
      <w:r w:rsidR="00604C62">
        <w:t xml:space="preserve"> </w:t>
      </w:r>
      <w:r w:rsidRPr="00DB44AF">
        <w:t>the offence was committed three years ago</w:t>
      </w:r>
      <w:r w:rsidR="00604C62">
        <w:t>,</w:t>
      </w:r>
      <w:r w:rsidR="00636FDF">
        <w:t xml:space="preserve"> </w:t>
      </w:r>
      <w:r w:rsidRPr="00DB44AF">
        <w:t>long before lockdown.</w:t>
      </w:r>
    </w:p>
    <w:p w:rsidR="006302C5" w:rsidP="00DB44AF">
      <w:pPr>
        <w:pStyle w:val="Answer"/>
      </w:pPr>
      <w:sdt>
        <w:sdtPr>
          <w:alias w:val="Witness"/>
          <w:id w:val="-144746614"/>
          <w:placeholder>
            <w:docPart w:val="DefaultPlaceholder_-1854013440"/>
          </w:placeholder>
          <w:richText/>
        </w:sdtPr>
        <w:sdtContent>
          <w:r w:rsidR="00D14107">
            <w:rPr>
              <w:b/>
              <w:i/>
            </w:rPr>
            <w:t>Lord Burnett:</w:t>
          </w:r>
        </w:sdtContent>
      </w:sdt>
      <w:r w:rsidR="00DB44AF">
        <w:t xml:space="preserve"> </w:t>
      </w:r>
      <w:r w:rsidRPr="00DB44AF" w:rsidR="00DB44AF">
        <w:t xml:space="preserve">One of the questions I always ask </w:t>
      </w:r>
      <w:r w:rsidR="00636FDF">
        <w:t xml:space="preserve">when I </w:t>
      </w:r>
      <w:r w:rsidRPr="00DB44AF" w:rsidR="00DB44AF">
        <w:t>hear about</w:t>
      </w:r>
      <w:r w:rsidR="00005147">
        <w:t xml:space="preserve"> delays is </w:t>
      </w:r>
      <w:r w:rsidR="00AF4B1E">
        <w:t xml:space="preserve">to understand </w:t>
      </w:r>
      <w:r w:rsidR="00005147">
        <w:t>where the delays have occurred.</w:t>
      </w:r>
      <w:r w:rsidRPr="00DB44AF" w:rsidR="00DB44AF">
        <w:t xml:space="preserve"> There are three critical points in any criminal case. The first is when the complaint is made to the police; </w:t>
      </w:r>
      <w:r w:rsidR="00196448">
        <w:t>t</w:t>
      </w:r>
      <w:r w:rsidRPr="00DB44AF" w:rsidR="00DB44AF">
        <w:t>he second is when the charge is ma</w:t>
      </w:r>
      <w:r w:rsidR="0012509A">
        <w:t>d</w:t>
      </w:r>
      <w:r w:rsidRPr="00DB44AF" w:rsidR="00DB44AF">
        <w:t>e, which follows the</w:t>
      </w:r>
      <w:r w:rsidR="0012509A">
        <w:t xml:space="preserve"> involvement of the </w:t>
      </w:r>
      <w:r w:rsidRPr="00DB44AF" w:rsidR="00DB44AF">
        <w:t xml:space="preserve">CPS; </w:t>
      </w:r>
      <w:r w:rsidR="0012509A">
        <w:t>a</w:t>
      </w:r>
      <w:r w:rsidRPr="00DB44AF" w:rsidR="00DB44AF">
        <w:t>nd the thir</w:t>
      </w:r>
      <w:r w:rsidR="0012509A">
        <w:t>d point</w:t>
      </w:r>
      <w:r w:rsidR="00097A40">
        <w:t xml:space="preserve">—because it is only </w:t>
      </w:r>
      <w:r w:rsidRPr="00DB44AF" w:rsidR="00DB44AF">
        <w:t xml:space="preserve">when someone is charged </w:t>
      </w:r>
      <w:r w:rsidR="00097A40">
        <w:t>that</w:t>
      </w:r>
      <w:r w:rsidR="0012509A">
        <w:t xml:space="preserve"> it comes </w:t>
      </w:r>
      <w:r w:rsidRPr="00DB44AF" w:rsidR="00DB44AF">
        <w:t>to the courts</w:t>
      </w:r>
      <w:r w:rsidR="00097A40">
        <w:t xml:space="preserve">—is the </w:t>
      </w:r>
      <w:r w:rsidRPr="00871599" w:rsidR="00871599">
        <w:t>time it takes to dispose of it in the courts.</w:t>
      </w:r>
    </w:p>
    <w:p w:rsidR="0080357D" w:rsidP="00DB44AF">
      <w:pPr>
        <w:pStyle w:val="Answer"/>
      </w:pPr>
      <w:r w:rsidRPr="00871599">
        <w:t>For all</w:t>
      </w:r>
      <w:r w:rsidR="00AA3A1E">
        <w:t xml:space="preserve"> </w:t>
      </w:r>
      <w:r w:rsidRPr="00871599">
        <w:t>sorts of reasons, the position has been that the time between reporting particularly of sexual offences and charge has grown quite substantially in recent years because of the nature of the investigation undertaken</w:t>
      </w:r>
      <w:r w:rsidR="001347BE">
        <w:t>. T</w:t>
      </w:r>
      <w:r w:rsidRPr="00871599">
        <w:t>he time the case is in the courts has not grown by so much</w:t>
      </w:r>
      <w:r w:rsidR="001347BE">
        <w:t>,</w:t>
      </w:r>
      <w:r w:rsidRPr="00871599">
        <w:t xml:space="preserve"> but it is clearly unsatisfactory</w:t>
      </w:r>
      <w:r w:rsidRPr="008931FC" w:rsidR="008931FC">
        <w:t xml:space="preserve"> that an offence </w:t>
      </w:r>
      <w:r w:rsidR="00910F89">
        <w:t>that</w:t>
      </w:r>
      <w:r w:rsidRPr="008931FC" w:rsidR="008931FC">
        <w:t xml:space="preserve"> occur</w:t>
      </w:r>
      <w:r w:rsidR="00AA3A1E">
        <w:t>r</w:t>
      </w:r>
      <w:r w:rsidRPr="008931FC" w:rsidR="008931FC">
        <w:t xml:space="preserve">ed in 2018 and was reported in 2018 is being tried in 2021 even </w:t>
      </w:r>
      <w:r w:rsidR="007D1273">
        <w:t xml:space="preserve">if </w:t>
      </w:r>
      <w:r w:rsidRPr="008931FC" w:rsidR="008931FC">
        <w:t xml:space="preserve">it has been in the courts for only six </w:t>
      </w:r>
      <w:r w:rsidR="001347BE">
        <w:t>or nine</w:t>
      </w:r>
      <w:r w:rsidRPr="008931FC" w:rsidR="008931FC">
        <w:t xml:space="preserve"> months</w:t>
      </w:r>
      <w:r w:rsidR="001347BE">
        <w:t>,</w:t>
      </w:r>
      <w:r w:rsidRPr="008931FC" w:rsidR="008931FC">
        <w:t xml:space="preserve"> which may well have been the case.</w:t>
      </w:r>
    </w:p>
    <w:p w:rsidR="0080357D" w:rsidP="0080357D">
      <w:pPr>
        <w:pStyle w:val="Question"/>
      </w:pPr>
      <w:sdt>
        <w:sdtPr>
          <w:alias w:val="Member"/>
          <w:tag w:val="&lt;Member mnisId='1601' dodsId='34498'&gt;"/>
          <w:id w:val="892467397"/>
          <w:placeholder>
            <w:docPart w:val="DefaultPlaceholder_-1854013440"/>
          </w:placeholder>
          <w:richText/>
        </w:sdtPr>
        <w:sdtContent>
          <w:r w:rsidRPr="0080357D">
            <w:rPr>
              <w:b/>
            </w:rPr>
            <w:t>Chair:</w:t>
          </w:r>
        </w:sdtContent>
      </w:sdt>
      <w:r>
        <w:t xml:space="preserve"> </w:t>
      </w:r>
      <w:r w:rsidRPr="0080357D">
        <w:t>It seems to be quite common that certainly bail cases are being listed well into the latter part of next year.</w:t>
      </w:r>
    </w:p>
    <w:p w:rsidR="00AA3A1E" w:rsidP="0080357D">
      <w:pPr>
        <w:pStyle w:val="Answer"/>
      </w:pPr>
      <w:sdt>
        <w:sdtPr>
          <w:alias w:val="Witness"/>
          <w:id w:val="2004700271"/>
          <w:placeholder>
            <w:docPart w:val="DefaultPlaceholder_-1854013440"/>
          </w:placeholder>
          <w:richText/>
        </w:sdtPr>
        <w:sdtContent>
          <w:r w:rsidR="00D14107">
            <w:rPr>
              <w:b/>
              <w:i/>
            </w:rPr>
            <w:t>Lord Burnett:</w:t>
          </w:r>
        </w:sdtContent>
      </w:sdt>
      <w:r w:rsidR="0080357D">
        <w:t xml:space="preserve"> </w:t>
      </w:r>
      <w:r w:rsidRPr="0080357D" w:rsidR="0080357D">
        <w:t>That is right</w:t>
      </w:r>
      <w:r w:rsidR="008D51E4">
        <w:t>,</w:t>
      </w:r>
      <w:r w:rsidRPr="0080357D" w:rsidR="0080357D">
        <w:t xml:space="preserve"> and into the early part of 2023. </w:t>
      </w:r>
      <w:r w:rsidR="008D51E4">
        <w:t>T</w:t>
      </w:r>
      <w:r w:rsidRPr="0080357D" w:rsidR="0080357D">
        <w:t>he picture is different in different parts of the country. London</w:t>
      </w:r>
      <w:r w:rsidR="008D51E4">
        <w:t>,</w:t>
      </w:r>
      <w:r w:rsidRPr="0080357D" w:rsidR="0080357D">
        <w:t xml:space="preserve"> the </w:t>
      </w:r>
      <w:r w:rsidR="008D51E4">
        <w:t>s</w:t>
      </w:r>
      <w:r w:rsidRPr="0080357D" w:rsidR="0080357D">
        <w:t>outh</w:t>
      </w:r>
      <w:r w:rsidR="009E3810">
        <w:t>-</w:t>
      </w:r>
      <w:r w:rsidR="008D51E4">
        <w:t>e</w:t>
      </w:r>
      <w:r w:rsidRPr="0080357D" w:rsidR="0080357D">
        <w:t xml:space="preserve">ast and the </w:t>
      </w:r>
      <w:r w:rsidR="008D51E4">
        <w:t>m</w:t>
      </w:r>
      <w:r w:rsidRPr="0080357D" w:rsidR="0080357D">
        <w:t xml:space="preserve">idlands are areas where the timeliness of cases is least good. In Wales, the </w:t>
      </w:r>
      <w:r w:rsidR="008D51E4">
        <w:t>w</w:t>
      </w:r>
      <w:r w:rsidRPr="0080357D" w:rsidR="0080357D">
        <w:t xml:space="preserve">est, the </w:t>
      </w:r>
      <w:r w:rsidR="008D51E4">
        <w:t>n</w:t>
      </w:r>
      <w:r w:rsidRPr="0080357D" w:rsidR="0080357D">
        <w:t>orth</w:t>
      </w:r>
      <w:r w:rsidR="00FE34FA">
        <w:t>-</w:t>
      </w:r>
      <w:r w:rsidR="008D51E4">
        <w:t>w</w:t>
      </w:r>
      <w:r w:rsidRPr="0080357D" w:rsidR="0080357D">
        <w:t xml:space="preserve">est and </w:t>
      </w:r>
      <w:r w:rsidR="00FE34FA">
        <w:t xml:space="preserve">the </w:t>
      </w:r>
      <w:r w:rsidR="008D51E4">
        <w:t>n</w:t>
      </w:r>
      <w:r w:rsidRPr="0080357D" w:rsidR="0080357D">
        <w:t>orth</w:t>
      </w:r>
      <w:r w:rsidR="00FE34FA">
        <w:t>-</w:t>
      </w:r>
      <w:r w:rsidR="008D51E4">
        <w:t>e</w:t>
      </w:r>
      <w:r w:rsidRPr="0080357D" w:rsidR="0080357D">
        <w:t>ast things are very much better</w:t>
      </w:r>
      <w:r w:rsidR="00E9073F">
        <w:t>.</w:t>
      </w:r>
      <w:r w:rsidRPr="0080357D" w:rsidR="0080357D">
        <w:t xml:space="preserve"> </w:t>
      </w:r>
      <w:r w:rsidR="00E9073F">
        <w:t>F</w:t>
      </w:r>
      <w:r w:rsidRPr="0080357D" w:rsidR="0080357D">
        <w:t>rom the point of view of the judiciary, we would like cases tried as soon as they are ready to be tried</w:t>
      </w:r>
      <w:r w:rsidR="00FD21BA">
        <w:t>,</w:t>
      </w:r>
      <w:r w:rsidRPr="0080357D" w:rsidR="0080357D">
        <w:t xml:space="preserve"> as long as we have the space to try them</w:t>
      </w:r>
      <w:r w:rsidR="00E9073F">
        <w:t>,</w:t>
      </w:r>
      <w:r w:rsidRPr="0080357D" w:rsidR="0080357D">
        <w:t xml:space="preserve"> the judges to try them and the lawyers to represent both sides in them.</w:t>
      </w:r>
    </w:p>
    <w:p w:rsidR="00AA3A1E" w:rsidP="00AA3A1E">
      <w:pPr>
        <w:pStyle w:val="Question"/>
      </w:pPr>
      <w:sdt>
        <w:sdtPr>
          <w:alias w:val="Member"/>
          <w:tag w:val="&lt;Member mnisId='1601' dodsId='34498'&gt;"/>
          <w:id w:val="-2028167667"/>
          <w:placeholder>
            <w:docPart w:val="DefaultPlaceholder_-1854013440"/>
          </w:placeholder>
          <w:richText/>
        </w:sdtPr>
        <w:sdtContent>
          <w:r w:rsidRPr="00AA3A1E">
            <w:rPr>
              <w:b/>
            </w:rPr>
            <w:t>Chair:</w:t>
          </w:r>
        </w:sdtContent>
      </w:sdt>
      <w:r>
        <w:t xml:space="preserve"> </w:t>
      </w:r>
      <w:r w:rsidR="00FD21BA">
        <w:t>W</w:t>
      </w:r>
      <w:r w:rsidRPr="00AA3A1E">
        <w:t>hat is it that you need to be able to achieve that</w:t>
      </w:r>
      <w:r>
        <w:t>?</w:t>
      </w:r>
      <w:r w:rsidRPr="00AA3A1E">
        <w:t xml:space="preserve"> </w:t>
      </w:r>
      <w:r w:rsidR="00E9073F">
        <w:t>Y</w:t>
      </w:r>
      <w:r w:rsidRPr="00AA3A1E">
        <w:t>ou have talked about judicial capacity.</w:t>
      </w:r>
      <w:r w:rsidR="00E9073F">
        <w:t xml:space="preserve"> What else?</w:t>
      </w:r>
    </w:p>
    <w:p w:rsidR="00823DA0" w:rsidP="00AA3A1E">
      <w:pPr>
        <w:pStyle w:val="Answer"/>
      </w:pPr>
      <w:sdt>
        <w:sdtPr>
          <w:alias w:val="Witness"/>
          <w:id w:val="-1064647083"/>
          <w:placeholder>
            <w:docPart w:val="DefaultPlaceholder_-1854013440"/>
          </w:placeholder>
          <w:richText/>
        </w:sdtPr>
        <w:sdtContent>
          <w:r w:rsidR="00D14107">
            <w:rPr>
              <w:b/>
              <w:i/>
            </w:rPr>
            <w:t>Lord Burnett:</w:t>
          </w:r>
        </w:sdtContent>
      </w:sdt>
      <w:r w:rsidR="00AA3A1E">
        <w:t xml:space="preserve"> </w:t>
      </w:r>
      <w:r w:rsidRPr="00AA3A1E" w:rsidR="00AA3A1E">
        <w:t>We need a series of things. The first is to increase judicial capacity</w:t>
      </w:r>
      <w:r w:rsidR="00E9073F">
        <w:t>. T</w:t>
      </w:r>
      <w:r w:rsidRPr="00AA3A1E" w:rsidR="00AA3A1E">
        <w:t xml:space="preserve">he recent </w:t>
      </w:r>
      <w:r w:rsidR="00E9073F">
        <w:t>c</w:t>
      </w:r>
      <w:r w:rsidRPr="00AA3A1E" w:rsidR="00AA3A1E">
        <w:t xml:space="preserve">ircuit </w:t>
      </w:r>
      <w:r w:rsidR="00E9073F">
        <w:t>j</w:t>
      </w:r>
      <w:r w:rsidRPr="00AA3A1E" w:rsidR="00AA3A1E">
        <w:t>udge competition</w:t>
      </w:r>
      <w:r w:rsidRPr="00E53921" w:rsidR="00E53921">
        <w:t xml:space="preserve"> fell short by 12. The 12 by which it fell short we</w:t>
      </w:r>
      <w:r w:rsidR="002F7472">
        <w:t>re</w:t>
      </w:r>
      <w:r w:rsidRPr="00E53921" w:rsidR="00E53921">
        <w:t xml:space="preserve"> all criminal Crown </w:t>
      </w:r>
      <w:r w:rsidR="002F7472">
        <w:t>c</w:t>
      </w:r>
      <w:r w:rsidRPr="00E53921" w:rsidR="00E53921">
        <w:t xml:space="preserve">ourt judges rather than family and civil judges. There is another competition running at the moment </w:t>
      </w:r>
      <w:r w:rsidR="007D1273">
        <w:t>that</w:t>
      </w:r>
      <w:r w:rsidRPr="00E53921" w:rsidR="00E53921">
        <w:t xml:space="preserve"> I hope will deliver all the judges </w:t>
      </w:r>
      <w:r w:rsidR="002F7472">
        <w:t>who</w:t>
      </w:r>
      <w:r w:rsidRPr="00E53921" w:rsidR="00E53921">
        <w:t xml:space="preserve"> have been asked for</w:t>
      </w:r>
      <w:r w:rsidR="002F7472">
        <w:t>,</w:t>
      </w:r>
      <w:r w:rsidRPr="00E53921" w:rsidR="00E53921">
        <w:t xml:space="preserve"> </w:t>
      </w:r>
      <w:r w:rsidR="002F7472">
        <w:t xml:space="preserve">but </w:t>
      </w:r>
      <w:r w:rsidRPr="00E53921" w:rsidR="00E53921">
        <w:t>that depends on candidates of the right calibre presenting themselves to the J</w:t>
      </w:r>
      <w:r w:rsidR="00ED0652">
        <w:t>A</w:t>
      </w:r>
      <w:r w:rsidRPr="00E53921" w:rsidR="00E53921">
        <w:t>C. That is the first thing we need to do.</w:t>
      </w:r>
    </w:p>
    <w:p w:rsidR="00F3316A" w:rsidRPr="00F3316A" w:rsidP="00AA3A1E">
      <w:pPr>
        <w:pStyle w:val="Answer"/>
      </w:pPr>
      <w:r w:rsidRPr="00814DCC">
        <w:t>We are increasing the number of recorders. A very large number have been appointed</w:t>
      </w:r>
      <w:r w:rsidR="00B82DE4">
        <w:t>,</w:t>
      </w:r>
      <w:r w:rsidRPr="00814DCC">
        <w:t xml:space="preserve"> or I have accepted them for appointment</w:t>
      </w:r>
      <w:r w:rsidR="00823DA0">
        <w:t xml:space="preserve"> and </w:t>
      </w:r>
      <w:r w:rsidR="00F35C01">
        <w:t xml:space="preserve">they </w:t>
      </w:r>
      <w:r w:rsidR="00823DA0">
        <w:t>are about to be appointed</w:t>
      </w:r>
      <w:r w:rsidRPr="00F3316A">
        <w:t>, and there will be another competition next year</w:t>
      </w:r>
      <w:r w:rsidR="00B82DE4">
        <w:t>. T</w:t>
      </w:r>
      <w:r w:rsidRPr="00F3316A">
        <w:t xml:space="preserve">he recorder pool is being replenished constantly. We are accelerating the training of criminal recorders once </w:t>
      </w:r>
      <w:r w:rsidR="00B82DE4">
        <w:t xml:space="preserve">they are </w:t>
      </w:r>
      <w:r w:rsidRPr="00F3316A">
        <w:t xml:space="preserve">appointed, so that will help. That is </w:t>
      </w:r>
      <w:r w:rsidR="00B82DE4">
        <w:t>a</w:t>
      </w:r>
      <w:r w:rsidRPr="00F3316A">
        <w:t xml:space="preserve"> judicial res</w:t>
      </w:r>
      <w:r w:rsidR="00B82DE4">
        <w:t>ource</w:t>
      </w:r>
      <w:r w:rsidRPr="00F3316A">
        <w:t>.</w:t>
      </w:r>
    </w:p>
    <w:p w:rsidR="006C7FAD" w:rsidP="00AA3A1E">
      <w:pPr>
        <w:pStyle w:val="Answer"/>
      </w:pPr>
      <w:r w:rsidRPr="00F3316A">
        <w:t xml:space="preserve">We need </w:t>
      </w:r>
      <w:r w:rsidR="00F35C01">
        <w:t xml:space="preserve">the money, </w:t>
      </w:r>
      <w:r w:rsidRPr="00F3316A">
        <w:t>the finance</w:t>
      </w:r>
      <w:r w:rsidR="00F35C01">
        <w:t>,</w:t>
      </w:r>
      <w:r w:rsidRPr="00F3316A">
        <w:t xml:space="preserve"> to operate the courts. That means we have to be provided with sufficient money to sit as many days as the </w:t>
      </w:r>
      <w:r w:rsidRPr="00F3316A">
        <w:t xml:space="preserve">system has capacity to sit. I very much hope that </w:t>
      </w:r>
      <w:r w:rsidR="002205D0">
        <w:t>we will never</w:t>
      </w:r>
      <w:r w:rsidRPr="00F3316A">
        <w:t xml:space="preserve"> return to </w:t>
      </w:r>
      <w:r w:rsidR="00FF3E15">
        <w:t>the</w:t>
      </w:r>
      <w:r w:rsidRPr="00F3316A">
        <w:t xml:space="preserve"> situation where th</w:t>
      </w:r>
      <w:r w:rsidR="002205D0">
        <w:t>ere are</w:t>
      </w:r>
      <w:r w:rsidRPr="00F3316A">
        <w:t xml:space="preserve"> courtrooms sitting empty, judges available to hear cases and cases ready and able to be heard but</w:t>
      </w:r>
      <w:r w:rsidR="009943BC">
        <w:t xml:space="preserve"> </w:t>
      </w:r>
      <w:r w:rsidRPr="00F3316A">
        <w:t>held up because money is not made available to do the work.</w:t>
      </w:r>
    </w:p>
    <w:p w:rsidR="006C7FAD" w:rsidP="006C7FAD">
      <w:pPr>
        <w:pStyle w:val="Question"/>
      </w:pPr>
      <w:sdt>
        <w:sdtPr>
          <w:alias w:val="Member"/>
          <w:tag w:val="&lt;Member mnisId='1601' dodsId='34498'&gt;"/>
          <w:id w:val="133222137"/>
          <w:placeholder>
            <w:docPart w:val="DefaultPlaceholder_-1854013440"/>
          </w:placeholder>
          <w:richText/>
        </w:sdtPr>
        <w:sdtContent>
          <w:r w:rsidRPr="006C7FAD">
            <w:rPr>
              <w:b/>
            </w:rPr>
            <w:t>Chair:</w:t>
          </w:r>
        </w:sdtContent>
      </w:sdt>
      <w:r>
        <w:t xml:space="preserve"> </w:t>
      </w:r>
      <w:r w:rsidRPr="006C7FAD">
        <w:t>Does the current spending review give you any confidence that you can sustain that</w:t>
      </w:r>
      <w:r>
        <w:t>?</w:t>
      </w:r>
    </w:p>
    <w:p w:rsidR="0037785C" w:rsidP="006C7FAD">
      <w:pPr>
        <w:pStyle w:val="Answer"/>
      </w:pPr>
      <w:sdt>
        <w:sdtPr>
          <w:alias w:val="Witness"/>
          <w:id w:val="-793046619"/>
          <w:placeholder>
            <w:docPart w:val="DefaultPlaceholder_-1854013440"/>
          </w:placeholder>
          <w:richText/>
        </w:sdtPr>
        <w:sdtContent>
          <w:r w:rsidR="00D14107">
            <w:rPr>
              <w:b/>
              <w:i/>
            </w:rPr>
            <w:t>Lord Burnett:</w:t>
          </w:r>
        </w:sdtContent>
      </w:sdt>
      <w:r w:rsidR="006C7FAD">
        <w:t xml:space="preserve"> </w:t>
      </w:r>
      <w:r w:rsidR="00EE366B">
        <w:t>A</w:t>
      </w:r>
      <w:r w:rsidRPr="006C7FAD" w:rsidR="006C7FAD">
        <w:t>s you appreciate</w:t>
      </w:r>
      <w:r w:rsidR="006C7FAD">
        <w:t>, the</w:t>
      </w:r>
      <w:r w:rsidRPr="006C7FAD" w:rsidR="006C7FAD">
        <w:t xml:space="preserve"> spending review is a stepping</w:t>
      </w:r>
      <w:r w:rsidR="008E4C71">
        <w:t>-</w:t>
      </w:r>
      <w:r w:rsidRPr="006C7FAD" w:rsidR="006C7FAD">
        <w:t xml:space="preserve">stone to the concordat process. The Ministry of Justice has settled with the </w:t>
      </w:r>
      <w:r w:rsidR="001A7A3B">
        <w:t>T</w:t>
      </w:r>
      <w:r w:rsidRPr="006C7FAD" w:rsidR="006C7FAD">
        <w:t xml:space="preserve">reasury for the next three years. I have read with a great deal of care every word said by the </w:t>
      </w:r>
      <w:r w:rsidR="00170A88">
        <w:t>C</w:t>
      </w:r>
      <w:r w:rsidRPr="006C7FAD" w:rsidR="006C7FAD">
        <w:t xml:space="preserve">hancellor of the </w:t>
      </w:r>
      <w:r w:rsidR="00170A88">
        <w:t>E</w:t>
      </w:r>
      <w:r w:rsidRPr="006C7FAD" w:rsidR="006C7FAD">
        <w:t>xchequer and all the supporting documents. Money is being made available for the criminal justice system, which is a much broader concept than the courts, and undoubtedly there will be some money made available to try to deal with outstanding case</w:t>
      </w:r>
      <w:r w:rsidR="00170A88">
        <w:t xml:space="preserve"> </w:t>
      </w:r>
      <w:r w:rsidRPr="006C7FAD" w:rsidR="006C7FAD">
        <w:t xml:space="preserve">loads in the Crown </w:t>
      </w:r>
      <w:r w:rsidR="00170A88">
        <w:t>c</w:t>
      </w:r>
      <w:r w:rsidRPr="006C7FAD" w:rsidR="006C7FAD">
        <w:t>ourt</w:t>
      </w:r>
      <w:r w:rsidR="00170A88">
        <w:t>, b</w:t>
      </w:r>
      <w:r w:rsidRPr="006C7FAD" w:rsidR="006C7FAD">
        <w:t xml:space="preserve">ut the process by which the settlement of finance is done between the Lord </w:t>
      </w:r>
      <w:r w:rsidR="00430872">
        <w:t>C</w:t>
      </w:r>
      <w:r w:rsidRPr="006C7FAD" w:rsidR="006C7FAD">
        <w:t>hancellor and me is set out in the concorda</w:t>
      </w:r>
      <w:r w:rsidR="00430872">
        <w:t>t</w:t>
      </w:r>
      <w:r w:rsidRPr="006C7FAD" w:rsidR="006C7FAD">
        <w:t xml:space="preserve"> </w:t>
      </w:r>
      <w:r>
        <w:t xml:space="preserve">that was </w:t>
      </w:r>
      <w:r w:rsidRPr="006C7FAD" w:rsidR="006C7FAD">
        <w:t>agreed 10 or more years ago.</w:t>
      </w:r>
    </w:p>
    <w:p w:rsidR="0010238D" w:rsidP="006C7FAD">
      <w:pPr>
        <w:pStyle w:val="Answer"/>
      </w:pPr>
      <w:r w:rsidRPr="006C7FAD">
        <w:t>The concordat process is without prejudice to whatever the</w:t>
      </w:r>
      <w:r w:rsidR="00430872">
        <w:t xml:space="preserve"> MOJ </w:t>
      </w:r>
      <w:r w:rsidRPr="006C7FAD">
        <w:t>and</w:t>
      </w:r>
      <w:r w:rsidR="0037785C">
        <w:t xml:space="preserve"> the</w:t>
      </w:r>
      <w:r w:rsidRPr="006C7FAD">
        <w:t xml:space="preserve"> </w:t>
      </w:r>
      <w:r w:rsidR="00430872">
        <w:t>T</w:t>
      </w:r>
      <w:r w:rsidRPr="006C7FAD">
        <w:t xml:space="preserve">reasury have settled on. I will be pressing the Lord </w:t>
      </w:r>
      <w:r w:rsidR="00430872">
        <w:t>C</w:t>
      </w:r>
      <w:r w:rsidRPr="006C7FAD">
        <w:t>hancellor to ensure that in crime</w:t>
      </w:r>
      <w:r w:rsidR="00430872">
        <w:t xml:space="preserve">, which we are </w:t>
      </w:r>
      <w:r w:rsidRPr="006C7FAD">
        <w:t>talking about at the moment, sufficient funds are made available for us to sit all the days we will be capable of sitting in the next financial year and that</w:t>
      </w:r>
      <w:r w:rsidR="00C120E2">
        <w:t>,</w:t>
      </w:r>
      <w:r w:rsidRPr="006C7FAD">
        <w:t xml:space="preserve"> although there is a three</w:t>
      </w:r>
      <w:r w:rsidR="00C120E2">
        <w:t>-</w:t>
      </w:r>
      <w:r w:rsidRPr="006C7FAD">
        <w:t>year settlement</w:t>
      </w:r>
      <w:r w:rsidRPr="0010238D">
        <w:t xml:space="preserve"> with the </w:t>
      </w:r>
      <w:r w:rsidR="00C120E2">
        <w:t>T</w:t>
      </w:r>
      <w:r w:rsidRPr="0010238D">
        <w:t>reasury, our concordat process is an annual one</w:t>
      </w:r>
      <w:r>
        <w:t>.</w:t>
      </w:r>
    </w:p>
    <w:p w:rsidR="00B32487" w:rsidP="0010238D">
      <w:pPr>
        <w:pStyle w:val="Question"/>
      </w:pPr>
      <w:sdt>
        <w:sdtPr>
          <w:alias w:val="Member"/>
          <w:tag w:val="&lt;Member mnisId='1601' dodsId='34498'&gt;"/>
          <w:id w:val="1799186388"/>
          <w:placeholder>
            <w:docPart w:val="DefaultPlaceholder_-1854013440"/>
          </w:placeholder>
          <w:richText/>
        </w:sdtPr>
        <w:sdtContent>
          <w:r w:rsidRPr="0010238D" w:rsidR="0010238D">
            <w:rPr>
              <w:b/>
            </w:rPr>
            <w:t>Chair:</w:t>
          </w:r>
        </w:sdtContent>
      </w:sdt>
      <w:r w:rsidR="0010238D">
        <w:t xml:space="preserve"> </w:t>
      </w:r>
      <w:r w:rsidR="00407A95">
        <w:t>Y</w:t>
      </w:r>
      <w:r w:rsidRPr="00B32487">
        <w:t>ou have referred to recognising in funding the importance of the rule of law</w:t>
      </w:r>
      <w:r w:rsidR="00601292">
        <w:t>,</w:t>
      </w:r>
      <w:r w:rsidRPr="00B32487">
        <w:t xml:space="preserve"> the justice system and the value of it</w:t>
      </w:r>
      <w:r w:rsidR="00601292">
        <w:t>.</w:t>
      </w:r>
      <w:r w:rsidRPr="00B32487">
        <w:t xml:space="preserve"> I imagine that would indicate </w:t>
      </w:r>
      <w:r w:rsidR="00EB2CEC">
        <w:t xml:space="preserve">that </w:t>
      </w:r>
      <w:r w:rsidRPr="00B32487">
        <w:t xml:space="preserve">you </w:t>
      </w:r>
      <w:r w:rsidR="00EB2CEC">
        <w:t>will be</w:t>
      </w:r>
      <w:r w:rsidR="00601292">
        <w:t xml:space="preserve"> having </w:t>
      </w:r>
      <w:r w:rsidRPr="00B32487">
        <w:t>conversations</w:t>
      </w:r>
      <w:r w:rsidR="00601292">
        <w:t xml:space="preserve">—I </w:t>
      </w:r>
      <w:r w:rsidRPr="00B32487">
        <w:t>do not want to hold you to what they are</w:t>
      </w:r>
      <w:r w:rsidR="00601292">
        <w:t>—a</w:t>
      </w:r>
      <w:r w:rsidRPr="00B32487">
        <w:t>bout the need for sustainable funding over a period of more than just one year.</w:t>
      </w:r>
    </w:p>
    <w:p w:rsidR="0001567D" w:rsidP="00B32487">
      <w:pPr>
        <w:pStyle w:val="Answer"/>
      </w:pPr>
      <w:sdt>
        <w:sdtPr>
          <w:alias w:val="Witness"/>
          <w:id w:val="1204988210"/>
          <w:placeholder>
            <w:docPart w:val="DefaultPlaceholder_-1854013440"/>
          </w:placeholder>
          <w:richText/>
        </w:sdtPr>
        <w:sdtContent>
          <w:r w:rsidR="00D14107">
            <w:rPr>
              <w:b/>
              <w:i/>
            </w:rPr>
            <w:t>Lord Burnett:</w:t>
          </w:r>
        </w:sdtContent>
      </w:sdt>
      <w:r w:rsidR="00B32487">
        <w:t xml:space="preserve"> </w:t>
      </w:r>
      <w:r w:rsidRPr="00011CDA" w:rsidR="00011CDA">
        <w:t>Yes. Something that increasingly frustrates me is that funding for the courts for the administration of justice is done annually</w:t>
      </w:r>
      <w:r w:rsidR="008E3F29">
        <w:t>,</w:t>
      </w:r>
      <w:r w:rsidRPr="00011CDA" w:rsidR="00011CDA">
        <w:t xml:space="preserve"> and there is not a longer-term view about the financial support that is necessary. One of the consequences of that</w:t>
      </w:r>
      <w:r w:rsidR="00407A95">
        <w:t>,</w:t>
      </w:r>
      <w:r w:rsidRPr="00011CDA" w:rsidR="00011CDA">
        <w:t xml:space="preserve"> particularly in recent years wh</w:t>
      </w:r>
      <w:r w:rsidR="008054C8">
        <w:t>en</w:t>
      </w:r>
      <w:r w:rsidRPr="00011CDA" w:rsidR="00011CDA">
        <w:t xml:space="preserve"> for all</w:t>
      </w:r>
      <w:r w:rsidR="00712E08">
        <w:t xml:space="preserve"> </w:t>
      </w:r>
      <w:r w:rsidRPr="00011CDA" w:rsidR="00011CDA">
        <w:t xml:space="preserve">sorts of reasons that I </w:t>
      </w:r>
      <w:r w:rsidRPr="00767611" w:rsidR="00767611">
        <w:t>do not need to go into money has been very tight</w:t>
      </w:r>
      <w:r w:rsidR="008054C8">
        <w:t>—p</w:t>
      </w:r>
      <w:r w:rsidRPr="00767611" w:rsidR="00767611">
        <w:t>erhaps it is always very tight</w:t>
      </w:r>
      <w:r w:rsidR="008054C8">
        <w:t xml:space="preserve">—is that </w:t>
      </w:r>
      <w:r w:rsidRPr="00767611" w:rsidR="00767611">
        <w:t xml:space="preserve">one looks around for the worst leak in the boat and you then plug </w:t>
      </w:r>
      <w:r w:rsidR="008054C8">
        <w:t>a</w:t>
      </w:r>
      <w:r w:rsidRPr="00767611" w:rsidR="00767611">
        <w:t xml:space="preserve"> particular leak, but there is nothing to make the vessel seaworthy in the long term, if I may extend the metaphor.</w:t>
      </w:r>
    </w:p>
    <w:p w:rsidR="00DA41DD" w:rsidP="00B32487">
      <w:pPr>
        <w:pStyle w:val="Answer"/>
      </w:pPr>
      <w:r w:rsidRPr="00767611">
        <w:t>At the moment, obviously the</w:t>
      </w:r>
      <w:r>
        <w:t xml:space="preserve"> </w:t>
      </w:r>
      <w:r w:rsidRPr="00767611">
        <w:t>political focus is very much on outstanding case</w:t>
      </w:r>
      <w:r w:rsidR="007E20DA">
        <w:t xml:space="preserve"> </w:t>
      </w:r>
      <w:r w:rsidRPr="00767611">
        <w:t>loads, but</w:t>
      </w:r>
      <w:r w:rsidR="007E20DA">
        <w:t xml:space="preserve"> given</w:t>
      </w:r>
      <w:r w:rsidRPr="00767611">
        <w:t xml:space="preserve"> all the underlying problems about which I have spoken since appointment four years ago, </w:t>
      </w:r>
      <w:r w:rsidR="007D1273">
        <w:t>which</w:t>
      </w:r>
      <w:r w:rsidR="008C6502">
        <w:t xml:space="preserve"> </w:t>
      </w:r>
      <w:r w:rsidRPr="00767611">
        <w:t>my predecessor spoke about for four years</w:t>
      </w:r>
      <w:r w:rsidR="007E20DA">
        <w:t xml:space="preserve"> and</w:t>
      </w:r>
      <w:r w:rsidRPr="00767611">
        <w:t xml:space="preserve"> his predecessor for five years</w:t>
      </w:r>
      <w:r w:rsidR="00436C27">
        <w:t>,</w:t>
      </w:r>
      <w:r w:rsidRPr="00767611">
        <w:t xml:space="preserve"> </w:t>
      </w:r>
      <w:r w:rsidR="00137683">
        <w:t>of</w:t>
      </w:r>
      <w:r w:rsidRPr="00767611">
        <w:t xml:space="preserve"> the estate being allowed to degrade</w:t>
      </w:r>
      <w:r w:rsidR="00436C27">
        <w:t xml:space="preserve">, </w:t>
      </w:r>
      <w:r w:rsidRPr="00767611">
        <w:t xml:space="preserve">I am worried </w:t>
      </w:r>
      <w:r w:rsidR="00436C27">
        <w:t>that</w:t>
      </w:r>
      <w:r w:rsidRPr="00767611">
        <w:t xml:space="preserve"> we will not have sufficient</w:t>
      </w:r>
      <w:r w:rsidR="00436C27">
        <w:t xml:space="preserve"> or </w:t>
      </w:r>
      <w:r w:rsidRPr="00767611">
        <w:t>proper funds to make good some of those degradations.</w:t>
      </w:r>
    </w:p>
    <w:p w:rsidR="00DA41DD" w:rsidP="00DA41DD">
      <w:pPr>
        <w:pStyle w:val="Question"/>
      </w:pPr>
      <w:sdt>
        <w:sdtPr>
          <w:alias w:val="Member"/>
          <w:tag w:val="&lt;Member mnisId='1601' dodsId='34498'&gt;"/>
          <w:id w:val="411672515"/>
          <w:placeholder>
            <w:docPart w:val="DefaultPlaceholder_-1854013440"/>
          </w:placeholder>
          <w:richText/>
        </w:sdtPr>
        <w:sdtContent>
          <w:r w:rsidRPr="00DA41DD">
            <w:rPr>
              <w:b/>
            </w:rPr>
            <w:t>Chair:</w:t>
          </w:r>
        </w:sdtContent>
      </w:sdt>
      <w:r>
        <w:t xml:space="preserve"> </w:t>
      </w:r>
      <w:r w:rsidRPr="00DA41DD">
        <w:t>The maintenance backlog of the courts is</w:t>
      </w:r>
      <w:r>
        <w:t xml:space="preserve"> perhaps</w:t>
      </w:r>
      <w:r w:rsidRPr="00DA41DD">
        <w:t xml:space="preserve"> something that is not talked about often enough</w:t>
      </w:r>
      <w:r w:rsidR="00C472AD">
        <w:t>.</w:t>
      </w:r>
    </w:p>
    <w:p w:rsidR="0076556E" w:rsidP="00DA41DD">
      <w:pPr>
        <w:pStyle w:val="Answer"/>
      </w:pPr>
      <w:sdt>
        <w:sdtPr>
          <w:alias w:val="Witness"/>
          <w:id w:val="1506401348"/>
          <w:placeholder>
            <w:docPart w:val="DefaultPlaceholder_-1854013440"/>
          </w:placeholder>
          <w:richText/>
        </w:sdtPr>
        <w:sdtContent>
          <w:r w:rsidR="00D14107">
            <w:rPr>
              <w:b/>
              <w:i/>
            </w:rPr>
            <w:t>Lord Burnett:</w:t>
          </w:r>
        </w:sdtContent>
      </w:sdt>
      <w:r w:rsidR="00DA41DD">
        <w:t xml:space="preserve"> </w:t>
      </w:r>
      <w:r w:rsidRPr="00DA41DD" w:rsidR="00DA41DD">
        <w:t xml:space="preserve">I talk about it quite often, </w:t>
      </w:r>
      <w:r w:rsidR="00BB0B8E">
        <w:t>C</w:t>
      </w:r>
      <w:r w:rsidRPr="00DA41DD" w:rsidR="00DA41DD">
        <w:t>hair</w:t>
      </w:r>
      <w:r w:rsidR="00C472AD">
        <w:t>man</w:t>
      </w:r>
      <w:r w:rsidRPr="00DA41DD" w:rsidR="00DA41DD">
        <w:t>, but I agree</w:t>
      </w:r>
      <w:r w:rsidR="00257197">
        <w:t xml:space="preserve"> that</w:t>
      </w:r>
      <w:r w:rsidRPr="00DA41DD" w:rsidR="00DA41DD">
        <w:t xml:space="preserve"> others do not as much as is necessary. We have some very good buildings</w:t>
      </w:r>
      <w:r w:rsidR="0017067A">
        <w:t xml:space="preserve"> and I make no </w:t>
      </w:r>
      <w:r w:rsidRPr="00DA41DD" w:rsidR="00DA41DD">
        <w:t>bones about that</w:t>
      </w:r>
      <w:r w:rsidR="00ED399E">
        <w:t xml:space="preserve">. </w:t>
      </w:r>
      <w:r w:rsidRPr="00565CFE" w:rsidR="00565CFE">
        <w:t>Oddly enough, a lot of them are the PF</w:t>
      </w:r>
      <w:r w:rsidR="0017067A">
        <w:t xml:space="preserve">Is because </w:t>
      </w:r>
      <w:r w:rsidRPr="00565CFE" w:rsidR="00565CFE">
        <w:t xml:space="preserve">there are contractual arrangements in place </w:t>
      </w:r>
      <w:r w:rsidR="00EE231F">
        <w:t>that</w:t>
      </w:r>
      <w:r w:rsidRPr="00565CFE" w:rsidR="00565CFE">
        <w:t xml:space="preserve"> mean they have to be kept in decent conditio</w:t>
      </w:r>
      <w:r w:rsidR="0017067A">
        <w:t>n,</w:t>
      </w:r>
      <w:r w:rsidRPr="00565CFE" w:rsidR="00565CFE">
        <w:t xml:space="preserve"> but we have some buildings</w:t>
      </w:r>
      <w:r w:rsidR="001B116E">
        <w:t xml:space="preserve"> that are</w:t>
      </w:r>
      <w:r w:rsidRPr="00565CFE" w:rsidR="00565CFE">
        <w:t xml:space="preserve">, frankly, an embarrassment </w:t>
      </w:r>
      <w:r w:rsidR="00B206CB">
        <w:t>that</w:t>
      </w:r>
      <w:r w:rsidRPr="00565CFE" w:rsidR="00565CFE">
        <w:t xml:space="preserve"> I do not think members of the public as use</w:t>
      </w:r>
      <w:r w:rsidR="00241126">
        <w:t>r</w:t>
      </w:r>
      <w:r w:rsidRPr="00565CFE" w:rsidR="00565CFE">
        <w:t>s of our courts</w:t>
      </w:r>
      <w:r w:rsidR="00241126">
        <w:t>,</w:t>
      </w:r>
      <w:r w:rsidRPr="00565CFE" w:rsidR="00565CFE">
        <w:t xml:space="preserve"> the staff working in the courts or the judges also working in the courts</w:t>
      </w:r>
      <w:r w:rsidRPr="00241126" w:rsidR="00241126">
        <w:t xml:space="preserve"> </w:t>
      </w:r>
      <w:r w:rsidRPr="00565CFE" w:rsidR="00241126">
        <w:t>should be expected to tolerate</w:t>
      </w:r>
      <w:r w:rsidRPr="00565CFE" w:rsidR="00565CFE">
        <w:t xml:space="preserve">. </w:t>
      </w:r>
      <w:r w:rsidR="001B116E">
        <w:t>The s</w:t>
      </w:r>
      <w:r w:rsidRPr="00565CFE" w:rsidR="00565CFE">
        <w:t>hortfall in maintenance has been recognised for years b</w:t>
      </w:r>
      <w:r w:rsidR="00B5003E">
        <w:t xml:space="preserve">y </w:t>
      </w:r>
      <w:r w:rsidR="008711D6">
        <w:t>G</w:t>
      </w:r>
      <w:r w:rsidRPr="00565CFE" w:rsidR="00565CFE">
        <w:t xml:space="preserve">overnment, </w:t>
      </w:r>
      <w:r w:rsidR="008711D6">
        <w:t>but</w:t>
      </w:r>
      <w:r w:rsidRPr="0076556E">
        <w:t xml:space="preserve"> the money necessary to deal with it, just to put the estate into a decent condition, has not yet been made available. Looking at everything that was said in the spending review documents, I struggle to see whe</w:t>
      </w:r>
      <w:r w:rsidR="00B5003E">
        <w:t>re the</w:t>
      </w:r>
      <w:r w:rsidRPr="0076556E">
        <w:t xml:space="preserve"> money is for that, but I shall be pressing the Lord </w:t>
      </w:r>
      <w:r w:rsidR="00B5003E">
        <w:t>C</w:t>
      </w:r>
      <w:r w:rsidRPr="0076556E">
        <w:t>hancellor for it none</w:t>
      </w:r>
      <w:r w:rsidR="00B5003E">
        <w:t xml:space="preserve"> </w:t>
      </w:r>
      <w:r w:rsidRPr="0076556E">
        <w:t>the</w:t>
      </w:r>
      <w:r w:rsidR="00B5003E">
        <w:t xml:space="preserve"> </w:t>
      </w:r>
      <w:r w:rsidRPr="0076556E">
        <w:t>less.</w:t>
      </w:r>
    </w:p>
    <w:p w:rsidR="0076556E" w:rsidP="0076556E">
      <w:pPr>
        <w:pStyle w:val="Remark"/>
      </w:pPr>
      <w:sdt>
        <w:sdtPr>
          <w:alias w:val="Member"/>
          <w:tag w:val="&lt;Member mnisId='1601' dodsId='34498'&gt;"/>
          <w:id w:val="-1451160734"/>
          <w:placeholder>
            <w:docPart w:val="DefaultPlaceholder_-1854013440"/>
          </w:placeholder>
          <w:richText/>
        </w:sdtPr>
        <w:sdtContent>
          <w:r w:rsidRPr="0076556E">
            <w:rPr>
              <w:b/>
            </w:rPr>
            <w:t>Chair:</w:t>
          </w:r>
        </w:sdtContent>
      </w:sdt>
      <w:r>
        <w:t xml:space="preserve"> </w:t>
      </w:r>
      <w:r w:rsidRPr="0076556E">
        <w:t>That is very helpful</w:t>
      </w:r>
      <w:r>
        <w:t>.</w:t>
      </w:r>
    </w:p>
    <w:p w:rsidR="00241E01" w:rsidP="0076556E">
      <w:pPr>
        <w:pStyle w:val="Question"/>
      </w:pPr>
      <w:sdt>
        <w:sdtPr>
          <w:alias w:val="Member"/>
          <w:tag w:val="&lt;Member mnisId='4826' dodsId=''&gt;"/>
          <w:id w:val="1695965465"/>
          <w:placeholder>
            <w:docPart w:val="DefaultPlaceholder_-1854013440"/>
          </w:placeholder>
          <w:richText/>
        </w:sdtPr>
        <w:sdtContent>
          <w:r w:rsidRPr="0076556E" w:rsidR="0076556E">
            <w:rPr>
              <w:b/>
            </w:rPr>
            <w:t>Laura Farris:</w:t>
          </w:r>
        </w:sdtContent>
      </w:sdt>
      <w:r w:rsidR="0076556E">
        <w:t xml:space="preserve"> </w:t>
      </w:r>
      <w:r w:rsidR="00BB4C03">
        <w:t xml:space="preserve">Lord Burnett, </w:t>
      </w:r>
      <w:r w:rsidRPr="00B61B0C" w:rsidR="00B61B0C">
        <w:t>I want to ask you about a few potential non-</w:t>
      </w:r>
      <w:r w:rsidRPr="00C504C7" w:rsidR="00C504C7">
        <w:t xml:space="preserve">monetary solutions to the Crown </w:t>
      </w:r>
      <w:r w:rsidR="00B5003E">
        <w:t>c</w:t>
      </w:r>
      <w:r w:rsidRPr="00C504C7" w:rsidR="00C504C7">
        <w:t>ourt backlog</w:t>
      </w:r>
      <w:r w:rsidR="004E693B">
        <w:t>s</w:t>
      </w:r>
      <w:r w:rsidRPr="00C504C7" w:rsidR="00C504C7">
        <w:t>. Last year</w:t>
      </w:r>
      <w:r w:rsidR="00EA26DB">
        <w:t>,</w:t>
      </w:r>
      <w:r w:rsidRPr="00C504C7" w:rsidR="00C504C7">
        <w:t xml:space="preserve"> I read an interview </w:t>
      </w:r>
      <w:r w:rsidR="00876380">
        <w:t xml:space="preserve">in which </w:t>
      </w:r>
      <w:r w:rsidR="00BE3E4C">
        <w:t xml:space="preserve">I think </w:t>
      </w:r>
      <w:r w:rsidR="00876380">
        <w:t xml:space="preserve">you said: </w:t>
      </w:r>
      <w:r w:rsidR="00C504C7">
        <w:t>“</w:t>
      </w:r>
      <w:r>
        <w:t xml:space="preserve">Do </w:t>
      </w:r>
      <w:r w:rsidRPr="00C504C7" w:rsidR="00C504C7">
        <w:t xml:space="preserve">some of the low-grade cases that go to the Crown </w:t>
      </w:r>
      <w:r w:rsidR="00876380">
        <w:t>c</w:t>
      </w:r>
      <w:r w:rsidRPr="00C504C7" w:rsidR="00C504C7">
        <w:t>ourt really need to have as many as 12 jurors?</w:t>
      </w:r>
      <w:r w:rsidR="00C504C7">
        <w:t>”</w:t>
      </w:r>
      <w:r w:rsidRPr="00241E01">
        <w:t xml:space="preserve"> It is an issue we</w:t>
      </w:r>
      <w:r w:rsidR="00ED5552">
        <w:t xml:space="preserve"> in Parliament</w:t>
      </w:r>
      <w:r w:rsidRPr="00241E01">
        <w:t xml:space="preserve"> have grappled with</w:t>
      </w:r>
      <w:r w:rsidR="00876380">
        <w:t xml:space="preserve">, as I am sure </w:t>
      </w:r>
      <w:r w:rsidRPr="00241E01">
        <w:t>you have</w:t>
      </w:r>
      <w:r w:rsidR="00EA26DB">
        <w:t>,</w:t>
      </w:r>
      <w:r w:rsidRPr="00241E01">
        <w:t xml:space="preserve"> t</w:t>
      </w:r>
      <w:r w:rsidR="00876380">
        <w:t>o</w:t>
      </w:r>
      <w:r w:rsidRPr="00241E01">
        <w:t>o</w:t>
      </w:r>
      <w:r w:rsidR="00876380">
        <w:t>. D</w:t>
      </w:r>
      <w:r w:rsidRPr="00241E01">
        <w:t>oes it remain your view that there could be swifter disposal of cases in the</w:t>
      </w:r>
      <w:r w:rsidR="00C17D77">
        <w:t xml:space="preserve"> Crown court if </w:t>
      </w:r>
      <w:r w:rsidRPr="00241E01">
        <w:t>there were smaller juries for certain categories of case</w:t>
      </w:r>
      <w:r w:rsidR="00C17D77">
        <w:t xml:space="preserve"> and, if so, </w:t>
      </w:r>
      <w:r w:rsidRPr="00241E01">
        <w:t>what do you think that would look like?</w:t>
      </w:r>
    </w:p>
    <w:p w:rsidR="003648FC" w:rsidP="00241E01">
      <w:pPr>
        <w:pStyle w:val="Answer"/>
      </w:pPr>
      <w:sdt>
        <w:sdtPr>
          <w:alias w:val="Witness"/>
          <w:id w:val="-457878572"/>
          <w:placeholder>
            <w:docPart w:val="DefaultPlaceholder_-1854013440"/>
          </w:placeholder>
          <w:richText/>
        </w:sdtPr>
        <w:sdtContent>
          <w:r w:rsidR="00D14107">
            <w:rPr>
              <w:b/>
              <w:i/>
            </w:rPr>
            <w:t>Lord Burnett:</w:t>
          </w:r>
        </w:sdtContent>
      </w:sdt>
      <w:r w:rsidR="00241E01">
        <w:t xml:space="preserve"> </w:t>
      </w:r>
      <w:r w:rsidRPr="0087746A" w:rsidR="0087746A">
        <w:t xml:space="preserve">These are extremely interesting questions </w:t>
      </w:r>
      <w:r w:rsidR="00EE231F">
        <w:t>that</w:t>
      </w:r>
      <w:r w:rsidRPr="0087746A" w:rsidR="0087746A">
        <w:t xml:space="preserve"> I dipped a toe into in the early days of</w:t>
      </w:r>
      <w:r w:rsidR="00AC1949">
        <w:t xml:space="preserve"> </w:t>
      </w:r>
      <w:r w:rsidR="00156D6F">
        <w:t>C</w:t>
      </w:r>
      <w:r w:rsidR="00AC1949">
        <w:t>ovid</w:t>
      </w:r>
      <w:r w:rsidRPr="0087746A" w:rsidR="0087746A">
        <w:t>, particularly when there was a good deal of public discussion about whether as a temporary measure it might be sensible to do cases differently. The moment passed and there was no political appetite for that.</w:t>
      </w:r>
    </w:p>
    <w:p w:rsidR="009D70F8" w:rsidP="00241E01">
      <w:pPr>
        <w:pStyle w:val="Answer"/>
      </w:pPr>
      <w:r w:rsidRPr="0087746A">
        <w:t>I recognise entirely</w:t>
      </w:r>
      <w:r w:rsidRPr="009D70F8">
        <w:t xml:space="preserve"> that fundamental policy issues surrounding the w</w:t>
      </w:r>
      <w:r w:rsidR="00AC1949">
        <w:t>ay</w:t>
      </w:r>
      <w:r w:rsidRPr="009D70F8">
        <w:t xml:space="preserve"> cases are tried are really political issues</w:t>
      </w:r>
      <w:r w:rsidR="00AC1949">
        <w:t>,</w:t>
      </w:r>
      <w:r w:rsidRPr="009D70F8">
        <w:t xml:space="preserve"> so I am very cautious about entering the arena. I know that you have read some of what I said. I have always posed it as questions; </w:t>
      </w:r>
      <w:r w:rsidR="005754FC">
        <w:t>i</w:t>
      </w:r>
      <w:r w:rsidRPr="009D70F8">
        <w:t>n other words, I have been careful never to make a proposal, and I</w:t>
      </w:r>
      <w:r w:rsidR="005754FC">
        <w:t xml:space="preserve"> </w:t>
      </w:r>
      <w:r w:rsidR="00170254">
        <w:t>am not going to</w:t>
      </w:r>
      <w:r w:rsidRPr="009D70F8">
        <w:t xml:space="preserve"> do so today. </w:t>
      </w:r>
      <w:r w:rsidR="005754FC">
        <w:t>T</w:t>
      </w:r>
      <w:r w:rsidRPr="009D70F8">
        <w:t>hese are questions</w:t>
      </w:r>
      <w:r w:rsidR="005754FC">
        <w:t xml:space="preserve"> that have been</w:t>
      </w:r>
      <w:r w:rsidRPr="009D70F8">
        <w:t xml:space="preserve"> floating around for as long as I ha</w:t>
      </w:r>
      <w:r w:rsidR="005754FC">
        <w:t xml:space="preserve">ve been </w:t>
      </w:r>
      <w:r w:rsidRPr="009D70F8">
        <w:t>involved in the law</w:t>
      </w:r>
      <w:r w:rsidR="005754FC">
        <w:t>.</w:t>
      </w:r>
      <w:r w:rsidRPr="009D70F8">
        <w:t xml:space="preserve"> </w:t>
      </w:r>
      <w:r w:rsidR="005754FC">
        <w:t>T</w:t>
      </w:r>
      <w:r w:rsidRPr="009D70F8">
        <w:t xml:space="preserve">ime and time again there have been discussions about </w:t>
      </w:r>
      <w:r w:rsidR="009D19CA">
        <w:t>them</w:t>
      </w:r>
      <w:r w:rsidRPr="009D70F8">
        <w:t>.</w:t>
      </w:r>
    </w:p>
    <w:p w:rsidR="007C4E99" w:rsidP="009D70F8">
      <w:pPr>
        <w:pStyle w:val="Question"/>
      </w:pPr>
      <w:sdt>
        <w:sdtPr>
          <w:alias w:val="Member"/>
          <w:tag w:val="&lt;Member mnisId='4826' dodsId=''&gt;"/>
          <w:id w:val="820228749"/>
          <w:placeholder>
            <w:docPart w:val="DefaultPlaceholder_-1854013440"/>
          </w:placeholder>
          <w:richText/>
        </w:sdtPr>
        <w:sdtContent>
          <w:r w:rsidRPr="009D70F8" w:rsidR="009D70F8">
            <w:rPr>
              <w:b/>
            </w:rPr>
            <w:t>Laura Farris:</w:t>
          </w:r>
        </w:sdtContent>
      </w:sdt>
      <w:r w:rsidR="009D70F8">
        <w:t xml:space="preserve"> </w:t>
      </w:r>
      <w:r w:rsidRPr="009D70F8" w:rsidR="009D70F8">
        <w:t xml:space="preserve">To put it a different way, do you think it remains a </w:t>
      </w:r>
      <w:r>
        <w:t>germane</w:t>
      </w:r>
      <w:r w:rsidRPr="007C4E99">
        <w:t xml:space="preserve"> question while you have issues with people involved in trials possibly having to self</w:t>
      </w:r>
      <w:r w:rsidR="001C6D27">
        <w:t>-</w:t>
      </w:r>
      <w:r w:rsidRPr="007C4E99">
        <w:t>isolate</w:t>
      </w:r>
      <w:r w:rsidR="001C6D27">
        <w:t xml:space="preserve"> and so on</w:t>
      </w:r>
      <w:r>
        <w:t>?</w:t>
      </w:r>
    </w:p>
    <w:p w:rsidR="008D3382" w:rsidP="008C4576">
      <w:pPr>
        <w:pStyle w:val="Answer"/>
      </w:pPr>
      <w:sdt>
        <w:sdtPr>
          <w:alias w:val="Witness"/>
          <w:id w:val="1952972332"/>
          <w:placeholder>
            <w:docPart w:val="DefaultPlaceholder_-1854013440"/>
          </w:placeholder>
          <w:richText/>
        </w:sdtPr>
        <w:sdtContent>
          <w:r w:rsidR="00D14107">
            <w:rPr>
              <w:b/>
              <w:i/>
            </w:rPr>
            <w:t>Lord Burnett:</w:t>
          </w:r>
        </w:sdtContent>
      </w:sdt>
      <w:r w:rsidR="007C4E99">
        <w:t xml:space="preserve"> </w:t>
      </w:r>
      <w:r w:rsidRPr="007C4E99" w:rsidR="007C4E99">
        <w:t>I do.</w:t>
      </w:r>
      <w:r w:rsidR="007C4E99">
        <w:t xml:space="preserve"> </w:t>
      </w:r>
      <w:r w:rsidRPr="00493DEA" w:rsidR="00493DEA">
        <w:t xml:space="preserve">I think it is part of a much bigger question. A fundamental review of criminal trials was conducted by Sir Robin </w:t>
      </w:r>
      <w:r w:rsidR="00493DEA">
        <w:t>Auld</w:t>
      </w:r>
      <w:r w:rsidRPr="00493DEA" w:rsidR="00493DEA">
        <w:t xml:space="preserve"> nearly 20 years ago. He made a series of proposals and raised all sorts of </w:t>
      </w:r>
      <w:r w:rsidR="00A83D9A">
        <w:t>points</w:t>
      </w:r>
      <w:r w:rsidR="00EE231F">
        <w:t>,</w:t>
      </w:r>
      <w:r w:rsidRPr="00493DEA" w:rsidR="00493DEA">
        <w:t xml:space="preserve"> which came to asking the question: is the way we do things necessarily the best way? My own view about anything we do is that we should be asking that question all the time</w:t>
      </w:r>
      <w:r w:rsidR="002953B4">
        <w:t xml:space="preserve">, but </w:t>
      </w:r>
      <w:r w:rsidRPr="00493DEA" w:rsidR="00493DEA">
        <w:t>recognising, as I must</w:t>
      </w:r>
      <w:r w:rsidR="00106CCA">
        <w:t>,</w:t>
      </w:r>
      <w:r w:rsidRPr="00493DEA" w:rsidR="00493DEA">
        <w:t xml:space="preserve"> that any changes to the way trials are conducted, even the balance between </w:t>
      </w:r>
      <w:r w:rsidRPr="00493DEA" w:rsidR="00493DEA">
        <w:t xml:space="preserve">trials in the </w:t>
      </w:r>
      <w:r w:rsidR="00106CCA">
        <w:t>m</w:t>
      </w:r>
      <w:r w:rsidRPr="00493DEA" w:rsidR="00493DEA">
        <w:t xml:space="preserve">agistrates </w:t>
      </w:r>
      <w:r w:rsidR="00106CCA">
        <w:t>c</w:t>
      </w:r>
      <w:r w:rsidRPr="00493DEA" w:rsidR="00493DEA">
        <w:t xml:space="preserve">ourt and </w:t>
      </w:r>
      <w:r>
        <w:t xml:space="preserve">the </w:t>
      </w:r>
      <w:r w:rsidRPr="00493DEA" w:rsidR="00493DEA">
        <w:t xml:space="preserve">Crown </w:t>
      </w:r>
      <w:r w:rsidR="00106CCA">
        <w:t>c</w:t>
      </w:r>
      <w:r w:rsidRPr="00493DEA" w:rsidR="00493DEA">
        <w:t>ourt, take one into extremely controversial territory straightaway.</w:t>
      </w:r>
    </w:p>
    <w:p w:rsidR="00DF23E6" w:rsidP="008C4576">
      <w:pPr>
        <w:pStyle w:val="Answer"/>
      </w:pPr>
      <w:r w:rsidRPr="00493DEA">
        <w:t>I remember that about 18</w:t>
      </w:r>
      <w:r w:rsidR="00106CCA">
        <w:t> </w:t>
      </w:r>
      <w:r w:rsidRPr="00493DEA">
        <w:t>months ago</w:t>
      </w:r>
      <w:r w:rsidR="00EE231F">
        <w:t>,</w:t>
      </w:r>
      <w:r w:rsidRPr="00493DEA">
        <w:t xml:space="preserve"> when the previous Lord </w:t>
      </w:r>
      <w:r w:rsidR="00106CCA">
        <w:t>C</w:t>
      </w:r>
      <w:r w:rsidRPr="00493DEA">
        <w:t xml:space="preserve">hancellor floated the possibility of doing trials in the Crown </w:t>
      </w:r>
      <w:r w:rsidR="00106CCA">
        <w:t>c</w:t>
      </w:r>
      <w:r w:rsidRPr="00493DEA">
        <w:t>ourt differently during</w:t>
      </w:r>
      <w:r w:rsidR="00106CCA">
        <w:t xml:space="preserve"> </w:t>
      </w:r>
      <w:r w:rsidR="008D3382">
        <w:t>C</w:t>
      </w:r>
      <w:r w:rsidR="00106CCA">
        <w:t>ovid</w:t>
      </w:r>
      <w:r w:rsidR="00EE231F">
        <w:t>,</w:t>
      </w:r>
      <w:r w:rsidRPr="00493DEA">
        <w:t xml:space="preserve"> there was an explosion of opposition</w:t>
      </w:r>
      <w:r w:rsidR="008C4576">
        <w:t xml:space="preserve"> and</w:t>
      </w:r>
      <w:r w:rsidR="000855E5">
        <w:t>,</w:t>
      </w:r>
      <w:r w:rsidRPr="00493DEA">
        <w:t xml:space="preserve"> essentially</w:t>
      </w:r>
      <w:r w:rsidR="000855E5">
        <w:t>,</w:t>
      </w:r>
      <w:r w:rsidR="008C4576">
        <w:t xml:space="preserve"> it was</w:t>
      </w:r>
      <w:r w:rsidRPr="00493DEA">
        <w:t xml:space="preserve"> politically impossible to do it.</w:t>
      </w:r>
      <w:r w:rsidR="008C4576">
        <w:t xml:space="preserve"> </w:t>
      </w:r>
      <w:r w:rsidRPr="00493DEA">
        <w:t>My feeling is that what</w:t>
      </w:r>
      <w:r w:rsidR="008C4576">
        <w:t xml:space="preserve"> </w:t>
      </w:r>
      <w:r w:rsidR="000855E5">
        <w:t>C</w:t>
      </w:r>
      <w:r w:rsidR="008C4576">
        <w:t>ovid</w:t>
      </w:r>
      <w:r w:rsidRPr="00493DEA">
        <w:t xml:space="preserve"> has taught us is that our system is perhaps more fragile than we thought, and</w:t>
      </w:r>
      <w:r w:rsidR="008C4576">
        <w:t xml:space="preserve"> </w:t>
      </w:r>
      <w:r w:rsidRPr="00493DEA">
        <w:t>we</w:t>
      </w:r>
      <w:r w:rsidR="008C4576">
        <w:t xml:space="preserve"> also</w:t>
      </w:r>
      <w:r w:rsidRPr="00493DEA">
        <w:t xml:space="preserve"> have to grapple with long</w:t>
      </w:r>
      <w:r w:rsidR="008C4576">
        <w:t>-</w:t>
      </w:r>
      <w:r w:rsidRPr="00493DEA">
        <w:t>term problems.</w:t>
      </w:r>
      <w:r w:rsidR="008C2959">
        <w:t xml:space="preserve"> There is no doubt about that.</w:t>
      </w:r>
      <w:r w:rsidRPr="00493DEA">
        <w:t xml:space="preserve"> </w:t>
      </w:r>
      <w:r w:rsidR="006A5D24">
        <w:t>R</w:t>
      </w:r>
      <w:r w:rsidRPr="00493DEA">
        <w:t xml:space="preserve">ather than </w:t>
      </w:r>
      <w:r w:rsidR="009B7092">
        <w:t xml:space="preserve">instant </w:t>
      </w:r>
      <w:r w:rsidRPr="00493DEA">
        <w:t>sticking</w:t>
      </w:r>
      <w:r w:rsidR="006A5D24">
        <w:t>-</w:t>
      </w:r>
      <w:r w:rsidRPr="00493DEA">
        <w:t>plasters</w:t>
      </w:r>
      <w:r w:rsidR="006A5D24">
        <w:t>,</w:t>
      </w:r>
      <w:r w:rsidRPr="00493DEA">
        <w:t xml:space="preserve"> I wonder whether the time might have come for another look at some of these things in the same way</w:t>
      </w:r>
      <w:r w:rsidR="006A5D24">
        <w:t xml:space="preserve"> that</w:t>
      </w:r>
      <w:r w:rsidRPr="00493DEA">
        <w:t xml:space="preserve"> Sir Robin Auld did 20 years ago.</w:t>
      </w:r>
    </w:p>
    <w:p w:rsidR="0029791C" w:rsidP="00DF23E6">
      <w:pPr>
        <w:pStyle w:val="Question"/>
      </w:pPr>
      <w:sdt>
        <w:sdtPr>
          <w:alias w:val="Member"/>
          <w:tag w:val="&lt;Member mnisId='4826' dodsId=''&gt;"/>
          <w:id w:val="761728690"/>
          <w:placeholder>
            <w:docPart w:val="DefaultPlaceholder_-1854013440"/>
          </w:placeholder>
          <w:richText/>
        </w:sdtPr>
        <w:sdtContent>
          <w:r w:rsidRPr="00DF23E6" w:rsidR="00DF23E6">
            <w:rPr>
              <w:b/>
            </w:rPr>
            <w:t>Laura Farris:</w:t>
          </w:r>
        </w:sdtContent>
      </w:sdt>
      <w:r w:rsidR="00DF23E6">
        <w:t xml:space="preserve"> </w:t>
      </w:r>
      <w:r w:rsidR="009B7092">
        <w:t>A</w:t>
      </w:r>
      <w:r w:rsidRPr="00916896" w:rsidR="00916896">
        <w:t xml:space="preserve">nother option </w:t>
      </w:r>
      <w:r w:rsidR="00EE231F">
        <w:t>that</w:t>
      </w:r>
      <w:r w:rsidRPr="00916896" w:rsidR="00916896">
        <w:t xml:space="preserve"> we have discussed in a political way quite a lot is </w:t>
      </w:r>
      <w:r w:rsidR="00A93C2E">
        <w:t xml:space="preserve">about </w:t>
      </w:r>
      <w:r w:rsidR="009B7092">
        <w:t>s</w:t>
      </w:r>
      <w:r w:rsidRPr="00916896" w:rsidR="00916896">
        <w:t xml:space="preserve">ection 28 procedures in rape trials. The </w:t>
      </w:r>
      <w:r w:rsidR="00A474C5">
        <w:t>C</w:t>
      </w:r>
      <w:r w:rsidRPr="00916896" w:rsidR="00916896">
        <w:t xml:space="preserve">hair gave </w:t>
      </w:r>
      <w:r w:rsidR="00A474C5">
        <w:t xml:space="preserve">an </w:t>
      </w:r>
      <w:r w:rsidRPr="00916896" w:rsidR="00916896">
        <w:t xml:space="preserve">example of </w:t>
      </w:r>
      <w:r w:rsidR="00A474C5">
        <w:t xml:space="preserve">a </w:t>
      </w:r>
      <w:r w:rsidRPr="00916896" w:rsidR="00916896">
        <w:t xml:space="preserve">rape case that was tried three years </w:t>
      </w:r>
      <w:r w:rsidR="00A93C2E">
        <w:t>past</w:t>
      </w:r>
      <w:r w:rsidRPr="00916896" w:rsidR="00916896">
        <w:t xml:space="preserve"> the incident. There are </w:t>
      </w:r>
      <w:r w:rsidR="00A93C2E">
        <w:t xml:space="preserve">big </w:t>
      </w:r>
      <w:r w:rsidRPr="00916896" w:rsidR="00916896">
        <w:t>pilots going on. Do you have any view</w:t>
      </w:r>
      <w:r w:rsidRPr="001E46AC" w:rsidR="001E46AC">
        <w:t xml:space="preserve"> on whether or not that would be an effective way of </w:t>
      </w:r>
      <w:r w:rsidRPr="0029791C">
        <w:t>managing</w:t>
      </w:r>
      <w:r w:rsidRPr="001E46AC" w:rsidR="001E46AC">
        <w:t xml:space="preserve"> rape trials</w:t>
      </w:r>
      <w:r w:rsidRPr="0029791C">
        <w:t xml:space="preserve"> during th</w:t>
      </w:r>
      <w:r w:rsidR="00A474C5">
        <w:t xml:space="preserve">e </w:t>
      </w:r>
      <w:r w:rsidRPr="0029791C">
        <w:t>process of clearing the backlog?</w:t>
      </w:r>
    </w:p>
    <w:p w:rsidR="00193E0F" w:rsidP="0029791C">
      <w:pPr>
        <w:pStyle w:val="Answer"/>
      </w:pPr>
      <w:sdt>
        <w:sdtPr>
          <w:alias w:val="Witness"/>
          <w:id w:val="564453181"/>
          <w:placeholder>
            <w:docPart w:val="DefaultPlaceholder_-1854013440"/>
          </w:placeholder>
          <w:richText/>
        </w:sdtPr>
        <w:sdtContent>
          <w:r w:rsidR="00D14107">
            <w:rPr>
              <w:b/>
              <w:i/>
            </w:rPr>
            <w:t>Lord Burnett:</w:t>
          </w:r>
        </w:sdtContent>
      </w:sdt>
      <w:r w:rsidR="0029791C">
        <w:t xml:space="preserve"> </w:t>
      </w:r>
      <w:r w:rsidRPr="0029791C" w:rsidR="0029791C">
        <w:t>I would make two fundamental observations about that. Section 28</w:t>
      </w:r>
      <w:r w:rsidR="005B5B3F">
        <w:t>,</w:t>
      </w:r>
      <w:r w:rsidRPr="0029791C" w:rsidR="0029791C">
        <w:t xml:space="preserve"> as you appreciate, is a statutory provision that enables cross</w:t>
      </w:r>
      <w:r w:rsidR="00E659DE">
        <w:t>-</w:t>
      </w:r>
      <w:r w:rsidRPr="0029791C" w:rsidR="0029791C">
        <w:t>examination to be ca</w:t>
      </w:r>
      <w:r w:rsidR="0029791C">
        <w:t>n</w:t>
      </w:r>
      <w:r w:rsidRPr="0029791C" w:rsidR="0029791C">
        <w:t xml:space="preserve">ned in advance of </w:t>
      </w:r>
      <w:r w:rsidR="0029791C">
        <w:t xml:space="preserve">a </w:t>
      </w:r>
      <w:r w:rsidRPr="0029791C" w:rsidR="0029791C">
        <w:t>trial</w:t>
      </w:r>
      <w:r w:rsidR="0029791C">
        <w:t xml:space="preserve">. </w:t>
      </w:r>
      <w:r w:rsidR="00E659DE">
        <w:t>I</w:t>
      </w:r>
      <w:r w:rsidRPr="0029791C" w:rsidR="0029791C">
        <w:t xml:space="preserve">t started </w:t>
      </w:r>
      <w:r w:rsidR="00E659DE">
        <w:t xml:space="preserve">being </w:t>
      </w:r>
      <w:r w:rsidRPr="0029791C" w:rsidR="0029791C">
        <w:t xml:space="preserve">piloted with children under </w:t>
      </w:r>
      <w:r w:rsidR="00E659DE">
        <w:t>16</w:t>
      </w:r>
      <w:r w:rsidRPr="0029791C" w:rsidR="0029791C">
        <w:t xml:space="preserve">; </w:t>
      </w:r>
      <w:r w:rsidR="00E659DE">
        <w:t>t</w:t>
      </w:r>
      <w:r w:rsidRPr="0029791C" w:rsidR="0029791C">
        <w:t>hen it was children up to 18; then it was vulnerable witness</w:t>
      </w:r>
      <w:r w:rsidR="00E659DE">
        <w:t>es</w:t>
      </w:r>
      <w:r w:rsidRPr="0029791C" w:rsidR="0029791C">
        <w:t xml:space="preserve">; </w:t>
      </w:r>
      <w:r w:rsidR="00E659DE">
        <w:t>a</w:t>
      </w:r>
      <w:r w:rsidRPr="0029791C" w:rsidR="0029791C">
        <w:t xml:space="preserve">nd now it is being piloted </w:t>
      </w:r>
      <w:r w:rsidRPr="00BE7AA6" w:rsidR="00BE7AA6">
        <w:t>in seven courts</w:t>
      </w:r>
      <w:r>
        <w:t>, I think,</w:t>
      </w:r>
      <w:r w:rsidRPr="00BE7AA6" w:rsidR="00BE7AA6">
        <w:t xml:space="preserve"> for ordinary complainants and witnesses. The evaluations of that have not taken place; </w:t>
      </w:r>
      <w:r w:rsidR="00320216">
        <w:t>t</w:t>
      </w:r>
      <w:r w:rsidRPr="00BE7AA6" w:rsidR="00BE7AA6">
        <w:t xml:space="preserve">hey are being undertaken by </w:t>
      </w:r>
      <w:r w:rsidR="000355FB">
        <w:t>HMCTS</w:t>
      </w:r>
      <w:r w:rsidRPr="00BE7AA6" w:rsidR="00BE7AA6">
        <w:t xml:space="preserve"> at the moment.</w:t>
      </w:r>
    </w:p>
    <w:p w:rsidR="00B82B11" w:rsidP="0029791C">
      <w:pPr>
        <w:pStyle w:val="Answer"/>
      </w:pPr>
      <w:r>
        <w:t>T</w:t>
      </w:r>
      <w:r w:rsidRPr="00BE7AA6" w:rsidR="00BE7AA6">
        <w:t>here are some quite fundamental questions about it to which everybody ought to know the answe</w:t>
      </w:r>
      <w:r w:rsidR="00320216">
        <w:t>r. F</w:t>
      </w:r>
      <w:r w:rsidRPr="00BE7AA6" w:rsidR="00BE7AA6">
        <w:t>or example, does recording the cross</w:t>
      </w:r>
      <w:r w:rsidR="00320216">
        <w:noBreakHyphen/>
      </w:r>
      <w:r w:rsidRPr="00BE7AA6" w:rsidR="00BE7AA6">
        <w:t>examination and playing it later have an effect on guilty plea rates? I would like to know the answer to that question. Does it have an effect</w:t>
      </w:r>
      <w:r w:rsidR="00270EEB">
        <w:t xml:space="preserve"> on eventual conviction rates</w:t>
      </w:r>
      <w:r w:rsidRPr="00BE7AA6" w:rsidR="00BE7AA6">
        <w:t>? I would like to have the answer to that question. If you talk to prosecutors and judges, there is a concern, anecdotal at the moment, that the cross</w:t>
      </w:r>
      <w:r w:rsidR="001F63EB">
        <w:t>-</w:t>
      </w:r>
      <w:r w:rsidRPr="00BE7AA6" w:rsidR="00BE7AA6">
        <w:t>examination is not very immediate and effective</w:t>
      </w:r>
      <w:r w:rsidR="001F63EB">
        <w:t xml:space="preserve">; the evidence </w:t>
      </w:r>
      <w:r w:rsidRPr="005347B5" w:rsidR="005347B5">
        <w:t xml:space="preserve">is not very effective, </w:t>
      </w:r>
      <w:r w:rsidR="001F63EB">
        <w:t>and t</w:t>
      </w:r>
      <w:r w:rsidRPr="005347B5" w:rsidR="005347B5">
        <w:t>here may well be increased acquittal rates. I would like to know the answers to t</w:t>
      </w:r>
      <w:r>
        <w:t>hose questions</w:t>
      </w:r>
      <w:r w:rsidRPr="005347B5" w:rsidR="005347B5">
        <w:t xml:space="preserve"> before </w:t>
      </w:r>
      <w:r w:rsidR="00897B0E">
        <w:t>it</w:t>
      </w:r>
      <w:r w:rsidRPr="005347B5" w:rsidR="005347B5">
        <w:t xml:space="preserve"> is rolled out more generally</w:t>
      </w:r>
      <w:r w:rsidR="005347B5">
        <w:t>.</w:t>
      </w:r>
    </w:p>
    <w:p w:rsidR="002634AA" w:rsidRPr="002634AA" w:rsidP="0029791C">
      <w:pPr>
        <w:pStyle w:val="Answer"/>
      </w:pPr>
      <w:r>
        <w:t xml:space="preserve">There are some quite </w:t>
      </w:r>
      <w:r w:rsidRPr="005347B5" w:rsidR="005347B5">
        <w:t xml:space="preserve">serious practical implications at the moment </w:t>
      </w:r>
      <w:r>
        <w:t xml:space="preserve">that </w:t>
      </w:r>
      <w:r w:rsidRPr="005347B5" w:rsidR="005347B5">
        <w:t>we need to be absolutely clear about. If there is to be a cross</w:t>
      </w:r>
      <w:r>
        <w:t>-</w:t>
      </w:r>
      <w:r w:rsidRPr="005347B5" w:rsidR="005347B5">
        <w:t>examination in advance, it is one thing to cross</w:t>
      </w:r>
      <w:r>
        <w:t>-</w:t>
      </w:r>
      <w:r w:rsidRPr="005347B5" w:rsidR="005347B5">
        <w:t>examine a child whe</w:t>
      </w:r>
      <w:r>
        <w:t>re all of the</w:t>
      </w:r>
      <w:r w:rsidRPr="005347B5" w:rsidR="005347B5">
        <w:t xml:space="preserve"> questions are worked out in advance and it is all over in half an hour or 45 minutes. Even that is quite disruptive because it means the lawyers have to prepare the case </w:t>
      </w:r>
      <w:r w:rsidR="00380E31">
        <w:t>as if</w:t>
      </w:r>
      <w:r w:rsidRPr="005347B5" w:rsidR="005347B5">
        <w:t xml:space="preserve"> for trial</w:t>
      </w:r>
      <w:r w:rsidR="00CD4E81">
        <w:t xml:space="preserve"> and</w:t>
      </w:r>
      <w:r w:rsidRPr="005347B5" w:rsidR="005347B5">
        <w:t xml:space="preserve"> </w:t>
      </w:r>
      <w:r w:rsidR="00380E31">
        <w:t>t</w:t>
      </w:r>
      <w:r w:rsidRPr="005347B5" w:rsidR="005347B5">
        <w:t xml:space="preserve">he judge cannot be doing a trial; </w:t>
      </w:r>
      <w:r w:rsidR="00380E31">
        <w:t>t</w:t>
      </w:r>
      <w:r w:rsidRPr="005347B5" w:rsidR="005347B5">
        <w:t>here is a lot of interruption of trials</w:t>
      </w:r>
      <w:r w:rsidRPr="000159D5" w:rsidR="000159D5">
        <w:t>. As this has rolled out to vulnerable witnesses</w:t>
      </w:r>
      <w:r w:rsidR="00380E31">
        <w:t xml:space="preserve"> where the</w:t>
      </w:r>
      <w:r w:rsidRPr="000159D5" w:rsidR="000159D5">
        <w:t xml:space="preserve"> cross</w:t>
      </w:r>
      <w:r w:rsidR="00380E31">
        <w:t>-</w:t>
      </w:r>
      <w:r w:rsidRPr="000159D5" w:rsidR="000159D5">
        <w:t>examinations are longer</w:t>
      </w:r>
      <w:r w:rsidR="0060127F">
        <w:t>,</w:t>
      </w:r>
      <w:r w:rsidRPr="000159D5" w:rsidR="000159D5">
        <w:t xml:space="preserve"> an</w:t>
      </w:r>
      <w:r w:rsidR="00380E31">
        <w:t>d</w:t>
      </w:r>
      <w:r w:rsidRPr="000159D5" w:rsidR="000159D5">
        <w:t xml:space="preserve"> </w:t>
      </w:r>
      <w:r w:rsidR="0060127F">
        <w:t xml:space="preserve">as </w:t>
      </w:r>
      <w:r w:rsidRPr="000159D5" w:rsidR="000159D5">
        <w:t>it is now</w:t>
      </w:r>
      <w:r w:rsidR="00380E31">
        <w:t xml:space="preserve"> being rolled out </w:t>
      </w:r>
      <w:r w:rsidRPr="000159D5" w:rsidR="000159D5">
        <w:t>to non</w:t>
      </w:r>
      <w:r w:rsidR="00380E31">
        <w:noBreakHyphen/>
      </w:r>
      <w:r w:rsidRPr="000159D5" w:rsidR="000159D5">
        <w:t xml:space="preserve">vulnerable </w:t>
      </w:r>
      <w:r w:rsidR="0060127F">
        <w:t>witnesses</w:t>
      </w:r>
      <w:r w:rsidRPr="000159D5" w:rsidR="000159D5">
        <w:t xml:space="preserve">, the burdens being imposed on the courts are enormous. The judge has to prepare as if for trial; </w:t>
      </w:r>
      <w:r w:rsidR="00787CF6">
        <w:t>t</w:t>
      </w:r>
      <w:r w:rsidRPr="000159D5" w:rsidR="000159D5">
        <w:t>he cross</w:t>
      </w:r>
      <w:r w:rsidR="00787CF6">
        <w:t>-</w:t>
      </w:r>
      <w:r w:rsidRPr="000159D5" w:rsidR="000159D5">
        <w:t xml:space="preserve">examination may take half a day or a day; </w:t>
      </w:r>
      <w:r w:rsidR="00787CF6">
        <w:t>t</w:t>
      </w:r>
      <w:r w:rsidRPr="000159D5" w:rsidR="000159D5">
        <w:t xml:space="preserve">he lawyers have to prepare; </w:t>
      </w:r>
      <w:r w:rsidR="00787CF6">
        <w:t>t</w:t>
      </w:r>
      <w:r w:rsidRPr="000159D5" w:rsidR="000159D5">
        <w:t>he judge and lawyers have to come out of other trials</w:t>
      </w:r>
      <w:r w:rsidR="0028014E">
        <w:t>,</w:t>
      </w:r>
      <w:r w:rsidRPr="000159D5" w:rsidR="000159D5">
        <w:t xml:space="preserve"> so trials</w:t>
      </w:r>
      <w:r w:rsidR="00787CF6">
        <w:t xml:space="preserve"> are being</w:t>
      </w:r>
      <w:r w:rsidRPr="000159D5" w:rsidR="000159D5">
        <w:t xml:space="preserve"> disrupted. One </w:t>
      </w:r>
      <w:r w:rsidRPr="000159D5" w:rsidR="000159D5">
        <w:t>of the real worries I have about expanding</w:t>
      </w:r>
      <w:r w:rsidR="00F123E5">
        <w:t xml:space="preserve"> it too quickly is that it will result in </w:t>
      </w:r>
      <w:r w:rsidRPr="002634AA">
        <w:t>the outstanding case</w:t>
      </w:r>
      <w:r w:rsidR="00F123E5">
        <w:t xml:space="preserve"> </w:t>
      </w:r>
      <w:r w:rsidRPr="002634AA">
        <w:t xml:space="preserve">load being kept artificially high because a lot of time and energy </w:t>
      </w:r>
      <w:r w:rsidR="002655A8">
        <w:t xml:space="preserve">will be </w:t>
      </w:r>
      <w:r w:rsidRPr="002634AA">
        <w:t xml:space="preserve">devoted to dealing with </w:t>
      </w:r>
      <w:r w:rsidR="002655A8">
        <w:t>s</w:t>
      </w:r>
      <w:r w:rsidRPr="002634AA">
        <w:t>ection 28 cross</w:t>
      </w:r>
      <w:r w:rsidR="002655A8">
        <w:noBreakHyphen/>
      </w:r>
      <w:r w:rsidRPr="002634AA">
        <w:t>examinations.</w:t>
      </w:r>
    </w:p>
    <w:p w:rsidR="00207C85" w:rsidP="0029791C">
      <w:pPr>
        <w:pStyle w:val="Answer"/>
      </w:pPr>
      <w:r w:rsidRPr="00207C85">
        <w:t xml:space="preserve">I have </w:t>
      </w:r>
      <w:r w:rsidR="00ED7DE1">
        <w:t>been</w:t>
      </w:r>
      <w:r w:rsidRPr="00207C85">
        <w:t xml:space="preserve"> 40 years a lawyer and I like to proceed on evidence, not hunches. Subject to</w:t>
      </w:r>
      <w:r w:rsidR="002655A8">
        <w:t xml:space="preserve"> the</w:t>
      </w:r>
      <w:r w:rsidRPr="00207C85">
        <w:t xml:space="preserve"> pilots, it is obviously an extremely valuable tool to save complainants and other witness</w:t>
      </w:r>
      <w:r w:rsidR="00DF408B">
        <w:t>es the trauma</w:t>
      </w:r>
      <w:r w:rsidRPr="00207C85">
        <w:t xml:space="preserve"> of having to wait. That is undoubtedly a trauma, but my own view is</w:t>
      </w:r>
      <w:r w:rsidR="00146E1C">
        <w:t>:</w:t>
      </w:r>
      <w:r w:rsidRPr="00207C85">
        <w:t xml:space="preserve"> tread very carefully because this could easily go wrong.</w:t>
      </w:r>
    </w:p>
    <w:p w:rsidR="0067569C" w:rsidP="00207C85">
      <w:pPr>
        <w:pStyle w:val="Question"/>
      </w:pPr>
      <w:sdt>
        <w:sdtPr>
          <w:alias w:val="Member"/>
          <w:tag w:val="&lt;Member mnisId='4826' dodsId=''&gt;"/>
          <w:id w:val="662902785"/>
          <w:placeholder>
            <w:docPart w:val="DefaultPlaceholder_-1854013440"/>
          </w:placeholder>
          <w:richText/>
        </w:sdtPr>
        <w:sdtContent>
          <w:r w:rsidRPr="00207C85" w:rsidR="00207C85">
            <w:rPr>
              <w:b/>
            </w:rPr>
            <w:t>Laura Farris:</w:t>
          </w:r>
        </w:sdtContent>
      </w:sdt>
      <w:r w:rsidR="00207C85">
        <w:t xml:space="preserve"> </w:t>
      </w:r>
      <w:r w:rsidRPr="00207C85" w:rsidR="00207C85">
        <w:t>My next question is about listing. You deal with it in your report</w:t>
      </w:r>
      <w:r w:rsidR="005F2C7D">
        <w:t xml:space="preserve"> </w:t>
      </w:r>
      <w:r w:rsidR="00442DDD">
        <w:t>and</w:t>
      </w:r>
      <w:r w:rsidR="005F2C7D">
        <w:t xml:space="preserve"> you</w:t>
      </w:r>
      <w:r w:rsidRPr="00207C85" w:rsidR="00207C85">
        <w:t xml:space="preserve"> refer to a range of listing strategies and so</w:t>
      </w:r>
      <w:r w:rsidR="00DF408B">
        <w:t xml:space="preserve"> on. </w:t>
      </w:r>
      <w:r w:rsidR="000C2E2F">
        <w:t>It</w:t>
      </w:r>
      <w:r w:rsidR="00DF408B">
        <w:t xml:space="preserve"> is</w:t>
      </w:r>
      <w:r w:rsidR="005F2C7D">
        <w:t xml:space="preserve"> something</w:t>
      </w:r>
      <w:r w:rsidR="00DF408B">
        <w:t xml:space="preserve"> we in Parliament have been thinking about a lot</w:t>
      </w:r>
      <w:r w:rsidR="000D09C7">
        <w:t xml:space="preserve">. </w:t>
      </w:r>
      <w:r w:rsidRPr="00207C85" w:rsidR="00207C85">
        <w:t>There is divergenc</w:t>
      </w:r>
      <w:r w:rsidR="000C2E2F">
        <w:t>e in</w:t>
      </w:r>
      <w:r w:rsidR="000D09C7">
        <w:t xml:space="preserve"> the </w:t>
      </w:r>
      <w:r w:rsidRPr="00207C85" w:rsidR="00207C85">
        <w:t>ways</w:t>
      </w:r>
      <w:r w:rsidRPr="0067569C">
        <w:t xml:space="preserve"> different</w:t>
      </w:r>
      <w:r w:rsidRPr="00207C85" w:rsidR="00207C85">
        <w:t xml:space="preserve"> judges</w:t>
      </w:r>
      <w:r w:rsidRPr="0067569C">
        <w:t xml:space="preserve"> list</w:t>
      </w:r>
      <w:r w:rsidR="000D09C7">
        <w:t>. T</w:t>
      </w:r>
      <w:r w:rsidRPr="0067569C">
        <w:t>he argument has been made that there could be room for a centralised listing function to subsume that role and ensure greater standardisation</w:t>
      </w:r>
      <w:r w:rsidR="00442DDD">
        <w:t>,</w:t>
      </w:r>
      <w:r w:rsidRPr="0067569C">
        <w:t xml:space="preserve"> which </w:t>
      </w:r>
      <w:r w:rsidR="000C2E2F">
        <w:t>might</w:t>
      </w:r>
      <w:r w:rsidRPr="0067569C">
        <w:t xml:space="preserve"> assist with the backlog. What is your view on that?</w:t>
      </w:r>
    </w:p>
    <w:p w:rsidR="008212C0" w:rsidRPr="008212C0" w:rsidP="0067569C">
      <w:pPr>
        <w:pStyle w:val="Answer"/>
      </w:pPr>
      <w:sdt>
        <w:sdtPr>
          <w:alias w:val="Witness"/>
          <w:id w:val="225971080"/>
          <w:placeholder>
            <w:docPart w:val="DefaultPlaceholder_-1854013440"/>
          </w:placeholder>
          <w:richText/>
        </w:sdtPr>
        <w:sdtContent>
          <w:r w:rsidR="00D14107">
            <w:rPr>
              <w:b/>
              <w:i/>
            </w:rPr>
            <w:t>Lord Burnett:</w:t>
          </w:r>
        </w:sdtContent>
      </w:sdt>
      <w:r w:rsidR="0067569C">
        <w:t xml:space="preserve"> </w:t>
      </w:r>
      <w:r w:rsidR="000D09C7">
        <w:t>F</w:t>
      </w:r>
      <w:r w:rsidRPr="008212C0">
        <w:t xml:space="preserve">irst, there is </w:t>
      </w:r>
      <w:r w:rsidR="000C2E2F">
        <w:t xml:space="preserve">a </w:t>
      </w:r>
      <w:r w:rsidRPr="008212C0">
        <w:t xml:space="preserve">thing called the scheduling and listing tool being rolled out as part of the reform programme at the moment. </w:t>
      </w:r>
      <w:r w:rsidR="000C2E2F">
        <w:t>I</w:t>
      </w:r>
      <w:r w:rsidRPr="008212C0">
        <w:t>t is being rolled out across all jurisdictions</w:t>
      </w:r>
      <w:r w:rsidR="00CF4762">
        <w:t>,</w:t>
      </w:r>
      <w:r w:rsidRPr="008212C0">
        <w:t xml:space="preserve"> and in the next 18</w:t>
      </w:r>
      <w:r w:rsidR="00CF4762">
        <w:t> </w:t>
      </w:r>
      <w:r w:rsidRPr="008212C0">
        <w:t>months it is expected that it will be operating in criminal, civil and family courts. While listing is</w:t>
      </w:r>
      <w:r w:rsidR="00BD68A7">
        <w:t xml:space="preserve"> undoubtedly</w:t>
      </w:r>
      <w:r w:rsidRPr="008212C0">
        <w:t xml:space="preserve"> a judicial function, most cases are listed in a grid</w:t>
      </w:r>
      <w:r w:rsidR="00877342">
        <w:t>,</w:t>
      </w:r>
      <w:r w:rsidRPr="008212C0">
        <w:t xml:space="preserve"> effectively. It happens in the Court of Appeal; </w:t>
      </w:r>
      <w:r w:rsidR="00BD68A7">
        <w:t>i</w:t>
      </w:r>
      <w:r w:rsidRPr="008212C0">
        <w:t xml:space="preserve">t happens in the High Court; </w:t>
      </w:r>
      <w:r w:rsidR="00877342">
        <w:t xml:space="preserve">and </w:t>
      </w:r>
      <w:r w:rsidRPr="008212C0">
        <w:t xml:space="preserve">it happens in the Crown </w:t>
      </w:r>
      <w:r w:rsidR="00B827C3">
        <w:t>c</w:t>
      </w:r>
      <w:r w:rsidRPr="008212C0">
        <w:t>ourt</w:t>
      </w:r>
      <w:r w:rsidR="00877342">
        <w:t>. T</w:t>
      </w:r>
      <w:r w:rsidRPr="008212C0">
        <w:t xml:space="preserve">he listing is done in accordance with overall listing policy. </w:t>
      </w:r>
      <w:r w:rsidR="00B827C3">
        <w:t>T</w:t>
      </w:r>
      <w:r w:rsidRPr="008212C0">
        <w:t>he expectation is that th</w:t>
      </w:r>
      <w:r w:rsidR="000B64C7">
        <w:t>e</w:t>
      </w:r>
      <w:r w:rsidR="00B827C3">
        <w:t xml:space="preserve"> </w:t>
      </w:r>
      <w:r w:rsidRPr="008212C0">
        <w:t xml:space="preserve">new scheduling and listing tool, if it delivers what it is designed to deliver, will facilitate more certain and </w:t>
      </w:r>
      <w:r w:rsidR="000B64C7">
        <w:t xml:space="preserve">more </w:t>
      </w:r>
      <w:r w:rsidRPr="008212C0">
        <w:t>effective listing.</w:t>
      </w:r>
    </w:p>
    <w:p w:rsidR="00886AD5" w:rsidP="0067569C">
      <w:pPr>
        <w:pStyle w:val="Answer"/>
      </w:pPr>
      <w:r w:rsidRPr="008212C0">
        <w:t>One of the problems</w:t>
      </w:r>
      <w:r w:rsidR="00AC37A1">
        <w:t xml:space="preserve"> with listing</w:t>
      </w:r>
      <w:r w:rsidRPr="008212C0">
        <w:t xml:space="preserve"> that I appreciate you will be very familiar with</w:t>
      </w:r>
      <w:r w:rsidR="00AC37A1">
        <w:t xml:space="preserve"> </w:t>
      </w:r>
      <w:r w:rsidRPr="008212C0">
        <w:t>is that it is not a science</w:t>
      </w:r>
      <w:r w:rsidR="00AC37A1">
        <w:t xml:space="preserve">; it is an </w:t>
      </w:r>
      <w:r w:rsidRPr="008212C0">
        <w:t xml:space="preserve">art. My own view, particularly in the </w:t>
      </w:r>
      <w:r w:rsidR="00F32404">
        <w:t>C</w:t>
      </w:r>
      <w:r w:rsidRPr="008212C0">
        <w:t xml:space="preserve">rown court, is that </w:t>
      </w:r>
      <w:r w:rsidR="00F32404">
        <w:t>a</w:t>
      </w:r>
      <w:r w:rsidRPr="008212C0">
        <w:t xml:space="preserve"> really good listing officer is worth 10% of efficiency</w:t>
      </w:r>
      <w:r w:rsidR="00F32404">
        <w:t>.</w:t>
      </w:r>
      <w:r w:rsidRPr="008212C0">
        <w:t xml:space="preserve"> </w:t>
      </w:r>
      <w:r w:rsidR="00F32404">
        <w:t>A r</w:t>
      </w:r>
      <w:r w:rsidRPr="008212C0">
        <w:t>eally good listing officer knows all the local solicitors and barristers and knows instinctively which cases are likely to be effective</w:t>
      </w:r>
      <w:r w:rsidR="00F32404">
        <w:t xml:space="preserve">, </w:t>
      </w:r>
      <w:r w:rsidRPr="008212C0">
        <w:t>which are not and so on. No machine can quite capture that, but at the moment we have a real tension</w:t>
      </w:r>
      <w:r w:rsidR="006779DD">
        <w:t>, which</w:t>
      </w:r>
      <w:r w:rsidRPr="008212C0">
        <w:t xml:space="preserve"> I recognise in some places is not delivering perfect outcomes </w:t>
      </w:r>
      <w:r w:rsidR="008E1101">
        <w:t xml:space="preserve">for </w:t>
      </w:r>
      <w:r w:rsidRPr="008212C0">
        <w:t>everybody</w:t>
      </w:r>
      <w:r w:rsidR="006779DD">
        <w:t xml:space="preserve">, </w:t>
      </w:r>
      <w:r w:rsidR="00A74005">
        <w:t xml:space="preserve">in </w:t>
      </w:r>
      <w:r w:rsidRPr="008212C0">
        <w:t>trying to ensure that the courts are kept busy</w:t>
      </w:r>
      <w:r w:rsidR="00872772">
        <w:t>—</w:t>
      </w:r>
      <w:r w:rsidRPr="008212C0">
        <w:t xml:space="preserve"> </w:t>
      </w:r>
      <w:r w:rsidR="00A74005">
        <w:t>i</w:t>
      </w:r>
      <w:r w:rsidRPr="008212C0">
        <w:t>n other words, avoiding a case pleading and having nothing</w:t>
      </w:r>
      <w:r w:rsidR="00A74005">
        <w:t xml:space="preserve"> behind it</w:t>
      </w:r>
      <w:r w:rsidRPr="008212C0">
        <w:t xml:space="preserve"> to come into court. That is the first aim.</w:t>
      </w:r>
    </w:p>
    <w:p w:rsidR="005F7919" w:rsidP="0067569C">
      <w:pPr>
        <w:pStyle w:val="Answer"/>
      </w:pPr>
      <w:r w:rsidRPr="008212C0">
        <w:t>The second aim is to avoid over</w:t>
      </w:r>
      <w:r w:rsidR="00886AD5">
        <w:t>-</w:t>
      </w:r>
      <w:r w:rsidRPr="008212C0">
        <w:t>listing</w:t>
      </w:r>
      <w:r w:rsidR="003B5DAA">
        <w:t>,</w:t>
      </w:r>
      <w:r w:rsidRPr="008212C0">
        <w:t xml:space="preserve"> which means cases not being reached</w:t>
      </w:r>
      <w:r w:rsidR="002F46F1">
        <w:t>,</w:t>
      </w:r>
      <w:r w:rsidRPr="008212C0">
        <w:t xml:space="preserve"> or being stood out at very short notice, which I appreciate is undesirable. This is a topic </w:t>
      </w:r>
      <w:r w:rsidR="00464C36">
        <w:t>that</w:t>
      </w:r>
      <w:r w:rsidRPr="008212C0">
        <w:t xml:space="preserve"> needs to be kept under constant review. </w:t>
      </w:r>
      <w:r w:rsidR="00886AD5">
        <w:t>L</w:t>
      </w:r>
      <w:r w:rsidRPr="008212C0">
        <w:t xml:space="preserve">ocal conditions are important because no two places are the same, but </w:t>
      </w:r>
      <w:r w:rsidR="0001447D">
        <w:t xml:space="preserve">I think that </w:t>
      </w:r>
      <w:r w:rsidRPr="008212C0">
        <w:t xml:space="preserve">underlying your question is </w:t>
      </w:r>
      <w:r w:rsidR="0001447D">
        <w:t xml:space="preserve">the </w:t>
      </w:r>
      <w:r w:rsidRPr="008212C0">
        <w:t>sentiment that not everything is right everywhere with listing</w:t>
      </w:r>
      <w:r w:rsidR="002F46F1">
        <w:t>.</w:t>
      </w:r>
      <w:r w:rsidRPr="008212C0">
        <w:t xml:space="preserve"> I would not disagree with that</w:t>
      </w:r>
      <w:r w:rsidR="00A3729D">
        <w:t>,</w:t>
      </w:r>
      <w:r w:rsidRPr="008212C0">
        <w:t xml:space="preserve"> bu</w:t>
      </w:r>
      <w:r w:rsidR="0001447D">
        <w:t>t if</w:t>
      </w:r>
      <w:r w:rsidRPr="005F7919">
        <w:t xml:space="preserve"> we are talking about the Crown </w:t>
      </w:r>
      <w:r w:rsidR="0001447D">
        <w:t>c</w:t>
      </w:r>
      <w:r w:rsidRPr="005F7919">
        <w:t>ourt at the moment</w:t>
      </w:r>
      <w:r w:rsidR="0001447D">
        <w:t xml:space="preserve"> it is something of which</w:t>
      </w:r>
      <w:r w:rsidRPr="005F7919">
        <w:t xml:space="preserve"> all resident judges are very conscious.</w:t>
      </w:r>
    </w:p>
    <w:p w:rsidR="005F7B5C" w:rsidP="005F7919">
      <w:pPr>
        <w:pStyle w:val="Question"/>
      </w:pPr>
      <w:sdt>
        <w:sdtPr>
          <w:alias w:val="Member"/>
          <w:tag w:val="&lt;Member mnisId='1601' dodsId='34498'&gt;"/>
          <w:id w:val="-1120764551"/>
          <w:placeholder>
            <w:docPart w:val="DefaultPlaceholder_-1854013440"/>
          </w:placeholder>
          <w:richText/>
        </w:sdtPr>
        <w:sdtContent>
          <w:r w:rsidRPr="005F7919" w:rsidR="005F7919">
            <w:rPr>
              <w:b/>
            </w:rPr>
            <w:t>Chair:</w:t>
          </w:r>
        </w:sdtContent>
      </w:sdt>
      <w:r w:rsidR="005F7919">
        <w:t xml:space="preserve"> </w:t>
      </w:r>
      <w:r w:rsidRPr="00511C5F" w:rsidR="00511C5F">
        <w:t xml:space="preserve">It has been suggested to some of us when we talk to practitioners </w:t>
      </w:r>
      <w:r w:rsidRPr="00511C5F" w:rsidR="00511C5F">
        <w:t>that the approach of different resident judges, if I may be blunt, can be idiosyncratic.</w:t>
      </w:r>
      <w:r w:rsidR="00066D72">
        <w:t xml:space="preserve"> That is the</w:t>
      </w:r>
      <w:r w:rsidRPr="00511C5F" w:rsidR="00511C5F">
        <w:t xml:space="preserve"> phrase that has been used to m</w:t>
      </w:r>
      <w:r w:rsidR="00066D72">
        <w:t>e. J</w:t>
      </w:r>
      <w:r w:rsidRPr="00511C5F" w:rsidR="00511C5F">
        <w:t xml:space="preserve">udge </w:t>
      </w:r>
      <w:r w:rsidR="00EA50BF">
        <w:t>A</w:t>
      </w:r>
      <w:r w:rsidRPr="00511C5F" w:rsidR="00511C5F">
        <w:t xml:space="preserve"> at Crown </w:t>
      </w:r>
      <w:r w:rsidR="00066D72">
        <w:t>c</w:t>
      </w:r>
      <w:r w:rsidRPr="00511C5F" w:rsidR="00511C5F">
        <w:t xml:space="preserve">ourt </w:t>
      </w:r>
      <w:r w:rsidR="00EA50BF">
        <w:t>Y</w:t>
      </w:r>
      <w:r w:rsidRPr="00511C5F" w:rsidR="00511C5F">
        <w:t xml:space="preserve"> </w:t>
      </w:r>
      <w:r w:rsidR="00EA50BF">
        <w:t>is</w:t>
      </w:r>
      <w:r w:rsidRPr="00511C5F" w:rsidR="00511C5F">
        <w:t xml:space="preserve"> notorious for listing all the pre</w:t>
      </w:r>
      <w:r w:rsidR="00066D72">
        <w:t>-</w:t>
      </w:r>
      <w:r w:rsidRPr="00511C5F" w:rsidR="00511C5F">
        <w:t>trial and case progression hearings in person, whereas judge</w:t>
      </w:r>
      <w:r>
        <w:t xml:space="preserve"> </w:t>
      </w:r>
      <w:r w:rsidR="00EA50BF">
        <w:t>B</w:t>
      </w:r>
      <w:r>
        <w:t xml:space="preserve"> </w:t>
      </w:r>
      <w:r w:rsidRPr="005F7B5C">
        <w:t xml:space="preserve">at Crown </w:t>
      </w:r>
      <w:r w:rsidR="0069779E">
        <w:t>c</w:t>
      </w:r>
      <w:r w:rsidRPr="005F7B5C">
        <w:t>ourt</w:t>
      </w:r>
      <w:r>
        <w:t xml:space="preserve"> </w:t>
      </w:r>
      <w:r w:rsidR="00EA50BF">
        <w:t>Z</w:t>
      </w:r>
      <w:r>
        <w:t xml:space="preserve"> </w:t>
      </w:r>
      <w:r w:rsidR="001129B3">
        <w:t>has</w:t>
      </w:r>
      <w:r w:rsidRPr="005F7B5C">
        <w:t xml:space="preserve"> a very different approach</w:t>
      </w:r>
      <w:r w:rsidR="0069779E">
        <w:t xml:space="preserve"> and</w:t>
      </w:r>
      <w:r w:rsidRPr="005F7B5C">
        <w:t xml:space="preserve"> generally will try to list things remotely. Is there some greater role for judicial leadership, perhaps through the presiding judges, to try to ensure consistency?</w:t>
      </w:r>
    </w:p>
    <w:p w:rsidR="009A7706" w:rsidP="005F7B5C">
      <w:pPr>
        <w:pStyle w:val="Answer"/>
      </w:pPr>
      <w:sdt>
        <w:sdtPr>
          <w:alias w:val="Witness"/>
          <w:id w:val="-1910373058"/>
          <w:placeholder>
            <w:docPart w:val="DefaultPlaceholder_-1854013440"/>
          </w:placeholder>
          <w:richText/>
        </w:sdtPr>
        <w:sdtContent>
          <w:r w:rsidR="00D14107">
            <w:rPr>
              <w:b/>
              <w:i/>
            </w:rPr>
            <w:t>Lord Burnett:</w:t>
          </w:r>
        </w:sdtContent>
      </w:sdt>
      <w:r w:rsidR="005F7B5C">
        <w:t xml:space="preserve"> </w:t>
      </w:r>
      <w:r w:rsidRPr="009A7706">
        <w:t>I need to make a few observations before I answer your question</w:t>
      </w:r>
      <w:r w:rsidR="00893B17">
        <w:t>.</w:t>
      </w:r>
      <w:r w:rsidRPr="009A7706">
        <w:t xml:space="preserve"> I am not avoiding the question. There is a tendency to suppose that all procedural hearings can satisfactorily be conducted remotely</w:t>
      </w:r>
      <w:r>
        <w:t>.</w:t>
      </w:r>
    </w:p>
    <w:p w:rsidR="009A7706" w:rsidP="005E11CD">
      <w:pPr>
        <w:pStyle w:val="Question"/>
        <w:numPr>
          <w:ilvl w:val="0"/>
          <w:numId w:val="0"/>
        </w:numPr>
        <w:ind w:left="794"/>
      </w:pPr>
      <w:sdt>
        <w:sdtPr>
          <w:alias w:val="Member"/>
          <w:tag w:val="&lt;Member mnisId='1601' dodsId='34498'&gt;"/>
          <w:id w:val="-134644153"/>
          <w:placeholder>
            <w:docPart w:val="DefaultPlaceholder_-1854013440"/>
          </w:placeholder>
          <w:richText/>
        </w:sdtPr>
        <w:sdtContent>
          <w:r w:rsidRPr="009A7706">
            <w:rPr>
              <w:b/>
            </w:rPr>
            <w:t>Chair:</w:t>
          </w:r>
        </w:sdtContent>
      </w:sdt>
      <w:r>
        <w:t xml:space="preserve"> </w:t>
      </w:r>
      <w:r w:rsidR="00893B17">
        <w:t>That is not</w:t>
      </w:r>
      <w:r w:rsidRPr="009A7706">
        <w:t xml:space="preserve"> necessarily</w:t>
      </w:r>
      <w:r w:rsidR="00893B17">
        <w:t xml:space="preserve"> the case.</w:t>
      </w:r>
    </w:p>
    <w:p w:rsidR="00CB662D" w:rsidP="009A7706">
      <w:pPr>
        <w:pStyle w:val="Answer"/>
      </w:pPr>
      <w:sdt>
        <w:sdtPr>
          <w:alias w:val="Witness"/>
          <w:id w:val="-901908591"/>
          <w:placeholder>
            <w:docPart w:val="DefaultPlaceholder_-1854013440"/>
          </w:placeholder>
          <w:richText/>
        </w:sdtPr>
        <w:sdtContent>
          <w:r w:rsidR="00D14107">
            <w:rPr>
              <w:b/>
              <w:i/>
            </w:rPr>
            <w:t>Lord Burnett:</w:t>
          </w:r>
        </w:sdtContent>
      </w:sdt>
      <w:r w:rsidR="009A7706">
        <w:t xml:space="preserve"> </w:t>
      </w:r>
      <w:r w:rsidR="00893B17">
        <w:t>T</w:t>
      </w:r>
      <w:r w:rsidRPr="009A7706" w:rsidR="009A7706">
        <w:t xml:space="preserve">he reality is that they cannot. What is </w:t>
      </w:r>
      <w:r w:rsidR="00893B17">
        <w:t xml:space="preserve">often lost, </w:t>
      </w:r>
      <w:r w:rsidRPr="009A7706" w:rsidR="009A7706">
        <w:t xml:space="preserve">particularly at the first procedural hearing in the Crown </w:t>
      </w:r>
      <w:r w:rsidR="00893B17">
        <w:t>c</w:t>
      </w:r>
      <w:r w:rsidRPr="009A7706" w:rsidR="009A7706">
        <w:t>ourt</w:t>
      </w:r>
      <w:r w:rsidR="005E11CD">
        <w:t>,</w:t>
      </w:r>
      <w:r w:rsidRPr="009A7706" w:rsidR="009A7706">
        <w:t xml:space="preserve"> </w:t>
      </w:r>
      <w:r w:rsidR="00E417BB">
        <w:t xml:space="preserve">which </w:t>
      </w:r>
      <w:r w:rsidRPr="009A7706" w:rsidR="009A7706">
        <w:t>is always listed remotely</w:t>
      </w:r>
      <w:r w:rsidR="00E417BB">
        <w:t>,</w:t>
      </w:r>
      <w:r w:rsidRPr="009A7706" w:rsidR="009A7706">
        <w:t xml:space="preserve"> is the opportunity for</w:t>
      </w:r>
      <w:r w:rsidRPr="0099381F" w:rsidR="0099381F">
        <w:t xml:space="preserve"> the defendant to sit down with his or her advocate and for there to be discussions with the prosecution advocate that lead to resolution pleas that are acceptable. You </w:t>
      </w:r>
      <w:r w:rsidR="000A4C58">
        <w:t>a</w:t>
      </w:r>
      <w:r w:rsidRPr="0099381F" w:rsidR="0099381F">
        <w:t>re absolutely right</w:t>
      </w:r>
      <w:r>
        <w:t xml:space="preserve">; </w:t>
      </w:r>
      <w:r w:rsidRPr="0099381F" w:rsidR="0099381F">
        <w:t>there are differences in different parts of the country, but whether it is right to say it is the result of idiosyncras</w:t>
      </w:r>
      <w:r w:rsidR="00FF0139">
        <w:t>i</w:t>
      </w:r>
      <w:r w:rsidR="00846FA9">
        <w:t>es</w:t>
      </w:r>
      <w:r w:rsidR="00FF0139">
        <w:t xml:space="preserve"> or</w:t>
      </w:r>
      <w:r w:rsidRPr="0099381F" w:rsidR="0099381F">
        <w:t xml:space="preserve"> the resident judge</w:t>
      </w:r>
      <w:r w:rsidR="00E02E9F">
        <w:t xml:space="preserve">’s </w:t>
      </w:r>
      <w:r w:rsidRPr="00E02E9F" w:rsidR="00E02E9F">
        <w:t>understanding and reaction to different cultural practi</w:t>
      </w:r>
      <w:r w:rsidR="00FF0139">
        <w:t>c</w:t>
      </w:r>
      <w:r w:rsidRPr="00E02E9F" w:rsidR="00E02E9F">
        <w:t>es is the moot point.</w:t>
      </w:r>
    </w:p>
    <w:p w:rsidR="00E02E9F" w:rsidRPr="00E02E9F" w:rsidP="009A7706">
      <w:pPr>
        <w:pStyle w:val="Answer"/>
      </w:pPr>
      <w:r w:rsidRPr="00E02E9F">
        <w:t>I will not identify different parts of the country</w:t>
      </w:r>
      <w:r w:rsidR="00FF0139">
        <w:t>,</w:t>
      </w:r>
      <w:r w:rsidRPr="00E02E9F">
        <w:t xml:space="preserve"> but there </w:t>
      </w:r>
      <w:r w:rsidR="001A6029">
        <w:t>are</w:t>
      </w:r>
      <w:r w:rsidRPr="00E02E9F">
        <w:t xml:space="preserve"> some</w:t>
      </w:r>
      <w:r w:rsidR="00FF0139">
        <w:t xml:space="preserve"> </w:t>
      </w:r>
      <w:r w:rsidRPr="00E02E9F">
        <w:t>where more of the preliminary</w:t>
      </w:r>
      <w:r w:rsidR="00FF0139">
        <w:t xml:space="preserve"> or first hearings—the PTPHs as they are called—are listed in person</w:t>
      </w:r>
      <w:r w:rsidR="009E008F">
        <w:t xml:space="preserve"> than others</w:t>
      </w:r>
      <w:r w:rsidR="0094091F">
        <w:t>,</w:t>
      </w:r>
      <w:r w:rsidR="009E008F">
        <w:t xml:space="preserve"> because it is the </w:t>
      </w:r>
      <w:r w:rsidRPr="00E02E9F">
        <w:t xml:space="preserve">only way that cases are being resolved. </w:t>
      </w:r>
      <w:r w:rsidR="009E008F">
        <w:t>O</w:t>
      </w:r>
      <w:r w:rsidRPr="00E02E9F">
        <w:t xml:space="preserve">ne needs to be quite careful </w:t>
      </w:r>
      <w:r w:rsidR="0094091F">
        <w:t xml:space="preserve">and </w:t>
      </w:r>
      <w:r w:rsidRPr="00E02E9F">
        <w:t>to look at precisely what is going on everywhere. What I can say is that all the resident and presiding judges meet regularly</w:t>
      </w:r>
      <w:r w:rsidR="00F24D61">
        <w:t>—o</w:t>
      </w:r>
      <w:r w:rsidRPr="00E02E9F">
        <w:t xml:space="preserve">ne of the </w:t>
      </w:r>
      <w:r w:rsidR="00F24D61">
        <w:t>s</w:t>
      </w:r>
      <w:r w:rsidRPr="00E02E9F">
        <w:t xml:space="preserve">ilver </w:t>
      </w:r>
      <w:r w:rsidR="00F24D61">
        <w:t>l</w:t>
      </w:r>
      <w:r w:rsidRPr="00E02E9F">
        <w:t>inings of</w:t>
      </w:r>
      <w:r w:rsidR="00F24D61">
        <w:t xml:space="preserve"> </w:t>
      </w:r>
      <w:r w:rsidR="00DA601B">
        <w:t>C</w:t>
      </w:r>
      <w:r w:rsidR="00F24D61">
        <w:t xml:space="preserve">ovid is </w:t>
      </w:r>
      <w:r w:rsidRPr="00E02E9F">
        <w:t>that these meetings are happening on</w:t>
      </w:r>
      <w:r>
        <w:t xml:space="preserve"> Teams or Zoom</w:t>
      </w:r>
      <w:r w:rsidRPr="00E02E9F">
        <w:t xml:space="preserve"> very frequently</w:t>
      </w:r>
      <w:r w:rsidR="00F24D61">
        <w:t xml:space="preserve">—and </w:t>
      </w:r>
      <w:r w:rsidRPr="00E02E9F">
        <w:t>exchang</w:t>
      </w:r>
      <w:r w:rsidR="00F24D61">
        <w:t>e</w:t>
      </w:r>
      <w:r w:rsidRPr="00E02E9F">
        <w:t xml:space="preserve"> best practi</w:t>
      </w:r>
      <w:r w:rsidR="003C45CE">
        <w:t>c</w:t>
      </w:r>
      <w:r w:rsidRPr="00E02E9F">
        <w:t>e.</w:t>
      </w:r>
    </w:p>
    <w:p w:rsidR="00A1781B" w:rsidP="009A7706">
      <w:pPr>
        <w:pStyle w:val="Answer"/>
      </w:pPr>
      <w:r>
        <w:t>My</w:t>
      </w:r>
      <w:r w:rsidRPr="00E02E9F" w:rsidR="00E02E9F">
        <w:t xml:space="preserve"> other observation</w:t>
      </w:r>
      <w:r>
        <w:t xml:space="preserve">, and </w:t>
      </w:r>
      <w:r w:rsidR="007C2E2D">
        <w:t xml:space="preserve">I </w:t>
      </w:r>
      <w:r w:rsidRPr="00E02E9F" w:rsidR="00E02E9F">
        <w:t xml:space="preserve">hope no one takes </w:t>
      </w:r>
      <w:r>
        <w:t>it</w:t>
      </w:r>
      <w:r w:rsidRPr="00E02E9F" w:rsidR="00E02E9F">
        <w:t xml:space="preserve"> amiss</w:t>
      </w:r>
      <w:r>
        <w:t xml:space="preserve">, </w:t>
      </w:r>
      <w:r w:rsidR="007C2E2D">
        <w:t xml:space="preserve">is </w:t>
      </w:r>
      <w:r w:rsidRPr="00E02E9F" w:rsidR="00E02E9F">
        <w:t>that sometimes advocates are very keen to attend remotely, even if the interests of justice</w:t>
      </w:r>
      <w:r w:rsidR="00714AB5">
        <w:t>,</w:t>
      </w:r>
      <w:r w:rsidRPr="00E02E9F" w:rsidR="00E02E9F">
        <w:t xml:space="preserve"> frankly</w:t>
      </w:r>
      <w:r w:rsidR="00714AB5">
        <w:t>,</w:t>
      </w:r>
      <w:r w:rsidRPr="00E02E9F" w:rsidR="00E02E9F">
        <w:t xml:space="preserve"> should have them present</w:t>
      </w:r>
      <w:r w:rsidR="007C2E2D">
        <w:t>,</w:t>
      </w:r>
      <w:r w:rsidRPr="006915FA" w:rsidR="006915FA">
        <w:t xml:space="preserve"> because you can </w:t>
      </w:r>
      <w:r w:rsidR="007C2E2D">
        <w:t xml:space="preserve">do a </w:t>
      </w:r>
      <w:r w:rsidRPr="006915FA" w:rsidR="006915FA">
        <w:t>10 o</w:t>
      </w:r>
      <w:r w:rsidR="007D14CA">
        <w:t>’</w:t>
      </w:r>
      <w:r w:rsidRPr="006915FA" w:rsidR="006915FA">
        <w:t>clock hearing in Sheffield, a</w:t>
      </w:r>
      <w:r w:rsidR="007C2E2D">
        <w:t>n</w:t>
      </w:r>
      <w:r w:rsidRPr="006915FA" w:rsidR="006915FA">
        <w:t xml:space="preserve"> 11 o</w:t>
      </w:r>
      <w:r w:rsidR="007D14CA">
        <w:t>’</w:t>
      </w:r>
      <w:r w:rsidRPr="006915FA" w:rsidR="006915FA">
        <w:t>clock hearing in Liverpool</w:t>
      </w:r>
      <w:r w:rsidR="007C2E2D">
        <w:t xml:space="preserve">, </w:t>
      </w:r>
      <w:r w:rsidR="008011C9">
        <w:t>a</w:t>
      </w:r>
      <w:r w:rsidR="007C2E2D">
        <w:t xml:space="preserve"> 2 </w:t>
      </w:r>
      <w:r w:rsidRPr="006915FA" w:rsidR="006915FA">
        <w:t>o</w:t>
      </w:r>
      <w:r w:rsidR="007D14CA">
        <w:t>’</w:t>
      </w:r>
      <w:r w:rsidRPr="006915FA" w:rsidR="006915FA">
        <w:t>clock hearing in Exeter and so on</w:t>
      </w:r>
      <w:r w:rsidR="008011C9">
        <w:t>. T</w:t>
      </w:r>
      <w:r w:rsidRPr="006915FA" w:rsidR="006915FA">
        <w:t>he law on th</w:t>
      </w:r>
      <w:r w:rsidR="00714AB5">
        <w:t>at</w:t>
      </w:r>
      <w:r w:rsidRPr="006915FA" w:rsidR="006915FA">
        <w:t xml:space="preserve"> is quite clear. The legislation put in place immediately following the </w:t>
      </w:r>
      <w:r w:rsidR="00714AB5">
        <w:t>C</w:t>
      </w:r>
      <w:r w:rsidR="008011C9">
        <w:t>ovid</w:t>
      </w:r>
      <w:r w:rsidRPr="006915FA" w:rsidR="006915FA">
        <w:t xml:space="preserve"> lockdown comes to this</w:t>
      </w:r>
      <w:r w:rsidR="00742EEF">
        <w:t>:</w:t>
      </w:r>
      <w:r w:rsidRPr="006915FA" w:rsidR="006915FA">
        <w:t xml:space="preserve"> in the criminal courts judges are obliged to allow remote attendance unless it is not in the interests of justice to do so. That is the test I believe they are</w:t>
      </w:r>
      <w:r w:rsidRPr="0022070A" w:rsidR="0022070A">
        <w:t xml:space="preserve"> conscientiously applying.</w:t>
      </w:r>
    </w:p>
    <w:p w:rsidR="007D431B" w:rsidP="00A1781B">
      <w:pPr>
        <w:pStyle w:val="Question"/>
      </w:pPr>
      <w:sdt>
        <w:sdtPr>
          <w:alias w:val="Member"/>
          <w:tag w:val="&lt;Member mnisId='4860' dodsId=''&gt;"/>
          <w:id w:val="178163940"/>
          <w:placeholder>
            <w:docPart w:val="DefaultPlaceholder_-1854013440"/>
          </w:placeholder>
          <w:richText/>
        </w:sdtPr>
        <w:sdtContent>
          <w:r w:rsidRPr="00A1781B" w:rsidR="00A1781B">
            <w:rPr>
              <w:b/>
            </w:rPr>
            <w:t>Dr Mullan:</w:t>
          </w:r>
        </w:sdtContent>
      </w:sdt>
      <w:r w:rsidR="00A1781B">
        <w:t xml:space="preserve"> </w:t>
      </w:r>
      <w:r w:rsidR="0079763B">
        <w:t>Y</w:t>
      </w:r>
      <w:r w:rsidRPr="00A1781B" w:rsidR="00A1781B">
        <w:t xml:space="preserve">ou have </w:t>
      </w:r>
      <w:r w:rsidR="001452A9">
        <w:t>articulated</w:t>
      </w:r>
      <w:r w:rsidRPr="00A1781B" w:rsidR="00A1781B">
        <w:t xml:space="preserve"> really well the complexity of the issue which we heard</w:t>
      </w:r>
      <w:r w:rsidR="0079763B">
        <w:t xml:space="preserve"> about during</w:t>
      </w:r>
      <w:r w:rsidRPr="00A1781B" w:rsidR="00A1781B">
        <w:t xml:space="preserve"> the court visit</w:t>
      </w:r>
      <w:r w:rsidR="0079763B">
        <w:t xml:space="preserve">, but dare I say </w:t>
      </w:r>
      <w:r w:rsidR="00F643D1">
        <w:t xml:space="preserve">that </w:t>
      </w:r>
      <w:r w:rsidR="0079763B">
        <w:t>it seem</w:t>
      </w:r>
      <w:r w:rsidR="001452A9">
        <w:t>ed</w:t>
      </w:r>
      <w:r w:rsidR="0079763B">
        <w:t xml:space="preserve"> to me that </w:t>
      </w:r>
      <w:r w:rsidRPr="00A1781B" w:rsidR="00A1781B">
        <w:t>sensitivity about</w:t>
      </w:r>
      <w:r w:rsidR="00650750">
        <w:t xml:space="preserve"> </w:t>
      </w:r>
      <w:r w:rsidRPr="00A1781B" w:rsidR="00A1781B">
        <w:t>complexity has meant the</w:t>
      </w:r>
      <w:r w:rsidR="003B3FA8">
        <w:t xml:space="preserve">re are not even </w:t>
      </w:r>
      <w:r w:rsidRPr="00A1781B" w:rsidR="00A1781B">
        <w:t>common</w:t>
      </w:r>
      <w:r w:rsidR="00124F9E">
        <w:t>-</w:t>
      </w:r>
      <w:r w:rsidRPr="00A1781B" w:rsidR="00A1781B">
        <w:t>sense</w:t>
      </w:r>
      <w:r w:rsidRPr="00015AFB" w:rsidR="00015AFB">
        <w:t xml:space="preserve"> recommendations</w:t>
      </w:r>
      <w:r w:rsidR="003B3FA8">
        <w:t xml:space="preserve"> we</w:t>
      </w:r>
      <w:r w:rsidRPr="00015AFB" w:rsidR="00015AFB">
        <w:t xml:space="preserve"> can</w:t>
      </w:r>
      <w:r w:rsidR="003B3FA8">
        <w:t xml:space="preserve"> make that e</w:t>
      </w:r>
      <w:r w:rsidRPr="007D431B">
        <w:t xml:space="preserve">veryone </w:t>
      </w:r>
      <w:r w:rsidR="003B3FA8">
        <w:t>c</w:t>
      </w:r>
      <w:r w:rsidR="0072389C">
        <w:t>an</w:t>
      </w:r>
      <w:r w:rsidRPr="007D431B">
        <w:t xml:space="preserve"> agree </w:t>
      </w:r>
      <w:r w:rsidR="0072389C">
        <w:t xml:space="preserve">on </w:t>
      </w:r>
      <w:r w:rsidR="00650750">
        <w:t xml:space="preserve">which would </w:t>
      </w:r>
      <w:r w:rsidRPr="007D431B">
        <w:t>benefit the system</w:t>
      </w:r>
      <w:r w:rsidR="0072389C">
        <w:t>? There</w:t>
      </w:r>
      <w:r w:rsidR="00650750">
        <w:t xml:space="preserve"> is</w:t>
      </w:r>
      <w:r w:rsidR="0072389C">
        <w:t xml:space="preserve"> enormous variation. While </w:t>
      </w:r>
      <w:r w:rsidRPr="007D431B">
        <w:t xml:space="preserve">we would </w:t>
      </w:r>
      <w:r w:rsidR="0072389C">
        <w:t xml:space="preserve">not </w:t>
      </w:r>
      <w:r w:rsidRPr="007D431B">
        <w:t xml:space="preserve">want to remove that variation, </w:t>
      </w:r>
      <w:r w:rsidR="004C6605">
        <w:t xml:space="preserve">there is </w:t>
      </w:r>
      <w:r w:rsidRPr="007D431B">
        <w:t>perhaps a middle ground where we could recommend a</w:t>
      </w:r>
      <w:r w:rsidR="004C6605">
        <w:t>nd</w:t>
      </w:r>
      <w:r w:rsidRPr="007D431B">
        <w:t xml:space="preserve"> advise pick</w:t>
      </w:r>
      <w:r w:rsidR="004C6605">
        <w:t>ing</w:t>
      </w:r>
      <w:r w:rsidRPr="007D431B">
        <w:t xml:space="preserve"> th</w:t>
      </w:r>
      <w:r w:rsidR="004C6605">
        <w:t xml:space="preserve">e </w:t>
      </w:r>
      <w:r w:rsidRPr="007D431B">
        <w:t>low-hanging fruit where people are behaving unreasonably in all different directions</w:t>
      </w:r>
      <w:r>
        <w:t>.</w:t>
      </w:r>
    </w:p>
    <w:p w:rsidR="00ED7B7A" w:rsidP="007D431B">
      <w:pPr>
        <w:pStyle w:val="Answer"/>
      </w:pPr>
      <w:sdt>
        <w:sdtPr>
          <w:alias w:val="Witness"/>
          <w:id w:val="1555900213"/>
          <w:placeholder>
            <w:docPart w:val="DefaultPlaceholder_-1854013440"/>
          </w:placeholder>
          <w:richText/>
        </w:sdtPr>
        <w:sdtContent>
          <w:r w:rsidR="00D14107">
            <w:rPr>
              <w:b/>
              <w:i/>
            </w:rPr>
            <w:t>Lord Burnett:</w:t>
          </w:r>
        </w:sdtContent>
      </w:sdt>
      <w:r w:rsidR="007D431B">
        <w:t xml:space="preserve"> </w:t>
      </w:r>
      <w:r w:rsidRPr="00ED7B7A">
        <w:t>I would not disagree with that. One</w:t>
      </w:r>
      <w:r w:rsidR="00327CED">
        <w:t xml:space="preserve"> of the</w:t>
      </w:r>
      <w:r w:rsidRPr="00ED7B7A">
        <w:t xml:space="preserve"> thing</w:t>
      </w:r>
      <w:r w:rsidR="00327CED">
        <w:t>s</w:t>
      </w:r>
      <w:r w:rsidRPr="00ED7B7A">
        <w:t xml:space="preserve"> that has rather frustrated me in recent months is that I hear grumblings of discontent</w:t>
      </w:r>
      <w:r w:rsidR="00A42D39">
        <w:t>,</w:t>
      </w:r>
      <w:r w:rsidRPr="00ED7B7A">
        <w:t xml:space="preserve"> but when I try to follow through a</w:t>
      </w:r>
      <w:r w:rsidR="00A42D39">
        <w:t>nd</w:t>
      </w:r>
      <w:r w:rsidRPr="00ED7B7A">
        <w:t xml:space="preserve"> ask for particular examples, or </w:t>
      </w:r>
      <w:r w:rsidR="005E7AF7">
        <w:t xml:space="preserve">the </w:t>
      </w:r>
      <w:r w:rsidRPr="00ED7B7A">
        <w:t>presiding judges</w:t>
      </w:r>
      <w:r w:rsidR="00A42D39">
        <w:t xml:space="preserve"> </w:t>
      </w:r>
      <w:r w:rsidR="005E7AF7">
        <w:t>ask for them</w:t>
      </w:r>
      <w:r w:rsidR="00A42D39">
        <w:t>,</w:t>
      </w:r>
      <w:r w:rsidRPr="00ED7B7A">
        <w:t xml:space="preserve"> we do</w:t>
      </w:r>
      <w:r w:rsidR="00A42D39">
        <w:t xml:space="preserve"> not</w:t>
      </w:r>
      <w:r w:rsidRPr="00ED7B7A">
        <w:t xml:space="preserve"> really get them.</w:t>
      </w:r>
    </w:p>
    <w:p w:rsidR="00ED7B7A" w:rsidP="00ED7B7A">
      <w:pPr>
        <w:pStyle w:val="Question"/>
      </w:pPr>
      <w:sdt>
        <w:sdtPr>
          <w:alias w:val="Member"/>
          <w:tag w:val="&lt;Member mnisId='1601' dodsId='34498'&gt;"/>
          <w:id w:val="1665748799"/>
          <w:placeholder>
            <w:docPart w:val="DefaultPlaceholder_-1854013440"/>
          </w:placeholder>
          <w:richText/>
        </w:sdtPr>
        <w:sdtContent>
          <w:r w:rsidRPr="00ED7B7A">
            <w:rPr>
              <w:b/>
            </w:rPr>
            <w:t>Chair:</w:t>
          </w:r>
        </w:sdtContent>
      </w:sdt>
      <w:r>
        <w:t xml:space="preserve"> </w:t>
      </w:r>
      <w:r w:rsidRPr="00ED7B7A">
        <w:t>Perhaps we can move on from listing</w:t>
      </w:r>
      <w:r w:rsidR="00A42D39">
        <w:t>. Y</w:t>
      </w:r>
      <w:r w:rsidRPr="00ED7B7A">
        <w:t>ou rightly said that listing is a judicial function, but equally putting it on the grid has a lot of administrative elements. Are we sometimes perhaps a little bit over</w:t>
      </w:r>
      <w:r w:rsidR="00290628">
        <w:t>-</w:t>
      </w:r>
      <w:r w:rsidRPr="00ED7B7A">
        <w:t>cautious in regarding all listing as a judicial function</w:t>
      </w:r>
      <w:r w:rsidR="00A7358C">
        <w:t>? For a</w:t>
      </w:r>
      <w:r w:rsidRPr="00ED7B7A">
        <w:t xml:space="preserve"> lot of it</w:t>
      </w:r>
      <w:r w:rsidR="00A7358C">
        <w:t>,</w:t>
      </w:r>
      <w:r w:rsidR="00290628">
        <w:t xml:space="preserve"> </w:t>
      </w:r>
      <w:r w:rsidR="00514A76">
        <w:t>the reality is</w:t>
      </w:r>
      <w:r w:rsidR="00290628">
        <w:t xml:space="preserve"> that </w:t>
      </w:r>
      <w:r w:rsidRPr="00ED7B7A">
        <w:t>judg</w:t>
      </w:r>
      <w:r w:rsidR="006F2A75">
        <w:t>es have</w:t>
      </w:r>
      <w:r w:rsidRPr="00ED7B7A">
        <w:t xml:space="preserve"> precious little option in terms of what the courts</w:t>
      </w:r>
      <w:r w:rsidR="00290628">
        <w:t>’</w:t>
      </w:r>
      <w:r w:rsidRPr="00ED7B7A">
        <w:t xml:space="preserve"> administration gives them? </w:t>
      </w:r>
      <w:r w:rsidR="006F2A75">
        <w:t>S</w:t>
      </w:r>
      <w:r w:rsidRPr="00ED7B7A">
        <w:t xml:space="preserve">ometimes </w:t>
      </w:r>
      <w:r w:rsidR="006F2A75">
        <w:t xml:space="preserve">it </w:t>
      </w:r>
      <w:r w:rsidRPr="00ED7B7A">
        <w:t>can</w:t>
      </w:r>
      <w:r w:rsidR="006F2A75">
        <w:t xml:space="preserve"> </w:t>
      </w:r>
      <w:r w:rsidRPr="00ED7B7A">
        <w:t xml:space="preserve">almost </w:t>
      </w:r>
      <w:r w:rsidR="006F2A75">
        <w:t xml:space="preserve">be </w:t>
      </w:r>
      <w:r w:rsidRPr="00ED7B7A">
        <w:t>a reason for not probing further</w:t>
      </w:r>
      <w:r w:rsidR="00A7358C">
        <w:t xml:space="preserve"> </w:t>
      </w:r>
      <w:r w:rsidR="001F6252">
        <w:t xml:space="preserve">on </w:t>
      </w:r>
      <w:r w:rsidRPr="00ED7B7A">
        <w:t xml:space="preserve">inefficiency in listing </w:t>
      </w:r>
      <w:r w:rsidR="001F6252">
        <w:t>to say, “Well, it was</w:t>
      </w:r>
      <w:r w:rsidRPr="00ED7B7A">
        <w:t xml:space="preserve"> the judiciary</w:t>
      </w:r>
      <w:r w:rsidR="00A7358C">
        <w:t>.</w:t>
      </w:r>
      <w:r w:rsidR="001F6252">
        <w:t>”</w:t>
      </w:r>
    </w:p>
    <w:p w:rsidR="002E3356" w:rsidP="00ED7B7A">
      <w:pPr>
        <w:pStyle w:val="Answer"/>
      </w:pPr>
      <w:sdt>
        <w:sdtPr>
          <w:alias w:val="Witness"/>
          <w:id w:val="1116103739"/>
          <w:placeholder>
            <w:docPart w:val="DefaultPlaceholder_-1854013440"/>
          </w:placeholder>
          <w:richText/>
        </w:sdtPr>
        <w:sdtContent>
          <w:r w:rsidR="00D14107">
            <w:rPr>
              <w:b/>
              <w:i/>
            </w:rPr>
            <w:t>Lord Burnett:</w:t>
          </w:r>
        </w:sdtContent>
      </w:sdt>
      <w:r w:rsidR="00ED7B7A">
        <w:t xml:space="preserve"> </w:t>
      </w:r>
      <w:r w:rsidR="007702E1">
        <w:t>I</w:t>
      </w:r>
      <w:r w:rsidRPr="00ED7B7A" w:rsidR="00ED7B7A">
        <w:t>ndividual judicial decisions on listing in most jurisdictions are relatively rare</w:t>
      </w:r>
      <w:r w:rsidR="007702E1">
        <w:t>. L</w:t>
      </w:r>
      <w:r w:rsidRPr="00ED7B7A" w:rsidR="00ED7B7A">
        <w:t>ast week</w:t>
      </w:r>
      <w:r w:rsidR="000B5C7B">
        <w:t>,</w:t>
      </w:r>
      <w:r w:rsidRPr="00ED7B7A" w:rsidR="00ED7B7A">
        <w:t xml:space="preserve"> I was sitting in the Court of Appeal</w:t>
      </w:r>
      <w:r w:rsidR="00CC6D4B">
        <w:t xml:space="preserve"> c</w:t>
      </w:r>
      <w:r w:rsidR="00ED7B7A">
        <w:t xml:space="preserve">riminal </w:t>
      </w:r>
      <w:r w:rsidR="00CC6D4B">
        <w:t>d</w:t>
      </w:r>
      <w:r w:rsidR="00ED7B7A">
        <w:t>ivision</w:t>
      </w:r>
      <w:r w:rsidR="007702E1">
        <w:t>.</w:t>
      </w:r>
      <w:r w:rsidRPr="00ED7B7A" w:rsidR="00ED7B7A">
        <w:t xml:space="preserve"> I did not personally decide when the case was going to be listed. The office listed it. Judges make individual decisions, but the issue is that overall </w:t>
      </w:r>
      <w:r w:rsidR="00BF4B6B">
        <w:t>listing</w:t>
      </w:r>
      <w:r w:rsidRPr="00ED7B7A" w:rsidR="00ED7B7A">
        <w:t xml:space="preserve"> has to follow judicial direction and policy.</w:t>
      </w:r>
    </w:p>
    <w:p w:rsidR="00A2363D" w:rsidP="00ED7B7A">
      <w:pPr>
        <w:pStyle w:val="Answer"/>
      </w:pPr>
      <w:r w:rsidRPr="00ED7B7A">
        <w:t xml:space="preserve">Taking ourselves into a completely different jurisdiction, in the county court it is not uncommon for a district judge or deputy </w:t>
      </w:r>
      <w:r w:rsidR="00BF4B6B">
        <w:t>d</w:t>
      </w:r>
      <w:r w:rsidRPr="00ED7B7A">
        <w:t xml:space="preserve">istrict </w:t>
      </w:r>
      <w:r w:rsidR="00BF4B6B">
        <w:t>j</w:t>
      </w:r>
      <w:r w:rsidRPr="00ED7B7A">
        <w:t>udge to do 10 or 15 short applications in a day. It is not for an official suddenly to say</w:t>
      </w:r>
      <w:r w:rsidR="00BF4B6B">
        <w:t>,</w:t>
      </w:r>
      <w:r w:rsidRPr="00ED7B7A">
        <w:t xml:space="preserve"> </w:t>
      </w:r>
      <w:r w:rsidR="00BF4B6B">
        <w:t>“</w:t>
      </w:r>
      <w:r w:rsidRPr="00ED7B7A">
        <w:t>I</w:t>
      </w:r>
      <w:r w:rsidR="00895E0D">
        <w:t>’</w:t>
      </w:r>
      <w:r w:rsidRPr="00ED7B7A">
        <w:t>m going to make them all do 20</w:t>
      </w:r>
      <w:r w:rsidR="00BF4B6B">
        <w:t xml:space="preserve">.” That </w:t>
      </w:r>
      <w:r w:rsidRPr="00ED7B7A">
        <w:t>can happen only if there is a judicial decision to that effect</w:t>
      </w:r>
      <w:r w:rsidR="00BE5CB4">
        <w:t>, so t</w:t>
      </w:r>
      <w:r w:rsidRPr="00A2363D">
        <w:t>here is the general as well as the specific.</w:t>
      </w:r>
    </w:p>
    <w:p w:rsidR="00E34C09" w:rsidP="00A2363D">
      <w:pPr>
        <w:pStyle w:val="Question"/>
      </w:pPr>
      <w:sdt>
        <w:sdtPr>
          <w:alias w:val="Member"/>
          <w:tag w:val="&lt;Member mnisId='1601' dodsId='34498'&gt;"/>
          <w:id w:val="-1393429027"/>
          <w:placeholder>
            <w:docPart w:val="DefaultPlaceholder_-1854013440"/>
          </w:placeholder>
          <w:richText/>
        </w:sdtPr>
        <w:sdtContent>
          <w:r w:rsidRPr="00E34C09" w:rsidR="00A2363D">
            <w:rPr>
              <w:b/>
            </w:rPr>
            <w:t>Chair:</w:t>
          </w:r>
        </w:sdtContent>
      </w:sdt>
      <w:r w:rsidR="00A2363D">
        <w:t xml:space="preserve"> </w:t>
      </w:r>
      <w:r w:rsidRPr="00A2363D" w:rsidR="00A2363D">
        <w:t>The concern often raised with a number of us</w:t>
      </w:r>
      <w:r w:rsidR="00D45A94">
        <w:t>—you refer</w:t>
      </w:r>
      <w:r w:rsidR="00917202">
        <w:t>red</w:t>
      </w:r>
      <w:r w:rsidR="00D45A94">
        <w:t xml:space="preserve"> to the county court—is that cases are taken out of the list at </w:t>
      </w:r>
      <w:r w:rsidRPr="00A2363D" w:rsidR="00A2363D">
        <w:t xml:space="preserve">very short notice. </w:t>
      </w:r>
      <w:r w:rsidR="006A2A29">
        <w:t>A</w:t>
      </w:r>
      <w:r w:rsidRPr="00A2363D" w:rsidR="00A2363D">
        <w:t xml:space="preserve"> small money claim</w:t>
      </w:r>
      <w:r w:rsidR="006A2A29">
        <w:t xml:space="preserve"> that</w:t>
      </w:r>
      <w:r w:rsidRPr="00A2363D" w:rsidR="00A2363D">
        <w:t xml:space="preserve"> h</w:t>
      </w:r>
      <w:r w:rsidR="00D77D0B">
        <w:t>as been</w:t>
      </w:r>
      <w:r w:rsidRPr="00A2363D" w:rsidR="00A2363D">
        <w:t xml:space="preserve"> set down for some months</w:t>
      </w:r>
      <w:r w:rsidR="00917202">
        <w:t xml:space="preserve"> for trial on a </w:t>
      </w:r>
      <w:r w:rsidR="00E40F6B">
        <w:t xml:space="preserve">Monday </w:t>
      </w:r>
      <w:r w:rsidRPr="00860A77" w:rsidR="00860A77">
        <w:t xml:space="preserve">is taken out of the list </w:t>
      </w:r>
      <w:r w:rsidR="00D77D0B">
        <w:t xml:space="preserve">on the Friday </w:t>
      </w:r>
      <w:r w:rsidRPr="00860A77" w:rsidR="00860A77">
        <w:t>and will not go back in for another six months. The reason that is given is lack of judicial availability.</w:t>
      </w:r>
    </w:p>
    <w:p w:rsidR="00762DDF" w:rsidP="00E34C09">
      <w:pPr>
        <w:pStyle w:val="Answer"/>
      </w:pPr>
      <w:sdt>
        <w:sdtPr>
          <w:alias w:val="Witness"/>
          <w:id w:val="1029682605"/>
          <w:placeholder>
            <w:docPart w:val="DefaultPlaceholder_-1854013440"/>
          </w:placeholder>
          <w:richText/>
        </w:sdtPr>
        <w:sdtContent>
          <w:r w:rsidR="00D14107">
            <w:rPr>
              <w:b/>
              <w:i/>
            </w:rPr>
            <w:t>Lord Burnett:</w:t>
          </w:r>
        </w:sdtContent>
      </w:sdt>
      <w:r w:rsidR="00E34C09">
        <w:t xml:space="preserve"> </w:t>
      </w:r>
      <w:r w:rsidRPr="00E34C09" w:rsidR="00E34C09">
        <w:t>I am afraid that is</w:t>
      </w:r>
      <w:r w:rsidR="00E40F6B">
        <w:t xml:space="preserve"> the</w:t>
      </w:r>
      <w:r w:rsidRPr="00E34C09" w:rsidR="00E34C09">
        <w:t xml:space="preserve"> reality in the county court and in the family court. It can be difficult to find deputy district judges to come in and do the list. It is happening less than it was</w:t>
      </w:r>
      <w:r w:rsidR="00C56C42">
        <w:t>,</w:t>
      </w:r>
      <w:r w:rsidRPr="00E34C09" w:rsidR="00E34C09">
        <w:t xml:space="preserve"> because great efforts are being made to encourage deputies to </w:t>
      </w:r>
      <w:r>
        <w:t xml:space="preserve">sit. </w:t>
      </w:r>
      <w:r w:rsidRPr="00762DDF">
        <w:t xml:space="preserve">The limits </w:t>
      </w:r>
      <w:r w:rsidR="00E40F6B">
        <w:t xml:space="preserve">have been taken off the number of </w:t>
      </w:r>
      <w:r w:rsidRPr="00762DDF">
        <w:t>days t</w:t>
      </w:r>
      <w:r w:rsidR="00E40F6B">
        <w:t>hey</w:t>
      </w:r>
      <w:r w:rsidRPr="00762DDF">
        <w:t xml:space="preserve"> can sit in a given year, but I know that it is still happening</w:t>
      </w:r>
      <w:r w:rsidR="00D8739D">
        <w:t>. It is</w:t>
      </w:r>
      <w:r w:rsidRPr="00762DDF">
        <w:t xml:space="preserve"> very unsatisfactory that a list should be cancelled at short notice for want of a judge.</w:t>
      </w:r>
    </w:p>
    <w:p w:rsidR="00762DDF" w:rsidP="00762DDF">
      <w:pPr>
        <w:pStyle w:val="Question"/>
      </w:pPr>
      <w:sdt>
        <w:sdtPr>
          <w:alias w:val="Member"/>
          <w:tag w:val="&lt;Member mnisId='1601' dodsId='34498'&gt;"/>
          <w:id w:val="-221527914"/>
          <w:placeholder>
            <w:docPart w:val="DefaultPlaceholder_-1854013440"/>
          </w:placeholder>
          <w:richText/>
        </w:sdtPr>
        <w:sdtContent>
          <w:r w:rsidRPr="00762DDF">
            <w:rPr>
              <w:b/>
            </w:rPr>
            <w:t>Chair:</w:t>
          </w:r>
        </w:sdtContent>
      </w:sdt>
      <w:r>
        <w:t xml:space="preserve"> </w:t>
      </w:r>
      <w:r w:rsidR="00D8739D">
        <w:t>The suggestion is that, u</w:t>
      </w:r>
      <w:r w:rsidRPr="00762DDF">
        <w:t>nfortunately</w:t>
      </w:r>
      <w:r w:rsidR="00D8739D">
        <w:t>,</w:t>
      </w:r>
      <w:r w:rsidRPr="00762DDF">
        <w:t xml:space="preserve"> it </w:t>
      </w:r>
      <w:r w:rsidR="0055646F">
        <w:t xml:space="preserve">is </w:t>
      </w:r>
      <w:r w:rsidR="00D8739D">
        <w:t>still</w:t>
      </w:r>
      <w:r w:rsidRPr="00762DDF">
        <w:t xml:space="preserve"> happening</w:t>
      </w:r>
      <w:r w:rsidR="0055646F">
        <w:t xml:space="preserve"> with considerable</w:t>
      </w:r>
      <w:r w:rsidRPr="00762DDF">
        <w:t xml:space="preserve"> frequency. Do you have any statistics at all</w:t>
      </w:r>
      <w:r>
        <w:t>?</w:t>
      </w:r>
    </w:p>
    <w:p w:rsidR="00762DDF" w:rsidP="00762DDF">
      <w:pPr>
        <w:pStyle w:val="Answer"/>
      </w:pPr>
      <w:sdt>
        <w:sdtPr>
          <w:alias w:val="Witness"/>
          <w:id w:val="1544404520"/>
          <w:placeholder>
            <w:docPart w:val="DefaultPlaceholder_-1854013440"/>
          </w:placeholder>
          <w:richText/>
        </w:sdtPr>
        <w:sdtContent>
          <w:r w:rsidR="00D14107">
            <w:rPr>
              <w:b/>
              <w:i/>
            </w:rPr>
            <w:t>Lord Burnett:</w:t>
          </w:r>
        </w:sdtContent>
      </w:sdt>
      <w:r>
        <w:t xml:space="preserve"> </w:t>
      </w:r>
      <w:r w:rsidRPr="00762DDF">
        <w:t>I</w:t>
      </w:r>
      <w:r w:rsidR="0055646F">
        <w:t xml:space="preserve"> am</w:t>
      </w:r>
      <w:r w:rsidRPr="00762DDF">
        <w:t xml:space="preserve"> afraid that is not something I have any statistics</w:t>
      </w:r>
      <w:r w:rsidR="005F5949">
        <w:t xml:space="preserve"> on</w:t>
      </w:r>
      <w:r w:rsidRPr="00762DDF">
        <w:t>, but I will make inquiries and let you know if I find anything.</w:t>
      </w:r>
    </w:p>
    <w:p w:rsidR="00116332" w:rsidP="00762DDF">
      <w:pPr>
        <w:pStyle w:val="Question"/>
      </w:pPr>
      <w:sdt>
        <w:sdtPr>
          <w:alias w:val="Member"/>
          <w:tag w:val="&lt;Member mnisId='483' dodsId='25660'&gt;"/>
          <w:id w:val="-2084205774"/>
          <w:placeholder>
            <w:docPart w:val="DefaultPlaceholder_-1854013440"/>
          </w:placeholder>
          <w:richText/>
        </w:sdtPr>
        <w:sdtContent>
          <w:r w:rsidRPr="00762DDF" w:rsidR="00762DDF">
            <w:rPr>
              <w:b/>
            </w:rPr>
            <w:t>Maria Eagle:</w:t>
          </w:r>
        </w:sdtContent>
      </w:sdt>
      <w:r w:rsidR="00762DDF">
        <w:t xml:space="preserve"> </w:t>
      </w:r>
      <w:r w:rsidR="005F5949">
        <w:t>Lord Burnett, y</w:t>
      </w:r>
      <w:r w:rsidRPr="00762DDF" w:rsidR="00762DDF">
        <w:t>ou have told us already a little bit about the constraint on judicial capacity. In the past 10 or 11 years</w:t>
      </w:r>
      <w:r w:rsidR="002E1DF5">
        <w:t>,</w:t>
      </w:r>
      <w:r w:rsidRPr="00762DDF" w:rsidR="00762DDF">
        <w:t xml:space="preserve"> you have had increasing limits on sitting days that have been constrained. N</w:t>
      </w:r>
      <w:r w:rsidR="002346F4">
        <w:t xml:space="preserve">ow that you are </w:t>
      </w:r>
      <w:r w:rsidRPr="00762DDF" w:rsidR="00762DDF">
        <w:t>allowed unlimited sitting days to tackle some of the backlog, to what extent does th</w:t>
      </w:r>
      <w:r w:rsidR="002E1DF5">
        <w:t>e</w:t>
      </w:r>
      <w:r w:rsidRPr="00762DDF" w:rsidR="00762DDF">
        <w:t xml:space="preserve"> lack of judges</w:t>
      </w:r>
      <w:r w:rsidR="000E1D00">
        <w:t xml:space="preserve">’ </w:t>
      </w:r>
      <w:r w:rsidRPr="00762DDF" w:rsidR="00762DDF">
        <w:t>availability</w:t>
      </w:r>
      <w:r w:rsidR="000E1D00">
        <w:t xml:space="preserve">, with </w:t>
      </w:r>
      <w:r w:rsidRPr="00762DDF" w:rsidR="00762DDF">
        <w:t>criminal judges</w:t>
      </w:r>
      <w:r w:rsidR="000E1D00">
        <w:t xml:space="preserve"> not</w:t>
      </w:r>
      <w:r w:rsidRPr="00762DDF" w:rsidR="00762DDF">
        <w:t xml:space="preserve"> being recruited in the last round</w:t>
      </w:r>
      <w:r w:rsidR="000E1D00">
        <w:t>,</w:t>
      </w:r>
      <w:r w:rsidRPr="00762DDF" w:rsidR="00762DDF">
        <w:t xml:space="preserve"> stop you tackling the Crown </w:t>
      </w:r>
      <w:r w:rsidR="000E1D00">
        <w:t>c</w:t>
      </w:r>
      <w:r w:rsidRPr="00762DDF" w:rsidR="00762DDF">
        <w:t>ourt backlog? Is it a big problem</w:t>
      </w:r>
      <w:r w:rsidRPr="00116332">
        <w:t xml:space="preserve"> </w:t>
      </w:r>
      <w:r w:rsidR="009E3951">
        <w:t>o</w:t>
      </w:r>
      <w:r w:rsidRPr="00116332">
        <w:t xml:space="preserve">r a decreasing </w:t>
      </w:r>
      <w:r w:rsidR="009E3951">
        <w:t>one</w:t>
      </w:r>
      <w:r w:rsidRPr="00116332">
        <w:t>?</w:t>
      </w:r>
    </w:p>
    <w:p w:rsidR="00483274" w:rsidRPr="00483274" w:rsidP="00116332">
      <w:pPr>
        <w:pStyle w:val="Answer"/>
      </w:pPr>
      <w:sdt>
        <w:sdtPr>
          <w:alias w:val="Witness"/>
          <w:id w:val="1885756226"/>
          <w:placeholder>
            <w:docPart w:val="DefaultPlaceholder_-1854013440"/>
          </w:placeholder>
          <w:richText/>
        </w:sdtPr>
        <w:sdtContent>
          <w:r w:rsidR="00D14107">
            <w:rPr>
              <w:b/>
              <w:i/>
            </w:rPr>
            <w:t>Lord Burnett:</w:t>
          </w:r>
        </w:sdtContent>
      </w:sdt>
      <w:r w:rsidR="00116332">
        <w:t xml:space="preserve"> </w:t>
      </w:r>
      <w:r w:rsidRPr="00116332" w:rsidR="00116332">
        <w:t>At the moment</w:t>
      </w:r>
      <w:r w:rsidR="007F05DC">
        <w:t>,</w:t>
      </w:r>
      <w:r w:rsidRPr="00116332" w:rsidR="00116332">
        <w:t xml:space="preserve"> it is quite a big problem. Just to get the numbers in one</w:t>
      </w:r>
      <w:r w:rsidR="0050105C">
        <w:t>’</w:t>
      </w:r>
      <w:r w:rsidRPr="00116332" w:rsidR="00116332">
        <w:t xml:space="preserve">s head, the sitting day allocation </w:t>
      </w:r>
      <w:r w:rsidRPr="00E66EA3" w:rsidR="00E66EA3">
        <w:t xml:space="preserve">for 2019-20 in the Crown </w:t>
      </w:r>
      <w:r w:rsidR="0050105C">
        <w:t>c</w:t>
      </w:r>
      <w:r w:rsidRPr="00E66EA3" w:rsidR="00E66EA3">
        <w:t xml:space="preserve">ourt was 82,600 days. It was increased by a small margin later in the </w:t>
      </w:r>
      <w:r w:rsidR="00B85BF0">
        <w:t xml:space="preserve">year </w:t>
      </w:r>
      <w:r w:rsidRPr="00E66EA3" w:rsidR="00E66EA3">
        <w:t>when it became apparent that the projections for work were not being borne out by events</w:t>
      </w:r>
      <w:r w:rsidR="00737B83">
        <w:t>.</w:t>
      </w:r>
      <w:r w:rsidRPr="004B5827" w:rsidR="004B5827">
        <w:t xml:space="preserve"> In </w:t>
      </w:r>
      <w:r w:rsidR="004B5827">
        <w:t>20</w:t>
      </w:r>
      <w:r w:rsidRPr="004B5827" w:rsidR="004B5827">
        <w:t>21</w:t>
      </w:r>
      <w:r w:rsidR="004B5827">
        <w:t>-</w:t>
      </w:r>
      <w:r w:rsidRPr="004B5827" w:rsidR="004B5827">
        <w:t>22</w:t>
      </w:r>
      <w:r w:rsidR="000C492B">
        <w:t>,</w:t>
      </w:r>
      <w:r w:rsidRPr="004B5827" w:rsidR="004B5827">
        <w:t xml:space="preserve"> we expect to sit just over 100,000</w:t>
      </w:r>
      <w:r w:rsidR="00737B83">
        <w:t> </w:t>
      </w:r>
      <w:r w:rsidRPr="004B5827" w:rsidR="004B5827">
        <w:t>days. That is a</w:t>
      </w:r>
      <w:r w:rsidR="004B5827">
        <w:t xml:space="preserve"> very</w:t>
      </w:r>
      <w:r w:rsidRPr="004B5827" w:rsidR="004B5827">
        <w:t xml:space="preserve"> big percentage increase</w:t>
      </w:r>
      <w:r w:rsidRPr="00483274">
        <w:t xml:space="preserve">, and that is why we are having to find so many of those days by encouraging </w:t>
      </w:r>
      <w:r w:rsidR="00BB3553">
        <w:t xml:space="preserve">our </w:t>
      </w:r>
      <w:r w:rsidRPr="00483274">
        <w:t xml:space="preserve">recorders to sit. The irony is that before </w:t>
      </w:r>
      <w:r w:rsidR="000C492B">
        <w:t>C</w:t>
      </w:r>
      <w:r w:rsidR="00737B83">
        <w:t>ovid</w:t>
      </w:r>
      <w:r w:rsidRPr="00483274">
        <w:t xml:space="preserve"> when the days were being cut, cut and cut</w:t>
      </w:r>
      <w:r w:rsidR="00BB3553">
        <w:t>,</w:t>
      </w:r>
      <w:r w:rsidRPr="00483274">
        <w:t xml:space="preserve"> we found it difficult to find the days for our recorders to sit. Having been told two years ago</w:t>
      </w:r>
      <w:r w:rsidR="00737B83">
        <w:t xml:space="preserve">, “We’re </w:t>
      </w:r>
      <w:r w:rsidRPr="00483274">
        <w:t>struggling to find you</w:t>
      </w:r>
      <w:r w:rsidR="00BB3553">
        <w:t xml:space="preserve"> the</w:t>
      </w:r>
      <w:r w:rsidRPr="00483274">
        <w:t xml:space="preserve"> 15 days we would like you to do</w:t>
      </w:r>
      <w:r w:rsidR="00EA26B2">
        <w:t>,</w:t>
      </w:r>
      <w:r w:rsidR="003869C2">
        <w:t>”</w:t>
      </w:r>
      <w:r w:rsidRPr="00483274">
        <w:t xml:space="preserve"> now we are begging </w:t>
      </w:r>
      <w:r w:rsidR="003869C2">
        <w:t>them</w:t>
      </w:r>
      <w:r w:rsidRPr="00483274">
        <w:t xml:space="preserve"> to do more. I emphasise that many of them are sitting more and the new ones are sitting, but we expect before the end of th</w:t>
      </w:r>
      <w:r w:rsidR="00EA26B2">
        <w:t>is</w:t>
      </w:r>
      <w:r w:rsidRPr="00483274">
        <w:t xml:space="preserve"> financial year to sit around 100,000, maybe 101,000. We will do our best to sit more</w:t>
      </w:r>
      <w:r w:rsidR="00EA26B2">
        <w:t>,</w:t>
      </w:r>
      <w:r w:rsidRPr="00483274">
        <w:t xml:space="preserve"> and the rates are going up. </w:t>
      </w:r>
    </w:p>
    <w:p w:rsidR="00FD5665" w:rsidP="00116332">
      <w:pPr>
        <w:pStyle w:val="Answer"/>
      </w:pPr>
      <w:r>
        <w:t>Next year,</w:t>
      </w:r>
      <w:r w:rsidR="00EA26B2">
        <w:t xml:space="preserve"> </w:t>
      </w:r>
      <w:r w:rsidRPr="00483274" w:rsidR="00483274">
        <w:t>2022</w:t>
      </w:r>
      <w:r w:rsidR="005119A1">
        <w:t>-2</w:t>
      </w:r>
      <w:r w:rsidRPr="00483274" w:rsidR="00483274">
        <w:t>3</w:t>
      </w:r>
      <w:r>
        <w:t>,</w:t>
      </w:r>
      <w:r w:rsidRPr="00483274" w:rsidR="00483274">
        <w:t xml:space="preserve"> I w</w:t>
      </w:r>
      <w:r>
        <w:t>ill</w:t>
      </w:r>
      <w:r w:rsidRPr="00483274" w:rsidR="00483274">
        <w:t xml:space="preserve"> be very disappointed if we c</w:t>
      </w:r>
      <w:r>
        <w:t>an’t</w:t>
      </w:r>
      <w:r w:rsidRPr="00483274" w:rsidR="00483274">
        <w:t xml:space="preserve"> find the judicial res</w:t>
      </w:r>
      <w:r w:rsidR="005119A1">
        <w:t xml:space="preserve">ources </w:t>
      </w:r>
      <w:r w:rsidRPr="00483274" w:rsidR="00483274">
        <w:t>to sit 105,000 or 106,000 days</w:t>
      </w:r>
      <w:r w:rsidR="005119A1">
        <w:t>.</w:t>
      </w:r>
      <w:r w:rsidRPr="00483274" w:rsidR="00483274">
        <w:t xml:space="preserve"> I hope that the money will be made available to do tha</w:t>
      </w:r>
      <w:r w:rsidR="005119A1">
        <w:t>t. A</w:t>
      </w:r>
      <w:r w:rsidRPr="00483274" w:rsidR="00483274">
        <w:t>fter that</w:t>
      </w:r>
      <w:r w:rsidR="005119A1">
        <w:t>—t</w:t>
      </w:r>
      <w:r w:rsidRPr="00483274" w:rsidR="00483274">
        <w:t xml:space="preserve">hese are projections being done by </w:t>
      </w:r>
      <w:r w:rsidR="000355FB">
        <w:t>HMCTS</w:t>
      </w:r>
      <w:r w:rsidRPr="00483274" w:rsidR="00483274">
        <w:t xml:space="preserve"> and the </w:t>
      </w:r>
      <w:r w:rsidR="00616955">
        <w:t>MOJ—we think w</w:t>
      </w:r>
      <w:r w:rsidRPr="00483274" w:rsidR="00483274">
        <w:t xml:space="preserve">e will be able to sit at a rate considerably beyond 105,000, maybe as many as 110,000. If we can get to that sort of rate and </w:t>
      </w:r>
      <w:r w:rsidR="00E42C5B">
        <w:t xml:space="preserve">get </w:t>
      </w:r>
      <w:r w:rsidRPr="00483274" w:rsidR="00483274">
        <w:t>the funding to sit at that sort of rate, there is a realistic prospect of bringing</w:t>
      </w:r>
      <w:r w:rsidR="00616955">
        <w:t xml:space="preserve"> down</w:t>
      </w:r>
      <w:r w:rsidRPr="00483274" w:rsidR="00483274">
        <w:t xml:space="preserve"> the outstanding case</w:t>
      </w:r>
      <w:r w:rsidR="00616955">
        <w:t xml:space="preserve"> </w:t>
      </w:r>
      <w:r w:rsidRPr="00483274" w:rsidR="00483274">
        <w:t>load, but that too depends on what happens to the incoming work. There are huge uncertainties</w:t>
      </w:r>
      <w:r w:rsidRPr="00FD5665">
        <w:t xml:space="preserve"> about that. Looking into the future is always difficult, but there are lots of variables </w:t>
      </w:r>
      <w:r w:rsidR="00124F9E">
        <w:t>that</w:t>
      </w:r>
      <w:r w:rsidRPr="00FD5665">
        <w:t xml:space="preserve"> mean it is difficult to predict exactly what is going to happen.</w:t>
      </w:r>
    </w:p>
    <w:p w:rsidR="00FD5665" w:rsidP="00FD5665">
      <w:pPr>
        <w:pStyle w:val="Question"/>
      </w:pPr>
      <w:sdt>
        <w:sdtPr>
          <w:alias w:val="Member"/>
          <w:tag w:val="&lt;Member mnisId='483' dodsId='25660'&gt;"/>
          <w:id w:val="2145838242"/>
          <w:placeholder>
            <w:docPart w:val="DefaultPlaceholder_-1854013440"/>
          </w:placeholder>
          <w:richText/>
        </w:sdtPr>
        <w:sdtContent>
          <w:r w:rsidRPr="00FD5665">
            <w:rPr>
              <w:b/>
            </w:rPr>
            <w:t>Maria Eagle:</w:t>
          </w:r>
        </w:sdtContent>
      </w:sdt>
      <w:r>
        <w:t xml:space="preserve"> </w:t>
      </w:r>
      <w:r w:rsidRPr="00FD5665">
        <w:t xml:space="preserve">The National Audit Office said the Crown </w:t>
      </w:r>
      <w:r w:rsidR="002E34CA">
        <w:t>c</w:t>
      </w:r>
      <w:r w:rsidRPr="00FD5665">
        <w:t>ourt backlog increased by 23% in the year leading up to the pandemic. We know that it was going up</w:t>
      </w:r>
      <w:r>
        <w:t>.</w:t>
      </w:r>
    </w:p>
    <w:p w:rsidR="00FD5665" w:rsidP="00FD5665">
      <w:pPr>
        <w:pStyle w:val="Answer"/>
      </w:pPr>
      <w:sdt>
        <w:sdtPr>
          <w:alias w:val="Witness"/>
          <w:id w:val="349221161"/>
          <w:placeholder>
            <w:docPart w:val="DefaultPlaceholder_-1854013440"/>
          </w:placeholder>
          <w:richText/>
        </w:sdtPr>
        <w:sdtContent>
          <w:r w:rsidR="00D14107">
            <w:rPr>
              <w:b/>
              <w:i/>
            </w:rPr>
            <w:t>Lord Burnett:</w:t>
          </w:r>
        </w:sdtContent>
      </w:sdt>
      <w:r>
        <w:t xml:space="preserve"> Yes.</w:t>
      </w:r>
    </w:p>
    <w:p w:rsidR="0059515B" w:rsidP="00FD5665">
      <w:pPr>
        <w:pStyle w:val="Question"/>
      </w:pPr>
      <w:sdt>
        <w:sdtPr>
          <w:alias w:val="Member"/>
          <w:tag w:val="&lt;Member mnisId='483' dodsId='25660'&gt;"/>
          <w:id w:val="-883249982"/>
          <w:placeholder>
            <w:docPart w:val="DefaultPlaceholder_-1854013440"/>
          </w:placeholder>
          <w:richText/>
        </w:sdtPr>
        <w:sdtContent>
          <w:r w:rsidRPr="00FD5665" w:rsidR="00FD5665">
            <w:rPr>
              <w:b/>
            </w:rPr>
            <w:t>Maria Eagle:</w:t>
          </w:r>
        </w:sdtContent>
      </w:sdt>
      <w:r w:rsidR="00FD5665">
        <w:t xml:space="preserve"> </w:t>
      </w:r>
      <w:r w:rsidR="002E34CA">
        <w:t xml:space="preserve">It </w:t>
      </w:r>
      <w:r w:rsidRPr="00FD5665" w:rsidR="00FD5665">
        <w:t>increased by a further 48% thereafter</w:t>
      </w:r>
      <w:r w:rsidR="0006491F">
        <w:t>,</w:t>
      </w:r>
      <w:r w:rsidRPr="00FD5665" w:rsidR="00FD5665">
        <w:t xml:space="preserve"> since the onset of the pandemic</w:t>
      </w:r>
      <w:r w:rsidR="0006491F">
        <w:t>,</w:t>
      </w:r>
      <w:r w:rsidRPr="00FD5665" w:rsidR="00FD5665">
        <w:t xml:space="preserve"> to over 60,000 cases on 30 June.</w:t>
      </w:r>
      <w:r w:rsidRPr="0059515B">
        <w:t xml:space="preserve"> One of </w:t>
      </w:r>
      <w:r w:rsidR="002E34CA">
        <w:t>our new j</w:t>
      </w:r>
      <w:r w:rsidR="00414CCC">
        <w:t>ustice M</w:t>
      </w:r>
      <w:r w:rsidRPr="0059515B">
        <w:t xml:space="preserve">inisters recently told the </w:t>
      </w:r>
      <w:r w:rsidR="00414CCC">
        <w:t>H</w:t>
      </w:r>
      <w:r w:rsidRPr="0059515B">
        <w:t>ouse of Commons that the extra money allocated in the spending review for the criminal justice system</w:t>
      </w:r>
      <w:r>
        <w:t xml:space="preserve"> “will </w:t>
      </w:r>
      <w:r w:rsidRPr="0059515B">
        <w:t xml:space="preserve">allow us </w:t>
      </w:r>
      <w:r w:rsidR="00414CCC">
        <w:t>to</w:t>
      </w:r>
      <w:r w:rsidRPr="0059515B">
        <w:t xml:space="preserve"> reduce the Crown </w:t>
      </w:r>
      <w:r w:rsidR="00414CCC">
        <w:t>c</w:t>
      </w:r>
      <w:r w:rsidRPr="0059515B">
        <w:t>ourt backlogs caused by the pandemic from 60,000 to date to an estimated 53,000 by March 2025</w:t>
      </w:r>
      <w:r>
        <w:t>.”</w:t>
      </w:r>
      <w:r w:rsidR="002A6ABE">
        <w:t xml:space="preserve"> </w:t>
      </w:r>
      <w:r w:rsidR="00414CCC">
        <w:t>D</w:t>
      </w:r>
      <w:r w:rsidRPr="0059515B">
        <w:t>o you recognise those numbers? A f</w:t>
      </w:r>
      <w:r>
        <w:t>a</w:t>
      </w:r>
      <w:r w:rsidRPr="0059515B">
        <w:t>ll of 7</w:t>
      </w:r>
      <w:r>
        <w:t>,</w:t>
      </w:r>
      <w:r w:rsidRPr="0059515B">
        <w:t xml:space="preserve">000 in that time does not sound like an enormous hit </w:t>
      </w:r>
      <w:r w:rsidR="009B573E">
        <w:t>o</w:t>
      </w:r>
      <w:r w:rsidRPr="0059515B">
        <w:t>n tackling the backlog.</w:t>
      </w:r>
    </w:p>
    <w:p w:rsidR="0059515B" w:rsidP="0059515B">
      <w:pPr>
        <w:pStyle w:val="Answer"/>
      </w:pPr>
      <w:sdt>
        <w:sdtPr>
          <w:alias w:val="Witness"/>
          <w:id w:val="-350945157"/>
          <w:placeholder>
            <w:docPart w:val="DefaultPlaceholder_-1854013440"/>
          </w:placeholder>
          <w:richText/>
        </w:sdtPr>
        <w:sdtContent>
          <w:r w:rsidR="00D14107">
            <w:rPr>
              <w:b/>
              <w:i/>
            </w:rPr>
            <w:t>Lord Burnett:</w:t>
          </w:r>
        </w:sdtContent>
      </w:sdt>
      <w:r>
        <w:t xml:space="preserve"> </w:t>
      </w:r>
      <w:r w:rsidRPr="0059515B">
        <w:t>I agree.</w:t>
      </w:r>
    </w:p>
    <w:p w:rsidR="003A2FC1" w:rsidP="0059515B">
      <w:pPr>
        <w:pStyle w:val="Question"/>
      </w:pPr>
      <w:sdt>
        <w:sdtPr>
          <w:alias w:val="Member"/>
          <w:tag w:val="&lt;Member mnisId='483' dodsId='25660'&gt;"/>
          <w:id w:val="1415892890"/>
          <w:placeholder>
            <w:docPart w:val="DefaultPlaceholder_-1854013440"/>
          </w:placeholder>
          <w:richText/>
        </w:sdtPr>
        <w:sdtContent>
          <w:r w:rsidRPr="0059515B" w:rsidR="0059515B">
            <w:rPr>
              <w:b/>
            </w:rPr>
            <w:t>Maria Eagle:</w:t>
          </w:r>
        </w:sdtContent>
      </w:sdt>
      <w:r w:rsidR="0059515B">
        <w:t xml:space="preserve"> </w:t>
      </w:r>
      <w:r w:rsidR="009B573E">
        <w:t xml:space="preserve">Okay. </w:t>
      </w:r>
      <w:r w:rsidRPr="0059515B" w:rsidR="0059515B">
        <w:t>You do</w:t>
      </w:r>
      <w:r w:rsidR="009B573E">
        <w:t>n’t</w:t>
      </w:r>
      <w:r w:rsidRPr="0059515B" w:rsidR="0059515B">
        <w:t xml:space="preserve"> have to say any</w:t>
      </w:r>
      <w:r w:rsidR="00414CCC">
        <w:t xml:space="preserve"> </w:t>
      </w:r>
      <w:r w:rsidRPr="0059515B" w:rsidR="0059515B">
        <w:t>more than that. I do not want you to conduct your concordat negotiations in th</w:t>
      </w:r>
      <w:r w:rsidR="009B573E">
        <w:t>e</w:t>
      </w:r>
      <w:r w:rsidRPr="0059515B" w:rsidR="0059515B">
        <w:t xml:space="preserve"> </w:t>
      </w:r>
      <w:r w:rsidR="00147A20">
        <w:t>C</w:t>
      </w:r>
      <w:r w:rsidRPr="0059515B" w:rsidR="0059515B">
        <w:t>ommittee room.</w:t>
      </w:r>
    </w:p>
    <w:p w:rsidR="00613CCF" w:rsidP="003A2FC1">
      <w:pPr>
        <w:pStyle w:val="Question"/>
        <w:numPr>
          <w:ilvl w:val="0"/>
          <w:numId w:val="0"/>
        </w:numPr>
        <w:ind w:left="794"/>
      </w:pPr>
      <w:r w:rsidRPr="0059515B">
        <w:t xml:space="preserve">To what extent do you think that the current legal aid framework and the way in which it works has an impact on the operation of the courts? The </w:t>
      </w:r>
      <w:r w:rsidR="00147A20">
        <w:t>C</w:t>
      </w:r>
      <w:r w:rsidRPr="0059515B">
        <w:t xml:space="preserve">ommittee has recently </w:t>
      </w:r>
      <w:r w:rsidR="003A2FC1">
        <w:t>done</w:t>
      </w:r>
      <w:r w:rsidR="00147A20">
        <w:t xml:space="preserve"> </w:t>
      </w:r>
      <w:r w:rsidRPr="0059515B">
        <w:t xml:space="preserve">a report on the future of legal aid. One of the things we noted was that the system does not seem to provide enough </w:t>
      </w:r>
      <w:r w:rsidRPr="00B81D76" w:rsidR="00B81D76">
        <w:t xml:space="preserve">incentives for legal </w:t>
      </w:r>
      <w:r w:rsidRPr="00613CCF">
        <w:t xml:space="preserve">representatives to take early action to progress cases through the system as quickly as might be the case. The incentives are all </w:t>
      </w:r>
      <w:r w:rsidRPr="00613CCF">
        <w:t>the wrong way</w:t>
      </w:r>
      <w:r w:rsidR="00C93ACE">
        <w:t xml:space="preserve">. In </w:t>
      </w:r>
      <w:r w:rsidRPr="00613CCF">
        <w:t>a system where criminal lawyers are finding it hard to get remunerative rates anyway</w:t>
      </w:r>
      <w:r w:rsidR="004C63A1">
        <w:t>,</w:t>
      </w:r>
      <w:r w:rsidR="00C93ACE">
        <w:t xml:space="preserve"> </w:t>
      </w:r>
      <w:r w:rsidRPr="00613CCF">
        <w:t>an incentive that incentivises being slow</w:t>
      </w:r>
      <w:r w:rsidR="00C93ACE">
        <w:t>,</w:t>
      </w:r>
      <w:r w:rsidRPr="00613CCF">
        <w:t xml:space="preserve"> or not proceeding swiftly in resolving cases</w:t>
      </w:r>
      <w:r w:rsidR="00C93ACE">
        <w:t>,</w:t>
      </w:r>
      <w:r w:rsidRPr="00613CCF">
        <w:t xml:space="preserve"> does not seem to be helpful. Do you think there is an issue there that might be tackled?</w:t>
      </w:r>
    </w:p>
    <w:p w:rsidR="00743017" w:rsidP="00613CCF">
      <w:pPr>
        <w:pStyle w:val="Answer"/>
      </w:pPr>
      <w:sdt>
        <w:sdtPr>
          <w:alias w:val="Witness"/>
          <w:id w:val="-2108333452"/>
          <w:placeholder>
            <w:docPart w:val="DefaultPlaceholder_-1854013440"/>
          </w:placeholder>
          <w:richText/>
        </w:sdtPr>
        <w:sdtContent>
          <w:r w:rsidR="00D14107">
            <w:rPr>
              <w:b/>
              <w:i/>
            </w:rPr>
            <w:t>Lord Burnett:</w:t>
          </w:r>
        </w:sdtContent>
      </w:sdt>
      <w:r w:rsidR="00613CCF">
        <w:t xml:space="preserve"> </w:t>
      </w:r>
      <w:r w:rsidRPr="00613CCF" w:rsidR="00613CCF">
        <w:t>Yes</w:t>
      </w:r>
      <w:r w:rsidR="00C14E55">
        <w:t>,</w:t>
      </w:r>
      <w:r w:rsidRPr="00613CCF" w:rsidR="00613CCF">
        <w:t xml:space="preserve"> I do. The detail of it is extraordinar</w:t>
      </w:r>
      <w:r w:rsidR="00EB384B">
        <w:t>ily</w:t>
      </w:r>
      <w:r w:rsidRPr="00EB384B" w:rsidR="00EB384B">
        <w:t xml:space="preserve"> complex, but</w:t>
      </w:r>
      <w:r w:rsidR="002E110A">
        <w:t>,</w:t>
      </w:r>
      <w:r w:rsidR="00C93ACE">
        <w:t xml:space="preserve"> as you know,</w:t>
      </w:r>
      <w:r w:rsidRPr="00EB384B" w:rsidR="00EB384B">
        <w:t xml:space="preserve"> Sir Christopher Bellamy has been conducting a review of criminal legal aid and will very shortly be in a position to provide his report to the Lord </w:t>
      </w:r>
      <w:r w:rsidR="004B4E6A">
        <w:t>C</w:t>
      </w:r>
      <w:r w:rsidRPr="00EB384B" w:rsidR="00EB384B">
        <w:t>hancellor. I am pretty confident that Sir Christopher has looked at th</w:t>
      </w:r>
      <w:r w:rsidR="004B4E6A">
        <w:t>e</w:t>
      </w:r>
      <w:r w:rsidRPr="00EB384B" w:rsidR="00EB384B">
        <w:t xml:space="preserve"> issue raised by the </w:t>
      </w:r>
      <w:r w:rsidR="004B4E6A">
        <w:t>C</w:t>
      </w:r>
      <w:r w:rsidRPr="00EB384B" w:rsidR="00EB384B">
        <w:t>ommittee</w:t>
      </w:r>
      <w:r w:rsidR="004B4E6A">
        <w:t xml:space="preserve"> i</w:t>
      </w:r>
      <w:r w:rsidRPr="00EB384B" w:rsidR="00EB384B">
        <w:t xml:space="preserve">n great depth. </w:t>
      </w:r>
      <w:r w:rsidR="00ED30F5">
        <w:t>T</w:t>
      </w:r>
      <w:r w:rsidRPr="00EB384B" w:rsidR="00EB384B">
        <w:t xml:space="preserve">o the extent </w:t>
      </w:r>
      <w:r w:rsidR="008A4B48">
        <w:t xml:space="preserve">that </w:t>
      </w:r>
      <w:r w:rsidRPr="00EB384B" w:rsidR="00EB384B">
        <w:t>there is an issue about the structure of legal aid</w:t>
      </w:r>
      <w:r w:rsidR="00E574CD">
        <w:t>—</w:t>
      </w:r>
      <w:r w:rsidRPr="00EB384B" w:rsidR="00EB384B">
        <w:t>in addition to the c</w:t>
      </w:r>
      <w:r w:rsidR="004B71F9">
        <w:t>ruder</w:t>
      </w:r>
      <w:r w:rsidRPr="00EB384B" w:rsidR="00EB384B">
        <w:t xml:space="preserve"> issue about the rates of </w:t>
      </w:r>
      <w:r w:rsidR="004B71F9">
        <w:t>remuneration</w:t>
      </w:r>
      <w:r w:rsidR="00E574CD">
        <w:t>—</w:t>
      </w:r>
      <w:r w:rsidRPr="00EB384B" w:rsidR="00EB384B">
        <w:t xml:space="preserve">having an effect </w:t>
      </w:r>
      <w:r w:rsidR="008A3605">
        <w:t>on</w:t>
      </w:r>
      <w:r w:rsidRPr="00EB384B" w:rsidR="00EB384B">
        <w:t xml:space="preserve"> the way cases are being run</w:t>
      </w:r>
      <w:r w:rsidR="008A3605">
        <w:t>, I am</w:t>
      </w:r>
      <w:r w:rsidRPr="00EB384B" w:rsidR="00EB384B">
        <w:t xml:space="preserve"> confident he will have found i</w:t>
      </w:r>
      <w:r w:rsidR="008A3605">
        <w:t>t</w:t>
      </w:r>
      <w:r w:rsidR="00DC2CC2">
        <w:t xml:space="preserve">; he </w:t>
      </w:r>
      <w:r w:rsidRPr="00EB384B" w:rsidR="00EB384B">
        <w:t xml:space="preserve">will expose it and explain to the Lord </w:t>
      </w:r>
      <w:r w:rsidR="008A3605">
        <w:t>C</w:t>
      </w:r>
      <w:r w:rsidRPr="00EB384B" w:rsidR="00EB384B">
        <w:t>hancellor what needs to be done to resolve it. If it is there</w:t>
      </w:r>
      <w:r w:rsidR="008A3605">
        <w:t xml:space="preserve">—I </w:t>
      </w:r>
      <w:r w:rsidRPr="00EB384B" w:rsidR="00EB384B">
        <w:t>cannot prejudge what</w:t>
      </w:r>
      <w:r w:rsidR="008A3605">
        <w:t xml:space="preserve"> Sir </w:t>
      </w:r>
      <w:r w:rsidRPr="00EB384B" w:rsidR="00EB384B">
        <w:t>Christopher will say and I do not have his depth of knowledge or expertise</w:t>
      </w:r>
      <w:r w:rsidR="00DC2CC2">
        <w:t>—it has to be d</w:t>
      </w:r>
      <w:r w:rsidRPr="00EB384B" w:rsidR="00EB384B">
        <w:t>ealt with.</w:t>
      </w:r>
    </w:p>
    <w:p w:rsidR="00EB384B" w:rsidP="00743017">
      <w:pPr>
        <w:pStyle w:val="Question"/>
        <w:numPr>
          <w:ilvl w:val="0"/>
          <w:numId w:val="0"/>
        </w:numPr>
        <w:ind w:left="794"/>
      </w:pPr>
      <w:sdt>
        <w:sdtPr>
          <w:alias w:val="Member"/>
          <w:tag w:val="&lt;Member mnisId='483' dodsId='25660'&gt;"/>
          <w:id w:val="-1651815468"/>
          <w:placeholder>
            <w:docPart w:val="DefaultPlaceholder_-1854013440"/>
          </w:placeholder>
          <w:richText/>
        </w:sdtPr>
        <w:sdtContent>
          <w:r w:rsidRPr="00743017" w:rsidR="00743017">
            <w:rPr>
              <w:b/>
            </w:rPr>
            <w:t>Maria Eagle:</w:t>
          </w:r>
        </w:sdtContent>
      </w:sdt>
      <w:r w:rsidR="00743017">
        <w:t xml:space="preserve"> Thank you.</w:t>
      </w:r>
    </w:p>
    <w:p w:rsidR="00EB384B" w:rsidP="00EB384B">
      <w:pPr>
        <w:pStyle w:val="Question"/>
      </w:pPr>
      <w:sdt>
        <w:sdtPr>
          <w:alias w:val="Member"/>
          <w:tag w:val="&lt;Member mnisId='4860' dodsId=''&gt;"/>
          <w:id w:val="949364734"/>
          <w:placeholder>
            <w:docPart w:val="DefaultPlaceholder_-1854013440"/>
          </w:placeholder>
          <w:richText/>
        </w:sdtPr>
        <w:sdtContent>
          <w:r w:rsidRPr="00EB384B">
            <w:rPr>
              <w:b/>
            </w:rPr>
            <w:t>Dr Mullan:</w:t>
          </w:r>
        </w:sdtContent>
      </w:sdt>
      <w:r>
        <w:t xml:space="preserve"> </w:t>
      </w:r>
      <w:r w:rsidRPr="00EB384B">
        <w:t>We talked at the outset about some of the civil jurisdictions, but I would like to revisit that</w:t>
      </w:r>
      <w:r w:rsidR="009E2C0F">
        <w:t>. P</w:t>
      </w:r>
      <w:r w:rsidRPr="00EB384B">
        <w:t>erhaps you could highlight across the civil jurisdictions where you think there are the greatest concerns about backlog</w:t>
      </w:r>
      <w:r w:rsidR="00743017">
        <w:t>s</w:t>
      </w:r>
      <w:r w:rsidRPr="00EB384B">
        <w:t xml:space="preserve"> and the processing of cases</w:t>
      </w:r>
      <w:r>
        <w:t>.</w:t>
      </w:r>
    </w:p>
    <w:p w:rsidR="00EB384B" w:rsidRPr="00EB384B" w:rsidP="00A323BC">
      <w:pPr>
        <w:pStyle w:val="Answer"/>
      </w:pPr>
      <w:sdt>
        <w:sdtPr>
          <w:alias w:val="Witness"/>
          <w:id w:val="-705788635"/>
          <w:placeholder>
            <w:docPart w:val="DefaultPlaceholder_-1854013440"/>
          </w:placeholder>
          <w:richText/>
        </w:sdtPr>
        <w:sdtContent>
          <w:r w:rsidR="00D14107">
            <w:rPr>
              <w:b/>
              <w:i/>
            </w:rPr>
            <w:t>Lord Burnett:</w:t>
          </w:r>
        </w:sdtContent>
      </w:sdt>
      <w:r>
        <w:t xml:space="preserve"> </w:t>
      </w:r>
      <w:r w:rsidR="009E2C0F">
        <w:t>A</w:t>
      </w:r>
      <w:r w:rsidRPr="00EB384B">
        <w:t>s I mentioned in my introductory observations in answer to</w:t>
      </w:r>
      <w:r w:rsidR="00A323BC">
        <w:t xml:space="preserve"> Sir </w:t>
      </w:r>
      <w:r w:rsidR="00743017">
        <w:t>Bob</w:t>
      </w:r>
      <w:r w:rsidRPr="00EB384B">
        <w:t>, in the higher courts there is not really a</w:t>
      </w:r>
      <w:r w:rsidR="00A323BC">
        <w:t xml:space="preserve"> </w:t>
      </w:r>
      <w:r w:rsidR="00743017">
        <w:t>C</w:t>
      </w:r>
      <w:r w:rsidR="00A323BC">
        <w:t>ovid-</w:t>
      </w:r>
      <w:r w:rsidRPr="00EB384B">
        <w:t>related outstanding case</w:t>
      </w:r>
      <w:r w:rsidR="00A323BC">
        <w:t xml:space="preserve"> </w:t>
      </w:r>
      <w:r w:rsidRPr="00EB384B">
        <w:t>load issue. In the county court</w:t>
      </w:r>
      <w:r w:rsidR="00383493">
        <w:t>,</w:t>
      </w:r>
      <w:r w:rsidRPr="00EB384B">
        <w:t xml:space="preserve"> one of the problems we have at the moment</w:t>
      </w:r>
      <w:r w:rsidR="00383493">
        <w:t xml:space="preserve">, and </w:t>
      </w:r>
      <w:r w:rsidRPr="00EB384B">
        <w:t>one I have spoken about in the past</w:t>
      </w:r>
      <w:r w:rsidR="00383493">
        <w:t xml:space="preserve">, </w:t>
      </w:r>
      <w:r w:rsidR="00F910D3">
        <w:t>is</w:t>
      </w:r>
      <w:r w:rsidRPr="00EB384B">
        <w:t xml:space="preserve"> lack of data. It ought to be possible for me to say with confidence how many cases are waiting to be disposed of in the county court, how long they are taking and all the rest of it, but that is not possible because</w:t>
      </w:r>
      <w:r w:rsidR="002E110A">
        <w:t>,</w:t>
      </w:r>
      <w:r w:rsidRPr="00EB384B">
        <w:t xml:space="preserve"> </w:t>
      </w:r>
      <w:r w:rsidR="00B90190">
        <w:t xml:space="preserve">as </w:t>
      </w:r>
      <w:r w:rsidRPr="00EB384B">
        <w:t>so much is still not digitised</w:t>
      </w:r>
      <w:r w:rsidR="00B90190">
        <w:t>,</w:t>
      </w:r>
      <w:r w:rsidRPr="00EB384B">
        <w:t xml:space="preserve"> the data are very poor</w:t>
      </w:r>
      <w:r>
        <w:t>.</w:t>
      </w:r>
    </w:p>
    <w:p w:rsidR="00B221B0" w:rsidRPr="00B221B0" w:rsidP="00EB384B">
      <w:pPr>
        <w:pStyle w:val="Answer"/>
      </w:pPr>
      <w:r>
        <w:t>I am told that t</w:t>
      </w:r>
      <w:r w:rsidRPr="00EB384B" w:rsidR="00EB384B">
        <w:t>he outstanding case</w:t>
      </w:r>
      <w:r>
        <w:t xml:space="preserve"> </w:t>
      </w:r>
      <w:r w:rsidRPr="00EB384B" w:rsidR="00EB384B">
        <w:t>load</w:t>
      </w:r>
      <w:r>
        <w:t xml:space="preserve"> and delays in civil </w:t>
      </w:r>
      <w:r w:rsidRPr="00EB384B" w:rsidR="00EB384B">
        <w:t>are pretty much back to where they were pre</w:t>
      </w:r>
      <w:r>
        <w:t>-</w:t>
      </w:r>
      <w:r w:rsidR="00A73609">
        <w:t>C</w:t>
      </w:r>
      <w:r w:rsidRPr="00EB384B" w:rsidR="00EB384B">
        <w:t>o</w:t>
      </w:r>
      <w:r>
        <w:t>vid</w:t>
      </w:r>
      <w:r w:rsidRPr="00EB384B" w:rsidR="00EB384B">
        <w:t>. There are all s</w:t>
      </w:r>
      <w:r>
        <w:t>orts</w:t>
      </w:r>
      <w:r w:rsidRPr="00EB384B" w:rsidR="00EB384B">
        <w:t xml:space="preserve"> of interlocking reasons for that. One</w:t>
      </w:r>
      <w:r>
        <w:t xml:space="preserve"> that</w:t>
      </w:r>
      <w:r w:rsidRPr="00EB384B" w:rsidR="00EB384B">
        <w:t xml:space="preserve"> I have mentioned already is that the volume of cases issued in the county court in 2020 and 2021 was significantly lower than normal, and that was a </w:t>
      </w:r>
      <w:r w:rsidR="00A73609">
        <w:t>C</w:t>
      </w:r>
      <w:r w:rsidRPr="00EB384B" w:rsidR="00EB384B">
        <w:t>o</w:t>
      </w:r>
      <w:r w:rsidR="00C92F7C">
        <w:t>vid-</w:t>
      </w:r>
      <w:r w:rsidRPr="00EB384B" w:rsidR="00EB384B">
        <w:t>related effect. Secondly, as you will know, Dr Mullen</w:t>
      </w:r>
      <w:r w:rsidR="00C92F7C">
        <w:t xml:space="preserve">, </w:t>
      </w:r>
      <w:r w:rsidRPr="001351C3" w:rsidR="001351C3">
        <w:t>there was a whole series of intervention</w:t>
      </w:r>
      <w:r w:rsidR="00C92F7C">
        <w:t>s</w:t>
      </w:r>
      <w:r w:rsidRPr="001351C3" w:rsidR="001351C3">
        <w:t xml:space="preserve"> </w:t>
      </w:r>
      <w:r w:rsidR="00703D44">
        <w:t>from the</w:t>
      </w:r>
      <w:r w:rsidRPr="001351C3" w:rsidR="001351C3">
        <w:t xml:space="preserve"> </w:t>
      </w:r>
      <w:r w:rsidR="00A73609">
        <w:t>G</w:t>
      </w:r>
      <w:r w:rsidRPr="001351C3" w:rsidR="001351C3">
        <w:t>overnment to pause possession claims</w:t>
      </w:r>
      <w:r w:rsidR="00C92F7C">
        <w:t>. T</w:t>
      </w:r>
      <w:r w:rsidRPr="001351C3" w:rsidR="001351C3">
        <w:t xml:space="preserve">hat </w:t>
      </w:r>
      <w:r w:rsidR="00C92F7C">
        <w:t xml:space="preserve">helped to </w:t>
      </w:r>
      <w:r w:rsidRPr="001351C3" w:rsidR="001351C3">
        <w:t xml:space="preserve">enable other work to be done. </w:t>
      </w:r>
      <w:r w:rsidR="00072DB1">
        <w:t>One</w:t>
      </w:r>
      <w:r w:rsidRPr="001351C3" w:rsidR="001351C3">
        <w:t xml:space="preserve"> of the things that appears to have happened</w:t>
      </w:r>
      <w:r w:rsidR="00072DB1">
        <w:t xml:space="preserve">—I </w:t>
      </w:r>
      <w:r w:rsidRPr="001351C3" w:rsidR="001351C3">
        <w:t>put it quite tentatively at the moment</w:t>
      </w:r>
      <w:r w:rsidR="00072DB1">
        <w:t xml:space="preserve">—is a </w:t>
      </w:r>
      <w:r w:rsidRPr="001351C3" w:rsidR="001351C3">
        <w:t>change of cultur</w:t>
      </w:r>
      <w:r w:rsidR="00072DB1">
        <w:t>e</w:t>
      </w:r>
      <w:r w:rsidR="00703D44">
        <w:t>,</w:t>
      </w:r>
      <w:r w:rsidRPr="001351C3" w:rsidR="001351C3">
        <w:t xml:space="preserve"> particularly among social landlords</w:t>
      </w:r>
      <w:r w:rsidR="00703D44">
        <w:t>,</w:t>
      </w:r>
      <w:r w:rsidR="00846FA9">
        <w:t xml:space="preserve"> </w:t>
      </w:r>
      <w:r w:rsidRPr="001351C3" w:rsidR="001351C3">
        <w:t>reflect</w:t>
      </w:r>
      <w:r>
        <w:t>ed</w:t>
      </w:r>
      <w:r w:rsidRPr="00B221B0">
        <w:t xml:space="preserve"> in their use of court proceedings as the start of what they do</w:t>
      </w:r>
      <w:r w:rsidR="002E110A">
        <w:t>—</w:t>
      </w:r>
      <w:r w:rsidR="007F336D">
        <w:t>i</w:t>
      </w:r>
      <w:r w:rsidRPr="00B221B0">
        <w:t>n other words, issu</w:t>
      </w:r>
      <w:r w:rsidR="007B2BB2">
        <w:t>ing</w:t>
      </w:r>
      <w:r w:rsidRPr="00B221B0">
        <w:t xml:space="preserve"> and then trying to resolve problems. As a result of </w:t>
      </w:r>
      <w:r w:rsidR="00D64894">
        <w:t>C</w:t>
      </w:r>
      <w:r w:rsidR="007F336D">
        <w:t xml:space="preserve">ovid, </w:t>
      </w:r>
      <w:r w:rsidRPr="00B221B0">
        <w:t>it went the other way round</w:t>
      </w:r>
      <w:r w:rsidR="007F336D">
        <w:t>. T</w:t>
      </w:r>
      <w:r w:rsidRPr="00B221B0">
        <w:t>hey tr</w:t>
      </w:r>
      <w:r w:rsidR="007F336D">
        <w:t>y</w:t>
      </w:r>
      <w:r w:rsidRPr="00B221B0">
        <w:t xml:space="preserve"> to resolve problems and then issue. Those who are responsible for the detail of civil justice</w:t>
      </w:r>
      <w:r w:rsidR="009E1F0C">
        <w:t>—</w:t>
      </w:r>
      <w:r w:rsidR="007F336D">
        <w:t xml:space="preserve">the Master of the Rolls and the </w:t>
      </w:r>
      <w:r w:rsidR="00441D6C">
        <w:t>d</w:t>
      </w:r>
      <w:r w:rsidRPr="00B221B0">
        <w:t>eputy head of civil justice</w:t>
      </w:r>
      <w:r w:rsidR="009E1F0C">
        <w:t>—</w:t>
      </w:r>
      <w:r w:rsidRPr="00B221B0">
        <w:t xml:space="preserve">are relatively optimistic that there has been a change of culture that may be banked </w:t>
      </w:r>
      <w:r w:rsidR="009E1F0C">
        <w:t>for</w:t>
      </w:r>
      <w:r w:rsidRPr="00B221B0">
        <w:t xml:space="preserve"> the future.</w:t>
      </w:r>
    </w:p>
    <w:p w:rsidR="008F688E" w:rsidP="00EB384B">
      <w:pPr>
        <w:pStyle w:val="Answer"/>
      </w:pPr>
      <w:r w:rsidRPr="00B221B0">
        <w:t>We also have some changes that have come along as a result of the reform programme</w:t>
      </w:r>
      <w:r w:rsidR="00404EAB">
        <w:t>. O</w:t>
      </w:r>
      <w:r w:rsidRPr="00B221B0">
        <w:t>nline money civil claims</w:t>
      </w:r>
      <w:r w:rsidR="00CC613B">
        <w:t>,</w:t>
      </w:r>
      <w:r w:rsidRPr="00B221B0">
        <w:t xml:space="preserve"> which started as a pilot</w:t>
      </w:r>
      <w:r w:rsidR="00CC613B">
        <w:t>,</w:t>
      </w:r>
      <w:r w:rsidR="0001534A">
        <w:t xml:space="preserve"> have</w:t>
      </w:r>
      <w:r w:rsidRPr="00B221B0">
        <w:t xml:space="preserve"> expanded and </w:t>
      </w:r>
      <w:r w:rsidR="0001534A">
        <w:t>are</w:t>
      </w:r>
      <w:r w:rsidRPr="00B221B0">
        <w:t xml:space="preserve"> now a very broad project. There is the whiplash portal</w:t>
      </w:r>
      <w:r w:rsidR="0001534A">
        <w:t xml:space="preserve"> with </w:t>
      </w:r>
      <w:r w:rsidRPr="00B221B0">
        <w:t>damages online, and others will come along as well. The view of those who are looking closely at this is that the problems in the county court</w:t>
      </w:r>
      <w:r w:rsidR="00B4364E">
        <w:t xml:space="preserve"> are</w:t>
      </w:r>
      <w:r w:rsidRPr="008F688E">
        <w:t xml:space="preserve"> rather </w:t>
      </w:r>
      <w:r w:rsidR="00E937DB">
        <w:t>fewer</w:t>
      </w:r>
      <w:r w:rsidRPr="008F688E">
        <w:t xml:space="preserve"> than we feared they were going to be.</w:t>
      </w:r>
    </w:p>
    <w:p w:rsidR="008F688E" w:rsidP="008F688E">
      <w:pPr>
        <w:pStyle w:val="Question"/>
      </w:pPr>
      <w:sdt>
        <w:sdtPr>
          <w:alias w:val="Member"/>
          <w:tag w:val="&lt;Member mnisId='4860' dodsId=''&gt;"/>
          <w:id w:val="-839001561"/>
          <w:placeholder>
            <w:docPart w:val="DefaultPlaceholder_-1854013440"/>
          </w:placeholder>
          <w:richText/>
        </w:sdtPr>
        <w:sdtContent>
          <w:r w:rsidRPr="008F688E">
            <w:rPr>
              <w:b/>
            </w:rPr>
            <w:t>Dr Mullan:</w:t>
          </w:r>
        </w:sdtContent>
      </w:sdt>
      <w:r>
        <w:t xml:space="preserve"> </w:t>
      </w:r>
      <w:r w:rsidRPr="008F688E">
        <w:t>You mentioned</w:t>
      </w:r>
      <w:r w:rsidR="00E937DB">
        <w:t xml:space="preserve"> the </w:t>
      </w:r>
      <w:r w:rsidRPr="008F688E">
        <w:t>lack of digitisation and the reform programme</w:t>
      </w:r>
      <w:r w:rsidR="00B4364E">
        <w:t>. C</w:t>
      </w:r>
      <w:r w:rsidRPr="008F688E">
        <w:t>ould you give us a sense of how well that is progressing</w:t>
      </w:r>
      <w:r w:rsidR="00B4364E">
        <w:t>?</w:t>
      </w:r>
      <w:r w:rsidRPr="008F688E">
        <w:t xml:space="preserve"> </w:t>
      </w:r>
      <w:r w:rsidR="00B4364E">
        <w:t>You sa</w:t>
      </w:r>
      <w:r w:rsidR="00E937DB">
        <w:t>id</w:t>
      </w:r>
      <w:r w:rsidR="00B4364E">
        <w:t xml:space="preserve"> the problems are not as bad as you thought they might be, </w:t>
      </w:r>
      <w:r w:rsidRPr="008F688E">
        <w:t>but</w:t>
      </w:r>
      <w:r w:rsidR="00ED725C">
        <w:t xml:space="preserve"> have </w:t>
      </w:r>
      <w:r w:rsidRPr="008F688E">
        <w:t>specific things been happening in the background to progress those reforms?</w:t>
      </w:r>
    </w:p>
    <w:p w:rsidR="0066039E" w:rsidP="008F688E">
      <w:pPr>
        <w:pStyle w:val="Answer"/>
      </w:pPr>
      <w:sdt>
        <w:sdtPr>
          <w:alias w:val="Witness"/>
          <w:id w:val="-1859188826"/>
          <w:placeholder>
            <w:docPart w:val="DefaultPlaceholder_-1854013440"/>
          </w:placeholder>
          <w:richText/>
        </w:sdtPr>
        <w:sdtContent>
          <w:r w:rsidR="00D14107">
            <w:rPr>
              <w:b/>
              <w:i/>
            </w:rPr>
            <w:t>Lord Burnett:</w:t>
          </w:r>
        </w:sdtContent>
      </w:sdt>
      <w:r w:rsidR="008F688E">
        <w:t xml:space="preserve"> </w:t>
      </w:r>
      <w:r w:rsidR="00ED725C">
        <w:t>T</w:t>
      </w:r>
      <w:r w:rsidRPr="002C021A" w:rsidR="002C021A">
        <w:t>he reforms are carrying on. I have mentioned a number of those that touch the civil courts directly</w:t>
      </w:r>
      <w:r>
        <w:t>.</w:t>
      </w:r>
      <w:r w:rsidRPr="0066039E">
        <w:t xml:space="preserve"> </w:t>
      </w:r>
      <w:r w:rsidR="00F42B28">
        <w:t>T</w:t>
      </w:r>
      <w:r w:rsidRPr="0066039E">
        <w:t xml:space="preserve">he three big areas of reform yet to be completed are the common platform in crime; </w:t>
      </w:r>
      <w:r w:rsidR="00F42B28">
        <w:t>t</w:t>
      </w:r>
      <w:r w:rsidRPr="0066039E">
        <w:t xml:space="preserve">he scheduling </w:t>
      </w:r>
      <w:r>
        <w:t>and</w:t>
      </w:r>
      <w:r w:rsidRPr="0066039E">
        <w:t xml:space="preserve"> listing tool</w:t>
      </w:r>
      <w:r w:rsidR="00F42B28">
        <w:t>,</w:t>
      </w:r>
      <w:r w:rsidRPr="0066039E">
        <w:t xml:space="preserve"> which I mentioned in answer to a question from</w:t>
      </w:r>
      <w:r w:rsidR="00737CF8">
        <w:t xml:space="preserve"> Sir </w:t>
      </w:r>
      <w:r w:rsidR="009E4904">
        <w:t>Bob</w:t>
      </w:r>
      <w:r w:rsidRPr="0066039E">
        <w:t xml:space="preserve">; </w:t>
      </w:r>
      <w:r w:rsidR="00737CF8">
        <w:t xml:space="preserve">and </w:t>
      </w:r>
      <w:r w:rsidRPr="0066039E">
        <w:t>the video hearing service, as it is called</w:t>
      </w:r>
      <w:r w:rsidR="00737CF8">
        <w:t xml:space="preserve">. </w:t>
      </w:r>
      <w:r>
        <w:t>VHS</w:t>
      </w:r>
      <w:r w:rsidR="00737CF8">
        <w:t xml:space="preserve"> </w:t>
      </w:r>
      <w:r w:rsidRPr="0066039E">
        <w:t xml:space="preserve">takes </w:t>
      </w:r>
      <w:r w:rsidR="00737CF8">
        <w:t xml:space="preserve">all of </w:t>
      </w:r>
      <w:r w:rsidRPr="0066039E">
        <w:t xml:space="preserve">us </w:t>
      </w:r>
      <w:r w:rsidR="00737CF8">
        <w:t xml:space="preserve">back quite </w:t>
      </w:r>
      <w:r w:rsidRPr="0066039E">
        <w:t>a few years, does</w:t>
      </w:r>
      <w:r w:rsidR="00B458DD">
        <w:t>n’t</w:t>
      </w:r>
      <w:r w:rsidRPr="0066039E">
        <w:t xml:space="preserve"> it? </w:t>
      </w:r>
      <w:r w:rsidR="00121BD1">
        <w:t>I</w:t>
      </w:r>
      <w:r w:rsidRPr="0066039E">
        <w:t xml:space="preserve">t is a bespoke video hearing system which is a good deal better than anything we use at the moment. It is being piloted and like all pilots it is exposing glitches and difficulties; </w:t>
      </w:r>
      <w:r w:rsidR="00302199">
        <w:t>i</w:t>
      </w:r>
      <w:r w:rsidRPr="0066039E">
        <w:t>t is not without its problems</w:t>
      </w:r>
      <w:r w:rsidR="00302199">
        <w:t>,</w:t>
      </w:r>
      <w:r w:rsidRPr="0066039E">
        <w:t xml:space="preserve"> but </w:t>
      </w:r>
      <w:r w:rsidR="001624A4">
        <w:t>i</w:t>
      </w:r>
      <w:r w:rsidRPr="0066039E">
        <w:t>t is coming along as well.</w:t>
      </w:r>
    </w:p>
    <w:p w:rsidR="00E91A2A" w:rsidP="0066039E">
      <w:pPr>
        <w:pStyle w:val="Question"/>
      </w:pPr>
      <w:sdt>
        <w:sdtPr>
          <w:alias w:val="Member"/>
          <w:tag w:val="&lt;Member mnisId='4860' dodsId=''&gt;"/>
          <w:id w:val="-1624226457"/>
          <w:placeholder>
            <w:docPart w:val="DefaultPlaceholder_-1854013440"/>
          </w:placeholder>
          <w:richText/>
        </w:sdtPr>
        <w:sdtContent>
          <w:r w:rsidRPr="0066039E" w:rsidR="0066039E">
            <w:rPr>
              <w:b/>
            </w:rPr>
            <w:t>Dr Mullan:</w:t>
          </w:r>
        </w:sdtContent>
      </w:sdt>
      <w:r w:rsidR="0066039E">
        <w:t xml:space="preserve"> </w:t>
      </w:r>
      <w:r w:rsidR="00AB391B">
        <w:t xml:space="preserve">On </w:t>
      </w:r>
      <w:r w:rsidRPr="00E91A2A">
        <w:t>recruitment, you told us that previous appointment rounds we</w:t>
      </w:r>
      <w:r w:rsidR="00302199">
        <w:t xml:space="preserve">re </w:t>
      </w:r>
      <w:r w:rsidRPr="00E91A2A">
        <w:t>unable to a</w:t>
      </w:r>
      <w:r w:rsidR="00437C59">
        <w:t>p</w:t>
      </w:r>
      <w:r w:rsidRPr="00E91A2A">
        <w:t>point to the capacity you had i</w:t>
      </w:r>
      <w:r w:rsidR="00437C59">
        <w:t xml:space="preserve">n </w:t>
      </w:r>
      <w:r w:rsidRPr="00E91A2A">
        <w:t>positions. Has there been an improvement in that regard</w:t>
      </w:r>
      <w:r w:rsidR="00302199">
        <w:t xml:space="preserve"> and</w:t>
      </w:r>
      <w:r w:rsidRPr="00E91A2A">
        <w:t>, if there has been, what have you done to secure that improvement?</w:t>
      </w:r>
    </w:p>
    <w:p w:rsidR="003111C0" w:rsidP="00E91A2A">
      <w:pPr>
        <w:pStyle w:val="Answer"/>
      </w:pPr>
      <w:sdt>
        <w:sdtPr>
          <w:alias w:val="Witness"/>
          <w:id w:val="-923109493"/>
          <w:placeholder>
            <w:docPart w:val="DefaultPlaceholder_-1854013440"/>
          </w:placeholder>
          <w:richText/>
        </w:sdtPr>
        <w:sdtContent>
          <w:r w:rsidR="00D14107">
            <w:rPr>
              <w:b/>
              <w:i/>
            </w:rPr>
            <w:t>Lord Burnett:</w:t>
          </w:r>
        </w:sdtContent>
      </w:sdt>
      <w:r w:rsidR="00E91A2A">
        <w:t xml:space="preserve"> </w:t>
      </w:r>
      <w:r w:rsidRPr="00AB391B" w:rsidR="00AB391B">
        <w:t>In the civil court</w:t>
      </w:r>
      <w:r w:rsidR="00437C59">
        <w:t>,</w:t>
      </w:r>
      <w:r w:rsidRPr="00AB391B" w:rsidR="00AB391B">
        <w:t xml:space="preserve"> which is the focus of your question</w:t>
      </w:r>
      <w:r w:rsidR="00437C59">
        <w:t>,</w:t>
      </w:r>
      <w:r w:rsidRPr="00AB391B" w:rsidR="00AB391B">
        <w:t xml:space="preserve"> we still have a real problem</w:t>
      </w:r>
      <w:r w:rsidR="008D04BA">
        <w:t>. L</w:t>
      </w:r>
      <w:r w:rsidRPr="00AB391B" w:rsidR="00AB391B">
        <w:t>ast year</w:t>
      </w:r>
      <w:r w:rsidR="00437C59">
        <w:t>,</w:t>
      </w:r>
      <w:r w:rsidRPr="00AB391B" w:rsidR="00AB391B">
        <w:t xml:space="preserve"> the shortfall in the recruitment of </w:t>
      </w:r>
      <w:r w:rsidRPr="004D07B8" w:rsidR="004D07B8">
        <w:t>district judges, who provide the backbone of the county court, was very substantia</w:t>
      </w:r>
      <w:r w:rsidR="008D04BA">
        <w:t>l</w:t>
      </w:r>
      <w:r w:rsidR="00CC2FCA">
        <w:t xml:space="preserve"> indeed</w:t>
      </w:r>
      <w:r w:rsidRPr="004D07B8" w:rsidR="004D07B8">
        <w:t xml:space="preserve">. There is a </w:t>
      </w:r>
      <w:r w:rsidR="008D04BA">
        <w:t>d</w:t>
      </w:r>
      <w:r w:rsidRPr="004D07B8" w:rsidR="004D07B8">
        <w:t xml:space="preserve">istrict </w:t>
      </w:r>
      <w:r w:rsidR="008D04BA">
        <w:t>j</w:t>
      </w:r>
      <w:r w:rsidRPr="004D07B8" w:rsidR="004D07B8">
        <w:t>udge competition running at the moment w</w:t>
      </w:r>
      <w:r w:rsidR="008D04BA">
        <w:t xml:space="preserve">here </w:t>
      </w:r>
      <w:r w:rsidRPr="004D07B8" w:rsidR="004D07B8">
        <w:t>the compl</w:t>
      </w:r>
      <w:r w:rsidR="004D07B8">
        <w:t>e</w:t>
      </w:r>
      <w:r w:rsidRPr="004D07B8" w:rsidR="004D07B8">
        <w:t>ment so</w:t>
      </w:r>
      <w:r w:rsidR="004D07B8">
        <w:t xml:space="preserve">ught </w:t>
      </w:r>
      <w:r w:rsidRPr="004D07B8" w:rsidR="004D07B8">
        <w:t>is 100 new judges. Whether the J</w:t>
      </w:r>
      <w:r w:rsidR="004D07B8">
        <w:t>A</w:t>
      </w:r>
      <w:r w:rsidRPr="004D07B8" w:rsidR="004D07B8">
        <w:t>C</w:t>
      </w:r>
      <w:r w:rsidRPr="003111C0">
        <w:t xml:space="preserve"> will have 100 candidates to recommend for appointment we have to wait and see</w:t>
      </w:r>
      <w:r w:rsidR="00CC2FCA">
        <w:t>. T</w:t>
      </w:r>
      <w:r w:rsidRPr="003111C0">
        <w:t>here have been some real problems in recruiting district judges of late. The recruitment of deputy district judges has been much more successful</w:t>
      </w:r>
      <w:r w:rsidR="003D5D51">
        <w:t>. T</w:t>
      </w:r>
      <w:r w:rsidRPr="003111C0">
        <w:t xml:space="preserve">here will be another round of deputy district judges recruited during the course of </w:t>
      </w:r>
      <w:r w:rsidR="007131F9">
        <w:t xml:space="preserve">the </w:t>
      </w:r>
      <w:r w:rsidRPr="003111C0">
        <w:t xml:space="preserve">next year, but there are still real problems with the </w:t>
      </w:r>
      <w:r w:rsidR="003D5D51">
        <w:t>d</w:t>
      </w:r>
      <w:r w:rsidRPr="003111C0">
        <w:t xml:space="preserve">istrict </w:t>
      </w:r>
      <w:r w:rsidR="003D5D51">
        <w:t>j</w:t>
      </w:r>
      <w:r w:rsidRPr="003111C0">
        <w:t>udge bench.</w:t>
      </w:r>
    </w:p>
    <w:p w:rsidR="006B2D94" w:rsidP="003111C0">
      <w:pPr>
        <w:pStyle w:val="Question"/>
      </w:pPr>
      <w:sdt>
        <w:sdtPr>
          <w:alias w:val="Member"/>
          <w:tag w:val="&lt;Member mnisId='4860' dodsId=''&gt;"/>
          <w:id w:val="773900041"/>
          <w:placeholder>
            <w:docPart w:val="DefaultPlaceholder_-1854013440"/>
          </w:placeholder>
          <w:richText/>
        </w:sdtPr>
        <w:sdtContent>
          <w:r w:rsidRPr="003111C0" w:rsidR="003111C0">
            <w:rPr>
              <w:b/>
            </w:rPr>
            <w:t>Dr Mullan:</w:t>
          </w:r>
        </w:sdtContent>
      </w:sdt>
      <w:r w:rsidR="003111C0">
        <w:t xml:space="preserve"> </w:t>
      </w:r>
      <w:r w:rsidRPr="00257DD3" w:rsidR="00257DD3">
        <w:t xml:space="preserve">Without wishing to rehearse the reasons you gave when you spoke about it </w:t>
      </w:r>
      <w:r w:rsidR="003D5D51">
        <w:t>earlier</w:t>
      </w:r>
      <w:r w:rsidRPr="00257DD3" w:rsidR="00257DD3">
        <w:t>, what would you say are the barriers to those being filled</w:t>
      </w:r>
      <w:r w:rsidR="00257DD3">
        <w:t>?</w:t>
      </w:r>
      <w:r w:rsidRPr="00257DD3" w:rsidR="00257DD3">
        <w:t xml:space="preserve"> </w:t>
      </w:r>
      <w:r w:rsidR="003D5D51">
        <w:t>I</w:t>
      </w:r>
      <w:r w:rsidRPr="00257DD3" w:rsidR="00257DD3">
        <w:t>f</w:t>
      </w:r>
      <w:r w:rsidR="003D5D51">
        <w:t xml:space="preserve"> we </w:t>
      </w:r>
      <w:r w:rsidR="00A71B7B">
        <w:t>were doing it</w:t>
      </w:r>
      <w:r w:rsidR="003D5D51">
        <w:t xml:space="preserve"> </w:t>
      </w:r>
      <w:r w:rsidRPr="00257DD3" w:rsidR="00257DD3">
        <w:t>20 years ago</w:t>
      </w:r>
      <w:r w:rsidR="00A71B7B">
        <w:t>,</w:t>
      </w:r>
      <w:r w:rsidRPr="00257DD3" w:rsidR="00257DD3">
        <w:t xml:space="preserve"> would you always manage to fill it</w:t>
      </w:r>
      <w:r w:rsidR="005C1715">
        <w:t>? Is</w:t>
      </w:r>
      <w:r w:rsidRPr="00257DD3" w:rsidR="00257DD3">
        <w:t xml:space="preserve"> it a new problem</w:t>
      </w:r>
      <w:r w:rsidR="005C1715">
        <w:t>,</w:t>
      </w:r>
      <w:r w:rsidRPr="00257DD3" w:rsidR="00257DD3">
        <w:t xml:space="preserve"> or a</w:t>
      </w:r>
      <w:r w:rsidRPr="006B2D94">
        <w:t xml:space="preserve"> worsening problem?</w:t>
      </w:r>
    </w:p>
    <w:p w:rsidR="00385576" w:rsidP="006B2D94">
      <w:pPr>
        <w:pStyle w:val="Answer"/>
      </w:pPr>
      <w:sdt>
        <w:sdtPr>
          <w:alias w:val="Witness"/>
          <w:id w:val="-1771223906"/>
          <w:placeholder>
            <w:docPart w:val="DefaultPlaceholder_-1854013440"/>
          </w:placeholder>
          <w:richText/>
        </w:sdtPr>
        <w:sdtContent>
          <w:r w:rsidR="00D14107">
            <w:rPr>
              <w:b/>
              <w:i/>
            </w:rPr>
            <w:t>Lord Burnett:</w:t>
          </w:r>
        </w:sdtContent>
      </w:sdt>
      <w:r w:rsidR="006B2D94">
        <w:t xml:space="preserve"> </w:t>
      </w:r>
      <w:r w:rsidRPr="006B2D94" w:rsidR="006B2D94">
        <w:t>It has been a particular problem</w:t>
      </w:r>
      <w:r w:rsidRPr="009653E3" w:rsidR="009653E3">
        <w:t xml:space="preserve"> in the </w:t>
      </w:r>
      <w:r w:rsidR="00A71B7B">
        <w:t>l</w:t>
      </w:r>
      <w:r w:rsidRPr="009653E3" w:rsidR="009653E3">
        <w:t>ast two or three years. The reality is that for pretty well all the</w:t>
      </w:r>
      <w:r w:rsidR="009653E3">
        <w:t xml:space="preserve"> </w:t>
      </w:r>
      <w:r w:rsidRPr="009653E3" w:rsidR="009653E3">
        <w:t xml:space="preserve">salaried judicial posts we have been falling short, in the sense that the </w:t>
      </w:r>
      <w:r w:rsidR="00ED0652">
        <w:t>JAC</w:t>
      </w:r>
      <w:r w:rsidRPr="009653E3" w:rsidR="009653E3">
        <w:t xml:space="preserve"> has not had candidates it has been able to recommend. </w:t>
      </w:r>
      <w:r w:rsidR="00B005E1">
        <w:t>W</w:t>
      </w:r>
      <w:r w:rsidRPr="009653E3" w:rsidR="009653E3">
        <w:t xml:space="preserve">e are still one or two down in the High Court, but that is a problem that is now almost sorted. I mentioned </w:t>
      </w:r>
      <w:r w:rsidR="00B005E1">
        <w:t xml:space="preserve">that </w:t>
      </w:r>
      <w:r w:rsidRPr="009653E3" w:rsidR="009653E3">
        <w:t>we are 12 down in the circuit bench this year</w:t>
      </w:r>
      <w:r>
        <w:t>,</w:t>
      </w:r>
      <w:r w:rsidRPr="009653E3" w:rsidR="009653E3">
        <w:t xml:space="preserve"> and more with the district bench. </w:t>
      </w:r>
      <w:r w:rsidR="003E70E2">
        <w:t>T</w:t>
      </w:r>
      <w:r w:rsidRPr="009653E3" w:rsidR="009653E3">
        <w:t>he reasons for that are quite complex and multifaceted.</w:t>
      </w:r>
    </w:p>
    <w:p w:rsidR="001B2199" w:rsidRPr="001B2199" w:rsidP="006B2D94">
      <w:pPr>
        <w:pStyle w:val="Answer"/>
      </w:pPr>
      <w:r w:rsidRPr="009653E3">
        <w:t xml:space="preserve">One </w:t>
      </w:r>
      <w:r w:rsidR="00385576">
        <w:t xml:space="preserve">of the </w:t>
      </w:r>
      <w:r w:rsidRPr="009653E3">
        <w:t>thing</w:t>
      </w:r>
      <w:r w:rsidR="00C740AD">
        <w:t>s</w:t>
      </w:r>
      <w:r w:rsidRPr="009653E3">
        <w:t xml:space="preserve"> that worries me is that the district bench is disproportionately located in court</w:t>
      </w:r>
      <w:r w:rsidR="003E70E2">
        <w:t>s</w:t>
      </w:r>
      <w:r w:rsidRPr="009653E3">
        <w:t xml:space="preserve"> </w:t>
      </w:r>
      <w:r w:rsidR="00C740AD">
        <w:t>that</w:t>
      </w:r>
      <w:r w:rsidRPr="009653E3">
        <w:t xml:space="preserve"> are not very good. One has to be realistic about this. We are trying to recruit successful lawyers, solicitors and barristers, who will not have spent the </w:t>
      </w:r>
      <w:r w:rsidR="00C740AD">
        <w:t>l</w:t>
      </w:r>
      <w:r w:rsidRPr="009653E3">
        <w:t>ast 10, 15 or 20 years of their lives in buildings where the heating</w:t>
      </w:r>
      <w:r w:rsidR="003E70E2">
        <w:t xml:space="preserve"> or </w:t>
      </w:r>
      <w:r w:rsidR="003D13F6">
        <w:t xml:space="preserve">the </w:t>
      </w:r>
      <w:r w:rsidR="003E70E2">
        <w:t>air-conditioning</w:t>
      </w:r>
      <w:r w:rsidRPr="009653E3">
        <w:t xml:space="preserve"> might not work</w:t>
      </w:r>
      <w:r w:rsidR="00E441A2">
        <w:t>, the roof leaks, the loos leak and so on. A</w:t>
      </w:r>
      <w:r w:rsidRPr="009653E3">
        <w:t>lthough that is not the universal picture</w:t>
      </w:r>
      <w:r w:rsidR="00E441A2">
        <w:t>—I a</w:t>
      </w:r>
      <w:r w:rsidRPr="009653E3">
        <w:t>m not suggesting it is</w:t>
      </w:r>
      <w:r w:rsidR="006B470D">
        <w:t xml:space="preserve">—it </w:t>
      </w:r>
      <w:r w:rsidRPr="009653E3">
        <w:t>is too common a picture</w:t>
      </w:r>
      <w:r>
        <w:t xml:space="preserve">. </w:t>
      </w:r>
      <w:r w:rsidR="006B470D">
        <w:t>P</w:t>
      </w:r>
      <w:r w:rsidRPr="001B2199">
        <w:t>eople coming from the legal profession are used to working in environments where the IT works</w:t>
      </w:r>
      <w:r w:rsidR="006B470D">
        <w:t>, w</w:t>
      </w:r>
      <w:r w:rsidRPr="001B2199">
        <w:t xml:space="preserve">here there is appropriate staff support and so on. This is one of the consequences of the degradation in the funding of the system that we have seen </w:t>
      </w:r>
      <w:r w:rsidR="006B470D">
        <w:t>over</w:t>
      </w:r>
      <w:r w:rsidRPr="001B2199">
        <w:t xml:space="preserve"> many years. The environment in which people are expected to work</w:t>
      </w:r>
      <w:r w:rsidR="006B470D">
        <w:t xml:space="preserve"> </w:t>
      </w:r>
      <w:r w:rsidRPr="001B2199">
        <w:t>in many places i</w:t>
      </w:r>
      <w:r w:rsidR="006B470D">
        <w:t>s</w:t>
      </w:r>
      <w:r w:rsidRPr="001B2199">
        <w:t xml:space="preserve"> just not good enough. That is one thing</w:t>
      </w:r>
      <w:r w:rsidR="006B470D">
        <w:t>.</w:t>
      </w:r>
    </w:p>
    <w:p w:rsidR="003F6911" w:rsidP="006B2D94">
      <w:pPr>
        <w:pStyle w:val="Answer"/>
      </w:pPr>
      <w:r w:rsidRPr="001B2199">
        <w:t>The other thing is that lately</w:t>
      </w:r>
      <w:r w:rsidRPr="003F6911">
        <w:t xml:space="preserve"> the job of the </w:t>
      </w:r>
      <w:r w:rsidR="00312425">
        <w:t>d</w:t>
      </w:r>
      <w:r w:rsidRPr="003F6911">
        <w:t xml:space="preserve">istrict </w:t>
      </w:r>
      <w:r w:rsidR="00312425">
        <w:t>j</w:t>
      </w:r>
      <w:r w:rsidRPr="003F6911">
        <w:t>udge has undoubtedly become more difficult because the pressures of work are greater. District judges spend more and more time doing family cases and less and less time doing civil cases. The insistency of family work is great</w:t>
      </w:r>
      <w:r w:rsidR="007A24B1">
        <w:t>,</w:t>
      </w:r>
      <w:r w:rsidRPr="003F6911">
        <w:t xml:space="preserve"> and that is a factor that undoubtedly bears on recruitment. </w:t>
      </w:r>
      <w:r w:rsidR="00AB2780">
        <w:t>T</w:t>
      </w:r>
      <w:r w:rsidRPr="003F6911">
        <w:t>here have been difficulties with remuneration. As you are aware</w:t>
      </w:r>
      <w:r w:rsidR="00EE64B2">
        <w:t>, t</w:t>
      </w:r>
      <w:r w:rsidRPr="003F6911">
        <w:t xml:space="preserve">here is </w:t>
      </w:r>
      <w:r w:rsidR="00EE64B2">
        <w:t>a B</w:t>
      </w:r>
      <w:r w:rsidRPr="003F6911">
        <w:t xml:space="preserve">ill before </w:t>
      </w:r>
      <w:r w:rsidR="00EE64B2">
        <w:t>P</w:t>
      </w:r>
      <w:r w:rsidRPr="003F6911">
        <w:t xml:space="preserve">arliament </w:t>
      </w:r>
      <w:r w:rsidR="00C6536A">
        <w:t xml:space="preserve">at the moment </w:t>
      </w:r>
      <w:r w:rsidRPr="003F6911">
        <w:t xml:space="preserve">which sorts out the pension issues that we have been talking about for so many years. I think that will help with recruitment, but at the moment the job of the </w:t>
      </w:r>
      <w:r w:rsidR="00EE64B2">
        <w:t>d</w:t>
      </w:r>
      <w:r w:rsidRPr="003F6911">
        <w:t xml:space="preserve">istrict </w:t>
      </w:r>
      <w:r w:rsidR="00EE64B2">
        <w:t>j</w:t>
      </w:r>
      <w:r w:rsidRPr="003F6911">
        <w:t>udge in particular needs to be made more attractive, and we are working to try to achieve that.</w:t>
      </w:r>
    </w:p>
    <w:p w:rsidR="003F6911" w:rsidP="003F6911">
      <w:pPr>
        <w:pStyle w:val="Question"/>
      </w:pPr>
      <w:sdt>
        <w:sdtPr>
          <w:alias w:val="Member"/>
          <w:tag w:val="&lt;Member mnisId='1601' dodsId='34498'&gt;"/>
          <w:id w:val="-1924335030"/>
          <w:placeholder>
            <w:docPart w:val="DefaultPlaceholder_-1854013440"/>
          </w:placeholder>
          <w:richText/>
        </w:sdtPr>
        <w:sdtContent>
          <w:r w:rsidRPr="003F6911">
            <w:rPr>
              <w:b/>
            </w:rPr>
            <w:t>Chair:</w:t>
          </w:r>
        </w:sdtContent>
      </w:sdt>
      <w:r>
        <w:t xml:space="preserve"> </w:t>
      </w:r>
      <w:r w:rsidR="00F865D3">
        <w:t xml:space="preserve">Among </w:t>
      </w:r>
      <w:r w:rsidRPr="003F6911">
        <w:t xml:space="preserve">the very helpful observations you made about the position in </w:t>
      </w:r>
      <w:r w:rsidR="00F865D3">
        <w:t xml:space="preserve">the </w:t>
      </w:r>
      <w:r w:rsidRPr="003F6911">
        <w:t>county courts and so on</w:t>
      </w:r>
      <w:r w:rsidR="00B97FF2">
        <w:t>, y</w:t>
      </w:r>
      <w:r w:rsidRPr="003F6911">
        <w:t>ou have said on a number of occasions that you thought we were back down to pre-</w:t>
      </w:r>
      <w:r w:rsidR="00F865D3">
        <w:t>C</w:t>
      </w:r>
      <w:r w:rsidR="00B97FF2">
        <w:t>ovid</w:t>
      </w:r>
      <w:r w:rsidRPr="003F6911">
        <w:t xml:space="preserve"> levels</w:t>
      </w:r>
      <w:r w:rsidR="00611EAF">
        <w:t xml:space="preserve"> </w:t>
      </w:r>
      <w:r w:rsidRPr="003F6911">
        <w:t>in civil as much as in crime.</w:t>
      </w:r>
      <w:r w:rsidR="00611EAF">
        <w:t xml:space="preserve"> I</w:t>
      </w:r>
      <w:r w:rsidRPr="003F6911">
        <w:t xml:space="preserve">s that </w:t>
      </w:r>
      <w:r w:rsidR="00611EAF">
        <w:t xml:space="preserve">an </w:t>
      </w:r>
      <w:r w:rsidRPr="003F6911">
        <w:t>acceptable level</w:t>
      </w:r>
      <w:r>
        <w:t>?</w:t>
      </w:r>
    </w:p>
    <w:p w:rsidR="00332316" w:rsidP="003F6911">
      <w:pPr>
        <w:pStyle w:val="Answer"/>
      </w:pPr>
      <w:sdt>
        <w:sdtPr>
          <w:alias w:val="Witness"/>
          <w:id w:val="-1121448475"/>
          <w:placeholder>
            <w:docPart w:val="DefaultPlaceholder_-1854013440"/>
          </w:placeholder>
          <w:richText/>
        </w:sdtPr>
        <w:sdtContent>
          <w:r w:rsidR="00D14107">
            <w:rPr>
              <w:b/>
              <w:i/>
            </w:rPr>
            <w:t>Lord Burnett:</w:t>
          </w:r>
        </w:sdtContent>
      </w:sdt>
      <w:r w:rsidR="00611EAF">
        <w:t xml:space="preserve"> N</w:t>
      </w:r>
      <w:r w:rsidRPr="003F6911" w:rsidR="003F6911">
        <w:t>o is the answer.</w:t>
      </w:r>
      <w:r w:rsidRPr="00332316">
        <w:t xml:space="preserve"> Cases should be dealt with when they are ready to be dealt with</w:t>
      </w:r>
      <w:r w:rsidR="00F865D3">
        <w:t>,</w:t>
      </w:r>
      <w:r w:rsidRPr="00332316">
        <w:t xml:space="preserve"> if the system can cope with them. </w:t>
      </w:r>
      <w:r w:rsidR="00C5042C">
        <w:t>I</w:t>
      </w:r>
      <w:r w:rsidRPr="00332316">
        <w:t>n civil there can be some different factors coming in</w:t>
      </w:r>
      <w:r w:rsidR="00C5042C">
        <w:t>,</w:t>
      </w:r>
      <w:r w:rsidRPr="00332316">
        <w:t xml:space="preserve"> because often the parties are not that keen for them to be resolved too quickly</w:t>
      </w:r>
      <w:r w:rsidR="00B10BFB">
        <w:t>,</w:t>
      </w:r>
      <w:r w:rsidRPr="00332316">
        <w:t xml:space="preserve"> for all</w:t>
      </w:r>
      <w:r w:rsidR="00C5042C">
        <w:t xml:space="preserve"> </w:t>
      </w:r>
      <w:r w:rsidRPr="00332316">
        <w:t>sorts of reasons</w:t>
      </w:r>
      <w:r w:rsidR="00C5042C">
        <w:t>. T</w:t>
      </w:r>
      <w:r w:rsidRPr="00332316">
        <w:t>imeliness is the thing that really matters in my mind</w:t>
      </w:r>
      <w:r w:rsidR="000124BC">
        <w:t>. I</w:t>
      </w:r>
      <w:r w:rsidRPr="00332316">
        <w:t>n any jurisdiction</w:t>
      </w:r>
      <w:r w:rsidR="00692BDC">
        <w:t>,</w:t>
      </w:r>
      <w:r w:rsidRPr="00332316">
        <w:t xml:space="preserve"> you might have 100,000 cases waiting to be dealt with</w:t>
      </w:r>
      <w:r w:rsidR="000124BC">
        <w:t>,</w:t>
      </w:r>
      <w:r w:rsidRPr="00332316">
        <w:t xml:space="preserve"> but if they </w:t>
      </w:r>
      <w:r w:rsidR="007F543A">
        <w:t>we</w:t>
      </w:r>
      <w:r w:rsidRPr="00332316">
        <w:t>re all going to be dealt with in six months nobody w</w:t>
      </w:r>
      <w:r w:rsidR="00692BDC">
        <w:t>ould</w:t>
      </w:r>
      <w:r w:rsidRPr="00332316">
        <w:t xml:space="preserve"> be very unhappy</w:t>
      </w:r>
      <w:r w:rsidR="00584000">
        <w:t>. If</w:t>
      </w:r>
      <w:r w:rsidRPr="00332316">
        <w:t xml:space="preserve"> you ha</w:t>
      </w:r>
      <w:r w:rsidR="007F543A">
        <w:t>d</w:t>
      </w:r>
      <w:r w:rsidRPr="00332316">
        <w:t xml:space="preserve"> 10,000 and they w</w:t>
      </w:r>
      <w:r w:rsidR="007F543A">
        <w:t>ere going to</w:t>
      </w:r>
      <w:r w:rsidRPr="00332316">
        <w:t xml:space="preserve"> take three years</w:t>
      </w:r>
      <w:r w:rsidR="00126F78">
        <w:t>,</w:t>
      </w:r>
      <w:r w:rsidRPr="00332316">
        <w:t xml:space="preserve"> you w</w:t>
      </w:r>
      <w:r w:rsidR="007F543A">
        <w:t>ould</w:t>
      </w:r>
      <w:r w:rsidRPr="00332316">
        <w:t xml:space="preserve"> be very unhappy indeed. I think that the focus on the number is not necessarily the only thing we should be looking at.</w:t>
      </w:r>
    </w:p>
    <w:p w:rsidR="00332316" w:rsidP="00332316">
      <w:pPr>
        <w:pStyle w:val="Question"/>
      </w:pPr>
      <w:sdt>
        <w:sdtPr>
          <w:alias w:val="Member"/>
          <w:tag w:val="&lt;Member mnisId='1601' dodsId='34498'&gt;"/>
          <w:id w:val="-1576123832"/>
          <w:placeholder>
            <w:docPart w:val="DefaultPlaceholder_-1854013440"/>
          </w:placeholder>
          <w:richText/>
        </w:sdtPr>
        <w:sdtContent>
          <w:r w:rsidRPr="00332316">
            <w:rPr>
              <w:b/>
            </w:rPr>
            <w:t>Chair:</w:t>
          </w:r>
        </w:sdtContent>
      </w:sdt>
      <w:r>
        <w:t xml:space="preserve"> </w:t>
      </w:r>
      <w:r w:rsidRPr="00332316">
        <w:t>The other issue in civil is that most of the parties will not be legally aided and, therefore, if there are abortive hearings they are likely to pick up the costs thrown away</w:t>
      </w:r>
      <w:r w:rsidR="00C970D0">
        <w:t>. If a case is t</w:t>
      </w:r>
      <w:r w:rsidRPr="00332316">
        <w:t xml:space="preserve">wice taken out of the list in the </w:t>
      </w:r>
      <w:r w:rsidR="00C970D0">
        <w:t>year it means £1</w:t>
      </w:r>
      <w:r w:rsidRPr="00332316">
        <w:t>0,000 in thrown</w:t>
      </w:r>
      <w:r w:rsidR="00C970D0">
        <w:t>-</w:t>
      </w:r>
      <w:r w:rsidRPr="00332316">
        <w:t>away costs. That is not just to the litigants, is it?</w:t>
      </w:r>
    </w:p>
    <w:p w:rsidR="00332316" w:rsidP="00332316">
      <w:pPr>
        <w:pStyle w:val="Answer"/>
      </w:pPr>
      <w:sdt>
        <w:sdtPr>
          <w:alias w:val="Witness"/>
          <w:id w:val="1009709698"/>
          <w:placeholder>
            <w:docPart w:val="DefaultPlaceholder_-1854013440"/>
          </w:placeholder>
          <w:richText/>
        </w:sdtPr>
        <w:sdtContent>
          <w:r w:rsidR="00D14107">
            <w:rPr>
              <w:b/>
              <w:i/>
            </w:rPr>
            <w:t>Lord Burnett:</w:t>
          </w:r>
        </w:sdtContent>
      </w:sdt>
      <w:r>
        <w:t xml:space="preserve"> </w:t>
      </w:r>
      <w:r w:rsidRPr="00332316">
        <w:t>It is very undesirable</w:t>
      </w:r>
      <w:r w:rsidR="006D6082">
        <w:t>. In the</w:t>
      </w:r>
      <w:r w:rsidRPr="00332316">
        <w:t xml:space="preserve"> county court a very large volume of the work</w:t>
      </w:r>
      <w:r w:rsidR="006D6082">
        <w:t xml:space="preserve"> is</w:t>
      </w:r>
      <w:r w:rsidRPr="00332316">
        <w:t xml:space="preserve"> conducted by litigants in person.</w:t>
      </w:r>
    </w:p>
    <w:p w:rsidR="0038774B" w:rsidP="00332316">
      <w:pPr>
        <w:pStyle w:val="Question"/>
      </w:pPr>
      <w:sdt>
        <w:sdtPr>
          <w:alias w:val="Member"/>
          <w:tag w:val="&lt;Member mnisId='4860' dodsId=''&gt;"/>
          <w:id w:val="914515519"/>
          <w:placeholder>
            <w:docPart w:val="DefaultPlaceholder_-1854013440"/>
          </w:placeholder>
          <w:richText/>
        </w:sdtPr>
        <w:sdtContent>
          <w:r w:rsidRPr="00332316" w:rsidR="00332316">
            <w:rPr>
              <w:b/>
            </w:rPr>
            <w:t>Dr Mullan:</w:t>
          </w:r>
        </w:sdtContent>
      </w:sdt>
      <w:r w:rsidR="00332316">
        <w:t xml:space="preserve"> </w:t>
      </w:r>
      <w:r w:rsidRPr="00332316" w:rsidR="00332316">
        <w:t>We are currently conducting an inquiry into open justice</w:t>
      </w:r>
      <w:r w:rsidR="006D6082">
        <w:t>.</w:t>
      </w:r>
      <w:r w:rsidRPr="00332316" w:rsidR="00332316">
        <w:t xml:space="preserve"> I want to ask you about that in relation to</w:t>
      </w:r>
      <w:r w:rsidR="00EE0864">
        <w:t xml:space="preserve"> th</w:t>
      </w:r>
      <w:r w:rsidR="00126F78">
        <w:t>e</w:t>
      </w:r>
      <w:r w:rsidRPr="00332316" w:rsidR="00332316">
        <w:t xml:space="preserve"> civil courts. I will read you some evidence given to us by</w:t>
      </w:r>
      <w:r w:rsidR="00332316">
        <w:t xml:space="preserve"> </w:t>
      </w:r>
      <w:r w:rsidR="004F6621">
        <w:t>t</w:t>
      </w:r>
      <w:r w:rsidR="00332316">
        <w:t xml:space="preserve">he </w:t>
      </w:r>
      <w:r w:rsidRPr="00332316" w:rsidR="00332316">
        <w:t xml:space="preserve">Bureau of </w:t>
      </w:r>
      <w:r w:rsidR="006D6082">
        <w:t>I</w:t>
      </w:r>
      <w:r w:rsidRPr="00332316" w:rsidR="00332316">
        <w:t xml:space="preserve">nvestigative </w:t>
      </w:r>
      <w:r w:rsidR="006D6082">
        <w:t>J</w:t>
      </w:r>
      <w:r w:rsidRPr="00332316" w:rsidR="00332316">
        <w:t>ournalism:</w:t>
      </w:r>
      <w:r w:rsidR="0076745F">
        <w:t xml:space="preserve"> </w:t>
      </w:r>
      <w:r w:rsidR="00332316">
        <w:t xml:space="preserve">”Our </w:t>
      </w:r>
      <w:r w:rsidRPr="00332316" w:rsidR="00332316">
        <w:t xml:space="preserve">reporters attempted to attend a day of possession court hearings on 110 occasions over </w:t>
      </w:r>
      <w:r w:rsidR="00C822F0">
        <w:t xml:space="preserve">the </w:t>
      </w:r>
      <w:r w:rsidRPr="00332316" w:rsidR="00332316">
        <w:t>two months, but on six different days we</w:t>
      </w:r>
      <w:r w:rsidR="00C822F0">
        <w:t xml:space="preserve"> we</w:t>
      </w:r>
      <w:r w:rsidRPr="00332316" w:rsidR="00332316">
        <w:t>re turned away by judges who told us all possession hearings were held in private. In fact</w:t>
      </w:r>
      <w:r w:rsidR="00C822F0">
        <w:t>,</w:t>
      </w:r>
      <w:r w:rsidRPr="00332316" w:rsidR="00332316">
        <w:t xml:space="preserve"> possession hearings should be</w:t>
      </w:r>
      <w:r w:rsidRPr="00461A20" w:rsidR="00461A20">
        <w:t xml:space="preserve"> public as default</w:t>
      </w:r>
      <w:r w:rsidR="00461A20">
        <w:t>.”</w:t>
      </w:r>
    </w:p>
    <w:p w:rsidR="00591FF2" w:rsidP="0038774B">
      <w:pPr>
        <w:pStyle w:val="Question"/>
        <w:numPr>
          <w:ilvl w:val="0"/>
          <w:numId w:val="0"/>
        </w:numPr>
        <w:ind w:left="794"/>
      </w:pPr>
      <w:r>
        <w:t>They</w:t>
      </w:r>
      <w:r w:rsidRPr="00461A20" w:rsidR="00461A20">
        <w:t xml:space="preserve"> also gave examples where they were told they would be allowed </w:t>
      </w:r>
      <w:r>
        <w:t>in</w:t>
      </w:r>
      <w:r w:rsidR="00536813">
        <w:t xml:space="preserve"> only</w:t>
      </w:r>
      <w:r>
        <w:t xml:space="preserve"> </w:t>
      </w:r>
      <w:r w:rsidRPr="00591FF2">
        <w:t>if there was a letter from a senior judge. On another occasion</w:t>
      </w:r>
      <w:r w:rsidR="0038774B">
        <w:t>,</w:t>
      </w:r>
      <w:r w:rsidRPr="00591FF2">
        <w:t xml:space="preserve"> they were told they would be allowed in only if there was permission from the defendant. What is your sense of how successfully the media</w:t>
      </w:r>
      <w:r w:rsidR="00536813">
        <w:t xml:space="preserve"> are</w:t>
      </w:r>
      <w:r w:rsidRPr="00591FF2">
        <w:t xml:space="preserve"> able to attend court</w:t>
      </w:r>
      <w:r>
        <w:t xml:space="preserve">? </w:t>
      </w:r>
      <w:r w:rsidR="00536813">
        <w:t>H</w:t>
      </w:r>
      <w:r w:rsidRPr="00591FF2">
        <w:t>ow would some</w:t>
      </w:r>
      <w:r w:rsidR="00F150E3">
        <w:t>one</w:t>
      </w:r>
      <w:r w:rsidRPr="00591FF2">
        <w:t xml:space="preserve"> follow up individual instances where they felt they were unjustly turned away, and what </w:t>
      </w:r>
      <w:r w:rsidR="00F150E3">
        <w:t>w</w:t>
      </w:r>
      <w:r w:rsidR="00BD4B7B">
        <w:t>ould</w:t>
      </w:r>
      <w:r w:rsidRPr="00591FF2">
        <w:t xml:space="preserve"> be done </w:t>
      </w:r>
      <w:r w:rsidR="00BD4B7B">
        <w:t>t</w:t>
      </w:r>
      <w:r w:rsidRPr="00591FF2">
        <w:t>o look into that?</w:t>
      </w:r>
    </w:p>
    <w:p w:rsidR="009539DA" w:rsidP="00591FF2">
      <w:pPr>
        <w:pStyle w:val="Answer"/>
      </w:pPr>
      <w:sdt>
        <w:sdtPr>
          <w:alias w:val="Witness"/>
          <w:id w:val="-1765912429"/>
          <w:placeholder>
            <w:docPart w:val="DefaultPlaceholder_-1854013440"/>
          </w:placeholder>
          <w:richText/>
        </w:sdtPr>
        <w:sdtContent>
          <w:r w:rsidR="00D14107">
            <w:rPr>
              <w:b/>
              <w:i/>
            </w:rPr>
            <w:t>Lord Burnett:</w:t>
          </w:r>
        </w:sdtContent>
      </w:sdt>
      <w:r w:rsidR="00591FF2">
        <w:t xml:space="preserve"> </w:t>
      </w:r>
      <w:r w:rsidRPr="0076745F" w:rsidR="0076745F">
        <w:t>Possession hearings are public hearings, so I am disturbed to hear that those problems were encountered. Obviously, I d</w:t>
      </w:r>
      <w:r w:rsidR="000D316E">
        <w:t>o</w:t>
      </w:r>
      <w:r w:rsidRPr="0076745F" w:rsidR="0076745F">
        <w:t xml:space="preserve"> not know anything about the individual cases. There have been difficulties during </w:t>
      </w:r>
      <w:r w:rsidR="004A3797">
        <w:t>C</w:t>
      </w:r>
      <w:r w:rsidR="000D316E">
        <w:t>ovid</w:t>
      </w:r>
      <w:r w:rsidRPr="0076745F" w:rsidR="0076745F">
        <w:t xml:space="preserve"> in </w:t>
      </w:r>
      <w:r w:rsidR="000D316E">
        <w:t xml:space="preserve">the </w:t>
      </w:r>
      <w:r w:rsidRPr="0076745F" w:rsidR="0076745F">
        <w:t>numbers who can come safely into the building</w:t>
      </w:r>
      <w:r>
        <w:t>—</w:t>
      </w:r>
      <w:r w:rsidR="00BC6217">
        <w:t xml:space="preserve">footfall </w:t>
      </w:r>
      <w:r w:rsidRPr="0076745F" w:rsidR="0076745F">
        <w:t>questions</w:t>
      </w:r>
      <w:r>
        <w:t>—</w:t>
      </w:r>
      <w:r w:rsidRPr="0076745F" w:rsidR="0076745F">
        <w:t>but members of the public and the press should not be turned away from possession hearings because they</w:t>
      </w:r>
      <w:r w:rsidR="00BC6217">
        <w:t xml:space="preserve"> a</w:t>
      </w:r>
      <w:r w:rsidRPr="0076745F" w:rsidR="0076745F">
        <w:t>re not private. Beyond that, I</w:t>
      </w:r>
      <w:r w:rsidR="00BC6217">
        <w:t xml:space="preserve"> a</w:t>
      </w:r>
      <w:r w:rsidRPr="0076745F" w:rsidR="0076745F">
        <w:t>m not sure what I c</w:t>
      </w:r>
      <w:r w:rsidR="00BC6217">
        <w:t>an</w:t>
      </w:r>
      <w:r w:rsidRPr="0076745F" w:rsidR="0076745F">
        <w:t xml:space="preserve"> say in response.</w:t>
      </w:r>
    </w:p>
    <w:p w:rsidR="00433DCD" w:rsidP="00591FF2">
      <w:pPr>
        <w:pStyle w:val="Answer"/>
      </w:pPr>
      <w:r w:rsidRPr="0076745F">
        <w:t>Open justice is absolutely at the heart of what we do</w:t>
      </w:r>
      <w:r w:rsidR="00BC6217">
        <w:t xml:space="preserve">; it is at the core of the </w:t>
      </w:r>
      <w:r w:rsidRPr="0076745F">
        <w:t xml:space="preserve">values of the common law and has been for centuries, and it continues to be at the core of it. During </w:t>
      </w:r>
      <w:r w:rsidR="00A6211F">
        <w:t>C</w:t>
      </w:r>
      <w:r w:rsidR="002500F0">
        <w:t>ovid</w:t>
      </w:r>
      <w:r w:rsidR="00A6211F">
        <w:t>,</w:t>
      </w:r>
      <w:r w:rsidR="00CA11BE">
        <w:t xml:space="preserve"> </w:t>
      </w:r>
      <w:r w:rsidRPr="00CA11BE" w:rsidR="00CA11BE">
        <w:t xml:space="preserve">we have tried to facilitate the attendance of the press in particular </w:t>
      </w:r>
      <w:r w:rsidR="008C1F01">
        <w:t>to</w:t>
      </w:r>
      <w:r w:rsidRPr="00CA11BE" w:rsidR="00CA11BE">
        <w:t xml:space="preserve"> hearings </w:t>
      </w:r>
      <w:r w:rsidR="00F876F6">
        <w:t xml:space="preserve">they </w:t>
      </w:r>
      <w:r w:rsidRPr="00CA11BE" w:rsidR="00CA11BE">
        <w:t>wish</w:t>
      </w:r>
      <w:r w:rsidR="00796A85">
        <w:t xml:space="preserve"> </w:t>
      </w:r>
      <w:r w:rsidRPr="00CA11BE" w:rsidR="00CA11BE">
        <w:t xml:space="preserve">to attend, even if they have been doing </w:t>
      </w:r>
      <w:r w:rsidR="00F17FFC">
        <w:t>i</w:t>
      </w:r>
      <w:r w:rsidRPr="00CA11BE" w:rsidR="00CA11BE">
        <w:t xml:space="preserve">t remotely. I cannot say it has been perfect, and the examples you give suggest it has not been, but huge efforts </w:t>
      </w:r>
      <w:r w:rsidR="00F17FFC">
        <w:t>have been</w:t>
      </w:r>
      <w:r w:rsidRPr="00CA11BE" w:rsidR="00CA11BE">
        <w:t xml:space="preserve"> made to publish lists w</w:t>
      </w:r>
      <w:r w:rsidR="00796A85">
        <w:t>here</w:t>
      </w:r>
      <w:r w:rsidRPr="00CA11BE" w:rsidR="00CA11BE">
        <w:t xml:space="preserve"> the cases are being dealt with remotely, </w:t>
      </w:r>
      <w:r w:rsidR="00796A85">
        <w:t>or</w:t>
      </w:r>
      <w:r w:rsidRPr="00CA11BE" w:rsidR="00CA11BE">
        <w:t xml:space="preserve"> some of the people are attending remotely</w:t>
      </w:r>
      <w:r w:rsidR="00796A85">
        <w:t>,</w:t>
      </w:r>
      <w:r w:rsidRPr="00CB7266" w:rsidR="00CB7266">
        <w:t xml:space="preserve"> so that members of the press can also ask </w:t>
      </w:r>
      <w:r w:rsidR="00CB7266">
        <w:t xml:space="preserve">to </w:t>
      </w:r>
      <w:r w:rsidRPr="00CB7266" w:rsidR="00CB7266">
        <w:t xml:space="preserve">join remotely in appropriate cases. It has been a great success in some of the more high-profile cases that have been running around in the </w:t>
      </w:r>
      <w:r>
        <w:t>l</w:t>
      </w:r>
      <w:r w:rsidRPr="00CB7266" w:rsidR="00CB7266">
        <w:t>ast year or 18 months</w:t>
      </w:r>
      <w:r w:rsidR="00796A85">
        <w:t>. O</w:t>
      </w:r>
      <w:r w:rsidRPr="00CB7266" w:rsidR="00CB7266">
        <w:t xml:space="preserve">ddly enough, it has facilitated much greater press access than would otherwise </w:t>
      </w:r>
      <w:r w:rsidR="00796A85">
        <w:t>be</w:t>
      </w:r>
      <w:r w:rsidRPr="00CB7266" w:rsidR="00CB7266">
        <w:t xml:space="preserve"> the case</w:t>
      </w:r>
      <w:r w:rsidR="00796A85">
        <w:t>, so n</w:t>
      </w:r>
      <w:r w:rsidRPr="00CB7266" w:rsidR="00CB7266">
        <w:t>othing has changed.</w:t>
      </w:r>
    </w:p>
    <w:p w:rsidR="002762C6" w:rsidP="00591FF2">
      <w:pPr>
        <w:pStyle w:val="Answer"/>
      </w:pPr>
      <w:r w:rsidRPr="00CB7266">
        <w:t>Open justice is at the core of what we do.</w:t>
      </w:r>
      <w:r w:rsidR="00796A85">
        <w:t xml:space="preserve"> In</w:t>
      </w:r>
      <w:r w:rsidRPr="00CB7266">
        <w:t xml:space="preserve"> crime and civil that has always been the case. There are large projects under</w:t>
      </w:r>
      <w:r w:rsidR="009521BB">
        <w:t xml:space="preserve"> </w:t>
      </w:r>
      <w:r w:rsidRPr="00CB7266">
        <w:t xml:space="preserve">way in the family courts to increase access </w:t>
      </w:r>
      <w:r w:rsidR="00383A4F">
        <w:t>for</w:t>
      </w:r>
      <w:r w:rsidRPr="00CB7266">
        <w:t xml:space="preserve"> the press and the public</w:t>
      </w:r>
      <w:r w:rsidR="00997932">
        <w:t>, as I am sure you know.</w:t>
      </w:r>
      <w:r w:rsidRPr="00CB7266">
        <w:t xml:space="preserve"> The </w:t>
      </w:r>
      <w:r w:rsidR="00433DCD">
        <w:t>p</w:t>
      </w:r>
      <w:r w:rsidRPr="00CB7266">
        <w:t xml:space="preserve">resident of the Family Division published a large report on that only the week before last, so </w:t>
      </w:r>
      <w:r>
        <w:t xml:space="preserve">a </w:t>
      </w:r>
      <w:r w:rsidRPr="00CB7266">
        <w:t>great</w:t>
      </w:r>
      <w:r w:rsidRPr="002762C6">
        <w:t xml:space="preserve"> deal is being done.</w:t>
      </w:r>
    </w:p>
    <w:p w:rsidR="002762C6" w:rsidP="002762C6">
      <w:pPr>
        <w:pStyle w:val="Question"/>
      </w:pPr>
      <w:sdt>
        <w:sdtPr>
          <w:alias w:val="Member"/>
          <w:tag w:val="&lt;Member mnisId='4860' dodsId=''&gt;"/>
          <w:id w:val="2080628717"/>
          <w:placeholder>
            <w:docPart w:val="DefaultPlaceholder_-1854013440"/>
          </w:placeholder>
          <w:richText/>
        </w:sdtPr>
        <w:sdtContent>
          <w:r w:rsidRPr="002762C6">
            <w:rPr>
              <w:b/>
            </w:rPr>
            <w:t>Dr Mullan:</w:t>
          </w:r>
        </w:sdtContent>
      </w:sdt>
      <w:r>
        <w:t xml:space="preserve"> </w:t>
      </w:r>
      <w:r w:rsidRPr="002762C6">
        <w:t>If you</w:t>
      </w:r>
      <w:r w:rsidR="009521BB">
        <w:t xml:space="preserve"> are</w:t>
      </w:r>
      <w:r w:rsidRPr="002762C6">
        <w:t xml:space="preserve"> a journalist and you feel you have been inappropriate</w:t>
      </w:r>
      <w:r w:rsidR="009521BB">
        <w:t>ly</w:t>
      </w:r>
      <w:r w:rsidRPr="002762C6">
        <w:t xml:space="preserve"> turned away from a hearing, what is the mechanism whereby someone </w:t>
      </w:r>
      <w:r w:rsidR="009521BB">
        <w:t>can</w:t>
      </w:r>
      <w:r w:rsidRPr="002762C6">
        <w:t xml:space="preserve"> say that </w:t>
      </w:r>
      <w:r w:rsidR="00383A4F">
        <w:t xml:space="preserve">it </w:t>
      </w:r>
      <w:r w:rsidRPr="002762C6">
        <w:t>ha</w:t>
      </w:r>
      <w:r w:rsidR="009521BB">
        <w:t>s</w:t>
      </w:r>
      <w:r w:rsidRPr="002762C6">
        <w:t xml:space="preserve"> been done incorrectly</w:t>
      </w:r>
      <w:r w:rsidR="00077A6B">
        <w:t xml:space="preserve">? How would that court </w:t>
      </w:r>
      <w:r w:rsidRPr="002762C6">
        <w:t>be looked at</w:t>
      </w:r>
      <w:r>
        <w:t xml:space="preserve">, </w:t>
      </w:r>
      <w:r w:rsidR="00077A6B">
        <w:t xml:space="preserve">reviewed </w:t>
      </w:r>
      <w:r w:rsidRPr="002762C6">
        <w:t xml:space="preserve">and scrutinised in how it is administering </w:t>
      </w:r>
      <w:r w:rsidRPr="002762C6">
        <w:t>open justice</w:t>
      </w:r>
      <w:r>
        <w:t>?</w:t>
      </w:r>
    </w:p>
    <w:p w:rsidR="00B33A03" w:rsidP="002762C6">
      <w:pPr>
        <w:pStyle w:val="Answer"/>
      </w:pPr>
      <w:sdt>
        <w:sdtPr>
          <w:alias w:val="Witness"/>
          <w:id w:val="2044634535"/>
          <w:placeholder>
            <w:docPart w:val="DefaultPlaceholder_-1854013440"/>
          </w:placeholder>
          <w:richText/>
        </w:sdtPr>
        <w:sdtContent>
          <w:r w:rsidR="00D14107">
            <w:rPr>
              <w:b/>
              <w:i/>
            </w:rPr>
            <w:t>Lord Burnett:</w:t>
          </w:r>
        </w:sdtContent>
      </w:sdt>
      <w:r w:rsidR="002762C6">
        <w:t xml:space="preserve"> </w:t>
      </w:r>
      <w:r w:rsidRPr="00B33A03">
        <w:t>I do not want to encourage endless letter</w:t>
      </w:r>
      <w:r w:rsidR="00077A6B">
        <w:t>-</w:t>
      </w:r>
      <w:r w:rsidRPr="00B33A03">
        <w:t>writing, but if a member of the press has not been allowed access to a public hearing</w:t>
      </w:r>
      <w:r w:rsidR="00CA5DD5">
        <w:t>,</w:t>
      </w:r>
      <w:r w:rsidRPr="00B33A03">
        <w:t xml:space="preserve"> he or she should get in touch with the local court and ask why. </w:t>
      </w:r>
      <w:r w:rsidR="0048184F">
        <w:t>In t</w:t>
      </w:r>
      <w:r w:rsidRPr="00B33A03">
        <w:t>he example you gave it seems</w:t>
      </w:r>
      <w:r w:rsidR="0048184F">
        <w:t xml:space="preserve"> that</w:t>
      </w:r>
      <w:r w:rsidRPr="00B33A03">
        <w:t xml:space="preserve"> judges</w:t>
      </w:r>
      <w:r w:rsidR="0048184F">
        <w:t xml:space="preserve"> </w:t>
      </w:r>
      <w:r w:rsidR="00CA5DD5">
        <w:t>we</w:t>
      </w:r>
      <w:r w:rsidR="0048184F">
        <w:t>re</w:t>
      </w:r>
      <w:r w:rsidRPr="00B33A03">
        <w:t xml:space="preserve"> misunderstanding</w:t>
      </w:r>
      <w:r w:rsidR="00CA5DD5">
        <w:t xml:space="preserve"> the position,</w:t>
      </w:r>
      <w:r w:rsidR="0048184F">
        <w:t xml:space="preserve"> and th</w:t>
      </w:r>
      <w:r w:rsidR="00CA5DD5">
        <w:t>at</w:t>
      </w:r>
      <w:r w:rsidR="0048184F">
        <w:t xml:space="preserve"> need</w:t>
      </w:r>
      <w:r w:rsidR="00CA5DD5">
        <w:t>s</w:t>
      </w:r>
      <w:r w:rsidR="0048184F">
        <w:t xml:space="preserve"> to be </w:t>
      </w:r>
      <w:r w:rsidRPr="00B33A03">
        <w:t>brought to our attention.</w:t>
      </w:r>
    </w:p>
    <w:p w:rsidR="000F12E6" w:rsidP="00B33A03">
      <w:pPr>
        <w:pStyle w:val="Question"/>
      </w:pPr>
      <w:sdt>
        <w:sdtPr>
          <w:alias w:val="Member"/>
          <w:tag w:val="&lt;Member mnisId='4860' dodsId=''&gt;"/>
          <w:id w:val="1509256119"/>
          <w:placeholder>
            <w:docPart w:val="DefaultPlaceholder_-1854013440"/>
          </w:placeholder>
          <w:richText/>
        </w:sdtPr>
        <w:sdtContent>
          <w:r w:rsidRPr="00B33A03" w:rsidR="00B33A03">
            <w:rPr>
              <w:b/>
            </w:rPr>
            <w:t>Dr Mullan:</w:t>
          </w:r>
        </w:sdtContent>
      </w:sdt>
      <w:r w:rsidR="00B33A03">
        <w:t xml:space="preserve"> </w:t>
      </w:r>
      <w:r w:rsidRPr="00B33A03" w:rsidR="00B33A03">
        <w:t>Could they make a formal complaint? How does it work?</w:t>
      </w:r>
    </w:p>
    <w:p w:rsidR="00BB6DD6" w:rsidP="000F12E6">
      <w:pPr>
        <w:pStyle w:val="Answer"/>
      </w:pPr>
      <w:sdt>
        <w:sdtPr>
          <w:alias w:val="Witness"/>
          <w:id w:val="1507329247"/>
          <w:placeholder>
            <w:docPart w:val="DefaultPlaceholder_-1854013440"/>
          </w:placeholder>
          <w:richText/>
        </w:sdtPr>
        <w:sdtContent>
          <w:r w:rsidR="00D14107">
            <w:rPr>
              <w:b/>
              <w:i/>
            </w:rPr>
            <w:t>Lord Burnett:</w:t>
          </w:r>
        </w:sdtContent>
      </w:sdt>
      <w:r w:rsidR="000F12E6">
        <w:t xml:space="preserve"> </w:t>
      </w:r>
      <w:r w:rsidR="0048184F">
        <w:t>W</w:t>
      </w:r>
      <w:r w:rsidRPr="00BB6DD6">
        <w:t xml:space="preserve">e do not have a formal complaints mechanism. If somebody is worried about what </w:t>
      </w:r>
      <w:r w:rsidR="004476FE">
        <w:t>has</w:t>
      </w:r>
      <w:r w:rsidRPr="00BB6DD6">
        <w:t xml:space="preserve"> happen</w:t>
      </w:r>
      <w:r w:rsidR="004476FE">
        <w:t>ed,</w:t>
      </w:r>
      <w:r w:rsidRPr="00BB6DD6">
        <w:t xml:space="preserve"> they usually</w:t>
      </w:r>
      <w:r w:rsidR="0048184F">
        <w:t xml:space="preserve"> find a way of letting those in </w:t>
      </w:r>
      <w:r w:rsidRPr="00BB6DD6">
        <w:t>authority know, including occasionally writing to me.</w:t>
      </w:r>
    </w:p>
    <w:p w:rsidR="00BB6DD6" w:rsidP="00BB6DD6">
      <w:pPr>
        <w:pStyle w:val="Question"/>
      </w:pPr>
      <w:sdt>
        <w:sdtPr>
          <w:alias w:val="Member"/>
          <w:tag w:val="&lt;Member mnisId='4860' dodsId=''&gt;"/>
          <w:id w:val="917287959"/>
          <w:placeholder>
            <w:docPart w:val="DefaultPlaceholder_-1854013440"/>
          </w:placeholder>
          <w:richText/>
        </w:sdtPr>
        <w:sdtContent>
          <w:r w:rsidRPr="00BB6DD6">
            <w:rPr>
              <w:b/>
            </w:rPr>
            <w:t>Dr Mullan:</w:t>
          </w:r>
        </w:sdtContent>
      </w:sdt>
      <w:r>
        <w:t xml:space="preserve"> </w:t>
      </w:r>
      <w:r w:rsidR="004476FE">
        <w:t>I take your point; you</w:t>
      </w:r>
      <w:r w:rsidRPr="00BB6DD6">
        <w:t xml:space="preserve"> do not know exactly what is happening in all th</w:t>
      </w:r>
      <w:r w:rsidR="007B708D">
        <w:t>o</w:t>
      </w:r>
      <w:r w:rsidRPr="00BB6DD6">
        <w:t>se circumstances.</w:t>
      </w:r>
      <w:r w:rsidR="007B2528">
        <w:t xml:space="preserve"> T</w:t>
      </w:r>
      <w:r w:rsidRPr="00BB6DD6">
        <w:t xml:space="preserve">here may have been legitimate reasons we are not aware of, but it is important </w:t>
      </w:r>
      <w:r w:rsidR="007B2528">
        <w:t>that</w:t>
      </w:r>
      <w:r w:rsidRPr="00BB6DD6">
        <w:t xml:space="preserve"> they have a route to scrutiny.</w:t>
      </w:r>
    </w:p>
    <w:p w:rsidR="00BB6DD6" w:rsidP="00BB6DD6">
      <w:pPr>
        <w:pStyle w:val="Answer"/>
      </w:pPr>
      <w:sdt>
        <w:sdtPr>
          <w:alias w:val="Witness"/>
          <w:id w:val="116881519"/>
          <w:placeholder>
            <w:docPart w:val="DefaultPlaceholder_-1854013440"/>
          </w:placeholder>
          <w:richText/>
        </w:sdtPr>
        <w:sdtContent>
          <w:r w:rsidR="00D14107">
            <w:rPr>
              <w:b/>
              <w:i/>
            </w:rPr>
            <w:t>Lord Burnett:</w:t>
          </w:r>
        </w:sdtContent>
      </w:sdt>
      <w:r>
        <w:t xml:space="preserve"> </w:t>
      </w:r>
      <w:r w:rsidRPr="00BB6DD6">
        <w:t>I will get a copy of that evidence and</w:t>
      </w:r>
      <w:r w:rsidR="007B2528">
        <w:t>, as they say,</w:t>
      </w:r>
      <w:r w:rsidRPr="00BB6DD6">
        <w:t xml:space="preserve"> </w:t>
      </w:r>
      <w:r w:rsidR="001A43B5">
        <w:t xml:space="preserve">I </w:t>
      </w:r>
      <w:r w:rsidRPr="00BB6DD6">
        <w:t>will take that point away.</w:t>
      </w:r>
    </w:p>
    <w:p w:rsidR="00BB6DD6" w:rsidP="00BB6DD6">
      <w:pPr>
        <w:pStyle w:val="Question"/>
      </w:pPr>
      <w:sdt>
        <w:sdtPr>
          <w:alias w:val="Member"/>
          <w:tag w:val="&lt;Member mnisId='4363' dodsId='110372'&gt;"/>
          <w:id w:val="1311829492"/>
          <w:placeholder>
            <w:docPart w:val="DefaultPlaceholder_-1854013440"/>
          </w:placeholder>
          <w:richText/>
        </w:sdtPr>
        <w:sdtContent>
          <w:r w:rsidRPr="00BB6DD6">
            <w:rPr>
              <w:b/>
            </w:rPr>
            <w:t>Kate Hollern:</w:t>
          </w:r>
        </w:sdtContent>
      </w:sdt>
      <w:r>
        <w:t xml:space="preserve"> </w:t>
      </w:r>
      <w:r w:rsidR="003B5E6C">
        <w:t>In May</w:t>
      </w:r>
      <w:r w:rsidR="001A43B5">
        <w:t>,</w:t>
      </w:r>
      <w:r w:rsidR="003B5E6C">
        <w:t xml:space="preserve"> </w:t>
      </w:r>
      <w:r w:rsidRPr="00BB6DD6">
        <w:t xml:space="preserve">you told the </w:t>
      </w:r>
      <w:r w:rsidR="003B5E6C">
        <w:t>C</w:t>
      </w:r>
      <w:r w:rsidRPr="00BB6DD6">
        <w:t xml:space="preserve">onstitution </w:t>
      </w:r>
      <w:r w:rsidR="003B5E6C">
        <w:t>C</w:t>
      </w:r>
      <w:r w:rsidRPr="00BB6DD6">
        <w:t>ommittee</w:t>
      </w:r>
      <w:r>
        <w:t xml:space="preserve"> that “</w:t>
      </w:r>
      <w:r w:rsidRPr="00BB6DD6">
        <w:t>it is</w:t>
      </w:r>
      <w:r w:rsidR="003B5E6C">
        <w:t xml:space="preserve">…idiotic </w:t>
      </w:r>
      <w:r w:rsidRPr="00BB6DD6">
        <w:t xml:space="preserve">that </w:t>
      </w:r>
      <w:r w:rsidR="000355FB">
        <w:t>HMCTS</w:t>
      </w:r>
      <w:r w:rsidRPr="00BB6DD6">
        <w:t xml:space="preserve"> recruits good people </w:t>
      </w:r>
      <w:r w:rsidR="00615312">
        <w:t xml:space="preserve">and </w:t>
      </w:r>
      <w:r w:rsidRPr="00BB6DD6">
        <w:t>trains them</w:t>
      </w:r>
      <w:r w:rsidR="00615312">
        <w:t>,</w:t>
      </w:r>
      <w:r w:rsidRPr="00BB6DD6">
        <w:t xml:space="preserve"> then quickly loses them</w:t>
      </w:r>
      <w:r w:rsidR="00615312">
        <w:t>. It shouldn’t be allowed</w:t>
      </w:r>
      <w:r w:rsidR="009831FC">
        <w:t>.</w:t>
      </w:r>
      <w:r w:rsidR="00615312">
        <w:t>” O</w:t>
      </w:r>
      <w:r w:rsidRPr="00BB6DD6">
        <w:t xml:space="preserve">n the back of those comments, do you believe that </w:t>
      </w:r>
      <w:r w:rsidR="000355FB">
        <w:t>HMCTS</w:t>
      </w:r>
      <w:r w:rsidRPr="00BB6DD6">
        <w:t xml:space="preserve"> is understaffed, especially with respect to legal advis</w:t>
      </w:r>
      <w:r w:rsidR="003F2CF4">
        <w:t>e</w:t>
      </w:r>
      <w:r w:rsidRPr="00BB6DD6">
        <w:t xml:space="preserve">rs and court clerks? Do you think that unrealistic workloads are being </w:t>
      </w:r>
      <w:r w:rsidR="00326D17">
        <w:t xml:space="preserve">put </w:t>
      </w:r>
      <w:r w:rsidRPr="00BB6DD6">
        <w:t>on people</w:t>
      </w:r>
      <w:r>
        <w:t>?</w:t>
      </w:r>
    </w:p>
    <w:p w:rsidR="00DC6E1F" w:rsidRPr="00DC6E1F" w:rsidP="00BB6DD6">
      <w:pPr>
        <w:pStyle w:val="Answer"/>
      </w:pPr>
      <w:sdt>
        <w:sdtPr>
          <w:alias w:val="Witness"/>
          <w:id w:val="1194038909"/>
          <w:placeholder>
            <w:docPart w:val="DefaultPlaceholder_-1854013440"/>
          </w:placeholder>
          <w:richText/>
        </w:sdtPr>
        <w:sdtContent>
          <w:r w:rsidR="00D14107">
            <w:rPr>
              <w:b/>
              <w:i/>
            </w:rPr>
            <w:t>Lord Burnett:</w:t>
          </w:r>
        </w:sdtContent>
      </w:sdt>
      <w:r w:rsidR="00BB6DD6">
        <w:t xml:space="preserve"> </w:t>
      </w:r>
      <w:r w:rsidR="003F2CF4">
        <w:t>I</w:t>
      </w:r>
      <w:r w:rsidRPr="005E23B8" w:rsidR="005E23B8">
        <w:t>n answer to the first part of your question, I should note</w:t>
      </w:r>
      <w:r w:rsidR="003F2CF4">
        <w:t>—t</w:t>
      </w:r>
      <w:r w:rsidRPr="005E23B8" w:rsidR="005E23B8">
        <w:t xml:space="preserve">he </w:t>
      </w:r>
      <w:r w:rsidR="003F2CF4">
        <w:t>C</w:t>
      </w:r>
      <w:r w:rsidRPr="005E23B8" w:rsidR="005E23B8">
        <w:t xml:space="preserve">ommittee can get </w:t>
      </w:r>
      <w:r w:rsidR="003F2CF4">
        <w:t xml:space="preserve">the </w:t>
      </w:r>
      <w:r w:rsidRPr="005E23B8" w:rsidR="005E23B8">
        <w:t xml:space="preserve">detail of this from the Ministry of Justice or </w:t>
      </w:r>
      <w:r w:rsidR="000355FB">
        <w:t>HMCTS</w:t>
      </w:r>
      <w:r w:rsidR="003F2CF4">
        <w:t>—</w:t>
      </w:r>
      <w:r w:rsidR="00DA30EF">
        <w:t xml:space="preserve">that </w:t>
      </w:r>
      <w:r w:rsidRPr="005E23B8" w:rsidR="005E23B8">
        <w:t xml:space="preserve">there has been a significant restructuring of pay in </w:t>
      </w:r>
      <w:r w:rsidR="000355FB">
        <w:t>HMCTS</w:t>
      </w:r>
      <w:r w:rsidR="00F05CFF">
        <w:t>,</w:t>
      </w:r>
      <w:r w:rsidRPr="005E23B8" w:rsidR="005E23B8">
        <w:t xml:space="preserve"> designed in part to condense the differentials between </w:t>
      </w:r>
      <w:r w:rsidR="000355FB">
        <w:t>HMCTS</w:t>
      </w:r>
      <w:r w:rsidRPr="005E23B8" w:rsidR="005E23B8">
        <w:t xml:space="preserve"> pay at a particular grade and the pay in other </w:t>
      </w:r>
      <w:r w:rsidR="00F05CFF">
        <w:t>G</w:t>
      </w:r>
      <w:r w:rsidRPr="005E23B8" w:rsidR="005E23B8">
        <w:t xml:space="preserve">overnment agencies and </w:t>
      </w:r>
      <w:r w:rsidR="00F05CFF">
        <w:t>D</w:t>
      </w:r>
      <w:r w:rsidRPr="005E23B8" w:rsidR="005E23B8">
        <w:t>epartments to try to reduce the temptation for people to leave. There has been some work done</w:t>
      </w:r>
      <w:r w:rsidRPr="00DC6E1F">
        <w:t xml:space="preserve">. It is not for me to comment on how successful it </w:t>
      </w:r>
      <w:r w:rsidR="001C45DE">
        <w:t xml:space="preserve">will turn out to be because </w:t>
      </w:r>
      <w:r w:rsidRPr="00DC6E1F">
        <w:t>in all of these things th</w:t>
      </w:r>
      <w:r w:rsidR="001C45DE">
        <w:t xml:space="preserve">ere </w:t>
      </w:r>
      <w:r w:rsidRPr="00DC6E1F">
        <w:t>are winners and losers</w:t>
      </w:r>
      <w:r w:rsidR="00F05CFF">
        <w:t>,</w:t>
      </w:r>
      <w:r w:rsidR="001C45DE">
        <w:t xml:space="preserve"> </w:t>
      </w:r>
      <w:r w:rsidRPr="00DC6E1F">
        <w:t xml:space="preserve">so it depends </w:t>
      </w:r>
      <w:r w:rsidR="00ED54CF">
        <w:t xml:space="preserve">on </w:t>
      </w:r>
      <w:r w:rsidR="00F05CFF">
        <w:t xml:space="preserve">who </w:t>
      </w:r>
      <w:r w:rsidRPr="00DC6E1F">
        <w:t>you talk to, but that is something</w:t>
      </w:r>
      <w:r w:rsidR="001C45DE">
        <w:t xml:space="preserve"> about which</w:t>
      </w:r>
      <w:r w:rsidRPr="00DC6E1F">
        <w:t xml:space="preserve"> you might</w:t>
      </w:r>
      <w:r w:rsidR="001C45DE">
        <w:t xml:space="preserve"> like</w:t>
      </w:r>
      <w:r w:rsidRPr="00DC6E1F">
        <w:t xml:space="preserve"> to get information from the M</w:t>
      </w:r>
      <w:r w:rsidR="001C45DE">
        <w:t>O</w:t>
      </w:r>
      <w:r w:rsidRPr="00DC6E1F">
        <w:t>J.</w:t>
      </w:r>
    </w:p>
    <w:p w:rsidR="006F35F2" w:rsidP="00BB6DD6">
      <w:pPr>
        <w:pStyle w:val="Answer"/>
      </w:pPr>
      <w:r>
        <w:t>HMCTS</w:t>
      </w:r>
      <w:r w:rsidR="00DC6E1F">
        <w:t xml:space="preserve"> </w:t>
      </w:r>
      <w:r w:rsidRPr="00DC6E1F" w:rsidR="00DC6E1F">
        <w:t xml:space="preserve">is struggling to recruit sufficient </w:t>
      </w:r>
      <w:r w:rsidR="00287663">
        <w:t>legal advisers</w:t>
      </w:r>
      <w:r w:rsidRPr="00DC6E1F" w:rsidR="00DC6E1F">
        <w:t>. One of the reasons for that is that the pool of lawyers likely to be available and suitable is being fished by others at the same time, particularly the CPS</w:t>
      </w:r>
      <w:r w:rsidR="009831FC">
        <w:t>,</w:t>
      </w:r>
      <w:r w:rsidRPr="00DC6E1F" w:rsidR="00DC6E1F">
        <w:t xml:space="preserve"> which has been increasing its lawyer numbers over the </w:t>
      </w:r>
      <w:r w:rsidR="003C00B7">
        <w:t>l</w:t>
      </w:r>
      <w:r w:rsidRPr="00DC6E1F" w:rsidR="00DC6E1F">
        <w:t>ast year or 18 months. Although I do not carry the figures in my head, I hear frequently that the number of legal advisers is down in quite a few parts of the country</w:t>
      </w:r>
      <w:r w:rsidR="002A3535">
        <w:t>,</w:t>
      </w:r>
      <w:r w:rsidRPr="00DC6E1F" w:rsidR="00DC6E1F">
        <w:t xml:space="preserve"> and that is having an impact on the number of </w:t>
      </w:r>
      <w:r w:rsidR="00F664E8">
        <w:t>m</w:t>
      </w:r>
      <w:r w:rsidRPr="00DC6E1F" w:rsidR="00DC6E1F">
        <w:t xml:space="preserve">agistrates </w:t>
      </w:r>
      <w:r w:rsidR="00F664E8">
        <w:t>c</w:t>
      </w:r>
      <w:r w:rsidRPr="00DC6E1F" w:rsidR="00DC6E1F">
        <w:t>ourt</w:t>
      </w:r>
      <w:r w:rsidR="00F664E8">
        <w:t>s</w:t>
      </w:r>
      <w:r w:rsidRPr="00DC6E1F" w:rsidR="00DC6E1F">
        <w:t xml:space="preserve"> that can be sat</w:t>
      </w:r>
      <w:r w:rsidR="002A3535">
        <w:t>,</w:t>
      </w:r>
      <w:r w:rsidRPr="00DC6E1F" w:rsidR="00DC6E1F">
        <w:t xml:space="preserve"> particularly</w:t>
      </w:r>
      <w:r w:rsidR="002A3535">
        <w:t xml:space="preserve"> the</w:t>
      </w:r>
      <w:r w:rsidRPr="00DC6E1F" w:rsidR="00DC6E1F">
        <w:t xml:space="preserve"> family courts </w:t>
      </w:r>
      <w:r w:rsidR="002A3535">
        <w:t>that</w:t>
      </w:r>
      <w:r w:rsidRPr="00DC6E1F" w:rsidR="00DC6E1F">
        <w:t xml:space="preserve"> are staffed by magistrates.</w:t>
      </w:r>
      <w:r w:rsidR="002A3535">
        <w:t xml:space="preserve"> I</w:t>
      </w:r>
      <w:r w:rsidR="00F520D9">
        <w:t>t</w:t>
      </w:r>
      <w:r w:rsidRPr="00DC6E1F" w:rsidR="00DC6E1F">
        <w:t xml:space="preserve"> is having an impact there</w:t>
      </w:r>
      <w:r>
        <w:t>.</w:t>
      </w:r>
      <w:r w:rsidRPr="006F35F2">
        <w:t xml:space="preserve"> </w:t>
      </w:r>
      <w:r w:rsidR="00F520D9">
        <w:t>Whether</w:t>
      </w:r>
      <w:r w:rsidRPr="006F35F2">
        <w:t xml:space="preserve"> pay differentials are part of that is </w:t>
      </w:r>
      <w:r w:rsidR="007B7642">
        <w:t>something</w:t>
      </w:r>
      <w:r w:rsidRPr="006F35F2">
        <w:t xml:space="preserve"> </w:t>
      </w:r>
      <w:r w:rsidR="00F520D9">
        <w:t>I a</w:t>
      </w:r>
      <w:r w:rsidRPr="006F35F2">
        <w:t xml:space="preserve">m not in </w:t>
      </w:r>
      <w:r w:rsidR="00F520D9">
        <w:t>a</w:t>
      </w:r>
      <w:r w:rsidRPr="006F35F2">
        <w:t xml:space="preserve"> position to comment </w:t>
      </w:r>
      <w:r w:rsidR="007B7642">
        <w:t xml:space="preserve">on, </w:t>
      </w:r>
      <w:r w:rsidRPr="006F35F2">
        <w:t>because I do not carry all the figures in my head</w:t>
      </w:r>
      <w:r w:rsidR="00F520D9">
        <w:t>.</w:t>
      </w:r>
      <w:r w:rsidRPr="006F35F2">
        <w:t xml:space="preserve"> I suspect</w:t>
      </w:r>
      <w:r w:rsidR="00F520D9">
        <w:t>,</w:t>
      </w:r>
      <w:r w:rsidRPr="006F35F2">
        <w:t xml:space="preserve"> but I do not know the answer for sure</w:t>
      </w:r>
      <w:r w:rsidR="00085FF0">
        <w:t>, that,</w:t>
      </w:r>
      <w:r w:rsidRPr="006F35F2">
        <w:t xml:space="preserve"> as in any organisation, if you are short</w:t>
      </w:r>
      <w:r w:rsidR="00085FF0">
        <w:t>-</w:t>
      </w:r>
      <w:r w:rsidRPr="006F35F2">
        <w:t xml:space="preserve">staffed one of the </w:t>
      </w:r>
      <w:r w:rsidRPr="006F35F2">
        <w:t xml:space="preserve">consequences is likely to be that the staff you have </w:t>
      </w:r>
      <w:r w:rsidR="00085FF0">
        <w:t>are</w:t>
      </w:r>
      <w:r w:rsidRPr="006F35F2">
        <w:t xml:space="preserve"> ask</w:t>
      </w:r>
      <w:r w:rsidR="00085FF0">
        <w:t>ed</w:t>
      </w:r>
      <w:r w:rsidRPr="006F35F2">
        <w:t xml:space="preserve"> to</w:t>
      </w:r>
      <w:r w:rsidR="00B722E7">
        <w:t xml:space="preserve"> do more,</w:t>
      </w:r>
      <w:r w:rsidRPr="006F35F2">
        <w:t xml:space="preserve"> or just do more</w:t>
      </w:r>
      <w:r w:rsidR="00085FF0">
        <w:t xml:space="preserve">. </w:t>
      </w:r>
      <w:r w:rsidRPr="006F35F2">
        <w:t>I suspect that it is just the same for legal advis</w:t>
      </w:r>
      <w:r w:rsidR="00085FF0">
        <w:t>e</w:t>
      </w:r>
      <w:r w:rsidRPr="006F35F2">
        <w:t>rs.</w:t>
      </w:r>
    </w:p>
    <w:p w:rsidR="006F35F2" w:rsidP="006F35F2">
      <w:pPr>
        <w:pStyle w:val="Question"/>
      </w:pPr>
      <w:sdt>
        <w:sdtPr>
          <w:alias w:val="Member"/>
          <w:tag w:val="&lt;Member mnisId='4363' dodsId='110372'&gt;"/>
          <w:id w:val="229043890"/>
          <w:placeholder>
            <w:docPart w:val="DefaultPlaceholder_-1854013440"/>
          </w:placeholder>
          <w:richText/>
        </w:sdtPr>
        <w:sdtContent>
          <w:r w:rsidRPr="006F35F2">
            <w:rPr>
              <w:b/>
            </w:rPr>
            <w:t>Kate Hollern:</w:t>
          </w:r>
        </w:sdtContent>
      </w:sdt>
      <w:r>
        <w:t xml:space="preserve"> </w:t>
      </w:r>
      <w:r w:rsidRPr="006F35F2">
        <w:t>Obviously</w:t>
      </w:r>
      <w:r w:rsidR="00E00F80">
        <w:t>,</w:t>
      </w:r>
      <w:r w:rsidRPr="006F35F2">
        <w:t xml:space="preserve"> a lot of </w:t>
      </w:r>
      <w:r w:rsidR="00E00F80">
        <w:t xml:space="preserve">your </w:t>
      </w:r>
      <w:r w:rsidRPr="006F35F2">
        <w:t xml:space="preserve">advisers </w:t>
      </w:r>
      <w:r w:rsidR="00260109">
        <w:t>have wide</w:t>
      </w:r>
      <w:r w:rsidRPr="006F35F2">
        <w:t xml:space="preserve"> experience. Would you be in a position to offer advice </w:t>
      </w:r>
      <w:r w:rsidR="00E00F80">
        <w:t>on</w:t>
      </w:r>
      <w:r w:rsidRPr="006F35F2">
        <w:t xml:space="preserve"> what else could be done to help reduce the problem?</w:t>
      </w:r>
    </w:p>
    <w:p w:rsidR="00536930" w:rsidP="006F35F2">
      <w:pPr>
        <w:pStyle w:val="Answer"/>
      </w:pPr>
      <w:sdt>
        <w:sdtPr>
          <w:alias w:val="Witness"/>
          <w:id w:val="-740404374"/>
          <w:placeholder>
            <w:docPart w:val="DefaultPlaceholder_-1854013440"/>
          </w:placeholder>
          <w:richText/>
        </w:sdtPr>
        <w:sdtContent>
          <w:r w:rsidR="00D14107">
            <w:rPr>
              <w:b/>
              <w:i/>
            </w:rPr>
            <w:t>Lord Burnett:</w:t>
          </w:r>
        </w:sdtContent>
      </w:sdt>
      <w:r w:rsidR="006F35F2">
        <w:t xml:space="preserve"> </w:t>
      </w:r>
      <w:r w:rsidRPr="006F35F2" w:rsidR="006F35F2">
        <w:t xml:space="preserve">Off the top of my head, I </w:t>
      </w:r>
      <w:r w:rsidR="001205E8">
        <w:t>do not</w:t>
      </w:r>
      <w:r w:rsidRPr="006F35F2" w:rsidR="006F35F2">
        <w:t xml:space="preserve"> think I am well enough informed to do that. Undoubtedly, jobs are attractive</w:t>
      </w:r>
      <w:r w:rsidR="001205E8">
        <w:t xml:space="preserve"> to different people</w:t>
      </w:r>
      <w:r w:rsidRPr="006F35F2" w:rsidR="006F35F2">
        <w:t xml:space="preserve"> for a combination of different reasons. Obviously, pay is extremely important</w:t>
      </w:r>
      <w:r w:rsidR="001205E8">
        <w:t>; t</w:t>
      </w:r>
      <w:r w:rsidRPr="006F35F2" w:rsidR="006F35F2">
        <w:t>he burdens of the job are very important</w:t>
      </w:r>
      <w:r w:rsidR="001205E8">
        <w:t>. O</w:t>
      </w:r>
      <w:r w:rsidRPr="006F35F2" w:rsidR="006F35F2">
        <w:t xml:space="preserve">ne of the advantages many legal </w:t>
      </w:r>
      <w:r w:rsidR="00260109">
        <w:t>advisers</w:t>
      </w:r>
      <w:r w:rsidRPr="006F35F2" w:rsidR="006F35F2">
        <w:t xml:space="preserve"> have is </w:t>
      </w:r>
      <w:r w:rsidR="003C53FA">
        <w:t>that</w:t>
      </w:r>
      <w:r w:rsidRPr="006F35F2" w:rsidR="006F35F2">
        <w:t xml:space="preserve"> because there are posts all over the country it is possible to work close to where you live</w:t>
      </w:r>
      <w:r w:rsidR="003C53FA">
        <w:t>. That</w:t>
      </w:r>
      <w:r w:rsidRPr="006F35F2" w:rsidR="006F35F2">
        <w:t xml:space="preserve"> is an advantage</w:t>
      </w:r>
      <w:r w:rsidR="003C53FA">
        <w:t>, but i</w:t>
      </w:r>
      <w:r w:rsidRPr="006F35F2" w:rsidR="006F35F2">
        <w:t xml:space="preserve">t is not so true in the big cities and </w:t>
      </w:r>
      <w:r w:rsidRPr="00AB77C7" w:rsidR="00AB77C7">
        <w:t>urban</w:t>
      </w:r>
      <w:r w:rsidR="003C53FA">
        <w:t xml:space="preserve"> conurbations</w:t>
      </w:r>
      <w:r w:rsidRPr="00AB77C7" w:rsidR="00AB77C7">
        <w:t xml:space="preserve">. The precise details of the problems in recruiting legal advisers to </w:t>
      </w:r>
      <w:r w:rsidR="000355FB">
        <w:t>HMCTS</w:t>
      </w:r>
      <w:r w:rsidRPr="00AB77C7" w:rsidR="00AB77C7">
        <w:t xml:space="preserve"> </w:t>
      </w:r>
      <w:r w:rsidR="00050641">
        <w:t>is</w:t>
      </w:r>
      <w:r w:rsidRPr="00AB77C7" w:rsidR="00AB77C7">
        <w:t xml:space="preserve"> </w:t>
      </w:r>
      <w:r w:rsidR="00AA5261">
        <w:t>something</w:t>
      </w:r>
      <w:r w:rsidRPr="00AB77C7" w:rsidR="00AB77C7">
        <w:t xml:space="preserve"> you </w:t>
      </w:r>
      <w:r w:rsidR="00093F48">
        <w:t xml:space="preserve">will </w:t>
      </w:r>
      <w:r w:rsidRPr="00AB77C7" w:rsidR="00AB77C7">
        <w:t xml:space="preserve">have to take up with </w:t>
      </w:r>
      <w:r w:rsidR="000355FB">
        <w:t>HMCTS</w:t>
      </w:r>
      <w:r w:rsidR="009F298E">
        <w:t>,</w:t>
      </w:r>
      <w:r w:rsidRPr="00AB77C7" w:rsidR="00AB77C7">
        <w:t xml:space="preserve"> because it is not something I have direct responsibility </w:t>
      </w:r>
      <w:r w:rsidR="00AA5261">
        <w:t xml:space="preserve">for </w:t>
      </w:r>
      <w:r w:rsidRPr="00AB77C7" w:rsidR="00AB77C7">
        <w:t xml:space="preserve">and </w:t>
      </w:r>
      <w:r w:rsidR="00A47645">
        <w:t xml:space="preserve">I </w:t>
      </w:r>
      <w:r w:rsidR="009F298E">
        <w:t>am</w:t>
      </w:r>
      <w:r w:rsidR="00A47645">
        <w:t xml:space="preserve"> not</w:t>
      </w:r>
      <w:r w:rsidRPr="00AB77C7" w:rsidR="00AB77C7">
        <w:t xml:space="preserve"> well enough informed </w:t>
      </w:r>
      <w:r w:rsidR="00A47645">
        <w:t xml:space="preserve">on it </w:t>
      </w:r>
      <w:r w:rsidRPr="00AB77C7" w:rsidR="00AB77C7">
        <w:t>to give advice.</w:t>
      </w:r>
    </w:p>
    <w:p w:rsidR="00AB77C7" w:rsidP="00536930">
      <w:pPr>
        <w:pStyle w:val="Question"/>
        <w:numPr>
          <w:ilvl w:val="0"/>
          <w:numId w:val="0"/>
        </w:numPr>
        <w:ind w:left="794"/>
      </w:pPr>
      <w:sdt>
        <w:sdtPr>
          <w:alias w:val="Member"/>
          <w:tag w:val="&lt;Member mnisId='4363' dodsId='110372'&gt;"/>
          <w:id w:val="1917211576"/>
          <w:placeholder>
            <w:docPart w:val="DefaultPlaceholder_-1854013440"/>
          </w:placeholder>
          <w:richText/>
        </w:sdtPr>
        <w:sdtContent>
          <w:r w:rsidRPr="00536930" w:rsidR="00536930">
            <w:rPr>
              <w:b/>
            </w:rPr>
            <w:t>Kate Hollern:</w:t>
          </w:r>
        </w:sdtContent>
      </w:sdt>
      <w:r w:rsidR="00536930">
        <w:t xml:space="preserve"> Thank you.</w:t>
      </w:r>
    </w:p>
    <w:p w:rsidR="00BA7F7C" w:rsidP="00AB77C7">
      <w:pPr>
        <w:pStyle w:val="Question"/>
      </w:pPr>
      <w:sdt>
        <w:sdtPr>
          <w:alias w:val="Member"/>
          <w:tag w:val="&lt;Member mnisId='3926' dodsId='35499'&gt;"/>
          <w:id w:val="1203361239"/>
          <w:placeholder>
            <w:docPart w:val="DefaultPlaceholder_-1854013440"/>
          </w:placeholder>
          <w:richText/>
        </w:sdtPr>
        <w:sdtContent>
          <w:r w:rsidRPr="00AB77C7" w:rsidR="00AB77C7">
            <w:rPr>
              <w:b/>
            </w:rPr>
            <w:t>Paul Maynard:</w:t>
          </w:r>
        </w:sdtContent>
      </w:sdt>
      <w:r w:rsidR="00AB77C7">
        <w:t xml:space="preserve"> </w:t>
      </w:r>
      <w:r w:rsidR="00536930">
        <w:t>Lord Burnett, y</w:t>
      </w:r>
      <w:r w:rsidRPr="00AB77C7" w:rsidR="00AB77C7">
        <w:t>ou have mentioned twice already today the state of the court estate</w:t>
      </w:r>
      <w:r w:rsidR="002A7057">
        <w:t>:</w:t>
      </w:r>
      <w:r w:rsidR="007F70CA">
        <w:t xml:space="preserve"> the thumps</w:t>
      </w:r>
      <w:r w:rsidR="00237185">
        <w:t xml:space="preserve"> </w:t>
      </w:r>
      <w:r w:rsidRPr="00AB77C7" w:rsidR="00AB77C7">
        <w:t>coming from the heating that is going wrong</w:t>
      </w:r>
      <w:r w:rsidR="007F70CA">
        <w:t>;</w:t>
      </w:r>
      <w:r w:rsidR="00846FA9">
        <w:t xml:space="preserve"> </w:t>
      </w:r>
      <w:r w:rsidRPr="00AB77C7" w:rsidR="00AB77C7">
        <w:t>the peeling paint</w:t>
      </w:r>
      <w:r w:rsidR="007F70CA">
        <w:t>;</w:t>
      </w:r>
      <w:r w:rsidRPr="00AB77C7" w:rsidR="00AB77C7">
        <w:t xml:space="preserve"> the proliferation of buckets collecting drips left</w:t>
      </w:r>
      <w:r w:rsidR="007F70CA">
        <w:t>,</w:t>
      </w:r>
      <w:r w:rsidRPr="00AB77C7" w:rsidR="00AB77C7">
        <w:t xml:space="preserve"> right and centre</w:t>
      </w:r>
      <w:r w:rsidR="007F70CA">
        <w:t xml:space="preserve">. That makes for a </w:t>
      </w:r>
      <w:r w:rsidRPr="00AB77C7" w:rsidR="00AB77C7">
        <w:t>very unwelcoming environment for the public and an unpleasant working environment for those in the court system. I</w:t>
      </w:r>
      <w:r w:rsidR="005F2BD4">
        <w:t xml:space="preserve"> a</w:t>
      </w:r>
      <w:r w:rsidRPr="00AB77C7" w:rsidR="00AB77C7">
        <w:t xml:space="preserve">m interested to understand a little more what impact you think that might have on </w:t>
      </w:r>
      <w:r w:rsidR="000355FB">
        <w:t>HMCTS</w:t>
      </w:r>
      <w:r w:rsidR="005F2BD4">
        <w:t xml:space="preserve">’s modernisation </w:t>
      </w:r>
      <w:r w:rsidRPr="00AB77C7" w:rsidR="00AB77C7">
        <w:t>programme specifically</w:t>
      </w:r>
      <w:r w:rsidR="005F2BD4">
        <w:t>,</w:t>
      </w:r>
      <w:r w:rsidRPr="00AB77C7" w:rsidR="00AB77C7">
        <w:t xml:space="preserve"> and on the ability of the courts to catch up on the backlog</w:t>
      </w:r>
      <w:r w:rsidR="00AB77C7">
        <w:t>s.</w:t>
      </w:r>
      <w:r w:rsidR="00217A8D">
        <w:t xml:space="preserve"> </w:t>
      </w:r>
      <w:r w:rsidR="0075414A">
        <w:t>Yes, i</w:t>
      </w:r>
      <w:r w:rsidRPr="00AB77C7" w:rsidR="00AB77C7">
        <w:t>t is a nasty state of affairs</w:t>
      </w:r>
      <w:r w:rsidR="00217A8D">
        <w:t xml:space="preserve"> </w:t>
      </w:r>
      <w:r w:rsidRPr="00AB77C7" w:rsidR="00AB77C7">
        <w:t>and</w:t>
      </w:r>
      <w:r w:rsidR="00217A8D">
        <w:t xml:space="preserve"> it</w:t>
      </w:r>
      <w:r w:rsidRPr="00AB77C7" w:rsidR="00AB77C7">
        <w:t xml:space="preserve"> has been</w:t>
      </w:r>
      <w:r w:rsidR="00217A8D">
        <w:t xml:space="preserve"> thus</w:t>
      </w:r>
      <w:r w:rsidRPr="00AB77C7" w:rsidR="00AB77C7">
        <w:t xml:space="preserve"> for quite a</w:t>
      </w:r>
      <w:r w:rsidR="00217A8D">
        <w:t xml:space="preserve"> </w:t>
      </w:r>
      <w:r w:rsidRPr="00AB77C7" w:rsidR="00AB77C7">
        <w:t>while</w:t>
      </w:r>
      <w:r w:rsidR="0075414A">
        <w:t>, but w</w:t>
      </w:r>
      <w:r w:rsidRPr="00AB77C7" w:rsidR="00AB77C7">
        <w:t>hat practical impact is it having on the problems we are facing right now in the court</w:t>
      </w:r>
      <w:r w:rsidRPr="00BA7F7C">
        <w:t xml:space="preserve"> system?</w:t>
      </w:r>
    </w:p>
    <w:p w:rsidR="002E44CF" w:rsidP="00BA7F7C">
      <w:pPr>
        <w:pStyle w:val="Answer"/>
      </w:pPr>
      <w:sdt>
        <w:sdtPr>
          <w:alias w:val="Witness"/>
          <w:id w:val="-25950764"/>
          <w:placeholder>
            <w:docPart w:val="DefaultPlaceholder_-1854013440"/>
          </w:placeholder>
          <w:richText/>
        </w:sdtPr>
        <w:sdtContent>
          <w:r w:rsidR="00D14107">
            <w:rPr>
              <w:b/>
              <w:i/>
            </w:rPr>
            <w:t>Lord Burnett:</w:t>
          </w:r>
        </w:sdtContent>
      </w:sdt>
      <w:r w:rsidR="00BA7F7C">
        <w:t xml:space="preserve"> </w:t>
      </w:r>
      <w:r w:rsidRPr="00BA7F7C" w:rsidR="00BA7F7C">
        <w:t>I think it has a series of effects. The first I have already mentione</w:t>
      </w:r>
      <w:r w:rsidR="00217A8D">
        <w:t>d.</w:t>
      </w:r>
      <w:r w:rsidRPr="00BA7F7C" w:rsidR="00BA7F7C">
        <w:t xml:space="preserve"> I am fairly confident</w:t>
      </w:r>
      <w:r w:rsidR="00217A8D">
        <w:t xml:space="preserve"> that</w:t>
      </w:r>
      <w:r w:rsidRPr="00BA7F7C" w:rsidR="00BA7F7C">
        <w:t xml:space="preserve"> it is one of the inhibitors to attracting people to become judges. I know that to be so because that is what people say. I suspect that it</w:t>
      </w:r>
      <w:r w:rsidR="00E24364">
        <w:t xml:space="preserve"> is</w:t>
      </w:r>
      <w:r w:rsidR="00F32968">
        <w:t xml:space="preserve"> </w:t>
      </w:r>
      <w:r w:rsidRPr="00BA7F7C" w:rsidR="00BA7F7C">
        <w:t xml:space="preserve">very demoralising </w:t>
      </w:r>
      <w:r w:rsidR="00F32968">
        <w:t>for</w:t>
      </w:r>
      <w:r w:rsidRPr="00BA7F7C" w:rsidR="00BA7F7C">
        <w:t xml:space="preserve"> staff as well. The truth is that, surely, if people are demoralised by their physical environment they are much less likely to work effectively and enthusia</w:t>
      </w:r>
      <w:r w:rsidR="00F32968">
        <w:t>stically</w:t>
      </w:r>
      <w:r w:rsidRPr="00BA7F7C" w:rsidR="00BA7F7C">
        <w:t>. The reality is that everybody is human an</w:t>
      </w:r>
      <w:r w:rsidR="009901A4">
        <w:t>d,</w:t>
      </w:r>
      <w:r w:rsidRPr="00BA7F7C" w:rsidR="00BA7F7C">
        <w:t xml:space="preserve"> if you </w:t>
      </w:r>
      <w:r w:rsidR="009901A4">
        <w:t xml:space="preserve">have to put up with </w:t>
      </w:r>
      <w:r w:rsidRPr="00BA7F7C" w:rsidR="00BA7F7C">
        <w:t xml:space="preserve">difficulties </w:t>
      </w:r>
      <w:r>
        <w:t>that</w:t>
      </w:r>
      <w:r w:rsidRPr="00BA7F7C" w:rsidR="00BA7F7C">
        <w:t xml:space="preserve"> </w:t>
      </w:r>
      <w:r w:rsidR="009901A4">
        <w:t xml:space="preserve">are </w:t>
      </w:r>
      <w:r w:rsidRPr="00BA7F7C" w:rsidR="00BA7F7C">
        <w:t>not very reasonable, it is likely to have an impact on how you are working</w:t>
      </w:r>
      <w:r w:rsidR="009901A4">
        <w:t>.</w:t>
      </w:r>
    </w:p>
    <w:p w:rsidR="002F0CFB" w:rsidP="00BA7F7C">
      <w:pPr>
        <w:pStyle w:val="Answer"/>
      </w:pPr>
      <w:r>
        <w:t>T</w:t>
      </w:r>
      <w:r w:rsidRPr="00BA7F7C" w:rsidR="00BA7F7C">
        <w:t>here is a direct impact</w:t>
      </w:r>
      <w:r w:rsidRPr="00625B1D" w:rsidR="00625B1D">
        <w:t>.</w:t>
      </w:r>
      <w:r>
        <w:t xml:space="preserve"> W</w:t>
      </w:r>
      <w:r w:rsidRPr="00625B1D" w:rsidR="00625B1D">
        <w:t xml:space="preserve">e </w:t>
      </w:r>
      <w:r w:rsidR="00CB01D9">
        <w:t xml:space="preserve">have </w:t>
      </w:r>
      <w:r w:rsidRPr="00625B1D" w:rsidR="00625B1D">
        <w:t>talked about this in the past</w:t>
      </w:r>
      <w:r w:rsidR="00C831A3">
        <w:t>,</w:t>
      </w:r>
      <w:r w:rsidRPr="00625B1D" w:rsidR="00625B1D">
        <w:t xml:space="preserve"> when </w:t>
      </w:r>
      <w:r w:rsidR="002E44CF">
        <w:t>I appreciate that you</w:t>
      </w:r>
      <w:r w:rsidRPr="00625B1D" w:rsidR="00625B1D">
        <w:t xml:space="preserve"> were in a different position</w:t>
      </w:r>
      <w:r w:rsidR="0049669E">
        <w:t>. W</w:t>
      </w:r>
      <w:r w:rsidRPr="00B66AD4" w:rsidR="00B66AD4">
        <w:t xml:space="preserve">hen the ceiling falls down in a court, as it does from time to time, that court is out of action for some time. </w:t>
      </w:r>
      <w:r w:rsidR="0049669E">
        <w:t>W</w:t>
      </w:r>
      <w:r w:rsidRPr="00B66AD4" w:rsidR="00B66AD4">
        <w:t xml:space="preserve">e have not had </w:t>
      </w:r>
      <w:r w:rsidR="006200B1">
        <w:t>the</w:t>
      </w:r>
      <w:r w:rsidRPr="00B66AD4" w:rsidR="00B66AD4">
        <w:t xml:space="preserve"> cold snap yet</w:t>
      </w:r>
      <w:r w:rsidR="0049669E">
        <w:t xml:space="preserve">, but every winter we </w:t>
      </w:r>
      <w:r w:rsidRPr="00B66AD4" w:rsidR="00B66AD4">
        <w:t>lose hearings because</w:t>
      </w:r>
      <w:r w:rsidR="0049669E">
        <w:t xml:space="preserve"> the</w:t>
      </w:r>
      <w:r w:rsidRPr="00B66AD4" w:rsidR="00B66AD4">
        <w:t xml:space="preserve"> heating is broken</w:t>
      </w:r>
      <w:r w:rsidR="0049669E">
        <w:t>. T</w:t>
      </w:r>
      <w:r w:rsidRPr="00B66AD4" w:rsidR="00B66AD4">
        <w:t xml:space="preserve">here is a limit to how much you can expect people to sit in court </w:t>
      </w:r>
      <w:r w:rsidR="006200B1">
        <w:t>in</w:t>
      </w:r>
      <w:r w:rsidRPr="00B66AD4" w:rsidR="00B66AD4">
        <w:t xml:space="preserve"> coats</w:t>
      </w:r>
      <w:r w:rsidR="002006CA">
        <w:t>,</w:t>
      </w:r>
      <w:r w:rsidRPr="00B66AD4" w:rsidR="00B66AD4">
        <w:t xml:space="preserve"> bobble hats and gloves. You just can</w:t>
      </w:r>
      <w:r w:rsidR="002006CA">
        <w:t xml:space="preserve">not </w:t>
      </w:r>
      <w:r w:rsidRPr="00B66AD4" w:rsidR="00B66AD4">
        <w:t>do that. In the summer we have the reverse proble</w:t>
      </w:r>
      <w:r w:rsidR="002006CA">
        <w:t>m. In</w:t>
      </w:r>
      <w:r w:rsidRPr="00B66AD4" w:rsidR="00B66AD4">
        <w:t xml:space="preserve"> many of our buildings the cooling system</w:t>
      </w:r>
      <w:r w:rsidR="002006CA">
        <w:t>s</w:t>
      </w:r>
      <w:r w:rsidRPr="00B66AD4" w:rsidR="00B66AD4">
        <w:t xml:space="preserve"> break down and they become intolerable. Every year</w:t>
      </w:r>
      <w:r w:rsidR="00D36ED1">
        <w:t>,</w:t>
      </w:r>
      <w:r w:rsidRPr="00B66AD4" w:rsidR="00B66AD4">
        <w:t xml:space="preserve"> we have lifts breaking down which take ages to repair </w:t>
      </w:r>
      <w:r w:rsidR="002006CA">
        <w:t>and</w:t>
      </w:r>
      <w:r w:rsidRPr="00B66AD4" w:rsidR="00B66AD4">
        <w:t xml:space="preserve"> mean </w:t>
      </w:r>
      <w:r w:rsidR="00D36ED1">
        <w:t xml:space="preserve">that </w:t>
      </w:r>
      <w:r w:rsidRPr="00B66AD4" w:rsidR="00B66AD4">
        <w:t xml:space="preserve">courts </w:t>
      </w:r>
      <w:r w:rsidRPr="00B66AD4" w:rsidR="00B66AD4">
        <w:t>cannot be used</w:t>
      </w:r>
      <w:r w:rsidR="004979D7">
        <w:t>.</w:t>
      </w:r>
      <w:r w:rsidRPr="004979D7" w:rsidR="004979D7">
        <w:t xml:space="preserve"> </w:t>
      </w:r>
      <w:r w:rsidR="002006CA">
        <w:t>T</w:t>
      </w:r>
      <w:r w:rsidRPr="004979D7" w:rsidR="004979D7">
        <w:t>here is a direct effect on the capacity of the system to conduct business.</w:t>
      </w:r>
      <w:r w:rsidR="002006CA">
        <w:t xml:space="preserve"> </w:t>
      </w:r>
      <w:r w:rsidRPr="004979D7" w:rsidR="004979D7">
        <w:t>That is only part of it. The much more fundamental point is that it is simply not reasonable to expect the public</w:t>
      </w:r>
      <w:r w:rsidR="002006CA">
        <w:t>, our</w:t>
      </w:r>
      <w:r w:rsidRPr="004979D7" w:rsidR="004979D7">
        <w:t xml:space="preserve"> staff</w:t>
      </w:r>
      <w:r w:rsidR="002006CA">
        <w:t>,</w:t>
      </w:r>
      <w:r w:rsidRPr="004979D7" w:rsidR="004979D7">
        <w:t xml:space="preserve"> </w:t>
      </w:r>
      <w:r w:rsidR="00932C09">
        <w:t xml:space="preserve">our </w:t>
      </w:r>
      <w:r w:rsidRPr="004979D7" w:rsidR="004979D7">
        <w:t xml:space="preserve">judges </w:t>
      </w:r>
      <w:r w:rsidR="00932C09">
        <w:t>or the</w:t>
      </w:r>
      <w:r w:rsidRPr="004979D7" w:rsidR="004979D7">
        <w:t xml:space="preserve"> professionals</w:t>
      </w:r>
      <w:r w:rsidR="002006CA">
        <w:t>—al</w:t>
      </w:r>
      <w:r w:rsidRPr="004979D7" w:rsidR="004979D7">
        <w:t>l those who come to court</w:t>
      </w:r>
      <w:r w:rsidR="002006CA">
        <w:t xml:space="preserve">—to endure </w:t>
      </w:r>
      <w:r w:rsidRPr="002F0CFB">
        <w:t>conditions that are simply intolerable.</w:t>
      </w:r>
    </w:p>
    <w:p w:rsidR="002F0CFB" w:rsidP="002F0CFB">
      <w:pPr>
        <w:pStyle w:val="Question"/>
      </w:pPr>
      <w:sdt>
        <w:sdtPr>
          <w:alias w:val="Member"/>
          <w:tag w:val="&lt;Member mnisId='3926' dodsId='35499'&gt;"/>
          <w:id w:val="-1274004034"/>
          <w:placeholder>
            <w:docPart w:val="DefaultPlaceholder_-1854013440"/>
          </w:placeholder>
          <w:richText/>
        </w:sdtPr>
        <w:sdtContent>
          <w:r w:rsidRPr="002F0CFB">
            <w:rPr>
              <w:b/>
            </w:rPr>
            <w:t>Paul Maynard:</w:t>
          </w:r>
        </w:sdtContent>
      </w:sdt>
      <w:r>
        <w:t xml:space="preserve"> </w:t>
      </w:r>
      <w:r w:rsidRPr="002F0CFB">
        <w:t xml:space="preserve">You mentioned </w:t>
      </w:r>
      <w:r w:rsidR="00741153">
        <w:t xml:space="preserve">that </w:t>
      </w:r>
      <w:r w:rsidRPr="002F0CFB">
        <w:t>this was not a universal situation a</w:t>
      </w:r>
      <w:r w:rsidR="00133D5F">
        <w:t xml:space="preserve">nd there are courts of good standard. </w:t>
      </w:r>
      <w:r w:rsidR="00A92D5F">
        <w:t xml:space="preserve">I have yet to see one, but </w:t>
      </w:r>
      <w:r w:rsidRPr="002F0CFB">
        <w:t xml:space="preserve">I will take your word for it. Are you able to provide any assessment, or are you aware of any </w:t>
      </w:r>
      <w:r>
        <w:t>e</w:t>
      </w:r>
      <w:r w:rsidRPr="002F0CFB">
        <w:t>valuation</w:t>
      </w:r>
      <w:r w:rsidR="00A92D5F">
        <w:t>,</w:t>
      </w:r>
      <w:r w:rsidRPr="002F0CFB">
        <w:t xml:space="preserve"> of the throughput </w:t>
      </w:r>
      <w:r w:rsidR="00741153">
        <w:t>at</w:t>
      </w:r>
      <w:r w:rsidRPr="002F0CFB">
        <w:t xml:space="preserve"> a high</w:t>
      </w:r>
      <w:r w:rsidR="00A92D5F">
        <w:t>-</w:t>
      </w:r>
      <w:r w:rsidRPr="002F0CFB">
        <w:t>quality court versus a poor</w:t>
      </w:r>
      <w:r w:rsidR="00A92D5F">
        <w:t>-</w:t>
      </w:r>
      <w:r w:rsidRPr="002F0CFB">
        <w:t>quality court? It would be</w:t>
      </w:r>
      <w:r w:rsidR="0019368A">
        <w:t xml:space="preserve"> an</w:t>
      </w:r>
      <w:r w:rsidRPr="002F0CFB">
        <w:t xml:space="preserve"> interesting dataset</w:t>
      </w:r>
      <w:r w:rsidR="0019368A">
        <w:t xml:space="preserve"> </w:t>
      </w:r>
      <w:r w:rsidR="00741153">
        <w:t>to evidence your points</w:t>
      </w:r>
      <w:r w:rsidRPr="002F0CFB">
        <w:t>.</w:t>
      </w:r>
    </w:p>
    <w:p w:rsidR="002F0CFB" w:rsidP="002F0CFB">
      <w:pPr>
        <w:pStyle w:val="Answer"/>
      </w:pPr>
      <w:sdt>
        <w:sdtPr>
          <w:alias w:val="Witness"/>
          <w:id w:val="-1744091199"/>
          <w:placeholder>
            <w:docPart w:val="DefaultPlaceholder_-1854013440"/>
          </w:placeholder>
          <w:richText/>
        </w:sdtPr>
        <w:sdtContent>
          <w:r w:rsidR="00D14107">
            <w:rPr>
              <w:b/>
              <w:i/>
            </w:rPr>
            <w:t>Lord Burnett:</w:t>
          </w:r>
        </w:sdtContent>
      </w:sdt>
      <w:r>
        <w:t xml:space="preserve"> </w:t>
      </w:r>
      <w:r w:rsidRPr="002F0CFB">
        <w:t>If I may</w:t>
      </w:r>
      <w:r w:rsidR="0019368A">
        <w:t xml:space="preserve">, first I will </w:t>
      </w:r>
      <w:r w:rsidRPr="002F0CFB">
        <w:t>pick</w:t>
      </w:r>
      <w:r w:rsidR="0019368A">
        <w:t xml:space="preserve"> up</w:t>
      </w:r>
      <w:r w:rsidRPr="002F0CFB">
        <w:t xml:space="preserve"> your observation</w:t>
      </w:r>
      <w:r w:rsidR="0019368A">
        <w:t>.</w:t>
      </w:r>
      <w:r w:rsidRPr="002F0CFB">
        <w:t xml:space="preserve"> </w:t>
      </w:r>
      <w:r w:rsidR="0019368A">
        <w:t>T</w:t>
      </w:r>
      <w:r w:rsidRPr="002F0CFB">
        <w:t xml:space="preserve">o hear a former </w:t>
      </w:r>
      <w:r w:rsidR="005E28A7">
        <w:t>P</w:t>
      </w:r>
      <w:r w:rsidRPr="002F0CFB">
        <w:t xml:space="preserve">arliamentary </w:t>
      </w:r>
      <w:r w:rsidR="00DD71AC">
        <w:t>U</w:t>
      </w:r>
      <w:r w:rsidRPr="002F0CFB">
        <w:t>nder</w:t>
      </w:r>
      <w:r w:rsidR="00DD71AC">
        <w:t>-S</w:t>
      </w:r>
      <w:r w:rsidRPr="002F0CFB">
        <w:t xml:space="preserve">ecretary of </w:t>
      </w:r>
      <w:r w:rsidR="00DD71AC">
        <w:t>S</w:t>
      </w:r>
      <w:r w:rsidRPr="002F0CFB">
        <w:t xml:space="preserve">tate </w:t>
      </w:r>
      <w:r w:rsidR="005E28A7">
        <w:t>at</w:t>
      </w:r>
      <w:r w:rsidRPr="002F0CFB">
        <w:t xml:space="preserve"> the Ministry of Justice say he has never seen a court in good condition is</w:t>
      </w:r>
      <w:r w:rsidR="006016FB">
        <w:t xml:space="preserve"> </w:t>
      </w:r>
      <w:r w:rsidR="004D0CE8">
        <w:t>something that I—</w:t>
      </w:r>
    </w:p>
    <w:p w:rsidR="002F0CFB" w:rsidP="002F0CFB">
      <w:pPr>
        <w:pStyle w:val="Question"/>
      </w:pPr>
      <w:sdt>
        <w:sdtPr>
          <w:alias w:val="Member"/>
          <w:tag w:val="&lt;Member mnisId='3926' dodsId='35499'&gt;"/>
          <w:id w:val="-1797678704"/>
          <w:placeholder>
            <w:docPart w:val="DefaultPlaceholder_-1854013440"/>
          </w:placeholder>
          <w:richText/>
        </w:sdtPr>
        <w:sdtContent>
          <w:r w:rsidRPr="002F0CFB">
            <w:rPr>
              <w:b/>
            </w:rPr>
            <w:t>Paul Maynard:</w:t>
          </w:r>
        </w:sdtContent>
      </w:sdt>
      <w:r>
        <w:t xml:space="preserve"> </w:t>
      </w:r>
      <w:r w:rsidR="00517264">
        <w:t xml:space="preserve">That </w:t>
      </w:r>
      <w:r w:rsidRPr="002F0CFB">
        <w:t>may be</w:t>
      </w:r>
      <w:r w:rsidR="00267067">
        <w:t xml:space="preserve"> why they were taking me on these visits. I do not</w:t>
      </w:r>
      <w:r w:rsidR="00517264">
        <w:t xml:space="preserve"> know</w:t>
      </w:r>
      <w:r w:rsidR="00267067">
        <w:t xml:space="preserve">. </w:t>
      </w:r>
      <w:r w:rsidR="00517264">
        <w:t xml:space="preserve">They did not want to show me the </w:t>
      </w:r>
      <w:r w:rsidR="004D0CE8">
        <w:t>best</w:t>
      </w:r>
      <w:r w:rsidR="00517264">
        <w:t xml:space="preserve"> ones to get more money out of me. Who knows?</w:t>
      </w:r>
    </w:p>
    <w:p w:rsidR="006515EF" w:rsidP="002F0CFB">
      <w:pPr>
        <w:pStyle w:val="Answer"/>
      </w:pPr>
      <w:sdt>
        <w:sdtPr>
          <w:alias w:val="Witness"/>
          <w:id w:val="-1860268003"/>
          <w:placeholder>
            <w:docPart w:val="DefaultPlaceholder_-1854013440"/>
          </w:placeholder>
          <w:richText/>
        </w:sdtPr>
        <w:sdtContent>
          <w:r w:rsidR="00D14107">
            <w:rPr>
              <w:b/>
              <w:i/>
            </w:rPr>
            <w:t>Lord Burnett:</w:t>
          </w:r>
        </w:sdtContent>
      </w:sdt>
      <w:r w:rsidR="002F0CFB">
        <w:t xml:space="preserve"> </w:t>
      </w:r>
      <w:r w:rsidRPr="002F0CFB" w:rsidR="002F0CFB">
        <w:t>I will take that away. As for the comp</w:t>
      </w:r>
      <w:r w:rsidR="00CA711A">
        <w:t>arative</w:t>
      </w:r>
      <w:r w:rsidRPr="002F0CFB" w:rsidR="002F0CFB">
        <w:t xml:space="preserve"> figures, they exist in the sense that</w:t>
      </w:r>
      <w:r w:rsidR="002F0CFB">
        <w:t>, if asked, I do not doubt that</w:t>
      </w:r>
      <w:r w:rsidRPr="002F0CFB" w:rsidR="002F0CFB">
        <w:t xml:space="preserve"> </w:t>
      </w:r>
      <w:r w:rsidR="000355FB">
        <w:t>HMCTS</w:t>
      </w:r>
      <w:r w:rsidRPr="002F0CFB" w:rsidR="002F0CFB">
        <w:t xml:space="preserve"> will be able to produce statistics about days lost to maintenance problems. Mr Maynard</w:t>
      </w:r>
      <w:r w:rsidR="00455FD9">
        <w:t>, you</w:t>
      </w:r>
      <w:r w:rsidRPr="002F0CFB" w:rsidR="002F0CFB">
        <w:t xml:space="preserve"> will remember that a survey was done of the whole of the court estate some years ago with a view to identifying what needed to be spent on it. The figures were eye</w:t>
      </w:r>
      <w:r w:rsidR="00CA711A">
        <w:t>-</w:t>
      </w:r>
      <w:r w:rsidRPr="002F0CFB" w:rsidR="002F0CFB">
        <w:t>waterin</w:t>
      </w:r>
      <w:r w:rsidR="00CA711A">
        <w:t>g</w:t>
      </w:r>
      <w:r w:rsidR="00050641">
        <w:t>—</w:t>
      </w:r>
      <w:r w:rsidR="002A2463">
        <w:t xml:space="preserve">many, </w:t>
      </w:r>
      <w:r w:rsidRPr="002F0CFB" w:rsidR="002F0CFB">
        <w:t xml:space="preserve">many hundreds of millions of pounds. Of course, if you ask surveyors to tell you how much you need to spend </w:t>
      </w:r>
      <w:r w:rsidR="00CA711A">
        <w:t xml:space="preserve">on a </w:t>
      </w:r>
      <w:r w:rsidRPr="002F0CFB" w:rsidR="002F0CFB">
        <w:t>building</w:t>
      </w:r>
      <w:r w:rsidR="007B7A25">
        <w:t>,</w:t>
      </w:r>
      <w:r w:rsidRPr="002F0CFB" w:rsidR="002F0CFB">
        <w:t xml:space="preserve"> they put everything in, so I am not for one moment suggesting that the gross figure, which was</w:t>
      </w:r>
      <w:r w:rsidR="00295FF8">
        <w:t xml:space="preserve"> at</w:t>
      </w:r>
      <w:r w:rsidRPr="002F0CFB" w:rsidR="002F0CFB">
        <w:t xml:space="preserve"> the top end of hundreds of </w:t>
      </w:r>
      <w:r w:rsidR="002F0CFB">
        <w:t>m</w:t>
      </w:r>
      <w:r w:rsidRPr="002F0CFB" w:rsidR="002F0CFB">
        <w:t>illions of pounds, needs spen</w:t>
      </w:r>
      <w:r w:rsidR="007B7A25">
        <w:t>ding</w:t>
      </w:r>
      <w:r w:rsidRPr="002F0CFB" w:rsidR="002F0CFB">
        <w:t xml:space="preserve"> immediately</w:t>
      </w:r>
      <w:r>
        <w:t>,</w:t>
      </w:r>
      <w:r w:rsidRPr="006515EF">
        <w:t xml:space="preserve"> but there is </w:t>
      </w:r>
      <w:r w:rsidR="00295FF8">
        <w:t>a</w:t>
      </w:r>
      <w:r w:rsidRPr="006515EF">
        <w:t xml:space="preserve"> need to spend hundreds of millions of pounds before too long on the court estate; otherwise, it will just get worse. It is no different from our homes. If you do not clean</w:t>
      </w:r>
      <w:r w:rsidR="00295FF8">
        <w:t xml:space="preserve"> out</w:t>
      </w:r>
      <w:r w:rsidRPr="006515EF">
        <w:t xml:space="preserve"> the gutters</w:t>
      </w:r>
      <w:r w:rsidR="002E4FB8">
        <w:t>,</w:t>
      </w:r>
      <w:r w:rsidRPr="006515EF">
        <w:t xml:space="preserve"> you get water</w:t>
      </w:r>
      <w:r w:rsidR="00295FF8">
        <w:t xml:space="preserve"> coming</w:t>
      </w:r>
      <w:r w:rsidRPr="006515EF">
        <w:t xml:space="preserve"> in and then you have to replaster the walls. It is as simple as that.</w:t>
      </w:r>
    </w:p>
    <w:p w:rsidR="006515EF" w:rsidP="006515EF">
      <w:pPr>
        <w:pStyle w:val="Question"/>
      </w:pPr>
      <w:sdt>
        <w:sdtPr>
          <w:alias w:val="Member"/>
          <w:tag w:val="&lt;Member mnisId='3926' dodsId='35499'&gt;"/>
          <w:id w:val="235826614"/>
          <w:placeholder>
            <w:docPart w:val="DefaultPlaceholder_-1854013440"/>
          </w:placeholder>
          <w:richText/>
        </w:sdtPr>
        <w:sdtContent>
          <w:r w:rsidRPr="006515EF">
            <w:rPr>
              <w:b/>
            </w:rPr>
            <w:t>Paul Maynard:</w:t>
          </w:r>
        </w:sdtContent>
      </w:sdt>
      <w:r>
        <w:t xml:space="preserve"> </w:t>
      </w:r>
      <w:r w:rsidRPr="006515EF">
        <w:t xml:space="preserve">You </w:t>
      </w:r>
      <w:r w:rsidR="002E4FB8">
        <w:t>would agree</w:t>
      </w:r>
      <w:r w:rsidRPr="006515EF">
        <w:t xml:space="preserve"> that </w:t>
      </w:r>
      <w:r w:rsidR="002E4FB8">
        <w:t>it</w:t>
      </w:r>
      <w:r w:rsidRPr="006515EF">
        <w:t xml:space="preserve"> is a material risk in reducing the backlog</w:t>
      </w:r>
      <w:r>
        <w:t>.</w:t>
      </w:r>
    </w:p>
    <w:p w:rsidR="006515EF" w:rsidP="006515EF">
      <w:pPr>
        <w:pStyle w:val="Answer"/>
      </w:pPr>
      <w:sdt>
        <w:sdtPr>
          <w:alias w:val="Witness"/>
          <w:id w:val="-300768002"/>
          <w:placeholder>
            <w:docPart w:val="DefaultPlaceholder_-1854013440"/>
          </w:placeholder>
          <w:richText/>
        </w:sdtPr>
        <w:sdtContent>
          <w:r w:rsidR="00D14107">
            <w:rPr>
              <w:b/>
              <w:i/>
            </w:rPr>
            <w:t>Lord Burnett:</w:t>
          </w:r>
        </w:sdtContent>
      </w:sdt>
      <w:r>
        <w:t xml:space="preserve"> </w:t>
      </w:r>
      <w:r w:rsidR="00295FF8">
        <w:t>Y</w:t>
      </w:r>
      <w:r w:rsidRPr="006515EF">
        <w:t>es.</w:t>
      </w:r>
    </w:p>
    <w:p w:rsidR="006515EF" w:rsidP="006515EF">
      <w:pPr>
        <w:pStyle w:val="Remark"/>
      </w:pPr>
      <w:sdt>
        <w:sdtPr>
          <w:alias w:val="Member"/>
          <w:tag w:val="&lt;Member mnisId='1601' dodsId='34498'&gt;"/>
          <w:id w:val="1164044541"/>
          <w:placeholder>
            <w:docPart w:val="DefaultPlaceholder_-1854013440"/>
          </w:placeholder>
          <w:richText/>
        </w:sdtPr>
        <w:sdtContent>
          <w:r w:rsidRPr="006515EF">
            <w:rPr>
              <w:b/>
            </w:rPr>
            <w:t>Chair:</w:t>
          </w:r>
        </w:sdtContent>
      </w:sdt>
      <w:r>
        <w:t xml:space="preserve"> </w:t>
      </w:r>
      <w:r w:rsidRPr="006515EF">
        <w:t xml:space="preserve">That is the first time we have had a member of the </w:t>
      </w:r>
      <w:r w:rsidR="00295FF8">
        <w:t>C</w:t>
      </w:r>
      <w:r w:rsidRPr="006515EF">
        <w:t>ommittee give some corroborat</w:t>
      </w:r>
      <w:r>
        <w:t>ive</w:t>
      </w:r>
      <w:r w:rsidRPr="006515EF">
        <w:t xml:space="preserve"> evidence</w:t>
      </w:r>
      <w:r w:rsidR="00295FF8">
        <w:t xml:space="preserve">, </w:t>
      </w:r>
      <w:r w:rsidRPr="006515EF">
        <w:t>if I may put it that way</w:t>
      </w:r>
      <w:r>
        <w:t>,</w:t>
      </w:r>
      <w:r w:rsidRPr="006515EF">
        <w:t xml:space="preserve"> </w:t>
      </w:r>
      <w:r w:rsidR="00295FF8">
        <w:t>p</w:t>
      </w:r>
      <w:r w:rsidRPr="006515EF">
        <w:t>erhaps very tellingly</w:t>
      </w:r>
      <w:r w:rsidR="00295FF8">
        <w:t xml:space="preserve"> too</w:t>
      </w:r>
      <w:r w:rsidRPr="006515EF">
        <w:t>.</w:t>
      </w:r>
    </w:p>
    <w:p w:rsidR="006515EF" w:rsidP="006515EF">
      <w:pPr>
        <w:pStyle w:val="Remark"/>
      </w:pPr>
      <w:sdt>
        <w:sdtPr>
          <w:alias w:val="Member"/>
          <w:tag w:val="&lt;Member mnisId='3926' dodsId='35499'&gt;"/>
          <w:id w:val="-1110970807"/>
          <w:placeholder>
            <w:docPart w:val="DefaultPlaceholder_-1854013440"/>
          </w:placeholder>
          <w:richText/>
        </w:sdtPr>
        <w:sdtContent>
          <w:r w:rsidRPr="006515EF">
            <w:rPr>
              <w:b/>
            </w:rPr>
            <w:t>Paul Maynard:</w:t>
          </w:r>
        </w:sdtContent>
      </w:sdt>
      <w:r>
        <w:t xml:space="preserve"> </w:t>
      </w:r>
      <w:r w:rsidRPr="006515EF">
        <w:t xml:space="preserve">I am hoping that on our </w:t>
      </w:r>
      <w:r w:rsidR="005844E3">
        <w:t>C</w:t>
      </w:r>
      <w:r w:rsidRPr="006515EF">
        <w:t xml:space="preserve">ommittee visits I can now see the very best </w:t>
      </w:r>
      <w:r w:rsidR="005844E3">
        <w:t>rather than</w:t>
      </w:r>
      <w:r w:rsidRPr="006515EF">
        <w:t xml:space="preserve"> the worst.</w:t>
      </w:r>
    </w:p>
    <w:p w:rsidR="006515EF" w:rsidP="006515EF">
      <w:pPr>
        <w:pStyle w:val="Remark"/>
      </w:pPr>
      <w:sdt>
        <w:sdtPr>
          <w:alias w:val="Member"/>
          <w:tag w:val="&lt;Member mnisId='1601' dodsId='34498'&gt;"/>
          <w:id w:val="-967975407"/>
          <w:placeholder>
            <w:docPart w:val="DefaultPlaceholder_-1854013440"/>
          </w:placeholder>
          <w:richText/>
        </w:sdtPr>
        <w:sdtContent>
          <w:r w:rsidRPr="006515EF">
            <w:rPr>
              <w:b/>
            </w:rPr>
            <w:t>Chair:</w:t>
          </w:r>
        </w:sdtContent>
      </w:sdt>
      <w:r>
        <w:t xml:space="preserve"> </w:t>
      </w:r>
      <w:r w:rsidRPr="006515EF">
        <w:t xml:space="preserve">I think the point is well made for those of us who make the visits </w:t>
      </w:r>
      <w:r w:rsidR="005844E3">
        <w:t>a</w:t>
      </w:r>
      <w:r w:rsidRPr="006515EF">
        <w:t>nd why we need to do more</w:t>
      </w:r>
      <w:r w:rsidR="002E4FB8">
        <w:t>,</w:t>
      </w:r>
      <w:r w:rsidR="005844E3">
        <w:t xml:space="preserve"> j</w:t>
      </w:r>
      <w:r w:rsidRPr="006515EF">
        <w:t xml:space="preserve">ust to see the physical </w:t>
      </w:r>
      <w:r w:rsidR="005844E3">
        <w:t>condition</w:t>
      </w:r>
      <w:r w:rsidRPr="006515EF">
        <w:t xml:space="preserve"> of the estate.</w:t>
      </w:r>
    </w:p>
    <w:p w:rsidR="00B96984" w:rsidP="006515EF">
      <w:pPr>
        <w:pStyle w:val="Question"/>
      </w:pPr>
      <w:sdt>
        <w:sdtPr>
          <w:alias w:val="Member"/>
          <w:tag w:val="&lt;Member mnisId='4745' dodsId=''&gt;"/>
          <w:id w:val="-1913076464"/>
          <w:placeholder>
            <w:docPart w:val="DefaultPlaceholder_-1854013440"/>
          </w:placeholder>
          <w:richText/>
        </w:sdtPr>
        <w:sdtContent>
          <w:r w:rsidRPr="006515EF" w:rsidR="006515EF">
            <w:rPr>
              <w:b/>
            </w:rPr>
            <w:t>Rob Butler:</w:t>
          </w:r>
        </w:sdtContent>
      </w:sdt>
      <w:r w:rsidR="006515EF">
        <w:t xml:space="preserve"> </w:t>
      </w:r>
      <w:r w:rsidRPr="006515EF" w:rsidR="006515EF">
        <w:t>I want to pick up a few of the points you have raised</w:t>
      </w:r>
      <w:r w:rsidR="00F23155">
        <w:t xml:space="preserve">, Lord </w:t>
      </w:r>
      <w:r w:rsidR="00F23155">
        <w:t>Burnett</w:t>
      </w:r>
      <w:r w:rsidRPr="006515EF" w:rsidR="006515EF">
        <w:t xml:space="preserve">. </w:t>
      </w:r>
      <w:r w:rsidR="00A75930">
        <w:t>The theme in many of</w:t>
      </w:r>
      <w:r w:rsidRPr="006515EF" w:rsidR="006515EF">
        <w:t xml:space="preserve"> the questions </w:t>
      </w:r>
      <w:r w:rsidR="00A75930">
        <w:t xml:space="preserve">has been the </w:t>
      </w:r>
      <w:r w:rsidRPr="006515EF" w:rsidR="006515EF">
        <w:t>problem of recruitment, whether we</w:t>
      </w:r>
      <w:r w:rsidR="00A75930">
        <w:t xml:space="preserve"> ar</w:t>
      </w:r>
      <w:r w:rsidRPr="006515EF" w:rsidR="006515EF">
        <w:t>e talking about recorders, district judges, or legal advisers in the magistrates court. Right at the beginning, you also mentioned an unanticipated concern about capacity in the legal profession to make up the backlog.</w:t>
      </w:r>
      <w:r w:rsidRPr="00B96984">
        <w:t xml:space="preserve"> Essential</w:t>
      </w:r>
      <w:r w:rsidR="001A1360">
        <w:t>l</w:t>
      </w:r>
      <w:r w:rsidRPr="00B96984">
        <w:t>y, are you saying that there is a shortage of lawyers in the system</w:t>
      </w:r>
      <w:r>
        <w:t xml:space="preserve">, full </w:t>
      </w:r>
      <w:r w:rsidRPr="00B96984">
        <w:t>stop</w:t>
      </w:r>
      <w:r>
        <w:t>?</w:t>
      </w:r>
    </w:p>
    <w:p w:rsidR="007E19B2" w:rsidP="00B96984">
      <w:pPr>
        <w:pStyle w:val="Answer"/>
      </w:pPr>
      <w:sdt>
        <w:sdtPr>
          <w:alias w:val="Witness"/>
          <w:id w:val="20142824"/>
          <w:placeholder>
            <w:docPart w:val="DefaultPlaceholder_-1854013440"/>
          </w:placeholder>
          <w:richText/>
        </w:sdtPr>
        <w:sdtContent>
          <w:r w:rsidR="00D14107">
            <w:rPr>
              <w:b/>
              <w:i/>
            </w:rPr>
            <w:t>Lord Burnett:</w:t>
          </w:r>
        </w:sdtContent>
      </w:sdt>
      <w:r w:rsidR="00B96984">
        <w:t xml:space="preserve"> </w:t>
      </w:r>
      <w:r w:rsidRPr="00405DE3" w:rsidR="00405DE3">
        <w:t>I am p</w:t>
      </w:r>
      <w:r w:rsidR="00405DE3">
        <w:t>au</w:t>
      </w:r>
      <w:r w:rsidRPr="00405DE3" w:rsidR="00405DE3">
        <w:t xml:space="preserve">sing because the shortage of lawyers I was referring to </w:t>
      </w:r>
      <w:r w:rsidR="00892FB9">
        <w:t>i</w:t>
      </w:r>
      <w:r w:rsidRPr="00405DE3" w:rsidR="00405DE3">
        <w:t xml:space="preserve">s very much a Crown </w:t>
      </w:r>
      <w:r w:rsidR="00764DE1">
        <w:t>c</w:t>
      </w:r>
      <w:r w:rsidRPr="00405DE3" w:rsidR="00405DE3">
        <w:t xml:space="preserve">ourt phenomenon. </w:t>
      </w:r>
      <w:r w:rsidR="00764DE1">
        <w:t>N</w:t>
      </w:r>
      <w:r w:rsidRPr="00405DE3" w:rsidR="00405DE3">
        <w:t>o one has yet said to me that there is a general shortage of lawyers to conduct litigation, for example, or a general shortage of lawyers to deal with family cases</w:t>
      </w:r>
      <w:r w:rsidR="00764DE1">
        <w:t>,</w:t>
      </w:r>
      <w:r w:rsidRPr="00405DE3" w:rsidR="00405DE3">
        <w:t xml:space="preserve"> tribunal cases and so</w:t>
      </w:r>
      <w:r w:rsidR="00764DE1">
        <w:t xml:space="preserve"> </w:t>
      </w:r>
      <w:r w:rsidRPr="00405DE3" w:rsidR="00405DE3">
        <w:t>on. There is a problem in the criminal legal profession</w:t>
      </w:r>
      <w:r w:rsidR="00B24349">
        <w:t>,</w:t>
      </w:r>
      <w:r w:rsidRPr="00405DE3" w:rsidR="00405DE3">
        <w:t xml:space="preserve"> </w:t>
      </w:r>
      <w:r w:rsidR="00513276">
        <w:t>and</w:t>
      </w:r>
      <w:r w:rsidRPr="00405DE3" w:rsidR="00405DE3">
        <w:t xml:space="preserve"> the likely reason is the relentless reduction in real rates of remuneration over the </w:t>
      </w:r>
      <w:r>
        <w:t>l</w:t>
      </w:r>
      <w:r w:rsidRPr="00405DE3" w:rsidR="00405DE3">
        <w:t>ast 15 years</w:t>
      </w:r>
      <w:r w:rsidR="00513276">
        <w:t>.</w:t>
      </w:r>
    </w:p>
    <w:p w:rsidR="0058084B" w:rsidRPr="0058084B" w:rsidP="00B96984">
      <w:pPr>
        <w:pStyle w:val="Answer"/>
      </w:pPr>
      <w:r>
        <w:t>Y</w:t>
      </w:r>
      <w:r w:rsidRPr="00405DE3" w:rsidR="00405DE3">
        <w:t>ou will remember that the Law Society did a lot of work on this two or three years ago and produced h</w:t>
      </w:r>
      <w:r w:rsidR="007E19B2">
        <w:t xml:space="preserve">eat </w:t>
      </w:r>
      <w:r w:rsidRPr="00405DE3" w:rsidR="00405DE3">
        <w:t>maps</w:t>
      </w:r>
      <w:r w:rsidR="007E19B2">
        <w:t>,</w:t>
      </w:r>
      <w:r w:rsidRPr="00405DE3" w:rsidR="00405DE3">
        <w:t xml:space="preserve"> effectively</w:t>
      </w:r>
      <w:r w:rsidR="007E19B2">
        <w:t>,</w:t>
      </w:r>
      <w:r w:rsidRPr="00405DE3" w:rsidR="00405DE3">
        <w:t xml:space="preserve"> of where there were legal aid deserts</w:t>
      </w:r>
      <w:r>
        <w:t xml:space="preserve">. One of the most </w:t>
      </w:r>
      <w:r w:rsidRPr="00405DE3" w:rsidR="00405DE3">
        <w:t xml:space="preserve">alarming things that </w:t>
      </w:r>
      <w:r w:rsidR="007E19B2">
        <w:t>their</w:t>
      </w:r>
      <w:r w:rsidRPr="00405DE3" w:rsidR="00405DE3">
        <w:t xml:space="preserve"> work revealed w</w:t>
      </w:r>
      <w:r>
        <w:t>as</w:t>
      </w:r>
      <w:r w:rsidRPr="00405DE3" w:rsidR="00405DE3">
        <w:t xml:space="preserve"> the increase </w:t>
      </w:r>
      <w:r>
        <w:t xml:space="preserve">in </w:t>
      </w:r>
      <w:r w:rsidRPr="00405DE3" w:rsidR="00405DE3">
        <w:t>average age of legal aid solicitors, which tells you everything you need to know. The same appears to be true</w:t>
      </w:r>
      <w:r w:rsidRPr="00C46948" w:rsidR="00C46948">
        <w:t xml:space="preserve"> in some areas of the country with the </w:t>
      </w:r>
      <w:r w:rsidR="00153DCB">
        <w:t>B</w:t>
      </w:r>
      <w:r w:rsidRPr="00C46948" w:rsidR="00C46948">
        <w:t>ar</w:t>
      </w:r>
      <w:r w:rsidR="005463D8">
        <w:t>; t</w:t>
      </w:r>
      <w:r w:rsidRPr="00C46948" w:rsidR="00C46948">
        <w:t>here has been a move away from criminal work</w:t>
      </w:r>
      <w:r w:rsidR="00153DCB">
        <w:t xml:space="preserve"> and</w:t>
      </w:r>
      <w:r w:rsidRPr="00C46948" w:rsidR="00C46948">
        <w:t xml:space="preserve"> it is not surprising at all. I come back to </w:t>
      </w:r>
      <w:r w:rsidR="00153DCB">
        <w:t xml:space="preserve">Sir </w:t>
      </w:r>
      <w:r w:rsidRPr="00C46948" w:rsidR="00C46948">
        <w:t xml:space="preserve">Christopher </w:t>
      </w:r>
      <w:r w:rsidR="00153DCB">
        <w:t>B</w:t>
      </w:r>
      <w:r w:rsidRPr="00C46948" w:rsidR="00C46948">
        <w:t>ellamy</w:t>
      </w:r>
      <w:r w:rsidR="006236AF">
        <w:t>’</w:t>
      </w:r>
      <w:r w:rsidRPr="00C46948" w:rsidR="00C46948">
        <w:t>s work</w:t>
      </w:r>
      <w:r w:rsidR="00153DCB">
        <w:t>,</w:t>
      </w:r>
      <w:r w:rsidRPr="00C46948" w:rsidR="00C46948">
        <w:t xml:space="preserve"> because this needs to be sorted</w:t>
      </w:r>
      <w:r w:rsidR="00C46948">
        <w:t>.</w:t>
      </w:r>
      <w:r w:rsidRPr="0058084B">
        <w:t xml:space="preserve"> </w:t>
      </w:r>
      <w:r w:rsidR="00153DCB">
        <w:t xml:space="preserve">The rule </w:t>
      </w:r>
      <w:r w:rsidRPr="0058084B">
        <w:t xml:space="preserve">of law depends in every area of legal endeavour on having a vibrant, independent legal profession </w:t>
      </w:r>
      <w:r>
        <w:t>that</w:t>
      </w:r>
      <w:r w:rsidRPr="0058084B">
        <w:t xml:space="preserve"> can service the work that needs </w:t>
      </w:r>
      <w:r w:rsidR="00F60DBA">
        <w:t>doing</w:t>
      </w:r>
      <w:r w:rsidRPr="0058084B">
        <w:t>. That is one aspect.</w:t>
      </w:r>
    </w:p>
    <w:p w:rsidR="007955E8" w:rsidP="00B96984">
      <w:pPr>
        <w:pStyle w:val="Answer"/>
      </w:pPr>
      <w:r w:rsidRPr="0058084B">
        <w:t>Along with everybody else, I am reading all</w:t>
      </w:r>
      <w:r>
        <w:t xml:space="preserve"> </w:t>
      </w:r>
      <w:r w:rsidRPr="0058084B">
        <w:t>sorts of interesting commentary about how the legal profession is moving and changing at the moment</w:t>
      </w:r>
      <w:r>
        <w:t xml:space="preserve"> </w:t>
      </w:r>
      <w:r w:rsidRPr="007955E8">
        <w:t>as a result of the ability to work from home</w:t>
      </w:r>
      <w:r>
        <w:t xml:space="preserve">. </w:t>
      </w:r>
      <w:r w:rsidRPr="007955E8">
        <w:t>I do not know whether you have seen some of what is being said at the moment, but London firms of solicitors, for example, wh</w:t>
      </w:r>
      <w:r w:rsidR="00413E6F">
        <w:t xml:space="preserve">ich </w:t>
      </w:r>
      <w:r w:rsidRPr="007955E8">
        <w:t>are generally able to pay a bit better, are recruiting people in parts of the country a long way from London who then will be working from home a lot</w:t>
      </w:r>
      <w:r w:rsidR="00413E6F">
        <w:t>. T</w:t>
      </w:r>
      <w:r w:rsidRPr="007955E8">
        <w:t>hat is having an impact on the local legal profession. I think we are seeing some quite profound changes going on at the moment, but</w:t>
      </w:r>
      <w:r w:rsidR="00160748">
        <w:t xml:space="preserve"> is there a</w:t>
      </w:r>
      <w:r w:rsidRPr="007955E8">
        <w:t xml:space="preserve"> shortage of lawyers overal</w:t>
      </w:r>
      <w:r w:rsidR="00160748">
        <w:t>l?</w:t>
      </w:r>
      <w:r w:rsidRPr="007955E8">
        <w:t xml:space="preserve"> I would not have thought so</w:t>
      </w:r>
      <w:r w:rsidR="00160748">
        <w:t xml:space="preserve">, but there is a </w:t>
      </w:r>
      <w:r w:rsidRPr="007955E8">
        <w:t>shortage of criminal lawyers.</w:t>
      </w:r>
    </w:p>
    <w:p w:rsidR="007955E8" w:rsidP="007955E8">
      <w:pPr>
        <w:pStyle w:val="Question"/>
      </w:pPr>
      <w:sdt>
        <w:sdtPr>
          <w:alias w:val="Member"/>
          <w:tag w:val="&lt;Member mnisId='4745' dodsId=''&gt;"/>
          <w:id w:val="609013351"/>
          <w:placeholder>
            <w:docPart w:val="DefaultPlaceholder_-1854013440"/>
          </w:placeholder>
          <w:richText/>
        </w:sdtPr>
        <w:sdtContent>
          <w:r w:rsidRPr="007955E8">
            <w:rPr>
              <w:b/>
            </w:rPr>
            <w:t>Rob Butler:</w:t>
          </w:r>
        </w:sdtContent>
      </w:sdt>
      <w:r>
        <w:t xml:space="preserve"> </w:t>
      </w:r>
      <w:r w:rsidRPr="007955E8">
        <w:t>There is a shortage of pools of people to appoint to some of the judicial functions you have been talking abou</w:t>
      </w:r>
      <w:r w:rsidR="006732FF">
        <w:t>t,</w:t>
      </w:r>
      <w:r w:rsidRPr="007955E8">
        <w:t xml:space="preserve"> </w:t>
      </w:r>
      <w:r w:rsidR="00466A5E">
        <w:t xml:space="preserve">and </w:t>
      </w:r>
      <w:r w:rsidRPr="007955E8">
        <w:t>legal advis</w:t>
      </w:r>
      <w:r w:rsidR="00160748">
        <w:t>e</w:t>
      </w:r>
      <w:r w:rsidRPr="007955E8">
        <w:t>rs and potentially those who serve in the criminal courts</w:t>
      </w:r>
      <w:r>
        <w:t>.</w:t>
      </w:r>
    </w:p>
    <w:p w:rsidR="00EF71F2" w:rsidP="007955E8">
      <w:pPr>
        <w:pStyle w:val="Answer"/>
      </w:pPr>
      <w:sdt>
        <w:sdtPr>
          <w:alias w:val="Witness"/>
          <w:id w:val="624197559"/>
          <w:placeholder>
            <w:docPart w:val="DefaultPlaceholder_-1854013440"/>
          </w:placeholder>
          <w:richText/>
        </w:sdtPr>
        <w:sdtContent>
          <w:r w:rsidR="00D14107">
            <w:rPr>
              <w:b/>
              <w:i/>
            </w:rPr>
            <w:t>Lord Burnett:</w:t>
          </w:r>
        </w:sdtContent>
      </w:sdt>
      <w:r w:rsidR="007955E8">
        <w:t xml:space="preserve"> </w:t>
      </w:r>
      <w:r w:rsidRPr="00EF71F2">
        <w:t>I am confident that there are plenty of well-qualified people capable of filling all the judicial vacancies</w:t>
      </w:r>
      <w:r w:rsidR="006732FF">
        <w:t xml:space="preserve"> </w:t>
      </w:r>
      <w:r w:rsidRPr="00EF71F2">
        <w:t>we have. The difficulty at the moment is attracting them to apply.</w:t>
      </w:r>
    </w:p>
    <w:p w:rsidR="00571AC0" w:rsidP="00EF71F2">
      <w:pPr>
        <w:pStyle w:val="Question"/>
      </w:pPr>
      <w:sdt>
        <w:sdtPr>
          <w:alias w:val="Member"/>
          <w:tag w:val="&lt;Member mnisId='4745' dodsId=''&gt;"/>
          <w:id w:val="1418973968"/>
          <w:placeholder>
            <w:docPart w:val="DefaultPlaceholder_-1854013440"/>
          </w:placeholder>
          <w:richText/>
        </w:sdtPr>
        <w:sdtContent>
          <w:r w:rsidRPr="00EF71F2" w:rsidR="00EF71F2">
            <w:rPr>
              <w:b/>
            </w:rPr>
            <w:t>Rob Butler:</w:t>
          </w:r>
        </w:sdtContent>
      </w:sdt>
      <w:r w:rsidR="00EF71F2">
        <w:t xml:space="preserve"> </w:t>
      </w:r>
      <w:r w:rsidRPr="00EF71F2" w:rsidR="00EF71F2">
        <w:t>You have highlighted some of the reasons for that</w:t>
      </w:r>
      <w:r w:rsidRPr="00571AC0">
        <w:t>. I wonder w</w:t>
      </w:r>
      <w:r w:rsidR="006732FF">
        <w:t>he</w:t>
      </w:r>
      <w:r w:rsidRPr="00571AC0">
        <w:t xml:space="preserve">ther a further </w:t>
      </w:r>
      <w:r w:rsidR="0098578A">
        <w:t xml:space="preserve">one </w:t>
      </w:r>
      <w:r w:rsidRPr="00571AC0">
        <w:t>explicit</w:t>
      </w:r>
      <w:r w:rsidR="0098578A">
        <w:t>ly</w:t>
      </w:r>
      <w:r w:rsidRPr="00571AC0">
        <w:t xml:space="preserve"> is morale across the judiciary</w:t>
      </w:r>
      <w:r w:rsidR="006732FF">
        <w:t>. T</w:t>
      </w:r>
      <w:r w:rsidRPr="00571AC0">
        <w:t>hat is something you note in your annual report.</w:t>
      </w:r>
      <w:r w:rsidR="006732FF">
        <w:t xml:space="preserve"> </w:t>
      </w:r>
      <w:r w:rsidR="000B7761">
        <w:t>To quote your words, j</w:t>
      </w:r>
      <w:r w:rsidRPr="00571AC0">
        <w:t xml:space="preserve">udges have been </w:t>
      </w:r>
      <w:r w:rsidR="000B7761">
        <w:t>“</w:t>
      </w:r>
      <w:r w:rsidRPr="00571AC0">
        <w:t>subjected to harassment by members of the public on social media</w:t>
      </w:r>
      <w:r w:rsidR="000B66E2">
        <w:t>.”</w:t>
      </w:r>
      <w:r w:rsidRPr="00571AC0">
        <w:t xml:space="preserve"> Could you tell us a little bit more about </w:t>
      </w:r>
      <w:r w:rsidR="000B66E2">
        <w:t>how that</w:t>
      </w:r>
      <w:r w:rsidRPr="00571AC0">
        <w:t xml:space="preserve"> harassment is manifesting itself in the reaction of the judiciary to </w:t>
      </w:r>
      <w:r w:rsidR="000B66E2">
        <w:t xml:space="preserve">you </w:t>
      </w:r>
      <w:r w:rsidRPr="00571AC0">
        <w:t xml:space="preserve">and whether you </w:t>
      </w:r>
      <w:r w:rsidRPr="00571AC0">
        <w:t>think that is feeding through and</w:t>
      </w:r>
      <w:r w:rsidR="000B66E2">
        <w:t xml:space="preserve"> potentially</w:t>
      </w:r>
      <w:r w:rsidRPr="00571AC0">
        <w:t xml:space="preserve"> putting off applicants?</w:t>
      </w:r>
    </w:p>
    <w:p w:rsidR="00571AC0" w:rsidRPr="00571AC0" w:rsidP="00571AC0">
      <w:pPr>
        <w:pStyle w:val="Answer"/>
      </w:pPr>
      <w:sdt>
        <w:sdtPr>
          <w:alias w:val="Witness"/>
          <w:id w:val="46580131"/>
          <w:placeholder>
            <w:docPart w:val="DefaultPlaceholder_-1854013440"/>
          </w:placeholder>
          <w:richText/>
        </w:sdtPr>
        <w:sdtContent>
          <w:r w:rsidR="00D14107">
            <w:rPr>
              <w:b/>
              <w:i/>
            </w:rPr>
            <w:t>Lord Burnett:</w:t>
          </w:r>
        </w:sdtContent>
      </w:sdt>
      <w:r>
        <w:t xml:space="preserve"> </w:t>
      </w:r>
      <w:r w:rsidRPr="00571AC0">
        <w:t>In broad terms, we tr</w:t>
      </w:r>
      <w:r w:rsidR="00C66554">
        <w:t>y</w:t>
      </w:r>
      <w:r w:rsidRPr="00571AC0">
        <w:t xml:space="preserve"> to measure morale through our judicial attitude</w:t>
      </w:r>
      <w:r w:rsidR="00811918">
        <w:t>s</w:t>
      </w:r>
      <w:r w:rsidRPr="00571AC0">
        <w:t xml:space="preserve"> survey</w:t>
      </w:r>
      <w:r w:rsidR="00C66554">
        <w:t xml:space="preserve"> and compare it with the one done previously</w:t>
      </w:r>
      <w:r w:rsidRPr="00571AC0">
        <w:t xml:space="preserve">. There was one done last year. Overall, morale appears to be better than it was. There are pockets of difficulty. </w:t>
      </w:r>
    </w:p>
    <w:p w:rsidR="00110194" w:rsidP="00571AC0">
      <w:pPr>
        <w:pStyle w:val="Answer"/>
      </w:pPr>
      <w:r w:rsidRPr="00571AC0">
        <w:t>Questions of harassment</w:t>
      </w:r>
      <w:r w:rsidRPr="00F16EA0" w:rsidR="00F16EA0">
        <w:t xml:space="preserve"> should not be overdone, if I may say so. Speaking to parliamentarians, I am very conscious that a number of your colleagues and maybe some of you as individuals have been subjected to astonishingly vile harassment from all </w:t>
      </w:r>
      <w:r w:rsidR="006504FD">
        <w:t>sorts</w:t>
      </w:r>
      <w:r w:rsidRPr="00F16EA0" w:rsidR="00F16EA0">
        <w:t xml:space="preserve"> of people. I </w:t>
      </w:r>
      <w:r w:rsidR="004F41F1">
        <w:t>do</w:t>
      </w:r>
      <w:r w:rsidRPr="00F16EA0" w:rsidR="00F16EA0">
        <w:t xml:space="preserve"> not think there are any judges who get it as b</w:t>
      </w:r>
      <w:r w:rsidR="006504FD">
        <w:t>ad as</w:t>
      </w:r>
      <w:r w:rsidRPr="00F16EA0" w:rsidR="00F16EA0">
        <w:t xml:space="preserve"> some of your colleagues do</w:t>
      </w:r>
      <w:r w:rsidR="00546FBD">
        <w:t>. O</w:t>
      </w:r>
      <w:r w:rsidRPr="00F16EA0" w:rsidR="00F16EA0">
        <w:t xml:space="preserve">ne of the problems that is perhaps true across society generally is that people are </w:t>
      </w:r>
      <w:r w:rsidR="006504FD">
        <w:t xml:space="preserve">able </w:t>
      </w:r>
      <w:r w:rsidRPr="00F16EA0" w:rsidR="00F16EA0">
        <w:t xml:space="preserve">very easily to vent their frustration and spleen and </w:t>
      </w:r>
      <w:r w:rsidR="006504FD">
        <w:t>to</w:t>
      </w:r>
      <w:r w:rsidRPr="00F16EA0" w:rsidR="00F16EA0">
        <w:t xml:space="preserve"> say and do things </w:t>
      </w:r>
      <w:r w:rsidR="00546FBD">
        <w:t>that</w:t>
      </w:r>
      <w:r w:rsidRPr="00F16EA0" w:rsidR="00F16EA0">
        <w:t xml:space="preserve"> until 15 or 20 years ago they might have muttered to themselves</w:t>
      </w:r>
      <w:r w:rsidR="006504FD">
        <w:t>,</w:t>
      </w:r>
      <w:r w:rsidRPr="00F16EA0" w:rsidR="00F16EA0">
        <w:t xml:space="preserve"> or to somebody in a pub</w:t>
      </w:r>
      <w:r w:rsidR="006504FD">
        <w:t>,</w:t>
      </w:r>
      <w:r w:rsidRPr="00F16EA0" w:rsidR="00F16EA0">
        <w:t xml:space="preserve"> but now they can just go straight on</w:t>
      </w:r>
      <w:r>
        <w:t xml:space="preserve"> </w:t>
      </w:r>
      <w:r w:rsidRPr="00F16EA0" w:rsidR="00F16EA0">
        <w:t>to social media and say something.</w:t>
      </w:r>
    </w:p>
    <w:p w:rsidR="0022056E" w:rsidP="00571AC0">
      <w:pPr>
        <w:pStyle w:val="Answer"/>
      </w:pPr>
      <w:r w:rsidRPr="00254186">
        <w:t>The judges who are most vulnerable to nastiness from litigants are those dealing with family cases, particularly</w:t>
      </w:r>
      <w:r w:rsidR="00110194">
        <w:t xml:space="preserve"> </w:t>
      </w:r>
      <w:r w:rsidR="00992488">
        <w:t xml:space="preserve">family </w:t>
      </w:r>
      <w:r w:rsidRPr="00254186">
        <w:t xml:space="preserve">cases where there are no legal representatives. </w:t>
      </w:r>
      <w:r w:rsidR="00686042">
        <w:t>I</w:t>
      </w:r>
      <w:r w:rsidR="00110194">
        <w:t>t</w:t>
      </w:r>
      <w:r w:rsidRPr="00254186">
        <w:t xml:space="preserve"> is not a universal problem, but it is sufficiently common to be one of those features that is in the back of everybody's mind.</w:t>
      </w:r>
      <w:r w:rsidR="00686042">
        <w:t xml:space="preserve"> </w:t>
      </w:r>
      <w:r w:rsidRPr="00254186">
        <w:t>In family cases</w:t>
      </w:r>
      <w:r w:rsidR="00686042">
        <w:t>,</w:t>
      </w:r>
      <w:r w:rsidRPr="00254186">
        <w:t xml:space="preserve"> whe</w:t>
      </w:r>
      <w:r w:rsidR="00686042">
        <w:t>n</w:t>
      </w:r>
      <w:r w:rsidRPr="00254186">
        <w:t xml:space="preserve"> there are no lawyers to mediate the behaviour of the lit</w:t>
      </w:r>
      <w:r w:rsidR="00503B40">
        <w:t>igants</w:t>
      </w:r>
      <w:r w:rsidR="00686042">
        <w:t>,</w:t>
      </w:r>
      <w:r w:rsidR="00503B40">
        <w:t xml:space="preserve"> you are </w:t>
      </w:r>
      <w:r w:rsidRPr="00254186">
        <w:t>dealing with people who are before the court because</w:t>
      </w:r>
      <w:r w:rsidR="00686042">
        <w:t>,</w:t>
      </w:r>
      <w:r w:rsidRPr="00254186">
        <w:t xml:space="preserve"> basically</w:t>
      </w:r>
      <w:r w:rsidR="00686042">
        <w:t>,</w:t>
      </w:r>
      <w:r w:rsidRPr="00254186">
        <w:t xml:space="preserve"> they cannot sort themselves out. They are often emotionally very highly charged</w:t>
      </w:r>
      <w:r w:rsidRPr="004967DD" w:rsidR="004967DD">
        <w:t>. The experience of</w:t>
      </w:r>
      <w:r w:rsidRPr="00A9163E" w:rsidR="00A9163E">
        <w:t xml:space="preserve"> everybody who deals with those cases is that you get some who are not very well able to approach the issues rationally</w:t>
      </w:r>
      <w:r>
        <w:t>,</w:t>
      </w:r>
      <w:r w:rsidRPr="00A9163E" w:rsidR="00A9163E">
        <w:t xml:space="preserve"> so they are more likely to see the judge who makes </w:t>
      </w:r>
      <w:r>
        <w:t xml:space="preserve">a </w:t>
      </w:r>
      <w:r w:rsidRPr="00A9163E" w:rsidR="00A9163E">
        <w:t>decision they</w:t>
      </w:r>
      <w:r>
        <w:t xml:space="preserve"> are</w:t>
      </w:r>
      <w:r w:rsidRPr="00A9163E" w:rsidR="00A9163E">
        <w:t xml:space="preserve"> not happy with as part of the problem. I would not want to overstate it, but it happen</w:t>
      </w:r>
      <w:r w:rsidR="00DB6041">
        <w:t>s</w:t>
      </w:r>
      <w:r w:rsidRPr="00A9163E" w:rsidR="00A9163E">
        <w:t>.</w:t>
      </w:r>
    </w:p>
    <w:p w:rsidR="00A9163E" w:rsidP="00571AC0">
      <w:pPr>
        <w:pStyle w:val="Answer"/>
      </w:pPr>
      <w:r w:rsidRPr="00A9163E">
        <w:t xml:space="preserve">What I should emphasise is that we now have in place quite </w:t>
      </w:r>
      <w:r w:rsidR="003C0158">
        <w:t>elaborate</w:t>
      </w:r>
      <w:r w:rsidRPr="00A9163E">
        <w:t xml:space="preserve"> mechanisms to provide support to judges to deal with th</w:t>
      </w:r>
      <w:r w:rsidR="00F21026">
        <w:t>o</w:t>
      </w:r>
      <w:r w:rsidRPr="00A9163E">
        <w:t xml:space="preserve">se problems. In the event </w:t>
      </w:r>
      <w:r w:rsidR="00F21026">
        <w:t xml:space="preserve">that </w:t>
      </w:r>
      <w:r w:rsidRPr="00A9163E">
        <w:t xml:space="preserve">anything is done </w:t>
      </w:r>
      <w:r w:rsidR="001A10EF">
        <w:t>that</w:t>
      </w:r>
      <w:r w:rsidRPr="00A9163E">
        <w:t xml:space="preserve"> raises a concern about safety</w:t>
      </w:r>
      <w:r w:rsidR="003C0158">
        <w:t xml:space="preserve">, </w:t>
      </w:r>
      <w:r w:rsidR="0092125F">
        <w:t>they</w:t>
      </w:r>
      <w:r w:rsidR="003C0158">
        <w:t xml:space="preserve"> include</w:t>
      </w:r>
      <w:r w:rsidRPr="00A9163E">
        <w:t xml:space="preserve"> </w:t>
      </w:r>
      <w:r w:rsidR="003C0158">
        <w:t>p</w:t>
      </w:r>
      <w:r w:rsidRPr="00A9163E">
        <w:t xml:space="preserve">rotocols with local police; </w:t>
      </w:r>
      <w:r w:rsidR="0092125F">
        <w:t>they</w:t>
      </w:r>
      <w:r w:rsidRPr="00A9163E">
        <w:t xml:space="preserve"> include getting things taken down </w:t>
      </w:r>
      <w:r w:rsidR="003C0158">
        <w:t xml:space="preserve">from </w:t>
      </w:r>
      <w:r w:rsidRPr="00A9163E">
        <w:t>social medi</w:t>
      </w:r>
      <w:r w:rsidR="003C0158">
        <w:t>a;</w:t>
      </w:r>
      <w:r w:rsidRPr="00A9163E">
        <w:t xml:space="preserve"> </w:t>
      </w:r>
      <w:r w:rsidR="008559AA">
        <w:t xml:space="preserve">and </w:t>
      </w:r>
      <w:r w:rsidR="0092125F">
        <w:t>they have</w:t>
      </w:r>
      <w:r w:rsidRPr="00A9163E">
        <w:t xml:space="preserve"> included seeking injunctions on behalf of judges to protect them. </w:t>
      </w:r>
      <w:r w:rsidR="00B456A3">
        <w:t>O</w:t>
      </w:r>
      <w:r w:rsidRPr="00A9163E">
        <w:t xml:space="preserve">ne of the good developments over the </w:t>
      </w:r>
      <w:r w:rsidR="00B456A3">
        <w:t>l</w:t>
      </w:r>
      <w:r w:rsidRPr="00A9163E">
        <w:t>ast three to four years</w:t>
      </w:r>
      <w:r w:rsidR="00B456A3">
        <w:t xml:space="preserve"> is that</w:t>
      </w:r>
      <w:r w:rsidR="009E53F4">
        <w:t>,</w:t>
      </w:r>
      <w:r w:rsidR="00B456A3">
        <w:t xml:space="preserve"> a</w:t>
      </w:r>
      <w:r w:rsidR="00022796">
        <w:t>s</w:t>
      </w:r>
      <w:r w:rsidRPr="00A9163E">
        <w:t xml:space="preserve"> a result of the general increase in this kind of behaviour</w:t>
      </w:r>
      <w:r w:rsidR="00022796">
        <w:t>,</w:t>
      </w:r>
      <w:r w:rsidRPr="00A9163E">
        <w:t xml:space="preserve"> a lot of work has been done to enhance the welfare support and practical protection that can be given to judges if they face this difficulty.</w:t>
      </w:r>
    </w:p>
    <w:p w:rsidR="00047546" w:rsidP="00A9163E">
      <w:pPr>
        <w:pStyle w:val="Question"/>
      </w:pPr>
      <w:sdt>
        <w:sdtPr>
          <w:alias w:val="Member"/>
          <w:tag w:val="&lt;Member mnisId='4745' dodsId=''&gt;"/>
          <w:id w:val="1294953441"/>
          <w:placeholder>
            <w:docPart w:val="DefaultPlaceholder_-1854013440"/>
          </w:placeholder>
          <w:richText/>
        </w:sdtPr>
        <w:sdtContent>
          <w:r w:rsidRPr="00A9163E" w:rsidR="00A9163E">
            <w:rPr>
              <w:b/>
            </w:rPr>
            <w:t>Rob Butler:</w:t>
          </w:r>
        </w:sdtContent>
      </w:sdt>
      <w:r w:rsidR="00A9163E">
        <w:t xml:space="preserve"> </w:t>
      </w:r>
      <w:r w:rsidRPr="008F22B9" w:rsidR="008F22B9">
        <w:t xml:space="preserve">I am sure that will be reassuring to many people. Perhaps I </w:t>
      </w:r>
      <w:r w:rsidR="006344D7">
        <w:t>could</w:t>
      </w:r>
      <w:r w:rsidRPr="008F22B9" w:rsidR="008F22B9">
        <w:t xml:space="preserve"> </w:t>
      </w:r>
      <w:r w:rsidR="008F22B9">
        <w:t xml:space="preserve">briefly </w:t>
      </w:r>
      <w:r w:rsidRPr="008F22B9" w:rsidR="008F22B9">
        <w:t>explore another aspect of social media</w:t>
      </w:r>
      <w:r w:rsidR="008F22B9">
        <w:t xml:space="preserve"> </w:t>
      </w:r>
      <w:r w:rsidRPr="008F22B9" w:rsidR="008F22B9">
        <w:t>that arose during our inquiry into open justice. It is now possible for any member of the public to go into court</w:t>
      </w:r>
      <w:r w:rsidR="003C27E7">
        <w:t xml:space="preserve"> and</w:t>
      </w:r>
      <w:r w:rsidRPr="008F22B9" w:rsidR="008F22B9">
        <w:t xml:space="preserve"> not just observe but tweet wh</w:t>
      </w:r>
      <w:r w:rsidR="007252B8">
        <w:t>at</w:t>
      </w:r>
      <w:r w:rsidRPr="008F22B9" w:rsidR="008F22B9">
        <w:t xml:space="preserve"> is going on at the same time.</w:t>
      </w:r>
      <w:r w:rsidRPr="00047546">
        <w:t xml:space="preserve"> I declare that many years ago I was a trained journalist. We knew what the law was in covering cases</w:t>
      </w:r>
      <w:r w:rsidR="004C4B7B">
        <w:t xml:space="preserve"> and </w:t>
      </w:r>
      <w:r w:rsidRPr="00047546">
        <w:t xml:space="preserve">how to avoid </w:t>
      </w:r>
      <w:r w:rsidR="007252B8">
        <w:t>getting into</w:t>
      </w:r>
      <w:r w:rsidRPr="00047546">
        <w:t xml:space="preserve"> contempt. Do you have any concerns about the fact that t</w:t>
      </w:r>
      <w:r w:rsidR="004C4B7B">
        <w:t>here</w:t>
      </w:r>
      <w:r w:rsidRPr="00047546">
        <w:t xml:space="preserve"> is almost a free</w:t>
      </w:r>
      <w:r w:rsidR="008E5B5A">
        <w:t>-</w:t>
      </w:r>
      <w:r w:rsidRPr="00047546">
        <w:t>for</w:t>
      </w:r>
      <w:r w:rsidR="008E5B5A">
        <w:t>-</w:t>
      </w:r>
      <w:r w:rsidRPr="00047546">
        <w:t>all in ongoing description and commentary on cases</w:t>
      </w:r>
      <w:r w:rsidR="004C4B7B">
        <w:t>,</w:t>
      </w:r>
      <w:r w:rsidRPr="00047546">
        <w:t xml:space="preserve"> and </w:t>
      </w:r>
      <w:r w:rsidR="00451061">
        <w:t>do you</w:t>
      </w:r>
      <w:r w:rsidRPr="00047546">
        <w:t xml:space="preserve"> think that poses any threat to justice being done</w:t>
      </w:r>
      <w:r>
        <w:t>?</w:t>
      </w:r>
    </w:p>
    <w:p w:rsidR="0048737A" w:rsidRPr="0048737A" w:rsidP="00047546">
      <w:pPr>
        <w:pStyle w:val="Answer"/>
      </w:pPr>
      <w:sdt>
        <w:sdtPr>
          <w:alias w:val="Witness"/>
          <w:id w:val="601381096"/>
          <w:placeholder>
            <w:docPart w:val="DefaultPlaceholder_-1854013440"/>
          </w:placeholder>
          <w:richText/>
        </w:sdtPr>
        <w:sdtContent>
          <w:r w:rsidR="00D14107">
            <w:rPr>
              <w:b/>
              <w:i/>
            </w:rPr>
            <w:t>Lord Burnett:</w:t>
          </w:r>
        </w:sdtContent>
      </w:sdt>
      <w:r w:rsidR="00047546">
        <w:t xml:space="preserve"> </w:t>
      </w:r>
      <w:r w:rsidR="004C4B7B">
        <w:t>T</w:t>
      </w:r>
      <w:r w:rsidRPr="003E0A2A" w:rsidR="003E0A2A">
        <w:t xml:space="preserve">he short answer is </w:t>
      </w:r>
      <w:r w:rsidR="00300C95">
        <w:t>yes</w:t>
      </w:r>
      <w:r w:rsidR="00A52A1A">
        <w:t>,</w:t>
      </w:r>
      <w:r w:rsidRPr="003E0A2A" w:rsidR="003E0A2A">
        <w:t xml:space="preserve"> of course it does. The position</w:t>
      </w:r>
      <w:r w:rsidR="00902B06">
        <w:t xml:space="preserve"> has been,</w:t>
      </w:r>
      <w:r w:rsidRPr="003E0A2A" w:rsidR="003E0A2A">
        <w:t xml:space="preserve"> certainly for a decade</w:t>
      </w:r>
      <w:r w:rsidR="00902B06">
        <w:t>,</w:t>
      </w:r>
      <w:r w:rsidRPr="003E0A2A" w:rsidR="003E0A2A">
        <w:t xml:space="preserve"> that journalists who attend c</w:t>
      </w:r>
      <w:r w:rsidR="00902B06">
        <w:t>ourt</w:t>
      </w:r>
      <w:r w:rsidRPr="003E0A2A" w:rsidR="003E0A2A">
        <w:t>s are almost</w:t>
      </w:r>
      <w:r w:rsidR="00902B06">
        <w:t xml:space="preserve"> always</w:t>
      </w:r>
      <w:r w:rsidRPr="003E0A2A" w:rsidR="003E0A2A">
        <w:t xml:space="preserve"> at liberty to tweet. That is </w:t>
      </w:r>
      <w:r w:rsidR="00902B06">
        <w:t xml:space="preserve">a </w:t>
      </w:r>
      <w:r w:rsidRPr="003E0A2A" w:rsidR="003E0A2A">
        <w:t>very good thing</w:t>
      </w:r>
      <w:r w:rsidR="00902B06">
        <w:t>. In p</w:t>
      </w:r>
      <w:r w:rsidRPr="003E0A2A" w:rsidR="003E0A2A">
        <w:t>articular</w:t>
      </w:r>
      <w:r w:rsidR="00902B06">
        <w:t>,</w:t>
      </w:r>
      <w:r w:rsidRPr="003E0A2A" w:rsidR="003E0A2A">
        <w:t xml:space="preserve"> for local journalists to be able to explain what is going on in </w:t>
      </w:r>
      <w:r w:rsidR="004B6C9B">
        <w:t>a</w:t>
      </w:r>
      <w:r w:rsidRPr="003E0A2A" w:rsidR="003E0A2A">
        <w:t xml:space="preserve"> case locally is important</w:t>
      </w:r>
      <w:r w:rsidR="004B6C9B">
        <w:t>. A</w:t>
      </w:r>
      <w:r w:rsidRPr="003E0A2A" w:rsidR="003E0A2A">
        <w:t>s you say</w:t>
      </w:r>
      <w:r w:rsidR="004B6C9B">
        <w:t>,</w:t>
      </w:r>
      <w:r w:rsidRPr="003E0A2A" w:rsidR="003E0A2A">
        <w:t xml:space="preserve"> journalist</w:t>
      </w:r>
      <w:r w:rsidR="004B6C9B">
        <w:t>s</w:t>
      </w:r>
      <w:r w:rsidRPr="003E0A2A" w:rsidR="003E0A2A">
        <w:t xml:space="preserve"> will be sensitive to what can</w:t>
      </w:r>
      <w:r w:rsidR="004B6C9B">
        <w:t xml:space="preserve"> and cannot</w:t>
      </w:r>
      <w:r w:rsidRPr="003E0A2A" w:rsidR="003E0A2A">
        <w:t xml:space="preserve"> be put into the public domain. The classic is a criminal case</w:t>
      </w:r>
      <w:r w:rsidR="006554BA">
        <w:t>, a sex case,</w:t>
      </w:r>
      <w:r w:rsidRPr="003E0A2A" w:rsidR="003E0A2A">
        <w:t xml:space="preserve"> whe</w:t>
      </w:r>
      <w:r>
        <w:t xml:space="preserve">re the </w:t>
      </w:r>
      <w:r w:rsidRPr="003E0A2A" w:rsidR="003E0A2A">
        <w:t>complainant has lifelong</w:t>
      </w:r>
      <w:r>
        <w:t xml:space="preserve"> </w:t>
      </w:r>
      <w:r w:rsidRPr="0048737A">
        <w:t>anonymity. Relatively few judges would be sanguine about ordinary members of the public tweeting from a court if there w</w:t>
      </w:r>
      <w:r w:rsidR="00AF05A6">
        <w:t>as</w:t>
      </w:r>
      <w:r w:rsidRPr="0048737A">
        <w:t xml:space="preserve"> anything sensitive about it at all</w:t>
      </w:r>
      <w:r w:rsidR="00BB27B0">
        <w:t>,</w:t>
      </w:r>
      <w:r w:rsidRPr="0048737A">
        <w:t xml:space="preserve"> becau</w:t>
      </w:r>
      <w:r w:rsidR="00AF05A6">
        <w:t>se</w:t>
      </w:r>
      <w:r w:rsidRPr="0048737A">
        <w:t xml:space="preserve"> there is then no effective control over what is going on. With journalists</w:t>
      </w:r>
      <w:r w:rsidR="00BB27B0">
        <w:t>,</w:t>
      </w:r>
      <w:r w:rsidRPr="0048737A">
        <w:t xml:space="preserve"> there is an element of trust. </w:t>
      </w:r>
    </w:p>
    <w:p w:rsidR="00006B92" w:rsidP="00047546">
      <w:pPr>
        <w:pStyle w:val="Answer"/>
      </w:pPr>
      <w:r w:rsidRPr="0048737A">
        <w:t>The same issue arises</w:t>
      </w:r>
      <w:r w:rsidRPr="009465F1" w:rsidR="009465F1">
        <w:t xml:space="preserve"> when people seek to join hearings remotely. There are many cases where genuinely interested people will ask to join remotely</w:t>
      </w:r>
      <w:r w:rsidR="00A52A1A">
        <w:t>—</w:t>
      </w:r>
      <w:r w:rsidR="003E2C41">
        <w:t>for example</w:t>
      </w:r>
      <w:r w:rsidR="00A52A1A">
        <w:t>,</w:t>
      </w:r>
      <w:r w:rsidR="003E2C41">
        <w:t xml:space="preserve"> t</w:t>
      </w:r>
      <w:r w:rsidRPr="009465F1" w:rsidR="009465F1">
        <w:t>he family of one of the parties in the case</w:t>
      </w:r>
      <w:r w:rsidR="003E2C41">
        <w:t>. G</w:t>
      </w:r>
      <w:r w:rsidRPr="009465F1" w:rsidR="009465F1">
        <w:t>enerally</w:t>
      </w:r>
      <w:r w:rsidR="003E2C41">
        <w:t>,</w:t>
      </w:r>
      <w:r w:rsidRPr="009465F1" w:rsidR="009465F1">
        <w:t xml:space="preserve"> judges will allow that if they know who it is</w:t>
      </w:r>
      <w:r w:rsidR="00F4518C">
        <w:t xml:space="preserve"> and</w:t>
      </w:r>
      <w:r w:rsidRPr="009465F1" w:rsidR="009465F1">
        <w:t xml:space="preserve"> there is a remote hearing</w:t>
      </w:r>
      <w:r w:rsidR="003E2C41">
        <w:t>,</w:t>
      </w:r>
      <w:r w:rsidRPr="009465F1" w:rsidR="009465F1">
        <w:t xml:space="preserve"> or what is called a hybrid hearing</w:t>
      </w:r>
      <w:r w:rsidR="00D57A00">
        <w:t xml:space="preserve"> with</w:t>
      </w:r>
      <w:r w:rsidRPr="009465F1" w:rsidR="009465F1">
        <w:t xml:space="preserve"> some people attend</w:t>
      </w:r>
      <w:r w:rsidR="00D57A00">
        <w:t>ing</w:t>
      </w:r>
      <w:r w:rsidRPr="009465F1" w:rsidR="009465F1">
        <w:t xml:space="preserve"> remotely and the judge</w:t>
      </w:r>
      <w:r w:rsidR="00D57A00">
        <w:t xml:space="preserve"> is</w:t>
      </w:r>
      <w:r w:rsidRPr="009465F1" w:rsidR="009465F1">
        <w:t xml:space="preserve"> in court.</w:t>
      </w:r>
      <w:r w:rsidR="00327EA4">
        <w:t xml:space="preserve"> If </w:t>
      </w:r>
      <w:r w:rsidRPr="009465F1" w:rsidR="009465F1">
        <w:t>it is happening anyway</w:t>
      </w:r>
      <w:r w:rsidR="00327EA4">
        <w:t>,</w:t>
      </w:r>
      <w:r w:rsidRPr="009465F1" w:rsidR="009465F1">
        <w:t xml:space="preserve"> most judges would be pretty sanguine about a journalist attending remotely. </w:t>
      </w:r>
      <w:r w:rsidR="008C66BB">
        <w:t>N</w:t>
      </w:r>
      <w:r w:rsidRPr="009465F1" w:rsidR="009465F1">
        <w:t>one of us is likely to be remotely sanguine about opening it up to everybody</w:t>
      </w:r>
      <w:r w:rsidR="008C66BB">
        <w:t>,</w:t>
      </w:r>
      <w:r w:rsidRPr="009465F1" w:rsidR="009465F1">
        <w:t xml:space="preserve"> because you l</w:t>
      </w:r>
      <w:r w:rsidR="00327EA4">
        <w:t xml:space="preserve">ose </w:t>
      </w:r>
      <w:r w:rsidRPr="009465F1" w:rsidR="009465F1">
        <w:t xml:space="preserve">control completely. You have no idea what people are doing with the material they are looking at. It can be recorded; </w:t>
      </w:r>
      <w:r w:rsidR="00327EA4">
        <w:t>i</w:t>
      </w:r>
      <w:r w:rsidRPr="009465F1" w:rsidR="009465F1">
        <w:t>t can be broadcast when it should not be an</w:t>
      </w:r>
      <w:r w:rsidR="00327EA4">
        <w:t>d</w:t>
      </w:r>
      <w:r w:rsidRPr="009465F1" w:rsidR="009465F1">
        <w:t xml:space="preserve"> so on. These are questions that flow into quite profound thinking about open justice for the future.</w:t>
      </w:r>
    </w:p>
    <w:p w:rsidR="00D033B7" w:rsidP="00047546">
      <w:pPr>
        <w:pStyle w:val="Answer"/>
      </w:pPr>
      <w:r w:rsidRPr="009465F1">
        <w:t>There is sometimes a tendency for people to think</w:t>
      </w:r>
      <w:r w:rsidR="00591E72">
        <w:t xml:space="preserve"> that</w:t>
      </w:r>
      <w:r w:rsidRPr="009465F1">
        <w:t xml:space="preserve"> now everything can be live</w:t>
      </w:r>
      <w:r w:rsidR="00591E72">
        <w:t>-</w:t>
      </w:r>
      <w:r w:rsidRPr="009465F1">
        <w:t>streamed</w:t>
      </w:r>
      <w:r w:rsidR="005B7758">
        <w:t>,</w:t>
      </w:r>
      <w:r w:rsidRPr="009465F1">
        <w:t xml:space="preserve"> anybody can join remotely and </w:t>
      </w:r>
      <w:r w:rsidR="005B7758">
        <w:t>we</w:t>
      </w:r>
      <w:r w:rsidR="00591E72">
        <w:t xml:space="preserve"> should allow</w:t>
      </w:r>
      <w:r w:rsidR="005B7758">
        <w:t xml:space="preserve"> it</w:t>
      </w:r>
      <w:r w:rsidR="00591E72">
        <w:t xml:space="preserve"> willy-nilly</w:t>
      </w:r>
      <w:r w:rsidRPr="009465F1">
        <w:t>, but the truth is that i</w:t>
      </w:r>
      <w:r w:rsidR="00591E72">
        <w:t xml:space="preserve">t is </w:t>
      </w:r>
      <w:r w:rsidRPr="009465F1">
        <w:t xml:space="preserve">much more complicated than that. </w:t>
      </w:r>
      <w:r w:rsidR="00591E72">
        <w:t>F</w:t>
      </w:r>
      <w:r w:rsidR="00006B92">
        <w:t>or</w:t>
      </w:r>
      <w:r w:rsidRPr="009465F1">
        <w:t xml:space="preserve"> journalists</w:t>
      </w:r>
      <w:r w:rsidR="00591E72">
        <w:t>,</w:t>
      </w:r>
      <w:r w:rsidRPr="00006B92" w:rsidR="00006B92">
        <w:t xml:space="preserve"> when a hearing is anyway being organised to allow people to attend remotely</w:t>
      </w:r>
      <w:r>
        <w:t>,</w:t>
      </w:r>
      <w:r w:rsidRPr="00006B92" w:rsidR="00006B92">
        <w:t xml:space="preserve"> it seems to me generally to be a good idea because it provides broader scope for reporting</w:t>
      </w:r>
      <w:r w:rsidR="008667F3">
        <w:t>,</w:t>
      </w:r>
      <w:r w:rsidRPr="00006B92" w:rsidR="00006B92">
        <w:t xml:space="preserve"> which is in the public interest.</w:t>
      </w:r>
    </w:p>
    <w:p w:rsidR="00006B92" w:rsidP="00D033B7">
      <w:pPr>
        <w:pStyle w:val="Question"/>
        <w:numPr>
          <w:ilvl w:val="0"/>
          <w:numId w:val="0"/>
        </w:numPr>
        <w:ind w:left="794"/>
      </w:pPr>
      <w:sdt>
        <w:sdtPr>
          <w:alias w:val="Member"/>
          <w:tag w:val="&lt;Member mnisId='4745' dodsId=''&gt;"/>
          <w:id w:val="-933973830"/>
          <w:placeholder>
            <w:docPart w:val="DefaultPlaceholder_-1854013440"/>
          </w:placeholder>
          <w:richText/>
        </w:sdtPr>
        <w:sdtContent>
          <w:r w:rsidRPr="00D033B7" w:rsidR="00D033B7">
            <w:rPr>
              <w:b/>
            </w:rPr>
            <w:t>Rob Butler:</w:t>
          </w:r>
        </w:sdtContent>
      </w:sdt>
      <w:r w:rsidR="00D033B7">
        <w:t xml:space="preserve"> Thank you.</w:t>
      </w:r>
    </w:p>
    <w:p w:rsidR="00006B92" w:rsidP="00006B92">
      <w:pPr>
        <w:pStyle w:val="Question"/>
      </w:pPr>
      <w:sdt>
        <w:sdtPr>
          <w:alias w:val="Member"/>
          <w:tag w:val="&lt;Member mnisId='483' dodsId='25660'&gt;"/>
          <w:id w:val="-1216504192"/>
          <w:placeholder>
            <w:docPart w:val="DefaultPlaceholder_-1854013440"/>
          </w:placeholder>
          <w:richText/>
        </w:sdtPr>
        <w:sdtContent>
          <w:r w:rsidRPr="00006B92">
            <w:rPr>
              <w:b/>
            </w:rPr>
            <w:t>Maria Eagle:</w:t>
          </w:r>
        </w:sdtContent>
      </w:sdt>
      <w:r>
        <w:t xml:space="preserve"> </w:t>
      </w:r>
      <w:r w:rsidRPr="00006B92">
        <w:t>I want to ask a little bit about the continued lack of diversity in the judiciar</w:t>
      </w:r>
      <w:r w:rsidR="008667F3">
        <w:t>y. The pace of change has been quite slow.</w:t>
      </w:r>
      <w:r w:rsidRPr="00006B92">
        <w:t xml:space="preserve"> Do you think that sits with the appointment process </w:t>
      </w:r>
      <w:r w:rsidR="000F58D1">
        <w:t>or the</w:t>
      </w:r>
      <w:r w:rsidRPr="00006B92">
        <w:t xml:space="preserve"> statutory requirement to a</w:t>
      </w:r>
      <w:r w:rsidR="000F58D1">
        <w:t>p</w:t>
      </w:r>
      <w:r w:rsidRPr="00006B92">
        <w:t>point on merit</w:t>
      </w:r>
      <w:r w:rsidR="000F58D1">
        <w:t>,</w:t>
      </w:r>
      <w:r w:rsidRPr="00006B92">
        <w:t xml:space="preserve"> or both of those things? It has been going on for many years. </w:t>
      </w:r>
      <w:r w:rsidR="000F58D1">
        <w:t>For years</w:t>
      </w:r>
      <w:r w:rsidR="00E729B2">
        <w:t>,</w:t>
      </w:r>
      <w:r w:rsidR="000F58D1">
        <w:t xml:space="preserve"> </w:t>
      </w:r>
      <w:r w:rsidR="00E729B2">
        <w:t>everybody has had</w:t>
      </w:r>
      <w:r w:rsidR="000F58D1">
        <w:t xml:space="preserve"> a general wish to </w:t>
      </w:r>
      <w:r w:rsidRPr="00006B92">
        <w:t>improve</w:t>
      </w:r>
      <w:r w:rsidR="000F58D1">
        <w:t xml:space="preserve"> it and yet </w:t>
      </w:r>
      <w:r w:rsidRPr="00006B92">
        <w:t xml:space="preserve">we still </w:t>
      </w:r>
      <w:r w:rsidR="000F58D1">
        <w:t>have the problem of an obv</w:t>
      </w:r>
      <w:r w:rsidRPr="00006B92">
        <w:t>ious lack of diversity. Do you have any thoughts on why that is and w</w:t>
      </w:r>
      <w:r w:rsidR="0079321C">
        <w:t>here</w:t>
      </w:r>
      <w:r w:rsidRPr="00006B92">
        <w:t xml:space="preserve"> </w:t>
      </w:r>
      <w:r w:rsidR="00E729B2">
        <w:t xml:space="preserve">the </w:t>
      </w:r>
      <w:r w:rsidRPr="00006B92">
        <w:t>problem lies?</w:t>
      </w:r>
    </w:p>
    <w:p w:rsidR="00006B92" w:rsidRPr="00006B92" w:rsidP="00006B92">
      <w:pPr>
        <w:pStyle w:val="Answer"/>
      </w:pPr>
      <w:sdt>
        <w:sdtPr>
          <w:alias w:val="Witness"/>
          <w:id w:val="212474415"/>
          <w:placeholder>
            <w:docPart w:val="DefaultPlaceholder_-1854013440"/>
          </w:placeholder>
          <w:richText/>
        </w:sdtPr>
        <w:sdtContent>
          <w:r w:rsidR="00D14107">
            <w:rPr>
              <w:b/>
              <w:i/>
            </w:rPr>
            <w:t>Lord Burnett:</w:t>
          </w:r>
        </w:sdtContent>
      </w:sdt>
      <w:r>
        <w:t xml:space="preserve"> </w:t>
      </w:r>
      <w:r w:rsidRPr="00006B92">
        <w:t>For me, the</w:t>
      </w:r>
      <w:r w:rsidR="0079321C">
        <w:t xml:space="preserve"> </w:t>
      </w:r>
      <w:r w:rsidR="0046269F">
        <w:t xml:space="preserve">first </w:t>
      </w:r>
      <w:r w:rsidR="0079321C">
        <w:t>starting</w:t>
      </w:r>
      <w:r w:rsidRPr="00006B92">
        <w:t xml:space="preserve"> point is that a diverse judiciary is necessary to secure public confidence. The second </w:t>
      </w:r>
      <w:r w:rsidR="0046269F">
        <w:t xml:space="preserve">starting </w:t>
      </w:r>
      <w:r w:rsidRPr="00006B92">
        <w:t xml:space="preserve">point is that the </w:t>
      </w:r>
      <w:r w:rsidR="00ED0652">
        <w:t>JAC</w:t>
      </w:r>
      <w:r w:rsidRPr="00006B92">
        <w:t xml:space="preserve"> recruits from the legal profession</w:t>
      </w:r>
      <w:r w:rsidR="00745C2A">
        <w:t>. T</w:t>
      </w:r>
      <w:r w:rsidRPr="00006B92">
        <w:t>here is an enormous pool of talent out</w:t>
      </w:r>
      <w:r w:rsidR="00745C2A">
        <w:t xml:space="preserve"> there</w:t>
      </w:r>
      <w:r w:rsidRPr="00006B92">
        <w:t xml:space="preserve"> which we</w:t>
      </w:r>
      <w:r w:rsidR="00745C2A">
        <w:t>,</w:t>
      </w:r>
      <w:r w:rsidRPr="00006B92">
        <w:t xml:space="preserve"> the judiciary, would like to tap into. </w:t>
      </w:r>
      <w:r w:rsidR="00745C2A">
        <w:t>A</w:t>
      </w:r>
      <w:r w:rsidRPr="00006B92">
        <w:t>t the moment</w:t>
      </w:r>
      <w:r w:rsidR="0046269F">
        <w:t>,</w:t>
      </w:r>
      <w:r w:rsidRPr="00006B92">
        <w:t xml:space="preserve"> it is likely </w:t>
      </w:r>
      <w:r w:rsidR="0046269F">
        <w:t xml:space="preserve">that </w:t>
      </w:r>
      <w:r w:rsidRPr="00006B92">
        <w:t>we are not attractive enough to large numbers of solicitors and barristers</w:t>
      </w:r>
      <w:r w:rsidR="007361DC">
        <w:t xml:space="preserve"> </w:t>
      </w:r>
      <w:r w:rsidRPr="00006B92">
        <w:t xml:space="preserve">we would love to see become judges. </w:t>
      </w:r>
    </w:p>
    <w:p w:rsidR="00381058" w:rsidRPr="00381058" w:rsidP="00006B92">
      <w:pPr>
        <w:pStyle w:val="Answer"/>
      </w:pPr>
      <w:r w:rsidRPr="00006B92">
        <w:t xml:space="preserve">At the heart of any issue about diversity is the reality that the judiciary is </w:t>
      </w:r>
      <w:r w:rsidR="002330FF">
        <w:t xml:space="preserve">a second </w:t>
      </w:r>
      <w:r w:rsidRPr="00006B92">
        <w:t>career. Even</w:t>
      </w:r>
      <w:r w:rsidR="002330FF">
        <w:t xml:space="preserve"> for</w:t>
      </w:r>
      <w:r w:rsidRPr="00006B92">
        <w:t xml:space="preserve"> those who are joining as f</w:t>
      </w:r>
      <w:r w:rsidR="002330FF">
        <w:t>ee-paid</w:t>
      </w:r>
      <w:r w:rsidRPr="00006B92">
        <w:t xml:space="preserve"> judges, for </w:t>
      </w:r>
      <w:r w:rsidRPr="00006B92">
        <w:t>those positions where the statutory requirement is five years post qualification</w:t>
      </w:r>
      <w:r w:rsidR="007361DC">
        <w:t>,</w:t>
      </w:r>
      <w:r w:rsidRPr="00006B92">
        <w:t xml:space="preserve"> the average actual experience is 17 years, and for salaried jobs it is much more</w:t>
      </w:r>
      <w:r w:rsidR="007361DC">
        <w:t>, so w</w:t>
      </w:r>
      <w:r w:rsidRPr="00006B92">
        <w:t>e are inevitably depende</w:t>
      </w:r>
      <w:r w:rsidR="002330FF">
        <w:t xml:space="preserve">nt </w:t>
      </w:r>
      <w:r w:rsidRPr="00006B92">
        <w:t xml:space="preserve">to some extent </w:t>
      </w:r>
      <w:r w:rsidR="002330FF">
        <w:t>on</w:t>
      </w:r>
      <w:r w:rsidRPr="00006B92">
        <w:t xml:space="preserve"> the diversity within the legal profession generally at it</w:t>
      </w:r>
      <w:r w:rsidR="00B524BC">
        <w:t>s</w:t>
      </w:r>
      <w:r w:rsidRPr="00006B92">
        <w:t xml:space="preserve"> senior </w:t>
      </w:r>
      <w:r w:rsidR="00B524BC">
        <w:t>l</w:t>
      </w:r>
      <w:r w:rsidRPr="00381058">
        <w:t>evels. The legal professio</w:t>
      </w:r>
      <w:r w:rsidR="00B524BC">
        <w:t>n</w:t>
      </w:r>
      <w:r w:rsidR="000E3C18">
        <w:t>—</w:t>
      </w:r>
      <w:r w:rsidRPr="00381058">
        <w:t>solicitors</w:t>
      </w:r>
      <w:r w:rsidR="00B524BC">
        <w:t>,</w:t>
      </w:r>
      <w:r w:rsidRPr="00381058">
        <w:t xml:space="preserve"> barristers and </w:t>
      </w:r>
      <w:r w:rsidR="00B524BC">
        <w:t>CILEX</w:t>
      </w:r>
      <w:r w:rsidR="000E3C18">
        <w:t>—</w:t>
      </w:r>
      <w:r w:rsidR="001D6737">
        <w:t xml:space="preserve">is </w:t>
      </w:r>
      <w:r w:rsidRPr="00381058">
        <w:t>working hard to increase the diversity in the senior ranks of their respective parts of the legal profession. That will benefit the judiciary.</w:t>
      </w:r>
    </w:p>
    <w:p w:rsidR="00381058" w:rsidRPr="00381058" w:rsidP="00006B92">
      <w:pPr>
        <w:pStyle w:val="Answer"/>
      </w:pPr>
      <w:r w:rsidRPr="00381058">
        <w:t xml:space="preserve">A huge amount of work is going on to try to increase the diversity of those who apply for judicial posts. The </w:t>
      </w:r>
      <w:r w:rsidR="000535B5">
        <w:t>J</w:t>
      </w:r>
      <w:r w:rsidRPr="00381058">
        <w:t xml:space="preserve">udicial </w:t>
      </w:r>
      <w:r w:rsidR="000535B5">
        <w:t>D</w:t>
      </w:r>
      <w:r w:rsidRPr="00381058">
        <w:t xml:space="preserve">iversity </w:t>
      </w:r>
      <w:r w:rsidR="000535B5">
        <w:t>F</w:t>
      </w:r>
      <w:r w:rsidRPr="00381058">
        <w:t>orum</w:t>
      </w:r>
      <w:r w:rsidR="000535B5">
        <w:t>,</w:t>
      </w:r>
      <w:r w:rsidRPr="00381058">
        <w:t xml:space="preserve"> which I have spoken about in my annual report and you will have heard</w:t>
      </w:r>
      <w:r w:rsidR="000535B5">
        <w:t xml:space="preserve"> about</w:t>
      </w:r>
      <w:r w:rsidRPr="00381058">
        <w:t xml:space="preserve"> from others</w:t>
      </w:r>
      <w:r w:rsidR="0070027A">
        <w:t>,</w:t>
      </w:r>
      <w:r w:rsidRPr="00381058">
        <w:t xml:space="preserve"> was established to bring together those who wer</w:t>
      </w:r>
      <w:r w:rsidR="0070027A">
        <w:t>e</w:t>
      </w:r>
      <w:r w:rsidRPr="00381058">
        <w:t xml:space="preserve"> in a position to effect change</w:t>
      </w:r>
      <w:r w:rsidR="0070027A">
        <w:t>: t</w:t>
      </w:r>
      <w:r w:rsidRPr="00381058">
        <w:t xml:space="preserve">he Lord </w:t>
      </w:r>
      <w:r w:rsidR="0070027A">
        <w:t>C</w:t>
      </w:r>
      <w:r w:rsidRPr="00381058">
        <w:t>hancellor</w:t>
      </w:r>
      <w:r w:rsidR="0070027A">
        <w:t>;</w:t>
      </w:r>
      <w:r w:rsidRPr="00381058">
        <w:t xml:space="preserve"> the chair of the </w:t>
      </w:r>
      <w:r w:rsidR="00ED0652">
        <w:t>JAC</w:t>
      </w:r>
      <w:r w:rsidR="0070027A">
        <w:t>, me; the chair of the B</w:t>
      </w:r>
      <w:r w:rsidRPr="00381058">
        <w:t>ar Council</w:t>
      </w:r>
      <w:r w:rsidR="001103D7">
        <w:t>;</w:t>
      </w:r>
      <w:r w:rsidR="0070027A">
        <w:t xml:space="preserve"> the</w:t>
      </w:r>
      <w:r w:rsidRPr="00381058">
        <w:t xml:space="preserve"> </w:t>
      </w:r>
      <w:r w:rsidR="001103D7">
        <w:t>p</w:t>
      </w:r>
      <w:r w:rsidRPr="00381058">
        <w:t>resident of the Law Society</w:t>
      </w:r>
      <w:r w:rsidR="001103D7">
        <w:t>;</w:t>
      </w:r>
      <w:r w:rsidRPr="00381058">
        <w:t xml:space="preserve"> and the president of </w:t>
      </w:r>
      <w:r w:rsidR="001103D7">
        <w:t xml:space="preserve">CILEX. </w:t>
      </w:r>
      <w:r w:rsidR="0088271F">
        <w:t>C</w:t>
      </w:r>
      <w:r w:rsidRPr="00381058">
        <w:t>ollectively</w:t>
      </w:r>
      <w:r w:rsidR="0088271F">
        <w:t>,</w:t>
      </w:r>
      <w:r w:rsidRPr="00381058">
        <w:t xml:space="preserve"> the first thing we did was to look very closely at all the underlying statistics because from that important evidence base you can begin to see what is going on. Secondly, collectively and individually</w:t>
      </w:r>
      <w:r w:rsidR="00CB500E">
        <w:t>,</w:t>
      </w:r>
      <w:r w:rsidRPr="00381058">
        <w:t xml:space="preserve"> each part of the system is working hard to promote diversity in a practical sense</w:t>
      </w:r>
      <w:r w:rsidR="00165EDF">
        <w:t xml:space="preserve">, </w:t>
      </w:r>
      <w:r w:rsidRPr="00381058">
        <w:t>by which I mean not just talking about it</w:t>
      </w:r>
      <w:r w:rsidR="00165EDF">
        <w:t xml:space="preserve">—it is </w:t>
      </w:r>
      <w:r w:rsidRPr="00381058">
        <w:t>very easy to</w:t>
      </w:r>
      <w:r w:rsidR="00165EDF">
        <w:t xml:space="preserve"> do that—but setting up </w:t>
      </w:r>
      <w:r w:rsidRPr="00381058">
        <w:t xml:space="preserve">programmes to identify people who might be suitable for judicial appointment and provide mentoring, courses and things of that </w:t>
      </w:r>
      <w:r w:rsidR="00CB500E">
        <w:t>sort</w:t>
      </w:r>
      <w:r w:rsidRPr="00381058">
        <w:t xml:space="preserve">. There has been a huge amount of work done in that regard. </w:t>
      </w:r>
    </w:p>
    <w:p w:rsidR="008C304A" w:rsidP="00006B92">
      <w:pPr>
        <w:pStyle w:val="Answer"/>
      </w:pPr>
      <w:r w:rsidRPr="00381058">
        <w:t>Where has it led us?</w:t>
      </w:r>
      <w:r w:rsidRPr="00AC0EF6" w:rsidR="00AC0EF6">
        <w:t xml:space="preserve"> The position as far as gender balance is concerned</w:t>
      </w:r>
      <w:r w:rsidR="003435FB">
        <w:t xml:space="preserve">—you can </w:t>
      </w:r>
      <w:r w:rsidRPr="00AC0EF6" w:rsidR="00AC0EF6">
        <w:t>look at all of the statistics</w:t>
      </w:r>
      <w:r w:rsidR="003435FB">
        <w:t xml:space="preserve">; </w:t>
      </w:r>
      <w:r w:rsidRPr="00AC0EF6" w:rsidR="00AC0EF6">
        <w:t>I will not bore you with th</w:t>
      </w:r>
      <w:r w:rsidR="003A709D">
        <w:t>em</w:t>
      </w:r>
      <w:r w:rsidR="003435FB">
        <w:t>—</w:t>
      </w:r>
      <w:r w:rsidR="00342A22">
        <w:t>is that t</w:t>
      </w:r>
      <w:r w:rsidR="003435FB">
        <w:t xml:space="preserve">he </w:t>
      </w:r>
      <w:r w:rsidRPr="00AC0EF6" w:rsidR="00AC0EF6">
        <w:t>appointment r</w:t>
      </w:r>
      <w:r w:rsidR="003435FB">
        <w:t>ate</w:t>
      </w:r>
      <w:r w:rsidRPr="00AC0EF6" w:rsidR="00AC0EF6">
        <w:t xml:space="preserve"> is pretty much the same for men and </w:t>
      </w:r>
      <w:r w:rsidR="003A709D">
        <w:t xml:space="preserve">for </w:t>
      </w:r>
      <w:r w:rsidRPr="00AC0EF6" w:rsidR="00AC0EF6">
        <w:t>women</w:t>
      </w:r>
      <w:r w:rsidR="00AC0EF6">
        <w:t xml:space="preserve">. The </w:t>
      </w:r>
      <w:r w:rsidRPr="00AC0EF6" w:rsidR="00AC0EF6">
        <w:t xml:space="preserve">difficulty we have is that the higher up the system </w:t>
      </w:r>
      <w:r w:rsidR="00342A22">
        <w:t>you</w:t>
      </w:r>
      <w:r w:rsidRPr="00AC0EF6" w:rsidR="00AC0EF6">
        <w:t xml:space="preserve"> go</w:t>
      </w:r>
      <w:r w:rsidR="00E9125A">
        <w:t>,</w:t>
      </w:r>
      <w:r w:rsidRPr="00AC0EF6" w:rsidR="00AC0EF6">
        <w:t xml:space="preserve"> we are still catching up. At the fee</w:t>
      </w:r>
      <w:r w:rsidR="00342A22">
        <w:t>-</w:t>
      </w:r>
      <w:r w:rsidRPr="00AC0EF6" w:rsidR="00AC0EF6">
        <w:t>paid appointment level</w:t>
      </w:r>
      <w:r w:rsidR="00E9125A">
        <w:t>,</w:t>
      </w:r>
      <w:r w:rsidRPr="00AC0EF6" w:rsidR="00AC0EF6">
        <w:t xml:space="preserve"> there is gender balance pretty well</w:t>
      </w:r>
      <w:r w:rsidR="00FD2FA0">
        <w:t xml:space="preserve">. </w:t>
      </w:r>
      <w:r w:rsidR="00390880">
        <w:t>T</w:t>
      </w:r>
      <w:r w:rsidRPr="00FD2FA0" w:rsidR="00FD2FA0">
        <w:t>he proportion of candidates being appointed from different ethnic minorities has also grown</w:t>
      </w:r>
      <w:r w:rsidR="00AC08AA">
        <w:t>. It</w:t>
      </w:r>
      <w:r w:rsidRPr="00FD2FA0" w:rsidR="00FD2FA0">
        <w:t xml:space="preserve"> has grown too slowly for my liking, but it has grown</w:t>
      </w:r>
      <w:r w:rsidR="00E9125A">
        <w:t>.</w:t>
      </w:r>
    </w:p>
    <w:p w:rsidR="00FD2FA0" w:rsidRPr="00FD2FA0" w:rsidP="00006B92">
      <w:pPr>
        <w:pStyle w:val="Answer"/>
      </w:pPr>
      <w:r>
        <w:t>W</w:t>
      </w:r>
      <w:r w:rsidR="00AC08AA">
        <w:t xml:space="preserve">hat we are </w:t>
      </w:r>
      <w:r w:rsidRPr="00FD2FA0">
        <w:t xml:space="preserve">also doing at the moment, which is different from the rather broad approach until a few years ago, is to dig down into the statistical material to see whether different ethnic minorities have differential success rates. I think that is very important because it </w:t>
      </w:r>
      <w:r>
        <w:t xml:space="preserve">has </w:t>
      </w:r>
      <w:r w:rsidRPr="00FD2FA0">
        <w:t>show</w:t>
      </w:r>
      <w:r>
        <w:t>n</w:t>
      </w:r>
      <w:r w:rsidRPr="00FD2FA0">
        <w:t xml:space="preserve"> that for all parts of the judiciary those of </w:t>
      </w:r>
      <w:r w:rsidR="007E1096">
        <w:t>s</w:t>
      </w:r>
      <w:r w:rsidRPr="00FD2FA0">
        <w:t xml:space="preserve">outh Asian heritage </w:t>
      </w:r>
      <w:r w:rsidR="007E1096">
        <w:t>have been</w:t>
      </w:r>
      <w:r w:rsidRPr="00FD2FA0">
        <w:t xml:space="preserve"> making visible progress, but those from West </w:t>
      </w:r>
      <w:r w:rsidR="007E1096">
        <w:t>Indian</w:t>
      </w:r>
      <w:r w:rsidRPr="00FD2FA0">
        <w:t xml:space="preserve"> and black African backgrounds have not. As you know</w:t>
      </w:r>
      <w:r w:rsidR="007E1096">
        <w:t>,</w:t>
      </w:r>
      <w:r w:rsidRPr="00FD2FA0">
        <w:t xml:space="preserve"> the figures </w:t>
      </w:r>
      <w:r w:rsidR="007E1096">
        <w:t xml:space="preserve">have </w:t>
      </w:r>
      <w:r w:rsidRPr="00FD2FA0">
        <w:t xml:space="preserve">pretty well stalled. </w:t>
      </w:r>
    </w:p>
    <w:p w:rsidR="00836E1E" w:rsidP="00006B92">
      <w:pPr>
        <w:pStyle w:val="Answer"/>
      </w:pPr>
      <w:r w:rsidRPr="00FD2FA0">
        <w:t>I think the most important thing is that we</w:t>
      </w:r>
      <w:r w:rsidR="00046BF3">
        <w:t xml:space="preserve"> are</w:t>
      </w:r>
      <w:r w:rsidRPr="00FD2FA0">
        <w:t xml:space="preserve"> looking so carefully at it now</w:t>
      </w:r>
      <w:r w:rsidR="00EA0CBE">
        <w:t>,</w:t>
      </w:r>
      <w:r w:rsidRPr="00FD2FA0">
        <w:t xml:space="preserve"> and everybody is trying to devise ways to encourage applications from good people</w:t>
      </w:r>
      <w:r w:rsidR="00F77281">
        <w:t>,</w:t>
      </w:r>
      <w:r w:rsidRPr="00836E1E">
        <w:t xml:space="preserve"> that there will be further progress, frustratingly slow though it is for me at the moment.</w:t>
      </w:r>
    </w:p>
    <w:p w:rsidR="00E60088" w:rsidP="00836E1E">
      <w:pPr>
        <w:pStyle w:val="Question"/>
      </w:pPr>
      <w:sdt>
        <w:sdtPr>
          <w:alias w:val="Member"/>
          <w:tag w:val="&lt;Member mnisId='483' dodsId='25660'&gt;"/>
          <w:id w:val="-506529144"/>
          <w:placeholder>
            <w:docPart w:val="DefaultPlaceholder_-1854013440"/>
          </w:placeholder>
          <w:richText/>
        </w:sdtPr>
        <w:sdtContent>
          <w:r w:rsidRPr="00836E1E" w:rsidR="00836E1E">
            <w:rPr>
              <w:b/>
            </w:rPr>
            <w:t>Maria Eagle:</w:t>
          </w:r>
        </w:sdtContent>
      </w:sdt>
      <w:r w:rsidR="00836E1E">
        <w:t xml:space="preserve"> </w:t>
      </w:r>
      <w:r w:rsidRPr="00836E1E" w:rsidR="00836E1E">
        <w:t xml:space="preserve">When </w:t>
      </w:r>
      <w:r w:rsidR="00046BF3">
        <w:t xml:space="preserve">do you think we </w:t>
      </w:r>
      <w:r w:rsidRPr="00836E1E" w:rsidR="00836E1E">
        <w:t xml:space="preserve">might we have </w:t>
      </w:r>
      <w:r w:rsidR="00836E1E">
        <w:t>e</w:t>
      </w:r>
      <w:r w:rsidRPr="00836E1E" w:rsidR="00836E1E">
        <w:t>quality at the higher levels</w:t>
      </w:r>
      <w:r w:rsidR="008A5B10">
        <w:t>,</w:t>
      </w:r>
      <w:r w:rsidRPr="00836E1E" w:rsidR="00836E1E">
        <w:t xml:space="preserve"> say 50</w:t>
      </w:r>
      <w:r w:rsidR="008A5B10">
        <w:t>-</w:t>
      </w:r>
      <w:r w:rsidRPr="00836E1E" w:rsidR="00836E1E">
        <w:t>50 for women and a relevant percentage for people of black African heritage</w:t>
      </w:r>
      <w:r w:rsidR="008A5B10">
        <w:t>? O</w:t>
      </w:r>
      <w:r w:rsidRPr="00836E1E" w:rsidR="00836E1E">
        <w:t>ne way of challenging</w:t>
      </w:r>
      <w:r w:rsidR="00836E1E">
        <w:t xml:space="preserve"> </w:t>
      </w:r>
      <w:r w:rsidRPr="00836E1E" w:rsidR="00836E1E">
        <w:t>yourself is to say</w:t>
      </w:r>
      <w:r w:rsidR="008A5B10">
        <w:t>, “T</w:t>
      </w:r>
      <w:r w:rsidRPr="00836E1E" w:rsidR="00836E1E">
        <w:t>his is where we want to get to</w:t>
      </w:r>
      <w:r>
        <w:t xml:space="preserve">,” </w:t>
      </w:r>
      <w:r w:rsidRPr="00836E1E" w:rsidR="00836E1E">
        <w:t>and then plot a path to get there. If you w</w:t>
      </w:r>
      <w:r>
        <w:t>ere</w:t>
      </w:r>
      <w:r w:rsidRPr="00836E1E" w:rsidR="00836E1E">
        <w:t xml:space="preserve"> to take that as an aspiration</w:t>
      </w:r>
      <w:r w:rsidR="008A5B10">
        <w:t xml:space="preserve">—I am not </w:t>
      </w:r>
      <w:r w:rsidRPr="00836E1E" w:rsidR="00836E1E">
        <w:t>suggesting it is precisely</w:t>
      </w:r>
      <w:r w:rsidR="00986E81">
        <w:t xml:space="preserve"> that—how </w:t>
      </w:r>
      <w:r w:rsidRPr="00836E1E" w:rsidR="00836E1E">
        <w:t xml:space="preserve">long do </w:t>
      </w:r>
      <w:r w:rsidRPr="00836E1E" w:rsidR="00836E1E">
        <w:t>you think it w</w:t>
      </w:r>
      <w:r w:rsidR="00986E81">
        <w:t>ould</w:t>
      </w:r>
      <w:r w:rsidRPr="00836E1E" w:rsidR="00836E1E">
        <w:t xml:space="preserve"> take?</w:t>
      </w:r>
    </w:p>
    <w:p w:rsidR="00836E1E" w:rsidP="00E60088">
      <w:pPr>
        <w:pStyle w:val="Question"/>
        <w:numPr>
          <w:ilvl w:val="0"/>
          <w:numId w:val="0"/>
        </w:numPr>
        <w:ind w:left="794"/>
      </w:pPr>
      <w:r w:rsidRPr="00836E1E">
        <w:t xml:space="preserve">Those of us who over the years have worked on issues such as this in various organisations, including the Labour </w:t>
      </w:r>
      <w:r w:rsidR="00F877F9">
        <w:t>p</w:t>
      </w:r>
      <w:r w:rsidRPr="00836E1E">
        <w:t>arty</w:t>
      </w:r>
      <w:r w:rsidR="00485826">
        <w:t xml:space="preserve"> I might add</w:t>
      </w:r>
      <w:r w:rsidR="00F877F9">
        <w:t>,</w:t>
      </w:r>
      <w:r w:rsidRPr="00836E1E">
        <w:t xml:space="preserve"> find that having an endpoint and </w:t>
      </w:r>
      <w:r w:rsidR="00EF1450">
        <w:t xml:space="preserve">a </w:t>
      </w:r>
      <w:r w:rsidRPr="00836E1E">
        <w:t>place to get to is sometimes a way of making sure you get</w:t>
      </w:r>
      <w:r w:rsidR="00BE1B90">
        <w:t xml:space="preserve"> there in a reasonable time, rather than just saying,</w:t>
      </w:r>
      <w:r w:rsidR="00485826">
        <w:t xml:space="preserve"> </w:t>
      </w:r>
      <w:r w:rsidR="00BE1B90">
        <w:t>“Well, it’s slower than we’d like</w:t>
      </w:r>
      <w:r w:rsidR="00485826">
        <w:t>.”</w:t>
      </w:r>
      <w:r w:rsidR="00846FA9">
        <w:t xml:space="preserve"> </w:t>
      </w:r>
      <w:r w:rsidR="00485826">
        <w:t>When I was in the Department, somewhat before Paul, I heard that said at the time a</w:t>
      </w:r>
      <w:r w:rsidRPr="00836E1E">
        <w:t>nd we do not seem to have made much progress</w:t>
      </w:r>
      <w:r>
        <w:t>.</w:t>
      </w:r>
    </w:p>
    <w:p w:rsidR="00DD6100" w:rsidP="00836E1E">
      <w:pPr>
        <w:pStyle w:val="Answer"/>
      </w:pPr>
      <w:sdt>
        <w:sdtPr>
          <w:alias w:val="Witness"/>
          <w:id w:val="101160288"/>
          <w:placeholder>
            <w:docPart w:val="DefaultPlaceholder_-1854013440"/>
          </w:placeholder>
          <w:richText/>
        </w:sdtPr>
        <w:sdtContent>
          <w:r w:rsidR="00D14107">
            <w:rPr>
              <w:b/>
              <w:i/>
            </w:rPr>
            <w:t>Lord Burnett:</w:t>
          </w:r>
        </w:sdtContent>
      </w:sdt>
      <w:r w:rsidR="00836E1E">
        <w:t xml:space="preserve"> </w:t>
      </w:r>
      <w:r w:rsidR="000E0C8D">
        <w:t>T</w:t>
      </w:r>
      <w:r w:rsidRPr="00DD6100">
        <w:t>hings have moved a</w:t>
      </w:r>
      <w:r w:rsidR="000E0C8D">
        <w:t xml:space="preserve"> </w:t>
      </w:r>
      <w:r w:rsidRPr="00DD6100">
        <w:t xml:space="preserve">long way in the years since you were in the </w:t>
      </w:r>
      <w:r w:rsidR="000E0C8D">
        <w:t>D</w:t>
      </w:r>
      <w:r w:rsidRPr="00DD6100">
        <w:t>epartment</w:t>
      </w:r>
      <w:r>
        <w:t>.</w:t>
      </w:r>
    </w:p>
    <w:p w:rsidR="00DD6100" w:rsidP="00DD6100">
      <w:pPr>
        <w:pStyle w:val="Question"/>
      </w:pPr>
      <w:sdt>
        <w:sdtPr>
          <w:alias w:val="Member"/>
          <w:tag w:val="&lt;Member mnisId='483' dodsId='25660'&gt;"/>
          <w:id w:val="72707587"/>
          <w:placeholder>
            <w:docPart w:val="DefaultPlaceholder_-1854013440"/>
          </w:placeholder>
          <w:richText/>
        </w:sdtPr>
        <w:sdtContent>
          <w:r w:rsidRPr="00DD6100">
            <w:rPr>
              <w:b/>
            </w:rPr>
            <w:t>Maria Eagle:</w:t>
          </w:r>
        </w:sdtContent>
      </w:sdt>
      <w:r>
        <w:t xml:space="preserve"> </w:t>
      </w:r>
      <w:r w:rsidRPr="00DD6100">
        <w:t>I</w:t>
      </w:r>
      <w:r w:rsidR="000E0C8D">
        <w:t xml:space="preserve"> am</w:t>
      </w:r>
      <w:r w:rsidRPr="00DD6100">
        <w:t xml:space="preserve"> glad to hear that. When might we get there?</w:t>
      </w:r>
    </w:p>
    <w:p w:rsidR="00D00324" w:rsidP="00DD6100">
      <w:pPr>
        <w:pStyle w:val="Answer"/>
      </w:pPr>
      <w:sdt>
        <w:sdtPr>
          <w:alias w:val="Witness"/>
          <w:id w:val="1422535819"/>
          <w:placeholder>
            <w:docPart w:val="DefaultPlaceholder_-1854013440"/>
          </w:placeholder>
          <w:richText/>
        </w:sdtPr>
        <w:sdtContent>
          <w:r w:rsidR="00D14107">
            <w:rPr>
              <w:b/>
              <w:i/>
            </w:rPr>
            <w:t>Lord Burnett:</w:t>
          </w:r>
        </w:sdtContent>
      </w:sdt>
      <w:r w:rsidR="00DD6100">
        <w:t xml:space="preserve"> </w:t>
      </w:r>
      <w:r w:rsidRPr="00DD6100" w:rsidR="00DD6100">
        <w:t xml:space="preserve">The answer is </w:t>
      </w:r>
      <w:r w:rsidR="00076FC0">
        <w:t xml:space="preserve">that </w:t>
      </w:r>
      <w:r w:rsidRPr="00DD6100" w:rsidR="00DD6100">
        <w:t>I do not know. One of the things one has to bear in mind is that, if you</w:t>
      </w:r>
      <w:r w:rsidR="000E0C8D">
        <w:t xml:space="preserve"> are</w:t>
      </w:r>
      <w:r w:rsidRPr="00DD6100" w:rsidR="00DD6100">
        <w:t xml:space="preserve"> looking at the High Court for example, the rate of success of female applicants is as high as it is for male applicants and steady progress </w:t>
      </w:r>
      <w:r w:rsidR="000E0C8D">
        <w:t xml:space="preserve">is </w:t>
      </w:r>
      <w:r w:rsidRPr="00DD6100" w:rsidR="00DD6100">
        <w:t xml:space="preserve">being made, but turnover </w:t>
      </w:r>
      <w:r w:rsidR="00265F12">
        <w:t>at the very top of</w:t>
      </w:r>
      <w:r w:rsidRPr="00DD6100" w:rsidR="00DD6100">
        <w:t xml:space="preserve"> the judiciary is quite slow</w:t>
      </w:r>
      <w:r w:rsidR="00265F12">
        <w:t>. T</w:t>
      </w:r>
      <w:r w:rsidRPr="00D00324">
        <w:t>here need to be vacancies</w:t>
      </w:r>
      <w:r w:rsidR="00265F12">
        <w:t xml:space="preserve">, </w:t>
      </w:r>
      <w:r w:rsidR="00333494">
        <w:t xml:space="preserve">and then </w:t>
      </w:r>
      <w:r w:rsidRPr="00D00324">
        <w:t xml:space="preserve">applications and </w:t>
      </w:r>
      <w:r w:rsidR="00265F12">
        <w:t xml:space="preserve">then </w:t>
      </w:r>
      <w:r w:rsidRPr="00D00324">
        <w:t>appointment</w:t>
      </w:r>
      <w:r w:rsidR="00265F12">
        <w:t>s</w:t>
      </w:r>
      <w:r w:rsidR="004C0876">
        <w:t>.</w:t>
      </w:r>
      <w:r w:rsidRPr="00D00324">
        <w:t xml:space="preserve"> I think it </w:t>
      </w:r>
      <w:r w:rsidR="004C0876">
        <w:t xml:space="preserve">would be quite difficult for </w:t>
      </w:r>
      <w:r w:rsidRPr="00D00324">
        <w:t>anybody, even if they had the time to sit down and work</w:t>
      </w:r>
      <w:r w:rsidR="004C0876">
        <w:t xml:space="preserve"> out</w:t>
      </w:r>
      <w:r w:rsidRPr="00D00324">
        <w:t xml:space="preserve"> all the variables, to come up with an answer that was anything other than a finger in the wind.</w:t>
      </w:r>
    </w:p>
    <w:p w:rsidR="00D00324" w:rsidP="00D00324">
      <w:pPr>
        <w:pStyle w:val="Remark"/>
      </w:pPr>
      <w:sdt>
        <w:sdtPr>
          <w:alias w:val="Member"/>
          <w:tag w:val="&lt;Member mnisId='483' dodsId='25660'&gt;"/>
          <w:id w:val="-2037269793"/>
          <w:placeholder>
            <w:docPart w:val="DefaultPlaceholder_-1854013440"/>
          </w:placeholder>
          <w:richText/>
        </w:sdtPr>
        <w:sdtContent>
          <w:r w:rsidRPr="00D00324">
            <w:rPr>
              <w:b/>
            </w:rPr>
            <w:t>Maria Eagle:</w:t>
          </w:r>
        </w:sdtContent>
      </w:sdt>
      <w:r>
        <w:t xml:space="preserve"> </w:t>
      </w:r>
      <w:r w:rsidRPr="00D00324">
        <w:t>It is too soon to say.</w:t>
      </w:r>
      <w:r w:rsidR="00367A8B">
        <w:t xml:space="preserve"> Thank you.</w:t>
      </w:r>
    </w:p>
    <w:p w:rsidR="00D00324" w:rsidP="00D00324">
      <w:pPr>
        <w:pStyle w:val="Question"/>
      </w:pPr>
      <w:sdt>
        <w:sdtPr>
          <w:alias w:val="Member"/>
          <w:tag w:val="&lt;Member mnisId='1601' dodsId='34498'&gt;"/>
          <w:id w:val="90978724"/>
          <w:placeholder>
            <w:docPart w:val="DefaultPlaceholder_-1854013440"/>
          </w:placeholder>
          <w:richText/>
        </w:sdtPr>
        <w:sdtContent>
          <w:r w:rsidRPr="00D00324">
            <w:rPr>
              <w:b/>
            </w:rPr>
            <w:t>Chair:</w:t>
          </w:r>
        </w:sdtContent>
      </w:sdt>
      <w:r>
        <w:t xml:space="preserve"> </w:t>
      </w:r>
      <w:r w:rsidR="004C0876">
        <w:t>I not</w:t>
      </w:r>
      <w:r w:rsidR="005C49BD">
        <w:t>ic</w:t>
      </w:r>
      <w:r w:rsidR="004C0876">
        <w:t>e</w:t>
      </w:r>
      <w:r w:rsidR="005C49BD">
        <w:t>d</w:t>
      </w:r>
      <w:r w:rsidR="004C0876">
        <w:t xml:space="preserve"> that today you and the </w:t>
      </w:r>
      <w:r w:rsidRPr="00D00324">
        <w:t xml:space="preserve">Lord </w:t>
      </w:r>
      <w:r w:rsidR="00367A8B">
        <w:t>C</w:t>
      </w:r>
      <w:r w:rsidRPr="00D00324">
        <w:t>hancellor have announced changes to the procedure for investigations into judicial misconduct. That is something we often hear about or talk about</w:t>
      </w:r>
      <w:r w:rsidR="00553C0D">
        <w:t>. Is there</w:t>
      </w:r>
      <w:r w:rsidRPr="00D00324">
        <w:t xml:space="preserve"> anything in particular that has prompted that</w:t>
      </w:r>
      <w:r w:rsidR="00553C0D">
        <w:t>?</w:t>
      </w:r>
    </w:p>
    <w:p w:rsidR="0054789A" w:rsidP="00D00324">
      <w:pPr>
        <w:pStyle w:val="Answer"/>
      </w:pPr>
      <w:sdt>
        <w:sdtPr>
          <w:alias w:val="Witness"/>
          <w:id w:val="-1023011755"/>
          <w:placeholder>
            <w:docPart w:val="DefaultPlaceholder_-1854013440"/>
          </w:placeholder>
          <w:richText/>
        </w:sdtPr>
        <w:sdtContent>
          <w:r w:rsidR="00D14107">
            <w:rPr>
              <w:b/>
              <w:i/>
            </w:rPr>
            <w:t>Lord Burnett:</w:t>
          </w:r>
        </w:sdtContent>
      </w:sdt>
      <w:r w:rsidR="00D00324">
        <w:t xml:space="preserve"> </w:t>
      </w:r>
      <w:r w:rsidR="00553C0D">
        <w:t>T</w:t>
      </w:r>
      <w:r w:rsidRPr="00915F7F" w:rsidR="00915F7F">
        <w:t>his was a review I commissioned</w:t>
      </w:r>
      <w:r w:rsidR="0045708E">
        <w:t xml:space="preserve"> some years ago</w:t>
      </w:r>
      <w:r w:rsidR="00F76EF9">
        <w:t>,</w:t>
      </w:r>
      <w:r w:rsidRPr="00915F7F" w:rsidR="00915F7F">
        <w:t xml:space="preserve"> with</w:t>
      </w:r>
      <w:r w:rsidR="0045708E">
        <w:t xml:space="preserve"> either Lord Chancellor Buckland or Lord Chancellor G</w:t>
      </w:r>
      <w:r w:rsidR="00ED7906">
        <w:t>au</w:t>
      </w:r>
      <w:r w:rsidR="0045708E">
        <w:t>ke—I cannot now remember—to look at the way judicia</w:t>
      </w:r>
      <w:r w:rsidR="00BC6039">
        <w:t>l conduct worked. The system was put in place not long after the Constitutional Reform Act changes</w:t>
      </w:r>
      <w:r w:rsidR="005D75F6">
        <w:t>,</w:t>
      </w:r>
      <w:r w:rsidR="00BC6039">
        <w:t xml:space="preserve"> and it seemed to us</w:t>
      </w:r>
      <w:r w:rsidR="00F76EF9">
        <w:t xml:space="preserve"> that</w:t>
      </w:r>
      <w:r w:rsidR="005D75F6">
        <w:t xml:space="preserve"> it was time to have a good look at it to see whether it needed changing and improving.</w:t>
      </w:r>
      <w:r w:rsidRPr="0054789A">
        <w:t xml:space="preserve"> </w:t>
      </w:r>
      <w:r w:rsidR="00A06FC3">
        <w:t xml:space="preserve">A </w:t>
      </w:r>
      <w:r w:rsidRPr="0054789A">
        <w:t>consultation document</w:t>
      </w:r>
      <w:r w:rsidR="00A06FC3">
        <w:t xml:space="preserve"> has gone out, as I now know because you have told me. O</w:t>
      </w:r>
      <w:r w:rsidRPr="0054789A">
        <w:t xml:space="preserve">nce that </w:t>
      </w:r>
      <w:r w:rsidR="00C15500">
        <w:t xml:space="preserve">is </w:t>
      </w:r>
      <w:r w:rsidRPr="0054789A">
        <w:t>through there will be a look at</w:t>
      </w:r>
      <w:r w:rsidR="00A06FC3">
        <w:t xml:space="preserve"> it. It is</w:t>
      </w:r>
      <w:r w:rsidRPr="0054789A">
        <w:t xml:space="preserve"> nuts and bolts</w:t>
      </w:r>
      <w:r w:rsidR="00037926">
        <w:t xml:space="preserve"> and </w:t>
      </w:r>
      <w:r w:rsidRPr="0054789A">
        <w:t>nothing very fundamental</w:t>
      </w:r>
      <w:r>
        <w:t>.</w:t>
      </w:r>
    </w:p>
    <w:p w:rsidR="00547CDF" w:rsidP="00E61DCA">
      <w:pPr>
        <w:pStyle w:val="Question"/>
      </w:pPr>
      <w:sdt>
        <w:sdtPr>
          <w:alias w:val="Member"/>
          <w:tag w:val="&lt;Member mnisId='1601' dodsId='34498'&gt;"/>
          <w:id w:val="664830014"/>
          <w:placeholder>
            <w:docPart w:val="DefaultPlaceholder_-1854013440"/>
          </w:placeholder>
          <w:richText/>
        </w:sdtPr>
        <w:sdtContent>
          <w:r w:rsidRPr="00E61DCA" w:rsidR="0054789A">
            <w:rPr>
              <w:b/>
            </w:rPr>
            <w:t>Chair:</w:t>
          </w:r>
        </w:sdtContent>
      </w:sdt>
      <w:r w:rsidR="0054789A">
        <w:t xml:space="preserve"> </w:t>
      </w:r>
      <w:r w:rsidR="00037926">
        <w:t>It</w:t>
      </w:r>
      <w:r w:rsidRPr="0054789A" w:rsidR="0054789A">
        <w:t xml:space="preserve"> has gone </w:t>
      </w:r>
      <w:r w:rsidR="009D19D7">
        <w:t xml:space="preserve">out </w:t>
      </w:r>
      <w:r w:rsidRPr="0054789A" w:rsidR="0054789A">
        <w:t xml:space="preserve">enough to be in the </w:t>
      </w:r>
      <w:r w:rsidRPr="008A62D1" w:rsidR="0054789A">
        <w:rPr>
          <w:i/>
          <w:iCs/>
        </w:rPr>
        <w:t xml:space="preserve">Law Society </w:t>
      </w:r>
      <w:r w:rsidRPr="008A62D1" w:rsidR="009D19D7">
        <w:rPr>
          <w:i/>
          <w:iCs/>
        </w:rPr>
        <w:t>J</w:t>
      </w:r>
      <w:r w:rsidRPr="008A62D1" w:rsidR="0054789A">
        <w:rPr>
          <w:i/>
          <w:iCs/>
        </w:rPr>
        <w:t>ournal</w:t>
      </w:r>
      <w:r w:rsidR="008A62D1">
        <w:t>,</w:t>
      </w:r>
      <w:r w:rsidR="009D19D7">
        <w:t xml:space="preserve"> but it is not prompted by </w:t>
      </w:r>
      <w:r w:rsidRPr="0054789A" w:rsidR="0054789A">
        <w:t>any</w:t>
      </w:r>
      <w:r w:rsidR="009D19D7">
        <w:t>thing in</w:t>
      </w:r>
      <w:r w:rsidRPr="0054789A" w:rsidR="0054789A">
        <w:t xml:space="preserve"> particular</w:t>
      </w:r>
      <w:r w:rsidR="008A62D1">
        <w:t xml:space="preserve">. </w:t>
      </w:r>
      <w:r w:rsidR="009D19D7">
        <w:t xml:space="preserve">That </w:t>
      </w:r>
      <w:r w:rsidRPr="0054789A" w:rsidR="0054789A">
        <w:t xml:space="preserve">is very helpful. Lord Chief Justice, thank you very much indeed for your time and </w:t>
      </w:r>
      <w:r>
        <w:t xml:space="preserve">for </w:t>
      </w:r>
      <w:r w:rsidRPr="0054789A" w:rsidR="0054789A">
        <w:t xml:space="preserve">giving evidence today. It is appreciated. </w:t>
      </w:r>
      <w:r>
        <w:t>Y</w:t>
      </w:r>
      <w:r w:rsidRPr="0054789A" w:rsidR="0054789A">
        <w:t>our voice has lasted</w:t>
      </w:r>
      <w:r>
        <w:t xml:space="preserve"> well.</w:t>
      </w:r>
    </w:p>
    <w:p w:rsidR="0054789A" w:rsidP="0003264E">
      <w:pPr>
        <w:pStyle w:val="Remark"/>
      </w:pPr>
      <w:sdt>
        <w:sdtPr>
          <w:alias w:val="Member"/>
          <w:tag w:val="&lt;Member mnisId='483' dodsId='25660'&gt;"/>
          <w:id w:val="399801816"/>
          <w:placeholder>
            <w:docPart w:val="DefaultPlaceholder_-1854013440"/>
          </w:placeholder>
          <w:richText/>
        </w:sdtPr>
        <w:sdtContent>
          <w:r w:rsidRPr="0003264E" w:rsidR="00547CDF">
            <w:rPr>
              <w:b/>
            </w:rPr>
            <w:t>Maria Eagle:</w:t>
          </w:r>
        </w:sdtContent>
      </w:sdt>
      <w:r w:rsidR="00547CDF">
        <w:t xml:space="preserve"> </w:t>
      </w:r>
      <w:r w:rsidR="0003264E">
        <w:t>Better</w:t>
      </w:r>
      <w:r w:rsidR="007D1D90">
        <w:t xml:space="preserve"> </w:t>
      </w:r>
      <w:r w:rsidR="0003264E">
        <w:t>than mine.</w:t>
      </w:r>
    </w:p>
    <w:p w:rsidR="0054789A" w:rsidP="0054789A">
      <w:pPr>
        <w:pStyle w:val="Answer"/>
      </w:pPr>
      <w:sdt>
        <w:sdtPr>
          <w:alias w:val="Witness"/>
          <w:id w:val="498159846"/>
          <w:placeholder>
            <w:docPart w:val="DefaultPlaceholder_-1854013440"/>
          </w:placeholder>
          <w:richText/>
        </w:sdtPr>
        <w:sdtContent>
          <w:r w:rsidR="00D14107">
            <w:rPr>
              <w:b/>
              <w:i/>
            </w:rPr>
            <w:t>Lord Burnett:</w:t>
          </w:r>
        </w:sdtContent>
      </w:sdt>
      <w:r>
        <w:t xml:space="preserve"> </w:t>
      </w:r>
      <w:r w:rsidR="0003264E">
        <w:t xml:space="preserve">The two of us are </w:t>
      </w:r>
      <w:r w:rsidRPr="0054789A">
        <w:t>struggling a little</w:t>
      </w:r>
      <w:r w:rsidR="0003264E">
        <w:t>.</w:t>
      </w:r>
    </w:p>
    <w:p w:rsidR="0054789A" w:rsidP="003E52CF">
      <w:pPr>
        <w:pStyle w:val="Question"/>
      </w:pPr>
      <w:sdt>
        <w:sdtPr>
          <w:alias w:val="Member"/>
          <w:tag w:val="&lt;Member mnisId='1601' dodsId='34498'&gt;"/>
          <w:id w:val="-1613053933"/>
          <w:placeholder>
            <w:docPart w:val="DefaultPlaceholder_-1854013440"/>
          </w:placeholder>
          <w:richText/>
        </w:sdtPr>
        <w:sdtContent>
          <w:r w:rsidRPr="003E52CF">
            <w:rPr>
              <w:b/>
            </w:rPr>
            <w:t>Chair:</w:t>
          </w:r>
        </w:sdtContent>
      </w:sdt>
      <w:r>
        <w:t xml:space="preserve"> </w:t>
      </w:r>
      <w:r w:rsidRPr="0054789A">
        <w:t>We will</w:t>
      </w:r>
      <w:r w:rsidR="0003264E">
        <w:t xml:space="preserve"> all</w:t>
      </w:r>
      <w:r w:rsidRPr="0054789A">
        <w:t xml:space="preserve"> see how we are in the morning</w:t>
      </w:r>
      <w:r w:rsidR="007D1D90">
        <w:t>,</w:t>
      </w:r>
      <w:r w:rsidRPr="0054789A">
        <w:t xml:space="preserve"> </w:t>
      </w:r>
      <w:r w:rsidR="0003264E">
        <w:t>to</w:t>
      </w:r>
      <w:r w:rsidRPr="0054789A">
        <w:t xml:space="preserve"> see what the </w:t>
      </w:r>
      <w:r w:rsidR="007D1D90">
        <w:t>ventilation</w:t>
      </w:r>
      <w:r w:rsidR="00727F1C">
        <w:t xml:space="preserve"> is</w:t>
      </w:r>
      <w:r w:rsidRPr="0054789A">
        <w:t xml:space="preserve"> like</w:t>
      </w:r>
      <w:r w:rsidR="00727F1C">
        <w:t xml:space="preserve"> in the room</w:t>
      </w:r>
      <w:r w:rsidRPr="0054789A">
        <w:t>.</w:t>
      </w:r>
    </w:p>
    <w:p w:rsidR="0054789A" w:rsidP="0054789A">
      <w:pPr>
        <w:pStyle w:val="Answer"/>
      </w:pPr>
      <w:sdt>
        <w:sdtPr>
          <w:alias w:val="Witness"/>
          <w:id w:val="771978323"/>
          <w:placeholder>
            <w:docPart w:val="DefaultPlaceholder_-1854013440"/>
          </w:placeholder>
          <w:richText/>
        </w:sdtPr>
        <w:sdtContent>
          <w:r w:rsidR="00D14107">
            <w:rPr>
              <w:b/>
              <w:i/>
            </w:rPr>
            <w:t>Lord Burnett:</w:t>
          </w:r>
        </w:sdtContent>
      </w:sdt>
      <w:r>
        <w:t xml:space="preserve"> </w:t>
      </w:r>
      <w:r w:rsidRPr="0054789A">
        <w:t>It is a real pleasure to see everybody. As I said at the outset, I was hearte</w:t>
      </w:r>
      <w:r w:rsidR="00EA5838">
        <w:t>ne</w:t>
      </w:r>
      <w:r w:rsidRPr="0054789A">
        <w:t xml:space="preserve">d that you have been managing to make some real </w:t>
      </w:r>
      <w:r w:rsidRPr="0054789A">
        <w:t>visit</w:t>
      </w:r>
      <w:r w:rsidR="00926A82">
        <w:t>s</w:t>
      </w:r>
      <w:r w:rsidRPr="0054789A">
        <w:t xml:space="preserve"> to r</w:t>
      </w:r>
      <w:r w:rsidR="00727F1C">
        <w:t>eal court</w:t>
      </w:r>
      <w:r w:rsidRPr="0054789A">
        <w:t>s</w:t>
      </w:r>
      <w:r w:rsidR="00727F1C">
        <w:t>. W</w:t>
      </w:r>
      <w:r w:rsidRPr="0054789A">
        <w:t>e will do everything we can to facilitate any visits you wish to make.</w:t>
      </w:r>
    </w:p>
    <w:p w:rsidR="007A696B" w:rsidRPr="00AC7297" w:rsidP="004D4437">
      <w:pPr>
        <w:pStyle w:val="Remark"/>
      </w:pPr>
      <w:sdt>
        <w:sdtPr>
          <w:alias w:val="Member"/>
          <w:tag w:val="&lt;Member mnisId='1601' dodsId='34498'&gt;"/>
          <w:id w:val="385458719"/>
          <w:placeholder>
            <w:docPart w:val="DefaultPlaceholder_-1854013440"/>
          </w:placeholder>
          <w:richText/>
        </w:sdtPr>
        <w:sdtContent>
          <w:r w:rsidRPr="004D4437" w:rsidR="0054789A">
            <w:rPr>
              <w:b/>
            </w:rPr>
            <w:t>Chair:</w:t>
          </w:r>
        </w:sdtContent>
      </w:sdt>
      <w:r w:rsidR="0054789A">
        <w:t xml:space="preserve"> </w:t>
      </w:r>
      <w:r w:rsidRPr="0054789A" w:rsidR="0054789A">
        <w:t xml:space="preserve">That is kind. </w:t>
      </w:r>
      <w:r w:rsidR="004303F8">
        <w:t>W</w:t>
      </w:r>
      <w:r w:rsidRPr="0054789A" w:rsidR="0054789A">
        <w:t>e are encouraging individual members to go to their local courts as well as</w:t>
      </w:r>
      <w:r w:rsidR="006C2D87">
        <w:t xml:space="preserve"> go</w:t>
      </w:r>
      <w:r w:rsidR="00926A82">
        <w:t>ing</w:t>
      </w:r>
      <w:r w:rsidR="006C2D87">
        <w:t xml:space="preserve"> on</w:t>
      </w:r>
      <w:r w:rsidRPr="0054789A" w:rsidR="0054789A">
        <w:t xml:space="preserve"> </w:t>
      </w:r>
      <w:r w:rsidR="004303F8">
        <w:t>C</w:t>
      </w:r>
      <w:r w:rsidRPr="0054789A" w:rsidR="0054789A">
        <w:t>ommittee visits</w:t>
      </w:r>
      <w:r w:rsidR="004303F8">
        <w:t>. I am</w:t>
      </w:r>
      <w:r w:rsidRPr="0054789A" w:rsidR="0054789A">
        <w:t xml:space="preserve"> sure you will take back</w:t>
      </w:r>
      <w:r w:rsidR="004303F8">
        <w:t xml:space="preserve"> our thanks collectively to all </w:t>
      </w:r>
      <w:r w:rsidRPr="0054789A" w:rsidR="0054789A">
        <w:t xml:space="preserve">those who </w:t>
      </w:r>
      <w:r w:rsidRPr="004D4437" w:rsidR="004D4437">
        <w:t xml:space="preserve">work in the </w:t>
      </w:r>
      <w:r w:rsidR="005058C8">
        <w:t>C</w:t>
      </w:r>
      <w:r w:rsidRPr="004D4437" w:rsidR="004D4437">
        <w:t xml:space="preserve">ourt </w:t>
      </w:r>
      <w:r w:rsidR="005058C8">
        <w:t>S</w:t>
      </w:r>
      <w:r w:rsidRPr="004D4437" w:rsidR="004D4437">
        <w:t>ervice and the judiciary for what they do. Th</w:t>
      </w:r>
      <w:r w:rsidR="005058C8">
        <w:t>e</w:t>
      </w:r>
      <w:r w:rsidRPr="004D4437" w:rsidR="004D4437">
        <w:t xml:space="preserve"> session is concluded.</w:t>
      </w:r>
    </w:p>
    <w:sectPr w:rsidSect="008351F9">
      <w:headerReference w:type="default" r:id="rId5"/>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7">
      <wne:macro wne:macroName="NORMAL.NEWMACROS.MACRO168"/>
    </wne:keymap>
    <wne:keymap wne:kcmPrimary="044F">
      <wne:macro wne:macroName="NORMAL.NEWMACROS.MACRO210"/>
    </wne:keymap>
    <wne:keymap wne:kcmPrimary="0452">
      <wne:macro wne:macroName="NORMAL.NEWMACROS.MACRO209"/>
    </wne:keymap>
    <wne:keymap wne:kcmPrimary="0453">
      <wne:macro wne:macroName="NORMAL.NEWMACROS.MACRO167"/>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14288E3FB54FEE956E912C673F8D6B"/>
      </w:placeholder>
      <w:richText/>
    </w:sdtPr>
    <w:sdtContent>
      <w:p w:rsidR="008C2738" w:rsidP="009277D8">
        <w:pPr>
          <w:pStyle w:val="Para"/>
          <w:rPr>
            <w:color w:val="808080"/>
          </w:rPr>
        </w:pPr>
        <w:r w:rsidRPr="006016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C273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12E903A"/>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01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microsoft.com/office/2006/relationships/keyMapCustomizations" Target="customizations.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14288E3FB54FEE956E912C673F8D6B"/>
        <w:category>
          <w:name w:val="General"/>
          <w:gallery w:val="placeholder"/>
        </w:category>
        <w:types>
          <w:type w:val="bbPlcHdr"/>
        </w:types>
        <w:behaviors>
          <w:behavior w:val="content"/>
        </w:behaviors>
        <w:guid w:val="{E3B9A326-D8CF-4869-AE62-865AA2812056}"/>
      </w:docPartPr>
      <w:docPartBody>
        <w:p w:rsidR="002930A2" w:rsidP="00FB273A">
          <w:pPr>
            <w:pStyle w:val="AB14288E3FB54FEE956E912C673F8D6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C17F62C-8C64-43E7-91B3-1F011BC632AE}"/>
      </w:docPartPr>
      <w:docPartBody>
        <w:p w:rsidR="00FC0960">
          <w:r w:rsidRPr="002975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6324"/>
    <w:rPr>
      <w:color w:val="808080"/>
    </w:rPr>
  </w:style>
  <w:style w:type="paragraph" w:customStyle="1" w:styleId="AB14288E3FB54FEE956E912C673F8D6B">
    <w:name w:val="AB14288E3FB54FEE956E912C673F8D6B"/>
    <w:rsid w:val="00FB27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