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0190A" w:rsidP="00CF0BBA">
      <w:pPr>
        <w:pStyle w:val="TitleCommittee0"/>
      </w:pPr>
      <w:sdt>
        <w:sdtPr>
          <w:alias w:val="CommitteeName"/>
          <w:tag w:val="CommitteeName"/>
          <w:id w:val="1869951332"/>
          <w:placeholder>
            <w:docPart w:val="E39CCCD4694041A686653E114C0F3E07"/>
          </w:placeholder>
          <w:richText/>
        </w:sdtPr>
        <w:sdtContent>
          <w:r>
            <w:t>Foreign Affairs Committee</w:t>
          </w:r>
        </w:sdtContent>
      </w:sdt>
    </w:p>
    <w:p w:rsidR="0040190A" w:rsidP="00156A60">
      <w:pPr>
        <w:pStyle w:val="TitleInquiry0"/>
      </w:pPr>
      <w:r>
        <w:t xml:space="preserve">Oral evidence: </w:t>
      </w:r>
      <w:sdt>
        <w:sdtPr>
          <w:alias w:val="InquiryName"/>
          <w:tag w:val="InquiryName"/>
          <w:id w:val="377371847"/>
          <w:placeholder>
            <w:docPart w:val="E39CCCD4694041A686653E114C0F3E07"/>
          </w:placeholder>
          <w:richText/>
        </w:sdtPr>
        <w:sdtContent>
          <w:r>
            <w:t>Implementing the Integrated Review: Tilt to the Indo-Pacific</w:t>
          </w:r>
        </w:sdtContent>
      </w:sdt>
      <w:r>
        <w:t xml:space="preserve">, HC </w:t>
      </w:r>
      <w:sdt>
        <w:sdtPr>
          <w:alias w:val="InquiryRefNo"/>
          <w:tag w:val="InquiryRefNo"/>
          <w:id w:val="-281725174"/>
          <w:placeholder>
            <w:docPart w:val="E39CCCD4694041A686653E114C0F3E07"/>
          </w:placeholder>
          <w:richText/>
        </w:sdtPr>
        <w:sdtContent>
          <w:r>
            <w:t>684</w:t>
          </w:r>
        </w:sdtContent>
      </w:sdt>
    </w:p>
    <w:sdt>
      <w:sdtPr>
        <w:alias w:val="SittingDate"/>
        <w:tag w:val="SittingDate"/>
        <w:id w:val="-1160222926"/>
        <w:placeholder>
          <w:docPart w:val="E39CCCD4694041A686653E114C0F3E07"/>
        </w:placeholder>
        <w:richText/>
      </w:sdtPr>
      <w:sdtContent>
        <w:p w:rsidR="0040190A" w:rsidP="00156A60">
          <w:pPr>
            <w:pStyle w:val="Para"/>
          </w:pPr>
          <w:r>
            <w:t>Tuesday 16 November 2021</w:t>
          </w:r>
        </w:p>
      </w:sdtContent>
    </w:sdt>
    <w:p w:rsidR="0040190A" w:rsidP="00156A60">
      <w:pPr>
        <w:pStyle w:val="Para"/>
      </w:pPr>
      <w:r>
        <w:t xml:space="preserve">Ordered by the House of </w:t>
      </w:r>
      <w:sdt>
        <w:sdtPr>
          <w:alias w:val="House"/>
          <w:tag w:val="House"/>
          <w:id w:val="809213435"/>
          <w:placeholder>
            <w:docPart w:val="E39CCCD4694041A686653E114C0F3E07"/>
          </w:placeholder>
          <w:richText/>
        </w:sdtPr>
        <w:sdtContent>
          <w:r w:rsidRPr="00615759">
            <w:t>Commons</w:t>
          </w:r>
        </w:sdtContent>
      </w:sdt>
      <w:r w:rsidRPr="00615759">
        <w:t xml:space="preserve"> to be published on </w:t>
      </w:r>
      <w:sdt>
        <w:sdtPr>
          <w:alias w:val="PublishDate"/>
          <w:tag w:val="PublishDate"/>
          <w:id w:val="217021599"/>
          <w:placeholder>
            <w:docPart w:val="E39CCCD4694041A686653E114C0F3E07"/>
          </w:placeholder>
          <w:richText/>
        </w:sdtPr>
        <w:sdtContent>
          <w:r>
            <w:t>16 November 2021</w:t>
          </w:r>
        </w:sdtContent>
      </w:sdt>
      <w:r w:rsidRPr="00615759">
        <w:t>.</w:t>
      </w:r>
    </w:p>
    <w:p w:rsidR="0040190A" w:rsidP="00421864">
      <w:pPr>
        <w:pStyle w:val="Para"/>
      </w:pPr>
      <w:sdt>
        <w:sdtPr>
          <w:alias w:val="VideoHyperlink"/>
          <w:tag w:val="VideoHyperlink"/>
          <w:id w:val="703995351"/>
          <w:placeholder>
            <w:docPart w:val="E39CCCD4694041A686653E114C0F3E07"/>
          </w:placeholder>
          <w:richText/>
        </w:sdtPr>
        <w:sdtContent>
          <w:r>
            <w:fldChar w:fldCharType="begin"/>
          </w:r>
          <w:r>
            <w:instrText xml:space="preserve"> HYPERLINK "https://parliamentlive.tv/event/index/80368132-da3e-4af0-a793-f3004eecc30f" </w:instrText>
          </w:r>
          <w:r>
            <w:fldChar w:fldCharType="separate"/>
          </w:r>
          <w:r w:rsidRPr="00FB769E">
            <w:rPr>
              <w:rStyle w:val="Hyperlink"/>
            </w:rPr>
            <w:t>Watch the meeting</w:t>
          </w:r>
          <w:r>
            <w:fldChar w:fldCharType="end"/>
          </w:r>
        </w:sdtContent>
      </w:sdt>
    </w:p>
    <w:p w:rsidR="0040190A" w:rsidP="00156A60">
      <w:r>
        <w:t xml:space="preserve">Members present: </w:t>
      </w:r>
      <w:sdt>
        <w:sdtPr>
          <w:alias w:val="MembersPresent"/>
          <w:tag w:val="MembersPresent"/>
          <w:id w:val="366340316"/>
          <w:placeholder>
            <w:docPart w:val="E39CCCD4694041A686653E114C0F3E07"/>
          </w:placeholder>
          <w:richText/>
        </w:sdtPr>
        <w:sdtContent>
          <w:r w:rsidR="00D745A5">
            <w:t xml:space="preserve">Tom Tugendhat </w:t>
          </w:r>
          <w:r>
            <w:t xml:space="preserve">(Chair); </w:t>
          </w:r>
          <w:r w:rsidR="00D745A5">
            <w:t>Chris Bryant</w:t>
          </w:r>
          <w:r>
            <w:t>;</w:t>
          </w:r>
          <w:r w:rsidR="00D745A5">
            <w:t xml:space="preserve"> Alicia Kearns; St</w:t>
          </w:r>
          <w:r w:rsidR="001D2703">
            <w:t>ew</w:t>
          </w:r>
          <w:r w:rsidR="00D745A5">
            <w:t xml:space="preserve">art Malcolm McDonald; Andrew Rosindell; Bob Seely; Henry Smith; Royston Smith; Graham Stringer. </w:t>
          </w:r>
        </w:sdtContent>
      </w:sdt>
    </w:p>
    <w:p w:rsidR="00646736" w:rsidP="00646736">
      <w:pPr>
        <w:pStyle w:val="ParaCentre"/>
        <w:jc w:val="left"/>
      </w:pPr>
      <w:r>
        <w:t>In the absence of Tom Tugendhat, Royston Smith was called to the Chair.</w:t>
      </w:r>
    </w:p>
    <w:p w:rsidR="00646736" w:rsidP="00427893">
      <w:pPr>
        <w:pStyle w:val="ParaCentre"/>
      </w:pPr>
    </w:p>
    <w:p w:rsidR="0040190A" w:rsidP="00427893">
      <w:pPr>
        <w:pStyle w:val="ParaCentre"/>
      </w:pPr>
      <w:r w:rsidRPr="00156A60">
        <w:t xml:space="preserve">Questions </w:t>
      </w:r>
      <w:sdt>
        <w:sdtPr>
          <w:alias w:val="QuestionNumbers"/>
          <w:tag w:val="QuestionNumbers"/>
          <w:id w:val="-1223666168"/>
          <w:placeholder>
            <w:docPart w:val="E39CCCD4694041A686653E114C0F3E07"/>
          </w:placeholder>
          <w:richText/>
        </w:sdtPr>
        <w:sdtContent>
          <w:r>
            <w:t>50 -</w:t>
          </w:r>
          <w:r w:rsidR="00BF762B">
            <w:t>11</w:t>
          </w:r>
          <w:r w:rsidR="00D52353">
            <w:t>5</w:t>
          </w:r>
        </w:sdtContent>
      </w:sdt>
    </w:p>
    <w:p w:rsidR="0040190A" w:rsidP="00427893">
      <w:pPr>
        <w:pStyle w:val="TitleWitnesses0"/>
      </w:pPr>
      <w:r>
        <w:t>Witnesses</w:t>
      </w:r>
    </w:p>
    <w:p w:rsidR="0040190A" w:rsidRPr="00BD6D45" w:rsidP="006B01EC">
      <w:pPr>
        <w:pStyle w:val="Para"/>
      </w:pPr>
      <w:r>
        <w:fldChar w:fldCharType="begin"/>
      </w:r>
      <w:r>
        <w:instrText xml:space="preserve"> HYPERLINK \l "Panel1" </w:instrText>
      </w:r>
      <w:r>
        <w:fldChar w:fldCharType="separate"/>
      </w:r>
      <w:r w:rsidRPr="0040190A">
        <w:rPr>
          <w:rStyle w:val="Hyperlink"/>
        </w:rPr>
        <w:t>I</w:t>
      </w:r>
      <w:r>
        <w:fldChar w:fldCharType="end"/>
      </w:r>
      <w:r>
        <w:t>: Michael Reilly</w:t>
      </w:r>
      <w:r w:rsidR="009F0A17">
        <w:t>, Former British Representative to Taiwan and Member, Advisory Board at Global Taiwan Institute</w:t>
      </w:r>
      <w:r>
        <w:t>; Dr Alessio Patalano</w:t>
      </w:r>
      <w:r w:rsidR="009F0A17">
        <w:t>, Professor of War and Strategy in East Asia at King</w:t>
      </w:r>
      <w:r w:rsidR="00B545EE">
        <w:t>’</w:t>
      </w:r>
      <w:r w:rsidR="009F0A17">
        <w:t xml:space="preserve">s College London, and Senior Fellow at Policy Exchange; and </w:t>
      </w:r>
      <w:r>
        <w:t>Jason Hsu</w:t>
      </w:r>
      <w:r w:rsidR="009F0A17">
        <w:t>, Former Taiwanese MP, Tech Entrepreneur.</w:t>
      </w:r>
    </w:p>
    <w:p w:rsidR="0040190A" w:rsidP="00776882">
      <w:pPr>
        <w:rPr>
          <w:rFonts w:eastAsia="Times New Roman"/>
          <w:szCs w:val="20"/>
        </w:rPr>
      </w:pPr>
      <w:r>
        <w:br w:type="page"/>
      </w:r>
    </w:p>
    <w:p w:rsidR="0040190A" w:rsidP="00316298">
      <w:pPr>
        <w:pStyle w:val="TitlePanel0"/>
      </w:pPr>
      <w:bookmarkStart w:id="0" w:name="Panel1"/>
      <w:r>
        <w:t>Examination of witness</w:t>
      </w:r>
      <w:r w:rsidR="009F0A17">
        <w:t>es</w:t>
      </w:r>
    </w:p>
    <w:p w:rsidR="00C95416" w:rsidP="00C95416">
      <w:pPr>
        <w:pStyle w:val="Para"/>
      </w:pPr>
      <w:r>
        <w:t xml:space="preserve">Witnesses: </w:t>
      </w:r>
      <w:r w:rsidR="0040190A">
        <w:t>Michael Reilly</w:t>
      </w:r>
      <w:r>
        <w:t xml:space="preserve">, </w:t>
      </w:r>
      <w:r w:rsidR="0040190A">
        <w:t>Dr Patalano</w:t>
      </w:r>
      <w:r>
        <w:t xml:space="preserve"> and </w:t>
      </w:r>
      <w:r w:rsidR="0040190A">
        <w:t>Jason Hsu</w:t>
      </w:r>
      <w:r>
        <w:t>.</w:t>
      </w:r>
      <w:bookmarkEnd w:id="0"/>
    </w:p>
    <w:p w:rsidR="00257354" w:rsidP="001D2703">
      <w:pPr>
        <w:pStyle w:val="Question"/>
      </w:pPr>
      <w:sdt>
        <w:sdtPr>
          <w:alias w:val="Member"/>
          <w:tag w:val="&lt;Member mnisId='4462' dodsId='108954'&gt;"/>
          <w:id w:val="818532760"/>
          <w:placeholder>
            <w:docPart w:val="DefaultPlaceholder_-1854013440"/>
          </w:placeholder>
          <w:richText/>
        </w:sdtPr>
        <w:sdtContent>
          <w:r w:rsidRPr="00257354" w:rsidR="00C95416">
            <w:rPr>
              <w:b/>
            </w:rPr>
            <w:t>Chair:</w:t>
          </w:r>
        </w:sdtContent>
      </w:sdt>
      <w:r w:rsidR="00616ED5">
        <w:t xml:space="preserve"> </w:t>
      </w:r>
      <w:r w:rsidR="00E31DD6">
        <w:t xml:space="preserve">Welcome to the Foreign Affairs Committee inquiry into the UK’s </w:t>
      </w:r>
      <w:r w:rsidRPr="00257354" w:rsidR="00616ED5">
        <w:rPr>
          <w:sz w:val="20"/>
          <w:szCs w:val="20"/>
        </w:rPr>
        <w:t>relations with Taiwan.</w:t>
      </w:r>
      <w:r w:rsidRPr="00257354" w:rsidR="00616ED5">
        <w:rPr>
          <w:i/>
          <w:iCs/>
          <w:sz w:val="20"/>
          <w:szCs w:val="20"/>
        </w:rPr>
        <w:t xml:space="preserve"> </w:t>
      </w:r>
      <w:r w:rsidR="00C95416">
        <w:t xml:space="preserve">We have three witnesses in the room with us today, and I am going to ask you </w:t>
      </w:r>
      <w:r w:rsidR="00616ED5">
        <w:t xml:space="preserve">individually </w:t>
      </w:r>
      <w:r w:rsidR="00C95416">
        <w:t xml:space="preserve">to introduce yourselves. </w:t>
      </w:r>
    </w:p>
    <w:p w:rsidR="00C95416" w:rsidP="00257354">
      <w:pPr>
        <w:pStyle w:val="Answer"/>
      </w:pPr>
      <w:sdt>
        <w:sdtPr>
          <w:alias w:val="Witness"/>
          <w:id w:val="-1263145031"/>
          <w:placeholder>
            <w:docPart w:val="DefaultPlaceholder_-1854013440"/>
          </w:placeholder>
          <w:richText/>
        </w:sdtPr>
        <w:sdtContent>
          <w:r w:rsidRPr="00257354">
            <w:rPr>
              <w:b/>
              <w:i/>
            </w:rPr>
            <w:t>Dr Patalano:</w:t>
          </w:r>
        </w:sdtContent>
      </w:sdt>
      <w:r>
        <w:t xml:space="preserve"> Good afternoon, Mr Chair, and thank you very much for the opportunity to give evidence today in front of this Committee. My name is Alessio Patalano. I am professor of war and strategy in East Asia in the Department of War Studies at King</w:t>
      </w:r>
      <w:r w:rsidR="00B545EE">
        <w:t>’</w:t>
      </w:r>
      <w:r>
        <w:t xml:space="preserve">s College London, and a senior fellow at Policy Exchange. </w:t>
      </w:r>
    </w:p>
    <w:p w:rsidR="00C95416" w:rsidP="00257354">
      <w:pPr>
        <w:pStyle w:val="Answer"/>
      </w:pPr>
      <w:sdt>
        <w:sdtPr>
          <w:alias w:val="Witness"/>
          <w:id w:val="937648446"/>
          <w:placeholder>
            <w:docPart w:val="DefaultPlaceholder_-1854013440"/>
          </w:placeholder>
          <w:richText/>
        </w:sdtPr>
        <w:sdtContent>
          <w:r w:rsidRPr="00C95416">
            <w:rPr>
              <w:b/>
              <w:i/>
            </w:rPr>
            <w:t>Michael Reilly:</w:t>
          </w:r>
        </w:sdtContent>
      </w:sdt>
      <w:r>
        <w:t xml:space="preserve"> Good afternoon, Mr Chair</w:t>
      </w:r>
      <w:r w:rsidR="00257354">
        <w:t>,</w:t>
      </w:r>
      <w:r>
        <w:t xml:space="preserve"> and Committee members. I am Michael Reilly. I am a senior fellow in the Taiwan studies programme at Nottingham </w:t>
      </w:r>
      <w:r w:rsidR="00616ED5">
        <w:t>u</w:t>
      </w:r>
      <w:r>
        <w:t xml:space="preserve">niversity, and I am a former British representative to Taiwan between </w:t>
      </w:r>
      <w:r w:rsidR="00616ED5">
        <w:t xml:space="preserve">the years </w:t>
      </w:r>
      <w:r>
        <w:t xml:space="preserve">2005 and 2009. </w:t>
      </w:r>
    </w:p>
    <w:p w:rsidR="00C95416" w:rsidP="00C95416">
      <w:pPr>
        <w:pStyle w:val="Answer"/>
      </w:pPr>
      <w:sdt>
        <w:sdtPr>
          <w:alias w:val="Witness"/>
          <w:id w:val="-1951472666"/>
          <w:placeholder>
            <w:docPart w:val="DefaultPlaceholder_-1854013440"/>
          </w:placeholder>
          <w:richText/>
        </w:sdtPr>
        <w:sdtContent>
          <w:r w:rsidRPr="00C95416">
            <w:rPr>
              <w:b/>
              <w:i/>
            </w:rPr>
            <w:t>Jason Hsu:</w:t>
          </w:r>
        </w:sdtContent>
      </w:sdt>
      <w:r>
        <w:t xml:space="preserve"> My name is Jason Hsu. I am a former legislator and a Member of Parliament in Taiwan</w:t>
      </w:r>
      <w:r w:rsidR="00B545EE">
        <w:t>’</w:t>
      </w:r>
      <w:r>
        <w:t>s Legislative Yuan. I am also the current chief initiative officer of Taiwan AI Labs. I am very pleased to join today</w:t>
      </w:r>
      <w:r w:rsidR="00B545EE">
        <w:t>’</w:t>
      </w:r>
      <w:r>
        <w:t xml:space="preserve">s evidence meeting. Thank you very much for the invitation. </w:t>
      </w:r>
    </w:p>
    <w:p w:rsidR="00616ED5" w:rsidP="00C95416">
      <w:pPr>
        <w:pStyle w:val="Question"/>
      </w:pPr>
      <w:sdt>
        <w:sdtPr>
          <w:alias w:val="Member"/>
          <w:tag w:val="&lt;Member mnisId='4462' dodsId='108954'&gt;"/>
          <w:id w:val="662278878"/>
          <w:placeholder>
            <w:docPart w:val="DefaultPlaceholder_-1854013440"/>
          </w:placeholder>
          <w:richText/>
        </w:sdtPr>
        <w:sdtContent>
          <w:r w:rsidRPr="00C95416" w:rsidR="00C95416">
            <w:rPr>
              <w:b/>
            </w:rPr>
            <w:t>Chair:</w:t>
          </w:r>
        </w:sdtContent>
      </w:sdt>
      <w:r w:rsidR="00C95416">
        <w:t xml:space="preserve"> Thank you. We will go straight into questions. I will ask Michael Reilly to answer the first question first, but, if the other two want to come in, be my guest. </w:t>
      </w:r>
    </w:p>
    <w:p w:rsidR="00C95416" w:rsidP="00616ED5">
      <w:pPr>
        <w:pStyle w:val="Question"/>
        <w:numPr>
          <w:ilvl w:val="0"/>
          <w:numId w:val="0"/>
        </w:numPr>
        <w:ind w:left="794"/>
      </w:pPr>
      <w:r>
        <w:t xml:space="preserve">How would you characterise UK-Taiwan relations at the present time? </w:t>
      </w:r>
    </w:p>
    <w:p w:rsidR="00C95416" w:rsidP="00C95416">
      <w:pPr>
        <w:pStyle w:val="Answer"/>
      </w:pPr>
      <w:sdt>
        <w:sdtPr>
          <w:alias w:val="Witness"/>
          <w:id w:val="-599723064"/>
          <w:placeholder>
            <w:docPart w:val="DefaultPlaceholder_-1854013440"/>
          </w:placeholder>
          <w:richText/>
        </w:sdtPr>
        <w:sdtContent>
          <w:r w:rsidRPr="00C95416">
            <w:rPr>
              <w:b/>
              <w:i/>
            </w:rPr>
            <w:t>Michael Reilly:</w:t>
          </w:r>
        </w:sdtContent>
      </w:sdt>
      <w:r>
        <w:t xml:space="preserve"> I would say that they are cordial, but not especially substantive. There has been a welcome increase in the number of bilateral agreements signed in recent years, but if you compare it with a country like South Korea they are still very modest. If you look particularly at things like high-level visits, there has been a real dearth of those. Ministerial visits are few and far between. To my knowledge, it is more than a decade since any Foreign Office official higher than director level visited. I know that it is 25 years since it was agreed that there is no reason why a Cabinet Member could not visit Taiwan, but to my knowledge none ha</w:t>
      </w:r>
      <w:r w:rsidR="00676325">
        <w:t>s</w:t>
      </w:r>
      <w:r>
        <w:t xml:space="preserve"> ever done so. It lacks substance, but there is nothing wrong with them apart from that. </w:t>
      </w:r>
    </w:p>
    <w:p w:rsidR="00C95416" w:rsidP="00C95416">
      <w:pPr>
        <w:pStyle w:val="Question"/>
      </w:pPr>
      <w:sdt>
        <w:sdtPr>
          <w:alias w:val="Member"/>
          <w:tag w:val="&lt;Member mnisId='4462' dodsId='108954'&gt;"/>
          <w:id w:val="1237283473"/>
          <w:placeholder>
            <w:docPart w:val="DefaultPlaceholder_-1854013440"/>
          </w:placeholder>
          <w:richText/>
        </w:sdtPr>
        <w:sdtContent>
          <w:r w:rsidRPr="00C95416">
            <w:rPr>
              <w:b/>
            </w:rPr>
            <w:t>Chair:</w:t>
          </w:r>
        </w:sdtContent>
      </w:sdt>
      <w:r>
        <w:t xml:space="preserve"> </w:t>
      </w:r>
      <w:r w:rsidR="00257354">
        <w:t>D</w:t>
      </w:r>
      <w:r>
        <w:t xml:space="preserve">r Patalano, do you have anything to add to that? </w:t>
      </w:r>
    </w:p>
    <w:p w:rsidR="00C95416" w:rsidP="00C95416">
      <w:pPr>
        <w:pStyle w:val="Answer"/>
      </w:pPr>
      <w:sdt>
        <w:sdtPr>
          <w:alias w:val="Witness"/>
          <w:id w:val="-2124374946"/>
          <w:placeholder>
            <w:docPart w:val="DefaultPlaceholder_-1854013440"/>
          </w:placeholder>
          <w:richText/>
        </w:sdtPr>
        <w:sdtContent>
          <w:r w:rsidRPr="00C95416">
            <w:rPr>
              <w:b/>
              <w:i/>
            </w:rPr>
            <w:t>Dr Patalano:</w:t>
          </w:r>
        </w:sdtContent>
      </w:sdt>
      <w:r>
        <w:t xml:space="preserve"> No, I would certainly agree with what has just been said. Looking at recent events, particularly how the European Union has approached opportunities to create greater visibility politically in the nature of the relationship, there are opportunities there to be exploited that have not been in the recent past. </w:t>
      </w:r>
    </w:p>
    <w:p w:rsidR="00C95416" w:rsidP="00C95416">
      <w:pPr>
        <w:pStyle w:val="Question"/>
      </w:pPr>
      <w:sdt>
        <w:sdtPr>
          <w:alias w:val="Member"/>
          <w:tag w:val="&lt;Member mnisId='4462' dodsId='108954'&gt;"/>
          <w:id w:val="206534188"/>
          <w:placeholder>
            <w:docPart w:val="DefaultPlaceholder_-1854013440"/>
          </w:placeholder>
          <w:richText/>
        </w:sdtPr>
        <w:sdtContent>
          <w:r w:rsidRPr="00C95416">
            <w:rPr>
              <w:b/>
            </w:rPr>
            <w:t>Chair:</w:t>
          </w:r>
        </w:sdtContent>
      </w:sdt>
      <w:r>
        <w:t xml:space="preserve"> Jason</w:t>
      </w:r>
      <w:r w:rsidR="00676325">
        <w:t>?</w:t>
      </w:r>
      <w:r>
        <w:t xml:space="preserve"> </w:t>
      </w:r>
    </w:p>
    <w:p w:rsidR="00C95416" w:rsidP="00C95416">
      <w:pPr>
        <w:pStyle w:val="Answer"/>
      </w:pPr>
      <w:sdt>
        <w:sdtPr>
          <w:alias w:val="Witness"/>
          <w:id w:val="-1824573390"/>
          <w:placeholder>
            <w:docPart w:val="DefaultPlaceholder_-1854013440"/>
          </w:placeholder>
          <w:richText/>
        </w:sdtPr>
        <w:sdtContent>
          <w:r w:rsidRPr="00C95416">
            <w:rPr>
              <w:b/>
              <w:i/>
            </w:rPr>
            <w:t>Jason Hsu:</w:t>
          </w:r>
        </w:sdtContent>
      </w:sdt>
      <w:r>
        <w:t xml:space="preserve"> Thank you very much. I believe that this has been a very historical moment for the UK-Taiwan relationship, particularly as President Biden and the Chinese leader, Xi Jinping, just had a </w:t>
      </w:r>
      <w:r w:rsidR="00676325">
        <w:t xml:space="preserve">so-called </w:t>
      </w:r>
      <w:r>
        <w:t xml:space="preserve">virtual summit today. It is very important for the UK and Taiwan to establish an even closer relationship and more sophisticated and closer collaboration between the two sides in trade, in technology, in defence and in the economy. </w:t>
      </w:r>
      <w:r w:rsidR="00676325">
        <w:t>I believe that t</w:t>
      </w:r>
      <w:r>
        <w:t xml:space="preserve">his is a very important evidence meeting for the two sides. </w:t>
      </w:r>
    </w:p>
    <w:p w:rsidR="00C95416" w:rsidP="00C95416">
      <w:pPr>
        <w:pStyle w:val="Question"/>
        <w:numPr>
          <w:ilvl w:val="0"/>
          <w:numId w:val="0"/>
        </w:numPr>
        <w:ind w:left="794"/>
      </w:pPr>
      <w:sdt>
        <w:sdtPr>
          <w:alias w:val="Member"/>
          <w:tag w:val="&lt;Member mnisId='4462' dodsId='108954'&gt;"/>
          <w:id w:val="-1191455592"/>
          <w:placeholder>
            <w:docPart w:val="DefaultPlaceholder_-1854013440"/>
          </w:placeholder>
          <w:richText/>
        </w:sdtPr>
        <w:sdtContent>
          <w:r w:rsidRPr="00C95416">
            <w:rPr>
              <w:b/>
            </w:rPr>
            <w:t>Chair:</w:t>
          </w:r>
        </w:sdtContent>
      </w:sdt>
      <w:r>
        <w:t xml:space="preserve"> Bob Seely, did you want to come in on that?  </w:t>
      </w:r>
    </w:p>
    <w:p w:rsidR="00C95416" w:rsidP="00C95416">
      <w:pPr>
        <w:pStyle w:val="Question"/>
      </w:pPr>
      <w:sdt>
        <w:sdtPr>
          <w:alias w:val="Member"/>
          <w:tag w:val="&lt;Member mnisId='4681' dodsId='35259'&gt;"/>
          <w:id w:val="-588082129"/>
          <w:placeholder>
            <w:docPart w:val="DefaultPlaceholder_-1854013440"/>
          </w:placeholder>
          <w:richText/>
        </w:sdtPr>
        <w:sdtContent>
          <w:r w:rsidRPr="00C95416">
            <w:rPr>
              <w:b/>
            </w:rPr>
            <w:t>Bob Seely:</w:t>
          </w:r>
        </w:sdtContent>
      </w:sdt>
      <w:r>
        <w:t xml:space="preserve"> I would not mind, if I could very quickly, Royston. I wanted to ask the obvious question, unless you are thinking it should not come in now. Why are they not more substantive? The elephant in the room is the UK</w:t>
      </w:r>
      <w:r w:rsidR="00B545EE">
        <w:t>’</w:t>
      </w:r>
      <w:r>
        <w:t xml:space="preserve">s fear of upsetting China. Do you think that is powerful or overwhelming? Separately to that, are there other factors that contribute to a relationship that appears warm but could be, as you say, more substantive? Michael, would you like to start? </w:t>
      </w:r>
    </w:p>
    <w:p w:rsidR="000E24CB" w:rsidP="00C95416">
      <w:pPr>
        <w:pStyle w:val="Answer"/>
      </w:pPr>
      <w:sdt>
        <w:sdtPr>
          <w:alias w:val="Witness"/>
          <w:id w:val="-888256755"/>
          <w:placeholder>
            <w:docPart w:val="DefaultPlaceholder_-1854013440"/>
          </w:placeholder>
          <w:richText/>
        </w:sdtPr>
        <w:sdtContent>
          <w:r w:rsidRPr="00C95416" w:rsidR="00C95416">
            <w:rPr>
              <w:b/>
              <w:i/>
            </w:rPr>
            <w:t>Michael Reilly:</w:t>
          </w:r>
        </w:sdtContent>
      </w:sdt>
      <w:r w:rsidR="00C95416">
        <w:t xml:space="preserve"> The fear of China, as you say, is the elephant in the room</w:t>
      </w:r>
      <w:r w:rsidR="00676325">
        <w:t>. I do not know if you</w:t>
      </w:r>
      <w:r w:rsidR="00C95416">
        <w:t xml:space="preserve"> take </w:t>
      </w:r>
      <w:r w:rsidR="00676325">
        <w:t>an</w:t>
      </w:r>
      <w:r w:rsidR="00C95416">
        <w:t xml:space="preserve"> elephant by the horns or by the trunk</w:t>
      </w:r>
      <w:r w:rsidR="00676325">
        <w:t>,</w:t>
      </w:r>
      <w:r w:rsidR="00C95416">
        <w:t xml:space="preserve"> or whatever</w:t>
      </w:r>
      <w:r w:rsidR="00676325">
        <w:t>, but a</w:t>
      </w:r>
      <w:r w:rsidR="00C95416">
        <w:t xml:space="preserve"> lot of the problem about it is a perception here in Whitehall rather than the reality. The Chinese have consistently made their red lines clear about what they will tolerate and what they will not tolerate. Evidence over the years shows, in the case of our bilateral relations, </w:t>
      </w:r>
      <w:r w:rsidR="00676325">
        <w:t xml:space="preserve">that </w:t>
      </w:r>
      <w:r w:rsidR="00C95416">
        <w:t>we can have Ministers visiting other than in the areas of foreign affairs and defence, and the Prime Minister obviously, which are the Chinese red lines, and the Chinese do not have a problem about that. There is a strongly held</w:t>
      </w:r>
      <w:r w:rsidR="00B545EE">
        <w:t>—</w:t>
      </w:r>
      <w:r w:rsidR="00C95416">
        <w:t>and wrongly held, I would say</w:t>
      </w:r>
      <w:r w:rsidR="00B545EE">
        <w:t>—</w:t>
      </w:r>
      <w:r w:rsidR="00C95416">
        <w:t>perception</w:t>
      </w:r>
      <w:r w:rsidR="00257354">
        <w:t>,</w:t>
      </w:r>
      <w:r w:rsidR="00C95416">
        <w:t xml:space="preserve"> </w:t>
      </w:r>
      <w:r w:rsidR="00B545EE">
        <w:t>“</w:t>
      </w:r>
      <w:r w:rsidR="00676325">
        <w:t>W</w:t>
      </w:r>
      <w:r w:rsidR="00C95416">
        <w:t>e can</w:t>
      </w:r>
      <w:r w:rsidR="00676325">
        <w:t>’</w:t>
      </w:r>
      <w:r w:rsidR="00C95416">
        <w:t xml:space="preserve">t do this because China </w:t>
      </w:r>
      <w:r w:rsidR="00676325">
        <w:t>won’t</w:t>
      </w:r>
      <w:r w:rsidR="00C95416">
        <w:t xml:space="preserve"> like it</w:t>
      </w:r>
      <w:r w:rsidR="00676325">
        <w:t>.</w:t>
      </w:r>
      <w:r w:rsidR="00B545EE">
        <w:t>”</w:t>
      </w:r>
      <w:r w:rsidR="00C95416">
        <w:t xml:space="preserve"> It is trying to get through the system that we should look at things differently. We should not ignore those red lines, but there is a lot of scope to do more. </w:t>
      </w:r>
    </w:p>
    <w:p w:rsidR="000E24CB" w:rsidP="000E24CB">
      <w:pPr>
        <w:pStyle w:val="Question"/>
      </w:pPr>
      <w:sdt>
        <w:sdtPr>
          <w:alias w:val="Member"/>
          <w:tag w:val="&lt;Member mnisId='4681' dodsId='35259'&gt;"/>
          <w:id w:val="-742491606"/>
          <w:placeholder>
            <w:docPart w:val="DefaultPlaceholder_-1854013440"/>
          </w:placeholder>
          <w:richText/>
        </w:sdtPr>
        <w:sdtContent>
          <w:r w:rsidRPr="000E24CB">
            <w:rPr>
              <w:b/>
            </w:rPr>
            <w:t>Bob Seely:</w:t>
          </w:r>
        </w:sdtContent>
      </w:sdt>
      <w:r>
        <w:t xml:space="preserve"> </w:t>
      </w:r>
      <w:r w:rsidR="00C95416">
        <w:t xml:space="preserve">If the Foreign Secretary turned up, what would happen? What would the Chinese do?  </w:t>
      </w:r>
    </w:p>
    <w:p w:rsidR="00D155B8" w:rsidP="000E24CB">
      <w:pPr>
        <w:pStyle w:val="Answer"/>
      </w:pPr>
      <w:sdt>
        <w:sdtPr>
          <w:alias w:val="Witness"/>
          <w:id w:val="-819268668"/>
          <w:placeholder>
            <w:docPart w:val="DefaultPlaceholder_-1854013440"/>
          </w:placeholder>
          <w:richText/>
        </w:sdtPr>
        <w:sdtContent>
          <w:r w:rsidRPr="000E24CB" w:rsidR="000E24CB">
            <w:rPr>
              <w:b/>
              <w:i/>
            </w:rPr>
            <w:t>Michael Reilly:</w:t>
          </w:r>
        </w:sdtContent>
      </w:sdt>
      <w:r w:rsidR="000E24CB">
        <w:t xml:space="preserve"> </w:t>
      </w:r>
      <w:r w:rsidR="00C95416">
        <w:t xml:space="preserve">If the Foreign Secretary was to go, I think the Chinese would get very upset. They would, as the first step, call our ambassador in Beijing at about three in the morning to give her a dressing down. They would probably recall their own ambassador and ask ours to be sent back. They may even go as far as demanding the closure of one of our minor consulates until we had </w:t>
      </w:r>
      <w:r w:rsidR="00B545EE">
        <w:t>“</w:t>
      </w:r>
      <w:r w:rsidR="00C95416">
        <w:t>repented</w:t>
      </w:r>
      <w:r w:rsidR="00B545EE">
        <w:t>”</w:t>
      </w:r>
      <w:r w:rsidR="00C95416">
        <w:t xml:space="preserve">. </w:t>
      </w:r>
    </w:p>
    <w:p w:rsidR="000E24CB" w:rsidP="000E24CB">
      <w:pPr>
        <w:pStyle w:val="Answer"/>
      </w:pPr>
      <w:r>
        <w:t>I want to go beyond China because it is not just the fear of China. There is a legal problem of Taiwan</w:t>
      </w:r>
      <w:r w:rsidR="00B545EE">
        <w:t>’</w:t>
      </w:r>
      <w:r>
        <w:t xml:space="preserve">s legal status in British eyes that makes our own lawyers more cautious than other countries might be about engagement, and the two tend to reinforce one another or feed off one another. </w:t>
      </w:r>
      <w:r w:rsidR="00D155B8">
        <w:t xml:space="preserve">Also, </w:t>
      </w:r>
      <w:r>
        <w:t>I think it is fair to say that the Taiwanese themselves could probably try a bit harder</w:t>
      </w:r>
      <w:r w:rsidR="00833843">
        <w:t>.</w:t>
      </w:r>
      <w:r>
        <w:t xml:space="preserve"> </w:t>
      </w:r>
      <w:r w:rsidR="00833843">
        <w:t>F</w:t>
      </w:r>
      <w:r>
        <w:t>or various reasons</w:t>
      </w:r>
      <w:r w:rsidR="00833843">
        <w:t xml:space="preserve"> o</w:t>
      </w:r>
      <w:r>
        <w:t xml:space="preserve">ver the years they have tended to decide that they are not going to get much support from Europe. Understandably, the US has given them a lot more security than Europe is ever likely to, </w:t>
      </w:r>
      <w:r>
        <w:t xml:space="preserve">and likewise Japan, which is their neighbour. They have not seen European countries generally being particularly warm. The Taiwanese themselves could push a bit harder. It is on both sides. </w:t>
      </w:r>
    </w:p>
    <w:p w:rsidR="000E24CB" w:rsidP="00C95416">
      <w:pPr>
        <w:pStyle w:val="Question"/>
      </w:pPr>
      <w:sdt>
        <w:sdtPr>
          <w:alias w:val="Member"/>
          <w:tag w:val="&lt;Member mnisId='4681' dodsId='35259'&gt;"/>
          <w:id w:val="1732109010"/>
          <w:placeholder>
            <w:docPart w:val="DefaultPlaceholder_-1854013440"/>
          </w:placeholder>
          <w:richText/>
        </w:sdtPr>
        <w:sdtContent>
          <w:r w:rsidRPr="000E24CB">
            <w:rPr>
              <w:b/>
            </w:rPr>
            <w:t>Bob Seely:</w:t>
          </w:r>
        </w:sdtContent>
      </w:sdt>
      <w:r>
        <w:t xml:space="preserve"> </w:t>
      </w:r>
      <w:r w:rsidR="00C95416">
        <w:t>Dr Patalano</w:t>
      </w:r>
      <w:r w:rsidR="00833843">
        <w:t>?</w:t>
      </w:r>
    </w:p>
    <w:p w:rsidR="00827350" w:rsidP="000E24CB">
      <w:pPr>
        <w:pStyle w:val="Answer"/>
      </w:pPr>
      <w:sdt>
        <w:sdtPr>
          <w:alias w:val="Witness"/>
          <w:id w:val="704532847"/>
          <w:placeholder>
            <w:docPart w:val="DefaultPlaceholder_-1854013440"/>
          </w:placeholder>
          <w:richText/>
        </w:sdtPr>
        <w:sdtContent>
          <w:r w:rsidRPr="000E24CB" w:rsidR="000E24CB">
            <w:rPr>
              <w:b/>
              <w:i/>
            </w:rPr>
            <w:t>Dr Patalano:</w:t>
          </w:r>
        </w:sdtContent>
      </w:sdt>
      <w:r w:rsidR="000E24CB">
        <w:t xml:space="preserve"> </w:t>
      </w:r>
      <w:r w:rsidR="00C95416">
        <w:t xml:space="preserve">I have two points. One is the question of the fear of China. I would completely agree with you that there is an institutional state of </w:t>
      </w:r>
      <w:r>
        <w:t>mind</w:t>
      </w:r>
      <w:r w:rsidR="00833843">
        <w:t>, as it were,</w:t>
      </w:r>
      <w:r w:rsidR="00C95416">
        <w:t xml:space="preserve"> that traditionally make</w:t>
      </w:r>
      <w:r w:rsidR="00833843">
        <w:t>s</w:t>
      </w:r>
      <w:r w:rsidR="00C95416">
        <w:t xml:space="preserve"> people, as Michael said, rush to the question of what the Chinese are going to do. There is an element of reticence around that. </w:t>
      </w:r>
    </w:p>
    <w:p w:rsidR="00833843" w:rsidP="000E24CB">
      <w:pPr>
        <w:pStyle w:val="Answer"/>
      </w:pPr>
      <w:r>
        <w:t xml:space="preserve">On the other hand, I would say that over the last two years we have seen the Government starting to take steps to change that and to push back on that general attitude. Today, I would say we should be less concerned. Certainly, UK foreign policy behaviour seems to be less constrained and less worried about this idea of fear of China preventing things from happening. That is point </w:t>
      </w:r>
      <w:r w:rsidR="00827350">
        <w:t>No. 1</w:t>
      </w:r>
      <w:r w:rsidR="00685CBC">
        <w:t>.</w:t>
      </w:r>
      <w:r>
        <w:t xml:space="preserve"> That is changing. </w:t>
      </w:r>
    </w:p>
    <w:p w:rsidR="00833843" w:rsidP="000E24CB">
      <w:pPr>
        <w:pStyle w:val="Answer"/>
      </w:pPr>
      <w:r>
        <w:t>In part, the changing relationship between the United States and China has created a context, a framework, under which if you want bolder step</w:t>
      </w:r>
      <w:r>
        <w:t>s</w:t>
      </w:r>
      <w:r>
        <w:t xml:space="preserve"> in terms of increasing interactions</w:t>
      </w:r>
      <w:r w:rsidR="00B545EE">
        <w:t>—</w:t>
      </w:r>
      <w:r>
        <w:t>a point I will come to in a second</w:t>
      </w:r>
      <w:r w:rsidR="00B545EE">
        <w:t>—</w:t>
      </w:r>
      <w:r>
        <w:t>it is actually possible. On the one hand, there is a change in the way the Government are behaving. On the other</w:t>
      </w:r>
      <w:r w:rsidR="00685CBC">
        <w:t xml:space="preserve"> hand</w:t>
      </w:r>
      <w:r>
        <w:t xml:space="preserve">, there </w:t>
      </w:r>
      <w:r>
        <w:t>are</w:t>
      </w:r>
      <w:r>
        <w:t xml:space="preserve"> also changing structural circumstances that allow us to think more boldly about taking steps forward, which leads to the second point. </w:t>
      </w:r>
    </w:p>
    <w:p w:rsidR="000E24CB" w:rsidP="000E24CB">
      <w:pPr>
        <w:pStyle w:val="Answer"/>
      </w:pPr>
      <w:r>
        <w:t xml:space="preserve">Short of the Foreign Secretary, there are a number of other initiatives currently existing in a dialogue that already takes place between Taiwan and </w:t>
      </w:r>
      <w:r w:rsidR="00833843">
        <w:t xml:space="preserve">the </w:t>
      </w:r>
      <w:r>
        <w:t xml:space="preserve">UK that can be reinforced. </w:t>
      </w:r>
      <w:r w:rsidR="0011797A">
        <w:t>A</w:t>
      </w:r>
      <w:r>
        <w:t xml:space="preserve"> couple of weeks ago </w:t>
      </w:r>
      <w:r w:rsidR="0011797A">
        <w:t xml:space="preserve">we finished </w:t>
      </w:r>
      <w:r>
        <w:t xml:space="preserve">the trade talks between Taiwan and the UK. This did not happen for the second year in person. They were held remotely. Organising meetings in which at a practical level you start seeing more regular interactions with both sides coming towards each other </w:t>
      </w:r>
      <w:r w:rsidR="0011797A">
        <w:t xml:space="preserve">in itself </w:t>
      </w:r>
      <w:r>
        <w:t>represents a progressive</w:t>
      </w:r>
      <w:r w:rsidR="0011797A">
        <w:t>,</w:t>
      </w:r>
      <w:r>
        <w:t xml:space="preserve"> continuous way of challenging that initial very important point you made about the fear of China question. </w:t>
      </w:r>
    </w:p>
    <w:p w:rsidR="000E24CB" w:rsidP="00C95416">
      <w:pPr>
        <w:pStyle w:val="Question"/>
      </w:pPr>
      <w:sdt>
        <w:sdtPr>
          <w:alias w:val="Member"/>
          <w:tag w:val="&lt;Member mnisId='4681' dodsId='35259'&gt;"/>
          <w:id w:val="-51318716"/>
          <w:placeholder>
            <w:docPart w:val="DefaultPlaceholder_-1854013440"/>
          </w:placeholder>
          <w:richText/>
        </w:sdtPr>
        <w:sdtContent>
          <w:r w:rsidRPr="000E24CB">
            <w:rPr>
              <w:b/>
            </w:rPr>
            <w:t>Bob Seely:</w:t>
          </w:r>
        </w:sdtContent>
      </w:sdt>
      <w:r>
        <w:t xml:space="preserve"> </w:t>
      </w:r>
      <w:r w:rsidR="00C95416">
        <w:t>Thank you. Mr Hsu</w:t>
      </w:r>
      <w:r w:rsidR="0011797A">
        <w:t>?</w:t>
      </w:r>
      <w:r w:rsidR="00C95416">
        <w:t xml:space="preserve"> </w:t>
      </w:r>
    </w:p>
    <w:p w:rsidR="00827350" w:rsidP="000E24CB">
      <w:pPr>
        <w:pStyle w:val="Answer"/>
      </w:pPr>
      <w:sdt>
        <w:sdtPr>
          <w:alias w:val="Witness"/>
          <w:id w:val="1733891698"/>
          <w:placeholder>
            <w:docPart w:val="DefaultPlaceholder_-1854013440"/>
          </w:placeholder>
          <w:richText/>
        </w:sdtPr>
        <w:sdtContent>
          <w:r w:rsidRPr="000E24CB" w:rsidR="000E24CB">
            <w:rPr>
              <w:b/>
              <w:i/>
            </w:rPr>
            <w:t>Jason Hsu:</w:t>
          </w:r>
        </w:sdtContent>
      </w:sdt>
      <w:r w:rsidR="000E24CB">
        <w:t xml:space="preserve"> </w:t>
      </w:r>
      <w:r w:rsidR="00C95416">
        <w:t xml:space="preserve">I feel it is absolutely important for us to have </w:t>
      </w:r>
      <w:r w:rsidR="000A5665">
        <w:t xml:space="preserve">so-called </w:t>
      </w:r>
      <w:r w:rsidR="00C95416">
        <w:t xml:space="preserve">supply chain resilience in terms of the UK-Taiwan relationship. This has a lot to do with the global supply chain resilience in semiconductor chips as well as the short supply of mobile and electric vehicle chips. It is very important for the UK and Taiwan to establish an even stronger relationship as China is growing its presence and its influence in the rise of the </w:t>
      </w:r>
      <w:r>
        <w:t xml:space="preserve">so-called </w:t>
      </w:r>
      <w:r w:rsidR="00C95416">
        <w:t xml:space="preserve">AI and semiconductor industry. </w:t>
      </w:r>
    </w:p>
    <w:p w:rsidR="000E24CB" w:rsidP="000E24CB">
      <w:pPr>
        <w:pStyle w:val="Answer"/>
      </w:pPr>
      <w:r>
        <w:t>It is very important for the UK and Taiwan to establish stronger trading relationships and to</w:t>
      </w:r>
      <w:r w:rsidR="00C95416">
        <w:t xml:space="preserve"> understand</w:t>
      </w:r>
      <w:r w:rsidR="00685CBC">
        <w:t>,</w:t>
      </w:r>
      <w:r w:rsidR="00C95416">
        <w:t xml:space="preserve"> when China becomes even more aggressive in its attitude</w:t>
      </w:r>
      <w:r w:rsidR="00897E07">
        <w:t>,</w:t>
      </w:r>
      <w:r w:rsidR="00C95416">
        <w:t xml:space="preserve"> as well as the geopolitics concerning both Taiwan and the United States</w:t>
      </w:r>
      <w:r w:rsidR="00897E07">
        <w:t>,</w:t>
      </w:r>
      <w:r w:rsidR="00C95416">
        <w:t xml:space="preserve"> and also the regional stability, and how well the global supply chain stability factors into the dynamic development of the </w:t>
      </w:r>
      <w:r w:rsidR="00C95416">
        <w:t>entire region</w:t>
      </w:r>
      <w:r w:rsidR="00685CBC">
        <w:t>,</w:t>
      </w:r>
      <w:r w:rsidR="00C95416">
        <w:t xml:space="preserve"> how the two sides collaborate in supply chain resilience as well as how China </w:t>
      </w:r>
      <w:r w:rsidR="00897E07">
        <w:t>choreographs</w:t>
      </w:r>
      <w:r w:rsidR="00C95416">
        <w:t xml:space="preserve"> the political hacking as well as the cyber</w:t>
      </w:r>
      <w:r w:rsidR="00897E07">
        <w:t>-</w:t>
      </w:r>
      <w:r w:rsidR="00C95416">
        <w:t xml:space="preserve">attacks in how they infiltrate social media and deepfake in terms of the political campaign. This is especially important as we head into another phase of the election cycle in the next 12 to 18 months. </w:t>
      </w:r>
    </w:p>
    <w:p w:rsidR="000E24CB" w:rsidP="00897E07">
      <w:pPr>
        <w:pStyle w:val="Remark"/>
      </w:pPr>
      <w:sdt>
        <w:sdtPr>
          <w:alias w:val="Member"/>
          <w:tag w:val="&lt;Member mnisId='4681' dodsId='35259'&gt;"/>
          <w:id w:val="-689828275"/>
          <w:placeholder>
            <w:docPart w:val="DefaultPlaceholder_-1854013440"/>
          </w:placeholder>
          <w:richText/>
        </w:sdtPr>
        <w:sdtContent>
          <w:r w:rsidRPr="00897E07">
            <w:rPr>
              <w:b/>
            </w:rPr>
            <w:t>Bob Seely:</w:t>
          </w:r>
        </w:sdtContent>
      </w:sdt>
      <w:r>
        <w:t xml:space="preserve"> </w:t>
      </w:r>
      <w:r w:rsidR="00C95416">
        <w:t xml:space="preserve">Okay, thank you very much indeed. </w:t>
      </w:r>
    </w:p>
    <w:p w:rsidR="000E24CB" w:rsidP="000E24CB">
      <w:pPr>
        <w:pStyle w:val="Remark"/>
      </w:pPr>
      <w:sdt>
        <w:sdtPr>
          <w:alias w:val="Member"/>
          <w:tag w:val="&lt;Member mnisId='4462' dodsId='108954'&gt;"/>
          <w:id w:val="28922798"/>
          <w:placeholder>
            <w:docPart w:val="DefaultPlaceholder_-1854013440"/>
          </w:placeholder>
          <w:richText/>
        </w:sdtPr>
        <w:sdtContent>
          <w:r w:rsidRPr="000E24CB">
            <w:rPr>
              <w:b/>
            </w:rPr>
            <w:t>Chair:</w:t>
          </w:r>
        </w:sdtContent>
      </w:sdt>
      <w:r>
        <w:t xml:space="preserve"> </w:t>
      </w:r>
      <w:r w:rsidR="00C95416">
        <w:t>Stewart, do you want to come in on that?</w:t>
      </w:r>
    </w:p>
    <w:p w:rsidR="000E24CB" w:rsidP="00C95416">
      <w:pPr>
        <w:pStyle w:val="Question"/>
      </w:pPr>
      <w:sdt>
        <w:sdtPr>
          <w:alias w:val="Member"/>
          <w:tag w:val="&lt;Member mnisId='4461' dodsId='137276'&gt;"/>
          <w:id w:val="1786927263"/>
          <w:placeholder>
            <w:docPart w:val="DefaultPlaceholder_-1854013440"/>
          </w:placeholder>
          <w:richText/>
        </w:sdtPr>
        <w:sdtContent>
          <w:r w:rsidRPr="000E24CB">
            <w:rPr>
              <w:b/>
            </w:rPr>
            <w:t>Stewart Malcolm McDonald:</w:t>
          </w:r>
        </w:sdtContent>
      </w:sdt>
      <w:r>
        <w:t xml:space="preserve"> </w:t>
      </w:r>
      <w:r w:rsidR="00C95416">
        <w:t xml:space="preserve">Thanks, Chair. My question </w:t>
      </w:r>
      <w:r w:rsidR="00897E07">
        <w:t>is</w:t>
      </w:r>
      <w:r w:rsidR="00C95416">
        <w:t xml:space="preserve"> to Mr Reilly in particular. We have just had COP26 in my home city of Glasgow. Taiwan </w:t>
      </w:r>
      <w:r w:rsidR="00897E07">
        <w:t>was</w:t>
      </w:r>
      <w:r w:rsidR="00C95416">
        <w:t xml:space="preserve"> not a part of the official COP proceedings, but </w:t>
      </w:r>
      <w:r w:rsidR="00897E07">
        <w:t>it</w:t>
      </w:r>
      <w:r w:rsidR="00C95416">
        <w:t xml:space="preserve"> hosted </w:t>
      </w:r>
      <w:r w:rsidR="00897E07">
        <w:t>its</w:t>
      </w:r>
      <w:r w:rsidR="00C95416">
        <w:t xml:space="preserve"> own Taiwan day, which I was very pleased to be invited to, take part in and meet Members of the Government and Members of the Legislative Yuan. It became apparent several days before that started that the Chinese consulate in Edinburgh were trying to discourage city officials, Members of the Scottish Parliament and others from taking part. </w:t>
      </w:r>
      <w:r w:rsidR="00A90DD2">
        <w:t>Do you think that i</w:t>
      </w:r>
      <w:r w:rsidR="00C95416">
        <w:t xml:space="preserve">s quite normal? </w:t>
      </w:r>
    </w:p>
    <w:p w:rsidR="00A90DD2" w:rsidP="000E24CB">
      <w:pPr>
        <w:pStyle w:val="Answer"/>
      </w:pPr>
      <w:sdt>
        <w:sdtPr>
          <w:alias w:val="Witness"/>
          <w:id w:val="1751307911"/>
          <w:placeholder>
            <w:docPart w:val="DefaultPlaceholder_-1854013440"/>
          </w:placeholder>
          <w:richText/>
        </w:sdtPr>
        <w:sdtContent>
          <w:r w:rsidRPr="000E24CB" w:rsidR="000E24CB">
            <w:rPr>
              <w:b/>
              <w:i/>
            </w:rPr>
            <w:t>Michael Reilly:</w:t>
          </w:r>
        </w:sdtContent>
      </w:sdt>
      <w:r w:rsidR="000E24CB">
        <w:t xml:space="preserve"> </w:t>
      </w:r>
      <w:r w:rsidR="00C95416">
        <w:t>Absolutely normal. It is par for the course. Frankly, I would say that the lower down the Chinese hierarchy the organisation is</w:t>
      </w:r>
      <w:r>
        <w:t>,</w:t>
      </w:r>
      <w:r w:rsidR="00C95416">
        <w:t xml:space="preserve"> the more vigorously they protest. I can remember</w:t>
      </w:r>
      <w:r>
        <w:t>,</w:t>
      </w:r>
      <w:r w:rsidR="00C95416">
        <w:t xml:space="preserve"> going back 15 years</w:t>
      </w:r>
      <w:r>
        <w:t>, that</w:t>
      </w:r>
      <w:r w:rsidR="00C95416">
        <w:t xml:space="preserve"> a marching band from Taipei Girls</w:t>
      </w:r>
      <w:r w:rsidR="00B545EE">
        <w:t>’</w:t>
      </w:r>
      <w:r w:rsidR="00C95416">
        <w:t xml:space="preserve"> High School was taking part in the Edinburgh Military Tattoo. The same consulate was protesting vigorously until the Tattoo organisers said, </w:t>
      </w:r>
      <w:r w:rsidR="00B545EE">
        <w:t>“</w:t>
      </w:r>
      <w:r w:rsidR="00C95416">
        <w:t>Why are you protesting about them coming to Edinburgh</w:t>
      </w:r>
      <w:r w:rsidR="00685CBC">
        <w:t>,</w:t>
      </w:r>
      <w:r>
        <w:t xml:space="preserve"> because</w:t>
      </w:r>
      <w:r w:rsidR="00C95416">
        <w:t xml:space="preserve"> </w:t>
      </w:r>
      <w:r>
        <w:t>t</w:t>
      </w:r>
      <w:r w:rsidR="00C95416">
        <w:t>hey played in Nanjing in China last year</w:t>
      </w:r>
      <w:r>
        <w:t>?</w:t>
      </w:r>
      <w:r w:rsidR="00C95416">
        <w:t xml:space="preserve"> What is your problem?</w:t>
      </w:r>
      <w:r w:rsidR="00B545EE">
        <w:t>”</w:t>
      </w:r>
      <w:r w:rsidR="00C95416">
        <w:t xml:space="preserve"> </w:t>
      </w:r>
    </w:p>
    <w:p w:rsidR="00A90DD2" w:rsidP="000E24CB">
      <w:pPr>
        <w:pStyle w:val="Answer"/>
      </w:pPr>
      <w:r>
        <w:t xml:space="preserve">I have my own theory on this borne out by discussions with others. Within the Chinese Government, the </w:t>
      </w:r>
      <w:r>
        <w:t>f</w:t>
      </w:r>
      <w:r>
        <w:t xml:space="preserve">oreign </w:t>
      </w:r>
      <w:r>
        <w:t>m</w:t>
      </w:r>
      <w:r>
        <w:t>inistry is not important. Here, being Foreign Secretary is a stepping</w:t>
      </w:r>
      <w:r>
        <w:t>-</w:t>
      </w:r>
      <w:r>
        <w:t>stone to being Prime Minister. Even if not, it is a great office of state. As a colleague once said to me, being Foreign Minister in China is like the kiss of death. The foreign ministry is dismissed in Beijing as the ministry for translations. The one way that members of the foreign ministry have of trying to show that they are doing something useful for the motherland is by protesting about activities by Taiwan. It is a bit like scam emails</w:t>
      </w:r>
      <w:r>
        <w:t>:</w:t>
      </w:r>
      <w:r>
        <w:t xml:space="preserve"> 90 times out of 100, they will be ignored, but if they get a succes</w:t>
      </w:r>
      <w:r>
        <w:t>s</w:t>
      </w:r>
      <w:r>
        <w:t xml:space="preserve"> it is great</w:t>
      </w:r>
      <w:r>
        <w:t xml:space="preserve"> and</w:t>
      </w:r>
      <w:r>
        <w:t xml:space="preserve"> it goes on their performance appraisal. </w:t>
      </w:r>
    </w:p>
    <w:p w:rsidR="000E24CB" w:rsidP="000E24CB">
      <w:pPr>
        <w:pStyle w:val="Answer"/>
      </w:pPr>
      <w:r>
        <w:t xml:space="preserve">The trouble is, going back to the question about Whitehall perceptions, </w:t>
      </w:r>
      <w:r w:rsidR="00A90DD2">
        <w:t xml:space="preserve">that, </w:t>
      </w:r>
      <w:r>
        <w:t>too often</w:t>
      </w:r>
      <w:r w:rsidR="00A90DD2">
        <w:t>,</w:t>
      </w:r>
      <w:r>
        <w:t xml:space="preserve"> too many bureaucrats</w:t>
      </w:r>
      <w:r w:rsidR="00B545EE">
        <w:t>—</w:t>
      </w:r>
      <w:r>
        <w:t>and not just here; it is a wider problem</w:t>
      </w:r>
      <w:r w:rsidR="00B545EE">
        <w:t>—</w:t>
      </w:r>
      <w:r>
        <w:t xml:space="preserve">will take these protests at face value instead of just brushing them off. Presumably, after all, they were brushed off in Glasgow. Has anything happened? No. It all took place. They were there.  </w:t>
      </w:r>
    </w:p>
    <w:p w:rsidR="000E24CB" w:rsidP="00C95416">
      <w:pPr>
        <w:pStyle w:val="Question"/>
      </w:pPr>
      <w:sdt>
        <w:sdtPr>
          <w:alias w:val="Member"/>
          <w:tag w:val="&lt;Member mnisId='4461' dodsId='137276'&gt;"/>
          <w:id w:val="1417750055"/>
          <w:placeholder>
            <w:docPart w:val="DefaultPlaceholder_-1854013440"/>
          </w:placeholder>
          <w:richText/>
        </w:sdtPr>
        <w:sdtContent>
          <w:r w:rsidRPr="000E24CB">
            <w:rPr>
              <w:b/>
            </w:rPr>
            <w:t>Stewart Malcolm McDonald:</w:t>
          </w:r>
        </w:sdtContent>
      </w:sdt>
      <w:r>
        <w:t xml:space="preserve"> </w:t>
      </w:r>
      <w:r w:rsidR="00C95416">
        <w:t>They were. The Chinese consulate protests were certainly brushed off. However, in one case, the Lord Provost of Glasgow was set to open the Taiwan day. The Lord Provost is an important civic figure in the city. He is the Queen</w:t>
      </w:r>
      <w:r w:rsidR="00B545EE">
        <w:t>’</w:t>
      </w:r>
      <w:r w:rsidR="00C95416">
        <w:t xml:space="preserve">s representative and the first citizen of Glasgow. He ignored all the protests until the Foreign Office asked him </w:t>
      </w:r>
      <w:r w:rsidR="00C95416">
        <w:t xml:space="preserve">to pull out. All of a sudden, his diary was full and he was not able to come. Is that normal for Foreign Office behaviour in your experience? </w:t>
      </w:r>
    </w:p>
    <w:p w:rsidR="000E24CB" w:rsidP="000E24CB">
      <w:pPr>
        <w:pStyle w:val="Answer"/>
      </w:pPr>
      <w:sdt>
        <w:sdtPr>
          <w:alias w:val="Witness"/>
          <w:id w:val="960925333"/>
          <w:placeholder>
            <w:docPart w:val="DefaultPlaceholder_-1854013440"/>
          </w:placeholder>
          <w:richText/>
        </w:sdtPr>
        <w:sdtContent>
          <w:r w:rsidRPr="000E24CB">
            <w:rPr>
              <w:b/>
              <w:i/>
            </w:rPr>
            <w:t>Michael Reilly:</w:t>
          </w:r>
        </w:sdtContent>
      </w:sdt>
      <w:r>
        <w:t xml:space="preserve"> </w:t>
      </w:r>
      <w:r w:rsidR="00C95416">
        <w:t>That, to me, is a degree of overcaution on the part of the Foreign Office. I would not say it is normal</w:t>
      </w:r>
      <w:r w:rsidR="00FA02A3">
        <w:t>; nor</w:t>
      </w:r>
      <w:r w:rsidR="00C95416">
        <w:t xml:space="preserve"> would I say that it is unprecedented. I would assume that this was Foreign Office anxiety about not having an avoidable fuss over COP26, so err on the side of caution. </w:t>
      </w:r>
    </w:p>
    <w:p w:rsidR="000E24CB" w:rsidP="00C95416">
      <w:pPr>
        <w:pStyle w:val="Question"/>
      </w:pPr>
      <w:sdt>
        <w:sdtPr>
          <w:alias w:val="Member"/>
          <w:tag w:val="&lt;Member mnisId='4461' dodsId='137276'&gt;"/>
          <w:id w:val="934790622"/>
          <w:placeholder>
            <w:docPart w:val="DefaultPlaceholder_-1854013440"/>
          </w:placeholder>
          <w:richText/>
        </w:sdtPr>
        <w:sdtContent>
          <w:r w:rsidRPr="000E24CB">
            <w:rPr>
              <w:b/>
            </w:rPr>
            <w:t>Stewart Malcolm McDonald:</w:t>
          </w:r>
        </w:sdtContent>
      </w:sdt>
      <w:r>
        <w:t xml:space="preserve"> </w:t>
      </w:r>
      <w:r w:rsidR="00C95416">
        <w:t xml:space="preserve">Who would sign </w:t>
      </w:r>
      <w:r w:rsidR="00685CBC">
        <w:t xml:space="preserve">off </w:t>
      </w:r>
      <w:r w:rsidR="00C95416">
        <w:t xml:space="preserve">that kind of phone call or email? Would that involve a Minister or a senior official at the Foreign Office? How high up the chain would it go?  </w:t>
      </w:r>
    </w:p>
    <w:p w:rsidR="000E24CB" w:rsidP="000E24CB">
      <w:pPr>
        <w:pStyle w:val="Answer"/>
      </w:pPr>
      <w:sdt>
        <w:sdtPr>
          <w:alias w:val="Witness"/>
          <w:id w:val="-1351640055"/>
          <w:placeholder>
            <w:docPart w:val="DefaultPlaceholder_-1854013440"/>
          </w:placeholder>
          <w:richText/>
        </w:sdtPr>
        <w:sdtContent>
          <w:r w:rsidRPr="000E24CB">
            <w:rPr>
              <w:b/>
              <w:i/>
            </w:rPr>
            <w:t>Michael Reilly:</w:t>
          </w:r>
        </w:sdtContent>
      </w:sdt>
      <w:r>
        <w:t xml:space="preserve"> </w:t>
      </w:r>
      <w:r w:rsidR="00C95416">
        <w:t xml:space="preserve">I left the Foreign Office more than a decade ago, so I cannot say what happens now. </w:t>
      </w:r>
    </w:p>
    <w:p w:rsidR="000E24CB" w:rsidP="00C95416">
      <w:pPr>
        <w:pStyle w:val="Question"/>
      </w:pPr>
      <w:sdt>
        <w:sdtPr>
          <w:alias w:val="Member"/>
          <w:tag w:val="&lt;Member mnisId='4461' dodsId='137276'&gt;"/>
          <w:id w:val="926627100"/>
          <w:placeholder>
            <w:docPart w:val="DefaultPlaceholder_-1854013440"/>
          </w:placeholder>
          <w:richText/>
        </w:sdtPr>
        <w:sdtContent>
          <w:r w:rsidRPr="000E24CB">
            <w:rPr>
              <w:b/>
            </w:rPr>
            <w:t>Stewart Malcolm McDonald:</w:t>
          </w:r>
        </w:sdtContent>
      </w:sdt>
      <w:r>
        <w:t xml:space="preserve"> </w:t>
      </w:r>
      <w:r w:rsidR="00C95416">
        <w:t xml:space="preserve">I will invite you to speculate. </w:t>
      </w:r>
    </w:p>
    <w:p w:rsidR="000E24CB" w:rsidP="000E24CB">
      <w:pPr>
        <w:pStyle w:val="Answer"/>
      </w:pPr>
      <w:sdt>
        <w:sdtPr>
          <w:alias w:val="Witness"/>
          <w:id w:val="1512413155"/>
          <w:placeholder>
            <w:docPart w:val="DefaultPlaceholder_-1854013440"/>
          </w:placeholder>
          <w:richText/>
        </w:sdtPr>
        <w:sdtContent>
          <w:r w:rsidRPr="000E24CB">
            <w:rPr>
              <w:b/>
              <w:i/>
            </w:rPr>
            <w:t>Michael Reilly:</w:t>
          </w:r>
        </w:sdtContent>
      </w:sdt>
      <w:r>
        <w:t xml:space="preserve"> </w:t>
      </w:r>
      <w:r w:rsidR="00C95416">
        <w:t>I would be very surprised if something like that was not signed off by a Minister</w:t>
      </w:r>
      <w:r w:rsidR="00B545EE">
        <w:t>—</w:t>
      </w:r>
      <w:r w:rsidR="00C95416">
        <w:t xml:space="preserve">not necessarily the Foreign Secretary, but something like that. If a Minister had not been consulted, in my experience, Ministers would be very angry. It is safe to say from experience that Ministers would have agreed to that. </w:t>
      </w:r>
    </w:p>
    <w:p w:rsidR="000E24CB" w:rsidP="00FA02A3">
      <w:pPr>
        <w:pStyle w:val="Question"/>
        <w:numPr>
          <w:ilvl w:val="0"/>
          <w:numId w:val="0"/>
        </w:numPr>
        <w:ind w:left="794"/>
      </w:pPr>
      <w:sdt>
        <w:sdtPr>
          <w:alias w:val="Member"/>
          <w:tag w:val="&lt;Member mnisId='4461' dodsId='137276'&gt;"/>
          <w:id w:val="315386105"/>
          <w:placeholder>
            <w:docPart w:val="DefaultPlaceholder_-1854013440"/>
          </w:placeholder>
          <w:richText/>
        </w:sdtPr>
        <w:sdtContent>
          <w:r w:rsidRPr="000E24CB">
            <w:rPr>
              <w:b/>
            </w:rPr>
            <w:t>Stewart Malcolm McDonald:</w:t>
          </w:r>
        </w:sdtContent>
      </w:sdt>
      <w:r>
        <w:t xml:space="preserve"> </w:t>
      </w:r>
      <w:r w:rsidR="00C95416">
        <w:t xml:space="preserve">Okay. </w:t>
      </w:r>
    </w:p>
    <w:p w:rsidR="000E24CB" w:rsidP="000E24CB">
      <w:pPr>
        <w:pStyle w:val="Answer"/>
      </w:pPr>
      <w:sdt>
        <w:sdtPr>
          <w:alias w:val="Witness"/>
          <w:id w:val="-663857502"/>
          <w:placeholder>
            <w:docPart w:val="DefaultPlaceholder_-1854013440"/>
          </w:placeholder>
          <w:richText/>
        </w:sdtPr>
        <w:sdtContent>
          <w:r w:rsidRPr="000E24CB">
            <w:rPr>
              <w:b/>
              <w:i/>
            </w:rPr>
            <w:t>Michael Reilly:</w:t>
          </w:r>
        </w:sdtContent>
      </w:sdt>
      <w:r>
        <w:t xml:space="preserve"> </w:t>
      </w:r>
      <w:r w:rsidR="00C95416">
        <w:t xml:space="preserve">Having said that, of course, a Minister given something at very short notice, </w:t>
      </w:r>
      <w:r w:rsidR="00C96875">
        <w:t xml:space="preserve">and </w:t>
      </w:r>
      <w:r w:rsidR="00C95416">
        <w:t>told</w:t>
      </w:r>
      <w:r w:rsidR="00FA02A3">
        <w:t>,</w:t>
      </w:r>
      <w:r w:rsidR="00C95416">
        <w:t xml:space="preserve"> </w:t>
      </w:r>
      <w:r w:rsidR="00B545EE">
        <w:t>“</w:t>
      </w:r>
      <w:r w:rsidR="00FA02A3">
        <w:t>W</w:t>
      </w:r>
      <w:r w:rsidR="00C95416">
        <w:t>e have to decide on this now</w:t>
      </w:r>
      <w:r w:rsidR="00FA02A3">
        <w:t>,</w:t>
      </w:r>
      <w:r w:rsidR="00B545EE">
        <w:t>”</w:t>
      </w:r>
      <w:r w:rsidR="00C95416">
        <w:t xml:space="preserve"> </w:t>
      </w:r>
      <w:r w:rsidR="00C96875">
        <w:t xml:space="preserve">who </w:t>
      </w:r>
      <w:r w:rsidR="00C95416">
        <w:t>was probably rushing off to an important engagement somewhere else</w:t>
      </w:r>
      <w:r w:rsidR="00FA02A3">
        <w:t>,</w:t>
      </w:r>
      <w:r w:rsidR="00C95416">
        <w:t xml:space="preserve"> just does not have the time to say, </w:t>
      </w:r>
      <w:r w:rsidR="00B545EE">
        <w:t>“</w:t>
      </w:r>
      <w:r w:rsidR="00C95416">
        <w:t>Hold on a minute, let</w:t>
      </w:r>
      <w:r w:rsidR="00FA02A3">
        <w:t>’</w:t>
      </w:r>
      <w:r w:rsidR="00C95416">
        <w:t xml:space="preserve">s </w:t>
      </w:r>
      <w:r w:rsidR="00FA02A3">
        <w:t xml:space="preserve">just </w:t>
      </w:r>
      <w:r w:rsidR="00C95416">
        <w:t>think this through,</w:t>
      </w:r>
      <w:r w:rsidR="00B545EE">
        <w:t>”</w:t>
      </w:r>
      <w:r w:rsidR="00C95416">
        <w:t xml:space="preserve"> </w:t>
      </w:r>
      <w:r w:rsidR="00FA02A3">
        <w:t>but</w:t>
      </w:r>
      <w:r w:rsidR="00C95416">
        <w:t xml:space="preserve"> think, </w:t>
      </w:r>
      <w:r w:rsidR="00B545EE">
        <w:t>“</w:t>
      </w:r>
      <w:r w:rsidR="00C95416">
        <w:t>Yes, go with the advice.</w:t>
      </w:r>
      <w:r w:rsidR="00B545EE">
        <w:t>”</w:t>
      </w:r>
      <w:r w:rsidR="00C95416">
        <w:t xml:space="preserve"> There are all sorts of factors that need to be borne in mind.</w:t>
      </w:r>
    </w:p>
    <w:p w:rsidR="00FA02A3" w:rsidP="000E24CB">
      <w:pPr>
        <w:pStyle w:val="Answer"/>
      </w:pPr>
      <w:sdt>
        <w:sdtPr>
          <w:alias w:val="Witness"/>
          <w:id w:val="1575855587"/>
          <w:placeholder>
            <w:docPart w:val="DefaultPlaceholder_-1854013440"/>
          </w:placeholder>
          <w:richText/>
        </w:sdtPr>
        <w:sdtContent>
          <w:r w:rsidRPr="000E24CB" w:rsidR="000E24CB">
            <w:rPr>
              <w:b/>
              <w:i/>
            </w:rPr>
            <w:t>Dr Patalano:</w:t>
          </w:r>
        </w:sdtContent>
      </w:sdt>
      <w:r w:rsidR="000E24CB">
        <w:t xml:space="preserve"> </w:t>
      </w:r>
      <w:r w:rsidR="00C95416">
        <w:t xml:space="preserve">One of these factors being that at COP26 we all know that both the commitment of the United States and China would have been absolutely essential for any substantive achievement to be regarded as a success. It is not impossible to imagine that that creates a situation in which, at a tactical level on this particular issue, the Chinese delegation will have some way to create leverage and that leverage translates into a </w:t>
      </w:r>
      <w:r>
        <w:t>p</w:t>
      </w:r>
      <w:r w:rsidR="00C95416">
        <w:t xml:space="preserve">yrrhic tactical victory. It is a slightly different question to the one about the </w:t>
      </w:r>
      <w:r w:rsidR="00B545EE">
        <w:t>“</w:t>
      </w:r>
      <w:r w:rsidR="00C95416">
        <w:t>fear of China</w:t>
      </w:r>
      <w:r w:rsidR="00B545EE">
        <w:t>”</w:t>
      </w:r>
      <w:r w:rsidR="00C95416">
        <w:t xml:space="preserve"> thing</w:t>
      </w:r>
      <w:r>
        <w:t>,</w:t>
      </w:r>
      <w:r w:rsidR="00C95416">
        <w:t xml:space="preserve"> because the fear of China is a broader, more overarching</w:t>
      </w:r>
      <w:r>
        <w:t>,</w:t>
      </w:r>
      <w:r w:rsidR="00C95416">
        <w:t xml:space="preserve"> </w:t>
      </w:r>
      <w:r w:rsidR="00B545EE">
        <w:t>“</w:t>
      </w:r>
      <w:r>
        <w:t>A</w:t>
      </w:r>
      <w:r w:rsidR="00C95416">
        <w:t>re we taking big</w:t>
      </w:r>
      <w:r w:rsidR="00142724">
        <w:t>ger</w:t>
      </w:r>
      <w:r w:rsidR="00C95416">
        <w:t xml:space="preserve"> foreign policy steps than we would otherwise?</w:t>
      </w:r>
      <w:r w:rsidR="00B545EE">
        <w:t>”</w:t>
      </w:r>
      <w:r w:rsidR="00C95416">
        <w:t xml:space="preserve"> That is a different thing as opposed to</w:t>
      </w:r>
      <w:r>
        <w:t>,</w:t>
      </w:r>
      <w:r w:rsidR="00C95416">
        <w:t xml:space="preserve"> </w:t>
      </w:r>
      <w:r w:rsidR="00B545EE">
        <w:t>“</w:t>
      </w:r>
      <w:r>
        <w:t>O</w:t>
      </w:r>
      <w:r w:rsidR="00C95416">
        <w:t>n this occasion, this did not happen, but it allowed us to secure a bigger goal</w:t>
      </w:r>
      <w:r w:rsidR="00646736">
        <w:t>.</w:t>
      </w:r>
      <w:r w:rsidR="00B545EE">
        <w:t>”</w:t>
      </w:r>
      <w:r w:rsidR="00C95416">
        <w:t xml:space="preserve"> </w:t>
      </w:r>
    </w:p>
    <w:p w:rsidR="000E24CB" w:rsidP="000E24CB">
      <w:pPr>
        <w:pStyle w:val="Answer"/>
      </w:pPr>
      <w:r>
        <w:t>I would be interested to know more about the context. I would not be surprised if this was negotiated tactically as a way to move forward and the bigger prize on this particular occasion was the COP26</w:t>
      </w:r>
      <w:r w:rsidR="00B545EE">
        <w:t>’</w:t>
      </w:r>
      <w:r>
        <w:t>s achievements there in Glasgow.</w:t>
      </w:r>
    </w:p>
    <w:p w:rsidR="000E24CB" w:rsidP="00C95416">
      <w:pPr>
        <w:pStyle w:val="Question"/>
      </w:pPr>
      <w:sdt>
        <w:sdtPr>
          <w:alias w:val="Member"/>
          <w:tag w:val="&lt;Member mnisId='4461' dodsId='137276'&gt;"/>
          <w:id w:val="345532171"/>
          <w:placeholder>
            <w:docPart w:val="DefaultPlaceholder_-1854013440"/>
          </w:placeholder>
          <w:richText/>
        </w:sdtPr>
        <w:sdtContent>
          <w:r w:rsidRPr="000E24CB">
            <w:rPr>
              <w:b/>
            </w:rPr>
            <w:t>Stewart Malcolm McDonald:</w:t>
          </w:r>
        </w:sdtContent>
      </w:sdt>
      <w:r>
        <w:t xml:space="preserve"> </w:t>
      </w:r>
      <w:r w:rsidR="00C95416">
        <w:t>The rather interesting tactic deployed by the consulate, which was ignored cross</w:t>
      </w:r>
      <w:r w:rsidR="00A14F8E">
        <w:t>-</w:t>
      </w:r>
      <w:r w:rsidR="00C95416">
        <w:t xml:space="preserve">party by all of those who received those kinds of letters, is that I did not receive one and nobody from my party received one, and there was an attempt to say to Unionist politicians </w:t>
      </w:r>
      <w:r w:rsidR="00C95416">
        <w:t xml:space="preserve">in Scotland, </w:t>
      </w:r>
      <w:r w:rsidR="00B545EE">
        <w:t>“</w:t>
      </w:r>
      <w:r w:rsidR="00C95416">
        <w:t xml:space="preserve">We know that you admire unity and anti-independence and all that sort of thing. Therefore, you should pull out because the Taiwanese are the same kinds of troublemakers as the </w:t>
      </w:r>
      <w:r w:rsidR="00A14F8E">
        <w:t>Scots</w:t>
      </w:r>
      <w:r w:rsidR="00C95416">
        <w:t>,</w:t>
      </w:r>
      <w:r w:rsidR="00B545EE">
        <w:t>”</w:t>
      </w:r>
      <w:r w:rsidR="00C95416">
        <w:t xml:space="preserve"> but it was seen for what it was. What worries me is our own Foreign Office stepping in to prevent the civic head of the city giving out a welcome that he has probably rehearsed thousands and thousands of times over the course of COP. </w:t>
      </w:r>
    </w:p>
    <w:p w:rsidR="000E24CB" w:rsidP="000E24CB">
      <w:pPr>
        <w:pStyle w:val="Answer"/>
      </w:pPr>
      <w:sdt>
        <w:sdtPr>
          <w:alias w:val="Witness"/>
          <w:id w:val="281626052"/>
          <w:placeholder>
            <w:docPart w:val="DefaultPlaceholder_-1854013440"/>
          </w:placeholder>
          <w:richText/>
        </w:sdtPr>
        <w:sdtContent>
          <w:r w:rsidRPr="000E24CB">
            <w:rPr>
              <w:b/>
              <w:i/>
            </w:rPr>
            <w:t>Michael Reilly:</w:t>
          </w:r>
        </w:sdtContent>
      </w:sdt>
      <w:r>
        <w:t xml:space="preserve"> </w:t>
      </w:r>
      <w:r w:rsidR="00C95416">
        <w:t xml:space="preserve">To be fair, Dr </w:t>
      </w:r>
      <w:r w:rsidR="00287250">
        <w:t>Patalano</w:t>
      </w:r>
      <w:r w:rsidR="00B545EE">
        <w:t>’</w:t>
      </w:r>
      <w:r w:rsidR="00C95416">
        <w:t xml:space="preserve">s point here is probably very important. </w:t>
      </w:r>
    </w:p>
    <w:p w:rsidR="000E24CB" w:rsidP="00A14F8E">
      <w:pPr>
        <w:pStyle w:val="Question"/>
        <w:numPr>
          <w:ilvl w:val="0"/>
          <w:numId w:val="0"/>
        </w:numPr>
        <w:ind w:left="794"/>
      </w:pPr>
      <w:sdt>
        <w:sdtPr>
          <w:alias w:val="Member"/>
          <w:tag w:val="&lt;Member mnisId='4461' dodsId='137276'&gt;"/>
          <w:id w:val="184492610"/>
          <w:placeholder>
            <w:docPart w:val="DefaultPlaceholder_-1854013440"/>
          </w:placeholder>
          <w:richText/>
        </w:sdtPr>
        <w:sdtContent>
          <w:r w:rsidRPr="000E24CB">
            <w:rPr>
              <w:b/>
            </w:rPr>
            <w:t>Stewart Malcolm McDonald:</w:t>
          </w:r>
        </w:sdtContent>
      </w:sdt>
      <w:r>
        <w:t xml:space="preserve"> </w:t>
      </w:r>
      <w:r w:rsidR="00C95416">
        <w:t>Yes.</w:t>
      </w:r>
    </w:p>
    <w:p w:rsidR="000E24CB" w:rsidP="000E24CB">
      <w:pPr>
        <w:pStyle w:val="Answer"/>
      </w:pPr>
      <w:sdt>
        <w:sdtPr>
          <w:alias w:val="Witness"/>
          <w:id w:val="-1455551682"/>
          <w:placeholder>
            <w:docPart w:val="DefaultPlaceholder_-1854013440"/>
          </w:placeholder>
          <w:richText/>
        </w:sdtPr>
        <w:sdtContent>
          <w:r w:rsidRPr="000E24CB">
            <w:rPr>
              <w:b/>
              <w:i/>
            </w:rPr>
            <w:t>Michael Reilly:</w:t>
          </w:r>
        </w:sdtContent>
      </w:sdt>
      <w:r>
        <w:t xml:space="preserve"> </w:t>
      </w:r>
      <w:r w:rsidR="00C95416">
        <w:t xml:space="preserve">Given COP26 and the role of the Chinese, the Foreign Office could well have decided on this occasion. I can remember occasions, for example, in the days of the coalition Government when the </w:t>
      </w:r>
      <w:r w:rsidR="00A14F8E">
        <w:t>D</w:t>
      </w:r>
      <w:r w:rsidR="00C95416">
        <w:t xml:space="preserve">eputy Prime Minister invited the Taiwanese representative here to his new year reception and ignored Chinese objections, and the Chinese embassy just had to live with it, but there was no major summit in the offing after that.  </w:t>
      </w:r>
    </w:p>
    <w:p w:rsidR="000E24CB" w:rsidP="000E24CB">
      <w:pPr>
        <w:pStyle w:val="Question"/>
        <w:numPr>
          <w:ilvl w:val="0"/>
          <w:numId w:val="0"/>
        </w:numPr>
        <w:ind w:left="794"/>
      </w:pPr>
      <w:sdt>
        <w:sdtPr>
          <w:alias w:val="Member"/>
          <w:tag w:val="&lt;Member mnisId='4461' dodsId='137276'&gt;"/>
          <w:id w:val="-128629940"/>
          <w:placeholder>
            <w:docPart w:val="DefaultPlaceholder_-1854013440"/>
          </w:placeholder>
          <w:richText/>
        </w:sdtPr>
        <w:sdtContent>
          <w:r w:rsidRPr="000E24CB">
            <w:rPr>
              <w:b/>
            </w:rPr>
            <w:t>Stewart Malcolm McDonald:</w:t>
          </w:r>
        </w:sdtContent>
      </w:sdt>
      <w:r>
        <w:t xml:space="preserve"> </w:t>
      </w:r>
      <w:r w:rsidR="00C95416">
        <w:t xml:space="preserve">Thank you, Chair.  </w:t>
      </w:r>
    </w:p>
    <w:p w:rsidR="000E24CB" w:rsidP="000E24CB">
      <w:pPr>
        <w:pStyle w:val="Question"/>
        <w:numPr>
          <w:ilvl w:val="0"/>
          <w:numId w:val="0"/>
        </w:numPr>
        <w:ind w:left="794"/>
      </w:pPr>
      <w:sdt>
        <w:sdtPr>
          <w:alias w:val="Member"/>
          <w:tag w:val="&lt;Member mnisId='4462' dodsId='108954'&gt;"/>
          <w:id w:val="-817797663"/>
          <w:placeholder>
            <w:docPart w:val="DefaultPlaceholder_-1854013440"/>
          </w:placeholder>
          <w:richText/>
        </w:sdtPr>
        <w:sdtContent>
          <w:r w:rsidRPr="000E24CB">
            <w:rPr>
              <w:b/>
            </w:rPr>
            <w:t>Chair:</w:t>
          </w:r>
        </w:sdtContent>
      </w:sdt>
      <w:r>
        <w:t xml:space="preserve"> </w:t>
      </w:r>
      <w:r w:rsidR="00C95416">
        <w:t xml:space="preserve">Chris, you wanted to come in on this.  </w:t>
      </w:r>
    </w:p>
    <w:p w:rsidR="000E24CB" w:rsidP="00C95416">
      <w:pPr>
        <w:pStyle w:val="Question"/>
      </w:pPr>
      <w:sdt>
        <w:sdtPr>
          <w:alias w:val="Member"/>
          <w:tag w:val="&lt;Member mnisId='1446' dodsId='25745'&gt;"/>
          <w:id w:val="-510924006"/>
          <w:placeholder>
            <w:docPart w:val="DefaultPlaceholder_-1854013440"/>
          </w:placeholder>
          <w:richText/>
        </w:sdtPr>
        <w:sdtContent>
          <w:r w:rsidRPr="000E24CB">
            <w:rPr>
              <w:b/>
            </w:rPr>
            <w:t>Chris Bryant:</w:t>
          </w:r>
        </w:sdtContent>
      </w:sdt>
      <w:r>
        <w:t xml:space="preserve"> </w:t>
      </w:r>
      <w:r w:rsidR="00C95416">
        <w:t xml:space="preserve">You referred to other countries. Do any other countries do this better than we do? Do they have a more substantive relationship?  </w:t>
      </w:r>
    </w:p>
    <w:p w:rsidR="00A14F8E" w:rsidP="000E24CB">
      <w:pPr>
        <w:pStyle w:val="Answer"/>
      </w:pPr>
      <w:sdt>
        <w:sdtPr>
          <w:alias w:val="Witness"/>
          <w:id w:val="-1831675435"/>
          <w:placeholder>
            <w:docPart w:val="DefaultPlaceholder_-1854013440"/>
          </w:placeholder>
          <w:richText/>
        </w:sdtPr>
        <w:sdtContent>
          <w:r w:rsidRPr="000E24CB" w:rsidR="000E24CB">
            <w:rPr>
              <w:b/>
              <w:i/>
            </w:rPr>
            <w:t>Michael Reilly:</w:t>
          </w:r>
        </w:sdtContent>
      </w:sdt>
      <w:r w:rsidR="000E24CB">
        <w:t xml:space="preserve"> </w:t>
      </w:r>
      <w:r w:rsidR="00C95416">
        <w:t>I would not use the word better, but differently</w:t>
      </w:r>
      <w:r>
        <w:t>,</w:t>
      </w:r>
      <w:r w:rsidR="00C95416">
        <w:t xml:space="preserve"> certainly. The Americans and the Japanese </w:t>
      </w:r>
      <w:r>
        <w:t xml:space="preserve">do </w:t>
      </w:r>
      <w:r w:rsidR="00C95416">
        <w:t xml:space="preserve">have more substantive relationships. In the case of America, it is enshrined into law. In the case of Japan, I am not sure if it is in law but it is modelled on the American agreement. </w:t>
      </w:r>
    </w:p>
    <w:p w:rsidR="00A14F8E" w:rsidP="000E24CB">
      <w:pPr>
        <w:pStyle w:val="Answer"/>
      </w:pPr>
      <w:r>
        <w:t>Arguably, the one that does it best is Singapore, which I was going to mention if the questions brought it up later. Singapore recognises China, but, uniquely, it has troops and</w:t>
      </w:r>
      <w:r w:rsidR="00CF1E34">
        <w:t xml:space="preserve"> elements</w:t>
      </w:r>
      <w:r w:rsidR="0000461F">
        <w:t xml:space="preserve"> of its</w:t>
      </w:r>
      <w:r>
        <w:t xml:space="preserve"> air force based in Taiwan. The Chinese are well aware of this. It has a free trade agreement with both sides of the strait. The Singaporeans have a very long-term, consistent policy, and they have been very transparent with the Chinese all along. If you wanted a model, that might be the sort of model to aim for. </w:t>
      </w:r>
    </w:p>
    <w:p w:rsidR="000E24CB" w:rsidP="000E24CB">
      <w:pPr>
        <w:pStyle w:val="Answer"/>
      </w:pPr>
      <w:r>
        <w:t xml:space="preserve">Within Europe, </w:t>
      </w:r>
      <w:r w:rsidR="00A14F8E">
        <w:t xml:space="preserve">I would say no; </w:t>
      </w:r>
      <w:r>
        <w:t xml:space="preserve">it goes in cycles. At times, if you talk to the Taiwanese, they would say, </w:t>
      </w:r>
      <w:r w:rsidR="00B545EE">
        <w:t>“</w:t>
      </w:r>
      <w:r>
        <w:t>We have been in the vanguard. We were the first country to lift the visa requirement,</w:t>
      </w:r>
      <w:r w:rsidR="00B545EE">
        <w:t>”</w:t>
      </w:r>
      <w:r>
        <w:t xml:space="preserve"> for example. At present, certainly, countries like Lithuania, Poland and Slovenia seem to be pushing the boundaries. </w:t>
      </w:r>
      <w:r w:rsidR="00A14F8E">
        <w:t>So i</w:t>
      </w:r>
      <w:r>
        <w:t>t varies.</w:t>
      </w:r>
    </w:p>
    <w:p w:rsidR="000E24CB" w:rsidP="00C95416">
      <w:pPr>
        <w:pStyle w:val="Question"/>
      </w:pPr>
      <w:sdt>
        <w:sdtPr>
          <w:alias w:val="Member"/>
          <w:tag w:val="&lt;Member mnisId='1446' dodsId='25745'&gt;"/>
          <w:id w:val="762641899"/>
          <w:placeholder>
            <w:docPart w:val="DefaultPlaceholder_-1854013440"/>
          </w:placeholder>
          <w:richText/>
        </w:sdtPr>
        <w:sdtContent>
          <w:r w:rsidRPr="000E24CB">
            <w:rPr>
              <w:b/>
            </w:rPr>
            <w:t>Chris Bryant:</w:t>
          </w:r>
        </w:sdtContent>
      </w:sdt>
      <w:r>
        <w:t xml:space="preserve"> </w:t>
      </w:r>
      <w:r w:rsidR="00C95416">
        <w:t>Jason, do you have a take on that?</w:t>
      </w:r>
    </w:p>
    <w:p w:rsidR="000E24CB" w:rsidP="000E24CB">
      <w:pPr>
        <w:pStyle w:val="Answer"/>
      </w:pPr>
      <w:sdt>
        <w:sdtPr>
          <w:alias w:val="Witness"/>
          <w:id w:val="1934465912"/>
          <w:placeholder>
            <w:docPart w:val="DefaultPlaceholder_-1854013440"/>
          </w:placeholder>
          <w:richText/>
        </w:sdtPr>
        <w:sdtContent>
          <w:r w:rsidRPr="000E24CB">
            <w:rPr>
              <w:b/>
              <w:i/>
            </w:rPr>
            <w:t>Jason Hsu:</w:t>
          </w:r>
        </w:sdtContent>
      </w:sdt>
      <w:r>
        <w:t xml:space="preserve"> </w:t>
      </w:r>
      <w:r w:rsidR="00C95416">
        <w:t>I wanted to comment on the importance of the regional collaborations in terms of the stability and security for the region. We have done our part to beef up our security defence as well as to boost our defence capability. It is also important to use the international mechanism to pressur</w:t>
      </w:r>
      <w:r w:rsidR="00E911E7">
        <w:t>ise</w:t>
      </w:r>
      <w:r w:rsidR="00C95416">
        <w:t xml:space="preserve"> China from being too aggressive towards Taiwan. It is particularly important to understand China</w:t>
      </w:r>
      <w:r w:rsidR="00B545EE">
        <w:t>’</w:t>
      </w:r>
      <w:r w:rsidR="00C95416">
        <w:t>s influence on Taiwan</w:t>
      </w:r>
      <w:r w:rsidR="00B545EE">
        <w:t>’</w:t>
      </w:r>
      <w:r w:rsidR="00C95416">
        <w:t xml:space="preserve">s politics in cyber-security and social media penetration. It is especially important to </w:t>
      </w:r>
      <w:r w:rsidR="00C95416">
        <w:t>understand that</w:t>
      </w:r>
      <w:r w:rsidR="00E911E7">
        <w:t>,</w:t>
      </w:r>
      <w:r w:rsidR="00C95416">
        <w:t xml:space="preserve"> when elections take place</w:t>
      </w:r>
      <w:r w:rsidR="00E911E7">
        <w:t>,</w:t>
      </w:r>
      <w:r w:rsidR="00C95416">
        <w:t xml:space="preserve"> a lot of mechanisms have been deployed </w:t>
      </w:r>
      <w:r w:rsidR="00E911E7">
        <w:t>on</w:t>
      </w:r>
      <w:r w:rsidR="00C95416">
        <w:t xml:space="preserve"> cyber-security as well as social media campaigns for disinformation and deepfakes. There is a lot of that concerning the intelligence and security. That will raise the concern of liberal democracy and democratic society that western countries have held up the values for</w:t>
      </w:r>
      <w:r w:rsidR="00E911E7">
        <w:t>,</w:t>
      </w:r>
      <w:r w:rsidR="00C95416">
        <w:t xml:space="preserve"> </w:t>
      </w:r>
      <w:r w:rsidR="00E911E7">
        <w:t xml:space="preserve">for </w:t>
      </w:r>
      <w:r w:rsidR="00C95416">
        <w:t>a long time. It is super-important that</w:t>
      </w:r>
      <w:r w:rsidR="00E911E7">
        <w:t>,</w:t>
      </w:r>
      <w:r w:rsidR="00C95416">
        <w:t xml:space="preserve"> as </w:t>
      </w:r>
      <w:r w:rsidR="00E911E7">
        <w:t>a</w:t>
      </w:r>
      <w:r w:rsidR="00C95416">
        <w:t xml:space="preserve"> member of the international community</w:t>
      </w:r>
      <w:r w:rsidR="00E911E7">
        <w:t>,</w:t>
      </w:r>
      <w:r w:rsidR="00C95416">
        <w:t xml:space="preserve"> Taiwan plays a part not only in stabilising the global supply chain </w:t>
      </w:r>
      <w:r w:rsidR="00E911E7">
        <w:t>in</w:t>
      </w:r>
      <w:r w:rsidR="00C95416">
        <w:t xml:space="preserve"> chips and semiconductors but also play</w:t>
      </w:r>
      <w:r w:rsidR="009A4416">
        <w:t>s</w:t>
      </w:r>
      <w:r w:rsidR="00C95416">
        <w:t xml:space="preserve"> an important role in stabilising regional democracy. We need every bit of support from the UK to come to our aid </w:t>
      </w:r>
      <w:r w:rsidR="00E911E7">
        <w:t>on</w:t>
      </w:r>
      <w:r w:rsidR="00C95416">
        <w:t xml:space="preserve"> cyber-attacks, understanding our needs and supporting us in trade and also bilateral relationships. That is very important in general. </w:t>
      </w:r>
    </w:p>
    <w:p w:rsidR="000E24CB" w:rsidP="00B545EE">
      <w:pPr>
        <w:pStyle w:val="Remark"/>
      </w:pPr>
      <w:sdt>
        <w:sdtPr>
          <w:alias w:val="Member"/>
          <w:tag w:val="&lt;Member mnisId='1446' dodsId='25745'&gt;"/>
          <w:id w:val="-693769003"/>
          <w:placeholder>
            <w:docPart w:val="DefaultPlaceholder_-1854013440"/>
          </w:placeholder>
          <w:richText/>
        </w:sdtPr>
        <w:sdtContent>
          <w:r w:rsidRPr="00B545EE">
            <w:rPr>
              <w:b/>
            </w:rPr>
            <w:t>Chris Bryant:</w:t>
          </w:r>
        </w:sdtContent>
      </w:sdt>
      <w:r>
        <w:t xml:space="preserve"> </w:t>
      </w:r>
      <w:r w:rsidR="00C95416">
        <w:t xml:space="preserve">I am done. </w:t>
      </w:r>
    </w:p>
    <w:p w:rsidR="000E24CB" w:rsidP="00C95416">
      <w:pPr>
        <w:pStyle w:val="Question"/>
      </w:pPr>
      <w:sdt>
        <w:sdtPr>
          <w:alias w:val="Member"/>
          <w:tag w:val="&lt;Member mnisId='4462' dodsId='108954'&gt;"/>
          <w:id w:val="203216052"/>
          <w:placeholder>
            <w:docPart w:val="DefaultPlaceholder_-1854013440"/>
          </w:placeholder>
          <w:richText/>
        </w:sdtPr>
        <w:sdtContent>
          <w:r w:rsidRPr="000E24CB">
            <w:rPr>
              <w:b/>
            </w:rPr>
            <w:t>Chair:</w:t>
          </w:r>
        </w:sdtContent>
      </w:sdt>
      <w:r>
        <w:t xml:space="preserve"> </w:t>
      </w:r>
      <w:r w:rsidR="00C95416">
        <w:t xml:space="preserve">Can I go back to something you said, Michael Reilly, about Singapore and how they handle the situation? What could the UK do? Could it </w:t>
      </w:r>
      <w:r w:rsidR="00E911E7">
        <w:t xml:space="preserve">improve or </w:t>
      </w:r>
      <w:r w:rsidR="00C95416">
        <w:t>increase its diplomatic footprint? Would that be something</w:t>
      </w:r>
      <w:r w:rsidR="00E911E7">
        <w:t xml:space="preserve"> and w</w:t>
      </w:r>
      <w:r w:rsidR="00C95416">
        <w:t xml:space="preserve">hat would that achieve? </w:t>
      </w:r>
    </w:p>
    <w:p w:rsidR="00C01E92" w:rsidP="000E24CB">
      <w:pPr>
        <w:pStyle w:val="Answer"/>
      </w:pPr>
      <w:sdt>
        <w:sdtPr>
          <w:alias w:val="Witness"/>
          <w:id w:val="-227145058"/>
          <w:placeholder>
            <w:docPart w:val="DefaultPlaceholder_-1854013440"/>
          </w:placeholder>
          <w:richText/>
        </w:sdtPr>
        <w:sdtContent>
          <w:r w:rsidRPr="000E24CB" w:rsidR="000E24CB">
            <w:rPr>
              <w:b/>
              <w:i/>
            </w:rPr>
            <w:t>Michael Reilly:</w:t>
          </w:r>
        </w:sdtContent>
      </w:sdt>
      <w:r w:rsidR="000E24CB">
        <w:t xml:space="preserve"> </w:t>
      </w:r>
      <w:r w:rsidR="00C95416">
        <w:t>It certainly could increase its footprint. There is a general problem in this country that we see Taiwan as this small island on the other side of the world</w:t>
      </w:r>
      <w:r w:rsidR="00E911E7">
        <w:t>.</w:t>
      </w:r>
      <w:r w:rsidR="00C95416">
        <w:t xml:space="preserve"> </w:t>
      </w:r>
      <w:r w:rsidR="00E911E7">
        <w:t>H</w:t>
      </w:r>
      <w:r w:rsidR="00C95416">
        <w:t>ow important is it really? Geographically, sure, it is not big, but if you look at it in terms of population or its economy, it is comparable with Australia</w:t>
      </w:r>
      <w:r>
        <w:t>.</w:t>
      </w:r>
      <w:r w:rsidR="00C95416">
        <w:t xml:space="preserve"> </w:t>
      </w:r>
      <w:r>
        <w:t>E</w:t>
      </w:r>
      <w:r w:rsidR="00C95416">
        <w:t xml:space="preserve">conomically </w:t>
      </w:r>
      <w:r>
        <w:t xml:space="preserve">in </w:t>
      </w:r>
      <w:r w:rsidR="00C95416">
        <w:t>purchasing power par</w:t>
      </w:r>
      <w:r>
        <w:t>i</w:t>
      </w:r>
      <w:r w:rsidR="00C95416">
        <w:t>ty</w:t>
      </w:r>
      <w:r>
        <w:t xml:space="preserve"> </w:t>
      </w:r>
      <w:r w:rsidR="00473357">
        <w:t xml:space="preserve">and in </w:t>
      </w:r>
      <w:r w:rsidR="00C95416">
        <w:t xml:space="preserve">populations </w:t>
      </w:r>
      <w:r w:rsidR="0094352C">
        <w:t xml:space="preserve">they </w:t>
      </w:r>
      <w:r w:rsidR="00C95416">
        <w:t xml:space="preserve">are almost the same. We have a huge presence in Australia. </w:t>
      </w:r>
      <w:r>
        <w:t>Okay, i</w:t>
      </w:r>
      <w:r w:rsidR="00C95416">
        <w:t xml:space="preserve">t is a bit different historically, but the point is that we need to get out of this mindset of seeing Taiwan as a </w:t>
      </w:r>
      <w:r>
        <w:t xml:space="preserve">small, </w:t>
      </w:r>
      <w:r w:rsidR="00C95416">
        <w:t xml:space="preserve">tiny island and actually see it as a place that, were it not for geopolitics, would almost certainly be in the G20. Unlike Australia and unlike the rest of the G20, it is also facing an existential threat. </w:t>
      </w:r>
    </w:p>
    <w:p w:rsidR="00C01E92" w:rsidP="000E24CB">
      <w:pPr>
        <w:pStyle w:val="Answer"/>
      </w:pPr>
      <w:r>
        <w:t xml:space="preserve">Politically, </w:t>
      </w:r>
      <w:r>
        <w:t xml:space="preserve">we need </w:t>
      </w:r>
      <w:r>
        <w:t>extra resources on the ground to give back to London a better understanding of how the Taiwanese see the threat they are facing, how they are coping with it, how they are responding to it, but also the sorts of things that we can work in common with Taiwan on in the multilateral community. You mentioned COP26. That is an obvious area. On climate change, there is obvious scope to be doing more with the Taiwanese. Human rights is an area where</w:t>
      </w:r>
      <w:r>
        <w:t>, again,</w:t>
      </w:r>
      <w:r>
        <w:t xml:space="preserve"> we could be doing more with the Taiwanese. </w:t>
      </w:r>
      <w:r>
        <w:t>We could be s</w:t>
      </w:r>
      <w:r>
        <w:t xml:space="preserve">trengthening parliamentary democracy globally. These are sorts of areas where if we had more resources on the ground we could be doing more. </w:t>
      </w:r>
    </w:p>
    <w:p w:rsidR="00C01E92" w:rsidP="000E24CB">
      <w:pPr>
        <w:pStyle w:val="Answer"/>
      </w:pPr>
      <w:r>
        <w:t>However,</w:t>
      </w:r>
      <w:r w:rsidR="00C95416">
        <w:t xml:space="preserve"> it is not just about more resources; it is about the sorts of resources that we put in. I get the sense at the moment that the Foreign Office seems to take the view that whoever is the head of post there should be somebody who has had experience in Beijing. We have had at least three successive heads of post, all of whom have served in Beijing. I am not </w:t>
      </w:r>
      <w:r>
        <w:t xml:space="preserve">actually </w:t>
      </w:r>
      <w:r w:rsidR="00C95416">
        <w:t xml:space="preserve">sure that is helpful. If you have spent time in Beijing being harangued by the foreign ministry, you tend to end up being more cautious. Maybe getting </w:t>
      </w:r>
      <w:r>
        <w:t xml:space="preserve">in </w:t>
      </w:r>
      <w:r w:rsidR="00C95416">
        <w:t xml:space="preserve">somebody who has spent time in Tokyo, particularly given </w:t>
      </w:r>
      <w:r w:rsidR="00C95416">
        <w:t>the Taiwan</w:t>
      </w:r>
      <w:r>
        <w:t>ese</w:t>
      </w:r>
      <w:r w:rsidR="00C95416">
        <w:t>-Japan</w:t>
      </w:r>
      <w:r>
        <w:t>ese</w:t>
      </w:r>
      <w:r w:rsidR="00C95416">
        <w:t xml:space="preserve"> relationship, could be very helpful in increasing our understanding.</w:t>
      </w:r>
    </w:p>
    <w:p w:rsidR="000E24CB" w:rsidP="000E24CB">
      <w:pPr>
        <w:pStyle w:val="Answer"/>
      </w:pPr>
      <w:r>
        <w:rPr>
          <w:i/>
          <w:iCs/>
        </w:rPr>
        <w:t>Tom Tugendhat resumed the Chair.</w:t>
      </w:r>
      <w:r w:rsidR="00C95416">
        <w:t xml:space="preserve"> </w:t>
      </w:r>
    </w:p>
    <w:p w:rsidR="00FB2467" w:rsidRPr="00C01E92" w:rsidP="00C01E92">
      <w:pPr>
        <w:pStyle w:val="Remark"/>
      </w:pPr>
      <w:sdt>
        <w:sdtPr>
          <w:alias w:val="Member"/>
          <w:tag w:val="&lt;Member mnisId='4462' dodsId='108954'&gt;"/>
          <w:id w:val="281694684"/>
          <w:placeholder>
            <w:docPart w:val="DefaultPlaceholder_-1854013440"/>
          </w:placeholder>
          <w:richText/>
        </w:sdtPr>
        <w:sdtContent>
          <w:r w:rsidRPr="000E24CB" w:rsidR="000E24CB">
            <w:rPr>
              <w:b/>
            </w:rPr>
            <w:t>Chair:</w:t>
          </w:r>
        </w:sdtContent>
      </w:sdt>
      <w:r w:rsidR="000E24CB">
        <w:t xml:space="preserve"> </w:t>
      </w:r>
      <w:r w:rsidR="00C95416">
        <w:t xml:space="preserve">Thank you. Alicia, I </w:t>
      </w:r>
      <w:r w:rsidR="00C01E92">
        <w:t>am going to</w:t>
      </w:r>
      <w:r w:rsidR="00C95416">
        <w:t xml:space="preserve"> come to you.  </w:t>
      </w:r>
    </w:p>
    <w:p w:rsidR="000E24CB" w:rsidP="00C95416">
      <w:pPr>
        <w:pStyle w:val="Question"/>
      </w:pPr>
      <w:sdt>
        <w:sdtPr>
          <w:alias w:val="Member"/>
          <w:tag w:val="&lt;Member mnisId='4805' dodsId=''&gt;"/>
          <w:id w:val="-1913925508"/>
          <w:placeholder>
            <w:docPart w:val="DefaultPlaceholder_-1854013440"/>
          </w:placeholder>
          <w:richText/>
        </w:sdtPr>
        <w:sdtContent>
          <w:r w:rsidRPr="000E24CB">
            <w:rPr>
              <w:b/>
            </w:rPr>
            <w:t>Alicia Kearns:</w:t>
          </w:r>
        </w:sdtContent>
      </w:sdt>
      <w:r>
        <w:t xml:space="preserve"> </w:t>
      </w:r>
      <w:r w:rsidR="00C95416">
        <w:t>Thank you, Chair. Mr Hsu, you mentioned semiconductors, PPE and electric cars. Essentially, the resilience of supply chains is a national security</w:t>
      </w:r>
      <w:r w:rsidR="00C01E92">
        <w:t xml:space="preserve"> issue</w:t>
      </w:r>
      <w:r w:rsidR="00C95416">
        <w:t xml:space="preserve">, but I would argue that when it comes to China it is also a human rights issue. What are the opportunities for deepening trade with Taiwan? As a former MP, what would you want to see us trading with Taiwan on, what would we be able to import and what would you be looking to export? </w:t>
      </w:r>
    </w:p>
    <w:p w:rsidR="001F4565" w:rsidP="000E24CB">
      <w:pPr>
        <w:pStyle w:val="Answer"/>
      </w:pPr>
      <w:sdt>
        <w:sdtPr>
          <w:alias w:val="Witness"/>
          <w:id w:val="2093193390"/>
          <w:placeholder>
            <w:docPart w:val="DefaultPlaceholder_-1854013440"/>
          </w:placeholder>
          <w:richText/>
        </w:sdtPr>
        <w:sdtContent>
          <w:r w:rsidRPr="000E24CB" w:rsidR="000E24CB">
            <w:rPr>
              <w:b/>
              <w:i/>
            </w:rPr>
            <w:t>Jason Hsu:</w:t>
          </w:r>
        </w:sdtContent>
      </w:sdt>
      <w:r w:rsidR="000E24CB">
        <w:t xml:space="preserve"> </w:t>
      </w:r>
      <w:r w:rsidR="00C95416">
        <w:t xml:space="preserve">I believe that the development of the global supply chain resilience is very important to develop a balanced supply chain diversity globally. It is too </w:t>
      </w:r>
      <w:r>
        <w:t xml:space="preserve">much </w:t>
      </w:r>
      <w:r w:rsidR="00C95416">
        <w:t xml:space="preserve">concentrated on Taiwan. TSMC, Taiwan Semiconductor Manufacturing Company, makes up 75% of global advanced semiconductor supply chain chips production globally. It is important to diversify the production as well as the development of the supply chain of the semiconductor technology globally, and I believe that the UK can play an important role in deepening the collaborations in trade and talent as well as the technology development of the two sides in supply chain resilience and particularly on the supply chain development for semiconductors. </w:t>
      </w:r>
    </w:p>
    <w:p w:rsidR="00B545EE" w:rsidP="000E24CB">
      <w:pPr>
        <w:pStyle w:val="Answer"/>
      </w:pPr>
      <w:r>
        <w:t xml:space="preserve">This has to do with things ranging from the semiconductor to electric vehicles to battery storage as well as the advanced materials for future energy. Companies like ARM play an important role </w:t>
      </w:r>
      <w:r w:rsidR="0072164D">
        <w:t>in</w:t>
      </w:r>
      <w:r>
        <w:t xml:space="preserve"> develop</w:t>
      </w:r>
      <w:r w:rsidR="0072164D">
        <w:t>ing</w:t>
      </w:r>
      <w:r>
        <w:t xml:space="preserve"> an even deeper relationship with Taiwan as we see the world divided into the </w:t>
      </w:r>
      <w:r>
        <w:t>“</w:t>
      </w:r>
      <w:r>
        <w:t>one world, two systems</w:t>
      </w:r>
      <w:r>
        <w:t>”—</w:t>
      </w:r>
      <w:r>
        <w:t xml:space="preserve">the so-called </w:t>
      </w:r>
      <w:r>
        <w:t>“</w:t>
      </w:r>
      <w:r>
        <w:t>China system</w:t>
      </w:r>
      <w:r>
        <w:t>”</w:t>
      </w:r>
      <w:r w:rsidR="001F4565">
        <w:t>—</w:t>
      </w:r>
      <w:r>
        <w:t>and no</w:t>
      </w:r>
      <w:r w:rsidR="001F4565">
        <w:t>w</w:t>
      </w:r>
      <w:r>
        <w:t xml:space="preserve"> </w:t>
      </w:r>
      <w:r w:rsidR="001F4565">
        <w:t>“</w:t>
      </w:r>
      <w:r>
        <w:t>China system</w:t>
      </w:r>
      <w:r>
        <w:t>”</w:t>
      </w:r>
      <w:r>
        <w:t xml:space="preserve">. After I left the Government, I have been serving as the secretary general for the semiconductor association in Taiwan. It is very important to maintain supply chain integrity and supply chain resilience globally, and the UK can play an even deeper and integral relationship </w:t>
      </w:r>
      <w:r w:rsidR="00681C54">
        <w:t>with</w:t>
      </w:r>
      <w:r>
        <w:t xml:space="preserve"> Taiwan in developing the semiconductor, the 5G network as well as </w:t>
      </w:r>
      <w:r w:rsidR="00681C54">
        <w:t xml:space="preserve">the </w:t>
      </w:r>
      <w:r>
        <w:t xml:space="preserve">artificial intelligence development. It is very important to develop a deeper relationship in that regard. </w:t>
      </w:r>
    </w:p>
    <w:p w:rsidR="00144378" w:rsidP="00C95416">
      <w:pPr>
        <w:pStyle w:val="Question"/>
      </w:pPr>
      <w:sdt>
        <w:sdtPr>
          <w:alias w:val="Member"/>
          <w:tag w:val="&lt;Member mnisId='4805' dodsId=''&gt;"/>
          <w:id w:val="14124438"/>
          <w:placeholder>
            <w:docPart w:val="DefaultPlaceholder_-1854013440"/>
          </w:placeholder>
          <w:richText/>
        </w:sdtPr>
        <w:sdtContent>
          <w:r w:rsidRPr="00B545EE" w:rsidR="00B545EE">
            <w:rPr>
              <w:b/>
            </w:rPr>
            <w:t>Alicia Kearns:</w:t>
          </w:r>
        </w:sdtContent>
      </w:sdt>
      <w:r w:rsidR="00B545EE">
        <w:t xml:space="preserve"> </w:t>
      </w:r>
      <w:r w:rsidR="00C95416">
        <w:t>Thank you. Mr Reilly, you mentioned the equivalence of the Taiwanese economy to the Australian</w:t>
      </w:r>
      <w:r w:rsidR="00681C54">
        <w:t xml:space="preserve"> economy</w:t>
      </w:r>
      <w:r w:rsidR="00C95416">
        <w:t xml:space="preserve">. I </w:t>
      </w:r>
      <w:r w:rsidR="00681C54">
        <w:t xml:space="preserve">had </w:t>
      </w:r>
      <w:r w:rsidR="00C95416">
        <w:t xml:space="preserve">never thought of Taiwan in that way. I would be grateful if you could advise on two things. </w:t>
      </w:r>
    </w:p>
    <w:p w:rsidR="00B545EE" w:rsidP="00144378">
      <w:pPr>
        <w:pStyle w:val="Question"/>
        <w:numPr>
          <w:ilvl w:val="0"/>
          <w:numId w:val="0"/>
        </w:numPr>
        <w:ind w:left="794"/>
      </w:pPr>
      <w:r>
        <w:t>First of all, have the Chinese taken action against other nations that pursue trade deals with Taiwan? More fundamentally</w:t>
      </w:r>
      <w:r>
        <w:t>—</w:t>
      </w:r>
      <w:r>
        <w:t>and I apologise for not knowing this</w:t>
      </w:r>
      <w:r>
        <w:t>—</w:t>
      </w:r>
      <w:r>
        <w:t>in pursuing a trade deal with Taiwan, is that something we can do? How does that work in relation to China</w:t>
      </w:r>
      <w:r>
        <w:t>’</w:t>
      </w:r>
      <w:r>
        <w:t xml:space="preserve">s economy? </w:t>
      </w:r>
      <w:r w:rsidR="00681C54">
        <w:t>Obviously w</w:t>
      </w:r>
      <w:r>
        <w:t xml:space="preserve">e </w:t>
      </w:r>
      <w:r w:rsidR="00681C54">
        <w:t xml:space="preserve">have </w:t>
      </w:r>
      <w:r>
        <w:t xml:space="preserve">said that we are not progressing a trade deal with China due </w:t>
      </w:r>
      <w:r w:rsidR="00681C54">
        <w:t xml:space="preserve">to </w:t>
      </w:r>
      <w:r>
        <w:t xml:space="preserve">its human rights abuses and the genocide in Xinjiang. How would we even start a trade deal with Taiwan? </w:t>
      </w:r>
    </w:p>
    <w:p w:rsidR="00681C54" w:rsidP="00B545EE">
      <w:pPr>
        <w:pStyle w:val="Answer"/>
      </w:pPr>
      <w:sdt>
        <w:sdtPr>
          <w:alias w:val="Witness"/>
          <w:id w:val="-1169936893"/>
          <w:placeholder>
            <w:docPart w:val="DefaultPlaceholder_-1854013440"/>
          </w:placeholder>
          <w:richText/>
        </w:sdtPr>
        <w:sdtContent>
          <w:r w:rsidRPr="00B545EE" w:rsidR="00B545EE">
            <w:rPr>
              <w:b/>
              <w:i/>
            </w:rPr>
            <w:t>Michael Reilly:</w:t>
          </w:r>
        </w:sdtContent>
      </w:sdt>
      <w:r w:rsidR="00B545EE">
        <w:t xml:space="preserve"> </w:t>
      </w:r>
      <w:r w:rsidR="00C95416">
        <w:t>If I take the first question, first of all, there is no issue at all about that. China has repeatedly made clear that it has no objection to countries pursuing trade with Taiwan, and, indeed, we have been doing it for years. In the 1990s, we did more trade with Taiwan than we did with China. That in itself is not an issue</w:t>
      </w:r>
      <w:r>
        <w:t>.</w:t>
      </w:r>
      <w:r w:rsidR="00C95416">
        <w:t xml:space="preserve"> </w:t>
      </w:r>
      <w:r>
        <w:t>B</w:t>
      </w:r>
      <w:r w:rsidR="00C95416">
        <w:t xml:space="preserve">ear in mind too that China is heavily dependent on trade with Taiwan. Something like eight of the top 11 ICT exporters from China are all Taiwanese companies. The biggest private sector employer in China is a Taiwanese company. </w:t>
      </w:r>
      <w:r>
        <w:t>So t</w:t>
      </w:r>
      <w:r w:rsidR="00C95416">
        <w:t>rade with Taiwan is very much in China</w:t>
      </w:r>
      <w:r w:rsidR="00B545EE">
        <w:t>’</w:t>
      </w:r>
      <w:r w:rsidR="00C95416">
        <w:t>s interest</w:t>
      </w:r>
      <w:r>
        <w:t>s</w:t>
      </w:r>
      <w:r w:rsidR="00C95416">
        <w:t xml:space="preserve">. </w:t>
      </w:r>
    </w:p>
    <w:p w:rsidR="00681C54" w:rsidP="00B545EE">
      <w:pPr>
        <w:pStyle w:val="Answer"/>
      </w:pPr>
      <w:r>
        <w:t xml:space="preserve">In respect of your second question, China has always argued that it does not object to countries having free trade agreements with Taiwan provided that they sign them with China first and they consult China before negotiating with Taiwan. That is based purely on the agreement reached for the two of them to enter the WTO. It has no legal basis. It has no wider basis than that. Certainly, the European Commission used to take that as a gospel argument. If we were to open negotiations with Taiwan, the Chinese would certainly start pressing us and perhaps threatening action if we were to do it before a deal with them. </w:t>
      </w:r>
    </w:p>
    <w:p w:rsidR="00681C54" w:rsidP="00B545EE">
      <w:pPr>
        <w:pStyle w:val="Answer"/>
      </w:pPr>
      <w:r>
        <w:t xml:space="preserve">Realistically, you would have to ask what the benefits to us </w:t>
      </w:r>
      <w:r>
        <w:t xml:space="preserve">would be </w:t>
      </w:r>
      <w:r>
        <w:t>of a bilateral trade deal with Taiwan. For Taiwan, I can understand completely that it would be an important psychological booster signal of international recognition, but actually most of the trade between the two of us at the moment is already free of tariffs. ICT, which is so important to Taiwan, is already under a separate international technology agreement on free trade, so most of that is tariff</w:t>
      </w:r>
      <w:r>
        <w:t>-</w:t>
      </w:r>
      <w:r>
        <w:t xml:space="preserve">free. </w:t>
      </w:r>
    </w:p>
    <w:p w:rsidR="00B545EE" w:rsidP="00B545EE">
      <w:pPr>
        <w:pStyle w:val="Answer"/>
      </w:pPr>
      <w:r>
        <w:t xml:space="preserve">There are benefits that the UK could pursue, but I would say a much bigger prize would be membership of the CPTPP for Taiwan given that </w:t>
      </w:r>
      <w:r w:rsidRPr="00B44A82" w:rsidR="00B44A82">
        <w:t>membership of the CPTPP is also a UK objective</w:t>
      </w:r>
      <w:r>
        <w:t xml:space="preserve">. Jason Hsu mentioned global supply chains, and the reality of international trade is that it is very complex. For example, everybody talks about semiconductors and cars, but the third biggest source of fish imports into the UK is China. This is not fish caught in Chinese waters. This is fish caught in the north Atlantic but then taken by Russian factory vessels to Qingdao in China where Korean factories process it and it is then shipped back as frozen fish into the UK. I know it is crazy, but these are the sorts of things you need to bear in mind when you </w:t>
      </w:r>
      <w:r w:rsidR="00804CB2">
        <w:t>look at</w:t>
      </w:r>
      <w:r>
        <w:t xml:space="preserve"> trade agreements. </w:t>
      </w:r>
    </w:p>
    <w:p w:rsidR="00B545EE" w:rsidP="00C95416">
      <w:pPr>
        <w:pStyle w:val="Question"/>
      </w:pPr>
      <w:sdt>
        <w:sdtPr>
          <w:alias w:val="Member"/>
          <w:tag w:val="&lt;Member mnisId='4805' dodsId=''&gt;"/>
          <w:id w:val="-155854393"/>
          <w:placeholder>
            <w:docPart w:val="DefaultPlaceholder_-1854013440"/>
          </w:placeholder>
          <w:richText/>
        </w:sdtPr>
        <w:sdtContent>
          <w:r w:rsidRPr="00B545EE">
            <w:rPr>
              <w:b/>
            </w:rPr>
            <w:t>Alicia Kearns:</w:t>
          </w:r>
        </w:sdtContent>
      </w:sdt>
      <w:r>
        <w:t xml:space="preserve"> </w:t>
      </w:r>
      <w:r w:rsidR="00C95416">
        <w:t xml:space="preserve">We need to look at our great British fish and chip supply for trade. It is quite concerning. </w:t>
      </w:r>
    </w:p>
    <w:p w:rsidR="00B545EE" w:rsidP="00B545EE">
      <w:pPr>
        <w:pStyle w:val="Answer"/>
      </w:pPr>
      <w:sdt>
        <w:sdtPr>
          <w:alias w:val="Witness"/>
          <w:id w:val="-186915996"/>
          <w:placeholder>
            <w:docPart w:val="DefaultPlaceholder_-1854013440"/>
          </w:placeholder>
          <w:richText/>
        </w:sdtPr>
        <w:sdtContent>
          <w:r w:rsidRPr="00B545EE">
            <w:rPr>
              <w:b/>
              <w:i/>
            </w:rPr>
            <w:t>Michael Reilly:</w:t>
          </w:r>
        </w:sdtContent>
      </w:sdt>
      <w:r>
        <w:t xml:space="preserve"> </w:t>
      </w:r>
      <w:r w:rsidR="00C95416">
        <w:t>Therefore, a multilateral trade agreement is far preferable to a bilateral one.</w:t>
      </w:r>
    </w:p>
    <w:p w:rsidR="00B545EE" w:rsidP="00B545EE">
      <w:pPr>
        <w:pStyle w:val="Answer"/>
      </w:pPr>
      <w:sdt>
        <w:sdtPr>
          <w:alias w:val="Witness"/>
          <w:id w:val="548113735"/>
          <w:placeholder>
            <w:docPart w:val="DefaultPlaceholder_-1854013440"/>
          </w:placeholder>
          <w:richText/>
        </w:sdtPr>
        <w:sdtContent>
          <w:r w:rsidRPr="00B545EE">
            <w:rPr>
              <w:b/>
              <w:i/>
            </w:rPr>
            <w:t>Jason Hsu:</w:t>
          </w:r>
        </w:sdtContent>
      </w:sdt>
      <w:r>
        <w:t xml:space="preserve"> </w:t>
      </w:r>
      <w:r w:rsidR="00C95416">
        <w:t xml:space="preserve"> I </w:t>
      </w:r>
      <w:r w:rsidR="00804CB2">
        <w:t>absolutely</w:t>
      </w:r>
      <w:r w:rsidR="00C95416">
        <w:t xml:space="preserve"> agree with you that </w:t>
      </w:r>
      <w:r w:rsidR="00804CB2">
        <w:t xml:space="preserve">the </w:t>
      </w:r>
      <w:r w:rsidR="00C95416">
        <w:t xml:space="preserve">UK plays an important part in the </w:t>
      </w:r>
      <w:r w:rsidR="00804CB2">
        <w:t xml:space="preserve">so-called </w:t>
      </w:r>
      <w:r w:rsidR="00C95416">
        <w:t>Sino</w:t>
      </w:r>
      <w:r w:rsidR="00804CB2">
        <w:t xml:space="preserve"> </w:t>
      </w:r>
      <w:r w:rsidR="00C95416">
        <w:t>trad</w:t>
      </w:r>
      <w:r w:rsidR="00804CB2">
        <w:t>ing</w:t>
      </w:r>
      <w:r w:rsidR="00C95416">
        <w:t xml:space="preserve"> relationship</w:t>
      </w:r>
      <w:r w:rsidR="00804CB2">
        <w:t xml:space="preserve"> between the UK and China</w:t>
      </w:r>
      <w:r w:rsidR="00C95416">
        <w:t xml:space="preserve">. I </w:t>
      </w:r>
      <w:r w:rsidR="00804CB2">
        <w:t>was</w:t>
      </w:r>
      <w:r w:rsidR="00C95416">
        <w:t xml:space="preserve"> </w:t>
      </w:r>
      <w:r w:rsidR="00804CB2">
        <w:t>a</w:t>
      </w:r>
      <w:r w:rsidR="00C95416">
        <w:t xml:space="preserve"> part of the Taiwan and UK parliamentary friendship group when I was a </w:t>
      </w:r>
      <w:r w:rsidR="00804CB2">
        <w:t>M</w:t>
      </w:r>
      <w:r w:rsidR="00C95416">
        <w:t xml:space="preserve">ember of the Parliament in Taiwan. I believe that </w:t>
      </w:r>
      <w:r w:rsidR="00804CB2">
        <w:t>in terms of</w:t>
      </w:r>
      <w:r w:rsidR="00C95416">
        <w:t xml:space="preserve"> trade it is super-important to understand that Taiwan</w:t>
      </w:r>
      <w:r>
        <w:t>’</w:t>
      </w:r>
      <w:r w:rsidR="00C95416">
        <w:t xml:space="preserve">s ICT importance in </w:t>
      </w:r>
      <w:r w:rsidR="00804CB2">
        <w:t xml:space="preserve">the </w:t>
      </w:r>
      <w:r w:rsidR="00C95416">
        <w:t xml:space="preserve">global supply chain as well as the development of the global IT talent and global integration of supply chain plays an integral part </w:t>
      </w:r>
      <w:r w:rsidR="00804CB2">
        <w:t>in</w:t>
      </w:r>
      <w:r w:rsidR="00C95416">
        <w:t xml:space="preserve"> the integration of the EU market</w:t>
      </w:r>
      <w:r w:rsidR="00804CB2">
        <w:t>,</w:t>
      </w:r>
      <w:r w:rsidR="00C95416">
        <w:t xml:space="preserve"> particularly after the so-called Brexit</w:t>
      </w:r>
      <w:r w:rsidR="00804CB2">
        <w:t>, for the UK.</w:t>
      </w:r>
      <w:r w:rsidR="00C95416">
        <w:t xml:space="preserve"> It is very important to understand China</w:t>
      </w:r>
      <w:r>
        <w:t>’</w:t>
      </w:r>
      <w:r w:rsidR="00C95416">
        <w:t xml:space="preserve">s ambition in the region </w:t>
      </w:r>
      <w:r w:rsidR="00261651">
        <w:t>to</w:t>
      </w:r>
      <w:r w:rsidR="00C95416">
        <w:t xml:space="preserve"> tak</w:t>
      </w:r>
      <w:r w:rsidR="00261651">
        <w:t>e</w:t>
      </w:r>
      <w:r w:rsidR="00C95416">
        <w:t xml:space="preserve"> over the dominant position in 2025 for manufacturing in AI and semiconductors. This </w:t>
      </w:r>
      <w:r w:rsidR="00261651">
        <w:t>is manifested</w:t>
      </w:r>
      <w:r w:rsidR="00C95416">
        <w:t xml:space="preserve"> </w:t>
      </w:r>
      <w:r w:rsidR="00261651">
        <w:t xml:space="preserve">in </w:t>
      </w:r>
      <w:r w:rsidR="00C95416">
        <w:t xml:space="preserve">vast areas of </w:t>
      </w:r>
      <w:r w:rsidR="00261651">
        <w:t>applications</w:t>
      </w:r>
      <w:r w:rsidR="00C95416">
        <w:t xml:space="preserve"> </w:t>
      </w:r>
      <w:r w:rsidR="00261651">
        <w:t xml:space="preserve">from </w:t>
      </w:r>
      <w:r w:rsidR="00C95416">
        <w:t>medical device</w:t>
      </w:r>
      <w:r w:rsidR="00261651">
        <w:t>s</w:t>
      </w:r>
      <w:r w:rsidR="00C95416">
        <w:t xml:space="preserve"> to infrastructure</w:t>
      </w:r>
      <w:r w:rsidR="00261651">
        <w:t xml:space="preserve"> in</w:t>
      </w:r>
      <w:r w:rsidR="00C95416">
        <w:t xml:space="preserve"> transportation</w:t>
      </w:r>
      <w:r w:rsidR="00261651">
        <w:t>,</w:t>
      </w:r>
      <w:r w:rsidR="00C95416">
        <w:t xml:space="preserve"> to everything ranging </w:t>
      </w:r>
      <w:r w:rsidR="00261651">
        <w:t>from</w:t>
      </w:r>
      <w:r w:rsidR="00C95416">
        <w:t xml:space="preserve"> national security to economic development. It is very important to understand that</w:t>
      </w:r>
      <w:r w:rsidR="00261651">
        <w:t xml:space="preserve">, </w:t>
      </w:r>
      <w:r w:rsidR="00C95416">
        <w:t xml:space="preserve">whether or not our security system is compromised because of the use of technology that is </w:t>
      </w:r>
      <w:r w:rsidR="00261651">
        <w:t xml:space="preserve">being procured and </w:t>
      </w:r>
      <w:r w:rsidR="00C95416">
        <w:t>also the network that we are using. It is very important to understand how China and Taiwan</w:t>
      </w:r>
      <w:r w:rsidR="00261651">
        <w:t>,</w:t>
      </w:r>
      <w:r w:rsidR="00C95416">
        <w:t xml:space="preserve"> and also the rest of the world</w:t>
      </w:r>
      <w:r w:rsidR="00261651">
        <w:t>,</w:t>
      </w:r>
      <w:r w:rsidR="00C95416">
        <w:t xml:space="preserve"> are developing the so-called protocol</w:t>
      </w:r>
      <w:r w:rsidR="00261651">
        <w:t xml:space="preserve">—a standardised </w:t>
      </w:r>
      <w:r w:rsidR="00C95416">
        <w:t>system</w:t>
      </w:r>
      <w:r w:rsidR="00261651">
        <w:t>—</w:t>
      </w:r>
      <w:r w:rsidR="00C95416">
        <w:t xml:space="preserve">in </w:t>
      </w:r>
      <w:r w:rsidR="00FE0FD1">
        <w:t xml:space="preserve">terms of </w:t>
      </w:r>
      <w:r w:rsidR="00C95416">
        <w:t xml:space="preserve">security and integrity </w:t>
      </w:r>
      <w:r w:rsidR="00261651">
        <w:t>in</w:t>
      </w:r>
      <w:r w:rsidR="00C95416">
        <w:t xml:space="preserve"> that regard. </w:t>
      </w:r>
    </w:p>
    <w:p w:rsidR="00B545EE" w:rsidP="00B545EE">
      <w:pPr>
        <w:pStyle w:val="Remark"/>
      </w:pPr>
      <w:sdt>
        <w:sdtPr>
          <w:alias w:val="Member"/>
          <w:tag w:val="&lt;Member mnisId='4805' dodsId=''&gt;"/>
          <w:id w:val="-1880315527"/>
          <w:placeholder>
            <w:docPart w:val="DefaultPlaceholder_-1854013440"/>
          </w:placeholder>
          <w:richText/>
        </w:sdtPr>
        <w:sdtContent>
          <w:r w:rsidRPr="00B545EE">
            <w:rPr>
              <w:b/>
            </w:rPr>
            <w:t>Alicia Kearns:</w:t>
          </w:r>
        </w:sdtContent>
      </w:sdt>
      <w:r>
        <w:t xml:space="preserve"> </w:t>
      </w:r>
      <w:r w:rsidR="00C95416">
        <w:t>Thank you.</w:t>
      </w:r>
      <w:r w:rsidR="00BB6F3F">
        <w:t xml:space="preserve"> </w:t>
      </w:r>
    </w:p>
    <w:p w:rsidR="00FE0FD1" w:rsidP="00B545EE">
      <w:pPr>
        <w:pStyle w:val="Answer"/>
      </w:pPr>
      <w:sdt>
        <w:sdtPr>
          <w:alias w:val="Witness"/>
          <w:id w:val="673460575"/>
          <w:placeholder>
            <w:docPart w:val="DefaultPlaceholder_-1854013440"/>
          </w:placeholder>
          <w:richText/>
        </w:sdtPr>
        <w:sdtContent>
          <w:r w:rsidRPr="00B545EE" w:rsidR="00B545EE">
            <w:rPr>
              <w:b/>
              <w:i/>
            </w:rPr>
            <w:t>Dr Patalano:</w:t>
          </w:r>
        </w:sdtContent>
      </w:sdt>
      <w:r w:rsidR="00B545EE">
        <w:t xml:space="preserve"> </w:t>
      </w:r>
      <w:r w:rsidR="00261651">
        <w:t>I have t</w:t>
      </w:r>
      <w:r w:rsidR="00C95416">
        <w:t xml:space="preserve">hree quick points. </w:t>
      </w:r>
      <w:r>
        <w:t>Two are about</w:t>
      </w:r>
      <w:r w:rsidR="00C95416">
        <w:t xml:space="preserve"> things that are </w:t>
      </w:r>
      <w:r>
        <w:t xml:space="preserve">already </w:t>
      </w:r>
      <w:r w:rsidR="00C95416">
        <w:t xml:space="preserve">happening and one </w:t>
      </w:r>
      <w:r>
        <w:t>is</w:t>
      </w:r>
      <w:r w:rsidR="00C95416">
        <w:t xml:space="preserve"> things that could happen</w:t>
      </w:r>
      <w:r>
        <w:t>,</w:t>
      </w:r>
      <w:r w:rsidR="00C95416">
        <w:t xml:space="preserve"> </w:t>
      </w:r>
      <w:r>
        <w:t>j</w:t>
      </w:r>
      <w:r w:rsidR="00C95416">
        <w:t xml:space="preserve">ust to go </w:t>
      </w:r>
      <w:r>
        <w:t>back</w:t>
      </w:r>
      <w:r w:rsidR="00C95416">
        <w:t xml:space="preserve"> to your specific question about where we start. </w:t>
      </w:r>
    </w:p>
    <w:p w:rsidR="00FE0FD1" w:rsidP="00B545EE">
      <w:pPr>
        <w:pStyle w:val="Answer"/>
      </w:pPr>
      <w:r>
        <w:t xml:space="preserve">First of all, </w:t>
      </w:r>
      <w:r>
        <w:t>P</w:t>
      </w:r>
      <w:r>
        <w:t xml:space="preserve">resident </w:t>
      </w:r>
      <w:r>
        <w:t xml:space="preserve">Xi </w:t>
      </w:r>
      <w:r>
        <w:t xml:space="preserve">has an agenda to meet commitment to </w:t>
      </w:r>
      <w:r>
        <w:t xml:space="preserve">the </w:t>
      </w:r>
      <w:r>
        <w:t>global climate challenge agenda</w:t>
      </w:r>
      <w:r w:rsidR="00144378">
        <w:t xml:space="preserve"> by 2050</w:t>
      </w:r>
      <w:r>
        <w:t>.</w:t>
      </w:r>
      <w:r>
        <w:t xml:space="preserve"> </w:t>
      </w:r>
      <w:r>
        <w:t>W</w:t>
      </w:r>
      <w:r>
        <w:t xml:space="preserve">e know that offshore wind farms have been </w:t>
      </w:r>
      <w:r>
        <w:t xml:space="preserve">a </w:t>
      </w:r>
      <w:r>
        <w:t>very important element in the growth of the bilateral trade relationship</w:t>
      </w:r>
      <w:r>
        <w:t xml:space="preserve">, </w:t>
      </w:r>
      <w:r>
        <w:t xml:space="preserve">particularly from the UK </w:t>
      </w:r>
      <w:r>
        <w:t>into</w:t>
      </w:r>
      <w:r>
        <w:t xml:space="preserve"> Taiwan. Given that </w:t>
      </w:r>
      <w:r>
        <w:t>Taiwan</w:t>
      </w:r>
      <w:r>
        <w:t xml:space="preserve"> is slightly behind the curve in its own plan to meet the self-imposed goals for meeting the challenge of climate change</w:t>
      </w:r>
      <w:r>
        <w:t>,</w:t>
      </w:r>
      <w:r>
        <w:t xml:space="preserve"> </w:t>
      </w:r>
      <w:r>
        <w:t>t</w:t>
      </w:r>
      <w:r>
        <w:t>hat is definitely an area where we have seen already</w:t>
      </w:r>
      <w:r>
        <w:t>, and</w:t>
      </w:r>
      <w:r>
        <w:t xml:space="preserve"> we are </w:t>
      </w:r>
      <w:r>
        <w:t>starting</w:t>
      </w:r>
      <w:r>
        <w:t xml:space="preserve"> to see</w:t>
      </w:r>
      <w:r>
        <w:t>, the</w:t>
      </w:r>
      <w:r>
        <w:t xml:space="preserve"> importance of the UK in the Taiwanese market</w:t>
      </w:r>
      <w:r>
        <w:t>.</w:t>
      </w:r>
      <w:r>
        <w:t xml:space="preserve"> </w:t>
      </w:r>
      <w:r>
        <w:t>T</w:t>
      </w:r>
      <w:r>
        <w:t>hat is definitely an agenda that is important to this Government</w:t>
      </w:r>
      <w:r>
        <w:t>;</w:t>
      </w:r>
      <w:r>
        <w:t xml:space="preserve"> it is important to the UK in the world and </w:t>
      </w:r>
      <w:r>
        <w:t xml:space="preserve">is </w:t>
      </w:r>
      <w:r>
        <w:t xml:space="preserve">certainly an area where there is a direct positive input because it is happening already. </w:t>
      </w:r>
    </w:p>
    <w:p w:rsidR="004B70CF" w:rsidP="00B545EE">
      <w:pPr>
        <w:pStyle w:val="Answer"/>
      </w:pPr>
      <w:r>
        <w:t xml:space="preserve">The </w:t>
      </w:r>
      <w:r w:rsidR="00FE0FD1">
        <w:t>second</w:t>
      </w:r>
      <w:r>
        <w:t xml:space="preserve"> point</w:t>
      </w:r>
      <w:r w:rsidR="00FE0FD1">
        <w:t>, which</w:t>
      </w:r>
      <w:r>
        <w:t xml:space="preserve"> has been mentioned already</w:t>
      </w:r>
      <w:r w:rsidR="00FE0FD1">
        <w:t>,</w:t>
      </w:r>
      <w:r>
        <w:t xml:space="preserve"> is resilience of supply chains. Here I would raise two issues</w:t>
      </w:r>
      <w:r w:rsidR="00FE0FD1">
        <w:t>.</w:t>
      </w:r>
      <w:r>
        <w:t xml:space="preserve"> </w:t>
      </w:r>
      <w:r w:rsidR="00FE0FD1">
        <w:t>We</w:t>
      </w:r>
      <w:r>
        <w:t xml:space="preserve"> start</w:t>
      </w:r>
      <w:r w:rsidR="00FE0FD1">
        <w:t>ed</w:t>
      </w:r>
      <w:r>
        <w:t xml:space="preserve"> to debate them in the interim report of the Indo-Pacific </w:t>
      </w:r>
      <w:r w:rsidR="00FE0FD1">
        <w:t>C</w:t>
      </w:r>
      <w:r>
        <w:t xml:space="preserve">ommission with </w:t>
      </w:r>
      <w:r w:rsidR="00FE0FD1">
        <w:t>P</w:t>
      </w:r>
      <w:r>
        <w:t xml:space="preserve">olicy </w:t>
      </w:r>
      <w:r w:rsidR="00FE0FD1">
        <w:t>E</w:t>
      </w:r>
      <w:r>
        <w:t xml:space="preserve">xchange </w:t>
      </w:r>
      <w:r>
        <w:t>“A</w:t>
      </w:r>
      <w:r>
        <w:t xml:space="preserve"> </w:t>
      </w:r>
      <w:r>
        <w:t>V</w:t>
      </w:r>
      <w:r w:rsidR="00FE0FD1">
        <w:t xml:space="preserve">ery </w:t>
      </w:r>
      <w:r>
        <w:t xml:space="preserve">British </w:t>
      </w:r>
      <w:r>
        <w:t>T</w:t>
      </w:r>
      <w:r>
        <w:t>ilt</w:t>
      </w:r>
      <w:r>
        <w:t>” in which</w:t>
      </w:r>
      <w:r>
        <w:t xml:space="preserve"> </w:t>
      </w:r>
      <w:r>
        <w:t>w</w:t>
      </w:r>
      <w:r>
        <w:t xml:space="preserve">e mentioned two aspects. One is digital </w:t>
      </w:r>
      <w:r>
        <w:t>resilience</w:t>
      </w:r>
      <w:r>
        <w:t xml:space="preserve">. Jason has been </w:t>
      </w:r>
      <w:r>
        <w:t xml:space="preserve">absolutely </w:t>
      </w:r>
      <w:r>
        <w:t xml:space="preserve">crystal clear. </w:t>
      </w:r>
      <w:r>
        <w:t>Taiwan stands at the f</w:t>
      </w:r>
      <w:r>
        <w:t xml:space="preserve">orefront of all the </w:t>
      </w:r>
      <w:r>
        <w:t>challenges</w:t>
      </w:r>
      <w:r>
        <w:t xml:space="preserve"> on how our societies are being transformed</w:t>
      </w:r>
      <w:r w:rsidR="00144378">
        <w:t>,</w:t>
      </w:r>
      <w:r>
        <w:t xml:space="preserve"> and the dependency of the digital world is </w:t>
      </w:r>
      <w:r>
        <w:t>taking a</w:t>
      </w:r>
      <w:r>
        <w:t xml:space="preserve"> central role in our societies. Engag</w:t>
      </w:r>
      <w:r>
        <w:t>ing with</w:t>
      </w:r>
      <w:r>
        <w:t xml:space="preserve"> Taiwan on this subject is absolutely </w:t>
      </w:r>
      <w:r>
        <w:t xml:space="preserve">a </w:t>
      </w:r>
      <w:r>
        <w:t xml:space="preserve">window into the future </w:t>
      </w:r>
      <w:r>
        <w:t>a</w:t>
      </w:r>
      <w:r>
        <w:t>s one of the things that could happen</w:t>
      </w:r>
      <w:r>
        <w:t xml:space="preserve"> to us</w:t>
      </w:r>
      <w:r>
        <w:t xml:space="preserve">. </w:t>
      </w:r>
    </w:p>
    <w:p w:rsidR="00501AB2" w:rsidP="00B545EE">
      <w:pPr>
        <w:pStyle w:val="Answer"/>
      </w:pPr>
      <w:r>
        <w:t>Secondly, it is certainly the setting up of the factory that has recent</w:t>
      </w:r>
      <w:r>
        <w:t>ly</w:t>
      </w:r>
      <w:r>
        <w:t xml:space="preserve"> been agreed between Japan and Taiwan</w:t>
      </w:r>
      <w:r>
        <w:t>, with</w:t>
      </w:r>
      <w:r>
        <w:t xml:space="preserve"> Taiwan</w:t>
      </w:r>
      <w:r w:rsidR="00B545EE">
        <w:t>’</w:t>
      </w:r>
      <w:r>
        <w:t xml:space="preserve">s largest manufacturers setting up a factory in Japan in 2022 and starting operations in 2024. It was negotiated in a relatively short period of time. It gives us an indication of how we can start making </w:t>
      </w:r>
      <w:r>
        <w:t xml:space="preserve">genuine </w:t>
      </w:r>
      <w:r>
        <w:t xml:space="preserve">progress. One of the key elements </w:t>
      </w:r>
      <w:r>
        <w:t xml:space="preserve">that the Taiwanese </w:t>
      </w:r>
      <w:r w:rsidR="00144378">
        <w:t>have</w:t>
      </w:r>
      <w:r>
        <w:t xml:space="preserve"> emphasised </w:t>
      </w:r>
      <w:r>
        <w:t xml:space="preserve">is how they want to leverage Japanese talent and </w:t>
      </w:r>
      <w:r>
        <w:t xml:space="preserve">bring them into this aspect </w:t>
      </w:r>
      <w:r>
        <w:t xml:space="preserve">where they hold the leading edge. The UK </w:t>
      </w:r>
      <w:r>
        <w:t>represent</w:t>
      </w:r>
      <w:r>
        <w:t>s a natural place</w:t>
      </w:r>
      <w:r>
        <w:t xml:space="preserve"> for that type of investment</w:t>
      </w:r>
      <w:r>
        <w:t xml:space="preserve">. These </w:t>
      </w:r>
      <w:r>
        <w:t>are the two things in terms of resilience</w:t>
      </w:r>
      <w:r>
        <w:t xml:space="preserve"> and existing policy so far as climate change is concerned</w:t>
      </w:r>
      <w:r>
        <w:t xml:space="preserve">. </w:t>
      </w:r>
    </w:p>
    <w:p w:rsidR="00262C15" w:rsidP="00B545EE">
      <w:pPr>
        <w:pStyle w:val="Answer"/>
      </w:pPr>
      <w:r>
        <w:t xml:space="preserve">The third thing, and </w:t>
      </w:r>
      <w:r w:rsidR="00C95416">
        <w:t>I hate to blow my own horn here</w:t>
      </w:r>
      <w:r>
        <w:t xml:space="preserve">, is that the greatest </w:t>
      </w:r>
      <w:r w:rsidR="00C95416">
        <w:t>export of the UK is its cultural element</w:t>
      </w:r>
      <w:r>
        <w:t>—</w:t>
      </w:r>
      <w:r w:rsidR="00C95416">
        <w:t>not me</w:t>
      </w:r>
      <w:r>
        <w:t>.</w:t>
      </w:r>
      <w:r w:rsidR="00C95416">
        <w:t xml:space="preserve"> </w:t>
      </w:r>
      <w:r>
        <w:t>It is</w:t>
      </w:r>
      <w:r w:rsidR="00C95416">
        <w:t xml:space="preserve"> what I stand </w:t>
      </w:r>
      <w:r>
        <w:t>for</w:t>
      </w:r>
      <w:r w:rsidR="00C95416">
        <w:t xml:space="preserve"> today</w:t>
      </w:r>
      <w:r>
        <w:t>,</w:t>
      </w:r>
      <w:r w:rsidR="00C95416">
        <w:t xml:space="preserve"> </w:t>
      </w:r>
      <w:r>
        <w:t>w</w:t>
      </w:r>
      <w:r w:rsidR="00C95416">
        <w:t xml:space="preserve">hich is British high education. President </w:t>
      </w:r>
      <w:r>
        <w:t xml:space="preserve">Xi </w:t>
      </w:r>
      <w:r w:rsidR="00C95416">
        <w:t>has a very strong agenda on mak</w:t>
      </w:r>
      <w:r>
        <w:t>ing</w:t>
      </w:r>
      <w:r w:rsidR="00C95416">
        <w:t xml:space="preserve"> Taiwan a full</w:t>
      </w:r>
      <w:r>
        <w:t>y</w:t>
      </w:r>
      <w:r w:rsidR="00C95416">
        <w:t xml:space="preserve"> bilingual country by 2050. If that is not an opportunity I do not know what is. That would be absolutely essential to start changing the perception of Taiwan as a tiny island far off in the middle</w:t>
      </w:r>
      <w:r>
        <w:t xml:space="preserve"> of several places that are far away</w:t>
      </w:r>
      <w:r w:rsidR="00C95416">
        <w:t>. Unless we start changing that</w:t>
      </w:r>
      <w:r>
        <w:t>,</w:t>
      </w:r>
      <w:r w:rsidR="00C95416">
        <w:t xml:space="preserve"> </w:t>
      </w:r>
      <w:r>
        <w:t xml:space="preserve">and </w:t>
      </w:r>
      <w:r w:rsidR="00C95416">
        <w:t>we do that through th</w:t>
      </w:r>
      <w:r>
        <w:t>ose</w:t>
      </w:r>
      <w:r w:rsidR="00C95416">
        <w:t xml:space="preserve"> cultural links</w:t>
      </w:r>
      <w:r>
        <w:t>,</w:t>
      </w:r>
      <w:r w:rsidR="00C95416">
        <w:t xml:space="preserve"> the whole idea of the Indo-Pacific tilt wi</w:t>
      </w:r>
      <w:r>
        <w:t>ll</w:t>
      </w:r>
      <w:r w:rsidR="00C95416">
        <w:t xml:space="preserve"> never take hold because we need to </w:t>
      </w:r>
      <w:r>
        <w:t>re</w:t>
      </w:r>
      <w:r w:rsidR="00C95416">
        <w:t xml:space="preserve">discover that kind of link. Playing to the natural strengths of the UK system is one way to do it. </w:t>
      </w:r>
    </w:p>
    <w:p w:rsidR="00262C15" w:rsidP="00262C15">
      <w:pPr>
        <w:pStyle w:val="Remark"/>
      </w:pPr>
      <w:sdt>
        <w:sdtPr>
          <w:alias w:val="Member"/>
          <w:tag w:val="&lt;Member mnisId='4462' dodsId='108954'&gt;"/>
          <w:id w:val="1661498822"/>
          <w:placeholder>
            <w:docPart w:val="DefaultPlaceholder_-1854013440"/>
          </w:placeholder>
          <w:richText/>
        </w:sdtPr>
        <w:sdtContent>
          <w:r w:rsidRPr="00262C15">
            <w:rPr>
              <w:b/>
            </w:rPr>
            <w:t>Chair:</w:t>
          </w:r>
        </w:sdtContent>
      </w:sdt>
      <w:r>
        <w:t xml:space="preserve"> </w:t>
      </w:r>
      <w:r w:rsidR="00C95416">
        <w:t xml:space="preserve">Thank you very much. </w:t>
      </w:r>
      <w:r w:rsidR="00D975B7">
        <w:t>Henry, you wanted to come in.</w:t>
      </w:r>
    </w:p>
    <w:p w:rsidR="00262C15" w:rsidP="00C95416">
      <w:pPr>
        <w:pStyle w:val="Question"/>
      </w:pPr>
      <w:sdt>
        <w:sdtPr>
          <w:alias w:val="Member"/>
          <w:tag w:val="&lt;Member mnisId='3960' dodsId='35320'&gt;"/>
          <w:id w:val="-706864332"/>
          <w:placeholder>
            <w:docPart w:val="DefaultPlaceholder_-1854013440"/>
          </w:placeholder>
          <w:richText/>
        </w:sdtPr>
        <w:sdtContent>
          <w:r w:rsidRPr="00262C15">
            <w:rPr>
              <w:b/>
            </w:rPr>
            <w:t>Henry Smith:</w:t>
          </w:r>
        </w:sdtContent>
      </w:sdt>
      <w:r>
        <w:t xml:space="preserve"> </w:t>
      </w:r>
      <w:r w:rsidR="00C95416">
        <w:t>Thank you very much</w:t>
      </w:r>
      <w:r w:rsidR="007F2A30">
        <w:t>,</w:t>
      </w:r>
      <w:r w:rsidR="00C95416">
        <w:t xml:space="preserve"> Chair. Mr </w:t>
      </w:r>
      <w:r>
        <w:t>Reilly,</w:t>
      </w:r>
      <w:r w:rsidR="00C95416">
        <w:t xml:space="preserve"> you mentioned CPTPP and I think</w:t>
      </w:r>
      <w:r w:rsidR="007F2A30">
        <w:t>,</w:t>
      </w:r>
      <w:r w:rsidR="00C95416">
        <w:t xml:space="preserve"> if I heard you correctly</w:t>
      </w:r>
      <w:r w:rsidR="007F2A30">
        <w:t>,</w:t>
      </w:r>
      <w:r w:rsidR="00C95416">
        <w:t xml:space="preserve"> </w:t>
      </w:r>
      <w:r w:rsidR="007F2A30">
        <w:t>it</w:t>
      </w:r>
      <w:r w:rsidR="00C95416">
        <w:t xml:space="preserve"> would be very positive for the UK to support Taiwan</w:t>
      </w:r>
      <w:r w:rsidR="00B545EE">
        <w:t>’</w:t>
      </w:r>
      <w:r w:rsidR="00C95416">
        <w:t xml:space="preserve">s accession to that agreement. </w:t>
      </w:r>
      <w:r w:rsidR="007F2A30">
        <w:t>Would you be</w:t>
      </w:r>
      <w:r w:rsidR="00C95416">
        <w:t xml:space="preserve"> able to expand a little more on what you think those benefits </w:t>
      </w:r>
      <w:r w:rsidR="007F2A30">
        <w:t xml:space="preserve">are </w:t>
      </w:r>
      <w:r w:rsidR="00C95416">
        <w:t>and whether there are any potential disadvantages to the UK supporting Taiwan</w:t>
      </w:r>
      <w:r w:rsidR="00B545EE">
        <w:t>’</w:t>
      </w:r>
      <w:r w:rsidR="00C95416">
        <w:t>s accession</w:t>
      </w:r>
      <w:r w:rsidR="007F2A30">
        <w:t>?</w:t>
      </w:r>
    </w:p>
    <w:p w:rsidR="007F2A30" w:rsidP="00262C15">
      <w:pPr>
        <w:pStyle w:val="Answer"/>
      </w:pPr>
      <w:sdt>
        <w:sdtPr>
          <w:alias w:val="Witness"/>
          <w:id w:val="-1098331775"/>
          <w:placeholder>
            <w:docPart w:val="DefaultPlaceholder_-1854013440"/>
          </w:placeholder>
          <w:richText/>
        </w:sdtPr>
        <w:sdtContent>
          <w:r w:rsidRPr="00262C15" w:rsidR="00262C15">
            <w:rPr>
              <w:b/>
              <w:i/>
            </w:rPr>
            <w:t>Michael Reilly:</w:t>
          </w:r>
        </w:sdtContent>
      </w:sdt>
      <w:r w:rsidR="00262C15">
        <w:t xml:space="preserve"> </w:t>
      </w:r>
      <w:r w:rsidR="00C95416">
        <w:t>It depends to a certain extent on whether or not the UK is also in the CPTPP</w:t>
      </w:r>
      <w:r>
        <w:t>,</w:t>
      </w:r>
      <w:r w:rsidR="00C95416">
        <w:t xml:space="preserve"> but </w:t>
      </w:r>
      <w:r>
        <w:t>given that</w:t>
      </w:r>
      <w:r w:rsidR="00C95416">
        <w:t xml:space="preserve"> UK Government have committed to </w:t>
      </w:r>
      <w:r>
        <w:t xml:space="preserve">seeking </w:t>
      </w:r>
      <w:r w:rsidR="00C95416">
        <w:t xml:space="preserve">membership let us assume that the </w:t>
      </w:r>
      <w:r>
        <w:t>UK</w:t>
      </w:r>
      <w:r w:rsidR="00C95416">
        <w:t xml:space="preserve"> is a member. Having Taiwan as a member as well adds to </w:t>
      </w:r>
      <w:r>
        <w:t xml:space="preserve">what is, to be frank, a fairly </w:t>
      </w:r>
      <w:r w:rsidR="00C95416">
        <w:t xml:space="preserve">disparate group of countries at the moment </w:t>
      </w:r>
      <w:r w:rsidR="006A6BD6">
        <w:t xml:space="preserve">in </w:t>
      </w:r>
      <w:r w:rsidR="00C95416">
        <w:t>an important</w:t>
      </w:r>
      <w:r>
        <w:t>,</w:t>
      </w:r>
      <w:r w:rsidR="00C95416">
        <w:t xml:space="preserve"> high-tech manufacturing economy</w:t>
      </w:r>
      <w:r>
        <w:t>.</w:t>
      </w:r>
      <w:r w:rsidR="00C95416">
        <w:t xml:space="preserve"> </w:t>
      </w:r>
      <w:r>
        <w:t>T</w:t>
      </w:r>
      <w:r w:rsidR="00C95416">
        <w:t>he only other one in the CPTPP at present really is Japan</w:t>
      </w:r>
      <w:r w:rsidR="006A6BD6">
        <w:t>,</w:t>
      </w:r>
      <w:r>
        <w:t xml:space="preserve"> and</w:t>
      </w:r>
      <w:r w:rsidR="00C95416">
        <w:t xml:space="preserve"> Canada to a lesser extent. </w:t>
      </w:r>
    </w:p>
    <w:p w:rsidR="009E3681" w:rsidP="00262C15">
      <w:pPr>
        <w:pStyle w:val="Answer"/>
      </w:pPr>
      <w:r>
        <w:t>Having free trade in this area would be beneficial</w:t>
      </w:r>
      <w:r w:rsidR="007F2A30">
        <w:t>,</w:t>
      </w:r>
      <w:r>
        <w:t xml:space="preserve"> </w:t>
      </w:r>
      <w:r w:rsidR="007F2A30">
        <w:t>n</w:t>
      </w:r>
      <w:r>
        <w:t>ot least or particularly because of the whole supply chain issue we have just mentioned. If you look at Taiwanese manufacturing</w:t>
      </w:r>
      <w:r w:rsidR="007F2A30">
        <w:t>,</w:t>
      </w:r>
      <w:r>
        <w:t xml:space="preserve"> precisely because they are cut off from most bilateral agreement</w:t>
      </w:r>
      <w:r w:rsidR="007F2A30">
        <w:t>s,</w:t>
      </w:r>
      <w:r>
        <w:t xml:space="preserve"> they have been very big investors in </w:t>
      </w:r>
      <w:r w:rsidR="007F2A30">
        <w:t>Vietnam, for example,</w:t>
      </w:r>
      <w:r>
        <w:t xml:space="preserve"> as well as </w:t>
      </w:r>
      <w:r w:rsidR="007F2A30">
        <w:t xml:space="preserve">in </w:t>
      </w:r>
      <w:r>
        <w:t>China</w:t>
      </w:r>
      <w:r w:rsidR="007F2A30">
        <w:t>, and</w:t>
      </w:r>
      <w:r>
        <w:t xml:space="preserve"> increasingly in Malaysia</w:t>
      </w:r>
      <w:r w:rsidR="007F2A30">
        <w:t>, which is</w:t>
      </w:r>
      <w:r>
        <w:t xml:space="preserve"> also a CPTPP member. You see the benefits of the various supply chains</w:t>
      </w:r>
      <w:r w:rsidR="007F2A30">
        <w:t>,</w:t>
      </w:r>
      <w:r>
        <w:t xml:space="preserve"> </w:t>
      </w:r>
      <w:r>
        <w:t>and</w:t>
      </w:r>
      <w:r>
        <w:t xml:space="preserve"> the bureaucracy that you would have if you had to negotiate agreement</w:t>
      </w:r>
      <w:r w:rsidR="007F2A30">
        <w:t>s</w:t>
      </w:r>
      <w:r>
        <w:t xml:space="preserve"> bilateral</w:t>
      </w:r>
      <w:r w:rsidR="007F2A30">
        <w:t>ly</w:t>
      </w:r>
      <w:r>
        <w:t xml:space="preserve"> disappear</w:t>
      </w:r>
      <w:r>
        <w:t>s</w:t>
      </w:r>
      <w:r>
        <w:t>. It is a collective. That is a benefit to the UK</w:t>
      </w:r>
      <w:r>
        <w:t>.</w:t>
      </w:r>
      <w:r>
        <w:t xml:space="preserve"> </w:t>
      </w:r>
    </w:p>
    <w:p w:rsidR="009E3681" w:rsidP="00262C15">
      <w:pPr>
        <w:pStyle w:val="Answer"/>
      </w:pPr>
      <w:r>
        <w:t>T</w:t>
      </w:r>
      <w:r w:rsidR="00C95416">
        <w:t>he benefit to Taiwan is in freer trade</w:t>
      </w:r>
      <w:r>
        <w:t xml:space="preserve"> and—</w:t>
      </w:r>
      <w:r w:rsidR="00C95416">
        <w:t>I think this is something we should not underestimate</w:t>
      </w:r>
      <w:r>
        <w:t>—</w:t>
      </w:r>
      <w:r w:rsidR="00C95416">
        <w:t>the psychological impact for Taiwan</w:t>
      </w:r>
      <w:r>
        <w:t>,</w:t>
      </w:r>
      <w:r w:rsidR="00C95416">
        <w:t xml:space="preserve"> which feels very vulnerable </w:t>
      </w:r>
      <w:r>
        <w:t xml:space="preserve">and </w:t>
      </w:r>
      <w:r w:rsidR="00C95416">
        <w:t>isolated as it is from most multilateral organisation</w:t>
      </w:r>
      <w:r>
        <w:t>s.</w:t>
      </w:r>
      <w:r w:rsidR="00C95416">
        <w:t xml:space="preserve"> </w:t>
      </w:r>
      <w:r>
        <w:t>I</w:t>
      </w:r>
      <w:r w:rsidR="00C95416">
        <w:t>f it is a member of a grouping like this</w:t>
      </w:r>
      <w:r>
        <w:t>,</w:t>
      </w:r>
      <w:r w:rsidR="00C95416">
        <w:t xml:space="preserve"> it gives it an important psychological boost. </w:t>
      </w:r>
    </w:p>
    <w:p w:rsidR="00262C15" w:rsidP="00262C15">
      <w:pPr>
        <w:pStyle w:val="Answer"/>
      </w:pPr>
      <w:r>
        <w:t>What about t</w:t>
      </w:r>
      <w:r w:rsidR="00C95416">
        <w:t>he downside</w:t>
      </w:r>
      <w:r>
        <w:t>s?</w:t>
      </w:r>
      <w:r w:rsidR="00C95416">
        <w:t xml:space="preserve"> I do not really see any downside</w:t>
      </w:r>
      <w:r>
        <w:t>s</w:t>
      </w:r>
      <w:r w:rsidR="00C95416">
        <w:t>. China will object</w:t>
      </w:r>
      <w:r>
        <w:t>,</w:t>
      </w:r>
      <w:r w:rsidR="00C95416">
        <w:t xml:space="preserve"> and certainly</w:t>
      </w:r>
      <w:r>
        <w:t>, if</w:t>
      </w:r>
      <w:r w:rsidR="00C95416">
        <w:t xml:space="preserve"> China is already a member</w:t>
      </w:r>
      <w:r>
        <w:t>,</w:t>
      </w:r>
      <w:r w:rsidR="00C95416">
        <w:t xml:space="preserve"> China will probably try to stop Taiwan coming in. But I think that would depend on the nature of the Government of the day in Taipei. It is worth remembering that</w:t>
      </w:r>
      <w:r>
        <w:t>,</w:t>
      </w:r>
      <w:r w:rsidR="00C95416">
        <w:t xml:space="preserve"> when we had </w:t>
      </w:r>
      <w:r>
        <w:t>a KMT</w:t>
      </w:r>
      <w:r w:rsidR="00C95416">
        <w:t xml:space="preserve"> Government in Taiwan under </w:t>
      </w:r>
      <w:r>
        <w:t>P</w:t>
      </w:r>
      <w:r w:rsidR="00C95416">
        <w:t xml:space="preserve">resident </w:t>
      </w:r>
      <w:r>
        <w:t xml:space="preserve">Ma Ying-jeou, </w:t>
      </w:r>
      <w:r w:rsidR="00C95416">
        <w:t xml:space="preserve">the </w:t>
      </w:r>
      <w:r w:rsidR="00C95416">
        <w:t>cross</w:t>
      </w:r>
      <w:r>
        <w:t>-</w:t>
      </w:r>
      <w:r w:rsidR="00C95416">
        <w:t>strait relationship was very close</w:t>
      </w:r>
      <w:r>
        <w:t>.</w:t>
      </w:r>
      <w:r w:rsidR="00C95416">
        <w:t xml:space="preserve"> </w:t>
      </w:r>
      <w:r>
        <w:t>T</w:t>
      </w:r>
      <w:r w:rsidR="00C95416">
        <w:t>hey signed a free trade agreement</w:t>
      </w:r>
      <w:r>
        <w:t>. Xi Jinping and Ma Ying-jeou</w:t>
      </w:r>
      <w:r w:rsidR="00C95416">
        <w:t xml:space="preserve"> actually had a summit meeting in Singapore. If we had a KMT Government in Taipei</w:t>
      </w:r>
      <w:r>
        <w:t>,</w:t>
      </w:r>
      <w:r w:rsidR="00C95416">
        <w:t xml:space="preserve"> it is by no means impossible that China would say</w:t>
      </w:r>
      <w:r>
        <w:t>, “Yes, it’s okay.</w:t>
      </w:r>
      <w:r w:rsidR="00C95416">
        <w:t xml:space="preserve"> </w:t>
      </w:r>
      <w:r>
        <w:t>J</w:t>
      </w:r>
      <w:r w:rsidR="00C95416">
        <w:t>oin the CPTPP too.</w:t>
      </w:r>
      <w:r>
        <w:t>”</w:t>
      </w:r>
      <w:r w:rsidR="00C95416">
        <w:t xml:space="preserve"> But</w:t>
      </w:r>
      <w:r w:rsidR="006A6BD6">
        <w:t>,</w:t>
      </w:r>
      <w:r w:rsidR="00C95416">
        <w:t xml:space="preserve"> even if China object</w:t>
      </w:r>
      <w:r>
        <w:t>s</w:t>
      </w:r>
      <w:r w:rsidR="006A6BD6">
        <w:t>,</w:t>
      </w:r>
      <w:r w:rsidR="00C95416">
        <w:t xml:space="preserve"> you have the strength in numbers. It is not going to want to pick fights with all </w:t>
      </w:r>
      <w:r w:rsidR="00AB63E6">
        <w:t>the</w:t>
      </w:r>
      <w:r w:rsidR="00C95416">
        <w:t xml:space="preserve"> CPTPP members. </w:t>
      </w:r>
      <w:r w:rsidR="00AB63E6">
        <w:t xml:space="preserve">So actually </w:t>
      </w:r>
      <w:r w:rsidR="00C95416">
        <w:t xml:space="preserve">I do not really see any </w:t>
      </w:r>
      <w:r w:rsidR="00AB63E6">
        <w:t>downside</w:t>
      </w:r>
      <w:r w:rsidR="00C95416">
        <w:t xml:space="preserve"> for the UK. </w:t>
      </w:r>
    </w:p>
    <w:p w:rsidR="00262C15" w:rsidP="00C95416">
      <w:pPr>
        <w:pStyle w:val="Question"/>
      </w:pPr>
      <w:sdt>
        <w:sdtPr>
          <w:alias w:val="Member"/>
          <w:tag w:val="&lt;Member mnisId='3960' dodsId='35320'&gt;"/>
          <w:id w:val="1023589625"/>
          <w:placeholder>
            <w:docPart w:val="DefaultPlaceholder_-1854013440"/>
          </w:placeholder>
          <w:richText/>
        </w:sdtPr>
        <w:sdtContent>
          <w:r w:rsidRPr="00262C15">
            <w:rPr>
              <w:b/>
            </w:rPr>
            <w:t>Henry Smith:</w:t>
          </w:r>
        </w:sdtContent>
      </w:sdt>
      <w:r>
        <w:t xml:space="preserve"> </w:t>
      </w:r>
      <w:r w:rsidR="00C95416">
        <w:t>Thank you very much. Dr Patalano</w:t>
      </w:r>
      <w:r>
        <w:t>,</w:t>
      </w:r>
      <w:r w:rsidR="00C95416">
        <w:t xml:space="preserve"> do you concur with that assessment? Are you</w:t>
      </w:r>
      <w:r w:rsidR="00AB63E6">
        <w:t>,</w:t>
      </w:r>
      <w:r w:rsidR="00C95416">
        <w:t xml:space="preserve"> if I can put it like this</w:t>
      </w:r>
      <w:r w:rsidR="00AB63E6">
        <w:t>,</w:t>
      </w:r>
      <w:r w:rsidR="00C95416">
        <w:t xml:space="preserve"> as optimistic that there would not be a blockage or a blocking</w:t>
      </w:r>
      <w:r w:rsidR="00AB63E6">
        <w:t>,</w:t>
      </w:r>
      <w:r w:rsidR="00C95416">
        <w:t xml:space="preserve"> I should say</w:t>
      </w:r>
      <w:r w:rsidR="00AB63E6">
        <w:t>,</w:t>
      </w:r>
      <w:r w:rsidR="00C95416">
        <w:t xml:space="preserve"> from the </w:t>
      </w:r>
      <w:r w:rsidR="00B83DDC">
        <w:t>People’s Republic of China</w:t>
      </w:r>
      <w:r w:rsidR="00C95416">
        <w:t xml:space="preserve"> for the </w:t>
      </w:r>
      <w:r w:rsidR="00AB63E6">
        <w:t>R</w:t>
      </w:r>
      <w:r w:rsidR="00C95416">
        <w:t>epublic of China being part of</w:t>
      </w:r>
      <w:r w:rsidR="00AB63E6">
        <w:t>,</w:t>
      </w:r>
      <w:r w:rsidR="00C95416">
        <w:t xml:space="preserve"> potentially</w:t>
      </w:r>
      <w:r w:rsidR="00AB63E6">
        <w:t>,</w:t>
      </w:r>
      <w:r w:rsidR="00C95416">
        <w:t xml:space="preserve"> the CPTPP? </w:t>
      </w:r>
    </w:p>
    <w:p w:rsidR="00E50519" w:rsidP="00262C15">
      <w:pPr>
        <w:pStyle w:val="Answer"/>
      </w:pPr>
      <w:sdt>
        <w:sdtPr>
          <w:alias w:val="Witness"/>
          <w:id w:val="-52158200"/>
          <w:placeholder>
            <w:docPart w:val="DefaultPlaceholder_-1854013440"/>
          </w:placeholder>
          <w:richText/>
        </w:sdtPr>
        <w:sdtContent>
          <w:r w:rsidRPr="00262C15" w:rsidR="00262C15">
            <w:rPr>
              <w:b/>
              <w:i/>
            </w:rPr>
            <w:t>Dr Patalano:</w:t>
          </w:r>
        </w:sdtContent>
      </w:sdt>
      <w:r w:rsidR="00262C15">
        <w:t xml:space="preserve"> </w:t>
      </w:r>
      <w:r w:rsidR="00C95416">
        <w:t>As a general proposition</w:t>
      </w:r>
      <w:r w:rsidR="00800CFF">
        <w:t>,</w:t>
      </w:r>
      <w:r w:rsidR="00C95416">
        <w:t xml:space="preserve"> any sort of multilateral </w:t>
      </w:r>
      <w:r w:rsidR="00800CFF">
        <w:t xml:space="preserve">exposure or any multilateral </w:t>
      </w:r>
      <w:r w:rsidR="00C95416">
        <w:t xml:space="preserve">format that allows Taiwan to </w:t>
      </w:r>
      <w:r w:rsidR="00800CFF">
        <w:t>have</w:t>
      </w:r>
      <w:r w:rsidR="00C95416">
        <w:t xml:space="preserve"> greater international visibility present</w:t>
      </w:r>
      <w:r w:rsidR="00800CFF">
        <w:t>s</w:t>
      </w:r>
      <w:r w:rsidR="00C95416">
        <w:t xml:space="preserve"> a challenge to the </w:t>
      </w:r>
      <w:r w:rsidR="00B83DDC">
        <w:t>People’s Republic of China</w:t>
      </w:r>
      <w:r w:rsidR="00C95416">
        <w:t xml:space="preserve">. Having said </w:t>
      </w:r>
      <w:r w:rsidR="00800CFF">
        <w:t xml:space="preserve">that, </w:t>
      </w:r>
      <w:r w:rsidR="00C95416">
        <w:t xml:space="preserve">it depends </w:t>
      </w:r>
      <w:r w:rsidR="00800CFF">
        <w:t xml:space="preserve">very much </w:t>
      </w:r>
      <w:r w:rsidR="00C95416">
        <w:t xml:space="preserve">on the </w:t>
      </w:r>
      <w:r w:rsidR="00800CFF">
        <w:t>circumstances</w:t>
      </w:r>
      <w:r w:rsidR="00C95416">
        <w:t xml:space="preserve"> of the day. I agree with Michael that it is absolutely essential to </w:t>
      </w:r>
      <w:r w:rsidR="00800CFF">
        <w:t>see</w:t>
      </w:r>
      <w:r w:rsidR="00C95416">
        <w:t xml:space="preserve"> what </w:t>
      </w:r>
      <w:r w:rsidR="00800CFF">
        <w:t>it is exactly that we are talking about</w:t>
      </w:r>
      <w:r w:rsidR="00C95416">
        <w:t xml:space="preserve">. Will the UK </w:t>
      </w:r>
      <w:r w:rsidR="00800CFF">
        <w:t>already be</w:t>
      </w:r>
      <w:r w:rsidR="00C95416">
        <w:t xml:space="preserve"> part of the CPTPP when that happens</w:t>
      </w:r>
      <w:r w:rsidR="00800CFF">
        <w:t>?</w:t>
      </w:r>
      <w:r w:rsidR="00C95416">
        <w:t xml:space="preserve"> Will China be part of it</w:t>
      </w:r>
      <w:r w:rsidR="00800CFF">
        <w:t>?</w:t>
      </w:r>
      <w:r w:rsidR="00C95416">
        <w:t xml:space="preserve"> </w:t>
      </w:r>
    </w:p>
    <w:p w:rsidR="00800CFF" w:rsidP="00262C15">
      <w:pPr>
        <w:pStyle w:val="Answer"/>
      </w:pPr>
      <w:r>
        <w:t>T</w:t>
      </w:r>
      <w:r w:rsidR="00C95416">
        <w:t>he requirements for joining the CPTPP are quite high</w:t>
      </w:r>
      <w:r w:rsidR="00E50519">
        <w:t>,</w:t>
      </w:r>
      <w:r w:rsidR="00C95416">
        <w:t xml:space="preserve"> </w:t>
      </w:r>
      <w:r>
        <w:t>e</w:t>
      </w:r>
      <w:r w:rsidR="00C95416">
        <w:t xml:space="preserve">ven </w:t>
      </w:r>
      <w:r w:rsidR="00E50519">
        <w:t>for</w:t>
      </w:r>
      <w:r w:rsidR="00C95416">
        <w:t xml:space="preserve"> China. There is a question that their behaviour might change because the Taiwanese application looks stronger </w:t>
      </w:r>
      <w:r>
        <w:t xml:space="preserve">on </w:t>
      </w:r>
      <w:r w:rsidR="00E50519">
        <w:t>its</w:t>
      </w:r>
      <w:r w:rsidR="00C95416">
        <w:t xml:space="preserve"> own. Having said </w:t>
      </w:r>
      <w:r>
        <w:t>that,</w:t>
      </w:r>
      <w:r w:rsidR="00C95416">
        <w:t xml:space="preserve"> there </w:t>
      </w:r>
      <w:r>
        <w:t>is then</w:t>
      </w:r>
      <w:r w:rsidR="00C95416">
        <w:t xml:space="preserve"> a really interesting situation because it allows </w:t>
      </w:r>
      <w:r>
        <w:t xml:space="preserve">all </w:t>
      </w:r>
      <w:r w:rsidR="00C95416">
        <w:t>other members to play to the Chinese and say</w:t>
      </w:r>
      <w:r>
        <w:t>,</w:t>
      </w:r>
      <w:r w:rsidR="00C95416">
        <w:t xml:space="preserve"> </w:t>
      </w:r>
      <w:r>
        <w:t>“W</w:t>
      </w:r>
      <w:r w:rsidR="00C95416">
        <w:t xml:space="preserve">e can have a conversation about your application </w:t>
      </w:r>
      <w:r>
        <w:t>as</w:t>
      </w:r>
      <w:r w:rsidR="00C95416">
        <w:t xml:space="preserve"> long as you do not create a blockage to this application.</w:t>
      </w:r>
      <w:r>
        <w:t>”</w:t>
      </w:r>
      <w:r w:rsidR="00C95416">
        <w:t xml:space="preserve"> One can be </w:t>
      </w:r>
      <w:r>
        <w:t xml:space="preserve">slightly more </w:t>
      </w:r>
      <w:r w:rsidR="00C95416">
        <w:t xml:space="preserve">confident </w:t>
      </w:r>
      <w:r>
        <w:t>and</w:t>
      </w:r>
      <w:r w:rsidR="00C95416">
        <w:t xml:space="preserve"> optimistic</w:t>
      </w:r>
      <w:r>
        <w:t>,</w:t>
      </w:r>
      <w:r w:rsidR="00C95416">
        <w:t xml:space="preserve"> because when it comes to standards and levels of trade </w:t>
      </w:r>
      <w:r>
        <w:t xml:space="preserve">today </w:t>
      </w:r>
      <w:r w:rsidR="00C95416">
        <w:t xml:space="preserve">Taiwan is </w:t>
      </w:r>
      <w:r>
        <w:t>in</w:t>
      </w:r>
      <w:r w:rsidR="00C95416">
        <w:t xml:space="preserve"> a strong place in terms of the quality and standards it upholds. </w:t>
      </w:r>
    </w:p>
    <w:p w:rsidR="00262C15" w:rsidP="00262C15">
      <w:pPr>
        <w:pStyle w:val="Answer"/>
      </w:pPr>
      <w:r>
        <w:t>In that regard, yes</w:t>
      </w:r>
      <w:r w:rsidR="00800CFF">
        <w:t>,</w:t>
      </w:r>
      <w:r>
        <w:t xml:space="preserve"> of course</w:t>
      </w:r>
      <w:r w:rsidR="00800CFF">
        <w:t>,</w:t>
      </w:r>
      <w:r>
        <w:t xml:space="preserve"> the general proposition is that the Chinese will present </w:t>
      </w:r>
      <w:r w:rsidR="00E50519">
        <w:t>a</w:t>
      </w:r>
      <w:r>
        <w:t xml:space="preserve"> problem</w:t>
      </w:r>
      <w:r w:rsidR="00800CFF">
        <w:t>.</w:t>
      </w:r>
      <w:r>
        <w:t xml:space="preserve"> </w:t>
      </w:r>
      <w:r w:rsidR="00800CFF">
        <w:t>H</w:t>
      </w:r>
      <w:r>
        <w:t xml:space="preserve">owever, on the specifics of this case, I would say </w:t>
      </w:r>
      <w:r w:rsidR="00E50519">
        <w:t xml:space="preserve">that </w:t>
      </w:r>
      <w:r>
        <w:t xml:space="preserve">there is sufficient room </w:t>
      </w:r>
      <w:r w:rsidR="00E50519">
        <w:t>for</w:t>
      </w:r>
      <w:r>
        <w:t xml:space="preserve"> manoeuvre to remain optimistic </w:t>
      </w:r>
      <w:r w:rsidR="00800CFF">
        <w:t xml:space="preserve">about that happening and, indeed, </w:t>
      </w:r>
      <w:r w:rsidR="00E50519">
        <w:t xml:space="preserve">the </w:t>
      </w:r>
      <w:r>
        <w:t>blowback being very limit</w:t>
      </w:r>
      <w:r w:rsidR="00E50519">
        <w:t>ed</w:t>
      </w:r>
      <w:r>
        <w:t xml:space="preserve"> to anyone else coming to the support of Taiwan. </w:t>
      </w:r>
    </w:p>
    <w:p w:rsidR="00E50519" w:rsidP="00C95416">
      <w:pPr>
        <w:pStyle w:val="Question"/>
      </w:pPr>
      <w:sdt>
        <w:sdtPr>
          <w:alias w:val="Member"/>
          <w:tag w:val="&lt;Member mnisId='3960' dodsId='35320'&gt;"/>
          <w:id w:val="1107390015"/>
          <w:placeholder>
            <w:docPart w:val="DefaultPlaceholder_-1854013440"/>
          </w:placeholder>
          <w:richText/>
        </w:sdtPr>
        <w:sdtContent>
          <w:r w:rsidRPr="00262C15" w:rsidR="00262C15">
            <w:rPr>
              <w:b/>
            </w:rPr>
            <w:t>Henry Smith:</w:t>
          </w:r>
        </w:sdtContent>
      </w:sdt>
      <w:r w:rsidR="00262C15">
        <w:t xml:space="preserve"> </w:t>
      </w:r>
      <w:r>
        <w:t xml:space="preserve">That is very interesting and I am grateful for your response. </w:t>
      </w:r>
      <w:r w:rsidR="00C95416">
        <w:t xml:space="preserve">I appreciate </w:t>
      </w:r>
      <w:r>
        <w:t xml:space="preserve">that </w:t>
      </w:r>
      <w:r w:rsidR="00C95416">
        <w:t xml:space="preserve">we are dealing with </w:t>
      </w:r>
      <w:r>
        <w:t xml:space="preserve">some </w:t>
      </w:r>
      <w:r w:rsidR="00C95416">
        <w:t xml:space="preserve">conjecture here. </w:t>
      </w:r>
    </w:p>
    <w:p w:rsidR="00262C15" w:rsidP="00E50519">
      <w:pPr>
        <w:pStyle w:val="Question"/>
        <w:numPr>
          <w:ilvl w:val="0"/>
          <w:numId w:val="0"/>
        </w:numPr>
        <w:ind w:left="794"/>
      </w:pPr>
      <w:r>
        <w:t>Mr Hsu</w:t>
      </w:r>
      <w:r>
        <w:t>,</w:t>
      </w:r>
      <w:r>
        <w:t xml:space="preserve"> what is </w:t>
      </w:r>
      <w:r>
        <w:t>your</w:t>
      </w:r>
      <w:r>
        <w:t xml:space="preserve"> perspective? Do you think that Beijing would put the importance of free trade above political consideration</w:t>
      </w:r>
      <w:r w:rsidR="00E50519">
        <w:t>s</w:t>
      </w:r>
      <w:r>
        <w:t xml:space="preserve"> of seeking to block Taipei</w:t>
      </w:r>
      <w:r w:rsidR="00B545EE">
        <w:t>’</w:t>
      </w:r>
      <w:r>
        <w:t xml:space="preserve">s potential membership of the CPTPP? </w:t>
      </w:r>
    </w:p>
    <w:p w:rsidR="00943BB8" w:rsidP="00262C15">
      <w:pPr>
        <w:pStyle w:val="Answer"/>
      </w:pPr>
      <w:sdt>
        <w:sdtPr>
          <w:alias w:val="Witness"/>
          <w:id w:val="-562798462"/>
          <w:placeholder>
            <w:docPart w:val="DefaultPlaceholder_-1854013440"/>
          </w:placeholder>
          <w:richText/>
        </w:sdtPr>
        <w:sdtContent>
          <w:r w:rsidRPr="00262C15" w:rsidR="00262C15">
            <w:rPr>
              <w:b/>
              <w:i/>
            </w:rPr>
            <w:t>Jason Hsu:</w:t>
          </w:r>
        </w:sdtContent>
      </w:sdt>
      <w:r w:rsidR="00262C15">
        <w:t xml:space="preserve"> </w:t>
      </w:r>
      <w:r w:rsidR="00C95416">
        <w:t xml:space="preserve">Absolutely. </w:t>
      </w:r>
      <w:r w:rsidR="00E50519">
        <w:t>In regard to a</w:t>
      </w:r>
      <w:r w:rsidR="00C95416">
        <w:t xml:space="preserve">nything that Taiwan tries to advance </w:t>
      </w:r>
      <w:r w:rsidR="00E50519">
        <w:t xml:space="preserve">in terms of </w:t>
      </w:r>
      <w:r w:rsidR="00C95416">
        <w:t>our international presence in trade</w:t>
      </w:r>
      <w:r w:rsidR="00E50519">
        <w:t>, the</w:t>
      </w:r>
      <w:r w:rsidR="00C95416">
        <w:t xml:space="preserve"> economy and defence</w:t>
      </w:r>
      <w:r w:rsidR="00E50519">
        <w:t>,</w:t>
      </w:r>
      <w:r w:rsidR="00C95416">
        <w:t xml:space="preserve"> I think Beijing will pos</w:t>
      </w:r>
      <w:r w:rsidR="00E50519">
        <w:t>e</w:t>
      </w:r>
      <w:r w:rsidR="00C95416">
        <w:t xml:space="preserve"> a very strong obstacle in everything we try to advance. Obviously it requires international co-operation in understanding the original stability and </w:t>
      </w:r>
      <w:r w:rsidR="00E50519">
        <w:t>region</w:t>
      </w:r>
      <w:r w:rsidR="00C95416">
        <w:t xml:space="preserve">al security </w:t>
      </w:r>
      <w:r w:rsidR="00E50519">
        <w:t>to</w:t>
      </w:r>
      <w:r w:rsidR="00C95416">
        <w:t xml:space="preserve"> maintain a check and </w:t>
      </w:r>
      <w:r>
        <w:t>b</w:t>
      </w:r>
      <w:r w:rsidR="00E50519">
        <w:t>alance</w:t>
      </w:r>
      <w:r w:rsidR="00C95416">
        <w:t xml:space="preserve"> for the region to develop </w:t>
      </w:r>
      <w:r w:rsidR="00E50519">
        <w:t>trade</w:t>
      </w:r>
      <w:r w:rsidR="00C95416">
        <w:t xml:space="preserve"> </w:t>
      </w:r>
      <w:r>
        <w:t>as well as</w:t>
      </w:r>
      <w:r w:rsidR="00C95416">
        <w:t xml:space="preserve"> economic relationships. This has everything to do with Japan</w:t>
      </w:r>
      <w:r>
        <w:t>’s</w:t>
      </w:r>
      <w:r w:rsidR="00C95416">
        <w:t xml:space="preserve"> and South Korea</w:t>
      </w:r>
      <w:r w:rsidR="00B545EE">
        <w:t>’</w:t>
      </w:r>
      <w:r w:rsidR="00C95416">
        <w:t xml:space="preserve">s interests in the so-called first Pacific island chain in this region. Obviously for the UK it is especially </w:t>
      </w:r>
      <w:r w:rsidR="00C95416">
        <w:t>important</w:t>
      </w:r>
      <w:r>
        <w:t>.</w:t>
      </w:r>
      <w:r w:rsidR="00C95416">
        <w:t xml:space="preserve"> </w:t>
      </w:r>
      <w:r>
        <w:t>A</w:t>
      </w:r>
      <w:r w:rsidR="00C95416">
        <w:t>s China advances its aggression globally</w:t>
      </w:r>
      <w:r>
        <w:t>,</w:t>
      </w:r>
      <w:r w:rsidR="00C95416">
        <w:t xml:space="preserve"> it is important to maintain stability in the global supply chain and for the trade balance for Taiwan to have a presence globally. China counts </w:t>
      </w:r>
      <w:r>
        <w:t>as</w:t>
      </w:r>
      <w:r w:rsidR="00C95416">
        <w:t xml:space="preserve"> one of the largest trade partners for the UK. </w:t>
      </w:r>
    </w:p>
    <w:p w:rsidR="003357B5" w:rsidP="00262C15">
      <w:pPr>
        <w:pStyle w:val="Answer"/>
      </w:pPr>
      <w:r>
        <w:t xml:space="preserve">I also want to mention that </w:t>
      </w:r>
      <w:r w:rsidR="00943BB8">
        <w:t xml:space="preserve">Taiwan plays a very important part </w:t>
      </w:r>
      <w:r>
        <w:t>in global technology development as well as the semiconductor industry. Whether or not UK can support Taiwan</w:t>
      </w:r>
      <w:r w:rsidR="00943BB8">
        <w:t>,</w:t>
      </w:r>
      <w:r>
        <w:t xml:space="preserve"> it is a very important signal for the international community to come together to develop a global consensus to develop equilibrium for </w:t>
      </w:r>
      <w:r w:rsidR="00943BB8">
        <w:t xml:space="preserve">regional </w:t>
      </w:r>
      <w:r>
        <w:t xml:space="preserve">stability. That is why I believe that even </w:t>
      </w:r>
      <w:r w:rsidR="00943BB8">
        <w:t>the United States P</w:t>
      </w:r>
      <w:r>
        <w:t xml:space="preserve">resident Biden </w:t>
      </w:r>
      <w:r w:rsidR="00943BB8">
        <w:t>is</w:t>
      </w:r>
      <w:r>
        <w:t xml:space="preserve"> developing a somewhat </w:t>
      </w:r>
      <w:r w:rsidR="00943BB8">
        <w:t xml:space="preserve">ongoing </w:t>
      </w:r>
      <w:r>
        <w:t xml:space="preserve">negotiation with </w:t>
      </w:r>
      <w:r w:rsidR="00943BB8">
        <w:t>P</w:t>
      </w:r>
      <w:r>
        <w:t>resident Xi Jinping</w:t>
      </w:r>
      <w:r w:rsidR="00943BB8">
        <w:t>.</w:t>
      </w:r>
      <w:r>
        <w:t xml:space="preserve"> </w:t>
      </w:r>
    </w:p>
    <w:p w:rsidR="00262C15" w:rsidP="00262C15">
      <w:pPr>
        <w:pStyle w:val="Answer"/>
      </w:pPr>
      <w:r>
        <w:t xml:space="preserve">Taiwan is </w:t>
      </w:r>
      <w:r w:rsidR="00943BB8">
        <w:t>tread</w:t>
      </w:r>
      <w:r>
        <w:t xml:space="preserve">ing water quite carefully in not provoking China but also developing </w:t>
      </w:r>
      <w:r w:rsidR="00943BB8">
        <w:t>a</w:t>
      </w:r>
      <w:r>
        <w:t xml:space="preserve"> mutually beneficial relationship in trade and economy</w:t>
      </w:r>
      <w:r w:rsidR="00943BB8">
        <w:t>,</w:t>
      </w:r>
      <w:r>
        <w:t xml:space="preserve"> not forget</w:t>
      </w:r>
      <w:r w:rsidR="00943BB8">
        <w:t>ting</w:t>
      </w:r>
      <w:r>
        <w:t xml:space="preserve"> that there are over </w:t>
      </w:r>
      <w:r w:rsidR="002D416A">
        <w:t>2</w:t>
      </w:r>
      <w:r>
        <w:t xml:space="preserve"> million Taiwanese businessmen in China living and work</w:t>
      </w:r>
      <w:r w:rsidR="00943BB8">
        <w:t>ing</w:t>
      </w:r>
      <w:r>
        <w:t xml:space="preserve"> there. There is a lot of supply chain vulnerability in China from Taiwan business. Over the Covid pandemic</w:t>
      </w:r>
      <w:r w:rsidR="00951E9F">
        <w:t>,</w:t>
      </w:r>
      <w:r>
        <w:t xml:space="preserve"> investment to China from Taiwan doubled in the last 18 to 24 months. It is important that we are </w:t>
      </w:r>
      <w:r w:rsidR="003357B5">
        <w:t xml:space="preserve">a </w:t>
      </w:r>
      <w:r>
        <w:t xml:space="preserve">quite interconnected global economy. It is difficult to </w:t>
      </w:r>
      <w:r w:rsidR="003357B5">
        <w:t>decouple one from the other in certain ways. I</w:t>
      </w:r>
      <w:r>
        <w:t xml:space="preserve">t is important to maintain </w:t>
      </w:r>
      <w:r w:rsidR="006D1B7C">
        <w:t>a</w:t>
      </w:r>
      <w:r>
        <w:t xml:space="preserve"> global relationship in trade and to try to </w:t>
      </w:r>
      <w:r w:rsidR="006D1B7C">
        <w:t>find</w:t>
      </w:r>
      <w:r>
        <w:t xml:space="preserve"> somewhat mutually agreeable solutions for the common causes for the world. </w:t>
      </w:r>
    </w:p>
    <w:p w:rsidR="00262C15" w:rsidP="00262C15">
      <w:pPr>
        <w:pStyle w:val="Remark"/>
      </w:pPr>
      <w:sdt>
        <w:sdtPr>
          <w:alias w:val="Member"/>
          <w:tag w:val="&lt;Member mnisId='3960' dodsId='35320'&gt;"/>
          <w:id w:val="-1280650152"/>
          <w:placeholder>
            <w:docPart w:val="DefaultPlaceholder_-1854013440"/>
          </w:placeholder>
          <w:richText/>
        </w:sdtPr>
        <w:sdtContent>
          <w:r w:rsidRPr="00262C15">
            <w:rPr>
              <w:b/>
            </w:rPr>
            <w:t>Henry Smith:</w:t>
          </w:r>
        </w:sdtContent>
      </w:sdt>
      <w:r>
        <w:t xml:space="preserve"> </w:t>
      </w:r>
      <w:r w:rsidR="00C95416">
        <w:t xml:space="preserve">Thank you for those comprehensive answers. </w:t>
      </w:r>
    </w:p>
    <w:p w:rsidR="00262C15" w:rsidP="00262C15">
      <w:pPr>
        <w:pStyle w:val="Remark"/>
      </w:pPr>
      <w:sdt>
        <w:sdtPr>
          <w:alias w:val="Member"/>
          <w:tag w:val="&lt;Member mnisId='4462' dodsId='108954'&gt;"/>
          <w:id w:val="1798944246"/>
          <w:placeholder>
            <w:docPart w:val="DefaultPlaceholder_-1854013440"/>
          </w:placeholder>
          <w:richText/>
        </w:sdtPr>
        <w:sdtContent>
          <w:r w:rsidRPr="00262C15">
            <w:rPr>
              <w:b/>
            </w:rPr>
            <w:t xml:space="preserve">Chair: </w:t>
          </w:r>
        </w:sdtContent>
      </w:sdt>
      <w:r w:rsidR="00C95416">
        <w:t>Bob</w:t>
      </w:r>
      <w:r>
        <w:t>,</w:t>
      </w:r>
      <w:r w:rsidR="00C95416">
        <w:t xml:space="preserve"> did you want to come in on this</w:t>
      </w:r>
      <w:r w:rsidR="006D1B7C">
        <w:t>?</w:t>
      </w:r>
      <w:r w:rsidR="00C95416">
        <w:t xml:space="preserve"> </w:t>
      </w:r>
    </w:p>
    <w:p w:rsidR="007C7928" w:rsidP="00262C15">
      <w:pPr>
        <w:pStyle w:val="Question"/>
      </w:pPr>
      <w:sdt>
        <w:sdtPr>
          <w:alias w:val="Member"/>
          <w:tag w:val="&lt;Member mnisId='4681' dodsId='35259'&gt;"/>
          <w:id w:val="-1383318360"/>
          <w:placeholder>
            <w:docPart w:val="DefaultPlaceholder_-1854013440"/>
          </w:placeholder>
          <w:richText/>
        </w:sdtPr>
        <w:sdtContent>
          <w:r w:rsidRPr="00262C15" w:rsidR="00262C15">
            <w:rPr>
              <w:b/>
            </w:rPr>
            <w:t>Bob Seely:</w:t>
          </w:r>
        </w:sdtContent>
      </w:sdt>
      <w:r w:rsidR="00262C15">
        <w:t xml:space="preserve"> </w:t>
      </w:r>
      <w:r w:rsidR="006D1B7C">
        <w:t xml:space="preserve">I wouldn’t mind on one question from earlier, but I would like </w:t>
      </w:r>
      <w:r w:rsidR="00C95416">
        <w:t xml:space="preserve">to follow up what Mr Hsu </w:t>
      </w:r>
      <w:r w:rsidR="006D1B7C">
        <w:t>just said</w:t>
      </w:r>
      <w:r w:rsidR="00C95416">
        <w:t xml:space="preserve">. </w:t>
      </w:r>
      <w:r w:rsidR="006D1B7C">
        <w:t>Out of interest, with regard to a</w:t>
      </w:r>
      <w:r w:rsidR="00C95416">
        <w:t xml:space="preserve">ll </w:t>
      </w:r>
      <w:r w:rsidR="006D1B7C">
        <w:t xml:space="preserve">the </w:t>
      </w:r>
      <w:r w:rsidR="00C95416">
        <w:t>Taiwanese businessmen and people living in mainland China</w:t>
      </w:r>
      <w:r w:rsidR="006D1B7C">
        <w:t>,</w:t>
      </w:r>
      <w:r w:rsidR="00C95416">
        <w:t xml:space="preserve"> how do </w:t>
      </w:r>
      <w:r w:rsidR="006D1B7C">
        <w:t xml:space="preserve">they and </w:t>
      </w:r>
      <w:r w:rsidR="00C95416">
        <w:t>you feel about mainland China</w:t>
      </w:r>
      <w:r w:rsidR="00B545EE">
        <w:t>’</w:t>
      </w:r>
      <w:r w:rsidR="00C95416">
        <w:t>s authoritarian turn</w:t>
      </w:r>
      <w:r w:rsidR="006D1B7C">
        <w:t>?</w:t>
      </w:r>
      <w:r w:rsidR="00C95416">
        <w:t xml:space="preserve"> </w:t>
      </w:r>
      <w:r w:rsidR="006D1B7C">
        <w:t>D</w:t>
      </w:r>
      <w:r w:rsidR="00C95416">
        <w:t>o you just s</w:t>
      </w:r>
      <w:r w:rsidR="006D1B7C">
        <w:t>hr</w:t>
      </w:r>
      <w:r w:rsidR="00C95416">
        <w:t>ug your shoulders and accept that this is happening in another c</w:t>
      </w:r>
      <w:r w:rsidR="006D1B7C">
        <w:t>ountry,</w:t>
      </w:r>
      <w:r w:rsidR="00C95416">
        <w:t xml:space="preserve"> or does it have an emotional impact because it</w:t>
      </w:r>
      <w:r w:rsidR="006D1B7C">
        <w:t xml:space="preserve"> i</w:t>
      </w:r>
      <w:r w:rsidR="00C95416">
        <w:t xml:space="preserve">s happening somewhere </w:t>
      </w:r>
      <w:r w:rsidR="006D1B7C">
        <w:t>with which</w:t>
      </w:r>
      <w:r w:rsidR="00C95416">
        <w:t xml:space="preserve"> you have a </w:t>
      </w:r>
      <w:r w:rsidR="006D1B7C">
        <w:t xml:space="preserve">close but very </w:t>
      </w:r>
      <w:r w:rsidR="00C95416">
        <w:t xml:space="preserve">complex relationship? </w:t>
      </w:r>
    </w:p>
    <w:p w:rsidR="00636974" w:rsidP="007C7928">
      <w:pPr>
        <w:pStyle w:val="Answer"/>
      </w:pPr>
      <w:sdt>
        <w:sdtPr>
          <w:alias w:val="Witness"/>
          <w:id w:val="-214589482"/>
          <w:placeholder>
            <w:docPart w:val="DefaultPlaceholder_-1854013440"/>
          </w:placeholder>
          <w:richText/>
        </w:sdtPr>
        <w:sdtContent>
          <w:r w:rsidRPr="007C7928" w:rsidR="007C7928">
            <w:rPr>
              <w:b/>
              <w:i/>
            </w:rPr>
            <w:t>Jason Hsu:</w:t>
          </w:r>
        </w:sdtContent>
      </w:sdt>
      <w:r w:rsidR="007C7928">
        <w:t xml:space="preserve"> </w:t>
      </w:r>
      <w:r w:rsidR="00C95416">
        <w:t>It is getting tougher and tougher</w:t>
      </w:r>
      <w:r w:rsidR="006D1B7C">
        <w:t xml:space="preserve"> b</w:t>
      </w:r>
      <w:r w:rsidR="00C95416">
        <w:t>ecause of the state</w:t>
      </w:r>
      <w:r w:rsidR="00B545EE">
        <w:t>’</w:t>
      </w:r>
      <w:r w:rsidR="00C95416">
        <w:t xml:space="preserve">s policies </w:t>
      </w:r>
      <w:r w:rsidR="006D1B7C">
        <w:t>on</w:t>
      </w:r>
      <w:r w:rsidR="00C95416">
        <w:t xml:space="preserve"> cracking down on anything related to Taiwan businesses</w:t>
      </w:r>
      <w:r w:rsidR="006D1B7C">
        <w:t>,</w:t>
      </w:r>
      <w:r w:rsidR="00C95416">
        <w:t xml:space="preserve"> </w:t>
      </w:r>
      <w:r w:rsidR="006D1B7C">
        <w:t>p</w:t>
      </w:r>
      <w:r w:rsidR="00C95416">
        <w:t>articularly anything related to Taiwan</w:t>
      </w:r>
      <w:r w:rsidR="00B545EE">
        <w:t>’</w:t>
      </w:r>
      <w:r w:rsidR="00C95416">
        <w:t>s technology development and its expansion into China. Also</w:t>
      </w:r>
      <w:r w:rsidR="006D1B7C">
        <w:t>,</w:t>
      </w:r>
      <w:r w:rsidR="00C95416">
        <w:t xml:space="preserve"> the Chinese domestic market is growing evermore powerful and aggressive in its market size and market capitali</w:t>
      </w:r>
      <w:r w:rsidR="007C7928">
        <w:t>s</w:t>
      </w:r>
      <w:r w:rsidR="00C95416">
        <w:t xml:space="preserve">ation. Taiwan </w:t>
      </w:r>
      <w:r w:rsidR="006D1B7C">
        <w:t xml:space="preserve">still </w:t>
      </w:r>
      <w:r w:rsidR="00C95416">
        <w:t xml:space="preserve">maintains </w:t>
      </w:r>
      <w:r w:rsidR="006D1B7C">
        <w:t>quite an</w:t>
      </w:r>
      <w:r w:rsidR="00C95416">
        <w:t xml:space="preserve"> advantage in certain areas in semiconductor</w:t>
      </w:r>
      <w:r>
        <w:t>s</w:t>
      </w:r>
      <w:r w:rsidR="00C95416">
        <w:t xml:space="preserve"> and </w:t>
      </w:r>
      <w:r>
        <w:t xml:space="preserve">in the </w:t>
      </w:r>
      <w:r w:rsidR="00C95416">
        <w:t xml:space="preserve">global supply chain. </w:t>
      </w:r>
    </w:p>
    <w:p w:rsidR="007C7928" w:rsidP="007C7928">
      <w:pPr>
        <w:pStyle w:val="Answer"/>
      </w:pPr>
      <w:r>
        <w:t>It is important to understand that Taiwan plays a quite important role in balancing the US and Chin</w:t>
      </w:r>
      <w:r w:rsidR="00636974">
        <w:t>ese</w:t>
      </w:r>
      <w:r>
        <w:t xml:space="preserve"> geopolitical tension in semiconductor</w:t>
      </w:r>
      <w:r w:rsidR="00636974">
        <w:t>s</w:t>
      </w:r>
      <w:r>
        <w:t xml:space="preserve"> as well as </w:t>
      </w:r>
      <w:r w:rsidR="00951E9F">
        <w:t xml:space="preserve">mobile chips for </w:t>
      </w:r>
      <w:r>
        <w:t>electric vehicles</w:t>
      </w:r>
      <w:r w:rsidR="00636974">
        <w:t>,</w:t>
      </w:r>
      <w:r>
        <w:t xml:space="preserve"> which </w:t>
      </w:r>
      <w:r w:rsidR="00636974">
        <w:t>are</w:t>
      </w:r>
      <w:r>
        <w:t xml:space="preserve"> already in short supply globally. When </w:t>
      </w:r>
      <w:r w:rsidR="00636974">
        <w:t>P</w:t>
      </w:r>
      <w:r>
        <w:t xml:space="preserve">resident Biden demanded </w:t>
      </w:r>
      <w:r w:rsidR="00636974">
        <w:t xml:space="preserve">that </w:t>
      </w:r>
      <w:r>
        <w:t>Samsung and TSMC hand out their client information</w:t>
      </w:r>
      <w:r w:rsidR="00636974">
        <w:t>,</w:t>
      </w:r>
      <w:r>
        <w:t xml:space="preserve"> we have to be on a very high alert </w:t>
      </w:r>
      <w:r w:rsidR="00636974">
        <w:t xml:space="preserve">as to </w:t>
      </w:r>
      <w:r>
        <w:t>what that mean</w:t>
      </w:r>
      <w:r w:rsidR="00636974">
        <w:t>s</w:t>
      </w:r>
      <w:r>
        <w:t xml:space="preserve"> globally in supply chain vulnerability and supply chain resilience. If China is developing </w:t>
      </w:r>
      <w:r w:rsidR="00636974">
        <w:t>its</w:t>
      </w:r>
      <w:r>
        <w:t xml:space="preserve"> indigenous technology evermore </w:t>
      </w:r>
      <w:r>
        <w:t>aggressively</w:t>
      </w:r>
      <w:r w:rsidR="00636974">
        <w:t>,</w:t>
      </w:r>
      <w:r>
        <w:t xml:space="preserve"> how will the rest of the world respond to that</w:t>
      </w:r>
      <w:r w:rsidR="00636974">
        <w:t>?</w:t>
      </w:r>
      <w:r>
        <w:t xml:space="preserve"> </w:t>
      </w:r>
      <w:r w:rsidR="00636974">
        <w:t>H</w:t>
      </w:r>
      <w:r>
        <w:t>ow will a company like ARM</w:t>
      </w:r>
      <w:r w:rsidR="00636974">
        <w:t>,</w:t>
      </w:r>
      <w:r>
        <w:t xml:space="preserve"> which is an indigenous </w:t>
      </w:r>
      <w:r w:rsidR="00636974">
        <w:t xml:space="preserve">UK </w:t>
      </w:r>
      <w:r>
        <w:t>technology</w:t>
      </w:r>
      <w:r w:rsidR="00FC297D">
        <w:t>-originated company</w:t>
      </w:r>
      <w:r w:rsidR="00B6664C">
        <w:t>,</w:t>
      </w:r>
      <w:r>
        <w:t xml:space="preserve"> respond to that? Can </w:t>
      </w:r>
      <w:r w:rsidR="00FC297D">
        <w:t xml:space="preserve">a </w:t>
      </w:r>
      <w:r>
        <w:t>UK</w:t>
      </w:r>
      <w:r w:rsidR="00FC297D">
        <w:t>-</w:t>
      </w:r>
      <w:r>
        <w:t>origina</w:t>
      </w:r>
      <w:r w:rsidR="00FC297D">
        <w:t>ted</w:t>
      </w:r>
      <w:r>
        <w:t xml:space="preserve"> company respond and collaborate even closer with Taiwanese technology compan</w:t>
      </w:r>
      <w:r w:rsidR="00FC297D">
        <w:t xml:space="preserve">ies </w:t>
      </w:r>
      <w:r>
        <w:t xml:space="preserve">like </w:t>
      </w:r>
      <w:r w:rsidR="00FC297D">
        <w:t>M</w:t>
      </w:r>
      <w:r>
        <w:t>edia</w:t>
      </w:r>
      <w:r w:rsidR="00FC297D">
        <w:t>Tek,</w:t>
      </w:r>
      <w:r>
        <w:t xml:space="preserve"> TSMC or UMC</w:t>
      </w:r>
      <w:r w:rsidR="00FC297D">
        <w:t>?</w:t>
      </w:r>
      <w:r>
        <w:t xml:space="preserve"> </w:t>
      </w:r>
      <w:r w:rsidR="00FC297D">
        <w:t>T</w:t>
      </w:r>
      <w:r>
        <w:t xml:space="preserve">hat really raises a whole lot of other issues </w:t>
      </w:r>
      <w:r w:rsidR="00FC297D">
        <w:t>as to</w:t>
      </w:r>
      <w:r>
        <w:t xml:space="preserve"> future development of medical device</w:t>
      </w:r>
      <w:r w:rsidR="00FC297D">
        <w:t>s</w:t>
      </w:r>
      <w:r>
        <w:t xml:space="preserve"> as well as new infrastructure device</w:t>
      </w:r>
      <w:r w:rsidR="00FC297D">
        <w:t>s</w:t>
      </w:r>
      <w:r>
        <w:t xml:space="preserve"> </w:t>
      </w:r>
      <w:r w:rsidR="00D44DCA">
        <w:t>concerning transportation</w:t>
      </w:r>
      <w:r w:rsidR="00951E9F">
        <w:t>,</w:t>
      </w:r>
      <w:r w:rsidR="00D44DCA">
        <w:t xml:space="preserve"> </w:t>
      </w:r>
      <w:r>
        <w:t>financial infrastructure as well as technology infrastructure.</w:t>
      </w:r>
    </w:p>
    <w:p w:rsidR="007C7928" w:rsidP="00C95416">
      <w:pPr>
        <w:pStyle w:val="Question"/>
      </w:pPr>
      <w:sdt>
        <w:sdtPr>
          <w:alias w:val="Member"/>
          <w:tag w:val="&lt;Member mnisId='4681' dodsId='35259'&gt;"/>
          <w:id w:val="551120049"/>
          <w:placeholder>
            <w:docPart w:val="DefaultPlaceholder_-1854013440"/>
          </w:placeholder>
          <w:richText/>
        </w:sdtPr>
        <w:sdtContent>
          <w:r w:rsidRPr="007C7928">
            <w:rPr>
              <w:b/>
            </w:rPr>
            <w:t>Bob Seely:</w:t>
          </w:r>
        </w:sdtContent>
      </w:sdt>
      <w:r>
        <w:t xml:space="preserve"> </w:t>
      </w:r>
      <w:r w:rsidR="00C95416">
        <w:t>Thank you. Dr Reilly</w:t>
      </w:r>
      <w:r>
        <w:t>,</w:t>
      </w:r>
      <w:r w:rsidR="00C95416">
        <w:t xml:space="preserve"> Taiwan had a very good Covid. In many ways </w:t>
      </w:r>
      <w:r w:rsidR="00D44DCA">
        <w:t xml:space="preserve">it </w:t>
      </w:r>
      <w:r w:rsidR="00C95416">
        <w:t>is a fantastically modern state</w:t>
      </w:r>
      <w:r w:rsidR="00D44DCA">
        <w:t>.</w:t>
      </w:r>
      <w:r w:rsidR="00C95416">
        <w:t xml:space="preserve"> </w:t>
      </w:r>
      <w:r w:rsidR="00D44DCA">
        <w:t>I</w:t>
      </w:r>
      <w:r w:rsidR="00C95416">
        <w:t>t is a democracy</w:t>
      </w:r>
      <w:r w:rsidR="00D44DCA">
        <w:t>.</w:t>
      </w:r>
      <w:r w:rsidR="00C95416">
        <w:t xml:space="preserve"> </w:t>
      </w:r>
      <w:r w:rsidR="00D44DCA">
        <w:t>I</w:t>
      </w:r>
      <w:r w:rsidR="00C95416">
        <w:t>t is very high-tech</w:t>
      </w:r>
      <w:r w:rsidR="00D44DCA">
        <w:t>. It has</w:t>
      </w:r>
      <w:r w:rsidR="00C95416">
        <w:t xml:space="preserve"> lots of artificial intelligence </w:t>
      </w:r>
      <w:r w:rsidR="00D44DCA">
        <w:t xml:space="preserve">and </w:t>
      </w:r>
      <w:r w:rsidR="00C95416">
        <w:t xml:space="preserve">big data. What </w:t>
      </w:r>
      <w:r w:rsidR="00A2671D">
        <w:t xml:space="preserve">do you think </w:t>
      </w:r>
      <w:r w:rsidR="00C95416">
        <w:t>our slightly tired</w:t>
      </w:r>
      <w:r w:rsidR="00A2671D">
        <w:t>,</w:t>
      </w:r>
      <w:r w:rsidR="00C95416">
        <w:t xml:space="preserve"> at times</w:t>
      </w:r>
      <w:r w:rsidR="00A2671D">
        <w:t>,</w:t>
      </w:r>
      <w:r w:rsidR="00C95416">
        <w:t xml:space="preserve"> state </w:t>
      </w:r>
      <w:r w:rsidR="00A2671D">
        <w:t>can learn</w:t>
      </w:r>
      <w:r w:rsidR="00C95416">
        <w:t xml:space="preserve"> from Taiwan in how </w:t>
      </w:r>
      <w:r w:rsidR="00AC6C6E">
        <w:t>to</w:t>
      </w:r>
      <w:r w:rsidR="00C95416">
        <w:t xml:space="preserve"> do </w:t>
      </w:r>
      <w:r w:rsidR="00AC6C6E">
        <w:t>g</w:t>
      </w:r>
      <w:r w:rsidR="00C95416">
        <w:t xml:space="preserve">overnment using </w:t>
      </w:r>
      <w:r w:rsidR="00AC6C6E">
        <w:t xml:space="preserve">big data, using </w:t>
      </w:r>
      <w:r w:rsidR="00C95416">
        <w:t>artificial intelligence</w:t>
      </w:r>
      <w:r w:rsidR="00AC6C6E">
        <w:t>,</w:t>
      </w:r>
      <w:r w:rsidR="00C95416">
        <w:t xml:space="preserve"> using a highly organised democracy</w:t>
      </w:r>
      <w:r w:rsidR="00AC6C6E">
        <w:t>?</w:t>
      </w:r>
      <w:r w:rsidR="00C95416">
        <w:t xml:space="preserve"> </w:t>
      </w:r>
      <w:r w:rsidR="00AC6C6E">
        <w:t>W</w:t>
      </w:r>
      <w:r w:rsidR="00C95416">
        <w:t xml:space="preserve">hat can we learn from Taiwan? </w:t>
      </w:r>
    </w:p>
    <w:p w:rsidR="00AC6C6E" w:rsidP="007C7928">
      <w:pPr>
        <w:pStyle w:val="Answer"/>
      </w:pPr>
      <w:sdt>
        <w:sdtPr>
          <w:alias w:val="Witness"/>
          <w:id w:val="-1766680398"/>
          <w:placeholder>
            <w:docPart w:val="DefaultPlaceholder_-1854013440"/>
          </w:placeholder>
          <w:richText/>
        </w:sdtPr>
        <w:sdtContent>
          <w:r w:rsidRPr="007C7928" w:rsidR="007C7928">
            <w:rPr>
              <w:b/>
              <w:i/>
            </w:rPr>
            <w:t>Michael Reilly:</w:t>
          </w:r>
        </w:sdtContent>
      </w:sdt>
      <w:r w:rsidR="007C7928">
        <w:t xml:space="preserve"> </w:t>
      </w:r>
      <w:r w:rsidR="00C95416">
        <w:t xml:space="preserve">There is lots </w:t>
      </w:r>
      <w:r>
        <w:t>that we could learn</w:t>
      </w:r>
      <w:r w:rsidR="00C95416">
        <w:t xml:space="preserve">. </w:t>
      </w:r>
      <w:r>
        <w:t>To be fair, t</w:t>
      </w:r>
      <w:r w:rsidR="00C95416">
        <w:t xml:space="preserve">he starting point </w:t>
      </w:r>
      <w:r>
        <w:t xml:space="preserve">from which you have to look </w:t>
      </w:r>
      <w:r w:rsidR="00C95416">
        <w:t>is that there are very different cultural factors at play here. Taiwan</w:t>
      </w:r>
      <w:r>
        <w:t>,</w:t>
      </w:r>
      <w:r w:rsidR="00C95416">
        <w:t xml:space="preserve"> like most other east Asian societies</w:t>
      </w:r>
      <w:r>
        <w:t>,</w:t>
      </w:r>
      <w:r w:rsidR="00C95416">
        <w:t xml:space="preserve"> is far more comfortable with </w:t>
      </w:r>
      <w:r>
        <w:t>collective</w:t>
      </w:r>
      <w:r w:rsidR="00C95416">
        <w:t xml:space="preserve"> responsibility than we are here. If I take a very specific example of the wearing of face masks</w:t>
      </w:r>
      <w:r>
        <w:t>,</w:t>
      </w:r>
      <w:r w:rsidR="00C95416">
        <w:t xml:space="preserve"> it is the norm in Taiwan</w:t>
      </w:r>
      <w:r>
        <w:t>,</w:t>
      </w:r>
      <w:r w:rsidR="00C95416">
        <w:t xml:space="preserve"> as it is in South Korea and Japan. If you have a cold</w:t>
      </w:r>
      <w:r>
        <w:t>,</w:t>
      </w:r>
      <w:r w:rsidR="00C95416">
        <w:t xml:space="preserve"> you wear a face mask</w:t>
      </w:r>
      <w:r>
        <w:t>.</w:t>
      </w:r>
      <w:r w:rsidR="00C95416">
        <w:t xml:space="preserve"> </w:t>
      </w:r>
      <w:r>
        <w:t>So, a</w:t>
      </w:r>
      <w:r w:rsidR="00C95416">
        <w:t>s soon as there is a pandemic</w:t>
      </w:r>
      <w:r>
        <w:t>,</w:t>
      </w:r>
      <w:r w:rsidR="00C95416">
        <w:t xml:space="preserve"> everybody wears a face mask</w:t>
      </w:r>
      <w:r>
        <w:t>—</w:t>
      </w:r>
      <w:r w:rsidR="00C95416">
        <w:t>no arguments</w:t>
      </w:r>
      <w:r>
        <w:t>,</w:t>
      </w:r>
      <w:r w:rsidR="00C95416">
        <w:t xml:space="preserve"> no two ways about it</w:t>
      </w:r>
      <w:r>
        <w:t>; it is just what you do.</w:t>
      </w:r>
      <w:r w:rsidR="00C95416">
        <w:t xml:space="preserve"> </w:t>
      </w:r>
      <w:r>
        <w:t>H</w:t>
      </w:r>
      <w:r w:rsidR="00C95416">
        <w:t xml:space="preserve">ow many debates and arguments have we had </w:t>
      </w:r>
      <w:r>
        <w:t xml:space="preserve">here </w:t>
      </w:r>
      <w:r w:rsidR="00C95416">
        <w:t xml:space="preserve">about </w:t>
      </w:r>
      <w:r>
        <w:t xml:space="preserve">just </w:t>
      </w:r>
      <w:r w:rsidR="00C95416">
        <w:t>wearing face masks</w:t>
      </w:r>
      <w:r>
        <w:t>?</w:t>
      </w:r>
      <w:r w:rsidR="00C95416">
        <w:t xml:space="preserve"> </w:t>
      </w:r>
    </w:p>
    <w:p w:rsidR="00AC6C6E" w:rsidP="007C7928">
      <w:pPr>
        <w:pStyle w:val="Answer"/>
      </w:pPr>
      <w:r>
        <w:t>If I take it a stage further</w:t>
      </w:r>
      <w:r>
        <w:t>,</w:t>
      </w:r>
      <w:r>
        <w:t xml:space="preserve"> Taiwan has an enviable NHS. Other countries are looking at it as a model. </w:t>
      </w:r>
      <w:r>
        <w:t>One thing that all Taiwanese have is their e</w:t>
      </w:r>
      <w:r>
        <w:t xml:space="preserve">quivalent of the </w:t>
      </w:r>
      <w:r>
        <w:t xml:space="preserve">NHS </w:t>
      </w:r>
      <w:r>
        <w:t>medical card</w:t>
      </w:r>
      <w:r>
        <w:t>, which</w:t>
      </w:r>
      <w:r>
        <w:t xml:space="preserve"> has a little chip in it. They take that to a doctor and </w:t>
      </w:r>
      <w:r>
        <w:t xml:space="preserve">a </w:t>
      </w:r>
      <w:r>
        <w:t>doctor immediately has access to all their medical history</w:t>
      </w:r>
      <w:r>
        <w:t>,</w:t>
      </w:r>
      <w:r>
        <w:t xml:space="preserve"> which enables them quickly to diagnose things</w:t>
      </w:r>
      <w:r>
        <w:t>.</w:t>
      </w:r>
      <w:r>
        <w:t xml:space="preserve"> </w:t>
      </w:r>
      <w:r>
        <w:t>A</w:t>
      </w:r>
      <w:r>
        <w:t>lso</w:t>
      </w:r>
      <w:r>
        <w:t>,</w:t>
      </w:r>
      <w:r>
        <w:t xml:space="preserve"> that is anonymised but kept centrally so </w:t>
      </w:r>
      <w:r>
        <w:t xml:space="preserve">that </w:t>
      </w:r>
      <w:r>
        <w:t xml:space="preserve">the Government </w:t>
      </w:r>
      <w:r>
        <w:t>are</w:t>
      </w:r>
      <w:r>
        <w:t xml:space="preserve"> able to monitor disease</w:t>
      </w:r>
      <w:r>
        <w:t xml:space="preserve"> and</w:t>
      </w:r>
      <w:r>
        <w:t xml:space="preserve"> all sorts of things</w:t>
      </w:r>
      <w:r>
        <w:t>.</w:t>
      </w:r>
      <w:r>
        <w:t xml:space="preserve"> </w:t>
      </w:r>
      <w:r>
        <w:t>J</w:t>
      </w:r>
      <w:r>
        <w:t xml:space="preserve">ust try bringing in something like that here. Look at </w:t>
      </w:r>
      <w:r>
        <w:t>the uproar</w:t>
      </w:r>
      <w:r>
        <w:t xml:space="preserve"> when the NHS tried to bring in comput</w:t>
      </w:r>
      <w:r>
        <w:t>er</w:t>
      </w:r>
      <w:r>
        <w:t>i</w:t>
      </w:r>
      <w:r>
        <w:t>s</w:t>
      </w:r>
      <w:r>
        <w:t>ation on a much more limit</w:t>
      </w:r>
      <w:r>
        <w:t>ed</w:t>
      </w:r>
      <w:r>
        <w:t xml:space="preserve"> scale. </w:t>
      </w:r>
    </w:p>
    <w:p w:rsidR="007C7928" w:rsidP="007C7928">
      <w:pPr>
        <w:pStyle w:val="Answer"/>
      </w:pPr>
      <w:r>
        <w:t>If you want us to model in terms of big data what the Taiwanese are doing</w:t>
      </w:r>
      <w:r w:rsidR="00AC6C6E">
        <w:t>,</w:t>
      </w:r>
      <w:r>
        <w:t xml:space="preserve"> you really have to get a message out to the public that these are the benefits</w:t>
      </w:r>
      <w:r w:rsidR="00AC6C6E">
        <w:t>,</w:t>
      </w:r>
      <w:r>
        <w:t xml:space="preserve"> the precaution</w:t>
      </w:r>
      <w:r w:rsidR="00AC6C6E">
        <w:t>s</w:t>
      </w:r>
      <w:r>
        <w:t xml:space="preserve"> </w:t>
      </w:r>
      <w:r w:rsidR="002A3B9E">
        <w:t>are going to</w:t>
      </w:r>
      <w:r>
        <w:t xml:space="preserve"> be adequate</w:t>
      </w:r>
      <w:r w:rsidR="00AC6C6E">
        <w:t>,</w:t>
      </w:r>
      <w:r>
        <w:t xml:space="preserve"> this is why we are doing it</w:t>
      </w:r>
      <w:r w:rsidR="00AC6C6E">
        <w:t xml:space="preserve"> and</w:t>
      </w:r>
      <w:r>
        <w:t xml:space="preserve"> this is what we can do about it.</w:t>
      </w:r>
    </w:p>
    <w:p w:rsidR="007C7928" w:rsidP="00C95416">
      <w:pPr>
        <w:pStyle w:val="Question"/>
      </w:pPr>
      <w:sdt>
        <w:sdtPr>
          <w:alias w:val="Member"/>
          <w:tag w:val="&lt;Member mnisId='4681' dodsId='35259'&gt;"/>
          <w:id w:val="1831169756"/>
          <w:placeholder>
            <w:docPart w:val="DefaultPlaceholder_-1854013440"/>
          </w:placeholder>
          <w:richText/>
        </w:sdtPr>
        <w:sdtContent>
          <w:r w:rsidRPr="007C7928">
            <w:rPr>
              <w:b/>
            </w:rPr>
            <w:t>Bob Seely:</w:t>
          </w:r>
        </w:sdtContent>
      </w:sdt>
      <w:r>
        <w:t xml:space="preserve"> </w:t>
      </w:r>
      <w:r w:rsidR="00C95416">
        <w:t xml:space="preserve">That is a very good point. There are big cultural </w:t>
      </w:r>
      <w:r w:rsidR="002A3B9E">
        <w:t xml:space="preserve">barriers and </w:t>
      </w:r>
      <w:r w:rsidR="00C95416">
        <w:t>difference</w:t>
      </w:r>
      <w:r w:rsidR="002A3B9E">
        <w:t>s</w:t>
      </w:r>
      <w:r w:rsidR="00C95416">
        <w:t xml:space="preserve"> between the two of us. Nevertheless</w:t>
      </w:r>
      <w:r w:rsidR="002A3B9E">
        <w:t xml:space="preserve">, </w:t>
      </w:r>
      <w:r w:rsidR="00C95416">
        <w:t xml:space="preserve">is there anything to learn from that country or not? </w:t>
      </w:r>
    </w:p>
    <w:p w:rsidR="002A3B9E" w:rsidP="007C7928">
      <w:pPr>
        <w:pStyle w:val="Answer"/>
      </w:pPr>
      <w:sdt>
        <w:sdtPr>
          <w:alias w:val="Witness"/>
          <w:id w:val="-2011134834"/>
          <w:placeholder>
            <w:docPart w:val="DefaultPlaceholder_-1854013440"/>
          </w:placeholder>
          <w:richText/>
        </w:sdtPr>
        <w:sdtContent>
          <w:r w:rsidRPr="007C7928" w:rsidR="007C7928">
            <w:rPr>
              <w:b/>
              <w:i/>
            </w:rPr>
            <w:t>Michael Reilly:</w:t>
          </w:r>
        </w:sdtContent>
      </w:sdt>
      <w:r w:rsidR="007C7928">
        <w:t xml:space="preserve"> </w:t>
      </w:r>
      <w:r w:rsidR="00C95416">
        <w:t xml:space="preserve">Yes. In the case of the pandemic, one of the reasons </w:t>
      </w:r>
      <w:r>
        <w:t xml:space="preserve">why </w:t>
      </w:r>
      <w:r w:rsidR="00C95416">
        <w:t>their response was so go</w:t>
      </w:r>
      <w:r>
        <w:t>o</w:t>
      </w:r>
      <w:r w:rsidR="00C95416">
        <w:t xml:space="preserve">d was </w:t>
      </w:r>
      <w:r>
        <w:t xml:space="preserve">that </w:t>
      </w:r>
      <w:r w:rsidR="00C95416">
        <w:t>they had learn</w:t>
      </w:r>
      <w:r>
        <w:t>ed</w:t>
      </w:r>
      <w:r w:rsidR="00C95416">
        <w:t xml:space="preserve"> from the </w:t>
      </w:r>
      <w:r>
        <w:t>direct</w:t>
      </w:r>
      <w:r w:rsidR="00C95416">
        <w:t xml:space="preserve"> experience of SARS. After SARS, they had set up a co-ordinated approach so </w:t>
      </w:r>
      <w:r>
        <w:t xml:space="preserve">that </w:t>
      </w:r>
      <w:r w:rsidR="00C95416">
        <w:t xml:space="preserve">as soon as they were faced with </w:t>
      </w:r>
      <w:r>
        <w:t xml:space="preserve">a </w:t>
      </w:r>
      <w:r w:rsidR="00C95416">
        <w:t xml:space="preserve">pandemic this just clicked into action. </w:t>
      </w:r>
    </w:p>
    <w:p w:rsidR="002A3B9E" w:rsidP="007C7928">
      <w:pPr>
        <w:pStyle w:val="Answer"/>
      </w:pPr>
      <w:r>
        <w:t>In the interest</w:t>
      </w:r>
      <w:r>
        <w:t>s</w:t>
      </w:r>
      <w:r>
        <w:t xml:space="preserve"> of fairness</w:t>
      </w:r>
      <w:r>
        <w:t>,</w:t>
      </w:r>
      <w:r>
        <w:t xml:space="preserve"> let us also remember that they were very slow to vaccinate the population</w:t>
      </w:r>
      <w:r>
        <w:t>, which</w:t>
      </w:r>
      <w:r>
        <w:t xml:space="preserve"> meant that suddenly when numbers started trickling up they were struggling to get vaccines</w:t>
      </w:r>
      <w:r>
        <w:t>.</w:t>
      </w:r>
      <w:r>
        <w:t xml:space="preserve"> </w:t>
      </w:r>
      <w:r>
        <w:t>I</w:t>
      </w:r>
      <w:r>
        <w:t>t has picked up a lot now</w:t>
      </w:r>
      <w:r>
        <w:t>,</w:t>
      </w:r>
      <w:r>
        <w:t xml:space="preserve"> but they </w:t>
      </w:r>
      <w:r>
        <w:t xml:space="preserve">still </w:t>
      </w:r>
      <w:r>
        <w:t>have rigorous quarantine procedures</w:t>
      </w:r>
      <w:r>
        <w:t>,</w:t>
      </w:r>
      <w:r>
        <w:t xml:space="preserve"> which is largely </w:t>
      </w:r>
      <w:r>
        <w:t>why</w:t>
      </w:r>
      <w:r>
        <w:t xml:space="preserve"> they have been </w:t>
      </w:r>
      <w:r>
        <w:t xml:space="preserve">able to be </w:t>
      </w:r>
      <w:r>
        <w:t xml:space="preserve">so effective. </w:t>
      </w:r>
      <w:r>
        <w:t>Again, h</w:t>
      </w:r>
      <w:r>
        <w:t xml:space="preserve">indsight is a wonderful thing. </w:t>
      </w:r>
    </w:p>
    <w:p w:rsidR="007C7928" w:rsidP="007C7928">
      <w:pPr>
        <w:pStyle w:val="Answer"/>
      </w:pPr>
      <w:r>
        <w:t>A</w:t>
      </w:r>
      <w:r w:rsidR="00C95416">
        <w:t>s the open country that we are</w:t>
      </w:r>
      <w:r>
        <w:t>,</w:t>
      </w:r>
      <w:r w:rsidR="00C95416">
        <w:t xml:space="preserve"> would we tolerate th</w:t>
      </w:r>
      <w:r>
        <w:t>ose</w:t>
      </w:r>
      <w:r w:rsidR="00C95416">
        <w:t xml:space="preserve"> sorts of draconian approaches? One assumes that we will learn from this. From my own bureaucratic background</w:t>
      </w:r>
      <w:r>
        <w:t>,</w:t>
      </w:r>
      <w:r w:rsidR="00C95416">
        <w:t xml:space="preserve"> my experience </w:t>
      </w:r>
      <w:r>
        <w:t xml:space="preserve">in the Whitehall bureaucracy </w:t>
      </w:r>
      <w:r w:rsidR="00C95416">
        <w:t xml:space="preserve">is that something </w:t>
      </w:r>
      <w:r>
        <w:t xml:space="preserve">major </w:t>
      </w:r>
      <w:r w:rsidR="00C95416">
        <w:t>happens</w:t>
      </w:r>
      <w:r>
        <w:t>,</w:t>
      </w:r>
      <w:r w:rsidR="00C95416">
        <w:t xml:space="preserve"> a report is written and it is filed away. What we need to learn from the Taiwanese experience is </w:t>
      </w:r>
      <w:r>
        <w:t xml:space="preserve">that </w:t>
      </w:r>
      <w:r w:rsidR="00C95416">
        <w:t xml:space="preserve">you learn your lessons but </w:t>
      </w:r>
      <w:r>
        <w:t xml:space="preserve">then </w:t>
      </w:r>
      <w:r w:rsidR="00C95416">
        <w:t>you make sure you implement them</w:t>
      </w:r>
      <w:r>
        <w:t>.</w:t>
      </w:r>
      <w:r w:rsidR="00C95416">
        <w:t xml:space="preserve"> </w:t>
      </w:r>
      <w:r>
        <w:t>Y</w:t>
      </w:r>
      <w:r w:rsidR="00C95416">
        <w:t>ou have a new procedure in place so that when the same thing happens people know what to do</w:t>
      </w:r>
      <w:r>
        <w:t>.</w:t>
      </w:r>
      <w:r w:rsidR="00C95416">
        <w:t xml:space="preserve"> </w:t>
      </w:r>
      <w:r>
        <w:t>I</w:t>
      </w:r>
      <w:r w:rsidR="00C95416">
        <w:t xml:space="preserve">t </w:t>
      </w:r>
      <w:r>
        <w:t>is</w:t>
      </w:r>
      <w:r w:rsidR="00C95416">
        <w:t xml:space="preserve"> not </w:t>
      </w:r>
      <w:r>
        <w:t xml:space="preserve">just </w:t>
      </w:r>
      <w:r w:rsidR="00C95416">
        <w:t>be</w:t>
      </w:r>
      <w:r>
        <w:t>i</w:t>
      </w:r>
      <w:r w:rsidR="00C95416">
        <w:t>n</w:t>
      </w:r>
      <w:r>
        <w:t>g</w:t>
      </w:r>
      <w:r w:rsidR="00C95416">
        <w:t xml:space="preserve"> institution</w:t>
      </w:r>
      <w:r>
        <w:t>al</w:t>
      </w:r>
      <w:r w:rsidR="00C95416">
        <w:t>i</w:t>
      </w:r>
      <w:r>
        <w:t>s</w:t>
      </w:r>
      <w:r w:rsidR="00C95416">
        <w:t xml:space="preserve">ed away. </w:t>
      </w:r>
    </w:p>
    <w:p w:rsidR="007C7928" w:rsidP="007C7928">
      <w:pPr>
        <w:pStyle w:val="Answer"/>
      </w:pPr>
      <w:sdt>
        <w:sdtPr>
          <w:alias w:val="Member"/>
          <w:tag w:val="&lt;Member mnisId='4681' dodsId='35259'&gt;"/>
          <w:id w:val="-246430907"/>
          <w:placeholder>
            <w:docPart w:val="DefaultPlaceholder_-1854013440"/>
          </w:placeholder>
          <w:richText/>
        </w:sdtPr>
        <w:sdtContent>
          <w:r w:rsidRPr="007C7928">
            <w:rPr>
              <w:b/>
              <w:i/>
            </w:rPr>
            <w:t>Bob Seely:</w:t>
          </w:r>
        </w:sdtContent>
      </w:sdt>
      <w:r>
        <w:t xml:space="preserve"> </w:t>
      </w:r>
      <w:r w:rsidR="00C95416">
        <w:t xml:space="preserve">Thank you. </w:t>
      </w:r>
    </w:p>
    <w:p w:rsidR="007C7928" w:rsidP="007C7928">
      <w:pPr>
        <w:pStyle w:val="Remark"/>
      </w:pPr>
      <w:sdt>
        <w:sdtPr>
          <w:alias w:val="Member"/>
          <w:tag w:val="&lt;Member mnisId='4462' dodsId='108954'&gt;"/>
          <w:id w:val="380454284"/>
          <w:placeholder>
            <w:docPart w:val="DefaultPlaceholder_-1854013440"/>
          </w:placeholder>
          <w:richText/>
        </w:sdtPr>
        <w:sdtContent>
          <w:r w:rsidRPr="007C7928">
            <w:rPr>
              <w:b/>
            </w:rPr>
            <w:t>Chair:</w:t>
          </w:r>
        </w:sdtContent>
      </w:sdt>
      <w:r>
        <w:t xml:space="preserve"> </w:t>
      </w:r>
      <w:r w:rsidR="00C95416">
        <w:t xml:space="preserve">Thank you very much. </w:t>
      </w:r>
      <w:r w:rsidR="002A3B9E">
        <w:t xml:space="preserve">Alicia, you wanted </w:t>
      </w:r>
      <w:r w:rsidR="00C95416">
        <w:t>to come in</w:t>
      </w:r>
      <w:r w:rsidR="002A3B9E">
        <w:t xml:space="preserve"> on various elements of UK support</w:t>
      </w:r>
      <w:r w:rsidR="00C95416">
        <w:t xml:space="preserve">. </w:t>
      </w:r>
    </w:p>
    <w:p w:rsidR="007C7928" w:rsidP="00C95416">
      <w:pPr>
        <w:pStyle w:val="Question"/>
      </w:pPr>
      <w:sdt>
        <w:sdtPr>
          <w:alias w:val="Member"/>
          <w:tag w:val="&lt;Member mnisId='4805' dodsId=''&gt;"/>
          <w:id w:val="-967129199"/>
          <w:placeholder>
            <w:docPart w:val="DefaultPlaceholder_-1854013440"/>
          </w:placeholder>
          <w:richText/>
        </w:sdtPr>
        <w:sdtContent>
          <w:r w:rsidRPr="007C7928">
            <w:rPr>
              <w:b/>
            </w:rPr>
            <w:t>Alicia Kearns:</w:t>
          </w:r>
        </w:sdtContent>
      </w:sdt>
      <w:r>
        <w:t xml:space="preserve"> </w:t>
      </w:r>
      <w:r w:rsidR="00C95416">
        <w:t xml:space="preserve">It was </w:t>
      </w:r>
      <w:r w:rsidR="002A3B9E">
        <w:t xml:space="preserve">actually </w:t>
      </w:r>
      <w:r w:rsidR="00C95416">
        <w:t xml:space="preserve">more specific about Japan. </w:t>
      </w:r>
      <w:r w:rsidR="002A3B9E">
        <w:t>I have a</w:t>
      </w:r>
      <w:r w:rsidR="00C95416">
        <w:t xml:space="preserve"> question </w:t>
      </w:r>
      <w:r w:rsidR="002A3B9E">
        <w:t>for</w:t>
      </w:r>
      <w:r w:rsidR="00C95416">
        <w:t xml:space="preserve"> you</w:t>
      </w:r>
      <w:r w:rsidR="002A3B9E">
        <w:t>, Alessio,</w:t>
      </w:r>
      <w:r w:rsidR="00C95416">
        <w:t xml:space="preserve"> </w:t>
      </w:r>
      <w:r w:rsidR="002A3B9E">
        <w:t>going back to</w:t>
      </w:r>
      <w:r w:rsidR="00C95416">
        <w:t xml:space="preserve"> military assertiveness. What is Japan</w:t>
      </w:r>
      <w:r w:rsidR="00B545EE">
        <w:t>’</w:t>
      </w:r>
      <w:r w:rsidR="00C95416">
        <w:t>s view of China</w:t>
      </w:r>
      <w:r w:rsidR="00B545EE">
        <w:t>’</w:t>
      </w:r>
      <w:r w:rsidR="00C95416">
        <w:t xml:space="preserve">s current activities and military assertiveness </w:t>
      </w:r>
      <w:r w:rsidR="002A3B9E">
        <w:t xml:space="preserve">and ambitions </w:t>
      </w:r>
      <w:r w:rsidR="00C95416">
        <w:t>towards Taiwan</w:t>
      </w:r>
      <w:r w:rsidR="002A3B9E">
        <w:t>?</w:t>
      </w:r>
      <w:r w:rsidR="00C95416">
        <w:t xml:space="preserve"> How do you </w:t>
      </w:r>
      <w:r w:rsidR="00C5612B">
        <w:t>believe</w:t>
      </w:r>
      <w:r w:rsidR="00C95416">
        <w:t xml:space="preserve"> the UK could be working in concert with Japan</w:t>
      </w:r>
      <w:r w:rsidR="00C5612B">
        <w:t xml:space="preserve"> on this?</w:t>
      </w:r>
      <w:r w:rsidR="00C95416">
        <w:t xml:space="preserve"> </w:t>
      </w:r>
    </w:p>
    <w:p w:rsidR="00C5612B" w:rsidP="007C7928">
      <w:pPr>
        <w:pStyle w:val="Answer"/>
      </w:pPr>
      <w:sdt>
        <w:sdtPr>
          <w:alias w:val="Witness"/>
          <w:id w:val="1596974658"/>
          <w:placeholder>
            <w:docPart w:val="DefaultPlaceholder_-1854013440"/>
          </w:placeholder>
          <w:richText/>
        </w:sdtPr>
        <w:sdtContent>
          <w:r w:rsidRPr="007C7928" w:rsidR="007C7928">
            <w:rPr>
              <w:b/>
              <w:i/>
            </w:rPr>
            <w:t>Dr Patalano:</w:t>
          </w:r>
        </w:sdtContent>
      </w:sdt>
      <w:r w:rsidR="007C7928">
        <w:t xml:space="preserve"> </w:t>
      </w:r>
      <w:r w:rsidR="00C95416">
        <w:t>That is an excellent question</w:t>
      </w:r>
      <w:r>
        <w:t>.</w:t>
      </w:r>
      <w:r w:rsidR="00C95416">
        <w:t xml:space="preserve"> </w:t>
      </w:r>
      <w:r>
        <w:t>F</w:t>
      </w:r>
      <w:r w:rsidR="00C95416">
        <w:t>irst of all</w:t>
      </w:r>
      <w:r>
        <w:t>,</w:t>
      </w:r>
      <w:r w:rsidR="00C95416">
        <w:t xml:space="preserve"> it has become clear during this past summer through the </w:t>
      </w:r>
      <w:r>
        <w:t>world-famous</w:t>
      </w:r>
      <w:r w:rsidR="00C95416">
        <w:t xml:space="preserve"> </w:t>
      </w:r>
      <w:r>
        <w:t xml:space="preserve">annual </w:t>
      </w:r>
      <w:r w:rsidR="00C95416">
        <w:t xml:space="preserve">publication that is produced </w:t>
      </w:r>
      <w:r>
        <w:t xml:space="preserve">in </w:t>
      </w:r>
      <w:r w:rsidR="00C95416">
        <w:t>which the vocabulary has changed</w:t>
      </w:r>
      <w:r>
        <w:t>.</w:t>
      </w:r>
      <w:r w:rsidR="00C95416">
        <w:t xml:space="preserve"> </w:t>
      </w:r>
      <w:r>
        <w:t>F</w:t>
      </w:r>
      <w:r w:rsidR="00C95416">
        <w:t>or the first time</w:t>
      </w:r>
      <w:r>
        <w:t>,</w:t>
      </w:r>
      <w:r w:rsidR="00C95416">
        <w:t xml:space="preserve"> instead of talking about cross straits or Taiwan straits</w:t>
      </w:r>
      <w:r>
        <w:t>,</w:t>
      </w:r>
      <w:r w:rsidR="00C95416">
        <w:t xml:space="preserve"> </w:t>
      </w:r>
      <w:r>
        <w:t>there is</w:t>
      </w:r>
      <w:r w:rsidR="00C95416">
        <w:t xml:space="preserve"> mention that Taiwan</w:t>
      </w:r>
      <w:r w:rsidR="00B545EE">
        <w:t>’</w:t>
      </w:r>
      <w:r w:rsidR="00C95416">
        <w:t xml:space="preserve">s security matters to Japan. </w:t>
      </w:r>
      <w:r>
        <w:t>There</w:t>
      </w:r>
      <w:r w:rsidR="00C95416">
        <w:t xml:space="preserve"> is </w:t>
      </w:r>
      <w:r>
        <w:t xml:space="preserve">a </w:t>
      </w:r>
      <w:r w:rsidR="00C95416">
        <w:t>shift</w:t>
      </w:r>
      <w:r>
        <w:t xml:space="preserve"> in</w:t>
      </w:r>
      <w:r w:rsidR="00C95416">
        <w:t xml:space="preserve"> the language</w:t>
      </w:r>
      <w:r>
        <w:t>, if nothing else,</w:t>
      </w:r>
      <w:r w:rsidR="00C95416">
        <w:t xml:space="preserve"> that suggests that there is </w:t>
      </w:r>
      <w:r>
        <w:t xml:space="preserve">a </w:t>
      </w:r>
      <w:r w:rsidR="00C95416">
        <w:t xml:space="preserve">much </w:t>
      </w:r>
      <w:r>
        <w:t xml:space="preserve">clearer </w:t>
      </w:r>
      <w:r w:rsidR="00C95416">
        <w:t xml:space="preserve">analytical focus when we talk about defence </w:t>
      </w:r>
      <w:r>
        <w:t xml:space="preserve">and </w:t>
      </w:r>
      <w:r w:rsidR="00C95416">
        <w:t>security</w:t>
      </w:r>
      <w:r>
        <w:t xml:space="preserve"> and why it matters to Japan</w:t>
      </w:r>
      <w:r w:rsidR="00C95416">
        <w:t xml:space="preserve">. </w:t>
      </w:r>
    </w:p>
    <w:p w:rsidR="00DF5FA9" w:rsidP="007C7928">
      <w:pPr>
        <w:pStyle w:val="Answer"/>
      </w:pPr>
      <w:r>
        <w:t xml:space="preserve">It should be said that Yonaguni </w:t>
      </w:r>
      <w:r w:rsidR="00C95416">
        <w:t>Island</w:t>
      </w:r>
      <w:r>
        <w:t>,</w:t>
      </w:r>
      <w:r w:rsidR="00C95416">
        <w:t xml:space="preserve"> which is the southern</w:t>
      </w:r>
      <w:r>
        <w:t>most</w:t>
      </w:r>
      <w:r w:rsidR="00C95416">
        <w:t xml:space="preserve"> point </w:t>
      </w:r>
      <w:r>
        <w:t>i</w:t>
      </w:r>
      <w:r w:rsidR="00C95416">
        <w:t xml:space="preserve">n the Japanese </w:t>
      </w:r>
      <w:r>
        <w:t>isles</w:t>
      </w:r>
      <w:r>
        <w:t>,</w:t>
      </w:r>
      <w:r w:rsidR="00C95416">
        <w:t xml:space="preserve"> is closer to Taiwan than anything else. Literally</w:t>
      </w:r>
      <w:r>
        <w:t>,</w:t>
      </w:r>
      <w:r w:rsidR="00C95416">
        <w:t xml:space="preserve"> you can use it as an observation point. You can see the horizon and </w:t>
      </w:r>
      <w:r>
        <w:t xml:space="preserve">the </w:t>
      </w:r>
      <w:r w:rsidR="00C95416">
        <w:t xml:space="preserve">Taiwanese coastline. </w:t>
      </w:r>
      <w:r>
        <w:t xml:space="preserve">This is how close it gets. </w:t>
      </w:r>
      <w:r w:rsidR="00C95416">
        <w:t xml:space="preserve">That is point </w:t>
      </w:r>
      <w:r>
        <w:t>No. 1</w:t>
      </w:r>
      <w:r w:rsidR="00C95416">
        <w:t xml:space="preserve">. </w:t>
      </w:r>
    </w:p>
    <w:p w:rsidR="00DF5FA9" w:rsidP="007C7928">
      <w:pPr>
        <w:pStyle w:val="Answer"/>
      </w:pPr>
      <w:r>
        <w:t>Point No. 2</w:t>
      </w:r>
      <w:r w:rsidR="00C95416">
        <w:t>, already under Prime Minister Tsuga</w:t>
      </w:r>
      <w:r>
        <w:t>,</w:t>
      </w:r>
      <w:r w:rsidR="00C95416">
        <w:t xml:space="preserve"> the defence Minister</w:t>
      </w:r>
      <w:r>
        <w:t>, Mr</w:t>
      </w:r>
      <w:r w:rsidR="00C95416">
        <w:t xml:space="preserve"> </w:t>
      </w:r>
      <w:r>
        <w:t xml:space="preserve">Kishi, </w:t>
      </w:r>
      <w:r w:rsidR="00C95416">
        <w:t xml:space="preserve">who is </w:t>
      </w:r>
      <w:r>
        <w:t xml:space="preserve">the </w:t>
      </w:r>
      <w:r w:rsidR="00C95416">
        <w:t>Prime Minister</w:t>
      </w:r>
      <w:r w:rsidR="00B545EE">
        <w:t>’</w:t>
      </w:r>
      <w:r w:rsidR="00C95416">
        <w:t>s younger brother</w:t>
      </w:r>
      <w:r>
        <w:t>,</w:t>
      </w:r>
      <w:r w:rsidR="00C95416">
        <w:t xml:space="preserve"> is politically associated with </w:t>
      </w:r>
      <w:r>
        <w:t xml:space="preserve">the </w:t>
      </w:r>
      <w:r w:rsidR="00C95416">
        <w:t>Taiwan par</w:t>
      </w:r>
      <w:r>
        <w:t>liamentary</w:t>
      </w:r>
      <w:r w:rsidR="00C95416">
        <w:t xml:space="preserve"> group in Japan</w:t>
      </w:r>
      <w:r>
        <w:t>.</w:t>
      </w:r>
      <w:r w:rsidR="00C95416">
        <w:t xml:space="preserve"> </w:t>
      </w:r>
      <w:r>
        <w:t>H</w:t>
      </w:r>
      <w:r w:rsidR="00C95416">
        <w:t xml:space="preserve">e has been a senior member of it </w:t>
      </w:r>
      <w:r>
        <w:t xml:space="preserve">and </w:t>
      </w:r>
      <w:r w:rsidR="00C95416">
        <w:t>has been personally interested in Taiwan and relation</w:t>
      </w:r>
      <w:r>
        <w:t>s</w:t>
      </w:r>
      <w:r w:rsidR="00C95416">
        <w:t xml:space="preserve"> between Japan and Taiwan for a long time</w:t>
      </w:r>
      <w:r>
        <w:t>.</w:t>
      </w:r>
      <w:r w:rsidR="00C95416">
        <w:t xml:space="preserve"> </w:t>
      </w:r>
      <w:r>
        <w:t>T</w:t>
      </w:r>
      <w:r w:rsidR="00C95416">
        <w:t>he fact that he became defence Minister speaks also to the fact that Taiwan</w:t>
      </w:r>
      <w:r>
        <w:t>’s</w:t>
      </w:r>
      <w:r w:rsidR="00C95416">
        <w:t xml:space="preserve"> </w:t>
      </w:r>
      <w:r>
        <w:t>attitude to</w:t>
      </w:r>
      <w:r w:rsidR="00C95416">
        <w:t xml:space="preserve"> Japan</w:t>
      </w:r>
      <w:r>
        <w:t>ese</w:t>
      </w:r>
      <w:r w:rsidR="00C95416">
        <w:t xml:space="preserve"> national security has increased. </w:t>
      </w:r>
    </w:p>
    <w:p w:rsidR="00E13183" w:rsidP="007C7928">
      <w:pPr>
        <w:pStyle w:val="Answer"/>
      </w:pPr>
      <w:r>
        <w:t xml:space="preserve">Having said </w:t>
      </w:r>
      <w:r w:rsidR="00DF5FA9">
        <w:t xml:space="preserve">that, </w:t>
      </w:r>
      <w:r>
        <w:t xml:space="preserve">the bigger point is about the United States and the relationship between Japan and the United States. As Taiwan </w:t>
      </w:r>
      <w:r w:rsidR="00DF5FA9">
        <w:t xml:space="preserve">increasingly </w:t>
      </w:r>
      <w:r>
        <w:t xml:space="preserve">becomes a hotspot in the </w:t>
      </w:r>
      <w:r w:rsidR="00DF5FA9">
        <w:t>Sino-</w:t>
      </w:r>
      <w:r>
        <w:t>American structural competition</w:t>
      </w:r>
      <w:r w:rsidR="00DF5FA9">
        <w:t>,</w:t>
      </w:r>
      <w:r>
        <w:t xml:space="preserve"> that raises </w:t>
      </w:r>
      <w:r>
        <w:t xml:space="preserve">two important questions for Japan. One </w:t>
      </w:r>
      <w:r w:rsidR="00DF5FA9">
        <w:t xml:space="preserve">is that, </w:t>
      </w:r>
      <w:r>
        <w:t>in case of any contingency in which the United States will be involved</w:t>
      </w:r>
      <w:r w:rsidR="00DF5FA9">
        <w:t>,</w:t>
      </w:r>
      <w:r>
        <w:t xml:space="preserve"> what would </w:t>
      </w:r>
      <w:r w:rsidR="00DF5FA9">
        <w:t xml:space="preserve">the </w:t>
      </w:r>
      <w:r>
        <w:t xml:space="preserve">United States ask of us? </w:t>
      </w:r>
      <w:r w:rsidR="00DF5FA9">
        <w:t>The second one is:</w:t>
      </w:r>
      <w:r>
        <w:t xml:space="preserve"> how would that </w:t>
      </w:r>
      <w:r>
        <w:t xml:space="preserve">play in </w:t>
      </w:r>
      <w:r>
        <w:t>the big target on Japanese bases where US troops</w:t>
      </w:r>
      <w:r>
        <w:t>,</w:t>
      </w:r>
      <w:r>
        <w:t xml:space="preserve"> which would be at the frontline of that engagement</w:t>
      </w:r>
      <w:r>
        <w:t>,</w:t>
      </w:r>
      <w:r>
        <w:t xml:space="preserve"> are based</w:t>
      </w:r>
      <w:r>
        <w:t>?</w:t>
      </w:r>
      <w:r>
        <w:t xml:space="preserve"> </w:t>
      </w:r>
    </w:p>
    <w:p w:rsidR="006B5EA2" w:rsidP="007C7928">
      <w:pPr>
        <w:pStyle w:val="Answer"/>
      </w:pPr>
      <w:r>
        <w:t xml:space="preserve">This sets a context </w:t>
      </w:r>
      <w:r w:rsidR="00E13183">
        <w:t>that</w:t>
      </w:r>
      <w:r>
        <w:t xml:space="preserve"> matters to the UK for two reasons. One</w:t>
      </w:r>
      <w:r w:rsidR="00E13183">
        <w:t>,</w:t>
      </w:r>
      <w:r>
        <w:t xml:space="preserve"> Japan has changed </w:t>
      </w:r>
      <w:r w:rsidR="00E13183">
        <w:t xml:space="preserve">its </w:t>
      </w:r>
      <w:r>
        <w:t>understanding of how Taiwan</w:t>
      </w:r>
      <w:r w:rsidR="00B545EE">
        <w:t>’</w:t>
      </w:r>
      <w:r>
        <w:t>s security matters to Japan</w:t>
      </w:r>
      <w:r>
        <w:t>. T</w:t>
      </w:r>
      <w:r>
        <w:t>hat is both at the national level as well as in the relationship with Japan</w:t>
      </w:r>
      <w:r>
        <w:t>,</w:t>
      </w:r>
      <w:r>
        <w:t xml:space="preserve"> but at the same time</w:t>
      </w:r>
      <w:r>
        <w:t>, as Jason</w:t>
      </w:r>
      <w:r>
        <w:t xml:space="preserve"> mention</w:t>
      </w:r>
      <w:r>
        <w:t>ed</w:t>
      </w:r>
      <w:r>
        <w:t xml:space="preserve"> earlier about </w:t>
      </w:r>
      <w:r>
        <w:t xml:space="preserve">how </w:t>
      </w:r>
      <w:r>
        <w:t xml:space="preserve">Taiwan behaves in the </w:t>
      </w:r>
      <w:r>
        <w:t>Sino-</w:t>
      </w:r>
      <w:r>
        <w:t>America competition</w:t>
      </w:r>
      <w:r>
        <w:t>,</w:t>
      </w:r>
      <w:r>
        <w:t xml:space="preserve"> Japan has been extremely </w:t>
      </w:r>
      <w:r>
        <w:t>calm</w:t>
      </w:r>
      <w:r>
        <w:t xml:space="preserve"> and paced. It </w:t>
      </w:r>
      <w:r>
        <w:t>has been very firm raising its</w:t>
      </w:r>
      <w:r>
        <w:t xml:space="preserve"> voice about issues such as increased military activities</w:t>
      </w:r>
      <w:r>
        <w:t>,</w:t>
      </w:r>
      <w:r>
        <w:t xml:space="preserve"> incursion in the </w:t>
      </w:r>
      <w:r>
        <w:t>Taiwanese</w:t>
      </w:r>
      <w:r>
        <w:t xml:space="preserve"> air defence identification zone and so on. But at the same time </w:t>
      </w:r>
      <w:r>
        <w:t xml:space="preserve">it </w:t>
      </w:r>
      <w:r>
        <w:t xml:space="preserve">has been very cautious </w:t>
      </w:r>
      <w:r>
        <w:t xml:space="preserve">in </w:t>
      </w:r>
      <w:r>
        <w:t xml:space="preserve">pushing the United States to take stronger military action. That is one thing. </w:t>
      </w:r>
    </w:p>
    <w:p w:rsidR="006B5EA2" w:rsidP="007C7928">
      <w:pPr>
        <w:pStyle w:val="Answer"/>
      </w:pPr>
      <w:r>
        <w:t>There are</w:t>
      </w:r>
      <w:r w:rsidR="00C95416">
        <w:t xml:space="preserve"> two reasons</w:t>
      </w:r>
      <w:r>
        <w:t xml:space="preserve"> why this matters to the UK</w:t>
      </w:r>
      <w:r w:rsidR="00C95416">
        <w:t xml:space="preserve">. </w:t>
      </w:r>
      <w:r>
        <w:t xml:space="preserve">The first is </w:t>
      </w:r>
      <w:r w:rsidR="00C95416">
        <w:t xml:space="preserve">because of the relationship between the United Kingdom and </w:t>
      </w:r>
      <w:r>
        <w:t xml:space="preserve">the </w:t>
      </w:r>
      <w:r w:rsidR="00C95416">
        <w:t>United States</w:t>
      </w:r>
      <w:r>
        <w:t>,</w:t>
      </w:r>
      <w:r w:rsidR="00C95416">
        <w:t xml:space="preserve"> which is our </w:t>
      </w:r>
      <w:r>
        <w:t>clos</w:t>
      </w:r>
      <w:r w:rsidR="00C95416">
        <w:t>est part</w:t>
      </w:r>
      <w:r>
        <w:t>ner</w:t>
      </w:r>
      <w:r w:rsidR="00C95416">
        <w:t xml:space="preserve">. </w:t>
      </w:r>
      <w:r>
        <w:t>As</w:t>
      </w:r>
      <w:r w:rsidR="00C95416">
        <w:t xml:space="preserve"> for Taiwan, although Japan is physically and geographically located at the frontline</w:t>
      </w:r>
      <w:r>
        <w:t xml:space="preserve"> in that competition, for us it is different</w:t>
      </w:r>
      <w:r w:rsidR="00C95416">
        <w:t xml:space="preserve">. </w:t>
      </w:r>
      <w:r>
        <w:t xml:space="preserve">Still, </w:t>
      </w:r>
      <w:r w:rsidR="00C95416">
        <w:t>looking at Japan from a UK perspective</w:t>
      </w:r>
      <w:r>
        <w:t>,</w:t>
      </w:r>
      <w:r w:rsidR="00C95416">
        <w:t xml:space="preserve"> there is a similar question to be asked. What would the United States ask</w:t>
      </w:r>
      <w:r>
        <w:t>,</w:t>
      </w:r>
      <w:r w:rsidR="00C95416">
        <w:t xml:space="preserve"> want</w:t>
      </w:r>
      <w:r>
        <w:t>,</w:t>
      </w:r>
      <w:r w:rsidR="00C95416">
        <w:t xml:space="preserve"> demand or expect from the United Kingdom in case of a situation that involves them </w:t>
      </w:r>
      <w:r>
        <w:t>in a</w:t>
      </w:r>
      <w:r w:rsidR="00C95416">
        <w:t xml:space="preserve"> Taiwan straits contingency scenario</w:t>
      </w:r>
      <w:r>
        <w:t>?</w:t>
      </w:r>
      <w:r w:rsidR="00C95416">
        <w:t xml:space="preserve"> </w:t>
      </w:r>
      <w:r>
        <w:t xml:space="preserve">That is No. 1. </w:t>
      </w:r>
    </w:p>
    <w:p w:rsidR="00824011" w:rsidP="007C7928">
      <w:pPr>
        <w:pStyle w:val="Answer"/>
      </w:pPr>
      <w:r>
        <w:t>No. 2 is that, s</w:t>
      </w:r>
      <w:r w:rsidR="00C95416">
        <w:t>ince 2017</w:t>
      </w:r>
      <w:r>
        <w:t>,</w:t>
      </w:r>
      <w:r w:rsidR="00C95416">
        <w:t xml:space="preserve"> Japan and the UK have strengthened their defence co-operation and </w:t>
      </w:r>
      <w:r>
        <w:t xml:space="preserve">under this Government </w:t>
      </w:r>
      <w:r w:rsidR="00C95416">
        <w:t xml:space="preserve">there has </w:t>
      </w:r>
      <w:r>
        <w:t>been</w:t>
      </w:r>
      <w:r w:rsidR="00C95416">
        <w:t xml:space="preserve"> a clear agenda to </w:t>
      </w:r>
      <w:r>
        <w:t xml:space="preserve">further </w:t>
      </w:r>
      <w:r w:rsidR="00C95416">
        <w:t>elevate defence co-operation. That raises a second</w:t>
      </w:r>
      <w:r>
        <w:t>ary</w:t>
      </w:r>
      <w:r w:rsidR="00C95416">
        <w:t xml:space="preserve"> point</w:t>
      </w:r>
      <w:r>
        <w:t>, which is,</w:t>
      </w:r>
      <w:r w:rsidR="00C95416">
        <w:t xml:space="preserve"> </w:t>
      </w:r>
      <w:r>
        <w:t>b</w:t>
      </w:r>
      <w:r w:rsidR="00C95416">
        <w:t xml:space="preserve">esides the </w:t>
      </w:r>
      <w:r>
        <w:t>importance</w:t>
      </w:r>
      <w:r w:rsidR="00C95416">
        <w:t xml:space="preserve"> of Taiwan</w:t>
      </w:r>
      <w:r>
        <w:t>-</w:t>
      </w:r>
      <w:r w:rsidR="00C95416">
        <w:t>UK relation</w:t>
      </w:r>
      <w:r>
        <w:t>s,</w:t>
      </w:r>
      <w:r w:rsidR="00C95416">
        <w:t xml:space="preserve"> </w:t>
      </w:r>
      <w:r>
        <w:t xml:space="preserve">it is </w:t>
      </w:r>
      <w:r w:rsidR="00C95416">
        <w:t>UK</w:t>
      </w:r>
      <w:r>
        <w:t>-</w:t>
      </w:r>
      <w:r w:rsidR="00C95416">
        <w:t>Japan relation</w:t>
      </w:r>
      <w:r>
        <w:t>s</w:t>
      </w:r>
      <w:r w:rsidR="00C95416">
        <w:t xml:space="preserve"> and how that fits into the defence security </w:t>
      </w:r>
      <w:r>
        <w:t>equa</w:t>
      </w:r>
      <w:r w:rsidR="00C95416">
        <w:t xml:space="preserve">tion. </w:t>
      </w:r>
    </w:p>
    <w:p w:rsidR="00824011" w:rsidP="007C7928">
      <w:pPr>
        <w:pStyle w:val="Answer"/>
      </w:pPr>
      <w:r>
        <w:t xml:space="preserve">From a </w:t>
      </w:r>
      <w:r>
        <w:t xml:space="preserve">Japanese perspective, it has become much more </w:t>
      </w:r>
      <w:r>
        <w:t xml:space="preserve">central and important because of the proximity and the </w:t>
      </w:r>
      <w:r>
        <w:t xml:space="preserve">question of the </w:t>
      </w:r>
      <w:r>
        <w:t>relation with the United States</w:t>
      </w:r>
      <w:r>
        <w:t>,</w:t>
      </w:r>
      <w:r>
        <w:t xml:space="preserve"> and that in turn raises a</w:t>
      </w:r>
      <w:r>
        <w:t>n interesting</w:t>
      </w:r>
      <w:r>
        <w:t xml:space="preserve"> perspective</w:t>
      </w:r>
      <w:r>
        <w:t xml:space="preserve"> in that it matters to the UK</w:t>
      </w:r>
      <w:r>
        <w:t xml:space="preserve"> because of the relationship we have with the United States and it matters because of the relationship that we have with Japan. </w:t>
      </w:r>
    </w:p>
    <w:p w:rsidR="000D11A3" w:rsidP="007C7928">
      <w:pPr>
        <w:pStyle w:val="Answer"/>
      </w:pPr>
      <w:r>
        <w:t xml:space="preserve">What </w:t>
      </w:r>
      <w:r w:rsidR="00824011">
        <w:t xml:space="preserve">to </w:t>
      </w:r>
      <w:r>
        <w:t>do in terms of both</w:t>
      </w:r>
      <w:r w:rsidR="00824011">
        <w:t>?</w:t>
      </w:r>
      <w:r>
        <w:t xml:space="preserve"> </w:t>
      </w:r>
      <w:r w:rsidR="00824011">
        <w:t xml:space="preserve">There is a </w:t>
      </w:r>
      <w:r>
        <w:t>bilateral conversation to have with the United States</w:t>
      </w:r>
      <w:r w:rsidR="00824011">
        <w:t>.</w:t>
      </w:r>
      <w:r>
        <w:t xml:space="preserve"> </w:t>
      </w:r>
      <w:r w:rsidR="00824011">
        <w:t>A</w:t>
      </w:r>
      <w:r>
        <w:t xml:space="preserve"> bilateral conversation with Japan is part of a </w:t>
      </w:r>
      <w:r w:rsidR="00824011">
        <w:t xml:space="preserve">broader </w:t>
      </w:r>
      <w:r>
        <w:t xml:space="preserve">multilateral conversation because we have learned </w:t>
      </w:r>
      <w:r w:rsidR="00824011">
        <w:t xml:space="preserve">last week </w:t>
      </w:r>
      <w:r>
        <w:t xml:space="preserve">that Australia </w:t>
      </w:r>
      <w:r w:rsidR="00824011">
        <w:t xml:space="preserve">also </w:t>
      </w:r>
      <w:r>
        <w:t>feels that a new situation</w:t>
      </w:r>
      <w:r w:rsidR="00824011">
        <w:t xml:space="preserve"> in</w:t>
      </w:r>
      <w:r>
        <w:t xml:space="preserve"> which the United States </w:t>
      </w:r>
      <w:r w:rsidR="00272ADA">
        <w:t>was</w:t>
      </w:r>
      <w:r>
        <w:t xml:space="preserve"> involved would not see </w:t>
      </w:r>
      <w:r w:rsidR="00345B4B">
        <w:t>it</w:t>
      </w:r>
      <w:r>
        <w:t xml:space="preserve"> standing </w:t>
      </w:r>
      <w:r w:rsidR="00824011">
        <w:t>by. T</w:t>
      </w:r>
      <w:r>
        <w:t xml:space="preserve">hat raises an interesting question </w:t>
      </w:r>
      <w:r w:rsidR="00824011">
        <w:t xml:space="preserve">particularly </w:t>
      </w:r>
      <w:r>
        <w:t xml:space="preserve">in light of AUKUS. </w:t>
      </w:r>
    </w:p>
    <w:p w:rsidR="007C7928" w:rsidP="007C7928">
      <w:pPr>
        <w:pStyle w:val="Answer"/>
      </w:pPr>
      <w:r>
        <w:t xml:space="preserve">There is </w:t>
      </w:r>
      <w:r w:rsidR="000D11A3">
        <w:t xml:space="preserve">both </w:t>
      </w:r>
      <w:r>
        <w:t xml:space="preserve">a bilateral and multilateral conversation to take place </w:t>
      </w:r>
      <w:r w:rsidR="000D11A3">
        <w:t>between the</w:t>
      </w:r>
      <w:r>
        <w:t xml:space="preserve"> United Kingdom and its closest partners on top of the one</w:t>
      </w:r>
      <w:r w:rsidR="000D11A3">
        <w:t xml:space="preserve"> that is</w:t>
      </w:r>
      <w:r>
        <w:t xml:space="preserve"> specific with the United States. </w:t>
      </w:r>
    </w:p>
    <w:p w:rsidR="008507B0" w:rsidP="00C95416">
      <w:pPr>
        <w:pStyle w:val="Question"/>
      </w:pPr>
      <w:sdt>
        <w:sdtPr>
          <w:alias w:val="Member"/>
          <w:tag w:val="&lt;Member mnisId='4805' dodsId=''&gt;"/>
          <w:id w:val="-1365907721"/>
          <w:placeholder>
            <w:docPart w:val="DefaultPlaceholder_-1854013440"/>
          </w:placeholder>
          <w:richText/>
        </w:sdtPr>
        <w:sdtContent>
          <w:r w:rsidRPr="007C7928" w:rsidR="007C7928">
            <w:rPr>
              <w:b/>
            </w:rPr>
            <w:t>Alicia Kearns:</w:t>
          </w:r>
        </w:sdtContent>
      </w:sdt>
      <w:r w:rsidR="007C7928">
        <w:t xml:space="preserve"> </w:t>
      </w:r>
      <w:r w:rsidR="00C95416">
        <w:t>If we want</w:t>
      </w:r>
      <w:r w:rsidR="000D11A3">
        <w:t>ed</w:t>
      </w:r>
      <w:r w:rsidR="00C95416">
        <w:t xml:space="preserve"> Xi Jinping to walk back </w:t>
      </w:r>
      <w:r w:rsidR="000D11A3">
        <w:t xml:space="preserve">from his </w:t>
      </w:r>
      <w:r>
        <w:t xml:space="preserve">increasing </w:t>
      </w:r>
      <w:r w:rsidR="00C95416">
        <w:t xml:space="preserve">emphasis on Taiwan </w:t>
      </w:r>
      <w:r>
        <w:t xml:space="preserve">being part of China and the importance of defending Taiwan, </w:t>
      </w:r>
      <w:r w:rsidR="00C95416">
        <w:t xml:space="preserve">obviously I am interested in what angles there may be in trying to </w:t>
      </w:r>
      <w:r w:rsidR="00C95416">
        <w:t xml:space="preserve">divorce him </w:t>
      </w:r>
      <w:r>
        <w:t>from the</w:t>
      </w:r>
      <w:r w:rsidR="00C95416">
        <w:t xml:space="preserve"> separation. </w:t>
      </w:r>
      <w:r>
        <w:t>We know that it was not until the Ming dynasty that China even t</w:t>
      </w:r>
      <w:r w:rsidR="00C95416">
        <w:t>alked about Taiwan</w:t>
      </w:r>
      <w:r>
        <w:t>.</w:t>
      </w:r>
      <w:r w:rsidR="00C95416">
        <w:t xml:space="preserve"> </w:t>
      </w:r>
      <w:r>
        <w:t xml:space="preserve">It </w:t>
      </w:r>
      <w:r w:rsidR="00C95416">
        <w:t xml:space="preserve">was not at all </w:t>
      </w:r>
      <w:r>
        <w:t xml:space="preserve">interested. Obviously, Chiang Kai-shek wanted to escape to Taiwan where he thought </w:t>
      </w:r>
      <w:r>
        <w:rPr>
          <w:i/>
          <w:iCs/>
        </w:rPr>
        <w:t>[Inaudible.]</w:t>
      </w:r>
      <w:r>
        <w:t>. T</w:t>
      </w:r>
      <w:r w:rsidR="00C95416">
        <w:t xml:space="preserve">hen </w:t>
      </w:r>
      <w:r>
        <w:t>Mao</w:t>
      </w:r>
      <w:r w:rsidR="00C95416">
        <w:t xml:space="preserve"> used it </w:t>
      </w:r>
      <w:r>
        <w:t xml:space="preserve">essentially </w:t>
      </w:r>
      <w:r w:rsidR="00C95416">
        <w:t xml:space="preserve">as </w:t>
      </w:r>
      <w:r>
        <w:t>a distraction</w:t>
      </w:r>
      <w:r w:rsidR="00C95416">
        <w:t xml:space="preserve"> from the </w:t>
      </w:r>
      <w:r>
        <w:t>G</w:t>
      </w:r>
      <w:r w:rsidR="00C95416">
        <w:t xml:space="preserve">reat </w:t>
      </w:r>
      <w:r>
        <w:t>L</w:t>
      </w:r>
      <w:r w:rsidR="00C95416">
        <w:t xml:space="preserve">eap </w:t>
      </w:r>
      <w:r>
        <w:t>F</w:t>
      </w:r>
      <w:r w:rsidR="00C95416">
        <w:t xml:space="preserve">orward. </w:t>
      </w:r>
    </w:p>
    <w:p w:rsidR="007C7928" w:rsidP="008507B0">
      <w:pPr>
        <w:pStyle w:val="Question"/>
        <w:numPr>
          <w:ilvl w:val="0"/>
          <w:numId w:val="0"/>
        </w:numPr>
        <w:ind w:left="794"/>
      </w:pPr>
      <w:r>
        <w:t xml:space="preserve">There are many things that Xi Jinping may want to distract from. </w:t>
      </w:r>
      <w:r w:rsidR="008507B0">
        <w:t>Given his reliance on history for making the case for why Taiwan has to be part of China, w</w:t>
      </w:r>
      <w:r>
        <w:t>hich is fundamentally flawed, is there a way that we can separate him from his historical focus on</w:t>
      </w:r>
      <w:r w:rsidR="008507B0">
        <w:t xml:space="preserve"> it—</w:t>
      </w:r>
      <w:r>
        <w:t>Taiwan i</w:t>
      </w:r>
      <w:r w:rsidR="008507B0">
        <w:t>s</w:t>
      </w:r>
      <w:r>
        <w:t xml:space="preserve"> part of China and it always has been</w:t>
      </w:r>
      <w:r w:rsidR="008507B0">
        <w:t>—</w:t>
      </w:r>
      <w:r>
        <w:t xml:space="preserve">or is the narrative just too convoluted </w:t>
      </w:r>
      <w:r w:rsidR="008507B0">
        <w:t xml:space="preserve">and </w:t>
      </w:r>
      <w:r>
        <w:t xml:space="preserve">it is not </w:t>
      </w:r>
      <w:r w:rsidR="008507B0">
        <w:t xml:space="preserve">really </w:t>
      </w:r>
      <w:r>
        <w:t>worth going down th</w:t>
      </w:r>
      <w:r w:rsidR="008507B0">
        <w:t>at</w:t>
      </w:r>
      <w:r>
        <w:t xml:space="preserve"> rabbit hole? </w:t>
      </w:r>
    </w:p>
    <w:p w:rsidR="00272ADA" w:rsidP="007C7928">
      <w:pPr>
        <w:pStyle w:val="Answer"/>
      </w:pPr>
      <w:sdt>
        <w:sdtPr>
          <w:alias w:val="Witness"/>
          <w:id w:val="1697112337"/>
          <w:placeholder>
            <w:docPart w:val="DefaultPlaceholder_-1854013440"/>
          </w:placeholder>
          <w:richText/>
        </w:sdtPr>
        <w:sdtContent>
          <w:r w:rsidRPr="007C7928" w:rsidR="007C7928">
            <w:rPr>
              <w:b/>
              <w:i/>
            </w:rPr>
            <w:t>Michael Reilly:</w:t>
          </w:r>
        </w:sdtContent>
      </w:sdt>
      <w:r w:rsidR="007C7928">
        <w:t xml:space="preserve"> </w:t>
      </w:r>
      <w:r w:rsidR="00C95416">
        <w:t>You could try with a narrative</w:t>
      </w:r>
      <w:r w:rsidR="008507B0">
        <w:t>,</w:t>
      </w:r>
      <w:r w:rsidR="00C95416">
        <w:t xml:space="preserve"> but I do not think you would necessarily get very far</w:t>
      </w:r>
      <w:r w:rsidR="008507B0">
        <w:t>,</w:t>
      </w:r>
      <w:r w:rsidR="00C95416">
        <w:t xml:space="preserve"> at least not in the short term</w:t>
      </w:r>
      <w:r w:rsidR="008507B0">
        <w:t>.</w:t>
      </w:r>
      <w:r w:rsidR="00C95416">
        <w:t xml:space="preserve"> </w:t>
      </w:r>
    </w:p>
    <w:p w:rsidR="007C7928" w:rsidP="007C7928">
      <w:pPr>
        <w:pStyle w:val="Answer"/>
      </w:pPr>
      <w:r>
        <w:t>L</w:t>
      </w:r>
      <w:r w:rsidR="00C95416">
        <w:t>et me go back a bit. Whenever a senior British Minister visits China</w:t>
      </w:r>
      <w:r>
        <w:t>,</w:t>
      </w:r>
      <w:r w:rsidR="00C95416">
        <w:t xml:space="preserve"> the Chinese will always issue </w:t>
      </w:r>
      <w:r>
        <w:t xml:space="preserve">a </w:t>
      </w:r>
      <w:r w:rsidR="00C95416">
        <w:t xml:space="preserve">press statement </w:t>
      </w:r>
      <w:r>
        <w:t xml:space="preserve">afterwards </w:t>
      </w:r>
      <w:r w:rsidR="00C95416">
        <w:t xml:space="preserve">saying </w:t>
      </w:r>
      <w:r>
        <w:t xml:space="preserve">that </w:t>
      </w:r>
      <w:r w:rsidR="00C95416">
        <w:t xml:space="preserve">the two sides reiterated their support for the </w:t>
      </w:r>
      <w:r w:rsidR="0022793A">
        <w:t>“O</w:t>
      </w:r>
      <w:r w:rsidR="00C95416">
        <w:t>ne</w:t>
      </w:r>
      <w:r w:rsidR="0022793A">
        <w:t>-</w:t>
      </w:r>
      <w:r w:rsidR="00C95416">
        <w:t>China policy</w:t>
      </w:r>
      <w:r w:rsidR="0022793A">
        <w:t>”</w:t>
      </w:r>
      <w:r w:rsidR="00C95416">
        <w:t>. It is standard</w:t>
      </w:r>
      <w:r w:rsidR="0022793A">
        <w:t xml:space="preserve"> for everybody, n</w:t>
      </w:r>
      <w:r w:rsidR="00C95416">
        <w:t>ot just the UK. If our Minister</w:t>
      </w:r>
      <w:r w:rsidR="0022793A">
        <w:t xml:space="preserve">s </w:t>
      </w:r>
      <w:r w:rsidR="00C95416">
        <w:t>visiting China could make a point of saying to the Chinese</w:t>
      </w:r>
      <w:r w:rsidR="0022793A">
        <w:t>,</w:t>
      </w:r>
      <w:r w:rsidR="00C95416">
        <w:t xml:space="preserve"> </w:t>
      </w:r>
      <w:r w:rsidR="0022793A">
        <w:t>“L</w:t>
      </w:r>
      <w:r w:rsidR="00C95416">
        <w:t>ook</w:t>
      </w:r>
      <w:r w:rsidR="0022793A">
        <w:t>,</w:t>
      </w:r>
      <w:r w:rsidR="00C95416">
        <w:t xml:space="preserve"> the status quo has worked for the last 70 years</w:t>
      </w:r>
      <w:r w:rsidR="0022793A">
        <w:t>.</w:t>
      </w:r>
      <w:r w:rsidR="00C95416">
        <w:t xml:space="preserve"> </w:t>
      </w:r>
      <w:r w:rsidR="0022793A">
        <w:t>A</w:t>
      </w:r>
      <w:r w:rsidR="00C95416">
        <w:t xml:space="preserve">ny change to that status quo will </w:t>
      </w:r>
      <w:r w:rsidR="0022793A">
        <w:t xml:space="preserve">have </w:t>
      </w:r>
      <w:r w:rsidR="00C95416">
        <w:t xml:space="preserve">major implications for global security </w:t>
      </w:r>
      <w:r w:rsidR="0022793A">
        <w:t>and</w:t>
      </w:r>
      <w:r w:rsidR="00C95416">
        <w:t xml:space="preserve"> global prosperity </w:t>
      </w:r>
      <w:r w:rsidR="0022793A">
        <w:t xml:space="preserve">and will </w:t>
      </w:r>
      <w:r w:rsidR="00C95416">
        <w:t>inevitably have a major impact on bilateral relation</w:t>
      </w:r>
      <w:r w:rsidR="0022793A">
        <w:t>s,”</w:t>
      </w:r>
      <w:r w:rsidR="00C95416">
        <w:t xml:space="preserve"> if the message is put across constantly by </w:t>
      </w:r>
      <w:r w:rsidR="0022793A">
        <w:t xml:space="preserve">all </w:t>
      </w:r>
      <w:r w:rsidR="00C95416">
        <w:t>allies repeatedly so that he gets</w:t>
      </w:r>
      <w:r w:rsidR="0022793A">
        <w:t xml:space="preserve"> the</w:t>
      </w:r>
      <w:r w:rsidR="00C95416">
        <w:t xml:space="preserve"> message</w:t>
      </w:r>
      <w:r w:rsidR="0022793A">
        <w:t>,</w:t>
      </w:r>
      <w:r w:rsidR="00C95416">
        <w:t xml:space="preserve"> at least it should put a lid on the excesses</w:t>
      </w:r>
      <w:r w:rsidR="0022793A">
        <w:t>,</w:t>
      </w:r>
      <w:r w:rsidR="00C95416">
        <w:t xml:space="preserve"> the ex</w:t>
      </w:r>
      <w:r w:rsidR="0022793A">
        <w:t>tremes</w:t>
      </w:r>
      <w:r w:rsidR="00C95416">
        <w:t xml:space="preserve"> of adventurism. </w:t>
      </w:r>
    </w:p>
    <w:p w:rsidR="0022793A" w:rsidP="007C7928">
      <w:pPr>
        <w:pStyle w:val="Answer"/>
      </w:pPr>
      <w:sdt>
        <w:sdtPr>
          <w:alias w:val="Witness"/>
          <w:id w:val="-6685479"/>
          <w:placeholder>
            <w:docPart w:val="DefaultPlaceholder_-1854013440"/>
          </w:placeholder>
          <w:richText/>
        </w:sdtPr>
        <w:sdtContent>
          <w:r w:rsidRPr="007C7928" w:rsidR="007C7928">
            <w:rPr>
              <w:b/>
              <w:i/>
            </w:rPr>
            <w:t>Dr Patalano:</w:t>
          </w:r>
        </w:sdtContent>
      </w:sdt>
      <w:r w:rsidR="007C7928">
        <w:t xml:space="preserve"> </w:t>
      </w:r>
      <w:r w:rsidR="00C95416">
        <w:t xml:space="preserve">This is an </w:t>
      </w:r>
      <w:r>
        <w:t>excellent</w:t>
      </w:r>
      <w:r w:rsidR="00C95416">
        <w:t xml:space="preserve"> question. </w:t>
      </w:r>
      <w:r>
        <w:t>I think w</w:t>
      </w:r>
      <w:r w:rsidR="00C95416">
        <w:t>e can work it this way. We know th</w:t>
      </w:r>
      <w:r>
        <w:t>e official narrative,</w:t>
      </w:r>
      <w:r w:rsidR="00C95416">
        <w:t xml:space="preserve"> particularly with the </w:t>
      </w:r>
      <w:r>
        <w:t xml:space="preserve">resolution of </w:t>
      </w:r>
      <w:r w:rsidR="00C95416">
        <w:t>history</w:t>
      </w:r>
      <w:r>
        <w:t>,</w:t>
      </w:r>
      <w:r w:rsidR="00C95416">
        <w:t xml:space="preserve"> that 2049 is the year of </w:t>
      </w:r>
      <w:r>
        <w:t xml:space="preserve">the </w:t>
      </w:r>
      <w:r w:rsidR="00C95416">
        <w:t>great rejuvenation of the Chinese nation</w:t>
      </w:r>
      <w:r>
        <w:t>,</w:t>
      </w:r>
      <w:r w:rsidR="00C95416">
        <w:t xml:space="preserve"> and as part of that package deal Xi Jinping tells that us that reunification </w:t>
      </w:r>
      <w:r>
        <w:t>with</w:t>
      </w:r>
      <w:r w:rsidR="00C95416">
        <w:t xml:space="preserve"> Taiwan is </w:t>
      </w:r>
      <w:r>
        <w:t xml:space="preserve">the </w:t>
      </w:r>
      <w:r w:rsidR="00C95416">
        <w:t>goal</w:t>
      </w:r>
      <w:r>
        <w:t>.</w:t>
      </w:r>
      <w:r w:rsidR="00C95416">
        <w:t xml:space="preserve"> </w:t>
      </w:r>
      <w:r>
        <w:t xml:space="preserve">We know that the guy </w:t>
      </w:r>
      <w:r w:rsidR="00C95416">
        <w:t>is working on a timetable</w:t>
      </w:r>
      <w:r>
        <w:t>,</w:t>
      </w:r>
      <w:r w:rsidR="00C95416">
        <w:t xml:space="preserve"> and 2049 is </w:t>
      </w:r>
      <w:r>
        <w:t xml:space="preserve">when, </w:t>
      </w:r>
      <w:r w:rsidR="00C95416">
        <w:t>supposedly</w:t>
      </w:r>
      <w:r>
        <w:t>,</w:t>
      </w:r>
      <w:r w:rsidR="00C95416">
        <w:t xml:space="preserve"> he is going to </w:t>
      </w:r>
      <w:r>
        <w:t xml:space="preserve">deliver. </w:t>
      </w:r>
    </w:p>
    <w:p w:rsidR="0022793A" w:rsidP="007C7928">
      <w:pPr>
        <w:pStyle w:val="Answer"/>
      </w:pPr>
      <w:r>
        <w:t xml:space="preserve">So, </w:t>
      </w:r>
      <w:r w:rsidR="00C95416">
        <w:t xml:space="preserve">is there any point in trying to push back </w:t>
      </w:r>
      <w:r>
        <w:t>from</w:t>
      </w:r>
      <w:r w:rsidR="00C95416">
        <w:t xml:space="preserve"> that? Yes</w:t>
      </w:r>
      <w:r>
        <w:t>,</w:t>
      </w:r>
      <w:r w:rsidR="00C95416">
        <w:t xml:space="preserve"> by just making it very</w:t>
      </w:r>
      <w:r>
        <w:t>, very</w:t>
      </w:r>
      <w:r w:rsidR="00C95416">
        <w:t xml:space="preserve"> hard to meet </w:t>
      </w:r>
      <w:r>
        <w:t>the</w:t>
      </w:r>
      <w:r w:rsidR="00C95416">
        <w:t xml:space="preserve"> deadline and creating the conditions </w:t>
      </w:r>
      <w:r>
        <w:t xml:space="preserve">for Xi Jinping </w:t>
      </w:r>
      <w:r w:rsidR="00C95416">
        <w:t xml:space="preserve">to do his own homework and think about what kind of narrative </w:t>
      </w:r>
      <w:r>
        <w:t>he can now</w:t>
      </w:r>
      <w:r w:rsidR="00C95416">
        <w:t xml:space="preserve"> sell to the Chinese people </w:t>
      </w:r>
      <w:r>
        <w:t>that</w:t>
      </w:r>
      <w:r w:rsidR="00C95416">
        <w:t xml:space="preserve"> signals </w:t>
      </w:r>
      <w:r>
        <w:t>victory</w:t>
      </w:r>
      <w:r w:rsidR="00C95416">
        <w:t xml:space="preserve">. </w:t>
      </w:r>
      <w:r>
        <w:t>T</w:t>
      </w:r>
      <w:r w:rsidR="00C95416">
        <w:t xml:space="preserve">he </w:t>
      </w:r>
      <w:r>
        <w:t>“</w:t>
      </w:r>
      <w:r w:rsidR="00C95416">
        <w:t>how</w:t>
      </w:r>
      <w:r>
        <w:t>”</w:t>
      </w:r>
      <w:r w:rsidR="00C95416">
        <w:t xml:space="preserve"> of that story is where one can have </w:t>
      </w:r>
      <w:r>
        <w:t xml:space="preserve">some sort of </w:t>
      </w:r>
      <w:r w:rsidR="00C95416">
        <w:t xml:space="preserve">impact. </w:t>
      </w:r>
    </w:p>
    <w:p w:rsidR="007C7928" w:rsidP="007C7928">
      <w:pPr>
        <w:pStyle w:val="Answer"/>
      </w:pPr>
      <w:r>
        <w:t xml:space="preserve">In what sense? </w:t>
      </w:r>
      <w:r w:rsidR="00C95416">
        <w:t xml:space="preserve">We know that reunification is the current </w:t>
      </w:r>
      <w:r>
        <w:t>narrative,</w:t>
      </w:r>
      <w:r w:rsidR="00C95416">
        <w:t xml:space="preserve"> and reunification under one country</w:t>
      </w:r>
      <w:r w:rsidR="00250FD2">
        <w:t>,</w:t>
      </w:r>
      <w:r w:rsidR="00C95416">
        <w:t xml:space="preserve"> two systems </w:t>
      </w:r>
      <w:r w:rsidR="00250FD2">
        <w:t xml:space="preserve">is </w:t>
      </w:r>
      <w:r w:rsidR="00C95416">
        <w:t>the sub</w:t>
      </w:r>
      <w:r w:rsidR="00287250">
        <w:t>-</w:t>
      </w:r>
      <w:r w:rsidR="00C95416">
        <w:t>headlines</w:t>
      </w:r>
      <w:r w:rsidR="00250FD2">
        <w:t>.</w:t>
      </w:r>
      <w:r w:rsidR="00C95416">
        <w:t xml:space="preserve"> </w:t>
      </w:r>
      <w:r w:rsidR="00250FD2">
        <w:t>W</w:t>
      </w:r>
      <w:r w:rsidR="00C95416">
        <w:t xml:space="preserve">e know from the experience in Hong Kong that at the moment that is not working. We also know that </w:t>
      </w:r>
      <w:r w:rsidR="00250FD2">
        <w:t xml:space="preserve">in </w:t>
      </w:r>
      <w:r w:rsidR="00C95416">
        <w:t xml:space="preserve">Taiwan very few </w:t>
      </w:r>
      <w:r w:rsidR="00250FD2">
        <w:t>believe that</w:t>
      </w:r>
      <w:r w:rsidR="00C95416">
        <w:t xml:space="preserve"> that will be the case. This presents in itself a challenge because Xi Jinping has to deliver under this existing narrative but </w:t>
      </w:r>
      <w:r w:rsidR="00250FD2">
        <w:t xml:space="preserve">he </w:t>
      </w:r>
      <w:r w:rsidR="00C95416">
        <w:t xml:space="preserve">also has a deadline </w:t>
      </w:r>
      <w:r w:rsidR="00272ADA">
        <w:t>of</w:t>
      </w:r>
      <w:r w:rsidR="00C95416">
        <w:t xml:space="preserve"> 2049</w:t>
      </w:r>
      <w:r w:rsidR="00250FD2">
        <w:t>. So, the</w:t>
      </w:r>
      <w:r w:rsidR="00C95416">
        <w:t xml:space="preserve"> closer you get to that deadline and you have not delivered</w:t>
      </w:r>
      <w:r w:rsidR="00250FD2">
        <w:t>,</w:t>
      </w:r>
      <w:r w:rsidR="00C95416">
        <w:t xml:space="preserve"> the harder it is going to get for you to </w:t>
      </w:r>
      <w:r w:rsidR="00250FD2">
        <w:t xml:space="preserve">have the </w:t>
      </w:r>
      <w:r w:rsidR="00C95416">
        <w:t>pressure of coming up with a</w:t>
      </w:r>
      <w:r w:rsidR="00250FD2">
        <w:t>n</w:t>
      </w:r>
      <w:r w:rsidR="00C95416">
        <w:t xml:space="preserve"> alternative vision</w:t>
      </w:r>
      <w:r w:rsidR="00250FD2">
        <w:t xml:space="preserve"> in which you can say,</w:t>
      </w:r>
      <w:r w:rsidR="00C95416">
        <w:t xml:space="preserve"> </w:t>
      </w:r>
      <w:r w:rsidR="00250FD2">
        <w:t>“Actually, w</w:t>
      </w:r>
      <w:r w:rsidR="00C95416">
        <w:t>e intend</w:t>
      </w:r>
      <w:r w:rsidR="00250FD2">
        <w:t>ed</w:t>
      </w:r>
      <w:r w:rsidR="00C95416">
        <w:t xml:space="preserve"> reunification like this.</w:t>
      </w:r>
      <w:r w:rsidR="00250FD2">
        <w:t>”</w:t>
      </w:r>
      <w:r w:rsidR="00C95416">
        <w:t xml:space="preserve"> That is one thing that you can believe in</w:t>
      </w:r>
      <w:r w:rsidR="00250FD2">
        <w:t>.</w:t>
      </w:r>
      <w:r w:rsidR="00C95416">
        <w:t xml:space="preserve"> </w:t>
      </w:r>
      <w:r w:rsidR="00250FD2">
        <w:t>B</w:t>
      </w:r>
      <w:r w:rsidR="00C95416">
        <w:t>ecause of how th</w:t>
      </w:r>
      <w:r w:rsidR="00250FD2">
        <w:t xml:space="preserve">is narrative is led at the moment </w:t>
      </w:r>
      <w:r w:rsidR="00C95416">
        <w:t>by Xi Jinping</w:t>
      </w:r>
      <w:r w:rsidR="00250FD2">
        <w:t>,</w:t>
      </w:r>
      <w:r w:rsidR="00C95416">
        <w:t xml:space="preserve"> he is the one </w:t>
      </w:r>
      <w:r w:rsidR="00250FD2">
        <w:t>who</w:t>
      </w:r>
      <w:r w:rsidR="00C95416">
        <w:t xml:space="preserve"> </w:t>
      </w:r>
      <w:r w:rsidR="00250FD2">
        <w:t xml:space="preserve">is crafting it. He </w:t>
      </w:r>
      <w:r w:rsidR="00C95416">
        <w:t xml:space="preserve">will </w:t>
      </w:r>
      <w:r w:rsidR="00272ADA">
        <w:t xml:space="preserve">be </w:t>
      </w:r>
      <w:r w:rsidR="00250FD2">
        <w:t xml:space="preserve">the one who will </w:t>
      </w:r>
      <w:r w:rsidR="00C95416">
        <w:t xml:space="preserve">have to come up </w:t>
      </w:r>
      <w:r w:rsidR="00250FD2">
        <w:t xml:space="preserve">with </w:t>
      </w:r>
      <w:r w:rsidR="00C95416">
        <w:t xml:space="preserve">an alternative understanding of that </w:t>
      </w:r>
      <w:r w:rsidR="00250FD2">
        <w:t xml:space="preserve">narrative </w:t>
      </w:r>
      <w:r w:rsidR="00C95416">
        <w:t xml:space="preserve">if he knows </w:t>
      </w:r>
      <w:r w:rsidR="00250FD2">
        <w:t xml:space="preserve">that </w:t>
      </w:r>
      <w:r w:rsidR="00C95416">
        <w:t>he cannot deliver according to the current description by 2049</w:t>
      </w:r>
      <w:r w:rsidR="00250FD2">
        <w:t>,</w:t>
      </w:r>
      <w:r w:rsidR="00C95416">
        <w:t xml:space="preserve"> which means that the most complicated homework for everybody else to do is between now and certainly 2027</w:t>
      </w:r>
      <w:r w:rsidR="00250FD2">
        <w:t>,</w:t>
      </w:r>
      <w:r w:rsidR="00C95416">
        <w:t xml:space="preserve"> and the middle 2030s</w:t>
      </w:r>
      <w:r w:rsidR="00250FD2">
        <w:t>,</w:t>
      </w:r>
      <w:r w:rsidR="00C95416">
        <w:t xml:space="preserve"> by which it is fair to suggest that</w:t>
      </w:r>
      <w:r w:rsidR="00250FD2">
        <w:t>,</w:t>
      </w:r>
      <w:r w:rsidR="00C95416">
        <w:t xml:space="preserve"> particularly in the light of past Chin</w:t>
      </w:r>
      <w:r w:rsidR="00250FD2">
        <w:t>ese</w:t>
      </w:r>
      <w:r w:rsidR="00C95416">
        <w:t xml:space="preserve"> experience</w:t>
      </w:r>
      <w:r w:rsidR="00250FD2">
        <w:t>,</w:t>
      </w:r>
      <w:r w:rsidR="00C95416">
        <w:t xml:space="preserve"> he will realise that if he cannot meet th</w:t>
      </w:r>
      <w:r w:rsidR="00250FD2">
        <w:t>e</w:t>
      </w:r>
      <w:r w:rsidR="00C95416">
        <w:t xml:space="preserve"> cost of </w:t>
      </w:r>
      <w:r w:rsidR="00250FD2">
        <w:t>re</w:t>
      </w:r>
      <w:r w:rsidR="00C95416">
        <w:t>unification he will have to change the story. That is the space where you have an opportunity to make a difference</w:t>
      </w:r>
      <w:r w:rsidR="00250FD2">
        <w:t>, making it very</w:t>
      </w:r>
      <w:r w:rsidR="00C95416">
        <w:t xml:space="preserve"> hard to deliver on that 2049 deadline. </w:t>
      </w:r>
    </w:p>
    <w:p w:rsidR="007C7928" w:rsidP="007C7928">
      <w:pPr>
        <w:pStyle w:val="Remark"/>
      </w:pPr>
      <w:sdt>
        <w:sdtPr>
          <w:alias w:val="Member"/>
          <w:tag w:val="&lt;Member mnisId='4462' dodsId='108954'&gt;"/>
          <w:id w:val="-363366730"/>
          <w:placeholder>
            <w:docPart w:val="DefaultPlaceholder_-1854013440"/>
          </w:placeholder>
          <w:richText/>
        </w:sdtPr>
        <w:sdtContent>
          <w:r w:rsidRPr="007C7928">
            <w:rPr>
              <w:b/>
            </w:rPr>
            <w:t>Chair:</w:t>
          </w:r>
        </w:sdtContent>
      </w:sdt>
      <w:r>
        <w:t xml:space="preserve"> </w:t>
      </w:r>
      <w:r w:rsidR="00250FD2">
        <w:t xml:space="preserve">Thank you very much. </w:t>
      </w:r>
      <w:r w:rsidR="00C95416">
        <w:t>Graham</w:t>
      </w:r>
      <w:r w:rsidR="005703BB">
        <w:t>, you wanted to come in</w:t>
      </w:r>
      <w:r w:rsidR="00C95416">
        <w:t xml:space="preserve">. </w:t>
      </w:r>
    </w:p>
    <w:p w:rsidR="007C7928" w:rsidP="00C95416">
      <w:pPr>
        <w:pStyle w:val="Question"/>
      </w:pPr>
      <w:sdt>
        <w:sdtPr>
          <w:alias w:val="Member"/>
          <w:tag w:val="&lt;Member mnisId='449' dodsId='25259'&gt;"/>
          <w:id w:val="1558058528"/>
          <w:placeholder>
            <w:docPart w:val="DefaultPlaceholder_-1854013440"/>
          </w:placeholder>
          <w:richText/>
        </w:sdtPr>
        <w:sdtContent>
          <w:r w:rsidRPr="007C7928">
            <w:rPr>
              <w:b/>
            </w:rPr>
            <w:t>Graham Stringer:</w:t>
          </w:r>
        </w:sdtContent>
      </w:sdt>
      <w:r>
        <w:t xml:space="preserve"> </w:t>
      </w:r>
      <w:r w:rsidR="00C95416">
        <w:t xml:space="preserve">If there were prizes being given out for the area </w:t>
      </w:r>
      <w:r w:rsidR="005703BB">
        <w:t xml:space="preserve">or </w:t>
      </w:r>
      <w:r w:rsidR="00C95416">
        <w:t>country that took most effective action against Covid at the start</w:t>
      </w:r>
      <w:r w:rsidR="005703BB">
        <w:t>,</w:t>
      </w:r>
      <w:r w:rsidR="00C95416">
        <w:t xml:space="preserve"> probably Taiwan over the first three or four months would win it. </w:t>
      </w:r>
      <w:r w:rsidR="005703BB">
        <w:t>They s</w:t>
      </w:r>
      <w:r w:rsidR="00C95416">
        <w:t>tarted tak</w:t>
      </w:r>
      <w:r w:rsidR="005703BB">
        <w:t>ing</w:t>
      </w:r>
      <w:r w:rsidR="00C95416">
        <w:t xml:space="preserve"> action on 30 December </w:t>
      </w:r>
      <w:r w:rsidR="005703BB">
        <w:t>20</w:t>
      </w:r>
      <w:r w:rsidR="00C95416">
        <w:t xml:space="preserve">19. They are not </w:t>
      </w:r>
      <w:r w:rsidR="005703BB">
        <w:t>a</w:t>
      </w:r>
      <w:r w:rsidR="00C95416">
        <w:t xml:space="preserve"> member of the World Health Organisation. What do you think the pros and cons are</w:t>
      </w:r>
      <w:r w:rsidR="005703BB">
        <w:t>?</w:t>
      </w:r>
      <w:r w:rsidR="00C95416">
        <w:t xml:space="preserve"> What would be the consequences if the rest of the world pressed very hard for Taiwan to be part of the World Health Organisation and the </w:t>
      </w:r>
      <w:r w:rsidR="005703BB">
        <w:t>W</w:t>
      </w:r>
      <w:r w:rsidR="00C95416">
        <w:t xml:space="preserve">orld </w:t>
      </w:r>
      <w:r w:rsidR="005703BB">
        <w:t>Health</w:t>
      </w:r>
      <w:r w:rsidR="00C95416">
        <w:t xml:space="preserve"> </w:t>
      </w:r>
      <w:r w:rsidR="005703BB">
        <w:t>A</w:t>
      </w:r>
      <w:r w:rsidR="00C95416">
        <w:t>ssembly</w:t>
      </w:r>
      <w:r w:rsidR="005703BB">
        <w:t>?</w:t>
      </w:r>
    </w:p>
    <w:p w:rsidR="007C7928" w:rsidP="007C7928">
      <w:pPr>
        <w:pStyle w:val="Answer"/>
      </w:pPr>
      <w:sdt>
        <w:sdtPr>
          <w:alias w:val="Witness"/>
          <w:id w:val="1290629264"/>
          <w:placeholder>
            <w:docPart w:val="DefaultPlaceholder_-1854013440"/>
          </w:placeholder>
          <w:richText/>
        </w:sdtPr>
        <w:sdtContent>
          <w:r w:rsidRPr="007C7928">
            <w:rPr>
              <w:b/>
              <w:i/>
            </w:rPr>
            <w:t>Michael Reilly:</w:t>
          </w:r>
        </w:sdtContent>
      </w:sdt>
      <w:r>
        <w:t xml:space="preserve"> </w:t>
      </w:r>
      <w:r w:rsidR="005703BB">
        <w:t>Collectively, I think</w:t>
      </w:r>
      <w:r w:rsidR="00C95416">
        <w:t xml:space="preserve"> the world was slow to act because we did not have the information that the Taiwanese had and were giv</w:t>
      </w:r>
      <w:r w:rsidR="005703BB">
        <w:t>ing</w:t>
      </w:r>
      <w:r w:rsidR="00C95416">
        <w:t xml:space="preserve"> to the WHO but </w:t>
      </w:r>
      <w:r w:rsidR="005703BB">
        <w:t xml:space="preserve">it </w:t>
      </w:r>
      <w:r w:rsidR="00C95416">
        <w:t xml:space="preserve">was not getting through their bureaucracy. </w:t>
      </w:r>
    </w:p>
    <w:p w:rsidR="007C7928" w:rsidP="00C95416">
      <w:pPr>
        <w:pStyle w:val="Question"/>
      </w:pPr>
      <w:sdt>
        <w:sdtPr>
          <w:alias w:val="Member"/>
          <w:tag w:val="&lt;Member mnisId='449' dodsId='25259'&gt;"/>
          <w:id w:val="-491724347"/>
          <w:placeholder>
            <w:docPart w:val="DefaultPlaceholder_-1854013440"/>
          </w:placeholder>
          <w:richText/>
        </w:sdtPr>
        <w:sdtContent>
          <w:r w:rsidRPr="007C7928">
            <w:rPr>
              <w:b/>
            </w:rPr>
            <w:t>Graham Stringer:</w:t>
          </w:r>
        </w:sdtContent>
      </w:sdt>
      <w:r>
        <w:t xml:space="preserve"> </w:t>
      </w:r>
      <w:r w:rsidR="00C95416">
        <w:t xml:space="preserve">Would you blame China for that? </w:t>
      </w:r>
    </w:p>
    <w:p w:rsidR="005703BB" w:rsidP="007C7928">
      <w:pPr>
        <w:pStyle w:val="Answer"/>
      </w:pPr>
      <w:sdt>
        <w:sdtPr>
          <w:alias w:val="Witness"/>
          <w:id w:val="753093017"/>
          <w:placeholder>
            <w:docPart w:val="DefaultPlaceholder_-1854013440"/>
          </w:placeholder>
          <w:richText/>
        </w:sdtPr>
        <w:sdtContent>
          <w:r w:rsidRPr="007C7928" w:rsidR="007C7928">
            <w:rPr>
              <w:b/>
              <w:i/>
            </w:rPr>
            <w:t>Michael Reilly:</w:t>
          </w:r>
        </w:sdtContent>
      </w:sdt>
      <w:r w:rsidR="007C7928">
        <w:t xml:space="preserve"> </w:t>
      </w:r>
      <w:r w:rsidR="00C95416">
        <w:t>No</w:t>
      </w:r>
      <w:r>
        <w:t>.</w:t>
      </w:r>
      <w:r w:rsidR="00C95416">
        <w:t xml:space="preserve"> </w:t>
      </w:r>
      <w:r>
        <w:t>I</w:t>
      </w:r>
      <w:r w:rsidR="00C95416">
        <w:t>t is a bit like what we said at the start about the fear of China within the bureaucracy here. Within multinational organisation</w:t>
      </w:r>
      <w:r>
        <w:t>s,</w:t>
      </w:r>
      <w:r w:rsidR="00C95416">
        <w:t xml:space="preserve"> never underestimate bureaucratic inertia. The view from the top is</w:t>
      </w:r>
      <w:r>
        <w:t>,</w:t>
      </w:r>
      <w:r w:rsidR="00C95416">
        <w:t xml:space="preserve"> </w:t>
      </w:r>
      <w:r>
        <w:t>“You</w:t>
      </w:r>
      <w:r w:rsidR="00C95416">
        <w:t xml:space="preserve"> must not do this because of China</w:t>
      </w:r>
      <w:r>
        <w:t>.” No, they don’t say, “because of China”. They say, “This is</w:t>
      </w:r>
      <w:r w:rsidR="00C95416">
        <w:t xml:space="preserve"> </w:t>
      </w:r>
      <w:r>
        <w:t xml:space="preserve">the </w:t>
      </w:r>
      <w:r w:rsidR="00C95416">
        <w:t>rule</w:t>
      </w:r>
      <w:r>
        <w:t>,”</w:t>
      </w:r>
      <w:r w:rsidR="00C95416">
        <w:t xml:space="preserve"> and therefore they follow the rules. I could digress</w:t>
      </w:r>
      <w:r>
        <w:t>,</w:t>
      </w:r>
      <w:r w:rsidR="00C95416">
        <w:t xml:space="preserve"> depending how many hours you have. </w:t>
      </w:r>
    </w:p>
    <w:p w:rsidR="005703BB" w:rsidP="007C7928">
      <w:pPr>
        <w:pStyle w:val="Answer"/>
      </w:pPr>
      <w:r>
        <w:t>The UN refuses to recognise Taiwan</w:t>
      </w:r>
      <w:r>
        <w:t>,</w:t>
      </w:r>
      <w:r>
        <w:t xml:space="preserve"> but there is nothing in the UN resolution</w:t>
      </w:r>
      <w:r>
        <w:t>s</w:t>
      </w:r>
      <w:r>
        <w:t xml:space="preserve"> or anywhere else that says anything about Taiwan </w:t>
      </w:r>
      <w:r>
        <w:t xml:space="preserve">and </w:t>
      </w:r>
      <w:r>
        <w:t>not recognising Taiwan</w:t>
      </w:r>
      <w:r>
        <w:t>,</w:t>
      </w:r>
      <w:r>
        <w:t xml:space="preserve"> but </w:t>
      </w:r>
      <w:r>
        <w:t xml:space="preserve">the </w:t>
      </w:r>
      <w:r>
        <w:t>Chin</w:t>
      </w:r>
      <w:r>
        <w:t>ese</w:t>
      </w:r>
      <w:r>
        <w:t xml:space="preserve"> say you cannot recognise Taiwan. </w:t>
      </w:r>
      <w:r>
        <w:t>Anyway, I digress.</w:t>
      </w:r>
    </w:p>
    <w:p w:rsidR="002A5105" w:rsidP="007C7928">
      <w:pPr>
        <w:pStyle w:val="Answer"/>
      </w:pPr>
      <w:r>
        <w:t xml:space="preserve">Under </w:t>
      </w:r>
      <w:r w:rsidR="005703BB">
        <w:t xml:space="preserve">Ma Ying-jeou, </w:t>
      </w:r>
      <w:r>
        <w:t xml:space="preserve">Taiwan had observer status at the </w:t>
      </w:r>
      <w:r w:rsidR="005703BB">
        <w:t>W</w:t>
      </w:r>
      <w:r>
        <w:t xml:space="preserve">orld </w:t>
      </w:r>
      <w:r w:rsidR="005703BB">
        <w:t>H</w:t>
      </w:r>
      <w:r>
        <w:t xml:space="preserve">ealth </w:t>
      </w:r>
      <w:r w:rsidR="005703BB">
        <w:t>A</w:t>
      </w:r>
      <w:r>
        <w:t>ssembly</w:t>
      </w:r>
      <w:r w:rsidR="005703BB">
        <w:t>,</w:t>
      </w:r>
      <w:r>
        <w:t xml:space="preserve"> so China tolerated that. The</w:t>
      </w:r>
      <w:r>
        <w:t>re are</w:t>
      </w:r>
      <w:r>
        <w:t xml:space="preserve"> two real issues for China</w:t>
      </w:r>
      <w:r>
        <w:t>.</w:t>
      </w:r>
      <w:r>
        <w:t xml:space="preserve"> </w:t>
      </w:r>
      <w:r>
        <w:t>F</w:t>
      </w:r>
      <w:r>
        <w:t>irst of all</w:t>
      </w:r>
      <w:r>
        <w:t>,</w:t>
      </w:r>
      <w:r>
        <w:t xml:space="preserve"> at present there is a DP</w:t>
      </w:r>
      <w:r>
        <w:t>P</w:t>
      </w:r>
      <w:r>
        <w:t xml:space="preserve"> Government in power in Taipei. There is particular anathema towards the </w:t>
      </w:r>
      <w:r>
        <w:t>D</w:t>
      </w:r>
      <w:r>
        <w:t xml:space="preserve">emocratic </w:t>
      </w:r>
      <w:r>
        <w:t>P</w:t>
      </w:r>
      <w:r>
        <w:t xml:space="preserve">rogressive </w:t>
      </w:r>
      <w:r>
        <w:t>P</w:t>
      </w:r>
      <w:r>
        <w:t>arty because they are seen as</w:t>
      </w:r>
      <w:r>
        <w:t xml:space="preserve"> separatists, splittists</w:t>
      </w:r>
      <w:r>
        <w:t xml:space="preserve">. </w:t>
      </w:r>
      <w:r>
        <w:t xml:space="preserve">There is an added frisson because </w:t>
      </w:r>
      <w:r>
        <w:t xml:space="preserve">Xi Jinping almost </w:t>
      </w:r>
      <w:r>
        <w:t xml:space="preserve">certainly </w:t>
      </w:r>
      <w:r>
        <w:t>lost face</w:t>
      </w:r>
      <w:r>
        <w:t>.</w:t>
      </w:r>
      <w:r>
        <w:t xml:space="preserve"> </w:t>
      </w:r>
      <w:r>
        <w:t>W</w:t>
      </w:r>
      <w:r>
        <w:t xml:space="preserve">hen he met </w:t>
      </w:r>
      <w:r>
        <w:t xml:space="preserve">Ma </w:t>
      </w:r>
      <w:r w:rsidR="00287250">
        <w:t>Ying</w:t>
      </w:r>
      <w:r>
        <w:t xml:space="preserve">-jeou </w:t>
      </w:r>
      <w:r>
        <w:t>in Singapore in 2016</w:t>
      </w:r>
      <w:r>
        <w:t>,</w:t>
      </w:r>
      <w:r>
        <w:t xml:space="preserve"> the Chinese expectation was that this would </w:t>
      </w:r>
      <w:r>
        <w:t xml:space="preserve">basically </w:t>
      </w:r>
      <w:r>
        <w:t>sho</w:t>
      </w:r>
      <w:r>
        <w:t>o</w:t>
      </w:r>
      <w:r>
        <w:t xml:space="preserve"> in another KMT China</w:t>
      </w:r>
      <w:r>
        <w:t>-</w:t>
      </w:r>
      <w:r>
        <w:t xml:space="preserve">friendly </w:t>
      </w:r>
      <w:r w:rsidR="002B1B3B">
        <w:t>president</w:t>
      </w:r>
      <w:r>
        <w:t xml:space="preserve"> in the next </w:t>
      </w:r>
      <w:r>
        <w:t>Taiwanese</w:t>
      </w:r>
      <w:r>
        <w:t xml:space="preserve"> presidential election. They should have learnt their lesson and stayed out of </w:t>
      </w:r>
      <w:r>
        <w:t>Taiwan</w:t>
      </w:r>
      <w:r>
        <w:t xml:space="preserve">ese politics. </w:t>
      </w:r>
      <w:r>
        <w:t>They tell everybody else to. They didn’t, and i</w:t>
      </w:r>
      <w:r>
        <w:t>t rebound</w:t>
      </w:r>
      <w:r>
        <w:t xml:space="preserve">ed against </w:t>
      </w:r>
      <w:r>
        <w:t xml:space="preserve">them. That was why DPP won in 2016. Xi Jinping took that personally. </w:t>
      </w:r>
    </w:p>
    <w:p w:rsidR="002A5105" w:rsidP="007C7928">
      <w:pPr>
        <w:pStyle w:val="Answer"/>
      </w:pPr>
      <w:r>
        <w:t xml:space="preserve">The other point is </w:t>
      </w:r>
      <w:r>
        <w:t xml:space="preserve">that </w:t>
      </w:r>
      <w:r>
        <w:t>in multilateral organisations what they are most concerned about is the idea that Taiwan might somehow be seen as an independent state. In those organisations of which it is a member, it is there not as Taiwan but as Chinese Taipei or Taipei China</w:t>
      </w:r>
      <w:r>
        <w:t>,</w:t>
      </w:r>
      <w:r>
        <w:t xml:space="preserve"> or some variation of that. </w:t>
      </w:r>
    </w:p>
    <w:p w:rsidR="007C7928" w:rsidP="007C7928">
      <w:pPr>
        <w:pStyle w:val="Answer"/>
      </w:pPr>
      <w:r>
        <w:t>First of all, if the</w:t>
      </w:r>
      <w:r w:rsidR="002A5105">
        <w:t>y</w:t>
      </w:r>
      <w:r>
        <w:t xml:space="preserve"> can be persuaded that they should be in as Taipei China or whatever</w:t>
      </w:r>
      <w:r w:rsidR="002A5105">
        <w:t>,</w:t>
      </w:r>
      <w:r>
        <w:t xml:space="preserve"> that is one step. </w:t>
      </w:r>
      <w:r w:rsidR="002A5105">
        <w:t>R</w:t>
      </w:r>
      <w:r>
        <w:t xml:space="preserve">eassure </w:t>
      </w:r>
      <w:r w:rsidR="002A5105">
        <w:t xml:space="preserve">China that </w:t>
      </w:r>
      <w:r>
        <w:t>this is not about statehood</w:t>
      </w:r>
      <w:r w:rsidR="002A5105">
        <w:t xml:space="preserve">; </w:t>
      </w:r>
      <w:r>
        <w:t>this is about being pragmatic</w:t>
      </w:r>
      <w:r w:rsidR="002A5105">
        <w:t xml:space="preserve"> and</w:t>
      </w:r>
      <w:r>
        <w:t xml:space="preserve"> practical</w:t>
      </w:r>
      <w:r w:rsidR="002A5105">
        <w:t>.</w:t>
      </w:r>
      <w:r>
        <w:t xml:space="preserve"> </w:t>
      </w:r>
      <w:r w:rsidR="002A5105">
        <w:t>W</w:t>
      </w:r>
      <w:r>
        <w:t>e still have to overcome the personal aspect</w:t>
      </w:r>
      <w:r w:rsidR="002A5105">
        <w:t>,</w:t>
      </w:r>
      <w:r>
        <w:t xml:space="preserve"> </w:t>
      </w:r>
      <w:r w:rsidR="002A5105">
        <w:t xml:space="preserve">the </w:t>
      </w:r>
      <w:r>
        <w:t>Xi Jinping angle</w:t>
      </w:r>
      <w:r w:rsidR="002A5105">
        <w:t>,</w:t>
      </w:r>
      <w:r>
        <w:t xml:space="preserve"> but</w:t>
      </w:r>
      <w:r w:rsidR="002A5105">
        <w:t xml:space="preserve"> the</w:t>
      </w:r>
      <w:r>
        <w:t xml:space="preserve"> fundamental point </w:t>
      </w:r>
      <w:r w:rsidR="002A5105">
        <w:t xml:space="preserve">is that </w:t>
      </w:r>
      <w:r>
        <w:t>it is not Chinese objection per se</w:t>
      </w:r>
      <w:r w:rsidR="002A5105">
        <w:t>;</w:t>
      </w:r>
      <w:r>
        <w:t xml:space="preserve"> it is </w:t>
      </w:r>
      <w:r w:rsidR="002A5105">
        <w:t>Chinese</w:t>
      </w:r>
      <w:r>
        <w:t xml:space="preserve"> objection to the idea that this somehow elevates Taiwan as a state. If you can separate the two it becomes easier. </w:t>
      </w:r>
    </w:p>
    <w:p w:rsidR="007C7928" w:rsidP="00C95416">
      <w:pPr>
        <w:pStyle w:val="Question"/>
      </w:pPr>
      <w:sdt>
        <w:sdtPr>
          <w:alias w:val="Member"/>
          <w:tag w:val="&lt;Member mnisId='449' dodsId='25259'&gt;"/>
          <w:id w:val="296651499"/>
          <w:placeholder>
            <w:docPart w:val="DefaultPlaceholder_-1854013440"/>
          </w:placeholder>
          <w:richText/>
        </w:sdtPr>
        <w:sdtContent>
          <w:r w:rsidRPr="007C7928">
            <w:rPr>
              <w:b/>
            </w:rPr>
            <w:t>Graham Stringer:</w:t>
          </w:r>
        </w:sdtContent>
      </w:sdt>
      <w:r>
        <w:t xml:space="preserve"> </w:t>
      </w:r>
      <w:r w:rsidR="00C95416">
        <w:t>Would yo</w:t>
      </w:r>
      <w:r>
        <w:t>u</w:t>
      </w:r>
      <w:r w:rsidR="00C95416">
        <w:t xml:space="preserve"> recommend that the UK supported that line of action</w:t>
      </w:r>
      <w:r w:rsidR="00943A80">
        <w:t>?</w:t>
      </w:r>
    </w:p>
    <w:p w:rsidR="007C7928" w:rsidP="007C7928">
      <w:pPr>
        <w:pStyle w:val="Answer"/>
      </w:pPr>
      <w:sdt>
        <w:sdtPr>
          <w:alias w:val="Witness"/>
          <w:id w:val="1513798574"/>
          <w:placeholder>
            <w:docPart w:val="DefaultPlaceholder_-1854013440"/>
          </w:placeholder>
          <w:richText/>
        </w:sdtPr>
        <w:sdtContent>
          <w:r w:rsidRPr="007C7928">
            <w:rPr>
              <w:b/>
              <w:i/>
            </w:rPr>
            <w:t>Michael Reilly:</w:t>
          </w:r>
        </w:sdtContent>
      </w:sdt>
      <w:r>
        <w:t xml:space="preserve"> </w:t>
      </w:r>
      <w:r w:rsidR="00C95416">
        <w:t>UK current policy is that it support</w:t>
      </w:r>
      <w:r>
        <w:t>s</w:t>
      </w:r>
      <w:r w:rsidR="00C95416">
        <w:t xml:space="preserve"> Taiwanese membership of organisations where statehood is not a prerequisite. That is its current policy. </w:t>
      </w:r>
    </w:p>
    <w:p w:rsidR="007C7928" w:rsidP="00C95416">
      <w:pPr>
        <w:pStyle w:val="Question"/>
      </w:pPr>
      <w:sdt>
        <w:sdtPr>
          <w:alias w:val="Member"/>
          <w:tag w:val="&lt;Member mnisId='449' dodsId='25259'&gt;"/>
          <w:id w:val="-1532644248"/>
          <w:placeholder>
            <w:docPart w:val="DefaultPlaceholder_-1854013440"/>
          </w:placeholder>
          <w:richText/>
        </w:sdtPr>
        <w:sdtContent>
          <w:r w:rsidRPr="007C7928">
            <w:rPr>
              <w:b/>
            </w:rPr>
            <w:t>Graham Stringer:</w:t>
          </w:r>
        </w:sdtContent>
      </w:sdt>
      <w:r>
        <w:t xml:space="preserve"> </w:t>
      </w:r>
      <w:r w:rsidR="00C95416">
        <w:t xml:space="preserve">In answer to </w:t>
      </w:r>
      <w:r>
        <w:t>B</w:t>
      </w:r>
      <w:r w:rsidR="00C95416">
        <w:t>ob</w:t>
      </w:r>
      <w:r w:rsidR="00B545EE">
        <w:t>’</w:t>
      </w:r>
      <w:r w:rsidR="00C95416">
        <w:t>s question right at the start, you said</w:t>
      </w:r>
      <w:r w:rsidR="00C01F73">
        <w:t xml:space="preserve"> the Chinese will</w:t>
      </w:r>
      <w:r w:rsidR="00C95416">
        <w:t xml:space="preserve"> </w:t>
      </w:r>
      <w:r w:rsidR="00C01F73">
        <w:t xml:space="preserve">tolerate so far and then become </w:t>
      </w:r>
      <w:r w:rsidR="00C95416">
        <w:t xml:space="preserve">intolerant. President </w:t>
      </w:r>
      <w:r w:rsidR="00C01F73">
        <w:t xml:space="preserve">Xi </w:t>
      </w:r>
      <w:r w:rsidR="00C95416">
        <w:t>has rattled sabr</w:t>
      </w:r>
      <w:r w:rsidR="00C01F73">
        <w:t>e</w:t>
      </w:r>
      <w:r w:rsidR="00C95416">
        <w:t>s and been more aggressive recently. Do you think this regime is less tolerant of Taiwan being more involved in multilateral organisation</w:t>
      </w:r>
      <w:r w:rsidR="00C01F73">
        <w:t>s</w:t>
      </w:r>
      <w:r w:rsidR="00C95416">
        <w:t xml:space="preserve"> than they were pre-</w:t>
      </w:r>
      <w:r w:rsidR="00C01F73">
        <w:t>P</w:t>
      </w:r>
      <w:r w:rsidR="00C95416">
        <w:t>resident</w:t>
      </w:r>
      <w:r w:rsidR="00C01F73">
        <w:t xml:space="preserve"> Xi?</w:t>
      </w:r>
      <w:r w:rsidR="00C95416">
        <w:t xml:space="preserve"> </w:t>
      </w:r>
    </w:p>
    <w:p w:rsidR="007C7928" w:rsidP="007C7928">
      <w:pPr>
        <w:pStyle w:val="Answer"/>
      </w:pPr>
      <w:sdt>
        <w:sdtPr>
          <w:alias w:val="Witness"/>
          <w:id w:val="-1677952987"/>
          <w:placeholder>
            <w:docPart w:val="DefaultPlaceholder_-1854013440"/>
          </w:placeholder>
          <w:richText/>
        </w:sdtPr>
        <w:sdtContent>
          <w:r w:rsidRPr="007C7928">
            <w:rPr>
              <w:b/>
              <w:i/>
            </w:rPr>
            <w:t>Michael Reilly:</w:t>
          </w:r>
        </w:sdtContent>
      </w:sdt>
      <w:r>
        <w:t xml:space="preserve"> </w:t>
      </w:r>
      <w:r w:rsidR="00C95416">
        <w:t xml:space="preserve">Yes is the short answer. </w:t>
      </w:r>
    </w:p>
    <w:p w:rsidR="007C7928" w:rsidP="00C95416">
      <w:pPr>
        <w:pStyle w:val="Question"/>
      </w:pPr>
      <w:sdt>
        <w:sdtPr>
          <w:alias w:val="Member"/>
          <w:tag w:val="&lt;Member mnisId='449' dodsId='25259'&gt;"/>
          <w:id w:val="-1304926565"/>
          <w:placeholder>
            <w:docPart w:val="DefaultPlaceholder_-1854013440"/>
          </w:placeholder>
          <w:richText/>
        </w:sdtPr>
        <w:sdtContent>
          <w:r w:rsidRPr="007C7928">
            <w:rPr>
              <w:b/>
            </w:rPr>
            <w:t>Graham Stringer:</w:t>
          </w:r>
        </w:sdtContent>
      </w:sdt>
      <w:r>
        <w:t xml:space="preserve"> </w:t>
      </w:r>
      <w:r w:rsidR="006A46D3">
        <w:t>A</w:t>
      </w:r>
      <w:r w:rsidR="00C95416">
        <w:t>part from rhetoric</w:t>
      </w:r>
      <w:r w:rsidR="006A46D3">
        <w:t>,</w:t>
      </w:r>
      <w:r w:rsidR="00C95416">
        <w:t xml:space="preserve"> is there any hard evidence </w:t>
      </w:r>
      <w:r w:rsidR="006A46D3">
        <w:t>of</w:t>
      </w:r>
      <w:r w:rsidR="00C95416">
        <w:t xml:space="preserve"> that change in stance in relation to Taiwan and multilateral organisations? </w:t>
      </w:r>
    </w:p>
    <w:p w:rsidR="00783BFF" w:rsidP="007C7928">
      <w:pPr>
        <w:pStyle w:val="Answer"/>
      </w:pPr>
      <w:sdt>
        <w:sdtPr>
          <w:alias w:val="Witness"/>
          <w:id w:val="-1195071578"/>
          <w:placeholder>
            <w:docPart w:val="DefaultPlaceholder_-1854013440"/>
          </w:placeholder>
          <w:richText/>
        </w:sdtPr>
        <w:sdtContent>
          <w:r w:rsidRPr="007C7928" w:rsidR="007C7928">
            <w:rPr>
              <w:b/>
              <w:i/>
            </w:rPr>
            <w:t>Michael Reilly:</w:t>
          </w:r>
        </w:sdtContent>
      </w:sdt>
      <w:r w:rsidR="007C7928">
        <w:t xml:space="preserve"> </w:t>
      </w:r>
      <w:r w:rsidR="00C95416">
        <w:t>As I said</w:t>
      </w:r>
      <w:r w:rsidR="007C7928">
        <w:t>,</w:t>
      </w:r>
      <w:r w:rsidR="00C95416">
        <w:t xml:space="preserve"> it vari</w:t>
      </w:r>
      <w:r w:rsidR="006A46D3">
        <w:t>es</w:t>
      </w:r>
      <w:r w:rsidR="00C95416">
        <w:t xml:space="preserve"> on whether or not there is a DPP or a KMT Government in power in Taipei. If we go back to 2008</w:t>
      </w:r>
      <w:r w:rsidR="006A46D3">
        <w:t>,</w:t>
      </w:r>
      <w:r w:rsidR="00C95416">
        <w:t xml:space="preserve"> China decided that it wanted to join the </w:t>
      </w:r>
      <w:r>
        <w:t>World</w:t>
      </w:r>
      <w:r w:rsidR="00C95416">
        <w:t xml:space="preserve"> </w:t>
      </w:r>
      <w:r w:rsidR="006A46D3">
        <w:t>O</w:t>
      </w:r>
      <w:r w:rsidR="00C95416">
        <w:t xml:space="preserve">rganisation for </w:t>
      </w:r>
      <w:r w:rsidR="006A46D3">
        <w:t>A</w:t>
      </w:r>
      <w:r w:rsidR="00C95416">
        <w:t xml:space="preserve">nimal </w:t>
      </w:r>
      <w:r w:rsidR="006A46D3">
        <w:t>H</w:t>
      </w:r>
      <w:r w:rsidR="00C95416">
        <w:t xml:space="preserve">ealth. </w:t>
      </w:r>
      <w:r>
        <w:t xml:space="preserve">It was not a member. </w:t>
      </w:r>
      <w:r w:rsidR="00C95416">
        <w:t xml:space="preserve">It set about a fairly crude campaign </w:t>
      </w:r>
      <w:r>
        <w:t>to have</w:t>
      </w:r>
      <w:r w:rsidR="00C95416">
        <w:t xml:space="preserve"> Taiwan</w:t>
      </w:r>
      <w:r>
        <w:t>,</w:t>
      </w:r>
      <w:r w:rsidR="00C95416">
        <w:t xml:space="preserve"> which was a member</w:t>
      </w:r>
      <w:r>
        <w:t>,</w:t>
      </w:r>
      <w:r w:rsidR="00C95416">
        <w:t xml:space="preserve"> kicked out. </w:t>
      </w:r>
      <w:r>
        <w:t>Happily on that occasion, t</w:t>
      </w:r>
      <w:r w:rsidR="00C95416">
        <w:t xml:space="preserve">he existing members said no and a compromise agreement was reached. China joined </w:t>
      </w:r>
      <w:r>
        <w:t xml:space="preserve">and </w:t>
      </w:r>
      <w:r w:rsidR="00C95416">
        <w:t xml:space="preserve">Taiwan then became </w:t>
      </w:r>
      <w:r>
        <w:t xml:space="preserve">Taipei </w:t>
      </w:r>
      <w:r w:rsidR="00C95416">
        <w:t xml:space="preserve">China or Chinese Taipei. </w:t>
      </w:r>
    </w:p>
    <w:p w:rsidR="007C7928" w:rsidP="007C7928">
      <w:pPr>
        <w:pStyle w:val="Answer"/>
      </w:pPr>
      <w:r>
        <w:t xml:space="preserve">Under the </w:t>
      </w:r>
      <w:r w:rsidR="00783BFF">
        <w:t xml:space="preserve">Ma Ying-jeou </w:t>
      </w:r>
      <w:r>
        <w:t>Government</w:t>
      </w:r>
      <w:r w:rsidR="00783BFF">
        <w:t>,</w:t>
      </w:r>
      <w:r>
        <w:t xml:space="preserve"> basically China had </w:t>
      </w:r>
      <w:r w:rsidR="00F0516E">
        <w:t xml:space="preserve">informally </w:t>
      </w:r>
      <w:r>
        <w:t>agreed a diplomatic truce</w:t>
      </w:r>
      <w:r w:rsidR="00783BFF">
        <w:t>,</w:t>
      </w:r>
      <w:r>
        <w:t xml:space="preserve"> as it was called</w:t>
      </w:r>
      <w:r w:rsidR="00783BFF">
        <w:t>.</w:t>
      </w:r>
      <w:r>
        <w:t xml:space="preserve"> </w:t>
      </w:r>
      <w:r w:rsidR="00783BFF">
        <w:t>S</w:t>
      </w:r>
      <w:r>
        <w:t>o there was no switching of diplomatic recognition by any countries</w:t>
      </w:r>
      <w:r w:rsidR="00783BFF">
        <w:t xml:space="preserve"> to China</w:t>
      </w:r>
      <w:r>
        <w:t>. China tolerated Taiwan being an observer of the WHA</w:t>
      </w:r>
      <w:r w:rsidR="00783BFF">
        <w:t>,</w:t>
      </w:r>
      <w:r>
        <w:t xml:space="preserve"> but certainly </w:t>
      </w:r>
      <w:r w:rsidR="00783BFF">
        <w:t xml:space="preserve">under </w:t>
      </w:r>
      <w:r w:rsidR="00C509D6">
        <w:t xml:space="preserve">both </w:t>
      </w:r>
      <w:r w:rsidR="0080336B">
        <w:t>Tsai Ing-wen</w:t>
      </w:r>
      <w:r w:rsidR="00C509D6">
        <w:t xml:space="preserve"> </w:t>
      </w:r>
      <w:r>
        <w:t>in Taipei and Xi Jinping in China</w:t>
      </w:r>
      <w:r w:rsidR="0080336B">
        <w:t>,</w:t>
      </w:r>
      <w:r>
        <w:t xml:space="preserve"> we have seen a number of countries </w:t>
      </w:r>
      <w:r w:rsidR="0080336B">
        <w:t xml:space="preserve">persuaded </w:t>
      </w:r>
      <w:r>
        <w:t>to switch re</w:t>
      </w:r>
      <w:r w:rsidR="0080336B">
        <w:t>cognition.</w:t>
      </w:r>
      <w:r>
        <w:t xml:space="preserve"> </w:t>
      </w:r>
      <w:r w:rsidR="0080336B">
        <w:t>W</w:t>
      </w:r>
      <w:r>
        <w:t xml:space="preserve">e have seen a much harder line on </w:t>
      </w:r>
      <w:r w:rsidR="001F7302">
        <w:t xml:space="preserve">membership of </w:t>
      </w:r>
      <w:r>
        <w:t xml:space="preserve">multilateral organisations. </w:t>
      </w:r>
      <w:r w:rsidR="001F7302">
        <w:t>So i</w:t>
      </w:r>
      <w:r>
        <w:t xml:space="preserve">t </w:t>
      </w:r>
      <w:r w:rsidR="001F7302">
        <w:t xml:space="preserve">does </w:t>
      </w:r>
      <w:r>
        <w:t>var</w:t>
      </w:r>
      <w:r w:rsidR="001F7302">
        <w:t>y</w:t>
      </w:r>
      <w:r>
        <w:t xml:space="preserve"> according to the colour of the Government in Taipei</w:t>
      </w:r>
      <w:r w:rsidR="00F0516E">
        <w:t>,</w:t>
      </w:r>
      <w:r>
        <w:t xml:space="preserve"> but also</w:t>
      </w:r>
      <w:r w:rsidR="001F7302">
        <w:t>, yes,</w:t>
      </w:r>
      <w:r>
        <w:t xml:space="preserve"> Xi Jinping has </w:t>
      </w:r>
      <w:r w:rsidR="001F7302">
        <w:t xml:space="preserve">got </w:t>
      </w:r>
      <w:r>
        <w:t xml:space="preserve">harder than </w:t>
      </w:r>
      <w:r w:rsidR="001F7302">
        <w:t>Hu Jintao</w:t>
      </w:r>
      <w:r>
        <w:t xml:space="preserve"> was. </w:t>
      </w:r>
    </w:p>
    <w:p w:rsidR="007C7928" w:rsidP="00C95416">
      <w:pPr>
        <w:pStyle w:val="Question"/>
      </w:pPr>
      <w:sdt>
        <w:sdtPr>
          <w:alias w:val="Member"/>
          <w:tag w:val="&lt;Member mnisId='449' dodsId='25259'&gt;"/>
          <w:id w:val="1173064565"/>
          <w:placeholder>
            <w:docPart w:val="DefaultPlaceholder_-1854013440"/>
          </w:placeholder>
          <w:richText/>
        </w:sdtPr>
        <w:sdtContent>
          <w:r w:rsidRPr="007C7928">
            <w:rPr>
              <w:b/>
            </w:rPr>
            <w:t>Graham Stringer:</w:t>
          </w:r>
        </w:sdtContent>
      </w:sdt>
      <w:r>
        <w:t xml:space="preserve"> </w:t>
      </w:r>
      <w:r w:rsidR="001F7302">
        <w:t>My final question comes back to y</w:t>
      </w:r>
      <w:r w:rsidR="00C95416">
        <w:t xml:space="preserve">our answer to </w:t>
      </w:r>
      <w:r>
        <w:t>B</w:t>
      </w:r>
      <w:r w:rsidR="00C95416">
        <w:t>ob</w:t>
      </w:r>
      <w:r w:rsidR="00B545EE">
        <w:t>’</w:t>
      </w:r>
      <w:r w:rsidR="00C95416">
        <w:t>s question</w:t>
      </w:r>
      <w:r w:rsidR="001F7302">
        <w:t>ing</w:t>
      </w:r>
      <w:r w:rsidR="00C95416">
        <w:t xml:space="preserve"> at the start. </w:t>
      </w:r>
      <w:r w:rsidR="001F7302">
        <w:t>I paraphrase, but you said y</w:t>
      </w:r>
      <w:r w:rsidR="00C95416">
        <w:t xml:space="preserve">ou thought </w:t>
      </w:r>
      <w:r w:rsidR="001F7302">
        <w:t xml:space="preserve">that </w:t>
      </w:r>
      <w:r w:rsidR="00C95416">
        <w:t xml:space="preserve">some </w:t>
      </w:r>
      <w:r w:rsidR="00C95416">
        <w:t xml:space="preserve">of the reluctance within the Foreign Office to support Taiwan was down to perceived legal reasons. My perception when we have had the Foreign Secretary </w:t>
      </w:r>
      <w:r w:rsidR="001F7302">
        <w:t xml:space="preserve">and officials </w:t>
      </w:r>
      <w:r w:rsidR="00C95416">
        <w:t xml:space="preserve">here </w:t>
      </w:r>
      <w:r w:rsidR="001F7302">
        <w:t xml:space="preserve">is </w:t>
      </w:r>
      <w:r w:rsidR="00C95416">
        <w:t>that</w:t>
      </w:r>
      <w:r w:rsidR="00F0516E">
        <w:t>,</w:t>
      </w:r>
      <w:r w:rsidR="00C95416">
        <w:t xml:space="preserve"> </w:t>
      </w:r>
      <w:r w:rsidR="001F7302">
        <w:t xml:space="preserve">at the </w:t>
      </w:r>
      <w:r w:rsidR="00C95416">
        <w:t>top of their priorit</w:t>
      </w:r>
      <w:r w:rsidR="001F7302">
        <w:t>ies</w:t>
      </w:r>
      <w:r w:rsidR="00F0516E">
        <w:t>,</w:t>
      </w:r>
      <w:r w:rsidR="00C95416">
        <w:t xml:space="preserve"> </w:t>
      </w:r>
      <w:r w:rsidR="001F7302">
        <w:t>that</w:t>
      </w:r>
      <w:r w:rsidR="00C95416">
        <w:t xml:space="preserve"> them </w:t>
      </w:r>
      <w:r w:rsidR="001F7302">
        <w:t>hesitant</w:t>
      </w:r>
      <w:r w:rsidR="00C95416">
        <w:t xml:space="preserve"> about Taiwan</w:t>
      </w:r>
      <w:r w:rsidR="00F0516E">
        <w:t xml:space="preserve"> </w:t>
      </w:r>
      <w:r w:rsidR="00C95416">
        <w:t xml:space="preserve">trade with mainland China. </w:t>
      </w:r>
      <w:r w:rsidR="001F7302">
        <w:t>W</w:t>
      </w:r>
      <w:r w:rsidR="00C95416">
        <w:t xml:space="preserve">ould you agree with that? </w:t>
      </w:r>
    </w:p>
    <w:p w:rsidR="001F7302" w:rsidP="001F7302">
      <w:pPr>
        <w:pStyle w:val="Answer"/>
      </w:pPr>
      <w:sdt>
        <w:sdtPr>
          <w:alias w:val="Witness"/>
          <w:id w:val="448047060"/>
          <w:placeholder>
            <w:docPart w:val="DefaultPlaceholder_-1854013440"/>
          </w:placeholder>
          <w:richText/>
        </w:sdtPr>
        <w:sdtContent>
          <w:r w:rsidRPr="007C7928" w:rsidR="007C7928">
            <w:rPr>
              <w:b/>
              <w:i/>
            </w:rPr>
            <w:t>Michael Reilly:</w:t>
          </w:r>
        </w:sdtContent>
      </w:sdt>
      <w:r w:rsidR="007C7928">
        <w:t xml:space="preserve"> </w:t>
      </w:r>
      <w:r w:rsidR="00C95416">
        <w:t xml:space="preserve">I do not see why </w:t>
      </w:r>
      <w:r>
        <w:t xml:space="preserve">it should be </w:t>
      </w:r>
      <w:r w:rsidR="00C95416">
        <w:t>trade with mainland China</w:t>
      </w:r>
      <w:r>
        <w:t>. Do you mean if they took a more open line?</w:t>
      </w:r>
    </w:p>
    <w:p w:rsidR="007C7928" w:rsidP="001F7302">
      <w:pPr>
        <w:pStyle w:val="Question"/>
      </w:pPr>
      <w:sdt>
        <w:sdtPr>
          <w:alias w:val="Member"/>
          <w:tag w:val="&lt;Member mnisId='449' dodsId='25259'&gt;"/>
          <w:id w:val="-660927394"/>
          <w:placeholder>
            <w:docPart w:val="DefaultPlaceholder_-1854013440"/>
          </w:placeholder>
          <w:richText/>
        </w:sdtPr>
        <w:sdtContent>
          <w:r w:rsidRPr="001F7302">
            <w:rPr>
              <w:b/>
            </w:rPr>
            <w:t>Graham Stringer:</w:t>
          </w:r>
        </w:sdtContent>
      </w:sdt>
      <w:r>
        <w:t xml:space="preserve"> </w:t>
      </w:r>
      <w:r w:rsidR="001F7302">
        <w:t>A threat t</w:t>
      </w:r>
      <w:r w:rsidR="00C95416">
        <w:t xml:space="preserve">o trade. </w:t>
      </w:r>
    </w:p>
    <w:p w:rsidR="006527C4" w:rsidP="007C7928">
      <w:pPr>
        <w:pStyle w:val="Answer"/>
      </w:pPr>
      <w:sdt>
        <w:sdtPr>
          <w:alias w:val="Witness"/>
          <w:id w:val="140240728"/>
          <w:placeholder>
            <w:docPart w:val="DefaultPlaceholder_-1854013440"/>
          </w:placeholder>
          <w:richText/>
        </w:sdtPr>
        <w:sdtContent>
          <w:r w:rsidRPr="007C7928" w:rsidR="007C7928">
            <w:rPr>
              <w:b/>
              <w:i/>
            </w:rPr>
            <w:t>Michael Reilly:</w:t>
          </w:r>
        </w:sdtContent>
      </w:sdt>
      <w:r w:rsidR="007C7928">
        <w:t xml:space="preserve"> </w:t>
      </w:r>
      <w:r w:rsidR="00C95416">
        <w:t>Personally I think it is overstated. I wrote an academic paper some years ago about China and its use of trade as a lever in international diplomacy. There have been lots of high</w:t>
      </w:r>
      <w:r w:rsidR="001F7302">
        <w:t>-</w:t>
      </w:r>
      <w:r w:rsidR="00C95416">
        <w:t xml:space="preserve">profile instances where China has supposedly </w:t>
      </w:r>
      <w:r w:rsidR="001F7302">
        <w:t xml:space="preserve">imposed trade </w:t>
      </w:r>
      <w:r w:rsidR="00C95416">
        <w:t xml:space="preserve">embargoes in retaliation. </w:t>
      </w:r>
      <w:r w:rsidR="001F7302">
        <w:t>But</w:t>
      </w:r>
      <w:r w:rsidR="00F0516E">
        <w:t>,</w:t>
      </w:r>
      <w:r w:rsidR="001F7302">
        <w:t xml:space="preserve"> i</w:t>
      </w:r>
      <w:r w:rsidR="00C95416">
        <w:t xml:space="preserve">f you look at </w:t>
      </w:r>
      <w:r w:rsidR="001F7302">
        <w:t xml:space="preserve">the </w:t>
      </w:r>
      <w:r w:rsidR="00C95416">
        <w:t>statistics</w:t>
      </w:r>
      <w:r w:rsidR="00F0516E">
        <w:t>,</w:t>
      </w:r>
      <w:r w:rsidR="00C95416">
        <w:t xml:space="preserve"> these embargoes </w:t>
      </w:r>
      <w:r w:rsidR="001F7302">
        <w:t>have only</w:t>
      </w:r>
      <w:r w:rsidR="00C95416">
        <w:t xml:space="preserve"> a </w:t>
      </w:r>
      <w:r w:rsidR="001F7302">
        <w:t xml:space="preserve">very </w:t>
      </w:r>
      <w:r w:rsidR="00C95416">
        <w:t>short-term impact</w:t>
      </w:r>
      <w:r w:rsidR="001F7302">
        <w:t>.</w:t>
      </w:r>
      <w:r w:rsidR="00C95416">
        <w:t xml:space="preserve"> </w:t>
      </w:r>
      <w:r w:rsidR="001F7302">
        <w:t>In t</w:t>
      </w:r>
      <w:r w:rsidR="00C95416">
        <w:t xml:space="preserve">he one </w:t>
      </w:r>
      <w:r w:rsidR="001F7302">
        <w:t xml:space="preserve">that </w:t>
      </w:r>
      <w:r w:rsidR="00C95416">
        <w:t>I remember particularly</w:t>
      </w:r>
      <w:r w:rsidR="00F0516E">
        <w:t>,</w:t>
      </w:r>
      <w:r w:rsidR="00C95416">
        <w:t xml:space="preserve"> they </w:t>
      </w:r>
      <w:r w:rsidR="00F0516E">
        <w:t>were</w:t>
      </w:r>
      <w:r w:rsidR="00C95416">
        <w:t xml:space="preserve"> very annoyed with Norway after </w:t>
      </w:r>
      <w:r>
        <w:t xml:space="preserve">Liu </w:t>
      </w:r>
      <w:r w:rsidR="00287250">
        <w:t>Xiaobo</w:t>
      </w:r>
      <w:r>
        <w:t xml:space="preserve"> </w:t>
      </w:r>
      <w:r w:rsidR="00C95416">
        <w:t xml:space="preserve">was awarded the </w:t>
      </w:r>
      <w:r>
        <w:t>N</w:t>
      </w:r>
      <w:r w:rsidR="00C95416">
        <w:t>ob</w:t>
      </w:r>
      <w:r>
        <w:t>el</w:t>
      </w:r>
      <w:r w:rsidR="00C95416">
        <w:t xml:space="preserve"> peace pri</w:t>
      </w:r>
      <w:r>
        <w:t>z</w:t>
      </w:r>
      <w:r w:rsidR="00C95416">
        <w:t xml:space="preserve">e. The papers were full of stories about how Norwegian smoked salmon was prohibited from entering China. </w:t>
      </w:r>
      <w:r>
        <w:t>Yes, that did happen for a few months, but i</w:t>
      </w:r>
      <w:r w:rsidR="00C95416">
        <w:t>f you look</w:t>
      </w:r>
      <w:r>
        <w:t>ed</w:t>
      </w:r>
      <w:r w:rsidR="00C95416">
        <w:t xml:space="preserve"> at Norwegian exports to China</w:t>
      </w:r>
      <w:r>
        <w:t xml:space="preserve"> over a two or three-year period,</w:t>
      </w:r>
      <w:r w:rsidR="00C95416">
        <w:t xml:space="preserve"> </w:t>
      </w:r>
      <w:r>
        <w:t>it</w:t>
      </w:r>
      <w:r w:rsidR="00C95416">
        <w:t xml:space="preserve"> was a </w:t>
      </w:r>
      <w:r>
        <w:t xml:space="preserve">very </w:t>
      </w:r>
      <w:r w:rsidR="00C95416">
        <w:t xml:space="preserve">short-term blip and then it resumed stronger than ever. </w:t>
      </w:r>
    </w:p>
    <w:p w:rsidR="008A52F4" w:rsidP="007C7928">
      <w:pPr>
        <w:pStyle w:val="Answer"/>
      </w:pPr>
      <w:r>
        <w:t xml:space="preserve">If you look </w:t>
      </w:r>
      <w:r w:rsidR="006527C4">
        <w:t xml:space="preserve">at </w:t>
      </w:r>
      <w:r>
        <w:t xml:space="preserve">the </w:t>
      </w:r>
      <w:r w:rsidR="006527C4">
        <w:t xml:space="preserve">case of the </w:t>
      </w:r>
      <w:r>
        <w:t>UK after David Cameron met the D</w:t>
      </w:r>
      <w:r w:rsidR="006527C4">
        <w:t>ala</w:t>
      </w:r>
      <w:r w:rsidR="004D30CB">
        <w:t>i</w:t>
      </w:r>
      <w:r w:rsidR="006527C4">
        <w:t xml:space="preserve"> Lama,</w:t>
      </w:r>
      <w:r>
        <w:t xml:space="preserve"> the Chinese were very angry</w:t>
      </w:r>
      <w:r w:rsidR="006527C4">
        <w:t>. There was</w:t>
      </w:r>
      <w:r>
        <w:t xml:space="preserve"> no ministerial contact for over a year and maybe </w:t>
      </w:r>
      <w:r w:rsidR="006527C4">
        <w:t xml:space="preserve">nearly </w:t>
      </w:r>
      <w:r>
        <w:t>18 months</w:t>
      </w:r>
      <w:r w:rsidR="009545A6">
        <w:t xml:space="preserve"> even</w:t>
      </w:r>
      <w:r w:rsidR="006527C4">
        <w:t>.</w:t>
      </w:r>
      <w:r>
        <w:t xml:space="preserve"> </w:t>
      </w:r>
      <w:r w:rsidR="006527C4">
        <w:t>T</w:t>
      </w:r>
      <w:r>
        <w:t xml:space="preserve">rade was booming in the meantime. Our exports </w:t>
      </w:r>
      <w:r w:rsidR="006527C4">
        <w:t xml:space="preserve">actually </w:t>
      </w:r>
      <w:r>
        <w:t xml:space="preserve">accelerated. I think this is </w:t>
      </w:r>
      <w:r w:rsidR="006527C4">
        <w:t>exagge</w:t>
      </w:r>
      <w:r>
        <w:t xml:space="preserve">rated. I was working as a businessman in China at the whole time over the whole </w:t>
      </w:r>
      <w:r w:rsidR="006527C4">
        <w:t>brouhaha</w:t>
      </w:r>
      <w:r>
        <w:t xml:space="preserve"> over the </w:t>
      </w:r>
      <w:r w:rsidR="004D30CB">
        <w:t>Dalai Lama</w:t>
      </w:r>
      <w:r>
        <w:t xml:space="preserve">. </w:t>
      </w:r>
      <w:r w:rsidR="004D30CB">
        <w:t xml:space="preserve">As far as we were concerned, our business relations with the Chinese were not affected in the slightest. </w:t>
      </w:r>
      <w:r>
        <w:t>People in the British embassy were complaining that nobody would answer the phone. Life carried on as normal</w:t>
      </w:r>
      <w:r w:rsidR="004D30CB">
        <w:t xml:space="preserve"> for us</w:t>
      </w:r>
      <w:r>
        <w:t xml:space="preserve">. </w:t>
      </w:r>
      <w:r w:rsidR="004D30CB">
        <w:t>So, yes, it is exaggerated.</w:t>
      </w:r>
    </w:p>
    <w:p w:rsidR="008A52F4" w:rsidP="00C95416">
      <w:pPr>
        <w:pStyle w:val="Question"/>
      </w:pPr>
      <w:sdt>
        <w:sdtPr>
          <w:alias w:val="Member"/>
          <w:tag w:val="&lt;Member mnisId='449' dodsId='25259'&gt;"/>
          <w:id w:val="1428225341"/>
          <w:placeholder>
            <w:docPart w:val="DefaultPlaceholder_-1854013440"/>
          </w:placeholder>
          <w:richText/>
        </w:sdtPr>
        <w:sdtContent>
          <w:r w:rsidRPr="008A52F4">
            <w:rPr>
              <w:b/>
            </w:rPr>
            <w:t>Graham Stringer:</w:t>
          </w:r>
        </w:sdtContent>
      </w:sdt>
      <w:r>
        <w:t xml:space="preserve"> </w:t>
      </w:r>
      <w:r w:rsidR="004D30CB">
        <w:t>The Chinese are now h</w:t>
      </w:r>
      <w:r w:rsidR="00C95416">
        <w:t>appily drink</w:t>
      </w:r>
      <w:r w:rsidR="004D30CB">
        <w:t>ing</w:t>
      </w:r>
      <w:r w:rsidR="00C95416">
        <w:t xml:space="preserve"> Australian </w:t>
      </w:r>
      <w:r w:rsidR="004D30CB">
        <w:t>Shiraz, are they?</w:t>
      </w:r>
    </w:p>
    <w:p w:rsidR="008A52F4" w:rsidP="008A52F4">
      <w:pPr>
        <w:pStyle w:val="Answer"/>
      </w:pPr>
      <w:sdt>
        <w:sdtPr>
          <w:alias w:val="Witness"/>
          <w:id w:val="292422541"/>
          <w:placeholder>
            <w:docPart w:val="DefaultPlaceholder_-1854013440"/>
          </w:placeholder>
          <w:richText/>
        </w:sdtPr>
        <w:sdtContent>
          <w:r w:rsidRPr="008A52F4">
            <w:rPr>
              <w:b/>
              <w:i/>
            </w:rPr>
            <w:t>Michael Reilly:</w:t>
          </w:r>
        </w:sdtContent>
      </w:sdt>
      <w:r>
        <w:t xml:space="preserve"> </w:t>
      </w:r>
      <w:r w:rsidR="00C95416">
        <w:t>Again</w:t>
      </w:r>
      <w:r w:rsidR="004D30CB">
        <w:t>,</w:t>
      </w:r>
      <w:r w:rsidR="00C95416">
        <w:t xml:space="preserve"> I </w:t>
      </w:r>
      <w:r w:rsidR="004D30CB">
        <w:t xml:space="preserve">will </w:t>
      </w:r>
      <w:r w:rsidR="00C95416">
        <w:t xml:space="preserve">give a </w:t>
      </w:r>
      <w:r w:rsidR="004D30CB">
        <w:t>particular</w:t>
      </w:r>
      <w:r w:rsidR="00C95416">
        <w:t xml:space="preserve"> example</w:t>
      </w:r>
      <w:r w:rsidR="004D30CB">
        <w:t>.</w:t>
      </w:r>
      <w:r w:rsidR="00C95416">
        <w:t xml:space="preserve"> I worked in aerospace. My Chinese deputy had previously worked for </w:t>
      </w:r>
      <w:r w:rsidR="004D30CB">
        <w:t xml:space="preserve">Raytheon, a </w:t>
      </w:r>
      <w:r w:rsidR="00C95416">
        <w:t>big American defence supplier. They had been instrumental in the provision of the Taiwanese anti</w:t>
      </w:r>
      <w:r w:rsidR="004D30CB">
        <w:t>-</w:t>
      </w:r>
      <w:r w:rsidR="00C95416">
        <w:t>missile batteries</w:t>
      </w:r>
      <w:r w:rsidR="004D30CB">
        <w:t>.</w:t>
      </w:r>
      <w:r w:rsidR="00C95416">
        <w:t xml:space="preserve"> </w:t>
      </w:r>
      <w:r w:rsidR="004D30CB">
        <w:t>W</w:t>
      </w:r>
      <w:r w:rsidR="00C95416">
        <w:t>hen that was announced</w:t>
      </w:r>
      <w:r w:rsidR="004D30CB">
        <w:t>,</w:t>
      </w:r>
      <w:r w:rsidR="00C95416">
        <w:t xml:space="preserve"> China immediately </w:t>
      </w:r>
      <w:r w:rsidR="004D30CB">
        <w:t>said,</w:t>
      </w:r>
      <w:r w:rsidR="00C95416">
        <w:t xml:space="preserve"> </w:t>
      </w:r>
      <w:r w:rsidR="004D30CB">
        <w:t>“W</w:t>
      </w:r>
      <w:r w:rsidR="00C95416">
        <w:t xml:space="preserve">e are not buying </w:t>
      </w:r>
      <w:r w:rsidR="004D30CB">
        <w:t xml:space="preserve">any </w:t>
      </w:r>
      <w:r w:rsidR="00C95416">
        <w:t>equipment from these American defence suppliers.</w:t>
      </w:r>
      <w:r w:rsidR="004D30CB">
        <w:t>”</w:t>
      </w:r>
      <w:r w:rsidR="00C95416">
        <w:t xml:space="preserve"> </w:t>
      </w:r>
      <w:r w:rsidR="00270846">
        <w:t>She</w:t>
      </w:r>
      <w:r w:rsidR="00C95416">
        <w:t xml:space="preserve"> said they were hauled in </w:t>
      </w:r>
      <w:r w:rsidR="004D30CB">
        <w:t>in front</w:t>
      </w:r>
      <w:r w:rsidR="00C95416">
        <w:t xml:space="preserve"> of the </w:t>
      </w:r>
      <w:r w:rsidR="004D30CB">
        <w:t xml:space="preserve">relevant </w:t>
      </w:r>
      <w:r w:rsidR="00C95416">
        <w:t>bureaucrats and told</w:t>
      </w:r>
      <w:r w:rsidR="004D30CB">
        <w:t>,</w:t>
      </w:r>
      <w:r w:rsidR="00C95416">
        <w:t xml:space="preserve"> </w:t>
      </w:r>
      <w:r w:rsidR="004D30CB">
        <w:t>“W</w:t>
      </w:r>
      <w:r w:rsidR="00C95416">
        <w:t>e have to tell you this</w:t>
      </w:r>
      <w:r w:rsidR="004D30CB">
        <w:t>,</w:t>
      </w:r>
      <w:r w:rsidR="00C95416">
        <w:t xml:space="preserve"> but we need your technology</w:t>
      </w:r>
      <w:r w:rsidR="004D30CB">
        <w:t>.</w:t>
      </w:r>
      <w:r w:rsidR="00C95416">
        <w:t xml:space="preserve"> </w:t>
      </w:r>
      <w:r w:rsidR="004D30CB">
        <w:t>J</w:t>
      </w:r>
      <w:r w:rsidR="00C95416">
        <w:t xml:space="preserve">ust stay quiet for four months until it has all blown over and </w:t>
      </w:r>
      <w:r w:rsidR="004D30CB">
        <w:t xml:space="preserve">then </w:t>
      </w:r>
      <w:r w:rsidR="00C95416">
        <w:t>it</w:t>
      </w:r>
      <w:r w:rsidR="004D30CB">
        <w:t>’</w:t>
      </w:r>
      <w:r w:rsidR="00C95416">
        <w:t>s back to normal.</w:t>
      </w:r>
      <w:r w:rsidR="004D30CB">
        <w:t>”</w:t>
      </w:r>
      <w:r w:rsidR="00C95416">
        <w:t xml:space="preserve"> </w:t>
      </w:r>
    </w:p>
    <w:p w:rsidR="008A52F4" w:rsidP="008A52F4">
      <w:pPr>
        <w:pStyle w:val="Remark"/>
      </w:pPr>
      <w:sdt>
        <w:sdtPr>
          <w:alias w:val="Member"/>
          <w:tag w:val="&lt;Member mnisId='449' dodsId='25259'&gt;"/>
          <w:id w:val="1040633183"/>
          <w:placeholder>
            <w:docPart w:val="DefaultPlaceholder_-1854013440"/>
          </w:placeholder>
          <w:richText/>
        </w:sdtPr>
        <w:sdtContent>
          <w:r w:rsidRPr="008A52F4">
            <w:rPr>
              <w:b/>
            </w:rPr>
            <w:t>Graham Stringer:</w:t>
          </w:r>
        </w:sdtContent>
      </w:sdt>
      <w:r>
        <w:t xml:space="preserve"> </w:t>
      </w:r>
      <w:r w:rsidR="00C95416">
        <w:t xml:space="preserve">Thank you. </w:t>
      </w:r>
    </w:p>
    <w:p w:rsidR="008A52F4" w:rsidP="0064625F">
      <w:pPr>
        <w:pStyle w:val="Question"/>
        <w:numPr>
          <w:ilvl w:val="0"/>
          <w:numId w:val="0"/>
        </w:numPr>
        <w:ind w:left="794"/>
      </w:pPr>
      <w:sdt>
        <w:sdtPr>
          <w:alias w:val="Member"/>
          <w:tag w:val="&lt;Member mnisId='4462' dodsId='108954'&gt;"/>
          <w:id w:val="-152220477"/>
          <w:placeholder>
            <w:docPart w:val="DefaultPlaceholder_-1854013440"/>
          </w:placeholder>
          <w:richText/>
        </w:sdtPr>
        <w:sdtContent>
          <w:r w:rsidRPr="008A52F4">
            <w:rPr>
              <w:b/>
            </w:rPr>
            <w:t>Chair:</w:t>
          </w:r>
        </w:sdtContent>
      </w:sdt>
      <w:r>
        <w:t xml:space="preserve"> </w:t>
      </w:r>
      <w:r w:rsidR="00C95416">
        <w:t xml:space="preserve">That is </w:t>
      </w:r>
      <w:r w:rsidR="004D30CB">
        <w:t xml:space="preserve">a </w:t>
      </w:r>
      <w:r w:rsidR="00C95416">
        <w:t>very strong argument for trade being not done as an act of charity and</w:t>
      </w:r>
      <w:r w:rsidR="004D30CB">
        <w:t>,</w:t>
      </w:r>
      <w:r w:rsidR="00C95416">
        <w:t xml:space="preserve"> sadly</w:t>
      </w:r>
      <w:r w:rsidR="004D30CB">
        <w:t>,</w:t>
      </w:r>
      <w:r w:rsidR="00C95416">
        <w:t xml:space="preserve"> it is also </w:t>
      </w:r>
      <w:r w:rsidR="004D30CB">
        <w:t xml:space="preserve">a strong argument for the </w:t>
      </w:r>
      <w:r w:rsidR="00C95416">
        <w:t>relevance o</w:t>
      </w:r>
      <w:r w:rsidR="004D30CB">
        <w:t>r</w:t>
      </w:r>
      <w:r w:rsidR="00C95416">
        <w:t xml:space="preserve"> irrelevance of diplomatic networks</w:t>
      </w:r>
      <w:r w:rsidR="004D30CB">
        <w:t>,</w:t>
      </w:r>
      <w:r w:rsidR="00C95416">
        <w:t xml:space="preserve"> but maybe that is a separate question</w:t>
      </w:r>
      <w:r w:rsidR="00DC7FAA">
        <w:t xml:space="preserve">. </w:t>
      </w:r>
      <w:r w:rsidR="00DC7FAA">
        <w:t>P</w:t>
      </w:r>
      <w:r w:rsidR="004D30CB">
        <w:t>erhaps</w:t>
      </w:r>
      <w:r w:rsidR="0064625F">
        <w:t xml:space="preserve"> more concerningly, the</w:t>
      </w:r>
      <w:r w:rsidR="00DC7FAA">
        <w:t>re is the</w:t>
      </w:r>
      <w:r w:rsidR="0064625F">
        <w:t xml:space="preserve"> irrelevance or </w:t>
      </w:r>
      <w:r w:rsidR="00C95416">
        <w:t>obstruction</w:t>
      </w:r>
      <w:r w:rsidR="0064625F">
        <w:t>ism</w:t>
      </w:r>
      <w:r w:rsidR="00C95416">
        <w:t xml:space="preserve"> of ministerial networks. On that note, </w:t>
      </w:r>
      <w:r>
        <w:t>B</w:t>
      </w:r>
      <w:r w:rsidR="00C95416">
        <w:t>ob</w:t>
      </w:r>
      <w:r>
        <w:t>,</w:t>
      </w:r>
      <w:r w:rsidR="00C95416">
        <w:t xml:space="preserve"> did you want to come in</w:t>
      </w:r>
      <w:r>
        <w:t>?</w:t>
      </w:r>
    </w:p>
    <w:p w:rsidR="008A52F4" w:rsidP="00C95416">
      <w:pPr>
        <w:pStyle w:val="Question"/>
      </w:pPr>
      <w:sdt>
        <w:sdtPr>
          <w:alias w:val="Member"/>
          <w:tag w:val="&lt;Member mnisId='4681' dodsId='35259'&gt;"/>
          <w:id w:val="1108548979"/>
          <w:placeholder>
            <w:docPart w:val="DefaultPlaceholder_-1854013440"/>
          </w:placeholder>
          <w:richText/>
        </w:sdtPr>
        <w:sdtContent>
          <w:r w:rsidRPr="008A52F4">
            <w:rPr>
              <w:b/>
            </w:rPr>
            <w:t>Bob Seely:</w:t>
          </w:r>
        </w:sdtContent>
      </w:sdt>
      <w:r>
        <w:t xml:space="preserve"> </w:t>
      </w:r>
      <w:r w:rsidR="0064625F">
        <w:t>I think the questions</w:t>
      </w:r>
      <w:r w:rsidR="00C95416">
        <w:t xml:space="preserve"> are probably </w:t>
      </w:r>
      <w:r w:rsidR="0064625F">
        <w:t>quite</w:t>
      </w:r>
      <w:r w:rsidR="00C95416">
        <w:t xml:space="preserve"> valuable. Can I come to question six first</w:t>
      </w:r>
      <w:r w:rsidR="0064625F">
        <w:t xml:space="preserve"> to Mr Hsu</w:t>
      </w:r>
      <w:r w:rsidR="00C95416">
        <w:t xml:space="preserve">? You have talked about this a little bit before but I </w:t>
      </w:r>
      <w:r w:rsidR="0064625F">
        <w:t xml:space="preserve">just </w:t>
      </w:r>
      <w:r w:rsidR="00C95416">
        <w:t>want to make sure we have a very clear answer from you. How is the geopolitics of semiconductors impacting regional power balance</w:t>
      </w:r>
      <w:r w:rsidR="0064625F">
        <w:t>s,</w:t>
      </w:r>
      <w:r w:rsidR="00C95416">
        <w:t xml:space="preserve"> especially</w:t>
      </w:r>
      <w:r w:rsidR="00CB42AE">
        <w:t>,</w:t>
      </w:r>
      <w:r w:rsidR="00C95416">
        <w:t xml:space="preserve"> clearly</w:t>
      </w:r>
      <w:r w:rsidR="00CB42AE">
        <w:t>,</w:t>
      </w:r>
      <w:r w:rsidR="00C95416">
        <w:t xml:space="preserve"> in the Indo-Pacific</w:t>
      </w:r>
      <w:r w:rsidR="0064625F">
        <w:t>?</w:t>
      </w:r>
      <w:r w:rsidR="00C95416">
        <w:t xml:space="preserve"> How is the </w:t>
      </w:r>
      <w:r w:rsidR="0064625F">
        <w:t xml:space="preserve">global </w:t>
      </w:r>
      <w:r w:rsidR="00C95416">
        <w:t xml:space="preserve">semiconductor shortage </w:t>
      </w:r>
      <w:r w:rsidR="0064625F">
        <w:t>impa</w:t>
      </w:r>
      <w:r w:rsidR="00C95416">
        <w:t>cting Taiwan</w:t>
      </w:r>
      <w:r w:rsidR="0064625F">
        <w:t>,</w:t>
      </w:r>
      <w:r w:rsidR="00C95416">
        <w:t xml:space="preserve"> especially in the context of </w:t>
      </w:r>
      <w:r w:rsidR="0064625F">
        <w:t xml:space="preserve">the </w:t>
      </w:r>
      <w:r w:rsidR="00C95416">
        <w:t xml:space="preserve">US and </w:t>
      </w:r>
      <w:r w:rsidR="0064625F">
        <w:t>China?</w:t>
      </w:r>
      <w:r w:rsidR="00C95416">
        <w:t xml:space="preserve"> </w:t>
      </w:r>
      <w:r w:rsidR="0064625F">
        <w:t>How j</w:t>
      </w:r>
      <w:r w:rsidR="00C95416">
        <w:t>ustif</w:t>
      </w:r>
      <w:r w:rsidR="0064625F">
        <w:t>ied are Taiwan’s concerns that the world will divide into</w:t>
      </w:r>
      <w:r w:rsidR="00C95416">
        <w:t xml:space="preserve"> US</w:t>
      </w:r>
      <w:r w:rsidR="0064625F">
        <w:t>-</w:t>
      </w:r>
      <w:r w:rsidR="00C95416">
        <w:t>focused and China</w:t>
      </w:r>
      <w:r w:rsidR="0064625F">
        <w:t>-</w:t>
      </w:r>
      <w:r w:rsidR="00C95416">
        <w:t>focused supply chains? You are dealing with a non-expert audience</w:t>
      </w:r>
      <w:r w:rsidR="0064625F">
        <w:t>—certainly with me</w:t>
      </w:r>
      <w:r w:rsidR="00C95416">
        <w:t xml:space="preserve"> you are. The clear</w:t>
      </w:r>
      <w:r w:rsidR="0064625F">
        <w:t>er</w:t>
      </w:r>
      <w:r w:rsidR="00C95416">
        <w:t xml:space="preserve"> and simpler you could be in your language</w:t>
      </w:r>
      <w:r w:rsidR="0064625F">
        <w:t>,</w:t>
      </w:r>
      <w:r w:rsidR="00C95416">
        <w:t xml:space="preserve"> because clearly you know a great deal more about this than we do</w:t>
      </w:r>
      <w:r w:rsidR="0064625F">
        <w:t>, would be appreciated</w:t>
      </w:r>
      <w:r w:rsidR="00C95416">
        <w:t xml:space="preserve">. </w:t>
      </w:r>
    </w:p>
    <w:p w:rsidR="00106C0C" w:rsidP="008A52F4">
      <w:pPr>
        <w:pStyle w:val="Answer"/>
      </w:pPr>
      <w:sdt>
        <w:sdtPr>
          <w:alias w:val="Witness"/>
          <w:id w:val="1515031220"/>
          <w:placeholder>
            <w:docPart w:val="DefaultPlaceholder_-1854013440"/>
          </w:placeholder>
          <w:richText/>
        </w:sdtPr>
        <w:sdtContent>
          <w:r w:rsidRPr="008A52F4" w:rsidR="008A52F4">
            <w:rPr>
              <w:b/>
              <w:i/>
            </w:rPr>
            <w:t>Jason Hsu:</w:t>
          </w:r>
        </w:sdtContent>
      </w:sdt>
      <w:r w:rsidR="008A52F4">
        <w:t xml:space="preserve"> </w:t>
      </w:r>
      <w:r w:rsidR="0064625F">
        <w:t xml:space="preserve">Absolutely. </w:t>
      </w:r>
      <w:r w:rsidR="00C95416">
        <w:t xml:space="preserve">Certainly this is very complex concerning </w:t>
      </w:r>
      <w:r w:rsidR="0064625F">
        <w:t xml:space="preserve">the </w:t>
      </w:r>
      <w:r w:rsidR="00C95416">
        <w:t>global supply chain. Obviously, Taiwan</w:t>
      </w:r>
      <w:r w:rsidR="00B545EE">
        <w:t>’</w:t>
      </w:r>
      <w:r w:rsidR="00C95416">
        <w:t>s semiconductor supply accounts for three</w:t>
      </w:r>
      <w:r w:rsidR="0064625F">
        <w:t xml:space="preserve"> </w:t>
      </w:r>
      <w:r w:rsidR="00C95416">
        <w:t xml:space="preserve">fourths of the </w:t>
      </w:r>
      <w:r w:rsidR="0064625F">
        <w:t xml:space="preserve">global </w:t>
      </w:r>
      <w:r w:rsidR="00C95416">
        <w:t>supply chain</w:t>
      </w:r>
      <w:r w:rsidR="0064625F">
        <w:t>,</w:t>
      </w:r>
      <w:r w:rsidR="00C95416">
        <w:t xml:space="preserve"> with TSMC being one of the most advanced technology companies for semiconductor production in the world. Also</w:t>
      </w:r>
      <w:r w:rsidR="0064625F">
        <w:t>,</w:t>
      </w:r>
      <w:r w:rsidR="00C95416">
        <w:t xml:space="preserve"> they have just recently announced the opening of a 5</w:t>
      </w:r>
      <w:r w:rsidR="0064625F">
        <w:t>-</w:t>
      </w:r>
      <w:r w:rsidR="00C95416">
        <w:t xml:space="preserve"> nanometr</w:t>
      </w:r>
      <w:r w:rsidR="0064625F">
        <w:t>e</w:t>
      </w:r>
      <w:r w:rsidR="00C95416">
        <w:t xml:space="preserve"> semiconductor plant in the state of Arizona in the United States as well as another plant in Japan. You can tell that TSMC is really diversifying production in both </w:t>
      </w:r>
      <w:r>
        <w:t xml:space="preserve">the </w:t>
      </w:r>
      <w:r w:rsidR="00C95416">
        <w:t xml:space="preserve">United States and Japan. </w:t>
      </w:r>
    </w:p>
    <w:p w:rsidR="00106C0C" w:rsidP="008A52F4">
      <w:pPr>
        <w:pStyle w:val="Answer"/>
      </w:pPr>
      <w:r>
        <w:t>There ha</w:t>
      </w:r>
      <w:r>
        <w:t>ve</w:t>
      </w:r>
      <w:r>
        <w:t xml:space="preserve"> been issues raised by western countries</w:t>
      </w:r>
      <w:r>
        <w:t>,</w:t>
      </w:r>
      <w:r>
        <w:t xml:space="preserve"> particularly by Germany and the United States</w:t>
      </w:r>
      <w:r>
        <w:t>,</w:t>
      </w:r>
      <w:r>
        <w:t xml:space="preserve"> </w:t>
      </w:r>
      <w:r w:rsidR="00CB42AE">
        <w:t>about</w:t>
      </w:r>
      <w:r>
        <w:t xml:space="preserve"> the overconcentration of chip production in Taiwan. Obviously</w:t>
      </w:r>
      <w:r>
        <w:t>,</w:t>
      </w:r>
      <w:r>
        <w:t xml:space="preserve"> with China</w:t>
      </w:r>
      <w:r w:rsidR="00B545EE">
        <w:t>’</w:t>
      </w:r>
      <w:r>
        <w:t>s aggression and threat</w:t>
      </w:r>
      <w:r>
        <w:t>,</w:t>
      </w:r>
      <w:r>
        <w:t xml:space="preserve"> semiconductor becomes a geopolitical focal point of risk in terms of the overconcentration. </w:t>
      </w:r>
    </w:p>
    <w:p w:rsidR="00106C0C" w:rsidP="008A52F4">
      <w:pPr>
        <w:pStyle w:val="Answer"/>
      </w:pPr>
      <w:r>
        <w:t>It is important that</w:t>
      </w:r>
      <w:r>
        <w:t>,</w:t>
      </w:r>
      <w:r>
        <w:t xml:space="preserve"> with a global chip shortage, we need to understand how to build a global supply chain resilience for semiconductor</w:t>
      </w:r>
      <w:r>
        <w:t>s</w:t>
      </w:r>
      <w:r>
        <w:t xml:space="preserve"> and how we invest in </w:t>
      </w:r>
      <w:r>
        <w:t xml:space="preserve">the </w:t>
      </w:r>
      <w:r>
        <w:t xml:space="preserve">talent </w:t>
      </w:r>
      <w:r>
        <w:t xml:space="preserve">and </w:t>
      </w:r>
      <w:r>
        <w:t xml:space="preserve">the technology development for semiconductor development as well as technology innovation. </w:t>
      </w:r>
    </w:p>
    <w:p w:rsidR="008A0D1F" w:rsidP="008A52F4">
      <w:pPr>
        <w:pStyle w:val="Answer"/>
      </w:pPr>
      <w:r>
        <w:t>Taiwan has recently pas</w:t>
      </w:r>
      <w:r w:rsidR="00106C0C">
        <w:t>sed</w:t>
      </w:r>
      <w:r>
        <w:t xml:space="preserve"> a law in the </w:t>
      </w:r>
      <w:r w:rsidR="00106C0C">
        <w:t>L</w:t>
      </w:r>
      <w:r>
        <w:t xml:space="preserve">egislative </w:t>
      </w:r>
      <w:r w:rsidR="00106C0C">
        <w:t xml:space="preserve">Yuan </w:t>
      </w:r>
      <w:r>
        <w:t xml:space="preserve">to </w:t>
      </w:r>
      <w:r w:rsidR="00106C0C">
        <w:t>set up a</w:t>
      </w:r>
      <w:r>
        <w:t xml:space="preserve"> semiconductor institute to cultivate the semiconductor talent as well as the sensitive trade technology in semiconductor</w:t>
      </w:r>
      <w:r>
        <w:t>s</w:t>
      </w:r>
      <w:r>
        <w:t>. It is becom</w:t>
      </w:r>
      <w:r>
        <w:t>ing</w:t>
      </w:r>
      <w:r>
        <w:t xml:space="preserve"> very important for </w:t>
      </w:r>
      <w:r>
        <w:t xml:space="preserve">the </w:t>
      </w:r>
      <w:r>
        <w:t>UK to take note of this development</w:t>
      </w:r>
      <w:r>
        <w:t>.</w:t>
      </w:r>
      <w:r>
        <w:t xml:space="preserve"> </w:t>
      </w:r>
      <w:r>
        <w:t>H</w:t>
      </w:r>
      <w:r>
        <w:t xml:space="preserve">ow would </w:t>
      </w:r>
      <w:r>
        <w:t xml:space="preserve">the </w:t>
      </w:r>
      <w:r>
        <w:t xml:space="preserve">UK secure </w:t>
      </w:r>
      <w:r>
        <w:t xml:space="preserve">an </w:t>
      </w:r>
      <w:r>
        <w:t>important place in the global</w:t>
      </w:r>
      <w:r>
        <w:t>,</w:t>
      </w:r>
      <w:r>
        <w:t xml:space="preserve"> integral supply chain development of semiconductor</w:t>
      </w:r>
      <w:r>
        <w:t>s?</w:t>
      </w:r>
      <w:r>
        <w:t xml:space="preserve"> This has everything to do with the development of the advanced technology </w:t>
      </w:r>
      <w:r>
        <w:t xml:space="preserve">and equipment of the </w:t>
      </w:r>
      <w:r>
        <w:t>next generation of semiconductor</w:t>
      </w:r>
      <w:r>
        <w:t>s</w:t>
      </w:r>
      <w:r>
        <w:t xml:space="preserve">. </w:t>
      </w:r>
    </w:p>
    <w:p w:rsidR="008A0D1F" w:rsidP="008A52F4">
      <w:pPr>
        <w:pStyle w:val="Answer"/>
      </w:pPr>
      <w:r>
        <w:t xml:space="preserve">One thing to take note of is </w:t>
      </w:r>
      <w:r>
        <w:t xml:space="preserve">that </w:t>
      </w:r>
      <w:r>
        <w:t xml:space="preserve">there has been a poaching of the semiconductor talent in Taiwan from China. </w:t>
      </w:r>
      <w:r>
        <w:t>We</w:t>
      </w:r>
      <w:r>
        <w:t xml:space="preserve"> need to be very careful as semiconductor</w:t>
      </w:r>
      <w:r>
        <w:t>s</w:t>
      </w:r>
      <w:r>
        <w:t xml:space="preserve"> </w:t>
      </w:r>
      <w:r>
        <w:t xml:space="preserve">are </w:t>
      </w:r>
      <w:r>
        <w:t xml:space="preserve">becoming a strategic material for the next generations to come. </w:t>
      </w:r>
    </w:p>
    <w:p w:rsidR="008A52F4" w:rsidP="008A52F4">
      <w:pPr>
        <w:pStyle w:val="Answer"/>
      </w:pPr>
      <w:r>
        <w:t>I would argue that</w:t>
      </w:r>
      <w:r w:rsidR="008A0D1F">
        <w:t>,</w:t>
      </w:r>
      <w:r>
        <w:t xml:space="preserve"> for the UK, it is important that the two sides develop closer relationship</w:t>
      </w:r>
      <w:r w:rsidR="008A0D1F">
        <w:t>s</w:t>
      </w:r>
      <w:r>
        <w:t xml:space="preserve"> in developing semi</w:t>
      </w:r>
      <w:r w:rsidR="008A0D1F">
        <w:t>conductor</w:t>
      </w:r>
      <w:r>
        <w:t xml:space="preserve"> technology so that Taiwan </w:t>
      </w:r>
      <w:r>
        <w:t xml:space="preserve">can help </w:t>
      </w:r>
      <w:r w:rsidR="008A0D1F">
        <w:t xml:space="preserve">the </w:t>
      </w:r>
      <w:r>
        <w:t xml:space="preserve">UK and Europe </w:t>
      </w:r>
      <w:r w:rsidR="008A0D1F">
        <w:t xml:space="preserve">also </w:t>
      </w:r>
      <w:r>
        <w:t xml:space="preserve">to develop their semiconductor supply chain </w:t>
      </w:r>
      <w:r w:rsidR="008A0D1F">
        <w:t xml:space="preserve">resilience and </w:t>
      </w:r>
      <w:r>
        <w:t xml:space="preserve">capability. </w:t>
      </w:r>
    </w:p>
    <w:p w:rsidR="008A52F4" w:rsidP="00C95416">
      <w:pPr>
        <w:pStyle w:val="Question"/>
      </w:pPr>
      <w:sdt>
        <w:sdtPr>
          <w:alias w:val="Member"/>
          <w:tag w:val="&lt;Member mnisId='4681' dodsId='35259'&gt;"/>
          <w:id w:val="-160854569"/>
          <w:placeholder>
            <w:docPart w:val="DefaultPlaceholder_-1854013440"/>
          </w:placeholder>
          <w:richText/>
        </w:sdtPr>
        <w:sdtContent>
          <w:r w:rsidRPr="008A52F4">
            <w:rPr>
              <w:b/>
            </w:rPr>
            <w:t>Bob Seely:</w:t>
          </w:r>
        </w:sdtContent>
      </w:sdt>
      <w:r>
        <w:t xml:space="preserve"> </w:t>
      </w:r>
      <w:r w:rsidR="00C95416">
        <w:t xml:space="preserve">Thank you. </w:t>
      </w:r>
      <w:r w:rsidR="008A0D1F">
        <w:t>I have a s</w:t>
      </w:r>
      <w:r w:rsidR="00C95416">
        <w:t>lightly similar question. I know you have talked about this earlier</w:t>
      </w:r>
      <w:r w:rsidR="008A0D1F">
        <w:t xml:space="preserve"> but</w:t>
      </w:r>
      <w:r w:rsidR="00C95416">
        <w:t xml:space="preserve"> I just want to make sure we have a</w:t>
      </w:r>
      <w:r w:rsidR="008A0D1F">
        <w:t>n answer to this question specifically.</w:t>
      </w:r>
      <w:r w:rsidR="00C95416">
        <w:t xml:space="preserve"> </w:t>
      </w:r>
      <w:r w:rsidR="008A0D1F">
        <w:t>W</w:t>
      </w:r>
      <w:r w:rsidR="00C95416">
        <w:t xml:space="preserve">hat </w:t>
      </w:r>
      <w:r w:rsidR="008A0D1F">
        <w:t>are your views on the</w:t>
      </w:r>
      <w:r w:rsidR="00C95416">
        <w:t xml:space="preserve"> effectiveness of the </w:t>
      </w:r>
      <w:r w:rsidR="008A0D1F">
        <w:t>S</w:t>
      </w:r>
      <w:r w:rsidR="00C95416">
        <w:t xml:space="preserve">cience and </w:t>
      </w:r>
      <w:r w:rsidR="008A0D1F">
        <w:t xml:space="preserve">Innovation Network in Taipei, </w:t>
      </w:r>
      <w:r w:rsidR="00C95416">
        <w:t xml:space="preserve">and how can it </w:t>
      </w:r>
      <w:r w:rsidR="008A0D1F">
        <w:t xml:space="preserve">more effectively encourage </w:t>
      </w:r>
      <w:r w:rsidR="00C95416">
        <w:t xml:space="preserve">science and technology collaboration with the UK? I am going to get Mr Reilly to come in first on that and </w:t>
      </w:r>
      <w:r w:rsidR="00765ED1">
        <w:t xml:space="preserve">then I will bring </w:t>
      </w:r>
      <w:r w:rsidR="00C95416">
        <w:t>you in</w:t>
      </w:r>
      <w:r w:rsidR="00765ED1">
        <w:t xml:space="preserve">. </w:t>
      </w:r>
    </w:p>
    <w:p w:rsidR="008A52F4" w:rsidP="008A52F4">
      <w:pPr>
        <w:pStyle w:val="Answer"/>
      </w:pPr>
      <w:sdt>
        <w:sdtPr>
          <w:alias w:val="Witness"/>
          <w:id w:val="-1124381137"/>
          <w:placeholder>
            <w:docPart w:val="DefaultPlaceholder_-1854013440"/>
          </w:placeholder>
          <w:richText/>
        </w:sdtPr>
        <w:sdtContent>
          <w:r w:rsidRPr="008A52F4">
            <w:rPr>
              <w:b/>
              <w:i/>
            </w:rPr>
            <w:t>Michael Reilly:</w:t>
          </w:r>
        </w:sdtContent>
      </w:sdt>
      <w:r>
        <w:t xml:space="preserve"> </w:t>
      </w:r>
      <w:r w:rsidR="00C95416">
        <w:t>To be honest</w:t>
      </w:r>
      <w:r>
        <w:t>,</w:t>
      </w:r>
      <w:r w:rsidR="00C95416">
        <w:t xml:space="preserve"> I am probably not </w:t>
      </w:r>
      <w:r w:rsidR="00765ED1">
        <w:t xml:space="preserve">the </w:t>
      </w:r>
      <w:r w:rsidR="00C95416">
        <w:t xml:space="preserve">best </w:t>
      </w:r>
      <w:r w:rsidR="00765ED1">
        <w:t>person to</w:t>
      </w:r>
      <w:r w:rsidR="00C95416">
        <w:t xml:space="preserve"> ask about it today</w:t>
      </w:r>
      <w:r w:rsidR="00765ED1">
        <w:t>,</w:t>
      </w:r>
      <w:r w:rsidR="00C95416">
        <w:t xml:space="preserve"> anyway</w:t>
      </w:r>
      <w:r w:rsidR="00765ED1">
        <w:t>,</w:t>
      </w:r>
      <w:r w:rsidR="00C95416">
        <w:t xml:space="preserve"> because I am somewhat out of touch</w:t>
      </w:r>
      <w:r w:rsidR="00765ED1">
        <w:t>, but</w:t>
      </w:r>
      <w:r w:rsidR="00C95416">
        <w:t xml:space="preserve"> </w:t>
      </w:r>
      <w:r w:rsidR="00765ED1">
        <w:t>on</w:t>
      </w:r>
      <w:r w:rsidR="00C95416">
        <w:t xml:space="preserve"> the collaboration I would say more exchanges</w:t>
      </w:r>
      <w:r w:rsidR="00765ED1">
        <w:t>.</w:t>
      </w:r>
      <w:r w:rsidR="00C95416">
        <w:t xml:space="preserve"> </w:t>
      </w:r>
      <w:r w:rsidR="00765ED1">
        <w:t>O</w:t>
      </w:r>
      <w:r w:rsidR="00C95416">
        <w:t xml:space="preserve">ur universities would certainly benefit from having more Taiwanese </w:t>
      </w:r>
      <w:r w:rsidR="00765ED1">
        <w:t xml:space="preserve">scientists and </w:t>
      </w:r>
      <w:r w:rsidR="00C95416">
        <w:t>engineers coming here</w:t>
      </w:r>
      <w:r w:rsidR="00765ED1">
        <w:t>.</w:t>
      </w:r>
      <w:r w:rsidR="00C95416">
        <w:t xml:space="preserve"> </w:t>
      </w:r>
      <w:r w:rsidR="00765ED1">
        <w:t>W</w:t>
      </w:r>
      <w:r w:rsidR="00C95416">
        <w:t xml:space="preserve">e have lots of Chinese </w:t>
      </w:r>
      <w:r w:rsidR="00765ED1">
        <w:t>coming here and they benefit from that. L</w:t>
      </w:r>
      <w:r w:rsidR="00C95416">
        <w:t xml:space="preserve">et us get </w:t>
      </w:r>
      <w:r w:rsidR="00765ED1">
        <w:t xml:space="preserve">more </w:t>
      </w:r>
      <w:r w:rsidR="00C95416">
        <w:t>Taiwanese</w:t>
      </w:r>
      <w:r w:rsidR="00765ED1">
        <w:t>. In fact</w:t>
      </w:r>
      <w:r w:rsidR="00C95416">
        <w:t xml:space="preserve"> it is not directly answering your question</w:t>
      </w:r>
      <w:r w:rsidR="00765ED1">
        <w:t>,</w:t>
      </w:r>
      <w:r w:rsidR="00C95416">
        <w:t xml:space="preserve"> but wh</w:t>
      </w:r>
      <w:r w:rsidR="00765ED1">
        <w:t>en</w:t>
      </w:r>
      <w:r w:rsidR="00C95416">
        <w:t xml:space="preserve"> you look at efforts by China to get semiconductors, one thing they are doing is poaching Taiwanese talent</w:t>
      </w:r>
      <w:r w:rsidR="00765ED1">
        <w:t>. I</w:t>
      </w:r>
      <w:r w:rsidR="00C95416">
        <w:t xml:space="preserve">f we can offer Taiwanese attractive </w:t>
      </w:r>
      <w:r w:rsidR="00765ED1">
        <w:t>ex</w:t>
      </w:r>
      <w:r w:rsidR="00C95416">
        <w:t>change programmes to come here</w:t>
      </w:r>
      <w:r w:rsidR="00765ED1">
        <w:t>,</w:t>
      </w:r>
      <w:r w:rsidR="00C95416">
        <w:t xml:space="preserve"> it may encourage them to stay in Taiwan</w:t>
      </w:r>
      <w:r w:rsidR="00765ED1">
        <w:t>.</w:t>
      </w:r>
      <w:r w:rsidR="00C95416">
        <w:t xml:space="preserve"> I would say that is </w:t>
      </w:r>
      <w:r w:rsidR="00765ED1">
        <w:t>the</w:t>
      </w:r>
      <w:r w:rsidR="00C95416">
        <w:t xml:space="preserve"> sort of thing we could do more of. </w:t>
      </w:r>
    </w:p>
    <w:p w:rsidR="008A52F4" w:rsidP="008A52F4">
      <w:pPr>
        <w:pStyle w:val="Question"/>
      </w:pPr>
      <w:sdt>
        <w:sdtPr>
          <w:alias w:val="Member"/>
          <w:tag w:val="&lt;Member mnisId='4681' dodsId='35259'&gt;"/>
          <w:id w:val="-1564176020"/>
          <w:placeholder>
            <w:docPart w:val="DefaultPlaceholder_-1854013440"/>
          </w:placeholder>
          <w:richText/>
        </w:sdtPr>
        <w:sdtContent>
          <w:r w:rsidRPr="008A52F4">
            <w:rPr>
              <w:b/>
            </w:rPr>
            <w:t>Bob Seely:</w:t>
          </w:r>
        </w:sdtContent>
      </w:sdt>
      <w:r>
        <w:t xml:space="preserve"> </w:t>
      </w:r>
      <w:r w:rsidR="00C95416">
        <w:t>If I go back to Dr Patalano</w:t>
      </w:r>
      <w:r>
        <w:t>,</w:t>
      </w:r>
      <w:r w:rsidR="00C95416">
        <w:t xml:space="preserve"> do you have anything to say about</w:t>
      </w:r>
      <w:r w:rsidR="00CB42AE">
        <w:t xml:space="preserve"> that</w:t>
      </w:r>
      <w:r w:rsidR="00765ED1">
        <w:t>?</w:t>
      </w:r>
      <w:r w:rsidR="00C95416">
        <w:t xml:space="preserve"> I know </w:t>
      </w:r>
      <w:r w:rsidR="00765ED1">
        <w:t xml:space="preserve">that </w:t>
      </w:r>
      <w:r w:rsidR="00C95416">
        <w:t>you were talking about certain types of exchanges</w:t>
      </w:r>
      <w:r>
        <w:t>.</w:t>
      </w:r>
    </w:p>
    <w:p w:rsidR="008A52F4" w:rsidP="008A52F4">
      <w:pPr>
        <w:pStyle w:val="Answer"/>
      </w:pPr>
      <w:sdt>
        <w:sdtPr>
          <w:alias w:val="Witness"/>
          <w:id w:val="660272779"/>
          <w:placeholder>
            <w:docPart w:val="DefaultPlaceholder_-1854013440"/>
          </w:placeholder>
          <w:richText/>
        </w:sdtPr>
        <w:sdtContent>
          <w:r w:rsidRPr="008A52F4">
            <w:rPr>
              <w:b/>
              <w:i/>
            </w:rPr>
            <w:t>Dr Patalano:</w:t>
          </w:r>
        </w:sdtContent>
      </w:sdt>
      <w:r>
        <w:t xml:space="preserve"> </w:t>
      </w:r>
      <w:r w:rsidR="00765ED1">
        <w:t>I would like to reinforce the points that Michael has made i</w:t>
      </w:r>
      <w:r w:rsidR="00C95416">
        <w:t>n the sense that</w:t>
      </w:r>
      <w:r w:rsidR="00765ED1">
        <w:t>, at the moment,</w:t>
      </w:r>
      <w:r w:rsidR="00C95416">
        <w:t xml:space="preserve"> from a university perspective the number of opportunities that you can look at and build those bridges and </w:t>
      </w:r>
      <w:r w:rsidR="00765ED1">
        <w:t xml:space="preserve">develop the </w:t>
      </w:r>
      <w:r w:rsidR="00C95416">
        <w:t xml:space="preserve">connectivity with Taiwanese universities is relatively thin </w:t>
      </w:r>
      <w:r w:rsidR="00765ED1">
        <w:t>on the</w:t>
      </w:r>
      <w:r w:rsidR="00C95416">
        <w:t xml:space="preserve"> ground. In that sense, there is a genuine question to raise about how to create the conditions for this </w:t>
      </w:r>
      <w:r w:rsidR="00765ED1">
        <w:t>collabor</w:t>
      </w:r>
      <w:r w:rsidR="00C95416">
        <w:t>ation to further expand</w:t>
      </w:r>
      <w:r w:rsidR="00765ED1">
        <w:t>.</w:t>
      </w:r>
    </w:p>
    <w:p w:rsidR="008A52F4" w:rsidP="00C95416">
      <w:pPr>
        <w:pStyle w:val="Question"/>
      </w:pPr>
      <w:sdt>
        <w:sdtPr>
          <w:alias w:val="Member"/>
          <w:tag w:val="&lt;Member mnisId='4681' dodsId='35259'&gt;"/>
          <w:id w:val="-29029868"/>
          <w:placeholder>
            <w:docPart w:val="DefaultPlaceholder_-1854013440"/>
          </w:placeholder>
          <w:richText/>
        </w:sdtPr>
        <w:sdtContent>
          <w:r w:rsidRPr="008A52F4">
            <w:rPr>
              <w:b/>
            </w:rPr>
            <w:t>Bob Seely:</w:t>
          </w:r>
        </w:sdtContent>
      </w:sdt>
      <w:r>
        <w:t xml:space="preserve"> </w:t>
      </w:r>
      <w:r w:rsidR="00C95416">
        <w:t xml:space="preserve">Why is it thin on </w:t>
      </w:r>
      <w:r w:rsidR="00765ED1">
        <w:t xml:space="preserve">the </w:t>
      </w:r>
      <w:r w:rsidR="00C95416">
        <w:t xml:space="preserve">ground? </w:t>
      </w:r>
      <w:r w:rsidR="00765ED1">
        <w:t>Are we just drunk with Chinese students, so to speak, s</w:t>
      </w:r>
      <w:r w:rsidR="00C95416">
        <w:t xml:space="preserve">o we do not bother going to look for Taiwanese students because it is </w:t>
      </w:r>
      <w:r w:rsidR="00765ED1">
        <w:t>easier to</w:t>
      </w:r>
      <w:r w:rsidR="00C95416">
        <w:t xml:space="preserve"> get Chinese students</w:t>
      </w:r>
      <w:r w:rsidR="00765ED1">
        <w:t xml:space="preserve"> in, we can get them on BA courses and we do not have to work as hard?</w:t>
      </w:r>
      <w:r w:rsidR="00C95416">
        <w:t xml:space="preserve"> </w:t>
      </w:r>
      <w:r w:rsidR="00765ED1">
        <w:t>I</w:t>
      </w:r>
      <w:r w:rsidR="00C95416">
        <w:t xml:space="preserve">s there an explanation for why </w:t>
      </w:r>
      <w:r w:rsidR="00765ED1">
        <w:t>we</w:t>
      </w:r>
      <w:r w:rsidR="00C95416">
        <w:t xml:space="preserve"> do not have those </w:t>
      </w:r>
      <w:r w:rsidR="00765ED1">
        <w:t xml:space="preserve">university </w:t>
      </w:r>
      <w:r w:rsidR="00C95416">
        <w:t xml:space="preserve">links with </w:t>
      </w:r>
      <w:r w:rsidR="00765ED1">
        <w:t xml:space="preserve">Taiwan, because the logic would suggest that there is a much better natural fit, especially when </w:t>
      </w:r>
      <w:r w:rsidR="00C95416">
        <w:t>it comes to respecting IP</w:t>
      </w:r>
      <w:r w:rsidR="00765ED1">
        <w:t>,</w:t>
      </w:r>
      <w:r w:rsidR="00C95416">
        <w:t xml:space="preserve"> with Taiwanese </w:t>
      </w:r>
      <w:r w:rsidR="00765ED1">
        <w:t xml:space="preserve">universities than with </w:t>
      </w:r>
      <w:r w:rsidR="00C95416">
        <w:t>Chinese students</w:t>
      </w:r>
      <w:r w:rsidR="006E5AB5">
        <w:t>?</w:t>
      </w:r>
    </w:p>
    <w:p w:rsidR="008A52F4" w:rsidP="008A52F4">
      <w:pPr>
        <w:pStyle w:val="Answer"/>
      </w:pPr>
      <w:sdt>
        <w:sdtPr>
          <w:alias w:val="Witness"/>
          <w:id w:val="-1031107295"/>
          <w:placeholder>
            <w:docPart w:val="DefaultPlaceholder_-1854013440"/>
          </w:placeholder>
          <w:richText/>
        </w:sdtPr>
        <w:sdtContent>
          <w:r w:rsidRPr="008A52F4">
            <w:rPr>
              <w:b/>
              <w:i/>
            </w:rPr>
            <w:t>Dr Patalano:</w:t>
          </w:r>
        </w:sdtContent>
      </w:sdt>
      <w:r>
        <w:t xml:space="preserve"> </w:t>
      </w:r>
      <w:r w:rsidR="00C95416">
        <w:t xml:space="preserve">There are three points there. </w:t>
      </w:r>
      <w:r w:rsidR="006E5AB5">
        <w:t>If</w:t>
      </w:r>
      <w:r w:rsidR="00C95416">
        <w:t xml:space="preserve"> we go back to </w:t>
      </w:r>
      <w:r w:rsidR="006E5AB5">
        <w:t xml:space="preserve">the </w:t>
      </w:r>
      <w:r w:rsidR="00C95416">
        <w:t xml:space="preserve">point you were raising about </w:t>
      </w:r>
      <w:r w:rsidR="006E5AB5">
        <w:t xml:space="preserve">the habits of the mind, </w:t>
      </w:r>
      <w:r w:rsidR="00C95416">
        <w:t>we see the Chinese market as one providing a very large number of students and therefore being very appealing from a recruitment perspective</w:t>
      </w:r>
      <w:r w:rsidR="006E5AB5">
        <w:t>.</w:t>
      </w:r>
      <w:r w:rsidR="00C95416">
        <w:t xml:space="preserve"> </w:t>
      </w:r>
      <w:r w:rsidR="006E5AB5">
        <w:t>T</w:t>
      </w:r>
      <w:r w:rsidR="00C95416">
        <w:t>hat is certainly part of the bias. However</w:t>
      </w:r>
      <w:r w:rsidR="006E5AB5">
        <w:t>,</w:t>
      </w:r>
      <w:r w:rsidR="00C95416">
        <w:t xml:space="preserve"> I would say that </w:t>
      </w:r>
      <w:r w:rsidR="006E5AB5">
        <w:t xml:space="preserve">that </w:t>
      </w:r>
      <w:r w:rsidR="00C95416">
        <w:t>has been changing</w:t>
      </w:r>
      <w:r w:rsidR="006E5AB5">
        <w:t>.</w:t>
      </w:r>
      <w:r w:rsidR="00C95416">
        <w:t xml:space="preserve"> </w:t>
      </w:r>
      <w:r w:rsidR="006E5AB5">
        <w:t>T</w:t>
      </w:r>
      <w:r w:rsidR="00C95416">
        <w:t xml:space="preserve">he big China student voice has gone. We </w:t>
      </w:r>
      <w:r w:rsidR="006E5AB5">
        <w:t>are past that. We really need</w:t>
      </w:r>
      <w:r w:rsidR="00C95416">
        <w:t xml:space="preserve"> to start thinking about diversi</w:t>
      </w:r>
      <w:r w:rsidR="006E5AB5">
        <w:t>fication</w:t>
      </w:r>
      <w:r w:rsidR="00C95416">
        <w:t xml:space="preserve"> of outreach. I can only </w:t>
      </w:r>
      <w:r w:rsidR="006E5AB5">
        <w:t>speak</w:t>
      </w:r>
      <w:r w:rsidR="00C95416">
        <w:t xml:space="preserve"> about </w:t>
      </w:r>
      <w:r w:rsidR="006E5AB5">
        <w:t xml:space="preserve">the </w:t>
      </w:r>
      <w:r w:rsidR="00C95416">
        <w:t xml:space="preserve">experience at </w:t>
      </w:r>
      <w:r w:rsidR="006E5AB5">
        <w:t>K</w:t>
      </w:r>
      <w:r w:rsidR="00C95416">
        <w:t>ing</w:t>
      </w:r>
      <w:r w:rsidR="006E5AB5">
        <w:t>’</w:t>
      </w:r>
      <w:r w:rsidR="00C95416">
        <w:t xml:space="preserve">s </w:t>
      </w:r>
      <w:r w:rsidR="006E5AB5">
        <w:t xml:space="preserve">but </w:t>
      </w:r>
      <w:r w:rsidR="00C95416">
        <w:t>they are absolutely outstanding</w:t>
      </w:r>
      <w:r w:rsidR="006E5AB5">
        <w:t>;</w:t>
      </w:r>
      <w:r w:rsidR="00C95416">
        <w:t xml:space="preserve"> they are </w:t>
      </w:r>
      <w:r w:rsidR="006E5AB5">
        <w:t xml:space="preserve">absolutely </w:t>
      </w:r>
      <w:r w:rsidR="00C95416">
        <w:t>of the highest standards you can think of. In that sense</w:t>
      </w:r>
      <w:r w:rsidR="006E5AB5">
        <w:t>,</w:t>
      </w:r>
      <w:r w:rsidR="00C95416">
        <w:t xml:space="preserve"> therefore</w:t>
      </w:r>
      <w:r w:rsidR="006E5AB5">
        <w:t>,</w:t>
      </w:r>
      <w:r w:rsidR="00C95416">
        <w:t xml:space="preserve"> we are under-recruiting in that place </w:t>
      </w:r>
      <w:r w:rsidR="006E5AB5">
        <w:t xml:space="preserve">and </w:t>
      </w:r>
      <w:r w:rsidR="00C95416">
        <w:t xml:space="preserve">we </w:t>
      </w:r>
      <w:r w:rsidR="006E5AB5">
        <w:t xml:space="preserve">will </w:t>
      </w:r>
      <w:r w:rsidR="00C95416">
        <w:t xml:space="preserve">have to tackle this question as soon as </w:t>
      </w:r>
      <w:r w:rsidR="00C95416">
        <w:t xml:space="preserve">possible </w:t>
      </w:r>
      <w:r w:rsidR="006E5AB5">
        <w:t>because</w:t>
      </w:r>
      <w:r w:rsidR="00C95416">
        <w:t xml:space="preserve"> big China from a student</w:t>
      </w:r>
      <w:r w:rsidR="006E5AB5">
        <w:t>’s perspective, which used to be our bias, has gone</w:t>
      </w:r>
      <w:r w:rsidR="00C95416">
        <w:t xml:space="preserve">. </w:t>
      </w:r>
    </w:p>
    <w:p w:rsidR="008A52F4" w:rsidP="008A52F4">
      <w:pPr>
        <w:pStyle w:val="Question"/>
      </w:pPr>
      <w:sdt>
        <w:sdtPr>
          <w:alias w:val="Member"/>
          <w:tag w:val="&lt;Member mnisId='4681' dodsId='35259'&gt;"/>
          <w:id w:val="1164815118"/>
          <w:placeholder>
            <w:docPart w:val="DefaultPlaceholder_-1854013440"/>
          </w:placeholder>
          <w:richText/>
        </w:sdtPr>
        <w:sdtContent>
          <w:r w:rsidRPr="008A52F4">
            <w:rPr>
              <w:b/>
            </w:rPr>
            <w:t>Bob Seely:</w:t>
          </w:r>
        </w:sdtContent>
      </w:sdt>
      <w:r>
        <w:t xml:space="preserve"> </w:t>
      </w:r>
      <w:r w:rsidR="00C95416">
        <w:t xml:space="preserve">You are in the </w:t>
      </w:r>
      <w:r w:rsidR="006E5AB5">
        <w:t xml:space="preserve">war </w:t>
      </w:r>
      <w:r w:rsidR="00C95416">
        <w:t xml:space="preserve">studies </w:t>
      </w:r>
      <w:r w:rsidR="006E5AB5">
        <w:t>d</w:t>
      </w:r>
      <w:r w:rsidR="00C95416">
        <w:t>epartment</w:t>
      </w:r>
      <w:r w:rsidR="006E5AB5">
        <w:t>.</w:t>
      </w:r>
      <w:r w:rsidR="00C95416">
        <w:t xml:space="preserve"> </w:t>
      </w:r>
      <w:r w:rsidR="006E5AB5">
        <w:t>S</w:t>
      </w:r>
      <w:r w:rsidR="00C95416">
        <w:t xml:space="preserve">urely you can get lots of </w:t>
      </w:r>
      <w:r w:rsidR="006E5AB5">
        <w:t>Taiwanese students and soldiers to come and study. K</w:t>
      </w:r>
      <w:r w:rsidR="00C95416">
        <w:t>ing</w:t>
      </w:r>
      <w:r w:rsidR="006E5AB5">
        <w:t>’</w:t>
      </w:r>
      <w:r w:rsidR="00C95416">
        <w:t xml:space="preserve">s has a </w:t>
      </w:r>
      <w:r w:rsidR="006E5AB5">
        <w:t xml:space="preserve">very </w:t>
      </w:r>
      <w:r w:rsidR="00C95416">
        <w:t xml:space="preserve">good reputation. </w:t>
      </w:r>
    </w:p>
    <w:p w:rsidR="005B7712" w:rsidP="008A52F4">
      <w:pPr>
        <w:pStyle w:val="Answer"/>
      </w:pPr>
      <w:sdt>
        <w:sdtPr>
          <w:alias w:val="Witness"/>
          <w:id w:val="2950355"/>
          <w:placeholder>
            <w:docPart w:val="DefaultPlaceholder_-1854013440"/>
          </w:placeholder>
          <w:richText/>
        </w:sdtPr>
        <w:sdtContent>
          <w:r w:rsidRPr="008A52F4" w:rsidR="008A52F4">
            <w:rPr>
              <w:b/>
              <w:i/>
            </w:rPr>
            <w:t>Dr Patalano:</w:t>
          </w:r>
        </w:sdtContent>
      </w:sdt>
      <w:r w:rsidR="008A52F4">
        <w:t xml:space="preserve"> </w:t>
      </w:r>
      <w:r w:rsidR="00C95416">
        <w:t>We do</w:t>
      </w:r>
      <w:r w:rsidR="006E5AB5">
        <w:t>, absolutely</w:t>
      </w:r>
      <w:r w:rsidR="00C95416">
        <w:t xml:space="preserve">. </w:t>
      </w:r>
      <w:r w:rsidR="006E5AB5">
        <w:t xml:space="preserve">I helped sign an MOU with the </w:t>
      </w:r>
      <w:r w:rsidR="00C95416">
        <w:t xml:space="preserve">National </w:t>
      </w:r>
      <w:r w:rsidR="006E5AB5">
        <w:t>D</w:t>
      </w:r>
      <w:r w:rsidR="00C95416">
        <w:t xml:space="preserve">efence </w:t>
      </w:r>
      <w:r w:rsidR="006E5AB5">
        <w:t>U</w:t>
      </w:r>
      <w:r w:rsidR="00C95416">
        <w:t xml:space="preserve">niversity in Taiwan to have students </w:t>
      </w:r>
      <w:r w:rsidR="006E5AB5">
        <w:t>who are</w:t>
      </w:r>
      <w:r w:rsidR="00C95416">
        <w:t xml:space="preserve"> there at academy level to spend a semester here. </w:t>
      </w:r>
    </w:p>
    <w:p w:rsidR="008A52F4" w:rsidP="008A52F4">
      <w:pPr>
        <w:pStyle w:val="Answer"/>
      </w:pPr>
      <w:r>
        <w:t>However, t</w:t>
      </w:r>
      <w:r w:rsidR="00C95416">
        <w:t>he flip side of the coin</w:t>
      </w:r>
      <w:r>
        <w:t>,</w:t>
      </w:r>
      <w:r w:rsidR="00C95416">
        <w:t xml:space="preserve"> which would have been my second point</w:t>
      </w:r>
      <w:r>
        <w:t>,</w:t>
      </w:r>
      <w:r w:rsidR="00C95416">
        <w:t xml:space="preserve"> is </w:t>
      </w:r>
      <w:r>
        <w:t>that,</w:t>
      </w:r>
      <w:r w:rsidR="00C95416">
        <w:t xml:space="preserve"> in terms of funding to support research collaboration and exchange that favours UK Taiwan ties</w:t>
      </w:r>
      <w:r>
        <w:t>,</w:t>
      </w:r>
      <w:r w:rsidR="00C95416">
        <w:t xml:space="preserve"> we are missing that. Unless you start developing those links</w:t>
      </w:r>
      <w:r>
        <w:t>,</w:t>
      </w:r>
      <w:r w:rsidR="00C95416">
        <w:t xml:space="preserve"> it becomes harder to have visi</w:t>
      </w:r>
      <w:r>
        <w:t>bility</w:t>
      </w:r>
      <w:r w:rsidR="00C95416">
        <w:t xml:space="preserve"> in that Taiwanese context and therefore create the natural attractiveness and appeal </w:t>
      </w:r>
      <w:r>
        <w:t>to our system</w:t>
      </w:r>
      <w:r w:rsidR="00C809B1">
        <w:t xml:space="preserve"> </w:t>
      </w:r>
      <w:r w:rsidR="00C95416">
        <w:t>when Taiwanese students say things like</w:t>
      </w:r>
      <w:r w:rsidR="00C809B1">
        <w:t>, “Well, that’s really interesting. I should go there,”</w:t>
      </w:r>
      <w:r w:rsidR="00C95416">
        <w:t xml:space="preserve"> </w:t>
      </w:r>
      <w:r w:rsidR="00C809B1">
        <w:t>and also having grants that allow this experience overseas to be supportive. At the moment we are thin on the ground in this matter.</w:t>
      </w:r>
      <w:r w:rsidR="00C95416">
        <w:t xml:space="preserve"> </w:t>
      </w:r>
    </w:p>
    <w:p w:rsidR="008A52F4" w:rsidP="008A52F4">
      <w:pPr>
        <w:pStyle w:val="Answer"/>
      </w:pPr>
      <w:sdt>
        <w:sdtPr>
          <w:alias w:val="Witness"/>
          <w:id w:val="-1020390701"/>
          <w:placeholder>
            <w:docPart w:val="DefaultPlaceholder_-1854013440"/>
          </w:placeholder>
          <w:richText/>
        </w:sdtPr>
        <w:sdtContent>
          <w:r w:rsidRPr="008A52F4">
            <w:rPr>
              <w:b/>
              <w:i/>
            </w:rPr>
            <w:t>Michael Reilly:</w:t>
          </w:r>
        </w:sdtContent>
      </w:sdt>
      <w:r>
        <w:t xml:space="preserve"> </w:t>
      </w:r>
      <w:r w:rsidR="00C95416">
        <w:t xml:space="preserve">I agree with all of that. You </w:t>
      </w:r>
      <w:r w:rsidR="00C809B1">
        <w:t xml:space="preserve">also </w:t>
      </w:r>
      <w:r w:rsidR="00C95416">
        <w:t xml:space="preserve">have to recognise </w:t>
      </w:r>
      <w:r w:rsidR="00C809B1">
        <w:t xml:space="preserve">that </w:t>
      </w:r>
      <w:r w:rsidR="00C95416">
        <w:t>in Taiwan it is a question of numbers. An awful lot of the time these scientists for historic reasons</w:t>
      </w:r>
      <w:r w:rsidR="00C809B1">
        <w:t>, for family</w:t>
      </w:r>
      <w:r w:rsidR="00C95416">
        <w:t xml:space="preserve"> </w:t>
      </w:r>
      <w:r w:rsidR="00C809B1">
        <w:t xml:space="preserve">reasons, </w:t>
      </w:r>
      <w:r w:rsidR="00C95416">
        <w:t>will tend to go to the US</w:t>
      </w:r>
      <w:r w:rsidR="00C809B1">
        <w:t>A</w:t>
      </w:r>
      <w:r w:rsidR="00C95416">
        <w:t xml:space="preserve"> or Canada</w:t>
      </w:r>
      <w:r w:rsidR="00C809B1">
        <w:t xml:space="preserve"> perhaps</w:t>
      </w:r>
      <w:r w:rsidR="00C95416">
        <w:t>. If we want to get more</w:t>
      </w:r>
      <w:r w:rsidR="00C809B1">
        <w:t>,</w:t>
      </w:r>
      <w:r w:rsidR="00C95416">
        <w:t xml:space="preserve"> we have to offer more exchanges. </w:t>
      </w:r>
    </w:p>
    <w:p w:rsidR="009D2F46" w:rsidP="008A52F4">
      <w:pPr>
        <w:pStyle w:val="Answer"/>
      </w:pPr>
      <w:sdt>
        <w:sdtPr>
          <w:alias w:val="Witness"/>
          <w:id w:val="518049245"/>
          <w:placeholder>
            <w:docPart w:val="DefaultPlaceholder_-1854013440"/>
          </w:placeholder>
          <w:richText/>
        </w:sdtPr>
        <w:sdtContent>
          <w:r w:rsidRPr="008A52F4" w:rsidR="008A52F4">
            <w:rPr>
              <w:b/>
              <w:i/>
            </w:rPr>
            <w:t>Jason Hsu:</w:t>
          </w:r>
        </w:sdtContent>
      </w:sdt>
      <w:r w:rsidR="008A52F4">
        <w:t xml:space="preserve"> </w:t>
      </w:r>
      <w:r w:rsidR="00C95416">
        <w:t xml:space="preserve">I also want to echo both </w:t>
      </w:r>
      <w:r w:rsidR="00C809B1">
        <w:t xml:space="preserve">representatives and the </w:t>
      </w:r>
      <w:r w:rsidR="00C95416">
        <w:t>professor</w:t>
      </w:r>
      <w:r w:rsidR="00B545EE">
        <w:t>’</w:t>
      </w:r>
      <w:r w:rsidR="00C95416">
        <w:t xml:space="preserve">s point of view that </w:t>
      </w:r>
      <w:r w:rsidR="00C809B1">
        <w:t xml:space="preserve">the </w:t>
      </w:r>
      <w:r w:rsidR="00C95416">
        <w:t>United States has something called the talent circulation alliance</w:t>
      </w:r>
      <w:r w:rsidR="00C809B1">
        <w:t>—</w:t>
      </w:r>
      <w:r w:rsidR="00C95416">
        <w:t xml:space="preserve">so-called </w:t>
      </w:r>
      <w:r w:rsidR="00C809B1">
        <w:t xml:space="preserve">the </w:t>
      </w:r>
      <w:r w:rsidR="00C95416">
        <w:t>TCA</w:t>
      </w:r>
      <w:r w:rsidR="00C809B1">
        <w:t>—</w:t>
      </w:r>
      <w:r w:rsidR="00C95416">
        <w:t xml:space="preserve">which also </w:t>
      </w:r>
      <w:r w:rsidR="00C809B1">
        <w:t>developed the</w:t>
      </w:r>
      <w:r w:rsidR="00C95416">
        <w:t xml:space="preserve"> exchange of talent of the United States and Taiwan. </w:t>
      </w:r>
      <w:r w:rsidR="00C809B1">
        <w:t xml:space="preserve">The </w:t>
      </w:r>
      <w:r w:rsidR="00C95416">
        <w:t xml:space="preserve">UK should do something similar </w:t>
      </w:r>
      <w:r w:rsidR="00C809B1">
        <w:t>t</w:t>
      </w:r>
      <w:r w:rsidR="00C95416">
        <w:t>o deepen the relationship between UK research institution</w:t>
      </w:r>
      <w:r w:rsidR="00C809B1">
        <w:t>s</w:t>
      </w:r>
      <w:r w:rsidR="00C95416">
        <w:t xml:space="preserve"> and Taiwan</w:t>
      </w:r>
      <w:r>
        <w:t>—</w:t>
      </w:r>
      <w:r w:rsidR="00C95416">
        <w:t>research institution</w:t>
      </w:r>
      <w:r w:rsidR="00C809B1">
        <w:t>s</w:t>
      </w:r>
      <w:r w:rsidR="00C95416">
        <w:t xml:space="preserve"> among the universities</w:t>
      </w:r>
      <w:r>
        <w:t>—</w:t>
      </w:r>
      <w:r w:rsidR="00C95416">
        <w:t xml:space="preserve">and the R&amp;D labs </w:t>
      </w:r>
      <w:r w:rsidR="00C809B1">
        <w:t xml:space="preserve">among the enterprises </w:t>
      </w:r>
      <w:r w:rsidR="00C95416">
        <w:t xml:space="preserve">to develop even deeper relationships between Taiwan and </w:t>
      </w:r>
      <w:r>
        <w:t xml:space="preserve">the </w:t>
      </w:r>
      <w:r w:rsidR="00C95416">
        <w:t xml:space="preserve">UK. </w:t>
      </w:r>
    </w:p>
    <w:p w:rsidR="008A52F4" w:rsidP="008A52F4">
      <w:pPr>
        <w:pStyle w:val="Answer"/>
      </w:pPr>
      <w:r>
        <w:t>In p</w:t>
      </w:r>
      <w:r w:rsidR="00C95416">
        <w:t>articular</w:t>
      </w:r>
      <w:r>
        <w:t>,</w:t>
      </w:r>
      <w:r w:rsidR="00C95416">
        <w:t xml:space="preserve"> I worked on a case </w:t>
      </w:r>
      <w:r>
        <w:t>with</w:t>
      </w:r>
      <w:r w:rsidR="00C95416">
        <w:t xml:space="preserve"> the city of Sheffield</w:t>
      </w:r>
      <w:r>
        <w:t>.</w:t>
      </w:r>
      <w:r w:rsidR="00C95416">
        <w:t xml:space="preserve"> </w:t>
      </w:r>
      <w:r>
        <w:t xml:space="preserve">Their </w:t>
      </w:r>
      <w:r w:rsidR="00C95416">
        <w:t>manufacturing specialty for smart machinery as well as the advanced manufacturing is quite remarkable</w:t>
      </w:r>
      <w:r>
        <w:t>.</w:t>
      </w:r>
      <w:r w:rsidR="00C95416">
        <w:t xml:space="preserve"> I tri</w:t>
      </w:r>
      <w:r>
        <w:t>ed to link</w:t>
      </w:r>
      <w:r w:rsidR="00C95416">
        <w:t xml:space="preserve"> the city of Sheffield to the </w:t>
      </w:r>
      <w:r w:rsidR="00CC5C94">
        <w:t>Hsinchu S</w:t>
      </w:r>
      <w:r w:rsidR="00C95416">
        <w:t xml:space="preserve">cience </w:t>
      </w:r>
      <w:r w:rsidR="00CC5C94">
        <w:t>P</w:t>
      </w:r>
      <w:r w:rsidR="00C95416">
        <w:t>ark</w:t>
      </w:r>
      <w:r w:rsidR="00CC5C94">
        <w:t>,</w:t>
      </w:r>
      <w:r w:rsidR="00C95416">
        <w:t xml:space="preserve"> which is famous for its semiconductor development as well as the smart machinery to develop closer relationships between industrial and academic co-operation. If there is any way to strengthen the ties between the two place</w:t>
      </w:r>
      <w:r w:rsidR="00CC5C94">
        <w:t>s,</w:t>
      </w:r>
      <w:r w:rsidR="00C95416">
        <w:t xml:space="preserve"> it </w:t>
      </w:r>
      <w:r w:rsidR="00CC5C94">
        <w:t>would</w:t>
      </w:r>
      <w:r w:rsidR="00C95416">
        <w:t xml:space="preserve"> be very meaningful </w:t>
      </w:r>
      <w:r w:rsidR="005B7712">
        <w:t xml:space="preserve">especially </w:t>
      </w:r>
      <w:r w:rsidR="00C95416">
        <w:t xml:space="preserve">at this particular time. </w:t>
      </w:r>
    </w:p>
    <w:p w:rsidR="008A52F4" w:rsidP="00C95416">
      <w:pPr>
        <w:pStyle w:val="Question"/>
      </w:pPr>
      <w:sdt>
        <w:sdtPr>
          <w:alias w:val="Member"/>
          <w:tag w:val="&lt;Member mnisId='4681' dodsId='35259'&gt;"/>
          <w:id w:val="102234230"/>
          <w:placeholder>
            <w:docPart w:val="DefaultPlaceholder_-1854013440"/>
          </w:placeholder>
          <w:richText/>
        </w:sdtPr>
        <w:sdtContent>
          <w:r w:rsidRPr="008A52F4">
            <w:rPr>
              <w:b/>
            </w:rPr>
            <w:t>Bob Seely:</w:t>
          </w:r>
        </w:sdtContent>
      </w:sdt>
      <w:r>
        <w:t xml:space="preserve"> </w:t>
      </w:r>
      <w:r w:rsidR="00C95416">
        <w:t>Is this</w:t>
      </w:r>
      <w:r w:rsidR="00CC5C94">
        <w:t xml:space="preserve"> </w:t>
      </w:r>
      <w:r w:rsidR="00C95416">
        <w:t>a role for Government or is it just a role for universit</w:t>
      </w:r>
      <w:r w:rsidR="00CC5C94">
        <w:t xml:space="preserve">ies </w:t>
      </w:r>
      <w:r w:rsidR="00C95416">
        <w:t xml:space="preserve">to go </w:t>
      </w:r>
      <w:r w:rsidR="00CC5C94">
        <w:t>and</w:t>
      </w:r>
      <w:r w:rsidR="00C95416">
        <w:t xml:space="preserve"> be entrepreneurial and find those academic links and students</w:t>
      </w:r>
      <w:r w:rsidR="006111EF">
        <w:t>,</w:t>
      </w:r>
      <w:r w:rsidR="00C95416">
        <w:t xml:space="preserve"> and effectively sell themselves to </w:t>
      </w:r>
      <w:r w:rsidR="005B7712">
        <w:t xml:space="preserve">the </w:t>
      </w:r>
      <w:r w:rsidR="00C95416">
        <w:t xml:space="preserve">Taiwanese far more than they do? </w:t>
      </w:r>
    </w:p>
    <w:p w:rsidR="008A52F4" w:rsidP="008A52F4">
      <w:pPr>
        <w:pStyle w:val="Answer"/>
      </w:pPr>
      <w:sdt>
        <w:sdtPr>
          <w:alias w:val="Witness"/>
          <w:id w:val="-1737390848"/>
          <w:placeholder>
            <w:docPart w:val="DefaultPlaceholder_-1854013440"/>
          </w:placeholder>
          <w:richText/>
        </w:sdtPr>
        <w:sdtContent>
          <w:r w:rsidRPr="008A52F4">
            <w:rPr>
              <w:b/>
              <w:i/>
            </w:rPr>
            <w:t>Jason Hsu:</w:t>
          </w:r>
        </w:sdtContent>
      </w:sdt>
      <w:r>
        <w:t xml:space="preserve"> </w:t>
      </w:r>
      <w:r w:rsidR="00C95416">
        <w:t>I am sorry</w:t>
      </w:r>
      <w:r w:rsidR="006111EF">
        <w:t>,</w:t>
      </w:r>
      <w:r w:rsidR="00C95416">
        <w:t xml:space="preserve"> I did not get your question. </w:t>
      </w:r>
    </w:p>
    <w:p w:rsidR="008A52F4" w:rsidP="00C95416">
      <w:pPr>
        <w:pStyle w:val="Question"/>
      </w:pPr>
      <w:sdt>
        <w:sdtPr>
          <w:alias w:val="Member"/>
          <w:tag w:val="&lt;Member mnisId='4681' dodsId='35259'&gt;"/>
          <w:id w:val="496927534"/>
          <w:placeholder>
            <w:docPart w:val="DefaultPlaceholder_-1854013440"/>
          </w:placeholder>
          <w:richText/>
        </w:sdtPr>
        <w:sdtContent>
          <w:r w:rsidRPr="008A52F4">
            <w:rPr>
              <w:b/>
            </w:rPr>
            <w:t>Bob Seely:</w:t>
          </w:r>
        </w:sdtContent>
      </w:sdt>
      <w:r>
        <w:t xml:space="preserve"> </w:t>
      </w:r>
      <w:r w:rsidR="00FE4DBE">
        <w:t>Is</w:t>
      </w:r>
      <w:r w:rsidR="00C95416">
        <w:t xml:space="preserve"> what you are talking about a task for Government</w:t>
      </w:r>
      <w:r w:rsidR="00FE4DBE">
        <w:t xml:space="preserve">s </w:t>
      </w:r>
      <w:r w:rsidR="00C95416">
        <w:t>to deal with</w:t>
      </w:r>
      <w:r w:rsidR="00FE4DBE">
        <w:t>,</w:t>
      </w:r>
      <w:r w:rsidR="00C95416">
        <w:t xml:space="preserve"> because that </w:t>
      </w:r>
      <w:r w:rsidR="00FE4DBE">
        <w:t>sounds</w:t>
      </w:r>
      <w:r w:rsidR="00C95416">
        <w:t xml:space="preserve"> like a task for our UK universities to go out and </w:t>
      </w:r>
      <w:r w:rsidR="00FE4DBE">
        <w:t>be</w:t>
      </w:r>
      <w:r w:rsidR="00C95416">
        <w:t xml:space="preserve"> </w:t>
      </w:r>
      <w:r w:rsidR="00FE4DBE">
        <w:t xml:space="preserve">more </w:t>
      </w:r>
      <w:r w:rsidR="00C95416">
        <w:t>entrepreneurial</w:t>
      </w:r>
      <w:r w:rsidR="00FE4DBE">
        <w:t>—to their credit,</w:t>
      </w:r>
      <w:r w:rsidR="00C95416">
        <w:t xml:space="preserve"> they have been very entrepreneurial </w:t>
      </w:r>
      <w:r w:rsidR="00FE4DBE">
        <w:t>in the last 20 years—</w:t>
      </w:r>
      <w:r w:rsidR="00C95416">
        <w:t xml:space="preserve">and to develop a relationship </w:t>
      </w:r>
      <w:r w:rsidR="00FE4DBE">
        <w:t xml:space="preserve">with Taiwan </w:t>
      </w:r>
      <w:r w:rsidR="00C95416">
        <w:t xml:space="preserve">off their own bat so </w:t>
      </w:r>
      <w:r w:rsidR="00FE4DBE">
        <w:t xml:space="preserve">that </w:t>
      </w:r>
      <w:r w:rsidR="00C95416">
        <w:t xml:space="preserve">they have those academic relationships and therefore </w:t>
      </w:r>
      <w:r w:rsidR="00FE4DBE">
        <w:t>Chinese students in</w:t>
      </w:r>
      <w:r w:rsidR="00C95416">
        <w:t xml:space="preserve"> those exchange programmes and </w:t>
      </w:r>
      <w:r w:rsidR="00FE4DBE">
        <w:t xml:space="preserve">in </w:t>
      </w:r>
      <w:r w:rsidR="00C95416">
        <w:t>that way attract Taiwanese students to the UK</w:t>
      </w:r>
      <w:r w:rsidR="00FE4DBE">
        <w:t>?</w:t>
      </w:r>
      <w:r w:rsidR="00C95416">
        <w:t xml:space="preserve"> </w:t>
      </w:r>
    </w:p>
    <w:p w:rsidR="008A52F4" w:rsidP="008A52F4">
      <w:pPr>
        <w:pStyle w:val="Answer"/>
      </w:pPr>
      <w:sdt>
        <w:sdtPr>
          <w:alias w:val="Witness"/>
          <w:id w:val="-552624144"/>
          <w:placeholder>
            <w:docPart w:val="DefaultPlaceholder_-1854013440"/>
          </w:placeholder>
          <w:richText/>
        </w:sdtPr>
        <w:sdtContent>
          <w:r w:rsidRPr="008A52F4">
            <w:rPr>
              <w:b/>
              <w:i/>
            </w:rPr>
            <w:t>Jason Hsu:</w:t>
          </w:r>
        </w:sdtContent>
      </w:sdt>
      <w:r>
        <w:t xml:space="preserve"> </w:t>
      </w:r>
      <w:r w:rsidR="00C95416">
        <w:t>It is integrated effort</w:t>
      </w:r>
      <w:r w:rsidR="00FE4DBE">
        <w:t>s</w:t>
      </w:r>
      <w:r w:rsidR="00C95416">
        <w:t xml:space="preserve"> among the industrial</w:t>
      </w:r>
      <w:r w:rsidR="00FE4DBE">
        <w:t xml:space="preserve"> and</w:t>
      </w:r>
      <w:r w:rsidR="00C95416">
        <w:t xml:space="preserve"> academic as well as public</w:t>
      </w:r>
      <w:r w:rsidR="00FE4DBE">
        <w:t>-</w:t>
      </w:r>
      <w:r w:rsidR="00C95416">
        <w:t xml:space="preserve">private partnerships </w:t>
      </w:r>
      <w:r w:rsidR="00FE4DBE">
        <w:t xml:space="preserve">in </w:t>
      </w:r>
      <w:r w:rsidR="00C95416">
        <w:t>all aspects. It is important that Taiwan can export the model of industrial park</w:t>
      </w:r>
      <w:r w:rsidR="00FE4DBE">
        <w:t>s</w:t>
      </w:r>
      <w:r w:rsidR="00C95416">
        <w:t xml:space="preserve"> from the semiconductor science park to collaborate with the UK and also for the UK to develop collaborative relationships with Taiwan. That will also develop even more important relationships on the two sides. It is two ways and also reciprocal. </w:t>
      </w:r>
    </w:p>
    <w:p w:rsidR="008A52F4" w:rsidP="008A52F4">
      <w:pPr>
        <w:pStyle w:val="Remark"/>
      </w:pPr>
      <w:sdt>
        <w:sdtPr>
          <w:alias w:val="Member"/>
          <w:tag w:val="&lt;Member mnisId='4681' dodsId='35259'&gt;"/>
          <w:id w:val="-229762732"/>
          <w:placeholder>
            <w:docPart w:val="DefaultPlaceholder_-1854013440"/>
          </w:placeholder>
          <w:richText/>
        </w:sdtPr>
        <w:sdtContent>
          <w:r w:rsidRPr="008A52F4">
            <w:rPr>
              <w:b/>
            </w:rPr>
            <w:t>Bob Seely:</w:t>
          </w:r>
        </w:sdtContent>
      </w:sdt>
      <w:r>
        <w:t xml:space="preserve"> </w:t>
      </w:r>
      <w:r w:rsidR="00C95416">
        <w:t xml:space="preserve">Thank you. </w:t>
      </w:r>
    </w:p>
    <w:p w:rsidR="008A52F4" w:rsidP="00C95416">
      <w:pPr>
        <w:pStyle w:val="Question"/>
      </w:pPr>
      <w:sdt>
        <w:sdtPr>
          <w:alias w:val="Member"/>
          <w:tag w:val="&lt;Member mnisId='4462' dodsId='108954'&gt;"/>
          <w:id w:val="-158161668"/>
          <w:placeholder>
            <w:docPart w:val="DefaultPlaceholder_-1854013440"/>
          </w:placeholder>
          <w:richText/>
        </w:sdtPr>
        <w:sdtContent>
          <w:r w:rsidRPr="008A52F4">
            <w:rPr>
              <w:b/>
            </w:rPr>
            <w:t>Chair:</w:t>
          </w:r>
        </w:sdtContent>
      </w:sdt>
      <w:r>
        <w:t xml:space="preserve"> </w:t>
      </w:r>
      <w:r w:rsidR="00C95416">
        <w:t>Thank you very much. There is a series of questions about how we both draw support and benefit from the Taiwanese semiconductor industry. I am wondering</w:t>
      </w:r>
      <w:r w:rsidR="00FE4DBE">
        <w:t>, Mr Hsu,</w:t>
      </w:r>
      <w:r w:rsidR="00C95416">
        <w:t xml:space="preserve"> whether you can comment on this</w:t>
      </w:r>
      <w:r w:rsidR="005B7712">
        <w:t>,</w:t>
      </w:r>
      <w:r w:rsidR="00C95416">
        <w:t xml:space="preserve"> </w:t>
      </w:r>
      <w:r w:rsidR="00FE4DBE">
        <w:t>given the</w:t>
      </w:r>
      <w:r w:rsidR="00C95416">
        <w:t xml:space="preserve"> dependence that we </w:t>
      </w:r>
      <w:r w:rsidR="00FE4DBE">
        <w:t xml:space="preserve">all </w:t>
      </w:r>
      <w:r w:rsidR="00C95416">
        <w:t xml:space="preserve">now </w:t>
      </w:r>
      <w:r w:rsidR="00FE4DBE">
        <w:t>have</w:t>
      </w:r>
      <w:r w:rsidR="00C95416">
        <w:t xml:space="preserve"> </w:t>
      </w:r>
      <w:r w:rsidR="00FE4DBE">
        <w:t xml:space="preserve">and is </w:t>
      </w:r>
      <w:r w:rsidR="00C95416">
        <w:t>made so obvious b</w:t>
      </w:r>
      <w:r w:rsidR="00FE4DBE">
        <w:t>y the</w:t>
      </w:r>
      <w:r w:rsidR="00C95416">
        <w:t xml:space="preserve"> manufacturing issues in various different lines of industry here in the UK</w:t>
      </w:r>
      <w:r w:rsidR="005B7712">
        <w:t>.</w:t>
      </w:r>
      <w:r w:rsidR="00C95416">
        <w:t xml:space="preserve"> Do you think there is a possibility to build up resilience both for Taiwan and the United Kingdom by sharing technology and sharing manufacturing outside Taiwan</w:t>
      </w:r>
      <w:r w:rsidR="00FE4DBE">
        <w:t>,</w:t>
      </w:r>
      <w:r w:rsidR="00C95416">
        <w:t xml:space="preserve"> possibly even in places like the United Kingdom</w:t>
      </w:r>
      <w:r w:rsidR="005B7712">
        <w:t>,</w:t>
      </w:r>
      <w:r w:rsidR="00C95416">
        <w:t xml:space="preserve"> </w:t>
      </w:r>
      <w:r w:rsidR="00FE4DBE">
        <w:t>in</w:t>
      </w:r>
      <w:r w:rsidR="00C95416">
        <w:t xml:space="preserve"> </w:t>
      </w:r>
      <w:r w:rsidR="00FE4DBE">
        <w:t>s</w:t>
      </w:r>
      <w:r w:rsidR="00C95416">
        <w:t xml:space="preserve">outh Wales and places like that? </w:t>
      </w:r>
    </w:p>
    <w:p w:rsidR="00383548" w:rsidP="008A52F4">
      <w:pPr>
        <w:pStyle w:val="Answer"/>
      </w:pPr>
      <w:sdt>
        <w:sdtPr>
          <w:alias w:val="Witness"/>
          <w:id w:val="-1027027952"/>
          <w:placeholder>
            <w:docPart w:val="DefaultPlaceholder_-1854013440"/>
          </w:placeholder>
          <w:richText/>
        </w:sdtPr>
        <w:sdtContent>
          <w:r w:rsidRPr="008A52F4" w:rsidR="008A52F4">
            <w:rPr>
              <w:b/>
              <w:i/>
            </w:rPr>
            <w:t>Jason Hsu:</w:t>
          </w:r>
          <w:r w:rsidR="008A52F4">
            <w:rPr>
              <w:b/>
              <w:i/>
            </w:rPr>
            <w:t xml:space="preserve"> </w:t>
          </w:r>
        </w:sdtContent>
      </w:sdt>
      <w:r w:rsidR="00C95416">
        <w:t>Absolutely. I believe that Taiwan especially in the integration of the semiconductor supply chain manifested in the TSMC and other companies</w:t>
      </w:r>
      <w:r w:rsidR="005B7712">
        <w:t xml:space="preserve"> the </w:t>
      </w:r>
      <w:r w:rsidR="00C95416">
        <w:t xml:space="preserve">ability to integrate and advance the next generation technology of semiconductor technology development. </w:t>
      </w:r>
      <w:r>
        <w:t>T</w:t>
      </w:r>
      <w:r w:rsidR="00C95416">
        <w:t xml:space="preserve">he UK for its innovation and patent development can really play an important role to help advance the applications and also </w:t>
      </w:r>
      <w:r>
        <w:t xml:space="preserve">the </w:t>
      </w:r>
      <w:r w:rsidR="00C95416">
        <w:t xml:space="preserve">development of the technology. </w:t>
      </w:r>
    </w:p>
    <w:p w:rsidR="008A52F4" w:rsidP="008A52F4">
      <w:pPr>
        <w:pStyle w:val="Answer"/>
      </w:pPr>
      <w:r>
        <w:t>If we can pick one or several cities in the UK to develop the so-called semi</w:t>
      </w:r>
      <w:r w:rsidR="00383548">
        <w:t>conductor</w:t>
      </w:r>
      <w:r>
        <w:t xml:space="preserve"> integration science park</w:t>
      </w:r>
      <w:r w:rsidR="00383548">
        <w:t xml:space="preserve"> that</w:t>
      </w:r>
      <w:r>
        <w:t xml:space="preserve"> we can model after Taiwan</w:t>
      </w:r>
      <w:r w:rsidR="00B545EE">
        <w:t>’</w:t>
      </w:r>
      <w:r>
        <w:t>s science park</w:t>
      </w:r>
      <w:r w:rsidR="00383548">
        <w:t>s,</w:t>
      </w:r>
      <w:r>
        <w:t xml:space="preserve"> we can export our model to </w:t>
      </w:r>
      <w:r w:rsidR="00383548">
        <w:t xml:space="preserve">the </w:t>
      </w:r>
      <w:r>
        <w:t>UK. We can develop a resilient supply chain in semiconductor</w:t>
      </w:r>
      <w:r w:rsidR="00383548">
        <w:t>s</w:t>
      </w:r>
      <w:r>
        <w:t xml:space="preserve"> in the European market</w:t>
      </w:r>
      <w:r w:rsidR="00383548">
        <w:t>,</w:t>
      </w:r>
      <w:r>
        <w:t xml:space="preserve"> which a lot of Taiwanese companies in terms of semiconductor</w:t>
      </w:r>
      <w:r w:rsidR="00383548">
        <w:t>s</w:t>
      </w:r>
      <w:r>
        <w:t xml:space="preserve"> up</w:t>
      </w:r>
      <w:r w:rsidR="00383548">
        <w:t xml:space="preserve"> s</w:t>
      </w:r>
      <w:r>
        <w:t>tream</w:t>
      </w:r>
      <w:r w:rsidR="00383548">
        <w:t>—</w:t>
      </w:r>
      <w:r>
        <w:t>the as</w:t>
      </w:r>
      <w:r w:rsidR="00383548">
        <w:t xml:space="preserve">sembly, </w:t>
      </w:r>
      <w:r>
        <w:t>pack</w:t>
      </w:r>
      <w:r w:rsidR="00383548">
        <w:t>aging</w:t>
      </w:r>
      <w:r>
        <w:t xml:space="preserve"> </w:t>
      </w:r>
      <w:r w:rsidR="00383548">
        <w:t>and</w:t>
      </w:r>
      <w:r>
        <w:t xml:space="preserve"> the technology</w:t>
      </w:r>
      <w:r w:rsidR="00383548">
        <w:t>—</w:t>
      </w:r>
      <w:r>
        <w:t xml:space="preserve">would be very keen to develop. </w:t>
      </w:r>
      <w:r w:rsidR="00383548">
        <w:t>That would be</w:t>
      </w:r>
      <w:r>
        <w:t xml:space="preserve"> </w:t>
      </w:r>
      <w:r w:rsidR="00383548">
        <w:t xml:space="preserve">very </w:t>
      </w:r>
      <w:r>
        <w:t xml:space="preserve">important </w:t>
      </w:r>
      <w:r w:rsidR="00383548">
        <w:t>for</w:t>
      </w:r>
      <w:r>
        <w:t xml:space="preserve"> the two sides </w:t>
      </w:r>
      <w:r w:rsidR="00383548">
        <w:t>to</w:t>
      </w:r>
      <w:r>
        <w:t xml:space="preserve"> look into</w:t>
      </w:r>
      <w:r w:rsidR="00383548">
        <w:t>,</w:t>
      </w:r>
      <w:r>
        <w:t xml:space="preserve"> for sure. </w:t>
      </w:r>
    </w:p>
    <w:p w:rsidR="008A52F4" w:rsidP="00C95416">
      <w:pPr>
        <w:pStyle w:val="Question"/>
      </w:pPr>
      <w:sdt>
        <w:sdtPr>
          <w:alias w:val="Member"/>
          <w:tag w:val="&lt;Member mnisId='4462' dodsId='108954'&gt;"/>
          <w:id w:val="172535867"/>
          <w:placeholder>
            <w:docPart w:val="DefaultPlaceholder_-1854013440"/>
          </w:placeholder>
          <w:richText/>
        </w:sdtPr>
        <w:sdtContent>
          <w:r w:rsidRPr="008A52F4">
            <w:rPr>
              <w:b/>
            </w:rPr>
            <w:t>Chair:</w:t>
          </w:r>
        </w:sdtContent>
      </w:sdt>
      <w:r>
        <w:t xml:space="preserve"> </w:t>
      </w:r>
      <w:r w:rsidR="00C95416">
        <w:t>Part of that co-operation relies on the sharing of technology. Clearly</w:t>
      </w:r>
      <w:r w:rsidR="00383548">
        <w:t>,</w:t>
      </w:r>
      <w:r w:rsidR="00C95416">
        <w:t xml:space="preserve"> as two countries that do follow the rule of law and two states that have a serious investment in traditional capabilities</w:t>
      </w:r>
      <w:r w:rsidR="00383548">
        <w:t>,</w:t>
      </w:r>
      <w:r w:rsidR="00C95416">
        <w:t xml:space="preserve"> </w:t>
      </w:r>
      <w:r w:rsidR="00383548">
        <w:t>h</w:t>
      </w:r>
      <w:r w:rsidR="00C95416">
        <w:t xml:space="preserve">ow do you see the ability to share between </w:t>
      </w:r>
      <w:r w:rsidR="00383548">
        <w:t>us,</w:t>
      </w:r>
      <w:r w:rsidR="00C95416">
        <w:t xml:space="preserve"> and what are the areas </w:t>
      </w:r>
      <w:r w:rsidR="00383548">
        <w:t xml:space="preserve">in which </w:t>
      </w:r>
      <w:r w:rsidR="00C95416">
        <w:t xml:space="preserve">you think we </w:t>
      </w:r>
      <w:r w:rsidR="00383548">
        <w:t>can</w:t>
      </w:r>
      <w:r w:rsidR="00C95416">
        <w:t xml:space="preserve"> get co-operation? </w:t>
      </w:r>
      <w:r w:rsidR="00383548">
        <w:t>If w</w:t>
      </w:r>
      <w:r w:rsidR="00C95416">
        <w:t>e lea</w:t>
      </w:r>
      <w:r w:rsidR="00383548">
        <w:t>ve</w:t>
      </w:r>
      <w:r w:rsidR="00C95416">
        <w:t xml:space="preserve"> it </w:t>
      </w:r>
      <w:r w:rsidR="00383548">
        <w:t xml:space="preserve">to </w:t>
      </w:r>
      <w:r w:rsidR="00C95416">
        <w:t>the way it is going</w:t>
      </w:r>
      <w:r w:rsidR="00383548">
        <w:t>,</w:t>
      </w:r>
      <w:r w:rsidR="00C95416">
        <w:t xml:space="preserve"> there is the danger that we will bo</w:t>
      </w:r>
      <w:r w:rsidR="00383548">
        <w:t>th</w:t>
      </w:r>
      <w:r w:rsidR="00C95416">
        <w:t xml:space="preserve"> find ourselves </w:t>
      </w:r>
      <w:r w:rsidR="00383548">
        <w:t xml:space="preserve">rather </w:t>
      </w:r>
      <w:r w:rsidR="00C95416">
        <w:t xml:space="preserve">more vulnerable than we intend to. </w:t>
      </w:r>
    </w:p>
    <w:p w:rsidR="00930508" w:rsidP="008A52F4">
      <w:pPr>
        <w:pStyle w:val="Answer"/>
      </w:pPr>
      <w:sdt>
        <w:sdtPr>
          <w:alias w:val="Witness"/>
          <w:id w:val="1336185110"/>
          <w:placeholder>
            <w:docPart w:val="DefaultPlaceholder_-1854013440"/>
          </w:placeholder>
          <w:richText/>
        </w:sdtPr>
        <w:sdtContent>
          <w:r w:rsidRPr="008A52F4" w:rsidR="008A52F4">
            <w:rPr>
              <w:b/>
              <w:i/>
            </w:rPr>
            <w:t>Jason Hsu:</w:t>
          </w:r>
        </w:sdtContent>
      </w:sdt>
      <w:r w:rsidR="008A52F4">
        <w:t xml:space="preserve"> </w:t>
      </w:r>
      <w:r w:rsidR="00C95416">
        <w:t xml:space="preserve">I believe </w:t>
      </w:r>
      <w:r w:rsidR="00383548">
        <w:t>that</w:t>
      </w:r>
      <w:r w:rsidR="00C95416">
        <w:t xml:space="preserve"> for advanced manufacturing we rely on the European semiconductor equipment companies to supply the continuous equipment needed for development of </w:t>
      </w:r>
      <w:r w:rsidR="00383548">
        <w:t xml:space="preserve">the </w:t>
      </w:r>
      <w:r w:rsidR="00C95416">
        <w:t>next generation semiconductor</w:t>
      </w:r>
      <w:r w:rsidR="00383548">
        <w:t>s</w:t>
      </w:r>
      <w:r w:rsidR="00C95416">
        <w:t>. It makes perfect sense for the two sides to develop closer relationship</w:t>
      </w:r>
      <w:r w:rsidR="00383548">
        <w:t>s</w:t>
      </w:r>
      <w:r w:rsidR="00C95416">
        <w:t xml:space="preserve">. </w:t>
      </w:r>
      <w:r w:rsidR="00C95416">
        <w:t>For companies like ARM</w:t>
      </w:r>
      <w:r w:rsidR="00383548">
        <w:t>,</w:t>
      </w:r>
      <w:r w:rsidR="00C95416">
        <w:t xml:space="preserve"> or even </w:t>
      </w:r>
      <w:r w:rsidR="00383548">
        <w:t>ASML</w:t>
      </w:r>
      <w:r>
        <w:t>,</w:t>
      </w:r>
      <w:r w:rsidR="00383548">
        <w:t xml:space="preserve"> </w:t>
      </w:r>
      <w:r w:rsidR="00C95416">
        <w:t>for semiconductor equipment companies, Taiwan will have every reason to build closer relationships. I would even venture to predict important trade deal</w:t>
      </w:r>
      <w:r>
        <w:t>s</w:t>
      </w:r>
      <w:r w:rsidR="00C95416">
        <w:t xml:space="preserve"> between </w:t>
      </w:r>
      <w:r>
        <w:t xml:space="preserve">the </w:t>
      </w:r>
      <w:r w:rsidR="00C95416">
        <w:t xml:space="preserve">Taiwan and UK semiconductor industry exclusively in this regard to develop a secure and robust semiconductor supply chain resilience. This has everything to do with the security of the materials as well as the semiconductor production equipment supplies on both sides. It is very important. </w:t>
      </w:r>
    </w:p>
    <w:p w:rsidR="008A52F4" w:rsidP="008A52F4">
      <w:pPr>
        <w:pStyle w:val="Answer"/>
      </w:pPr>
      <w:r>
        <w:t>I also believe that</w:t>
      </w:r>
      <w:r w:rsidR="00930508">
        <w:t>,</w:t>
      </w:r>
      <w:r>
        <w:t xml:space="preserve"> because the semiconductor is the hardware backbone of the technology</w:t>
      </w:r>
      <w:r w:rsidR="00930508">
        <w:t>,</w:t>
      </w:r>
      <w:r>
        <w:t xml:space="preserve"> we </w:t>
      </w:r>
      <w:r w:rsidR="00930508">
        <w:t xml:space="preserve">also </w:t>
      </w:r>
      <w:r>
        <w:t>need the data volume that is crunched and generated over the next generation of chips in electric vehicles</w:t>
      </w:r>
      <w:r w:rsidR="00930508">
        <w:t>,</w:t>
      </w:r>
      <w:r>
        <w:t xml:space="preserve"> in the </w:t>
      </w:r>
      <w:r w:rsidR="00930508">
        <w:t xml:space="preserve">new car mobilities </w:t>
      </w:r>
      <w:r>
        <w:t>infrastructure</w:t>
      </w:r>
      <w:r w:rsidR="00930508">
        <w:t>s,</w:t>
      </w:r>
      <w:r>
        <w:t xml:space="preserve"> to develop the next generation </w:t>
      </w:r>
      <w:r w:rsidR="00930508">
        <w:t xml:space="preserve">of </w:t>
      </w:r>
      <w:r>
        <w:t xml:space="preserve">applications. Taiwan and definitely </w:t>
      </w:r>
      <w:r w:rsidR="00930508">
        <w:t xml:space="preserve">the </w:t>
      </w:r>
      <w:r>
        <w:t xml:space="preserve">UK will play an important role in this together. </w:t>
      </w:r>
    </w:p>
    <w:p w:rsidR="008A52F4" w:rsidP="00C95416">
      <w:pPr>
        <w:pStyle w:val="Question"/>
      </w:pPr>
      <w:sdt>
        <w:sdtPr>
          <w:alias w:val="Member"/>
          <w:tag w:val="&lt;Member mnisId='4462' dodsId='108954'&gt;"/>
          <w:id w:val="-268544384"/>
          <w:placeholder>
            <w:docPart w:val="DefaultPlaceholder_-1854013440"/>
          </w:placeholder>
          <w:richText/>
        </w:sdtPr>
        <w:sdtContent>
          <w:r w:rsidRPr="008A52F4">
            <w:rPr>
              <w:b/>
            </w:rPr>
            <w:t>Chair:</w:t>
          </w:r>
        </w:sdtContent>
      </w:sdt>
      <w:r>
        <w:t xml:space="preserve"> </w:t>
      </w:r>
      <w:r w:rsidR="00C95416">
        <w:t xml:space="preserve">Thank you very much. You spoke also about investment </w:t>
      </w:r>
      <w:r w:rsidR="0044300B">
        <w:t xml:space="preserve">in </w:t>
      </w:r>
      <w:r w:rsidR="00C95416">
        <w:t xml:space="preserve">defence. This is clearly </w:t>
      </w:r>
      <w:r w:rsidR="00930508">
        <w:t>something</w:t>
      </w:r>
      <w:r w:rsidR="00C95416">
        <w:t xml:space="preserve"> that the UK has been looking at</w:t>
      </w:r>
      <w:r w:rsidR="00930508">
        <w:t>—</w:t>
      </w:r>
      <w:r w:rsidR="00C95416">
        <w:t>I will come to you in a moment</w:t>
      </w:r>
      <w:r w:rsidR="00930508">
        <w:t>, Professor Patalano—</w:t>
      </w:r>
      <w:r w:rsidR="00C95416">
        <w:t xml:space="preserve">in our </w:t>
      </w:r>
      <w:r w:rsidR="00930508">
        <w:t>N</w:t>
      </w:r>
      <w:r w:rsidR="00C95416">
        <w:t xml:space="preserve">ational </w:t>
      </w:r>
      <w:r w:rsidR="00930508">
        <w:t>S</w:t>
      </w:r>
      <w:r w:rsidR="00C95416">
        <w:t xml:space="preserve">ecurity and </w:t>
      </w:r>
      <w:r w:rsidR="00930508">
        <w:t>I</w:t>
      </w:r>
      <w:r w:rsidR="00C95416">
        <w:t xml:space="preserve">nvestment </w:t>
      </w:r>
      <w:r w:rsidR="00930508">
        <w:t>Bi</w:t>
      </w:r>
      <w:r w:rsidR="00C95416">
        <w:t xml:space="preserve">ll. How do you see </w:t>
      </w:r>
      <w:r w:rsidR="00930508">
        <w:t xml:space="preserve">investment shaping up in </w:t>
      </w:r>
      <w:r w:rsidR="00C95416">
        <w:t>Taiwan</w:t>
      </w:r>
      <w:r w:rsidR="0044300B">
        <w:t>,</w:t>
      </w:r>
      <w:r w:rsidR="00C95416">
        <w:t xml:space="preserve"> </w:t>
      </w:r>
      <w:r w:rsidR="00930508">
        <w:t xml:space="preserve">certainly over areas of technology that, </w:t>
      </w:r>
      <w:r w:rsidR="00C95416">
        <w:t>if not proprietary</w:t>
      </w:r>
      <w:r w:rsidR="00930508">
        <w:t>,</w:t>
      </w:r>
      <w:r w:rsidR="00C95416">
        <w:t xml:space="preserve"> certainly fee</w:t>
      </w:r>
      <w:r w:rsidR="00930508">
        <w:t>d</w:t>
      </w:r>
      <w:r w:rsidR="00C95416">
        <w:t xml:space="preserve"> in</w:t>
      </w:r>
      <w:r w:rsidR="00930508">
        <w:t>to</w:t>
      </w:r>
      <w:r w:rsidR="00C95416">
        <w:t xml:space="preserve"> the PRC</w:t>
      </w:r>
      <w:r w:rsidR="00B545EE">
        <w:t>’</w:t>
      </w:r>
      <w:r w:rsidR="00C95416">
        <w:t>s ambition</w:t>
      </w:r>
      <w:r w:rsidR="00930508">
        <w:t xml:space="preserve"> to have a self-sufficient semiconductor industry?</w:t>
      </w:r>
      <w:r w:rsidR="00C95416">
        <w:t xml:space="preserve"> </w:t>
      </w:r>
      <w:r w:rsidR="00B16FFC">
        <w:t>How do you see the defences being made possible</w:t>
      </w:r>
      <w:r w:rsidR="0044300B">
        <w:t>,</w:t>
      </w:r>
      <w:r w:rsidR="00B16FFC">
        <w:t xml:space="preserve"> and w</w:t>
      </w:r>
      <w:r w:rsidR="00C95416">
        <w:t>hich laws and which areas do you think could work</w:t>
      </w:r>
      <w:r w:rsidR="00B16FFC">
        <w:t xml:space="preserve"> with you</w:t>
      </w:r>
      <w:r w:rsidR="00C95416">
        <w:t xml:space="preserve">? </w:t>
      </w:r>
    </w:p>
    <w:p w:rsidR="00B16FFC" w:rsidP="008A52F4">
      <w:pPr>
        <w:pStyle w:val="Answer"/>
      </w:pPr>
      <w:sdt>
        <w:sdtPr>
          <w:alias w:val="Witness"/>
          <w:id w:val="-1298520724"/>
          <w:placeholder>
            <w:docPart w:val="DefaultPlaceholder_-1854013440"/>
          </w:placeholder>
          <w:richText/>
        </w:sdtPr>
        <w:sdtContent>
          <w:r w:rsidRPr="008A52F4" w:rsidR="008A52F4">
            <w:rPr>
              <w:b/>
              <w:i/>
            </w:rPr>
            <w:t>Jason Hsu:</w:t>
          </w:r>
        </w:sdtContent>
      </w:sdt>
      <w:r w:rsidR="008A52F4">
        <w:t xml:space="preserve"> </w:t>
      </w:r>
      <w:r w:rsidR="00C95416">
        <w:t>Obviously</w:t>
      </w:r>
      <w:r>
        <w:t>,</w:t>
      </w:r>
      <w:r w:rsidR="00C95416">
        <w:t xml:space="preserve"> when I was </w:t>
      </w:r>
      <w:r>
        <w:t xml:space="preserve">an </w:t>
      </w:r>
      <w:r w:rsidR="00C95416">
        <w:t xml:space="preserve">MP, I </w:t>
      </w:r>
      <w:r>
        <w:t>sponsored the electricity</w:t>
      </w:r>
      <w:r w:rsidR="00C95416">
        <w:t xml:space="preserve"> grid for the semiconductor. It is important that both sides </w:t>
      </w:r>
      <w:r>
        <w:t>can</w:t>
      </w:r>
      <w:r w:rsidR="00C95416">
        <w:t xml:space="preserve"> look at the importance of the trade security in this area and also the sensitivity of next generation weapons that is being used in </w:t>
      </w:r>
      <w:r w:rsidR="0044300B">
        <w:t xml:space="preserve">the </w:t>
      </w:r>
      <w:r w:rsidR="00C95416">
        <w:t xml:space="preserve">development of </w:t>
      </w:r>
      <w:r>
        <w:t>weapon</w:t>
      </w:r>
      <w:r w:rsidR="0044300B">
        <w:t>s</w:t>
      </w:r>
      <w:r w:rsidR="00C95416">
        <w:t xml:space="preserve"> deployment as well as the cyber-security network in </w:t>
      </w:r>
      <w:r>
        <w:t>this</w:t>
      </w:r>
      <w:r w:rsidR="00C95416">
        <w:t xml:space="preserve"> regard. </w:t>
      </w:r>
    </w:p>
    <w:p w:rsidR="00266C71" w:rsidP="008A52F4">
      <w:pPr>
        <w:pStyle w:val="Answer"/>
      </w:pPr>
      <w:r>
        <w:t xml:space="preserve">There are a lot of things in the next generation of defence technologies that are used for </w:t>
      </w:r>
      <w:r w:rsidR="00B16FFC">
        <w:t xml:space="preserve">the </w:t>
      </w:r>
      <w:r>
        <w:t xml:space="preserve">5G network and the </w:t>
      </w:r>
      <w:r w:rsidR="00B16FFC">
        <w:t xml:space="preserve">so-called </w:t>
      </w:r>
      <w:r>
        <w:t>encrypted network</w:t>
      </w:r>
      <w:r w:rsidR="00B16FFC">
        <w:t xml:space="preserve"> t</w:t>
      </w:r>
      <w:r>
        <w:t xml:space="preserve">hat </w:t>
      </w:r>
      <w:r w:rsidR="0044300B">
        <w:t>are</w:t>
      </w:r>
      <w:r>
        <w:t xml:space="preserve"> required for semiconduct</w:t>
      </w:r>
      <w:r w:rsidR="00B16FFC">
        <w:t>or</w:t>
      </w:r>
      <w:r>
        <w:t xml:space="preserve"> development. I would suggest that countries like </w:t>
      </w:r>
      <w:r w:rsidR="00B16FFC">
        <w:t xml:space="preserve">the </w:t>
      </w:r>
      <w:r>
        <w:t xml:space="preserve">UK and Taiwan elevate semiconductor and 5G as a national defence technology and treat it as </w:t>
      </w:r>
      <w:r w:rsidR="00B16FFC">
        <w:t>a</w:t>
      </w:r>
      <w:r>
        <w:t xml:space="preserve"> very important asset for strategic materials in that regard. </w:t>
      </w:r>
    </w:p>
    <w:p w:rsidR="006D2DFF" w:rsidP="008A52F4">
      <w:pPr>
        <w:pStyle w:val="Answer"/>
      </w:pPr>
      <w:r>
        <w:t>For that very reason</w:t>
      </w:r>
      <w:r w:rsidR="00B16FFC">
        <w:t>, the</w:t>
      </w:r>
      <w:r>
        <w:t xml:space="preserve"> US has come up with legislation such as </w:t>
      </w:r>
      <w:r w:rsidR="00B16FFC">
        <w:t>the CHIPS</w:t>
      </w:r>
      <w:r>
        <w:t xml:space="preserve"> </w:t>
      </w:r>
      <w:r w:rsidR="00B16FFC">
        <w:t>A</w:t>
      </w:r>
      <w:r>
        <w:t>ct</w:t>
      </w:r>
      <w:r w:rsidR="00B16FFC">
        <w:t xml:space="preserve">, </w:t>
      </w:r>
      <w:r w:rsidR="00266C71">
        <w:t>the Endless Frontier Act</w:t>
      </w:r>
      <w:r>
        <w:t xml:space="preserve"> and </w:t>
      </w:r>
      <w:r w:rsidR="00266C71">
        <w:t>the</w:t>
      </w:r>
      <w:r>
        <w:t xml:space="preserve"> US </w:t>
      </w:r>
      <w:r w:rsidR="00266C71">
        <w:t>I</w:t>
      </w:r>
      <w:r>
        <w:t xml:space="preserve">nnovation </w:t>
      </w:r>
      <w:r w:rsidR="00266C71">
        <w:t>and C</w:t>
      </w:r>
      <w:r>
        <w:t xml:space="preserve">ompetition </w:t>
      </w:r>
      <w:r w:rsidR="00266C71">
        <w:t>A</w:t>
      </w:r>
      <w:r>
        <w:t>ct</w:t>
      </w:r>
      <w:r w:rsidR="00266C71">
        <w:t>.</w:t>
      </w:r>
      <w:r>
        <w:t xml:space="preserve"> </w:t>
      </w:r>
      <w:r w:rsidR="00266C71">
        <w:t>A</w:t>
      </w:r>
      <w:r>
        <w:t xml:space="preserve">ll of </w:t>
      </w:r>
      <w:r w:rsidR="00266C71">
        <w:t xml:space="preserve">this is </w:t>
      </w:r>
      <w:r>
        <w:t xml:space="preserve">addressed to </w:t>
      </w:r>
      <w:r w:rsidR="00266C71">
        <w:t xml:space="preserve">the </w:t>
      </w:r>
      <w:r>
        <w:t>country</w:t>
      </w:r>
      <w:r w:rsidR="00B545EE">
        <w:t>’</w:t>
      </w:r>
      <w:r>
        <w:t>s ambition</w:t>
      </w:r>
      <w:r w:rsidR="00266C71">
        <w:t>s</w:t>
      </w:r>
      <w:r>
        <w:t xml:space="preserve"> to maintain </w:t>
      </w:r>
      <w:r w:rsidR="00266C71">
        <w:t>a</w:t>
      </w:r>
      <w:r>
        <w:t xml:space="preserve"> dominan</w:t>
      </w:r>
      <w:r w:rsidR="00266C71">
        <w:t>ce</w:t>
      </w:r>
      <w:r>
        <w:t xml:space="preserve"> position in this particular area. It is important that we think of advancements of the technology as the co-operative platform that we can all work out and seek for mutual benefit in this regard. </w:t>
      </w:r>
    </w:p>
    <w:p w:rsidR="006D2DFF" w:rsidP="006D2DFF">
      <w:pPr>
        <w:pStyle w:val="Remark"/>
      </w:pPr>
      <w:sdt>
        <w:sdtPr>
          <w:alias w:val="Member"/>
          <w:tag w:val="&lt;Member mnisId='4462' dodsId='108954'&gt;"/>
          <w:id w:val="-1386174140"/>
          <w:placeholder>
            <w:docPart w:val="DefaultPlaceholder_-1854013440"/>
          </w:placeholder>
          <w:richText/>
        </w:sdtPr>
        <w:sdtContent>
          <w:r w:rsidRPr="006D2DFF">
            <w:rPr>
              <w:b/>
            </w:rPr>
            <w:t>Chair:</w:t>
          </w:r>
        </w:sdtContent>
      </w:sdt>
      <w:r>
        <w:t xml:space="preserve"> </w:t>
      </w:r>
      <w:r w:rsidR="00C95416">
        <w:t xml:space="preserve">Thank you very much. </w:t>
      </w:r>
    </w:p>
    <w:p w:rsidR="006D2DFF" w:rsidP="00C95416">
      <w:pPr>
        <w:pStyle w:val="Question"/>
      </w:pPr>
      <w:sdt>
        <w:sdtPr>
          <w:alias w:val="Member"/>
          <w:tag w:val="&lt;Member mnisId='4478' dodsId='72305'&gt;"/>
          <w:id w:val="-1993013965"/>
          <w:placeholder>
            <w:docPart w:val="DefaultPlaceholder_-1854013440"/>
          </w:placeholder>
          <w:richText/>
        </w:sdtPr>
        <w:sdtContent>
          <w:r w:rsidRPr="006D2DFF">
            <w:rPr>
              <w:b/>
            </w:rPr>
            <w:t>Royston Smith:</w:t>
          </w:r>
        </w:sdtContent>
      </w:sdt>
      <w:r>
        <w:t xml:space="preserve"> </w:t>
      </w:r>
      <w:r w:rsidR="00C95416">
        <w:t xml:space="preserve">Can I move on to something that is probably more controversial? What is </w:t>
      </w:r>
      <w:r w:rsidR="00266C71">
        <w:t xml:space="preserve">the </w:t>
      </w:r>
      <w:r w:rsidR="00C95416">
        <w:t xml:space="preserve">assessment </w:t>
      </w:r>
      <w:r w:rsidR="00266C71">
        <w:t>of all three of you for</w:t>
      </w:r>
      <w:r w:rsidR="00C95416">
        <w:t xml:space="preserve"> a likely timescale for a Chinese invasion of Taiwan</w:t>
      </w:r>
      <w:r w:rsidR="00266C71">
        <w:t>,</w:t>
      </w:r>
      <w:r w:rsidR="00C95416">
        <w:t xml:space="preserve"> in the event that there is one of course?</w:t>
      </w:r>
    </w:p>
    <w:p w:rsidR="000E33C1" w:rsidP="006D2DFF">
      <w:pPr>
        <w:pStyle w:val="Answer"/>
      </w:pPr>
      <w:sdt>
        <w:sdtPr>
          <w:alias w:val="Witness"/>
          <w:id w:val="-1096864252"/>
          <w:placeholder>
            <w:docPart w:val="DefaultPlaceholder_-1854013440"/>
          </w:placeholder>
          <w:richText/>
        </w:sdtPr>
        <w:sdtContent>
          <w:r w:rsidRPr="006D2DFF" w:rsidR="006D2DFF">
            <w:rPr>
              <w:b/>
              <w:i/>
            </w:rPr>
            <w:t>Dr Patalano:</w:t>
          </w:r>
        </w:sdtContent>
      </w:sdt>
      <w:r w:rsidR="006D2DFF">
        <w:t xml:space="preserve"> </w:t>
      </w:r>
      <w:r w:rsidR="00C95416">
        <w:t xml:space="preserve">I am happy to go first. </w:t>
      </w:r>
      <w:r w:rsidR="00266C71">
        <w:t>W</w:t>
      </w:r>
      <w:r w:rsidR="00C95416">
        <w:t xml:space="preserve">e </w:t>
      </w:r>
      <w:r w:rsidR="00266C71">
        <w:t xml:space="preserve">could </w:t>
      </w:r>
      <w:r w:rsidR="00C95416">
        <w:t>take as a baseline 202</w:t>
      </w:r>
      <w:r w:rsidR="00266C71">
        <w:t>7,</w:t>
      </w:r>
      <w:r w:rsidR="00C95416">
        <w:t xml:space="preserve"> which is the </w:t>
      </w:r>
      <w:r w:rsidR="00266C71">
        <w:t>100</w:t>
      </w:r>
      <w:r w:rsidR="00C95416">
        <w:t xml:space="preserve"> years</w:t>
      </w:r>
      <w:r w:rsidR="00266C71">
        <w:t>’</w:t>
      </w:r>
      <w:r w:rsidR="00C95416">
        <w:t xml:space="preserve"> celebration of the founding of the PL</w:t>
      </w:r>
      <w:r w:rsidR="00266C71">
        <w:t>A, and</w:t>
      </w:r>
      <w:r w:rsidR="00C95416">
        <w:t xml:space="preserve"> also </w:t>
      </w:r>
      <w:r w:rsidR="00266C71">
        <w:t xml:space="preserve">one of </w:t>
      </w:r>
      <w:r w:rsidR="00C95416">
        <w:t>the mandate</w:t>
      </w:r>
      <w:r w:rsidR="00266C71">
        <w:t>d</w:t>
      </w:r>
      <w:r w:rsidR="00C95416">
        <w:t xml:space="preserve"> dates from the party to the military to be ready to perform the core missions</w:t>
      </w:r>
      <w:r w:rsidR="00266C71">
        <w:t>,</w:t>
      </w:r>
      <w:r w:rsidR="00C95416">
        <w:t xml:space="preserve"> of which Taiwan is one. It has been there for a very long time</w:t>
      </w:r>
      <w:r w:rsidR="0042360A">
        <w:t>.</w:t>
      </w:r>
      <w:r w:rsidR="00C95416">
        <w:t xml:space="preserve"> I would say all </w:t>
      </w:r>
      <w:r w:rsidR="0042360A">
        <w:t xml:space="preserve">sorts of </w:t>
      </w:r>
      <w:r w:rsidR="00C95416">
        <w:t>recent military assessments in terms of capabilities play 2027 a</w:t>
      </w:r>
      <w:r w:rsidR="0042360A">
        <w:t>s</w:t>
      </w:r>
      <w:r w:rsidR="00C95416">
        <w:t xml:space="preserve"> a moment in time by</w:t>
      </w:r>
      <w:r w:rsidR="0042360A">
        <w:t xml:space="preserve"> </w:t>
      </w:r>
      <w:r w:rsidR="00C95416">
        <w:t xml:space="preserve">which the Chinese </w:t>
      </w:r>
      <w:r w:rsidR="0042360A">
        <w:t>C</w:t>
      </w:r>
      <w:r w:rsidR="00C95416">
        <w:t xml:space="preserve">ommunist </w:t>
      </w:r>
      <w:r w:rsidR="0042360A">
        <w:t>P</w:t>
      </w:r>
      <w:r w:rsidR="00C95416">
        <w:t xml:space="preserve">arty will have the political option to choose military action against Taiwan. </w:t>
      </w:r>
    </w:p>
    <w:p w:rsidR="00C670AC" w:rsidP="006D2DFF">
      <w:pPr>
        <w:pStyle w:val="Answer"/>
      </w:pPr>
      <w:r>
        <w:t xml:space="preserve">This is </w:t>
      </w:r>
      <w:r w:rsidR="0042360A">
        <w:t xml:space="preserve">what is now known as the Admiral </w:t>
      </w:r>
      <w:r>
        <w:t>Davidson window</w:t>
      </w:r>
      <w:r w:rsidR="0042360A">
        <w:t>.</w:t>
      </w:r>
      <w:r>
        <w:t xml:space="preserve"> </w:t>
      </w:r>
      <w:r w:rsidR="0042360A">
        <w:t>A</w:t>
      </w:r>
      <w:r>
        <w:t xml:space="preserve">dmiral Davidson recently retired </w:t>
      </w:r>
      <w:r w:rsidR="0042360A">
        <w:t xml:space="preserve">as the </w:t>
      </w:r>
      <w:r>
        <w:t xml:space="preserve">commander of </w:t>
      </w:r>
      <w:r w:rsidR="0042360A">
        <w:t xml:space="preserve">the US </w:t>
      </w:r>
      <w:r>
        <w:t xml:space="preserve">Indo-Pacific </w:t>
      </w:r>
      <w:r w:rsidR="0042360A">
        <w:t>C</w:t>
      </w:r>
      <w:r>
        <w:t>ommand</w:t>
      </w:r>
      <w:r w:rsidR="0042360A">
        <w:t>. He</w:t>
      </w:r>
      <w:r>
        <w:t xml:space="preserve"> gave his last testimony </w:t>
      </w:r>
      <w:r w:rsidR="0042360A">
        <w:t xml:space="preserve">to the US Senate </w:t>
      </w:r>
      <w:r>
        <w:t>before he was relinquished of his dut</w:t>
      </w:r>
      <w:r w:rsidR="0042360A">
        <w:t>ies</w:t>
      </w:r>
      <w:r>
        <w:t xml:space="preserve">. He pointed out that the next five or six years will be </w:t>
      </w:r>
      <w:r w:rsidR="0042360A">
        <w:t xml:space="preserve">absolutely </w:t>
      </w:r>
      <w:r>
        <w:t xml:space="preserve">central to that. Admiral </w:t>
      </w:r>
      <w:r w:rsidR="0042360A">
        <w:t xml:space="preserve">Aquilino, </w:t>
      </w:r>
      <w:r>
        <w:t>as well as the joint chief of staff</w:t>
      </w:r>
      <w:r w:rsidR="0042360A">
        <w:t>,</w:t>
      </w:r>
      <w:r>
        <w:t xml:space="preserve"> confirmed tha</w:t>
      </w:r>
      <w:r>
        <w:t>t, and</w:t>
      </w:r>
      <w:r>
        <w:t xml:space="preserve"> the </w:t>
      </w:r>
      <w:r>
        <w:t>Chinese Military P</w:t>
      </w:r>
      <w:r>
        <w:t xml:space="preserve">ower </w:t>
      </w:r>
      <w:r>
        <w:t>A</w:t>
      </w:r>
      <w:r>
        <w:t xml:space="preserve">ssessment </w:t>
      </w:r>
      <w:r>
        <w:t xml:space="preserve">in 2021, </w:t>
      </w:r>
      <w:r>
        <w:t>which came out two weeks ago</w:t>
      </w:r>
      <w:r>
        <w:t>,</w:t>
      </w:r>
      <w:r>
        <w:t xml:space="preserve"> reinforces that. </w:t>
      </w:r>
    </w:p>
    <w:p w:rsidR="00C670AC" w:rsidP="006D2DFF">
      <w:pPr>
        <w:pStyle w:val="Answer"/>
      </w:pPr>
      <w:r>
        <w:t>In terms of timeline</w:t>
      </w:r>
      <w:r>
        <w:t>,</w:t>
      </w:r>
      <w:r>
        <w:t xml:space="preserve"> all estimat</w:t>
      </w:r>
      <w:r>
        <w:t>es</w:t>
      </w:r>
      <w:r>
        <w:t xml:space="preserve"> suggest that </w:t>
      </w:r>
      <w:r>
        <w:t xml:space="preserve">by 2027 it does not mean that invasion is going to be </w:t>
      </w:r>
      <w:r>
        <w:t>inevitable</w:t>
      </w:r>
      <w:r>
        <w:t>,</w:t>
      </w:r>
      <w:r>
        <w:t xml:space="preserve"> but the CCP will have among the various political option</w:t>
      </w:r>
      <w:r>
        <w:t>s</w:t>
      </w:r>
      <w:r>
        <w:t xml:space="preserve"> for </w:t>
      </w:r>
      <w:r>
        <w:t>action also</w:t>
      </w:r>
      <w:r>
        <w:t xml:space="preserve"> military </w:t>
      </w:r>
      <w:r>
        <w:t>action</w:t>
      </w:r>
      <w:r>
        <w:t xml:space="preserve"> against Taiwan. That means two things. </w:t>
      </w:r>
      <w:r>
        <w:t>One</w:t>
      </w:r>
      <w:r>
        <w:t xml:space="preserve"> has to be clear or at least I will present it as such. </w:t>
      </w:r>
    </w:p>
    <w:p w:rsidR="00C670AC" w:rsidP="006D2DFF">
      <w:pPr>
        <w:pStyle w:val="Answer"/>
      </w:pPr>
      <w:r>
        <w:t>First of all</w:t>
      </w:r>
      <w:r w:rsidR="00C95416">
        <w:t>, invasion is</w:t>
      </w:r>
      <w:r>
        <w:t>,</w:t>
      </w:r>
      <w:r w:rsidR="00C95416">
        <w:t xml:space="preserve"> if you want</w:t>
      </w:r>
      <w:r>
        <w:t>,</w:t>
      </w:r>
      <w:r w:rsidR="00C95416">
        <w:t xml:space="preserve"> the ultimate step. </w:t>
      </w:r>
      <w:r>
        <w:t>Under that level of threshold, there are a number of actions that the CCP can take a</w:t>
      </w:r>
      <w:r w:rsidR="00C95416">
        <w:t xml:space="preserve">nd consider. These are equally important and </w:t>
      </w:r>
      <w:r>
        <w:t xml:space="preserve">perhaps even more </w:t>
      </w:r>
      <w:r w:rsidR="00C95416">
        <w:t xml:space="preserve">pressing. If we are talking about timelines, I would say from 2027 </w:t>
      </w:r>
      <w:r>
        <w:t xml:space="preserve">down </w:t>
      </w:r>
      <w:r w:rsidR="00C95416">
        <w:t>to the mid</w:t>
      </w:r>
      <w:r>
        <w:t>-</w:t>
      </w:r>
      <w:r w:rsidR="00C95416">
        <w:t>2030s the ri</w:t>
      </w:r>
      <w:r>
        <w:t>sk</w:t>
      </w:r>
      <w:r w:rsidR="00C95416">
        <w:t xml:space="preserve"> of invasion is real because it is a political option</w:t>
      </w:r>
      <w:r>
        <w:t>,</w:t>
      </w:r>
      <w:r w:rsidR="00C95416">
        <w:t xml:space="preserve"> </w:t>
      </w:r>
      <w:r>
        <w:t>b</w:t>
      </w:r>
      <w:r w:rsidR="00C95416">
        <w:t xml:space="preserve">ut between now and any time before that all options other than a straight invasion are equally possible </w:t>
      </w:r>
      <w:r>
        <w:t xml:space="preserve">and </w:t>
      </w:r>
      <w:r w:rsidR="00C95416">
        <w:t xml:space="preserve">likely. </w:t>
      </w:r>
    </w:p>
    <w:p w:rsidR="006E4F68" w:rsidP="006D2DFF">
      <w:pPr>
        <w:pStyle w:val="Answer"/>
      </w:pPr>
      <w:r>
        <w:t>You briefly allude</w:t>
      </w:r>
      <w:r w:rsidR="00C670AC">
        <w:t>d</w:t>
      </w:r>
      <w:r>
        <w:t xml:space="preserve"> to the case of Australia in terms of economic and political co</w:t>
      </w:r>
      <w:r w:rsidR="00C670AC">
        <w:t>ercion</w:t>
      </w:r>
      <w:r>
        <w:t>. I would say the characteristics of anything</w:t>
      </w:r>
      <w:r w:rsidR="00C670AC">
        <w:t xml:space="preserve"> </w:t>
      </w:r>
      <w:r>
        <w:t>ha</w:t>
      </w:r>
      <w:r w:rsidR="00C670AC">
        <w:t>ppen</w:t>
      </w:r>
      <w:r>
        <w:t>ing under that th</w:t>
      </w:r>
      <w:r w:rsidR="00C670AC">
        <w:t>reshold</w:t>
      </w:r>
      <w:r>
        <w:t xml:space="preserve"> of open conflict as an invasion should be taken as both comp</w:t>
      </w:r>
      <w:r w:rsidR="00C670AC">
        <w:t>rehensive</w:t>
      </w:r>
      <w:r>
        <w:t xml:space="preserve"> and multidimensional. </w:t>
      </w:r>
      <w:r w:rsidR="00C670AC">
        <w:t>Comprehensive is intended here as both m</w:t>
      </w:r>
      <w:r>
        <w:t>ilitary and non</w:t>
      </w:r>
      <w:r w:rsidR="00C670AC">
        <w:t>-</w:t>
      </w:r>
      <w:r>
        <w:t xml:space="preserve">military. </w:t>
      </w:r>
      <w:r w:rsidR="00C670AC">
        <w:t xml:space="preserve">The </w:t>
      </w:r>
      <w:r>
        <w:t xml:space="preserve">Chinese have developed an arsenal of ways to exert </w:t>
      </w:r>
      <w:r w:rsidR="00C670AC">
        <w:t>all sorts of</w:t>
      </w:r>
      <w:r>
        <w:t xml:space="preserve"> pressure and coercion, whether political, diplomatic or</w:t>
      </w:r>
      <w:r>
        <w:t xml:space="preserve"> economic</w:t>
      </w:r>
      <w:r>
        <w:t>. Taiwan is</w:t>
      </w:r>
      <w:r>
        <w:t xml:space="preserve"> no exception to that. It is also military and civilian and the civil military fusion that is part of the national doctrine in which there </w:t>
      </w:r>
      <w:r>
        <w:t>are</w:t>
      </w:r>
      <w:r>
        <w:t xml:space="preserve"> </w:t>
      </w:r>
      <w:r>
        <w:t xml:space="preserve">basically </w:t>
      </w:r>
      <w:r>
        <w:t xml:space="preserve">no civilian affairs in industry or economic activity that </w:t>
      </w:r>
      <w:r w:rsidR="000E33C1">
        <w:t>are</w:t>
      </w:r>
      <w:r>
        <w:t xml:space="preserve"> not outside the grasp of the CCP</w:t>
      </w:r>
      <w:r>
        <w:t>.</w:t>
      </w:r>
      <w:r>
        <w:t xml:space="preserve"> </w:t>
      </w:r>
      <w:r w:rsidR="000E33C1">
        <w:t>W</w:t>
      </w:r>
      <w:r>
        <w:t xml:space="preserve">e </w:t>
      </w:r>
      <w:r>
        <w:t xml:space="preserve">had </w:t>
      </w:r>
      <w:r>
        <w:t xml:space="preserve">better think </w:t>
      </w:r>
      <w:r>
        <w:t>about</w:t>
      </w:r>
      <w:r>
        <w:t xml:space="preserve"> things happening across the strait</w:t>
      </w:r>
      <w:r>
        <w:t>,</w:t>
      </w:r>
      <w:r>
        <w:t xml:space="preserve"> not just as</w:t>
      </w:r>
      <w:r>
        <w:t xml:space="preserve"> an assault D</w:t>
      </w:r>
      <w:r w:rsidR="002D416A">
        <w:t>-d</w:t>
      </w:r>
      <w:r>
        <w:t>ay-style,</w:t>
      </w:r>
      <w:r>
        <w:t xml:space="preserve"> but anything </w:t>
      </w:r>
      <w:r>
        <w:t>going</w:t>
      </w:r>
      <w:r>
        <w:t xml:space="preserve"> from </w:t>
      </w:r>
      <w:r>
        <w:t xml:space="preserve">cyber-attacks to quarantine and </w:t>
      </w:r>
      <w:r w:rsidR="000E33C1">
        <w:t xml:space="preserve">an </w:t>
      </w:r>
      <w:r>
        <w:t>economic embargo Cuba</w:t>
      </w:r>
      <w:r>
        <w:t>-s</w:t>
      </w:r>
      <w:r>
        <w:t>tyle</w:t>
      </w:r>
      <w:r>
        <w:t>,</w:t>
      </w:r>
      <w:r>
        <w:t xml:space="preserve"> to anything short of that open invasion. </w:t>
      </w:r>
    </w:p>
    <w:p w:rsidR="006E4F68" w:rsidP="006D2DFF">
      <w:pPr>
        <w:pStyle w:val="Answer"/>
      </w:pPr>
      <w:r>
        <w:t>It is also multidimensional</w:t>
      </w:r>
      <w:r>
        <w:t>,</w:t>
      </w:r>
      <w:r>
        <w:t xml:space="preserve"> because in terms of </w:t>
      </w:r>
      <w:r>
        <w:t>capabilities</w:t>
      </w:r>
      <w:r>
        <w:t xml:space="preserve"> required to do </w:t>
      </w:r>
      <w:r>
        <w:t xml:space="preserve">anything, </w:t>
      </w:r>
      <w:r>
        <w:t>invasion being the ultimate benchmarking</w:t>
      </w:r>
      <w:r>
        <w:t>,</w:t>
      </w:r>
      <w:r>
        <w:t xml:space="preserve"> the </w:t>
      </w:r>
      <w:r>
        <w:t>capabilities</w:t>
      </w:r>
      <w:r>
        <w:t xml:space="preserve"> that </w:t>
      </w:r>
      <w:r>
        <w:t>you</w:t>
      </w:r>
      <w:r>
        <w:t xml:space="preserve"> need to do that are across different domains</w:t>
      </w:r>
      <w:r>
        <w:t>,</w:t>
      </w:r>
      <w:r>
        <w:t xml:space="preserve"> whether it is cyber</w:t>
      </w:r>
      <w:r>
        <w:t>,</w:t>
      </w:r>
      <w:r>
        <w:t xml:space="preserve"> in the air or on the surface</w:t>
      </w:r>
      <w:r>
        <w:t>,</w:t>
      </w:r>
      <w:r>
        <w:t xml:space="preserve"> subsurface</w:t>
      </w:r>
      <w:r>
        <w:t>,</w:t>
      </w:r>
      <w:r>
        <w:t xml:space="preserve"> and so on and so forth</w:t>
      </w:r>
      <w:r>
        <w:t>, and amphibious in that sense</w:t>
      </w:r>
      <w:r>
        <w:t xml:space="preserve">. </w:t>
      </w:r>
    </w:p>
    <w:p w:rsidR="006D2DFF" w:rsidP="006D2DFF">
      <w:pPr>
        <w:pStyle w:val="Answer"/>
      </w:pPr>
      <w:r>
        <w:t>By 2027</w:t>
      </w:r>
      <w:r w:rsidR="006E4F68">
        <w:t>,</w:t>
      </w:r>
      <w:r>
        <w:t xml:space="preserve"> including at the strategic level</w:t>
      </w:r>
      <w:r w:rsidR="006E4F68">
        <w:t>,</w:t>
      </w:r>
      <w:r>
        <w:t xml:space="preserve"> </w:t>
      </w:r>
      <w:r w:rsidR="006E4F68">
        <w:t xml:space="preserve">there will be </w:t>
      </w:r>
      <w:r>
        <w:t>a considerable increase in the nuclear warheads arsenal</w:t>
      </w:r>
      <w:r w:rsidR="006E4F68">
        <w:t>,</w:t>
      </w:r>
      <w:r>
        <w:t xml:space="preserve"> which is an important consideration in that because it casts the United States question </w:t>
      </w:r>
      <w:r w:rsidR="006E4F68">
        <w:t xml:space="preserve">in </w:t>
      </w:r>
      <w:r>
        <w:t>a different space</w:t>
      </w:r>
      <w:r w:rsidR="006E4F68">
        <w:t>.</w:t>
      </w:r>
      <w:r>
        <w:t xml:space="preserve"> </w:t>
      </w:r>
      <w:r w:rsidR="006E4F68">
        <w:t>W</w:t>
      </w:r>
      <w:r>
        <w:t>hether it is in terms of missile capabilities</w:t>
      </w:r>
      <w:r w:rsidR="006E4F68">
        <w:t>,</w:t>
      </w:r>
      <w:r>
        <w:t xml:space="preserve"> air capabilities</w:t>
      </w:r>
      <w:r w:rsidR="006E4F68">
        <w:t>,</w:t>
      </w:r>
      <w:r>
        <w:t xml:space="preserve"> surface capabilities</w:t>
      </w:r>
      <w:r w:rsidR="006E4F68">
        <w:t xml:space="preserve"> or</w:t>
      </w:r>
      <w:r>
        <w:t xml:space="preserve"> underwater capabilities</w:t>
      </w:r>
      <w:r w:rsidR="006E4F68">
        <w:t>,</w:t>
      </w:r>
      <w:r>
        <w:t xml:space="preserve"> the Chinese will be in a position by 2027</w:t>
      </w:r>
      <w:r w:rsidR="006E4F68">
        <w:t>,</w:t>
      </w:r>
      <w:r>
        <w:t xml:space="preserve"> at least current estimates suggest</w:t>
      </w:r>
      <w:r w:rsidR="006E4F68">
        <w:t>,</w:t>
      </w:r>
      <w:r>
        <w:t xml:space="preserve"> to pick and choose how to </w:t>
      </w:r>
      <w:r w:rsidR="00077F40">
        <w:t>face and layer</w:t>
      </w:r>
      <w:r>
        <w:t xml:space="preserve"> the level of aggression that they might feel is justifiable to achieve the political ends of reunification. </w:t>
      </w:r>
    </w:p>
    <w:p w:rsidR="00295C09" w:rsidP="006D2DFF">
      <w:pPr>
        <w:pStyle w:val="Answer"/>
      </w:pPr>
      <w:sdt>
        <w:sdtPr>
          <w:alias w:val="Witness"/>
          <w:id w:val="-180056754"/>
          <w:placeholder>
            <w:docPart w:val="DefaultPlaceholder_-1854013440"/>
          </w:placeholder>
          <w:richText/>
        </w:sdtPr>
        <w:sdtContent>
          <w:r w:rsidRPr="006D2DFF" w:rsidR="006D2DFF">
            <w:rPr>
              <w:b/>
              <w:i/>
            </w:rPr>
            <w:t>Michael Reilly:</w:t>
          </w:r>
        </w:sdtContent>
      </w:sdt>
      <w:r w:rsidR="006D2DFF">
        <w:t xml:space="preserve"> </w:t>
      </w:r>
      <w:r w:rsidR="00C95416">
        <w:t xml:space="preserve">I take the view that the Chinese will not invade if we accept invasion in the conventional way </w:t>
      </w:r>
      <w:r>
        <w:t xml:space="preserve">that </w:t>
      </w:r>
      <w:r w:rsidR="00C95416">
        <w:t>we look at it or that we mean it. I say that because one should never undere</w:t>
      </w:r>
      <w:r>
        <w:t>sti</w:t>
      </w:r>
      <w:r w:rsidR="00C95416">
        <w:t>mate the number of factors here</w:t>
      </w:r>
      <w:r>
        <w:t>.</w:t>
      </w:r>
      <w:r w:rsidR="00C95416">
        <w:t xml:space="preserve"> </w:t>
      </w:r>
      <w:r>
        <w:t>T</w:t>
      </w:r>
      <w:r w:rsidR="00C95416">
        <w:t xml:space="preserve">hey may well have the capability. I do not disagree with </w:t>
      </w:r>
      <w:r>
        <w:t xml:space="preserve">Alessio </w:t>
      </w:r>
      <w:r w:rsidR="00C95416">
        <w:t xml:space="preserve">on that. </w:t>
      </w:r>
      <w:r>
        <w:t>But an invasion from the CCP’s point of view is in itself, h</w:t>
      </w:r>
      <w:r w:rsidR="00C95416">
        <w:t>e suggested</w:t>
      </w:r>
      <w:r>
        <w:t>,</w:t>
      </w:r>
      <w:r w:rsidR="00C95416">
        <w:t xml:space="preserve"> a last resort</w:t>
      </w:r>
      <w:r>
        <w:t>.</w:t>
      </w:r>
      <w:r w:rsidR="00C95416">
        <w:t xml:space="preserve"> </w:t>
      </w:r>
      <w:r>
        <w:t>I</w:t>
      </w:r>
      <w:r w:rsidR="00C95416">
        <w:t xml:space="preserve">t is </w:t>
      </w:r>
      <w:r>
        <w:t xml:space="preserve">almost </w:t>
      </w:r>
      <w:r w:rsidR="00C95416">
        <w:t xml:space="preserve">tantamount to admission of failure. They have always made it clear </w:t>
      </w:r>
      <w:r>
        <w:t>to</w:t>
      </w:r>
      <w:r w:rsidR="00C95416">
        <w:t xml:space="preserve"> their domestic population</w:t>
      </w:r>
      <w:r>
        <w:t>, “T</w:t>
      </w:r>
      <w:r w:rsidR="00C95416">
        <w:t xml:space="preserve">hese are our </w:t>
      </w:r>
      <w:r>
        <w:t>compatriots.”</w:t>
      </w:r>
      <w:r w:rsidR="00C95416">
        <w:t xml:space="preserve"> </w:t>
      </w:r>
      <w:r>
        <w:t>What sort of message are they sending to their domestic population? From their point of view, that is the only a</w:t>
      </w:r>
      <w:r w:rsidR="00C95416">
        <w:t xml:space="preserve">udience that matters. They are not interested in international opinion. What message are they sending to their domestic audience if they are saying, </w:t>
      </w:r>
      <w:r>
        <w:t>“Actually, w</w:t>
      </w:r>
      <w:r w:rsidR="00C95416">
        <w:t xml:space="preserve">e have </w:t>
      </w:r>
      <w:r>
        <w:t xml:space="preserve">got </w:t>
      </w:r>
      <w:r w:rsidR="00C95416">
        <w:t>to invade</w:t>
      </w:r>
      <w:r>
        <w:t>. It has</w:t>
      </w:r>
      <w:r w:rsidR="00C95416">
        <w:t xml:space="preserve"> got that bad</w:t>
      </w:r>
      <w:r>
        <w:t>”?</w:t>
      </w:r>
      <w:r w:rsidR="00C95416">
        <w:t xml:space="preserve"> </w:t>
      </w:r>
      <w:r>
        <w:t>That is the first point.</w:t>
      </w:r>
    </w:p>
    <w:p w:rsidR="00295C09" w:rsidP="006D2DFF">
      <w:pPr>
        <w:pStyle w:val="Answer"/>
      </w:pPr>
      <w:r>
        <w:t xml:space="preserve">We must not overlook the </w:t>
      </w:r>
      <w:r>
        <w:t>fact</w:t>
      </w:r>
      <w:r>
        <w:t xml:space="preserve"> that they are sensitive to public opinion. Were they to inv</w:t>
      </w:r>
      <w:r>
        <w:t>a</w:t>
      </w:r>
      <w:r>
        <w:t>d</w:t>
      </w:r>
      <w:r>
        <w:t>e</w:t>
      </w:r>
      <w:r>
        <w:t xml:space="preserve"> and quickly run into problems</w:t>
      </w:r>
      <w:r>
        <w:t>,</w:t>
      </w:r>
      <w:r>
        <w:t xml:space="preserve"> as they did </w:t>
      </w:r>
      <w:r>
        <w:t xml:space="preserve">the </w:t>
      </w:r>
      <w:r>
        <w:t xml:space="preserve">last </w:t>
      </w:r>
      <w:r>
        <w:t>time they invaded</w:t>
      </w:r>
      <w:r>
        <w:t xml:space="preserve"> a neighbour</w:t>
      </w:r>
      <w:r w:rsidR="00BC18AB">
        <w:t>—</w:t>
      </w:r>
      <w:r>
        <w:t>Vietnam</w:t>
      </w:r>
      <w:r w:rsidR="00BC18AB">
        <w:t>—</w:t>
      </w:r>
      <w:r>
        <w:t>how do they sell that to domestic public opinion</w:t>
      </w:r>
      <w:r>
        <w:t>?</w:t>
      </w:r>
      <w:r>
        <w:t xml:space="preserve"> These are the factors they have to </w:t>
      </w:r>
      <w:r>
        <w:t>think about</w:t>
      </w:r>
      <w:r>
        <w:t xml:space="preserve">. </w:t>
      </w:r>
    </w:p>
    <w:p w:rsidR="008F69C7" w:rsidP="006D2DFF">
      <w:pPr>
        <w:pStyle w:val="Answer"/>
      </w:pPr>
      <w:r>
        <w:t>What is much more likely is a co</w:t>
      </w:r>
      <w:r w:rsidR="00295C09">
        <w:t>e</w:t>
      </w:r>
      <w:r>
        <w:t>r</w:t>
      </w:r>
      <w:r w:rsidR="00295C09">
        <w:t>c</w:t>
      </w:r>
      <w:r>
        <w:t xml:space="preserve">ive approach to get Taiwan to </w:t>
      </w:r>
      <w:r w:rsidR="00295C09">
        <w:t>accept, “R</w:t>
      </w:r>
      <w:r>
        <w:t>esistan</w:t>
      </w:r>
      <w:r w:rsidR="00295C09">
        <w:t>ce</w:t>
      </w:r>
      <w:r>
        <w:t xml:space="preserve"> is futile. </w:t>
      </w:r>
      <w:r w:rsidR="00F77E54">
        <w:t>We will join you</w:t>
      </w:r>
      <w:r>
        <w:t>.</w:t>
      </w:r>
      <w:r w:rsidR="00295C09">
        <w:t>”</w:t>
      </w:r>
      <w:r>
        <w:rPr>
          <w:rStyle w:val="FootnoteReference"/>
        </w:rPr>
        <w:footnoteReference w:id="2"/>
      </w:r>
      <w:r>
        <w:t xml:space="preserve"> This is not new. They have been </w:t>
      </w:r>
      <w:r w:rsidR="00295C09">
        <w:t>doing</w:t>
      </w:r>
      <w:r>
        <w:t xml:space="preserve"> this on a more or less constant basis ever since 1949 with increasing degrees of success of late. You only have to look at Taiwan</w:t>
      </w:r>
      <w:r w:rsidR="00B545EE">
        <w:t>’</w:t>
      </w:r>
      <w:r>
        <w:t xml:space="preserve">s inability to recruit enough people into its own armed forces. Conscripts do not do anything for fear of getting injured. </w:t>
      </w:r>
      <w:r>
        <w:t xml:space="preserve">You have to wonder what would happen if China were to attack. </w:t>
      </w:r>
      <w:r>
        <w:t xml:space="preserve">They have successfully sold the message </w:t>
      </w:r>
      <w:r>
        <w:t>“R</w:t>
      </w:r>
      <w:r>
        <w:t>esistan</w:t>
      </w:r>
      <w:r>
        <w:t>ce</w:t>
      </w:r>
      <w:r>
        <w:t xml:space="preserve"> is futile</w:t>
      </w:r>
      <w:r>
        <w:t>.”</w:t>
      </w:r>
      <w:r>
        <w:t xml:space="preserve"> </w:t>
      </w:r>
    </w:p>
    <w:p w:rsidR="008F69C7" w:rsidP="006D2DFF">
      <w:pPr>
        <w:pStyle w:val="Answer"/>
      </w:pPr>
      <w:r>
        <w:t>The</w:t>
      </w:r>
      <w:r w:rsidR="00C95416">
        <w:t xml:space="preserve"> next step would be the access</w:t>
      </w:r>
      <w:r>
        <w:t xml:space="preserve"> area denial so that the</w:t>
      </w:r>
      <w:r w:rsidR="00C95416">
        <w:t xml:space="preserve"> Americans would be persuade</w:t>
      </w:r>
      <w:r>
        <w:t>d</w:t>
      </w:r>
      <w:r w:rsidR="00C95416">
        <w:t xml:space="preserve"> that trying to come to the</w:t>
      </w:r>
      <w:r>
        <w:t>ir</w:t>
      </w:r>
      <w:r w:rsidR="00C95416">
        <w:t xml:space="preserve"> defence</w:t>
      </w:r>
      <w:r>
        <w:rPr>
          <w:rStyle w:val="FootnoteReference"/>
        </w:rPr>
        <w:footnoteReference w:id="3"/>
      </w:r>
      <w:r w:rsidR="00C95416">
        <w:t xml:space="preserve"> would be too high a price to pay</w:t>
      </w:r>
      <w:r>
        <w:t>,</w:t>
      </w:r>
      <w:r w:rsidR="00C95416">
        <w:t xml:space="preserve"> but then what they </w:t>
      </w:r>
      <w:r>
        <w:t>would</w:t>
      </w:r>
      <w:r w:rsidR="00C95416">
        <w:t xml:space="preserve"> want would be the Taiwanese Government to say</w:t>
      </w:r>
      <w:r>
        <w:t xml:space="preserve">, “Yes, </w:t>
      </w:r>
      <w:r w:rsidR="00C95416">
        <w:t>we accept</w:t>
      </w:r>
      <w:r>
        <w:t xml:space="preserve">. Okay, we have just got to </w:t>
      </w:r>
      <w:r w:rsidR="00D67E18">
        <w:t>sub</w:t>
      </w:r>
      <w:r>
        <w:t>mit.”</w:t>
      </w:r>
      <w:r w:rsidR="00C95416">
        <w:t xml:space="preserve"> </w:t>
      </w:r>
    </w:p>
    <w:p w:rsidR="006D2DFF" w:rsidP="006D2DFF">
      <w:pPr>
        <w:pStyle w:val="Answer"/>
      </w:pPr>
      <w:r>
        <w:t xml:space="preserve">If you look at it in that sense, we are still some way off </w:t>
      </w:r>
      <w:r w:rsidR="008F69C7">
        <w:t>it</w:t>
      </w:r>
      <w:r>
        <w:t xml:space="preserve">. With every day that goes by, the Taiwanese are growing more and more distant from China. Twenty years ago, you might have been able to sell to a lot of </w:t>
      </w:r>
      <w:r>
        <w:t xml:space="preserve">Taiwanese inhabitants the idea of unification with China. </w:t>
      </w:r>
      <w:r w:rsidR="008F69C7">
        <w:t>G</w:t>
      </w:r>
      <w:r>
        <w:t xml:space="preserve">etting more than a tiny minority to accept that nowadays </w:t>
      </w:r>
      <w:r w:rsidR="008F69C7">
        <w:t>is</w:t>
      </w:r>
      <w:r>
        <w:t xml:space="preserve"> very unlikely. They have seen what happened in Hong Kong</w:t>
      </w:r>
      <w:r w:rsidR="008F69C7">
        <w:t>.</w:t>
      </w:r>
      <w:r>
        <w:t xml:space="preserve"> </w:t>
      </w:r>
      <w:r w:rsidR="008F69C7">
        <w:t>T</w:t>
      </w:r>
      <w:r>
        <w:t xml:space="preserve">hat was largely why </w:t>
      </w:r>
      <w:r w:rsidR="000E48CD">
        <w:t xml:space="preserve">Tsai Ing-wen </w:t>
      </w:r>
      <w:r>
        <w:t>was re</w:t>
      </w:r>
      <w:r w:rsidR="000E48CD">
        <w:t>-</w:t>
      </w:r>
      <w:r>
        <w:t>elected in a landslide. Prior to that</w:t>
      </w:r>
      <w:r w:rsidR="000E48CD">
        <w:t>,</w:t>
      </w:r>
      <w:r>
        <w:t xml:space="preserve"> the KMT were ahead in the </w:t>
      </w:r>
      <w:r w:rsidR="000E48CD">
        <w:t>polls</w:t>
      </w:r>
      <w:r>
        <w:t>. As long as the rest of the world supports Taiwan</w:t>
      </w:r>
      <w:r w:rsidR="000E48CD">
        <w:t>,</w:t>
      </w:r>
      <w:r>
        <w:t xml:space="preserve"> China will be very wary about taking measures. </w:t>
      </w:r>
    </w:p>
    <w:p w:rsidR="006D2DFF" w:rsidP="00C95416">
      <w:pPr>
        <w:pStyle w:val="Question"/>
      </w:pPr>
      <w:sdt>
        <w:sdtPr>
          <w:alias w:val="Member"/>
          <w:tag w:val="&lt;Member mnisId='4478' dodsId='72305'&gt;"/>
          <w:id w:val="-1405521649"/>
          <w:placeholder>
            <w:docPart w:val="DefaultPlaceholder_-1854013440"/>
          </w:placeholder>
          <w:richText/>
        </w:sdtPr>
        <w:sdtContent>
          <w:r w:rsidRPr="006D2DFF">
            <w:rPr>
              <w:b/>
            </w:rPr>
            <w:t>Royston Smith:</w:t>
          </w:r>
        </w:sdtContent>
      </w:sdt>
      <w:r>
        <w:t xml:space="preserve"> </w:t>
      </w:r>
      <w:r w:rsidR="00C95416">
        <w:t>Jason</w:t>
      </w:r>
      <w:r>
        <w:t>,</w:t>
      </w:r>
      <w:r w:rsidR="00C95416">
        <w:t xml:space="preserve"> did you want to add anything to </w:t>
      </w:r>
      <w:r w:rsidR="000E48CD">
        <w:t>that</w:t>
      </w:r>
      <w:r w:rsidR="00C95416">
        <w:t xml:space="preserve">? </w:t>
      </w:r>
    </w:p>
    <w:p w:rsidR="004C5549" w:rsidP="006D2DFF">
      <w:pPr>
        <w:pStyle w:val="Answer"/>
      </w:pPr>
      <w:sdt>
        <w:sdtPr>
          <w:alias w:val="Witness"/>
          <w:id w:val="-560337086"/>
          <w:placeholder>
            <w:docPart w:val="DefaultPlaceholder_-1854013440"/>
          </w:placeholder>
          <w:richText/>
        </w:sdtPr>
        <w:sdtContent>
          <w:r w:rsidRPr="006D2DFF" w:rsidR="006D2DFF">
            <w:rPr>
              <w:b/>
              <w:i/>
            </w:rPr>
            <w:t>Jason Hsu:</w:t>
          </w:r>
        </w:sdtContent>
      </w:sdt>
      <w:r w:rsidR="006D2DFF">
        <w:t xml:space="preserve"> </w:t>
      </w:r>
      <w:r w:rsidR="00C95416">
        <w:t xml:space="preserve">I agree with that. Right now we have seen </w:t>
      </w:r>
      <w:r w:rsidR="00AA5B36">
        <w:t xml:space="preserve">that </w:t>
      </w:r>
      <w:r w:rsidR="00C95416">
        <w:t>Xi Jinping is securing his legitima</w:t>
      </w:r>
      <w:r w:rsidR="00AA5B36">
        <w:t>cy</w:t>
      </w:r>
      <w:r w:rsidR="00C95416">
        <w:t xml:space="preserve"> and his position as the king of China</w:t>
      </w:r>
      <w:r w:rsidR="00AA5B36">
        <w:t>,</w:t>
      </w:r>
      <w:r w:rsidR="00C95416">
        <w:t xml:space="preserve"> especially </w:t>
      </w:r>
      <w:r w:rsidR="00AA5B36">
        <w:t xml:space="preserve">if </w:t>
      </w:r>
      <w:r w:rsidR="00C95416">
        <w:t xml:space="preserve">you have seen the recent report published by the CCP that Xi Jinping is praised as the king of China to define the legacy of the middle kingdom. I </w:t>
      </w:r>
      <w:r w:rsidR="00AA5B36">
        <w:t xml:space="preserve">am </w:t>
      </w:r>
      <w:r w:rsidR="00C95416">
        <w:t xml:space="preserve">really worried that in the next three to five years China will take aggressive positions on Taiwan. I think that the year of 2023 </w:t>
      </w:r>
      <w:r w:rsidR="00AA5B36">
        <w:t xml:space="preserve">will </w:t>
      </w:r>
      <w:r w:rsidR="00C95416">
        <w:t>be a very important year to look at</w:t>
      </w:r>
      <w:r w:rsidR="00AA5B36">
        <w:t>.</w:t>
      </w:r>
      <w:r w:rsidR="00C95416">
        <w:t xml:space="preserve"> </w:t>
      </w:r>
      <w:r w:rsidR="00AA5B36">
        <w:t>E</w:t>
      </w:r>
      <w:r w:rsidR="00C95416">
        <w:t>specially as Xi Jinping passed the threshold of his third term</w:t>
      </w:r>
      <w:r w:rsidR="00AA5B36">
        <w:t>,</w:t>
      </w:r>
      <w:r w:rsidR="00C95416">
        <w:t xml:space="preserve"> he would look to further deepen his position by sending more aggressive gestures towards Taiwan. </w:t>
      </w:r>
    </w:p>
    <w:p w:rsidR="004C5549" w:rsidP="006D2DFF">
      <w:pPr>
        <w:pStyle w:val="Answer"/>
      </w:pPr>
      <w:r>
        <w:t>It also depends on who wins Taiwan</w:t>
      </w:r>
      <w:r w:rsidR="00B545EE">
        <w:t>’</w:t>
      </w:r>
      <w:r>
        <w:t xml:space="preserve">s elections in 2024. If it is a pro-independence candidate </w:t>
      </w:r>
      <w:r>
        <w:t>who</w:t>
      </w:r>
      <w:r>
        <w:t xml:space="preserve"> ends up winning the election, that will definitely prompt China to take hostile actions towards Taiwan. </w:t>
      </w:r>
    </w:p>
    <w:p w:rsidR="004C5549" w:rsidP="006D2DFF">
      <w:pPr>
        <w:pStyle w:val="Answer"/>
      </w:pPr>
      <w:r>
        <w:t>The year 2024 also means that</w:t>
      </w:r>
      <w:r>
        <w:t>,</w:t>
      </w:r>
      <w:r>
        <w:t xml:space="preserve"> whether or not </w:t>
      </w:r>
      <w:r>
        <w:t>T</w:t>
      </w:r>
      <w:r>
        <w:t>rump</w:t>
      </w:r>
      <w:r>
        <w:t xml:space="preserve"> </w:t>
      </w:r>
      <w:r>
        <w:t xml:space="preserve">will come back or whether </w:t>
      </w:r>
      <w:r>
        <w:t>the D</w:t>
      </w:r>
      <w:r>
        <w:t>emocrat</w:t>
      </w:r>
      <w:r>
        <w:t>s</w:t>
      </w:r>
      <w:r>
        <w:t xml:space="preserve"> will run for re</w:t>
      </w:r>
      <w:r w:rsidR="006D2DFF">
        <w:t>-</w:t>
      </w:r>
      <w:r>
        <w:t>election</w:t>
      </w:r>
      <w:r>
        <w:t>,</w:t>
      </w:r>
      <w:r>
        <w:t xml:space="preserve"> there is a lot at stake in the 2024 election. In the next 24 months there is a lot that we need to be very careful</w:t>
      </w:r>
      <w:r>
        <w:t xml:space="preserve"> about</w:t>
      </w:r>
      <w:r>
        <w:t xml:space="preserve">. Taiwanese citizens underestimate the dangers that are </w:t>
      </w:r>
      <w:r>
        <w:t xml:space="preserve">posted </w:t>
      </w:r>
      <w:r>
        <w:t>in front of us. You can tell b</w:t>
      </w:r>
      <w:r>
        <w:t>y the duration</w:t>
      </w:r>
      <w:r>
        <w:t xml:space="preserve"> of our military service that is less than one year</w:t>
      </w:r>
      <w:r>
        <w:t>, less than 12 months,</w:t>
      </w:r>
      <w:r>
        <w:t xml:space="preserve"> that is insufficient. Our military reserve programme is under the standard. Whether or not we purchase weapons and arms from the United States does not really amount to much if we do not have an active military training presence that is ready </w:t>
      </w:r>
      <w:r>
        <w:t>for</w:t>
      </w:r>
      <w:r>
        <w:t xml:space="preserve"> combat. If you also account for over</w:t>
      </w:r>
      <w:r>
        <w:t xml:space="preserve"> </w:t>
      </w:r>
      <w:r>
        <w:t xml:space="preserve">150 fighter jets circumventing </w:t>
      </w:r>
      <w:r>
        <w:t>Taiwan</w:t>
      </w:r>
      <w:r>
        <w:t xml:space="preserve"> over the last month</w:t>
      </w:r>
      <w:r>
        <w:t>,</w:t>
      </w:r>
      <w:r>
        <w:t xml:space="preserve"> you can tell by </w:t>
      </w:r>
      <w:r>
        <w:t>the</w:t>
      </w:r>
      <w:r>
        <w:t xml:space="preserve"> aggressive and hostile action that China is taking toward Taiwan. We must be very careful. </w:t>
      </w:r>
    </w:p>
    <w:p w:rsidR="004C5549" w:rsidP="006D2DFF">
      <w:pPr>
        <w:pStyle w:val="Answer"/>
      </w:pPr>
      <w:r>
        <w:t>Taiwanese citizens</w:t>
      </w:r>
      <w:r>
        <w:t>—</w:t>
      </w:r>
      <w:r>
        <w:t>the average civilians</w:t>
      </w:r>
      <w:r>
        <w:t>—</w:t>
      </w:r>
      <w:r>
        <w:t>are very complacent in this regard because we in Taiwan live a very comfortable lifestyle. We are pretty much Covid</w:t>
      </w:r>
      <w:r>
        <w:t>-</w:t>
      </w:r>
      <w:r>
        <w:t>free and we are just not very worried about what is going on in the rest of the world</w:t>
      </w:r>
      <w:r>
        <w:t>,</w:t>
      </w:r>
      <w:r>
        <w:t xml:space="preserve"> not to mention China</w:t>
      </w:r>
      <w:r w:rsidR="00B545EE">
        <w:t>’</w:t>
      </w:r>
      <w:r>
        <w:t>s threat. China</w:t>
      </w:r>
      <w:r w:rsidR="00B545EE">
        <w:t>’</w:t>
      </w:r>
      <w:r>
        <w:t xml:space="preserve">s threat issues only come up </w:t>
      </w:r>
      <w:r>
        <w:t>during</w:t>
      </w:r>
      <w:r>
        <w:t xml:space="preserve"> the election period. Right now we are still 18 to 24 months away from the national election. Most of the civilians are quite </w:t>
      </w:r>
      <w:r>
        <w:t xml:space="preserve">laissez-faire or </w:t>
      </w:r>
      <w:r>
        <w:t>nonchalant about China</w:t>
      </w:r>
      <w:r w:rsidR="00B545EE">
        <w:t>’</w:t>
      </w:r>
      <w:r>
        <w:t xml:space="preserve">s attack. That is what worries </w:t>
      </w:r>
      <w:r>
        <w:t>me</w:t>
      </w:r>
      <w:r>
        <w:t>. When I serve</w:t>
      </w:r>
      <w:r>
        <w:t>d</w:t>
      </w:r>
      <w:r>
        <w:t xml:space="preserve"> </w:t>
      </w:r>
      <w:r>
        <w:t>in the military, in the air</w:t>
      </w:r>
      <w:r>
        <w:t xml:space="preserve"> force</w:t>
      </w:r>
      <w:r>
        <w:t>,</w:t>
      </w:r>
      <w:r>
        <w:t xml:space="preserve"> I served for 20 months</w:t>
      </w:r>
      <w:r>
        <w:t>. I</w:t>
      </w:r>
      <w:r>
        <w:t xml:space="preserve">t is a year and </w:t>
      </w:r>
      <w:r>
        <w:t>10</w:t>
      </w:r>
      <w:r>
        <w:t xml:space="preserve"> months. I served in </w:t>
      </w:r>
      <w:r>
        <w:t xml:space="preserve">the </w:t>
      </w:r>
      <w:r>
        <w:t xml:space="preserve">reconnaissance unit. Now, it is less than </w:t>
      </w:r>
      <w:r>
        <w:t>10</w:t>
      </w:r>
      <w:r>
        <w:t xml:space="preserve"> months. It is only four months. It is like </w:t>
      </w:r>
      <w:r>
        <w:t xml:space="preserve">a </w:t>
      </w:r>
      <w:r>
        <w:t xml:space="preserve">summer </w:t>
      </w:r>
      <w:r>
        <w:t>camp</w:t>
      </w:r>
      <w:r>
        <w:t>. That worries me. Also</w:t>
      </w:r>
      <w:r>
        <w:t>, the</w:t>
      </w:r>
      <w:r>
        <w:t xml:space="preserve"> US </w:t>
      </w:r>
      <w:r>
        <w:t>P</w:t>
      </w:r>
      <w:r>
        <w:t xml:space="preserve">entagon and </w:t>
      </w:r>
      <w:r>
        <w:t>D</w:t>
      </w:r>
      <w:r>
        <w:t>efen</w:t>
      </w:r>
      <w:r>
        <w:t>s</w:t>
      </w:r>
      <w:r>
        <w:t xml:space="preserve">e Department also raised the issue of our insufficient </w:t>
      </w:r>
      <w:r>
        <w:t>military</w:t>
      </w:r>
      <w:r>
        <w:t xml:space="preserve"> capability to defend</w:t>
      </w:r>
      <w:r>
        <w:t>.</w:t>
      </w:r>
      <w:r>
        <w:t xml:space="preserve"> </w:t>
      </w:r>
    </w:p>
    <w:p w:rsidR="006D2DFF" w:rsidP="006D2DFF">
      <w:pPr>
        <w:pStyle w:val="Answer"/>
      </w:pPr>
      <w:r>
        <w:t>I think o</w:t>
      </w:r>
      <w:r w:rsidR="00C95416">
        <w:t>ur leaders must come up with a resolution and determination that we are going to defend oursel</w:t>
      </w:r>
      <w:r>
        <w:t>ves;</w:t>
      </w:r>
      <w:r w:rsidR="00C95416">
        <w:t xml:space="preserve"> </w:t>
      </w:r>
      <w:r>
        <w:t>o</w:t>
      </w:r>
      <w:r w:rsidR="00C95416">
        <w:t>therwise</w:t>
      </w:r>
      <w:r>
        <w:t>,</w:t>
      </w:r>
      <w:r w:rsidR="00C95416">
        <w:t xml:space="preserve"> whether or not the United </w:t>
      </w:r>
      <w:r w:rsidR="00C95416">
        <w:t xml:space="preserve">States comes to rescue us in a matter of </w:t>
      </w:r>
      <w:r>
        <w:t>seven, 10</w:t>
      </w:r>
      <w:r w:rsidR="00C95416">
        <w:t xml:space="preserve"> </w:t>
      </w:r>
      <w:r>
        <w:t>or 14 days,</w:t>
      </w:r>
      <w:r w:rsidR="00C95416">
        <w:t xml:space="preserve"> it will not matter because we are not ready to pick up rifles to fight</w:t>
      </w:r>
      <w:r w:rsidR="009429C7">
        <w:t>.</w:t>
      </w:r>
      <w:r w:rsidR="00C95416">
        <w:t xml:space="preserve"> </w:t>
      </w:r>
      <w:r w:rsidR="009429C7">
        <w:t>T</w:t>
      </w:r>
      <w:r w:rsidR="00C95416">
        <w:t xml:space="preserve">hat is really the matter. </w:t>
      </w:r>
      <w:r w:rsidR="009429C7">
        <w:t>O</w:t>
      </w:r>
      <w:r w:rsidR="00C95416">
        <w:t xml:space="preserve">ur leaders must be reconciled with the </w:t>
      </w:r>
      <w:r w:rsidR="009429C7">
        <w:t>fact</w:t>
      </w:r>
      <w:r w:rsidR="00C95416">
        <w:t xml:space="preserve"> that this cannot be an election topic only</w:t>
      </w:r>
      <w:r w:rsidR="009429C7">
        <w:t>,</w:t>
      </w:r>
      <w:r w:rsidR="00C95416">
        <w:t xml:space="preserve"> because whenever there is an election we talk about </w:t>
      </w:r>
      <w:r w:rsidR="009429C7">
        <w:t xml:space="preserve">lowering the </w:t>
      </w:r>
      <w:r w:rsidR="00C95416">
        <w:t>service da</w:t>
      </w:r>
      <w:r w:rsidR="009429C7">
        <w:t>ys, and</w:t>
      </w:r>
      <w:r w:rsidR="00C95416">
        <w:t xml:space="preserve"> </w:t>
      </w:r>
      <w:r w:rsidR="009429C7">
        <w:t>t</w:t>
      </w:r>
      <w:r w:rsidR="00C95416">
        <w:t xml:space="preserve">hat is not right. I have to say that. </w:t>
      </w:r>
    </w:p>
    <w:p w:rsidR="00BC18AB" w:rsidP="00C95416">
      <w:pPr>
        <w:pStyle w:val="Question"/>
      </w:pPr>
      <w:sdt>
        <w:sdtPr>
          <w:alias w:val="Member"/>
          <w:tag w:val="&lt;Member mnisId='4478' dodsId='72305'&gt;"/>
          <w:id w:val="-1918236201"/>
          <w:placeholder>
            <w:docPart w:val="DefaultPlaceholder_-1854013440"/>
          </w:placeholder>
          <w:richText/>
        </w:sdtPr>
        <w:sdtContent>
          <w:r w:rsidRPr="006D2DFF" w:rsidR="006D2DFF">
            <w:rPr>
              <w:b/>
            </w:rPr>
            <w:t>Royston Smith:</w:t>
          </w:r>
        </w:sdtContent>
      </w:sdt>
      <w:r w:rsidR="006D2DFF">
        <w:t xml:space="preserve"> </w:t>
      </w:r>
      <w:r w:rsidR="00C95416">
        <w:t xml:space="preserve">Well said. </w:t>
      </w:r>
    </w:p>
    <w:p w:rsidR="006D2DFF" w:rsidP="00BC18AB">
      <w:pPr>
        <w:pStyle w:val="Question"/>
        <w:numPr>
          <w:ilvl w:val="0"/>
          <w:numId w:val="0"/>
        </w:numPr>
        <w:ind w:left="794"/>
      </w:pPr>
      <w:r>
        <w:t>Michael</w:t>
      </w:r>
      <w:r w:rsidR="009429C7">
        <w:t>,</w:t>
      </w:r>
      <w:r>
        <w:t xml:space="preserve"> you said that you did not</w:t>
      </w:r>
      <w:r w:rsidR="009429C7">
        <w:t xml:space="preserve"> think</w:t>
      </w:r>
      <w:r>
        <w:t xml:space="preserve"> it would happen</w:t>
      </w:r>
      <w:r w:rsidR="009429C7">
        <w:t>,</w:t>
      </w:r>
      <w:r>
        <w:t xml:space="preserve"> and you are not alone in that view</w:t>
      </w:r>
      <w:r w:rsidR="009429C7">
        <w:t>,</w:t>
      </w:r>
      <w:r>
        <w:t xml:space="preserve"> I know. In the event that it did, </w:t>
      </w:r>
      <w:r w:rsidR="009429C7">
        <w:t xml:space="preserve">though, </w:t>
      </w:r>
      <w:r>
        <w:t xml:space="preserve">what should the UK do? </w:t>
      </w:r>
    </w:p>
    <w:p w:rsidR="006D2DFF" w:rsidP="006D2DFF">
      <w:pPr>
        <w:pStyle w:val="Answer"/>
      </w:pPr>
      <w:sdt>
        <w:sdtPr>
          <w:alias w:val="Witness"/>
          <w:id w:val="506713327"/>
          <w:placeholder>
            <w:docPart w:val="DefaultPlaceholder_-1854013440"/>
          </w:placeholder>
          <w:richText/>
        </w:sdtPr>
        <w:sdtContent>
          <w:r w:rsidRPr="006D2DFF">
            <w:rPr>
              <w:b/>
              <w:i/>
            </w:rPr>
            <w:t>Michael Reilly:</w:t>
          </w:r>
        </w:sdtContent>
      </w:sdt>
      <w:r>
        <w:t xml:space="preserve"> </w:t>
      </w:r>
      <w:r w:rsidR="00C95416">
        <w:t>The UK should</w:t>
      </w:r>
      <w:r w:rsidR="00A42885">
        <w:t>,</w:t>
      </w:r>
      <w:r w:rsidR="00C95416">
        <w:t xml:space="preserve"> in my view</w:t>
      </w:r>
      <w:r w:rsidR="00A42885">
        <w:t>,</w:t>
      </w:r>
      <w:r w:rsidR="00C95416">
        <w:t xml:space="preserve"> certainly support Taiwan. If we look at it from a </w:t>
      </w:r>
      <w:r w:rsidR="00A42885">
        <w:t>practical</w:t>
      </w:r>
      <w:r w:rsidR="00C95416">
        <w:t xml:space="preserve"> point of view, it is not straightforward to do that</w:t>
      </w:r>
      <w:r w:rsidR="00A42885">
        <w:t>.</w:t>
      </w:r>
      <w:r w:rsidR="00C95416">
        <w:t xml:space="preserve"> </w:t>
      </w:r>
      <w:r w:rsidR="00A42885">
        <w:t>T</w:t>
      </w:r>
      <w:r w:rsidR="00C95416">
        <w:t>he most obvious and easiest way</w:t>
      </w:r>
      <w:r w:rsidR="00A42885">
        <w:t>,</w:t>
      </w:r>
      <w:r w:rsidR="00C95416">
        <w:t xml:space="preserve"> it seems to me</w:t>
      </w:r>
      <w:r w:rsidR="00A42885">
        <w:t>,</w:t>
      </w:r>
      <w:r w:rsidR="00C95416">
        <w:t xml:space="preserve"> would be to backfill by allowing more US troops from Europe to go and fight and ships to go to the Indo-Pacific</w:t>
      </w:r>
      <w:r w:rsidR="00A42885">
        <w:t>,</w:t>
      </w:r>
      <w:r w:rsidR="00C95416">
        <w:t xml:space="preserve"> tak</w:t>
      </w:r>
      <w:r w:rsidR="00A42885">
        <w:t>ing</w:t>
      </w:r>
      <w:r w:rsidR="00C95416">
        <w:t xml:space="preserve"> up the slack on behalf of the US within NATO</w:t>
      </w:r>
      <w:r w:rsidR="00BC18AB">
        <w:t>,</w:t>
      </w:r>
      <w:r w:rsidR="00C95416">
        <w:t xml:space="preserve"> at least in the short term. If it was more than a short-term conflict</w:t>
      </w:r>
      <w:r w:rsidR="00A42885">
        <w:t>,</w:t>
      </w:r>
      <w:r w:rsidR="00C95416">
        <w:t xml:space="preserve"> </w:t>
      </w:r>
      <w:r w:rsidR="00A42885">
        <w:t xml:space="preserve">then obviously </w:t>
      </w:r>
      <w:r w:rsidR="00C95416">
        <w:t>everything is open</w:t>
      </w:r>
      <w:r w:rsidR="00A42885">
        <w:t>. B</w:t>
      </w:r>
      <w:r w:rsidR="00C95416">
        <w:t>ut</w:t>
      </w:r>
      <w:r w:rsidR="00A42885">
        <w:t xml:space="preserve"> the</w:t>
      </w:r>
      <w:r w:rsidR="00C95416">
        <w:t xml:space="preserve"> idea that the </w:t>
      </w:r>
      <w:r w:rsidR="00A42885">
        <w:t xml:space="preserve">UK </w:t>
      </w:r>
      <w:r w:rsidR="00C95416">
        <w:t>in current circumstances could rush to Taiwan</w:t>
      </w:r>
      <w:r w:rsidR="00B545EE">
        <w:t>’</w:t>
      </w:r>
      <w:r w:rsidR="00C95416">
        <w:t>s aid and support I think is optimistic</w:t>
      </w:r>
      <w:r w:rsidR="00A42885">
        <w:t>,</w:t>
      </w:r>
      <w:r w:rsidR="00C95416">
        <w:t xml:space="preserve"> to say the least. </w:t>
      </w:r>
    </w:p>
    <w:p w:rsidR="006D2DFF" w:rsidP="00C95416">
      <w:pPr>
        <w:pStyle w:val="Question"/>
      </w:pPr>
      <w:sdt>
        <w:sdtPr>
          <w:alias w:val="Member"/>
          <w:tag w:val="&lt;Member mnisId='4478' dodsId='72305'&gt;"/>
          <w:id w:val="283322212"/>
          <w:placeholder>
            <w:docPart w:val="DefaultPlaceholder_-1854013440"/>
          </w:placeholder>
          <w:richText/>
        </w:sdtPr>
        <w:sdtContent>
          <w:r w:rsidRPr="006D2DFF">
            <w:rPr>
              <w:b/>
            </w:rPr>
            <w:t>Royston Smith:</w:t>
          </w:r>
        </w:sdtContent>
      </w:sdt>
      <w:r>
        <w:t xml:space="preserve"> </w:t>
      </w:r>
      <w:r w:rsidR="00C95416">
        <w:t>Is there anything that the UK should be doing now</w:t>
      </w:r>
      <w:r w:rsidR="00A42885">
        <w:t>—</w:t>
      </w:r>
      <w:r w:rsidR="00C95416">
        <w:t xml:space="preserve">let us assume that you are not right that it </w:t>
      </w:r>
      <w:r w:rsidR="00A42885">
        <w:t>won’t</w:t>
      </w:r>
      <w:r w:rsidR="00C95416">
        <w:t xml:space="preserve"> happen and </w:t>
      </w:r>
      <w:r w:rsidR="00BC18AB">
        <w:t>D</w:t>
      </w:r>
      <w:r w:rsidR="00C95416">
        <w:t>r Patalano</w:t>
      </w:r>
      <w:r w:rsidR="00A42885">
        <w:t>’s</w:t>
      </w:r>
      <w:r w:rsidR="00C95416">
        <w:t xml:space="preserve"> theory </w:t>
      </w:r>
      <w:r w:rsidR="00BC18AB">
        <w:t xml:space="preserve">is </w:t>
      </w:r>
      <w:r w:rsidR="00C95416">
        <w:t>that it could happen in a few years</w:t>
      </w:r>
      <w:r w:rsidR="00A42885">
        <w:t>—</w:t>
      </w:r>
      <w:r w:rsidR="00C95416">
        <w:t xml:space="preserve">to try to deter China from an act of aggression? </w:t>
      </w:r>
    </w:p>
    <w:p w:rsidR="00C67C70" w:rsidP="006D2DFF">
      <w:pPr>
        <w:pStyle w:val="Answer"/>
      </w:pPr>
      <w:sdt>
        <w:sdtPr>
          <w:alias w:val="Witness"/>
          <w:id w:val="-303008508"/>
          <w:placeholder>
            <w:docPart w:val="DefaultPlaceholder_-1854013440"/>
          </w:placeholder>
          <w:richText/>
        </w:sdtPr>
        <w:sdtContent>
          <w:r w:rsidRPr="006D2DFF" w:rsidR="006D2DFF">
            <w:rPr>
              <w:b/>
              <w:i/>
            </w:rPr>
            <w:t>Michael Reilly:</w:t>
          </w:r>
        </w:sdtContent>
      </w:sdt>
      <w:r w:rsidR="006D2DFF">
        <w:t xml:space="preserve"> </w:t>
      </w:r>
      <w:r w:rsidR="00C95416">
        <w:t>It is a bit like what I was saying a</w:t>
      </w:r>
      <w:r w:rsidR="00A42885">
        <w:t>bout</w:t>
      </w:r>
      <w:r w:rsidR="00C95416">
        <w:t xml:space="preserve"> Ministers</w:t>
      </w:r>
      <w:r w:rsidR="00A42885">
        <w:t>.</w:t>
      </w:r>
      <w:r w:rsidR="00C95416">
        <w:t xml:space="preserve"> </w:t>
      </w:r>
      <w:r w:rsidR="00A42885">
        <w:t>We</w:t>
      </w:r>
      <w:r w:rsidR="00C95416">
        <w:t xml:space="preserve"> need to be giving consistent</w:t>
      </w:r>
      <w:r w:rsidR="00A42885">
        <w:t>,</w:t>
      </w:r>
      <w:r w:rsidR="00C95416">
        <w:t xml:space="preserve"> clear messages to China. If I go back to something I said very early on about Singapore</w:t>
      </w:r>
      <w:r w:rsidR="00B545EE">
        <w:t>’</w:t>
      </w:r>
      <w:r w:rsidR="00C95416">
        <w:t>s approach</w:t>
      </w:r>
      <w:r w:rsidR="00A42885">
        <w:t xml:space="preserve"> and something we could learn from,</w:t>
      </w:r>
      <w:r w:rsidR="00C95416">
        <w:t xml:space="preserve"> Singapore has always maintained a </w:t>
      </w:r>
      <w:r w:rsidR="00A42885">
        <w:t>basic standard position vis-à-vis</w:t>
      </w:r>
      <w:r w:rsidR="00C95416">
        <w:t xml:space="preserve"> China and Taiwan. </w:t>
      </w:r>
      <w:r w:rsidR="00920513">
        <w:t>With respect to our own Governments here, w</w:t>
      </w:r>
      <w:r w:rsidR="00C95416">
        <w:t>e have seen the pendulum</w:t>
      </w:r>
      <w:r>
        <w:t xml:space="preserve"> swing</w:t>
      </w:r>
      <w:r w:rsidR="00C95416">
        <w:t xml:space="preserve"> to and fro in our relations. If you are Chinese, it is easy to get confused </w:t>
      </w:r>
      <w:r>
        <w:t xml:space="preserve">as </w:t>
      </w:r>
      <w:r w:rsidR="00C95416">
        <w:t>to what is the UK</w:t>
      </w:r>
      <w:r w:rsidR="00B545EE">
        <w:t>’</w:t>
      </w:r>
      <w:r w:rsidR="00C95416">
        <w:t xml:space="preserve">s real position. </w:t>
      </w:r>
      <w:r>
        <w:t>I think the same is e</w:t>
      </w:r>
      <w:r w:rsidR="00C95416">
        <w:t xml:space="preserve">ven more true of Australia </w:t>
      </w:r>
      <w:r>
        <w:t xml:space="preserve">and </w:t>
      </w:r>
      <w:r w:rsidR="00C95416">
        <w:t>relevant in th</w:t>
      </w:r>
      <w:r>
        <w:t>e</w:t>
      </w:r>
      <w:r w:rsidR="00C95416">
        <w:t>se circumstance</w:t>
      </w:r>
      <w:r>
        <w:t>s</w:t>
      </w:r>
      <w:r w:rsidR="00C95416">
        <w:t xml:space="preserve">. </w:t>
      </w:r>
    </w:p>
    <w:p w:rsidR="006D2DFF" w:rsidP="006D2DFF">
      <w:pPr>
        <w:pStyle w:val="Answer"/>
      </w:pPr>
      <w:r>
        <w:t>We should s</w:t>
      </w:r>
      <w:r w:rsidR="00C95416">
        <w:t>tart by having a consistent message</w:t>
      </w:r>
      <w:r>
        <w:t>,</w:t>
      </w:r>
      <w:r w:rsidR="00C95416">
        <w:t xml:space="preserve"> repeated every time </w:t>
      </w:r>
      <w:r>
        <w:t xml:space="preserve">we </w:t>
      </w:r>
      <w:r w:rsidR="00C95416">
        <w:t>meet senior Chinese</w:t>
      </w:r>
      <w:r>
        <w:t>,</w:t>
      </w:r>
      <w:r w:rsidR="00C95416">
        <w:t xml:space="preserve"> that</w:t>
      </w:r>
      <w:r>
        <w:t>,</w:t>
      </w:r>
      <w:r w:rsidR="00C95416">
        <w:t xml:space="preserve"> </w:t>
      </w:r>
      <w:r>
        <w:t>“L</w:t>
      </w:r>
      <w:r w:rsidR="00C95416">
        <w:t>ook</w:t>
      </w:r>
      <w:r>
        <w:t>,</w:t>
      </w:r>
      <w:r w:rsidR="00C95416">
        <w:t xml:space="preserve"> this would be unacceptable</w:t>
      </w:r>
      <w:r>
        <w:t>.</w:t>
      </w:r>
      <w:r w:rsidR="00C95416">
        <w:t xml:space="preserve"> </w:t>
      </w:r>
      <w:r>
        <w:t>I</w:t>
      </w:r>
      <w:r w:rsidR="00C95416">
        <w:t>f this were to happen</w:t>
      </w:r>
      <w:r>
        <w:t>,</w:t>
      </w:r>
      <w:r w:rsidR="00C95416">
        <w:t xml:space="preserve"> it really changes everything.</w:t>
      </w:r>
      <w:r>
        <w:t>”</w:t>
      </w:r>
      <w:r w:rsidR="00C95416">
        <w:t xml:space="preserve"> Make it very clear to China that there would be a very high price to pay </w:t>
      </w:r>
      <w:r>
        <w:t>and</w:t>
      </w:r>
      <w:r w:rsidR="00C95416">
        <w:t xml:space="preserve"> hopefully they get the message</w:t>
      </w:r>
      <w:r>
        <w:t>,</w:t>
      </w:r>
      <w:r w:rsidR="00C95416">
        <w:t xml:space="preserve"> </w:t>
      </w:r>
      <w:r>
        <w:t>b</w:t>
      </w:r>
      <w:r w:rsidR="00C95416">
        <w:t>ecause at the moment I do not think they get that message sufficiently clearly</w:t>
      </w:r>
      <w:r>
        <w:t>,</w:t>
      </w:r>
      <w:r w:rsidR="00C95416">
        <w:t xml:space="preserve"> sufficiently consistently</w:t>
      </w:r>
      <w:r>
        <w:t>,</w:t>
      </w:r>
      <w:r w:rsidR="00C95416">
        <w:t xml:space="preserve"> from anybody other than the US</w:t>
      </w:r>
      <w:r>
        <w:t>,</w:t>
      </w:r>
      <w:r w:rsidR="00C95416">
        <w:t xml:space="preserve"> but even there</w:t>
      </w:r>
      <w:r w:rsidR="0005296F">
        <w:t>,</w:t>
      </w:r>
      <w:r w:rsidR="00C95416">
        <w:t xml:space="preserve"> </w:t>
      </w:r>
      <w:r w:rsidR="0005296F">
        <w:t>there</w:t>
      </w:r>
      <w:r w:rsidR="00C95416">
        <w:t xml:space="preserve"> is strategic ambiguity. </w:t>
      </w:r>
    </w:p>
    <w:p w:rsidR="006D2DFF" w:rsidP="00C95416">
      <w:pPr>
        <w:pStyle w:val="Question"/>
      </w:pPr>
      <w:sdt>
        <w:sdtPr>
          <w:alias w:val="Member"/>
          <w:tag w:val="&lt;Member mnisId='4478' dodsId='72305'&gt;"/>
          <w:id w:val="683715083"/>
          <w:placeholder>
            <w:docPart w:val="DefaultPlaceholder_-1854013440"/>
          </w:placeholder>
          <w:richText/>
        </w:sdtPr>
        <w:sdtContent>
          <w:r w:rsidRPr="006D2DFF">
            <w:rPr>
              <w:b/>
            </w:rPr>
            <w:t>Royston Smith:</w:t>
          </w:r>
        </w:sdtContent>
      </w:sdt>
      <w:r>
        <w:t xml:space="preserve"> </w:t>
      </w:r>
      <w:r w:rsidR="00C95416">
        <w:t>I was jus</w:t>
      </w:r>
      <w:r>
        <w:t>t</w:t>
      </w:r>
      <w:r w:rsidR="00C95416">
        <w:t xml:space="preserve"> thinking that</w:t>
      </w:r>
      <w:r w:rsidR="00C67C70">
        <w:t>,</w:t>
      </w:r>
      <w:r w:rsidR="00C95416">
        <w:t xml:space="preserve"> i</w:t>
      </w:r>
      <w:r w:rsidR="00C67C70">
        <w:t>f</w:t>
      </w:r>
      <w:r w:rsidR="00C95416">
        <w:t xml:space="preserve"> we have a consi</w:t>
      </w:r>
      <w:r w:rsidR="00C67C70">
        <w:t>stent</w:t>
      </w:r>
      <w:r w:rsidR="00C95416">
        <w:t xml:space="preserve"> position now</w:t>
      </w:r>
      <w:r w:rsidR="00C67C70">
        <w:t>,</w:t>
      </w:r>
      <w:r w:rsidR="00C95416">
        <w:t xml:space="preserve"> it would be a consistent position from now</w:t>
      </w:r>
      <w:r w:rsidR="00C67C70">
        <w:t>,</w:t>
      </w:r>
      <w:r w:rsidR="00C95416">
        <w:t xml:space="preserve"> and how long before that is considered </w:t>
      </w:r>
      <w:r w:rsidR="00C67C70">
        <w:t xml:space="preserve">a </w:t>
      </w:r>
      <w:r w:rsidR="00C95416">
        <w:t>consistent position</w:t>
      </w:r>
      <w:r w:rsidR="00C67C70">
        <w:t>, I suppose</w:t>
      </w:r>
      <w:r w:rsidR="00C95416">
        <w:t xml:space="preserve">? </w:t>
      </w:r>
    </w:p>
    <w:p w:rsidR="00EC74B2" w:rsidP="006D2DFF">
      <w:pPr>
        <w:pStyle w:val="Answer"/>
      </w:pPr>
      <w:sdt>
        <w:sdtPr>
          <w:alias w:val="Witness"/>
          <w:id w:val="-1230382713"/>
          <w:placeholder>
            <w:docPart w:val="DefaultPlaceholder_-1854013440"/>
          </w:placeholder>
          <w:richText/>
        </w:sdtPr>
        <w:sdtContent>
          <w:r w:rsidRPr="006D2DFF" w:rsidR="006D2DFF">
            <w:rPr>
              <w:b/>
              <w:i/>
            </w:rPr>
            <w:t>Dr Patalano:</w:t>
          </w:r>
        </w:sdtContent>
      </w:sdt>
      <w:r w:rsidR="006D2DFF">
        <w:t xml:space="preserve"> </w:t>
      </w:r>
      <w:r w:rsidR="00C95416">
        <w:t>As a military historian of east Asia</w:t>
      </w:r>
      <w:r w:rsidR="00C67C70">
        <w:t>,</w:t>
      </w:r>
      <w:r w:rsidR="00C95416">
        <w:t xml:space="preserve"> I have learned two thin</w:t>
      </w:r>
      <w:r w:rsidR="00C67C70">
        <w:t>g</w:t>
      </w:r>
      <w:r w:rsidR="00C95416">
        <w:t xml:space="preserve">s in the last </w:t>
      </w:r>
      <w:r w:rsidR="006D2DFF">
        <w:t>20</w:t>
      </w:r>
      <w:r w:rsidR="00C95416">
        <w:t xml:space="preserve"> years. N</w:t>
      </w:r>
      <w:r w:rsidR="00C67C70">
        <w:t>o. 1</w:t>
      </w:r>
      <w:r w:rsidR="00C95416">
        <w:t xml:space="preserve"> is </w:t>
      </w:r>
      <w:r w:rsidR="00C67C70">
        <w:t xml:space="preserve">that </w:t>
      </w:r>
      <w:r w:rsidR="00C95416">
        <w:t>there are lots of things that should never happen</w:t>
      </w:r>
      <w:r>
        <w:t>,</w:t>
      </w:r>
      <w:r w:rsidR="00C95416">
        <w:t xml:space="preserve"> and still they do. N</w:t>
      </w:r>
      <w:r w:rsidR="00C67C70">
        <w:t>o. 2</w:t>
      </w:r>
      <w:r w:rsidR="00C95416">
        <w:t xml:space="preserve"> is that you should always start by believing </w:t>
      </w:r>
      <w:r w:rsidR="00C95416">
        <w:t>at least on the surface of things that</w:t>
      </w:r>
      <w:r w:rsidR="00C67C70">
        <w:t>,</w:t>
      </w:r>
      <w:r w:rsidR="00C95416">
        <w:t xml:space="preserve"> whenever a senior east Asian politician </w:t>
      </w:r>
      <w:r w:rsidR="00C67C70">
        <w:t>make repeated statements, it</w:t>
      </w:r>
      <w:r w:rsidR="00C95416">
        <w:t xml:space="preserve"> transform</w:t>
      </w:r>
      <w:r w:rsidR="00C67C70">
        <w:t>s</w:t>
      </w:r>
      <w:r w:rsidR="00C95416">
        <w:t xml:space="preserve"> </w:t>
      </w:r>
      <w:r w:rsidR="00C67C70">
        <w:t>in</w:t>
      </w:r>
      <w:r w:rsidR="00C95416">
        <w:t>to official policy. I do not believe</w:t>
      </w:r>
      <w:r w:rsidR="00C67C70">
        <w:t>,</w:t>
      </w:r>
      <w:r w:rsidR="00C95416">
        <w:t xml:space="preserve"> in principle</w:t>
      </w:r>
      <w:r w:rsidR="00C67C70">
        <w:t>,</w:t>
      </w:r>
      <w:r w:rsidR="00C95416">
        <w:t xml:space="preserve"> that invasion </w:t>
      </w:r>
      <w:r w:rsidR="00C67C70">
        <w:t>is going to</w:t>
      </w:r>
      <w:r w:rsidR="00C95416">
        <w:t xml:space="preserve"> happen or </w:t>
      </w:r>
      <w:r w:rsidR="00C67C70">
        <w:t xml:space="preserve">that </w:t>
      </w:r>
      <w:r w:rsidR="00C95416">
        <w:t>it is not going to happen. All I am say</w:t>
      </w:r>
      <w:r w:rsidR="00C67C70">
        <w:t>ing is</w:t>
      </w:r>
      <w:r w:rsidR="00C95416">
        <w:t xml:space="preserve"> that the current headlines from a capabilit</w:t>
      </w:r>
      <w:r w:rsidR="00C67C70">
        <w:t>ies</w:t>
      </w:r>
      <w:r w:rsidR="00C95416">
        <w:t xml:space="preserve"> point of view will create the option to do so. </w:t>
      </w:r>
    </w:p>
    <w:p w:rsidR="00C67C70" w:rsidP="006D2DFF">
      <w:pPr>
        <w:pStyle w:val="Answer"/>
      </w:pPr>
      <w:r>
        <w:t>I want this to be very clear</w:t>
      </w:r>
      <w:r>
        <w:t>.</w:t>
      </w:r>
      <w:r>
        <w:t xml:space="preserve"> I am not suggesting that invasion is either inevitable or will happen. I am suggesting something very different</w:t>
      </w:r>
      <w:r>
        <w:t>,</w:t>
      </w:r>
      <w:r>
        <w:t xml:space="preserve"> which is </w:t>
      </w:r>
      <w:r>
        <w:t xml:space="preserve">that </w:t>
      </w:r>
      <w:r>
        <w:t>there is a clear</w:t>
      </w:r>
      <w:r>
        <w:t xml:space="preserve">ly </w:t>
      </w:r>
      <w:r>
        <w:t xml:space="preserve">stated </w:t>
      </w:r>
      <w:r>
        <w:t xml:space="preserve">intention, which is </w:t>
      </w:r>
      <w:r>
        <w:t>reunification at the moment</w:t>
      </w:r>
      <w:r>
        <w:t>,</w:t>
      </w:r>
      <w:r>
        <w:t xml:space="preserve"> based on that 2049 baseline</w:t>
      </w:r>
      <w:r>
        <w:t>,</w:t>
      </w:r>
      <w:r>
        <w:t xml:space="preserve"> and also in capabilit</w:t>
      </w:r>
      <w:r>
        <w:t>ies</w:t>
      </w:r>
      <w:r>
        <w:t xml:space="preserve"> terms the Chinese will have these options with</w:t>
      </w:r>
      <w:r>
        <w:t>i</w:t>
      </w:r>
      <w:r>
        <w:t xml:space="preserve">n a few years. </w:t>
      </w:r>
    </w:p>
    <w:p w:rsidR="00EC74B2" w:rsidP="006D2DFF">
      <w:pPr>
        <w:pStyle w:val="Answer"/>
      </w:pPr>
      <w:r>
        <w:t xml:space="preserve">Assuming </w:t>
      </w:r>
      <w:r w:rsidR="00C67C70">
        <w:t xml:space="preserve">that </w:t>
      </w:r>
      <w:r>
        <w:t>this was going to happen</w:t>
      </w:r>
      <w:r w:rsidR="00C67C70">
        <w:t>,</w:t>
      </w:r>
      <w:r>
        <w:t xml:space="preserve"> I completely agree with Michael</w:t>
      </w:r>
      <w:r w:rsidR="00B545EE">
        <w:t>’</w:t>
      </w:r>
      <w:r>
        <w:t xml:space="preserve">s idea that the one way to look at it is indirectly and by focusing on what one can do in Europe in order to allow the United States to get greater focus </w:t>
      </w:r>
      <w:r w:rsidR="00367BA5">
        <w:t>in</w:t>
      </w:r>
      <w:r>
        <w:t xml:space="preserve"> the region. </w:t>
      </w:r>
    </w:p>
    <w:p w:rsidR="00367BA5" w:rsidP="006D2DFF">
      <w:pPr>
        <w:pStyle w:val="Answer"/>
      </w:pPr>
      <w:r>
        <w:t xml:space="preserve">I would add on top of this </w:t>
      </w:r>
      <w:r>
        <w:t xml:space="preserve">that, </w:t>
      </w:r>
      <w:r>
        <w:t xml:space="preserve">over the last four years since roughly </w:t>
      </w:r>
      <w:r>
        <w:t xml:space="preserve">June in </w:t>
      </w:r>
      <w:r>
        <w:t xml:space="preserve">2016 and again in </w:t>
      </w:r>
      <w:r>
        <w:t xml:space="preserve">December </w:t>
      </w:r>
      <w:r>
        <w:t>2018</w:t>
      </w:r>
      <w:r>
        <w:t>,</w:t>
      </w:r>
      <w:r>
        <w:t xml:space="preserve"> collaboration between Russia and China has become much greater than it used to be. </w:t>
      </w:r>
      <w:r>
        <w:t>I</w:t>
      </w:r>
      <w:r>
        <w:t xml:space="preserve">f indeed push were to come to that space </w:t>
      </w:r>
      <w:r>
        <w:t xml:space="preserve">of </w:t>
      </w:r>
      <w:r>
        <w:t xml:space="preserve">invasion, I would be very surprised </w:t>
      </w:r>
      <w:r>
        <w:t>if</w:t>
      </w:r>
      <w:r>
        <w:t xml:space="preserve"> the Russians were not to take some sort of position on the matter</w:t>
      </w:r>
      <w:r>
        <w:t xml:space="preserve"> and i</w:t>
      </w:r>
      <w:r>
        <w:t xml:space="preserve">mplicitly or </w:t>
      </w:r>
      <w:r>
        <w:t xml:space="preserve">more </w:t>
      </w:r>
      <w:r>
        <w:t>forthcomingly create a relationship with the Chinese in order to support the pursuit of their ambition</w:t>
      </w:r>
      <w:r>
        <w:t>,</w:t>
      </w:r>
      <w:r>
        <w:t xml:space="preserve"> whatever that looks like. </w:t>
      </w:r>
    </w:p>
    <w:p w:rsidR="00367BA5" w:rsidP="006D2DFF">
      <w:pPr>
        <w:pStyle w:val="Answer"/>
      </w:pPr>
      <w:r>
        <w:t>Th</w:t>
      </w:r>
      <w:r>
        <w:t>e</w:t>
      </w:r>
      <w:r>
        <w:t xml:space="preserve"> question of Europe and the UK on </w:t>
      </w:r>
      <w:r>
        <w:t xml:space="preserve">a </w:t>
      </w:r>
      <w:r>
        <w:t xml:space="preserve">Taiwan scenario is not just in terms of release to the United States but also possible collaboration between China and Russia and how that would translate for us. </w:t>
      </w:r>
      <w:r>
        <w:t>That is No. 1.</w:t>
      </w:r>
    </w:p>
    <w:p w:rsidR="006E2DFE" w:rsidP="006D2DFF">
      <w:pPr>
        <w:pStyle w:val="Answer"/>
      </w:pPr>
      <w:r>
        <w:t>On No. 2, your</w:t>
      </w:r>
      <w:r w:rsidR="00C95416">
        <w:t xml:space="preserve"> question </w:t>
      </w:r>
      <w:r>
        <w:t>is very important, because the sub</w:t>
      </w:r>
      <w:r w:rsidR="00287250">
        <w:t>-</w:t>
      </w:r>
      <w:r>
        <w:t>question is, okay, what do we do now?</w:t>
      </w:r>
      <w:r w:rsidR="00C95416">
        <w:t xml:space="preserve"> </w:t>
      </w:r>
      <w:r>
        <w:t xml:space="preserve">It </w:t>
      </w:r>
      <w:r w:rsidR="00C95416">
        <w:t>is equally important. On the more direct</w:t>
      </w:r>
      <w:r>
        <w:t xml:space="preserve"> point,</w:t>
      </w:r>
      <w:r w:rsidR="00C95416">
        <w:t xml:space="preserve"> I think that the primary frameworks that will come into place belong </w:t>
      </w:r>
      <w:r>
        <w:t xml:space="preserve">to </w:t>
      </w:r>
      <w:r w:rsidR="00C95416">
        <w:t>the relationship with the United States</w:t>
      </w:r>
      <w:r>
        <w:t>;</w:t>
      </w:r>
      <w:r w:rsidR="00C95416">
        <w:t xml:space="preserve"> the relationship with countries like Australia</w:t>
      </w:r>
      <w:r>
        <w:t>,</w:t>
      </w:r>
      <w:r w:rsidR="00C95416">
        <w:t xml:space="preserve"> </w:t>
      </w:r>
      <w:r>
        <w:t>a</w:t>
      </w:r>
      <w:r w:rsidR="00C95416">
        <w:t>nd whatever we are going to be with AUKUS by that point in time</w:t>
      </w:r>
      <w:r>
        <w:t>;</w:t>
      </w:r>
      <w:r w:rsidR="00C95416">
        <w:t xml:space="preserve"> of course</w:t>
      </w:r>
      <w:r>
        <w:t>,</w:t>
      </w:r>
      <w:r w:rsidR="00C95416">
        <w:t xml:space="preserve"> Japan</w:t>
      </w:r>
      <w:r>
        <w:t>;</w:t>
      </w:r>
      <w:r w:rsidR="00C95416">
        <w:t xml:space="preserve"> </w:t>
      </w:r>
      <w:r>
        <w:t xml:space="preserve">and </w:t>
      </w:r>
      <w:r w:rsidR="00C95416">
        <w:t xml:space="preserve">to a lesser extent probably South Korea. </w:t>
      </w:r>
      <w:r w:rsidR="00EC74B2">
        <w:t>T</w:t>
      </w:r>
      <w:r w:rsidR="00C95416">
        <w:t xml:space="preserve">hese are the three countries that will come </w:t>
      </w:r>
      <w:r>
        <w:t>into</w:t>
      </w:r>
      <w:r w:rsidR="00C95416">
        <w:t xml:space="preserve"> play in creating the framework on how the UK should address the question. As a result of that, that </w:t>
      </w:r>
      <w:r>
        <w:t>does not</w:t>
      </w:r>
      <w:r w:rsidR="00C95416">
        <w:t xml:space="preserve"> exclude some form of direct support as in logistical support</w:t>
      </w:r>
      <w:r>
        <w:t>,</w:t>
      </w:r>
      <w:r w:rsidR="00C95416">
        <w:t xml:space="preserve"> </w:t>
      </w:r>
      <w:r>
        <w:t>real</w:t>
      </w:r>
      <w:r w:rsidR="00C95416">
        <w:t xml:space="preserve"> support</w:t>
      </w:r>
      <w:r>
        <w:t>,</w:t>
      </w:r>
      <w:r w:rsidR="00C95416">
        <w:t xml:space="preserve"> which is also something that the Japanese </w:t>
      </w:r>
      <w:r>
        <w:t>would be</w:t>
      </w:r>
      <w:r w:rsidR="00C95416">
        <w:t xml:space="preserve"> loo</w:t>
      </w:r>
      <w:r>
        <w:t>k</w:t>
      </w:r>
      <w:r w:rsidR="00C95416">
        <w:t>ing a</w:t>
      </w:r>
      <w:r>
        <w:t>t</w:t>
      </w:r>
      <w:r w:rsidR="00C95416">
        <w:t xml:space="preserve"> depending on the specific circumstances. There is a limited yet quite important subsidiary role</w:t>
      </w:r>
      <w:r>
        <w:t>,</w:t>
      </w:r>
      <w:r w:rsidR="00C95416">
        <w:t xml:space="preserve"> if you want</w:t>
      </w:r>
      <w:r>
        <w:t>,</w:t>
      </w:r>
      <w:r w:rsidR="00C95416">
        <w:t xml:space="preserve"> that would be conceded in a </w:t>
      </w:r>
      <w:r>
        <w:t>broader</w:t>
      </w:r>
      <w:r w:rsidR="00C95416">
        <w:t xml:space="preserve"> sense of canvas of political option</w:t>
      </w:r>
      <w:r>
        <w:t>s</w:t>
      </w:r>
      <w:r w:rsidR="00C95416">
        <w:t xml:space="preserve"> for the UK. </w:t>
      </w:r>
    </w:p>
    <w:p w:rsidR="006E2DFE" w:rsidP="006D2DFF">
      <w:pPr>
        <w:pStyle w:val="Answer"/>
      </w:pPr>
      <w:r>
        <w:t>However, i</w:t>
      </w:r>
      <w:r w:rsidR="00C95416">
        <w:t>f I understand where your question is coming from, I do believe that if we take invasion as D</w:t>
      </w:r>
      <w:r>
        <w:t>-d</w:t>
      </w:r>
      <w:r w:rsidR="00C95416">
        <w:t>ay</w:t>
      </w:r>
      <w:r>
        <w:t>,</w:t>
      </w:r>
      <w:r w:rsidR="00C95416">
        <w:t xml:space="preserve"> the best action is on D minus</w:t>
      </w:r>
      <w:r>
        <w:t>,</w:t>
      </w:r>
      <w:r w:rsidR="00C95416">
        <w:t xml:space="preserve"> because if you are at D</w:t>
      </w:r>
      <w:r>
        <w:t>-</w:t>
      </w:r>
      <w:r w:rsidR="00C95416">
        <w:t>day there is already so much trouble happen</w:t>
      </w:r>
      <w:r>
        <w:t>ing</w:t>
      </w:r>
      <w:r w:rsidR="00C95416">
        <w:t xml:space="preserve"> that what we are doing is damage </w:t>
      </w:r>
      <w:r>
        <w:t>control.</w:t>
      </w:r>
      <w:r w:rsidR="00C95416">
        <w:t xml:space="preserve"> </w:t>
      </w:r>
      <w:r>
        <w:t>W</w:t>
      </w:r>
      <w:r w:rsidR="00C95416">
        <w:t>hat can we do with D minus</w:t>
      </w:r>
      <w:r>
        <w:t>?</w:t>
      </w:r>
      <w:r w:rsidR="00C95416">
        <w:t xml:space="preserve"> </w:t>
      </w:r>
      <w:r>
        <w:t>T</w:t>
      </w:r>
      <w:r w:rsidR="00C95416">
        <w:t xml:space="preserve">hat is where the UK has an incredibly important role to </w:t>
      </w:r>
      <w:r>
        <w:t>play,</w:t>
      </w:r>
      <w:r w:rsidR="00C95416">
        <w:t xml:space="preserve"> multilateral</w:t>
      </w:r>
      <w:r>
        <w:t>ly</w:t>
      </w:r>
      <w:r w:rsidR="00C95416">
        <w:t xml:space="preserve"> through its own arrangements</w:t>
      </w:r>
      <w:r>
        <w:t>,</w:t>
      </w:r>
      <w:r w:rsidR="00C95416">
        <w:t xml:space="preserve"> and b</w:t>
      </w:r>
      <w:r>
        <w:t>ilaterally</w:t>
      </w:r>
      <w:r w:rsidR="00C95416">
        <w:t xml:space="preserve"> through arrangement</w:t>
      </w:r>
      <w:r>
        <w:t>s</w:t>
      </w:r>
      <w:r w:rsidR="00C95416">
        <w:t xml:space="preserve"> by simply getting together and comparing notes with our </w:t>
      </w:r>
      <w:r>
        <w:t xml:space="preserve">partners and </w:t>
      </w:r>
      <w:r w:rsidR="00C95416">
        <w:t>allies</w:t>
      </w:r>
      <w:r>
        <w:t>, understanding how they see the situation</w:t>
      </w:r>
      <w:r w:rsidR="00C95416">
        <w:t xml:space="preserve">. What I know is the headlines of </w:t>
      </w:r>
      <w:r w:rsidR="00C95416">
        <w:t>publicly available materials</w:t>
      </w:r>
      <w:r>
        <w:t>,</w:t>
      </w:r>
      <w:r w:rsidR="00C95416">
        <w:t xml:space="preserve"> but what is the brief that you can get from your partners and </w:t>
      </w:r>
      <w:r>
        <w:t>allies?</w:t>
      </w:r>
      <w:r w:rsidR="00C95416">
        <w:t xml:space="preserve"> </w:t>
      </w:r>
    </w:p>
    <w:p w:rsidR="00EE1098" w:rsidP="006D2DFF">
      <w:pPr>
        <w:pStyle w:val="Answer"/>
      </w:pPr>
      <w:r>
        <w:t>No. 1</w:t>
      </w:r>
      <w:r w:rsidR="00EC74B2">
        <w:t>,</w:t>
      </w:r>
      <w:r>
        <w:t xml:space="preserve"> multilaterally and bilaterally</w:t>
      </w:r>
      <w:r w:rsidR="00EC74B2">
        <w:t>,</w:t>
      </w:r>
      <w:r>
        <w:t xml:space="preserve"> it is s</w:t>
      </w:r>
      <w:r w:rsidR="00C95416">
        <w:t xml:space="preserve">imply getting </w:t>
      </w:r>
      <w:r>
        <w:t xml:space="preserve">to understand this better. Raising this question as part of the </w:t>
      </w:r>
      <w:r w:rsidR="00C95416">
        <w:t>conversation of the regular exchanges that we have with our partners and allies is important</w:t>
      </w:r>
      <w:r>
        <w:t>. Why? B</w:t>
      </w:r>
      <w:r w:rsidR="00C95416">
        <w:t>ecause that feeds back into the implementation of the integrated review. If 2027 is an important deadline for the Chinese</w:t>
      </w:r>
      <w:r>
        <w:t>,</w:t>
      </w:r>
      <w:r w:rsidR="00C95416">
        <w:t xml:space="preserve"> it is an important deadline for us as well in Britain. By then</w:t>
      </w:r>
      <w:r>
        <w:t>,</w:t>
      </w:r>
      <w:r w:rsidR="00C95416">
        <w:t xml:space="preserve"> </w:t>
      </w:r>
      <w:r>
        <w:t xml:space="preserve">we will be </w:t>
      </w:r>
      <w:r w:rsidR="00C95416">
        <w:t>six years into the integrated review</w:t>
      </w:r>
      <w:r>
        <w:t>,</w:t>
      </w:r>
      <w:r w:rsidR="00C95416">
        <w:t xml:space="preserve"> assuming there is no significant change in how we relate from a Government perspective </w:t>
      </w:r>
      <w:r>
        <w:t>with</w:t>
      </w:r>
      <w:r w:rsidR="00C95416">
        <w:t xml:space="preserve"> the integrated review</w:t>
      </w:r>
      <w:r>
        <w:t>,</w:t>
      </w:r>
      <w:r w:rsidR="00C95416">
        <w:t xml:space="preserve"> but that is a different </w:t>
      </w:r>
      <w:r w:rsidR="00EC74B2">
        <w:t>situation</w:t>
      </w:r>
      <w:r w:rsidR="00C95416">
        <w:t xml:space="preserve">. </w:t>
      </w:r>
      <w:r>
        <w:t>T</w:t>
      </w:r>
      <w:r w:rsidR="00C95416">
        <w:t xml:space="preserve">his information will help us implement </w:t>
      </w:r>
      <w:r>
        <w:t>in</w:t>
      </w:r>
      <w:r w:rsidR="00C95416">
        <w:t xml:space="preserve"> a more tailored way th</w:t>
      </w:r>
      <w:r>
        <w:t>e</w:t>
      </w:r>
      <w:r w:rsidR="00C95416">
        <w:t xml:space="preserve"> integrated review. In this respect, shaping capabilities and the injection into greater resilience through capacity</w:t>
      </w:r>
      <w:r w:rsidR="00EC74B2">
        <w:t xml:space="preserve"> </w:t>
      </w:r>
      <w:r w:rsidR="00C95416">
        <w:t>building of Taiwan</w:t>
      </w:r>
      <w:r w:rsidR="00B545EE">
        <w:t>’</w:t>
      </w:r>
      <w:r w:rsidR="00C95416">
        <w:t xml:space="preserve">s own </w:t>
      </w:r>
      <w:r>
        <w:t xml:space="preserve">military </w:t>
      </w:r>
      <w:r w:rsidR="00C95416">
        <w:t>directly or indirectly</w:t>
      </w:r>
      <w:r>
        <w:t>,</w:t>
      </w:r>
      <w:r w:rsidR="00C95416">
        <w:t xml:space="preserve"> </w:t>
      </w:r>
      <w:r>
        <w:t>o</w:t>
      </w:r>
      <w:r w:rsidR="00C95416">
        <w:t xml:space="preserve">r </w:t>
      </w:r>
      <w:r>
        <w:t xml:space="preserve">those of </w:t>
      </w:r>
      <w:r w:rsidR="00C95416">
        <w:t>allies and partners that would be involved</w:t>
      </w:r>
      <w:r w:rsidR="000E1A50">
        <w:t>, is an important role.</w:t>
      </w:r>
      <w:r w:rsidR="00C95416">
        <w:t xml:space="preserve"> </w:t>
      </w:r>
      <w:r w:rsidR="000E1A50">
        <w:t>W</w:t>
      </w:r>
      <w:r w:rsidR="00C95416">
        <w:t>e have the</w:t>
      </w:r>
      <w:r w:rsidR="000E1A50">
        <w:t xml:space="preserve"> base in Brunei. We have the</w:t>
      </w:r>
      <w:r w:rsidR="00C95416">
        <w:t xml:space="preserve"> logistical support base in Singapore. </w:t>
      </w:r>
      <w:r w:rsidR="000E1A50">
        <w:t>We have LSG South t</w:t>
      </w:r>
      <w:r w:rsidR="00C95416">
        <w:t>hat will be operation</w:t>
      </w:r>
      <w:r w:rsidR="000E1A50">
        <w:t>al in mid-2021, and of course we will have the OPVs that will be</w:t>
      </w:r>
      <w:r w:rsidR="00C95416">
        <w:t xml:space="preserve"> operating in a maritime environment pushing back on </w:t>
      </w:r>
      <w:r>
        <w:t xml:space="preserve">coercive actions that the </w:t>
      </w:r>
      <w:r w:rsidR="00C95416">
        <w:t xml:space="preserve">Chinese </w:t>
      </w:r>
      <w:r>
        <w:t>then</w:t>
      </w:r>
      <w:r w:rsidR="00C95416">
        <w:t xml:space="preserve"> take. </w:t>
      </w:r>
    </w:p>
    <w:p w:rsidR="006D2DFF" w:rsidP="006D2DFF">
      <w:pPr>
        <w:pStyle w:val="Answer"/>
      </w:pPr>
      <w:r>
        <w:t>That D minus space, that s</w:t>
      </w:r>
      <w:r w:rsidR="00C95416">
        <w:t xml:space="preserve">haping capacity at </w:t>
      </w:r>
      <w:r>
        <w:t>the ground level through capacity</w:t>
      </w:r>
      <w:r w:rsidR="00EC74B2">
        <w:t xml:space="preserve"> </w:t>
      </w:r>
      <w:r>
        <w:t xml:space="preserve">building </w:t>
      </w:r>
      <w:r w:rsidR="00C95416">
        <w:t>a</w:t>
      </w:r>
      <w:r>
        <w:t>nd</w:t>
      </w:r>
      <w:r w:rsidR="00C95416">
        <w:t xml:space="preserve"> pushing back on co</w:t>
      </w:r>
      <w:r>
        <w:t>e</w:t>
      </w:r>
      <w:r w:rsidR="00C95416">
        <w:t>r</w:t>
      </w:r>
      <w:r>
        <w:t>c</w:t>
      </w:r>
      <w:r w:rsidR="00C95416">
        <w:t>ive action</w:t>
      </w:r>
      <w:r>
        <w:t>,</w:t>
      </w:r>
      <w:r w:rsidR="00C95416">
        <w:t xml:space="preserve"> is part of how you make the political messaging consistent and well understood in China. When C</w:t>
      </w:r>
      <w:r w:rsidR="00683EC7">
        <w:t>S</w:t>
      </w:r>
      <w:r w:rsidR="00C95416">
        <w:t>G was operating a couple of months ago with the Australians</w:t>
      </w:r>
      <w:r w:rsidR="00683EC7">
        <w:t>,</w:t>
      </w:r>
      <w:r w:rsidR="00C95416">
        <w:t xml:space="preserve"> </w:t>
      </w:r>
      <w:r w:rsidR="00683EC7">
        <w:t xml:space="preserve">the </w:t>
      </w:r>
      <w:r w:rsidR="00C95416">
        <w:t xml:space="preserve">Americans and the Japanese in the </w:t>
      </w:r>
      <w:r w:rsidR="000141BD">
        <w:t>S</w:t>
      </w:r>
      <w:r w:rsidR="00C95416">
        <w:t>outh China sea</w:t>
      </w:r>
      <w:r w:rsidR="00683EC7">
        <w:t>,</w:t>
      </w:r>
      <w:r w:rsidR="00C95416">
        <w:t xml:space="preserve"> the Chinese were tak</w:t>
      </w:r>
      <w:r w:rsidR="000141BD">
        <w:t>ing</w:t>
      </w:r>
      <w:r w:rsidR="00C95416">
        <w:t xml:space="preserve"> note</w:t>
      </w:r>
      <w:r w:rsidR="000141BD">
        <w:t>s</w:t>
      </w:r>
      <w:r w:rsidR="00C95416">
        <w:t xml:space="preserve">. </w:t>
      </w:r>
      <w:r w:rsidR="000141BD">
        <w:t>And so t</w:t>
      </w:r>
      <w:r w:rsidR="00C95416">
        <w:t>hey were while HMS Rich</w:t>
      </w:r>
      <w:r w:rsidR="000141BD">
        <w:t>mond</w:t>
      </w:r>
      <w:r w:rsidR="00C95416">
        <w:t xml:space="preserve"> was</w:t>
      </w:r>
      <w:r w:rsidR="000141BD">
        <w:t xml:space="preserve"> sailing through the Taiwan straits</w:t>
      </w:r>
      <w:r w:rsidR="00C95416">
        <w:t xml:space="preserve">. </w:t>
      </w:r>
      <w:r w:rsidR="00AE314A">
        <w:t>That kind of action d</w:t>
      </w:r>
      <w:r w:rsidR="00C95416">
        <w:t xml:space="preserve">oes </w:t>
      </w:r>
      <w:r w:rsidR="00AE314A">
        <w:t xml:space="preserve">shape the environment and that does </w:t>
      </w:r>
      <w:r w:rsidR="00C95416">
        <w:t>put the Chinese on not</w:t>
      </w:r>
      <w:r w:rsidR="00AE314A">
        <w:t>ic</w:t>
      </w:r>
      <w:r w:rsidR="00C95416">
        <w:t xml:space="preserve">e and make them pay attention to what you are saying. </w:t>
      </w:r>
    </w:p>
    <w:p w:rsidR="006D2DFF" w:rsidP="00C95416">
      <w:pPr>
        <w:pStyle w:val="Question"/>
      </w:pPr>
      <w:sdt>
        <w:sdtPr>
          <w:alias w:val="Member"/>
          <w:tag w:val="&lt;Member mnisId='4478' dodsId='72305'&gt;"/>
          <w:id w:val="1380280129"/>
          <w:placeholder>
            <w:docPart w:val="DefaultPlaceholder_-1854013440"/>
          </w:placeholder>
          <w:richText/>
        </w:sdtPr>
        <w:sdtContent>
          <w:r w:rsidRPr="006D2DFF">
            <w:rPr>
              <w:b/>
            </w:rPr>
            <w:t>Royston Smith:</w:t>
          </w:r>
        </w:sdtContent>
      </w:sdt>
      <w:r>
        <w:t xml:space="preserve"> </w:t>
      </w:r>
      <w:r w:rsidR="002D416A">
        <w:t>I</w:t>
      </w:r>
      <w:r w:rsidR="00C95416">
        <w:t>n the event that D</w:t>
      </w:r>
      <w:r w:rsidR="002D416A">
        <w:t>-</w:t>
      </w:r>
      <w:r w:rsidR="00C95416">
        <w:t xml:space="preserve">day comes and goes, </w:t>
      </w:r>
      <w:r w:rsidR="002D416A">
        <w:t>if</w:t>
      </w:r>
      <w:r w:rsidR="00C95416">
        <w:t xml:space="preserve"> China has </w:t>
      </w:r>
      <w:r w:rsidR="002D416A">
        <w:t>a</w:t>
      </w:r>
      <w:r w:rsidR="00C95416">
        <w:t xml:space="preserve"> successful invasion of Taiwan</w:t>
      </w:r>
      <w:r w:rsidR="002D416A">
        <w:t>,</w:t>
      </w:r>
      <w:r w:rsidR="00C95416">
        <w:t xml:space="preserve"> should </w:t>
      </w:r>
      <w:r w:rsidR="002D416A">
        <w:t>the UK and others</w:t>
      </w:r>
      <w:r w:rsidR="00C95416">
        <w:t xml:space="preserve"> recognise that? Should we recognise the Chinese</w:t>
      </w:r>
      <w:r w:rsidR="002D416A">
        <w:t>-</w:t>
      </w:r>
      <w:r w:rsidR="00C95416">
        <w:t>Taiwanese reunification</w:t>
      </w:r>
      <w:r w:rsidR="002D416A">
        <w:t>,</w:t>
      </w:r>
      <w:r w:rsidR="00C95416">
        <w:t xml:space="preserve"> call it whatever China </w:t>
      </w:r>
      <w:r w:rsidR="002D416A">
        <w:t>w</w:t>
      </w:r>
      <w:r w:rsidR="00C95416">
        <w:t>ould call it</w:t>
      </w:r>
      <w:r w:rsidR="002D416A">
        <w:t>,</w:t>
      </w:r>
      <w:r w:rsidR="00C95416">
        <w:t xml:space="preserve"> even if it was an act of a</w:t>
      </w:r>
      <w:r w:rsidR="002D416A">
        <w:t>g</w:t>
      </w:r>
      <w:r w:rsidR="00C95416">
        <w:t>gression or otherwise</w:t>
      </w:r>
      <w:r w:rsidR="002D416A">
        <w:t>?</w:t>
      </w:r>
    </w:p>
    <w:p w:rsidR="002D416A" w:rsidP="006D2DFF">
      <w:pPr>
        <w:pStyle w:val="Answer"/>
      </w:pPr>
      <w:sdt>
        <w:sdtPr>
          <w:alias w:val="Witness"/>
          <w:id w:val="633840820"/>
          <w:placeholder>
            <w:docPart w:val="DefaultPlaceholder_-1854013440"/>
          </w:placeholder>
          <w:richText/>
        </w:sdtPr>
        <w:sdtContent>
          <w:r w:rsidRPr="006D2DFF" w:rsidR="006D2DFF">
            <w:rPr>
              <w:b/>
              <w:i/>
            </w:rPr>
            <w:t>Jason Hsu:</w:t>
          </w:r>
        </w:sdtContent>
      </w:sdt>
      <w:r w:rsidR="006D2DFF">
        <w:t xml:space="preserve"> </w:t>
      </w:r>
      <w:r w:rsidR="00C95416">
        <w:t>I think it w</w:t>
      </w:r>
      <w:r w:rsidR="000247BC">
        <w:t>ould</w:t>
      </w:r>
      <w:r w:rsidR="00C95416">
        <w:t xml:space="preserve"> be very difficult for </w:t>
      </w:r>
      <w:r>
        <w:t xml:space="preserve">the </w:t>
      </w:r>
      <w:r w:rsidR="00C95416">
        <w:t>Taiwanese to even identify the China association at this point in time</w:t>
      </w:r>
      <w:r>
        <w:t>,</w:t>
      </w:r>
      <w:r w:rsidR="00C95416">
        <w:t xml:space="preserve"> </w:t>
      </w:r>
      <w:r>
        <w:t>p</w:t>
      </w:r>
      <w:r w:rsidR="00C95416">
        <w:t>articularly because of China</w:t>
      </w:r>
      <w:r w:rsidR="00B545EE">
        <w:t>’</w:t>
      </w:r>
      <w:r w:rsidR="00C95416">
        <w:t>s aggression and also China</w:t>
      </w:r>
      <w:r w:rsidR="00B545EE">
        <w:t>’</w:t>
      </w:r>
      <w:r w:rsidR="00C95416">
        <w:t>s oppression towards Taiwan</w:t>
      </w:r>
      <w:r w:rsidR="00B545EE">
        <w:t>’</w:t>
      </w:r>
      <w:r w:rsidR="00C95416">
        <w:t xml:space="preserve">s </w:t>
      </w:r>
      <w:r>
        <w:t>inter</w:t>
      </w:r>
      <w:r w:rsidR="00C95416">
        <w:t xml:space="preserve">national presence. It makes </w:t>
      </w:r>
      <w:r w:rsidR="000247BC">
        <w:t>it</w:t>
      </w:r>
      <w:r w:rsidR="00C95416">
        <w:t xml:space="preserve"> very difficult </w:t>
      </w:r>
      <w:r w:rsidR="000247BC">
        <w:t>for Taiwan to</w:t>
      </w:r>
      <w:r w:rsidR="00C95416">
        <w:t xml:space="preserve"> develop a friendly relationship with China</w:t>
      </w:r>
      <w:r>
        <w:t>,</w:t>
      </w:r>
      <w:r w:rsidR="00C95416">
        <w:t xml:space="preserve"> although</w:t>
      </w:r>
      <w:r>
        <w:t>,</w:t>
      </w:r>
      <w:r w:rsidR="00C95416">
        <w:t xml:space="preserve"> that being said, as I shared before during this evidence meeting, there are over 2 million Taiwanese people working and living in mainland China</w:t>
      </w:r>
      <w:r>
        <w:t>,</w:t>
      </w:r>
      <w:r w:rsidR="00C95416">
        <w:t xml:space="preserve"> and over the co</w:t>
      </w:r>
      <w:r w:rsidR="006D2DFF">
        <w:t>u</w:t>
      </w:r>
      <w:r w:rsidR="00C95416">
        <w:t>rse of the past 24 months</w:t>
      </w:r>
      <w:r>
        <w:t xml:space="preserve"> during the Covid pandemic</w:t>
      </w:r>
      <w:r w:rsidR="00C95416">
        <w:t xml:space="preserve"> Taiwan</w:t>
      </w:r>
      <w:r w:rsidR="00B545EE">
        <w:t>’</w:t>
      </w:r>
      <w:r w:rsidR="00C95416">
        <w:t xml:space="preserve">s investment towards China doubled. </w:t>
      </w:r>
    </w:p>
    <w:p w:rsidR="006D2DFF" w:rsidP="006D2DFF">
      <w:pPr>
        <w:pStyle w:val="Answer"/>
      </w:pPr>
      <w:r>
        <w:t xml:space="preserve">There is an inseparable </w:t>
      </w:r>
      <w:r w:rsidR="000247BC">
        <w:t xml:space="preserve">truce </w:t>
      </w:r>
      <w:r>
        <w:t xml:space="preserve">between Taiwan and China in terms of trade independence as well as business ties. It is still very important to seek peaceful resolution between the two sides. As someone who </w:t>
      </w:r>
      <w:r w:rsidR="00A61A76">
        <w:t>ha</w:t>
      </w:r>
      <w:r>
        <w:t xml:space="preserve">s </w:t>
      </w:r>
      <w:r w:rsidR="0075146E">
        <w:t>lived,</w:t>
      </w:r>
      <w:r>
        <w:t xml:space="preserve"> worked and raised family in Taiwan</w:t>
      </w:r>
      <w:r w:rsidR="0075146E">
        <w:t>,</w:t>
      </w:r>
      <w:r>
        <w:t xml:space="preserve"> a war or a conflict </w:t>
      </w:r>
      <w:r w:rsidR="0075146E">
        <w:t>is the</w:t>
      </w:r>
      <w:r>
        <w:t xml:space="preserve"> last thing we want to see. But our leaders and politicians must be very careful and smart </w:t>
      </w:r>
      <w:r>
        <w:t xml:space="preserve">in advocating the delicate relationships between the two sides without putting too much </w:t>
      </w:r>
      <w:r w:rsidR="0075146E">
        <w:t>s</w:t>
      </w:r>
      <w:r w:rsidR="000247BC">
        <w:t>htook</w:t>
      </w:r>
      <w:r>
        <w:t xml:space="preserve"> either on the US or China. I think </w:t>
      </w:r>
      <w:r w:rsidR="0075146E">
        <w:t xml:space="preserve">what </w:t>
      </w:r>
      <w:r>
        <w:t xml:space="preserve">Taiwan </w:t>
      </w:r>
      <w:r w:rsidR="0075146E">
        <w:t>needs</w:t>
      </w:r>
      <w:r>
        <w:t xml:space="preserve"> at this point in time is </w:t>
      </w:r>
      <w:r w:rsidR="0075146E">
        <w:t xml:space="preserve">to </w:t>
      </w:r>
      <w:r>
        <w:t xml:space="preserve">buy more time </w:t>
      </w:r>
      <w:r w:rsidR="0075146E">
        <w:t>to</w:t>
      </w:r>
      <w:r>
        <w:t xml:space="preserve"> strengthen our democratic stratus and economic strength and also develop more collaborative relationships with countries such as the UK</w:t>
      </w:r>
      <w:r w:rsidR="0075146E">
        <w:t>.</w:t>
      </w:r>
      <w:r>
        <w:t xml:space="preserve"> </w:t>
      </w:r>
      <w:r w:rsidR="0075146E">
        <w:t>O</w:t>
      </w:r>
      <w:r>
        <w:t>bviously</w:t>
      </w:r>
      <w:r w:rsidR="0075146E">
        <w:t>,</w:t>
      </w:r>
      <w:r>
        <w:t xml:space="preserve"> we are ready to help</w:t>
      </w:r>
      <w:r w:rsidR="0075146E">
        <w:t>,</w:t>
      </w:r>
      <w:r>
        <w:t xml:space="preserve"> and we want to help</w:t>
      </w:r>
      <w:r w:rsidR="000247BC">
        <w:t>,</w:t>
      </w:r>
      <w:r>
        <w:t xml:space="preserve"> and we want to lend our support </w:t>
      </w:r>
      <w:r w:rsidR="0075146E">
        <w:t>and</w:t>
      </w:r>
      <w:r>
        <w:t xml:space="preserve"> technology to countries like </w:t>
      </w:r>
      <w:r w:rsidR="000247BC">
        <w:t xml:space="preserve">the </w:t>
      </w:r>
      <w:r>
        <w:t>UK</w:t>
      </w:r>
      <w:r w:rsidR="0075146E">
        <w:t>.</w:t>
      </w:r>
      <w:r>
        <w:t xml:space="preserve"> </w:t>
      </w:r>
    </w:p>
    <w:p w:rsidR="006D2DFF" w:rsidP="006D2DFF">
      <w:pPr>
        <w:pStyle w:val="Remark"/>
      </w:pPr>
      <w:sdt>
        <w:sdtPr>
          <w:alias w:val="Member"/>
          <w:tag w:val="&lt;Member mnisId='4462' dodsId='108954'&gt;"/>
          <w:id w:val="1612625141"/>
          <w:placeholder>
            <w:docPart w:val="DefaultPlaceholder_-1854013440"/>
          </w:placeholder>
          <w:richText/>
        </w:sdtPr>
        <w:sdtContent>
          <w:r w:rsidRPr="006D2DFF">
            <w:rPr>
              <w:b/>
            </w:rPr>
            <w:t>Chair:</w:t>
          </w:r>
        </w:sdtContent>
      </w:sdt>
      <w:r>
        <w:t xml:space="preserve"> </w:t>
      </w:r>
      <w:r w:rsidR="00C95416">
        <w:t>Thanks very much. Andrew</w:t>
      </w:r>
      <w:r>
        <w:t>,</w:t>
      </w:r>
      <w:r w:rsidR="00C95416">
        <w:t xml:space="preserve"> did you want to come in? </w:t>
      </w:r>
    </w:p>
    <w:p w:rsidR="000615B6" w:rsidP="00C95416">
      <w:pPr>
        <w:pStyle w:val="Question"/>
      </w:pPr>
      <w:sdt>
        <w:sdtPr>
          <w:alias w:val="Member"/>
          <w:tag w:val="&lt;Member mnisId='1447' dodsId='25356'&gt;"/>
          <w:id w:val="2114548424"/>
          <w:placeholder>
            <w:docPart w:val="DefaultPlaceholder_-1854013440"/>
          </w:placeholder>
          <w:richText/>
        </w:sdtPr>
        <w:sdtContent>
          <w:r w:rsidRPr="006D2DFF" w:rsidR="006D2DFF">
            <w:rPr>
              <w:b/>
            </w:rPr>
            <w:t>Andrew Rosindell:</w:t>
          </w:r>
        </w:sdtContent>
      </w:sdt>
      <w:r w:rsidR="006D2DFF">
        <w:t xml:space="preserve"> </w:t>
      </w:r>
      <w:r>
        <w:t xml:space="preserve">Thank you very much and </w:t>
      </w:r>
      <w:r w:rsidR="00C95416">
        <w:t xml:space="preserve">I apologise for being late. </w:t>
      </w:r>
    </w:p>
    <w:p w:rsidR="00A61A76" w:rsidP="000615B6">
      <w:pPr>
        <w:pStyle w:val="Question"/>
        <w:numPr>
          <w:ilvl w:val="0"/>
          <w:numId w:val="0"/>
        </w:numPr>
        <w:ind w:left="794"/>
      </w:pPr>
      <w:r>
        <w:t xml:space="preserve">It seems to me that the United </w:t>
      </w:r>
      <w:r w:rsidR="000615B6">
        <w:t>Kingdom and the west generally</w:t>
      </w:r>
      <w:r>
        <w:t xml:space="preserve"> have been too willing to appease China for too long. Maybe we have </w:t>
      </w:r>
      <w:r w:rsidR="000615B6">
        <w:t xml:space="preserve">left </w:t>
      </w:r>
      <w:r>
        <w:t xml:space="preserve">it </w:t>
      </w:r>
      <w:r w:rsidR="000615B6">
        <w:t>to</w:t>
      </w:r>
      <w:r>
        <w:t xml:space="preserve"> do </w:t>
      </w:r>
      <w:r w:rsidR="000615B6">
        <w:t xml:space="preserve">what we should have done many years ago. What do </w:t>
      </w:r>
      <w:r>
        <w:t xml:space="preserve">you feel the reaction would be if we were to be </w:t>
      </w:r>
      <w:r w:rsidR="000615B6">
        <w:t xml:space="preserve">rather more </w:t>
      </w:r>
      <w:r>
        <w:t xml:space="preserve">robust diplomatically </w:t>
      </w:r>
      <w:r w:rsidR="000615B6">
        <w:t xml:space="preserve">in the sense that we </w:t>
      </w:r>
      <w:r>
        <w:t xml:space="preserve">gave Taiwan </w:t>
      </w:r>
      <w:r w:rsidR="000615B6">
        <w:t xml:space="preserve">greater recognition and </w:t>
      </w:r>
      <w:r>
        <w:t xml:space="preserve">more status within our </w:t>
      </w:r>
      <w:r>
        <w:t xml:space="preserve">own </w:t>
      </w:r>
      <w:r>
        <w:t xml:space="preserve">diplomatic arena and within our </w:t>
      </w:r>
      <w:r w:rsidR="000615B6">
        <w:t xml:space="preserve">own </w:t>
      </w:r>
      <w:r>
        <w:t>domestic affairs</w:t>
      </w:r>
      <w:r w:rsidR="000615B6">
        <w:t>?</w:t>
      </w:r>
      <w:r>
        <w:t xml:space="preserve"> We have </w:t>
      </w:r>
      <w:r w:rsidR="000615B6">
        <w:t xml:space="preserve">a </w:t>
      </w:r>
      <w:r>
        <w:t xml:space="preserve">Taiwanese representative office in London but we do not treat them like an embassy. We are </w:t>
      </w:r>
      <w:r w:rsidR="000615B6">
        <w:t xml:space="preserve">not </w:t>
      </w:r>
      <w:r>
        <w:t xml:space="preserve">supposed to call the Taiwanese representative an ambassador. </w:t>
      </w:r>
    </w:p>
    <w:p w:rsidR="006D2DFF" w:rsidP="000615B6">
      <w:pPr>
        <w:pStyle w:val="Question"/>
        <w:numPr>
          <w:ilvl w:val="0"/>
          <w:numId w:val="0"/>
        </w:numPr>
        <w:ind w:left="794"/>
      </w:pPr>
      <w:r>
        <w:t xml:space="preserve">What if we </w:t>
      </w:r>
      <w:r w:rsidR="000615B6">
        <w:t>started</w:t>
      </w:r>
      <w:r>
        <w:t xml:space="preserve"> to do things that were blatantly pro-Taiwan and refused </w:t>
      </w:r>
      <w:r w:rsidR="000615B6">
        <w:t xml:space="preserve">to </w:t>
      </w:r>
      <w:r>
        <w:t xml:space="preserve">appease China in the way </w:t>
      </w:r>
      <w:r w:rsidR="000615B6">
        <w:t xml:space="preserve">that </w:t>
      </w:r>
      <w:r>
        <w:t>we have done</w:t>
      </w:r>
      <w:r w:rsidR="000615B6">
        <w:t>?</w:t>
      </w:r>
      <w:r>
        <w:t xml:space="preserve"> </w:t>
      </w:r>
      <w:r w:rsidR="000615B6">
        <w:t>At t</w:t>
      </w:r>
      <w:r>
        <w:t>he Olympic games</w:t>
      </w:r>
      <w:r w:rsidR="000615B6">
        <w:t>,</w:t>
      </w:r>
      <w:r>
        <w:t xml:space="preserve"> for instance</w:t>
      </w:r>
      <w:r w:rsidR="000615B6">
        <w:t>,</w:t>
      </w:r>
      <w:r>
        <w:t xml:space="preserve"> we were not allowed to fly the Taiwanese flag</w:t>
      </w:r>
      <w:r w:rsidR="000615B6">
        <w:t>.</w:t>
      </w:r>
      <w:r>
        <w:t xml:space="preserve"> </w:t>
      </w:r>
      <w:r w:rsidR="000615B6">
        <w:t xml:space="preserve">At the </w:t>
      </w:r>
      <w:r>
        <w:t xml:space="preserve">Lord </w:t>
      </w:r>
      <w:r w:rsidR="000615B6">
        <w:t>M</w:t>
      </w:r>
      <w:r>
        <w:t>a</w:t>
      </w:r>
      <w:r w:rsidR="000615B6">
        <w:t>y</w:t>
      </w:r>
      <w:r>
        <w:t>or</w:t>
      </w:r>
      <w:r w:rsidR="000615B6">
        <w:t>’s</w:t>
      </w:r>
      <w:r>
        <w:t xml:space="preserve"> show</w:t>
      </w:r>
      <w:r w:rsidR="000615B6">
        <w:t>,</w:t>
      </w:r>
      <w:r>
        <w:t xml:space="preserve"> </w:t>
      </w:r>
      <w:r w:rsidR="000615B6">
        <w:t>t</w:t>
      </w:r>
      <w:r>
        <w:t xml:space="preserve">he </w:t>
      </w:r>
      <w:r w:rsidR="000615B6">
        <w:t>L</w:t>
      </w:r>
      <w:r>
        <w:t xml:space="preserve">ord </w:t>
      </w:r>
      <w:r w:rsidR="000615B6">
        <w:t>M</w:t>
      </w:r>
      <w:r>
        <w:t>a</w:t>
      </w:r>
      <w:r w:rsidR="000615B6">
        <w:t>y</w:t>
      </w:r>
      <w:r>
        <w:t xml:space="preserve">or was criticised by China </w:t>
      </w:r>
      <w:r w:rsidR="000615B6">
        <w:t>because the</w:t>
      </w:r>
      <w:r>
        <w:t xml:space="preserve"> Taiwanese had their own float</w:t>
      </w:r>
      <w:r w:rsidR="000615B6">
        <w:t>.</w:t>
      </w:r>
      <w:r>
        <w:t xml:space="preserve"> </w:t>
      </w:r>
      <w:r w:rsidR="000615B6">
        <w:t>S</w:t>
      </w:r>
      <w:r>
        <w:t>o the next year they were not allowed to take part</w:t>
      </w:r>
      <w:r w:rsidR="000615B6">
        <w:t xml:space="preserve"> at the Lord Mayor’s show</w:t>
      </w:r>
      <w:r>
        <w:t>. Has the British establishment for too long been appeasing Beijing on this and is it not time we start</w:t>
      </w:r>
      <w:r w:rsidR="000615B6">
        <w:t>ed to row back on this and be rather more robust?</w:t>
      </w:r>
      <w:r>
        <w:t xml:space="preserve"> </w:t>
      </w:r>
    </w:p>
    <w:p w:rsidR="000615B6" w:rsidP="006D2DFF">
      <w:pPr>
        <w:pStyle w:val="Answer"/>
      </w:pPr>
      <w:sdt>
        <w:sdtPr>
          <w:alias w:val="Witness"/>
          <w:id w:val="-997957870"/>
          <w:placeholder>
            <w:docPart w:val="DefaultPlaceholder_-1854013440"/>
          </w:placeholder>
          <w:richText/>
        </w:sdtPr>
        <w:sdtContent>
          <w:r w:rsidRPr="006D2DFF" w:rsidR="006D2DFF">
            <w:rPr>
              <w:b/>
              <w:i/>
            </w:rPr>
            <w:t>Michael Reilly:</w:t>
          </w:r>
        </w:sdtContent>
      </w:sdt>
      <w:r w:rsidR="006D2DFF">
        <w:t xml:space="preserve"> </w:t>
      </w:r>
      <w:r w:rsidR="00C95416">
        <w:t>We touched on this earlier when there</w:t>
      </w:r>
      <w:r>
        <w:t xml:space="preserve"> was a</w:t>
      </w:r>
      <w:r w:rsidR="00C95416">
        <w:t xml:space="preserve"> discussion about COP26 and what had </w:t>
      </w:r>
      <w:r>
        <w:t>gone on</w:t>
      </w:r>
      <w:r w:rsidR="00C95416">
        <w:t xml:space="preserve"> in the margins of that. In response to what you have said, there are two separate angles to this. There is the Government angle and there is the private sector o</w:t>
      </w:r>
      <w:r>
        <w:t>r</w:t>
      </w:r>
      <w:r w:rsidR="00C95416">
        <w:t xml:space="preserve"> non-Government angle</w:t>
      </w:r>
      <w:r w:rsidR="00A61A76">
        <w:t>.</w:t>
      </w:r>
      <w:r w:rsidR="00C95416">
        <w:t xml:space="preserve"> like the </w:t>
      </w:r>
      <w:r>
        <w:t>L</w:t>
      </w:r>
      <w:r w:rsidR="00C95416">
        <w:t xml:space="preserve">ord </w:t>
      </w:r>
      <w:r>
        <w:t>Ma</w:t>
      </w:r>
      <w:r w:rsidR="00C95416">
        <w:t>yor</w:t>
      </w:r>
      <w:r w:rsidR="00B545EE">
        <w:t>’</w:t>
      </w:r>
      <w:r w:rsidR="00C95416">
        <w:t xml:space="preserve">s show. </w:t>
      </w:r>
    </w:p>
    <w:p w:rsidR="00A0001C" w:rsidP="006D2DFF">
      <w:pPr>
        <w:pStyle w:val="Answer"/>
      </w:pPr>
      <w:r>
        <w:t>If I take that one first, it is</w:t>
      </w:r>
      <w:r w:rsidR="00C95416">
        <w:t xml:space="preserve"> </w:t>
      </w:r>
      <w:r w:rsidR="00A61A76">
        <w:t xml:space="preserve">an </w:t>
      </w:r>
      <w:r w:rsidR="00C95416">
        <w:t>easy one</w:t>
      </w:r>
      <w:r>
        <w:t>.</w:t>
      </w:r>
      <w:r w:rsidR="00C95416">
        <w:t xml:space="preserve"> </w:t>
      </w:r>
      <w:r>
        <w:t>T</w:t>
      </w:r>
      <w:r w:rsidR="00C95416">
        <w:t xml:space="preserve">he </w:t>
      </w:r>
      <w:r>
        <w:t>L</w:t>
      </w:r>
      <w:r w:rsidR="00C95416">
        <w:t xml:space="preserve">ord </w:t>
      </w:r>
      <w:r>
        <w:t>M</w:t>
      </w:r>
      <w:r w:rsidR="00C95416">
        <w:t>ayor had no grounds whatsoever</w:t>
      </w:r>
      <w:r>
        <w:t>, or whoever was responsible,</w:t>
      </w:r>
      <w:r w:rsidR="00C95416">
        <w:t xml:space="preserve"> for pulling the float out. They are not alo</w:t>
      </w:r>
      <w:r>
        <w:t>n</w:t>
      </w:r>
      <w:r w:rsidR="00C95416">
        <w:t xml:space="preserve">e. It happens in other countries too. </w:t>
      </w:r>
    </w:p>
    <w:p w:rsidR="00A0001C" w:rsidP="006D2DFF">
      <w:pPr>
        <w:pStyle w:val="Answer"/>
      </w:pPr>
      <w:r>
        <w:t xml:space="preserve">As far as the Government position </w:t>
      </w:r>
      <w:r>
        <w:t>goes,</w:t>
      </w:r>
      <w:r>
        <w:t xml:space="preserve"> we get into legalities. There are internal legal issues that have to be born</w:t>
      </w:r>
      <w:r>
        <w:t>e</w:t>
      </w:r>
      <w:r>
        <w:t xml:space="preserve"> in mind. Is it appeasing China</w:t>
      </w:r>
      <w:r>
        <w:t>,</w:t>
      </w:r>
      <w:r>
        <w:t xml:space="preserve"> as you put it? I do not think it is as straightforward as appeasing China. </w:t>
      </w:r>
    </w:p>
    <w:p w:rsidR="00A0001C" w:rsidP="006D2DFF">
      <w:pPr>
        <w:pStyle w:val="Answer"/>
      </w:pPr>
      <w:r>
        <w:t>I</w:t>
      </w:r>
      <w:r w:rsidR="00C95416">
        <w:t>f I give some examples, New Zealand</w:t>
      </w:r>
      <w:r>
        <w:t xml:space="preserve"> </w:t>
      </w:r>
      <w:r w:rsidR="00C95416">
        <w:t>is a country like us</w:t>
      </w:r>
      <w:r>
        <w:t>,</w:t>
      </w:r>
      <w:r w:rsidR="00C95416">
        <w:t xml:space="preserve"> has the same common</w:t>
      </w:r>
      <w:r>
        <w:t>-</w:t>
      </w:r>
      <w:r w:rsidR="00C95416">
        <w:t>law system</w:t>
      </w:r>
      <w:r>
        <w:t>,</w:t>
      </w:r>
      <w:r w:rsidR="00C95416">
        <w:t xml:space="preserve"> </w:t>
      </w:r>
      <w:r>
        <w:t xml:space="preserve">is </w:t>
      </w:r>
      <w:r w:rsidR="00C95416">
        <w:t>English speak</w:t>
      </w:r>
      <w:r>
        <w:t>ing and</w:t>
      </w:r>
      <w:r w:rsidR="00C95416">
        <w:t xml:space="preserve"> much smaller than we are</w:t>
      </w:r>
      <w:r>
        <w:t>,</w:t>
      </w:r>
      <w:r w:rsidR="00C95416">
        <w:t xml:space="preserve"> but New Zealand has a free trade agreement with Taiwan </w:t>
      </w:r>
      <w:r>
        <w:t xml:space="preserve">and </w:t>
      </w:r>
      <w:r w:rsidR="00C95416">
        <w:t>it also has one with China</w:t>
      </w:r>
      <w:r>
        <w:t>.</w:t>
      </w:r>
      <w:r w:rsidR="00C95416">
        <w:t xml:space="preserve"> </w:t>
      </w:r>
      <w:r>
        <w:t>T</w:t>
      </w:r>
      <w:r w:rsidR="00C95416">
        <w:t xml:space="preserve">he world did not fall in. </w:t>
      </w:r>
    </w:p>
    <w:p w:rsidR="006D2DFF" w:rsidP="006D2DFF">
      <w:pPr>
        <w:pStyle w:val="Answer"/>
      </w:pPr>
      <w:r>
        <w:t>New Zealand gives the Taiwanese office in Auckland a higher degree of status</w:t>
      </w:r>
      <w:r w:rsidR="00A0001C">
        <w:t xml:space="preserve">—it gives it a degree of </w:t>
      </w:r>
      <w:r w:rsidR="00A61A76">
        <w:t>statu</w:t>
      </w:r>
      <w:r w:rsidR="00A0001C">
        <w:t>s, I should say</w:t>
      </w:r>
      <w:r>
        <w:t xml:space="preserve">. I know we </w:t>
      </w:r>
      <w:r w:rsidR="00A0001C">
        <w:t>give the TRO</w:t>
      </w:r>
      <w:r>
        <w:t xml:space="preserve"> no status at all. In my view</w:t>
      </w:r>
      <w:r w:rsidR="00A0001C">
        <w:t>,</w:t>
      </w:r>
      <w:r>
        <w:t xml:space="preserve"> we could certainly give it a degree of status. </w:t>
      </w:r>
      <w:r>
        <w:t>Short of being a full embassy</w:t>
      </w:r>
      <w:r w:rsidR="00A0001C">
        <w:t>, it could be on the same level as the Hong Kong trade and development office, for example. The</w:t>
      </w:r>
      <w:r>
        <w:t xml:space="preserve"> argument as always is </w:t>
      </w:r>
      <w:r w:rsidR="00A0001C">
        <w:t xml:space="preserve">that </w:t>
      </w:r>
      <w:r>
        <w:t>China would not like it</w:t>
      </w:r>
      <w:r w:rsidR="00A0001C">
        <w:t>, b</w:t>
      </w:r>
      <w:r>
        <w:t xml:space="preserve">ut that is exactly the same argument bureaucrats took to oppose removing the visa imposition on </w:t>
      </w:r>
      <w:r w:rsidR="00A0001C">
        <w:t xml:space="preserve">the </w:t>
      </w:r>
      <w:r>
        <w:t>Taiwanese</w:t>
      </w:r>
      <w:r w:rsidR="00A0001C">
        <w:t>.</w:t>
      </w:r>
      <w:r>
        <w:t xml:space="preserve"> </w:t>
      </w:r>
      <w:r w:rsidR="00A0001C">
        <w:t>T</w:t>
      </w:r>
      <w:r>
        <w:t xml:space="preserve">he Chinese did </w:t>
      </w:r>
      <w:r w:rsidR="00A0001C">
        <w:t>not react</w:t>
      </w:r>
      <w:r>
        <w:t xml:space="preserve"> to that</w:t>
      </w:r>
      <w:r w:rsidR="00A0001C">
        <w:t>.</w:t>
      </w:r>
      <w:r>
        <w:t xml:space="preserve"> </w:t>
      </w:r>
      <w:r w:rsidR="00A0001C">
        <w:t>A</w:t>
      </w:r>
      <w:r>
        <w:t>s long as you can show to China that it does not have implication</w:t>
      </w:r>
      <w:r w:rsidR="00A0001C">
        <w:t>s</w:t>
      </w:r>
      <w:r>
        <w:t xml:space="preserve"> </w:t>
      </w:r>
      <w:r w:rsidR="00A0001C">
        <w:t>for</w:t>
      </w:r>
      <w:r>
        <w:t xml:space="preserve"> statehood </w:t>
      </w:r>
      <w:r w:rsidR="00A0001C">
        <w:t xml:space="preserve">or for formal recognition, </w:t>
      </w:r>
      <w:r>
        <w:t xml:space="preserve">they might make a routine complaint but the sky would not fall in. There are actually things that we could do without having to just go and annoy China for the sake of it. </w:t>
      </w:r>
    </w:p>
    <w:p w:rsidR="006D2DFF" w:rsidP="00C95416">
      <w:pPr>
        <w:pStyle w:val="Question"/>
      </w:pPr>
      <w:sdt>
        <w:sdtPr>
          <w:alias w:val="Member"/>
          <w:tag w:val="&lt;Member mnisId='1447' dodsId='25356'&gt;"/>
          <w:id w:val="425693143"/>
          <w:placeholder>
            <w:docPart w:val="DefaultPlaceholder_-1854013440"/>
          </w:placeholder>
          <w:richText/>
        </w:sdtPr>
        <w:sdtContent>
          <w:r w:rsidRPr="006D2DFF">
            <w:rPr>
              <w:b/>
            </w:rPr>
            <w:t>Andrew Rosindell:</w:t>
          </w:r>
        </w:sdtContent>
      </w:sdt>
      <w:r>
        <w:t xml:space="preserve"> </w:t>
      </w:r>
      <w:r w:rsidR="00A0001C">
        <w:t>And i</w:t>
      </w:r>
      <w:r w:rsidR="00C95416">
        <w:t>f we gave it formal recognition</w:t>
      </w:r>
      <w:r w:rsidR="00A0001C">
        <w:t xml:space="preserve"> what would the reaction be?</w:t>
      </w:r>
      <w:r w:rsidR="00C95416">
        <w:t xml:space="preserve"> </w:t>
      </w:r>
    </w:p>
    <w:p w:rsidR="006D2DFF" w:rsidP="006D2DFF">
      <w:pPr>
        <w:pStyle w:val="Answer"/>
      </w:pPr>
      <w:sdt>
        <w:sdtPr>
          <w:alias w:val="Witness"/>
          <w:id w:val="1233203106"/>
          <w:placeholder>
            <w:docPart w:val="DefaultPlaceholder_-1854013440"/>
          </w:placeholder>
          <w:richText/>
        </w:sdtPr>
        <w:sdtContent>
          <w:r w:rsidRPr="006D2DFF">
            <w:rPr>
              <w:b/>
              <w:i/>
            </w:rPr>
            <w:t>Michael Reilly:</w:t>
          </w:r>
        </w:sdtContent>
      </w:sdt>
      <w:r>
        <w:t xml:space="preserve"> </w:t>
      </w:r>
      <w:r w:rsidR="00C95416">
        <w:t>What do you mean by more recognition</w:t>
      </w:r>
      <w:r>
        <w:t>?</w:t>
      </w:r>
      <w:r w:rsidR="00C95416">
        <w:t xml:space="preserve"> </w:t>
      </w:r>
    </w:p>
    <w:p w:rsidR="007406C4" w:rsidP="007406C4">
      <w:pPr>
        <w:pStyle w:val="Question"/>
        <w:numPr>
          <w:ilvl w:val="0"/>
          <w:numId w:val="0"/>
        </w:numPr>
        <w:ind w:left="794"/>
      </w:pPr>
      <w:sdt>
        <w:sdtPr>
          <w:alias w:val="Member"/>
          <w:tag w:val="&lt;Member mnisId='1447' dodsId='25356'&gt;"/>
          <w:id w:val="1560440850"/>
          <w:placeholder>
            <w:docPart w:val="DefaultPlaceholder_-1854013440"/>
          </w:placeholder>
          <w:richText/>
        </w:sdtPr>
        <w:sdtContent>
          <w:r w:rsidRPr="006D2DFF" w:rsidR="006D2DFF">
            <w:rPr>
              <w:b/>
            </w:rPr>
            <w:t>Andrew Rosindell:</w:t>
          </w:r>
        </w:sdtContent>
      </w:sdt>
      <w:r w:rsidR="006D2DFF">
        <w:t xml:space="preserve"> </w:t>
      </w:r>
      <w:r w:rsidR="00A0001C">
        <w:t>No, no</w:t>
      </w:r>
      <w:r>
        <w:t xml:space="preserve">. </w:t>
      </w:r>
    </w:p>
    <w:p w:rsidR="007406C4" w:rsidP="007406C4">
      <w:pPr>
        <w:pStyle w:val="Question"/>
        <w:numPr>
          <w:ilvl w:val="0"/>
          <w:numId w:val="0"/>
        </w:numPr>
        <w:ind w:left="794"/>
      </w:pPr>
      <w:sdt>
        <w:sdtPr>
          <w:alias w:val="Member"/>
          <w:tag w:val="&lt;Member mnisId='4462' dodsId='108954'&gt;"/>
          <w:id w:val="1758020852"/>
          <w:placeholder>
            <w:docPart w:val="DefaultPlaceholder_-1854013440"/>
          </w:placeholder>
          <w:richText/>
        </w:sdtPr>
        <w:sdtContent>
          <w:r w:rsidRPr="007406C4">
            <w:rPr>
              <w:b/>
            </w:rPr>
            <w:t>Chair:</w:t>
          </w:r>
        </w:sdtContent>
      </w:sdt>
      <w:r>
        <w:t xml:space="preserve"> Formal. </w:t>
      </w:r>
    </w:p>
    <w:p w:rsidR="006D2DFF" w:rsidP="007406C4">
      <w:pPr>
        <w:pStyle w:val="Question"/>
      </w:pPr>
      <w:sdt>
        <w:sdtPr>
          <w:alias w:val="Member"/>
          <w:tag w:val="&lt;Member mnisId='1447' dodsId='25356'&gt;"/>
          <w:id w:val="-14235778"/>
          <w:placeholder>
            <w:docPart w:val="DefaultPlaceholder_-1854013440"/>
          </w:placeholder>
          <w:richText/>
        </w:sdtPr>
        <w:sdtContent>
          <w:r w:rsidRPr="007406C4" w:rsidR="007406C4">
            <w:rPr>
              <w:b/>
            </w:rPr>
            <w:t>Andrew Rosindell:</w:t>
          </w:r>
        </w:sdtContent>
      </w:sdt>
      <w:r w:rsidR="007406C4">
        <w:t xml:space="preserve"> What i</w:t>
      </w:r>
      <w:r w:rsidR="00C95416">
        <w:t>f Taiwan was recognised by the UK</w:t>
      </w:r>
      <w:r w:rsidR="007406C4">
        <w:t>?</w:t>
      </w:r>
      <w:r w:rsidR="00C95416">
        <w:t xml:space="preserve"> There are countries</w:t>
      </w:r>
      <w:r w:rsidR="007406C4">
        <w:t>—</w:t>
      </w:r>
      <w:r w:rsidR="00C95416">
        <w:t>not very many</w:t>
      </w:r>
      <w:r w:rsidR="007406C4">
        <w:t>,</w:t>
      </w:r>
      <w:r w:rsidR="00C95416">
        <w:t xml:space="preserve"> I know</w:t>
      </w:r>
      <w:r w:rsidR="00A61A76">
        <w:t xml:space="preserve">, </w:t>
      </w:r>
      <w:r w:rsidR="007406C4">
        <w:t>and</w:t>
      </w:r>
      <w:r w:rsidR="00C95416">
        <w:t xml:space="preserve"> </w:t>
      </w:r>
      <w:r w:rsidR="007406C4">
        <w:t>t</w:t>
      </w:r>
      <w:r w:rsidR="00C95416">
        <w:t>hey are most</w:t>
      </w:r>
      <w:r w:rsidR="007406C4">
        <w:t>ly</w:t>
      </w:r>
      <w:r w:rsidR="00C95416">
        <w:t xml:space="preserve"> Central American and Caribbean</w:t>
      </w:r>
      <w:r w:rsidR="00A61A76">
        <w:t>—</w:t>
      </w:r>
      <w:r w:rsidR="00C95416">
        <w:t xml:space="preserve">that </w:t>
      </w:r>
      <w:r w:rsidR="007406C4">
        <w:t xml:space="preserve">do </w:t>
      </w:r>
      <w:r w:rsidR="00C95416">
        <w:t xml:space="preserve">give recognition. </w:t>
      </w:r>
      <w:r w:rsidR="007406C4">
        <w:t>If we were to do the same, w</w:t>
      </w:r>
      <w:r w:rsidR="00C95416">
        <w:t xml:space="preserve">hat would be the reaction </w:t>
      </w:r>
      <w:r w:rsidR="007406C4">
        <w:t>of</w:t>
      </w:r>
      <w:r w:rsidR="00C95416">
        <w:t xml:space="preserve"> Beijing</w:t>
      </w:r>
      <w:r w:rsidR="007406C4">
        <w:t>?</w:t>
      </w:r>
      <w:r w:rsidR="00C95416">
        <w:t xml:space="preserve"> </w:t>
      </w:r>
      <w:r w:rsidR="007406C4">
        <w:t>W</w:t>
      </w:r>
      <w:r w:rsidR="00C95416">
        <w:t>hat would they actually do</w:t>
      </w:r>
      <w:r w:rsidR="007406C4">
        <w:t>?</w:t>
      </w:r>
      <w:r w:rsidR="00C95416">
        <w:t xml:space="preserve"> </w:t>
      </w:r>
    </w:p>
    <w:p w:rsidR="007406C4" w:rsidP="006D2DFF">
      <w:pPr>
        <w:pStyle w:val="Answer"/>
      </w:pPr>
      <w:sdt>
        <w:sdtPr>
          <w:alias w:val="Witness"/>
          <w:id w:val="415061571"/>
          <w:placeholder>
            <w:docPart w:val="DefaultPlaceholder_-1854013440"/>
          </w:placeholder>
          <w:richText/>
        </w:sdtPr>
        <w:sdtContent>
          <w:r w:rsidRPr="006D2DFF" w:rsidR="006D2DFF">
            <w:rPr>
              <w:b/>
              <w:i/>
            </w:rPr>
            <w:t>Michael Reilly:</w:t>
          </w:r>
        </w:sdtContent>
      </w:sdt>
      <w:r w:rsidR="006D2DFF">
        <w:t xml:space="preserve"> </w:t>
      </w:r>
      <w:r w:rsidR="00C95416">
        <w:t xml:space="preserve">They would break diplomatic relations with us. The Chinese position has always been clear. You can </w:t>
      </w:r>
      <w:r w:rsidR="00055B77">
        <w:t>have</w:t>
      </w:r>
      <w:r w:rsidR="00C95416">
        <w:t xml:space="preserve"> diplomatic relations with Taiwan or </w:t>
      </w:r>
      <w:r>
        <w:t xml:space="preserve">you can have diplomatic relations </w:t>
      </w:r>
      <w:r w:rsidR="00C95416">
        <w:t>with us</w:t>
      </w:r>
      <w:r>
        <w:t>,</w:t>
      </w:r>
      <w:r w:rsidR="00C95416">
        <w:t xml:space="preserve"> but not </w:t>
      </w:r>
      <w:r>
        <w:t xml:space="preserve">with </w:t>
      </w:r>
      <w:r w:rsidR="00C95416">
        <w:t xml:space="preserve">both. They would break relations. </w:t>
      </w:r>
      <w:r w:rsidR="00A61A76">
        <w:t>U</w:t>
      </w:r>
      <w:r w:rsidR="00C95416">
        <w:t>ndoubtedly</w:t>
      </w:r>
      <w:r w:rsidR="00A61A76">
        <w:t>,</w:t>
      </w:r>
      <w:r w:rsidR="00C95416">
        <w:t xml:space="preserve"> in the short term</w:t>
      </w:r>
      <w:r w:rsidR="00A61A76">
        <w:t>, that would</w:t>
      </w:r>
      <w:r w:rsidR="00C95416">
        <w:t xml:space="preserve"> </w:t>
      </w:r>
      <w:r>
        <w:t>have</w:t>
      </w:r>
      <w:r w:rsidR="00C95416">
        <w:t xml:space="preserve"> </w:t>
      </w:r>
      <w:r>
        <w:t xml:space="preserve">a significant impact </w:t>
      </w:r>
      <w:r w:rsidR="00C95416">
        <w:t xml:space="preserve">on </w:t>
      </w:r>
      <w:r>
        <w:t xml:space="preserve">two-way </w:t>
      </w:r>
      <w:r w:rsidR="00C95416">
        <w:t xml:space="preserve">trade. </w:t>
      </w:r>
      <w:r>
        <w:t>The question you would have to ask yourself is: i</w:t>
      </w:r>
      <w:r w:rsidR="00C95416">
        <w:t xml:space="preserve">s that a price that we would want to pay? Most people </w:t>
      </w:r>
      <w:r>
        <w:t xml:space="preserve">would say, given the </w:t>
      </w:r>
      <w:r w:rsidR="00C95416">
        <w:t xml:space="preserve">size of China in the global economy </w:t>
      </w:r>
      <w:r>
        <w:t xml:space="preserve">and </w:t>
      </w:r>
      <w:r w:rsidR="00C95416">
        <w:t>given</w:t>
      </w:r>
      <w:r>
        <w:t>,</w:t>
      </w:r>
      <w:r w:rsidR="00C95416">
        <w:t xml:space="preserve"> whether we like it or not</w:t>
      </w:r>
      <w:r>
        <w:t>,</w:t>
      </w:r>
      <w:r w:rsidR="00C95416">
        <w:t xml:space="preserve"> </w:t>
      </w:r>
      <w:r w:rsidR="00A61A76">
        <w:t xml:space="preserve">that </w:t>
      </w:r>
      <w:r w:rsidR="00C95416">
        <w:t>it</w:t>
      </w:r>
      <w:r>
        <w:t xml:space="preserve"> i</w:t>
      </w:r>
      <w:r w:rsidR="00C95416">
        <w:t xml:space="preserve">s a permanent member of the </w:t>
      </w:r>
      <w:r>
        <w:t>S</w:t>
      </w:r>
      <w:r w:rsidR="00C95416">
        <w:t xml:space="preserve">ecurity </w:t>
      </w:r>
      <w:r>
        <w:t>C</w:t>
      </w:r>
      <w:r w:rsidR="00C95416">
        <w:t>ouncil</w:t>
      </w:r>
      <w:r>
        <w:t xml:space="preserve"> and </w:t>
      </w:r>
      <w:r w:rsidR="00C95416">
        <w:t xml:space="preserve">it is taking more and more </w:t>
      </w:r>
      <w:r>
        <w:t xml:space="preserve">of a </w:t>
      </w:r>
      <w:r w:rsidR="00C95416">
        <w:t>global role</w:t>
      </w:r>
      <w:r>
        <w:t>,</w:t>
      </w:r>
      <w:r w:rsidR="00C95416">
        <w:t xml:space="preserve"> if it is </w:t>
      </w:r>
      <w:r>
        <w:t>a</w:t>
      </w:r>
      <w:r w:rsidR="00C95416">
        <w:t xml:space="preserve"> straight choice between Taiwan and China</w:t>
      </w:r>
      <w:r>
        <w:t>,</w:t>
      </w:r>
      <w:r w:rsidR="00C95416">
        <w:t xml:space="preserve"> it makes sense </w:t>
      </w:r>
      <w:r>
        <w:t xml:space="preserve">for all sorts of reasons </w:t>
      </w:r>
      <w:r w:rsidR="00C95416">
        <w:t xml:space="preserve">to have </w:t>
      </w:r>
      <w:r w:rsidR="00A61A76">
        <w:t>a</w:t>
      </w:r>
      <w:r w:rsidR="00C95416">
        <w:t xml:space="preserve"> formal relationship with China. </w:t>
      </w:r>
    </w:p>
    <w:p w:rsidR="006D2DFF" w:rsidP="006D2DFF">
      <w:pPr>
        <w:pStyle w:val="Answer"/>
      </w:pPr>
      <w:r>
        <w:t xml:space="preserve">We could certainly </w:t>
      </w:r>
      <w:r w:rsidR="007406C4">
        <w:t>d</w:t>
      </w:r>
      <w:r>
        <w:t>o more informally with Taiwan. To be honest</w:t>
      </w:r>
      <w:r w:rsidR="007406C4">
        <w:t>,</w:t>
      </w:r>
      <w:r>
        <w:t xml:space="preserve"> I do not think the Taiwanese would look to us to have a formal relationship. They know what the consequence</w:t>
      </w:r>
      <w:r w:rsidR="007406C4">
        <w:t>s</w:t>
      </w:r>
      <w:r>
        <w:t xml:space="preserve"> would be. Back in the 19</w:t>
      </w:r>
      <w:r w:rsidR="007406C4">
        <w:t xml:space="preserve">90s </w:t>
      </w:r>
      <w:r>
        <w:t>it was different</w:t>
      </w:r>
      <w:r w:rsidR="00055B77">
        <w:t>,</w:t>
      </w:r>
      <w:r w:rsidR="007406C4">
        <w:t xml:space="preserve"> but I think</w:t>
      </w:r>
      <w:r>
        <w:t xml:space="preserve"> there is a much greater degree of maturity in Taipei. What they want is a close relationship that stops short of </w:t>
      </w:r>
      <w:r w:rsidR="007406C4">
        <w:t xml:space="preserve">formal </w:t>
      </w:r>
      <w:r>
        <w:t xml:space="preserve">diplomatic </w:t>
      </w:r>
      <w:r w:rsidR="007406C4">
        <w:t>relation</w:t>
      </w:r>
      <w:r>
        <w:t xml:space="preserve">s. </w:t>
      </w:r>
    </w:p>
    <w:p w:rsidR="0024362B" w:rsidP="006D2DFF">
      <w:pPr>
        <w:pStyle w:val="Answer"/>
      </w:pPr>
      <w:sdt>
        <w:sdtPr>
          <w:alias w:val="Witness"/>
          <w:id w:val="933324415"/>
          <w:placeholder>
            <w:docPart w:val="DefaultPlaceholder_-1854013440"/>
          </w:placeholder>
          <w:richText/>
        </w:sdtPr>
        <w:sdtContent>
          <w:r w:rsidRPr="006D2DFF" w:rsidR="006D2DFF">
            <w:rPr>
              <w:b/>
              <w:i/>
            </w:rPr>
            <w:t>Dr Patalano:</w:t>
          </w:r>
        </w:sdtContent>
      </w:sdt>
      <w:r w:rsidR="006D2DFF">
        <w:t xml:space="preserve"> </w:t>
      </w:r>
      <w:r w:rsidR="007406C4">
        <w:t xml:space="preserve">This is a very important point. </w:t>
      </w:r>
      <w:r w:rsidR="00C95416">
        <w:t xml:space="preserve">It depends very much </w:t>
      </w:r>
      <w:r w:rsidR="007406C4">
        <w:t>on</w:t>
      </w:r>
      <w:r w:rsidR="00C95416">
        <w:t xml:space="preserve"> expectation. What if we change recognition? What is the objective? Why would you be doing this? If the question is to elevate a relationship with Taiwan, which I would imagine is the chief objective</w:t>
      </w:r>
      <w:r w:rsidR="006A73B7">
        <w:t>,</w:t>
      </w:r>
      <w:r w:rsidR="00C95416">
        <w:t xml:space="preserve"> rather than upsetting China or signalling to China</w:t>
      </w:r>
      <w:r>
        <w:t>,</w:t>
      </w:r>
      <w:r w:rsidR="00C95416">
        <w:t xml:space="preserve"> inevitably</w:t>
      </w:r>
      <w:r>
        <w:t>,</w:t>
      </w:r>
      <w:r w:rsidR="00C95416">
        <w:t xml:space="preserve"> no </w:t>
      </w:r>
      <w:r>
        <w:t>matter</w:t>
      </w:r>
      <w:r w:rsidR="00C95416">
        <w:t xml:space="preserve"> what </w:t>
      </w:r>
      <w:r>
        <w:t>you</w:t>
      </w:r>
      <w:r w:rsidR="00C95416">
        <w:t xml:space="preserve"> do</w:t>
      </w:r>
      <w:r>
        <w:t>,</w:t>
      </w:r>
      <w:r w:rsidR="00C95416">
        <w:t xml:space="preserve"> you </w:t>
      </w:r>
      <w:r>
        <w:t>will</w:t>
      </w:r>
      <w:r w:rsidR="00C95416">
        <w:t xml:space="preserve"> be sending a signal to China. </w:t>
      </w:r>
      <w:r>
        <w:t xml:space="preserve">That is always part of your considerations. </w:t>
      </w:r>
      <w:r w:rsidR="00C95416">
        <w:t>I</w:t>
      </w:r>
      <w:r>
        <w:t>f</w:t>
      </w:r>
      <w:r w:rsidR="00C95416">
        <w:t xml:space="preserve"> the objective is to focus on a better relationship with Taiwan</w:t>
      </w:r>
      <w:r>
        <w:t>,</w:t>
      </w:r>
      <w:r w:rsidR="00C95416">
        <w:t xml:space="preserve"> I do not think there is an expectation in Taiwan </w:t>
      </w:r>
      <w:r>
        <w:t>t</w:t>
      </w:r>
      <w:r w:rsidR="00C95416">
        <w:t xml:space="preserve">o </w:t>
      </w:r>
      <w:r>
        <w:t xml:space="preserve">receive recognition in order to </w:t>
      </w:r>
      <w:r w:rsidR="00C95416">
        <w:t>elevate the relationship</w:t>
      </w:r>
      <w:r>
        <w:t xml:space="preserve">, whether </w:t>
      </w:r>
      <w:r w:rsidR="00C95416">
        <w:t xml:space="preserve">it is informal through industry links </w:t>
      </w:r>
      <w:r>
        <w:t>of</w:t>
      </w:r>
      <w:r w:rsidR="00C95416">
        <w:t xml:space="preserve"> this kind of </w:t>
      </w:r>
      <w:r>
        <w:t xml:space="preserve">indeed </w:t>
      </w:r>
      <w:r w:rsidR="00C95416">
        <w:t xml:space="preserve">formally. There is a whole ladder with steps that one can take in </w:t>
      </w:r>
      <w:r w:rsidR="00C95416">
        <w:t xml:space="preserve">improving the relationship </w:t>
      </w:r>
      <w:r>
        <w:t>from</w:t>
      </w:r>
      <w:r w:rsidR="00C95416">
        <w:t xml:space="preserve"> where it is today to a much stronger position short of full recognition. </w:t>
      </w:r>
    </w:p>
    <w:p w:rsidR="006D2DFF" w:rsidP="006D2DFF">
      <w:pPr>
        <w:pStyle w:val="Answer"/>
      </w:pPr>
      <w:r>
        <w:t>Managing expectation and what the other side is expect</w:t>
      </w:r>
      <w:r w:rsidR="0024362B">
        <w:t>ing, the objective is</w:t>
      </w:r>
      <w:r>
        <w:t xml:space="preserve"> elevating relations with Taiwan. I think it would be unfair to</w:t>
      </w:r>
      <w:r w:rsidR="0024362B">
        <w:t xml:space="preserve"> suggest that the Taiwanese expect somehow that one switched recognition,</w:t>
      </w:r>
      <w:r>
        <w:t xml:space="preserve"> also because</w:t>
      </w:r>
      <w:r w:rsidR="0024362B">
        <w:t>,</w:t>
      </w:r>
      <w:r>
        <w:t xml:space="preserve"> as we discussed today</w:t>
      </w:r>
      <w:r w:rsidR="0024362B">
        <w:t>,</w:t>
      </w:r>
      <w:r>
        <w:t xml:space="preserve"> ties between Taiwan and China are very </w:t>
      </w:r>
      <w:r w:rsidR="0024362B">
        <w:t>deep. S</w:t>
      </w:r>
      <w:r>
        <w:t>o a significant earth</w:t>
      </w:r>
      <w:r w:rsidR="0024362B">
        <w:t>-</w:t>
      </w:r>
      <w:r>
        <w:t xml:space="preserve">shaking </w:t>
      </w:r>
      <w:r w:rsidR="0024362B">
        <w:t>change</w:t>
      </w:r>
      <w:r>
        <w:t xml:space="preserve"> as this would have an impact also on relation</w:t>
      </w:r>
      <w:r w:rsidR="0024362B">
        <w:t>s</w:t>
      </w:r>
      <w:r>
        <w:t xml:space="preserve"> </w:t>
      </w:r>
      <w:r w:rsidR="0024362B">
        <w:t>between</w:t>
      </w:r>
      <w:r>
        <w:t xml:space="preserve"> Taiwan and China in a negative sense. </w:t>
      </w:r>
    </w:p>
    <w:p w:rsidR="0024362B" w:rsidP="00C95416">
      <w:pPr>
        <w:pStyle w:val="Question"/>
      </w:pPr>
      <w:sdt>
        <w:sdtPr>
          <w:alias w:val="Member"/>
          <w:tag w:val="&lt;Member mnisId='4462' dodsId='108954'&gt;"/>
          <w:id w:val="-866680732"/>
          <w:placeholder>
            <w:docPart w:val="DefaultPlaceholder_-1854013440"/>
          </w:placeholder>
          <w:richText/>
        </w:sdtPr>
        <w:sdtContent>
          <w:r w:rsidRPr="006D2DFF" w:rsidR="006D2DFF">
            <w:rPr>
              <w:b/>
            </w:rPr>
            <w:t>Chair:</w:t>
          </w:r>
        </w:sdtContent>
      </w:sdt>
      <w:r w:rsidR="006D2DFF">
        <w:t xml:space="preserve"> </w:t>
      </w:r>
      <w:r w:rsidR="00C95416">
        <w:t>Thank you very much</w:t>
      </w:r>
      <w:r w:rsidR="006D2DFF">
        <w:t>,</w:t>
      </w:r>
      <w:r w:rsidR="00C95416">
        <w:t xml:space="preserve"> Mr Hsu</w:t>
      </w:r>
      <w:r w:rsidR="006D2DFF">
        <w:t>.</w:t>
      </w:r>
      <w:r w:rsidR="00C95416">
        <w:t xml:space="preserve"> I see you nodding there to </w:t>
      </w:r>
      <w:r>
        <w:t>Professor Patalano’s</w:t>
      </w:r>
      <w:r w:rsidR="00C95416">
        <w:t xml:space="preserve"> comments. </w:t>
      </w:r>
      <w:r>
        <w:t>You agree.</w:t>
      </w:r>
    </w:p>
    <w:p w:rsidR="00CC4327" w:rsidP="0024362B">
      <w:pPr>
        <w:pStyle w:val="Answer"/>
      </w:pPr>
      <w:sdt>
        <w:sdtPr>
          <w:alias w:val="Witness"/>
          <w:id w:val="1261028755"/>
          <w:placeholder>
            <w:docPart w:val="DefaultPlaceholder_-1854013440"/>
          </w:placeholder>
          <w:richText/>
        </w:sdtPr>
        <w:sdtContent>
          <w:r w:rsidRPr="0024362B" w:rsidR="0024362B">
            <w:rPr>
              <w:b/>
              <w:i/>
            </w:rPr>
            <w:t>Jason Hsu:</w:t>
          </w:r>
        </w:sdtContent>
      </w:sdt>
      <w:r w:rsidR="0024362B">
        <w:t xml:space="preserve"> Absolutely, yes.</w:t>
      </w:r>
      <w:r w:rsidR="006A73B7">
        <w:t xml:space="preserve"> </w:t>
      </w:r>
    </w:p>
    <w:p w:rsidR="00CC4327" w:rsidP="00C95416">
      <w:pPr>
        <w:pStyle w:val="Question"/>
      </w:pPr>
      <w:sdt>
        <w:sdtPr>
          <w:alias w:val="Member"/>
          <w:tag w:val="&lt;Member mnisId='3960' dodsId='35320'&gt;"/>
          <w:id w:val="-1076666755"/>
          <w:placeholder>
            <w:docPart w:val="DefaultPlaceholder_-1854013440"/>
          </w:placeholder>
          <w:richText/>
        </w:sdtPr>
        <w:sdtContent>
          <w:r w:rsidRPr="00CC4327">
            <w:rPr>
              <w:b/>
            </w:rPr>
            <w:t>Henry Smith:</w:t>
          </w:r>
        </w:sdtContent>
      </w:sdt>
      <w:r>
        <w:t xml:space="preserve"> </w:t>
      </w:r>
      <w:r w:rsidR="0024362B">
        <w:t>G</w:t>
      </w:r>
      <w:r w:rsidR="00C95416">
        <w:t xml:space="preserve">iven the </w:t>
      </w:r>
      <w:r w:rsidR="00B83DDC">
        <w:t>People’s Republic of China</w:t>
      </w:r>
      <w:r w:rsidR="00B545EE">
        <w:t>’</w:t>
      </w:r>
      <w:r w:rsidR="00C95416">
        <w:t>s actions in Hong Kong</w:t>
      </w:r>
      <w:r w:rsidR="0024362B">
        <w:t>,</w:t>
      </w:r>
      <w:r w:rsidR="00C95416">
        <w:t xml:space="preserve"> </w:t>
      </w:r>
      <w:r w:rsidR="0024362B">
        <w:t>against the Uygh</w:t>
      </w:r>
      <w:r w:rsidR="00736182">
        <w:t>u</w:t>
      </w:r>
      <w:r w:rsidR="0024362B">
        <w:t xml:space="preserve">r </w:t>
      </w:r>
      <w:r w:rsidR="00C95416">
        <w:t xml:space="preserve">in </w:t>
      </w:r>
      <w:r w:rsidR="00736182">
        <w:t xml:space="preserve">Xinjiang </w:t>
      </w:r>
      <w:r w:rsidR="00C95416">
        <w:t>and recent incursions in Taiwanese airspace</w:t>
      </w:r>
      <w:r w:rsidR="00736182">
        <w:t>, and</w:t>
      </w:r>
      <w:r w:rsidR="00C95416">
        <w:t xml:space="preserve"> </w:t>
      </w:r>
      <w:r w:rsidR="00736182">
        <w:t>i</w:t>
      </w:r>
      <w:r w:rsidR="00C95416">
        <w:t>ndeed the events of the last 18 or 19 months</w:t>
      </w:r>
      <w:r w:rsidR="00736182">
        <w:t>, and</w:t>
      </w:r>
      <w:r w:rsidR="00C95416">
        <w:t xml:space="preserve"> </w:t>
      </w:r>
      <w:r w:rsidR="00736182">
        <w:t>p</w:t>
      </w:r>
      <w:r w:rsidR="00C95416">
        <w:t>otential results from the pandemic</w:t>
      </w:r>
      <w:r w:rsidR="00736182">
        <w:t>,</w:t>
      </w:r>
      <w:r w:rsidR="00C95416">
        <w:t xml:space="preserve"> </w:t>
      </w:r>
      <w:r w:rsidR="00736182">
        <w:t>d</w:t>
      </w:r>
      <w:r w:rsidR="00C95416">
        <w:t>o you think the international community should impos</w:t>
      </w:r>
      <w:r w:rsidR="006A73B7">
        <w:t>e</w:t>
      </w:r>
      <w:r w:rsidR="00C95416">
        <w:t xml:space="preserve"> a diplomatic boycott of the winter Olympic games in Beijing? </w:t>
      </w:r>
    </w:p>
    <w:p w:rsidR="00CC4327" w:rsidP="00CC4327">
      <w:pPr>
        <w:pStyle w:val="Answer"/>
      </w:pPr>
      <w:sdt>
        <w:sdtPr>
          <w:alias w:val="Witness"/>
          <w:id w:val="1433480277"/>
          <w:placeholder>
            <w:docPart w:val="DefaultPlaceholder_-1854013440"/>
          </w:placeholder>
          <w:richText/>
        </w:sdtPr>
        <w:sdtContent>
          <w:r w:rsidRPr="00CC4327">
            <w:rPr>
              <w:b/>
              <w:i/>
            </w:rPr>
            <w:t>Michael Reilly:</w:t>
          </w:r>
        </w:sdtContent>
      </w:sdt>
      <w:r>
        <w:t xml:space="preserve"> </w:t>
      </w:r>
      <w:r w:rsidR="00C95416">
        <w:t>When you say diplomatic boycott</w:t>
      </w:r>
      <w:r w:rsidR="00736182">
        <w:t>,</w:t>
      </w:r>
      <w:r w:rsidR="00C95416">
        <w:t xml:space="preserve"> </w:t>
      </w:r>
      <w:r w:rsidR="00736182">
        <w:t xml:space="preserve">do </w:t>
      </w:r>
      <w:r w:rsidR="00C95416">
        <w:t>you mean athletes not going or Government representatives not going</w:t>
      </w:r>
      <w:r w:rsidR="00736182">
        <w:t>?</w:t>
      </w:r>
    </w:p>
    <w:p w:rsidR="00CC4327" w:rsidP="00C95416">
      <w:pPr>
        <w:pStyle w:val="Question"/>
      </w:pPr>
      <w:sdt>
        <w:sdtPr>
          <w:alias w:val="Member"/>
          <w:tag w:val="&lt;Member mnisId='3960' dodsId='35320'&gt;"/>
          <w:id w:val="241537034"/>
          <w:placeholder>
            <w:docPart w:val="DefaultPlaceholder_-1854013440"/>
          </w:placeholder>
          <w:richText/>
        </w:sdtPr>
        <w:sdtContent>
          <w:r w:rsidRPr="00CC4327">
            <w:rPr>
              <w:b/>
            </w:rPr>
            <w:t>Henry Smith:</w:t>
          </w:r>
        </w:sdtContent>
      </w:sdt>
      <w:r>
        <w:t xml:space="preserve"> </w:t>
      </w:r>
      <w:r w:rsidR="00736182">
        <w:t xml:space="preserve">No, </w:t>
      </w:r>
      <w:r w:rsidR="00C95416">
        <w:t>I mean official re</w:t>
      </w:r>
      <w:r>
        <w:t>presentatives</w:t>
      </w:r>
      <w:r w:rsidR="00C95416">
        <w:t xml:space="preserve"> </w:t>
      </w:r>
      <w:r w:rsidR="00736182">
        <w:t>attending</w:t>
      </w:r>
      <w:r w:rsidR="00C95416">
        <w:t xml:space="preserve">. </w:t>
      </w:r>
    </w:p>
    <w:p w:rsidR="00CC4327" w:rsidP="00CC4327">
      <w:pPr>
        <w:pStyle w:val="Answer"/>
      </w:pPr>
      <w:sdt>
        <w:sdtPr>
          <w:alias w:val="Witness"/>
          <w:id w:val="475810481"/>
          <w:placeholder>
            <w:docPart w:val="DefaultPlaceholder_-1854013440"/>
          </w:placeholder>
          <w:richText/>
        </w:sdtPr>
        <w:sdtContent>
          <w:r w:rsidRPr="00CC4327">
            <w:rPr>
              <w:b/>
              <w:i/>
            </w:rPr>
            <w:t>Michael Reilly:</w:t>
          </w:r>
        </w:sdtContent>
      </w:sdt>
      <w:r>
        <w:t xml:space="preserve"> </w:t>
      </w:r>
      <w:r w:rsidR="00C95416">
        <w:t>There is a precedent</w:t>
      </w:r>
      <w:r w:rsidR="00736182">
        <w:t>.</w:t>
      </w:r>
      <w:r w:rsidR="00C95416">
        <w:t xml:space="preserve"> Angela Merkel and</w:t>
      </w:r>
      <w:r w:rsidR="00736182">
        <w:t>, I believe,</w:t>
      </w:r>
      <w:r w:rsidR="00C95416">
        <w:t xml:space="preserve"> Gordon Brown did not go</w:t>
      </w:r>
      <w:r w:rsidR="00736182">
        <w:t xml:space="preserve"> to the opening of the Beijing Olympics</w:t>
      </w:r>
      <w:r w:rsidR="00C95416">
        <w:t xml:space="preserve">. </w:t>
      </w:r>
      <w:r w:rsidR="00736182">
        <w:t>Angela Merkel set the tone very early and m</w:t>
      </w:r>
      <w:r w:rsidR="00C95416">
        <w:t>ade i</w:t>
      </w:r>
      <w:r w:rsidR="00736182">
        <w:t>t clear it was in</w:t>
      </w:r>
      <w:r w:rsidR="00C95416">
        <w:t xml:space="preserve"> protest at Chinese behaviour in</w:t>
      </w:r>
      <w:r w:rsidR="00736182">
        <w:t xml:space="preserve"> Tibet.</w:t>
      </w:r>
      <w:r w:rsidR="00C95416">
        <w:t xml:space="preserve"> </w:t>
      </w:r>
      <w:r w:rsidR="00736182">
        <w:t>W</w:t>
      </w:r>
      <w:r w:rsidR="00C95416">
        <w:t>ith that precedent</w:t>
      </w:r>
      <w:r w:rsidR="00736182">
        <w:t>, I would</w:t>
      </w:r>
      <w:r w:rsidR="00C95416">
        <w:t xml:space="preserve"> say</w:t>
      </w:r>
      <w:r w:rsidR="00736182">
        <w:t>,</w:t>
      </w:r>
      <w:r w:rsidR="00C95416">
        <w:t xml:space="preserve"> why not</w:t>
      </w:r>
      <w:r w:rsidR="00736182">
        <w:t>?</w:t>
      </w:r>
      <w:r w:rsidR="00C95416">
        <w:t xml:space="preserve"> If </w:t>
      </w:r>
      <w:r w:rsidR="00736182">
        <w:t>Governments</w:t>
      </w:r>
      <w:r w:rsidR="00C95416">
        <w:t xml:space="preserve"> feel that what China is doing in Hong Kong and </w:t>
      </w:r>
      <w:r w:rsidR="00736182">
        <w:t xml:space="preserve">Xinjiang </w:t>
      </w:r>
      <w:r w:rsidR="00C95416">
        <w:t>is wrong</w:t>
      </w:r>
      <w:r w:rsidR="00736182">
        <w:t>—</w:t>
      </w:r>
      <w:r w:rsidR="00C95416">
        <w:t>and personally I would say it is wrong</w:t>
      </w:r>
      <w:r w:rsidR="00736182">
        <w:t>—</w:t>
      </w:r>
      <w:r w:rsidR="00C95416">
        <w:t>then</w:t>
      </w:r>
      <w:r w:rsidR="00736182">
        <w:t>, yes,</w:t>
      </w:r>
      <w:r w:rsidR="00C95416">
        <w:t xml:space="preserve"> send a message by not attending. </w:t>
      </w:r>
    </w:p>
    <w:p w:rsidR="00CC4327" w:rsidP="00C95416">
      <w:pPr>
        <w:pStyle w:val="Question"/>
      </w:pPr>
      <w:sdt>
        <w:sdtPr>
          <w:alias w:val="Member"/>
          <w:tag w:val="&lt;Member mnisId='3960' dodsId='35320'&gt;"/>
          <w:id w:val="2031295285"/>
          <w:placeholder>
            <w:docPart w:val="DefaultPlaceholder_-1854013440"/>
          </w:placeholder>
          <w:richText/>
        </w:sdtPr>
        <w:sdtContent>
          <w:r w:rsidRPr="00CC4327">
            <w:rPr>
              <w:b/>
            </w:rPr>
            <w:t>Henry Smith:</w:t>
          </w:r>
        </w:sdtContent>
      </w:sdt>
      <w:r>
        <w:t xml:space="preserve"> </w:t>
      </w:r>
      <w:r w:rsidR="00C95416">
        <w:t>Mr Hsu</w:t>
      </w:r>
      <w:r w:rsidR="00736182">
        <w:t>,</w:t>
      </w:r>
      <w:r w:rsidR="00C95416">
        <w:t xml:space="preserve"> </w:t>
      </w:r>
      <w:r w:rsidR="00736182">
        <w:t>w</w:t>
      </w:r>
      <w:r w:rsidR="00C95416">
        <w:t xml:space="preserve">hat would your opinion on this be? </w:t>
      </w:r>
    </w:p>
    <w:p w:rsidR="00CC4327" w:rsidP="00CC4327">
      <w:pPr>
        <w:pStyle w:val="Answer"/>
      </w:pPr>
      <w:sdt>
        <w:sdtPr>
          <w:alias w:val="Witness"/>
          <w:id w:val="1971773983"/>
          <w:placeholder>
            <w:docPart w:val="DefaultPlaceholder_-1854013440"/>
          </w:placeholder>
          <w:richText/>
        </w:sdtPr>
        <w:sdtContent>
          <w:r w:rsidRPr="00CC4327">
            <w:rPr>
              <w:b/>
              <w:i/>
            </w:rPr>
            <w:t>Jason Hsu:</w:t>
          </w:r>
        </w:sdtContent>
      </w:sdt>
      <w:r>
        <w:t xml:space="preserve"> </w:t>
      </w:r>
      <w:r w:rsidR="00C95416">
        <w:t>This is indeed quite a complex issue</w:t>
      </w:r>
      <w:r w:rsidR="00736182">
        <w:t>.</w:t>
      </w:r>
      <w:r w:rsidR="00C95416">
        <w:t xml:space="preserve"> </w:t>
      </w:r>
      <w:r w:rsidR="00736182">
        <w:t>P</w:t>
      </w:r>
      <w:r w:rsidR="00C95416">
        <w:t xml:space="preserve">articularly </w:t>
      </w:r>
      <w:r w:rsidR="00736182">
        <w:t>with the Uyghur</w:t>
      </w:r>
      <w:r w:rsidR="00C95416">
        <w:t xml:space="preserve"> situation</w:t>
      </w:r>
      <w:r w:rsidR="00736182">
        <w:t>,</w:t>
      </w:r>
      <w:r w:rsidR="00C95416">
        <w:t xml:space="preserve"> the human rights issue is quite complicated. </w:t>
      </w:r>
      <w:r w:rsidR="00736182">
        <w:t>The w</w:t>
      </w:r>
      <w:r w:rsidR="00C95416">
        <w:t>inter Olympics would definitely be the testing ground for global acceptance of China</w:t>
      </w:r>
      <w:r w:rsidR="00B545EE">
        <w:t>’</w:t>
      </w:r>
      <w:r w:rsidR="00C95416">
        <w:t>s current practice over human rights. I think that western countries</w:t>
      </w:r>
      <w:r w:rsidR="00736182">
        <w:t>,</w:t>
      </w:r>
      <w:r w:rsidR="00C95416">
        <w:t xml:space="preserve"> particularly the liberal democracies</w:t>
      </w:r>
      <w:r w:rsidR="00736182">
        <w:t>,</w:t>
      </w:r>
      <w:r w:rsidR="00C95416">
        <w:t xml:space="preserve"> must </w:t>
      </w:r>
      <w:r w:rsidR="006A73B7">
        <w:t>m</w:t>
      </w:r>
      <w:r w:rsidR="00C95416">
        <w:t xml:space="preserve">ake a stance </w:t>
      </w:r>
      <w:r w:rsidR="006A73B7">
        <w:t>on</w:t>
      </w:r>
      <w:r w:rsidR="00C95416">
        <w:t xml:space="preserve"> this. </w:t>
      </w:r>
      <w:r w:rsidR="0055467E">
        <w:t>V</w:t>
      </w:r>
      <w:r w:rsidR="00C95416">
        <w:t xml:space="preserve">irtual meetings between </w:t>
      </w:r>
      <w:r w:rsidR="00736182">
        <w:t>P</w:t>
      </w:r>
      <w:r w:rsidR="00C95416">
        <w:t xml:space="preserve">resident Xi Jinping and President Biden have sent a signal </w:t>
      </w:r>
      <w:r w:rsidR="0055467E">
        <w:t xml:space="preserve">of </w:t>
      </w:r>
      <w:r w:rsidR="00C95416">
        <w:t xml:space="preserve">whether or not the two sides are negotiating terms </w:t>
      </w:r>
      <w:r w:rsidR="0055467E">
        <w:t xml:space="preserve">on </w:t>
      </w:r>
      <w:r w:rsidR="00C95416">
        <w:t>some parts</w:t>
      </w:r>
      <w:r w:rsidR="0055467E">
        <w:t>,</w:t>
      </w:r>
      <w:r w:rsidR="00C95416">
        <w:t xml:space="preserve"> </w:t>
      </w:r>
      <w:r w:rsidR="0055467E">
        <w:t xml:space="preserve">but </w:t>
      </w:r>
      <w:r w:rsidR="00C95416">
        <w:t xml:space="preserve">human rights is not something </w:t>
      </w:r>
      <w:r w:rsidR="006A73B7">
        <w:t>on which</w:t>
      </w:r>
      <w:r w:rsidR="00C95416">
        <w:t xml:space="preserve"> any country</w:t>
      </w:r>
      <w:r w:rsidR="00B545EE">
        <w:t>’</w:t>
      </w:r>
      <w:r w:rsidR="00C95416">
        <w:t>s leader should compromise</w:t>
      </w:r>
      <w:r w:rsidR="0055467E">
        <w:t>,</w:t>
      </w:r>
      <w:r w:rsidR="00C95416">
        <w:t xml:space="preserve"> so I believe it is important that countries make a strong stan</w:t>
      </w:r>
      <w:r w:rsidR="0055467E">
        <w:t>ce</w:t>
      </w:r>
      <w:r w:rsidR="00C95416">
        <w:t xml:space="preserve"> on that. </w:t>
      </w:r>
    </w:p>
    <w:p w:rsidR="00CC4327" w:rsidP="00C95416">
      <w:pPr>
        <w:pStyle w:val="Question"/>
      </w:pPr>
      <w:sdt>
        <w:sdtPr>
          <w:alias w:val="Member"/>
          <w:tag w:val="&lt;Member mnisId='3960' dodsId='35320'&gt;"/>
          <w:id w:val="784701366"/>
          <w:placeholder>
            <w:docPart w:val="DefaultPlaceholder_-1854013440"/>
          </w:placeholder>
          <w:richText/>
        </w:sdtPr>
        <w:sdtContent>
          <w:r w:rsidRPr="00CC4327">
            <w:rPr>
              <w:b/>
            </w:rPr>
            <w:t>Henry Smith:</w:t>
          </w:r>
        </w:sdtContent>
      </w:sdt>
      <w:r>
        <w:t xml:space="preserve"> </w:t>
      </w:r>
      <w:r w:rsidR="00C95416">
        <w:t xml:space="preserve">Thank you. Dr Patalano? </w:t>
      </w:r>
    </w:p>
    <w:p w:rsidR="006079CB" w:rsidP="00CC4327">
      <w:pPr>
        <w:pStyle w:val="Answer"/>
      </w:pPr>
      <w:sdt>
        <w:sdtPr>
          <w:alias w:val="Witness"/>
          <w:id w:val="-1675797150"/>
          <w:placeholder>
            <w:docPart w:val="DefaultPlaceholder_-1854013440"/>
          </w:placeholder>
          <w:richText/>
        </w:sdtPr>
        <w:sdtContent>
          <w:r w:rsidRPr="00CC4327" w:rsidR="00CC4327">
            <w:rPr>
              <w:b/>
              <w:i/>
            </w:rPr>
            <w:t>Dr Patalano:</w:t>
          </w:r>
        </w:sdtContent>
      </w:sdt>
      <w:r w:rsidR="00CC4327">
        <w:t xml:space="preserve"> </w:t>
      </w:r>
      <w:r w:rsidR="00C95416">
        <w:t>Going back to the point that was raised earlier</w:t>
      </w:r>
      <w:r w:rsidR="009D70D8">
        <w:t>,</w:t>
      </w:r>
      <w:r w:rsidR="00C95416">
        <w:t xml:space="preserve"> we need to suggest perhaps that we move from fear of China as a habit of the </w:t>
      </w:r>
      <w:r w:rsidR="009D70D8">
        <w:t xml:space="preserve">mind </w:t>
      </w:r>
      <w:r w:rsidR="00C95416">
        <w:t>to one of excessive deference to China. The example that you giv</w:t>
      </w:r>
      <w:r w:rsidR="009D70D8">
        <w:t>e</w:t>
      </w:r>
      <w:r w:rsidR="00C95416">
        <w:t xml:space="preserve"> is a very good example</w:t>
      </w:r>
      <w:r w:rsidR="009D70D8">
        <w:t>,</w:t>
      </w:r>
      <w:r w:rsidR="00C95416">
        <w:t xml:space="preserve"> because if human rights</w:t>
      </w:r>
      <w:r w:rsidR="009D70D8">
        <w:t>,</w:t>
      </w:r>
      <w:r w:rsidR="00C95416">
        <w:t xml:space="preserve"> and in particular how they affect </w:t>
      </w:r>
      <w:r w:rsidR="00C95416">
        <w:t>open societ</w:t>
      </w:r>
      <w:r w:rsidR="009D70D8">
        <w:t xml:space="preserve">ies </w:t>
      </w:r>
      <w:r w:rsidR="00C95416">
        <w:t>and open economies</w:t>
      </w:r>
      <w:r w:rsidR="009D70D8">
        <w:t>,</w:t>
      </w:r>
      <w:r w:rsidR="00C95416">
        <w:t xml:space="preserve"> is something we believe in</w:t>
      </w:r>
      <w:r w:rsidR="009D70D8">
        <w:t>,</w:t>
      </w:r>
      <w:r w:rsidR="00C95416">
        <w:t xml:space="preserve"> then of course this type of issue should be on the table</w:t>
      </w:r>
      <w:r w:rsidR="009D70D8">
        <w:t xml:space="preserve">; </w:t>
      </w:r>
      <w:r w:rsidR="00C95416">
        <w:t>otherwise</w:t>
      </w:r>
      <w:r w:rsidR="009D70D8">
        <w:t xml:space="preserve">, </w:t>
      </w:r>
      <w:r w:rsidR="00C95416">
        <w:t xml:space="preserve">if </w:t>
      </w:r>
      <w:r w:rsidR="009D70D8">
        <w:t>it is</w:t>
      </w:r>
      <w:r w:rsidR="00C95416">
        <w:t xml:space="preserve"> not</w:t>
      </w:r>
      <w:r w:rsidR="009D70D8">
        <w:t>,</w:t>
      </w:r>
      <w:r w:rsidR="00C95416">
        <w:t xml:space="preserve"> i</w:t>
      </w:r>
      <w:r w:rsidR="009D70D8">
        <w:t>t</w:t>
      </w:r>
      <w:r w:rsidR="00C95416">
        <w:t xml:space="preserve"> </w:t>
      </w:r>
      <w:r w:rsidR="009D70D8">
        <w:t xml:space="preserve">is </w:t>
      </w:r>
      <w:r w:rsidR="00C95416">
        <w:t>an act of deference. It is absolutely acceptable</w:t>
      </w:r>
      <w:r w:rsidR="009D70D8">
        <w:t>,</w:t>
      </w:r>
      <w:r w:rsidR="00C95416">
        <w:t xml:space="preserve"> but you have already taken a decision to politically stop the conversation there</w:t>
      </w:r>
      <w:r w:rsidR="009D70D8">
        <w:t>, w</w:t>
      </w:r>
      <w:r w:rsidR="00C95416">
        <w:t xml:space="preserve">hereas perhaps at this stage in this particular issue </w:t>
      </w:r>
      <w:r w:rsidR="009D70D8">
        <w:t xml:space="preserve">there is </w:t>
      </w:r>
      <w:r w:rsidR="00C95416">
        <w:t xml:space="preserve">one question </w:t>
      </w:r>
      <w:r w:rsidR="009D70D8">
        <w:t>to</w:t>
      </w:r>
      <w:r w:rsidR="00C95416">
        <w:t xml:space="preserve"> ask</w:t>
      </w:r>
      <w:r w:rsidR="009D70D8">
        <w:t xml:space="preserve">. </w:t>
      </w:r>
    </w:p>
    <w:p w:rsidR="00CC4327" w:rsidP="00CC4327">
      <w:pPr>
        <w:pStyle w:val="Answer"/>
      </w:pPr>
      <w:r>
        <w:t>The</w:t>
      </w:r>
      <w:r w:rsidR="00C95416">
        <w:t xml:space="preserve"> Chinese believe in reciprocity. They would never give you something for fr</w:t>
      </w:r>
      <w:r>
        <w:t>ee</w:t>
      </w:r>
      <w:r w:rsidR="00C95416">
        <w:t xml:space="preserve"> if they can negotiate. Why should we not be</w:t>
      </w:r>
      <w:r>
        <w:t xml:space="preserve"> </w:t>
      </w:r>
      <w:r w:rsidR="00C95416">
        <w:t>reciprocal in that sense</w:t>
      </w:r>
      <w:r>
        <w:t xml:space="preserve"> and see in that type of gesture a</w:t>
      </w:r>
      <w:r w:rsidR="00C95416">
        <w:t xml:space="preserve"> political </w:t>
      </w:r>
      <w:r>
        <w:t xml:space="preserve">recognition, a political </w:t>
      </w:r>
      <w:r w:rsidR="00C95416">
        <w:t>objective</w:t>
      </w:r>
      <w:r>
        <w:t>,</w:t>
      </w:r>
      <w:r w:rsidR="00C95416">
        <w:t xml:space="preserve"> a price that should be </w:t>
      </w:r>
      <w:r>
        <w:t>earned?</w:t>
      </w:r>
      <w:r w:rsidR="00C95416">
        <w:t xml:space="preserve"> </w:t>
      </w:r>
      <w:r>
        <w:t>I</w:t>
      </w:r>
      <w:r w:rsidR="00C95416">
        <w:t xml:space="preserve">f we are shifting </w:t>
      </w:r>
      <w:r>
        <w:t xml:space="preserve">away </w:t>
      </w:r>
      <w:r w:rsidR="00C95416">
        <w:t>from fear to deference</w:t>
      </w:r>
      <w:r>
        <w:t>,</w:t>
      </w:r>
      <w:r w:rsidR="00C95416">
        <w:t xml:space="preserve"> and we place deference into the right context where it does not undermine things we believe in</w:t>
      </w:r>
      <w:r w:rsidR="006079CB">
        <w:t>,</w:t>
      </w:r>
      <w:r>
        <w:t xml:space="preserve"> such as</w:t>
      </w:r>
      <w:r w:rsidR="00C95416">
        <w:t xml:space="preserve"> open societies and open economies, in that sense</w:t>
      </w:r>
      <w:r>
        <w:t xml:space="preserve"> </w:t>
      </w:r>
      <w:r w:rsidR="00C95416">
        <w:t>the answer to your question comes natural</w:t>
      </w:r>
      <w:r>
        <w:t>ly</w:t>
      </w:r>
      <w:r w:rsidR="00C95416">
        <w:t>. It is something that</w:t>
      </w:r>
      <w:r w:rsidR="006079CB">
        <w:t>,</w:t>
      </w:r>
      <w:r w:rsidR="00C95416">
        <w:t xml:space="preserve"> in principle</w:t>
      </w:r>
      <w:r w:rsidR="006079CB">
        <w:t>,</w:t>
      </w:r>
      <w:r w:rsidR="00C95416">
        <w:t xml:space="preserve"> should be on the table for discussion. </w:t>
      </w:r>
    </w:p>
    <w:p w:rsidR="00CC4327" w:rsidP="00CC4327">
      <w:pPr>
        <w:pStyle w:val="Remark"/>
      </w:pPr>
      <w:sdt>
        <w:sdtPr>
          <w:alias w:val="Member"/>
          <w:tag w:val="&lt;Member mnisId='3960' dodsId='35320'&gt;"/>
          <w:id w:val="1500778175"/>
          <w:placeholder>
            <w:docPart w:val="DefaultPlaceholder_-1854013440"/>
          </w:placeholder>
          <w:richText/>
        </w:sdtPr>
        <w:sdtContent>
          <w:r w:rsidRPr="00CC4327">
            <w:rPr>
              <w:b/>
            </w:rPr>
            <w:t>Henry Smith:</w:t>
          </w:r>
        </w:sdtContent>
      </w:sdt>
      <w:r>
        <w:t xml:space="preserve"> </w:t>
      </w:r>
      <w:r w:rsidR="00C95416">
        <w:t xml:space="preserve">Thank you. </w:t>
      </w:r>
    </w:p>
    <w:p w:rsidR="00CC4327" w:rsidP="001D2703">
      <w:pPr>
        <w:pStyle w:val="Question"/>
      </w:pPr>
      <w:sdt>
        <w:sdtPr>
          <w:alias w:val="Member"/>
          <w:tag w:val="&lt;Member mnisId='4462' dodsId='108954'&gt;"/>
          <w:id w:val="-831439785"/>
          <w:placeholder>
            <w:docPart w:val="DefaultPlaceholder_-1854013440"/>
          </w:placeholder>
          <w:richText/>
        </w:sdtPr>
        <w:sdtContent>
          <w:r w:rsidRPr="00681D18">
            <w:rPr>
              <w:b/>
            </w:rPr>
            <w:t>Chair:</w:t>
          </w:r>
        </w:sdtContent>
      </w:sdt>
      <w:r>
        <w:t xml:space="preserve"> </w:t>
      </w:r>
      <w:r w:rsidR="00C95416">
        <w:t>We are going to be voting very soon</w:t>
      </w:r>
      <w:r w:rsidR="00681D18">
        <w:t>, I suspect</w:t>
      </w:r>
      <w:r w:rsidR="00C95416">
        <w:t>. May I just wrap up with a few quickfire questions</w:t>
      </w:r>
      <w:r w:rsidR="00681D18">
        <w:t>?</w:t>
      </w:r>
      <w:r w:rsidR="00C95416">
        <w:t xml:space="preserve"> I hope that is all right. Prof</w:t>
      </w:r>
      <w:r w:rsidR="00681D18">
        <w:t xml:space="preserve">essor </w:t>
      </w:r>
      <w:r w:rsidR="00287250">
        <w:t>Patalano</w:t>
      </w:r>
      <w:r w:rsidR="00681D18">
        <w:t>,</w:t>
      </w:r>
      <w:r w:rsidR="00C95416">
        <w:t xml:space="preserve"> </w:t>
      </w:r>
      <w:r w:rsidR="00681D18">
        <w:t xml:space="preserve">we have touched very briefly on </w:t>
      </w:r>
      <w:r w:rsidR="00C95416">
        <w:t xml:space="preserve">AUKUS and </w:t>
      </w:r>
      <w:r w:rsidR="00681D18">
        <w:t>FPDA. H</w:t>
      </w:r>
      <w:r w:rsidR="00C95416">
        <w:t>ow important are they</w:t>
      </w:r>
      <w:r w:rsidR="00681D18">
        <w:t>?</w:t>
      </w:r>
      <w:r w:rsidR="00C95416">
        <w:t xml:space="preserve"> </w:t>
      </w:r>
    </w:p>
    <w:p w:rsidR="00CC4327" w:rsidP="00CC4327">
      <w:pPr>
        <w:pStyle w:val="Answer"/>
      </w:pPr>
      <w:sdt>
        <w:sdtPr>
          <w:alias w:val="Witness"/>
          <w:id w:val="-855578646"/>
          <w:placeholder>
            <w:docPart w:val="DefaultPlaceholder_-1854013440"/>
          </w:placeholder>
          <w:richText/>
        </w:sdtPr>
        <w:sdtContent>
          <w:r w:rsidRPr="00CC4327">
            <w:rPr>
              <w:b/>
              <w:i/>
            </w:rPr>
            <w:t>Dr Patalano:</w:t>
          </w:r>
        </w:sdtContent>
      </w:sdt>
      <w:r>
        <w:t xml:space="preserve"> </w:t>
      </w:r>
      <w:r w:rsidR="00C95416">
        <w:t xml:space="preserve">They were not </w:t>
      </w:r>
      <w:r w:rsidR="00681D18">
        <w:t xml:space="preserve">designed to </w:t>
      </w:r>
      <w:r w:rsidR="00C95416">
        <w:t xml:space="preserve">deter </w:t>
      </w:r>
      <w:r w:rsidRPr="003E326E" w:rsidR="00681D18">
        <w:t>others going against</w:t>
      </w:r>
      <w:r w:rsidR="00681D18">
        <w:t xml:space="preserve"> </w:t>
      </w:r>
      <w:r w:rsidR="00C95416">
        <w:t xml:space="preserve">China. </w:t>
      </w:r>
      <w:r w:rsidR="00681D18">
        <w:t>Intellectually, t</w:t>
      </w:r>
      <w:r w:rsidR="00C95416">
        <w:t xml:space="preserve">hey are important. </w:t>
      </w:r>
      <w:r w:rsidR="00681D18">
        <w:t>T</w:t>
      </w:r>
      <w:r w:rsidR="00C95416">
        <w:t>he broader theme of today</w:t>
      </w:r>
      <w:r w:rsidR="00B545EE">
        <w:t>’</w:t>
      </w:r>
      <w:r w:rsidR="00C95416">
        <w:t>s session about collaboration</w:t>
      </w:r>
      <w:r w:rsidR="00681D18">
        <w:t>,</w:t>
      </w:r>
      <w:r w:rsidR="00C95416">
        <w:t xml:space="preserve"> particularly in science and tech</w:t>
      </w:r>
      <w:r w:rsidR="00681D18">
        <w:t>,</w:t>
      </w:r>
      <w:r w:rsidR="00C95416">
        <w:t xml:space="preserve"> is where they become </w:t>
      </w:r>
      <w:r w:rsidR="00681D18">
        <w:t xml:space="preserve">really </w:t>
      </w:r>
      <w:r w:rsidR="00C95416">
        <w:t xml:space="preserve">important. What happens with AUKUS </w:t>
      </w:r>
      <w:r w:rsidR="00681D18">
        <w:t xml:space="preserve">over the next few months </w:t>
      </w:r>
      <w:r w:rsidR="00C95416">
        <w:t xml:space="preserve">will set the tone of the openness of AUKUS of accepting others to join that conversation on the future of science and tech. </w:t>
      </w:r>
    </w:p>
    <w:p w:rsidR="00CC4327" w:rsidP="00C95416">
      <w:pPr>
        <w:pStyle w:val="Question"/>
      </w:pPr>
      <w:sdt>
        <w:sdtPr>
          <w:alias w:val="Member"/>
          <w:tag w:val="&lt;Member mnisId='4462' dodsId='108954'&gt;"/>
          <w:id w:val="-479918985"/>
          <w:placeholder>
            <w:docPart w:val="DefaultPlaceholder_-1854013440"/>
          </w:placeholder>
          <w:richText/>
        </w:sdtPr>
        <w:sdtContent>
          <w:r w:rsidRPr="00CC4327">
            <w:rPr>
              <w:b/>
            </w:rPr>
            <w:t>Chair:</w:t>
          </w:r>
        </w:sdtContent>
      </w:sdt>
      <w:r>
        <w:t xml:space="preserve"> </w:t>
      </w:r>
      <w:r w:rsidR="00C95416">
        <w:t xml:space="preserve">You are going </w:t>
      </w:r>
      <w:r w:rsidR="00681D18">
        <w:t>in the</w:t>
      </w:r>
      <w:r w:rsidR="00C95416">
        <w:t xml:space="preserve"> direction I was hoping. On AUKUS</w:t>
      </w:r>
      <w:r w:rsidR="00681D18">
        <w:t>,</w:t>
      </w:r>
      <w:r w:rsidR="00C95416">
        <w:t xml:space="preserve"> do you think </w:t>
      </w:r>
      <w:r w:rsidR="00681D18">
        <w:t>we should invit</w:t>
      </w:r>
      <w:r w:rsidR="006079CB">
        <w:t>e</w:t>
      </w:r>
      <w:r w:rsidR="00681D18">
        <w:t xml:space="preserve"> Japan, France and Taiwan to join the</w:t>
      </w:r>
      <w:r w:rsidR="00C95416">
        <w:t xml:space="preserve"> technical elements of that</w:t>
      </w:r>
      <w:r w:rsidR="00681D18">
        <w:t>, even if not the nuclear submarine elements?</w:t>
      </w:r>
      <w:r w:rsidR="00C95416">
        <w:t xml:space="preserve"> </w:t>
      </w:r>
    </w:p>
    <w:p w:rsidR="00CC4327" w:rsidP="00CC4327">
      <w:pPr>
        <w:pStyle w:val="Answer"/>
      </w:pPr>
      <w:sdt>
        <w:sdtPr>
          <w:alias w:val="Witness"/>
          <w:id w:val="-1643181267"/>
          <w:placeholder>
            <w:docPart w:val="DefaultPlaceholder_-1854013440"/>
          </w:placeholder>
          <w:richText/>
        </w:sdtPr>
        <w:sdtContent>
          <w:r w:rsidRPr="00CC4327">
            <w:rPr>
              <w:b/>
              <w:i/>
            </w:rPr>
            <w:t>Dr Patalano:</w:t>
          </w:r>
        </w:sdtContent>
      </w:sdt>
      <w:r>
        <w:t xml:space="preserve"> </w:t>
      </w:r>
      <w:r w:rsidR="00C95416">
        <w:t>I absolutely subscribe to that. It is also what the Prime Minister implicitly mentioned when he was in DC</w:t>
      </w:r>
      <w:r w:rsidR="00681D18">
        <w:t>.</w:t>
      </w:r>
      <w:r w:rsidR="00C95416">
        <w:t xml:space="preserve"> </w:t>
      </w:r>
      <w:r w:rsidR="00681D18">
        <w:t>I</w:t>
      </w:r>
      <w:r w:rsidR="00C95416">
        <w:t>t is an open architecture</w:t>
      </w:r>
      <w:r w:rsidR="00681D18">
        <w:t>,</w:t>
      </w:r>
      <w:r w:rsidR="00C95416">
        <w:t xml:space="preserve"> </w:t>
      </w:r>
      <w:r w:rsidR="00681D18">
        <w:t>p</w:t>
      </w:r>
      <w:r w:rsidR="00C95416">
        <w:t xml:space="preserve">articularly in that framework of </w:t>
      </w:r>
      <w:r w:rsidR="00681D18">
        <w:t xml:space="preserve">an </w:t>
      </w:r>
      <w:r w:rsidR="00C95416">
        <w:t>all</w:t>
      </w:r>
      <w:r w:rsidR="00681D18">
        <w:t>-</w:t>
      </w:r>
      <w:r w:rsidR="00C95416">
        <w:t>encompassing direction. Japan and France should be at the top of that list. Why not Taiwan</w:t>
      </w:r>
      <w:r w:rsidR="00681D18">
        <w:t>?</w:t>
      </w:r>
    </w:p>
    <w:p w:rsidR="00CC4327" w:rsidP="00C95416">
      <w:pPr>
        <w:pStyle w:val="Question"/>
      </w:pPr>
      <w:sdt>
        <w:sdtPr>
          <w:alias w:val="Member"/>
          <w:tag w:val="&lt;Member mnisId='4462' dodsId='108954'&gt;"/>
          <w:id w:val="1198968988"/>
          <w:placeholder>
            <w:docPart w:val="DefaultPlaceholder_-1854013440"/>
          </w:placeholder>
          <w:richText/>
        </w:sdtPr>
        <w:sdtContent>
          <w:r w:rsidRPr="00CC4327">
            <w:rPr>
              <w:b/>
            </w:rPr>
            <w:t>Chair:</w:t>
          </w:r>
        </w:sdtContent>
      </w:sdt>
      <w:r>
        <w:t xml:space="preserve"> </w:t>
      </w:r>
      <w:r w:rsidR="00C95416">
        <w:t>Mr Hsu</w:t>
      </w:r>
      <w:r w:rsidR="00681D18">
        <w:t>, do you agree</w:t>
      </w:r>
      <w:r w:rsidR="00C95416">
        <w:t xml:space="preserve">? </w:t>
      </w:r>
    </w:p>
    <w:p w:rsidR="00CC4327" w:rsidP="00CC4327">
      <w:pPr>
        <w:pStyle w:val="Answer"/>
      </w:pPr>
      <w:sdt>
        <w:sdtPr>
          <w:alias w:val="Witness"/>
          <w:id w:val="-66493390"/>
          <w:placeholder>
            <w:docPart w:val="DefaultPlaceholder_-1854013440"/>
          </w:placeholder>
          <w:richText/>
        </w:sdtPr>
        <w:sdtContent>
          <w:r w:rsidRPr="00CC4327">
            <w:rPr>
              <w:b/>
              <w:i/>
            </w:rPr>
            <w:t>Jason Hsu:</w:t>
          </w:r>
        </w:sdtContent>
      </w:sdt>
      <w:r>
        <w:t xml:space="preserve"> </w:t>
      </w:r>
      <w:r w:rsidR="00C95416">
        <w:t>I agree with everything th</w:t>
      </w:r>
      <w:r w:rsidR="00681D18">
        <w:t>e</w:t>
      </w:r>
      <w:r w:rsidR="00C95416">
        <w:t xml:space="preserve"> professor said. </w:t>
      </w:r>
      <w:r w:rsidR="00681D18">
        <w:t xml:space="preserve">I think we definitely </w:t>
      </w:r>
      <w:r w:rsidR="00C95416">
        <w:t xml:space="preserve">need </w:t>
      </w:r>
      <w:r w:rsidR="00681D18">
        <w:t>a close</w:t>
      </w:r>
      <w:r w:rsidR="00E77DFC">
        <w:t xml:space="preserve">, deep and </w:t>
      </w:r>
      <w:r w:rsidR="00C95416">
        <w:t xml:space="preserve">stronger relationship between Taiwan and </w:t>
      </w:r>
      <w:r w:rsidR="00E77DFC">
        <w:t xml:space="preserve">the </w:t>
      </w:r>
      <w:r w:rsidR="00C95416">
        <w:t xml:space="preserve">UK. </w:t>
      </w:r>
      <w:r w:rsidR="00E77DFC">
        <w:t>Thank you very much.</w:t>
      </w:r>
    </w:p>
    <w:p w:rsidR="00E77DFC" w:rsidP="00C95416">
      <w:pPr>
        <w:pStyle w:val="Question"/>
      </w:pPr>
      <w:sdt>
        <w:sdtPr>
          <w:alias w:val="Member"/>
          <w:tag w:val="&lt;Member mnisId='4462' dodsId='108954'&gt;"/>
          <w:id w:val="179325068"/>
          <w:placeholder>
            <w:docPart w:val="DefaultPlaceholder_-1854013440"/>
          </w:placeholder>
          <w:richText/>
        </w:sdtPr>
        <w:sdtContent>
          <w:r w:rsidRPr="00CC4327" w:rsidR="00CC4327">
            <w:rPr>
              <w:b/>
            </w:rPr>
            <w:t>Chair:</w:t>
          </w:r>
        </w:sdtContent>
      </w:sdt>
      <w:r w:rsidR="00CC4327">
        <w:t xml:space="preserve"> </w:t>
      </w:r>
      <w:r w:rsidR="00C95416">
        <w:t>Fantastic. I am going to keep whizzing through</w:t>
      </w:r>
      <w:r>
        <w:t xml:space="preserve"> rather than going over it again, if that is all right</w:t>
      </w:r>
      <w:r w:rsidR="00C95416">
        <w:t xml:space="preserve">. </w:t>
      </w:r>
    </w:p>
    <w:p w:rsidR="00CC4327" w:rsidP="00E77DFC">
      <w:pPr>
        <w:pStyle w:val="Question"/>
        <w:numPr>
          <w:ilvl w:val="0"/>
          <w:numId w:val="0"/>
        </w:numPr>
        <w:ind w:left="794"/>
      </w:pPr>
      <w:r>
        <w:t xml:space="preserve">We have spoken a bit about </w:t>
      </w:r>
      <w:r w:rsidR="00E77DFC">
        <w:t xml:space="preserve">the </w:t>
      </w:r>
      <w:r>
        <w:t>various ways in which we close down various elements of Beijing</w:t>
      </w:r>
      <w:r w:rsidR="00B545EE">
        <w:t>’</w:t>
      </w:r>
      <w:r>
        <w:t>s mixed activit</w:t>
      </w:r>
      <w:r w:rsidR="00E77DFC">
        <w:t xml:space="preserve">ies—the </w:t>
      </w:r>
      <w:r>
        <w:t>grey zone activities</w:t>
      </w:r>
      <w:r w:rsidR="00E77DFC">
        <w:t>, as it were</w:t>
      </w:r>
      <w:r>
        <w:t>. Mr Hsu</w:t>
      </w:r>
      <w:r w:rsidR="00E77DFC">
        <w:t>,</w:t>
      </w:r>
      <w:r>
        <w:t xml:space="preserve"> do you think there are steps that </w:t>
      </w:r>
      <w:r w:rsidR="00E77DFC">
        <w:t xml:space="preserve">the </w:t>
      </w:r>
      <w:r>
        <w:t>UK should be taking to close down</w:t>
      </w:r>
      <w:r w:rsidR="00E77DFC">
        <w:t xml:space="preserve"> some of the more provocative elements?</w:t>
      </w:r>
      <w:r>
        <w:t xml:space="preserve"> I am thinking</w:t>
      </w:r>
      <w:r w:rsidR="00E77DFC">
        <w:t xml:space="preserve"> particularly of wolf warrior diplomacy and such elements</w:t>
      </w:r>
      <w:r>
        <w:t xml:space="preserve">. </w:t>
      </w:r>
    </w:p>
    <w:p w:rsidR="00E77DFC" w:rsidP="00CC4327">
      <w:pPr>
        <w:pStyle w:val="Answer"/>
      </w:pPr>
      <w:sdt>
        <w:sdtPr>
          <w:alias w:val="Witness"/>
          <w:id w:val="364185725"/>
          <w:placeholder>
            <w:docPart w:val="DefaultPlaceholder_-1854013440"/>
          </w:placeholder>
          <w:richText/>
        </w:sdtPr>
        <w:sdtContent>
          <w:r w:rsidRPr="00CC4327" w:rsidR="00CC4327">
            <w:rPr>
              <w:b/>
              <w:i/>
            </w:rPr>
            <w:t>Jason Hsu:</w:t>
          </w:r>
        </w:sdtContent>
      </w:sdt>
      <w:r w:rsidR="00CC4327">
        <w:t xml:space="preserve"> </w:t>
      </w:r>
      <w:r w:rsidR="00C95416">
        <w:t>Absolutely. China</w:t>
      </w:r>
      <w:r>
        <w:t>’s</w:t>
      </w:r>
      <w:r w:rsidR="00C95416">
        <w:t xml:space="preserve"> aggressive expansion of </w:t>
      </w:r>
      <w:r>
        <w:t>its</w:t>
      </w:r>
      <w:r w:rsidR="00C95416">
        <w:t xml:space="preserve"> </w:t>
      </w:r>
      <w:r>
        <w:t xml:space="preserve">warrior </w:t>
      </w:r>
      <w:r w:rsidR="00C95416">
        <w:t>initiatives</w:t>
      </w:r>
      <w:r>
        <w:t>,</w:t>
      </w:r>
      <w:r w:rsidR="00C95416">
        <w:t xml:space="preserve"> </w:t>
      </w:r>
      <w:r>
        <w:t>as</w:t>
      </w:r>
      <w:r w:rsidR="00C95416">
        <w:t xml:space="preserve"> was the so-called wolf warrior diplomacy</w:t>
      </w:r>
      <w:r>
        <w:t>,</w:t>
      </w:r>
      <w:r w:rsidR="00C95416">
        <w:t xml:space="preserve"> is a strong signal that China is trying to assert its dominance around the world. In order to defend liberal democracy</w:t>
      </w:r>
      <w:r>
        <w:t>, the</w:t>
      </w:r>
      <w:r w:rsidR="00C95416">
        <w:t xml:space="preserve"> UK must also play its role </w:t>
      </w:r>
      <w:r>
        <w:t xml:space="preserve">by </w:t>
      </w:r>
      <w:r w:rsidR="00C95416">
        <w:t xml:space="preserve">developing </w:t>
      </w:r>
      <w:r w:rsidR="006079CB">
        <w:t>a</w:t>
      </w:r>
      <w:r w:rsidR="00C95416">
        <w:t xml:space="preserve"> presence in the Asia</w:t>
      </w:r>
      <w:r>
        <w:t>-</w:t>
      </w:r>
      <w:r w:rsidR="00C95416">
        <w:t>Pacific. It used to be the United States that played the central role</w:t>
      </w:r>
      <w:r>
        <w:t>, but i</w:t>
      </w:r>
      <w:r w:rsidR="00C95416">
        <w:t xml:space="preserve">t is important that the UK also joins force. Taiwan cannot defend alone in this regard </w:t>
      </w:r>
      <w:r>
        <w:t>against</w:t>
      </w:r>
      <w:r w:rsidR="00C95416">
        <w:t xml:space="preserve"> the threat that we are facing. </w:t>
      </w:r>
    </w:p>
    <w:p w:rsidR="00CC4327" w:rsidP="00CC4327">
      <w:pPr>
        <w:pStyle w:val="Answer"/>
      </w:pPr>
      <w:r>
        <w:t>In terms of cyber-security</w:t>
      </w:r>
      <w:r w:rsidR="00E77DFC">
        <w:t>,</w:t>
      </w:r>
      <w:r>
        <w:t xml:space="preserve"> we are constantly being hit thousands of times on a daily basis </w:t>
      </w:r>
      <w:r w:rsidR="00E77DFC">
        <w:t>on</w:t>
      </w:r>
      <w:r>
        <w:t xml:space="preserve"> our Government portal as well as </w:t>
      </w:r>
      <w:r w:rsidR="006079CB">
        <w:t xml:space="preserve">on </w:t>
      </w:r>
      <w:r>
        <w:t xml:space="preserve">financial terminals. </w:t>
      </w:r>
      <w:r w:rsidR="00075AB0">
        <w:t>There are a</w:t>
      </w:r>
      <w:r>
        <w:t xml:space="preserve"> lot of things </w:t>
      </w:r>
      <w:r w:rsidR="00075AB0">
        <w:t>on which</w:t>
      </w:r>
      <w:r>
        <w:t xml:space="preserve"> the western countries should work with Taiwan </w:t>
      </w:r>
      <w:r w:rsidR="00075AB0">
        <w:t xml:space="preserve">to </w:t>
      </w:r>
      <w:r>
        <w:t xml:space="preserve">develop </w:t>
      </w:r>
      <w:r w:rsidR="00075AB0">
        <w:t>a</w:t>
      </w:r>
      <w:r>
        <w:t xml:space="preserve"> stronger</w:t>
      </w:r>
      <w:r w:rsidR="00075AB0">
        <w:t>,</w:t>
      </w:r>
      <w:r>
        <w:t xml:space="preserve"> robust defence towards China</w:t>
      </w:r>
      <w:r w:rsidR="00B545EE">
        <w:t>’</w:t>
      </w:r>
      <w:r>
        <w:t>s aggression I would appreciate every move as well as the measure</w:t>
      </w:r>
      <w:r w:rsidR="00075AB0">
        <w:t>s</w:t>
      </w:r>
      <w:r>
        <w:t xml:space="preserve"> that </w:t>
      </w:r>
      <w:r w:rsidR="00075AB0">
        <w:t xml:space="preserve">the </w:t>
      </w:r>
      <w:r>
        <w:t>UK is tak</w:t>
      </w:r>
      <w:r w:rsidR="00075AB0">
        <w:t>ing</w:t>
      </w:r>
      <w:r>
        <w:t xml:space="preserve"> in helping </w:t>
      </w:r>
      <w:r>
        <w:t>in</w:t>
      </w:r>
      <w:r>
        <w:t xml:space="preserve"> this regard. </w:t>
      </w:r>
    </w:p>
    <w:p w:rsidR="00CC4327" w:rsidP="00C95416">
      <w:pPr>
        <w:pStyle w:val="Question"/>
      </w:pPr>
      <w:sdt>
        <w:sdtPr>
          <w:alias w:val="Member"/>
          <w:tag w:val="&lt;Member mnisId='4462' dodsId='108954'&gt;"/>
          <w:id w:val="984440191"/>
          <w:placeholder>
            <w:docPart w:val="DefaultPlaceholder_-1854013440"/>
          </w:placeholder>
          <w:richText/>
        </w:sdtPr>
        <w:sdtContent>
          <w:r w:rsidRPr="00CC4327">
            <w:rPr>
              <w:b/>
            </w:rPr>
            <w:t>Chair:</w:t>
          </w:r>
        </w:sdtContent>
      </w:sdt>
      <w:r>
        <w:t xml:space="preserve"> </w:t>
      </w:r>
      <w:r w:rsidR="00C95416">
        <w:t>Thank you very much</w:t>
      </w:r>
      <w:r w:rsidR="00075AB0">
        <w:t>. This is</w:t>
      </w:r>
      <w:r w:rsidR="00C95416">
        <w:t xml:space="preserve"> </w:t>
      </w:r>
      <w:r w:rsidR="00075AB0">
        <w:t xml:space="preserve">the </w:t>
      </w:r>
      <w:r w:rsidR="00C95416">
        <w:t>last question</w:t>
      </w:r>
      <w:r w:rsidR="00075AB0">
        <w:t>.</w:t>
      </w:r>
      <w:r w:rsidR="00C95416">
        <w:t xml:space="preserve"> </w:t>
      </w:r>
      <w:r w:rsidR="00075AB0">
        <w:t>W</w:t>
      </w:r>
      <w:r w:rsidR="00C95416">
        <w:t xml:space="preserve">e have touched on </w:t>
      </w:r>
      <w:r w:rsidR="00075AB0">
        <w:t>Ja</w:t>
      </w:r>
      <w:r w:rsidR="00C95416">
        <w:t>pan a little bit. Clearly</w:t>
      </w:r>
      <w:r w:rsidR="00075AB0">
        <w:t>,</w:t>
      </w:r>
      <w:r w:rsidR="00C95416">
        <w:t xml:space="preserve"> the increased comments </w:t>
      </w:r>
      <w:r w:rsidR="00075AB0">
        <w:t>by the</w:t>
      </w:r>
      <w:r w:rsidR="00C95416">
        <w:t xml:space="preserve"> Japanese Government in various </w:t>
      </w:r>
      <w:r w:rsidR="00075AB0">
        <w:t>different</w:t>
      </w:r>
      <w:r w:rsidR="00C95416">
        <w:t xml:space="preserve"> ways on </w:t>
      </w:r>
      <w:r w:rsidR="00075AB0">
        <w:t xml:space="preserve">the </w:t>
      </w:r>
      <w:r w:rsidR="00C95416">
        <w:t>military defence of Taiwan speak to the importance of Taiwan in Japan</w:t>
      </w:r>
      <w:r w:rsidR="00B545EE">
        <w:t>’</w:t>
      </w:r>
      <w:r w:rsidR="00C95416">
        <w:t>s defence architecture. Could you comment on how important this really is to Japan</w:t>
      </w:r>
      <w:r w:rsidR="00075AB0">
        <w:t>?</w:t>
      </w:r>
      <w:r w:rsidR="00C95416">
        <w:t xml:space="preserve"> What are the </w:t>
      </w:r>
      <w:r w:rsidR="00075AB0">
        <w:t>option</w:t>
      </w:r>
      <w:r w:rsidR="00C95416">
        <w:t xml:space="preserve">s that the UK </w:t>
      </w:r>
      <w:r w:rsidR="00075AB0">
        <w:t xml:space="preserve">and </w:t>
      </w:r>
      <w:r w:rsidR="00C95416">
        <w:t>others have to support Japan? Which other countries also see this in the same way</w:t>
      </w:r>
      <w:r w:rsidR="00075AB0">
        <w:t>—</w:t>
      </w:r>
      <w:r w:rsidR="00C95416">
        <w:t>Indonesia</w:t>
      </w:r>
      <w:r w:rsidR="00075AB0">
        <w:t xml:space="preserve"> and the</w:t>
      </w:r>
      <w:r w:rsidR="00C95416">
        <w:t xml:space="preserve"> Philippines? Are there others? </w:t>
      </w:r>
    </w:p>
    <w:p w:rsidR="00CC4327" w:rsidP="00CC4327">
      <w:pPr>
        <w:pStyle w:val="Answer"/>
      </w:pPr>
      <w:sdt>
        <w:sdtPr>
          <w:alias w:val="Witness"/>
          <w:id w:val="845209181"/>
          <w:placeholder>
            <w:docPart w:val="DefaultPlaceholder_-1854013440"/>
          </w:placeholder>
          <w:richText/>
        </w:sdtPr>
        <w:sdtContent>
          <w:r w:rsidRPr="00CC4327">
            <w:rPr>
              <w:b/>
              <w:i/>
            </w:rPr>
            <w:t>Jason Hsu:</w:t>
          </w:r>
        </w:sdtContent>
      </w:sdt>
      <w:r>
        <w:t xml:space="preserve"> </w:t>
      </w:r>
      <w:r w:rsidR="00C95416">
        <w:t xml:space="preserve">Japan has everything at stake </w:t>
      </w:r>
      <w:r w:rsidR="00075AB0">
        <w:t>o</w:t>
      </w:r>
      <w:r w:rsidR="00C95416">
        <w:t xml:space="preserve">n regional </w:t>
      </w:r>
      <w:r w:rsidR="00075AB0">
        <w:t xml:space="preserve">security and </w:t>
      </w:r>
      <w:r w:rsidR="00C95416">
        <w:t xml:space="preserve">stability </w:t>
      </w:r>
      <w:r w:rsidR="00075AB0">
        <w:t xml:space="preserve">in the event of </w:t>
      </w:r>
      <w:r w:rsidR="00C95416">
        <w:t>China</w:t>
      </w:r>
      <w:r w:rsidR="00B545EE">
        <w:t>’</w:t>
      </w:r>
      <w:r w:rsidR="00C95416">
        <w:t>s aggression towards Taiwan. Japan</w:t>
      </w:r>
      <w:r w:rsidR="001B19C7">
        <w:t xml:space="preserve"> is</w:t>
      </w:r>
      <w:r w:rsidR="00C95416">
        <w:t xml:space="preserve"> </w:t>
      </w:r>
      <w:r w:rsidR="001B19C7">
        <w:t>at</w:t>
      </w:r>
      <w:r w:rsidR="00C95416">
        <w:t xml:space="preserve"> the forefront of the Pacific first command chain. When China ex</w:t>
      </w:r>
      <w:r w:rsidR="00B153DB">
        <w:t>t</w:t>
      </w:r>
      <w:r w:rsidR="00C95416">
        <w:t xml:space="preserve">ends its influence and also develops its military presence in the </w:t>
      </w:r>
      <w:r w:rsidR="001B19C7">
        <w:t>S</w:t>
      </w:r>
      <w:r w:rsidR="00C95416">
        <w:t xml:space="preserve">outh China </w:t>
      </w:r>
      <w:r w:rsidR="001B19C7">
        <w:t>s</w:t>
      </w:r>
      <w:r w:rsidR="00C95416">
        <w:t xml:space="preserve">ea as well as sending fighter jets to </w:t>
      </w:r>
      <w:r w:rsidR="001B19C7">
        <w:t xml:space="preserve">circumvent </w:t>
      </w:r>
      <w:r w:rsidR="00C95416">
        <w:t>Taiwan</w:t>
      </w:r>
      <w:r w:rsidR="001B19C7">
        <w:t>,</w:t>
      </w:r>
      <w:r w:rsidR="00C95416">
        <w:t xml:space="preserve"> it also sends signals to Japan</w:t>
      </w:r>
      <w:r w:rsidR="00B545EE">
        <w:t>’</w:t>
      </w:r>
      <w:r w:rsidR="00C95416">
        <w:t>s defence network as well. It is important for western democracies to boost Japan</w:t>
      </w:r>
      <w:r w:rsidR="00B545EE">
        <w:t>’</w:t>
      </w:r>
      <w:r w:rsidR="00C95416">
        <w:t>s confidence in elevating its own military presence and defence capability in help</w:t>
      </w:r>
      <w:r w:rsidR="001B19C7">
        <w:t>ing</w:t>
      </w:r>
      <w:r w:rsidR="00C95416">
        <w:t xml:space="preserve"> to support the original defence in </w:t>
      </w:r>
      <w:r w:rsidR="001B19C7">
        <w:t>t</w:t>
      </w:r>
      <w:r w:rsidR="00C95416">
        <w:t>ha</w:t>
      </w:r>
      <w:r w:rsidR="001B19C7">
        <w:t>t</w:t>
      </w:r>
      <w:r w:rsidR="00C95416">
        <w:t xml:space="preserve"> regard. I know </w:t>
      </w:r>
      <w:r w:rsidR="001B19C7">
        <w:t xml:space="preserve">that </w:t>
      </w:r>
      <w:r w:rsidR="00C95416">
        <w:t>for a long time</w:t>
      </w:r>
      <w:r w:rsidR="001B19C7">
        <w:t>,</w:t>
      </w:r>
      <w:r w:rsidR="00C95416">
        <w:t xml:space="preserve"> because of constitutional constraint</w:t>
      </w:r>
      <w:r w:rsidR="001B19C7">
        <w:t>s,</w:t>
      </w:r>
      <w:r w:rsidR="00C95416">
        <w:t xml:space="preserve"> </w:t>
      </w:r>
      <w:r w:rsidR="006079CB">
        <w:t xml:space="preserve">Japan </w:t>
      </w:r>
      <w:r w:rsidR="001B19C7">
        <w:t>was</w:t>
      </w:r>
      <w:r w:rsidR="00C95416">
        <w:t xml:space="preserve"> not able to develop its defence capability</w:t>
      </w:r>
      <w:r w:rsidR="001B19C7">
        <w:t>,</w:t>
      </w:r>
      <w:r w:rsidR="00C95416">
        <w:t xml:space="preserve"> but now it is </w:t>
      </w:r>
      <w:r w:rsidR="001B19C7">
        <w:t xml:space="preserve">time for </w:t>
      </w:r>
      <w:r w:rsidR="00C95416">
        <w:t xml:space="preserve">the regional defence network </w:t>
      </w:r>
      <w:r w:rsidR="006079CB">
        <w:t>to</w:t>
      </w:r>
      <w:r w:rsidR="00C95416">
        <w:t xml:space="preserve"> come together to help defend regional stability. It will take</w:t>
      </w:r>
      <w:r w:rsidR="001B19C7">
        <w:t xml:space="preserve"> the</w:t>
      </w:r>
      <w:r w:rsidR="00C95416">
        <w:t xml:space="preserve"> US days</w:t>
      </w:r>
      <w:r w:rsidR="001B19C7">
        <w:t>,</w:t>
      </w:r>
      <w:r w:rsidR="00C95416">
        <w:t xml:space="preserve"> if not weeks</w:t>
      </w:r>
      <w:r w:rsidR="001B19C7">
        <w:t>,</w:t>
      </w:r>
      <w:r w:rsidR="00C95416">
        <w:t xml:space="preserve"> to come to this region </w:t>
      </w:r>
      <w:r w:rsidR="001B19C7">
        <w:t>in</w:t>
      </w:r>
      <w:r w:rsidR="00C95416">
        <w:t xml:space="preserve"> the event of </w:t>
      </w:r>
      <w:r w:rsidR="001B19C7">
        <w:t xml:space="preserve">an </w:t>
      </w:r>
      <w:r w:rsidR="00C95416">
        <w:t xml:space="preserve">attack. Japan and South Korea are next door </w:t>
      </w:r>
      <w:r w:rsidR="001B19C7">
        <w:t>in</w:t>
      </w:r>
      <w:r w:rsidR="00C95416">
        <w:t xml:space="preserve"> the event of </w:t>
      </w:r>
      <w:r w:rsidR="001B19C7">
        <w:t xml:space="preserve">an </w:t>
      </w:r>
      <w:r w:rsidR="00C95416">
        <w:t>attack happen</w:t>
      </w:r>
      <w:r w:rsidR="001B19C7">
        <w:t>ing</w:t>
      </w:r>
      <w:r w:rsidR="00C95416">
        <w:t>. It is very important at this moment that we s</w:t>
      </w:r>
      <w:r w:rsidR="001B19C7">
        <w:t>e</w:t>
      </w:r>
      <w:r w:rsidR="00C95416">
        <w:t xml:space="preserve">t up </w:t>
      </w:r>
      <w:r w:rsidR="001B19C7">
        <w:t>un</w:t>
      </w:r>
      <w:r w:rsidR="00C95416">
        <w:t>official</w:t>
      </w:r>
      <w:r w:rsidR="001B19C7">
        <w:t>, if not official,</w:t>
      </w:r>
      <w:r w:rsidR="00C95416">
        <w:t xml:space="preserve"> defence co-operative drills and exercises so that we can defend the region</w:t>
      </w:r>
      <w:r w:rsidR="001B19C7">
        <w:t>’</w:t>
      </w:r>
      <w:r w:rsidR="00C95416">
        <w:t xml:space="preserve">s </w:t>
      </w:r>
      <w:r w:rsidR="001B19C7">
        <w:t>stability</w:t>
      </w:r>
      <w:r w:rsidR="00C95416">
        <w:t xml:space="preserve"> </w:t>
      </w:r>
      <w:r w:rsidR="001B19C7">
        <w:t>collectively.</w:t>
      </w:r>
    </w:p>
    <w:p w:rsidR="00CC4327" w:rsidP="00C95416">
      <w:pPr>
        <w:pStyle w:val="Question"/>
      </w:pPr>
      <w:sdt>
        <w:sdtPr>
          <w:alias w:val="Member"/>
          <w:tag w:val="&lt;Member mnisId='4462' dodsId='108954'&gt;"/>
          <w:id w:val="-984074047"/>
          <w:placeholder>
            <w:docPart w:val="DefaultPlaceholder_-1854013440"/>
          </w:placeholder>
          <w:richText/>
        </w:sdtPr>
        <w:sdtContent>
          <w:r w:rsidRPr="00CC4327">
            <w:rPr>
              <w:b/>
            </w:rPr>
            <w:t>Chair:</w:t>
          </w:r>
        </w:sdtContent>
      </w:sdt>
      <w:r>
        <w:t xml:space="preserve"> </w:t>
      </w:r>
      <w:r w:rsidR="00C95416">
        <w:t>One last question</w:t>
      </w:r>
      <w:r>
        <w:t>,</w:t>
      </w:r>
      <w:r w:rsidR="00C95416">
        <w:t xml:space="preserve"> if I may</w:t>
      </w:r>
      <w:r w:rsidR="001B19C7">
        <w:t xml:space="preserve">, </w:t>
      </w:r>
      <w:r w:rsidR="00C95416">
        <w:t xml:space="preserve">to </w:t>
      </w:r>
      <w:r w:rsidR="001B19C7">
        <w:t>P</w:t>
      </w:r>
      <w:r w:rsidR="00C95416">
        <w:t>rofess</w:t>
      </w:r>
      <w:r w:rsidR="000F4BE1">
        <w:t>or</w:t>
      </w:r>
      <w:r w:rsidR="00C95416">
        <w:t xml:space="preserve"> </w:t>
      </w:r>
      <w:r w:rsidR="001B19C7">
        <w:t>P</w:t>
      </w:r>
      <w:r w:rsidR="00C95416">
        <w:t>a</w:t>
      </w:r>
      <w:r w:rsidR="001B19C7">
        <w:t>talano.</w:t>
      </w:r>
      <w:r w:rsidR="00C95416">
        <w:t xml:space="preserve"> </w:t>
      </w:r>
      <w:r w:rsidR="001B19C7">
        <w:t>W</w:t>
      </w:r>
      <w:r w:rsidR="00C95416">
        <w:t xml:space="preserve">hat is Japan </w:t>
      </w:r>
      <w:r w:rsidR="001B19C7">
        <w:t xml:space="preserve">doing to </w:t>
      </w:r>
      <w:r w:rsidR="00C95416">
        <w:t xml:space="preserve">get ready </w:t>
      </w:r>
      <w:r w:rsidR="001B19C7">
        <w:t xml:space="preserve">here? </w:t>
      </w:r>
      <w:r w:rsidR="00C95416">
        <w:t xml:space="preserve">I spoke not </w:t>
      </w:r>
      <w:r w:rsidR="001B19C7">
        <w:t xml:space="preserve">very </w:t>
      </w:r>
      <w:r w:rsidR="00C95416">
        <w:t xml:space="preserve">long ago to the then Japanese defence Ministers about </w:t>
      </w:r>
      <w:r w:rsidR="001B19C7">
        <w:t xml:space="preserve">the </w:t>
      </w:r>
      <w:r w:rsidR="00C95416">
        <w:t>possibility of seeing Japanese F</w:t>
      </w:r>
      <w:r w:rsidR="00B153DB">
        <w:t>-</w:t>
      </w:r>
      <w:r w:rsidR="00C95416">
        <w:t xml:space="preserve">35s </w:t>
      </w:r>
      <w:r w:rsidR="001B19C7">
        <w:t>fl</w:t>
      </w:r>
      <w:r w:rsidR="00C95416">
        <w:t xml:space="preserve">ying off the deck of the </w:t>
      </w:r>
      <w:r w:rsidR="001B19C7">
        <w:t>Q</w:t>
      </w:r>
      <w:r w:rsidR="00C95416">
        <w:t>ueen Elizabeth</w:t>
      </w:r>
      <w:r w:rsidR="001B19C7">
        <w:t>.</w:t>
      </w:r>
      <w:r w:rsidR="00C95416">
        <w:t xml:space="preserve"> </w:t>
      </w:r>
      <w:r w:rsidR="001B19C7">
        <w:t>W</w:t>
      </w:r>
      <w:r w:rsidR="00C95416">
        <w:t xml:space="preserve">hat preparations </w:t>
      </w:r>
      <w:r w:rsidR="001B19C7">
        <w:t>are</w:t>
      </w:r>
      <w:r w:rsidR="00C95416">
        <w:t xml:space="preserve"> the Japanese self-defence force making themselves? </w:t>
      </w:r>
    </w:p>
    <w:p w:rsidR="000F4BE1" w:rsidP="00CC4327">
      <w:pPr>
        <w:pStyle w:val="Answer"/>
      </w:pPr>
      <w:sdt>
        <w:sdtPr>
          <w:alias w:val="Witness"/>
          <w:id w:val="-2127460801"/>
          <w:placeholder>
            <w:docPart w:val="DefaultPlaceholder_-1854013440"/>
          </w:placeholder>
          <w:richText/>
        </w:sdtPr>
        <w:sdtContent>
          <w:r w:rsidRPr="00CC4327" w:rsidR="00CC4327">
            <w:rPr>
              <w:b/>
              <w:i/>
            </w:rPr>
            <w:t>Dr Patalano:</w:t>
          </w:r>
        </w:sdtContent>
      </w:sdt>
      <w:r w:rsidR="00CC4327">
        <w:t xml:space="preserve"> </w:t>
      </w:r>
      <w:r>
        <w:t xml:space="preserve">There are three different lines of action. </w:t>
      </w:r>
      <w:r w:rsidR="00C95416">
        <w:t>One is about increasing the capacity for deterrence and</w:t>
      </w:r>
      <w:r>
        <w:t>,</w:t>
      </w:r>
      <w:r w:rsidR="00C95416">
        <w:t xml:space="preserve"> if necessary</w:t>
      </w:r>
      <w:r>
        <w:t>,</w:t>
      </w:r>
      <w:r w:rsidR="00C95416">
        <w:t xml:space="preserve"> response</w:t>
      </w:r>
      <w:r w:rsidR="00B153DB">
        <w:t>.</w:t>
      </w:r>
      <w:r w:rsidR="00C95416">
        <w:t xml:space="preserve"> </w:t>
      </w:r>
      <w:r w:rsidR="00B153DB">
        <w:t>T</w:t>
      </w:r>
      <w:r w:rsidR="00C95416">
        <w:t xml:space="preserve">hat </w:t>
      </w:r>
      <w:r>
        <w:t xml:space="preserve">is </w:t>
      </w:r>
      <w:r w:rsidR="00C95416">
        <w:t>by enhancing co-operation closely with the United States</w:t>
      </w:r>
      <w:r w:rsidR="00B153DB">
        <w:t xml:space="preserve"> and</w:t>
      </w:r>
      <w:r w:rsidR="00C95416">
        <w:t xml:space="preserve"> </w:t>
      </w:r>
      <w:r>
        <w:t>b</w:t>
      </w:r>
      <w:r w:rsidR="00C95416">
        <w:t>y developing regular two</w:t>
      </w:r>
      <w:r w:rsidR="00B153DB">
        <w:t>-</w:t>
      </w:r>
      <w:r w:rsidR="00C95416">
        <w:t>plus</w:t>
      </w:r>
      <w:r w:rsidR="00B153DB">
        <w:t>-</w:t>
      </w:r>
      <w:r w:rsidR="00C95416">
        <w:t xml:space="preserve">two and working level interactions between </w:t>
      </w:r>
      <w:r w:rsidR="00C95416">
        <w:t xml:space="preserve">the chain of command structures </w:t>
      </w:r>
      <w:r>
        <w:t>so</w:t>
      </w:r>
      <w:r w:rsidR="00C95416">
        <w:t xml:space="preserve"> that they operate in peacetime </w:t>
      </w:r>
      <w:r>
        <w:t xml:space="preserve">and </w:t>
      </w:r>
      <w:r w:rsidR="00C95416">
        <w:t xml:space="preserve">not just in </w:t>
      </w:r>
      <w:r>
        <w:t xml:space="preserve">the </w:t>
      </w:r>
      <w:r w:rsidR="00C95416">
        <w:t xml:space="preserve">time of crisis. That </w:t>
      </w:r>
      <w:r>
        <w:t xml:space="preserve">is one point and </w:t>
      </w:r>
      <w:r w:rsidR="00C95416">
        <w:t xml:space="preserve">has been changing </w:t>
      </w:r>
      <w:r>
        <w:t xml:space="preserve">quite considerably especially </w:t>
      </w:r>
      <w:r w:rsidR="00C95416">
        <w:t xml:space="preserve">since the </w:t>
      </w:r>
      <w:r>
        <w:t xml:space="preserve">signing of the new guidelines. </w:t>
      </w:r>
    </w:p>
    <w:p w:rsidR="000F4BE1" w:rsidP="00CC4327">
      <w:pPr>
        <w:pStyle w:val="Answer"/>
      </w:pPr>
      <w:r>
        <w:t xml:space="preserve">At the secondary level there is the question of the </w:t>
      </w:r>
      <w:r w:rsidR="00C95416">
        <w:t xml:space="preserve">procurement of new </w:t>
      </w:r>
      <w:r w:rsidR="006E4F68">
        <w:t>capabilities</w:t>
      </w:r>
      <w:r>
        <w:t>,</w:t>
      </w:r>
      <w:r w:rsidR="00C95416">
        <w:t xml:space="preserve"> </w:t>
      </w:r>
      <w:r>
        <w:t xml:space="preserve">of </w:t>
      </w:r>
      <w:r w:rsidR="00C95416">
        <w:t>which</w:t>
      </w:r>
      <w:r>
        <w:t>,</w:t>
      </w:r>
      <w:r w:rsidR="00C95416">
        <w:t xml:space="preserve"> as you mentioned</w:t>
      </w:r>
      <w:r>
        <w:t>,</w:t>
      </w:r>
      <w:r w:rsidR="00C95416">
        <w:t xml:space="preserve"> </w:t>
      </w:r>
      <w:r>
        <w:t xml:space="preserve">the </w:t>
      </w:r>
      <w:r w:rsidR="00C95416">
        <w:t>F</w:t>
      </w:r>
      <w:r>
        <w:t>-</w:t>
      </w:r>
      <w:r w:rsidR="00C95416">
        <w:t>35</w:t>
      </w:r>
      <w:r>
        <w:t>B</w:t>
      </w:r>
      <w:r w:rsidR="00C95416">
        <w:t xml:space="preserve"> is one. </w:t>
      </w:r>
    </w:p>
    <w:p w:rsidR="00B153DB" w:rsidP="00CC4327">
      <w:pPr>
        <w:pStyle w:val="Answer"/>
      </w:pPr>
      <w:r>
        <w:t>The t</w:t>
      </w:r>
      <w:r w:rsidR="00C95416">
        <w:t>hird</w:t>
      </w:r>
      <w:r>
        <w:t>, and</w:t>
      </w:r>
      <w:r w:rsidR="00C95416">
        <w:t xml:space="preserve"> equally important</w:t>
      </w:r>
      <w:r>
        <w:t>,</w:t>
      </w:r>
      <w:r w:rsidR="00C95416">
        <w:t xml:space="preserve"> is the shaping element of the story. The Japanese</w:t>
      </w:r>
      <w:r>
        <w:t>,</w:t>
      </w:r>
      <w:r w:rsidR="00C95416">
        <w:t xml:space="preserve"> as Jason was saying</w:t>
      </w:r>
      <w:r>
        <w:t>,</w:t>
      </w:r>
      <w:r w:rsidR="00C95416">
        <w:t xml:space="preserve"> have been much more activ</w:t>
      </w:r>
      <w:r w:rsidR="008E1709">
        <w:t>e</w:t>
      </w:r>
      <w:r w:rsidR="00C95416">
        <w:t xml:space="preserve"> than before</w:t>
      </w:r>
      <w:r w:rsidR="008E1709">
        <w:t>.</w:t>
      </w:r>
      <w:r w:rsidR="00C95416">
        <w:t xml:space="preserve"> </w:t>
      </w:r>
      <w:r w:rsidR="008E1709">
        <w:t>T</w:t>
      </w:r>
      <w:r w:rsidR="00C95416">
        <w:t>hey have been contributing to stabili</w:t>
      </w:r>
      <w:r>
        <w:t>sation</w:t>
      </w:r>
      <w:r w:rsidR="00C95416">
        <w:t xml:space="preserve"> </w:t>
      </w:r>
      <w:r w:rsidR="008E1709">
        <w:t xml:space="preserve">and </w:t>
      </w:r>
      <w:r w:rsidR="00C95416">
        <w:t xml:space="preserve">to project what maritime security at </w:t>
      </w:r>
      <w:r w:rsidR="008E1709">
        <w:t xml:space="preserve">the </w:t>
      </w:r>
      <w:r w:rsidR="00C95416">
        <w:t>regional level mean</w:t>
      </w:r>
      <w:r w:rsidR="008E1709">
        <w:t>s</w:t>
      </w:r>
      <w:r>
        <w:t>,</w:t>
      </w:r>
      <w:r w:rsidR="00C95416">
        <w:t xml:space="preserve"> and have been leading by example in that. These are exactly the sort</w:t>
      </w:r>
      <w:r w:rsidR="008E1709">
        <w:t>s</w:t>
      </w:r>
      <w:r w:rsidR="00C95416">
        <w:t xml:space="preserve"> of places where the UK can join in and relate to that shaping agenda in which you ask what countries on top of Japan </w:t>
      </w:r>
      <w:r w:rsidR="008E1709">
        <w:t xml:space="preserve">would be interested and feel similarly. </w:t>
      </w:r>
      <w:r w:rsidR="00C95416">
        <w:t xml:space="preserve">Australia is certainly </w:t>
      </w:r>
      <w:r w:rsidR="008E1709">
        <w:t>there.</w:t>
      </w:r>
      <w:r w:rsidR="00C95416">
        <w:t xml:space="preserve"> </w:t>
      </w:r>
      <w:r w:rsidR="008E1709">
        <w:t>I</w:t>
      </w:r>
      <w:r w:rsidR="00C95416">
        <w:t>n Europe</w:t>
      </w:r>
      <w:r w:rsidR="008E1709">
        <w:t>,</w:t>
      </w:r>
      <w:r w:rsidR="00C95416">
        <w:t xml:space="preserve"> we have seen how France has been committed to </w:t>
      </w:r>
      <w:r w:rsidR="008E1709">
        <w:t xml:space="preserve">the </w:t>
      </w:r>
      <w:r w:rsidR="00C95416">
        <w:t>Indo-Pacific</w:t>
      </w:r>
      <w:r w:rsidR="008E1709">
        <w:t>.</w:t>
      </w:r>
      <w:r w:rsidR="00C95416">
        <w:t xml:space="preserve"> </w:t>
      </w:r>
      <w:r w:rsidR="008E1709">
        <w:t>T</w:t>
      </w:r>
      <w:r w:rsidR="00C95416">
        <w:t xml:space="preserve">hese are natural partners </w:t>
      </w:r>
      <w:r w:rsidR="008E1709">
        <w:t>for the</w:t>
      </w:r>
      <w:r w:rsidR="00C95416">
        <w:t xml:space="preserve"> UK </w:t>
      </w:r>
      <w:r w:rsidR="008E1709">
        <w:t>and partners with which we already have existing very solid defence and security ties. T</w:t>
      </w:r>
      <w:r w:rsidR="00C95416">
        <w:t>hese are natural counterparts</w:t>
      </w:r>
      <w:r w:rsidR="008E1709">
        <w:t xml:space="preserve">, operating in </w:t>
      </w:r>
      <w:r w:rsidR="00C95416">
        <w:t xml:space="preserve">that shaping environment on the one hand but also increasing the capacity to work and be integrated. </w:t>
      </w:r>
    </w:p>
    <w:p w:rsidR="00CC4327" w:rsidP="00CC4327">
      <w:pPr>
        <w:pStyle w:val="Answer"/>
      </w:pPr>
      <w:r>
        <w:t>The point you</w:t>
      </w:r>
      <w:r w:rsidR="00B153DB">
        <w:t xml:space="preserve"> </w:t>
      </w:r>
      <w:r>
        <w:t>mak</w:t>
      </w:r>
      <w:r w:rsidR="00B153DB">
        <w:t>e</w:t>
      </w:r>
      <w:r>
        <w:t xml:space="preserve"> about the F</w:t>
      </w:r>
      <w:r w:rsidR="008E1709">
        <w:t>-</w:t>
      </w:r>
      <w:r>
        <w:t xml:space="preserve">35B </w:t>
      </w:r>
      <w:r w:rsidR="008E1709">
        <w:t xml:space="preserve">is </w:t>
      </w:r>
      <w:r>
        <w:t>absolutely essential. How do you make it happen</w:t>
      </w:r>
      <w:r w:rsidR="008E1709">
        <w:t>?</w:t>
      </w:r>
      <w:r>
        <w:t xml:space="preserve"> You </w:t>
      </w:r>
      <w:r w:rsidR="008E1709">
        <w:t xml:space="preserve">need to </w:t>
      </w:r>
      <w:r>
        <w:t>start work</w:t>
      </w:r>
      <w:r w:rsidR="008E1709">
        <w:t>ing at a tactical and operational level</w:t>
      </w:r>
      <w:r>
        <w:t xml:space="preserve"> to </w:t>
      </w:r>
      <w:r w:rsidR="008E1709">
        <w:t xml:space="preserve">develop a common grammar, to </w:t>
      </w:r>
      <w:r>
        <w:t xml:space="preserve">look at </w:t>
      </w:r>
      <w:r w:rsidR="008E1709">
        <w:t xml:space="preserve">the </w:t>
      </w:r>
      <w:r>
        <w:t xml:space="preserve">software and encryption systems that allow </w:t>
      </w:r>
      <w:r w:rsidR="008E1709">
        <w:t xml:space="preserve">you </w:t>
      </w:r>
      <w:r>
        <w:t xml:space="preserve">to do so </w:t>
      </w:r>
      <w:r w:rsidR="008E1709">
        <w:t xml:space="preserve">at any point in time </w:t>
      </w:r>
      <w:r>
        <w:t xml:space="preserve">to plug into </w:t>
      </w:r>
      <w:r w:rsidR="00BF762B">
        <w:t>someone else’s task group. T</w:t>
      </w:r>
      <w:r>
        <w:t xml:space="preserve">hat is the space where we can look forward to operating to. </w:t>
      </w:r>
    </w:p>
    <w:p w:rsidR="00CC4327" w:rsidP="00C95416">
      <w:pPr>
        <w:pStyle w:val="Question"/>
      </w:pPr>
      <w:sdt>
        <w:sdtPr>
          <w:alias w:val="Member"/>
          <w:tag w:val="&lt;Member mnisId='4462' dodsId='108954'&gt;"/>
          <w:id w:val="574631636"/>
          <w:placeholder>
            <w:docPart w:val="DefaultPlaceholder_-1854013440"/>
          </w:placeholder>
          <w:richText/>
        </w:sdtPr>
        <w:sdtContent>
          <w:r w:rsidRPr="00CC4327">
            <w:rPr>
              <w:b/>
            </w:rPr>
            <w:t>Chair:</w:t>
          </w:r>
        </w:sdtContent>
      </w:sdt>
      <w:r>
        <w:t xml:space="preserve"> </w:t>
      </w:r>
      <w:r w:rsidR="00C95416">
        <w:t>I have one minute left</w:t>
      </w:r>
      <w:r w:rsidR="00BF762B">
        <w:t>,</w:t>
      </w:r>
      <w:r w:rsidR="00C95416">
        <w:t xml:space="preserve"> </w:t>
      </w:r>
      <w:r w:rsidR="00BF762B">
        <w:t>s</w:t>
      </w:r>
      <w:r w:rsidR="00C95416">
        <w:t xml:space="preserve">o I am going to use it </w:t>
      </w:r>
      <w:r w:rsidR="00BF762B">
        <w:t>to feed</w:t>
      </w:r>
      <w:r w:rsidR="00C95416">
        <w:t xml:space="preserve"> my own pet project</w:t>
      </w:r>
      <w:r w:rsidR="00BF762B">
        <w:t>; forgive me.</w:t>
      </w:r>
      <w:r w:rsidR="00C95416">
        <w:t xml:space="preserve"> Five Eyes </w:t>
      </w:r>
      <w:r w:rsidR="00BF762B">
        <w:t>to S</w:t>
      </w:r>
      <w:r w:rsidR="00C95416">
        <w:t xml:space="preserve">ix </w:t>
      </w:r>
      <w:r w:rsidR="00BF762B">
        <w:t>E</w:t>
      </w:r>
      <w:r w:rsidR="00C95416">
        <w:t>yes</w:t>
      </w:r>
      <w:r w:rsidR="00BF762B">
        <w:t>:</w:t>
      </w:r>
      <w:r w:rsidR="00C95416">
        <w:t xml:space="preserve"> should it include Japan</w:t>
      </w:r>
      <w:r w:rsidR="00BF762B">
        <w:t xml:space="preserve"> and could it possibly include others?</w:t>
      </w:r>
      <w:r w:rsidR="00C95416">
        <w:t xml:space="preserve"> </w:t>
      </w:r>
    </w:p>
    <w:p w:rsidR="00CC4327" w:rsidP="00CC4327">
      <w:pPr>
        <w:pStyle w:val="Answer"/>
      </w:pPr>
      <w:sdt>
        <w:sdtPr>
          <w:alias w:val="Witness"/>
          <w:id w:val="1787239809"/>
          <w:placeholder>
            <w:docPart w:val="DefaultPlaceholder_-1854013440"/>
          </w:placeholder>
          <w:richText/>
        </w:sdtPr>
        <w:sdtContent>
          <w:r w:rsidRPr="00CC4327">
            <w:rPr>
              <w:b/>
              <w:i/>
            </w:rPr>
            <w:t>Dr Patalano:</w:t>
          </w:r>
        </w:sdtContent>
      </w:sdt>
      <w:r>
        <w:t xml:space="preserve"> </w:t>
      </w:r>
      <w:r w:rsidR="00C95416">
        <w:t xml:space="preserve">Yes. </w:t>
      </w:r>
    </w:p>
    <w:p w:rsidR="00BF762B" w:rsidP="00CC4327">
      <w:pPr>
        <w:pStyle w:val="Remark"/>
      </w:pPr>
      <w:sdt>
        <w:sdtPr>
          <w:alias w:val="Member"/>
          <w:tag w:val="&lt;Member mnisId='4462' dodsId='108954'&gt;"/>
          <w:id w:val="1224796531"/>
          <w:placeholder>
            <w:docPart w:val="DefaultPlaceholder_-1854013440"/>
          </w:placeholder>
          <w:richText/>
        </w:sdtPr>
        <w:sdtContent>
          <w:r w:rsidRPr="00CC4327" w:rsidR="00CC4327">
            <w:rPr>
              <w:b/>
            </w:rPr>
            <w:t>Chair:</w:t>
          </w:r>
        </w:sdtContent>
      </w:sdt>
      <w:r w:rsidR="00CC4327">
        <w:t xml:space="preserve"> </w:t>
      </w:r>
      <w:r>
        <w:t xml:space="preserve">Thank you very much. </w:t>
      </w:r>
      <w:r w:rsidR="00C95416">
        <w:t>I am delighted to hear that</w:t>
      </w:r>
      <w:r>
        <w:t xml:space="preserve"> and I can tell you that,</w:t>
      </w:r>
      <w:r w:rsidR="00C95416">
        <w:t xml:space="preserve"> having spoken not very long ago to </w:t>
      </w:r>
      <w:r>
        <w:t xml:space="preserve">various </w:t>
      </w:r>
      <w:r w:rsidR="00C95416">
        <w:t>leading members of the Japanese Government</w:t>
      </w:r>
      <w:r>
        <w:t>,</w:t>
      </w:r>
      <w:r w:rsidR="00C95416">
        <w:t xml:space="preserve"> they are seek</w:t>
      </w:r>
      <w:r>
        <w:t>ing</w:t>
      </w:r>
      <w:r w:rsidR="00C95416">
        <w:t xml:space="preserve"> it but of course their laws </w:t>
      </w:r>
      <w:r>
        <w:t xml:space="preserve">currently </w:t>
      </w:r>
      <w:r w:rsidR="00C95416">
        <w:t>do not allow the same protections a</w:t>
      </w:r>
      <w:r>
        <w:t>s</w:t>
      </w:r>
      <w:r w:rsidR="00C95416">
        <w:t xml:space="preserve"> ours</w:t>
      </w:r>
      <w:r>
        <w:t>.</w:t>
      </w:r>
      <w:r w:rsidR="00C95416">
        <w:t xml:space="preserve"> </w:t>
      </w:r>
    </w:p>
    <w:p w:rsidR="004A7EAF" w:rsidRPr="00EA0FC1" w:rsidP="00CC4327">
      <w:pPr>
        <w:pStyle w:val="Remark"/>
      </w:pPr>
      <w:r>
        <w:t xml:space="preserve">On that note, </w:t>
      </w:r>
      <w:r w:rsidR="00C95416">
        <w:t>thank you very much indeed</w:t>
      </w:r>
      <w:r>
        <w:t>.</w:t>
      </w:r>
      <w:r w:rsidR="00C95416">
        <w:t xml:space="preserve"> </w:t>
      </w:r>
      <w:r>
        <w:t>W</w:t>
      </w:r>
      <w:r w:rsidR="00C95416">
        <w:t>e are looking forward</w:t>
      </w:r>
      <w:r>
        <w:t>, we hope, to</w:t>
      </w:r>
      <w:r w:rsidR="00C95416">
        <w:t xml:space="preserve"> visiting </w:t>
      </w:r>
      <w:r>
        <w:t xml:space="preserve">the </w:t>
      </w:r>
      <w:r w:rsidR="00C95416">
        <w:t xml:space="preserve">region very soon. </w:t>
      </w:r>
      <w:r>
        <w:t>I</w:t>
      </w:r>
      <w:r w:rsidR="00C95416">
        <w:t>n fact this will be our first trip</w:t>
      </w:r>
      <w:r w:rsidR="00B153DB">
        <w:t xml:space="preserve"> since Covid</w:t>
      </w:r>
      <w:r>
        <w:t>,</w:t>
      </w:r>
      <w:r w:rsidR="00C95416">
        <w:t xml:space="preserve"> if we ever make it out of the UK</w:t>
      </w:r>
      <w:r>
        <w:t>,</w:t>
      </w:r>
      <w:r w:rsidR="00C95416">
        <w:t xml:space="preserve"> </w:t>
      </w:r>
      <w:r>
        <w:t xml:space="preserve">which </w:t>
      </w:r>
      <w:r w:rsidR="00C95416">
        <w:t>will emphasise the importance that this Committee and this Parliament place on the relationship between the United Kingdom and Taiwan. On that note</w:t>
      </w:r>
      <w:r>
        <w:t>,</w:t>
      </w:r>
      <w:r w:rsidR="00C95416">
        <w:t xml:space="preserve"> thank you very much.</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B7126" w:rsidP="008143FA">
      <w:pPr>
        <w:spacing w:after="0"/>
      </w:pPr>
      <w:r>
        <w:separator/>
      </w:r>
    </w:p>
  </w:footnote>
  <w:footnote w:type="continuationSeparator" w:id="1">
    <w:p w:rsidR="00CB7126" w:rsidP="008143FA">
      <w:pPr>
        <w:spacing w:after="0"/>
      </w:pPr>
      <w:r>
        <w:continuationSeparator/>
      </w:r>
    </w:p>
  </w:footnote>
  <w:footnote w:id="2">
    <w:p w:rsidR="005C166E">
      <w:pPr>
        <w:pStyle w:val="FootnoteText"/>
        <w:rPr>
          <w:sz w:val="18"/>
          <w:szCs w:val="18"/>
        </w:rPr>
      </w:pPr>
      <w:r>
        <w:rPr>
          <w:rStyle w:val="FootnoteReference"/>
        </w:rPr>
        <w:footnoteRef/>
      </w:r>
      <w:r>
        <w:t xml:space="preserve"> </w:t>
      </w:r>
      <w:r w:rsidRPr="00EB5244">
        <w:rPr>
          <w:sz w:val="18"/>
          <w:szCs w:val="18"/>
        </w:rPr>
        <w:t>Note by witness: When saying “Resistance is futile. We will join you.” I misspoke. What I meant to say</w:t>
      </w:r>
      <w:r w:rsidR="001A572F">
        <w:rPr>
          <w:sz w:val="18"/>
          <w:szCs w:val="18"/>
        </w:rPr>
        <w:t xml:space="preserve"> was</w:t>
      </w:r>
      <w:r w:rsidRPr="00EB5244">
        <w:rPr>
          <w:sz w:val="18"/>
          <w:szCs w:val="18"/>
        </w:rPr>
        <w:t>: “Resistance is futile. Join us.”</w:t>
      </w:r>
    </w:p>
    <w:p w:rsidR="00EB5244" w:rsidRPr="00EB5244">
      <w:pPr>
        <w:pStyle w:val="FootnoteText"/>
        <w:rPr>
          <w:sz w:val="18"/>
          <w:szCs w:val="18"/>
        </w:rPr>
      </w:pPr>
    </w:p>
  </w:footnote>
  <w:footnote w:id="3">
    <w:p w:rsidR="005C166E" w:rsidRPr="00EB5244">
      <w:pPr>
        <w:pStyle w:val="FootnoteText"/>
        <w:rPr>
          <w:sz w:val="18"/>
          <w:szCs w:val="18"/>
        </w:rPr>
      </w:pPr>
      <w:r w:rsidRPr="00EB5244">
        <w:rPr>
          <w:rStyle w:val="FootnoteReference"/>
          <w:sz w:val="18"/>
          <w:szCs w:val="18"/>
        </w:rPr>
        <w:footnoteRef/>
      </w:r>
      <w:r w:rsidRPr="00EB5244">
        <w:rPr>
          <w:sz w:val="18"/>
          <w:szCs w:val="18"/>
        </w:rPr>
        <w:t xml:space="preserve"> Note by witness: When saying “Americans would be persuaded that trying to come to their defence” I misspoke. What I meant to say was: “Americans would be persuaded that coming to Taiwan’s defence”.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39CCCD4694041A686653E114C0F3E07"/>
      </w:placeholder>
      <w:richText/>
    </w:sdtPr>
    <w:sdtContent>
      <w:p w:rsidR="005C166E" w:rsidP="009277D8">
        <w:pPr>
          <w:pStyle w:val="Para"/>
          <w:rPr>
            <w:color w:val="808080"/>
          </w:rPr>
        </w:pPr>
        <w:r w:rsidRPr="0040190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5C166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9D0D128"/>
    <w:lvl w:ilvl="0">
      <w:start w:val="5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0190A"/>
    <w:rPr>
      <w:color w:val="605E5C"/>
      <w:shd w:val="clear" w:color="auto" w:fill="E1DFDD"/>
    </w:rPr>
  </w:style>
  <w:style w:type="paragraph" w:styleId="FootnoteText">
    <w:name w:val="footnote text"/>
    <w:basedOn w:val="Normal"/>
    <w:link w:val="FootnoteTextChar"/>
    <w:uiPriority w:val="99"/>
    <w:semiHidden/>
    <w:unhideWhenUsed/>
    <w:rsid w:val="00AB7360"/>
    <w:pPr>
      <w:spacing w:after="0"/>
    </w:pPr>
    <w:rPr>
      <w:sz w:val="20"/>
      <w:szCs w:val="20"/>
    </w:rPr>
  </w:style>
  <w:style w:type="character" w:customStyle="1" w:styleId="FootnoteTextChar">
    <w:name w:val="Footnote Text Char"/>
    <w:basedOn w:val="DefaultParagraphFont"/>
    <w:link w:val="FootnoteText"/>
    <w:uiPriority w:val="99"/>
    <w:semiHidden/>
    <w:rsid w:val="00AB7360"/>
    <w:rPr>
      <w:rFonts w:ascii="Verdana" w:hAnsi="Verdana"/>
      <w:sz w:val="20"/>
      <w:szCs w:val="20"/>
    </w:rPr>
  </w:style>
  <w:style w:type="character" w:styleId="FootnoteReference">
    <w:name w:val="footnote reference"/>
    <w:basedOn w:val="DefaultParagraphFont"/>
    <w:uiPriority w:val="99"/>
    <w:semiHidden/>
    <w:unhideWhenUsed/>
    <w:rsid w:val="00AB73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39CCCD4694041A686653E114C0F3E07"/>
        <w:category>
          <w:name w:val="General"/>
          <w:gallery w:val="placeholder"/>
        </w:category>
        <w:types>
          <w:type w:val="bbPlcHdr"/>
        </w:types>
        <w:behaviors>
          <w:behavior w:val="content"/>
        </w:behaviors>
        <w:guid w:val="{E0EF3679-91E3-4E4C-AB88-10A10AE304E8}"/>
      </w:docPartPr>
      <w:docPartBody>
        <w:p w:rsidR="00073199" w:rsidP="001A63D1">
          <w:pPr>
            <w:pStyle w:val="E39CCCD4694041A686653E114C0F3E0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CE0643F-CA53-4DE1-B379-FAD8698A105E}"/>
      </w:docPartPr>
      <w:docPartBody>
        <w:p w:rsidR="00073199">
          <w:r w:rsidRPr="00023E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63D1"/>
    <w:rPr>
      <w:color w:val="808080"/>
    </w:rPr>
  </w:style>
  <w:style w:type="paragraph" w:customStyle="1" w:styleId="E39CCCD4694041A686653E114C0F3E07">
    <w:name w:val="E39CCCD4694041A686653E114C0F3E07"/>
    <w:rsid w:val="001A63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B73DFE605BD4F40B499FBBC288CC261" ma:contentTypeVersion="10" ma:contentTypeDescription="Create a new document." ma:contentTypeScope="" ma:versionID="18bf511c8b6cd9e230a0e6d3cf78424e">
  <xsd:schema xmlns:xsd="http://www.w3.org/2001/XMLSchema" xmlns:xs="http://www.w3.org/2001/XMLSchema" xmlns:p="http://schemas.microsoft.com/office/2006/metadata/properties" xmlns:ns3="cbf2f73e-b5c8-48a8-bf36-dbbe9e7d815d" xmlns:ns4="a6028f20-943d-4479-a769-d00d33735a39" targetNamespace="http://schemas.microsoft.com/office/2006/metadata/properties" ma:root="true" ma:fieldsID="532223f4e8bb1100920d9ee337d7c654" ns3:_="" ns4:_="">
    <xsd:import namespace="cbf2f73e-b5c8-48a8-bf36-dbbe9e7d815d"/>
    <xsd:import namespace="a6028f20-943d-4479-a769-d00d33735a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f2f73e-b5c8-48a8-bf36-dbbe9e7d81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028f20-943d-4479-a769-d00d33735a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A43CD2B3-33CB-4DFF-B9DD-AAF919E85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f2f73e-b5c8-48a8-bf36-dbbe9e7d815d"/>
    <ds:schemaRef ds:uri="a6028f20-943d-4479-a769-d00d33735a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8E74C3-32A1-4DD6-AAE9-82B95BDB3537}">
  <ds:schemaRefs>
    <ds:schemaRef ds:uri="http://schemas.microsoft.com/sharepoint/v3/contenttype/forms"/>
  </ds:schemaRefs>
</ds:datastoreItem>
</file>

<file path=customXml/itemProps4.xml><?xml version="1.0" encoding="utf-8"?>
<ds:datastoreItem xmlns:ds="http://schemas.openxmlformats.org/officeDocument/2006/customXml" ds:itemID="{6F7FFEA3-ED5F-4E44-8EC9-D8753E49C3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