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"https://committees.parliament.uk/work/1505/open-justice-court-reporting-in-the-digital-age/" </w:instrText>
          </w:r>
          <w:r>
            <w:fldChar w:fldCharType="separate"/>
          </w:r>
          <w:r w:rsidRPr="007B28F6" w:rsidR="00D152B7">
            <w:rPr>
              <w:rStyle w:val="Hyperlink"/>
            </w:rPr>
            <w:t>Open justice: court reporting in the digital age</w:t>
          </w:r>
          <w:r>
            <w:fldChar w:fldCharType="end"/>
          </w:r>
        </w:sdtContent>
      </w:sdt>
      <w:r>
        <w:t xml:space="preserve">, HC </w:t>
      </w:r>
      <w:sdt>
        <w:sdtPr>
          <w:alias w:val="InquiryRefNo"/>
          <w:tag w:val="InquiryRefNo"/>
          <w:id w:val="-281725174"/>
          <w:placeholder>
            <w:docPart w:val="AB14288E3FB54FEE956E912C673F8D6B"/>
          </w:placeholder>
          <w:richText/>
        </w:sdtPr>
        <w:sdtContent>
          <w:r w:rsidR="00C54D3D">
            <w:t>596</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C54D3D">
            <w:t>9</w:t>
          </w:r>
          <w:r w:rsidR="004C00DD">
            <w:t xml:space="preserve"> Novem</w:t>
          </w:r>
          <w:r w:rsidR="00695A93">
            <w:t xml:space="preserve">ber </w:t>
          </w:r>
          <w:r>
            <w:t>2021</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C54D3D">
            <w:t>9</w:t>
          </w:r>
          <w:r w:rsidR="004C00DD">
            <w:t xml:space="preserve"> Novembe</w:t>
          </w:r>
          <w:r w:rsidR="00695A93">
            <w:t>r</w:t>
          </w:r>
          <w:r w:rsidR="00103929">
            <w:t xml:space="preserve"> </w:t>
          </w:r>
          <w:r>
            <w:t>2021</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"https://www.parliamentlive.tv/Event/Index/92ab257a-e3a2-4248-a51d-e5f4ed8c1ef0" </w:instrText>
          </w:r>
          <w:r>
            <w:fldChar w:fldCharType="separate"/>
          </w:r>
          <w:r w:rsidRPr="007B28F6">
            <w:rPr>
              <w:rStyle w:val="Hyperlink"/>
            </w:rPr>
            <w:t>Watch the meeting</w:t>
          </w:r>
          <w:r>
            <w:fldChar w:fldCharType="end"/>
          </w:r>
        </w:sdtContent>
      </w:sdt>
    </w:p>
    <w:p w:rsidR="00601660" w:rsidP="00156A60">
      <w:r>
        <w:t xml:space="preserve">Members present: </w:t>
      </w:r>
      <w:sdt>
        <w:sdtPr>
          <w:rPr>
            <w:highlight w:val="yellow"/>
          </w:rPr>
          <w:alias w:val="MembersPresent"/>
          <w:tag w:val="MembersPresent"/>
          <w:id w:val="366340316"/>
          <w:placeholder>
            <w:docPart w:val="AB14288E3FB54FEE956E912C673F8D6B"/>
          </w:placeholder>
          <w:richText/>
        </w:sdtPr>
        <w:sdtEndPr>
          <w:rPr>
            <w:highlight w:val="none"/>
          </w:rPr>
        </w:sdtEndPr>
        <w:sdtContent>
          <w:r w:rsidRPr="003E05CA" w:rsidR="00F01E69">
            <w:t>Sir Robert Neill</w:t>
          </w:r>
          <w:r w:rsidRPr="003E05CA">
            <w:t xml:space="preserve"> (Chair)</w:t>
          </w:r>
          <w:r w:rsidR="00B63F39">
            <w:t xml:space="preserve">; </w:t>
          </w:r>
          <w:r w:rsidRPr="003E05CA" w:rsidR="00DA56CD">
            <w:t>Rob Butler</w:t>
          </w:r>
          <w:r w:rsidR="00B300A9">
            <w:t xml:space="preserve">; </w:t>
          </w:r>
          <w:r w:rsidR="00D05515">
            <w:t xml:space="preserve">Laura Farris; </w:t>
          </w:r>
          <w:r w:rsidR="00610D69">
            <w:t>Kate Hollern</w:t>
          </w:r>
          <w:r w:rsidR="00C74B7B">
            <w:t>; Paul Maynard</w:t>
          </w:r>
          <w:r w:rsidR="004A04C4">
            <w:t>.</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D152B7">
            <w:t>1</w:t>
          </w:r>
          <w:r w:rsidR="000140AE">
            <w:t xml:space="preserve"> -</w:t>
          </w:r>
          <w:r w:rsidR="00770A3C">
            <w:t xml:space="preserve"> 7</w:t>
          </w:r>
          <w:r w:rsidR="000B285B">
            <w:t>4</w:t>
          </w:r>
          <w:r w:rsidR="000140AE">
            <w:t xml:space="preserve"> </w:t>
          </w:r>
        </w:sdtContent>
      </w:sdt>
    </w:p>
    <w:p w:rsidR="00601660" w:rsidP="00427893">
      <w:pPr>
        <w:pStyle w:val="TitleWitnesses0"/>
      </w:pPr>
      <w:r>
        <w:t>Witnesses</w:t>
      </w:r>
    </w:p>
    <w:p w:rsidR="00CA7CF5" w:rsidP="00CA7CF5">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D152B7">
        <w:t xml:space="preserve">Emily </w:t>
      </w:r>
      <w:r w:rsidR="00D152B7">
        <w:t>Pennink</w:t>
      </w:r>
      <w:r w:rsidR="00D152B7">
        <w:t xml:space="preserve">, Old Bailey </w:t>
      </w:r>
      <w:r w:rsidR="009354B4">
        <w:t>c</w:t>
      </w:r>
      <w:r w:rsidR="00D152B7">
        <w:t>orrespondent, Press Association; Maeve</w:t>
      </w:r>
      <w:r w:rsidR="001609A7">
        <w:t> </w:t>
      </w:r>
      <w:r w:rsidR="00D152B7">
        <w:t>McClenaghan, Journalist, The Bureau of Investigative Journalism; and Dr</w:t>
      </w:r>
      <w:r w:rsidR="001609A7">
        <w:t> </w:t>
      </w:r>
      <w:r w:rsidR="00D152B7">
        <w:t xml:space="preserve">Judith Townend, </w:t>
      </w:r>
      <w:r w:rsidR="0073097A">
        <w:t>s</w:t>
      </w:r>
      <w:r w:rsidR="00D152B7">
        <w:t xml:space="preserve">enior </w:t>
      </w:r>
      <w:r w:rsidR="001609A7">
        <w:t>lecturer in media and information law, University of Sussex</w:t>
      </w:r>
      <w:r>
        <w:t>.</w:t>
      </w:r>
    </w:p>
    <w:p w:rsidR="00231F2D" w:rsidP="00231F2D">
      <w:pPr>
        <w:pStyle w:val="Para"/>
      </w:pPr>
    </w:p>
    <w:p w:rsidR="00EB526D" w:rsidP="00490776">
      <w:pPr>
        <w:pStyle w:val="Para"/>
      </w:pP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85555661"/>
      <w:bookmarkStart w:id="3" w:name="_Hlk77705443"/>
      <w:r>
        <w:t>Examination of witnesses</w:t>
      </w:r>
    </w:p>
    <w:p w:rsidR="002D3BEC" w:rsidP="000755A3">
      <w:pPr>
        <w:pStyle w:val="Para"/>
      </w:pPr>
      <w:r>
        <w:t xml:space="preserve">Witnesses: </w:t>
      </w:r>
      <w:r w:rsidR="00794FA3">
        <w:t>Emily Pennink, Maeve McClenaghan and Dr Townend</w:t>
      </w:r>
      <w:bookmarkEnd w:id="1"/>
      <w:r w:rsidR="00D76150">
        <w:t>.</w:t>
      </w:r>
    </w:p>
    <w:p w:rsidR="00691FDE" w:rsidP="00366FD6">
      <w:pPr>
        <w:pStyle w:val="Remark"/>
      </w:pPr>
      <w:sdt>
        <w:sdtPr>
          <w:rPr>
            <w:b/>
            <w:bCs/>
          </w:rPr>
          <w:alias w:val="Member"/>
          <w:tag w:val="&lt;Member mnisId='1601' dodsId='34498'&gt;"/>
          <w:id w:val="-732931314"/>
          <w:placeholder>
            <w:docPart w:val="DefaultPlaceholder_-1854013440"/>
          </w:placeholder>
          <w:richText/>
        </w:sdtPr>
        <w:sdtContent>
          <w:r w:rsidRPr="00366FD6" w:rsidR="005E5FDB">
            <w:rPr>
              <w:b/>
              <w:bCs/>
            </w:rPr>
            <w:t>Chair:</w:t>
          </w:r>
        </w:sdtContent>
      </w:sdt>
      <w:r w:rsidR="005E5FDB">
        <w:t xml:space="preserve"> </w:t>
      </w:r>
      <w:bookmarkEnd w:id="2"/>
      <w:bookmarkEnd w:id="3"/>
      <w:r w:rsidR="00794FA3">
        <w:t>G</w:t>
      </w:r>
      <w:r w:rsidRPr="000933C2" w:rsidR="000933C2">
        <w:t>ood afternoon and welcome</w:t>
      </w:r>
      <w:r w:rsidR="00366FD6">
        <w:t xml:space="preserve"> to</w:t>
      </w:r>
      <w:r w:rsidR="00676801">
        <w:t xml:space="preserve"> the</w:t>
      </w:r>
      <w:r>
        <w:t xml:space="preserve"> </w:t>
      </w:r>
      <w:r w:rsidRPr="00691FDE" w:rsidR="00676801">
        <w:t xml:space="preserve">first </w:t>
      </w:r>
      <w:r>
        <w:t>session of the Justice Committee</w:t>
      </w:r>
      <w:r w:rsidR="005A794A">
        <w:t>’</w:t>
      </w:r>
      <w:r w:rsidR="00676801">
        <w:t xml:space="preserve">s </w:t>
      </w:r>
      <w:r w:rsidRPr="00691FDE">
        <w:t>inquiry into open justice. We are looking at court reporting in the current digital age. I</w:t>
      </w:r>
      <w:r w:rsidR="0073097A">
        <w:t>n a moment</w:t>
      </w:r>
      <w:r w:rsidR="00676801">
        <w:t>,</w:t>
      </w:r>
      <w:r w:rsidR="0073097A">
        <w:t xml:space="preserve"> I</w:t>
      </w:r>
      <w:r w:rsidRPr="00691FDE">
        <w:t xml:space="preserve"> will come to our witnesses</w:t>
      </w:r>
      <w:r w:rsidR="00676801">
        <w:t>—t</w:t>
      </w:r>
      <w:r w:rsidRPr="00691FDE">
        <w:t>hank you all for coming</w:t>
      </w:r>
      <w:r w:rsidR="00676801">
        <w:t>—but, f</w:t>
      </w:r>
      <w:r w:rsidRPr="00691FDE">
        <w:t xml:space="preserve">irst, at all meetings </w:t>
      </w:r>
      <w:r w:rsidR="00676801">
        <w:t>M</w:t>
      </w:r>
      <w:r w:rsidRPr="00691FDE">
        <w:t>embers have to declare their interests. I am a non</w:t>
      </w:r>
      <w:r w:rsidR="00B0064F">
        <w:noBreakHyphen/>
      </w:r>
      <w:r w:rsidRPr="00691FDE">
        <w:t>practising barrister and former</w:t>
      </w:r>
      <w:r w:rsidR="00B0064F">
        <w:t>ly a</w:t>
      </w:r>
      <w:r w:rsidRPr="00691FDE">
        <w:t xml:space="preserve"> consultant to a law firm.</w:t>
      </w:r>
    </w:p>
    <w:p w:rsidR="00691FDE" w:rsidP="00691FDE">
      <w:pPr>
        <w:pStyle w:val="Remark"/>
      </w:pPr>
      <w:sdt>
        <w:sdtPr>
          <w:alias w:val="Member"/>
          <w:tag w:val="&lt;Member mnisId='3926' dodsId='35499'&gt;"/>
          <w:id w:val="-272169019"/>
          <w:placeholder>
            <w:docPart w:val="DefaultPlaceholder_-1854013440"/>
          </w:placeholder>
          <w:richText/>
        </w:sdtPr>
        <w:sdtContent>
          <w:r w:rsidRPr="00691FDE">
            <w:rPr>
              <w:b/>
            </w:rPr>
            <w:t>Paul Maynard:</w:t>
          </w:r>
        </w:sdtContent>
      </w:sdt>
      <w:r>
        <w:t xml:space="preserve"> I am </w:t>
      </w:r>
      <w:r w:rsidRPr="00691FDE">
        <w:t xml:space="preserve">a former </w:t>
      </w:r>
      <w:r w:rsidR="00B0064F">
        <w:t>M</w:t>
      </w:r>
      <w:r w:rsidRPr="00691FDE">
        <w:t>inister for the courts who dealt with these issues.</w:t>
      </w:r>
    </w:p>
    <w:p w:rsidR="0094551C" w:rsidP="0094551C">
      <w:pPr>
        <w:pStyle w:val="Remark"/>
      </w:pPr>
      <w:sdt>
        <w:sdtPr>
          <w:alias w:val="Member"/>
          <w:tag w:val="&lt;Member mnisId='1601' dodsId='34498'&gt;"/>
          <w:id w:val="2088024046"/>
          <w:placeholder>
            <w:docPart w:val="DefaultPlaceholder_-1854013440"/>
          </w:placeholder>
          <w:richText/>
        </w:sdtPr>
        <w:sdtContent>
          <w:r w:rsidRPr="0094551C" w:rsidR="00691FDE">
            <w:rPr>
              <w:b/>
            </w:rPr>
            <w:t>Chair:</w:t>
          </w:r>
        </w:sdtContent>
      </w:sdt>
      <w:r w:rsidR="00BA74CC">
        <w:t xml:space="preserve"> </w:t>
      </w:r>
      <w:r w:rsidR="003F60CC">
        <w:t>W</w:t>
      </w:r>
      <w:r w:rsidRPr="00691FDE" w:rsidR="00691FDE">
        <w:t xml:space="preserve">elcome to </w:t>
      </w:r>
      <w:r>
        <w:t xml:space="preserve">Paul </w:t>
      </w:r>
      <w:r w:rsidRPr="00691FDE" w:rsidR="00691FDE">
        <w:t>Maynard MP</w:t>
      </w:r>
      <w:r w:rsidR="00676801">
        <w:t>,</w:t>
      </w:r>
      <w:r w:rsidRPr="00691FDE" w:rsidR="00691FDE">
        <w:t xml:space="preserve"> a new member of the </w:t>
      </w:r>
      <w:r w:rsidR="003F60CC">
        <w:t>C</w:t>
      </w:r>
      <w:r w:rsidRPr="00691FDE" w:rsidR="00691FDE">
        <w:t>ommittee. We are delighted to have you with us.</w:t>
      </w:r>
    </w:p>
    <w:p w:rsidR="0094551C" w:rsidP="0094551C">
      <w:pPr>
        <w:pStyle w:val="Remark"/>
      </w:pPr>
      <w:sdt>
        <w:sdtPr>
          <w:alias w:val="Member"/>
          <w:tag w:val="&lt;Member mnisId='4826' dodsId=''&gt;"/>
          <w:id w:val="-1536418344"/>
          <w:placeholder>
            <w:docPart w:val="DefaultPlaceholder_-1854013440"/>
          </w:placeholder>
          <w:richText/>
        </w:sdtPr>
        <w:sdtContent>
          <w:r w:rsidRPr="0094551C">
            <w:rPr>
              <w:b/>
            </w:rPr>
            <w:t>Laura Farris:</w:t>
          </w:r>
        </w:sdtContent>
      </w:sdt>
      <w:r>
        <w:t xml:space="preserve"> </w:t>
      </w:r>
      <w:r w:rsidRPr="0094551C">
        <w:t>I am a practising barrister.</w:t>
      </w:r>
    </w:p>
    <w:p w:rsidR="0094551C" w:rsidP="0094551C">
      <w:pPr>
        <w:pStyle w:val="Remark"/>
      </w:pPr>
      <w:sdt>
        <w:sdtPr>
          <w:alias w:val="Member"/>
          <w:tag w:val="&lt;Member mnisId='4745' dodsId=''&gt;"/>
          <w:id w:val="-1792743534"/>
          <w:placeholder>
            <w:docPart w:val="DefaultPlaceholder_-1854013440"/>
          </w:placeholder>
          <w:richText/>
        </w:sdtPr>
        <w:sdtContent>
          <w:r w:rsidRPr="0094551C">
            <w:rPr>
              <w:b/>
            </w:rPr>
            <w:t>Rob Butler:</w:t>
          </w:r>
        </w:sdtContent>
      </w:sdt>
      <w:r>
        <w:t xml:space="preserve"> </w:t>
      </w:r>
      <w:r w:rsidRPr="0094551C">
        <w:t xml:space="preserve">For the benefit of this circumstance, I was a magistrate for 12 years and a member of the </w:t>
      </w:r>
      <w:r w:rsidR="003F60CC">
        <w:t>Sentencing C</w:t>
      </w:r>
      <w:r w:rsidRPr="0094551C">
        <w:t>ouncil</w:t>
      </w:r>
      <w:r w:rsidR="003F60CC">
        <w:t>.</w:t>
      </w:r>
      <w:r w:rsidRPr="0094551C">
        <w:t xml:space="preserve"> I was a broadcast journalist for 15 years</w:t>
      </w:r>
      <w:r w:rsidR="003F60CC">
        <w:t xml:space="preserve"> and during that time </w:t>
      </w:r>
      <w:r w:rsidRPr="0094551C">
        <w:t>covered lots of court cases in various ways.</w:t>
      </w:r>
    </w:p>
    <w:p w:rsidR="00610E5F" w:rsidRPr="00610E5F" w:rsidP="00733644">
      <w:pPr>
        <w:pStyle w:val="Question"/>
        <w:rPr>
          <w:lang w:val="en-US"/>
        </w:rPr>
      </w:pPr>
      <w:sdt>
        <w:sdtPr>
          <w:alias w:val="Member"/>
          <w:tag w:val="&lt;Member mnisId='1601' dodsId='34498'&gt;"/>
          <w:id w:val="-927109115"/>
          <w:placeholder>
            <w:docPart w:val="DefaultPlaceholder_-1854013440"/>
          </w:placeholder>
          <w:richText/>
        </w:sdtPr>
        <w:sdtContent>
          <w:r w:rsidRPr="0094551C" w:rsidR="0094551C">
            <w:rPr>
              <w:b/>
            </w:rPr>
            <w:t>Chair:</w:t>
          </w:r>
        </w:sdtContent>
      </w:sdt>
      <w:r w:rsidR="0094551C">
        <w:t xml:space="preserve"> </w:t>
      </w:r>
      <w:r w:rsidRPr="00733644" w:rsidR="00733644">
        <w:t xml:space="preserve">We are hoping that Maria </w:t>
      </w:r>
      <w:r w:rsidR="00676801">
        <w:t>E</w:t>
      </w:r>
      <w:r w:rsidRPr="00733644" w:rsidR="00733644">
        <w:t xml:space="preserve">agle, a former </w:t>
      </w:r>
      <w:r w:rsidR="00D92F8B">
        <w:t>M</w:t>
      </w:r>
      <w:r w:rsidRPr="00733644" w:rsidR="00733644">
        <w:t xml:space="preserve">inister in the </w:t>
      </w:r>
      <w:r w:rsidR="00D92F8B">
        <w:t>D</w:t>
      </w:r>
      <w:r w:rsidRPr="00733644" w:rsidR="00733644">
        <w:t>epartment, will join us. She is a non-practising solicitor</w:t>
      </w:r>
      <w:r w:rsidR="00D92F8B">
        <w:t xml:space="preserve">. </w:t>
      </w:r>
      <w:r w:rsidRPr="00733644" w:rsidR="00733644">
        <w:t>I get that on the record</w:t>
      </w:r>
      <w:r w:rsidR="00D92F8B">
        <w:t xml:space="preserve"> so she does not have</w:t>
      </w:r>
      <w:r w:rsidRPr="00733644" w:rsidR="00733644">
        <w:t xml:space="preserve"> to do it all over again. </w:t>
      </w:r>
    </w:p>
    <w:p w:rsidR="00733644" w:rsidRPr="00733644" w:rsidP="00610E5F">
      <w:pPr>
        <w:pStyle w:val="Question"/>
        <w:numPr>
          <w:ilvl w:val="0"/>
          <w:numId w:val="0"/>
        </w:numPr>
        <w:ind w:left="794"/>
        <w:rPr>
          <w:lang w:val="en-US"/>
        </w:rPr>
      </w:pPr>
      <w:r w:rsidRPr="00733644">
        <w:t>Perhaps we can ask our three witnesses to introduce themselves</w:t>
      </w:r>
      <w:r w:rsidR="00EF2815">
        <w:t>. T</w:t>
      </w:r>
      <w:r w:rsidRPr="00733644">
        <w:t xml:space="preserve">wo of you are here in person </w:t>
      </w:r>
      <w:r w:rsidR="00EF2815">
        <w:t xml:space="preserve">and </w:t>
      </w:r>
      <w:r w:rsidRPr="00733644">
        <w:t>one</w:t>
      </w:r>
      <w:r w:rsidR="00EF2815">
        <w:t xml:space="preserve"> is </w:t>
      </w:r>
      <w:r w:rsidRPr="00733644">
        <w:t>appearing remotely. Emily, do you want to start?</w:t>
      </w:r>
    </w:p>
    <w:p w:rsidR="00733644" w:rsidP="00733644">
      <w:pPr>
        <w:pStyle w:val="Answer"/>
      </w:pPr>
      <w:sdt>
        <w:sdtPr>
          <w:alias w:val="Witness"/>
          <w:id w:val="-334920150"/>
          <w:placeholder>
            <w:docPart w:val="DefaultPlaceholder_-1854013440"/>
          </w:placeholder>
          <w:richText/>
        </w:sdtPr>
        <w:sdtContent>
          <w:r w:rsidRPr="00733644">
            <w:rPr>
              <w:b/>
              <w:i/>
            </w:rPr>
            <w:t>Emily Pennink:</w:t>
          </w:r>
        </w:sdtContent>
      </w:sdt>
      <w:r>
        <w:t xml:space="preserve"> </w:t>
      </w:r>
      <w:r w:rsidRPr="00733644">
        <w:t>I am a court reporter at the Old Bailey for the Press Association.</w:t>
      </w:r>
    </w:p>
    <w:p w:rsidR="00733644" w:rsidP="00733644">
      <w:pPr>
        <w:pStyle w:val="Answer"/>
      </w:pPr>
      <w:sdt>
        <w:sdtPr>
          <w:alias w:val="Witness"/>
          <w:id w:val="1305734626"/>
          <w:placeholder>
            <w:docPart w:val="DefaultPlaceholder_-1854013440"/>
          </w:placeholder>
          <w:richText/>
        </w:sdtPr>
        <w:sdtContent>
          <w:r w:rsidRPr="00733644">
            <w:rPr>
              <w:b/>
              <w:i/>
            </w:rPr>
            <w:t>Maeve McClenaghan:</w:t>
          </w:r>
        </w:sdtContent>
      </w:sdt>
      <w:r>
        <w:t xml:space="preserve"> </w:t>
      </w:r>
      <w:r w:rsidRPr="00733644">
        <w:t xml:space="preserve">I am a journalist at </w:t>
      </w:r>
      <w:r w:rsidR="00676801">
        <w:t>t</w:t>
      </w:r>
      <w:r w:rsidRPr="00733644">
        <w:t xml:space="preserve">he Bureau of </w:t>
      </w:r>
      <w:r w:rsidR="00676801">
        <w:t>I</w:t>
      </w:r>
      <w:r w:rsidRPr="00733644">
        <w:t xml:space="preserve">nvestigative </w:t>
      </w:r>
      <w:r w:rsidR="00EF2815">
        <w:t>J</w:t>
      </w:r>
      <w:r w:rsidRPr="00733644">
        <w:t>ournalism</w:t>
      </w:r>
      <w:r w:rsidR="00BF3881">
        <w:t>,</w:t>
      </w:r>
      <w:r w:rsidRPr="00733644">
        <w:t xml:space="preserve"> and most recently I oversaw a project where we reported from possession courts across the country.</w:t>
      </w:r>
    </w:p>
    <w:p w:rsidR="00733644" w:rsidP="00733644">
      <w:pPr>
        <w:pStyle w:val="Answer"/>
      </w:pPr>
      <w:sdt>
        <w:sdtPr>
          <w:alias w:val="Witness"/>
          <w:id w:val="1004864318"/>
          <w:placeholder>
            <w:docPart w:val="DefaultPlaceholder_-1854013440"/>
          </w:placeholder>
          <w:richText/>
        </w:sdtPr>
        <w:sdtContent>
          <w:r w:rsidRPr="00733644">
            <w:rPr>
              <w:b/>
              <w:i/>
            </w:rPr>
            <w:t>Dr Townend:</w:t>
          </w:r>
        </w:sdtContent>
      </w:sdt>
      <w:r>
        <w:t xml:space="preserve"> </w:t>
      </w:r>
      <w:r w:rsidRPr="00733644">
        <w:t>I am senior lecturer at the University of Sussex</w:t>
      </w:r>
      <w:r w:rsidR="00676801">
        <w:t>,</w:t>
      </w:r>
      <w:r w:rsidRPr="00733644">
        <w:t xml:space="preserve"> where my research concerns the protection of public interest journalism</w:t>
      </w:r>
      <w:r w:rsidR="00BF3881">
        <w:t>.</w:t>
      </w:r>
      <w:r w:rsidRPr="00733644">
        <w:t xml:space="preserve"> I have a special interest in open justice</w:t>
      </w:r>
      <w:r w:rsidR="00676801">
        <w:t xml:space="preserve"> and</w:t>
      </w:r>
      <w:r w:rsidRPr="00733644">
        <w:t xml:space="preserve"> access to justice system data</w:t>
      </w:r>
      <w:r w:rsidR="00B76D71">
        <w:t>.</w:t>
      </w:r>
      <w:r w:rsidRPr="00733644">
        <w:t xml:space="preserve"> </w:t>
      </w:r>
      <w:r w:rsidR="00B76D71">
        <w:t>M</w:t>
      </w:r>
      <w:r w:rsidRPr="00733644">
        <w:t xml:space="preserve">ost recently, </w:t>
      </w:r>
      <w:r w:rsidR="00B76D71">
        <w:t xml:space="preserve">I did </w:t>
      </w:r>
      <w:r w:rsidRPr="00733644">
        <w:t xml:space="preserve">a piece of work </w:t>
      </w:r>
      <w:r w:rsidR="00A2799E">
        <w:t>about</w:t>
      </w:r>
      <w:r w:rsidRPr="00733644">
        <w:t xml:space="preserve"> justice system data in three different jurisdictions for the </w:t>
      </w:r>
      <w:r w:rsidR="00A2799E">
        <w:t>L</w:t>
      </w:r>
      <w:r w:rsidRPr="00733644">
        <w:t>egal Education Foundation.</w:t>
      </w:r>
    </w:p>
    <w:p w:rsidR="00B76D71" w:rsidP="00733644">
      <w:pPr>
        <w:pStyle w:val="Question"/>
      </w:pPr>
      <w:sdt>
        <w:sdtPr>
          <w:alias w:val="Member"/>
          <w:tag w:val="&lt;Member mnisId='1601' dodsId='34498'&gt;"/>
          <w:id w:val="1337957062"/>
          <w:placeholder>
            <w:docPart w:val="DefaultPlaceholder_-1854013440"/>
          </w:placeholder>
          <w:richText/>
        </w:sdtPr>
        <w:sdtContent>
          <w:r w:rsidRPr="00733644" w:rsidR="00733644">
            <w:rPr>
              <w:b/>
            </w:rPr>
            <w:t>Chair:</w:t>
          </w:r>
        </w:sdtContent>
      </w:sdt>
      <w:r w:rsidR="00733644">
        <w:t xml:space="preserve"> </w:t>
      </w:r>
      <w:r w:rsidRPr="00733644" w:rsidR="00733644">
        <w:t>That is very helpful. I</w:t>
      </w:r>
      <w:r w:rsidR="00A2799E">
        <w:t xml:space="preserve"> am</w:t>
      </w:r>
      <w:r w:rsidRPr="00733644" w:rsidR="00733644">
        <w:t xml:space="preserve"> </w:t>
      </w:r>
      <w:r w:rsidRPr="00927C87" w:rsidR="00927C87">
        <w:t xml:space="preserve">very grateful to you for coming. I know </w:t>
      </w:r>
      <w:r>
        <w:t xml:space="preserve">that </w:t>
      </w:r>
      <w:r w:rsidRPr="00927C87" w:rsidR="00927C87">
        <w:t xml:space="preserve">some of you </w:t>
      </w:r>
      <w:r w:rsidR="003C4BE1">
        <w:t>have produced</w:t>
      </w:r>
      <w:r w:rsidRPr="00927C87" w:rsidR="00927C87">
        <w:t xml:space="preserve"> written submissions as well</w:t>
      </w:r>
      <w:r w:rsidR="003C4BE1">
        <w:t>. We are grateful for those.</w:t>
      </w:r>
      <w:r w:rsidRPr="00927C87" w:rsidR="00927C87">
        <w:t xml:space="preserve"> We have seen</w:t>
      </w:r>
      <w:r w:rsidR="003C4BE1">
        <w:t xml:space="preserve"> them</w:t>
      </w:r>
      <w:r>
        <w:t>,</w:t>
      </w:r>
      <w:r w:rsidR="003C4BE1">
        <w:t xml:space="preserve"> so we will not go through them all, but </w:t>
      </w:r>
      <w:r w:rsidRPr="00927C87" w:rsidR="00927C87">
        <w:t>you may want to refer to them as an</w:t>
      </w:r>
      <w:r w:rsidR="003C4BE1">
        <w:t>d</w:t>
      </w:r>
      <w:r w:rsidRPr="00927C87" w:rsidR="00927C87">
        <w:t xml:space="preserve"> when necessary.</w:t>
      </w:r>
      <w:r w:rsidRPr="00912DB0" w:rsidR="00912DB0">
        <w:t xml:space="preserve"> </w:t>
      </w:r>
    </w:p>
    <w:p w:rsidR="004D474E" w:rsidP="00B76D71">
      <w:pPr>
        <w:pStyle w:val="Question"/>
        <w:numPr>
          <w:ilvl w:val="0"/>
          <w:numId w:val="0"/>
        </w:numPr>
        <w:ind w:left="794"/>
      </w:pPr>
      <w:r w:rsidRPr="00912DB0">
        <w:t>We are talking about open justice</w:t>
      </w:r>
      <w:r w:rsidR="00A7576C">
        <w:t>. A</w:t>
      </w:r>
      <w:r w:rsidRPr="00912DB0">
        <w:t xml:space="preserve"> lot of people m</w:t>
      </w:r>
      <w:r w:rsidR="00B76D71">
        <w:t>a</w:t>
      </w:r>
      <w:r w:rsidRPr="00912DB0">
        <w:t>y ask</w:t>
      </w:r>
      <w:r w:rsidR="00A7576C">
        <w:t xml:space="preserve">, “What is that as a </w:t>
      </w:r>
      <w:r w:rsidRPr="00912DB0">
        <w:t>concept</w:t>
      </w:r>
      <w:r w:rsidR="00A7576C">
        <w:t>?”</w:t>
      </w:r>
      <w:r w:rsidRPr="00912DB0">
        <w:t xml:space="preserve"> We all think of</w:t>
      </w:r>
      <w:r>
        <w:t xml:space="preserve"> Lord Hewart</w:t>
      </w:r>
      <w:r w:rsidR="005A794A">
        <w:t>’</w:t>
      </w:r>
      <w:r>
        <w:t xml:space="preserve">s </w:t>
      </w:r>
      <w:r w:rsidRPr="004D474E">
        <w:t>dictum about justice being done but also being seen to be done. That is old enough to be trite law</w:t>
      </w:r>
      <w:r w:rsidR="00A7576C">
        <w:t>,</w:t>
      </w:r>
      <w:r w:rsidRPr="004D474E">
        <w:t xml:space="preserve"> I </w:t>
      </w:r>
      <w:r w:rsidRPr="004D474E">
        <w:t>suppose, but what does this actually mean in practi</w:t>
      </w:r>
      <w:r w:rsidR="00A7576C">
        <w:t>c</w:t>
      </w:r>
      <w:r w:rsidRPr="004D474E">
        <w:t>e</w:t>
      </w:r>
      <w:r>
        <w:t>,</w:t>
      </w:r>
      <w:r w:rsidRPr="004D474E">
        <w:t xml:space="preserve"> </w:t>
      </w:r>
      <w:r w:rsidR="00A7576C">
        <w:t>a</w:t>
      </w:r>
      <w:r w:rsidRPr="004D474E">
        <w:t>nd why is it important? Judith, do you want to</w:t>
      </w:r>
      <w:r w:rsidR="00260AFA">
        <w:t xml:space="preserve"> start with that from y</w:t>
      </w:r>
      <w:r w:rsidRPr="004D474E">
        <w:t>our point of view</w:t>
      </w:r>
      <w:r w:rsidR="00260AFA">
        <w:t>?</w:t>
      </w:r>
    </w:p>
    <w:p w:rsidR="00B76D71" w:rsidP="004D474E">
      <w:pPr>
        <w:pStyle w:val="Answer"/>
      </w:pPr>
      <w:sdt>
        <w:sdtPr>
          <w:alias w:val="Witness"/>
          <w:id w:val="1517418229"/>
          <w:placeholder>
            <w:docPart w:val="DefaultPlaceholder_-1854013440"/>
          </w:placeholder>
          <w:richText/>
        </w:sdtPr>
        <w:sdtContent>
          <w:r w:rsidRPr="004D474E" w:rsidR="004D474E">
            <w:rPr>
              <w:b/>
              <w:i/>
            </w:rPr>
            <w:t>Dr Townend:</w:t>
          </w:r>
        </w:sdtContent>
      </w:sdt>
      <w:r w:rsidR="004D474E">
        <w:t xml:space="preserve"> </w:t>
      </w:r>
      <w:r w:rsidRPr="004D474E" w:rsidR="004D474E">
        <w:t>I have written quite extensively about that question, looking at how that much-lauded principle translat</w:t>
      </w:r>
      <w:r w:rsidR="003F0A7B">
        <w:t>es</w:t>
      </w:r>
      <w:r w:rsidRPr="004D474E" w:rsidR="004D474E">
        <w:t xml:space="preserve"> </w:t>
      </w:r>
      <w:r w:rsidR="003F0A7B">
        <w:t>in</w:t>
      </w:r>
      <w:r w:rsidRPr="004D474E" w:rsidR="004D474E">
        <w:t xml:space="preserve"> practi</w:t>
      </w:r>
      <w:r w:rsidR="003F0A7B">
        <w:t>c</w:t>
      </w:r>
      <w:r w:rsidRPr="004D474E" w:rsidR="004D474E">
        <w:t>e. That can often be where some of the issues arise that I</w:t>
      </w:r>
      <w:r w:rsidR="003F0A7B">
        <w:t xml:space="preserve"> am </w:t>
      </w:r>
      <w:r w:rsidRPr="004D474E" w:rsidR="004D474E">
        <w:t xml:space="preserve">sure we will discuss today. </w:t>
      </w:r>
    </w:p>
    <w:p w:rsidR="004D474E" w:rsidRPr="004D474E" w:rsidP="004D474E">
      <w:pPr>
        <w:pStyle w:val="Answer"/>
      </w:pPr>
      <w:r w:rsidRPr="004D474E">
        <w:t>Open justice is very widely understood and hopefully has quite broad public understanding as well as its importance as an accountability che</w:t>
      </w:r>
      <w:r w:rsidR="002251C8">
        <w:t xml:space="preserve">ck </w:t>
      </w:r>
      <w:r w:rsidRPr="004D474E">
        <w:t>on the functioning of the justice system</w:t>
      </w:r>
      <w:r w:rsidR="002251C8">
        <w:t>. It</w:t>
      </w:r>
      <w:r w:rsidRPr="004D474E">
        <w:t xml:space="preserve"> could relate to judicial conduct as well as the content of the cases that are passing through the justice system. Obviousl</w:t>
      </w:r>
      <w:r w:rsidR="002251C8">
        <w:t>y, t</w:t>
      </w:r>
      <w:r w:rsidRPr="004D474E">
        <w:t>he media have played a very critical role in that in acting as the eyes and ears of the public in attending courts, as Emily and Ma</w:t>
      </w:r>
      <w:r w:rsidR="002251C8">
        <w:t>eve</w:t>
      </w:r>
      <w:r w:rsidRPr="004D474E">
        <w:t xml:space="preserve"> are doing in their professions.</w:t>
      </w:r>
    </w:p>
    <w:p w:rsidR="003E00FE" w:rsidP="003E00FE">
      <w:pPr>
        <w:pStyle w:val="Answer"/>
      </w:pPr>
      <w:r>
        <w:t>O</w:t>
      </w:r>
      <w:r w:rsidRPr="00734E29">
        <w:t>pen justice decisions and practi</w:t>
      </w:r>
      <w:r>
        <w:t>c</w:t>
      </w:r>
      <w:r w:rsidRPr="00734E29">
        <w:t xml:space="preserve">e can be </w:t>
      </w:r>
      <w:r w:rsidRPr="00734E29" w:rsidR="00734E29">
        <w:t>rationalised</w:t>
      </w:r>
      <w:r w:rsidRPr="00B76D71">
        <w:t xml:space="preserve"> </w:t>
      </w:r>
      <w:r w:rsidRPr="00734E29">
        <w:t>in</w:t>
      </w:r>
      <w:r w:rsidRPr="00B76D71">
        <w:t xml:space="preserve"> </w:t>
      </w:r>
      <w:r w:rsidRPr="00734E29">
        <w:t>different ways</w:t>
      </w:r>
      <w:r w:rsidR="006B6688">
        <w:t>. T</w:t>
      </w:r>
      <w:r w:rsidRPr="00734E29" w:rsidR="00734E29">
        <w:t xml:space="preserve">hat perhaps merits a little more interrogation and thinking about why we want to achieve open justice in different circumstances. </w:t>
      </w:r>
      <w:r w:rsidR="006B6688">
        <w:t>It</w:t>
      </w:r>
      <w:r w:rsidRPr="00734E29" w:rsidR="00734E29">
        <w:t xml:space="preserve"> is very important </w:t>
      </w:r>
      <w:r w:rsidR="006B6688">
        <w:t xml:space="preserve">in </w:t>
      </w:r>
      <w:r w:rsidRPr="00734E29" w:rsidR="00734E29">
        <w:t>keeping a che</w:t>
      </w:r>
      <w:r w:rsidR="006B6688">
        <w:t>ck</w:t>
      </w:r>
      <w:r w:rsidRPr="00734E29" w:rsidR="00734E29">
        <w:t xml:space="preserve"> on the functioning of open justice mechanisms themselves</w:t>
      </w:r>
      <w:r w:rsidR="006B6688">
        <w:t>, and</w:t>
      </w:r>
      <w:r w:rsidRPr="00734E29" w:rsidR="00734E29">
        <w:t xml:space="preserve"> my interest </w:t>
      </w:r>
      <w:r>
        <w:t xml:space="preserve">lies </w:t>
      </w:r>
      <w:r w:rsidR="002B15AF">
        <w:t>i</w:t>
      </w:r>
      <w:r w:rsidRPr="00734E29" w:rsidR="00734E29">
        <w:t>n th</w:t>
      </w:r>
      <w:r w:rsidR="002B15AF">
        <w:t>e</w:t>
      </w:r>
      <w:r w:rsidRPr="00734E29" w:rsidR="00734E29">
        <w:t xml:space="preserve"> practical working of open justice</w:t>
      </w:r>
      <w:r>
        <w:t>.</w:t>
      </w:r>
    </w:p>
    <w:p w:rsidR="0079428D" w:rsidP="003E00FE">
      <w:pPr>
        <w:pStyle w:val="Answer"/>
      </w:pPr>
      <w:sdt>
        <w:sdtPr>
          <w:alias w:val="Witness"/>
          <w:id w:val="333804257"/>
          <w:placeholder>
            <w:docPart w:val="DefaultPlaceholder_-1854013440"/>
          </w:placeholder>
          <w:richText/>
        </w:sdtPr>
        <w:sdtContent>
          <w:r w:rsidRPr="003E00FE" w:rsidR="003E00FE">
            <w:rPr>
              <w:b/>
              <w:i/>
            </w:rPr>
            <w:t>Emily Pennink:</w:t>
          </w:r>
        </w:sdtContent>
      </w:sdt>
      <w:r w:rsidR="003E00FE">
        <w:t xml:space="preserve"> </w:t>
      </w:r>
      <w:r w:rsidRPr="003E00FE" w:rsidR="003E00FE">
        <w:t>Thank you very much for inviting me. For me</w:t>
      </w:r>
      <w:r w:rsidR="002B15AF">
        <w:t>,</w:t>
      </w:r>
      <w:r w:rsidRPr="003E00FE" w:rsidR="003E00FE">
        <w:t xml:space="preserve"> a good example of open justice working well</w:t>
      </w:r>
      <w:r w:rsidR="004B77BB">
        <w:t>,</w:t>
      </w:r>
      <w:r w:rsidRPr="003E00FE" w:rsidR="003E00FE">
        <w:t xml:space="preserve"> but also </w:t>
      </w:r>
      <w:r w:rsidR="004B77BB">
        <w:t xml:space="preserve">the </w:t>
      </w:r>
      <w:r w:rsidRPr="003E00FE" w:rsidR="003E00FE">
        <w:t>reasons why it is so important</w:t>
      </w:r>
      <w:r w:rsidR="004B77BB">
        <w:t>,</w:t>
      </w:r>
      <w:r w:rsidRPr="003E00FE" w:rsidR="003E00FE">
        <w:t xml:space="preserve"> is the recent case involving Sarah </w:t>
      </w:r>
      <w:r w:rsidR="004B77BB">
        <w:t>E</w:t>
      </w:r>
      <w:r w:rsidRPr="003E00FE" w:rsidR="003E00FE">
        <w:t xml:space="preserve">verard. If you bear with me, I will explain a little bit why it </w:t>
      </w:r>
      <w:r w:rsidR="00F934F0">
        <w:t>i</w:t>
      </w:r>
      <w:r w:rsidRPr="003E00FE" w:rsidR="003E00FE">
        <w:t xml:space="preserve">s such a good example. </w:t>
      </w:r>
    </w:p>
    <w:p w:rsidR="000571C9" w:rsidP="003E00FE">
      <w:pPr>
        <w:pStyle w:val="Answer"/>
      </w:pPr>
      <w:r>
        <w:t>W</w:t>
      </w:r>
      <w:r w:rsidRPr="003E00FE" w:rsidR="003E00FE">
        <w:t xml:space="preserve">hen Sarah </w:t>
      </w:r>
      <w:r w:rsidR="00F934F0">
        <w:t>E</w:t>
      </w:r>
      <w:r w:rsidRPr="003E00FE" w:rsidR="003E00FE">
        <w:t>verard was abducted and killed</w:t>
      </w:r>
      <w:r w:rsidRPr="0079428D">
        <w:t xml:space="preserve"> </w:t>
      </w:r>
      <w:r>
        <w:t>e</w:t>
      </w:r>
      <w:r w:rsidRPr="003E00FE">
        <w:t>arlier</w:t>
      </w:r>
      <w:r>
        <w:t xml:space="preserve"> </w:t>
      </w:r>
      <w:r w:rsidRPr="003E00FE">
        <w:t>this year</w:t>
      </w:r>
      <w:r w:rsidRPr="003E00FE" w:rsidR="003E00FE">
        <w:t xml:space="preserve"> the case shocked the whole nation. People wanted to know straight away what had happened. When it emerged that a serving police officer was alleged to have been involved in her death, that certainly had the effect of undermining and shaking the foundations of public trust in the Metropolitan </w:t>
      </w:r>
      <w:r w:rsidR="00F934F0">
        <w:t>p</w:t>
      </w:r>
      <w:r w:rsidRPr="003E00FE" w:rsidR="003E00FE">
        <w:t xml:space="preserve">olice force. Therefore, it was imperative that </w:t>
      </w:r>
      <w:r>
        <w:t>the</w:t>
      </w:r>
      <w:r w:rsidRPr="003E00FE" w:rsidR="003E00FE">
        <w:t xml:space="preserve"> case was dealt with as soon as possible, because the general public was demanding answers</w:t>
      </w:r>
      <w:r>
        <w:t>. T</w:t>
      </w:r>
      <w:r w:rsidRPr="003E00FE" w:rsidR="003E00FE">
        <w:t>hey certainly were not prepared to wait a year or more to get those answers and see what had happened and</w:t>
      </w:r>
      <w:r>
        <w:t xml:space="preserve"> whether</w:t>
      </w:r>
      <w:r w:rsidRPr="003E00FE" w:rsidR="003E00FE">
        <w:t xml:space="preserve"> anything needed to be done to ensure it did not happen again.</w:t>
      </w:r>
    </w:p>
    <w:p w:rsidR="00610E5F" w:rsidP="003E00FE">
      <w:pPr>
        <w:pStyle w:val="Answer"/>
      </w:pPr>
      <w:r>
        <w:t>Amidst</w:t>
      </w:r>
      <w:r w:rsidRPr="003E00FE" w:rsidR="003E00FE">
        <w:t xml:space="preserve"> that</w:t>
      </w:r>
      <w:r w:rsidRPr="00426184">
        <w:t xml:space="preserve"> crisis of confidence in the police force,</w:t>
      </w:r>
      <w:r w:rsidR="002C57C8">
        <w:t xml:space="preserve"> </w:t>
      </w:r>
      <w:r w:rsidRPr="00426184">
        <w:t xml:space="preserve">as court reporters we had been dealing with court reporting </w:t>
      </w:r>
      <w:r w:rsidR="002C57C8">
        <w:t xml:space="preserve">in </w:t>
      </w:r>
      <w:r w:rsidRPr="00426184">
        <w:t xml:space="preserve">the pandemic; </w:t>
      </w:r>
      <w:r w:rsidR="002C57C8">
        <w:t xml:space="preserve">we </w:t>
      </w:r>
      <w:r w:rsidRPr="00426184">
        <w:t xml:space="preserve">had to switch very quickly </w:t>
      </w:r>
      <w:r w:rsidR="002C57C8">
        <w:t>to</w:t>
      </w:r>
      <w:r w:rsidRPr="00426184">
        <w:t xml:space="preserve"> video hearings. It </w:t>
      </w:r>
      <w:r w:rsidR="004162D9">
        <w:t>was</w:t>
      </w:r>
      <w:r w:rsidRPr="00426184">
        <w:t xml:space="preserve"> a very difficult struggle for us to get to grips with that and make it work with the court</w:t>
      </w:r>
      <w:r w:rsidRPr="002F298E" w:rsidR="002F298E">
        <w:t xml:space="preserve"> staff</w:t>
      </w:r>
      <w:r w:rsidR="004162D9">
        <w:t>. C</w:t>
      </w:r>
      <w:r w:rsidRPr="002F298E" w:rsidR="002F298E">
        <w:t>oming back to the courtroom for the first time</w:t>
      </w:r>
      <w:r w:rsidR="004162D9">
        <w:t>,</w:t>
      </w:r>
      <w:r w:rsidRPr="002F298E" w:rsidR="002F298E">
        <w:t xml:space="preserve"> we realised that our press benches had effectively disappeared</w:t>
      </w:r>
      <w:r w:rsidR="004162D9">
        <w:t>. T</w:t>
      </w:r>
      <w:r w:rsidRPr="002F298E" w:rsidR="002F298E">
        <w:t>he jury was now sitting on th</w:t>
      </w:r>
      <w:r w:rsidR="004162D9">
        <w:t>ose</w:t>
      </w:r>
      <w:r w:rsidRPr="002F298E" w:rsidR="002F298E">
        <w:t xml:space="preserve"> benches because </w:t>
      </w:r>
      <w:r w:rsidR="00512D47">
        <w:t xml:space="preserve">it needed </w:t>
      </w:r>
      <w:r w:rsidRPr="002F298E" w:rsidR="002F298E">
        <w:t>to be socially distanced</w:t>
      </w:r>
      <w:r w:rsidR="00512D47">
        <w:t>.</w:t>
      </w:r>
      <w:r w:rsidRPr="002F298E" w:rsidR="002F298E">
        <w:t xml:space="preserve"> </w:t>
      </w:r>
      <w:r w:rsidR="00512D47">
        <w:t>It</w:t>
      </w:r>
      <w:r w:rsidRPr="002F298E" w:rsidR="002F298E">
        <w:t xml:space="preserve"> was a very difficult time for the court reporting c</w:t>
      </w:r>
      <w:r w:rsidR="00512D47">
        <w:t>orps</w:t>
      </w:r>
      <w:r w:rsidRPr="002F298E" w:rsidR="002F298E">
        <w:t xml:space="preserve">, particularly at the Old Bailey but at courts all over the country, and we were dealing with a lot of the same issues. </w:t>
      </w:r>
    </w:p>
    <w:p w:rsidR="00CF46FF" w:rsidP="003E00FE">
      <w:pPr>
        <w:pStyle w:val="Answer"/>
      </w:pPr>
      <w:r w:rsidRPr="002F298E">
        <w:t>When this case came up at the Old Bailey</w:t>
      </w:r>
      <w:r w:rsidR="00610E5F">
        <w:t>,</w:t>
      </w:r>
      <w:r w:rsidRPr="002F298E">
        <w:t xml:space="preserve"> I and many other journalists ended up having to queue for hours to ensure we had a place in the courtroom itself, because previously </w:t>
      </w:r>
      <w:r w:rsidR="00357482">
        <w:t xml:space="preserve">in </w:t>
      </w:r>
      <w:r w:rsidRPr="002F298E">
        <w:t>coming to court you end</w:t>
      </w:r>
      <w:r w:rsidR="00357482">
        <w:t>ed</w:t>
      </w:r>
      <w:r w:rsidRPr="002F298E">
        <w:t xml:space="preserve"> up playing a game of musical chairs just trying to ensure </w:t>
      </w:r>
      <w:r w:rsidR="00357482">
        <w:t>you had access.</w:t>
      </w:r>
    </w:p>
    <w:p w:rsidR="000443C3" w:rsidP="00CF46FF">
      <w:pPr>
        <w:pStyle w:val="Question"/>
      </w:pPr>
      <w:sdt>
        <w:sdtPr>
          <w:alias w:val="Member"/>
          <w:tag w:val="&lt;Member mnisId='1601' dodsId='34498'&gt;"/>
          <w:id w:val="938421574"/>
          <w:placeholder>
            <w:docPart w:val="DefaultPlaceholder_-1854013440"/>
          </w:placeholder>
          <w:richText/>
        </w:sdtPr>
        <w:sdtContent>
          <w:r w:rsidRPr="00CF46FF" w:rsidR="00CF46FF">
            <w:rPr>
              <w:b/>
            </w:rPr>
            <w:t>Chair:</w:t>
          </w:r>
        </w:sdtContent>
      </w:sdt>
      <w:r w:rsidR="00CF46FF">
        <w:t xml:space="preserve"> </w:t>
      </w:r>
      <w:r w:rsidRPr="000443C3">
        <w:t xml:space="preserve">I understand that. </w:t>
      </w:r>
      <w:r w:rsidR="00733604">
        <w:t xml:space="preserve">Perhaps later I will </w:t>
      </w:r>
      <w:r w:rsidRPr="000443C3">
        <w:t>come to the details of some of the things we ha</w:t>
      </w:r>
      <w:r w:rsidR="00733604">
        <w:t>d</w:t>
      </w:r>
      <w:r w:rsidRPr="000443C3">
        <w:t xml:space="preserve"> to do</w:t>
      </w:r>
      <w:r w:rsidR="00733604">
        <w:t xml:space="preserve"> during covid</w:t>
      </w:r>
      <w:r w:rsidRPr="000443C3">
        <w:t>, but</w:t>
      </w:r>
      <w:r w:rsidR="004B592B">
        <w:t xml:space="preserve"> at the moment</w:t>
      </w:r>
      <w:r w:rsidRPr="000443C3">
        <w:t xml:space="preserve"> it is the principle I am trying to get at. You are a court reporter dealing with some of the most high</w:t>
      </w:r>
      <w:r w:rsidR="004B592B">
        <w:t>-</w:t>
      </w:r>
      <w:r w:rsidRPr="000443C3">
        <w:t>profile cases</w:t>
      </w:r>
      <w:r w:rsidR="0079428D">
        <w:t xml:space="preserve"> that,</w:t>
      </w:r>
      <w:r w:rsidRPr="000443C3">
        <w:t xml:space="preserve"> </w:t>
      </w:r>
      <w:r w:rsidR="004B592B">
        <w:t>rightly</w:t>
      </w:r>
      <w:r w:rsidR="0079428D">
        <w:t>,</w:t>
      </w:r>
      <w:r w:rsidR="004B592B">
        <w:t xml:space="preserve"> as</w:t>
      </w:r>
      <w:r w:rsidRPr="000443C3">
        <w:t xml:space="preserve"> you say tend to go to the Bailey. Why is it important</w:t>
      </w:r>
      <w:r>
        <w:t>?</w:t>
      </w:r>
    </w:p>
    <w:p w:rsidR="000A6FD9" w:rsidP="000443C3">
      <w:pPr>
        <w:pStyle w:val="Answer"/>
      </w:pPr>
      <w:sdt>
        <w:sdtPr>
          <w:alias w:val="Witness"/>
          <w:id w:val="-433517583"/>
          <w:placeholder>
            <w:docPart w:val="DefaultPlaceholder_-1854013440"/>
          </w:placeholder>
          <w:richText/>
        </w:sdtPr>
        <w:sdtContent>
          <w:r w:rsidRPr="000443C3" w:rsidR="000443C3">
            <w:rPr>
              <w:b/>
              <w:i/>
            </w:rPr>
            <w:t>Emily Pennink:</w:t>
          </w:r>
        </w:sdtContent>
      </w:sdt>
      <w:r w:rsidR="000443C3">
        <w:t xml:space="preserve"> </w:t>
      </w:r>
      <w:r>
        <w:t>I</w:t>
      </w:r>
      <w:r w:rsidRPr="000443C3" w:rsidR="000443C3">
        <w:t>t was important that the case was fast</w:t>
      </w:r>
      <w:r w:rsidR="0079428D">
        <w:t>-</w:t>
      </w:r>
      <w:r w:rsidRPr="000443C3" w:rsidR="000443C3">
        <w:t>tracked</w:t>
      </w:r>
      <w:r w:rsidRPr="000A6FD9">
        <w:t xml:space="preserve"> because the general public needed answers as soon as possible.</w:t>
      </w:r>
    </w:p>
    <w:p w:rsidR="000A6FD9" w:rsidP="000A6FD9">
      <w:pPr>
        <w:pStyle w:val="Question"/>
      </w:pPr>
      <w:sdt>
        <w:sdtPr>
          <w:alias w:val="Member"/>
          <w:tag w:val="&lt;Member mnisId='1601' dodsId='34498'&gt;"/>
          <w:id w:val="762952332"/>
          <w:placeholder>
            <w:docPart w:val="DefaultPlaceholder_-1854013440"/>
          </w:placeholder>
          <w:richText/>
        </w:sdtPr>
        <w:sdtContent>
          <w:r w:rsidRPr="000A6FD9">
            <w:rPr>
              <w:b/>
            </w:rPr>
            <w:t>Chair:</w:t>
          </w:r>
        </w:sdtContent>
      </w:sdt>
      <w:r>
        <w:t xml:space="preserve"> </w:t>
      </w:r>
      <w:r w:rsidRPr="000A6FD9">
        <w:t>But that isn</w:t>
      </w:r>
      <w:r w:rsidR="005A794A">
        <w:t>’</w:t>
      </w:r>
      <w:r w:rsidRPr="000A6FD9">
        <w:t>t anything to do with the point about open justice, is it?</w:t>
      </w:r>
    </w:p>
    <w:p w:rsidR="00EE6186" w:rsidP="000A6FD9">
      <w:pPr>
        <w:pStyle w:val="Answer"/>
      </w:pPr>
      <w:sdt>
        <w:sdtPr>
          <w:alias w:val="Witness"/>
          <w:id w:val="1672527335"/>
          <w:placeholder>
            <w:docPart w:val="DefaultPlaceholder_-1854013440"/>
          </w:placeholder>
          <w:richText/>
        </w:sdtPr>
        <w:sdtContent>
          <w:r w:rsidRPr="000A6FD9" w:rsidR="000A6FD9">
            <w:rPr>
              <w:b/>
              <w:i/>
            </w:rPr>
            <w:t>Emily Pennink:</w:t>
          </w:r>
        </w:sdtContent>
      </w:sdt>
      <w:r w:rsidR="000A6FD9">
        <w:t xml:space="preserve"> </w:t>
      </w:r>
      <w:r w:rsidRPr="000A6FD9" w:rsidR="000A6FD9">
        <w:t>It is an open justice point</w:t>
      </w:r>
      <w:r>
        <w:t>.</w:t>
      </w:r>
    </w:p>
    <w:p w:rsidR="00EE6186" w:rsidP="00EE6186">
      <w:pPr>
        <w:pStyle w:val="Question"/>
      </w:pPr>
      <w:sdt>
        <w:sdtPr>
          <w:alias w:val="Member"/>
          <w:tag w:val="&lt;Member mnisId='1601' dodsId='34498'&gt;"/>
          <w:id w:val="1885752971"/>
          <w:placeholder>
            <w:docPart w:val="DefaultPlaceholder_-1854013440"/>
          </w:placeholder>
          <w:richText/>
        </w:sdtPr>
        <w:sdtContent>
          <w:r w:rsidRPr="00EE6186">
            <w:rPr>
              <w:b/>
            </w:rPr>
            <w:t>Chair:</w:t>
          </w:r>
        </w:sdtContent>
      </w:sdt>
      <w:r>
        <w:t xml:space="preserve"> Why is that?</w:t>
      </w:r>
    </w:p>
    <w:p w:rsidR="0079428D" w:rsidP="00EE6186">
      <w:pPr>
        <w:pStyle w:val="Answer"/>
      </w:pPr>
      <w:sdt>
        <w:sdtPr>
          <w:alias w:val="Witness"/>
          <w:id w:val="1887602122"/>
          <w:placeholder>
            <w:docPart w:val="DefaultPlaceholder_-1854013440"/>
          </w:placeholder>
          <w:richText/>
        </w:sdtPr>
        <w:sdtContent>
          <w:r w:rsidRPr="00EE6186" w:rsidR="00EE6186">
            <w:rPr>
              <w:b/>
              <w:i/>
            </w:rPr>
            <w:t>Emily Pennink:</w:t>
          </w:r>
        </w:sdtContent>
      </w:sdt>
      <w:r w:rsidR="00EE6186">
        <w:t xml:space="preserve"> It </w:t>
      </w:r>
      <w:r w:rsidRPr="000A6FD9" w:rsidR="000A6FD9">
        <w:t>is a rather long story</w:t>
      </w:r>
      <w:r w:rsidR="00EE6186">
        <w:t>. H</w:t>
      </w:r>
      <w:r w:rsidRPr="000A6FD9" w:rsidR="000A6FD9">
        <w:t>aving got into court</w:t>
      </w:r>
      <w:r w:rsidR="00EE6186">
        <w:t>,</w:t>
      </w:r>
      <w:r w:rsidRPr="000A6FD9" w:rsidR="000A6FD9">
        <w:t xml:space="preserve"> it was a good example of open justice</w:t>
      </w:r>
      <w:r w:rsidR="000A1BDF">
        <w:t>. A</w:t>
      </w:r>
      <w:r w:rsidRPr="000A6FD9" w:rsidR="000A6FD9">
        <w:t>s it turned out, we were able to get 22 people into the courtroom to report the case</w:t>
      </w:r>
      <w:r w:rsidR="00D248FD">
        <w:t xml:space="preserve"> and </w:t>
      </w:r>
      <w:r w:rsidRPr="000A6FD9" w:rsidR="000A6FD9">
        <w:t>many more on the video link and in an overflow court</w:t>
      </w:r>
      <w:r w:rsidR="00D248FD">
        <w:t>. Therefore, they really pulled</w:t>
      </w:r>
      <w:r w:rsidRPr="000A6FD9" w:rsidR="000A6FD9">
        <w:t xml:space="preserve"> out all the stops to ensure that as many people as possible could cover the case. </w:t>
      </w:r>
    </w:p>
    <w:p w:rsidR="00C54B31" w:rsidP="00EE6186">
      <w:pPr>
        <w:pStyle w:val="Answer"/>
      </w:pPr>
      <w:r w:rsidRPr="000A6FD9">
        <w:t xml:space="preserve">When Wayne </w:t>
      </w:r>
      <w:r w:rsidR="008C1022">
        <w:t>Couzens</w:t>
      </w:r>
      <w:r w:rsidRPr="000A6FD9">
        <w:t xml:space="preserve"> pleaded guilty</w:t>
      </w:r>
      <w:r w:rsidR="00CB5580">
        <w:t>,</w:t>
      </w:r>
      <w:r w:rsidRPr="000A6FD9">
        <w:t xml:space="preserve"> we had already been given access to a case summary </w:t>
      </w:r>
      <w:r w:rsidR="008C1022">
        <w:t xml:space="preserve">and </w:t>
      </w:r>
      <w:r w:rsidRPr="000A6FD9">
        <w:t>were able to hit the ground running and report a lot of the detail that the public had not been aware of before. At the sentenc</w:t>
      </w:r>
      <w:r w:rsidR="008C1022">
        <w:t xml:space="preserve">ing </w:t>
      </w:r>
      <w:r w:rsidRPr="000A6FD9">
        <w:t>hearing</w:t>
      </w:r>
      <w:r w:rsidR="0079428D">
        <w:t>,</w:t>
      </w:r>
      <w:r w:rsidRPr="000A6FD9">
        <w:t xml:space="preserve"> because we were able to sit in the court</w:t>
      </w:r>
      <w:r w:rsidR="0079428D">
        <w:t>,</w:t>
      </w:r>
      <w:r w:rsidRPr="000A6FD9">
        <w:t xml:space="preserve"> we could observe the famil</w:t>
      </w:r>
      <w:r w:rsidR="008C1022">
        <w:t>y of Sarah Everard</w:t>
      </w:r>
      <w:r w:rsidRPr="000A6FD9">
        <w:t xml:space="preserve"> standing up and giving </w:t>
      </w:r>
      <w:r w:rsidR="0079428D">
        <w:t>their</w:t>
      </w:r>
      <w:r w:rsidRPr="000A6FD9">
        <w:t xml:space="preserve"> very emotional</w:t>
      </w:r>
      <w:r>
        <w:t xml:space="preserve"> </w:t>
      </w:r>
      <w:r w:rsidRPr="00C54B31">
        <w:t>victim impact statements.</w:t>
      </w:r>
    </w:p>
    <w:p w:rsidR="00C54B31" w:rsidP="00C54B31">
      <w:pPr>
        <w:pStyle w:val="Question"/>
      </w:pPr>
      <w:sdt>
        <w:sdtPr>
          <w:alias w:val="Member"/>
          <w:tag w:val="&lt;Member mnisId='1601' dodsId='34498'&gt;"/>
          <w:id w:val="628279632"/>
          <w:placeholder>
            <w:docPart w:val="DefaultPlaceholder_-1854013440"/>
          </w:placeholder>
          <w:richText/>
        </w:sdtPr>
        <w:sdtContent>
          <w:r w:rsidRPr="00C54B31">
            <w:rPr>
              <w:b/>
            </w:rPr>
            <w:t>Chair:</w:t>
          </w:r>
        </w:sdtContent>
      </w:sdt>
      <w:r>
        <w:t xml:space="preserve"> </w:t>
      </w:r>
      <w:r w:rsidRPr="00C54B31">
        <w:t>I get that, but what I want to get from you is why it was important that you should be able to do that</w:t>
      </w:r>
      <w:r w:rsidR="00A12889">
        <w:t>.</w:t>
      </w:r>
    </w:p>
    <w:p w:rsidR="005B6EE5" w:rsidP="00C54B31">
      <w:pPr>
        <w:pStyle w:val="Answer"/>
      </w:pPr>
      <w:sdt>
        <w:sdtPr>
          <w:alias w:val="Witness"/>
          <w:id w:val="1494600657"/>
          <w:placeholder>
            <w:docPart w:val="DefaultPlaceholder_-1854013440"/>
          </w:placeholder>
          <w:richText/>
        </w:sdtPr>
        <w:sdtContent>
          <w:r w:rsidRPr="00C54B31" w:rsidR="00C54B31">
            <w:rPr>
              <w:b/>
              <w:i/>
            </w:rPr>
            <w:t>Emily Pennink:</w:t>
          </w:r>
        </w:sdtContent>
      </w:sdt>
      <w:r w:rsidR="00C54B31">
        <w:t xml:space="preserve"> </w:t>
      </w:r>
      <w:r w:rsidR="00410685">
        <w:t>Why w</w:t>
      </w:r>
      <w:r>
        <w:t>e</w:t>
      </w:r>
      <w:r w:rsidRPr="00C54B31" w:rsidR="00C54B31">
        <w:t xml:space="preserve"> should be sitting in court</w:t>
      </w:r>
      <w:r w:rsidR="00C54B31">
        <w:t>?</w:t>
      </w:r>
    </w:p>
    <w:p w:rsidR="005B6EE5" w:rsidP="005B6EE5">
      <w:pPr>
        <w:pStyle w:val="Question"/>
      </w:pPr>
      <w:sdt>
        <w:sdtPr>
          <w:alias w:val="Member"/>
          <w:tag w:val="&lt;Member mnisId='1601' dodsId='34498'&gt;"/>
          <w:id w:val="-201944793"/>
          <w:placeholder>
            <w:docPart w:val="DefaultPlaceholder_-1854013440"/>
          </w:placeholder>
          <w:richText/>
        </w:sdtPr>
        <w:sdtContent>
          <w:r w:rsidRPr="005B6EE5">
            <w:rPr>
              <w:b/>
            </w:rPr>
            <w:t>Chair:</w:t>
          </w:r>
        </w:sdtContent>
      </w:sdt>
      <w:r>
        <w:t xml:space="preserve"> </w:t>
      </w:r>
      <w:r w:rsidR="00410685">
        <w:t>W</w:t>
      </w:r>
      <w:r w:rsidRPr="005B6EE5">
        <w:t>hy is it you should be able to see that? Some people may say</w:t>
      </w:r>
      <w:r w:rsidR="00410685">
        <w:t xml:space="preserve">, “Does that matter?” People might think it does, but it is worth </w:t>
      </w:r>
      <w:r w:rsidRPr="005B6EE5">
        <w:t>articulating why</w:t>
      </w:r>
      <w:r>
        <w:t>.</w:t>
      </w:r>
    </w:p>
    <w:p w:rsidR="00B45F31" w:rsidP="005B6EE5">
      <w:pPr>
        <w:pStyle w:val="Answer"/>
      </w:pPr>
      <w:sdt>
        <w:sdtPr>
          <w:alias w:val="Witness"/>
          <w:id w:val="753868468"/>
          <w:placeholder>
            <w:docPart w:val="DefaultPlaceholder_-1854013440"/>
          </w:placeholder>
          <w:richText/>
        </w:sdtPr>
        <w:sdtContent>
          <w:r w:rsidRPr="005B6EE5" w:rsidR="005B6EE5">
            <w:rPr>
              <w:b/>
              <w:i/>
            </w:rPr>
            <w:t>Emily Pennink:</w:t>
          </w:r>
        </w:sdtContent>
      </w:sdt>
      <w:r w:rsidR="005B6EE5">
        <w:t xml:space="preserve"> </w:t>
      </w:r>
      <w:r w:rsidR="00410685">
        <w:t>W</w:t>
      </w:r>
      <w:r w:rsidRPr="005B6EE5" w:rsidR="005B6EE5">
        <w:t>e were the eyes and ears of the public, and to be</w:t>
      </w:r>
      <w:r w:rsidR="007952D1">
        <w:t xml:space="preserve"> </w:t>
      </w:r>
      <w:r w:rsidRPr="005B6EE5" w:rsidR="005B6EE5">
        <w:t>allowed to sit in court</w:t>
      </w:r>
      <w:r w:rsidR="007952D1">
        <w:t>,</w:t>
      </w:r>
      <w:r w:rsidRPr="005B6EE5" w:rsidR="005B6EE5">
        <w:t xml:space="preserve"> </w:t>
      </w:r>
      <w:r w:rsidRPr="00B45F31">
        <w:t>which is a very privileged position for us as court reporters</w:t>
      </w:r>
      <w:r w:rsidR="007952D1">
        <w:t xml:space="preserve">, </w:t>
      </w:r>
      <w:r w:rsidRPr="00B45F31">
        <w:t xml:space="preserve">we were able to observe what you cannot see on the video link and understand the electric atmosphere as they were giving their victim impact statements and demanding that Wayne </w:t>
      </w:r>
      <w:r w:rsidR="00787CAB">
        <w:t>Couzens</w:t>
      </w:r>
      <w:r w:rsidRPr="00B45F31">
        <w:t xml:space="preserve"> look at them to be able to see his reaction in the dock as he cower</w:t>
      </w:r>
      <w:r w:rsidR="00787CAB">
        <w:t>ed</w:t>
      </w:r>
      <w:r w:rsidRPr="00B45F31">
        <w:t xml:space="preserve"> awa</w:t>
      </w:r>
      <w:r w:rsidR="00787CAB">
        <w:t>y. We</w:t>
      </w:r>
      <w:r w:rsidRPr="00B45F31">
        <w:t xml:space="preserve"> could then put all of that into our c</w:t>
      </w:r>
      <w:r w:rsidR="00787CAB">
        <w:t xml:space="preserve">ourt </w:t>
      </w:r>
      <w:r w:rsidRPr="00B45F31">
        <w:t>report, which would have been a lot poorer had we not been able to sit in court and observe it first hand.</w:t>
      </w:r>
    </w:p>
    <w:p w:rsidR="00452300" w:rsidP="00B45F31">
      <w:pPr>
        <w:pStyle w:val="Question"/>
      </w:pPr>
      <w:sdt>
        <w:sdtPr>
          <w:alias w:val="Member"/>
          <w:tag w:val="&lt;Member mnisId='1601' dodsId='34498'&gt;"/>
          <w:id w:val="-2113352689"/>
          <w:placeholder>
            <w:docPart w:val="DefaultPlaceholder_-1854013440"/>
          </w:placeholder>
          <w:richText/>
        </w:sdtPr>
        <w:sdtContent>
          <w:r w:rsidRPr="00B45F31" w:rsidR="00B45F31">
            <w:rPr>
              <w:b/>
            </w:rPr>
            <w:t>Chair:</w:t>
          </w:r>
        </w:sdtContent>
      </w:sdt>
      <w:r w:rsidR="00B45F31">
        <w:t xml:space="preserve"> </w:t>
      </w:r>
      <w:r w:rsidRPr="00452300">
        <w:t>I suppose that the germ of the principle behind</w:t>
      </w:r>
      <w:r>
        <w:t xml:space="preserve"> all </w:t>
      </w:r>
      <w:r w:rsidRPr="00452300">
        <w:t>that</w:t>
      </w:r>
      <w:r w:rsidR="00C67A01">
        <w:t xml:space="preserve"> is that justice is done in the public</w:t>
      </w:r>
      <w:r w:rsidR="005A794A">
        <w:t>’</w:t>
      </w:r>
      <w:r w:rsidR="00C67A01">
        <w:t>s name, and therefore the public are entitled to have their eyes and ears see and hear what is done in their name</w:t>
      </w:r>
      <w:r w:rsidR="005E3AE5">
        <w:t>. Is that what it really comes down to? Y</w:t>
      </w:r>
      <w:r w:rsidRPr="00452300">
        <w:t>ou are facilitators of that</w:t>
      </w:r>
      <w:r w:rsidR="00E2762D">
        <w:t>.</w:t>
      </w:r>
    </w:p>
    <w:p w:rsidR="00452300" w:rsidP="00452300">
      <w:pPr>
        <w:pStyle w:val="Answer"/>
      </w:pPr>
      <w:sdt>
        <w:sdtPr>
          <w:alias w:val="Witness"/>
          <w:id w:val="491682229"/>
          <w:placeholder>
            <w:docPart w:val="DefaultPlaceholder_-1854013440"/>
          </w:placeholder>
          <w:richText/>
        </w:sdtPr>
        <w:sdtContent>
          <w:r w:rsidRPr="00452300">
            <w:rPr>
              <w:b/>
              <w:i/>
            </w:rPr>
            <w:t>Emily Pennink:</w:t>
          </w:r>
        </w:sdtContent>
      </w:sdt>
      <w:r>
        <w:t xml:space="preserve"> </w:t>
      </w:r>
      <w:r w:rsidRPr="00452300">
        <w:t>I think that was a good example of how open justice works well in very difficult circumstances, but it is one of very many cases that all deserve to be heard and communicated to the general public.</w:t>
      </w:r>
    </w:p>
    <w:p w:rsidR="003124F8" w:rsidP="00452300">
      <w:pPr>
        <w:pStyle w:val="Question"/>
      </w:pPr>
      <w:sdt>
        <w:sdtPr>
          <w:alias w:val="Member"/>
          <w:tag w:val="&lt;Member mnisId='1601' dodsId='34498'&gt;"/>
          <w:id w:val="1177464885"/>
          <w:placeholder>
            <w:docPart w:val="DefaultPlaceholder_-1854013440"/>
          </w:placeholder>
          <w:richText/>
        </w:sdtPr>
        <w:sdtContent>
          <w:r w:rsidRPr="003124F8" w:rsidR="00452300">
            <w:rPr>
              <w:b/>
            </w:rPr>
            <w:t>Chair:</w:t>
          </w:r>
        </w:sdtContent>
      </w:sdt>
      <w:r w:rsidR="00452300">
        <w:t xml:space="preserve"> </w:t>
      </w:r>
      <w:r>
        <w:t>Perhaps we will come back to t</w:t>
      </w:r>
      <w:r w:rsidRPr="00452300" w:rsidR="00452300">
        <w:t xml:space="preserve">he way </w:t>
      </w:r>
      <w:r w:rsidR="001D2A4B">
        <w:t xml:space="preserve">things have </w:t>
      </w:r>
      <w:r>
        <w:t>chang</w:t>
      </w:r>
      <w:r w:rsidR="001D2A4B">
        <w:t>ed</w:t>
      </w:r>
      <w:r>
        <w:t xml:space="preserve"> </w:t>
      </w:r>
      <w:r w:rsidRPr="00452300" w:rsidR="00452300">
        <w:t xml:space="preserve">in </w:t>
      </w:r>
      <w:r w:rsidR="001D2A4B">
        <w:t xml:space="preserve">terms of </w:t>
      </w:r>
      <w:r w:rsidRPr="00452300" w:rsidR="00452300">
        <w:t>access to</w:t>
      </w:r>
      <w:r w:rsidR="00E2762D">
        <w:t xml:space="preserve"> the courts</w:t>
      </w:r>
      <w:r w:rsidR="005C6EC6">
        <w:t xml:space="preserve">. </w:t>
      </w:r>
    </w:p>
    <w:p w:rsidR="00452300" w:rsidP="003124F8">
      <w:pPr>
        <w:pStyle w:val="Question"/>
        <w:numPr>
          <w:ilvl w:val="0"/>
          <w:numId w:val="0"/>
        </w:numPr>
        <w:ind w:left="794"/>
      </w:pPr>
      <w:r>
        <w:t xml:space="preserve">Maeve, </w:t>
      </w:r>
      <w:r w:rsidRPr="00452300">
        <w:t xml:space="preserve">what </w:t>
      </w:r>
      <w:r w:rsidR="003124F8">
        <w:t>are</w:t>
      </w:r>
      <w:r w:rsidRPr="00452300">
        <w:t xml:space="preserve"> your thought</w:t>
      </w:r>
      <w:r w:rsidR="003124F8">
        <w:t>s</w:t>
      </w:r>
      <w:r w:rsidRPr="00452300">
        <w:t>? Why does open justice matter</w:t>
      </w:r>
      <w:r w:rsidR="005C6EC6">
        <w:t>? W</w:t>
      </w:r>
      <w:r w:rsidRPr="00452300">
        <w:t xml:space="preserve">hy </w:t>
      </w:r>
      <w:r w:rsidR="003124F8">
        <w:t>is</w:t>
      </w:r>
      <w:r w:rsidRPr="00452300">
        <w:t xml:space="preserve"> that comment of Lord</w:t>
      </w:r>
      <w:r w:rsidR="005C6EC6">
        <w:t> </w:t>
      </w:r>
      <w:r w:rsidRPr="00452300">
        <w:t>Hew</w:t>
      </w:r>
      <w:r w:rsidR="005C6EC6">
        <w:t xml:space="preserve">art </w:t>
      </w:r>
      <w:r w:rsidRPr="00452300">
        <w:t>back in 192</w:t>
      </w:r>
      <w:r>
        <w:t>4</w:t>
      </w:r>
      <w:r w:rsidRPr="00452300">
        <w:t xml:space="preserve"> still relevant</w:t>
      </w:r>
      <w:r>
        <w:t>, if it is</w:t>
      </w:r>
      <w:r w:rsidRPr="00452300">
        <w:t>?</w:t>
      </w:r>
    </w:p>
    <w:p w:rsidR="00BE526C" w:rsidP="00FF6930">
      <w:pPr>
        <w:pStyle w:val="Answer"/>
      </w:pPr>
      <w:sdt>
        <w:sdtPr>
          <w:alias w:val="Witness"/>
          <w:id w:val="-622230321"/>
          <w:placeholder>
            <w:docPart w:val="DefaultPlaceholder_-1854013440"/>
          </w:placeholder>
          <w:richText/>
        </w:sdtPr>
        <w:sdtContent>
          <w:r w:rsidRPr="00452300" w:rsidR="00452300">
            <w:rPr>
              <w:b/>
              <w:i/>
            </w:rPr>
            <w:t>Maeve McClenaghan:</w:t>
          </w:r>
        </w:sdtContent>
      </w:sdt>
      <w:r w:rsidR="00452300">
        <w:t xml:space="preserve"> </w:t>
      </w:r>
      <w:r w:rsidRPr="00452300" w:rsidR="00452300">
        <w:t>I would echo much of what Judith</w:t>
      </w:r>
      <w:r w:rsidR="005C6EC6">
        <w:t xml:space="preserve"> said. </w:t>
      </w:r>
      <w:r w:rsidRPr="00452300" w:rsidR="00452300">
        <w:t>This is about public confidence in the justice system</w:t>
      </w:r>
      <w:r w:rsidR="001C557D">
        <w:t xml:space="preserve"> and the ability</w:t>
      </w:r>
      <w:r w:rsidRPr="00452300" w:rsidR="00452300">
        <w:t xml:space="preserve"> to see the</w:t>
      </w:r>
      <w:r w:rsidR="00FF6930">
        <w:t xml:space="preserve"> process at work. You said that </w:t>
      </w:r>
      <w:r w:rsidRPr="00452300" w:rsidR="00452300">
        <w:t xml:space="preserve">we are the eyes and ears of the public, but justice </w:t>
      </w:r>
      <w:r w:rsidR="00FF6930">
        <w:t xml:space="preserve">also </w:t>
      </w:r>
      <w:r w:rsidRPr="00452300" w:rsidR="00452300">
        <w:t xml:space="preserve">happens to the public and they deserve to understand the process. </w:t>
      </w:r>
      <w:r w:rsidR="00FF6930">
        <w:t>J</w:t>
      </w:r>
      <w:r w:rsidRPr="00452300" w:rsidR="00452300">
        <w:t>ournalists have a unique position in being able to see</w:t>
      </w:r>
      <w:r w:rsidRPr="00BE526C">
        <w:t xml:space="preserve"> trends happening across various courts that you might not see on an individual basis. The courts are not infallible; </w:t>
      </w:r>
      <w:r w:rsidR="00FF6930">
        <w:t>t</w:t>
      </w:r>
      <w:r w:rsidRPr="00BE526C">
        <w:t xml:space="preserve">hings do go wrong, and journalists as the </w:t>
      </w:r>
      <w:r w:rsidR="00130494">
        <w:t>fourth</w:t>
      </w:r>
      <w:r w:rsidRPr="00BE526C">
        <w:t xml:space="preserve"> estate ha</w:t>
      </w:r>
      <w:r w:rsidR="00FF6930">
        <w:t>ve a</w:t>
      </w:r>
      <w:r w:rsidRPr="00BE526C">
        <w:t xml:space="preserve"> responsibility to be the eyes and ears and </w:t>
      </w:r>
      <w:r w:rsidR="00457F20">
        <w:t>w</w:t>
      </w:r>
      <w:r w:rsidRPr="00BE526C">
        <w:t>atch</w:t>
      </w:r>
      <w:r w:rsidR="00457F20">
        <w:t>d</w:t>
      </w:r>
      <w:r w:rsidRPr="00BE526C">
        <w:t>ogs of the public.</w:t>
      </w:r>
    </w:p>
    <w:p w:rsidR="00130494" w:rsidP="00BE526C">
      <w:pPr>
        <w:pStyle w:val="Question"/>
      </w:pPr>
      <w:sdt>
        <w:sdtPr>
          <w:alias w:val="Member"/>
          <w:tag w:val="&lt;Member mnisId='1601' dodsId='34498'&gt;"/>
          <w:id w:val="1298727595"/>
          <w:placeholder>
            <w:docPart w:val="DefaultPlaceholder_-1854013440"/>
          </w:placeholder>
          <w:richText/>
        </w:sdtPr>
        <w:sdtContent>
          <w:r w:rsidRPr="00BE526C" w:rsidR="00BE526C">
            <w:rPr>
              <w:b/>
            </w:rPr>
            <w:t>Chair:</w:t>
          </w:r>
        </w:sdtContent>
      </w:sdt>
      <w:r w:rsidR="00BE526C">
        <w:t xml:space="preserve"> </w:t>
      </w:r>
      <w:r w:rsidRPr="00BE526C" w:rsidR="00BE526C">
        <w:t xml:space="preserve">That is helpful. Accepting </w:t>
      </w:r>
      <w:r w:rsidR="00381265">
        <w:t xml:space="preserve">all </w:t>
      </w:r>
      <w:r w:rsidRPr="00BE526C" w:rsidR="00BE526C">
        <w:t>of that, there will be certain instances, I suppose, when it might be necessary to derogate from that principle. The normal proposition is that justice should be don</w:t>
      </w:r>
      <w:r w:rsidR="005127E5">
        <w:t xml:space="preserve">e and </w:t>
      </w:r>
      <w:r w:rsidR="003124F8">
        <w:t xml:space="preserve">be </w:t>
      </w:r>
      <w:r w:rsidR="005127E5">
        <w:t>seen</w:t>
      </w:r>
      <w:r w:rsidRPr="00AC5A6B" w:rsidR="00AC5A6B">
        <w:t xml:space="preserve"> to be done</w:t>
      </w:r>
      <w:r w:rsidR="005127E5">
        <w:t>.</w:t>
      </w:r>
      <w:r w:rsidRPr="00AC5A6B" w:rsidR="00AC5A6B">
        <w:t xml:space="preserve"> </w:t>
      </w:r>
      <w:r w:rsidR="005127E5">
        <w:t xml:space="preserve">Are there </w:t>
      </w:r>
      <w:r w:rsidRPr="00AC5A6B" w:rsidR="00AC5A6B">
        <w:t>circumstances in which it may be necessary to derogate from that under</w:t>
      </w:r>
      <w:r w:rsidRPr="00223104" w:rsidR="00223104">
        <w:t xml:space="preserve"> certain circumstances</w:t>
      </w:r>
      <w:r>
        <w:t>? If</w:t>
      </w:r>
      <w:r w:rsidRPr="00223104" w:rsidR="00223104">
        <w:t xml:space="preserve"> so, what do you think they are or should be?</w:t>
      </w:r>
      <w:r w:rsidRPr="00130494">
        <w:t xml:space="preserve"> </w:t>
      </w:r>
      <w:r w:rsidR="005127E5">
        <w:t>C</w:t>
      </w:r>
      <w:r w:rsidRPr="00130494">
        <w:t>an there be a circumstance where it may be necessary for it not to be in the open, and how do you make sure that is not abused?</w:t>
      </w:r>
    </w:p>
    <w:p w:rsidR="00E02EC3" w:rsidP="00130494">
      <w:pPr>
        <w:pStyle w:val="Answer"/>
      </w:pPr>
      <w:sdt>
        <w:sdtPr>
          <w:alias w:val="Witness"/>
          <w:id w:val="1292481236"/>
          <w:placeholder>
            <w:docPart w:val="DefaultPlaceholder_-1854013440"/>
          </w:placeholder>
          <w:richText/>
        </w:sdtPr>
        <w:sdtContent>
          <w:r w:rsidRPr="00130494" w:rsidR="00130494">
            <w:rPr>
              <w:b/>
              <w:i/>
            </w:rPr>
            <w:t>Emily Pennink:</w:t>
          </w:r>
        </w:sdtContent>
      </w:sdt>
      <w:r w:rsidR="00130494">
        <w:t xml:space="preserve"> </w:t>
      </w:r>
      <w:r w:rsidR="005127E5">
        <w:t>T</w:t>
      </w:r>
      <w:r w:rsidRPr="00130494" w:rsidR="00130494">
        <w:t>here are</w:t>
      </w:r>
      <w:r w:rsidR="005127E5">
        <w:t xml:space="preserve"> already</w:t>
      </w:r>
      <w:r w:rsidRPr="00130494" w:rsidR="00130494">
        <w:t xml:space="preserve"> restrictions </w:t>
      </w:r>
      <w:r w:rsidRPr="00493E30" w:rsidR="00493E30">
        <w:t>on open justice</w:t>
      </w:r>
      <w:r>
        <w:t>.</w:t>
      </w:r>
      <w:r w:rsidRPr="00493E30" w:rsidR="00493E30">
        <w:t xml:space="preserve"> There are reporting restrictions to protect the identity of youths going through the system</w:t>
      </w:r>
      <w:r>
        <w:t xml:space="preserve"> and to </w:t>
      </w:r>
      <w:r w:rsidRPr="00493E30" w:rsidR="00493E30">
        <w:t>protect the identity of victims of sexual offences</w:t>
      </w:r>
      <w:r>
        <w:t>, b</w:t>
      </w:r>
      <w:r w:rsidRPr="00493E30" w:rsidR="00493E30">
        <w:t>ut there has to be a very good reason</w:t>
      </w:r>
      <w:r>
        <w:t xml:space="preserve"> for it</w:t>
      </w:r>
      <w:r w:rsidRPr="00493E30" w:rsidR="00493E30">
        <w:t>, and any minor diversion from open justice should be proportionate.</w:t>
      </w:r>
    </w:p>
    <w:p w:rsidR="00C25A2B" w:rsidP="00130494">
      <w:pPr>
        <w:pStyle w:val="Answer"/>
      </w:pPr>
      <w:r w:rsidRPr="00493E30">
        <w:t xml:space="preserve">I covered a case this year involving a police officer </w:t>
      </w:r>
      <w:r w:rsidR="00E02EC3">
        <w:t xml:space="preserve">who </w:t>
      </w:r>
      <w:r w:rsidRPr="00493E30">
        <w:t>was a member of a neo-Nazi organ</w:t>
      </w:r>
      <w:r w:rsidR="00525AD7">
        <w:t>is</w:t>
      </w:r>
      <w:r w:rsidRPr="00493E30">
        <w:t>ation. His case w</w:t>
      </w:r>
      <w:r w:rsidR="00525AD7">
        <w:t>as</w:t>
      </w:r>
      <w:r w:rsidRPr="00493E30">
        <w:t xml:space="preserve"> split into two</w:t>
      </w:r>
      <w:r w:rsidR="00525AD7">
        <w:t>. H</w:t>
      </w:r>
      <w:r w:rsidRPr="00493E30">
        <w:t>e had a follow</w:t>
      </w:r>
      <w:r w:rsidR="00525AD7">
        <w:noBreakHyphen/>
      </w:r>
      <w:r w:rsidRPr="00493E30">
        <w:t>on case in the offing involving much more minor offences</w:t>
      </w:r>
      <w:r w:rsidR="00525AD7">
        <w:t>. B</w:t>
      </w:r>
      <w:r w:rsidRPr="00493E30">
        <w:t>ecause of that</w:t>
      </w:r>
      <w:r w:rsidR="003124F8">
        <w:t>,</w:t>
      </w:r>
      <w:r w:rsidRPr="00493E30">
        <w:t xml:space="preserve"> his legal team was able to argue successfully that the entirety of his trial should not be reported at all until the conclusion of the follow</w:t>
      </w:r>
      <w:r w:rsidR="00EA60BF">
        <w:noBreakHyphen/>
      </w:r>
      <w:r w:rsidRPr="00493E30">
        <w:t xml:space="preserve">on trial. </w:t>
      </w:r>
      <w:r w:rsidR="00EA60BF">
        <w:t>I</w:t>
      </w:r>
      <w:r w:rsidRPr="000674CB" w:rsidR="000674CB">
        <w:t>n instances like that</w:t>
      </w:r>
      <w:r w:rsidR="003124F8">
        <w:t>,</w:t>
      </w:r>
      <w:r w:rsidRPr="000674CB" w:rsidR="000674CB">
        <w:t xml:space="preserve"> where cases are of very high public interest</w:t>
      </w:r>
      <w:r w:rsidR="003124F8">
        <w:t>,</w:t>
      </w:r>
      <w:r w:rsidRPr="000674CB" w:rsidR="000674CB">
        <w:t xml:space="preserve"> you ha</w:t>
      </w:r>
      <w:r w:rsidR="00EA60BF">
        <w:t>ve</w:t>
      </w:r>
      <w:r w:rsidRPr="000674CB" w:rsidR="000674CB">
        <w:t xml:space="preserve"> to be very careful </w:t>
      </w:r>
      <w:r w:rsidR="00EA60BF">
        <w:t>in</w:t>
      </w:r>
      <w:r w:rsidRPr="000674CB" w:rsidR="000674CB">
        <w:t xml:space="preserve"> balanc</w:t>
      </w:r>
      <w:r w:rsidR="00EA60BF">
        <w:t>ing</w:t>
      </w:r>
      <w:r w:rsidRPr="000674CB" w:rsidR="000674CB">
        <w:t xml:space="preserve"> the interests. As it happened, approximately </w:t>
      </w:r>
      <w:r w:rsidR="00EA60BF">
        <w:t xml:space="preserve">five </w:t>
      </w:r>
      <w:r w:rsidRPr="000674CB" w:rsidR="000674CB">
        <w:t>minutes after the jury had been sent out to deliberate he pleaded guilty to the other offences and the reporting restrictions fell away. I think you have to be very careful to consider how a defendant can arguably manipulate the system to avoid public scrutiny. I think it is a really difficult balancing act</w:t>
      </w:r>
      <w:r w:rsidR="00794F5C">
        <w:t>.</w:t>
      </w:r>
    </w:p>
    <w:p w:rsidR="00794F5C" w:rsidP="00C25A2B">
      <w:pPr>
        <w:pStyle w:val="Question"/>
      </w:pPr>
      <w:sdt>
        <w:sdtPr>
          <w:alias w:val="Member"/>
          <w:tag w:val="&lt;Member mnisId='1601' dodsId='34498'&gt;"/>
          <w:id w:val="-1272626425"/>
          <w:placeholder>
            <w:docPart w:val="DefaultPlaceholder_-1854013440"/>
          </w:placeholder>
          <w:richText/>
        </w:sdtPr>
        <w:sdtContent>
          <w:r w:rsidRPr="00C25A2B" w:rsidR="00C25A2B">
            <w:rPr>
              <w:b/>
            </w:rPr>
            <w:t>Chair:</w:t>
          </w:r>
        </w:sdtContent>
      </w:sdt>
      <w:r w:rsidR="00C25A2B">
        <w:t xml:space="preserve"> </w:t>
      </w:r>
      <w:r>
        <w:t>I</w:t>
      </w:r>
      <w:r w:rsidRPr="00C25A2B" w:rsidR="00C25A2B">
        <w:t>t is a decision for the judge in every case, is it not?</w:t>
      </w:r>
    </w:p>
    <w:p w:rsidR="00794F5C" w:rsidP="00794F5C">
      <w:pPr>
        <w:pStyle w:val="Answer"/>
      </w:pPr>
      <w:sdt>
        <w:sdtPr>
          <w:alias w:val="Witness"/>
          <w:id w:val="-1203323435"/>
          <w:placeholder>
            <w:docPart w:val="DefaultPlaceholder_-1854013440"/>
          </w:placeholder>
          <w:richText/>
        </w:sdtPr>
        <w:sdtContent>
          <w:r w:rsidRPr="00794F5C">
            <w:rPr>
              <w:b/>
              <w:i/>
            </w:rPr>
            <w:t>Emily Pennink:</w:t>
          </w:r>
        </w:sdtContent>
      </w:sdt>
      <w:r>
        <w:t xml:space="preserve"> Yes.</w:t>
      </w:r>
    </w:p>
    <w:p w:rsidR="00C25A2B" w:rsidP="00C25A2B">
      <w:pPr>
        <w:pStyle w:val="Question"/>
      </w:pPr>
      <w:sdt>
        <w:sdtPr>
          <w:alias w:val="Member"/>
          <w:tag w:val="&lt;Member mnisId='1601' dodsId='34498'&gt;"/>
          <w:id w:val="1004868677"/>
          <w:placeholder>
            <w:docPart w:val="DefaultPlaceholder_-1854013440"/>
          </w:placeholder>
          <w:richText/>
        </w:sdtPr>
        <w:sdtContent>
          <w:r w:rsidRPr="001D1D3A" w:rsidR="00794F5C">
            <w:rPr>
              <w:b/>
            </w:rPr>
            <w:t>Chair:</w:t>
          </w:r>
        </w:sdtContent>
      </w:sdt>
      <w:r w:rsidR="00794F5C">
        <w:t xml:space="preserve"> </w:t>
      </w:r>
      <w:r w:rsidRPr="00C25A2B">
        <w:t>That is probably where it has to be</w:t>
      </w:r>
      <w:r w:rsidR="00794F5C">
        <w:t>.</w:t>
      </w:r>
      <w:r w:rsidR="001D1D3A">
        <w:t xml:space="preserve"> </w:t>
      </w:r>
      <w:r w:rsidRPr="00C25A2B">
        <w:t xml:space="preserve">I suppose the argument used </w:t>
      </w:r>
      <w:r w:rsidR="001D1D3A">
        <w:t xml:space="preserve">was </w:t>
      </w:r>
      <w:r w:rsidRPr="00C25A2B">
        <w:t>that you must not prejudice the next case.</w:t>
      </w:r>
    </w:p>
    <w:p w:rsidR="00C25A2B" w:rsidP="00C25A2B">
      <w:pPr>
        <w:pStyle w:val="Answer"/>
      </w:pPr>
      <w:sdt>
        <w:sdtPr>
          <w:alias w:val="Witness"/>
          <w:id w:val="-2003263772"/>
          <w:placeholder>
            <w:docPart w:val="DefaultPlaceholder_-1854013440"/>
          </w:placeholder>
          <w:richText/>
        </w:sdtPr>
        <w:sdtContent>
          <w:r w:rsidRPr="00C25A2B">
            <w:rPr>
              <w:b/>
              <w:i/>
            </w:rPr>
            <w:t>Emily Pennink:</w:t>
          </w:r>
        </w:sdtContent>
      </w:sdt>
      <w:r>
        <w:t xml:space="preserve"> </w:t>
      </w:r>
      <w:r w:rsidRPr="00C25A2B">
        <w:t>Yes.</w:t>
      </w:r>
    </w:p>
    <w:p w:rsidR="00C25A2B" w:rsidP="00C25A2B">
      <w:pPr>
        <w:pStyle w:val="Question"/>
      </w:pPr>
      <w:sdt>
        <w:sdtPr>
          <w:alias w:val="Member"/>
          <w:tag w:val="&lt;Member mnisId='1601' dodsId='34498'&gt;"/>
          <w:id w:val="-1210875093"/>
          <w:placeholder>
            <w:docPart w:val="DefaultPlaceholder_-1854013440"/>
          </w:placeholder>
          <w:richText/>
        </w:sdtPr>
        <w:sdtContent>
          <w:r w:rsidRPr="00C25A2B">
            <w:rPr>
              <w:b/>
            </w:rPr>
            <w:t>Chair:</w:t>
          </w:r>
        </w:sdtContent>
      </w:sdt>
      <w:r>
        <w:t xml:space="preserve"> </w:t>
      </w:r>
      <w:r w:rsidRPr="00C25A2B">
        <w:t>That is legitimate, is it not?</w:t>
      </w:r>
    </w:p>
    <w:p w:rsidR="00C25A2B" w:rsidP="00C25A2B">
      <w:pPr>
        <w:pStyle w:val="Answer"/>
      </w:pPr>
      <w:sdt>
        <w:sdtPr>
          <w:alias w:val="Witness"/>
          <w:id w:val="1205517293"/>
          <w:placeholder>
            <w:docPart w:val="DefaultPlaceholder_-1854013440"/>
          </w:placeholder>
          <w:richText/>
        </w:sdtPr>
        <w:sdtContent>
          <w:r w:rsidRPr="00C25A2B">
            <w:rPr>
              <w:b/>
              <w:i/>
            </w:rPr>
            <w:t>Emily Pennink:</w:t>
          </w:r>
        </w:sdtContent>
      </w:sdt>
      <w:r>
        <w:t xml:space="preserve"> </w:t>
      </w:r>
      <w:r w:rsidRPr="00C25A2B">
        <w:t>That is a legitimate argument. I</w:t>
      </w:r>
      <w:r w:rsidR="001D1D3A">
        <w:t xml:space="preserve"> am</w:t>
      </w:r>
      <w:r w:rsidRPr="00C25A2B">
        <w:t xml:space="preserve"> not saying the decision was wrong, but in this case since he pleaded out almost immediately it </w:t>
      </w:r>
      <w:r w:rsidR="00FD2A01">
        <w:t>seemed</w:t>
      </w:r>
      <w:r w:rsidRPr="00C25A2B">
        <w:t xml:space="preserve"> to observers to be a</w:t>
      </w:r>
      <w:r w:rsidR="00FD2A01">
        <w:t xml:space="preserve"> </w:t>
      </w:r>
      <w:r w:rsidRPr="00C25A2B">
        <w:t>slightly cynical use of the system.</w:t>
      </w:r>
    </w:p>
    <w:p w:rsidR="00C25A2B" w:rsidP="00C25A2B">
      <w:pPr>
        <w:pStyle w:val="Question"/>
      </w:pPr>
      <w:sdt>
        <w:sdtPr>
          <w:alias w:val="Member"/>
          <w:tag w:val="&lt;Member mnisId='1601' dodsId='34498'&gt;"/>
          <w:id w:val="-397750810"/>
          <w:placeholder>
            <w:docPart w:val="DefaultPlaceholder_-1854013440"/>
          </w:placeholder>
          <w:richText/>
        </w:sdtPr>
        <w:sdtContent>
          <w:r w:rsidRPr="00C25A2B">
            <w:rPr>
              <w:b/>
            </w:rPr>
            <w:t>Chair:</w:t>
          </w:r>
        </w:sdtContent>
      </w:sdt>
      <w:r>
        <w:t xml:space="preserve"> </w:t>
      </w:r>
      <w:r w:rsidR="00FD2A01">
        <w:t>The truth is that y</w:t>
      </w:r>
      <w:r w:rsidRPr="00C25A2B">
        <w:t>ou do not know how he will plead until he pleads, do you?</w:t>
      </w:r>
    </w:p>
    <w:p w:rsidR="00C25A2B" w:rsidP="00C25A2B">
      <w:pPr>
        <w:pStyle w:val="Answer"/>
      </w:pPr>
      <w:sdt>
        <w:sdtPr>
          <w:alias w:val="Witness"/>
          <w:id w:val="911585426"/>
          <w:placeholder>
            <w:docPart w:val="DefaultPlaceholder_-1854013440"/>
          </w:placeholder>
          <w:richText/>
        </w:sdtPr>
        <w:sdtContent>
          <w:r w:rsidRPr="00C25A2B">
            <w:rPr>
              <w:b/>
              <w:i/>
            </w:rPr>
            <w:t>Emily Pennink:</w:t>
          </w:r>
        </w:sdtContent>
      </w:sdt>
      <w:r>
        <w:t xml:space="preserve"> </w:t>
      </w:r>
      <w:r w:rsidRPr="00C25A2B">
        <w:t>Exactly so.</w:t>
      </w:r>
    </w:p>
    <w:p w:rsidR="00C25A2B" w:rsidP="00C25A2B">
      <w:pPr>
        <w:pStyle w:val="Question"/>
      </w:pPr>
      <w:sdt>
        <w:sdtPr>
          <w:alias w:val="Member"/>
          <w:tag w:val="&lt;Member mnisId='1601' dodsId='34498'&gt;"/>
          <w:id w:val="-720211830"/>
          <w:placeholder>
            <w:docPart w:val="DefaultPlaceholder_-1854013440"/>
          </w:placeholder>
          <w:richText/>
        </w:sdtPr>
        <w:sdtContent>
          <w:r w:rsidRPr="00C25A2B">
            <w:rPr>
              <w:b/>
            </w:rPr>
            <w:t>Chair:</w:t>
          </w:r>
        </w:sdtContent>
      </w:sdt>
      <w:r>
        <w:t xml:space="preserve"> </w:t>
      </w:r>
      <w:r w:rsidR="00FD2A01">
        <w:t>Y</w:t>
      </w:r>
      <w:r w:rsidRPr="00C25A2B">
        <w:t>ou cannot put him</w:t>
      </w:r>
      <w:r w:rsidR="00FD2A01">
        <w:t>,</w:t>
      </w:r>
      <w:r w:rsidRPr="00C25A2B">
        <w:t xml:space="preserve"> or any defendant</w:t>
      </w:r>
      <w:r w:rsidR="00FD2A01">
        <w:t>,</w:t>
      </w:r>
      <w:r w:rsidRPr="00C25A2B">
        <w:t xml:space="preserve"> under pressure.</w:t>
      </w:r>
    </w:p>
    <w:p w:rsidR="00C25A2B" w:rsidP="00C25A2B">
      <w:pPr>
        <w:pStyle w:val="Answer"/>
      </w:pPr>
      <w:sdt>
        <w:sdtPr>
          <w:alias w:val="Witness"/>
          <w:id w:val="266435336"/>
          <w:placeholder>
            <w:docPart w:val="DefaultPlaceholder_-1854013440"/>
          </w:placeholder>
          <w:richText/>
        </w:sdtPr>
        <w:sdtContent>
          <w:r w:rsidRPr="00C25A2B">
            <w:rPr>
              <w:b/>
              <w:i/>
            </w:rPr>
            <w:t>Emily Pennink:</w:t>
          </w:r>
        </w:sdtContent>
      </w:sdt>
      <w:r>
        <w:t xml:space="preserve"> </w:t>
      </w:r>
      <w:r w:rsidRPr="00C25A2B">
        <w:t>Exactly so, but when you have completely different offences sometimes you have to balance that against w</w:t>
      </w:r>
      <w:r w:rsidR="00364971">
        <w:t>he</w:t>
      </w:r>
      <w:r w:rsidRPr="00C25A2B">
        <w:t>ther being convicted of</w:t>
      </w:r>
      <w:r w:rsidR="00364971">
        <w:t xml:space="preserve"> one</w:t>
      </w:r>
      <w:r w:rsidRPr="00C25A2B">
        <w:t xml:space="preserve"> offence will influence the jury</w:t>
      </w:r>
      <w:r w:rsidR="00364971">
        <w:t xml:space="preserve"> that is</w:t>
      </w:r>
      <w:r w:rsidRPr="00C25A2B">
        <w:t xml:space="preserve"> considering a completely different type of offence. Arguably, jurors</w:t>
      </w:r>
      <w:r w:rsidR="00770A3C">
        <w:t>,</w:t>
      </w:r>
      <w:r w:rsidRPr="00C25A2B">
        <w:t xml:space="preserve"> months down the line</w:t>
      </w:r>
      <w:r w:rsidR="00770A3C">
        <w:t>,</w:t>
      </w:r>
      <w:r w:rsidRPr="00C25A2B">
        <w:t xml:space="preserve"> may not remember the earlier case</w:t>
      </w:r>
      <w:r w:rsidR="003124F8">
        <w:t>,</w:t>
      </w:r>
      <w:r w:rsidRPr="00C25A2B">
        <w:t xml:space="preserve"> and in any case it does not affect consideration of the other charges</w:t>
      </w:r>
      <w:r w:rsidR="00364971">
        <w:t>,</w:t>
      </w:r>
      <w:r w:rsidRPr="00C25A2B">
        <w:t xml:space="preserve"> but I just raise that as an example where a very fine balanc</w:t>
      </w:r>
      <w:r w:rsidR="005E2DE8">
        <w:t>e has to be struck.</w:t>
      </w:r>
    </w:p>
    <w:p w:rsidR="00C25A2B" w:rsidP="00C25A2B">
      <w:pPr>
        <w:pStyle w:val="Remark"/>
      </w:pPr>
      <w:sdt>
        <w:sdtPr>
          <w:alias w:val="Member"/>
          <w:tag w:val="&lt;Member mnisId='1601' dodsId='34498'&gt;"/>
          <w:id w:val="1109863893"/>
          <w:placeholder>
            <w:docPart w:val="DefaultPlaceholder_-1854013440"/>
          </w:placeholder>
          <w:richText/>
        </w:sdtPr>
        <w:sdtContent>
          <w:r w:rsidRPr="00C25A2B">
            <w:rPr>
              <w:b/>
            </w:rPr>
            <w:t>Chair:</w:t>
          </w:r>
        </w:sdtContent>
      </w:sdt>
      <w:r>
        <w:t xml:space="preserve"> </w:t>
      </w:r>
      <w:r w:rsidRPr="00C25A2B">
        <w:t>I imagine the judge would have applied the</w:t>
      </w:r>
      <w:r>
        <w:t xml:space="preserve"> </w:t>
      </w:r>
      <w:r w:rsidR="009B1C73">
        <w:t>Times Newspapers </w:t>
      </w:r>
      <w:r w:rsidR="009B1C73">
        <w:rPr>
          <w:i/>
          <w:iCs/>
        </w:rPr>
        <w:t>v.</w:t>
      </w:r>
      <w:r w:rsidR="009B1C73">
        <w:t xml:space="preserve"> Abdulaziz</w:t>
      </w:r>
      <w:r>
        <w:t xml:space="preserve"> case</w:t>
      </w:r>
      <w:r w:rsidR="005A794A">
        <w:t>,</w:t>
      </w:r>
      <w:r>
        <w:t xml:space="preserve"> </w:t>
      </w:r>
      <w:r w:rsidRPr="00C25A2B">
        <w:t xml:space="preserve">which </w:t>
      </w:r>
      <w:r w:rsidR="005E2DE8">
        <w:t xml:space="preserve">says that </w:t>
      </w:r>
      <w:r w:rsidR="009B1C73">
        <w:t>any</w:t>
      </w:r>
      <w:r w:rsidR="005E2DE8">
        <w:t xml:space="preserve"> </w:t>
      </w:r>
      <w:r w:rsidRPr="00C25A2B">
        <w:t>departure must be on the grounds of necessity.</w:t>
      </w:r>
    </w:p>
    <w:p w:rsidR="003124F8" w:rsidP="00C25A2B">
      <w:pPr>
        <w:pStyle w:val="Question"/>
      </w:pPr>
      <w:sdt>
        <w:sdtPr>
          <w:alias w:val="Member"/>
          <w:tag w:val="&lt;Member mnisId='4826' dodsId=''&gt;"/>
          <w:id w:val="285021815"/>
          <w:placeholder>
            <w:docPart w:val="DefaultPlaceholder_-1854013440"/>
          </w:placeholder>
          <w:richText/>
        </w:sdtPr>
        <w:sdtContent>
          <w:r w:rsidRPr="00C25A2B" w:rsidR="00C25A2B">
            <w:rPr>
              <w:b/>
            </w:rPr>
            <w:t>Laura Farris:</w:t>
          </w:r>
        </w:sdtContent>
      </w:sdt>
      <w:r w:rsidR="00C25A2B">
        <w:t xml:space="preserve"> </w:t>
      </w:r>
      <w:r w:rsidR="009B1C73">
        <w:t>T</w:t>
      </w:r>
      <w:r w:rsidRPr="00C25A2B" w:rsidR="00C25A2B">
        <w:t xml:space="preserve">o follow </w:t>
      </w:r>
      <w:r w:rsidR="00F563D1">
        <w:t>that up,</w:t>
      </w:r>
      <w:r w:rsidRPr="00C25A2B" w:rsidR="00C25A2B">
        <w:t xml:space="preserve"> some years ago I was involved in practi</w:t>
      </w:r>
      <w:r w:rsidR="00F563D1">
        <w:t>c</w:t>
      </w:r>
      <w:r w:rsidRPr="00C25A2B" w:rsidR="00C25A2B">
        <w:t xml:space="preserve">e in a very significant appeal case </w:t>
      </w:r>
      <w:r w:rsidR="00F563D1">
        <w:t>on</w:t>
      </w:r>
      <w:r w:rsidRPr="00C25A2B" w:rsidR="00C25A2B">
        <w:t xml:space="preserve"> open justice. I lost. I was arguing for an anonymity order. The appeal court said in that case that</w:t>
      </w:r>
      <w:r w:rsidR="005A794A">
        <w:t>,</w:t>
      </w:r>
      <w:r w:rsidRPr="00C25A2B" w:rsidR="00C25A2B">
        <w:t xml:space="preserve"> even when somebody is accused of serious sexual</w:t>
      </w:r>
      <w:r w:rsidR="00C25A2B">
        <w:t xml:space="preserve"> </w:t>
      </w:r>
      <w:r w:rsidRPr="00C25A2B" w:rsidR="00C25A2B">
        <w:t>offences against children</w:t>
      </w:r>
      <w:r w:rsidR="005A794A">
        <w:t>,</w:t>
      </w:r>
      <w:r w:rsidRPr="00A54972" w:rsidR="00A54972">
        <w:t xml:space="preserve"> it can be appropriate to name them because the public </w:t>
      </w:r>
      <w:r w:rsidR="00F563D1">
        <w:t>are</w:t>
      </w:r>
      <w:r w:rsidRPr="00A54972" w:rsidR="00A54972">
        <w:t xml:space="preserve"> capable of understanding the difference between an allegation and a conviction. </w:t>
      </w:r>
    </w:p>
    <w:p w:rsidR="00A54972" w:rsidP="003124F8">
      <w:pPr>
        <w:pStyle w:val="Question"/>
        <w:numPr>
          <w:ilvl w:val="0"/>
          <w:numId w:val="0"/>
        </w:numPr>
        <w:ind w:left="794"/>
      </w:pPr>
      <w:r w:rsidRPr="00A54972">
        <w:t>You have been talking about examples of anonymity. In the criminal field</w:t>
      </w:r>
      <w:r w:rsidR="00643148">
        <w:t xml:space="preserve">, do any of the witnesses feel that </w:t>
      </w:r>
      <w:r w:rsidRPr="00A54972">
        <w:t xml:space="preserve">anonymity </w:t>
      </w:r>
      <w:r w:rsidR="00643148">
        <w:t xml:space="preserve">or </w:t>
      </w:r>
      <w:r w:rsidRPr="00A54972">
        <w:t>restrictive reporting orders are still handed out quite freely</w:t>
      </w:r>
      <w:r>
        <w:t xml:space="preserve">? </w:t>
      </w:r>
      <w:r w:rsidR="00643148">
        <w:t>T</w:t>
      </w:r>
      <w:r w:rsidRPr="00A54972">
        <w:t xml:space="preserve">he case I was in set </w:t>
      </w:r>
      <w:r w:rsidR="00CB2CB5">
        <w:t xml:space="preserve">the </w:t>
      </w:r>
      <w:r w:rsidRPr="00A54972">
        <w:t>important</w:t>
      </w:r>
      <w:r w:rsidR="00CB2CB5">
        <w:t xml:space="preserve"> and paramount </w:t>
      </w:r>
      <w:r w:rsidRPr="00A54972">
        <w:t>principle of open justice and all the things</w:t>
      </w:r>
      <w:r w:rsidR="00CB2CB5">
        <w:t xml:space="preserve"> the Chair has</w:t>
      </w:r>
      <w:r w:rsidRPr="00A54972">
        <w:t xml:space="preserve"> alluded t</w:t>
      </w:r>
      <w:r w:rsidR="00CB2CB5">
        <w:t>o. D</w:t>
      </w:r>
      <w:r w:rsidRPr="00A54972">
        <w:t>o you think it is given enough weight and seriousness, or</w:t>
      </w:r>
      <w:r w:rsidR="00CB2CB5">
        <w:t xml:space="preserve"> are </w:t>
      </w:r>
      <w:r w:rsidRPr="00A54972">
        <w:t>there some judges who are t</w:t>
      </w:r>
      <w:r w:rsidR="00CB2CB5">
        <w:t>o</w:t>
      </w:r>
      <w:r w:rsidRPr="00A54972">
        <w:t>o willing</w:t>
      </w:r>
      <w:r>
        <w:t>?</w:t>
      </w:r>
    </w:p>
    <w:p w:rsidR="000B6A58" w:rsidP="00A54972">
      <w:pPr>
        <w:pStyle w:val="Answer"/>
      </w:pPr>
      <w:sdt>
        <w:sdtPr>
          <w:alias w:val="Witness"/>
          <w:id w:val="-148213170"/>
          <w:placeholder>
            <w:docPart w:val="DefaultPlaceholder_-1854013440"/>
          </w:placeholder>
          <w:richText/>
        </w:sdtPr>
        <w:sdtContent>
          <w:r w:rsidRPr="00A54972" w:rsidR="00A54972">
            <w:rPr>
              <w:b/>
              <w:i/>
            </w:rPr>
            <w:t>Emily Pennink:</w:t>
          </w:r>
        </w:sdtContent>
      </w:sdt>
      <w:r w:rsidR="00A54972">
        <w:t xml:space="preserve"> </w:t>
      </w:r>
      <w:r w:rsidR="00454256">
        <w:t>T</w:t>
      </w:r>
      <w:r w:rsidRPr="00A54972" w:rsidR="00A54972">
        <w:t>hat is a very good point, and it was one of the</w:t>
      </w:r>
      <w:r w:rsidR="00454256">
        <w:t xml:space="preserve"> matters I had on my </w:t>
      </w:r>
      <w:r w:rsidRPr="00A54972" w:rsidR="00A54972">
        <w:t xml:space="preserve">list of things to raise. </w:t>
      </w:r>
      <w:r w:rsidR="00C56851">
        <w:t>M</w:t>
      </w:r>
      <w:r w:rsidRPr="00A54972" w:rsidR="00A54972">
        <w:t>any</w:t>
      </w:r>
      <w:r w:rsidRPr="00034918" w:rsidR="00034918">
        <w:t xml:space="preserve"> of us who operate at the Old Bailey and other courts around the country</w:t>
      </w:r>
      <w:r w:rsidR="00454256">
        <w:t xml:space="preserve"> </w:t>
      </w:r>
      <w:r w:rsidRPr="00034918" w:rsidR="00034918">
        <w:t>do discuss these things between ourselves</w:t>
      </w:r>
      <w:r w:rsidR="00034918">
        <w:t>.</w:t>
      </w:r>
      <w:r>
        <w:t xml:space="preserve"> </w:t>
      </w:r>
      <w:r w:rsidR="00E13FA3">
        <w:t>W</w:t>
      </w:r>
      <w:r w:rsidRPr="000B6A58">
        <w:t>e have noticed a creeping tendency for more and more anonymity orders to be issued</w:t>
      </w:r>
      <w:r w:rsidR="00C56851">
        <w:t>, with</w:t>
      </w:r>
      <w:r w:rsidRPr="000B6A58">
        <w:t xml:space="preserve"> people simply</w:t>
      </w:r>
      <w:r w:rsidR="00276232">
        <w:t xml:space="preserve"> not wanting to be </w:t>
      </w:r>
      <w:r w:rsidRPr="000B6A58">
        <w:t xml:space="preserve">associated with a criminal trial and </w:t>
      </w:r>
      <w:r w:rsidR="00C56851">
        <w:t>being</w:t>
      </w:r>
      <w:r w:rsidRPr="000B6A58">
        <w:t xml:space="preserve"> worried about what people might say about them on social media</w:t>
      </w:r>
      <w:r>
        <w:t>.</w:t>
      </w:r>
    </w:p>
    <w:p w:rsidR="000B6A58" w:rsidP="000B6A58">
      <w:pPr>
        <w:pStyle w:val="Question"/>
      </w:pPr>
      <w:sdt>
        <w:sdtPr>
          <w:alias w:val="Member"/>
          <w:tag w:val="&lt;Member mnisId='4826' dodsId=''&gt;"/>
          <w:id w:val="1476730943"/>
          <w:placeholder>
            <w:docPart w:val="DefaultPlaceholder_-1854013440"/>
          </w:placeholder>
          <w:richText/>
        </w:sdtPr>
        <w:sdtContent>
          <w:r w:rsidRPr="000B6A58">
            <w:rPr>
              <w:b/>
            </w:rPr>
            <w:t>Laura Farris:</w:t>
          </w:r>
        </w:sdtContent>
      </w:sdt>
      <w:r>
        <w:t xml:space="preserve"> </w:t>
      </w:r>
      <w:r w:rsidR="00276232">
        <w:t>T</w:t>
      </w:r>
      <w:r w:rsidRPr="000B6A58">
        <w:t>o make the application</w:t>
      </w:r>
      <w:r>
        <w:t>?</w:t>
      </w:r>
    </w:p>
    <w:p w:rsidR="000B6A58" w:rsidP="000B6A58">
      <w:pPr>
        <w:pStyle w:val="Answer"/>
      </w:pPr>
      <w:sdt>
        <w:sdtPr>
          <w:alias w:val="Witness"/>
          <w:id w:val="606235716"/>
          <w:placeholder>
            <w:docPart w:val="DefaultPlaceholder_-1854013440"/>
          </w:placeholder>
          <w:richText/>
        </w:sdtPr>
        <w:sdtContent>
          <w:r w:rsidRPr="000B6A58">
            <w:rPr>
              <w:b/>
              <w:i/>
            </w:rPr>
            <w:t>Emily Pennink:</w:t>
          </w:r>
        </w:sdtContent>
      </w:sdt>
      <w:r>
        <w:t xml:space="preserve"> Yes.</w:t>
      </w:r>
    </w:p>
    <w:p w:rsidR="000B6A58" w:rsidP="000B6A58">
      <w:pPr>
        <w:pStyle w:val="Question"/>
      </w:pPr>
      <w:sdt>
        <w:sdtPr>
          <w:alias w:val="Member"/>
          <w:tag w:val="&lt;Member mnisId='4826' dodsId=''&gt;"/>
          <w:id w:val="-1845313302"/>
          <w:placeholder>
            <w:docPart w:val="DefaultPlaceholder_-1854013440"/>
          </w:placeholder>
          <w:richText/>
        </w:sdtPr>
        <w:sdtContent>
          <w:r w:rsidRPr="000B6A58">
            <w:rPr>
              <w:b/>
            </w:rPr>
            <w:t>Laura Farris:</w:t>
          </w:r>
        </w:sdtContent>
      </w:sdt>
      <w:r>
        <w:t xml:space="preserve"> </w:t>
      </w:r>
      <w:r w:rsidR="00276232">
        <w:t>C</w:t>
      </w:r>
      <w:r w:rsidRPr="000B6A58">
        <w:t xml:space="preserve">ould </w:t>
      </w:r>
      <w:r w:rsidR="009D1DDD">
        <w:t xml:space="preserve">any of you </w:t>
      </w:r>
      <w:r w:rsidRPr="000B6A58">
        <w:t>give an example</w:t>
      </w:r>
      <w:r w:rsidR="009D1DDD">
        <w:t>, without</w:t>
      </w:r>
      <w:r w:rsidRPr="000B6A58">
        <w:t xml:space="preserve"> identify</w:t>
      </w:r>
      <w:r w:rsidR="009D1DDD">
        <w:t>ing</w:t>
      </w:r>
      <w:r w:rsidRPr="000B6A58">
        <w:t xml:space="preserve"> anyone,</w:t>
      </w:r>
      <w:r w:rsidR="009D1DDD">
        <w:t xml:space="preserve"> </w:t>
      </w:r>
      <w:r w:rsidR="00C56851">
        <w:t>of</w:t>
      </w:r>
      <w:r>
        <w:t xml:space="preserve"> an </w:t>
      </w:r>
      <w:r w:rsidRPr="000B6A58">
        <w:t xml:space="preserve">anonymity order being made </w:t>
      </w:r>
      <w:r w:rsidR="00C56851">
        <w:t>that</w:t>
      </w:r>
      <w:r w:rsidR="009D1DDD">
        <w:t xml:space="preserve"> </w:t>
      </w:r>
      <w:r w:rsidRPr="000B6A58">
        <w:t xml:space="preserve">you thought was not properly dealt with, or </w:t>
      </w:r>
      <w:r w:rsidR="009D1DDD">
        <w:t>a</w:t>
      </w:r>
      <w:r w:rsidRPr="000B6A58">
        <w:t xml:space="preserve"> context </w:t>
      </w:r>
      <w:r w:rsidR="00E33950">
        <w:t>in which</w:t>
      </w:r>
      <w:r w:rsidRPr="000B6A58">
        <w:t xml:space="preserve"> it is </w:t>
      </w:r>
      <w:r w:rsidR="00E33950">
        <w:t xml:space="preserve">quite </w:t>
      </w:r>
      <w:r w:rsidRPr="000B6A58">
        <w:t>often made</w:t>
      </w:r>
      <w:r>
        <w:t>?</w:t>
      </w:r>
    </w:p>
    <w:p w:rsidR="005C1B7E" w:rsidP="000B6A58">
      <w:pPr>
        <w:pStyle w:val="Answer"/>
      </w:pPr>
      <w:sdt>
        <w:sdtPr>
          <w:alias w:val="Witness"/>
          <w:id w:val="334508671"/>
          <w:placeholder>
            <w:docPart w:val="DefaultPlaceholder_-1854013440"/>
          </w:placeholder>
          <w:richText/>
        </w:sdtPr>
        <w:sdtContent>
          <w:r w:rsidRPr="000B6A58" w:rsidR="000B6A58">
            <w:rPr>
              <w:b/>
              <w:i/>
            </w:rPr>
            <w:t>Emily Pennink:</w:t>
          </w:r>
        </w:sdtContent>
      </w:sdt>
      <w:r w:rsidR="000B6A58">
        <w:t xml:space="preserve"> </w:t>
      </w:r>
      <w:r w:rsidRPr="000B6A58" w:rsidR="000B6A58">
        <w:t>I would not say</w:t>
      </w:r>
      <w:r w:rsidR="000B6A58">
        <w:t xml:space="preserve"> “</w:t>
      </w:r>
      <w:r w:rsidRPr="000B6A58" w:rsidR="000B6A58">
        <w:t>not properly dealt with</w:t>
      </w:r>
      <w:r w:rsidR="000B6A58">
        <w:t>”</w:t>
      </w:r>
      <w:r w:rsidRPr="000B6A58" w:rsidR="000B6A58">
        <w:t>, but in the recent inquests into the London terror attacks there have been lot of application</w:t>
      </w:r>
      <w:r w:rsidR="00B10758">
        <w:t>s for the witnesses.</w:t>
      </w:r>
    </w:p>
    <w:p w:rsidR="005C1B7E" w:rsidP="005C1B7E">
      <w:pPr>
        <w:pStyle w:val="Question"/>
      </w:pPr>
      <w:sdt>
        <w:sdtPr>
          <w:alias w:val="Member"/>
          <w:tag w:val="&lt;Member mnisId='4826' dodsId=''&gt;"/>
          <w:id w:val="-1915997620"/>
          <w:placeholder>
            <w:docPart w:val="DefaultPlaceholder_-1854013440"/>
          </w:placeholder>
          <w:richText/>
        </w:sdtPr>
        <w:sdtContent>
          <w:r w:rsidRPr="005C1B7E">
            <w:rPr>
              <w:b/>
            </w:rPr>
            <w:t>Laura Farris:</w:t>
          </w:r>
        </w:sdtContent>
      </w:sdt>
      <w:r>
        <w:t xml:space="preserve"> </w:t>
      </w:r>
      <w:r w:rsidR="00B10758">
        <w:t xml:space="preserve">Which </w:t>
      </w:r>
      <w:r w:rsidRPr="005C1B7E">
        <w:t>terrorist attacks</w:t>
      </w:r>
      <w:r w:rsidR="00B10758">
        <w:t>?</w:t>
      </w:r>
    </w:p>
    <w:p w:rsidR="00B51C2B" w:rsidP="005C1B7E">
      <w:pPr>
        <w:pStyle w:val="Answer"/>
      </w:pPr>
      <w:sdt>
        <w:sdtPr>
          <w:alias w:val="Witness"/>
          <w:id w:val="123660352"/>
          <w:placeholder>
            <w:docPart w:val="DefaultPlaceholder_-1854013440"/>
          </w:placeholder>
          <w:richText/>
        </w:sdtPr>
        <w:sdtContent>
          <w:r w:rsidRPr="005C1B7E" w:rsidR="005C1B7E">
            <w:rPr>
              <w:b/>
              <w:i/>
            </w:rPr>
            <w:t>Emily Pennink:</w:t>
          </w:r>
        </w:sdtContent>
      </w:sdt>
      <w:r w:rsidR="005C1B7E">
        <w:t xml:space="preserve"> The </w:t>
      </w:r>
      <w:r w:rsidRPr="005C1B7E" w:rsidR="005C1B7E">
        <w:t>Fishmonger</w:t>
      </w:r>
      <w:r w:rsidR="00A220ED">
        <w:t>s</w:t>
      </w:r>
      <w:r w:rsidR="005A794A">
        <w:t>’</w:t>
      </w:r>
      <w:r w:rsidR="00A220ED">
        <w:t xml:space="preserve"> Hall</w:t>
      </w:r>
      <w:r w:rsidRPr="005C1B7E" w:rsidR="005C1B7E">
        <w:t xml:space="preserve"> terrorist attack </w:t>
      </w:r>
      <w:r w:rsidR="00A220ED">
        <w:t>and the</w:t>
      </w:r>
      <w:r w:rsidRPr="005C1B7E" w:rsidR="005C1B7E">
        <w:t xml:space="preserve"> London Bridge terror</w:t>
      </w:r>
      <w:r w:rsidR="005F718B">
        <w:t>ist</w:t>
      </w:r>
      <w:r w:rsidRPr="005C1B7E" w:rsidR="005C1B7E">
        <w:t xml:space="preserve"> attack</w:t>
      </w:r>
      <w:r w:rsidR="005F718B">
        <w:t xml:space="preserve">. At the </w:t>
      </w:r>
      <w:r w:rsidRPr="005C1B7E" w:rsidR="005C1B7E">
        <w:t>inquest level</w:t>
      </w:r>
      <w:r w:rsidR="005F718B">
        <w:t xml:space="preserve"> </w:t>
      </w:r>
      <w:r w:rsidRPr="005C1B7E" w:rsidR="005C1B7E">
        <w:t>there have been a lot of applications for some of the interested parties</w:t>
      </w:r>
      <w:r w:rsidRPr="00153C04" w:rsidR="00153C04">
        <w:t xml:space="preserve"> to have anonymity; </w:t>
      </w:r>
      <w:r w:rsidR="00187C9E">
        <w:t>w</w:t>
      </w:r>
      <w:r w:rsidRPr="00153C04" w:rsidR="00153C04">
        <w:t>itnesses have anonymity because they have various concerns. In those inquests</w:t>
      </w:r>
      <w:r w:rsidR="00C56851">
        <w:t>,</w:t>
      </w:r>
      <w:r w:rsidRPr="00153C04" w:rsidR="00153C04">
        <w:t xml:space="preserve"> some people were given anonymity and were given special measures, which is a separate thing. It is an example where the line is a very fine one</w:t>
      </w:r>
      <w:r w:rsidRPr="00B51C2B">
        <w:t xml:space="preserve">. We would certainly argue, as we did but not always successfully, that to have anonymity you </w:t>
      </w:r>
      <w:r w:rsidR="00E534D4">
        <w:t>must</w:t>
      </w:r>
      <w:r w:rsidRPr="00B51C2B">
        <w:t xml:space="preserve"> have very serious an</w:t>
      </w:r>
      <w:r w:rsidR="00E534D4">
        <w:t>d</w:t>
      </w:r>
      <w:r w:rsidRPr="00B51C2B">
        <w:t xml:space="preserve"> real concern</w:t>
      </w:r>
      <w:r w:rsidR="00E534D4">
        <w:t>s</w:t>
      </w:r>
      <w:r w:rsidRPr="00B51C2B">
        <w:t xml:space="preserve"> for your personal safety, not just a general worry about giving evidence in court</w:t>
      </w:r>
      <w:r w:rsidR="00E534D4">
        <w:t xml:space="preserve"> or </w:t>
      </w:r>
      <w:r w:rsidR="00D06C36">
        <w:t>being</w:t>
      </w:r>
      <w:r w:rsidRPr="00B51C2B">
        <w:t xml:space="preserve"> associated with a crime, because we think it matters</w:t>
      </w:r>
      <w:r w:rsidR="004A79D9">
        <w:t xml:space="preserve">. The </w:t>
      </w:r>
      <w:r w:rsidRPr="00B51C2B">
        <w:t>bar should be very high</w:t>
      </w:r>
      <w:r w:rsidR="004A79D9">
        <w:t>,</w:t>
      </w:r>
      <w:r w:rsidRPr="00B51C2B">
        <w:t xml:space="preserve"> and the interests of open justice should set that bar very high.</w:t>
      </w:r>
      <w:r w:rsidR="005A794A">
        <w:t xml:space="preserve"> </w:t>
      </w:r>
    </w:p>
    <w:p w:rsidR="00B51C2B" w:rsidP="00B51C2B">
      <w:pPr>
        <w:pStyle w:val="Question"/>
      </w:pPr>
      <w:sdt>
        <w:sdtPr>
          <w:alias w:val="Member"/>
          <w:tag w:val="&lt;Member mnisId='1601' dodsId='34498'&gt;"/>
          <w:id w:val="-128315740"/>
          <w:placeholder>
            <w:docPart w:val="DefaultPlaceholder_-1854013440"/>
          </w:placeholder>
          <w:richText/>
        </w:sdtPr>
        <w:sdtContent>
          <w:r w:rsidRPr="00B51C2B">
            <w:rPr>
              <w:b/>
            </w:rPr>
            <w:t>Chair:</w:t>
          </w:r>
        </w:sdtContent>
      </w:sdt>
      <w:r>
        <w:t xml:space="preserve"> </w:t>
      </w:r>
      <w:r w:rsidRPr="00B51C2B">
        <w:t xml:space="preserve">Consistent with </w:t>
      </w:r>
      <w:r w:rsidR="004A79D9">
        <w:t>the</w:t>
      </w:r>
      <w:r w:rsidRPr="00B51C2B">
        <w:t xml:space="preserve"> necessity test</w:t>
      </w:r>
      <w:r w:rsidR="004A79D9">
        <w:t>.</w:t>
      </w:r>
    </w:p>
    <w:p w:rsidR="005A794A" w:rsidP="00B51C2B">
      <w:pPr>
        <w:pStyle w:val="Answer"/>
      </w:pPr>
      <w:sdt>
        <w:sdtPr>
          <w:alias w:val="Witness"/>
          <w:id w:val="-318656020"/>
          <w:placeholder>
            <w:docPart w:val="DefaultPlaceholder_-1854013440"/>
          </w:placeholder>
          <w:richText/>
        </w:sdtPr>
        <w:sdtContent>
          <w:r w:rsidRPr="00B51C2B" w:rsidR="00B51C2B">
            <w:rPr>
              <w:b/>
              <w:i/>
            </w:rPr>
            <w:t>Dr Townend:</w:t>
          </w:r>
        </w:sdtContent>
      </w:sdt>
      <w:r w:rsidR="00B51C2B">
        <w:t xml:space="preserve"> </w:t>
      </w:r>
      <w:r w:rsidRPr="00B51C2B" w:rsidR="00B51C2B">
        <w:t xml:space="preserve">Going back to the point I made about the practicality of the administration of open justice, it is </w:t>
      </w:r>
      <w:r w:rsidR="000376DD">
        <w:t>ess</w:t>
      </w:r>
      <w:r w:rsidRPr="00B51C2B" w:rsidR="00B51C2B">
        <w:t>ential to have transparency around the administration of anonymity orders, but the open justice point is broad</w:t>
      </w:r>
      <w:r w:rsidR="00B51C2B">
        <w:t>er</w:t>
      </w:r>
      <w:r w:rsidRPr="00B51C2B" w:rsidR="00B51C2B">
        <w:t xml:space="preserve"> th</w:t>
      </w:r>
      <w:r w:rsidR="004A79D9">
        <w:t>a</w:t>
      </w:r>
      <w:r w:rsidRPr="00B51C2B" w:rsidR="00B51C2B">
        <w:t>n anonymity. We already have</w:t>
      </w:r>
      <w:r w:rsidRPr="000376DD" w:rsidR="000376DD">
        <w:t xml:space="preserve"> automatic restrictions that apply </w:t>
      </w:r>
      <w:r w:rsidR="001A18FC">
        <w:t xml:space="preserve">to </w:t>
      </w:r>
      <w:r w:rsidRPr="000376DD" w:rsidR="000376DD">
        <w:t xml:space="preserve">anonymity for the victims of sexual offences and so on, but there </w:t>
      </w:r>
      <w:r w:rsidR="001A18FC">
        <w:t xml:space="preserve">also </w:t>
      </w:r>
      <w:r w:rsidRPr="000376DD" w:rsidR="000376DD">
        <w:t>has to be a concern a</w:t>
      </w:r>
      <w:r w:rsidR="001A18FC">
        <w:t>bout</w:t>
      </w:r>
      <w:r w:rsidRPr="000376DD" w:rsidR="000376DD">
        <w:t xml:space="preserve"> closing the court and monitoring</w:t>
      </w:r>
      <w:r w:rsidR="001A18FC">
        <w:t xml:space="preserve"> it.</w:t>
      </w:r>
      <w:r w:rsidRPr="000376DD" w:rsidR="000376DD">
        <w:t xml:space="preserve"> Th</w:t>
      </w:r>
      <w:r w:rsidR="00F5511D">
        <w:t xml:space="preserve">ere </w:t>
      </w:r>
      <w:r w:rsidRPr="000376DD" w:rsidR="000376DD">
        <w:t xml:space="preserve">has to be a </w:t>
      </w:r>
      <w:r w:rsidR="001A18FC">
        <w:t xml:space="preserve">very </w:t>
      </w:r>
      <w:r w:rsidRPr="000376DD" w:rsidR="000376DD">
        <w:t>exceptional circumstance where members of the media and public are not allowed into a court hearin</w:t>
      </w:r>
      <w:r w:rsidR="00655400">
        <w:t xml:space="preserve">g. </w:t>
      </w:r>
    </w:p>
    <w:p w:rsidR="00787184" w:rsidP="00B51C2B">
      <w:pPr>
        <w:pStyle w:val="Answer"/>
      </w:pPr>
      <w:r>
        <w:t xml:space="preserve">A </w:t>
      </w:r>
      <w:r w:rsidRPr="000376DD" w:rsidR="000376DD">
        <w:t>very high</w:t>
      </w:r>
      <w:r>
        <w:t>-</w:t>
      </w:r>
      <w:r w:rsidRPr="000376DD" w:rsidR="000376DD">
        <w:t>profile example</w:t>
      </w:r>
      <w:r w:rsidRPr="00655400">
        <w:t xml:space="preserve"> was</w:t>
      </w:r>
      <w:r w:rsidR="009C58D8">
        <w:t xml:space="preserve"> </w:t>
      </w:r>
      <w:r w:rsidR="00455DA2">
        <w:t>a</w:t>
      </w:r>
      <w:r w:rsidRPr="00655400">
        <w:t xml:space="preserve"> terror</w:t>
      </w:r>
      <w:r>
        <w:t xml:space="preserve">ism-related </w:t>
      </w:r>
      <w:r w:rsidRPr="00655400">
        <w:t>case</w:t>
      </w:r>
      <w:r w:rsidR="00E31BD6">
        <w:t xml:space="preserve">, Incedal, </w:t>
      </w:r>
      <w:r w:rsidRPr="00655400">
        <w:t>where initially there was no press access to the proceedings. That was very worrying</w:t>
      </w:r>
      <w:r w:rsidR="009C58D8">
        <w:t>. E</w:t>
      </w:r>
      <w:r w:rsidRPr="00655400">
        <w:t>ventually</w:t>
      </w:r>
      <w:r>
        <w:t>,</w:t>
      </w:r>
      <w:r w:rsidRPr="00655400">
        <w:t xml:space="preserve"> an agreement was reached. I do not </w:t>
      </w:r>
      <w:r>
        <w:t>think</w:t>
      </w:r>
      <w:r w:rsidRPr="00655400">
        <w:t xml:space="preserve"> that the set</w:t>
      </w:r>
      <w:r w:rsidR="00455DA2">
        <w:t>-</w:t>
      </w:r>
      <w:r w:rsidRPr="00655400">
        <w:t>up was ideal</w:t>
      </w:r>
      <w:r>
        <w:t>,</w:t>
      </w:r>
      <w:r w:rsidRPr="00655400">
        <w:t xml:space="preserve"> with</w:t>
      </w:r>
      <w:r w:rsidR="009C58D8">
        <w:t xml:space="preserve"> only</w:t>
      </w:r>
      <w:r w:rsidRPr="00655400">
        <w:t xml:space="preserve"> 10 accredited reporters having access to some of the closed proceedings. </w:t>
      </w:r>
    </w:p>
    <w:p w:rsidR="00655400" w:rsidP="00B51C2B">
      <w:pPr>
        <w:pStyle w:val="Answer"/>
      </w:pPr>
      <w:r w:rsidRPr="00655400">
        <w:t>That is another area, as well as the anonymity orders</w:t>
      </w:r>
      <w:r w:rsidR="00787184">
        <w:t>,</w:t>
      </w:r>
      <w:r w:rsidRPr="00655400">
        <w:t xml:space="preserve"> </w:t>
      </w:r>
      <w:r w:rsidR="00787184">
        <w:t xml:space="preserve">that needs </w:t>
      </w:r>
      <w:r w:rsidRPr="00655400">
        <w:t xml:space="preserve">to be scrutinised, thinking about how </w:t>
      </w:r>
      <w:r w:rsidR="00787184">
        <w:t>it</w:t>
      </w:r>
      <w:r w:rsidRPr="00655400">
        <w:t xml:space="preserve"> is handled and having sufficient transparency.</w:t>
      </w:r>
    </w:p>
    <w:p w:rsidR="00655400" w:rsidP="00655400">
      <w:pPr>
        <w:pStyle w:val="Question"/>
      </w:pPr>
      <w:sdt>
        <w:sdtPr>
          <w:alias w:val="Member"/>
          <w:tag w:val="&lt;Member mnisId='1601' dodsId='34498'&gt;"/>
          <w:id w:val="1302429973"/>
          <w:placeholder>
            <w:docPart w:val="DefaultPlaceholder_-1854013440"/>
          </w:placeholder>
          <w:richText/>
        </w:sdtPr>
        <w:sdtContent>
          <w:r w:rsidRPr="00655400">
            <w:rPr>
              <w:b/>
            </w:rPr>
            <w:t>Chair:</w:t>
          </w:r>
        </w:sdtContent>
      </w:sdt>
      <w:r>
        <w:t xml:space="preserve"> </w:t>
      </w:r>
      <w:r w:rsidRPr="00655400">
        <w:t>That is helpful.</w:t>
      </w:r>
    </w:p>
    <w:p w:rsidR="00976C4F" w:rsidRPr="00976C4F" w:rsidP="00655400">
      <w:pPr>
        <w:pStyle w:val="Answer"/>
      </w:pPr>
      <w:sdt>
        <w:sdtPr>
          <w:alias w:val="Witness"/>
          <w:id w:val="-1561791275"/>
          <w:placeholder>
            <w:docPart w:val="DefaultPlaceholder_-1854013440"/>
          </w:placeholder>
          <w:richText/>
        </w:sdtPr>
        <w:sdtContent>
          <w:r w:rsidRPr="00655400" w:rsidR="00655400">
            <w:rPr>
              <w:b/>
              <w:i/>
            </w:rPr>
            <w:t>Maeve McClenaghan:</w:t>
          </w:r>
        </w:sdtContent>
      </w:sdt>
      <w:r w:rsidR="00655400">
        <w:t xml:space="preserve"> </w:t>
      </w:r>
      <w:r w:rsidRPr="00655400" w:rsidR="00655400">
        <w:t>To widen it beyond criminal cases, much of our work has been to look at civil courts. There</w:t>
      </w:r>
      <w:r w:rsidR="00787184">
        <w:t>,</w:t>
      </w:r>
      <w:r w:rsidRPr="00655400" w:rsidR="00655400">
        <w:t xml:space="preserve"> we saw, interestingly, reporting restrictions being handed down in a very ad hoc</w:t>
      </w:r>
      <w:r w:rsidR="00EE004A">
        <w:t xml:space="preserve"> and</w:t>
      </w:r>
      <w:r w:rsidRPr="00655400" w:rsidR="00655400">
        <w:t xml:space="preserve"> informal way</w:t>
      </w:r>
      <w:r w:rsidR="00EE004A">
        <w:t xml:space="preserve">. </w:t>
      </w:r>
      <w:r w:rsidR="00A62244">
        <w:t xml:space="preserve">In the 683 </w:t>
      </w:r>
      <w:r w:rsidRPr="00655400" w:rsidR="00655400">
        <w:t>hearings we sat in,</w:t>
      </w:r>
      <w:r w:rsidR="00A62244">
        <w:t xml:space="preserve"> in</w:t>
      </w:r>
      <w:r w:rsidRPr="00655400" w:rsidR="00655400">
        <w:t xml:space="preserve"> one case we had official reporting restrictions written up, but many times judges w</w:t>
      </w:r>
      <w:r w:rsidR="00A62244">
        <w:t xml:space="preserve">ould </w:t>
      </w:r>
      <w:r w:rsidRPr="00655400" w:rsidR="00655400">
        <w:t>say to us</w:t>
      </w:r>
      <w:r w:rsidR="00A62244">
        <w:t>,</w:t>
      </w:r>
      <w:r w:rsidRPr="00655400" w:rsidR="00655400">
        <w:t xml:space="preserve"> quite casually</w:t>
      </w:r>
      <w:r w:rsidR="00A62244">
        <w:t>, “J</w:t>
      </w:r>
      <w:r w:rsidRPr="00655400" w:rsidR="00655400">
        <w:t>ust do</w:t>
      </w:r>
      <w:r w:rsidR="00A62244">
        <w:t>n</w:t>
      </w:r>
      <w:r w:rsidR="005A794A">
        <w:t>’</w:t>
      </w:r>
      <w:r w:rsidR="00A62244">
        <w:t>t</w:t>
      </w:r>
      <w:r w:rsidRPr="00655400" w:rsidR="00655400">
        <w:t xml:space="preserve"> report those names, would you</w:t>
      </w:r>
      <w:r w:rsidR="004715D8">
        <w:t xml:space="preserve">?” </w:t>
      </w:r>
      <w:r w:rsidRPr="00655400" w:rsidR="00655400">
        <w:t>or</w:t>
      </w:r>
      <w:r w:rsidR="004715D8">
        <w:t>, “Don</w:t>
      </w:r>
      <w:r w:rsidR="005A794A">
        <w:t>’</w:t>
      </w:r>
      <w:r w:rsidR="004715D8">
        <w:t>t report financial details.” T</w:t>
      </w:r>
      <w:r w:rsidRPr="00655400" w:rsidR="00655400">
        <w:t>h</w:t>
      </w:r>
      <w:r w:rsidR="004715D8">
        <w:t xml:space="preserve">e </w:t>
      </w:r>
      <w:r w:rsidRPr="00655400" w:rsidR="00655400">
        <w:t>casual nature</w:t>
      </w:r>
      <w:r w:rsidR="004715D8">
        <w:t xml:space="preserve"> of it</w:t>
      </w:r>
      <w:r w:rsidRPr="00655400" w:rsidR="00655400">
        <w:t xml:space="preserve"> left quite a lot of questions for our reporters and was potentially quite dangerous for them in knowing what they could report</w:t>
      </w:r>
      <w:r w:rsidR="00655400">
        <w:t>.</w:t>
      </w:r>
    </w:p>
    <w:p w:rsidR="00976C4F" w:rsidP="00655400">
      <w:pPr>
        <w:pStyle w:val="Answer"/>
      </w:pPr>
      <w:r w:rsidRPr="00976C4F">
        <w:t xml:space="preserve">We would hope that open justice is the default position in all courtrooms and, as Emily and Judith have said, it is only </w:t>
      </w:r>
      <w:r w:rsidR="00423A0D">
        <w:t>in</w:t>
      </w:r>
      <w:r w:rsidRPr="00976C4F">
        <w:t xml:space="preserve"> a carefully reasoned</w:t>
      </w:r>
      <w:r w:rsidR="00423A0D">
        <w:t xml:space="preserve"> and</w:t>
      </w:r>
      <w:r w:rsidRPr="00976C4F">
        <w:t xml:space="preserve"> legally sound instance </w:t>
      </w:r>
      <w:r w:rsidR="00423A0D">
        <w:t xml:space="preserve">that it would be </w:t>
      </w:r>
      <w:r w:rsidRPr="00976C4F">
        <w:t>deviated from.</w:t>
      </w:r>
    </w:p>
    <w:p w:rsidR="00923B62" w:rsidP="00976C4F">
      <w:pPr>
        <w:pStyle w:val="Question"/>
      </w:pPr>
      <w:sdt>
        <w:sdtPr>
          <w:alias w:val="Member"/>
          <w:tag w:val="&lt;Member mnisId='3926' dodsId='35499'&gt;"/>
          <w:id w:val="1069160092"/>
          <w:placeholder>
            <w:docPart w:val="DefaultPlaceholder_-1854013440"/>
          </w:placeholder>
          <w:richText/>
        </w:sdtPr>
        <w:sdtContent>
          <w:r w:rsidRPr="00976C4F" w:rsidR="00976C4F">
            <w:rPr>
              <w:b/>
            </w:rPr>
            <w:t>Paul Maynard:</w:t>
          </w:r>
        </w:sdtContent>
      </w:sdt>
      <w:r w:rsidR="00976C4F">
        <w:t xml:space="preserve"> </w:t>
      </w:r>
      <w:r w:rsidRPr="00976C4F" w:rsidR="00976C4F">
        <w:t xml:space="preserve">I have a question </w:t>
      </w:r>
      <w:r w:rsidR="00787184">
        <w:t>that</w:t>
      </w:r>
      <w:r w:rsidRPr="00976C4F" w:rsidR="00976C4F">
        <w:t xml:space="preserve"> hopefully can</w:t>
      </w:r>
      <w:r w:rsidR="00346AEA">
        <w:t xml:space="preserve"> be dealt with by a simple </w:t>
      </w:r>
      <w:r w:rsidRPr="00976C4F" w:rsidR="00976C4F">
        <w:t>answer</w:t>
      </w:r>
      <w:r w:rsidR="00976C4F">
        <w:t xml:space="preserve">. </w:t>
      </w:r>
      <w:r w:rsidR="00346AEA">
        <w:t>I</w:t>
      </w:r>
      <w:r w:rsidRPr="00976C4F" w:rsidR="00976C4F">
        <w:t>s anyone opposed to the idea of open justice other than the criminal</w:t>
      </w:r>
      <w:r w:rsidR="00976C4F">
        <w:t>?</w:t>
      </w:r>
      <w:r w:rsidRPr="00976C4F" w:rsidR="00976C4F">
        <w:t xml:space="preserve"> </w:t>
      </w:r>
      <w:r w:rsidR="00F736E8">
        <w:t>Y</w:t>
      </w:r>
      <w:r w:rsidRPr="00976C4F" w:rsidR="00976C4F">
        <w:t>ou might have seen the Lord Chief Justice saying the other day that we might have to take a step back</w:t>
      </w:r>
      <w:r w:rsidR="00F736E8">
        <w:t>wards</w:t>
      </w:r>
      <w:r w:rsidRPr="00976C4F" w:rsidR="00976C4F">
        <w:t xml:space="preserve"> on open justice </w:t>
      </w:r>
      <w:r w:rsidR="00F736E8">
        <w:t>after</w:t>
      </w:r>
      <w:r w:rsidRPr="00976C4F" w:rsidR="00976C4F">
        <w:t xml:space="preserve"> a period of remote hearings</w:t>
      </w:r>
      <w:r w:rsidRPr="00923B62">
        <w:t xml:space="preserve">. </w:t>
      </w:r>
      <w:r w:rsidR="00F736E8">
        <w:t>Are we</w:t>
      </w:r>
      <w:r w:rsidRPr="00923B62">
        <w:t xml:space="preserve"> all in violent agreement, or is there a group or sector within the legal establishment</w:t>
      </w:r>
      <w:r w:rsidR="00F736E8">
        <w:t xml:space="preserve"> that does </w:t>
      </w:r>
      <w:r w:rsidRPr="00923B62">
        <w:t>not want to move in this direction at all?</w:t>
      </w:r>
    </w:p>
    <w:p w:rsidR="00923B62" w:rsidP="00923B62">
      <w:pPr>
        <w:pStyle w:val="Answer"/>
      </w:pPr>
      <w:sdt>
        <w:sdtPr>
          <w:alias w:val="Witness"/>
          <w:id w:val="-315722892"/>
          <w:placeholder>
            <w:docPart w:val="DefaultPlaceholder_-1854013440"/>
          </w:placeholder>
          <w:richText/>
        </w:sdtPr>
        <w:sdtContent>
          <w:r w:rsidRPr="00923B62">
            <w:rPr>
              <w:b/>
              <w:i/>
            </w:rPr>
            <w:t>Dr Townend:</w:t>
          </w:r>
        </w:sdtContent>
      </w:sdt>
      <w:r>
        <w:t xml:space="preserve"> </w:t>
      </w:r>
      <w:r w:rsidR="00F736E8">
        <w:t>I</w:t>
      </w:r>
      <w:r w:rsidRPr="00923B62">
        <w:t xml:space="preserve">t is one of those principles that obviously has widespread agreement </w:t>
      </w:r>
      <w:r w:rsidR="000678E4">
        <w:t>on</w:t>
      </w:r>
      <w:r w:rsidRPr="00923B62">
        <w:t xml:space="preserve"> the importance of openness and transparency, but there can be valid questions about how the data </w:t>
      </w:r>
      <w:r w:rsidR="00B55FA8">
        <w:t>is</w:t>
      </w:r>
      <w:r w:rsidR="000678E4">
        <w:t xml:space="preserve"> </w:t>
      </w:r>
      <w:r w:rsidRPr="00923B62">
        <w:t>handled in a digital environment. You use the example of criminals wanting anonymity, but there is a serious question to ask about how justice system data continue</w:t>
      </w:r>
      <w:r w:rsidR="00B55FA8">
        <w:t>s</w:t>
      </w:r>
      <w:r w:rsidRPr="00923B62">
        <w:t xml:space="preserve"> to be processed in the interest</w:t>
      </w:r>
      <w:r w:rsidR="005A794A">
        <w:t>s</w:t>
      </w:r>
      <w:r w:rsidRPr="00923B62">
        <w:t xml:space="preserve"> of rehabilitation and so on.</w:t>
      </w:r>
      <w:r w:rsidR="000678E4">
        <w:t xml:space="preserve"> T</w:t>
      </w:r>
      <w:r w:rsidRPr="00923B62">
        <w:t xml:space="preserve">here is a stigma that goes beyond a </w:t>
      </w:r>
      <w:r w:rsidR="004E199C">
        <w:t xml:space="preserve">spent </w:t>
      </w:r>
      <w:r w:rsidRPr="00923B62">
        <w:t>conviction</w:t>
      </w:r>
      <w:r w:rsidR="004E199C">
        <w:t>,</w:t>
      </w:r>
      <w:r w:rsidRPr="00923B62">
        <w:t xml:space="preserve"> and I do not necessarily have </w:t>
      </w:r>
      <w:r w:rsidR="004E199C">
        <w:t>an</w:t>
      </w:r>
      <w:r w:rsidRPr="00923B62">
        <w:t xml:space="preserve"> answer to give you, bu</w:t>
      </w:r>
      <w:r w:rsidR="004E199C">
        <w:t>t</w:t>
      </w:r>
      <w:r w:rsidRPr="00923B62">
        <w:t xml:space="preserve"> that is worthy of policy attention because there is an additional punishment</w:t>
      </w:r>
      <w:r w:rsidR="004E199C">
        <w:t>.</w:t>
      </w:r>
      <w:r w:rsidRPr="00923B62">
        <w:t xml:space="preserve"> I think</w:t>
      </w:r>
      <w:r w:rsidR="00B55FA8">
        <w:t xml:space="preserve"> that</w:t>
      </w:r>
      <w:r w:rsidRPr="00923B62">
        <w:t xml:space="preserve"> some of the academic and policy literature around that recognises</w:t>
      </w:r>
      <w:r w:rsidR="00B2736F">
        <w:t xml:space="preserve"> now</w:t>
      </w:r>
      <w:r w:rsidRPr="00923B62">
        <w:t xml:space="preserve"> that there is </w:t>
      </w:r>
      <w:r w:rsidR="00B2736F">
        <w:t xml:space="preserve">an extra </w:t>
      </w:r>
      <w:r w:rsidRPr="00923B62">
        <w:t xml:space="preserve">stigmatising punishment through the publicity for the individuals involved. Some Australian research has </w:t>
      </w:r>
      <w:r w:rsidR="00B55FA8">
        <w:t xml:space="preserve">looked </w:t>
      </w:r>
      <w:r w:rsidRPr="00923B62">
        <w:t>at people with very minor offences, even acquittals</w:t>
      </w:r>
      <w:r w:rsidR="00B2736F">
        <w:t>. T</w:t>
      </w:r>
      <w:r w:rsidRPr="00923B62">
        <w:t xml:space="preserve">here is stigmatisation about having been even involved in </w:t>
      </w:r>
      <w:r w:rsidR="005F535B">
        <w:t>the</w:t>
      </w:r>
      <w:r w:rsidRPr="00923B62">
        <w:t xml:space="preserve"> criminal process.</w:t>
      </w:r>
    </w:p>
    <w:p w:rsidR="00923B62" w:rsidP="00923B62">
      <w:pPr>
        <w:pStyle w:val="Question"/>
      </w:pPr>
      <w:sdt>
        <w:sdtPr>
          <w:alias w:val="Member"/>
          <w:tag w:val="&lt;Member mnisId='1601' dodsId='34498'&gt;"/>
          <w:id w:val="2069768786"/>
          <w:placeholder>
            <w:docPart w:val="DefaultPlaceholder_-1854013440"/>
          </w:placeholder>
          <w:richText/>
        </w:sdtPr>
        <w:sdtContent>
          <w:r w:rsidRPr="00923B62">
            <w:rPr>
              <w:b/>
            </w:rPr>
            <w:t>Chair:</w:t>
          </w:r>
        </w:sdtContent>
      </w:sdt>
      <w:r>
        <w:t xml:space="preserve"> </w:t>
      </w:r>
      <w:r w:rsidRPr="00923B62">
        <w:t xml:space="preserve">That is a sort of </w:t>
      </w:r>
      <w:r w:rsidR="005A794A">
        <w:t>“</w:t>
      </w:r>
      <w:r w:rsidRPr="00923B62">
        <w:t>mud sticks</w:t>
      </w:r>
      <w:r w:rsidR="005A794A">
        <w:t>”</w:t>
      </w:r>
      <w:r w:rsidRPr="00923B62">
        <w:t xml:space="preserve"> argument</w:t>
      </w:r>
      <w:r>
        <w:t>.</w:t>
      </w:r>
    </w:p>
    <w:p w:rsidR="00923B62" w:rsidP="00923B62">
      <w:pPr>
        <w:pStyle w:val="Answer"/>
      </w:pPr>
      <w:sdt>
        <w:sdtPr>
          <w:alias w:val="Witness"/>
          <w:id w:val="1927613678"/>
          <w:placeholder>
            <w:docPart w:val="DefaultPlaceholder_-1854013440"/>
          </w:placeholder>
          <w:richText/>
        </w:sdtPr>
        <w:sdtContent>
          <w:r w:rsidRPr="00923B62">
            <w:rPr>
              <w:b/>
              <w:i/>
            </w:rPr>
            <w:t>Dr Townend:</w:t>
          </w:r>
        </w:sdtContent>
      </w:sdt>
      <w:r>
        <w:t xml:space="preserve"> Yes.</w:t>
      </w:r>
    </w:p>
    <w:p w:rsidR="00923B62" w:rsidP="00923B62">
      <w:pPr>
        <w:pStyle w:val="Remark"/>
      </w:pPr>
      <w:sdt>
        <w:sdtPr>
          <w:alias w:val="Member"/>
          <w:tag w:val="&lt;Member mnisId='1601' dodsId='34498'&gt;"/>
          <w:id w:val="686033757"/>
          <w:placeholder>
            <w:docPart w:val="DefaultPlaceholder_-1854013440"/>
          </w:placeholder>
          <w:richText/>
        </w:sdtPr>
        <w:sdtContent>
          <w:r w:rsidRPr="00923B62">
            <w:rPr>
              <w:b/>
            </w:rPr>
            <w:t>Chair:</w:t>
          </w:r>
        </w:sdtContent>
      </w:sdt>
      <w:r>
        <w:t xml:space="preserve"> </w:t>
      </w:r>
      <w:r w:rsidRPr="00923B62">
        <w:t>I understand that.</w:t>
      </w:r>
    </w:p>
    <w:p w:rsidR="00B55FA8" w:rsidP="00923B62">
      <w:pPr>
        <w:pStyle w:val="Question"/>
      </w:pPr>
      <w:sdt>
        <w:sdtPr>
          <w:alias w:val="Member"/>
          <w:tag w:val="&lt;Member mnisId='4745' dodsId=''&gt;"/>
          <w:id w:val="1397317900"/>
          <w:placeholder>
            <w:docPart w:val="DefaultPlaceholder_-1854013440"/>
          </w:placeholder>
          <w:richText/>
        </w:sdtPr>
        <w:sdtContent>
          <w:r w:rsidRPr="00923B62" w:rsidR="00923B62">
            <w:rPr>
              <w:b/>
            </w:rPr>
            <w:t>Rob Butler:</w:t>
          </w:r>
        </w:sdtContent>
      </w:sdt>
      <w:r w:rsidR="00923B62">
        <w:t xml:space="preserve"> </w:t>
      </w:r>
      <w:r w:rsidRPr="00923B62" w:rsidR="00923B62">
        <w:t>I would like to move on</w:t>
      </w:r>
      <w:r>
        <w:t xml:space="preserve"> </w:t>
      </w:r>
      <w:r w:rsidRPr="00923B62" w:rsidR="00923B62">
        <w:t>to the changing media landscape, so this question is probably directed at</w:t>
      </w:r>
      <w:r w:rsidR="0018649B">
        <w:t xml:space="preserve"> you,</w:t>
      </w:r>
      <w:r w:rsidRPr="00923B62" w:rsidR="00923B62">
        <w:t xml:space="preserve"> Emily, but</w:t>
      </w:r>
      <w:r w:rsidR="0018649B">
        <w:t>, Judith and Maeve,</w:t>
      </w:r>
      <w:r w:rsidRPr="00923B62" w:rsidR="00923B62">
        <w:t xml:space="preserve"> please chip in as well.</w:t>
      </w:r>
      <w:r w:rsidRPr="001D3132" w:rsidR="001D3132">
        <w:t xml:space="preserve"> </w:t>
      </w:r>
    </w:p>
    <w:p w:rsidR="001D3132" w:rsidP="00B55FA8">
      <w:pPr>
        <w:pStyle w:val="Question"/>
        <w:numPr>
          <w:ilvl w:val="0"/>
          <w:numId w:val="0"/>
        </w:numPr>
        <w:ind w:left="794"/>
      </w:pPr>
      <w:r w:rsidRPr="001D3132">
        <w:t>I spent my early career in broadcast journalism. It was a very long time ago</w:t>
      </w:r>
      <w:r w:rsidR="0018649B">
        <w:t xml:space="preserve">. I </w:t>
      </w:r>
      <w:r>
        <w:t xml:space="preserve">started </w:t>
      </w:r>
      <w:r w:rsidRPr="001D3132">
        <w:t>in 1990. At that time</w:t>
      </w:r>
      <w:r w:rsidR="00B55FA8">
        <w:t>,</w:t>
      </w:r>
      <w:r w:rsidRPr="001D3132">
        <w:t xml:space="preserve"> even many magistrates courts would have a reporter from the local newspaper sitting in them. As we all know, that no longer happens. Emily, f</w:t>
      </w:r>
      <w:r w:rsidR="00DA4558">
        <w:t xml:space="preserve">rom </w:t>
      </w:r>
      <w:r w:rsidRPr="001D3132">
        <w:t>your perspective working for</w:t>
      </w:r>
      <w:r>
        <w:t xml:space="preserve"> PA</w:t>
      </w:r>
      <w:r w:rsidR="0018649B">
        <w:t>,</w:t>
      </w:r>
      <w:r w:rsidRPr="001D3132">
        <w:t xml:space="preserve"> a news agency that supplies </w:t>
      </w:r>
      <w:r w:rsidR="00935D2E">
        <w:t xml:space="preserve">all </w:t>
      </w:r>
      <w:r w:rsidRPr="001D3132">
        <w:t>broadcaster</w:t>
      </w:r>
      <w:r w:rsidR="00935D2E">
        <w:t>s,</w:t>
      </w:r>
      <w:r w:rsidRPr="001D3132">
        <w:t xml:space="preserve"> national newspapers or local newspapers</w:t>
      </w:r>
      <w:r w:rsidR="00DA4558">
        <w:t xml:space="preserve">, </w:t>
      </w:r>
      <w:r w:rsidRPr="001D3132">
        <w:t>how would you describe the change in the media landscape over the past 10 or 20 years and, therefore, its impact on the public</w:t>
      </w:r>
      <w:r w:rsidR="005A794A">
        <w:t>’</w:t>
      </w:r>
      <w:r w:rsidR="00DA4558">
        <w:t>s</w:t>
      </w:r>
      <w:r w:rsidRPr="001D3132">
        <w:t xml:space="preserve"> awareness of what is going on in the justice system?</w:t>
      </w:r>
    </w:p>
    <w:p w:rsidR="00B22A05" w:rsidP="001D3132">
      <w:pPr>
        <w:pStyle w:val="Answer"/>
      </w:pPr>
      <w:sdt>
        <w:sdtPr>
          <w:alias w:val="Witness"/>
          <w:id w:val="-1838601132"/>
          <w:placeholder>
            <w:docPart w:val="DefaultPlaceholder_-1854013440"/>
          </w:placeholder>
          <w:richText/>
        </w:sdtPr>
        <w:sdtContent>
          <w:r w:rsidRPr="001D3132" w:rsidR="001D3132">
            <w:rPr>
              <w:b/>
              <w:i/>
            </w:rPr>
            <w:t>Emily Pennink:</w:t>
          </w:r>
        </w:sdtContent>
      </w:sdt>
      <w:r w:rsidR="001D3132">
        <w:t xml:space="preserve"> </w:t>
      </w:r>
      <w:r w:rsidR="00DA4558">
        <w:t>D</w:t>
      </w:r>
      <w:r w:rsidRPr="001D3132" w:rsidR="001D3132">
        <w:t xml:space="preserve">igital media </w:t>
      </w:r>
      <w:r>
        <w:t>has</w:t>
      </w:r>
      <w:r w:rsidRPr="001D3132" w:rsidR="001D3132">
        <w:t xml:space="preserve"> revolutionised the media in this country</w:t>
      </w:r>
      <w:r w:rsidR="00DA4558">
        <w:t>. O</w:t>
      </w:r>
      <w:r w:rsidRPr="001D3132" w:rsidR="001D3132">
        <w:t>n the positive side, I think it has broadened out the audience</w:t>
      </w:r>
      <w:r w:rsidR="00DA4558">
        <w:t>,</w:t>
      </w:r>
      <w:r w:rsidRPr="001D3132" w:rsidR="001D3132">
        <w:t xml:space="preserve"> made it more diverse and given people access to news who might not otherwise have bought a newspaper. It has also enabled us to tell stories</w:t>
      </w:r>
      <w:r w:rsidR="00E12D42">
        <w:t>,</w:t>
      </w:r>
      <w:r w:rsidRPr="001D3132" w:rsidR="001D3132">
        <w:t xml:space="preserve"> particularly court cases, and communicate</w:t>
      </w:r>
      <w:r w:rsidR="00E12D42">
        <w:t xml:space="preserve"> better</w:t>
      </w:r>
      <w:r w:rsidRPr="001D3132" w:rsidR="001D3132">
        <w:t xml:space="preserve"> what they are about</w:t>
      </w:r>
      <w:r w:rsidR="00E12D42">
        <w:t>,</w:t>
      </w:r>
      <w:r w:rsidRPr="001D3132" w:rsidR="001D3132">
        <w:t xml:space="preserve"> using</w:t>
      </w:r>
      <w:r w:rsidR="00682BBC">
        <w:t xml:space="preserve"> not only </w:t>
      </w:r>
      <w:r w:rsidRPr="001D3132" w:rsidR="001D3132">
        <w:t>words</w:t>
      </w:r>
      <w:r w:rsidR="00682BBC">
        <w:t xml:space="preserve"> but</w:t>
      </w:r>
      <w:r w:rsidRPr="001D3132" w:rsidR="001D3132">
        <w:t xml:space="preserve"> a series of pictures </w:t>
      </w:r>
      <w:r w:rsidR="00682BBC">
        <w:t>and</w:t>
      </w:r>
      <w:r w:rsidRPr="001D3132" w:rsidR="001D3132">
        <w:t xml:space="preserve"> videos</w:t>
      </w:r>
      <w:r w:rsidR="00592DF3">
        <w:t>. T</w:t>
      </w:r>
      <w:r w:rsidRPr="001D3132" w:rsidR="001D3132">
        <w:t>hanks to the court protocol</w:t>
      </w:r>
      <w:r w:rsidRPr="00007CC4" w:rsidR="00007CC4">
        <w:t xml:space="preserve"> that we have in place</w:t>
      </w:r>
      <w:r w:rsidR="00682BBC">
        <w:t>, we are</w:t>
      </w:r>
      <w:r w:rsidRPr="00007CC4" w:rsidR="00007CC4">
        <w:t xml:space="preserve"> able to gather</w:t>
      </w:r>
      <w:r w:rsidRPr="00592DF3" w:rsidR="00592DF3">
        <w:t xml:space="preserve"> that kind of material shown to </w:t>
      </w:r>
      <w:r w:rsidRPr="00592DF3" w:rsidR="00592DF3">
        <w:t xml:space="preserve">juries so </w:t>
      </w:r>
      <w:r>
        <w:t xml:space="preserve">that </w:t>
      </w:r>
      <w:r w:rsidRPr="00592DF3" w:rsidR="00592DF3">
        <w:t>we can show the general public as well, which I think has been a fantastic</w:t>
      </w:r>
      <w:r w:rsidR="00592DF3">
        <w:t xml:space="preserve"> </w:t>
      </w:r>
      <w:r w:rsidRPr="00592DF3" w:rsidR="00592DF3">
        <w:t>step forward.</w:t>
      </w:r>
      <w:r w:rsidR="00682BBC">
        <w:t xml:space="preserve"> </w:t>
      </w:r>
    </w:p>
    <w:p w:rsidR="00095A74" w:rsidP="001D3132">
      <w:pPr>
        <w:pStyle w:val="Answer"/>
      </w:pPr>
      <w:r w:rsidRPr="00592DF3">
        <w:t xml:space="preserve">The other brilliant </w:t>
      </w:r>
      <w:r w:rsidR="00B22A05">
        <w:t>thing</w:t>
      </w:r>
      <w:r w:rsidRPr="00592DF3">
        <w:t xml:space="preserve"> has been the ability to be able to tell stories practically in real time</w:t>
      </w:r>
      <w:r>
        <w:t>,</w:t>
      </w:r>
      <w:r w:rsidRPr="00592DF3">
        <w:t xml:space="preserve"> so it is a lot more dynamic and exciting when you see people </w:t>
      </w:r>
      <w:r w:rsidR="0029682B">
        <w:t>b</w:t>
      </w:r>
      <w:r w:rsidRPr="00592DF3">
        <w:t>logging on Twitter</w:t>
      </w:r>
      <w:r w:rsidR="000C4B9D">
        <w:t>,</w:t>
      </w:r>
      <w:r w:rsidRPr="00592DF3">
        <w:t xml:space="preserve"> for example</w:t>
      </w:r>
      <w:r w:rsidR="000C4B9D">
        <w:t xml:space="preserve">, a live </w:t>
      </w:r>
      <w:r w:rsidRPr="0029682B" w:rsidR="0029682B">
        <w:t>case that is going on in the court as we speak. It reinvigorates and energises the whole court reporting genre and makes people more interested in it and generates more interest, which is fantastic. You get a lot of feedback as well</w:t>
      </w:r>
      <w:r>
        <w:t>. S</w:t>
      </w:r>
      <w:r w:rsidRPr="0029682B" w:rsidR="0029682B">
        <w:t>ometimes it is positive feedback; sometimes it is constructive criticism, which is always useful to have.</w:t>
      </w:r>
    </w:p>
    <w:p w:rsidR="00283DBE" w:rsidP="001D3132">
      <w:pPr>
        <w:pStyle w:val="Answer"/>
      </w:pPr>
      <w:r w:rsidRPr="0029682B">
        <w:t xml:space="preserve">On the downside, </w:t>
      </w:r>
      <w:r w:rsidR="00385FE3">
        <w:t xml:space="preserve">it </w:t>
      </w:r>
      <w:r w:rsidRPr="0029682B">
        <w:t>obviously</w:t>
      </w:r>
      <w:r w:rsidR="00385FE3">
        <w:t xml:space="preserve"> </w:t>
      </w:r>
      <w:r w:rsidRPr="0029682B">
        <w:t xml:space="preserve">makes journalists like </w:t>
      </w:r>
      <w:r w:rsidRPr="0029682B" w:rsidR="00770A3C">
        <w:t>me</w:t>
      </w:r>
      <w:r w:rsidR="00385FE3">
        <w:t>,</w:t>
      </w:r>
      <w:r w:rsidRPr="0029682B">
        <w:t xml:space="preserve"> among others</w:t>
      </w:r>
      <w:r w:rsidR="00385FE3">
        <w:t>,</w:t>
      </w:r>
      <w:r w:rsidRPr="0029682B">
        <w:t xml:space="preserve"> much more vulnerable to online abuse. I was covering the Sarah </w:t>
      </w:r>
      <w:r w:rsidR="00F46156">
        <w:t>E</w:t>
      </w:r>
      <w:r w:rsidRPr="0029682B">
        <w:t>verard case</w:t>
      </w:r>
      <w:r w:rsidR="00B22A05">
        <w:t>.</w:t>
      </w:r>
      <w:r w:rsidRPr="0029682B">
        <w:t xml:space="preserve"> </w:t>
      </w:r>
      <w:r w:rsidR="0058373E">
        <w:t>J</w:t>
      </w:r>
      <w:r w:rsidRPr="0029682B">
        <w:t>ust before we were about to walk into court for the sentenc</w:t>
      </w:r>
      <w:r w:rsidR="00F46156">
        <w:t>ing</w:t>
      </w:r>
      <w:r w:rsidR="0058373E">
        <w:t>,</w:t>
      </w:r>
      <w:r w:rsidRPr="0029682B">
        <w:t xml:space="preserve"> I received a tweet from someone suggesting that as a reporter I should be abducted and murdered as well</w:t>
      </w:r>
      <w:r w:rsidR="00A03196">
        <w:t>.</w:t>
      </w:r>
      <w:r w:rsidRPr="00A03196" w:rsidR="00A03196">
        <w:t xml:space="preserve"> </w:t>
      </w:r>
      <w:r w:rsidR="0058373E">
        <w:t>Y</w:t>
      </w:r>
      <w:r w:rsidRPr="00A03196" w:rsidR="00A03196">
        <w:t>ou leave yourself open to that sort of thing by the change in the media landscape. We are all unsure</w:t>
      </w:r>
      <w:r w:rsidR="0058373E">
        <w:t>—</w:t>
      </w:r>
      <w:r w:rsidRPr="00A03196" w:rsidR="00A03196">
        <w:t xml:space="preserve">in </w:t>
      </w:r>
      <w:r w:rsidR="004C45B4">
        <w:t>P</w:t>
      </w:r>
      <w:r w:rsidRPr="00A03196" w:rsidR="00A03196">
        <w:t xml:space="preserve">arliament, </w:t>
      </w:r>
      <w:r w:rsidR="0058373E">
        <w:t>too—</w:t>
      </w:r>
      <w:r w:rsidR="004C45B4">
        <w:t xml:space="preserve">about </w:t>
      </w:r>
      <w:r w:rsidRPr="00A03196" w:rsidR="00A03196">
        <w:t>dealing with that much more direct</w:t>
      </w:r>
      <w:r w:rsidRPr="00283DBE">
        <w:t xml:space="preserve"> exchange and</w:t>
      </w:r>
      <w:r w:rsidR="004C45B4">
        <w:t xml:space="preserve"> </w:t>
      </w:r>
      <w:r w:rsidRPr="00283DBE">
        <w:t>the vulnerabilities we have.</w:t>
      </w:r>
    </w:p>
    <w:p w:rsidR="0058373E" w:rsidP="00283DBE">
      <w:pPr>
        <w:pStyle w:val="Question"/>
      </w:pPr>
      <w:sdt>
        <w:sdtPr>
          <w:alias w:val="Member"/>
          <w:tag w:val="&lt;Member mnisId='4745' dodsId=''&gt;"/>
          <w:id w:val="1656726682"/>
          <w:placeholder>
            <w:docPart w:val="DefaultPlaceholder_-1854013440"/>
          </w:placeholder>
          <w:richText/>
        </w:sdtPr>
        <w:sdtContent>
          <w:r w:rsidRPr="00283DBE" w:rsidR="00283DBE">
            <w:rPr>
              <w:b/>
            </w:rPr>
            <w:t>Rob Butler:</w:t>
          </w:r>
        </w:sdtContent>
      </w:sdt>
      <w:r w:rsidR="00283DBE">
        <w:t xml:space="preserve"> </w:t>
      </w:r>
      <w:r w:rsidRPr="00D51D93" w:rsidR="00D51D93">
        <w:t>I am very sorry to hear that</w:t>
      </w:r>
      <w:r>
        <w:t>.</w:t>
      </w:r>
      <w:r w:rsidRPr="00D51D93" w:rsidR="00D51D93">
        <w:t xml:space="preserve"> </w:t>
      </w:r>
      <w:r>
        <w:t>I</w:t>
      </w:r>
      <w:r w:rsidRPr="00D51D93" w:rsidR="00D51D93">
        <w:t>t is not pleasant when it happens to anybody, especially when you</w:t>
      </w:r>
      <w:r w:rsidR="004C45B4">
        <w:t xml:space="preserve"> are</w:t>
      </w:r>
      <w:r w:rsidRPr="00D51D93" w:rsidR="00D51D93">
        <w:t xml:space="preserve"> just doing your job. </w:t>
      </w:r>
    </w:p>
    <w:p w:rsidR="00F6204C" w:rsidP="0058373E">
      <w:pPr>
        <w:pStyle w:val="Question"/>
        <w:numPr>
          <w:ilvl w:val="0"/>
          <w:numId w:val="0"/>
        </w:numPr>
        <w:ind w:left="794"/>
      </w:pPr>
      <w:r w:rsidRPr="00D51D93">
        <w:t>You have highlighted in a</w:t>
      </w:r>
      <w:r w:rsidR="008A62E0">
        <w:t>n</w:t>
      </w:r>
      <w:r w:rsidRPr="00D51D93">
        <w:t xml:space="preserve"> interesting way what happens in courts such as those </w:t>
      </w:r>
      <w:r w:rsidR="008A62E0">
        <w:t>you sit in</w:t>
      </w:r>
      <w:r w:rsidRPr="00D51D93">
        <w:t>, the Old Bailey</w:t>
      </w:r>
      <w:r w:rsidR="0058373E">
        <w:t>—</w:t>
      </w:r>
      <w:r w:rsidRPr="00D51D93">
        <w:t xml:space="preserve">the pinnacle of where the big criminal trials are heard and where there is still a great deal of focus </w:t>
      </w:r>
      <w:r w:rsidR="008A62E0">
        <w:t xml:space="preserve">of </w:t>
      </w:r>
      <w:r w:rsidRPr="00D51D93">
        <w:t xml:space="preserve">both traditional and new media. </w:t>
      </w:r>
      <w:r w:rsidR="0058373E">
        <w:t>M</w:t>
      </w:r>
      <w:r w:rsidRPr="00D51D93">
        <w:t>ore than 90% of criminal cases in this country are heard</w:t>
      </w:r>
      <w:r w:rsidRPr="0058373E" w:rsidR="0058373E">
        <w:t xml:space="preserve"> </w:t>
      </w:r>
      <w:r w:rsidR="0058373E">
        <w:t xml:space="preserve">in </w:t>
      </w:r>
      <w:r w:rsidRPr="00D51D93" w:rsidR="0058373E">
        <w:t>small magistrates courts</w:t>
      </w:r>
      <w:r w:rsidRPr="00D51D93">
        <w:t xml:space="preserve">, </w:t>
      </w:r>
      <w:r w:rsidR="00973CF2">
        <w:t xml:space="preserve">which </w:t>
      </w:r>
      <w:r w:rsidRPr="00D51D93">
        <w:t>used to have local newspaper reporter</w:t>
      </w:r>
      <w:r w:rsidR="00973CF2">
        <w:t>s</w:t>
      </w:r>
      <w:r w:rsidRPr="00D51D93">
        <w:t xml:space="preserve"> in attendance</w:t>
      </w:r>
      <w:r w:rsidR="0058373E">
        <w:t>.</w:t>
      </w:r>
      <w:r w:rsidR="00973CF2">
        <w:t xml:space="preserve"> </w:t>
      </w:r>
      <w:r w:rsidR="0058373E">
        <w:t>T</w:t>
      </w:r>
      <w:r w:rsidRPr="00D51D93">
        <w:t>hose newspapers do not have the money to do that any</w:t>
      </w:r>
      <w:r w:rsidR="00973CF2">
        <w:t xml:space="preserve"> </w:t>
      </w:r>
      <w:r w:rsidRPr="00D51D93">
        <w:t xml:space="preserve">more, so there is nobody sitting </w:t>
      </w:r>
      <w:r w:rsidR="00973CF2">
        <w:t xml:space="preserve">in </w:t>
      </w:r>
      <w:r w:rsidRPr="00D51D93">
        <w:t xml:space="preserve">there tweeting; </w:t>
      </w:r>
      <w:r w:rsidR="00973CF2">
        <w:t>t</w:t>
      </w:r>
      <w:r w:rsidRPr="00D51D93">
        <w:t>here is nobody sitting there presenting the evidence that the magistrates have seen immediately afterwards. What is the impact of that lack of local coverage on public awareness of what is going on in our courts</w:t>
      </w:r>
      <w:r w:rsidR="00B442E3">
        <w:t>—I might turn to Judith for the second part of that—and,</w:t>
      </w:r>
      <w:r w:rsidRPr="00D51D93">
        <w:t xml:space="preserve"> therefore</w:t>
      </w:r>
      <w:r w:rsidR="001E2CAD">
        <w:t>,</w:t>
      </w:r>
      <w:r w:rsidRPr="00D51D93">
        <w:t xml:space="preserve"> potentiall</w:t>
      </w:r>
      <w:r w:rsidR="001E2CAD">
        <w:t>y</w:t>
      </w:r>
      <w:r w:rsidRPr="00D51D93">
        <w:t xml:space="preserve"> </w:t>
      </w:r>
      <w:r w:rsidR="002A52E5">
        <w:t xml:space="preserve">the </w:t>
      </w:r>
      <w:r w:rsidRPr="00D51D93">
        <w:t>confidence in the justice system?</w:t>
      </w:r>
    </w:p>
    <w:p w:rsidR="00AF717A" w:rsidP="00D51D93">
      <w:pPr>
        <w:pStyle w:val="Answer"/>
      </w:pPr>
      <w:sdt>
        <w:sdtPr>
          <w:alias w:val="Witness"/>
          <w:id w:val="552815521"/>
          <w:placeholder>
            <w:docPart w:val="DefaultPlaceholder_-1854013440"/>
          </w:placeholder>
          <w:richText/>
        </w:sdtPr>
        <w:sdtContent>
          <w:r w:rsidRPr="00F6204C" w:rsidR="00F6204C">
            <w:rPr>
              <w:b/>
              <w:i/>
            </w:rPr>
            <w:t>Emily Pennink:</w:t>
          </w:r>
        </w:sdtContent>
      </w:sdt>
      <w:r w:rsidR="00F6204C">
        <w:t xml:space="preserve"> A</w:t>
      </w:r>
      <w:r w:rsidRPr="00D51D93" w:rsidR="00D51D93">
        <w:t>s you say, confidence in the justice system is important, not just</w:t>
      </w:r>
      <w:r w:rsidR="002A52E5">
        <w:t xml:space="preserve"> in</w:t>
      </w:r>
      <w:r w:rsidRPr="00D51D93" w:rsidR="00D51D93">
        <w:t xml:space="preserve"> the big cases. I am dealing primarily with the murders and terrorism cases</w:t>
      </w:r>
      <w:r w:rsidRPr="00F6204C" w:rsidR="00F6204C">
        <w:t xml:space="preserve"> that come to the Old Bailey</w:t>
      </w:r>
      <w:r w:rsidR="002A52E5">
        <w:t>. T</w:t>
      </w:r>
      <w:r w:rsidRPr="00F6204C" w:rsidR="00F6204C">
        <w:t>here is only one of</w:t>
      </w:r>
      <w:r w:rsidR="002A52E5">
        <w:t xml:space="preserve"> me,</w:t>
      </w:r>
      <w:r w:rsidRPr="00F6204C" w:rsidR="00F6204C">
        <w:t xml:space="preserve"> so I can</w:t>
      </w:r>
      <w:r w:rsidR="00B4099D">
        <w:t xml:space="preserve"> do only what I can sitting</w:t>
      </w:r>
      <w:r w:rsidRPr="00F6204C" w:rsidR="00F6204C">
        <w:t xml:space="preserve"> in the Old Bailey</w:t>
      </w:r>
      <w:r w:rsidR="00B4099D">
        <w:t>.</w:t>
      </w:r>
      <w:r w:rsidRPr="00F6204C" w:rsidR="00F6204C">
        <w:t xml:space="preserve"> </w:t>
      </w:r>
    </w:p>
    <w:p w:rsidR="00F6204C" w:rsidP="00D51D93">
      <w:pPr>
        <w:pStyle w:val="Answer"/>
      </w:pPr>
      <w:r w:rsidRPr="00F6204C">
        <w:t>I recognise that</w:t>
      </w:r>
      <w:r w:rsidR="004D2ACD">
        <w:t>,</w:t>
      </w:r>
      <w:r w:rsidRPr="00F6204C">
        <w:t xml:space="preserve"> with fewer reporters on the ground to cover magistrates courts and that kind of thing</w:t>
      </w:r>
      <w:r w:rsidR="00B002AC">
        <w:t>,</w:t>
      </w:r>
      <w:r w:rsidRPr="00F6204C">
        <w:t xml:space="preserve"> very important local stories may not receive the attention they should. I do not have the answers, but I think you are absolutely righ</w:t>
      </w:r>
      <w:r w:rsidR="00637987">
        <w:t xml:space="preserve">t to </w:t>
      </w:r>
      <w:r w:rsidRPr="00F6204C">
        <w:t>be concerned about i</w:t>
      </w:r>
      <w:r w:rsidR="00637987">
        <w:t>t,</w:t>
      </w:r>
      <w:r w:rsidRPr="00F6204C">
        <w:t xml:space="preserve"> because in the absence of hard facts from courts people rely on WhatsApp groups and local chats</w:t>
      </w:r>
      <w:r w:rsidR="00B002AC">
        <w:t>,</w:t>
      </w:r>
      <w:r w:rsidRPr="00F6204C">
        <w:t xml:space="preserve"> which may not have all the information. </w:t>
      </w:r>
      <w:r w:rsidR="00637987">
        <w:t>T</w:t>
      </w:r>
      <w:r w:rsidRPr="00F6204C">
        <w:t>here is an issue there</w:t>
      </w:r>
      <w:r w:rsidR="00637987">
        <w:t xml:space="preserve"> and I am </w:t>
      </w:r>
      <w:r w:rsidRPr="00F6204C">
        <w:t>afraid I do not have the answers to it</w:t>
      </w:r>
      <w:r w:rsidR="0025221E">
        <w:t>,</w:t>
      </w:r>
      <w:r w:rsidRPr="00F6204C">
        <w:t xml:space="preserve"> </w:t>
      </w:r>
      <w:r w:rsidR="0025221E">
        <w:t xml:space="preserve">but I </w:t>
      </w:r>
      <w:r w:rsidRPr="00F6204C">
        <w:t>recognise there is an issue.</w:t>
      </w:r>
    </w:p>
    <w:p w:rsidR="00F6204C" w:rsidP="00F6204C">
      <w:pPr>
        <w:pStyle w:val="Question"/>
      </w:pPr>
      <w:sdt>
        <w:sdtPr>
          <w:alias w:val="Member"/>
          <w:tag w:val="&lt;Member mnisId='4745' dodsId=''&gt;"/>
          <w:id w:val="-1054460885"/>
          <w:placeholder>
            <w:docPart w:val="DefaultPlaceholder_-1854013440"/>
          </w:placeholder>
          <w:richText/>
        </w:sdtPr>
        <w:sdtContent>
          <w:r w:rsidRPr="00F6204C">
            <w:rPr>
              <w:b/>
            </w:rPr>
            <w:t>Rob Butler:</w:t>
          </w:r>
        </w:sdtContent>
      </w:sdt>
      <w:r>
        <w:t xml:space="preserve"> </w:t>
      </w:r>
      <w:r w:rsidRPr="00F6204C">
        <w:t>Before I turn to Judith</w:t>
      </w:r>
      <w:r w:rsidR="0025221E">
        <w:t>—I know M</w:t>
      </w:r>
      <w:r w:rsidRPr="00F6204C">
        <w:t>aeve</w:t>
      </w:r>
      <w:r w:rsidR="0025221E">
        <w:t xml:space="preserve"> </w:t>
      </w:r>
      <w:r w:rsidRPr="00F6204C">
        <w:t>wants to chip in</w:t>
      </w:r>
      <w:r w:rsidR="0025221E">
        <w:t xml:space="preserve">—you </w:t>
      </w:r>
      <w:r w:rsidRPr="00F6204C">
        <w:t>mentioned that you are the only one at the Old Bailey. Has the</w:t>
      </w:r>
      <w:r>
        <w:t xml:space="preserve"> PA</w:t>
      </w:r>
      <w:r w:rsidRPr="00F6204C">
        <w:t xml:space="preserve"> reduced its number of court reporters over the years, or has it stayed stable?</w:t>
      </w:r>
    </w:p>
    <w:p w:rsidR="0016046B" w:rsidP="00F6204C">
      <w:pPr>
        <w:pStyle w:val="Answer"/>
      </w:pPr>
      <w:sdt>
        <w:sdtPr>
          <w:alias w:val="Witness"/>
          <w:id w:val="-1090002336"/>
          <w:placeholder>
            <w:docPart w:val="DefaultPlaceholder_-1854013440"/>
          </w:placeholder>
          <w:richText/>
        </w:sdtPr>
        <w:sdtContent>
          <w:r w:rsidRPr="00F6204C" w:rsidR="00F6204C">
            <w:rPr>
              <w:b/>
              <w:i/>
            </w:rPr>
            <w:t>Emily Pennink:</w:t>
          </w:r>
        </w:sdtContent>
      </w:sdt>
      <w:r w:rsidR="00F6204C">
        <w:t xml:space="preserve"> </w:t>
      </w:r>
      <w:r w:rsidRPr="00F6204C" w:rsidR="00F6204C">
        <w:t>I am the only dedicated Old Bailey correspondent for the Press Association. However, when two cases</w:t>
      </w:r>
      <w:r w:rsidR="00883FC9">
        <w:t xml:space="preserve"> of</w:t>
      </w:r>
      <w:r w:rsidRPr="00F6204C" w:rsidR="00F6204C">
        <w:t xml:space="preserve"> equal importan</w:t>
      </w:r>
      <w:r w:rsidR="00883FC9">
        <w:t>ce</w:t>
      </w:r>
      <w:r w:rsidRPr="00F6204C" w:rsidR="00F6204C">
        <w:t xml:space="preserve"> need to be covered</w:t>
      </w:r>
      <w:r w:rsidR="00B002AC">
        <w:t>,</w:t>
      </w:r>
      <w:r w:rsidRPr="00F6204C" w:rsidR="00F6204C">
        <w:t xml:space="preserve"> I get reinforcements in</w:t>
      </w:r>
      <w:r w:rsidR="00883FC9">
        <w:t>. I am</w:t>
      </w:r>
      <w:r w:rsidRPr="00F6204C" w:rsidR="00F6204C">
        <w:t xml:space="preserve"> not making choices as to whether I cover this or that case because I have reinforcements</w:t>
      </w:r>
      <w:r w:rsidR="0086796E">
        <w:t xml:space="preserve"> centrally and I</w:t>
      </w:r>
      <w:r w:rsidRPr="00F6204C" w:rsidR="00F6204C">
        <w:t xml:space="preserve"> have a lot of support from my colleagues who are working across other c</w:t>
      </w:r>
      <w:r w:rsidR="0086796E">
        <w:t>ourts</w:t>
      </w:r>
      <w:r w:rsidRPr="00F6204C" w:rsidR="00F6204C">
        <w:t xml:space="preserve"> and </w:t>
      </w:r>
      <w:r w:rsidR="0086796E">
        <w:t xml:space="preserve">are </w:t>
      </w:r>
      <w:r w:rsidRPr="00F6204C" w:rsidR="00F6204C">
        <w:t xml:space="preserve">doing other types of work. There has been one </w:t>
      </w:r>
      <w:r w:rsidR="00D020C1">
        <w:t xml:space="preserve">Old Bailey </w:t>
      </w:r>
      <w:r w:rsidRPr="00F6204C" w:rsidR="00F6204C">
        <w:t xml:space="preserve">dedicated </w:t>
      </w:r>
      <w:r w:rsidRPr="00196ECD" w:rsidR="00196ECD">
        <w:t>correspondent for the PA since I have been there</w:t>
      </w:r>
      <w:r w:rsidR="00D020C1">
        <w:t xml:space="preserve">—I have been there for </w:t>
      </w:r>
      <w:r w:rsidRPr="007B3471" w:rsidR="007B3471">
        <w:t>eight years</w:t>
      </w:r>
      <w:r w:rsidR="00D020C1">
        <w:t xml:space="preserve">—but </w:t>
      </w:r>
      <w:r w:rsidRPr="007B3471" w:rsidR="007B3471">
        <w:t xml:space="preserve">historically there were two and, going back a very long way, there were more. </w:t>
      </w:r>
      <w:r w:rsidR="007F2EF8">
        <w:t>N</w:t>
      </w:r>
      <w:r w:rsidRPr="007B3471" w:rsidR="007B3471">
        <w:t>umbers have reduced</w:t>
      </w:r>
      <w:r w:rsidR="007F1314">
        <w:t>,</w:t>
      </w:r>
      <w:r w:rsidRPr="007B3471" w:rsidR="007B3471">
        <w:t xml:space="preserve"> but we try to recruit people to help out as and when</w:t>
      </w:r>
      <w:r>
        <w:t>.</w:t>
      </w:r>
    </w:p>
    <w:p w:rsidR="007F2EF8" w:rsidP="0016046B">
      <w:pPr>
        <w:pStyle w:val="Answer"/>
      </w:pPr>
      <w:sdt>
        <w:sdtPr>
          <w:alias w:val="Witness"/>
          <w:id w:val="881675836"/>
          <w:placeholder>
            <w:docPart w:val="DefaultPlaceholder_-1854013440"/>
          </w:placeholder>
          <w:richText/>
        </w:sdtPr>
        <w:sdtContent>
          <w:r w:rsidRPr="0016046B" w:rsidR="0016046B">
            <w:rPr>
              <w:b/>
              <w:i/>
            </w:rPr>
            <w:t>Dr Townend:</w:t>
          </w:r>
        </w:sdtContent>
      </w:sdt>
      <w:r w:rsidR="0016046B">
        <w:t xml:space="preserve"> </w:t>
      </w:r>
      <w:r w:rsidRPr="0016046B" w:rsidR="0016046B">
        <w:t>I</w:t>
      </w:r>
      <w:r w:rsidR="007F1314">
        <w:t xml:space="preserve"> am</w:t>
      </w:r>
      <w:r w:rsidRPr="0016046B" w:rsidR="0016046B">
        <w:t xml:space="preserve"> glad you raise that question</w:t>
      </w:r>
      <w:r w:rsidR="009F7091">
        <w:t>,</w:t>
      </w:r>
      <w:r w:rsidRPr="0016046B" w:rsidR="0016046B">
        <w:t xml:space="preserve"> because one</w:t>
      </w:r>
      <w:r w:rsidR="007F1314">
        <w:t xml:space="preserve"> point I </w:t>
      </w:r>
      <w:r w:rsidR="009F7091">
        <w:t>came here to raise today is that it is not just</w:t>
      </w:r>
      <w:r w:rsidRPr="0016046B" w:rsidR="0016046B">
        <w:t xml:space="preserve"> about the media. I think the media play</w:t>
      </w:r>
      <w:r>
        <w:t>s</w:t>
      </w:r>
      <w:r w:rsidRPr="0016046B" w:rsidR="0016046B">
        <w:t xml:space="preserve"> a central and critical role, but we ca</w:t>
      </w:r>
      <w:r w:rsidR="00EF4593">
        <w:t>n</w:t>
      </w:r>
      <w:r w:rsidRPr="0016046B" w:rsidR="0016046B">
        <w:t>not</w:t>
      </w:r>
      <w:r w:rsidR="00EF4593">
        <w:t xml:space="preserve"> rely on it</w:t>
      </w:r>
      <w:r w:rsidRPr="0016046B" w:rsidR="0016046B">
        <w:t xml:space="preserve"> wholly as an accountability che</w:t>
      </w:r>
      <w:r w:rsidR="00EF4593">
        <w:t>ck</w:t>
      </w:r>
      <w:r w:rsidRPr="0016046B" w:rsidR="0016046B">
        <w:t xml:space="preserve"> because if there is not a news interest</w:t>
      </w:r>
      <w:r w:rsidR="00EF4593">
        <w:t>,</w:t>
      </w:r>
      <w:r w:rsidRPr="0016046B" w:rsidR="0016046B">
        <w:t xml:space="preserve"> or it does not make usable news copy</w:t>
      </w:r>
      <w:r w:rsidR="00EF4593">
        <w:t>,</w:t>
      </w:r>
      <w:r w:rsidRPr="0016046B" w:rsidR="0016046B">
        <w:t xml:space="preserve"> </w:t>
      </w:r>
      <w:r w:rsidR="00EF4593">
        <w:t xml:space="preserve">or you are </w:t>
      </w:r>
      <w:r w:rsidRPr="0016046B" w:rsidR="0016046B">
        <w:t>asking people to sit in proceed</w:t>
      </w:r>
      <w:r w:rsidR="0003783D">
        <w:t>ings</w:t>
      </w:r>
      <w:r w:rsidRPr="0016046B" w:rsidR="0016046B">
        <w:t xml:space="preserve"> that are not fully reportable</w:t>
      </w:r>
      <w:r w:rsidR="0003783D">
        <w:t>,</w:t>
      </w:r>
      <w:r w:rsidRPr="0016046B" w:rsidR="0016046B">
        <w:t xml:space="preserve"> the media will not necessarily be able to invest in that activity. </w:t>
      </w:r>
    </w:p>
    <w:p w:rsidR="007F2EF8" w:rsidP="0016046B">
      <w:pPr>
        <w:pStyle w:val="Answer"/>
      </w:pPr>
      <w:r w:rsidRPr="0016046B">
        <w:t xml:space="preserve">Therefore, we need to think of ways of making sure that courts are reported and are attended by other kinds of people. </w:t>
      </w:r>
      <w:r w:rsidR="0003783D">
        <w:t xml:space="preserve">A </w:t>
      </w:r>
      <w:r w:rsidRPr="0016046B">
        <w:t xml:space="preserve">positive initiative in the </w:t>
      </w:r>
      <w:r w:rsidR="006F26E9">
        <w:t>f</w:t>
      </w:r>
      <w:r w:rsidRPr="0016046B">
        <w:t xml:space="preserve">amily </w:t>
      </w:r>
      <w:r w:rsidR="006F26E9">
        <w:t>c</w:t>
      </w:r>
      <w:r w:rsidRPr="0016046B">
        <w:t xml:space="preserve">ourt </w:t>
      </w:r>
      <w:r w:rsidR="006F26E9">
        <w:t>d</w:t>
      </w:r>
      <w:r w:rsidRPr="0016046B">
        <w:t>ivision has been to allow</w:t>
      </w:r>
      <w:r w:rsidR="008A5308">
        <w:t xml:space="preserve"> </w:t>
      </w:r>
      <w:r w:rsidRPr="0016046B">
        <w:t>not only accredited journalists</w:t>
      </w:r>
      <w:r w:rsidR="008A5308">
        <w:t xml:space="preserve"> but narrowly</w:t>
      </w:r>
      <w:r>
        <w:t xml:space="preserve"> </w:t>
      </w:r>
      <w:r w:rsidR="008A5308">
        <w:t>defined</w:t>
      </w:r>
      <w:r w:rsidRPr="0016046B">
        <w:t xml:space="preserve"> legal blo</w:t>
      </w:r>
      <w:r w:rsidR="008A5308">
        <w:t>gg</w:t>
      </w:r>
      <w:r w:rsidRPr="0016046B">
        <w:t>ers who fulfil certain criteria</w:t>
      </w:r>
      <w:r w:rsidR="009C46DE">
        <w:t>,</w:t>
      </w:r>
      <w:r w:rsidRPr="0016046B">
        <w:t xml:space="preserve"> and there is</w:t>
      </w:r>
      <w:r w:rsidR="009C46DE">
        <w:t xml:space="preserve"> </w:t>
      </w:r>
      <w:r w:rsidRPr="0016046B">
        <w:t xml:space="preserve">potential </w:t>
      </w:r>
      <w:r w:rsidR="009C46DE">
        <w:t>to</w:t>
      </w:r>
      <w:r w:rsidRPr="0016046B">
        <w:t xml:space="preserve"> widen that further. </w:t>
      </w:r>
    </w:p>
    <w:p w:rsidR="00B574BE" w:rsidRPr="00B574BE" w:rsidP="0016046B">
      <w:pPr>
        <w:pStyle w:val="Answer"/>
      </w:pPr>
      <w:r w:rsidRPr="0016046B">
        <w:t xml:space="preserve">There are people like </w:t>
      </w:r>
      <w:r w:rsidRPr="0016046B" w:rsidR="00770A3C">
        <w:t>me</w:t>
      </w:r>
      <w:r>
        <w:t>,</w:t>
      </w:r>
      <w:r w:rsidRPr="0016046B">
        <w:t xml:space="preserve"> academics, who would like to attend court and report</w:t>
      </w:r>
      <w:r w:rsidR="009C46DE">
        <w:t xml:space="preserve"> on it</w:t>
      </w:r>
      <w:r w:rsidRPr="0016046B">
        <w:t>. For most courts</w:t>
      </w:r>
      <w:r w:rsidR="009C46DE">
        <w:t xml:space="preserve">, </w:t>
      </w:r>
      <w:r w:rsidRPr="0016046B">
        <w:t>we can</w:t>
      </w:r>
      <w:r w:rsidR="009C46DE">
        <w:t xml:space="preserve"> just</w:t>
      </w:r>
      <w:r w:rsidRPr="0016046B">
        <w:t xml:space="preserve"> turn up and watch them. I did run into a problem</w:t>
      </w:r>
      <w:r w:rsidR="00234E6D">
        <w:t xml:space="preserve"> during</w:t>
      </w:r>
      <w:r w:rsidRPr="0016046B">
        <w:t xml:space="preserve"> the </w:t>
      </w:r>
      <w:r>
        <w:t xml:space="preserve">early </w:t>
      </w:r>
      <w:r w:rsidRPr="00B574BE">
        <w:t>part of the first lockdown</w:t>
      </w:r>
      <w:r w:rsidR="009C46DE">
        <w:t xml:space="preserve"> </w:t>
      </w:r>
      <w:r w:rsidR="00234E6D">
        <w:t>in</w:t>
      </w:r>
      <w:r w:rsidRPr="00B574BE">
        <w:t xml:space="preserve"> trying to get information about the local </w:t>
      </w:r>
      <w:r w:rsidR="00234E6D">
        <w:t>m</w:t>
      </w:r>
      <w:r w:rsidRPr="00B574BE">
        <w:t xml:space="preserve">agistrates </w:t>
      </w:r>
      <w:r w:rsidR="00234E6D">
        <w:t>c</w:t>
      </w:r>
      <w:r w:rsidRPr="00B574BE">
        <w:t xml:space="preserve">ourt for a research project we </w:t>
      </w:r>
      <w:r w:rsidR="007F2EF8">
        <w:t>were</w:t>
      </w:r>
      <w:r w:rsidRPr="00B574BE">
        <w:t xml:space="preserve"> undertaking</w:t>
      </w:r>
      <w:r w:rsidR="007F2EF8">
        <w:t>.</w:t>
      </w:r>
      <w:r w:rsidRPr="00B574BE">
        <w:t xml:space="preserve"> </w:t>
      </w:r>
      <w:r w:rsidR="007F2EF8">
        <w:t>I</w:t>
      </w:r>
      <w:r w:rsidR="00234E6D">
        <w:t>t was</w:t>
      </w:r>
      <w:r w:rsidRPr="00B574BE">
        <w:t xml:space="preserve"> not set up to remotely supply research</w:t>
      </w:r>
      <w:r>
        <w:t>ers</w:t>
      </w:r>
      <w:r w:rsidRPr="00B574BE">
        <w:t xml:space="preserve"> with information. </w:t>
      </w:r>
      <w:r w:rsidR="00234E6D">
        <w:t>It</w:t>
      </w:r>
      <w:r w:rsidRPr="00B574BE">
        <w:t xml:space="preserve"> had an arrangement with accredited journalists</w:t>
      </w:r>
      <w:r w:rsidR="00234E6D">
        <w:t xml:space="preserve">, but that was </w:t>
      </w:r>
      <w:r w:rsidRPr="00B574BE">
        <w:t>not available to academic researchers.</w:t>
      </w:r>
    </w:p>
    <w:p w:rsidR="00B574BE" w:rsidP="0016046B">
      <w:pPr>
        <w:pStyle w:val="Answer"/>
      </w:pPr>
      <w:r w:rsidRPr="00B574BE">
        <w:t xml:space="preserve">Another example I want to give you is a piece of research done by </w:t>
      </w:r>
      <w:r w:rsidR="00055522">
        <w:t>the U</w:t>
      </w:r>
      <w:r w:rsidRPr="00B574BE">
        <w:t xml:space="preserve">niversity of </w:t>
      </w:r>
      <w:r w:rsidR="004D2818">
        <w:t xml:space="preserve">the </w:t>
      </w:r>
      <w:r w:rsidRPr="00B574BE">
        <w:t xml:space="preserve">West </w:t>
      </w:r>
      <w:r w:rsidR="004D2818">
        <w:t xml:space="preserve">of </w:t>
      </w:r>
      <w:r w:rsidRPr="00B574BE">
        <w:t>England</w:t>
      </w:r>
      <w:r w:rsidR="004D2818">
        <w:t xml:space="preserve"> Bristol</w:t>
      </w:r>
      <w:r w:rsidRPr="00B574BE">
        <w:t>.</w:t>
      </w:r>
      <w:r w:rsidR="00055522">
        <w:t xml:space="preserve"> Its</w:t>
      </w:r>
      <w:r w:rsidRPr="00B574BE">
        <w:t xml:space="preserve"> research team involv</w:t>
      </w:r>
      <w:r w:rsidR="00055522">
        <w:t>ed</w:t>
      </w:r>
      <w:r w:rsidRPr="00B574BE">
        <w:t xml:space="preserve"> students watch</w:t>
      </w:r>
      <w:r w:rsidR="00055522">
        <w:t>ing</w:t>
      </w:r>
      <w:r w:rsidRPr="00B574BE">
        <w:t xml:space="preserve"> 240 cases in one week at Bristol </w:t>
      </w:r>
      <w:r w:rsidR="00055522">
        <w:t>m</w:t>
      </w:r>
      <w:r w:rsidRPr="00B574BE">
        <w:t xml:space="preserve">agistrates </w:t>
      </w:r>
      <w:r w:rsidR="00055522">
        <w:t>c</w:t>
      </w:r>
      <w:r w:rsidRPr="00B574BE">
        <w:t>ourt</w:t>
      </w:r>
      <w:r w:rsidR="00055522">
        <w:t>. I</w:t>
      </w:r>
      <w:r w:rsidRPr="00B574BE">
        <w:t>n that week</w:t>
      </w:r>
      <w:r w:rsidR="007F2EF8">
        <w:t>,</w:t>
      </w:r>
      <w:r w:rsidRPr="00B574BE">
        <w:t xml:space="preserve"> they saw only one journalist and</w:t>
      </w:r>
      <w:r w:rsidR="00055522">
        <w:t xml:space="preserve"> just three </w:t>
      </w:r>
      <w:r w:rsidRPr="00B574BE">
        <w:t>stories</w:t>
      </w:r>
      <w:r w:rsidR="00055522">
        <w:t xml:space="preserve"> were</w:t>
      </w:r>
      <w:r w:rsidRPr="00B574BE">
        <w:t xml:space="preserve"> published of all that case activity. I draw that to your attention.</w:t>
      </w:r>
    </w:p>
    <w:p w:rsidR="005A190D" w:rsidP="00B574BE">
      <w:pPr>
        <w:pStyle w:val="Question"/>
      </w:pPr>
      <w:sdt>
        <w:sdtPr>
          <w:alias w:val="Member"/>
          <w:tag w:val="&lt;Member mnisId='4745' dodsId=''&gt;"/>
          <w:id w:val="-1192306969"/>
          <w:placeholder>
            <w:docPart w:val="DefaultPlaceholder_-1854013440"/>
          </w:placeholder>
          <w:richText/>
        </w:sdtPr>
        <w:sdtContent>
          <w:r w:rsidRPr="00B574BE" w:rsidR="00B574BE">
            <w:rPr>
              <w:b/>
            </w:rPr>
            <w:t>Rob Butler:</w:t>
          </w:r>
        </w:sdtContent>
      </w:sdt>
      <w:r w:rsidR="00B574BE">
        <w:t xml:space="preserve"> </w:t>
      </w:r>
      <w:r w:rsidRPr="00031D9C" w:rsidR="00031D9C">
        <w:t xml:space="preserve">As an academic, what do you think </w:t>
      </w:r>
      <w:r w:rsidR="007F2EF8">
        <w:t>that</w:t>
      </w:r>
      <w:r w:rsidRPr="00031D9C" w:rsidR="00031D9C">
        <w:t xml:space="preserve"> does </w:t>
      </w:r>
      <w:r w:rsidR="007F2EF8">
        <w:t xml:space="preserve">for </w:t>
      </w:r>
      <w:r w:rsidRPr="00031D9C" w:rsidR="00031D9C">
        <w:t>confidence in the justice system</w:t>
      </w:r>
      <w:r w:rsidR="00031D9C">
        <w:t>?</w:t>
      </w:r>
      <w:r w:rsidRPr="00031D9C" w:rsidR="00031D9C">
        <w:t xml:space="preserve"> I throw in that sometimes I get correspondence from constituents saying</w:t>
      </w:r>
      <w:r w:rsidR="004442D0">
        <w:t>, “I</w:t>
      </w:r>
      <w:r w:rsidR="005A794A">
        <w:t>’</w:t>
      </w:r>
      <w:r w:rsidR="004442D0">
        <w:t xml:space="preserve">ve </w:t>
      </w:r>
      <w:r w:rsidRPr="00031D9C" w:rsidR="00031D9C">
        <w:t>read in the paper that so</w:t>
      </w:r>
      <w:r w:rsidR="005C10B1">
        <w:t>-</w:t>
      </w:r>
      <w:r w:rsidRPr="00031D9C" w:rsidR="00031D9C">
        <w:t>and</w:t>
      </w:r>
      <w:r w:rsidR="005C10B1">
        <w:t>-</w:t>
      </w:r>
      <w:r w:rsidRPr="00031D9C" w:rsidR="00031D9C">
        <w:t>so was carrying a knife and was fined only</w:t>
      </w:r>
      <w:r w:rsidR="00031D9C">
        <w:t xml:space="preserve"> x</w:t>
      </w:r>
      <w:r w:rsidR="004442D0">
        <w:t>. H</w:t>
      </w:r>
      <w:r w:rsidRPr="00031D9C" w:rsidR="00031D9C">
        <w:t>ow can you possibly justify that?</w:t>
      </w:r>
      <w:r w:rsidR="004442D0">
        <w:t>”</w:t>
      </w:r>
      <w:r w:rsidRPr="00031D9C" w:rsidR="00031D9C">
        <w:t xml:space="preserve"> What is very interesting is that all those journalists have done is pick up the end result</w:t>
      </w:r>
      <w:r w:rsidR="00140D6F">
        <w:t>s</w:t>
      </w:r>
      <w:r w:rsidRPr="00031D9C" w:rsidR="00031D9C">
        <w:t xml:space="preserve"> of what happened in the court</w:t>
      </w:r>
      <w:r w:rsidR="00140D6F">
        <w:t>. T</w:t>
      </w:r>
      <w:r w:rsidRPr="00031D9C" w:rsidR="00031D9C">
        <w:t xml:space="preserve">hey have not been there to hear the case; </w:t>
      </w:r>
      <w:r w:rsidR="00140D6F">
        <w:t>t</w:t>
      </w:r>
      <w:r w:rsidRPr="00031D9C" w:rsidR="00031D9C">
        <w:t xml:space="preserve">hey </w:t>
      </w:r>
      <w:r w:rsidR="007F2EF8">
        <w:t>have</w:t>
      </w:r>
      <w:r w:rsidRPr="00031D9C" w:rsidR="00031D9C">
        <w:t xml:space="preserve"> not heard the mitigation; </w:t>
      </w:r>
      <w:r w:rsidR="00140D6F">
        <w:t>t</w:t>
      </w:r>
      <w:r w:rsidRPr="00031D9C" w:rsidR="00031D9C">
        <w:t>hey have not heard the magistrate</w:t>
      </w:r>
      <w:r w:rsidR="005A794A">
        <w:t>’</w:t>
      </w:r>
      <w:r w:rsidR="00140D6F">
        <w:t>s</w:t>
      </w:r>
      <w:r w:rsidRPr="00031D9C" w:rsidR="00031D9C">
        <w:t xml:space="preserve"> or judge</w:t>
      </w:r>
      <w:r w:rsidR="005A794A">
        <w:t>’</w:t>
      </w:r>
      <w:r w:rsidRPr="00031D9C" w:rsidR="00031D9C">
        <w:t>s sentenc</w:t>
      </w:r>
      <w:r w:rsidR="00140D6F">
        <w:t>ing</w:t>
      </w:r>
      <w:r w:rsidRPr="00031D9C" w:rsidR="00031D9C">
        <w:t xml:space="preserve"> remarks, </w:t>
      </w:r>
      <w:r w:rsidR="00140D6F">
        <w:t xml:space="preserve">so </w:t>
      </w:r>
      <w:r w:rsidRPr="00031D9C" w:rsidR="00031D9C">
        <w:t xml:space="preserve">there is no context around </w:t>
      </w:r>
      <w:r w:rsidR="00140D6F">
        <w:t>it</w:t>
      </w:r>
      <w:r w:rsidRPr="00031D9C" w:rsidR="00031D9C">
        <w:t xml:space="preserve">. </w:t>
      </w:r>
      <w:r w:rsidR="00C401ED">
        <w:t>F</w:t>
      </w:r>
      <w:r w:rsidRPr="00031D9C" w:rsidR="00031D9C">
        <w:t>rom the perspective of an academic who looks at this in detai</w:t>
      </w:r>
      <w:r w:rsidR="00C401ED">
        <w:t xml:space="preserve">l, what do you think </w:t>
      </w:r>
      <w:r w:rsidRPr="00031D9C" w:rsidR="00031D9C">
        <w:t>is the impact on public confidence</w:t>
      </w:r>
      <w:r w:rsidR="00C401ED">
        <w:t>?</w:t>
      </w:r>
    </w:p>
    <w:p w:rsidR="00C70486" w:rsidP="005A190D">
      <w:pPr>
        <w:pStyle w:val="Answer"/>
      </w:pPr>
      <w:sdt>
        <w:sdtPr>
          <w:alias w:val="Witness"/>
          <w:id w:val="1553194350"/>
          <w:placeholder>
            <w:docPart w:val="DefaultPlaceholder_-1854013440"/>
          </w:placeholder>
          <w:richText/>
        </w:sdtPr>
        <w:sdtContent>
          <w:r w:rsidRPr="005A190D" w:rsidR="005A190D">
            <w:rPr>
              <w:b/>
              <w:i/>
            </w:rPr>
            <w:t>Dr Townend:</w:t>
          </w:r>
        </w:sdtContent>
      </w:sdt>
      <w:r w:rsidR="005A190D">
        <w:t xml:space="preserve"> </w:t>
      </w:r>
      <w:r w:rsidR="00C401ED">
        <w:t>T</w:t>
      </w:r>
      <w:r w:rsidRPr="005A190D" w:rsidR="005A190D">
        <w:t>here is also a role for open justice in terms of the document</w:t>
      </w:r>
      <w:r w:rsidR="005A190D">
        <w:t>ation</w:t>
      </w:r>
      <w:r w:rsidR="00C401ED">
        <w:t xml:space="preserve"> </w:t>
      </w:r>
      <w:r w:rsidRPr="005A190D" w:rsidR="005A190D">
        <w:t>put into the public domain. Going back to your earlier point about the digital environment, one excellent thing that has been facilitated is more digital documentation in the public domain</w:t>
      </w:r>
      <w:r w:rsidR="00C401ED">
        <w:t>,</w:t>
      </w:r>
      <w:r w:rsidRPr="005A190D" w:rsidR="005A190D">
        <w:t xml:space="preserve"> so more judgments are available directly for the public to look at. </w:t>
      </w:r>
    </w:p>
    <w:p w:rsidR="001B0D1B" w:rsidP="005A190D">
      <w:pPr>
        <w:pStyle w:val="Answer"/>
      </w:pPr>
      <w:r w:rsidRPr="005A190D">
        <w:t>In the criminal space</w:t>
      </w:r>
      <w:r w:rsidR="00C70486">
        <w:t>,</w:t>
      </w:r>
      <w:r w:rsidRPr="005A190D">
        <w:t xml:space="preserve"> that is quite poor. We have an issue around sentenc</w:t>
      </w:r>
      <w:r w:rsidR="0002427A">
        <w:t>ing</w:t>
      </w:r>
      <w:r w:rsidRPr="005A190D">
        <w:t xml:space="preserve"> remarks. That was raised by the</w:t>
      </w:r>
      <w:r w:rsidR="002D2122">
        <w:t xml:space="preserve"> Lammy </w:t>
      </w:r>
      <w:r w:rsidRPr="002D2122" w:rsidR="002D2122">
        <w:t>r</w:t>
      </w:r>
      <w:r w:rsidR="0002427A">
        <w:t>eview</w:t>
      </w:r>
      <w:r w:rsidRPr="002D2122" w:rsidR="002D2122">
        <w:t xml:space="preserve"> a few years ago and still has not been fully addressed or considered</w:t>
      </w:r>
      <w:r w:rsidR="00E7377D">
        <w:t>. T</w:t>
      </w:r>
      <w:r w:rsidRPr="002D2122" w:rsidR="002D2122">
        <w:t>here is scope for putting more of the raw documents into the public</w:t>
      </w:r>
      <w:r w:rsidRPr="001B0D1B">
        <w:t xml:space="preserve"> space so </w:t>
      </w:r>
      <w:r w:rsidR="00570AC3">
        <w:t xml:space="preserve">that </w:t>
      </w:r>
      <w:r w:rsidRPr="001B0D1B">
        <w:t>the public can engage</w:t>
      </w:r>
      <w:r w:rsidR="009D4996">
        <w:t xml:space="preserve"> with that</w:t>
      </w:r>
      <w:r w:rsidRPr="001B0D1B">
        <w:t>. There</w:t>
      </w:r>
      <w:r w:rsidR="009D4996">
        <w:t xml:space="preserve"> is still an</w:t>
      </w:r>
      <w:r w:rsidRPr="001B0D1B">
        <w:t xml:space="preserve"> issue about access because </w:t>
      </w:r>
      <w:r w:rsidR="003B64A2">
        <w:t xml:space="preserve">a </w:t>
      </w:r>
      <w:r w:rsidRPr="001B0D1B">
        <w:t xml:space="preserve">lot of those things need to be translated and explained, but </w:t>
      </w:r>
      <w:r w:rsidR="003B64A2">
        <w:t>it is</w:t>
      </w:r>
      <w:r w:rsidRPr="001B0D1B">
        <w:t xml:space="preserve"> part of a broader p</w:t>
      </w:r>
      <w:r w:rsidR="003B64A2">
        <w:t>iec</w:t>
      </w:r>
      <w:r w:rsidRPr="001B0D1B">
        <w:t>e of work on public legal education.</w:t>
      </w:r>
    </w:p>
    <w:p w:rsidR="00CD059E" w:rsidP="001B0D1B">
      <w:pPr>
        <w:pStyle w:val="Question"/>
      </w:pPr>
      <w:sdt>
        <w:sdtPr>
          <w:alias w:val="Member"/>
          <w:tag w:val="&lt;Member mnisId='4745' dodsId=''&gt;"/>
          <w:id w:val="967166860"/>
          <w:placeholder>
            <w:docPart w:val="DefaultPlaceholder_-1854013440"/>
          </w:placeholder>
          <w:richText/>
        </w:sdtPr>
        <w:sdtContent>
          <w:r w:rsidRPr="001B0D1B" w:rsidR="001B0D1B">
            <w:rPr>
              <w:b/>
            </w:rPr>
            <w:t>Rob Butler:</w:t>
          </w:r>
        </w:sdtContent>
      </w:sdt>
      <w:r w:rsidR="001B0D1B">
        <w:t xml:space="preserve"> John Battle</w:t>
      </w:r>
      <w:r w:rsidR="00B317CD">
        <w:t xml:space="preserve"> is</w:t>
      </w:r>
      <w:r w:rsidR="001B0D1B">
        <w:t xml:space="preserve"> </w:t>
      </w:r>
      <w:r w:rsidR="003B64A2">
        <w:t>h</w:t>
      </w:r>
      <w:r w:rsidRPr="001B0D1B" w:rsidR="001B0D1B">
        <w:t>ead of legal and compliance at ITN</w:t>
      </w:r>
      <w:r w:rsidR="00B317CD">
        <w:t>.</w:t>
      </w:r>
      <w:r w:rsidRPr="001B0D1B" w:rsidR="001B0D1B">
        <w:t xml:space="preserve"> I worked at </w:t>
      </w:r>
      <w:r w:rsidR="00B317CD">
        <w:t>ITN</w:t>
      </w:r>
      <w:r w:rsidRPr="001B0D1B" w:rsidR="001B0D1B">
        <w:t xml:space="preserve"> and he used to stand over my shoulder and make sure I was not </w:t>
      </w:r>
      <w:r w:rsidR="00B317CD">
        <w:t>li</w:t>
      </w:r>
      <w:r w:rsidRPr="001B0D1B" w:rsidR="001B0D1B">
        <w:t>belling anyone before I went on the air</w:t>
      </w:r>
      <w:r w:rsidR="00B317CD">
        <w:t>. H</w:t>
      </w:r>
      <w:r w:rsidRPr="001B0D1B" w:rsidR="001B0D1B">
        <w:t xml:space="preserve">e wrote a piece in </w:t>
      </w:r>
      <w:r w:rsidRPr="00B302E2" w:rsidR="00B317CD">
        <w:rPr>
          <w:i/>
          <w:iCs/>
        </w:rPr>
        <w:t>T</w:t>
      </w:r>
      <w:r w:rsidRPr="00B302E2" w:rsidR="001B0D1B">
        <w:rPr>
          <w:i/>
          <w:iCs/>
        </w:rPr>
        <w:t xml:space="preserve">he </w:t>
      </w:r>
      <w:r w:rsidRPr="00B302E2" w:rsidR="00B317CD">
        <w:rPr>
          <w:i/>
          <w:iCs/>
        </w:rPr>
        <w:t>T</w:t>
      </w:r>
      <w:r w:rsidRPr="00B302E2" w:rsidR="001B0D1B">
        <w:rPr>
          <w:i/>
          <w:iCs/>
        </w:rPr>
        <w:t>imes</w:t>
      </w:r>
      <w:r w:rsidRPr="001B0D1B" w:rsidR="001B0D1B">
        <w:t xml:space="preserve"> last week saying that court reporting needed a reboot for the digital age and</w:t>
      </w:r>
      <w:r w:rsidR="00B302E2">
        <w:t xml:space="preserve"> proposing a</w:t>
      </w:r>
      <w:r w:rsidRPr="001B0D1B" w:rsidR="001B0D1B">
        <w:t xml:space="preserve"> reporters</w:t>
      </w:r>
      <w:r w:rsidR="00FA6909">
        <w:t>’</w:t>
      </w:r>
      <w:r w:rsidRPr="001B0D1B" w:rsidR="001B0D1B">
        <w:t xml:space="preserve"> charter in both civil and criminal courts, which includes </w:t>
      </w:r>
      <w:r w:rsidR="00911958">
        <w:t xml:space="preserve">a </w:t>
      </w:r>
      <w:r w:rsidRPr="001B0D1B" w:rsidR="001B0D1B">
        <w:t xml:space="preserve">designated place </w:t>
      </w:r>
      <w:r w:rsidRPr="00911958" w:rsidR="00911958">
        <w:t>to sit. Emily, you highlighted that that had gone at one stage during the pandemic</w:t>
      </w:r>
      <w:r w:rsidR="00B302E2">
        <w:t>. H</w:t>
      </w:r>
      <w:r w:rsidRPr="00911958" w:rsidR="00911958">
        <w:t xml:space="preserve">e is talking about documents being used in evidence and made available. </w:t>
      </w:r>
      <w:r w:rsidR="00B34ABD">
        <w:t>Is t</w:t>
      </w:r>
      <w:r w:rsidRPr="00911958" w:rsidR="00911958">
        <w:t>hat th</w:t>
      </w:r>
      <w:r w:rsidR="00B34ABD">
        <w:t>e</w:t>
      </w:r>
      <w:r w:rsidRPr="00911958" w:rsidR="00911958">
        <w:t xml:space="preserve"> sort of thing you are talking about</w:t>
      </w:r>
      <w:r w:rsidR="00570AC3">
        <w:t>—</w:t>
      </w:r>
      <w:r w:rsidRPr="00911958" w:rsidR="00911958">
        <w:t>some formal charter?</w:t>
      </w:r>
    </w:p>
    <w:p w:rsidR="00CD059E" w:rsidP="00CD059E">
      <w:pPr>
        <w:pStyle w:val="Answer"/>
      </w:pPr>
      <w:sdt>
        <w:sdtPr>
          <w:alias w:val="Witness"/>
          <w:id w:val="309683394"/>
          <w:placeholder>
            <w:docPart w:val="DefaultPlaceholder_-1854013440"/>
          </w:placeholder>
          <w:richText/>
        </w:sdtPr>
        <w:sdtContent>
          <w:r w:rsidRPr="00CD059E">
            <w:rPr>
              <w:b/>
              <w:i/>
            </w:rPr>
            <w:t>Dr Townend:</w:t>
          </w:r>
        </w:sdtContent>
      </w:sdt>
      <w:r>
        <w:t xml:space="preserve"> </w:t>
      </w:r>
      <w:r w:rsidRPr="00CD059E">
        <w:t>I think so</w:t>
      </w:r>
      <w:r w:rsidR="00B34ABD">
        <w:t xml:space="preserve">. </w:t>
      </w:r>
      <w:r w:rsidRPr="00CD059E">
        <w:t>We are talking about a lot of different cont</w:t>
      </w:r>
      <w:r w:rsidR="00B34ABD">
        <w:t>exts</w:t>
      </w:r>
      <w:r w:rsidRPr="00CD059E">
        <w:t xml:space="preserve"> here.</w:t>
      </w:r>
      <w:r w:rsidR="00A32721">
        <w:t xml:space="preserve"> If</w:t>
      </w:r>
      <w:r w:rsidRPr="00CD059E">
        <w:t xml:space="preserve"> you c</w:t>
      </w:r>
      <w:r w:rsidR="00051D4D">
        <w:t>o</w:t>
      </w:r>
      <w:r w:rsidRPr="00CD059E">
        <w:t>me to this sort of inquiry</w:t>
      </w:r>
      <w:r w:rsidR="00FA6909">
        <w:t>,</w:t>
      </w:r>
      <w:r w:rsidRPr="00CD059E">
        <w:t xml:space="preserve"> you</w:t>
      </w:r>
      <w:r w:rsidR="00051D4D">
        <w:t xml:space="preserve"> are</w:t>
      </w:r>
      <w:r w:rsidRPr="00CD059E">
        <w:t xml:space="preserve"> talking about </w:t>
      </w:r>
      <w:r w:rsidR="00051D4D">
        <w:t>all the</w:t>
      </w:r>
      <w:r w:rsidRPr="00CD059E">
        <w:t xml:space="preserve"> court</w:t>
      </w:r>
      <w:r w:rsidR="003317AE">
        <w:t>s</w:t>
      </w:r>
      <w:r w:rsidRPr="00CD059E">
        <w:t xml:space="preserve"> and tribunals and the</w:t>
      </w:r>
      <w:r w:rsidR="00051D4D">
        <w:t>re are</w:t>
      </w:r>
      <w:r w:rsidRPr="00CD059E">
        <w:t xml:space="preserve"> particularit</w:t>
      </w:r>
      <w:r w:rsidR="00051D4D">
        <w:t>ies</w:t>
      </w:r>
      <w:r w:rsidRPr="00CD059E">
        <w:t xml:space="preserve"> depending on the jurisdiction, but some basic things should be provided. I would encourage the </w:t>
      </w:r>
      <w:r w:rsidR="00051D4D">
        <w:t>C</w:t>
      </w:r>
      <w:r w:rsidRPr="00CD059E">
        <w:t xml:space="preserve">ommittee to look at the transparency review recently undertaken by the </w:t>
      </w:r>
      <w:r w:rsidR="00570AC3">
        <w:t>f</w:t>
      </w:r>
      <w:r w:rsidRPr="00CD059E">
        <w:t xml:space="preserve">amily </w:t>
      </w:r>
      <w:r w:rsidR="00570AC3">
        <w:t>d</w:t>
      </w:r>
      <w:r w:rsidRPr="00CD059E">
        <w:t>ivision</w:t>
      </w:r>
      <w:r w:rsidR="002377ED">
        <w:t xml:space="preserve">. In that context it </w:t>
      </w:r>
      <w:r w:rsidRPr="00CD059E">
        <w:t>considere</w:t>
      </w:r>
      <w:r w:rsidR="002377ED">
        <w:t>d</w:t>
      </w:r>
      <w:r w:rsidRPr="00CD059E">
        <w:t xml:space="preserve"> a lot of the issues</w:t>
      </w:r>
      <w:r w:rsidR="002377ED">
        <w:t>,</w:t>
      </w:r>
      <w:r w:rsidRPr="00CD059E">
        <w:t xml:space="preserve"> because I think it reads across to other areas as well. </w:t>
      </w:r>
      <w:r w:rsidR="002377ED">
        <w:t>W</w:t>
      </w:r>
      <w:r w:rsidRPr="00CD059E">
        <w:t>e could look to try to draw up some general basic standards of transparency that would be of benefit to the public.</w:t>
      </w:r>
    </w:p>
    <w:p w:rsidR="00CD059E" w:rsidP="00CD059E">
      <w:pPr>
        <w:pStyle w:val="Question"/>
      </w:pPr>
      <w:sdt>
        <w:sdtPr>
          <w:alias w:val="Member"/>
          <w:tag w:val="&lt;Member mnisId='4745' dodsId=''&gt;"/>
          <w:id w:val="1202364588"/>
          <w:placeholder>
            <w:docPart w:val="DefaultPlaceholder_-1854013440"/>
          </w:placeholder>
          <w:richText/>
        </w:sdtPr>
        <w:sdtContent>
          <w:r w:rsidRPr="00CD059E">
            <w:rPr>
              <w:b/>
            </w:rPr>
            <w:t>Rob Butler:</w:t>
          </w:r>
        </w:sdtContent>
      </w:sdt>
      <w:r>
        <w:t xml:space="preserve"> </w:t>
      </w:r>
      <w:r w:rsidRPr="00CD059E">
        <w:t>Maeve, I know you want to come in as well.</w:t>
      </w:r>
    </w:p>
    <w:p w:rsidR="006C1F50" w:rsidRPr="006C1F50" w:rsidP="00CD059E">
      <w:pPr>
        <w:pStyle w:val="Answer"/>
      </w:pPr>
      <w:sdt>
        <w:sdtPr>
          <w:alias w:val="Witness"/>
          <w:id w:val="1380977258"/>
          <w:placeholder>
            <w:docPart w:val="DefaultPlaceholder_-1854013440"/>
          </w:placeholder>
          <w:richText/>
        </w:sdtPr>
        <w:sdtContent>
          <w:r w:rsidRPr="00CD059E" w:rsidR="00CD059E">
            <w:rPr>
              <w:b/>
              <w:i/>
            </w:rPr>
            <w:t>Maeve McClenaghan:</w:t>
          </w:r>
        </w:sdtContent>
      </w:sdt>
      <w:r w:rsidR="00CD059E">
        <w:t xml:space="preserve"> </w:t>
      </w:r>
      <w:r w:rsidRPr="00CD059E" w:rsidR="00CD059E">
        <w:t>I work</w:t>
      </w:r>
      <w:r w:rsidR="00E5499D">
        <w:t xml:space="preserve"> in</w:t>
      </w:r>
      <w:r w:rsidRPr="00CD059E" w:rsidR="00CD059E">
        <w:t xml:space="preserve"> the local part of </w:t>
      </w:r>
      <w:r w:rsidR="00570AC3">
        <w:t>t</w:t>
      </w:r>
      <w:r w:rsidRPr="00CD059E" w:rsidR="00CD059E">
        <w:t xml:space="preserve">he Bureau of </w:t>
      </w:r>
      <w:r w:rsidR="00E5499D">
        <w:t>I</w:t>
      </w:r>
      <w:r w:rsidRPr="00CD059E" w:rsidR="00CD059E">
        <w:t xml:space="preserve">nvestigative </w:t>
      </w:r>
      <w:r w:rsidR="00E5499D">
        <w:t>J</w:t>
      </w:r>
      <w:r w:rsidRPr="00CD059E" w:rsidR="00CD059E">
        <w:t>ournalism. We have a network of more than 1</w:t>
      </w:r>
      <w:r w:rsidR="00E5499D">
        <w:t>,</w:t>
      </w:r>
      <w:r w:rsidRPr="00CD059E" w:rsidR="00CD059E">
        <w:t>000</w:t>
      </w:r>
      <w:r w:rsidR="008D34BF">
        <w:t xml:space="preserve"> local</w:t>
      </w:r>
      <w:r w:rsidRPr="00CD059E" w:rsidR="00CD059E">
        <w:t xml:space="preserve"> journalists</w:t>
      </w:r>
      <w:r w:rsidRPr="008D34BF" w:rsidR="008D34BF">
        <w:t xml:space="preserve"> and </w:t>
      </w:r>
      <w:r w:rsidR="00570AC3">
        <w:t>assistant</w:t>
      </w:r>
      <w:r w:rsidRPr="008D34BF" w:rsidR="008D34BF">
        <w:t xml:space="preserve"> journalists across the</w:t>
      </w:r>
      <w:r w:rsidR="00E5499D">
        <w:t xml:space="preserve"> </w:t>
      </w:r>
      <w:r w:rsidRPr="008D34BF" w:rsidR="008D34BF">
        <w:t>UK. We tend to work with them on investigations</w:t>
      </w:r>
      <w:r w:rsidRPr="006C1F50">
        <w:t xml:space="preserve"> in recognition that the decimation of local journalism means the resource</w:t>
      </w:r>
      <w:r w:rsidR="00902B30">
        <w:t>s are not there,</w:t>
      </w:r>
      <w:r w:rsidRPr="006C1F50">
        <w:t xml:space="preserve"> but more recently we have been looking at court reporting</w:t>
      </w:r>
      <w:r w:rsidR="00A6539A">
        <w:t>. A</w:t>
      </w:r>
      <w:r w:rsidRPr="006C1F50">
        <w:t xml:space="preserve">s you have said, the issues </w:t>
      </w:r>
      <w:r w:rsidR="00A6539A">
        <w:t xml:space="preserve">are about resources and </w:t>
      </w:r>
      <w:r w:rsidRPr="006C1F50">
        <w:t>people not being able to attend whole trials</w:t>
      </w:r>
      <w:r w:rsidR="00A6539A">
        <w:t xml:space="preserve"> and</w:t>
      </w:r>
      <w:r w:rsidR="00C5019B">
        <w:t xml:space="preserve"> having to be </w:t>
      </w:r>
      <w:r w:rsidRPr="006C1F50">
        <w:t>there for sentenc</w:t>
      </w:r>
      <w:r w:rsidR="00C5019B">
        <w:t>ing and</w:t>
      </w:r>
      <w:r w:rsidRPr="006C1F50">
        <w:t xml:space="preserve"> judgment </w:t>
      </w:r>
      <w:r w:rsidR="00C5019B">
        <w:t xml:space="preserve">without </w:t>
      </w:r>
      <w:r w:rsidRPr="006C1F50">
        <w:t>getting</w:t>
      </w:r>
      <w:r w:rsidR="00C5019B">
        <w:t xml:space="preserve"> </w:t>
      </w:r>
      <w:r w:rsidRPr="006C1F50">
        <w:t>the context.</w:t>
      </w:r>
    </w:p>
    <w:p w:rsidR="004C790F" w:rsidP="00CD059E">
      <w:pPr>
        <w:pStyle w:val="Answer"/>
      </w:pPr>
      <w:r w:rsidRPr="006C1F50">
        <w:t xml:space="preserve">In our possession court project we got funding and offered </w:t>
      </w:r>
      <w:r w:rsidR="00211860">
        <w:t xml:space="preserve">to pay </w:t>
      </w:r>
      <w:r w:rsidRPr="006C1F50">
        <w:t xml:space="preserve">local outlets to backfill spaces so </w:t>
      </w:r>
      <w:r w:rsidR="00211860">
        <w:t xml:space="preserve">that </w:t>
      </w:r>
      <w:r w:rsidRPr="006C1F50">
        <w:t>they could send st</w:t>
      </w:r>
      <w:r w:rsidR="007F7852">
        <w:t>a</w:t>
      </w:r>
      <w:r w:rsidRPr="006C1F50">
        <w:t>ff</w:t>
      </w:r>
      <w:r w:rsidR="007F7852">
        <w:t>. E</w:t>
      </w:r>
      <w:r w:rsidRPr="006C1F50">
        <w:t>ven so</w:t>
      </w:r>
      <w:r w:rsidR="007F7852">
        <w:t>,</w:t>
      </w:r>
      <w:r w:rsidRPr="006C1F50">
        <w:t xml:space="preserve"> we still found it very tricky to get anybody to come and give up the time, because local journalists are being asked to write</w:t>
      </w:r>
      <w:r w:rsidR="007F7852">
        <w:t xml:space="preserve"> eight</w:t>
      </w:r>
      <w:r w:rsidRPr="006C1F50">
        <w:t xml:space="preserve"> to 10 stories a day. That</w:t>
      </w:r>
      <w:r w:rsidR="007F7852">
        <w:t xml:space="preserve"> creates a real </w:t>
      </w:r>
      <w:r w:rsidRPr="006C1F50">
        <w:t xml:space="preserve">deficit </w:t>
      </w:r>
      <w:r w:rsidR="007F7852">
        <w:t xml:space="preserve">for </w:t>
      </w:r>
      <w:r w:rsidRPr="006C1F50">
        <w:t>democracy and the information</w:t>
      </w:r>
      <w:r w:rsidR="007F7852">
        <w:t xml:space="preserve"> </w:t>
      </w:r>
      <w:r w:rsidRPr="006C1F50">
        <w:t xml:space="preserve">we have out there. </w:t>
      </w:r>
      <w:r w:rsidRPr="006C1F50">
        <w:t xml:space="preserve">As Judith mentioned, great work </w:t>
      </w:r>
      <w:r w:rsidR="007F7852">
        <w:t xml:space="preserve">is </w:t>
      </w:r>
      <w:r w:rsidR="00F7771A">
        <w:t xml:space="preserve">being </w:t>
      </w:r>
      <w:r w:rsidRPr="006C1F50">
        <w:t xml:space="preserve">done by </w:t>
      </w:r>
      <w:r w:rsidR="00F7771A">
        <w:t xml:space="preserve">the </w:t>
      </w:r>
      <w:r w:rsidRPr="006C1F50">
        <w:t>academic</w:t>
      </w:r>
      <w:r w:rsidR="00146FDD">
        <w:t xml:space="preserve"> Phil Chamberlain in</w:t>
      </w:r>
      <w:r w:rsidRPr="00146FDD" w:rsidR="00146FDD">
        <w:t xml:space="preserve"> Bristo</w:t>
      </w:r>
      <w:r w:rsidR="00F7771A">
        <w:t>l. T</w:t>
      </w:r>
      <w:r w:rsidRPr="00146FDD" w:rsidR="00146FDD">
        <w:t>hey sent out student journalists and found fascinating trends</w:t>
      </w:r>
      <w:r w:rsidR="00211860">
        <w:t>—</w:t>
      </w:r>
      <w:r w:rsidRPr="00146FDD" w:rsidR="00146FDD">
        <w:t>for example</w:t>
      </w:r>
      <w:r w:rsidR="00211860">
        <w:t>,</w:t>
      </w:r>
      <w:r w:rsidRPr="00146FDD" w:rsidR="00146FDD">
        <w:t xml:space="preserve"> that a high number of thefts </w:t>
      </w:r>
      <w:r w:rsidR="00E34875">
        <w:t xml:space="preserve">of </w:t>
      </w:r>
      <w:r w:rsidRPr="00146FDD" w:rsidR="00146FDD">
        <w:t>particularly</w:t>
      </w:r>
      <w:r w:rsidR="00E34875">
        <w:t xml:space="preserve"> </w:t>
      </w:r>
      <w:r w:rsidRPr="00146FDD" w:rsidR="00146FDD">
        <w:t>food and meat</w:t>
      </w:r>
      <w:r w:rsidR="00E34875">
        <w:t xml:space="preserve"> were occurring, which speaks to w</w:t>
      </w:r>
      <w:r w:rsidRPr="00146FDD" w:rsidR="00146FDD">
        <w:t>ider societal issues th</w:t>
      </w:r>
      <w:r w:rsidR="00E34875">
        <w:t>a</w:t>
      </w:r>
      <w:r w:rsidRPr="00146FDD" w:rsidR="00146FDD">
        <w:t>n what is going on in the courts.</w:t>
      </w:r>
    </w:p>
    <w:p w:rsidR="00146FDD" w:rsidRPr="00146FDD" w:rsidP="00CD059E">
      <w:pPr>
        <w:pStyle w:val="Answer"/>
      </w:pPr>
      <w:r w:rsidRPr="00146FDD">
        <w:t>In the possession hearings</w:t>
      </w:r>
      <w:r w:rsidR="00211860">
        <w:t>,</w:t>
      </w:r>
      <w:r w:rsidRPr="00146FDD">
        <w:t xml:space="preserve"> many judges and lawyers commented that they had never seen a journalist in their courts before. We</w:t>
      </w:r>
      <w:r w:rsidR="004C790F">
        <w:t xml:space="preserve"> are</w:t>
      </w:r>
      <w:r w:rsidRPr="00146FDD">
        <w:t xml:space="preserve"> not seeing anyone in magistrates courts</w:t>
      </w:r>
      <w:r w:rsidR="00C53D04">
        <w:t>,</w:t>
      </w:r>
      <w:r w:rsidRPr="00146FDD">
        <w:t xml:space="preserve"> or sometimes criminal cases</w:t>
      </w:r>
      <w:r w:rsidR="004C790F">
        <w:t>,</w:t>
      </w:r>
      <w:r w:rsidRPr="00146FDD">
        <w:t xml:space="preserve"> but in other jurisdictions there has never been anybody there and any scrutiny</w:t>
      </w:r>
      <w:r>
        <w:t>.</w:t>
      </w:r>
    </w:p>
    <w:p w:rsidR="0096097D" w:rsidRPr="0096097D" w:rsidP="00CD059E">
      <w:pPr>
        <w:pStyle w:val="Answer"/>
      </w:pPr>
      <w:r w:rsidRPr="00146FDD">
        <w:t xml:space="preserve">There is the issue local reporters might </w:t>
      </w:r>
      <w:r w:rsidR="00B06CB1">
        <w:t>experience in</w:t>
      </w:r>
      <w:r w:rsidRPr="00146FDD">
        <w:t xml:space="preserve"> the more legally contentious cases. I guess </w:t>
      </w:r>
      <w:r>
        <w:t xml:space="preserve">you </w:t>
      </w:r>
      <w:r w:rsidRPr="00146FDD">
        <w:t>were lucky to have</w:t>
      </w:r>
      <w:r>
        <w:t xml:space="preserve"> Mr Battle</w:t>
      </w:r>
      <w:r w:rsidRPr="0096097D">
        <w:t xml:space="preserve"> standing over you</w:t>
      </w:r>
      <w:r w:rsidR="00B06CB1">
        <w:t>,</w:t>
      </w:r>
      <w:r w:rsidRPr="0096097D">
        <w:t xml:space="preserve"> but many local journalists would not have that. In an environment w</w:t>
      </w:r>
      <w:r w:rsidR="00B06CB1">
        <w:t xml:space="preserve">here </w:t>
      </w:r>
      <w:r w:rsidR="00211860">
        <w:t xml:space="preserve">there </w:t>
      </w:r>
      <w:r w:rsidR="00B06CB1">
        <w:t>are</w:t>
      </w:r>
      <w:r w:rsidRPr="0096097D">
        <w:t xml:space="preserve"> potentially increasing risks of libel and issue</w:t>
      </w:r>
      <w:r w:rsidR="00B06CB1">
        <w:t>s</w:t>
      </w:r>
      <w:r w:rsidRPr="0096097D">
        <w:t xml:space="preserve"> like that a chilling effect </w:t>
      </w:r>
      <w:r w:rsidR="00DE5335">
        <w:t xml:space="preserve">is also </w:t>
      </w:r>
      <w:r w:rsidRPr="0096097D">
        <w:t>happen</w:t>
      </w:r>
      <w:r w:rsidR="00DE5335">
        <w:t>ing.</w:t>
      </w:r>
      <w:r w:rsidRPr="0096097D">
        <w:t xml:space="preserve"> </w:t>
      </w:r>
    </w:p>
    <w:p w:rsidR="002B46BD" w:rsidP="00CD059E">
      <w:pPr>
        <w:pStyle w:val="Answer"/>
      </w:pPr>
      <w:r w:rsidRPr="0096097D">
        <w:t>The BBC has its local democracy reporter scheme in acknowledgment that issu</w:t>
      </w:r>
      <w:r w:rsidR="00DE5335">
        <w:t>es</w:t>
      </w:r>
      <w:r w:rsidRPr="0096097D">
        <w:t xml:space="preserve"> happening in council meetings should be reported on</w:t>
      </w:r>
      <w:r w:rsidR="005045C3">
        <w:t>.</w:t>
      </w:r>
      <w:r w:rsidRPr="0096097D">
        <w:t xml:space="preserve"> I wonder whether something similar is worth</w:t>
      </w:r>
      <w:r w:rsidR="00211860">
        <w:t xml:space="preserve"> having</w:t>
      </w:r>
      <w:r w:rsidRPr="0096097D">
        <w:t xml:space="preserve"> in local courts as well. If these are indeed places where democracy is tested and </w:t>
      </w:r>
      <w:r>
        <w:t>the</w:t>
      </w:r>
      <w:r w:rsidR="005045C3">
        <w:t xml:space="preserve"> </w:t>
      </w:r>
      <w:r w:rsidRPr="0096097D">
        <w:t>judicial system plays out, perhaps we should be investing in watching what happens there.</w:t>
      </w:r>
    </w:p>
    <w:p w:rsidR="00211860" w:rsidP="002B46BD">
      <w:pPr>
        <w:pStyle w:val="Question"/>
      </w:pPr>
      <w:sdt>
        <w:sdtPr>
          <w:alias w:val="Member"/>
          <w:tag w:val="&lt;Member mnisId='4745' dodsId=''&gt;"/>
          <w:id w:val="-798221170"/>
          <w:placeholder>
            <w:docPart w:val="DefaultPlaceholder_-1854013440"/>
          </w:placeholder>
          <w:richText/>
        </w:sdtPr>
        <w:sdtContent>
          <w:r w:rsidRPr="002B46BD" w:rsidR="002B46BD">
            <w:rPr>
              <w:b/>
            </w:rPr>
            <w:t>Rob Butler:</w:t>
          </w:r>
        </w:sdtContent>
      </w:sdt>
      <w:r w:rsidR="002B46BD">
        <w:t xml:space="preserve"> </w:t>
      </w:r>
      <w:r w:rsidR="005045C3">
        <w:t>W</w:t>
      </w:r>
      <w:r w:rsidRPr="00EA0645" w:rsidR="00EA0645">
        <w:t xml:space="preserve">hat you have just said takes me to </w:t>
      </w:r>
      <w:r w:rsidR="005045C3">
        <w:t>my</w:t>
      </w:r>
      <w:r w:rsidRPr="00EA0645" w:rsidR="00EA0645">
        <w:t xml:space="preserve"> final point</w:t>
      </w:r>
      <w:r w:rsidR="005045C3">
        <w:t>. Y</w:t>
      </w:r>
      <w:r w:rsidRPr="00EA0645" w:rsidR="00EA0645">
        <w:t>ou talked about citizen journalists</w:t>
      </w:r>
      <w:r w:rsidR="005045C3">
        <w:t xml:space="preserve"> and about libel.</w:t>
      </w:r>
      <w:r w:rsidRPr="00EA0645" w:rsidR="00EA0645">
        <w:t xml:space="preserve"> A</w:t>
      </w:r>
      <w:r w:rsidR="005045C3">
        <w:t>n</w:t>
      </w:r>
      <w:r w:rsidRPr="00EA0645" w:rsidR="00EA0645">
        <w:t xml:space="preserve"> important part of training to be a journalist is understanding journalistic law. There is a specific book, which I am s</w:t>
      </w:r>
      <w:r w:rsidR="00EC3EE8">
        <w:t>ure</w:t>
      </w:r>
      <w:r w:rsidRPr="00EA0645" w:rsidR="00EA0645">
        <w:t xml:space="preserve"> Emily has ingrained in her head</w:t>
      </w:r>
      <w:r w:rsidR="00EC3EE8">
        <w:t>, “McNae</w:t>
      </w:r>
      <w:r w:rsidR="005A794A">
        <w:t>’</w:t>
      </w:r>
      <w:r w:rsidR="00EC3EE8">
        <w:t xml:space="preserve">s Essential </w:t>
      </w:r>
      <w:r w:rsidR="006E7F22">
        <w:t>Law for Journalists</w:t>
      </w:r>
      <w:r w:rsidR="00EC3EE8">
        <w:t>”.</w:t>
      </w:r>
      <w:r w:rsidR="006E7F22">
        <w:t xml:space="preserve"> </w:t>
      </w:r>
      <w:r w:rsidR="00EC3EE8">
        <w:t>T</w:t>
      </w:r>
      <w:r w:rsidRPr="006E7F22" w:rsidR="006E7F22">
        <w:t xml:space="preserve">here is quite a lot involved in what you can and cannot say at different stages to protect the fairness of </w:t>
      </w:r>
      <w:r w:rsidR="000F2394">
        <w:t>a</w:t>
      </w:r>
      <w:r w:rsidRPr="006E7F22" w:rsidR="006E7F22">
        <w:t xml:space="preserve"> trial</w:t>
      </w:r>
      <w:r w:rsidR="000F2394">
        <w:t>, a</w:t>
      </w:r>
      <w:r w:rsidRPr="006E7F22" w:rsidR="006E7F22">
        <w:t xml:space="preserve"> proceeding or anything else. How concerned are you</w:t>
      </w:r>
      <w:r w:rsidR="006E7F22">
        <w:t>,</w:t>
      </w:r>
      <w:r w:rsidRPr="006E7F22" w:rsidR="006E7F22">
        <w:t xml:space="preserve"> if at all, about the fact that a lot of citizen journalists would probably not be aware of all that</w:t>
      </w:r>
      <w:r w:rsidR="000F2394">
        <w:t xml:space="preserve"> detail</w:t>
      </w:r>
      <w:r w:rsidR="006E7F22">
        <w:t>?</w:t>
      </w:r>
      <w:r w:rsidRPr="006E7F22" w:rsidR="006E7F22">
        <w:t xml:space="preserve"> </w:t>
      </w:r>
      <w:r w:rsidR="000F2394">
        <w:t>I</w:t>
      </w:r>
      <w:r w:rsidRPr="006E7F22" w:rsidR="006E7F22">
        <w:t>t is not necessarily their fault. Others attending court proceedings with a phone who can tweet as they are going</w:t>
      </w:r>
      <w:r w:rsidR="00511E2F">
        <w:t xml:space="preserve"> on and are watching from the public gallery may</w:t>
      </w:r>
      <w:r w:rsidRPr="006E7F22" w:rsidR="006E7F22">
        <w:t xml:space="preserve"> not be aware of it</w:t>
      </w:r>
      <w:r w:rsidR="00511E2F">
        <w:t xml:space="preserve">. </w:t>
      </w:r>
    </w:p>
    <w:p w:rsidR="00052037" w:rsidP="00211860">
      <w:pPr>
        <w:pStyle w:val="Question"/>
        <w:numPr>
          <w:ilvl w:val="0"/>
          <w:numId w:val="0"/>
        </w:numPr>
        <w:ind w:left="794"/>
      </w:pPr>
      <w:r>
        <w:t xml:space="preserve">Maeve, </w:t>
      </w:r>
      <w:r w:rsidRPr="006E7F22" w:rsidR="006E7F22">
        <w:t>I would be interested to hear whether you believe that should be</w:t>
      </w:r>
      <w:r w:rsidR="005F67B2">
        <w:t xml:space="preserve"> a</w:t>
      </w:r>
      <w:r w:rsidRPr="006E7F22" w:rsidR="006E7F22">
        <w:t xml:space="preserve"> concern, whether we should be rather more relaxed about the laws around reporting in the social media age, or whether we are in real danger of undermining justice by</w:t>
      </w:r>
      <w:r w:rsidR="005F67B2">
        <w:t xml:space="preserve"> </w:t>
      </w:r>
      <w:r w:rsidRPr="006E7F22" w:rsidR="006E7F22">
        <w:t xml:space="preserve">preventing someone </w:t>
      </w:r>
      <w:r w:rsidR="00211860">
        <w:t xml:space="preserve">from </w:t>
      </w:r>
      <w:r w:rsidRPr="006E7F22" w:rsidR="006E7F22">
        <w:t xml:space="preserve">getting a fair trial and </w:t>
      </w:r>
      <w:r w:rsidRPr="00052037">
        <w:t>the guilty being let off.</w:t>
      </w:r>
    </w:p>
    <w:p w:rsidR="00211860" w:rsidP="00052037">
      <w:pPr>
        <w:pStyle w:val="Answer"/>
      </w:pPr>
      <w:sdt>
        <w:sdtPr>
          <w:alias w:val="Witness"/>
          <w:id w:val="300896322"/>
          <w:placeholder>
            <w:docPart w:val="DefaultPlaceholder_-1854013440"/>
          </w:placeholder>
          <w:richText/>
        </w:sdtPr>
        <w:sdtContent>
          <w:r w:rsidRPr="00052037" w:rsidR="00052037">
            <w:rPr>
              <w:b/>
              <w:i/>
            </w:rPr>
            <w:t>Maeve McClenaghan:</w:t>
          </w:r>
        </w:sdtContent>
      </w:sdt>
      <w:r w:rsidR="00052037">
        <w:t xml:space="preserve"> </w:t>
      </w:r>
      <w:r w:rsidRPr="00A02C0E" w:rsidR="00A02C0E">
        <w:t xml:space="preserve">I can see why it may be a concern. There are rules </w:t>
      </w:r>
      <w:r w:rsidR="002D54AE">
        <w:t xml:space="preserve">and guidance </w:t>
      </w:r>
      <w:r w:rsidRPr="00A02C0E" w:rsidR="00A02C0E">
        <w:t>out there and</w:t>
      </w:r>
      <w:r w:rsidR="002D54AE">
        <w:t>,</w:t>
      </w:r>
      <w:r w:rsidRPr="00A02C0E" w:rsidR="00A02C0E">
        <w:t xml:space="preserve"> thanks to the </w:t>
      </w:r>
      <w:r w:rsidR="002D54AE">
        <w:t>i</w:t>
      </w:r>
      <w:r w:rsidRPr="00A02C0E" w:rsidR="00A02C0E">
        <w:t>nternet, we do not</w:t>
      </w:r>
      <w:r w:rsidR="002D54AE">
        <w:t xml:space="preserve"> always</w:t>
      </w:r>
      <w:r w:rsidRPr="00A02C0E" w:rsidR="00A02C0E">
        <w:t xml:space="preserve"> need a physical copy of</w:t>
      </w:r>
      <w:r w:rsidR="00115D0A">
        <w:t xml:space="preserve"> M</w:t>
      </w:r>
      <w:r w:rsidR="002D54AE">
        <w:t>cNae</w:t>
      </w:r>
      <w:r w:rsidR="005A794A">
        <w:t>’</w:t>
      </w:r>
      <w:r w:rsidR="00FF3D2A">
        <w:t>s,</w:t>
      </w:r>
      <w:r w:rsidR="00115D0A">
        <w:t xml:space="preserve"> </w:t>
      </w:r>
      <w:r w:rsidRPr="00115D0A" w:rsidR="00115D0A">
        <w:t xml:space="preserve">but it is useful to have those reminders. </w:t>
      </w:r>
    </w:p>
    <w:p w:rsidR="00806AE4" w:rsidP="00052037">
      <w:pPr>
        <w:pStyle w:val="Answer"/>
      </w:pPr>
      <w:r w:rsidRPr="00115D0A">
        <w:t>There is a slippery slope in saying that only certain accredited journalist</w:t>
      </w:r>
      <w:r w:rsidR="00B6316B">
        <w:t>s</w:t>
      </w:r>
      <w:r w:rsidRPr="00115D0A">
        <w:t xml:space="preserve"> would be allowed into court</w:t>
      </w:r>
      <w:r w:rsidR="00FF3D2A">
        <w:t>s</w:t>
      </w:r>
      <w:r w:rsidRPr="00115D0A">
        <w:t xml:space="preserve"> because it does not reflect the reality of the media landscape at the moment. A lot of the journalists we sent out were local journalists but did not necessarily have press cards</w:t>
      </w:r>
      <w:r w:rsidR="00EB631D">
        <w:t>,</w:t>
      </w:r>
      <w:r w:rsidRPr="00115D0A">
        <w:t xml:space="preserve"> </w:t>
      </w:r>
      <w:r w:rsidR="00EB631D">
        <w:t>N</w:t>
      </w:r>
      <w:r>
        <w:t>UJ</w:t>
      </w:r>
      <w:r w:rsidRPr="00115D0A">
        <w:t xml:space="preserve"> cards. We </w:t>
      </w:r>
      <w:r w:rsidR="00FF3D2A">
        <w:t>gave them</w:t>
      </w:r>
      <w:r w:rsidRPr="00115D0A">
        <w:t xml:space="preserve"> some training and guidance, but if you say</w:t>
      </w:r>
      <w:r>
        <w:t xml:space="preserve"> that it applies to</w:t>
      </w:r>
      <w:r w:rsidRPr="00115D0A">
        <w:t xml:space="preserve"> </w:t>
      </w:r>
      <w:r w:rsidRPr="00115D0A">
        <w:t>only certain journalists from certain publication</w:t>
      </w:r>
      <w:r>
        <w:t>s</w:t>
      </w:r>
      <w:r w:rsidR="004B66AE">
        <w:t>,</w:t>
      </w:r>
      <w:r>
        <w:t xml:space="preserve"> </w:t>
      </w:r>
      <w:r w:rsidRPr="00115D0A">
        <w:t>that limits who gets access to this.</w:t>
      </w:r>
    </w:p>
    <w:p w:rsidR="00C42442" w:rsidP="00052037">
      <w:pPr>
        <w:pStyle w:val="Answer"/>
      </w:pPr>
      <w:r w:rsidRPr="00115D0A">
        <w:t>More widely, the public should be allowed to sit in on these hearings too</w:t>
      </w:r>
      <w:r w:rsidR="00806AE4">
        <w:t xml:space="preserve"> and</w:t>
      </w:r>
      <w:r w:rsidR="00EB631D">
        <w:t>,</w:t>
      </w:r>
      <w:r w:rsidR="00806AE4">
        <w:t xml:space="preserve"> e</w:t>
      </w:r>
      <w:r w:rsidRPr="00115D0A">
        <w:t>qually</w:t>
      </w:r>
      <w:r w:rsidR="00EB631D">
        <w:t>,</w:t>
      </w:r>
      <w:r w:rsidRPr="00115D0A">
        <w:t xml:space="preserve"> they can tweet</w:t>
      </w:r>
      <w:r w:rsidR="00806AE4">
        <w:t xml:space="preserve">. It is not </w:t>
      </w:r>
      <w:r w:rsidRPr="00115D0A">
        <w:t>necessarily</w:t>
      </w:r>
      <w:r w:rsidR="00806AE4">
        <w:t xml:space="preserve"> the case</w:t>
      </w:r>
      <w:r w:rsidRPr="00115D0A">
        <w:t xml:space="preserve"> that we need to clamp</w:t>
      </w:r>
      <w:r w:rsidR="00806AE4">
        <w:t xml:space="preserve"> </w:t>
      </w:r>
      <w:r w:rsidRPr="00115D0A">
        <w:t>down on journalist</w:t>
      </w:r>
      <w:r w:rsidR="003B6E37">
        <w:t xml:space="preserve">s. </w:t>
      </w:r>
      <w:r w:rsidR="00806AE4">
        <w:t>P</w:t>
      </w:r>
      <w:r w:rsidRPr="003B6E37" w:rsidR="003B6E37">
        <w:t>erhaps</w:t>
      </w:r>
      <w:r w:rsidR="00806AE4">
        <w:t xml:space="preserve"> there</w:t>
      </w:r>
      <w:r w:rsidRPr="003B6E37" w:rsidR="003B6E37">
        <w:t xml:space="preserve"> needs to be better guidance </w:t>
      </w:r>
      <w:r w:rsidR="00EB16E6">
        <w:t xml:space="preserve">to the public </w:t>
      </w:r>
      <w:r w:rsidRPr="003B6E37" w:rsidR="003B6E37">
        <w:t>at the start of big</w:t>
      </w:r>
      <w:r w:rsidR="00EB16E6">
        <w:t xml:space="preserve"> and</w:t>
      </w:r>
      <w:r w:rsidRPr="003B6E37" w:rsidR="003B6E37">
        <w:t xml:space="preserve"> particularly interesting cases where those rules are set out and made clear both in the courtroom and by the judge</w:t>
      </w:r>
      <w:r>
        <w:t>.</w:t>
      </w:r>
    </w:p>
    <w:p w:rsidR="00EB631D" w:rsidP="00C42442">
      <w:pPr>
        <w:pStyle w:val="Answer"/>
      </w:pPr>
      <w:sdt>
        <w:sdtPr>
          <w:alias w:val="Witness"/>
          <w:id w:val="-655525662"/>
          <w:placeholder>
            <w:docPart w:val="DefaultPlaceholder_-1854013440"/>
          </w:placeholder>
          <w:richText/>
        </w:sdtPr>
        <w:sdtContent>
          <w:r w:rsidRPr="00C42442" w:rsidR="00C42442">
            <w:rPr>
              <w:b/>
              <w:i/>
            </w:rPr>
            <w:t>Dr Townend:</w:t>
          </w:r>
        </w:sdtContent>
      </w:sdt>
      <w:r w:rsidR="00C42442">
        <w:t xml:space="preserve"> </w:t>
      </w:r>
      <w:r w:rsidR="00EB16E6">
        <w:t xml:space="preserve">There is an </w:t>
      </w:r>
      <w:r w:rsidRPr="00C42442" w:rsidR="00C42442">
        <w:t xml:space="preserve">obvious role for making sure that the contempt law is clearly communicated to the public. I know that at various points the </w:t>
      </w:r>
      <w:r w:rsidR="00EC1DDA">
        <w:t>A</w:t>
      </w:r>
      <w:r w:rsidRPr="00C42442" w:rsidR="00C42442">
        <w:t xml:space="preserve">ttorney </w:t>
      </w:r>
      <w:r w:rsidR="00EC1DDA">
        <w:t>G</w:t>
      </w:r>
      <w:r w:rsidRPr="00C42442" w:rsidR="00C42442">
        <w:t>eneral</w:t>
      </w:r>
      <w:r w:rsidR="005A794A">
        <w:t>’</w:t>
      </w:r>
      <w:r w:rsidR="00C42442">
        <w:t>s</w:t>
      </w:r>
      <w:r w:rsidRPr="00C42442" w:rsidR="00C42442">
        <w:t xml:space="preserve"> office has issued campaigns and consultations looking at that question. I believe the last time it looked at the </w:t>
      </w:r>
      <w:r w:rsidR="00EC1DDA">
        <w:t xml:space="preserve">risk </w:t>
      </w:r>
      <w:r w:rsidRPr="00C42442" w:rsidR="00C42442">
        <w:t>of social media</w:t>
      </w:r>
      <w:r w:rsidR="00EC1DDA">
        <w:t xml:space="preserve"> it decided that no </w:t>
      </w:r>
      <w:r w:rsidRPr="00C42442" w:rsidR="00C42442">
        <w:t>drastic action was needed, but there has been a recent attempt to</w:t>
      </w:r>
      <w:r w:rsidR="0097582A">
        <w:t xml:space="preserve"> provide</w:t>
      </w:r>
      <w:r w:rsidRPr="00C42442" w:rsidR="00C42442">
        <w:t xml:space="preserve"> better educa</w:t>
      </w:r>
      <w:r w:rsidR="0097582A">
        <w:t>tion. I</w:t>
      </w:r>
      <w:r w:rsidRPr="00C42442" w:rsidR="00C42442">
        <w:t>f you have the benefit of either a law degree or journalistic training you will have encountered and learned about these things</w:t>
      </w:r>
      <w:r w:rsidR="0097582A">
        <w:t>,</w:t>
      </w:r>
      <w:r w:rsidRPr="00C42442" w:rsidR="00C42442">
        <w:t xml:space="preserve"> </w:t>
      </w:r>
      <w:r w:rsidR="0097582A">
        <w:t xml:space="preserve">but </w:t>
      </w:r>
      <w:r w:rsidRPr="00C42442" w:rsidR="00C42442">
        <w:t xml:space="preserve">the public </w:t>
      </w:r>
      <w:r w:rsidR="0097582A">
        <w:t xml:space="preserve">will </w:t>
      </w:r>
      <w:r w:rsidR="00E77D0F">
        <w:t xml:space="preserve">not </w:t>
      </w:r>
      <w:r w:rsidRPr="00C42442" w:rsidR="00C42442">
        <w:t>necessarily know the fine detail. That is definitely a thing to be tackled and should be part of thinking about transparency policy being more c</w:t>
      </w:r>
      <w:r w:rsidR="00F47F7B">
        <w:t>o</w:t>
      </w:r>
      <w:r w:rsidR="00F47F7B">
        <w:noBreakHyphen/>
        <w:t>o</w:t>
      </w:r>
      <w:r w:rsidRPr="00C42442" w:rsidR="00C42442">
        <w:t>rdinated and consistent</w:t>
      </w:r>
      <w:r w:rsidR="003660FB">
        <w:t>.</w:t>
      </w:r>
    </w:p>
    <w:p w:rsidR="002C3073" w:rsidP="00C42442">
      <w:pPr>
        <w:pStyle w:val="Answer"/>
      </w:pPr>
      <w:r>
        <w:t>O</w:t>
      </w:r>
      <w:r w:rsidRPr="00C42442" w:rsidR="00C42442">
        <w:t xml:space="preserve">ne of </w:t>
      </w:r>
      <w:r w:rsidRPr="003660FB">
        <w:t>my suggestions is that we need some kind of user group involving people from civil society, the media</w:t>
      </w:r>
      <w:r w:rsidR="00F47F7B">
        <w:t xml:space="preserve"> and</w:t>
      </w:r>
      <w:r w:rsidRPr="003660FB">
        <w:t xml:space="preserve"> legal organisations</w:t>
      </w:r>
      <w:r w:rsidR="00E77D0F">
        <w:t>,</w:t>
      </w:r>
      <w:r w:rsidR="00F47F7B">
        <w:t xml:space="preserve"> who</w:t>
      </w:r>
      <w:r w:rsidR="004473BC">
        <w:t xml:space="preserve">, together </w:t>
      </w:r>
      <w:r w:rsidRPr="003660FB">
        <w:t>with</w:t>
      </w:r>
      <w:r w:rsidR="004473BC">
        <w:t xml:space="preserve"> the</w:t>
      </w:r>
      <w:r w:rsidR="00DF764B">
        <w:t xml:space="preserve"> MOJ, HMCTS</w:t>
      </w:r>
      <w:r w:rsidRPr="00DF764B" w:rsidR="00DF764B">
        <w:t xml:space="preserve"> and the judiciary</w:t>
      </w:r>
      <w:r w:rsidR="004473BC">
        <w:t>, can work</w:t>
      </w:r>
      <w:r w:rsidRPr="00DF764B" w:rsidR="00DF764B">
        <w:t xml:space="preserve"> through some of these issues</w:t>
      </w:r>
      <w:r>
        <w:t xml:space="preserve"> and de</w:t>
      </w:r>
      <w:r w:rsidRPr="00DF764B" w:rsidR="00DF764B">
        <w:t>vis</w:t>
      </w:r>
      <w:r w:rsidR="004473BC">
        <w:t xml:space="preserve">e </w:t>
      </w:r>
      <w:r w:rsidRPr="00DF764B" w:rsidR="00DF764B">
        <w:t>policy in this area.</w:t>
      </w:r>
    </w:p>
    <w:p w:rsidR="00F04905" w:rsidP="002C3073">
      <w:pPr>
        <w:pStyle w:val="Answer"/>
      </w:pPr>
      <w:sdt>
        <w:sdtPr>
          <w:alias w:val="Witness"/>
          <w:id w:val="-1716182690"/>
          <w:placeholder>
            <w:docPart w:val="DefaultPlaceholder_-1854013440"/>
          </w:placeholder>
          <w:richText/>
        </w:sdtPr>
        <w:sdtContent>
          <w:r w:rsidRPr="002C3073" w:rsidR="002C3073">
            <w:rPr>
              <w:b/>
              <w:i/>
            </w:rPr>
            <w:t>Emily Pennink:</w:t>
          </w:r>
        </w:sdtContent>
      </w:sdt>
      <w:r w:rsidR="002C3073">
        <w:t xml:space="preserve"> </w:t>
      </w:r>
      <w:r w:rsidR="004473BC">
        <w:t>W</w:t>
      </w:r>
      <w:r w:rsidRPr="00956959" w:rsidR="00956959">
        <w:t>e have two issues here. When is a journalist a journalist</w:t>
      </w:r>
      <w:r w:rsidR="00956959">
        <w:t xml:space="preserve">? </w:t>
      </w:r>
      <w:r w:rsidR="00B45F65">
        <w:t>T</w:t>
      </w:r>
      <w:r w:rsidRPr="00956959" w:rsidR="00956959">
        <w:t xml:space="preserve">o address that first, it is a privilege to sit in court and report on cases; </w:t>
      </w:r>
      <w:r w:rsidR="00B45F65">
        <w:t>i</w:t>
      </w:r>
      <w:r w:rsidRPr="00956959" w:rsidR="00956959">
        <w:t>t is a privilege to sit on the press bench and have access to confidential information</w:t>
      </w:r>
      <w:r w:rsidR="00B45F65">
        <w:t xml:space="preserve"> and</w:t>
      </w:r>
      <w:r w:rsidRPr="00956959" w:rsidR="00956959">
        <w:t xml:space="preserve"> details of child witnesses</w:t>
      </w:r>
      <w:r w:rsidR="00B45F65">
        <w:t xml:space="preserve"> and </w:t>
      </w:r>
      <w:r w:rsidRPr="00956959" w:rsidR="00956959">
        <w:t xml:space="preserve">victims of sexual offences. We are </w:t>
      </w:r>
      <w:r w:rsidR="00B45F65">
        <w:t>p</w:t>
      </w:r>
      <w:r w:rsidRPr="00956959" w:rsidR="00956959">
        <w:t>rivy to a lot of information that should not be in the public domain, and for the courts to trust us with that informati</w:t>
      </w:r>
      <w:r w:rsidR="00B45F65">
        <w:t xml:space="preserve">on </w:t>
      </w:r>
      <w:r w:rsidR="00753DE9">
        <w:t>w</w:t>
      </w:r>
      <w:r w:rsidRPr="00956959" w:rsidR="00956959">
        <w:t xml:space="preserve">e are required to have proper legal training and qualifications to be able to deal with </w:t>
      </w:r>
      <w:r w:rsidRPr="004E585B" w:rsidR="004E585B">
        <w:t>some of it</w:t>
      </w:r>
      <w:r w:rsidR="00753DE9">
        <w:t>.</w:t>
      </w:r>
      <w:r w:rsidRPr="004E585B" w:rsidR="004E585B">
        <w:t xml:space="preserve"> </w:t>
      </w:r>
      <w:r w:rsidR="00753DE9">
        <w:t>A</w:t>
      </w:r>
      <w:r w:rsidRPr="004E585B" w:rsidR="004E585B">
        <w:t>t the same time, sitting on the press bench</w:t>
      </w:r>
      <w:r w:rsidRPr="00001CE2" w:rsidR="00001CE2">
        <w:t xml:space="preserve"> is itself a privilege</w:t>
      </w:r>
      <w:r w:rsidR="00001CE2">
        <w:t>d</w:t>
      </w:r>
      <w:r w:rsidRPr="00001CE2" w:rsidR="00001CE2">
        <w:t xml:space="preserve"> position.</w:t>
      </w:r>
    </w:p>
    <w:p w:rsidR="00414B3E" w:rsidP="002C3073">
      <w:pPr>
        <w:pStyle w:val="Answer"/>
      </w:pPr>
      <w:r w:rsidRPr="00001CE2">
        <w:t>A few years ago</w:t>
      </w:r>
      <w:r w:rsidR="00FC134F">
        <w:t xml:space="preserve"> </w:t>
      </w:r>
      <w:r w:rsidRPr="00001CE2">
        <w:t>we were covering a fairly high-profile</w:t>
      </w:r>
      <w:r>
        <w:t xml:space="preserve"> </w:t>
      </w:r>
      <w:r w:rsidRPr="00001CE2">
        <w:t>contempt of court</w:t>
      </w:r>
      <w:r w:rsidR="00753DE9">
        <w:t xml:space="preserve"> case</w:t>
      </w:r>
      <w:r w:rsidRPr="00001CE2">
        <w:t>. Some people had turned up and gained access to the press bench. They said they were journalists</w:t>
      </w:r>
      <w:r w:rsidR="00FC134F">
        <w:t xml:space="preserve"> but</w:t>
      </w:r>
      <w:r w:rsidRPr="00001CE2">
        <w:t xml:space="preserve">, if you delved into it a little bit deeper, they were </w:t>
      </w:r>
      <w:r w:rsidR="00FC134F">
        <w:t>far</w:t>
      </w:r>
      <w:r w:rsidR="001358E4">
        <w:t>-</w:t>
      </w:r>
      <w:r w:rsidRPr="00001CE2">
        <w:t>right</w:t>
      </w:r>
      <w:r w:rsidR="00FC134F">
        <w:t>-</w:t>
      </w:r>
      <w:r w:rsidRPr="00001CE2">
        <w:t>wing activists</w:t>
      </w:r>
      <w:r w:rsidRPr="00D72D0B" w:rsidR="00D72D0B">
        <w:t>. That puts accredited journalist</w:t>
      </w:r>
      <w:r w:rsidR="00A019F2">
        <w:t>s</w:t>
      </w:r>
      <w:r w:rsidRPr="00D72D0B" w:rsidR="00D72D0B">
        <w:t xml:space="preserve">, or however you want to describe </w:t>
      </w:r>
      <w:r w:rsidR="00A019F2">
        <w:t xml:space="preserve">them, into a rather </w:t>
      </w:r>
      <w:r w:rsidRPr="00D72D0B" w:rsidR="00D72D0B">
        <w:t xml:space="preserve">vulnerable position from a </w:t>
      </w:r>
      <w:r w:rsidRPr="0003697C" w:rsidR="0003697C">
        <w:t>security perspectiv</w:t>
      </w:r>
      <w:r w:rsidR="00A019F2">
        <w:t>e. A</w:t>
      </w:r>
      <w:r w:rsidRPr="0003697C" w:rsidR="0003697C">
        <w:t>nyone can call themselves journalist</w:t>
      </w:r>
      <w:r w:rsidR="00A019F2">
        <w:t>s</w:t>
      </w:r>
      <w:r w:rsidRPr="0003697C" w:rsidR="0003697C">
        <w:t xml:space="preserve">, but in my opinion not everyone should be sitting on a press bench. If you want to come to court and tweet about it, </w:t>
      </w:r>
      <w:r w:rsidR="00F92B46">
        <w:t>or</w:t>
      </w:r>
      <w:r w:rsidRPr="0003697C" w:rsidR="0003697C">
        <w:t xml:space="preserve"> gather statistics and details, there is a public gallery</w:t>
      </w:r>
      <w:r w:rsidR="00F92B46">
        <w:t>.</w:t>
      </w:r>
      <w:r w:rsidRPr="0003697C" w:rsidR="0003697C">
        <w:t xml:space="preserve"> I think there should be a differentiation</w:t>
      </w:r>
      <w:r w:rsidRPr="00414B3E">
        <w:t xml:space="preserve"> between the two things because of the sensitive material you are dealing with an</w:t>
      </w:r>
      <w:r w:rsidR="00B658F4">
        <w:t>d</w:t>
      </w:r>
      <w:r w:rsidRPr="00414B3E">
        <w:t xml:space="preserve"> becau</w:t>
      </w:r>
      <w:r w:rsidR="00F92B46">
        <w:t>se</w:t>
      </w:r>
      <w:r w:rsidRPr="00414B3E">
        <w:t xml:space="preserve"> of </w:t>
      </w:r>
      <w:r w:rsidR="00F92B46">
        <w:t xml:space="preserve">the </w:t>
      </w:r>
      <w:r w:rsidRPr="00414B3E">
        <w:t>security arrangements for journalists</w:t>
      </w:r>
      <w:r w:rsidR="00B658F4">
        <w:t>,</w:t>
      </w:r>
      <w:r w:rsidRPr="00414B3E">
        <w:t xml:space="preserve"> who in recent years have</w:t>
      </w:r>
      <w:r w:rsidR="00F92B46">
        <w:t>, as</w:t>
      </w:r>
      <w:r w:rsidRPr="00414B3E">
        <w:t xml:space="preserve"> I am sure you </w:t>
      </w:r>
      <w:r w:rsidR="00F92B46">
        <w:t>are</w:t>
      </w:r>
      <w:r w:rsidRPr="00414B3E">
        <w:t xml:space="preserve"> aware</w:t>
      </w:r>
      <w:r w:rsidR="00F92B46">
        <w:t>,</w:t>
      </w:r>
      <w:r w:rsidRPr="00414B3E">
        <w:t xml:space="preserve"> come under increasing attack from certain quarters.</w:t>
      </w:r>
    </w:p>
    <w:p w:rsidR="008F626B" w:rsidP="008F626B">
      <w:pPr>
        <w:pStyle w:val="Question"/>
      </w:pPr>
      <w:sdt>
        <w:sdtPr>
          <w:alias w:val="Member"/>
          <w:tag w:val="&lt;Member mnisId='4745' dodsId=''&gt;"/>
          <w:id w:val="-459646156"/>
          <w:placeholder>
            <w:docPart w:val="DefaultPlaceholder_-1854013440"/>
          </w:placeholder>
          <w:richText/>
        </w:sdtPr>
        <w:sdtContent>
          <w:r w:rsidRPr="00414B3E" w:rsidR="00414B3E">
            <w:rPr>
              <w:b/>
            </w:rPr>
            <w:t>Rob Butler:</w:t>
          </w:r>
        </w:sdtContent>
      </w:sdt>
      <w:r w:rsidR="00414B3E">
        <w:t xml:space="preserve"> </w:t>
      </w:r>
      <w:r w:rsidR="00B658F4">
        <w:t>D</w:t>
      </w:r>
      <w:r w:rsidRPr="008F626B">
        <w:t>o you as a professiona</w:t>
      </w:r>
      <w:r w:rsidR="00AA45C1">
        <w:t>l</w:t>
      </w:r>
      <w:r w:rsidR="00753DE9">
        <w:t>,</w:t>
      </w:r>
      <w:r w:rsidRPr="008F626B">
        <w:t xml:space="preserve"> fully</w:t>
      </w:r>
      <w:r w:rsidR="00753DE9">
        <w:t xml:space="preserve"> </w:t>
      </w:r>
      <w:r w:rsidRPr="008F626B">
        <w:t>trained journalist</w:t>
      </w:r>
      <w:r>
        <w:t xml:space="preserve"> </w:t>
      </w:r>
      <w:r w:rsidRPr="008F626B">
        <w:t xml:space="preserve">feel there is greater likelihood today than 10 years ago </w:t>
      </w:r>
      <w:r w:rsidR="00AA45C1">
        <w:t>of</w:t>
      </w:r>
      <w:r w:rsidRPr="008F626B">
        <w:t xml:space="preserve"> contempt issues</w:t>
      </w:r>
      <w:r w:rsidR="00AA45C1">
        <w:t xml:space="preserve"> arising</w:t>
      </w:r>
      <w:r w:rsidRPr="008F626B">
        <w:t xml:space="preserve"> </w:t>
      </w:r>
      <w:r w:rsidRPr="008F626B">
        <w:t>becaus</w:t>
      </w:r>
      <w:r w:rsidR="00AA45C1">
        <w:t>e</w:t>
      </w:r>
      <w:r w:rsidRPr="008F626B">
        <w:t xml:space="preserve"> of the change in the media landscape and who can transmit material?</w:t>
      </w:r>
    </w:p>
    <w:p w:rsidR="00753DE9" w:rsidP="008F626B">
      <w:pPr>
        <w:pStyle w:val="Answer"/>
      </w:pPr>
      <w:sdt>
        <w:sdtPr>
          <w:alias w:val="Witness"/>
          <w:id w:val="-425812962"/>
          <w:placeholder>
            <w:docPart w:val="DefaultPlaceholder_-1854013440"/>
          </w:placeholder>
          <w:richText/>
        </w:sdtPr>
        <w:sdtContent>
          <w:r w:rsidRPr="008F626B" w:rsidR="008F626B">
            <w:rPr>
              <w:b/>
              <w:i/>
            </w:rPr>
            <w:t>Emily Pennink:</w:t>
          </w:r>
        </w:sdtContent>
      </w:sdt>
      <w:r w:rsidR="008F626B">
        <w:t xml:space="preserve"> </w:t>
      </w:r>
      <w:r w:rsidR="00AE1DE9">
        <w:t>T</w:t>
      </w:r>
      <w:r w:rsidRPr="008F626B" w:rsidR="008F626B">
        <w:t>he risk is greater, but part of the positive outcome of some of the high-profile cases we have seen</w:t>
      </w:r>
      <w:r w:rsidR="00CF5D28">
        <w:t xml:space="preserve"> is that</w:t>
      </w:r>
      <w:r w:rsidRPr="008F626B" w:rsidR="008F626B">
        <w:t xml:space="preserve"> people are a lot more aware of issues around contempt, particularly with live court cases that have not yet come to trial.</w:t>
      </w:r>
      <w:r w:rsidR="00CF5D28">
        <w:t xml:space="preserve"> </w:t>
      </w:r>
    </w:p>
    <w:p w:rsidR="00753DE9" w:rsidP="008F626B">
      <w:pPr>
        <w:pStyle w:val="Answer"/>
      </w:pPr>
      <w:r>
        <w:t>W</w:t>
      </w:r>
      <w:r w:rsidRPr="008F626B" w:rsidR="008F626B">
        <w:t>ithin the general public at large</w:t>
      </w:r>
      <w:r>
        <w:t xml:space="preserve"> I think</w:t>
      </w:r>
      <w:r w:rsidRPr="008F626B" w:rsidR="008F626B">
        <w:t xml:space="preserve"> there is a heightened awareness. </w:t>
      </w:r>
      <w:r w:rsidR="0005007F">
        <w:t>W</w:t>
      </w:r>
      <w:r w:rsidRPr="00013653" w:rsidR="00013653">
        <w:t xml:space="preserve">hen you are doing a live court </w:t>
      </w:r>
      <w:r w:rsidR="00C04074">
        <w:t>case</w:t>
      </w:r>
      <w:r w:rsidR="0005007F">
        <w:t xml:space="preserve"> there is certainly scope for looking at</w:t>
      </w:r>
      <w:r w:rsidR="00C04074">
        <w:t xml:space="preserve"> </w:t>
      </w:r>
      <w:r w:rsidR="00886B08">
        <w:t xml:space="preserve">perhaps </w:t>
      </w:r>
      <w:r w:rsidR="00C04074">
        <w:t xml:space="preserve">an </w:t>
      </w:r>
      <w:r w:rsidRPr="00013653" w:rsidR="00013653">
        <w:t>advisory at the bottom to remind people</w:t>
      </w:r>
      <w:r w:rsidR="00C04074">
        <w:t xml:space="preserve"> that</w:t>
      </w:r>
      <w:r w:rsidRPr="00013653" w:rsidR="00013653">
        <w:t xml:space="preserve"> in some instances</w:t>
      </w:r>
      <w:r w:rsidR="00035771">
        <w:t>,</w:t>
      </w:r>
      <w:r w:rsidRPr="00013653" w:rsidR="00013653">
        <w:t xml:space="preserve"> with live court reports</w:t>
      </w:r>
      <w:r w:rsidR="00035771">
        <w:t xml:space="preserve">, </w:t>
      </w:r>
      <w:r w:rsidR="00313A9C">
        <w:t xml:space="preserve">one </w:t>
      </w:r>
      <w:r w:rsidR="00886B08">
        <w:t xml:space="preserve">might see </w:t>
      </w:r>
      <w:r w:rsidRPr="00013653" w:rsidR="00013653">
        <w:t>online versions</w:t>
      </w:r>
      <w:r w:rsidR="00313A9C">
        <w:t xml:space="preserve"> that</w:t>
      </w:r>
      <w:r w:rsidRPr="00013653" w:rsidR="00013653">
        <w:t xml:space="preserve"> have disabled the commentary function so </w:t>
      </w:r>
      <w:r>
        <w:t xml:space="preserve">that </w:t>
      </w:r>
      <w:r w:rsidRPr="00013653" w:rsidR="00013653">
        <w:t>people cannot</w:t>
      </w:r>
      <w:r w:rsidR="00313A9C">
        <w:t xml:space="preserve"> just</w:t>
      </w:r>
      <w:r w:rsidRPr="00013653" w:rsidR="00013653">
        <w:t xml:space="preserve"> say whatever they feel like </w:t>
      </w:r>
      <w:r w:rsidR="001358E4">
        <w:t>that</w:t>
      </w:r>
      <w:r w:rsidRPr="00013653" w:rsidR="00013653">
        <w:t xml:space="preserve"> might influence or affect </w:t>
      </w:r>
      <w:r w:rsidR="0005007F">
        <w:t xml:space="preserve">a </w:t>
      </w:r>
      <w:r w:rsidRPr="00013653" w:rsidR="00013653">
        <w:t xml:space="preserve">jury in the future. </w:t>
      </w:r>
    </w:p>
    <w:p w:rsidR="00013653" w:rsidP="008F626B">
      <w:pPr>
        <w:pStyle w:val="Answer"/>
      </w:pPr>
      <w:r w:rsidRPr="00013653">
        <w:t>Having said that, I have covered a lot of jury trials. When judges tell juries not to pay any attention to anything they see on social media</w:t>
      </w:r>
      <w:r w:rsidR="009A61EC">
        <w:t>,</w:t>
      </w:r>
      <w:r w:rsidRPr="00013653">
        <w:t xml:space="preserve"> or in the general public</w:t>
      </w:r>
      <w:r w:rsidR="009A61EC">
        <w:t>,</w:t>
      </w:r>
      <w:r w:rsidRPr="00013653">
        <w:t xml:space="preserve"> they usually follow the instructions to the letter. It is possible to overstate the danger as well.</w:t>
      </w:r>
    </w:p>
    <w:p w:rsidR="00013653" w:rsidP="00013653">
      <w:pPr>
        <w:pStyle w:val="Question"/>
      </w:pPr>
      <w:sdt>
        <w:sdtPr>
          <w:alias w:val="Member"/>
          <w:tag w:val="&lt;Member mnisId='1601' dodsId='34498'&gt;"/>
          <w:id w:val="-556707756"/>
          <w:placeholder>
            <w:docPart w:val="DefaultPlaceholder_-1854013440"/>
          </w:placeholder>
          <w:richText/>
        </w:sdtPr>
        <w:sdtContent>
          <w:r w:rsidRPr="00013653">
            <w:rPr>
              <w:b/>
            </w:rPr>
            <w:t>Chair:</w:t>
          </w:r>
        </w:sdtContent>
      </w:sdt>
      <w:r>
        <w:t xml:space="preserve"> </w:t>
      </w:r>
      <w:r w:rsidRPr="00013653">
        <w:t>That is helpful.</w:t>
      </w:r>
      <w:r w:rsidR="009A61EC">
        <w:t xml:space="preserve"> Y</w:t>
      </w:r>
      <w:r w:rsidRPr="00013653">
        <w:t xml:space="preserve">ou </w:t>
      </w:r>
      <w:r w:rsidR="009A61EC">
        <w:t xml:space="preserve">probably </w:t>
      </w:r>
      <w:r w:rsidRPr="00013653">
        <w:t>know people at the Old Bailey</w:t>
      </w:r>
      <w:r w:rsidR="009A61EC">
        <w:t xml:space="preserve">, but you </w:t>
      </w:r>
      <w:r w:rsidR="00A757F6">
        <w:t>would have your press card to show, would you not?</w:t>
      </w:r>
    </w:p>
    <w:p w:rsidR="00A94E70" w:rsidP="00013653">
      <w:pPr>
        <w:pStyle w:val="Answer"/>
      </w:pPr>
      <w:sdt>
        <w:sdtPr>
          <w:alias w:val="Witness"/>
          <w:id w:val="-1659602686"/>
          <w:placeholder>
            <w:docPart w:val="DefaultPlaceholder_-1854013440"/>
          </w:placeholder>
          <w:richText/>
        </w:sdtPr>
        <w:sdtContent>
          <w:r w:rsidRPr="00013653" w:rsidR="00013653">
            <w:rPr>
              <w:b/>
              <w:i/>
            </w:rPr>
            <w:t>Emily Pennink:</w:t>
          </w:r>
        </w:sdtContent>
      </w:sdt>
      <w:r w:rsidR="00013653">
        <w:t xml:space="preserve"> </w:t>
      </w:r>
      <w:r w:rsidR="00A757F6">
        <w:t xml:space="preserve">Yes. To </w:t>
      </w:r>
      <w:r w:rsidRPr="00013653" w:rsidR="00013653">
        <w:t xml:space="preserve">get into the Old Bailey you have to show a </w:t>
      </w:r>
      <w:r w:rsidRPr="00A94E70">
        <w:t>pres</w:t>
      </w:r>
      <w:r w:rsidR="00A757F6">
        <w:t>s card</w:t>
      </w:r>
      <w:r w:rsidRPr="00A94E70">
        <w:t xml:space="preserve"> or make arrangements well in advance</w:t>
      </w:r>
      <w:r>
        <w:t>.</w:t>
      </w:r>
    </w:p>
    <w:p w:rsidR="00322A04" w:rsidP="00A94E70">
      <w:pPr>
        <w:pStyle w:val="Question"/>
      </w:pPr>
      <w:sdt>
        <w:sdtPr>
          <w:alias w:val="Member"/>
          <w:tag w:val="&lt;Member mnisId='1601' dodsId='34498'&gt;"/>
          <w:id w:val="-2103559270"/>
          <w:placeholder>
            <w:docPart w:val="DefaultPlaceholder_-1854013440"/>
          </w:placeholder>
          <w:richText/>
        </w:sdtPr>
        <w:sdtContent>
          <w:r w:rsidRPr="00A94E70" w:rsidR="00A94E70">
            <w:rPr>
              <w:b/>
            </w:rPr>
            <w:t>Chair:</w:t>
          </w:r>
        </w:sdtContent>
      </w:sdt>
      <w:r w:rsidR="00A94E70">
        <w:t xml:space="preserve"> </w:t>
      </w:r>
      <w:r w:rsidRPr="00A94E70" w:rsidR="00A94E70">
        <w:t>Maeve</w:t>
      </w:r>
      <w:r w:rsidR="00A757F6">
        <w:t>,</w:t>
      </w:r>
      <w:r w:rsidRPr="00A94E70" w:rsidR="00A94E70">
        <w:t xml:space="preserve"> I do not know what your experience has been</w:t>
      </w:r>
      <w:r w:rsidR="00A757F6">
        <w:t>. If</w:t>
      </w:r>
      <w:r w:rsidRPr="00A94E70" w:rsidR="00A94E70">
        <w:t xml:space="preserve"> you</w:t>
      </w:r>
      <w:r w:rsidR="00382235">
        <w:t xml:space="preserve"> and your colleagues</w:t>
      </w:r>
      <w:r w:rsidRPr="00A94E70" w:rsidR="00A94E70">
        <w:t xml:space="preserve"> went to these possession actions</w:t>
      </w:r>
      <w:r w:rsidR="00941F11">
        <w:t>,</w:t>
      </w:r>
      <w:r w:rsidR="00382235">
        <w:t xml:space="preserve"> </w:t>
      </w:r>
      <w:r w:rsidRPr="00322A04">
        <w:t>would you be able to produce some form of ID to show</w:t>
      </w:r>
      <w:r w:rsidR="00382235">
        <w:t xml:space="preserve"> </w:t>
      </w:r>
      <w:r w:rsidRPr="00322A04">
        <w:t>you were accredited journalist</w:t>
      </w:r>
      <w:r w:rsidR="00382235">
        <w:t>s</w:t>
      </w:r>
      <w:r>
        <w:t>?</w:t>
      </w:r>
    </w:p>
    <w:p w:rsidR="00180951" w:rsidP="00322A04">
      <w:pPr>
        <w:pStyle w:val="Answer"/>
      </w:pPr>
      <w:sdt>
        <w:sdtPr>
          <w:alias w:val="Witness"/>
          <w:id w:val="397865739"/>
          <w:placeholder>
            <w:docPart w:val="DefaultPlaceholder_-1854013440"/>
          </w:placeholder>
          <w:richText/>
        </w:sdtPr>
        <w:sdtContent>
          <w:r w:rsidRPr="00322A04" w:rsidR="00322A04">
            <w:rPr>
              <w:b/>
              <w:i/>
            </w:rPr>
            <w:t>Maeve McClenaghan:</w:t>
          </w:r>
        </w:sdtContent>
      </w:sdt>
      <w:r w:rsidR="00322A04">
        <w:t xml:space="preserve"> </w:t>
      </w:r>
      <w:r w:rsidR="00941F11">
        <w:t>W</w:t>
      </w:r>
      <w:r w:rsidRPr="007C2DA5" w:rsidR="007C2DA5">
        <w:t>e recruited 21 journalists from around the country</w:t>
      </w:r>
      <w:r w:rsidR="00941F11">
        <w:t xml:space="preserve"> and</w:t>
      </w:r>
      <w:r w:rsidRPr="007C2DA5" w:rsidR="007C2DA5">
        <w:t xml:space="preserve"> some of them</w:t>
      </w:r>
      <w:r w:rsidR="00941F11">
        <w:t>,</w:t>
      </w:r>
      <w:r w:rsidRPr="007C2DA5" w:rsidR="007C2DA5">
        <w:t xml:space="preserve"> including myself, did have press cards and some did not, but they had a letter from us saying </w:t>
      </w:r>
      <w:r w:rsidR="00941F11">
        <w:t>they were</w:t>
      </w:r>
      <w:r w:rsidRPr="007C2DA5" w:rsidR="007C2DA5">
        <w:t xml:space="preserve"> employed by </w:t>
      </w:r>
      <w:r w:rsidR="00753DE9">
        <w:t>t</w:t>
      </w:r>
      <w:r w:rsidRPr="007C2DA5" w:rsidR="007C2DA5">
        <w:t xml:space="preserve">he Bureau of </w:t>
      </w:r>
      <w:r w:rsidR="00941F11">
        <w:t>I</w:t>
      </w:r>
      <w:r w:rsidRPr="007C2DA5" w:rsidR="007C2DA5">
        <w:t xml:space="preserve">nvestigative </w:t>
      </w:r>
      <w:r w:rsidR="00941F11">
        <w:t>J</w:t>
      </w:r>
      <w:r w:rsidRPr="007C2DA5" w:rsidR="007C2DA5">
        <w:t>ournali</w:t>
      </w:r>
      <w:r w:rsidR="009C0870">
        <w:t xml:space="preserve">sm, </w:t>
      </w:r>
      <w:r w:rsidRPr="009C0870" w:rsidR="009C0870">
        <w:t>but I do think that in the modern age people are creating output</w:t>
      </w:r>
      <w:r w:rsidR="004A3FBE">
        <w:t xml:space="preserve"> on substacks</w:t>
      </w:r>
      <w:r w:rsidR="001C74E5">
        <w:t xml:space="preserve">, newsletters, online publications and </w:t>
      </w:r>
      <w:r w:rsidRPr="004A3FBE" w:rsidR="004A3FBE">
        <w:t>b</w:t>
      </w:r>
      <w:r>
        <w:t>logs</w:t>
      </w:r>
      <w:r w:rsidRPr="00180951">
        <w:t>. The media landscape is much wider tha</w:t>
      </w:r>
      <w:r w:rsidR="00416590">
        <w:t xml:space="preserve">n, “I work for </w:t>
      </w:r>
      <w:r w:rsidRPr="00416590">
        <w:rPr>
          <w:i/>
          <w:iCs/>
        </w:rPr>
        <w:t>The Sunday Times</w:t>
      </w:r>
      <w:r w:rsidR="00416590">
        <w:t>”,</w:t>
      </w:r>
      <w:r w:rsidRPr="00180951">
        <w:t xml:space="preserve"> or</w:t>
      </w:r>
      <w:r w:rsidR="00416590">
        <w:t>, “I work for</w:t>
      </w:r>
      <w:r w:rsidRPr="00180951">
        <w:t xml:space="preserve"> </w:t>
      </w:r>
      <w:r w:rsidRPr="00416590" w:rsidR="00416590">
        <w:rPr>
          <w:i/>
          <w:iCs/>
        </w:rPr>
        <w:t>T</w:t>
      </w:r>
      <w:r w:rsidRPr="00416590">
        <w:rPr>
          <w:i/>
          <w:iCs/>
        </w:rPr>
        <w:t xml:space="preserve">he </w:t>
      </w:r>
      <w:r w:rsidRPr="00416590" w:rsidR="00416590">
        <w:rPr>
          <w:i/>
          <w:iCs/>
        </w:rPr>
        <w:t>G</w:t>
      </w:r>
      <w:r w:rsidRPr="00416590">
        <w:rPr>
          <w:i/>
          <w:iCs/>
        </w:rPr>
        <w:t>uardian</w:t>
      </w:r>
      <w:r w:rsidR="00416590">
        <w:t>.”</w:t>
      </w:r>
    </w:p>
    <w:p w:rsidR="00250B87" w:rsidP="00180951">
      <w:pPr>
        <w:pStyle w:val="Answer"/>
      </w:pPr>
      <w:sdt>
        <w:sdtPr>
          <w:alias w:val="Witness"/>
          <w:id w:val="1695421485"/>
          <w:placeholder>
            <w:docPart w:val="DefaultPlaceholder_-1854013440"/>
          </w:placeholder>
          <w:richText/>
        </w:sdtPr>
        <w:sdtContent>
          <w:r w:rsidRPr="00180951" w:rsidR="00180951">
            <w:rPr>
              <w:b/>
              <w:i/>
            </w:rPr>
            <w:t>Dr Townend:</w:t>
          </w:r>
        </w:sdtContent>
      </w:sdt>
      <w:r w:rsidR="00180951">
        <w:t xml:space="preserve"> </w:t>
      </w:r>
      <w:r w:rsidR="001D74FB">
        <w:t>T</w:t>
      </w:r>
      <w:r w:rsidRPr="00180951" w:rsidR="00180951">
        <w:t>here is perhaps a nervousness about access to remote proceedings</w:t>
      </w:r>
      <w:r w:rsidR="00B9526E">
        <w:t>,</w:t>
      </w:r>
      <w:r w:rsidR="00FB38BC">
        <w:t xml:space="preserve"> </w:t>
      </w:r>
      <w:r w:rsidRPr="00180951" w:rsidR="00180951">
        <w:t>hence there has been some</w:t>
      </w:r>
      <w:r w:rsidR="00FB38BC">
        <w:t xml:space="preserve"> in</w:t>
      </w:r>
      <w:r w:rsidRPr="00180951" w:rsidR="00180951">
        <w:t>consistency around how you control the context in those settings</w:t>
      </w:r>
      <w:r w:rsidR="00FB38BC">
        <w:t xml:space="preserve">. As </w:t>
      </w:r>
      <w:r w:rsidRPr="00180951" w:rsidR="00180951">
        <w:t>a positive example</w:t>
      </w:r>
      <w:r w:rsidR="00FB38BC">
        <w:t>,</w:t>
      </w:r>
      <w:r w:rsidRPr="00180951" w:rsidR="00180951">
        <w:t xml:space="preserve"> I </w:t>
      </w:r>
      <w:r w:rsidR="00FB38BC">
        <w:t xml:space="preserve">draw </w:t>
      </w:r>
      <w:r w:rsidRPr="00180951" w:rsidR="00180951">
        <w:t>your attention</w:t>
      </w:r>
      <w:r w:rsidR="00FB38BC">
        <w:t xml:space="preserve"> to the fact that there has been a Court of </w:t>
      </w:r>
      <w:r w:rsidRPr="005C29EB" w:rsidR="005C29EB">
        <w:t>Protection reporting project</w:t>
      </w:r>
      <w:r w:rsidR="00FB38BC">
        <w:t xml:space="preserve"> </w:t>
      </w:r>
      <w:r w:rsidRPr="005C29EB" w:rsidR="005C29EB">
        <w:t xml:space="preserve">involving </w:t>
      </w:r>
      <w:r w:rsidRPr="008B254A" w:rsidR="008B254A">
        <w:t>academics</w:t>
      </w:r>
      <w:r w:rsidR="00F22AAC">
        <w:t xml:space="preserve"> and</w:t>
      </w:r>
      <w:r w:rsidRPr="008B254A" w:rsidR="008B254A">
        <w:t xml:space="preserve"> filling some of t</w:t>
      </w:r>
      <w:r w:rsidR="00AB27FC">
        <w:t>hat space</w:t>
      </w:r>
      <w:r w:rsidR="007447D7">
        <w:t xml:space="preserve"> not by journalists but maybe </w:t>
      </w:r>
      <w:r w:rsidR="00B9526E">
        <w:t xml:space="preserve">by </w:t>
      </w:r>
      <w:r w:rsidRPr="00AB27FC" w:rsidR="00AB27FC">
        <w:t>ordinary members of the public</w:t>
      </w:r>
      <w:r w:rsidR="007447D7">
        <w:t xml:space="preserve"> </w:t>
      </w:r>
      <w:r w:rsidR="00B9526E">
        <w:t xml:space="preserve">watching and reporting </w:t>
      </w:r>
      <w:r w:rsidRPr="00AB27FC" w:rsidR="00AB27FC">
        <w:t>the Court of Protection</w:t>
      </w:r>
      <w:r w:rsidR="00B9526E">
        <w:t>,</w:t>
      </w:r>
      <w:r w:rsidRPr="00AB27FC" w:rsidR="00AB27FC">
        <w:t xml:space="preserve"> where very strict reporting restrictions apply</w:t>
      </w:r>
      <w:r w:rsidR="007447D7">
        <w:t>,</w:t>
      </w:r>
      <w:r w:rsidRPr="00250B87">
        <w:t xml:space="preserve"> but respecting and understanding </w:t>
      </w:r>
      <w:r>
        <w:t>those</w:t>
      </w:r>
      <w:r w:rsidRPr="00250B87">
        <w:t xml:space="preserve"> reporting restrictions</w:t>
      </w:r>
      <w:r>
        <w:t>.</w:t>
      </w:r>
    </w:p>
    <w:p w:rsidR="00250B87" w:rsidP="00250B87">
      <w:pPr>
        <w:pStyle w:val="Question"/>
      </w:pPr>
      <w:sdt>
        <w:sdtPr>
          <w:alias w:val="Member"/>
          <w:tag w:val="&lt;Member mnisId='1601' dodsId='34498'&gt;"/>
          <w:id w:val="1244524713"/>
          <w:placeholder>
            <w:docPart w:val="DefaultPlaceholder_-1854013440"/>
          </w:placeholder>
          <w:richText/>
        </w:sdtPr>
        <w:sdtContent>
          <w:r w:rsidRPr="00250B87">
            <w:rPr>
              <w:b/>
            </w:rPr>
            <w:t>Chair:</w:t>
          </w:r>
        </w:sdtContent>
      </w:sdt>
      <w:r>
        <w:t xml:space="preserve"> </w:t>
      </w:r>
      <w:r w:rsidRPr="00250B87">
        <w:t>I understand</w:t>
      </w:r>
      <w:r w:rsidR="00A342F8">
        <w:t xml:space="preserve">. </w:t>
      </w:r>
      <w:r w:rsidRPr="00250B87">
        <w:t>I get the sense</w:t>
      </w:r>
      <w:r w:rsidR="00B76754">
        <w:t xml:space="preserve"> </w:t>
      </w:r>
      <w:r w:rsidRPr="00250B87">
        <w:t>you also feel</w:t>
      </w:r>
      <w:r w:rsidR="00B76754">
        <w:t xml:space="preserve"> that</w:t>
      </w:r>
      <w:r w:rsidRPr="00250B87">
        <w:t xml:space="preserve"> the balance in the </w:t>
      </w:r>
      <w:r w:rsidR="00570AC3">
        <w:t>p</w:t>
      </w:r>
      <w:r w:rsidR="00B76754">
        <w:t xml:space="preserve">resident of the </w:t>
      </w:r>
      <w:r w:rsidR="00570AC3">
        <w:t>f</w:t>
      </w:r>
      <w:r w:rsidRPr="00250B87">
        <w:t xml:space="preserve">amily </w:t>
      </w:r>
      <w:r w:rsidR="00570AC3">
        <w:t>d</w:t>
      </w:r>
      <w:r w:rsidRPr="00250B87">
        <w:t>ivision</w:t>
      </w:r>
      <w:r w:rsidR="005A794A">
        <w:t>’</w:t>
      </w:r>
      <w:r w:rsidR="00B76754">
        <w:t>s la</w:t>
      </w:r>
      <w:r w:rsidRPr="00250B87">
        <w:t>test document</w:t>
      </w:r>
      <w:r w:rsidR="00A342F8">
        <w:t xml:space="preserve"> is</w:t>
      </w:r>
      <w:r w:rsidRPr="00250B87">
        <w:t xml:space="preserve"> about right</w:t>
      </w:r>
      <w:r>
        <w:t>.</w:t>
      </w:r>
    </w:p>
    <w:p w:rsidR="00250B87" w:rsidP="00250B87">
      <w:pPr>
        <w:pStyle w:val="Answer"/>
      </w:pPr>
      <w:sdt>
        <w:sdtPr>
          <w:alias w:val="Witness"/>
          <w:id w:val="54750121"/>
          <w:placeholder>
            <w:docPart w:val="DefaultPlaceholder_-1854013440"/>
          </w:placeholder>
          <w:richText/>
        </w:sdtPr>
        <w:sdtContent>
          <w:r w:rsidRPr="00250B87">
            <w:rPr>
              <w:b/>
              <w:i/>
            </w:rPr>
            <w:t>Dr Townend:</w:t>
          </w:r>
        </w:sdtContent>
      </w:sdt>
      <w:r>
        <w:t xml:space="preserve"> </w:t>
      </w:r>
      <w:r w:rsidR="00B76754">
        <w:t>A</w:t>
      </w:r>
      <w:r w:rsidRPr="00250B87">
        <w:t>t this point</w:t>
      </w:r>
      <w:r w:rsidR="00B76754">
        <w:t xml:space="preserve"> it</w:t>
      </w:r>
      <w:r w:rsidRPr="00250B87">
        <w:t xml:space="preserve"> is a positive move and </w:t>
      </w:r>
      <w:r w:rsidR="00B76754">
        <w:t>is</w:t>
      </w:r>
      <w:r w:rsidRPr="00250B87">
        <w:t xml:space="preserve"> going in the right direction. I know that some people think that that category of people with </w:t>
      </w:r>
      <w:r w:rsidRPr="00250B87">
        <w:t>automatic access should be w</w:t>
      </w:r>
      <w:r w:rsidR="00944F98">
        <w:t xml:space="preserve">idened, but perhaps </w:t>
      </w:r>
      <w:r w:rsidRPr="00250B87">
        <w:t>that is for the next transparency review</w:t>
      </w:r>
      <w:r>
        <w:t>.</w:t>
      </w:r>
    </w:p>
    <w:p w:rsidR="00250B87" w:rsidP="00250B87">
      <w:pPr>
        <w:pStyle w:val="Question"/>
      </w:pPr>
      <w:sdt>
        <w:sdtPr>
          <w:alias w:val="Member"/>
          <w:tag w:val="&lt;Member mnisId='1601' dodsId='34498'&gt;"/>
          <w:id w:val="1028217655"/>
          <w:placeholder>
            <w:docPart w:val="DefaultPlaceholder_-1854013440"/>
          </w:placeholder>
          <w:richText/>
        </w:sdtPr>
        <w:sdtContent>
          <w:r w:rsidRPr="00250B87">
            <w:rPr>
              <w:b/>
            </w:rPr>
            <w:t>Chair:</w:t>
          </w:r>
        </w:sdtContent>
      </w:sdt>
      <w:r>
        <w:t xml:space="preserve"> </w:t>
      </w:r>
      <w:r w:rsidR="00944F98">
        <w:t>T</w:t>
      </w:r>
      <w:r w:rsidRPr="00250B87">
        <w:t>o go back to some of the practicalities you have encountered recently, from your perspective, Emily, you say</w:t>
      </w:r>
      <w:r w:rsidR="00944F98">
        <w:t xml:space="preserve"> </w:t>
      </w:r>
      <w:r w:rsidRPr="00250B87">
        <w:t>there is only you at the Old Bailey no</w:t>
      </w:r>
      <w:r w:rsidR="00944F98">
        <w:t>w; there used to be more</w:t>
      </w:r>
      <w:r w:rsidR="00B34B36">
        <w:t xml:space="preserve"> reporters</w:t>
      </w:r>
      <w:r w:rsidR="00944F98">
        <w:t xml:space="preserve">, and </w:t>
      </w:r>
      <w:r w:rsidR="006B5EEE">
        <w:t xml:space="preserve">normally </w:t>
      </w:r>
      <w:r w:rsidRPr="00250B87">
        <w:t>lots of cases</w:t>
      </w:r>
      <w:r w:rsidR="006B5EEE">
        <w:t xml:space="preserve"> are</w:t>
      </w:r>
      <w:r w:rsidRPr="00250B87">
        <w:t xml:space="preserve"> listed. How do you find out what cases you will decide to report on</w:t>
      </w:r>
      <w:r w:rsidR="006B5EEE">
        <w:t>? O</w:t>
      </w:r>
      <w:r w:rsidRPr="00250B87">
        <w:t>bviously</w:t>
      </w:r>
      <w:r w:rsidR="006B5EEE">
        <w:t>,</w:t>
      </w:r>
      <w:r w:rsidRPr="00250B87">
        <w:t xml:space="preserve"> you need to know in advance</w:t>
      </w:r>
      <w:r w:rsidR="006B5EEE">
        <w:t>,</w:t>
      </w:r>
      <w:r w:rsidRPr="00250B87">
        <w:t xml:space="preserve"> do you not?</w:t>
      </w:r>
    </w:p>
    <w:p w:rsidR="00250B87" w:rsidP="00250B87">
      <w:pPr>
        <w:pStyle w:val="Answer"/>
      </w:pPr>
      <w:sdt>
        <w:sdtPr>
          <w:alias w:val="Witness"/>
          <w:id w:val="-1307859301"/>
          <w:placeholder>
            <w:docPart w:val="DefaultPlaceholder_-1854013440"/>
          </w:placeholder>
          <w:richText/>
        </w:sdtPr>
        <w:sdtContent>
          <w:r w:rsidRPr="00250B87">
            <w:rPr>
              <w:b/>
              <w:i/>
            </w:rPr>
            <w:t>Emily Pennink:</w:t>
          </w:r>
        </w:sdtContent>
      </w:sdt>
      <w:r>
        <w:t xml:space="preserve"> Yes.</w:t>
      </w:r>
    </w:p>
    <w:p w:rsidR="00250B87" w:rsidP="00250B87">
      <w:pPr>
        <w:pStyle w:val="Question"/>
      </w:pPr>
      <w:sdt>
        <w:sdtPr>
          <w:alias w:val="Member"/>
          <w:tag w:val="&lt;Member mnisId='1601' dodsId='34498'&gt;"/>
          <w:id w:val="-1721199147"/>
          <w:placeholder>
            <w:docPart w:val="DefaultPlaceholder_-1854013440"/>
          </w:placeholder>
          <w:richText/>
        </w:sdtPr>
        <w:sdtContent>
          <w:r w:rsidRPr="00250B87">
            <w:rPr>
              <w:b/>
            </w:rPr>
            <w:t>Chair:</w:t>
          </w:r>
        </w:sdtContent>
      </w:sdt>
      <w:r>
        <w:t xml:space="preserve"> </w:t>
      </w:r>
      <w:r w:rsidRPr="00250B87">
        <w:t>The list is supposed to be published in advance. Does that actually happen in practi</w:t>
      </w:r>
      <w:r w:rsidR="006B5EEE">
        <w:t>c</w:t>
      </w:r>
      <w:r w:rsidRPr="00250B87">
        <w:t>e?</w:t>
      </w:r>
    </w:p>
    <w:p w:rsidR="00A203F9" w:rsidP="00250B87">
      <w:pPr>
        <w:pStyle w:val="Answer"/>
      </w:pPr>
      <w:sdt>
        <w:sdtPr>
          <w:alias w:val="Witness"/>
          <w:id w:val="-2035719984"/>
          <w:placeholder>
            <w:docPart w:val="DefaultPlaceholder_-1854013440"/>
          </w:placeholder>
          <w:richText/>
        </w:sdtPr>
        <w:sdtContent>
          <w:r w:rsidRPr="00250B87" w:rsidR="00250B87">
            <w:rPr>
              <w:b/>
              <w:i/>
            </w:rPr>
            <w:t>Emily Pennink:</w:t>
          </w:r>
        </w:sdtContent>
      </w:sdt>
      <w:r w:rsidR="00250B87">
        <w:t xml:space="preserve"> </w:t>
      </w:r>
      <w:r w:rsidR="00CE7F6D">
        <w:t xml:space="preserve">To work out what is going to happen and when </w:t>
      </w:r>
      <w:r w:rsidRPr="00250B87" w:rsidR="00250B87">
        <w:t>is a very time-consuming process</w:t>
      </w:r>
      <w:r w:rsidR="00647F29">
        <w:t xml:space="preserve">. </w:t>
      </w:r>
      <w:r w:rsidRPr="00250B87" w:rsidR="00250B87">
        <w:t>Generally, I follow case</w:t>
      </w:r>
      <w:r w:rsidR="00647F29">
        <w:t>s</w:t>
      </w:r>
      <w:r w:rsidRPr="00250B87" w:rsidR="00250B87">
        <w:t xml:space="preserve"> right from the moment of charge through the system to the preliminary hearing</w:t>
      </w:r>
      <w:r w:rsidR="00647F29">
        <w:t>s,</w:t>
      </w:r>
      <w:r w:rsidRPr="00250B87" w:rsidR="00250B87">
        <w:t xml:space="preserve"> </w:t>
      </w:r>
      <w:r w:rsidR="00647F29">
        <w:t xml:space="preserve">plea </w:t>
      </w:r>
      <w:r w:rsidRPr="00250B87" w:rsidR="00250B87">
        <w:t>hearing</w:t>
      </w:r>
      <w:r w:rsidR="00647F29">
        <w:t>s,</w:t>
      </w:r>
      <w:r w:rsidRPr="00250B87" w:rsidR="00250B87">
        <w:t xml:space="preserve"> the trial and, when appropriate, the sentenc</w:t>
      </w:r>
      <w:r w:rsidR="00647F29">
        <w:t>ing</w:t>
      </w:r>
      <w:r w:rsidRPr="00250B87" w:rsidR="00250B87">
        <w:t xml:space="preserve"> hearing</w:t>
      </w:r>
      <w:r w:rsidR="00647F29">
        <w:t>s.</w:t>
      </w:r>
      <w:r w:rsidRPr="00250B87" w:rsidR="00250B87">
        <w:t xml:space="preserve"> I am following them all the way through. I look through the court list on a daily basis and work with the court staff</w:t>
      </w:r>
      <w:r w:rsidR="003206D4">
        <w:t>,</w:t>
      </w:r>
      <w:r w:rsidRPr="00250B87" w:rsidR="00250B87">
        <w:t xml:space="preserve"> who very kindly fill me in on the details of the charges</w:t>
      </w:r>
      <w:r w:rsidR="0004535A">
        <w:t>.</w:t>
      </w:r>
      <w:r w:rsidRPr="00250B87" w:rsidR="00250B87">
        <w:t xml:space="preserve"> I can keep abreast of everything that is happening in the building and make choices </w:t>
      </w:r>
      <w:r w:rsidR="003206D4">
        <w:t>about</w:t>
      </w:r>
      <w:r w:rsidRPr="00250B87" w:rsidR="00250B87">
        <w:t xml:space="preserve"> what needs to be covered on any particular day. I</w:t>
      </w:r>
      <w:r w:rsidR="0004535A">
        <w:t xml:space="preserve"> am </w:t>
      </w:r>
      <w:r w:rsidRPr="00250B87" w:rsidR="00250B87">
        <w:t>always happy to make conversation with barristers outside court to see what they have got coming along</w:t>
      </w:r>
      <w:r w:rsidR="0004535A">
        <w:t>. Yo</w:t>
      </w:r>
      <w:r w:rsidRPr="00250B87" w:rsidR="00250B87">
        <w:t>u get a lot of tip</w:t>
      </w:r>
      <w:r w:rsidR="0004535A">
        <w:noBreakHyphen/>
      </w:r>
      <w:r w:rsidRPr="00250B87" w:rsidR="00250B87">
        <w:t>offs as well from people who will tell you about a case that is rather unusual</w:t>
      </w:r>
      <w:r w:rsidR="0004535A">
        <w:t>,</w:t>
      </w:r>
      <w:r w:rsidRPr="00250B87" w:rsidR="00250B87">
        <w:t xml:space="preserve"> or particularly serious</w:t>
      </w:r>
      <w:r w:rsidR="0004535A">
        <w:t>,</w:t>
      </w:r>
      <w:r w:rsidRPr="00250B87" w:rsidR="00250B87">
        <w:t xml:space="preserve"> or has some element where an issue </w:t>
      </w:r>
      <w:r w:rsidR="0091105E">
        <w:t xml:space="preserve">of high public interest is </w:t>
      </w:r>
      <w:r w:rsidRPr="00A203F9">
        <w:t>raised. Those are the kinds of things I</w:t>
      </w:r>
      <w:r w:rsidR="0091105E">
        <w:t xml:space="preserve"> am</w:t>
      </w:r>
      <w:r w:rsidRPr="00A203F9">
        <w:t xml:space="preserve"> looking for.</w:t>
      </w:r>
    </w:p>
    <w:p w:rsidR="00A203F9" w:rsidP="00A203F9">
      <w:pPr>
        <w:pStyle w:val="Question"/>
      </w:pPr>
      <w:sdt>
        <w:sdtPr>
          <w:alias w:val="Member"/>
          <w:tag w:val="&lt;Member mnisId='1601' dodsId='34498'&gt;"/>
          <w:id w:val="1629814274"/>
          <w:placeholder>
            <w:docPart w:val="DefaultPlaceholder_-1854013440"/>
          </w:placeholder>
          <w:richText/>
        </w:sdtPr>
        <w:sdtContent>
          <w:r w:rsidRPr="00A203F9">
            <w:rPr>
              <w:b/>
            </w:rPr>
            <w:t>Chair:</w:t>
          </w:r>
        </w:sdtContent>
      </w:sdt>
      <w:r>
        <w:t xml:space="preserve"> </w:t>
      </w:r>
      <w:r w:rsidRPr="00A203F9">
        <w:t>There has to be an element of trust between you and the people you are talking to</w:t>
      </w:r>
      <w:r>
        <w:t>.</w:t>
      </w:r>
    </w:p>
    <w:p w:rsidR="00A203F9" w:rsidP="00A203F9">
      <w:pPr>
        <w:pStyle w:val="Answer"/>
      </w:pPr>
      <w:sdt>
        <w:sdtPr>
          <w:alias w:val="Witness"/>
          <w:id w:val="25145065"/>
          <w:placeholder>
            <w:docPart w:val="DefaultPlaceholder_-1854013440"/>
          </w:placeholder>
          <w:richText/>
        </w:sdtPr>
        <w:sdtContent>
          <w:r w:rsidRPr="00A203F9">
            <w:rPr>
              <w:b/>
              <w:i/>
            </w:rPr>
            <w:t>Emily Pennink:</w:t>
          </w:r>
        </w:sdtContent>
      </w:sdt>
      <w:r>
        <w:t xml:space="preserve"> Yes.</w:t>
      </w:r>
    </w:p>
    <w:p w:rsidR="00A37897" w:rsidP="00A203F9">
      <w:pPr>
        <w:pStyle w:val="Question"/>
      </w:pPr>
      <w:sdt>
        <w:sdtPr>
          <w:alias w:val="Member"/>
          <w:tag w:val="&lt;Member mnisId='1601' dodsId='34498'&gt;"/>
          <w:id w:val="319165626"/>
          <w:placeholder>
            <w:docPart w:val="DefaultPlaceholder_-1854013440"/>
          </w:placeholder>
          <w:richText/>
        </w:sdtPr>
        <w:sdtContent>
          <w:r w:rsidRPr="00A203F9" w:rsidR="00A203F9">
            <w:rPr>
              <w:b/>
            </w:rPr>
            <w:t>Chair:</w:t>
          </w:r>
        </w:sdtContent>
      </w:sdt>
      <w:r w:rsidR="00A203F9">
        <w:t xml:space="preserve"> </w:t>
      </w:r>
      <w:r w:rsidRPr="00A37897">
        <w:t xml:space="preserve">I understand that at the Old Bailey the recorder has instituted a system of briefing the press. Perhaps you </w:t>
      </w:r>
      <w:r w:rsidR="003206D4">
        <w:t>will</w:t>
      </w:r>
      <w:r w:rsidRPr="00A37897">
        <w:t xml:space="preserve"> tell us how that works</w:t>
      </w:r>
      <w:r>
        <w:t>.</w:t>
      </w:r>
    </w:p>
    <w:p w:rsidR="00A37897" w:rsidP="00A37897">
      <w:pPr>
        <w:pStyle w:val="Answer"/>
      </w:pPr>
      <w:sdt>
        <w:sdtPr>
          <w:alias w:val="Witness"/>
          <w:id w:val="1356387096"/>
          <w:placeholder>
            <w:docPart w:val="DefaultPlaceholder_-1854013440"/>
          </w:placeholder>
          <w:richText/>
        </w:sdtPr>
        <w:sdtContent>
          <w:r w:rsidRPr="00A37897">
            <w:rPr>
              <w:b/>
              <w:i/>
            </w:rPr>
            <w:t>Emily Pennink:</w:t>
          </w:r>
        </w:sdtContent>
      </w:sdt>
      <w:r>
        <w:t xml:space="preserve"> </w:t>
      </w:r>
      <w:r w:rsidR="00573B37">
        <w:t>It started w</w:t>
      </w:r>
      <w:r w:rsidRPr="00A37897">
        <w:t>hen we went through the first lockdown</w:t>
      </w:r>
      <w:r w:rsidR="00573B37">
        <w:t>.</w:t>
      </w:r>
      <w:r w:rsidRPr="00A37897">
        <w:t xml:space="preserve"> It was very difficult to gain access to the courts via the new video link syste</w:t>
      </w:r>
      <w:r w:rsidR="00610710">
        <w:t>m. B</w:t>
      </w:r>
      <w:r w:rsidRPr="00A37897">
        <w:t>ecause it was brought in very quickly</w:t>
      </w:r>
      <w:r w:rsidR="003206D4">
        <w:t>,</w:t>
      </w:r>
      <w:r w:rsidR="00610710">
        <w:t xml:space="preserve"> </w:t>
      </w:r>
      <w:r w:rsidRPr="00A37897">
        <w:t>nobody really knew how it was going to work</w:t>
      </w:r>
      <w:r w:rsidR="00610710">
        <w:t>. T</w:t>
      </w:r>
      <w:r w:rsidRPr="00A37897">
        <w:t>here were technical issues and all</w:t>
      </w:r>
      <w:r w:rsidR="00610710">
        <w:t xml:space="preserve"> </w:t>
      </w:r>
      <w:r w:rsidRPr="00A37897">
        <w:t>sorts of problems we were all dealing with together, not just reporters but the court staff who had to cope with it in the courtroom</w:t>
      </w:r>
      <w:r>
        <w:t>.</w:t>
      </w:r>
      <w:r w:rsidRPr="00A37897">
        <w:t xml:space="preserve"> I believe it was a positive move</w:t>
      </w:r>
      <w:r w:rsidR="00DA573B">
        <w:t>. T</w:t>
      </w:r>
      <w:r w:rsidRPr="00A37897">
        <w:t xml:space="preserve">he </w:t>
      </w:r>
      <w:r w:rsidR="00DA573B">
        <w:t>R</w:t>
      </w:r>
      <w:r w:rsidRPr="00A37897">
        <w:t>ecorder of London came to us and we organised to get together every couple of months to raise any issues, so rather than journalist</w:t>
      </w:r>
      <w:r w:rsidR="00DA573B">
        <w:t>s</w:t>
      </w:r>
      <w:r w:rsidRPr="00A37897">
        <w:t xml:space="preserve"> constantly complaining when things do not work properly we could get together and come up with some solutions </w:t>
      </w:r>
      <w:r w:rsidR="00DA573B">
        <w:t>and</w:t>
      </w:r>
      <w:r w:rsidRPr="00A37897">
        <w:t xml:space="preserve"> make a little more progress.</w:t>
      </w:r>
    </w:p>
    <w:p w:rsidR="00A37897" w:rsidP="00A37897">
      <w:pPr>
        <w:pStyle w:val="Question"/>
      </w:pPr>
      <w:sdt>
        <w:sdtPr>
          <w:alias w:val="Member"/>
          <w:tag w:val="&lt;Member mnisId='1601' dodsId='34498'&gt;"/>
          <w:id w:val="-100332029"/>
          <w:placeholder>
            <w:docPart w:val="DefaultPlaceholder_-1854013440"/>
          </w:placeholder>
          <w:richText/>
        </w:sdtPr>
        <w:sdtContent>
          <w:r w:rsidRPr="00A37897">
            <w:rPr>
              <w:b/>
            </w:rPr>
            <w:t>Chair:</w:t>
          </w:r>
        </w:sdtContent>
      </w:sdt>
      <w:r>
        <w:t xml:space="preserve"> </w:t>
      </w:r>
      <w:r w:rsidRPr="00A37897">
        <w:t>Do you do that physically or online</w:t>
      </w:r>
      <w:r>
        <w:t>?</w:t>
      </w:r>
    </w:p>
    <w:p w:rsidR="00A37897" w:rsidP="00A37897">
      <w:pPr>
        <w:pStyle w:val="Answer"/>
      </w:pPr>
      <w:sdt>
        <w:sdtPr>
          <w:alias w:val="Witness"/>
          <w:id w:val="-564957082"/>
          <w:placeholder>
            <w:docPart w:val="DefaultPlaceholder_-1854013440"/>
          </w:placeholder>
          <w:richText/>
        </w:sdtPr>
        <w:sdtContent>
          <w:r w:rsidRPr="00A37897">
            <w:rPr>
              <w:b/>
              <w:i/>
            </w:rPr>
            <w:t>Emily Pennink:</w:t>
          </w:r>
        </w:sdtContent>
      </w:sdt>
      <w:r>
        <w:t xml:space="preserve"> </w:t>
      </w:r>
      <w:r w:rsidR="00DA573B">
        <w:t>N</w:t>
      </w:r>
      <w:r w:rsidRPr="00A37897">
        <w:t>ormally, we meet face to face</w:t>
      </w:r>
      <w:r>
        <w:t>.</w:t>
      </w:r>
    </w:p>
    <w:p w:rsidR="00A37897" w:rsidP="00A37897">
      <w:pPr>
        <w:pStyle w:val="Question"/>
      </w:pPr>
      <w:sdt>
        <w:sdtPr>
          <w:alias w:val="Member"/>
          <w:tag w:val="&lt;Member mnisId='1601' dodsId='34498'&gt;"/>
          <w:id w:val="-442145507"/>
          <w:placeholder>
            <w:docPart w:val="DefaultPlaceholder_-1854013440"/>
          </w:placeholder>
          <w:richText/>
        </w:sdtPr>
        <w:sdtContent>
          <w:r w:rsidRPr="00A37897">
            <w:rPr>
              <w:b/>
            </w:rPr>
            <w:t>Chair:</w:t>
          </w:r>
        </w:sdtContent>
      </w:sdt>
      <w:r>
        <w:t xml:space="preserve"> </w:t>
      </w:r>
      <w:r w:rsidR="00DA573B">
        <w:t>W</w:t>
      </w:r>
      <w:r w:rsidRPr="00A37897">
        <w:t>ithin the building</w:t>
      </w:r>
      <w:r>
        <w:t>?</w:t>
      </w:r>
    </w:p>
    <w:p w:rsidR="00ED2E7F" w:rsidP="00A37897">
      <w:pPr>
        <w:pStyle w:val="Answer"/>
      </w:pPr>
      <w:sdt>
        <w:sdtPr>
          <w:alias w:val="Witness"/>
          <w:id w:val="2064675546"/>
          <w:placeholder>
            <w:docPart w:val="DefaultPlaceholder_-1854013440"/>
          </w:placeholder>
          <w:richText/>
        </w:sdtPr>
        <w:sdtContent>
          <w:r w:rsidRPr="00A37897" w:rsidR="00A37897">
            <w:rPr>
              <w:b/>
              <w:i/>
            </w:rPr>
            <w:t>Emily Pennink:</w:t>
          </w:r>
        </w:sdtContent>
      </w:sdt>
      <w:r w:rsidR="00A37897">
        <w:t xml:space="preserve"> </w:t>
      </w:r>
      <w:r w:rsidR="00DA573B">
        <w:t xml:space="preserve">Yes. </w:t>
      </w:r>
      <w:r w:rsidRPr="00A37897" w:rsidR="00A37897">
        <w:t>I think that</w:t>
      </w:r>
      <w:r w:rsidR="00E71831">
        <w:t>,</w:t>
      </w:r>
      <w:r w:rsidRPr="00A37897" w:rsidR="00A37897">
        <w:t xml:space="preserve"> when we started o</w:t>
      </w:r>
      <w:r w:rsidR="009C778B">
        <w:t>ff, for about five weeks</w:t>
      </w:r>
      <w:r w:rsidR="00BA74CC">
        <w:t xml:space="preserve"> </w:t>
      </w:r>
      <w:r w:rsidRPr="00A37897" w:rsidR="00A37897">
        <w:t>during the first lockdown only short preliminary hearings and pl</w:t>
      </w:r>
      <w:r w:rsidR="009C778B">
        <w:t>ea</w:t>
      </w:r>
      <w:r w:rsidRPr="00A37897" w:rsidR="00A37897">
        <w:t xml:space="preserve"> hearings we</w:t>
      </w:r>
      <w:r w:rsidR="009C778B">
        <w:t>r</w:t>
      </w:r>
      <w:r w:rsidRPr="00A37897" w:rsidR="00A37897">
        <w:t>e being dealt with because all the trials were put off. We then came back to the courtroom becaus</w:t>
      </w:r>
      <w:r>
        <w:t xml:space="preserve">e </w:t>
      </w:r>
      <w:r w:rsidRPr="00ED2E7F">
        <w:t>the video link system was not consistent or reliable enough for us to be able to rely on it.</w:t>
      </w:r>
    </w:p>
    <w:p w:rsidR="00ED2E7F" w:rsidP="00ED2E7F">
      <w:pPr>
        <w:pStyle w:val="Question"/>
      </w:pPr>
      <w:sdt>
        <w:sdtPr>
          <w:alias w:val="Member"/>
          <w:tag w:val="&lt;Member mnisId='1601' dodsId='34498'&gt;"/>
          <w:id w:val="2026128452"/>
          <w:placeholder>
            <w:docPart w:val="DefaultPlaceholder_-1854013440"/>
          </w:placeholder>
          <w:richText/>
        </w:sdtPr>
        <w:sdtContent>
          <w:r w:rsidRPr="00ED2E7F">
            <w:rPr>
              <w:b/>
            </w:rPr>
            <w:t>Chair:</w:t>
          </w:r>
        </w:sdtContent>
      </w:sdt>
      <w:r>
        <w:t xml:space="preserve"> </w:t>
      </w:r>
      <w:r w:rsidRPr="00ED2E7F">
        <w:t>I imagine you would like to see that carrying on going forward.</w:t>
      </w:r>
    </w:p>
    <w:p w:rsidR="00ED2E7F" w:rsidP="00ED2E7F">
      <w:pPr>
        <w:pStyle w:val="Answer"/>
      </w:pPr>
      <w:sdt>
        <w:sdtPr>
          <w:alias w:val="Witness"/>
          <w:id w:val="-1418783897"/>
          <w:placeholder>
            <w:docPart w:val="DefaultPlaceholder_-1854013440"/>
          </w:placeholder>
          <w:richText/>
        </w:sdtPr>
        <w:sdtContent>
          <w:r w:rsidRPr="00ED2E7F">
            <w:rPr>
              <w:b/>
              <w:i/>
            </w:rPr>
            <w:t>Emily Pennink:</w:t>
          </w:r>
        </w:sdtContent>
      </w:sdt>
      <w:r>
        <w:t xml:space="preserve"> </w:t>
      </w:r>
      <w:r w:rsidR="004F49FE">
        <w:t>T</w:t>
      </w:r>
      <w:r w:rsidRPr="00ED2E7F">
        <w:t xml:space="preserve">here is a balance to be struck. </w:t>
      </w:r>
      <w:r w:rsidR="004F49FE">
        <w:t>T</w:t>
      </w:r>
      <w:r w:rsidRPr="00ED2E7F">
        <w:t>he video links are incredibly useful for certain things</w:t>
      </w:r>
      <w:r w:rsidR="004F49FE">
        <w:t>, but</w:t>
      </w:r>
      <w:r w:rsidRPr="00ED2E7F">
        <w:t xml:space="preserve"> there is nothing like</w:t>
      </w:r>
      <w:r w:rsidR="004F49FE">
        <w:t xml:space="preserve"> being</w:t>
      </w:r>
      <w:r w:rsidRPr="00ED2E7F">
        <w:t xml:space="preserve"> in court and getting the whole view of what is going on.</w:t>
      </w:r>
    </w:p>
    <w:p w:rsidR="00ED2E7F" w:rsidP="00ED2E7F">
      <w:pPr>
        <w:pStyle w:val="Question"/>
      </w:pPr>
      <w:sdt>
        <w:sdtPr>
          <w:alias w:val="Member"/>
          <w:tag w:val="&lt;Member mnisId='1601' dodsId='34498'&gt;"/>
          <w:id w:val="-1029406451"/>
          <w:placeholder>
            <w:docPart w:val="DefaultPlaceholder_-1854013440"/>
          </w:placeholder>
          <w:richText/>
        </w:sdtPr>
        <w:sdtContent>
          <w:r w:rsidRPr="00ED2E7F">
            <w:rPr>
              <w:b/>
            </w:rPr>
            <w:t>Chair:</w:t>
          </w:r>
        </w:sdtContent>
      </w:sdt>
      <w:r>
        <w:t xml:space="preserve"> Maeve, </w:t>
      </w:r>
      <w:r w:rsidR="004F49FE">
        <w:t xml:space="preserve">in </w:t>
      </w:r>
      <w:r w:rsidRPr="00ED2E7F">
        <w:t>the project that you and others were involved in</w:t>
      </w:r>
      <w:r w:rsidR="003206D4">
        <w:t>,</w:t>
      </w:r>
      <w:r w:rsidR="004F49FE">
        <w:t xml:space="preserve"> w</w:t>
      </w:r>
      <w:r w:rsidRPr="00ED2E7F">
        <w:t xml:space="preserve">hat </w:t>
      </w:r>
      <w:r w:rsidR="00B41DE6">
        <w:t>were the</w:t>
      </w:r>
      <w:r w:rsidRPr="00ED2E7F">
        <w:t xml:space="preserve"> particular challenges</w:t>
      </w:r>
      <w:r w:rsidR="00B41DE6">
        <w:t xml:space="preserve"> about </w:t>
      </w:r>
      <w:r w:rsidRPr="00ED2E7F">
        <w:t xml:space="preserve">willingness to get access </w:t>
      </w:r>
      <w:r w:rsidR="00B41DE6">
        <w:t>and so on</w:t>
      </w:r>
      <w:r w:rsidRPr="00ED2E7F">
        <w:t>?</w:t>
      </w:r>
    </w:p>
    <w:p w:rsidR="00DC58EB" w:rsidRPr="00DC58EB" w:rsidP="00ED2E7F">
      <w:pPr>
        <w:pStyle w:val="Answer"/>
      </w:pPr>
      <w:sdt>
        <w:sdtPr>
          <w:alias w:val="Witness"/>
          <w:id w:val="1343282720"/>
          <w:placeholder>
            <w:docPart w:val="DefaultPlaceholder_-1854013440"/>
          </w:placeholder>
          <w:richText/>
        </w:sdtPr>
        <w:sdtContent>
          <w:r w:rsidRPr="00ED2E7F" w:rsidR="00ED2E7F">
            <w:rPr>
              <w:b/>
              <w:i/>
            </w:rPr>
            <w:t>Maeve McClenaghan:</w:t>
          </w:r>
        </w:sdtContent>
      </w:sdt>
      <w:r w:rsidR="00ED2E7F">
        <w:t xml:space="preserve"> </w:t>
      </w:r>
      <w:r w:rsidRPr="00ED2E7F" w:rsidR="00ED2E7F">
        <w:t>Starting with the court lists, we were hoping to sit through whole days</w:t>
      </w:r>
      <w:r w:rsidR="005A794A">
        <w:t>’</w:t>
      </w:r>
      <w:r w:rsidRPr="00ED2E7F" w:rsidR="00ED2E7F">
        <w:t xml:space="preserve"> worth of hearings at county courts</w:t>
      </w:r>
      <w:r w:rsidR="00803D87">
        <w:t xml:space="preserve"> </w:t>
      </w:r>
      <w:r w:rsidRPr="00ED2E7F" w:rsidR="00ED2E7F">
        <w:t xml:space="preserve">so </w:t>
      </w:r>
      <w:r w:rsidR="003206D4">
        <w:t xml:space="preserve">that </w:t>
      </w:r>
      <w:r w:rsidRPr="00ED2E7F" w:rsidR="00ED2E7F">
        <w:t xml:space="preserve">all the possession hearings would come up. That became tricky because </w:t>
      </w:r>
      <w:r w:rsidRPr="00DC58EB">
        <w:t>often the lists would be published only late in the afternoon the day before</w:t>
      </w:r>
      <w:r w:rsidR="00033A06">
        <w:t xml:space="preserve">. That </w:t>
      </w:r>
      <w:r w:rsidRPr="00DC58EB">
        <w:t>did not give us time in remote hearings to</w:t>
      </w:r>
      <w:r w:rsidR="00033A06">
        <w:t xml:space="preserve"> make</w:t>
      </w:r>
      <w:r w:rsidRPr="00DC58EB">
        <w:t xml:space="preserve"> </w:t>
      </w:r>
      <w:r w:rsidR="00033A06">
        <w:t xml:space="preserve">a </w:t>
      </w:r>
      <w:r w:rsidRPr="00DC58EB">
        <w:t>reque</w:t>
      </w:r>
      <w:r w:rsidR="00BA74CC">
        <w:t>st</w:t>
      </w:r>
      <w:r w:rsidRPr="00DC58EB">
        <w:t xml:space="preserve"> because the request had to be for a specific case number. Therefore, it did not facilitate journalist</w:t>
      </w:r>
      <w:r w:rsidR="00033A06">
        <w:t>s</w:t>
      </w:r>
      <w:r w:rsidRPr="00DC58EB">
        <w:t xml:space="preserve"> who just wanted to go and watch everything that happened that day</w:t>
      </w:r>
      <w:r w:rsidR="00033A06">
        <w:t>. T</w:t>
      </w:r>
      <w:r w:rsidRPr="00DC58EB">
        <w:t>hat was the first challenge.</w:t>
      </w:r>
    </w:p>
    <w:p w:rsidR="003206D4" w:rsidP="00ED2E7F">
      <w:pPr>
        <w:pStyle w:val="Answer"/>
      </w:pPr>
      <w:r w:rsidRPr="00DC58EB">
        <w:t>Then we hit an even more fundamental issue. We sent journalists out to 30 c</w:t>
      </w:r>
      <w:r w:rsidR="009D3E30">
        <w:t>ourts</w:t>
      </w:r>
      <w:r w:rsidRPr="00DC58EB">
        <w:t xml:space="preserve"> on 110 different </w:t>
      </w:r>
      <w:r w:rsidR="00A87331">
        <w:t xml:space="preserve">days or </w:t>
      </w:r>
      <w:r w:rsidRPr="00DC58EB">
        <w:t>instances over the course of the summer. On six of those days we were stopped completely from going into any hearing</w:t>
      </w:r>
      <w:r w:rsidR="00A87331">
        <w:t>s</w:t>
      </w:r>
      <w:r w:rsidRPr="00DC58EB">
        <w:t xml:space="preserve"> by judges who told us</w:t>
      </w:r>
      <w:r w:rsidR="00A87331">
        <w:t>, “P</w:t>
      </w:r>
      <w:r w:rsidRPr="00DC58EB">
        <w:t xml:space="preserve">ossession hearings always happen in private; </w:t>
      </w:r>
      <w:r w:rsidR="00A87331">
        <w:t>j</w:t>
      </w:r>
      <w:r w:rsidRPr="00DC58EB">
        <w:t>ournalists are not allowed in.</w:t>
      </w:r>
      <w:r w:rsidR="00A87331">
        <w:t>”</w:t>
      </w:r>
      <w:r w:rsidRPr="00DC58EB">
        <w:t xml:space="preserve"> The </w:t>
      </w:r>
      <w:r>
        <w:t>c</w:t>
      </w:r>
      <w:r w:rsidRPr="00DC58EB">
        <w:t xml:space="preserve">ivil </w:t>
      </w:r>
      <w:r>
        <w:t>p</w:t>
      </w:r>
      <w:r w:rsidRPr="00DC58EB">
        <w:t>rocedure</w:t>
      </w:r>
      <w:r w:rsidR="007C24AC">
        <w:t xml:space="preserve"> </w:t>
      </w:r>
      <w:r>
        <w:t>r</w:t>
      </w:r>
      <w:r w:rsidR="007C24AC">
        <w:t>ules</w:t>
      </w:r>
      <w:r w:rsidR="00A87331">
        <w:t xml:space="preserve"> were</w:t>
      </w:r>
      <w:r w:rsidRPr="00DC58EB">
        <w:t xml:space="preserve"> changed in 2019 and now possession hearings should be public by default. </w:t>
      </w:r>
    </w:p>
    <w:p w:rsidR="00676C50" w:rsidP="00ED2E7F">
      <w:pPr>
        <w:pStyle w:val="Answer"/>
      </w:pPr>
      <w:r w:rsidRPr="00DC58EB">
        <w:t>There are certain instances where judge</w:t>
      </w:r>
      <w:r w:rsidR="007C24AC">
        <w:t>s</w:t>
      </w:r>
      <w:r w:rsidRPr="00DC58EB">
        <w:t xml:space="preserve"> can rule</w:t>
      </w:r>
      <w:r w:rsidR="007C24AC">
        <w:t xml:space="preserve"> that</w:t>
      </w:r>
      <w:r w:rsidRPr="00DC58EB">
        <w:t xml:space="preserve"> they be private if they feel that is the only way to administer justice, yet we</w:t>
      </w:r>
      <w:r w:rsidR="0070094D">
        <w:t xml:space="preserve"> were facing blanket bans.</w:t>
      </w:r>
      <w:r w:rsidR="00FC602B">
        <w:t xml:space="preserve"> I</w:t>
      </w:r>
      <w:r w:rsidRPr="00DC58EB">
        <w:t>nterestingly,</w:t>
      </w:r>
      <w:r w:rsidRPr="00FC602B" w:rsidR="00FC602B">
        <w:t xml:space="preserve"> we found that </w:t>
      </w:r>
      <w:r w:rsidR="0070094D">
        <w:t xml:space="preserve">on </w:t>
      </w:r>
      <w:r w:rsidRPr="00FC602B" w:rsidR="00FC602B">
        <w:t>one day we would have no issue</w:t>
      </w:r>
      <w:r w:rsidR="0070094D">
        <w:t xml:space="preserve"> and</w:t>
      </w:r>
      <w:r w:rsidR="008F00DA">
        <w:t xml:space="preserve"> would</w:t>
      </w:r>
      <w:r w:rsidRPr="00FC602B" w:rsidR="00FC602B">
        <w:t xml:space="preserve"> sit in </w:t>
      </w:r>
      <w:r>
        <w:t>a</w:t>
      </w:r>
      <w:r w:rsidRPr="00FC602B" w:rsidR="00FC602B">
        <w:t xml:space="preserve"> whole day</w:t>
      </w:r>
      <w:r w:rsidR="005A794A">
        <w:t>’</w:t>
      </w:r>
      <w:r>
        <w:t>s</w:t>
      </w:r>
      <w:r w:rsidRPr="00676C50">
        <w:t xml:space="preserve"> worth of hearings</w:t>
      </w:r>
      <w:r w:rsidR="008F00DA">
        <w:t>,</w:t>
      </w:r>
      <w:r w:rsidRPr="00676C50">
        <w:t xml:space="preserve"> and the next day</w:t>
      </w:r>
      <w:r w:rsidR="0019253A">
        <w:t xml:space="preserve"> we would</w:t>
      </w:r>
      <w:r w:rsidRPr="00676C50">
        <w:t xml:space="preserve"> turn up</w:t>
      </w:r>
      <w:r w:rsidR="0019253A">
        <w:t xml:space="preserve"> and</w:t>
      </w:r>
      <w:r w:rsidRPr="00676C50">
        <w:t xml:space="preserve"> a different judge in the same courtroom </w:t>
      </w:r>
      <w:r w:rsidR="0019253A">
        <w:t>would tell us, “No, no. J</w:t>
      </w:r>
      <w:r w:rsidRPr="00676C50">
        <w:t xml:space="preserve">ournalists are never allowed into these hearings; </w:t>
      </w:r>
      <w:r w:rsidR="0019253A">
        <w:t>t</w:t>
      </w:r>
      <w:r w:rsidRPr="00676C50">
        <w:t>hey are closed to the public.</w:t>
      </w:r>
      <w:r w:rsidR="0019253A">
        <w:t xml:space="preserve">” </w:t>
      </w:r>
      <w:r w:rsidRPr="00676C50">
        <w:t xml:space="preserve">There was a fundamental confusion or misunderstanding </w:t>
      </w:r>
      <w:r w:rsidR="003206D4">
        <w:t>about</w:t>
      </w:r>
      <w:r w:rsidRPr="00676C50">
        <w:t xml:space="preserve"> whether we were allowed to be in those hearings. Even when we did get in</w:t>
      </w:r>
      <w:r w:rsidR="00E71831">
        <w:t>,</w:t>
      </w:r>
      <w:r w:rsidRPr="00676C50">
        <w:t xml:space="preserve"> we saw lawyers arguing that we should not be allowed to be there.</w:t>
      </w:r>
    </w:p>
    <w:p w:rsidR="0023161E" w:rsidP="00676C50">
      <w:pPr>
        <w:pStyle w:val="Question"/>
      </w:pPr>
      <w:sdt>
        <w:sdtPr>
          <w:alias w:val="Member"/>
          <w:tag w:val="&lt;Member mnisId='1601' dodsId='34498'&gt;"/>
          <w:id w:val="-1475222580"/>
          <w:placeholder>
            <w:docPart w:val="DefaultPlaceholder_-1854013440"/>
          </w:placeholder>
          <w:richText/>
        </w:sdtPr>
        <w:sdtContent>
          <w:r w:rsidRPr="00676C50" w:rsidR="00676C50">
            <w:rPr>
              <w:b/>
            </w:rPr>
            <w:t>Chair:</w:t>
          </w:r>
        </w:sdtContent>
      </w:sdt>
      <w:r w:rsidR="00676C50">
        <w:t xml:space="preserve"> </w:t>
      </w:r>
      <w:r w:rsidRPr="0023161E">
        <w:t xml:space="preserve">Is that because judges and perhaps lawyers did not know about the change to the </w:t>
      </w:r>
      <w:r w:rsidR="003206D4">
        <w:t>c</w:t>
      </w:r>
      <w:r w:rsidRPr="0023161E">
        <w:t xml:space="preserve">ivil </w:t>
      </w:r>
      <w:r w:rsidR="003206D4">
        <w:t>p</w:t>
      </w:r>
      <w:r w:rsidRPr="0023161E">
        <w:t xml:space="preserve">rocedure </w:t>
      </w:r>
      <w:r w:rsidR="003206D4">
        <w:t>r</w:t>
      </w:r>
      <w:r w:rsidRPr="0023161E">
        <w:t>ules</w:t>
      </w:r>
      <w:r>
        <w:t>?</w:t>
      </w:r>
    </w:p>
    <w:p w:rsidR="00F22D7D" w:rsidP="0023161E">
      <w:pPr>
        <w:pStyle w:val="Answer"/>
      </w:pPr>
      <w:sdt>
        <w:sdtPr>
          <w:alias w:val="Witness"/>
          <w:id w:val="-1410154761"/>
          <w:placeholder>
            <w:docPart w:val="DefaultPlaceholder_-1854013440"/>
          </w:placeholder>
          <w:richText/>
        </w:sdtPr>
        <w:sdtContent>
          <w:r w:rsidRPr="0023161E" w:rsidR="0023161E">
            <w:rPr>
              <w:b/>
              <w:i/>
            </w:rPr>
            <w:t>Maeve McClenaghan:</w:t>
          </w:r>
        </w:sdtContent>
      </w:sdt>
      <w:r w:rsidR="0023161E">
        <w:t xml:space="preserve"> </w:t>
      </w:r>
      <w:r w:rsidRPr="0023161E" w:rsidR="0023161E">
        <w:t>I think</w:t>
      </w:r>
      <w:r w:rsidR="00DC49C4">
        <w:t>,</w:t>
      </w:r>
      <w:r w:rsidRPr="0023161E" w:rsidR="0023161E">
        <w:t xml:space="preserve"> generously</w:t>
      </w:r>
      <w:r w:rsidR="00DC49C4">
        <w:t>,</w:t>
      </w:r>
      <w:r w:rsidRPr="0023161E" w:rsidR="0023161E">
        <w:t xml:space="preserve"> that </w:t>
      </w:r>
      <w:r w:rsidR="00FF4887">
        <w:t xml:space="preserve">was </w:t>
      </w:r>
      <w:r w:rsidRPr="0023161E" w:rsidR="0023161E">
        <w:t>what it seemed to be</w:t>
      </w:r>
      <w:r w:rsidR="00FF4887">
        <w:t>. W</w:t>
      </w:r>
      <w:r w:rsidRPr="0023161E" w:rsidR="0023161E">
        <w:t>hen we appeal</w:t>
      </w:r>
      <w:r w:rsidR="00FF4887">
        <w:t>ed</w:t>
      </w:r>
      <w:r w:rsidRPr="0023161E" w:rsidR="0023161E">
        <w:t xml:space="preserve"> to</w:t>
      </w:r>
      <w:r w:rsidR="00C41794">
        <w:t xml:space="preserve"> more</w:t>
      </w:r>
      <w:r w:rsidRPr="0023161E" w:rsidR="0023161E">
        <w:t xml:space="preserve"> senior judges</w:t>
      </w:r>
      <w:r w:rsidR="00C41794">
        <w:t>,</w:t>
      </w:r>
      <w:r w:rsidRPr="00C41794" w:rsidR="00C41794">
        <w:t xml:space="preserve"> designated district judges, they would often say</w:t>
      </w:r>
      <w:r w:rsidR="00FF4887">
        <w:t>, “W</w:t>
      </w:r>
      <w:r w:rsidRPr="00C41794" w:rsidR="00C41794">
        <w:t xml:space="preserve">e are completely for open justice; </w:t>
      </w:r>
      <w:r w:rsidR="00FF4887">
        <w:t>o</w:t>
      </w:r>
      <w:r w:rsidRPr="00C41794" w:rsidR="00C41794">
        <w:t>f course you are allowed in</w:t>
      </w:r>
      <w:r w:rsidR="009E7D2D">
        <w:t>,</w:t>
      </w:r>
      <w:r w:rsidR="00FF4887">
        <w:t>”</w:t>
      </w:r>
      <w:r w:rsidRPr="00C41794" w:rsidR="00C41794">
        <w:t xml:space="preserve"> but that message just had not filtered down</w:t>
      </w:r>
      <w:r w:rsidR="00FF4887">
        <w:t>. P</w:t>
      </w:r>
      <w:r w:rsidRPr="00C41794" w:rsidR="00C41794">
        <w:t>erhaps</w:t>
      </w:r>
      <w:r w:rsidR="00FF4887">
        <w:t xml:space="preserve"> it</w:t>
      </w:r>
      <w:r w:rsidRPr="00C41794" w:rsidR="00C41794">
        <w:t xml:space="preserve"> had never been tested because</w:t>
      </w:r>
      <w:r w:rsidR="00FF4887">
        <w:t>,</w:t>
      </w:r>
      <w:r w:rsidRPr="00C41794" w:rsidR="00C41794">
        <w:t xml:space="preserve"> as I said earlier, a lot of judges and lawyers remarked they had never seen journalists in those courts before.</w:t>
      </w:r>
    </w:p>
    <w:p w:rsidR="00336389" w:rsidP="00C41794">
      <w:pPr>
        <w:pStyle w:val="Answer"/>
      </w:pPr>
      <w:sdt>
        <w:sdtPr>
          <w:alias w:val="Witness"/>
          <w:id w:val="367424086"/>
          <w:placeholder>
            <w:docPart w:val="DefaultPlaceholder_-1854013440"/>
          </w:placeholder>
          <w:richText/>
        </w:sdtPr>
        <w:sdtContent>
          <w:r w:rsidRPr="00F22D7D" w:rsidR="00F22D7D">
            <w:rPr>
              <w:b/>
              <w:i/>
            </w:rPr>
            <w:t>Dr Townend:</w:t>
          </w:r>
        </w:sdtContent>
      </w:sdt>
      <w:r w:rsidR="00F22D7D">
        <w:t xml:space="preserve"> </w:t>
      </w:r>
      <w:r w:rsidRPr="00F22D7D" w:rsidR="00F22D7D">
        <w:t>I suppose that</w:t>
      </w:r>
      <w:r w:rsidR="009E7D2D">
        <w:t>,</w:t>
      </w:r>
      <w:r w:rsidR="00E10F25">
        <w:t xml:space="preserve"> if</w:t>
      </w:r>
      <w:r w:rsidRPr="00F22D7D" w:rsidR="00F22D7D">
        <w:t xml:space="preserve"> it is uncommon to see journalists</w:t>
      </w:r>
      <w:r w:rsidR="00DC49C4">
        <w:t>,</w:t>
      </w:r>
      <w:r w:rsidRPr="00F22D7D" w:rsidR="00F22D7D">
        <w:t xml:space="preserve"> people are not always up to speed on the latest </w:t>
      </w:r>
      <w:r w:rsidR="00DA38CB">
        <w:t>policy</w:t>
      </w:r>
      <w:r w:rsidR="00DA14BD">
        <w:t>. T</w:t>
      </w:r>
      <w:r w:rsidRPr="00F22D7D" w:rsidR="00F22D7D">
        <w:t>hat relates to the point about trying to make things more consistent</w:t>
      </w:r>
      <w:r w:rsidR="00DA14BD">
        <w:t>,</w:t>
      </w:r>
      <w:r w:rsidRPr="00F22D7D" w:rsidR="00F22D7D">
        <w:t xml:space="preserve"> working</w:t>
      </w:r>
      <w:r w:rsidR="00DA14BD">
        <w:t xml:space="preserve"> closely</w:t>
      </w:r>
      <w:r w:rsidRPr="00F22D7D" w:rsidR="00F22D7D">
        <w:t xml:space="preserve"> with the judiciary</w:t>
      </w:r>
      <w:r w:rsidR="00DA14BD">
        <w:t>, the court</w:t>
      </w:r>
      <w:r w:rsidRPr="00F22D7D" w:rsidR="00F22D7D">
        <w:t xml:space="preserve"> service and </w:t>
      </w:r>
      <w:r w:rsidR="003E1630">
        <w:t xml:space="preserve">the </w:t>
      </w:r>
      <w:r w:rsidRPr="00F22D7D" w:rsidR="00F22D7D">
        <w:t>MOJ</w:t>
      </w:r>
      <w:r w:rsidR="003E1630">
        <w:t>,</w:t>
      </w:r>
      <w:r w:rsidRPr="00F22D7D" w:rsidR="00F22D7D">
        <w:t xml:space="preserve"> and involving other groups</w:t>
      </w:r>
      <w:r w:rsidR="00DA14BD">
        <w:t xml:space="preserve"> to a greater extent to </w:t>
      </w:r>
      <w:r w:rsidRPr="00F22D7D" w:rsidR="00F22D7D">
        <w:t>devi</w:t>
      </w:r>
      <w:r w:rsidR="00DA14BD">
        <w:t>s</w:t>
      </w:r>
      <w:r w:rsidRPr="00F22D7D" w:rsidR="00F22D7D">
        <w:t>e policies and practi</w:t>
      </w:r>
      <w:r w:rsidR="00013B23">
        <w:t>ce</w:t>
      </w:r>
      <w:r w:rsidRPr="00F22D7D" w:rsidR="00F22D7D">
        <w:t xml:space="preserve"> around that</w:t>
      </w:r>
      <w:r w:rsidR="00DA38CB">
        <w:t>.</w:t>
      </w:r>
    </w:p>
    <w:p w:rsidR="00721BC3" w:rsidP="00C41794">
      <w:pPr>
        <w:pStyle w:val="Answer"/>
      </w:pPr>
      <w:r>
        <w:t>O</w:t>
      </w:r>
      <w:r w:rsidRPr="00DA38CB" w:rsidR="00DA38CB">
        <w:t xml:space="preserve">ne other thing I would suggest is thinking about some kind of independent office </w:t>
      </w:r>
      <w:r w:rsidR="00973738">
        <w:t>where you</w:t>
      </w:r>
      <w:r w:rsidRPr="00DA38CB" w:rsidR="00DA38CB">
        <w:t xml:space="preserve"> might be able to take issue </w:t>
      </w:r>
      <w:r w:rsidR="00973738">
        <w:t>about</w:t>
      </w:r>
      <w:r w:rsidRPr="00DA38CB" w:rsidR="00DA38CB">
        <w:t xml:space="preserve"> open justice</w:t>
      </w:r>
      <w:r w:rsidR="00973738">
        <w:t xml:space="preserve"> or </w:t>
      </w:r>
      <w:r w:rsidR="00417745">
        <w:t xml:space="preserve">it </w:t>
      </w:r>
      <w:r w:rsidR="00973738">
        <w:t xml:space="preserve">would be notified of </w:t>
      </w:r>
      <w:r w:rsidRPr="00DA38CB" w:rsidR="00DA38CB">
        <w:t xml:space="preserve">applications for discretionary closures </w:t>
      </w:r>
      <w:r w:rsidR="00DA38CB">
        <w:t xml:space="preserve">or additional </w:t>
      </w:r>
      <w:r w:rsidRPr="00DA38CB" w:rsidR="00DA38CB">
        <w:t>anonymity</w:t>
      </w:r>
      <w:r w:rsidR="00417745">
        <w:t>,</w:t>
      </w:r>
      <w:r w:rsidR="00973738">
        <w:t xml:space="preserve"> and it</w:t>
      </w:r>
      <w:r w:rsidRPr="00DA38CB" w:rsidR="00DA38CB">
        <w:t xml:space="preserve"> would act when the </w:t>
      </w:r>
      <w:r w:rsidRPr="005F0FA4" w:rsidR="005F0FA4">
        <w:t>media were not inclined necessar</w:t>
      </w:r>
      <w:r w:rsidR="00B61D09">
        <w:t>ily</w:t>
      </w:r>
      <w:r w:rsidRPr="005F0FA4" w:rsidR="005F0FA4">
        <w:t xml:space="preserve"> to intervene</w:t>
      </w:r>
      <w:r w:rsidR="00B61D09">
        <w:t xml:space="preserve">. I have alluded to that in my </w:t>
      </w:r>
      <w:r w:rsidRPr="005F0FA4" w:rsidR="005F0FA4">
        <w:t>written evidence</w:t>
      </w:r>
      <w:r w:rsidR="00863AF4">
        <w:t>,</w:t>
      </w:r>
      <w:r w:rsidRPr="005F0FA4" w:rsidR="005F0FA4">
        <w:t xml:space="preserve"> </w:t>
      </w:r>
      <w:r w:rsidR="00863AF4">
        <w:t xml:space="preserve">and I can certainly </w:t>
      </w:r>
      <w:r w:rsidRPr="005F0FA4" w:rsidR="005F0FA4">
        <w:t>provide more information on that.</w:t>
      </w:r>
    </w:p>
    <w:p w:rsidR="00721BC3" w:rsidP="00721BC3">
      <w:pPr>
        <w:pStyle w:val="Remark"/>
      </w:pPr>
      <w:sdt>
        <w:sdtPr>
          <w:alias w:val="Member"/>
          <w:tag w:val="&lt;Member mnisId='1601' dodsId='34498'&gt;"/>
          <w:id w:val="-1318418395"/>
          <w:placeholder>
            <w:docPart w:val="DefaultPlaceholder_-1854013440"/>
          </w:placeholder>
          <w:richText/>
        </w:sdtPr>
        <w:sdtContent>
          <w:r w:rsidRPr="00721BC3">
            <w:rPr>
              <w:b/>
            </w:rPr>
            <w:t>Chair:</w:t>
          </w:r>
        </w:sdtContent>
      </w:sdt>
      <w:r>
        <w:t xml:space="preserve"> </w:t>
      </w:r>
      <w:r w:rsidRPr="00721BC3">
        <w:t>That is helpful</w:t>
      </w:r>
      <w:r>
        <w:t>.</w:t>
      </w:r>
    </w:p>
    <w:p w:rsidR="00721BC3" w:rsidP="00721BC3">
      <w:pPr>
        <w:pStyle w:val="Question"/>
      </w:pPr>
      <w:sdt>
        <w:sdtPr>
          <w:alias w:val="Member"/>
          <w:tag w:val="&lt;Member mnisId='4363' dodsId='110372'&gt;"/>
          <w:id w:val="-856891475"/>
          <w:placeholder>
            <w:docPart w:val="DefaultPlaceholder_-1854013440"/>
          </w:placeholder>
          <w:richText/>
        </w:sdtPr>
        <w:sdtContent>
          <w:r w:rsidRPr="00721BC3">
            <w:rPr>
              <w:b/>
            </w:rPr>
            <w:t>Kate Hollern:</w:t>
          </w:r>
        </w:sdtContent>
      </w:sdt>
      <w:r>
        <w:t xml:space="preserve"> </w:t>
      </w:r>
      <w:r w:rsidR="00863AF4">
        <w:t>I</w:t>
      </w:r>
      <w:r w:rsidRPr="00721BC3">
        <w:t>t is interesting to hear about the inconsistencies in the responses you have been getting from courts. Do you have any examples of where you have seen some good practi</w:t>
      </w:r>
      <w:r>
        <w:t xml:space="preserve">ce </w:t>
      </w:r>
      <w:r w:rsidR="00DC49C4">
        <w:t>in</w:t>
      </w:r>
      <w:r w:rsidRPr="00721BC3">
        <w:t xml:space="preserve"> access </w:t>
      </w:r>
      <w:r w:rsidR="00863AF4">
        <w:t>by both</w:t>
      </w:r>
      <w:r w:rsidRPr="00721BC3">
        <w:t xml:space="preserve"> journalists and the public? </w:t>
      </w:r>
      <w:r w:rsidR="00863AF4">
        <w:t xml:space="preserve">Are </w:t>
      </w:r>
      <w:r w:rsidRPr="00721BC3">
        <w:t>there any particular c</w:t>
      </w:r>
      <w:r w:rsidR="00863AF4">
        <w:t xml:space="preserve">ourts </w:t>
      </w:r>
      <w:r w:rsidRPr="00721BC3">
        <w:t xml:space="preserve">that seem more receptive to journalists and the public gaining access </w:t>
      </w:r>
      <w:r w:rsidR="00F21EE8">
        <w:t xml:space="preserve">for </w:t>
      </w:r>
      <w:r w:rsidRPr="00721BC3">
        <w:t>information</w:t>
      </w:r>
      <w:r>
        <w:t>?</w:t>
      </w:r>
    </w:p>
    <w:p w:rsidR="0068094C" w:rsidP="00721BC3">
      <w:pPr>
        <w:pStyle w:val="Answer"/>
      </w:pPr>
      <w:sdt>
        <w:sdtPr>
          <w:alias w:val="Witness"/>
          <w:id w:val="1606620260"/>
          <w:placeholder>
            <w:docPart w:val="DefaultPlaceholder_-1854013440"/>
          </w:placeholder>
          <w:richText/>
        </w:sdtPr>
        <w:sdtContent>
          <w:r w:rsidRPr="00721BC3" w:rsidR="00721BC3">
            <w:rPr>
              <w:b/>
              <w:i/>
            </w:rPr>
            <w:t>Maeve McClenaghan:</w:t>
          </w:r>
        </w:sdtContent>
      </w:sdt>
      <w:r w:rsidR="00721BC3">
        <w:t xml:space="preserve"> </w:t>
      </w:r>
      <w:r w:rsidRPr="00721BC3" w:rsidR="00721BC3">
        <w:t>I think it varied. As I said</w:t>
      </w:r>
      <w:r w:rsidR="00F21EE8">
        <w:t xml:space="preserve">, </w:t>
      </w:r>
      <w:r w:rsidRPr="00721BC3" w:rsidR="00721BC3">
        <w:t>it was not necessar</w:t>
      </w:r>
      <w:r w:rsidR="00721BC3">
        <w:t>ily</w:t>
      </w:r>
      <w:r w:rsidRPr="00721BC3" w:rsidR="00721BC3">
        <w:t xml:space="preserve"> the court</w:t>
      </w:r>
      <w:r>
        <w:t xml:space="preserve"> and depended on the day and one </w:t>
      </w:r>
      <w:r w:rsidRPr="00721BC3" w:rsidR="00721BC3">
        <w:t>judge or another. I sat in many hearings myself where lawyers trie</w:t>
      </w:r>
      <w:r>
        <w:t>d to get me</w:t>
      </w:r>
      <w:r w:rsidRPr="00721BC3" w:rsidR="00721BC3">
        <w:t xml:space="preserve"> sent out and said</w:t>
      </w:r>
      <w:r w:rsidR="00DC49C4">
        <w:t>,</w:t>
      </w:r>
      <w:r w:rsidRPr="00721BC3" w:rsidR="00721BC3">
        <w:t xml:space="preserve"> </w:t>
      </w:r>
      <w:r w:rsidR="00DC49C4">
        <w:t>“T</w:t>
      </w:r>
      <w:r w:rsidRPr="00721BC3" w:rsidR="00721BC3">
        <w:t>his should be in private</w:t>
      </w:r>
      <w:r w:rsidR="00206EAC">
        <w:t>.</w:t>
      </w:r>
      <w:r w:rsidR="00DC49C4">
        <w:t>”</w:t>
      </w:r>
      <w:r>
        <w:t xml:space="preserve"> O</w:t>
      </w:r>
      <w:r w:rsidRPr="00721BC3" w:rsidR="00721BC3">
        <w:t>ften</w:t>
      </w:r>
      <w:r>
        <w:t>,</w:t>
      </w:r>
      <w:r w:rsidRPr="00721BC3" w:rsidR="00721BC3">
        <w:t xml:space="preserve"> the judge would push back and sa</w:t>
      </w:r>
      <w:r>
        <w:t>y, “W</w:t>
      </w:r>
      <w:r w:rsidRPr="00721BC3" w:rsidR="00721BC3">
        <w:t>hat are the legal reasons</w:t>
      </w:r>
      <w:r>
        <w:t>? Do you</w:t>
      </w:r>
      <w:r w:rsidRPr="00721BC3" w:rsidR="00721BC3">
        <w:t xml:space="preserve"> have a submission on that</w:t>
      </w:r>
      <w:r w:rsidR="00721BC3">
        <w:t>?</w:t>
      </w:r>
      <w:r>
        <w:t>”</w:t>
      </w:r>
      <w:r w:rsidRPr="00721BC3" w:rsidR="00721BC3">
        <w:t xml:space="preserve"> </w:t>
      </w:r>
      <w:r>
        <w:t>A</w:t>
      </w:r>
      <w:r w:rsidRPr="00721BC3" w:rsidR="00721BC3">
        <w:t>t other times another judge would not.</w:t>
      </w:r>
    </w:p>
    <w:p w:rsidR="009315E3" w:rsidP="00721BC3">
      <w:pPr>
        <w:pStyle w:val="Answer"/>
      </w:pPr>
      <w:r w:rsidRPr="00721BC3">
        <w:t>Anecdotally, out of the 30 courts</w:t>
      </w:r>
      <w:r w:rsidR="00DC49C4">
        <w:t>,</w:t>
      </w:r>
      <w:r w:rsidRPr="00721BC3">
        <w:t xml:space="preserve"> I know that our reporter who went to Cardiff county court said he had felt very welcomed and supported</w:t>
      </w:r>
      <w:r w:rsidR="009B16AF">
        <w:t>. In Manchester</w:t>
      </w:r>
      <w:r w:rsidR="00DC49C4">
        <w:t>,</w:t>
      </w:r>
      <w:r w:rsidR="009B16AF">
        <w:t xml:space="preserve"> the designated dis</w:t>
      </w:r>
      <w:r w:rsidRPr="00721BC3">
        <w:t xml:space="preserve">trict </w:t>
      </w:r>
      <w:r w:rsidR="009B16AF">
        <w:t>j</w:t>
      </w:r>
      <w:r w:rsidRPr="00721BC3">
        <w:t>udg</w:t>
      </w:r>
      <w:r w:rsidR="009B16AF">
        <w:t>e</w:t>
      </w:r>
      <w:r w:rsidRPr="00721BC3">
        <w:t xml:space="preserve"> was very supportive to us</w:t>
      </w:r>
      <w:r w:rsidR="009B16AF">
        <w:t xml:space="preserve">. In our </w:t>
      </w:r>
      <w:r w:rsidRPr="00721BC3">
        <w:t>experience</w:t>
      </w:r>
      <w:r w:rsidR="00206EAC">
        <w:t>,</w:t>
      </w:r>
      <w:r w:rsidRPr="00721BC3">
        <w:t xml:space="preserve"> it did not come down to this jurisdiction</w:t>
      </w:r>
      <w:r w:rsidR="00443192">
        <w:t xml:space="preserve"> or this</w:t>
      </w:r>
      <w:r w:rsidRPr="00721BC3">
        <w:t xml:space="preserve"> courthouse particularly; </w:t>
      </w:r>
      <w:r w:rsidR="00443192">
        <w:t>it</w:t>
      </w:r>
      <w:r w:rsidRPr="00721BC3">
        <w:t xml:space="preserve"> </w:t>
      </w:r>
      <w:r w:rsidR="00443192">
        <w:t>depended on the</w:t>
      </w:r>
      <w:r w:rsidRPr="00721BC3">
        <w:t xml:space="preserve"> individual</w:t>
      </w:r>
      <w:r w:rsidR="00E504FA">
        <w:t xml:space="preserve"> judge, or</w:t>
      </w:r>
      <w:r w:rsidRPr="00721BC3">
        <w:t xml:space="preserve"> level of </w:t>
      </w:r>
      <w:r w:rsidR="00E504FA">
        <w:t>judge, on</w:t>
      </w:r>
      <w:r w:rsidRPr="009315E3">
        <w:t xml:space="preserve"> the day. We have been gratified that the </w:t>
      </w:r>
      <w:r w:rsidR="00E504FA">
        <w:t>M</w:t>
      </w:r>
      <w:r w:rsidRPr="009315E3">
        <w:t xml:space="preserve">aster of the </w:t>
      </w:r>
      <w:r w:rsidR="00E504FA">
        <w:t>R</w:t>
      </w:r>
      <w:r w:rsidRPr="009315E3">
        <w:t>olls has since written to all civil judges reminding them that journalists and the public should be allowed in by default to possession hearings, so hopefully there has been a positive outcome from that</w:t>
      </w:r>
      <w:r w:rsidR="00D60FA7">
        <w:t xml:space="preserve">, but it takes </w:t>
      </w:r>
      <w:r w:rsidRPr="009315E3">
        <w:t>some tenacity of spirit on the part of the journalist to keep pushing at those doors even when they</w:t>
      </w:r>
      <w:r w:rsidR="00D60FA7">
        <w:t xml:space="preserve"> are</w:t>
      </w:r>
      <w:r w:rsidRPr="009315E3">
        <w:t xml:space="preserve"> closed.</w:t>
      </w:r>
    </w:p>
    <w:p w:rsidR="009315E3" w:rsidP="009315E3">
      <w:pPr>
        <w:pStyle w:val="Question"/>
      </w:pPr>
      <w:sdt>
        <w:sdtPr>
          <w:alias w:val="Member"/>
          <w:tag w:val="&lt;Member mnisId='4363' dodsId='110372'&gt;"/>
          <w:id w:val="-45842685"/>
          <w:placeholder>
            <w:docPart w:val="DefaultPlaceholder_-1854013440"/>
          </w:placeholder>
          <w:richText/>
        </w:sdtPr>
        <w:sdtContent>
          <w:r w:rsidRPr="009315E3">
            <w:rPr>
              <w:b/>
            </w:rPr>
            <w:t>Kate Hollern:</w:t>
          </w:r>
        </w:sdtContent>
      </w:sdt>
      <w:r>
        <w:t xml:space="preserve"> </w:t>
      </w:r>
      <w:r w:rsidRPr="009315E3">
        <w:t xml:space="preserve">I would be interested to hear in future </w:t>
      </w:r>
      <w:r w:rsidRPr="009315E3" w:rsidR="00F76721">
        <w:t xml:space="preserve">whether </w:t>
      </w:r>
      <w:r w:rsidRPr="009315E3">
        <w:t>there is any improvement or whether there are</w:t>
      </w:r>
      <w:r w:rsidR="00D60FA7">
        <w:t xml:space="preserve"> still</w:t>
      </w:r>
      <w:r w:rsidRPr="009315E3">
        <w:t xml:space="preserve"> blockages. Judith, do you have any thoughts on that?</w:t>
      </w:r>
    </w:p>
    <w:p w:rsidR="00C85F84" w:rsidP="009315E3">
      <w:pPr>
        <w:pStyle w:val="Answer"/>
      </w:pPr>
      <w:sdt>
        <w:sdtPr>
          <w:alias w:val="Witness"/>
          <w:id w:val="1561973315"/>
          <w:placeholder>
            <w:docPart w:val="DefaultPlaceholder_-1854013440"/>
          </w:placeholder>
          <w:richText/>
        </w:sdtPr>
        <w:sdtContent>
          <w:r w:rsidRPr="009315E3" w:rsidR="009315E3">
            <w:rPr>
              <w:b/>
              <w:i/>
            </w:rPr>
            <w:t>Dr Townend:</w:t>
          </w:r>
        </w:sdtContent>
      </w:sdt>
      <w:r w:rsidR="009315E3">
        <w:t xml:space="preserve"> </w:t>
      </w:r>
      <w:r w:rsidRPr="009315E3" w:rsidR="009315E3">
        <w:t>On the Court of Protection, I have written an articl</w:t>
      </w:r>
      <w:r w:rsidR="00D60FA7">
        <w:t>e. W</w:t>
      </w:r>
      <w:r w:rsidRPr="003E7E33" w:rsidR="003E7E33">
        <w:t>e have mentioned some of the teething problems there in accessing remote hearing details. We had an update after we wrote that</w:t>
      </w:r>
      <w:r w:rsidR="00EC1EBA">
        <w:t xml:space="preserve"> saying tha</w:t>
      </w:r>
      <w:r w:rsidRPr="003E7E33" w:rsidR="003E7E33">
        <w:t>t things had improved</w:t>
      </w:r>
      <w:r w:rsidR="00EC1EBA">
        <w:t>. M</w:t>
      </w:r>
      <w:r w:rsidRPr="003E7E33" w:rsidR="003E7E33">
        <w:t xml:space="preserve">aybe </w:t>
      </w:r>
      <w:r w:rsidR="00EC1EBA">
        <w:t xml:space="preserve">the </w:t>
      </w:r>
      <w:r w:rsidRPr="003E7E33" w:rsidR="003E7E33">
        <w:t xml:space="preserve">initial emergency measures </w:t>
      </w:r>
      <w:r w:rsidR="00EC1EBA">
        <w:t xml:space="preserve">because of </w:t>
      </w:r>
      <w:r w:rsidRPr="003E7E33" w:rsidR="003E7E33">
        <w:t>the pan</w:t>
      </w:r>
      <w:r w:rsidR="00061DC3">
        <w:t xml:space="preserve">demic </w:t>
      </w:r>
      <w:r w:rsidR="00EC1EBA">
        <w:t xml:space="preserve">and the </w:t>
      </w:r>
      <w:r w:rsidRPr="00061DC3" w:rsidR="00061DC3">
        <w:t>confusion around</w:t>
      </w:r>
      <w:r w:rsidR="0053308C">
        <w:t xml:space="preserve"> how to afford</w:t>
      </w:r>
      <w:r w:rsidRPr="00061DC3" w:rsidR="00061DC3">
        <w:t xml:space="preserve"> access t</w:t>
      </w:r>
      <w:r w:rsidR="00634AD3">
        <w:t>hrough</w:t>
      </w:r>
      <w:r w:rsidRPr="00061DC3" w:rsidR="00061DC3">
        <w:t xml:space="preserve"> remote hearing</w:t>
      </w:r>
      <w:r>
        <w:t xml:space="preserve">s in that </w:t>
      </w:r>
      <w:r w:rsidRPr="00061DC3" w:rsidR="00061DC3">
        <w:t>context</w:t>
      </w:r>
      <w:r>
        <w:t xml:space="preserve"> have</w:t>
      </w:r>
      <w:r w:rsidRPr="00061DC3" w:rsidR="00061DC3">
        <w:t xml:space="preserve"> now improved</w:t>
      </w:r>
      <w:r w:rsidR="00061DC3">
        <w:t>.</w:t>
      </w:r>
    </w:p>
    <w:p w:rsidR="001365DD" w:rsidP="00C85F84">
      <w:pPr>
        <w:pStyle w:val="Remark"/>
      </w:pPr>
      <w:sdt>
        <w:sdtPr>
          <w:alias w:val="Member"/>
          <w:tag w:val="&lt;Member mnisId='1601' dodsId='34498'&gt;"/>
          <w:id w:val="567235320"/>
          <w:placeholder>
            <w:docPart w:val="DefaultPlaceholder_-1854013440"/>
          </w:placeholder>
          <w:richText/>
        </w:sdtPr>
        <w:sdtContent>
          <w:r w:rsidRPr="00C85F84" w:rsidR="00C85F84">
            <w:rPr>
              <w:b/>
            </w:rPr>
            <w:t>Chair:</w:t>
          </w:r>
        </w:sdtContent>
      </w:sdt>
      <w:r w:rsidR="00C85F84">
        <w:t xml:space="preserve"> That is good to hear.</w:t>
      </w:r>
    </w:p>
    <w:p w:rsidR="006659C8" w:rsidRPr="006659C8" w:rsidP="00367F73">
      <w:pPr>
        <w:pStyle w:val="Answer"/>
      </w:pPr>
      <w:sdt>
        <w:sdtPr>
          <w:alias w:val="Witness"/>
          <w:id w:val="1141613238"/>
          <w:placeholder>
            <w:docPart w:val="DefaultPlaceholder_-1854013440"/>
          </w:placeholder>
          <w:richText/>
        </w:sdtPr>
        <w:sdtContent>
          <w:r w:rsidRPr="001365DD" w:rsidR="001365DD">
            <w:rPr>
              <w:b/>
              <w:i/>
            </w:rPr>
            <w:t>Emily Pennink:</w:t>
          </w:r>
        </w:sdtContent>
      </w:sdt>
      <w:r w:rsidR="001365DD">
        <w:t xml:space="preserve"> </w:t>
      </w:r>
      <w:r w:rsidRPr="00061DC3" w:rsidR="00061DC3">
        <w:t xml:space="preserve">I am very sorry to hear about the experiences </w:t>
      </w:r>
      <w:r w:rsidR="00C85F84">
        <w:t xml:space="preserve">that </w:t>
      </w:r>
      <w:r w:rsidRPr="00061DC3" w:rsidR="00061DC3">
        <w:t>Maeve</w:t>
      </w:r>
      <w:r w:rsidR="005A794A">
        <w:t>’</w:t>
      </w:r>
      <w:r w:rsidR="001365DD">
        <w:t>s reporters have had.</w:t>
      </w:r>
      <w:r w:rsidRPr="00061DC3" w:rsidR="00061DC3">
        <w:t xml:space="preserve"> I can speak only about my own experiences. Having spoken to my colleagues around the country, I know that access to remote hearings has been patchy at different courts. </w:t>
      </w:r>
      <w:r w:rsidR="00C268F5">
        <w:t>T</w:t>
      </w:r>
      <w:r w:rsidRPr="00061DC3" w:rsidR="00061DC3">
        <w:t>he Old Bailey has been a fantastic example of giving access to as many people as possible t</w:t>
      </w:r>
      <w:r w:rsidR="00367F73">
        <w:t>o</w:t>
      </w:r>
      <w:r w:rsidRPr="00061DC3" w:rsidR="00061DC3">
        <w:t xml:space="preserve"> video links. Like a lot of the </w:t>
      </w:r>
      <w:r w:rsidR="00367F73">
        <w:t>courts</w:t>
      </w:r>
      <w:r w:rsidRPr="00061DC3" w:rsidR="00061DC3">
        <w:t>, there ha</w:t>
      </w:r>
      <w:r w:rsidR="00367F73">
        <w:t>ve</w:t>
      </w:r>
      <w:r w:rsidRPr="00061DC3" w:rsidR="00061DC3">
        <w:t xml:space="preserve"> been problems, but the willingness to collaborate, communicate and work on finding solutions </w:t>
      </w:r>
      <w:r w:rsidRPr="006659C8">
        <w:t>has been fantastic. Outside the Old Bailey, I have been to one of the Nightingale courts up the road</w:t>
      </w:r>
      <w:r w:rsidR="00367F73">
        <w:t>.</w:t>
      </w:r>
      <w:sdt>
        <w:sdtPr>
          <w:alias w:val="Witness"/>
          <w:id w:val="401961125"/>
          <w:placeholder>
            <w:docPart w:val="DefaultPlaceholder_-1854013440"/>
          </w:placeholder>
          <w:richText/>
        </w:sdtPr>
        <w:sdtContent>
          <w:r w:rsidR="00F76721">
            <w:t xml:space="preserve"> </w:t>
          </w:r>
        </w:sdtContent>
      </w:sdt>
      <w:r w:rsidR="00367F73">
        <w:t xml:space="preserve">There was a </w:t>
      </w:r>
      <w:r w:rsidR="00F76721">
        <w:t>level</w:t>
      </w:r>
      <w:r w:rsidR="00367F73">
        <w:t xml:space="preserve"> </w:t>
      </w:r>
      <w:r w:rsidRPr="006659C8">
        <w:t xml:space="preserve">of surprise to see a reporter turn up there, but I was very happy to see that the system was working quite well there and </w:t>
      </w:r>
      <w:r w:rsidR="00F76721">
        <w:t xml:space="preserve">that </w:t>
      </w:r>
      <w:r w:rsidRPr="006659C8">
        <w:t>we were allowed access.</w:t>
      </w:r>
      <w:r w:rsidR="00702EA1">
        <w:t xml:space="preserve"> There was just </w:t>
      </w:r>
      <w:r w:rsidRPr="006659C8">
        <w:t>a little bit of surprise, but it was fine.</w:t>
      </w:r>
    </w:p>
    <w:p w:rsidR="00F76721" w:rsidP="00061DC3">
      <w:pPr>
        <w:pStyle w:val="Answer"/>
      </w:pPr>
      <w:r>
        <w:t xml:space="preserve">As </w:t>
      </w:r>
      <w:r>
        <w:t>for</w:t>
      </w:r>
      <w:r>
        <w:t xml:space="preserve"> t</w:t>
      </w:r>
      <w:r w:rsidRPr="000C329D" w:rsidR="000C329D">
        <w:t>he other areas that</w:t>
      </w:r>
      <w:r>
        <w:t xml:space="preserve"> </w:t>
      </w:r>
      <w:r w:rsidRPr="000C329D" w:rsidR="000C329D">
        <w:t xml:space="preserve">have been fantastic </w:t>
      </w:r>
      <w:r>
        <w:t xml:space="preserve">with </w:t>
      </w:r>
      <w:r w:rsidRPr="000C329D" w:rsidR="000C329D">
        <w:t>access</w:t>
      </w:r>
      <w:r>
        <w:t>,</w:t>
      </w:r>
      <w:r w:rsidR="00711097">
        <w:t xml:space="preserve"> I refer to</w:t>
      </w:r>
      <w:r w:rsidRPr="000C329D" w:rsidR="000C329D">
        <w:t xml:space="preserve"> the inquest</w:t>
      </w:r>
      <w:r w:rsidR="00711097">
        <w:t>s</w:t>
      </w:r>
      <w:r w:rsidRPr="000C329D" w:rsidR="000C329D">
        <w:t xml:space="preserve"> arranged by the </w:t>
      </w:r>
      <w:r w:rsidR="00711097">
        <w:t>R</w:t>
      </w:r>
      <w:r w:rsidRPr="000C329D" w:rsidR="000C329D">
        <w:t>ecorder of London in his capacity as coroner</w:t>
      </w:r>
      <w:r w:rsidR="00711097">
        <w:t>.</w:t>
      </w:r>
      <w:r w:rsidRPr="000C329D" w:rsidR="000C329D">
        <w:t xml:space="preserve"> </w:t>
      </w:r>
      <w:r w:rsidR="00711097">
        <w:t>The F</w:t>
      </w:r>
      <w:r w:rsidRPr="000C329D" w:rsidR="000C329D">
        <w:t>ishmonger</w:t>
      </w:r>
      <w:r w:rsidR="00711097">
        <w:t>s</w:t>
      </w:r>
      <w:r w:rsidR="005A794A">
        <w:t>’</w:t>
      </w:r>
      <w:r w:rsidR="00711097">
        <w:t xml:space="preserve"> H</w:t>
      </w:r>
      <w:r w:rsidRPr="000C329D" w:rsidR="000C329D">
        <w:t>all inquest</w:t>
      </w:r>
      <w:r w:rsidR="00564EED">
        <w:t>s</w:t>
      </w:r>
      <w:r>
        <w:t>,</w:t>
      </w:r>
      <w:r w:rsidR="00711097">
        <w:t xml:space="preserve"> which </w:t>
      </w:r>
      <w:r w:rsidRPr="00564EED" w:rsidR="00564EED">
        <w:t>were moved from the Old Bailey to a temporary court at the Guildhall</w:t>
      </w:r>
      <w:r>
        <w:t>,</w:t>
      </w:r>
      <w:r w:rsidRPr="00564EED" w:rsidR="00564EED">
        <w:t xml:space="preserve"> made it possible for a very large number of journalists to attend. The arrangements were absolutely phenome</w:t>
      </w:r>
      <w:r w:rsidR="00D14899">
        <w:t>nal</w:t>
      </w:r>
      <w:r w:rsidRPr="00564EED" w:rsidR="00564EED">
        <w:t xml:space="preserve">. We have never had it so good. </w:t>
      </w:r>
    </w:p>
    <w:p w:rsidR="00451C2E" w:rsidP="00061DC3">
      <w:pPr>
        <w:pStyle w:val="Answer"/>
      </w:pPr>
      <w:r>
        <w:t>The o</w:t>
      </w:r>
      <w:r w:rsidRPr="00564EED" w:rsidR="00564EED">
        <w:t>ngoing inquest</w:t>
      </w:r>
      <w:r>
        <w:t>s</w:t>
      </w:r>
      <w:r w:rsidRPr="00564EED" w:rsidR="00564EED">
        <w:t xml:space="preserve"> at </w:t>
      </w:r>
      <w:r w:rsidR="007C6CBE">
        <w:t>Bar</w:t>
      </w:r>
      <w:r w:rsidRPr="00564EED" w:rsidR="00564EED">
        <w:t>king town hall</w:t>
      </w:r>
      <w:r w:rsidR="007C6CBE">
        <w:t>,</w:t>
      </w:r>
      <w:r w:rsidRPr="007C6CBE" w:rsidR="007C6CBE">
        <w:t xml:space="preserve"> which is another transfer</w:t>
      </w:r>
      <w:r w:rsidR="00F76721">
        <w:t xml:space="preserve">, </w:t>
      </w:r>
      <w:r>
        <w:t xml:space="preserve">into the </w:t>
      </w:r>
      <w:r w:rsidRPr="007C6CBE" w:rsidR="007C6CBE">
        <w:t>deaths of the victims of the serial killer</w:t>
      </w:r>
      <w:r w:rsidR="007C6CBE">
        <w:t xml:space="preserve"> St</w:t>
      </w:r>
      <w:r w:rsidR="00284239">
        <w:t>ephen Port have been going on for 10 weeks.</w:t>
      </w:r>
      <w:r w:rsidR="000E0F41">
        <w:t xml:space="preserve"> </w:t>
      </w:r>
      <w:r w:rsidR="00305DBA">
        <w:t>S</w:t>
      </w:r>
      <w:r w:rsidRPr="007C6CBE" w:rsidR="007C6CBE">
        <w:t>taff who are not used to dealing with journalists suddenly have an influx of journalists, but they are coping admirably</w:t>
      </w:r>
      <w:r w:rsidRPr="00451C2E">
        <w:t xml:space="preserve">. It is worth noting that there are some areas where people have gone beyond the </w:t>
      </w:r>
      <w:r w:rsidR="000E0F41">
        <w:t>c</w:t>
      </w:r>
      <w:r w:rsidRPr="00451C2E">
        <w:t xml:space="preserve">all of </w:t>
      </w:r>
      <w:r w:rsidR="000E0F41">
        <w:t>d</w:t>
      </w:r>
      <w:r w:rsidRPr="00451C2E">
        <w:t>uty to make it happen.</w:t>
      </w:r>
    </w:p>
    <w:p w:rsidR="00451C2E" w:rsidP="000E0F41">
      <w:pPr>
        <w:pStyle w:val="Remark"/>
      </w:pPr>
      <w:sdt>
        <w:sdtPr>
          <w:alias w:val="Member"/>
          <w:tag w:val="&lt;Member mnisId='1601' dodsId='34498'&gt;"/>
          <w:id w:val="237599543"/>
          <w:placeholder>
            <w:docPart w:val="DefaultPlaceholder_-1854013440"/>
          </w:placeholder>
          <w:richText/>
        </w:sdtPr>
        <w:sdtContent>
          <w:r w:rsidRPr="000E0F41">
            <w:rPr>
              <w:b/>
            </w:rPr>
            <w:t>Chair:</w:t>
          </w:r>
        </w:sdtContent>
      </w:sdt>
      <w:r>
        <w:t xml:space="preserve"> </w:t>
      </w:r>
      <w:r w:rsidRPr="00451C2E">
        <w:t>That is helpful</w:t>
      </w:r>
      <w:r>
        <w:t>.</w:t>
      </w:r>
    </w:p>
    <w:p w:rsidR="00451C2E" w:rsidP="00451C2E">
      <w:pPr>
        <w:pStyle w:val="Question"/>
      </w:pPr>
      <w:sdt>
        <w:sdtPr>
          <w:alias w:val="Member"/>
          <w:tag w:val="&lt;Member mnisId='4363' dodsId='110372'&gt;"/>
          <w:id w:val="-949008956"/>
          <w:placeholder>
            <w:docPart w:val="DefaultPlaceholder_-1854013440"/>
          </w:placeholder>
          <w:richText/>
        </w:sdtPr>
        <w:sdtContent>
          <w:r w:rsidRPr="00451C2E">
            <w:rPr>
              <w:b/>
            </w:rPr>
            <w:t>Kate Hollern:</w:t>
          </w:r>
        </w:sdtContent>
      </w:sdt>
      <w:r>
        <w:t xml:space="preserve"> </w:t>
      </w:r>
      <w:r w:rsidRPr="00451C2E">
        <w:t>You spoke about access to information</w:t>
      </w:r>
      <w:r w:rsidR="003A741A">
        <w:t xml:space="preserve">. I know that you use </w:t>
      </w:r>
      <w:r w:rsidRPr="00451C2E">
        <w:t>barristers and different avenues to get information</w:t>
      </w:r>
      <w:r>
        <w:t>.</w:t>
      </w:r>
      <w:r w:rsidRPr="00451C2E">
        <w:t xml:space="preserve"> </w:t>
      </w:r>
      <w:r w:rsidR="003A741A">
        <w:t>H</w:t>
      </w:r>
      <w:r w:rsidRPr="00451C2E">
        <w:t xml:space="preserve">ow do courts or judges differentiate the information that a journalist should have </w:t>
      </w:r>
      <w:r w:rsidR="001A2860">
        <w:t xml:space="preserve">from </w:t>
      </w:r>
      <w:r w:rsidR="003A741A">
        <w:t>that available</w:t>
      </w:r>
      <w:r w:rsidRPr="00451C2E">
        <w:t xml:space="preserve"> to a member of the</w:t>
      </w:r>
      <w:r w:rsidR="003A741A">
        <w:t xml:space="preserve"> general</w:t>
      </w:r>
      <w:r w:rsidRPr="00451C2E">
        <w:t xml:space="preserve"> public</w:t>
      </w:r>
      <w:r w:rsidR="00783F8B">
        <w:t xml:space="preserve"> </w:t>
      </w:r>
      <w:r w:rsidRPr="00451C2E">
        <w:t xml:space="preserve">or a legal </w:t>
      </w:r>
      <w:r w:rsidR="00783F8B">
        <w:t>b</w:t>
      </w:r>
      <w:r w:rsidRPr="00451C2E">
        <w:t>logger</w:t>
      </w:r>
      <w:r>
        <w:t>?</w:t>
      </w:r>
      <w:r w:rsidRPr="00451C2E">
        <w:t xml:space="preserve"> </w:t>
      </w:r>
      <w:r w:rsidR="00783F8B">
        <w:t>H</w:t>
      </w:r>
      <w:r w:rsidRPr="00451C2E">
        <w:t>ow would courts differentiate the right to</w:t>
      </w:r>
      <w:r w:rsidR="00783F8B">
        <w:t xml:space="preserve"> access</w:t>
      </w:r>
      <w:r w:rsidRPr="00451C2E">
        <w:t xml:space="preserve"> </w:t>
      </w:r>
      <w:r w:rsidR="00783F8B">
        <w:t xml:space="preserve">to </w:t>
      </w:r>
      <w:r w:rsidRPr="00451C2E">
        <w:t>information</w:t>
      </w:r>
      <w:r>
        <w:t>?</w:t>
      </w:r>
    </w:p>
    <w:p w:rsidR="001A2860" w:rsidP="00451C2E">
      <w:pPr>
        <w:pStyle w:val="Answer"/>
      </w:pPr>
      <w:sdt>
        <w:sdtPr>
          <w:alias w:val="Witness"/>
          <w:id w:val="-1737319038"/>
          <w:placeholder>
            <w:docPart w:val="DefaultPlaceholder_-1854013440"/>
          </w:placeholder>
          <w:richText/>
        </w:sdtPr>
        <w:sdtContent>
          <w:r w:rsidRPr="00451C2E" w:rsidR="00451C2E">
            <w:rPr>
              <w:b/>
              <w:i/>
            </w:rPr>
            <w:t>Emily Pennink:</w:t>
          </w:r>
        </w:sdtContent>
      </w:sdt>
      <w:r w:rsidR="00451C2E">
        <w:t xml:space="preserve"> </w:t>
      </w:r>
      <w:r w:rsidR="00783F8B">
        <w:t>I</w:t>
      </w:r>
      <w:r w:rsidRPr="0004058B" w:rsidR="0004058B">
        <w:t>t is a tricky issue</w:t>
      </w:r>
      <w:r w:rsidR="00783F8B">
        <w:t>. A</w:t>
      </w:r>
      <w:r w:rsidRPr="0004058B" w:rsidR="0004058B">
        <w:t>s we heard from Maeve</w:t>
      </w:r>
      <w:r w:rsidR="00783F8B">
        <w:t>,</w:t>
      </w:r>
      <w:r w:rsidRPr="0004058B" w:rsidR="0004058B">
        <w:t xml:space="preserve"> there is a bit of a grey area, but journalist</w:t>
      </w:r>
      <w:r w:rsidR="00783F8B">
        <w:t>s</w:t>
      </w:r>
      <w:r w:rsidRPr="0004058B" w:rsidR="0004058B">
        <w:t xml:space="preserve"> with legal an</w:t>
      </w:r>
      <w:r w:rsidR="00783F8B">
        <w:t xml:space="preserve">d </w:t>
      </w:r>
      <w:r w:rsidRPr="0004058B" w:rsidR="0004058B">
        <w:t>court</w:t>
      </w:r>
      <w:r>
        <w:t xml:space="preserve"> </w:t>
      </w:r>
      <w:r w:rsidRPr="0004058B" w:rsidR="0004058B">
        <w:t>reporting training are trusted with privileged information about victims who cannot be identified</w:t>
      </w:r>
      <w:r w:rsidR="006374F1">
        <w:t xml:space="preserve">, </w:t>
      </w:r>
      <w:r w:rsidRPr="0004058B" w:rsidR="0004058B">
        <w:t xml:space="preserve">for example, </w:t>
      </w:r>
      <w:r w:rsidR="006374F1">
        <w:t xml:space="preserve">and </w:t>
      </w:r>
      <w:r w:rsidRPr="0004058B" w:rsidR="0004058B">
        <w:t>access to case summaries</w:t>
      </w:r>
      <w:r>
        <w:t>,</w:t>
      </w:r>
      <w:r w:rsidRPr="0004058B" w:rsidR="0004058B">
        <w:t xml:space="preserve"> which are fantastically useful. </w:t>
      </w:r>
      <w:r w:rsidR="00954D5B">
        <w:t xml:space="preserve">A </w:t>
      </w:r>
      <w:r w:rsidRPr="0004058B" w:rsidR="0004058B">
        <w:t xml:space="preserve">case summary in the Sarah </w:t>
      </w:r>
      <w:r w:rsidR="006374F1">
        <w:t>E</w:t>
      </w:r>
      <w:r w:rsidRPr="0004058B" w:rsidR="0004058B">
        <w:t xml:space="preserve">verard case enabled us to report straight away the details as soon as </w:t>
      </w:r>
      <w:r w:rsidR="006374F1">
        <w:t>the defendant</w:t>
      </w:r>
      <w:r w:rsidRPr="0004058B" w:rsidR="0004058B">
        <w:t xml:space="preserve"> pleaded guilty. Do you give that to someone who is not legally trained </w:t>
      </w:r>
      <w:r w:rsidRPr="00E63BAD" w:rsidR="00E63BAD">
        <w:t>or any member of the public who could put that in a blog and</w:t>
      </w:r>
      <w:r w:rsidR="00917021">
        <w:t xml:space="preserve"> does not </w:t>
      </w:r>
      <w:r w:rsidRPr="00E63BAD" w:rsidR="00E63BAD">
        <w:t>know anything about the law</w:t>
      </w:r>
      <w:r w:rsidR="00917021">
        <w:t>? Y</w:t>
      </w:r>
      <w:r w:rsidRPr="00E63BAD" w:rsidR="00E63BAD">
        <w:t xml:space="preserve">ou have to be sensible about it. Being a court reporter </w:t>
      </w:r>
      <w:r w:rsidR="00917021">
        <w:t xml:space="preserve">is </w:t>
      </w:r>
      <w:r w:rsidRPr="00E63BAD" w:rsidR="00E63BAD">
        <w:t>a very privileged position and you get access to this material that should not be in the public domain</w:t>
      </w:r>
      <w:r w:rsidR="006C0FF5">
        <w:t xml:space="preserve">. </w:t>
      </w:r>
    </w:p>
    <w:p w:rsidR="00ED58BC" w:rsidP="00451C2E">
      <w:pPr>
        <w:pStyle w:val="Answer"/>
      </w:pPr>
      <w:r>
        <w:t>T</w:t>
      </w:r>
      <w:r w:rsidRPr="00116940" w:rsidR="00116940">
        <w:t>here is also a question around reporting restrictions.</w:t>
      </w:r>
      <w:r w:rsidRPr="00D42E5D" w:rsidR="00D42E5D">
        <w:t xml:space="preserve"> I am sure</w:t>
      </w:r>
      <w:r>
        <w:t xml:space="preserve"> Maeve</w:t>
      </w:r>
      <w:r w:rsidR="005A794A">
        <w:t>’</w:t>
      </w:r>
      <w:r>
        <w:t xml:space="preserve">s </w:t>
      </w:r>
      <w:r w:rsidRPr="00D42E5D" w:rsidR="00D42E5D">
        <w:t xml:space="preserve">reporters would very much appreciate knowing whether there is a reporting restriction in a case they are covering, but the reporting restrictions themselves very often carry details of the </w:t>
      </w:r>
      <w:r>
        <w:t xml:space="preserve">very </w:t>
      </w:r>
      <w:r w:rsidRPr="00D42E5D" w:rsidR="00D42E5D">
        <w:t xml:space="preserve">thing you cannot report. </w:t>
      </w:r>
      <w:r w:rsidRPr="00D42E5D" w:rsidR="00D42E5D">
        <w:t>That is the kind of thing to which accredited journalists have access, but others may not. As a member of the public you cannot necessarily expect to have access to information that is not in the public domain already</w:t>
      </w:r>
      <w:r w:rsidRPr="00ED58BC">
        <w:t xml:space="preserve">, although anyone is </w:t>
      </w:r>
      <w:r w:rsidR="00DD25FD">
        <w:t xml:space="preserve">certainly </w:t>
      </w:r>
      <w:r w:rsidRPr="00ED58BC">
        <w:t>welcome to sit in the public gallery</w:t>
      </w:r>
      <w:r w:rsidR="00DD25FD">
        <w:t xml:space="preserve"> and</w:t>
      </w:r>
      <w:r w:rsidRPr="00ED58BC">
        <w:t xml:space="preserve"> watch cases live.</w:t>
      </w:r>
    </w:p>
    <w:p w:rsidR="00ED58BC" w:rsidP="00ED58BC">
      <w:pPr>
        <w:pStyle w:val="Question"/>
      </w:pPr>
      <w:sdt>
        <w:sdtPr>
          <w:alias w:val="Member"/>
          <w:tag w:val="&lt;Member mnisId='4363' dodsId='110372'&gt;"/>
          <w:id w:val="1934860227"/>
          <w:placeholder>
            <w:docPart w:val="DefaultPlaceholder_-1854013440"/>
          </w:placeholder>
          <w:richText/>
        </w:sdtPr>
        <w:sdtContent>
          <w:r w:rsidRPr="00ED58BC">
            <w:rPr>
              <w:b/>
            </w:rPr>
            <w:t>Kate Hollern:</w:t>
          </w:r>
        </w:sdtContent>
      </w:sdt>
      <w:r>
        <w:t xml:space="preserve"> </w:t>
      </w:r>
      <w:r w:rsidRPr="00ED58BC">
        <w:t>And tweet regardless. Maeve, do you have any thoughts on how courts should differentiate the level of detail, whether it is a journalist</w:t>
      </w:r>
      <w:r w:rsidR="009641CA">
        <w:t>, b</w:t>
      </w:r>
      <w:r w:rsidRPr="00ED58BC">
        <w:t>logger or just a member of the public</w:t>
      </w:r>
      <w:r>
        <w:t>?</w:t>
      </w:r>
      <w:r w:rsidRPr="00ED58BC">
        <w:t xml:space="preserve"> </w:t>
      </w:r>
      <w:r w:rsidR="009641CA">
        <w:t>H</w:t>
      </w:r>
      <w:r w:rsidRPr="00ED58BC">
        <w:t>ow would courts decide who can have access, and how can that be facilitated</w:t>
      </w:r>
      <w:r>
        <w:t>?</w:t>
      </w:r>
      <w:r w:rsidRPr="00ED58BC">
        <w:t xml:space="preserve"> </w:t>
      </w:r>
      <w:r w:rsidR="009641CA">
        <w:t>I</w:t>
      </w:r>
      <w:r w:rsidRPr="00ED58BC">
        <w:t>t goes back to your point that you are getting cases on the day</w:t>
      </w:r>
      <w:r w:rsidR="009641CA">
        <w:t>. O</w:t>
      </w:r>
      <w:r w:rsidRPr="00ED58BC">
        <w:t>bviously</w:t>
      </w:r>
      <w:r w:rsidR="009641CA">
        <w:t>,</w:t>
      </w:r>
      <w:r w:rsidRPr="00ED58BC">
        <w:t xml:space="preserve"> it needs a great deal of thought on what information can be shared by which group of people.</w:t>
      </w:r>
    </w:p>
    <w:p w:rsidR="00F47B88" w:rsidP="00ED58BC">
      <w:pPr>
        <w:pStyle w:val="Answer"/>
      </w:pPr>
      <w:sdt>
        <w:sdtPr>
          <w:alias w:val="Witness"/>
          <w:id w:val="-1349704140"/>
          <w:placeholder>
            <w:docPart w:val="DefaultPlaceholder_-1854013440"/>
          </w:placeholder>
          <w:richText/>
        </w:sdtPr>
        <w:sdtContent>
          <w:r w:rsidRPr="00ED58BC" w:rsidR="00ED58BC">
            <w:rPr>
              <w:b/>
              <w:i/>
            </w:rPr>
            <w:t>Maeve McClenaghan:</w:t>
          </w:r>
        </w:sdtContent>
      </w:sdt>
      <w:r w:rsidR="00ED58BC">
        <w:t xml:space="preserve"> </w:t>
      </w:r>
      <w:r w:rsidRPr="00F11B60" w:rsidR="00F11B60">
        <w:t>I think that is tricky</w:t>
      </w:r>
      <w:r w:rsidR="009641CA">
        <w:t>. A</w:t>
      </w:r>
      <w:r w:rsidRPr="00F11B60" w:rsidR="00F11B60">
        <w:t>s I said earlier, for</w:t>
      </w:r>
      <w:r w:rsidR="00812C8A">
        <w:t xml:space="preserve"> </w:t>
      </w:r>
      <w:r w:rsidRPr="00F11B60" w:rsidR="00F11B60">
        <w:t>journalist</w:t>
      </w:r>
      <w:r w:rsidR="00AD21FA">
        <w:t>s</w:t>
      </w:r>
      <w:r w:rsidRPr="00F11B60" w:rsidR="00F11B60">
        <w:t xml:space="preserve"> who want to sit</w:t>
      </w:r>
      <w:r w:rsidR="00F62358">
        <w:t xml:space="preserve"> in on</w:t>
      </w:r>
      <w:r w:rsidRPr="00F11B60" w:rsidR="00F11B60">
        <w:t xml:space="preserve"> a day</w:t>
      </w:r>
      <w:r w:rsidR="005A794A">
        <w:t>’</w:t>
      </w:r>
      <w:r w:rsidRPr="00F11B60" w:rsidR="00F11B60">
        <w:t>s worth of hearings in magistrates courts</w:t>
      </w:r>
      <w:r w:rsidR="00812C8A">
        <w:t>,</w:t>
      </w:r>
      <w:r w:rsidRPr="00F11B60" w:rsidR="00F11B60">
        <w:t xml:space="preserve"> possession courts or employment tribunals</w:t>
      </w:r>
      <w:r w:rsidR="00812C8A">
        <w:t xml:space="preserve">, </w:t>
      </w:r>
      <w:r w:rsidRPr="00F11B60" w:rsidR="00F11B60">
        <w:t>whatever it might be, it is not always necessarily</w:t>
      </w:r>
      <w:r w:rsidR="00AD21FA">
        <w:t xml:space="preserve"> a matter of</w:t>
      </w:r>
      <w:r w:rsidRPr="00F11B60" w:rsidR="00F11B60">
        <w:t xml:space="preserve"> presenting themselves on a case</w:t>
      </w:r>
      <w:r w:rsidR="00F62358">
        <w:t>-</w:t>
      </w:r>
      <w:r w:rsidRPr="00F11B60" w:rsidR="00F11B60">
        <w:t>by</w:t>
      </w:r>
      <w:r w:rsidR="00F62358">
        <w:t>-</w:t>
      </w:r>
      <w:r w:rsidRPr="00F11B60" w:rsidR="00F11B60">
        <w:t>case or hearing</w:t>
      </w:r>
      <w:r w:rsidR="00F62358">
        <w:t>-</w:t>
      </w:r>
      <w:r w:rsidRPr="00F11B60" w:rsidR="00F11B60">
        <w:t>by</w:t>
      </w:r>
      <w:r w:rsidR="00F62358">
        <w:t>-</w:t>
      </w:r>
      <w:r w:rsidRPr="00F11B60" w:rsidR="00F11B60">
        <w:t>hearing</w:t>
      </w:r>
      <w:r w:rsidR="00F62358">
        <w:t xml:space="preserve"> basis</w:t>
      </w:r>
      <w:r w:rsidRPr="00213730" w:rsidR="00213730">
        <w:t>. Emily is right</w:t>
      </w:r>
      <w:r w:rsidR="00AD21FA">
        <w:t>. T</w:t>
      </w:r>
      <w:r w:rsidRPr="00213730" w:rsidR="00213730">
        <w:t>here is information that is highly sensitive and need</w:t>
      </w:r>
      <w:r w:rsidR="008D66DD">
        <w:t>s</w:t>
      </w:r>
      <w:r w:rsidRPr="00213730" w:rsidR="00213730">
        <w:t xml:space="preserve"> to be navigated carefully</w:t>
      </w:r>
      <w:r>
        <w:t>,</w:t>
      </w:r>
      <w:r w:rsidRPr="00F47B88">
        <w:t xml:space="preserve"> but perhaps on the day</w:t>
      </w:r>
      <w:r w:rsidR="003C360F">
        <w:t>,</w:t>
      </w:r>
      <w:r w:rsidRPr="00F47B88">
        <w:t xml:space="preserve"> at a specific moment when the journalist or </w:t>
      </w:r>
      <w:r w:rsidR="000454C0">
        <w:t>b</w:t>
      </w:r>
      <w:r w:rsidRPr="00F47B88">
        <w:t>logger could put their case to the judge and explain how that material would be used and why they wanted it</w:t>
      </w:r>
      <w:r w:rsidR="003C360F">
        <w:t>,</w:t>
      </w:r>
      <w:r w:rsidRPr="00F47B88">
        <w:t xml:space="preserve"> and have a chance to challenge any restrictions that </w:t>
      </w:r>
      <w:r w:rsidR="008D66DD">
        <w:t xml:space="preserve">are </w:t>
      </w:r>
      <w:r w:rsidRPr="00F47B88">
        <w:t>put upon them. It probably necessitates a dialogue</w:t>
      </w:r>
      <w:r>
        <w:t>.</w:t>
      </w:r>
    </w:p>
    <w:p w:rsidR="00F47B88" w:rsidP="00F47B88">
      <w:pPr>
        <w:pStyle w:val="Answer"/>
      </w:pPr>
      <w:sdt>
        <w:sdtPr>
          <w:alias w:val="Witness"/>
          <w:id w:val="1997539166"/>
          <w:placeholder>
            <w:docPart w:val="DefaultPlaceholder_-1854013440"/>
          </w:placeholder>
          <w:richText/>
        </w:sdtPr>
        <w:sdtContent>
          <w:r w:rsidRPr="00F47B88">
            <w:rPr>
              <w:b/>
              <w:i/>
            </w:rPr>
            <w:t>Dr Townend:</w:t>
          </w:r>
        </w:sdtContent>
      </w:sdt>
      <w:r>
        <w:t xml:space="preserve"> </w:t>
      </w:r>
      <w:r w:rsidRPr="00F47B88">
        <w:t xml:space="preserve">I have perhaps a slightly different perspective from Emily </w:t>
      </w:r>
      <w:r w:rsidR="003464F2">
        <w:t>in</w:t>
      </w:r>
      <w:r w:rsidRPr="00F47B88">
        <w:t xml:space="preserve"> thinking there is a case for other sorts of people sometimes to have access to that material. I do not disagree that i</w:t>
      </w:r>
      <w:r w:rsidR="000454C0">
        <w:t>t is</w:t>
      </w:r>
      <w:r w:rsidRPr="00F47B88">
        <w:t xml:space="preserve"> a complicated</w:t>
      </w:r>
      <w:r w:rsidR="000454C0">
        <w:t xml:space="preserve"> matter</w:t>
      </w:r>
      <w:r w:rsidRPr="00F47B88">
        <w:t xml:space="preserve"> to work out</w:t>
      </w:r>
      <w:r w:rsidR="000454C0">
        <w:t xml:space="preserve">. </w:t>
      </w:r>
      <w:r w:rsidRPr="00F47B88">
        <w:t>I see the risks involved</w:t>
      </w:r>
      <w:r w:rsidR="00777F4C">
        <w:t>,</w:t>
      </w:r>
      <w:r w:rsidRPr="00F47B88">
        <w:t xml:space="preserve"> but I think that there is a legitimate reason for other people working in the public interest to have access to case documents, whether it be NGOs working in specialist areas of the law</w:t>
      </w:r>
      <w:r w:rsidR="00777F4C">
        <w:t>,</w:t>
      </w:r>
      <w:r w:rsidRPr="00F47B88">
        <w:t xml:space="preserve"> academic research</w:t>
      </w:r>
      <w:r w:rsidR="00777F4C">
        <w:t>ers or a</w:t>
      </w:r>
      <w:r w:rsidRPr="00F47B88">
        <w:t xml:space="preserve"> wider set of people. At the moment we have a lot of inconsistenc</w:t>
      </w:r>
      <w:r w:rsidR="00777F4C">
        <w:t>y,</w:t>
      </w:r>
      <w:r w:rsidRPr="00F47B88">
        <w:t xml:space="preserve"> coming back to</w:t>
      </w:r>
      <w:r w:rsidR="00777F4C">
        <w:t xml:space="preserve"> Maeve</w:t>
      </w:r>
      <w:r w:rsidR="005A794A">
        <w:t>’</w:t>
      </w:r>
      <w:r w:rsidR="00777F4C">
        <w:t>s</w:t>
      </w:r>
      <w:r w:rsidRPr="00F47B88">
        <w:t xml:space="preserve"> point</w:t>
      </w:r>
      <w:r w:rsidR="00777F4C">
        <w:t>,</w:t>
      </w:r>
      <w:r w:rsidRPr="00F47B88">
        <w:t xml:space="preserve"> about a particular judge deciding whether or not to grant access to something, especially around case documents, finding out the details of reporting restrictions, orders and so on</w:t>
      </w:r>
      <w:r w:rsidR="00043497">
        <w:t>. T</w:t>
      </w:r>
      <w:r w:rsidRPr="00F47B88">
        <w:t>hat is certainly something that needs greater attention and better consistency across the court system.</w:t>
      </w:r>
    </w:p>
    <w:p w:rsidR="00E16587" w:rsidP="00F47B88">
      <w:pPr>
        <w:pStyle w:val="Question"/>
      </w:pPr>
      <w:sdt>
        <w:sdtPr>
          <w:alias w:val="Member"/>
          <w:tag w:val="&lt;Member mnisId='4363' dodsId='110372'&gt;"/>
          <w:id w:val="-761065513"/>
          <w:placeholder>
            <w:docPart w:val="DefaultPlaceholder_-1854013440"/>
          </w:placeholder>
          <w:richText/>
        </w:sdtPr>
        <w:sdtContent>
          <w:r w:rsidRPr="00F47B88" w:rsidR="00F47B88">
            <w:rPr>
              <w:b/>
            </w:rPr>
            <w:t>Kate Hollern:</w:t>
          </w:r>
        </w:sdtContent>
      </w:sdt>
      <w:r w:rsidR="00F47B88">
        <w:t xml:space="preserve"> </w:t>
      </w:r>
      <w:r w:rsidRPr="00E16587">
        <w:t>We are here to talk about open justice. It could be quite difficult to justify why a journalist should have information and the general public should not.</w:t>
      </w:r>
    </w:p>
    <w:p w:rsidR="00C91193" w:rsidP="00E16587">
      <w:pPr>
        <w:pStyle w:val="Answer"/>
      </w:pPr>
      <w:sdt>
        <w:sdtPr>
          <w:alias w:val="Witness"/>
          <w:id w:val="1607620954"/>
          <w:placeholder>
            <w:docPart w:val="DefaultPlaceholder_-1854013440"/>
          </w:placeholder>
          <w:richText/>
        </w:sdtPr>
        <w:sdtContent>
          <w:r w:rsidRPr="00E16587" w:rsidR="00E16587">
            <w:rPr>
              <w:b/>
              <w:i/>
            </w:rPr>
            <w:t>Emily Pennink:</w:t>
          </w:r>
        </w:sdtContent>
      </w:sdt>
      <w:r w:rsidR="00E16587">
        <w:t xml:space="preserve"> </w:t>
      </w:r>
      <w:r w:rsidRPr="00E16587" w:rsidR="00E16587">
        <w:t>I think it is quite straightforward. The general public should have information</w:t>
      </w:r>
      <w:r w:rsidR="00043497">
        <w:t>—t</w:t>
      </w:r>
      <w:r w:rsidRPr="00E16587" w:rsidR="00E16587">
        <w:t>hat is fine</w:t>
      </w:r>
      <w:r w:rsidR="00043497">
        <w:t xml:space="preserve">—to be </w:t>
      </w:r>
      <w:r w:rsidRPr="00E16587" w:rsidR="00E16587">
        <w:t xml:space="preserve">published and </w:t>
      </w:r>
      <w:r w:rsidR="003464F2">
        <w:t>be</w:t>
      </w:r>
      <w:r w:rsidRPr="00E16587" w:rsidR="00E16587">
        <w:t xml:space="preserve"> in the public domain, but journalists are working with material that is quite sensitive and is not in the public domain to enable them to do their jobs as journalists. If everyone had access to that information</w:t>
      </w:r>
      <w:r w:rsidR="00AC1DC5">
        <w:t>,</w:t>
      </w:r>
      <w:r w:rsidRPr="00E16587" w:rsidR="00E16587">
        <w:t xml:space="preserve"> it w</w:t>
      </w:r>
      <w:r w:rsidR="00945FBB">
        <w:t>ould</w:t>
      </w:r>
      <w:r w:rsidRPr="00E16587" w:rsidR="00E16587">
        <w:t xml:space="preserve"> be difficult to stop it leaking out </w:t>
      </w:r>
      <w:r w:rsidR="00945FBB">
        <w:t xml:space="preserve">into </w:t>
      </w:r>
      <w:r w:rsidRPr="00E16587" w:rsidR="00E16587">
        <w:t>the public domain</w:t>
      </w:r>
      <w:r w:rsidR="00945FBB">
        <w:t>. T</w:t>
      </w:r>
      <w:r w:rsidRPr="00E16587" w:rsidR="00E16587">
        <w:t>here has to be a level of trust that the person who has access to it w</w:t>
      </w:r>
      <w:r w:rsidR="00945FBB">
        <w:t>ill</w:t>
      </w:r>
      <w:r w:rsidRPr="00E16587" w:rsidR="00E16587">
        <w:t xml:space="preserve"> deal with it in the right way. I do not know whether press cards are the way forward</w:t>
      </w:r>
      <w:r w:rsidR="00945FBB">
        <w:t>,</w:t>
      </w:r>
      <w:r w:rsidRPr="00E16587" w:rsidR="00E16587">
        <w:t xml:space="preserve"> or how you define what an accredited journalist is, or how you define whether someone needs the information for academic research, but you have to draw the line between </w:t>
      </w:r>
      <w:r w:rsidRPr="00E16587" w:rsidR="00E16587">
        <w:t>what is a case to be published in a blog or on the news and information that must stay private until such time as it is introduced into the public domain.</w:t>
      </w:r>
      <w:r w:rsidR="00D95A9A">
        <w:t xml:space="preserve"> </w:t>
      </w:r>
    </w:p>
    <w:p w:rsidR="00332311" w:rsidP="00E16587">
      <w:pPr>
        <w:pStyle w:val="Answer"/>
      </w:pPr>
      <w:r>
        <w:t xml:space="preserve">It would be </w:t>
      </w:r>
      <w:r w:rsidRPr="00332311">
        <w:t>difficult to give any member of the public access to some of these documents</w:t>
      </w:r>
      <w:r>
        <w:t>. If you were, say, the victim of a</w:t>
      </w:r>
      <w:r w:rsidR="006D0A56">
        <w:t xml:space="preserve"> </w:t>
      </w:r>
      <w:r w:rsidRPr="00332311">
        <w:t>sexual offence and you were told that any member of the public could find out your details on the court system</w:t>
      </w:r>
      <w:r w:rsidR="006D0A56">
        <w:t>,</w:t>
      </w:r>
      <w:r w:rsidRPr="00332311">
        <w:t xml:space="preserve"> or any court material</w:t>
      </w:r>
      <w:r w:rsidR="006D0A56">
        <w:t xml:space="preserve">, </w:t>
      </w:r>
      <w:r w:rsidRPr="00332311">
        <w:t xml:space="preserve">you would </w:t>
      </w:r>
      <w:r w:rsidR="00C91193">
        <w:t>quite possibly</w:t>
      </w:r>
      <w:r w:rsidRPr="00332311" w:rsidR="00C91193">
        <w:t xml:space="preserve"> </w:t>
      </w:r>
      <w:r w:rsidRPr="00332311">
        <w:t xml:space="preserve">not be prepared to proceed with </w:t>
      </w:r>
      <w:r w:rsidR="006D0A56">
        <w:t>the</w:t>
      </w:r>
      <w:r w:rsidRPr="00332311">
        <w:t xml:space="preserve"> case, so there has to be a level of trust and protection for some of this material.</w:t>
      </w:r>
    </w:p>
    <w:p w:rsidR="00332311" w:rsidP="00332311">
      <w:pPr>
        <w:pStyle w:val="Question"/>
      </w:pPr>
      <w:sdt>
        <w:sdtPr>
          <w:alias w:val="Member"/>
          <w:tag w:val="&lt;Member mnisId='4363' dodsId='110372'&gt;"/>
          <w:id w:val="1503773549"/>
          <w:placeholder>
            <w:docPart w:val="DefaultPlaceholder_-1854013440"/>
          </w:placeholder>
          <w:richText/>
        </w:sdtPr>
        <w:sdtContent>
          <w:r w:rsidRPr="00332311">
            <w:rPr>
              <w:b/>
            </w:rPr>
            <w:t>Kate Hollern:</w:t>
          </w:r>
        </w:sdtContent>
      </w:sdt>
      <w:r>
        <w:t xml:space="preserve"> </w:t>
      </w:r>
      <w:r w:rsidRPr="00332311">
        <w:t>Why would a journalist be any different</w:t>
      </w:r>
      <w:r>
        <w:t>?</w:t>
      </w:r>
      <w:r w:rsidRPr="00332311">
        <w:t xml:space="preserve"> </w:t>
      </w:r>
      <w:r w:rsidR="00CF641B">
        <w:t>I</w:t>
      </w:r>
      <w:r w:rsidRPr="00332311">
        <w:t>f you cannot use that information</w:t>
      </w:r>
      <w:r w:rsidR="0076616A">
        <w:t>,</w:t>
      </w:r>
      <w:r w:rsidRPr="00332311">
        <w:t xml:space="preserve"> why would you be different from anyone else?</w:t>
      </w:r>
    </w:p>
    <w:p w:rsidR="00332311" w:rsidP="00332311">
      <w:pPr>
        <w:pStyle w:val="Answer"/>
      </w:pPr>
      <w:sdt>
        <w:sdtPr>
          <w:alias w:val="Witness"/>
          <w:id w:val="-1753041524"/>
          <w:placeholder>
            <w:docPart w:val="DefaultPlaceholder_-1854013440"/>
          </w:placeholder>
          <w:richText/>
        </w:sdtPr>
        <w:sdtContent>
          <w:r w:rsidRPr="00332311">
            <w:rPr>
              <w:b/>
              <w:i/>
            </w:rPr>
            <w:t>Emily Pennink:</w:t>
          </w:r>
        </w:sdtContent>
      </w:sdt>
      <w:r>
        <w:t xml:space="preserve"> </w:t>
      </w:r>
      <w:r w:rsidR="00F3001C">
        <w:t>B</w:t>
      </w:r>
      <w:r w:rsidRPr="003845E1" w:rsidR="003845E1">
        <w:t>ecause very often these people</w:t>
      </w:r>
      <w:r w:rsidR="005A794A">
        <w:t>’</w:t>
      </w:r>
      <w:r w:rsidRPr="003845E1" w:rsidR="003845E1">
        <w:t>s names appear on indictment</w:t>
      </w:r>
      <w:r w:rsidR="00F3001C">
        <w:t xml:space="preserve">s. As </w:t>
      </w:r>
      <w:r w:rsidRPr="003845E1" w:rsidR="003845E1">
        <w:t>journalists</w:t>
      </w:r>
      <w:r w:rsidR="00F3001C">
        <w:t>,</w:t>
      </w:r>
      <w:r w:rsidRPr="003845E1" w:rsidR="003845E1">
        <w:t xml:space="preserve"> we know because of our legal training that we cannot report the names</w:t>
      </w:r>
      <w:r w:rsidR="00F3001C">
        <w:t>, but</w:t>
      </w:r>
      <w:r w:rsidRPr="003845E1" w:rsidR="003845E1">
        <w:t xml:space="preserve"> they are there</w:t>
      </w:r>
      <w:r w:rsidR="00F3001C">
        <w:t>. F</w:t>
      </w:r>
      <w:r w:rsidRPr="003845E1" w:rsidR="003845E1">
        <w:t xml:space="preserve">or example, </w:t>
      </w:r>
      <w:r w:rsidR="00F3001C">
        <w:t xml:space="preserve">I covered </w:t>
      </w:r>
      <w:r w:rsidRPr="003845E1" w:rsidR="003845E1">
        <w:t>a case involving someone who was charged with many</w:t>
      </w:r>
      <w:r w:rsidR="00B156C6">
        <w:t xml:space="preserve"> </w:t>
      </w:r>
      <w:r w:rsidRPr="00B156C6" w:rsidR="00B156C6">
        <w:t>different accounts of sexual assault against different wome</w:t>
      </w:r>
      <w:r w:rsidR="00F3001C">
        <w:t>n. To</w:t>
      </w:r>
      <w:r w:rsidRPr="00B156C6" w:rsidR="00B156C6">
        <w:t xml:space="preserve"> enable you to understand the age differentiation between the victims and how many victims there were</w:t>
      </w:r>
      <w:r w:rsidR="00D63BE8">
        <w:t>,</w:t>
      </w:r>
      <w:r w:rsidRPr="00B156C6" w:rsidR="00B156C6">
        <w:t xml:space="preserve"> if you anonymi</w:t>
      </w:r>
      <w:r w:rsidR="00D63BE8">
        <w:t>se</w:t>
      </w:r>
      <w:r w:rsidR="007E2C38">
        <w:t xml:space="preserve"> it</w:t>
      </w:r>
      <w:r w:rsidRPr="00B156C6" w:rsidR="00B156C6">
        <w:t xml:space="preserve"> too much you cannot report the case properly. That is just one example</w:t>
      </w:r>
      <w:r w:rsidR="00D63BE8">
        <w:t xml:space="preserve"> of</w:t>
      </w:r>
      <w:r w:rsidRPr="00B156C6" w:rsidR="00B156C6">
        <w:t xml:space="preserve"> why you need the information, even though it is information that can never go into the public domain</w:t>
      </w:r>
      <w:r w:rsidR="00B156C6">
        <w:t>.</w:t>
      </w:r>
    </w:p>
    <w:p w:rsidR="00BE0880" w:rsidP="00BE0880">
      <w:pPr>
        <w:pStyle w:val="Remark"/>
      </w:pPr>
      <w:sdt>
        <w:sdtPr>
          <w:alias w:val="Member"/>
          <w:tag w:val="&lt;Member mnisId='4363' dodsId='110372'&gt;"/>
          <w:id w:val="-435597747"/>
          <w:placeholder>
            <w:docPart w:val="69B8911E0A804357B3F6D1AEFCF6945A"/>
          </w:placeholder>
          <w:richText/>
        </w:sdtPr>
        <w:sdtContent>
          <w:r w:rsidRPr="00D66359">
            <w:rPr>
              <w:b/>
            </w:rPr>
            <w:t>Kate Hollern:</w:t>
          </w:r>
        </w:sdtContent>
      </w:sdt>
      <w:r>
        <w:t xml:space="preserve"> Y</w:t>
      </w:r>
      <w:r w:rsidRPr="00D66359">
        <w:t xml:space="preserve">ou can understand how difficult it is to explain to the public </w:t>
      </w:r>
      <w:r>
        <w:t xml:space="preserve">that you are </w:t>
      </w:r>
      <w:r w:rsidRPr="00D66359">
        <w:t>campaign</w:t>
      </w:r>
      <w:r>
        <w:t>ing</w:t>
      </w:r>
      <w:r w:rsidRPr="00D66359">
        <w:t xml:space="preserve"> for open justice</w:t>
      </w:r>
      <w:r w:rsidR="00C91193">
        <w:t>—</w:t>
      </w:r>
      <w:r w:rsidRPr="00D66359">
        <w:t>but only for certain groups. It is a difficult one, Bob</w:t>
      </w:r>
      <w:r>
        <w:t>.</w:t>
      </w:r>
    </w:p>
    <w:p w:rsidR="00BE0880" w:rsidP="00BE0880">
      <w:pPr>
        <w:pStyle w:val="Question"/>
        <w:numPr>
          <w:ilvl w:val="0"/>
          <w:numId w:val="9"/>
        </w:numPr>
      </w:pPr>
      <w:sdt>
        <w:sdtPr>
          <w:alias w:val="Member"/>
          <w:tag w:val="&lt;Member mnisId='4826' dodsId=''&gt;"/>
          <w:id w:val="1428699605"/>
          <w:placeholder>
            <w:docPart w:val="69B8911E0A804357B3F6D1AEFCF6945A"/>
          </w:placeholder>
          <w:richText/>
        </w:sdtPr>
        <w:sdtContent>
          <w:r w:rsidRPr="00D66359">
            <w:rPr>
              <w:b/>
            </w:rPr>
            <w:t>Laura Farris:</w:t>
          </w:r>
        </w:sdtContent>
      </w:sdt>
      <w:r>
        <w:t xml:space="preserve"> </w:t>
      </w:r>
      <w:r w:rsidRPr="00D66359">
        <w:t xml:space="preserve">I have a question about access for the general public. </w:t>
      </w:r>
      <w:r w:rsidR="00C91193">
        <w:t>S</w:t>
      </w:r>
      <w:r w:rsidRPr="00D66359">
        <w:t>entenc</w:t>
      </w:r>
      <w:r>
        <w:t>ing</w:t>
      </w:r>
      <w:r w:rsidRPr="00D66359">
        <w:t xml:space="preserve"> remarks are not uniformly published. Do you believe that</w:t>
      </w:r>
      <w:r>
        <w:t xml:space="preserve"> </w:t>
      </w:r>
      <w:r w:rsidRPr="00D66359">
        <w:t>inhibits the public</w:t>
      </w:r>
      <w:r w:rsidR="005A794A">
        <w:t>’</w:t>
      </w:r>
      <w:r>
        <w:t>s</w:t>
      </w:r>
      <w:r w:rsidRPr="00D66359">
        <w:t xml:space="preserve"> understanding </w:t>
      </w:r>
      <w:r>
        <w:t xml:space="preserve">of </w:t>
      </w:r>
      <w:r w:rsidRPr="00D66359">
        <w:t xml:space="preserve">what </w:t>
      </w:r>
      <w:r w:rsidR="00C91193">
        <w:t xml:space="preserve">happens </w:t>
      </w:r>
      <w:r w:rsidRPr="00D66359">
        <w:t>in criminal trials</w:t>
      </w:r>
      <w:r>
        <w:t>?</w:t>
      </w:r>
    </w:p>
    <w:p w:rsidR="00BE0880" w:rsidP="00BE0880">
      <w:pPr>
        <w:pStyle w:val="Answer"/>
      </w:pPr>
      <w:sdt>
        <w:sdtPr>
          <w:alias w:val="Witness"/>
          <w:id w:val="-785580895"/>
          <w:placeholder>
            <w:docPart w:val="69B8911E0A804357B3F6D1AEFCF6945A"/>
          </w:placeholder>
          <w:richText/>
        </w:sdtPr>
        <w:sdtContent>
          <w:r w:rsidRPr="00D66359">
            <w:rPr>
              <w:b/>
              <w:i/>
            </w:rPr>
            <w:t>Emily Pennink:</w:t>
          </w:r>
        </w:sdtContent>
      </w:sdt>
      <w:r>
        <w:t xml:space="preserve"> </w:t>
      </w:r>
      <w:r w:rsidRPr="00D66359">
        <w:t xml:space="preserve">I think </w:t>
      </w:r>
      <w:r w:rsidR="00C91193">
        <w:t xml:space="preserve">that publishing </w:t>
      </w:r>
      <w:r w:rsidRPr="00D66359">
        <w:t>sentenc</w:t>
      </w:r>
      <w:r>
        <w:t>ing</w:t>
      </w:r>
      <w:r w:rsidRPr="00D66359">
        <w:t xml:space="preserve"> remarks is a good thing</w:t>
      </w:r>
      <w:r>
        <w:t>.</w:t>
      </w:r>
      <w:r w:rsidRPr="00D66359">
        <w:t xml:space="preserve"> I know </w:t>
      </w:r>
      <w:r>
        <w:t xml:space="preserve">that </w:t>
      </w:r>
      <w:r w:rsidRPr="00D66359">
        <w:t>a lot of</w:t>
      </w:r>
      <w:r>
        <w:t xml:space="preserve"> the sentencing remarks of</w:t>
      </w:r>
      <w:r w:rsidRPr="00D66359">
        <w:t xml:space="preserve"> High Court judges are published online</w:t>
      </w:r>
      <w:r>
        <w:t xml:space="preserve">. That is </w:t>
      </w:r>
      <w:r w:rsidRPr="00D66359">
        <w:t xml:space="preserve">great for us, but </w:t>
      </w:r>
      <w:r>
        <w:t xml:space="preserve">it is </w:t>
      </w:r>
      <w:r w:rsidRPr="00D66359">
        <w:t>also useful for the general public to understand the sentenc</w:t>
      </w:r>
      <w:r>
        <w:t>ing</w:t>
      </w:r>
      <w:r w:rsidRPr="00D66359">
        <w:t xml:space="preserve"> and the legal framework behind it</w:t>
      </w:r>
      <w:r>
        <w:t>.</w:t>
      </w:r>
    </w:p>
    <w:p w:rsidR="00BE0880" w:rsidP="00BE0880">
      <w:pPr>
        <w:pStyle w:val="Question"/>
        <w:numPr>
          <w:ilvl w:val="0"/>
          <w:numId w:val="9"/>
        </w:numPr>
      </w:pPr>
      <w:sdt>
        <w:sdtPr>
          <w:alias w:val="Member"/>
          <w:tag w:val="&lt;Member mnisId='4826' dodsId=''&gt;"/>
          <w:id w:val="1300878467"/>
          <w:placeholder>
            <w:docPart w:val="69B8911E0A804357B3F6D1AEFCF6945A"/>
          </w:placeholder>
          <w:richText/>
        </w:sdtPr>
        <w:sdtContent>
          <w:r w:rsidRPr="00D66359">
            <w:rPr>
              <w:b/>
            </w:rPr>
            <w:t>Laura Farris:</w:t>
          </w:r>
        </w:sdtContent>
      </w:sdt>
      <w:r>
        <w:t xml:space="preserve"> </w:t>
      </w:r>
      <w:r w:rsidRPr="00D66359">
        <w:t xml:space="preserve">Do you think it makes it more difficult, perhaps </w:t>
      </w:r>
      <w:r>
        <w:t xml:space="preserve">even </w:t>
      </w:r>
      <w:r w:rsidRPr="00D66359">
        <w:t xml:space="preserve">impossible, </w:t>
      </w:r>
      <w:r>
        <w:t>to write</w:t>
      </w:r>
      <w:r w:rsidRPr="00D66359">
        <w:t xml:space="preserve"> to the </w:t>
      </w:r>
      <w:r>
        <w:t>A</w:t>
      </w:r>
      <w:r w:rsidRPr="00D66359">
        <w:t xml:space="preserve">ttorney </w:t>
      </w:r>
      <w:r>
        <w:t>G</w:t>
      </w:r>
      <w:r w:rsidRPr="00D66359">
        <w:t>eneral</w:t>
      </w:r>
      <w:r w:rsidR="005A794A">
        <w:t>’</w:t>
      </w:r>
      <w:r>
        <w:t>s office</w:t>
      </w:r>
      <w:r w:rsidRPr="00D66359">
        <w:t xml:space="preserve"> and make an application to the </w:t>
      </w:r>
      <w:r>
        <w:t xml:space="preserve">unduly lenient </w:t>
      </w:r>
      <w:r w:rsidRPr="00D66359">
        <w:t>sentence scheme if you have not seen the sentenc</w:t>
      </w:r>
      <w:r>
        <w:t>ing</w:t>
      </w:r>
      <w:r w:rsidRPr="00D66359">
        <w:t xml:space="preserve"> remarks</w:t>
      </w:r>
      <w:r>
        <w:t>?</w:t>
      </w:r>
    </w:p>
    <w:p w:rsidR="00BE0880" w:rsidP="00BE0880">
      <w:pPr>
        <w:pStyle w:val="Answer"/>
      </w:pPr>
      <w:sdt>
        <w:sdtPr>
          <w:alias w:val="Witness"/>
          <w:id w:val="598610416"/>
          <w:placeholder>
            <w:docPart w:val="69B8911E0A804357B3F6D1AEFCF6945A"/>
          </w:placeholder>
          <w:richText/>
        </w:sdtPr>
        <w:sdtContent>
          <w:r w:rsidRPr="00E06C35">
            <w:rPr>
              <w:b/>
              <w:i/>
            </w:rPr>
            <w:t>Emily Pennink:</w:t>
          </w:r>
        </w:sdtContent>
      </w:sdt>
      <w:r>
        <w:t xml:space="preserve"> </w:t>
      </w:r>
      <w:r w:rsidRPr="00E06C35">
        <w:t>I</w:t>
      </w:r>
      <w:r>
        <w:t>t is</w:t>
      </w:r>
      <w:r w:rsidRPr="00E06C35">
        <w:t xml:space="preserve"> important to see the sentenc</w:t>
      </w:r>
      <w:r>
        <w:t>ing</w:t>
      </w:r>
      <w:r w:rsidRPr="00E06C35">
        <w:t xml:space="preserve"> remarks</w:t>
      </w:r>
      <w:r>
        <w:t xml:space="preserve"> to</w:t>
      </w:r>
      <w:r w:rsidRPr="00E06C35">
        <w:t xml:space="preserve"> understand how a judge has arrived at a sentence. These days, I come across a lot of commentary from judges that their sentenc</w:t>
      </w:r>
      <w:r>
        <w:t>ing</w:t>
      </w:r>
      <w:r w:rsidRPr="00E06C35">
        <w:t xml:space="preserve"> remarks are being uploaded to the digital case system, so there is a record of them somewhere; </w:t>
      </w:r>
      <w:r>
        <w:t>i</w:t>
      </w:r>
      <w:r w:rsidRPr="00E06C35">
        <w:t>t is just that they are not</w:t>
      </w:r>
      <w:r>
        <w:t xml:space="preserve"> necessarily</w:t>
      </w:r>
      <w:r w:rsidRPr="00E06C35">
        <w:t xml:space="preserve"> publicly available. Sometimes</w:t>
      </w:r>
      <w:r w:rsidR="003E3DE7">
        <w:t>,</w:t>
      </w:r>
      <w:r w:rsidRPr="00E06C35">
        <w:t xml:space="preserve"> you can apply to judge</w:t>
      </w:r>
      <w:r>
        <w:t>s</w:t>
      </w:r>
      <w:r w:rsidRPr="00E06C35">
        <w:t xml:space="preserve"> and they will give you the senten</w:t>
      </w:r>
      <w:r>
        <w:t>cing</w:t>
      </w:r>
      <w:r w:rsidRPr="00E06C35">
        <w:t xml:space="preserve"> remarks and sometimes they </w:t>
      </w:r>
      <w:r w:rsidR="003E3DE7">
        <w:t>will</w:t>
      </w:r>
      <w:r w:rsidRPr="00E06C35">
        <w:t xml:space="preserve"> not, but they exist in a digital form.</w:t>
      </w:r>
      <w:r>
        <w:t xml:space="preserve"> T</w:t>
      </w:r>
      <w:r w:rsidRPr="00E06C35">
        <w:t>here is certainly a debate to be had around access to parts of the digital case system and</w:t>
      </w:r>
      <w:r>
        <w:t xml:space="preserve"> the ability </w:t>
      </w:r>
      <w:r w:rsidRPr="00E06C35">
        <w:t>to apply for that material.</w:t>
      </w:r>
    </w:p>
    <w:p w:rsidR="00BE0880" w:rsidP="00BE0880">
      <w:pPr>
        <w:pStyle w:val="Question"/>
        <w:numPr>
          <w:ilvl w:val="0"/>
          <w:numId w:val="9"/>
        </w:numPr>
      </w:pPr>
      <w:sdt>
        <w:sdtPr>
          <w:alias w:val="Member"/>
          <w:tag w:val="&lt;Member mnisId='4826' dodsId=''&gt;"/>
          <w:id w:val="240840878"/>
          <w:placeholder>
            <w:docPart w:val="69B8911E0A804357B3F6D1AEFCF6945A"/>
          </w:placeholder>
          <w:richText/>
        </w:sdtPr>
        <w:sdtContent>
          <w:r w:rsidRPr="00E06C35">
            <w:rPr>
              <w:b/>
            </w:rPr>
            <w:t>Laura Farris:</w:t>
          </w:r>
        </w:sdtContent>
      </w:sdt>
      <w:r>
        <w:t xml:space="preserve"> </w:t>
      </w:r>
      <w:r w:rsidRPr="00E06C35">
        <w:t>It seems to me it is the only area of law w</w:t>
      </w:r>
      <w:r>
        <w:t>here</w:t>
      </w:r>
      <w:r w:rsidRPr="00E06C35">
        <w:t xml:space="preserve"> you do not get any written reasons unless th</w:t>
      </w:r>
      <w:r>
        <w:t>e</w:t>
      </w:r>
      <w:r w:rsidRPr="00E06C35">
        <w:t xml:space="preserve"> senten</w:t>
      </w:r>
      <w:r>
        <w:t xml:space="preserve">cing </w:t>
      </w:r>
      <w:r w:rsidRPr="00E06C35">
        <w:t>remarks are published</w:t>
      </w:r>
      <w:r>
        <w:t>,</w:t>
      </w:r>
      <w:r w:rsidRPr="00E06C35">
        <w:t xml:space="preserve"> because the jury does not give reasons.</w:t>
      </w:r>
    </w:p>
    <w:p w:rsidR="00412190" w:rsidP="00BE0880">
      <w:pPr>
        <w:pStyle w:val="Answer"/>
      </w:pPr>
      <w:sdt>
        <w:sdtPr>
          <w:alias w:val="Witness"/>
          <w:id w:val="-1060014959"/>
          <w:placeholder>
            <w:docPart w:val="69B8911E0A804357B3F6D1AEFCF6945A"/>
          </w:placeholder>
          <w:richText/>
        </w:sdtPr>
        <w:sdtContent>
          <w:r w:rsidRPr="00E06C35" w:rsidR="00BE0880">
            <w:rPr>
              <w:b/>
              <w:i/>
            </w:rPr>
            <w:t>Dr Townend:</w:t>
          </w:r>
        </w:sdtContent>
      </w:sdt>
      <w:r w:rsidR="00BE0880">
        <w:t xml:space="preserve"> </w:t>
      </w:r>
      <w:r w:rsidRPr="00E06C35" w:rsidR="00BE0880">
        <w:t>My understanding of</w:t>
      </w:r>
      <w:r w:rsidR="00BE0880">
        <w:t xml:space="preserve"> it</w:t>
      </w:r>
      <w:r w:rsidRPr="00E06C35" w:rsidR="00BE0880">
        <w:t xml:space="preserve"> is that sometimes it is at the discretion of the judge</w:t>
      </w:r>
      <w:r w:rsidR="00BE0880">
        <w:t>s. If</w:t>
      </w:r>
      <w:r w:rsidRPr="00E06C35" w:rsidR="00BE0880">
        <w:t xml:space="preserve"> they think </w:t>
      </w:r>
      <w:r w:rsidR="00BE0880">
        <w:t xml:space="preserve">there is </w:t>
      </w:r>
      <w:r w:rsidRPr="00E06C35" w:rsidR="00BE0880">
        <w:t>specific media interest</w:t>
      </w:r>
      <w:r w:rsidR="003E3DE7">
        <w:t>,</w:t>
      </w:r>
      <w:r w:rsidRPr="00E06C35" w:rsidR="00BE0880">
        <w:t xml:space="preserve"> </w:t>
      </w:r>
      <w:r w:rsidR="00BE0880">
        <w:t xml:space="preserve">they will </w:t>
      </w:r>
      <w:r w:rsidRPr="00E06C35" w:rsidR="00BE0880">
        <w:t>release them</w:t>
      </w:r>
      <w:r w:rsidR="00BE0880">
        <w:t>. T</w:t>
      </w:r>
      <w:r w:rsidRPr="00E06C35" w:rsidR="00BE0880">
        <w:t>his was in the</w:t>
      </w:r>
      <w:r w:rsidR="00BE0880">
        <w:t xml:space="preserve"> Lammy </w:t>
      </w:r>
      <w:r w:rsidRPr="00D54BE1" w:rsidR="00BE0880">
        <w:t>review</w:t>
      </w:r>
      <w:r w:rsidR="00BE0880">
        <w:t>.</w:t>
      </w:r>
      <w:r w:rsidRPr="00D54BE1" w:rsidR="00BE0880">
        <w:t xml:space="preserve"> </w:t>
      </w:r>
      <w:r w:rsidR="00BE0880">
        <w:t>This is an issue not</w:t>
      </w:r>
      <w:r w:rsidRPr="00D54BE1" w:rsidR="00BE0880">
        <w:t xml:space="preserve"> only</w:t>
      </w:r>
      <w:r w:rsidR="00BE0880">
        <w:t xml:space="preserve"> for</w:t>
      </w:r>
      <w:r w:rsidRPr="00D54BE1" w:rsidR="00BE0880">
        <w:t xml:space="preserve"> the media but defendants</w:t>
      </w:r>
      <w:r w:rsidR="00BE0880">
        <w:t xml:space="preserve"> wanting</w:t>
      </w:r>
      <w:r w:rsidRPr="00D54BE1" w:rsidR="00BE0880">
        <w:t xml:space="preserve"> to access th</w:t>
      </w:r>
      <w:r w:rsidR="00BE0880">
        <w:t>e</w:t>
      </w:r>
      <w:r w:rsidRPr="00D54BE1" w:rsidR="00BE0880">
        <w:t xml:space="preserve"> raw material of the sentenc</w:t>
      </w:r>
      <w:r w:rsidR="00BE0880">
        <w:t xml:space="preserve">ing </w:t>
      </w:r>
      <w:r w:rsidRPr="00D54BE1" w:rsidR="00BE0880">
        <w:t>remarks</w:t>
      </w:r>
      <w:r w:rsidR="00BE0880">
        <w:t xml:space="preserve"> and </w:t>
      </w:r>
      <w:r w:rsidRPr="00D54BE1" w:rsidR="00BE0880">
        <w:t xml:space="preserve">not necessarily being able to access that record. The recommendation in </w:t>
      </w:r>
      <w:r w:rsidR="004E7628">
        <w:t>the</w:t>
      </w:r>
      <w:r w:rsidRPr="00D54BE1" w:rsidR="00BE0880">
        <w:t xml:space="preserve"> review</w:t>
      </w:r>
      <w:r w:rsidR="00BE0880">
        <w:t xml:space="preserve"> was</w:t>
      </w:r>
      <w:r w:rsidRPr="00D54BE1" w:rsidR="00BE0880">
        <w:t xml:space="preserve"> that they should all be published</w:t>
      </w:r>
      <w:r w:rsidR="00BE0880">
        <w:t xml:space="preserve">. </w:t>
      </w:r>
    </w:p>
    <w:p w:rsidR="00BE0880" w:rsidP="00BE0880">
      <w:pPr>
        <w:pStyle w:val="Answer"/>
      </w:pPr>
      <w:r>
        <w:t>That</w:t>
      </w:r>
      <w:r w:rsidRPr="00D54BE1">
        <w:t xml:space="preserve"> should definitely be looked at as an option. I link it with the earlier point I made about thinking about rehabilitation and managing t</w:t>
      </w:r>
      <w:r>
        <w:t>he</w:t>
      </w:r>
      <w:r w:rsidRPr="00D54BE1">
        <w:t xml:space="preserve"> data going forward</w:t>
      </w:r>
      <w:r>
        <w:t>. W</w:t>
      </w:r>
      <w:r w:rsidRPr="00D54BE1">
        <w:t xml:space="preserve">hat is an appropriate mechanism? Is it something to which you have access but </w:t>
      </w:r>
      <w:r>
        <w:t>is</w:t>
      </w:r>
      <w:r w:rsidRPr="00D54BE1">
        <w:t xml:space="preserve"> not necessarily published to the open web, for example</w:t>
      </w:r>
      <w:r w:rsidR="004778ED">
        <w:t>—</w:t>
      </w:r>
      <w:r w:rsidRPr="00D54BE1">
        <w:t>thinking about appropriate models for publication</w:t>
      </w:r>
      <w:r w:rsidR="004778ED">
        <w:t>—</w:t>
      </w:r>
      <w:r>
        <w:t xml:space="preserve">but </w:t>
      </w:r>
      <w:r w:rsidRPr="00D54BE1">
        <w:t xml:space="preserve">certainly these things should be routinely archived and available on </w:t>
      </w:r>
      <w:r w:rsidRPr="00D54BE1" w:rsidR="00770A3C">
        <w:t>request?</w:t>
      </w:r>
    </w:p>
    <w:p w:rsidR="00BE0880" w:rsidP="00BE0880">
      <w:pPr>
        <w:pStyle w:val="Remark"/>
      </w:pPr>
      <w:sdt>
        <w:sdtPr>
          <w:alias w:val="Member"/>
          <w:tag w:val="&lt;Member mnisId='4826' dodsId=''&gt;"/>
          <w:id w:val="-2107265055"/>
          <w:placeholder>
            <w:docPart w:val="69B8911E0A804357B3F6D1AEFCF6945A"/>
          </w:placeholder>
          <w:richText/>
        </w:sdtPr>
        <w:sdtContent>
          <w:r w:rsidRPr="0006462D">
            <w:rPr>
              <w:b/>
            </w:rPr>
            <w:t>Laura Farris:</w:t>
          </w:r>
        </w:sdtContent>
      </w:sdt>
      <w:r>
        <w:t xml:space="preserve"> </w:t>
      </w:r>
      <w:r w:rsidRPr="00D54BE1">
        <w:t>Can I ask a question about the civil courts? I do not know which one of you would be best to deal with it.</w:t>
      </w:r>
    </w:p>
    <w:p w:rsidR="00BE0880" w:rsidP="00BE0880">
      <w:pPr>
        <w:pStyle w:val="Remark"/>
      </w:pPr>
      <w:sdt>
        <w:sdtPr>
          <w:alias w:val="Member"/>
          <w:tag w:val="&lt;Member mnisId='1601' dodsId='34498'&gt;"/>
          <w:id w:val="608621405"/>
          <w:placeholder>
            <w:docPart w:val="69B8911E0A804357B3F6D1AEFCF6945A"/>
          </w:placeholder>
          <w:richText/>
        </w:sdtPr>
        <w:sdtContent>
          <w:r w:rsidRPr="0006462D">
            <w:rPr>
              <w:b/>
            </w:rPr>
            <w:t>Chair:</w:t>
          </w:r>
        </w:sdtContent>
      </w:sdt>
      <w:r>
        <w:t xml:space="preserve"> </w:t>
      </w:r>
      <w:r w:rsidRPr="0006462D">
        <w:t>Ask the question first and then we will see.</w:t>
      </w:r>
    </w:p>
    <w:p w:rsidR="00BE0880" w:rsidP="00BE0880">
      <w:pPr>
        <w:pStyle w:val="Question"/>
        <w:numPr>
          <w:ilvl w:val="0"/>
          <w:numId w:val="9"/>
        </w:numPr>
      </w:pPr>
      <w:sdt>
        <w:sdtPr>
          <w:alias w:val="Member"/>
          <w:tag w:val="&lt;Member mnisId='4826' dodsId=''&gt;"/>
          <w:id w:val="427086569"/>
          <w:placeholder>
            <w:docPart w:val="69B8911E0A804357B3F6D1AEFCF6945A"/>
          </w:placeholder>
          <w:richText/>
        </w:sdtPr>
        <w:sdtContent>
          <w:r w:rsidRPr="0006462D">
            <w:rPr>
              <w:b/>
            </w:rPr>
            <w:t>Laura Farris:</w:t>
          </w:r>
        </w:sdtContent>
      </w:sdt>
      <w:r>
        <w:t xml:space="preserve"> </w:t>
      </w:r>
      <w:r w:rsidR="00412190">
        <w:t>T</w:t>
      </w:r>
      <w:r>
        <w:t xml:space="preserve">he data </w:t>
      </w:r>
      <w:r w:rsidRPr="0006462D">
        <w:t>available on the listing documents at the start of the day</w:t>
      </w:r>
      <w:r w:rsidR="00412190">
        <w:t xml:space="preserve"> would often</w:t>
      </w:r>
      <w:r>
        <w:t>, in some forums</w:t>
      </w:r>
      <w:r w:rsidR="00412190">
        <w:t>,</w:t>
      </w:r>
      <w:r>
        <w:t xml:space="preserve"> </w:t>
      </w:r>
      <w:r w:rsidRPr="0006462D">
        <w:t xml:space="preserve">have </w:t>
      </w:r>
      <w:r>
        <w:t xml:space="preserve">the </w:t>
      </w:r>
      <w:r w:rsidRPr="0006462D">
        <w:t>cause of action and the name of the parties</w:t>
      </w:r>
      <w:r w:rsidR="00412190">
        <w:t>.</w:t>
      </w:r>
      <w:r w:rsidRPr="0006462D">
        <w:t xml:space="preserve"> </w:t>
      </w:r>
      <w:r w:rsidR="00412190">
        <w:t>W</w:t>
      </w:r>
      <w:r w:rsidRPr="0006462D">
        <w:t>hat</w:t>
      </w:r>
      <w:r>
        <w:t xml:space="preserve"> does anyone with </w:t>
      </w:r>
      <w:r w:rsidRPr="0006462D">
        <w:t xml:space="preserve">experience of </w:t>
      </w:r>
      <w:r>
        <w:t xml:space="preserve">reporting </w:t>
      </w:r>
      <w:r w:rsidRPr="0006462D">
        <w:t>civil proceedings</w:t>
      </w:r>
      <w:r>
        <w:t xml:space="preserve"> </w:t>
      </w:r>
      <w:r w:rsidRPr="0006462D">
        <w:t>need</w:t>
      </w:r>
      <w:r>
        <w:t xml:space="preserve">, but </w:t>
      </w:r>
      <w:r w:rsidRPr="0006462D">
        <w:t>perhaps not get immediately</w:t>
      </w:r>
      <w:r>
        <w:t>,</w:t>
      </w:r>
      <w:r w:rsidRPr="0006462D">
        <w:t xml:space="preserve"> </w:t>
      </w:r>
      <w:r>
        <w:t xml:space="preserve">to </w:t>
      </w:r>
      <w:r w:rsidRPr="0006462D">
        <w:t xml:space="preserve">help determine whether to report a particular case or whether </w:t>
      </w:r>
      <w:r>
        <w:t>there is a</w:t>
      </w:r>
      <w:r w:rsidRPr="0006462D">
        <w:t xml:space="preserve"> public interest in doing so</w:t>
      </w:r>
      <w:r>
        <w:t>?</w:t>
      </w:r>
    </w:p>
    <w:p w:rsidR="00BE0880" w:rsidP="00BE0880">
      <w:pPr>
        <w:pStyle w:val="Answer"/>
      </w:pPr>
      <w:sdt>
        <w:sdtPr>
          <w:alias w:val="Witness"/>
          <w:id w:val="577629790"/>
          <w:placeholder>
            <w:docPart w:val="69B8911E0A804357B3F6D1AEFCF6945A"/>
          </w:placeholder>
          <w:richText/>
        </w:sdtPr>
        <w:sdtContent>
          <w:r w:rsidRPr="00434F7F">
            <w:rPr>
              <w:b/>
              <w:i/>
            </w:rPr>
            <w:t>Maeve McClenaghan:</w:t>
          </w:r>
        </w:sdtContent>
      </w:sdt>
      <w:r>
        <w:t xml:space="preserve"> </w:t>
      </w:r>
      <w:r w:rsidRPr="00434F7F">
        <w:t>I think you are right</w:t>
      </w:r>
      <w:r>
        <w:t>.</w:t>
      </w:r>
      <w:r w:rsidRPr="00434F7F">
        <w:t xml:space="preserve"> I think the court lists are very scant on information. It is interesting that those names are all published</w:t>
      </w:r>
      <w:r w:rsidR="00412190">
        <w:t>,</w:t>
      </w:r>
      <w:r w:rsidRPr="00434F7F">
        <w:t xml:space="preserve"> yet sometimes judges or lawyers ask us not to publish the names</w:t>
      </w:r>
      <w:r>
        <w:t>. We w</w:t>
      </w:r>
      <w:r w:rsidRPr="00434F7F">
        <w:t xml:space="preserve">ould point out that they are online. We did some work scraping court lists to get a sense of who were the mortgage lenders, for example, bringing cases in possession courts, but there is very little extra information, to the extent that possession lists, in which we </w:t>
      </w:r>
      <w:r>
        <w:t>we</w:t>
      </w:r>
      <w:r w:rsidRPr="00434F7F">
        <w:t xml:space="preserve">re most interested, sometimes </w:t>
      </w:r>
      <w:r>
        <w:t xml:space="preserve">were </w:t>
      </w:r>
      <w:r w:rsidRPr="00434F7F">
        <w:t xml:space="preserve">marked as such but often were not. You almost had to guess by the context </w:t>
      </w:r>
      <w:r>
        <w:t>and</w:t>
      </w:r>
      <w:r w:rsidRPr="00434F7F">
        <w:t xml:space="preserve"> the names whether </w:t>
      </w:r>
      <w:r w:rsidR="001E0673">
        <w:t xml:space="preserve">it </w:t>
      </w:r>
      <w:r w:rsidRPr="00434F7F">
        <w:t xml:space="preserve">was likely </w:t>
      </w:r>
      <w:r>
        <w:t xml:space="preserve">to be </w:t>
      </w:r>
      <w:r w:rsidRPr="00434F7F">
        <w:t>a possession hearing or not. There is</w:t>
      </w:r>
      <w:r>
        <w:t xml:space="preserve"> very little</w:t>
      </w:r>
      <w:r w:rsidRPr="00434F7F">
        <w:t xml:space="preserve"> information there</w:t>
      </w:r>
      <w:r>
        <w:t>.</w:t>
      </w:r>
    </w:p>
    <w:p w:rsidR="00BE0880" w:rsidP="00BE0880">
      <w:pPr>
        <w:pStyle w:val="Question"/>
        <w:numPr>
          <w:ilvl w:val="0"/>
          <w:numId w:val="9"/>
        </w:numPr>
      </w:pPr>
      <w:sdt>
        <w:sdtPr>
          <w:alias w:val="Member"/>
          <w:tag w:val="&lt;Member mnisId='4826' dodsId=''&gt;"/>
          <w:id w:val="-494348593"/>
          <w:placeholder>
            <w:docPart w:val="69B8911E0A804357B3F6D1AEFCF6945A"/>
          </w:placeholder>
          <w:richText/>
        </w:sdtPr>
        <w:sdtContent>
          <w:r w:rsidRPr="00434F7F">
            <w:rPr>
              <w:b/>
            </w:rPr>
            <w:t>Laura Farris:</w:t>
          </w:r>
        </w:sdtContent>
      </w:sdt>
      <w:r>
        <w:t xml:space="preserve"> I</w:t>
      </w:r>
      <w:r w:rsidRPr="00434F7F">
        <w:t>f you were in a position to draw up the basic rules</w:t>
      </w:r>
      <w:r>
        <w:t>,</w:t>
      </w:r>
      <w:r w:rsidRPr="00434F7F">
        <w:t xml:space="preserve"> what do you think should be published on the listing documents that would indicate to a journalist the</w:t>
      </w:r>
      <w:r>
        <w:t xml:space="preserve"> public</w:t>
      </w:r>
      <w:r w:rsidRPr="00434F7F">
        <w:t xml:space="preserve"> interest in the story</w:t>
      </w:r>
      <w:r>
        <w:t>?</w:t>
      </w:r>
    </w:p>
    <w:p w:rsidR="00BE0880" w:rsidP="00BE0880">
      <w:pPr>
        <w:pStyle w:val="Answer"/>
      </w:pPr>
      <w:sdt>
        <w:sdtPr>
          <w:alias w:val="Witness"/>
          <w:id w:val="-264691246"/>
          <w:placeholder>
            <w:docPart w:val="69B8911E0A804357B3F6D1AEFCF6945A"/>
          </w:placeholder>
          <w:richText/>
        </w:sdtPr>
        <w:sdtContent>
          <w:r w:rsidRPr="00434F7F">
            <w:rPr>
              <w:b/>
              <w:i/>
            </w:rPr>
            <w:t>Maeve McClenaghan:</w:t>
          </w:r>
        </w:sdtContent>
      </w:sdt>
      <w:r>
        <w:t xml:space="preserve"> Y</w:t>
      </w:r>
      <w:r w:rsidRPr="00434F7F">
        <w:t xml:space="preserve">ou can get a sense from the length of time of the hearing, but </w:t>
      </w:r>
      <w:r>
        <w:t>just</w:t>
      </w:r>
      <w:r w:rsidRPr="00434F7F">
        <w:t xml:space="preserve"> how much detail </w:t>
      </w:r>
      <w:r>
        <w:t>they are</w:t>
      </w:r>
      <w:r w:rsidRPr="00434F7F">
        <w:t xml:space="preserve"> going into</w:t>
      </w:r>
      <w:r w:rsidRPr="008778EE">
        <w:t xml:space="preserve"> </w:t>
      </w:r>
      <w:r w:rsidRPr="00434F7F">
        <w:t>is not always explained.</w:t>
      </w:r>
      <w:r>
        <w:t xml:space="preserve"> W</w:t>
      </w:r>
      <w:r w:rsidRPr="00434F7F">
        <w:t>hat stage we are at</w:t>
      </w:r>
      <w:r>
        <w:t xml:space="preserve"> </w:t>
      </w:r>
      <w:r w:rsidRPr="00434F7F">
        <w:t>is also useful</w:t>
      </w:r>
      <w:r>
        <w:t>. If it</w:t>
      </w:r>
      <w:r w:rsidRPr="00434F7F">
        <w:t xml:space="preserve"> is the first hearing</w:t>
      </w:r>
      <w:r>
        <w:t xml:space="preserve"> or a trial that has been </w:t>
      </w:r>
      <w:r w:rsidRPr="00434F7F">
        <w:t>relisted</w:t>
      </w:r>
      <w:r>
        <w:t>, t</w:t>
      </w:r>
      <w:r w:rsidRPr="00434F7F">
        <w:t xml:space="preserve">hat can be useful. </w:t>
      </w:r>
      <w:r>
        <w:t>Ideally, a</w:t>
      </w:r>
      <w:r w:rsidRPr="00434F7F">
        <w:t xml:space="preserve">s a journalist you would get some summary of what is happening, but I understand that that may prove tricky </w:t>
      </w:r>
      <w:r>
        <w:t xml:space="preserve">because </w:t>
      </w:r>
      <w:r w:rsidRPr="00434F7F">
        <w:t xml:space="preserve">the nuances of the case might not be well reflected; </w:t>
      </w:r>
      <w:r>
        <w:t>i</w:t>
      </w:r>
      <w:r w:rsidRPr="00434F7F">
        <w:t>ndeed, the outcome</w:t>
      </w:r>
      <w:r>
        <w:t>s</w:t>
      </w:r>
      <w:r w:rsidRPr="00AA2024">
        <w:t xml:space="preserve"> are not known at that point. I do not </w:t>
      </w:r>
      <w:r>
        <w:t xml:space="preserve">know </w:t>
      </w:r>
      <w:r>
        <w:t xml:space="preserve">about </w:t>
      </w:r>
      <w:r w:rsidRPr="00AA2024">
        <w:t>a wish list of what we want.</w:t>
      </w:r>
      <w:r>
        <w:t xml:space="preserve"> T</w:t>
      </w:r>
      <w:r w:rsidRPr="00AA2024">
        <w:t>he more information the better. I</w:t>
      </w:r>
      <w:r>
        <w:t xml:space="preserve"> refer to </w:t>
      </w:r>
      <w:r w:rsidRPr="00AA2024">
        <w:t>judgments</w:t>
      </w:r>
      <w:r>
        <w:t xml:space="preserve"> in employment tribunals</w:t>
      </w:r>
      <w:r w:rsidR="001E0673">
        <w:t>, which</w:t>
      </w:r>
      <w:r>
        <w:t xml:space="preserve"> are</w:t>
      </w:r>
      <w:r w:rsidRPr="00AA2024">
        <w:t xml:space="preserve"> published</w:t>
      </w:r>
      <w:r>
        <w:t>, for example.</w:t>
      </w:r>
    </w:p>
    <w:p w:rsidR="00BE0880" w:rsidP="00BE0880">
      <w:pPr>
        <w:pStyle w:val="Question"/>
        <w:numPr>
          <w:ilvl w:val="0"/>
          <w:numId w:val="9"/>
        </w:numPr>
      </w:pPr>
      <w:sdt>
        <w:sdtPr>
          <w:alias w:val="Member"/>
          <w:tag w:val="&lt;Member mnisId='4826' dodsId=''&gt;"/>
          <w:id w:val="-894200045"/>
          <w:placeholder>
            <w:docPart w:val="69B8911E0A804357B3F6D1AEFCF6945A"/>
          </w:placeholder>
          <w:richText/>
        </w:sdtPr>
        <w:sdtContent>
          <w:r w:rsidRPr="00AA2024">
            <w:rPr>
              <w:b/>
            </w:rPr>
            <w:t>Laura Farris:</w:t>
          </w:r>
        </w:sdtContent>
      </w:sdt>
      <w:r>
        <w:t xml:space="preserve"> On </w:t>
      </w:r>
      <w:r w:rsidRPr="00AA2024">
        <w:t>employment or industrial tribunals</w:t>
      </w:r>
      <w:r>
        <w:t xml:space="preserve">, I think the way they get reported is that, for example, </w:t>
      </w:r>
      <w:r w:rsidRPr="00AA2024">
        <w:t>you will see</w:t>
      </w:r>
      <w:r>
        <w:t xml:space="preserve"> “SD”—sex discrimination—un</w:t>
      </w:r>
      <w:r w:rsidRPr="00AA2024">
        <w:t>der the case name</w:t>
      </w:r>
      <w:r>
        <w:t>.</w:t>
      </w:r>
      <w:r w:rsidRPr="00AA2024">
        <w:t xml:space="preserve"> If the responde</w:t>
      </w:r>
      <w:r>
        <w:t>nt</w:t>
      </w:r>
      <w:r w:rsidRPr="00AA2024">
        <w:t xml:space="preserve"> is, say, </w:t>
      </w:r>
      <w:r>
        <w:t xml:space="preserve">a </w:t>
      </w:r>
      <w:r w:rsidRPr="00AA2024">
        <w:t xml:space="preserve">charity </w:t>
      </w:r>
      <w:r>
        <w:t xml:space="preserve">it will often be </w:t>
      </w:r>
      <w:r w:rsidRPr="00AA2024">
        <w:t>reported becaus</w:t>
      </w:r>
      <w:r>
        <w:t>e</w:t>
      </w:r>
      <w:r w:rsidRPr="00AA2024">
        <w:t xml:space="preserve"> it is a good story</w:t>
      </w:r>
      <w:r>
        <w:t>. You have a benign organisation that is being sued for something serious.</w:t>
      </w:r>
      <w:r w:rsidRPr="009D2AF8">
        <w:t xml:space="preserve"> I think that is how the calculation is made</w:t>
      </w:r>
      <w:r>
        <w:t xml:space="preserve">, </w:t>
      </w:r>
      <w:r w:rsidRPr="009D2AF8">
        <w:t xml:space="preserve">and </w:t>
      </w:r>
      <w:r>
        <w:t xml:space="preserve">I </w:t>
      </w:r>
      <w:r w:rsidRPr="009D2AF8">
        <w:t>just wonder w</w:t>
      </w:r>
      <w:r>
        <w:t>he</w:t>
      </w:r>
      <w:r w:rsidRPr="009D2AF8">
        <w:t>ther that is always the best way for journalists to decide</w:t>
      </w:r>
      <w:r>
        <w:t xml:space="preserve"> on reporting it.</w:t>
      </w:r>
    </w:p>
    <w:p w:rsidR="00BE0880" w:rsidP="00BE0880">
      <w:pPr>
        <w:pStyle w:val="Answer"/>
      </w:pPr>
      <w:sdt>
        <w:sdtPr>
          <w:alias w:val="Witness"/>
          <w:id w:val="1849519864"/>
          <w:placeholder>
            <w:docPart w:val="69B8911E0A804357B3F6D1AEFCF6945A"/>
          </w:placeholder>
          <w:richText/>
        </w:sdtPr>
        <w:sdtContent>
          <w:r w:rsidRPr="009D2AF8">
            <w:rPr>
              <w:b/>
              <w:i/>
            </w:rPr>
            <w:t>Maeve McClenaghan:</w:t>
          </w:r>
        </w:sdtContent>
      </w:sdt>
      <w:r>
        <w:t xml:space="preserve"> O</w:t>
      </w:r>
      <w:r w:rsidRPr="009D2AF8">
        <w:t>n employment tribunals</w:t>
      </w:r>
      <w:r>
        <w:t>,</w:t>
      </w:r>
      <w:r w:rsidRPr="009D2AF8">
        <w:t xml:space="preserve"> I look</w:t>
      </w:r>
      <w:r>
        <w:t>ed</w:t>
      </w:r>
      <w:r w:rsidRPr="009D2AF8">
        <w:t xml:space="preserve"> through scores and scores of judgments </w:t>
      </w:r>
      <w:r>
        <w:t xml:space="preserve">to </w:t>
      </w:r>
      <w:r w:rsidRPr="009D2AF8">
        <w:t xml:space="preserve">try to see whether there </w:t>
      </w:r>
      <w:r>
        <w:t>was</w:t>
      </w:r>
      <w:r w:rsidRPr="009D2AF8">
        <w:t xml:space="preserve"> a way we c</w:t>
      </w:r>
      <w:r>
        <w:t>ould</w:t>
      </w:r>
      <w:r w:rsidRPr="009D2AF8">
        <w:t xml:space="preserve"> use those published judgments to look at patterns of things happening</w:t>
      </w:r>
      <w:r>
        <w:t>. T</w:t>
      </w:r>
      <w:r w:rsidRPr="009D2AF8">
        <w:t xml:space="preserve">here </w:t>
      </w:r>
      <w:r>
        <w:t>is</w:t>
      </w:r>
      <w:r w:rsidRPr="009D2AF8">
        <w:t xml:space="preserve"> scant detail because there are no sentenc</w:t>
      </w:r>
      <w:r>
        <w:t>ing</w:t>
      </w:r>
      <w:r w:rsidRPr="009D2AF8">
        <w:t xml:space="preserve"> remarks</w:t>
      </w:r>
      <w:r>
        <w:t xml:space="preserve"> and </w:t>
      </w:r>
      <w:r w:rsidR="00D27D2E">
        <w:t xml:space="preserve">there is </w:t>
      </w:r>
      <w:r>
        <w:t xml:space="preserve">no </w:t>
      </w:r>
      <w:r w:rsidRPr="009D2AF8">
        <w:t xml:space="preserve">explanation of what the case is about. </w:t>
      </w:r>
      <w:r>
        <w:t xml:space="preserve">It would </w:t>
      </w:r>
      <w:r w:rsidRPr="009D2AF8">
        <w:t>sometimes be one or two lines saying it was found in</w:t>
      </w:r>
      <w:r>
        <w:t xml:space="preserve"> x</w:t>
      </w:r>
      <w:r w:rsidR="005A794A">
        <w:t>’</w:t>
      </w:r>
      <w:r>
        <w:t xml:space="preserve">s </w:t>
      </w:r>
      <w:r w:rsidRPr="007F0ACF">
        <w:t>favour against</w:t>
      </w:r>
      <w:r>
        <w:t xml:space="preserve"> y. For a </w:t>
      </w:r>
      <w:r w:rsidRPr="007F0ACF">
        <w:t>journalist</w:t>
      </w:r>
      <w:r>
        <w:t>, or anyone,</w:t>
      </w:r>
      <w:r w:rsidRPr="007F0ACF">
        <w:t xml:space="preserve"> that is not </w:t>
      </w:r>
      <w:r>
        <w:t xml:space="preserve">really </w:t>
      </w:r>
      <w:r w:rsidRPr="007F0ACF">
        <w:t>useful</w:t>
      </w:r>
      <w:r>
        <w:t>.</w:t>
      </w:r>
      <w:r w:rsidRPr="007F0ACF">
        <w:t xml:space="preserve"> I think it </w:t>
      </w:r>
      <w:r>
        <w:t>would</w:t>
      </w:r>
      <w:r w:rsidRPr="007F0ACF">
        <w:t xml:space="preserve"> be great to </w:t>
      </w:r>
      <w:r>
        <w:t xml:space="preserve">have markers on the </w:t>
      </w:r>
      <w:r w:rsidRPr="007F0ACF">
        <w:t>court listings</w:t>
      </w:r>
      <w:r>
        <w:t>,</w:t>
      </w:r>
      <w:r w:rsidRPr="007F0ACF">
        <w:t xml:space="preserve"> but also to have a bit more detail in the write</w:t>
      </w:r>
      <w:r>
        <w:t>-</w:t>
      </w:r>
      <w:r w:rsidRPr="007F0ACF">
        <w:t>ups.</w:t>
      </w:r>
    </w:p>
    <w:p w:rsidR="00BE0880" w:rsidP="00BE0880">
      <w:pPr>
        <w:pStyle w:val="Answer"/>
      </w:pPr>
      <w:sdt>
        <w:sdtPr>
          <w:alias w:val="Witness"/>
          <w:id w:val="1649168430"/>
          <w:placeholder>
            <w:docPart w:val="69B8911E0A804357B3F6D1AEFCF6945A"/>
          </w:placeholder>
          <w:richText/>
        </w:sdtPr>
        <w:sdtContent>
          <w:r w:rsidRPr="00602FC7">
            <w:rPr>
              <w:b/>
              <w:i/>
            </w:rPr>
            <w:t>Dr Townend:</w:t>
          </w:r>
        </w:sdtContent>
      </w:sdt>
      <w:r>
        <w:t xml:space="preserve"> </w:t>
      </w:r>
      <w:r w:rsidR="001E0673">
        <w:t>It</w:t>
      </w:r>
      <w:r w:rsidRPr="00602FC7">
        <w:t xml:space="preserve"> depends on different courts and tribunals, but the case names are often a guessing game.</w:t>
      </w:r>
      <w:r>
        <w:t xml:space="preserve"> It is like</w:t>
      </w:r>
      <w:r w:rsidRPr="00602FC7">
        <w:t xml:space="preserve"> looking at th</w:t>
      </w:r>
      <w:r>
        <w:t>e</w:t>
      </w:r>
      <w:r w:rsidRPr="00602FC7">
        <w:t xml:space="preserve"> coding to try to figure out whether</w:t>
      </w:r>
      <w:r>
        <w:t xml:space="preserve"> </w:t>
      </w:r>
      <w:r w:rsidRPr="00602FC7">
        <w:t>it might be of interest to you</w:t>
      </w:r>
      <w:r>
        <w:t>. F</w:t>
      </w:r>
      <w:r w:rsidRPr="00602FC7">
        <w:t>rom a journalistic perspective</w:t>
      </w:r>
      <w:r>
        <w:t>,</w:t>
      </w:r>
      <w:r w:rsidRPr="00602FC7">
        <w:t xml:space="preserve"> names are useful</w:t>
      </w:r>
      <w:r>
        <w:t xml:space="preserve">, but any more </w:t>
      </w:r>
      <w:r w:rsidRPr="00602FC7">
        <w:t xml:space="preserve">information about the issues of the case would be useful. </w:t>
      </w:r>
      <w:r>
        <w:t>T</w:t>
      </w:r>
      <w:r w:rsidRPr="00602FC7">
        <w:t xml:space="preserve">here is a resource issue, but currently it is very difficult to navigate the court system </w:t>
      </w:r>
      <w:r w:rsidR="001E0673">
        <w:t>and</w:t>
      </w:r>
      <w:r w:rsidRPr="00602FC7">
        <w:t xml:space="preserve"> lists</w:t>
      </w:r>
      <w:r>
        <w:t>,</w:t>
      </w:r>
      <w:r w:rsidRPr="00602FC7">
        <w:t xml:space="preserve"> and what is available to the general public is very bare</w:t>
      </w:r>
      <w:r w:rsidR="00473F30">
        <w:t xml:space="preserve"> </w:t>
      </w:r>
      <w:r w:rsidRPr="00602FC7">
        <w:t>bones in the civil and criminal context.</w:t>
      </w:r>
    </w:p>
    <w:p w:rsidR="00BE0880" w:rsidP="00BE0880">
      <w:pPr>
        <w:pStyle w:val="Answer"/>
      </w:pPr>
      <w:sdt>
        <w:sdtPr>
          <w:alias w:val="Witness"/>
          <w:id w:val="1224025883"/>
          <w:placeholder>
            <w:docPart w:val="69B8911E0A804357B3F6D1AEFCF6945A"/>
          </w:placeholder>
          <w:richText/>
        </w:sdtPr>
        <w:sdtContent>
          <w:r w:rsidRPr="00602FC7">
            <w:rPr>
              <w:b/>
              <w:i/>
            </w:rPr>
            <w:t>Emily Pennink:</w:t>
          </w:r>
        </w:sdtContent>
      </w:sdt>
      <w:r>
        <w:t xml:space="preserve"> </w:t>
      </w:r>
      <w:r w:rsidRPr="00602FC7">
        <w:t>I absolutely agree with what you have said.</w:t>
      </w:r>
      <w:r>
        <w:t xml:space="preserve"> N</w:t>
      </w:r>
      <w:r w:rsidRPr="00602FC7">
        <w:t xml:space="preserve">ot just in civil cases but </w:t>
      </w:r>
      <w:r w:rsidR="001E0673">
        <w:t xml:space="preserve">in </w:t>
      </w:r>
      <w:r w:rsidRPr="00602FC7">
        <w:t xml:space="preserve">criminal cases you get names on the list </w:t>
      </w:r>
      <w:r w:rsidR="00473F30">
        <w:t>that</w:t>
      </w:r>
      <w:r w:rsidRPr="00602FC7">
        <w:t xml:space="preserve"> do not tell you very muc</w:t>
      </w:r>
      <w:r>
        <w:t>h. Y</w:t>
      </w:r>
      <w:r w:rsidRPr="00602FC7">
        <w:t xml:space="preserve">ou need to know what you </w:t>
      </w:r>
      <w:r w:rsidR="00B62E60">
        <w:t>a</w:t>
      </w:r>
      <w:r w:rsidRPr="00602FC7">
        <w:t>re looking for. There is certainly an argument for including more</w:t>
      </w:r>
      <w:r>
        <w:t xml:space="preserve"> public</w:t>
      </w:r>
      <w:r w:rsidRPr="00602FC7">
        <w:t xml:space="preserve"> informatio</w:t>
      </w:r>
      <w:r>
        <w:t>n</w:t>
      </w:r>
      <w:r w:rsidRPr="00225922">
        <w:t xml:space="preserve"> to be able to assess some of these cases and understand what they are about</w:t>
      </w:r>
      <w:r>
        <w:t>,</w:t>
      </w:r>
      <w:r w:rsidRPr="00225922">
        <w:t xml:space="preserve"> rather than spending a lot of time talking to court officials</w:t>
      </w:r>
      <w:r w:rsidR="001E0673">
        <w:t>,</w:t>
      </w:r>
      <w:r w:rsidRPr="00225922">
        <w:t xml:space="preserve"> who are already incredibly busy</w:t>
      </w:r>
      <w:r>
        <w:t>.</w:t>
      </w:r>
    </w:p>
    <w:p w:rsidR="00BE0880" w:rsidP="00BE0880">
      <w:pPr>
        <w:pStyle w:val="Question"/>
        <w:numPr>
          <w:ilvl w:val="0"/>
          <w:numId w:val="9"/>
        </w:numPr>
      </w:pPr>
      <w:sdt>
        <w:sdtPr>
          <w:alias w:val="Member"/>
          <w:tag w:val="&lt;Member mnisId='4826' dodsId=''&gt;"/>
          <w:id w:val="888151626"/>
          <w:placeholder>
            <w:docPart w:val="69B8911E0A804357B3F6D1AEFCF6945A"/>
          </w:placeholder>
          <w:richText/>
        </w:sdtPr>
        <w:sdtContent>
          <w:r w:rsidRPr="009911BF">
            <w:rPr>
              <w:b/>
            </w:rPr>
            <w:t>Laura Farris:</w:t>
          </w:r>
        </w:sdtContent>
      </w:sdt>
      <w:r>
        <w:t xml:space="preserve"> </w:t>
      </w:r>
      <w:r w:rsidRPr="009911BF">
        <w:t>I</w:t>
      </w:r>
      <w:r>
        <w:t xml:space="preserve"> am</w:t>
      </w:r>
      <w:r w:rsidRPr="009911BF">
        <w:t xml:space="preserve"> sorry to go back to the civil arena, but would it look like </w:t>
      </w:r>
      <w:r>
        <w:t xml:space="preserve">the cause of </w:t>
      </w:r>
      <w:r w:rsidRPr="009911BF">
        <w:t>action</w:t>
      </w:r>
      <w:r w:rsidR="00B8164A">
        <w:t>,</w:t>
      </w:r>
      <w:r>
        <w:t xml:space="preserve"> the </w:t>
      </w:r>
      <w:r w:rsidRPr="009911BF">
        <w:t>number of the parties</w:t>
      </w:r>
      <w:r>
        <w:t xml:space="preserve"> and t</w:t>
      </w:r>
      <w:r w:rsidRPr="009911BF">
        <w:t>he value of the claim</w:t>
      </w:r>
      <w:r>
        <w:t>? W</w:t>
      </w:r>
      <w:r w:rsidRPr="009911BF">
        <w:t>ould that help journalists?</w:t>
      </w:r>
    </w:p>
    <w:p w:rsidR="00E50AD8" w:rsidP="00BE0880">
      <w:pPr>
        <w:pStyle w:val="Answer"/>
      </w:pPr>
      <w:sdt>
        <w:sdtPr>
          <w:alias w:val="Witness"/>
          <w:id w:val="-1971817155"/>
          <w:placeholder>
            <w:docPart w:val="69B8911E0A804357B3F6D1AEFCF6945A"/>
          </w:placeholder>
          <w:richText/>
        </w:sdtPr>
        <w:sdtContent>
          <w:r w:rsidRPr="009911BF" w:rsidR="00BE0880">
            <w:rPr>
              <w:b/>
              <w:i/>
            </w:rPr>
            <w:t>Dr Townend:</w:t>
          </w:r>
        </w:sdtContent>
      </w:sdt>
      <w:r w:rsidR="00BE0880">
        <w:t xml:space="preserve"> </w:t>
      </w:r>
      <w:r w:rsidRPr="009911BF" w:rsidR="00BE0880">
        <w:t xml:space="preserve">One area I have looked </w:t>
      </w:r>
      <w:r w:rsidR="00BE0880">
        <w:t xml:space="preserve">at a lot is monitoring and tracking </w:t>
      </w:r>
      <w:r w:rsidRPr="009911BF" w:rsidR="00BE0880">
        <w:t>defamation cases. I found</w:t>
      </w:r>
      <w:r w:rsidR="00BE0880">
        <w:t xml:space="preserve"> it nearly</w:t>
      </w:r>
      <w:r w:rsidRPr="009911BF" w:rsidR="00BE0880">
        <w:t xml:space="preserve"> impossible becaus</w:t>
      </w:r>
      <w:r w:rsidR="00BE0880">
        <w:t>e</w:t>
      </w:r>
      <w:r w:rsidRPr="009911BF" w:rsidR="00BE0880">
        <w:t xml:space="preserve"> there was very limited information or tracking, and</w:t>
      </w:r>
      <w:r w:rsidR="00BE0880">
        <w:t xml:space="preserve"> there were also</w:t>
      </w:r>
      <w:r w:rsidRPr="009911BF" w:rsidR="00BE0880">
        <w:t xml:space="preserve"> issues </w:t>
      </w:r>
      <w:r w:rsidR="00BE0880">
        <w:t xml:space="preserve">about accessing the </w:t>
      </w:r>
      <w:r w:rsidRPr="009911BF" w:rsidR="00BE0880">
        <w:t>court files. Ther</w:t>
      </w:r>
      <w:r w:rsidR="00BE0880">
        <w:t>e is</w:t>
      </w:r>
      <w:r w:rsidRPr="009911BF" w:rsidR="00BE0880">
        <w:t xml:space="preserve"> definitely a piece of work that could be done to make it much more usable to navigate the system. </w:t>
      </w:r>
    </w:p>
    <w:p w:rsidR="00BE0880" w:rsidP="00BE0880">
      <w:pPr>
        <w:pStyle w:val="Answer"/>
      </w:pPr>
      <w:r w:rsidRPr="009911BF">
        <w:t>I slightly step back from thinking about publishing everything to the open web</w:t>
      </w:r>
      <w:r>
        <w:t xml:space="preserve"> and what a model </w:t>
      </w:r>
      <w:r w:rsidRPr="009911BF">
        <w:t>might look like</w:t>
      </w:r>
      <w:r>
        <w:t xml:space="preserve">, because </w:t>
      </w:r>
      <w:r w:rsidRPr="009911BF">
        <w:t xml:space="preserve">it could be that a better database can be designed </w:t>
      </w:r>
      <w:r>
        <w:t xml:space="preserve">and, </w:t>
      </w:r>
      <w:r w:rsidRPr="009911BF">
        <w:t>using that, you can access that information</w:t>
      </w:r>
      <w:r w:rsidR="00E50AD8">
        <w:t>,</w:t>
      </w:r>
      <w:r w:rsidRPr="009911BF">
        <w:t xml:space="preserve"> whether at the court or via an application to access that database</w:t>
      </w:r>
      <w:r>
        <w:t>. I think t</w:t>
      </w:r>
      <w:r w:rsidRPr="009911BF">
        <w:t>hat is part of a general consultation exercise that needs to be done</w:t>
      </w:r>
      <w:r>
        <w:t xml:space="preserve"> on </w:t>
      </w:r>
      <w:r w:rsidRPr="009911BF">
        <w:t xml:space="preserve">these systems for managing justice system data. </w:t>
      </w:r>
      <w:r>
        <w:t>I believe t</w:t>
      </w:r>
      <w:r w:rsidRPr="009911BF">
        <w:t xml:space="preserve">his </w:t>
      </w:r>
      <w:r>
        <w:t>C</w:t>
      </w:r>
      <w:r w:rsidRPr="009911BF">
        <w:t>ommittee has heard from</w:t>
      </w:r>
      <w:r>
        <w:t xml:space="preserve"> Dr Natalie Byrom</w:t>
      </w:r>
      <w:r w:rsidR="00E50AD8">
        <w:t>,</w:t>
      </w:r>
      <w:r>
        <w:t xml:space="preserve"> </w:t>
      </w:r>
      <w:r w:rsidRPr="00CC593B">
        <w:t xml:space="preserve">who has done very important work on the inconsistencies </w:t>
      </w:r>
      <w:r>
        <w:t xml:space="preserve">in </w:t>
      </w:r>
      <w:r w:rsidRPr="00CC593B">
        <w:t>the management of justice system dat</w:t>
      </w:r>
      <w:r>
        <w:t>a.</w:t>
      </w:r>
      <w:r w:rsidRPr="00CC593B">
        <w:t xml:space="preserve"> I think th</w:t>
      </w:r>
      <w:r>
        <w:t>is</w:t>
      </w:r>
      <w:r w:rsidRPr="00CC593B">
        <w:t xml:space="preserve"> issue sits with</w:t>
      </w:r>
      <w:r>
        <w:t>in</w:t>
      </w:r>
      <w:r w:rsidRPr="00CC593B">
        <w:t xml:space="preserve"> that work.</w:t>
      </w:r>
    </w:p>
    <w:p w:rsidR="00BE0880" w:rsidP="00BE0880">
      <w:pPr>
        <w:pStyle w:val="Answer"/>
      </w:pPr>
      <w:sdt>
        <w:sdtPr>
          <w:alias w:val="Witness"/>
          <w:id w:val="914438123"/>
          <w:placeholder>
            <w:docPart w:val="69B8911E0A804357B3F6D1AEFCF6945A"/>
          </w:placeholder>
          <w:richText/>
        </w:sdtPr>
        <w:sdtContent>
          <w:r w:rsidRPr="00A70333">
            <w:rPr>
              <w:b/>
              <w:i/>
            </w:rPr>
            <w:t>Maeve McClenaghan:</w:t>
          </w:r>
        </w:sdtContent>
      </w:sdt>
      <w:r>
        <w:t xml:space="preserve"> B</w:t>
      </w:r>
      <w:r w:rsidRPr="00A70333">
        <w:t>eyond the listings</w:t>
      </w:r>
      <w:r>
        <w:t>,</w:t>
      </w:r>
      <w:r w:rsidRPr="00A70333">
        <w:t xml:space="preserve"> we were shocke</w:t>
      </w:r>
      <w:r>
        <w:t>d. We submitted f</w:t>
      </w:r>
      <w:r w:rsidRPr="00A70333">
        <w:t xml:space="preserve">reedom of </w:t>
      </w:r>
      <w:r>
        <w:t>i</w:t>
      </w:r>
      <w:r w:rsidRPr="00A70333">
        <w:t>nformation request</w:t>
      </w:r>
      <w:r>
        <w:t>s</w:t>
      </w:r>
      <w:r w:rsidRPr="00A70333">
        <w:t xml:space="preserve"> to the Ministry of Justice asking for what we thought w</w:t>
      </w:r>
      <w:r>
        <w:t>ere</w:t>
      </w:r>
      <w:r w:rsidRPr="00A70333">
        <w:t xml:space="preserve"> simple things around </w:t>
      </w:r>
      <w:r w:rsidR="00F66520">
        <w:t>C</w:t>
      </w:r>
      <w:r>
        <w:t>ovid, the marking</w:t>
      </w:r>
      <w:r w:rsidRPr="00A70333">
        <w:t xml:space="preserve"> of cases</w:t>
      </w:r>
      <w:r>
        <w:t xml:space="preserve"> and the</w:t>
      </w:r>
      <w:r w:rsidRPr="00A70333">
        <w:t xml:space="preserve"> details of what cases were coming through the possession courts</w:t>
      </w:r>
      <w:r>
        <w:t xml:space="preserve">. We </w:t>
      </w:r>
      <w:r w:rsidRPr="00A70333">
        <w:t>were told</w:t>
      </w:r>
      <w:r>
        <w:t xml:space="preserve"> </w:t>
      </w:r>
      <w:r w:rsidRPr="00A70333">
        <w:t>that</w:t>
      </w:r>
      <w:r>
        <w:t xml:space="preserve"> the</w:t>
      </w:r>
      <w:r w:rsidRPr="00A70333">
        <w:t xml:space="preserve"> data were </w:t>
      </w:r>
      <w:r>
        <w:t xml:space="preserve">either </w:t>
      </w:r>
      <w:r w:rsidRPr="00A70333">
        <w:t xml:space="preserve">not collected or were not collected in a way that would be easily extractable under the time limits of the Freedom of Information </w:t>
      </w:r>
      <w:r w:rsidR="00E50AD8">
        <w:t>A</w:t>
      </w:r>
      <w:r w:rsidRPr="00A70333">
        <w:t xml:space="preserve">ct. </w:t>
      </w:r>
      <w:r w:rsidR="00E50AD8">
        <w:t xml:space="preserve">It is more than </w:t>
      </w:r>
      <w:r w:rsidRPr="00A70333">
        <w:t>navigating which cases are interesting to go and look at</w:t>
      </w:r>
      <w:r>
        <w:t>. T</w:t>
      </w:r>
      <w:r w:rsidRPr="00A70333">
        <w:t xml:space="preserve">here is a wealth of data </w:t>
      </w:r>
      <w:r>
        <w:t>be</w:t>
      </w:r>
      <w:r w:rsidRPr="00A70333">
        <w:t>ing missed</w:t>
      </w:r>
      <w:r w:rsidR="00E50AD8">
        <w:t>.</w:t>
      </w:r>
      <w:r w:rsidRPr="00A70333">
        <w:t xml:space="preserve"> </w:t>
      </w:r>
      <w:r w:rsidR="00E50AD8">
        <w:t xml:space="preserve">It </w:t>
      </w:r>
      <w:r w:rsidRPr="00A70333">
        <w:t>could be collected in these court cases that would give both journalists and policy</w:t>
      </w:r>
      <w:r w:rsidR="00EB550D">
        <w:t xml:space="preserve"> </w:t>
      </w:r>
      <w:r w:rsidRPr="00A70333">
        <w:t>makers a deeper insight into what is happening.</w:t>
      </w:r>
    </w:p>
    <w:p w:rsidR="00BE0880" w:rsidP="00BE0880">
      <w:pPr>
        <w:pStyle w:val="Question"/>
        <w:numPr>
          <w:ilvl w:val="0"/>
          <w:numId w:val="9"/>
        </w:numPr>
      </w:pPr>
      <w:sdt>
        <w:sdtPr>
          <w:alias w:val="Member"/>
          <w:tag w:val="&lt;Member mnisId='4826' dodsId=''&gt;"/>
          <w:id w:val="1598904210"/>
          <w:placeholder>
            <w:docPart w:val="69B8911E0A804357B3F6D1AEFCF6945A"/>
          </w:placeholder>
          <w:richText/>
        </w:sdtPr>
        <w:sdtContent>
          <w:r w:rsidRPr="00A70333">
            <w:rPr>
              <w:b/>
            </w:rPr>
            <w:t>Laura Farris:</w:t>
          </w:r>
        </w:sdtContent>
      </w:sdt>
      <w:r>
        <w:t xml:space="preserve"> </w:t>
      </w:r>
      <w:r w:rsidRPr="001D1F15">
        <w:t>My final question is a procedural one. I think I</w:t>
      </w:r>
      <w:r>
        <w:t xml:space="preserve"> a</w:t>
      </w:r>
      <w:r w:rsidRPr="001D1F15">
        <w:t>m right in saying that in civil courts you have the right to see the pleading</w:t>
      </w:r>
      <w:r>
        <w:t>s</w:t>
      </w:r>
      <w:r w:rsidRPr="001D1F15">
        <w:t xml:space="preserve"> and witness statements</w:t>
      </w:r>
      <w:r>
        <w:t>, or do</w:t>
      </w:r>
      <w:r w:rsidRPr="00CB0CB2">
        <w:t xml:space="preserve"> you just have a right to request them</w:t>
      </w:r>
      <w:r>
        <w:t>?</w:t>
      </w:r>
    </w:p>
    <w:p w:rsidR="00BE0880" w:rsidP="00BE0880">
      <w:pPr>
        <w:pStyle w:val="Remark"/>
      </w:pPr>
      <w:sdt>
        <w:sdtPr>
          <w:alias w:val="Member"/>
          <w:tag w:val="&lt;Member mnisId='1601' dodsId='34498'&gt;"/>
          <w:id w:val="-1571578416"/>
          <w:placeholder>
            <w:docPart w:val="69B8911E0A804357B3F6D1AEFCF6945A"/>
          </w:placeholder>
          <w:richText/>
        </w:sdtPr>
        <w:sdtContent>
          <w:r w:rsidRPr="00CB0CB2">
            <w:rPr>
              <w:b/>
            </w:rPr>
            <w:t>Chair:</w:t>
          </w:r>
        </w:sdtContent>
      </w:sdt>
      <w:r>
        <w:t xml:space="preserve"> Maeve, c</w:t>
      </w:r>
      <w:r w:rsidRPr="00CB0CB2">
        <w:t>an you help? You have probably done more work on the civil side.</w:t>
      </w:r>
    </w:p>
    <w:p w:rsidR="00BE0880" w:rsidP="00BE0880">
      <w:pPr>
        <w:pStyle w:val="Answer"/>
      </w:pPr>
      <w:sdt>
        <w:sdtPr>
          <w:alias w:val="Witness"/>
          <w:id w:val="1295102866"/>
          <w:placeholder>
            <w:docPart w:val="69B8911E0A804357B3F6D1AEFCF6945A"/>
          </w:placeholder>
          <w:richText/>
        </w:sdtPr>
        <w:sdtContent>
          <w:r w:rsidRPr="00CB0CB2">
            <w:rPr>
              <w:b/>
              <w:i/>
            </w:rPr>
            <w:t>Maeve McClenaghan:</w:t>
          </w:r>
        </w:sdtContent>
      </w:sdt>
      <w:r>
        <w:t xml:space="preserve"> </w:t>
      </w:r>
      <w:r w:rsidRPr="00CB0CB2">
        <w:t>I think</w:t>
      </w:r>
      <w:r>
        <w:t xml:space="preserve"> y</w:t>
      </w:r>
      <w:r w:rsidRPr="00CB0CB2">
        <w:t>ou have the right to request</w:t>
      </w:r>
      <w:r>
        <w:t xml:space="preserve"> it</w:t>
      </w:r>
      <w:r w:rsidRPr="00CB0CB2">
        <w:t>, but I would have to double</w:t>
      </w:r>
      <w:r w:rsidR="00DB55CF">
        <w:t>-</w:t>
      </w:r>
      <w:r>
        <w:t>check.</w:t>
      </w:r>
      <w:r w:rsidRPr="00CB0CB2">
        <w:t xml:space="preserve"> We were focusing on just possession hearings where there was</w:t>
      </w:r>
      <w:r>
        <w:t xml:space="preserve"> not </w:t>
      </w:r>
      <w:r w:rsidRPr="00CB0CB2">
        <w:t>that much information even to request</w:t>
      </w:r>
      <w:r>
        <w:t>.</w:t>
      </w:r>
    </w:p>
    <w:p w:rsidR="00BE0880" w:rsidP="00BE0880">
      <w:pPr>
        <w:pStyle w:val="Question"/>
        <w:numPr>
          <w:ilvl w:val="0"/>
          <w:numId w:val="9"/>
        </w:numPr>
      </w:pPr>
      <w:sdt>
        <w:sdtPr>
          <w:alias w:val="Member"/>
          <w:tag w:val="&lt;Member mnisId='1601' dodsId='34498'&gt;"/>
          <w:id w:val="1818695417"/>
          <w:placeholder>
            <w:docPart w:val="69B8911E0A804357B3F6D1AEFCF6945A"/>
          </w:placeholder>
          <w:richText/>
        </w:sdtPr>
        <w:sdtContent>
          <w:r w:rsidRPr="00CB0CB2">
            <w:rPr>
              <w:b/>
            </w:rPr>
            <w:t>Chair:</w:t>
          </w:r>
        </w:sdtContent>
      </w:sdt>
      <w:r>
        <w:t xml:space="preserve"> P</w:t>
      </w:r>
      <w:r w:rsidRPr="00CB0CB2">
        <w:t xml:space="preserve">erhaps </w:t>
      </w:r>
      <w:r>
        <w:t>we</w:t>
      </w:r>
      <w:r w:rsidRPr="00CB0CB2">
        <w:t xml:space="preserve"> could che</w:t>
      </w:r>
      <w:r>
        <w:t xml:space="preserve">ck </w:t>
      </w:r>
      <w:r w:rsidRPr="00CB0CB2">
        <w:t>that out.</w:t>
      </w:r>
    </w:p>
    <w:p w:rsidR="00BE0880" w:rsidP="00BE0880">
      <w:pPr>
        <w:pStyle w:val="Answer"/>
      </w:pPr>
      <w:sdt>
        <w:sdtPr>
          <w:alias w:val="Witness"/>
          <w:id w:val="1873106849"/>
          <w:placeholder>
            <w:docPart w:val="69B8911E0A804357B3F6D1AEFCF6945A"/>
          </w:placeholder>
          <w:richText/>
        </w:sdtPr>
        <w:sdtContent>
          <w:r w:rsidRPr="00CB0CB2">
            <w:rPr>
              <w:b/>
              <w:i/>
            </w:rPr>
            <w:t>Dr Townend:</w:t>
          </w:r>
        </w:sdtContent>
      </w:sdt>
      <w:r>
        <w:t xml:space="preserve"> </w:t>
      </w:r>
      <w:r w:rsidRPr="00CB0CB2">
        <w:t>I would want to che</w:t>
      </w:r>
      <w:r>
        <w:t>ck</w:t>
      </w:r>
      <w:r w:rsidRPr="00CB0CB2">
        <w:t xml:space="preserve"> it. I was looking at the case of</w:t>
      </w:r>
      <w:r>
        <w:t xml:space="preserve"> Dring </w:t>
      </w:r>
      <w:r>
        <w:rPr>
          <w:i/>
          <w:iCs/>
        </w:rPr>
        <w:t xml:space="preserve">v. </w:t>
      </w:r>
      <w:r>
        <w:t>Cape Intermediate Holdings</w:t>
      </w:r>
      <w:r w:rsidRPr="00CB0CB2">
        <w:t xml:space="preserve"> on access to court data in the civil context and what a non</w:t>
      </w:r>
      <w:r>
        <w:t>-</w:t>
      </w:r>
      <w:r w:rsidRPr="00CB0CB2">
        <w:t>party was entitled to access. That went all the way to the Supreme Court in establishing how much information should be provided to a non</w:t>
      </w:r>
      <w:r>
        <w:t>-</w:t>
      </w:r>
      <w:r w:rsidRPr="00CB0CB2">
        <w:t xml:space="preserve">party. </w:t>
      </w:r>
      <w:r>
        <w:t xml:space="preserve">It </w:t>
      </w:r>
      <w:r w:rsidRPr="00CB0CB2">
        <w:t>would probably be worth looking at</w:t>
      </w:r>
      <w:r>
        <w:t xml:space="preserve"> that</w:t>
      </w:r>
      <w:r w:rsidRPr="00CB0CB2">
        <w:t>, but there is a practical issue</w:t>
      </w:r>
      <w:r>
        <w:t>. E</w:t>
      </w:r>
      <w:r w:rsidRPr="00CB0CB2">
        <w:t>ven if you have that right</w:t>
      </w:r>
      <w:r>
        <w:t>,</w:t>
      </w:r>
      <w:r w:rsidRPr="00CB0CB2">
        <w:t xml:space="preserve"> how do you go about it</w:t>
      </w:r>
      <w:r>
        <w:t xml:space="preserve">? What </w:t>
      </w:r>
      <w:r w:rsidRPr="00CB0CB2">
        <w:t xml:space="preserve">is the cost of accessing </w:t>
      </w:r>
      <w:r w:rsidRPr="00BB29DA">
        <w:t>certain documentation</w:t>
      </w:r>
      <w:r>
        <w:t>, and w</w:t>
      </w:r>
      <w:r w:rsidRPr="00BB29DA">
        <w:t>ho supplies it?</w:t>
      </w:r>
    </w:p>
    <w:p w:rsidR="00BE0880" w:rsidP="00BE0880">
      <w:pPr>
        <w:pStyle w:val="Question"/>
        <w:numPr>
          <w:ilvl w:val="0"/>
          <w:numId w:val="9"/>
        </w:numPr>
      </w:pPr>
      <w:sdt>
        <w:sdtPr>
          <w:alias w:val="Member"/>
          <w:tag w:val="&lt;Member mnisId='4826' dodsId=''&gt;"/>
          <w:id w:val="-1386016009"/>
          <w:placeholder>
            <w:docPart w:val="69B8911E0A804357B3F6D1AEFCF6945A"/>
          </w:placeholder>
          <w:richText/>
        </w:sdtPr>
        <w:sdtContent>
          <w:r w:rsidRPr="00BB29DA">
            <w:rPr>
              <w:b/>
            </w:rPr>
            <w:t>Laura Farris:</w:t>
          </w:r>
        </w:sdtContent>
      </w:sdt>
      <w:r>
        <w:t xml:space="preserve"> </w:t>
      </w:r>
      <w:r w:rsidRPr="00BB29DA">
        <w:t>I thought you were going to say yes to witness statements and pleadings</w:t>
      </w:r>
      <w:r>
        <w:t>,</w:t>
      </w:r>
      <w:r w:rsidRPr="00BB29DA">
        <w:t xml:space="preserve"> because I</w:t>
      </w:r>
      <w:r>
        <w:t xml:space="preserve"> am </w:t>
      </w:r>
      <w:r w:rsidRPr="00BB29DA">
        <w:t>always being asked to hand them over to journalists and have done so</w:t>
      </w:r>
      <w:r>
        <w:t>. If</w:t>
      </w:r>
      <w:r w:rsidRPr="00BB29DA">
        <w:t xml:space="preserve"> the answer is that </w:t>
      </w:r>
      <w:r>
        <w:t>it is</w:t>
      </w:r>
      <w:r w:rsidRPr="00BB29DA">
        <w:t xml:space="preserve"> variable</w:t>
      </w:r>
      <w:r>
        <w:t xml:space="preserve">, would it be right to </w:t>
      </w:r>
      <w:r w:rsidRPr="00BB29DA">
        <w:t>say it would be better if it was always the witness statements and pleadings? W</w:t>
      </w:r>
      <w:r>
        <w:t>ould</w:t>
      </w:r>
      <w:r w:rsidRPr="00BB29DA">
        <w:t xml:space="preserve"> the</w:t>
      </w:r>
      <w:r>
        <w:t>y</w:t>
      </w:r>
      <w:r w:rsidRPr="00BB29DA">
        <w:t xml:space="preserve"> be</w:t>
      </w:r>
      <w:r>
        <w:t xml:space="preserve"> helpful</w:t>
      </w:r>
      <w:r w:rsidRPr="00BB29DA">
        <w:t xml:space="preserve"> documents?</w:t>
      </w:r>
    </w:p>
    <w:p w:rsidR="00BE0880" w:rsidP="00BE0880">
      <w:pPr>
        <w:pStyle w:val="Remark"/>
      </w:pPr>
      <w:sdt>
        <w:sdtPr>
          <w:alias w:val="Member"/>
          <w:tag w:val="&lt;Member mnisId='1601' dodsId='34498'&gt;"/>
          <w:id w:val="-761063365"/>
          <w:placeholder>
            <w:docPart w:val="69B8911E0A804357B3F6D1AEFCF6945A"/>
          </w:placeholder>
          <w:richText/>
        </w:sdtPr>
        <w:sdtContent>
          <w:r w:rsidRPr="006D6389">
            <w:rPr>
              <w:b/>
            </w:rPr>
            <w:t>Chair:</w:t>
          </w:r>
        </w:sdtContent>
      </w:sdt>
      <w:r>
        <w:t xml:space="preserve"> D</w:t>
      </w:r>
      <w:r w:rsidRPr="006D6389">
        <w:t>o you agree or disagree? Would it be helpful to have sight of the pleadin</w:t>
      </w:r>
      <w:r>
        <w:t>gs?</w:t>
      </w:r>
    </w:p>
    <w:p w:rsidR="00BE0880" w:rsidP="00BE0880">
      <w:pPr>
        <w:pStyle w:val="Answer"/>
      </w:pPr>
      <w:sdt>
        <w:sdtPr>
          <w:alias w:val="Witness"/>
          <w:id w:val="-1787114971"/>
          <w:placeholder>
            <w:docPart w:val="69B8911E0A804357B3F6D1AEFCF6945A"/>
          </w:placeholder>
          <w:richText/>
        </w:sdtPr>
        <w:sdtContent>
          <w:r w:rsidRPr="00FF431B">
            <w:rPr>
              <w:b/>
              <w:i/>
            </w:rPr>
            <w:t>Dr Townend:</w:t>
          </w:r>
        </w:sdtContent>
      </w:sdt>
      <w:r>
        <w:t xml:space="preserve"> There may be </w:t>
      </w:r>
      <w:r w:rsidRPr="00FF431B">
        <w:t>rare examples where they have to be withheld, but</w:t>
      </w:r>
      <w:r w:rsidR="00D211A5">
        <w:t>,</w:t>
      </w:r>
      <w:r>
        <w:t xml:space="preserve"> yes</w:t>
      </w:r>
      <w:r w:rsidR="00D211A5">
        <w:t>,</w:t>
      </w:r>
      <w:r w:rsidRPr="00FF431B">
        <w:t xml:space="preserve"> the more information the better.</w:t>
      </w:r>
    </w:p>
    <w:p w:rsidR="00BE0880" w:rsidP="00BE0880">
      <w:pPr>
        <w:pStyle w:val="Remark"/>
      </w:pPr>
      <w:sdt>
        <w:sdtPr>
          <w:alias w:val="Member"/>
          <w:tag w:val="&lt;Member mnisId='1601' dodsId='34498'&gt;"/>
          <w:id w:val="-517315260"/>
          <w:placeholder>
            <w:docPart w:val="69B8911E0A804357B3F6D1AEFCF6945A"/>
          </w:placeholder>
          <w:richText/>
        </w:sdtPr>
        <w:sdtContent>
          <w:r w:rsidRPr="00FF431B">
            <w:rPr>
              <w:b/>
            </w:rPr>
            <w:t>Chair:</w:t>
          </w:r>
        </w:sdtContent>
      </w:sdt>
      <w:r>
        <w:t xml:space="preserve"> </w:t>
      </w:r>
      <w:r w:rsidRPr="00FF431B">
        <w:t>I see Maeve nodding in agreement.</w:t>
      </w:r>
    </w:p>
    <w:p w:rsidR="00BE0880" w:rsidP="00BE0880">
      <w:pPr>
        <w:pStyle w:val="Question"/>
        <w:numPr>
          <w:ilvl w:val="0"/>
          <w:numId w:val="9"/>
        </w:numPr>
      </w:pPr>
      <w:sdt>
        <w:sdtPr>
          <w:alias w:val="Member"/>
          <w:tag w:val="&lt;Member mnisId='3926' dodsId='35499'&gt;"/>
          <w:id w:val="-624153146"/>
          <w:placeholder>
            <w:docPart w:val="69B8911E0A804357B3F6D1AEFCF6945A"/>
          </w:placeholder>
          <w:richText/>
        </w:sdtPr>
        <w:sdtContent>
          <w:r w:rsidRPr="00FF431B">
            <w:rPr>
              <w:b/>
            </w:rPr>
            <w:t>Paul Maynard:</w:t>
          </w:r>
        </w:sdtContent>
      </w:sdt>
      <w:r>
        <w:t xml:space="preserve"> </w:t>
      </w:r>
      <w:r w:rsidR="00D211A5">
        <w:t>I wish to</w:t>
      </w:r>
      <w:r>
        <w:t xml:space="preserve"> return to Maeve </w:t>
      </w:r>
      <w:r w:rsidRPr="000E6515">
        <w:t xml:space="preserve">and her idea of </w:t>
      </w:r>
      <w:r>
        <w:t xml:space="preserve">replicating the </w:t>
      </w:r>
      <w:r w:rsidR="00D211A5">
        <w:t>BBC</w:t>
      </w:r>
      <w:r w:rsidR="005A794A">
        <w:t>’</w:t>
      </w:r>
      <w:r w:rsidR="00D211A5">
        <w:t xml:space="preserve">s </w:t>
      </w:r>
      <w:r>
        <w:t>local democracy</w:t>
      </w:r>
      <w:r w:rsidRPr="000E6515">
        <w:t xml:space="preserve"> news reporting service. One of my concerns is that </w:t>
      </w:r>
      <w:r w:rsidRPr="000E6515">
        <w:t>local journalism these days</w:t>
      </w:r>
      <w:r>
        <w:t>,</w:t>
      </w:r>
      <w:r w:rsidRPr="000E6515">
        <w:t xml:space="preserve"> being so much online</w:t>
      </w:r>
      <w:r>
        <w:t>,</w:t>
      </w:r>
      <w:r w:rsidRPr="000E6515">
        <w:t xml:space="preserve"> focuses on salacious clickbait</w:t>
      </w:r>
      <w:r>
        <w:t>. It</w:t>
      </w:r>
      <w:r w:rsidRPr="000E6515">
        <w:t xml:space="preserve"> will tr</w:t>
      </w:r>
      <w:r>
        <w:t>awl</w:t>
      </w:r>
      <w:r w:rsidRPr="000E6515">
        <w:t xml:space="preserve"> what is going on in </w:t>
      </w:r>
      <w:r>
        <w:t>my</w:t>
      </w:r>
      <w:r w:rsidRPr="000E6515">
        <w:t xml:space="preserve"> local </w:t>
      </w:r>
      <w:r>
        <w:t>m</w:t>
      </w:r>
      <w:r w:rsidRPr="000E6515">
        <w:t xml:space="preserve">agistrates </w:t>
      </w:r>
      <w:r>
        <w:t>c</w:t>
      </w:r>
      <w:r w:rsidRPr="000E6515">
        <w:t>ourt</w:t>
      </w:r>
      <w:r>
        <w:t xml:space="preserve"> and find</w:t>
      </w:r>
      <w:r w:rsidRPr="000E6515">
        <w:t xml:space="preserve"> </w:t>
      </w:r>
      <w:r w:rsidRPr="00EF0771">
        <w:t>out</w:t>
      </w:r>
      <w:r>
        <w:t xml:space="preserve"> about all the badly</w:t>
      </w:r>
      <w:r w:rsidR="00D211A5">
        <w:t xml:space="preserve"> </w:t>
      </w:r>
      <w:r>
        <w:t xml:space="preserve">behaved tourists out </w:t>
      </w:r>
      <w:r w:rsidRPr="00EF0771">
        <w:t>for a night on the town in Blackpool</w:t>
      </w:r>
      <w:r>
        <w:t>. It</w:t>
      </w:r>
      <w:r w:rsidRPr="00EF0771">
        <w:t xml:space="preserve"> makes for great copy. </w:t>
      </w:r>
      <w:r>
        <w:t>H</w:t>
      </w:r>
      <w:r w:rsidRPr="00EF0771">
        <w:t>ow would you avoid incentivising that coverage rather than your own value-added</w:t>
      </w:r>
      <w:r>
        <w:t>,</w:t>
      </w:r>
      <w:r w:rsidRPr="00EF0771">
        <w:t xml:space="preserve"> more considered reporting</w:t>
      </w:r>
      <w:r>
        <w:t>?</w:t>
      </w:r>
      <w:r w:rsidRPr="00EF0771">
        <w:t xml:space="preserve"> I</w:t>
      </w:r>
      <w:r>
        <w:t xml:space="preserve"> am</w:t>
      </w:r>
      <w:r w:rsidRPr="00EF0771">
        <w:t xml:space="preserve"> sure you can illuminate much more </w:t>
      </w:r>
      <w:r>
        <w:t>B</w:t>
      </w:r>
      <w:r w:rsidRPr="00EF0771">
        <w:t>lackpool</w:t>
      </w:r>
      <w:r w:rsidR="005A794A">
        <w:t>’</w:t>
      </w:r>
      <w:r w:rsidRPr="00EF0771">
        <w:t>s</w:t>
      </w:r>
      <w:r>
        <w:t xml:space="preserve"> </w:t>
      </w:r>
      <w:r w:rsidR="00D211A5">
        <w:t>social</w:t>
      </w:r>
      <w:r>
        <w:t xml:space="preserve"> </w:t>
      </w:r>
      <w:r w:rsidRPr="00EF0771">
        <w:t>challenge</w:t>
      </w:r>
      <w:r>
        <w:t>s in the m</w:t>
      </w:r>
      <w:r w:rsidRPr="00EF0771">
        <w:t xml:space="preserve">agistrates </w:t>
      </w:r>
      <w:r>
        <w:t>c</w:t>
      </w:r>
      <w:r w:rsidRPr="00EF0771">
        <w:t>ourt</w:t>
      </w:r>
      <w:r>
        <w:t xml:space="preserve"> with</w:t>
      </w:r>
      <w:r w:rsidRPr="00EF0771">
        <w:t xml:space="preserve"> your </w:t>
      </w:r>
      <w:r>
        <w:t>style of</w:t>
      </w:r>
      <w:r w:rsidRPr="00EF0771">
        <w:t xml:space="preserve"> journalism th</w:t>
      </w:r>
      <w:r>
        <w:t xml:space="preserve">an x </w:t>
      </w:r>
      <w:r w:rsidRPr="00D347C0">
        <w:t xml:space="preserve">with a fire extinguisher in the </w:t>
      </w:r>
      <w:r>
        <w:t>H</w:t>
      </w:r>
      <w:r w:rsidRPr="00D347C0">
        <w:t>otel</w:t>
      </w:r>
      <w:r>
        <w:t xml:space="preserve"> Clarendon,</w:t>
      </w:r>
      <w:r w:rsidRPr="00D347C0">
        <w:t xml:space="preserve"> for </w:t>
      </w:r>
      <w:r>
        <w:t>example? H</w:t>
      </w:r>
      <w:r w:rsidRPr="00D347C0">
        <w:t>ow would you see</w:t>
      </w:r>
      <w:r>
        <w:t xml:space="preserve"> your idea working in practice</w:t>
      </w:r>
      <w:r w:rsidRPr="00D347C0">
        <w:t xml:space="preserve"> to deliver a good outcome rather than a bad one?</w:t>
      </w:r>
    </w:p>
    <w:p w:rsidR="00D211A5" w:rsidP="00BE0880">
      <w:pPr>
        <w:pStyle w:val="Answer"/>
      </w:pPr>
      <w:sdt>
        <w:sdtPr>
          <w:alias w:val="Witness"/>
          <w:id w:val="-1891724542"/>
          <w:placeholder>
            <w:docPart w:val="69B8911E0A804357B3F6D1AEFCF6945A"/>
          </w:placeholder>
          <w:richText/>
        </w:sdtPr>
        <w:sdtContent>
          <w:r w:rsidRPr="00D347C0" w:rsidR="00BE0880">
            <w:rPr>
              <w:b/>
              <w:i/>
            </w:rPr>
            <w:t>Maeve McClenaghan:</w:t>
          </w:r>
        </w:sdtContent>
      </w:sdt>
      <w:r w:rsidR="00BE0880">
        <w:t xml:space="preserve"> </w:t>
      </w:r>
      <w:r w:rsidRPr="00D347C0" w:rsidR="00BE0880">
        <w:t xml:space="preserve">I think the clickbait </w:t>
      </w:r>
      <w:r w:rsidRPr="00CC5DBA" w:rsidR="00BE0880">
        <w:t>issue is linked to funding</w:t>
      </w:r>
      <w:r w:rsidR="00BE0880">
        <w:t xml:space="preserve">. You are </w:t>
      </w:r>
      <w:r w:rsidRPr="00CC5DBA" w:rsidR="00BE0880">
        <w:t>trying to get readers to your site because your model is based on an advertising model</w:t>
      </w:r>
      <w:r w:rsidR="00BE0880">
        <w:t xml:space="preserve">. If we </w:t>
      </w:r>
      <w:r w:rsidRPr="00CC5DBA" w:rsidR="00BE0880">
        <w:t>take that away</w:t>
      </w:r>
      <w:r w:rsidR="00F965E1">
        <w:t>, you need to</w:t>
      </w:r>
      <w:r w:rsidRPr="00CC5DBA" w:rsidR="00BE0880">
        <w:t xml:space="preserve"> find ways of funding this</w:t>
      </w:r>
      <w:r w:rsidR="00BE0880">
        <w:t>,</w:t>
      </w:r>
      <w:r w:rsidRPr="00CC5DBA" w:rsidR="00BE0880">
        <w:t xml:space="preserve"> like the local democracy reporters</w:t>
      </w:r>
      <w:r>
        <w:t>.</w:t>
      </w:r>
      <w:r w:rsidR="00BE0880">
        <w:t xml:space="preserve"> </w:t>
      </w:r>
      <w:r>
        <w:t>C</w:t>
      </w:r>
      <w:r w:rsidR="00BE0880">
        <w:t xml:space="preserve">ouncils </w:t>
      </w:r>
      <w:r w:rsidRPr="00CC378B" w:rsidR="00BE0880">
        <w:t xml:space="preserve">are not clickbaited stories; </w:t>
      </w:r>
      <w:r w:rsidR="00BE0880">
        <w:t>t</w:t>
      </w:r>
      <w:r w:rsidRPr="00CC378B" w:rsidR="00BE0880">
        <w:t xml:space="preserve">hey are not flashy; </w:t>
      </w:r>
      <w:r w:rsidR="00BE0880">
        <w:t xml:space="preserve">and they are not often </w:t>
      </w:r>
      <w:r w:rsidRPr="00CC378B" w:rsidR="00BE0880">
        <w:t>salacious</w:t>
      </w:r>
      <w:r w:rsidR="00BE0880">
        <w:t xml:space="preserve">. Sometimes they might be; a parish council might be. Generally, the </w:t>
      </w:r>
      <w:r w:rsidRPr="00CC378B" w:rsidR="00BE0880">
        <w:t>crucial day</w:t>
      </w:r>
      <w:r w:rsidR="00BE0880">
        <w:t>-</w:t>
      </w:r>
      <w:r w:rsidRPr="00CC378B" w:rsidR="00BE0880">
        <w:t>to</w:t>
      </w:r>
      <w:r w:rsidR="00BE0880">
        <w:t>-</w:t>
      </w:r>
      <w:r w:rsidRPr="00CC378B" w:rsidR="00BE0880">
        <w:t>da</w:t>
      </w:r>
      <w:r w:rsidR="00BE0880">
        <w:t>y</w:t>
      </w:r>
      <w:r>
        <w:t>,</w:t>
      </w:r>
      <w:r w:rsidRPr="00CC378B" w:rsidR="00BE0880">
        <w:t xml:space="preserve"> less flashy work is done</w:t>
      </w:r>
      <w:r w:rsidR="00BE0880">
        <w:t>,</w:t>
      </w:r>
      <w:r w:rsidRPr="00CC378B" w:rsidR="00BE0880">
        <w:t xml:space="preserve"> but that scheme recognises </w:t>
      </w:r>
      <w:r>
        <w:t xml:space="preserve">that </w:t>
      </w:r>
      <w:r w:rsidRPr="00CC378B" w:rsidR="00BE0880">
        <w:t xml:space="preserve">these are absolutely vital places that need to be scrutinised and reported on. </w:t>
      </w:r>
    </w:p>
    <w:p w:rsidR="00BE0880" w:rsidP="00BE0880">
      <w:pPr>
        <w:pStyle w:val="Answer"/>
      </w:pPr>
      <w:r w:rsidRPr="00CC378B">
        <w:t>If the court system had a similar scheme set up</w:t>
      </w:r>
      <w:r>
        <w:t xml:space="preserve">, </w:t>
      </w:r>
      <w:r w:rsidRPr="00CC378B">
        <w:t xml:space="preserve">perhaps we would be less likely to report only the goriest </w:t>
      </w:r>
      <w:r>
        <w:t xml:space="preserve">or most shocking </w:t>
      </w:r>
      <w:r w:rsidRPr="00CC378B">
        <w:t>crimes</w:t>
      </w:r>
      <w:r>
        <w:t>, or the ones</w:t>
      </w:r>
      <w:r w:rsidRPr="00CC378B">
        <w:t xml:space="preserve"> involving celebrities</w:t>
      </w:r>
      <w:r>
        <w:t>,</w:t>
      </w:r>
      <w:r w:rsidRPr="00CC378B">
        <w:t xml:space="preserve"> and there would be a wider and more truthful reflection of what is happening in society. Without that, journalists are left to rely on things like press releases from police forces</w:t>
      </w:r>
      <w:r w:rsidR="00F965E1">
        <w:t>,</w:t>
      </w:r>
      <w:r w:rsidRPr="00CC378B">
        <w:t xml:space="preserve"> which, as</w:t>
      </w:r>
      <w:r>
        <w:t xml:space="preserve"> HuffPost UK </w:t>
      </w:r>
      <w:r w:rsidRPr="00BB6B51">
        <w:t xml:space="preserve">revealed </w:t>
      </w:r>
      <w:r>
        <w:t>in a great</w:t>
      </w:r>
      <w:r w:rsidRPr="00BB6B51">
        <w:t xml:space="preserve"> investigation, </w:t>
      </w:r>
      <w:r>
        <w:t>we</w:t>
      </w:r>
      <w:r w:rsidRPr="00BB6B51">
        <w:t xml:space="preserve">re racially skewed towards putting out stories about black British people </w:t>
      </w:r>
      <w:r w:rsidR="00D211A5">
        <w:t>that</w:t>
      </w:r>
      <w:r w:rsidRPr="00BB6B51">
        <w:t xml:space="preserve"> did not reflect the reality of the stats and </w:t>
      </w:r>
      <w:r>
        <w:t xml:space="preserve">what was </w:t>
      </w:r>
      <w:r w:rsidRPr="00BB6B51">
        <w:t>actually happening.</w:t>
      </w:r>
    </w:p>
    <w:p w:rsidR="00BE0880" w:rsidP="00BE0880">
      <w:pPr>
        <w:pStyle w:val="Question"/>
        <w:numPr>
          <w:ilvl w:val="0"/>
          <w:numId w:val="9"/>
        </w:numPr>
      </w:pPr>
      <w:sdt>
        <w:sdtPr>
          <w:alias w:val="Member"/>
          <w:tag w:val="&lt;Member mnisId='3926' dodsId='35499'&gt;"/>
          <w:id w:val="66468189"/>
          <w:placeholder>
            <w:docPart w:val="69B8911E0A804357B3F6D1AEFCF6945A"/>
          </w:placeholder>
          <w:richText/>
        </w:sdtPr>
        <w:sdtContent>
          <w:r w:rsidRPr="00BB6B51">
            <w:rPr>
              <w:b/>
            </w:rPr>
            <w:t>Paul Maynard:</w:t>
          </w:r>
        </w:sdtContent>
      </w:sdt>
      <w:r>
        <w:t xml:space="preserve"> </w:t>
      </w:r>
      <w:r w:rsidRPr="00BB6B51">
        <w:t>There seems to be a st</w:t>
      </w:r>
      <w:r>
        <w:t>ark</w:t>
      </w:r>
      <w:r w:rsidRPr="00BB6B51">
        <w:t xml:space="preserve"> choice here</w:t>
      </w:r>
      <w:r w:rsidR="00D211A5">
        <w:t>.</w:t>
      </w:r>
      <w:r>
        <w:t xml:space="preserve"> </w:t>
      </w:r>
      <w:r w:rsidR="00D211A5">
        <w:t>W</w:t>
      </w:r>
      <w:r>
        <w:t>e can go down two paths.</w:t>
      </w:r>
      <w:r w:rsidRPr="00BB6B51">
        <w:t xml:space="preserve"> One is </w:t>
      </w:r>
      <w:r>
        <w:t xml:space="preserve">to </w:t>
      </w:r>
      <w:r w:rsidRPr="001C174E">
        <w:t>recreate a golden era that has gone by</w:t>
      </w:r>
      <w:r>
        <w:t xml:space="preserve">. We can subsidise </w:t>
      </w:r>
      <w:r w:rsidRPr="001C174E">
        <w:t>reporting and subscription costs</w:t>
      </w:r>
      <w:r w:rsidR="001A1D8A">
        <w:t>—</w:t>
      </w:r>
      <w:r w:rsidRPr="001C174E">
        <w:t>bring them down</w:t>
      </w:r>
      <w:r w:rsidR="001A1D8A">
        <w:t>,</w:t>
      </w:r>
      <w:r>
        <w:t xml:space="preserve"> for example</w:t>
      </w:r>
      <w:r w:rsidRPr="001C174E">
        <w:t>. You may have heard of a service that gave evidence to us called</w:t>
      </w:r>
      <w:r>
        <w:t xml:space="preserve"> Courtsdesk News</w:t>
      </w:r>
      <w:r w:rsidR="001A1D8A">
        <w:t>,</w:t>
      </w:r>
      <w:r w:rsidRPr="001C174E">
        <w:t xml:space="preserve"> which had a </w:t>
      </w:r>
      <w:r>
        <w:t>nine-</w:t>
      </w:r>
      <w:r w:rsidRPr="001C174E">
        <w:t>week trial ru</w:t>
      </w:r>
      <w:r>
        <w:t>n involving 78</w:t>
      </w:r>
      <w:r w:rsidRPr="001C174E">
        <w:t xml:space="preserve"> journalists, 42 co</w:t>
      </w:r>
      <w:r>
        <w:t>urts a</w:t>
      </w:r>
      <w:r w:rsidRPr="001C174E">
        <w:t>nd 4</w:t>
      </w:r>
      <w:r>
        <w:t>2</w:t>
      </w:r>
      <w:r w:rsidRPr="001C174E">
        <w:t>7 stories published. It all sounds wonderful. That is all trying to recreate the glory days of what went by</w:t>
      </w:r>
      <w:r>
        <w:t>. The a</w:t>
      </w:r>
      <w:r w:rsidRPr="001C174E">
        <w:t>lternative</w:t>
      </w:r>
      <w:r>
        <w:t>—</w:t>
      </w:r>
      <w:r w:rsidRPr="001C174E">
        <w:t>perhaps this is what Judith promotes</w:t>
      </w:r>
      <w:r>
        <w:t xml:space="preserve">—is </w:t>
      </w:r>
      <w:r w:rsidRPr="001C174E">
        <w:t>more radical</w:t>
      </w:r>
      <w:r>
        <w:t xml:space="preserve"> and</w:t>
      </w:r>
      <w:r w:rsidRPr="001C174E">
        <w:t xml:space="preserve"> disruptive</w:t>
      </w:r>
      <w:r>
        <w:t xml:space="preserve">, </w:t>
      </w:r>
      <w:r w:rsidRPr="001C174E">
        <w:t>using machine learning</w:t>
      </w:r>
      <w:r>
        <w:t>, AI,</w:t>
      </w:r>
      <w:r w:rsidRPr="001C174E">
        <w:t xml:space="preserve"> speech</w:t>
      </w:r>
      <w:r>
        <w:t>-</w:t>
      </w:r>
      <w:r w:rsidRPr="001C174E">
        <w:t>to</w:t>
      </w:r>
      <w:r>
        <w:t>-</w:t>
      </w:r>
      <w:r w:rsidRPr="001C174E">
        <w:t>text transcription and</w:t>
      </w:r>
      <w:r>
        <w:t xml:space="preserve"> looking at</w:t>
      </w:r>
      <w:r w:rsidRPr="001C174E">
        <w:t xml:space="preserve"> what other jurisdictions like</w:t>
      </w:r>
      <w:r>
        <w:t xml:space="preserve"> Australia and</w:t>
      </w:r>
      <w:r w:rsidRPr="001C174E">
        <w:t xml:space="preserve"> Canada</w:t>
      </w:r>
      <w:r>
        <w:t xml:space="preserve"> are doing</w:t>
      </w:r>
      <w:r w:rsidR="00CF1F93">
        <w:t xml:space="preserve">, </w:t>
      </w:r>
      <w:r>
        <w:t xml:space="preserve">using disruption and </w:t>
      </w:r>
      <w:r w:rsidR="001A1D8A">
        <w:t>doing something</w:t>
      </w:r>
      <w:r w:rsidRPr="001C174E">
        <w:t xml:space="preserve"> very differently rather than having to recreate what has gone before to pursue open justice. I wonder whether the two of you can compare and contrast those approaches.</w:t>
      </w:r>
    </w:p>
    <w:p w:rsidR="001A1D8A" w:rsidP="00BE0880">
      <w:pPr>
        <w:pStyle w:val="Answer"/>
      </w:pPr>
      <w:sdt>
        <w:sdtPr>
          <w:alias w:val="Witness"/>
          <w:id w:val="-1270700611"/>
          <w:placeholder>
            <w:docPart w:val="69B8911E0A804357B3F6D1AEFCF6945A"/>
          </w:placeholder>
          <w:richText/>
        </w:sdtPr>
        <w:sdtContent>
          <w:r w:rsidRPr="001C174E" w:rsidR="00BE0880">
            <w:rPr>
              <w:b/>
              <w:i/>
            </w:rPr>
            <w:t>Dr Townend:</w:t>
          </w:r>
        </w:sdtContent>
      </w:sdt>
      <w:r w:rsidR="00BE0880">
        <w:t xml:space="preserve"> </w:t>
      </w:r>
      <w:r w:rsidRPr="001C174E" w:rsidR="00BE0880">
        <w:t>Obviously</w:t>
      </w:r>
      <w:r w:rsidR="00BE0880">
        <w:t xml:space="preserve">, </w:t>
      </w:r>
      <w:r w:rsidRPr="001C174E" w:rsidR="00BE0880">
        <w:t xml:space="preserve">within freedom of expression and open justice you have to allow media organisations to choose which task next to focus on, but there is </w:t>
      </w:r>
      <w:r w:rsidR="00BE0880">
        <w:t>a</w:t>
      </w:r>
      <w:r w:rsidRPr="001C174E" w:rsidR="00BE0880">
        <w:t xml:space="preserve"> broader </w:t>
      </w:r>
      <w:r w:rsidR="00BE0880">
        <w:t>r</w:t>
      </w:r>
      <w:r w:rsidRPr="001C174E" w:rsidR="00BE0880">
        <w:t>ange</w:t>
      </w:r>
      <w:r w:rsidR="00BE0880">
        <w:t xml:space="preserve"> of</w:t>
      </w:r>
      <w:r w:rsidRPr="001C174E" w:rsidR="00BE0880">
        <w:t xml:space="preserve"> reporting that can be done</w:t>
      </w:r>
      <w:r w:rsidR="00BE0880">
        <w:t>. I like the</w:t>
      </w:r>
      <w:r w:rsidRPr="001C174E" w:rsidR="00BE0880">
        <w:t xml:space="preserve"> Bristol study</w:t>
      </w:r>
      <w:r>
        <w:t>,</w:t>
      </w:r>
      <w:r w:rsidR="00BE0880">
        <w:t xml:space="preserve"> which was</w:t>
      </w:r>
      <w:r w:rsidRPr="001C174E" w:rsidR="00BE0880">
        <w:t xml:space="preserve"> framed not only</w:t>
      </w:r>
      <w:r w:rsidR="00BE0880">
        <w:t xml:space="preserve"> in terms of</w:t>
      </w:r>
      <w:r w:rsidRPr="001C174E" w:rsidR="00BE0880">
        <w:t xml:space="preserve"> the newsworthy stories that had been missed in that week but what they called justice reporting</w:t>
      </w:r>
      <w:r w:rsidR="00BE0880">
        <w:t>,</w:t>
      </w:r>
      <w:r w:rsidRPr="001C174E" w:rsidR="00BE0880">
        <w:t xml:space="preserve"> which </w:t>
      </w:r>
      <w:r w:rsidR="00BE0880">
        <w:t>is</w:t>
      </w:r>
      <w:r w:rsidRPr="001C174E" w:rsidR="00BE0880">
        <w:t xml:space="preserve"> the functioning of the justice system</w:t>
      </w:r>
      <w:r w:rsidR="00BE0880">
        <w:t xml:space="preserve">. It will not necessarily always be </w:t>
      </w:r>
      <w:r w:rsidRPr="001C174E" w:rsidR="00BE0880">
        <w:t xml:space="preserve">attractive </w:t>
      </w:r>
      <w:r w:rsidR="00BE0880">
        <w:t>to a</w:t>
      </w:r>
      <w:r>
        <w:t>n ill-resourced</w:t>
      </w:r>
      <w:r w:rsidRPr="001C174E" w:rsidR="00BE0880">
        <w:t xml:space="preserve"> court reporter to be able to report all those aspects.</w:t>
      </w:r>
      <w:r w:rsidR="00BE0880">
        <w:t xml:space="preserve"> </w:t>
      </w:r>
    </w:p>
    <w:p w:rsidR="00BE0880" w:rsidP="00BE0880">
      <w:pPr>
        <w:pStyle w:val="Answer"/>
      </w:pPr>
      <w:r>
        <w:t>A</w:t>
      </w:r>
      <w:r w:rsidRPr="001C174E">
        <w:t xml:space="preserve"> policy challenge is to think about how that is done and whether it is via a public sub</w:t>
      </w:r>
      <w:r>
        <w:t>sidy. You</w:t>
      </w:r>
      <w:r w:rsidRPr="001C174E">
        <w:t xml:space="preserve"> mentioned the local democracy reporter scheme</w:t>
      </w:r>
      <w:r w:rsidR="001A1D8A">
        <w:t>,</w:t>
      </w:r>
      <w:r w:rsidRPr="009A2AB2">
        <w:t xml:space="preserve"> which is focused on council reporting</w:t>
      </w:r>
      <w:r>
        <w:t xml:space="preserve">. To date, </w:t>
      </w:r>
      <w:r w:rsidRPr="009A2AB2">
        <w:t>I think there has been some mention about whether it could be expanded to court reporting</w:t>
      </w:r>
      <w:r>
        <w:t>. T</w:t>
      </w:r>
      <w:r w:rsidRPr="009A2AB2">
        <w:t>hat would definitely be worth exploring. My view is that it should not be</w:t>
      </w:r>
      <w:r>
        <w:t xml:space="preserve"> just</w:t>
      </w:r>
      <w:r w:rsidRPr="009A2AB2">
        <w:t xml:space="preserve"> subsidy of corporate media organisations</w:t>
      </w:r>
      <w:r w:rsidR="001A1D8A">
        <w:t>;</w:t>
      </w:r>
      <w:r w:rsidRPr="009A2AB2">
        <w:t xml:space="preserve"> </w:t>
      </w:r>
      <w:r>
        <w:t>we should</w:t>
      </w:r>
      <w:r w:rsidRPr="009A2AB2">
        <w:t xml:space="preserve"> think about how other organisations</w:t>
      </w:r>
      <w:r w:rsidR="001A1D8A">
        <w:t>—</w:t>
      </w:r>
      <w:r w:rsidRPr="009A2AB2">
        <w:t>for example</w:t>
      </w:r>
      <w:r w:rsidR="001A1D8A">
        <w:t>, t</w:t>
      </w:r>
      <w:r w:rsidRPr="009A2AB2">
        <w:t xml:space="preserve">he Bureau of </w:t>
      </w:r>
      <w:r>
        <w:t>I</w:t>
      </w:r>
      <w:r w:rsidRPr="009A2AB2">
        <w:t xml:space="preserve">nvestigative </w:t>
      </w:r>
      <w:r>
        <w:t>J</w:t>
      </w:r>
      <w:r w:rsidRPr="009A2AB2">
        <w:t xml:space="preserve">ournalism </w:t>
      </w:r>
      <w:r w:rsidRPr="005A000A">
        <w:t>or academic research projects</w:t>
      </w:r>
      <w:r w:rsidR="001A1D8A">
        <w:t>—</w:t>
      </w:r>
      <w:r w:rsidRPr="005A000A">
        <w:t>could participate.</w:t>
      </w:r>
    </w:p>
    <w:p w:rsidR="00BE0880" w:rsidP="00BE0880">
      <w:pPr>
        <w:pStyle w:val="Answer"/>
      </w:pPr>
      <w:sdt>
        <w:sdtPr>
          <w:alias w:val="Witness"/>
          <w:id w:val="-918939290"/>
          <w:placeholder>
            <w:docPart w:val="69B8911E0A804357B3F6D1AEFCF6945A"/>
          </w:placeholder>
          <w:richText/>
        </w:sdtPr>
        <w:sdtContent>
          <w:r w:rsidRPr="005A000A">
            <w:rPr>
              <w:b/>
              <w:i/>
            </w:rPr>
            <w:t>Emily Pennink:</w:t>
          </w:r>
        </w:sdtContent>
      </w:sdt>
      <w:r>
        <w:t xml:space="preserve"> </w:t>
      </w:r>
      <w:r w:rsidRPr="005A000A">
        <w:t>Picking up the comment about clickbait</w:t>
      </w:r>
      <w:r>
        <w:t xml:space="preserve">—this is slightly a side issue here—the </w:t>
      </w:r>
      <w:r w:rsidRPr="005A000A">
        <w:t>general public are not just interested in salacious stories</w:t>
      </w:r>
      <w:r>
        <w:t xml:space="preserve"> or in </w:t>
      </w:r>
      <w:r w:rsidRPr="005A000A">
        <w:t>celebrities speeding down the motorway</w:t>
      </w:r>
      <w:r>
        <w:t>.</w:t>
      </w:r>
      <w:r w:rsidRPr="005A000A">
        <w:t xml:space="preserve"> </w:t>
      </w:r>
      <w:r>
        <w:t>To</w:t>
      </w:r>
      <w:r w:rsidRPr="005A000A">
        <w:t xml:space="preserve"> give you an example, one of our biggest </w:t>
      </w:r>
      <w:r w:rsidRPr="005A000A" w:rsidR="001A1D8A">
        <w:t xml:space="preserve">public engagement </w:t>
      </w:r>
      <w:r w:rsidRPr="005A000A">
        <w:t xml:space="preserve">stories very recently was the case of the two police officers who admitted misconduct in public office </w:t>
      </w:r>
      <w:r>
        <w:t>by</w:t>
      </w:r>
      <w:r w:rsidRPr="005A000A">
        <w:t xml:space="preserve"> taking photographs of the bodies of</w:t>
      </w:r>
      <w:r>
        <w:t xml:space="preserve"> Ms Henry and Ms Smallman.</w:t>
      </w:r>
      <w:r w:rsidRPr="005A000A">
        <w:t xml:space="preserve"> </w:t>
      </w:r>
      <w:r>
        <w:t>T</w:t>
      </w:r>
      <w:r w:rsidRPr="005A000A">
        <w:t>hat story</w:t>
      </w:r>
      <w:r>
        <w:t xml:space="preserve"> resulted in</w:t>
      </w:r>
      <w:r w:rsidRPr="005A000A">
        <w:t xml:space="preserve"> one of the highest engagements online that we have had all year. Therefore, to say that the public are interested only in salacious</w:t>
      </w:r>
      <w:r w:rsidR="00150E0D">
        <w:t>,</w:t>
      </w:r>
      <w:r w:rsidRPr="005A000A">
        <w:t xml:space="preserve"> celebrity-</w:t>
      </w:r>
      <w:r>
        <w:t xml:space="preserve">led </w:t>
      </w:r>
      <w:r w:rsidRPr="005A000A">
        <w:t>clickbait is probably a disservice to the general public.</w:t>
      </w:r>
    </w:p>
    <w:p w:rsidR="00BE0880" w:rsidP="00BE0880">
      <w:pPr>
        <w:pStyle w:val="Question"/>
        <w:numPr>
          <w:ilvl w:val="0"/>
          <w:numId w:val="9"/>
        </w:numPr>
      </w:pPr>
      <w:sdt>
        <w:sdtPr>
          <w:alias w:val="Member"/>
          <w:tag w:val="&lt;Member mnisId='3926' dodsId='35499'&gt;"/>
          <w:id w:val="-879618805"/>
          <w:placeholder>
            <w:docPart w:val="69B8911E0A804357B3F6D1AEFCF6945A"/>
          </w:placeholder>
          <w:richText/>
        </w:sdtPr>
        <w:sdtContent>
          <w:r w:rsidRPr="005A000A">
            <w:rPr>
              <w:b/>
            </w:rPr>
            <w:t>Paul Maynard:</w:t>
          </w:r>
        </w:sdtContent>
      </w:sdt>
      <w:r>
        <w:t xml:space="preserve"> T</w:t>
      </w:r>
      <w:r w:rsidRPr="005A000A">
        <w:t xml:space="preserve">he business model of my local papers is driven by attracting and driving online readers to the most </w:t>
      </w:r>
      <w:r>
        <w:t>eye-</w:t>
      </w:r>
      <w:r w:rsidRPr="005A000A">
        <w:t>catching stories. That</w:t>
      </w:r>
      <w:r>
        <w:t xml:space="preserve"> is</w:t>
      </w:r>
      <w:r w:rsidRPr="005A000A">
        <w:t xml:space="preserve"> their business mod</w:t>
      </w:r>
      <w:r>
        <w:t>el. M</w:t>
      </w:r>
      <w:r w:rsidRPr="005A000A">
        <w:t>y point is that</w:t>
      </w:r>
      <w:r>
        <w:t>,</w:t>
      </w:r>
      <w:r w:rsidRPr="005A000A">
        <w:t xml:space="preserve"> if you are to invest public money in incentivising more court reporting</w:t>
      </w:r>
      <w:r>
        <w:t>,</w:t>
      </w:r>
      <w:r w:rsidRPr="005A000A">
        <w:t xml:space="preserve"> how do</w:t>
      </w:r>
      <w:r>
        <w:t xml:space="preserve"> you</w:t>
      </w:r>
      <w:r w:rsidRPr="005A000A">
        <w:t xml:space="preserve"> </w:t>
      </w:r>
      <w:r w:rsidRPr="007A7673">
        <w:t>ensure it adds value to the public understanding of justice, as opposed to reinforcing that business model</w:t>
      </w:r>
      <w:r w:rsidR="00150E0D">
        <w:t>,</w:t>
      </w:r>
      <w:r w:rsidRPr="007A7673">
        <w:t xml:space="preserve"> which may be of commercial interest but not really </w:t>
      </w:r>
      <w:r w:rsidR="00150E0D">
        <w:t>of</w:t>
      </w:r>
      <w:r w:rsidRPr="007A7673">
        <w:t xml:space="preserve"> public interest?</w:t>
      </w:r>
    </w:p>
    <w:p w:rsidR="00BE0880" w:rsidP="00BE0880">
      <w:pPr>
        <w:pStyle w:val="Answer"/>
      </w:pPr>
      <w:sdt>
        <w:sdtPr>
          <w:alias w:val="Witness"/>
          <w:id w:val="147029566"/>
          <w:placeholder>
            <w:docPart w:val="69B8911E0A804357B3F6D1AEFCF6945A"/>
          </w:placeholder>
          <w:richText/>
        </w:sdtPr>
        <w:sdtContent>
          <w:r w:rsidRPr="00336185">
            <w:rPr>
              <w:b/>
              <w:i/>
            </w:rPr>
            <w:t>Emily Pennink:</w:t>
          </w:r>
        </w:sdtContent>
      </w:sdt>
      <w:r>
        <w:t xml:space="preserve"> </w:t>
      </w:r>
      <w:r w:rsidRPr="00336185">
        <w:t>I appreciate the point you are making. The problem with court reporting is that it is difficult to say this court report</w:t>
      </w:r>
      <w:r>
        <w:t xml:space="preserve"> is a</w:t>
      </w:r>
      <w:r w:rsidRPr="00336185">
        <w:t xml:space="preserve"> good one and </w:t>
      </w:r>
      <w:r>
        <w:t xml:space="preserve">that </w:t>
      </w:r>
      <w:r w:rsidRPr="00336185">
        <w:t>one is not a good one</w:t>
      </w:r>
      <w:r>
        <w:t xml:space="preserve">. Each is court </w:t>
      </w:r>
      <w:r w:rsidRPr="00336185">
        <w:t>reporting on issues and cases that</w:t>
      </w:r>
      <w:r>
        <w:t xml:space="preserve"> </w:t>
      </w:r>
      <w:r w:rsidRPr="00336185">
        <w:t>deserv</w:t>
      </w:r>
      <w:r>
        <w:t>e</w:t>
      </w:r>
      <w:r w:rsidRPr="00336185">
        <w:t xml:space="preserve"> to be in the public domain. It is quite difficult to say we approve of this court report but</w:t>
      </w:r>
      <w:r>
        <w:t xml:space="preserve"> not</w:t>
      </w:r>
      <w:r w:rsidRPr="00336185">
        <w:t xml:space="preserve"> that one. To a certain extent, </w:t>
      </w:r>
      <w:r>
        <w:t xml:space="preserve">I am afraid </w:t>
      </w:r>
      <w:r w:rsidRPr="00336185">
        <w:t>you have to take the rough with the smooth.</w:t>
      </w:r>
    </w:p>
    <w:p w:rsidR="00BE0880" w:rsidP="0075003C">
      <w:pPr>
        <w:pStyle w:val="Question"/>
        <w:numPr>
          <w:ilvl w:val="0"/>
          <w:numId w:val="0"/>
        </w:numPr>
        <w:ind w:left="794"/>
      </w:pPr>
      <w:sdt>
        <w:sdtPr>
          <w:alias w:val="Member"/>
          <w:tag w:val="&lt;Member mnisId='4363' dodsId='110372'&gt;"/>
          <w:id w:val="1819618859"/>
          <w:placeholder>
            <w:docPart w:val="69B8911E0A804357B3F6D1AEFCF6945A"/>
          </w:placeholder>
          <w:richText/>
        </w:sdtPr>
        <w:sdtContent>
          <w:r w:rsidRPr="00150E0D">
            <w:rPr>
              <w:b/>
            </w:rPr>
            <w:t>Kate Hollern:</w:t>
          </w:r>
        </w:sdtContent>
      </w:sdt>
      <w:r>
        <w:t xml:space="preserve"> O</w:t>
      </w:r>
      <w:r w:rsidRPr="00336185">
        <w:t>n Paul</w:t>
      </w:r>
      <w:r w:rsidR="005A794A">
        <w:t>’</w:t>
      </w:r>
      <w:r w:rsidRPr="00336185">
        <w:t>s point, the headline quite often does not reflect the actual story</w:t>
      </w:r>
      <w:r w:rsidR="00CF1F93">
        <w:t>,</w:t>
      </w:r>
      <w:r w:rsidRPr="00336185">
        <w:t xml:space="preserve"> and that causes problems, does it not? A headline attracts some colourful people</w:t>
      </w:r>
      <w:r>
        <w:t xml:space="preserve">—we </w:t>
      </w:r>
      <w:r w:rsidRPr="00336185">
        <w:t>will call them</w:t>
      </w:r>
      <w:r>
        <w:t xml:space="preserve"> </w:t>
      </w:r>
      <w:r w:rsidR="0075003C">
        <w:t xml:space="preserve">that, </w:t>
      </w:r>
      <w:r w:rsidR="00F7560C">
        <w:t>Paul</w:t>
      </w:r>
      <w:r>
        <w:t xml:space="preserve">—but </w:t>
      </w:r>
      <w:r w:rsidRPr="00336185">
        <w:t>the story does not reflect</w:t>
      </w:r>
      <w:r>
        <w:t xml:space="preserve"> what happened. T</w:t>
      </w:r>
      <w:r w:rsidRPr="00336185">
        <w:t>here is quite</w:t>
      </w:r>
      <w:r>
        <w:t xml:space="preserve"> a bit of </w:t>
      </w:r>
      <w:r w:rsidRPr="00336185">
        <w:t>responsibility on journalists to get access to information and present it factually. Clearly</w:t>
      </w:r>
      <w:r>
        <w:t>,</w:t>
      </w:r>
      <w:r w:rsidRPr="00336185">
        <w:t xml:space="preserve"> that</w:t>
      </w:r>
      <w:r>
        <w:t xml:space="preserve"> has</w:t>
      </w:r>
      <w:r w:rsidRPr="00336185">
        <w:t xml:space="preserve"> to be demonstrated.</w:t>
      </w:r>
    </w:p>
    <w:p w:rsidR="00BE0880" w:rsidRPr="00CB0CB2" w:rsidP="00BE0880">
      <w:pPr>
        <w:pStyle w:val="Question"/>
        <w:numPr>
          <w:ilvl w:val="0"/>
          <w:numId w:val="9"/>
        </w:numPr>
      </w:pPr>
      <w:sdt>
        <w:sdtPr>
          <w:alias w:val="Member"/>
          <w:tag w:val="&lt;Member mnisId='4745' dodsId=''&gt;"/>
          <w:id w:val="-509446550"/>
          <w:placeholder>
            <w:docPart w:val="69B8911E0A804357B3F6D1AEFCF6945A"/>
          </w:placeholder>
          <w:richText/>
        </w:sdtPr>
        <w:sdtContent>
          <w:r w:rsidRPr="00075F89">
            <w:rPr>
              <w:b/>
            </w:rPr>
            <w:t>Rob Butler:</w:t>
          </w:r>
        </w:sdtContent>
      </w:sdt>
      <w:r>
        <w:t xml:space="preserve"> </w:t>
      </w:r>
      <w:r w:rsidRPr="0082042D">
        <w:t>On your point about the stories that people engage with, you probably accept that</w:t>
      </w:r>
      <w:r>
        <w:t>,</w:t>
      </w:r>
      <w:r w:rsidRPr="0082042D">
        <w:t xml:space="preserve"> as a journalist </w:t>
      </w:r>
      <w:r>
        <w:t>and</w:t>
      </w:r>
      <w:r w:rsidRPr="0082042D">
        <w:t xml:space="preserve"> the only reporter at the Old Bailey</w:t>
      </w:r>
      <w:r>
        <w:t xml:space="preserve">, </w:t>
      </w:r>
      <w:r w:rsidRPr="0082042D">
        <w:t>you exercise some editorial decision</w:t>
      </w:r>
      <w:r w:rsidR="00F7560C">
        <w:t xml:space="preserve"> </w:t>
      </w:r>
      <w:r w:rsidRPr="0082042D">
        <w:t>making every</w:t>
      </w:r>
      <w:r>
        <w:t xml:space="preserve"> </w:t>
      </w:r>
      <w:r w:rsidRPr="0082042D">
        <w:t>day</w:t>
      </w:r>
      <w:r>
        <w:t>. I think t</w:t>
      </w:r>
      <w:r w:rsidRPr="0082042D">
        <w:t>here are 12 courts at the Bailey</w:t>
      </w:r>
      <w:r>
        <w:t>.</w:t>
      </w:r>
      <w:r w:rsidRPr="0082042D">
        <w:t xml:space="preserve"> </w:t>
      </w:r>
      <w:r>
        <w:t>Y</w:t>
      </w:r>
      <w:r w:rsidRPr="0082042D">
        <w:t>ou have to decide which of those you are going to go to. I do not imply any criticism. I worked in commercial television</w:t>
      </w:r>
      <w:r>
        <w:t>. W</w:t>
      </w:r>
      <w:r w:rsidRPr="00A1545B">
        <w:t>e had to get bums on seats to pay for the ads to pay everybody</w:t>
      </w:r>
      <w:r w:rsidR="005A794A">
        <w:t>’</w:t>
      </w:r>
      <w:r>
        <w:t>s</w:t>
      </w:r>
      <w:r w:rsidRPr="00A1545B">
        <w:t xml:space="preserve"> salar</w:t>
      </w:r>
      <w:r>
        <w:t xml:space="preserve">ies, </w:t>
      </w:r>
      <w:r w:rsidRPr="00200FFE">
        <w:t>but</w:t>
      </w:r>
      <w:r>
        <w:t>,</w:t>
      </w:r>
      <w:r w:rsidRPr="00200FFE">
        <w:t xml:space="preserve"> if you have two different cases an</w:t>
      </w:r>
      <w:r>
        <w:t>d</w:t>
      </w:r>
      <w:r w:rsidRPr="00200FFE">
        <w:t xml:space="preserve"> one is a fascinating point of law and one is less fascinating but</w:t>
      </w:r>
      <w:r>
        <w:t xml:space="preserve"> features</w:t>
      </w:r>
      <w:r w:rsidRPr="00200FFE">
        <w:t xml:space="preserve"> somebody who has been on </w:t>
      </w:r>
      <w:r w:rsidR="007761B8">
        <w:t>“</w:t>
      </w:r>
      <w:r>
        <w:t>L</w:t>
      </w:r>
      <w:r w:rsidRPr="00200FFE">
        <w:t xml:space="preserve">ove </w:t>
      </w:r>
      <w:r>
        <w:t>I</w:t>
      </w:r>
      <w:r w:rsidRPr="00200FFE">
        <w:t>sland</w:t>
      </w:r>
      <w:r w:rsidR="007761B8">
        <w:t>”</w:t>
      </w:r>
      <w:r>
        <w:t>,</w:t>
      </w:r>
      <w:r w:rsidRPr="00200FFE">
        <w:t xml:space="preserve"> I suspect</w:t>
      </w:r>
      <w:r>
        <w:t xml:space="preserve"> you will</w:t>
      </w:r>
      <w:r w:rsidRPr="00200FFE">
        <w:t xml:space="preserve"> be driven towards the </w:t>
      </w:r>
      <w:r w:rsidR="007761B8">
        <w:t>“</w:t>
      </w:r>
      <w:r>
        <w:t>L</w:t>
      </w:r>
      <w:r w:rsidRPr="00200FFE">
        <w:t xml:space="preserve">ove </w:t>
      </w:r>
      <w:r>
        <w:t>I</w:t>
      </w:r>
      <w:r w:rsidRPr="00200FFE">
        <w:t>sland</w:t>
      </w:r>
      <w:r w:rsidR="007761B8">
        <w:t>”</w:t>
      </w:r>
      <w:r w:rsidRPr="00200FFE">
        <w:t xml:space="preserve"> character because that is what people want to read about, not the interesting point</w:t>
      </w:r>
      <w:r>
        <w:t xml:space="preserve"> </w:t>
      </w:r>
      <w:r>
        <w:t>of law</w:t>
      </w:r>
      <w:r w:rsidRPr="00200FFE">
        <w:t>. Let</w:t>
      </w:r>
      <w:r>
        <w:t xml:space="preserve"> us </w:t>
      </w:r>
      <w:r w:rsidRPr="00200FFE">
        <w:t>pretend</w:t>
      </w:r>
      <w:r w:rsidRPr="00220387">
        <w:t xml:space="preserve"> that</w:t>
      </w:r>
      <w:r>
        <w:t xml:space="preserve"> on</w:t>
      </w:r>
      <w:r w:rsidRPr="00220387">
        <w:t xml:space="preserve"> that day you</w:t>
      </w:r>
      <w:r>
        <w:t xml:space="preserve"> do</w:t>
      </w:r>
      <w:r w:rsidRPr="00220387">
        <w:t xml:space="preserve"> not have back</w:t>
      </w:r>
      <w:r>
        <w:t>-</w:t>
      </w:r>
      <w:r w:rsidRPr="00220387">
        <w:t>up coming from the office to support you, so you have only one story.</w:t>
      </w:r>
    </w:p>
    <w:p w:rsidR="00971517" w:rsidP="00971517">
      <w:pPr>
        <w:pStyle w:val="Answer"/>
      </w:pPr>
      <w:sdt>
        <w:sdtPr>
          <w:alias w:val="Witness"/>
          <w:id w:val="-1798908218"/>
          <w:placeholder>
            <w:docPart w:val="5BA04DF099DE4DB6988C443063CC81DA"/>
          </w:placeholder>
          <w:richText/>
        </w:sdtPr>
        <w:sdtContent>
          <w:r w:rsidRPr="00AB2FAC">
            <w:rPr>
              <w:b/>
              <w:i/>
            </w:rPr>
            <w:t>Emily Pennink:</w:t>
          </w:r>
        </w:sdtContent>
      </w:sdt>
      <w:r>
        <w:t xml:space="preserve"> To be fair to my colleagues at the Old Bailey, </w:t>
      </w:r>
      <w:r w:rsidRPr="00E92521">
        <w:t xml:space="preserve">I am the only Press Association reporter at that court. The Old Bailey has a press </w:t>
      </w:r>
      <w:r>
        <w:t>corps</w:t>
      </w:r>
      <w:r w:rsidRPr="00E92521">
        <w:t xml:space="preserve"> and</w:t>
      </w:r>
      <w:r>
        <w:t xml:space="preserve"> a </w:t>
      </w:r>
      <w:r w:rsidRPr="00E92521">
        <w:t xml:space="preserve">lot of journalists </w:t>
      </w:r>
      <w:r>
        <w:t xml:space="preserve">are </w:t>
      </w:r>
      <w:r w:rsidRPr="00E92521">
        <w:t>coming and going. Therefore, I</w:t>
      </w:r>
      <w:r>
        <w:t xml:space="preserve"> am</w:t>
      </w:r>
      <w:r w:rsidRPr="00E92521">
        <w:t xml:space="preserve"> not bearing the entire </w:t>
      </w:r>
      <w:r w:rsidRPr="0067320E">
        <w:t>burden.</w:t>
      </w:r>
    </w:p>
    <w:p w:rsidR="00971517" w:rsidP="00971517">
      <w:pPr>
        <w:pStyle w:val="Question"/>
        <w:numPr>
          <w:ilvl w:val="0"/>
          <w:numId w:val="9"/>
        </w:numPr>
      </w:pPr>
      <w:sdt>
        <w:sdtPr>
          <w:alias w:val="Member"/>
          <w:tag w:val="&lt;Member mnisId='4745' dodsId=''&gt;"/>
          <w:id w:val="2107151131"/>
          <w:placeholder>
            <w:docPart w:val="5BA04DF099DE4DB6988C443063CC81DA"/>
          </w:placeholder>
          <w:richText/>
        </w:sdtPr>
        <w:sdtContent>
          <w:r w:rsidRPr="0067320E">
            <w:rPr>
              <w:b/>
            </w:rPr>
            <w:t>Rob Butler:</w:t>
          </w:r>
        </w:sdtContent>
      </w:sdt>
      <w:r>
        <w:t xml:space="preserve"> </w:t>
      </w:r>
      <w:r w:rsidRPr="0067320E">
        <w:t>But you take my point.</w:t>
      </w:r>
    </w:p>
    <w:p w:rsidR="00306AFB" w:rsidP="00971517">
      <w:pPr>
        <w:pStyle w:val="Answer"/>
      </w:pPr>
      <w:sdt>
        <w:sdtPr>
          <w:alias w:val="Witness"/>
          <w:id w:val="-459881163"/>
          <w:placeholder>
            <w:docPart w:val="5BA04DF099DE4DB6988C443063CC81DA"/>
          </w:placeholder>
          <w:richText/>
        </w:sdtPr>
        <w:sdtContent>
          <w:r w:rsidRPr="0067320E" w:rsidR="00971517">
            <w:rPr>
              <w:b/>
              <w:i/>
            </w:rPr>
            <w:t>Emily Pennink:</w:t>
          </w:r>
        </w:sdtContent>
      </w:sdt>
      <w:r w:rsidR="00971517">
        <w:t xml:space="preserve"> </w:t>
      </w:r>
      <w:r w:rsidRPr="0067320E" w:rsidR="00971517">
        <w:t>You have to make editorial decisions every day</w:t>
      </w:r>
      <w:r w:rsidR="00971517">
        <w:t>,</w:t>
      </w:r>
      <w:r w:rsidRPr="0067320E" w:rsidR="00971517">
        <w:t xml:space="preserve"> as I</w:t>
      </w:r>
      <w:r w:rsidR="00971517">
        <w:t xml:space="preserve"> a</w:t>
      </w:r>
      <w:r w:rsidRPr="0067320E" w:rsidR="00971517">
        <w:t>m sure you are aware. We do not see many celebrity stories coming t</w:t>
      </w:r>
      <w:r w:rsidR="00971517">
        <w:t>o</w:t>
      </w:r>
      <w:r w:rsidRPr="0067320E" w:rsidR="00971517">
        <w:t xml:space="preserve"> the Old Bailey</w:t>
      </w:r>
      <w:r w:rsidR="00971517">
        <w:t>, primarily</w:t>
      </w:r>
      <w:r w:rsidRPr="0067320E" w:rsidR="00971517">
        <w:t xml:space="preserve"> becaus</w:t>
      </w:r>
      <w:r w:rsidR="00971517">
        <w:t>e</w:t>
      </w:r>
      <w:r w:rsidRPr="0067320E" w:rsidR="00971517">
        <w:t xml:space="preserve"> </w:t>
      </w:r>
      <w:r w:rsidR="00971517">
        <w:t xml:space="preserve">it deals with </w:t>
      </w:r>
      <w:r w:rsidRPr="0067320E" w:rsidR="00971517">
        <w:t>very serious criminal offences</w:t>
      </w:r>
      <w:r w:rsidRPr="005A1143" w:rsidR="00971517">
        <w:t xml:space="preserve">, such as terrorism. </w:t>
      </w:r>
      <w:r w:rsidR="00971517">
        <w:t>I do not have experience of dealing with c</w:t>
      </w:r>
      <w:r w:rsidRPr="005A1143" w:rsidR="00971517">
        <w:t xml:space="preserve">elebrity cases. </w:t>
      </w:r>
    </w:p>
    <w:p w:rsidR="00971517" w:rsidP="00971517">
      <w:pPr>
        <w:pStyle w:val="Answer"/>
      </w:pPr>
      <w:r w:rsidRPr="005A1143">
        <w:t>You have to make editorial choices. I probably cover the vast majority of the murders that come through the Old Bailey and pretty much all the terrorism case</w:t>
      </w:r>
      <w:r>
        <w:t xml:space="preserve">s. </w:t>
      </w:r>
      <w:r w:rsidR="00306AFB">
        <w:t>T</w:t>
      </w:r>
      <w:r w:rsidRPr="005A1143">
        <w:t>he seriousness of the offence makes it newsworthy in itself</w:t>
      </w:r>
      <w:r>
        <w:t>,</w:t>
      </w:r>
      <w:r w:rsidRPr="005A1143">
        <w:t xml:space="preserve"> but I am</w:t>
      </w:r>
      <w:r>
        <w:t xml:space="preserve"> also</w:t>
      </w:r>
      <w:r w:rsidRPr="005A1143">
        <w:t xml:space="preserve"> looking</w:t>
      </w:r>
      <w:r>
        <w:t xml:space="preserve"> to focus</w:t>
      </w:r>
      <w:r w:rsidRPr="005A1143">
        <w:t xml:space="preserve"> particularly on cases that have already come into the public consciousness and</w:t>
      </w:r>
      <w:r>
        <w:t xml:space="preserve"> have</w:t>
      </w:r>
      <w:r w:rsidRPr="005A1143">
        <w:t xml:space="preserve"> a high profile</w:t>
      </w:r>
      <w:r w:rsidR="00306AFB">
        <w:t>—</w:t>
      </w:r>
      <w:r w:rsidRPr="005A1143">
        <w:t>there is already public interest in following them</w:t>
      </w:r>
      <w:r w:rsidR="00306AFB">
        <w:t>—</w:t>
      </w:r>
      <w:r>
        <w:t xml:space="preserve">and cases </w:t>
      </w:r>
      <w:r w:rsidRPr="005A1143">
        <w:t>that are very unusual and</w:t>
      </w:r>
      <w:r>
        <w:t xml:space="preserve"> </w:t>
      </w:r>
      <w:r w:rsidRPr="005A1143">
        <w:t xml:space="preserve">that raise issues of public interest. Sometimes you have to make hard choices, </w:t>
      </w:r>
      <w:r>
        <w:t>but</w:t>
      </w:r>
      <w:r w:rsidRPr="005A1143">
        <w:t xml:space="preserve"> those </w:t>
      </w:r>
      <w:r>
        <w:t>are the</w:t>
      </w:r>
      <w:r w:rsidRPr="005A1143">
        <w:t xml:space="preserve"> kinds of balances we have to deal with every</w:t>
      </w:r>
      <w:r>
        <w:t xml:space="preserve"> </w:t>
      </w:r>
      <w:r w:rsidRPr="005A1143">
        <w:t>day.</w:t>
      </w:r>
    </w:p>
    <w:p w:rsidR="00971517" w:rsidP="00971517">
      <w:pPr>
        <w:pStyle w:val="Remark"/>
      </w:pPr>
      <w:sdt>
        <w:sdtPr>
          <w:alias w:val="Member"/>
          <w:tag w:val="&lt;Member mnisId='4745' dodsId=''&gt;"/>
          <w:id w:val="675385064"/>
          <w:placeholder>
            <w:docPart w:val="5BA04DF099DE4DB6988C443063CC81DA"/>
          </w:placeholder>
          <w:richText/>
        </w:sdtPr>
        <w:sdtContent>
          <w:r w:rsidRPr="00DD6289">
            <w:rPr>
              <w:b/>
            </w:rPr>
            <w:t>Rob Butler:</w:t>
          </w:r>
        </w:sdtContent>
      </w:sdt>
      <w:r>
        <w:t xml:space="preserve"> </w:t>
      </w:r>
      <w:r w:rsidRPr="005A1143">
        <w:t>This is not a criticism</w:t>
      </w:r>
      <w:r>
        <w:t>. Y</w:t>
      </w:r>
      <w:r w:rsidRPr="005A1143">
        <w:t>ou cannot force somebody to read an article if they</w:t>
      </w:r>
      <w:r>
        <w:t xml:space="preserve"> are </w:t>
      </w:r>
      <w:r w:rsidRPr="005A1143">
        <w:t>not gripped by it, but I thought it was worth talking it through.</w:t>
      </w:r>
    </w:p>
    <w:p w:rsidR="00971517" w:rsidP="00971517">
      <w:pPr>
        <w:pStyle w:val="Question"/>
        <w:numPr>
          <w:ilvl w:val="0"/>
          <w:numId w:val="9"/>
        </w:numPr>
      </w:pPr>
      <w:sdt>
        <w:sdtPr>
          <w:alias w:val="Member"/>
          <w:tag w:val="&lt;Member mnisId='1601' dodsId='34498'&gt;"/>
          <w:id w:val="1560127539"/>
          <w:placeholder>
            <w:docPart w:val="5BA04DF099DE4DB6988C443063CC81DA"/>
          </w:placeholder>
          <w:richText/>
        </w:sdtPr>
        <w:sdtContent>
          <w:r w:rsidRPr="00DD6289">
            <w:rPr>
              <w:b/>
            </w:rPr>
            <w:t>Chair:</w:t>
          </w:r>
        </w:sdtContent>
      </w:sdt>
      <w:r>
        <w:t xml:space="preserve"> Finally, I have some topics that I want to talk about. R</w:t>
      </w:r>
      <w:r w:rsidRPr="00B86F66">
        <w:t>eference has been made to S</w:t>
      </w:r>
      <w:r>
        <w:t>ir</w:t>
      </w:r>
      <w:r w:rsidRPr="00B86F66">
        <w:t xml:space="preserve"> Andrew </w:t>
      </w:r>
      <w:r>
        <w:t>M</w:t>
      </w:r>
      <w:r w:rsidRPr="00B86F66">
        <w:t>c</w:t>
      </w:r>
      <w:r>
        <w:t>F</w:t>
      </w:r>
      <w:r w:rsidRPr="00B86F66">
        <w:t>arlane</w:t>
      </w:r>
      <w:r w:rsidR="005A794A">
        <w:t>’</w:t>
      </w:r>
      <w:r w:rsidRPr="00B86F66">
        <w:t xml:space="preserve">s report </w:t>
      </w:r>
      <w:r w:rsidR="00306AFB">
        <w:t xml:space="preserve">on </w:t>
      </w:r>
      <w:r w:rsidRPr="00B86F66">
        <w:t>transparency in the family courts. Maeve, do you take any different view from Judith that this is a step in the right direction?</w:t>
      </w:r>
    </w:p>
    <w:p w:rsidR="00971517" w:rsidP="00971517">
      <w:pPr>
        <w:pStyle w:val="Answer"/>
      </w:pPr>
      <w:sdt>
        <w:sdtPr>
          <w:alias w:val="Witness"/>
          <w:id w:val="-1056394522"/>
          <w:placeholder>
            <w:docPart w:val="5BA04DF099DE4DB6988C443063CC81DA"/>
          </w:placeholder>
          <w:richText/>
        </w:sdtPr>
        <w:sdtContent>
          <w:r w:rsidRPr="00B86F66">
            <w:rPr>
              <w:b/>
              <w:i/>
            </w:rPr>
            <w:t>Maeve McClenaghan:</w:t>
          </w:r>
        </w:sdtContent>
      </w:sdt>
      <w:r>
        <w:t xml:space="preserve"> </w:t>
      </w:r>
      <w:r w:rsidRPr="00B86F66">
        <w:t>No, only that we are very excited.</w:t>
      </w:r>
      <w:r>
        <w:t xml:space="preserve"> T</w:t>
      </w:r>
      <w:r w:rsidRPr="00B86F66">
        <w:t xml:space="preserve">he Bureau of </w:t>
      </w:r>
      <w:r>
        <w:t>I</w:t>
      </w:r>
      <w:r w:rsidRPr="00B86F66">
        <w:t xml:space="preserve">nvestigative </w:t>
      </w:r>
      <w:r>
        <w:t>J</w:t>
      </w:r>
      <w:r w:rsidRPr="00B86F66">
        <w:t>ournalism</w:t>
      </w:r>
      <w:r w:rsidRPr="004941D1">
        <w:t xml:space="preserve"> </w:t>
      </w:r>
      <w:r>
        <w:t>has been</w:t>
      </w:r>
      <w:r w:rsidRPr="004941D1">
        <w:t xml:space="preserve"> part of the discussions</w:t>
      </w:r>
      <w:r>
        <w:t>. It</w:t>
      </w:r>
      <w:r w:rsidRPr="004941D1">
        <w:t xml:space="preserve"> is hoped that</w:t>
      </w:r>
      <w:r w:rsidR="00306AFB">
        <w:t xml:space="preserve"> we will be involved in </w:t>
      </w:r>
      <w:r w:rsidRPr="004941D1">
        <w:t>the pilot. We think</w:t>
      </w:r>
      <w:r>
        <w:t xml:space="preserve"> </w:t>
      </w:r>
      <w:r w:rsidRPr="004941D1">
        <w:t>it is a step in the right direction. I understand that that court in particular</w:t>
      </w:r>
      <w:r w:rsidRPr="00D6039D">
        <w:t xml:space="preserve"> necessitates an incredible amount of thinking about the protection of those </w:t>
      </w:r>
      <w:r>
        <w:t xml:space="preserve">involved </w:t>
      </w:r>
      <w:r w:rsidRPr="00D6039D">
        <w:t>and responsible reporting, but</w:t>
      </w:r>
      <w:r>
        <w:t xml:space="preserve"> it</w:t>
      </w:r>
      <w:r w:rsidRPr="00D6039D">
        <w:t xml:space="preserve"> can only be a good thing that those stories and the wider trends happening there will come to light.</w:t>
      </w:r>
    </w:p>
    <w:p w:rsidR="00971517" w:rsidP="00971517">
      <w:pPr>
        <w:pStyle w:val="Question"/>
        <w:numPr>
          <w:ilvl w:val="0"/>
          <w:numId w:val="9"/>
        </w:numPr>
      </w:pPr>
      <w:sdt>
        <w:sdtPr>
          <w:alias w:val="Member"/>
          <w:tag w:val="&lt;Member mnisId='1601' dodsId='34498'&gt;"/>
          <w:id w:val="525064785"/>
          <w:placeholder>
            <w:docPart w:val="5BA04DF099DE4DB6988C443063CC81DA"/>
          </w:placeholder>
          <w:richText/>
        </w:sdtPr>
        <w:sdtContent>
          <w:r w:rsidRPr="00D6039D">
            <w:rPr>
              <w:b/>
            </w:rPr>
            <w:t>Chair:</w:t>
          </w:r>
        </w:sdtContent>
      </w:sdt>
      <w:r>
        <w:t xml:space="preserve"> </w:t>
      </w:r>
      <w:r w:rsidRPr="00D6039D">
        <w:t>That is helpful. There are some furt</w:t>
      </w:r>
      <w:r>
        <w:t>her matters,</w:t>
      </w:r>
      <w:r w:rsidRPr="00D6039D">
        <w:t xml:space="preserve"> </w:t>
      </w:r>
      <w:r>
        <w:t xml:space="preserve">initially </w:t>
      </w:r>
      <w:r w:rsidRPr="00D6039D">
        <w:t xml:space="preserve">perhaps more from </w:t>
      </w:r>
      <w:r>
        <w:t>E</w:t>
      </w:r>
      <w:r w:rsidRPr="00D6039D">
        <w:t>mily</w:t>
      </w:r>
      <w:r w:rsidR="005A794A">
        <w:t>’</w:t>
      </w:r>
      <w:r w:rsidRPr="00D6039D">
        <w:t>s perspective</w:t>
      </w:r>
      <w:r>
        <w:t>, but it varies</w:t>
      </w:r>
      <w:r w:rsidRPr="00D6039D">
        <w:t xml:space="preserve">. </w:t>
      </w:r>
      <w:r>
        <w:t>W</w:t>
      </w:r>
      <w:r w:rsidRPr="00D6039D">
        <w:t>e have some proposals going through at the moment</w:t>
      </w:r>
      <w:r>
        <w:t>. T</w:t>
      </w:r>
      <w:r w:rsidRPr="00D6039D">
        <w:t>he court</w:t>
      </w:r>
      <w:r>
        <w:t>s</w:t>
      </w:r>
      <w:r w:rsidRPr="00D6039D">
        <w:t xml:space="preserve"> reform programme itself</w:t>
      </w:r>
      <w:r>
        <w:t xml:space="preserve"> </w:t>
      </w:r>
      <w:r w:rsidRPr="00D6039D">
        <w:t>has implications. For example</w:t>
      </w:r>
      <w:r>
        <w:t>,</w:t>
      </w:r>
      <w:r w:rsidRPr="00D6039D">
        <w:t xml:space="preserve"> the</w:t>
      </w:r>
      <w:r>
        <w:t>re</w:t>
      </w:r>
      <w:r w:rsidRPr="00D6039D">
        <w:t xml:space="preserve"> </w:t>
      </w:r>
      <w:r w:rsidR="00306AFB">
        <w:t xml:space="preserve">are </w:t>
      </w:r>
      <w:r w:rsidRPr="00D6039D">
        <w:t>proposals for online guilty pleas. What is your reaction to online pleas?</w:t>
      </w:r>
    </w:p>
    <w:p w:rsidR="00971517" w:rsidP="00971517">
      <w:pPr>
        <w:pStyle w:val="Answer"/>
      </w:pPr>
      <w:sdt>
        <w:sdtPr>
          <w:alias w:val="Witness"/>
          <w:id w:val="289102074"/>
          <w:placeholder>
            <w:docPart w:val="5BA04DF099DE4DB6988C443063CC81DA"/>
          </w:placeholder>
          <w:richText/>
        </w:sdtPr>
        <w:sdtContent>
          <w:r w:rsidRPr="00D6039D">
            <w:rPr>
              <w:b/>
              <w:i/>
            </w:rPr>
            <w:t>Emily Pennink:</w:t>
          </w:r>
        </w:sdtContent>
      </w:sdt>
      <w:r>
        <w:t xml:space="preserve"> </w:t>
      </w:r>
      <w:r w:rsidRPr="00D6039D">
        <w:t xml:space="preserve">I think that continuing with remote hearings and online pleas has to be a positive thing if it will help </w:t>
      </w:r>
      <w:r w:rsidR="00306AFB">
        <w:t xml:space="preserve">to </w:t>
      </w:r>
      <w:r w:rsidRPr="00D6039D">
        <w:t>get through the backlog</w:t>
      </w:r>
      <w:r>
        <w:t>. F</w:t>
      </w:r>
      <w:r w:rsidRPr="00D6039D">
        <w:t xml:space="preserve">rom my perspective, the greatest challenge and threat to open justice right now is </w:t>
      </w:r>
      <w:r>
        <w:t>the</w:t>
      </w:r>
      <w:r w:rsidRPr="00D6039D">
        <w:t xml:space="preserve"> delay in cases coming to trial</w:t>
      </w:r>
      <w:r>
        <w:t>.</w:t>
      </w:r>
      <w:r w:rsidRPr="00D6039D">
        <w:t xml:space="preserve"> </w:t>
      </w:r>
      <w:r>
        <w:t>I</w:t>
      </w:r>
      <w:r w:rsidRPr="00D6039D">
        <w:t xml:space="preserve">t is probably not something </w:t>
      </w:r>
      <w:r w:rsidRPr="00D6039D">
        <w:t xml:space="preserve">that </w:t>
      </w:r>
      <w:r>
        <w:t xml:space="preserve">is </w:t>
      </w:r>
      <w:r w:rsidRPr="00D6039D">
        <w:t>talked about enough in the context of open justice, but a lot of these cases</w:t>
      </w:r>
      <w:r>
        <w:t xml:space="preserve"> are</w:t>
      </w:r>
      <w:r w:rsidRPr="00D6039D">
        <w:t xml:space="preserve"> circling in the ether waiting for </w:t>
      </w:r>
      <w:r>
        <w:t>a</w:t>
      </w:r>
      <w:r w:rsidRPr="00D6039D">
        <w:t xml:space="preserve"> slot and we need to bring them forward so they can be reported. Anything that will speed up the system and help us get through the backlog is good, but we need to make sure that there is a robust system in place</w:t>
      </w:r>
      <w:r>
        <w:t xml:space="preserve"> so</w:t>
      </w:r>
      <w:r w:rsidRPr="00D6039D">
        <w:t xml:space="preserve"> </w:t>
      </w:r>
      <w:r w:rsidR="00306AFB">
        <w:t xml:space="preserve">that </w:t>
      </w:r>
      <w:r w:rsidRPr="00D6039D">
        <w:t>the public</w:t>
      </w:r>
      <w:r>
        <w:t xml:space="preserve"> </w:t>
      </w:r>
      <w:r w:rsidRPr="00D6039D">
        <w:t xml:space="preserve">and journalists have </w:t>
      </w:r>
      <w:r>
        <w:t xml:space="preserve">equal </w:t>
      </w:r>
      <w:r w:rsidRPr="00D6039D">
        <w:t xml:space="preserve">access to anything that is not being done in the traditional way in a courtroom where anyone can </w:t>
      </w:r>
      <w:r w:rsidRPr="004754E4">
        <w:t>turn up and sit in the public gallery.</w:t>
      </w:r>
    </w:p>
    <w:p w:rsidR="00971517" w:rsidP="00971517">
      <w:pPr>
        <w:pStyle w:val="Answer"/>
      </w:pPr>
      <w:sdt>
        <w:sdtPr>
          <w:alias w:val="Witness"/>
          <w:id w:val="-454950922"/>
          <w:placeholder>
            <w:docPart w:val="5BA04DF099DE4DB6988C443063CC81DA"/>
          </w:placeholder>
          <w:richText/>
        </w:sdtPr>
        <w:sdtContent>
          <w:r w:rsidRPr="004754E4">
            <w:rPr>
              <w:b/>
              <w:i/>
            </w:rPr>
            <w:t>Dr Townend:</w:t>
          </w:r>
        </w:sdtContent>
      </w:sdt>
      <w:r>
        <w:t xml:space="preserve"> </w:t>
      </w:r>
      <w:r w:rsidRPr="004754E4">
        <w:t xml:space="preserve">I think </w:t>
      </w:r>
      <w:r>
        <w:t>that in</w:t>
      </w:r>
      <w:r w:rsidRPr="004754E4">
        <w:t xml:space="preserve"> the inevitable move to online systems there is an opportunity for better transparency, but</w:t>
      </w:r>
      <w:r>
        <w:t xml:space="preserve"> we have to make </w:t>
      </w:r>
      <w:r w:rsidRPr="004754E4">
        <w:t xml:space="preserve">sure the mechanisms are built </w:t>
      </w:r>
      <w:r>
        <w:t>into</w:t>
      </w:r>
      <w:r w:rsidRPr="004754E4">
        <w:t xml:space="preserve"> the new functions</w:t>
      </w:r>
      <w:r>
        <w:t>. It</w:t>
      </w:r>
      <w:r w:rsidRPr="004754E4">
        <w:t xml:space="preserve"> is not just the case itself but the mechanism</w:t>
      </w:r>
      <w:r>
        <w:t>.</w:t>
      </w:r>
      <w:r w:rsidRPr="004754E4">
        <w:t xml:space="preserve"> </w:t>
      </w:r>
      <w:r>
        <w:t xml:space="preserve">Penelope Gibbs of Transform Justice has asked: with </w:t>
      </w:r>
      <w:r w:rsidRPr="00080303">
        <w:t>an online conviction what is the process? What does that look like? What does the defendant see</w:t>
      </w:r>
      <w:r>
        <w:t>? S</w:t>
      </w:r>
      <w:r w:rsidRPr="00080303">
        <w:t xml:space="preserve">ometimes there is not a dummy run for someone to go through unless you happen to be a direct participant in that process. </w:t>
      </w:r>
      <w:r>
        <w:t>T</w:t>
      </w:r>
      <w:r w:rsidRPr="00080303">
        <w:t xml:space="preserve">hat point would apply to the civil context as well in terms of online dispute resolution models. </w:t>
      </w:r>
      <w:r>
        <w:t>T</w:t>
      </w:r>
      <w:r w:rsidRPr="00080303">
        <w:t xml:space="preserve">he </w:t>
      </w:r>
      <w:r>
        <w:t>P</w:t>
      </w:r>
      <w:r w:rsidRPr="00080303">
        <w:t>olice</w:t>
      </w:r>
      <w:r>
        <w:t>, C</w:t>
      </w:r>
      <w:r w:rsidRPr="00080303">
        <w:t>rime</w:t>
      </w:r>
      <w:r>
        <w:t>, Sentencing and Courts Bill</w:t>
      </w:r>
      <w:r w:rsidRPr="00080303">
        <w:t xml:space="preserve"> talks about remote hearings and</w:t>
      </w:r>
      <w:r>
        <w:t xml:space="preserve"> there are</w:t>
      </w:r>
      <w:r w:rsidRPr="00080303">
        <w:t xml:space="preserve"> provisions </w:t>
      </w:r>
      <w:r>
        <w:t>for live</w:t>
      </w:r>
      <w:r w:rsidRPr="00080303">
        <w:t xml:space="preserve"> streaming, but some of that detail will be in the secondary legislation</w:t>
      </w:r>
      <w:r>
        <w:t>. Therefore,</w:t>
      </w:r>
      <w:r w:rsidRPr="00080303">
        <w:t xml:space="preserve"> it is critical to have scrutiny to look at how these will operate in practi</w:t>
      </w:r>
      <w:r>
        <w:t>c</w:t>
      </w:r>
      <w:r w:rsidRPr="00080303">
        <w:t>e.</w:t>
      </w:r>
    </w:p>
    <w:p w:rsidR="00971517" w:rsidRPr="00080303" w:rsidP="00971517">
      <w:pPr>
        <w:pStyle w:val="Question"/>
        <w:numPr>
          <w:ilvl w:val="0"/>
          <w:numId w:val="9"/>
        </w:numPr>
        <w:rPr>
          <w:i/>
          <w:iCs/>
        </w:rPr>
      </w:pPr>
      <w:sdt>
        <w:sdtPr>
          <w:alias w:val="Member"/>
          <w:tag w:val="&lt;Member mnisId='1601' dodsId='34498'&gt;"/>
          <w:id w:val="166606238"/>
          <w:placeholder>
            <w:docPart w:val="5BA04DF099DE4DB6988C443063CC81DA"/>
          </w:placeholder>
          <w:richText/>
        </w:sdtPr>
        <w:sdtContent>
          <w:r w:rsidRPr="00080303">
            <w:rPr>
              <w:b/>
            </w:rPr>
            <w:t>Chair:</w:t>
          </w:r>
        </w:sdtContent>
      </w:sdt>
      <w:r>
        <w:t xml:space="preserve"> </w:t>
      </w:r>
      <w:r w:rsidRPr="00080303">
        <w:t>I know your colleague</w:t>
      </w:r>
      <w:r>
        <w:t xml:space="preserve"> Tristan Kirk </w:t>
      </w:r>
      <w:r w:rsidRPr="00080303">
        <w:t xml:space="preserve">from the </w:t>
      </w:r>
      <w:r w:rsidRPr="00080303">
        <w:rPr>
          <w:i/>
          <w:iCs/>
        </w:rPr>
        <w:t>Evening Standard</w:t>
      </w:r>
      <w:r>
        <w:t>—he covers the Bailey as well—in his evidence to us had</w:t>
      </w:r>
      <w:r w:rsidRPr="00080303">
        <w:t xml:space="preserve"> some concerns</w:t>
      </w:r>
      <w:r>
        <w:t xml:space="preserve"> if it</w:t>
      </w:r>
      <w:r w:rsidRPr="00080303">
        <w:t xml:space="preserve"> becomes </w:t>
      </w:r>
      <w:r>
        <w:t xml:space="preserve">a </w:t>
      </w:r>
      <w:r w:rsidRPr="00080303">
        <w:t>purely administrative function</w:t>
      </w:r>
      <w:r w:rsidR="00850AAF">
        <w:t xml:space="preserve">, </w:t>
      </w:r>
      <w:r>
        <w:t>f</w:t>
      </w:r>
      <w:r w:rsidRPr="00080303">
        <w:t>or example</w:t>
      </w:r>
      <w:r w:rsidR="00F96173">
        <w:t>,</w:t>
      </w:r>
      <w:r>
        <w:t xml:space="preserve"> indicating your plea </w:t>
      </w:r>
      <w:r w:rsidRPr="00080303">
        <w:t>by email between your solicitors and the court</w:t>
      </w:r>
      <w:r>
        <w:t>. Y</w:t>
      </w:r>
      <w:r w:rsidRPr="00080303">
        <w:t xml:space="preserve">ou </w:t>
      </w:r>
      <w:r>
        <w:t>a</w:t>
      </w:r>
      <w:r w:rsidRPr="00080303">
        <w:t>re never aware</w:t>
      </w:r>
      <w:r>
        <w:t xml:space="preserve"> of</w:t>
      </w:r>
      <w:r w:rsidRPr="00080303">
        <w:t xml:space="preserve"> what that is, or is there some protocol and</w:t>
      </w:r>
      <w:r>
        <w:t xml:space="preserve"> other</w:t>
      </w:r>
      <w:r w:rsidRPr="00080303">
        <w:t xml:space="preserve"> means of alerting you to that?</w:t>
      </w:r>
    </w:p>
    <w:p w:rsidR="00971517" w:rsidP="00971517">
      <w:pPr>
        <w:pStyle w:val="Answer"/>
      </w:pPr>
      <w:sdt>
        <w:sdtPr>
          <w:alias w:val="Witness"/>
          <w:id w:val="494232936"/>
          <w:placeholder>
            <w:docPart w:val="5BA04DF099DE4DB6988C443063CC81DA"/>
          </w:placeholder>
          <w:richText/>
        </w:sdtPr>
        <w:sdtContent>
          <w:r w:rsidRPr="00080303">
            <w:rPr>
              <w:b/>
              <w:i/>
            </w:rPr>
            <w:t>Emily Pennink:</w:t>
          </w:r>
        </w:sdtContent>
      </w:sdt>
      <w:r>
        <w:t xml:space="preserve"> If </w:t>
      </w:r>
      <w:r w:rsidRPr="006B2E96">
        <w:t>this is the road we are going down to speed up the system</w:t>
      </w:r>
      <w:r>
        <w:t>,</w:t>
      </w:r>
      <w:r w:rsidRPr="006B2E96">
        <w:t xml:space="preserve"> streamline it and use</w:t>
      </w:r>
      <w:r>
        <w:t xml:space="preserve"> the</w:t>
      </w:r>
      <w:r w:rsidRPr="006B2E96">
        <w:t xml:space="preserve"> technology available </w:t>
      </w:r>
      <w:r>
        <w:t xml:space="preserve">to </w:t>
      </w:r>
      <w:r w:rsidRPr="006B2E96">
        <w:t>us, I</w:t>
      </w:r>
      <w:r>
        <w:t xml:space="preserve"> a</w:t>
      </w:r>
      <w:r w:rsidRPr="006B2E96">
        <w:t>m not opposed to that in principle</w:t>
      </w:r>
      <w:r>
        <w:t>,</w:t>
      </w:r>
      <w:r w:rsidRPr="006B2E96">
        <w:t xml:space="preserve"> but I share </w:t>
      </w:r>
      <w:r>
        <w:t>T</w:t>
      </w:r>
      <w:r w:rsidRPr="006B2E96">
        <w:t>ristan</w:t>
      </w:r>
      <w:r w:rsidR="005A794A">
        <w:t>’</w:t>
      </w:r>
      <w:r w:rsidRPr="006B2E96">
        <w:t>s concerns that this material is made available so that if someone pleads guilty</w:t>
      </w:r>
      <w:r>
        <w:t xml:space="preserve"> other than in a </w:t>
      </w:r>
      <w:r w:rsidRPr="006B2E96">
        <w:t>courtroom they do not fall under the radar.</w:t>
      </w:r>
    </w:p>
    <w:p w:rsidR="00971517" w:rsidP="00971517">
      <w:pPr>
        <w:pStyle w:val="Question"/>
        <w:numPr>
          <w:ilvl w:val="0"/>
          <w:numId w:val="9"/>
        </w:numPr>
      </w:pPr>
      <w:sdt>
        <w:sdtPr>
          <w:alias w:val="Member"/>
          <w:tag w:val="&lt;Member mnisId='1601' dodsId='34498'&gt;"/>
          <w:id w:val="-1203016151"/>
          <w:placeholder>
            <w:docPart w:val="5BA04DF099DE4DB6988C443063CC81DA"/>
          </w:placeholder>
          <w:richText/>
        </w:sdtPr>
        <w:sdtContent>
          <w:r w:rsidRPr="006B2E96">
            <w:rPr>
              <w:b/>
            </w:rPr>
            <w:t>Chair:</w:t>
          </w:r>
        </w:sdtContent>
      </w:sdt>
      <w:r>
        <w:t xml:space="preserve"> </w:t>
      </w:r>
      <w:r w:rsidRPr="006B2E96">
        <w:t>I do not know whether any of you have come across any issues with the operation of the single justice procedure</w:t>
      </w:r>
      <w:r>
        <w:t xml:space="preserve"> in the m</w:t>
      </w:r>
      <w:r w:rsidRPr="006B2E96">
        <w:t xml:space="preserve">agistrates </w:t>
      </w:r>
      <w:r>
        <w:t>c</w:t>
      </w:r>
      <w:r w:rsidRPr="006B2E96">
        <w:t>ourt. Concerns have been expressed to u</w:t>
      </w:r>
      <w:r>
        <w:t>s. A</w:t>
      </w:r>
      <w:r w:rsidRPr="006B2E96">
        <w:t>gain</w:t>
      </w:r>
      <w:r>
        <w:t xml:space="preserve">, there may not be public </w:t>
      </w:r>
      <w:r w:rsidRPr="006B2E96">
        <w:t>access</w:t>
      </w:r>
      <w:r>
        <w:t xml:space="preserve">. It </w:t>
      </w:r>
      <w:r w:rsidRPr="006B2E96">
        <w:t>is happening in a room behind the scenes</w:t>
      </w:r>
      <w:r w:rsidR="00F96173">
        <w:t>—</w:t>
      </w:r>
      <w:r w:rsidRPr="006B2E96">
        <w:t>in effect</w:t>
      </w:r>
      <w:r w:rsidR="00F96173">
        <w:t>,</w:t>
      </w:r>
      <w:r w:rsidRPr="006B2E96">
        <w:t xml:space="preserve"> in chambers.</w:t>
      </w:r>
      <w:r>
        <w:t xml:space="preserve"> H</w:t>
      </w:r>
      <w:r w:rsidRPr="006B2E96">
        <w:t>ow would you as journalists</w:t>
      </w:r>
      <w:r>
        <w:t>,</w:t>
      </w:r>
      <w:r w:rsidRPr="006B2E96">
        <w:t xml:space="preserve"> or academic</w:t>
      </w:r>
      <w:r w:rsidR="00F96173">
        <w:t>s</w:t>
      </w:r>
      <w:r w:rsidRPr="006B2E96">
        <w:t xml:space="preserve"> studying journalism</w:t>
      </w:r>
      <w:r>
        <w:t>,</w:t>
      </w:r>
      <w:r w:rsidRPr="006B2E96">
        <w:t xml:space="preserve"> find out about the outcomes of single justice procedures?</w:t>
      </w:r>
    </w:p>
    <w:p w:rsidR="00971517" w:rsidP="00971517">
      <w:pPr>
        <w:pStyle w:val="Answer"/>
      </w:pPr>
      <w:sdt>
        <w:sdtPr>
          <w:alias w:val="Witness"/>
          <w:id w:val="-1065405295"/>
          <w:placeholder>
            <w:docPart w:val="5BA04DF099DE4DB6988C443063CC81DA"/>
          </w:placeholder>
          <w:richText/>
        </w:sdtPr>
        <w:sdtContent>
          <w:r w:rsidRPr="006B2E96">
            <w:rPr>
              <w:b/>
              <w:i/>
            </w:rPr>
            <w:t>Emily Pennink:</w:t>
          </w:r>
        </w:sdtContent>
      </w:sdt>
      <w:r>
        <w:t xml:space="preserve"> </w:t>
      </w:r>
      <w:r w:rsidRPr="006B2E96">
        <w:t>It is not really my area, but I am aware of significant concerns a</w:t>
      </w:r>
      <w:r>
        <w:t>bout</w:t>
      </w:r>
      <w:r w:rsidRPr="006B2E96">
        <w:t xml:space="preserve"> it.</w:t>
      </w:r>
    </w:p>
    <w:p w:rsidR="00971517" w:rsidP="00971517">
      <w:pPr>
        <w:pStyle w:val="Question"/>
        <w:numPr>
          <w:ilvl w:val="0"/>
          <w:numId w:val="9"/>
        </w:numPr>
      </w:pPr>
      <w:sdt>
        <w:sdtPr>
          <w:alias w:val="Member"/>
          <w:tag w:val="&lt;Member mnisId='1601' dodsId='34498'&gt;"/>
          <w:id w:val="543725202"/>
          <w:placeholder>
            <w:docPart w:val="5BA04DF099DE4DB6988C443063CC81DA"/>
          </w:placeholder>
          <w:richText/>
        </w:sdtPr>
        <w:sdtContent>
          <w:r w:rsidRPr="006B2E96">
            <w:rPr>
              <w:b/>
            </w:rPr>
            <w:t>Chair:</w:t>
          </w:r>
        </w:sdtContent>
      </w:sdt>
      <w:r>
        <w:t xml:space="preserve"> Judith</w:t>
      </w:r>
      <w:r w:rsidRPr="006B2E96">
        <w:t>, I do not</w:t>
      </w:r>
      <w:r>
        <w:t xml:space="preserve"> </w:t>
      </w:r>
      <w:r w:rsidRPr="0018636D">
        <w:t>know whether your research has covered any of that.</w:t>
      </w:r>
    </w:p>
    <w:p w:rsidR="00971517" w:rsidP="00971517">
      <w:pPr>
        <w:pStyle w:val="Answer"/>
      </w:pPr>
      <w:sdt>
        <w:sdtPr>
          <w:alias w:val="Witness"/>
          <w:id w:val="-1457630137"/>
          <w:placeholder>
            <w:docPart w:val="5BA04DF099DE4DB6988C443063CC81DA"/>
          </w:placeholder>
          <w:richText/>
        </w:sdtPr>
        <w:sdtContent>
          <w:r w:rsidRPr="0018636D">
            <w:rPr>
              <w:b/>
              <w:i/>
            </w:rPr>
            <w:t>Dr Townend:</w:t>
          </w:r>
        </w:sdtContent>
      </w:sdt>
      <w:r>
        <w:t xml:space="preserve"> </w:t>
      </w:r>
      <w:r w:rsidRPr="0018636D">
        <w:t>There are now online lists for single justice procedure cases</w:t>
      </w:r>
      <w:r w:rsidR="00F96173">
        <w:t>,</w:t>
      </w:r>
      <w:r w:rsidRPr="0018636D">
        <w:t xml:space="preserve"> </w:t>
      </w:r>
      <w:r>
        <w:t xml:space="preserve">but </w:t>
      </w:r>
      <w:r w:rsidRPr="0018636D">
        <w:t>with very bare information, so I</w:t>
      </w:r>
      <w:r>
        <w:t xml:space="preserve"> a</w:t>
      </w:r>
      <w:r w:rsidRPr="0018636D">
        <w:t>m not sure how easy it would be to understand what was going on without making further applications</w:t>
      </w:r>
      <w:r>
        <w:t>.</w:t>
      </w:r>
      <w:r w:rsidRPr="0018636D">
        <w:t xml:space="preserve"> I think Tristan Kirk with </w:t>
      </w:r>
      <w:r>
        <w:t>HMCTS</w:t>
      </w:r>
      <w:r w:rsidRPr="0018636D">
        <w:t xml:space="preserve"> has worked to make some improvements </w:t>
      </w:r>
      <w:r>
        <w:t>to</w:t>
      </w:r>
      <w:r w:rsidRPr="0018636D">
        <w:t xml:space="preserve"> the protocol, but </w:t>
      </w:r>
      <w:r>
        <w:t>it may</w:t>
      </w:r>
      <w:r w:rsidRPr="0018636D">
        <w:t xml:space="preserve"> be there are still improvements to be made.</w:t>
      </w:r>
    </w:p>
    <w:p w:rsidR="00971517" w:rsidP="00971517">
      <w:pPr>
        <w:pStyle w:val="Question"/>
        <w:numPr>
          <w:ilvl w:val="0"/>
          <w:numId w:val="9"/>
        </w:numPr>
      </w:pPr>
      <w:sdt>
        <w:sdtPr>
          <w:alias w:val="Member"/>
          <w:tag w:val="&lt;Member mnisId='1601' dodsId='34498'&gt;"/>
          <w:id w:val="-218369379"/>
          <w:placeholder>
            <w:docPart w:val="5BA04DF099DE4DB6988C443063CC81DA"/>
          </w:placeholder>
          <w:richText/>
        </w:sdtPr>
        <w:sdtContent>
          <w:r w:rsidRPr="0018636D">
            <w:rPr>
              <w:b/>
            </w:rPr>
            <w:t>Chair:</w:t>
          </w:r>
        </w:sdtContent>
      </w:sdt>
      <w:r>
        <w:t xml:space="preserve"> </w:t>
      </w:r>
      <w:r w:rsidRPr="0018636D">
        <w:t xml:space="preserve">The </w:t>
      </w:r>
      <w:r>
        <w:t>J</w:t>
      </w:r>
      <w:r w:rsidRPr="0018636D">
        <w:t xml:space="preserve">udicial </w:t>
      </w:r>
      <w:r>
        <w:t>R</w:t>
      </w:r>
      <w:r w:rsidRPr="0018636D">
        <w:t>eview</w:t>
      </w:r>
      <w:r>
        <w:t xml:space="preserve"> and C</w:t>
      </w:r>
      <w:r w:rsidRPr="0018636D">
        <w:t>ourts</w:t>
      </w:r>
      <w:r>
        <w:t xml:space="preserve"> Bill provides a legislative</w:t>
      </w:r>
      <w:r w:rsidRPr="0018636D">
        <w:t xml:space="preserve"> provision for </w:t>
      </w:r>
      <w:r>
        <w:t xml:space="preserve">an </w:t>
      </w:r>
      <w:r w:rsidRPr="0018636D">
        <w:t>online procedur</w:t>
      </w:r>
      <w:r>
        <w:t>e r</w:t>
      </w:r>
      <w:r w:rsidRPr="0018636D">
        <w:t xml:space="preserve">ule </w:t>
      </w:r>
      <w:r>
        <w:t>c</w:t>
      </w:r>
      <w:r w:rsidRPr="0018636D">
        <w:t>ommittee</w:t>
      </w:r>
      <w:r>
        <w:t xml:space="preserve"> for</w:t>
      </w:r>
      <w:r w:rsidRPr="0018636D">
        <w:t xml:space="preserve"> both civil and criminal. Is that something that your organisations plan to make representations upon in due course when </w:t>
      </w:r>
      <w:r>
        <w:t>it</w:t>
      </w:r>
      <w:r w:rsidRPr="0018636D">
        <w:t xml:space="preserve"> is set up?</w:t>
      </w:r>
    </w:p>
    <w:p w:rsidR="00971517" w:rsidP="00971517">
      <w:pPr>
        <w:pStyle w:val="Answer"/>
      </w:pPr>
      <w:sdt>
        <w:sdtPr>
          <w:alias w:val="Witness"/>
          <w:id w:val="-1329212671"/>
          <w:placeholder>
            <w:docPart w:val="5BA04DF099DE4DB6988C443063CC81DA"/>
          </w:placeholder>
          <w:richText/>
        </w:sdtPr>
        <w:sdtContent>
          <w:r w:rsidRPr="0018636D">
            <w:rPr>
              <w:b/>
              <w:i/>
            </w:rPr>
            <w:t>Emily Pennink:</w:t>
          </w:r>
        </w:sdtContent>
      </w:sdt>
      <w:r>
        <w:t xml:space="preserve"> </w:t>
      </w:r>
      <w:r w:rsidRPr="0018636D">
        <w:t>I would have to get back to you on that</w:t>
      </w:r>
      <w:r>
        <w:t>.</w:t>
      </w:r>
    </w:p>
    <w:p w:rsidR="00971517" w:rsidP="00971517">
      <w:pPr>
        <w:pStyle w:val="Question"/>
        <w:numPr>
          <w:ilvl w:val="0"/>
          <w:numId w:val="9"/>
        </w:numPr>
      </w:pPr>
      <w:sdt>
        <w:sdtPr>
          <w:alias w:val="Member"/>
          <w:tag w:val="&lt;Member mnisId='1601' dodsId='34498'&gt;"/>
          <w:id w:val="172383307"/>
          <w:placeholder>
            <w:docPart w:val="5BA04DF099DE4DB6988C443063CC81DA"/>
          </w:placeholder>
          <w:richText/>
        </w:sdtPr>
        <w:sdtContent>
          <w:r w:rsidRPr="0018636D">
            <w:rPr>
              <w:b/>
            </w:rPr>
            <w:t>Chair:</w:t>
          </w:r>
        </w:sdtContent>
      </w:sdt>
      <w:r>
        <w:t xml:space="preserve"> F</w:t>
      </w:r>
      <w:r w:rsidRPr="0018636D">
        <w:t>air enough</w:t>
      </w:r>
      <w:r>
        <w:t>;</w:t>
      </w:r>
      <w:r w:rsidRPr="0018636D">
        <w:t xml:space="preserve"> I just raise it. </w:t>
      </w:r>
      <w:r>
        <w:t>A</w:t>
      </w:r>
      <w:r w:rsidRPr="0018636D">
        <w:t>lthough it has not yet happene</w:t>
      </w:r>
      <w:r>
        <w:t>d,</w:t>
      </w:r>
      <w:r w:rsidRPr="0018636D">
        <w:t xml:space="preserve"> have any of you thought </w:t>
      </w:r>
      <w:r>
        <w:t>about</w:t>
      </w:r>
      <w:r w:rsidRPr="0018636D">
        <w:t xml:space="preserve"> automatic online convictions as opposed to pleas? At the moment</w:t>
      </w:r>
      <w:r>
        <w:t>,</w:t>
      </w:r>
      <w:r w:rsidRPr="0018636D">
        <w:t xml:space="preserve"> there is not very much of it, but under the courts </w:t>
      </w:r>
      <w:r>
        <w:t>B</w:t>
      </w:r>
      <w:r w:rsidRPr="0018636D">
        <w:t xml:space="preserve">ill currently </w:t>
      </w:r>
      <w:r>
        <w:t>going through P</w:t>
      </w:r>
      <w:r w:rsidRPr="0018636D">
        <w:t>arliament there is provision</w:t>
      </w:r>
      <w:r>
        <w:t xml:space="preserve"> just for cases involving bilking the railway, to use the slang term—travelling without a valid ticket—or fishing without a licensed rod, for some reason that escapes me. They may not be things </w:t>
      </w:r>
      <w:r w:rsidRPr="0018636D">
        <w:t>you would be looking to report</w:t>
      </w:r>
      <w:r>
        <w:t xml:space="preserve"> on</w:t>
      </w:r>
      <w:r w:rsidRPr="0018636D">
        <w:t xml:space="preserve"> very much</w:t>
      </w:r>
      <w:r>
        <w:t>,</w:t>
      </w:r>
      <w:r w:rsidRPr="0018636D">
        <w:t xml:space="preserve"> unless it </w:t>
      </w:r>
      <w:r>
        <w:t xml:space="preserve">is perhaps </w:t>
      </w:r>
      <w:r w:rsidRPr="0018636D">
        <w:t>a celebrity</w:t>
      </w:r>
      <w:r>
        <w:t xml:space="preserve"> or prominent person who travels without a train ticket. </w:t>
      </w:r>
      <w:r w:rsidRPr="0018636D">
        <w:t xml:space="preserve">Is that something which </w:t>
      </w:r>
      <w:r>
        <w:t>the</w:t>
      </w:r>
      <w:r w:rsidRPr="0018636D">
        <w:t xml:space="preserve"> organisations</w:t>
      </w:r>
      <w:r>
        <w:t xml:space="preserve"> you represent</w:t>
      </w:r>
      <w:r w:rsidRPr="0018636D">
        <w:t xml:space="preserve"> are concerned </w:t>
      </w:r>
      <w:r w:rsidR="00850AAF">
        <w:t xml:space="preserve">about </w:t>
      </w:r>
      <w:r w:rsidRPr="0018636D">
        <w:t>or have addressed at all?</w:t>
      </w:r>
    </w:p>
    <w:p w:rsidR="00971517" w:rsidP="00971517">
      <w:pPr>
        <w:pStyle w:val="Answer"/>
      </w:pPr>
      <w:sdt>
        <w:sdtPr>
          <w:alias w:val="Witness"/>
          <w:id w:val="177468297"/>
          <w:placeholder>
            <w:docPart w:val="5BA04DF099DE4DB6988C443063CC81DA"/>
          </w:placeholder>
          <w:richText/>
        </w:sdtPr>
        <w:sdtContent>
          <w:r w:rsidRPr="0018636D">
            <w:rPr>
              <w:b/>
              <w:i/>
            </w:rPr>
            <w:t>Emily Pennink:</w:t>
          </w:r>
        </w:sdtContent>
      </w:sdt>
      <w:r>
        <w:t xml:space="preserve"> T</w:t>
      </w:r>
      <w:r w:rsidRPr="006253CF">
        <w:t>he main point is that there needs to be a mechanism to find out about it, whether they</w:t>
      </w:r>
      <w:r>
        <w:t xml:space="preserve"> are </w:t>
      </w:r>
      <w:r w:rsidRPr="006253CF">
        <w:t xml:space="preserve">doing it administratively </w:t>
      </w:r>
      <w:r>
        <w:t>or</w:t>
      </w:r>
      <w:r w:rsidRPr="006253CF">
        <w:t xml:space="preserve"> coming to a court. There is certainly an argument that when somebody has committed a crime it is a serious matter</w:t>
      </w:r>
      <w:r w:rsidR="00A10550">
        <w:t>,</w:t>
      </w:r>
      <w:r w:rsidRPr="006253CF">
        <w:t xml:space="preserve"> and coming to the court and sitting in a dock brings it home to whoever is involved in it how serious it is</w:t>
      </w:r>
      <w:r>
        <w:t xml:space="preserve">. That can have a </w:t>
      </w:r>
      <w:r w:rsidRPr="006253CF">
        <w:t>positive deterrent effect in the future, but if you have to fill out a form and take your fine that may not be seen as quite a</w:t>
      </w:r>
      <w:r>
        <w:t>s</w:t>
      </w:r>
      <w:r w:rsidRPr="006253CF">
        <w:t xml:space="preserve"> serious </w:t>
      </w:r>
      <w:r>
        <w:t xml:space="preserve">a </w:t>
      </w:r>
      <w:r w:rsidRPr="006253CF">
        <w:t>matter</w:t>
      </w:r>
      <w:r>
        <w:t>.</w:t>
      </w:r>
      <w:r w:rsidRPr="006253CF">
        <w:t xml:space="preserve"> </w:t>
      </w:r>
      <w:r>
        <w:t xml:space="preserve">If </w:t>
      </w:r>
      <w:r w:rsidRPr="006253CF">
        <w:t>we</w:t>
      </w:r>
      <w:r>
        <w:t xml:space="preserve"> a</w:t>
      </w:r>
      <w:r w:rsidRPr="006253CF">
        <w:t>re talking about relatively low</w:t>
      </w:r>
      <w:r>
        <w:t>-</w:t>
      </w:r>
      <w:r w:rsidRPr="006253CF">
        <w:t>level offences and it speeds up the system</w:t>
      </w:r>
      <w:r>
        <w:t>,</w:t>
      </w:r>
      <w:r w:rsidRPr="006253CF">
        <w:t xml:space="preserve"> I can see the argument for it.</w:t>
      </w:r>
    </w:p>
    <w:p w:rsidR="00971517" w:rsidP="00971517">
      <w:pPr>
        <w:pStyle w:val="Answer"/>
      </w:pPr>
      <w:sdt>
        <w:sdtPr>
          <w:alias w:val="Witness"/>
          <w:id w:val="-1884471702"/>
          <w:placeholder>
            <w:docPart w:val="5BA04DF099DE4DB6988C443063CC81DA"/>
          </w:placeholder>
          <w:richText/>
        </w:sdtPr>
        <w:sdtContent>
          <w:r w:rsidRPr="006253CF">
            <w:rPr>
              <w:b/>
              <w:i/>
            </w:rPr>
            <w:t>Dr Townend:</w:t>
          </w:r>
        </w:sdtContent>
      </w:sdt>
      <w:r>
        <w:t xml:space="preserve"> T</w:t>
      </w:r>
      <w:r w:rsidRPr="006253CF">
        <w:t xml:space="preserve">his is slightly outside my </w:t>
      </w:r>
      <w:r>
        <w:t>area. B</w:t>
      </w:r>
      <w:r w:rsidRPr="006253CF">
        <w:t>roader access to justice point</w:t>
      </w:r>
      <w:r>
        <w:t>s and points</w:t>
      </w:r>
      <w:r w:rsidRPr="006253CF">
        <w:t xml:space="preserve"> about fair process </w:t>
      </w:r>
      <w:r>
        <w:t xml:space="preserve">are </w:t>
      </w:r>
      <w:r w:rsidRPr="006253CF">
        <w:t>raised as well, but Penelope Gibbs</w:t>
      </w:r>
      <w:r>
        <w:t xml:space="preserve"> and Transform Justice </w:t>
      </w:r>
      <w:r w:rsidRPr="006253CF">
        <w:t>ha</w:t>
      </w:r>
      <w:r>
        <w:t xml:space="preserve">ve </w:t>
      </w:r>
      <w:r w:rsidRPr="006253CF">
        <w:t>a lot to say on this.</w:t>
      </w:r>
    </w:p>
    <w:p w:rsidR="00A10550" w:rsidP="00971517">
      <w:pPr>
        <w:pStyle w:val="Question"/>
        <w:numPr>
          <w:ilvl w:val="0"/>
          <w:numId w:val="9"/>
        </w:numPr>
      </w:pPr>
      <w:sdt>
        <w:sdtPr>
          <w:alias w:val="Member"/>
          <w:tag w:val="&lt;Member mnisId='1601' dodsId='34498'&gt;"/>
          <w:id w:val="1473797126"/>
          <w:placeholder>
            <w:docPart w:val="5BA04DF099DE4DB6988C443063CC81DA"/>
          </w:placeholder>
          <w:richText/>
        </w:sdtPr>
        <w:sdtContent>
          <w:r w:rsidRPr="006253CF" w:rsidR="00971517">
            <w:rPr>
              <w:b/>
            </w:rPr>
            <w:t>Chair:</w:t>
          </w:r>
        </w:sdtContent>
      </w:sdt>
      <w:r w:rsidR="00971517">
        <w:t xml:space="preserve"> </w:t>
      </w:r>
      <w:r w:rsidRPr="006253CF" w:rsidR="00971517">
        <w:t>Indeed</w:t>
      </w:r>
      <w:r w:rsidR="00971517">
        <w:t>.</w:t>
      </w:r>
      <w:r w:rsidRPr="006253CF" w:rsidR="00971517">
        <w:t xml:space="preserve"> We have had </w:t>
      </w:r>
      <w:r w:rsidRPr="000769C8" w:rsidR="00971517">
        <w:t xml:space="preserve">some evidence </w:t>
      </w:r>
      <w:r w:rsidR="00971517">
        <w:t>on this from</w:t>
      </w:r>
      <w:r w:rsidRPr="000769C8" w:rsidR="00971517">
        <w:t xml:space="preserve"> </w:t>
      </w:r>
      <w:r w:rsidR="00971517">
        <w:t>Transform J</w:t>
      </w:r>
      <w:r w:rsidRPr="000769C8" w:rsidR="00971517">
        <w:t xml:space="preserve">ustice. </w:t>
      </w:r>
    </w:p>
    <w:p w:rsidR="00971517" w:rsidP="00A10550">
      <w:pPr>
        <w:pStyle w:val="Question"/>
        <w:numPr>
          <w:ilvl w:val="0"/>
          <w:numId w:val="0"/>
        </w:numPr>
        <w:ind w:left="794"/>
      </w:pPr>
      <w:r w:rsidRPr="000769C8">
        <w:t xml:space="preserve">The final point that I want to raise is clause 166 of the </w:t>
      </w:r>
      <w:r>
        <w:t>P</w:t>
      </w:r>
      <w:r w:rsidRPr="000769C8">
        <w:t>olice</w:t>
      </w:r>
      <w:r>
        <w:t>, C</w:t>
      </w:r>
      <w:r w:rsidRPr="000769C8">
        <w:t>rime</w:t>
      </w:r>
      <w:r>
        <w:t>, Sentencing and Courts Bill,</w:t>
      </w:r>
      <w:r w:rsidRPr="000769C8">
        <w:t xml:space="preserve"> which I know </w:t>
      </w:r>
      <w:r>
        <w:t>Judith is</w:t>
      </w:r>
      <w:r w:rsidRPr="000769C8">
        <w:t xml:space="preserve"> seized of. It seems to be the enabler for broadcasting court proceedings.</w:t>
      </w:r>
    </w:p>
    <w:p w:rsidR="00A10550" w:rsidP="00971517">
      <w:pPr>
        <w:pStyle w:val="Answer"/>
      </w:pPr>
      <w:sdt>
        <w:sdtPr>
          <w:alias w:val="Witness"/>
          <w:id w:val="1074627352"/>
          <w:placeholder>
            <w:docPart w:val="5BA04DF099DE4DB6988C443063CC81DA"/>
          </w:placeholder>
          <w:richText/>
        </w:sdtPr>
        <w:sdtContent>
          <w:r w:rsidRPr="000769C8" w:rsidR="00971517">
            <w:rPr>
              <w:b/>
              <w:i/>
            </w:rPr>
            <w:t>Dr Townend:</w:t>
          </w:r>
        </w:sdtContent>
      </w:sdt>
      <w:r w:rsidR="00971517">
        <w:t xml:space="preserve"> </w:t>
      </w:r>
      <w:r w:rsidRPr="000769C8" w:rsidR="00971517">
        <w:t>I think it takes what was</w:t>
      </w:r>
      <w:r w:rsidR="00971517">
        <w:t xml:space="preserve"> happening</w:t>
      </w:r>
      <w:r w:rsidRPr="000769C8" w:rsidR="00971517">
        <w:t xml:space="preserve"> in the interim</w:t>
      </w:r>
      <w:r w:rsidR="00971517">
        <w:t xml:space="preserve"> under the C</w:t>
      </w:r>
      <w:r w:rsidRPr="000769C8" w:rsidR="00971517">
        <w:t xml:space="preserve">oronavirus </w:t>
      </w:r>
      <w:r w:rsidR="00971517">
        <w:t>A</w:t>
      </w:r>
      <w:r w:rsidRPr="000769C8" w:rsidR="00971517">
        <w:t>ct 2020</w:t>
      </w:r>
      <w:r w:rsidR="00971517">
        <w:t xml:space="preserve"> and gives it </w:t>
      </w:r>
      <w:r w:rsidRPr="000769C8" w:rsidR="00971517">
        <w:t xml:space="preserve">more permanent form. </w:t>
      </w:r>
      <w:r w:rsidR="00971517">
        <w:t>From what I have looked at, it</w:t>
      </w:r>
      <w:r w:rsidRPr="000769C8" w:rsidR="00971517">
        <w:t xml:space="preserve"> seems to me</w:t>
      </w:r>
      <w:r w:rsidR="00971517">
        <w:t xml:space="preserve"> that</w:t>
      </w:r>
      <w:r w:rsidRPr="000769C8" w:rsidR="00971517">
        <w:t xml:space="preserve"> the detail will be in the secondary legislation</w:t>
      </w:r>
      <w:r w:rsidR="00971517">
        <w:t xml:space="preserve">. The court </w:t>
      </w:r>
      <w:r w:rsidRPr="000769C8" w:rsidR="00971517">
        <w:t>has discretion</w:t>
      </w:r>
      <w:r w:rsidR="00971517">
        <w:t>,</w:t>
      </w:r>
      <w:r w:rsidRPr="000769C8" w:rsidR="00971517">
        <w:t xml:space="preserve"> but</w:t>
      </w:r>
      <w:r w:rsidR="00971517">
        <w:t xml:space="preserve"> there seems to be variability as to</w:t>
      </w:r>
      <w:r w:rsidRPr="000769C8" w:rsidR="00971517">
        <w:t xml:space="preserve"> how that operates in practi</w:t>
      </w:r>
      <w:r w:rsidR="00971517">
        <w:t>c</w:t>
      </w:r>
      <w:r w:rsidRPr="000769C8" w:rsidR="00971517">
        <w:t>e</w:t>
      </w:r>
      <w:r w:rsidR="00971517">
        <w:t xml:space="preserve"> and</w:t>
      </w:r>
      <w:r w:rsidRPr="004D6318" w:rsidR="00971517">
        <w:t xml:space="preserve"> whether at the moment someone would be granted access to remote proceedings</w:t>
      </w:r>
      <w:r w:rsidR="00971517">
        <w:t xml:space="preserve">. </w:t>
      </w:r>
    </w:p>
    <w:p w:rsidR="00971517" w:rsidP="00971517">
      <w:pPr>
        <w:pStyle w:val="Answer"/>
      </w:pPr>
      <w:r>
        <w:t xml:space="preserve">Going back to earlier questions, it is about having </w:t>
      </w:r>
      <w:r w:rsidRPr="004D6318">
        <w:t xml:space="preserve">clarity on that and having a bit more consistent policy about whether we limit the types of people </w:t>
      </w:r>
      <w:r>
        <w:t xml:space="preserve">or </w:t>
      </w:r>
      <w:r w:rsidRPr="004D6318">
        <w:t>see this as a broad public right.</w:t>
      </w:r>
    </w:p>
    <w:p w:rsidR="00971517" w:rsidP="00971517">
      <w:pPr>
        <w:pStyle w:val="Question"/>
        <w:numPr>
          <w:ilvl w:val="0"/>
          <w:numId w:val="9"/>
        </w:numPr>
      </w:pPr>
      <w:sdt>
        <w:sdtPr>
          <w:alias w:val="Member"/>
          <w:tag w:val="&lt;Member mnisId='1601' dodsId='34498'&gt;"/>
          <w:id w:val="-1458091173"/>
          <w:placeholder>
            <w:docPart w:val="5BA04DF099DE4DB6988C443063CC81DA"/>
          </w:placeholder>
          <w:richText/>
        </w:sdtPr>
        <w:sdtContent>
          <w:r w:rsidRPr="004D6318">
            <w:rPr>
              <w:b/>
            </w:rPr>
            <w:t>Chair:</w:t>
          </w:r>
        </w:sdtContent>
      </w:sdt>
      <w:r>
        <w:t xml:space="preserve"> </w:t>
      </w:r>
      <w:r w:rsidRPr="001F2BFE">
        <w:t xml:space="preserve">Are there any other </w:t>
      </w:r>
      <w:r>
        <w:t xml:space="preserve">points </w:t>
      </w:r>
      <w:r w:rsidRPr="001F2BFE">
        <w:t>on cl</w:t>
      </w:r>
      <w:r>
        <w:t>au</w:t>
      </w:r>
      <w:r w:rsidRPr="001F2BFE">
        <w:t>se 166?</w:t>
      </w:r>
    </w:p>
    <w:p w:rsidR="00971517" w:rsidP="00971517">
      <w:pPr>
        <w:pStyle w:val="Answer"/>
      </w:pPr>
      <w:sdt>
        <w:sdtPr>
          <w:alias w:val="Witness"/>
          <w:id w:val="1746375263"/>
          <w:placeholder>
            <w:docPart w:val="5BA04DF099DE4DB6988C443063CC81DA"/>
          </w:placeholder>
          <w:richText/>
        </w:sdtPr>
        <w:sdtContent>
          <w:r w:rsidRPr="001F2BFE">
            <w:rPr>
              <w:b/>
              <w:i/>
            </w:rPr>
            <w:t>Emily Pennink:</w:t>
          </w:r>
        </w:sdtContent>
      </w:sdt>
      <w:r>
        <w:t xml:space="preserve"> If</w:t>
      </w:r>
      <w:r w:rsidRPr="001F2BFE">
        <w:t xml:space="preserve"> you</w:t>
      </w:r>
      <w:r>
        <w:t xml:space="preserve"> are</w:t>
      </w:r>
      <w:r w:rsidRPr="001F2BFE">
        <w:t xml:space="preserve"> talking about broadcasting</w:t>
      </w:r>
      <w:r>
        <w:t xml:space="preserve"> sentencing remarks, </w:t>
      </w:r>
      <w:r w:rsidRPr="001F2BFE">
        <w:t>it is a good thing</w:t>
      </w:r>
      <w:r>
        <w:t>.</w:t>
      </w:r>
      <w:r w:rsidRPr="001F2BFE">
        <w:t xml:space="preserve"> It helps the general public to understand; </w:t>
      </w:r>
      <w:r>
        <w:t>i</w:t>
      </w:r>
      <w:r w:rsidRPr="001F2BFE">
        <w:t>t increases engagement and interest in the criminal justice system, which is in everyone</w:t>
      </w:r>
      <w:r w:rsidR="005A794A">
        <w:t>’</w:t>
      </w:r>
      <w:r w:rsidRPr="001F2BFE">
        <w:t xml:space="preserve">s interest. There </w:t>
      </w:r>
      <w:r>
        <w:t>are</w:t>
      </w:r>
      <w:r w:rsidRPr="001F2BFE">
        <w:t xml:space="preserve"> certain cases where it is less appropriate </w:t>
      </w:r>
      <w:r>
        <w:t>if</w:t>
      </w:r>
      <w:r w:rsidRPr="001F2BFE">
        <w:t xml:space="preserve"> there are issues over identifying people and so on</w:t>
      </w:r>
      <w:r>
        <w:t>.</w:t>
      </w:r>
      <w:r w:rsidRPr="001F2BFE">
        <w:t xml:space="preserve"> I sat in on one of the broadcast trials at the Old Bailey</w:t>
      </w:r>
      <w:r>
        <w:t>. It seems like a</w:t>
      </w:r>
      <w:r w:rsidRPr="001F2BFE">
        <w:t xml:space="preserve"> long time ago now because it was pre-pandemic, but it worked well. I can see how people would benefit from seeing </w:t>
      </w:r>
      <w:r w:rsidRPr="0058275A">
        <w:t>how the system works.</w:t>
      </w:r>
    </w:p>
    <w:p w:rsidR="00971517" w:rsidP="00971517">
      <w:pPr>
        <w:pStyle w:val="Question"/>
        <w:numPr>
          <w:ilvl w:val="0"/>
          <w:numId w:val="9"/>
        </w:numPr>
      </w:pPr>
      <w:sdt>
        <w:sdtPr>
          <w:alias w:val="Member"/>
          <w:tag w:val="&lt;Member mnisId='1601' dodsId='34498'&gt;"/>
          <w:id w:val="-1397126406"/>
          <w:placeholder>
            <w:docPart w:val="5BA04DF099DE4DB6988C443063CC81DA"/>
          </w:placeholder>
          <w:richText/>
        </w:sdtPr>
        <w:sdtContent>
          <w:r w:rsidRPr="0058275A">
            <w:rPr>
              <w:b/>
            </w:rPr>
            <w:t>Chair:</w:t>
          </w:r>
        </w:sdtContent>
      </w:sdt>
      <w:r>
        <w:t xml:space="preserve"> </w:t>
      </w:r>
      <w:r w:rsidRPr="0058275A">
        <w:t>Some people may say that</w:t>
      </w:r>
      <w:r>
        <w:t>,</w:t>
      </w:r>
      <w:r w:rsidRPr="0058275A">
        <w:t xml:space="preserve"> if you do that</w:t>
      </w:r>
      <w:r>
        <w:t>,</w:t>
      </w:r>
      <w:r w:rsidRPr="0058275A">
        <w:t xml:space="preserve"> why not go the whole hog and broadcast the trial? I</w:t>
      </w:r>
      <w:r>
        <w:t xml:space="preserve"> am</w:t>
      </w:r>
      <w:r w:rsidRPr="0058275A">
        <w:t xml:space="preserve"> not necessarily advocating that</w:t>
      </w:r>
      <w:r>
        <w:t>, but</w:t>
      </w:r>
      <w:r w:rsidRPr="0058275A">
        <w:t xml:space="preserve"> what are the pros and cons</w:t>
      </w:r>
      <w:r>
        <w:t xml:space="preserve"> of that</w:t>
      </w:r>
      <w:r w:rsidRPr="0058275A">
        <w:t>?</w:t>
      </w:r>
    </w:p>
    <w:p w:rsidR="00971517" w:rsidP="00971517">
      <w:pPr>
        <w:pStyle w:val="Answer"/>
      </w:pPr>
      <w:sdt>
        <w:sdtPr>
          <w:alias w:val="Witness"/>
          <w:id w:val="-280490959"/>
          <w:placeholder>
            <w:docPart w:val="5BA04DF099DE4DB6988C443063CC81DA"/>
          </w:placeholder>
          <w:richText/>
        </w:sdtPr>
        <w:sdtContent>
          <w:r w:rsidRPr="0058275A">
            <w:rPr>
              <w:b/>
              <w:i/>
            </w:rPr>
            <w:t>Emily Pennink:</w:t>
          </w:r>
        </w:sdtContent>
      </w:sdt>
      <w:r>
        <w:t xml:space="preserve"> </w:t>
      </w:r>
      <w:r w:rsidRPr="00E640AF">
        <w:t>I think we are moving in that direction. There are issues with complex</w:t>
      </w:r>
      <w:r>
        <w:t xml:space="preserve"> and</w:t>
      </w:r>
      <w:r w:rsidRPr="00E640AF">
        <w:t xml:space="preserve"> serious cases</w:t>
      </w:r>
      <w:r>
        <w:t>. T</w:t>
      </w:r>
      <w:r w:rsidRPr="00E640AF">
        <w:t>here are also issues</w:t>
      </w:r>
      <w:r>
        <w:t xml:space="preserve"> about</w:t>
      </w:r>
      <w:r w:rsidRPr="00E640AF">
        <w:t xml:space="preserve"> the reaction of people involved in the trial process and whether witnesses would be put off giving evidence if they </w:t>
      </w:r>
      <w:r w:rsidR="00F96173">
        <w:t xml:space="preserve">knew </w:t>
      </w:r>
      <w:r w:rsidRPr="00E640AF">
        <w:t xml:space="preserve">it </w:t>
      </w:r>
      <w:r w:rsidR="000B285B">
        <w:t>was going to</w:t>
      </w:r>
      <w:r w:rsidRPr="00E640AF">
        <w:t xml:space="preserve"> be televised. There are real issues around that</w:t>
      </w:r>
      <w:r>
        <w:t>. Y</w:t>
      </w:r>
      <w:r w:rsidRPr="00E640AF">
        <w:t>ou do not have t</w:t>
      </w:r>
      <w:r>
        <w:t xml:space="preserve">hose kinds of issues </w:t>
      </w:r>
      <w:r w:rsidRPr="00E640AF">
        <w:t>when you have an experienced judge who is used to public speaking. There are problems with broadcasting trials</w:t>
      </w:r>
      <w:r>
        <w:t>,</w:t>
      </w:r>
      <w:r w:rsidRPr="00E640AF">
        <w:t xml:space="preserve"> but there</w:t>
      </w:r>
      <w:r>
        <w:t xml:space="preserve"> is</w:t>
      </w:r>
      <w:r w:rsidRPr="00E640AF">
        <w:t xml:space="preserve"> certainly an area of exploration </w:t>
      </w:r>
      <w:r>
        <w:t>here</w:t>
      </w:r>
      <w:r w:rsidRPr="00E640AF">
        <w:t>.</w:t>
      </w:r>
    </w:p>
    <w:p w:rsidR="00971517" w:rsidP="00971517">
      <w:pPr>
        <w:pStyle w:val="Answer"/>
      </w:pPr>
      <w:sdt>
        <w:sdtPr>
          <w:alias w:val="Witness"/>
          <w:id w:val="1631591283"/>
          <w:placeholder>
            <w:docPart w:val="5BA04DF099DE4DB6988C443063CC81DA"/>
          </w:placeholder>
          <w:richText/>
        </w:sdtPr>
        <w:sdtContent>
          <w:r w:rsidRPr="00E640AF">
            <w:rPr>
              <w:b/>
              <w:i/>
            </w:rPr>
            <w:t>Dr Townend:</w:t>
          </w:r>
        </w:sdtContent>
      </w:sdt>
      <w:r>
        <w:t xml:space="preserve"> </w:t>
      </w:r>
      <w:r w:rsidRPr="00E640AF">
        <w:t xml:space="preserve">I would probably reserve judgment on that question, but </w:t>
      </w:r>
      <w:r>
        <w:t xml:space="preserve">I would </w:t>
      </w:r>
      <w:r w:rsidRPr="00E640AF">
        <w:t>encourage research and us</w:t>
      </w:r>
      <w:r>
        <w:t>er</w:t>
      </w:r>
      <w:r w:rsidRPr="00E640AF">
        <w:t xml:space="preserve"> consultation before leaping into that</w:t>
      </w:r>
      <w:r>
        <w:t xml:space="preserve"> and taking a </w:t>
      </w:r>
      <w:r w:rsidRPr="00E640AF">
        <w:t>looking at other jurisdictions where they broadcast trials</w:t>
      </w:r>
      <w:r>
        <w:t xml:space="preserve"> more routinely,</w:t>
      </w:r>
      <w:r w:rsidRPr="00E640AF">
        <w:t xml:space="preserve"> and the detrimental effects as well as the positive ones.</w:t>
      </w:r>
    </w:p>
    <w:p w:rsidR="00971517" w:rsidP="00971517">
      <w:pPr>
        <w:pStyle w:val="Answer"/>
      </w:pPr>
      <w:sdt>
        <w:sdtPr>
          <w:alias w:val="Witness"/>
          <w:id w:val="-397678084"/>
          <w:placeholder>
            <w:docPart w:val="5BA04DF099DE4DB6988C443063CC81DA"/>
          </w:placeholder>
          <w:richText/>
        </w:sdtPr>
        <w:sdtContent>
          <w:r w:rsidRPr="00E640AF">
            <w:rPr>
              <w:b/>
              <w:i/>
            </w:rPr>
            <w:t>Maeve McClenaghan:</w:t>
          </w:r>
        </w:sdtContent>
      </w:sdt>
      <w:r>
        <w:t xml:space="preserve"> </w:t>
      </w:r>
      <w:r w:rsidRPr="00E640AF">
        <w:t>I make only one small point on the</w:t>
      </w:r>
      <w:r>
        <w:t xml:space="preserve"> </w:t>
      </w:r>
      <w:r w:rsidRPr="00E640AF">
        <w:t>availability of court transcripts</w:t>
      </w:r>
      <w:r w:rsidR="00DC557D">
        <w:t>,</w:t>
      </w:r>
      <w:r w:rsidRPr="00E640AF">
        <w:t xml:space="preserve"> judgments </w:t>
      </w:r>
      <w:r w:rsidR="00DC557D">
        <w:t xml:space="preserve">and </w:t>
      </w:r>
      <w:r w:rsidRPr="00E640AF">
        <w:t>acces</w:t>
      </w:r>
      <w:r>
        <w:t>si</w:t>
      </w:r>
      <w:r w:rsidRPr="00E640AF">
        <w:t>bility</w:t>
      </w:r>
      <w:r>
        <w:t xml:space="preserve">. The </w:t>
      </w:r>
      <w:r w:rsidRPr="00E640AF">
        <w:t>language</w:t>
      </w:r>
      <w:r>
        <w:t xml:space="preserve"> </w:t>
      </w:r>
      <w:r w:rsidRPr="00E640AF">
        <w:t>used needs to be understandable</w:t>
      </w:r>
      <w:r>
        <w:t xml:space="preserve">, </w:t>
      </w:r>
      <w:r w:rsidR="00DC557D">
        <w:t>parsable</w:t>
      </w:r>
      <w:r>
        <w:t xml:space="preserve"> </w:t>
      </w:r>
      <w:r w:rsidRPr="00E640AF">
        <w:t>and accessible to the wider public. There</w:t>
      </w:r>
      <w:r>
        <w:t xml:space="preserve"> is</w:t>
      </w:r>
      <w:r w:rsidRPr="00E640AF">
        <w:t xml:space="preserve"> no point broadcasting remarks if they</w:t>
      </w:r>
      <w:r>
        <w:t xml:space="preserve"> can</w:t>
      </w:r>
      <w:r w:rsidRPr="00E640AF">
        <w:t xml:space="preserve"> be misconstrued or misunderstood. There might be some work to be done on making it comprehensible to the wider audience.</w:t>
      </w:r>
    </w:p>
    <w:p w:rsidR="00BE0880" w:rsidRPr="00C25A2B" w:rsidP="000B285B">
      <w:pPr>
        <w:pStyle w:val="Remark"/>
      </w:pPr>
      <w:sdt>
        <w:sdtPr>
          <w:alias w:val="Member"/>
          <w:tag w:val="&lt;Member mnisId='1601' dodsId='34498'&gt;"/>
          <w:id w:val="-1427875682"/>
          <w:placeholder>
            <w:docPart w:val="5BA04DF099DE4DB6988C443063CC81DA"/>
          </w:placeholder>
          <w:richText/>
        </w:sdtPr>
        <w:sdtContent>
          <w:r w:rsidRPr="0018336C" w:rsidR="00971517">
            <w:rPr>
              <w:b/>
            </w:rPr>
            <w:t>Chair:</w:t>
          </w:r>
        </w:sdtContent>
      </w:sdt>
      <w:r w:rsidR="00971517">
        <w:t xml:space="preserve"> </w:t>
      </w:r>
      <w:r w:rsidRPr="00E640AF" w:rsidR="00971517">
        <w:t xml:space="preserve">That is very helpful. Unless any of my colleagues have further questions, </w:t>
      </w:r>
      <w:r w:rsidR="00770A3C">
        <w:t xml:space="preserve">I </w:t>
      </w:r>
      <w:r w:rsidRPr="00E640AF" w:rsidR="00971517">
        <w:t>thank you all very much indeed for your time and your evidence. It is very much appreciated</w:t>
      </w:r>
      <w:r w:rsidR="00971517">
        <w:t xml:space="preserve">. If there are </w:t>
      </w:r>
      <w:r w:rsidRPr="00E640AF" w:rsidR="00971517">
        <w:t>bits of follow</w:t>
      </w:r>
      <w:r w:rsidR="00971517">
        <w:t>-</w:t>
      </w:r>
      <w:r w:rsidRPr="00E640AF" w:rsidR="00971517">
        <w:t xml:space="preserve">up you would like to raise with us on reflection, perhaps you would </w:t>
      </w:r>
      <w:r w:rsidR="00971517">
        <w:t>write</w:t>
      </w:r>
      <w:r w:rsidRPr="00E640AF" w:rsidR="00971517">
        <w:t xml:space="preserve"> via the </w:t>
      </w:r>
      <w:r w:rsidR="00971517">
        <w:t>C</w:t>
      </w:r>
      <w:r w:rsidRPr="00E640AF" w:rsidR="00971517">
        <w:t xml:space="preserve">ommittee </w:t>
      </w:r>
      <w:r w:rsidR="00770A3C">
        <w:t>C</w:t>
      </w:r>
      <w:r w:rsidRPr="00E640AF" w:rsidR="00971517">
        <w:t>l</w:t>
      </w:r>
      <w:r w:rsidR="00971517">
        <w:t>erk</w:t>
      </w:r>
      <w:r w:rsidR="005A794A">
        <w:t>’</w:t>
      </w:r>
      <w:r w:rsidRPr="00E640AF" w:rsidR="00971517">
        <w:t xml:space="preserve">s team. We </w:t>
      </w:r>
      <w:r w:rsidR="00971517">
        <w:t>would be</w:t>
      </w:r>
      <w:r w:rsidRPr="00E640AF" w:rsidR="00971517">
        <w:t xml:space="preserve"> very happy to have anything further </w:t>
      </w:r>
      <w:r w:rsidR="00971517">
        <w:t>t</w:t>
      </w:r>
      <w:r w:rsidRPr="00E640AF" w:rsidR="00971517">
        <w:t xml:space="preserve">hat might occur to you. We are very grateful to you for coming to give evidence to us today. </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7">
      <wne:macro wne:macroName="NORMAL.NEWMACROS.MACRO168"/>
    </wne:keymap>
    <wne:keymap wne:kcmPrimary="044F">
      <wne:macro wne:macroName="NORMAL.NEWMACROS.MACRO210"/>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33EDEC4"/>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
      <w:docPartPr>
        <w:name w:val="69B8911E0A804357B3F6D1AEFCF6945A"/>
        <w:category>
          <w:name w:val="General"/>
          <w:gallery w:val="placeholder"/>
        </w:category>
        <w:types>
          <w:type w:val="bbPlcHdr"/>
        </w:types>
        <w:behaviors>
          <w:behavior w:val="content"/>
        </w:behaviors>
        <w:guid w:val="{FC0A9D21-0B9F-49A3-A8D9-EA3DCE4D5356}"/>
      </w:docPartPr>
      <w:docPartBody>
        <w:p w:rsidR="00321E9D" w:rsidP="0040007B">
          <w:pPr>
            <w:pStyle w:val="69B8911E0A804357B3F6D1AEFCF6945A"/>
          </w:pPr>
          <w:r w:rsidRPr="002975EF">
            <w:rPr>
              <w:rStyle w:val="PlaceholderText"/>
            </w:rPr>
            <w:t>Click or tap here to enter text.</w:t>
          </w:r>
        </w:p>
      </w:docPartBody>
    </w:docPart>
    <w:docPart>
      <w:docPartPr>
        <w:name w:val="5BA04DF099DE4DB6988C443063CC81DA"/>
        <w:category>
          <w:name w:val="General"/>
          <w:gallery w:val="placeholder"/>
        </w:category>
        <w:types>
          <w:type w:val="bbPlcHdr"/>
        </w:types>
        <w:behaviors>
          <w:behavior w:val="content"/>
        </w:behaviors>
        <w:guid w:val="{B4AD72FD-2A6F-43D8-83AD-F440451F9B9F}"/>
      </w:docPartPr>
      <w:docPartBody>
        <w:p w:rsidR="00321E9D" w:rsidP="0040007B">
          <w:pPr>
            <w:pStyle w:val="5BA04DF099DE4DB6988C443063CC81DA"/>
          </w:pPr>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07B"/>
    <w:rPr>
      <w:color w:val="808080"/>
    </w:rPr>
  </w:style>
  <w:style w:type="paragraph" w:customStyle="1" w:styleId="AB14288E3FB54FEE956E912C673F8D6B">
    <w:name w:val="AB14288E3FB54FEE956E912C673F8D6B"/>
    <w:rsid w:val="00FB273A"/>
  </w:style>
  <w:style w:type="paragraph" w:customStyle="1" w:styleId="69B8911E0A804357B3F6D1AEFCF6945A">
    <w:name w:val="69B8911E0A804357B3F6D1AEFCF6945A"/>
    <w:rsid w:val="0040007B"/>
  </w:style>
  <w:style w:type="paragraph" w:customStyle="1" w:styleId="5BA04DF099DE4DB6988C443063CC81DA">
    <w:name w:val="5BA04DF099DE4DB6988C443063CC81DA"/>
    <w:rsid w:val="00400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