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044AB" w:rsidRPr="006044AB" w:rsidP="0039396A">
      <w:pPr>
        <w:pStyle w:val="TitleCommittee0"/>
      </w:pPr>
      <w:sdt>
        <w:sdtPr>
          <w:alias w:val="CommitteeName"/>
          <w:tag w:val="CommitteeName"/>
          <w:id w:val="1869951332"/>
          <w:placeholder>
            <w:docPart w:val="AED9E07EC7E84C94ACB65609E4104BCF"/>
          </w:placeholder>
          <w:richText/>
        </w:sdtPr>
        <w:sdtContent>
          <w:r w:rsidRPr="006044AB">
            <w:t>Women and Equalities Committee</w:t>
          </w:r>
        </w:sdtContent>
      </w:sdt>
    </w:p>
    <w:p w:rsidR="006044AB" w:rsidRPr="006044AB" w:rsidP="0039396A">
      <w:pPr>
        <w:pStyle w:val="TitleInquiry0"/>
      </w:pPr>
      <w:r w:rsidRPr="006044AB">
        <w:t xml:space="preserve">Oral evidence: </w:t>
      </w:r>
      <w:sdt>
        <w:sdtPr>
          <w:alias w:val="InquiryName"/>
          <w:tag w:val="InquiryName"/>
          <w:id w:val="377371847"/>
          <w:placeholder>
            <w:docPart w:val="AED9E07EC7E84C94ACB65609E4104BCF"/>
          </w:placeholder>
          <w:richText/>
        </w:sdtPr>
        <w:sdtContent>
          <w:r w:rsidRPr="00A11FF9" w:rsidR="00A11FF9">
            <w:t xml:space="preserve">Annual session with the Equality </w:t>
          </w:r>
          <w:r w:rsidR="00081AED">
            <w:t>a</w:t>
          </w:r>
          <w:r w:rsidRPr="00A11FF9" w:rsidR="00A11FF9">
            <w:t>nd Human Rights Commission</w:t>
          </w:r>
        </w:sdtContent>
      </w:sdt>
      <w:r w:rsidRPr="006044AB">
        <w:t xml:space="preserve">, HC </w:t>
      </w:r>
      <w:sdt>
        <w:sdtPr>
          <w:alias w:val="InquiryRefNo"/>
          <w:tag w:val="InquiryRefNo"/>
          <w:id w:val="-281725174"/>
          <w:placeholder>
            <w:docPart w:val="AED9E07EC7E84C94ACB65609E4104BCF"/>
          </w:placeholder>
          <w:richText/>
        </w:sdtPr>
        <w:sdtContent>
          <w:r w:rsidR="009E729F">
            <w:t>783</w:t>
          </w:r>
        </w:sdtContent>
      </w:sdt>
    </w:p>
    <w:sdt>
      <w:sdtPr>
        <w:alias w:val="SittingDate"/>
        <w:tag w:val="SittingDate"/>
        <w:id w:val="-1160222926"/>
        <w:placeholder>
          <w:docPart w:val="AED9E07EC7E84C94ACB65609E4104BCF"/>
        </w:placeholder>
        <w:richText/>
      </w:sdtPr>
      <w:sdtContent>
        <w:p w:rsidR="006044AB" w:rsidRPr="006044AB" w:rsidP="0039396A">
          <w:pPr>
            <w:pStyle w:val="Para"/>
          </w:pPr>
          <w:r w:rsidRPr="006044AB">
            <w:t xml:space="preserve">Wednesday </w:t>
          </w:r>
          <w:r w:rsidR="00EB6CC3">
            <w:t>2</w:t>
          </w:r>
          <w:r w:rsidR="00A11FF9">
            <w:t>7 October</w:t>
          </w:r>
          <w:r w:rsidRPr="006044AB">
            <w:t xml:space="preserve"> 2021</w:t>
          </w:r>
        </w:p>
      </w:sdtContent>
    </w:sdt>
    <w:p w:rsidR="006044AB" w:rsidRPr="006044AB" w:rsidP="0039396A">
      <w:pPr>
        <w:pStyle w:val="Para"/>
      </w:pPr>
      <w:r w:rsidRPr="006044AB">
        <w:t xml:space="preserve">Ordered by the House of </w:t>
      </w:r>
      <w:sdt>
        <w:sdtPr>
          <w:alias w:val="House"/>
          <w:tag w:val="House"/>
          <w:id w:val="809213435"/>
          <w:placeholder>
            <w:docPart w:val="AED9E07EC7E84C94ACB65609E4104BCF"/>
          </w:placeholder>
          <w:richText/>
        </w:sdtPr>
        <w:sdtContent>
          <w:r w:rsidRPr="006044AB">
            <w:t>Commons</w:t>
          </w:r>
        </w:sdtContent>
      </w:sdt>
      <w:r w:rsidRPr="006044AB">
        <w:t xml:space="preserve"> to be published on </w:t>
      </w:r>
      <w:sdt>
        <w:sdtPr>
          <w:alias w:val="PublishDate"/>
          <w:tag w:val="PublishDate"/>
          <w:id w:val="217021599"/>
          <w:placeholder>
            <w:docPart w:val="AED9E07EC7E84C94ACB65609E4104BCF"/>
          </w:placeholder>
          <w:richText/>
        </w:sdtPr>
        <w:sdtContent>
          <w:r w:rsidR="00081AED">
            <w:t>27 October</w:t>
          </w:r>
          <w:r w:rsidRPr="006044AB">
            <w:t xml:space="preserve"> 2021</w:t>
          </w:r>
        </w:sdtContent>
      </w:sdt>
      <w:r w:rsidRPr="006044AB">
        <w:t>.</w:t>
      </w:r>
    </w:p>
    <w:p w:rsidR="006044AB" w:rsidRPr="006044AB" w:rsidP="0039396A">
      <w:r>
        <w:fldChar w:fldCharType="begin"/>
      </w:r>
      <w:r>
        <w:instrText xml:space="preserve"> HYPERLINK "https://www.parliamentlive.tv/Event/Index/f356f99c-33d9-4d87-9416-c9695c97c1c5" </w:instrText>
      </w:r>
      <w:r>
        <w:fldChar w:fldCharType="separate"/>
      </w:r>
      <w:sdt>
        <w:sdtPr>
          <w:rPr>
            <w:rStyle w:val="Hyperlink"/>
          </w:rPr>
          <w:alias w:val="VideoHyperlink"/>
          <w:tag w:val="VideoHyperlink"/>
          <w:id w:val="703995351"/>
          <w:placeholder>
            <w:docPart w:val="AED9E07EC7E84C94ACB65609E4104BCF"/>
          </w:placeholder>
          <w:richText/>
        </w:sdtPr>
        <w:sdtEndPr>
          <w:rPr>
            <w:rStyle w:val="Hyperlink"/>
          </w:rPr>
        </w:sdtEndPr>
        <w:sdtContent>
          <w:r w:rsidRPr="00977125">
            <w:rPr>
              <w:rStyle w:val="Hyperlink"/>
            </w:rPr>
            <w:t>Watch the meeting</w:t>
          </w:r>
        </w:sdtContent>
      </w:sdt>
      <w:r>
        <w:fldChar w:fldCharType="end"/>
      </w:r>
    </w:p>
    <w:p w:rsidR="006044AB" w:rsidRPr="009E729F" w:rsidP="0039396A">
      <w:r w:rsidRPr="006044AB">
        <w:t xml:space="preserve">Members present: </w:t>
      </w:r>
      <w:sdt>
        <w:sdtPr>
          <w:alias w:val="MembersPresent"/>
          <w:tag w:val="MembersPresent"/>
          <w:id w:val="366340316"/>
          <w:placeholder>
            <w:docPart w:val="AED9E07EC7E84C94ACB65609E4104BCF"/>
          </w:placeholder>
          <w:richText/>
        </w:sdtPr>
        <w:sdtContent>
          <w:sdt>
            <w:sdtPr>
              <w:alias w:val="MembersPresent"/>
              <w:tag w:val="MembersPresent"/>
              <w:id w:val="499239044"/>
              <w:placeholder>
                <w:docPart w:val="158B3CBA427741F6AC817CB8858C1647"/>
              </w:placeholder>
              <w:richText/>
            </w:sdtPr>
            <w:sdtContent>
              <w:r w:rsidRPr="009E729F">
                <w:t>Caroline Nokes (Chair);</w:t>
              </w:r>
              <w:r w:rsidRPr="009E729F" w:rsidR="0011109F">
                <w:t xml:space="preserve"> </w:t>
              </w:r>
              <w:r w:rsidRPr="009E729F" w:rsidR="00636D53">
                <w:t>Philip Davies</w:t>
              </w:r>
              <w:r w:rsidRPr="009E729F" w:rsidR="0011109F">
                <w:t>;</w:t>
              </w:r>
              <w:r w:rsidRPr="009E729F" w:rsidR="00636D53">
                <w:t xml:space="preserve"> Alex Davies-Jones;</w:t>
              </w:r>
              <w:r w:rsidRPr="009E729F">
                <w:t xml:space="preserve"> </w:t>
              </w:r>
              <w:r w:rsidRPr="009E729F" w:rsidR="0011109F">
                <w:t xml:space="preserve">Kim Johnson; </w:t>
              </w:r>
              <w:r w:rsidRPr="009E729F" w:rsidR="00636D53">
                <w:t>Bell Ribeiro-Addy</w:t>
              </w:r>
              <w:r w:rsidRPr="009E729F" w:rsidR="00D0596B">
                <w:t>.</w:t>
              </w:r>
            </w:sdtContent>
          </w:sdt>
        </w:sdtContent>
      </w:sdt>
    </w:p>
    <w:p w:rsidR="006044AB" w:rsidRPr="006044AB" w:rsidP="0039396A">
      <w:pPr>
        <w:pStyle w:val="ParaCentre"/>
      </w:pPr>
      <w:r w:rsidRPr="009E729F">
        <w:t xml:space="preserve">Questions </w:t>
      </w:r>
      <w:sdt>
        <w:sdtPr>
          <w:alias w:val="QuestionNumbers"/>
          <w:tag w:val="QuestionNumbers"/>
          <w:id w:val="-1223666168"/>
          <w:placeholder>
            <w:docPart w:val="AED9E07EC7E84C94ACB65609E4104BCF"/>
          </w:placeholder>
          <w:richText/>
        </w:sdtPr>
        <w:sdtContent>
          <w:r w:rsidRPr="009E729F">
            <w:t>1</w:t>
          </w:r>
          <w:r w:rsidRPr="009E729F" w:rsidR="000F25D4">
            <w:t xml:space="preserve"> - </w:t>
          </w:r>
          <w:r w:rsidRPr="009E729F" w:rsidR="009E729F">
            <w:t>1</w:t>
          </w:r>
          <w:r w:rsidR="00537935">
            <w:t>52</w:t>
          </w:r>
        </w:sdtContent>
      </w:sdt>
    </w:p>
    <w:p w:rsidR="006044AB" w:rsidRPr="006044AB" w:rsidP="0039396A">
      <w:pPr>
        <w:pStyle w:val="TitleWitnesses0"/>
      </w:pPr>
      <w:r w:rsidRPr="006044AB">
        <w:t>Witnesses</w:t>
      </w:r>
    </w:p>
    <w:sdt>
      <w:sdtPr>
        <w:alias w:val="WitnessSet"/>
        <w:tag w:val="WitnessSet"/>
        <w:id w:val="-368373484"/>
        <w:placeholder>
          <w:docPart w:val="ADA131AE839F45B0B5A0B54E342BD21B"/>
        </w:placeholder>
        <w:richText/>
      </w:sdtPr>
      <w:sdtContent>
        <w:p w:rsidR="006044AB" w:rsidRPr="006044AB" w:rsidP="00112D80">
          <w:pPr>
            <w:pStyle w:val="Para"/>
          </w:pPr>
          <w:r>
            <w:fldChar w:fldCharType="begin"/>
          </w:r>
          <w:r>
            <w:instrText xml:space="preserve"> HYPERLINK \l "Panel1" </w:instrText>
          </w:r>
          <w:r>
            <w:fldChar w:fldCharType="separate"/>
          </w:r>
          <w:r w:rsidRPr="00C239A1" w:rsidR="002A5D52">
            <w:rPr>
              <w:rStyle w:val="Hyperlink"/>
            </w:rPr>
            <w:t>I</w:t>
          </w:r>
          <w:r>
            <w:fldChar w:fldCharType="end"/>
          </w:r>
          <w:r w:rsidR="002A5D52">
            <w:t xml:space="preserve">: </w:t>
          </w:r>
          <w:r w:rsidRPr="00D0596B" w:rsidR="00D0596B">
            <w:t>Baroness Falkner of Margravine</w:t>
          </w:r>
          <w:r w:rsidR="00112D80">
            <w:t>, Chair</w:t>
          </w:r>
          <w:r w:rsidR="00391AEE">
            <w:t>,</w:t>
          </w:r>
          <w:r w:rsidR="00112D80">
            <w:t xml:space="preserve"> Equality and Human Rights Commission; Marcial Boo, Chief Executive Officer</w:t>
          </w:r>
          <w:r w:rsidR="00391AEE">
            <w:t>,</w:t>
          </w:r>
          <w:r w:rsidR="00112D80">
            <w:t xml:space="preserve"> Equality and Human Rights Commission</w:t>
          </w:r>
        </w:p>
      </w:sdtContent>
    </w:sdt>
    <w:p w:rsidR="006044AB" w:rsidRPr="006044AB" w:rsidP="0039396A">
      <w:pPr>
        <w:pStyle w:val="Para"/>
      </w:pPr>
    </w:p>
    <w:p w:rsidR="006044AB" w:rsidRPr="006044AB" w:rsidP="0039396A">
      <w:pPr>
        <w:pStyle w:val="Para"/>
      </w:pPr>
      <w:r w:rsidRPr="006044AB">
        <w:t>Written evidence from witnesses:</w:t>
      </w:r>
    </w:p>
    <w:p w:rsidR="006044AB" w:rsidRPr="006044AB" w:rsidP="0039396A">
      <w:pPr>
        <w:rPr>
          <w:rFonts w:eastAsia="Times New Roman"/>
          <w:szCs w:val="20"/>
        </w:rPr>
      </w:pPr>
      <w:r w:rsidRPr="006044AB">
        <w:br w:type="page"/>
      </w:r>
    </w:p>
    <w:sdt>
      <w:sdtPr>
        <w:rPr>
          <w:sz w:val="22"/>
        </w:rPr>
        <w:alias w:val="WitnessExamination"/>
        <w:tag w:val="WitnessExamination"/>
        <w:id w:val="2003463402"/>
        <w:placeholder>
          <w:docPart w:val="ADA131AE839F45B0B5A0B54E342BD21B"/>
        </w:placeholder>
        <w:richText/>
      </w:sdtPr>
      <w:sdtEndPr>
        <w:rPr>
          <w:sz w:val="28"/>
        </w:rPr>
      </w:sdtEndPr>
      <w:sdtContent>
        <w:sdt>
          <w:sdtPr>
            <w:rPr>
              <w:sz w:val="22"/>
            </w:rPr>
            <w:alias w:val="WitnessExamination"/>
            <w:tag w:val="WitnessExamination"/>
            <w:id w:val="-860969207"/>
            <w:placeholder>
              <w:docPart w:val="AFA4EEEB93CD484AA10EEF730A8DE22C"/>
            </w:placeholder>
            <w:richText/>
          </w:sdtPr>
          <w:sdtEndPr>
            <w:rPr>
              <w:sz w:val="28"/>
            </w:rPr>
          </w:sdtEndPr>
          <w:sdtContent>
            <w:p w:rsidR="006044AB" w:rsidRPr="006044AB" w:rsidP="006044AB">
              <w:pPr>
                <w:pStyle w:val="TitlePanel0"/>
                <w:rPr>
                  <w:szCs w:val="28"/>
                </w:rPr>
              </w:pPr>
              <w:r w:rsidRPr="006044AB">
                <w:rPr>
                  <w:szCs w:val="28"/>
                </w:rPr>
                <w:t xml:space="preserve">Examination of </w:t>
              </w:r>
              <w:r w:rsidR="00C239A1">
                <w:rPr>
                  <w:szCs w:val="28"/>
                </w:rPr>
                <w:t>W</w:t>
              </w:r>
              <w:r w:rsidRPr="006044AB">
                <w:rPr>
                  <w:szCs w:val="28"/>
                </w:rPr>
                <w:t>itnesses</w:t>
              </w:r>
            </w:p>
            <w:p w:rsidR="006044AB" w:rsidRPr="00905049" w:rsidP="00905049">
              <w:pPr>
                <w:pStyle w:val="TitlePanel0"/>
                <w:jc w:val="both"/>
                <w:rPr>
                  <w:sz w:val="22"/>
                </w:rPr>
              </w:pPr>
              <w:r w:rsidRPr="006044AB">
                <w:rPr>
                  <w:sz w:val="22"/>
                </w:rPr>
                <w:t xml:space="preserve">Witnesses: </w:t>
              </w:r>
              <w:bookmarkStart w:id="0" w:name="Panel1"/>
              <w:bookmarkEnd w:id="0"/>
              <w:r w:rsidRPr="00D0596B" w:rsidR="00D0596B">
                <w:rPr>
                  <w:sz w:val="22"/>
                </w:rPr>
                <w:t xml:space="preserve">Baroness Falkner of Margravine </w:t>
              </w:r>
              <w:r w:rsidR="00391AEE">
                <w:rPr>
                  <w:sz w:val="22"/>
                </w:rPr>
                <w:t>and Marcial Boo</w:t>
              </w:r>
              <w:r w:rsidR="00D0596B">
                <w:rPr>
                  <w:sz w:val="22"/>
                </w:rPr>
                <w:t>.</w:t>
              </w:r>
            </w:p>
          </w:sdtContent>
        </w:sdt>
      </w:sdtContent>
    </w:sdt>
    <w:p w:rsidR="00BA42CD" w:rsidP="00C40AB2">
      <w:pPr>
        <w:pStyle w:val="Question"/>
      </w:pPr>
      <w:sdt>
        <w:sdtPr>
          <w:alias w:val="Member"/>
          <w:tag w:val="&lt;Member mnisId='4048' dodsId='31721'&gt;"/>
          <w:id w:val="1826163983"/>
          <w:placeholder>
            <w:docPart w:val="DefaultPlaceholder_-1854013440"/>
          </w:placeholder>
          <w:richText/>
        </w:sdtPr>
        <w:sdtContent>
          <w:r w:rsidRPr="00B11D9F" w:rsidR="00B11D9F">
            <w:rPr>
              <w:b/>
              <w:bCs/>
            </w:rPr>
            <w:t>Chair:</w:t>
          </w:r>
        </w:sdtContent>
      </w:sdt>
      <w:r w:rsidR="00B11D9F">
        <w:t xml:space="preserve"> </w:t>
      </w:r>
      <w:r w:rsidR="00207B22">
        <w:t>Good afternoon and w</w:t>
      </w:r>
      <w:r w:rsidR="00ED0D9E">
        <w:t>elcome to this afternoon’s</w:t>
      </w:r>
      <w:r w:rsidR="00905049">
        <w:t xml:space="preserve"> </w:t>
      </w:r>
      <w:r w:rsidR="00207B22">
        <w:t>session</w:t>
      </w:r>
      <w:r w:rsidR="00905049">
        <w:t xml:space="preserve"> of the Women and Equalities Select Committee</w:t>
      </w:r>
      <w:r w:rsidR="00207B22">
        <w:t xml:space="preserve"> and our annual</w:t>
      </w:r>
      <w:r w:rsidR="00D0596B">
        <w:t xml:space="preserve"> </w:t>
      </w:r>
      <w:r w:rsidR="00207B22">
        <w:t xml:space="preserve">evidence session with the Equality and Human Rights </w:t>
      </w:r>
      <w:r w:rsidR="00071A50">
        <w:t>Commission</w:t>
      </w:r>
      <w:r>
        <w:t>.</w:t>
      </w:r>
      <w:r w:rsidR="00D0596B">
        <w:t xml:space="preserve"> </w:t>
      </w:r>
      <w:r w:rsidR="00207B22">
        <w:t xml:space="preserve">Can I welcome our witnesses, Marcial Boo and Baroness </w:t>
      </w:r>
      <w:r w:rsidRPr="00BA42CD">
        <w:t xml:space="preserve">Kishwer </w:t>
      </w:r>
      <w:r w:rsidR="00207B22">
        <w:t>Falkner</w:t>
      </w:r>
      <w:r>
        <w:t>?</w:t>
      </w:r>
      <w:r w:rsidR="00D0596B">
        <w:t xml:space="preserve"> </w:t>
      </w:r>
      <w:r w:rsidR="00C40AB2">
        <w:t>Thank you very much for coming along this afternoon</w:t>
      </w:r>
      <w:r>
        <w:t>.</w:t>
      </w:r>
    </w:p>
    <w:p w:rsidR="00391AEE" w:rsidP="00BA42CD">
      <w:pPr>
        <w:pStyle w:val="Question"/>
        <w:numPr>
          <w:ilvl w:val="0"/>
          <w:numId w:val="0"/>
        </w:numPr>
        <w:ind w:left="794"/>
      </w:pPr>
      <w:r>
        <w:t>Can I start off with you, please, Mr Boo</w:t>
      </w:r>
      <w:r w:rsidR="00BA42CD">
        <w:t>?</w:t>
      </w:r>
      <w:r w:rsidR="00D0596B">
        <w:t xml:space="preserve"> </w:t>
      </w:r>
      <w:r>
        <w:t xml:space="preserve">Just run us through your strategic vision for </w:t>
      </w:r>
      <w:r w:rsidR="00D0596B">
        <w:t>the commission</w:t>
      </w:r>
      <w:r>
        <w:t xml:space="preserve"> and how </w:t>
      </w:r>
      <w:r w:rsidR="00D0596B">
        <w:t>i</w:t>
      </w:r>
      <w:r>
        <w:t>t has b</w:t>
      </w:r>
      <w:r w:rsidR="00D0596B">
        <w:t>e</w:t>
      </w:r>
      <w:r>
        <w:t>en informed by the strategic plan.</w:t>
      </w:r>
    </w:p>
    <w:p w:rsidR="00391AEE" w:rsidP="00391AEE">
      <w:pPr>
        <w:pStyle w:val="Answer"/>
      </w:pPr>
      <w:sdt>
        <w:sdtPr>
          <w:alias w:val="Witness"/>
          <w:id w:val="1302347190"/>
          <w:placeholder>
            <w:docPart w:val="DefaultPlaceholder_-1854013440"/>
          </w:placeholder>
          <w:richText/>
        </w:sdtPr>
        <w:sdtContent>
          <w:r w:rsidRPr="00D0596B" w:rsidR="00D0596B">
            <w:rPr>
              <w:b/>
              <w:i/>
              <w:iCs/>
            </w:rPr>
            <w:t>Marcial Boo:</w:t>
          </w:r>
        </w:sdtContent>
      </w:sdt>
      <w:r w:rsidR="00207B22">
        <w:t xml:space="preserve"> It is a great pleasure to be here</w:t>
      </w:r>
      <w:r w:rsidR="00BA42CD">
        <w:t>.</w:t>
      </w:r>
      <w:r w:rsidR="00D0596B">
        <w:t xml:space="preserve"> </w:t>
      </w:r>
      <w:r w:rsidR="00071A50">
        <w:t>Thank</w:t>
      </w:r>
      <w:r w:rsidR="00207B22">
        <w:t xml:space="preserve"> you very much for inviting us</w:t>
      </w:r>
      <w:r w:rsidR="00BA42CD">
        <w:t>.</w:t>
      </w:r>
      <w:r w:rsidR="00D0596B">
        <w:t xml:space="preserve"> </w:t>
      </w:r>
      <w:r w:rsidR="00207B22">
        <w:t>As you will know, I have been in post for a little over a month</w:t>
      </w:r>
      <w:r w:rsidR="00BA42CD">
        <w:t>.</w:t>
      </w:r>
      <w:r w:rsidR="00D0596B">
        <w:t xml:space="preserve"> </w:t>
      </w:r>
      <w:r w:rsidR="00207B22">
        <w:t xml:space="preserve">I was absolutely delighted to see that </w:t>
      </w:r>
      <w:r w:rsidR="00D0596B">
        <w:t>the commission</w:t>
      </w:r>
      <w:r w:rsidR="00207B22">
        <w:t xml:space="preserve">, under our </w:t>
      </w:r>
      <w:r w:rsidR="00D0596B">
        <w:t>chair</w:t>
      </w:r>
      <w:r w:rsidR="00207B22">
        <w:t>, have been consulting on a new strategic plan</w:t>
      </w:r>
      <w:r w:rsidR="00BA42CD">
        <w:t>.</w:t>
      </w:r>
      <w:r w:rsidR="00D0596B">
        <w:t xml:space="preserve"> </w:t>
      </w:r>
      <w:r w:rsidR="00207B22">
        <w:t>I very much look forward to implementing it</w:t>
      </w:r>
      <w:r w:rsidR="00BA42CD">
        <w:t>.</w:t>
      </w:r>
      <w:r w:rsidR="00D0596B">
        <w:t xml:space="preserve"> </w:t>
      </w:r>
      <w:r w:rsidR="00207B22">
        <w:t>I am very happy to go into detail</w:t>
      </w:r>
      <w:r w:rsidR="00BA42CD">
        <w:t>.</w:t>
      </w:r>
      <w:r w:rsidR="00D0596B">
        <w:t xml:space="preserve"> </w:t>
      </w:r>
      <w:r w:rsidR="00C40AB2">
        <w:t xml:space="preserve">I do not know quite what specific areas you </w:t>
      </w:r>
      <w:r w:rsidR="00207B22">
        <w:t>would like</w:t>
      </w:r>
      <w:r w:rsidR="00C40AB2">
        <w:t xml:space="preserve"> to focus on initially</w:t>
      </w:r>
      <w:r w:rsidR="00207B22">
        <w:t>, but I am very happy to talk about all of those</w:t>
      </w:r>
      <w:r w:rsidR="00BA42CD">
        <w:t>.</w:t>
      </w:r>
    </w:p>
    <w:p w:rsidR="00F851E4" w:rsidP="00391AEE">
      <w:pPr>
        <w:pStyle w:val="Question"/>
      </w:pPr>
      <w:sdt>
        <w:sdtPr>
          <w:alias w:val="Member"/>
          <w:tag w:val="&lt;Member mnisId='4048' dodsId='31721'&gt;"/>
          <w:id w:val="-1897892210"/>
          <w:placeholder>
            <w:docPart w:val="DefaultPlaceholder_-1854013440"/>
          </w:placeholder>
          <w:richText/>
        </w:sdtPr>
        <w:sdtContent>
          <w:r w:rsidRPr="00391AEE" w:rsidR="00391AEE">
            <w:rPr>
              <w:b/>
            </w:rPr>
            <w:t>Chair:</w:t>
          </w:r>
        </w:sdtContent>
      </w:sdt>
      <w:r w:rsidR="00D0596B">
        <w:t xml:space="preserve"> </w:t>
      </w:r>
      <w:r w:rsidR="00207B22">
        <w:t>I would be interested</w:t>
      </w:r>
      <w:r w:rsidR="00BA42CD">
        <w:t>,</w:t>
      </w:r>
      <w:r w:rsidR="00207B22">
        <w:t xml:space="preserve"> from a </w:t>
      </w:r>
      <w:r w:rsidR="00071A50">
        <w:t>practical</w:t>
      </w:r>
      <w:r w:rsidR="00207B22">
        <w:t xml:space="preserve"> perspective</w:t>
      </w:r>
      <w:r w:rsidR="00BA42CD">
        <w:t>,</w:t>
      </w:r>
      <w:r w:rsidR="00207B22">
        <w:t xml:space="preserve"> </w:t>
      </w:r>
      <w:r w:rsidR="00BA42CD">
        <w:t xml:space="preserve">in </w:t>
      </w:r>
      <w:r w:rsidR="00207B22">
        <w:t xml:space="preserve">how you see the strategic plan working to make </w:t>
      </w:r>
      <w:r w:rsidR="00D0596B">
        <w:t>the commission</w:t>
      </w:r>
      <w:r w:rsidR="00207B22">
        <w:t xml:space="preserve"> a robust and effective enforcer.</w:t>
      </w:r>
    </w:p>
    <w:p w:rsidR="007F6273" w:rsidP="00391AEE">
      <w:pPr>
        <w:pStyle w:val="Answer"/>
      </w:pPr>
      <w:sdt>
        <w:sdtPr>
          <w:alias w:val="Witness"/>
          <w:id w:val="918982496"/>
          <w:placeholder>
            <w:docPart w:val="DefaultPlaceholder_-1854013440"/>
          </w:placeholder>
          <w:richText/>
        </w:sdtPr>
        <w:sdtContent>
          <w:r w:rsidR="00C239A1">
            <w:rPr>
              <w:b/>
              <w:i/>
              <w:iCs/>
            </w:rPr>
            <w:t>Baroness Falkner:</w:t>
          </w:r>
          <w:r w:rsidRPr="00391AEE" w:rsidR="00391AEE">
            <w:rPr>
              <w:b/>
            </w:rPr>
            <w:t xml:space="preserve"> </w:t>
          </w:r>
        </w:sdtContent>
      </w:sdt>
      <w:r w:rsidR="00207B22">
        <w:t xml:space="preserve">I have been involved in the strategic planning process, as you know, </w:t>
      </w:r>
      <w:r w:rsidR="00D0596B">
        <w:t>Madam Chair</w:t>
      </w:r>
      <w:r w:rsidR="00207B22">
        <w:t>, since early this year</w:t>
      </w:r>
      <w:r w:rsidR="00C239A1">
        <w:t>.</w:t>
      </w:r>
      <w:r w:rsidR="00D0596B">
        <w:t xml:space="preserve"> </w:t>
      </w:r>
      <w:r w:rsidR="00207B22">
        <w:t>I think y</w:t>
      </w:r>
      <w:r w:rsidR="00B56178">
        <w:t>ou want us to explain how we serve the people of our country better</w:t>
      </w:r>
      <w:r w:rsidR="00207B22">
        <w:t>,</w:t>
      </w:r>
      <w:r w:rsidR="00B56178">
        <w:t xml:space="preserve"> and that is exactly the focus of our plan</w:t>
      </w:r>
      <w:r w:rsidR="00BA42CD">
        <w:t>.</w:t>
      </w:r>
      <w:r w:rsidR="00D0596B">
        <w:t xml:space="preserve"> </w:t>
      </w:r>
    </w:p>
    <w:p w:rsidR="00B56178" w:rsidP="00391AEE">
      <w:pPr>
        <w:pStyle w:val="Answer"/>
      </w:pPr>
      <w:r>
        <w:t xml:space="preserve">We want to deliver an enhanced model of regulation that makes full and effective use of our powers, from evidencing </w:t>
      </w:r>
      <w:r w:rsidR="00071A50">
        <w:t>equality</w:t>
      </w:r>
      <w:r>
        <w:t xml:space="preserve"> and human rights challenges, so that is the litigation and compliance part of </w:t>
      </w:r>
      <w:r w:rsidR="009552CF">
        <w:t>it</w:t>
      </w:r>
      <w:r>
        <w:t>, through advising and influencing standards and public policy</w:t>
      </w:r>
      <w:r w:rsidR="00F03C2F">
        <w:t xml:space="preserve">—part </w:t>
      </w:r>
      <w:r>
        <w:t>of that is fostering good relations, but also having our convening powers</w:t>
      </w:r>
      <w:r w:rsidR="00F03C2F">
        <w:t>—</w:t>
      </w:r>
      <w:r>
        <w:t>and driving increased levels of compliance, including a greater focus on strategic litigation</w:t>
      </w:r>
      <w:r w:rsidR="00BA42CD">
        <w:t>.</w:t>
      </w:r>
      <w:r w:rsidR="00D0596B">
        <w:t xml:space="preserve"> </w:t>
      </w:r>
      <w:r>
        <w:t>I am very happy to explain what we mean by that</w:t>
      </w:r>
      <w:r w:rsidR="00BA42CD">
        <w:t>.</w:t>
      </w:r>
      <w:r w:rsidR="00D0596B">
        <w:t xml:space="preserve"> </w:t>
      </w:r>
      <w:r w:rsidR="007F6273">
        <w:t xml:space="preserve">In </w:t>
      </w:r>
      <w:r>
        <w:t>devising the plan</w:t>
      </w:r>
      <w:r w:rsidR="00C239A1">
        <w:t>,</w:t>
      </w:r>
      <w:r>
        <w:t xml:space="preserve"> the board was very mindful that the nine protected </w:t>
      </w:r>
      <w:r w:rsidR="00071A50">
        <w:t>characteristics</w:t>
      </w:r>
      <w:r>
        <w:t xml:space="preserve"> apply to everyone in the land</w:t>
      </w:r>
      <w:r w:rsidR="00BA42CD">
        <w:t>.</w:t>
      </w:r>
      <w:r w:rsidR="00D0596B">
        <w:t xml:space="preserve"> </w:t>
      </w:r>
      <w:r>
        <w:t xml:space="preserve">We all to some extent share a protected </w:t>
      </w:r>
      <w:r w:rsidR="0039396A">
        <w:t>characteristic</w:t>
      </w:r>
      <w:r>
        <w:t>,</w:t>
      </w:r>
      <w:r>
        <w:t xml:space="preserve"> as described in the Equality Act</w:t>
      </w:r>
      <w:r w:rsidR="00BA42CD">
        <w:t>.</w:t>
      </w:r>
      <w:r w:rsidR="00D0596B">
        <w:t xml:space="preserve"> </w:t>
      </w:r>
    </w:p>
    <w:p w:rsidR="00207B22" w:rsidRPr="00207B22" w:rsidP="00391AEE">
      <w:pPr>
        <w:pStyle w:val="Answer"/>
      </w:pPr>
      <w:r>
        <w:t xml:space="preserve">The </w:t>
      </w:r>
      <w:r>
        <w:t xml:space="preserve">second thing in the board’s </w:t>
      </w:r>
      <w:r w:rsidR="00071A50">
        <w:t>priority</w:t>
      </w:r>
      <w:r>
        <w:t xml:space="preserve"> came out in the </w:t>
      </w:r>
      <w:r>
        <w:t xml:space="preserve">tailored review </w:t>
      </w:r>
      <w:r>
        <w:t>in 2018</w:t>
      </w:r>
      <w:r w:rsidR="00832EE9">
        <w:t>:</w:t>
      </w:r>
      <w:r>
        <w:t xml:space="preserve"> that we were seen by our stakeholders as being somewhat slow, perhaps even</w:t>
      </w:r>
      <w:r w:rsidR="00657EE9">
        <w:t>,</w:t>
      </w:r>
      <w:r>
        <w:t xml:space="preserve"> if I could use the word</w:t>
      </w:r>
      <w:r w:rsidR="00657EE9">
        <w:t>,</w:t>
      </w:r>
      <w:r>
        <w:t xml:space="preserve"> slightly ploddy</w:t>
      </w:r>
      <w:r w:rsidR="00657EE9">
        <w:t xml:space="preserve">, and somewhat </w:t>
      </w:r>
      <w:r>
        <w:t>risk</w:t>
      </w:r>
      <w:r w:rsidR="00657EE9">
        <w:t xml:space="preserve"> </w:t>
      </w:r>
      <w:r>
        <w:t>averse</w:t>
      </w:r>
      <w:r w:rsidR="00BA42CD">
        <w:t>.</w:t>
      </w:r>
      <w:r w:rsidR="00D0596B">
        <w:t xml:space="preserve"> </w:t>
      </w:r>
      <w:r>
        <w:t>We want to improve on delivery</w:t>
      </w:r>
      <w:r w:rsidR="00BA42CD">
        <w:t>.</w:t>
      </w:r>
      <w:r w:rsidR="00D0596B">
        <w:t xml:space="preserve"> </w:t>
      </w:r>
      <w:r>
        <w:t>Delivery is the focus of everything we do, including the internal transformation</w:t>
      </w:r>
      <w:r w:rsidR="00BA42CD">
        <w:t>,</w:t>
      </w:r>
      <w:r>
        <w:t xml:space="preserve"> which Marcial will talk about as we go on.</w:t>
      </w:r>
    </w:p>
    <w:p w:rsidR="00391AEE" w:rsidP="00B56178">
      <w:pPr>
        <w:pStyle w:val="Question"/>
      </w:pPr>
      <w:sdt>
        <w:sdtPr>
          <w:alias w:val="Member"/>
          <w:tag w:val="&lt;Member mnisId='4048' dodsId='31721'&gt;"/>
          <w:id w:val="-1474674773"/>
          <w:placeholder>
            <w:docPart w:val="DefaultPlaceholder_-1854013440"/>
          </w:placeholder>
          <w:richText/>
        </w:sdtPr>
        <w:sdtContent>
          <w:r w:rsidRPr="00B56178" w:rsidR="00B56178">
            <w:rPr>
              <w:b/>
            </w:rPr>
            <w:t>Chair:</w:t>
          </w:r>
        </w:sdtContent>
      </w:sdt>
      <w:r w:rsidR="00B56178">
        <w:t xml:space="preserve"> </w:t>
      </w:r>
      <w:r w:rsidR="00207B22">
        <w:t xml:space="preserve">When you say </w:t>
      </w:r>
      <w:r w:rsidR="007F6273">
        <w:t>“</w:t>
      </w:r>
      <w:r w:rsidR="00207B22">
        <w:t>enhanced</w:t>
      </w:r>
      <w:r w:rsidR="007F6273">
        <w:t>”</w:t>
      </w:r>
      <w:r w:rsidR="00BA42CD">
        <w:t>,</w:t>
      </w:r>
      <w:r w:rsidR="00207B22">
        <w:t xml:space="preserve"> and you referred to </w:t>
      </w:r>
      <w:r w:rsidR="00D0596B">
        <w:t>the commission</w:t>
      </w:r>
      <w:r w:rsidR="00207B22">
        <w:t xml:space="preserve"> as being perceived as slow, d</w:t>
      </w:r>
      <w:r w:rsidR="00792C87">
        <w:t>o you see speed of response as a key priority?</w:t>
      </w:r>
    </w:p>
    <w:p w:rsidR="00050E0E" w:rsidP="00792C87">
      <w:pPr>
        <w:pStyle w:val="Answer"/>
      </w:pPr>
      <w:sdt>
        <w:sdtPr>
          <w:alias w:val="Witness"/>
          <w:id w:val="1399406819"/>
          <w:placeholder>
            <w:docPart w:val="DefaultPlaceholder_-1854013440"/>
          </w:placeholder>
          <w:richText/>
        </w:sdtPr>
        <w:sdtContent>
          <w:r w:rsidR="00C239A1">
            <w:rPr>
              <w:b/>
              <w:i/>
              <w:iCs/>
            </w:rPr>
            <w:t>Baroness Falkner:</w:t>
          </w:r>
          <w:r w:rsidRPr="00792C87" w:rsidR="00792C87">
            <w:rPr>
              <w:b/>
            </w:rPr>
            <w:t xml:space="preserve"> </w:t>
          </w:r>
        </w:sdtContent>
      </w:sdt>
      <w:r w:rsidR="00207B22">
        <w:t>It is credible, evidence-based speed of response</w:t>
      </w:r>
      <w:r w:rsidR="00BA42CD">
        <w:t>.</w:t>
      </w:r>
      <w:r w:rsidR="00D0596B">
        <w:t xml:space="preserve"> </w:t>
      </w:r>
      <w:r w:rsidR="00792C87">
        <w:t>Where our evidence shows there is a problem, then, yes, we want to be more responsive</w:t>
      </w:r>
      <w:r w:rsidR="00BA42CD">
        <w:t>.</w:t>
      </w:r>
      <w:r w:rsidR="00D0596B">
        <w:t xml:space="preserve"> </w:t>
      </w:r>
      <w:r w:rsidR="00207B22">
        <w:t xml:space="preserve">That does not mean we lower our evidence threshold </w:t>
      </w:r>
      <w:r w:rsidR="007F6273">
        <w:t>or base</w:t>
      </w:r>
      <w:r w:rsidR="00BA42CD">
        <w:t>.</w:t>
      </w:r>
      <w:r w:rsidR="00D0596B">
        <w:t xml:space="preserve"> </w:t>
      </w:r>
      <w:r w:rsidR="0070417D">
        <w:t xml:space="preserve">We want </w:t>
      </w:r>
      <w:r w:rsidR="00207B22">
        <w:t>to be slightly more nimble in being able to take up, first of all, the wide range of disparities and discrimination that exists across the country</w:t>
      </w:r>
      <w:r w:rsidR="0070417D">
        <w:t>.</w:t>
      </w:r>
      <w:r w:rsidR="00D0596B">
        <w:t xml:space="preserve"> </w:t>
      </w:r>
      <w:r w:rsidR="00207B22">
        <w:t xml:space="preserve">I can speak a little more about our consultation on the strategic plan if you would like me to tell you what we are finding </w:t>
      </w:r>
      <w:r w:rsidR="00F05A3C">
        <w:t xml:space="preserve">in </w:t>
      </w:r>
      <w:r w:rsidR="00207B22">
        <w:t xml:space="preserve">the early </w:t>
      </w:r>
      <w:r w:rsidR="00071A50">
        <w:t>stages</w:t>
      </w:r>
      <w:r w:rsidR="00207B22">
        <w:t xml:space="preserve"> of that</w:t>
      </w:r>
      <w:r w:rsidR="00BA42CD">
        <w:t>.</w:t>
      </w:r>
      <w:r w:rsidR="00D0596B">
        <w:t xml:space="preserve"> </w:t>
      </w:r>
      <w:r w:rsidR="0070417D">
        <w:t>We do n</w:t>
      </w:r>
      <w:r>
        <w:t xml:space="preserve">ot in any way act in haste, but </w:t>
      </w:r>
      <w:r w:rsidR="00C239A1">
        <w:t xml:space="preserve">we </w:t>
      </w:r>
      <w:r>
        <w:t>have a measured</w:t>
      </w:r>
      <w:r w:rsidR="00F05A3C">
        <w:t xml:space="preserve">, </w:t>
      </w:r>
      <w:r>
        <w:t>considered response that is more timely</w:t>
      </w:r>
      <w:r w:rsidR="00F05A3C">
        <w:t xml:space="preserve">, so </w:t>
      </w:r>
      <w:r w:rsidR="00094896">
        <w:t xml:space="preserve">that </w:t>
      </w:r>
      <w:r w:rsidR="00F05A3C">
        <w:t xml:space="preserve">when </w:t>
      </w:r>
      <w:r w:rsidR="00094896">
        <w:t xml:space="preserve">we </w:t>
      </w:r>
      <w:r w:rsidR="00F05A3C">
        <w:t xml:space="preserve">have evidence of a problem </w:t>
      </w:r>
      <w:r w:rsidR="00094896">
        <w:t xml:space="preserve">we </w:t>
      </w:r>
      <w:r w:rsidR="00F05A3C">
        <w:t xml:space="preserve">move in in a more timely fashion, </w:t>
      </w:r>
      <w:r w:rsidR="0070417D">
        <w:t xml:space="preserve">rather </w:t>
      </w:r>
      <w:r w:rsidR="00F05A3C">
        <w:t>th</w:t>
      </w:r>
      <w:r w:rsidR="00094896">
        <w:t>a</w:t>
      </w:r>
      <w:r w:rsidR="00F05A3C">
        <w:t xml:space="preserve">n </w:t>
      </w:r>
      <w:r w:rsidR="00C239A1">
        <w:t>having</w:t>
      </w:r>
      <w:r w:rsidR="00F05A3C">
        <w:t xml:space="preserve"> excessive rounds of </w:t>
      </w:r>
      <w:r w:rsidR="00071A50">
        <w:t>deliberation</w:t>
      </w:r>
      <w:r w:rsidR="00F05A3C">
        <w:t xml:space="preserve"> before we get to what we are doing</w:t>
      </w:r>
      <w:r w:rsidR="00BA42CD">
        <w:t>.</w:t>
      </w:r>
    </w:p>
    <w:p w:rsidR="00792C87" w:rsidP="00050E0E">
      <w:pPr>
        <w:pStyle w:val="Question"/>
      </w:pPr>
      <w:sdt>
        <w:sdtPr>
          <w:alias w:val="Member"/>
          <w:tag w:val="&lt;Member mnisId='4048' dodsId='31721'&gt;"/>
          <w:id w:val="1103388031"/>
          <w:placeholder>
            <w:docPart w:val="DefaultPlaceholder_-1854013440"/>
          </w:placeholder>
          <w:richText/>
        </w:sdtPr>
        <w:sdtContent>
          <w:r w:rsidRPr="00050E0E" w:rsidR="00050E0E">
            <w:rPr>
              <w:b/>
            </w:rPr>
            <w:t>Chair:</w:t>
          </w:r>
        </w:sdtContent>
      </w:sdt>
      <w:r w:rsidR="00050E0E">
        <w:t xml:space="preserve"> You used the word</w:t>
      </w:r>
      <w:r w:rsidR="00036416">
        <w:t xml:space="preserve"> “</w:t>
      </w:r>
      <w:r w:rsidR="00050E0E">
        <w:t>nimble</w:t>
      </w:r>
      <w:r w:rsidR="00036416">
        <w:t xml:space="preserve">” </w:t>
      </w:r>
      <w:r w:rsidR="00050E0E">
        <w:t>there</w:t>
      </w:r>
      <w:r w:rsidR="0070417D">
        <w:t>,</w:t>
      </w:r>
      <w:r w:rsidR="00F05A3C">
        <w:t xml:space="preserve"> and then</w:t>
      </w:r>
      <w:r w:rsidR="00C239A1">
        <w:t xml:space="preserve"> you</w:t>
      </w:r>
      <w:r w:rsidR="00F05A3C">
        <w:t xml:space="preserve"> went on to </w:t>
      </w:r>
      <w:r w:rsidR="00036416">
        <w:t xml:space="preserve">talk about </w:t>
      </w:r>
      <w:r w:rsidR="00F05A3C">
        <w:t>a wider spectrum, I think, of issues</w:t>
      </w:r>
      <w:r w:rsidR="00BA42CD">
        <w:t>.</w:t>
      </w:r>
      <w:r w:rsidR="00D0596B">
        <w:t xml:space="preserve"> </w:t>
      </w:r>
      <w:r w:rsidR="00050E0E">
        <w:t xml:space="preserve">Does </w:t>
      </w:r>
      <w:r w:rsidR="00985AEA">
        <w:t>“</w:t>
      </w:r>
      <w:r w:rsidR="00050E0E">
        <w:t>nimble</w:t>
      </w:r>
      <w:r w:rsidR="00985AEA">
        <w:t>”</w:t>
      </w:r>
      <w:r w:rsidR="00050E0E">
        <w:t xml:space="preserve"> mean more, faster or better?</w:t>
      </w:r>
    </w:p>
    <w:p w:rsidR="00050E0E" w:rsidP="00050E0E">
      <w:pPr>
        <w:pStyle w:val="Answer"/>
      </w:pPr>
      <w:sdt>
        <w:sdtPr>
          <w:alias w:val="Witness"/>
          <w:id w:val="624587816"/>
          <w:placeholder>
            <w:docPart w:val="DefaultPlaceholder_-1854013440"/>
          </w:placeholder>
          <w:richText/>
        </w:sdtPr>
        <w:sdtContent>
          <w:r w:rsidR="00C239A1">
            <w:rPr>
              <w:b/>
              <w:i/>
              <w:iCs/>
            </w:rPr>
            <w:t>Baroness Falkner:</w:t>
          </w:r>
          <w:r w:rsidRPr="00050E0E">
            <w:rPr>
              <w:b/>
            </w:rPr>
            <w:t xml:space="preserve"> </w:t>
          </w:r>
        </w:sdtContent>
      </w:sdt>
      <w:r w:rsidR="00B42745">
        <w:t>“</w:t>
      </w:r>
      <w:r w:rsidR="00F05A3C">
        <w:t>Agility</w:t>
      </w:r>
      <w:r w:rsidR="00B42745">
        <w:t>”</w:t>
      </w:r>
      <w:r w:rsidR="00F05A3C">
        <w:t>, I think</w:t>
      </w:r>
      <w:r w:rsidR="00B42745">
        <w:t>,</w:t>
      </w:r>
      <w:r w:rsidR="00F05A3C">
        <w:t xml:space="preserve"> is the other word I would use</w:t>
      </w:r>
      <w:r w:rsidR="00B42745">
        <w:t>—</w:t>
      </w:r>
      <w:r w:rsidR="00F05A3C">
        <w:t>to be more agile</w:t>
      </w:r>
      <w:r w:rsidR="00BA42CD">
        <w:t>.</w:t>
      </w:r>
      <w:r w:rsidR="00D0596B">
        <w:t xml:space="preserve"> </w:t>
      </w:r>
      <w:r w:rsidR="00B42745">
        <w:t>It means better</w:t>
      </w:r>
      <w:r w:rsidR="00BA42CD">
        <w:t>.</w:t>
      </w:r>
      <w:r w:rsidR="00D0596B">
        <w:t xml:space="preserve"> </w:t>
      </w:r>
      <w:r w:rsidR="00F05A3C">
        <w:t>We always strive to be better, as we should, in the service of the people of this country.</w:t>
      </w:r>
    </w:p>
    <w:p w:rsidR="00050E0E" w:rsidP="00050E0E">
      <w:pPr>
        <w:pStyle w:val="Question"/>
      </w:pPr>
      <w:sdt>
        <w:sdtPr>
          <w:alias w:val="Member"/>
          <w:tag w:val="&lt;Member mnisId='4048' dodsId='31721'&gt;"/>
          <w:id w:val="-1349873045"/>
          <w:placeholder>
            <w:docPart w:val="DefaultPlaceholder_-1854013440"/>
          </w:placeholder>
          <w:richText/>
        </w:sdtPr>
        <w:sdtContent>
          <w:r w:rsidRPr="00050E0E">
            <w:rPr>
              <w:b/>
            </w:rPr>
            <w:t>Chair:</w:t>
          </w:r>
        </w:sdtContent>
      </w:sdt>
      <w:r>
        <w:t xml:space="preserve"> </w:t>
      </w:r>
      <w:r w:rsidR="00F05A3C">
        <w:t xml:space="preserve">And </w:t>
      </w:r>
      <w:r w:rsidR="00B42745">
        <w:t xml:space="preserve">on </w:t>
      </w:r>
      <w:r w:rsidR="00F05A3C">
        <w:t>a wider range of issues and faster</w:t>
      </w:r>
      <w:r w:rsidR="00C239A1">
        <w:t>?</w:t>
      </w:r>
    </w:p>
    <w:p w:rsidR="008634ED" w:rsidP="00050E0E">
      <w:pPr>
        <w:pStyle w:val="Answer"/>
      </w:pPr>
      <w:sdt>
        <w:sdtPr>
          <w:alias w:val="Witness"/>
          <w:id w:val="1674367505"/>
          <w:placeholder>
            <w:docPart w:val="DefaultPlaceholder_-1854013440"/>
          </w:placeholder>
          <w:richText/>
        </w:sdtPr>
        <w:sdtContent>
          <w:r w:rsidR="00C239A1">
            <w:rPr>
              <w:b/>
              <w:i/>
              <w:iCs/>
            </w:rPr>
            <w:t>Baroness Falkner:</w:t>
          </w:r>
          <w:r w:rsidRPr="00050E0E" w:rsidR="00050E0E">
            <w:rPr>
              <w:b/>
            </w:rPr>
            <w:t xml:space="preserve"> </w:t>
          </w:r>
        </w:sdtContent>
      </w:sdt>
      <w:r w:rsidR="00F05A3C">
        <w:t>Yes</w:t>
      </w:r>
      <w:r w:rsidR="00BA42CD">
        <w:t>.</w:t>
      </w:r>
      <w:r w:rsidR="00D0596B">
        <w:t xml:space="preserve"> </w:t>
      </w:r>
      <w:r w:rsidR="00F05A3C">
        <w:t>O</w:t>
      </w:r>
      <w:r w:rsidR="00050E0E">
        <w:t>ur strategic plan focuses on six key areas, as you know</w:t>
      </w:r>
      <w:r w:rsidR="00BA42CD">
        <w:t>.</w:t>
      </w:r>
      <w:r w:rsidR="00D0596B">
        <w:t xml:space="preserve"> </w:t>
      </w:r>
      <w:r w:rsidR="00F05A3C">
        <w:t>It is a thematic plan</w:t>
      </w:r>
      <w:r w:rsidR="00BA42CD">
        <w:t>.</w:t>
      </w:r>
      <w:r w:rsidR="00D0596B">
        <w:t xml:space="preserve"> </w:t>
      </w:r>
      <w:r w:rsidR="00F05A3C">
        <w:t>We are not going to go across everything that we find, because it has to sit with our core aim in our annual plan</w:t>
      </w:r>
      <w:r w:rsidR="0070417D">
        <w:t>.</w:t>
      </w:r>
      <w:r w:rsidR="00D0596B">
        <w:t xml:space="preserve"> </w:t>
      </w:r>
      <w:r w:rsidR="0070417D">
        <w:t>O</w:t>
      </w:r>
      <w:r w:rsidR="00F05A3C">
        <w:t>n the other hand</w:t>
      </w:r>
      <w:r w:rsidR="0070417D">
        <w:t>,</w:t>
      </w:r>
      <w:r w:rsidR="00F05A3C">
        <w:t xml:space="preserve"> we are not saying that</w:t>
      </w:r>
      <w:r w:rsidR="003A6F7B">
        <w:t>,</w:t>
      </w:r>
      <w:r w:rsidR="00F05A3C">
        <w:t xml:space="preserve"> if something pressing comes up </w:t>
      </w:r>
      <w:r w:rsidR="003A6F7B">
        <w:t>that</w:t>
      </w:r>
      <w:r w:rsidR="00F05A3C">
        <w:t xml:space="preserve"> is not in our strategic plan</w:t>
      </w:r>
      <w:r w:rsidR="003A6F7B">
        <w:t>,</w:t>
      </w:r>
      <w:r w:rsidR="00F05A3C">
        <w:t xml:space="preserve"> we are not going to do it because we feel our strategic plan is a straitjacket</w:t>
      </w:r>
      <w:r w:rsidR="00BA42CD">
        <w:t>.</w:t>
      </w:r>
      <w:r w:rsidR="00D0596B">
        <w:t xml:space="preserve"> </w:t>
      </w:r>
      <w:r>
        <w:t>It is not</w:t>
      </w:r>
      <w:r w:rsidR="00BA42CD">
        <w:t>.</w:t>
      </w:r>
      <w:r w:rsidR="00D0596B">
        <w:t xml:space="preserve"> </w:t>
      </w:r>
      <w:r>
        <w:t xml:space="preserve">There will still be </w:t>
      </w:r>
      <w:r w:rsidR="0039396A">
        <w:t>deliberation</w:t>
      </w:r>
      <w:r w:rsidR="0070417D">
        <w:t>,</w:t>
      </w:r>
      <w:r>
        <w:t xml:space="preserve"> based on the three criteria of evidence, credibility, need</w:t>
      </w:r>
      <w:r w:rsidR="00F05A3C">
        <w:t xml:space="preserve">, </w:t>
      </w:r>
      <w:r w:rsidR="0039396A">
        <w:t>severity</w:t>
      </w:r>
      <w:r>
        <w:t xml:space="preserve"> o</w:t>
      </w:r>
      <w:r w:rsidR="00F05A3C">
        <w:t>f</w:t>
      </w:r>
      <w:r>
        <w:t xml:space="preserve"> the situation</w:t>
      </w:r>
      <w:r w:rsidR="00F05A3C">
        <w:t xml:space="preserve"> and so on.</w:t>
      </w:r>
    </w:p>
    <w:p w:rsidR="00050E0E" w:rsidP="00C239A1">
      <w:pPr>
        <w:pStyle w:val="Question"/>
        <w:numPr>
          <w:ilvl w:val="0"/>
          <w:numId w:val="0"/>
        </w:numPr>
        <w:ind w:left="794"/>
      </w:pPr>
      <w:sdt>
        <w:sdtPr>
          <w:alias w:val="Member"/>
          <w:tag w:val="&lt;Member mnisId='4048' dodsId='31721'&gt;"/>
          <w:id w:val="1007255108"/>
          <w:placeholder>
            <w:docPart w:val="DefaultPlaceholder_-1854013440"/>
          </w:placeholder>
          <w:richText/>
        </w:sdtPr>
        <w:sdtContent>
          <w:r w:rsidRPr="008634ED" w:rsidR="008634ED">
            <w:rPr>
              <w:b/>
            </w:rPr>
            <w:t>Chair:</w:t>
          </w:r>
        </w:sdtContent>
      </w:sdt>
      <w:r w:rsidR="008634ED">
        <w:t xml:space="preserve"> </w:t>
      </w:r>
      <w:r w:rsidR="00F05A3C">
        <w:t>That is four</w:t>
      </w:r>
      <w:r w:rsidR="0070417D">
        <w:t>.</w:t>
      </w:r>
    </w:p>
    <w:p w:rsidR="008634ED" w:rsidP="008634ED">
      <w:pPr>
        <w:pStyle w:val="Answer"/>
      </w:pPr>
      <w:sdt>
        <w:sdtPr>
          <w:alias w:val="Witness"/>
          <w:id w:val="863560819"/>
          <w:placeholder>
            <w:docPart w:val="DefaultPlaceholder_-1854013440"/>
          </w:placeholder>
          <w:richText/>
        </w:sdtPr>
        <w:sdtContent>
          <w:r w:rsidR="00C239A1">
            <w:rPr>
              <w:b/>
              <w:i/>
              <w:iCs/>
            </w:rPr>
            <w:t>Baroness Falkner:</w:t>
          </w:r>
          <w:r w:rsidRPr="008634ED">
            <w:rPr>
              <w:b/>
            </w:rPr>
            <w:t xml:space="preserve"> </w:t>
          </w:r>
        </w:sdtContent>
      </w:sdt>
      <w:r w:rsidR="00F05A3C">
        <w:t>That is four</w:t>
      </w:r>
      <w:r w:rsidR="00BA42CD">
        <w:t>.</w:t>
      </w:r>
      <w:r w:rsidR="00D0596B">
        <w:t xml:space="preserve"> </w:t>
      </w:r>
      <w:r w:rsidR="00F05A3C">
        <w:t>There are probably two more, I think, and I will find them</w:t>
      </w:r>
      <w:r w:rsidR="003A6F7B">
        <w:t>, if you</w:t>
      </w:r>
      <w:r w:rsidR="00D0596B">
        <w:t xml:space="preserve"> </w:t>
      </w:r>
      <w:r w:rsidR="003A6F7B">
        <w:t xml:space="preserve">give </w:t>
      </w:r>
      <w:r w:rsidR="00F05A3C">
        <w:t>me a minute</w:t>
      </w:r>
      <w:r w:rsidR="003A6F7B">
        <w:t>, among</w:t>
      </w:r>
      <w:r w:rsidR="00F05A3C">
        <w:t xml:space="preserve"> my notes</w:t>
      </w:r>
      <w:r w:rsidR="00BA42CD">
        <w:t>.</w:t>
      </w:r>
      <w:r w:rsidR="00D0596B">
        <w:t xml:space="preserve"> </w:t>
      </w:r>
      <w:r w:rsidR="00071A50">
        <w:t>Sorry</w:t>
      </w:r>
      <w:r w:rsidR="00F05A3C">
        <w:t>, I have found them now</w:t>
      </w:r>
      <w:r w:rsidR="00BA42CD">
        <w:t>.</w:t>
      </w:r>
      <w:r w:rsidR="00D0596B">
        <w:t xml:space="preserve"> </w:t>
      </w:r>
      <w:r w:rsidR="00F05A3C">
        <w:t>Would you like them?</w:t>
      </w:r>
    </w:p>
    <w:p w:rsidR="008634ED" w:rsidP="008634ED">
      <w:pPr>
        <w:pStyle w:val="Question"/>
      </w:pPr>
      <w:sdt>
        <w:sdtPr>
          <w:alias w:val="Member"/>
          <w:tag w:val="&lt;Member mnisId='4048' dodsId='31721'&gt;"/>
          <w:id w:val="-2105567888"/>
          <w:placeholder>
            <w:docPart w:val="DefaultPlaceholder_-1854013440"/>
          </w:placeholder>
          <w:richText/>
        </w:sdtPr>
        <w:sdtContent>
          <w:r w:rsidRPr="008634ED">
            <w:rPr>
              <w:b/>
            </w:rPr>
            <w:t>Chair:</w:t>
          </w:r>
        </w:sdtContent>
      </w:sdt>
      <w:r>
        <w:t xml:space="preserve"> </w:t>
      </w:r>
      <w:r w:rsidR="00F05A3C">
        <w:t>No, it is fine</w:t>
      </w:r>
      <w:r w:rsidR="00BA42CD">
        <w:t>.</w:t>
      </w:r>
      <w:r w:rsidR="00D0596B">
        <w:t xml:space="preserve"> </w:t>
      </w:r>
      <w:r w:rsidR="00F05A3C">
        <w:t>Impartiality</w:t>
      </w:r>
      <w:r w:rsidR="0070417D">
        <w:t>,</w:t>
      </w:r>
      <w:r w:rsidR="00F05A3C">
        <w:t xml:space="preserve"> of course</w:t>
      </w:r>
      <w:r w:rsidR="0070417D">
        <w:t>,</w:t>
      </w:r>
      <w:r w:rsidR="00F05A3C">
        <w:t xml:space="preserve"> must be a key principle of </w:t>
      </w:r>
      <w:r w:rsidR="00D0596B">
        <w:t>the commission</w:t>
      </w:r>
      <w:r w:rsidR="00BA42CD">
        <w:t>.</w:t>
      </w:r>
      <w:r w:rsidR="00D0596B">
        <w:t xml:space="preserve"> </w:t>
      </w:r>
      <w:r>
        <w:t>Why was the recent impartiality training needed for your staff?</w:t>
      </w:r>
    </w:p>
    <w:p w:rsidR="0000164C" w:rsidP="008634ED">
      <w:pPr>
        <w:pStyle w:val="Answer"/>
      </w:pPr>
      <w:sdt>
        <w:sdtPr>
          <w:alias w:val="Witness"/>
          <w:id w:val="-1662838956"/>
          <w:placeholder>
            <w:docPart w:val="DefaultPlaceholder_-1854013440"/>
          </w:placeholder>
          <w:richText/>
        </w:sdtPr>
        <w:sdtContent>
          <w:r w:rsidR="00C239A1">
            <w:rPr>
              <w:b/>
              <w:i/>
              <w:iCs/>
            </w:rPr>
            <w:t>Baroness Falkner:</w:t>
          </w:r>
          <w:r w:rsidRPr="008634ED" w:rsidR="008634ED">
            <w:rPr>
              <w:b/>
            </w:rPr>
            <w:t xml:space="preserve"> </w:t>
          </w:r>
        </w:sdtContent>
      </w:sdt>
      <w:r w:rsidR="00F05A3C">
        <w:t>We are a public body</w:t>
      </w:r>
      <w:r w:rsidR="00BA42CD">
        <w:t>.</w:t>
      </w:r>
      <w:r w:rsidR="00D0596B">
        <w:t xml:space="preserve"> </w:t>
      </w:r>
      <w:r w:rsidR="00F05A3C">
        <w:t>We are funded by the taxpayer</w:t>
      </w:r>
      <w:r w:rsidR="00BA42CD">
        <w:t>.</w:t>
      </w:r>
      <w:r w:rsidR="00D0596B">
        <w:t xml:space="preserve"> </w:t>
      </w:r>
      <w:r w:rsidR="00F05A3C">
        <w:t>We have an obligation as an independent regulator and a duty to fulfil our statutory functions in an impartial way</w:t>
      </w:r>
      <w:r w:rsidR="00BA42CD">
        <w:t>.</w:t>
      </w:r>
      <w:r w:rsidR="00D0596B">
        <w:t xml:space="preserve"> </w:t>
      </w:r>
      <w:r w:rsidR="00F05A3C">
        <w:t xml:space="preserve">I do not think there is anyone in the country who would be satisfied, </w:t>
      </w:r>
      <w:r w:rsidR="00591370">
        <w:t>whether or not</w:t>
      </w:r>
      <w:r w:rsidR="00F05A3C">
        <w:t xml:space="preserve"> they agree</w:t>
      </w:r>
      <w:r w:rsidR="00591370">
        <w:t>d</w:t>
      </w:r>
      <w:r w:rsidR="00F05A3C">
        <w:t xml:space="preserve"> with whatever we were doing, if we were</w:t>
      </w:r>
      <w:r w:rsidR="00591370">
        <w:t xml:space="preserve"> not</w:t>
      </w:r>
      <w:r w:rsidR="00F05A3C">
        <w:t xml:space="preserve"> impartial</w:t>
      </w:r>
      <w:r w:rsidR="00BA42CD">
        <w:t>.</w:t>
      </w:r>
      <w:r w:rsidR="00D0596B">
        <w:t xml:space="preserve"> </w:t>
      </w:r>
      <w:r>
        <w:t>People expect</w:t>
      </w:r>
      <w:r w:rsidR="00F05A3C">
        <w:t>,</w:t>
      </w:r>
      <w:r>
        <w:t xml:space="preserve"> when fairness is at the core of what we do</w:t>
      </w:r>
      <w:r w:rsidR="00F05A3C">
        <w:t>,</w:t>
      </w:r>
      <w:r>
        <w:t xml:space="preserve"> that we are impartial in our assessment and our judgment</w:t>
      </w:r>
      <w:r w:rsidR="00F05A3C">
        <w:t xml:space="preserve"> of fairness</w:t>
      </w:r>
      <w:r w:rsidR="00BA42CD">
        <w:t>.</w:t>
      </w:r>
      <w:r w:rsidR="00D0596B">
        <w:t xml:space="preserve"> </w:t>
      </w:r>
      <w:r w:rsidR="00F05A3C">
        <w:t>Our credibility rests on a strict adherence to the principles of objectivity and impartiality.</w:t>
      </w:r>
    </w:p>
    <w:p w:rsidR="008634ED" w:rsidP="00C239A1">
      <w:pPr>
        <w:pStyle w:val="Question"/>
        <w:numPr>
          <w:ilvl w:val="0"/>
          <w:numId w:val="0"/>
        </w:numPr>
        <w:ind w:left="794"/>
      </w:pPr>
      <w:sdt>
        <w:sdtPr>
          <w:alias w:val="Member"/>
          <w:tag w:val="&lt;Member mnisId='4048' dodsId='31721'&gt;"/>
          <w:id w:val="491765094"/>
          <w:placeholder>
            <w:docPart w:val="DefaultPlaceholder_-1854013440"/>
          </w:placeholder>
          <w:richText/>
        </w:sdtPr>
        <w:sdtContent>
          <w:r w:rsidRPr="0000164C" w:rsidR="0000164C">
            <w:rPr>
              <w:b/>
            </w:rPr>
            <w:t>Chair:</w:t>
          </w:r>
        </w:sdtContent>
      </w:sdt>
      <w:r w:rsidR="0000164C">
        <w:t xml:space="preserve"> </w:t>
      </w:r>
      <w:r w:rsidR="00F05A3C">
        <w:t>Of course it does.</w:t>
      </w:r>
    </w:p>
    <w:p w:rsidR="0000164C" w:rsidP="0000164C">
      <w:pPr>
        <w:pStyle w:val="Answer"/>
      </w:pPr>
      <w:sdt>
        <w:sdtPr>
          <w:alias w:val="Witness"/>
          <w:id w:val="-1410308237"/>
          <w:placeholder>
            <w:docPart w:val="DefaultPlaceholder_-1854013440"/>
          </w:placeholder>
          <w:richText/>
        </w:sdtPr>
        <w:sdtContent>
          <w:r w:rsidR="00C239A1">
            <w:rPr>
              <w:b/>
              <w:i/>
              <w:iCs/>
            </w:rPr>
            <w:t>Baroness Falkner:</w:t>
          </w:r>
          <w:r w:rsidRPr="0000164C">
            <w:rPr>
              <w:b/>
            </w:rPr>
            <w:t xml:space="preserve"> </w:t>
          </w:r>
        </w:sdtContent>
      </w:sdt>
      <w:r w:rsidR="00F05A3C">
        <w:t>It is something I am very pleased to have initiated since I came in.</w:t>
      </w:r>
    </w:p>
    <w:p w:rsidR="0000164C" w:rsidP="0000164C">
      <w:pPr>
        <w:pStyle w:val="Question"/>
      </w:pPr>
      <w:sdt>
        <w:sdtPr>
          <w:alias w:val="Member"/>
          <w:tag w:val="&lt;Member mnisId='4048' dodsId='31721'&gt;"/>
          <w:id w:val="-167485521"/>
          <w:placeholder>
            <w:docPart w:val="DefaultPlaceholder_-1854013440"/>
          </w:placeholder>
          <w:richText/>
        </w:sdtPr>
        <w:sdtContent>
          <w:r w:rsidRPr="0000164C">
            <w:rPr>
              <w:b/>
            </w:rPr>
            <w:t>Chair:</w:t>
          </w:r>
        </w:sdtContent>
      </w:sdt>
      <w:r>
        <w:t xml:space="preserve"> </w:t>
      </w:r>
      <w:r w:rsidR="00F05A3C">
        <w:t>Was that in response to an identified problem</w:t>
      </w:r>
      <w:r w:rsidR="0070417D">
        <w:t>,</w:t>
      </w:r>
      <w:r w:rsidR="00F05A3C">
        <w:t xml:space="preserve"> or was </w:t>
      </w:r>
      <w:r w:rsidR="00591370">
        <w:t>i</w:t>
      </w:r>
      <w:r w:rsidR="00F05A3C">
        <w:t xml:space="preserve">t just </w:t>
      </w:r>
      <w:r w:rsidR="00591370">
        <w:t xml:space="preserve">that </w:t>
      </w:r>
      <w:r w:rsidR="00F05A3C">
        <w:t>in principle you felt you should do the training?</w:t>
      </w:r>
    </w:p>
    <w:p w:rsidR="002F67C7" w:rsidP="002F67C7">
      <w:pPr>
        <w:pStyle w:val="Answer"/>
      </w:pPr>
      <w:sdt>
        <w:sdtPr>
          <w:alias w:val="Witness"/>
          <w:id w:val="1016660572"/>
          <w:placeholder>
            <w:docPart w:val="DefaultPlaceholder_-1854013440"/>
          </w:placeholder>
          <w:richText/>
        </w:sdtPr>
        <w:sdtContent>
          <w:r w:rsidR="00C239A1">
            <w:rPr>
              <w:b/>
              <w:i/>
              <w:iCs/>
            </w:rPr>
            <w:t>Baroness Falkner:</w:t>
          </w:r>
          <w:r w:rsidRPr="002F67C7">
            <w:rPr>
              <w:b/>
            </w:rPr>
            <w:t xml:space="preserve"> </w:t>
          </w:r>
        </w:sdtContent>
      </w:sdt>
      <w:r>
        <w:t>I</w:t>
      </w:r>
      <w:r w:rsidR="00F05A3C">
        <w:t xml:space="preserve"> could not put my finger to a single identified problem</w:t>
      </w:r>
      <w:r w:rsidR="00BA42CD">
        <w:t>.</w:t>
      </w:r>
      <w:r w:rsidR="00D0596B">
        <w:t xml:space="preserve"> </w:t>
      </w:r>
      <w:r w:rsidR="00F05A3C">
        <w:t>I</w:t>
      </w:r>
      <w:r>
        <w:t>t was a wide-ranging response</w:t>
      </w:r>
      <w:r w:rsidR="00F05A3C">
        <w:t xml:space="preserve"> across the board, looking at several areas of work that we do and are engaged in, where</w:t>
      </w:r>
      <w:r>
        <w:t xml:space="preserve"> we felt that possibly sometimes the balance had not been quite in the right place</w:t>
      </w:r>
      <w:r w:rsidR="00BA42CD">
        <w:t>.</w:t>
      </w:r>
      <w:r w:rsidR="00D0596B">
        <w:t xml:space="preserve"> </w:t>
      </w:r>
      <w:r w:rsidR="00F05A3C">
        <w:t>The board welcomed the idea of impartiality trai</w:t>
      </w:r>
      <w:r w:rsidR="00071A50">
        <w:t>ni</w:t>
      </w:r>
      <w:r w:rsidR="00F05A3C">
        <w:t>ng</w:t>
      </w:r>
      <w:r w:rsidR="0070417D">
        <w:t>, b</w:t>
      </w:r>
      <w:r w:rsidR="00F05A3C">
        <w:t>y the way, for the board as well as staff</w:t>
      </w:r>
      <w:r w:rsidR="00BA42CD">
        <w:t>.</w:t>
      </w:r>
      <w:r w:rsidR="00D0596B">
        <w:t xml:space="preserve"> </w:t>
      </w:r>
      <w:r w:rsidR="00F05A3C">
        <w:t xml:space="preserve">It is a good thing to be reminded </w:t>
      </w:r>
      <w:r w:rsidR="00071A50">
        <w:t>occasionally</w:t>
      </w:r>
      <w:r w:rsidR="00F05A3C">
        <w:t xml:space="preserve"> of where objectivity and evidence lies.</w:t>
      </w:r>
    </w:p>
    <w:p w:rsidR="002F67C7" w:rsidP="002F67C7">
      <w:pPr>
        <w:pStyle w:val="Question"/>
      </w:pPr>
      <w:sdt>
        <w:sdtPr>
          <w:alias w:val="Member"/>
          <w:tag w:val="&lt;Member mnisId='4048' dodsId='31721'&gt;"/>
          <w:id w:val="-442774053"/>
          <w:placeholder>
            <w:docPart w:val="DefaultPlaceholder_-1854013440"/>
          </w:placeholder>
          <w:richText/>
        </w:sdtPr>
        <w:sdtContent>
          <w:r w:rsidRPr="002F67C7">
            <w:rPr>
              <w:b/>
            </w:rPr>
            <w:t>Chair:</w:t>
          </w:r>
        </w:sdtContent>
      </w:sdt>
      <w:r>
        <w:t xml:space="preserve"> </w:t>
      </w:r>
      <w:r w:rsidR="00F05A3C">
        <w:t>Absolutely</w:t>
      </w:r>
      <w:r w:rsidR="00BA42CD">
        <w:t>.</w:t>
      </w:r>
      <w:r w:rsidR="00D0596B">
        <w:t xml:space="preserve"> </w:t>
      </w:r>
      <w:r>
        <w:t>You just said that the board felt the balance was not in the right place</w:t>
      </w:r>
      <w:r w:rsidR="00BA42CD">
        <w:t>.</w:t>
      </w:r>
      <w:r w:rsidR="00D0596B">
        <w:t xml:space="preserve"> </w:t>
      </w:r>
      <w:r w:rsidR="00F05A3C">
        <w:t>Where was the balance?</w:t>
      </w:r>
    </w:p>
    <w:p w:rsidR="007B6465" w:rsidP="002F67C7">
      <w:pPr>
        <w:pStyle w:val="Answer"/>
      </w:pPr>
      <w:sdt>
        <w:sdtPr>
          <w:alias w:val="Witness"/>
          <w:id w:val="-341235394"/>
          <w:placeholder>
            <w:docPart w:val="DefaultPlaceholder_-1854013440"/>
          </w:placeholder>
          <w:richText/>
        </w:sdtPr>
        <w:sdtContent>
          <w:r w:rsidR="00C239A1">
            <w:rPr>
              <w:b/>
              <w:i/>
              <w:iCs/>
            </w:rPr>
            <w:t>Baroness Falkner:</w:t>
          </w:r>
          <w:r w:rsidRPr="002F67C7" w:rsidR="002F67C7">
            <w:rPr>
              <w:b/>
            </w:rPr>
            <w:t xml:space="preserve"> </w:t>
          </w:r>
        </w:sdtContent>
      </w:sdt>
      <w:r w:rsidR="00F05A3C">
        <w:t>There were no</w:t>
      </w:r>
      <w:r w:rsidR="0070417D">
        <w:t>t</w:t>
      </w:r>
      <w:r w:rsidR="00F05A3C">
        <w:t xml:space="preserve"> any individual instances that I can tell you</w:t>
      </w:r>
      <w:r w:rsidR="00BA42CD">
        <w:t>.</w:t>
      </w:r>
      <w:r w:rsidR="00D0596B">
        <w:t xml:space="preserve"> </w:t>
      </w:r>
      <w:r w:rsidR="00F05A3C">
        <w:t>There were some times when the board felt that there was not a balance in the right place</w:t>
      </w:r>
      <w:r w:rsidR="00BA42CD">
        <w:t>.</w:t>
      </w:r>
      <w:r w:rsidR="00D0596B">
        <w:t xml:space="preserve"> </w:t>
      </w:r>
      <w:r w:rsidR="002F67C7">
        <w:t>I can give you on</w:t>
      </w:r>
      <w:r w:rsidR="00F05A3C">
        <w:t>e</w:t>
      </w:r>
      <w:r w:rsidR="002F67C7">
        <w:t xml:space="preserve"> example</w:t>
      </w:r>
      <w:r w:rsidR="00F05A3C">
        <w:t>, and I am not going to go beyond that, if you will accept right now that I wil</w:t>
      </w:r>
      <w:r w:rsidR="00CE2101">
        <w:t>l</w:t>
      </w:r>
      <w:r w:rsidR="00F05A3C">
        <w:t xml:space="preserve"> not go beyond that</w:t>
      </w:r>
      <w:r w:rsidR="00BA42CD">
        <w:t>.</w:t>
      </w:r>
      <w:r w:rsidR="00D0596B">
        <w:t xml:space="preserve"> </w:t>
      </w:r>
      <w:r w:rsidR="00F05A3C">
        <w:t>We were refe</w:t>
      </w:r>
      <w:r w:rsidR="00A33BF7">
        <w:t>re</w:t>
      </w:r>
      <w:r w:rsidR="00F05A3C">
        <w:t>nced negatively in some kinds of media and positively in other kinds of media</w:t>
      </w:r>
      <w:r w:rsidR="00BA42CD">
        <w:t>.</w:t>
      </w:r>
      <w:r w:rsidR="00D0596B">
        <w:t xml:space="preserve"> </w:t>
      </w:r>
      <w:r w:rsidR="00F05A3C">
        <w:t>That is a pretty good benchmark</w:t>
      </w:r>
      <w:r w:rsidR="00BF0A08">
        <w:t>.</w:t>
      </w:r>
    </w:p>
    <w:p w:rsidR="001C5D13" w:rsidP="002F67C7">
      <w:pPr>
        <w:pStyle w:val="Answer"/>
      </w:pPr>
      <w:r>
        <w:t>It is</w:t>
      </w:r>
      <w:r w:rsidR="00F05A3C">
        <w:t xml:space="preserve"> </w:t>
      </w:r>
      <w:r w:rsidR="0070417D">
        <w:t>t</w:t>
      </w:r>
      <w:r w:rsidR="00F05A3C">
        <w:t xml:space="preserve">he </w:t>
      </w:r>
      <w:r>
        <w:t xml:space="preserve">old </w:t>
      </w:r>
      <w:r w:rsidR="00F05A3C">
        <w:t>BBC story</w:t>
      </w:r>
      <w:r>
        <w:t>:</w:t>
      </w:r>
      <w:r w:rsidR="0070417D">
        <w:t xml:space="preserve"> </w:t>
      </w:r>
      <w:r w:rsidR="00F05A3C">
        <w:t>if we get enough criticisms from this side as well as this side, that means we are in the right place</w:t>
      </w:r>
      <w:r w:rsidR="00BA42CD">
        <w:t>.</w:t>
      </w:r>
      <w:r w:rsidR="00D0596B">
        <w:t xml:space="preserve"> </w:t>
      </w:r>
      <w:r w:rsidR="00F05A3C">
        <w:t>We were getting more criticisms from a certain side than another, so we thought we were not in the right place</w:t>
      </w:r>
      <w:r w:rsidR="00BA42CD">
        <w:t>.</w:t>
      </w:r>
      <w:r w:rsidR="00D0596B">
        <w:t xml:space="preserve"> </w:t>
      </w:r>
      <w:r w:rsidR="007360B4">
        <w:t xml:space="preserve">We want to </w:t>
      </w:r>
      <w:r w:rsidR="00F05A3C">
        <w:t>apply</w:t>
      </w:r>
      <w:r w:rsidR="007360B4">
        <w:t xml:space="preserve"> that exact metric</w:t>
      </w:r>
      <w:r w:rsidR="00001A59">
        <w:t>:</w:t>
      </w:r>
      <w:r w:rsidR="00F05A3C">
        <w:t xml:space="preserve"> that if we get criticisms we should find ourselves in the centre of that criticism, not on either end of the line, so to speak.</w:t>
      </w:r>
    </w:p>
    <w:p w:rsidR="002F67C7" w:rsidP="001C5D13">
      <w:pPr>
        <w:pStyle w:val="Question"/>
      </w:pPr>
      <w:sdt>
        <w:sdtPr>
          <w:alias w:val="Member"/>
          <w:tag w:val="&lt;Member mnisId='4048' dodsId='31721'&gt;"/>
          <w:id w:val="1314145833"/>
          <w:placeholder>
            <w:docPart w:val="DefaultPlaceholder_-1854013440"/>
          </w:placeholder>
          <w:richText/>
        </w:sdtPr>
        <w:sdtContent>
          <w:r w:rsidRPr="001C5D13" w:rsidR="001C5D13">
            <w:rPr>
              <w:b/>
            </w:rPr>
            <w:t>Chair:</w:t>
          </w:r>
        </w:sdtContent>
      </w:sdt>
      <w:r w:rsidR="00CE2101">
        <w:t xml:space="preserve"> </w:t>
      </w:r>
      <w:r w:rsidR="007B6465">
        <w:t xml:space="preserve">So your </w:t>
      </w:r>
      <w:r w:rsidR="00F05A3C">
        <w:t xml:space="preserve">concern about </w:t>
      </w:r>
      <w:r w:rsidR="00071A50">
        <w:t>impartiality</w:t>
      </w:r>
      <w:r w:rsidR="00F05A3C">
        <w:t xml:space="preserve"> was driven by the media</w:t>
      </w:r>
      <w:r w:rsidR="00A33BF7">
        <w:t>?</w:t>
      </w:r>
    </w:p>
    <w:p w:rsidR="001C5D13" w:rsidP="001C5D13">
      <w:pPr>
        <w:pStyle w:val="Answer"/>
      </w:pPr>
      <w:sdt>
        <w:sdtPr>
          <w:alias w:val="Witness"/>
          <w:id w:val="1081178906"/>
          <w:placeholder>
            <w:docPart w:val="DefaultPlaceholder_-1854013440"/>
          </w:placeholder>
          <w:richText/>
        </w:sdtPr>
        <w:sdtContent>
          <w:r w:rsidR="00C239A1">
            <w:rPr>
              <w:b/>
              <w:i/>
              <w:iCs/>
            </w:rPr>
            <w:t>Baroness Falkner:</w:t>
          </w:r>
          <w:r w:rsidRPr="001C5D13">
            <w:rPr>
              <w:b/>
            </w:rPr>
            <w:t xml:space="preserve"> </w:t>
          </w:r>
        </w:sdtContent>
      </w:sdt>
      <w:r>
        <w:t>It was driven by complaints we received as well</w:t>
      </w:r>
      <w:r w:rsidR="00BA42CD">
        <w:t>.</w:t>
      </w:r>
      <w:r w:rsidR="00D0596B">
        <w:t xml:space="preserve"> </w:t>
      </w:r>
      <w:r w:rsidR="00F05A3C">
        <w:t>It is one of the ways you have to be responsive</w:t>
      </w:r>
      <w:r w:rsidR="00BA42CD">
        <w:t>.</w:t>
      </w:r>
      <w:r w:rsidR="00D0596B">
        <w:t xml:space="preserve"> </w:t>
      </w:r>
      <w:r>
        <w:t xml:space="preserve">I am not going to suggest that one does not note what </w:t>
      </w:r>
      <w:r w:rsidR="00F05A3C">
        <w:t>complainants</w:t>
      </w:r>
      <w:r>
        <w:t xml:space="preserve"> are saying or</w:t>
      </w:r>
      <w:r w:rsidR="00A33BF7">
        <w:t>,</w:t>
      </w:r>
      <w:r>
        <w:t xml:space="preserve"> </w:t>
      </w:r>
      <w:r w:rsidR="00F05A3C">
        <w:t>indeed</w:t>
      </w:r>
      <w:r w:rsidR="00A33BF7">
        <w:t>,</w:t>
      </w:r>
      <w:r w:rsidR="00F05A3C">
        <w:t xml:space="preserve"> </w:t>
      </w:r>
      <w:r>
        <w:t>what we</w:t>
      </w:r>
      <w:r w:rsidR="00F05A3C">
        <w:t xml:space="preserve"> are</w:t>
      </w:r>
      <w:r>
        <w:t xml:space="preserve"> read</w:t>
      </w:r>
      <w:r w:rsidR="00F05A3C">
        <w:t>ing</w:t>
      </w:r>
      <w:r>
        <w:t xml:space="preserve"> about ourselves</w:t>
      </w:r>
      <w:r w:rsidR="00BA42CD">
        <w:t>.</w:t>
      </w:r>
      <w:r w:rsidR="00D0596B">
        <w:t xml:space="preserve"> </w:t>
      </w:r>
      <w:r w:rsidR="00F05A3C">
        <w:t>That is where the public lea</w:t>
      </w:r>
      <w:r w:rsidR="0070417D">
        <w:t>r</w:t>
      </w:r>
      <w:r w:rsidR="00F05A3C">
        <w:t>n what we are doing.</w:t>
      </w:r>
    </w:p>
    <w:p w:rsidR="001C5D13" w:rsidP="001C5D13">
      <w:pPr>
        <w:pStyle w:val="Question"/>
      </w:pPr>
      <w:sdt>
        <w:sdtPr>
          <w:alias w:val="Member"/>
          <w:tag w:val="&lt;Member mnisId='1565' dodsId='35440'&gt;"/>
          <w:id w:val="-69819635"/>
          <w:placeholder>
            <w:docPart w:val="DefaultPlaceholder_-1854013440"/>
          </w:placeholder>
          <w:richText/>
        </w:sdtPr>
        <w:sdtContent>
          <w:r w:rsidRPr="001C5D13">
            <w:rPr>
              <w:b/>
            </w:rPr>
            <w:t>Philip Davies:</w:t>
          </w:r>
        </w:sdtContent>
      </w:sdt>
      <w:r>
        <w:t xml:space="preserve"> </w:t>
      </w:r>
      <w:r w:rsidR="00F05A3C">
        <w:t>How much did that training cost?</w:t>
      </w:r>
    </w:p>
    <w:p w:rsidR="001C5D13" w:rsidP="001C5D13">
      <w:pPr>
        <w:pStyle w:val="Answer"/>
      </w:pPr>
      <w:sdt>
        <w:sdtPr>
          <w:alias w:val="Witness"/>
          <w:id w:val="1765958847"/>
          <w:placeholder>
            <w:docPart w:val="DefaultPlaceholder_-1854013440"/>
          </w:placeholder>
          <w:richText/>
        </w:sdtPr>
        <w:sdtContent>
          <w:r w:rsidR="00C239A1">
            <w:rPr>
              <w:b/>
              <w:i/>
              <w:iCs/>
            </w:rPr>
            <w:t>Baroness Falkner:</w:t>
          </w:r>
          <w:r w:rsidRPr="001C5D13">
            <w:rPr>
              <w:b/>
            </w:rPr>
            <w:t xml:space="preserve"> </w:t>
          </w:r>
        </w:sdtContent>
      </w:sdt>
      <w:r>
        <w:t xml:space="preserve">I </w:t>
      </w:r>
      <w:r w:rsidR="00CE2101">
        <w:t>cannot tell you right this minute</w:t>
      </w:r>
      <w:r w:rsidR="0070417D">
        <w:t>,</w:t>
      </w:r>
      <w:r w:rsidR="00CE2101">
        <w:t xml:space="preserve"> but I will ask someone to find out what the training cost</w:t>
      </w:r>
      <w:r w:rsidR="00BA42CD">
        <w:t>.</w:t>
      </w:r>
      <w:r w:rsidR="00D0596B">
        <w:t xml:space="preserve"> </w:t>
      </w:r>
      <w:r w:rsidR="00CE2101">
        <w:t>If I remember correctly it was not tens of thousands, but significantly less</w:t>
      </w:r>
      <w:r w:rsidR="00BA42CD">
        <w:t>.</w:t>
      </w:r>
      <w:r w:rsidR="00D0596B">
        <w:t xml:space="preserve"> </w:t>
      </w:r>
      <w:r w:rsidR="0070417D">
        <w:t xml:space="preserve">I </w:t>
      </w:r>
      <w:r>
        <w:t>will have the answer for you in a minute.</w:t>
      </w:r>
    </w:p>
    <w:p w:rsidR="001C5D13" w:rsidP="001C5D13">
      <w:pPr>
        <w:pStyle w:val="Question"/>
      </w:pPr>
      <w:sdt>
        <w:sdtPr>
          <w:alias w:val="Member"/>
          <w:tag w:val="&lt;Member mnisId='1565' dodsId='35440'&gt;"/>
          <w:id w:val="676937241"/>
          <w:placeholder>
            <w:docPart w:val="DefaultPlaceholder_-1854013440"/>
          </w:placeholder>
          <w:richText/>
        </w:sdtPr>
        <w:sdtContent>
          <w:r w:rsidRPr="001C5D13">
            <w:rPr>
              <w:b/>
            </w:rPr>
            <w:t>Philip Davies:</w:t>
          </w:r>
        </w:sdtContent>
      </w:sdt>
      <w:r>
        <w:t xml:space="preserve"> </w:t>
      </w:r>
      <w:r w:rsidR="00CE2101">
        <w:t>Can we see the training that your staff did</w:t>
      </w:r>
      <w:r w:rsidR="00BA42CD">
        <w:t>?</w:t>
      </w:r>
    </w:p>
    <w:p w:rsidR="001C5D13" w:rsidP="001C5D13">
      <w:pPr>
        <w:pStyle w:val="Answer"/>
      </w:pPr>
      <w:sdt>
        <w:sdtPr>
          <w:alias w:val="Witness"/>
          <w:id w:val="1376424616"/>
          <w:placeholder>
            <w:docPart w:val="DefaultPlaceholder_-1854013440"/>
          </w:placeholder>
          <w:richText/>
        </w:sdtPr>
        <w:sdtContent>
          <w:r w:rsidRPr="00D0596B" w:rsidR="00D0596B">
            <w:rPr>
              <w:b/>
              <w:i/>
              <w:iCs/>
            </w:rPr>
            <w:t>Marcial Boo:</w:t>
          </w:r>
          <w:r w:rsidRPr="001C5D13">
            <w:rPr>
              <w:b/>
            </w:rPr>
            <w:t xml:space="preserve"> </w:t>
          </w:r>
        </w:sdtContent>
      </w:sdt>
      <w:r>
        <w:t>I do not see any reason why not</w:t>
      </w:r>
      <w:r w:rsidR="00BA42CD">
        <w:t>.</w:t>
      </w:r>
      <w:r w:rsidR="00D0596B">
        <w:t xml:space="preserve"> </w:t>
      </w:r>
      <w:r w:rsidR="00CE2101">
        <w:t xml:space="preserve">I have done the training myself, since I joined </w:t>
      </w:r>
      <w:r w:rsidR="00D0596B">
        <w:t>the commission</w:t>
      </w:r>
      <w:r w:rsidR="00BA42CD">
        <w:t>.</w:t>
      </w:r>
      <w:r w:rsidR="00D0596B">
        <w:t xml:space="preserve"> </w:t>
      </w:r>
      <w:r w:rsidR="00CE2101">
        <w:t xml:space="preserve">It was conducted by our own </w:t>
      </w:r>
      <w:r w:rsidR="007B6465">
        <w:t xml:space="preserve">director </w:t>
      </w:r>
      <w:r w:rsidR="00CE2101">
        <w:t>of HR</w:t>
      </w:r>
      <w:r w:rsidR="0070417D">
        <w:t>,</w:t>
      </w:r>
      <w:r w:rsidR="00CE2101">
        <w:t xml:space="preserve"> so I cannot believe that it was particularly expensive</w:t>
      </w:r>
      <w:r w:rsidR="00BA42CD">
        <w:t>.</w:t>
      </w:r>
      <w:r w:rsidR="00D0596B">
        <w:t xml:space="preserve"> </w:t>
      </w:r>
      <w:r>
        <w:t>I do not have the answer to that question</w:t>
      </w:r>
      <w:r w:rsidR="00BA42CD">
        <w:t>.</w:t>
      </w:r>
      <w:r w:rsidR="00D0596B">
        <w:t xml:space="preserve"> </w:t>
      </w:r>
      <w:r w:rsidR="00CE2101">
        <w:t>There were some slides</w:t>
      </w:r>
      <w:r w:rsidR="00BA42CD">
        <w:t>.</w:t>
      </w:r>
      <w:r w:rsidR="00D0596B">
        <w:t xml:space="preserve"> </w:t>
      </w:r>
      <w:r w:rsidR="00CE2101">
        <w:t xml:space="preserve">It elicited a conversation about objectivity, neutrality, the Nolan principles, all the </w:t>
      </w:r>
      <w:r w:rsidR="00CE2101">
        <w:t>kinds of things that you would absolutely expect a regulator to be talking about</w:t>
      </w:r>
      <w:r w:rsidR="007B6465">
        <w:t>—</w:t>
      </w:r>
      <w:r w:rsidR="00CE2101">
        <w:t xml:space="preserve">both </w:t>
      </w:r>
      <w:r w:rsidR="007B6465">
        <w:t xml:space="preserve">the staff </w:t>
      </w:r>
      <w:r w:rsidR="00CE2101">
        <w:t xml:space="preserve">within the </w:t>
      </w:r>
      <w:r w:rsidR="00071A50">
        <w:t>organisation</w:t>
      </w:r>
      <w:r w:rsidR="0070417D">
        <w:t xml:space="preserve"> </w:t>
      </w:r>
      <w:r w:rsidR="007B6465">
        <w:t>and</w:t>
      </w:r>
      <w:r w:rsidR="00CE2101">
        <w:t xml:space="preserve"> on the board.</w:t>
      </w:r>
    </w:p>
    <w:p w:rsidR="001C5D13" w:rsidP="001C5D13">
      <w:pPr>
        <w:pStyle w:val="Remark"/>
      </w:pPr>
      <w:sdt>
        <w:sdtPr>
          <w:alias w:val="Member"/>
          <w:tag w:val="&lt;Member mnisId='1565' dodsId='35440'&gt;"/>
          <w:id w:val="933178196"/>
          <w:placeholder>
            <w:docPart w:val="DefaultPlaceholder_-1854013440"/>
          </w:placeholder>
          <w:richText/>
        </w:sdtPr>
        <w:sdtContent>
          <w:r w:rsidRPr="001C5D13">
            <w:rPr>
              <w:b/>
            </w:rPr>
            <w:t>Philip Davies:</w:t>
          </w:r>
        </w:sdtContent>
      </w:sdt>
      <w:r>
        <w:t xml:space="preserve"> You will let us have a look at your training</w:t>
      </w:r>
      <w:r w:rsidR="00A33BF7">
        <w:t>, b</w:t>
      </w:r>
      <w:r w:rsidR="00CE2101">
        <w:t>rilliant</w:t>
      </w:r>
      <w:r w:rsidR="00BA42CD">
        <w:t>.</w:t>
      </w:r>
      <w:r w:rsidR="00D0596B">
        <w:t xml:space="preserve"> </w:t>
      </w:r>
      <w:r w:rsidR="00CE2101">
        <w:t>Thank you.</w:t>
      </w:r>
    </w:p>
    <w:p w:rsidR="001C5D13" w:rsidP="001C5D13">
      <w:pPr>
        <w:pStyle w:val="Question"/>
      </w:pPr>
      <w:sdt>
        <w:sdtPr>
          <w:alias w:val="Member"/>
          <w:tag w:val="&lt;Member mnisId='4048' dodsId='31721'&gt;"/>
          <w:id w:val="389158892"/>
          <w:placeholder>
            <w:docPart w:val="DefaultPlaceholder_-1854013440"/>
          </w:placeholder>
          <w:richText/>
        </w:sdtPr>
        <w:sdtContent>
          <w:r w:rsidRPr="001C5D13">
            <w:rPr>
              <w:b/>
            </w:rPr>
            <w:t>Chair:</w:t>
          </w:r>
        </w:sdtContent>
      </w:sdt>
      <w:r w:rsidR="00071A50">
        <w:t xml:space="preserve"> </w:t>
      </w:r>
      <w:r w:rsidR="00CE2101">
        <w:t xml:space="preserve">Your metric of whether that training was successful or not will be </w:t>
      </w:r>
      <w:r w:rsidR="00071A50">
        <w:t>whether</w:t>
      </w:r>
      <w:r w:rsidR="00CE2101">
        <w:t xml:space="preserve"> you are being criticised equally by both sides of the media</w:t>
      </w:r>
      <w:r w:rsidR="00A33BF7">
        <w:t>?</w:t>
      </w:r>
    </w:p>
    <w:p w:rsidR="001C5D13" w:rsidP="001C5D13">
      <w:pPr>
        <w:pStyle w:val="Answer"/>
      </w:pPr>
      <w:sdt>
        <w:sdtPr>
          <w:alias w:val="Witness"/>
          <w:id w:val="758024657"/>
          <w:placeholder>
            <w:docPart w:val="DefaultPlaceholder_-1854013440"/>
          </w:placeholder>
          <w:richText/>
        </w:sdtPr>
        <w:sdtContent>
          <w:r w:rsidR="00C239A1">
            <w:rPr>
              <w:b/>
              <w:i/>
              <w:iCs/>
            </w:rPr>
            <w:t>Baroness Falkner:</w:t>
          </w:r>
          <w:r w:rsidRPr="001C5D13">
            <w:rPr>
              <w:b/>
            </w:rPr>
            <w:t xml:space="preserve"> </w:t>
          </w:r>
        </w:sdtContent>
      </w:sdt>
      <w:r w:rsidR="00CE2101">
        <w:t>No, whether what we produce appears to an informed person to be balanced</w:t>
      </w:r>
      <w:r w:rsidR="0070417D">
        <w:t xml:space="preserve">, </w:t>
      </w:r>
      <w:r w:rsidR="00071A50">
        <w:t>accurate</w:t>
      </w:r>
      <w:r w:rsidR="00CE2101">
        <w:t xml:space="preserve"> and </w:t>
      </w:r>
      <w:r w:rsidR="00A33BF7">
        <w:t>evidence based</w:t>
      </w:r>
      <w:r w:rsidR="00CE2101">
        <w:t>.</w:t>
      </w:r>
    </w:p>
    <w:p w:rsidR="001C5D13" w:rsidP="001C5D13">
      <w:pPr>
        <w:pStyle w:val="Question"/>
      </w:pPr>
      <w:sdt>
        <w:sdtPr>
          <w:alias w:val="Member"/>
          <w:tag w:val="&lt;Member mnisId='4048' dodsId='31721'&gt;"/>
          <w:id w:val="-1931429737"/>
          <w:placeholder>
            <w:docPart w:val="DefaultPlaceholder_-1854013440"/>
          </w:placeholder>
          <w:richText/>
        </w:sdtPr>
        <w:sdtContent>
          <w:r w:rsidRPr="001C5D13">
            <w:rPr>
              <w:b/>
            </w:rPr>
            <w:t>Chair:</w:t>
          </w:r>
        </w:sdtContent>
      </w:sdt>
      <w:r>
        <w:t xml:space="preserve"> </w:t>
      </w:r>
      <w:r w:rsidR="00CE2101">
        <w:t>The decision to do the training was driven because you felt you were being criticised by one side of the media.</w:t>
      </w:r>
    </w:p>
    <w:p w:rsidR="00FB1709" w:rsidP="001C5D13">
      <w:pPr>
        <w:pStyle w:val="Answer"/>
      </w:pPr>
      <w:sdt>
        <w:sdtPr>
          <w:alias w:val="Witness"/>
          <w:id w:val="791399277"/>
          <w:placeholder>
            <w:docPart w:val="DefaultPlaceholder_-1854013440"/>
          </w:placeholder>
          <w:richText/>
        </w:sdtPr>
        <w:sdtContent>
          <w:r w:rsidR="00C239A1">
            <w:rPr>
              <w:b/>
              <w:i/>
              <w:iCs/>
            </w:rPr>
            <w:t>Baroness Falkner:</w:t>
          </w:r>
          <w:r w:rsidRPr="001C5D13" w:rsidR="001C5D13">
            <w:rPr>
              <w:b/>
            </w:rPr>
            <w:t xml:space="preserve"> </w:t>
          </w:r>
        </w:sdtContent>
      </w:sdt>
      <w:r w:rsidR="00CE2101">
        <w:t>No</w:t>
      </w:r>
      <w:r w:rsidR="007B6465">
        <w:t>—well</w:t>
      </w:r>
      <w:r w:rsidR="00CE2101">
        <w:t>, criticised for what</w:t>
      </w:r>
      <w:r w:rsidR="00BA42CD">
        <w:t>?</w:t>
      </w:r>
      <w:r w:rsidR="00D0596B">
        <w:t xml:space="preserve"> </w:t>
      </w:r>
      <w:r w:rsidR="00CE2101">
        <w:t>You did not probe me on that</w:t>
      </w:r>
      <w:r w:rsidR="00BA42CD">
        <w:t>.</w:t>
      </w:r>
      <w:r w:rsidR="00D0596B">
        <w:t xml:space="preserve"> </w:t>
      </w:r>
      <w:r w:rsidR="00CE2101">
        <w:t xml:space="preserve">It depends </w:t>
      </w:r>
      <w:r w:rsidR="00A33BF7">
        <w:t xml:space="preserve">on </w:t>
      </w:r>
      <w:r w:rsidR="00CE2101">
        <w:t xml:space="preserve">what you are </w:t>
      </w:r>
      <w:r w:rsidR="00071A50">
        <w:t>criticised</w:t>
      </w:r>
      <w:r w:rsidR="00CE2101">
        <w:t xml:space="preserve"> for</w:t>
      </w:r>
      <w:r w:rsidR="00BA42CD">
        <w:t>.</w:t>
      </w:r>
      <w:r w:rsidR="00D0596B">
        <w:t xml:space="preserve"> </w:t>
      </w:r>
      <w:r w:rsidR="00CE2101">
        <w:t>We were being criticised frequently for our evidence base</w:t>
      </w:r>
      <w:r w:rsidR="00BA42CD">
        <w:t>.</w:t>
      </w:r>
      <w:r w:rsidR="00D0596B">
        <w:t xml:space="preserve"> </w:t>
      </w:r>
      <w:r w:rsidR="00CE2101">
        <w:t xml:space="preserve">When I say </w:t>
      </w:r>
      <w:r w:rsidR="007B6465">
        <w:t>“</w:t>
      </w:r>
      <w:r w:rsidR="00CE2101">
        <w:t>frequently</w:t>
      </w:r>
      <w:r w:rsidR="007B6465">
        <w:t>”</w:t>
      </w:r>
      <w:r w:rsidR="00CE2101">
        <w:t xml:space="preserve">, this was not a frequent occurrence, but what I mean by </w:t>
      </w:r>
      <w:r w:rsidR="007B6465">
        <w:t>“</w:t>
      </w:r>
      <w:r w:rsidR="00CE2101">
        <w:t>frequently</w:t>
      </w:r>
      <w:r w:rsidR="007B6465">
        <w:t>”</w:t>
      </w:r>
      <w:r w:rsidR="0070417D">
        <w:t xml:space="preserve"> is that</w:t>
      </w:r>
      <w:r w:rsidR="00CE2101">
        <w:t xml:space="preserve"> </w:t>
      </w:r>
      <w:r w:rsidR="0070417D">
        <w:t xml:space="preserve">the majority of the criticism </w:t>
      </w:r>
      <w:r w:rsidR="00CE2101">
        <w:t>was related to our evidence base</w:t>
      </w:r>
      <w:r w:rsidR="00BA42CD">
        <w:t>.</w:t>
      </w:r>
      <w:r w:rsidR="00D0596B">
        <w:t xml:space="preserve"> </w:t>
      </w:r>
      <w:r>
        <w:t xml:space="preserve">As </w:t>
      </w:r>
      <w:r w:rsidR="00A33BF7">
        <w:t xml:space="preserve">a law maker, you know that </w:t>
      </w:r>
      <w:r>
        <w:t>evidence can be quite selective.</w:t>
      </w:r>
    </w:p>
    <w:p w:rsidR="001C5D13" w:rsidP="00FB1709">
      <w:pPr>
        <w:pStyle w:val="Question"/>
      </w:pPr>
      <w:sdt>
        <w:sdtPr>
          <w:alias w:val="Member"/>
          <w:tag w:val="&lt;Member mnisId='4048' dodsId='31721'&gt;"/>
          <w:id w:val="-1045762723"/>
          <w:placeholder>
            <w:docPart w:val="DefaultPlaceholder_-1854013440"/>
          </w:placeholder>
          <w:richText/>
        </w:sdtPr>
        <w:sdtContent>
          <w:r w:rsidRPr="00FB1709" w:rsidR="00FB1709">
            <w:rPr>
              <w:b/>
            </w:rPr>
            <w:t>Chair:</w:t>
          </w:r>
        </w:sdtContent>
      </w:sdt>
      <w:r w:rsidR="00FB1709">
        <w:t xml:space="preserve"> </w:t>
      </w:r>
      <w:r w:rsidR="00CE2101">
        <w:t xml:space="preserve">If I remember correctly, when you came before us before your appointment, one of your objectives was to make </w:t>
      </w:r>
      <w:r w:rsidR="00D0596B">
        <w:t>the commission</w:t>
      </w:r>
      <w:r w:rsidR="00CE2101">
        <w:t xml:space="preserve"> more visible, and yet that visibility in the media has driven you to question whether you needed impartiality training</w:t>
      </w:r>
      <w:r w:rsidR="00BA42CD">
        <w:t>.</w:t>
      </w:r>
    </w:p>
    <w:p w:rsidR="000619AB" w:rsidP="000619AB">
      <w:pPr>
        <w:pStyle w:val="Answer"/>
      </w:pPr>
      <w:sdt>
        <w:sdtPr>
          <w:alias w:val="Witness"/>
          <w:id w:val="-340159966"/>
          <w:placeholder>
            <w:docPart w:val="DefaultPlaceholder_-1854013440"/>
          </w:placeholder>
          <w:richText/>
        </w:sdtPr>
        <w:sdtContent>
          <w:r w:rsidR="00C239A1">
            <w:rPr>
              <w:b/>
              <w:i/>
              <w:iCs/>
            </w:rPr>
            <w:t>Baroness Falkner:</w:t>
          </w:r>
          <w:r w:rsidRPr="000619AB">
            <w:rPr>
              <w:b/>
            </w:rPr>
            <w:t xml:space="preserve"> </w:t>
          </w:r>
        </w:sdtContent>
      </w:sdt>
      <w:r w:rsidR="00CE2101">
        <w:t xml:space="preserve">No, I think you are </w:t>
      </w:r>
      <w:r w:rsidR="00071A50">
        <w:t>reading</w:t>
      </w:r>
      <w:r w:rsidR="00CE2101">
        <w:t xml:space="preserve"> too much into</w:t>
      </w:r>
      <w:r w:rsidR="007B6465">
        <w:t>—</w:t>
      </w:r>
    </w:p>
    <w:p w:rsidR="000619AB" w:rsidP="007B6465">
      <w:pPr>
        <w:pStyle w:val="Question"/>
        <w:numPr>
          <w:ilvl w:val="0"/>
          <w:numId w:val="0"/>
        </w:numPr>
        <w:ind w:left="794"/>
      </w:pPr>
      <w:sdt>
        <w:sdtPr>
          <w:alias w:val="Member"/>
          <w:tag w:val="&lt;Member mnisId='4048' dodsId='31721'&gt;"/>
          <w:id w:val="1661742462"/>
          <w:placeholder>
            <w:docPart w:val="DefaultPlaceholder_-1854013440"/>
          </w:placeholder>
          <w:richText/>
        </w:sdtPr>
        <w:sdtContent>
          <w:r w:rsidRPr="000619AB">
            <w:rPr>
              <w:b/>
            </w:rPr>
            <w:t>Chair:</w:t>
          </w:r>
        </w:sdtContent>
      </w:sdt>
      <w:r w:rsidR="00071A50">
        <w:t xml:space="preserve"> </w:t>
      </w:r>
      <w:r w:rsidR="00CE2101">
        <w:t>The answer you gave</w:t>
      </w:r>
      <w:r w:rsidR="00BA42CD">
        <w:t>.</w:t>
      </w:r>
    </w:p>
    <w:p w:rsidR="0070417D" w:rsidP="000619AB">
      <w:pPr>
        <w:pStyle w:val="Answer"/>
      </w:pPr>
      <w:sdt>
        <w:sdtPr>
          <w:alias w:val="Witness"/>
          <w:id w:val="-2074796739"/>
          <w:placeholder>
            <w:docPart w:val="DefaultPlaceholder_-1854013440"/>
          </w:placeholder>
          <w:richText/>
        </w:sdtPr>
        <w:sdtContent>
          <w:r w:rsidR="00C239A1">
            <w:rPr>
              <w:b/>
              <w:i/>
              <w:iCs/>
            </w:rPr>
            <w:t>Baroness Falkner:</w:t>
          </w:r>
          <w:r w:rsidRPr="000619AB" w:rsidR="000619AB">
            <w:rPr>
              <w:b/>
            </w:rPr>
            <w:t xml:space="preserve"> </w:t>
          </w:r>
        </w:sdtContent>
      </w:sdt>
      <w:r w:rsidR="007B6465">
        <w:t>—</w:t>
      </w:r>
      <w:r w:rsidR="00CE2101">
        <w:t>the</w:t>
      </w:r>
      <w:r w:rsidR="007B6465">
        <w:t xml:space="preserve"> </w:t>
      </w:r>
      <w:r w:rsidR="00CE2101">
        <w:t>answer I gave</w:t>
      </w:r>
      <w:r>
        <w:t>,</w:t>
      </w:r>
      <w:r w:rsidR="00CE2101">
        <w:t xml:space="preserve"> but also the fact of the impartiality training</w:t>
      </w:r>
      <w:r w:rsidR="00BA42CD">
        <w:t>.</w:t>
      </w:r>
      <w:r w:rsidR="00D0596B">
        <w:t xml:space="preserve"> </w:t>
      </w:r>
      <w:r w:rsidR="000619AB">
        <w:t>My concern was to be more visible in the media</w:t>
      </w:r>
      <w:r>
        <w:t>,</w:t>
      </w:r>
      <w:r w:rsidR="000619AB">
        <w:t xml:space="preserve"> with </w:t>
      </w:r>
      <w:r w:rsidR="00CE2101">
        <w:t>the</w:t>
      </w:r>
      <w:r w:rsidR="000619AB">
        <w:t xml:space="preserve"> simple objective that people should know who we are</w:t>
      </w:r>
      <w:r w:rsidR="00BA42CD">
        <w:t>.</w:t>
      </w:r>
      <w:r w:rsidR="00D0596B">
        <w:t xml:space="preserve"> </w:t>
      </w:r>
      <w:r w:rsidR="00CE2101">
        <w:t>People shou</w:t>
      </w:r>
      <w:r w:rsidR="00404AE8">
        <w:t>ld come to us when they need to come to us</w:t>
      </w:r>
      <w:r w:rsidR="00BA42CD">
        <w:t>.</w:t>
      </w:r>
      <w:r w:rsidR="00D0596B">
        <w:t xml:space="preserve"> </w:t>
      </w:r>
      <w:r w:rsidR="007B46F9">
        <w:t xml:space="preserve">They should know there is a regulator that </w:t>
      </w:r>
      <w:r w:rsidR="006D67A8">
        <w:t>defends their equality and human rights</w:t>
      </w:r>
      <w:r w:rsidR="00BA42CD">
        <w:t>.</w:t>
      </w:r>
      <w:r w:rsidR="00D0596B">
        <w:t xml:space="preserve"> </w:t>
      </w:r>
      <w:r w:rsidR="006D67A8">
        <w:t>That was the objective, in terms of being more visible</w:t>
      </w:r>
      <w:r w:rsidR="00BA42CD">
        <w:t>.</w:t>
      </w:r>
      <w:r w:rsidR="00D0596B">
        <w:t xml:space="preserve"> </w:t>
      </w:r>
    </w:p>
    <w:p w:rsidR="000619AB" w:rsidP="000619AB">
      <w:pPr>
        <w:pStyle w:val="Answer"/>
      </w:pPr>
      <w:r>
        <w:t xml:space="preserve">The impartiality training was something I thought we needed to undertake almost </w:t>
      </w:r>
      <w:r w:rsidR="0039396A">
        <w:t>immediately</w:t>
      </w:r>
      <w:r>
        <w:t xml:space="preserve"> when I came in</w:t>
      </w:r>
      <w:r w:rsidR="00BA42CD">
        <w:t>.</w:t>
      </w:r>
      <w:r w:rsidR="00D0596B">
        <w:t xml:space="preserve"> </w:t>
      </w:r>
      <w:r w:rsidR="006D67A8">
        <w:t>We looked at other organisations</w:t>
      </w:r>
      <w:r w:rsidR="00BA42CD">
        <w:t>.</w:t>
      </w:r>
      <w:r w:rsidR="00D0596B">
        <w:t xml:space="preserve"> </w:t>
      </w:r>
      <w:r w:rsidR="006D67A8">
        <w:t>It is some time ago</w:t>
      </w:r>
      <w:r w:rsidR="007B6465">
        <w:t>;</w:t>
      </w:r>
      <w:r w:rsidR="00D0596B">
        <w:t xml:space="preserve"> </w:t>
      </w:r>
      <w:r w:rsidR="007B6465">
        <w:t xml:space="preserve">it </w:t>
      </w:r>
      <w:r w:rsidR="00071A50">
        <w:t>preceded</w:t>
      </w:r>
      <w:r w:rsidR="006D67A8">
        <w:t xml:space="preserve"> our visibility, if I can say that.</w:t>
      </w:r>
    </w:p>
    <w:p w:rsidR="000619AB" w:rsidP="000619AB">
      <w:pPr>
        <w:pStyle w:val="Question"/>
      </w:pPr>
      <w:sdt>
        <w:sdtPr>
          <w:alias w:val="Member"/>
          <w:tag w:val="&lt;Member mnisId='4048' dodsId='31721'&gt;"/>
          <w:id w:val="1921598159"/>
          <w:placeholder>
            <w:docPart w:val="DefaultPlaceholder_-1854013440"/>
          </w:placeholder>
          <w:richText/>
        </w:sdtPr>
        <w:sdtContent>
          <w:r w:rsidRPr="000619AB">
            <w:rPr>
              <w:b/>
            </w:rPr>
            <w:t>Chair:</w:t>
          </w:r>
        </w:sdtContent>
      </w:sdt>
      <w:r>
        <w:t xml:space="preserve"> How have you measured your visibility?</w:t>
      </w:r>
    </w:p>
    <w:p w:rsidR="000619AB" w:rsidP="000619AB">
      <w:pPr>
        <w:pStyle w:val="Answer"/>
      </w:pPr>
      <w:sdt>
        <w:sdtPr>
          <w:alias w:val="Witness"/>
          <w:id w:val="1682083095"/>
          <w:placeholder>
            <w:docPart w:val="DefaultPlaceholder_-1854013440"/>
          </w:placeholder>
          <w:richText/>
        </w:sdtPr>
        <w:sdtContent>
          <w:r w:rsidR="00C239A1">
            <w:rPr>
              <w:b/>
              <w:i/>
              <w:iCs/>
            </w:rPr>
            <w:t>Baroness Falkner:</w:t>
          </w:r>
        </w:sdtContent>
      </w:sdt>
      <w:r w:rsidRPr="000619AB">
        <w:rPr>
          <w:b/>
        </w:rPr>
        <w:t xml:space="preserve"> </w:t>
      </w:r>
      <w:r w:rsidR="006D67A8">
        <w:t>I have enormous numbers of statistics on that</w:t>
      </w:r>
      <w:r w:rsidR="00BA42CD">
        <w:t>.</w:t>
      </w:r>
      <w:r w:rsidR="00D0596B">
        <w:t xml:space="preserve"> </w:t>
      </w:r>
      <w:r w:rsidR="006D67A8">
        <w:t>If you give me a second while I find my numbers, in the last six months, from the beginning of this financial year, we have had 711 mentions since 1 April 2021</w:t>
      </w:r>
      <w:r w:rsidR="00BA42CD">
        <w:t>.</w:t>
      </w:r>
      <w:r w:rsidR="00D0596B">
        <w:t xml:space="preserve"> </w:t>
      </w:r>
      <w:r>
        <w:t>By my math that makes 120 mentions per day</w:t>
      </w:r>
      <w:r w:rsidR="00BA42CD">
        <w:t>.</w:t>
      </w:r>
      <w:r w:rsidR="00D0596B">
        <w:t xml:space="preserve"> </w:t>
      </w:r>
      <w:r w:rsidR="006D67A8">
        <w:t>Our newsletter is received by</w:t>
      </w:r>
      <w:r w:rsidR="005A2870">
        <w:t>—</w:t>
      </w:r>
      <w:r w:rsidR="006D67A8">
        <w:t xml:space="preserve"> </w:t>
      </w:r>
    </w:p>
    <w:p w:rsidR="000619AB" w:rsidP="000619AB">
      <w:pPr>
        <w:pStyle w:val="Question"/>
      </w:pPr>
      <w:sdt>
        <w:sdtPr>
          <w:alias w:val="Member"/>
          <w:tag w:val="&lt;Member mnisId='4048' dodsId='31721'&gt;"/>
          <w:id w:val="-1938742652"/>
          <w:placeholder>
            <w:docPart w:val="DefaultPlaceholder_-1854013440"/>
          </w:placeholder>
          <w:richText/>
        </w:sdtPr>
        <w:sdtContent>
          <w:r w:rsidRPr="000619AB">
            <w:rPr>
              <w:b/>
            </w:rPr>
            <w:t>Chair:</w:t>
          </w:r>
        </w:sdtContent>
      </w:sdt>
      <w:r w:rsidR="00BA42CD">
        <w:t xml:space="preserve"> </w:t>
      </w:r>
      <w:r w:rsidR="006D67A8">
        <w:t xml:space="preserve">Sorry, </w:t>
      </w:r>
      <w:r w:rsidR="005A2870">
        <w:t xml:space="preserve">you had </w:t>
      </w:r>
      <w:r w:rsidR="006D67A8">
        <w:t>711 mentions in the last six months, and you make that 120 mentions a day.</w:t>
      </w:r>
    </w:p>
    <w:p w:rsidR="006D67A8" w:rsidP="000619AB">
      <w:pPr>
        <w:pStyle w:val="Answer"/>
      </w:pPr>
      <w:sdt>
        <w:sdtPr>
          <w:alias w:val="Witness"/>
          <w:id w:val="-45145826"/>
          <w:placeholder>
            <w:docPart w:val="DefaultPlaceholder_-1854013440"/>
          </w:placeholder>
          <w:richText/>
        </w:sdtPr>
        <w:sdtContent>
          <w:r w:rsidR="00C239A1">
            <w:rPr>
              <w:b/>
              <w:i/>
              <w:iCs/>
            </w:rPr>
            <w:t>Baroness Falkner:</w:t>
          </w:r>
          <w:r w:rsidRPr="000619AB" w:rsidR="000619AB">
            <w:rPr>
              <w:b/>
            </w:rPr>
            <w:t xml:space="preserve"> </w:t>
          </w:r>
        </w:sdtContent>
      </w:sdt>
      <w:r>
        <w:t>Sorry, per month.</w:t>
      </w:r>
    </w:p>
    <w:p w:rsidR="006D67A8" w:rsidP="005A2870">
      <w:pPr>
        <w:pStyle w:val="Question"/>
        <w:numPr>
          <w:ilvl w:val="0"/>
          <w:numId w:val="0"/>
        </w:numPr>
        <w:ind w:left="794"/>
      </w:pPr>
      <w:sdt>
        <w:sdtPr>
          <w:alias w:val="Member"/>
          <w:tag w:val="&lt;Member mnisId='4048' dodsId='31721'&gt;"/>
          <w:id w:val="1780299664"/>
          <w:placeholder>
            <w:docPart w:val="2372BE5D92E44F3D93BAC5B8F29866F2"/>
          </w:placeholder>
          <w:richText/>
        </w:sdtPr>
        <w:sdtContent>
          <w:r w:rsidRPr="000619AB">
            <w:rPr>
              <w:b/>
            </w:rPr>
            <w:t>Chair:</w:t>
          </w:r>
        </w:sdtContent>
      </w:sdt>
      <w:r w:rsidR="00BA42CD">
        <w:t xml:space="preserve"> </w:t>
      </w:r>
      <w:r>
        <w:t>Thank you</w:t>
      </w:r>
      <w:r w:rsidR="0070417D">
        <w:t>.</w:t>
      </w:r>
    </w:p>
    <w:p w:rsidR="006B7C8E" w:rsidP="000619AB">
      <w:pPr>
        <w:pStyle w:val="Answer"/>
      </w:pPr>
      <w:sdt>
        <w:sdtPr>
          <w:alias w:val="Witness"/>
          <w:id w:val="-242038678"/>
          <w:placeholder>
            <w:docPart w:val="2372BE5D92E44F3D93BAC5B8F29866F2"/>
          </w:placeholder>
          <w:richText/>
        </w:sdtPr>
        <w:sdtContent>
          <w:r w:rsidR="00C239A1">
            <w:rPr>
              <w:b/>
              <w:i/>
              <w:iCs/>
            </w:rPr>
            <w:t>Baroness Falkner:</w:t>
          </w:r>
          <w:r w:rsidRPr="000619AB" w:rsidR="006D67A8">
            <w:rPr>
              <w:b/>
            </w:rPr>
            <w:t xml:space="preserve"> </w:t>
          </w:r>
        </w:sdtContent>
      </w:sdt>
      <w:r w:rsidR="006D67A8">
        <w:t xml:space="preserve">Our </w:t>
      </w:r>
      <w:r w:rsidR="00071A50">
        <w:t>newsletter</w:t>
      </w:r>
      <w:r w:rsidR="006D67A8">
        <w:t xml:space="preserve"> is received by over 9,000 individuals</w:t>
      </w:r>
      <w:r w:rsidR="0070417D">
        <w:t>,</w:t>
      </w:r>
      <w:r w:rsidR="006D67A8">
        <w:t xml:space="preserve"> and anyone can sign up to our news website</w:t>
      </w:r>
      <w:r w:rsidR="00BA42CD">
        <w:t>.</w:t>
      </w:r>
      <w:r w:rsidR="00D0596B">
        <w:t xml:space="preserve"> </w:t>
      </w:r>
      <w:r>
        <w:t xml:space="preserve">We have </w:t>
      </w:r>
      <w:r w:rsidR="005A2870">
        <w:t>2</w:t>
      </w:r>
      <w:r>
        <w:t xml:space="preserve"> million individuals who</w:t>
      </w:r>
      <w:r w:rsidR="006D67A8">
        <w:t xml:space="preserve"> have</w:t>
      </w:r>
      <w:r>
        <w:t xml:space="preserve"> visit</w:t>
      </w:r>
      <w:r w:rsidR="006D67A8">
        <w:t>ed</w:t>
      </w:r>
      <w:r>
        <w:t xml:space="preserve"> our website</w:t>
      </w:r>
      <w:r w:rsidR="00BA42CD">
        <w:t>.</w:t>
      </w:r>
      <w:r w:rsidR="00D0596B">
        <w:t xml:space="preserve"> </w:t>
      </w:r>
      <w:r w:rsidR="006D67A8">
        <w:t>We have 43,000 followers on Twitter</w:t>
      </w:r>
      <w:r w:rsidR="00BA42CD">
        <w:t>.</w:t>
      </w:r>
      <w:r w:rsidR="00D0596B">
        <w:t xml:space="preserve"> </w:t>
      </w:r>
      <w:r>
        <w:t xml:space="preserve">We receive 400 </w:t>
      </w:r>
      <w:r w:rsidR="005A2870">
        <w:t>inquir</w:t>
      </w:r>
      <w:r>
        <w:t>ies a month from individuals seeking information, advice or support</w:t>
      </w:r>
      <w:r w:rsidR="00BA42CD">
        <w:t>.</w:t>
      </w:r>
      <w:r w:rsidR="00D0596B">
        <w:t xml:space="preserve"> </w:t>
      </w:r>
      <w:r w:rsidR="006D67A8">
        <w:t>To me, th</w:t>
      </w:r>
      <w:r w:rsidR="0070417D">
        <w:t>at</w:t>
      </w:r>
      <w:r w:rsidR="006D67A8">
        <w:t xml:space="preserve"> final criteria is the most important one.</w:t>
      </w:r>
    </w:p>
    <w:p w:rsidR="000619AB" w:rsidP="006B7C8E">
      <w:pPr>
        <w:pStyle w:val="Question"/>
      </w:pPr>
      <w:sdt>
        <w:sdtPr>
          <w:alias w:val="Member"/>
          <w:tag w:val="&lt;Member mnisId='4048' dodsId='31721'&gt;"/>
          <w:id w:val="669602848"/>
          <w:placeholder>
            <w:docPart w:val="DefaultPlaceholder_-1854013440"/>
          </w:placeholder>
          <w:richText/>
        </w:sdtPr>
        <w:sdtContent>
          <w:r w:rsidRPr="006B7C8E" w:rsidR="006B7C8E">
            <w:rPr>
              <w:b/>
            </w:rPr>
            <w:t>Chair:</w:t>
          </w:r>
        </w:sdtContent>
      </w:sdt>
      <w:r w:rsidR="006B7C8E">
        <w:t xml:space="preserve"> </w:t>
      </w:r>
      <w:r w:rsidR="006D67A8">
        <w:t>How do those metrics measure up against the same period last year?</w:t>
      </w:r>
    </w:p>
    <w:p w:rsidR="00084D7D" w:rsidP="006B7C8E">
      <w:pPr>
        <w:pStyle w:val="Answer"/>
      </w:pPr>
      <w:sdt>
        <w:sdtPr>
          <w:alias w:val="Witness"/>
          <w:id w:val="-636334142"/>
          <w:placeholder>
            <w:docPart w:val="DefaultPlaceholder_-1854013440"/>
          </w:placeholder>
          <w:richText/>
        </w:sdtPr>
        <w:sdtContent>
          <w:r w:rsidR="00C239A1">
            <w:rPr>
              <w:b/>
              <w:i/>
              <w:iCs/>
            </w:rPr>
            <w:t>Baroness Falkner:</w:t>
          </w:r>
          <w:r w:rsidRPr="006B7C8E" w:rsidR="006B7C8E">
            <w:rPr>
              <w:b/>
            </w:rPr>
            <w:t xml:space="preserve"> </w:t>
          </w:r>
        </w:sdtContent>
      </w:sdt>
      <w:r w:rsidR="006D67A8">
        <w:t xml:space="preserve">I gave the metrics when I appeared before you at my confirmation </w:t>
      </w:r>
      <w:r w:rsidR="00071A50">
        <w:t>hearing</w:t>
      </w:r>
      <w:r w:rsidR="006D67A8">
        <w:t xml:space="preserve"> </w:t>
      </w:r>
      <w:r w:rsidR="00071A50">
        <w:t xml:space="preserve">in </w:t>
      </w:r>
      <w:r w:rsidR="006D67A8">
        <w:t>November last year</w:t>
      </w:r>
      <w:r w:rsidR="00BA42CD">
        <w:t>.</w:t>
      </w:r>
      <w:r w:rsidR="00D0596B">
        <w:t xml:space="preserve"> </w:t>
      </w:r>
      <w:r w:rsidR="006B7C8E">
        <w:t xml:space="preserve">Given that we are six months in, </w:t>
      </w:r>
      <w:r w:rsidR="006D67A8">
        <w:t xml:space="preserve">I do not think </w:t>
      </w:r>
      <w:r w:rsidR="006B7C8E">
        <w:t xml:space="preserve">we have </w:t>
      </w:r>
      <w:r w:rsidR="0039396A">
        <w:t>comparators</w:t>
      </w:r>
      <w:r w:rsidR="006B7C8E">
        <w:t xml:space="preserve"> yet</w:t>
      </w:r>
      <w:r w:rsidR="006D67A8">
        <w:t xml:space="preserve">, but at the end of the year we will be very happy to write to you and send you the </w:t>
      </w:r>
      <w:r w:rsidR="00071A50">
        <w:t>comparators</w:t>
      </w:r>
      <w:r w:rsidR="00BA42CD">
        <w:t>.</w:t>
      </w:r>
      <w:r w:rsidR="00D0596B">
        <w:t xml:space="preserve"> </w:t>
      </w:r>
      <w:r w:rsidR="006D67A8">
        <w:t xml:space="preserve">I suspect it is higher, but I cannot say that </w:t>
      </w:r>
      <w:r w:rsidR="00071A50">
        <w:t>definitively</w:t>
      </w:r>
      <w:r w:rsidR="00BA42CD">
        <w:t>.</w:t>
      </w:r>
      <w:r w:rsidR="00D0596B">
        <w:t xml:space="preserve"> </w:t>
      </w:r>
      <w:r w:rsidR="006D67A8">
        <w:t>Before the end of this session we will be able to tell you whether it is higher or not</w:t>
      </w:r>
      <w:r w:rsidR="00BA42CD">
        <w:t>.</w:t>
      </w:r>
      <w:r w:rsidR="00D0596B">
        <w:t xml:space="preserve"> </w:t>
      </w:r>
      <w:r w:rsidR="006D67A8">
        <w:t>Intuitively</w:t>
      </w:r>
      <w:r w:rsidR="00A33BF7">
        <w:t>,</w:t>
      </w:r>
      <w:r w:rsidR="006D67A8">
        <w:t xml:space="preserve"> I suspect it is rather higher</w:t>
      </w:r>
      <w:r w:rsidR="00BA42CD">
        <w:t>.</w:t>
      </w:r>
      <w:r w:rsidR="00D0596B">
        <w:t xml:space="preserve"> </w:t>
      </w:r>
    </w:p>
    <w:p w:rsidR="006B7C8E" w:rsidP="00084D7D">
      <w:pPr>
        <w:pStyle w:val="Question"/>
      </w:pPr>
      <w:sdt>
        <w:sdtPr>
          <w:alias w:val="Member"/>
          <w:tag w:val="&lt;Member mnisId='4048' dodsId='31721'&gt;"/>
          <w:id w:val="-1448001768"/>
          <w:placeholder>
            <w:docPart w:val="DefaultPlaceholder_-1854013440"/>
          </w:placeholder>
          <w:richText/>
        </w:sdtPr>
        <w:sdtContent>
          <w:r w:rsidRPr="00084D7D" w:rsidR="00084D7D">
            <w:rPr>
              <w:b/>
            </w:rPr>
            <w:t>Chair:</w:t>
          </w:r>
        </w:sdtContent>
      </w:sdt>
      <w:r w:rsidR="00084D7D">
        <w:t xml:space="preserve"> </w:t>
      </w:r>
      <w:r w:rsidR="006D67A8">
        <w:t xml:space="preserve">Your objective was to be </w:t>
      </w:r>
      <w:r w:rsidR="00071A50">
        <w:t>more</w:t>
      </w:r>
      <w:r w:rsidR="006D67A8">
        <w:t xml:space="preserve"> visible and </w:t>
      </w:r>
      <w:r w:rsidR="00071A50">
        <w:t>more</w:t>
      </w:r>
      <w:r w:rsidR="006D67A8">
        <w:t xml:space="preserve"> credible, and you do not know whether you are more visible</w:t>
      </w:r>
      <w:r w:rsidR="00BA42CD">
        <w:t>.</w:t>
      </w:r>
      <w:r w:rsidR="00D0596B">
        <w:t xml:space="preserve"> </w:t>
      </w:r>
      <w:r w:rsidR="00084D7D">
        <w:t>How many more Twitter follow</w:t>
      </w:r>
      <w:r w:rsidR="00A33BF7">
        <w:t>er</w:t>
      </w:r>
      <w:r w:rsidR="00084D7D">
        <w:t>s do you have?</w:t>
      </w:r>
    </w:p>
    <w:p w:rsidR="00084D7D" w:rsidP="00084D7D">
      <w:pPr>
        <w:pStyle w:val="Answer"/>
      </w:pPr>
      <w:sdt>
        <w:sdtPr>
          <w:alias w:val="Witness"/>
          <w:id w:val="1937238594"/>
          <w:placeholder>
            <w:docPart w:val="DefaultPlaceholder_-1854013440"/>
          </w:placeholder>
          <w:richText/>
        </w:sdtPr>
        <w:sdtContent>
          <w:r w:rsidR="00C239A1">
            <w:rPr>
              <w:b/>
              <w:i/>
              <w:iCs/>
            </w:rPr>
            <w:t>Baroness Falkner:</w:t>
          </w:r>
          <w:r w:rsidRPr="00084D7D">
            <w:rPr>
              <w:b/>
            </w:rPr>
            <w:t xml:space="preserve"> </w:t>
          </w:r>
        </w:sdtContent>
      </w:sdt>
      <w:r w:rsidR="006D67A8">
        <w:t>I pointed to the final metric</w:t>
      </w:r>
      <w:r w:rsidR="005A2870">
        <w:t>:</w:t>
      </w:r>
      <w:r w:rsidR="006D67A8">
        <w:t xml:space="preserve"> we </w:t>
      </w:r>
      <w:r w:rsidR="00071A50">
        <w:t>receive</w:t>
      </w:r>
      <w:r w:rsidR="006D67A8">
        <w:t xml:space="preserve"> 400 </w:t>
      </w:r>
      <w:r w:rsidR="005A2870">
        <w:t>inquir</w:t>
      </w:r>
      <w:r w:rsidR="006D67A8">
        <w:t>ies a month from individuals seeking information, advice or support</w:t>
      </w:r>
      <w:r w:rsidR="00BA42CD">
        <w:t>.</w:t>
      </w:r>
      <w:r w:rsidR="00D0596B">
        <w:t xml:space="preserve"> </w:t>
      </w:r>
      <w:r w:rsidR="006D67A8">
        <w:t>That is the key metric of our effectiveness</w:t>
      </w:r>
      <w:r w:rsidR="00A33BF7">
        <w:t>,</w:t>
      </w:r>
      <w:r w:rsidR="0070417D">
        <w:t xml:space="preserve"> w</w:t>
      </w:r>
      <w:r>
        <w:t>hether people know we are there, whether they contact us</w:t>
      </w:r>
      <w:r w:rsidR="006D67A8">
        <w:t>, in order to achieve information, advice or support</w:t>
      </w:r>
      <w:r w:rsidR="00BA42CD">
        <w:t>.</w:t>
      </w:r>
      <w:r w:rsidR="00D0596B">
        <w:t xml:space="preserve"> </w:t>
      </w:r>
      <w:r w:rsidR="006D67A8">
        <w:t xml:space="preserve">That is how we will </w:t>
      </w:r>
      <w:r w:rsidR="00071A50">
        <w:t>measure</w:t>
      </w:r>
      <w:r w:rsidR="006D67A8">
        <w:t>, at the end of the day</w:t>
      </w:r>
      <w:r w:rsidR="00BA42CD">
        <w:t>.</w:t>
      </w:r>
    </w:p>
    <w:p w:rsidR="00084D7D" w:rsidP="00084D7D">
      <w:pPr>
        <w:pStyle w:val="Question"/>
      </w:pPr>
      <w:sdt>
        <w:sdtPr>
          <w:alias w:val="Member"/>
          <w:tag w:val="&lt;Member mnisId='4048' dodsId='31721'&gt;"/>
          <w:id w:val="999156068"/>
          <w:placeholder>
            <w:docPart w:val="DefaultPlaceholder_-1854013440"/>
          </w:placeholder>
          <w:richText/>
        </w:sdtPr>
        <w:sdtContent>
          <w:r w:rsidRPr="00084D7D">
            <w:rPr>
              <w:b/>
            </w:rPr>
            <w:t>Chair:</w:t>
          </w:r>
        </w:sdtContent>
      </w:sdt>
      <w:r>
        <w:t xml:space="preserve"> </w:t>
      </w:r>
      <w:r w:rsidR="006D67A8">
        <w:t>How does that compare with last year?</w:t>
      </w:r>
    </w:p>
    <w:p w:rsidR="00084D7D" w:rsidP="00084D7D">
      <w:pPr>
        <w:pStyle w:val="Answer"/>
      </w:pPr>
      <w:sdt>
        <w:sdtPr>
          <w:alias w:val="Witness"/>
          <w:id w:val="117343061"/>
          <w:placeholder>
            <w:docPart w:val="DefaultPlaceholder_-1854013440"/>
          </w:placeholder>
          <w:richText/>
        </w:sdtPr>
        <w:sdtContent>
          <w:r w:rsidR="00C239A1">
            <w:rPr>
              <w:b/>
              <w:i/>
              <w:iCs/>
            </w:rPr>
            <w:t>Baroness Falkner:</w:t>
          </w:r>
          <w:r w:rsidRPr="00084D7D">
            <w:rPr>
              <w:b/>
            </w:rPr>
            <w:t xml:space="preserve"> </w:t>
          </w:r>
        </w:sdtContent>
      </w:sdt>
      <w:r>
        <w:t>We will try to find out for you</w:t>
      </w:r>
      <w:r w:rsidR="00BA42CD">
        <w:t>.</w:t>
      </w:r>
      <w:r w:rsidR="00D0596B">
        <w:t xml:space="preserve"> </w:t>
      </w:r>
      <w:r w:rsidR="006D67A8">
        <w:t>I am not sure that we had those metrics</w:t>
      </w:r>
      <w:r w:rsidRPr="00A33BF7" w:rsidR="00A33BF7">
        <w:t xml:space="preserve"> </w:t>
      </w:r>
      <w:r w:rsidR="00A33BF7">
        <w:t>last year</w:t>
      </w:r>
      <w:r w:rsidR="00BA42CD">
        <w:t>.</w:t>
      </w:r>
      <w:r w:rsidR="00D0596B">
        <w:t xml:space="preserve"> </w:t>
      </w:r>
      <w:r w:rsidR="006D67A8">
        <w:t xml:space="preserve">This is all part of our transformation programme, to </w:t>
      </w:r>
      <w:r w:rsidR="00071A50">
        <w:t>measure</w:t>
      </w:r>
      <w:r w:rsidR="006D67A8">
        <w:t xml:space="preserve"> how we become better at delivery</w:t>
      </w:r>
      <w:r w:rsidR="00BA42CD">
        <w:t>.</w:t>
      </w:r>
      <w:r w:rsidR="00D0596B">
        <w:t xml:space="preserve"> </w:t>
      </w:r>
      <w:r w:rsidR="006D67A8">
        <w:t xml:space="preserve">I suspect a year into our transformation </w:t>
      </w:r>
      <w:r w:rsidR="005A2870">
        <w:t xml:space="preserve">programme </w:t>
      </w:r>
      <w:r w:rsidR="006D67A8">
        <w:t>we will have better metrics for you than last year</w:t>
      </w:r>
      <w:r w:rsidR="00BA42CD">
        <w:t>.</w:t>
      </w:r>
      <w:r w:rsidR="00D0596B">
        <w:t xml:space="preserve"> </w:t>
      </w:r>
    </w:p>
    <w:p w:rsidR="00084D7D" w:rsidP="00084D7D">
      <w:pPr>
        <w:pStyle w:val="Question"/>
      </w:pPr>
      <w:sdt>
        <w:sdtPr>
          <w:alias w:val="Member"/>
          <w:tag w:val="&lt;Member mnisId='4048' dodsId='31721'&gt;"/>
          <w:id w:val="572551716"/>
          <w:placeholder>
            <w:docPart w:val="DefaultPlaceholder_-1854013440"/>
          </w:placeholder>
          <w:richText/>
        </w:sdtPr>
        <w:sdtContent>
          <w:r w:rsidRPr="00084D7D">
            <w:rPr>
              <w:b/>
            </w:rPr>
            <w:t>Chair:</w:t>
          </w:r>
        </w:sdtContent>
      </w:sdt>
      <w:r>
        <w:t xml:space="preserve"> </w:t>
      </w:r>
      <w:r w:rsidR="006D67A8">
        <w:t xml:space="preserve">Was </w:t>
      </w:r>
      <w:r w:rsidR="00D0596B">
        <w:t>the commission</w:t>
      </w:r>
      <w:r w:rsidR="006D67A8">
        <w:t xml:space="preserve"> not collecting metrics on how many </w:t>
      </w:r>
      <w:r w:rsidR="005A2870">
        <w:t>inquir</w:t>
      </w:r>
      <w:r w:rsidR="00071A50">
        <w:t>ies</w:t>
      </w:r>
      <w:r w:rsidR="006D67A8">
        <w:t xml:space="preserve"> it received, previously?</w:t>
      </w:r>
    </w:p>
    <w:p w:rsidR="00084D7D" w:rsidP="00084D7D">
      <w:pPr>
        <w:pStyle w:val="Answer"/>
      </w:pPr>
      <w:sdt>
        <w:sdtPr>
          <w:alias w:val="Witness"/>
          <w:id w:val="1383595634"/>
          <w:placeholder>
            <w:docPart w:val="DefaultPlaceholder_-1854013440"/>
          </w:placeholder>
          <w:richText/>
        </w:sdtPr>
        <w:sdtContent>
          <w:r w:rsidR="00C239A1">
            <w:rPr>
              <w:b/>
              <w:i/>
              <w:iCs/>
            </w:rPr>
            <w:t>Baroness Falkner:</w:t>
          </w:r>
          <w:r w:rsidRPr="00084D7D">
            <w:rPr>
              <w:b/>
            </w:rPr>
            <w:t xml:space="preserve"> </w:t>
          </w:r>
        </w:sdtContent>
      </w:sdt>
      <w:r w:rsidR="00E35568">
        <w:t>Are they i</w:t>
      </w:r>
      <w:r>
        <w:t>nquiries that are rightly directed to us</w:t>
      </w:r>
      <w:r w:rsidR="00E35568">
        <w:t>?</w:t>
      </w:r>
      <w:r w:rsidR="00D0596B">
        <w:t xml:space="preserve"> </w:t>
      </w:r>
      <w:r w:rsidR="005A2870">
        <w:t>I</w:t>
      </w:r>
      <w:r w:rsidR="00071A50">
        <w:t>nquiries</w:t>
      </w:r>
      <w:r w:rsidR="006D67A8">
        <w:t xml:space="preserve"> can be </w:t>
      </w:r>
      <w:r w:rsidR="005A2870">
        <w:t>inquir</w:t>
      </w:r>
      <w:r w:rsidR="006D67A8">
        <w:t>ies about anything.</w:t>
      </w:r>
    </w:p>
    <w:p w:rsidR="00084D7D" w:rsidP="00084D7D">
      <w:pPr>
        <w:pStyle w:val="Question"/>
      </w:pPr>
      <w:sdt>
        <w:sdtPr>
          <w:alias w:val="Member"/>
          <w:tag w:val="&lt;Member mnisId='4048' dodsId='31721'&gt;"/>
          <w:id w:val="699047464"/>
          <w:placeholder>
            <w:docPart w:val="DefaultPlaceholder_-1854013440"/>
          </w:placeholder>
          <w:richText/>
        </w:sdtPr>
        <w:sdtContent>
          <w:r w:rsidRPr="00084D7D">
            <w:rPr>
              <w:b/>
            </w:rPr>
            <w:t>Chair:</w:t>
          </w:r>
        </w:sdtContent>
      </w:sdt>
      <w:r>
        <w:t xml:space="preserve"> </w:t>
      </w:r>
      <w:r w:rsidR="006D67A8">
        <w:t>Well, you have used this figure of 400 per month</w:t>
      </w:r>
      <w:r w:rsidR="00BA42CD">
        <w:t>.</w:t>
      </w:r>
      <w:r w:rsidR="00D0596B">
        <w:t xml:space="preserve"> </w:t>
      </w:r>
      <w:r>
        <w:t>I am trying to establish whether that is higher or lower than 12 months ago</w:t>
      </w:r>
      <w:r w:rsidR="00BA42CD">
        <w:t>.</w:t>
      </w:r>
      <w:r w:rsidR="00D0596B">
        <w:t xml:space="preserve"> </w:t>
      </w:r>
      <w:r w:rsidR="006D67A8">
        <w:t>You yourself have said that is your key metric, and you do not know</w:t>
      </w:r>
      <w:r w:rsidR="00A33BF7">
        <w:t>.</w:t>
      </w:r>
    </w:p>
    <w:p w:rsidR="00084D7D" w:rsidP="00084D7D">
      <w:pPr>
        <w:pStyle w:val="Answer"/>
      </w:pPr>
      <w:sdt>
        <w:sdtPr>
          <w:alias w:val="Witness"/>
          <w:id w:val="2122722216"/>
          <w:placeholder>
            <w:docPart w:val="DefaultPlaceholder_-1854013440"/>
          </w:placeholder>
          <w:richText/>
        </w:sdtPr>
        <w:sdtContent>
          <w:r w:rsidR="00C239A1">
            <w:rPr>
              <w:b/>
              <w:i/>
              <w:iCs/>
            </w:rPr>
            <w:t>Baroness Falkner:</w:t>
          </w:r>
          <w:r w:rsidRPr="00084D7D">
            <w:rPr>
              <w:b/>
            </w:rPr>
            <w:t xml:space="preserve"> </w:t>
          </w:r>
        </w:sdtContent>
      </w:sdt>
      <w:r w:rsidR="006D67A8">
        <w:t>I am unable to tell you today, here, but I will probably be able to tell you in about 30 minutes</w:t>
      </w:r>
      <w:r w:rsidR="00BA42CD">
        <w:t>.</w:t>
      </w:r>
      <w:r w:rsidR="00D0596B">
        <w:t xml:space="preserve"> </w:t>
      </w:r>
      <w:r w:rsidR="006D67A8">
        <w:t>Since we have, I think, about an hour left, I will be able to tell you before the close of the session.</w:t>
      </w:r>
    </w:p>
    <w:p w:rsidR="00084D7D" w:rsidP="00084D7D">
      <w:pPr>
        <w:pStyle w:val="Question"/>
      </w:pPr>
      <w:sdt>
        <w:sdtPr>
          <w:alias w:val="Member"/>
          <w:tag w:val="&lt;Member mnisId='4048' dodsId='31721'&gt;"/>
          <w:id w:val="671309067"/>
          <w:placeholder>
            <w:docPart w:val="DefaultPlaceholder_-1854013440"/>
          </w:placeholder>
          <w:richText/>
        </w:sdtPr>
        <w:sdtContent>
          <w:r w:rsidRPr="00084D7D">
            <w:rPr>
              <w:b/>
            </w:rPr>
            <w:t>Chair:</w:t>
          </w:r>
        </w:sdtContent>
      </w:sdt>
      <w:r>
        <w:t xml:space="preserve"> </w:t>
      </w:r>
      <w:r w:rsidR="006D67A8">
        <w:t xml:space="preserve">I am not a huge fan of electronic communications in </w:t>
      </w:r>
      <w:r w:rsidR="00940451">
        <w:t>C</w:t>
      </w:r>
      <w:r w:rsidR="006D67A8">
        <w:t>ommittee, but there we go</w:t>
      </w:r>
      <w:r w:rsidR="00BA42CD">
        <w:t>.</w:t>
      </w:r>
      <w:r w:rsidR="00D0596B">
        <w:t xml:space="preserve"> </w:t>
      </w:r>
      <w:r>
        <w:t xml:space="preserve">The Social </w:t>
      </w:r>
      <w:r w:rsidR="0039396A">
        <w:t>Mobility</w:t>
      </w:r>
      <w:r>
        <w:t xml:space="preserve"> Commission comes under your remit</w:t>
      </w:r>
      <w:r w:rsidR="00BA42CD">
        <w:t>.</w:t>
      </w:r>
      <w:r w:rsidR="00D0596B">
        <w:t xml:space="preserve"> </w:t>
      </w:r>
      <w:r w:rsidR="006D67A8">
        <w:t>I think that is an exciting new appointment</w:t>
      </w:r>
      <w:r w:rsidR="00BA42CD">
        <w:t>.</w:t>
      </w:r>
      <w:r w:rsidR="00D0596B">
        <w:t xml:space="preserve"> </w:t>
      </w:r>
      <w:r w:rsidR="006D67A8">
        <w:t xml:space="preserve">Have you yet given any </w:t>
      </w:r>
      <w:r w:rsidR="006D67A8">
        <w:t xml:space="preserve">thought to how you are going </w:t>
      </w:r>
      <w:r w:rsidR="00940451">
        <w:t xml:space="preserve">to work, formally or informally, </w:t>
      </w:r>
      <w:r w:rsidR="006D67A8">
        <w:t>with the Social Mobility Commission?</w:t>
      </w:r>
    </w:p>
    <w:p w:rsidR="00F259A0" w:rsidP="00F259A0">
      <w:pPr>
        <w:pStyle w:val="Answer"/>
      </w:pPr>
      <w:sdt>
        <w:sdtPr>
          <w:alias w:val="Witness"/>
          <w:id w:val="1327405420"/>
          <w:placeholder>
            <w:docPart w:val="DefaultPlaceholder_-1854013440"/>
          </w:placeholder>
          <w:richText/>
        </w:sdtPr>
        <w:sdtContent>
          <w:r w:rsidR="00C239A1">
            <w:rPr>
              <w:b/>
              <w:i/>
              <w:iCs/>
            </w:rPr>
            <w:t>Baroness Falkner:</w:t>
          </w:r>
          <w:r w:rsidRPr="00F259A0">
            <w:rPr>
              <w:b/>
            </w:rPr>
            <w:t xml:space="preserve"> </w:t>
          </w:r>
        </w:sdtContent>
      </w:sdt>
      <w:r w:rsidR="006D67A8">
        <w:t>I do not believe it comes under our remit</w:t>
      </w:r>
      <w:r w:rsidR="00BA42CD">
        <w:t>.</w:t>
      </w:r>
      <w:r w:rsidR="00D0596B">
        <w:t xml:space="preserve"> </w:t>
      </w:r>
      <w:r w:rsidR="006D67A8">
        <w:t>I am slightly taken aback at that</w:t>
      </w:r>
      <w:r w:rsidR="00BA42CD">
        <w:t>.</w:t>
      </w:r>
      <w:r w:rsidR="00D0596B">
        <w:t xml:space="preserve"> </w:t>
      </w:r>
      <w:r w:rsidR="006D67A8">
        <w:t>I would love it to.</w:t>
      </w:r>
    </w:p>
    <w:p w:rsidR="00F259A0" w:rsidP="00940451">
      <w:pPr>
        <w:pStyle w:val="Question"/>
        <w:numPr>
          <w:ilvl w:val="0"/>
          <w:numId w:val="0"/>
        </w:numPr>
        <w:ind w:left="794"/>
      </w:pPr>
      <w:sdt>
        <w:sdtPr>
          <w:alias w:val="Member"/>
          <w:tag w:val="&lt;Member mnisId='4048' dodsId='31721'&gt;"/>
          <w:id w:val="-1976362696"/>
          <w:placeholder>
            <w:docPart w:val="DefaultPlaceholder_-1854013440"/>
          </w:placeholder>
          <w:richText/>
        </w:sdtPr>
        <w:sdtContent>
          <w:r w:rsidRPr="00F259A0">
            <w:rPr>
              <w:b/>
            </w:rPr>
            <w:t>Chair:</w:t>
          </w:r>
        </w:sdtContent>
      </w:sdt>
      <w:r>
        <w:t xml:space="preserve"> </w:t>
      </w:r>
      <w:r w:rsidR="006D67A8">
        <w:t xml:space="preserve">It comes under the remit </w:t>
      </w:r>
      <w:r w:rsidR="00071A50">
        <w:t>of</w:t>
      </w:r>
      <w:r w:rsidR="006D67A8">
        <w:t xml:space="preserve"> the Equality Hub</w:t>
      </w:r>
      <w:r w:rsidR="00C170F1">
        <w:t>.</w:t>
      </w:r>
    </w:p>
    <w:p w:rsidR="00F259A0" w:rsidP="00F259A0">
      <w:pPr>
        <w:pStyle w:val="Answer"/>
      </w:pPr>
      <w:sdt>
        <w:sdtPr>
          <w:alias w:val="Witness"/>
          <w:id w:val="-2127217451"/>
          <w:placeholder>
            <w:docPart w:val="DefaultPlaceholder_-1854013440"/>
          </w:placeholder>
          <w:richText/>
        </w:sdtPr>
        <w:sdtContent>
          <w:r w:rsidR="00C239A1">
            <w:rPr>
              <w:b/>
              <w:i/>
              <w:iCs/>
            </w:rPr>
            <w:t>Baroness Falkner:</w:t>
          </w:r>
          <w:r w:rsidRPr="00F259A0">
            <w:rPr>
              <w:b/>
            </w:rPr>
            <w:t xml:space="preserve"> </w:t>
          </w:r>
        </w:sdtContent>
      </w:sdt>
      <w:r w:rsidR="006D67A8">
        <w:t>Yes, but that is not us</w:t>
      </w:r>
      <w:r w:rsidR="00BA42CD">
        <w:t>.</w:t>
      </w:r>
      <w:r w:rsidR="00D0596B">
        <w:t xml:space="preserve"> </w:t>
      </w:r>
      <w:r w:rsidR="006D67A8">
        <w:t xml:space="preserve">I do not run the </w:t>
      </w:r>
      <w:r w:rsidR="00071A50">
        <w:t>Equality</w:t>
      </w:r>
      <w:r w:rsidR="006D67A8">
        <w:t xml:space="preserve"> Hub, I am afraid</w:t>
      </w:r>
      <w:r w:rsidR="00BA42CD">
        <w:t>.</w:t>
      </w:r>
      <w:r w:rsidR="00D0596B">
        <w:t xml:space="preserve"> </w:t>
      </w:r>
      <w:r w:rsidR="006D67A8">
        <w:t>I run the Equality and Human Rights Commission.</w:t>
      </w:r>
    </w:p>
    <w:p w:rsidR="00F259A0" w:rsidP="00F259A0">
      <w:pPr>
        <w:pStyle w:val="Question"/>
      </w:pPr>
      <w:sdt>
        <w:sdtPr>
          <w:alias w:val="Member"/>
          <w:tag w:val="&lt;Member mnisId='4048' dodsId='31721'&gt;"/>
          <w:id w:val="-1838212681"/>
          <w:placeholder>
            <w:docPart w:val="DefaultPlaceholder_-1854013440"/>
          </w:placeholder>
          <w:richText/>
        </w:sdtPr>
        <w:sdtContent>
          <w:r w:rsidRPr="00F259A0">
            <w:rPr>
              <w:b/>
            </w:rPr>
            <w:t>Chair:</w:t>
          </w:r>
        </w:sdtContent>
      </w:sdt>
      <w:r>
        <w:t xml:space="preserve"> </w:t>
      </w:r>
      <w:r w:rsidR="006D67A8">
        <w:t>How are you going to work with the Social Mobility Commission?</w:t>
      </w:r>
    </w:p>
    <w:p w:rsidR="00F259A0" w:rsidP="00F259A0">
      <w:pPr>
        <w:pStyle w:val="Answer"/>
      </w:pPr>
      <w:sdt>
        <w:sdtPr>
          <w:alias w:val="Witness"/>
          <w:id w:val="-807926255"/>
          <w:placeholder>
            <w:docPart w:val="DefaultPlaceholder_-1854013440"/>
          </w:placeholder>
          <w:richText/>
        </w:sdtPr>
        <w:sdtContent>
          <w:r w:rsidR="00C239A1">
            <w:rPr>
              <w:b/>
              <w:i/>
              <w:iCs/>
            </w:rPr>
            <w:t>Baroness Falkner:</w:t>
          </w:r>
          <w:r w:rsidRPr="00F259A0">
            <w:rPr>
              <w:b/>
            </w:rPr>
            <w:t xml:space="preserve"> </w:t>
          </w:r>
        </w:sdtContent>
      </w:sdt>
      <w:r>
        <w:t xml:space="preserve">We look forward to working with the new </w:t>
      </w:r>
      <w:r w:rsidR="00E35568">
        <w:t>chair</w:t>
      </w:r>
      <w:r w:rsidR="006D67A8">
        <w:t>, and we work at senior level already, regularly</w:t>
      </w:r>
      <w:r w:rsidR="00BA42CD">
        <w:t>.</w:t>
      </w:r>
      <w:r w:rsidR="00D0596B">
        <w:t xml:space="preserve"> </w:t>
      </w:r>
      <w:r w:rsidR="006D67A8">
        <w:t xml:space="preserve">We interact with the Equality Hub, the Government </w:t>
      </w:r>
      <w:r w:rsidR="00071A50">
        <w:t>Equalities</w:t>
      </w:r>
      <w:r w:rsidR="006D67A8">
        <w:t xml:space="preserve"> Office and the Social Mobility Commission on a regular basis</w:t>
      </w:r>
      <w:r w:rsidR="00BA42CD">
        <w:t>.</w:t>
      </w:r>
      <w:r w:rsidR="00D0596B">
        <w:t xml:space="preserve"> </w:t>
      </w:r>
      <w:r>
        <w:t xml:space="preserve">I have not yet had </w:t>
      </w:r>
      <w:r w:rsidR="00977A96">
        <w:t xml:space="preserve">a </w:t>
      </w:r>
      <w:r>
        <w:t xml:space="preserve">meeting with the new </w:t>
      </w:r>
      <w:r w:rsidR="00E35568">
        <w:t xml:space="preserve">chair </w:t>
      </w:r>
      <w:r>
        <w:t>of the Social Mobility Commission</w:t>
      </w:r>
      <w:r w:rsidR="006D67A8">
        <w:t>, but I believe it is under</w:t>
      </w:r>
      <w:r w:rsidR="00940451">
        <w:t xml:space="preserve"> </w:t>
      </w:r>
      <w:r w:rsidR="006D67A8">
        <w:t>way</w:t>
      </w:r>
      <w:r w:rsidR="00BA42CD">
        <w:t>.</w:t>
      </w:r>
      <w:r w:rsidR="00D0596B">
        <w:t xml:space="preserve"> </w:t>
      </w:r>
      <w:r w:rsidR="006D67A8">
        <w:t>It is in the diary.</w:t>
      </w:r>
    </w:p>
    <w:p w:rsidR="00F259A0" w:rsidP="00F259A0">
      <w:pPr>
        <w:pStyle w:val="Question"/>
      </w:pPr>
      <w:sdt>
        <w:sdtPr>
          <w:alias w:val="Member"/>
          <w:tag w:val="&lt;Member mnisId='4048' dodsId='31721'&gt;"/>
          <w:id w:val="-944459524"/>
          <w:placeholder>
            <w:docPart w:val="DefaultPlaceholder_-1854013440"/>
          </w:placeholder>
          <w:richText/>
        </w:sdtPr>
        <w:sdtContent>
          <w:r w:rsidRPr="00F259A0">
            <w:rPr>
              <w:b/>
            </w:rPr>
            <w:t>Chair:</w:t>
          </w:r>
        </w:sdtContent>
      </w:sdt>
      <w:r>
        <w:t xml:space="preserve"> </w:t>
      </w:r>
      <w:r w:rsidR="006D67A8">
        <w:t>Do you envisage a way of working together formally?</w:t>
      </w:r>
    </w:p>
    <w:p w:rsidR="00A61FA6" w:rsidP="00F259A0">
      <w:pPr>
        <w:pStyle w:val="Answer"/>
      </w:pPr>
      <w:sdt>
        <w:sdtPr>
          <w:alias w:val="Witness"/>
          <w:id w:val="1981188723"/>
          <w:placeholder>
            <w:docPart w:val="DefaultPlaceholder_-1854013440"/>
          </w:placeholder>
          <w:richText/>
        </w:sdtPr>
        <w:sdtContent>
          <w:r w:rsidR="00C239A1">
            <w:rPr>
              <w:b/>
              <w:i/>
              <w:iCs/>
            </w:rPr>
            <w:t>Baroness Falkner:</w:t>
          </w:r>
          <w:r w:rsidRPr="00F259A0" w:rsidR="00F259A0">
            <w:rPr>
              <w:b/>
            </w:rPr>
            <w:t xml:space="preserve"> </w:t>
          </w:r>
        </w:sdtContent>
      </w:sdt>
      <w:r w:rsidR="00E35568">
        <w:t xml:space="preserve">We </w:t>
      </w:r>
      <w:r w:rsidR="00EF341F">
        <w:t xml:space="preserve">saw the recommendation of your </w:t>
      </w:r>
      <w:r w:rsidR="00940451">
        <w:t>C</w:t>
      </w:r>
      <w:r w:rsidR="00EF341F">
        <w:t xml:space="preserve">ommittee, I think in your </w:t>
      </w:r>
      <w:r w:rsidR="00E35568">
        <w:t>levelling up</w:t>
      </w:r>
      <w:r w:rsidR="00EF341F">
        <w:t xml:space="preserve"> paper, </w:t>
      </w:r>
      <w:r w:rsidRPr="0070417D" w:rsidR="00071A50">
        <w:t>that</w:t>
      </w:r>
      <w:r w:rsidRPr="0070417D" w:rsidR="00EF341F">
        <w:t xml:space="preserve"> </w:t>
      </w:r>
      <w:r w:rsidR="00EF341F">
        <w:t xml:space="preserve">the Equality and Human Rights </w:t>
      </w:r>
      <w:r w:rsidR="0070417D">
        <w:t>C</w:t>
      </w:r>
      <w:r w:rsidR="00EF341F">
        <w:t>ommission lead</w:t>
      </w:r>
      <w:r w:rsidR="00940451">
        <w:t>s</w:t>
      </w:r>
      <w:r w:rsidR="00EF341F">
        <w:t xml:space="preserve"> the work</w:t>
      </w:r>
      <w:r w:rsidR="009465E6">
        <w:t xml:space="preserve"> on communicating</w:t>
      </w:r>
      <w:r w:rsidR="002A29FC">
        <w:t xml:space="preserve"> the need for a more effective civil society engagement</w:t>
      </w:r>
      <w:r w:rsidR="0070417D">
        <w:t>.</w:t>
      </w:r>
      <w:r w:rsidR="00D0596B">
        <w:t xml:space="preserve"> </w:t>
      </w:r>
      <w:r w:rsidR="00DF1AB2">
        <w:t xml:space="preserve">We </w:t>
      </w:r>
      <w:r w:rsidR="002A29FC">
        <w:t xml:space="preserve">will have to discuss with </w:t>
      </w:r>
      <w:r w:rsidR="00071A50">
        <w:t>them</w:t>
      </w:r>
      <w:r w:rsidR="002A29FC">
        <w:t xml:space="preserve"> how we operationalise that and the extent to which we can</w:t>
      </w:r>
      <w:r w:rsidR="00071A50">
        <w:t>, within</w:t>
      </w:r>
      <w:r w:rsidR="002A29FC">
        <w:t xml:space="preserve"> our remit and our resources</w:t>
      </w:r>
      <w:r w:rsidR="00BA42CD">
        <w:t>.</w:t>
      </w:r>
      <w:r w:rsidR="00D0596B">
        <w:t xml:space="preserve"> </w:t>
      </w:r>
      <w:r w:rsidR="002A29FC">
        <w:t>We are two separate organisations.</w:t>
      </w:r>
    </w:p>
    <w:p w:rsidR="00F259A0" w:rsidP="00A61FA6">
      <w:pPr>
        <w:pStyle w:val="Question"/>
      </w:pPr>
      <w:sdt>
        <w:sdtPr>
          <w:alias w:val="Member"/>
          <w:tag w:val="&lt;Member mnisId='4048' dodsId='31721'&gt;"/>
          <w:id w:val="-666404618"/>
          <w:placeholder>
            <w:docPart w:val="DefaultPlaceholder_-1854013440"/>
          </w:placeholder>
          <w:richText/>
        </w:sdtPr>
        <w:sdtContent>
          <w:r w:rsidRPr="00A61FA6" w:rsidR="00A61FA6">
            <w:rPr>
              <w:b/>
            </w:rPr>
            <w:t>Chair:</w:t>
          </w:r>
        </w:sdtContent>
      </w:sdt>
      <w:r w:rsidR="00A61FA6">
        <w:t xml:space="preserve"> </w:t>
      </w:r>
      <w:r w:rsidR="002A29FC">
        <w:t>Of course you are two separate organisations</w:t>
      </w:r>
      <w:r w:rsidR="00BA42CD">
        <w:t>.</w:t>
      </w:r>
      <w:r w:rsidR="00D0596B">
        <w:t xml:space="preserve"> </w:t>
      </w:r>
      <w:r w:rsidR="002A29FC">
        <w:t xml:space="preserve">I just wondered whether you had given any thought as to how a future formal relationship may lead to an MOU or some way of communal working </w:t>
      </w:r>
      <w:r w:rsidR="00071A50">
        <w:t>that</w:t>
      </w:r>
      <w:r w:rsidR="002A29FC">
        <w:t xml:space="preserve"> could be to everyone’s benefit</w:t>
      </w:r>
      <w:r w:rsidR="00BA42CD">
        <w:t>.</w:t>
      </w:r>
      <w:r w:rsidR="00D0596B">
        <w:t xml:space="preserve"> </w:t>
      </w:r>
      <w:r w:rsidR="002A29FC">
        <w:t xml:space="preserve">Did you want to </w:t>
      </w:r>
      <w:r w:rsidR="00071A50">
        <w:t>come in</w:t>
      </w:r>
      <w:r w:rsidR="002A29FC">
        <w:t>, Mr Boo</w:t>
      </w:r>
      <w:r w:rsidR="00BA42CD">
        <w:t>?</w:t>
      </w:r>
      <w:r w:rsidR="00D0596B">
        <w:t xml:space="preserve"> </w:t>
      </w:r>
      <w:r w:rsidR="002A29FC">
        <w:t>We have not heard much from you yet.</w:t>
      </w:r>
    </w:p>
    <w:p w:rsidR="00977A96" w:rsidP="00A61FA6">
      <w:pPr>
        <w:pStyle w:val="Answer"/>
      </w:pPr>
      <w:sdt>
        <w:sdtPr>
          <w:alias w:val="Witness"/>
          <w:id w:val="1572692449"/>
          <w:placeholder>
            <w:docPart w:val="DefaultPlaceholder_-1854013440"/>
          </w:placeholder>
          <w:richText/>
        </w:sdtPr>
        <w:sdtContent>
          <w:r w:rsidRPr="00D0596B" w:rsidR="00D0596B">
            <w:rPr>
              <w:b/>
              <w:i/>
              <w:iCs/>
            </w:rPr>
            <w:t>Marcial Boo:</w:t>
          </w:r>
          <w:r w:rsidRPr="00A61FA6" w:rsidR="00A61FA6">
            <w:rPr>
              <w:b/>
            </w:rPr>
            <w:t xml:space="preserve"> </w:t>
          </w:r>
        </w:sdtContent>
      </w:sdt>
      <w:r w:rsidR="002A29FC">
        <w:t xml:space="preserve">I certainly want to be working with all kinds of stakeholders, including the Social Mobility Commission, where there are </w:t>
      </w:r>
      <w:r w:rsidR="00071A50">
        <w:t>interests</w:t>
      </w:r>
      <w:r w:rsidR="002A29FC">
        <w:t xml:space="preserve"> that are aligned</w:t>
      </w:r>
      <w:r w:rsidR="00BA42CD">
        <w:t>.</w:t>
      </w:r>
      <w:r w:rsidR="00D0596B">
        <w:t xml:space="preserve"> </w:t>
      </w:r>
      <w:r w:rsidR="002A29FC">
        <w:t>I am absolutely sure that</w:t>
      </w:r>
      <w:r w:rsidR="0070417D">
        <w:t xml:space="preserve"> </w:t>
      </w:r>
      <w:r w:rsidR="002A29FC">
        <w:t xml:space="preserve">in this </w:t>
      </w:r>
      <w:r w:rsidR="00071A50">
        <w:t>case</w:t>
      </w:r>
      <w:r w:rsidR="002A29FC">
        <w:t xml:space="preserve"> there is an alignment of </w:t>
      </w:r>
      <w:r w:rsidR="00071A50">
        <w:t>interests</w:t>
      </w:r>
      <w:r w:rsidR="0070417D">
        <w:t>,</w:t>
      </w:r>
      <w:r w:rsidR="002A29FC">
        <w:t xml:space="preserve"> and as the new </w:t>
      </w:r>
      <w:r w:rsidR="00DF1AB2">
        <w:t xml:space="preserve">chair </w:t>
      </w:r>
      <w:r w:rsidR="002A29FC">
        <w:t xml:space="preserve">gets her feet under the </w:t>
      </w:r>
      <w:r w:rsidR="00071A50">
        <w:t>table</w:t>
      </w:r>
      <w:r w:rsidR="002A29FC">
        <w:t xml:space="preserve"> she will identify the priorities for </w:t>
      </w:r>
      <w:r w:rsidR="00D0596B">
        <w:t>the commission</w:t>
      </w:r>
      <w:r w:rsidR="00BA42CD">
        <w:t>.</w:t>
      </w:r>
      <w:r w:rsidR="00D0596B">
        <w:t xml:space="preserve"> </w:t>
      </w:r>
      <w:r w:rsidR="002A29FC">
        <w:t xml:space="preserve">We will explore with them where there is an overlap in our interests or where we can work jointly together, whether it is on specific protected </w:t>
      </w:r>
      <w:r w:rsidR="00071A50">
        <w:t>characteristics</w:t>
      </w:r>
      <w:r w:rsidR="00BB4DB1">
        <w:t>,</w:t>
      </w:r>
      <w:r w:rsidR="002A29FC">
        <w:t xml:space="preserve"> in specific geographical areas or in specific policy areas</w:t>
      </w:r>
      <w:r w:rsidR="00BA42CD">
        <w:t>.</w:t>
      </w:r>
      <w:r w:rsidR="00D0596B">
        <w:t xml:space="preserve"> </w:t>
      </w:r>
      <w:r w:rsidR="002A29FC">
        <w:t xml:space="preserve">Then we will come up with a programme where we can work </w:t>
      </w:r>
      <w:r w:rsidR="00071A50">
        <w:t>effectively</w:t>
      </w:r>
      <w:r w:rsidR="002A29FC">
        <w:t xml:space="preserve"> together to take forward our shared objectives</w:t>
      </w:r>
      <w:r w:rsidR="00BA42CD">
        <w:t>.</w:t>
      </w:r>
      <w:r w:rsidR="00D0596B">
        <w:t xml:space="preserve"> </w:t>
      </w:r>
      <w:r w:rsidR="002A29FC">
        <w:t xml:space="preserve">I will </w:t>
      </w:r>
      <w:r w:rsidR="00071A50">
        <w:t>be doing</w:t>
      </w:r>
      <w:r w:rsidR="002A29FC">
        <w:t xml:space="preserve"> that with a range of </w:t>
      </w:r>
      <w:r w:rsidR="00071A50">
        <w:t>other</w:t>
      </w:r>
      <w:r w:rsidR="002A29FC">
        <w:t xml:space="preserve"> bodies, as you can imagine.</w:t>
      </w:r>
    </w:p>
    <w:p w:rsidR="00A61FA6" w:rsidP="00977A96">
      <w:pPr>
        <w:pStyle w:val="Question"/>
      </w:pPr>
      <w:sdt>
        <w:sdtPr>
          <w:alias w:val="Member"/>
          <w:tag w:val="&lt;Member mnisId='4048' dodsId='31721'&gt;"/>
          <w:id w:val="144714063"/>
          <w:placeholder>
            <w:docPart w:val="DefaultPlaceholder_-1854013440"/>
          </w:placeholder>
          <w:richText/>
        </w:sdtPr>
        <w:sdtContent>
          <w:r w:rsidRPr="00977A96" w:rsidR="00977A96">
            <w:rPr>
              <w:b/>
            </w:rPr>
            <w:t>Chair:</w:t>
          </w:r>
        </w:sdtContent>
      </w:sdt>
      <w:r w:rsidR="00977A96">
        <w:t xml:space="preserve"> </w:t>
      </w:r>
      <w:r w:rsidR="002A29FC">
        <w:t>I would be really interested to hear what other bodies</w:t>
      </w:r>
      <w:r w:rsidR="00BA42CD">
        <w:t>.</w:t>
      </w:r>
      <w:r w:rsidR="00D0596B">
        <w:t xml:space="preserve"> </w:t>
      </w:r>
      <w:r w:rsidR="002A29FC">
        <w:t>I would like to know a bit about your vision.</w:t>
      </w:r>
    </w:p>
    <w:p w:rsidR="00977A96" w:rsidP="00977A96">
      <w:pPr>
        <w:pStyle w:val="Answer"/>
      </w:pPr>
      <w:sdt>
        <w:sdtPr>
          <w:alias w:val="Witness"/>
          <w:id w:val="-1451079386"/>
          <w:placeholder>
            <w:docPart w:val="DefaultPlaceholder_-1854013440"/>
          </w:placeholder>
          <w:richText/>
        </w:sdtPr>
        <w:sdtContent>
          <w:r w:rsidRPr="00D0596B" w:rsidR="00D0596B">
            <w:rPr>
              <w:b/>
              <w:i/>
              <w:iCs/>
            </w:rPr>
            <w:t>Marcial Boo:</w:t>
          </w:r>
          <w:r w:rsidRPr="00977A96">
            <w:rPr>
              <w:b/>
            </w:rPr>
            <w:t xml:space="preserve"> </w:t>
          </w:r>
        </w:sdtContent>
      </w:sdt>
      <w:r w:rsidR="002A29FC">
        <w:t xml:space="preserve">My vision is to deliver the </w:t>
      </w:r>
      <w:r w:rsidR="00071A50">
        <w:t>strategic</w:t>
      </w:r>
      <w:r w:rsidR="002A29FC">
        <w:t xml:space="preserve"> plan that we have consulted on</w:t>
      </w:r>
      <w:r w:rsidR="00BA42CD">
        <w:t>.</w:t>
      </w:r>
      <w:r w:rsidR="00D0596B">
        <w:t xml:space="preserve"> </w:t>
      </w:r>
      <w:r w:rsidR="002A29FC">
        <w:t xml:space="preserve">That is very clear about the </w:t>
      </w:r>
      <w:r w:rsidR="00071A50">
        <w:t>priorities</w:t>
      </w:r>
      <w:r w:rsidR="002A29FC">
        <w:t xml:space="preserve"> that we should take forward, in terms of focusing on, for example, health and social care, children and young people, fairness </w:t>
      </w:r>
      <w:r w:rsidR="00BB4DB1">
        <w:t>at</w:t>
      </w:r>
      <w:r w:rsidR="002A29FC">
        <w:t xml:space="preserve"> work</w:t>
      </w:r>
      <w:r w:rsidR="00E44FF1">
        <w:t>,</w:t>
      </w:r>
      <w:r w:rsidR="002A29FC">
        <w:t xml:space="preserve"> </w:t>
      </w:r>
      <w:r w:rsidR="00BB4DB1">
        <w:t>et cetera</w:t>
      </w:r>
      <w:r w:rsidR="00BA42CD">
        <w:t>.</w:t>
      </w:r>
      <w:r w:rsidR="00D0596B">
        <w:t xml:space="preserve"> </w:t>
      </w:r>
      <w:r>
        <w:t xml:space="preserve">I will want to make sure that we are taking forward our legal </w:t>
      </w:r>
      <w:r w:rsidR="0039396A">
        <w:t>statutory</w:t>
      </w:r>
      <w:r>
        <w:t xml:space="preserve"> </w:t>
      </w:r>
      <w:r w:rsidR="0039396A">
        <w:t>responsibilities</w:t>
      </w:r>
      <w:r>
        <w:t xml:space="preserve"> as the regulator of the Equality Act</w:t>
      </w:r>
      <w:r w:rsidR="002A29FC">
        <w:t xml:space="preserve">, </w:t>
      </w:r>
      <w:r w:rsidR="000707ED">
        <w:t xml:space="preserve">ensuring </w:t>
      </w:r>
      <w:r w:rsidR="002A29FC">
        <w:t xml:space="preserve">that employers and service </w:t>
      </w:r>
      <w:r w:rsidR="002A29FC">
        <w:t>providers up and down the country are adhering to the law</w:t>
      </w:r>
      <w:r w:rsidR="007F7C1C">
        <w:t>,</w:t>
      </w:r>
      <w:r w:rsidR="002A29FC">
        <w:t xml:space="preserve"> and us</w:t>
      </w:r>
      <w:r w:rsidR="000707ED">
        <w:t>ing</w:t>
      </w:r>
      <w:r w:rsidR="002A29FC">
        <w:t xml:space="preserve"> the </w:t>
      </w:r>
      <w:r w:rsidR="000707ED">
        <w:t xml:space="preserve">whole </w:t>
      </w:r>
      <w:r w:rsidR="002A29FC">
        <w:t>range of powers that Parliament has given us to make sure that that happens</w:t>
      </w:r>
      <w:r w:rsidR="000707ED">
        <w:t>.</w:t>
      </w:r>
      <w:r>
        <w:t xml:space="preserve"> </w:t>
      </w:r>
      <w:r w:rsidR="000707ED">
        <w:t xml:space="preserve">We </w:t>
      </w:r>
      <w:r>
        <w:t xml:space="preserve">have been given </w:t>
      </w:r>
      <w:r w:rsidR="000707ED">
        <w:t xml:space="preserve">that power </w:t>
      </w:r>
      <w:r>
        <w:t>by Parliament to make sure that we are not only enforcing the Equality Act</w:t>
      </w:r>
      <w:r w:rsidR="000707ED">
        <w:t>,</w:t>
      </w:r>
      <w:r w:rsidR="002A29FC">
        <w:t xml:space="preserve"> but fostering good relations </w:t>
      </w:r>
      <w:r w:rsidR="000707ED">
        <w:t>between</w:t>
      </w:r>
      <w:r w:rsidR="002A29FC">
        <w:t xml:space="preserve"> different groups.</w:t>
      </w:r>
    </w:p>
    <w:p w:rsidR="00977A96" w:rsidP="00977A96">
      <w:pPr>
        <w:pStyle w:val="Question"/>
      </w:pPr>
      <w:sdt>
        <w:sdtPr>
          <w:alias w:val="Member"/>
          <w:tag w:val="&lt;Member mnisId='4824' dodsId=''&gt;"/>
          <w:id w:val="-1652204448"/>
          <w:placeholder>
            <w:docPart w:val="DefaultPlaceholder_-1854013440"/>
          </w:placeholder>
          <w:richText/>
        </w:sdtPr>
        <w:sdtContent>
          <w:r w:rsidRPr="00977A96">
            <w:rPr>
              <w:b/>
            </w:rPr>
            <w:t>Kim Johnson:</w:t>
          </w:r>
        </w:sdtContent>
      </w:sdt>
      <w:r>
        <w:t xml:space="preserve"> </w:t>
      </w:r>
      <w:r w:rsidR="000707ED">
        <w:t xml:space="preserve">Good </w:t>
      </w:r>
      <w:r w:rsidR="002A29FC">
        <w:t xml:space="preserve">afternoon </w:t>
      </w:r>
      <w:r w:rsidR="00071A50">
        <w:t>Baroness</w:t>
      </w:r>
      <w:r w:rsidR="002A29FC">
        <w:t xml:space="preserve"> </w:t>
      </w:r>
      <w:r w:rsidR="00E44FF1">
        <w:t>Falkner</w:t>
      </w:r>
      <w:r w:rsidR="002A29FC">
        <w:t xml:space="preserve"> and Mr Boo</w:t>
      </w:r>
      <w:r w:rsidR="00BA42CD">
        <w:t>.</w:t>
      </w:r>
      <w:r w:rsidR="00D0596B">
        <w:t xml:space="preserve"> </w:t>
      </w:r>
      <w:r w:rsidR="002A29FC">
        <w:t xml:space="preserve">What has </w:t>
      </w:r>
      <w:r w:rsidR="00D0596B">
        <w:t>the commission</w:t>
      </w:r>
      <w:r w:rsidR="002A29FC">
        <w:t xml:space="preserve"> learned </w:t>
      </w:r>
      <w:r w:rsidR="00E44FF1">
        <w:t xml:space="preserve">from this pandemic </w:t>
      </w:r>
      <w:r w:rsidR="002A29FC">
        <w:t xml:space="preserve">about the Government’s approach to addressing </w:t>
      </w:r>
      <w:r w:rsidR="00071A50">
        <w:t>inequality</w:t>
      </w:r>
      <w:r w:rsidR="002A29FC">
        <w:t>?</w:t>
      </w:r>
    </w:p>
    <w:p w:rsidR="008C5084" w:rsidP="00977A96">
      <w:pPr>
        <w:pStyle w:val="Answer"/>
      </w:pPr>
      <w:sdt>
        <w:sdtPr>
          <w:alias w:val="Witness"/>
          <w:id w:val="-1418941852"/>
          <w:placeholder>
            <w:docPart w:val="DefaultPlaceholder_-1854013440"/>
          </w:placeholder>
          <w:richText/>
        </w:sdtPr>
        <w:sdtContent>
          <w:r w:rsidR="00C239A1">
            <w:rPr>
              <w:b/>
              <w:i/>
              <w:iCs/>
            </w:rPr>
            <w:t>Baroness Falkner:</w:t>
          </w:r>
          <w:r w:rsidRPr="00977A96" w:rsidR="00977A96">
            <w:rPr>
              <w:b/>
            </w:rPr>
            <w:t xml:space="preserve"> </w:t>
          </w:r>
        </w:sdtContent>
      </w:sdt>
      <w:r w:rsidR="002A29FC">
        <w:t xml:space="preserve">You are referring specifically, I take it, to </w:t>
      </w:r>
      <w:r w:rsidR="00E44FF1">
        <w:t>C</w:t>
      </w:r>
      <w:r w:rsidR="002A29FC">
        <w:t>ovid</w:t>
      </w:r>
      <w:r w:rsidR="00BF63DC">
        <w:t xml:space="preserve"> and our response during Covid.</w:t>
      </w:r>
    </w:p>
    <w:p w:rsidR="00977A96" w:rsidP="000707ED">
      <w:pPr>
        <w:pStyle w:val="Question"/>
        <w:numPr>
          <w:ilvl w:val="0"/>
          <w:numId w:val="0"/>
        </w:numPr>
        <w:ind w:left="794"/>
      </w:pPr>
      <w:sdt>
        <w:sdtPr>
          <w:alias w:val="Member"/>
          <w:tag w:val="&lt;Member mnisId='4824' dodsId=''&gt;"/>
          <w:id w:val="1793013713"/>
          <w:placeholder>
            <w:docPart w:val="DefaultPlaceholder_-1854013440"/>
          </w:placeholder>
          <w:richText/>
        </w:sdtPr>
        <w:sdtContent>
          <w:r w:rsidRPr="008C5084" w:rsidR="008C5084">
            <w:rPr>
              <w:b/>
            </w:rPr>
            <w:t>Kim Johnson:</w:t>
          </w:r>
        </w:sdtContent>
      </w:sdt>
      <w:r w:rsidR="008C5084">
        <w:t xml:space="preserve"> Yes.</w:t>
      </w:r>
    </w:p>
    <w:p w:rsidR="006D0E91" w:rsidP="008C5084">
      <w:pPr>
        <w:pStyle w:val="Answer"/>
      </w:pPr>
      <w:sdt>
        <w:sdtPr>
          <w:alias w:val="Witness"/>
          <w:id w:val="-1852863942"/>
          <w:placeholder>
            <w:docPart w:val="DefaultPlaceholder_-1854013440"/>
          </w:placeholder>
          <w:richText/>
        </w:sdtPr>
        <w:sdtContent>
          <w:r w:rsidRPr="00D0596B" w:rsidR="00D0596B">
            <w:rPr>
              <w:b/>
              <w:i/>
              <w:iCs/>
            </w:rPr>
            <w:t>Marcial Boo:</w:t>
          </w:r>
          <w:r w:rsidRPr="008C5084" w:rsidR="008C5084">
            <w:rPr>
              <w:b/>
            </w:rPr>
            <w:t xml:space="preserve"> </w:t>
          </w:r>
        </w:sdtContent>
      </w:sdt>
      <w:r w:rsidR="00BF63DC">
        <w:t>I understand that we have issued a lot of guidance to public bodies and private sector organisations</w:t>
      </w:r>
      <w:r w:rsidR="000707ED">
        <w:t>,</w:t>
      </w:r>
      <w:r w:rsidR="00BF63DC">
        <w:t xml:space="preserve"> </w:t>
      </w:r>
      <w:r w:rsidR="00285FF7">
        <w:t>s</w:t>
      </w:r>
      <w:r w:rsidR="00BF63DC">
        <w:t>o they make sure that they are treating their staff fairly in their response to the pandemic, both through the period of furlough and now as people are returning to work</w:t>
      </w:r>
      <w:r w:rsidR="00BA42CD">
        <w:t>.</w:t>
      </w:r>
      <w:r w:rsidR="00D0596B">
        <w:t xml:space="preserve"> </w:t>
      </w:r>
      <w:r w:rsidR="008C5084">
        <w:t>That will impact on different parts of the community in different ways</w:t>
      </w:r>
      <w:r w:rsidR="00BF63DC">
        <w:t xml:space="preserve">, </w:t>
      </w:r>
      <w:r w:rsidR="00071A50">
        <w:t>obviously</w:t>
      </w:r>
      <w:r w:rsidR="000707ED">
        <w:t>.</w:t>
      </w:r>
      <w:r w:rsidR="00BF63DC">
        <w:t xml:space="preserve"> </w:t>
      </w:r>
      <w:r w:rsidR="000707ED">
        <w:t xml:space="preserve">Each </w:t>
      </w:r>
      <w:r w:rsidR="00071A50">
        <w:t>employer</w:t>
      </w:r>
      <w:r w:rsidR="00BF63DC">
        <w:t>, each service provider, will need to asses</w:t>
      </w:r>
      <w:r w:rsidR="00285FF7">
        <w:t>s</w:t>
      </w:r>
      <w:r w:rsidR="00BF63DC">
        <w:t xml:space="preserve"> for </w:t>
      </w:r>
      <w:r w:rsidR="000707ED">
        <w:t>itself</w:t>
      </w:r>
      <w:r w:rsidR="00BF63DC">
        <w:t xml:space="preserve"> how what </w:t>
      </w:r>
      <w:r w:rsidR="000707ED">
        <w:t>it</w:t>
      </w:r>
      <w:r w:rsidR="00BF63DC">
        <w:t xml:space="preserve"> </w:t>
      </w:r>
      <w:r w:rsidR="000707ED">
        <w:t>is</w:t>
      </w:r>
      <w:r w:rsidR="00BF63DC">
        <w:t xml:space="preserve"> doing complies with equality and </w:t>
      </w:r>
      <w:r w:rsidR="00071A50">
        <w:t>human</w:t>
      </w:r>
      <w:r w:rsidR="00BF63DC">
        <w:t xml:space="preserve"> rights legislation</w:t>
      </w:r>
      <w:r w:rsidR="00BA42CD">
        <w:t>.</w:t>
      </w:r>
      <w:r w:rsidR="00D0596B">
        <w:t xml:space="preserve"> </w:t>
      </w:r>
      <w:r w:rsidR="00BF63DC">
        <w:t>We are there to provide that guidance to them.</w:t>
      </w:r>
    </w:p>
    <w:p w:rsidR="008C5084" w:rsidP="006D0E91">
      <w:pPr>
        <w:pStyle w:val="Question"/>
      </w:pPr>
      <w:sdt>
        <w:sdtPr>
          <w:alias w:val="Member"/>
          <w:tag w:val="&lt;Member mnisId='4824' dodsId=''&gt;"/>
          <w:id w:val="703374006"/>
          <w:placeholder>
            <w:docPart w:val="DefaultPlaceholder_-1854013440"/>
          </w:placeholder>
          <w:richText/>
        </w:sdtPr>
        <w:sdtContent>
          <w:r w:rsidRPr="006D0E91" w:rsidR="006D0E91">
            <w:rPr>
              <w:b/>
            </w:rPr>
            <w:t>Kim Johnson:</w:t>
          </w:r>
        </w:sdtContent>
      </w:sdt>
      <w:r w:rsidR="006D0E91">
        <w:t xml:space="preserve"> </w:t>
      </w:r>
      <w:r w:rsidR="00BF63DC">
        <w:t>What would be your opinion on the Government’s approach</w:t>
      </w:r>
      <w:r w:rsidR="00BA42CD">
        <w:t xml:space="preserve"> </w:t>
      </w:r>
      <w:r w:rsidR="00BF63DC">
        <w:t>to the race and gen</w:t>
      </w:r>
      <w:r w:rsidR="00071A50">
        <w:t>d</w:t>
      </w:r>
      <w:r w:rsidR="00BF63DC">
        <w:t>er pay gap and the reporting of</w:t>
      </w:r>
      <w:r w:rsidR="001E5918">
        <w:t xml:space="preserve"> it</w:t>
      </w:r>
      <w:r w:rsidR="00BF63DC">
        <w:t>?</w:t>
      </w:r>
    </w:p>
    <w:p w:rsidR="006D0E91" w:rsidP="006D0E91">
      <w:pPr>
        <w:pStyle w:val="Answer"/>
      </w:pPr>
      <w:sdt>
        <w:sdtPr>
          <w:alias w:val="Witness"/>
          <w:id w:val="601237444"/>
          <w:placeholder>
            <w:docPart w:val="DefaultPlaceholder_-1854013440"/>
          </w:placeholder>
          <w:richText/>
        </w:sdtPr>
        <w:sdtContent>
          <w:r w:rsidR="00C239A1">
            <w:rPr>
              <w:b/>
              <w:i/>
              <w:iCs/>
            </w:rPr>
            <w:t>Baroness Falkner:</w:t>
          </w:r>
          <w:r w:rsidRPr="006D0E91">
            <w:rPr>
              <w:b/>
            </w:rPr>
            <w:t xml:space="preserve"> </w:t>
          </w:r>
        </w:sdtContent>
      </w:sdt>
      <w:r w:rsidR="00D87370">
        <w:t xml:space="preserve">The </w:t>
      </w:r>
      <w:r w:rsidR="00071A50">
        <w:t>Government’s</w:t>
      </w:r>
      <w:r w:rsidR="00D87370">
        <w:t xml:space="preserve"> approach to it</w:t>
      </w:r>
      <w:r w:rsidR="001B15F1">
        <w:t>—</w:t>
      </w:r>
      <w:r w:rsidR="00D87370">
        <w:t>I am not clear</w:t>
      </w:r>
      <w:r w:rsidR="00BA42CD">
        <w:t>.</w:t>
      </w:r>
    </w:p>
    <w:p w:rsidR="006D0E91" w:rsidP="00E44FF1">
      <w:pPr>
        <w:pStyle w:val="Question"/>
        <w:numPr>
          <w:ilvl w:val="0"/>
          <w:numId w:val="0"/>
        </w:numPr>
        <w:ind w:left="794"/>
      </w:pPr>
      <w:sdt>
        <w:sdtPr>
          <w:alias w:val="Member"/>
          <w:tag w:val="&lt;Member mnisId='4824' dodsId=''&gt;"/>
          <w:id w:val="-12694049"/>
          <w:placeholder>
            <w:docPart w:val="DefaultPlaceholder_-1854013440"/>
          </w:placeholder>
          <w:richText/>
        </w:sdtPr>
        <w:sdtContent>
          <w:r w:rsidRPr="006D0E91">
            <w:rPr>
              <w:b/>
            </w:rPr>
            <w:t>Kim Johnson:</w:t>
          </w:r>
        </w:sdtContent>
      </w:sdt>
      <w:r>
        <w:t xml:space="preserve"> </w:t>
      </w:r>
      <w:r w:rsidR="00D87370">
        <w:t xml:space="preserve">At the beginning of the pandemic, </w:t>
      </w:r>
      <w:r w:rsidR="00B53081">
        <w:t>the gender pay gap was stalled</w:t>
      </w:r>
      <w:r w:rsidR="00BA42CD">
        <w:t>.</w:t>
      </w:r>
      <w:r w:rsidR="00D0596B">
        <w:t xml:space="preserve"> </w:t>
      </w:r>
      <w:r w:rsidR="00E44FF1">
        <w:t>The</w:t>
      </w:r>
      <w:r w:rsidR="00B53081">
        <w:t xml:space="preserve"> race pay gap has been very inconsistent</w:t>
      </w:r>
      <w:r w:rsidR="00BA42CD">
        <w:t>.</w:t>
      </w:r>
      <w:r w:rsidR="00D0596B">
        <w:t xml:space="preserve"> </w:t>
      </w:r>
      <w:r w:rsidR="00B53081">
        <w:t xml:space="preserve">This is part of the equalities agenda, so I just wanted to be clear about your </w:t>
      </w:r>
      <w:r w:rsidR="00071A50">
        <w:t>opinion</w:t>
      </w:r>
      <w:r w:rsidR="00B53081">
        <w:t xml:space="preserve"> on that and what needs to happen to move forward so that we have some accurate data.</w:t>
      </w:r>
    </w:p>
    <w:p w:rsidR="006D0E91" w:rsidP="006D0E91">
      <w:pPr>
        <w:pStyle w:val="Answer"/>
      </w:pPr>
      <w:sdt>
        <w:sdtPr>
          <w:alias w:val="Witness"/>
          <w:id w:val="1041792122"/>
          <w:placeholder>
            <w:docPart w:val="DefaultPlaceholder_-1854013440"/>
          </w:placeholder>
          <w:richText/>
        </w:sdtPr>
        <w:sdtContent>
          <w:r w:rsidR="00C239A1">
            <w:rPr>
              <w:b/>
              <w:i/>
              <w:iCs/>
            </w:rPr>
            <w:t>Baroness Falkner:</w:t>
          </w:r>
          <w:r w:rsidRPr="006D0E91">
            <w:rPr>
              <w:b/>
            </w:rPr>
            <w:t xml:space="preserve"> </w:t>
          </w:r>
        </w:sdtContent>
      </w:sdt>
      <w:r w:rsidR="00B53081">
        <w:t xml:space="preserve">We recognised </w:t>
      </w:r>
      <w:r w:rsidR="00071A50">
        <w:t xml:space="preserve">in </w:t>
      </w:r>
      <w:r w:rsidR="00B53081">
        <w:t xml:space="preserve">the middle of the pandemic, particularly in the early months, that it was going to be </w:t>
      </w:r>
      <w:r w:rsidR="00071A50">
        <w:t>extremely</w:t>
      </w:r>
      <w:r w:rsidR="00B53081">
        <w:t xml:space="preserve"> difficult for businesses to report</w:t>
      </w:r>
      <w:r w:rsidR="00BA42CD">
        <w:t>.</w:t>
      </w:r>
      <w:r w:rsidR="00D0596B">
        <w:t xml:space="preserve"> </w:t>
      </w:r>
      <w:r w:rsidR="00071A50">
        <w:t>Therefore</w:t>
      </w:r>
      <w:r w:rsidR="00B53081">
        <w:t xml:space="preserve"> we </w:t>
      </w:r>
      <w:r w:rsidR="00071A50">
        <w:t>suspended</w:t>
      </w:r>
      <w:r w:rsidR="00B53081">
        <w:t xml:space="preserve"> reporting</w:t>
      </w:r>
      <w:r w:rsidR="00BA42CD">
        <w:t>.</w:t>
      </w:r>
      <w:r w:rsidR="00D0596B">
        <w:t xml:space="preserve"> </w:t>
      </w:r>
      <w:r w:rsidR="00B53081">
        <w:t xml:space="preserve">When we came back to look at it, because we are talking about businesses over 250 people, </w:t>
      </w:r>
      <w:r>
        <w:t>once people were operating with near normality, we decided to extend the period before we took enforcement action by six months</w:t>
      </w:r>
      <w:r w:rsidR="00BA42CD">
        <w:t>.</w:t>
      </w:r>
      <w:r w:rsidR="00D0596B">
        <w:t xml:space="preserve"> </w:t>
      </w:r>
      <w:r w:rsidR="00B53081">
        <w:t>That closed on 4 October, earlier this month, and we have started to undertake enforcement action</w:t>
      </w:r>
      <w:r w:rsidR="00BA42CD">
        <w:t>.</w:t>
      </w:r>
      <w:r w:rsidR="00D0596B">
        <w:t xml:space="preserve"> </w:t>
      </w:r>
      <w:r>
        <w:t xml:space="preserve">We have sent letters to the </w:t>
      </w:r>
      <w:r w:rsidR="0039396A">
        <w:t>business</w:t>
      </w:r>
      <w:r w:rsidR="00B53081">
        <w:t>es</w:t>
      </w:r>
      <w:r>
        <w:t xml:space="preserve"> that have not reported as yet</w:t>
      </w:r>
      <w:r w:rsidR="00BA42CD">
        <w:t>.</w:t>
      </w:r>
      <w:r w:rsidR="00D0596B">
        <w:t xml:space="preserve"> </w:t>
      </w:r>
      <w:r w:rsidR="00B53081">
        <w:t xml:space="preserve">They are still continuing to report, and we </w:t>
      </w:r>
      <w:r w:rsidR="00285FF7">
        <w:t xml:space="preserve">are </w:t>
      </w:r>
      <w:r w:rsidR="00B53081">
        <w:t>in stages of different enforcement and compliance with different bodies.</w:t>
      </w:r>
    </w:p>
    <w:p w:rsidR="008A4EFB" w:rsidP="006D0E91">
      <w:pPr>
        <w:pStyle w:val="Answer"/>
      </w:pPr>
      <w:sdt>
        <w:sdtPr>
          <w:alias w:val="Witness"/>
          <w:id w:val="-1915618849"/>
          <w:placeholder>
            <w:docPart w:val="DefaultPlaceholder_-1854013440"/>
          </w:placeholder>
          <w:richText/>
        </w:sdtPr>
        <w:sdtContent>
          <w:r w:rsidRPr="00D0596B" w:rsidR="00D0596B">
            <w:rPr>
              <w:b/>
              <w:i/>
              <w:iCs/>
            </w:rPr>
            <w:t>Marcial Boo:</w:t>
          </w:r>
          <w:r w:rsidRPr="006D0E91" w:rsidR="006D0E91">
            <w:rPr>
              <w:b/>
            </w:rPr>
            <w:t xml:space="preserve"> </w:t>
          </w:r>
        </w:sdtContent>
      </w:sdt>
      <w:r w:rsidR="00E44FF1">
        <w:t>W</w:t>
      </w:r>
      <w:r w:rsidR="006D0E91">
        <w:t xml:space="preserve">e wrote to 1,300 </w:t>
      </w:r>
      <w:r w:rsidR="0039396A">
        <w:t>organisations</w:t>
      </w:r>
      <w:r w:rsidR="006D0E91">
        <w:t xml:space="preserve"> to </w:t>
      </w:r>
      <w:r w:rsidR="0039396A">
        <w:t>ask</w:t>
      </w:r>
      <w:r w:rsidR="006D0E91">
        <w:t xml:space="preserve"> them to com</w:t>
      </w:r>
      <w:r>
        <w:t>p</w:t>
      </w:r>
      <w:r w:rsidR="006D0E91">
        <w:t>ly with the gender pay gap reporting</w:t>
      </w:r>
      <w:r w:rsidR="00BA42CD">
        <w:t>.</w:t>
      </w:r>
      <w:r w:rsidR="00D0596B">
        <w:t xml:space="preserve"> </w:t>
      </w:r>
      <w:r w:rsidR="00EF1EE1">
        <w:t xml:space="preserve">So far, </w:t>
      </w:r>
      <w:r w:rsidR="00B53081">
        <w:t>300 of them have replied to our letter and have reported, and the remainder have until 2 November to do that</w:t>
      </w:r>
      <w:r w:rsidR="00EF1EE1">
        <w:t>;</w:t>
      </w:r>
      <w:r w:rsidR="00B53081">
        <w:t xml:space="preserve"> otherwise, as our </w:t>
      </w:r>
      <w:r w:rsidR="00EF1EE1">
        <w:t xml:space="preserve">chair </w:t>
      </w:r>
      <w:r w:rsidR="00B53081">
        <w:t>says, we will be moving on to the next phase of enforcement activity.</w:t>
      </w:r>
    </w:p>
    <w:p w:rsidR="006D0E91" w:rsidP="008A4EFB">
      <w:pPr>
        <w:pStyle w:val="Question"/>
      </w:pPr>
      <w:sdt>
        <w:sdtPr>
          <w:alias w:val="Member"/>
          <w:tag w:val="&lt;Member mnisId='4048' dodsId='31721'&gt;"/>
          <w:id w:val="-220826193"/>
          <w:placeholder>
            <w:docPart w:val="DefaultPlaceholder_-1854013440"/>
          </w:placeholder>
          <w:richText/>
        </w:sdtPr>
        <w:sdtContent>
          <w:r w:rsidRPr="008A4EFB" w:rsidR="008A4EFB">
            <w:rPr>
              <w:b/>
            </w:rPr>
            <w:t>Chair:</w:t>
          </w:r>
        </w:sdtContent>
      </w:sdt>
      <w:r w:rsidR="008A4EFB">
        <w:t xml:space="preserve"> </w:t>
      </w:r>
      <w:r w:rsidR="00B53081">
        <w:t xml:space="preserve">We just heard from Baroness Falkner that you are taking </w:t>
      </w:r>
      <w:r w:rsidR="00B53081">
        <w:t xml:space="preserve">enforcement action, but that </w:t>
      </w:r>
      <w:r w:rsidR="00071A50">
        <w:t>constitutes</w:t>
      </w:r>
      <w:r w:rsidR="00B53081">
        <w:t xml:space="preserve"> </w:t>
      </w:r>
      <w:r w:rsidR="00EF1EE1">
        <w:t xml:space="preserve">only </w:t>
      </w:r>
      <w:r w:rsidR="00B53081">
        <w:t>a letter so far.</w:t>
      </w:r>
    </w:p>
    <w:p w:rsidR="008A4EFB" w:rsidP="008A4EFB">
      <w:pPr>
        <w:pStyle w:val="Answer"/>
      </w:pPr>
      <w:sdt>
        <w:sdtPr>
          <w:alias w:val="Witness"/>
          <w:id w:val="1204283057"/>
          <w:placeholder>
            <w:docPart w:val="DefaultPlaceholder_-1854013440"/>
          </w:placeholder>
          <w:richText/>
        </w:sdtPr>
        <w:sdtContent>
          <w:r w:rsidRPr="00D0596B" w:rsidR="00D0596B">
            <w:rPr>
              <w:b/>
              <w:i/>
              <w:iCs/>
            </w:rPr>
            <w:t>Marcial Boo:</w:t>
          </w:r>
          <w:r w:rsidRPr="008A4EFB">
            <w:rPr>
              <w:b/>
            </w:rPr>
            <w:t xml:space="preserve"> </w:t>
          </w:r>
        </w:sdtContent>
      </w:sdt>
      <w:r>
        <w:t xml:space="preserve">According to the procedure that everybody is aware of, they </w:t>
      </w:r>
      <w:r w:rsidR="00B53081">
        <w:t>are given</w:t>
      </w:r>
      <w:r>
        <w:t xml:space="preserve"> a 28-day grace period</w:t>
      </w:r>
      <w:r w:rsidR="00BA42CD">
        <w:t>.</w:t>
      </w:r>
      <w:r w:rsidR="00D0596B">
        <w:t xml:space="preserve"> </w:t>
      </w:r>
      <w:r w:rsidR="00B53081">
        <w:t xml:space="preserve">We are in </w:t>
      </w:r>
      <w:r w:rsidR="00071A50">
        <w:t>that</w:t>
      </w:r>
      <w:r w:rsidR="00B53081">
        <w:t xml:space="preserve"> period now</w:t>
      </w:r>
      <w:r w:rsidR="00BA42CD">
        <w:t>.</w:t>
      </w:r>
      <w:r w:rsidR="00D0596B">
        <w:t xml:space="preserve"> </w:t>
      </w:r>
      <w:r w:rsidR="00B53081">
        <w:t>We have started the enforcement activity</w:t>
      </w:r>
      <w:r w:rsidR="00BA42CD">
        <w:t>.</w:t>
      </w:r>
      <w:r w:rsidR="00D0596B">
        <w:t xml:space="preserve"> </w:t>
      </w:r>
      <w:r>
        <w:t xml:space="preserve">A quarter of the </w:t>
      </w:r>
      <w:r w:rsidR="0039396A">
        <w:t>employers</w:t>
      </w:r>
      <w:r>
        <w:t xml:space="preserve"> have written back to us now.</w:t>
      </w:r>
    </w:p>
    <w:p w:rsidR="008A4EFB" w:rsidP="008A4EFB">
      <w:pPr>
        <w:pStyle w:val="Question"/>
      </w:pPr>
      <w:sdt>
        <w:sdtPr>
          <w:alias w:val="Member"/>
          <w:tag w:val="&lt;Member mnisId='4048' dodsId='31721'&gt;"/>
          <w:id w:val="-1357342899"/>
          <w:placeholder>
            <w:docPart w:val="DefaultPlaceholder_-1854013440"/>
          </w:placeholder>
          <w:richText/>
        </w:sdtPr>
        <w:sdtContent>
          <w:r w:rsidRPr="008A4EFB">
            <w:rPr>
              <w:b/>
            </w:rPr>
            <w:t>Chair:</w:t>
          </w:r>
        </w:sdtContent>
      </w:sdt>
      <w:r>
        <w:t xml:space="preserve"> </w:t>
      </w:r>
      <w:r w:rsidR="00B53081">
        <w:t>Is that letter considered to be enforcement activity?</w:t>
      </w:r>
    </w:p>
    <w:p w:rsidR="008A4EFB" w:rsidP="008A4EFB">
      <w:pPr>
        <w:pStyle w:val="Answer"/>
      </w:pPr>
      <w:sdt>
        <w:sdtPr>
          <w:alias w:val="Witness"/>
          <w:id w:val="1534543821"/>
          <w:placeholder>
            <w:docPart w:val="DefaultPlaceholder_-1854013440"/>
          </w:placeholder>
          <w:richText/>
        </w:sdtPr>
        <w:sdtContent>
          <w:r w:rsidRPr="00D0596B" w:rsidR="00D0596B">
            <w:rPr>
              <w:b/>
              <w:i/>
              <w:iCs/>
            </w:rPr>
            <w:t>Marcial Boo:</w:t>
          </w:r>
          <w:r w:rsidRPr="008A4EFB">
            <w:rPr>
              <w:b/>
            </w:rPr>
            <w:t xml:space="preserve"> </w:t>
          </w:r>
        </w:sdtContent>
      </w:sdt>
      <w:r w:rsidR="00B53081">
        <w:t>It is the beginning of the enforcement activity</w:t>
      </w:r>
      <w:r w:rsidR="00BA42CD">
        <w:t>.</w:t>
      </w:r>
      <w:r w:rsidR="00D0596B">
        <w:t xml:space="preserve"> </w:t>
      </w:r>
      <w:r w:rsidR="00B53081">
        <w:t>It is putting people on notice that they need to comply with the law.</w:t>
      </w:r>
    </w:p>
    <w:p w:rsidR="008A4EFB" w:rsidP="008A4EFB">
      <w:pPr>
        <w:pStyle w:val="Question"/>
      </w:pPr>
      <w:sdt>
        <w:sdtPr>
          <w:alias w:val="Member"/>
          <w:tag w:val="&lt;Member mnisId='4824' dodsId=''&gt;"/>
          <w:id w:val="-1226216350"/>
          <w:placeholder>
            <w:docPart w:val="DefaultPlaceholder_-1854013440"/>
          </w:placeholder>
          <w:richText/>
        </w:sdtPr>
        <w:sdtContent>
          <w:r w:rsidRPr="008A4EFB">
            <w:rPr>
              <w:b/>
            </w:rPr>
            <w:t>Kim Johnson:</w:t>
          </w:r>
        </w:sdtContent>
      </w:sdt>
      <w:r>
        <w:t xml:space="preserve"> </w:t>
      </w:r>
      <w:r w:rsidR="00B53081">
        <w:t>I just wanted to know where we are up to, in terms of the race pay gap</w:t>
      </w:r>
      <w:r w:rsidR="00BA42CD">
        <w:t>.</w:t>
      </w:r>
      <w:r w:rsidR="00D0596B">
        <w:t xml:space="preserve"> </w:t>
      </w:r>
      <w:r w:rsidR="00B53081">
        <w:t>What is happening in terms of reporting?</w:t>
      </w:r>
    </w:p>
    <w:p w:rsidR="00B53081" w:rsidP="009E2C5B">
      <w:pPr>
        <w:pStyle w:val="Answer"/>
      </w:pPr>
      <w:sdt>
        <w:sdtPr>
          <w:alias w:val="Witness"/>
          <w:id w:val="1429159970"/>
          <w:placeholder>
            <w:docPart w:val="DefaultPlaceholder_-1854013440"/>
          </w:placeholder>
          <w:richText/>
        </w:sdtPr>
        <w:sdtContent>
          <w:r w:rsidR="00C239A1">
            <w:rPr>
              <w:b/>
              <w:i/>
              <w:iCs/>
            </w:rPr>
            <w:t>Baroness Falkner:</w:t>
          </w:r>
          <w:r w:rsidRPr="009E2C5B" w:rsidR="009E2C5B">
            <w:rPr>
              <w:b/>
            </w:rPr>
            <w:t xml:space="preserve"> </w:t>
          </w:r>
        </w:sdtContent>
      </w:sdt>
      <w:r>
        <w:t>Forgive me</w:t>
      </w:r>
      <w:r w:rsidR="00E44FF1">
        <w:t xml:space="preserve">, </w:t>
      </w:r>
      <w:r>
        <w:t>are you talking about the ethnic minority pay gap?</w:t>
      </w:r>
    </w:p>
    <w:p w:rsidR="00B53081" w:rsidP="009E2C5B">
      <w:pPr>
        <w:pStyle w:val="Answer"/>
      </w:pPr>
      <w:sdt>
        <w:sdtPr>
          <w:alias w:val="Member"/>
          <w:tag w:val="&lt;Member mnisId='4824' dodsId=''&gt;"/>
          <w:id w:val="-82765652"/>
          <w:placeholder>
            <w:docPart w:val="90DD5807A051482081EB203F7B49BD99"/>
          </w:placeholder>
          <w:richText/>
        </w:sdtPr>
        <w:sdtContent>
          <w:r w:rsidRPr="008A4EFB">
            <w:rPr>
              <w:b/>
            </w:rPr>
            <w:t>Kim Johnson:</w:t>
          </w:r>
        </w:sdtContent>
      </w:sdt>
      <w:r>
        <w:t xml:space="preserve"> Yes.</w:t>
      </w:r>
    </w:p>
    <w:p w:rsidR="00285FF7" w:rsidP="009E2C5B">
      <w:pPr>
        <w:pStyle w:val="Answer"/>
      </w:pPr>
      <w:sdt>
        <w:sdtPr>
          <w:alias w:val="Witness"/>
          <w:id w:val="1298110906"/>
          <w:placeholder>
            <w:docPart w:val="037A2CA53D9646A7B96839B8FD8FE5D7"/>
          </w:placeholder>
          <w:richText/>
        </w:sdtPr>
        <w:sdtContent>
          <w:r w:rsidR="00C239A1">
            <w:rPr>
              <w:b/>
              <w:i/>
              <w:iCs/>
            </w:rPr>
            <w:t>Baroness Falkner:</w:t>
          </w:r>
          <w:r w:rsidRPr="009E2C5B" w:rsidR="00B53081">
            <w:rPr>
              <w:b/>
            </w:rPr>
            <w:t xml:space="preserve"> </w:t>
          </w:r>
        </w:sdtContent>
      </w:sdt>
      <w:r w:rsidR="00EF1EE1">
        <w:t xml:space="preserve">We </w:t>
      </w:r>
      <w:r w:rsidR="009E2C5B">
        <w:t>had a debate on it on Tuesday night in the Lords</w:t>
      </w:r>
      <w:r w:rsidR="00BA42CD">
        <w:t>.</w:t>
      </w:r>
      <w:r w:rsidR="00D0596B">
        <w:t xml:space="preserve"> </w:t>
      </w:r>
      <w:r w:rsidR="00B53081">
        <w:t>Your colleague, Lord Boateng, raised it</w:t>
      </w:r>
      <w:r w:rsidR="00BA42CD">
        <w:t>.</w:t>
      </w:r>
      <w:r w:rsidR="00D0596B">
        <w:t xml:space="preserve"> </w:t>
      </w:r>
      <w:r w:rsidR="00B53081">
        <w:t>As you know, we</w:t>
      </w:r>
      <w:r>
        <w:t>,</w:t>
      </w:r>
      <w:r w:rsidR="00B53081">
        <w:t xml:space="preserve"> the EHRC</w:t>
      </w:r>
      <w:r>
        <w:t xml:space="preserve">, </w:t>
      </w:r>
      <w:r w:rsidR="00EF1EE1">
        <w:t xml:space="preserve">and </w:t>
      </w:r>
      <w:r w:rsidR="00B53081">
        <w:t>the TUC and the CBI</w:t>
      </w:r>
      <w:r w:rsidR="00EF1EE1">
        <w:t>,</w:t>
      </w:r>
      <w:r w:rsidR="00B53081">
        <w:t xml:space="preserve"> wr</w:t>
      </w:r>
      <w:r>
        <w:t>o</w:t>
      </w:r>
      <w:r w:rsidR="00B53081">
        <w:t>te to the Chancellor of the Duchy of Lancaster some months ago about making a mandatory ethnicity pay gap requirement part of the law</w:t>
      </w:r>
      <w:r w:rsidR="00BA42CD">
        <w:t>.</w:t>
      </w:r>
      <w:r w:rsidR="00D0596B">
        <w:t xml:space="preserve"> </w:t>
      </w:r>
      <w:r w:rsidR="00B53081">
        <w:t xml:space="preserve">We are </w:t>
      </w:r>
      <w:r w:rsidR="00071A50">
        <w:t>awaiting</w:t>
      </w:r>
      <w:r w:rsidR="00B53081">
        <w:t xml:space="preserve"> the Government’s response</w:t>
      </w:r>
      <w:r w:rsidR="00BA42CD">
        <w:t>.</w:t>
      </w:r>
    </w:p>
    <w:p w:rsidR="00285FF7" w:rsidP="009E2C5B">
      <w:pPr>
        <w:pStyle w:val="Answer"/>
      </w:pPr>
      <w:r>
        <w:t>In the debate on Tuesday night</w:t>
      </w:r>
      <w:r w:rsidR="00EF1EE1">
        <w:t>,</w:t>
      </w:r>
      <w:r>
        <w:t xml:space="preserve"> the </w:t>
      </w:r>
      <w:r w:rsidR="00071A50">
        <w:t>Government</w:t>
      </w:r>
      <w:r>
        <w:t xml:space="preserve"> highlighted the complexities of it</w:t>
      </w:r>
      <w:r w:rsidR="00BA42CD">
        <w:t>.</w:t>
      </w:r>
      <w:r w:rsidR="00D0596B">
        <w:t xml:space="preserve"> </w:t>
      </w:r>
      <w:r>
        <w:t>We accept some of the complexities</w:t>
      </w:r>
      <w:r w:rsidR="00BA42CD">
        <w:t>.</w:t>
      </w:r>
      <w:r w:rsidR="00D0596B">
        <w:t xml:space="preserve"> </w:t>
      </w:r>
      <w:r>
        <w:t xml:space="preserve">It has to be very nuanced because you will have, for example, geographical </w:t>
      </w:r>
      <w:r w:rsidR="00071A50">
        <w:t>part</w:t>
      </w:r>
      <w:r>
        <w:t>s</w:t>
      </w:r>
      <w:r>
        <w:t xml:space="preserve"> of the country where even for larger employers of 250 people it will be meaningless</w:t>
      </w:r>
      <w:r>
        <w:t>,</w:t>
      </w:r>
      <w:r>
        <w:t xml:space="preserve"> because they will have very small numbers of ethnic minority staff</w:t>
      </w:r>
      <w:r>
        <w:t>.</w:t>
      </w:r>
      <w:r w:rsidR="00D0596B">
        <w:t xml:space="preserve"> </w:t>
      </w:r>
      <w:r>
        <w:t>T</w:t>
      </w:r>
      <w:r>
        <w:t>here are considerations when you have</w:t>
      </w:r>
      <w:r w:rsidR="009E2C5B">
        <w:t xml:space="preserve"> </w:t>
      </w:r>
      <w:r>
        <w:t>very small numbers</w:t>
      </w:r>
      <w:r w:rsidR="00BA42CD">
        <w:t>.</w:t>
      </w:r>
      <w:r w:rsidR="00D0596B">
        <w:t xml:space="preserve"> </w:t>
      </w:r>
      <w:r>
        <w:t>There are considerations of data privacy and anonymity</w:t>
      </w:r>
      <w:r w:rsidR="00BA42CD">
        <w:t>.</w:t>
      </w:r>
      <w:r w:rsidR="00D0596B">
        <w:t xml:space="preserve"> </w:t>
      </w:r>
      <w:r w:rsidR="009E2C5B">
        <w:t>It is quite a nuanced debate</w:t>
      </w:r>
      <w:r w:rsidR="00BA42CD">
        <w:t>.</w:t>
      </w:r>
    </w:p>
    <w:p w:rsidR="00285FF7" w:rsidP="009E2C5B">
      <w:pPr>
        <w:pStyle w:val="Answer"/>
      </w:pPr>
      <w:r>
        <w:t>I</w:t>
      </w:r>
      <w:r w:rsidR="00B53081">
        <w:t xml:space="preserve">t is interesting </w:t>
      </w:r>
      <w:r w:rsidR="00102AB0">
        <w:t xml:space="preserve">that </w:t>
      </w:r>
      <w:r w:rsidR="00B53081">
        <w:t>it is the Department for Business looking at it</w:t>
      </w:r>
      <w:r w:rsidR="00BA42CD">
        <w:t>.</w:t>
      </w:r>
      <w:r w:rsidR="00D0596B">
        <w:t xml:space="preserve"> </w:t>
      </w:r>
      <w:r w:rsidR="00B53081">
        <w:t>They are currently examining it</w:t>
      </w:r>
      <w:r w:rsidR="00BA42CD">
        <w:t>.</w:t>
      </w:r>
      <w:r w:rsidR="00D0596B">
        <w:t xml:space="preserve"> </w:t>
      </w:r>
      <w:r w:rsidR="009E4332">
        <w:t>We have indicated to them that we are very happy to work with them to help to design it</w:t>
      </w:r>
      <w:r w:rsidR="00BA42CD">
        <w:t>.</w:t>
      </w:r>
      <w:r w:rsidR="00D0596B">
        <w:t xml:space="preserve"> </w:t>
      </w:r>
      <w:r w:rsidR="00B53081">
        <w:t>What is unclear to us at the moment is whether we or B</w:t>
      </w:r>
      <w:r>
        <w:t>E</w:t>
      </w:r>
      <w:r w:rsidR="00B53081">
        <w:t>IS would be the enforcement body</w:t>
      </w:r>
      <w:r w:rsidR="00BA42CD">
        <w:t>.</w:t>
      </w:r>
    </w:p>
    <w:p w:rsidR="009E4332" w:rsidP="009E2C5B">
      <w:pPr>
        <w:pStyle w:val="Answer"/>
      </w:pPr>
      <w:r>
        <w:t xml:space="preserve">It is fair to say that the response we got from </w:t>
      </w:r>
      <w:r w:rsidR="0073726A">
        <w:t>G</w:t>
      </w:r>
      <w:r>
        <w:t>overnment was not that it is off the cards</w:t>
      </w:r>
      <w:r w:rsidR="00BA42CD">
        <w:t>.</w:t>
      </w:r>
      <w:r w:rsidR="00D0596B">
        <w:t xml:space="preserve"> </w:t>
      </w:r>
      <w:r>
        <w:t xml:space="preserve">The response we got from </w:t>
      </w:r>
      <w:r w:rsidR="0073726A">
        <w:t>G</w:t>
      </w:r>
      <w:r>
        <w:t>overnment is that it is not in the</w:t>
      </w:r>
      <w:r w:rsidR="00036416">
        <w:t xml:space="preserve"> “</w:t>
      </w:r>
      <w:r>
        <w:t>too difficult</w:t>
      </w:r>
      <w:r w:rsidR="00036416">
        <w:t xml:space="preserve">” </w:t>
      </w:r>
      <w:r>
        <w:t>box</w:t>
      </w:r>
      <w:r w:rsidR="00285FF7">
        <w:t>,</w:t>
      </w:r>
      <w:r>
        <w:t xml:space="preserve"> but it is difficult and </w:t>
      </w:r>
      <w:r w:rsidR="00285FF7">
        <w:t>they</w:t>
      </w:r>
      <w:r>
        <w:t xml:space="preserve"> are looking at </w:t>
      </w:r>
      <w:r w:rsidR="00071A50">
        <w:t>it</w:t>
      </w:r>
      <w:r>
        <w:t>, and we hop</w:t>
      </w:r>
      <w:r w:rsidR="00285FF7">
        <w:t>e</w:t>
      </w:r>
      <w:r>
        <w:t xml:space="preserve"> there will be a response soon</w:t>
      </w:r>
      <w:r w:rsidR="00BA42CD">
        <w:t>.</w:t>
      </w:r>
      <w:r w:rsidR="00D0596B">
        <w:t xml:space="preserve"> </w:t>
      </w:r>
      <w:r>
        <w:t xml:space="preserve">As you </w:t>
      </w:r>
      <w:r w:rsidR="00071A50">
        <w:t>knew</w:t>
      </w:r>
      <w:r>
        <w:t>, they did their consultation on that two years ago, roughly</w:t>
      </w:r>
      <w:r w:rsidR="00BA42CD">
        <w:t>.</w:t>
      </w:r>
      <w:r w:rsidR="00D0596B">
        <w:t xml:space="preserve"> </w:t>
      </w:r>
      <w:r>
        <w:t>We are all waiting, but</w:t>
      </w:r>
      <w:r>
        <w:t xml:space="preserve"> I hope they will be able to find a way through</w:t>
      </w:r>
      <w:r w:rsidR="00285FF7">
        <w:t>.</w:t>
      </w:r>
      <w:r w:rsidR="00D0596B">
        <w:t xml:space="preserve"> </w:t>
      </w:r>
      <w:r w:rsidR="00285FF7">
        <w:t>W</w:t>
      </w:r>
      <w:r>
        <w:t>e are here to help them if they need us to do that.</w:t>
      </w:r>
    </w:p>
    <w:p w:rsidR="009E2C5B" w:rsidP="009E4332">
      <w:pPr>
        <w:pStyle w:val="Question"/>
      </w:pPr>
      <w:sdt>
        <w:sdtPr>
          <w:alias w:val="Member"/>
          <w:tag w:val="&lt;Member mnisId='4048' dodsId='31721'&gt;"/>
          <w:id w:val="505715220"/>
          <w:placeholder>
            <w:docPart w:val="DefaultPlaceholder_-1854013440"/>
          </w:placeholder>
          <w:richText/>
        </w:sdtPr>
        <w:sdtContent>
          <w:r w:rsidRPr="009E4332" w:rsidR="009E4332">
            <w:rPr>
              <w:b/>
            </w:rPr>
            <w:t>Chair:</w:t>
          </w:r>
        </w:sdtContent>
      </w:sdt>
      <w:r w:rsidR="009E4332">
        <w:t xml:space="preserve"> </w:t>
      </w:r>
      <w:r w:rsidR="00AB41C3">
        <w:t xml:space="preserve">To clarify, you </w:t>
      </w:r>
      <w:r w:rsidR="00B53081">
        <w:t>said that you had written to the Chancellor of the Duchy of Lancaster some months ago</w:t>
      </w:r>
      <w:r w:rsidR="00285FF7">
        <w:t>.</w:t>
      </w:r>
      <w:r w:rsidR="00D0596B">
        <w:t xml:space="preserve"> </w:t>
      </w:r>
      <w:r w:rsidR="00285FF7">
        <w:t>D</w:t>
      </w:r>
      <w:r w:rsidR="00B53081">
        <w:t>o you know how many months?</w:t>
      </w:r>
    </w:p>
    <w:p w:rsidR="009E4332" w:rsidP="009E4332">
      <w:pPr>
        <w:pStyle w:val="Answer"/>
      </w:pPr>
      <w:sdt>
        <w:sdtPr>
          <w:alias w:val="Witness"/>
          <w:id w:val="-868527678"/>
          <w:placeholder>
            <w:docPart w:val="DefaultPlaceholder_-1854013440"/>
          </w:placeholder>
          <w:richText/>
        </w:sdtPr>
        <w:sdtContent>
          <w:r w:rsidR="00C239A1">
            <w:rPr>
              <w:b/>
              <w:i/>
              <w:iCs/>
            </w:rPr>
            <w:t>Baroness Falkner:</w:t>
          </w:r>
          <w:r w:rsidRPr="009E4332">
            <w:rPr>
              <w:b/>
            </w:rPr>
            <w:t xml:space="preserve"> </w:t>
          </w:r>
        </w:sdtContent>
      </w:sdt>
      <w:r>
        <w:t>I can find that out and write to you</w:t>
      </w:r>
      <w:r w:rsidR="00B53081">
        <w:t>, but it would not be very relevant because he directed us to the Secretary of State</w:t>
      </w:r>
      <w:r w:rsidR="00BA42CD">
        <w:t>.</w:t>
      </w:r>
      <w:r w:rsidR="00D0596B">
        <w:t xml:space="preserve"> </w:t>
      </w:r>
      <w:r w:rsidR="00B53081">
        <w:t xml:space="preserve">The </w:t>
      </w:r>
      <w:r w:rsidR="00B53081">
        <w:t>letter is in the public domain</w:t>
      </w:r>
      <w:r w:rsidR="00BA42CD">
        <w:t>.</w:t>
      </w:r>
      <w:r w:rsidR="00D0596B">
        <w:t xml:space="preserve"> </w:t>
      </w:r>
      <w:r w:rsidR="00B53081">
        <w:t xml:space="preserve">Your </w:t>
      </w:r>
      <w:r w:rsidR="0073726A">
        <w:t>C</w:t>
      </w:r>
      <w:r w:rsidR="00B53081">
        <w:t>lerks should be able to find it</w:t>
      </w:r>
      <w:r w:rsidR="00BA42CD">
        <w:t>.</w:t>
      </w:r>
      <w:r w:rsidR="00D0596B">
        <w:t xml:space="preserve"> </w:t>
      </w:r>
      <w:r w:rsidR="00B53081">
        <w:t xml:space="preserve">He directed us to the </w:t>
      </w:r>
      <w:r w:rsidR="00C5790C">
        <w:t xml:space="preserve">Secretary </w:t>
      </w:r>
      <w:r w:rsidR="00B53081">
        <w:t xml:space="preserve">of </w:t>
      </w:r>
      <w:r w:rsidR="00C5790C">
        <w:t xml:space="preserve">State </w:t>
      </w:r>
      <w:r w:rsidR="00B53081">
        <w:t xml:space="preserve">for </w:t>
      </w:r>
      <w:r w:rsidR="00071A50">
        <w:t>Equalities</w:t>
      </w:r>
      <w:r w:rsidR="00B53081">
        <w:t>, Liz Truss, and I think that is where it made its way to B</w:t>
      </w:r>
      <w:r w:rsidR="00285FF7">
        <w:t>E</w:t>
      </w:r>
      <w:r w:rsidR="00B53081">
        <w:t>IS.</w:t>
      </w:r>
    </w:p>
    <w:p w:rsidR="00C5790C" w:rsidP="009E4332">
      <w:pPr>
        <w:pStyle w:val="Question"/>
      </w:pPr>
      <w:sdt>
        <w:sdtPr>
          <w:alias w:val="Member"/>
          <w:tag w:val="&lt;Member mnisId='4048' dodsId='31721'&gt;"/>
          <w:id w:val="-1417008737"/>
          <w:placeholder>
            <w:docPart w:val="DefaultPlaceholder_-1854013440"/>
          </w:placeholder>
          <w:richText/>
        </w:sdtPr>
        <w:sdtContent>
          <w:r w:rsidRPr="009E4332" w:rsidR="009E4332">
            <w:rPr>
              <w:b/>
            </w:rPr>
            <w:t>Chair:</w:t>
          </w:r>
        </w:sdtContent>
      </w:sdt>
      <w:r w:rsidR="009E4332">
        <w:t xml:space="preserve"> </w:t>
      </w:r>
      <w:r w:rsidR="0073726A">
        <w:t>Y</w:t>
      </w:r>
      <w:r>
        <w:t xml:space="preserve">ou </w:t>
      </w:r>
      <w:r w:rsidR="009E4332">
        <w:t xml:space="preserve">just gave us the impression that you </w:t>
      </w:r>
      <w:r w:rsidR="0073726A">
        <w:t>are</w:t>
      </w:r>
      <w:r w:rsidR="009E4332">
        <w:t xml:space="preserve"> waiting </w:t>
      </w:r>
      <w:r>
        <w:t xml:space="preserve">for </w:t>
      </w:r>
      <w:r w:rsidR="009E4332">
        <w:t>a response</w:t>
      </w:r>
      <w:r w:rsidR="00311D8D">
        <w:t>, but you now expect the response from B</w:t>
      </w:r>
      <w:r w:rsidR="00285FF7">
        <w:t>E</w:t>
      </w:r>
      <w:r w:rsidR="00311D8D">
        <w:t>IS</w:t>
      </w:r>
      <w:r w:rsidR="00BA42CD">
        <w:t>.</w:t>
      </w:r>
    </w:p>
    <w:p w:rsidR="00C5790C" w:rsidP="00C5790C">
      <w:pPr>
        <w:pStyle w:val="QuestionCont"/>
      </w:pPr>
      <w:sdt>
        <w:sdtPr>
          <w:alias w:val="Witness"/>
          <w:id w:val="1515266448"/>
          <w:placeholder>
            <w:docPart w:val="2F7F00F11F0C4918A1E88F2BB9E6B29D"/>
          </w:placeholder>
          <w:richText/>
        </w:sdtPr>
        <w:sdtContent>
          <w:r w:rsidR="00C239A1">
            <w:rPr>
              <w:b/>
              <w:i/>
              <w:iCs/>
            </w:rPr>
            <w:t>Baroness Falkner:</w:t>
          </w:r>
          <w:r w:rsidRPr="009E4332">
            <w:rPr>
              <w:b/>
            </w:rPr>
            <w:t xml:space="preserve"> </w:t>
          </w:r>
        </w:sdtContent>
      </w:sdt>
      <w:r>
        <w:t>The consultation—</w:t>
      </w:r>
    </w:p>
    <w:p w:rsidR="009E4332" w:rsidP="0073726A">
      <w:pPr>
        <w:pStyle w:val="Question"/>
        <w:numPr>
          <w:ilvl w:val="0"/>
          <w:numId w:val="0"/>
        </w:numPr>
        <w:ind w:left="794"/>
      </w:pPr>
      <w:sdt>
        <w:sdtPr>
          <w:alias w:val="Member"/>
          <w:tag w:val="&lt;Member mnisId='4048' dodsId='31721'&gt;"/>
          <w:id w:val="1015042640"/>
          <w:placeholder>
            <w:docPart w:val="1D1839FF65D445758E20907ABC6BEFB2"/>
          </w:placeholder>
          <w:richText/>
        </w:sdtPr>
        <w:sdtContent>
          <w:r w:rsidRPr="009E4332" w:rsidR="00C5790C">
            <w:rPr>
              <w:b/>
            </w:rPr>
            <w:t>Chair:</w:t>
          </w:r>
        </w:sdtContent>
      </w:sdt>
      <w:r w:rsidR="00D0596B">
        <w:t xml:space="preserve"> </w:t>
      </w:r>
      <w:r w:rsidR="00311D8D">
        <w:t>I am not interested in the consultation</w:t>
      </w:r>
      <w:r w:rsidR="00BA42CD">
        <w:t>.</w:t>
      </w:r>
      <w:r w:rsidR="00D0596B">
        <w:t xml:space="preserve"> </w:t>
      </w:r>
      <w:r w:rsidR="00311D8D">
        <w:t xml:space="preserve">I am interested in how long it takes for a </w:t>
      </w:r>
      <w:r w:rsidR="00C5790C">
        <w:t xml:space="preserve">Government Department </w:t>
      </w:r>
      <w:r w:rsidR="00311D8D">
        <w:t xml:space="preserve">to </w:t>
      </w:r>
      <w:r w:rsidR="00071A50">
        <w:t>respond</w:t>
      </w:r>
      <w:r w:rsidR="00311D8D">
        <w:t xml:space="preserve"> to you.</w:t>
      </w:r>
    </w:p>
    <w:p w:rsidR="009E4332" w:rsidP="009E4332">
      <w:pPr>
        <w:pStyle w:val="Answer"/>
      </w:pPr>
      <w:sdt>
        <w:sdtPr>
          <w:alias w:val="Witness"/>
          <w:id w:val="-750662937"/>
          <w:placeholder>
            <w:docPart w:val="DefaultPlaceholder_-1854013440"/>
          </w:placeholder>
          <w:richText/>
        </w:sdtPr>
        <w:sdtContent>
          <w:r w:rsidR="00C239A1">
            <w:rPr>
              <w:b/>
              <w:i/>
              <w:iCs/>
            </w:rPr>
            <w:t>Baroness Falkner:</w:t>
          </w:r>
          <w:r w:rsidRPr="009E4332">
            <w:rPr>
              <w:b/>
            </w:rPr>
            <w:t xml:space="preserve"> </w:t>
          </w:r>
        </w:sdtContent>
      </w:sdt>
      <w:r w:rsidR="00311D8D">
        <w:t>We did not write to B</w:t>
      </w:r>
      <w:r w:rsidR="00285FF7">
        <w:t>E</w:t>
      </w:r>
      <w:r w:rsidR="00311D8D">
        <w:t>IS</w:t>
      </w:r>
      <w:r w:rsidR="00285FF7">
        <w:t>,</w:t>
      </w:r>
      <w:r w:rsidR="00311D8D">
        <w:t xml:space="preserve"> but I have discussed it with the Secretary of State </w:t>
      </w:r>
      <w:r w:rsidR="0073726A">
        <w:t>for</w:t>
      </w:r>
      <w:r w:rsidR="00311D8D">
        <w:t xml:space="preserve"> B</w:t>
      </w:r>
      <w:r w:rsidR="00285FF7">
        <w:t>E</w:t>
      </w:r>
      <w:r w:rsidR="00311D8D">
        <w:t>IS</w:t>
      </w:r>
      <w:r w:rsidR="002B2856">
        <w:t xml:space="preserve">. </w:t>
      </w:r>
      <w:r w:rsidR="00311D8D">
        <w:t xml:space="preserve">I am aware, therefore, that </w:t>
      </w:r>
      <w:r w:rsidR="002B2856">
        <w:t>they</w:t>
      </w:r>
      <w:r w:rsidR="00311D8D">
        <w:t xml:space="preserve"> </w:t>
      </w:r>
      <w:r w:rsidR="002B2856">
        <w:t>are</w:t>
      </w:r>
      <w:r w:rsidR="00311D8D">
        <w:t xml:space="preserve"> looking at it.</w:t>
      </w:r>
    </w:p>
    <w:p w:rsidR="009E4332" w:rsidP="009E4332">
      <w:pPr>
        <w:pStyle w:val="Question"/>
      </w:pPr>
      <w:sdt>
        <w:sdtPr>
          <w:alias w:val="Member"/>
          <w:tag w:val="&lt;Member mnisId='4048' dodsId='31721'&gt;"/>
          <w:id w:val="-116755398"/>
          <w:placeholder>
            <w:docPart w:val="DefaultPlaceholder_-1854013440"/>
          </w:placeholder>
          <w:richText/>
        </w:sdtPr>
        <w:sdtContent>
          <w:r w:rsidRPr="009E4332">
            <w:rPr>
              <w:b/>
            </w:rPr>
            <w:t>Chair:</w:t>
          </w:r>
        </w:sdtContent>
      </w:sdt>
      <w:r>
        <w:t xml:space="preserve"> There is a floating letter originally directed to the Chancellor of the Duchy of Lancaster</w:t>
      </w:r>
      <w:r w:rsidR="00311D8D">
        <w:t xml:space="preserve"> that has not been replied to, or </w:t>
      </w:r>
      <w:r w:rsidR="002B2856">
        <w:t xml:space="preserve">are </w:t>
      </w:r>
      <w:r w:rsidR="00311D8D">
        <w:t>you now saying it has been replied to, sort of?</w:t>
      </w:r>
    </w:p>
    <w:p w:rsidR="009E4332" w:rsidP="009E4332">
      <w:pPr>
        <w:pStyle w:val="Answer"/>
      </w:pPr>
      <w:sdt>
        <w:sdtPr>
          <w:alias w:val="Witness"/>
          <w:id w:val="1877040470"/>
          <w:placeholder>
            <w:docPart w:val="DefaultPlaceholder_-1854013440"/>
          </w:placeholder>
          <w:richText/>
        </w:sdtPr>
        <w:sdtContent>
          <w:r w:rsidR="00C239A1">
            <w:rPr>
              <w:b/>
              <w:i/>
              <w:iCs/>
            </w:rPr>
            <w:t>Baroness Falkner:</w:t>
          </w:r>
          <w:r w:rsidRPr="009E4332">
            <w:rPr>
              <w:b/>
            </w:rPr>
            <w:t xml:space="preserve"> </w:t>
          </w:r>
        </w:sdtContent>
      </w:sdt>
      <w:r w:rsidR="00311D8D">
        <w:t xml:space="preserve">Well, I find your line of </w:t>
      </w:r>
      <w:r w:rsidR="005A2870">
        <w:t>inquir</w:t>
      </w:r>
      <w:r w:rsidR="00311D8D">
        <w:t xml:space="preserve">y very interesting, </w:t>
      </w:r>
      <w:r w:rsidR="00071A50">
        <w:t>because</w:t>
      </w:r>
      <w:r w:rsidR="00311D8D">
        <w:t xml:space="preserve"> you seem to be more interested in the letter than the policy itself.</w:t>
      </w:r>
    </w:p>
    <w:p w:rsidR="009E4332" w:rsidP="00D77A84">
      <w:pPr>
        <w:pStyle w:val="Question"/>
        <w:numPr>
          <w:ilvl w:val="0"/>
          <w:numId w:val="0"/>
        </w:numPr>
        <w:ind w:left="794"/>
      </w:pPr>
      <w:sdt>
        <w:sdtPr>
          <w:alias w:val="Member"/>
          <w:tag w:val="&lt;Member mnisId='4048' dodsId='31721'&gt;"/>
          <w:id w:val="-475060679"/>
          <w:placeholder>
            <w:docPart w:val="DefaultPlaceholder_-1854013440"/>
          </w:placeholder>
          <w:richText/>
        </w:sdtPr>
        <w:sdtContent>
          <w:r w:rsidRPr="009E4332">
            <w:rPr>
              <w:b/>
            </w:rPr>
            <w:t>Chair:</w:t>
          </w:r>
        </w:sdtContent>
      </w:sdt>
      <w:r>
        <w:t xml:space="preserve"> </w:t>
      </w:r>
      <w:r w:rsidR="00311D8D">
        <w:t>No, I am interested in the response.</w:t>
      </w:r>
    </w:p>
    <w:p w:rsidR="009E4332" w:rsidP="009E4332">
      <w:pPr>
        <w:pStyle w:val="Answer"/>
      </w:pPr>
      <w:sdt>
        <w:sdtPr>
          <w:alias w:val="Witness"/>
          <w:id w:val="-1762599929"/>
          <w:placeholder>
            <w:docPart w:val="DefaultPlaceholder_-1854013440"/>
          </w:placeholder>
          <w:richText/>
        </w:sdtPr>
        <w:sdtContent>
          <w:r w:rsidR="00C239A1">
            <w:rPr>
              <w:b/>
              <w:i/>
              <w:iCs/>
            </w:rPr>
            <w:t>Baroness Falkner:</w:t>
          </w:r>
          <w:r w:rsidRPr="009E4332">
            <w:rPr>
              <w:b/>
            </w:rPr>
            <w:t xml:space="preserve"> </w:t>
          </w:r>
        </w:sdtContent>
      </w:sdt>
      <w:r w:rsidR="00311D8D">
        <w:t xml:space="preserve">Our </w:t>
      </w:r>
      <w:r w:rsidR="00071A50">
        <w:t>interest</w:t>
      </w:r>
      <w:r w:rsidR="00311D8D">
        <w:t xml:space="preserve"> as a regulator is with the policy, not with who answered the letter.</w:t>
      </w:r>
    </w:p>
    <w:p w:rsidR="009E4332" w:rsidP="009E4332">
      <w:pPr>
        <w:pStyle w:val="Question"/>
      </w:pPr>
      <w:sdt>
        <w:sdtPr>
          <w:alias w:val="Member"/>
          <w:tag w:val="&lt;Member mnisId='4048' dodsId='31721'&gt;"/>
          <w:id w:val="-207889384"/>
          <w:placeholder>
            <w:docPart w:val="DefaultPlaceholder_-1854013440"/>
          </w:placeholder>
          <w:richText/>
        </w:sdtPr>
        <w:sdtContent>
          <w:r w:rsidRPr="009E4332">
            <w:rPr>
              <w:b/>
            </w:rPr>
            <w:t>Chair:</w:t>
          </w:r>
        </w:sdtContent>
      </w:sdt>
      <w:r>
        <w:t xml:space="preserve"> </w:t>
      </w:r>
      <w:r w:rsidR="00311D8D">
        <w:t xml:space="preserve">I am interested in the quality of the response as to what </w:t>
      </w:r>
      <w:r w:rsidR="002B2856">
        <w:t xml:space="preserve">Government Departments </w:t>
      </w:r>
      <w:r w:rsidR="00311D8D">
        <w:t>intend to do on this, Baroness.</w:t>
      </w:r>
    </w:p>
    <w:p w:rsidR="006526A0" w:rsidP="006526A0">
      <w:pPr>
        <w:pStyle w:val="Answer"/>
      </w:pPr>
      <w:sdt>
        <w:sdtPr>
          <w:alias w:val="Witness"/>
          <w:id w:val="2104692011"/>
          <w:placeholder>
            <w:docPart w:val="DefaultPlaceholder_-1854013440"/>
          </w:placeholder>
          <w:richText/>
        </w:sdtPr>
        <w:sdtContent>
          <w:r w:rsidR="00C239A1">
            <w:rPr>
              <w:b/>
              <w:i/>
              <w:iCs/>
            </w:rPr>
            <w:t>Baroness Falkner:</w:t>
          </w:r>
          <w:r w:rsidRPr="006526A0">
            <w:rPr>
              <w:b/>
            </w:rPr>
            <w:t xml:space="preserve"> </w:t>
          </w:r>
        </w:sdtContent>
      </w:sdt>
      <w:r>
        <w:t>Precisely</w:t>
      </w:r>
      <w:r w:rsidR="00311D8D">
        <w:t>,</w:t>
      </w:r>
      <w:r>
        <w:t xml:space="preserve"> and that is exactly our interest</w:t>
      </w:r>
      <w:r w:rsidR="00BA42CD">
        <w:t>.</w:t>
      </w:r>
      <w:r w:rsidR="00D0596B">
        <w:t xml:space="preserve"> </w:t>
      </w:r>
      <w:r w:rsidR="00311D8D">
        <w:t>Therefore</w:t>
      </w:r>
      <w:r w:rsidR="00D77A84">
        <w:t>,</w:t>
      </w:r>
      <w:r w:rsidR="00311D8D">
        <w:t xml:space="preserve"> we are not interested in who replies to a letter</w:t>
      </w:r>
      <w:r w:rsidR="00BA42CD">
        <w:t>.</w:t>
      </w:r>
      <w:r w:rsidR="00D0596B">
        <w:t xml:space="preserve"> </w:t>
      </w:r>
      <w:r>
        <w:t xml:space="preserve">We are interested in the </w:t>
      </w:r>
      <w:r w:rsidR="0039396A">
        <w:t>conversations</w:t>
      </w:r>
      <w:r>
        <w:t xml:space="preserve"> we are having at the most senior levels</w:t>
      </w:r>
      <w:r w:rsidR="00311D8D">
        <w:t xml:space="preserve">, including, as I have just said, </w:t>
      </w:r>
      <w:r w:rsidR="00D77A84">
        <w:t xml:space="preserve">with </w:t>
      </w:r>
      <w:r w:rsidR="00311D8D">
        <w:t>the Secretary of State for B</w:t>
      </w:r>
      <w:r w:rsidR="00285FF7">
        <w:t>E</w:t>
      </w:r>
      <w:r w:rsidR="00311D8D">
        <w:t xml:space="preserve">IS, Mr </w:t>
      </w:r>
      <w:r w:rsidRPr="00285FF7" w:rsidR="00285FF7">
        <w:t>Kwarteng</w:t>
      </w:r>
      <w:r w:rsidR="00311D8D">
        <w:t>.</w:t>
      </w:r>
    </w:p>
    <w:p w:rsidR="006526A0" w:rsidP="0073726A">
      <w:pPr>
        <w:pStyle w:val="Question"/>
      </w:pPr>
      <w:sdt>
        <w:sdtPr>
          <w:alias w:val="Member"/>
          <w:tag w:val="&lt;Member mnisId='4048' dodsId='31721'&gt;"/>
          <w:id w:val="-2060691550"/>
          <w:placeholder>
            <w:docPart w:val="DefaultPlaceholder_-1854013440"/>
          </w:placeholder>
          <w:richText/>
        </w:sdtPr>
        <w:sdtContent>
          <w:r w:rsidRPr="006526A0">
            <w:rPr>
              <w:b/>
            </w:rPr>
            <w:t>Chair:</w:t>
          </w:r>
        </w:sdtContent>
      </w:sdt>
      <w:r>
        <w:t xml:space="preserve"> </w:t>
      </w:r>
      <w:r w:rsidR="00311D8D">
        <w:t xml:space="preserve">I am really interested if </w:t>
      </w:r>
      <w:r w:rsidR="00D77A84">
        <w:t>Government Department</w:t>
      </w:r>
      <w:r w:rsidR="00311D8D">
        <w:t>s are not responding to you</w:t>
      </w:r>
      <w:r w:rsidR="00BA42CD">
        <w:t>.</w:t>
      </w:r>
      <w:r w:rsidR="00D0596B">
        <w:t xml:space="preserve"> </w:t>
      </w:r>
      <w:r>
        <w:t>That is what I want to get to the bottom of.</w:t>
      </w:r>
    </w:p>
    <w:p w:rsidR="006526A0" w:rsidP="006526A0">
      <w:pPr>
        <w:pStyle w:val="Answer"/>
      </w:pPr>
      <w:sdt>
        <w:sdtPr>
          <w:alias w:val="Witness"/>
          <w:id w:val="1631599665"/>
          <w:placeholder>
            <w:docPart w:val="DefaultPlaceholder_-1854013440"/>
          </w:placeholder>
          <w:richText/>
        </w:sdtPr>
        <w:sdtContent>
          <w:r w:rsidR="00C239A1">
            <w:rPr>
              <w:b/>
              <w:i/>
              <w:iCs/>
            </w:rPr>
            <w:t>Baroness Falkner:</w:t>
          </w:r>
          <w:r w:rsidRPr="006526A0">
            <w:rPr>
              <w:b/>
            </w:rPr>
            <w:t xml:space="preserve"> </w:t>
          </w:r>
        </w:sdtContent>
      </w:sdt>
      <w:r w:rsidR="00311D8D">
        <w:t>They responded on Tuesday night</w:t>
      </w:r>
      <w:r w:rsidR="00D374CB">
        <w:t>—</w:t>
      </w:r>
      <w:r w:rsidRPr="0073726A" w:rsidR="00311D8D">
        <w:rPr>
          <w:i/>
          <w:iCs/>
        </w:rPr>
        <w:t>Hansard</w:t>
      </w:r>
      <w:r w:rsidR="00311D8D">
        <w:t>.</w:t>
      </w:r>
    </w:p>
    <w:p w:rsidR="006526A0" w:rsidP="006526A0">
      <w:pPr>
        <w:pStyle w:val="Question"/>
      </w:pPr>
      <w:sdt>
        <w:sdtPr>
          <w:alias w:val="Member"/>
          <w:tag w:val="&lt;Member mnisId='4048' dodsId='31721'&gt;"/>
          <w:id w:val="936100823"/>
          <w:placeholder>
            <w:docPart w:val="DefaultPlaceholder_-1854013440"/>
          </w:placeholder>
          <w:richText/>
        </w:sdtPr>
        <w:sdtContent>
          <w:r w:rsidRPr="006526A0">
            <w:rPr>
              <w:b/>
            </w:rPr>
            <w:t>Chair:</w:t>
          </w:r>
        </w:sdtContent>
      </w:sdt>
      <w:r>
        <w:t xml:space="preserve"> </w:t>
      </w:r>
      <w:r w:rsidR="00D374CB">
        <w:t>But n</w:t>
      </w:r>
      <w:r w:rsidR="00311D8D">
        <w:t>ot to your correspondence</w:t>
      </w:r>
      <w:r w:rsidR="00BA42CD">
        <w:t>.</w:t>
      </w:r>
      <w:r w:rsidR="00D0596B">
        <w:t xml:space="preserve"> </w:t>
      </w:r>
      <w:r w:rsidR="00311D8D">
        <w:t xml:space="preserve">What I want to establish is the mechanism by which the </w:t>
      </w:r>
      <w:r w:rsidR="00D374CB">
        <w:t>Equality and Human Rights Commission</w:t>
      </w:r>
      <w:r w:rsidR="00311D8D">
        <w:t xml:space="preserve"> raises an issue with a </w:t>
      </w:r>
      <w:r w:rsidR="00D77A84">
        <w:t>Government Department</w:t>
      </w:r>
      <w:r w:rsidR="00311D8D">
        <w:t xml:space="preserve"> and gets a policy </w:t>
      </w:r>
      <w:r w:rsidR="00071A50">
        <w:t>response</w:t>
      </w:r>
      <w:r w:rsidR="00285FF7">
        <w:t>, n</w:t>
      </w:r>
      <w:r w:rsidR="00311D8D">
        <w:t xml:space="preserve">ot a </w:t>
      </w:r>
      <w:r w:rsidR="00071A50">
        <w:t>debate</w:t>
      </w:r>
      <w:r w:rsidR="00311D8D">
        <w:t xml:space="preserve"> in the </w:t>
      </w:r>
      <w:r w:rsidR="00071A50">
        <w:t>Lords</w:t>
      </w:r>
      <w:r w:rsidR="00BA42CD">
        <w:t>.</w:t>
      </w:r>
      <w:r w:rsidR="00D0596B">
        <w:t xml:space="preserve"> </w:t>
      </w:r>
      <w:r w:rsidR="00071A50">
        <w:t>That</w:t>
      </w:r>
      <w:r w:rsidR="00311D8D">
        <w:t xml:space="preserve"> is quite separate to your work </w:t>
      </w:r>
      <w:r w:rsidR="0073726A">
        <w:t>at</w:t>
      </w:r>
      <w:r w:rsidR="00311D8D">
        <w:t xml:space="preserve"> the EHRC.</w:t>
      </w:r>
    </w:p>
    <w:p w:rsidR="00F34608" w:rsidP="00F34608">
      <w:pPr>
        <w:pStyle w:val="Answer"/>
      </w:pPr>
      <w:sdt>
        <w:sdtPr>
          <w:alias w:val="Witness"/>
          <w:id w:val="-778574756"/>
          <w:placeholder>
            <w:docPart w:val="DefaultPlaceholder_-1854013440"/>
          </w:placeholder>
          <w:richText/>
        </w:sdtPr>
        <w:sdtContent>
          <w:r w:rsidR="00C239A1">
            <w:rPr>
              <w:b/>
              <w:i/>
              <w:iCs/>
            </w:rPr>
            <w:t>Baroness Falkner:</w:t>
          </w:r>
          <w:r w:rsidRPr="00F34608">
            <w:rPr>
              <w:b/>
            </w:rPr>
            <w:t xml:space="preserve"> </w:t>
          </w:r>
        </w:sdtContent>
      </w:sdt>
      <w:r w:rsidR="00311D8D">
        <w:t>I thought you were interested in the policy outcome, rather than the letter</w:t>
      </w:r>
      <w:r w:rsidR="00BA42CD">
        <w:t>.</w:t>
      </w:r>
      <w:r w:rsidR="00D0596B">
        <w:t xml:space="preserve"> </w:t>
      </w:r>
      <w:r w:rsidR="00311D8D">
        <w:t>We have had a response to the letter</w:t>
      </w:r>
      <w:r w:rsidR="00BA42CD">
        <w:t>.</w:t>
      </w:r>
      <w:r w:rsidR="00D0596B">
        <w:t xml:space="preserve"> </w:t>
      </w:r>
      <w:r w:rsidR="00311D8D">
        <w:t>We can send that on to you.</w:t>
      </w:r>
    </w:p>
    <w:p w:rsidR="00F34608" w:rsidP="00F34608">
      <w:pPr>
        <w:pStyle w:val="Question"/>
      </w:pPr>
      <w:sdt>
        <w:sdtPr>
          <w:alias w:val="Member"/>
          <w:tag w:val="&lt;Member mnisId='4048' dodsId='31721'&gt;"/>
          <w:id w:val="621970771"/>
          <w:placeholder>
            <w:docPart w:val="DefaultPlaceholder_-1854013440"/>
          </w:placeholder>
          <w:richText/>
        </w:sdtPr>
        <w:sdtContent>
          <w:r w:rsidRPr="00F34608">
            <w:rPr>
              <w:b/>
            </w:rPr>
            <w:t>Chair:</w:t>
          </w:r>
        </w:sdtContent>
      </w:sdt>
      <w:r>
        <w:t xml:space="preserve"> </w:t>
      </w:r>
      <w:r w:rsidR="00311D8D">
        <w:t xml:space="preserve">That </w:t>
      </w:r>
      <w:r w:rsidR="0073726A">
        <w:t>is</w:t>
      </w:r>
      <w:r w:rsidR="00311D8D">
        <w:t xml:space="preserve"> not what you said</w:t>
      </w:r>
      <w:r w:rsidR="00BA42CD">
        <w:t>.</w:t>
      </w:r>
      <w:r w:rsidR="00D0596B">
        <w:t xml:space="preserve"> </w:t>
      </w:r>
      <w:r>
        <w:t xml:space="preserve">With respect, that </w:t>
      </w:r>
      <w:r w:rsidR="0073726A">
        <w:t>is</w:t>
      </w:r>
      <w:r>
        <w:t xml:space="preserve"> not the impression I got from your </w:t>
      </w:r>
      <w:r w:rsidR="00311D8D">
        <w:t>first answer</w:t>
      </w:r>
      <w:r w:rsidR="00BA42CD">
        <w:t>.</w:t>
      </w:r>
      <w:r w:rsidR="00D0596B">
        <w:t xml:space="preserve"> </w:t>
      </w:r>
      <w:r w:rsidR="00311D8D">
        <w:t xml:space="preserve">You said you had written to the Chancellor of the Duchy of </w:t>
      </w:r>
      <w:r w:rsidR="00071A50">
        <w:t>Lancaster</w:t>
      </w:r>
      <w:r w:rsidR="00311D8D">
        <w:t xml:space="preserve"> some months ago and you were awaiting a response.</w:t>
      </w:r>
    </w:p>
    <w:p w:rsidR="00F34608" w:rsidP="00F34608">
      <w:pPr>
        <w:pStyle w:val="Answer"/>
      </w:pPr>
      <w:sdt>
        <w:sdtPr>
          <w:alias w:val="Witness"/>
          <w:id w:val="1934855431"/>
          <w:placeholder>
            <w:docPart w:val="DefaultPlaceholder_-1854013440"/>
          </w:placeholder>
          <w:richText/>
        </w:sdtPr>
        <w:sdtContent>
          <w:r w:rsidR="00C239A1">
            <w:rPr>
              <w:b/>
              <w:i/>
              <w:iCs/>
            </w:rPr>
            <w:t>Baroness Falkner:</w:t>
          </w:r>
          <w:r w:rsidRPr="00F34608">
            <w:rPr>
              <w:b/>
            </w:rPr>
            <w:t xml:space="preserve"> </w:t>
          </w:r>
        </w:sdtContent>
      </w:sdt>
      <w:r w:rsidR="00311D8D">
        <w:t>No, we have had a response</w:t>
      </w:r>
      <w:r w:rsidR="00BA42CD">
        <w:t>.</w:t>
      </w:r>
      <w:r w:rsidR="00D0596B">
        <w:t xml:space="preserve"> </w:t>
      </w:r>
      <w:r w:rsidR="00311D8D">
        <w:t>Forgive me if I misled you there</w:t>
      </w:r>
      <w:r w:rsidR="00BA42CD">
        <w:t>.</w:t>
      </w:r>
      <w:r w:rsidR="00D0596B">
        <w:t xml:space="preserve"> </w:t>
      </w:r>
      <w:r>
        <w:t>That is not what I thought I said</w:t>
      </w:r>
      <w:r w:rsidR="00BA42CD">
        <w:t>.</w:t>
      </w:r>
      <w:r w:rsidR="00D0596B">
        <w:t xml:space="preserve"> </w:t>
      </w:r>
      <w:r w:rsidR="00311D8D">
        <w:t>I thought I said we were directed onwards, and that is where I</w:t>
      </w:r>
      <w:r w:rsidR="00071A50">
        <w:t xml:space="preserve"> </w:t>
      </w:r>
      <w:r w:rsidR="00311D8D">
        <w:t>was trying to tell you the policy discussion lies at the moment.</w:t>
      </w:r>
    </w:p>
    <w:p w:rsidR="00311D8D" w:rsidP="00F34608">
      <w:pPr>
        <w:pStyle w:val="Answer"/>
      </w:pPr>
      <w:sdt>
        <w:sdtPr>
          <w:alias w:val="Member"/>
          <w:tag w:val="&lt;Member mnisId='4048' dodsId='31721'&gt;"/>
          <w:id w:val="936173814"/>
          <w:placeholder>
            <w:docPart w:val="24B2EEF74B6F42AE89472B461E3E993F"/>
          </w:placeholder>
          <w:richText/>
        </w:sdtPr>
        <w:sdtContent>
          <w:r w:rsidRPr="00F34608">
            <w:rPr>
              <w:b/>
            </w:rPr>
            <w:t>Chair:</w:t>
          </w:r>
        </w:sdtContent>
      </w:sdt>
      <w:r>
        <w:t xml:space="preserve"> Thank you</w:t>
      </w:r>
      <w:r w:rsidR="00BA42CD">
        <w:t>.</w:t>
      </w:r>
      <w:r w:rsidR="00D0596B">
        <w:t xml:space="preserve"> </w:t>
      </w:r>
    </w:p>
    <w:p w:rsidR="00F34608" w:rsidP="00F34608">
      <w:pPr>
        <w:pStyle w:val="Question"/>
      </w:pPr>
      <w:sdt>
        <w:sdtPr>
          <w:alias w:val="Member"/>
          <w:tag w:val="&lt;Member mnisId='4824' dodsId=''&gt;"/>
          <w:id w:val="-790590568"/>
          <w:placeholder>
            <w:docPart w:val="DefaultPlaceholder_-1854013440"/>
          </w:placeholder>
          <w:richText/>
        </w:sdtPr>
        <w:sdtContent>
          <w:sdt>
            <w:sdtPr>
              <w:alias w:val="Member"/>
              <w:tag w:val="&lt;Member mnisId='4824' dodsId=''&gt;"/>
              <w:id w:val="-473915839"/>
              <w:placeholder>
                <w:docPart w:val="4474C352903242C58D4404457531801E"/>
              </w:placeholder>
              <w:richText/>
            </w:sdtPr>
            <w:sdtContent>
              <w:r w:rsidRPr="00F34608" w:rsidR="00BC74CC">
                <w:rPr>
                  <w:b/>
                </w:rPr>
                <w:t>Kim Johnson:</w:t>
              </w:r>
            </w:sdtContent>
          </w:sdt>
        </w:sdtContent>
      </w:sdt>
      <w:r>
        <w:t xml:space="preserve"> </w:t>
      </w:r>
      <w:r w:rsidR="00311D8D">
        <w:t xml:space="preserve">We </w:t>
      </w:r>
      <w:r w:rsidR="00071A50">
        <w:t>know</w:t>
      </w:r>
      <w:r w:rsidR="00311D8D">
        <w:t xml:space="preserve"> the pandemic has had a significant impact on people with protected </w:t>
      </w:r>
      <w:r w:rsidR="00071A50">
        <w:t>characteristics</w:t>
      </w:r>
      <w:r w:rsidR="00BA42CD">
        <w:t>.</w:t>
      </w:r>
      <w:r w:rsidR="00D0596B">
        <w:t xml:space="preserve"> </w:t>
      </w:r>
      <w:r w:rsidR="00311D8D">
        <w:t xml:space="preserve">I want to know whether and how well </w:t>
      </w:r>
      <w:r w:rsidR="00D0596B">
        <w:t>the commission</w:t>
      </w:r>
      <w:r w:rsidR="00311D8D">
        <w:t xml:space="preserve"> responded to those people with existing inequalities</w:t>
      </w:r>
      <w:r w:rsidR="00BA42CD">
        <w:t>.</w:t>
      </w:r>
      <w:r w:rsidR="00D0596B">
        <w:t xml:space="preserve"> </w:t>
      </w:r>
      <w:r>
        <w:t xml:space="preserve">I am particularly looking at the impact on </w:t>
      </w:r>
      <w:r w:rsidR="00397335">
        <w:t>east and south</w:t>
      </w:r>
      <w:r w:rsidR="00397335">
        <w:noBreakHyphen/>
        <w:t xml:space="preserve">east </w:t>
      </w:r>
      <w:r>
        <w:t>Asians</w:t>
      </w:r>
      <w:r w:rsidR="00311D8D">
        <w:t xml:space="preserve">, </w:t>
      </w:r>
      <w:r>
        <w:t>the rise in hate crime</w:t>
      </w:r>
      <w:r w:rsidR="00311D8D">
        <w:t>, the impact on people with disabilities</w:t>
      </w:r>
      <w:r w:rsidR="00BA42CD">
        <w:t>.</w:t>
      </w:r>
      <w:r w:rsidR="00D0596B">
        <w:t xml:space="preserve"> </w:t>
      </w:r>
      <w:r w:rsidR="00311D8D">
        <w:t>Maybe you could provide some feedback</w:t>
      </w:r>
      <w:r w:rsidR="00BA42CD">
        <w:t>.</w:t>
      </w:r>
      <w:r w:rsidR="00D0596B">
        <w:t xml:space="preserve"> </w:t>
      </w:r>
      <w:r w:rsidR="00311D8D">
        <w:t>That would be lovely</w:t>
      </w:r>
      <w:r w:rsidR="00BA42CD">
        <w:t>.</w:t>
      </w:r>
    </w:p>
    <w:p w:rsidR="00BC74CC" w:rsidP="00F34608">
      <w:pPr>
        <w:pStyle w:val="Answer"/>
      </w:pPr>
      <w:sdt>
        <w:sdtPr>
          <w:alias w:val="Witness"/>
          <w:id w:val="-866051032"/>
          <w:placeholder>
            <w:docPart w:val="DefaultPlaceholder_-1854013440"/>
          </w:placeholder>
          <w:richText/>
        </w:sdtPr>
        <w:sdtContent>
          <w:r w:rsidR="00C239A1">
            <w:rPr>
              <w:b/>
              <w:i/>
              <w:iCs/>
            </w:rPr>
            <w:t>Baroness Falkner:</w:t>
          </w:r>
          <w:r w:rsidRPr="00F34608" w:rsidR="00F34608">
            <w:rPr>
              <w:b/>
            </w:rPr>
            <w:t xml:space="preserve"> </w:t>
          </w:r>
        </w:sdtContent>
      </w:sdt>
      <w:r w:rsidR="00311D8D">
        <w:t xml:space="preserve">Would you like me to give you some </w:t>
      </w:r>
      <w:r w:rsidR="00071A50">
        <w:t>background information</w:t>
      </w:r>
      <w:r w:rsidR="00BA42CD">
        <w:t>?</w:t>
      </w:r>
      <w:r w:rsidR="00D0596B">
        <w:t xml:space="preserve"> </w:t>
      </w:r>
    </w:p>
    <w:p w:rsidR="00BC74CC" w:rsidP="00F34608">
      <w:pPr>
        <w:pStyle w:val="Answer"/>
      </w:pPr>
      <w:sdt>
        <w:sdtPr>
          <w:alias w:val="Member"/>
          <w:tag w:val="&lt;Member mnisId='4824' dodsId=''&gt;"/>
          <w:id w:val="-579677993"/>
          <w:placeholder>
            <w:docPart w:val="B9C4CC668ABB477AA95FAD437C7F8225"/>
          </w:placeholder>
          <w:richText/>
        </w:sdtPr>
        <w:sdtContent>
          <w:r w:rsidRPr="00F34608">
            <w:rPr>
              <w:b/>
            </w:rPr>
            <w:t>Kim Johnson:</w:t>
          </w:r>
        </w:sdtContent>
      </w:sdt>
      <w:r>
        <w:t xml:space="preserve"> That would be perfect.</w:t>
      </w:r>
    </w:p>
    <w:p w:rsidR="00285FF7" w:rsidP="00F34608">
      <w:pPr>
        <w:pStyle w:val="Answer"/>
      </w:pPr>
      <w:sdt>
        <w:sdtPr>
          <w:alias w:val="Witness"/>
          <w:id w:val="1567993032"/>
          <w:placeholder>
            <w:docPart w:val="D31370AEFED6407A9D1D447728953029"/>
          </w:placeholder>
          <w:richText/>
        </w:sdtPr>
        <w:sdtContent>
          <w:r w:rsidR="00C239A1">
            <w:rPr>
              <w:b/>
              <w:i/>
              <w:iCs/>
            </w:rPr>
            <w:t>Baroness Falkner:</w:t>
          </w:r>
          <w:r w:rsidRPr="00F34608" w:rsidR="00BC74CC">
            <w:rPr>
              <w:b/>
            </w:rPr>
            <w:t xml:space="preserve"> </w:t>
          </w:r>
        </w:sdtContent>
      </w:sdt>
      <w:r w:rsidR="00BC74CC">
        <w:t xml:space="preserve">We </w:t>
      </w:r>
      <w:r w:rsidR="00311D8D">
        <w:t xml:space="preserve">know </w:t>
      </w:r>
      <w:r w:rsidR="0073726A">
        <w:t xml:space="preserve">that </w:t>
      </w:r>
      <w:r w:rsidR="00311D8D">
        <w:t xml:space="preserve">the differential rates of people affected who </w:t>
      </w:r>
      <w:r w:rsidR="0073726A">
        <w:t>are</w:t>
      </w:r>
      <w:r w:rsidR="00311D8D">
        <w:t xml:space="preserve"> from an ethnic </w:t>
      </w:r>
      <w:r w:rsidR="00071A50">
        <w:t>minority</w:t>
      </w:r>
      <w:r w:rsidR="00311D8D">
        <w:t xml:space="preserve"> background varied from the first wave to the second wave</w:t>
      </w:r>
      <w:r w:rsidR="00BA42CD">
        <w:t>.</w:t>
      </w:r>
      <w:r w:rsidR="00D0596B">
        <w:t xml:space="preserve"> </w:t>
      </w:r>
      <w:r w:rsidR="00311D8D">
        <w:t xml:space="preserve">I personally took a </w:t>
      </w:r>
      <w:r w:rsidR="00071A50">
        <w:t>great</w:t>
      </w:r>
      <w:r w:rsidR="00311D8D">
        <w:t xml:space="preserve"> </w:t>
      </w:r>
      <w:r w:rsidR="00071A50">
        <w:t>interest</w:t>
      </w:r>
      <w:r w:rsidR="00311D8D">
        <w:t xml:space="preserve"> in this</w:t>
      </w:r>
      <w:r>
        <w:t>,</w:t>
      </w:r>
      <w:r w:rsidR="00311D8D">
        <w:t xml:space="preserve"> because I am supposedly </w:t>
      </w:r>
      <w:r w:rsidR="00BC74CC">
        <w:t xml:space="preserve">in </w:t>
      </w:r>
      <w:r w:rsidR="00311D8D">
        <w:t xml:space="preserve">one </w:t>
      </w:r>
      <w:r w:rsidR="00071A50">
        <w:t>of the</w:t>
      </w:r>
      <w:r w:rsidR="00311D8D">
        <w:t xml:space="preserve"> high-risk areas, coming from a Pakistani background</w:t>
      </w:r>
      <w:r w:rsidR="00BA42CD">
        <w:t>.</w:t>
      </w:r>
    </w:p>
    <w:p w:rsidR="00681184" w:rsidP="00F34608">
      <w:pPr>
        <w:pStyle w:val="Answer"/>
      </w:pPr>
      <w:r>
        <w:t xml:space="preserve">According to the Office </w:t>
      </w:r>
      <w:r w:rsidR="0049346F">
        <w:t>f</w:t>
      </w:r>
      <w:r>
        <w:t>or National Statistics, adjusting for location, measures of disadvantage, occupation, li</w:t>
      </w:r>
      <w:r w:rsidR="00071A50">
        <w:t>v</w:t>
      </w:r>
      <w:r>
        <w:t>ing arrangements and pre</w:t>
      </w:r>
      <w:r w:rsidR="00285FF7">
        <w:noBreakHyphen/>
      </w:r>
      <w:r>
        <w:t xml:space="preserve">existing health conditions, </w:t>
      </w:r>
      <w:r w:rsidR="00071A50">
        <w:t>nevertheless</w:t>
      </w:r>
      <w:r>
        <w:t xml:space="preserve"> the mortality risk in most ethnic minority groups had the most negative effects among </w:t>
      </w:r>
      <w:r w:rsidR="00BC74CC">
        <w:t xml:space="preserve">black </w:t>
      </w:r>
      <w:r>
        <w:t xml:space="preserve">and </w:t>
      </w:r>
      <w:r w:rsidR="00BC74CC">
        <w:t xml:space="preserve">south </w:t>
      </w:r>
      <w:r>
        <w:t>Asian groups</w:t>
      </w:r>
      <w:r w:rsidR="00BA42CD">
        <w:t>.</w:t>
      </w:r>
      <w:r w:rsidR="00D0596B">
        <w:t xml:space="preserve"> </w:t>
      </w:r>
      <w:r w:rsidR="00071A50">
        <w:t>Black</w:t>
      </w:r>
      <w:r>
        <w:t xml:space="preserve"> and </w:t>
      </w:r>
      <w:r w:rsidR="00BC74CC">
        <w:t xml:space="preserve">south </w:t>
      </w:r>
      <w:r>
        <w:t>Asian groups remained at higher risk tha</w:t>
      </w:r>
      <w:r w:rsidR="00BC74CC">
        <w:t>n</w:t>
      </w:r>
      <w:r>
        <w:t xml:space="preserve"> </w:t>
      </w:r>
      <w:r w:rsidR="00BC74CC">
        <w:t xml:space="preserve">white </w:t>
      </w:r>
      <w:r>
        <w:t xml:space="preserve">British people </w:t>
      </w:r>
      <w:r w:rsidR="00071A50">
        <w:t xml:space="preserve">in </w:t>
      </w:r>
      <w:r>
        <w:t>the second wave, even after the adjustments.</w:t>
      </w:r>
    </w:p>
    <w:p w:rsidR="00F34608" w:rsidP="00681184">
      <w:pPr>
        <w:pStyle w:val="Question"/>
      </w:pPr>
      <w:sdt>
        <w:sdtPr>
          <w:alias w:val="Member"/>
          <w:tag w:val="&lt;Member mnisId='4824' dodsId=''&gt;"/>
          <w:id w:val="624827595"/>
          <w:placeholder>
            <w:docPart w:val="DefaultPlaceholder_-1854013440"/>
          </w:placeholder>
          <w:richText/>
        </w:sdtPr>
        <w:sdtContent>
          <w:r w:rsidRPr="00681184" w:rsidR="00681184">
            <w:rPr>
              <w:b/>
            </w:rPr>
            <w:t>Kim Johnson:</w:t>
          </w:r>
        </w:sdtContent>
      </w:sdt>
      <w:r w:rsidR="00681184">
        <w:t xml:space="preserve"> How well do you think </w:t>
      </w:r>
      <w:r w:rsidR="00D0596B">
        <w:t>the commission</w:t>
      </w:r>
      <w:r w:rsidR="00681184">
        <w:t xml:space="preserve"> responded to the impacts on those groups?</w:t>
      </w:r>
    </w:p>
    <w:p w:rsidR="00285FF7" w:rsidP="00681184">
      <w:pPr>
        <w:pStyle w:val="Answer"/>
      </w:pPr>
      <w:sdt>
        <w:sdtPr>
          <w:alias w:val="Witness"/>
          <w:id w:val="1392462226"/>
          <w:placeholder>
            <w:docPart w:val="DefaultPlaceholder_-1854013440"/>
          </w:placeholder>
          <w:richText/>
        </w:sdtPr>
        <w:sdtContent>
          <w:r w:rsidR="00C239A1">
            <w:rPr>
              <w:b/>
              <w:i/>
              <w:iCs/>
            </w:rPr>
            <w:t>Baroness Falkner:</w:t>
          </w:r>
          <w:r w:rsidRPr="00681184" w:rsidR="00681184">
            <w:rPr>
              <w:b/>
            </w:rPr>
            <w:t xml:space="preserve"> </w:t>
          </w:r>
        </w:sdtContent>
      </w:sdt>
      <w:r w:rsidR="00311D8D">
        <w:t>We have published several reports</w:t>
      </w:r>
      <w:r w:rsidR="00BA42CD">
        <w:t>.</w:t>
      </w:r>
      <w:r w:rsidR="00D0596B">
        <w:t xml:space="preserve"> </w:t>
      </w:r>
      <w:r w:rsidR="00311D8D">
        <w:t>As you know, we engaged with three sub</w:t>
      </w:r>
      <w:r w:rsidR="00644EC0">
        <w:t>-</w:t>
      </w:r>
      <w:r w:rsidR="0073726A">
        <w:t>C</w:t>
      </w:r>
      <w:r w:rsidR="00311D8D">
        <w:t xml:space="preserve">ommittee </w:t>
      </w:r>
      <w:r w:rsidR="005A2870">
        <w:t>inquir</w:t>
      </w:r>
      <w:r w:rsidR="00311D8D">
        <w:t>ies that this Committee carried out</w:t>
      </w:r>
      <w:r w:rsidR="00BA42CD">
        <w:t>.</w:t>
      </w:r>
      <w:r w:rsidR="00D0596B">
        <w:t xml:space="preserve"> </w:t>
      </w:r>
      <w:r w:rsidR="00681184">
        <w:t xml:space="preserve">We have separately published briefings for the Scottish Parliament and the Welsh </w:t>
      </w:r>
      <w:r w:rsidR="0073726A">
        <w:t>Parliament</w:t>
      </w:r>
      <w:r w:rsidR="00311D8D">
        <w:t>, detailing the impact of the pandemic in devolved nations</w:t>
      </w:r>
      <w:r w:rsidR="00BA42CD">
        <w:t>.</w:t>
      </w:r>
      <w:r w:rsidR="00D0596B">
        <w:t xml:space="preserve"> </w:t>
      </w:r>
      <w:r w:rsidR="00311D8D">
        <w:t xml:space="preserve">We have done briefings on </w:t>
      </w:r>
      <w:r w:rsidR="00071A50">
        <w:t>individual</w:t>
      </w:r>
      <w:r w:rsidR="00311D8D">
        <w:t xml:space="preserve"> care in England and Wales, where we describe the key issues and set out the equality and human rights </w:t>
      </w:r>
      <w:r w:rsidR="00071A50">
        <w:t>framework</w:t>
      </w:r>
      <w:r w:rsidR="00311D8D">
        <w:t xml:space="preserve"> that should be applied</w:t>
      </w:r>
      <w:r w:rsidR="00BA42CD">
        <w:t>.</w:t>
      </w:r>
    </w:p>
    <w:p w:rsidR="009B0BF5" w:rsidP="00681184">
      <w:pPr>
        <w:pStyle w:val="Answer"/>
      </w:pPr>
      <w:r>
        <w:t>We have done research</w:t>
      </w:r>
      <w:r>
        <w:t>: o</w:t>
      </w:r>
      <w:r w:rsidR="005F5970">
        <w:t>ur report,</w:t>
      </w:r>
      <w:r w:rsidR="00036416">
        <w:t xml:space="preserve"> </w:t>
      </w:r>
      <w:r w:rsidRPr="00805FFA" w:rsidR="005F5970">
        <w:rPr>
          <w:i/>
          <w:iCs/>
        </w:rPr>
        <w:t>Is Britain Fairer</w:t>
      </w:r>
      <w:r w:rsidRPr="00805FFA" w:rsidR="00285FF7">
        <w:rPr>
          <w:i/>
          <w:iCs/>
        </w:rPr>
        <w:t>?</w:t>
      </w:r>
      <w:r w:rsidR="005F5970">
        <w:t xml:space="preserve">, which is a series that we are required to do </w:t>
      </w:r>
      <w:r w:rsidR="00071A50">
        <w:t>periodically</w:t>
      </w:r>
      <w:r w:rsidR="00BA42CD">
        <w:t>.</w:t>
      </w:r>
      <w:r w:rsidR="00D0596B">
        <w:t xml:space="preserve"> </w:t>
      </w:r>
      <w:r w:rsidR="0008442E">
        <w:t>We have done legal challenges</w:t>
      </w:r>
      <w:r w:rsidR="00BA42CD">
        <w:t>.</w:t>
      </w:r>
      <w:r w:rsidR="00D0596B">
        <w:t xml:space="preserve"> </w:t>
      </w:r>
      <w:r w:rsidR="005F5970">
        <w:t xml:space="preserve">We highlighted the lack of British Sign Language interpretation in </w:t>
      </w:r>
      <w:r w:rsidR="00805FFA">
        <w:t>No.</w:t>
      </w:r>
      <w:r w:rsidR="005F5970">
        <w:t xml:space="preserve"> 10 daily Covid-19 briefings</w:t>
      </w:r>
      <w:r>
        <w:t>,</w:t>
      </w:r>
      <w:r w:rsidR="005F5970">
        <w:t xml:space="preserve"> and supported a legal challenge from a registered blind person</w:t>
      </w:r>
      <w:r w:rsidR="00BA42CD">
        <w:t>.</w:t>
      </w:r>
      <w:r w:rsidR="00D0596B">
        <w:t xml:space="preserve"> </w:t>
      </w:r>
      <w:r w:rsidR="005F5970">
        <w:t>Another research report</w:t>
      </w:r>
      <w:r w:rsidR="0008442E">
        <w:t xml:space="preserve"> tackled h</w:t>
      </w:r>
      <w:r w:rsidR="00BC6A12">
        <w:t>ow coronavirus has affected equality and human rights</w:t>
      </w:r>
      <w:r w:rsidR="00BA42CD">
        <w:t>.</w:t>
      </w:r>
      <w:r w:rsidR="00D0596B">
        <w:t xml:space="preserve"> </w:t>
      </w:r>
      <w:r w:rsidR="005F5970">
        <w:t>This was published in October 2020, and that is where we pointed out, to go to your original question, how some groups have had negative impacts and the impact has been more severe than others</w:t>
      </w:r>
      <w:r w:rsidR="00BA42CD">
        <w:t>.</w:t>
      </w:r>
    </w:p>
    <w:p w:rsidR="003120E7" w:rsidP="00681184">
      <w:pPr>
        <w:pStyle w:val="Answer"/>
      </w:pPr>
      <w:r>
        <w:t xml:space="preserve">Internally, we adapted our approach to change our annual business </w:t>
      </w:r>
      <w:r w:rsidR="00071A50">
        <w:t>plan</w:t>
      </w:r>
      <w:r>
        <w:t xml:space="preserve">, </w:t>
      </w:r>
      <w:r w:rsidR="00D50DDC">
        <w:t>in order to</w:t>
      </w:r>
      <w:r>
        <w:t xml:space="preserve"> focus more of our internal resources on Covid</w:t>
      </w:r>
      <w:r w:rsidR="00BA42CD">
        <w:t>.</w:t>
      </w:r>
      <w:r w:rsidR="00D0596B">
        <w:t xml:space="preserve"> </w:t>
      </w:r>
      <w:r w:rsidR="00D50DDC">
        <w:t xml:space="preserve">We </w:t>
      </w:r>
      <w:r>
        <w:t xml:space="preserve">are retaining categories in our new strategic plan, continuing to look at health and social care, </w:t>
      </w:r>
      <w:r w:rsidR="00071A50">
        <w:t>because</w:t>
      </w:r>
      <w:r>
        <w:t xml:space="preserve"> we think the effects and the impact of the pandemic will continue for some time to come.</w:t>
      </w:r>
    </w:p>
    <w:p w:rsidR="00681184" w:rsidP="003120E7">
      <w:pPr>
        <w:pStyle w:val="Question"/>
      </w:pPr>
      <w:sdt>
        <w:sdtPr>
          <w:alias w:val="Member"/>
          <w:tag w:val="&lt;Member mnisId='4824' dodsId=''&gt;"/>
          <w:id w:val="1991045131"/>
          <w:placeholder>
            <w:docPart w:val="DefaultPlaceholder_-1854013440"/>
          </w:placeholder>
          <w:richText/>
        </w:sdtPr>
        <w:sdtContent>
          <w:r w:rsidRPr="003120E7" w:rsidR="003120E7">
            <w:rPr>
              <w:b/>
            </w:rPr>
            <w:t>Kim Johnson:</w:t>
          </w:r>
        </w:sdtContent>
      </w:sdt>
      <w:r w:rsidR="003120E7">
        <w:t xml:space="preserve"> Just on </w:t>
      </w:r>
      <w:r w:rsidR="005F5970">
        <w:t>your</w:t>
      </w:r>
      <w:r w:rsidR="003120E7">
        <w:t xml:space="preserve"> new strategic plan, do you think it will help you to respond to this </w:t>
      </w:r>
      <w:r w:rsidR="005F5970">
        <w:t>kind</w:t>
      </w:r>
      <w:r w:rsidR="003120E7">
        <w:t xml:space="preserve"> of crisis in the future</w:t>
      </w:r>
      <w:r w:rsidR="00BA42CD">
        <w:t>?</w:t>
      </w:r>
      <w:r w:rsidR="00D0596B">
        <w:t xml:space="preserve"> </w:t>
      </w:r>
      <w:r w:rsidR="005F5970">
        <w:t xml:space="preserve">We know the pandemic has impacted on the poor more significantly, and we know that socioeconomic </w:t>
      </w:r>
      <w:r w:rsidR="00277EF2">
        <w:t xml:space="preserve">status </w:t>
      </w:r>
      <w:r w:rsidR="005F5970">
        <w:t>is not a protected characteristic</w:t>
      </w:r>
      <w:r w:rsidR="00BA42CD">
        <w:t>.</w:t>
      </w:r>
      <w:r w:rsidR="00D0596B">
        <w:t xml:space="preserve"> </w:t>
      </w:r>
      <w:r w:rsidR="00277EF2">
        <w:t>Has there</w:t>
      </w:r>
      <w:r w:rsidR="005F5970">
        <w:t xml:space="preserve"> </w:t>
      </w:r>
      <w:r w:rsidR="00277EF2">
        <w:t xml:space="preserve">been </w:t>
      </w:r>
      <w:r w:rsidR="005F5970">
        <w:t>any thought about looking at those things</w:t>
      </w:r>
      <w:r w:rsidR="00277EF2">
        <w:t>?</w:t>
      </w:r>
      <w:r w:rsidR="00D0596B">
        <w:t xml:space="preserve"> </w:t>
      </w:r>
      <w:r w:rsidR="005F5970">
        <w:t xml:space="preserve">It is something that Liz Truss has been talking about, </w:t>
      </w:r>
      <w:r w:rsidR="00071A50">
        <w:t>looking</w:t>
      </w:r>
      <w:r w:rsidR="005F5970">
        <w:t xml:space="preserve"> at those areas of disadvantage.</w:t>
      </w:r>
    </w:p>
    <w:p w:rsidR="005D33C4" w:rsidP="003120E7">
      <w:pPr>
        <w:pStyle w:val="Answer"/>
      </w:pPr>
      <w:sdt>
        <w:sdtPr>
          <w:alias w:val="Witness"/>
          <w:id w:val="1260413676"/>
          <w:placeholder>
            <w:docPart w:val="DefaultPlaceholder_-1854013440"/>
          </w:placeholder>
          <w:richText/>
        </w:sdtPr>
        <w:sdtContent>
          <w:r w:rsidR="00C239A1">
            <w:rPr>
              <w:b/>
              <w:i/>
              <w:iCs/>
            </w:rPr>
            <w:t>Baroness Falkner:</w:t>
          </w:r>
          <w:r w:rsidRPr="003120E7" w:rsidR="003120E7">
            <w:rPr>
              <w:b/>
            </w:rPr>
            <w:t xml:space="preserve"> </w:t>
          </w:r>
        </w:sdtContent>
      </w:sdt>
      <w:r w:rsidR="00277EF2">
        <w:t>You raise</w:t>
      </w:r>
      <w:r w:rsidR="003120E7">
        <w:t xml:space="preserve"> a really important point</w:t>
      </w:r>
      <w:r w:rsidR="00BA42CD">
        <w:t>.</w:t>
      </w:r>
      <w:r w:rsidR="00D0596B">
        <w:t xml:space="preserve"> </w:t>
      </w:r>
      <w:r w:rsidR="005F5970">
        <w:t xml:space="preserve">What is interesting is that in </w:t>
      </w:r>
      <w:r w:rsidR="00071A50">
        <w:t>Scotland</w:t>
      </w:r>
      <w:r w:rsidR="005F5970">
        <w:t xml:space="preserve"> and Wales the respective </w:t>
      </w:r>
      <w:r w:rsidR="00E87FD0">
        <w:t>Governments</w:t>
      </w:r>
      <w:r w:rsidR="005F5970">
        <w:t xml:space="preserve"> are incorporating the socioeconomic duty into their data</w:t>
      </w:r>
      <w:r w:rsidR="00E87FD0">
        <w:t xml:space="preserve"> </w:t>
      </w:r>
      <w:r w:rsidR="005F5970">
        <w:t xml:space="preserve">gathering, alongside their </w:t>
      </w:r>
      <w:r w:rsidR="00E87FD0">
        <w:t>public sector</w:t>
      </w:r>
      <w:r w:rsidR="005F5970">
        <w:t xml:space="preserve"> equality duty</w:t>
      </w:r>
      <w:r w:rsidR="00BA42CD">
        <w:t>.</w:t>
      </w:r>
      <w:r w:rsidR="00D0596B">
        <w:t xml:space="preserve"> </w:t>
      </w:r>
      <w:r>
        <w:t>We are going to be looking quite closely at how their implementation is working out</w:t>
      </w:r>
      <w:r w:rsidR="005F5970">
        <w:t xml:space="preserve"> and how the data</w:t>
      </w:r>
      <w:r w:rsidR="00E87FD0">
        <w:t xml:space="preserve"> </w:t>
      </w:r>
      <w:r w:rsidR="005F5970">
        <w:t>gathering exercise, implementation exercise, is going</w:t>
      </w:r>
      <w:r w:rsidR="00BA42CD">
        <w:t>.</w:t>
      </w:r>
      <w:r w:rsidR="00D0596B">
        <w:t xml:space="preserve"> </w:t>
      </w:r>
      <w:r w:rsidR="005F5970">
        <w:t xml:space="preserve">We will see what lessons we can learn </w:t>
      </w:r>
      <w:r w:rsidR="00277EF2">
        <w:t>from</w:t>
      </w:r>
      <w:r w:rsidR="005F5970">
        <w:t xml:space="preserve"> that, particularly in </w:t>
      </w:r>
      <w:r w:rsidR="00071A50">
        <w:t>terms</w:t>
      </w:r>
      <w:r w:rsidR="005F5970">
        <w:t xml:space="preserve"> of working on that with the Social Mobility Commission.</w:t>
      </w:r>
    </w:p>
    <w:p w:rsidR="003120E7" w:rsidP="005D33C4">
      <w:pPr>
        <w:pStyle w:val="Question"/>
      </w:pPr>
      <w:sdt>
        <w:sdtPr>
          <w:alias w:val="Member"/>
          <w:tag w:val="&lt;Member mnisId='1565' dodsId='35440'&gt;"/>
          <w:id w:val="-556018978"/>
          <w:placeholder>
            <w:docPart w:val="DefaultPlaceholder_-1854013440"/>
          </w:placeholder>
          <w:richText/>
        </w:sdtPr>
        <w:sdtContent>
          <w:r w:rsidRPr="005D33C4" w:rsidR="005D33C4">
            <w:rPr>
              <w:b/>
            </w:rPr>
            <w:t>Philip Davies:</w:t>
          </w:r>
        </w:sdtContent>
      </w:sdt>
      <w:r w:rsidR="005D33C4">
        <w:t xml:space="preserve"> It is my understanding that the EHRC identified increasing the diversity of your workforce as one of two key objectives</w:t>
      </w:r>
      <w:r w:rsidR="005F5970">
        <w:t xml:space="preserve"> in your 2019-22 strategic plan</w:t>
      </w:r>
      <w:r w:rsidR="00BA42CD">
        <w:t>.</w:t>
      </w:r>
      <w:r w:rsidR="00D0596B">
        <w:t xml:space="preserve"> </w:t>
      </w:r>
      <w:r w:rsidR="00277EF2">
        <w:t>W</w:t>
      </w:r>
      <w:r w:rsidR="005F5970">
        <w:t>hat changes</w:t>
      </w:r>
      <w:r w:rsidR="00277EF2">
        <w:t xml:space="preserve"> are you seeking</w:t>
      </w:r>
      <w:r w:rsidR="005F5970">
        <w:t xml:space="preserve"> in the diversity of your workforce</w:t>
      </w:r>
      <w:r w:rsidR="00277EF2">
        <w:t>?</w:t>
      </w:r>
    </w:p>
    <w:p w:rsidR="00DA6251" w:rsidP="005F3765">
      <w:pPr>
        <w:pStyle w:val="Answer"/>
      </w:pPr>
      <w:sdt>
        <w:sdtPr>
          <w:alias w:val="Witness"/>
          <w:id w:val="-1743318152"/>
          <w:placeholder>
            <w:docPart w:val="DefaultPlaceholder_-1854013440"/>
          </w:placeholder>
          <w:richText/>
        </w:sdtPr>
        <w:sdtContent>
          <w:r w:rsidRPr="00D0596B" w:rsidR="00D0596B">
            <w:rPr>
              <w:b/>
              <w:i/>
              <w:iCs/>
            </w:rPr>
            <w:t>Marcial Boo:</w:t>
          </w:r>
          <w:r w:rsidRPr="005F3765" w:rsidR="005F3765">
            <w:rPr>
              <w:b/>
            </w:rPr>
            <w:t xml:space="preserve"> </w:t>
          </w:r>
        </w:sdtContent>
      </w:sdt>
      <w:r w:rsidR="005F5970">
        <w:t>My understanding is</w:t>
      </w:r>
      <w:r w:rsidRPr="00277EF2" w:rsidR="00277EF2">
        <w:t xml:space="preserve"> </w:t>
      </w:r>
      <w:r w:rsidR="00277EF2">
        <w:t xml:space="preserve">that </w:t>
      </w:r>
      <w:r w:rsidR="005F5970">
        <w:t>whether we are measuring the diversity of the workforce by sex, race or disability</w:t>
      </w:r>
      <w:r w:rsidR="006F5702">
        <w:t>,</w:t>
      </w:r>
      <w:r w:rsidR="005F5970">
        <w:t xml:space="preserve"> we have a greater proportion of people employed by the EHRC in those groups tha</w:t>
      </w:r>
      <w:r w:rsidR="00E87FD0">
        <w:t>n</w:t>
      </w:r>
      <w:r w:rsidR="005F5970">
        <w:t xml:space="preserve"> in the general population</w:t>
      </w:r>
      <w:r w:rsidR="00BA42CD">
        <w:t>.</w:t>
      </w:r>
      <w:r w:rsidR="00D0596B">
        <w:t xml:space="preserve"> </w:t>
      </w:r>
      <w:r w:rsidR="005F5970">
        <w:t>By that measure, we are more diverse, as an organisation, than the general population</w:t>
      </w:r>
      <w:r w:rsidR="00BA42CD">
        <w:t>.</w:t>
      </w:r>
      <w:r w:rsidR="00D0596B">
        <w:t xml:space="preserve"> </w:t>
      </w:r>
      <w:r>
        <w:t>Clearly, I do not know what was in the minds of my predecessors, but it is factually true that the EHRC is a diverse organisation now.</w:t>
      </w:r>
    </w:p>
    <w:p w:rsidR="005F3765" w:rsidP="00DA6251">
      <w:pPr>
        <w:pStyle w:val="Question"/>
      </w:pPr>
      <w:sdt>
        <w:sdtPr>
          <w:alias w:val="Member"/>
          <w:tag w:val="&lt;Member mnisId='1565' dodsId='35440'&gt;"/>
          <w:id w:val="754558136"/>
          <w:placeholder>
            <w:docPart w:val="DefaultPlaceholder_-1854013440"/>
          </w:placeholder>
          <w:richText/>
        </w:sdtPr>
        <w:sdtContent>
          <w:r w:rsidRPr="00DA6251" w:rsidR="00DA6251">
            <w:rPr>
              <w:b/>
            </w:rPr>
            <w:t>Philip Davies:</w:t>
          </w:r>
        </w:sdtContent>
      </w:sdt>
      <w:r w:rsidR="00DA6251">
        <w:t xml:space="preserve"> </w:t>
      </w:r>
      <w:r w:rsidR="00CD2F7A">
        <w:t xml:space="preserve">So you </w:t>
      </w:r>
      <w:r w:rsidR="005F5970">
        <w:t>are not seeking to increase the diversity of the workforce in your organisation</w:t>
      </w:r>
      <w:r w:rsidR="00BA42CD">
        <w:t>.</w:t>
      </w:r>
      <w:r w:rsidR="00D0596B">
        <w:t xml:space="preserve"> </w:t>
      </w:r>
      <w:r w:rsidR="005F5970">
        <w:t>That is not now</w:t>
      </w:r>
      <w:r w:rsidR="006F5702">
        <w:t>,</w:t>
      </w:r>
      <w:r w:rsidR="005F5970">
        <w:t xml:space="preserve"> under your regime, a part of your strategic plan.</w:t>
      </w:r>
    </w:p>
    <w:p w:rsidR="00DA6251" w:rsidP="00DA6251">
      <w:pPr>
        <w:pStyle w:val="Answer"/>
      </w:pPr>
      <w:sdt>
        <w:sdtPr>
          <w:alias w:val="Witness"/>
          <w:id w:val="582803031"/>
          <w:placeholder>
            <w:docPart w:val="DefaultPlaceholder_-1854013440"/>
          </w:placeholder>
          <w:richText/>
        </w:sdtPr>
        <w:sdtContent>
          <w:r w:rsidR="00C239A1">
            <w:rPr>
              <w:b/>
              <w:i/>
              <w:iCs/>
            </w:rPr>
            <w:t>Baroness Falkner:</w:t>
          </w:r>
          <w:r w:rsidRPr="00DA6251">
            <w:rPr>
              <w:b/>
            </w:rPr>
            <w:t xml:space="preserve"> </w:t>
          </w:r>
        </w:sdtContent>
      </w:sdt>
      <w:r w:rsidR="005F5970">
        <w:t>I think this was more part of the annual plan</w:t>
      </w:r>
      <w:r w:rsidR="00E31BE6">
        <w:t xml:space="preserve"> on</w:t>
      </w:r>
      <w:r w:rsidR="005F5970">
        <w:t xml:space="preserve"> the operational performance of </w:t>
      </w:r>
      <w:r w:rsidR="00D0596B">
        <w:t>the commission</w:t>
      </w:r>
      <w:r w:rsidR="005F5970">
        <w:t>, rather than the strategic, outward-looking plan</w:t>
      </w:r>
      <w:r w:rsidR="00BA42CD">
        <w:t>.</w:t>
      </w:r>
      <w:r w:rsidR="00D0596B">
        <w:t xml:space="preserve"> </w:t>
      </w:r>
      <w:r w:rsidR="005F5970">
        <w:t>We keep a good eye</w:t>
      </w:r>
      <w:r w:rsidR="00BA42CD">
        <w:t>.</w:t>
      </w:r>
      <w:r w:rsidR="00D0596B">
        <w:t xml:space="preserve"> </w:t>
      </w:r>
      <w:r>
        <w:t>The board receives quarterly performance reports and assess</w:t>
      </w:r>
      <w:r w:rsidR="005F5970">
        <w:t>es</w:t>
      </w:r>
      <w:r>
        <w:t xml:space="preserve"> the data</w:t>
      </w:r>
      <w:r w:rsidR="00277EF2">
        <w:t xml:space="preserve"> </w:t>
      </w:r>
      <w:r>
        <w:t>in those reports</w:t>
      </w:r>
      <w:r w:rsidR="00BA42CD">
        <w:t>.</w:t>
      </w:r>
      <w:r w:rsidR="00D0596B">
        <w:t xml:space="preserve"> </w:t>
      </w:r>
      <w:r w:rsidR="005F5970">
        <w:t>A</w:t>
      </w:r>
      <w:r w:rsidR="006F5702">
        <w:t>s</w:t>
      </w:r>
      <w:r w:rsidR="005F5970">
        <w:t xml:space="preserve"> Marcial has said, we are ahead of the UK population on almost all the counts</w:t>
      </w:r>
      <w:r w:rsidR="00BA42CD">
        <w:t>.</w:t>
      </w:r>
      <w:r w:rsidR="00D0596B">
        <w:t xml:space="preserve"> </w:t>
      </w:r>
      <w:r w:rsidR="005F5970">
        <w:t>It is kept under review</w:t>
      </w:r>
      <w:r w:rsidR="00BA42CD">
        <w:t>.</w:t>
      </w:r>
      <w:r w:rsidR="00D0596B">
        <w:t xml:space="preserve"> </w:t>
      </w:r>
      <w:r>
        <w:t>We are</w:t>
      </w:r>
      <w:r w:rsidR="005F5970">
        <w:t>, of course,</w:t>
      </w:r>
      <w:r>
        <w:t xml:space="preserve"> pleased to have very positive statistics </w:t>
      </w:r>
      <w:r w:rsidR="005F5970">
        <w:t xml:space="preserve">to </w:t>
      </w:r>
      <w:r>
        <w:t>report in that area</w:t>
      </w:r>
      <w:r w:rsidR="006F5702">
        <w:t>,</w:t>
      </w:r>
      <w:r>
        <w:t xml:space="preserve"> and we continue to want to be an inclusive workplace</w:t>
      </w:r>
      <w:r w:rsidR="00BA42CD">
        <w:t>.</w:t>
      </w:r>
      <w:r w:rsidR="00D0596B">
        <w:t xml:space="preserve"> </w:t>
      </w:r>
      <w:r w:rsidR="005F5970">
        <w:t>It is quite right that we are.</w:t>
      </w:r>
    </w:p>
    <w:p w:rsidR="00B07606" w:rsidP="00DA6251">
      <w:pPr>
        <w:pStyle w:val="Question"/>
      </w:pPr>
      <w:sdt>
        <w:sdtPr>
          <w:alias w:val="Member"/>
          <w:tag w:val="&lt;Member mnisId='1565' dodsId='35440'&gt;"/>
          <w:id w:val="1194963202"/>
          <w:placeholder>
            <w:docPart w:val="DefaultPlaceholder_-1854013440"/>
          </w:placeholder>
          <w:richText/>
        </w:sdtPr>
        <w:sdtContent>
          <w:r w:rsidRPr="00DA6251" w:rsidR="00DA6251">
            <w:rPr>
              <w:b/>
            </w:rPr>
            <w:t>Philip Davies:</w:t>
          </w:r>
        </w:sdtContent>
      </w:sdt>
      <w:r w:rsidR="00DA6251">
        <w:t xml:space="preserve"> </w:t>
      </w:r>
      <w:r w:rsidR="005F5970">
        <w:t xml:space="preserve">When you say you are ahead, I am struggling </w:t>
      </w:r>
      <w:r w:rsidR="00E31BE6">
        <w:t xml:space="preserve">with </w:t>
      </w:r>
      <w:r w:rsidR="005F5970">
        <w:t>what that actually means</w:t>
      </w:r>
      <w:r w:rsidR="00BA42CD">
        <w:t>.</w:t>
      </w:r>
      <w:r w:rsidR="00D0596B">
        <w:t xml:space="preserve"> </w:t>
      </w:r>
      <w:r w:rsidR="005F5970">
        <w:t>Of</w:t>
      </w:r>
      <w:r w:rsidR="00071A50">
        <w:t xml:space="preserve"> </w:t>
      </w:r>
      <w:r w:rsidR="005F5970">
        <w:t>cou</w:t>
      </w:r>
      <w:r w:rsidR="00071A50">
        <w:t>r</w:t>
      </w:r>
      <w:r w:rsidR="005F5970">
        <w:t xml:space="preserve">se, if you are ahead in some areas it </w:t>
      </w:r>
      <w:r w:rsidR="00071A50">
        <w:t>means</w:t>
      </w:r>
      <w:r w:rsidR="005F5970">
        <w:t xml:space="preserve"> that other people </w:t>
      </w:r>
      <w:r w:rsidR="00277EF2">
        <w:t xml:space="preserve">are </w:t>
      </w:r>
      <w:r w:rsidR="005F5970">
        <w:t>therefore behind, does it not</w:t>
      </w:r>
      <w:r w:rsidR="006F5702">
        <w:t>, b</w:t>
      </w:r>
      <w:r w:rsidR="005F5970">
        <w:t>y definition</w:t>
      </w:r>
      <w:r w:rsidR="006F5702">
        <w:t>?</w:t>
      </w:r>
      <w:r w:rsidR="00D0596B">
        <w:t xml:space="preserve"> </w:t>
      </w:r>
      <w:r w:rsidR="005F5970">
        <w:t>For example, just to give an illustration</w:t>
      </w:r>
      <w:r w:rsidR="009452DA">
        <w:t>,</w:t>
      </w:r>
      <w:r w:rsidR="005F5970">
        <w:t xml:space="preserve"> 61% of your workforce are women </w:t>
      </w:r>
      <w:r w:rsidR="005F5970">
        <w:t>and 39% are men</w:t>
      </w:r>
      <w:r w:rsidR="00BA42CD">
        <w:t>.</w:t>
      </w:r>
      <w:r w:rsidR="00D0596B">
        <w:t xml:space="preserve"> </w:t>
      </w:r>
      <w:r w:rsidR="00C67161">
        <w:t xml:space="preserve">I </w:t>
      </w:r>
      <w:r w:rsidR="00277EF2">
        <w:t>take</w:t>
      </w:r>
      <w:r w:rsidR="00C67161">
        <w:t xml:space="preserve"> it from your comments, Baroness Falkner, </w:t>
      </w:r>
      <w:r w:rsidR="005F5970">
        <w:t xml:space="preserve">that means </w:t>
      </w:r>
      <w:r w:rsidR="00C67161">
        <w:t>you claim to be ahead on the diversity of your workforce</w:t>
      </w:r>
      <w:r w:rsidR="00BA42CD">
        <w:t>.</w:t>
      </w:r>
      <w:r w:rsidR="00D0596B">
        <w:t xml:space="preserve"> </w:t>
      </w:r>
      <w:r w:rsidR="005F5970">
        <w:t>Of course, if you are a man, you might argue that you are behind on the diversity of your workforce</w:t>
      </w:r>
      <w:r w:rsidR="00BA42CD">
        <w:t>.</w:t>
      </w:r>
    </w:p>
    <w:p w:rsidR="00DA6251" w:rsidP="00B07606">
      <w:pPr>
        <w:pStyle w:val="Question"/>
        <w:numPr>
          <w:ilvl w:val="0"/>
          <w:numId w:val="0"/>
        </w:numPr>
        <w:ind w:left="794"/>
      </w:pPr>
      <w:r>
        <w:t xml:space="preserve">Are you trying to say that you are not really interested in the proportion of men you </w:t>
      </w:r>
      <w:r w:rsidR="00071A50">
        <w:t>employ</w:t>
      </w:r>
      <w:r w:rsidR="00C26238">
        <w:t>, and that</w:t>
      </w:r>
      <w:r>
        <w:t xml:space="preserve"> you are </w:t>
      </w:r>
      <w:r w:rsidR="006F5702">
        <w:t>o</w:t>
      </w:r>
      <w:r>
        <w:t xml:space="preserve">nly </w:t>
      </w:r>
      <w:r w:rsidR="00071A50">
        <w:t>interested</w:t>
      </w:r>
      <w:r>
        <w:t xml:space="preserve"> in the proportion of women you employ</w:t>
      </w:r>
      <w:r w:rsidR="00277EF2">
        <w:t>,</w:t>
      </w:r>
      <w:r>
        <w:t xml:space="preserve"> </w:t>
      </w:r>
      <w:r w:rsidR="00B07606">
        <w:t>et cetera</w:t>
      </w:r>
      <w:r w:rsidR="00C26238">
        <w:t xml:space="preserve">? Or </w:t>
      </w:r>
      <w:r>
        <w:t>do you genuinely want a diversity of workforce, irrespective of those things</w:t>
      </w:r>
      <w:r w:rsidR="006F5702">
        <w:t>?</w:t>
      </w:r>
    </w:p>
    <w:p w:rsidR="006F5702" w:rsidP="00015C8F">
      <w:pPr>
        <w:pStyle w:val="Answer"/>
      </w:pPr>
      <w:sdt>
        <w:sdtPr>
          <w:alias w:val="Witness"/>
          <w:id w:val="-2981317"/>
          <w:placeholder>
            <w:docPart w:val="DefaultPlaceholder_-1854013440"/>
          </w:placeholder>
          <w:richText/>
        </w:sdtPr>
        <w:sdtContent>
          <w:r w:rsidR="00C239A1">
            <w:rPr>
              <w:b/>
              <w:i/>
              <w:iCs/>
            </w:rPr>
            <w:t>Baroness Falkner:</w:t>
          </w:r>
          <w:r w:rsidRPr="00015C8F" w:rsidR="00015C8F">
            <w:rPr>
              <w:b/>
            </w:rPr>
            <w:t xml:space="preserve"> </w:t>
          </w:r>
        </w:sdtContent>
      </w:sdt>
      <w:r w:rsidR="00C26238">
        <w:t>Y</w:t>
      </w:r>
      <w:r w:rsidR="00015C8F">
        <w:t>ou quite rightly pick</w:t>
      </w:r>
      <w:r w:rsidR="00C26238">
        <w:t xml:space="preserve"> </w:t>
      </w:r>
      <w:r w:rsidR="00015C8F">
        <w:t>up on one that is disproportionate</w:t>
      </w:r>
      <w:r w:rsidR="00BA42CD">
        <w:t>.</w:t>
      </w:r>
      <w:r w:rsidR="00D0596B">
        <w:t xml:space="preserve"> </w:t>
      </w:r>
      <w:r w:rsidR="005F5970">
        <w:t>I was looking more at religion and belief, race and other statistics, but you are quite right to raise that</w:t>
      </w:r>
      <w:r w:rsidR="00BA42CD">
        <w:t>.</w:t>
      </w:r>
    </w:p>
    <w:p w:rsidR="00015C8F" w:rsidP="00015C8F">
      <w:pPr>
        <w:pStyle w:val="Answer"/>
      </w:pPr>
      <w:r>
        <w:t>There are two things at play here</w:t>
      </w:r>
      <w:r w:rsidR="006F5702">
        <w:t>.</w:t>
      </w:r>
      <w:r w:rsidR="00D0596B">
        <w:t xml:space="preserve"> </w:t>
      </w:r>
      <w:r w:rsidR="006F5702">
        <w:t>O</w:t>
      </w:r>
      <w:r>
        <w:t>ne is that we, as you know, were brought together, as the Equality and Human Rights Commission, from several legacy commissions</w:t>
      </w:r>
      <w:r w:rsidR="00BA42CD">
        <w:t>.</w:t>
      </w:r>
      <w:r w:rsidR="00D0596B">
        <w:t xml:space="preserve"> </w:t>
      </w:r>
      <w:r>
        <w:t xml:space="preserve">We still have, in terms of </w:t>
      </w:r>
      <w:r w:rsidR="00C26238">
        <w:t xml:space="preserve">the </w:t>
      </w:r>
      <w:r>
        <w:t xml:space="preserve">diversity of our workforce, in that particular </w:t>
      </w:r>
      <w:r w:rsidR="00071A50">
        <w:t>statistic</w:t>
      </w:r>
      <w:r>
        <w:t xml:space="preserve">, people employed with us </w:t>
      </w:r>
      <w:r w:rsidR="00F81824">
        <w:t>who</w:t>
      </w:r>
      <w:r>
        <w:t xml:space="preserve"> we</w:t>
      </w:r>
      <w:r w:rsidR="006F5702">
        <w:t>re</w:t>
      </w:r>
      <w:r>
        <w:t xml:space="preserve"> employed, for example, </w:t>
      </w:r>
      <w:r w:rsidR="006F5702">
        <w:t>in</w:t>
      </w:r>
      <w:r>
        <w:t xml:space="preserve"> the</w:t>
      </w:r>
      <w:r w:rsidR="00BA42CD">
        <w:t xml:space="preserve"> </w:t>
      </w:r>
      <w:r>
        <w:t>Equal Opportunities Commission</w:t>
      </w:r>
      <w:r w:rsidR="00F81824">
        <w:t>,</w:t>
      </w:r>
      <w:r>
        <w:t xml:space="preserve"> </w:t>
      </w:r>
      <w:r w:rsidR="00F81824">
        <w:t>which</w:t>
      </w:r>
      <w:r>
        <w:t xml:space="preserve"> would have had more women than men, because it specifically addressed the issue of sex disparities in the workforce</w:t>
      </w:r>
      <w:r w:rsidR="00BA42CD">
        <w:t>.</w:t>
      </w:r>
      <w:r w:rsidR="00D0596B">
        <w:t xml:space="preserve"> </w:t>
      </w:r>
      <w:r>
        <w:t>As older staff work their way through, there will inevitably be a rebalancing of the numbers on that particular statistic</w:t>
      </w:r>
      <w:r w:rsidR="00BA42CD">
        <w:t>.</w:t>
      </w:r>
    </w:p>
    <w:p w:rsidR="00015C8F" w:rsidP="00015C8F">
      <w:pPr>
        <w:pStyle w:val="Answer"/>
      </w:pPr>
      <w:sdt>
        <w:sdtPr>
          <w:alias w:val="Witness"/>
          <w:id w:val="602229923"/>
          <w:placeholder>
            <w:docPart w:val="DefaultPlaceholder_-1854013440"/>
          </w:placeholder>
          <w:richText/>
        </w:sdtPr>
        <w:sdtContent>
          <w:r w:rsidRPr="00D0596B" w:rsidR="00D0596B">
            <w:rPr>
              <w:b/>
              <w:i/>
              <w:iCs/>
            </w:rPr>
            <w:t>Marcial Boo:</w:t>
          </w:r>
          <w:r w:rsidRPr="00015C8F">
            <w:rPr>
              <w:b/>
            </w:rPr>
            <w:t xml:space="preserve"> </w:t>
          </w:r>
        </w:sdtContent>
      </w:sdt>
      <w:r w:rsidR="00DA5791">
        <w:t xml:space="preserve">I assure you that I want the best people we can get working in </w:t>
      </w:r>
      <w:r w:rsidR="00D0596B">
        <w:t>the commission</w:t>
      </w:r>
      <w:r w:rsidR="00DA5791">
        <w:t>, and we will be as inclusive as possibl</w:t>
      </w:r>
      <w:r w:rsidR="002A471E">
        <w:t>e</w:t>
      </w:r>
      <w:r w:rsidR="00DA5791">
        <w:t xml:space="preserve"> to make sure we have good people in every single role, regardless of their background or any of their protected characteristics</w:t>
      </w:r>
      <w:r w:rsidR="00BA42CD">
        <w:t>.</w:t>
      </w:r>
      <w:r w:rsidR="00D0596B">
        <w:t xml:space="preserve"> </w:t>
      </w:r>
      <w:r w:rsidR="00C26238">
        <w:t>A</w:t>
      </w:r>
      <w:r w:rsidR="0031155E">
        <w:t>s it happens</w:t>
      </w:r>
      <w:r w:rsidR="002A471E">
        <w:t xml:space="preserve"> and</w:t>
      </w:r>
      <w:r w:rsidR="0031155E">
        <w:t xml:space="preserve"> as you say, 61</w:t>
      </w:r>
      <w:r w:rsidR="002A471E">
        <w:t xml:space="preserve">% to </w:t>
      </w:r>
      <w:r w:rsidR="006F5702">
        <w:t>6</w:t>
      </w:r>
      <w:r w:rsidR="00DA5791">
        <w:t>2</w:t>
      </w:r>
      <w:r w:rsidR="0031155E">
        <w:t>% of our staff are female</w:t>
      </w:r>
      <w:r w:rsidR="00BA42CD">
        <w:t>.</w:t>
      </w:r>
      <w:r w:rsidR="00D0596B">
        <w:t xml:space="preserve"> </w:t>
      </w:r>
      <w:r w:rsidR="00DA5791">
        <w:t>We have 14% who are ethnic minority, 18</w:t>
      </w:r>
      <w:r w:rsidR="006F5702">
        <w:t>%</w:t>
      </w:r>
      <w:r w:rsidR="00DA5791">
        <w:t xml:space="preserve"> who are disabled and 12% who have said that they are LGBT</w:t>
      </w:r>
      <w:r w:rsidR="00BA42CD">
        <w:t>.</w:t>
      </w:r>
      <w:r w:rsidR="00D0596B">
        <w:t xml:space="preserve"> </w:t>
      </w:r>
      <w:r w:rsidR="0031155E">
        <w:t>All those proportions are above national figures</w:t>
      </w:r>
      <w:r w:rsidR="00BA42CD">
        <w:t>.</w:t>
      </w:r>
      <w:r w:rsidR="00D0596B">
        <w:t xml:space="preserve"> </w:t>
      </w:r>
      <w:r w:rsidR="00DA5791">
        <w:t>I am very pleased by that, because it means that people of all kinds of backgrounds feel able to apply for an</w:t>
      </w:r>
      <w:r w:rsidR="006F5702">
        <w:t>d</w:t>
      </w:r>
      <w:r w:rsidR="00DA5791">
        <w:t xml:space="preserve"> get jobs at the </w:t>
      </w:r>
      <w:r w:rsidR="00071A50">
        <w:t>Equality</w:t>
      </w:r>
      <w:r w:rsidR="00DA5791">
        <w:t xml:space="preserve"> </w:t>
      </w:r>
      <w:r w:rsidR="006F5702">
        <w:t>and</w:t>
      </w:r>
      <w:r w:rsidR="00DA5791">
        <w:t xml:space="preserve"> </w:t>
      </w:r>
      <w:r w:rsidR="006F5702">
        <w:t>H</w:t>
      </w:r>
      <w:r w:rsidR="00DA5791">
        <w:t>uman Rights Commission</w:t>
      </w:r>
      <w:r w:rsidR="002E677B">
        <w:t>.</w:t>
      </w:r>
      <w:r w:rsidR="00DA5791">
        <w:t xml:space="preserve"> I hope and intend that that will carry on.</w:t>
      </w:r>
    </w:p>
    <w:p w:rsidR="0031306A" w:rsidP="00FA1046">
      <w:pPr>
        <w:pStyle w:val="Answer"/>
      </w:pPr>
      <w:sdt>
        <w:sdtPr>
          <w:alias w:val="Witness"/>
          <w:id w:val="-365373932"/>
          <w:placeholder>
            <w:docPart w:val="DefaultPlaceholder_-1854013440"/>
          </w:placeholder>
          <w:richText/>
        </w:sdtPr>
        <w:sdtContent>
          <w:r w:rsidR="00C239A1">
            <w:rPr>
              <w:b/>
              <w:i/>
              <w:iCs/>
            </w:rPr>
            <w:t>Baroness Falkner:</w:t>
          </w:r>
          <w:r w:rsidRPr="00FA1046" w:rsidR="00FA1046">
            <w:rPr>
              <w:b/>
            </w:rPr>
            <w:t xml:space="preserve"> </w:t>
          </w:r>
        </w:sdtContent>
      </w:sdt>
      <w:r w:rsidR="00FA1046">
        <w:t>As you will see from the composition of this Committee, women are overrepresented here as well</w:t>
      </w:r>
      <w:r w:rsidR="00BA42CD">
        <w:t>.</w:t>
      </w:r>
      <w:r w:rsidR="00D0596B">
        <w:t xml:space="preserve"> </w:t>
      </w:r>
      <w:r w:rsidR="00384970">
        <w:t xml:space="preserve">It </w:t>
      </w:r>
      <w:r w:rsidR="00DA5791">
        <w:t xml:space="preserve">is </w:t>
      </w:r>
      <w:r w:rsidR="00FA1046">
        <w:t>an interesting observation</w:t>
      </w:r>
      <w:r w:rsidR="00384970">
        <w:t>,</w:t>
      </w:r>
      <w:r w:rsidR="00FA1046">
        <w:t xml:space="preserve"> </w:t>
      </w:r>
      <w:r w:rsidR="00384970">
        <w:t>which</w:t>
      </w:r>
      <w:r w:rsidR="00FA1046">
        <w:t xml:space="preserve"> one cannot quite explain</w:t>
      </w:r>
      <w:r w:rsidR="00DA5791">
        <w:t xml:space="preserve"> on any evidential base</w:t>
      </w:r>
      <w:r w:rsidR="00384970">
        <w:t>,</w:t>
      </w:r>
      <w:r w:rsidR="00DA5791">
        <w:t xml:space="preserve"> that women seem to be very interested and/or expert in this particular area of work, as you can see reflected in this Committee.</w:t>
      </w:r>
    </w:p>
    <w:p w:rsidR="00FA1046" w:rsidP="0031306A">
      <w:pPr>
        <w:pStyle w:val="Question"/>
      </w:pPr>
      <w:sdt>
        <w:sdtPr>
          <w:alias w:val="Member"/>
          <w:tag w:val="&lt;Member mnisId='1565' dodsId='35440'&gt;"/>
          <w:id w:val="-1576739718"/>
          <w:placeholder>
            <w:docPart w:val="DefaultPlaceholder_-1854013440"/>
          </w:placeholder>
          <w:richText/>
        </w:sdtPr>
        <w:sdtContent>
          <w:r w:rsidRPr="0031306A" w:rsidR="0031306A">
            <w:rPr>
              <w:b/>
            </w:rPr>
            <w:t>Philip Davies:</w:t>
          </w:r>
        </w:sdtContent>
      </w:sdt>
      <w:r w:rsidR="0031306A">
        <w:t xml:space="preserve"> </w:t>
      </w:r>
      <w:r w:rsidR="00384970">
        <w:t>Where an</w:t>
      </w:r>
      <w:r w:rsidR="00DA5791">
        <w:t xml:space="preserve"> employer can justify that in their workplace, that would be a fine explanation for you, would it?</w:t>
      </w:r>
    </w:p>
    <w:p w:rsidR="0031306A" w:rsidP="0031306A">
      <w:pPr>
        <w:pStyle w:val="Answer"/>
      </w:pPr>
      <w:sdt>
        <w:sdtPr>
          <w:alias w:val="Witness"/>
          <w:id w:val="613952122"/>
          <w:placeholder>
            <w:docPart w:val="DefaultPlaceholder_-1854013440"/>
          </w:placeholder>
          <w:richText/>
        </w:sdtPr>
        <w:sdtContent>
          <w:r w:rsidR="00C239A1">
            <w:rPr>
              <w:b/>
              <w:i/>
              <w:iCs/>
            </w:rPr>
            <w:t>Baroness Falkner:</w:t>
          </w:r>
          <w:r w:rsidRPr="0031306A">
            <w:rPr>
              <w:b/>
            </w:rPr>
            <w:t xml:space="preserve"> </w:t>
          </w:r>
        </w:sdtContent>
      </w:sdt>
      <w:r w:rsidR="00DA5791">
        <w:t>No, it will not, because that will amount to sex discrimination.</w:t>
      </w:r>
    </w:p>
    <w:p w:rsidR="0031306A" w:rsidP="0031306A">
      <w:pPr>
        <w:pStyle w:val="Question"/>
      </w:pPr>
      <w:sdt>
        <w:sdtPr>
          <w:alias w:val="Member"/>
          <w:tag w:val="&lt;Member mnisId='1565' dodsId='35440'&gt;"/>
          <w:id w:val="-205418272"/>
          <w:placeholder>
            <w:docPart w:val="DefaultPlaceholder_-1854013440"/>
          </w:placeholder>
          <w:richText/>
        </w:sdtPr>
        <w:sdtContent>
          <w:r w:rsidRPr="0031306A">
            <w:rPr>
              <w:b/>
            </w:rPr>
            <w:t>Philip Davies:</w:t>
          </w:r>
        </w:sdtContent>
      </w:sdt>
      <w:r>
        <w:t xml:space="preserve"> </w:t>
      </w:r>
      <w:r w:rsidR="00DA5791">
        <w:t>But it is fine for your organisation to say that.</w:t>
      </w:r>
    </w:p>
    <w:p w:rsidR="0031306A" w:rsidP="0031306A">
      <w:pPr>
        <w:pStyle w:val="Answer"/>
      </w:pPr>
      <w:sdt>
        <w:sdtPr>
          <w:alias w:val="Witness"/>
          <w:id w:val="1550417747"/>
          <w:placeholder>
            <w:docPart w:val="DefaultPlaceholder_-1854013440"/>
          </w:placeholder>
          <w:richText/>
        </w:sdtPr>
        <w:sdtContent>
          <w:r w:rsidR="00C239A1">
            <w:rPr>
              <w:b/>
              <w:i/>
              <w:iCs/>
            </w:rPr>
            <w:t>Baroness Falkner:</w:t>
          </w:r>
        </w:sdtContent>
      </w:sdt>
      <w:r w:rsidR="00DA5791">
        <w:t xml:space="preserve"> No, it is not fine for our </w:t>
      </w:r>
      <w:r w:rsidR="00071A50">
        <w:t>organisation</w:t>
      </w:r>
      <w:r w:rsidR="00DA5791">
        <w:t>.</w:t>
      </w:r>
    </w:p>
    <w:p w:rsidR="0031306A" w:rsidP="0031306A">
      <w:pPr>
        <w:pStyle w:val="Question"/>
      </w:pPr>
      <w:sdt>
        <w:sdtPr>
          <w:alias w:val="Member"/>
          <w:tag w:val="&lt;Member mnisId='1565' dodsId='35440'&gt;"/>
          <w:id w:val="656886593"/>
          <w:placeholder>
            <w:docPart w:val="DefaultPlaceholder_-1854013440"/>
          </w:placeholder>
          <w:richText/>
        </w:sdtPr>
        <w:sdtContent>
          <w:r w:rsidRPr="0031306A">
            <w:rPr>
              <w:b/>
            </w:rPr>
            <w:t>Philip Davies:</w:t>
          </w:r>
        </w:sdtContent>
      </w:sdt>
      <w:r>
        <w:t xml:space="preserve"> </w:t>
      </w:r>
      <w:r w:rsidR="00DA5791">
        <w:t xml:space="preserve">Do you have a positive action plan in place to </w:t>
      </w:r>
      <w:r w:rsidR="00384970">
        <w:t>try to</w:t>
      </w:r>
      <w:r w:rsidR="00DA5791">
        <w:t xml:space="preserve"> have greater gender diversity in your workforce</w:t>
      </w:r>
      <w:r w:rsidR="006F5702">
        <w:t>?</w:t>
      </w:r>
      <w:r w:rsidR="00D0596B">
        <w:t xml:space="preserve"> </w:t>
      </w:r>
      <w:r w:rsidR="00DA5791">
        <w:t>If not, why not</w:t>
      </w:r>
      <w:r w:rsidR="006F5702">
        <w:t>?</w:t>
      </w:r>
      <w:r w:rsidR="00D0596B">
        <w:t xml:space="preserve"> </w:t>
      </w:r>
      <w:r w:rsidR="006F5702">
        <w:t>P</w:t>
      </w:r>
      <w:r w:rsidR="00DA5791">
        <w:t xml:space="preserve">resumably </w:t>
      </w:r>
      <w:r w:rsidR="00DA5791">
        <w:t>you would expect any other employer in the country to be doing more to make sure they have a better gender balance</w:t>
      </w:r>
      <w:r w:rsidR="00BA42CD">
        <w:t>.</w:t>
      </w:r>
      <w:r w:rsidR="00D0596B">
        <w:t xml:space="preserve"> </w:t>
      </w:r>
      <w:r w:rsidR="00DA5791">
        <w:t xml:space="preserve">If you expect that of other </w:t>
      </w:r>
      <w:r w:rsidR="00071A50">
        <w:t>people</w:t>
      </w:r>
      <w:r w:rsidR="00DA5791">
        <w:t>, why would you not have one yourself</w:t>
      </w:r>
      <w:r w:rsidR="006F5702">
        <w:t>?</w:t>
      </w:r>
    </w:p>
    <w:p w:rsidR="0031306A" w:rsidP="0031306A">
      <w:pPr>
        <w:pStyle w:val="Answer"/>
      </w:pPr>
      <w:sdt>
        <w:sdtPr>
          <w:alias w:val="Witness"/>
          <w:id w:val="-1242643173"/>
          <w:placeholder>
            <w:docPart w:val="DefaultPlaceholder_-1854013440"/>
          </w:placeholder>
          <w:richText/>
        </w:sdtPr>
        <w:sdtContent>
          <w:r w:rsidR="00C239A1">
            <w:rPr>
              <w:b/>
              <w:i/>
              <w:iCs/>
            </w:rPr>
            <w:t>Baroness Falkner:</w:t>
          </w:r>
          <w:r w:rsidRPr="0031306A">
            <w:rPr>
              <w:b/>
            </w:rPr>
            <w:t xml:space="preserve"> </w:t>
          </w:r>
        </w:sdtContent>
      </w:sdt>
      <w:r w:rsidR="00DA5791">
        <w:t>You can see it is being addressed.</w:t>
      </w:r>
    </w:p>
    <w:p w:rsidR="00DA5791" w:rsidP="00DA5791">
      <w:pPr>
        <w:pStyle w:val="Answer"/>
      </w:pPr>
      <w:sdt>
        <w:sdtPr>
          <w:alias w:val="Member"/>
          <w:tag w:val="&lt;Member mnisId='1565' dodsId='35440'&gt;"/>
          <w:id w:val="-525175436"/>
          <w:placeholder>
            <w:docPart w:val="E5118037C3B54B5C91A8D6A9723D0E3B"/>
          </w:placeholder>
          <w:richText/>
        </w:sdtPr>
        <w:sdtContent>
          <w:r w:rsidRPr="0031306A">
            <w:rPr>
              <w:b/>
            </w:rPr>
            <w:t>Philip Davies:</w:t>
          </w:r>
        </w:sdtContent>
      </w:sdt>
      <w:r>
        <w:t xml:space="preserve"> It is not being addressed</w:t>
      </w:r>
      <w:r w:rsidR="00BA42CD">
        <w:t>.</w:t>
      </w:r>
      <w:r w:rsidR="00D0596B">
        <w:t xml:space="preserve"> </w:t>
      </w:r>
      <w:r>
        <w:t>It has gone up.</w:t>
      </w:r>
    </w:p>
    <w:p w:rsidR="00DA5791" w:rsidP="00DA5791">
      <w:pPr>
        <w:pStyle w:val="Answer"/>
      </w:pPr>
      <w:sdt>
        <w:sdtPr>
          <w:alias w:val="Witness"/>
          <w:id w:val="-736856458"/>
          <w:placeholder>
            <w:docPart w:val="C75E89D3CF7242DA835A133749F4C6B1"/>
          </w:placeholder>
          <w:richText/>
        </w:sdtPr>
        <w:sdtContent>
          <w:r w:rsidR="00C239A1">
            <w:rPr>
              <w:b/>
              <w:i/>
              <w:iCs/>
            </w:rPr>
            <w:t>Baroness Falkner:</w:t>
          </w:r>
          <w:r w:rsidRPr="0031306A">
            <w:rPr>
              <w:b/>
            </w:rPr>
            <w:t xml:space="preserve"> </w:t>
          </w:r>
        </w:sdtContent>
      </w:sdt>
      <w:r>
        <w:t>Our female chief executive has been replaced by a male chief executive.</w:t>
      </w:r>
    </w:p>
    <w:p w:rsidR="0031306A" w:rsidP="0031306A">
      <w:pPr>
        <w:pStyle w:val="Question"/>
      </w:pPr>
      <w:sdt>
        <w:sdtPr>
          <w:alias w:val="Member"/>
          <w:tag w:val="&lt;Member mnisId='1565' dodsId='35440'&gt;"/>
          <w:id w:val="-1095318729"/>
          <w:placeholder>
            <w:docPart w:val="DefaultPlaceholder_-1854013440"/>
          </w:placeholder>
          <w:richText/>
        </w:sdtPr>
        <w:sdtContent>
          <w:r w:rsidRPr="0031306A">
            <w:rPr>
              <w:b/>
            </w:rPr>
            <w:t>Philip Davies:</w:t>
          </w:r>
        </w:sdtContent>
      </w:sdt>
      <w:r>
        <w:t xml:space="preserve"> Over the last three years the proportion of your female workforce has gone up, not down</w:t>
      </w:r>
      <w:r w:rsidR="00DA5791">
        <w:t>, according to your own figures</w:t>
      </w:r>
      <w:r w:rsidR="00BA42CD">
        <w:t>.</w:t>
      </w:r>
      <w:r w:rsidR="00D0596B">
        <w:t xml:space="preserve"> </w:t>
      </w:r>
      <w:r w:rsidR="00DA5791">
        <w:t>It has not been addressed</w:t>
      </w:r>
      <w:r w:rsidR="00BA42CD">
        <w:t>.</w:t>
      </w:r>
      <w:r w:rsidR="00D0596B">
        <w:t xml:space="preserve"> </w:t>
      </w:r>
      <w:r w:rsidR="003938E4">
        <w:t xml:space="preserve">If </w:t>
      </w:r>
      <w:r w:rsidR="00DA5791">
        <w:t xml:space="preserve">you want to go round lecturing employers all around the country that they need to have better </w:t>
      </w:r>
      <w:r w:rsidR="00C26238">
        <w:t xml:space="preserve">gender </w:t>
      </w:r>
      <w:r w:rsidR="00DA5791">
        <w:t xml:space="preserve">diversity </w:t>
      </w:r>
      <w:r w:rsidR="00C26238">
        <w:t>in</w:t>
      </w:r>
      <w:r w:rsidR="00DA5791">
        <w:t xml:space="preserve"> their staff, why do you not have a </w:t>
      </w:r>
      <w:r w:rsidR="003938E4">
        <w:t xml:space="preserve">positive </w:t>
      </w:r>
      <w:r w:rsidR="00DA5791">
        <w:t xml:space="preserve">action plan in your </w:t>
      </w:r>
      <w:r w:rsidR="00071A50">
        <w:t>organisation</w:t>
      </w:r>
      <w:r w:rsidR="00DA5791">
        <w:t xml:space="preserve"> to practi</w:t>
      </w:r>
      <w:r w:rsidR="003938E4">
        <w:t>s</w:t>
      </w:r>
      <w:r w:rsidR="00DA5791">
        <w:t xml:space="preserve">e what you preach </w:t>
      </w:r>
      <w:r w:rsidR="00C26238">
        <w:t>to</w:t>
      </w:r>
      <w:r w:rsidR="00DA5791">
        <w:t xml:space="preserve"> everybody else?</w:t>
      </w:r>
    </w:p>
    <w:p w:rsidR="00E75461" w:rsidP="00E75461">
      <w:pPr>
        <w:pStyle w:val="Answer"/>
      </w:pPr>
      <w:sdt>
        <w:sdtPr>
          <w:alias w:val="Witness"/>
          <w:id w:val="1444260347"/>
          <w:placeholder>
            <w:docPart w:val="DefaultPlaceholder_-1854013440"/>
          </w:placeholder>
          <w:richText/>
        </w:sdtPr>
        <w:sdtContent>
          <w:r w:rsidRPr="00D0596B" w:rsidR="00D0596B">
            <w:rPr>
              <w:b/>
              <w:i/>
              <w:iCs/>
            </w:rPr>
            <w:t>Marcial Boo:</w:t>
          </w:r>
          <w:r w:rsidRPr="00E75461">
            <w:rPr>
              <w:b/>
            </w:rPr>
            <w:t xml:space="preserve"> </w:t>
          </w:r>
        </w:sdtContent>
      </w:sdt>
      <w:r w:rsidR="00DA5791">
        <w:t>I would say that d</w:t>
      </w:r>
      <w:r>
        <w:t>iversity comes in many dimensions</w:t>
      </w:r>
      <w:r w:rsidR="00BA42CD">
        <w:t>.</w:t>
      </w:r>
      <w:r w:rsidR="00D0596B">
        <w:t xml:space="preserve"> </w:t>
      </w:r>
      <w:r>
        <w:t>Gender is one of those</w:t>
      </w:r>
      <w:r w:rsidR="006F5702">
        <w:t xml:space="preserve">, </w:t>
      </w:r>
      <w:r w:rsidR="00C30862">
        <w:t xml:space="preserve">as are </w:t>
      </w:r>
      <w:r w:rsidR="006F5702">
        <w:t>e</w:t>
      </w:r>
      <w:r w:rsidR="00DA5791">
        <w:t>thnicity, disability,</w:t>
      </w:r>
      <w:r w:rsidR="006F5702">
        <w:t xml:space="preserve"> </w:t>
      </w:r>
      <w:r w:rsidR="00DA5791">
        <w:t>diversity of thought, diversity of background</w:t>
      </w:r>
      <w:r w:rsidR="00BA42CD">
        <w:t>.</w:t>
      </w:r>
      <w:r w:rsidR="00D0596B">
        <w:t xml:space="preserve"> </w:t>
      </w:r>
      <w:r w:rsidR="00C30862">
        <w:t xml:space="preserve">I want the very best people in the job: people </w:t>
      </w:r>
      <w:r w:rsidR="00DA5791">
        <w:t xml:space="preserve">in </w:t>
      </w:r>
      <w:r w:rsidR="00C26238">
        <w:t>the</w:t>
      </w:r>
      <w:r w:rsidR="00DA5791">
        <w:t xml:space="preserve"> finance team who are finance experts</w:t>
      </w:r>
      <w:r w:rsidR="00C30862">
        <w:t>;</w:t>
      </w:r>
      <w:r w:rsidR="00D0596B">
        <w:t xml:space="preserve"> </w:t>
      </w:r>
      <w:r w:rsidR="00C30862">
        <w:t xml:space="preserve">people </w:t>
      </w:r>
      <w:r w:rsidR="00DA5791">
        <w:t>in HR functions who are experts in HR</w:t>
      </w:r>
      <w:r w:rsidR="00BA42CD">
        <w:t>.</w:t>
      </w:r>
      <w:r>
        <w:t xml:space="preserve"> I will make sure that nobody in my </w:t>
      </w:r>
      <w:r w:rsidR="0039396A">
        <w:t>organisation</w:t>
      </w:r>
      <w:r>
        <w:t xml:space="preserve"> looks at their characteristics in order to employ them</w:t>
      </w:r>
      <w:r w:rsidR="00C30862">
        <w:t>,</w:t>
      </w:r>
      <w:r w:rsidR="00DA5791">
        <w:t xml:space="preserve"> but rather looks at the quality of their skills and their experience in order to do the best possible job</w:t>
      </w:r>
      <w:r w:rsidR="00BA42CD">
        <w:t>.</w:t>
      </w:r>
      <w:r w:rsidR="00D0596B">
        <w:t xml:space="preserve"> </w:t>
      </w:r>
      <w:r w:rsidR="00DA5791">
        <w:t>Of course w</w:t>
      </w:r>
      <w:r>
        <w:t>e want to have a diverse workplace</w:t>
      </w:r>
      <w:r w:rsidR="00DA5791">
        <w:t>,</w:t>
      </w:r>
      <w:r>
        <w:t xml:space="preserve"> and we have one</w:t>
      </w:r>
      <w:r w:rsidR="00C26238">
        <w:t>.</w:t>
      </w:r>
    </w:p>
    <w:p w:rsidR="00E75461" w:rsidP="00E75461">
      <w:pPr>
        <w:pStyle w:val="Question"/>
      </w:pPr>
      <w:sdt>
        <w:sdtPr>
          <w:alias w:val="Member"/>
          <w:tag w:val="&lt;Member mnisId='1565' dodsId='35440'&gt;"/>
          <w:id w:val="1230341480"/>
          <w:placeholder>
            <w:docPart w:val="DefaultPlaceholder_-1854013440"/>
          </w:placeholder>
          <w:richText/>
        </w:sdtPr>
        <w:sdtContent>
          <w:r w:rsidRPr="00E75461">
            <w:rPr>
              <w:b/>
            </w:rPr>
            <w:t>Philip Davies:</w:t>
          </w:r>
        </w:sdtContent>
      </w:sdt>
      <w:r>
        <w:t xml:space="preserve"> </w:t>
      </w:r>
      <w:r w:rsidR="00DA5791">
        <w:t>Right, so you are not interested in having better gender diversity</w:t>
      </w:r>
      <w:r w:rsidR="00C26238">
        <w:t>. I t</w:t>
      </w:r>
      <w:r w:rsidR="00DA5791">
        <w:t xml:space="preserve">hink </w:t>
      </w:r>
      <w:r w:rsidR="00C30862">
        <w:t xml:space="preserve">that </w:t>
      </w:r>
      <w:r w:rsidR="00DA5791">
        <w:t>is what I got from that</w:t>
      </w:r>
      <w:r w:rsidR="00BA42CD">
        <w:t>.</w:t>
      </w:r>
      <w:r w:rsidR="00D0596B">
        <w:t xml:space="preserve"> </w:t>
      </w:r>
      <w:r w:rsidR="00DA5791">
        <w:t>We will try another one</w:t>
      </w:r>
      <w:r w:rsidR="00BA42CD">
        <w:t>.</w:t>
      </w:r>
      <w:r w:rsidR="00D0596B">
        <w:t xml:space="preserve"> </w:t>
      </w:r>
      <w:r>
        <w:t>Why do you have so few young people working in your organisation?</w:t>
      </w:r>
    </w:p>
    <w:p w:rsidR="00E75461" w:rsidP="00E75461">
      <w:pPr>
        <w:pStyle w:val="Answer"/>
      </w:pPr>
      <w:sdt>
        <w:sdtPr>
          <w:alias w:val="Witness"/>
          <w:id w:val="652110994"/>
          <w:placeholder>
            <w:docPart w:val="DefaultPlaceholder_-1854013440"/>
          </w:placeholder>
          <w:richText/>
        </w:sdtPr>
        <w:sdtContent>
          <w:r w:rsidRPr="00D0596B" w:rsidR="00D0596B">
            <w:rPr>
              <w:b/>
              <w:i/>
              <w:iCs/>
            </w:rPr>
            <w:t>Marcial Boo:</w:t>
          </w:r>
          <w:r w:rsidRPr="00E75461">
            <w:rPr>
              <w:b/>
            </w:rPr>
            <w:t xml:space="preserve"> </w:t>
          </w:r>
        </w:sdtContent>
      </w:sdt>
      <w:r w:rsidR="00DA5791">
        <w:t>I do not have the statistics to hand on that dimension, I am afraid.</w:t>
      </w:r>
    </w:p>
    <w:p w:rsidR="00E75461" w:rsidP="00E75461">
      <w:pPr>
        <w:pStyle w:val="Remark"/>
      </w:pPr>
      <w:sdt>
        <w:sdtPr>
          <w:alias w:val="Member"/>
          <w:tag w:val="&lt;Member mnisId='1565' dodsId='35440'&gt;"/>
          <w:id w:val="-1595849283"/>
          <w:placeholder>
            <w:docPart w:val="DefaultPlaceholder_-1854013440"/>
          </w:placeholder>
          <w:richText/>
        </w:sdtPr>
        <w:sdtContent>
          <w:r w:rsidRPr="00E75461">
            <w:rPr>
              <w:b/>
              <w:bCs/>
            </w:rPr>
            <w:t>Philip Davies:</w:t>
          </w:r>
        </w:sdtContent>
      </w:sdt>
      <w:r>
        <w:t xml:space="preserve"> I do.</w:t>
      </w:r>
    </w:p>
    <w:p w:rsidR="00E75461" w:rsidP="00E75461">
      <w:pPr>
        <w:pStyle w:val="Answer"/>
      </w:pPr>
      <w:sdt>
        <w:sdtPr>
          <w:alias w:val="Witness"/>
          <w:id w:val="153112457"/>
          <w:placeholder>
            <w:docPart w:val="DefaultPlaceholder_-1854013440"/>
          </w:placeholder>
          <w:richText/>
        </w:sdtPr>
        <w:sdtContent>
          <w:r w:rsidRPr="00D0596B" w:rsidR="00D0596B">
            <w:rPr>
              <w:b/>
              <w:i/>
              <w:iCs/>
            </w:rPr>
            <w:t>Marcial Boo:</w:t>
          </w:r>
          <w:r w:rsidRPr="00E75461">
            <w:rPr>
              <w:b/>
            </w:rPr>
            <w:t xml:space="preserve"> </w:t>
          </w:r>
        </w:sdtContent>
      </w:sdt>
      <w:r w:rsidR="00DA5791">
        <w:t>I have to say to you that</w:t>
      </w:r>
      <w:r w:rsidR="00AB31F5">
        <w:t>,</w:t>
      </w:r>
      <w:r w:rsidR="00DA5791">
        <w:t xml:space="preserve"> in the month I have been in post, I have met people of all ages in the organisation</w:t>
      </w:r>
      <w:r w:rsidR="00BA42CD">
        <w:t>.</w:t>
      </w:r>
      <w:r w:rsidR="00D0596B">
        <w:t xml:space="preserve"> </w:t>
      </w:r>
      <w:r w:rsidR="00DA5791">
        <w:t>I do not believe it is particularly skewed in one direction or another, although I am very happy to provide the details.</w:t>
      </w:r>
    </w:p>
    <w:p w:rsidR="0049346F" w:rsidP="00E75461">
      <w:pPr>
        <w:pStyle w:val="Answer"/>
      </w:pPr>
      <w:sdt>
        <w:sdtPr>
          <w:alias w:val="Witness"/>
          <w:id w:val="587356312"/>
          <w:placeholder>
            <w:docPart w:val="DefaultPlaceholder_-1854013440"/>
          </w:placeholder>
          <w:richText/>
        </w:sdtPr>
        <w:sdtContent>
          <w:r w:rsidR="00C239A1">
            <w:rPr>
              <w:b/>
              <w:i/>
              <w:iCs/>
            </w:rPr>
            <w:t>Baroness Falkner:</w:t>
          </w:r>
          <w:r w:rsidRPr="00E75461" w:rsidR="00E75461">
            <w:rPr>
              <w:b/>
            </w:rPr>
            <w:t xml:space="preserve"> </w:t>
          </w:r>
        </w:sdtContent>
      </w:sdt>
      <w:r w:rsidR="00DA5791">
        <w:t xml:space="preserve">One of the things I have been trying to explain, in terms of the </w:t>
      </w:r>
      <w:r w:rsidR="00071A50">
        <w:t>characteristics</w:t>
      </w:r>
      <w:r w:rsidR="00DA5791">
        <w:t xml:space="preserve"> of our workforce, is that when you inherit staff from disparate bodies that were involved in doing disparate equalities work, </w:t>
      </w:r>
      <w:r w:rsidR="00071A50">
        <w:t>defending</w:t>
      </w:r>
      <w:r w:rsidR="00DA5791">
        <w:t xml:space="preserve"> the rights of </w:t>
      </w:r>
      <w:r w:rsidR="00071A50">
        <w:t>disparate</w:t>
      </w:r>
      <w:r w:rsidR="00DA5791">
        <w:t xml:space="preserve"> groups, and you aggregate them into a single body, short of firing everyone who came from those people and starting afresh, you nevertheless continue</w:t>
      </w:r>
      <w:r w:rsidR="00BA42CD">
        <w:t>.</w:t>
      </w:r>
    </w:p>
    <w:p w:rsidR="0049346F" w:rsidP="00E75461">
      <w:pPr>
        <w:pStyle w:val="Answer"/>
      </w:pPr>
      <w:r>
        <w:t xml:space="preserve">The recruitment profile that you could fairly look at, if you </w:t>
      </w:r>
      <w:r w:rsidR="00071A50">
        <w:t>were</w:t>
      </w:r>
      <w:r>
        <w:t xml:space="preserve"> looking at </w:t>
      </w:r>
      <w:r w:rsidR="00071A50">
        <w:t>the</w:t>
      </w:r>
      <w:r>
        <w:t xml:space="preserve"> </w:t>
      </w:r>
      <w:r>
        <w:t>E</w:t>
      </w:r>
      <w:r>
        <w:t xml:space="preserve">quality and Human Rights </w:t>
      </w:r>
      <w:r w:rsidR="00071A50">
        <w:t>Commission’s</w:t>
      </w:r>
      <w:r>
        <w:t xml:space="preserve"> workforce today</w:t>
      </w:r>
      <w:r w:rsidR="00E44A1E">
        <w:t>,</w:t>
      </w:r>
      <w:r>
        <w:t xml:space="preserve"> would be a recruitment profile when </w:t>
      </w:r>
      <w:r w:rsidR="00E44A1E">
        <w:t>it</w:t>
      </w:r>
      <w:r>
        <w:t xml:space="preserve"> </w:t>
      </w:r>
      <w:r w:rsidR="00E44A1E">
        <w:t>was</w:t>
      </w:r>
      <w:r>
        <w:t xml:space="preserve"> established, which was 2010, and onwards</w:t>
      </w:r>
      <w:r w:rsidR="00BA42CD">
        <w:t>.</w:t>
      </w:r>
    </w:p>
    <w:p w:rsidR="00E75461" w:rsidP="00E75461">
      <w:pPr>
        <w:pStyle w:val="Answer"/>
      </w:pPr>
      <w:r>
        <w:t>Like everybody else, employment law applies to us</w:t>
      </w:r>
      <w:r w:rsidR="00BA42CD">
        <w:t>.</w:t>
      </w:r>
      <w:r w:rsidR="00D0596B">
        <w:t xml:space="preserve"> </w:t>
      </w:r>
      <w:r w:rsidR="00DA5791">
        <w:t xml:space="preserve">We refresh our workforce intermittently, when vacancies </w:t>
      </w:r>
      <w:r w:rsidR="00C26238">
        <w:t>arise</w:t>
      </w:r>
      <w:r w:rsidR="00BA42CD">
        <w:t>.</w:t>
      </w:r>
      <w:r w:rsidR="00D0596B">
        <w:t xml:space="preserve"> </w:t>
      </w:r>
      <w:r>
        <w:t>In fact, our workforce on the whole has been shrinking</w:t>
      </w:r>
      <w:r w:rsidR="0049346F">
        <w:t>,</w:t>
      </w:r>
      <w:r>
        <w:t xml:space="preserve"> rather than going up</w:t>
      </w:r>
      <w:r w:rsidR="0049346F">
        <w:t>,</w:t>
      </w:r>
      <w:r>
        <w:t xml:space="preserve"> since 2010</w:t>
      </w:r>
      <w:r w:rsidR="00BA42CD">
        <w:t>.</w:t>
      </w:r>
      <w:r w:rsidR="00D0596B">
        <w:t xml:space="preserve"> </w:t>
      </w:r>
      <w:r w:rsidR="00FA60B5">
        <w:t>It is inevitable that, if the law of the land applies to you and you had legacy commissions</w:t>
      </w:r>
      <w:r w:rsidR="00E44A1E">
        <w:t>’</w:t>
      </w:r>
      <w:r w:rsidR="00036416">
        <w:t xml:space="preserve"> </w:t>
      </w:r>
      <w:r w:rsidR="00FA60B5">
        <w:t>workforces</w:t>
      </w:r>
      <w:r w:rsidR="0049346F">
        <w:t>,</w:t>
      </w:r>
      <w:r w:rsidR="00FA60B5">
        <w:t xml:space="preserve"> it will take some time before the workforce of the </w:t>
      </w:r>
      <w:r w:rsidR="00D374CB">
        <w:t>Equality and Human Rights Commission</w:t>
      </w:r>
      <w:r w:rsidR="00FA60B5">
        <w:t xml:space="preserve"> has the exact representation that you </w:t>
      </w:r>
      <w:r w:rsidR="00C26238">
        <w:t>wish</w:t>
      </w:r>
      <w:r w:rsidR="00FA60B5">
        <w:t xml:space="preserve"> to see</w:t>
      </w:r>
      <w:r w:rsidR="00BA42CD">
        <w:t>.</w:t>
      </w:r>
      <w:r w:rsidR="00D0596B">
        <w:t xml:space="preserve"> </w:t>
      </w:r>
      <w:r w:rsidR="001A6CB7">
        <w:t>That is the logical and rational explanation.</w:t>
      </w:r>
    </w:p>
    <w:p w:rsidR="00E75461" w:rsidP="00E75461">
      <w:pPr>
        <w:pStyle w:val="Question"/>
      </w:pPr>
      <w:sdt>
        <w:sdtPr>
          <w:alias w:val="Member"/>
          <w:tag w:val="&lt;Member mnisId='1565' dodsId='35440'&gt;"/>
          <w:id w:val="670303772"/>
          <w:placeholder>
            <w:docPart w:val="DefaultPlaceholder_-1854013440"/>
          </w:placeholder>
          <w:richText/>
        </w:sdtPr>
        <w:sdtContent>
          <w:r w:rsidRPr="00E75461">
            <w:rPr>
              <w:b/>
            </w:rPr>
            <w:t>Philip Davies:</w:t>
          </w:r>
        </w:sdtContent>
      </w:sdt>
      <w:r>
        <w:t xml:space="preserve"> </w:t>
      </w:r>
      <w:r w:rsidR="00FA60B5">
        <w:t>On that logic</w:t>
      </w:r>
      <w:r w:rsidR="0049346F">
        <w:t>,</w:t>
      </w:r>
      <w:r w:rsidR="00FA60B5">
        <w:t xml:space="preserve"> you would expect quite a few people </w:t>
      </w:r>
      <w:r w:rsidR="00C26238">
        <w:t xml:space="preserve">in your organisation </w:t>
      </w:r>
      <w:r w:rsidR="00FA60B5">
        <w:t xml:space="preserve">to be over 65 </w:t>
      </w:r>
      <w:r w:rsidR="00E44A1E">
        <w:t>who</w:t>
      </w:r>
      <w:r w:rsidR="00FA60B5">
        <w:t xml:space="preserve"> still had not retired</w:t>
      </w:r>
      <w:r w:rsidR="00BA42CD">
        <w:t>.</w:t>
      </w:r>
      <w:r w:rsidR="00D0596B">
        <w:t xml:space="preserve"> </w:t>
      </w:r>
      <w:r w:rsidR="00FA60B5">
        <w:t>According to your figures</w:t>
      </w:r>
      <w:r w:rsidR="00E44A1E">
        <w:t>,</w:t>
      </w:r>
      <w:r w:rsidR="00FA60B5">
        <w:t xml:space="preserve"> you barely have anybody over 65 in your </w:t>
      </w:r>
      <w:r w:rsidR="00071A50">
        <w:t>organisation</w:t>
      </w:r>
      <w:r w:rsidR="00FA60B5">
        <w:t xml:space="preserve"> at all</w:t>
      </w:r>
      <w:r w:rsidR="00E44A1E">
        <w:t xml:space="preserve">—certainly </w:t>
      </w:r>
      <w:r w:rsidR="00FA60B5">
        <w:t>none that is worth reporting</w:t>
      </w:r>
      <w:r w:rsidR="00BA42CD">
        <w:t>.</w:t>
      </w:r>
      <w:r w:rsidR="00D0596B">
        <w:t xml:space="preserve"> </w:t>
      </w:r>
      <w:r w:rsidR="00FA60B5">
        <w:t xml:space="preserve">This is according to your workforce profiles, </w:t>
      </w:r>
      <w:r w:rsidR="00FF19E4">
        <w:t>not mine</w:t>
      </w:r>
      <w:r w:rsidR="00E44A1E">
        <w:t>;</w:t>
      </w:r>
      <w:r w:rsidR="00D0596B">
        <w:t xml:space="preserve"> </w:t>
      </w:r>
      <w:r w:rsidR="00E44A1E">
        <w:t xml:space="preserve">it </w:t>
      </w:r>
      <w:r w:rsidR="00FA60B5">
        <w:t>is yours</w:t>
      </w:r>
      <w:r w:rsidR="00BA42CD">
        <w:t>.</w:t>
      </w:r>
      <w:r w:rsidR="00D0596B">
        <w:t xml:space="preserve"> </w:t>
      </w:r>
      <w:r w:rsidR="00FA60B5">
        <w:t xml:space="preserve">You have nobody under </w:t>
      </w:r>
      <w:r w:rsidR="0049346F">
        <w:t>t</w:t>
      </w:r>
      <w:r w:rsidR="00FA60B5">
        <w:t>he age of 25, virtually, or no</w:t>
      </w:r>
      <w:r w:rsidR="00861400">
        <w:t>ne</w:t>
      </w:r>
      <w:r w:rsidR="00FA60B5">
        <w:t xml:space="preserve"> worth registering on the scoresheet</w:t>
      </w:r>
      <w:r w:rsidR="00BA42CD">
        <w:t>.</w:t>
      </w:r>
      <w:r w:rsidR="00D0596B">
        <w:t xml:space="preserve"> </w:t>
      </w:r>
      <w:r w:rsidR="00FF19E4">
        <w:t>It seems extraordinary to me that you have nobody over 65 and nobody under 25</w:t>
      </w:r>
      <w:r w:rsidR="00BA42CD">
        <w:t>.</w:t>
      </w:r>
      <w:r w:rsidR="00D0596B">
        <w:t xml:space="preserve"> </w:t>
      </w:r>
      <w:r w:rsidR="00FA60B5">
        <w:t>That seems to be a problem for an organisation like the Equality and Human Rights Commission.</w:t>
      </w:r>
      <w:r w:rsidR="00394469">
        <w:t xml:space="preserve"> I would have thought so; would you not?</w:t>
      </w:r>
    </w:p>
    <w:p w:rsidR="00FF19E4" w:rsidP="00FF19E4">
      <w:pPr>
        <w:pStyle w:val="Answer"/>
      </w:pPr>
      <w:sdt>
        <w:sdtPr>
          <w:alias w:val="Witness"/>
          <w:id w:val="904032391"/>
          <w:placeholder>
            <w:docPart w:val="DefaultPlaceholder_-1854013440"/>
          </w:placeholder>
          <w:richText/>
        </w:sdtPr>
        <w:sdtContent>
          <w:r w:rsidR="00C239A1">
            <w:rPr>
              <w:b/>
              <w:i/>
              <w:iCs/>
            </w:rPr>
            <w:t>Baroness Falkner:</w:t>
          </w:r>
          <w:r w:rsidRPr="00FF19E4">
            <w:rPr>
              <w:b/>
            </w:rPr>
            <w:t xml:space="preserve"> </w:t>
          </w:r>
        </w:sdtContent>
      </w:sdt>
      <w:r>
        <w:t>I am not clear how many people over 65 are represented in the general</w:t>
      </w:r>
      <w:r w:rsidR="00FA60B5">
        <w:t xml:space="preserve"> home </w:t>
      </w:r>
      <w:r w:rsidR="00A65F1A">
        <w:t xml:space="preserve">civil service </w:t>
      </w:r>
      <w:r w:rsidR="00FA60B5">
        <w:t>per se</w:t>
      </w:r>
      <w:r w:rsidR="00A65F1A">
        <w:t xml:space="preserve"> </w:t>
      </w:r>
      <w:r w:rsidR="00FA60B5">
        <w:t>but</w:t>
      </w:r>
      <w:r w:rsidR="00A65F1A">
        <w:t xml:space="preserve">, </w:t>
      </w:r>
      <w:r w:rsidR="00FA60B5">
        <w:t>because our terms and conditions are similar</w:t>
      </w:r>
      <w:r w:rsidR="00A65F1A">
        <w:t xml:space="preserve">, </w:t>
      </w:r>
      <w:r w:rsidR="00FA60B5">
        <w:t>I expect the same figures would apply</w:t>
      </w:r>
      <w:r w:rsidR="00BA42CD">
        <w:t>.</w:t>
      </w:r>
      <w:r w:rsidR="00D0596B">
        <w:t xml:space="preserve"> </w:t>
      </w:r>
      <w:r w:rsidR="00FA60B5">
        <w:t>I think on the whole</w:t>
      </w:r>
      <w:r w:rsidR="00095708">
        <w:t>,</w:t>
      </w:r>
      <w:r w:rsidR="00FA60B5">
        <w:t xml:space="preserve"> when you have relatively generous terms and conditions</w:t>
      </w:r>
      <w:r w:rsidR="00095708">
        <w:t>,</w:t>
      </w:r>
      <w:r w:rsidR="00FA60B5">
        <w:t xml:space="preserve"> that people tend to retire</w:t>
      </w:r>
      <w:r w:rsidR="00BA42CD">
        <w:t>.</w:t>
      </w:r>
      <w:r w:rsidR="00D0596B">
        <w:t xml:space="preserve"> </w:t>
      </w:r>
      <w:r w:rsidR="00FA60B5">
        <w:t xml:space="preserve">It is what I think one sees across the </w:t>
      </w:r>
      <w:r w:rsidR="00A65F1A">
        <w:t>civil service.</w:t>
      </w:r>
    </w:p>
    <w:p w:rsidR="00FF19E4" w:rsidP="00FF19E4">
      <w:pPr>
        <w:pStyle w:val="Answer"/>
      </w:pPr>
      <w:sdt>
        <w:sdtPr>
          <w:alias w:val="Witness"/>
          <w:id w:val="1420746187"/>
          <w:placeholder>
            <w:docPart w:val="DefaultPlaceholder_-1854013440"/>
          </w:placeholder>
          <w:richText/>
        </w:sdtPr>
        <w:sdtContent>
          <w:r w:rsidRPr="00D0596B" w:rsidR="00D0596B">
            <w:rPr>
              <w:b/>
              <w:i/>
              <w:iCs/>
            </w:rPr>
            <w:t>Marcial Boo:</w:t>
          </w:r>
          <w:r w:rsidRPr="00FF19E4">
            <w:rPr>
              <w:b/>
            </w:rPr>
            <w:t xml:space="preserve"> </w:t>
          </w:r>
        </w:sdtContent>
      </w:sdt>
      <w:r w:rsidR="00FA60B5">
        <w:t>I was going to make a very similar point</w:t>
      </w:r>
      <w:r w:rsidR="00BA42CD">
        <w:t>.</w:t>
      </w:r>
      <w:r w:rsidR="00D0596B">
        <w:t xml:space="preserve"> </w:t>
      </w:r>
      <w:r w:rsidR="00FA60B5">
        <w:t>Of course</w:t>
      </w:r>
      <w:r w:rsidR="00116A8E">
        <w:t>,</w:t>
      </w:r>
      <w:r w:rsidR="00FA60B5">
        <w:t xml:space="preserve"> we need to understand age diversity as part of our job</w:t>
      </w:r>
      <w:r w:rsidR="00BA42CD">
        <w:t>.</w:t>
      </w:r>
      <w:r w:rsidR="00D0596B">
        <w:t xml:space="preserve"> </w:t>
      </w:r>
      <w:r w:rsidR="00FA60B5">
        <w:t>It is very, very important</w:t>
      </w:r>
      <w:r w:rsidR="00BA42CD">
        <w:t>.</w:t>
      </w:r>
      <w:r w:rsidR="00D0596B">
        <w:t xml:space="preserve"> </w:t>
      </w:r>
      <w:r w:rsidR="00FA60B5">
        <w:t>That is exactly why in our new strategy we are focusing on children and young people, for example</w:t>
      </w:r>
      <w:r w:rsidR="00BA42CD">
        <w:t>.</w:t>
      </w:r>
      <w:r w:rsidR="00D0596B">
        <w:t xml:space="preserve"> </w:t>
      </w:r>
      <w:r>
        <w:t>Exactly as Baroness Falkner has just said, a lot of people</w:t>
      </w:r>
      <w:r w:rsidR="00FA60B5">
        <w:t>,</w:t>
      </w:r>
      <w:r>
        <w:t xml:space="preserve"> when they join the workforce</w:t>
      </w:r>
      <w:r w:rsidR="00FA60B5">
        <w:t xml:space="preserve">, are approaching 25 already, and a lot of </w:t>
      </w:r>
      <w:r w:rsidR="00071A50">
        <w:t>people</w:t>
      </w:r>
      <w:r w:rsidR="00FA60B5">
        <w:t xml:space="preserve"> over the age of 65 are retiring or have retired</w:t>
      </w:r>
      <w:r w:rsidR="00BA42CD">
        <w:t>.</w:t>
      </w:r>
      <w:r w:rsidR="00D0596B">
        <w:t xml:space="preserve"> </w:t>
      </w:r>
      <w:r w:rsidR="00FA60B5">
        <w:t>I do not think it is particularly anomalous that we should find our own organisation reflecting the demography of the workforce</w:t>
      </w:r>
      <w:r w:rsidR="00BA42CD">
        <w:t>.</w:t>
      </w:r>
      <w:r w:rsidR="00D0596B">
        <w:t xml:space="preserve"> </w:t>
      </w:r>
      <w:r w:rsidR="00FA60B5">
        <w:t xml:space="preserve">The most important thing is that, as an </w:t>
      </w:r>
      <w:r w:rsidR="00071A50">
        <w:t>organisation</w:t>
      </w:r>
      <w:r w:rsidR="00FA60B5">
        <w:t xml:space="preserve">, we understand and incorporate the needs of age, people of different ages, as well as the other protected </w:t>
      </w:r>
      <w:r w:rsidR="00071A50">
        <w:t>characteristics</w:t>
      </w:r>
      <w:r w:rsidR="0049346F">
        <w:t>,</w:t>
      </w:r>
      <w:r w:rsidR="00FA60B5">
        <w:t xml:space="preserve"> in the way we work.</w:t>
      </w:r>
    </w:p>
    <w:p w:rsidR="00FF19E4" w:rsidP="00FF19E4">
      <w:pPr>
        <w:pStyle w:val="Question"/>
      </w:pPr>
      <w:sdt>
        <w:sdtPr>
          <w:alias w:val="Member"/>
          <w:tag w:val="&lt;Member mnisId='1565' dodsId='35440'&gt;"/>
          <w:id w:val="1931156207"/>
          <w:placeholder>
            <w:docPart w:val="DefaultPlaceholder_-1854013440"/>
          </w:placeholder>
          <w:richText/>
        </w:sdtPr>
        <w:sdtContent>
          <w:r w:rsidRPr="00FF19E4">
            <w:rPr>
              <w:b/>
            </w:rPr>
            <w:t>Philip Davies:</w:t>
          </w:r>
        </w:sdtContent>
      </w:sdt>
      <w:r>
        <w:t xml:space="preserve"> </w:t>
      </w:r>
      <w:r w:rsidR="006D0D0A">
        <w:t>Kim mentioned pay gaps earlier</w:t>
      </w:r>
      <w:r w:rsidR="0049346F">
        <w:t>,</w:t>
      </w:r>
      <w:r w:rsidR="00FA60B5">
        <w:t xml:space="preserve"> and the importance that you place on them</w:t>
      </w:r>
      <w:r w:rsidR="00BA42CD">
        <w:t>.</w:t>
      </w:r>
      <w:r w:rsidR="00D0596B">
        <w:t xml:space="preserve"> </w:t>
      </w:r>
      <w:r w:rsidR="006D0D0A">
        <w:t>What are the pay gaps in your organisation?</w:t>
      </w:r>
    </w:p>
    <w:p w:rsidR="006D0D0A" w:rsidP="006D0D0A">
      <w:pPr>
        <w:pStyle w:val="Answer"/>
      </w:pPr>
      <w:sdt>
        <w:sdtPr>
          <w:alias w:val="Witness"/>
          <w:id w:val="1055359322"/>
          <w:placeholder>
            <w:docPart w:val="DefaultPlaceholder_-1854013440"/>
          </w:placeholder>
          <w:richText/>
        </w:sdtPr>
        <w:sdtContent>
          <w:r w:rsidRPr="00D0596B" w:rsidR="00D0596B">
            <w:rPr>
              <w:b/>
              <w:i/>
              <w:iCs/>
            </w:rPr>
            <w:t>Marcial Boo:</w:t>
          </w:r>
          <w:r w:rsidRPr="006D0D0A">
            <w:rPr>
              <w:b/>
            </w:rPr>
            <w:t xml:space="preserve"> </w:t>
          </w:r>
        </w:sdtContent>
      </w:sdt>
      <w:r w:rsidR="00FA60B5">
        <w:t xml:space="preserve">The gender pay gap is </w:t>
      </w:r>
      <w:r w:rsidR="00FB3C22">
        <w:t xml:space="preserve">minus </w:t>
      </w:r>
      <w:r w:rsidR="00FA60B5">
        <w:t xml:space="preserve">0.4%, </w:t>
      </w:r>
      <w:r w:rsidR="00FB3C22">
        <w:t xml:space="preserve">so </w:t>
      </w:r>
      <w:r w:rsidR="00FA60B5">
        <w:t xml:space="preserve">women in the organisation are, on average, paid slightly more than men by the </w:t>
      </w:r>
      <w:r w:rsidR="00071A50">
        <w:t>methodology</w:t>
      </w:r>
      <w:r w:rsidR="00FA60B5">
        <w:t xml:space="preserve"> of the gender pay gap</w:t>
      </w:r>
      <w:r w:rsidR="00BA42CD">
        <w:t>.</w:t>
      </w:r>
      <w:r w:rsidR="00D0596B">
        <w:t xml:space="preserve"> </w:t>
      </w:r>
      <w:r w:rsidR="00700028">
        <w:t xml:space="preserve">It </w:t>
      </w:r>
      <w:r w:rsidR="00FA60B5">
        <w:t xml:space="preserve">is within half a percentage point, so </w:t>
      </w:r>
      <w:r w:rsidR="00A65F1A">
        <w:t xml:space="preserve">it </w:t>
      </w:r>
      <w:r w:rsidR="00FA60B5">
        <w:t>is not substantial.</w:t>
      </w:r>
    </w:p>
    <w:p w:rsidR="000B746E" w:rsidP="000B746E">
      <w:pPr>
        <w:pStyle w:val="Answer"/>
      </w:pPr>
      <w:sdt>
        <w:sdtPr>
          <w:alias w:val="Witness"/>
          <w:id w:val="2096900425"/>
          <w:placeholder>
            <w:docPart w:val="DefaultPlaceholder_-1854013440"/>
          </w:placeholder>
          <w:richText/>
        </w:sdtPr>
        <w:sdtContent>
          <w:r w:rsidR="00C239A1">
            <w:rPr>
              <w:b/>
              <w:i/>
              <w:iCs/>
            </w:rPr>
            <w:t>Baroness Falkner:</w:t>
          </w:r>
          <w:r w:rsidRPr="000B746E">
            <w:rPr>
              <w:b/>
            </w:rPr>
            <w:t xml:space="preserve"> </w:t>
          </w:r>
        </w:sdtContent>
      </w:sdt>
      <w:r>
        <w:t xml:space="preserve">The national figure, as you know, is </w:t>
      </w:r>
      <w:r w:rsidR="00FA60B5">
        <w:t>rather</w:t>
      </w:r>
      <w:r>
        <w:t xml:space="preserve"> higher.</w:t>
      </w:r>
    </w:p>
    <w:p w:rsidR="000B746E" w:rsidP="000B746E">
      <w:pPr>
        <w:pStyle w:val="Question"/>
      </w:pPr>
      <w:sdt>
        <w:sdtPr>
          <w:alias w:val="Member"/>
          <w:tag w:val="&lt;Member mnisId='1565' dodsId='35440'&gt;"/>
          <w:id w:val="-1109121075"/>
          <w:placeholder>
            <w:docPart w:val="DefaultPlaceholder_-1854013440"/>
          </w:placeholder>
          <w:richText/>
        </w:sdtPr>
        <w:sdtContent>
          <w:r w:rsidRPr="000B746E">
            <w:rPr>
              <w:b/>
            </w:rPr>
            <w:t>Philip Davies:</w:t>
          </w:r>
        </w:sdtContent>
      </w:sdt>
      <w:r>
        <w:t xml:space="preserve"> </w:t>
      </w:r>
      <w:r w:rsidR="00FA60B5">
        <w:t xml:space="preserve">Yes, that is </w:t>
      </w:r>
      <w:r w:rsidR="00700028">
        <w:t xml:space="preserve">on </w:t>
      </w:r>
      <w:r w:rsidR="00FA60B5">
        <w:t>gender pay gaps</w:t>
      </w:r>
      <w:r w:rsidR="00BA42CD">
        <w:t>.</w:t>
      </w:r>
      <w:r w:rsidR="00D0596B">
        <w:t xml:space="preserve"> </w:t>
      </w:r>
      <w:r w:rsidR="00FA60B5">
        <w:t xml:space="preserve">Of course you are using the median figure, even though the </w:t>
      </w:r>
      <w:r w:rsidR="0049346F">
        <w:t>O</w:t>
      </w:r>
      <w:r w:rsidR="00FA60B5">
        <w:t xml:space="preserve">ffice </w:t>
      </w:r>
      <w:r w:rsidR="0049346F">
        <w:t>f</w:t>
      </w:r>
      <w:r w:rsidR="00FA60B5">
        <w:t>or National Statistics say</w:t>
      </w:r>
      <w:r w:rsidR="0049346F">
        <w:t>s</w:t>
      </w:r>
      <w:r w:rsidR="00FA60B5">
        <w:t xml:space="preserve"> that the mean figure is a better guide</w:t>
      </w:r>
      <w:r w:rsidR="00BA42CD">
        <w:t>.</w:t>
      </w:r>
      <w:r w:rsidR="00D0596B">
        <w:t xml:space="preserve"> </w:t>
      </w:r>
      <w:r w:rsidR="00FA60B5">
        <w:t>I notice you use th</w:t>
      </w:r>
      <w:r w:rsidR="0049346F">
        <w:t>e</w:t>
      </w:r>
      <w:r w:rsidR="00FA60B5">
        <w:t xml:space="preserve"> figure that you want to use</w:t>
      </w:r>
      <w:r w:rsidR="00BA42CD">
        <w:t>.</w:t>
      </w:r>
      <w:r w:rsidR="00D0596B">
        <w:t xml:space="preserve"> </w:t>
      </w:r>
      <w:r w:rsidR="00FA60B5">
        <w:t>Pay gaps do not just involve gender</w:t>
      </w:r>
      <w:r w:rsidR="00BA42CD">
        <w:t>.</w:t>
      </w:r>
      <w:r w:rsidR="00D0596B">
        <w:t xml:space="preserve"> </w:t>
      </w:r>
      <w:r>
        <w:t>What about the ethnicity pay gap in your organisation?</w:t>
      </w:r>
    </w:p>
    <w:p w:rsidR="000B746E" w:rsidP="000B746E">
      <w:pPr>
        <w:pStyle w:val="Answer"/>
      </w:pPr>
      <w:sdt>
        <w:sdtPr>
          <w:alias w:val="Witness"/>
          <w:id w:val="-1995257402"/>
          <w:placeholder>
            <w:docPart w:val="DefaultPlaceholder_-1854013440"/>
          </w:placeholder>
          <w:richText/>
        </w:sdtPr>
        <w:sdtContent>
          <w:r w:rsidRPr="00D0596B" w:rsidR="00D0596B">
            <w:rPr>
              <w:b/>
              <w:i/>
              <w:iCs/>
            </w:rPr>
            <w:t>Marcial Boo:</w:t>
          </w:r>
          <w:r w:rsidRPr="000B746E">
            <w:rPr>
              <w:b/>
            </w:rPr>
            <w:t xml:space="preserve"> </w:t>
          </w:r>
        </w:sdtContent>
      </w:sdt>
      <w:r w:rsidR="00FA60B5">
        <w:t>I do not have the figures for the ethnicity pay gap,</w:t>
      </w:r>
      <w:r w:rsidR="00BA42CD">
        <w:t xml:space="preserve"> </w:t>
      </w:r>
      <w:r w:rsidR="00FA60B5">
        <w:t xml:space="preserve">I am </w:t>
      </w:r>
      <w:r w:rsidR="00071A50">
        <w:t>afraid</w:t>
      </w:r>
      <w:r w:rsidR="00FA60B5">
        <w:t>.</w:t>
      </w:r>
    </w:p>
    <w:p w:rsidR="000B746E" w:rsidP="000B746E">
      <w:pPr>
        <w:pStyle w:val="Question"/>
      </w:pPr>
      <w:sdt>
        <w:sdtPr>
          <w:alias w:val="Member"/>
          <w:tag w:val="&lt;Member mnisId='1565' dodsId='35440'&gt;"/>
          <w:id w:val="-1622447211"/>
          <w:placeholder>
            <w:docPart w:val="DefaultPlaceholder_-1854013440"/>
          </w:placeholder>
          <w:richText/>
        </w:sdtPr>
        <w:sdtContent>
          <w:r w:rsidRPr="000B746E">
            <w:rPr>
              <w:b/>
            </w:rPr>
            <w:t>Philip Davies:</w:t>
          </w:r>
        </w:sdtContent>
      </w:sdt>
      <w:r>
        <w:t xml:space="preserve"> It is rather bizarre, is it not</w:t>
      </w:r>
      <w:r w:rsidR="00BA42CD">
        <w:t>?</w:t>
      </w:r>
      <w:r w:rsidR="00D0596B">
        <w:t xml:space="preserve"> </w:t>
      </w:r>
      <w:r w:rsidR="00FA60B5">
        <w:t>We were just</w:t>
      </w:r>
      <w:r w:rsidR="00071A50">
        <w:t xml:space="preserve"> </w:t>
      </w:r>
      <w:r w:rsidR="00FA60B5">
        <w:t>hearing a second ago from Baroness Falkner that you were discussing how to strengthen the law in this regard</w:t>
      </w:r>
      <w:r w:rsidR="00BA42CD">
        <w:t>.</w:t>
      </w:r>
      <w:r w:rsidR="00D0596B">
        <w:t xml:space="preserve"> </w:t>
      </w:r>
      <w:r w:rsidR="00700028">
        <w:t xml:space="preserve">You would think that if this was such an important issue, to </w:t>
      </w:r>
      <w:r w:rsidR="00FA60B5">
        <w:t xml:space="preserve">go around strengthening the law on the </w:t>
      </w:r>
      <w:r w:rsidR="00071A50">
        <w:t>ethnicity</w:t>
      </w:r>
      <w:r w:rsidR="00FA60B5">
        <w:t xml:space="preserve"> pay gap for every other organisation around the country, you would have a bit of a grasp of what was going on in your own </w:t>
      </w:r>
      <w:r w:rsidR="00BA42CD">
        <w:t>organisation</w:t>
      </w:r>
      <w:r w:rsidR="00FA60B5">
        <w:t>, would you not</w:t>
      </w:r>
      <w:r w:rsidR="00BA42CD">
        <w:t>?</w:t>
      </w:r>
      <w:r w:rsidR="00D0596B">
        <w:t xml:space="preserve"> </w:t>
      </w:r>
      <w:r w:rsidR="00FA60B5">
        <w:t>At least you would think</w:t>
      </w:r>
      <w:r w:rsidR="009C148C">
        <w:t>,</w:t>
      </w:r>
      <w:r w:rsidR="00FA60B5">
        <w:t xml:space="preserve"> at first base</w:t>
      </w:r>
      <w:r w:rsidR="009C148C">
        <w:t>,</w:t>
      </w:r>
      <w:r w:rsidR="00FA60B5">
        <w:t xml:space="preserve"> </w:t>
      </w:r>
      <w:r w:rsidR="009C148C">
        <w:t xml:space="preserve">you </w:t>
      </w:r>
      <w:r w:rsidR="00FA60B5">
        <w:t xml:space="preserve">would know what was going on in </w:t>
      </w:r>
      <w:r w:rsidR="009C148C">
        <w:t>y</w:t>
      </w:r>
      <w:r w:rsidR="00FA60B5">
        <w:t>our own organisation</w:t>
      </w:r>
      <w:r w:rsidR="00BA42CD">
        <w:t>.</w:t>
      </w:r>
      <w:r w:rsidR="00D0596B">
        <w:t xml:space="preserve"> </w:t>
      </w:r>
      <w:r w:rsidR="00D56BB5">
        <w:t xml:space="preserve">You are saying </w:t>
      </w:r>
      <w:r w:rsidR="0033633A">
        <w:t xml:space="preserve">that </w:t>
      </w:r>
      <w:r w:rsidR="00D56BB5">
        <w:t>it is so important</w:t>
      </w:r>
      <w:r w:rsidR="0033633A">
        <w:t>,</w:t>
      </w:r>
      <w:r w:rsidR="00D56BB5">
        <w:t xml:space="preserve"> you have no idea what it is in your own organisation.</w:t>
      </w:r>
    </w:p>
    <w:p w:rsidR="004764AC" w:rsidP="00D56BB5">
      <w:pPr>
        <w:pStyle w:val="Answer"/>
      </w:pPr>
      <w:sdt>
        <w:sdtPr>
          <w:alias w:val="Witness"/>
          <w:id w:val="1234040043"/>
          <w:placeholder>
            <w:docPart w:val="DefaultPlaceholder_-1854013440"/>
          </w:placeholder>
          <w:richText/>
        </w:sdtPr>
        <w:sdtContent>
          <w:r w:rsidR="00C239A1">
            <w:rPr>
              <w:b/>
              <w:i/>
              <w:iCs/>
            </w:rPr>
            <w:t>Baroness Falkner:</w:t>
          </w:r>
          <w:r w:rsidRPr="00D56BB5" w:rsidR="00D56BB5">
            <w:rPr>
              <w:b/>
            </w:rPr>
            <w:t xml:space="preserve"> </w:t>
          </w:r>
        </w:sdtContent>
      </w:sdt>
      <w:r w:rsidR="00C158AB">
        <w:t>I suspect it exists</w:t>
      </w:r>
      <w:r w:rsidR="002A2BA6">
        <w:t>,</w:t>
      </w:r>
      <w:r w:rsidR="00C158AB">
        <w:t xml:space="preserve"> and certainly</w:t>
      </w:r>
      <w:r w:rsidR="0033633A">
        <w:t>,</w:t>
      </w:r>
      <w:r w:rsidR="00C158AB">
        <w:t xml:space="preserve"> in terms of </w:t>
      </w:r>
      <w:r w:rsidR="00A65F1A">
        <w:t>the</w:t>
      </w:r>
      <w:r w:rsidR="00C158AB">
        <w:t xml:space="preserve"> operational performance metrics that we now use, we are looking at that in </w:t>
      </w:r>
      <w:r w:rsidR="00BA42CD">
        <w:t>compiling</w:t>
      </w:r>
      <w:r w:rsidR="00C158AB">
        <w:t xml:space="preserve"> the data.</w:t>
      </w:r>
    </w:p>
    <w:p w:rsidR="00D56BB5" w:rsidP="004764AC">
      <w:pPr>
        <w:pStyle w:val="Question"/>
      </w:pPr>
      <w:sdt>
        <w:sdtPr>
          <w:alias w:val="Member"/>
          <w:tag w:val="&lt;Member mnisId='1565' dodsId='35440'&gt;"/>
          <w:id w:val="-2142565864"/>
          <w:placeholder>
            <w:docPart w:val="DefaultPlaceholder_-1854013440"/>
          </w:placeholder>
          <w:richText/>
        </w:sdtPr>
        <w:sdtContent>
          <w:r w:rsidRPr="004764AC" w:rsidR="004764AC">
            <w:rPr>
              <w:b/>
            </w:rPr>
            <w:t>Philip Davies:</w:t>
          </w:r>
        </w:sdtContent>
      </w:sdt>
      <w:r w:rsidR="004764AC">
        <w:t xml:space="preserve"> </w:t>
      </w:r>
      <w:r w:rsidR="00C158AB">
        <w:t>You are obviously not looking at it</w:t>
      </w:r>
      <w:r w:rsidR="00BA42CD">
        <w:t>.</w:t>
      </w:r>
      <w:r w:rsidR="00D0596B">
        <w:t xml:space="preserve"> </w:t>
      </w:r>
      <w:r w:rsidR="00C158AB">
        <w:t>You do not know what it is.</w:t>
      </w:r>
    </w:p>
    <w:p w:rsidR="004764AC" w:rsidP="004764AC">
      <w:pPr>
        <w:pStyle w:val="Answer"/>
      </w:pPr>
      <w:sdt>
        <w:sdtPr>
          <w:alias w:val="Witness"/>
          <w:id w:val="587358569"/>
          <w:placeholder>
            <w:docPart w:val="DefaultPlaceholder_-1854013440"/>
          </w:placeholder>
          <w:richText/>
        </w:sdtPr>
        <w:sdtContent>
          <w:r w:rsidR="00C239A1">
            <w:rPr>
              <w:b/>
              <w:i/>
              <w:iCs/>
            </w:rPr>
            <w:t>Baroness Falkner:</w:t>
          </w:r>
          <w:r w:rsidRPr="004764AC">
            <w:rPr>
              <w:b/>
            </w:rPr>
            <w:t xml:space="preserve"> </w:t>
          </w:r>
        </w:sdtContent>
      </w:sdt>
      <w:r>
        <w:t xml:space="preserve">We </w:t>
      </w:r>
      <w:r w:rsidR="00634E95">
        <w:t xml:space="preserve">do not </w:t>
      </w:r>
      <w:r>
        <w:t>have the data as yet.</w:t>
      </w:r>
    </w:p>
    <w:p w:rsidR="004764AC" w:rsidP="004764AC">
      <w:pPr>
        <w:pStyle w:val="Question"/>
      </w:pPr>
      <w:sdt>
        <w:sdtPr>
          <w:alias w:val="Member"/>
          <w:tag w:val="&lt;Member mnisId='1565' dodsId='35440'&gt;"/>
          <w:id w:val="-1615583614"/>
          <w:placeholder>
            <w:docPart w:val="DefaultPlaceholder_-1854013440"/>
          </w:placeholder>
          <w:richText/>
        </w:sdtPr>
        <w:sdtContent>
          <w:r w:rsidRPr="004764AC">
            <w:rPr>
              <w:b/>
            </w:rPr>
            <w:t>Philip Davies:</w:t>
          </w:r>
        </w:sdtContent>
      </w:sdt>
      <w:r>
        <w:t xml:space="preserve"> I have </w:t>
      </w:r>
      <w:r w:rsidR="00C158AB">
        <w:t>the data</w:t>
      </w:r>
      <w:r w:rsidR="00BA42CD">
        <w:t>.</w:t>
      </w:r>
      <w:r w:rsidR="00D0596B">
        <w:t xml:space="preserve"> </w:t>
      </w:r>
      <w:r w:rsidR="00C158AB">
        <w:t>It is here</w:t>
      </w:r>
      <w:r w:rsidR="00BA42CD">
        <w:t>.</w:t>
      </w:r>
      <w:r w:rsidR="00D0596B">
        <w:t xml:space="preserve"> </w:t>
      </w:r>
      <w:r w:rsidR="00C158AB">
        <w:t>I have it in front of me</w:t>
      </w:r>
      <w:r w:rsidR="00BA42CD">
        <w:t>.</w:t>
      </w:r>
      <w:r w:rsidR="00D0596B">
        <w:t xml:space="preserve"> </w:t>
      </w:r>
      <w:r w:rsidR="00C158AB">
        <w:t>Your organisation produces the data</w:t>
      </w:r>
      <w:r w:rsidR="00BA42CD">
        <w:t>.</w:t>
      </w:r>
      <w:r w:rsidR="00D0596B">
        <w:t xml:space="preserve"> </w:t>
      </w:r>
      <w:r w:rsidR="00C158AB">
        <w:t>I have your data for your average ethnicity pay gap</w:t>
      </w:r>
      <w:r w:rsidR="00BA42CD">
        <w:t>.</w:t>
      </w:r>
      <w:r w:rsidR="00D0596B">
        <w:t xml:space="preserve"> </w:t>
      </w:r>
      <w:r w:rsidR="00C158AB">
        <w:t xml:space="preserve">Do not say you </w:t>
      </w:r>
      <w:r w:rsidR="005973B2">
        <w:t xml:space="preserve">do not </w:t>
      </w:r>
      <w:r w:rsidR="00C158AB">
        <w:t>have it</w:t>
      </w:r>
      <w:r w:rsidR="00BA42CD">
        <w:t>.</w:t>
      </w:r>
      <w:r w:rsidR="00D0596B">
        <w:t xml:space="preserve"> </w:t>
      </w:r>
      <w:r w:rsidR="00C158AB">
        <w:t>I have it.</w:t>
      </w:r>
    </w:p>
    <w:p w:rsidR="00C12EB0" w:rsidP="004764AC">
      <w:pPr>
        <w:pStyle w:val="Answer"/>
      </w:pPr>
      <w:sdt>
        <w:sdtPr>
          <w:alias w:val="Witness"/>
          <w:id w:val="485371029"/>
          <w:placeholder>
            <w:docPart w:val="DefaultPlaceholder_-1854013440"/>
          </w:placeholder>
          <w:richText/>
        </w:sdtPr>
        <w:sdtContent>
          <w:r w:rsidR="00C239A1">
            <w:rPr>
              <w:b/>
              <w:i/>
              <w:iCs/>
            </w:rPr>
            <w:t>Baroness Falkner:</w:t>
          </w:r>
          <w:r w:rsidRPr="004764AC" w:rsidR="004764AC">
            <w:rPr>
              <w:b/>
            </w:rPr>
            <w:t xml:space="preserve"> </w:t>
          </w:r>
        </w:sdtContent>
      </w:sdt>
      <w:r w:rsidR="00C158AB">
        <w:t>What I am referring to is our current state</w:t>
      </w:r>
      <w:r w:rsidR="00BA42CD">
        <w:t>.</w:t>
      </w:r>
      <w:r w:rsidR="00D0596B">
        <w:t xml:space="preserve"> </w:t>
      </w:r>
      <w:r w:rsidR="004764AC">
        <w:t>You want the current figures</w:t>
      </w:r>
      <w:r w:rsidR="00BA42CD">
        <w:t>.</w:t>
      </w:r>
      <w:r w:rsidR="00D0596B">
        <w:t xml:space="preserve"> </w:t>
      </w:r>
      <w:r w:rsidR="00C158AB">
        <w:t>At the moment we are down somewhat, in terms of our workforce</w:t>
      </w:r>
      <w:r w:rsidR="00BA42CD">
        <w:t>.</w:t>
      </w:r>
      <w:r w:rsidR="00D0596B">
        <w:t xml:space="preserve"> </w:t>
      </w:r>
      <w:r w:rsidR="004764AC">
        <w:t xml:space="preserve">We </w:t>
      </w:r>
      <w:r>
        <w:t>are down in terms of numbers</w:t>
      </w:r>
      <w:r w:rsidR="00BA42CD">
        <w:t>.</w:t>
      </w:r>
      <w:r w:rsidR="00D0596B">
        <w:t xml:space="preserve"> </w:t>
      </w:r>
      <w:r w:rsidR="00C158AB">
        <w:t>We are at 178 at the moment</w:t>
      </w:r>
      <w:r w:rsidR="00BA42CD">
        <w:t>.</w:t>
      </w:r>
      <w:r w:rsidR="00D0596B">
        <w:t xml:space="preserve"> </w:t>
      </w:r>
      <w:r>
        <w:t>Our normal full-time workforce is 210 roughly, so we are in a state of flux</w:t>
      </w:r>
      <w:r w:rsidR="00BA42CD">
        <w:t>.</w:t>
      </w:r>
      <w:r w:rsidR="00D0596B">
        <w:t xml:space="preserve"> </w:t>
      </w:r>
      <w:r w:rsidR="00896A76">
        <w:t>We, like others, have been affected by the pandemic</w:t>
      </w:r>
      <w:r w:rsidR="009A2EF8">
        <w:t>,</w:t>
      </w:r>
      <w:r w:rsidR="00896A76">
        <w:t xml:space="preserve"> and our data is also being compiled as we speak</w:t>
      </w:r>
      <w:r w:rsidR="00BA42CD">
        <w:t>.</w:t>
      </w:r>
      <w:r w:rsidR="00D0596B">
        <w:t xml:space="preserve"> </w:t>
      </w:r>
      <w:r>
        <w:t xml:space="preserve">When we have the </w:t>
      </w:r>
      <w:r w:rsidR="0039396A">
        <w:t>figures</w:t>
      </w:r>
      <w:r w:rsidR="00537935">
        <w:t>,</w:t>
      </w:r>
      <w:r>
        <w:t xml:space="preserve"> we will send them to you.</w:t>
      </w:r>
    </w:p>
    <w:p w:rsidR="004764AC" w:rsidP="00A65F1A">
      <w:pPr>
        <w:pStyle w:val="Question"/>
        <w:numPr>
          <w:ilvl w:val="0"/>
          <w:numId w:val="0"/>
        </w:numPr>
        <w:ind w:left="794"/>
      </w:pPr>
      <w:sdt>
        <w:sdtPr>
          <w:alias w:val="Member"/>
          <w:tag w:val="&lt;Member mnisId='1565' dodsId='35440'&gt;"/>
          <w:id w:val="-470666180"/>
          <w:placeholder>
            <w:docPart w:val="DefaultPlaceholder_-1854013440"/>
          </w:placeholder>
          <w:richText/>
        </w:sdtPr>
        <w:sdtContent>
          <w:r w:rsidRPr="00C12EB0" w:rsidR="00C12EB0">
            <w:rPr>
              <w:b/>
            </w:rPr>
            <w:t>Philip Davies:</w:t>
          </w:r>
        </w:sdtContent>
      </w:sdt>
      <w:r w:rsidR="00C12EB0">
        <w:t xml:space="preserve"> </w:t>
      </w:r>
      <w:r w:rsidR="00896A76">
        <w:t>I have the figures.</w:t>
      </w:r>
    </w:p>
    <w:p w:rsidR="00763575" w:rsidP="00C12EB0">
      <w:pPr>
        <w:pStyle w:val="Answer"/>
      </w:pPr>
      <w:sdt>
        <w:sdtPr>
          <w:alias w:val="Witness"/>
          <w:id w:val="-1597319024"/>
          <w:placeholder>
            <w:docPart w:val="DefaultPlaceholder_-1854013440"/>
          </w:placeholder>
          <w:richText/>
        </w:sdtPr>
        <w:sdtContent>
          <w:r w:rsidRPr="00D0596B" w:rsidR="00D0596B">
            <w:rPr>
              <w:b/>
              <w:i/>
              <w:iCs/>
            </w:rPr>
            <w:t>Marcial Boo:</w:t>
          </w:r>
          <w:r w:rsidRPr="00C12EB0" w:rsidR="00C12EB0">
            <w:rPr>
              <w:b/>
            </w:rPr>
            <w:t xml:space="preserve"> </w:t>
          </w:r>
        </w:sdtContent>
      </w:sdt>
      <w:r w:rsidR="00896A76">
        <w:t>Mr Davies, I want to assure you that, like you, I want t</w:t>
      </w:r>
      <w:r w:rsidR="004D500A">
        <w:t>he</w:t>
      </w:r>
      <w:r w:rsidR="00896A76">
        <w:t xml:space="preserve"> Equality and Human Rights </w:t>
      </w:r>
      <w:r w:rsidR="00BA42CD">
        <w:t>Commission</w:t>
      </w:r>
      <w:r w:rsidR="00896A76">
        <w:t xml:space="preserve"> to be an exemplar employer</w:t>
      </w:r>
      <w:r w:rsidR="00BA42CD">
        <w:t>.</w:t>
      </w:r>
      <w:r w:rsidR="00D0596B">
        <w:t xml:space="preserve"> </w:t>
      </w:r>
      <w:r w:rsidR="00C12EB0">
        <w:t>That is the goal</w:t>
      </w:r>
      <w:r w:rsidR="00BA42CD">
        <w:t>.</w:t>
      </w:r>
      <w:r w:rsidR="00D0596B">
        <w:t xml:space="preserve"> </w:t>
      </w:r>
      <w:r w:rsidR="00E438CC">
        <w:t xml:space="preserve">We </w:t>
      </w:r>
      <w:r w:rsidR="00C12EB0">
        <w:t>need to make sure we have the data to report to this Committee</w:t>
      </w:r>
      <w:r w:rsidR="00896A76">
        <w:t xml:space="preserve">, quite rightly, but beyond the figures, which we are very happy to report, I believe we share the goal that this organisation is representative of the people in the communities we are </w:t>
      </w:r>
      <w:r w:rsidR="00BA42CD">
        <w:t>working</w:t>
      </w:r>
      <w:r w:rsidR="00896A76">
        <w:t xml:space="preserve"> with </w:t>
      </w:r>
      <w:r w:rsidR="00292E76">
        <w:t xml:space="preserve">and that we can </w:t>
      </w:r>
      <w:r w:rsidR="00896A76">
        <w:t>walk the talk, in terms of our employment practices</w:t>
      </w:r>
      <w:r w:rsidR="00292E76">
        <w:t>.</w:t>
      </w:r>
      <w:r w:rsidR="00896A76">
        <w:t xml:space="preserve"> </w:t>
      </w:r>
      <w:r w:rsidR="00292E76">
        <w:t xml:space="preserve">We </w:t>
      </w:r>
      <w:r w:rsidR="00896A76">
        <w:t xml:space="preserve">have the same goal that I understand you to be talking about, which is about this organisation meeting the </w:t>
      </w:r>
      <w:r w:rsidR="00BA42CD">
        <w:t>standards</w:t>
      </w:r>
      <w:r w:rsidR="00896A76">
        <w:t xml:space="preserve"> that we set others</w:t>
      </w:r>
      <w:r w:rsidR="00BA42CD">
        <w:t>.</w:t>
      </w:r>
    </w:p>
    <w:p w:rsidR="004D500A" w:rsidP="00763575">
      <w:pPr>
        <w:pStyle w:val="Question"/>
      </w:pPr>
      <w:sdt>
        <w:sdtPr>
          <w:alias w:val="Member"/>
          <w:tag w:val="&lt;Member mnisId='1565' dodsId='35440'&gt;"/>
          <w:id w:val="1777907956"/>
          <w:placeholder>
            <w:docPart w:val="DefaultPlaceholder_-1854013440"/>
          </w:placeholder>
          <w:richText/>
        </w:sdtPr>
        <w:sdtContent>
          <w:r w:rsidRPr="00763575" w:rsidR="00763575">
            <w:rPr>
              <w:b/>
            </w:rPr>
            <w:t>Philip Davies:</w:t>
          </w:r>
        </w:sdtContent>
      </w:sdt>
      <w:r w:rsidR="00763575">
        <w:t xml:space="preserve"> </w:t>
      </w:r>
      <w:r w:rsidR="00896A76">
        <w:t>I have no problem with your figures</w:t>
      </w:r>
      <w:r w:rsidR="00BA42CD">
        <w:t>.</w:t>
      </w:r>
      <w:r w:rsidR="00D0596B">
        <w:t xml:space="preserve"> </w:t>
      </w:r>
      <w:r w:rsidR="00896A76">
        <w:t>Your figures are very good</w:t>
      </w:r>
      <w:r w:rsidR="00BA42CD">
        <w:t>.</w:t>
      </w:r>
      <w:r w:rsidR="00D0596B">
        <w:t xml:space="preserve"> </w:t>
      </w:r>
      <w:r w:rsidR="00896A76">
        <w:t xml:space="preserve">Actually, you are one of the </w:t>
      </w:r>
      <w:r w:rsidR="00BA42CD">
        <w:t>best</w:t>
      </w:r>
      <w:r w:rsidR="00896A76">
        <w:t xml:space="preserve"> organisations at producing the figures</w:t>
      </w:r>
      <w:r w:rsidR="00BA42CD">
        <w:t>.</w:t>
      </w:r>
      <w:r w:rsidR="00D0596B">
        <w:t xml:space="preserve"> </w:t>
      </w:r>
      <w:r w:rsidR="00763575">
        <w:t>What I</w:t>
      </w:r>
      <w:r w:rsidR="00896A76">
        <w:t xml:space="preserve"> </w:t>
      </w:r>
      <w:r w:rsidR="00A65F1A">
        <w:t xml:space="preserve">find </w:t>
      </w:r>
      <w:r w:rsidR="00763575">
        <w:t xml:space="preserve">extraordinary is </w:t>
      </w:r>
      <w:r w:rsidR="00292E76">
        <w:t xml:space="preserve">that </w:t>
      </w:r>
      <w:r w:rsidR="00763575">
        <w:t>you do not know what they are</w:t>
      </w:r>
      <w:r w:rsidR="00896A76">
        <w:t>, in you</w:t>
      </w:r>
      <w:r w:rsidR="00292E76">
        <w:t>r</w:t>
      </w:r>
      <w:r w:rsidR="00896A76">
        <w:t xml:space="preserve"> own </w:t>
      </w:r>
      <w:r w:rsidR="00BA42CD">
        <w:t>organisation</w:t>
      </w:r>
      <w:r w:rsidR="00896A76">
        <w:t xml:space="preserve">, on a subject so important that you </w:t>
      </w:r>
      <w:r w:rsidR="00A65F1A">
        <w:t>want</w:t>
      </w:r>
      <w:r w:rsidR="00896A76">
        <w:t xml:space="preserve"> to increase the law</w:t>
      </w:r>
      <w:r w:rsidR="00BA42CD">
        <w:t>.</w:t>
      </w:r>
    </w:p>
    <w:p w:rsidR="00C12EB0" w:rsidP="004D500A">
      <w:pPr>
        <w:pStyle w:val="Question"/>
        <w:numPr>
          <w:ilvl w:val="0"/>
          <w:numId w:val="0"/>
        </w:numPr>
        <w:ind w:left="794"/>
      </w:pPr>
      <w:r>
        <w:t>Let me help you out, seeing that you are struggling.</w:t>
      </w:r>
      <w:r w:rsidR="00D0596B">
        <w:t xml:space="preserve"> </w:t>
      </w:r>
      <w:r w:rsidR="004D500A">
        <w:t>For t</w:t>
      </w:r>
      <w:r>
        <w:t xml:space="preserve">he ethnicity pay </w:t>
      </w:r>
      <w:r>
        <w:t>gap in your organisation, the mean figure is 6.3%, according to the figures you published</w:t>
      </w:r>
      <w:r w:rsidR="00BA42CD">
        <w:t>.</w:t>
      </w:r>
      <w:r w:rsidR="00D0596B">
        <w:t xml:space="preserve"> </w:t>
      </w:r>
      <w:r>
        <w:t xml:space="preserve">I </w:t>
      </w:r>
      <w:r w:rsidR="00A65F1A">
        <w:t xml:space="preserve">then </w:t>
      </w:r>
      <w:r>
        <w:t xml:space="preserve">want to ask you about </w:t>
      </w:r>
      <w:r w:rsidR="00BA42CD">
        <w:t>bonuses</w:t>
      </w:r>
      <w:r>
        <w:t>, because you pay bonuses, and actually the ethnicity pay gap in bonus pay is even higher than the pay gap in hourly pay</w:t>
      </w:r>
      <w:r w:rsidR="00BA42CD">
        <w:t>.</w:t>
      </w:r>
      <w:r w:rsidR="00D0596B">
        <w:t xml:space="preserve"> </w:t>
      </w:r>
      <w:r w:rsidR="00763575">
        <w:t>In that sense, why are you entrenching an ethnicity pay gap in the way that you pay bonuses to your staff?</w:t>
      </w:r>
    </w:p>
    <w:p w:rsidR="00763575" w:rsidP="00763575">
      <w:pPr>
        <w:pStyle w:val="Answer"/>
      </w:pPr>
      <w:sdt>
        <w:sdtPr>
          <w:alias w:val="Witness"/>
          <w:id w:val="1607532218"/>
          <w:placeholder>
            <w:docPart w:val="DefaultPlaceholder_-1854013440"/>
          </w:placeholder>
          <w:richText/>
        </w:sdtPr>
        <w:sdtContent>
          <w:r w:rsidR="00C239A1">
            <w:rPr>
              <w:b/>
              <w:i/>
              <w:iCs/>
            </w:rPr>
            <w:t>Baroness Falkner:</w:t>
          </w:r>
          <w:r w:rsidRPr="00763575">
            <w:rPr>
              <w:b/>
            </w:rPr>
            <w:t xml:space="preserve"> </w:t>
          </w:r>
        </w:sdtContent>
      </w:sdt>
      <w:r w:rsidR="009866A5">
        <w:t>Forgive me</w:t>
      </w:r>
      <w:r w:rsidR="00A65F1A">
        <w:t xml:space="preserve">. </w:t>
      </w:r>
      <w:r w:rsidR="009866A5">
        <w:t>I am not clear which year you are quoting these figures from.</w:t>
      </w:r>
    </w:p>
    <w:p w:rsidR="00763575" w:rsidP="00A65F1A">
      <w:pPr>
        <w:pStyle w:val="Question"/>
        <w:numPr>
          <w:ilvl w:val="0"/>
          <w:numId w:val="0"/>
        </w:numPr>
        <w:ind w:left="794"/>
      </w:pPr>
      <w:sdt>
        <w:sdtPr>
          <w:alias w:val="Member"/>
          <w:tag w:val="&lt;Member mnisId='1565' dodsId='35440'&gt;"/>
          <w:id w:val="1872263713"/>
          <w:placeholder>
            <w:docPart w:val="DefaultPlaceholder_-1854013440"/>
          </w:placeholder>
          <w:richText/>
        </w:sdtPr>
        <w:sdtContent>
          <w:r w:rsidRPr="00763575">
            <w:rPr>
              <w:b/>
            </w:rPr>
            <w:t>Philip Davies:</w:t>
          </w:r>
        </w:sdtContent>
      </w:sdt>
      <w:r>
        <w:t xml:space="preserve"> </w:t>
      </w:r>
      <w:r w:rsidR="009866A5">
        <w:t>These are the latest figures that we have available</w:t>
      </w:r>
      <w:r w:rsidR="00BA42CD">
        <w:t>.</w:t>
      </w:r>
      <w:r w:rsidR="00D0596B">
        <w:t xml:space="preserve"> </w:t>
      </w:r>
      <w:r w:rsidR="009866A5">
        <w:t>This is from 31 March 2020, the end of that year</w:t>
      </w:r>
      <w:r w:rsidR="00BA42CD">
        <w:t>.</w:t>
      </w:r>
      <w:r w:rsidR="00D0596B">
        <w:t xml:space="preserve"> </w:t>
      </w:r>
      <w:r w:rsidR="009866A5">
        <w:t xml:space="preserve">These are the latest </w:t>
      </w:r>
      <w:r w:rsidR="00725F38">
        <w:t>figures you have published</w:t>
      </w:r>
      <w:r w:rsidR="009866A5">
        <w:t>.</w:t>
      </w:r>
    </w:p>
    <w:p w:rsidR="00763575" w:rsidP="00763575">
      <w:pPr>
        <w:pStyle w:val="Answer"/>
      </w:pPr>
      <w:sdt>
        <w:sdtPr>
          <w:alias w:val="Witness"/>
          <w:id w:val="480506098"/>
          <w:placeholder>
            <w:docPart w:val="DefaultPlaceholder_-1854013440"/>
          </w:placeholder>
          <w:richText/>
        </w:sdtPr>
        <w:sdtContent>
          <w:r w:rsidR="00C239A1">
            <w:rPr>
              <w:b/>
              <w:i/>
              <w:iCs/>
            </w:rPr>
            <w:t>Baroness Falkner:</w:t>
          </w:r>
          <w:r w:rsidRPr="00763575">
            <w:rPr>
              <w:b/>
            </w:rPr>
            <w:t xml:space="preserve"> </w:t>
          </w:r>
        </w:sdtContent>
      </w:sdt>
      <w:r w:rsidR="009866A5">
        <w:t>Yes, t</w:t>
      </w:r>
      <w:r>
        <w:t>hat is right, because we have not published new figures</w:t>
      </w:r>
      <w:r w:rsidR="00BA42CD">
        <w:t>.</w:t>
      </w:r>
      <w:r w:rsidR="00D0596B">
        <w:t xml:space="preserve"> </w:t>
      </w:r>
      <w:r w:rsidR="009866A5">
        <w:t>What I am trying to say to you is that our headcount is lower</w:t>
      </w:r>
      <w:r w:rsidR="00292E76">
        <w:t xml:space="preserve"> at the moment</w:t>
      </w:r>
      <w:r w:rsidR="00BA42CD">
        <w:t>.</w:t>
      </w:r>
      <w:r w:rsidR="00D0596B">
        <w:t xml:space="preserve"> </w:t>
      </w:r>
      <w:r>
        <w:t>We are still compiling the data</w:t>
      </w:r>
      <w:r w:rsidR="009866A5">
        <w:t xml:space="preserve">, </w:t>
      </w:r>
      <w:r w:rsidR="00292E76">
        <w:t>so</w:t>
      </w:r>
      <w:r w:rsidR="009866A5">
        <w:t xml:space="preserve"> it would not be accurate.</w:t>
      </w:r>
    </w:p>
    <w:p w:rsidR="00763575" w:rsidP="00763575">
      <w:pPr>
        <w:pStyle w:val="Question"/>
      </w:pPr>
      <w:sdt>
        <w:sdtPr>
          <w:alias w:val="Member"/>
          <w:tag w:val="&lt;Member mnisId='1565' dodsId='35440'&gt;"/>
          <w:id w:val="846213339"/>
          <w:placeholder>
            <w:docPart w:val="DefaultPlaceholder_-1854013440"/>
          </w:placeholder>
          <w:richText/>
        </w:sdtPr>
        <w:sdtContent>
          <w:r w:rsidRPr="00763575">
            <w:rPr>
              <w:b/>
            </w:rPr>
            <w:t>Philip Davies:</w:t>
          </w:r>
        </w:sdtContent>
      </w:sdt>
      <w:r>
        <w:t xml:space="preserve"> </w:t>
      </w:r>
      <w:r w:rsidR="009866A5">
        <w:t>These are the latest figures you have published</w:t>
      </w:r>
      <w:r w:rsidR="00BA42CD">
        <w:t>.</w:t>
      </w:r>
      <w:r w:rsidR="00D0596B">
        <w:t xml:space="preserve"> </w:t>
      </w:r>
      <w:r w:rsidR="009866A5">
        <w:t>I cannot work on anything better than the latest figures you have published, which you are unaware of.</w:t>
      </w:r>
      <w:r w:rsidR="00D0596B">
        <w:t xml:space="preserve"> </w:t>
      </w:r>
      <w:r w:rsidR="009866A5">
        <w:t>What I want to know is why you do not know the latest figures you have published.</w:t>
      </w:r>
    </w:p>
    <w:p w:rsidR="009C3B1A" w:rsidP="009C3B1A">
      <w:pPr>
        <w:pStyle w:val="Answer"/>
      </w:pPr>
      <w:sdt>
        <w:sdtPr>
          <w:alias w:val="Witness"/>
          <w:id w:val="-219982066"/>
          <w:placeholder>
            <w:docPart w:val="DefaultPlaceholder_-1854013440"/>
          </w:placeholder>
          <w:richText/>
        </w:sdtPr>
        <w:sdtContent>
          <w:r w:rsidR="00C239A1">
            <w:rPr>
              <w:b/>
              <w:i/>
              <w:iCs/>
            </w:rPr>
            <w:t>Baroness Falkner:</w:t>
          </w:r>
          <w:r w:rsidRPr="009C3B1A">
            <w:rPr>
              <w:b/>
            </w:rPr>
            <w:t xml:space="preserve"> </w:t>
          </w:r>
        </w:sdtContent>
      </w:sdt>
      <w:r w:rsidR="009866A5">
        <w:t>We will write to you and send you the information.</w:t>
      </w:r>
    </w:p>
    <w:p w:rsidR="009C3B1A" w:rsidP="009C3B1A">
      <w:pPr>
        <w:pStyle w:val="Question"/>
      </w:pPr>
      <w:sdt>
        <w:sdtPr>
          <w:alias w:val="Member"/>
          <w:tag w:val="&lt;Member mnisId='1565' dodsId='35440'&gt;"/>
          <w:id w:val="-247276745"/>
          <w:placeholder>
            <w:docPart w:val="DefaultPlaceholder_-1854013440"/>
          </w:placeholder>
          <w:richText/>
        </w:sdtPr>
        <w:sdtContent>
          <w:r w:rsidRPr="009C3B1A">
            <w:rPr>
              <w:b/>
            </w:rPr>
            <w:t>Philip Davies:</w:t>
          </w:r>
        </w:sdtContent>
      </w:sdt>
      <w:r>
        <w:t xml:space="preserve"> I </w:t>
      </w:r>
      <w:r w:rsidR="009866A5">
        <w:t>do not need you to write to me</w:t>
      </w:r>
      <w:r w:rsidR="00BA42CD">
        <w:t>.</w:t>
      </w:r>
      <w:r w:rsidR="00D0596B">
        <w:t xml:space="preserve"> </w:t>
      </w:r>
      <w:r w:rsidR="009866A5">
        <w:t xml:space="preserve">I </w:t>
      </w:r>
      <w:r>
        <w:t>have the figures</w:t>
      </w:r>
      <w:r w:rsidR="00BA42CD">
        <w:t>.</w:t>
      </w:r>
      <w:r w:rsidR="00D0596B">
        <w:t xml:space="preserve"> </w:t>
      </w:r>
      <w:r w:rsidR="009866A5">
        <w:t xml:space="preserve">All I want to know is why you do not know the latest </w:t>
      </w:r>
      <w:r w:rsidR="00725F38">
        <w:t>figures you have published</w:t>
      </w:r>
      <w:r w:rsidR="009866A5">
        <w:t xml:space="preserve"> on something that is so important to you that you want to strengthen the law for everybody else.</w:t>
      </w:r>
    </w:p>
    <w:p w:rsidR="00F76D36" w:rsidP="00F76D36">
      <w:pPr>
        <w:pStyle w:val="Answer"/>
      </w:pPr>
      <w:sdt>
        <w:sdtPr>
          <w:alias w:val="Witness"/>
          <w:id w:val="1549185043"/>
          <w:placeholder>
            <w:docPart w:val="DefaultPlaceholder_-1854013440"/>
          </w:placeholder>
          <w:richText/>
        </w:sdtPr>
        <w:sdtContent>
          <w:r w:rsidR="00C239A1">
            <w:rPr>
              <w:b/>
              <w:i/>
              <w:iCs/>
            </w:rPr>
            <w:t>Baroness Falkner:</w:t>
          </w:r>
          <w:r w:rsidRPr="00F76D36">
            <w:rPr>
              <w:b/>
            </w:rPr>
            <w:t xml:space="preserve"> </w:t>
          </w:r>
        </w:sdtContent>
      </w:sdt>
      <w:r>
        <w:t xml:space="preserve">We </w:t>
      </w:r>
      <w:r w:rsidR="009866A5">
        <w:t>last published in 2020</w:t>
      </w:r>
      <w:r w:rsidR="00BA42CD">
        <w:t>.</w:t>
      </w:r>
      <w:r w:rsidR="00D0596B">
        <w:t xml:space="preserve"> </w:t>
      </w:r>
      <w:r w:rsidR="009866A5">
        <w:t xml:space="preserve">We </w:t>
      </w:r>
      <w:r>
        <w:t>are now in October 2021</w:t>
      </w:r>
      <w:r w:rsidR="00BA42CD">
        <w:t>.</w:t>
      </w:r>
      <w:r w:rsidR="00D0596B">
        <w:t xml:space="preserve"> </w:t>
      </w:r>
      <w:r w:rsidR="009866A5">
        <w:t xml:space="preserve">I </w:t>
      </w:r>
      <w:r w:rsidR="00BA42CD">
        <w:t>would</w:t>
      </w:r>
      <w:r w:rsidR="009866A5">
        <w:t xml:space="preserve"> assume you would be interested in the </w:t>
      </w:r>
      <w:r w:rsidR="00A65F1A">
        <w:t>current figures.</w:t>
      </w:r>
    </w:p>
    <w:p w:rsidR="00F76D36" w:rsidP="00F76D36">
      <w:pPr>
        <w:pStyle w:val="Question"/>
      </w:pPr>
      <w:sdt>
        <w:sdtPr>
          <w:alias w:val="Member"/>
          <w:tag w:val="&lt;Member mnisId='1565' dodsId='35440'&gt;"/>
          <w:id w:val="1682700641"/>
          <w:placeholder>
            <w:docPart w:val="DefaultPlaceholder_-1854013440"/>
          </w:placeholder>
          <w:richText/>
        </w:sdtPr>
        <w:sdtContent>
          <w:r w:rsidRPr="00F76D36">
            <w:rPr>
              <w:b/>
            </w:rPr>
            <w:t>Philip Davies:</w:t>
          </w:r>
        </w:sdtContent>
      </w:sdt>
      <w:r>
        <w:t xml:space="preserve"> </w:t>
      </w:r>
      <w:r w:rsidR="00BA42CD">
        <w:t>Baroness</w:t>
      </w:r>
      <w:r w:rsidR="009866A5">
        <w:t xml:space="preserve"> Falkner, you might be able to waffle your way out of </w:t>
      </w:r>
      <w:r w:rsidR="00BA42CD">
        <w:t>things</w:t>
      </w:r>
      <w:r w:rsidR="009866A5">
        <w:t xml:space="preserve"> in other settings</w:t>
      </w:r>
      <w:r w:rsidR="00725F38">
        <w:t>,</w:t>
      </w:r>
      <w:r w:rsidR="009866A5">
        <w:t xml:space="preserve"> but you cannot waffle your way out of the fact that you do not know these figures</w:t>
      </w:r>
      <w:r w:rsidR="00725F38">
        <w:t>—</w:t>
      </w:r>
      <w:r w:rsidR="009866A5">
        <w:t xml:space="preserve">the latest </w:t>
      </w:r>
      <w:r w:rsidR="00725F38">
        <w:t>figures you have published</w:t>
      </w:r>
      <w:r w:rsidR="00BA42CD">
        <w:t>.</w:t>
      </w:r>
      <w:r w:rsidR="00D0596B">
        <w:t xml:space="preserve"> </w:t>
      </w:r>
      <w:r w:rsidR="009866A5">
        <w:t>I think that is pretty appalling</w:t>
      </w:r>
      <w:r w:rsidR="00BA42CD">
        <w:t>.</w:t>
      </w:r>
      <w:r w:rsidR="00D0596B">
        <w:t xml:space="preserve"> </w:t>
      </w:r>
      <w:r w:rsidR="0069732A">
        <w:t>Let us try you on another one</w:t>
      </w:r>
      <w:r w:rsidR="00BA42CD">
        <w:t>.</w:t>
      </w:r>
      <w:r w:rsidR="00D0596B">
        <w:t xml:space="preserve"> </w:t>
      </w:r>
      <w:r w:rsidR="009866A5">
        <w:t>Let us try you on the disability pay gap in your own organisation</w:t>
      </w:r>
      <w:r w:rsidR="00BA42CD">
        <w:t>.</w:t>
      </w:r>
      <w:r w:rsidR="00D0596B">
        <w:t xml:space="preserve"> </w:t>
      </w:r>
      <w:r w:rsidR="0069732A">
        <w:t>Can you tell me what that is?</w:t>
      </w:r>
    </w:p>
    <w:p w:rsidR="0069732A" w:rsidP="0069732A">
      <w:pPr>
        <w:pStyle w:val="Answer"/>
      </w:pPr>
      <w:sdt>
        <w:sdtPr>
          <w:alias w:val="Witness"/>
          <w:id w:val="-644354103"/>
          <w:placeholder>
            <w:docPart w:val="DefaultPlaceholder_-1854013440"/>
          </w:placeholder>
          <w:richText/>
        </w:sdtPr>
        <w:sdtContent>
          <w:r w:rsidRPr="00D0596B" w:rsidR="00D0596B">
            <w:rPr>
              <w:b/>
              <w:i/>
              <w:iCs/>
            </w:rPr>
            <w:t>Marcial Boo:</w:t>
          </w:r>
          <w:r w:rsidRPr="0069732A">
            <w:rPr>
              <w:b/>
            </w:rPr>
            <w:t xml:space="preserve"> </w:t>
          </w:r>
        </w:sdtContent>
      </w:sdt>
      <w:r w:rsidR="009866A5">
        <w:t>I am very sorry that I do not have those figures to hand either.</w:t>
      </w:r>
    </w:p>
    <w:p w:rsidR="0069732A" w:rsidP="0069732A">
      <w:pPr>
        <w:pStyle w:val="Question"/>
      </w:pPr>
      <w:sdt>
        <w:sdtPr>
          <w:alias w:val="Member"/>
          <w:tag w:val="&lt;Member mnisId='1565' dodsId='35440'&gt;"/>
          <w:id w:val="1113783675"/>
          <w:placeholder>
            <w:docPart w:val="DefaultPlaceholder_-1854013440"/>
          </w:placeholder>
          <w:richText/>
        </w:sdtPr>
        <w:sdtContent>
          <w:r w:rsidRPr="0069732A">
            <w:rPr>
              <w:b/>
            </w:rPr>
            <w:t>Philip</w:t>
          </w:r>
        </w:sdtContent>
      </w:sdt>
      <w:r w:rsidRPr="0069732A">
        <w:rPr>
          <w:b/>
        </w:rPr>
        <w:t xml:space="preserve"> </w:t>
      </w:r>
      <w:r w:rsidRPr="0069732A" w:rsidR="00BA42CD">
        <w:rPr>
          <w:b/>
        </w:rPr>
        <w:t>Davies:</w:t>
      </w:r>
      <w:r w:rsidR="00BA42CD">
        <w:t xml:space="preserve"> You</w:t>
      </w:r>
      <w:r w:rsidR="009866A5">
        <w:t xml:space="preserve"> should not have to have them to hand</w:t>
      </w:r>
      <w:r w:rsidR="00BA42CD">
        <w:t>.</w:t>
      </w:r>
      <w:r w:rsidR="00D0596B">
        <w:t xml:space="preserve"> </w:t>
      </w:r>
      <w:r w:rsidR="009866A5">
        <w:t>You should be all over them like a rash</w:t>
      </w:r>
      <w:r w:rsidR="00BA42CD">
        <w:t>.</w:t>
      </w:r>
      <w:r w:rsidR="00D0596B">
        <w:t xml:space="preserve"> </w:t>
      </w:r>
    </w:p>
    <w:p w:rsidR="0069732A" w:rsidP="0069732A">
      <w:pPr>
        <w:pStyle w:val="Answer"/>
      </w:pPr>
      <w:sdt>
        <w:sdtPr>
          <w:alias w:val="Witness"/>
          <w:id w:val="172383486"/>
          <w:placeholder>
            <w:docPart w:val="DefaultPlaceholder_-1854013440"/>
          </w:placeholder>
          <w:richText/>
        </w:sdtPr>
        <w:sdtContent>
          <w:r w:rsidRPr="00D0596B" w:rsidR="00D0596B">
            <w:rPr>
              <w:b/>
              <w:i/>
              <w:iCs/>
            </w:rPr>
            <w:t>Marcial Boo:</w:t>
          </w:r>
          <w:r w:rsidRPr="0069732A">
            <w:rPr>
              <w:b/>
            </w:rPr>
            <w:t xml:space="preserve"> </w:t>
          </w:r>
        </w:sdtContent>
      </w:sdt>
      <w:r w:rsidR="009866A5">
        <w:t xml:space="preserve">Yes, </w:t>
      </w:r>
      <w:r>
        <w:t>I do not disagree with you about that</w:t>
      </w:r>
      <w:r w:rsidR="00BA42CD">
        <w:t>.</w:t>
      </w:r>
      <w:r w:rsidR="00D0596B">
        <w:t xml:space="preserve"> </w:t>
      </w:r>
      <w:r w:rsidR="009866A5">
        <w:t>I do not have the figures to hand</w:t>
      </w:r>
      <w:r w:rsidR="004D500A">
        <w:t>,</w:t>
      </w:r>
      <w:r w:rsidR="009866A5">
        <w:t xml:space="preserve"> and I </w:t>
      </w:r>
      <w:r w:rsidR="00BA42CD">
        <w:t>apologise</w:t>
      </w:r>
      <w:r w:rsidR="009866A5">
        <w:t xml:space="preserve"> for that</w:t>
      </w:r>
      <w:r w:rsidR="00BA42CD">
        <w:t>.</w:t>
      </w:r>
      <w:r w:rsidR="00D0596B">
        <w:t xml:space="preserve"> </w:t>
      </w:r>
      <w:r w:rsidR="009866A5">
        <w:t xml:space="preserve">That does not take away our aspiration to make sure that this </w:t>
      </w:r>
      <w:r w:rsidR="00BA42CD">
        <w:t>organisation</w:t>
      </w:r>
      <w:r w:rsidR="009866A5">
        <w:t xml:space="preserve"> is representative and an exemplar employer</w:t>
      </w:r>
      <w:r w:rsidR="00BA42CD">
        <w:t>.</w:t>
      </w:r>
      <w:r w:rsidR="00D0596B">
        <w:t xml:space="preserve"> </w:t>
      </w:r>
      <w:r w:rsidR="009866A5">
        <w:t>I accept that you have those figures</w:t>
      </w:r>
      <w:r w:rsidR="004D500A">
        <w:t>,</w:t>
      </w:r>
      <w:r w:rsidR="009866A5">
        <w:t xml:space="preserve"> and quite understandably so.</w:t>
      </w:r>
      <w:r w:rsidR="00D0596B">
        <w:t xml:space="preserve"> </w:t>
      </w:r>
      <w:r w:rsidR="009866A5">
        <w:t xml:space="preserve">I do not, and I am very sorry about that, but I am trying to respond to the point that I think we are actually in the same place about </w:t>
      </w:r>
      <w:r w:rsidR="00BA42CD">
        <w:t>making</w:t>
      </w:r>
      <w:r w:rsidR="009866A5">
        <w:t xml:space="preserve"> sure that the organisation is doing the very best it can to be representative of the communities that we are working within and doing an effective job.</w:t>
      </w:r>
    </w:p>
    <w:p w:rsidR="0069732A" w:rsidP="0069732A">
      <w:pPr>
        <w:pStyle w:val="Question"/>
      </w:pPr>
      <w:sdt>
        <w:sdtPr>
          <w:alias w:val="Member"/>
          <w:tag w:val="&lt;Member mnisId='4048' dodsId='31721'&gt;"/>
          <w:id w:val="1322779650"/>
          <w:placeholder>
            <w:docPart w:val="DefaultPlaceholder_-1854013440"/>
          </w:placeholder>
          <w:richText/>
        </w:sdtPr>
        <w:sdtContent>
          <w:r w:rsidRPr="0069732A">
            <w:rPr>
              <w:b/>
            </w:rPr>
            <w:t>Chair:</w:t>
          </w:r>
        </w:sdtContent>
      </w:sdt>
      <w:r>
        <w:t xml:space="preserve"> </w:t>
      </w:r>
      <w:r w:rsidR="009866A5">
        <w:t xml:space="preserve">If your last </w:t>
      </w:r>
      <w:r w:rsidR="00A347D4">
        <w:t xml:space="preserve">published </w:t>
      </w:r>
      <w:r w:rsidR="009866A5">
        <w:t>figures were March 202</w:t>
      </w:r>
      <w:r w:rsidR="002C2A73">
        <w:t>0</w:t>
      </w:r>
      <w:r w:rsidR="009866A5">
        <w:t>, why was there no publication in March 2021?</w:t>
      </w:r>
    </w:p>
    <w:p w:rsidR="0069732A" w:rsidP="0069732A">
      <w:pPr>
        <w:pStyle w:val="Answer"/>
      </w:pPr>
      <w:sdt>
        <w:sdtPr>
          <w:alias w:val="Witness"/>
          <w:id w:val="-1987320229"/>
          <w:placeholder>
            <w:docPart w:val="DefaultPlaceholder_-1854013440"/>
          </w:placeholder>
          <w:richText/>
        </w:sdtPr>
        <w:sdtContent>
          <w:r w:rsidR="00C239A1">
            <w:rPr>
              <w:b/>
              <w:i/>
              <w:iCs/>
            </w:rPr>
            <w:t>Baroness Falkner:</w:t>
          </w:r>
          <w:r w:rsidRPr="0069732A">
            <w:rPr>
              <w:b/>
            </w:rPr>
            <w:t xml:space="preserve"> </w:t>
          </w:r>
        </w:sdtContent>
      </w:sdt>
      <w:r w:rsidR="009866A5">
        <w:t>Our figures were published in our annual report and accounts that were laid before Parliament</w:t>
      </w:r>
      <w:r w:rsidR="00BA42CD">
        <w:t>.</w:t>
      </w:r>
      <w:r w:rsidR="00D0596B">
        <w:t xml:space="preserve"> </w:t>
      </w:r>
      <w:r w:rsidR="009866A5">
        <w:t xml:space="preserve">The last figures that we had were in that document, and </w:t>
      </w:r>
      <w:r>
        <w:t>I am sorry I do not have access to it right now.</w:t>
      </w:r>
    </w:p>
    <w:p w:rsidR="0069732A" w:rsidP="0069732A">
      <w:pPr>
        <w:pStyle w:val="Question"/>
      </w:pPr>
      <w:sdt>
        <w:sdtPr>
          <w:alias w:val="Member"/>
          <w:tag w:val="&lt;Member mnisId='4048' dodsId='31721'&gt;"/>
          <w:id w:val="1535694749"/>
          <w:placeholder>
            <w:docPart w:val="DefaultPlaceholder_-1854013440"/>
          </w:placeholder>
          <w:richText/>
        </w:sdtPr>
        <w:sdtContent>
          <w:r w:rsidRPr="0069732A">
            <w:rPr>
              <w:b/>
            </w:rPr>
            <w:t>Chair:</w:t>
          </w:r>
        </w:sdtContent>
      </w:sdt>
      <w:r>
        <w:t xml:space="preserve"> </w:t>
      </w:r>
      <w:r w:rsidR="009866A5">
        <w:t>What was the date of that document</w:t>
      </w:r>
      <w:r w:rsidR="004D500A">
        <w:t>?</w:t>
      </w:r>
    </w:p>
    <w:p w:rsidR="0069732A" w:rsidP="0069732A">
      <w:pPr>
        <w:pStyle w:val="Answer"/>
      </w:pPr>
      <w:sdt>
        <w:sdtPr>
          <w:alias w:val="Witness"/>
          <w:id w:val="1093208564"/>
          <w:placeholder>
            <w:docPart w:val="DefaultPlaceholder_-1854013440"/>
          </w:placeholder>
          <w:richText/>
        </w:sdtPr>
        <w:sdtContent>
          <w:r w:rsidR="00C239A1">
            <w:rPr>
              <w:b/>
              <w:i/>
              <w:iCs/>
            </w:rPr>
            <w:t>Baroness Falkner:</w:t>
          </w:r>
          <w:r w:rsidRPr="0069732A">
            <w:rPr>
              <w:b/>
            </w:rPr>
            <w:t xml:space="preserve"> </w:t>
          </w:r>
        </w:sdtContent>
      </w:sdt>
      <w:r w:rsidR="009866A5">
        <w:t>It was completed in April</w:t>
      </w:r>
      <w:r w:rsidR="00BA42CD">
        <w:t>.</w:t>
      </w:r>
      <w:r w:rsidR="00D0596B">
        <w:t xml:space="preserve"> </w:t>
      </w:r>
      <w:r w:rsidR="009866A5">
        <w:t>I am not sure when it was laid before Parliament, but I think it would have been May, potentially.</w:t>
      </w:r>
    </w:p>
    <w:p w:rsidR="0069732A" w:rsidP="0069732A">
      <w:pPr>
        <w:pStyle w:val="Question"/>
      </w:pPr>
      <w:sdt>
        <w:sdtPr>
          <w:alias w:val="Member"/>
          <w:tag w:val="&lt;Member mnisId='4048' dodsId='31721'&gt;"/>
          <w:id w:val="-1130007532"/>
          <w:placeholder>
            <w:docPart w:val="DefaultPlaceholder_-1854013440"/>
          </w:placeholder>
          <w:richText/>
        </w:sdtPr>
        <w:sdtContent>
          <w:r w:rsidRPr="0069732A">
            <w:rPr>
              <w:b/>
            </w:rPr>
            <w:t>Chair:</w:t>
          </w:r>
        </w:sdtContent>
      </w:sdt>
      <w:r>
        <w:t xml:space="preserve"> </w:t>
      </w:r>
      <w:r w:rsidR="009866A5">
        <w:t>That would have given the figures for March 2021</w:t>
      </w:r>
      <w:r w:rsidR="00A347D4">
        <w:t>?</w:t>
      </w:r>
    </w:p>
    <w:p w:rsidR="0069732A" w:rsidP="0069732A">
      <w:pPr>
        <w:pStyle w:val="Answer"/>
      </w:pPr>
      <w:sdt>
        <w:sdtPr>
          <w:alias w:val="Witness"/>
          <w:id w:val="-180509686"/>
          <w:placeholder>
            <w:docPart w:val="DefaultPlaceholder_-1854013440"/>
          </w:placeholder>
          <w:richText/>
        </w:sdtPr>
        <w:sdtContent>
          <w:r w:rsidR="00C239A1">
            <w:rPr>
              <w:b/>
              <w:i/>
              <w:iCs/>
            </w:rPr>
            <w:t>Baroness Falkner:</w:t>
          </w:r>
          <w:r w:rsidRPr="0069732A">
            <w:rPr>
              <w:b/>
            </w:rPr>
            <w:t xml:space="preserve"> </w:t>
          </w:r>
        </w:sdtContent>
      </w:sdt>
      <w:r w:rsidR="009866A5">
        <w:t>For the workfo</w:t>
      </w:r>
      <w:r w:rsidR="00853203">
        <w:t>rce.</w:t>
      </w:r>
    </w:p>
    <w:p w:rsidR="00853203" w:rsidP="002C2A73">
      <w:pPr>
        <w:pStyle w:val="Question"/>
        <w:numPr>
          <w:ilvl w:val="0"/>
          <w:numId w:val="0"/>
        </w:numPr>
        <w:ind w:left="794"/>
      </w:pPr>
      <w:sdt>
        <w:sdtPr>
          <w:alias w:val="Member"/>
          <w:tag w:val="&lt;Member mnisId='4048' dodsId='31721'&gt;"/>
          <w:id w:val="250084989"/>
          <w:placeholder>
            <w:docPart w:val="73F04CBF80EA43E29C8422DE4D5277CB"/>
          </w:placeholder>
          <w:richText/>
        </w:sdtPr>
        <w:sdtContent>
          <w:r w:rsidRPr="0069732A">
            <w:rPr>
              <w:b/>
            </w:rPr>
            <w:t>Chair:</w:t>
          </w:r>
        </w:sdtContent>
      </w:sdt>
      <w:r>
        <w:t xml:space="preserve"> The gender pay gap</w:t>
      </w:r>
      <w:r w:rsidR="002C2A73">
        <w:t xml:space="preserve"> and</w:t>
      </w:r>
      <w:r>
        <w:t xml:space="preserve"> the ethnicity pay gap.</w:t>
      </w:r>
    </w:p>
    <w:p w:rsidR="008E780C" w:rsidP="0069732A">
      <w:pPr>
        <w:pStyle w:val="Question"/>
      </w:pPr>
      <w:sdt>
        <w:sdtPr>
          <w:alias w:val="Member"/>
          <w:tag w:val="&lt;Member mnisId='1565' dodsId='35440'&gt;"/>
          <w:id w:val="2069753617"/>
          <w:placeholder>
            <w:docPart w:val="DefaultPlaceholder_-1854013440"/>
          </w:placeholder>
          <w:richText/>
        </w:sdtPr>
        <w:sdtContent>
          <w:r w:rsidRPr="0069732A" w:rsidR="0069732A">
            <w:rPr>
              <w:b/>
            </w:rPr>
            <w:t>Philip Davies:</w:t>
          </w:r>
        </w:sdtContent>
      </w:sdt>
      <w:r w:rsidR="0069732A">
        <w:t xml:space="preserve"> </w:t>
      </w:r>
      <w:r w:rsidR="00853203">
        <w:t xml:space="preserve">Good </w:t>
      </w:r>
      <w:r w:rsidR="00BA42CD">
        <w:t>luck</w:t>
      </w:r>
      <w:r w:rsidR="00853203">
        <w:t xml:space="preserve"> finding them</w:t>
      </w:r>
      <w:r w:rsidR="00BA42CD">
        <w:t>.</w:t>
      </w:r>
      <w:r w:rsidR="00D0596B">
        <w:t xml:space="preserve"> </w:t>
      </w:r>
      <w:r w:rsidR="00BA42CD">
        <w:t>Obviously</w:t>
      </w:r>
      <w:r w:rsidR="00853203">
        <w:t xml:space="preserve"> you cannot find them because you do not know what they are</w:t>
      </w:r>
      <w:r w:rsidR="00BA42CD">
        <w:t>.</w:t>
      </w:r>
      <w:r w:rsidR="00D0596B">
        <w:t xml:space="preserve"> </w:t>
      </w:r>
      <w:r w:rsidR="00853203">
        <w:t>The figures you quote</w:t>
      </w:r>
      <w:r>
        <w:t>d</w:t>
      </w:r>
      <w:r w:rsidR="00853203">
        <w:t xml:space="preserve"> </w:t>
      </w:r>
      <w:r w:rsidR="00A347D4">
        <w:t>to</w:t>
      </w:r>
      <w:r w:rsidR="00853203">
        <w:t xml:space="preserve"> me for the gender pay gap </w:t>
      </w:r>
      <w:r w:rsidR="00D83875">
        <w:t>were</w:t>
      </w:r>
      <w:r w:rsidR="00853203">
        <w:t xml:space="preserve"> absolutely right</w:t>
      </w:r>
      <w:r w:rsidR="00BA42CD">
        <w:t>.</w:t>
      </w:r>
      <w:r w:rsidR="00D0596B">
        <w:t xml:space="preserve"> </w:t>
      </w:r>
      <w:r w:rsidR="00853203">
        <w:t>They were the figures I have</w:t>
      </w:r>
      <w:r w:rsidR="00D83875">
        <w:t>—</w:t>
      </w:r>
      <w:r>
        <w:t>t</w:t>
      </w:r>
      <w:r w:rsidR="00853203">
        <w:t>he latest ones that we have available</w:t>
      </w:r>
      <w:r w:rsidR="00BA42CD">
        <w:t>.</w:t>
      </w:r>
      <w:r w:rsidR="00D0596B">
        <w:t xml:space="preserve"> </w:t>
      </w:r>
      <w:r w:rsidR="00041120">
        <w:t xml:space="preserve">You are quoting </w:t>
      </w:r>
      <w:r w:rsidR="00853203">
        <w:t xml:space="preserve">the </w:t>
      </w:r>
      <w:r w:rsidR="00041120">
        <w:t>figures I have as the latest figures</w:t>
      </w:r>
      <w:r w:rsidR="00A347D4">
        <w:t>,</w:t>
      </w:r>
      <w:r w:rsidR="00041120">
        <w:t xml:space="preserve"> too</w:t>
      </w:r>
      <w:r w:rsidR="00D83875">
        <w:t>—</w:t>
      </w:r>
      <w:r w:rsidR="00041120">
        <w:t>so answers on a postcard</w:t>
      </w:r>
      <w:r w:rsidR="00BA42CD">
        <w:t>.</w:t>
      </w:r>
      <w:r w:rsidR="00D0596B">
        <w:t xml:space="preserve"> </w:t>
      </w:r>
      <w:r w:rsidR="00853203">
        <w:t>We will look forward to getting them</w:t>
      </w:r>
      <w:r w:rsidR="00BA42CD">
        <w:t>.</w:t>
      </w:r>
      <w:r w:rsidR="00D0596B">
        <w:t xml:space="preserve"> </w:t>
      </w:r>
    </w:p>
    <w:p w:rsidR="0069732A" w:rsidP="008E780C">
      <w:pPr>
        <w:pStyle w:val="Question"/>
        <w:numPr>
          <w:ilvl w:val="0"/>
          <w:numId w:val="0"/>
        </w:numPr>
        <w:ind w:left="794"/>
      </w:pPr>
      <w:r>
        <w:t>Th</w:t>
      </w:r>
      <w:r w:rsidR="00853203">
        <w:t>e</w:t>
      </w:r>
      <w:r>
        <w:t xml:space="preserve"> point I am making</w:t>
      </w:r>
      <w:r w:rsidR="00853203">
        <w:t xml:space="preserve">, and this is what I really want to get across, </w:t>
      </w:r>
      <w:r w:rsidR="008E780C">
        <w:t xml:space="preserve">is </w:t>
      </w:r>
      <w:r w:rsidR="00D83875">
        <w:t xml:space="preserve">that, </w:t>
      </w:r>
      <w:r w:rsidR="00853203">
        <w:t xml:space="preserve">if you want to go round lecturing everybody else about what </w:t>
      </w:r>
      <w:r w:rsidR="00BA42CD">
        <w:t>they</w:t>
      </w:r>
      <w:r w:rsidR="00853203">
        <w:t xml:space="preserve"> should be doing on pay gaps, I think it is rather important that you should know, not having figures to hand but off the top of your head</w:t>
      </w:r>
      <w:r w:rsidR="00D83875">
        <w:t>,</w:t>
      </w:r>
      <w:r w:rsidR="00853203">
        <w:t xml:space="preserve"> what the figures are in your own organisation</w:t>
      </w:r>
      <w:r w:rsidR="00BA42CD">
        <w:t>.</w:t>
      </w:r>
      <w:r w:rsidR="00D0596B">
        <w:t xml:space="preserve"> </w:t>
      </w:r>
      <w:r w:rsidR="00853203">
        <w:t>That is the point I am making</w:t>
      </w:r>
      <w:r w:rsidR="00BA42CD">
        <w:t>.</w:t>
      </w:r>
      <w:r w:rsidR="00D0596B">
        <w:t xml:space="preserve"> </w:t>
      </w:r>
      <w:r w:rsidR="00853203">
        <w:t xml:space="preserve">If you cannot eliminate your pay gaps, how on earth do you expect anyone else to do </w:t>
      </w:r>
      <w:r w:rsidR="00A347D4">
        <w:t>it</w:t>
      </w:r>
      <w:r w:rsidR="00BA42CD">
        <w:t>?</w:t>
      </w:r>
      <w:r w:rsidR="00D0596B">
        <w:t xml:space="preserve"> </w:t>
      </w:r>
      <w:r w:rsidR="00853203">
        <w:t>That is the point I am making</w:t>
      </w:r>
      <w:r w:rsidR="00BA42CD">
        <w:t>.</w:t>
      </w:r>
      <w:r w:rsidR="00D0596B">
        <w:t xml:space="preserve"> </w:t>
      </w:r>
    </w:p>
    <w:p w:rsidR="00BC1034" w:rsidP="00FA0FE2">
      <w:pPr>
        <w:pStyle w:val="Answer"/>
      </w:pPr>
      <w:sdt>
        <w:sdtPr>
          <w:alias w:val="Witness"/>
          <w:id w:val="1272284427"/>
          <w:placeholder>
            <w:docPart w:val="DefaultPlaceholder_-1854013440"/>
          </w:placeholder>
          <w:richText/>
        </w:sdtPr>
        <w:sdtContent>
          <w:r w:rsidR="00C239A1">
            <w:rPr>
              <w:b/>
              <w:i/>
              <w:iCs/>
            </w:rPr>
            <w:t>Baroness Falkner:</w:t>
          </w:r>
          <w:r w:rsidRPr="00FA0FE2" w:rsidR="00FA0FE2">
            <w:rPr>
              <w:b/>
            </w:rPr>
            <w:t xml:space="preserve"> </w:t>
          </w:r>
        </w:sdtContent>
      </w:sdt>
      <w:r w:rsidR="00853203">
        <w:t>You make a fair point</w:t>
      </w:r>
      <w:r w:rsidR="00BA42CD">
        <w:t>.</w:t>
      </w:r>
      <w:r w:rsidR="00D0596B">
        <w:t xml:space="preserve"> </w:t>
      </w:r>
      <w:r w:rsidR="00853203">
        <w:t>All I would say</w:t>
      </w:r>
      <w:r w:rsidR="008E780C">
        <w:t xml:space="preserve"> is</w:t>
      </w:r>
      <w:r w:rsidR="00853203">
        <w:t xml:space="preserve">, one, that our respective </w:t>
      </w:r>
      <w:r w:rsidR="00BA42CD">
        <w:t>officials</w:t>
      </w:r>
      <w:r w:rsidR="00853203">
        <w:t xml:space="preserve"> had discussions about the area</w:t>
      </w:r>
      <w:r w:rsidR="00D83875">
        <w:t>s</w:t>
      </w:r>
      <w:r w:rsidR="00853203">
        <w:t xml:space="preserve"> the Committee would be discussing with us today and that was not highlighted or we would have brought them, naturally</w:t>
      </w:r>
      <w:r w:rsidR="00BA42CD">
        <w:t>.</w:t>
      </w:r>
      <w:r w:rsidR="00D0596B">
        <w:t xml:space="preserve"> </w:t>
      </w:r>
      <w:r w:rsidR="00853203">
        <w:t xml:space="preserve">When you ask me why I do not have them off the top of my head, </w:t>
      </w:r>
      <w:r w:rsidR="00D83875">
        <w:t xml:space="preserve">it is because </w:t>
      </w:r>
      <w:r w:rsidR="00853203">
        <w:t xml:space="preserve">I look at the national figure, in the terms of the law, and the law requires organisations </w:t>
      </w:r>
      <w:r w:rsidR="00D83875">
        <w:t>that</w:t>
      </w:r>
      <w:r w:rsidR="00853203">
        <w:t xml:space="preserve"> have 250 staff or more, not smaller </w:t>
      </w:r>
      <w:r w:rsidR="00BA42CD">
        <w:t>organisation</w:t>
      </w:r>
      <w:r w:rsidR="00853203">
        <w:t>, and we are a smaller organisation</w:t>
      </w:r>
      <w:r w:rsidR="00BA42CD">
        <w:t>.</w:t>
      </w:r>
      <w:r w:rsidR="00D0596B">
        <w:t xml:space="preserve"> </w:t>
      </w:r>
      <w:r>
        <w:t xml:space="preserve">I thought that the gender </w:t>
      </w:r>
      <w:r w:rsidR="00853203">
        <w:t>p</w:t>
      </w:r>
      <w:r>
        <w:t>ay gap discussion today would be about the application of</w:t>
      </w:r>
      <w:r w:rsidR="00853203">
        <w:t xml:space="preserve"> the</w:t>
      </w:r>
      <w:r>
        <w:t xml:space="preserve"> law</w:t>
      </w:r>
      <w:r w:rsidR="00BA42CD">
        <w:t>.</w:t>
      </w:r>
      <w:r w:rsidR="00D0596B">
        <w:t xml:space="preserve"> </w:t>
      </w:r>
      <w:r w:rsidR="00853203">
        <w:t>Forgive me, and I assure you that we will send you the figures as soon as we get back.</w:t>
      </w:r>
    </w:p>
    <w:p w:rsidR="00FA0FE2" w:rsidP="00BC1034">
      <w:pPr>
        <w:pStyle w:val="Question"/>
      </w:pPr>
      <w:sdt>
        <w:sdtPr>
          <w:alias w:val="Member"/>
          <w:tag w:val="&lt;Member mnisId='1565' dodsId='35440'&gt;"/>
          <w:id w:val="-2071878339"/>
          <w:placeholder>
            <w:docPart w:val="DefaultPlaceholder_-1854013440"/>
          </w:placeholder>
          <w:richText/>
        </w:sdtPr>
        <w:sdtContent>
          <w:r w:rsidRPr="00BC1034" w:rsidR="00BC1034">
            <w:rPr>
              <w:b/>
            </w:rPr>
            <w:t>Philip Davies:</w:t>
          </w:r>
        </w:sdtContent>
      </w:sdt>
      <w:r w:rsidR="00BC1034">
        <w:t xml:space="preserve"> What an extraordinary answer</w:t>
      </w:r>
      <w:r w:rsidR="00853203">
        <w:t>, especially given that you have</w:t>
      </w:r>
      <w:r w:rsidR="00752206">
        <w:t>—</w:t>
      </w:r>
      <w:r w:rsidR="00853203">
        <w:t>correct me if I am wrong</w:t>
      </w:r>
      <w:r w:rsidR="00752206">
        <w:t>—</w:t>
      </w:r>
      <w:r w:rsidR="00853203">
        <w:t>over 200 employees.</w:t>
      </w:r>
    </w:p>
    <w:p w:rsidR="00BC1034" w:rsidP="00BC1034">
      <w:pPr>
        <w:pStyle w:val="Answer"/>
      </w:pPr>
      <w:sdt>
        <w:sdtPr>
          <w:alias w:val="Witness"/>
          <w:id w:val="-601801583"/>
          <w:placeholder>
            <w:docPart w:val="DefaultPlaceholder_-1854013440"/>
          </w:placeholder>
          <w:richText/>
        </w:sdtPr>
        <w:sdtContent>
          <w:r w:rsidR="00C239A1">
            <w:rPr>
              <w:b/>
              <w:i/>
              <w:iCs/>
            </w:rPr>
            <w:t>Baroness Falkner:</w:t>
          </w:r>
          <w:r w:rsidRPr="00BC1034">
            <w:rPr>
              <w:b/>
            </w:rPr>
            <w:t xml:space="preserve"> </w:t>
          </w:r>
        </w:sdtContent>
      </w:sdt>
      <w:r w:rsidR="00752206">
        <w:t xml:space="preserve">The </w:t>
      </w:r>
      <w:r w:rsidR="00853203">
        <w:t>legal requirement</w:t>
      </w:r>
      <w:r w:rsidRPr="00752206" w:rsidR="00752206">
        <w:t xml:space="preserve"> </w:t>
      </w:r>
      <w:r w:rsidR="00752206">
        <w:t>is</w:t>
      </w:r>
      <w:r w:rsidR="003B00E6">
        <w:t xml:space="preserve"> </w:t>
      </w:r>
      <w:r w:rsidR="00752206">
        <w:t>250</w:t>
      </w:r>
      <w:r w:rsidR="00853203">
        <w:t>.</w:t>
      </w:r>
    </w:p>
    <w:p w:rsidR="00853203" w:rsidP="00BC1034">
      <w:pPr>
        <w:pStyle w:val="Question"/>
      </w:pPr>
      <w:sdt>
        <w:sdtPr>
          <w:alias w:val="Member"/>
          <w:tag w:val="&lt;Member mnisId='1565' dodsId='35440'&gt;"/>
          <w:id w:val="-1611580733"/>
          <w:placeholder>
            <w:docPart w:val="DefaultPlaceholder_-1854013440"/>
          </w:placeholder>
          <w:richText/>
        </w:sdtPr>
        <w:sdtContent>
          <w:r w:rsidRPr="00BC1034" w:rsidR="00BC1034">
            <w:rPr>
              <w:b/>
            </w:rPr>
            <w:t>Philip Davies:</w:t>
          </w:r>
        </w:sdtContent>
      </w:sdt>
      <w:r w:rsidR="00BC1034">
        <w:t xml:space="preserve"> </w:t>
      </w:r>
      <w:r>
        <w:t>I know, but it is not as if you have five or 10</w:t>
      </w:r>
      <w:r w:rsidR="00BA42CD">
        <w:t>.</w:t>
      </w:r>
      <w:r w:rsidR="00D0596B">
        <w:t xml:space="preserve"> </w:t>
      </w:r>
    </w:p>
    <w:p w:rsidR="00853203" w:rsidP="00853203">
      <w:pPr>
        <w:pStyle w:val="Answer"/>
      </w:pPr>
      <w:sdt>
        <w:sdtPr>
          <w:alias w:val="Witness"/>
          <w:id w:val="-1250187878"/>
          <w:placeholder>
            <w:docPart w:val="B2FEDC50D36C4C32B42BC35EBD318822"/>
          </w:placeholder>
          <w:richText/>
        </w:sdtPr>
        <w:sdtContent>
          <w:r w:rsidR="00C239A1">
            <w:rPr>
              <w:b/>
              <w:i/>
              <w:iCs/>
            </w:rPr>
            <w:t>Baroness Falkner:</w:t>
          </w:r>
          <w:r w:rsidRPr="00BC1034">
            <w:rPr>
              <w:b/>
            </w:rPr>
            <w:t xml:space="preserve"> </w:t>
          </w:r>
        </w:sdtContent>
      </w:sdt>
      <w:r>
        <w:t>Currently we have 178.</w:t>
      </w:r>
    </w:p>
    <w:p w:rsidR="00BC1034" w:rsidP="00853203">
      <w:pPr>
        <w:pStyle w:val="Question"/>
      </w:pPr>
      <w:sdt>
        <w:sdtPr>
          <w:alias w:val="Member"/>
          <w:tag w:val="&lt;Member mnisId='1565' dodsId='35440'&gt;"/>
          <w:id w:val="1780601161"/>
          <w:placeholder>
            <w:docPart w:val="B2FEDC50D36C4C32B42BC35EBD318822"/>
          </w:placeholder>
          <w:richText/>
        </w:sdtPr>
        <w:sdtContent>
          <w:r w:rsidRPr="00BC1034" w:rsidR="00853203">
            <w:rPr>
              <w:b/>
            </w:rPr>
            <w:t>Philip Davies:</w:t>
          </w:r>
        </w:sdtContent>
      </w:sdt>
      <w:r w:rsidR="00853203">
        <w:t xml:space="preserve"> You are almost at the legal limit</w:t>
      </w:r>
      <w:r w:rsidR="00BA42CD">
        <w:t>.</w:t>
      </w:r>
      <w:r w:rsidR="00D0596B">
        <w:t xml:space="preserve"> </w:t>
      </w:r>
      <w:r w:rsidR="00853203">
        <w:t xml:space="preserve">To </w:t>
      </w:r>
      <w:r w:rsidR="00E47D3C">
        <w:t>try to</w:t>
      </w:r>
      <w:r w:rsidR="00853203">
        <w:t xml:space="preserve"> say</w:t>
      </w:r>
      <w:r w:rsidR="005B0F75">
        <w:t xml:space="preserve">, “Actually, </w:t>
      </w:r>
      <w:r w:rsidR="00853203">
        <w:t>it does not matter what our figures are because we are under 250</w:t>
      </w:r>
      <w:r w:rsidR="005B0F75">
        <w:t>”—</w:t>
      </w:r>
    </w:p>
    <w:p w:rsidR="00BC1034" w:rsidP="00BC1034">
      <w:pPr>
        <w:pStyle w:val="Answer"/>
      </w:pPr>
      <w:sdt>
        <w:sdtPr>
          <w:alias w:val="Witness"/>
          <w:id w:val="-1291204723"/>
          <w:placeholder>
            <w:docPart w:val="DefaultPlaceholder_-1854013440"/>
          </w:placeholder>
          <w:richText/>
        </w:sdtPr>
        <w:sdtContent>
          <w:r w:rsidR="00C239A1">
            <w:rPr>
              <w:b/>
              <w:i/>
              <w:iCs/>
            </w:rPr>
            <w:t>Baroness Falkner:</w:t>
          </w:r>
          <w:r w:rsidRPr="00BC1034">
            <w:rPr>
              <w:b/>
            </w:rPr>
            <w:t xml:space="preserve"> </w:t>
          </w:r>
        </w:sdtContent>
      </w:sdt>
      <w:r w:rsidR="00853203">
        <w:t>You are putting words into my mouth</w:t>
      </w:r>
      <w:r w:rsidR="00BA42CD">
        <w:t>.</w:t>
      </w:r>
      <w:r w:rsidR="00D0596B">
        <w:t xml:space="preserve"> </w:t>
      </w:r>
      <w:r>
        <w:t>I did not say that.</w:t>
      </w:r>
    </w:p>
    <w:p w:rsidR="00BC1034" w:rsidP="00BC1034">
      <w:pPr>
        <w:pStyle w:val="Question"/>
      </w:pPr>
      <w:sdt>
        <w:sdtPr>
          <w:alias w:val="Member"/>
          <w:tag w:val="&lt;Member mnisId='1565' dodsId='35440'&gt;"/>
          <w:id w:val="-238255382"/>
          <w:placeholder>
            <w:docPart w:val="DefaultPlaceholder_-1854013440"/>
          </w:placeholder>
          <w:richText/>
        </w:sdtPr>
        <w:sdtContent>
          <w:r w:rsidRPr="00BC1034">
            <w:rPr>
              <w:b/>
            </w:rPr>
            <w:t>Philip Davies:</w:t>
          </w:r>
        </w:sdtContent>
      </w:sdt>
      <w:r>
        <w:t xml:space="preserve"> </w:t>
      </w:r>
      <w:r w:rsidR="00853203">
        <w:t>No, I am not</w:t>
      </w:r>
      <w:r w:rsidR="005B0F75">
        <w:t>;</w:t>
      </w:r>
      <w:r w:rsidR="00D0596B">
        <w:t xml:space="preserve"> </w:t>
      </w:r>
      <w:r w:rsidR="00853203">
        <w:t>I am not putting any words into your mouth</w:t>
      </w:r>
      <w:r w:rsidR="00BA42CD">
        <w:t>.</w:t>
      </w:r>
      <w:r w:rsidR="00036416">
        <w:t xml:space="preserve"> “</w:t>
      </w:r>
      <w:r w:rsidR="00853203">
        <w:t>Therefore</w:t>
      </w:r>
      <w:r w:rsidR="005B0F75">
        <w:t>,</w:t>
      </w:r>
      <w:r w:rsidR="00853203">
        <w:t xml:space="preserve"> I do not really need to know what my figures are in my own organisation because we are under the legal figure</w:t>
      </w:r>
      <w:r w:rsidR="00A347D4">
        <w:t>.</w:t>
      </w:r>
      <w:r w:rsidR="00036416">
        <w:t>”</w:t>
      </w:r>
      <w:r w:rsidR="005B0F75">
        <w:t xml:space="preserve"> That</w:t>
      </w:r>
      <w:r w:rsidR="00036416">
        <w:t xml:space="preserve"> </w:t>
      </w:r>
      <w:r w:rsidR="00BA42CD">
        <w:t>is</w:t>
      </w:r>
      <w:r w:rsidR="00A347D4">
        <w:t xml:space="preserve"> </w:t>
      </w:r>
      <w:r w:rsidR="00853203">
        <w:t xml:space="preserve">one of the most extraordinary answers I have ever heard in this </w:t>
      </w:r>
      <w:r w:rsidR="00A347D4">
        <w:t>C</w:t>
      </w:r>
      <w:r w:rsidR="00853203">
        <w:t>ommittee.</w:t>
      </w:r>
    </w:p>
    <w:p w:rsidR="00D43C4F" w:rsidP="00BC1034">
      <w:pPr>
        <w:pStyle w:val="Answer"/>
      </w:pPr>
      <w:sdt>
        <w:sdtPr>
          <w:alias w:val="Witness"/>
          <w:id w:val="-1355497816"/>
          <w:placeholder>
            <w:docPart w:val="DefaultPlaceholder_-1854013440"/>
          </w:placeholder>
          <w:richText/>
        </w:sdtPr>
        <w:sdtContent>
          <w:r w:rsidR="00C239A1">
            <w:rPr>
              <w:b/>
              <w:i/>
              <w:iCs/>
            </w:rPr>
            <w:t>Baroness Falkner:</w:t>
          </w:r>
          <w:r w:rsidRPr="00BC1034" w:rsidR="00BC1034">
            <w:rPr>
              <w:b/>
            </w:rPr>
            <w:t xml:space="preserve"> </w:t>
          </w:r>
        </w:sdtContent>
      </w:sdt>
      <w:r w:rsidR="00645D8E">
        <w:t xml:space="preserve">What </w:t>
      </w:r>
      <w:r w:rsidR="00853203">
        <w:t>I am trying to say</w:t>
      </w:r>
      <w:r w:rsidR="0092276C">
        <w:t xml:space="preserve"> is</w:t>
      </w:r>
      <w:r w:rsidR="00645D8E">
        <w:t xml:space="preserve"> that</w:t>
      </w:r>
      <w:r w:rsidR="00853203">
        <w:t>, first of all, we have 178 staff currently</w:t>
      </w:r>
      <w:r w:rsidR="00BA42CD">
        <w:t>.</w:t>
      </w:r>
      <w:r w:rsidR="00D0596B">
        <w:t xml:space="preserve"> </w:t>
      </w:r>
      <w:r>
        <w:t>Secondly, our understanding wa</w:t>
      </w:r>
      <w:r w:rsidR="00853203">
        <w:t xml:space="preserve">s that this particular issue would </w:t>
      </w:r>
      <w:r w:rsidR="00A347D4">
        <w:t xml:space="preserve">not </w:t>
      </w:r>
      <w:r w:rsidR="00853203">
        <w:t>be discussed today</w:t>
      </w:r>
      <w:r w:rsidR="00BA42CD">
        <w:t>.</w:t>
      </w:r>
      <w:r w:rsidR="00D0596B">
        <w:t xml:space="preserve"> </w:t>
      </w:r>
      <w:r w:rsidR="00BA42CD">
        <w:t>Therefore</w:t>
      </w:r>
      <w:r w:rsidR="00DE6AD4">
        <w:t>,</w:t>
      </w:r>
      <w:r w:rsidR="00853203">
        <w:t xml:space="preserve"> I </w:t>
      </w:r>
      <w:r w:rsidR="00BA42CD">
        <w:t>apologise</w:t>
      </w:r>
      <w:r w:rsidR="00853203">
        <w:t xml:space="preserve"> to you for not having had those figures </w:t>
      </w:r>
      <w:r w:rsidR="00DE6AD4">
        <w:t>at</w:t>
      </w:r>
      <w:r w:rsidR="00853203">
        <w:t xml:space="preserve"> the top of my head</w:t>
      </w:r>
      <w:r w:rsidR="00BA42CD">
        <w:t>.</w:t>
      </w:r>
    </w:p>
    <w:p w:rsidR="00BC1034" w:rsidP="00D43C4F">
      <w:pPr>
        <w:pStyle w:val="Question"/>
      </w:pPr>
      <w:sdt>
        <w:sdtPr>
          <w:alias w:val="Member"/>
          <w:tag w:val="&lt;Member mnisId='1565' dodsId='35440'&gt;"/>
          <w:id w:val="1680231935"/>
          <w:placeholder>
            <w:docPart w:val="DefaultPlaceholder_-1854013440"/>
          </w:placeholder>
          <w:richText/>
        </w:sdtPr>
        <w:sdtContent>
          <w:r w:rsidRPr="00D43C4F" w:rsidR="00D43C4F">
            <w:rPr>
              <w:b/>
            </w:rPr>
            <w:t>Philip Davies:</w:t>
          </w:r>
        </w:sdtContent>
      </w:sdt>
      <w:r w:rsidR="00D43C4F">
        <w:t xml:space="preserve"> </w:t>
      </w:r>
      <w:r w:rsidR="00853203">
        <w:t>You are missing the point</w:t>
      </w:r>
      <w:r w:rsidR="00BA42CD">
        <w:t>.</w:t>
      </w:r>
      <w:r w:rsidR="00D0596B">
        <w:t xml:space="preserve"> </w:t>
      </w:r>
      <w:r w:rsidR="00853203">
        <w:t>I am saying you should know these anyway.</w:t>
      </w:r>
    </w:p>
    <w:p w:rsidR="00D43C4F" w:rsidP="00D43C4F">
      <w:pPr>
        <w:pStyle w:val="Answer"/>
      </w:pPr>
      <w:sdt>
        <w:sdtPr>
          <w:alias w:val="Witness"/>
          <w:id w:val="-561868456"/>
          <w:placeholder>
            <w:docPart w:val="DefaultPlaceholder_-1854013440"/>
          </w:placeholder>
          <w:richText/>
        </w:sdtPr>
        <w:sdtContent>
          <w:r w:rsidR="00C239A1">
            <w:rPr>
              <w:b/>
              <w:i/>
              <w:iCs/>
            </w:rPr>
            <w:t>Baroness Falkner:</w:t>
          </w:r>
          <w:r w:rsidRPr="00D43C4F">
            <w:rPr>
              <w:b/>
            </w:rPr>
            <w:t xml:space="preserve"> </w:t>
          </w:r>
        </w:sdtContent>
      </w:sdt>
      <w:r w:rsidR="00853203">
        <w:t>That is right</w:t>
      </w:r>
      <w:r w:rsidR="00DE6AD4">
        <w:t>—</w:t>
      </w:r>
      <w:r w:rsidR="0092276C">
        <w:t>o</w:t>
      </w:r>
      <w:r w:rsidR="00853203">
        <w:t>ff the top of my head.</w:t>
      </w:r>
    </w:p>
    <w:p w:rsidR="00D43C4F" w:rsidP="00D43C4F">
      <w:pPr>
        <w:pStyle w:val="Question"/>
      </w:pPr>
      <w:sdt>
        <w:sdtPr>
          <w:alias w:val="Member"/>
          <w:tag w:val="&lt;Member mnisId='1565' dodsId='35440'&gt;"/>
          <w:id w:val="125517671"/>
          <w:placeholder>
            <w:docPart w:val="DefaultPlaceholder_-1854013440"/>
          </w:placeholder>
          <w:richText/>
        </w:sdtPr>
        <w:sdtContent>
          <w:r w:rsidRPr="00D43C4F">
            <w:rPr>
              <w:b/>
            </w:rPr>
            <w:t>Philip Davies:</w:t>
          </w:r>
        </w:sdtContent>
      </w:sdt>
      <w:r>
        <w:t xml:space="preserve"> </w:t>
      </w:r>
      <w:r w:rsidR="00853203">
        <w:t>You should not have to do some keen</w:t>
      </w:r>
      <w:r w:rsidR="009769DF">
        <w:t>ie</w:t>
      </w:r>
      <w:r w:rsidR="00853203">
        <w:t xml:space="preserve"> swotting before a </w:t>
      </w:r>
      <w:r w:rsidR="00A347D4">
        <w:t>C</w:t>
      </w:r>
      <w:r w:rsidR="00853203">
        <w:t>ommittee meeting</w:t>
      </w:r>
      <w:r w:rsidR="009769DF">
        <w:t xml:space="preserve"> to know these figures</w:t>
      </w:r>
      <w:r w:rsidR="00853203">
        <w:t>.</w:t>
      </w:r>
    </w:p>
    <w:p w:rsidR="00D43C4F" w:rsidP="00D43C4F">
      <w:pPr>
        <w:pStyle w:val="Answer"/>
      </w:pPr>
      <w:sdt>
        <w:sdtPr>
          <w:alias w:val="Witness"/>
          <w:id w:val="-928809068"/>
          <w:placeholder>
            <w:docPart w:val="DefaultPlaceholder_-1854013440"/>
          </w:placeholder>
          <w:richText/>
        </w:sdtPr>
        <w:sdtContent>
          <w:r w:rsidR="00C239A1">
            <w:rPr>
              <w:b/>
              <w:i/>
              <w:iCs/>
            </w:rPr>
            <w:t>Baroness Falkner:</w:t>
          </w:r>
          <w:r w:rsidRPr="00D43C4F">
            <w:rPr>
              <w:b/>
            </w:rPr>
            <w:t xml:space="preserve"> </w:t>
          </w:r>
        </w:sdtContent>
      </w:sdt>
      <w:r w:rsidR="00853203">
        <w:t>Mr Davies, I am terribly sorry I fall below the standards you expect of me</w:t>
      </w:r>
      <w:r w:rsidR="00BA42CD">
        <w:t>.</w:t>
      </w:r>
      <w:r w:rsidR="00D0596B">
        <w:t xml:space="preserve"> </w:t>
      </w:r>
      <w:r w:rsidR="00853203">
        <w:t>I will try to do better</w:t>
      </w:r>
      <w:r w:rsidR="00BA42CD">
        <w:t>.</w:t>
      </w:r>
    </w:p>
    <w:p w:rsidR="00D43C4F" w:rsidP="00A347D4">
      <w:pPr>
        <w:pStyle w:val="Question"/>
        <w:numPr>
          <w:ilvl w:val="0"/>
          <w:numId w:val="0"/>
        </w:numPr>
        <w:ind w:left="794"/>
      </w:pPr>
      <w:sdt>
        <w:sdtPr>
          <w:alias w:val="Member"/>
          <w:tag w:val="&lt;Member mnisId='1565' dodsId='35440'&gt;"/>
          <w:id w:val="-1882089402"/>
          <w:placeholder>
            <w:docPart w:val="DefaultPlaceholder_-1854013440"/>
          </w:placeholder>
          <w:richText/>
        </w:sdtPr>
        <w:sdtContent>
          <w:r w:rsidRPr="00D43C4F">
            <w:rPr>
              <w:b/>
            </w:rPr>
            <w:t>Philip Davies:</w:t>
          </w:r>
        </w:sdtContent>
      </w:sdt>
      <w:r>
        <w:t xml:space="preserve"> You certainly do fall below the standards I expect</w:t>
      </w:r>
      <w:r w:rsidR="009769DF">
        <w:t>, and</w:t>
      </w:r>
      <w:r w:rsidRPr="009769DF" w:rsidR="009769DF">
        <w:t xml:space="preserve"> </w:t>
      </w:r>
      <w:r w:rsidR="00A347D4">
        <w:t xml:space="preserve">that </w:t>
      </w:r>
      <w:r w:rsidR="009769DF">
        <w:t>I suspect most of your employees expect as well.</w:t>
      </w:r>
    </w:p>
    <w:p w:rsidR="00853203" w:rsidP="009769DF">
      <w:pPr>
        <w:pStyle w:val="Question"/>
        <w:numPr>
          <w:ilvl w:val="0"/>
          <w:numId w:val="0"/>
        </w:numPr>
        <w:ind w:left="794"/>
      </w:pPr>
      <w:sdt>
        <w:sdtPr>
          <w:alias w:val="Witness"/>
          <w:id w:val="699600199"/>
          <w:placeholder>
            <w:docPart w:val="609DF3BA9D8E4D2C87ACD1C77E7F5A06"/>
          </w:placeholder>
          <w:richText/>
        </w:sdtPr>
        <w:sdtContent>
          <w:r w:rsidR="00C239A1">
            <w:rPr>
              <w:b/>
              <w:i/>
              <w:iCs/>
            </w:rPr>
            <w:t>Baroness Falkner:</w:t>
          </w:r>
          <w:r w:rsidRPr="00D43C4F">
            <w:rPr>
              <w:b/>
            </w:rPr>
            <w:t xml:space="preserve"> </w:t>
          </w:r>
        </w:sdtContent>
      </w:sdt>
      <w:r>
        <w:t>My apologies.</w:t>
      </w:r>
    </w:p>
    <w:p w:rsidR="00853203" w:rsidRPr="00853203" w:rsidP="00853203">
      <w:pPr>
        <w:pStyle w:val="Question"/>
      </w:pPr>
      <w:sdt>
        <w:sdtPr>
          <w:alias w:val="Member"/>
          <w:tag w:val="&lt;Member mnisId='1565' dodsId='35440'&gt;"/>
          <w:id w:val="-1687355070"/>
          <w:placeholder>
            <w:docPart w:val="609DF3BA9D8E4D2C87ACD1C77E7F5A06"/>
          </w:placeholder>
          <w:richText/>
        </w:sdtPr>
        <w:sdtContent>
          <w:sdt>
            <w:sdtPr>
              <w:alias w:val="Member"/>
              <w:tag w:val="&lt;Member mnisId='1565' dodsId='35440'&gt;"/>
              <w:id w:val="-721284121"/>
              <w:placeholder>
                <w:docPart w:val="9109F10D685C483D8D547B739F614E62"/>
              </w:placeholder>
              <w:richText/>
            </w:sdtPr>
            <w:sdtContent>
              <w:r w:rsidRPr="00D43C4F">
                <w:rPr>
                  <w:b/>
                </w:rPr>
                <w:t>Philip</w:t>
              </w:r>
            </w:sdtContent>
          </w:sdt>
          <w:r w:rsidRPr="00D43C4F">
            <w:rPr>
              <w:b/>
            </w:rPr>
            <w:t xml:space="preserve"> </w:t>
          </w:r>
          <w:r w:rsidRPr="00D43C4F" w:rsidR="00BA42CD">
            <w:rPr>
              <w:b/>
            </w:rPr>
            <w:t>Davies:</w:t>
          </w:r>
          <w:r w:rsidR="00BA42CD">
            <w:t xml:space="preserve"> </w:t>
          </w:r>
        </w:sdtContent>
      </w:sdt>
      <w:r w:rsidR="009769DF">
        <w:t xml:space="preserve">How on earth can the employees of the Equality and Human Rights Commission have </w:t>
      </w:r>
      <w:r w:rsidR="00887FDE">
        <w:t xml:space="preserve">any </w:t>
      </w:r>
      <w:r w:rsidR="009769DF">
        <w:t>confidence that you are going to eliminate those pay gaps in your organisation if you do not even know what they are?</w:t>
      </w:r>
    </w:p>
    <w:p w:rsidR="00D43C4F" w:rsidP="00D43C4F">
      <w:pPr>
        <w:pStyle w:val="Answer"/>
      </w:pPr>
      <w:sdt>
        <w:sdtPr>
          <w:alias w:val="Witness"/>
          <w:id w:val="679555094"/>
          <w:placeholder>
            <w:docPart w:val="DefaultPlaceholder_-1854013440"/>
          </w:placeholder>
          <w:richText/>
        </w:sdtPr>
        <w:sdtContent>
          <w:r w:rsidRPr="00D0596B" w:rsidR="00D0596B">
            <w:rPr>
              <w:b/>
              <w:i/>
              <w:iCs/>
            </w:rPr>
            <w:t>Marcial Boo:</w:t>
          </w:r>
          <w:r w:rsidRPr="00D43C4F">
            <w:rPr>
              <w:b/>
            </w:rPr>
            <w:t xml:space="preserve"> </w:t>
          </w:r>
        </w:sdtContent>
      </w:sdt>
      <w:r>
        <w:t xml:space="preserve">I would </w:t>
      </w:r>
      <w:r w:rsidR="00023F6D">
        <w:t>say it is my responsibility to take forward these operational matters</w:t>
      </w:r>
      <w:r w:rsidR="00BA42CD">
        <w:t>.</w:t>
      </w:r>
      <w:r w:rsidR="00D0596B">
        <w:t xml:space="preserve"> </w:t>
      </w:r>
      <w:r w:rsidR="00023F6D">
        <w:t xml:space="preserve">I would </w:t>
      </w:r>
      <w:r>
        <w:t>not expect every member of our board to have all these figures</w:t>
      </w:r>
      <w:r w:rsidR="00023F6D">
        <w:t>, because I would take it as my responsibility to make sure this is in place</w:t>
      </w:r>
      <w:r w:rsidR="00BA42CD">
        <w:t>.</w:t>
      </w:r>
      <w:r w:rsidR="00D0596B">
        <w:t xml:space="preserve"> </w:t>
      </w:r>
      <w:r>
        <w:t>I absolutely agree with you that if we</w:t>
      </w:r>
      <w:r w:rsidR="00023F6D">
        <w:t>,</w:t>
      </w:r>
      <w:r>
        <w:t xml:space="preserve"> as an </w:t>
      </w:r>
      <w:r w:rsidR="0039396A">
        <w:t>organisation</w:t>
      </w:r>
      <w:r w:rsidR="00023F6D">
        <w:t>,</w:t>
      </w:r>
      <w:r>
        <w:t xml:space="preserve"> are out there talking to public service providers or employers</w:t>
      </w:r>
      <w:r w:rsidR="00023F6D">
        <w:t xml:space="preserve"> about how they should comply with the </w:t>
      </w:r>
      <w:r w:rsidR="00BA42CD">
        <w:t>Equality</w:t>
      </w:r>
      <w:r w:rsidR="00023F6D">
        <w:t xml:space="preserve"> Act, we need to walk the talk</w:t>
      </w:r>
      <w:r w:rsidR="00BA42CD">
        <w:t>.</w:t>
      </w:r>
      <w:r w:rsidR="00D0596B">
        <w:t xml:space="preserve"> </w:t>
      </w:r>
      <w:r w:rsidR="00023F6D">
        <w:t xml:space="preserve">I absolutely expect that of the </w:t>
      </w:r>
      <w:r w:rsidR="00BA42CD">
        <w:t>organisation</w:t>
      </w:r>
      <w:r w:rsidR="00023F6D">
        <w:t xml:space="preserve"> I am </w:t>
      </w:r>
      <w:r w:rsidR="00887FDE">
        <w:t xml:space="preserve">now </w:t>
      </w:r>
      <w:r w:rsidR="00023F6D">
        <w:t xml:space="preserve">leading, and I guarantee to you that I will make sure </w:t>
      </w:r>
      <w:r w:rsidR="00A347D4">
        <w:t>it</w:t>
      </w:r>
      <w:r w:rsidR="00023F6D">
        <w:t xml:space="preserve"> happens </w:t>
      </w:r>
      <w:r w:rsidR="00BA42CD">
        <w:t xml:space="preserve">in </w:t>
      </w:r>
      <w:r w:rsidR="00023F6D">
        <w:t>practice</w:t>
      </w:r>
      <w:r w:rsidR="00BA42CD">
        <w:t>.</w:t>
      </w:r>
    </w:p>
    <w:p w:rsidR="00D43C4F" w:rsidP="00D43C4F">
      <w:pPr>
        <w:pStyle w:val="Question"/>
      </w:pPr>
      <w:sdt>
        <w:sdtPr>
          <w:alias w:val="Member"/>
          <w:tag w:val="&lt;Member mnisId='4048' dodsId='31721'&gt;"/>
          <w:id w:val="-1325117140"/>
          <w:placeholder>
            <w:docPart w:val="DefaultPlaceholder_-1854013440"/>
          </w:placeholder>
          <w:richText/>
        </w:sdtPr>
        <w:sdtContent>
          <w:r w:rsidRPr="00D43C4F">
            <w:rPr>
              <w:b/>
            </w:rPr>
            <w:t>Chair:</w:t>
          </w:r>
        </w:sdtContent>
      </w:sdt>
      <w:r>
        <w:t xml:space="preserve"> </w:t>
      </w:r>
      <w:r w:rsidR="00023F6D">
        <w:t>We have heard from Baroness Falkner that you are</w:t>
      </w:r>
      <w:r w:rsidR="00887FDE">
        <w:t>—</w:t>
      </w:r>
      <w:r w:rsidR="00023F6D">
        <w:t>I paraphrase</w:t>
      </w:r>
      <w:r w:rsidR="00887FDE">
        <w:t>—</w:t>
      </w:r>
      <w:r w:rsidR="00023F6D">
        <w:t>understaffed</w:t>
      </w:r>
      <w:r w:rsidR="00887FDE">
        <w:t xml:space="preserve"> or</w:t>
      </w:r>
      <w:r w:rsidR="00023F6D">
        <w:t xml:space="preserve"> light on staff</w:t>
      </w:r>
      <w:r w:rsidR="00BA42CD">
        <w:t>.</w:t>
      </w:r>
      <w:r w:rsidR="00D0596B">
        <w:t xml:space="preserve"> </w:t>
      </w:r>
      <w:r w:rsidR="00023F6D">
        <w:t>You normally run at about 210 and you are at about 170</w:t>
      </w:r>
      <w:r w:rsidR="00BA42CD">
        <w:t>.</w:t>
      </w:r>
      <w:r w:rsidR="00D0596B">
        <w:t xml:space="preserve"> </w:t>
      </w:r>
      <w:r w:rsidR="00023F6D">
        <w:t xml:space="preserve">Is there a recruitment programme and, if so, what are </w:t>
      </w:r>
      <w:r w:rsidR="00BA42CD">
        <w:t>you</w:t>
      </w:r>
      <w:r w:rsidR="00023F6D">
        <w:t xml:space="preserve"> doing as part of that recruitment programme to address your differential pay gaps?</w:t>
      </w:r>
    </w:p>
    <w:p w:rsidR="003C41FD" w:rsidP="00D43C4F">
      <w:pPr>
        <w:pStyle w:val="Answer"/>
      </w:pPr>
      <w:sdt>
        <w:sdtPr>
          <w:alias w:val="Witness"/>
          <w:id w:val="1809120244"/>
          <w:placeholder>
            <w:docPart w:val="DefaultPlaceholder_-1854013440"/>
          </w:placeholder>
          <w:richText/>
        </w:sdtPr>
        <w:sdtContent>
          <w:r w:rsidRPr="00D0596B" w:rsidR="00D0596B">
            <w:rPr>
              <w:b/>
              <w:i/>
              <w:iCs/>
            </w:rPr>
            <w:t>Marcial Boo:</w:t>
          </w:r>
          <w:r w:rsidRPr="00D43C4F" w:rsidR="00D43C4F">
            <w:rPr>
              <w:b/>
            </w:rPr>
            <w:t xml:space="preserve"> </w:t>
          </w:r>
        </w:sdtContent>
      </w:sdt>
      <w:r w:rsidR="00D43C4F">
        <w:t>We have some vacancies at the moment</w:t>
      </w:r>
      <w:r>
        <w:t>—</w:t>
      </w:r>
      <w:r w:rsidR="00023F6D">
        <w:t>about 20</w:t>
      </w:r>
      <w:r w:rsidR="00BA42CD">
        <w:t>.</w:t>
      </w:r>
      <w:r w:rsidR="00D0596B">
        <w:t xml:space="preserve"> </w:t>
      </w:r>
      <w:r w:rsidR="00023F6D">
        <w:t>I think this is completely normal and in line with many other organisations, in terms of the proportion</w:t>
      </w:r>
      <w:r w:rsidR="00BA42CD">
        <w:t>.</w:t>
      </w:r>
      <w:r w:rsidR="00D0596B">
        <w:t xml:space="preserve"> </w:t>
      </w:r>
      <w:r w:rsidR="00D43C4F">
        <w:t xml:space="preserve">There is a lot of talk in the HR press about a lot of people </w:t>
      </w:r>
      <w:r w:rsidR="00A347D4">
        <w:t xml:space="preserve">now </w:t>
      </w:r>
      <w:r w:rsidR="00D43C4F">
        <w:t>choosing</w:t>
      </w:r>
      <w:r w:rsidR="00A347D4">
        <w:t xml:space="preserve"> to change jobs</w:t>
      </w:r>
      <w:r w:rsidR="00023F6D">
        <w:t>,</w:t>
      </w:r>
      <w:r w:rsidR="00D43C4F">
        <w:t xml:space="preserve"> as we </w:t>
      </w:r>
      <w:r w:rsidR="00A347D4">
        <w:t xml:space="preserve">hopefully </w:t>
      </w:r>
      <w:r w:rsidR="00D43C4F">
        <w:t xml:space="preserve">emerge from the </w:t>
      </w:r>
      <w:r w:rsidR="00D43C4F">
        <w:t>pandemic</w:t>
      </w:r>
      <w:r w:rsidR="00023F6D">
        <w:t xml:space="preserve">, </w:t>
      </w:r>
      <w:r w:rsidR="00D43C4F">
        <w:t>and that is no different for us</w:t>
      </w:r>
      <w:r w:rsidR="00BA42CD">
        <w:t>.</w:t>
      </w:r>
      <w:r w:rsidR="00D0596B">
        <w:t xml:space="preserve"> </w:t>
      </w:r>
      <w:r w:rsidR="00023F6D">
        <w:t>Some people have left the organisation</w:t>
      </w:r>
      <w:r w:rsidR="00BA42CD">
        <w:t>.</w:t>
      </w:r>
      <w:r w:rsidR="00D0596B">
        <w:t xml:space="preserve"> </w:t>
      </w:r>
      <w:r w:rsidR="00023F6D">
        <w:t xml:space="preserve">We are in the process of </w:t>
      </w:r>
      <w:r w:rsidR="00BA42CD">
        <w:t>recruiting</w:t>
      </w:r>
      <w:r w:rsidR="00023F6D">
        <w:t xml:space="preserve"> more</w:t>
      </w:r>
      <w:r w:rsidR="00BA42CD">
        <w:t>.</w:t>
      </w:r>
    </w:p>
    <w:p w:rsidR="00D43C4F" w:rsidP="00D43C4F">
      <w:pPr>
        <w:pStyle w:val="Answer"/>
      </w:pPr>
      <w:r>
        <w:t>We are making sure that our recruitment practice is inclusive and diverse, that w</w:t>
      </w:r>
      <w:r>
        <w:t xml:space="preserve">e cast the net wide, </w:t>
      </w:r>
      <w:r>
        <w:t>that</w:t>
      </w:r>
      <w:r>
        <w:t xml:space="preserve"> we employ people from different parts of the country</w:t>
      </w:r>
      <w:r>
        <w:t xml:space="preserve">, of </w:t>
      </w:r>
      <w:r>
        <w:t>different backgrounds</w:t>
      </w:r>
      <w:r>
        <w:t>, and that we find the best people for the jobs</w:t>
      </w:r>
      <w:r w:rsidR="00BA42CD">
        <w:t>.</w:t>
      </w:r>
      <w:r w:rsidR="00D0596B">
        <w:t xml:space="preserve"> </w:t>
      </w:r>
      <w:r>
        <w:t>I am confident that our recruitment practices are aligned with the way they should be.</w:t>
      </w:r>
    </w:p>
    <w:p w:rsidR="00D43C4F" w:rsidP="00D43C4F">
      <w:pPr>
        <w:pStyle w:val="Question"/>
      </w:pPr>
      <w:sdt>
        <w:sdtPr>
          <w:alias w:val="Member"/>
          <w:tag w:val="&lt;Member mnisId='4048' dodsId='31721'&gt;"/>
          <w:id w:val="1273203553"/>
          <w:placeholder>
            <w:docPart w:val="DefaultPlaceholder_-1854013440"/>
          </w:placeholder>
          <w:richText/>
        </w:sdtPr>
        <w:sdtContent>
          <w:r w:rsidRPr="00D43C4F">
            <w:rPr>
              <w:b/>
            </w:rPr>
            <w:t>Chair:</w:t>
          </w:r>
        </w:sdtContent>
      </w:sdt>
      <w:r>
        <w:t xml:space="preserve"> </w:t>
      </w:r>
      <w:r w:rsidR="00023F6D">
        <w:t xml:space="preserve">One factor that impacts </w:t>
      </w:r>
      <w:r w:rsidR="00BA42CD">
        <w:t>salaries</w:t>
      </w:r>
      <w:r w:rsidR="00023F6D">
        <w:t xml:space="preserve"> of different groups of people is the requirement as part of the application process to reveal what your previous salary was</w:t>
      </w:r>
      <w:r w:rsidR="00BA42CD">
        <w:t>.</w:t>
      </w:r>
      <w:r w:rsidR="00D0596B">
        <w:t xml:space="preserve"> </w:t>
      </w:r>
      <w:r w:rsidR="00023F6D">
        <w:t xml:space="preserve">Does the </w:t>
      </w:r>
      <w:r w:rsidR="00BA42CD">
        <w:t>Equality</w:t>
      </w:r>
      <w:r w:rsidR="00023F6D">
        <w:t xml:space="preserve"> and Human Rights Commission ask job applicants to indicate what their previous salary was</w:t>
      </w:r>
      <w:r w:rsidR="00BA42CD">
        <w:t>?</w:t>
      </w:r>
      <w:r w:rsidR="00D0596B">
        <w:t xml:space="preserve"> </w:t>
      </w:r>
      <w:r w:rsidR="00023F6D">
        <w:t>That can sometimes bake in differential pay gaps.</w:t>
      </w:r>
    </w:p>
    <w:p w:rsidR="00606B00" w:rsidP="00606B00">
      <w:pPr>
        <w:pStyle w:val="Answer"/>
      </w:pPr>
      <w:sdt>
        <w:sdtPr>
          <w:alias w:val="Witness"/>
          <w:id w:val="22758624"/>
          <w:placeholder>
            <w:docPart w:val="DefaultPlaceholder_-1854013440"/>
          </w:placeholder>
          <w:richText/>
        </w:sdtPr>
        <w:sdtContent>
          <w:r w:rsidRPr="00D0596B" w:rsidR="00D0596B">
            <w:rPr>
              <w:b/>
              <w:i/>
              <w:iCs/>
            </w:rPr>
            <w:t>Marcial Boo:</w:t>
          </w:r>
          <w:r w:rsidRPr="00606B00">
            <w:rPr>
              <w:b/>
            </w:rPr>
            <w:t xml:space="preserve"> </w:t>
          </w:r>
        </w:sdtContent>
      </w:sdt>
      <w:r w:rsidR="00023F6D">
        <w:t xml:space="preserve">I do not know, but I do not </w:t>
      </w:r>
      <w:r w:rsidR="00BA42CD">
        <w:t>believe</w:t>
      </w:r>
      <w:r w:rsidR="00023F6D">
        <w:t xml:space="preserve"> that is the case.</w:t>
      </w:r>
    </w:p>
    <w:p w:rsidR="00606B00" w:rsidP="00606B00">
      <w:pPr>
        <w:pStyle w:val="Question"/>
      </w:pPr>
      <w:sdt>
        <w:sdtPr>
          <w:alias w:val="Member"/>
          <w:tag w:val="&lt;Member mnisId='1565' dodsId='35440'&gt;"/>
          <w:id w:val="-1310390957"/>
          <w:placeholder>
            <w:docPart w:val="DefaultPlaceholder_-1854013440"/>
          </w:placeholder>
          <w:richText/>
        </w:sdtPr>
        <w:sdtContent>
          <w:r w:rsidRPr="00606B00">
            <w:rPr>
              <w:b/>
            </w:rPr>
            <w:t>Philip Davies:</w:t>
          </w:r>
        </w:sdtContent>
      </w:sdt>
      <w:r>
        <w:t xml:space="preserve"> </w:t>
      </w:r>
      <w:r w:rsidR="00023F6D">
        <w:t xml:space="preserve">Your predecessors abolished the role of the disability commissioner, which Lord </w:t>
      </w:r>
      <w:r w:rsidR="0092276C">
        <w:t xml:space="preserve">Shinkwin, </w:t>
      </w:r>
      <w:r w:rsidR="00023F6D">
        <w:t>I believe</w:t>
      </w:r>
      <w:r w:rsidR="0092276C">
        <w:t>,</w:t>
      </w:r>
      <w:r w:rsidR="00023F6D">
        <w:t xml:space="preserve"> was about to be appointed to</w:t>
      </w:r>
      <w:r w:rsidR="006559E7">
        <w:t xml:space="preserve"> when it was abolished</w:t>
      </w:r>
      <w:r w:rsidR="00BA42CD">
        <w:t>.</w:t>
      </w:r>
      <w:r w:rsidR="00D0596B">
        <w:t xml:space="preserve"> </w:t>
      </w:r>
      <w:r w:rsidR="00023F6D">
        <w:t>Given that in your 2021 whistleblowing report the highest proportion of issues relat</w:t>
      </w:r>
      <w:r w:rsidR="006559E7">
        <w:t>ing</w:t>
      </w:r>
      <w:r w:rsidR="00023F6D">
        <w:t xml:space="preserve"> to the treatment of staff involv</w:t>
      </w:r>
      <w:r w:rsidR="006559E7">
        <w:t>ed</w:t>
      </w:r>
      <w:r w:rsidR="00023F6D">
        <w:t xml:space="preserve"> disability discrimination, harassment or failure to make reasonable adjustments, c</w:t>
      </w:r>
      <w:r w:rsidR="005A172A">
        <w:t xml:space="preserve">an you clarify whether there </w:t>
      </w:r>
      <w:r w:rsidR="006559E7">
        <w:t xml:space="preserve">are </w:t>
      </w:r>
      <w:r w:rsidR="005A172A">
        <w:t xml:space="preserve">any plans to reconsider the decision to abolish the </w:t>
      </w:r>
      <w:r w:rsidR="00023F6D">
        <w:t>d</w:t>
      </w:r>
      <w:r w:rsidR="0039396A">
        <w:t>isability</w:t>
      </w:r>
      <w:r w:rsidR="005A172A">
        <w:t xml:space="preserve"> </w:t>
      </w:r>
      <w:r w:rsidR="00023F6D">
        <w:t>c</w:t>
      </w:r>
      <w:r w:rsidR="005A172A">
        <w:t>ommission</w:t>
      </w:r>
      <w:r w:rsidR="00023F6D">
        <w:t>er</w:t>
      </w:r>
      <w:r w:rsidR="005A172A">
        <w:t>?</w:t>
      </w:r>
    </w:p>
    <w:p w:rsidR="005A172A" w:rsidP="005A172A">
      <w:pPr>
        <w:pStyle w:val="Answer"/>
      </w:pPr>
      <w:sdt>
        <w:sdtPr>
          <w:alias w:val="Witness"/>
          <w:id w:val="-1576277951"/>
          <w:placeholder>
            <w:docPart w:val="DefaultPlaceholder_-1854013440"/>
          </w:placeholder>
          <w:richText/>
        </w:sdtPr>
        <w:sdtContent>
          <w:r w:rsidR="00C239A1">
            <w:rPr>
              <w:b/>
              <w:i/>
              <w:iCs/>
            </w:rPr>
            <w:t>Baroness Falkner:</w:t>
          </w:r>
          <w:r w:rsidRPr="005A172A">
            <w:rPr>
              <w:b/>
            </w:rPr>
            <w:t xml:space="preserve"> </w:t>
          </w:r>
        </w:sdtContent>
      </w:sdt>
      <w:r w:rsidR="00023F6D">
        <w:t>By law we are required to have one member of the board who has a disability and is certified disabled</w:t>
      </w:r>
      <w:r w:rsidR="00BA42CD">
        <w:t>.</w:t>
      </w:r>
      <w:r w:rsidR="00D0596B">
        <w:t xml:space="preserve"> </w:t>
      </w:r>
      <w:r>
        <w:t>We currently do and, as we go forward, we will continue to follow that</w:t>
      </w:r>
      <w:r w:rsidR="00BA42CD">
        <w:t>.</w:t>
      </w:r>
      <w:r w:rsidR="00D0596B">
        <w:t xml:space="preserve"> </w:t>
      </w:r>
      <w:r w:rsidR="00023F6D">
        <w:t xml:space="preserve">In </w:t>
      </w:r>
      <w:r w:rsidR="00BA42CD">
        <w:t>terms</w:t>
      </w:r>
      <w:r w:rsidR="00023F6D">
        <w:t xml:space="preserve"> of the board recruitment process, </w:t>
      </w:r>
      <w:r w:rsidR="0041103E">
        <w:t xml:space="preserve">in our next round of advertising </w:t>
      </w:r>
      <w:r w:rsidR="00023F6D">
        <w:t xml:space="preserve">we </w:t>
      </w:r>
      <w:r w:rsidR="0041103E">
        <w:t xml:space="preserve">will </w:t>
      </w:r>
      <w:r w:rsidR="00023F6D">
        <w:t>actively be seeking to recruit a disabled commissioner.</w:t>
      </w:r>
    </w:p>
    <w:p w:rsidR="005A172A" w:rsidP="005A172A">
      <w:pPr>
        <w:pStyle w:val="Question"/>
      </w:pPr>
      <w:sdt>
        <w:sdtPr>
          <w:alias w:val="Member"/>
          <w:tag w:val="&lt;Member mnisId='1565' dodsId='35440'&gt;"/>
          <w:id w:val="756490322"/>
          <w:placeholder>
            <w:docPart w:val="DefaultPlaceholder_-1854013440"/>
          </w:placeholder>
          <w:richText/>
        </w:sdtPr>
        <w:sdtContent>
          <w:r w:rsidRPr="005A172A">
            <w:rPr>
              <w:b/>
            </w:rPr>
            <w:t>Philip Davies:</w:t>
          </w:r>
        </w:sdtContent>
      </w:sdt>
      <w:r>
        <w:t xml:space="preserve"> </w:t>
      </w:r>
      <w:r w:rsidR="00023F6D">
        <w:t>That is not the question I asked, though</w:t>
      </w:r>
      <w:r w:rsidR="00BA42CD">
        <w:t>.</w:t>
      </w:r>
      <w:r w:rsidR="00D0596B">
        <w:t xml:space="preserve"> </w:t>
      </w:r>
      <w:r w:rsidR="00023F6D">
        <w:t>I asked whether you were going to appoint a disability commissioner with specific responsibility for disability</w:t>
      </w:r>
      <w:r w:rsidR="00BA42CD">
        <w:t>.</w:t>
      </w:r>
      <w:r w:rsidR="00D0596B">
        <w:t xml:space="preserve"> </w:t>
      </w:r>
      <w:r>
        <w:t>That is the question I am asking</w:t>
      </w:r>
      <w:r w:rsidR="00BA42CD">
        <w:t>.</w:t>
      </w:r>
      <w:r w:rsidR="00D0596B">
        <w:t xml:space="preserve"> </w:t>
      </w:r>
      <w:r w:rsidR="00023F6D">
        <w:t xml:space="preserve">That is what Lord </w:t>
      </w:r>
      <w:r w:rsidRPr="0092276C" w:rsidR="0092276C">
        <w:t xml:space="preserve">Shinkwin </w:t>
      </w:r>
      <w:r w:rsidR="00023F6D">
        <w:t>was originally appointed as, but 36 hours before the first board meeting he was informed that the role he had just been appointed to had been made redundant</w:t>
      </w:r>
      <w:r w:rsidR="00BA42CD">
        <w:t>.</w:t>
      </w:r>
      <w:r w:rsidR="00D0596B">
        <w:t xml:space="preserve"> </w:t>
      </w:r>
      <w:r w:rsidR="00023F6D">
        <w:t xml:space="preserve">My point is </w:t>
      </w:r>
      <w:r w:rsidR="00262429">
        <w:t>this:</w:t>
      </w:r>
      <w:r w:rsidR="00023F6D">
        <w:t xml:space="preserve"> given that you have, in the whistleblowing report, such a high proportion of complaints related to that, </w:t>
      </w:r>
      <w:r w:rsidR="0041103E">
        <w:t>will</w:t>
      </w:r>
      <w:r w:rsidR="00023F6D">
        <w:t xml:space="preserve"> you review and reverse that decision and once again appoint a commissioner with specific responsibility for disability?</w:t>
      </w:r>
    </w:p>
    <w:p w:rsidR="008B2AD5" w:rsidP="008B2AD5">
      <w:pPr>
        <w:pStyle w:val="Answer"/>
      </w:pPr>
      <w:sdt>
        <w:sdtPr>
          <w:alias w:val="Witness"/>
          <w:id w:val="-1614585543"/>
          <w:placeholder>
            <w:docPart w:val="DefaultPlaceholder_-1854013440"/>
          </w:placeholder>
          <w:richText/>
        </w:sdtPr>
        <w:sdtContent>
          <w:r w:rsidR="00C239A1">
            <w:rPr>
              <w:b/>
              <w:i/>
              <w:iCs/>
            </w:rPr>
            <w:t>Baroness Falkner:</w:t>
          </w:r>
          <w:r w:rsidRPr="008B2AD5">
            <w:rPr>
              <w:b/>
            </w:rPr>
            <w:t xml:space="preserve"> </w:t>
          </w:r>
        </w:sdtContent>
      </w:sdt>
      <w:r w:rsidR="00023F6D">
        <w:t xml:space="preserve">This is one I think you need to put to the Secretary of State, </w:t>
      </w:r>
      <w:r w:rsidR="00BA42CD">
        <w:t>because</w:t>
      </w:r>
      <w:r w:rsidR="00023F6D">
        <w:t xml:space="preserve"> we do not make commissioner </w:t>
      </w:r>
      <w:r w:rsidR="00BA42CD">
        <w:t>appointments.</w:t>
      </w:r>
      <w:r w:rsidR="00D0596B">
        <w:t xml:space="preserve"> </w:t>
      </w:r>
      <w:r>
        <w:t>It is the Secretary of State who does.</w:t>
      </w:r>
    </w:p>
    <w:p w:rsidR="008B2AD5" w:rsidP="008B2AD5">
      <w:pPr>
        <w:pStyle w:val="Question"/>
      </w:pPr>
      <w:sdt>
        <w:sdtPr>
          <w:alias w:val="Member"/>
          <w:tag w:val="&lt;Member mnisId='1565' dodsId='35440'&gt;"/>
          <w:id w:val="1914202406"/>
          <w:placeholder>
            <w:docPart w:val="DefaultPlaceholder_-1854013440"/>
          </w:placeholder>
          <w:richText/>
        </w:sdtPr>
        <w:sdtContent>
          <w:r w:rsidRPr="008B2AD5">
            <w:rPr>
              <w:b/>
            </w:rPr>
            <w:t>Philip Davies:</w:t>
          </w:r>
        </w:sdtContent>
      </w:sdt>
      <w:r>
        <w:t xml:space="preserve"> </w:t>
      </w:r>
      <w:r w:rsidR="0041103E">
        <w:t>I</w:t>
      </w:r>
      <w:r w:rsidR="00BA42CD">
        <w:t>nterestingly</w:t>
      </w:r>
      <w:r w:rsidR="00023F6D">
        <w:t xml:space="preserve">, when I raised this with the </w:t>
      </w:r>
      <w:r w:rsidR="00262429">
        <w:t>Ministers</w:t>
      </w:r>
      <w:r w:rsidR="00023F6D">
        <w:t xml:space="preserve">, </w:t>
      </w:r>
      <w:r w:rsidR="008233F6">
        <w:t xml:space="preserve">they said that </w:t>
      </w:r>
      <w:r w:rsidR="00023F6D">
        <w:t xml:space="preserve">the decision was made by the previous board of the Equality and Human Rights </w:t>
      </w:r>
      <w:r w:rsidR="00BA42CD">
        <w:t>Commission.</w:t>
      </w:r>
      <w:r w:rsidR="00D0596B">
        <w:t xml:space="preserve"> </w:t>
      </w:r>
      <w:r w:rsidR="00023F6D">
        <w:t>While we get into the niceties of all</w:t>
      </w:r>
      <w:r w:rsidR="00BA42CD">
        <w:t xml:space="preserve"> </w:t>
      </w:r>
      <w:r w:rsidR="00023F6D">
        <w:t>that, can we at least find out where you stand on this</w:t>
      </w:r>
      <w:r w:rsidR="00BA42CD">
        <w:t>?</w:t>
      </w:r>
      <w:r w:rsidR="00D0596B">
        <w:t xml:space="preserve"> </w:t>
      </w:r>
      <w:r w:rsidR="00023F6D">
        <w:t>Would you be supportive of the reintroduction of a commissioner with specific responsibility for disability</w:t>
      </w:r>
      <w:r w:rsidR="00BA42CD">
        <w:t>?</w:t>
      </w:r>
      <w:r w:rsidR="00D0596B">
        <w:t xml:space="preserve"> </w:t>
      </w:r>
      <w:r w:rsidR="00023F6D">
        <w:t>We will get your view on it and then we can work out the mechanics of it at a later date</w:t>
      </w:r>
      <w:r w:rsidR="00BA42CD">
        <w:t>.</w:t>
      </w:r>
      <w:r w:rsidR="00D0596B">
        <w:t xml:space="preserve"> </w:t>
      </w:r>
      <w:r w:rsidR="00023F6D">
        <w:t xml:space="preserve">I would like to know whether you are in </w:t>
      </w:r>
      <w:r w:rsidR="00023F6D">
        <w:t>favour of reintroducing that role.</w:t>
      </w:r>
    </w:p>
    <w:p w:rsidR="00E7254C" w:rsidP="009836E4">
      <w:pPr>
        <w:pStyle w:val="Answer"/>
      </w:pPr>
      <w:sdt>
        <w:sdtPr>
          <w:alias w:val="Witness"/>
          <w:id w:val="1690093668"/>
          <w:placeholder>
            <w:docPart w:val="DefaultPlaceholder_-1854013440"/>
          </w:placeholder>
          <w:richText/>
        </w:sdtPr>
        <w:sdtContent>
          <w:r w:rsidR="00C239A1">
            <w:rPr>
              <w:b/>
              <w:i/>
              <w:iCs/>
            </w:rPr>
            <w:t>Baroness Falkner:</w:t>
          </w:r>
          <w:r w:rsidRPr="009836E4" w:rsidR="009836E4">
            <w:rPr>
              <w:b/>
            </w:rPr>
            <w:t xml:space="preserve"> </w:t>
          </w:r>
        </w:sdtContent>
      </w:sdt>
      <w:r w:rsidR="009836E4">
        <w:t xml:space="preserve">I can see the attraction of doing that, but I can also see the clamour for each protected characteristic to have a commissioner </w:t>
      </w:r>
      <w:r w:rsidR="001272F6">
        <w:t xml:space="preserve">responsible </w:t>
      </w:r>
      <w:r w:rsidR="009836E4">
        <w:t>for that</w:t>
      </w:r>
      <w:r w:rsidR="00BA42CD">
        <w:t>.</w:t>
      </w:r>
      <w:r w:rsidR="00D0596B">
        <w:t xml:space="preserve"> </w:t>
      </w:r>
      <w:r w:rsidR="001272F6">
        <w:t>All our commissioners are fairly expert across the range of equality protected characteristics</w:t>
      </w:r>
      <w:r w:rsidR="00BA42CD">
        <w:t>.</w:t>
      </w:r>
      <w:r w:rsidR="00D0596B">
        <w:t xml:space="preserve"> </w:t>
      </w:r>
      <w:r w:rsidR="001272F6">
        <w:t>They all have expertise, sometimes specifically in different areas, but a general</w:t>
      </w:r>
      <w:r w:rsidR="0006738F">
        <w:t>,</w:t>
      </w:r>
      <w:r w:rsidR="001272F6">
        <w:t xml:space="preserve"> high</w:t>
      </w:r>
      <w:r w:rsidR="0092276C">
        <w:noBreakHyphen/>
      </w:r>
      <w:r w:rsidR="001272F6">
        <w:t xml:space="preserve">level </w:t>
      </w:r>
      <w:r w:rsidR="0006738F">
        <w:t xml:space="preserve">and </w:t>
      </w:r>
      <w:r w:rsidR="001272F6">
        <w:t>fairly good grasp of equality law</w:t>
      </w:r>
      <w:r w:rsidR="00BA42CD">
        <w:t>.</w:t>
      </w:r>
      <w:r w:rsidR="00D0596B">
        <w:t xml:space="preserve"> </w:t>
      </w:r>
      <w:r w:rsidR="0041103E">
        <w:t>On</w:t>
      </w:r>
      <w:r w:rsidR="001272F6">
        <w:t xml:space="preserve"> the </w:t>
      </w:r>
      <w:r w:rsidR="00BA42CD">
        <w:t>whole</w:t>
      </w:r>
      <w:r w:rsidR="0041103E">
        <w:t xml:space="preserve">, although </w:t>
      </w:r>
      <w:r w:rsidR="001272F6">
        <w:t xml:space="preserve">I can see the pull and importance of having a commissioner </w:t>
      </w:r>
      <w:r w:rsidR="00BA42CD">
        <w:t>specifically</w:t>
      </w:r>
      <w:r w:rsidR="001272F6">
        <w:t xml:space="preserve"> for </w:t>
      </w:r>
      <w:r w:rsidR="00BA42CD">
        <w:t>disabilities</w:t>
      </w:r>
      <w:r w:rsidR="0092276C">
        <w:t>,</w:t>
      </w:r>
      <w:r w:rsidR="001272F6">
        <w:t xml:space="preserve"> I </w:t>
      </w:r>
      <w:r w:rsidR="0041103E">
        <w:t>could</w:t>
      </w:r>
      <w:r w:rsidR="001272F6">
        <w:t xml:space="preserve"> see the demand for al</w:t>
      </w:r>
      <w:r w:rsidR="00BA42CD">
        <w:t xml:space="preserve">l </w:t>
      </w:r>
      <w:r w:rsidR="001272F6">
        <w:t>the other protected characteristics to be covered in the commissioner appointments</w:t>
      </w:r>
      <w:r w:rsidR="00BA42CD">
        <w:t>.</w:t>
      </w:r>
      <w:r w:rsidR="00D0596B">
        <w:t xml:space="preserve"> </w:t>
      </w:r>
      <w:r w:rsidR="001272F6">
        <w:t>I</w:t>
      </w:r>
      <w:r w:rsidR="00BA42CD">
        <w:t>n general</w:t>
      </w:r>
      <w:r w:rsidR="001272F6">
        <w:t>, I do not think that is a good idea.</w:t>
      </w:r>
    </w:p>
    <w:p w:rsidR="009836E4" w:rsidP="00E7254C">
      <w:pPr>
        <w:pStyle w:val="Question"/>
      </w:pPr>
      <w:sdt>
        <w:sdtPr>
          <w:alias w:val="Member"/>
          <w:tag w:val="&lt;Member mnisId='1565' dodsId='35440'&gt;"/>
          <w:id w:val="1460062513"/>
          <w:placeholder>
            <w:docPart w:val="DefaultPlaceholder_-1854013440"/>
          </w:placeholder>
          <w:richText/>
        </w:sdtPr>
        <w:sdtContent>
          <w:r w:rsidRPr="00E7254C" w:rsidR="00E7254C">
            <w:rPr>
              <w:b/>
            </w:rPr>
            <w:t>Philip Davies:</w:t>
          </w:r>
        </w:sdtContent>
      </w:sdt>
      <w:r w:rsidR="00E7254C">
        <w:t xml:space="preserve"> </w:t>
      </w:r>
      <w:r w:rsidR="001272F6">
        <w:t>Okay, so you do not want to see that</w:t>
      </w:r>
      <w:r w:rsidR="00BA42CD">
        <w:t>.</w:t>
      </w:r>
      <w:r w:rsidR="00D0596B">
        <w:t xml:space="preserve"> </w:t>
      </w:r>
      <w:r w:rsidR="001272F6">
        <w:t xml:space="preserve">What are you </w:t>
      </w:r>
      <w:r w:rsidR="00BA42CD">
        <w:t>going</w:t>
      </w:r>
      <w:r w:rsidR="001272F6">
        <w:t xml:space="preserve"> </w:t>
      </w:r>
      <w:r w:rsidR="00BA42CD">
        <w:t>t</w:t>
      </w:r>
      <w:r w:rsidR="001272F6">
        <w:t>o do to tackle this problem of all these complaints you are getting about disability discrimination?</w:t>
      </w:r>
    </w:p>
    <w:p w:rsidR="00E7254C" w:rsidRPr="00E7254C" w:rsidP="00E7254C">
      <w:pPr>
        <w:pStyle w:val="Answer"/>
      </w:pPr>
      <w:sdt>
        <w:sdtPr>
          <w:alias w:val="Witness"/>
          <w:id w:val="-1178883080"/>
          <w:placeholder>
            <w:docPart w:val="DefaultPlaceholder_-1854013440"/>
          </w:placeholder>
          <w:richText/>
        </w:sdtPr>
        <w:sdtContent>
          <w:r w:rsidR="00C239A1">
            <w:rPr>
              <w:b/>
              <w:i/>
              <w:iCs/>
            </w:rPr>
            <w:t>Baroness Falkner:</w:t>
          </w:r>
          <w:r w:rsidRPr="00E7254C">
            <w:rPr>
              <w:b/>
            </w:rPr>
            <w:t xml:space="preserve"> </w:t>
          </w:r>
        </w:sdtContent>
      </w:sdt>
      <w:r w:rsidR="001272F6">
        <w:t>As far as I understand</w:t>
      </w:r>
      <w:r w:rsidR="0006738F">
        <w:t xml:space="preserve">, </w:t>
      </w:r>
      <w:r w:rsidR="001272F6">
        <w:t xml:space="preserve">we are not involved in any current </w:t>
      </w:r>
      <w:r w:rsidR="00BA42CD">
        <w:t>litigation</w:t>
      </w:r>
      <w:r w:rsidR="001272F6">
        <w:t xml:space="preserve"> at all, in terms of staff, are we?</w:t>
      </w:r>
    </w:p>
    <w:p w:rsidR="001714ED" w:rsidP="00E7254C">
      <w:pPr>
        <w:pStyle w:val="Answer"/>
      </w:pPr>
      <w:sdt>
        <w:sdtPr>
          <w:alias w:val="Witness"/>
          <w:id w:val="1392693161"/>
          <w:placeholder>
            <w:docPart w:val="DefaultPlaceholder_-1854013440"/>
          </w:placeholder>
          <w:richText/>
        </w:sdtPr>
        <w:sdtContent>
          <w:r w:rsidRPr="00D0596B" w:rsidR="00D0596B">
            <w:rPr>
              <w:b/>
              <w:i/>
              <w:iCs/>
            </w:rPr>
            <w:t>Marcial Boo:</w:t>
          </w:r>
          <w:r w:rsidRPr="00E7254C" w:rsidR="00E7254C">
            <w:rPr>
              <w:b/>
            </w:rPr>
            <w:t xml:space="preserve"> </w:t>
          </w:r>
        </w:sdtContent>
      </w:sdt>
      <w:r w:rsidR="00E7254C">
        <w:t>We have had no grievances from our own staff, if that is the point</w:t>
      </w:r>
      <w:r w:rsidR="00BA42CD">
        <w:t>.</w:t>
      </w:r>
      <w:r w:rsidR="00D0596B">
        <w:t xml:space="preserve"> </w:t>
      </w:r>
      <w:r w:rsidR="001272F6">
        <w:t xml:space="preserve">In terms of addressing concerns about disability, that is </w:t>
      </w:r>
      <w:r w:rsidR="00BA42CD">
        <w:t>absolutely</w:t>
      </w:r>
      <w:r w:rsidR="001272F6">
        <w:t xml:space="preserve"> core to the work we will be doing over the coming period of time</w:t>
      </w:r>
      <w:r w:rsidR="00BA42CD">
        <w:t>.</w:t>
      </w:r>
      <w:r w:rsidR="00D0596B">
        <w:t xml:space="preserve"> </w:t>
      </w:r>
      <w:r w:rsidR="0092276C">
        <w:t>T</w:t>
      </w:r>
      <w:r w:rsidR="00AD5415">
        <w:t xml:space="preserve">he next time we appear before this </w:t>
      </w:r>
      <w:r w:rsidR="0041103E">
        <w:t>C</w:t>
      </w:r>
      <w:r w:rsidR="00AD5415">
        <w:t>ommittee, I expect we will have a draft business plan</w:t>
      </w:r>
      <w:r w:rsidR="0092276C">
        <w:t>.</w:t>
      </w:r>
      <w:r w:rsidR="00D0596B">
        <w:t xml:space="preserve"> </w:t>
      </w:r>
      <w:r w:rsidR="0092276C">
        <w:t>W</w:t>
      </w:r>
      <w:r w:rsidR="00AD5415">
        <w:t xml:space="preserve">e will be able to talk about some of the specifics that we will be doing to address concerns about </w:t>
      </w:r>
      <w:r w:rsidR="00BA42CD">
        <w:t>disability</w:t>
      </w:r>
      <w:r w:rsidR="00AD5415">
        <w:t xml:space="preserve">, as we have, I know, over the past few years, particularly in the area of transport, </w:t>
      </w:r>
      <w:r w:rsidR="0041103E">
        <w:t>on which</w:t>
      </w:r>
      <w:r w:rsidR="00AD5415">
        <w:t xml:space="preserve"> many people with </w:t>
      </w:r>
      <w:r w:rsidR="00BA42CD">
        <w:t>disabilities</w:t>
      </w:r>
      <w:r w:rsidR="00AD5415">
        <w:t xml:space="preserve"> have contacted us and we have taken action on their behalf, including litigating against transport companies.</w:t>
      </w:r>
    </w:p>
    <w:p w:rsidR="00E7254C" w:rsidP="001714ED">
      <w:pPr>
        <w:pStyle w:val="Question"/>
      </w:pPr>
      <w:sdt>
        <w:sdtPr>
          <w:alias w:val="Member"/>
          <w:tag w:val="&lt;Member mnisId='1565' dodsId='35440'&gt;"/>
          <w:id w:val="-359671136"/>
          <w:placeholder>
            <w:docPart w:val="DefaultPlaceholder_-1854013440"/>
          </w:placeholder>
          <w:richText/>
        </w:sdtPr>
        <w:sdtContent>
          <w:r w:rsidRPr="001714ED" w:rsidR="001714ED">
            <w:rPr>
              <w:b/>
            </w:rPr>
            <w:t>Philip Davies:</w:t>
          </w:r>
        </w:sdtContent>
      </w:sdt>
      <w:r w:rsidR="001714ED">
        <w:t xml:space="preserve"> I am sorry to </w:t>
      </w:r>
      <w:r w:rsidR="00AD5415">
        <w:t>have taken up</w:t>
      </w:r>
      <w:r w:rsidR="001714ED">
        <w:t xml:space="preserve"> so much time, but I have one final question</w:t>
      </w:r>
      <w:r w:rsidR="00BA42CD">
        <w:t>.</w:t>
      </w:r>
      <w:r w:rsidR="00D0596B">
        <w:t xml:space="preserve"> </w:t>
      </w:r>
      <w:r w:rsidR="0041103E">
        <w:t>This is</w:t>
      </w:r>
      <w:r w:rsidR="00AD5415">
        <w:t xml:space="preserve"> about the recent report of the University of Sussex professor, Kathleen Stock, being targeted and branded a transphobe</w:t>
      </w:r>
      <w:r w:rsidR="00752B8F">
        <w:t>,</w:t>
      </w:r>
      <w:r w:rsidR="00AD5415">
        <w:t xml:space="preserve"> </w:t>
      </w:r>
      <w:r w:rsidR="00752B8F">
        <w:t xml:space="preserve">with </w:t>
      </w:r>
      <w:r w:rsidR="00AD5415">
        <w:t>demand</w:t>
      </w:r>
      <w:r w:rsidR="00752B8F">
        <w:t>s</w:t>
      </w:r>
      <w:r w:rsidR="00AD5415">
        <w:t xml:space="preserve"> that she resign</w:t>
      </w:r>
      <w:r w:rsidR="00BA42CD">
        <w:t>.</w:t>
      </w:r>
      <w:r w:rsidR="00D0596B">
        <w:t xml:space="preserve"> </w:t>
      </w:r>
      <w:r w:rsidR="00AD5415">
        <w:t xml:space="preserve">Baroness Falkner, you wrote to </w:t>
      </w:r>
      <w:r w:rsidR="0041103E">
        <w:rPr>
          <w:i/>
        </w:rPr>
        <w:t>The</w:t>
      </w:r>
      <w:r w:rsidRPr="0092276C" w:rsidR="001A7CB3">
        <w:rPr>
          <w:i/>
        </w:rPr>
        <w:t xml:space="preserve"> </w:t>
      </w:r>
      <w:r w:rsidRPr="0092276C" w:rsidR="00AD5415">
        <w:rPr>
          <w:i/>
        </w:rPr>
        <w:t>Times</w:t>
      </w:r>
      <w:r w:rsidR="00AD5415">
        <w:t xml:space="preserve"> to denounce the bullying behaviour, which I commend you for</w:t>
      </w:r>
      <w:r w:rsidR="00BA42CD">
        <w:t>.</w:t>
      </w:r>
      <w:r w:rsidR="00D0596B">
        <w:t xml:space="preserve"> </w:t>
      </w:r>
      <w:r w:rsidR="001714ED">
        <w:t>Could you share more broadly what work, if any, the EHRC is undertaking to protect independent</w:t>
      </w:r>
      <w:r w:rsidR="00AD5415">
        <w:t>,</w:t>
      </w:r>
      <w:r w:rsidR="001714ED">
        <w:t xml:space="preserve"> lawfully</w:t>
      </w:r>
      <w:r w:rsidR="0009763D">
        <w:t xml:space="preserve"> </w:t>
      </w:r>
      <w:r w:rsidR="001714ED">
        <w:t>held views and academic freedom of speech?</w:t>
      </w:r>
    </w:p>
    <w:p w:rsidR="0092276C" w:rsidP="001714ED">
      <w:pPr>
        <w:pStyle w:val="Answer"/>
      </w:pPr>
      <w:sdt>
        <w:sdtPr>
          <w:alias w:val="Witness"/>
          <w:id w:val="-1461415905"/>
          <w:placeholder>
            <w:docPart w:val="DefaultPlaceholder_-1854013440"/>
          </w:placeholder>
          <w:richText/>
        </w:sdtPr>
        <w:sdtContent>
          <w:r w:rsidR="00C239A1">
            <w:rPr>
              <w:b/>
              <w:i/>
              <w:iCs/>
            </w:rPr>
            <w:t>Baroness Falkner:</w:t>
          </w:r>
          <w:r w:rsidRPr="001714ED" w:rsidR="001714ED">
            <w:rPr>
              <w:b/>
            </w:rPr>
            <w:t xml:space="preserve"> </w:t>
          </w:r>
        </w:sdtContent>
      </w:sdt>
      <w:r w:rsidR="001714ED">
        <w:t>We will challenge suppression of academic freedom of speech wherever we see it and wherever we find it</w:t>
      </w:r>
      <w:r w:rsidR="00BA42CD">
        <w:t>.</w:t>
      </w:r>
      <w:r w:rsidR="00D0596B">
        <w:t xml:space="preserve"> </w:t>
      </w:r>
      <w:r w:rsidR="00110204">
        <w:t xml:space="preserve">It was a measure of our agility that we were </w:t>
      </w:r>
      <w:r w:rsidR="00BA42CD">
        <w:t>discussing</w:t>
      </w:r>
      <w:r w:rsidR="00110204">
        <w:t xml:space="preserve"> earlier that I thought it was important to intervene early and in a timely fashion</w:t>
      </w:r>
      <w:r w:rsidR="00BA42CD">
        <w:t>.</w:t>
      </w:r>
      <w:r w:rsidR="00D0596B">
        <w:t xml:space="preserve"> </w:t>
      </w:r>
      <w:r w:rsidR="00110204">
        <w:t xml:space="preserve">Marcial also wrote to the </w:t>
      </w:r>
      <w:r w:rsidR="0009763D">
        <w:t xml:space="preserve">vice-chancellor </w:t>
      </w:r>
      <w:r w:rsidR="00110204">
        <w:t xml:space="preserve">of </w:t>
      </w:r>
      <w:r w:rsidR="00BA42CD">
        <w:t>Sussex</w:t>
      </w:r>
      <w:r w:rsidR="00110204">
        <w:t xml:space="preserve"> </w:t>
      </w:r>
      <w:r w:rsidR="00BA42CD">
        <w:t>University</w:t>
      </w:r>
      <w:r w:rsidR="00110204">
        <w:t>, offering our advice and support should they need it</w:t>
      </w:r>
      <w:r w:rsidR="00BA42CD">
        <w:t>.</w:t>
      </w:r>
    </w:p>
    <w:p w:rsidR="00F94539" w:rsidP="001714ED">
      <w:pPr>
        <w:pStyle w:val="Answer"/>
      </w:pPr>
      <w:r>
        <w:t xml:space="preserve">Academic freedom is </w:t>
      </w:r>
      <w:r>
        <w:t>fundamental</w:t>
      </w:r>
      <w:r>
        <w:t xml:space="preserve"> to the workings of </w:t>
      </w:r>
      <w:r w:rsidR="00110204">
        <w:t>a</w:t>
      </w:r>
      <w:r>
        <w:t xml:space="preserve"> university, but it is </w:t>
      </w:r>
      <w:r>
        <w:t>incredibly</w:t>
      </w:r>
      <w:r>
        <w:t xml:space="preserve"> important for the proper workings of a democracy</w:t>
      </w:r>
      <w:r w:rsidR="00BA42CD">
        <w:t>.</w:t>
      </w:r>
      <w:r w:rsidR="00D0596B">
        <w:t xml:space="preserve"> </w:t>
      </w:r>
      <w:r w:rsidR="00110204">
        <w:t xml:space="preserve">We are second to none in </w:t>
      </w:r>
      <w:r w:rsidR="00BA42CD">
        <w:t>defending</w:t>
      </w:r>
      <w:r w:rsidR="00110204">
        <w:t xml:space="preserve"> that, but</w:t>
      </w:r>
      <w:r w:rsidR="00B57443">
        <w:t>—</w:t>
      </w:r>
      <w:r w:rsidR="00110204">
        <w:t>I say this advisedly</w:t>
      </w:r>
      <w:r w:rsidR="00B57443">
        <w:t>—</w:t>
      </w:r>
      <w:r w:rsidR="00110204">
        <w:t>we are not the princip</w:t>
      </w:r>
      <w:r w:rsidR="00B57443">
        <w:t>al</w:t>
      </w:r>
      <w:r w:rsidR="00110204">
        <w:t xml:space="preserve"> regulator of this space</w:t>
      </w:r>
      <w:r w:rsidR="00BA42CD">
        <w:t>.</w:t>
      </w:r>
      <w:r w:rsidR="00D0596B">
        <w:t xml:space="preserve"> </w:t>
      </w:r>
      <w:r w:rsidR="00110204">
        <w:t>I think your questions should be directed to the Office for Students</w:t>
      </w:r>
      <w:r w:rsidR="00B57443">
        <w:t xml:space="preserve">. We </w:t>
      </w:r>
      <w:r w:rsidR="00110204">
        <w:t>c</w:t>
      </w:r>
      <w:r w:rsidR="009C3BC9">
        <w:t>a</w:t>
      </w:r>
      <w:r w:rsidR="00110204">
        <w:t>me in, as you would expect us to, but I was surprised that we were the only people speaking in that space</w:t>
      </w:r>
      <w:r w:rsidR="00BA42CD">
        <w:t>.</w:t>
      </w:r>
      <w:r w:rsidR="00D0596B">
        <w:t xml:space="preserve"> </w:t>
      </w:r>
      <w:r w:rsidR="001E4193">
        <w:t>As I recall, t</w:t>
      </w:r>
      <w:r w:rsidR="00110204">
        <w:t xml:space="preserve">he Office for Students did not seem to say </w:t>
      </w:r>
      <w:r w:rsidR="00BA42CD">
        <w:t>very</w:t>
      </w:r>
      <w:r w:rsidR="00110204">
        <w:t xml:space="preserve"> much</w:t>
      </w:r>
      <w:r w:rsidR="009C3BC9">
        <w:t xml:space="preserve">. </w:t>
      </w:r>
      <w:r>
        <w:t xml:space="preserve">I hope the </w:t>
      </w:r>
      <w:r>
        <w:t>Education Select Committee will be looking at the issue of academic freedom</w:t>
      </w:r>
      <w:r w:rsidR="00BA42CD">
        <w:t>.</w:t>
      </w:r>
      <w:r w:rsidR="00D0596B">
        <w:t xml:space="preserve"> </w:t>
      </w:r>
      <w:r w:rsidR="009C3BC9">
        <w:t xml:space="preserve">The </w:t>
      </w:r>
      <w:r w:rsidR="00110204">
        <w:t>final point</w:t>
      </w:r>
      <w:r w:rsidR="009C3BC9">
        <w:t xml:space="preserve"> is that</w:t>
      </w:r>
      <w:r w:rsidR="00110204">
        <w:t xml:space="preserve"> we await the forthcoming </w:t>
      </w:r>
      <w:r w:rsidR="009C3BC9">
        <w:t xml:space="preserve">Bill </w:t>
      </w:r>
      <w:r w:rsidR="00110204">
        <w:t>in that area.</w:t>
      </w:r>
    </w:p>
    <w:p w:rsidR="001714ED" w:rsidP="00F94539">
      <w:pPr>
        <w:pStyle w:val="Question"/>
      </w:pPr>
      <w:sdt>
        <w:sdtPr>
          <w:alias w:val="Member"/>
          <w:tag w:val="&lt;Member mnisId='4764' dodsId=''&gt;"/>
          <w:id w:val="824398258"/>
          <w:placeholder>
            <w:docPart w:val="DefaultPlaceholder_-1854013440"/>
          </w:placeholder>
          <w:richText/>
        </w:sdtPr>
        <w:sdtContent>
          <w:r w:rsidRPr="00F94539" w:rsidR="00F94539">
            <w:rPr>
              <w:b/>
            </w:rPr>
            <w:t>Bell Ribeiro-Addy:</w:t>
          </w:r>
        </w:sdtContent>
      </w:sdt>
      <w:r w:rsidR="00F94539">
        <w:t xml:space="preserve"> </w:t>
      </w:r>
      <w:r w:rsidR="00110204">
        <w:t xml:space="preserve">Following on from some of the questions we have just heard, just for my </w:t>
      </w:r>
      <w:r w:rsidR="00BA42CD">
        <w:t>curiosity</w:t>
      </w:r>
      <w:r w:rsidR="00110204">
        <w:t>, why do you pay bonuses?</w:t>
      </w:r>
    </w:p>
    <w:p w:rsidR="008E12FD" w:rsidP="008E12FD">
      <w:pPr>
        <w:pStyle w:val="Answer"/>
      </w:pPr>
      <w:sdt>
        <w:sdtPr>
          <w:alias w:val="Witness"/>
          <w:id w:val="-27953507"/>
          <w:placeholder>
            <w:docPart w:val="DefaultPlaceholder_-1854013440"/>
          </w:placeholder>
          <w:richText/>
        </w:sdtPr>
        <w:sdtContent>
          <w:r w:rsidRPr="00D0596B" w:rsidR="00D0596B">
            <w:rPr>
              <w:b/>
              <w:i/>
              <w:iCs/>
            </w:rPr>
            <w:t>Marcial Boo:</w:t>
          </w:r>
          <w:r w:rsidRPr="008E12FD">
            <w:rPr>
              <w:b/>
            </w:rPr>
            <w:t xml:space="preserve"> </w:t>
          </w:r>
        </w:sdtContent>
      </w:sdt>
      <w:r w:rsidR="00110204">
        <w:t>We have a system of team bonuses at the moment</w:t>
      </w:r>
      <w:r w:rsidR="00BA42CD">
        <w:t>.</w:t>
      </w:r>
      <w:r w:rsidR="00D0596B">
        <w:t xml:space="preserve"> </w:t>
      </w:r>
      <w:r>
        <w:t>I am exploring with my colleagues</w:t>
      </w:r>
      <w:r w:rsidR="00110204">
        <w:t xml:space="preserve"> exactly</w:t>
      </w:r>
      <w:r>
        <w:t xml:space="preserve"> how they will be paid in </w:t>
      </w:r>
      <w:r w:rsidR="0043262D">
        <w:t xml:space="preserve">the </w:t>
      </w:r>
      <w:r>
        <w:t>financial year that we are now in</w:t>
      </w:r>
      <w:r w:rsidR="00BA42CD">
        <w:t>.</w:t>
      </w:r>
      <w:r w:rsidR="00D0596B">
        <w:t xml:space="preserve"> </w:t>
      </w:r>
      <w:r w:rsidR="00110204">
        <w:t xml:space="preserve">I </w:t>
      </w:r>
      <w:r w:rsidR="00BA42CD">
        <w:t>think</w:t>
      </w:r>
      <w:r w:rsidR="00110204">
        <w:t xml:space="preserve"> it is slightly unusual in the </w:t>
      </w:r>
      <w:r w:rsidR="00E87FD0">
        <w:t>public sector</w:t>
      </w:r>
      <w:r w:rsidR="00110204">
        <w:t xml:space="preserve"> context to have bonuses</w:t>
      </w:r>
      <w:r w:rsidR="00C63D3F">
        <w:t>.</w:t>
      </w:r>
      <w:r w:rsidR="00D0596B">
        <w:t xml:space="preserve"> </w:t>
      </w:r>
      <w:r w:rsidR="00110204">
        <w:t>I do not have chapter and verse, I am afraid, but they are team bonuses, as I understand, rather than individual bonuses.</w:t>
      </w:r>
    </w:p>
    <w:p w:rsidR="008E12FD" w:rsidP="008E12FD">
      <w:pPr>
        <w:pStyle w:val="Question"/>
      </w:pPr>
      <w:sdt>
        <w:sdtPr>
          <w:alias w:val="Member"/>
          <w:tag w:val="&lt;Member mnisId='4764' dodsId=''&gt;"/>
          <w:id w:val="1408217"/>
          <w:placeholder>
            <w:docPart w:val="DefaultPlaceholder_-1854013440"/>
          </w:placeholder>
          <w:richText/>
        </w:sdtPr>
        <w:sdtContent>
          <w:r w:rsidRPr="008E12FD">
            <w:rPr>
              <w:b/>
            </w:rPr>
            <w:t>Bell Ribeiro-Addy:</w:t>
          </w:r>
        </w:sdtContent>
      </w:sdt>
      <w:r>
        <w:t xml:space="preserve"> </w:t>
      </w:r>
      <w:r w:rsidR="00BA42CD">
        <w:t>Baroness</w:t>
      </w:r>
      <w:r w:rsidR="00110204">
        <w:t xml:space="preserve"> Falkner, you commented on the level of the workforce currently being at 178 when you have capacity for 250</w:t>
      </w:r>
      <w:r w:rsidR="00BA42CD">
        <w:t>.</w:t>
      </w:r>
      <w:r w:rsidR="00D0596B">
        <w:t xml:space="preserve"> </w:t>
      </w:r>
      <w:r w:rsidR="000E5D56">
        <w:t xml:space="preserve">Does that include </w:t>
      </w:r>
      <w:r w:rsidR="00110204">
        <w:t>the redundancies you are due to make soon</w:t>
      </w:r>
      <w:r w:rsidR="000E5D56">
        <w:t>? G</w:t>
      </w:r>
      <w:r w:rsidR="00110204">
        <w:t>iven those redundancies,</w:t>
      </w:r>
      <w:r w:rsidR="000E5D56">
        <w:t xml:space="preserve"> what level </w:t>
      </w:r>
      <w:r w:rsidR="00110204">
        <w:t>do you expect staffing to be at?</w:t>
      </w:r>
    </w:p>
    <w:p w:rsidR="003804B9" w:rsidP="008E12FD">
      <w:pPr>
        <w:pStyle w:val="Answer"/>
      </w:pPr>
      <w:sdt>
        <w:sdtPr>
          <w:alias w:val="Witness"/>
          <w:id w:val="791487182"/>
          <w:placeholder>
            <w:docPart w:val="DefaultPlaceholder_-1854013440"/>
          </w:placeholder>
          <w:richText/>
        </w:sdtPr>
        <w:sdtContent>
          <w:r w:rsidRPr="00D0596B" w:rsidR="00D0596B">
            <w:rPr>
              <w:b/>
              <w:i/>
              <w:iCs/>
            </w:rPr>
            <w:t>Marcial Boo:</w:t>
          </w:r>
          <w:r w:rsidRPr="008E12FD" w:rsidR="008E12FD">
            <w:rPr>
              <w:b/>
            </w:rPr>
            <w:t xml:space="preserve"> </w:t>
          </w:r>
        </w:sdtContent>
      </w:sdt>
      <w:r w:rsidR="00110204">
        <w:t>Can I just clarify straightaway that we are not intending to make any redundancies</w:t>
      </w:r>
      <w:r w:rsidR="00DF474F">
        <w:t>?</w:t>
      </w:r>
      <w:r w:rsidR="00D0596B">
        <w:t xml:space="preserve"> </w:t>
      </w:r>
      <w:r w:rsidR="00DF474F">
        <w:t xml:space="preserve">For </w:t>
      </w:r>
      <w:r w:rsidR="00110204">
        <w:t>the record, that is not on the cards</w:t>
      </w:r>
      <w:r w:rsidR="00BA42CD">
        <w:t>.</w:t>
      </w:r>
      <w:r w:rsidR="00D0596B">
        <w:t xml:space="preserve"> </w:t>
      </w:r>
      <w:r>
        <w:t>Secondly, our nominal headcount is about 200</w:t>
      </w:r>
      <w:r w:rsidR="00110204">
        <w:t>,</w:t>
      </w:r>
      <w:r>
        <w:t xml:space="preserve"> rather than 250</w:t>
      </w:r>
      <w:r w:rsidR="00BA42CD">
        <w:t>.</w:t>
      </w:r>
      <w:r w:rsidR="00D0596B">
        <w:t xml:space="preserve"> </w:t>
      </w:r>
      <w:r w:rsidR="00110204">
        <w:t>When we say 178, we are just slightly under our nominal headcount at the moment</w:t>
      </w:r>
      <w:r w:rsidR="00BA42CD">
        <w:t>.</w:t>
      </w:r>
      <w:r w:rsidR="00D0596B">
        <w:t xml:space="preserve"> </w:t>
      </w:r>
      <w:r w:rsidR="00110204">
        <w:t>I would say 10% is within normal margins for vacancies.</w:t>
      </w:r>
    </w:p>
    <w:p w:rsidR="008E12FD" w:rsidP="003804B9">
      <w:pPr>
        <w:pStyle w:val="Question"/>
      </w:pPr>
      <w:sdt>
        <w:sdtPr>
          <w:alias w:val="Member"/>
          <w:tag w:val="&lt;Member mnisId='4764' dodsId=''&gt;"/>
          <w:id w:val="-1501800630"/>
          <w:placeholder>
            <w:docPart w:val="DefaultPlaceholder_-1854013440"/>
          </w:placeholder>
          <w:richText/>
        </w:sdtPr>
        <w:sdtContent>
          <w:r w:rsidRPr="003804B9" w:rsidR="003804B9">
            <w:rPr>
              <w:b/>
            </w:rPr>
            <w:t>Bell Ribeiro-Addy:</w:t>
          </w:r>
        </w:sdtContent>
      </w:sdt>
      <w:r w:rsidR="003804B9">
        <w:t xml:space="preserve"> </w:t>
      </w:r>
      <w:r w:rsidR="00954766">
        <w:t>So t</w:t>
      </w:r>
      <w:r w:rsidR="00110204">
        <w:t xml:space="preserve">here </w:t>
      </w:r>
      <w:r w:rsidR="00C63D3F">
        <w:t>are</w:t>
      </w:r>
      <w:r w:rsidR="00110204">
        <w:t xml:space="preserve"> not going to be any redundancies</w:t>
      </w:r>
      <w:r w:rsidR="00BA42CD">
        <w:t>.</w:t>
      </w:r>
      <w:r w:rsidR="00D0596B">
        <w:t xml:space="preserve"> </w:t>
      </w:r>
      <w:r w:rsidR="003804B9">
        <w:t>Will there be any restructuring?</w:t>
      </w:r>
    </w:p>
    <w:p w:rsidR="003804B9" w:rsidP="003804B9">
      <w:pPr>
        <w:pStyle w:val="Answer"/>
      </w:pPr>
      <w:sdt>
        <w:sdtPr>
          <w:alias w:val="Witness"/>
          <w:id w:val="1545642158"/>
          <w:placeholder>
            <w:docPart w:val="DefaultPlaceholder_-1854013440"/>
          </w:placeholder>
          <w:richText/>
        </w:sdtPr>
        <w:sdtContent>
          <w:r w:rsidRPr="00D0596B" w:rsidR="00D0596B">
            <w:rPr>
              <w:b/>
              <w:i/>
              <w:iCs/>
            </w:rPr>
            <w:t>Marcial Boo:</w:t>
          </w:r>
          <w:r w:rsidRPr="003804B9">
            <w:rPr>
              <w:b/>
            </w:rPr>
            <w:t xml:space="preserve"> </w:t>
          </w:r>
        </w:sdtContent>
      </w:sdt>
      <w:r w:rsidR="00110204">
        <w:t xml:space="preserve">I have already done a bit of that in </w:t>
      </w:r>
      <w:r w:rsidR="00BA42CD">
        <w:t>the</w:t>
      </w:r>
      <w:r w:rsidR="00110204">
        <w:t xml:space="preserve"> time I have been around, in order to create a regulatory function</w:t>
      </w:r>
      <w:r w:rsidR="000A710B">
        <w:t>—</w:t>
      </w:r>
      <w:r w:rsidR="00110204">
        <w:t>a hub</w:t>
      </w:r>
      <w:r w:rsidR="000A710B">
        <w:t xml:space="preserve"> or</w:t>
      </w:r>
      <w:r w:rsidR="00110204">
        <w:t xml:space="preserve"> network within the organisation</w:t>
      </w:r>
      <w:r w:rsidR="000A710B">
        <w:t xml:space="preserve"> that</w:t>
      </w:r>
      <w:r w:rsidR="00110204">
        <w:t xml:space="preserve"> is focusing on our regulatory activities</w:t>
      </w:r>
      <w:r w:rsidR="000A710B">
        <w:t>—</w:t>
      </w:r>
      <w:r w:rsidR="00110204">
        <w:t>so we can make sure that, in line with the strategic plan we have been consulting on</w:t>
      </w:r>
      <w:r w:rsidR="00C63D3F">
        <w:t>,</w:t>
      </w:r>
      <w:r w:rsidR="00110204">
        <w:t xml:space="preserve"> w</w:t>
      </w:r>
      <w:r>
        <w:t>e are focused on enforcing and promoting the Equality Act.</w:t>
      </w:r>
    </w:p>
    <w:p w:rsidR="003804B9" w:rsidP="003804B9">
      <w:pPr>
        <w:pStyle w:val="Question"/>
      </w:pPr>
      <w:sdt>
        <w:sdtPr>
          <w:alias w:val="Member"/>
          <w:tag w:val="&lt;Member mnisId='4764' dodsId=''&gt;"/>
          <w:id w:val="-1996095025"/>
          <w:placeholder>
            <w:docPart w:val="DefaultPlaceholder_-1854013440"/>
          </w:placeholder>
          <w:richText/>
        </w:sdtPr>
        <w:sdtContent>
          <w:r w:rsidRPr="003804B9">
            <w:rPr>
              <w:b/>
            </w:rPr>
            <w:t>Bell Ribeiro-Addy:</w:t>
          </w:r>
        </w:sdtContent>
      </w:sdt>
      <w:r>
        <w:t xml:space="preserve"> </w:t>
      </w:r>
      <w:r w:rsidR="00110204">
        <w:t>I know in the past the EHRC has been accused of targeting both BAME and disabled staff during these restructures</w:t>
      </w:r>
      <w:r w:rsidR="00D939F8">
        <w:t>.</w:t>
      </w:r>
      <w:r w:rsidR="00110204">
        <w:t xml:space="preserve"> I know that in 2017</w:t>
      </w:r>
      <w:r w:rsidR="00D939F8">
        <w:t>,</w:t>
      </w:r>
      <w:r w:rsidR="00110204">
        <w:t xml:space="preserve"> when </w:t>
      </w:r>
      <w:r w:rsidR="00D0596B">
        <w:t>the commission</w:t>
      </w:r>
      <w:r w:rsidR="00110204">
        <w:t xml:space="preserve"> selected 12 staff for compulsory redundancies, two were </w:t>
      </w:r>
      <w:r w:rsidR="00D939F8">
        <w:t xml:space="preserve">white </w:t>
      </w:r>
      <w:r w:rsidR="00110204">
        <w:t>British</w:t>
      </w:r>
      <w:r w:rsidR="000E5D56">
        <w:t xml:space="preserve"> and</w:t>
      </w:r>
      <w:r w:rsidR="00110204">
        <w:t xml:space="preserve"> eight were from a </w:t>
      </w:r>
      <w:r w:rsidR="00D939F8">
        <w:t>black</w:t>
      </w:r>
      <w:r w:rsidR="00110204">
        <w:t>, Asian or minority ethnic background, four of whom were Muslim and six of whom were disabled</w:t>
      </w:r>
      <w:r w:rsidR="00BA42CD">
        <w:t>.</w:t>
      </w:r>
      <w:r w:rsidR="00D0596B">
        <w:t xml:space="preserve"> </w:t>
      </w:r>
      <w:r w:rsidR="00DE50F7">
        <w:t>If this restructure goes ahead, there is a concern that there will be more redundancies</w:t>
      </w:r>
      <w:r w:rsidR="00BA42CD">
        <w:t>.</w:t>
      </w:r>
      <w:r w:rsidR="00D0596B">
        <w:t xml:space="preserve"> </w:t>
      </w:r>
      <w:r w:rsidR="00110204">
        <w:t xml:space="preserve">What steps are the </w:t>
      </w:r>
      <w:r w:rsidR="00BA42CD">
        <w:t>EHRC</w:t>
      </w:r>
      <w:r w:rsidR="00110204">
        <w:t xml:space="preserve"> going to take to ensure that</w:t>
      </w:r>
      <w:r w:rsidR="00936E95">
        <w:t>,</w:t>
      </w:r>
      <w:r w:rsidR="00110204">
        <w:t xml:space="preserve"> given what happened before</w:t>
      </w:r>
      <w:r w:rsidR="00C63D3F">
        <w:t>, BAME and disabled people</w:t>
      </w:r>
      <w:r w:rsidR="00110204">
        <w:t xml:space="preserve"> have a semblance of job security</w:t>
      </w:r>
      <w:r w:rsidR="00C63D3F">
        <w:t>?</w:t>
      </w:r>
    </w:p>
    <w:p w:rsidR="00D2098F" w:rsidP="00B33863">
      <w:pPr>
        <w:pStyle w:val="Answer"/>
      </w:pPr>
      <w:sdt>
        <w:sdtPr>
          <w:alias w:val="Witness"/>
          <w:id w:val="180322129"/>
          <w:placeholder>
            <w:docPart w:val="DefaultPlaceholder_-1854013440"/>
          </w:placeholder>
          <w:richText/>
        </w:sdtPr>
        <w:sdtContent>
          <w:r w:rsidRPr="00D0596B" w:rsidR="00D0596B">
            <w:rPr>
              <w:b/>
              <w:i/>
              <w:iCs/>
            </w:rPr>
            <w:t>Marcial Boo:</w:t>
          </w:r>
          <w:r w:rsidRPr="00B33863" w:rsidR="00B33863">
            <w:rPr>
              <w:b/>
            </w:rPr>
            <w:t xml:space="preserve"> </w:t>
          </w:r>
        </w:sdtContent>
      </w:sdt>
      <w:r w:rsidR="00B33863">
        <w:t>Can I just reiterate that there will not be redundancies</w:t>
      </w:r>
      <w:r w:rsidR="00936E95">
        <w:t>,</w:t>
      </w:r>
      <w:r w:rsidR="00D0596B">
        <w:t xml:space="preserve"> </w:t>
      </w:r>
      <w:r w:rsidR="00110204">
        <w:t xml:space="preserve">to put </w:t>
      </w:r>
      <w:r w:rsidR="00936E95">
        <w:t xml:space="preserve">that </w:t>
      </w:r>
      <w:r w:rsidR="00110204">
        <w:t>on record again</w:t>
      </w:r>
      <w:r w:rsidR="00936E95">
        <w:t>?</w:t>
      </w:r>
      <w:r w:rsidR="00110204">
        <w:t xml:space="preserve"> </w:t>
      </w:r>
      <w:r w:rsidR="00936E95">
        <w:t xml:space="preserve">Staff </w:t>
      </w:r>
      <w:r w:rsidR="00110204">
        <w:t>at our organisation may well see this session, and I want to reassure them that we value them all</w:t>
      </w:r>
      <w:r w:rsidR="00BA42CD">
        <w:t>.</w:t>
      </w:r>
      <w:r w:rsidR="00D0596B">
        <w:t xml:space="preserve"> </w:t>
      </w:r>
      <w:r w:rsidR="000E5D56">
        <w:t>Obviously I was not around for w</w:t>
      </w:r>
      <w:r w:rsidR="00110204">
        <w:t xml:space="preserve">hat happened in 2017, so I </w:t>
      </w:r>
      <w:r w:rsidR="00B33863">
        <w:t>cannot comment on that</w:t>
      </w:r>
      <w:r w:rsidR="00C63D3F">
        <w:t>,</w:t>
      </w:r>
      <w:r w:rsidR="00110204">
        <w:t xml:space="preserve"> but I can absolutely say that I value every single member of my team</w:t>
      </w:r>
      <w:r w:rsidR="00C63D3F">
        <w:t>.</w:t>
      </w:r>
      <w:r w:rsidR="00D0596B">
        <w:t xml:space="preserve"> </w:t>
      </w:r>
      <w:r w:rsidR="00C63D3F">
        <w:t>W</w:t>
      </w:r>
      <w:r w:rsidR="00110204">
        <w:t xml:space="preserve">e have established networks of people from a </w:t>
      </w:r>
      <w:r w:rsidR="00BA42CD">
        <w:t>Caribbean</w:t>
      </w:r>
      <w:r w:rsidR="00F94FA5">
        <w:t xml:space="preserve"> or</w:t>
      </w:r>
      <w:r w:rsidR="00110204">
        <w:t xml:space="preserve"> African background and </w:t>
      </w:r>
      <w:r w:rsidR="000E5D56">
        <w:t xml:space="preserve">of people who are </w:t>
      </w:r>
      <w:r w:rsidR="00110204">
        <w:t>LGBT, so that we have, in addition to other staff groups and our contact with the union, all kinds of way</w:t>
      </w:r>
      <w:r w:rsidR="00AC6AE4">
        <w:t>s</w:t>
      </w:r>
      <w:r w:rsidR="00110204">
        <w:t xml:space="preserve"> in which we can get feedback from everybody in the organisation so people feel included and can participate in the work of the organisation and it</w:t>
      </w:r>
      <w:r w:rsidR="00C63D3F">
        <w:t>s</w:t>
      </w:r>
      <w:r w:rsidR="00110204">
        <w:t xml:space="preserve"> success.</w:t>
      </w:r>
    </w:p>
    <w:p w:rsidR="00B33863" w:rsidP="00D2098F">
      <w:pPr>
        <w:pStyle w:val="Question"/>
      </w:pPr>
      <w:sdt>
        <w:sdtPr>
          <w:alias w:val="Member"/>
          <w:tag w:val="&lt;Member mnisId='4764' dodsId=''&gt;"/>
          <w:id w:val="-1373993884"/>
          <w:placeholder>
            <w:docPart w:val="DefaultPlaceholder_-1854013440"/>
          </w:placeholder>
          <w:richText/>
        </w:sdtPr>
        <w:sdtContent>
          <w:r w:rsidRPr="00D2098F" w:rsidR="00D2098F">
            <w:rPr>
              <w:b/>
            </w:rPr>
            <w:t>Bell Ribeiro-Addy:</w:t>
          </w:r>
        </w:sdtContent>
      </w:sdt>
      <w:r w:rsidR="00D2098F">
        <w:t xml:space="preserve"> </w:t>
      </w:r>
      <w:r w:rsidR="00B45887">
        <w:t>While</w:t>
      </w:r>
      <w:r w:rsidR="00110204">
        <w:t xml:space="preserve"> I have you</w:t>
      </w:r>
      <w:r w:rsidR="00B45887">
        <w:t>r attention</w:t>
      </w:r>
      <w:r w:rsidR="00110204">
        <w:t>, M</w:t>
      </w:r>
      <w:r w:rsidR="00BA42CD">
        <w:t>r</w:t>
      </w:r>
      <w:r w:rsidR="00110204">
        <w:t xml:space="preserve"> Boo, I know that in your first week you </w:t>
      </w:r>
      <w:r w:rsidR="00BA42CD">
        <w:t>were</w:t>
      </w:r>
      <w:r w:rsidR="00110204">
        <w:t xml:space="preserve"> </w:t>
      </w:r>
      <w:r w:rsidR="00BA42CD">
        <w:t>reported</w:t>
      </w:r>
      <w:r w:rsidR="00110204">
        <w:t xml:space="preserve"> as having spoken to staff more generally and concluded that you do not see any issues regarding staff opinions on handling of internal race </w:t>
      </w:r>
      <w:r w:rsidR="00BA42CD">
        <w:t>relations</w:t>
      </w:r>
      <w:r w:rsidR="00110204">
        <w:t>, and that you felt staff were able to raise these concerns of race</w:t>
      </w:r>
      <w:r w:rsidR="00BA42CD">
        <w:t>.</w:t>
      </w:r>
      <w:r w:rsidR="00D0596B">
        <w:t xml:space="preserve"> </w:t>
      </w:r>
      <w:r w:rsidR="00D2098F">
        <w:t xml:space="preserve">However, if some staff have expressed uncertainty in airing their </w:t>
      </w:r>
      <w:r w:rsidR="0039396A">
        <w:t>concerns</w:t>
      </w:r>
      <w:r w:rsidR="00D2098F">
        <w:t>, how confident are you in the efficacy of that investigation?</w:t>
      </w:r>
    </w:p>
    <w:p w:rsidR="00C63D3F" w:rsidP="00D2098F">
      <w:pPr>
        <w:pStyle w:val="Answer"/>
      </w:pPr>
      <w:sdt>
        <w:sdtPr>
          <w:alias w:val="Witness"/>
          <w:id w:val="701134188"/>
          <w:placeholder>
            <w:docPart w:val="DefaultPlaceholder_-1854013440"/>
          </w:placeholder>
          <w:richText/>
        </w:sdtPr>
        <w:sdtContent>
          <w:r w:rsidRPr="00D0596B" w:rsidR="00D0596B">
            <w:rPr>
              <w:b/>
              <w:i/>
              <w:iCs/>
            </w:rPr>
            <w:t>Marcial Boo:</w:t>
          </w:r>
          <w:r w:rsidRPr="00D2098F" w:rsidR="00D2098F">
            <w:rPr>
              <w:b/>
            </w:rPr>
            <w:t xml:space="preserve"> </w:t>
          </w:r>
        </w:sdtContent>
      </w:sdt>
      <w:r w:rsidR="00017BC4">
        <w:t>I am not entirely sure what you are referring to</w:t>
      </w:r>
      <w:r w:rsidR="00BA42CD">
        <w:t>.</w:t>
      </w:r>
      <w:r w:rsidR="00D0596B">
        <w:t xml:space="preserve"> </w:t>
      </w:r>
      <w:r w:rsidR="00017BC4">
        <w:t>In the time that I have been in post</w:t>
      </w:r>
      <w:r w:rsidR="006C45C9">
        <w:t>,</w:t>
      </w:r>
      <w:r w:rsidR="00017BC4">
        <w:t xml:space="preserve"> I have been to all the offices of </w:t>
      </w:r>
      <w:r w:rsidR="00D0596B">
        <w:t>the commission</w:t>
      </w:r>
      <w:r w:rsidR="00BA42CD">
        <w:t>.</w:t>
      </w:r>
      <w:r w:rsidR="00D0596B">
        <w:t xml:space="preserve"> </w:t>
      </w:r>
      <w:r w:rsidR="00017BC4">
        <w:t>I have spoken to a wh</w:t>
      </w:r>
      <w:r>
        <w:t>o</w:t>
      </w:r>
      <w:r w:rsidR="00017BC4">
        <w:t>le range of staff</w:t>
      </w:r>
      <w:r w:rsidR="00BA42CD">
        <w:t>.</w:t>
      </w:r>
      <w:r w:rsidR="00D0596B">
        <w:t xml:space="preserve"> </w:t>
      </w:r>
      <w:r w:rsidR="006C45C9">
        <w:t xml:space="preserve">Some </w:t>
      </w:r>
      <w:r w:rsidR="00D2098F">
        <w:t>people are still working from home</w:t>
      </w:r>
      <w:r>
        <w:t>,</w:t>
      </w:r>
      <w:r w:rsidR="00D2098F">
        <w:t xml:space="preserve"> and I have not </w:t>
      </w:r>
      <w:r w:rsidR="00017BC4">
        <w:t>met</w:t>
      </w:r>
      <w:r w:rsidR="00D2098F">
        <w:t xml:space="preserve"> everybody</w:t>
      </w:r>
      <w:r w:rsidR="00017BC4">
        <w:t xml:space="preserve"> </w:t>
      </w:r>
      <w:r>
        <w:t>in person</w:t>
      </w:r>
      <w:r w:rsidR="006C45C9">
        <w:t>,</w:t>
      </w:r>
      <w:r>
        <w:t xml:space="preserve"> </w:t>
      </w:r>
      <w:r w:rsidR="00017BC4">
        <w:t>but I have spoken online to everybody who wants to participate in these meetings</w:t>
      </w:r>
      <w:r w:rsidR="00BA42CD">
        <w:t>.</w:t>
      </w:r>
      <w:r w:rsidR="00D0596B">
        <w:t xml:space="preserve"> </w:t>
      </w:r>
      <w:r w:rsidR="00D2098F">
        <w:t>I am very</w:t>
      </w:r>
      <w:r w:rsidR="00017BC4">
        <w:t>, very</w:t>
      </w:r>
      <w:r w:rsidR="00D2098F">
        <w:t xml:space="preserve"> keen to talk to people from all kinds of backgrounds, including those from ethnic minority backgrounds</w:t>
      </w:r>
      <w:r w:rsidR="00017BC4">
        <w:t xml:space="preserve">, to make sure that any concerns they have about the way we work as an organisation are heard and that, as appropriate, we can address the concerns </w:t>
      </w:r>
      <w:r w:rsidR="00723D9B">
        <w:t>they</w:t>
      </w:r>
      <w:r w:rsidR="00017BC4">
        <w:t xml:space="preserve"> are raising</w:t>
      </w:r>
      <w:r w:rsidR="00BA42CD">
        <w:t>.</w:t>
      </w:r>
    </w:p>
    <w:p w:rsidR="00D2098F" w:rsidP="00D2098F">
      <w:pPr>
        <w:pStyle w:val="Answer"/>
      </w:pPr>
      <w:r>
        <w:t>We are conducting our annual staff survey next month</w:t>
      </w:r>
      <w:r w:rsidR="00BA42CD">
        <w:t>.</w:t>
      </w:r>
      <w:r w:rsidR="00D0596B">
        <w:t xml:space="preserve"> </w:t>
      </w:r>
      <w:r>
        <w:t>We are expecting</w:t>
      </w:r>
      <w:r>
        <w:t xml:space="preserve"> the</w:t>
      </w:r>
      <w:r>
        <w:t xml:space="preserve"> findings in January</w:t>
      </w:r>
      <w:r w:rsidR="00BA42CD">
        <w:t>.</w:t>
      </w:r>
      <w:r w:rsidR="00D0596B">
        <w:t xml:space="preserve"> </w:t>
      </w:r>
      <w:r>
        <w:t xml:space="preserve">I will be setting up an action plan on the </w:t>
      </w:r>
      <w:r w:rsidR="00BA42CD">
        <w:t>back</w:t>
      </w:r>
      <w:r>
        <w:t xml:space="preserve"> of that, depending on what </w:t>
      </w:r>
      <w:r w:rsidR="00BA42CD">
        <w:t>colleagues</w:t>
      </w:r>
      <w:r>
        <w:t xml:space="preserve"> tell me</w:t>
      </w:r>
      <w:r w:rsidR="00BA42CD">
        <w:t>.</w:t>
      </w:r>
      <w:r w:rsidR="00D0596B">
        <w:t xml:space="preserve"> </w:t>
      </w:r>
      <w:r>
        <w:t>All of this is completely in line with good employment practice</w:t>
      </w:r>
      <w:r w:rsidR="00942DAF">
        <w:t xml:space="preserve"> and I am very, very happy in due course, as we go through, to talk to you about </w:t>
      </w:r>
      <w:r w:rsidR="00BA42CD">
        <w:t>specifics</w:t>
      </w:r>
      <w:r w:rsidR="00942DAF">
        <w:t>.</w:t>
      </w:r>
    </w:p>
    <w:p w:rsidR="00D2098F" w:rsidP="00D2098F">
      <w:pPr>
        <w:pStyle w:val="Question"/>
      </w:pPr>
      <w:sdt>
        <w:sdtPr>
          <w:alias w:val="Member"/>
          <w:tag w:val="&lt;Member mnisId='4764' dodsId=''&gt;"/>
          <w:id w:val="929321452"/>
          <w:placeholder>
            <w:docPart w:val="DefaultPlaceholder_-1854013440"/>
          </w:placeholder>
          <w:richText/>
        </w:sdtPr>
        <w:sdtContent>
          <w:r w:rsidRPr="00D2098F">
            <w:rPr>
              <w:b/>
            </w:rPr>
            <w:t>Bell Ribeiro-Addy:</w:t>
          </w:r>
        </w:sdtContent>
      </w:sdt>
      <w:r>
        <w:t xml:space="preserve"> </w:t>
      </w:r>
      <w:r w:rsidR="00942DAF">
        <w:t xml:space="preserve">I refer to things that have been reported by </w:t>
      </w:r>
      <w:r w:rsidR="00537935">
        <w:t>whistle blowers</w:t>
      </w:r>
      <w:r w:rsidR="00942DAF">
        <w:t xml:space="preserve"> and such</w:t>
      </w:r>
      <w:r w:rsidR="00C63D3F">
        <w:t>,</w:t>
      </w:r>
      <w:r w:rsidR="00942DAF">
        <w:t xml:space="preserve"> and others </w:t>
      </w:r>
      <w:r w:rsidR="006C45C9">
        <w:t>who</w:t>
      </w:r>
      <w:r w:rsidR="00942DAF">
        <w:t xml:space="preserve"> have perhaps had disputes within the </w:t>
      </w:r>
      <w:r w:rsidR="00BA42CD">
        <w:t>organisation.</w:t>
      </w:r>
      <w:r w:rsidR="00D0596B">
        <w:t xml:space="preserve"> </w:t>
      </w:r>
      <w:r w:rsidR="00102663">
        <w:t>More specifically, a direct quote from one is that the EHRC has created a</w:t>
      </w:r>
      <w:r w:rsidR="00036416">
        <w:t xml:space="preserve"> “</w:t>
      </w:r>
      <w:r w:rsidR="00102663">
        <w:t>toxic space</w:t>
      </w:r>
      <w:r w:rsidR="00036416">
        <w:t xml:space="preserve">” </w:t>
      </w:r>
      <w:r w:rsidR="00102663">
        <w:t>when it comes to race</w:t>
      </w:r>
      <w:r w:rsidR="006C45C9">
        <w:t>.</w:t>
      </w:r>
      <w:r w:rsidR="00942DAF">
        <w:t xml:space="preserve"> </w:t>
      </w:r>
      <w:r w:rsidR="006C45C9">
        <w:t xml:space="preserve">Some </w:t>
      </w:r>
      <w:r w:rsidR="00942DAF">
        <w:t xml:space="preserve">staff members or former staff members </w:t>
      </w:r>
      <w:r w:rsidR="000E5D56">
        <w:t>have said that</w:t>
      </w:r>
      <w:r w:rsidR="00942DAF">
        <w:t xml:space="preserve"> dissent towards </w:t>
      </w:r>
      <w:r w:rsidR="00D0596B">
        <w:t>the commission</w:t>
      </w:r>
      <w:r w:rsidR="00BA42CD">
        <w:t>’s</w:t>
      </w:r>
      <w:r w:rsidR="00942DAF">
        <w:t xml:space="preserve"> attitudes towards race, both internally and externally</w:t>
      </w:r>
      <w:r w:rsidR="00F734DA">
        <w:t>,</w:t>
      </w:r>
      <w:r w:rsidR="00942DAF">
        <w:t xml:space="preserve"> is widespread</w:t>
      </w:r>
      <w:r w:rsidR="00BA42CD">
        <w:t>.</w:t>
      </w:r>
      <w:r w:rsidR="00D0596B">
        <w:t xml:space="preserve"> </w:t>
      </w:r>
      <w:r w:rsidR="00942DAF">
        <w:t>For some of the staff</w:t>
      </w:r>
      <w:r w:rsidR="00C63D3F">
        <w:t>,</w:t>
      </w:r>
      <w:r w:rsidR="00942DAF">
        <w:t xml:space="preserve"> they felt the only option available to them was to leave</w:t>
      </w:r>
      <w:r w:rsidR="00BA42CD">
        <w:t>.</w:t>
      </w:r>
      <w:r w:rsidR="00D0596B">
        <w:t xml:space="preserve"> </w:t>
      </w:r>
      <w:r w:rsidR="004D5CBC">
        <w:t>What do you make of this accusation</w:t>
      </w:r>
      <w:r w:rsidR="00BA42CD">
        <w:t>?</w:t>
      </w:r>
      <w:r w:rsidR="00D0596B">
        <w:t xml:space="preserve"> </w:t>
      </w:r>
      <w:r w:rsidR="00942DAF">
        <w:t>Do you think</w:t>
      </w:r>
      <w:r w:rsidR="00BA42CD">
        <w:t xml:space="preserve"> </w:t>
      </w:r>
      <w:r w:rsidR="00942DAF">
        <w:t xml:space="preserve">that questions </w:t>
      </w:r>
      <w:r w:rsidR="004F60A5">
        <w:t>about</w:t>
      </w:r>
      <w:r w:rsidR="00942DAF">
        <w:t xml:space="preserve"> </w:t>
      </w:r>
      <w:r w:rsidR="00D0596B">
        <w:t>the commission</w:t>
      </w:r>
      <w:r w:rsidR="00942DAF">
        <w:t>’s attitude towards internal race relations make it difficult for you to fulfil your aims within law?</w:t>
      </w:r>
    </w:p>
    <w:p w:rsidR="004C6C10" w:rsidP="004C6C10">
      <w:pPr>
        <w:pStyle w:val="Answer"/>
      </w:pPr>
      <w:sdt>
        <w:sdtPr>
          <w:alias w:val="Witness"/>
          <w:id w:val="-931192212"/>
          <w:placeholder>
            <w:docPart w:val="DefaultPlaceholder_-1854013440"/>
          </w:placeholder>
          <w:richText/>
        </w:sdtPr>
        <w:sdtContent>
          <w:r w:rsidR="00C239A1">
            <w:rPr>
              <w:b/>
              <w:i/>
              <w:iCs/>
            </w:rPr>
            <w:t>Baroness Falkner:</w:t>
          </w:r>
          <w:r w:rsidRPr="004C6C10">
            <w:rPr>
              <w:b/>
            </w:rPr>
            <w:t xml:space="preserve"> </w:t>
          </w:r>
        </w:sdtContent>
      </w:sdt>
      <w:r>
        <w:t xml:space="preserve">You are probably referring to some reporting in </w:t>
      </w:r>
      <w:r w:rsidR="000E5D56">
        <w:rPr>
          <w:i/>
          <w:iCs/>
        </w:rPr>
        <w:t xml:space="preserve">The </w:t>
      </w:r>
      <w:r w:rsidRPr="004C6C10">
        <w:rPr>
          <w:i/>
          <w:iCs/>
        </w:rPr>
        <w:t>Guardian</w:t>
      </w:r>
      <w:r>
        <w:t xml:space="preserve"> about a former employee.</w:t>
      </w:r>
    </w:p>
    <w:p w:rsidR="004C6C10" w:rsidP="000E5D56">
      <w:pPr>
        <w:pStyle w:val="Question"/>
        <w:numPr>
          <w:ilvl w:val="0"/>
          <w:numId w:val="0"/>
        </w:numPr>
        <w:ind w:left="794"/>
      </w:pPr>
      <w:sdt>
        <w:sdtPr>
          <w:alias w:val="Member"/>
          <w:tag w:val="&lt;Member mnisId='4764' dodsId=''&gt;"/>
          <w:id w:val="-274171188"/>
          <w:placeholder>
            <w:docPart w:val="DefaultPlaceholder_-1854013440"/>
          </w:placeholder>
          <w:richText/>
        </w:sdtPr>
        <w:sdtContent>
          <w:r w:rsidRPr="004C6C10">
            <w:rPr>
              <w:b/>
            </w:rPr>
            <w:t>Bell Ribeiro-Addy:</w:t>
          </w:r>
        </w:sdtContent>
      </w:sdt>
      <w:r>
        <w:t xml:space="preserve"> </w:t>
      </w:r>
      <w:r w:rsidR="00942DAF">
        <w:t>Yes, and past employees</w:t>
      </w:r>
      <w:r w:rsidR="00BA42CD">
        <w:t>.</w:t>
      </w:r>
      <w:r w:rsidR="00D0596B">
        <w:t xml:space="preserve"> </w:t>
      </w:r>
      <w:r w:rsidR="00942DAF">
        <w:t>There was particularly one who had her name published, but I will come to that</w:t>
      </w:r>
      <w:r w:rsidR="00BA42CD">
        <w:t>.</w:t>
      </w:r>
      <w:r w:rsidR="00D0596B">
        <w:t xml:space="preserve"> </w:t>
      </w:r>
      <w:r w:rsidR="00942DAF">
        <w:t>I will let you answer the question.</w:t>
      </w:r>
    </w:p>
    <w:p w:rsidR="004C6C10" w:rsidP="004C6C10">
      <w:pPr>
        <w:pStyle w:val="Answer"/>
      </w:pPr>
      <w:sdt>
        <w:sdtPr>
          <w:alias w:val="Witness"/>
          <w:id w:val="1078248827"/>
          <w:placeholder>
            <w:docPart w:val="DefaultPlaceholder_-1854013440"/>
          </w:placeholder>
          <w:richText/>
        </w:sdtPr>
        <w:sdtContent>
          <w:r w:rsidR="00C239A1">
            <w:rPr>
              <w:b/>
              <w:i/>
              <w:iCs/>
            </w:rPr>
            <w:t>Baroness Falkner:</w:t>
          </w:r>
          <w:r w:rsidRPr="004C6C10">
            <w:rPr>
              <w:b/>
            </w:rPr>
            <w:t xml:space="preserve"> </w:t>
          </w:r>
        </w:sdtContent>
      </w:sdt>
      <w:r w:rsidR="00942DAF">
        <w:t>I am not aware of any</w:t>
      </w:r>
      <w:r w:rsidR="00672633">
        <w:t>thing</w:t>
      </w:r>
      <w:r w:rsidR="00942DAF">
        <w:t xml:space="preserve"> general</w:t>
      </w:r>
      <w:r w:rsidR="00BA42CD">
        <w:t>.</w:t>
      </w:r>
      <w:r w:rsidR="00D0596B">
        <w:t xml:space="preserve"> </w:t>
      </w:r>
      <w:r w:rsidR="00942DAF">
        <w:t xml:space="preserve">I am very happy to talk about </w:t>
      </w:r>
      <w:r w:rsidR="000E5D56">
        <w:t>the</w:t>
      </w:r>
      <w:r w:rsidR="00942DAF">
        <w:t xml:space="preserve"> particular issue that was recently reported in </w:t>
      </w:r>
      <w:r w:rsidR="000E5D56">
        <w:rPr>
          <w:i/>
        </w:rPr>
        <w:t xml:space="preserve">The </w:t>
      </w:r>
      <w:r w:rsidRPr="0057359D" w:rsidR="00942DAF">
        <w:rPr>
          <w:i/>
        </w:rPr>
        <w:t>Guardian</w:t>
      </w:r>
      <w:r w:rsidR="00BA42CD">
        <w:t>.</w:t>
      </w:r>
      <w:r w:rsidR="00D0596B">
        <w:t xml:space="preserve"> </w:t>
      </w:r>
      <w:r w:rsidR="00942DAF">
        <w:t>Is that the one you are referring to?</w:t>
      </w:r>
    </w:p>
    <w:p w:rsidR="004D5CBC" w:rsidP="000E5D56">
      <w:pPr>
        <w:pStyle w:val="Question"/>
        <w:numPr>
          <w:ilvl w:val="0"/>
          <w:numId w:val="0"/>
        </w:numPr>
        <w:ind w:left="794"/>
      </w:pPr>
      <w:sdt>
        <w:sdtPr>
          <w:alias w:val="Member"/>
          <w:tag w:val="&lt;Member mnisId='4764' dodsId=''&gt;"/>
          <w:id w:val="360260214"/>
          <w:placeholder>
            <w:docPart w:val="DefaultPlaceholder_-1854013440"/>
          </w:placeholder>
          <w:richText/>
        </w:sdtPr>
        <w:sdtContent>
          <w:r w:rsidRPr="004C6C10" w:rsidR="004C6C10">
            <w:rPr>
              <w:b/>
            </w:rPr>
            <w:t>Bell Ribeiro-Addy:</w:t>
          </w:r>
        </w:sdtContent>
      </w:sdt>
      <w:r w:rsidR="004C6C10">
        <w:t xml:space="preserve"> </w:t>
      </w:r>
      <w:r w:rsidR="00942DAF">
        <w:t>That is the one I am referring to.</w:t>
      </w:r>
    </w:p>
    <w:p w:rsidR="0057359D" w:rsidP="004C6C10">
      <w:pPr>
        <w:pStyle w:val="Answer"/>
      </w:pPr>
      <w:sdt>
        <w:sdtPr>
          <w:alias w:val="Witness"/>
          <w:id w:val="642159487"/>
          <w:placeholder>
            <w:docPart w:val="DefaultPlaceholder_-1854013440"/>
          </w:placeholder>
          <w:richText/>
        </w:sdtPr>
        <w:sdtContent>
          <w:r w:rsidR="00C239A1">
            <w:rPr>
              <w:b/>
              <w:i/>
              <w:iCs/>
            </w:rPr>
            <w:t>Baroness Falkner:</w:t>
          </w:r>
          <w:r w:rsidRPr="004C6C10" w:rsidR="004C6C10">
            <w:rPr>
              <w:b/>
            </w:rPr>
            <w:t xml:space="preserve"> </w:t>
          </w:r>
        </w:sdtContent>
      </w:sdt>
      <w:r w:rsidR="00BA42CD">
        <w:t>Naturally</w:t>
      </w:r>
      <w:r w:rsidR="00942DAF">
        <w:t>, we are sorry to see a staff member leave in unhappy circumstances</w:t>
      </w:r>
      <w:r w:rsidR="00BA42CD">
        <w:t>.</w:t>
      </w:r>
      <w:r w:rsidR="00D0596B">
        <w:t xml:space="preserve"> </w:t>
      </w:r>
      <w:r w:rsidR="004C6C10">
        <w:t xml:space="preserve">Generally, they </w:t>
      </w:r>
      <w:r w:rsidR="00A47695">
        <w:t>leave for career progression</w:t>
      </w:r>
      <w:r w:rsidR="004C6C10">
        <w:t xml:space="preserve"> </w:t>
      </w:r>
      <w:r w:rsidR="00942DAF">
        <w:t>and</w:t>
      </w:r>
      <w:r w:rsidR="004C6C10">
        <w:t xml:space="preserve"> build on </w:t>
      </w:r>
      <w:r w:rsidR="00942DAF">
        <w:t xml:space="preserve">the </w:t>
      </w:r>
      <w:r w:rsidR="004C6C10">
        <w:t xml:space="preserve">work they have done in </w:t>
      </w:r>
      <w:r w:rsidR="00D0596B">
        <w:t>the commission</w:t>
      </w:r>
      <w:r w:rsidR="00942DAF">
        <w:t>, and that is why they get progressed, in terms of their career</w:t>
      </w:r>
      <w:r w:rsidR="00BA42CD">
        <w:t>.</w:t>
      </w:r>
      <w:r w:rsidR="00D0596B">
        <w:t xml:space="preserve"> </w:t>
      </w:r>
      <w:r w:rsidR="00942DAF">
        <w:t>It is extremely unfortunate</w:t>
      </w:r>
      <w:r w:rsidR="00BA42CD">
        <w:t>.</w:t>
      </w:r>
    </w:p>
    <w:p w:rsidR="0057359D" w:rsidP="004C6C10">
      <w:pPr>
        <w:pStyle w:val="Answer"/>
      </w:pPr>
      <w:r>
        <w:t>It is not appropriate for us to comment on a single employee</w:t>
      </w:r>
      <w:r w:rsidR="00942DAF">
        <w:t>, so I will pick up the broad points</w:t>
      </w:r>
      <w:r w:rsidR="00BA42CD">
        <w:t>.</w:t>
      </w:r>
      <w:r w:rsidR="00D0596B">
        <w:t xml:space="preserve"> </w:t>
      </w:r>
      <w:r w:rsidR="00942DAF">
        <w:t>The general allegation was that we were not prioritising the protected characteristic of race</w:t>
      </w:r>
      <w:r w:rsidR="00BA42CD">
        <w:t>.</w:t>
      </w:r>
      <w:r w:rsidR="00D0596B">
        <w:t xml:space="preserve"> </w:t>
      </w:r>
      <w:r w:rsidR="00942DAF">
        <w:t>We strongly rebut that</w:t>
      </w:r>
      <w:r w:rsidR="00BA42CD">
        <w:t>.</w:t>
      </w:r>
      <w:r w:rsidR="00D0596B">
        <w:t xml:space="preserve"> </w:t>
      </w:r>
      <w:r w:rsidR="00942DAF">
        <w:t>That is simply wrong</w:t>
      </w:r>
      <w:r w:rsidR="00BA42CD">
        <w:t>.</w:t>
      </w:r>
      <w:r w:rsidR="00D0596B">
        <w:t xml:space="preserve"> </w:t>
      </w:r>
      <w:r w:rsidR="00942DAF">
        <w:t>It is not true</w:t>
      </w:r>
      <w:r w:rsidR="00BA42CD">
        <w:t>.</w:t>
      </w:r>
      <w:r w:rsidR="00D0596B">
        <w:t xml:space="preserve"> </w:t>
      </w:r>
      <w:r w:rsidR="00942DAF">
        <w:t xml:space="preserve">Race is one of our significant workstreams currently and in our </w:t>
      </w:r>
      <w:r w:rsidR="00BA42CD">
        <w:t>next</w:t>
      </w:r>
      <w:r w:rsidR="00942DAF">
        <w:t xml:space="preserve"> strategic plan</w:t>
      </w:r>
      <w:r w:rsidR="00BA42CD">
        <w:t>.</w:t>
      </w:r>
    </w:p>
    <w:p w:rsidR="00115A41" w:rsidP="004C6C10">
      <w:pPr>
        <w:pStyle w:val="Answer"/>
      </w:pPr>
      <w:r>
        <w:t>This particular complaint was about political ideology</w:t>
      </w:r>
      <w:r w:rsidR="00672633">
        <w:t xml:space="preserve">. It </w:t>
      </w:r>
      <w:r>
        <w:t>is not our role</w:t>
      </w:r>
      <w:r w:rsidR="0057359D">
        <w:t>, and this</w:t>
      </w:r>
      <w:r>
        <w:t xml:space="preserve"> goes back to the impartiality training, to develop or promote particular political theories on </w:t>
      </w:r>
      <w:r w:rsidR="00BA42CD">
        <w:t>racism.</w:t>
      </w:r>
      <w:r w:rsidR="00D0596B">
        <w:t xml:space="preserve"> </w:t>
      </w:r>
      <w:r>
        <w:t>We are a regulator, tasked by statute with enforcing and upholding the law of the land</w:t>
      </w:r>
      <w:r w:rsidR="0057359D">
        <w:t>.</w:t>
      </w:r>
      <w:r w:rsidR="00D0596B">
        <w:t xml:space="preserve"> </w:t>
      </w:r>
      <w:r w:rsidR="0057359D">
        <w:t>W</w:t>
      </w:r>
      <w:r>
        <w:t xml:space="preserve">e necessarily work through concepts that have legal </w:t>
      </w:r>
      <w:r w:rsidR="00BA42CD">
        <w:t>meaning</w:t>
      </w:r>
      <w:r>
        <w:t xml:space="preserve">, rather than concepts </w:t>
      </w:r>
      <w:r>
        <w:t>that</w:t>
      </w:r>
      <w:r>
        <w:t xml:space="preserve"> are not defined in </w:t>
      </w:r>
      <w:r w:rsidR="00BA42CD">
        <w:t>la</w:t>
      </w:r>
      <w:r>
        <w:t>w</w:t>
      </w:r>
      <w:r w:rsidR="00BA42CD">
        <w:t>.</w:t>
      </w:r>
      <w:r w:rsidR="00D0596B">
        <w:t xml:space="preserve"> </w:t>
      </w:r>
      <w:r>
        <w:t xml:space="preserve">For example, I think she was referring to systemic, </w:t>
      </w:r>
      <w:r w:rsidR="00BA42CD">
        <w:t>structural</w:t>
      </w:r>
      <w:r>
        <w:t xml:space="preserve"> and institutional racism and critical race theory</w:t>
      </w:r>
      <w:r w:rsidR="00BA42CD">
        <w:t>.</w:t>
      </w:r>
      <w:r w:rsidR="00D0596B">
        <w:t xml:space="preserve"> </w:t>
      </w:r>
      <w:r>
        <w:t>These are not defined</w:t>
      </w:r>
      <w:r w:rsidR="00287F9A">
        <w:t xml:space="preserve"> </w:t>
      </w:r>
      <w:r>
        <w:t>in law</w:t>
      </w:r>
      <w:r w:rsidR="00BA42CD">
        <w:t>.</w:t>
      </w:r>
    </w:p>
    <w:p w:rsidR="007532F5" w:rsidP="004C6C10">
      <w:pPr>
        <w:pStyle w:val="Answer"/>
      </w:pPr>
      <w:r>
        <w:t>Our mandate is to concentrate on eliminating race discrimination through using our powers</w:t>
      </w:r>
      <w:r w:rsidR="00942DAF">
        <w:t xml:space="preserve"> of compliance, enforcement and litigation</w:t>
      </w:r>
      <w:r w:rsidR="00BA42CD">
        <w:t>.</w:t>
      </w:r>
      <w:r w:rsidR="00D0596B">
        <w:t xml:space="preserve"> </w:t>
      </w:r>
      <w:r w:rsidR="00942DAF">
        <w:t>That is where our current work is focused</w:t>
      </w:r>
      <w:r w:rsidR="00BA42CD">
        <w:t>.</w:t>
      </w:r>
      <w:r w:rsidR="00D0596B">
        <w:t xml:space="preserve"> </w:t>
      </w:r>
      <w:r w:rsidR="00942DAF">
        <w:t xml:space="preserve">I cannot divulge it to the </w:t>
      </w:r>
      <w:r w:rsidR="006969F2">
        <w:t>C</w:t>
      </w:r>
      <w:r w:rsidR="00942DAF">
        <w:t>ommittee today, but we are doing a particular stream of work on litigation and race that we will be announcing</w:t>
      </w:r>
      <w:r w:rsidRPr="006969F2" w:rsidR="006969F2">
        <w:t xml:space="preserve"> </w:t>
      </w:r>
      <w:r w:rsidR="006969F2">
        <w:t>shortly</w:t>
      </w:r>
      <w:r w:rsidR="00BA42CD">
        <w:t>.</w:t>
      </w:r>
    </w:p>
    <w:p w:rsidR="004C6C10" w:rsidP="007532F5">
      <w:pPr>
        <w:pStyle w:val="Question"/>
      </w:pPr>
      <w:sdt>
        <w:sdtPr>
          <w:alias w:val="Member"/>
          <w:tag w:val="&lt;Member mnisId='4764' dodsId=''&gt;"/>
          <w:id w:val="1332639361"/>
          <w:placeholder>
            <w:docPart w:val="DefaultPlaceholder_-1854013440"/>
          </w:placeholder>
          <w:richText/>
        </w:sdtPr>
        <w:sdtContent>
          <w:r w:rsidRPr="007532F5" w:rsidR="007532F5">
            <w:rPr>
              <w:b/>
            </w:rPr>
            <w:t>Bell Ribeiro-Addy:</w:t>
          </w:r>
        </w:sdtContent>
      </w:sdt>
      <w:r w:rsidR="007532F5">
        <w:t xml:space="preserve"> Just to be clear, you are saying that </w:t>
      </w:r>
      <w:r w:rsidR="00D0596B">
        <w:t>the commission</w:t>
      </w:r>
      <w:r w:rsidR="007532F5">
        <w:t xml:space="preserve"> does not look into systemic racism because you do not believe it exists </w:t>
      </w:r>
      <w:r w:rsidR="00942DAF">
        <w:t>with</w:t>
      </w:r>
      <w:r w:rsidR="007532F5">
        <w:t xml:space="preserve">in </w:t>
      </w:r>
      <w:r w:rsidR="00942DAF">
        <w:t>a</w:t>
      </w:r>
      <w:r w:rsidR="007532F5">
        <w:t xml:space="preserve"> legal framework</w:t>
      </w:r>
      <w:r w:rsidR="00BA42CD">
        <w:t>.</w:t>
      </w:r>
      <w:r w:rsidR="00D0596B">
        <w:t xml:space="preserve"> </w:t>
      </w:r>
    </w:p>
    <w:p w:rsidR="007532F5" w:rsidP="007532F5">
      <w:pPr>
        <w:pStyle w:val="Answer"/>
      </w:pPr>
      <w:sdt>
        <w:sdtPr>
          <w:alias w:val="Witness"/>
          <w:id w:val="1386909178"/>
          <w:placeholder>
            <w:docPart w:val="DefaultPlaceholder_-1854013440"/>
          </w:placeholder>
          <w:richText/>
        </w:sdtPr>
        <w:sdtContent>
          <w:r w:rsidR="00C239A1">
            <w:rPr>
              <w:b/>
              <w:i/>
              <w:iCs/>
            </w:rPr>
            <w:t>Baroness Falkner:</w:t>
          </w:r>
          <w:r w:rsidRPr="007532F5">
            <w:rPr>
              <w:b/>
            </w:rPr>
            <w:t xml:space="preserve"> </w:t>
          </w:r>
        </w:sdtContent>
      </w:sdt>
      <w:r>
        <w:t>It is</w:t>
      </w:r>
      <w:r w:rsidR="00942DAF">
        <w:t xml:space="preserve"> not that we do not believe it exists within a legal framework</w:t>
      </w:r>
      <w:r w:rsidR="00BA42CD">
        <w:t>.</w:t>
      </w:r>
      <w:r w:rsidR="00D0596B">
        <w:t xml:space="preserve"> </w:t>
      </w:r>
      <w:r w:rsidR="00942DAF">
        <w:t xml:space="preserve">As you know, </w:t>
      </w:r>
      <w:r w:rsidR="00115A41">
        <w:t>despite</w:t>
      </w:r>
      <w:r w:rsidR="00942DAF">
        <w:t xml:space="preserve"> the </w:t>
      </w:r>
      <w:r w:rsidR="00BA42CD">
        <w:t>Macpherson</w:t>
      </w:r>
      <w:r w:rsidR="0057359D">
        <w:t xml:space="preserve"> </w:t>
      </w:r>
      <w:r w:rsidR="00115A41">
        <w:t xml:space="preserve">report’s </w:t>
      </w:r>
      <w:r w:rsidR="00942DAF">
        <w:t>important</w:t>
      </w:r>
      <w:r>
        <w:t xml:space="preserve"> </w:t>
      </w:r>
      <w:r w:rsidR="00942DAF">
        <w:t xml:space="preserve">work on institutional racism, </w:t>
      </w:r>
      <w:r w:rsidR="00115A41">
        <w:t xml:space="preserve">which is </w:t>
      </w:r>
      <w:r w:rsidR="00942DAF">
        <w:t xml:space="preserve">a concept we </w:t>
      </w:r>
      <w:r w:rsidR="00BA42CD">
        <w:t>understand</w:t>
      </w:r>
      <w:r w:rsidR="00115A41">
        <w:t>,</w:t>
      </w:r>
      <w:r>
        <w:t xml:space="preserve"> explore and work with, it is not defined in law</w:t>
      </w:r>
      <w:r w:rsidR="00BA42CD">
        <w:t>.</w:t>
      </w:r>
      <w:r w:rsidR="00D0596B">
        <w:t xml:space="preserve"> </w:t>
      </w:r>
      <w:r w:rsidR="00942DAF">
        <w:t>It is not a legal concept</w:t>
      </w:r>
      <w:r w:rsidR="00BA42CD">
        <w:t>.</w:t>
      </w:r>
      <w:r w:rsidR="00D0596B">
        <w:t xml:space="preserve"> </w:t>
      </w:r>
      <w:r w:rsidR="00942DAF">
        <w:t xml:space="preserve">All I </w:t>
      </w:r>
      <w:r w:rsidR="006969F2">
        <w:t>am</w:t>
      </w:r>
      <w:r w:rsidR="00942DAF">
        <w:t xml:space="preserve"> trying to say is that political theory is extremely interesting, but it is </w:t>
      </w:r>
      <w:r w:rsidR="00BA42CD">
        <w:t>not</w:t>
      </w:r>
      <w:r w:rsidR="00942DAF">
        <w:t xml:space="preserve"> our role to interpret political theories.</w:t>
      </w:r>
    </w:p>
    <w:p w:rsidR="007532F5" w:rsidP="007532F5">
      <w:pPr>
        <w:pStyle w:val="Question"/>
      </w:pPr>
      <w:sdt>
        <w:sdtPr>
          <w:alias w:val="Member"/>
          <w:tag w:val="&lt;Member mnisId='4764' dodsId=''&gt;"/>
          <w:id w:val="-1011137239"/>
          <w:placeholder>
            <w:docPart w:val="DefaultPlaceholder_-1854013440"/>
          </w:placeholder>
          <w:richText/>
        </w:sdtPr>
        <w:sdtContent>
          <w:r w:rsidRPr="007532F5">
            <w:rPr>
              <w:b/>
            </w:rPr>
            <w:t>Bell Ribeiro-Addy:</w:t>
          </w:r>
        </w:sdtContent>
      </w:sdt>
      <w:r>
        <w:t xml:space="preserve"> </w:t>
      </w:r>
      <w:r w:rsidR="00942DAF">
        <w:t xml:space="preserve">By that </w:t>
      </w:r>
      <w:r w:rsidR="00BA42CD">
        <w:t>definition</w:t>
      </w:r>
      <w:r w:rsidR="00942DAF">
        <w:t xml:space="preserve"> alone, do other forms of discrimination also not have a basis in law?</w:t>
      </w:r>
    </w:p>
    <w:p w:rsidR="007532F5" w:rsidP="007532F5">
      <w:pPr>
        <w:pStyle w:val="Answer"/>
      </w:pPr>
      <w:sdt>
        <w:sdtPr>
          <w:alias w:val="Witness"/>
          <w:id w:val="-1467808211"/>
          <w:placeholder>
            <w:docPart w:val="DefaultPlaceholder_-1854013440"/>
          </w:placeholder>
          <w:richText/>
        </w:sdtPr>
        <w:sdtContent>
          <w:r w:rsidR="00C239A1">
            <w:rPr>
              <w:b/>
              <w:i/>
              <w:iCs/>
            </w:rPr>
            <w:t>Baroness Falkner:</w:t>
          </w:r>
          <w:r w:rsidRPr="007532F5">
            <w:rPr>
              <w:b/>
            </w:rPr>
            <w:t xml:space="preserve"> </w:t>
          </w:r>
        </w:sdtContent>
      </w:sdt>
      <w:r w:rsidR="00942DAF">
        <w:t xml:space="preserve">The </w:t>
      </w:r>
      <w:r w:rsidR="00BA42CD">
        <w:t>Equality</w:t>
      </w:r>
      <w:r w:rsidR="00942DAF">
        <w:t xml:space="preserve"> Act sets our remit, and it is contained in the Act and it is contained in judicial </w:t>
      </w:r>
      <w:r w:rsidR="00A31966">
        <w:t>judgment</w:t>
      </w:r>
      <w:r w:rsidR="00942DAF">
        <w:t>s</w:t>
      </w:r>
      <w:r w:rsidR="00A31966">
        <w:t xml:space="preserve"> and</w:t>
      </w:r>
      <w:r w:rsidR="00942DAF">
        <w:t xml:space="preserve"> </w:t>
      </w:r>
      <w:r w:rsidR="00BA42CD">
        <w:t>precedents</w:t>
      </w:r>
      <w:r w:rsidR="00942DAF">
        <w:t xml:space="preserve"> set by the courts.</w:t>
      </w:r>
    </w:p>
    <w:p w:rsidR="007532F5" w:rsidP="007532F5">
      <w:pPr>
        <w:pStyle w:val="Question"/>
      </w:pPr>
      <w:sdt>
        <w:sdtPr>
          <w:alias w:val="Member"/>
          <w:tag w:val="&lt;Member mnisId='4764' dodsId=''&gt;"/>
          <w:id w:val="742912803"/>
          <w:placeholder>
            <w:docPart w:val="DefaultPlaceholder_-1854013440"/>
          </w:placeholder>
          <w:richText/>
        </w:sdtPr>
        <w:sdtContent>
          <w:r w:rsidRPr="007532F5">
            <w:rPr>
              <w:b/>
            </w:rPr>
            <w:t>Bell Ribeiro-Addy:</w:t>
          </w:r>
        </w:sdtContent>
      </w:sdt>
      <w:r>
        <w:t xml:space="preserve"> </w:t>
      </w:r>
      <w:r w:rsidR="00A31966">
        <w:t xml:space="preserve">Going </w:t>
      </w:r>
      <w:r w:rsidR="00857458">
        <w:t xml:space="preserve">back to this particular incident, I know that the former employee’s email was leaked to </w:t>
      </w:r>
      <w:r w:rsidR="006969F2">
        <w:rPr>
          <w:i/>
          <w:iCs/>
        </w:rPr>
        <w:t xml:space="preserve">The </w:t>
      </w:r>
      <w:r w:rsidR="00857458">
        <w:rPr>
          <w:i/>
          <w:iCs/>
        </w:rPr>
        <w:t>Guardian</w:t>
      </w:r>
      <w:r w:rsidR="001855D4">
        <w:t>,</w:t>
      </w:r>
      <w:r w:rsidR="00942DAF">
        <w:t xml:space="preserve"> and her name and markers that identified her were omitted, but the following day a blog, </w:t>
      </w:r>
      <w:r w:rsidR="00BA42CD">
        <w:t>Guido</w:t>
      </w:r>
      <w:r w:rsidR="00942DAF">
        <w:t xml:space="preserve"> Fawkes, published a story identifying the author of the email, clearly putting her name out there</w:t>
      </w:r>
      <w:r w:rsidR="00BA42CD">
        <w:t>.</w:t>
      </w:r>
      <w:r w:rsidR="00D0596B">
        <w:t xml:space="preserve"> </w:t>
      </w:r>
      <w:r w:rsidR="00942DAF">
        <w:t>It</w:t>
      </w:r>
      <w:r w:rsidR="0057359D">
        <w:t xml:space="preserve"> </w:t>
      </w:r>
      <w:r w:rsidR="00942DAF">
        <w:t xml:space="preserve">is our understanding that the EHRC </w:t>
      </w:r>
      <w:r w:rsidR="001855D4">
        <w:t>is</w:t>
      </w:r>
      <w:r w:rsidR="00942DAF">
        <w:t xml:space="preserve"> carrying out an investigation into the leaking of the letter but there is no commitment to investigate how the leak got to the blog, despite an ongoing police investigation</w:t>
      </w:r>
      <w:r w:rsidR="00BA42CD">
        <w:t>.</w:t>
      </w:r>
      <w:r w:rsidR="00D0596B">
        <w:t xml:space="preserve"> </w:t>
      </w:r>
      <w:r w:rsidR="00C677AD">
        <w:t xml:space="preserve">Given </w:t>
      </w:r>
      <w:r w:rsidR="00D0596B">
        <w:t>the commission</w:t>
      </w:r>
      <w:r w:rsidR="00C677AD">
        <w:t xml:space="preserve">’s stance on whistleblowing, </w:t>
      </w:r>
      <w:r w:rsidR="0056072C">
        <w:t xml:space="preserve">even though this was against you in some way, </w:t>
      </w:r>
      <w:r w:rsidR="00C677AD">
        <w:t xml:space="preserve">could you explain why </w:t>
      </w:r>
      <w:r w:rsidR="00D0596B">
        <w:t>the commission</w:t>
      </w:r>
      <w:r w:rsidR="00C677AD">
        <w:t xml:space="preserve"> is not going to investigate the leak of an employee’s</w:t>
      </w:r>
      <w:r w:rsidR="0048060C">
        <w:t>—</w:t>
      </w:r>
      <w:r w:rsidR="00C677AD">
        <w:t>past or present</w:t>
      </w:r>
      <w:r w:rsidR="0048060C">
        <w:t>—</w:t>
      </w:r>
      <w:r w:rsidR="00C677AD">
        <w:t>details to an online blog?</w:t>
      </w:r>
    </w:p>
    <w:p w:rsidR="002E551A" w:rsidP="00C677AD">
      <w:pPr>
        <w:pStyle w:val="Answer"/>
      </w:pPr>
      <w:sdt>
        <w:sdtPr>
          <w:alias w:val="Witness"/>
          <w:id w:val="-1754815790"/>
          <w:placeholder>
            <w:docPart w:val="DefaultPlaceholder_-1854013440"/>
          </w:placeholder>
          <w:richText/>
        </w:sdtPr>
        <w:sdtContent>
          <w:r w:rsidRPr="00D0596B" w:rsidR="00D0596B">
            <w:rPr>
              <w:b/>
              <w:i/>
              <w:iCs/>
            </w:rPr>
            <w:t>Marcial Boo:</w:t>
          </w:r>
          <w:r w:rsidRPr="00C677AD" w:rsidR="00C677AD">
            <w:rPr>
              <w:b/>
            </w:rPr>
            <w:t xml:space="preserve"> </w:t>
          </w:r>
        </w:sdtContent>
      </w:sdt>
      <w:r w:rsidR="00F860DA">
        <w:t xml:space="preserve">We </w:t>
      </w:r>
      <w:r w:rsidR="0056072C">
        <w:t>conduct</w:t>
      </w:r>
      <w:r w:rsidR="0048060C">
        <w:t>ed</w:t>
      </w:r>
      <w:r w:rsidR="0056072C">
        <w:t xml:space="preserve"> an </w:t>
      </w:r>
      <w:r w:rsidR="00BA42CD">
        <w:t>investigation</w:t>
      </w:r>
      <w:r w:rsidR="0056072C">
        <w:t xml:space="preserve"> into the leak of the email</w:t>
      </w:r>
      <w:r w:rsidR="00BA42CD">
        <w:t>.</w:t>
      </w:r>
      <w:r w:rsidR="00D0596B">
        <w:t xml:space="preserve"> </w:t>
      </w:r>
      <w:r w:rsidR="0056072C">
        <w:t xml:space="preserve">We spoke to all members of staff who had forwarded the email to people outside </w:t>
      </w:r>
      <w:r w:rsidR="00D0596B">
        <w:t>the commission</w:t>
      </w:r>
      <w:r w:rsidR="00BA42CD">
        <w:t>.</w:t>
      </w:r>
      <w:r w:rsidR="00D0596B">
        <w:t xml:space="preserve"> </w:t>
      </w:r>
      <w:r w:rsidR="0056072C">
        <w:t xml:space="preserve">The first publication was in </w:t>
      </w:r>
      <w:r w:rsidR="006969F2">
        <w:rPr>
          <w:i/>
        </w:rPr>
        <w:t xml:space="preserve">The </w:t>
      </w:r>
      <w:r w:rsidRPr="0057359D" w:rsidR="0056072C">
        <w:rPr>
          <w:i/>
        </w:rPr>
        <w:t>Guardian</w:t>
      </w:r>
      <w:r w:rsidR="0056072C">
        <w:t>, as you rightly said</w:t>
      </w:r>
      <w:r w:rsidR="00BA42CD">
        <w:t>.</w:t>
      </w:r>
      <w:r w:rsidR="00D0596B">
        <w:t xml:space="preserve"> </w:t>
      </w:r>
      <w:r w:rsidR="0056072C">
        <w:t xml:space="preserve">We suspect the blog picked it up from that source, rather than from us, </w:t>
      </w:r>
      <w:r w:rsidR="00BA42CD">
        <w:t>because</w:t>
      </w:r>
      <w:r w:rsidR="0056072C">
        <w:t xml:space="preserve"> there is no evidence whatsoever that any of our current members of staff sent the email to </w:t>
      </w:r>
      <w:r w:rsidR="00BA42CD">
        <w:t>anybody</w:t>
      </w:r>
      <w:r w:rsidR="0056072C">
        <w:t xml:space="preserve"> outside their own family members</w:t>
      </w:r>
      <w:r w:rsidR="00BA42CD">
        <w:t>.</w:t>
      </w:r>
      <w:r w:rsidR="00D0596B">
        <w:t xml:space="preserve"> </w:t>
      </w:r>
      <w:r w:rsidR="0056072C">
        <w:t xml:space="preserve">We </w:t>
      </w:r>
      <w:r w:rsidR="00F860DA">
        <w:t>have no evidence to pursue that any further</w:t>
      </w:r>
      <w:r w:rsidR="00BA42CD">
        <w:t>.</w:t>
      </w:r>
    </w:p>
    <w:p w:rsidR="003B2ECB" w:rsidP="00C677AD">
      <w:pPr>
        <w:pStyle w:val="Answer"/>
      </w:pPr>
      <w:r>
        <w:t>We have</w:t>
      </w:r>
      <w:r w:rsidR="0056072C">
        <w:t>, of course,</w:t>
      </w:r>
      <w:r>
        <w:t xml:space="preserve"> reminded staff of their professional responsibilities</w:t>
      </w:r>
      <w:r w:rsidR="00BA42CD">
        <w:t>.</w:t>
      </w:r>
      <w:r w:rsidR="00D0596B">
        <w:t xml:space="preserve"> </w:t>
      </w:r>
      <w:r w:rsidR="0056072C">
        <w:t>I</w:t>
      </w:r>
      <w:r>
        <w:t xml:space="preserve">t is important that people behave </w:t>
      </w:r>
      <w:r w:rsidR="002E551A">
        <w:t xml:space="preserve">professionally, </w:t>
      </w:r>
      <w:r>
        <w:t>in line with our code of conduct</w:t>
      </w:r>
      <w:r w:rsidR="002E551A">
        <w:t>;</w:t>
      </w:r>
      <w:r w:rsidR="0056072C">
        <w:t xml:space="preserve"> that is absolutely essential</w:t>
      </w:r>
      <w:r w:rsidR="00BA42CD">
        <w:t>.</w:t>
      </w:r>
      <w:r w:rsidR="00D0596B">
        <w:t xml:space="preserve"> </w:t>
      </w:r>
      <w:r w:rsidR="0056072C">
        <w:t xml:space="preserve">That </w:t>
      </w:r>
      <w:r w:rsidR="00BA42CD">
        <w:t>is</w:t>
      </w:r>
      <w:r w:rsidR="0056072C">
        <w:t xml:space="preserve"> the process we have undergone</w:t>
      </w:r>
      <w:r w:rsidR="00BA42CD">
        <w:t>.</w:t>
      </w:r>
      <w:r w:rsidR="00D0596B">
        <w:t xml:space="preserve"> </w:t>
      </w:r>
      <w:r w:rsidR="0056072C">
        <w:t xml:space="preserve">Key, </w:t>
      </w:r>
      <w:r w:rsidR="00BA42CD">
        <w:t>obviously</w:t>
      </w:r>
      <w:r w:rsidR="0056072C">
        <w:t xml:space="preserve">, is making </w:t>
      </w:r>
      <w:r w:rsidR="00BA42CD">
        <w:t>sure</w:t>
      </w:r>
      <w:r w:rsidR="0056072C">
        <w:t xml:space="preserve"> that</w:t>
      </w:r>
      <w:r w:rsidR="007C6AED">
        <w:t>,</w:t>
      </w:r>
      <w:r w:rsidR="0056072C">
        <w:t xml:space="preserve"> </w:t>
      </w:r>
      <w:r w:rsidR="0057359D">
        <w:t xml:space="preserve">in </w:t>
      </w:r>
      <w:r w:rsidR="0056072C">
        <w:t>the organisation as a whole, those staff who are currently employed feel it is an inclusive</w:t>
      </w:r>
      <w:r w:rsidR="0057359D">
        <w:t xml:space="preserve">, </w:t>
      </w:r>
      <w:r w:rsidR="0056072C">
        <w:t>supportive and respectful place to work</w:t>
      </w:r>
      <w:r w:rsidR="00E8172F">
        <w:t>.</w:t>
      </w:r>
      <w:r w:rsidR="0056072C">
        <w:t xml:space="preserve"> I </w:t>
      </w:r>
      <w:r w:rsidR="00BA42CD">
        <w:t>will</w:t>
      </w:r>
      <w:r w:rsidR="0056072C">
        <w:t xml:space="preserve"> do everything within my power to make sure they feel that and that that is the case.</w:t>
      </w:r>
    </w:p>
    <w:p w:rsidR="00C677AD" w:rsidP="003B2ECB">
      <w:pPr>
        <w:pStyle w:val="Question"/>
      </w:pPr>
      <w:sdt>
        <w:sdtPr>
          <w:alias w:val="Member"/>
          <w:tag w:val="&lt;Member mnisId='4764' dodsId=''&gt;"/>
          <w:id w:val="-1771854197"/>
          <w:placeholder>
            <w:docPart w:val="DefaultPlaceholder_-1854013440"/>
          </w:placeholder>
          <w:richText/>
        </w:sdtPr>
        <w:sdtContent>
          <w:r w:rsidRPr="003B2ECB" w:rsidR="003B2ECB">
            <w:rPr>
              <w:b/>
            </w:rPr>
            <w:t>Bell Ribeiro-Addy:</w:t>
          </w:r>
        </w:sdtContent>
      </w:sdt>
      <w:r w:rsidR="003B2ECB">
        <w:t xml:space="preserve"> </w:t>
      </w:r>
      <w:r w:rsidR="0056072C">
        <w:t xml:space="preserve">Baroness Falkner, how regularly do you meet with the </w:t>
      </w:r>
      <w:r w:rsidR="0057359D">
        <w:t>M</w:t>
      </w:r>
      <w:r w:rsidR="0056072C">
        <w:t>inster for Women and Equalities?</w:t>
      </w:r>
    </w:p>
    <w:p w:rsidR="003B2ECB" w:rsidP="003B2ECB">
      <w:pPr>
        <w:pStyle w:val="Answer"/>
      </w:pPr>
      <w:sdt>
        <w:sdtPr>
          <w:alias w:val="Witness"/>
          <w:id w:val="-1387801635"/>
          <w:placeholder>
            <w:docPart w:val="DefaultPlaceholder_-1854013440"/>
          </w:placeholder>
          <w:richText/>
        </w:sdtPr>
        <w:sdtContent>
          <w:r w:rsidR="00C239A1">
            <w:rPr>
              <w:b/>
              <w:i/>
              <w:iCs/>
            </w:rPr>
            <w:t>Baroness Falkner:</w:t>
          </w:r>
          <w:r w:rsidRPr="003B2ECB">
            <w:rPr>
              <w:b/>
            </w:rPr>
            <w:t xml:space="preserve"> </w:t>
          </w:r>
        </w:sdtContent>
      </w:sdt>
      <w:r w:rsidR="0056072C">
        <w:t>The framework document requires us to have quarterly meetings.</w:t>
      </w:r>
    </w:p>
    <w:p w:rsidR="003B2ECB" w:rsidP="003B2ECB">
      <w:pPr>
        <w:pStyle w:val="Question"/>
      </w:pPr>
      <w:sdt>
        <w:sdtPr>
          <w:alias w:val="Member"/>
          <w:tag w:val="&lt;Member mnisId='4764' dodsId=''&gt;"/>
          <w:id w:val="-205652732"/>
          <w:placeholder>
            <w:docPart w:val="DefaultPlaceholder_-1854013440"/>
          </w:placeholder>
          <w:richText/>
        </w:sdtPr>
        <w:sdtContent>
          <w:r w:rsidRPr="003B2ECB">
            <w:rPr>
              <w:b/>
            </w:rPr>
            <w:t>Bell Ribeiro-Addy:</w:t>
          </w:r>
        </w:sdtContent>
      </w:sdt>
      <w:r>
        <w:t xml:space="preserve"> </w:t>
      </w:r>
      <w:r w:rsidR="004A23F8">
        <w:t>So</w:t>
      </w:r>
      <w:r w:rsidR="0056072C">
        <w:t xml:space="preserve"> y</w:t>
      </w:r>
      <w:r>
        <w:t>ou meet with her quarterly</w:t>
      </w:r>
      <w:r w:rsidR="004A23F8">
        <w:t>.</w:t>
      </w:r>
      <w:r w:rsidR="00D0596B">
        <w:t xml:space="preserve"> </w:t>
      </w:r>
      <w:r w:rsidR="006969F2">
        <w:t>Are there</w:t>
      </w:r>
      <w:r>
        <w:t xml:space="preserve"> no additional meetings</w:t>
      </w:r>
      <w:r w:rsidR="006969F2">
        <w:t>?</w:t>
      </w:r>
    </w:p>
    <w:p w:rsidR="00F57C8D" w:rsidP="003B2ECB">
      <w:pPr>
        <w:pStyle w:val="Answer"/>
      </w:pPr>
      <w:sdt>
        <w:sdtPr>
          <w:alias w:val="Witness"/>
          <w:id w:val="-1560002507"/>
          <w:placeholder>
            <w:docPart w:val="DefaultPlaceholder_-1854013440"/>
          </w:placeholder>
          <w:richText/>
        </w:sdtPr>
        <w:sdtContent>
          <w:r w:rsidR="00C239A1">
            <w:rPr>
              <w:b/>
              <w:i/>
              <w:iCs/>
            </w:rPr>
            <w:t>Baroness Falkner:</w:t>
          </w:r>
          <w:r w:rsidRPr="003B2ECB" w:rsidR="003B2ECB">
            <w:rPr>
              <w:b/>
            </w:rPr>
            <w:t xml:space="preserve"> </w:t>
          </w:r>
        </w:sdtContent>
      </w:sdt>
      <w:r>
        <w:t xml:space="preserve">I </w:t>
      </w:r>
      <w:r w:rsidR="00BA00A5">
        <w:t xml:space="preserve">do not believe we have </w:t>
      </w:r>
      <w:r w:rsidR="00BA42CD">
        <w:t>additional</w:t>
      </w:r>
      <w:r w:rsidR="00BA00A5">
        <w:t xml:space="preserve"> meetings</w:t>
      </w:r>
      <w:r w:rsidR="0005558B">
        <w:t>,</w:t>
      </w:r>
      <w:r w:rsidR="00BA00A5">
        <w:t xml:space="preserve"> but I suspect that if I wished to have an additional meeting with her I would be able to obtain it</w:t>
      </w:r>
      <w:r w:rsidR="00BA42CD">
        <w:t>.</w:t>
      </w:r>
      <w:r w:rsidR="00D0596B">
        <w:t xml:space="preserve"> </w:t>
      </w:r>
      <w:r w:rsidR="00BA00A5">
        <w:t xml:space="preserve">I </w:t>
      </w:r>
      <w:r>
        <w:t>find quarterly meetings are adequate at this point in time</w:t>
      </w:r>
      <w:r w:rsidR="00BA00A5">
        <w:t xml:space="preserve"> because we build up to an agenda of outstanding matters</w:t>
      </w:r>
      <w:r w:rsidR="00BA42CD">
        <w:t>.</w:t>
      </w:r>
      <w:r w:rsidR="00D0596B">
        <w:t xml:space="preserve"> </w:t>
      </w:r>
      <w:r w:rsidR="00BA00A5">
        <w:t>We cover the ground over the previous 90 days fairly comprehensively and look forward.</w:t>
      </w:r>
    </w:p>
    <w:p w:rsidR="003B2ECB" w:rsidP="00F57C8D">
      <w:pPr>
        <w:pStyle w:val="Question"/>
      </w:pPr>
      <w:sdt>
        <w:sdtPr>
          <w:alias w:val="Member"/>
          <w:tag w:val="&lt;Member mnisId='4764' dodsId=''&gt;"/>
          <w:id w:val="-1981380348"/>
          <w:placeholder>
            <w:docPart w:val="DefaultPlaceholder_-1854013440"/>
          </w:placeholder>
          <w:richText/>
        </w:sdtPr>
        <w:sdtContent>
          <w:r w:rsidRPr="00F57C8D" w:rsidR="00F57C8D">
            <w:rPr>
              <w:b/>
            </w:rPr>
            <w:t>Bell Ribeiro-Addy:</w:t>
          </w:r>
        </w:sdtContent>
      </w:sdt>
      <w:r w:rsidR="00F57C8D">
        <w:t xml:space="preserve"> The </w:t>
      </w:r>
      <w:r w:rsidR="0005558B">
        <w:t xml:space="preserve">commission </w:t>
      </w:r>
      <w:r w:rsidR="00F57C8D">
        <w:t xml:space="preserve">was criticised by race and equality campaigners </w:t>
      </w:r>
      <w:r w:rsidR="00BA00A5">
        <w:t xml:space="preserve">and experts </w:t>
      </w:r>
      <w:r w:rsidR="00F57C8D">
        <w:t>earlier this year</w:t>
      </w:r>
      <w:r w:rsidR="00BA00A5">
        <w:t xml:space="preserve"> for your quite positive response to </w:t>
      </w:r>
      <w:r w:rsidR="00D0596B">
        <w:t xml:space="preserve">the </w:t>
      </w:r>
      <w:r w:rsidR="0005558B">
        <w:t xml:space="preserve">Commission </w:t>
      </w:r>
      <w:r w:rsidR="00BA00A5">
        <w:t>on Rac</w:t>
      </w:r>
      <w:r w:rsidR="0005558B">
        <w:t>e</w:t>
      </w:r>
      <w:r w:rsidR="00BA00A5">
        <w:t xml:space="preserve"> and Ethnic Disparities</w:t>
      </w:r>
      <w:r w:rsidR="00036416">
        <w:t xml:space="preserve"> </w:t>
      </w:r>
      <w:r w:rsidR="00BA00A5">
        <w:t>report</w:t>
      </w:r>
      <w:r w:rsidR="00BA42CD">
        <w:t>.</w:t>
      </w:r>
      <w:r w:rsidR="00D0596B">
        <w:t xml:space="preserve"> </w:t>
      </w:r>
      <w:r w:rsidR="00F57C8D">
        <w:t xml:space="preserve">Do you think there are lessons you </w:t>
      </w:r>
      <w:r w:rsidR="00BA00A5">
        <w:t>could</w:t>
      </w:r>
      <w:r w:rsidR="00F57C8D">
        <w:t xml:space="preserve"> learn about that</w:t>
      </w:r>
      <w:r w:rsidR="00BA42CD">
        <w:t>?</w:t>
      </w:r>
      <w:r w:rsidR="00D0596B">
        <w:t xml:space="preserve"> </w:t>
      </w:r>
      <w:r w:rsidR="00BA00A5">
        <w:t xml:space="preserve">Were staff within the EHRC actually consulted on </w:t>
      </w:r>
      <w:r w:rsidR="00D0596B">
        <w:t>the commission</w:t>
      </w:r>
      <w:r w:rsidR="00BA00A5">
        <w:t>’s response</w:t>
      </w:r>
      <w:r w:rsidR="0057359D">
        <w:t>?</w:t>
      </w:r>
    </w:p>
    <w:p w:rsidR="00000F2D" w:rsidP="00F57C8D">
      <w:pPr>
        <w:pStyle w:val="Answer"/>
      </w:pPr>
      <w:sdt>
        <w:sdtPr>
          <w:alias w:val="Witness"/>
          <w:id w:val="94378648"/>
          <w:placeholder>
            <w:docPart w:val="DefaultPlaceholder_-1854013440"/>
          </w:placeholder>
          <w:richText/>
        </w:sdtPr>
        <w:sdtContent>
          <w:r w:rsidR="00C239A1">
            <w:rPr>
              <w:b/>
              <w:i/>
              <w:iCs/>
            </w:rPr>
            <w:t>Baroness Falkner:</w:t>
          </w:r>
          <w:r w:rsidRPr="00F57C8D" w:rsidR="00F57C8D">
            <w:rPr>
              <w:b/>
            </w:rPr>
            <w:t xml:space="preserve"> </w:t>
          </w:r>
        </w:sdtContent>
      </w:sdt>
      <w:r w:rsidR="00BA00A5">
        <w:t xml:space="preserve">The </w:t>
      </w:r>
      <w:r w:rsidR="0005558B">
        <w:t xml:space="preserve">commission </w:t>
      </w:r>
      <w:r w:rsidR="00BA00A5">
        <w:t>did not really respond</w:t>
      </w:r>
      <w:r w:rsidR="00BA42CD">
        <w:t>.</w:t>
      </w:r>
      <w:r w:rsidR="00D0596B">
        <w:t xml:space="preserve"> </w:t>
      </w:r>
      <w:r w:rsidR="00F57C8D">
        <w:t>We have not responded</w:t>
      </w:r>
      <w:r w:rsidR="00BA42CD">
        <w:t>.</w:t>
      </w:r>
      <w:r w:rsidR="00D0596B">
        <w:t xml:space="preserve"> </w:t>
      </w:r>
      <w:r w:rsidR="006D0F4D">
        <w:t xml:space="preserve">We are awaiting the </w:t>
      </w:r>
      <w:r w:rsidR="0005558B">
        <w:t xml:space="preserve">Government </w:t>
      </w:r>
      <w:r w:rsidR="006D0F4D">
        <w:t>response, which I understand is forthcoming</w:t>
      </w:r>
      <w:r w:rsidR="0057359D">
        <w:t>,</w:t>
      </w:r>
      <w:r w:rsidR="006D0F4D">
        <w:t xml:space="preserve"> and we will respond once we see the </w:t>
      </w:r>
      <w:r w:rsidR="0057359D">
        <w:t>G</w:t>
      </w:r>
      <w:r w:rsidR="006D0F4D">
        <w:t>overnment’s response</w:t>
      </w:r>
      <w:r w:rsidR="00BA42CD">
        <w:t>.</w:t>
      </w:r>
      <w:r w:rsidR="00D0596B">
        <w:t xml:space="preserve"> </w:t>
      </w:r>
      <w:r>
        <w:t xml:space="preserve">We are hopeful that the recommendations of </w:t>
      </w:r>
      <w:r w:rsidR="00D0596B">
        <w:t xml:space="preserve">the </w:t>
      </w:r>
      <w:r w:rsidR="00145544">
        <w:t xml:space="preserve">Commission on Race and Ethnic Disparities </w:t>
      </w:r>
      <w:r>
        <w:t>will be taken forward</w:t>
      </w:r>
      <w:r w:rsidR="006D0F4D">
        <w:t xml:space="preserve"> and that the EHRC will be tasked with further work in that area.</w:t>
      </w:r>
    </w:p>
    <w:p w:rsidR="00F57C8D" w:rsidP="00000F2D">
      <w:pPr>
        <w:pStyle w:val="Question"/>
      </w:pPr>
      <w:sdt>
        <w:sdtPr>
          <w:alias w:val="Member"/>
          <w:tag w:val="&lt;Member mnisId='4764' dodsId=''&gt;"/>
          <w:id w:val="1091741658"/>
          <w:placeholder>
            <w:docPart w:val="DefaultPlaceholder_-1854013440"/>
          </w:placeholder>
          <w:richText/>
        </w:sdtPr>
        <w:sdtContent>
          <w:r w:rsidRPr="00000F2D" w:rsidR="00000F2D">
            <w:rPr>
              <w:b/>
            </w:rPr>
            <w:t>Bell Ribeiro-Addy:</w:t>
          </w:r>
        </w:sdtContent>
      </w:sdt>
      <w:r w:rsidR="00000F2D">
        <w:t xml:space="preserve"> </w:t>
      </w:r>
      <w:r w:rsidR="006D0F4D">
        <w:t>You offered no response to it at all</w:t>
      </w:r>
      <w:r w:rsidR="00145544">
        <w:t>—n</w:t>
      </w:r>
      <w:r w:rsidR="006D0F4D">
        <w:t>o welcome, no comment on it</w:t>
      </w:r>
      <w:r w:rsidR="006969F2">
        <w:t>?</w:t>
      </w:r>
    </w:p>
    <w:p w:rsidR="00000F2D" w:rsidP="00000F2D">
      <w:pPr>
        <w:pStyle w:val="Answer"/>
      </w:pPr>
      <w:sdt>
        <w:sdtPr>
          <w:alias w:val="Witness"/>
          <w:id w:val="1080096594"/>
          <w:placeholder>
            <w:docPart w:val="DefaultPlaceholder_-1854013440"/>
          </w:placeholder>
          <w:richText/>
        </w:sdtPr>
        <w:sdtContent>
          <w:r w:rsidR="00C239A1">
            <w:rPr>
              <w:b/>
              <w:i/>
              <w:iCs/>
            </w:rPr>
            <w:t>Baroness Falkner:</w:t>
          </w:r>
          <w:r w:rsidRPr="00000F2D">
            <w:rPr>
              <w:b/>
            </w:rPr>
            <w:t xml:space="preserve"> </w:t>
          </w:r>
        </w:sdtContent>
      </w:sdt>
      <w:r w:rsidR="006D0F4D">
        <w:t>We commented on it</w:t>
      </w:r>
      <w:r w:rsidR="00BA42CD">
        <w:t>.</w:t>
      </w:r>
      <w:r w:rsidR="00D0596B">
        <w:t xml:space="preserve"> </w:t>
      </w:r>
      <w:r w:rsidR="006D0F4D">
        <w:t>We did not do a response</w:t>
      </w:r>
      <w:r w:rsidR="00BA42CD">
        <w:t>.</w:t>
      </w:r>
      <w:r w:rsidR="00D0596B">
        <w:t xml:space="preserve"> </w:t>
      </w:r>
      <w:r w:rsidR="006D0F4D">
        <w:t xml:space="preserve">I wrote a brief blog, saying that these were important areas, that the disparities highlighted were extremely important and gave us further information and data on where things are still continuing to go wrong, and </w:t>
      </w:r>
      <w:r w:rsidR="006D0F4D">
        <w:t xml:space="preserve">that we noted that we would be one of the bodies that would be involved in </w:t>
      </w:r>
      <w:r w:rsidR="00BA42CD">
        <w:t>taking the</w:t>
      </w:r>
      <w:r w:rsidR="006D0F4D">
        <w:t xml:space="preserve"> work forward.</w:t>
      </w:r>
    </w:p>
    <w:p w:rsidR="00000F2D" w:rsidP="00AB54D3">
      <w:pPr>
        <w:pStyle w:val="Question"/>
      </w:pPr>
      <w:sdt>
        <w:sdtPr>
          <w:alias w:val="Member"/>
          <w:tag w:val="&lt;Member mnisId='4764' dodsId=''&gt;"/>
          <w:id w:val="-339929298"/>
          <w:placeholder>
            <w:docPart w:val="DefaultPlaceholder_-1854013440"/>
          </w:placeholder>
          <w:richText/>
        </w:sdtPr>
        <w:sdtContent>
          <w:r w:rsidRPr="006D0F4D">
            <w:rPr>
              <w:b/>
            </w:rPr>
            <w:t>Bell Ribeiro-Addy:</w:t>
          </w:r>
        </w:sdtContent>
      </w:sdt>
      <w:r>
        <w:t xml:space="preserve"> </w:t>
      </w:r>
      <w:r w:rsidR="006D0F4D">
        <w:t>Coming from the head of the organisation</w:t>
      </w:r>
      <w:r w:rsidR="00F770BE">
        <w:t>,</w:t>
      </w:r>
      <w:r w:rsidR="006D0F4D">
        <w:t xml:space="preserve"> it was considered a response, although I understand it is not </w:t>
      </w:r>
      <w:r w:rsidR="006969F2">
        <w:t>a</w:t>
      </w:r>
      <w:r w:rsidR="006D0F4D">
        <w:t xml:space="preserve"> formal </w:t>
      </w:r>
      <w:r w:rsidR="00BA42CD">
        <w:t>response.</w:t>
      </w:r>
      <w:r w:rsidR="00D0596B">
        <w:t xml:space="preserve"> </w:t>
      </w:r>
      <w:r w:rsidR="006D0F4D">
        <w:t xml:space="preserve">The question </w:t>
      </w:r>
      <w:r w:rsidR="006969F2">
        <w:t>is</w:t>
      </w:r>
      <w:r w:rsidR="006D0F4D">
        <w:t xml:space="preserve"> how you feel about the negative response to your response</w:t>
      </w:r>
      <w:r w:rsidR="00F770BE">
        <w:t xml:space="preserve">. Do </w:t>
      </w:r>
      <w:r w:rsidR="006D0F4D">
        <w:t>you think there are any lessons to be learned</w:t>
      </w:r>
      <w:r w:rsidR="00BA42CD">
        <w:t>?</w:t>
      </w:r>
      <w:r w:rsidR="00D0596B">
        <w:t xml:space="preserve"> </w:t>
      </w:r>
      <w:r w:rsidR="001132AB">
        <w:t>Did you consult any staff in the EHRC before making such a response?</w:t>
      </w:r>
    </w:p>
    <w:p w:rsidR="001132AB" w:rsidP="00A81431">
      <w:pPr>
        <w:pStyle w:val="Answer"/>
      </w:pPr>
      <w:sdt>
        <w:sdtPr>
          <w:alias w:val="Witness"/>
          <w:id w:val="112176888"/>
          <w:placeholder>
            <w:docPart w:val="DefaultPlaceholder_-1854013440"/>
          </w:placeholder>
          <w:richText/>
        </w:sdtPr>
        <w:sdtContent>
          <w:r w:rsidR="00C239A1">
            <w:rPr>
              <w:b/>
              <w:i/>
              <w:iCs/>
            </w:rPr>
            <w:t>Baroness Falkner:</w:t>
          </w:r>
          <w:r w:rsidRPr="00A81431" w:rsidR="00A81431">
            <w:rPr>
              <w:b/>
            </w:rPr>
            <w:t xml:space="preserve"> </w:t>
          </w:r>
        </w:sdtContent>
      </w:sdt>
      <w:r w:rsidR="006D0F4D">
        <w:t xml:space="preserve">As </w:t>
      </w:r>
      <w:r w:rsidR="007739E7">
        <w:t xml:space="preserve">chair </w:t>
      </w:r>
      <w:r w:rsidR="006D0F4D">
        <w:t>of the organisation</w:t>
      </w:r>
      <w:r w:rsidR="007739E7">
        <w:t>,</w:t>
      </w:r>
      <w:r w:rsidR="006D0F4D">
        <w:t xml:space="preserve"> I would not </w:t>
      </w:r>
      <w:r w:rsidR="00BA42CD">
        <w:t>dream</w:t>
      </w:r>
      <w:r w:rsidR="006D0F4D">
        <w:t xml:space="preserve"> of making a response without consulting staff, so I did</w:t>
      </w:r>
      <w:r w:rsidR="00BA42CD">
        <w:t>.</w:t>
      </w:r>
      <w:r w:rsidR="00D0596B">
        <w:t xml:space="preserve"> </w:t>
      </w:r>
      <w:r w:rsidR="006D0F4D">
        <w:t>My answer is straightforward and it is yes</w:t>
      </w:r>
      <w:r w:rsidR="006969F2">
        <w:t>,</w:t>
      </w:r>
      <w:r w:rsidR="006D0F4D">
        <w:t xml:space="preserve"> I did</w:t>
      </w:r>
      <w:r w:rsidR="00BA42CD">
        <w:t>.</w:t>
      </w:r>
      <w:r w:rsidR="00D0596B">
        <w:t xml:space="preserve"> </w:t>
      </w:r>
      <w:r w:rsidR="00FE2442">
        <w:t xml:space="preserve">I do not think it is </w:t>
      </w:r>
      <w:r>
        <w:t xml:space="preserve">for me to comment on criticism of a </w:t>
      </w:r>
      <w:r w:rsidR="008B1977">
        <w:t xml:space="preserve">Government </w:t>
      </w:r>
      <w:r>
        <w:t>report</w:t>
      </w:r>
      <w:r w:rsidR="00FE2442">
        <w:t xml:space="preserve"> of the criticism of me commenting on a </w:t>
      </w:r>
      <w:r w:rsidR="008B1977">
        <w:t>Government</w:t>
      </w:r>
      <w:r w:rsidR="00FE2442">
        <w:t xml:space="preserve"> report</w:t>
      </w:r>
      <w:r w:rsidR="00BA42CD">
        <w:t>.</w:t>
      </w:r>
      <w:r w:rsidR="00D0596B">
        <w:t xml:space="preserve"> </w:t>
      </w:r>
      <w:r w:rsidR="006969F2">
        <w:t>That</w:t>
      </w:r>
      <w:r w:rsidR="00FE2442">
        <w:t xml:space="preserve"> takes us back to Alice and rabbit holes</w:t>
      </w:r>
      <w:r w:rsidR="008B1977">
        <w:t>,</w:t>
      </w:r>
      <w:r w:rsidR="00FE2442">
        <w:t xml:space="preserve"> and other </w:t>
      </w:r>
      <w:r w:rsidR="00BA42CD">
        <w:t>distractions</w:t>
      </w:r>
      <w:r w:rsidR="00FE2442">
        <w:t xml:space="preserve"> that are not particular</w:t>
      </w:r>
      <w:r w:rsidR="0057359D">
        <w:t>ly</w:t>
      </w:r>
      <w:r w:rsidR="00FE2442">
        <w:t xml:space="preserve"> pertinent to the important work that will need to be done to take forward the recommendations of the CRED </w:t>
      </w:r>
      <w:r w:rsidR="00BA42CD">
        <w:t>report.</w:t>
      </w:r>
    </w:p>
    <w:p w:rsidR="00A81431" w:rsidP="001132AB">
      <w:pPr>
        <w:pStyle w:val="Question"/>
      </w:pPr>
      <w:sdt>
        <w:sdtPr>
          <w:alias w:val="Member"/>
          <w:tag w:val="&lt;Member mnisId='4764' dodsId=''&gt;"/>
          <w:id w:val="-924725742"/>
          <w:placeholder>
            <w:docPart w:val="DefaultPlaceholder_-1854013440"/>
          </w:placeholder>
          <w:richText/>
        </w:sdtPr>
        <w:sdtContent>
          <w:r w:rsidRPr="001132AB" w:rsidR="001132AB">
            <w:rPr>
              <w:b/>
            </w:rPr>
            <w:t>Bell Ribeiro-Addy:</w:t>
          </w:r>
        </w:sdtContent>
      </w:sdt>
      <w:r w:rsidR="001132AB">
        <w:t xml:space="preserve"> </w:t>
      </w:r>
      <w:r w:rsidR="00FE2442">
        <w:t>Y</w:t>
      </w:r>
      <w:r w:rsidR="001132AB">
        <w:t xml:space="preserve">our very clear guidance is that </w:t>
      </w:r>
      <w:r w:rsidR="0057359D">
        <w:t>e</w:t>
      </w:r>
      <w:r w:rsidR="001132AB">
        <w:t xml:space="preserve">quality </w:t>
      </w:r>
      <w:r w:rsidR="0057359D">
        <w:t>i</w:t>
      </w:r>
      <w:r w:rsidR="001132AB">
        <w:t xml:space="preserve">mpact </w:t>
      </w:r>
      <w:r w:rsidR="0057359D">
        <w:t>a</w:t>
      </w:r>
      <w:r w:rsidR="001132AB">
        <w:t>ssessments should be published</w:t>
      </w:r>
      <w:r w:rsidR="00FE2442">
        <w:t xml:space="preserve"> on every piece of legislation, </w:t>
      </w:r>
      <w:r w:rsidR="00BA42CD">
        <w:t>whereas</w:t>
      </w:r>
      <w:r w:rsidR="00FE2442">
        <w:t xml:space="preserve"> the </w:t>
      </w:r>
      <w:r w:rsidR="008B1977">
        <w:t>Government</w:t>
      </w:r>
      <w:r w:rsidR="00FE2442">
        <w:t xml:space="preserve"> say they should not routinely be made public</w:t>
      </w:r>
      <w:r w:rsidR="00BA42CD">
        <w:t>.</w:t>
      </w:r>
      <w:r w:rsidR="00D0596B">
        <w:t xml:space="preserve"> </w:t>
      </w:r>
      <w:r w:rsidR="006969F2">
        <w:t>W</w:t>
      </w:r>
      <w:r w:rsidR="001132AB">
        <w:t xml:space="preserve">hat </w:t>
      </w:r>
      <w:r w:rsidR="0039396A">
        <w:t>conversations</w:t>
      </w:r>
      <w:r w:rsidR="001132AB">
        <w:t xml:space="preserve"> </w:t>
      </w:r>
      <w:r w:rsidR="006969F2">
        <w:t xml:space="preserve">have </w:t>
      </w:r>
      <w:r w:rsidR="001132AB">
        <w:t>you</w:t>
      </w:r>
      <w:r w:rsidR="00FE2442">
        <w:t xml:space="preserve"> </w:t>
      </w:r>
      <w:r w:rsidR="001132AB">
        <w:t xml:space="preserve">had with </w:t>
      </w:r>
      <w:r w:rsidR="004101E8">
        <w:t>Minister</w:t>
      </w:r>
      <w:r w:rsidR="008B1977">
        <w:t xml:space="preserve">s </w:t>
      </w:r>
      <w:r w:rsidR="001132AB">
        <w:t>about this</w:t>
      </w:r>
      <w:r w:rsidR="006969F2">
        <w:t xml:space="preserve">? </w:t>
      </w:r>
      <w:r w:rsidR="008B1977">
        <w:t xml:space="preserve">Do </w:t>
      </w:r>
      <w:r w:rsidR="00FE2442">
        <w:t>you agree that</w:t>
      </w:r>
      <w:r w:rsidR="006969F2">
        <w:t>,</w:t>
      </w:r>
      <w:r w:rsidR="00FE2442">
        <w:t xml:space="preserve"> by not publishing such equality impact assessments</w:t>
      </w:r>
      <w:r w:rsidR="006969F2">
        <w:t>,</w:t>
      </w:r>
      <w:r w:rsidR="00FE2442">
        <w:t xml:space="preserve"> they are in fact circumventing the law</w:t>
      </w:r>
      <w:r w:rsidR="0057359D">
        <w:t>?</w:t>
      </w:r>
      <w:r w:rsidR="00D0596B">
        <w:t xml:space="preserve"> </w:t>
      </w:r>
      <w:r w:rsidR="0057359D">
        <w:t>I</w:t>
      </w:r>
      <w:r w:rsidR="00FE2442">
        <w:t>f they continue not to publish equality impact assessments</w:t>
      </w:r>
      <w:r w:rsidR="006969F2">
        <w:t xml:space="preserve">, </w:t>
      </w:r>
      <w:r w:rsidR="00FE2442">
        <w:t>what action do you intend to take?</w:t>
      </w:r>
    </w:p>
    <w:p w:rsidR="001132AB" w:rsidP="001132AB">
      <w:pPr>
        <w:pStyle w:val="Answer"/>
      </w:pPr>
      <w:sdt>
        <w:sdtPr>
          <w:alias w:val="Witness"/>
          <w:id w:val="1977329030"/>
          <w:placeholder>
            <w:docPart w:val="DefaultPlaceholder_-1854013440"/>
          </w:placeholder>
          <w:richText/>
        </w:sdtPr>
        <w:sdtContent>
          <w:r w:rsidR="00C239A1">
            <w:rPr>
              <w:b/>
              <w:i/>
              <w:iCs/>
            </w:rPr>
            <w:t>Baroness Falkner:</w:t>
          </w:r>
          <w:r w:rsidRPr="001132AB">
            <w:rPr>
              <w:b/>
            </w:rPr>
            <w:t xml:space="preserve"> </w:t>
          </w:r>
        </w:sdtContent>
      </w:sdt>
      <w:r>
        <w:t>I am going to ask Marcial to answer that.</w:t>
      </w:r>
    </w:p>
    <w:p w:rsidR="0057359D" w:rsidP="001132AB">
      <w:pPr>
        <w:pStyle w:val="Answer"/>
      </w:pPr>
      <w:sdt>
        <w:sdtPr>
          <w:alias w:val="Witness"/>
          <w:id w:val="-660695850"/>
          <w:placeholder>
            <w:docPart w:val="DefaultPlaceholder_-1854013440"/>
          </w:placeholder>
          <w:richText/>
        </w:sdtPr>
        <w:sdtContent>
          <w:r w:rsidRPr="00D0596B" w:rsidR="00D0596B">
            <w:rPr>
              <w:b/>
              <w:i/>
              <w:iCs/>
            </w:rPr>
            <w:t>Marcial Boo:</w:t>
          </w:r>
          <w:r w:rsidRPr="001132AB" w:rsidR="001132AB">
            <w:rPr>
              <w:b/>
            </w:rPr>
            <w:t xml:space="preserve"> </w:t>
          </w:r>
        </w:sdtContent>
      </w:sdt>
      <w:r w:rsidR="00FE2442">
        <w:t xml:space="preserve">It is the right thing to do, to ask </w:t>
      </w:r>
      <w:r w:rsidR="008B1977">
        <w:t>Government</w:t>
      </w:r>
      <w:r w:rsidR="00D77A84">
        <w:t xml:space="preserve"> Department</w:t>
      </w:r>
      <w:r w:rsidR="00FE2442">
        <w:t>s to publish equality impact assessments.</w:t>
      </w:r>
      <w:r w:rsidR="00D0596B">
        <w:t xml:space="preserve"> </w:t>
      </w:r>
      <w:r w:rsidR="00FE2442">
        <w:t>It is an important tool that we use and want to use</w:t>
      </w:r>
      <w:r>
        <w:t>,</w:t>
      </w:r>
      <w:r w:rsidR="00FE2442">
        <w:t xml:space="preserve"> to make sure that every policymaker considers the Equality Act and the protected characteristics when they are coming up with new proposals, whether it is in a </w:t>
      </w:r>
      <w:r w:rsidR="004101E8">
        <w:t xml:space="preserve">Green Paper </w:t>
      </w:r>
      <w:r w:rsidR="00FE2442">
        <w:t xml:space="preserve">or in draft </w:t>
      </w:r>
      <w:r w:rsidR="00BA42CD">
        <w:t>legislation.</w:t>
      </w:r>
      <w:r w:rsidR="00D0596B">
        <w:t xml:space="preserve"> </w:t>
      </w:r>
      <w:r w:rsidR="00FE2442">
        <w:t>We want to make sure that is the case</w:t>
      </w:r>
      <w:r w:rsidR="00BA42CD">
        <w:t>.</w:t>
      </w:r>
    </w:p>
    <w:p w:rsidR="001132AB" w:rsidP="001132AB">
      <w:pPr>
        <w:pStyle w:val="Answer"/>
      </w:pPr>
      <w:r>
        <w:t>A</w:t>
      </w:r>
      <w:r w:rsidR="0057359D">
        <w:t>s</w:t>
      </w:r>
      <w:r>
        <w:t xml:space="preserve"> you are aware, some </w:t>
      </w:r>
      <w:r w:rsidR="008B1977">
        <w:t>Government</w:t>
      </w:r>
      <w:r w:rsidR="00D77A84">
        <w:t xml:space="preserve"> Department</w:t>
      </w:r>
      <w:r>
        <w:t xml:space="preserve">s do </w:t>
      </w:r>
      <w:r w:rsidR="00D85854">
        <w:t>it</w:t>
      </w:r>
      <w:r>
        <w:t xml:space="preserve"> better than others</w:t>
      </w:r>
      <w:r w:rsidR="00BA42CD">
        <w:t>.</w:t>
      </w:r>
      <w:r w:rsidR="00D0596B">
        <w:t xml:space="preserve"> </w:t>
      </w:r>
      <w:r>
        <w:t xml:space="preserve">I will look to make contact with </w:t>
      </w:r>
      <w:r w:rsidR="008B1977">
        <w:t>Government</w:t>
      </w:r>
      <w:r w:rsidR="00D77A84">
        <w:t xml:space="preserve"> Department</w:t>
      </w:r>
      <w:r>
        <w:t>s where we feel they have not produced or published equality impact assessments</w:t>
      </w:r>
      <w:r w:rsidR="0057359D">
        <w:t>,</w:t>
      </w:r>
      <w:r>
        <w:t xml:space="preserve"> and make sure </w:t>
      </w:r>
      <w:r w:rsidR="00CD011E">
        <w:t xml:space="preserve">that </w:t>
      </w:r>
      <w:r>
        <w:t>they have taken in</w:t>
      </w:r>
      <w:r w:rsidR="00BA42CD">
        <w:t>to</w:t>
      </w:r>
      <w:r>
        <w:t xml:space="preserve"> consideration equality and human rights issues in the proposals they are drafting</w:t>
      </w:r>
      <w:r w:rsidR="00BA42CD">
        <w:t>.</w:t>
      </w:r>
      <w:r w:rsidR="00D0596B">
        <w:t xml:space="preserve"> </w:t>
      </w:r>
      <w:r w:rsidR="00CD011E">
        <w:t xml:space="preserve">That </w:t>
      </w:r>
      <w:r w:rsidR="000E6878">
        <w:t>will need to happen case by case but, in general</w:t>
      </w:r>
      <w:r w:rsidR="00D85854">
        <w:t xml:space="preserve">, </w:t>
      </w:r>
      <w:r w:rsidR="000E6878">
        <w:t>it is an important tool.</w:t>
      </w:r>
    </w:p>
    <w:p w:rsidR="009E6D08" w:rsidP="000E6878">
      <w:pPr>
        <w:pStyle w:val="Answer"/>
      </w:pPr>
      <w:sdt>
        <w:sdtPr>
          <w:alias w:val="Witness"/>
          <w:id w:val="288179276"/>
          <w:placeholder>
            <w:docPart w:val="DefaultPlaceholder_-1854013440"/>
          </w:placeholder>
          <w:richText/>
        </w:sdtPr>
        <w:sdtContent>
          <w:r w:rsidR="00C239A1">
            <w:rPr>
              <w:b/>
              <w:i/>
              <w:iCs/>
            </w:rPr>
            <w:t>Baroness Falkner:</w:t>
          </w:r>
          <w:r w:rsidRPr="000E6878" w:rsidR="000E6878">
            <w:rPr>
              <w:b/>
            </w:rPr>
            <w:t xml:space="preserve"> </w:t>
          </w:r>
        </w:sdtContent>
      </w:sdt>
      <w:r w:rsidR="002A3652">
        <w:t xml:space="preserve">The </w:t>
      </w:r>
      <w:r w:rsidR="00BA42CD">
        <w:t>important thing</w:t>
      </w:r>
      <w:r w:rsidR="002A3652">
        <w:t>, to me,</w:t>
      </w:r>
      <w:r w:rsidR="00FE2442">
        <w:t xml:space="preserve"> about equality impact assessments is not so much that they are published</w:t>
      </w:r>
      <w:r w:rsidR="002A3652">
        <w:t>,</w:t>
      </w:r>
      <w:r w:rsidR="00FE2442">
        <w:t xml:space="preserve"> but that the relevant </w:t>
      </w:r>
      <w:r w:rsidR="008B1977">
        <w:t>Government</w:t>
      </w:r>
      <w:r w:rsidR="00D77A84">
        <w:t xml:space="preserve"> Department</w:t>
      </w:r>
      <w:r w:rsidR="00FE2442">
        <w:t xml:space="preserve"> takes their findings seriously</w:t>
      </w:r>
      <w:r w:rsidR="002A3652">
        <w:t>,</w:t>
      </w:r>
      <w:r w:rsidR="00FE2442">
        <w:t xml:space="preserve"> and adapts and adjusts its proposed policy to take into account </w:t>
      </w:r>
      <w:r w:rsidR="00BA42CD">
        <w:t>whatever</w:t>
      </w:r>
      <w:r w:rsidR="00FE2442">
        <w:t xml:space="preserve"> they are finding in the </w:t>
      </w:r>
      <w:r w:rsidR="00BA42CD">
        <w:t>equality</w:t>
      </w:r>
      <w:r w:rsidR="00FE2442">
        <w:t xml:space="preserve"> impact assessments</w:t>
      </w:r>
      <w:r w:rsidR="00BA42CD">
        <w:t>.</w:t>
      </w:r>
      <w:r w:rsidR="00D0596B">
        <w:t xml:space="preserve"> </w:t>
      </w:r>
      <w:r>
        <w:t>I see that as the principle that underlies equality impact assessments.</w:t>
      </w:r>
    </w:p>
    <w:p w:rsidR="00FE2442" w:rsidP="00B179BF">
      <w:pPr>
        <w:pStyle w:val="Question"/>
      </w:pPr>
      <w:sdt>
        <w:sdtPr>
          <w:alias w:val="Member"/>
          <w:tag w:val="&lt;Member mnisId='4764' dodsId=''&gt;"/>
          <w:id w:val="551822554"/>
          <w:placeholder>
            <w:docPart w:val="DefaultPlaceholder_-1854013440"/>
          </w:placeholder>
          <w:richText/>
        </w:sdtPr>
        <w:sdtContent>
          <w:r w:rsidRPr="009E6D08" w:rsidR="009E6D08">
            <w:rPr>
              <w:b/>
            </w:rPr>
            <w:t>Bell Ribeiro-Addy:</w:t>
          </w:r>
        </w:sdtContent>
      </w:sdt>
      <w:r w:rsidR="009E6D08">
        <w:t xml:space="preserve"> </w:t>
      </w:r>
      <w:r w:rsidR="00D85854">
        <w:t>Do you</w:t>
      </w:r>
      <w:r>
        <w:t xml:space="preserve"> agree that they should be carried out</w:t>
      </w:r>
      <w:r w:rsidR="00D85854">
        <w:t>?</w:t>
      </w:r>
    </w:p>
    <w:p w:rsidR="00B179BF" w:rsidP="00B179BF">
      <w:pPr>
        <w:pStyle w:val="Question"/>
        <w:numPr>
          <w:ilvl w:val="0"/>
          <w:numId w:val="0"/>
        </w:numPr>
        <w:ind w:left="794"/>
        <w:rPr>
          <w:b/>
        </w:rPr>
      </w:pPr>
      <w:sdt>
        <w:sdtPr>
          <w:alias w:val="Witness"/>
          <w:id w:val="-1122385209"/>
          <w:placeholder>
            <w:docPart w:val="DefaultPlaceholder_-1854013440"/>
          </w:placeholder>
          <w:richText/>
        </w:sdtPr>
        <w:sdtContent>
          <w:r w:rsidR="00C239A1">
            <w:rPr>
              <w:b/>
              <w:i/>
              <w:iCs/>
            </w:rPr>
            <w:t>Baroness Falkner:</w:t>
          </w:r>
          <w:r w:rsidRPr="009E6D08" w:rsidR="009E6D08">
            <w:rPr>
              <w:b/>
            </w:rPr>
            <w:t xml:space="preserve"> </w:t>
          </w:r>
        </w:sdtContent>
      </w:sdt>
      <w:r w:rsidRPr="0057359D">
        <w:t>Yes.</w:t>
      </w:r>
    </w:p>
    <w:p w:rsidR="00B179BF" w:rsidP="00B179BF">
      <w:pPr>
        <w:pStyle w:val="Question"/>
      </w:pPr>
      <w:sdt>
        <w:sdtPr>
          <w:alias w:val="Member"/>
          <w:tag w:val="&lt;Member mnisId='4764' dodsId=''&gt;"/>
          <w:id w:val="380826631"/>
          <w:placeholder>
            <w:docPart w:val="57D2865451A24E52A861ACA8BF236B6B"/>
          </w:placeholder>
          <w:richText/>
        </w:sdtPr>
        <w:sdtContent>
          <w:r w:rsidRPr="009E6D08">
            <w:rPr>
              <w:b/>
            </w:rPr>
            <w:t>Bell Ribeiro-Addy:</w:t>
          </w:r>
        </w:sdtContent>
      </w:sdt>
      <w:r>
        <w:t xml:space="preserve"> </w:t>
      </w:r>
      <w:r w:rsidR="00D85854">
        <w:t>And you</w:t>
      </w:r>
      <w:r>
        <w:t xml:space="preserve"> agree that it has been put down in law that they should carry them out. What powers do you have to take action against Departments that do not carry them out and do not publish them? Do you have no powers or would </w:t>
      </w:r>
      <w:r w:rsidR="00D85854">
        <w:t xml:space="preserve">you </w:t>
      </w:r>
      <w:r>
        <w:t>not use those powers?</w:t>
      </w:r>
    </w:p>
    <w:p w:rsidR="009E6D08" w:rsidP="00B179BF">
      <w:pPr>
        <w:pStyle w:val="Question"/>
        <w:numPr>
          <w:ilvl w:val="0"/>
          <w:numId w:val="0"/>
        </w:numPr>
        <w:ind w:left="794"/>
      </w:pPr>
      <w:sdt>
        <w:sdtPr>
          <w:alias w:val="Witness"/>
          <w:id w:val="566776566"/>
          <w:placeholder>
            <w:docPart w:val="57D2865451A24E52A861ACA8BF236B6B"/>
          </w:placeholder>
          <w:richText/>
        </w:sdtPr>
        <w:sdtContent>
          <w:r w:rsidR="00C239A1">
            <w:rPr>
              <w:b/>
              <w:i/>
              <w:iCs/>
            </w:rPr>
            <w:t>Baroness Falkner:</w:t>
          </w:r>
          <w:r w:rsidRPr="009E6D08" w:rsidR="00B179BF">
            <w:rPr>
              <w:b/>
            </w:rPr>
            <w:t xml:space="preserve"> </w:t>
          </w:r>
        </w:sdtContent>
      </w:sdt>
      <w:r w:rsidR="00B179BF">
        <w:t>We do not have any powers.</w:t>
      </w:r>
    </w:p>
    <w:p w:rsidR="009E6D08" w:rsidP="009E6D08">
      <w:pPr>
        <w:pStyle w:val="Question"/>
      </w:pPr>
      <w:sdt>
        <w:sdtPr>
          <w:alias w:val="Member"/>
          <w:tag w:val="&lt;Member mnisId='4764' dodsId=''&gt;"/>
          <w:id w:val="14044333"/>
          <w:placeholder>
            <w:docPart w:val="DefaultPlaceholder_-1854013440"/>
          </w:placeholder>
          <w:richText/>
        </w:sdtPr>
        <w:sdtContent>
          <w:r w:rsidRPr="009E6D08">
            <w:rPr>
              <w:b/>
            </w:rPr>
            <w:t>Bell Ribeiro-Addy:</w:t>
          </w:r>
        </w:sdtContent>
      </w:sdt>
      <w:r>
        <w:t xml:space="preserve"> </w:t>
      </w:r>
      <w:r w:rsidR="00FE2442">
        <w:t xml:space="preserve">How exactly would you hold the </w:t>
      </w:r>
      <w:r w:rsidR="008B1977">
        <w:t>Government</w:t>
      </w:r>
      <w:r w:rsidR="00FE2442">
        <w:t xml:space="preserve"> to account on whether or not they do this</w:t>
      </w:r>
      <w:r w:rsidR="00BA42CD">
        <w:t>?</w:t>
      </w:r>
      <w:r w:rsidR="00D0596B">
        <w:t xml:space="preserve"> </w:t>
      </w:r>
      <w:r>
        <w:t xml:space="preserve">I understand what you are saying about it </w:t>
      </w:r>
      <w:r w:rsidR="0039396A">
        <w:t>being</w:t>
      </w:r>
      <w:r>
        <w:t xml:space="preserve"> more </w:t>
      </w:r>
      <w:r w:rsidR="0039396A">
        <w:t>important</w:t>
      </w:r>
      <w:r>
        <w:t xml:space="preserve"> that they actually do it and consider</w:t>
      </w:r>
      <w:r w:rsidR="00FE2442">
        <w:t>, but how on earth do we hold them to account if we cannot see their working out?</w:t>
      </w:r>
    </w:p>
    <w:p w:rsidR="0057359D" w:rsidP="009E6D08">
      <w:pPr>
        <w:pStyle w:val="Answer"/>
      </w:pPr>
      <w:sdt>
        <w:sdtPr>
          <w:alias w:val="Witness"/>
          <w:id w:val="1689094680"/>
          <w:placeholder>
            <w:docPart w:val="DefaultPlaceholder_-1854013440"/>
          </w:placeholder>
          <w:richText/>
        </w:sdtPr>
        <w:sdtContent>
          <w:r w:rsidR="00C239A1">
            <w:rPr>
              <w:b/>
              <w:i/>
              <w:iCs/>
            </w:rPr>
            <w:t>Baroness Falkner:</w:t>
          </w:r>
          <w:r w:rsidRPr="009E6D08" w:rsidR="009E6D08">
            <w:rPr>
              <w:b/>
            </w:rPr>
            <w:t xml:space="preserve"> </w:t>
          </w:r>
        </w:sdtContent>
      </w:sdt>
      <w:r w:rsidR="009E6D08">
        <w:t xml:space="preserve">There are several ways in which we interact with </w:t>
      </w:r>
      <w:r w:rsidR="008B1977">
        <w:t>Government</w:t>
      </w:r>
      <w:r w:rsidR="00BA42CD">
        <w:t>.</w:t>
      </w:r>
      <w:r w:rsidR="00D0596B">
        <w:t xml:space="preserve"> </w:t>
      </w:r>
      <w:r w:rsidR="00FE2442">
        <w:t>If you are talking specifically about legislation, which is what is in consideration here</w:t>
      </w:r>
      <w:r>
        <w:t>, w</w:t>
      </w:r>
      <w:r w:rsidR="009E6D08">
        <w:t xml:space="preserve">e attempt </w:t>
      </w:r>
      <w:r w:rsidR="00FE2442">
        <w:t xml:space="preserve">to </w:t>
      </w:r>
      <w:r w:rsidR="009E6D08">
        <w:t xml:space="preserve">work upstream with </w:t>
      </w:r>
      <w:r w:rsidR="008B1977">
        <w:t>Government</w:t>
      </w:r>
      <w:r w:rsidR="009E6D08">
        <w:t xml:space="preserve"> in the development of legislation</w:t>
      </w:r>
      <w:r w:rsidR="00BA42CD">
        <w:t>.</w:t>
      </w:r>
      <w:r w:rsidR="00D0596B">
        <w:t xml:space="preserve"> </w:t>
      </w:r>
      <w:r w:rsidR="00FE2442">
        <w:t xml:space="preserve">We meet when a </w:t>
      </w:r>
      <w:r w:rsidR="006950C0">
        <w:t xml:space="preserve">Bill </w:t>
      </w:r>
      <w:r w:rsidR="00FE2442">
        <w:t>is being drafted</w:t>
      </w:r>
      <w:r w:rsidR="00BA42CD">
        <w:t>.</w:t>
      </w:r>
      <w:r w:rsidR="00D0596B">
        <w:t xml:space="preserve"> </w:t>
      </w:r>
      <w:r w:rsidR="00FE2442">
        <w:t xml:space="preserve">We continue to engage with the </w:t>
      </w:r>
      <w:r w:rsidR="00D85854">
        <w:t xml:space="preserve">civil service </w:t>
      </w:r>
      <w:r w:rsidR="00FE2442">
        <w:t xml:space="preserve">in the drafting of that </w:t>
      </w:r>
      <w:r w:rsidR="006950C0">
        <w:t>Bill</w:t>
      </w:r>
      <w:r w:rsidR="00BA42CD">
        <w:t>.</w:t>
      </w:r>
      <w:r w:rsidR="00D0596B">
        <w:t xml:space="preserve"> </w:t>
      </w:r>
      <w:r w:rsidR="009E6D08">
        <w:t xml:space="preserve">We </w:t>
      </w:r>
      <w:r w:rsidR="00D47441">
        <w:t xml:space="preserve">are </w:t>
      </w:r>
      <w:r w:rsidR="009E6D08">
        <w:t>aware</w:t>
      </w:r>
      <w:r w:rsidR="00D47441">
        <w:t>,</w:t>
      </w:r>
      <w:r w:rsidR="009E6D08">
        <w:t xml:space="preserve"> generally</w:t>
      </w:r>
      <w:r w:rsidR="00D47441">
        <w:t>,</w:t>
      </w:r>
      <w:r w:rsidR="009E6D08">
        <w:t xml:space="preserve"> before </w:t>
      </w:r>
      <w:r w:rsidR="00FE2442">
        <w:t>a</w:t>
      </w:r>
      <w:r w:rsidR="009E6D08">
        <w:t xml:space="preserve"> </w:t>
      </w:r>
      <w:r w:rsidR="006950C0">
        <w:t xml:space="preserve">Bill </w:t>
      </w:r>
      <w:r w:rsidR="009E6D08">
        <w:t>is published as to what is in it</w:t>
      </w:r>
      <w:r>
        <w:t>,</w:t>
      </w:r>
      <w:r w:rsidR="009E6D08">
        <w:t xml:space="preserve"> and we point out the equality implications </w:t>
      </w:r>
      <w:r w:rsidR="00FE2442">
        <w:t xml:space="preserve">of that </w:t>
      </w:r>
      <w:r w:rsidR="009E6D08">
        <w:t>on a regular basis</w:t>
      </w:r>
      <w:r w:rsidR="00BA42CD">
        <w:t>.</w:t>
      </w:r>
    </w:p>
    <w:p w:rsidR="00D47441" w:rsidP="009E6D08">
      <w:pPr>
        <w:pStyle w:val="Answer"/>
      </w:pPr>
      <w:r>
        <w:t xml:space="preserve">Should the </w:t>
      </w:r>
      <w:r w:rsidR="008B1977">
        <w:t>Government</w:t>
      </w:r>
      <w:r>
        <w:t xml:space="preserve"> </w:t>
      </w:r>
      <w:r w:rsidR="00BA42CD">
        <w:t>of</w:t>
      </w:r>
      <w:r>
        <w:t xml:space="preserve"> the day decide not to take on board our assessments</w:t>
      </w:r>
      <w:r w:rsidR="006950C0">
        <w:t>,</w:t>
      </w:r>
      <w:r>
        <w:t xml:space="preserve"> we</w:t>
      </w:r>
      <w:r w:rsidR="00AB54D3">
        <w:t xml:space="preserve"> </w:t>
      </w:r>
      <w:r w:rsidR="006950C0">
        <w:t xml:space="preserve">brief </w:t>
      </w:r>
      <w:r w:rsidR="00AB54D3">
        <w:t xml:space="preserve">parliamentarians and publish </w:t>
      </w:r>
      <w:r w:rsidR="00BA42CD">
        <w:t>parliamentary</w:t>
      </w:r>
      <w:r w:rsidR="00AB54D3">
        <w:t xml:space="preserve"> briefings to tell </w:t>
      </w:r>
      <w:r w:rsidR="007B7074">
        <w:t>you</w:t>
      </w:r>
      <w:r w:rsidR="00AB54D3">
        <w:t xml:space="preserve"> of our concerns in that regard</w:t>
      </w:r>
      <w:r w:rsidR="0057359D">
        <w:t>,</w:t>
      </w:r>
      <w:r w:rsidR="00AB54D3">
        <w:t xml:space="preserve"> and we hope that you will be able to take that forward through </w:t>
      </w:r>
      <w:r w:rsidR="00BA42CD">
        <w:t>amendments</w:t>
      </w:r>
      <w:r w:rsidR="00AB54D3">
        <w:t xml:space="preserve"> to legislation, in both </w:t>
      </w:r>
      <w:r w:rsidR="00A363B4">
        <w:t>Houses</w:t>
      </w:r>
      <w:r w:rsidR="00AB54D3">
        <w:t>.</w:t>
      </w:r>
    </w:p>
    <w:p w:rsidR="009E6D08" w:rsidP="00D47441">
      <w:pPr>
        <w:pStyle w:val="Question"/>
      </w:pPr>
      <w:sdt>
        <w:sdtPr>
          <w:alias w:val="Member"/>
          <w:tag w:val="&lt;Member mnisId='4764' dodsId=''&gt;"/>
          <w:id w:val="-1342320077"/>
          <w:placeholder>
            <w:docPart w:val="DefaultPlaceholder_-1854013440"/>
          </w:placeholder>
          <w:richText/>
        </w:sdtPr>
        <w:sdtContent>
          <w:r w:rsidRPr="00D47441" w:rsidR="00D47441">
            <w:rPr>
              <w:b/>
            </w:rPr>
            <w:t>Bell Ribeiro-Addy:</w:t>
          </w:r>
        </w:sdtContent>
      </w:sdt>
      <w:r w:rsidR="00D47441">
        <w:t xml:space="preserve"> </w:t>
      </w:r>
      <w:r w:rsidR="00AB54D3">
        <w:t xml:space="preserve">At no point in time could you actually take action on any </w:t>
      </w:r>
      <w:r w:rsidR="008B1977">
        <w:t>Government</w:t>
      </w:r>
      <w:r w:rsidR="00D77A84">
        <w:t xml:space="preserve"> Department</w:t>
      </w:r>
      <w:r w:rsidR="00D85854">
        <w:t>?</w:t>
      </w:r>
      <w:r w:rsidR="00D0596B">
        <w:t xml:space="preserve"> </w:t>
      </w:r>
      <w:r w:rsidR="00AB54D3">
        <w:t xml:space="preserve">I suppose this comes </w:t>
      </w:r>
      <w:r w:rsidR="00BA42CD">
        <w:t>down</w:t>
      </w:r>
      <w:r w:rsidR="00AB54D3">
        <w:t xml:space="preserve"> to whether you are there to advise the </w:t>
      </w:r>
      <w:r w:rsidR="008B1977">
        <w:t>Government</w:t>
      </w:r>
      <w:r w:rsidR="00AB54D3">
        <w:t xml:space="preserve"> or </w:t>
      </w:r>
      <w:r w:rsidR="00D85854">
        <w:t xml:space="preserve">to </w:t>
      </w:r>
      <w:r w:rsidR="00AB54D3">
        <w:t xml:space="preserve">hold the </w:t>
      </w:r>
      <w:r w:rsidR="008B1977">
        <w:t>Government</w:t>
      </w:r>
      <w:r w:rsidR="00AB54D3">
        <w:t xml:space="preserve"> to account</w:t>
      </w:r>
      <w:r w:rsidR="00BA42CD">
        <w:t>.</w:t>
      </w:r>
      <w:r w:rsidR="00D0596B">
        <w:t xml:space="preserve"> </w:t>
      </w:r>
      <w:r w:rsidR="00AB54D3">
        <w:t xml:space="preserve">It was my belief that the </w:t>
      </w:r>
      <w:r w:rsidR="00BA42CD">
        <w:t>Equality</w:t>
      </w:r>
      <w:r w:rsidR="00AB54D3">
        <w:t xml:space="preserve"> and Human Rights Commission </w:t>
      </w:r>
      <w:r w:rsidR="00D85854">
        <w:t>is</w:t>
      </w:r>
      <w:r w:rsidR="00AB54D3">
        <w:t xml:space="preserve"> actually meant to hold the </w:t>
      </w:r>
      <w:r w:rsidR="008B1977">
        <w:t>Government</w:t>
      </w:r>
      <w:r w:rsidR="00AB54D3">
        <w:t xml:space="preserve"> to account, but in order to do that you would have to have some power to</w:t>
      </w:r>
      <w:r w:rsidR="00962B12">
        <w:t>—</w:t>
      </w:r>
      <w:r w:rsidR="00AB54D3">
        <w:t>I do not want to use the word</w:t>
      </w:r>
      <w:r w:rsidR="00036416">
        <w:t xml:space="preserve"> “</w:t>
      </w:r>
      <w:r w:rsidR="00AB54D3">
        <w:t>sanction</w:t>
      </w:r>
      <w:r w:rsidR="00962B12">
        <w:t>”</w:t>
      </w:r>
      <w:r w:rsidR="00AB54D3">
        <w:t>.</w:t>
      </w:r>
    </w:p>
    <w:p w:rsidR="0064035C" w:rsidP="00D47441">
      <w:pPr>
        <w:pStyle w:val="Answer"/>
      </w:pPr>
      <w:sdt>
        <w:sdtPr>
          <w:alias w:val="Witness"/>
          <w:id w:val="1844972291"/>
          <w:placeholder>
            <w:docPart w:val="DefaultPlaceholder_-1854013440"/>
          </w:placeholder>
          <w:richText/>
        </w:sdtPr>
        <w:sdtContent>
          <w:r w:rsidR="00C239A1">
            <w:rPr>
              <w:b/>
              <w:i/>
              <w:iCs/>
            </w:rPr>
            <w:t>Baroness Falkner:</w:t>
          </w:r>
          <w:r w:rsidRPr="00D47441" w:rsidR="00D47441">
            <w:rPr>
              <w:b/>
            </w:rPr>
            <w:t xml:space="preserve"> </w:t>
          </w:r>
        </w:sdtContent>
      </w:sdt>
      <w:r w:rsidR="00AB54D3">
        <w:t xml:space="preserve">Indeed, the powers that we have at the moment are when a </w:t>
      </w:r>
      <w:r w:rsidR="00962B12">
        <w:t xml:space="preserve">Bill </w:t>
      </w:r>
      <w:r w:rsidR="00AB54D3">
        <w:t xml:space="preserve">becomes an </w:t>
      </w:r>
      <w:r w:rsidR="00962B12">
        <w:t xml:space="preserve">Act </w:t>
      </w:r>
      <w:r w:rsidR="00AB54D3">
        <w:t>and is then implemented</w:t>
      </w:r>
      <w:r w:rsidR="0057359D">
        <w:t>.</w:t>
      </w:r>
      <w:r w:rsidR="00D0596B">
        <w:t xml:space="preserve"> </w:t>
      </w:r>
      <w:r w:rsidR="0057359D">
        <w:t>T</w:t>
      </w:r>
      <w:r w:rsidR="00AB54D3">
        <w:t>hat is the stage at which we can do litigation.</w:t>
      </w:r>
    </w:p>
    <w:p w:rsidR="00D47441" w:rsidP="0064035C">
      <w:pPr>
        <w:pStyle w:val="Question"/>
      </w:pPr>
      <w:sdt>
        <w:sdtPr>
          <w:alias w:val="Member"/>
          <w:tag w:val="&lt;Member mnisId='4764' dodsId=''&gt;"/>
          <w:id w:val="487053433"/>
          <w:placeholder>
            <w:docPart w:val="DefaultPlaceholder_-1854013440"/>
          </w:placeholder>
          <w:richText/>
        </w:sdtPr>
        <w:sdtContent>
          <w:r w:rsidRPr="0064035C" w:rsidR="0064035C">
            <w:rPr>
              <w:b/>
            </w:rPr>
            <w:t>Bell Ribeiro-Addy:</w:t>
          </w:r>
        </w:sdtContent>
      </w:sdt>
      <w:r w:rsidR="0064035C">
        <w:t xml:space="preserve"> Do you consider that you might do that in a case where it is clear</w:t>
      </w:r>
      <w:r w:rsidR="00AB54D3">
        <w:t xml:space="preserve"> that the equality impact assessment </w:t>
      </w:r>
      <w:r w:rsidR="00361C74">
        <w:t xml:space="preserve">either </w:t>
      </w:r>
      <w:r w:rsidR="00AB54D3">
        <w:t xml:space="preserve">has </w:t>
      </w:r>
      <w:r w:rsidR="00361C74">
        <w:t xml:space="preserve">not </w:t>
      </w:r>
      <w:r w:rsidR="00AB54D3">
        <w:t>been correctly carried out or does not meet the needs of equalities legislation as it stands</w:t>
      </w:r>
      <w:r w:rsidR="00BA42CD">
        <w:t>?</w:t>
      </w:r>
      <w:r w:rsidR="00D0596B">
        <w:t xml:space="preserve"> </w:t>
      </w:r>
      <w:r w:rsidR="00AB54D3">
        <w:t>Is that something you would be willing to do</w:t>
      </w:r>
      <w:r w:rsidR="00BA42CD">
        <w:t>?</w:t>
      </w:r>
      <w:r w:rsidR="00D0596B">
        <w:t xml:space="preserve"> </w:t>
      </w:r>
      <w:r w:rsidR="00AB54D3">
        <w:t>I have never seen that action taken</w:t>
      </w:r>
      <w:r w:rsidR="0057359D">
        <w:t>,</w:t>
      </w:r>
      <w:r w:rsidR="00AB54D3">
        <w:t xml:space="preserve"> and it is clear to me that there are many different pieces of legislation that do not meet equalities standards.</w:t>
      </w:r>
    </w:p>
    <w:p w:rsidR="00D9032C" w:rsidP="0064035C">
      <w:pPr>
        <w:pStyle w:val="Answer"/>
      </w:pPr>
      <w:sdt>
        <w:sdtPr>
          <w:alias w:val="Witness"/>
          <w:id w:val="-497804505"/>
          <w:placeholder>
            <w:docPart w:val="DefaultPlaceholder_-1854013440"/>
          </w:placeholder>
          <w:richText/>
        </w:sdtPr>
        <w:sdtContent>
          <w:r w:rsidR="00C239A1">
            <w:rPr>
              <w:b/>
              <w:i/>
              <w:iCs/>
            </w:rPr>
            <w:t>Baroness Falkner:</w:t>
          </w:r>
          <w:r w:rsidRPr="0064035C" w:rsidR="0064035C">
            <w:rPr>
              <w:b/>
            </w:rPr>
            <w:t xml:space="preserve"> </w:t>
          </w:r>
        </w:sdtContent>
      </w:sdt>
      <w:r w:rsidR="008049E5">
        <w:t xml:space="preserve">We have enforcement against </w:t>
      </w:r>
      <w:r w:rsidR="008B1977">
        <w:t>Government</w:t>
      </w:r>
      <w:r w:rsidR="00D77A84">
        <w:t xml:space="preserve"> Department</w:t>
      </w:r>
      <w:r w:rsidR="008049E5">
        <w:t>s on a regular basis</w:t>
      </w:r>
      <w:r w:rsidR="00BA42CD">
        <w:t>.</w:t>
      </w:r>
      <w:r w:rsidR="00D0596B">
        <w:t xml:space="preserve"> </w:t>
      </w:r>
      <w:r w:rsidR="00AB54D3">
        <w:t>We undertake enforcement on a regular basis</w:t>
      </w:r>
      <w:r w:rsidR="00361C74">
        <w:t>:</w:t>
      </w:r>
      <w:r w:rsidR="00D0596B">
        <w:t xml:space="preserve"> </w:t>
      </w:r>
      <w:r w:rsidR="00AB54D3">
        <w:t xml:space="preserve">Windrush and the Home </w:t>
      </w:r>
      <w:r w:rsidR="00BA42CD">
        <w:t xml:space="preserve">Office, </w:t>
      </w:r>
      <w:r w:rsidR="000535F2">
        <w:t xml:space="preserve">the </w:t>
      </w:r>
      <w:r w:rsidR="00BA42CD">
        <w:t>Department</w:t>
      </w:r>
      <w:r w:rsidR="00AB54D3">
        <w:t xml:space="preserve"> </w:t>
      </w:r>
      <w:r w:rsidR="00361C74">
        <w:t>of</w:t>
      </w:r>
      <w:r w:rsidR="00AB54D3">
        <w:t xml:space="preserve"> Health and </w:t>
      </w:r>
      <w:r w:rsidR="0057359D">
        <w:t>S</w:t>
      </w:r>
      <w:r w:rsidR="00AB54D3">
        <w:t>ocial Care</w:t>
      </w:r>
      <w:r w:rsidR="000535F2">
        <w:t>.</w:t>
      </w:r>
      <w:r w:rsidR="00AB54D3">
        <w:t xml:space="preserve"> </w:t>
      </w:r>
      <w:r w:rsidR="000535F2">
        <w:t xml:space="preserve">There </w:t>
      </w:r>
      <w:r w:rsidR="008049E5">
        <w:t xml:space="preserve">are a host of </w:t>
      </w:r>
      <w:r w:rsidR="008B1977">
        <w:t>Government</w:t>
      </w:r>
      <w:r w:rsidR="00D77A84">
        <w:t xml:space="preserve"> Department</w:t>
      </w:r>
      <w:r w:rsidR="008049E5">
        <w:t>s that we take action against</w:t>
      </w:r>
      <w:r w:rsidR="00D85854">
        <w:t xml:space="preserve">, </w:t>
      </w:r>
      <w:r w:rsidR="008049E5">
        <w:t>and we will continue to do that</w:t>
      </w:r>
      <w:r w:rsidR="00BA42CD">
        <w:t>.</w:t>
      </w:r>
      <w:r w:rsidR="00D0596B">
        <w:t xml:space="preserve"> </w:t>
      </w:r>
      <w:r w:rsidR="00AB54D3">
        <w:t>That is part of our powers to so do</w:t>
      </w:r>
      <w:r w:rsidR="00BA42CD">
        <w:t>.</w:t>
      </w:r>
      <w:r w:rsidR="00D0596B">
        <w:t xml:space="preserve"> </w:t>
      </w:r>
      <w:r w:rsidR="00760219">
        <w:t>I</w:t>
      </w:r>
      <w:r w:rsidR="00AB54D3">
        <w:t xml:space="preserve">n advance of a policy proposal becoming an </w:t>
      </w:r>
      <w:r w:rsidR="00390BC8">
        <w:t xml:space="preserve">Act </w:t>
      </w:r>
      <w:r w:rsidR="00AB54D3">
        <w:t xml:space="preserve">of </w:t>
      </w:r>
      <w:r w:rsidR="00BA42CD">
        <w:t>Parliament</w:t>
      </w:r>
      <w:r w:rsidR="00AB54D3">
        <w:t xml:space="preserve">, all we </w:t>
      </w:r>
      <w:r w:rsidR="00AB54D3">
        <w:t>can do is advi</w:t>
      </w:r>
      <w:r w:rsidR="00D85854">
        <w:t>s</w:t>
      </w:r>
      <w:r w:rsidR="00AB54D3">
        <w:t>e</w:t>
      </w:r>
      <w:r w:rsidR="00BA42CD">
        <w:t>.</w:t>
      </w:r>
      <w:r w:rsidR="00D0596B">
        <w:t xml:space="preserve"> </w:t>
      </w:r>
      <w:r w:rsidR="00AB54D3">
        <w:t>Our accountability does not come in at that stage</w:t>
      </w:r>
      <w:r w:rsidR="00BA42CD">
        <w:t>.</w:t>
      </w:r>
      <w:r w:rsidR="00D0596B">
        <w:t xml:space="preserve"> </w:t>
      </w:r>
      <w:r w:rsidR="00AB54D3">
        <w:t>It comes in post the law of the land being developed.</w:t>
      </w:r>
    </w:p>
    <w:p w:rsidR="0064035C" w:rsidP="00D9032C">
      <w:pPr>
        <w:pStyle w:val="Question"/>
      </w:pPr>
      <w:sdt>
        <w:sdtPr>
          <w:alias w:val="Member"/>
          <w:tag w:val="&lt;Member mnisId='4764' dodsId=''&gt;"/>
          <w:id w:val="939714258"/>
          <w:placeholder>
            <w:docPart w:val="DefaultPlaceholder_-1854013440"/>
          </w:placeholder>
          <w:richText/>
        </w:sdtPr>
        <w:sdtContent>
          <w:r w:rsidRPr="00D9032C" w:rsidR="00D9032C">
            <w:rPr>
              <w:b/>
            </w:rPr>
            <w:t>Bell Ribeiro-Addy:</w:t>
          </w:r>
        </w:sdtContent>
      </w:sdt>
      <w:r w:rsidR="00D9032C">
        <w:t xml:space="preserve"> The examples you just gave were on Windrush</w:t>
      </w:r>
      <w:r w:rsidR="00AB54D3">
        <w:t xml:space="preserve">, which was not a piece of </w:t>
      </w:r>
      <w:r w:rsidR="00BA42CD">
        <w:t>legalisation</w:t>
      </w:r>
      <w:r w:rsidR="00AB54D3">
        <w:t>, and</w:t>
      </w:r>
      <w:r w:rsidR="00D9032C">
        <w:t xml:space="preserve"> </w:t>
      </w:r>
      <w:r w:rsidR="00AB54D3">
        <w:t>health and social care more generally</w:t>
      </w:r>
      <w:r w:rsidR="00CF4CD6">
        <w:t>—</w:t>
      </w:r>
      <w:r w:rsidR="00AB54D3">
        <w:t xml:space="preserve">so action against </w:t>
      </w:r>
      <w:r w:rsidR="00D77A84">
        <w:t xml:space="preserve">Departments </w:t>
      </w:r>
      <w:r w:rsidR="00AB54D3">
        <w:t>in that respect</w:t>
      </w:r>
      <w:r w:rsidR="00BA42CD">
        <w:t>.</w:t>
      </w:r>
      <w:r w:rsidR="00D0596B">
        <w:t xml:space="preserve"> </w:t>
      </w:r>
      <w:r w:rsidR="00D9032C">
        <w:t xml:space="preserve">I was wondering what actions you could actually take on </w:t>
      </w:r>
      <w:r w:rsidR="00CF4CD6">
        <w:t xml:space="preserve">Acts, </w:t>
      </w:r>
      <w:r w:rsidR="00D9032C">
        <w:t>in the way you said you can</w:t>
      </w:r>
      <w:r w:rsidR="00AB54D3">
        <w:t xml:space="preserve">, whether or not you will be able to do that, </w:t>
      </w:r>
      <w:r w:rsidR="00CF4CD6">
        <w:t xml:space="preserve">and </w:t>
      </w:r>
      <w:r w:rsidR="00AB54D3">
        <w:t xml:space="preserve">whether or not you </w:t>
      </w:r>
      <w:r w:rsidR="00BA42CD">
        <w:t>have</w:t>
      </w:r>
      <w:r w:rsidR="00CF4CD6">
        <w:t>,</w:t>
      </w:r>
      <w:r w:rsidR="00AB54D3">
        <w:t xml:space="preserve"> or should or would</w:t>
      </w:r>
      <w:r w:rsidR="00CF4CD6">
        <w:t>,</w:t>
      </w:r>
      <w:r w:rsidR="00AB54D3">
        <w:t xml:space="preserve"> in the event that a piece of legislation is passed </w:t>
      </w:r>
      <w:r w:rsidR="00A958C1">
        <w:t>that</w:t>
      </w:r>
      <w:r w:rsidR="00AB54D3">
        <w:t xml:space="preserve"> clearly does not meet our equalities laws.</w:t>
      </w:r>
    </w:p>
    <w:p w:rsidR="00BC1B5E" w:rsidP="00D9032C">
      <w:pPr>
        <w:pStyle w:val="Answer"/>
      </w:pPr>
      <w:sdt>
        <w:sdtPr>
          <w:alias w:val="Witness"/>
          <w:id w:val="-325592037"/>
          <w:placeholder>
            <w:docPart w:val="DefaultPlaceholder_-1854013440"/>
          </w:placeholder>
          <w:richText/>
        </w:sdtPr>
        <w:sdtContent>
          <w:r w:rsidR="00C239A1">
            <w:rPr>
              <w:b/>
              <w:i/>
              <w:iCs/>
            </w:rPr>
            <w:t>Baroness Falkner:</w:t>
          </w:r>
          <w:r w:rsidRPr="00D9032C" w:rsidR="00D9032C">
            <w:rPr>
              <w:b/>
            </w:rPr>
            <w:t xml:space="preserve"> </w:t>
          </w:r>
        </w:sdtContent>
      </w:sdt>
      <w:r w:rsidR="00AB54D3">
        <w:t xml:space="preserve">My understanding in 18 years of being a parliamentarian is that Parliament is </w:t>
      </w:r>
      <w:r w:rsidR="00BA42CD">
        <w:t>sovereign</w:t>
      </w:r>
      <w:r w:rsidR="00AB54D3">
        <w:t>.</w:t>
      </w:r>
    </w:p>
    <w:p w:rsidR="00D9032C" w:rsidP="00BC1B5E">
      <w:pPr>
        <w:pStyle w:val="Question"/>
      </w:pPr>
      <w:sdt>
        <w:sdtPr>
          <w:alias w:val="Member"/>
          <w:tag w:val="&lt;Member mnisId='4764' dodsId=''&gt;"/>
          <w:id w:val="-616063418"/>
          <w:placeholder>
            <w:docPart w:val="DefaultPlaceholder_-1854013440"/>
          </w:placeholder>
          <w:richText/>
        </w:sdtPr>
        <w:sdtContent>
          <w:r w:rsidRPr="00BC1B5E" w:rsidR="00BC1B5E">
            <w:rPr>
              <w:b/>
            </w:rPr>
            <w:t>Bell Ribeiro-Addy:</w:t>
          </w:r>
        </w:sdtContent>
      </w:sdt>
      <w:r w:rsidR="00BC1B5E">
        <w:t xml:space="preserve"> </w:t>
      </w:r>
      <w:r w:rsidR="00AB54D3">
        <w:t xml:space="preserve">So the Equality and Human Rights Commission cannot hold the </w:t>
      </w:r>
      <w:r w:rsidR="008B1977">
        <w:t>Government</w:t>
      </w:r>
      <w:r w:rsidR="00AB54D3">
        <w:t xml:space="preserve"> to account on an </w:t>
      </w:r>
      <w:r w:rsidR="00DE6CD6">
        <w:t>Act</w:t>
      </w:r>
      <w:r w:rsidR="00D85854">
        <w:t>?</w:t>
      </w:r>
    </w:p>
    <w:p w:rsidR="00BC1B5E" w:rsidP="00BC1B5E">
      <w:pPr>
        <w:pStyle w:val="Answer"/>
      </w:pPr>
      <w:sdt>
        <w:sdtPr>
          <w:alias w:val="Witness"/>
          <w:id w:val="-904526085"/>
          <w:placeholder>
            <w:docPart w:val="DefaultPlaceholder_-1854013440"/>
          </w:placeholder>
          <w:richText/>
        </w:sdtPr>
        <w:sdtContent>
          <w:r w:rsidR="00C239A1">
            <w:rPr>
              <w:b/>
              <w:i/>
              <w:iCs/>
            </w:rPr>
            <w:t>Baroness Falkner:</w:t>
          </w:r>
          <w:r w:rsidRPr="00BC1B5E">
            <w:rPr>
              <w:b/>
            </w:rPr>
            <w:t xml:space="preserve"> </w:t>
          </w:r>
        </w:sdtContent>
      </w:sdt>
      <w:r>
        <w:t xml:space="preserve">We hold the </w:t>
      </w:r>
      <w:r w:rsidR="008B1977">
        <w:t>Government</w:t>
      </w:r>
      <w:r>
        <w:t xml:space="preserve"> to account all the time</w:t>
      </w:r>
      <w:r w:rsidR="00BA42CD">
        <w:t>.</w:t>
      </w:r>
      <w:r w:rsidR="00D0596B">
        <w:t xml:space="preserve"> </w:t>
      </w:r>
      <w:r w:rsidR="00AB54D3">
        <w:t xml:space="preserve">I do not think we could challenge a </w:t>
      </w:r>
      <w:r w:rsidR="00E33554">
        <w:t xml:space="preserve">Bill </w:t>
      </w:r>
      <w:r w:rsidR="00AB54D3">
        <w:t>in its entirety</w:t>
      </w:r>
      <w:r w:rsidR="00D85854">
        <w:t>,</w:t>
      </w:r>
      <w:r w:rsidR="00AB54D3">
        <w:t xml:space="preserve"> </w:t>
      </w:r>
      <w:r w:rsidR="00D85854">
        <w:t>as</w:t>
      </w:r>
      <w:r w:rsidR="00AB54D3">
        <w:t xml:space="preserve"> law passed by Parliament</w:t>
      </w:r>
      <w:r w:rsidR="00BA42CD">
        <w:t>.</w:t>
      </w:r>
      <w:r w:rsidR="00D0596B">
        <w:t xml:space="preserve"> </w:t>
      </w:r>
      <w:r>
        <w:t xml:space="preserve">We could challenge the workings of </w:t>
      </w:r>
      <w:r w:rsidR="00D85854">
        <w:t>an</w:t>
      </w:r>
      <w:r>
        <w:t xml:space="preserve"> </w:t>
      </w:r>
      <w:r w:rsidR="001603E3">
        <w:t>Act</w:t>
      </w:r>
      <w:r>
        <w:t>, which is where the discrimination happened against the Windrush generation.</w:t>
      </w:r>
    </w:p>
    <w:p w:rsidR="00BC1B5E" w:rsidP="00BC1B5E">
      <w:pPr>
        <w:pStyle w:val="Question"/>
      </w:pPr>
      <w:sdt>
        <w:sdtPr>
          <w:alias w:val="Member"/>
          <w:tag w:val="&lt;Member mnisId='4048' dodsId='31721'&gt;"/>
          <w:id w:val="1496000245"/>
          <w:placeholder>
            <w:docPart w:val="DefaultPlaceholder_-1854013440"/>
          </w:placeholder>
          <w:richText/>
        </w:sdtPr>
        <w:sdtContent>
          <w:r w:rsidRPr="00BC1B5E">
            <w:rPr>
              <w:b/>
            </w:rPr>
            <w:t>Chair:</w:t>
          </w:r>
        </w:sdtContent>
      </w:sdt>
      <w:r>
        <w:t xml:space="preserve"> </w:t>
      </w:r>
      <w:r w:rsidR="00AB54D3">
        <w:t xml:space="preserve">Which </w:t>
      </w:r>
      <w:r w:rsidR="00787C38">
        <w:t xml:space="preserve">Act </w:t>
      </w:r>
      <w:r w:rsidR="00AB54D3">
        <w:t>did you challenge?</w:t>
      </w:r>
    </w:p>
    <w:p w:rsidR="00BC1B5E" w:rsidP="00BC1B5E">
      <w:pPr>
        <w:pStyle w:val="Answer"/>
      </w:pPr>
      <w:sdt>
        <w:sdtPr>
          <w:alias w:val="Witness"/>
          <w:id w:val="1120342056"/>
          <w:placeholder>
            <w:docPart w:val="DefaultPlaceholder_-1854013440"/>
          </w:placeholder>
          <w:richText/>
        </w:sdtPr>
        <w:sdtContent>
          <w:r w:rsidR="00C239A1">
            <w:rPr>
              <w:b/>
              <w:i/>
              <w:iCs/>
            </w:rPr>
            <w:t>Baroness Falkner:</w:t>
          </w:r>
          <w:r w:rsidRPr="00BC1B5E">
            <w:rPr>
              <w:b/>
            </w:rPr>
            <w:t xml:space="preserve"> </w:t>
          </w:r>
        </w:sdtContent>
      </w:sdt>
      <w:r>
        <w:t>It is the Equality Act.</w:t>
      </w:r>
    </w:p>
    <w:p w:rsidR="00BC1B5E" w:rsidP="00BC1B5E">
      <w:pPr>
        <w:pStyle w:val="Question"/>
      </w:pPr>
      <w:sdt>
        <w:sdtPr>
          <w:alias w:val="Member"/>
          <w:tag w:val="&lt;Member mnisId='4048' dodsId='31721'&gt;"/>
          <w:id w:val="899490865"/>
          <w:placeholder>
            <w:docPart w:val="DefaultPlaceholder_-1854013440"/>
          </w:placeholder>
          <w:richText/>
        </w:sdtPr>
        <w:sdtContent>
          <w:r w:rsidRPr="00BC1B5E">
            <w:rPr>
              <w:b/>
            </w:rPr>
            <w:t>Chair:</w:t>
          </w:r>
        </w:sdtContent>
      </w:sdt>
      <w:r>
        <w:t xml:space="preserve"> </w:t>
      </w:r>
      <w:r w:rsidR="00AB54D3">
        <w:t xml:space="preserve">No, you said you </w:t>
      </w:r>
      <w:r w:rsidR="00BA42CD">
        <w:t>challenged</w:t>
      </w:r>
      <w:r w:rsidR="00AB54D3">
        <w:t xml:space="preserve"> the </w:t>
      </w:r>
      <w:r w:rsidR="001A4328">
        <w:t>Act</w:t>
      </w:r>
      <w:r w:rsidR="00AB54D3">
        <w:t xml:space="preserve">, so it would have been a specific immigration </w:t>
      </w:r>
      <w:r w:rsidR="000519AB">
        <w:t xml:space="preserve">Act </w:t>
      </w:r>
      <w:r w:rsidR="00AB54D3">
        <w:t xml:space="preserve">that you </w:t>
      </w:r>
      <w:r w:rsidR="00BA42CD">
        <w:t>were</w:t>
      </w:r>
      <w:r w:rsidR="00AB54D3">
        <w:t xml:space="preserve"> challenging.</w:t>
      </w:r>
    </w:p>
    <w:p w:rsidR="00D76513" w:rsidP="00BC1B5E">
      <w:pPr>
        <w:pStyle w:val="Answer"/>
      </w:pPr>
      <w:sdt>
        <w:sdtPr>
          <w:alias w:val="Witness"/>
          <w:id w:val="-1058549006"/>
          <w:placeholder>
            <w:docPart w:val="DefaultPlaceholder_-1854013440"/>
          </w:placeholder>
          <w:richText/>
        </w:sdtPr>
        <w:sdtContent>
          <w:r w:rsidR="00C239A1">
            <w:rPr>
              <w:b/>
              <w:i/>
              <w:iCs/>
            </w:rPr>
            <w:t>Baroness Falkner:</w:t>
          </w:r>
          <w:r w:rsidRPr="00BC1B5E" w:rsidR="00BC1B5E">
            <w:rPr>
              <w:b/>
            </w:rPr>
            <w:t xml:space="preserve"> </w:t>
          </w:r>
        </w:sdtContent>
      </w:sdt>
      <w:r w:rsidR="00BC1B5E">
        <w:t xml:space="preserve">We </w:t>
      </w:r>
      <w:r w:rsidR="00AB54D3">
        <w:t>were using the Equality Act to say that this group of people had been discriminated against</w:t>
      </w:r>
      <w:r w:rsidR="00BA42CD">
        <w:t>.</w:t>
      </w:r>
      <w:r w:rsidR="00D0596B">
        <w:t xml:space="preserve"> </w:t>
      </w:r>
      <w:r w:rsidR="00AB54D3">
        <w:t xml:space="preserve">We </w:t>
      </w:r>
      <w:r w:rsidR="00BC1B5E">
        <w:t xml:space="preserve">do not challenge </w:t>
      </w:r>
      <w:r w:rsidR="003648FE">
        <w:t xml:space="preserve">Acts </w:t>
      </w:r>
      <w:r w:rsidR="00BC1B5E">
        <w:t>in their entirety</w:t>
      </w:r>
      <w:r w:rsidR="00BA42CD">
        <w:t>.</w:t>
      </w:r>
      <w:r w:rsidR="00D0596B">
        <w:t xml:space="preserve"> </w:t>
      </w:r>
      <w:r w:rsidR="00BC1B5E">
        <w:t>We cannot do that</w:t>
      </w:r>
      <w:r w:rsidR="00BA42CD">
        <w:t>.</w:t>
      </w:r>
      <w:r w:rsidR="00D0596B">
        <w:t xml:space="preserve"> </w:t>
      </w:r>
      <w:r w:rsidR="00AB54D3">
        <w:t xml:space="preserve">If the policy implementation of a particular </w:t>
      </w:r>
      <w:r w:rsidR="001A0F16">
        <w:t xml:space="preserve">Act </w:t>
      </w:r>
      <w:r w:rsidR="00AB54D3">
        <w:t xml:space="preserve">does not comply with equality and human rights, we use equality and human rights legislation to challenge </w:t>
      </w:r>
      <w:r w:rsidR="00D85854">
        <w:t>it</w:t>
      </w:r>
      <w:r w:rsidR="00AB54D3">
        <w:t>.</w:t>
      </w:r>
    </w:p>
    <w:p w:rsidR="00760219" w:rsidP="00D76513">
      <w:pPr>
        <w:pStyle w:val="Question"/>
      </w:pPr>
      <w:sdt>
        <w:sdtPr>
          <w:alias w:val="Member"/>
          <w:tag w:val="&lt;Member mnisId='4764' dodsId=''&gt;"/>
          <w:id w:val="831417332"/>
          <w:placeholder>
            <w:docPart w:val="DefaultPlaceholder_-1854013440"/>
          </w:placeholder>
          <w:richText/>
        </w:sdtPr>
        <w:sdtContent>
          <w:r w:rsidRPr="00D76513" w:rsidR="00D76513">
            <w:rPr>
              <w:b/>
            </w:rPr>
            <w:t>Bell Ribeiro-Addy:</w:t>
          </w:r>
        </w:sdtContent>
      </w:sdt>
      <w:r w:rsidR="00D76513">
        <w:t xml:space="preserve"> </w:t>
      </w:r>
      <w:r w:rsidR="00AB54D3">
        <w:t>I understand</w:t>
      </w:r>
      <w:r w:rsidR="00BA42CD">
        <w:t>.</w:t>
      </w:r>
      <w:r w:rsidR="00D0596B">
        <w:t xml:space="preserve"> </w:t>
      </w:r>
      <w:r w:rsidR="00AB54D3">
        <w:t xml:space="preserve">Again, going back to your example of Windrush and the victims of that particular scandal, the </w:t>
      </w:r>
      <w:r w:rsidR="00BA42CD">
        <w:t>Equality</w:t>
      </w:r>
      <w:r w:rsidR="00AB54D3">
        <w:t xml:space="preserve"> and Human Rights Commission did not necessarily speak out about that until the scandal had been exposed, so it was not the Equality and Human Rights Commission doing the tackling in that case</w:t>
      </w:r>
      <w:r w:rsidR="00BA42CD">
        <w:t>.</w:t>
      </w:r>
      <w:r w:rsidR="00D0596B">
        <w:t xml:space="preserve"> </w:t>
      </w:r>
      <w:r w:rsidR="00571406">
        <w:t xml:space="preserve">I am just trying to understand the mechanism and the extent </w:t>
      </w:r>
      <w:r w:rsidR="00AB54D3">
        <w:t xml:space="preserve">to which </w:t>
      </w:r>
      <w:r w:rsidR="00571406">
        <w:t xml:space="preserve">you are willing to go to hold the </w:t>
      </w:r>
      <w:r w:rsidR="008B1977">
        <w:t>Government</w:t>
      </w:r>
      <w:r w:rsidR="00571406">
        <w:t xml:space="preserve"> to account on </w:t>
      </w:r>
      <w:r w:rsidR="003F6750">
        <w:t xml:space="preserve">Acts </w:t>
      </w:r>
      <w:r w:rsidR="00AB54D3">
        <w:t xml:space="preserve">as they pass, before they actually have </w:t>
      </w:r>
      <w:r>
        <w:t xml:space="preserve">an </w:t>
      </w:r>
      <w:r w:rsidR="00AB54D3">
        <w:t>effect on people</w:t>
      </w:r>
      <w:r w:rsidR="00BA42CD">
        <w:t>.</w:t>
      </w:r>
      <w:r w:rsidR="00D0596B">
        <w:t xml:space="preserve"> </w:t>
      </w:r>
    </w:p>
    <w:p w:rsidR="00BC1B5E" w:rsidP="00760219">
      <w:pPr>
        <w:pStyle w:val="Question"/>
        <w:numPr>
          <w:ilvl w:val="0"/>
          <w:numId w:val="0"/>
        </w:numPr>
        <w:ind w:left="794"/>
      </w:pPr>
      <w:r>
        <w:t xml:space="preserve">For example, today we have </w:t>
      </w:r>
      <w:r w:rsidR="00555421">
        <w:t>had the Budget</w:t>
      </w:r>
      <w:r w:rsidR="00BA42CD">
        <w:t>.</w:t>
      </w:r>
      <w:r w:rsidR="00D0596B">
        <w:t xml:space="preserve"> </w:t>
      </w:r>
      <w:r w:rsidR="00555421">
        <w:t xml:space="preserve">I have not seen the equality impact assessments on the </w:t>
      </w:r>
      <w:r w:rsidR="00D85854">
        <w:t>B</w:t>
      </w:r>
      <w:r w:rsidR="00555421">
        <w:t>udget, but say you saw that and you saw that there were issues</w:t>
      </w:r>
      <w:r w:rsidR="00336A85">
        <w:t>.</w:t>
      </w:r>
      <w:r w:rsidR="00555421">
        <w:t xml:space="preserve"> </w:t>
      </w:r>
      <w:r w:rsidR="00336A85">
        <w:t xml:space="preserve">What </w:t>
      </w:r>
      <w:r w:rsidR="00555421">
        <w:t>action could and would you take to prevent people’s equality needs being trampled on as a result of this particular piece of legislation</w:t>
      </w:r>
      <w:r w:rsidR="00BA42CD">
        <w:t>?</w:t>
      </w:r>
      <w:r w:rsidR="00D0596B">
        <w:t xml:space="preserve"> </w:t>
      </w:r>
    </w:p>
    <w:p w:rsidR="00760219" w:rsidP="00942E2F">
      <w:pPr>
        <w:pStyle w:val="Answer"/>
      </w:pPr>
      <w:sdt>
        <w:sdtPr>
          <w:alias w:val="Witness"/>
          <w:id w:val="289402778"/>
          <w:placeholder>
            <w:docPart w:val="DefaultPlaceholder_-1854013440"/>
          </w:placeholder>
          <w:richText/>
        </w:sdtPr>
        <w:sdtContent>
          <w:r w:rsidRPr="00D0596B" w:rsidR="00D0596B">
            <w:rPr>
              <w:b/>
              <w:i/>
              <w:iCs/>
            </w:rPr>
            <w:t>Marcial Boo:</w:t>
          </w:r>
          <w:r w:rsidRPr="00942E2F" w:rsidR="00942E2F">
            <w:rPr>
              <w:b/>
            </w:rPr>
            <w:t xml:space="preserve"> </w:t>
          </w:r>
        </w:sdtContent>
      </w:sdt>
      <w:r w:rsidR="00942E2F">
        <w:t>I want to make sure that the Equality and Human Rights Commission is doing its job effectively to uphold the Equality Act</w:t>
      </w:r>
      <w:r w:rsidR="00BA42CD">
        <w:t>.</w:t>
      </w:r>
      <w:r w:rsidR="00D0596B">
        <w:t xml:space="preserve"> </w:t>
      </w:r>
      <w:r w:rsidR="00555421">
        <w:t xml:space="preserve">As new proposals come forward, whether in Parliament here or in the </w:t>
      </w:r>
      <w:r w:rsidR="008B1977">
        <w:t>Government</w:t>
      </w:r>
      <w:r w:rsidR="00E87FD0">
        <w:t>s</w:t>
      </w:r>
      <w:r w:rsidR="00BA42CD">
        <w:t xml:space="preserve"> </w:t>
      </w:r>
      <w:r w:rsidR="00555421">
        <w:t xml:space="preserve">of Scotland and Wales, we need to take a view about whether there is a </w:t>
      </w:r>
      <w:r w:rsidR="00555421">
        <w:t xml:space="preserve">risk that any of the measures in the </w:t>
      </w:r>
      <w:r w:rsidR="00F81C79">
        <w:t xml:space="preserve">Bill </w:t>
      </w:r>
      <w:r w:rsidR="00555421">
        <w:t>may impact on equality in one way or another</w:t>
      </w:r>
      <w:r w:rsidR="00BA42CD">
        <w:t>.</w:t>
      </w:r>
      <w:r w:rsidR="00D0596B">
        <w:t xml:space="preserve"> </w:t>
      </w:r>
      <w:r w:rsidR="00C055FF">
        <w:t xml:space="preserve">If we judge </w:t>
      </w:r>
      <w:r w:rsidR="00555421">
        <w:t xml:space="preserve">that </w:t>
      </w:r>
      <w:r w:rsidR="00C055FF">
        <w:t xml:space="preserve">might be the case, we have a choice about how we engage with policymakers and </w:t>
      </w:r>
      <w:r w:rsidR="00555421">
        <w:t>p</w:t>
      </w:r>
      <w:r w:rsidR="00C055FF">
        <w:t>arliamentarians</w:t>
      </w:r>
      <w:r w:rsidR="00555421">
        <w:t xml:space="preserve"> to make sure our concerns are addressed</w:t>
      </w:r>
      <w:r w:rsidR="00BA42CD">
        <w:t>.</w:t>
      </w:r>
      <w:r w:rsidR="00D0596B">
        <w:t xml:space="preserve"> </w:t>
      </w:r>
      <w:r w:rsidR="00555421">
        <w:t xml:space="preserve">That may be, at that </w:t>
      </w:r>
      <w:r w:rsidR="00BA42CD">
        <w:t>stage of</w:t>
      </w:r>
      <w:r w:rsidR="00555421">
        <w:t xml:space="preserve"> the process, in having conversations at official or </w:t>
      </w:r>
      <w:r w:rsidR="00265938">
        <w:t xml:space="preserve">ministerial </w:t>
      </w:r>
      <w:r w:rsidR="00555421">
        <w:t xml:space="preserve">level, with people in </w:t>
      </w:r>
      <w:r w:rsidR="008B1977">
        <w:t>Government</w:t>
      </w:r>
      <w:r w:rsidR="00D77A84">
        <w:t xml:space="preserve"> Department</w:t>
      </w:r>
      <w:r w:rsidR="00555421">
        <w:t>s</w:t>
      </w:r>
      <w:r w:rsidR="00BA42CD">
        <w:t>.</w:t>
      </w:r>
      <w:r w:rsidR="00D0596B">
        <w:t xml:space="preserve"> </w:t>
      </w:r>
      <w:r w:rsidR="00555421">
        <w:t>It may be in providing briefing</w:t>
      </w:r>
      <w:r w:rsidR="00E62BE5">
        <w:t>s</w:t>
      </w:r>
      <w:r w:rsidR="00555421">
        <w:t xml:space="preserve"> to this </w:t>
      </w:r>
      <w:r w:rsidR="0009214A">
        <w:t xml:space="preserve">House </w:t>
      </w:r>
      <w:r w:rsidR="00555421">
        <w:t>so that those concerns can be addressed in debate</w:t>
      </w:r>
      <w:r w:rsidR="00BA42CD">
        <w:t>.</w:t>
      </w:r>
      <w:r w:rsidR="00D0596B">
        <w:t xml:space="preserve"> </w:t>
      </w:r>
      <w:r w:rsidR="00BA42CD">
        <w:t>That</w:t>
      </w:r>
      <w:r w:rsidR="00555421">
        <w:t xml:space="preserve"> is at that stage in the process</w:t>
      </w:r>
      <w:r w:rsidR="00BA42CD">
        <w:t>.</w:t>
      </w:r>
      <w:r w:rsidR="00D0596B">
        <w:t xml:space="preserve"> </w:t>
      </w:r>
    </w:p>
    <w:p w:rsidR="00C055FF" w:rsidP="00942E2F">
      <w:pPr>
        <w:pStyle w:val="Answer"/>
      </w:pPr>
      <w:r>
        <w:t xml:space="preserve">Once </w:t>
      </w:r>
      <w:r w:rsidR="00555421">
        <w:t xml:space="preserve">the UK </w:t>
      </w:r>
      <w:r>
        <w:t>Parliament</w:t>
      </w:r>
      <w:r w:rsidR="00E62BE5">
        <w:t xml:space="preserve"> </w:t>
      </w:r>
      <w:r>
        <w:t>has passed legislation, we move into</w:t>
      </w:r>
      <w:r w:rsidR="00555421">
        <w:t xml:space="preserve"> a different phase of potential enforcement activity, if we judge that there are risks in the legislation that might manifest</w:t>
      </w:r>
      <w:r w:rsidR="00BA42CD">
        <w:t>.</w:t>
      </w:r>
      <w:r w:rsidR="00D0596B">
        <w:t xml:space="preserve"> </w:t>
      </w:r>
      <w:r w:rsidR="00555421">
        <w:t xml:space="preserve">If they do, again, we will take action, whether with a </w:t>
      </w:r>
      <w:r w:rsidR="008B1977">
        <w:t>Government</w:t>
      </w:r>
      <w:r w:rsidR="00D77A84">
        <w:t xml:space="preserve"> Department</w:t>
      </w:r>
      <w:r w:rsidR="00555421">
        <w:t xml:space="preserve"> or with service providers, as we judge appropriate, case by case</w:t>
      </w:r>
      <w:r w:rsidR="00BA42CD">
        <w:t>.</w:t>
      </w:r>
      <w:r w:rsidR="00D0596B">
        <w:t xml:space="preserve"> </w:t>
      </w:r>
      <w:r w:rsidR="00555421">
        <w:t xml:space="preserve">The key thing for us </w:t>
      </w:r>
      <w:r w:rsidR="00E62BE5">
        <w:t xml:space="preserve">is </w:t>
      </w:r>
      <w:r w:rsidR="00555421">
        <w:t>to remain focused on the Equality Act</w:t>
      </w:r>
      <w:r w:rsidR="00AF1EB3">
        <w:t>,</w:t>
      </w:r>
      <w:r w:rsidR="00555421">
        <w:t xml:space="preserve"> making sure that we are upholding all the measures that we have been tasked by Parliament to uphold</w:t>
      </w:r>
      <w:r w:rsidR="00BA42CD">
        <w:t>.</w:t>
      </w:r>
    </w:p>
    <w:p w:rsidR="00942E2F" w:rsidRPr="00942E2F" w:rsidP="00C055FF">
      <w:pPr>
        <w:pStyle w:val="Question"/>
      </w:pPr>
      <w:sdt>
        <w:sdtPr>
          <w:alias w:val="Member"/>
          <w:tag w:val="&lt;Member mnisId='4048' dodsId='31721'&gt;"/>
          <w:id w:val="-2025551417"/>
          <w:placeholder>
            <w:docPart w:val="DefaultPlaceholder_-1854013440"/>
          </w:placeholder>
          <w:richText/>
        </w:sdtPr>
        <w:sdtContent>
          <w:r w:rsidRPr="00C055FF" w:rsidR="00C055FF">
            <w:rPr>
              <w:b/>
            </w:rPr>
            <w:t>Chair:</w:t>
          </w:r>
        </w:sdtContent>
      </w:sdt>
      <w:r w:rsidR="00C055FF">
        <w:t xml:space="preserve"> </w:t>
      </w:r>
      <w:r w:rsidR="00555421">
        <w:t>There seems to be a bit of a difference of opinion between you</w:t>
      </w:r>
      <w:r w:rsidR="00BA42CD">
        <w:t>.</w:t>
      </w:r>
      <w:r w:rsidR="00D0596B">
        <w:t xml:space="preserve"> </w:t>
      </w:r>
      <w:r w:rsidR="00555421">
        <w:t>Would your life be made easier if equality impact assessments were made available to you</w:t>
      </w:r>
      <w:r w:rsidR="00E62BE5">
        <w:t xml:space="preserve">, </w:t>
      </w:r>
      <w:r w:rsidR="00AF1EB3">
        <w:t xml:space="preserve">yes </w:t>
      </w:r>
      <w:r w:rsidR="00555421">
        <w:t>or no?</w:t>
      </w:r>
    </w:p>
    <w:p w:rsidR="00C055FF" w:rsidP="00942E2F">
      <w:pPr>
        <w:pStyle w:val="Answer"/>
      </w:pPr>
      <w:sdt>
        <w:sdtPr>
          <w:alias w:val="Witness"/>
          <w:id w:val="283783475"/>
          <w:placeholder>
            <w:docPart w:val="DefaultPlaceholder_-1854013440"/>
          </w:placeholder>
          <w:richText/>
        </w:sdtPr>
        <w:sdtContent>
          <w:r w:rsidR="00C239A1">
            <w:rPr>
              <w:b/>
              <w:i/>
              <w:iCs/>
            </w:rPr>
            <w:t>Baroness Falkner:</w:t>
          </w:r>
          <w:r w:rsidRPr="00942E2F" w:rsidR="00942E2F">
            <w:rPr>
              <w:b/>
            </w:rPr>
            <w:t xml:space="preserve"> </w:t>
          </w:r>
        </w:sdtContent>
      </w:sdt>
      <w:r>
        <w:t>Indeed, yes.</w:t>
      </w:r>
    </w:p>
    <w:p w:rsidR="00942E2F" w:rsidP="00C055FF">
      <w:pPr>
        <w:pStyle w:val="Question"/>
      </w:pPr>
      <w:sdt>
        <w:sdtPr>
          <w:alias w:val="Member"/>
          <w:tag w:val="&lt;Member mnisId='4048' dodsId='31721'&gt;"/>
          <w:id w:val="1360387662"/>
          <w:placeholder>
            <w:docPart w:val="DefaultPlaceholder_-1854013440"/>
          </w:placeholder>
          <w:richText/>
        </w:sdtPr>
        <w:sdtContent>
          <w:r w:rsidRPr="00C055FF" w:rsidR="00C055FF">
            <w:rPr>
              <w:b/>
            </w:rPr>
            <w:t>Chair:</w:t>
          </w:r>
        </w:sdtContent>
      </w:sdt>
      <w:r w:rsidR="00C055FF">
        <w:t xml:space="preserve"> </w:t>
      </w:r>
      <w:r w:rsidR="00DC4B76">
        <w:t>So t</w:t>
      </w:r>
      <w:r w:rsidR="00555421">
        <w:t>hey should be published</w:t>
      </w:r>
      <w:r w:rsidR="00E62BE5">
        <w:t>?</w:t>
      </w:r>
    </w:p>
    <w:p w:rsidR="00C055FF" w:rsidP="00C055FF">
      <w:pPr>
        <w:pStyle w:val="Answer"/>
      </w:pPr>
      <w:sdt>
        <w:sdtPr>
          <w:alias w:val="Witness"/>
          <w:id w:val="-301085352"/>
          <w:placeholder>
            <w:docPart w:val="DefaultPlaceholder_-1854013440"/>
          </w:placeholder>
          <w:richText/>
        </w:sdtPr>
        <w:sdtContent>
          <w:r w:rsidR="00C239A1">
            <w:rPr>
              <w:b/>
              <w:i/>
              <w:iCs/>
            </w:rPr>
            <w:t>Baroness Falkner:</w:t>
          </w:r>
          <w:r w:rsidRPr="00C055FF">
            <w:rPr>
              <w:b/>
            </w:rPr>
            <w:t xml:space="preserve"> </w:t>
          </w:r>
        </w:sdtContent>
      </w:sdt>
      <w:r>
        <w:t>Yes, they should be</w:t>
      </w:r>
      <w:r w:rsidR="00BA42CD">
        <w:t>.</w:t>
      </w:r>
      <w:r w:rsidR="00D0596B">
        <w:t xml:space="preserve"> </w:t>
      </w:r>
      <w:r w:rsidR="00555421">
        <w:t>Transparency is always</w:t>
      </w:r>
      <w:r w:rsidR="001A6EFD">
        <w:t>—</w:t>
      </w:r>
    </w:p>
    <w:p w:rsidR="00C055FF" w:rsidP="00C055FF">
      <w:pPr>
        <w:pStyle w:val="Question"/>
      </w:pPr>
      <w:sdt>
        <w:sdtPr>
          <w:alias w:val="Member"/>
          <w:tag w:val="&lt;Member mnisId='4048' dodsId='31721'&gt;"/>
          <w:id w:val="-1844302912"/>
          <w:placeholder>
            <w:docPart w:val="DefaultPlaceholder_-1854013440"/>
          </w:placeholder>
          <w:richText/>
        </w:sdtPr>
        <w:sdtContent>
          <w:r w:rsidRPr="00C055FF">
            <w:rPr>
              <w:b/>
            </w:rPr>
            <w:t>Chair:</w:t>
          </w:r>
        </w:sdtContent>
      </w:sdt>
      <w:r>
        <w:t xml:space="preserve"> </w:t>
      </w:r>
      <w:r w:rsidR="00555421">
        <w:t xml:space="preserve">I feel that </w:t>
      </w:r>
      <w:r w:rsidR="001A6EFD">
        <w:t>might</w:t>
      </w:r>
      <w:r w:rsidR="00555421">
        <w:t xml:space="preserve"> be slightly different </w:t>
      </w:r>
      <w:r w:rsidR="00E62BE5">
        <w:t>from</w:t>
      </w:r>
      <w:r w:rsidR="00555421">
        <w:t xml:space="preserve"> an answer you gave earlier.</w:t>
      </w:r>
    </w:p>
    <w:p w:rsidR="00C055FF" w:rsidP="00C055FF">
      <w:pPr>
        <w:pStyle w:val="Answer"/>
      </w:pPr>
      <w:sdt>
        <w:sdtPr>
          <w:alias w:val="Witness"/>
          <w:id w:val="-234634687"/>
          <w:placeholder>
            <w:docPart w:val="DefaultPlaceholder_-1854013440"/>
          </w:placeholder>
          <w:richText/>
        </w:sdtPr>
        <w:sdtContent>
          <w:r w:rsidR="00C239A1">
            <w:rPr>
              <w:b/>
              <w:i/>
              <w:iCs/>
            </w:rPr>
            <w:t>Baroness Falkner:</w:t>
          </w:r>
          <w:r w:rsidRPr="00C055FF">
            <w:rPr>
              <w:b/>
            </w:rPr>
            <w:t xml:space="preserve"> </w:t>
          </w:r>
        </w:sdtContent>
      </w:sdt>
      <w:r w:rsidR="00555421">
        <w:t xml:space="preserve">The point I was making </w:t>
      </w:r>
      <w:r w:rsidR="00E62BE5">
        <w:t>is</w:t>
      </w:r>
      <w:r w:rsidR="00555421">
        <w:t xml:space="preserve"> that</w:t>
      </w:r>
      <w:r w:rsidR="001A6EFD">
        <w:t>, in</w:t>
      </w:r>
      <w:r w:rsidR="00555421">
        <w:t xml:space="preserve"> our understanding</w:t>
      </w:r>
      <w:r w:rsidR="001A6EFD">
        <w:t>,</w:t>
      </w:r>
      <w:r w:rsidR="00555421">
        <w:t xml:space="preserve"> the </w:t>
      </w:r>
      <w:r w:rsidR="008B1977">
        <w:t>Government</w:t>
      </w:r>
      <w:r w:rsidR="00555421">
        <w:t xml:space="preserve"> </w:t>
      </w:r>
      <w:r w:rsidR="001A6EFD">
        <w:t>are</w:t>
      </w:r>
      <w:r w:rsidR="00555421">
        <w:t xml:space="preserve"> not legally obliged to publish them.</w:t>
      </w:r>
    </w:p>
    <w:p w:rsidR="00C055FF" w:rsidP="00C055FF">
      <w:pPr>
        <w:pStyle w:val="Question"/>
      </w:pPr>
      <w:sdt>
        <w:sdtPr>
          <w:alias w:val="Member"/>
          <w:tag w:val="&lt;Member mnisId='4048' dodsId='31721'&gt;"/>
          <w:id w:val="474499762"/>
          <w:placeholder>
            <w:docPart w:val="DefaultPlaceholder_-1854013440"/>
          </w:placeholder>
          <w:richText/>
        </w:sdtPr>
        <w:sdtContent>
          <w:r w:rsidRPr="00C055FF" w:rsidR="00760219">
            <w:rPr>
              <w:b/>
            </w:rPr>
            <w:t>Chair:</w:t>
          </w:r>
          <w:r w:rsidR="00760219">
            <w:rPr>
              <w:b/>
            </w:rPr>
            <w:t xml:space="preserve"> </w:t>
          </w:r>
        </w:sdtContent>
      </w:sdt>
      <w:r w:rsidR="00BA42CD">
        <w:t>We</w:t>
      </w:r>
      <w:r w:rsidR="00555421">
        <w:t xml:space="preserve"> are back to the legal question</w:t>
      </w:r>
      <w:r w:rsidR="00BA42CD">
        <w:t>.</w:t>
      </w:r>
      <w:r w:rsidR="00D0596B">
        <w:t xml:space="preserve"> </w:t>
      </w:r>
      <w:r w:rsidR="00555421">
        <w:t>Fine</w:t>
      </w:r>
      <w:r w:rsidR="001A6EFD">
        <w:t xml:space="preserve">, but you </w:t>
      </w:r>
      <w:r>
        <w:t>would like to see them published</w:t>
      </w:r>
      <w:r w:rsidR="00BA42CD">
        <w:t>.</w:t>
      </w:r>
      <w:r w:rsidR="00D0596B">
        <w:t xml:space="preserve"> </w:t>
      </w:r>
      <w:r w:rsidR="00555421">
        <w:t xml:space="preserve">It would make </w:t>
      </w:r>
      <w:r w:rsidR="00D0596B">
        <w:t>the commission</w:t>
      </w:r>
      <w:r w:rsidR="00555421">
        <w:t>’s life easier if they were published, because you would not then have to carry out a mini</w:t>
      </w:r>
      <w:r w:rsidR="00E62BE5">
        <w:t>-</w:t>
      </w:r>
      <w:r w:rsidR="00555421">
        <w:t>EIA of your own to establish whether there is an equality impact.</w:t>
      </w:r>
    </w:p>
    <w:p w:rsidR="00C055FF" w:rsidP="00C055FF">
      <w:pPr>
        <w:pStyle w:val="Answer"/>
      </w:pPr>
      <w:sdt>
        <w:sdtPr>
          <w:alias w:val="Witness"/>
          <w:id w:val="1785929324"/>
          <w:placeholder>
            <w:docPart w:val="DefaultPlaceholder_-1854013440"/>
          </w:placeholder>
          <w:richText/>
        </w:sdtPr>
        <w:sdtContent>
          <w:r w:rsidR="00C239A1">
            <w:rPr>
              <w:b/>
              <w:i/>
              <w:iCs/>
            </w:rPr>
            <w:t>Baroness Falkner:</w:t>
          </w:r>
          <w:r w:rsidRPr="00C055FF">
            <w:rPr>
              <w:b/>
            </w:rPr>
            <w:t xml:space="preserve"> </w:t>
          </w:r>
        </w:sdtContent>
      </w:sdt>
      <w:r w:rsidR="00B74DC0">
        <w:t xml:space="preserve">Yes, that </w:t>
      </w:r>
      <w:r>
        <w:t>is right</w:t>
      </w:r>
      <w:r w:rsidR="00BA42CD">
        <w:t>.</w:t>
      </w:r>
      <w:r w:rsidR="00D0596B">
        <w:t xml:space="preserve"> </w:t>
      </w:r>
      <w:r w:rsidR="00E62BE5">
        <w:t xml:space="preserve">It is </w:t>
      </w:r>
      <w:r w:rsidR="00555421">
        <w:t xml:space="preserve">just that we cannot force the </w:t>
      </w:r>
      <w:r w:rsidR="008B1977">
        <w:t>Government</w:t>
      </w:r>
      <w:r w:rsidR="00555421">
        <w:t xml:space="preserve"> to publish them.</w:t>
      </w:r>
    </w:p>
    <w:p w:rsidR="00C055FF" w:rsidP="00C055FF">
      <w:pPr>
        <w:pStyle w:val="Remark"/>
      </w:pPr>
      <w:sdt>
        <w:sdtPr>
          <w:alias w:val="Member"/>
          <w:tag w:val="&lt;Member mnisId='4048' dodsId='31721'&gt;"/>
          <w:id w:val="-1956703736"/>
          <w:placeholder>
            <w:docPart w:val="DefaultPlaceholder_-1854013440"/>
          </w:placeholder>
          <w:richText/>
        </w:sdtPr>
        <w:sdtContent>
          <w:r w:rsidRPr="00C055FF">
            <w:rPr>
              <w:b/>
            </w:rPr>
            <w:t>Chair:</w:t>
          </w:r>
        </w:sdtContent>
      </w:sdt>
      <w:r>
        <w:t xml:space="preserve"> </w:t>
      </w:r>
      <w:r w:rsidR="00555421">
        <w:t>No, none of us can force them</w:t>
      </w:r>
      <w:r w:rsidR="00BA42CD">
        <w:t>.</w:t>
      </w:r>
      <w:r w:rsidR="00D0596B">
        <w:t xml:space="preserve"> </w:t>
      </w:r>
      <w:r>
        <w:t>We try very hard</w:t>
      </w:r>
      <w:r w:rsidR="00555421">
        <w:t xml:space="preserve"> and eventually FOI them</w:t>
      </w:r>
      <w:r w:rsidR="00F06025">
        <w:t>,</w:t>
      </w:r>
      <w:r w:rsidR="00555421">
        <w:t xml:space="preserve"> and then they have to</w:t>
      </w:r>
      <w:r w:rsidR="00BA42CD">
        <w:t>.</w:t>
      </w:r>
    </w:p>
    <w:p w:rsidR="00C055FF" w:rsidP="00C055FF">
      <w:pPr>
        <w:pStyle w:val="Question"/>
      </w:pPr>
      <w:sdt>
        <w:sdtPr>
          <w:alias w:val="Member"/>
          <w:tag w:val="&lt;Member mnisId='4764' dodsId=''&gt;"/>
          <w:id w:val="-1494099182"/>
          <w:placeholder>
            <w:docPart w:val="DefaultPlaceholder_-1854013440"/>
          </w:placeholder>
          <w:richText/>
        </w:sdtPr>
        <w:sdtContent>
          <w:r w:rsidRPr="00C055FF">
            <w:rPr>
              <w:b/>
            </w:rPr>
            <w:t>Bell Ribeiro-Addy:</w:t>
          </w:r>
        </w:sdtContent>
      </w:sdt>
      <w:r>
        <w:t xml:space="preserve"> </w:t>
      </w:r>
      <w:r w:rsidR="00555421">
        <w:t>It was just nailing down that question, because I think Mr Boo explained quite well what you could do at the final stage</w:t>
      </w:r>
      <w:r w:rsidR="00BA42CD">
        <w:t>.</w:t>
      </w:r>
      <w:r w:rsidR="00D0596B">
        <w:t xml:space="preserve"> </w:t>
      </w:r>
      <w:r w:rsidR="00555421">
        <w:t xml:space="preserve">At the final stage, once it has come into </w:t>
      </w:r>
      <w:r w:rsidR="00E62BE5">
        <w:t>force</w:t>
      </w:r>
      <w:r w:rsidR="00555421">
        <w:t>, what can you actually do</w:t>
      </w:r>
      <w:r w:rsidR="00BA42CD">
        <w:t>?</w:t>
      </w:r>
      <w:r w:rsidR="00D0596B">
        <w:t xml:space="preserve"> </w:t>
      </w:r>
      <w:r>
        <w:t>What powers does the Equali</w:t>
      </w:r>
      <w:r w:rsidR="008274EB">
        <w:t>t</w:t>
      </w:r>
      <w:r>
        <w:t xml:space="preserve">y and Human Rights Commission have once the </w:t>
      </w:r>
      <w:r w:rsidR="002718D7">
        <w:t xml:space="preserve">Act </w:t>
      </w:r>
      <w:r>
        <w:t>has been passed</w:t>
      </w:r>
      <w:r w:rsidR="002718D7">
        <w:t>—</w:t>
      </w:r>
      <w:r w:rsidR="00555421">
        <w:t>I would not say</w:t>
      </w:r>
      <w:r w:rsidR="00036416">
        <w:t xml:space="preserve"> “</w:t>
      </w:r>
      <w:r w:rsidR="002718D7">
        <w:t xml:space="preserve">to hold </w:t>
      </w:r>
      <w:r w:rsidR="00555421">
        <w:t xml:space="preserve">the </w:t>
      </w:r>
      <w:r w:rsidR="008B1977">
        <w:t>Government</w:t>
      </w:r>
      <w:r w:rsidR="00555421">
        <w:t xml:space="preserve"> to account</w:t>
      </w:r>
      <w:r w:rsidR="002718D7">
        <w:t>”—</w:t>
      </w:r>
      <w:r w:rsidR="00555421">
        <w:t>I suppose in the same way that you have at times with other organisations</w:t>
      </w:r>
      <w:r w:rsidR="002718D7">
        <w:t>,</w:t>
      </w:r>
      <w:r w:rsidR="00555421">
        <w:t xml:space="preserve"> if you have felt the need to</w:t>
      </w:r>
      <w:r w:rsidR="00BA42CD">
        <w:t>?</w:t>
      </w:r>
      <w:r w:rsidR="00D0596B">
        <w:t xml:space="preserve"> </w:t>
      </w:r>
      <w:r w:rsidR="00555421">
        <w:t xml:space="preserve">What is the extent </w:t>
      </w:r>
      <w:r w:rsidR="002718D7">
        <w:t>of</w:t>
      </w:r>
      <w:r w:rsidR="00555421">
        <w:t xml:space="preserve"> what you can do to the </w:t>
      </w:r>
      <w:r w:rsidR="008B1977">
        <w:t>Government</w:t>
      </w:r>
      <w:r w:rsidR="00555421">
        <w:t xml:space="preserve"> to make them comply?</w:t>
      </w:r>
    </w:p>
    <w:p w:rsidR="008274EB" w:rsidP="008274EB">
      <w:pPr>
        <w:pStyle w:val="Answer"/>
      </w:pPr>
      <w:sdt>
        <w:sdtPr>
          <w:alias w:val="Witness"/>
          <w:id w:val="-1817641817"/>
          <w:placeholder>
            <w:docPart w:val="DefaultPlaceholder_-1854013440"/>
          </w:placeholder>
          <w:richText/>
        </w:sdtPr>
        <w:sdtContent>
          <w:r w:rsidR="00C239A1">
            <w:rPr>
              <w:b/>
              <w:i/>
              <w:iCs/>
            </w:rPr>
            <w:t>Baroness Falkner:</w:t>
          </w:r>
          <w:r w:rsidRPr="008274EB">
            <w:rPr>
              <w:b/>
            </w:rPr>
            <w:t xml:space="preserve"> </w:t>
          </w:r>
        </w:sdtContent>
      </w:sdt>
      <w:r>
        <w:t>To use the judicial process.</w:t>
      </w:r>
    </w:p>
    <w:p w:rsidR="008274EB" w:rsidP="008274EB">
      <w:pPr>
        <w:pStyle w:val="Question"/>
      </w:pPr>
      <w:sdt>
        <w:sdtPr>
          <w:alias w:val="Member"/>
          <w:tag w:val="&lt;Member mnisId='4764' dodsId=''&gt;"/>
          <w:id w:val="-1196698139"/>
          <w:placeholder>
            <w:docPart w:val="DefaultPlaceholder_-1854013440"/>
          </w:placeholder>
          <w:richText/>
        </w:sdtPr>
        <w:sdtContent>
          <w:r w:rsidRPr="008274EB">
            <w:rPr>
              <w:b/>
            </w:rPr>
            <w:t>Bell Ribeiro-Addy:</w:t>
          </w:r>
        </w:sdtContent>
      </w:sdt>
      <w:r>
        <w:t xml:space="preserve"> </w:t>
      </w:r>
      <w:r w:rsidR="00026213">
        <w:t xml:space="preserve">I was going to </w:t>
      </w:r>
      <w:r w:rsidR="00537935">
        <w:t>say,</w:t>
      </w:r>
      <w:r w:rsidR="00026213">
        <w:t xml:space="preserve"> </w:t>
      </w:r>
      <w:r w:rsidR="00205E3A">
        <w:t>“</w:t>
      </w:r>
      <w:r w:rsidR="00026213">
        <w:t>have you ever</w:t>
      </w:r>
      <w:r w:rsidR="00E62BE5">
        <w:t>,</w:t>
      </w:r>
      <w:r w:rsidR="00205E3A">
        <w:t>”</w:t>
      </w:r>
      <w:r w:rsidR="00026213">
        <w:t xml:space="preserve"> but of course you have not</w:t>
      </w:r>
      <w:r w:rsidR="00760219">
        <w:t>.</w:t>
      </w:r>
      <w:r w:rsidR="00D0596B">
        <w:t xml:space="preserve"> </w:t>
      </w:r>
      <w:r w:rsidR="00760219">
        <w:t>W</w:t>
      </w:r>
      <w:r w:rsidR="00026213">
        <w:t>ould you ever?</w:t>
      </w:r>
    </w:p>
    <w:p w:rsidR="008274EB" w:rsidP="008274EB">
      <w:pPr>
        <w:pStyle w:val="Answer"/>
      </w:pPr>
      <w:sdt>
        <w:sdtPr>
          <w:alias w:val="Witness"/>
          <w:id w:val="-109516333"/>
          <w:placeholder>
            <w:docPart w:val="DefaultPlaceholder_-1854013440"/>
          </w:placeholder>
          <w:richText/>
        </w:sdtPr>
        <w:sdtContent>
          <w:r w:rsidR="00C239A1">
            <w:rPr>
              <w:b/>
              <w:i/>
              <w:iCs/>
            </w:rPr>
            <w:t>Baroness Falkner:</w:t>
          </w:r>
          <w:r w:rsidRPr="008274EB">
            <w:rPr>
              <w:b/>
            </w:rPr>
            <w:t xml:space="preserve"> </w:t>
          </w:r>
        </w:sdtContent>
      </w:sdt>
      <w:r w:rsidR="00026213">
        <w:t xml:space="preserve">Use the </w:t>
      </w:r>
      <w:r w:rsidR="00BA42CD">
        <w:t>Equality</w:t>
      </w:r>
      <w:r w:rsidR="00026213">
        <w:t xml:space="preserve"> Act to get legal clarity on discrimination, yes</w:t>
      </w:r>
      <w:r w:rsidR="00BA42CD">
        <w:t>.</w:t>
      </w:r>
      <w:r w:rsidR="00D0596B">
        <w:t xml:space="preserve"> </w:t>
      </w:r>
      <w:r w:rsidR="00026213">
        <w:t>We do that as routine.</w:t>
      </w:r>
    </w:p>
    <w:p w:rsidR="008274EB" w:rsidP="008274EB">
      <w:pPr>
        <w:pStyle w:val="Question"/>
      </w:pPr>
      <w:sdt>
        <w:sdtPr>
          <w:alias w:val="Member"/>
          <w:tag w:val="&lt;Member mnisId='4764' dodsId=''&gt;"/>
          <w:id w:val="1568230380"/>
          <w:placeholder>
            <w:docPart w:val="DefaultPlaceholder_-1854013440"/>
          </w:placeholder>
          <w:richText/>
        </w:sdtPr>
        <w:sdtContent>
          <w:r w:rsidRPr="008274EB">
            <w:rPr>
              <w:b/>
            </w:rPr>
            <w:t>Bell Ribeiro-Addy:</w:t>
          </w:r>
        </w:sdtContent>
      </w:sdt>
      <w:r>
        <w:t xml:space="preserve"> </w:t>
      </w:r>
      <w:r w:rsidR="00760219">
        <w:t>You</w:t>
      </w:r>
      <w:r w:rsidR="00026213">
        <w:t xml:space="preserve"> take enforcement action against the </w:t>
      </w:r>
      <w:r w:rsidR="008B1977">
        <w:t>Government</w:t>
      </w:r>
      <w:r w:rsidR="00026213">
        <w:t>.</w:t>
      </w:r>
    </w:p>
    <w:p w:rsidR="008274EB" w:rsidP="008274EB">
      <w:pPr>
        <w:pStyle w:val="Answer"/>
      </w:pPr>
      <w:sdt>
        <w:sdtPr>
          <w:alias w:val="Witness"/>
          <w:id w:val="408121829"/>
          <w:placeholder>
            <w:docPart w:val="DefaultPlaceholder_-1854013440"/>
          </w:placeholder>
          <w:richText/>
        </w:sdtPr>
        <w:sdtContent>
          <w:r w:rsidR="00C239A1">
            <w:rPr>
              <w:b/>
              <w:i/>
              <w:iCs/>
            </w:rPr>
            <w:t>Baroness Falkner:</w:t>
          </w:r>
          <w:r w:rsidRPr="008274EB">
            <w:rPr>
              <w:b/>
            </w:rPr>
            <w:t xml:space="preserve"> </w:t>
          </w:r>
        </w:sdtContent>
      </w:sdt>
      <w:r w:rsidR="00026213">
        <w:t xml:space="preserve">Different </w:t>
      </w:r>
      <w:r w:rsidR="008B1977">
        <w:t>Government</w:t>
      </w:r>
      <w:r w:rsidR="00D77A84">
        <w:t xml:space="preserve"> Department</w:t>
      </w:r>
      <w:r w:rsidR="00026213">
        <w:t>s, yes.</w:t>
      </w:r>
    </w:p>
    <w:p w:rsidR="008274EB" w:rsidP="008274EB">
      <w:pPr>
        <w:pStyle w:val="Question"/>
      </w:pPr>
      <w:sdt>
        <w:sdtPr>
          <w:alias w:val="Member"/>
          <w:tag w:val="&lt;Member mnisId='4048' dodsId='31721'&gt;"/>
          <w:id w:val="493694427"/>
          <w:placeholder>
            <w:docPart w:val="DefaultPlaceholder_-1854013440"/>
          </w:placeholder>
          <w:richText/>
        </w:sdtPr>
        <w:sdtContent>
          <w:r w:rsidRPr="008274EB">
            <w:rPr>
              <w:b/>
            </w:rPr>
            <w:t>Chair:</w:t>
          </w:r>
        </w:sdtContent>
      </w:sdt>
      <w:r>
        <w:t xml:space="preserve"> </w:t>
      </w:r>
      <w:r w:rsidR="00026213">
        <w:t xml:space="preserve">I am </w:t>
      </w:r>
      <w:r w:rsidR="00E62BE5">
        <w:t xml:space="preserve">very briefly </w:t>
      </w:r>
      <w:r w:rsidR="00026213">
        <w:t xml:space="preserve">going to take you back to one of Mr Davies’s questions </w:t>
      </w:r>
      <w:r w:rsidR="009E3C5D">
        <w:t>about</w:t>
      </w:r>
      <w:r w:rsidR="00026213">
        <w:t xml:space="preserve"> workforce</w:t>
      </w:r>
      <w:r w:rsidR="00BA42CD">
        <w:t>.</w:t>
      </w:r>
      <w:r w:rsidR="00D0596B">
        <w:t xml:space="preserve"> </w:t>
      </w:r>
      <w:r w:rsidR="00026213">
        <w:t xml:space="preserve">Please correct me if I </w:t>
      </w:r>
      <w:r w:rsidR="00BA42CD">
        <w:t>misinterpreted</w:t>
      </w:r>
      <w:r w:rsidR="00026213">
        <w:t xml:space="preserve"> this</w:t>
      </w:r>
      <w:r w:rsidR="00760219">
        <w:t>,</w:t>
      </w:r>
      <w:r w:rsidR="00026213">
        <w:t xml:space="preserve"> </w:t>
      </w:r>
      <w:r w:rsidR="00760219">
        <w:t xml:space="preserve">Baroness Falkner, </w:t>
      </w:r>
      <w:r w:rsidR="00026213">
        <w:t xml:space="preserve">but I got the impression </w:t>
      </w:r>
      <w:r w:rsidR="00987B41">
        <w:t xml:space="preserve">that </w:t>
      </w:r>
      <w:r w:rsidR="00026213">
        <w:t xml:space="preserve">in your response to Mr Davies </w:t>
      </w:r>
      <w:r w:rsidR="00987B41">
        <w:t xml:space="preserve">you said </w:t>
      </w:r>
      <w:r w:rsidR="00026213">
        <w:t xml:space="preserve">you </w:t>
      </w:r>
      <w:r w:rsidR="00E62BE5">
        <w:t>are</w:t>
      </w:r>
      <w:r w:rsidR="00026213">
        <w:t xml:space="preserve"> more interested</w:t>
      </w:r>
      <w:r w:rsidR="00760219">
        <w:t xml:space="preserve"> </w:t>
      </w:r>
      <w:r w:rsidR="00026213">
        <w:t>in religion than gender</w:t>
      </w:r>
      <w:r w:rsidR="00BA42CD">
        <w:t>.</w:t>
      </w:r>
      <w:r w:rsidR="00D0596B">
        <w:t xml:space="preserve"> </w:t>
      </w:r>
      <w:r w:rsidR="00026213">
        <w:t xml:space="preserve">That was the </w:t>
      </w:r>
      <w:r w:rsidR="00BA42CD">
        <w:t>general</w:t>
      </w:r>
      <w:r w:rsidR="00026213">
        <w:t xml:space="preserve"> gist of something you said</w:t>
      </w:r>
      <w:r w:rsidR="00BA42CD">
        <w:t>.</w:t>
      </w:r>
      <w:r w:rsidR="00D0596B">
        <w:t xml:space="preserve"> </w:t>
      </w:r>
      <w:r>
        <w:t>I wonder</w:t>
      </w:r>
      <w:r w:rsidR="00026213">
        <w:t>ed</w:t>
      </w:r>
      <w:r>
        <w:t xml:space="preserve"> how that balance </w:t>
      </w:r>
      <w:r w:rsidR="00026213">
        <w:t>played</w:t>
      </w:r>
      <w:r>
        <w:t xml:space="preserve"> out.</w:t>
      </w:r>
    </w:p>
    <w:p w:rsidR="008274EB" w:rsidP="008274EB">
      <w:pPr>
        <w:pStyle w:val="Answer"/>
      </w:pPr>
      <w:sdt>
        <w:sdtPr>
          <w:alias w:val="Witness"/>
          <w:id w:val="1229881023"/>
          <w:placeholder>
            <w:docPart w:val="DefaultPlaceholder_-1854013440"/>
          </w:placeholder>
          <w:richText/>
        </w:sdtPr>
        <w:sdtContent>
          <w:r w:rsidR="00C239A1">
            <w:rPr>
              <w:b/>
              <w:i/>
              <w:iCs/>
            </w:rPr>
            <w:t>Baroness Falkner:</w:t>
          </w:r>
          <w:r w:rsidRPr="008274EB">
            <w:rPr>
              <w:b/>
            </w:rPr>
            <w:t xml:space="preserve"> </w:t>
          </w:r>
        </w:sdtContent>
      </w:sdt>
      <w:r w:rsidR="00026213">
        <w:t>Forgive me</w:t>
      </w:r>
      <w:r w:rsidR="00E62BE5">
        <w:t xml:space="preserve">, </w:t>
      </w:r>
      <w:r w:rsidR="00026213">
        <w:t>I do not believe I said that.</w:t>
      </w:r>
    </w:p>
    <w:p w:rsidR="008274EB" w:rsidP="008274EB">
      <w:pPr>
        <w:pStyle w:val="Question"/>
      </w:pPr>
      <w:sdt>
        <w:sdtPr>
          <w:alias w:val="Member"/>
          <w:tag w:val="&lt;Member mnisId='4048' dodsId='31721'&gt;"/>
          <w:id w:val="-2080125329"/>
          <w:placeholder>
            <w:docPart w:val="DefaultPlaceholder_-1854013440"/>
          </w:placeholder>
          <w:richText/>
        </w:sdtPr>
        <w:sdtContent>
          <w:r w:rsidRPr="008274EB">
            <w:rPr>
              <w:b/>
            </w:rPr>
            <w:t>Chair:</w:t>
          </w:r>
        </w:sdtContent>
      </w:sdt>
      <w:r>
        <w:t xml:space="preserve"> </w:t>
      </w:r>
      <w:r w:rsidR="00026213">
        <w:t xml:space="preserve">Okay, we might check the </w:t>
      </w:r>
      <w:r w:rsidR="00BA42CD">
        <w:t>transcript.</w:t>
      </w:r>
      <w:r w:rsidR="00D0596B">
        <w:t xml:space="preserve"> </w:t>
      </w:r>
      <w:r w:rsidR="00026213">
        <w:t>I will take it at face value that you are equally interested in religion as you are in gender.</w:t>
      </w:r>
    </w:p>
    <w:p w:rsidR="00026213" w:rsidP="008274EB">
      <w:pPr>
        <w:pStyle w:val="Answer"/>
      </w:pPr>
      <w:sdt>
        <w:sdtPr>
          <w:alias w:val="Witness"/>
          <w:id w:val="1985728837"/>
          <w:placeholder>
            <w:docPart w:val="DefaultPlaceholder_-1854013440"/>
          </w:placeholder>
          <w:richText/>
        </w:sdtPr>
        <w:sdtContent>
          <w:r w:rsidR="00C239A1">
            <w:rPr>
              <w:b/>
              <w:i/>
              <w:iCs/>
            </w:rPr>
            <w:t>Baroness Falkner:</w:t>
          </w:r>
          <w:r w:rsidRPr="008274EB" w:rsidR="008274EB">
            <w:rPr>
              <w:b/>
            </w:rPr>
            <w:t xml:space="preserve"> </w:t>
          </w:r>
        </w:sdtContent>
      </w:sdt>
      <w:r>
        <w:t>All the nine protected characteristics.</w:t>
      </w:r>
    </w:p>
    <w:p w:rsidR="00026213" w:rsidP="00987B41">
      <w:pPr>
        <w:pStyle w:val="Question"/>
        <w:numPr>
          <w:ilvl w:val="0"/>
          <w:numId w:val="0"/>
        </w:numPr>
        <w:ind w:left="794"/>
      </w:pPr>
      <w:sdt>
        <w:sdtPr>
          <w:alias w:val="Member"/>
          <w:tag w:val="&lt;Member mnisId='4048' dodsId='31721'&gt;"/>
          <w:id w:val="-1491019561"/>
          <w:placeholder>
            <w:docPart w:val="FFDC59B7E7B14D0B950A078E75D7E18A"/>
          </w:placeholder>
          <w:richText/>
        </w:sdtPr>
        <w:sdtContent>
          <w:r w:rsidRPr="001E497D">
            <w:rPr>
              <w:b/>
            </w:rPr>
            <w:t>Chair:</w:t>
          </w:r>
        </w:sdtContent>
      </w:sdt>
      <w:r>
        <w:t xml:space="preserve"> Equal balance.</w:t>
      </w:r>
    </w:p>
    <w:p w:rsidR="00D0596B" w:rsidP="00E42119">
      <w:pPr>
        <w:pStyle w:val="Answer"/>
      </w:pPr>
      <w:sdt>
        <w:sdtPr>
          <w:alias w:val="Witness"/>
          <w:id w:val="682018687"/>
          <w:placeholder>
            <w:docPart w:val="FFDC59B7E7B14D0B950A078E75D7E18A"/>
          </w:placeholder>
          <w:richText/>
        </w:sdtPr>
        <w:sdtContent>
          <w:r w:rsidR="00C239A1">
            <w:rPr>
              <w:b/>
              <w:i/>
              <w:iCs/>
            </w:rPr>
            <w:t>Baroness Falkner:</w:t>
          </w:r>
          <w:r w:rsidRPr="001E497D" w:rsidR="00026213">
            <w:rPr>
              <w:b/>
            </w:rPr>
            <w:t xml:space="preserve"> </w:t>
          </w:r>
        </w:sdtContent>
      </w:sdt>
      <w:r w:rsidR="00760219">
        <w:t>T</w:t>
      </w:r>
      <w:r w:rsidR="00026213">
        <w:t>hrough our complaints system and through people who write to us, we get a feel for people</w:t>
      </w:r>
      <w:r w:rsidR="00E62BE5">
        <w:t xml:space="preserve">’s </w:t>
      </w:r>
      <w:r w:rsidR="00026213">
        <w:t>preoccupations of the moment.</w:t>
      </w:r>
      <w:r w:rsidR="00E42119">
        <w:t xml:space="preserve"> </w:t>
      </w:r>
      <w:r>
        <w:t xml:space="preserve">For example, in response to our consultation, we have three standout things that the public </w:t>
      </w:r>
      <w:r w:rsidR="00976978">
        <w:t>are</w:t>
      </w:r>
      <w:r>
        <w:t xml:space="preserve"> most concerned about. Sex was the </w:t>
      </w:r>
      <w:r w:rsidR="00976978">
        <w:t>No.</w:t>
      </w:r>
      <w:r>
        <w:t xml:space="preserve"> </w:t>
      </w:r>
      <w:r w:rsidR="00976978">
        <w:t>1</w:t>
      </w:r>
      <w:r>
        <w:t xml:space="preserve"> priority, disability was the </w:t>
      </w:r>
      <w:r w:rsidR="00976978">
        <w:t xml:space="preserve">No. 2 </w:t>
      </w:r>
      <w:r>
        <w:t>priority, and age discrimination was the third priority.</w:t>
      </w:r>
    </w:p>
    <w:p w:rsidR="00D0596B" w:rsidP="00D0596B">
      <w:pPr>
        <w:pStyle w:val="Question"/>
        <w:numPr>
          <w:ilvl w:val="0"/>
          <w:numId w:val="9"/>
        </w:numPr>
      </w:pPr>
      <w:sdt>
        <w:sdtPr>
          <w:alias w:val="Member"/>
          <w:tag w:val="&lt;Member mnisId='4048' dodsId='31721'&gt;"/>
          <w:id w:val="2108768783"/>
          <w:placeholder>
            <w:docPart w:val="35E443A718954CE9818B20C2F74CA560"/>
          </w:placeholder>
          <w:richText/>
        </w:sdtPr>
        <w:sdtContent>
          <w:r w:rsidRPr="001E497D">
            <w:rPr>
              <w:b/>
            </w:rPr>
            <w:t>Chair:</w:t>
          </w:r>
        </w:sdtContent>
      </w:sdt>
      <w:r>
        <w:t xml:space="preserve"> Are people’s preoccupations, which is your word, the same as priorities? </w:t>
      </w:r>
    </w:p>
    <w:p w:rsidR="00D0596B" w:rsidP="00D0596B">
      <w:pPr>
        <w:pStyle w:val="Answer"/>
      </w:pPr>
      <w:sdt>
        <w:sdtPr>
          <w:alias w:val="Witness"/>
          <w:id w:val="1720861952"/>
          <w:placeholder>
            <w:docPart w:val="35E443A718954CE9818B20C2F74CA560"/>
          </w:placeholder>
          <w:richText/>
        </w:sdtPr>
        <w:sdtContent>
          <w:r w:rsidR="00C239A1">
            <w:rPr>
              <w:b/>
              <w:bCs/>
              <w:i/>
              <w:iCs/>
            </w:rPr>
            <w:t>Baroness Falkner:</w:t>
          </w:r>
          <w:r w:rsidRPr="001E497D">
            <w:rPr>
              <w:b/>
            </w:rPr>
            <w:t xml:space="preserve"> </w:t>
          </w:r>
        </w:sdtContent>
      </w:sdt>
      <w:r>
        <w:t>Do they impact our priorities?</w:t>
      </w:r>
    </w:p>
    <w:p w:rsidR="00D0596B" w:rsidP="00E62BE5">
      <w:pPr>
        <w:pStyle w:val="Question"/>
        <w:numPr>
          <w:ilvl w:val="0"/>
          <w:numId w:val="0"/>
        </w:numPr>
        <w:ind w:left="794"/>
      </w:pPr>
      <w:sdt>
        <w:sdtPr>
          <w:alias w:val="Member"/>
          <w:tag w:val="&lt;Member mnisId='4048' dodsId='31721'&gt;"/>
          <w:id w:val="1242065973"/>
          <w:placeholder>
            <w:docPart w:val="35E443A718954CE9818B20C2F74CA560"/>
          </w:placeholder>
          <w:richText/>
        </w:sdtPr>
        <w:sdtContent>
          <w:r w:rsidRPr="001E497D">
            <w:rPr>
              <w:b/>
            </w:rPr>
            <w:t>Chair:</w:t>
          </w:r>
        </w:sdtContent>
      </w:sdt>
      <w:r>
        <w:t xml:space="preserve"> No</w:t>
      </w:r>
      <w:r w:rsidR="00976978">
        <w:t>,</w:t>
      </w:r>
      <w:r>
        <w:t xml:space="preserve"> </w:t>
      </w:r>
      <w:r w:rsidR="00976978">
        <w:t xml:space="preserve">are they </w:t>
      </w:r>
      <w:r>
        <w:t xml:space="preserve">the same as priorities? Let us use </w:t>
      </w:r>
      <w:r w:rsidR="00E62BE5">
        <w:t>the</w:t>
      </w:r>
      <w:r>
        <w:t xml:space="preserve"> example of Kathleen Stock, where people might become very pr</w:t>
      </w:r>
      <w:r w:rsidR="001143C5">
        <w:t>e</w:t>
      </w:r>
      <w:r>
        <w:t>occupied with issues around gender, but is that necessarily the same as a priority?</w:t>
      </w:r>
    </w:p>
    <w:p w:rsidR="00D0596B" w:rsidP="00D0596B">
      <w:pPr>
        <w:pStyle w:val="Answer"/>
      </w:pPr>
      <w:sdt>
        <w:sdtPr>
          <w:alias w:val="Witness"/>
          <w:id w:val="1868253680"/>
          <w:placeholder>
            <w:docPart w:val="35E443A718954CE9818B20C2F74CA560"/>
          </w:placeholder>
          <w:richText/>
        </w:sdtPr>
        <w:sdtContent>
          <w:r w:rsidR="00C239A1">
            <w:rPr>
              <w:b/>
              <w:bCs/>
              <w:i/>
              <w:iCs/>
            </w:rPr>
            <w:t>Baroness Falkner:</w:t>
          </w:r>
          <w:r w:rsidRPr="00312D06">
            <w:rPr>
              <w:b/>
            </w:rPr>
            <w:t xml:space="preserve"> </w:t>
          </w:r>
        </w:sdtContent>
      </w:sdt>
      <w:r>
        <w:t xml:space="preserve">In </w:t>
      </w:r>
      <w:r w:rsidR="00ED2FD6">
        <w:t>all those three areas</w:t>
      </w:r>
      <w:r>
        <w:t>, our new strategic plan is right on the button. It is sex rather than gender in this case.</w:t>
      </w:r>
    </w:p>
    <w:p w:rsidR="00D0596B" w:rsidP="00D0596B">
      <w:pPr>
        <w:pStyle w:val="Question"/>
        <w:numPr>
          <w:ilvl w:val="0"/>
          <w:numId w:val="9"/>
        </w:numPr>
      </w:pPr>
      <w:sdt>
        <w:sdtPr>
          <w:alias w:val="Member"/>
          <w:tag w:val="&lt;Member mnisId='4048' dodsId='31721'&gt;"/>
          <w:id w:val="27918124"/>
          <w:placeholder>
            <w:docPart w:val="35E443A718954CE9818B20C2F74CA560"/>
          </w:placeholder>
          <w:richText/>
        </w:sdtPr>
        <w:sdtContent>
          <w:r w:rsidRPr="00312D06">
            <w:rPr>
              <w:b/>
            </w:rPr>
            <w:t>Chair:</w:t>
          </w:r>
        </w:sdtContent>
      </w:sdt>
      <w:r>
        <w:t xml:space="preserve"> I was deliberately saying </w:t>
      </w:r>
      <w:r w:rsidR="00ED2FD6">
        <w:t>“</w:t>
      </w:r>
      <w:r>
        <w:t>gender</w:t>
      </w:r>
      <w:r w:rsidR="00ED2FD6">
        <w:t>”</w:t>
      </w:r>
      <w:r>
        <w:t xml:space="preserve"> to give you an example. </w:t>
      </w:r>
    </w:p>
    <w:p w:rsidR="00D0596B" w:rsidP="00D0596B">
      <w:pPr>
        <w:pStyle w:val="Answer"/>
      </w:pPr>
      <w:sdt>
        <w:sdtPr>
          <w:alias w:val="Witness"/>
          <w:id w:val="1222097428"/>
          <w:placeholder>
            <w:docPart w:val="35E443A718954CE9818B20C2F74CA560"/>
          </w:placeholder>
          <w:richText/>
        </w:sdtPr>
        <w:sdtContent>
          <w:r w:rsidR="00C239A1">
            <w:rPr>
              <w:b/>
              <w:bCs/>
              <w:i/>
              <w:iCs/>
            </w:rPr>
            <w:t>Baroness Falkner:</w:t>
          </w:r>
          <w:r w:rsidRPr="00312D06">
            <w:rPr>
              <w:b/>
            </w:rPr>
            <w:t xml:space="preserve"> </w:t>
          </w:r>
        </w:sdtContent>
      </w:sdt>
      <w:r>
        <w:t xml:space="preserve">They are our priorities, yes. All three are part of our strategic plan and strategic priorities. </w:t>
      </w:r>
    </w:p>
    <w:p w:rsidR="00D0596B" w:rsidP="00D0596B">
      <w:pPr>
        <w:pStyle w:val="Question"/>
        <w:numPr>
          <w:ilvl w:val="0"/>
          <w:numId w:val="9"/>
        </w:numPr>
      </w:pPr>
      <w:sdt>
        <w:sdtPr>
          <w:alias w:val="Member"/>
          <w:tag w:val="&lt;Member mnisId='4048' dodsId='31721'&gt;"/>
          <w:id w:val="-1023857906"/>
          <w:placeholder>
            <w:docPart w:val="35E443A718954CE9818B20C2F74CA560"/>
          </w:placeholder>
          <w:richText/>
        </w:sdtPr>
        <w:sdtContent>
          <w:r w:rsidRPr="00312D06">
            <w:rPr>
              <w:b/>
            </w:rPr>
            <w:t>Chair:</w:t>
          </w:r>
        </w:sdtContent>
      </w:sdt>
      <w:r>
        <w:t xml:space="preserve"> When you are considering which civil society groups you engage with, do you look at what you described as people’s pr</w:t>
      </w:r>
      <w:r w:rsidR="0091605B">
        <w:t>e</w:t>
      </w:r>
      <w:r>
        <w:t>occupations</w:t>
      </w:r>
      <w:r w:rsidR="00EC279F">
        <w:t>—</w:t>
      </w:r>
      <w:r>
        <w:t>the things that they have brought to your attention? Do you look to be informed by those when choosing which groups you are going to engage with?</w:t>
      </w:r>
    </w:p>
    <w:p w:rsidR="00D0596B" w:rsidP="00D0596B">
      <w:pPr>
        <w:pStyle w:val="Answer"/>
      </w:pPr>
      <w:sdt>
        <w:sdtPr>
          <w:alias w:val="Witness"/>
          <w:id w:val="498934220"/>
          <w:placeholder>
            <w:docPart w:val="35E443A718954CE9818B20C2F74CA560"/>
          </w:placeholder>
          <w:richText/>
        </w:sdtPr>
        <w:sdtContent>
          <w:r w:rsidR="00C239A1">
            <w:rPr>
              <w:b/>
              <w:bCs/>
              <w:i/>
              <w:iCs/>
            </w:rPr>
            <w:t>Baroness Falkner:</w:t>
          </w:r>
          <w:r w:rsidRPr="004E5381">
            <w:rPr>
              <w:b/>
            </w:rPr>
            <w:t xml:space="preserve"> </w:t>
          </w:r>
        </w:sdtContent>
      </w:sdt>
      <w:r>
        <w:t>We have a statutory duty to foster good relations between people who share protected characteristics, and we take that duty extremely seriously. It is part of our new strategic plan.</w:t>
      </w:r>
    </w:p>
    <w:p w:rsidR="00D0596B" w:rsidP="00D0596B">
      <w:pPr>
        <w:pStyle w:val="Remark"/>
      </w:pPr>
      <w:sdt>
        <w:sdtPr>
          <w:alias w:val="Member"/>
          <w:tag w:val="&lt;Member mnisId='4048' dodsId='31721'&gt;"/>
          <w:id w:val="-1528786589"/>
          <w:placeholder>
            <w:docPart w:val="35E443A718954CE9818B20C2F74CA560"/>
          </w:placeholder>
          <w:richText/>
        </w:sdtPr>
        <w:sdtContent>
          <w:r w:rsidRPr="004E5381">
            <w:rPr>
              <w:b/>
            </w:rPr>
            <w:t>Chair:</w:t>
          </w:r>
        </w:sdtContent>
      </w:sdt>
      <w:r>
        <w:t xml:space="preserve"> That was not the question.</w:t>
      </w:r>
    </w:p>
    <w:p w:rsidR="00D0596B" w:rsidP="00D0596B">
      <w:pPr>
        <w:pStyle w:val="Answer"/>
      </w:pPr>
      <w:sdt>
        <w:sdtPr>
          <w:alias w:val="Witness"/>
          <w:id w:val="-1514140271"/>
          <w:placeholder>
            <w:docPart w:val="35E443A718954CE9818B20C2F74CA560"/>
          </w:placeholder>
          <w:richText/>
        </w:sdtPr>
        <w:sdtContent>
          <w:r w:rsidR="00C239A1">
            <w:rPr>
              <w:b/>
              <w:bCs/>
              <w:i/>
              <w:iCs/>
            </w:rPr>
            <w:t>Baroness Falkner:</w:t>
          </w:r>
          <w:r w:rsidRPr="004E5381">
            <w:rPr>
              <w:b/>
            </w:rPr>
            <w:t xml:space="preserve"> </w:t>
          </w:r>
        </w:sdtContent>
      </w:sdt>
      <w:r>
        <w:t xml:space="preserve">I was just going to come to give you the answer. </w:t>
      </w:r>
      <w:r w:rsidR="00EC279F">
        <w:t xml:space="preserve">We </w:t>
      </w:r>
      <w:r>
        <w:t>engage with all civil society groups that operate in the space of protected characteristics.</w:t>
      </w:r>
    </w:p>
    <w:p w:rsidR="00D0596B" w:rsidP="00D0596B">
      <w:pPr>
        <w:pStyle w:val="Question"/>
        <w:numPr>
          <w:ilvl w:val="0"/>
          <w:numId w:val="9"/>
        </w:numPr>
      </w:pPr>
      <w:sdt>
        <w:sdtPr>
          <w:alias w:val="Member"/>
          <w:tag w:val="&lt;Member mnisId='4048' dodsId='31721'&gt;"/>
          <w:id w:val="-1473666712"/>
          <w:placeholder>
            <w:docPart w:val="35E443A718954CE9818B20C2F74CA560"/>
          </w:placeholder>
          <w:richText/>
        </w:sdtPr>
        <w:sdtContent>
          <w:r w:rsidRPr="004E5381">
            <w:rPr>
              <w:b/>
            </w:rPr>
            <w:t>Chair:</w:t>
          </w:r>
        </w:sdtContent>
      </w:sdt>
      <w:r>
        <w:t xml:space="preserve"> Do you engage with them equally?</w:t>
      </w:r>
    </w:p>
    <w:p w:rsidR="00D0596B" w:rsidP="00D0596B">
      <w:pPr>
        <w:pStyle w:val="Answer"/>
      </w:pPr>
      <w:sdt>
        <w:sdtPr>
          <w:alias w:val="Witness"/>
          <w:id w:val="-1159305227"/>
          <w:placeholder>
            <w:docPart w:val="35E443A718954CE9818B20C2F74CA560"/>
          </w:placeholder>
          <w:richText/>
        </w:sdtPr>
        <w:sdtContent>
          <w:r w:rsidR="00C239A1">
            <w:rPr>
              <w:b/>
              <w:bCs/>
              <w:i/>
              <w:iCs/>
            </w:rPr>
            <w:t>Baroness Falkner:</w:t>
          </w:r>
          <w:r w:rsidRPr="004E5381">
            <w:rPr>
              <w:b/>
            </w:rPr>
            <w:t xml:space="preserve"> </w:t>
          </w:r>
        </w:sdtContent>
      </w:sdt>
      <w:r>
        <w:t>Certainly, yes.</w:t>
      </w:r>
    </w:p>
    <w:p w:rsidR="00D0596B" w:rsidP="00D0596B">
      <w:pPr>
        <w:pStyle w:val="Question"/>
        <w:numPr>
          <w:ilvl w:val="0"/>
          <w:numId w:val="9"/>
        </w:numPr>
      </w:pPr>
      <w:sdt>
        <w:sdtPr>
          <w:alias w:val="Member"/>
          <w:tag w:val="&lt;Member mnisId='4048' dodsId='31721'&gt;"/>
          <w:id w:val="-228465087"/>
          <w:placeholder>
            <w:docPart w:val="35E443A718954CE9818B20C2F74CA560"/>
          </w:placeholder>
          <w:richText/>
        </w:sdtPr>
        <w:sdtContent>
          <w:r w:rsidRPr="004E5381">
            <w:rPr>
              <w:b/>
            </w:rPr>
            <w:t>Chair:</w:t>
          </w:r>
        </w:sdtContent>
      </w:sdt>
      <w:r>
        <w:t xml:space="preserve"> Would you engage as regularly and as in</w:t>
      </w:r>
      <w:r w:rsidR="00D360A0">
        <w:t xml:space="preserve"> </w:t>
      </w:r>
      <w:r>
        <w:t xml:space="preserve">depth with groups that were perhaps campaigning around age discrimination as you would with those </w:t>
      </w:r>
      <w:r w:rsidR="00E62BE5">
        <w:t>that</w:t>
      </w:r>
      <w:r>
        <w:t xml:space="preserve"> were engaging with you about gender</w:t>
      </w:r>
      <w:r w:rsidR="00D360A0">
        <w:t xml:space="preserve">—very </w:t>
      </w:r>
      <w:r>
        <w:t>specific</w:t>
      </w:r>
      <w:r w:rsidR="00D360A0">
        <w:t>ally</w:t>
      </w:r>
      <w:r>
        <w:t xml:space="preserve"> gender, not sex</w:t>
      </w:r>
      <w:r w:rsidR="00D360A0">
        <w:t>?</w:t>
      </w:r>
      <w:r>
        <w:t xml:space="preserve"> </w:t>
      </w:r>
      <w:r w:rsidR="00E62BE5">
        <w:t>Would you</w:t>
      </w:r>
      <w:r>
        <w:t xml:space="preserve"> give them equal priority</w:t>
      </w:r>
      <w:r w:rsidR="00E62BE5">
        <w:t>?</w:t>
      </w:r>
    </w:p>
    <w:p w:rsidR="00D0596B" w:rsidP="00D0596B">
      <w:pPr>
        <w:pStyle w:val="Answer"/>
      </w:pPr>
      <w:sdt>
        <w:sdtPr>
          <w:alias w:val="Witness"/>
          <w:id w:val="790248299"/>
          <w:placeholder>
            <w:docPart w:val="35E443A718954CE9818B20C2F74CA560"/>
          </w:placeholder>
          <w:richText/>
        </w:sdtPr>
        <w:sdtContent>
          <w:r w:rsidR="00C239A1">
            <w:rPr>
              <w:b/>
              <w:bCs/>
              <w:i/>
              <w:iCs/>
            </w:rPr>
            <w:t>Baroness Falkner:</w:t>
          </w:r>
          <w:r w:rsidRPr="00042866">
            <w:rPr>
              <w:b/>
            </w:rPr>
            <w:t xml:space="preserve"> </w:t>
          </w:r>
        </w:sdtContent>
      </w:sdt>
      <w:r>
        <w:t>We would certainly expect to do that, and that is exactly what Marcial has been doing since he came into post.</w:t>
      </w:r>
    </w:p>
    <w:p w:rsidR="00D0596B" w:rsidP="00D0596B">
      <w:pPr>
        <w:pStyle w:val="Answer"/>
      </w:pPr>
      <w:sdt>
        <w:sdtPr>
          <w:alias w:val="Witness"/>
          <w:id w:val="-160932089"/>
          <w:placeholder>
            <w:docPart w:val="35E443A718954CE9818B20C2F74CA560"/>
          </w:placeholder>
          <w:richText/>
        </w:sdtPr>
        <w:sdtContent>
          <w:r w:rsidRPr="00C95D04">
            <w:rPr>
              <w:b/>
              <w:bCs/>
              <w:i/>
              <w:iCs/>
            </w:rPr>
            <w:t>Marcial Boo</w:t>
          </w:r>
          <w:r w:rsidRPr="00042866">
            <w:rPr>
              <w:b/>
            </w:rPr>
            <w:t xml:space="preserve">: </w:t>
          </w:r>
        </w:sdtContent>
      </w:sdt>
      <w:r>
        <w:t>I have certainly been meeting representatives of civil society from all kinds of protected characteristics</w:t>
      </w:r>
      <w:r w:rsidR="00125BD8">
        <w:t>.</w:t>
      </w:r>
      <w:r>
        <w:t xml:space="preserve"> </w:t>
      </w:r>
      <w:r w:rsidR="00125BD8">
        <w:t xml:space="preserve">Just </w:t>
      </w:r>
      <w:r>
        <w:t>as with this Committee, where, from time to time</w:t>
      </w:r>
      <w:r w:rsidR="00125BD8">
        <w:t>,</w:t>
      </w:r>
      <w:r>
        <w:t xml:space="preserve"> you focus on different issues, so will we, because there are sometimes issues that are particularly important for us to address. </w:t>
      </w:r>
      <w:r w:rsidR="009441F4">
        <w:t>It</w:t>
      </w:r>
      <w:r>
        <w:t xml:space="preserve"> might be on race</w:t>
      </w:r>
      <w:r w:rsidR="006175B6">
        <w:t>;</w:t>
      </w:r>
      <w:r>
        <w:t xml:space="preserve"> </w:t>
      </w:r>
      <w:r w:rsidR="006175B6">
        <w:t xml:space="preserve">it </w:t>
      </w:r>
      <w:r>
        <w:t xml:space="preserve">might be on gender. I am absolutely sure it will ebb and flow, but within a broad framework of wanting to engage with civil society from all kinds of backgrounds and interests. </w:t>
      </w:r>
    </w:p>
    <w:p w:rsidR="00D0596B" w:rsidP="00D0596B">
      <w:pPr>
        <w:pStyle w:val="Question"/>
        <w:numPr>
          <w:ilvl w:val="0"/>
          <w:numId w:val="9"/>
        </w:numPr>
      </w:pPr>
      <w:sdt>
        <w:sdtPr>
          <w:alias w:val="Member"/>
          <w:tag w:val="&lt;Member mnisId='4048' dodsId='31721'&gt;"/>
          <w:id w:val="1708758962"/>
          <w:placeholder>
            <w:docPart w:val="35E443A718954CE9818B20C2F74CA560"/>
          </w:placeholder>
          <w:richText/>
        </w:sdtPr>
        <w:sdtContent>
          <w:r w:rsidRPr="00042866">
            <w:rPr>
              <w:b/>
            </w:rPr>
            <w:t>Chair:</w:t>
          </w:r>
        </w:sdtContent>
      </w:sdt>
      <w:r>
        <w:t xml:space="preserve"> Baroness Falkner, to address the question I asked specifically of you, how are you working, or are you working</w:t>
      </w:r>
      <w:r w:rsidR="00364EAD">
        <w:t>,</w:t>
      </w:r>
      <w:r>
        <w:t xml:space="preserve"> to engage with those </w:t>
      </w:r>
      <w:r w:rsidR="00364EAD">
        <w:t xml:space="preserve">preoccupations about which </w:t>
      </w:r>
      <w:r>
        <w:t xml:space="preserve">the public are writing to you in a more intense way than those issues </w:t>
      </w:r>
      <w:r w:rsidR="00364EAD">
        <w:t>that</w:t>
      </w:r>
      <w:r>
        <w:t xml:space="preserve"> perhaps people are not engaging with you on?</w:t>
      </w:r>
    </w:p>
    <w:p w:rsidR="00D0596B" w:rsidP="00D0596B">
      <w:pPr>
        <w:pStyle w:val="Answer"/>
      </w:pPr>
      <w:sdt>
        <w:sdtPr>
          <w:alias w:val="Witness"/>
          <w:id w:val="-1136336865"/>
          <w:placeholder>
            <w:docPart w:val="35E443A718954CE9818B20C2F74CA560"/>
          </w:placeholder>
          <w:richText/>
        </w:sdtPr>
        <w:sdtContent>
          <w:r w:rsidR="00C239A1">
            <w:rPr>
              <w:b/>
              <w:bCs/>
              <w:i/>
              <w:iCs/>
            </w:rPr>
            <w:t>Baroness Falkner:</w:t>
          </w:r>
          <w:r w:rsidRPr="00042866">
            <w:rPr>
              <w:b/>
            </w:rPr>
            <w:t xml:space="preserve"> </w:t>
          </w:r>
        </w:sdtContent>
      </w:sdt>
      <w:r>
        <w:t xml:space="preserve">We are guided by our strategic areas of focus. We identify strategic areas of focus. We do not rule out taking action beyond those six areas, but on the whole our annual business plan and our three-year strategic plan determine our priorities. </w:t>
      </w:r>
    </w:p>
    <w:p w:rsidR="00D0596B" w:rsidP="00D0596B">
      <w:pPr>
        <w:pStyle w:val="Question"/>
        <w:numPr>
          <w:ilvl w:val="0"/>
          <w:numId w:val="9"/>
        </w:numPr>
      </w:pPr>
      <w:sdt>
        <w:sdtPr>
          <w:alias w:val="Member"/>
          <w:tag w:val="&lt;Member mnisId='4048' dodsId='31721'&gt;"/>
          <w:id w:val="-895344296"/>
          <w:placeholder>
            <w:docPart w:val="35E443A718954CE9818B20C2F74CA560"/>
          </w:placeholder>
          <w:richText/>
        </w:sdtPr>
        <w:sdtContent>
          <w:r w:rsidRPr="008A61D2">
            <w:rPr>
              <w:b/>
            </w:rPr>
            <w:t>Chair:</w:t>
          </w:r>
        </w:sdtContent>
      </w:sdt>
      <w:r>
        <w:t xml:space="preserve"> Your priorities could well be different </w:t>
      </w:r>
      <w:r w:rsidR="009441F4">
        <w:t>from</w:t>
      </w:r>
      <w:r>
        <w:t xml:space="preserve"> the priorities that were eviden</w:t>
      </w:r>
      <w:r w:rsidR="009441F4">
        <w:t>ced</w:t>
      </w:r>
      <w:r>
        <w:t xml:space="preserve"> to you by perhaps a letter</w:t>
      </w:r>
      <w:r w:rsidR="00983EF5">
        <w:t xml:space="preserve"> </w:t>
      </w:r>
      <w:r>
        <w:t>writing</w:t>
      </w:r>
      <w:r w:rsidR="009441F4">
        <w:t xml:space="preserve"> campaign</w:t>
      </w:r>
      <w:r w:rsidR="00983EF5">
        <w:t>,</w:t>
      </w:r>
      <w:r>
        <w:t xml:space="preserve"> </w:t>
      </w:r>
      <w:r w:rsidR="009441F4">
        <w:t xml:space="preserve">an </w:t>
      </w:r>
      <w:r>
        <w:t>email campaign</w:t>
      </w:r>
      <w:r w:rsidR="00983EF5">
        <w:t xml:space="preserve"> or</w:t>
      </w:r>
      <w:r>
        <w:t xml:space="preserve"> some sort of clicktivism that suddenly became the </w:t>
      </w:r>
      <w:r w:rsidR="00983EF5">
        <w:t>No.</w:t>
      </w:r>
      <w:r>
        <w:t xml:space="preserve"> </w:t>
      </w:r>
      <w:r w:rsidR="00983EF5">
        <w:t xml:space="preserve">1 </w:t>
      </w:r>
      <w:r>
        <w:t>priority of the public to contact you about. Would that knock your strategic plan off course?</w:t>
      </w:r>
    </w:p>
    <w:p w:rsidR="00D0596B" w:rsidP="00D0596B">
      <w:pPr>
        <w:pStyle w:val="Answer"/>
      </w:pPr>
      <w:sdt>
        <w:sdtPr>
          <w:alias w:val="Witness"/>
          <w:id w:val="-1795367972"/>
          <w:placeholder>
            <w:docPart w:val="35E443A718954CE9818B20C2F74CA560"/>
          </w:placeholder>
          <w:richText/>
        </w:sdtPr>
        <w:sdtContent>
          <w:r w:rsidR="00C239A1">
            <w:rPr>
              <w:b/>
              <w:bCs/>
              <w:i/>
              <w:iCs/>
            </w:rPr>
            <w:t>Baroness Falkner:</w:t>
          </w:r>
          <w:r w:rsidRPr="008A61D2">
            <w:rPr>
              <w:b/>
            </w:rPr>
            <w:t xml:space="preserve"> </w:t>
          </w:r>
        </w:sdtContent>
      </w:sdt>
      <w:r>
        <w:t>I do not think it would knock it off course because our strategic plan, and our particular one this time, is extremely wide and capable of being adapted. The headings</w:t>
      </w:r>
      <w:r w:rsidR="00983EF5">
        <w:t>, if I can just share them with you,</w:t>
      </w:r>
      <w:r>
        <w:t xml:space="preserve"> are extremely wide.</w:t>
      </w:r>
    </w:p>
    <w:p w:rsidR="00D0596B" w:rsidP="00D0596B">
      <w:pPr>
        <w:pStyle w:val="Question"/>
        <w:numPr>
          <w:ilvl w:val="0"/>
          <w:numId w:val="0"/>
        </w:numPr>
        <w:ind w:left="794"/>
      </w:pPr>
      <w:sdt>
        <w:sdtPr>
          <w:alias w:val="Member"/>
          <w:tag w:val="&lt;Member mnisId='4048' dodsId='31721'&gt;"/>
          <w:id w:val="17521753"/>
          <w:placeholder>
            <w:docPart w:val="35E443A718954CE9818B20C2F74CA560"/>
          </w:placeholder>
          <w:richText/>
        </w:sdtPr>
        <w:sdtContent>
          <w:r w:rsidRPr="008A61D2">
            <w:rPr>
              <w:b/>
            </w:rPr>
            <w:t>Chair:</w:t>
          </w:r>
        </w:sdtContent>
      </w:sdt>
      <w:r>
        <w:t xml:space="preserve"> I am more interested in asking about the groups that you are engaging with than listening to the strategic plan again.</w:t>
      </w:r>
    </w:p>
    <w:p w:rsidR="00D0596B" w:rsidP="00D0596B">
      <w:pPr>
        <w:pStyle w:val="Answer"/>
      </w:pPr>
      <w:sdt>
        <w:sdtPr>
          <w:alias w:val="Witness"/>
          <w:id w:val="1595901589"/>
          <w:placeholder>
            <w:docPart w:val="35E443A718954CE9818B20C2F74CA560"/>
          </w:placeholder>
          <w:richText/>
        </w:sdtPr>
        <w:sdtContent>
          <w:r w:rsidR="00C239A1">
            <w:rPr>
              <w:b/>
              <w:bCs/>
              <w:i/>
              <w:iCs/>
            </w:rPr>
            <w:t>Baroness Falkner:</w:t>
          </w:r>
          <w:r w:rsidRPr="008A61D2">
            <w:rPr>
              <w:b/>
            </w:rPr>
            <w:t xml:space="preserve"> </w:t>
          </w:r>
        </w:sdtContent>
      </w:sdt>
      <w:r>
        <w:t>Most policy areas that come in fit into one or other area of the strategic plan.</w:t>
      </w:r>
    </w:p>
    <w:p w:rsidR="00D0596B" w:rsidP="00D0596B">
      <w:pPr>
        <w:pStyle w:val="Question"/>
        <w:numPr>
          <w:ilvl w:val="0"/>
          <w:numId w:val="9"/>
        </w:numPr>
      </w:pPr>
      <w:sdt>
        <w:sdtPr>
          <w:alias w:val="Member"/>
          <w:tag w:val="&lt;Member mnisId='4048' dodsId='31721'&gt;"/>
          <w:id w:val="-611819158"/>
          <w:placeholder>
            <w:docPart w:val="35E443A718954CE9818B20C2F74CA560"/>
          </w:placeholder>
          <w:richText/>
        </w:sdtPr>
        <w:sdtContent>
          <w:r w:rsidRPr="008A61D2">
            <w:rPr>
              <w:b/>
            </w:rPr>
            <w:t>Chair:</w:t>
          </w:r>
        </w:sdtContent>
      </w:sdt>
      <w:r>
        <w:t xml:space="preserve"> What civi</w:t>
      </w:r>
      <w:r w:rsidR="00EC6E61">
        <w:t>l</w:t>
      </w:r>
      <w:r>
        <w:t xml:space="preserve"> society groups are you funding? </w:t>
      </w:r>
    </w:p>
    <w:p w:rsidR="00D0596B" w:rsidP="00D0596B">
      <w:pPr>
        <w:pStyle w:val="Answer"/>
      </w:pPr>
      <w:sdt>
        <w:sdtPr>
          <w:alias w:val="Witness"/>
          <w:id w:val="-1030026243"/>
          <w:placeholder>
            <w:docPart w:val="35E443A718954CE9818B20C2F74CA560"/>
          </w:placeholder>
          <w:richText/>
        </w:sdtPr>
        <w:sdtContent>
          <w:r w:rsidRPr="00C95D04">
            <w:rPr>
              <w:b/>
              <w:bCs/>
              <w:i/>
              <w:iCs/>
            </w:rPr>
            <w:t>Marcial Boo</w:t>
          </w:r>
          <w:r w:rsidRPr="008A61D2">
            <w:rPr>
              <w:b/>
            </w:rPr>
            <w:t xml:space="preserve">: </w:t>
          </w:r>
        </w:sdtContent>
      </w:sdt>
      <w:r>
        <w:t>I do not have the list to hand, but it will be a range of organisations</w:t>
      </w:r>
      <w:r w:rsidR="00EC6E61">
        <w:t xml:space="preserve">. Each </w:t>
      </w:r>
      <w:r>
        <w:t>one will be tasked with a specific job, to support the activities of an organisation that is objective, impartial and neutral.</w:t>
      </w:r>
    </w:p>
    <w:p w:rsidR="00D0596B" w:rsidP="00D0596B">
      <w:pPr>
        <w:pStyle w:val="Question"/>
        <w:numPr>
          <w:ilvl w:val="0"/>
          <w:numId w:val="9"/>
        </w:numPr>
      </w:pPr>
      <w:sdt>
        <w:sdtPr>
          <w:alias w:val="Member"/>
          <w:tag w:val="&lt;Member mnisId='4048' dodsId='31721'&gt;"/>
          <w:id w:val="-1093705219"/>
          <w:placeholder>
            <w:docPart w:val="35E443A718954CE9818B20C2F74CA560"/>
          </w:placeholder>
          <w:richText/>
        </w:sdtPr>
        <w:sdtContent>
          <w:r w:rsidRPr="008A61D2">
            <w:rPr>
              <w:b/>
            </w:rPr>
            <w:t>Chair:</w:t>
          </w:r>
        </w:sdtContent>
      </w:sdt>
      <w:r>
        <w:t xml:space="preserve"> How do you choose them? How do you select them? </w:t>
      </w:r>
    </w:p>
    <w:p w:rsidR="00D0596B" w:rsidP="00D0596B">
      <w:pPr>
        <w:pStyle w:val="Answer"/>
      </w:pPr>
      <w:sdt>
        <w:sdtPr>
          <w:alias w:val="Witness"/>
          <w:id w:val="1965921565"/>
          <w:placeholder>
            <w:docPart w:val="35E443A718954CE9818B20C2F74CA560"/>
          </w:placeholder>
          <w:richText/>
        </w:sdtPr>
        <w:sdtContent>
          <w:r w:rsidRPr="00C95D04">
            <w:rPr>
              <w:b/>
              <w:bCs/>
              <w:i/>
              <w:iCs/>
            </w:rPr>
            <w:t>Marcial Boo</w:t>
          </w:r>
          <w:r w:rsidRPr="008A61D2">
            <w:rPr>
              <w:b/>
            </w:rPr>
            <w:t xml:space="preserve">: </w:t>
          </w:r>
        </w:sdtContent>
      </w:sdt>
      <w:r>
        <w:t xml:space="preserve">There is a procurement process that is in line with </w:t>
      </w:r>
      <w:r w:rsidRPr="00C72CD8" w:rsidR="00C72CD8">
        <w:rPr>
          <w:i/>
          <w:iCs/>
        </w:rPr>
        <w:t>Managing Public Money</w:t>
      </w:r>
      <w:r>
        <w:t>.</w:t>
      </w:r>
    </w:p>
    <w:p w:rsidR="00D0596B" w:rsidP="00D0596B">
      <w:pPr>
        <w:pStyle w:val="Question"/>
        <w:numPr>
          <w:ilvl w:val="0"/>
          <w:numId w:val="9"/>
        </w:numPr>
      </w:pPr>
      <w:sdt>
        <w:sdtPr>
          <w:alias w:val="Member"/>
          <w:tag w:val="&lt;Member mnisId='4048' dodsId='31721'&gt;"/>
          <w:id w:val="-77984104"/>
          <w:placeholder>
            <w:docPart w:val="35E443A718954CE9818B20C2F74CA560"/>
          </w:placeholder>
          <w:richText/>
        </w:sdtPr>
        <w:sdtContent>
          <w:r w:rsidRPr="003217E8">
            <w:rPr>
              <w:b/>
            </w:rPr>
            <w:t>Chair:</w:t>
          </w:r>
        </w:sdtContent>
      </w:sdt>
      <w:r>
        <w:t xml:space="preserve"> How do you choose the balance of issue groups</w:t>
      </w:r>
      <w:r w:rsidR="00C72CD8">
        <w:t>—</w:t>
      </w:r>
      <w:r>
        <w:t>civi</w:t>
      </w:r>
      <w:r w:rsidR="00C72CD8">
        <w:t>l</w:t>
      </w:r>
      <w:r>
        <w:t xml:space="preserve"> society groups? How would you decide that you wish</w:t>
      </w:r>
      <w:r w:rsidR="00C72CD8">
        <w:t>ed</w:t>
      </w:r>
      <w:r>
        <w:t xml:space="preserve"> to fund and support a group perhaps working with religious minorities as opposed to one that </w:t>
      </w:r>
      <w:r w:rsidR="009441F4">
        <w:t>is</w:t>
      </w:r>
      <w:r>
        <w:t xml:space="preserve"> working on ageism?</w:t>
      </w:r>
    </w:p>
    <w:p w:rsidR="00D0596B" w:rsidP="00C72CD8">
      <w:pPr>
        <w:pStyle w:val="Question"/>
        <w:numPr>
          <w:ilvl w:val="0"/>
          <w:numId w:val="0"/>
        </w:numPr>
        <w:ind w:left="794"/>
      </w:pPr>
      <w:sdt>
        <w:sdtPr>
          <w:alias w:val="Witness"/>
          <w:id w:val="-891261427"/>
          <w:placeholder>
            <w:docPart w:val="8B712860CAA84FA781EFDBFFAB8E7DDF"/>
          </w:placeholder>
          <w:richText/>
        </w:sdtPr>
        <w:sdtContent>
          <w:r w:rsidRPr="00C95D04">
            <w:rPr>
              <w:b/>
              <w:bCs/>
              <w:i/>
              <w:iCs/>
            </w:rPr>
            <w:t>Marcial Boo</w:t>
          </w:r>
          <w:r w:rsidRPr="008A61D2">
            <w:rPr>
              <w:b/>
            </w:rPr>
            <w:t xml:space="preserve">: </w:t>
          </w:r>
        </w:sdtContent>
      </w:sdt>
      <w:r>
        <w:t>Again, as we have said, it would have to align with our strategy. In this case, we are focusing on children and young people, health and social care. If there are specific civil society organisations that we believe have expertise</w:t>
      </w:r>
      <w:r w:rsidR="00C72CD8">
        <w:t>, which</w:t>
      </w:r>
      <w:r>
        <w:t xml:space="preserve"> can help us to understand the issues that are at play and to do something to enforce the </w:t>
      </w:r>
      <w:r w:rsidR="00C72CD8">
        <w:t>Equality Act</w:t>
      </w:r>
      <w:r>
        <w:t xml:space="preserve">, that is what we will do, but it will only </w:t>
      </w:r>
      <w:r w:rsidR="009441F4">
        <w:t xml:space="preserve">be </w:t>
      </w:r>
      <w:r>
        <w:t>in order for us to deliver our objectives as an organisation.</w:t>
      </w:r>
    </w:p>
    <w:p w:rsidR="00D0596B" w:rsidRPr="00F27CFB" w:rsidP="00D0596B">
      <w:pPr>
        <w:pStyle w:val="Question"/>
        <w:numPr>
          <w:ilvl w:val="0"/>
          <w:numId w:val="9"/>
        </w:numPr>
      </w:pPr>
      <w:sdt>
        <w:sdtPr>
          <w:alias w:val="Member"/>
          <w:tag w:val="&lt;Member mnisId='4048' dodsId='31721'&gt;"/>
          <w:id w:val="-139500035"/>
          <w:placeholder>
            <w:docPart w:val="5F6AE06F529F427EAD63FAC746758A6D"/>
          </w:placeholder>
          <w:richText/>
        </w:sdtPr>
        <w:sdtContent>
          <w:r w:rsidRPr="00F27CFB">
            <w:rPr>
              <w:b/>
            </w:rPr>
            <w:t>Chair:</w:t>
          </w:r>
        </w:sdtContent>
      </w:sdt>
      <w:r w:rsidRPr="00F27CFB">
        <w:t xml:space="preserve"> How do you strike a balance when there are particularly contentious areas? For example, how would you strike a balance between those groups working to support the rights of women as opposed to groups campaigning around issues related to gender? Do you ever have to make that choice?</w:t>
      </w:r>
    </w:p>
    <w:p w:rsidR="00D0596B" w:rsidRPr="00F27CFB" w:rsidP="00D0596B">
      <w:pPr>
        <w:pStyle w:val="Answer"/>
      </w:pPr>
      <w:sdt>
        <w:sdtPr>
          <w:alias w:val="Witness"/>
          <w:id w:val="-128088506"/>
          <w:placeholder>
            <w:docPart w:val="35E443A718954CE9818B20C2F74CA560"/>
          </w:placeholder>
          <w:richText/>
        </w:sdtPr>
        <w:sdtContent>
          <w:r w:rsidR="00C239A1">
            <w:rPr>
              <w:b/>
              <w:bCs/>
              <w:i/>
              <w:iCs/>
            </w:rPr>
            <w:t>Baroness Falkner:</w:t>
          </w:r>
          <w:r w:rsidRPr="00F27CFB">
            <w:rPr>
              <w:b/>
            </w:rPr>
            <w:t xml:space="preserve"> </w:t>
          </w:r>
        </w:sdtContent>
      </w:sdt>
      <w:r w:rsidRPr="00F27CFB">
        <w:t>We do not make the choice. We see people as and when an issue comes up, and we see all sides of that debate.</w:t>
      </w:r>
    </w:p>
    <w:p w:rsidR="00D0596B" w:rsidRPr="00F27CFB" w:rsidP="00D0596B">
      <w:pPr>
        <w:pStyle w:val="Question"/>
        <w:numPr>
          <w:ilvl w:val="0"/>
          <w:numId w:val="9"/>
        </w:numPr>
      </w:pPr>
      <w:sdt>
        <w:sdtPr>
          <w:alias w:val="Member"/>
          <w:tag w:val="&lt;Member mnisId='4048' dodsId='31721'&gt;"/>
          <w:id w:val="-46997217"/>
          <w:placeholder>
            <w:docPart w:val="35E443A718954CE9818B20C2F74CA560"/>
          </w:placeholder>
          <w:richText/>
        </w:sdtPr>
        <w:sdtContent>
          <w:r w:rsidRPr="00F27CFB">
            <w:rPr>
              <w:b/>
            </w:rPr>
            <w:t>Chair:</w:t>
          </w:r>
        </w:sdtContent>
      </w:sdt>
      <w:r w:rsidRPr="00F27CFB">
        <w:t xml:space="preserve"> Do you meet groups equally?</w:t>
      </w:r>
    </w:p>
    <w:p w:rsidR="00D0596B" w:rsidRPr="00F27CFB" w:rsidP="00D0596B">
      <w:pPr>
        <w:pStyle w:val="Answer"/>
      </w:pPr>
      <w:sdt>
        <w:sdtPr>
          <w:alias w:val="Witness"/>
          <w:id w:val="-1012758846"/>
          <w:placeholder>
            <w:docPart w:val="35E443A718954CE9818B20C2F74CA560"/>
          </w:placeholder>
          <w:richText/>
        </w:sdtPr>
        <w:sdtContent>
          <w:r w:rsidR="00C239A1">
            <w:rPr>
              <w:b/>
              <w:bCs/>
              <w:i/>
              <w:iCs/>
            </w:rPr>
            <w:t>Baroness Falkner:</w:t>
          </w:r>
          <w:r w:rsidRPr="00F27CFB">
            <w:rPr>
              <w:b/>
            </w:rPr>
            <w:t xml:space="preserve"> </w:t>
          </w:r>
        </w:sdtContent>
      </w:sdt>
      <w:r w:rsidRPr="00F27CFB">
        <w:t>Yes.</w:t>
      </w:r>
    </w:p>
    <w:p w:rsidR="00D0596B" w:rsidRPr="00F27CFB" w:rsidP="00D0596B">
      <w:pPr>
        <w:pStyle w:val="Question"/>
        <w:numPr>
          <w:ilvl w:val="0"/>
          <w:numId w:val="9"/>
        </w:numPr>
      </w:pPr>
      <w:sdt>
        <w:sdtPr>
          <w:alias w:val="Member"/>
          <w:tag w:val="&lt;Member mnisId='4048' dodsId='31721'&gt;"/>
          <w:id w:val="-1595931265"/>
          <w:placeholder>
            <w:docPart w:val="35E443A718954CE9818B20C2F74CA560"/>
          </w:placeholder>
          <w:richText/>
        </w:sdtPr>
        <w:sdtContent>
          <w:r w:rsidRPr="00F27CFB">
            <w:rPr>
              <w:b/>
            </w:rPr>
            <w:t>Chair:</w:t>
          </w:r>
        </w:sdtContent>
      </w:sdt>
      <w:r w:rsidRPr="00F27CFB">
        <w:t xml:space="preserve"> Are you prepared to publish </w:t>
      </w:r>
      <w:r w:rsidR="009441F4">
        <w:t>the</w:t>
      </w:r>
      <w:r w:rsidRPr="00F27CFB">
        <w:t xml:space="preserve"> groups you have met over the last year?</w:t>
      </w:r>
    </w:p>
    <w:p w:rsidR="00D0596B" w:rsidP="00D0596B">
      <w:pPr>
        <w:pStyle w:val="Answer"/>
      </w:pPr>
      <w:sdt>
        <w:sdtPr>
          <w:alias w:val="Witness"/>
          <w:id w:val="1785925259"/>
          <w:placeholder>
            <w:docPart w:val="35E443A718954CE9818B20C2F74CA560"/>
          </w:placeholder>
          <w:richText/>
        </w:sdtPr>
        <w:sdtContent>
          <w:r w:rsidR="00C239A1">
            <w:rPr>
              <w:b/>
              <w:bCs/>
              <w:i/>
              <w:iCs/>
            </w:rPr>
            <w:t>Baroness Falkner:</w:t>
          </w:r>
          <w:r w:rsidRPr="003217E8">
            <w:rPr>
              <w:b/>
            </w:rPr>
            <w:t xml:space="preserve"> </w:t>
          </w:r>
        </w:sdtContent>
      </w:sdt>
      <w:r>
        <w:t>As a general principle, we would not be publishing meetings we have with groups, no.</w:t>
      </w:r>
    </w:p>
    <w:p w:rsidR="00D0596B" w:rsidP="00D0596B">
      <w:pPr>
        <w:pStyle w:val="Question"/>
        <w:numPr>
          <w:ilvl w:val="0"/>
          <w:numId w:val="9"/>
        </w:numPr>
      </w:pPr>
      <w:sdt>
        <w:sdtPr>
          <w:alias w:val="Member"/>
          <w:tag w:val="&lt;Member mnisId='4048' dodsId='31721'&gt;"/>
          <w:id w:val="312600411"/>
          <w:placeholder>
            <w:docPart w:val="35E443A718954CE9818B20C2F74CA560"/>
          </w:placeholder>
          <w:richText/>
        </w:sdtPr>
        <w:sdtContent>
          <w:r w:rsidRPr="003217E8">
            <w:rPr>
              <w:b/>
            </w:rPr>
            <w:t>Chair:</w:t>
          </w:r>
        </w:sdtContent>
      </w:sdt>
      <w:r>
        <w:t xml:space="preserve"> </w:t>
      </w:r>
      <w:r w:rsidR="00F27CFB">
        <w:t xml:space="preserve">That does </w:t>
      </w:r>
      <w:r>
        <w:t>not appear in your annual report</w:t>
      </w:r>
      <w:r w:rsidR="009441F4">
        <w:t>?</w:t>
      </w:r>
    </w:p>
    <w:p w:rsidR="00D0596B" w:rsidP="00D0596B">
      <w:pPr>
        <w:pStyle w:val="Answer"/>
      </w:pPr>
      <w:sdt>
        <w:sdtPr>
          <w:alias w:val="Witness"/>
          <w:id w:val="699287024"/>
          <w:placeholder>
            <w:docPart w:val="35E443A718954CE9818B20C2F74CA560"/>
          </w:placeholder>
          <w:richText/>
        </w:sdtPr>
        <w:sdtContent>
          <w:r w:rsidR="00C239A1">
            <w:rPr>
              <w:b/>
              <w:bCs/>
              <w:i/>
              <w:iCs/>
            </w:rPr>
            <w:t>Baroness Falkner:</w:t>
          </w:r>
          <w:r w:rsidRPr="003217E8">
            <w:rPr>
              <w:b/>
            </w:rPr>
            <w:t xml:space="preserve"> </w:t>
          </w:r>
        </w:sdtContent>
      </w:sdt>
      <w:r>
        <w:t xml:space="preserve">No. </w:t>
      </w:r>
    </w:p>
    <w:p w:rsidR="00D0596B" w:rsidP="00D0596B">
      <w:pPr>
        <w:pStyle w:val="Question"/>
        <w:numPr>
          <w:ilvl w:val="0"/>
          <w:numId w:val="9"/>
        </w:numPr>
      </w:pPr>
      <w:sdt>
        <w:sdtPr>
          <w:alias w:val="Member"/>
          <w:tag w:val="&lt;Member mnisId='4048' dodsId='31721'&gt;"/>
          <w:id w:val="-832144898"/>
          <w:placeholder>
            <w:docPart w:val="35E443A718954CE9818B20C2F74CA560"/>
          </w:placeholder>
          <w:richText/>
        </w:sdtPr>
        <w:sdtContent>
          <w:r w:rsidRPr="003217E8">
            <w:rPr>
              <w:b/>
            </w:rPr>
            <w:t>Chair:</w:t>
          </w:r>
        </w:sdtContent>
      </w:sdt>
      <w:r>
        <w:t xml:space="preserve"> If we wish</w:t>
      </w:r>
      <w:r w:rsidR="00F50EB5">
        <w:t>ed</w:t>
      </w:r>
      <w:r>
        <w:t xml:space="preserve"> to scrutinise that balance, to understand which groups you were meeting with as a priority, how would we access that information if you are not prepared to publish it?</w:t>
      </w:r>
    </w:p>
    <w:p w:rsidR="00D0596B" w:rsidP="00D0596B">
      <w:pPr>
        <w:pStyle w:val="Answer"/>
      </w:pPr>
      <w:sdt>
        <w:sdtPr>
          <w:alias w:val="Witness"/>
          <w:id w:val="710997722"/>
          <w:placeholder>
            <w:docPart w:val="35E443A718954CE9818B20C2F74CA560"/>
          </w:placeholder>
          <w:richText/>
        </w:sdtPr>
        <w:sdtContent>
          <w:r w:rsidR="00C239A1">
            <w:rPr>
              <w:b/>
              <w:bCs/>
              <w:i/>
              <w:iCs/>
            </w:rPr>
            <w:t>Baroness Falkner:</w:t>
          </w:r>
          <w:r w:rsidRPr="003217E8">
            <w:rPr>
              <w:b/>
            </w:rPr>
            <w:t xml:space="preserve"> </w:t>
          </w:r>
        </w:sdtContent>
      </w:sdt>
      <w:r>
        <w:t xml:space="preserve">We would need to know a little more about your interest in that. All we can say to you at this point is that, in </w:t>
      </w:r>
      <w:r w:rsidR="009441F4">
        <w:t>the</w:t>
      </w:r>
      <w:r>
        <w:t xml:space="preserve"> two examples you have given</w:t>
      </w:r>
      <w:r w:rsidR="00502CB3">
        <w:t>,</w:t>
      </w:r>
      <w:r>
        <w:t xml:space="preserve"> we meet both sides of that debate. In fact, </w:t>
      </w:r>
      <w:r>
        <w:t>Marcial had a recent meeting with one side of the debate, and before Marcial came on</w:t>
      </w:r>
      <w:r w:rsidR="00D54460">
        <w:t xml:space="preserve"> </w:t>
      </w:r>
      <w:r>
        <w:t>board I had a meeting with another side of that debate. It is exactly 50</w:t>
      </w:r>
      <w:r w:rsidR="009441F4">
        <w:t>:</w:t>
      </w:r>
      <w:r>
        <w:t>50.</w:t>
      </w:r>
    </w:p>
    <w:p w:rsidR="00D0596B" w:rsidP="00E5263C">
      <w:pPr>
        <w:pStyle w:val="Question"/>
        <w:numPr>
          <w:ilvl w:val="0"/>
          <w:numId w:val="9"/>
        </w:numPr>
      </w:pPr>
      <w:sdt>
        <w:sdtPr>
          <w:alias w:val="Member"/>
          <w:tag w:val="&lt;Member mnisId='4048' dodsId='31721'&gt;"/>
          <w:id w:val="-659534510"/>
          <w:placeholder>
            <w:docPart w:val="35E443A718954CE9818B20C2F74CA560"/>
          </w:placeholder>
          <w:richText/>
        </w:sdtPr>
        <w:sdtContent>
          <w:r w:rsidRPr="00821A52">
            <w:rPr>
              <w:b/>
            </w:rPr>
            <w:t>Chair:</w:t>
          </w:r>
        </w:sdtContent>
      </w:sdt>
      <w:r>
        <w:t xml:space="preserve"> It is exactly 50</w:t>
      </w:r>
      <w:r w:rsidR="009441F4">
        <w:t>:</w:t>
      </w:r>
      <w:r>
        <w:t>50, but not both of you meeting both</w:t>
      </w:r>
      <w:r w:rsidR="009441F4">
        <w:t>?</w:t>
      </w:r>
    </w:p>
    <w:p w:rsidR="00D0596B" w:rsidP="00D0596B">
      <w:pPr>
        <w:pStyle w:val="Answer"/>
      </w:pPr>
      <w:sdt>
        <w:sdtPr>
          <w:alias w:val="Witness"/>
          <w:id w:val="22296114"/>
          <w:placeholder>
            <w:docPart w:val="35E443A718954CE9818B20C2F74CA560"/>
          </w:placeholder>
          <w:richText/>
        </w:sdtPr>
        <w:sdtContent>
          <w:r w:rsidRPr="00C95D04">
            <w:rPr>
              <w:b/>
              <w:bCs/>
              <w:i/>
              <w:iCs/>
            </w:rPr>
            <w:t>Marcial Boo</w:t>
          </w:r>
          <w:r w:rsidRPr="00821A52">
            <w:rPr>
              <w:b/>
            </w:rPr>
            <w:t xml:space="preserve">: </w:t>
          </w:r>
        </w:sdtContent>
      </w:sdt>
      <w:r>
        <w:t>I have only been in post for a few weeks.</w:t>
      </w:r>
    </w:p>
    <w:p w:rsidR="00D0596B" w:rsidP="00D0596B">
      <w:pPr>
        <w:pStyle w:val="Question"/>
        <w:numPr>
          <w:ilvl w:val="0"/>
          <w:numId w:val="0"/>
        </w:numPr>
        <w:ind w:left="794"/>
      </w:pPr>
      <w:sdt>
        <w:sdtPr>
          <w:alias w:val="Member"/>
          <w:tag w:val="&lt;Member mnisId='4048' dodsId='31721'&gt;"/>
          <w:id w:val="168601588"/>
          <w:placeholder>
            <w:docPart w:val="35E443A718954CE9818B20C2F74CA560"/>
          </w:placeholder>
          <w:richText/>
        </w:sdtPr>
        <w:sdtContent>
          <w:r w:rsidRPr="00C22E95">
            <w:rPr>
              <w:b/>
            </w:rPr>
            <w:t>Chair:</w:t>
          </w:r>
        </w:sdtContent>
      </w:sdt>
      <w:r>
        <w:t xml:space="preserve"> I do get that.</w:t>
      </w:r>
    </w:p>
    <w:p w:rsidR="00D0596B" w:rsidP="00D0596B">
      <w:pPr>
        <w:pStyle w:val="Answer"/>
      </w:pPr>
      <w:sdt>
        <w:sdtPr>
          <w:alias w:val="Witness"/>
          <w:id w:val="-1568333301"/>
          <w:placeholder>
            <w:docPart w:val="B67606B032EC4B53B8BEC629F7B95587"/>
          </w:placeholder>
          <w:richText/>
        </w:sdtPr>
        <w:sdtContent>
          <w:r w:rsidRPr="00C95D04">
            <w:rPr>
              <w:b/>
              <w:bCs/>
              <w:i/>
              <w:iCs/>
            </w:rPr>
            <w:t>Marcial Boo</w:t>
          </w:r>
          <w:r w:rsidRPr="00821A52">
            <w:rPr>
              <w:b/>
            </w:rPr>
            <w:t xml:space="preserve">: </w:t>
          </w:r>
        </w:sdtContent>
      </w:sdt>
      <w:r>
        <w:t xml:space="preserve">I apologise that I have not yet met all stakeholder groups. The important thing, from my point of view, is that the organisation is respected and authoritative on the issues that we are here to regulate. That means we play fair with organisations, whatever their campaigning approach </w:t>
      </w:r>
      <w:r w:rsidR="00E5263C">
        <w:t>and</w:t>
      </w:r>
      <w:r>
        <w:t xml:space="preserve"> whatever issues they are most concerned about</w:t>
      </w:r>
      <w:r w:rsidR="00E5263C">
        <w:t>;</w:t>
      </w:r>
      <w:r>
        <w:t xml:space="preserve"> that we are open to discuss issues with them as appropriate</w:t>
      </w:r>
      <w:r w:rsidR="00E5263C">
        <w:t>;</w:t>
      </w:r>
      <w:r>
        <w:t xml:space="preserve"> and that we are seen to be fair-minded. </w:t>
      </w:r>
    </w:p>
    <w:p w:rsidR="00D0596B" w:rsidRPr="00610AAA" w:rsidP="00D0596B">
      <w:pPr>
        <w:pStyle w:val="Question"/>
        <w:numPr>
          <w:ilvl w:val="0"/>
          <w:numId w:val="9"/>
        </w:numPr>
      </w:pPr>
      <w:sdt>
        <w:sdtPr>
          <w:alias w:val="Member"/>
          <w:tag w:val="&lt;Member mnisId='4048' dodsId='31721'&gt;"/>
          <w:id w:val="1285537337"/>
          <w:placeholder>
            <w:docPart w:val="B67606B032EC4B53B8BEC629F7B95587"/>
          </w:placeholder>
          <w:richText/>
        </w:sdtPr>
        <w:sdtContent>
          <w:r w:rsidRPr="00C22E95">
            <w:rPr>
              <w:b/>
            </w:rPr>
            <w:t>Chair:</w:t>
          </w:r>
        </w:sdtContent>
      </w:sdt>
      <w:r>
        <w:t xml:space="preserve"> How can you be seen to be fair-minded if you are not publishing which groups you are meeting with?</w:t>
      </w:r>
    </w:p>
    <w:p w:rsidR="00D0596B" w:rsidP="00D0596B">
      <w:pPr>
        <w:pStyle w:val="Answer"/>
      </w:pPr>
      <w:sdt>
        <w:sdtPr>
          <w:alias w:val="Witness"/>
          <w:id w:val="147096124"/>
          <w:placeholder>
            <w:docPart w:val="35E443A718954CE9818B20C2F74CA560"/>
          </w:placeholder>
          <w:richText/>
        </w:sdtPr>
        <w:sdtContent>
          <w:r w:rsidR="00C239A1">
            <w:rPr>
              <w:b/>
              <w:bCs/>
              <w:i/>
              <w:iCs/>
            </w:rPr>
            <w:t>Baroness Falkner:</w:t>
          </w:r>
          <w:r w:rsidRPr="00C22E95">
            <w:rPr>
              <w:b/>
            </w:rPr>
            <w:t xml:space="preserve"> </w:t>
          </w:r>
        </w:sdtContent>
      </w:sdt>
      <w:r>
        <w:t xml:space="preserve">The ultimate </w:t>
      </w:r>
      <w:r w:rsidR="00E5263C">
        <w:t>judgment</w:t>
      </w:r>
      <w:r>
        <w:t xml:space="preserve"> rests with the board. I do not want to explain what Marcial meant by “seen to be fair</w:t>
      </w:r>
      <w:r w:rsidR="009441F4">
        <w:t>,</w:t>
      </w:r>
      <w:r>
        <w:t>” but my terminology would be that we are fair.</w:t>
      </w:r>
    </w:p>
    <w:p w:rsidR="00D0596B" w:rsidP="00D0596B">
      <w:pPr>
        <w:pStyle w:val="Remark"/>
      </w:pPr>
      <w:sdt>
        <w:sdtPr>
          <w:alias w:val="Member"/>
          <w:tag w:val="&lt;Member mnisId='4048' dodsId='31721'&gt;"/>
          <w:id w:val="125902197"/>
          <w:placeholder>
            <w:docPart w:val="35E443A718954CE9818B20C2F74CA560"/>
          </w:placeholder>
          <w:richText/>
        </w:sdtPr>
        <w:sdtContent>
          <w:r w:rsidRPr="00C22E95">
            <w:rPr>
              <w:b/>
            </w:rPr>
            <w:t>Chair:</w:t>
          </w:r>
        </w:sdtContent>
      </w:sdt>
      <w:r>
        <w:t xml:space="preserve"> But not transparent.</w:t>
      </w:r>
    </w:p>
    <w:p w:rsidR="00D0596B" w:rsidP="00D0596B">
      <w:pPr>
        <w:pStyle w:val="Answer"/>
      </w:pPr>
      <w:sdt>
        <w:sdtPr>
          <w:alias w:val="Witness"/>
          <w:id w:val="190184882"/>
          <w:placeholder>
            <w:docPart w:val="35E443A718954CE9818B20C2F74CA560"/>
          </w:placeholder>
          <w:richText/>
        </w:sdtPr>
        <w:sdtContent>
          <w:r w:rsidR="00C239A1">
            <w:rPr>
              <w:b/>
              <w:bCs/>
              <w:i/>
              <w:iCs/>
            </w:rPr>
            <w:t>Baroness Falkner:</w:t>
          </w:r>
          <w:r w:rsidRPr="00C22E95">
            <w:rPr>
              <w:b/>
            </w:rPr>
            <w:t xml:space="preserve"> </w:t>
          </w:r>
        </w:sdtContent>
      </w:sdt>
      <w:r>
        <w:t>I do not believe transparency is enhanced by tick-boxing which organisation we have met</w:t>
      </w:r>
      <w:r w:rsidR="00E5263C">
        <w:t>,</w:t>
      </w:r>
      <w:r>
        <w:t xml:space="preserve"> irrespective of whether it was or was not a substantive meeting or whether anything was or was not achieved. We could spend our entire time in meetings but just going through it for form. We prefer substance to form, as an organisation, because the point of meetings is to be more informed about the policy implications. That is the point of the meeting. There is no point in meeting people to have a cup of tea.</w:t>
      </w:r>
    </w:p>
    <w:p w:rsidR="00D0596B" w:rsidP="00D0596B">
      <w:pPr>
        <w:pStyle w:val="Answer"/>
      </w:pPr>
      <w:r>
        <w:t>If we are going to be informed about the policy implications of what we are doing, the board needs to be assured that we have all points of view before us on th</w:t>
      </w:r>
      <w:r w:rsidR="00230977">
        <w:t>os</w:t>
      </w:r>
      <w:r>
        <w:t xml:space="preserve">e policy implications. The board ultimately owns the final </w:t>
      </w:r>
      <w:r w:rsidR="00230977">
        <w:t>judgment</w:t>
      </w:r>
      <w:r>
        <w:t xml:space="preserve"> in that regard.</w:t>
      </w:r>
    </w:p>
    <w:p w:rsidR="00D0596B" w:rsidP="00D0596B">
      <w:pPr>
        <w:pStyle w:val="Question"/>
        <w:numPr>
          <w:ilvl w:val="0"/>
          <w:numId w:val="9"/>
        </w:numPr>
      </w:pPr>
      <w:sdt>
        <w:sdtPr>
          <w:alias w:val="Member"/>
          <w:tag w:val="&lt;Member mnisId='4048' dodsId='31721'&gt;"/>
          <w:id w:val="424307109"/>
          <w:placeholder>
            <w:docPart w:val="35E443A718954CE9818B20C2F74CA560"/>
          </w:placeholder>
          <w:richText/>
        </w:sdtPr>
        <w:sdtContent>
          <w:r w:rsidRPr="003E597C">
            <w:rPr>
              <w:b/>
            </w:rPr>
            <w:t>Chair:</w:t>
          </w:r>
        </w:sdtContent>
      </w:sdt>
      <w:r>
        <w:t xml:space="preserve"> </w:t>
      </w:r>
      <w:r w:rsidR="00230977">
        <w:t xml:space="preserve">The </w:t>
      </w:r>
      <w:r>
        <w:t>board decide</w:t>
      </w:r>
      <w:r w:rsidR="00230977">
        <w:t>s</w:t>
      </w:r>
      <w:r>
        <w:t xml:space="preserve"> who you will meet</w:t>
      </w:r>
      <w:r w:rsidR="009441F4">
        <w:t>?</w:t>
      </w:r>
    </w:p>
    <w:p w:rsidR="00D0596B" w:rsidP="00D0596B">
      <w:pPr>
        <w:pStyle w:val="Answer"/>
      </w:pPr>
      <w:sdt>
        <w:sdtPr>
          <w:alias w:val="Witness"/>
          <w:id w:val="-1213731145"/>
          <w:placeholder>
            <w:docPart w:val="35E443A718954CE9818B20C2F74CA560"/>
          </w:placeholder>
          <w:richText/>
        </w:sdtPr>
        <w:sdtContent>
          <w:r w:rsidR="00C239A1">
            <w:rPr>
              <w:b/>
              <w:bCs/>
              <w:i/>
              <w:iCs/>
            </w:rPr>
            <w:t>Baroness Falkner:</w:t>
          </w:r>
          <w:r w:rsidRPr="003E597C">
            <w:rPr>
              <w:b/>
            </w:rPr>
            <w:t xml:space="preserve"> </w:t>
          </w:r>
        </w:sdtContent>
      </w:sdt>
      <w:r>
        <w:t>No</w:t>
      </w:r>
      <w:r w:rsidR="00230977">
        <w:t xml:space="preserve">, the </w:t>
      </w:r>
      <w:r>
        <w:t>board decides what the policy implications are of the various points of view that are put to us</w:t>
      </w:r>
      <w:r w:rsidR="009441F4">
        <w:t>.</w:t>
      </w:r>
    </w:p>
    <w:p w:rsidR="00D0596B" w:rsidP="00D0596B">
      <w:pPr>
        <w:pStyle w:val="Question"/>
        <w:numPr>
          <w:ilvl w:val="0"/>
          <w:numId w:val="9"/>
        </w:numPr>
      </w:pPr>
      <w:sdt>
        <w:sdtPr>
          <w:alias w:val="Member"/>
          <w:tag w:val="&lt;Member mnisId='4048' dodsId='31721'&gt;"/>
          <w:id w:val="61538552"/>
          <w:placeholder>
            <w:docPart w:val="1E25E79AC4AD443D8C8ED4687A194A81"/>
          </w:placeholder>
          <w:richText/>
        </w:sdtPr>
        <w:sdtContent>
          <w:r w:rsidRPr="003E597C">
            <w:rPr>
              <w:b/>
            </w:rPr>
            <w:t>Chair:</w:t>
          </w:r>
        </w:sdtContent>
      </w:sdt>
      <w:r>
        <w:t xml:space="preserve"> Do the board get informed about the meetings you have not had</w:t>
      </w:r>
      <w:r w:rsidR="009441F4">
        <w:t xml:space="preserve">, </w:t>
      </w:r>
      <w:r>
        <w:t>those you have rejected?</w:t>
      </w:r>
    </w:p>
    <w:p w:rsidR="00D0596B" w:rsidP="00D0596B">
      <w:pPr>
        <w:pStyle w:val="Answer"/>
      </w:pPr>
      <w:sdt>
        <w:sdtPr>
          <w:alias w:val="Witness"/>
          <w:id w:val="-2102321811"/>
          <w:placeholder>
            <w:docPart w:val="1E25E79AC4AD443D8C8ED4687A194A81"/>
          </w:placeholder>
          <w:richText/>
        </w:sdtPr>
        <w:sdtContent>
          <w:r w:rsidR="00C239A1">
            <w:rPr>
              <w:b/>
              <w:bCs/>
              <w:i/>
              <w:iCs/>
            </w:rPr>
            <w:t>Baroness Falkner:</w:t>
          </w:r>
          <w:r w:rsidRPr="003E597C">
            <w:rPr>
              <w:b/>
            </w:rPr>
            <w:t xml:space="preserve"> </w:t>
          </w:r>
        </w:sdtContent>
      </w:sdt>
      <w:r>
        <w:t xml:space="preserve">The board is not particularly interested in meetings where there was no substance. I cannot see where you are going with the meetings per se. We can have meetings per se. In fact, in that case, I meet, not least in my other roles, many other organisations that operate </w:t>
      </w:r>
      <w:r>
        <w:t xml:space="preserve">in the same space. The point of meetings is to inform us of the policy implications that </w:t>
      </w:r>
      <w:r w:rsidR="009441F4">
        <w:t>the</w:t>
      </w:r>
      <w:r>
        <w:t xml:space="preserve"> particular advocacy group promotes.</w:t>
      </w:r>
    </w:p>
    <w:p w:rsidR="00D0596B" w:rsidP="00D0596B">
      <w:pPr>
        <w:pStyle w:val="Question"/>
        <w:numPr>
          <w:ilvl w:val="0"/>
          <w:numId w:val="9"/>
        </w:numPr>
      </w:pPr>
      <w:sdt>
        <w:sdtPr>
          <w:alias w:val="Member"/>
          <w:tag w:val="&lt;Member mnisId='4048' dodsId='31721'&gt;"/>
          <w:id w:val="183408948"/>
          <w:placeholder>
            <w:docPart w:val="35E443A718954CE9818B20C2F74CA560"/>
          </w:placeholder>
          <w:richText/>
        </w:sdtPr>
        <w:sdtContent>
          <w:r w:rsidRPr="00ED647B">
            <w:rPr>
              <w:b/>
            </w:rPr>
            <w:t>Chair:</w:t>
          </w:r>
        </w:sdtContent>
      </w:sdt>
      <w:r>
        <w:t xml:space="preserve"> How do you make a decision on whether an advocacy group is worthy of a meeting?</w:t>
      </w:r>
    </w:p>
    <w:p w:rsidR="00D0596B" w:rsidP="00D0596B">
      <w:pPr>
        <w:pStyle w:val="Answer"/>
      </w:pPr>
      <w:sdt>
        <w:sdtPr>
          <w:alias w:val="Witness"/>
          <w:id w:val="1668903429"/>
          <w:placeholder>
            <w:docPart w:val="35E443A718954CE9818B20C2F74CA560"/>
          </w:placeholder>
          <w:richText/>
        </w:sdtPr>
        <w:sdtContent>
          <w:r w:rsidR="00C239A1">
            <w:rPr>
              <w:b/>
              <w:bCs/>
              <w:i/>
              <w:iCs/>
            </w:rPr>
            <w:t>Baroness Falkner:</w:t>
          </w:r>
          <w:r w:rsidRPr="00ED647B">
            <w:rPr>
              <w:b/>
            </w:rPr>
            <w:t xml:space="preserve"> </w:t>
          </w:r>
        </w:sdtContent>
      </w:sdt>
      <w:r>
        <w:t>By evaluating the space in which they work</w:t>
      </w:r>
      <w:r w:rsidR="00452FF7">
        <w:t>,</w:t>
      </w:r>
      <w:r>
        <w:t xml:space="preserve"> the positions they are taking</w:t>
      </w:r>
      <w:r w:rsidR="00452FF7">
        <w:t>,</w:t>
      </w:r>
      <w:r>
        <w:t xml:space="preserve"> </w:t>
      </w:r>
      <w:r w:rsidR="00452FF7">
        <w:t>whether</w:t>
      </w:r>
      <w:r>
        <w:t>, as Marcial pointed out, they are credible, authoritative and operate on the basis of research that holds up, and their understanding of the law.</w:t>
      </w:r>
    </w:p>
    <w:p w:rsidR="00D0596B" w:rsidP="00D0596B">
      <w:pPr>
        <w:pStyle w:val="Question"/>
        <w:numPr>
          <w:ilvl w:val="0"/>
          <w:numId w:val="9"/>
        </w:numPr>
      </w:pPr>
      <w:sdt>
        <w:sdtPr>
          <w:alias w:val="Member"/>
          <w:tag w:val="&lt;Member mnisId='4048' dodsId='31721'&gt;"/>
          <w:id w:val="-1207256939"/>
          <w:placeholder>
            <w:docPart w:val="35E443A718954CE9818B20C2F74CA560"/>
          </w:placeholder>
          <w:richText/>
        </w:sdtPr>
        <w:sdtContent>
          <w:r w:rsidRPr="00ED647B">
            <w:rPr>
              <w:b/>
            </w:rPr>
            <w:t>Chair:</w:t>
          </w:r>
        </w:sdtContent>
      </w:sdt>
      <w:r>
        <w:t xml:space="preserve"> How are the decisions </w:t>
      </w:r>
      <w:r w:rsidR="00452FF7">
        <w:t>about</w:t>
      </w:r>
      <w:r>
        <w:t xml:space="preserve"> who is credible</w:t>
      </w:r>
      <w:r w:rsidR="00083CE5">
        <w:t xml:space="preserve"> and</w:t>
      </w:r>
      <w:r>
        <w:t xml:space="preserve"> authoritative, and who is not, communicated to the board?</w:t>
      </w:r>
    </w:p>
    <w:p w:rsidR="00D0596B" w:rsidP="00D0596B">
      <w:pPr>
        <w:pStyle w:val="Answer"/>
      </w:pPr>
      <w:sdt>
        <w:sdtPr>
          <w:alias w:val="Witness"/>
          <w:id w:val="754793727"/>
          <w:placeholder>
            <w:docPart w:val="35E443A718954CE9818B20C2F74CA560"/>
          </w:placeholder>
          <w:richText/>
        </w:sdtPr>
        <w:sdtContent>
          <w:r w:rsidRPr="00C95D04">
            <w:rPr>
              <w:b/>
              <w:bCs/>
              <w:i/>
              <w:iCs/>
            </w:rPr>
            <w:t>Marcial Boo</w:t>
          </w:r>
          <w:r w:rsidRPr="00ED647B">
            <w:rPr>
              <w:b/>
            </w:rPr>
            <w:t xml:space="preserve">: </w:t>
          </w:r>
        </w:sdtContent>
      </w:sdt>
      <w:r>
        <w:t>I report to the board all the meetings I have had with stakeholders. I am not inclined to say no to anybody who wants to have a meeting with the EHRC because I am very keen to learn about the perspectives of all kinds of people who are campaigning in all kinds of areas of the protected characteristics.</w:t>
      </w:r>
    </w:p>
    <w:p w:rsidR="00D0596B" w:rsidP="00D0596B">
      <w:pPr>
        <w:pStyle w:val="Answer"/>
      </w:pPr>
      <w:r>
        <w:t>Clearly, there will be some longstanding, high-profile organisations that have credibility in civil society</w:t>
      </w:r>
      <w:r w:rsidR="005028AC">
        <w:t>.</w:t>
      </w:r>
      <w:r>
        <w:t xml:space="preserve"> I have met some of those organisations already</w:t>
      </w:r>
      <w:r w:rsidR="005028AC">
        <w:t>.</w:t>
      </w:r>
      <w:r>
        <w:t xml:space="preserve"> </w:t>
      </w:r>
      <w:r w:rsidR="005028AC">
        <w:t xml:space="preserve">There </w:t>
      </w:r>
      <w:r>
        <w:t xml:space="preserve">will be other, smaller organisations campaigning on specific areas </w:t>
      </w:r>
      <w:r w:rsidR="006B0FCA">
        <w:t>that</w:t>
      </w:r>
      <w:r>
        <w:t xml:space="preserve"> I am sure I will meet in due course. I will report all those meetings to the board.</w:t>
      </w:r>
    </w:p>
    <w:p w:rsidR="00D0596B" w:rsidP="00D0596B">
      <w:pPr>
        <w:pStyle w:val="Question"/>
        <w:numPr>
          <w:ilvl w:val="0"/>
          <w:numId w:val="9"/>
        </w:numPr>
      </w:pPr>
      <w:sdt>
        <w:sdtPr>
          <w:alias w:val="Member"/>
          <w:tag w:val="&lt;Member mnisId='4048' dodsId='31721'&gt;"/>
          <w:id w:val="1705210881"/>
          <w:placeholder>
            <w:docPart w:val="35E443A718954CE9818B20C2F74CA560"/>
          </w:placeholder>
          <w:richText/>
        </w:sdtPr>
        <w:sdtContent>
          <w:r w:rsidRPr="00ED647B">
            <w:rPr>
              <w:b/>
            </w:rPr>
            <w:t>Chair:</w:t>
          </w:r>
        </w:sdtContent>
      </w:sdt>
      <w:r>
        <w:t xml:space="preserve"> </w:t>
      </w:r>
      <w:r w:rsidR="005028AC">
        <w:t xml:space="preserve">It is basically </w:t>
      </w:r>
      <w:r>
        <w:t>done on reputation</w:t>
      </w:r>
      <w:r w:rsidR="005028AC">
        <w:t>,</w:t>
      </w:r>
      <w:r>
        <w:t xml:space="preserve"> longstanding </w:t>
      </w:r>
      <w:r w:rsidR="005028AC">
        <w:t xml:space="preserve">and </w:t>
      </w:r>
      <w:r>
        <w:t>size</w:t>
      </w:r>
      <w:r w:rsidR="006B0FCA">
        <w:t>?</w:t>
      </w:r>
    </w:p>
    <w:p w:rsidR="00D0596B" w:rsidP="00D0596B">
      <w:pPr>
        <w:pStyle w:val="Answer"/>
      </w:pPr>
      <w:sdt>
        <w:sdtPr>
          <w:alias w:val="Witness"/>
          <w:id w:val="1586960163"/>
          <w:placeholder>
            <w:docPart w:val="35E443A718954CE9818B20C2F74CA560"/>
          </w:placeholder>
          <w:richText/>
        </w:sdtPr>
        <w:sdtContent>
          <w:r w:rsidRPr="00C95D04">
            <w:rPr>
              <w:b/>
              <w:bCs/>
              <w:i/>
              <w:iCs/>
            </w:rPr>
            <w:t>Marcial Boo</w:t>
          </w:r>
          <w:r w:rsidRPr="00ED647B">
            <w:rPr>
              <w:b/>
            </w:rPr>
            <w:t xml:space="preserve">: </w:t>
          </w:r>
        </w:sdtContent>
      </w:sdt>
      <w:r>
        <w:t>I am sure you also make assessments when you meet organisations in this capacity and in others</w:t>
      </w:r>
      <w:r w:rsidR="00603D55">
        <w:t xml:space="preserve">. </w:t>
      </w:r>
      <w:r w:rsidR="006B0FCA">
        <w:t>You know some of them</w:t>
      </w:r>
      <w:r>
        <w:t xml:space="preserve"> will have a lot of value to add </w:t>
      </w:r>
      <w:r w:rsidR="006B0FCA">
        <w:t>to a</w:t>
      </w:r>
      <w:r>
        <w:t xml:space="preserve"> particular policy issue, and you want to hear their views. I am in exactly the same position. There are other organisations that may or may not</w:t>
      </w:r>
      <w:r w:rsidR="00603D55">
        <w:t xml:space="preserve">. We </w:t>
      </w:r>
      <w:r>
        <w:t xml:space="preserve">all make a </w:t>
      </w:r>
      <w:r w:rsidR="00230977">
        <w:t>judgment</w:t>
      </w:r>
      <w:r>
        <w:t xml:space="preserve"> about how important those meetings might be and whether they should be scheduled immediately or in a month</w:t>
      </w:r>
      <w:r w:rsidR="00603D55">
        <w:t>’</w:t>
      </w:r>
      <w:r>
        <w:t>s</w:t>
      </w:r>
      <w:r w:rsidR="00036416">
        <w:t xml:space="preserve"> </w:t>
      </w:r>
      <w:r>
        <w:t>time.</w:t>
      </w:r>
    </w:p>
    <w:p w:rsidR="00D0596B" w:rsidP="00D0596B">
      <w:pPr>
        <w:pStyle w:val="Question"/>
        <w:numPr>
          <w:ilvl w:val="0"/>
          <w:numId w:val="9"/>
        </w:numPr>
      </w:pPr>
      <w:sdt>
        <w:sdtPr>
          <w:alias w:val="Member"/>
          <w:tag w:val="&lt;Member mnisId='4048' dodsId='31721'&gt;"/>
          <w:id w:val="151885003"/>
          <w:placeholder>
            <w:docPart w:val="35E443A718954CE9818B20C2F74CA560"/>
          </w:placeholder>
          <w:richText/>
        </w:sdtPr>
        <w:sdtContent>
          <w:r w:rsidRPr="00ED647B">
            <w:rPr>
              <w:b/>
            </w:rPr>
            <w:t>Chair:</w:t>
          </w:r>
        </w:sdtContent>
      </w:sdt>
      <w:r>
        <w:t xml:space="preserve"> </w:t>
      </w:r>
      <w:r w:rsidR="004101E8">
        <w:t>Minister</w:t>
      </w:r>
      <w:r>
        <w:t>s are required to be transparent about their meetings. Should you be?</w:t>
      </w:r>
    </w:p>
    <w:p w:rsidR="00D0596B" w:rsidP="00D0596B">
      <w:pPr>
        <w:pStyle w:val="Answer"/>
      </w:pPr>
      <w:sdt>
        <w:sdtPr>
          <w:alias w:val="Witness"/>
          <w:id w:val="-564102855"/>
          <w:placeholder>
            <w:docPart w:val="35E443A718954CE9818B20C2F74CA560"/>
          </w:placeholder>
          <w:richText/>
        </w:sdtPr>
        <w:sdtContent>
          <w:r w:rsidR="00C239A1">
            <w:rPr>
              <w:b/>
              <w:bCs/>
              <w:i/>
              <w:iCs/>
            </w:rPr>
            <w:t>Baroness Falkner:</w:t>
          </w:r>
          <w:r w:rsidRPr="00ED647B">
            <w:rPr>
              <w:b/>
            </w:rPr>
            <w:t xml:space="preserve"> </w:t>
          </w:r>
        </w:sdtContent>
      </w:sdt>
      <w:r>
        <w:t xml:space="preserve">Alas, we are not </w:t>
      </w:r>
      <w:r w:rsidR="004101E8">
        <w:t>Minister</w:t>
      </w:r>
      <w:r>
        <w:t>s.</w:t>
      </w:r>
    </w:p>
    <w:p w:rsidR="00D0596B" w:rsidP="00D0596B">
      <w:pPr>
        <w:pStyle w:val="Question"/>
        <w:numPr>
          <w:ilvl w:val="0"/>
          <w:numId w:val="9"/>
        </w:numPr>
      </w:pPr>
      <w:sdt>
        <w:sdtPr>
          <w:alias w:val="Member"/>
          <w:tag w:val="&lt;Member mnisId='4048' dodsId='31721'&gt;"/>
          <w:id w:val="2081558884"/>
          <w:placeholder>
            <w:docPart w:val="35E443A718954CE9818B20C2F74CA560"/>
          </w:placeholder>
          <w:richText/>
        </w:sdtPr>
        <w:sdtContent>
          <w:r w:rsidRPr="00ED647B">
            <w:rPr>
              <w:b/>
            </w:rPr>
            <w:t>Chair:</w:t>
          </w:r>
        </w:sdtContent>
      </w:sdt>
      <w:r>
        <w:t xml:space="preserve"> That was not the question. Should you be more transparent?</w:t>
      </w:r>
    </w:p>
    <w:p w:rsidR="00D0596B" w:rsidP="00D0596B">
      <w:pPr>
        <w:pStyle w:val="Answer"/>
      </w:pPr>
      <w:sdt>
        <w:sdtPr>
          <w:alias w:val="Witness"/>
          <w:id w:val="992833614"/>
          <w:placeholder>
            <w:docPart w:val="3FC00AB74E47487593DC9266FF2E1C55"/>
          </w:placeholder>
          <w:richText/>
        </w:sdtPr>
        <w:sdtContent>
          <w:r w:rsidR="00C239A1">
            <w:rPr>
              <w:b/>
              <w:bCs/>
              <w:i/>
              <w:iCs/>
            </w:rPr>
            <w:t>Baroness Falkner:</w:t>
          </w:r>
          <w:r w:rsidRPr="00ED647B">
            <w:rPr>
              <w:b/>
            </w:rPr>
            <w:t xml:space="preserve"> </w:t>
          </w:r>
        </w:sdtContent>
      </w:sdt>
      <w:r>
        <w:t>About who we are meeting?</w:t>
      </w:r>
    </w:p>
    <w:p w:rsidR="00D0596B" w:rsidRPr="00346D25" w:rsidP="00D0596B">
      <w:pPr>
        <w:pStyle w:val="Question"/>
        <w:numPr>
          <w:ilvl w:val="0"/>
          <w:numId w:val="0"/>
        </w:numPr>
        <w:ind w:left="794"/>
      </w:pPr>
      <w:sdt>
        <w:sdtPr>
          <w:alias w:val="Member"/>
          <w:tag w:val="&lt;Member mnisId='4048' dodsId='31721'&gt;"/>
          <w:id w:val="-1215811905"/>
          <w:placeholder>
            <w:docPart w:val="3FC00AB74E47487593DC9266FF2E1C55"/>
          </w:placeholder>
          <w:richText/>
        </w:sdtPr>
        <w:sdtContent>
          <w:r w:rsidRPr="00ED647B">
            <w:rPr>
              <w:b/>
            </w:rPr>
            <w:t>Chair:</w:t>
          </w:r>
        </w:sdtContent>
      </w:sdt>
      <w:r>
        <w:t xml:space="preserve"> Yes, absolutely.</w:t>
      </w:r>
    </w:p>
    <w:p w:rsidR="00D0596B" w:rsidP="00D0596B">
      <w:pPr>
        <w:pStyle w:val="Answer"/>
      </w:pPr>
      <w:sdt>
        <w:sdtPr>
          <w:alias w:val="Witness"/>
          <w:id w:val="677154271"/>
          <w:placeholder>
            <w:docPart w:val="35E443A718954CE9818B20C2F74CA560"/>
          </w:placeholder>
          <w:richText/>
        </w:sdtPr>
        <w:sdtContent>
          <w:r w:rsidR="00C239A1">
            <w:rPr>
              <w:b/>
              <w:bCs/>
              <w:i/>
              <w:iCs/>
            </w:rPr>
            <w:t>Baroness Falkner:</w:t>
          </w:r>
          <w:r w:rsidRPr="00ED647B">
            <w:rPr>
              <w:b/>
            </w:rPr>
            <w:t xml:space="preserve"> </w:t>
          </w:r>
        </w:sdtContent>
      </w:sdt>
      <w:r>
        <w:t>No, because it will become a box</w:t>
      </w:r>
      <w:r>
        <w:noBreakHyphen/>
        <w:t>ticking exercise.</w:t>
      </w:r>
    </w:p>
    <w:p w:rsidR="00D0596B" w:rsidP="00D0596B">
      <w:pPr>
        <w:pStyle w:val="Remark"/>
      </w:pPr>
      <w:sdt>
        <w:sdtPr>
          <w:alias w:val="Member"/>
          <w:tag w:val="&lt;Member mnisId='4048' dodsId='31721'&gt;"/>
          <w:id w:val="-576361340"/>
          <w:placeholder>
            <w:docPart w:val="35E443A718954CE9818B20C2F74CA560"/>
          </w:placeholder>
          <w:richText/>
        </w:sdtPr>
        <w:sdtContent>
          <w:r w:rsidRPr="00ED647B">
            <w:rPr>
              <w:b/>
            </w:rPr>
            <w:t>Chair:</w:t>
          </w:r>
        </w:sdtContent>
      </w:sdt>
      <w:r>
        <w:t xml:space="preserve"> That is a very sad attitude.</w:t>
      </w:r>
    </w:p>
    <w:p w:rsidR="00D0596B" w:rsidP="00D0596B">
      <w:pPr>
        <w:pStyle w:val="Question"/>
        <w:numPr>
          <w:ilvl w:val="0"/>
          <w:numId w:val="9"/>
        </w:numPr>
      </w:pPr>
      <w:sdt>
        <w:sdtPr>
          <w:alias w:val="Member"/>
          <w:tag w:val="&lt;Member mnisId='4849' dodsId=''&gt;"/>
          <w:id w:val="-1422869414"/>
          <w:placeholder>
            <w:docPart w:val="35E443A718954CE9818B20C2F74CA560"/>
          </w:placeholder>
          <w:richText/>
        </w:sdtPr>
        <w:sdtContent>
          <w:r w:rsidRPr="00027F3A">
            <w:rPr>
              <w:b/>
            </w:rPr>
            <w:t>Alex Davies-Jones:</w:t>
          </w:r>
        </w:sdtContent>
      </w:sdt>
      <w:r>
        <w:t xml:space="preserve"> Just on that final point, you do not publish a list of organisations or people </w:t>
      </w:r>
      <w:r w:rsidR="006B0FCA">
        <w:t xml:space="preserve">with </w:t>
      </w:r>
      <w:r>
        <w:t>whom you have met. If those people or organisations wanted to advertise or promote that they had met with you, do you tell them not to</w:t>
      </w:r>
      <w:r w:rsidR="006B0FCA">
        <w:t xml:space="preserve"> do so</w:t>
      </w:r>
      <w:r>
        <w:t>?</w:t>
      </w:r>
    </w:p>
    <w:p w:rsidR="00D0596B" w:rsidP="00D0596B">
      <w:pPr>
        <w:pStyle w:val="Answer"/>
      </w:pPr>
      <w:sdt>
        <w:sdtPr>
          <w:alias w:val="Witness"/>
          <w:id w:val="-1772073542"/>
          <w:placeholder>
            <w:docPart w:val="35E443A718954CE9818B20C2F74CA560"/>
          </w:placeholder>
          <w:richText/>
        </w:sdtPr>
        <w:sdtContent>
          <w:r w:rsidR="00C239A1">
            <w:rPr>
              <w:b/>
              <w:bCs/>
              <w:i/>
              <w:iCs/>
            </w:rPr>
            <w:t>Baroness Falkner:</w:t>
          </w:r>
          <w:r w:rsidRPr="00027F3A">
            <w:rPr>
              <w:b/>
            </w:rPr>
            <w:t xml:space="preserve"> </w:t>
          </w:r>
        </w:sdtContent>
      </w:sdt>
      <w:r>
        <w:t>No, I do not think we would ever suggest to organisations that they could not say that they had met us. That would be quite extraordinary.</w:t>
      </w:r>
    </w:p>
    <w:p w:rsidR="00D0596B" w:rsidP="00D0596B">
      <w:pPr>
        <w:pStyle w:val="Question"/>
        <w:numPr>
          <w:ilvl w:val="0"/>
          <w:numId w:val="9"/>
        </w:numPr>
      </w:pPr>
      <w:sdt>
        <w:sdtPr>
          <w:alias w:val="Member"/>
          <w:tag w:val="&lt;Member mnisId='4849' dodsId=''&gt;"/>
          <w:id w:val="-1316015731"/>
          <w:placeholder>
            <w:docPart w:val="35E443A718954CE9818B20C2F74CA560"/>
          </w:placeholder>
          <w:richText/>
        </w:sdtPr>
        <w:sdtContent>
          <w:r w:rsidRPr="00027F3A">
            <w:rPr>
              <w:b/>
            </w:rPr>
            <w:t>Alex Davies-Jones:</w:t>
          </w:r>
        </w:sdtContent>
      </w:sdt>
      <w:r>
        <w:t xml:space="preserve"> </w:t>
      </w:r>
      <w:r w:rsidR="006B0FCA">
        <w:t>In your eminent role as the EHRC d</w:t>
      </w:r>
      <w:r>
        <w:t>o you think that by being transparent</w:t>
      </w:r>
      <w:r w:rsidR="006236D9">
        <w:t>,</w:t>
      </w:r>
      <w:r>
        <w:t xml:space="preserve"> publishing meetings with organisations and individuals</w:t>
      </w:r>
      <w:r w:rsidR="006236D9">
        <w:t>,</w:t>
      </w:r>
      <w:r w:rsidRPr="006236D9" w:rsidR="006236D9">
        <w:t xml:space="preserve"> </w:t>
      </w:r>
      <w:r w:rsidR="006236D9">
        <w:t>and saying that you are meeting with th</w:t>
      </w:r>
      <w:r w:rsidR="006B0FCA">
        <w:t>o</w:t>
      </w:r>
      <w:r w:rsidR="006236D9">
        <w:t>se people</w:t>
      </w:r>
      <w:r>
        <w:t>, you could help remove some of the toxicity and discourse that exists at the moment, especially around sex and gender?</w:t>
      </w:r>
    </w:p>
    <w:p w:rsidR="00D0596B" w:rsidP="00D0596B">
      <w:pPr>
        <w:pStyle w:val="Answer"/>
      </w:pPr>
      <w:sdt>
        <w:sdtPr>
          <w:alias w:val="Witness"/>
          <w:id w:val="-156538450"/>
          <w:placeholder>
            <w:docPart w:val="35E443A718954CE9818B20C2F74CA560"/>
          </w:placeholder>
          <w:richText/>
        </w:sdtPr>
        <w:sdtContent>
          <w:r w:rsidR="00C239A1">
            <w:rPr>
              <w:b/>
              <w:bCs/>
              <w:i/>
              <w:iCs/>
            </w:rPr>
            <w:t>Baroness Falkner:</w:t>
          </w:r>
          <w:r w:rsidRPr="00027F3A">
            <w:rPr>
              <w:b/>
            </w:rPr>
            <w:t xml:space="preserve"> </w:t>
          </w:r>
        </w:sdtContent>
      </w:sdt>
      <w:r>
        <w:t>We meet organisations and</w:t>
      </w:r>
      <w:r w:rsidR="006236D9">
        <w:t>,</w:t>
      </w:r>
      <w:r>
        <w:t xml:space="preserve"> in that example, we meet organisations on both sides of that debate. There are organisations beyond the principal ones in that debate. There are secondary organisations, smaller organisations, organisations that might lie generally in that camp but are </w:t>
      </w:r>
      <w:r w:rsidR="006236D9">
        <w:t xml:space="preserve">not </w:t>
      </w:r>
      <w:r>
        <w:t>completely committed to the advocacy that another organisation might be doing.</w:t>
      </w:r>
    </w:p>
    <w:p w:rsidR="00D0596B" w:rsidP="00D0596B">
      <w:pPr>
        <w:pStyle w:val="Answer"/>
      </w:pPr>
      <w:r>
        <w:t xml:space="preserve">It is a matter of judgment, but there </w:t>
      </w:r>
      <w:r w:rsidR="006B0FCA">
        <w:t>will</w:t>
      </w:r>
      <w:r>
        <w:t xml:space="preserve"> always be organisations that would look at a published list and say, “I was not represented there”</w:t>
      </w:r>
      <w:r w:rsidR="00DC22F3">
        <w:t>;</w:t>
      </w:r>
      <w:r>
        <w:t xml:space="preserve"> “</w:t>
      </w:r>
      <w:r w:rsidR="006B0FCA">
        <w:t>This</w:t>
      </w:r>
      <w:r>
        <w:t xml:space="preserve"> is my point of view, and </w:t>
      </w:r>
      <w:r w:rsidR="006B0FCA">
        <w:t>it</w:t>
      </w:r>
      <w:r>
        <w:t xml:space="preserve"> was not evident in the people they met”</w:t>
      </w:r>
      <w:r w:rsidR="00DC22F3">
        <w:t>;</w:t>
      </w:r>
      <w:r>
        <w:t xml:space="preserve"> or, “That organisation does not speak for me”. You would run that risk endlessly because there would be people saying, “They do not speak for me. She does not speak for me. He does </w:t>
      </w:r>
      <w:r w:rsidR="00DC22F3">
        <w:t xml:space="preserve">not </w:t>
      </w:r>
      <w:r>
        <w:t>speak for me</w:t>
      </w:r>
      <w:r w:rsidR="006B0FCA">
        <w:t>.</w:t>
      </w:r>
      <w:r>
        <w:t>”</w:t>
      </w:r>
    </w:p>
    <w:p w:rsidR="00D0596B" w:rsidP="00D0596B">
      <w:pPr>
        <w:pStyle w:val="Answer"/>
      </w:pPr>
      <w:r>
        <w:t xml:space="preserve">That is what I mean about it becoming a meaningless box-ticking exercise. </w:t>
      </w:r>
      <w:r w:rsidR="004101E8">
        <w:t>Minister</w:t>
      </w:r>
      <w:r>
        <w:t>s have far greater resources at their disposal to determine whom they meet</w:t>
      </w:r>
      <w:r w:rsidR="006B0FCA">
        <w:t xml:space="preserve">, </w:t>
      </w:r>
      <w:r>
        <w:t xml:space="preserve">and </w:t>
      </w:r>
      <w:r w:rsidR="006B0FCA">
        <w:t xml:space="preserve">they </w:t>
      </w:r>
      <w:r>
        <w:t>are advised as to whom they meet. We have to make that judgment ourselves</w:t>
      </w:r>
      <w:r w:rsidR="00E37AA6">
        <w:t>.</w:t>
      </w:r>
      <w:r>
        <w:t xml:space="preserve"> </w:t>
      </w:r>
      <w:r w:rsidR="00E37AA6">
        <w:t xml:space="preserve">We </w:t>
      </w:r>
      <w:r>
        <w:t>apply the basic principle of fairness</w:t>
      </w:r>
      <w:r w:rsidR="00E37AA6">
        <w:t xml:space="preserve"> and</w:t>
      </w:r>
      <w:r>
        <w:t xml:space="preserve"> listen to all sides of the debate. We apply that constantly in the </w:t>
      </w:r>
      <w:r w:rsidR="00230977">
        <w:t>judgment</w:t>
      </w:r>
      <w:r>
        <w:t>s we make.</w:t>
      </w:r>
    </w:p>
    <w:p w:rsidR="00D0596B" w:rsidRPr="00E37AA6" w:rsidP="00D0596B">
      <w:pPr>
        <w:pStyle w:val="Question"/>
        <w:numPr>
          <w:ilvl w:val="0"/>
          <w:numId w:val="9"/>
        </w:numPr>
      </w:pPr>
      <w:sdt>
        <w:sdtPr>
          <w:alias w:val="Member"/>
          <w:tag w:val="&lt;Member mnisId='4849' dodsId=''&gt;"/>
          <w:id w:val="953060879"/>
          <w:placeholder>
            <w:docPart w:val="35E443A718954CE9818B20C2F74CA560"/>
          </w:placeholder>
          <w:richText/>
        </w:sdtPr>
        <w:sdtContent>
          <w:r w:rsidRPr="00205FB1">
            <w:rPr>
              <w:b/>
            </w:rPr>
            <w:t>Alex Davies-Jones:</w:t>
          </w:r>
        </w:sdtContent>
      </w:sdt>
      <w:r>
        <w:t xml:space="preserve"> Baroness Falkner, with all due respect</w:t>
      </w:r>
      <w:r w:rsidR="00E37AA6">
        <w:t>,</w:t>
      </w:r>
      <w:r>
        <w:t xml:space="preserve"> it does not become just a tick-box exercise because you are </w:t>
      </w:r>
      <w:r w:rsidRPr="00E37AA6">
        <w:t>listening to everybody’s view</w:t>
      </w:r>
      <w:r w:rsidRPr="00E37AA6" w:rsidR="00E37AA6">
        <w:t>,</w:t>
      </w:r>
      <w:r w:rsidRPr="00E37AA6">
        <w:t xml:space="preserve"> and are being open and transparent by inviting those views, which you, </w:t>
      </w:r>
      <w:r w:rsidRPr="00E37AA6" w:rsidR="00E37AA6">
        <w:t>having</w:t>
      </w:r>
      <w:r w:rsidRPr="00E37AA6">
        <w:t xml:space="preserve"> the eminent role in all this, should be </w:t>
      </w:r>
      <w:r w:rsidRPr="00E37AA6" w:rsidR="00E37AA6">
        <w:t>hear</w:t>
      </w:r>
      <w:r w:rsidRPr="00E37AA6">
        <w:t xml:space="preserve">ing. </w:t>
      </w:r>
    </w:p>
    <w:p w:rsidR="00D0596B" w:rsidP="00D0596B">
      <w:pPr>
        <w:pStyle w:val="Answer"/>
      </w:pPr>
      <w:sdt>
        <w:sdtPr>
          <w:alias w:val="Witness"/>
          <w:id w:val="2067073136"/>
          <w:placeholder>
            <w:docPart w:val="35E443A718954CE9818B20C2F74CA560"/>
          </w:placeholder>
          <w:richText/>
        </w:sdtPr>
        <w:sdtContent>
          <w:r w:rsidR="00C239A1">
            <w:rPr>
              <w:b/>
              <w:bCs/>
              <w:i/>
              <w:iCs/>
            </w:rPr>
            <w:t>Baroness Falkner:</w:t>
          </w:r>
          <w:r w:rsidRPr="00E37AA6">
            <w:rPr>
              <w:b/>
            </w:rPr>
            <w:t xml:space="preserve"> </w:t>
          </w:r>
        </w:sdtContent>
      </w:sdt>
      <w:r w:rsidRPr="00E37AA6">
        <w:t xml:space="preserve">What I </w:t>
      </w:r>
      <w:r w:rsidR="006B0FCA">
        <w:t>am</w:t>
      </w:r>
      <w:r w:rsidRPr="00E37AA6">
        <w:t xml:space="preserve"> trying to say </w:t>
      </w:r>
      <w:r w:rsidR="006B0FCA">
        <w:t>is</w:t>
      </w:r>
      <w:r w:rsidRPr="00E37AA6">
        <w:t xml:space="preserve"> </w:t>
      </w:r>
      <w:r w:rsidRPr="00E37AA6" w:rsidR="00E37AA6">
        <w:t xml:space="preserve">that </w:t>
      </w:r>
      <w:r w:rsidRPr="00E37AA6">
        <w:t xml:space="preserve">we </w:t>
      </w:r>
      <w:r w:rsidR="006B0FCA">
        <w:t>will</w:t>
      </w:r>
      <w:r w:rsidRPr="00E37AA6">
        <w:t xml:space="preserve"> never achieve 100% satisfaction. One could have meetings for form. You have to think of resources, time and whether you have the capability to be properly briefed across the entire spectrum. In some areas</w:t>
      </w:r>
      <w:r>
        <w:t xml:space="preserve"> of policy, there are larger players </w:t>
      </w:r>
      <w:r w:rsidR="006B0FCA">
        <w:t xml:space="preserve">with </w:t>
      </w:r>
      <w:r>
        <w:t>policy positions</w:t>
      </w:r>
      <w:r w:rsidR="006B0FCA">
        <w:t xml:space="preserve"> that</w:t>
      </w:r>
      <w:r>
        <w:t xml:space="preserve"> are fairly well</w:t>
      </w:r>
      <w:r w:rsidR="007A06A2">
        <w:t xml:space="preserve"> </w:t>
      </w:r>
      <w:r>
        <w:t>known, and in other areas there are very disparate positions.</w:t>
      </w:r>
    </w:p>
    <w:p w:rsidR="00D0596B" w:rsidP="00D0596B">
      <w:pPr>
        <w:pStyle w:val="Answer"/>
      </w:pPr>
      <w:r>
        <w:t>The better way for us to understand what civil societ</w:t>
      </w:r>
      <w:r w:rsidR="007A06A2">
        <w:t>y is</w:t>
      </w:r>
      <w:r>
        <w:t xml:space="preserve"> doing is to use our convening powers to bring people together</w:t>
      </w:r>
      <w:r w:rsidR="00AE7722">
        <w:t>.</w:t>
      </w:r>
      <w:r>
        <w:t xml:space="preserve"> </w:t>
      </w:r>
      <w:r w:rsidR="00AE7722">
        <w:t xml:space="preserve">We </w:t>
      </w:r>
      <w:r>
        <w:t xml:space="preserve">attempt to do that on a regular basis. </w:t>
      </w:r>
      <w:r w:rsidR="00D67373">
        <w:t xml:space="preserve">One thing we are gleaning from </w:t>
      </w:r>
      <w:r>
        <w:t>our consultation</w:t>
      </w:r>
      <w:r w:rsidR="00D67373">
        <w:t xml:space="preserve"> is</w:t>
      </w:r>
      <w:r>
        <w:t xml:space="preserve"> how to advance our interactions.</w:t>
      </w:r>
    </w:p>
    <w:p w:rsidR="00D0596B" w:rsidP="00D0596B">
      <w:pPr>
        <w:pStyle w:val="Question"/>
        <w:numPr>
          <w:ilvl w:val="0"/>
          <w:numId w:val="9"/>
        </w:numPr>
      </w:pPr>
      <w:sdt>
        <w:sdtPr>
          <w:alias w:val="Member"/>
          <w:tag w:val="&lt;Member mnisId='4849' dodsId=''&gt;"/>
          <w:id w:val="565384278"/>
          <w:placeholder>
            <w:docPart w:val="35E443A718954CE9818B20C2F74CA560"/>
          </w:placeholder>
          <w:richText/>
        </w:sdtPr>
        <w:sdtContent>
          <w:r w:rsidRPr="00FC4CD5">
            <w:rPr>
              <w:b/>
            </w:rPr>
            <w:t>Alex Davies-Jones:</w:t>
          </w:r>
        </w:sdtContent>
      </w:sdt>
      <w:r>
        <w:t xml:space="preserve"> In 2019, this Committee recommended that you reduce the burden away from individual complainants having to take a case. </w:t>
      </w:r>
      <w:r w:rsidR="00965E1C">
        <w:t xml:space="preserve">Your </w:t>
      </w:r>
      <w:r>
        <w:t>legal caseload suggests</w:t>
      </w:r>
      <w:r w:rsidR="00965E1C">
        <w:t>, however,</w:t>
      </w:r>
      <w:r>
        <w:t xml:space="preserve"> that most of your cases are still legal assistance. Does this mean that the burden has not yet shifted </w:t>
      </w:r>
      <w:r>
        <w:t>from individual complainants?</w:t>
      </w:r>
    </w:p>
    <w:p w:rsidR="00D0596B" w:rsidP="00D0596B">
      <w:pPr>
        <w:pStyle w:val="Answer"/>
      </w:pPr>
      <w:sdt>
        <w:sdtPr>
          <w:alias w:val="Witness"/>
          <w:id w:val="759959851"/>
          <w:placeholder>
            <w:docPart w:val="35E443A718954CE9818B20C2F74CA560"/>
          </w:placeholder>
          <w:richText/>
        </w:sdtPr>
        <w:sdtContent>
          <w:r w:rsidR="00C239A1">
            <w:rPr>
              <w:b/>
              <w:bCs/>
              <w:i/>
              <w:iCs/>
            </w:rPr>
            <w:t>Baroness Falkner:</w:t>
          </w:r>
          <w:r w:rsidRPr="00FC4CD5">
            <w:rPr>
              <w:b/>
            </w:rPr>
            <w:t xml:space="preserve"> </w:t>
          </w:r>
        </w:sdtContent>
      </w:sdt>
      <w:r>
        <w:t>Strategic litigation is essentially about potentially taking an organisation or a single complainant</w:t>
      </w:r>
      <w:r w:rsidR="00965E1C">
        <w:t>,</w:t>
      </w:r>
      <w:r>
        <w:t xml:space="preserve"> but seeing whether it will have a sector-wide impact</w:t>
      </w:r>
      <w:r w:rsidR="00965E1C">
        <w:t>,</w:t>
      </w:r>
      <w:r>
        <w:t xml:space="preserve"> or </w:t>
      </w:r>
      <w:r w:rsidR="006B0FCA">
        <w:t xml:space="preserve">whether it will </w:t>
      </w:r>
      <w:r>
        <w:t xml:space="preserve">clarify the law across a theme </w:t>
      </w:r>
      <w:r w:rsidR="00965E1C">
        <w:t>that</w:t>
      </w:r>
      <w:r>
        <w:t xml:space="preserve"> has been contested or </w:t>
      </w:r>
      <w:r w:rsidR="006B0FCA">
        <w:t>where</w:t>
      </w:r>
      <w:r w:rsidR="00965E1C">
        <w:t xml:space="preserve"> </w:t>
      </w:r>
      <w:r>
        <w:t xml:space="preserve">the law </w:t>
      </w:r>
      <w:r w:rsidR="006B0FCA">
        <w:t>is</w:t>
      </w:r>
      <w:r>
        <w:t xml:space="preserve"> not very clear. We make a </w:t>
      </w:r>
      <w:r w:rsidR="00230977">
        <w:t>judgment</w:t>
      </w:r>
      <w:r>
        <w:t xml:space="preserve"> on whether it is appropriate to take</w:t>
      </w:r>
      <w:r w:rsidR="006B0FCA">
        <w:t xml:space="preserve"> forward the case of</w:t>
      </w:r>
      <w:r>
        <w:t xml:space="preserve"> a single </w:t>
      </w:r>
      <w:r w:rsidR="006B0FCA">
        <w:t>complainant</w:t>
      </w:r>
      <w:r>
        <w:t>, an entire organisation or a group of people. It really depends on the merits of the case, but we prefer to do strategic litigation.</w:t>
      </w:r>
    </w:p>
    <w:p w:rsidR="00D0596B" w:rsidP="00D0596B">
      <w:pPr>
        <w:pStyle w:val="Answer"/>
      </w:pPr>
      <w:r>
        <w:t>In one area</w:t>
      </w:r>
      <w:r w:rsidR="004179F8">
        <w:t>—</w:t>
      </w:r>
      <w:r>
        <w:t>and I said there is going to be a forthcoming announcement</w:t>
      </w:r>
      <w:r w:rsidR="004179F8">
        <w:t>—</w:t>
      </w:r>
      <w:r>
        <w:t>we are looking to do more ligation</w:t>
      </w:r>
      <w:r w:rsidR="004C7D97">
        <w:t xml:space="preserve">. We </w:t>
      </w:r>
      <w:r>
        <w:t>will be defining how we do that.</w:t>
      </w:r>
    </w:p>
    <w:p w:rsidR="00D0596B" w:rsidP="00D0596B">
      <w:pPr>
        <w:pStyle w:val="Answer"/>
      </w:pPr>
      <w:sdt>
        <w:sdtPr>
          <w:alias w:val="Witness"/>
          <w:id w:val="-596255298"/>
          <w:placeholder>
            <w:docPart w:val="35E443A718954CE9818B20C2F74CA560"/>
          </w:placeholder>
          <w:richText/>
        </w:sdtPr>
        <w:sdtContent>
          <w:r w:rsidRPr="00C95D04">
            <w:rPr>
              <w:b/>
              <w:bCs/>
              <w:i/>
              <w:iCs/>
            </w:rPr>
            <w:t>Marcial Boo</w:t>
          </w:r>
          <w:r w:rsidRPr="007F355E">
            <w:rPr>
              <w:b/>
            </w:rPr>
            <w:t xml:space="preserve">: </w:t>
          </w:r>
        </w:sdtContent>
      </w:sdt>
      <w:r>
        <w:t>This is a really important question</w:t>
      </w:r>
      <w:r w:rsidR="004179F8">
        <w:t>,</w:t>
      </w:r>
      <w:r>
        <w:t xml:space="preserve"> </w:t>
      </w:r>
      <w:r w:rsidR="004179F8">
        <w:t>which</w:t>
      </w:r>
      <w:r>
        <w:t xml:space="preserve"> I welcome. As an organisation, we are fortunate to have quite strong regulatory powers, including our power to litigate. We clearly need to be judicious in the way we exercise that power, exactly as the </w:t>
      </w:r>
      <w:r w:rsidR="00620BC0">
        <w:t>chair</w:t>
      </w:r>
      <w:r>
        <w:t xml:space="preserve"> has just said, and that is why we tend to choose issues of a strategic nature where we can have the most impact with the resources we have.</w:t>
      </w:r>
    </w:p>
    <w:p w:rsidR="00D0596B" w:rsidP="00D0596B">
      <w:pPr>
        <w:pStyle w:val="Answer"/>
      </w:pPr>
      <w:r>
        <w:t xml:space="preserve">We clearly want to work well with the legal profession so that we are aware of cases and </w:t>
      </w:r>
      <w:r w:rsidR="004179F8">
        <w:t>can</w:t>
      </w:r>
      <w:r>
        <w:t xml:space="preserve"> exercise that power really effectively</w:t>
      </w:r>
      <w:r w:rsidR="00FA4F2A">
        <w:t>. Th</w:t>
      </w:r>
      <w:r w:rsidR="00AA22B0">
        <w:t>ose in th</w:t>
      </w:r>
      <w:r w:rsidR="00FA4F2A">
        <w:t xml:space="preserve">e </w:t>
      </w:r>
      <w:r>
        <w:t xml:space="preserve">legal profession, after all, </w:t>
      </w:r>
      <w:r w:rsidR="00AA22B0">
        <w:t>are</w:t>
      </w:r>
      <w:r>
        <w:t xml:space="preserve"> likely to be the frontline, </w:t>
      </w:r>
      <w:r w:rsidR="00620BC0">
        <w:t>so</w:t>
      </w:r>
      <w:r>
        <w:t xml:space="preserve"> </w:t>
      </w:r>
      <w:r w:rsidR="00AA22B0">
        <w:t>they</w:t>
      </w:r>
      <w:r>
        <w:t xml:space="preserve"> will hear of cases of potential discrimination. If we are working effectively with them, we can join quickly in order to take action where we judge that there may be a risk of discrimination. It is clearly an area where we want to invest more of our time to make sure that our powers are used effectively. </w:t>
      </w:r>
    </w:p>
    <w:p w:rsidR="00D0596B" w:rsidP="00D0596B">
      <w:pPr>
        <w:pStyle w:val="Question"/>
        <w:numPr>
          <w:ilvl w:val="0"/>
          <w:numId w:val="9"/>
        </w:numPr>
      </w:pPr>
      <w:sdt>
        <w:sdtPr>
          <w:alias w:val="Member"/>
          <w:tag w:val="&lt;Member mnisId='4849' dodsId=''&gt;"/>
          <w:id w:val="306449951"/>
          <w:placeholder>
            <w:docPart w:val="35E443A718954CE9818B20C2F74CA560"/>
          </w:placeholder>
          <w:richText/>
        </w:sdtPr>
        <w:sdtContent>
          <w:r w:rsidRPr="007F355E">
            <w:rPr>
              <w:b/>
            </w:rPr>
            <w:t>Alex Davies-Jones:</w:t>
          </w:r>
        </w:sdtContent>
      </w:sdt>
      <w:r>
        <w:t xml:space="preserve"> What is your assessment of overall compl</w:t>
      </w:r>
      <w:r w:rsidR="00AA22B0">
        <w:t>iance</w:t>
      </w:r>
      <w:r>
        <w:t xml:space="preserve"> with the public sector equality duty at the moment?</w:t>
      </w:r>
    </w:p>
    <w:p w:rsidR="00D0596B" w:rsidP="00D0596B">
      <w:pPr>
        <w:pStyle w:val="Answer"/>
      </w:pPr>
      <w:sdt>
        <w:sdtPr>
          <w:alias w:val="Witness"/>
          <w:id w:val="1239682946"/>
          <w:placeholder>
            <w:docPart w:val="35E443A718954CE9818B20C2F74CA560"/>
          </w:placeholder>
          <w:richText/>
        </w:sdtPr>
        <w:sdtContent>
          <w:r w:rsidRPr="00C95D04">
            <w:rPr>
              <w:b/>
              <w:bCs/>
              <w:i/>
              <w:iCs/>
            </w:rPr>
            <w:t>Marcial Boo</w:t>
          </w:r>
          <w:r w:rsidRPr="007F355E">
            <w:rPr>
              <w:b/>
            </w:rPr>
            <w:t xml:space="preserve">: </w:t>
          </w:r>
        </w:sdtContent>
      </w:sdt>
      <w:r>
        <w:t xml:space="preserve">I am afraid I have not yet reached a view on that, but it is clearly another important tool that we have as a regulator to make sure that public services are compliant with equality law. </w:t>
      </w:r>
      <w:r w:rsidR="00E1328B">
        <w:t xml:space="preserve">We </w:t>
      </w:r>
      <w:r>
        <w:t>will absolutely make sure, as part of our work programme for the next year and beyond, that the public sector equality duty is used effectively in practice</w:t>
      </w:r>
      <w:r w:rsidR="00E1328B">
        <w:t>,</w:t>
      </w:r>
      <w:r>
        <w:t xml:space="preserve"> so that public organisations are mindful of their responsibilities under the </w:t>
      </w:r>
      <w:r w:rsidR="00E1328B">
        <w:t xml:space="preserve">Equality Act </w:t>
      </w:r>
      <w:r>
        <w:t xml:space="preserve">and are actually demonstrating how they are putting </w:t>
      </w:r>
      <w:r w:rsidR="00620BC0">
        <w:t>it</w:t>
      </w:r>
      <w:r>
        <w:t xml:space="preserve"> into practice.</w:t>
      </w:r>
    </w:p>
    <w:p w:rsidR="00D0596B" w:rsidP="00D0596B">
      <w:pPr>
        <w:pStyle w:val="Answer"/>
      </w:pPr>
      <w:sdt>
        <w:sdtPr>
          <w:alias w:val="Witness"/>
          <w:id w:val="1369797187"/>
          <w:placeholder>
            <w:docPart w:val="35E443A718954CE9818B20C2F74CA560"/>
          </w:placeholder>
          <w:richText/>
        </w:sdtPr>
        <w:sdtContent>
          <w:r w:rsidR="00C239A1">
            <w:rPr>
              <w:b/>
              <w:bCs/>
              <w:i/>
              <w:iCs/>
            </w:rPr>
            <w:t>Baroness Falkner:</w:t>
          </w:r>
          <w:r w:rsidRPr="007F601B">
            <w:rPr>
              <w:b/>
            </w:rPr>
            <w:t xml:space="preserve"> </w:t>
          </w:r>
        </w:sdtContent>
      </w:sdt>
      <w:r>
        <w:t>One of the problems is that the objectives are often based on tacit knowledge of inequalities rather than robust data. It is sometimes easier in the public sector to go for the low</w:t>
      </w:r>
      <w:r>
        <w:noBreakHyphen/>
        <w:t>hanging fruit rather than tackle the deeply problematic areas. We are trying to push public bodies to have evidence-based</w:t>
      </w:r>
      <w:r w:rsidR="00620BC0">
        <w:t>,</w:t>
      </w:r>
      <w:r>
        <w:t xml:space="preserve"> strategic</w:t>
      </w:r>
      <w:r w:rsidR="00620BC0">
        <w:t xml:space="preserve"> and, </w:t>
      </w:r>
      <w:r>
        <w:t>most importantly, outcome-focused objectives.</w:t>
      </w:r>
    </w:p>
    <w:p w:rsidR="00D0596B" w:rsidP="00D0596B">
      <w:pPr>
        <w:pStyle w:val="Question"/>
        <w:numPr>
          <w:ilvl w:val="0"/>
          <w:numId w:val="9"/>
        </w:numPr>
      </w:pPr>
      <w:sdt>
        <w:sdtPr>
          <w:alias w:val="Member"/>
          <w:tag w:val="&lt;Member mnisId='4849' dodsId=''&gt;"/>
          <w:id w:val="-1004967759"/>
          <w:placeholder>
            <w:docPart w:val="35E443A718954CE9818B20C2F74CA560"/>
          </w:placeholder>
          <w:richText/>
        </w:sdtPr>
        <w:sdtContent>
          <w:r w:rsidRPr="007F601B">
            <w:rPr>
              <w:b/>
            </w:rPr>
            <w:t>Alex Davies-Jones:</w:t>
          </w:r>
        </w:sdtContent>
      </w:sdt>
      <w:r>
        <w:t xml:space="preserve"> You said you were going to push them. How will you use enforcement action to ensure it happens?</w:t>
      </w:r>
    </w:p>
    <w:p w:rsidR="00D0596B" w:rsidP="00D0596B">
      <w:pPr>
        <w:pStyle w:val="Answer"/>
      </w:pPr>
      <w:sdt>
        <w:sdtPr>
          <w:alias w:val="Witness"/>
          <w:id w:val="1053657294"/>
          <w:placeholder>
            <w:docPart w:val="35E443A718954CE9818B20C2F74CA560"/>
          </w:placeholder>
          <w:richText/>
        </w:sdtPr>
        <w:sdtContent>
          <w:r w:rsidRPr="00C95D04">
            <w:rPr>
              <w:b/>
              <w:bCs/>
              <w:i/>
              <w:iCs/>
            </w:rPr>
            <w:t>Marcial Boo</w:t>
          </w:r>
          <w:r w:rsidRPr="007F601B">
            <w:rPr>
              <w:b/>
            </w:rPr>
            <w:t xml:space="preserve">: </w:t>
          </w:r>
        </w:sdtContent>
      </w:sdt>
      <w:r>
        <w:t>It comes back to the answer we gave to a</w:t>
      </w:r>
      <w:r w:rsidR="00620BC0">
        <w:t xml:space="preserve">n earlier </w:t>
      </w:r>
      <w:r>
        <w:t>question</w:t>
      </w:r>
      <w:r w:rsidR="00620BC0">
        <w:t xml:space="preserve">. We </w:t>
      </w:r>
      <w:r>
        <w:t xml:space="preserve">have a range of tools and we will intervene at different stages, depending on our </w:t>
      </w:r>
      <w:r w:rsidR="00230977">
        <w:t>judgment</w:t>
      </w:r>
      <w:r>
        <w:t xml:space="preserve"> about how we can be most effective. It could </w:t>
      </w:r>
      <w:r>
        <w:t xml:space="preserve">be upstream action, as the </w:t>
      </w:r>
      <w:r w:rsidR="00620BC0">
        <w:t>c</w:t>
      </w:r>
      <w:r>
        <w:t>hair has mentioned, or it could be enforcement action downstream. We have a range of tools and will use all of them to make sure that we are taking forward our responsibilities.</w:t>
      </w:r>
    </w:p>
    <w:p w:rsidR="00D0596B" w:rsidP="00D0596B">
      <w:pPr>
        <w:pStyle w:val="Answer"/>
      </w:pPr>
      <w:sdt>
        <w:sdtPr>
          <w:alias w:val="Witness"/>
          <w:id w:val="-1438598284"/>
          <w:placeholder>
            <w:docPart w:val="35E443A718954CE9818B20C2F74CA560"/>
          </w:placeholder>
          <w:richText/>
        </w:sdtPr>
        <w:sdtContent>
          <w:r w:rsidR="00C239A1">
            <w:rPr>
              <w:b/>
              <w:bCs/>
              <w:i/>
              <w:iCs/>
            </w:rPr>
            <w:t>Baroness Falkner:</w:t>
          </w:r>
          <w:r w:rsidRPr="00A263EA">
            <w:rPr>
              <w:b/>
            </w:rPr>
            <w:t xml:space="preserve"> </w:t>
          </w:r>
        </w:sdtContent>
      </w:sdt>
      <w:r>
        <w:t>We believe that these bodies should define objectives</w:t>
      </w:r>
      <w:r w:rsidR="00B92C35">
        <w:t xml:space="preserve"> and</w:t>
      </w:r>
      <w:r>
        <w:t xml:space="preserve"> set up action plans, and then we can monitor the progress as we go along. That would strengthen the impact in terms of </w:t>
      </w:r>
      <w:r w:rsidR="00620BC0">
        <w:t xml:space="preserve">the </w:t>
      </w:r>
      <w:r>
        <w:t>outcomes that I mentioned earlier.</w:t>
      </w:r>
    </w:p>
    <w:p w:rsidR="00D0596B" w:rsidP="00D0596B">
      <w:pPr>
        <w:pStyle w:val="Question"/>
        <w:numPr>
          <w:ilvl w:val="0"/>
          <w:numId w:val="9"/>
        </w:numPr>
      </w:pPr>
      <w:sdt>
        <w:sdtPr>
          <w:alias w:val="Member"/>
          <w:tag w:val="&lt;Member mnisId='4849' dodsId=''&gt;"/>
          <w:id w:val="1847970077"/>
          <w:placeholder>
            <w:docPart w:val="35E443A718954CE9818B20C2F74CA560"/>
          </w:placeholder>
          <w:richText/>
        </w:sdtPr>
        <w:sdtContent>
          <w:r w:rsidRPr="00A263EA">
            <w:rPr>
              <w:b/>
            </w:rPr>
            <w:t>Alex Davies-Jones:</w:t>
          </w:r>
        </w:sdtContent>
      </w:sdt>
      <w:r>
        <w:t xml:space="preserve"> Will you be evaluating </w:t>
      </w:r>
      <w:r w:rsidR="00620BC0">
        <w:t>the usefulness of</w:t>
      </w:r>
      <w:r>
        <w:t xml:space="preserve"> the range of tools at your disposal? One of the concerns of this Committee, which we have raised before, is that you do not use your teeth enough, necessarily, when it comes to enforcement action</w:t>
      </w:r>
      <w:r w:rsidR="00B92C35">
        <w:t>. Far be it from</w:t>
      </w:r>
      <w:r>
        <w:t xml:space="preserve"> me to reduce the impact of a letter, but sometimes more is needed. Will you be evaluating that?</w:t>
      </w:r>
    </w:p>
    <w:p w:rsidR="00D0596B" w:rsidP="00B747EA">
      <w:pPr>
        <w:pStyle w:val="Answer"/>
      </w:pPr>
      <w:sdt>
        <w:sdtPr>
          <w:alias w:val="Witness"/>
          <w:id w:val="-1247880111"/>
          <w:placeholder>
            <w:docPart w:val="35E443A718954CE9818B20C2F74CA560"/>
          </w:placeholder>
          <w:richText/>
        </w:sdtPr>
        <w:sdtContent>
          <w:r w:rsidR="00C239A1">
            <w:rPr>
              <w:b/>
              <w:bCs/>
              <w:i/>
              <w:iCs/>
            </w:rPr>
            <w:t>Baroness Falkner:</w:t>
          </w:r>
          <w:r w:rsidRPr="007C0BA3">
            <w:rPr>
              <w:b/>
            </w:rPr>
            <w:t xml:space="preserve"> </w:t>
          </w:r>
        </w:sdtContent>
      </w:sdt>
      <w:r>
        <w:t>Yes</w:t>
      </w:r>
      <w:r w:rsidR="00B92C35">
        <w:t>,</w:t>
      </w:r>
      <w:r>
        <w:t xml:space="preserve"> </w:t>
      </w:r>
      <w:r w:rsidR="00B92C35">
        <w:t xml:space="preserve">it </w:t>
      </w:r>
      <w:r>
        <w:t xml:space="preserve">is constantly under review. The board gets a report on </w:t>
      </w:r>
      <w:r w:rsidR="00620BC0">
        <w:t>it</w:t>
      </w:r>
      <w:r>
        <w:t xml:space="preserve"> every quarter.</w:t>
      </w:r>
    </w:p>
    <w:p w:rsidR="00D0596B" w:rsidP="00D0596B">
      <w:pPr>
        <w:pStyle w:val="Question"/>
        <w:numPr>
          <w:ilvl w:val="0"/>
          <w:numId w:val="9"/>
        </w:numPr>
      </w:pPr>
      <w:sdt>
        <w:sdtPr>
          <w:alias w:val="Member"/>
          <w:tag w:val="&lt;Member mnisId='4849' dodsId=''&gt;"/>
          <w:id w:val="-1619901524"/>
          <w:placeholder>
            <w:docPart w:val="35E443A718954CE9818B20C2F74CA560"/>
          </w:placeholder>
          <w:richText/>
        </w:sdtPr>
        <w:sdtContent>
          <w:r w:rsidRPr="007C0BA3">
            <w:rPr>
              <w:b/>
            </w:rPr>
            <w:t>Alex Davies-Jones:</w:t>
          </w:r>
        </w:sdtContent>
      </w:sdt>
      <w:r>
        <w:t xml:space="preserve"> Would you be willing to share that report with the Committee?</w:t>
      </w:r>
    </w:p>
    <w:p w:rsidR="00D0596B" w:rsidP="00D0596B">
      <w:pPr>
        <w:pStyle w:val="Answer"/>
      </w:pPr>
      <w:sdt>
        <w:sdtPr>
          <w:alias w:val="Witness"/>
          <w:id w:val="-433753362"/>
          <w:placeholder>
            <w:docPart w:val="35E443A718954CE9818B20C2F74CA560"/>
          </w:placeholder>
          <w:richText/>
        </w:sdtPr>
        <w:sdtContent>
          <w:r w:rsidRPr="00C95D04">
            <w:rPr>
              <w:b/>
              <w:bCs/>
              <w:i/>
              <w:iCs/>
            </w:rPr>
            <w:t>Marcial Boo</w:t>
          </w:r>
          <w:r w:rsidRPr="007C0BA3">
            <w:rPr>
              <w:b/>
            </w:rPr>
            <w:t xml:space="preserve">: </w:t>
          </w:r>
        </w:sdtContent>
      </w:sdt>
      <w:r>
        <w:t xml:space="preserve">I am very happy to inform this Committee on </w:t>
      </w:r>
      <w:r w:rsidR="00620BC0">
        <w:t xml:space="preserve">how </w:t>
      </w:r>
      <w:r>
        <w:t xml:space="preserve">we are enforcing the </w:t>
      </w:r>
      <w:r w:rsidR="00B747EA">
        <w:t>Equality Act, yes</w:t>
      </w:r>
      <w:r>
        <w:t xml:space="preserve">. At this moment, I would just like to say how much I enjoyed reading the 2019 report from this Committee on enforcing the </w:t>
      </w:r>
      <w:r w:rsidR="00B747EA">
        <w:t>Equality Act</w:t>
      </w:r>
      <w:r>
        <w:t xml:space="preserve">. I thought it was absolutely spot on. I, with the </w:t>
      </w:r>
      <w:r w:rsidR="00B747EA">
        <w:t xml:space="preserve">chair </w:t>
      </w:r>
      <w:r>
        <w:t xml:space="preserve">and the board, will be making sure that we take that forward. </w:t>
      </w:r>
    </w:p>
    <w:p w:rsidR="00D0596B" w:rsidP="00D0596B">
      <w:pPr>
        <w:pStyle w:val="Question"/>
        <w:numPr>
          <w:ilvl w:val="0"/>
          <w:numId w:val="9"/>
        </w:numPr>
      </w:pPr>
      <w:sdt>
        <w:sdtPr>
          <w:alias w:val="Member"/>
          <w:tag w:val="&lt;Member mnisId='4849' dodsId=''&gt;"/>
          <w:id w:val="524596393"/>
          <w:placeholder>
            <w:docPart w:val="35E443A718954CE9818B20C2F74CA560"/>
          </w:placeholder>
          <w:richText/>
        </w:sdtPr>
        <w:sdtContent>
          <w:r w:rsidRPr="007C0BA3">
            <w:rPr>
              <w:b/>
            </w:rPr>
            <w:t>Alex Davies-Jones:</w:t>
          </w:r>
        </w:sdtContent>
      </w:sdt>
      <w:r>
        <w:t xml:space="preserve"> Thank you, both. </w:t>
      </w:r>
      <w:r w:rsidR="00E96717">
        <w:t xml:space="preserve">You </w:t>
      </w:r>
      <w:r>
        <w:t xml:space="preserve">told the Committee, again in 2019, that </w:t>
      </w:r>
      <w:r w:rsidR="008C0712">
        <w:t xml:space="preserve">you </w:t>
      </w:r>
      <w:r>
        <w:t xml:space="preserve">would be providing guidance to service providers on the operation of single-sex exemptions under the </w:t>
      </w:r>
      <w:r w:rsidR="007C1604">
        <w:t>Equality Act</w:t>
      </w:r>
      <w:r>
        <w:t>. You have recently told the media that this will now be published in January. Can you give any update on this and any indication to the Committee?</w:t>
      </w:r>
    </w:p>
    <w:p w:rsidR="00D0596B" w:rsidP="00D0596B">
      <w:pPr>
        <w:pStyle w:val="Answer"/>
      </w:pPr>
      <w:sdt>
        <w:sdtPr>
          <w:alias w:val="Witness"/>
          <w:id w:val="1837649733"/>
          <w:placeholder>
            <w:docPart w:val="35E443A718954CE9818B20C2F74CA560"/>
          </w:placeholder>
          <w:richText/>
        </w:sdtPr>
        <w:sdtContent>
          <w:r w:rsidR="00C239A1">
            <w:rPr>
              <w:b/>
              <w:bCs/>
              <w:i/>
              <w:iCs/>
            </w:rPr>
            <w:t>Baroness Falkner:</w:t>
          </w:r>
          <w:r w:rsidRPr="007C0BA3">
            <w:rPr>
              <w:b/>
            </w:rPr>
            <w:t xml:space="preserve"> </w:t>
          </w:r>
        </w:sdtContent>
      </w:sdt>
      <w:r>
        <w:t>Now?</w:t>
      </w:r>
    </w:p>
    <w:p w:rsidR="00D0596B" w:rsidP="00D0596B">
      <w:pPr>
        <w:pStyle w:val="Question"/>
        <w:numPr>
          <w:ilvl w:val="0"/>
          <w:numId w:val="0"/>
        </w:numPr>
        <w:ind w:left="794"/>
      </w:pPr>
      <w:sdt>
        <w:sdtPr>
          <w:alias w:val="Member"/>
          <w:tag w:val="&lt;Member mnisId='4849' dodsId=''&gt;"/>
          <w:id w:val="-161169980"/>
          <w:placeholder>
            <w:docPart w:val="35E443A718954CE9818B20C2F74CA560"/>
          </w:placeholder>
          <w:richText/>
        </w:sdtPr>
        <w:sdtContent>
          <w:r w:rsidRPr="007C0BA3">
            <w:rPr>
              <w:b/>
            </w:rPr>
            <w:t>Alex Davies-Jones:</w:t>
          </w:r>
        </w:sdtContent>
      </w:sdt>
      <w:r>
        <w:t xml:space="preserve"> Yes. </w:t>
      </w:r>
    </w:p>
    <w:p w:rsidR="00D0596B" w:rsidP="00D0596B">
      <w:pPr>
        <w:pStyle w:val="Answer"/>
      </w:pPr>
      <w:sdt>
        <w:sdtPr>
          <w:alias w:val="Witness"/>
          <w:id w:val="168988543"/>
          <w:placeholder>
            <w:docPart w:val="35E443A718954CE9818B20C2F74CA560"/>
          </w:placeholder>
          <w:richText/>
        </w:sdtPr>
        <w:sdtContent>
          <w:r w:rsidR="00C239A1">
            <w:rPr>
              <w:b/>
              <w:bCs/>
              <w:i/>
              <w:iCs/>
            </w:rPr>
            <w:t>Baroness Falkner:</w:t>
          </w:r>
          <w:r w:rsidRPr="007C0BA3">
            <w:rPr>
              <w:b/>
            </w:rPr>
            <w:t xml:space="preserve"> </w:t>
          </w:r>
        </w:sdtContent>
      </w:sdt>
      <w:r w:rsidR="00620BC0">
        <w:t>Our</w:t>
      </w:r>
      <w:r>
        <w:t xml:space="preserve"> target is to publish this in January 2022.</w:t>
      </w:r>
    </w:p>
    <w:p w:rsidR="00D0596B" w:rsidP="00D0596B">
      <w:pPr>
        <w:pStyle w:val="Question"/>
        <w:numPr>
          <w:ilvl w:val="0"/>
          <w:numId w:val="9"/>
        </w:numPr>
      </w:pPr>
      <w:sdt>
        <w:sdtPr>
          <w:alias w:val="Member"/>
          <w:tag w:val="&lt;Member mnisId='4849' dodsId=''&gt;"/>
          <w:id w:val="-619369534"/>
          <w:placeholder>
            <w:docPart w:val="35E443A718954CE9818B20C2F74CA560"/>
          </w:placeholder>
          <w:richText/>
        </w:sdtPr>
        <w:sdtContent>
          <w:r w:rsidRPr="007C0BA3">
            <w:rPr>
              <w:b/>
            </w:rPr>
            <w:t>Alex Davies-Jones:</w:t>
          </w:r>
        </w:sdtContent>
      </w:sdt>
      <w:r>
        <w:t xml:space="preserve"> </w:t>
      </w:r>
      <w:r w:rsidR="006249B7">
        <w:t xml:space="preserve">You cannot </w:t>
      </w:r>
      <w:r>
        <w:t>give us any indication of what the guidance will entail</w:t>
      </w:r>
      <w:r w:rsidR="00620BC0">
        <w:t>?</w:t>
      </w:r>
    </w:p>
    <w:p w:rsidR="00D0596B" w:rsidP="00D0596B">
      <w:pPr>
        <w:pStyle w:val="Answer"/>
      </w:pPr>
      <w:sdt>
        <w:sdtPr>
          <w:alias w:val="Witness"/>
          <w:id w:val="1975098528"/>
          <w:placeholder>
            <w:docPart w:val="35E443A718954CE9818B20C2F74CA560"/>
          </w:placeholder>
          <w:richText/>
        </w:sdtPr>
        <w:sdtContent>
          <w:r w:rsidR="00C239A1">
            <w:rPr>
              <w:b/>
              <w:bCs/>
              <w:i/>
              <w:iCs/>
            </w:rPr>
            <w:t>Baroness Falkner:</w:t>
          </w:r>
          <w:r w:rsidRPr="007C0BA3">
            <w:rPr>
              <w:b/>
            </w:rPr>
            <w:t xml:space="preserve"> </w:t>
          </w:r>
        </w:sdtContent>
      </w:sdt>
      <w:r>
        <w:t>No, I am afraid not</w:t>
      </w:r>
      <w:r w:rsidR="00620BC0">
        <w:t>. Not</w:t>
      </w:r>
      <w:r>
        <w:t xml:space="preserve"> at this stage.</w:t>
      </w:r>
    </w:p>
    <w:p w:rsidR="00D0596B" w:rsidP="00D0596B">
      <w:pPr>
        <w:pStyle w:val="Question"/>
        <w:numPr>
          <w:ilvl w:val="0"/>
          <w:numId w:val="9"/>
        </w:numPr>
      </w:pPr>
      <w:sdt>
        <w:sdtPr>
          <w:alias w:val="Member"/>
          <w:tag w:val="&lt;Member mnisId='4849' dodsId=''&gt;"/>
          <w:id w:val="-1707471727"/>
          <w:placeholder>
            <w:docPart w:val="35E443A718954CE9818B20C2F74CA560"/>
          </w:placeholder>
          <w:richText/>
        </w:sdtPr>
        <w:sdtContent>
          <w:r w:rsidRPr="007C0BA3">
            <w:rPr>
              <w:b/>
            </w:rPr>
            <w:t>Alex Davies-Jones:</w:t>
          </w:r>
        </w:sdtContent>
      </w:sdt>
      <w:r>
        <w:t xml:space="preserve"> Do you think the delay in producing the guidance ha</w:t>
      </w:r>
      <w:r w:rsidR="006249B7">
        <w:t>s</w:t>
      </w:r>
      <w:r>
        <w:t xml:space="preserve"> contributed to the confusion among service providers and some of the negative discourse that we are seeing </w:t>
      </w:r>
      <w:r w:rsidR="006249B7">
        <w:t>around</w:t>
      </w:r>
      <w:r>
        <w:t xml:space="preserve"> this issue?</w:t>
      </w:r>
    </w:p>
    <w:p w:rsidR="00D0596B" w:rsidP="00D0596B">
      <w:pPr>
        <w:pStyle w:val="Answer"/>
      </w:pPr>
      <w:sdt>
        <w:sdtPr>
          <w:alias w:val="Witness"/>
          <w:id w:val="-395965076"/>
          <w:placeholder>
            <w:docPart w:val="35E443A718954CE9818B20C2F74CA560"/>
          </w:placeholder>
          <w:richText/>
        </w:sdtPr>
        <w:sdtContent>
          <w:r w:rsidR="00C239A1">
            <w:rPr>
              <w:b/>
              <w:bCs/>
              <w:i/>
              <w:iCs/>
            </w:rPr>
            <w:t>Baroness Falkner:</w:t>
          </w:r>
          <w:r w:rsidRPr="007C0BA3">
            <w:rPr>
              <w:b/>
            </w:rPr>
            <w:t xml:space="preserve"> </w:t>
          </w:r>
        </w:sdtContent>
      </w:sdt>
      <w:r>
        <w:t>I am not sure it was the delay</w:t>
      </w:r>
      <w:r w:rsidR="002C7B73">
        <w:t>,</w:t>
      </w:r>
      <w:r>
        <w:t xml:space="preserve"> necessarily. I am not sure the delay was in our hands. As you know, your report came out. We were looking at it. We were looking to do it, and then we were caught in the middle of the pandemic. We changed our annual business plan to focus on health inequalities in the health and social care sector and the impact </w:t>
      </w:r>
      <w:r>
        <w:t xml:space="preserve">of Covid. We submitted three pieces of evidence to your </w:t>
      </w:r>
      <w:r w:rsidR="00644EC0">
        <w:t>sub-</w:t>
      </w:r>
      <w:r w:rsidR="00620BC0">
        <w:t>C</w:t>
      </w:r>
      <w:r w:rsidR="00644EC0">
        <w:t>ommittee</w:t>
      </w:r>
      <w:r>
        <w:t xml:space="preserve"> alone, on three of your reports, and so on. </w:t>
      </w:r>
    </w:p>
    <w:p w:rsidR="00D0596B" w:rsidP="00D0596B">
      <w:pPr>
        <w:pStyle w:val="Answer"/>
      </w:pPr>
      <w:r>
        <w:t xml:space="preserve">Our workstream was quite interrupted, but now we are back to business as usual, to some extent, we are moving </w:t>
      </w:r>
      <w:r w:rsidR="00620BC0">
        <w:t>with</w:t>
      </w:r>
      <w:r>
        <w:t xml:space="preserve"> haste. We are going to publish this in terms of the normal timescale that we take to do this stuff. It is </w:t>
      </w:r>
      <w:r w:rsidR="00644EC0">
        <w:t>a</w:t>
      </w:r>
      <w:r>
        <w:t xml:space="preserve"> priority and we are doing it as a priority.</w:t>
      </w:r>
    </w:p>
    <w:p w:rsidR="00D0596B" w:rsidP="00644EC0">
      <w:pPr>
        <w:pStyle w:val="Question"/>
        <w:numPr>
          <w:ilvl w:val="0"/>
          <w:numId w:val="9"/>
        </w:numPr>
      </w:pPr>
      <w:sdt>
        <w:sdtPr>
          <w:alias w:val="Member"/>
          <w:tag w:val="&lt;Member mnisId='4849' dodsId=''&gt;"/>
          <w:id w:val="1603992183"/>
          <w:placeholder>
            <w:docPart w:val="35E443A718954CE9818B20C2F74CA560"/>
          </w:placeholder>
          <w:richText/>
        </w:sdtPr>
        <w:sdtContent>
          <w:r w:rsidRPr="00330148">
            <w:rPr>
              <w:b/>
            </w:rPr>
            <w:t>Alex Davies-Jones:</w:t>
          </w:r>
        </w:sdtContent>
      </w:sdt>
      <w:r>
        <w:t xml:space="preserve"> </w:t>
      </w:r>
      <w:r w:rsidR="00620BC0">
        <w:t xml:space="preserve">Will it </w:t>
      </w:r>
      <w:r>
        <w:t>be done in January</w:t>
      </w:r>
      <w:r w:rsidR="00620BC0">
        <w:t>?</w:t>
      </w:r>
      <w:r w:rsidR="00644EC0">
        <w:t xml:space="preserve"> </w:t>
      </w:r>
      <w:r w:rsidR="00620BC0">
        <w:t>Can you</w:t>
      </w:r>
      <w:r w:rsidR="00644EC0">
        <w:t xml:space="preserve"> </w:t>
      </w:r>
      <w:r>
        <w:t>commit to that timeframe</w:t>
      </w:r>
      <w:r w:rsidR="00620BC0">
        <w:t>?</w:t>
      </w:r>
    </w:p>
    <w:p w:rsidR="00D0596B" w:rsidP="00D0596B">
      <w:pPr>
        <w:pStyle w:val="Answer"/>
      </w:pPr>
      <w:sdt>
        <w:sdtPr>
          <w:alias w:val="Witness"/>
          <w:id w:val="-1587303104"/>
          <w:placeholder>
            <w:docPart w:val="C3F4E3FD47CB49E0ABA458D2C1813944"/>
          </w:placeholder>
          <w:richText/>
        </w:sdtPr>
        <w:sdtContent>
          <w:r w:rsidR="00C239A1">
            <w:rPr>
              <w:b/>
              <w:bCs/>
              <w:i/>
              <w:iCs/>
            </w:rPr>
            <w:t>Baroness Falkner:</w:t>
          </w:r>
          <w:r w:rsidRPr="00330148">
            <w:rPr>
              <w:b/>
            </w:rPr>
            <w:t xml:space="preserve"> </w:t>
          </w:r>
        </w:sdtContent>
      </w:sdt>
      <w:r>
        <w:t>Yes.</w:t>
      </w:r>
    </w:p>
    <w:p w:rsidR="00D0596B" w:rsidP="00D0596B">
      <w:pPr>
        <w:pStyle w:val="Question"/>
        <w:numPr>
          <w:ilvl w:val="0"/>
          <w:numId w:val="9"/>
        </w:numPr>
      </w:pPr>
      <w:sdt>
        <w:sdtPr>
          <w:alias w:val="Member"/>
          <w:tag w:val="&lt;Member mnisId='4824' dodsId=''&gt;"/>
          <w:id w:val="501543353"/>
          <w:placeholder>
            <w:docPart w:val="35E443A718954CE9818B20C2F74CA560"/>
          </w:placeholder>
          <w:richText/>
        </w:sdtPr>
        <w:sdtContent>
          <w:r w:rsidRPr="00330148">
            <w:rPr>
              <w:b/>
            </w:rPr>
            <w:t>Kim Johnson:</w:t>
          </w:r>
        </w:sdtContent>
      </w:sdt>
      <w:r>
        <w:t xml:space="preserve"> </w:t>
      </w:r>
      <w:r w:rsidR="00644EC0">
        <w:t xml:space="preserve">Picking </w:t>
      </w:r>
      <w:r>
        <w:t xml:space="preserve">up on the public sector equality duty, there have been some issues </w:t>
      </w:r>
      <w:r w:rsidR="00620BC0">
        <w:t>with</w:t>
      </w:r>
      <w:r>
        <w:t xml:space="preserve"> schools excluding kids because of afro hair discrimination. Do you think schools </w:t>
      </w:r>
      <w:r w:rsidR="00620BC0">
        <w:t>are</w:t>
      </w:r>
      <w:r>
        <w:t xml:space="preserve"> not complying with the public sector equality duty while undertaking these kinds of actions? What needs to happen?</w:t>
      </w:r>
    </w:p>
    <w:p w:rsidR="00D0596B" w:rsidP="00D0596B">
      <w:pPr>
        <w:pStyle w:val="Answer"/>
      </w:pPr>
      <w:sdt>
        <w:sdtPr>
          <w:alias w:val="Witness"/>
          <w:id w:val="2036067559"/>
          <w:placeholder>
            <w:docPart w:val="35E443A718954CE9818B20C2F74CA560"/>
          </w:placeholder>
          <w:richText/>
        </w:sdtPr>
        <w:sdtContent>
          <w:r w:rsidRPr="00C95D04">
            <w:rPr>
              <w:b/>
              <w:bCs/>
              <w:i/>
              <w:iCs/>
            </w:rPr>
            <w:t>Marcial Boo</w:t>
          </w:r>
          <w:r w:rsidRPr="007254C4">
            <w:rPr>
              <w:b/>
            </w:rPr>
            <w:t xml:space="preserve">: </w:t>
          </w:r>
        </w:sdtContent>
      </w:sdt>
      <w:r>
        <w:t>Thank you very much for your letter drawing this to our attention. As I wrote to you yesterday, we have taken action against schools in support of pupils who have felt discriminated against, or have actually been discriminated against, due to the hair policies in their school. We have published</w:t>
      </w:r>
      <w:r w:rsidR="001E3DEA">
        <w:t xml:space="preserve"> guidance</w:t>
      </w:r>
      <w:r>
        <w:t>, as I have shared with you, to encourage schools and</w:t>
      </w:r>
      <w:r w:rsidR="001E3DEA">
        <w:t>,</w:t>
      </w:r>
      <w:r>
        <w:t xml:space="preserve"> indeed</w:t>
      </w:r>
      <w:r w:rsidR="001E3DEA">
        <w:t>,</w:t>
      </w:r>
      <w:r>
        <w:t xml:space="preserve"> all employers, because there is an example of a case that we took against an airline, to make sure that they do not discriminate against anybody because of their hair or other issues that could be protected. We will absolutely take action.</w:t>
      </w:r>
    </w:p>
    <w:p w:rsidR="00D0596B" w:rsidP="00D0596B">
      <w:pPr>
        <w:pStyle w:val="Question"/>
        <w:numPr>
          <w:ilvl w:val="0"/>
          <w:numId w:val="9"/>
        </w:numPr>
      </w:pPr>
      <w:sdt>
        <w:sdtPr>
          <w:alias w:val="Member"/>
          <w:tag w:val="&lt;Member mnisId='4824' dodsId=''&gt;"/>
          <w:id w:val="-1551913609"/>
          <w:placeholder>
            <w:docPart w:val="35E443A718954CE9818B20C2F74CA560"/>
          </w:placeholder>
          <w:richText/>
        </w:sdtPr>
        <w:sdtContent>
          <w:r w:rsidRPr="00362BDE">
            <w:rPr>
              <w:b/>
            </w:rPr>
            <w:t>Kim Johnson:</w:t>
          </w:r>
        </w:sdtContent>
      </w:sdt>
      <w:r>
        <w:t xml:space="preserve"> The EHRC is a national human rights institution and it reports on seven UN treaties. Can you tell us how you prioritise your work monitoring multiple international treaties?</w:t>
      </w:r>
    </w:p>
    <w:p w:rsidR="00D0596B" w:rsidP="00D0596B">
      <w:pPr>
        <w:pStyle w:val="Answer"/>
      </w:pPr>
      <w:sdt>
        <w:sdtPr>
          <w:alias w:val="Witness"/>
          <w:id w:val="-1114904714"/>
          <w:placeholder>
            <w:docPart w:val="35E443A718954CE9818B20C2F74CA560"/>
          </w:placeholder>
          <w:richText/>
        </w:sdtPr>
        <w:sdtContent>
          <w:r w:rsidR="00C239A1">
            <w:rPr>
              <w:b/>
              <w:bCs/>
              <w:i/>
              <w:iCs/>
            </w:rPr>
            <w:t>Baroness Falkner:</w:t>
          </w:r>
          <w:r w:rsidRPr="00685168">
            <w:rPr>
              <w:b/>
            </w:rPr>
            <w:t xml:space="preserve"> </w:t>
          </w:r>
        </w:sdtContent>
      </w:sdt>
      <w:r>
        <w:t>Most international treaties, particularly UN treaties, have periodic reviews. In that sense, we can anticipate quintennial reviews. We can anticipate when it is likely to happen, but the UN, like other bodies, has been delayed in carrying out its reviews due to the global pandemic. There is a bit of uncertainty at the moment about where we are on that.</w:t>
      </w:r>
    </w:p>
    <w:p w:rsidR="00D0596B" w:rsidP="00D0596B">
      <w:pPr>
        <w:pStyle w:val="Answer"/>
      </w:pPr>
      <w:r>
        <w:t>In the last six months, in other words this financial year, we have had one response to a</w:t>
      </w:r>
      <w:r w:rsidR="00E96717">
        <w:t>n</w:t>
      </w:r>
      <w:r>
        <w:t xml:space="preserve"> </w:t>
      </w:r>
      <w:r w:rsidRPr="00E96717" w:rsidR="00E96717">
        <w:t>Office of the United Nations High Commissioner for Human Rights</w:t>
      </w:r>
      <w:r w:rsidRPr="0048704D">
        <w:t xml:space="preserve"> </w:t>
      </w:r>
      <w:r>
        <w:t>consultation and five submissions on the 47</w:t>
      </w:r>
      <w:r w:rsidRPr="00E96717">
        <w:t>th</w:t>
      </w:r>
      <w:r>
        <w:t xml:space="preserve"> and 48</w:t>
      </w:r>
      <w:r w:rsidRPr="00E96717">
        <w:t>th</w:t>
      </w:r>
      <w:r>
        <w:t xml:space="preserve"> session of the United Nations Human Rights Council.</w:t>
      </w:r>
    </w:p>
    <w:p w:rsidR="00D0596B" w:rsidP="00D0596B">
      <w:pPr>
        <w:pStyle w:val="Question"/>
        <w:numPr>
          <w:ilvl w:val="0"/>
          <w:numId w:val="9"/>
        </w:numPr>
      </w:pPr>
      <w:sdt>
        <w:sdtPr>
          <w:alias w:val="Member"/>
          <w:tag w:val="&lt;Member mnisId='4824' dodsId=''&gt;"/>
          <w:id w:val="447514266"/>
          <w:placeholder>
            <w:docPart w:val="35E443A718954CE9818B20C2F74CA560"/>
          </w:placeholder>
          <w:richText/>
        </w:sdtPr>
        <w:sdtContent>
          <w:r w:rsidRPr="006D6A7B">
            <w:rPr>
              <w:b/>
            </w:rPr>
            <w:t>Kim Johnson:</w:t>
          </w:r>
        </w:sdtContent>
      </w:sdt>
      <w:r>
        <w:t xml:space="preserve"> What are your thoughts on the </w:t>
      </w:r>
      <w:r w:rsidR="008B1977">
        <w:t>Government</w:t>
      </w:r>
      <w:r>
        <w:t>’s proposals to remove key human rights protections?</w:t>
      </w:r>
    </w:p>
    <w:p w:rsidR="00D0596B" w:rsidP="00D0596B">
      <w:pPr>
        <w:pStyle w:val="Answer"/>
      </w:pPr>
      <w:sdt>
        <w:sdtPr>
          <w:alias w:val="Witness"/>
          <w:id w:val="-124086194"/>
          <w:placeholder>
            <w:docPart w:val="35E443A718954CE9818B20C2F74CA560"/>
          </w:placeholder>
          <w:richText/>
        </w:sdtPr>
        <w:sdtContent>
          <w:r w:rsidR="00C239A1">
            <w:rPr>
              <w:b/>
              <w:bCs/>
              <w:i/>
              <w:iCs/>
            </w:rPr>
            <w:t>Baroness Falkner:</w:t>
          </w:r>
          <w:r w:rsidRPr="006D6A7B">
            <w:rPr>
              <w:b/>
            </w:rPr>
            <w:t xml:space="preserve"> </w:t>
          </w:r>
        </w:sdtContent>
      </w:sdt>
      <w:r>
        <w:t xml:space="preserve">We await the </w:t>
      </w:r>
      <w:r w:rsidR="008B1977">
        <w:t>Government</w:t>
      </w:r>
      <w:r>
        <w:t>’s formal response with interest. The United Kingdom is seen in the vanguard of defending human rights and it would be extremely concerning if they resiled from their high standards to</w:t>
      </w:r>
      <w:r w:rsidR="00E96717">
        <w:t xml:space="preserve"> </w:t>
      </w:r>
      <w:r>
        <w:t>date.</w:t>
      </w:r>
    </w:p>
    <w:p w:rsidR="00D0596B" w:rsidP="00D0596B">
      <w:pPr>
        <w:pStyle w:val="Question"/>
        <w:numPr>
          <w:ilvl w:val="0"/>
          <w:numId w:val="9"/>
        </w:numPr>
      </w:pPr>
      <w:sdt>
        <w:sdtPr>
          <w:alias w:val="Member"/>
          <w:tag w:val="&lt;Member mnisId='4824' dodsId=''&gt;"/>
          <w:id w:val="529543920"/>
          <w:placeholder>
            <w:docPart w:val="35E443A718954CE9818B20C2F74CA560"/>
          </w:placeholder>
          <w:richText/>
        </w:sdtPr>
        <w:sdtContent>
          <w:r w:rsidRPr="006D6A7B">
            <w:rPr>
              <w:b/>
            </w:rPr>
            <w:t>Kim Johnson:</w:t>
          </w:r>
        </w:sdtContent>
      </w:sdt>
      <w:r>
        <w:t xml:space="preserve">  </w:t>
      </w:r>
      <w:r w:rsidR="00E96717">
        <w:t xml:space="preserve">What </w:t>
      </w:r>
      <w:r>
        <w:t xml:space="preserve">strategies can you use to encourage the </w:t>
      </w:r>
      <w:r w:rsidR="008B1977">
        <w:t>Government</w:t>
      </w:r>
      <w:r>
        <w:t xml:space="preserve"> </w:t>
      </w:r>
      <w:r>
        <w:t>to comply with its international obligations in the absence of being able to use court action?</w:t>
      </w:r>
    </w:p>
    <w:p w:rsidR="00D0596B" w:rsidP="00D0596B">
      <w:pPr>
        <w:pStyle w:val="Answer"/>
      </w:pPr>
      <w:sdt>
        <w:sdtPr>
          <w:alias w:val="Witness"/>
          <w:id w:val="-1561090908"/>
          <w:placeholder>
            <w:docPart w:val="35E443A718954CE9818B20C2F74CA560"/>
          </w:placeholder>
          <w:richText/>
        </w:sdtPr>
        <w:sdtContent>
          <w:r w:rsidR="00C239A1">
            <w:rPr>
              <w:b/>
              <w:bCs/>
              <w:i/>
              <w:iCs/>
            </w:rPr>
            <w:t>Baroness Falkner:</w:t>
          </w:r>
          <w:r w:rsidRPr="006D6A7B">
            <w:rPr>
              <w:b/>
            </w:rPr>
            <w:t xml:space="preserve"> </w:t>
          </w:r>
        </w:sdtContent>
      </w:sdt>
      <w:r>
        <w:t>Are we still referring to United Nations treaties?</w:t>
      </w:r>
    </w:p>
    <w:p w:rsidR="00D0596B" w:rsidP="00D0596B">
      <w:pPr>
        <w:pStyle w:val="Remark"/>
      </w:pPr>
      <w:sdt>
        <w:sdtPr>
          <w:alias w:val="Member"/>
          <w:tag w:val="&lt;Member mnisId='4824' dodsId=''&gt;"/>
          <w:id w:val="2011402948"/>
          <w:placeholder>
            <w:docPart w:val="35E443A718954CE9818B20C2F74CA560"/>
          </w:placeholder>
          <w:richText/>
        </w:sdtPr>
        <w:sdtContent>
          <w:r w:rsidRPr="006D6A7B">
            <w:rPr>
              <w:b/>
            </w:rPr>
            <w:t>Kim Johnson:</w:t>
          </w:r>
        </w:sdtContent>
      </w:sdt>
      <w:r>
        <w:t xml:space="preserve"> International treaties</w:t>
      </w:r>
      <w:r w:rsidR="009E4109">
        <w:t>, yes</w:t>
      </w:r>
      <w:r>
        <w:t>.</w:t>
      </w:r>
    </w:p>
    <w:p w:rsidR="00D0596B" w:rsidP="00D0596B">
      <w:pPr>
        <w:pStyle w:val="Answer"/>
      </w:pPr>
      <w:sdt>
        <w:sdtPr>
          <w:alias w:val="Witness"/>
          <w:id w:val="1029915478"/>
          <w:placeholder>
            <w:docPart w:val="35E443A718954CE9818B20C2F74CA560"/>
          </w:placeholder>
          <w:richText/>
        </w:sdtPr>
        <w:sdtContent>
          <w:r w:rsidR="00C239A1">
            <w:rPr>
              <w:b/>
              <w:bCs/>
              <w:i/>
              <w:iCs/>
            </w:rPr>
            <w:t>Baroness Falkner:</w:t>
          </w:r>
          <w:r w:rsidRPr="006D6A7B">
            <w:rPr>
              <w:b/>
            </w:rPr>
            <w:t xml:space="preserve"> </w:t>
          </w:r>
        </w:sdtContent>
      </w:sdt>
      <w:r>
        <w:t xml:space="preserve">We raise them with </w:t>
      </w:r>
      <w:r w:rsidR="008B1977">
        <w:t>Government</w:t>
      </w:r>
      <w:r>
        <w:t xml:space="preserve"> when we have our discussions with </w:t>
      </w:r>
      <w:r w:rsidR="008B1977">
        <w:t>Government</w:t>
      </w:r>
      <w:r>
        <w:t>.</w:t>
      </w:r>
    </w:p>
    <w:p w:rsidR="00D0596B" w:rsidP="00D0596B">
      <w:pPr>
        <w:pStyle w:val="Answer"/>
      </w:pPr>
      <w:sdt>
        <w:sdtPr>
          <w:alias w:val="Witness"/>
          <w:id w:val="-591941233"/>
          <w:placeholder>
            <w:docPart w:val="35E443A718954CE9818B20C2F74CA560"/>
          </w:placeholder>
          <w:richText/>
        </w:sdtPr>
        <w:sdtContent>
          <w:r w:rsidRPr="00C95D04">
            <w:rPr>
              <w:b/>
              <w:bCs/>
              <w:i/>
              <w:iCs/>
            </w:rPr>
            <w:t>Marcial Boo</w:t>
          </w:r>
          <w:r w:rsidRPr="006D6A7B">
            <w:rPr>
              <w:b/>
            </w:rPr>
            <w:t xml:space="preserve">: </w:t>
          </w:r>
        </w:sdtContent>
      </w:sdt>
      <w:r>
        <w:t>We also publish a human rights tracker on our website</w:t>
      </w:r>
      <w:r w:rsidR="00E14FAE">
        <w:t>,</w:t>
      </w:r>
      <w:r>
        <w:t xml:space="preserve"> which a</w:t>
      </w:r>
      <w:r w:rsidR="00537935">
        <w:t>ss</w:t>
      </w:r>
      <w:r>
        <w:t xml:space="preserve">esses human rights obligations by the UK </w:t>
      </w:r>
      <w:r w:rsidR="008B1977">
        <w:t>Government</w:t>
      </w:r>
      <w:r>
        <w:t xml:space="preserve"> and the </w:t>
      </w:r>
      <w:r w:rsidR="00CB29F9">
        <w:t>Welsh</w:t>
      </w:r>
      <w:r>
        <w:t xml:space="preserve"> </w:t>
      </w:r>
      <w:r w:rsidR="008B1977">
        <w:t>Government</w:t>
      </w:r>
      <w:r>
        <w:t>. We are very open and transparent about our assessment of these matters.</w:t>
      </w:r>
    </w:p>
    <w:p w:rsidR="00D0596B" w:rsidP="00D0596B">
      <w:pPr>
        <w:pStyle w:val="Answer"/>
      </w:pPr>
      <w:sdt>
        <w:sdtPr>
          <w:alias w:val="Witness"/>
          <w:id w:val="1149638254"/>
          <w:placeholder>
            <w:docPart w:val="35E443A718954CE9818B20C2F74CA560"/>
          </w:placeholder>
          <w:richText/>
        </w:sdtPr>
        <w:sdtContent>
          <w:r w:rsidR="00C239A1">
            <w:rPr>
              <w:b/>
              <w:bCs/>
              <w:i/>
              <w:iCs/>
            </w:rPr>
            <w:t>Baroness Falkner:</w:t>
          </w:r>
          <w:r w:rsidRPr="005704A6">
            <w:rPr>
              <w:b/>
            </w:rPr>
            <w:t xml:space="preserve"> </w:t>
          </w:r>
        </w:sdtContent>
      </w:sdt>
      <w:r>
        <w:t>I think we are the first national human rights organisation to have this monitoring mechanism publicly and extremely transparently available.</w:t>
      </w:r>
    </w:p>
    <w:p w:rsidR="00D0596B" w:rsidRPr="00391AEE" w:rsidP="00D0596B">
      <w:pPr>
        <w:pStyle w:val="Answer"/>
      </w:pPr>
      <w:sdt>
        <w:sdtPr>
          <w:alias w:val="Member"/>
          <w:tag w:val="&lt;Member mnisId='4048' dodsId='31721'&gt;"/>
          <w:id w:val="2015957906"/>
          <w:placeholder>
            <w:docPart w:val="35E443A718954CE9818B20C2F74CA560"/>
          </w:placeholder>
          <w:richText/>
        </w:sdtPr>
        <w:sdtContent>
          <w:r w:rsidRPr="005704A6">
            <w:rPr>
              <w:b/>
            </w:rPr>
            <w:t>Chair:</w:t>
          </w:r>
        </w:sdtContent>
      </w:sdt>
      <w:r>
        <w:t xml:space="preserve"> Can I take this opportunity to thank our two witnesses for their contributions this afternoon</w:t>
      </w:r>
      <w:r w:rsidR="00623590">
        <w:t>?</w:t>
      </w:r>
      <w:r>
        <w:t xml:space="preserve"> It has been very much appreciated.</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ED9E07EC7E84C94ACB65609E4104BCF"/>
      </w:placeholder>
      <w:richText/>
    </w:sdtPr>
    <w:sdtContent>
      <w:p w:rsidR="00634E95" w:rsidRPr="006044AB" w:rsidP="009277D8">
        <w:pPr>
          <w:pStyle w:val="Para"/>
          <w:rPr>
            <w:color w:val="808080"/>
          </w:rPr>
        </w:pPr>
        <w:r w:rsidRPr="006044AB">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2682D25C92E43FE9DC67A3527EA8F4A"/>
      </w:placeholder>
      <w:richText/>
    </w:sdtPr>
    <w:sdtContent>
      <w:p w:rsidR="00634E95" w:rsidRPr="006044AB" w:rsidP="007B7907">
        <w:pPr>
          <w:pStyle w:val="Para"/>
          <w:rPr>
            <w:color w:val="808080"/>
          </w:rPr>
        </w:pPr>
        <w:r w:rsidRPr="006044AB">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420BF46"/>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6044AB"/>
    <w:rPr>
      <w:color w:val="605E5C"/>
      <w:shd w:val="clear" w:color="auto" w:fill="E1DFDD"/>
    </w:rPr>
  </w:style>
  <w:style w:type="table" w:styleId="TableGrid">
    <w:name w:val="Table Grid"/>
    <w:basedOn w:val="TableNormal"/>
    <w:uiPriority w:val="59"/>
    <w:rsid w:val="00E279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anckorn\Documents\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ED9E07EC7E84C94ACB65609E4104BCF"/>
        <w:category>
          <w:name w:val="General"/>
          <w:gallery w:val="placeholder"/>
        </w:category>
        <w:types>
          <w:type w:val="bbPlcHdr"/>
        </w:types>
        <w:behaviors>
          <w:behavior w:val="content"/>
        </w:behaviors>
        <w:guid w:val="{73EC95B0-EC67-43B8-939B-BEFE39904C5B}"/>
      </w:docPartPr>
      <w:docPartBody>
        <w:p w:rsidR="00383FF5" w:rsidP="00E33B6C">
          <w:pPr>
            <w:pStyle w:val="AED9E07EC7E84C94ACB65609E4104BCF"/>
          </w:pPr>
          <w:r w:rsidRPr="000753FC">
            <w:rPr>
              <w:rStyle w:val="PlaceholderText"/>
            </w:rPr>
            <w:t>Click here to enter text.</w:t>
          </w:r>
        </w:p>
      </w:docPartBody>
    </w:docPart>
    <w:docPart>
      <w:docPartPr>
        <w:name w:val="ADA131AE839F45B0B5A0B54E342BD21B"/>
        <w:category>
          <w:name w:val="General"/>
          <w:gallery w:val="placeholder"/>
        </w:category>
        <w:types>
          <w:type w:val="bbPlcHdr"/>
        </w:types>
        <w:behaviors>
          <w:behavior w:val="content"/>
        </w:behaviors>
        <w:guid w:val="{D0850939-F721-4CD3-A072-8024176734FF}"/>
      </w:docPartPr>
      <w:docPartBody>
        <w:p w:rsidR="00383FF5" w:rsidP="00E33B6C">
          <w:pPr>
            <w:pStyle w:val="ADA131AE839F45B0B5A0B54E342BD21B"/>
          </w:pPr>
          <w:r w:rsidRPr="002B3926">
            <w:rPr>
              <w:rStyle w:val="PlaceholderText"/>
            </w:rPr>
            <w:t>Click here to enter text.</w:t>
          </w:r>
        </w:p>
      </w:docPartBody>
    </w:docPart>
    <w:docPart>
      <w:docPartPr>
        <w:name w:val="72682D25C92E43FE9DC67A3527EA8F4A"/>
        <w:category>
          <w:name w:val="General"/>
          <w:gallery w:val="placeholder"/>
        </w:category>
        <w:types>
          <w:type w:val="bbPlcHdr"/>
        </w:types>
        <w:behaviors>
          <w:behavior w:val="content"/>
        </w:behaviors>
        <w:guid w:val="{04148B26-CA20-4435-AE43-A0AE3317BB4E}"/>
      </w:docPartPr>
      <w:docPartBody>
        <w:p w:rsidR="00383FF5" w:rsidP="00E33B6C">
          <w:pPr>
            <w:pStyle w:val="72682D25C92E43FE9DC67A3527EA8F4A"/>
          </w:pPr>
          <w:r w:rsidRPr="00D20745">
            <w:rPr>
              <w:rStyle w:val="PlaceholderText"/>
            </w:rPr>
            <w:t>Click here to enter text.</w:t>
          </w:r>
        </w:p>
      </w:docPartBody>
    </w:docPart>
    <w:docPart>
      <w:docPartPr>
        <w:name w:val="AFA4EEEB93CD484AA10EEF730A8DE22C"/>
        <w:category>
          <w:name w:val="General"/>
          <w:gallery w:val="placeholder"/>
        </w:category>
        <w:types>
          <w:type w:val="bbPlcHdr"/>
        </w:types>
        <w:behaviors>
          <w:behavior w:val="content"/>
        </w:behaviors>
        <w:guid w:val="{38449596-0EF8-400E-A2F9-B1B521D87144}"/>
      </w:docPartPr>
      <w:docPartBody>
        <w:p w:rsidR="00383FF5" w:rsidP="00E33B6C">
          <w:pPr>
            <w:pStyle w:val="AFA4EEEB93CD484AA10EEF730A8DE22C"/>
          </w:pPr>
          <w:r w:rsidRPr="002B3926">
            <w:rPr>
              <w:rStyle w:val="PlaceholderText"/>
            </w:rPr>
            <w:t>Click here to enter text.</w:t>
          </w:r>
        </w:p>
      </w:docPartBody>
    </w:docPart>
    <w:docPart>
      <w:docPartPr>
        <w:name w:val="158B3CBA427741F6AC817CB8858C1647"/>
        <w:category>
          <w:name w:val="General"/>
          <w:gallery w:val="placeholder"/>
        </w:category>
        <w:types>
          <w:type w:val="bbPlcHdr"/>
        </w:types>
        <w:behaviors>
          <w:behavior w:val="content"/>
        </w:behaviors>
        <w:guid w:val="{93DF11AF-708D-4BC5-8F58-DA7661D28124}"/>
      </w:docPartPr>
      <w:docPartBody>
        <w:p w:rsidR="00383FF5" w:rsidP="00E33B6C">
          <w:pPr>
            <w:pStyle w:val="158B3CBA427741F6AC817CB8858C1647"/>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C36D28E2-4E98-46CA-AA13-BAB277E44771}"/>
      </w:docPartPr>
      <w:docPartBody>
        <w:p w:rsidR="00755940">
          <w:r w:rsidRPr="00D561ED">
            <w:rPr>
              <w:rStyle w:val="PlaceholderText"/>
            </w:rPr>
            <w:t>Click or tap here to enter text.</w:t>
          </w:r>
        </w:p>
      </w:docPartBody>
    </w:docPart>
    <w:docPart>
      <w:docPartPr>
        <w:name w:val="2372BE5D92E44F3D93BAC5B8F29866F2"/>
        <w:category>
          <w:name w:val="General"/>
          <w:gallery w:val="placeholder"/>
        </w:category>
        <w:types>
          <w:type w:val="bbPlcHdr"/>
        </w:types>
        <w:behaviors>
          <w:behavior w:val="content"/>
        </w:behaviors>
        <w:guid w:val="{4A761F76-BD82-4F2B-B135-9A570EE92AC9}"/>
      </w:docPartPr>
      <w:docPartBody>
        <w:p w:rsidR="00AA13F4" w:rsidP="00AA13F4">
          <w:pPr>
            <w:pStyle w:val="2372BE5D92E44F3D93BAC5B8F29866F2"/>
          </w:pPr>
          <w:r w:rsidRPr="00D561ED">
            <w:rPr>
              <w:rStyle w:val="PlaceholderText"/>
            </w:rPr>
            <w:t>Click or tap here to enter text.</w:t>
          </w:r>
        </w:p>
      </w:docPartBody>
    </w:docPart>
    <w:docPart>
      <w:docPartPr>
        <w:name w:val="90DD5807A051482081EB203F7B49BD99"/>
        <w:category>
          <w:name w:val="General"/>
          <w:gallery w:val="placeholder"/>
        </w:category>
        <w:types>
          <w:type w:val="bbPlcHdr"/>
        </w:types>
        <w:behaviors>
          <w:behavior w:val="content"/>
        </w:behaviors>
        <w:guid w:val="{08C85A53-8137-47D6-BF48-E8375DD03D00}"/>
      </w:docPartPr>
      <w:docPartBody>
        <w:p w:rsidR="00AA13F4" w:rsidP="00AA13F4">
          <w:pPr>
            <w:pStyle w:val="90DD5807A051482081EB203F7B49BD99"/>
          </w:pPr>
          <w:r w:rsidRPr="00D561ED">
            <w:rPr>
              <w:rStyle w:val="PlaceholderText"/>
            </w:rPr>
            <w:t>Click or tap here to enter text.</w:t>
          </w:r>
        </w:p>
      </w:docPartBody>
    </w:docPart>
    <w:docPart>
      <w:docPartPr>
        <w:name w:val="037A2CA53D9646A7B96839B8FD8FE5D7"/>
        <w:category>
          <w:name w:val="General"/>
          <w:gallery w:val="placeholder"/>
        </w:category>
        <w:types>
          <w:type w:val="bbPlcHdr"/>
        </w:types>
        <w:behaviors>
          <w:behavior w:val="content"/>
        </w:behaviors>
        <w:guid w:val="{6866CDAF-FE97-466E-8D26-B667E25CE325}"/>
      </w:docPartPr>
      <w:docPartBody>
        <w:p w:rsidR="00AA13F4" w:rsidP="00AA13F4">
          <w:pPr>
            <w:pStyle w:val="037A2CA53D9646A7B96839B8FD8FE5D7"/>
          </w:pPr>
          <w:r w:rsidRPr="00D561ED">
            <w:rPr>
              <w:rStyle w:val="PlaceholderText"/>
            </w:rPr>
            <w:t>Click or tap here to enter text.</w:t>
          </w:r>
        </w:p>
      </w:docPartBody>
    </w:docPart>
    <w:docPart>
      <w:docPartPr>
        <w:name w:val="24B2EEF74B6F42AE89472B461E3E993F"/>
        <w:category>
          <w:name w:val="General"/>
          <w:gallery w:val="placeholder"/>
        </w:category>
        <w:types>
          <w:type w:val="bbPlcHdr"/>
        </w:types>
        <w:behaviors>
          <w:behavior w:val="content"/>
        </w:behaviors>
        <w:guid w:val="{F9501989-6D90-44C6-A3AB-6876D84E8F95}"/>
      </w:docPartPr>
      <w:docPartBody>
        <w:p w:rsidR="00AA13F4" w:rsidP="00AA13F4">
          <w:pPr>
            <w:pStyle w:val="24B2EEF74B6F42AE89472B461E3E993F"/>
          </w:pPr>
          <w:r w:rsidRPr="00D561ED">
            <w:rPr>
              <w:rStyle w:val="PlaceholderText"/>
            </w:rPr>
            <w:t>Click or tap here to enter text.</w:t>
          </w:r>
        </w:p>
      </w:docPartBody>
    </w:docPart>
    <w:docPart>
      <w:docPartPr>
        <w:name w:val="E5118037C3B54B5C91A8D6A9723D0E3B"/>
        <w:category>
          <w:name w:val="General"/>
          <w:gallery w:val="placeholder"/>
        </w:category>
        <w:types>
          <w:type w:val="bbPlcHdr"/>
        </w:types>
        <w:behaviors>
          <w:behavior w:val="content"/>
        </w:behaviors>
        <w:guid w:val="{31852E68-D96A-461D-A54E-2EBA7CA01AC6}"/>
      </w:docPartPr>
      <w:docPartBody>
        <w:p w:rsidR="00AA13F4" w:rsidP="00AA13F4">
          <w:pPr>
            <w:pStyle w:val="E5118037C3B54B5C91A8D6A9723D0E3B"/>
          </w:pPr>
          <w:r w:rsidRPr="00D561ED">
            <w:rPr>
              <w:rStyle w:val="PlaceholderText"/>
            </w:rPr>
            <w:t>Click or tap here to enter text.</w:t>
          </w:r>
        </w:p>
      </w:docPartBody>
    </w:docPart>
    <w:docPart>
      <w:docPartPr>
        <w:name w:val="C75E89D3CF7242DA835A133749F4C6B1"/>
        <w:category>
          <w:name w:val="General"/>
          <w:gallery w:val="placeholder"/>
        </w:category>
        <w:types>
          <w:type w:val="bbPlcHdr"/>
        </w:types>
        <w:behaviors>
          <w:behavior w:val="content"/>
        </w:behaviors>
        <w:guid w:val="{1CE9C744-F661-4628-BB3B-06B59336BC8C}"/>
      </w:docPartPr>
      <w:docPartBody>
        <w:p w:rsidR="00AA13F4" w:rsidP="00AA13F4">
          <w:pPr>
            <w:pStyle w:val="C75E89D3CF7242DA835A133749F4C6B1"/>
          </w:pPr>
          <w:r w:rsidRPr="00D561ED">
            <w:rPr>
              <w:rStyle w:val="PlaceholderText"/>
            </w:rPr>
            <w:t>Click or tap here to enter text.</w:t>
          </w:r>
        </w:p>
      </w:docPartBody>
    </w:docPart>
    <w:docPart>
      <w:docPartPr>
        <w:name w:val="73F04CBF80EA43E29C8422DE4D5277CB"/>
        <w:category>
          <w:name w:val="General"/>
          <w:gallery w:val="placeholder"/>
        </w:category>
        <w:types>
          <w:type w:val="bbPlcHdr"/>
        </w:types>
        <w:behaviors>
          <w:behavior w:val="content"/>
        </w:behaviors>
        <w:guid w:val="{0DC1439A-41E6-4E25-BED9-E6D4B9D3AAD6}"/>
      </w:docPartPr>
      <w:docPartBody>
        <w:p w:rsidR="00AA13F4" w:rsidP="00AA13F4">
          <w:pPr>
            <w:pStyle w:val="73F04CBF80EA43E29C8422DE4D5277CB"/>
          </w:pPr>
          <w:r w:rsidRPr="00D561ED">
            <w:rPr>
              <w:rStyle w:val="PlaceholderText"/>
            </w:rPr>
            <w:t>Click or tap here to enter text.</w:t>
          </w:r>
        </w:p>
      </w:docPartBody>
    </w:docPart>
    <w:docPart>
      <w:docPartPr>
        <w:name w:val="B2FEDC50D36C4C32B42BC35EBD318822"/>
        <w:category>
          <w:name w:val="General"/>
          <w:gallery w:val="placeholder"/>
        </w:category>
        <w:types>
          <w:type w:val="bbPlcHdr"/>
        </w:types>
        <w:behaviors>
          <w:behavior w:val="content"/>
        </w:behaviors>
        <w:guid w:val="{043D06A0-38BD-46AF-BF01-7CEAB66E383E}"/>
      </w:docPartPr>
      <w:docPartBody>
        <w:p w:rsidR="00AA13F4" w:rsidP="00AA13F4">
          <w:pPr>
            <w:pStyle w:val="B2FEDC50D36C4C32B42BC35EBD318822"/>
          </w:pPr>
          <w:r w:rsidRPr="00D561ED">
            <w:rPr>
              <w:rStyle w:val="PlaceholderText"/>
            </w:rPr>
            <w:t>Click or tap here to enter text.</w:t>
          </w:r>
        </w:p>
      </w:docPartBody>
    </w:docPart>
    <w:docPart>
      <w:docPartPr>
        <w:name w:val="609DF3BA9D8E4D2C87ACD1C77E7F5A06"/>
        <w:category>
          <w:name w:val="General"/>
          <w:gallery w:val="placeholder"/>
        </w:category>
        <w:types>
          <w:type w:val="bbPlcHdr"/>
        </w:types>
        <w:behaviors>
          <w:behavior w:val="content"/>
        </w:behaviors>
        <w:guid w:val="{87C2AF84-46ED-4238-8C1D-CBB0E465670D}"/>
      </w:docPartPr>
      <w:docPartBody>
        <w:p w:rsidR="00AA13F4" w:rsidP="00AA13F4">
          <w:pPr>
            <w:pStyle w:val="609DF3BA9D8E4D2C87ACD1C77E7F5A06"/>
          </w:pPr>
          <w:r w:rsidRPr="00D561ED">
            <w:rPr>
              <w:rStyle w:val="PlaceholderText"/>
            </w:rPr>
            <w:t>Click or tap here to enter text.</w:t>
          </w:r>
        </w:p>
      </w:docPartBody>
    </w:docPart>
    <w:docPart>
      <w:docPartPr>
        <w:name w:val="9109F10D685C483D8D547B739F614E62"/>
        <w:category>
          <w:name w:val="General"/>
          <w:gallery w:val="placeholder"/>
        </w:category>
        <w:types>
          <w:type w:val="bbPlcHdr"/>
        </w:types>
        <w:behaviors>
          <w:behavior w:val="content"/>
        </w:behaviors>
        <w:guid w:val="{C16FC2F6-7769-45A8-86EC-E3E15E241507}"/>
      </w:docPartPr>
      <w:docPartBody>
        <w:p w:rsidR="00AA13F4" w:rsidP="00AA13F4">
          <w:pPr>
            <w:pStyle w:val="9109F10D685C483D8D547B739F614E62"/>
          </w:pPr>
          <w:r w:rsidRPr="00D561ED">
            <w:rPr>
              <w:rStyle w:val="PlaceholderText"/>
            </w:rPr>
            <w:t>Click or tap here to enter text.</w:t>
          </w:r>
        </w:p>
      </w:docPartBody>
    </w:docPart>
    <w:docPart>
      <w:docPartPr>
        <w:name w:val="FFDC59B7E7B14D0B950A078E75D7E18A"/>
        <w:category>
          <w:name w:val="General"/>
          <w:gallery w:val="placeholder"/>
        </w:category>
        <w:types>
          <w:type w:val="bbPlcHdr"/>
        </w:types>
        <w:behaviors>
          <w:behavior w:val="content"/>
        </w:behaviors>
        <w:guid w:val="{12B07B24-4140-4157-8E4D-B0950F9A058B}"/>
      </w:docPartPr>
      <w:docPartBody>
        <w:p w:rsidR="00AA13F4" w:rsidP="00AA13F4">
          <w:pPr>
            <w:pStyle w:val="FFDC59B7E7B14D0B950A078E75D7E18A"/>
          </w:pPr>
          <w:r w:rsidRPr="00D561ED">
            <w:rPr>
              <w:rStyle w:val="PlaceholderText"/>
            </w:rPr>
            <w:t>Click or tap here to enter text.</w:t>
          </w:r>
        </w:p>
      </w:docPartBody>
    </w:docPart>
    <w:docPart>
      <w:docPartPr>
        <w:name w:val="35E443A718954CE9818B20C2F74CA560"/>
        <w:category>
          <w:name w:val="General"/>
          <w:gallery w:val="placeholder"/>
        </w:category>
        <w:types>
          <w:type w:val="bbPlcHdr"/>
        </w:types>
        <w:behaviors>
          <w:behavior w:val="content"/>
        </w:behaviors>
        <w:guid w:val="{587A2108-02C5-45B9-A77D-10516955E6CA}"/>
      </w:docPartPr>
      <w:docPartBody>
        <w:p w:rsidR="0013560A" w:rsidP="00083344">
          <w:pPr>
            <w:pStyle w:val="35E443A718954CE9818B20C2F74CA560"/>
          </w:pPr>
          <w:r w:rsidRPr="00D561ED">
            <w:rPr>
              <w:rStyle w:val="PlaceholderText"/>
            </w:rPr>
            <w:t>Click or tap here to enter text.</w:t>
          </w:r>
        </w:p>
      </w:docPartBody>
    </w:docPart>
    <w:docPart>
      <w:docPartPr>
        <w:name w:val="8B712860CAA84FA781EFDBFFAB8E7DDF"/>
        <w:category>
          <w:name w:val="General"/>
          <w:gallery w:val="placeholder"/>
        </w:category>
        <w:types>
          <w:type w:val="bbPlcHdr"/>
        </w:types>
        <w:behaviors>
          <w:behavior w:val="content"/>
        </w:behaviors>
        <w:guid w:val="{B49603E5-B676-4A99-B889-3313FCA6DA01}"/>
      </w:docPartPr>
      <w:docPartBody>
        <w:p w:rsidR="0013560A" w:rsidP="00083344">
          <w:pPr>
            <w:pStyle w:val="8B712860CAA84FA781EFDBFFAB8E7DDF"/>
          </w:pPr>
          <w:r w:rsidRPr="00D561ED">
            <w:rPr>
              <w:rStyle w:val="PlaceholderText"/>
            </w:rPr>
            <w:t>Click or tap here to enter text.</w:t>
          </w:r>
        </w:p>
      </w:docPartBody>
    </w:docPart>
    <w:docPart>
      <w:docPartPr>
        <w:name w:val="5F6AE06F529F427EAD63FAC746758A6D"/>
        <w:category>
          <w:name w:val="General"/>
          <w:gallery w:val="placeholder"/>
        </w:category>
        <w:types>
          <w:type w:val="bbPlcHdr"/>
        </w:types>
        <w:behaviors>
          <w:behavior w:val="content"/>
        </w:behaviors>
        <w:guid w:val="{D48E2486-6ACF-4D99-B688-2C8D5617FC04}"/>
      </w:docPartPr>
      <w:docPartBody>
        <w:p w:rsidR="0013560A" w:rsidP="00083344">
          <w:pPr>
            <w:pStyle w:val="5F6AE06F529F427EAD63FAC746758A6D"/>
          </w:pPr>
          <w:r w:rsidRPr="00D561ED">
            <w:rPr>
              <w:rStyle w:val="PlaceholderText"/>
            </w:rPr>
            <w:t>Click or tap here to enter text.</w:t>
          </w:r>
        </w:p>
      </w:docPartBody>
    </w:docPart>
    <w:docPart>
      <w:docPartPr>
        <w:name w:val="B67606B032EC4B53B8BEC629F7B95587"/>
        <w:category>
          <w:name w:val="General"/>
          <w:gallery w:val="placeholder"/>
        </w:category>
        <w:types>
          <w:type w:val="bbPlcHdr"/>
        </w:types>
        <w:behaviors>
          <w:behavior w:val="content"/>
        </w:behaviors>
        <w:guid w:val="{9255CF86-EA28-4DEA-B087-7CE2459BF42A}"/>
      </w:docPartPr>
      <w:docPartBody>
        <w:p w:rsidR="0013560A" w:rsidP="00083344">
          <w:pPr>
            <w:pStyle w:val="B67606B032EC4B53B8BEC629F7B95587"/>
          </w:pPr>
          <w:r w:rsidRPr="00D561ED">
            <w:rPr>
              <w:rStyle w:val="PlaceholderText"/>
            </w:rPr>
            <w:t>Click or tap here to enter text.</w:t>
          </w:r>
        </w:p>
      </w:docPartBody>
    </w:docPart>
    <w:docPart>
      <w:docPartPr>
        <w:name w:val="1E25E79AC4AD443D8C8ED4687A194A81"/>
        <w:category>
          <w:name w:val="General"/>
          <w:gallery w:val="placeholder"/>
        </w:category>
        <w:types>
          <w:type w:val="bbPlcHdr"/>
        </w:types>
        <w:behaviors>
          <w:behavior w:val="content"/>
        </w:behaviors>
        <w:guid w:val="{956876BA-141B-4ECA-979E-E6160613911E}"/>
      </w:docPartPr>
      <w:docPartBody>
        <w:p w:rsidR="0013560A" w:rsidP="00083344">
          <w:pPr>
            <w:pStyle w:val="1E25E79AC4AD443D8C8ED4687A194A81"/>
          </w:pPr>
          <w:r w:rsidRPr="00D561ED">
            <w:rPr>
              <w:rStyle w:val="PlaceholderText"/>
            </w:rPr>
            <w:t>Click or tap here to enter text.</w:t>
          </w:r>
        </w:p>
      </w:docPartBody>
    </w:docPart>
    <w:docPart>
      <w:docPartPr>
        <w:name w:val="3FC00AB74E47487593DC9266FF2E1C55"/>
        <w:category>
          <w:name w:val="General"/>
          <w:gallery w:val="placeholder"/>
        </w:category>
        <w:types>
          <w:type w:val="bbPlcHdr"/>
        </w:types>
        <w:behaviors>
          <w:behavior w:val="content"/>
        </w:behaviors>
        <w:guid w:val="{1DF627D5-F74F-449E-B3C9-CBF5F9D63370}"/>
      </w:docPartPr>
      <w:docPartBody>
        <w:p w:rsidR="0013560A" w:rsidP="00083344">
          <w:pPr>
            <w:pStyle w:val="3FC00AB74E47487593DC9266FF2E1C55"/>
          </w:pPr>
          <w:r w:rsidRPr="00D561ED">
            <w:rPr>
              <w:rStyle w:val="PlaceholderText"/>
            </w:rPr>
            <w:t>Click or tap here to enter text.</w:t>
          </w:r>
        </w:p>
      </w:docPartBody>
    </w:docPart>
    <w:docPart>
      <w:docPartPr>
        <w:name w:val="C3F4E3FD47CB49E0ABA458D2C1813944"/>
        <w:category>
          <w:name w:val="General"/>
          <w:gallery w:val="placeholder"/>
        </w:category>
        <w:types>
          <w:type w:val="bbPlcHdr"/>
        </w:types>
        <w:behaviors>
          <w:behavior w:val="content"/>
        </w:behaviors>
        <w:guid w:val="{EB545EA7-4DEA-4622-BEB9-577D8E0236E8}"/>
      </w:docPartPr>
      <w:docPartBody>
        <w:p w:rsidR="0013560A" w:rsidP="00083344">
          <w:pPr>
            <w:pStyle w:val="C3F4E3FD47CB49E0ABA458D2C1813944"/>
          </w:pPr>
          <w:r w:rsidRPr="00D561ED">
            <w:rPr>
              <w:rStyle w:val="PlaceholderText"/>
            </w:rPr>
            <w:t>Click or tap here to enter text.</w:t>
          </w:r>
        </w:p>
      </w:docPartBody>
    </w:docPart>
    <w:docPart>
      <w:docPartPr>
        <w:name w:val="2F7F00F11F0C4918A1E88F2BB9E6B29D"/>
        <w:category>
          <w:name w:val="General"/>
          <w:gallery w:val="placeholder"/>
        </w:category>
        <w:types>
          <w:type w:val="bbPlcHdr"/>
        </w:types>
        <w:behaviors>
          <w:behavior w:val="content"/>
        </w:behaviors>
        <w:guid w:val="{0DA0FE92-638D-4B6D-9B0A-62294493FF20}"/>
      </w:docPartPr>
      <w:docPartBody>
        <w:p w:rsidR="0013560A" w:rsidP="00083344">
          <w:pPr>
            <w:pStyle w:val="2F7F00F11F0C4918A1E88F2BB9E6B29D"/>
          </w:pPr>
          <w:r w:rsidRPr="00D561ED">
            <w:rPr>
              <w:rStyle w:val="PlaceholderText"/>
            </w:rPr>
            <w:t>Click or tap here to enter text.</w:t>
          </w:r>
        </w:p>
      </w:docPartBody>
    </w:docPart>
    <w:docPart>
      <w:docPartPr>
        <w:name w:val="1D1839FF65D445758E20907ABC6BEFB2"/>
        <w:category>
          <w:name w:val="General"/>
          <w:gallery w:val="placeholder"/>
        </w:category>
        <w:types>
          <w:type w:val="bbPlcHdr"/>
        </w:types>
        <w:behaviors>
          <w:behavior w:val="content"/>
        </w:behaviors>
        <w:guid w:val="{41F60574-618F-4B99-8D90-53752D21E9D2}"/>
      </w:docPartPr>
      <w:docPartBody>
        <w:p w:rsidR="0013560A" w:rsidP="00083344">
          <w:pPr>
            <w:pStyle w:val="1D1839FF65D445758E20907ABC6BEFB2"/>
          </w:pPr>
          <w:r w:rsidRPr="00D561ED">
            <w:rPr>
              <w:rStyle w:val="PlaceholderText"/>
            </w:rPr>
            <w:t>Click or tap here to enter text.</w:t>
          </w:r>
        </w:p>
      </w:docPartBody>
    </w:docPart>
    <w:docPart>
      <w:docPartPr>
        <w:name w:val="D31370AEFED6407A9D1D447728953029"/>
        <w:category>
          <w:name w:val="General"/>
          <w:gallery w:val="placeholder"/>
        </w:category>
        <w:types>
          <w:type w:val="bbPlcHdr"/>
        </w:types>
        <w:behaviors>
          <w:behavior w:val="content"/>
        </w:behaviors>
        <w:guid w:val="{C5C21DF9-1AE1-401F-AB2A-49A3E219D1E6}"/>
      </w:docPartPr>
      <w:docPartBody>
        <w:p w:rsidR="0013560A" w:rsidP="00083344">
          <w:pPr>
            <w:pStyle w:val="D31370AEFED6407A9D1D447728953029"/>
          </w:pPr>
          <w:r w:rsidRPr="00D561ED">
            <w:rPr>
              <w:rStyle w:val="PlaceholderText"/>
            </w:rPr>
            <w:t>Click or tap here to enter text.</w:t>
          </w:r>
        </w:p>
      </w:docPartBody>
    </w:docPart>
    <w:docPart>
      <w:docPartPr>
        <w:name w:val="4474C352903242C58D4404457531801E"/>
        <w:category>
          <w:name w:val="General"/>
          <w:gallery w:val="placeholder"/>
        </w:category>
        <w:types>
          <w:type w:val="bbPlcHdr"/>
        </w:types>
        <w:behaviors>
          <w:behavior w:val="content"/>
        </w:behaviors>
        <w:guid w:val="{7F745FBB-5DDA-4939-9CAC-88D8363E36A2}"/>
      </w:docPartPr>
      <w:docPartBody>
        <w:p w:rsidR="0013560A" w:rsidP="00083344">
          <w:pPr>
            <w:pStyle w:val="4474C352903242C58D4404457531801E"/>
          </w:pPr>
          <w:r w:rsidRPr="00D561ED">
            <w:rPr>
              <w:rStyle w:val="PlaceholderText"/>
            </w:rPr>
            <w:t>Click or tap here to enter text.</w:t>
          </w:r>
        </w:p>
      </w:docPartBody>
    </w:docPart>
    <w:docPart>
      <w:docPartPr>
        <w:name w:val="B9C4CC668ABB477AA95FAD437C7F8225"/>
        <w:category>
          <w:name w:val="General"/>
          <w:gallery w:val="placeholder"/>
        </w:category>
        <w:types>
          <w:type w:val="bbPlcHdr"/>
        </w:types>
        <w:behaviors>
          <w:behavior w:val="content"/>
        </w:behaviors>
        <w:guid w:val="{240C7EED-D2A2-4ECB-9522-23C75009DA84}"/>
      </w:docPartPr>
      <w:docPartBody>
        <w:p w:rsidR="0013560A" w:rsidP="00083344">
          <w:pPr>
            <w:pStyle w:val="B9C4CC668ABB477AA95FAD437C7F8225"/>
          </w:pPr>
          <w:r w:rsidRPr="00D561ED">
            <w:rPr>
              <w:rStyle w:val="PlaceholderText"/>
            </w:rPr>
            <w:t>Click or tap here to enter text.</w:t>
          </w:r>
        </w:p>
      </w:docPartBody>
    </w:docPart>
    <w:docPart>
      <w:docPartPr>
        <w:name w:val="57D2865451A24E52A861ACA8BF236B6B"/>
        <w:category>
          <w:name w:val="General"/>
          <w:gallery w:val="placeholder"/>
        </w:category>
        <w:types>
          <w:type w:val="bbPlcHdr"/>
        </w:types>
        <w:behaviors>
          <w:behavior w:val="content"/>
        </w:behaviors>
        <w:guid w:val="{79FDA51B-A145-4AE4-A7E9-E94997933BF4}"/>
      </w:docPartPr>
      <w:docPartBody>
        <w:p w:rsidR="0013560A" w:rsidP="00083344">
          <w:pPr>
            <w:pStyle w:val="57D2865451A24E52A861ACA8BF236B6B"/>
          </w:pPr>
          <w:r w:rsidRPr="00D561E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3344"/>
    <w:rPr>
      <w:color w:val="808080"/>
    </w:rPr>
  </w:style>
  <w:style w:type="paragraph" w:customStyle="1" w:styleId="AED9E07EC7E84C94ACB65609E4104BCF">
    <w:name w:val="AED9E07EC7E84C94ACB65609E4104BCF"/>
    <w:rsid w:val="00E33B6C"/>
  </w:style>
  <w:style w:type="paragraph" w:customStyle="1" w:styleId="ADA131AE839F45B0B5A0B54E342BD21B">
    <w:name w:val="ADA131AE839F45B0B5A0B54E342BD21B"/>
    <w:rsid w:val="00E33B6C"/>
  </w:style>
  <w:style w:type="paragraph" w:customStyle="1" w:styleId="72682D25C92E43FE9DC67A3527EA8F4A">
    <w:name w:val="72682D25C92E43FE9DC67A3527EA8F4A"/>
    <w:rsid w:val="00E33B6C"/>
  </w:style>
  <w:style w:type="paragraph" w:customStyle="1" w:styleId="AFA4EEEB93CD484AA10EEF730A8DE22C">
    <w:name w:val="AFA4EEEB93CD484AA10EEF730A8DE22C"/>
    <w:rsid w:val="00E33B6C"/>
  </w:style>
  <w:style w:type="paragraph" w:customStyle="1" w:styleId="158B3CBA427741F6AC817CB8858C1647">
    <w:name w:val="158B3CBA427741F6AC817CB8858C1647"/>
    <w:rsid w:val="00E33B6C"/>
  </w:style>
  <w:style w:type="paragraph" w:customStyle="1" w:styleId="2372BE5D92E44F3D93BAC5B8F29866F2">
    <w:name w:val="2372BE5D92E44F3D93BAC5B8F29866F2"/>
    <w:rsid w:val="00AA13F4"/>
  </w:style>
  <w:style w:type="paragraph" w:customStyle="1" w:styleId="90DD5807A051482081EB203F7B49BD99">
    <w:name w:val="90DD5807A051482081EB203F7B49BD99"/>
    <w:rsid w:val="00AA13F4"/>
  </w:style>
  <w:style w:type="paragraph" w:customStyle="1" w:styleId="037A2CA53D9646A7B96839B8FD8FE5D7">
    <w:name w:val="037A2CA53D9646A7B96839B8FD8FE5D7"/>
    <w:rsid w:val="00AA13F4"/>
  </w:style>
  <w:style w:type="paragraph" w:customStyle="1" w:styleId="24B2EEF74B6F42AE89472B461E3E993F">
    <w:name w:val="24B2EEF74B6F42AE89472B461E3E993F"/>
    <w:rsid w:val="00AA13F4"/>
  </w:style>
  <w:style w:type="paragraph" w:customStyle="1" w:styleId="E5118037C3B54B5C91A8D6A9723D0E3B">
    <w:name w:val="E5118037C3B54B5C91A8D6A9723D0E3B"/>
    <w:rsid w:val="00AA13F4"/>
  </w:style>
  <w:style w:type="paragraph" w:customStyle="1" w:styleId="C75E89D3CF7242DA835A133749F4C6B1">
    <w:name w:val="C75E89D3CF7242DA835A133749F4C6B1"/>
    <w:rsid w:val="00AA13F4"/>
  </w:style>
  <w:style w:type="paragraph" w:customStyle="1" w:styleId="73F04CBF80EA43E29C8422DE4D5277CB">
    <w:name w:val="73F04CBF80EA43E29C8422DE4D5277CB"/>
    <w:rsid w:val="00AA13F4"/>
  </w:style>
  <w:style w:type="paragraph" w:customStyle="1" w:styleId="B2FEDC50D36C4C32B42BC35EBD318822">
    <w:name w:val="B2FEDC50D36C4C32B42BC35EBD318822"/>
    <w:rsid w:val="00AA13F4"/>
  </w:style>
  <w:style w:type="paragraph" w:customStyle="1" w:styleId="609DF3BA9D8E4D2C87ACD1C77E7F5A06">
    <w:name w:val="609DF3BA9D8E4D2C87ACD1C77E7F5A06"/>
    <w:rsid w:val="00AA13F4"/>
  </w:style>
  <w:style w:type="paragraph" w:customStyle="1" w:styleId="9109F10D685C483D8D547B739F614E62">
    <w:name w:val="9109F10D685C483D8D547B739F614E62"/>
    <w:rsid w:val="00AA13F4"/>
  </w:style>
  <w:style w:type="paragraph" w:customStyle="1" w:styleId="FFDC59B7E7B14D0B950A078E75D7E18A">
    <w:name w:val="FFDC59B7E7B14D0B950A078E75D7E18A"/>
    <w:rsid w:val="00AA13F4"/>
  </w:style>
  <w:style w:type="paragraph" w:customStyle="1" w:styleId="35E443A718954CE9818B20C2F74CA560">
    <w:name w:val="35E443A718954CE9818B20C2F74CA560"/>
    <w:rsid w:val="00083344"/>
  </w:style>
  <w:style w:type="paragraph" w:customStyle="1" w:styleId="8B712860CAA84FA781EFDBFFAB8E7DDF">
    <w:name w:val="8B712860CAA84FA781EFDBFFAB8E7DDF"/>
    <w:rsid w:val="00083344"/>
  </w:style>
  <w:style w:type="paragraph" w:customStyle="1" w:styleId="5F6AE06F529F427EAD63FAC746758A6D">
    <w:name w:val="5F6AE06F529F427EAD63FAC746758A6D"/>
    <w:rsid w:val="00083344"/>
  </w:style>
  <w:style w:type="paragraph" w:customStyle="1" w:styleId="B67606B032EC4B53B8BEC629F7B95587">
    <w:name w:val="B67606B032EC4B53B8BEC629F7B95587"/>
    <w:rsid w:val="00083344"/>
  </w:style>
  <w:style w:type="paragraph" w:customStyle="1" w:styleId="1E25E79AC4AD443D8C8ED4687A194A81">
    <w:name w:val="1E25E79AC4AD443D8C8ED4687A194A81"/>
    <w:rsid w:val="00083344"/>
  </w:style>
  <w:style w:type="paragraph" w:customStyle="1" w:styleId="3FC00AB74E47487593DC9266FF2E1C55">
    <w:name w:val="3FC00AB74E47487593DC9266FF2E1C55"/>
    <w:rsid w:val="00083344"/>
  </w:style>
  <w:style w:type="paragraph" w:customStyle="1" w:styleId="C3F4E3FD47CB49E0ABA458D2C1813944">
    <w:name w:val="C3F4E3FD47CB49E0ABA458D2C1813944"/>
    <w:rsid w:val="00083344"/>
  </w:style>
  <w:style w:type="paragraph" w:customStyle="1" w:styleId="2F7F00F11F0C4918A1E88F2BB9E6B29D">
    <w:name w:val="2F7F00F11F0C4918A1E88F2BB9E6B29D"/>
    <w:rsid w:val="00083344"/>
  </w:style>
  <w:style w:type="paragraph" w:customStyle="1" w:styleId="1D1839FF65D445758E20907ABC6BEFB2">
    <w:name w:val="1D1839FF65D445758E20907ABC6BEFB2"/>
    <w:rsid w:val="00083344"/>
  </w:style>
  <w:style w:type="paragraph" w:customStyle="1" w:styleId="D31370AEFED6407A9D1D447728953029">
    <w:name w:val="D31370AEFED6407A9D1D447728953029"/>
    <w:rsid w:val="00083344"/>
  </w:style>
  <w:style w:type="paragraph" w:customStyle="1" w:styleId="4474C352903242C58D4404457531801E">
    <w:name w:val="4474C352903242C58D4404457531801E"/>
    <w:rsid w:val="00083344"/>
  </w:style>
  <w:style w:type="paragraph" w:customStyle="1" w:styleId="B9C4CC668ABB477AA95FAD437C7F8225">
    <w:name w:val="B9C4CC668ABB477AA95FAD437C7F8225"/>
    <w:rsid w:val="00083344"/>
  </w:style>
  <w:style w:type="paragraph" w:customStyle="1" w:styleId="57D2865451A24E52A861ACA8BF236B6B">
    <w:name w:val="57D2865451A24E52A861ACA8BF236B6B"/>
    <w:rsid w:val="000833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9D03E1-BC2B-4996-A54C-7FD832119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