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CF0BBA">
      <w:pPr>
        <w:pStyle w:val="TitleCommittee0"/>
      </w:pPr>
      <w:r>
        <w:t>F</w:t>
      </w:r>
      <w:r w:rsidR="00387DF7">
        <w:t xml:space="preserve">oreign </w:t>
      </w:r>
      <w:r>
        <w:t>A</w:t>
      </w:r>
      <w:r w:rsidR="00387DF7">
        <w:t>ffairs</w:t>
      </w:r>
      <w:r>
        <w:t xml:space="preserve"> C</w:t>
      </w:r>
      <w:r w:rsidR="00387DF7">
        <w:t>ommittee</w:t>
      </w:r>
    </w:p>
    <w:p w:rsidR="00463BAC" w:rsidP="00156A60">
      <w:pPr>
        <w:pStyle w:val="TitleInquiry0"/>
      </w:pPr>
      <w:r>
        <w:t xml:space="preserve">Oral evidence: </w:t>
      </w:r>
      <w:sdt>
        <w:sdtPr>
          <w:alias w:val="InquiryName"/>
          <w:tag w:val="InquiryName"/>
          <w:id w:val="377371847"/>
          <w:placeholder>
            <w:docPart w:val="9B3C3C9387814160A689E90CF091D6AB"/>
          </w:placeholder>
          <w:richText/>
        </w:sdtPr>
        <w:sdtContent>
          <w:r w:rsidRPr="00F77145" w:rsidR="00F77145">
            <w:t>Tech and the future of UK foreign policy</w:t>
          </w:r>
        </w:sdtContent>
      </w:sdt>
      <w:r>
        <w:t xml:space="preserve">, HC </w:t>
      </w:r>
      <w:r w:rsidRPr="00F77145" w:rsidR="00F77145">
        <w:t>201</w:t>
      </w:r>
    </w:p>
    <w:sdt>
      <w:sdtPr>
        <w:alias w:val="SittingDate"/>
        <w:tag w:val="SittingDate"/>
        <w:id w:val="-1160222926"/>
        <w:placeholder>
          <w:docPart w:val="9B3C3C9387814160A689E90CF091D6AB"/>
        </w:placeholder>
        <w:richText/>
      </w:sdtPr>
      <w:sdtContent>
        <w:p w:rsidR="00463BAC" w:rsidP="00156A60">
          <w:pPr>
            <w:pStyle w:val="Para"/>
          </w:pPr>
          <w:r>
            <w:t xml:space="preserve">Tuesday 2 </w:t>
          </w:r>
          <w:r w:rsidR="00CC6412">
            <w:t>November</w:t>
          </w:r>
          <w:r>
            <w:t xml:space="preserve"> 202</w:t>
          </w:r>
          <w:r w:rsidR="00397F78">
            <w:t>1</w:t>
          </w:r>
        </w:p>
      </w:sdtContent>
    </w:sdt>
    <w:p w:rsidR="00463BAC" w:rsidP="00156A60">
      <w:pPr>
        <w:pStyle w:val="Para"/>
      </w:pPr>
      <w:r>
        <w:t xml:space="preserve">Ordered by the House of </w:t>
      </w:r>
      <w:sdt>
        <w:sdtPr>
          <w:alias w:val="House"/>
          <w:tag w:val="House"/>
          <w:id w:val="809213435"/>
          <w:placeholder>
            <w:docPart w:val="9B3C3C9387814160A689E90CF091D6AB"/>
          </w:placeholder>
          <w:richText/>
        </w:sdtPr>
        <w:sdtContent>
          <w:r w:rsidRPr="00615759">
            <w:t>Commons</w:t>
          </w:r>
        </w:sdtContent>
      </w:sdt>
      <w:r w:rsidRPr="00615759">
        <w:t xml:space="preserve"> to be published on </w:t>
      </w:r>
      <w:r w:rsidR="00694F34">
        <w:t xml:space="preserve">2 </w:t>
      </w:r>
      <w:r w:rsidR="00CC6412">
        <w:t>November</w:t>
      </w:r>
      <w:r w:rsidR="00397F78">
        <w:t xml:space="preserve"> 2021</w:t>
      </w:r>
      <w:r w:rsidRPr="00615759">
        <w:t>.</w:t>
      </w:r>
    </w:p>
    <w:p w:rsidR="00463BAC" w:rsidP="00421864">
      <w:pPr>
        <w:pStyle w:val="Para"/>
      </w:pPr>
      <w:sdt>
        <w:sdtPr>
          <w:alias w:val="VideoHyperlink"/>
          <w:tag w:val="VideoHyperlink"/>
          <w:id w:val="703995351"/>
          <w:placeholder>
            <w:docPart w:val="9B3C3C9387814160A689E90CF091D6AB"/>
          </w:placeholder>
          <w:richText/>
        </w:sdtPr>
        <w:sdtContent>
          <w:r>
            <w:fldChar w:fldCharType="begin"/>
          </w:r>
          <w:r>
            <w:instrText xml:space="preserve"> HYPERLINK "https://parliamentlive.tv/event/index/2383d827-c8f5-4cc3-8463-e3b61e5292a0" </w:instrText>
          </w:r>
          <w:r>
            <w:fldChar w:fldCharType="separate"/>
          </w:r>
          <w:r w:rsidRPr="00B50388">
            <w:rPr>
              <w:rStyle w:val="Hyperlink"/>
            </w:rPr>
            <w:t>Watch the meeting</w:t>
          </w:r>
          <w:r>
            <w:fldChar w:fldCharType="end"/>
          </w:r>
        </w:sdtContent>
      </w:sdt>
    </w:p>
    <w:p w:rsidR="00463BAC" w:rsidP="00156A60">
      <w:r>
        <w:t xml:space="preserve">Members present: </w:t>
      </w:r>
      <w:sdt>
        <w:sdtPr>
          <w:alias w:val="MembersPresent"/>
          <w:tag w:val="MembersPresent"/>
          <w:id w:val="366340316"/>
          <w:placeholder>
            <w:docPart w:val="9B3C3C9387814160A689E90CF091D6AB"/>
          </w:placeholder>
          <w:richText/>
        </w:sdtPr>
        <w:sdtContent>
          <w:r w:rsidR="00F830EB">
            <w:t xml:space="preserve">Tom Tugendhat (Chair); </w:t>
          </w:r>
          <w:r w:rsidR="003F6827">
            <w:t xml:space="preserve">Chris Bryant; </w:t>
          </w:r>
          <w:r w:rsidR="00F830EB">
            <w:t xml:space="preserve">Neil Coyle; </w:t>
          </w:r>
          <w:r w:rsidR="003F6827">
            <w:t xml:space="preserve">Alicia Kearns; Stewart Malcolm McDonald; </w:t>
          </w:r>
          <w:r w:rsidR="00D5711E">
            <w:t xml:space="preserve">Andrew Rosindell; </w:t>
          </w:r>
          <w:r w:rsidR="003F6827">
            <w:t>Henry Smith; Royston Smith; Graham Stringer</w:t>
          </w:r>
          <w:r w:rsidR="004749B5">
            <w:t>.</w:t>
          </w:r>
        </w:sdtContent>
      </w:sdt>
    </w:p>
    <w:p w:rsidR="00463BAC" w:rsidP="00427893">
      <w:pPr>
        <w:pStyle w:val="ParaCentre"/>
      </w:pPr>
      <w:r w:rsidRPr="00156A60">
        <w:t xml:space="preserve">Questions </w:t>
      </w:r>
      <w:r w:rsidR="00CC6412">
        <w:t>81</w:t>
      </w:r>
      <w:r>
        <w:t xml:space="preserve"> </w:t>
      </w:r>
      <w:r w:rsidR="00B90D6C">
        <w:t>-</w:t>
      </w:r>
      <w:r>
        <w:t xml:space="preserve"> </w:t>
      </w:r>
      <w:r w:rsidR="00DA2107">
        <w:t>16</w:t>
      </w:r>
      <w:r w:rsidR="00D5711E">
        <w:t>2</w:t>
      </w:r>
    </w:p>
    <w:p w:rsidR="00463BAC" w:rsidP="00427893">
      <w:pPr>
        <w:pStyle w:val="TitleWitnesses0"/>
      </w:pPr>
      <w:r>
        <w:t>Witness</w:t>
      </w:r>
      <w:r w:rsidR="00B14420">
        <w:t>es</w:t>
      </w:r>
    </w:p>
    <w:p w:rsidR="00463BAC" w:rsidP="00B14420">
      <w:pPr>
        <w:pStyle w:val="Para"/>
      </w:pPr>
      <w:r>
        <w:fldChar w:fldCharType="begin"/>
      </w:r>
      <w:r>
        <w:instrText xml:space="preserve"> HYPERLINK \l "Panel1" </w:instrText>
      </w:r>
      <w:r>
        <w:fldChar w:fldCharType="separate"/>
      </w:r>
      <w:r w:rsidRPr="00463BAC">
        <w:rPr>
          <w:rStyle w:val="Hyperlink"/>
        </w:rPr>
        <w:t>I</w:t>
      </w:r>
      <w:r>
        <w:fldChar w:fldCharType="end"/>
      </w:r>
      <w:r>
        <w:t>:</w:t>
      </w:r>
      <w:r w:rsidR="00387DF7">
        <w:t xml:space="preserve"> </w:t>
      </w:r>
      <w:r w:rsidR="00CC6412">
        <w:t>Katie O</w:t>
      </w:r>
      <w:r w:rsidR="00B90D6C">
        <w:t>’</w:t>
      </w:r>
      <w:r w:rsidR="00CC6412">
        <w:t>Donovan, Public Policy Manager, Google UK</w:t>
      </w:r>
      <w:r w:rsidR="00694F34">
        <w:t>.</w:t>
      </w:r>
    </w:p>
    <w:p w:rsidR="00694F34" w:rsidRPr="00BD6D45" w:rsidP="00B14420">
      <w:pPr>
        <w:pStyle w:val="Para"/>
      </w:pPr>
      <w:r>
        <w:fldChar w:fldCharType="begin"/>
      </w:r>
      <w:r>
        <w:instrText xml:space="preserve"> HYPERLINK \l "Panel2" </w:instrText>
      </w:r>
      <w:r>
        <w:fldChar w:fldCharType="separate"/>
      </w:r>
      <w:r w:rsidRPr="00F77145" w:rsidR="00F77145">
        <w:rPr>
          <w:rStyle w:val="Hyperlink"/>
        </w:rPr>
        <w:t>II</w:t>
      </w:r>
      <w:r>
        <w:fldChar w:fldCharType="end"/>
      </w:r>
      <w:r w:rsidRPr="00387DF7" w:rsidR="00387DF7">
        <w:rPr>
          <w:rStyle w:val="Hyperlink"/>
          <w:u w:val="none"/>
        </w:rPr>
        <w:t>:</w:t>
      </w:r>
      <w:r w:rsidR="00B1356E">
        <w:rPr>
          <w:rStyle w:val="Hyperlink"/>
          <w:u w:val="none"/>
        </w:rPr>
        <w:t xml:space="preserve"> </w:t>
      </w:r>
      <w:r w:rsidR="00CC6412">
        <w:t xml:space="preserve">Joe Westby, Deputy Director, Amnesty Tech, Amnesty International; David Sullivan, Executive Director, Digital Trust and Safety Partnership; </w:t>
      </w:r>
      <w:r w:rsidR="00387DF7">
        <w:t xml:space="preserve">and </w:t>
      </w:r>
      <w:r w:rsidR="00CC6412">
        <w:t>Jason Pielemeier, Deputy Director, Global Network Initiative</w:t>
      </w:r>
      <w:r>
        <w:t>.</w:t>
      </w:r>
    </w:p>
    <w:p w:rsidR="00B50388" w:rsidP="00316298">
      <w:pPr>
        <w:pStyle w:val="TitlePanel0"/>
      </w:pPr>
      <w:bookmarkStart w:id="0" w:name="Panel1"/>
    </w:p>
    <w:p w:rsidR="00B50388" w:rsidP="00316298">
      <w:pPr>
        <w:pStyle w:val="TitlePanel0"/>
      </w:pPr>
    </w:p>
    <w:p w:rsidR="00B50388" w:rsidP="00316298">
      <w:pPr>
        <w:pStyle w:val="TitlePanel0"/>
      </w:pPr>
    </w:p>
    <w:p w:rsidR="00B50388" w:rsidP="00316298">
      <w:pPr>
        <w:pStyle w:val="TitlePanel0"/>
      </w:pPr>
    </w:p>
    <w:p w:rsidR="00B50388" w:rsidP="00316298">
      <w:pPr>
        <w:pStyle w:val="TitlePanel0"/>
      </w:pPr>
    </w:p>
    <w:p w:rsidR="00B50388" w:rsidP="00316298">
      <w:pPr>
        <w:pStyle w:val="TitlePanel0"/>
      </w:pPr>
    </w:p>
    <w:p w:rsidR="00B50388" w:rsidP="00316298">
      <w:pPr>
        <w:pStyle w:val="TitlePanel0"/>
      </w:pPr>
    </w:p>
    <w:p w:rsidR="00B50388" w:rsidP="00316298">
      <w:pPr>
        <w:pStyle w:val="TitlePanel0"/>
      </w:pPr>
    </w:p>
    <w:p w:rsidR="00B50388" w:rsidP="00316298">
      <w:pPr>
        <w:pStyle w:val="TitlePanel0"/>
      </w:pPr>
    </w:p>
    <w:p w:rsidR="00B50388" w:rsidP="00316298">
      <w:pPr>
        <w:pStyle w:val="TitlePanel0"/>
      </w:pPr>
    </w:p>
    <w:p w:rsidR="00B50388" w:rsidP="00316298">
      <w:pPr>
        <w:pStyle w:val="TitlePanel0"/>
      </w:pPr>
    </w:p>
    <w:p w:rsidR="00B50388" w:rsidP="00316298">
      <w:pPr>
        <w:pStyle w:val="TitlePanel0"/>
      </w:pPr>
    </w:p>
    <w:p w:rsidR="00463BAC" w:rsidP="00316298">
      <w:pPr>
        <w:pStyle w:val="TitlePanel0"/>
      </w:pPr>
      <w:r>
        <w:t xml:space="preserve">Examination of </w:t>
      </w:r>
      <w:r w:rsidR="00F77145">
        <w:t>W</w:t>
      </w:r>
      <w:r>
        <w:t>itness</w:t>
      </w:r>
    </w:p>
    <w:p w:rsidR="00694F34" w:rsidRPr="00694F34" w:rsidP="00694F34">
      <w:pPr>
        <w:pStyle w:val="Para"/>
      </w:pPr>
      <w:bookmarkEnd w:id="0"/>
      <w:r>
        <w:t xml:space="preserve">Witness: </w:t>
      </w:r>
      <w:r w:rsidR="00CC6412">
        <w:t>Katie O</w:t>
      </w:r>
      <w:r w:rsidR="00B90D6C">
        <w:t>’</w:t>
      </w:r>
      <w:r w:rsidR="00CC6412">
        <w:t>Donovan.</w:t>
      </w:r>
    </w:p>
    <w:p w:rsidR="008828F6" w:rsidRPr="008828F6" w:rsidP="00DF328C">
      <w:pPr>
        <w:pStyle w:val="Question"/>
      </w:pPr>
      <w:sdt>
        <w:sdtPr>
          <w:alias w:val="Member"/>
          <w:tag w:val="&lt;Member mnisId='4462' dodsId='108954'&gt;"/>
          <w:id w:val="-833688758"/>
          <w:placeholder>
            <w:docPart w:val="DefaultPlaceholder_-1854013440"/>
          </w:placeholder>
          <w:richText/>
        </w:sdtPr>
        <w:sdtContent>
          <w:r w:rsidRPr="005F3931" w:rsidR="005F3931">
            <w:rPr>
              <w:b/>
            </w:rPr>
            <w:t>Chair:</w:t>
          </w:r>
        </w:sdtContent>
      </w:sdt>
      <w:r w:rsidR="00A335E2">
        <w:t xml:space="preserve"> </w:t>
      </w:r>
      <w:r w:rsidRPr="008828F6">
        <w:t>Welcome to this afternoon</w:t>
      </w:r>
      <w:r w:rsidR="00B90D6C">
        <w:t>’</w:t>
      </w:r>
      <w:r w:rsidRPr="008828F6">
        <w:t>s session of the Foreign Affairs Committee.</w:t>
      </w:r>
      <w:r w:rsidR="005F3931">
        <w:t xml:space="preserve"> </w:t>
      </w:r>
      <w:r w:rsidRPr="008828F6">
        <w:t>Thank you very much</w:t>
      </w:r>
      <w:r w:rsidR="008A0A75">
        <w:t>,</w:t>
      </w:r>
      <w:r w:rsidRPr="008828F6">
        <w:t xml:space="preserve"> Katie</w:t>
      </w:r>
      <w:r w:rsidR="00A335E2">
        <w:t xml:space="preserve"> O</w:t>
      </w:r>
      <w:r w:rsidR="00B90D6C">
        <w:t>’</w:t>
      </w:r>
      <w:r w:rsidR="00A335E2">
        <w:t xml:space="preserve">Donovan </w:t>
      </w:r>
      <w:r w:rsidRPr="008828F6">
        <w:t>from Google</w:t>
      </w:r>
      <w:r w:rsidR="008A0A75">
        <w:t>,</w:t>
      </w:r>
      <w:r w:rsidR="00A335E2">
        <w:t xml:space="preserve"> for joining us</w:t>
      </w:r>
      <w:r w:rsidRPr="008828F6">
        <w:t>.</w:t>
      </w:r>
      <w:r w:rsidR="005F3931">
        <w:t xml:space="preserve"> </w:t>
      </w:r>
      <w:r w:rsidR="00A335E2">
        <w:t xml:space="preserve">I </w:t>
      </w:r>
      <w:r w:rsidR="007E2F79">
        <w:t>will</w:t>
      </w:r>
      <w:r w:rsidRPr="008828F6">
        <w:t xml:space="preserve"> </w:t>
      </w:r>
      <w:r w:rsidR="00A335E2">
        <w:t>ask you</w:t>
      </w:r>
      <w:r w:rsidRPr="008828F6">
        <w:t xml:space="preserve"> </w:t>
      </w:r>
      <w:r w:rsidR="00A335E2">
        <w:t xml:space="preserve">to </w:t>
      </w:r>
      <w:r w:rsidRPr="008828F6">
        <w:t xml:space="preserve">introduce yourself very briefly </w:t>
      </w:r>
      <w:r w:rsidR="00A335E2">
        <w:t xml:space="preserve">and then we will </w:t>
      </w:r>
      <w:r w:rsidRPr="008828F6">
        <w:t>get going.</w:t>
      </w:r>
    </w:p>
    <w:p w:rsidR="005F3931" w:rsidP="005F3931">
      <w:pPr>
        <w:pStyle w:val="Answer"/>
      </w:pPr>
      <w:sdt>
        <w:sdtPr>
          <w:alias w:val="Witness"/>
          <w:id w:val="-695009283"/>
          <w:placeholder>
            <w:docPart w:val="DefaultPlaceholder_-1854013440"/>
          </w:placeholder>
          <w:richText/>
        </w:sdtPr>
        <w:sdtContent>
          <w:r w:rsidRPr="005F3931">
            <w:rPr>
              <w:b/>
              <w:i/>
            </w:rPr>
            <w:t>Katie O</w:t>
          </w:r>
          <w:r w:rsidR="00B90D6C">
            <w:rPr>
              <w:b/>
              <w:i/>
            </w:rPr>
            <w:t>’</w:t>
          </w:r>
          <w:r w:rsidRPr="005F3931">
            <w:rPr>
              <w:b/>
              <w:i/>
            </w:rPr>
            <w:t>Donovan:</w:t>
          </w:r>
        </w:sdtContent>
      </w:sdt>
      <w:r>
        <w:t xml:space="preserve"> </w:t>
      </w:r>
      <w:r w:rsidRPr="008828F6" w:rsidR="008828F6">
        <w:t>My name is Katie O</w:t>
      </w:r>
      <w:r w:rsidR="00B90D6C">
        <w:t>’</w:t>
      </w:r>
      <w:r w:rsidRPr="008828F6" w:rsidR="008828F6">
        <w:t>Donovan</w:t>
      </w:r>
      <w:r w:rsidR="00A335E2">
        <w:t>.</w:t>
      </w:r>
      <w:r w:rsidRPr="008828F6" w:rsidR="008828F6">
        <w:t xml:space="preserve"> I am </w:t>
      </w:r>
      <w:r w:rsidR="007C456E">
        <w:t>the</w:t>
      </w:r>
      <w:r w:rsidRPr="008828F6" w:rsidR="008828F6">
        <w:t xml:space="preserve"> director for </w:t>
      </w:r>
      <w:r w:rsidR="00F77145">
        <w:t>G</w:t>
      </w:r>
      <w:r w:rsidRPr="008828F6" w:rsidR="008828F6">
        <w:t>over</w:t>
      </w:r>
      <w:r w:rsidR="00A335E2">
        <w:t>nment</w:t>
      </w:r>
      <w:r w:rsidRPr="008828F6" w:rsidR="008828F6">
        <w:t xml:space="preserve"> affairs and public policy at Google</w:t>
      </w:r>
      <w:r w:rsidR="00945750">
        <w:t>,</w:t>
      </w:r>
      <w:r w:rsidRPr="008828F6" w:rsidR="008828F6">
        <w:t xml:space="preserve"> covering the UK.</w:t>
      </w:r>
    </w:p>
    <w:p w:rsidR="005F3931" w:rsidP="005F3931">
      <w:pPr>
        <w:pStyle w:val="Question"/>
      </w:pPr>
      <w:sdt>
        <w:sdtPr>
          <w:alias w:val="Member"/>
          <w:tag w:val="&lt;Member mnisId='4462' dodsId='108954'&gt;"/>
          <w:id w:val="-650900613"/>
          <w:placeholder>
            <w:docPart w:val="DefaultPlaceholder_-1854013440"/>
          </w:placeholder>
          <w:richText/>
        </w:sdtPr>
        <w:sdtContent>
          <w:r w:rsidRPr="005F3931">
            <w:rPr>
              <w:b/>
            </w:rPr>
            <w:t>Chair:</w:t>
          </w:r>
        </w:sdtContent>
      </w:sdt>
      <w:r>
        <w:t xml:space="preserve"> </w:t>
      </w:r>
      <w:r w:rsidRPr="008828F6" w:rsidR="008828F6">
        <w:t>Thank you very much for joining us this afternoon.</w:t>
      </w:r>
      <w:r>
        <w:t xml:space="preserve"> </w:t>
      </w:r>
      <w:r w:rsidRPr="008828F6" w:rsidR="008828F6">
        <w:t>Does Google have a corporate foreign policy, and, if so, what does it look like?</w:t>
      </w:r>
    </w:p>
    <w:p w:rsidR="005F3931" w:rsidP="005F3931">
      <w:pPr>
        <w:pStyle w:val="Answer"/>
      </w:pPr>
      <w:sdt>
        <w:sdtPr>
          <w:alias w:val="Witness"/>
          <w:id w:val="1349455540"/>
          <w:placeholder>
            <w:docPart w:val="DefaultPlaceholder_-1854013440"/>
          </w:placeholder>
          <w:richText/>
        </w:sdtPr>
        <w:sdtContent>
          <w:r w:rsidRPr="005F3931">
            <w:rPr>
              <w:b/>
              <w:i/>
            </w:rPr>
            <w:t>Katie O</w:t>
          </w:r>
          <w:r w:rsidR="00B90D6C">
            <w:rPr>
              <w:b/>
              <w:i/>
            </w:rPr>
            <w:t>’</w:t>
          </w:r>
          <w:r w:rsidRPr="005F3931">
            <w:rPr>
              <w:b/>
              <w:i/>
            </w:rPr>
            <w:t>Donovan:</w:t>
          </w:r>
        </w:sdtContent>
      </w:sdt>
      <w:r>
        <w:t xml:space="preserve"> </w:t>
      </w:r>
      <w:r w:rsidRPr="008828F6" w:rsidR="008828F6">
        <w:t xml:space="preserve">Thank you for </w:t>
      </w:r>
      <w:r w:rsidR="00C25777">
        <w:t xml:space="preserve">your </w:t>
      </w:r>
      <w:r w:rsidRPr="008828F6" w:rsidR="008828F6">
        <w:t>question.</w:t>
      </w:r>
      <w:r>
        <w:t xml:space="preserve"> </w:t>
      </w:r>
      <w:r w:rsidRPr="008828F6" w:rsidR="008828F6">
        <w:t xml:space="preserve">I do not think we would describe ourselves as having a corporate foreign policy, but </w:t>
      </w:r>
      <w:r>
        <w:t>w</w:t>
      </w:r>
      <w:r w:rsidRPr="008828F6" w:rsidR="008828F6">
        <w:t>e certainly have a system of principles and approach both to the way we operate globally and in individual countries</w:t>
      </w:r>
      <w:r w:rsidR="00C25777">
        <w:t>,</w:t>
      </w:r>
      <w:r w:rsidRPr="008828F6" w:rsidR="008828F6">
        <w:t xml:space="preserve"> </w:t>
      </w:r>
      <w:r w:rsidR="00C25777">
        <w:t>and also</w:t>
      </w:r>
      <w:r w:rsidR="00945750">
        <w:t xml:space="preserve"> </w:t>
      </w:r>
      <w:r w:rsidRPr="008828F6" w:rsidR="008828F6">
        <w:t>in the way that we think about the internet and the way we think the internet should be governed.</w:t>
      </w:r>
    </w:p>
    <w:p w:rsidR="005F3931" w:rsidP="005F3931">
      <w:pPr>
        <w:pStyle w:val="Question"/>
      </w:pPr>
      <w:sdt>
        <w:sdtPr>
          <w:alias w:val="Member"/>
          <w:tag w:val="&lt;Member mnisId='4462' dodsId='108954'&gt;"/>
          <w:id w:val="-766541557"/>
          <w:placeholder>
            <w:docPart w:val="DefaultPlaceholder_-1854013440"/>
          </w:placeholder>
          <w:richText/>
        </w:sdtPr>
        <w:sdtContent>
          <w:r w:rsidRPr="005F3931">
            <w:rPr>
              <w:b/>
            </w:rPr>
            <w:t>Chair:</w:t>
          </w:r>
        </w:sdtContent>
      </w:sdt>
      <w:r>
        <w:t xml:space="preserve"> </w:t>
      </w:r>
      <w:r w:rsidRPr="008828F6" w:rsidR="008828F6">
        <w:t>Do you do foresight and horizon</w:t>
      </w:r>
      <w:r w:rsidR="00C25777">
        <w:t xml:space="preserve"> </w:t>
      </w:r>
      <w:r w:rsidRPr="008828F6" w:rsidR="008828F6">
        <w:t>scanning</w:t>
      </w:r>
      <w:r>
        <w:t xml:space="preserve">? </w:t>
      </w:r>
      <w:r w:rsidRPr="008828F6" w:rsidR="008828F6">
        <w:t>Do you have in place anything to anticipate global social, economic and political changes</w:t>
      </w:r>
      <w:r w:rsidR="00A335E2">
        <w:t>,</w:t>
      </w:r>
      <w:r w:rsidRPr="008828F6" w:rsidR="008828F6">
        <w:t xml:space="preserve"> and other disruptive </w:t>
      </w:r>
      <w:r w:rsidR="00A335E2">
        <w:t>or</w:t>
      </w:r>
      <w:r w:rsidRPr="008828F6" w:rsidR="008828F6">
        <w:t xml:space="preserve"> unforeseen events?</w:t>
      </w:r>
      <w:r>
        <w:t xml:space="preserve"> </w:t>
      </w:r>
    </w:p>
    <w:p w:rsidR="005F3931" w:rsidP="005F3931">
      <w:pPr>
        <w:pStyle w:val="Answer"/>
      </w:pPr>
      <w:sdt>
        <w:sdtPr>
          <w:alias w:val="Witness"/>
          <w:id w:val="-24800318"/>
          <w:placeholder>
            <w:docPart w:val="DefaultPlaceholder_-1854013440"/>
          </w:placeholder>
          <w:richText/>
        </w:sdtPr>
        <w:sdtContent>
          <w:r w:rsidRPr="005F3931">
            <w:rPr>
              <w:b/>
              <w:i/>
            </w:rPr>
            <w:t>Katie O</w:t>
          </w:r>
          <w:r w:rsidR="00B90D6C">
            <w:rPr>
              <w:b/>
              <w:i/>
            </w:rPr>
            <w:t>’</w:t>
          </w:r>
          <w:r w:rsidRPr="005F3931">
            <w:rPr>
              <w:b/>
              <w:i/>
            </w:rPr>
            <w:t>Donovan:</w:t>
          </w:r>
        </w:sdtContent>
      </w:sdt>
      <w:r>
        <w:t xml:space="preserve"> </w:t>
      </w:r>
      <w:r w:rsidRPr="008828F6" w:rsidR="008828F6">
        <w:t>Yes, we do.</w:t>
      </w:r>
      <w:r>
        <w:t xml:space="preserve"> </w:t>
      </w:r>
      <w:r w:rsidRPr="008828F6" w:rsidR="008828F6">
        <w:t>I am not sure again I would quite characterise it like that. Part of the role that someone like me would do is</w:t>
      </w:r>
      <w:r>
        <w:t xml:space="preserve"> </w:t>
      </w:r>
      <w:r w:rsidRPr="008828F6" w:rsidR="008828F6">
        <w:t xml:space="preserve">look at the country that </w:t>
      </w:r>
      <w:r w:rsidR="00945750">
        <w:t>it</w:t>
      </w:r>
      <w:r w:rsidRPr="008828F6" w:rsidR="008828F6">
        <w:t xml:space="preserve"> operate</w:t>
      </w:r>
      <w:r w:rsidR="00945750">
        <w:t>s</w:t>
      </w:r>
      <w:r w:rsidRPr="008828F6" w:rsidR="008828F6">
        <w:t xml:space="preserve"> in</w:t>
      </w:r>
      <w:r w:rsidR="00C25777">
        <w:t>,</w:t>
      </w:r>
      <w:r w:rsidR="00945750">
        <w:t xml:space="preserve"> to </w:t>
      </w:r>
      <w:r w:rsidRPr="008828F6" w:rsidR="008828F6">
        <w:t>understand the politics</w:t>
      </w:r>
      <w:r>
        <w:t>,</w:t>
      </w:r>
      <w:r w:rsidRPr="008828F6" w:rsidR="008828F6">
        <w:t xml:space="preserve"> </w:t>
      </w:r>
      <w:r w:rsidR="00945750">
        <w:t xml:space="preserve">and </w:t>
      </w:r>
      <w:r w:rsidRPr="008828F6" w:rsidR="008828F6">
        <w:t>understand what is on the horizon there.</w:t>
      </w:r>
      <w:r>
        <w:t xml:space="preserve"> </w:t>
      </w:r>
      <w:r w:rsidRPr="008828F6" w:rsidR="008828F6">
        <w:t>I have worked at Google for the last six or seven years</w:t>
      </w:r>
      <w:r w:rsidR="00A335E2">
        <w:t>,</w:t>
      </w:r>
      <w:r w:rsidRPr="008828F6" w:rsidR="008828F6">
        <w:t xml:space="preserve"> and it is my job to advise the company</w:t>
      </w:r>
      <w:r w:rsidR="007E2F79">
        <w:t xml:space="preserve">: </w:t>
      </w:r>
      <w:r w:rsidR="00B90D6C">
        <w:t>“</w:t>
      </w:r>
      <w:r w:rsidR="00A335E2">
        <w:t xml:space="preserve">We </w:t>
      </w:r>
      <w:r w:rsidRPr="008828F6" w:rsidR="008828F6">
        <w:t>have a referendum on Brexit coming up</w:t>
      </w:r>
      <w:r w:rsidR="00A335E2">
        <w:t>. T</w:t>
      </w:r>
      <w:r w:rsidRPr="008828F6" w:rsidR="008828F6">
        <w:t>his is what people are thinking</w:t>
      </w:r>
      <w:r w:rsidR="00C25777">
        <w:t>.</w:t>
      </w:r>
      <w:r w:rsidRPr="008828F6" w:rsidR="008828F6">
        <w:t xml:space="preserve"> </w:t>
      </w:r>
      <w:r w:rsidR="00C25777">
        <w:t>T</w:t>
      </w:r>
      <w:r w:rsidRPr="008828F6" w:rsidR="008828F6">
        <w:t>his is what people are doing</w:t>
      </w:r>
      <w:r w:rsidR="00C25777">
        <w:t>.</w:t>
      </w:r>
      <w:r w:rsidRPr="008828F6" w:rsidR="008828F6">
        <w:t xml:space="preserve"> </w:t>
      </w:r>
      <w:r w:rsidR="00C25777">
        <w:t>T</w:t>
      </w:r>
      <w:r w:rsidRPr="008828F6" w:rsidR="008828F6">
        <w:t>his is what the polls</w:t>
      </w:r>
      <w:r>
        <w:t>t</w:t>
      </w:r>
      <w:r w:rsidRPr="008828F6" w:rsidR="008828F6">
        <w:t>ers are saying.</w:t>
      </w:r>
      <w:r>
        <w:t xml:space="preserve"> </w:t>
      </w:r>
      <w:r w:rsidRPr="008828F6" w:rsidR="008828F6">
        <w:t>Will it have an impact on our operations in the UK</w:t>
      </w:r>
      <w:r w:rsidR="00945750">
        <w:t>?</w:t>
      </w:r>
      <w:r w:rsidR="00B90D6C">
        <w:t>”</w:t>
      </w:r>
      <w:r w:rsidR="00945750">
        <w:t xml:space="preserve"> I would </w:t>
      </w:r>
      <w:r w:rsidRPr="008828F6" w:rsidR="008828F6">
        <w:t>have those conversation</w:t>
      </w:r>
      <w:r w:rsidR="00C25777">
        <w:t>s</w:t>
      </w:r>
      <w:r w:rsidRPr="008828F6" w:rsidR="008828F6">
        <w:t xml:space="preserve"> with the UK leadership of Google </w:t>
      </w:r>
      <w:r w:rsidR="00C25777">
        <w:t>but</w:t>
      </w:r>
      <w:r w:rsidRPr="008828F6" w:rsidR="008828F6">
        <w:t xml:space="preserve"> also think about </w:t>
      </w:r>
      <w:r w:rsidR="00F77145">
        <w:t>it</w:t>
      </w:r>
      <w:r w:rsidRPr="008828F6" w:rsidR="008828F6">
        <w:t xml:space="preserve"> in the global setting and have conversations with my colleagues in the US. We have a team of people like me in different countries around the world.</w:t>
      </w:r>
    </w:p>
    <w:p w:rsidR="005F3931" w:rsidP="005F3931">
      <w:pPr>
        <w:pStyle w:val="Question"/>
      </w:pPr>
      <w:sdt>
        <w:sdtPr>
          <w:alias w:val="Member"/>
          <w:tag w:val="&lt;Member mnisId='4462' dodsId='108954'&gt;"/>
          <w:id w:val="-84920201"/>
          <w:placeholder>
            <w:docPart w:val="DefaultPlaceholder_-1854013440"/>
          </w:placeholder>
          <w:richText/>
        </w:sdtPr>
        <w:sdtContent>
          <w:r w:rsidRPr="005F3931">
            <w:rPr>
              <w:b/>
            </w:rPr>
            <w:t>Chair:</w:t>
          </w:r>
        </w:sdtContent>
      </w:sdt>
      <w:r>
        <w:t xml:space="preserve"> </w:t>
      </w:r>
      <w:r w:rsidRPr="008828F6" w:rsidR="008828F6">
        <w:t xml:space="preserve">Clearly, you have transnational operations. Do you have much engagement with foreign </w:t>
      </w:r>
      <w:r w:rsidR="00C25777">
        <w:t>M</w:t>
      </w:r>
      <w:r w:rsidRPr="008828F6" w:rsidR="008828F6">
        <w:t xml:space="preserve">inistries </w:t>
      </w:r>
      <w:r w:rsidR="00A335E2">
        <w:t>or</w:t>
      </w:r>
      <w:r w:rsidRPr="008828F6" w:rsidR="008828F6">
        <w:t xml:space="preserve"> other </w:t>
      </w:r>
      <w:r w:rsidR="00C25777">
        <w:t>M</w:t>
      </w:r>
      <w:r w:rsidRPr="008828F6" w:rsidR="008828F6">
        <w:t>inistries in the jurisdictions in which you operate?</w:t>
      </w:r>
    </w:p>
    <w:p w:rsidR="005F3931" w:rsidP="005F3931">
      <w:pPr>
        <w:pStyle w:val="Answer"/>
      </w:pPr>
      <w:sdt>
        <w:sdtPr>
          <w:alias w:val="Witness"/>
          <w:id w:val="-169643889"/>
          <w:placeholder>
            <w:docPart w:val="DefaultPlaceholder_-1854013440"/>
          </w:placeholder>
          <w:richText/>
        </w:sdtPr>
        <w:sdtContent>
          <w:r w:rsidRPr="005F3931">
            <w:rPr>
              <w:b/>
              <w:i/>
            </w:rPr>
            <w:t>Katie O</w:t>
          </w:r>
          <w:r w:rsidR="00B90D6C">
            <w:rPr>
              <w:b/>
              <w:i/>
            </w:rPr>
            <w:t>’</w:t>
          </w:r>
          <w:r w:rsidRPr="005F3931">
            <w:rPr>
              <w:b/>
              <w:i/>
            </w:rPr>
            <w:t>Donovan:</w:t>
          </w:r>
        </w:sdtContent>
      </w:sdt>
      <w:r>
        <w:t xml:space="preserve"> </w:t>
      </w:r>
      <w:r w:rsidR="00F353BF">
        <w:t>I</w:t>
      </w:r>
      <w:r w:rsidRPr="008828F6" w:rsidR="008828F6">
        <w:t>t depends country by country.</w:t>
      </w:r>
      <w:r>
        <w:t xml:space="preserve"> </w:t>
      </w:r>
      <w:r w:rsidRPr="008828F6" w:rsidR="008828F6">
        <w:t>In the UK most of our engagement with Government is through DCMS.</w:t>
      </w:r>
      <w:r>
        <w:t xml:space="preserve"> </w:t>
      </w:r>
      <w:r w:rsidRPr="008828F6" w:rsidR="008828F6">
        <w:t>We ha</w:t>
      </w:r>
      <w:r>
        <w:t>v</w:t>
      </w:r>
      <w:r w:rsidRPr="008828F6" w:rsidR="008828F6">
        <w:t xml:space="preserve">e a bit of engagement with BEIS and other </w:t>
      </w:r>
      <w:r w:rsidR="00444B58">
        <w:t>D</w:t>
      </w:r>
      <w:r w:rsidRPr="008828F6" w:rsidR="008828F6">
        <w:t>epartment</w:t>
      </w:r>
      <w:r w:rsidR="00A335E2">
        <w:t>s</w:t>
      </w:r>
      <w:r>
        <w:t>. W</w:t>
      </w:r>
      <w:r w:rsidRPr="008828F6" w:rsidR="008828F6">
        <w:t xml:space="preserve">e probably </w:t>
      </w:r>
      <w:r w:rsidR="00C25777">
        <w:t xml:space="preserve">have </w:t>
      </w:r>
      <w:r w:rsidRPr="008828F6" w:rsidR="008828F6">
        <w:t>limited direct engagement on the ground in the UK with the Foreign Office</w:t>
      </w:r>
      <w:r w:rsidR="00A335E2">
        <w:t>,</w:t>
      </w:r>
      <w:r w:rsidRPr="008828F6" w:rsidR="008828F6">
        <w:t xml:space="preserve"> but the UK Foreign Office, similar to other countries, has a special envoy for technology</w:t>
      </w:r>
      <w:r w:rsidR="00A56294">
        <w:t xml:space="preserve">, </w:t>
      </w:r>
      <w:r w:rsidR="007E2F79">
        <w:t>who</w:t>
      </w:r>
      <w:r w:rsidR="00C25777">
        <w:t xml:space="preserve"> is </w:t>
      </w:r>
      <w:r w:rsidRPr="008828F6" w:rsidR="008828F6">
        <w:t xml:space="preserve">the </w:t>
      </w:r>
      <w:r w:rsidR="00A56294">
        <w:t>C</w:t>
      </w:r>
      <w:r w:rsidRPr="008828F6" w:rsidR="008828F6">
        <w:t>onsul</w:t>
      </w:r>
      <w:r w:rsidR="00B90D6C">
        <w:t>-</w:t>
      </w:r>
      <w:r w:rsidR="00A56294">
        <w:t>G</w:t>
      </w:r>
      <w:r w:rsidRPr="008828F6" w:rsidR="008828F6">
        <w:t>eneral based in San Francisco</w:t>
      </w:r>
      <w:r w:rsidR="00A56294">
        <w:t>,</w:t>
      </w:r>
      <w:r w:rsidRPr="008828F6" w:rsidR="008828F6">
        <w:t xml:space="preserve"> </w:t>
      </w:r>
      <w:r w:rsidR="00A335E2">
        <w:t xml:space="preserve">so through </w:t>
      </w:r>
      <w:r w:rsidRPr="008828F6" w:rsidR="008828F6">
        <w:t xml:space="preserve">his office and him we would have engagement with the Foreign Office and </w:t>
      </w:r>
      <w:r>
        <w:t>its</w:t>
      </w:r>
      <w:r w:rsidRPr="008828F6" w:rsidR="008828F6">
        <w:t xml:space="preserve"> processes.</w:t>
      </w:r>
    </w:p>
    <w:p w:rsidR="005F3931" w:rsidP="005F3931">
      <w:pPr>
        <w:pStyle w:val="Question"/>
      </w:pPr>
      <w:sdt>
        <w:sdtPr>
          <w:alias w:val="Member"/>
          <w:tag w:val="&lt;Member mnisId='4462' dodsId='108954'&gt;"/>
          <w:id w:val="100765925"/>
          <w:placeholder>
            <w:docPart w:val="DefaultPlaceholder_-1854013440"/>
          </w:placeholder>
          <w:richText/>
        </w:sdtPr>
        <w:sdtContent>
          <w:r w:rsidRPr="005F3931">
            <w:rPr>
              <w:b/>
            </w:rPr>
            <w:t>Chair:</w:t>
          </w:r>
        </w:sdtContent>
      </w:sdt>
      <w:r>
        <w:t xml:space="preserve"> </w:t>
      </w:r>
      <w:r w:rsidRPr="008828F6" w:rsidR="008828F6">
        <w:t>As part of that engageme</w:t>
      </w:r>
      <w:r w:rsidR="00A56294">
        <w:t>nt,</w:t>
      </w:r>
      <w:r w:rsidRPr="008828F6" w:rsidR="008828F6">
        <w:t xml:space="preserve"> have you had much </w:t>
      </w:r>
      <w:r w:rsidR="00C25777">
        <w:t>conversation</w:t>
      </w:r>
      <w:r w:rsidRPr="008828F6" w:rsidR="008828F6">
        <w:t xml:space="preserve"> with people like the UK</w:t>
      </w:r>
      <w:r w:rsidR="00C25777">
        <w:t>’s</w:t>
      </w:r>
      <w:r w:rsidRPr="008828F6" w:rsidR="008828F6">
        <w:t xml:space="preserve"> tech envoy</w:t>
      </w:r>
      <w:r w:rsidR="00A335E2">
        <w:t>,</w:t>
      </w:r>
      <w:r w:rsidRPr="008828F6" w:rsidR="008828F6">
        <w:t xml:space="preserve"> Joe White?</w:t>
      </w:r>
    </w:p>
    <w:p w:rsidR="00A56294" w:rsidP="005F3931">
      <w:pPr>
        <w:pStyle w:val="Answer"/>
      </w:pPr>
      <w:sdt>
        <w:sdtPr>
          <w:alias w:val="Witness"/>
          <w:id w:val="1485047141"/>
          <w:placeholder>
            <w:docPart w:val="DefaultPlaceholder_-1854013440"/>
          </w:placeholder>
          <w:richText/>
        </w:sdtPr>
        <w:sdtContent>
          <w:r w:rsidRPr="005F3931" w:rsidR="005F3931">
            <w:rPr>
              <w:b/>
              <w:i/>
            </w:rPr>
            <w:t>Katie O</w:t>
          </w:r>
          <w:r w:rsidR="00B90D6C">
            <w:rPr>
              <w:b/>
              <w:i/>
            </w:rPr>
            <w:t>’</w:t>
          </w:r>
          <w:r w:rsidRPr="005F3931" w:rsidR="005F3931">
            <w:rPr>
              <w:b/>
              <w:i/>
            </w:rPr>
            <w:t>Donovan:</w:t>
          </w:r>
        </w:sdtContent>
      </w:sdt>
      <w:r w:rsidR="00B90D6C">
        <w:t xml:space="preserve"> </w:t>
      </w:r>
      <w:r w:rsidRPr="008828F6" w:rsidR="008828F6">
        <w:t>Yes</w:t>
      </w:r>
      <w:r w:rsidR="005F3931">
        <w:t>, with</w:t>
      </w:r>
      <w:r w:rsidRPr="008828F6" w:rsidR="008828F6">
        <w:t xml:space="preserve"> both Joe White and his predecessor.</w:t>
      </w:r>
      <w:r w:rsidR="005F3931">
        <w:t xml:space="preserve"> </w:t>
      </w:r>
      <w:r w:rsidR="004B489C">
        <w:t xml:space="preserve">That role </w:t>
      </w:r>
      <w:r w:rsidRPr="008828F6" w:rsidR="008828F6">
        <w:t>is physically located in San Francisco</w:t>
      </w:r>
      <w:r w:rsidR="004B489C">
        <w:t>,</w:t>
      </w:r>
      <w:r>
        <w:t xml:space="preserve"> </w:t>
      </w:r>
      <w:r w:rsidR="00A335E2">
        <w:t xml:space="preserve">so </w:t>
      </w:r>
      <w:r>
        <w:t>in</w:t>
      </w:r>
      <w:r w:rsidRPr="008828F6" w:rsidR="008828F6">
        <w:t xml:space="preserve"> proximity to our company</w:t>
      </w:r>
      <w:r w:rsidR="00B90D6C">
        <w:t>’</w:t>
      </w:r>
      <w:r w:rsidRPr="008828F6" w:rsidR="008828F6">
        <w:t>s headquarters and other companies</w:t>
      </w:r>
      <w:r w:rsidR="00B90D6C">
        <w:t>’</w:t>
      </w:r>
      <w:r w:rsidRPr="008828F6" w:rsidR="008828F6">
        <w:t xml:space="preserve"> headquarters</w:t>
      </w:r>
      <w:r>
        <w:t>. O</w:t>
      </w:r>
      <w:r w:rsidRPr="008828F6" w:rsidR="008828F6">
        <w:t>bviously,</w:t>
      </w:r>
      <w:r w:rsidR="005F3931">
        <w:t xml:space="preserve"> </w:t>
      </w:r>
      <w:r w:rsidRPr="008828F6" w:rsidR="008828F6">
        <w:t>he would be good at describing his own role</w:t>
      </w:r>
      <w:r w:rsidR="00A335E2">
        <w:t>,</w:t>
      </w:r>
      <w:r w:rsidRPr="008828F6" w:rsidR="008828F6">
        <w:t xml:space="preserve"> but from our perspective his role is to help the UK tech industry out in California and have an inward investment role there, but also to engage with companies like ours to understand</w:t>
      </w:r>
      <w:r w:rsidR="005F3931">
        <w:t xml:space="preserve"> </w:t>
      </w:r>
      <w:r w:rsidRPr="008828F6" w:rsidR="008828F6">
        <w:t>what we are thinking about issues of the day</w:t>
      </w:r>
      <w:r w:rsidR="00A335E2">
        <w:t>,</w:t>
      </w:r>
      <w:r w:rsidRPr="008828F6" w:rsidR="008828F6">
        <w:t xml:space="preserve"> what we are thinking about UK operations, </w:t>
      </w:r>
      <w:r w:rsidR="004B489C">
        <w:t xml:space="preserve">and </w:t>
      </w:r>
      <w:r w:rsidRPr="008828F6" w:rsidR="008828F6">
        <w:t>to help the engagement along those lines.</w:t>
      </w:r>
    </w:p>
    <w:p w:rsidR="00A56294" w:rsidP="00A56294">
      <w:pPr>
        <w:pStyle w:val="Question"/>
      </w:pPr>
      <w:sdt>
        <w:sdtPr>
          <w:alias w:val="Member"/>
          <w:tag w:val="&lt;Member mnisId='4462' dodsId='108954'&gt;"/>
          <w:id w:val="-1580600219"/>
          <w:placeholder>
            <w:docPart w:val="DefaultPlaceholder_-1854013440"/>
          </w:placeholder>
          <w:richText/>
        </w:sdtPr>
        <w:sdtContent>
          <w:r w:rsidRPr="00A56294">
            <w:rPr>
              <w:b/>
            </w:rPr>
            <w:t>Chair:</w:t>
          </w:r>
        </w:sdtContent>
      </w:sdt>
      <w:r>
        <w:t xml:space="preserve"> </w:t>
      </w:r>
      <w:r w:rsidRPr="008828F6" w:rsidR="008828F6">
        <w:t>Do you find his position useful?</w:t>
      </w:r>
    </w:p>
    <w:p w:rsidR="00A56294" w:rsidP="00A56294">
      <w:pPr>
        <w:pStyle w:val="Answer"/>
      </w:pPr>
      <w:sdt>
        <w:sdtPr>
          <w:alias w:val="Witness"/>
          <w:id w:val="473953340"/>
          <w:placeholder>
            <w:docPart w:val="DefaultPlaceholder_-1854013440"/>
          </w:placeholder>
          <w:richText/>
        </w:sdtPr>
        <w:sdtContent>
          <w:r w:rsidRPr="00A56294">
            <w:rPr>
              <w:b/>
              <w:i/>
            </w:rPr>
            <w:t>Katie O</w:t>
          </w:r>
          <w:r w:rsidR="00B90D6C">
            <w:rPr>
              <w:b/>
              <w:i/>
            </w:rPr>
            <w:t>’</w:t>
          </w:r>
          <w:r w:rsidRPr="00A56294">
            <w:rPr>
              <w:b/>
              <w:i/>
            </w:rPr>
            <w:t>Donovan:</w:t>
          </w:r>
        </w:sdtContent>
      </w:sdt>
      <w:r>
        <w:t xml:space="preserve"> </w:t>
      </w:r>
      <w:r w:rsidRPr="008828F6" w:rsidR="008828F6">
        <w:t>Yes</w:t>
      </w:r>
      <w:r>
        <w:t>,</w:t>
      </w:r>
      <w:r w:rsidRPr="008828F6" w:rsidR="008828F6">
        <w:t xml:space="preserve"> I think I do.</w:t>
      </w:r>
    </w:p>
    <w:p w:rsidR="00A56294" w:rsidP="00A56294">
      <w:pPr>
        <w:pStyle w:val="Question"/>
      </w:pPr>
      <w:sdt>
        <w:sdtPr>
          <w:alias w:val="Member"/>
          <w:tag w:val="&lt;Member mnisId='4462' dodsId='108954'&gt;"/>
          <w:id w:val="-1442221830"/>
          <w:placeholder>
            <w:docPart w:val="DefaultPlaceholder_-1854013440"/>
          </w:placeholder>
          <w:richText/>
        </w:sdtPr>
        <w:sdtContent>
          <w:r w:rsidRPr="00A56294">
            <w:rPr>
              <w:b/>
            </w:rPr>
            <w:t>Chair:</w:t>
          </w:r>
        </w:sdtContent>
      </w:sdt>
      <w:r>
        <w:t xml:space="preserve"> </w:t>
      </w:r>
      <w:r w:rsidRPr="008828F6" w:rsidR="008828F6">
        <w:t>Have you had much engagement with others</w:t>
      </w:r>
      <w:r w:rsidR="004B489C">
        <w:t>—</w:t>
      </w:r>
      <w:r>
        <w:t xml:space="preserve">the </w:t>
      </w:r>
      <w:r w:rsidRPr="008828F6" w:rsidR="008828F6">
        <w:t>Danish tech envoy</w:t>
      </w:r>
      <w:r>
        <w:t xml:space="preserve"> </w:t>
      </w:r>
      <w:r w:rsidRPr="008828F6" w:rsidR="008828F6">
        <w:t>or other countries</w:t>
      </w:r>
      <w:r w:rsidR="00B90D6C">
        <w:t>’</w:t>
      </w:r>
      <w:r w:rsidRPr="008828F6" w:rsidR="008828F6">
        <w:t xml:space="preserve"> envoys? </w:t>
      </w:r>
    </w:p>
    <w:p w:rsidR="00A56294" w:rsidP="00A56294">
      <w:pPr>
        <w:pStyle w:val="Answer"/>
      </w:pPr>
      <w:sdt>
        <w:sdtPr>
          <w:alias w:val="Witness"/>
          <w:id w:val="672230052"/>
          <w:placeholder>
            <w:docPart w:val="DefaultPlaceholder_-1854013440"/>
          </w:placeholder>
          <w:richText/>
        </w:sdtPr>
        <w:sdtContent>
          <w:r w:rsidRPr="00A56294">
            <w:rPr>
              <w:b/>
              <w:i/>
            </w:rPr>
            <w:t>Katie O</w:t>
          </w:r>
          <w:r w:rsidR="00B90D6C">
            <w:rPr>
              <w:b/>
              <w:i/>
            </w:rPr>
            <w:t>’</w:t>
          </w:r>
          <w:r w:rsidRPr="00A56294">
            <w:rPr>
              <w:b/>
              <w:i/>
            </w:rPr>
            <w:t>Donovan:</w:t>
          </w:r>
        </w:sdtContent>
      </w:sdt>
      <w:r>
        <w:t xml:space="preserve"> </w:t>
      </w:r>
      <w:r w:rsidRPr="008828F6" w:rsidR="008828F6">
        <w:t xml:space="preserve">My colleagues will have done. </w:t>
      </w:r>
      <w:r w:rsidR="00F57FFC">
        <w:t>T</w:t>
      </w:r>
      <w:r w:rsidRPr="008828F6" w:rsidR="008828F6">
        <w:t>here is a Danish</w:t>
      </w:r>
      <w:r w:rsidR="005F3931">
        <w:t xml:space="preserve"> </w:t>
      </w:r>
      <w:r w:rsidRPr="008828F6" w:rsidR="008828F6">
        <w:t xml:space="preserve">tech envoy and perhaps </w:t>
      </w:r>
      <w:r w:rsidR="009D0873">
        <w:t xml:space="preserve">one </w:t>
      </w:r>
      <w:r w:rsidRPr="008828F6" w:rsidR="008828F6">
        <w:t>in New Zealand</w:t>
      </w:r>
      <w:r w:rsidR="009D0873">
        <w:t>,</w:t>
      </w:r>
      <w:r w:rsidRPr="008828F6" w:rsidR="008828F6">
        <w:t xml:space="preserve"> too.</w:t>
      </w:r>
      <w:r w:rsidR="005F3931">
        <w:t xml:space="preserve"> </w:t>
      </w:r>
      <w:r w:rsidRPr="008828F6" w:rsidR="008828F6">
        <w:t>They are useful roles.</w:t>
      </w:r>
      <w:r w:rsidR="005F3931">
        <w:t xml:space="preserve"> </w:t>
      </w:r>
      <w:r w:rsidRPr="008828F6" w:rsidR="008828F6">
        <w:t>Generally</w:t>
      </w:r>
      <w:r w:rsidR="009D0873">
        <w:t>, and</w:t>
      </w:r>
      <w:r w:rsidRPr="008828F6" w:rsidR="008828F6">
        <w:t xml:space="preserve"> it will not surprise you to hear</w:t>
      </w:r>
      <w:r w:rsidR="00E023D9">
        <w:t xml:space="preserve"> this</w:t>
      </w:r>
      <w:r w:rsidRPr="008828F6" w:rsidR="008828F6">
        <w:t xml:space="preserve"> from somebody who does a role like mine, where there can be increased engagement between </w:t>
      </w:r>
      <w:r>
        <w:t>G</w:t>
      </w:r>
      <w:r w:rsidRPr="008828F6" w:rsidR="008828F6">
        <w:t>overnment and tech</w:t>
      </w:r>
      <w:r w:rsidR="009D0873">
        <w:t>nology</w:t>
      </w:r>
      <w:r w:rsidRPr="008828F6" w:rsidR="008828F6">
        <w:t xml:space="preserve"> companies</w:t>
      </w:r>
      <w:r w:rsidR="00444B58">
        <w:t>,</w:t>
      </w:r>
      <w:r w:rsidRPr="008828F6" w:rsidR="008828F6">
        <w:t xml:space="preserve"> or companies with emerging technology</w:t>
      </w:r>
      <w:r w:rsidR="009D0873">
        <w:t>,</w:t>
      </w:r>
      <w:r w:rsidRPr="008828F6" w:rsidR="008828F6">
        <w:t xml:space="preserve"> </w:t>
      </w:r>
      <w:r w:rsidR="009D0873">
        <w:t xml:space="preserve">it </w:t>
      </w:r>
      <w:r w:rsidRPr="008828F6" w:rsidR="008828F6">
        <w:t xml:space="preserve">is helpful to understand </w:t>
      </w:r>
      <w:r>
        <w:t>G</w:t>
      </w:r>
      <w:r w:rsidRPr="008828F6" w:rsidR="008828F6">
        <w:t>overnment</w:t>
      </w:r>
      <w:r w:rsidR="00E023D9">
        <w:t xml:space="preserve"> </w:t>
      </w:r>
      <w:r w:rsidRPr="008828F6" w:rsidR="008828F6">
        <w:t>priorities</w:t>
      </w:r>
      <w:r w:rsidR="00E023D9">
        <w:t xml:space="preserve"> and </w:t>
      </w:r>
      <w:r>
        <w:t>G</w:t>
      </w:r>
      <w:r w:rsidRPr="008828F6" w:rsidR="008828F6">
        <w:t>overnment challenges</w:t>
      </w:r>
      <w:r w:rsidR="007E2F79">
        <w:t>,</w:t>
      </w:r>
      <w:r w:rsidRPr="008828F6" w:rsidR="008828F6">
        <w:t xml:space="preserve"> and the scrutiny they might want to put on us, but also for us to be able to explain emerging technology and the way we operate</w:t>
      </w:r>
      <w:r w:rsidR="009D0873">
        <w:t>,</w:t>
      </w:r>
      <w:r w:rsidRPr="008828F6" w:rsidR="008828F6">
        <w:t xml:space="preserve"> and some of the considerations we might think are relevant to current conversations.</w:t>
      </w:r>
    </w:p>
    <w:p w:rsidR="00A56294" w:rsidP="00A56294">
      <w:pPr>
        <w:pStyle w:val="Question"/>
      </w:pPr>
      <w:sdt>
        <w:sdtPr>
          <w:alias w:val="Member"/>
          <w:tag w:val="&lt;Member mnisId='4462' dodsId='108954'&gt;"/>
          <w:id w:val="-1074972017"/>
          <w:placeholder>
            <w:docPart w:val="DefaultPlaceholder_-1854013440"/>
          </w:placeholder>
          <w:richText/>
        </w:sdtPr>
        <w:sdtContent>
          <w:r w:rsidRPr="00A56294">
            <w:rPr>
              <w:b/>
            </w:rPr>
            <w:t>Chair:</w:t>
          </w:r>
        </w:sdtContent>
      </w:sdt>
      <w:r>
        <w:t xml:space="preserve"> </w:t>
      </w:r>
      <w:r w:rsidRPr="008828F6" w:rsidR="008828F6">
        <w:t xml:space="preserve">Are there any </w:t>
      </w:r>
      <w:r>
        <w:t>G</w:t>
      </w:r>
      <w:r w:rsidRPr="008828F6" w:rsidR="008828F6">
        <w:t>overnments you do not talk to?</w:t>
      </w:r>
      <w:r w:rsidR="005F3931">
        <w:t xml:space="preserve"> </w:t>
      </w:r>
    </w:p>
    <w:p w:rsidR="00A56294" w:rsidP="00A56294">
      <w:pPr>
        <w:pStyle w:val="Answer"/>
      </w:pPr>
      <w:sdt>
        <w:sdtPr>
          <w:alias w:val="Witness"/>
          <w:id w:val="1321925643"/>
          <w:placeholder>
            <w:docPart w:val="DefaultPlaceholder_-1854013440"/>
          </w:placeholder>
          <w:richText/>
        </w:sdtPr>
        <w:sdtContent>
          <w:r w:rsidRPr="00A56294">
            <w:rPr>
              <w:b/>
              <w:i/>
            </w:rPr>
            <w:t>Katie O</w:t>
          </w:r>
          <w:r w:rsidR="00B90D6C">
            <w:rPr>
              <w:b/>
              <w:i/>
            </w:rPr>
            <w:t>’</w:t>
          </w:r>
          <w:r w:rsidRPr="00A56294">
            <w:rPr>
              <w:b/>
              <w:i/>
            </w:rPr>
            <w:t>Donovan:</w:t>
          </w:r>
        </w:sdtContent>
      </w:sdt>
      <w:r>
        <w:t xml:space="preserve"> </w:t>
      </w:r>
      <w:r w:rsidRPr="008828F6" w:rsidR="008828F6">
        <w:t>I would not have a comprehensive list.</w:t>
      </w:r>
    </w:p>
    <w:p w:rsidR="00A56294" w:rsidP="004B489C">
      <w:pPr>
        <w:pStyle w:val="Question"/>
      </w:pPr>
      <w:sdt>
        <w:sdtPr>
          <w:alias w:val="Member"/>
          <w:tag w:val="&lt;Member mnisId='4462' dodsId='108954'&gt;"/>
          <w:id w:val="1686551396"/>
          <w:placeholder>
            <w:docPart w:val="DefaultPlaceholder_-1854013440"/>
          </w:placeholder>
          <w:richText/>
        </w:sdtPr>
        <w:sdtContent>
          <w:r w:rsidRPr="004B489C">
            <w:rPr>
              <w:b/>
            </w:rPr>
            <w:t>Chair:</w:t>
          </w:r>
        </w:sdtContent>
      </w:sdt>
      <w:r w:rsidR="005F3931">
        <w:t xml:space="preserve"> </w:t>
      </w:r>
      <w:r w:rsidRPr="008828F6" w:rsidR="008828F6">
        <w:t xml:space="preserve">Perhaps not </w:t>
      </w:r>
      <w:r w:rsidR="00F77145">
        <w:t xml:space="preserve">Governments you avoid </w:t>
      </w:r>
      <w:r w:rsidRPr="008828F6" w:rsidR="008828F6">
        <w:t xml:space="preserve">talking to but </w:t>
      </w:r>
      <w:r w:rsidR="00F77145">
        <w:t xml:space="preserve">ones you </w:t>
      </w:r>
      <w:r w:rsidRPr="008828F6" w:rsidR="008828F6">
        <w:t xml:space="preserve">specifically </w:t>
      </w:r>
      <w:r w:rsidR="00F77145">
        <w:t>do not talk</w:t>
      </w:r>
      <w:r w:rsidRPr="008828F6" w:rsidR="008828F6">
        <w:t xml:space="preserve"> to.</w:t>
      </w:r>
    </w:p>
    <w:p w:rsidR="00A56294" w:rsidP="00A56294">
      <w:pPr>
        <w:pStyle w:val="Answer"/>
      </w:pPr>
      <w:sdt>
        <w:sdtPr>
          <w:alias w:val="Witness"/>
          <w:id w:val="-435369952"/>
          <w:placeholder>
            <w:docPart w:val="DefaultPlaceholder_-1854013440"/>
          </w:placeholder>
          <w:richText/>
        </w:sdtPr>
        <w:sdtContent>
          <w:r w:rsidRPr="00A56294">
            <w:rPr>
              <w:b/>
              <w:i/>
            </w:rPr>
            <w:t>Katie O</w:t>
          </w:r>
          <w:r w:rsidR="00B90D6C">
            <w:rPr>
              <w:b/>
              <w:i/>
            </w:rPr>
            <w:t>’</w:t>
          </w:r>
          <w:r w:rsidRPr="00A56294">
            <w:rPr>
              <w:b/>
              <w:i/>
            </w:rPr>
            <w:t>Donovan:</w:t>
          </w:r>
        </w:sdtContent>
      </w:sdt>
      <w:r>
        <w:t xml:space="preserve"> </w:t>
      </w:r>
      <w:r w:rsidRPr="008828F6" w:rsidR="008828F6">
        <w:t>I do not think so. There are countries that we do not operate in.</w:t>
      </w:r>
      <w:r w:rsidR="005F3931">
        <w:t xml:space="preserve"> </w:t>
      </w:r>
      <w:r w:rsidRPr="008828F6" w:rsidR="008828F6">
        <w:t xml:space="preserve">I am sure the Committee is aware </w:t>
      </w:r>
      <w:r w:rsidR="00444B58">
        <w:t xml:space="preserve">that </w:t>
      </w:r>
      <w:r w:rsidRPr="008828F6" w:rsidR="008828F6">
        <w:t>we do not operate in China</w:t>
      </w:r>
      <w:r w:rsidR="00E023D9">
        <w:t xml:space="preserve">. </w:t>
      </w:r>
      <w:r w:rsidR="009D0873">
        <w:t xml:space="preserve">I am </w:t>
      </w:r>
      <w:r w:rsidRPr="008828F6" w:rsidR="008828F6">
        <w:t>not up</w:t>
      </w:r>
      <w:r>
        <w:t xml:space="preserve"> </w:t>
      </w:r>
      <w:r w:rsidRPr="008828F6" w:rsidR="008828F6">
        <w:t>to</w:t>
      </w:r>
      <w:r>
        <w:t xml:space="preserve"> </w:t>
      </w:r>
      <w:r w:rsidRPr="008828F6" w:rsidR="008828F6">
        <w:t xml:space="preserve">date </w:t>
      </w:r>
      <w:r w:rsidR="00E023D9">
        <w:t xml:space="preserve">with whether </w:t>
      </w:r>
      <w:r w:rsidRPr="008828F6" w:rsidR="008828F6">
        <w:t>we have any</w:t>
      </w:r>
      <w:r w:rsidR="009D0873">
        <w:t xml:space="preserve"> </w:t>
      </w:r>
      <w:r w:rsidRPr="008828F6" w:rsidR="008828F6">
        <w:t>regular or infrequent conversations there.</w:t>
      </w:r>
      <w:r w:rsidR="005F3931">
        <w:t xml:space="preserve"> </w:t>
      </w:r>
      <w:r w:rsidRPr="008828F6" w:rsidR="008828F6">
        <w:t>I would have to talk to colleagues.</w:t>
      </w:r>
      <w:r w:rsidR="005F3931">
        <w:t xml:space="preserve"> </w:t>
      </w:r>
      <w:r w:rsidRPr="008828F6" w:rsidR="008828F6">
        <w:t>Generally speaking</w:t>
      </w:r>
      <w:r>
        <w:t>,</w:t>
      </w:r>
      <w:r w:rsidRPr="008828F6" w:rsidR="008828F6">
        <w:t xml:space="preserve"> and you asked at the beginning of the session </w:t>
      </w:r>
      <w:r w:rsidR="009D0873">
        <w:t xml:space="preserve">about </w:t>
      </w:r>
      <w:r w:rsidRPr="008828F6" w:rsidR="008828F6">
        <w:t>our approach to foreign policy</w:t>
      </w:r>
      <w:r>
        <w:t>,</w:t>
      </w:r>
      <w:r w:rsidRPr="008828F6" w:rsidR="008828F6">
        <w:t xml:space="preserve"> we absolutely think there is value to us as Google</w:t>
      </w:r>
      <w:r w:rsidR="00E023D9">
        <w:t xml:space="preserve"> </w:t>
      </w:r>
      <w:r w:rsidR="00F77145">
        <w:t>and</w:t>
      </w:r>
      <w:r w:rsidRPr="008828F6" w:rsidR="008828F6">
        <w:t xml:space="preserve"> a shared value to society and the Governments to turn up, to engage and to have live dialogue with Governments</w:t>
      </w:r>
      <w:r w:rsidR="004B489C">
        <w:t>,</w:t>
      </w:r>
      <w:r w:rsidRPr="008828F6" w:rsidR="008828F6">
        <w:t xml:space="preserve"> regulators and legislators.</w:t>
      </w:r>
      <w:r w:rsidR="005F3931">
        <w:t xml:space="preserve"> </w:t>
      </w:r>
      <w:r w:rsidRPr="008828F6" w:rsidR="008828F6">
        <w:t xml:space="preserve">That does not mean </w:t>
      </w:r>
      <w:r w:rsidR="00F77145">
        <w:t>they</w:t>
      </w:r>
      <w:r w:rsidRPr="008828F6" w:rsidR="008828F6">
        <w:t xml:space="preserve"> are </w:t>
      </w:r>
      <w:r w:rsidRPr="008828F6" w:rsidR="00F77145">
        <w:t xml:space="preserve">necessarily </w:t>
      </w:r>
      <w:r w:rsidRPr="008828F6" w:rsidR="008828F6">
        <w:t>easy conversations all the time, but I think there is shared value</w:t>
      </w:r>
      <w:r w:rsidR="00E023D9">
        <w:t>,</w:t>
      </w:r>
      <w:r w:rsidRPr="008828F6" w:rsidR="008828F6">
        <w:t xml:space="preserve"> and</w:t>
      </w:r>
      <w:r w:rsidR="009D0873">
        <w:t xml:space="preserve"> there is</w:t>
      </w:r>
      <w:r w:rsidRPr="008828F6" w:rsidR="008828F6">
        <w:t xml:space="preserve"> also a responsibility on our behalf to be part of those conversations.</w:t>
      </w:r>
    </w:p>
    <w:p w:rsidR="00827DC9" w:rsidP="00A56294">
      <w:pPr>
        <w:pStyle w:val="Question"/>
      </w:pPr>
      <w:sdt>
        <w:sdtPr>
          <w:alias w:val="Member"/>
          <w:tag w:val="&lt;Member mnisId='449' dodsId='25259'&gt;"/>
          <w:id w:val="787939894"/>
          <w:placeholder>
            <w:docPart w:val="DefaultPlaceholder_-1854013440"/>
          </w:placeholder>
          <w:richText/>
        </w:sdtPr>
        <w:sdtContent>
          <w:r w:rsidRPr="00A56294" w:rsidR="00A56294">
            <w:rPr>
              <w:b/>
            </w:rPr>
            <w:t>Graham Stringer:</w:t>
          </w:r>
        </w:sdtContent>
      </w:sdt>
      <w:r w:rsidR="00A56294">
        <w:t xml:space="preserve"> </w:t>
      </w:r>
      <w:r w:rsidRPr="008828F6" w:rsidR="008828F6">
        <w:t xml:space="preserve">The </w:t>
      </w:r>
      <w:r>
        <w:t>E</w:t>
      </w:r>
      <w:r w:rsidRPr="008828F6" w:rsidR="008828F6">
        <w:t xml:space="preserve">lectronic </w:t>
      </w:r>
      <w:r>
        <w:t xml:space="preserve">Frontier </w:t>
      </w:r>
      <w:r w:rsidRPr="008828F6" w:rsidR="008828F6">
        <w:t xml:space="preserve">Foundation claims that 92% of </w:t>
      </w:r>
      <w:r w:rsidR="00F77145">
        <w:t xml:space="preserve">the </w:t>
      </w:r>
      <w:r w:rsidRPr="008828F6" w:rsidR="008828F6">
        <w:t>UK and global search market is controlled by Google.</w:t>
      </w:r>
      <w:r w:rsidR="005F3931">
        <w:t xml:space="preserve"> </w:t>
      </w:r>
      <w:r w:rsidRPr="008828F6" w:rsidR="008828F6">
        <w:t xml:space="preserve">One of </w:t>
      </w:r>
      <w:r w:rsidR="004D409B">
        <w:t>y</w:t>
      </w:r>
      <w:r w:rsidRPr="008828F6" w:rsidR="008828F6">
        <w:t>our ex</w:t>
      </w:r>
      <w:r w:rsidR="00B90D6C">
        <w:t>-</w:t>
      </w:r>
      <w:r w:rsidRPr="008828F6" w:rsidR="008828F6">
        <w:t xml:space="preserve">employees said </w:t>
      </w:r>
      <w:r w:rsidR="009D0873">
        <w:t>t</w:t>
      </w:r>
      <w:r w:rsidRPr="008828F6" w:rsidR="008828F6">
        <w:t>hat</w:t>
      </w:r>
      <w:r w:rsidR="004B489C">
        <w:t xml:space="preserve"> </w:t>
      </w:r>
      <w:r w:rsidRPr="008828F6" w:rsidR="008828F6">
        <w:t>means</w:t>
      </w:r>
      <w:r w:rsidR="009D0873">
        <w:t>,</w:t>
      </w:r>
      <w:r w:rsidRPr="008828F6" w:rsidR="008828F6">
        <w:t xml:space="preserve"> in effect</w:t>
      </w:r>
      <w:r w:rsidR="009D0873">
        <w:t>,</w:t>
      </w:r>
      <w:r w:rsidRPr="008828F6" w:rsidR="008828F6">
        <w:t xml:space="preserve"> </w:t>
      </w:r>
      <w:r w:rsidR="00E023D9">
        <w:t xml:space="preserve">that </w:t>
      </w:r>
      <w:r w:rsidRPr="008828F6" w:rsidR="008828F6">
        <w:t xml:space="preserve">Google determines what 92% of the world see and </w:t>
      </w:r>
      <w:r w:rsidR="00E023D9">
        <w:t xml:space="preserve">what </w:t>
      </w:r>
      <w:r w:rsidR="004B489C">
        <w:t>they</w:t>
      </w:r>
      <w:r w:rsidR="00E023D9">
        <w:t xml:space="preserve"> do not </w:t>
      </w:r>
      <w:r w:rsidRPr="008828F6" w:rsidR="008828F6">
        <w:t>see.</w:t>
      </w:r>
      <w:r w:rsidR="005F3931">
        <w:t xml:space="preserve"> </w:t>
      </w:r>
      <w:r w:rsidRPr="008828F6" w:rsidR="008828F6">
        <w:t>What sorts of policies do you have to deal with that extraordinary responsibility</w:t>
      </w:r>
      <w:r>
        <w:t>?</w:t>
      </w:r>
    </w:p>
    <w:p w:rsidR="009D0873" w:rsidP="00827DC9">
      <w:pPr>
        <w:pStyle w:val="Answer"/>
      </w:pPr>
      <w:sdt>
        <w:sdtPr>
          <w:alias w:val="Witness"/>
          <w:id w:val="1202987500"/>
          <w:placeholder>
            <w:docPart w:val="DefaultPlaceholder_-1854013440"/>
          </w:placeholder>
          <w:richText/>
        </w:sdtPr>
        <w:sdtContent>
          <w:r w:rsidRPr="00827DC9" w:rsidR="00827DC9">
            <w:rPr>
              <w:b/>
              <w:i/>
            </w:rPr>
            <w:t>Katie O</w:t>
          </w:r>
          <w:r w:rsidR="00B90D6C">
            <w:rPr>
              <w:b/>
              <w:i/>
            </w:rPr>
            <w:t>’</w:t>
          </w:r>
          <w:r w:rsidRPr="00827DC9" w:rsidR="00827DC9">
            <w:rPr>
              <w:b/>
              <w:i/>
            </w:rPr>
            <w:t>Donovan:</w:t>
          </w:r>
        </w:sdtContent>
      </w:sdt>
      <w:r w:rsidR="00827DC9">
        <w:t xml:space="preserve"> </w:t>
      </w:r>
      <w:r w:rsidRPr="008828F6" w:rsidR="008828F6">
        <w:t>Thank you for the question.</w:t>
      </w:r>
      <w:r w:rsidR="005F3931">
        <w:t xml:space="preserve"> </w:t>
      </w:r>
      <w:r w:rsidRPr="008828F6" w:rsidR="008828F6">
        <w:t>It is an extraordinary responsibility</w:t>
      </w:r>
      <w:r>
        <w:t xml:space="preserve">. </w:t>
      </w:r>
      <w:r w:rsidRPr="008828F6" w:rsidR="008828F6">
        <w:t>We were not the first search engine to market</w:t>
      </w:r>
      <w:r w:rsidR="00316040">
        <w:t>,</w:t>
      </w:r>
      <w:r w:rsidRPr="008828F6" w:rsidR="008828F6">
        <w:t xml:space="preserve"> but we are proud that customers come to us and users use us</w:t>
      </w:r>
      <w:r w:rsidR="00D805C1">
        <w:t>,</w:t>
      </w:r>
      <w:r w:rsidRPr="008828F6" w:rsidR="008828F6">
        <w:t xml:space="preserve"> because they find out through experience </w:t>
      </w:r>
      <w:r>
        <w:t xml:space="preserve">that </w:t>
      </w:r>
      <w:r w:rsidRPr="008828F6" w:rsidR="008828F6">
        <w:t>they get trusted and author</w:t>
      </w:r>
      <w:r w:rsidR="00827DC9">
        <w:t>ita</w:t>
      </w:r>
      <w:r w:rsidRPr="008828F6" w:rsidR="008828F6">
        <w:t xml:space="preserve">tive results through </w:t>
      </w:r>
      <w:r w:rsidR="00276FFE">
        <w:t xml:space="preserve">the </w:t>
      </w:r>
      <w:r w:rsidRPr="008828F6" w:rsidR="008828F6">
        <w:t xml:space="preserve">Google </w:t>
      </w:r>
      <w:r w:rsidR="00F77145">
        <w:t>s</w:t>
      </w:r>
      <w:r w:rsidRPr="008828F6" w:rsidR="008828F6">
        <w:t>earch</w:t>
      </w:r>
      <w:r w:rsidR="00276FFE">
        <w:t xml:space="preserve"> engine</w:t>
      </w:r>
      <w:r w:rsidRPr="008828F6" w:rsidR="008828F6">
        <w:t>.</w:t>
      </w:r>
      <w:r w:rsidR="005F3931">
        <w:t xml:space="preserve"> </w:t>
      </w:r>
      <w:r w:rsidRPr="008828F6" w:rsidR="008828F6">
        <w:t>Unlike other technologies, you do not have to have a Google account to use our search engine</w:t>
      </w:r>
      <w:r>
        <w:t>. Y</w:t>
      </w:r>
      <w:r w:rsidRPr="008828F6" w:rsidR="008828F6">
        <w:t>ou can swap very easily and very frequently to other search eng</w:t>
      </w:r>
      <w:r w:rsidR="00827DC9">
        <w:t>ine</w:t>
      </w:r>
      <w:r w:rsidRPr="008828F6" w:rsidR="008828F6">
        <w:t>s. Often</w:t>
      </w:r>
      <w:r w:rsidR="00276FFE">
        <w:t>,</w:t>
      </w:r>
      <w:r w:rsidRPr="008828F6" w:rsidR="008828F6">
        <w:t xml:space="preserve"> when people are looking for different types of in</w:t>
      </w:r>
      <w:r w:rsidR="00827DC9">
        <w:t>f</w:t>
      </w:r>
      <w:r w:rsidRPr="008828F6" w:rsidR="008828F6">
        <w:t>ormation, they might start their journey onlin</w:t>
      </w:r>
      <w:r w:rsidR="00827DC9">
        <w:t>e</w:t>
      </w:r>
      <w:r w:rsidR="00276FFE">
        <w:t>.</w:t>
      </w:r>
      <w:r w:rsidRPr="008828F6" w:rsidR="008828F6">
        <w:t xml:space="preserve"> </w:t>
      </w:r>
      <w:r w:rsidR="00276FFE">
        <w:t>F</w:t>
      </w:r>
      <w:r w:rsidRPr="008828F6" w:rsidR="008828F6">
        <w:t>or example, if you are shopping you might go to a commerc</w:t>
      </w:r>
      <w:r>
        <w:t>e</w:t>
      </w:r>
      <w:r w:rsidRPr="008828F6" w:rsidR="008828F6">
        <w:t xml:space="preserve"> platform, or if you are looking for sports results you might go somewhere else.</w:t>
      </w:r>
      <w:r w:rsidR="005F3931">
        <w:t xml:space="preserve"> </w:t>
      </w:r>
      <w:r w:rsidRPr="008828F6" w:rsidR="008828F6">
        <w:t>That said</w:t>
      </w:r>
      <w:r w:rsidR="00827DC9">
        <w:t>,</w:t>
      </w:r>
      <w:r w:rsidRPr="008828F6" w:rsidR="008828F6">
        <w:t xml:space="preserve"> we </w:t>
      </w:r>
      <w:r>
        <w:t xml:space="preserve">are a </w:t>
      </w:r>
      <w:r w:rsidRPr="008828F6" w:rsidR="008828F6">
        <w:t>very frequently used search engine.</w:t>
      </w:r>
      <w:r w:rsidR="005F3931">
        <w:t xml:space="preserve"> </w:t>
      </w:r>
      <w:r w:rsidRPr="008828F6" w:rsidR="008828F6">
        <w:t>We are very proud of that and we take that responsibility incredibly seriously.</w:t>
      </w:r>
    </w:p>
    <w:p w:rsidR="009D0873" w:rsidP="00827DC9">
      <w:pPr>
        <w:pStyle w:val="Answer"/>
      </w:pPr>
      <w:r w:rsidRPr="008828F6">
        <w:t>Inherent to what makes Google a success is our preference and dedi</w:t>
      </w:r>
      <w:r w:rsidR="00827DC9">
        <w:t>c</w:t>
      </w:r>
      <w:r w:rsidRPr="008828F6">
        <w:t xml:space="preserve">ation to </w:t>
      </w:r>
      <w:r w:rsidR="00276FFE">
        <w:t>making sure</w:t>
      </w:r>
      <w:r w:rsidRPr="008828F6">
        <w:t xml:space="preserve"> </w:t>
      </w:r>
      <w:r>
        <w:t xml:space="preserve">that </w:t>
      </w:r>
      <w:r w:rsidRPr="008828F6">
        <w:t>you get relevant</w:t>
      </w:r>
      <w:r w:rsidR="00276FFE">
        <w:t>,</w:t>
      </w:r>
      <w:r w:rsidRPr="008828F6">
        <w:t xml:space="preserve"> trusted and authoritative results when you use Google </w:t>
      </w:r>
      <w:r w:rsidR="00827DC9">
        <w:t>S</w:t>
      </w:r>
      <w:r w:rsidRPr="008828F6">
        <w:t>earch.</w:t>
      </w:r>
      <w:r w:rsidR="005F3931">
        <w:t xml:space="preserve"> </w:t>
      </w:r>
      <w:r w:rsidRPr="008828F6">
        <w:t>If you did not</w:t>
      </w:r>
      <w:r>
        <w:t>,</w:t>
      </w:r>
      <w:r w:rsidRPr="008828F6">
        <w:t xml:space="preserve"> you would </w:t>
      </w:r>
      <w:r w:rsidRPr="008828F6" w:rsidR="00D61B82">
        <w:t>quite quickly</w:t>
      </w:r>
      <w:r w:rsidR="00D61B82">
        <w:t xml:space="preserve"> </w:t>
      </w:r>
      <w:r w:rsidRPr="008828F6">
        <w:t>swap to a different search engine.</w:t>
      </w:r>
      <w:r w:rsidR="005F3931">
        <w:t xml:space="preserve"> </w:t>
      </w:r>
      <w:r w:rsidRPr="008828F6">
        <w:t xml:space="preserve">When I typed in this morning </w:t>
      </w:r>
      <w:r w:rsidR="00B90D6C">
        <w:t>“</w:t>
      </w:r>
      <w:r w:rsidRPr="008828F6">
        <w:t xml:space="preserve">Foreign </w:t>
      </w:r>
      <w:r w:rsidR="00827DC9">
        <w:t>A</w:t>
      </w:r>
      <w:r w:rsidRPr="008828F6">
        <w:t>ffairs Committee</w:t>
      </w:r>
      <w:r w:rsidR="00827DC9">
        <w:t>,</w:t>
      </w:r>
      <w:r w:rsidRPr="008828F6">
        <w:t xml:space="preserve"> UK Parliament</w:t>
      </w:r>
      <w:r w:rsidR="00B90D6C">
        <w:t>”</w:t>
      </w:r>
      <w:r w:rsidR="00276FFE">
        <w:t>,</w:t>
      </w:r>
      <w:r w:rsidRPr="008828F6">
        <w:t xml:space="preserve"> I got taken very quickly to the website not of the UK Parliament</w:t>
      </w:r>
      <w:r>
        <w:t>,</w:t>
      </w:r>
      <w:r w:rsidRPr="008828F6">
        <w:t xml:space="preserve"> not of a differ</w:t>
      </w:r>
      <w:r w:rsidR="00827DC9">
        <w:t>en</w:t>
      </w:r>
      <w:r w:rsidRPr="008828F6">
        <w:t>t foreign affairs committee but exactly this session.</w:t>
      </w:r>
      <w:r w:rsidR="005F3931">
        <w:t xml:space="preserve"> </w:t>
      </w:r>
      <w:r w:rsidRPr="008828F6">
        <w:t>That is what I wanted</w:t>
      </w:r>
      <w:r w:rsidR="00827DC9">
        <w:t xml:space="preserve"> and t</w:t>
      </w:r>
      <w:r w:rsidRPr="008828F6">
        <w:t xml:space="preserve">hat is why I will go back </w:t>
      </w:r>
      <w:r>
        <w:t>and</w:t>
      </w:r>
      <w:r w:rsidRPr="008828F6">
        <w:t xml:space="preserve"> use Google </w:t>
      </w:r>
      <w:r w:rsidR="00E023D9">
        <w:t>S</w:t>
      </w:r>
      <w:r w:rsidRPr="008828F6">
        <w:t>earch.</w:t>
      </w:r>
    </w:p>
    <w:p w:rsidR="009D0873" w:rsidP="00827DC9">
      <w:pPr>
        <w:pStyle w:val="Answer"/>
      </w:pPr>
      <w:r w:rsidRPr="008828F6">
        <w:t xml:space="preserve">We need to </w:t>
      </w:r>
      <w:r w:rsidR="00276FFE">
        <w:t xml:space="preserve">make </w:t>
      </w:r>
      <w:r w:rsidRPr="008828F6">
        <w:t>sure that the information we are using is what people expect</w:t>
      </w:r>
      <w:r>
        <w:t>. W</w:t>
      </w:r>
      <w:r w:rsidRPr="008828F6">
        <w:t xml:space="preserve">e publish </w:t>
      </w:r>
      <w:r w:rsidR="00D61B82">
        <w:t xml:space="preserve">our </w:t>
      </w:r>
      <w:r w:rsidRPr="008828F6">
        <w:t>200</w:t>
      </w:r>
      <w:r w:rsidR="00B90D6C">
        <w:t>-</w:t>
      </w:r>
      <w:r w:rsidRPr="008828F6">
        <w:t xml:space="preserve">page </w:t>
      </w:r>
      <w:r w:rsidR="00D61B82">
        <w:t>search quality rater guidelines, which are</w:t>
      </w:r>
      <w:r w:rsidRPr="008828F6">
        <w:t xml:space="preserve"> used by people across the world</w:t>
      </w:r>
      <w:r w:rsidR="00D61B82">
        <w:t xml:space="preserve"> </w:t>
      </w:r>
      <w:r w:rsidRPr="008828F6">
        <w:t>who</w:t>
      </w:r>
      <w:r w:rsidR="005F3931">
        <w:t xml:space="preserve"> </w:t>
      </w:r>
      <w:r w:rsidRPr="008828F6">
        <w:t xml:space="preserve">test the search results to </w:t>
      </w:r>
      <w:r w:rsidR="00276FFE">
        <w:t xml:space="preserve">make </w:t>
      </w:r>
      <w:r w:rsidRPr="008828F6">
        <w:t>sure they are meeting the expectations we set out.</w:t>
      </w:r>
      <w:r w:rsidR="005F3931">
        <w:t xml:space="preserve"> </w:t>
      </w:r>
      <w:r w:rsidRPr="008828F6">
        <w:t xml:space="preserve">We </w:t>
      </w:r>
      <w:r>
        <w:t xml:space="preserve">will </w:t>
      </w:r>
      <w:r w:rsidRPr="008828F6">
        <w:t>look for relevance</w:t>
      </w:r>
      <w:r>
        <w:t xml:space="preserve">, </w:t>
      </w:r>
      <w:r w:rsidR="00AA7DB4">
        <w:t>for</w:t>
      </w:r>
      <w:r w:rsidRPr="008828F6">
        <w:t xml:space="preserve"> authoritative information</w:t>
      </w:r>
      <w:r w:rsidR="00AA7DB4">
        <w:t xml:space="preserve"> and</w:t>
      </w:r>
      <w:r w:rsidRPr="008828F6">
        <w:t xml:space="preserve"> for trusted sources to </w:t>
      </w:r>
      <w:r w:rsidR="00276FFE">
        <w:t xml:space="preserve">make </w:t>
      </w:r>
      <w:r w:rsidRPr="008828F6">
        <w:t>sure you do not get surprising</w:t>
      </w:r>
      <w:r w:rsidR="00D61B82">
        <w:t xml:space="preserve">, </w:t>
      </w:r>
      <w:r w:rsidRPr="008828F6">
        <w:t>unhelpful or indeed</w:t>
      </w:r>
      <w:r w:rsidR="00AA7DB4">
        <w:t xml:space="preserve"> </w:t>
      </w:r>
      <w:r w:rsidR="00D61B82">
        <w:t>ir</w:t>
      </w:r>
      <w:r w:rsidRPr="008828F6">
        <w:t>relevant search results.</w:t>
      </w:r>
    </w:p>
    <w:p w:rsidR="00827DC9" w:rsidP="00827DC9">
      <w:pPr>
        <w:pStyle w:val="Answer"/>
      </w:pPr>
      <w:r w:rsidRPr="008828F6">
        <w:t>We also add feature</w:t>
      </w:r>
      <w:r>
        <w:t>s</w:t>
      </w:r>
      <w:r w:rsidRPr="008828F6">
        <w:t xml:space="preserve"> to </w:t>
      </w:r>
      <w:r w:rsidR="009D0873">
        <w:t>S</w:t>
      </w:r>
      <w:r w:rsidRPr="008828F6">
        <w:t>earch where we know there might be contested information</w:t>
      </w:r>
      <w:r w:rsidR="009D0873">
        <w:t>,</w:t>
      </w:r>
      <w:r w:rsidRPr="008828F6">
        <w:t xml:space="preserve"> or</w:t>
      </w:r>
      <w:r w:rsidR="00D61B82">
        <w:t xml:space="preserve"> where</w:t>
      </w:r>
      <w:r w:rsidRPr="008828F6">
        <w:t xml:space="preserve"> it might be of real importance to get that information very quickly.</w:t>
      </w:r>
      <w:r w:rsidR="005F3931">
        <w:t xml:space="preserve"> </w:t>
      </w:r>
      <w:r w:rsidRPr="008828F6">
        <w:t>For example, at the beginning of the Covid pandemic we worked in the UK with the NHS</w:t>
      </w:r>
      <w:r w:rsidR="00AA7DB4">
        <w:t>. I</w:t>
      </w:r>
      <w:r w:rsidRPr="008828F6">
        <w:t xml:space="preserve">f you type in </w:t>
      </w:r>
      <w:r w:rsidR="00B90D6C">
        <w:t>“</w:t>
      </w:r>
      <w:r w:rsidRPr="008828F6">
        <w:t>Covid</w:t>
      </w:r>
      <w:r w:rsidR="000732A6">
        <w:t>-</w:t>
      </w:r>
      <w:r w:rsidRPr="008828F6">
        <w:t>19</w:t>
      </w:r>
      <w:r w:rsidR="00B90D6C">
        <w:t>”</w:t>
      </w:r>
      <w:r w:rsidRPr="008828F6">
        <w:t xml:space="preserve"> or </w:t>
      </w:r>
      <w:r w:rsidR="009D0873">
        <w:t xml:space="preserve">a </w:t>
      </w:r>
      <w:r w:rsidRPr="008828F6">
        <w:t>similar term</w:t>
      </w:r>
      <w:r w:rsidR="009D0873">
        <w:t>,</w:t>
      </w:r>
      <w:r w:rsidRPr="008828F6">
        <w:t xml:space="preserve"> you will get what we describe as </w:t>
      </w:r>
      <w:r>
        <w:t xml:space="preserve">a </w:t>
      </w:r>
      <w:r w:rsidRPr="008828F6">
        <w:t>knowledge panel</w:t>
      </w:r>
      <w:r w:rsidR="00276FFE">
        <w:t>,</w:t>
      </w:r>
      <w:r w:rsidRPr="008828F6">
        <w:t xml:space="preserve"> which will tell you the up</w:t>
      </w:r>
      <w:r w:rsidR="00B90D6C">
        <w:t>-</w:t>
      </w:r>
      <w:r w:rsidRPr="008828F6">
        <w:t>to</w:t>
      </w:r>
      <w:r w:rsidR="00B90D6C">
        <w:t>-</w:t>
      </w:r>
      <w:r w:rsidRPr="008828F6">
        <w:t>date information.</w:t>
      </w:r>
      <w:r w:rsidR="005F3931">
        <w:t xml:space="preserve"> </w:t>
      </w:r>
      <w:r w:rsidRPr="008828F6">
        <w:t>When we had lockdown re</w:t>
      </w:r>
      <w:r>
        <w:t>s</w:t>
      </w:r>
      <w:r w:rsidRPr="008828F6">
        <w:t>trictions it would tell you that, it would tell you the symptoms</w:t>
      </w:r>
      <w:r w:rsidR="000732A6">
        <w:t xml:space="preserve"> and</w:t>
      </w:r>
      <w:r w:rsidRPr="008828F6">
        <w:t xml:space="preserve"> it would tell you vaccine information</w:t>
      </w:r>
      <w:r w:rsidR="000732A6">
        <w:t>,</w:t>
      </w:r>
      <w:r w:rsidRPr="008828F6">
        <w:t xml:space="preserve"> because we know when people are receiving information through Google it is really important </w:t>
      </w:r>
      <w:r w:rsidR="009D0873">
        <w:t xml:space="preserve">that </w:t>
      </w:r>
      <w:r w:rsidRPr="008828F6">
        <w:t>they see trusted</w:t>
      </w:r>
      <w:r w:rsidR="000732A6">
        <w:t>,</w:t>
      </w:r>
      <w:r w:rsidRPr="008828F6">
        <w:t xml:space="preserve"> author</w:t>
      </w:r>
      <w:r w:rsidR="000D170C">
        <w:t>itat</w:t>
      </w:r>
      <w:r w:rsidRPr="008828F6">
        <w:t>ive results</w:t>
      </w:r>
      <w:r>
        <w:t>.</w:t>
      </w:r>
    </w:p>
    <w:p w:rsidR="00827DC9" w:rsidP="00827DC9">
      <w:pPr>
        <w:pStyle w:val="Question"/>
      </w:pPr>
      <w:sdt>
        <w:sdtPr>
          <w:alias w:val="Member"/>
          <w:tag w:val="&lt;Member mnisId='449' dodsId='25259'&gt;"/>
          <w:id w:val="-231016789"/>
          <w:placeholder>
            <w:docPart w:val="DefaultPlaceholder_-1854013440"/>
          </w:placeholder>
          <w:richText/>
        </w:sdtPr>
        <w:sdtContent>
          <w:r w:rsidRPr="00827DC9">
            <w:rPr>
              <w:b/>
            </w:rPr>
            <w:t>Graham Stringer:</w:t>
          </w:r>
        </w:sdtContent>
      </w:sdt>
      <w:r>
        <w:t xml:space="preserve"> </w:t>
      </w:r>
      <w:r w:rsidRPr="008828F6" w:rsidR="008828F6">
        <w:t>That is very much a market</w:t>
      </w:r>
      <w:r w:rsidR="00B90D6C">
        <w:t>-</w:t>
      </w:r>
      <w:r w:rsidRPr="008828F6" w:rsidR="008828F6">
        <w:t>based answer.</w:t>
      </w:r>
      <w:r w:rsidR="005F3931">
        <w:t xml:space="preserve"> </w:t>
      </w:r>
      <w:r w:rsidRPr="008828F6" w:rsidR="008828F6">
        <w:t>I understand that.</w:t>
      </w:r>
      <w:r w:rsidR="005F3931">
        <w:t xml:space="preserve"> </w:t>
      </w:r>
      <w:r w:rsidRPr="008828F6" w:rsidR="008828F6">
        <w:t xml:space="preserve">Some of the decisions you are taking would </w:t>
      </w:r>
      <w:r w:rsidRPr="008828F6" w:rsidR="00D61B82">
        <w:t xml:space="preserve">previously </w:t>
      </w:r>
      <w:r w:rsidRPr="008828F6" w:rsidR="008828F6">
        <w:t>have been taken by Governments.</w:t>
      </w:r>
      <w:r w:rsidR="005F3931">
        <w:t xml:space="preserve"> </w:t>
      </w:r>
      <w:r w:rsidRPr="008828F6" w:rsidR="008828F6">
        <w:t xml:space="preserve">Do you talk to </w:t>
      </w:r>
      <w:r w:rsidR="009D0873">
        <w:t>G</w:t>
      </w:r>
      <w:r w:rsidRPr="008828F6" w:rsidR="008828F6">
        <w:t>overnments about how you respond and how you provide that information</w:t>
      </w:r>
      <w:r w:rsidR="009D0873">
        <w:t>?</w:t>
      </w:r>
    </w:p>
    <w:p w:rsidR="00827DC9" w:rsidP="00827DC9">
      <w:pPr>
        <w:pStyle w:val="Answer"/>
      </w:pPr>
      <w:sdt>
        <w:sdtPr>
          <w:alias w:val="Witness"/>
          <w:id w:val="-1808387634"/>
          <w:placeholder>
            <w:docPart w:val="DefaultPlaceholder_-1854013440"/>
          </w:placeholder>
          <w:richText/>
        </w:sdtPr>
        <w:sdtContent>
          <w:r w:rsidRPr="00827DC9">
            <w:rPr>
              <w:b/>
              <w:i/>
            </w:rPr>
            <w:t>Katie O</w:t>
          </w:r>
          <w:r w:rsidR="00B90D6C">
            <w:rPr>
              <w:b/>
              <w:i/>
            </w:rPr>
            <w:t>’</w:t>
          </w:r>
          <w:r w:rsidRPr="00827DC9">
            <w:rPr>
              <w:b/>
              <w:i/>
            </w:rPr>
            <w:t>Donovan:</w:t>
          </w:r>
        </w:sdtContent>
      </w:sdt>
      <w:r w:rsidR="005F3931">
        <w:t xml:space="preserve"> </w:t>
      </w:r>
      <w:r w:rsidRPr="008828F6" w:rsidR="008828F6">
        <w:t>We do</w:t>
      </w:r>
      <w:r w:rsidR="00F24613">
        <w:t xml:space="preserve">. </w:t>
      </w:r>
      <w:r w:rsidR="00D61B82">
        <w:t>A</w:t>
      </w:r>
      <w:r w:rsidRPr="008828F6" w:rsidR="008828F6">
        <w:t xml:space="preserve"> product like </w:t>
      </w:r>
      <w:r w:rsidR="009D0873">
        <w:t>S</w:t>
      </w:r>
      <w:r w:rsidRPr="008828F6" w:rsidR="008828F6">
        <w:t>earch is the index to the world</w:t>
      </w:r>
      <w:r w:rsidR="00B90D6C">
        <w:t>’</w:t>
      </w:r>
      <w:r w:rsidRPr="008828F6" w:rsidR="008828F6">
        <w:t>s information</w:t>
      </w:r>
      <w:r w:rsidR="000732A6">
        <w:t>,</w:t>
      </w:r>
      <w:r w:rsidRPr="008828F6" w:rsidR="008828F6">
        <w:t xml:space="preserve"> so we do not host that information ourselves.</w:t>
      </w:r>
      <w:r w:rsidR="005F3931">
        <w:t xml:space="preserve"> </w:t>
      </w:r>
      <w:r w:rsidRPr="008828F6" w:rsidR="008828F6">
        <w:t>We help people discover it</w:t>
      </w:r>
      <w:r w:rsidR="00D61B82">
        <w:t>,</w:t>
      </w:r>
      <w:r w:rsidRPr="008828F6" w:rsidR="008828F6">
        <w:t xml:space="preserve"> and it is hosted by</w:t>
      </w:r>
      <w:r w:rsidR="00E023D9">
        <w:t>—</w:t>
      </w:r>
    </w:p>
    <w:p w:rsidR="00827DC9" w:rsidP="00827DC9">
      <w:pPr>
        <w:pStyle w:val="Question"/>
      </w:pPr>
      <w:sdt>
        <w:sdtPr>
          <w:alias w:val="Member"/>
          <w:tag w:val="&lt;Member mnisId='449' dodsId='25259'&gt;"/>
          <w:id w:val="265196517"/>
          <w:placeholder>
            <w:docPart w:val="DefaultPlaceholder_-1854013440"/>
          </w:placeholder>
          <w:richText/>
        </w:sdtPr>
        <w:sdtContent>
          <w:r w:rsidRPr="00827DC9">
            <w:rPr>
              <w:b/>
            </w:rPr>
            <w:t>Graham Stringer:</w:t>
          </w:r>
        </w:sdtContent>
      </w:sdt>
      <w:r>
        <w:t xml:space="preserve"> </w:t>
      </w:r>
      <w:r w:rsidRPr="008828F6" w:rsidR="008828F6">
        <w:t>You prioritise it</w:t>
      </w:r>
      <w:r w:rsidR="00F24613">
        <w:t>,</w:t>
      </w:r>
      <w:r w:rsidRPr="008828F6" w:rsidR="008828F6">
        <w:t xml:space="preserve"> do</w:t>
      </w:r>
      <w:r w:rsidR="00F24613">
        <w:t>n</w:t>
      </w:r>
      <w:r w:rsidR="00B90D6C">
        <w:t>’</w:t>
      </w:r>
      <w:r w:rsidR="00F24613">
        <w:t>t</w:t>
      </w:r>
      <w:r w:rsidRPr="008828F6" w:rsidR="008828F6">
        <w:t xml:space="preserve"> you</w:t>
      </w:r>
      <w:r>
        <w:t>?</w:t>
      </w:r>
    </w:p>
    <w:p w:rsidR="002666EF" w:rsidP="00827DC9">
      <w:pPr>
        <w:pStyle w:val="Answer"/>
      </w:pPr>
      <w:sdt>
        <w:sdtPr>
          <w:alias w:val="Witness"/>
          <w:id w:val="818465100"/>
          <w:placeholder>
            <w:docPart w:val="DefaultPlaceholder_-1854013440"/>
          </w:placeholder>
          <w:richText/>
        </w:sdtPr>
        <w:sdtContent>
          <w:r w:rsidRPr="00827DC9" w:rsidR="00827DC9">
            <w:rPr>
              <w:b/>
              <w:i/>
            </w:rPr>
            <w:t>Katie O</w:t>
          </w:r>
          <w:r w:rsidR="00B90D6C">
            <w:rPr>
              <w:b/>
              <w:i/>
            </w:rPr>
            <w:t>’</w:t>
          </w:r>
          <w:r w:rsidRPr="00827DC9" w:rsidR="00827DC9">
            <w:rPr>
              <w:b/>
              <w:i/>
            </w:rPr>
            <w:t>Donovan:</w:t>
          </w:r>
        </w:sdtContent>
      </w:sdt>
      <w:r w:rsidR="00827DC9">
        <w:t xml:space="preserve"> </w:t>
      </w:r>
      <w:r w:rsidRPr="008828F6" w:rsidR="008828F6">
        <w:t>We do because people want relevant information.</w:t>
      </w:r>
      <w:r w:rsidR="005F3931">
        <w:t xml:space="preserve"> </w:t>
      </w:r>
      <w:r w:rsidRPr="008828F6" w:rsidR="008828F6">
        <w:t>They need to know the answer to their question.</w:t>
      </w:r>
      <w:r w:rsidR="005F3931">
        <w:t xml:space="preserve"> </w:t>
      </w:r>
      <w:r w:rsidRPr="008828F6" w:rsidR="008828F6">
        <w:t xml:space="preserve">We do that in line with our </w:t>
      </w:r>
      <w:r w:rsidR="000732A6">
        <w:t>s</w:t>
      </w:r>
      <w:r w:rsidRPr="008828F6" w:rsidR="008828F6">
        <w:t>earch rate</w:t>
      </w:r>
      <w:r w:rsidR="00827DC9">
        <w:t>r g</w:t>
      </w:r>
      <w:r w:rsidRPr="008828F6" w:rsidR="008828F6">
        <w:t xml:space="preserve">uidelines rather than </w:t>
      </w:r>
      <w:r w:rsidRPr="008828F6" w:rsidR="000D170C">
        <w:t>editori</w:t>
      </w:r>
      <w:r w:rsidR="000D170C">
        <w:t>al</w:t>
      </w:r>
      <w:r w:rsidRPr="008828F6" w:rsidR="000D170C">
        <w:t>ising</w:t>
      </w:r>
      <w:r w:rsidRPr="008828F6" w:rsidR="008828F6">
        <w:t xml:space="preserve"> and saying, </w:t>
      </w:r>
      <w:r w:rsidR="00B90D6C">
        <w:t>“</w:t>
      </w:r>
      <w:r w:rsidRPr="008828F6" w:rsidR="008828F6">
        <w:t>I much prefer the Parliament website to another website.</w:t>
      </w:r>
      <w:r w:rsidR="00B90D6C">
        <w:t>”</w:t>
      </w:r>
      <w:r w:rsidR="005F3931">
        <w:t xml:space="preserve"> </w:t>
      </w:r>
      <w:r w:rsidRPr="008828F6" w:rsidR="008828F6">
        <w:t>We will talk to Governments</w:t>
      </w:r>
      <w:r w:rsidR="000732A6">
        <w:t>,</w:t>
      </w:r>
      <w:r w:rsidRPr="008828F6" w:rsidR="008828F6">
        <w:t xml:space="preserve"> and </w:t>
      </w:r>
      <w:r w:rsidR="000732A6">
        <w:t xml:space="preserve">we will </w:t>
      </w:r>
      <w:r w:rsidRPr="008828F6" w:rsidR="008828F6">
        <w:t xml:space="preserve">work with Governments. </w:t>
      </w:r>
      <w:r w:rsidR="00F57FFC">
        <w:t>S</w:t>
      </w:r>
      <w:r w:rsidRPr="008828F6" w:rsidR="008828F6">
        <w:t>ome of the interesting questions</w:t>
      </w:r>
      <w:r w:rsidR="00F24613">
        <w:t xml:space="preserve"> </w:t>
      </w:r>
      <w:r w:rsidRPr="008828F6" w:rsidR="008828F6">
        <w:t xml:space="preserve">this Committee has been raising </w:t>
      </w:r>
      <w:r w:rsidR="006A5630">
        <w:t>are</w:t>
      </w:r>
      <w:r w:rsidRPr="008828F6" w:rsidR="008828F6">
        <w:t xml:space="preserve"> how tech companies can work effectively with </w:t>
      </w:r>
      <w:r w:rsidR="00827DC9">
        <w:t>G</w:t>
      </w:r>
      <w:r w:rsidRPr="008828F6" w:rsidR="008828F6">
        <w:t>overnments. Ther</w:t>
      </w:r>
      <w:r w:rsidR="00827DC9">
        <w:t>e</w:t>
      </w:r>
      <w:r w:rsidRPr="008828F6" w:rsidR="008828F6">
        <w:t xml:space="preserve"> have been some</w:t>
      </w:r>
      <w:r w:rsidR="005F3931">
        <w:t xml:space="preserve"> </w:t>
      </w:r>
      <w:r w:rsidRPr="008828F6" w:rsidR="008828F6">
        <w:t>good examples</w:t>
      </w:r>
      <w:r w:rsidR="00F24613">
        <w:t>,</w:t>
      </w:r>
      <w:r w:rsidRPr="008828F6" w:rsidR="008828F6">
        <w:t xml:space="preserve"> particularly around child abuse material</w:t>
      </w:r>
      <w:r w:rsidR="00AA7DB4">
        <w:t xml:space="preserve"> and</w:t>
      </w:r>
      <w:r w:rsidRPr="008828F6" w:rsidR="008828F6">
        <w:t xml:space="preserve"> terrorist content</w:t>
      </w:r>
      <w:r w:rsidR="00F24613">
        <w:t>,</w:t>
      </w:r>
      <w:r w:rsidRPr="008828F6" w:rsidR="008828F6">
        <w:t xml:space="preserve"> and building the right multisectoral approaches and bodies to tackle those </w:t>
      </w:r>
      <w:r w:rsidR="00AA7DB4">
        <w:t>by</w:t>
      </w:r>
      <w:r w:rsidRPr="008828F6" w:rsidR="008828F6">
        <w:t xml:space="preserve"> work</w:t>
      </w:r>
      <w:r w:rsidR="00AA7DB4">
        <w:t xml:space="preserve">ing </w:t>
      </w:r>
      <w:r w:rsidRPr="008828F6" w:rsidR="008828F6">
        <w:t xml:space="preserve">closely with </w:t>
      </w:r>
      <w:r w:rsidR="00F24613">
        <w:t>G</w:t>
      </w:r>
      <w:r w:rsidRPr="008828F6" w:rsidR="008828F6">
        <w:t xml:space="preserve">overnment to </w:t>
      </w:r>
      <w:r w:rsidR="000732A6">
        <w:t xml:space="preserve">make </w:t>
      </w:r>
      <w:r w:rsidRPr="008828F6" w:rsidR="008828F6">
        <w:t>sure we are keeping our users safer.</w:t>
      </w:r>
    </w:p>
    <w:p w:rsidR="002666EF" w:rsidP="002666EF">
      <w:pPr>
        <w:pStyle w:val="Question"/>
      </w:pPr>
      <w:sdt>
        <w:sdtPr>
          <w:alias w:val="Member"/>
          <w:tag w:val="&lt;Member mnisId='449' dodsId='25259'&gt;"/>
          <w:id w:val="-1743019388"/>
          <w:placeholder>
            <w:docPart w:val="DefaultPlaceholder_-1854013440"/>
          </w:placeholder>
          <w:richText/>
        </w:sdtPr>
        <w:sdtContent>
          <w:r w:rsidRPr="002666EF">
            <w:rPr>
              <w:b/>
            </w:rPr>
            <w:t>Graham Stringer:</w:t>
          </w:r>
        </w:sdtContent>
      </w:sdt>
      <w:r>
        <w:t xml:space="preserve"> </w:t>
      </w:r>
      <w:r w:rsidRPr="008828F6" w:rsidR="008828F6">
        <w:t>Is it advice on what the law is in these areas or what Government think is appropriate in that case for keeping children safe?</w:t>
      </w:r>
    </w:p>
    <w:p w:rsidR="00F24613" w:rsidP="002666EF">
      <w:pPr>
        <w:pStyle w:val="Answer"/>
      </w:pPr>
      <w:sdt>
        <w:sdtPr>
          <w:alias w:val="Witness"/>
          <w:id w:val="1177613162"/>
          <w:placeholder>
            <w:docPart w:val="DefaultPlaceholder_-1854013440"/>
          </w:placeholder>
          <w:richText/>
        </w:sdtPr>
        <w:sdtContent>
          <w:r w:rsidRPr="002666EF" w:rsidR="002666EF">
            <w:rPr>
              <w:b/>
              <w:i/>
            </w:rPr>
            <w:t>Katie O</w:t>
          </w:r>
          <w:r w:rsidR="00B90D6C">
            <w:rPr>
              <w:b/>
              <w:i/>
            </w:rPr>
            <w:t>’</w:t>
          </w:r>
          <w:r w:rsidRPr="002666EF" w:rsidR="002666EF">
            <w:rPr>
              <w:b/>
              <w:i/>
            </w:rPr>
            <w:t>Donovan:</w:t>
          </w:r>
        </w:sdtContent>
      </w:sdt>
      <w:r w:rsidR="002666EF">
        <w:t xml:space="preserve"> </w:t>
      </w:r>
      <w:r w:rsidRPr="008828F6" w:rsidR="008828F6">
        <w:t xml:space="preserve">That is a really good question and a question that </w:t>
      </w:r>
      <w:r w:rsidR="00AA7DB4">
        <w:t xml:space="preserve">Parliament is looking at and scrutinising </w:t>
      </w:r>
      <w:r w:rsidRPr="008828F6" w:rsidR="008828F6">
        <w:t xml:space="preserve">in the </w:t>
      </w:r>
      <w:r w:rsidR="002666EF">
        <w:t>O</w:t>
      </w:r>
      <w:r w:rsidRPr="008828F6" w:rsidR="008828F6">
        <w:t xml:space="preserve">nline </w:t>
      </w:r>
      <w:r w:rsidR="002666EF">
        <w:t>S</w:t>
      </w:r>
      <w:r w:rsidRPr="008828F6" w:rsidR="008828F6">
        <w:t>afety Bill at the moment.</w:t>
      </w:r>
      <w:r w:rsidR="005F3931">
        <w:t xml:space="preserve"> </w:t>
      </w:r>
      <w:r w:rsidRPr="008828F6" w:rsidR="008828F6">
        <w:t xml:space="preserve">If you take </w:t>
      </w:r>
      <w:r w:rsidR="00AA7DB4">
        <w:t>the video</w:t>
      </w:r>
      <w:r w:rsidRPr="008828F6" w:rsidR="008828F6">
        <w:t xml:space="preserve"> platform </w:t>
      </w:r>
      <w:r w:rsidR="00AA7DB4">
        <w:t>we own, Y</w:t>
      </w:r>
      <w:r w:rsidRPr="008828F6" w:rsidR="008828F6">
        <w:t>ouTube</w:t>
      </w:r>
      <w:r>
        <w:t>,</w:t>
      </w:r>
      <w:r w:rsidRPr="008828F6" w:rsidR="008828F6">
        <w:t xml:space="preserve"> </w:t>
      </w:r>
      <w:r w:rsidR="00AA7DB4">
        <w:t xml:space="preserve">as a company </w:t>
      </w:r>
      <w:r>
        <w:t xml:space="preserve">we </w:t>
      </w:r>
      <w:r w:rsidRPr="008828F6" w:rsidR="008828F6">
        <w:t xml:space="preserve">directly </w:t>
      </w:r>
      <w:r w:rsidR="00AA7DB4">
        <w:t xml:space="preserve">host </w:t>
      </w:r>
      <w:r w:rsidRPr="008828F6" w:rsidR="008828F6">
        <w:t>the millions of videos that are on there</w:t>
      </w:r>
      <w:r>
        <w:t>,</w:t>
      </w:r>
      <w:r w:rsidRPr="008828F6" w:rsidR="008828F6">
        <w:t xml:space="preserve"> and we have what we call community guidelines</w:t>
      </w:r>
      <w:r w:rsidR="009B40CC">
        <w:t>, which</w:t>
      </w:r>
      <w:r w:rsidRPr="008828F6" w:rsidR="008828F6">
        <w:t xml:space="preserve"> go above and beyond the law.</w:t>
      </w:r>
      <w:r w:rsidR="005F3931">
        <w:t xml:space="preserve"> </w:t>
      </w:r>
      <w:r w:rsidRPr="008828F6" w:rsidR="008828F6">
        <w:t xml:space="preserve">You will have content </w:t>
      </w:r>
      <w:r w:rsidR="009B40CC">
        <w:t>that</w:t>
      </w:r>
      <w:r w:rsidRPr="008828F6" w:rsidR="008828F6">
        <w:t xml:space="preserve"> is legal</w:t>
      </w:r>
      <w:r w:rsidR="00D61B82">
        <w:t xml:space="preserve"> but </w:t>
      </w:r>
      <w:r w:rsidRPr="008828F6" w:rsidR="008828F6">
        <w:t>is not allowed on YouTube</w:t>
      </w:r>
      <w:r>
        <w:t>,</w:t>
      </w:r>
      <w:r w:rsidRPr="008828F6" w:rsidR="008828F6">
        <w:t xml:space="preserve"> and we are very clear about that.</w:t>
      </w:r>
      <w:r w:rsidR="005F3931">
        <w:t xml:space="preserve"> </w:t>
      </w:r>
      <w:r w:rsidRPr="008828F6" w:rsidR="008828F6">
        <w:t>In some instances it might be because it is pornograph</w:t>
      </w:r>
      <w:r w:rsidR="002666EF">
        <w:t>i</w:t>
      </w:r>
      <w:r w:rsidRPr="008828F6" w:rsidR="008828F6">
        <w:t>c, or</w:t>
      </w:r>
      <w:r>
        <w:t xml:space="preserve"> it might be</w:t>
      </w:r>
      <w:r w:rsidRPr="008828F6" w:rsidR="008828F6">
        <w:t xml:space="preserve"> because it is Covid misinformation, or</w:t>
      </w:r>
      <w:r w:rsidR="00451A82">
        <w:t xml:space="preserve"> </w:t>
      </w:r>
      <w:r w:rsidRPr="008828F6" w:rsidR="008828F6">
        <w:t>because people are making threats or something like that.</w:t>
      </w:r>
    </w:p>
    <w:p w:rsidR="002666EF" w:rsidP="002666EF">
      <w:pPr>
        <w:pStyle w:val="Answer"/>
      </w:pPr>
      <w:r w:rsidRPr="008828F6">
        <w:t xml:space="preserve">On </w:t>
      </w:r>
      <w:r w:rsidR="00F24613">
        <w:t>S</w:t>
      </w:r>
      <w:r w:rsidRPr="008828F6">
        <w:t>earch</w:t>
      </w:r>
      <w:r w:rsidR="009B40CC">
        <w:t>,</w:t>
      </w:r>
      <w:r w:rsidRPr="008828F6">
        <w:t xml:space="preserve"> because we are indexing the world</w:t>
      </w:r>
      <w:r w:rsidR="00B90D6C">
        <w:t>’</w:t>
      </w:r>
      <w:r w:rsidRPr="008828F6">
        <w:t>s information, we return the results that people are looking for, but we work with Governments where there are areas of real high harm.</w:t>
      </w:r>
      <w:r w:rsidR="005F3931">
        <w:t xml:space="preserve"> </w:t>
      </w:r>
      <w:r w:rsidRPr="008828F6">
        <w:t xml:space="preserve">For example, </w:t>
      </w:r>
      <w:r w:rsidR="009B40CC">
        <w:t xml:space="preserve">on child abuse material, that </w:t>
      </w:r>
      <w:r w:rsidRPr="008828F6">
        <w:t>content is clearly illegal</w:t>
      </w:r>
      <w:r w:rsidR="00451A82">
        <w:t>,</w:t>
      </w:r>
      <w:r w:rsidRPr="008828F6">
        <w:t xml:space="preserve"> and it is illegal in all jurisdictions.</w:t>
      </w:r>
      <w:r w:rsidR="005F3931">
        <w:t xml:space="preserve"> </w:t>
      </w:r>
      <w:r w:rsidRPr="008828F6">
        <w:t xml:space="preserve">It is not a political decision </w:t>
      </w:r>
      <w:r w:rsidR="00653560">
        <w:t>and</w:t>
      </w:r>
      <w:r w:rsidRPr="008828F6">
        <w:t xml:space="preserve"> </w:t>
      </w:r>
      <w:r w:rsidR="009B40CC">
        <w:t xml:space="preserve">it is not </w:t>
      </w:r>
      <w:r w:rsidRPr="008828F6">
        <w:t>made for political reasons.</w:t>
      </w:r>
      <w:r w:rsidR="005F3931">
        <w:t xml:space="preserve"> </w:t>
      </w:r>
      <w:r w:rsidRPr="008828F6">
        <w:t xml:space="preserve">There is global acceptance that </w:t>
      </w:r>
      <w:r w:rsidR="00653560">
        <w:t>such</w:t>
      </w:r>
      <w:r w:rsidRPr="008828F6">
        <w:t xml:space="preserve"> material is abhorrent and should not be on the internet</w:t>
      </w:r>
      <w:r w:rsidR="00F24613">
        <w:t>. W</w:t>
      </w:r>
      <w:r w:rsidRPr="008828F6">
        <w:t>e work with institutions in the UK like the Internet Watch Foundation</w:t>
      </w:r>
      <w:r w:rsidR="00F24613">
        <w:t>,</w:t>
      </w:r>
      <w:r w:rsidRPr="008828F6">
        <w:t xml:space="preserve"> and institutions in the U</w:t>
      </w:r>
      <w:r w:rsidR="00A9777D">
        <w:t>S</w:t>
      </w:r>
      <w:r w:rsidR="00F24613">
        <w:t>,</w:t>
      </w:r>
      <w:r w:rsidRPr="008828F6">
        <w:t xml:space="preserve"> to identify that content.</w:t>
      </w:r>
      <w:r w:rsidR="005F3931">
        <w:t xml:space="preserve"> </w:t>
      </w:r>
      <w:r w:rsidRPr="008828F6">
        <w:t xml:space="preserve">We have built technology </w:t>
      </w:r>
      <w:r w:rsidR="00653560">
        <w:t>that is</w:t>
      </w:r>
      <w:r w:rsidRPr="008828F6">
        <w:t xml:space="preserve"> relatively successful </w:t>
      </w:r>
      <w:r w:rsidR="00653560">
        <w:t>in</w:t>
      </w:r>
      <w:r w:rsidRPr="008828F6">
        <w:t xml:space="preserve"> identify</w:t>
      </w:r>
      <w:r w:rsidR="00653560">
        <w:t xml:space="preserve">ing </w:t>
      </w:r>
      <w:r w:rsidRPr="008828F6">
        <w:t>that content and then block</w:t>
      </w:r>
      <w:r w:rsidR="00653560">
        <w:t>ing</w:t>
      </w:r>
      <w:r w:rsidRPr="008828F6">
        <w:t xml:space="preserve"> access to it.</w:t>
      </w:r>
    </w:p>
    <w:p w:rsidR="008828F6" w:rsidRPr="008828F6" w:rsidP="002666EF">
      <w:pPr>
        <w:pStyle w:val="Question"/>
      </w:pPr>
      <w:sdt>
        <w:sdtPr>
          <w:alias w:val="Member"/>
          <w:tag w:val="&lt;Member mnisId='449' dodsId='25259'&gt;"/>
          <w:id w:val="-1203240604"/>
          <w:placeholder>
            <w:docPart w:val="DefaultPlaceholder_-1854013440"/>
          </w:placeholder>
          <w:richText/>
        </w:sdtPr>
        <w:sdtContent>
          <w:r w:rsidRPr="002666EF" w:rsidR="002666EF">
            <w:rPr>
              <w:b/>
            </w:rPr>
            <w:t>Graham Stringer:</w:t>
          </w:r>
        </w:sdtContent>
      </w:sdt>
      <w:r w:rsidR="005F3931">
        <w:t xml:space="preserve"> </w:t>
      </w:r>
      <w:r w:rsidRPr="008828F6">
        <w:t xml:space="preserve">You mentioned </w:t>
      </w:r>
      <w:r w:rsidRPr="008828F6" w:rsidR="00653560">
        <w:t xml:space="preserve">contested information </w:t>
      </w:r>
      <w:r w:rsidRPr="008828F6">
        <w:t>in your first answer. We are in the middle of a</w:t>
      </w:r>
      <w:r w:rsidR="002666EF">
        <w:t>n</w:t>
      </w:r>
      <w:r w:rsidRPr="008828F6">
        <w:t xml:space="preserve"> epidemic.</w:t>
      </w:r>
      <w:r w:rsidR="005F3931">
        <w:t xml:space="preserve"> </w:t>
      </w:r>
      <w:r w:rsidRPr="008828F6">
        <w:t xml:space="preserve">There are a lot of contested issues </w:t>
      </w:r>
      <w:r w:rsidR="00A9777D">
        <w:t>about</w:t>
      </w:r>
      <w:r w:rsidRPr="008828F6">
        <w:t xml:space="preserve"> the number of infections</w:t>
      </w:r>
      <w:r w:rsidR="00F24613">
        <w:t xml:space="preserve"> </w:t>
      </w:r>
      <w:r w:rsidR="00451A82">
        <w:t>and</w:t>
      </w:r>
      <w:r w:rsidR="00653560">
        <w:t xml:space="preserve">, in some cases, </w:t>
      </w:r>
      <w:r w:rsidRPr="008828F6">
        <w:t xml:space="preserve">whether </w:t>
      </w:r>
      <w:r w:rsidR="00F24613">
        <w:t>Covid</w:t>
      </w:r>
      <w:r w:rsidRPr="008828F6">
        <w:t xml:space="preserve"> </w:t>
      </w:r>
      <w:r w:rsidRPr="008828F6" w:rsidR="00653560">
        <w:t xml:space="preserve">in fact </w:t>
      </w:r>
      <w:r w:rsidRPr="008828F6">
        <w:t>exists.</w:t>
      </w:r>
      <w:r w:rsidR="005F3931">
        <w:t xml:space="preserve"> </w:t>
      </w:r>
      <w:r w:rsidRPr="008828F6">
        <w:t>We also had the very divisive EU referendum.</w:t>
      </w:r>
      <w:r w:rsidR="005F3931">
        <w:t xml:space="preserve"> </w:t>
      </w:r>
      <w:r w:rsidRPr="008828F6">
        <w:t>Can you tell the Committee how you went about dealing with contested issues in those two areas?</w:t>
      </w:r>
    </w:p>
    <w:p w:rsidR="00A9777D" w:rsidP="002666EF">
      <w:pPr>
        <w:pStyle w:val="Answer"/>
      </w:pPr>
      <w:sdt>
        <w:sdtPr>
          <w:alias w:val="Witness"/>
          <w:id w:val="1591893326"/>
          <w:placeholder>
            <w:docPart w:val="DefaultPlaceholder_-1854013440"/>
          </w:placeholder>
          <w:richText/>
        </w:sdtPr>
        <w:sdtContent>
          <w:r w:rsidRPr="002666EF" w:rsidR="002666EF">
            <w:rPr>
              <w:b/>
              <w:i/>
            </w:rPr>
            <w:t>Katie O</w:t>
          </w:r>
          <w:r w:rsidR="00B90D6C">
            <w:rPr>
              <w:b/>
              <w:i/>
            </w:rPr>
            <w:t>’</w:t>
          </w:r>
          <w:r w:rsidRPr="002666EF" w:rsidR="002666EF">
            <w:rPr>
              <w:b/>
              <w:i/>
            </w:rPr>
            <w:t>Donovan:</w:t>
          </w:r>
        </w:sdtContent>
      </w:sdt>
      <w:r w:rsidR="002666EF">
        <w:t xml:space="preserve"> </w:t>
      </w:r>
      <w:r w:rsidRPr="008828F6" w:rsidR="008828F6">
        <w:t>That is really at the heart of building a successful search engine</w:t>
      </w:r>
      <w:r w:rsidR="00DE0FB3">
        <w:t>,</w:t>
      </w:r>
      <w:r w:rsidRPr="008828F6" w:rsidR="008828F6">
        <w:t xml:space="preserve"> because if people perceive or feel there is bias in our search engine they will not trust us and they will not use </w:t>
      </w:r>
      <w:r w:rsidR="00DE0FB3">
        <w:t>it</w:t>
      </w:r>
      <w:r w:rsidRPr="008828F6" w:rsidR="008828F6">
        <w:t>, so it is really important.</w:t>
      </w:r>
    </w:p>
    <w:p w:rsidR="00A9777D" w:rsidP="002666EF">
      <w:pPr>
        <w:pStyle w:val="Answer"/>
      </w:pPr>
      <w:r w:rsidRPr="008828F6">
        <w:t xml:space="preserve">For the pandemic, for example, we have the knowledge panels </w:t>
      </w:r>
      <w:r>
        <w:t>that</w:t>
      </w:r>
      <w:r w:rsidRPr="008828F6">
        <w:t xml:space="preserve"> come</w:t>
      </w:r>
      <w:r w:rsidR="002666EF">
        <w:t xml:space="preserve"> </w:t>
      </w:r>
      <w:r w:rsidRPr="008828F6">
        <w:t xml:space="preserve">from authoritative information because we give particular attention to </w:t>
      </w:r>
      <w:r>
        <w:t>mak</w:t>
      </w:r>
      <w:r w:rsidRPr="008828F6">
        <w:t xml:space="preserve">ing </w:t>
      </w:r>
      <w:r>
        <w:t xml:space="preserve">sure </w:t>
      </w:r>
      <w:r w:rsidRPr="008828F6">
        <w:t>we have authoritative results, particularly in areas that might impact health.</w:t>
      </w:r>
      <w:r w:rsidR="005F3931">
        <w:t xml:space="preserve"> </w:t>
      </w:r>
      <w:r w:rsidRPr="008828F6">
        <w:t>Obviously, that is one of those.</w:t>
      </w:r>
      <w:r w:rsidR="005F3931">
        <w:t xml:space="preserve"> </w:t>
      </w:r>
      <w:r w:rsidRPr="008828F6">
        <w:t>We have seen examples where</w:t>
      </w:r>
      <w:r>
        <w:t>,</w:t>
      </w:r>
      <w:r w:rsidRPr="008828F6">
        <w:t xml:space="preserve"> particularly in some of the scrutiny or some </w:t>
      </w:r>
      <w:r w:rsidR="00451A82">
        <w:t xml:space="preserve">of </w:t>
      </w:r>
      <w:r w:rsidRPr="008828F6">
        <w:t>the debate about the origin of the pandemic</w:t>
      </w:r>
      <w:r w:rsidR="00451A82">
        <w:t>,</w:t>
      </w:r>
      <w:r w:rsidRPr="008828F6">
        <w:t xml:space="preserve"> our systems have looked to be exploited</w:t>
      </w:r>
      <w:r w:rsidR="00DE0FB3">
        <w:t>. A</w:t>
      </w:r>
      <w:r w:rsidRPr="008828F6">
        <w:t xml:space="preserve">bout 15% of the searches we see every day are new on Google </w:t>
      </w:r>
      <w:r w:rsidR="00451A82">
        <w:t>S</w:t>
      </w:r>
      <w:r w:rsidRPr="008828F6">
        <w:t>earch.</w:t>
      </w:r>
      <w:r w:rsidR="005F3931">
        <w:t xml:space="preserve"> </w:t>
      </w:r>
      <w:r w:rsidRPr="008828F6">
        <w:t xml:space="preserve">While you can search for some things and there will be hundreds </w:t>
      </w:r>
      <w:r w:rsidR="00653560">
        <w:t>of</w:t>
      </w:r>
      <w:r w:rsidRPr="008828F6">
        <w:t xml:space="preserve"> thousands of answers, you can search for other topics</w:t>
      </w:r>
      <w:r>
        <w:t>,</w:t>
      </w:r>
      <w:r w:rsidRPr="008828F6">
        <w:t xml:space="preserve"> and either they are not yet a news story or no one has chosen to write about them online. We have seen these things called information vacuums, where people have sought to exploit that by creating content and using search terms to proliferate conspiracy theories.</w:t>
      </w:r>
    </w:p>
    <w:p w:rsidR="002666EF" w:rsidP="002666EF">
      <w:pPr>
        <w:pStyle w:val="Answer"/>
      </w:pPr>
      <w:r w:rsidRPr="008828F6">
        <w:t>We have made a number of product changes to guard against that. No</w:t>
      </w:r>
      <w:r w:rsidR="00DE0FB3">
        <w:t>w</w:t>
      </w:r>
      <w:r w:rsidR="00A9777D">
        <w:t>,</w:t>
      </w:r>
      <w:r w:rsidR="00DE0FB3">
        <w:t xml:space="preserve"> i</w:t>
      </w:r>
      <w:r w:rsidRPr="008828F6">
        <w:t>f you do a Google search</w:t>
      </w:r>
      <w:r w:rsidR="00A9777D">
        <w:t>,</w:t>
      </w:r>
      <w:r w:rsidRPr="008828F6">
        <w:t xml:space="preserve"> you will see three dots next to the search result</w:t>
      </w:r>
      <w:r w:rsidR="00A9777D">
        <w:t>.</w:t>
      </w:r>
      <w:r w:rsidRPr="008828F6">
        <w:t xml:space="preserve"> </w:t>
      </w:r>
      <w:r w:rsidR="00A9777D">
        <w:t>Y</w:t>
      </w:r>
      <w:r w:rsidRPr="008828F6">
        <w:t xml:space="preserve">ou can click on that and </w:t>
      </w:r>
      <w:r w:rsidR="00653560">
        <w:t>it</w:t>
      </w:r>
      <w:r w:rsidRPr="008828F6">
        <w:t xml:space="preserve"> will tell you why </w:t>
      </w:r>
      <w:r w:rsidR="00451A82">
        <w:t xml:space="preserve">you got </w:t>
      </w:r>
      <w:r w:rsidRPr="008828F6">
        <w:t>th</w:t>
      </w:r>
      <w:r w:rsidR="00DE0FB3">
        <w:t xml:space="preserve">is </w:t>
      </w:r>
      <w:r w:rsidRPr="008828F6">
        <w:t>result</w:t>
      </w:r>
      <w:r w:rsidR="00DE0FB3">
        <w:t>,</w:t>
      </w:r>
      <w:r w:rsidRPr="008828F6">
        <w:t xml:space="preserve"> and it will tell you who the publisher of that result might be</w:t>
      </w:r>
      <w:r w:rsidR="00A9777D">
        <w:t>. I</w:t>
      </w:r>
      <w:r w:rsidRPr="008828F6">
        <w:t xml:space="preserve">s it a </w:t>
      </w:r>
      <w:r>
        <w:t>G</w:t>
      </w:r>
      <w:r w:rsidRPr="008828F6">
        <w:t>overnment news agency or an established news agency</w:t>
      </w:r>
      <w:r w:rsidR="00A9777D">
        <w:t>,</w:t>
      </w:r>
      <w:r w:rsidRPr="008828F6">
        <w:t xml:space="preserve"> or is it something more informal</w:t>
      </w:r>
      <w:r w:rsidR="00A9777D">
        <w:t>?</w:t>
      </w:r>
      <w:r w:rsidRPr="008828F6">
        <w:t xml:space="preserve"> When there is a breaking news story</w:t>
      </w:r>
      <w:r w:rsidR="00A9777D">
        <w:t>,</w:t>
      </w:r>
      <w:r w:rsidRPr="008828F6">
        <w:t xml:space="preserve"> we say</w:t>
      </w:r>
      <w:r w:rsidR="00DE0FB3">
        <w:t xml:space="preserve">, </w:t>
      </w:r>
      <w:r w:rsidR="00B90D6C">
        <w:t>“</w:t>
      </w:r>
      <w:r w:rsidR="00DE0FB3">
        <w:t>L</w:t>
      </w:r>
      <w:r w:rsidRPr="008828F6">
        <w:t>ook</w:t>
      </w:r>
      <w:r w:rsidR="00DE0FB3">
        <w:t>,</w:t>
      </w:r>
      <w:r w:rsidRPr="008828F6">
        <w:t xml:space="preserve"> the results are changing quite quickly on this topic</w:t>
      </w:r>
      <w:r w:rsidR="00A9777D">
        <w:t>.</w:t>
      </w:r>
      <w:r w:rsidRPr="008828F6">
        <w:t xml:space="preserve"> </w:t>
      </w:r>
      <w:r w:rsidR="00A9777D">
        <w:t>Y</w:t>
      </w:r>
      <w:r w:rsidRPr="008828F6">
        <w:t>ou might want to come back</w:t>
      </w:r>
      <w:r w:rsidR="00A9777D">
        <w:t>,</w:t>
      </w:r>
      <w:r w:rsidR="00B90D6C">
        <w:t>”</w:t>
      </w:r>
      <w:r w:rsidRPr="008828F6">
        <w:t xml:space="preserve"> </w:t>
      </w:r>
      <w:r w:rsidR="00451A82">
        <w:t xml:space="preserve">or </w:t>
      </w:r>
      <w:r w:rsidRPr="008828F6">
        <w:t xml:space="preserve">on </w:t>
      </w:r>
      <w:r w:rsidR="00A9777D">
        <w:t xml:space="preserve">both </w:t>
      </w:r>
      <w:r w:rsidR="00DE0FB3">
        <w:t>S</w:t>
      </w:r>
      <w:r w:rsidRPr="008828F6">
        <w:t xml:space="preserve">earch and YouTube </w:t>
      </w:r>
      <w:r w:rsidR="00451A82">
        <w:t xml:space="preserve">we will </w:t>
      </w:r>
      <w:r w:rsidRPr="008828F6">
        <w:t xml:space="preserve">direct traffic searching for topical events </w:t>
      </w:r>
      <w:r w:rsidR="00A9777D">
        <w:t>that</w:t>
      </w:r>
      <w:r w:rsidRPr="008828F6">
        <w:t xml:space="preserve"> are just happening to authoritative news organisations, because quite often, particularly with topical events, there is a race to be the first person to write or blog or film or produce content</w:t>
      </w:r>
      <w:r w:rsidR="00A2116C">
        <w:t>,</w:t>
      </w:r>
      <w:r w:rsidRPr="008828F6">
        <w:t xml:space="preserve"> and not all </w:t>
      </w:r>
      <w:r w:rsidR="00A2116C">
        <w:t>o</w:t>
      </w:r>
      <w:r w:rsidRPr="008828F6">
        <w:t>f those actors are authoritative.</w:t>
      </w:r>
    </w:p>
    <w:p w:rsidR="002666EF" w:rsidP="002666EF">
      <w:pPr>
        <w:pStyle w:val="Question"/>
      </w:pPr>
      <w:sdt>
        <w:sdtPr>
          <w:alias w:val="Member"/>
          <w:tag w:val="&lt;Member mnisId='449' dodsId='25259'&gt;"/>
          <w:id w:val="1482430966"/>
          <w:placeholder>
            <w:docPart w:val="DefaultPlaceholder_-1854013440"/>
          </w:placeholder>
          <w:richText/>
        </w:sdtPr>
        <w:sdtContent>
          <w:r w:rsidRPr="002666EF">
            <w:rPr>
              <w:b/>
            </w:rPr>
            <w:t>Graham Stringer:</w:t>
          </w:r>
        </w:sdtContent>
      </w:sdt>
      <w:r>
        <w:t xml:space="preserve"> </w:t>
      </w:r>
      <w:r w:rsidRPr="008828F6" w:rsidR="008828F6">
        <w:t>Do you have anything to say about the EU</w:t>
      </w:r>
      <w:r w:rsidR="005F3931">
        <w:t xml:space="preserve"> </w:t>
      </w:r>
      <w:r w:rsidRPr="008828F6" w:rsidR="008828F6">
        <w:t>referendum</w:t>
      </w:r>
      <w:r w:rsidR="00451A82">
        <w:t>,</w:t>
      </w:r>
      <w:r w:rsidRPr="008828F6" w:rsidR="008828F6">
        <w:t xml:space="preserve"> </w:t>
      </w:r>
      <w:r w:rsidR="00A2116C">
        <w:t xml:space="preserve">where </w:t>
      </w:r>
      <w:r w:rsidRPr="008828F6" w:rsidR="008828F6">
        <w:t>many of the contested issues were more subjective than even in Covid?</w:t>
      </w:r>
    </w:p>
    <w:p w:rsidR="002505D5" w:rsidP="002666EF">
      <w:pPr>
        <w:pStyle w:val="Answer"/>
      </w:pPr>
      <w:sdt>
        <w:sdtPr>
          <w:alias w:val="Witness"/>
          <w:id w:val="1473185921"/>
          <w:placeholder>
            <w:docPart w:val="DefaultPlaceholder_-1854013440"/>
          </w:placeholder>
          <w:richText/>
        </w:sdtPr>
        <w:sdtContent>
          <w:r w:rsidRPr="002666EF" w:rsidR="002666EF">
            <w:rPr>
              <w:b/>
              <w:i/>
            </w:rPr>
            <w:t>Katie O</w:t>
          </w:r>
          <w:r w:rsidR="00B90D6C">
            <w:rPr>
              <w:b/>
              <w:i/>
            </w:rPr>
            <w:t>’</w:t>
          </w:r>
          <w:r w:rsidRPr="002666EF" w:rsidR="002666EF">
            <w:rPr>
              <w:b/>
              <w:i/>
            </w:rPr>
            <w:t>Donovan:</w:t>
          </w:r>
        </w:sdtContent>
      </w:sdt>
      <w:r w:rsidR="002666EF">
        <w:t xml:space="preserve"> </w:t>
      </w:r>
      <w:r w:rsidRPr="008828F6" w:rsidR="008828F6">
        <w:t xml:space="preserve">We have sought to ensure the search engine </w:t>
      </w:r>
      <w:r w:rsidR="00653560">
        <w:t>works</w:t>
      </w:r>
      <w:r w:rsidRPr="008828F6" w:rsidR="008828F6">
        <w:t xml:space="preserve"> as directed</w:t>
      </w:r>
      <w:r w:rsidR="00A2116C">
        <w:t>. P</w:t>
      </w:r>
      <w:r w:rsidRPr="008828F6" w:rsidR="008828F6">
        <w:t xml:space="preserve">eople will type in </w:t>
      </w:r>
      <w:r w:rsidR="00A2116C">
        <w:t xml:space="preserve">a </w:t>
      </w:r>
      <w:r w:rsidRPr="008828F6" w:rsidR="008828F6">
        <w:t>search quer</w:t>
      </w:r>
      <w:r w:rsidR="00A2116C">
        <w:t>y</w:t>
      </w:r>
      <w:r w:rsidRPr="008828F6" w:rsidR="008828F6">
        <w:t xml:space="preserve"> and the content </w:t>
      </w:r>
      <w:r w:rsidR="008753C6">
        <w:t>that</w:t>
      </w:r>
      <w:r w:rsidRPr="008828F6" w:rsidR="008828F6">
        <w:t xml:space="preserve"> is most relevant to that will be returned. Often with something like an election you will return news content because it is topical and you want something that is relevant today.</w:t>
      </w:r>
      <w:r w:rsidR="005F3931">
        <w:t xml:space="preserve"> </w:t>
      </w:r>
      <w:r w:rsidRPr="008828F6" w:rsidR="008828F6">
        <w:t>Often the search term that people use is really important.</w:t>
      </w:r>
      <w:r w:rsidR="005F3931">
        <w:t xml:space="preserve"> </w:t>
      </w:r>
      <w:r w:rsidRPr="008828F6" w:rsidR="008828F6">
        <w:t xml:space="preserve">If I type in </w:t>
      </w:r>
      <w:r w:rsidR="00B90D6C">
        <w:t>“</w:t>
      </w:r>
      <w:r w:rsidRPr="008828F6" w:rsidR="008828F6">
        <w:t>EU referendum</w:t>
      </w:r>
      <w:r w:rsidR="00B90D6C">
        <w:t>”</w:t>
      </w:r>
      <w:r w:rsidRPr="008828F6" w:rsidR="008828F6">
        <w:t xml:space="preserve">, that is very different </w:t>
      </w:r>
      <w:r w:rsidR="00A2116C">
        <w:t xml:space="preserve">from </w:t>
      </w:r>
      <w:r w:rsidRPr="008828F6" w:rsidR="008828F6">
        <w:t xml:space="preserve">typing in </w:t>
      </w:r>
      <w:r w:rsidR="00B90D6C">
        <w:t>“</w:t>
      </w:r>
      <w:r w:rsidR="00A2116C">
        <w:t>W</w:t>
      </w:r>
      <w:r w:rsidRPr="008828F6" w:rsidR="008828F6">
        <w:t>hy should I vote yes?</w:t>
      </w:r>
      <w:r w:rsidR="00B90D6C">
        <w:t>”</w:t>
      </w:r>
      <w:r w:rsidR="005F3931">
        <w:t xml:space="preserve"> </w:t>
      </w:r>
      <w:r w:rsidR="00A2116C">
        <w:t>o</w:t>
      </w:r>
      <w:r w:rsidRPr="008828F6" w:rsidR="008828F6">
        <w:t xml:space="preserve">r </w:t>
      </w:r>
      <w:r w:rsidR="00B90D6C">
        <w:t>“</w:t>
      </w:r>
      <w:r w:rsidR="00A2116C">
        <w:t>W</w:t>
      </w:r>
      <w:r w:rsidRPr="008828F6" w:rsidR="008828F6">
        <w:t>hy should I vote no?</w:t>
      </w:r>
      <w:r w:rsidR="00B90D6C">
        <w:t>”</w:t>
      </w:r>
      <w:r w:rsidR="008753C6">
        <w:t>,</w:t>
      </w:r>
      <w:r w:rsidR="005F3931">
        <w:t xml:space="preserve"> </w:t>
      </w:r>
      <w:r w:rsidR="00A2116C">
        <w:t>o</w:t>
      </w:r>
      <w:r w:rsidRPr="008828F6" w:rsidR="008828F6">
        <w:t>r an allegation of misuse of funds or whatever.</w:t>
      </w:r>
    </w:p>
    <w:p w:rsidR="008828F6" w:rsidRPr="008828F6" w:rsidP="00653560">
      <w:pPr>
        <w:pStyle w:val="Answer"/>
      </w:pPr>
      <w:r w:rsidRPr="008828F6">
        <w:t>We look carefully at the EU</w:t>
      </w:r>
      <w:r w:rsidR="002666EF">
        <w:t xml:space="preserve"> </w:t>
      </w:r>
      <w:r w:rsidRPr="008828F6">
        <w:t>referendum and we look carefully at elections more generally.</w:t>
      </w:r>
      <w:r w:rsidR="005F3931">
        <w:t xml:space="preserve"> </w:t>
      </w:r>
      <w:r w:rsidRPr="008828F6">
        <w:t xml:space="preserve">We have in place a procedure around elections to </w:t>
      </w:r>
      <w:r w:rsidR="00A04976">
        <w:t xml:space="preserve">make </w:t>
      </w:r>
      <w:r w:rsidRPr="008828F6">
        <w:t>sure</w:t>
      </w:r>
      <w:r w:rsidR="00653560">
        <w:t xml:space="preserve"> that, </w:t>
      </w:r>
      <w:r w:rsidRPr="008828F6">
        <w:t>again</w:t>
      </w:r>
      <w:r w:rsidR="00653560">
        <w:t xml:space="preserve">, </w:t>
      </w:r>
      <w:r w:rsidRPr="008828F6">
        <w:t>we are giving authoritative information.</w:t>
      </w:r>
      <w:r w:rsidR="005F3931">
        <w:t xml:space="preserve"> </w:t>
      </w:r>
      <w:r w:rsidRPr="008828F6">
        <w:t xml:space="preserve">In some countries we have seen </w:t>
      </w:r>
      <w:r w:rsidRPr="008828F6" w:rsidR="00653560">
        <w:t>misinformation campaigns</w:t>
      </w:r>
      <w:r w:rsidR="00653560">
        <w:t xml:space="preserve"> </w:t>
      </w:r>
      <w:r w:rsidR="00451A82">
        <w:t>on</w:t>
      </w:r>
      <w:r w:rsidRPr="008828F6">
        <w:t xml:space="preserve"> polling day, </w:t>
      </w:r>
      <w:r w:rsidR="00B90D6C">
        <w:t>“</w:t>
      </w:r>
      <w:r w:rsidR="00A2116C">
        <w:t xml:space="preserve">Your </w:t>
      </w:r>
      <w:r w:rsidRPr="008828F6">
        <w:t>polling station is shut,</w:t>
      </w:r>
      <w:r w:rsidR="00B90D6C">
        <w:t>”</w:t>
      </w:r>
      <w:r w:rsidRPr="008828F6">
        <w:t xml:space="preserve"> or giving the wrong address</w:t>
      </w:r>
      <w:r w:rsidR="00E023D9">
        <w:t>—</w:t>
      </w:r>
      <w:r w:rsidRPr="008828F6">
        <w:t>really sinister motives like that.</w:t>
      </w:r>
      <w:r w:rsidR="005F3931">
        <w:t xml:space="preserve"> </w:t>
      </w:r>
      <w:r w:rsidRPr="008828F6">
        <w:t>We work with local partners to ensure we can provide that information with confidence and great visibility</w:t>
      </w:r>
      <w:r w:rsidR="00A04976">
        <w:t>,</w:t>
      </w:r>
      <w:r w:rsidRPr="008828F6">
        <w:t xml:space="preserve"> and also have transparency in </w:t>
      </w:r>
      <w:r w:rsidR="00A2116C">
        <w:t xml:space="preserve">any </w:t>
      </w:r>
      <w:r w:rsidRPr="008828F6">
        <w:t xml:space="preserve">elections ads </w:t>
      </w:r>
      <w:r w:rsidR="00A04976">
        <w:t xml:space="preserve">that </w:t>
      </w:r>
      <w:r w:rsidRPr="008828F6">
        <w:t>we allow on our platform.</w:t>
      </w:r>
      <w:r w:rsidR="005F3931">
        <w:t xml:space="preserve"> </w:t>
      </w:r>
    </w:p>
    <w:p w:rsidR="002666EF" w:rsidP="002666EF">
      <w:pPr>
        <w:pStyle w:val="Question"/>
      </w:pPr>
      <w:sdt>
        <w:sdtPr>
          <w:alias w:val="Member"/>
          <w:tag w:val="&lt;Member mnisId='4805' dodsId=''&gt;"/>
          <w:id w:val="984515636"/>
          <w:placeholder>
            <w:docPart w:val="DefaultPlaceholder_-1854013440"/>
          </w:placeholder>
          <w:richText/>
        </w:sdtPr>
        <w:sdtContent>
          <w:r w:rsidRPr="002666EF">
            <w:rPr>
              <w:b/>
            </w:rPr>
            <w:t>Alicia Kearns:</w:t>
          </w:r>
        </w:sdtContent>
      </w:sdt>
      <w:r>
        <w:t xml:space="preserve"> </w:t>
      </w:r>
      <w:r w:rsidRPr="008828F6" w:rsidR="008828F6">
        <w:t>On data voids, at what point did you become aware of th</w:t>
      </w:r>
      <w:r w:rsidR="00451A82">
        <w:t>e</w:t>
      </w:r>
      <w:r w:rsidRPr="008828F6" w:rsidR="008828F6">
        <w:t xml:space="preserve"> vulnerability we saw</w:t>
      </w:r>
      <w:r>
        <w:t xml:space="preserve">? </w:t>
      </w:r>
      <w:r w:rsidRPr="008828F6" w:rsidR="008828F6">
        <w:t>I think you called them information vacuums.</w:t>
      </w:r>
    </w:p>
    <w:p w:rsidR="002666EF" w:rsidP="002666EF">
      <w:pPr>
        <w:pStyle w:val="Answer"/>
      </w:pPr>
      <w:sdt>
        <w:sdtPr>
          <w:alias w:val="Witness"/>
          <w:id w:val="255103009"/>
          <w:placeholder>
            <w:docPart w:val="DefaultPlaceholder_-1854013440"/>
          </w:placeholder>
          <w:richText/>
        </w:sdtPr>
        <w:sdtContent>
          <w:r w:rsidRPr="002666EF">
            <w:rPr>
              <w:b/>
              <w:i/>
            </w:rPr>
            <w:t>Katie O</w:t>
          </w:r>
          <w:r w:rsidR="00B90D6C">
            <w:rPr>
              <w:b/>
              <w:i/>
            </w:rPr>
            <w:t>’</w:t>
          </w:r>
          <w:r w:rsidRPr="002666EF">
            <w:rPr>
              <w:b/>
              <w:i/>
            </w:rPr>
            <w:t>Donovan:</w:t>
          </w:r>
        </w:sdtContent>
      </w:sdt>
      <w:r>
        <w:t xml:space="preserve"> </w:t>
      </w:r>
      <w:r w:rsidRPr="008828F6" w:rsidR="008828F6">
        <w:t>I do not know</w:t>
      </w:r>
      <w:r w:rsidR="00A2116C">
        <w:t>,</w:t>
      </w:r>
      <w:r w:rsidRPr="008828F6" w:rsidR="008828F6">
        <w:t xml:space="preserve"> I am afraid</w:t>
      </w:r>
      <w:r w:rsidR="00A2116C">
        <w:t>,</w:t>
      </w:r>
      <w:r w:rsidRPr="008828F6" w:rsidR="008828F6">
        <w:t xml:space="preserve"> so I will have to get back to you on that. </w:t>
      </w:r>
      <w:r w:rsidR="00653560">
        <w:t>B</w:t>
      </w:r>
      <w:r w:rsidRPr="008828F6" w:rsidR="008828F6">
        <w:t xml:space="preserve">oth on YouTube and on Search </w:t>
      </w:r>
      <w:r w:rsidR="00653560">
        <w:t xml:space="preserve">it is something </w:t>
      </w:r>
      <w:r w:rsidRPr="008828F6" w:rsidR="008828F6">
        <w:t>we have seen happening in different instances quite quickly, and often as much as one person is trying to do something, we are being alerted to it, and it is being reported in that instance.</w:t>
      </w:r>
      <w:r w:rsidR="005F3931">
        <w:t xml:space="preserve"> </w:t>
      </w:r>
      <w:r w:rsidRPr="008828F6" w:rsidR="008828F6">
        <w:t>I am not quite sure of the timeline</w:t>
      </w:r>
      <w:r w:rsidR="00A04976">
        <w:t>,</w:t>
      </w:r>
      <w:r w:rsidRPr="008828F6" w:rsidR="008828F6">
        <w:t xml:space="preserve"> but we have a permanent threat analysis group</w:t>
      </w:r>
      <w:r w:rsidR="00A04976">
        <w:t>,</w:t>
      </w:r>
      <w:r w:rsidRPr="008828F6" w:rsidR="008828F6">
        <w:t xml:space="preserve"> which is a cross</w:t>
      </w:r>
      <w:r w:rsidR="00B90D6C">
        <w:t>-</w:t>
      </w:r>
      <w:r w:rsidRPr="008828F6" w:rsidR="008828F6">
        <w:t>function</w:t>
      </w:r>
      <w:r w:rsidR="00A2116C">
        <w:t xml:space="preserve">al </w:t>
      </w:r>
      <w:r w:rsidRPr="008828F6" w:rsidR="008828F6">
        <w:t>group of security experts</w:t>
      </w:r>
      <w:r w:rsidR="00A2116C">
        <w:t>,</w:t>
      </w:r>
      <w:r w:rsidRPr="008828F6" w:rsidR="008828F6">
        <w:t xml:space="preserve"> ethicists</w:t>
      </w:r>
      <w:r w:rsidR="00A04976">
        <w:t xml:space="preserve"> and</w:t>
      </w:r>
      <w:r w:rsidRPr="008828F6" w:rsidR="008828F6">
        <w:t xml:space="preserve"> other specialists who are responsible for that work.</w:t>
      </w:r>
      <w:r w:rsidR="005F3931">
        <w:t xml:space="preserve"> </w:t>
      </w:r>
      <w:r w:rsidRPr="008828F6" w:rsidR="008828F6">
        <w:t>I can find out the timeline on that.</w:t>
      </w:r>
    </w:p>
    <w:p w:rsidR="002666EF" w:rsidP="002666EF">
      <w:pPr>
        <w:pStyle w:val="Question"/>
      </w:pPr>
      <w:sdt>
        <w:sdtPr>
          <w:alias w:val="Member"/>
          <w:tag w:val="&lt;Member mnisId='4805' dodsId=''&gt;"/>
          <w:id w:val="-979766614"/>
          <w:placeholder>
            <w:docPart w:val="DefaultPlaceholder_-1854013440"/>
          </w:placeholder>
          <w:richText/>
        </w:sdtPr>
        <w:sdtContent>
          <w:r w:rsidRPr="002666EF">
            <w:rPr>
              <w:b/>
            </w:rPr>
            <w:t>Alicia Kearns:</w:t>
          </w:r>
        </w:sdtContent>
      </w:sdt>
      <w:r w:rsidRPr="008828F6" w:rsidR="008828F6">
        <w:t xml:space="preserve"> You said it is handled by the threat group</w:t>
      </w:r>
      <w:r w:rsidR="00A2116C">
        <w:t>,</w:t>
      </w:r>
      <w:r w:rsidRPr="008828F6" w:rsidR="008828F6">
        <w:t xml:space="preserve"> so does that mean you recognise it as primarily being undertaken by hostile state actors and by terrorist actors</w:t>
      </w:r>
      <w:r w:rsidR="00A2116C">
        <w:t>?</w:t>
      </w:r>
    </w:p>
    <w:p w:rsidR="002666EF" w:rsidP="002666EF">
      <w:pPr>
        <w:pStyle w:val="Answer"/>
      </w:pPr>
      <w:sdt>
        <w:sdtPr>
          <w:alias w:val="Witness"/>
          <w:id w:val="1218010771"/>
          <w:placeholder>
            <w:docPart w:val="DefaultPlaceholder_-1854013440"/>
          </w:placeholder>
          <w:richText/>
        </w:sdtPr>
        <w:sdtContent>
          <w:r w:rsidRPr="002666EF">
            <w:rPr>
              <w:b/>
              <w:i/>
            </w:rPr>
            <w:t>Katie O</w:t>
          </w:r>
          <w:r w:rsidR="00B90D6C">
            <w:rPr>
              <w:b/>
              <w:i/>
            </w:rPr>
            <w:t>’</w:t>
          </w:r>
          <w:r w:rsidRPr="002666EF">
            <w:rPr>
              <w:b/>
              <w:i/>
            </w:rPr>
            <w:t>Donovan:</w:t>
          </w:r>
        </w:sdtContent>
      </w:sdt>
      <w:r>
        <w:t xml:space="preserve"> </w:t>
      </w:r>
      <w:r w:rsidRPr="008828F6" w:rsidR="008828F6">
        <w:t xml:space="preserve">In </w:t>
      </w:r>
      <w:r w:rsidR="00A2116C">
        <w:t>tha</w:t>
      </w:r>
      <w:r w:rsidRPr="008828F6" w:rsidR="008828F6">
        <w:t>t specific case I do not know. Speaking more generally</w:t>
      </w:r>
      <w:r>
        <w:t>,</w:t>
      </w:r>
      <w:r w:rsidRPr="008828F6" w:rsidR="008828F6">
        <w:t xml:space="preserve"> you see, for example, YouTube </w:t>
      </w:r>
      <w:r w:rsidR="00A2116C">
        <w:t xml:space="preserve">content </w:t>
      </w:r>
      <w:r w:rsidRPr="008828F6" w:rsidR="008828F6">
        <w:t>on a breaking news event</w:t>
      </w:r>
      <w:r w:rsidR="00451A82">
        <w:t xml:space="preserve"> </w:t>
      </w:r>
      <w:r w:rsidR="00E8043F">
        <w:t>that</w:t>
      </w:r>
      <w:r w:rsidRPr="008828F6" w:rsidR="008828F6">
        <w:t xml:space="preserve"> is not sinister</w:t>
      </w:r>
      <w:r w:rsidR="00451A82">
        <w:t>; i</w:t>
      </w:r>
      <w:r w:rsidRPr="008828F6" w:rsidR="008828F6">
        <w:t xml:space="preserve">t is just </w:t>
      </w:r>
      <w:r w:rsidR="00E8043F">
        <w:t xml:space="preserve">that </w:t>
      </w:r>
      <w:r w:rsidRPr="008828F6" w:rsidR="008828F6">
        <w:t>someone has</w:t>
      </w:r>
      <w:r w:rsidR="005F3931">
        <w:t xml:space="preserve"> </w:t>
      </w:r>
      <w:r w:rsidRPr="008828F6" w:rsidR="008828F6">
        <w:t>got it wrong and they are ei</w:t>
      </w:r>
      <w:r>
        <w:t xml:space="preserve">ther </w:t>
      </w:r>
      <w:r w:rsidRPr="008828F6" w:rsidR="008828F6">
        <w:t>reporting in a ridiculous way or they are free and loose with the facts. If you want to come to YouTube and you want to find out what is happening</w:t>
      </w:r>
      <w:r w:rsidR="00A2116C">
        <w:t>,</w:t>
      </w:r>
      <w:r w:rsidRPr="008828F6" w:rsidR="008828F6">
        <w:t xml:space="preserve"> that is not a good user experience</w:t>
      </w:r>
      <w:r w:rsidR="00A2116C">
        <w:t>. T</w:t>
      </w:r>
      <w:r w:rsidRPr="008828F6" w:rsidR="008828F6">
        <w:t xml:space="preserve">hat is where we </w:t>
      </w:r>
      <w:r w:rsidR="00A2116C">
        <w:t xml:space="preserve">will </w:t>
      </w:r>
      <w:r w:rsidRPr="008828F6" w:rsidR="008828F6">
        <w:t>default to trusted news organisations</w:t>
      </w:r>
      <w:r w:rsidR="00AA3D31">
        <w:t>. T</w:t>
      </w:r>
      <w:r w:rsidRPr="008828F6" w:rsidR="008828F6">
        <w:t>he motivation of the actor is neutral for us.</w:t>
      </w:r>
      <w:r w:rsidR="005F3931">
        <w:t xml:space="preserve"> </w:t>
      </w:r>
      <w:r w:rsidRPr="008828F6" w:rsidR="008828F6">
        <w:t>What we want to do is give people the most relevant information</w:t>
      </w:r>
      <w:r w:rsidR="00A2116C">
        <w:t>,</w:t>
      </w:r>
      <w:r w:rsidRPr="008828F6" w:rsidR="008828F6">
        <w:t xml:space="preserve"> and that</w:t>
      </w:r>
      <w:r w:rsidR="005F3931">
        <w:t xml:space="preserve"> </w:t>
      </w:r>
      <w:r w:rsidRPr="008828F6" w:rsidR="008828F6">
        <w:t xml:space="preserve">remains true for </w:t>
      </w:r>
      <w:r w:rsidR="00A2116C">
        <w:t>S</w:t>
      </w:r>
      <w:r w:rsidRPr="008828F6" w:rsidR="008828F6">
        <w:t>earch</w:t>
      </w:r>
      <w:r w:rsidR="00653560">
        <w:t>,</w:t>
      </w:r>
      <w:r w:rsidRPr="008828F6" w:rsidR="008828F6">
        <w:t xml:space="preserve"> too.</w:t>
      </w:r>
      <w:r w:rsidR="005F3931">
        <w:t xml:space="preserve"> </w:t>
      </w:r>
    </w:p>
    <w:p w:rsidR="002666EF" w:rsidP="002666EF">
      <w:pPr>
        <w:pStyle w:val="Question"/>
      </w:pPr>
      <w:sdt>
        <w:sdtPr>
          <w:alias w:val="Member"/>
          <w:tag w:val="&lt;Member mnisId='4805' dodsId=''&gt;"/>
          <w:id w:val="530464202"/>
          <w:placeholder>
            <w:docPart w:val="DefaultPlaceholder_-1854013440"/>
          </w:placeholder>
          <w:richText/>
        </w:sdtPr>
        <w:sdtContent>
          <w:r w:rsidRPr="002666EF">
            <w:rPr>
              <w:b/>
            </w:rPr>
            <w:t>Alicia Kearns:</w:t>
          </w:r>
        </w:sdtContent>
      </w:sdt>
      <w:r>
        <w:t xml:space="preserve"> </w:t>
      </w:r>
      <w:r w:rsidRPr="008828F6" w:rsidR="008828F6">
        <w:t xml:space="preserve">It is interesting what you say about the motivation of the actor </w:t>
      </w:r>
      <w:r w:rsidR="00AA3D31">
        <w:t>being</w:t>
      </w:r>
      <w:r w:rsidRPr="008828F6" w:rsidR="008828F6">
        <w:t xml:space="preserve"> neutral but, obviously</w:t>
      </w:r>
      <w:r w:rsidR="00653560">
        <w:t>,</w:t>
      </w:r>
      <w:r w:rsidRPr="008828F6" w:rsidR="008828F6">
        <w:t xml:space="preserve"> from our perspective tha</w:t>
      </w:r>
      <w:r>
        <w:t xml:space="preserve">t </w:t>
      </w:r>
      <w:r w:rsidRPr="008828F6" w:rsidR="008828F6">
        <w:t xml:space="preserve">is the opposite </w:t>
      </w:r>
      <w:r w:rsidR="00A2116C">
        <w:t xml:space="preserve">of what </w:t>
      </w:r>
      <w:r w:rsidRPr="008828F6" w:rsidR="008828F6">
        <w:t xml:space="preserve">we are </w:t>
      </w:r>
      <w:r w:rsidR="00A2116C">
        <w:t xml:space="preserve">concerned </w:t>
      </w:r>
      <w:r w:rsidRPr="008828F6" w:rsidR="008828F6">
        <w:t>about as legislat</w:t>
      </w:r>
      <w:r>
        <w:t>ors</w:t>
      </w:r>
      <w:r w:rsidR="00A2116C">
        <w:t xml:space="preserve">. It </w:t>
      </w:r>
      <w:r w:rsidRPr="008828F6" w:rsidR="008828F6">
        <w:t>would be interesting to hear</w:t>
      </w:r>
      <w:r w:rsidR="00AA3D31">
        <w:t xml:space="preserve"> more,</w:t>
      </w:r>
      <w:r w:rsidRPr="008828F6" w:rsidR="008828F6">
        <w:t xml:space="preserve"> and I do not know if your threat group could come and give evidence before the Committee</w:t>
      </w:r>
      <w:r w:rsidR="00AA3D31">
        <w:t>. When</w:t>
      </w:r>
      <w:r w:rsidRPr="008828F6" w:rsidR="008828F6">
        <w:t xml:space="preserve"> </w:t>
      </w:r>
      <w:r w:rsidR="00AA3D31">
        <w:t>it</w:t>
      </w:r>
      <w:r w:rsidRPr="008828F6" w:rsidR="008828F6">
        <w:t xml:space="preserve"> look</w:t>
      </w:r>
      <w:r w:rsidR="00AA3D31">
        <w:t>s</w:t>
      </w:r>
      <w:r w:rsidRPr="008828F6" w:rsidR="008828F6">
        <w:t xml:space="preserve"> at the threat</w:t>
      </w:r>
      <w:r w:rsidR="00653560">
        <w:t>,</w:t>
      </w:r>
      <w:r w:rsidRPr="008828F6" w:rsidR="008828F6">
        <w:t xml:space="preserve"> </w:t>
      </w:r>
      <w:r w:rsidR="00AA3D31">
        <w:t>it</w:t>
      </w:r>
      <w:r w:rsidRPr="008828F6" w:rsidR="008828F6">
        <w:t xml:space="preserve"> will not be looking at just the operational aspect.</w:t>
      </w:r>
      <w:r w:rsidR="005F3931">
        <w:t xml:space="preserve"> </w:t>
      </w:r>
      <w:r w:rsidR="00AA3D31">
        <w:t>It</w:t>
      </w:r>
      <w:r w:rsidRPr="008828F6" w:rsidR="008828F6">
        <w:t xml:space="preserve"> will </w:t>
      </w:r>
      <w:r w:rsidR="00AA3D31">
        <w:t xml:space="preserve">also </w:t>
      </w:r>
      <w:r w:rsidRPr="008828F6" w:rsidR="008828F6">
        <w:t>be looking at where it emanates</w:t>
      </w:r>
      <w:r w:rsidR="00AA3D31">
        <w:t xml:space="preserve"> from</w:t>
      </w:r>
      <w:r w:rsidRPr="008828F6" w:rsidR="008828F6">
        <w:t>.</w:t>
      </w:r>
      <w:r w:rsidR="005F3931">
        <w:t xml:space="preserve"> </w:t>
      </w:r>
      <w:r w:rsidR="00A2116C">
        <w:t xml:space="preserve">If you are unable to talk to us </w:t>
      </w:r>
      <w:r w:rsidRPr="008828F6" w:rsidR="008828F6">
        <w:t xml:space="preserve">about whether it is hostile </w:t>
      </w:r>
      <w:r w:rsidR="00E37F35">
        <w:t>states</w:t>
      </w:r>
      <w:r w:rsidRPr="008828F6" w:rsidR="008828F6">
        <w:t xml:space="preserve"> or terrorists groups</w:t>
      </w:r>
      <w:r w:rsidR="00A2116C">
        <w:t>,</w:t>
      </w:r>
      <w:r w:rsidRPr="008828F6" w:rsidR="008828F6">
        <w:t xml:space="preserve"> do you think </w:t>
      </w:r>
      <w:r w:rsidR="00AA3D31">
        <w:t xml:space="preserve">it </w:t>
      </w:r>
      <w:r w:rsidRPr="008828F6" w:rsidR="008828F6">
        <w:t>w</w:t>
      </w:r>
      <w:r w:rsidR="00AA3D31">
        <w:t>ould</w:t>
      </w:r>
      <w:r w:rsidRPr="008828F6" w:rsidR="008828F6">
        <w:t xml:space="preserve"> be able to come before us and talk to us about that?</w:t>
      </w:r>
    </w:p>
    <w:p w:rsidR="00E8043F" w:rsidP="002666EF">
      <w:pPr>
        <w:pStyle w:val="Answer"/>
      </w:pPr>
      <w:sdt>
        <w:sdtPr>
          <w:alias w:val="Witness"/>
          <w:id w:val="-489716562"/>
          <w:placeholder>
            <w:docPart w:val="DefaultPlaceholder_-1854013440"/>
          </w:placeholder>
          <w:richText/>
        </w:sdtPr>
        <w:sdtContent>
          <w:r w:rsidRPr="002666EF" w:rsidR="002666EF">
            <w:rPr>
              <w:b/>
              <w:i/>
            </w:rPr>
            <w:t>Katie O</w:t>
          </w:r>
          <w:r w:rsidR="00B90D6C">
            <w:rPr>
              <w:b/>
              <w:i/>
            </w:rPr>
            <w:t>’</w:t>
          </w:r>
          <w:r w:rsidRPr="002666EF" w:rsidR="002666EF">
            <w:rPr>
              <w:b/>
              <w:i/>
            </w:rPr>
            <w:t>Donovan:</w:t>
          </w:r>
        </w:sdtContent>
      </w:sdt>
      <w:r w:rsidR="002666EF">
        <w:t xml:space="preserve"> </w:t>
      </w:r>
      <w:r>
        <w:t xml:space="preserve">Yes, and </w:t>
      </w:r>
      <w:r w:rsidR="00AA3D31">
        <w:t>w</w:t>
      </w:r>
      <w:r w:rsidRPr="008828F6" w:rsidR="008828F6">
        <w:t xml:space="preserve">hat I was trying to explain is </w:t>
      </w:r>
      <w:r w:rsidR="00AA3D31">
        <w:t xml:space="preserve">that </w:t>
      </w:r>
      <w:r w:rsidRPr="008828F6" w:rsidR="008828F6">
        <w:t>on YouTube you have a product solution and the product solution does not need to understand the motivation of the actor.</w:t>
      </w:r>
      <w:r w:rsidR="00AA3D31">
        <w:t xml:space="preserve"> T</w:t>
      </w:r>
      <w:r w:rsidRPr="008828F6" w:rsidR="008828F6">
        <w:t>he threat analysis group</w:t>
      </w:r>
      <w:r w:rsidR="00AA3D31">
        <w:t>’s objective</w:t>
      </w:r>
      <w:r w:rsidR="007D7C2F">
        <w:t>—</w:t>
      </w:r>
      <w:r w:rsidRPr="008828F6" w:rsidR="008828F6">
        <w:t>and it publishes a quarterly report</w:t>
      </w:r>
      <w:r>
        <w:t>,</w:t>
      </w:r>
      <w:r w:rsidRPr="008828F6" w:rsidR="008828F6">
        <w:t xml:space="preserve"> </w:t>
      </w:r>
      <w:r w:rsidR="00DD2124">
        <w:t>which</w:t>
      </w:r>
      <w:r w:rsidRPr="008828F6" w:rsidR="008828F6">
        <w:t xml:space="preserve"> is available online</w:t>
      </w:r>
      <w:r w:rsidR="007D7C2F">
        <w:t>—</w:t>
      </w:r>
      <w:r w:rsidRPr="008828F6" w:rsidR="008828F6">
        <w:t>is to keep our products and users safe</w:t>
      </w:r>
      <w:r w:rsidR="007D7C2F">
        <w:t>,</w:t>
      </w:r>
      <w:r w:rsidRPr="008828F6" w:rsidR="008828F6">
        <w:t xml:space="preserve"> and </w:t>
      </w:r>
      <w:r w:rsidR="00E37F35">
        <w:t xml:space="preserve">to </w:t>
      </w:r>
      <w:r w:rsidRPr="008828F6" w:rsidR="008828F6">
        <w:t>share that information with the wider ecosystem</w:t>
      </w:r>
      <w:r w:rsidR="00AA3D31">
        <w:t>. It</w:t>
      </w:r>
      <w:r w:rsidRPr="008828F6" w:rsidR="008828F6">
        <w:t xml:space="preserve"> will look at who is perpetrating th</w:t>
      </w:r>
      <w:r w:rsidR="007D7C2F">
        <w:t>o</w:t>
      </w:r>
      <w:r w:rsidRPr="008828F6" w:rsidR="008828F6">
        <w:t>se acts</w:t>
      </w:r>
      <w:r w:rsidR="00AA3D31">
        <w:t xml:space="preserve"> and</w:t>
      </w:r>
      <w:r w:rsidRPr="008828F6" w:rsidR="008828F6">
        <w:t xml:space="preserve"> report on that</w:t>
      </w:r>
      <w:r>
        <w:t>,</w:t>
      </w:r>
      <w:r w:rsidRPr="008828F6" w:rsidR="008828F6">
        <w:t xml:space="preserve"> because attribution within the security community is so important.</w:t>
      </w:r>
      <w:r w:rsidR="005F3931">
        <w:t xml:space="preserve"> </w:t>
      </w:r>
      <w:r w:rsidRPr="008828F6" w:rsidR="008828F6">
        <w:t>We have sent about 50,000 reports in the last year</w:t>
      </w:r>
      <w:r w:rsidR="00DD2124">
        <w:t>,</w:t>
      </w:r>
      <w:r w:rsidRPr="008828F6" w:rsidR="008828F6">
        <w:t xml:space="preserve"> and that is up about a third on </w:t>
      </w:r>
      <w:r w:rsidR="00E37F35">
        <w:t>the previous</w:t>
      </w:r>
      <w:r w:rsidRPr="008828F6" w:rsidR="008828F6">
        <w:t xml:space="preserve"> year.</w:t>
      </w:r>
      <w:r w:rsidR="005F3931">
        <w:t xml:space="preserve"> </w:t>
      </w:r>
      <w:r w:rsidRPr="008828F6" w:rsidR="008828F6">
        <w:t>Partly that is because we s</w:t>
      </w:r>
      <w:r w:rsidR="00AA3D31">
        <w:t>aw</w:t>
      </w:r>
      <w:r w:rsidRPr="008828F6" w:rsidR="008828F6">
        <w:t xml:space="preserve"> a big</w:t>
      </w:r>
      <w:r w:rsidR="003A5570">
        <w:t>,</w:t>
      </w:r>
      <w:r w:rsidRPr="008828F6" w:rsidR="008828F6">
        <w:t xml:space="preserve"> concerted effort by a Russian actor</w:t>
      </w:r>
      <w:r w:rsidR="00DD2124">
        <w:t>,</w:t>
      </w:r>
      <w:r w:rsidRPr="008828F6" w:rsidR="008828F6">
        <w:t xml:space="preserve"> and we ha</w:t>
      </w:r>
      <w:r w:rsidR="002666EF">
        <w:t>v</w:t>
      </w:r>
      <w:r w:rsidRPr="008828F6" w:rsidR="008828F6">
        <w:t>e reported on that, attri</w:t>
      </w:r>
      <w:r w:rsidR="002666EF">
        <w:t>b</w:t>
      </w:r>
      <w:r w:rsidRPr="008828F6" w:rsidR="008828F6">
        <w:t>uted on tha</w:t>
      </w:r>
      <w:r w:rsidR="002666EF">
        <w:t xml:space="preserve">t </w:t>
      </w:r>
      <w:r w:rsidRPr="008828F6" w:rsidR="008828F6">
        <w:t>and made that very explicitly clear.</w:t>
      </w:r>
      <w:r w:rsidR="005F3931">
        <w:t xml:space="preserve"> </w:t>
      </w:r>
      <w:r w:rsidRPr="008828F6" w:rsidR="008828F6">
        <w:t xml:space="preserve">We have also given examples </w:t>
      </w:r>
      <w:r w:rsidR="00DD2124">
        <w:t>of</w:t>
      </w:r>
      <w:r w:rsidRPr="008828F6" w:rsidR="008828F6">
        <w:t xml:space="preserve"> other foreign actors that we have attributed that information to.</w:t>
      </w:r>
    </w:p>
    <w:p w:rsidR="002666EF" w:rsidP="00E8043F">
      <w:pPr>
        <w:pStyle w:val="Question"/>
      </w:pPr>
      <w:sdt>
        <w:sdtPr>
          <w:alias w:val="Member"/>
          <w:tag w:val="&lt;Member mnisId='4805' dodsId=''&gt;"/>
          <w:id w:val="856082728"/>
          <w:placeholder>
            <w:docPart w:val="DefaultPlaceholder_-1854013440"/>
          </w:placeholder>
          <w:richText/>
        </w:sdtPr>
        <w:sdtContent>
          <w:r w:rsidRPr="00E8043F" w:rsidR="00E8043F">
            <w:rPr>
              <w:b/>
            </w:rPr>
            <w:t>Alicia Kearns:</w:t>
          </w:r>
        </w:sdtContent>
      </w:sdt>
      <w:r w:rsidR="00E8043F">
        <w:t xml:space="preserve"> </w:t>
      </w:r>
      <w:r w:rsidRPr="008828F6" w:rsidR="008828F6">
        <w:t xml:space="preserve">I recognise you are trying to put </w:t>
      </w:r>
      <w:r w:rsidR="00DD2124">
        <w:t xml:space="preserve">the line of being </w:t>
      </w:r>
      <w:r w:rsidR="00E37F35">
        <w:t xml:space="preserve">reasonably </w:t>
      </w:r>
      <w:r w:rsidRPr="008828F6" w:rsidR="008828F6">
        <w:t xml:space="preserve">politically neutral </w:t>
      </w:r>
      <w:r w:rsidR="00DD2124">
        <w:t xml:space="preserve">as an </w:t>
      </w:r>
      <w:r w:rsidRPr="008828F6" w:rsidR="008828F6">
        <w:t>organisation</w:t>
      </w:r>
      <w:r w:rsidR="00DD2124">
        <w:t>. Y</w:t>
      </w:r>
      <w:r w:rsidRPr="008828F6" w:rsidR="008828F6">
        <w:t xml:space="preserve">ou mentioned </w:t>
      </w:r>
      <w:r w:rsidR="00AA3D31">
        <w:t xml:space="preserve">that </w:t>
      </w:r>
      <w:r w:rsidRPr="008828F6" w:rsidR="008828F6">
        <w:t xml:space="preserve">you do not look at the intent of the actors carrying out the activity and you look purely at </w:t>
      </w:r>
      <w:r w:rsidR="008445D3">
        <w:t xml:space="preserve">the </w:t>
      </w:r>
      <w:r w:rsidRPr="008828F6" w:rsidR="008828F6">
        <w:t xml:space="preserve">impact </w:t>
      </w:r>
      <w:r w:rsidR="008445D3">
        <w:t xml:space="preserve">it is having </w:t>
      </w:r>
      <w:r w:rsidRPr="008828F6" w:rsidR="008828F6">
        <w:t xml:space="preserve">on the product, but surely only by understanding their intent will you </w:t>
      </w:r>
      <w:r w:rsidR="008445D3">
        <w:t xml:space="preserve">be </w:t>
      </w:r>
      <w:r w:rsidRPr="008828F6" w:rsidR="008828F6">
        <w:t>able to recognise further ways in which they might try to exploit YouTube</w:t>
      </w:r>
      <w:r w:rsidR="00E37F35">
        <w:t>.</w:t>
      </w:r>
    </w:p>
    <w:p w:rsidR="002666EF" w:rsidP="002666EF">
      <w:pPr>
        <w:pStyle w:val="Answer"/>
      </w:pPr>
      <w:sdt>
        <w:sdtPr>
          <w:alias w:val="Witness"/>
          <w:id w:val="1375889610"/>
          <w:placeholder>
            <w:docPart w:val="DefaultPlaceholder_-1854013440"/>
          </w:placeholder>
          <w:richText/>
        </w:sdtPr>
        <w:sdtContent>
          <w:r w:rsidRPr="002666EF">
            <w:rPr>
              <w:b/>
              <w:i/>
            </w:rPr>
            <w:t>Katie O</w:t>
          </w:r>
          <w:r w:rsidR="00B90D6C">
            <w:rPr>
              <w:b/>
              <w:i/>
            </w:rPr>
            <w:t>’</w:t>
          </w:r>
          <w:r w:rsidRPr="002666EF">
            <w:rPr>
              <w:b/>
              <w:i/>
            </w:rPr>
            <w:t>Donovan:</w:t>
          </w:r>
        </w:sdtContent>
      </w:sdt>
      <w:r>
        <w:t xml:space="preserve"> </w:t>
      </w:r>
      <w:r w:rsidRPr="008828F6" w:rsidR="008828F6">
        <w:t>Let me clarify that</w:t>
      </w:r>
      <w:r w:rsidR="00DD2124">
        <w:t xml:space="preserve">. The </w:t>
      </w:r>
      <w:r w:rsidRPr="008828F6" w:rsidR="008828F6">
        <w:t xml:space="preserve">threat analysis group will absolutely look at the intent of the actor, the origin </w:t>
      </w:r>
      <w:r w:rsidR="00DD2124">
        <w:t>of</w:t>
      </w:r>
      <w:r w:rsidRPr="008828F6" w:rsidR="008828F6">
        <w:t xml:space="preserve"> the actor and why they are doing </w:t>
      </w:r>
      <w:r w:rsidR="00E37F35">
        <w:t>it</w:t>
      </w:r>
      <w:r w:rsidR="00DD2124">
        <w:t>,</w:t>
      </w:r>
      <w:r w:rsidRPr="008828F6" w:rsidR="008828F6">
        <w:t xml:space="preserve"> and that provides the sophistication for us to make the right judgment and take the right act.</w:t>
      </w:r>
      <w:r w:rsidR="005F3931">
        <w:t xml:space="preserve"> </w:t>
      </w:r>
      <w:r w:rsidRPr="008828F6" w:rsidR="008828F6">
        <w:t>When we have a product like YouTube, if you are a</w:t>
      </w:r>
      <w:r w:rsidR="00AA3D31">
        <w:t>t a</w:t>
      </w:r>
      <w:r w:rsidRPr="008828F6" w:rsidR="008828F6">
        <w:t xml:space="preserve"> football match</w:t>
      </w:r>
      <w:r w:rsidR="007D7C2F">
        <w:t>,</w:t>
      </w:r>
      <w:r w:rsidRPr="008828F6" w:rsidR="008828F6">
        <w:t xml:space="preserve"> I am filming you and we are having good fun, it does not really matter if what we are saying is accurate or reliable</w:t>
      </w:r>
      <w:r w:rsidR="00DD2124">
        <w:t>,</w:t>
      </w:r>
      <w:r w:rsidRPr="008828F6" w:rsidR="008828F6">
        <w:t xml:space="preserve"> but if we are at a breaking news event</w:t>
      </w:r>
      <w:r w:rsidR="00AA3D31">
        <w:t xml:space="preserve">, </w:t>
      </w:r>
      <w:r w:rsidRPr="008828F6" w:rsidR="008828F6">
        <w:t xml:space="preserve">our users are coming to </w:t>
      </w:r>
      <w:r w:rsidR="00DD2124">
        <w:t xml:space="preserve">us for </w:t>
      </w:r>
      <w:r w:rsidRPr="008828F6" w:rsidR="008828F6">
        <w:t>authoritative information.</w:t>
      </w:r>
      <w:r w:rsidR="005F3931">
        <w:t xml:space="preserve"> </w:t>
      </w:r>
      <w:r w:rsidR="004F603B">
        <w:t xml:space="preserve">We </w:t>
      </w:r>
      <w:r w:rsidRPr="008828F6" w:rsidR="008828F6">
        <w:t>might not</w:t>
      </w:r>
      <w:r>
        <w:t xml:space="preserve"> </w:t>
      </w:r>
      <w:r w:rsidRPr="008828F6" w:rsidR="008828F6">
        <w:t xml:space="preserve">be being sinister in uploading </w:t>
      </w:r>
      <w:r w:rsidR="004F603B">
        <w:t xml:space="preserve">our </w:t>
      </w:r>
      <w:r w:rsidRPr="008828F6" w:rsidR="008828F6">
        <w:t>original footage</w:t>
      </w:r>
      <w:r w:rsidR="00DD2124">
        <w:t>,</w:t>
      </w:r>
      <w:r w:rsidRPr="008828F6" w:rsidR="008828F6">
        <w:t xml:space="preserve"> but it is important </w:t>
      </w:r>
      <w:r w:rsidR="00DD2124">
        <w:t xml:space="preserve">that </w:t>
      </w:r>
      <w:r w:rsidRPr="008828F6" w:rsidR="008828F6">
        <w:t>our product responds appro</w:t>
      </w:r>
      <w:r w:rsidR="004F603B">
        <w:t>pr</w:t>
      </w:r>
      <w:r w:rsidRPr="008828F6" w:rsidR="008828F6">
        <w:t>iately.</w:t>
      </w:r>
      <w:r w:rsidR="005F3931">
        <w:t xml:space="preserve"> </w:t>
      </w:r>
      <w:r w:rsidRPr="008828F6" w:rsidR="008828F6">
        <w:t>To be very clear</w:t>
      </w:r>
      <w:r w:rsidR="00DD2124">
        <w:t>,</w:t>
      </w:r>
      <w:r w:rsidRPr="008828F6" w:rsidR="008828F6">
        <w:t xml:space="preserve"> the threat analysis group will analys</w:t>
      </w:r>
      <w:r w:rsidR="004F603B">
        <w:t>e</w:t>
      </w:r>
      <w:r w:rsidRPr="008828F6" w:rsidR="008828F6">
        <w:t xml:space="preserve"> the threat and look at the intent</w:t>
      </w:r>
      <w:r w:rsidR="008445D3">
        <w:t>,</w:t>
      </w:r>
      <w:r w:rsidRPr="008828F6" w:rsidR="008828F6">
        <w:t xml:space="preserve"> and</w:t>
      </w:r>
      <w:r w:rsidR="00DD2124">
        <w:t xml:space="preserve"> we will</w:t>
      </w:r>
      <w:r w:rsidRPr="008828F6" w:rsidR="008828F6">
        <w:t xml:space="preserve"> act on that intelligence and share it within the tech sector and the broader law enforcement community.</w:t>
      </w:r>
    </w:p>
    <w:p w:rsidR="004F0CAF" w:rsidP="002666EF">
      <w:pPr>
        <w:pStyle w:val="Question"/>
      </w:pPr>
      <w:sdt>
        <w:sdtPr>
          <w:alias w:val="Member"/>
          <w:tag w:val="&lt;Member mnisId='4805' dodsId=''&gt;"/>
          <w:id w:val="-2124295675"/>
          <w:placeholder>
            <w:docPart w:val="DefaultPlaceholder_-1854013440"/>
          </w:placeholder>
          <w:richText/>
        </w:sdtPr>
        <w:sdtContent>
          <w:r w:rsidRPr="002666EF" w:rsidR="002666EF">
            <w:rPr>
              <w:b/>
            </w:rPr>
            <w:t>Alicia Kearns:</w:t>
          </w:r>
        </w:sdtContent>
      </w:sdt>
      <w:r w:rsidR="002666EF">
        <w:t xml:space="preserve"> </w:t>
      </w:r>
      <w:r w:rsidRPr="008828F6" w:rsidR="008828F6">
        <w:t>In terms of data voids and things like that, do you think we need a counter</w:t>
      </w:r>
      <w:r w:rsidR="00AF7BEB">
        <w:t>-</w:t>
      </w:r>
      <w:r w:rsidR="00DD2124">
        <w:t>dis</w:t>
      </w:r>
      <w:r w:rsidRPr="008828F6" w:rsidR="008828F6">
        <w:t>information Bill in the UK to protect our citizens from the threat of disinformation?</w:t>
      </w:r>
    </w:p>
    <w:p w:rsidR="004F0CAF" w:rsidP="004F0CAF">
      <w:pPr>
        <w:pStyle w:val="Answer"/>
      </w:pPr>
      <w:sdt>
        <w:sdtPr>
          <w:alias w:val="Witness"/>
          <w:id w:val="-1760519135"/>
          <w:placeholder>
            <w:docPart w:val="DefaultPlaceholder_-1854013440"/>
          </w:placeholder>
          <w:richText/>
        </w:sdtPr>
        <w:sdtContent>
          <w:r w:rsidRPr="004F0CAF">
            <w:rPr>
              <w:b/>
              <w:i/>
            </w:rPr>
            <w:t>Katie O</w:t>
          </w:r>
          <w:r w:rsidR="00B90D6C">
            <w:rPr>
              <w:b/>
              <w:i/>
            </w:rPr>
            <w:t>’</w:t>
          </w:r>
          <w:r w:rsidRPr="004F0CAF">
            <w:rPr>
              <w:b/>
              <w:i/>
            </w:rPr>
            <w:t>Donovan:</w:t>
          </w:r>
        </w:sdtContent>
      </w:sdt>
      <w:r>
        <w:t xml:space="preserve"> </w:t>
      </w:r>
      <w:r w:rsidRPr="008828F6" w:rsidR="008828F6">
        <w:t>What was the name of the Bill?</w:t>
      </w:r>
      <w:r w:rsidR="005F3931">
        <w:t xml:space="preserve"> </w:t>
      </w:r>
    </w:p>
    <w:p w:rsidR="00DD2124" w:rsidP="00DD2124">
      <w:pPr>
        <w:pStyle w:val="Remark"/>
      </w:pPr>
      <w:sdt>
        <w:sdtPr>
          <w:alias w:val="Member"/>
          <w:tag w:val="&lt;Member mnisId='4805' dodsId=''&gt;"/>
          <w:id w:val="1592192528"/>
          <w:placeholder>
            <w:docPart w:val="DefaultPlaceholder_-1854013440"/>
          </w:placeholder>
          <w:richText/>
        </w:sdtPr>
        <w:sdtContent>
          <w:r w:rsidRPr="00DD2124" w:rsidR="004F0CAF">
            <w:rPr>
              <w:b/>
            </w:rPr>
            <w:t>Alicia Kearns:</w:t>
          </w:r>
        </w:sdtContent>
      </w:sdt>
      <w:r w:rsidR="004F0CAF">
        <w:t xml:space="preserve"> </w:t>
      </w:r>
      <w:r w:rsidRPr="008828F6" w:rsidR="008828F6">
        <w:t>I am happy to have many names for it</w:t>
      </w:r>
      <w:r>
        <w:t>.</w:t>
      </w:r>
    </w:p>
    <w:p w:rsidR="008445D3" w:rsidP="008445D3">
      <w:pPr>
        <w:pStyle w:val="Remark"/>
      </w:pPr>
      <w:sdt>
        <w:sdtPr>
          <w:alias w:val="Member"/>
          <w:tag w:val="&lt;Member mnisId='4462' dodsId='108954'&gt;"/>
          <w:id w:val="-2066934142"/>
          <w:placeholder>
            <w:docPart w:val="DefaultPlaceholder_-1854013440"/>
          </w:placeholder>
          <w:richText/>
        </w:sdtPr>
        <w:sdtContent>
          <w:r w:rsidRPr="00DD2124" w:rsidR="00DD2124">
            <w:rPr>
              <w:b/>
            </w:rPr>
            <w:t>Chair:</w:t>
          </w:r>
        </w:sdtContent>
      </w:sdt>
      <w:r w:rsidR="00DD2124">
        <w:t xml:space="preserve"> </w:t>
      </w:r>
      <w:r w:rsidR="007D7C2F">
        <w:t>“</w:t>
      </w:r>
      <w:r w:rsidR="004F603B">
        <w:t>The</w:t>
      </w:r>
      <w:r w:rsidR="00DD2124">
        <w:t xml:space="preserve"> Alicia Kearns Bill</w:t>
      </w:r>
      <w:r w:rsidR="007D7C2F">
        <w:t>”</w:t>
      </w:r>
      <w:r w:rsidR="00DD2124">
        <w:t xml:space="preserve">. </w:t>
      </w:r>
    </w:p>
    <w:p w:rsidR="004F0CAF" w:rsidP="00E37F35">
      <w:pPr>
        <w:pStyle w:val="Question"/>
        <w:numPr>
          <w:ilvl w:val="0"/>
          <w:numId w:val="0"/>
        </w:numPr>
        <w:ind w:left="794"/>
      </w:pPr>
      <w:sdt>
        <w:sdtPr>
          <w:alias w:val="Member"/>
          <w:tag w:val="&lt;Member mnisId='4805' dodsId=''&gt;"/>
          <w:id w:val="769208036"/>
          <w:placeholder>
            <w:docPart w:val="DefaultPlaceholder_-1854013440"/>
          </w:placeholder>
          <w:richText/>
        </w:sdtPr>
        <w:sdtContent>
          <w:r w:rsidRPr="00157B4D" w:rsidR="00DD2124">
            <w:rPr>
              <w:b/>
            </w:rPr>
            <w:t>Alicia Kearns:</w:t>
          </w:r>
        </w:sdtContent>
      </w:sdt>
      <w:r w:rsidR="00DD2124">
        <w:t xml:space="preserve"> </w:t>
      </w:r>
      <w:r w:rsidR="00807591">
        <w:t>C</w:t>
      </w:r>
      <w:r w:rsidRPr="008828F6" w:rsidR="008828F6">
        <w:t>ounter</w:t>
      </w:r>
      <w:r w:rsidR="007D7C2F">
        <w:t>-</w:t>
      </w:r>
      <w:r w:rsidR="00807591">
        <w:t xml:space="preserve">hostile state </w:t>
      </w:r>
      <w:r w:rsidRPr="008828F6" w:rsidR="008828F6">
        <w:t xml:space="preserve">disinformation, </w:t>
      </w:r>
      <w:r w:rsidR="00807591">
        <w:t>counter</w:t>
      </w:r>
      <w:r w:rsidR="00AF7BEB">
        <w:t>-</w:t>
      </w:r>
      <w:r w:rsidR="00807591">
        <w:t xml:space="preserve">disinformation, </w:t>
      </w:r>
      <w:r w:rsidRPr="008828F6" w:rsidR="008828F6">
        <w:t>information protection, however you want to go about it but essentially looking specifically at the tools and techniques used, whether it is troll farms, data voids or manipulation of information, something to protect the public.</w:t>
      </w:r>
      <w:r w:rsidR="005F3931">
        <w:t xml:space="preserve"> </w:t>
      </w:r>
    </w:p>
    <w:p w:rsidR="004F0CAF" w:rsidP="004F0CAF">
      <w:pPr>
        <w:pStyle w:val="Answer"/>
      </w:pPr>
      <w:sdt>
        <w:sdtPr>
          <w:alias w:val="Witness"/>
          <w:id w:val="611872548"/>
          <w:placeholder>
            <w:docPart w:val="DefaultPlaceholder_-1854013440"/>
          </w:placeholder>
          <w:richText/>
        </w:sdtPr>
        <w:sdtContent>
          <w:r w:rsidRPr="004F0CAF">
            <w:rPr>
              <w:b/>
              <w:i/>
            </w:rPr>
            <w:t>Katie O</w:t>
          </w:r>
          <w:r w:rsidR="00B90D6C">
            <w:rPr>
              <w:b/>
              <w:i/>
            </w:rPr>
            <w:t>’</w:t>
          </w:r>
          <w:r w:rsidRPr="004F0CAF">
            <w:rPr>
              <w:b/>
              <w:i/>
            </w:rPr>
            <w:t>Donovan:</w:t>
          </w:r>
        </w:sdtContent>
      </w:sdt>
      <w:r>
        <w:t xml:space="preserve"> I</w:t>
      </w:r>
      <w:r w:rsidRPr="008828F6" w:rsidR="008828F6">
        <w:t xml:space="preserve"> would be very open to looking at that and seeing what could be achieved with legislation. </w:t>
      </w:r>
      <w:r w:rsidR="00AF7BEB">
        <w:t xml:space="preserve">A </w:t>
      </w:r>
      <w:r w:rsidRPr="008828F6" w:rsidR="008828F6">
        <w:t xml:space="preserve">lot </w:t>
      </w:r>
      <w:r w:rsidR="00AF7BEB">
        <w:t xml:space="preserve">of </w:t>
      </w:r>
      <w:r w:rsidRPr="008828F6" w:rsidR="008828F6">
        <w:t xml:space="preserve">my work </w:t>
      </w:r>
      <w:r w:rsidR="00807591">
        <w:t>is</w:t>
      </w:r>
      <w:r w:rsidRPr="008828F6" w:rsidR="008828F6">
        <w:t xml:space="preserve"> looking at the Online Safety Bill</w:t>
      </w:r>
      <w:r w:rsidR="00157B4D">
        <w:t>.</w:t>
      </w:r>
      <w:r w:rsidRPr="008828F6" w:rsidR="008828F6">
        <w:t xml:space="preserve"> </w:t>
      </w:r>
      <w:r w:rsidR="00157B4D">
        <w:t>T</w:t>
      </w:r>
      <w:r w:rsidRPr="008828F6" w:rsidR="008828F6">
        <w:t xml:space="preserve">he discussions about that have spanned a number </w:t>
      </w:r>
      <w:r w:rsidR="007D7C2F">
        <w:t xml:space="preserve">of </w:t>
      </w:r>
      <w:r w:rsidRPr="008828F6" w:rsidR="008828F6">
        <w:t>years</w:t>
      </w:r>
      <w:r w:rsidR="00807591">
        <w:t>,</w:t>
      </w:r>
      <w:r w:rsidRPr="008828F6" w:rsidR="008828F6">
        <w:t xml:space="preserve"> and it will probably be a number of years before the legislation comes into </w:t>
      </w:r>
      <w:r w:rsidR="00807591">
        <w:t>force</w:t>
      </w:r>
      <w:r w:rsidRPr="008828F6" w:rsidR="008828F6">
        <w:t>.</w:t>
      </w:r>
      <w:r w:rsidR="005F3931">
        <w:t xml:space="preserve"> </w:t>
      </w:r>
      <w:r w:rsidRPr="008828F6" w:rsidR="008828F6">
        <w:t>What is equally important in considering legislation is thinking about what tools we have now</w:t>
      </w:r>
      <w:r w:rsidR="00AF7BEB">
        <w:t xml:space="preserve"> </w:t>
      </w:r>
      <w:r w:rsidRPr="008828F6" w:rsidR="008828F6">
        <w:t xml:space="preserve">as a company </w:t>
      </w:r>
      <w:r w:rsidR="00157B4D">
        <w:t xml:space="preserve">that </w:t>
      </w:r>
      <w:r w:rsidRPr="008828F6" w:rsidR="008828F6">
        <w:t>we should be acting on</w:t>
      </w:r>
      <w:r w:rsidR="00807591">
        <w:t>, and w</w:t>
      </w:r>
      <w:r w:rsidRPr="008828F6" w:rsidR="008828F6">
        <w:t>e certainly should not wait for legislation to do that</w:t>
      </w:r>
      <w:r w:rsidR="007D7C2F">
        <w:t>.</w:t>
      </w:r>
      <w:r w:rsidR="00807591">
        <w:t xml:space="preserve"> </w:t>
      </w:r>
      <w:r w:rsidR="007D7C2F">
        <w:t>B</w:t>
      </w:r>
      <w:r w:rsidR="00807591">
        <w:t>ut a</w:t>
      </w:r>
      <w:r w:rsidRPr="008828F6" w:rsidR="008828F6">
        <w:t xml:space="preserve">lso much of what is challenging online is already illegal and </w:t>
      </w:r>
      <w:r w:rsidR="00157B4D">
        <w:t>we should be making sure</w:t>
      </w:r>
      <w:r w:rsidRPr="008828F6" w:rsidR="008828F6">
        <w:t xml:space="preserve"> that organisations, whether in the UK or elsewhere, have the resources and the expertise to tackle that.</w:t>
      </w:r>
    </w:p>
    <w:p w:rsidR="008828F6" w:rsidRPr="008828F6" w:rsidP="004F0CAF">
      <w:pPr>
        <w:pStyle w:val="Question"/>
      </w:pPr>
      <w:sdt>
        <w:sdtPr>
          <w:alias w:val="Member"/>
          <w:tag w:val="&lt;Member mnisId='4805' dodsId=''&gt;"/>
          <w:id w:val="-394671402"/>
          <w:placeholder>
            <w:docPart w:val="DefaultPlaceholder_-1854013440"/>
          </w:placeholder>
          <w:richText/>
        </w:sdtPr>
        <w:sdtContent>
          <w:r w:rsidRPr="004F0CAF" w:rsidR="004F0CAF">
            <w:rPr>
              <w:b/>
            </w:rPr>
            <w:t>Alicia Kearns:</w:t>
          </w:r>
        </w:sdtContent>
      </w:sdt>
      <w:r w:rsidR="004F0CAF">
        <w:t xml:space="preserve"> </w:t>
      </w:r>
      <w:r w:rsidRPr="008828F6">
        <w:t xml:space="preserve">Do you think the </w:t>
      </w:r>
      <w:r w:rsidR="00AF7BEB">
        <w:t>O</w:t>
      </w:r>
      <w:r w:rsidRPr="008828F6">
        <w:t xml:space="preserve">nline </w:t>
      </w:r>
      <w:r w:rsidR="00AF7BEB">
        <w:t>S</w:t>
      </w:r>
      <w:r w:rsidRPr="008828F6">
        <w:t xml:space="preserve">afety Bill in </w:t>
      </w:r>
      <w:r w:rsidR="00AF7BEB">
        <w:t>the</w:t>
      </w:r>
      <w:r w:rsidRPr="008828F6">
        <w:t xml:space="preserve"> current amalgamation</w:t>
      </w:r>
      <w:r w:rsidR="00807591">
        <w:t xml:space="preserve"> that has been pulled together </w:t>
      </w:r>
      <w:r w:rsidRPr="008828F6">
        <w:t>does enough to pro</w:t>
      </w:r>
      <w:r w:rsidR="00157B4D">
        <w:t>te</w:t>
      </w:r>
      <w:r w:rsidRPr="008828F6">
        <w:t xml:space="preserve">ct us from hostile states </w:t>
      </w:r>
      <w:r w:rsidR="00157B4D">
        <w:t>who are undertaking dis</w:t>
      </w:r>
      <w:r w:rsidRPr="008828F6">
        <w:t>information act</w:t>
      </w:r>
      <w:r w:rsidR="00157B4D">
        <w:t>ivities</w:t>
      </w:r>
      <w:r w:rsidR="00807591">
        <w:t>,</w:t>
      </w:r>
      <w:r w:rsidRPr="008828F6">
        <w:t xml:space="preserve"> or do you think it is too focused on abuse and other things such as that?</w:t>
      </w:r>
      <w:r w:rsidR="005F3931">
        <w:t xml:space="preserve"> </w:t>
      </w:r>
    </w:p>
    <w:p w:rsidR="004F0CAF" w:rsidP="004F0CAF">
      <w:pPr>
        <w:pStyle w:val="Answer"/>
      </w:pPr>
      <w:sdt>
        <w:sdtPr>
          <w:alias w:val="Witness"/>
          <w:id w:val="1104847225"/>
          <w:placeholder>
            <w:docPart w:val="DefaultPlaceholder_-1854013440"/>
          </w:placeholder>
          <w:richText/>
        </w:sdtPr>
        <w:sdtContent>
          <w:r w:rsidRPr="004F0CAF">
            <w:rPr>
              <w:b/>
              <w:i/>
            </w:rPr>
            <w:t>Katie O</w:t>
          </w:r>
          <w:r w:rsidR="00B90D6C">
            <w:rPr>
              <w:b/>
              <w:i/>
            </w:rPr>
            <w:t>’</w:t>
          </w:r>
          <w:r w:rsidRPr="004F0CAF">
            <w:rPr>
              <w:b/>
              <w:i/>
            </w:rPr>
            <w:t>Donovan:</w:t>
          </w:r>
        </w:sdtContent>
      </w:sdt>
      <w:r>
        <w:t xml:space="preserve"> </w:t>
      </w:r>
      <w:r w:rsidRPr="008828F6" w:rsidR="008828F6">
        <w:t>I do not have a particular expansion that I would recommend in terms of foreign states.</w:t>
      </w:r>
      <w:r w:rsidR="005F3931">
        <w:t xml:space="preserve"> </w:t>
      </w:r>
      <w:r w:rsidRPr="008828F6" w:rsidR="008828F6">
        <w:t>It clearly is not its stated primary intention.</w:t>
      </w:r>
      <w:r w:rsidR="005F3931">
        <w:t xml:space="preserve"> </w:t>
      </w:r>
      <w:r w:rsidRPr="008828F6" w:rsidR="008828F6">
        <w:t xml:space="preserve">Its primary intention is to think about the systems behind addressing content </w:t>
      </w:r>
      <w:r w:rsidR="00157B4D">
        <w:t>that</w:t>
      </w:r>
      <w:r w:rsidRPr="008828F6" w:rsidR="008828F6">
        <w:t xml:space="preserve"> is</w:t>
      </w:r>
      <w:r w:rsidR="00AF7BEB">
        <w:t xml:space="preserve"> </w:t>
      </w:r>
      <w:r w:rsidR="00E37F35">
        <w:t>either</w:t>
      </w:r>
      <w:r w:rsidR="00157B4D">
        <w:t xml:space="preserve"> </w:t>
      </w:r>
      <w:r w:rsidRPr="008828F6" w:rsidR="008828F6">
        <w:t>illega</w:t>
      </w:r>
      <w:r>
        <w:t>l</w:t>
      </w:r>
      <w:r w:rsidR="005F3931">
        <w:t xml:space="preserve"> </w:t>
      </w:r>
      <w:r w:rsidR="00E37F35">
        <w:t>or</w:t>
      </w:r>
      <w:r w:rsidRPr="008828F6" w:rsidR="008828F6">
        <w:t xml:space="preserve"> harmful but legal.</w:t>
      </w:r>
      <w:r w:rsidR="005F3931">
        <w:t xml:space="preserve"> </w:t>
      </w:r>
    </w:p>
    <w:p w:rsidR="004F0CAF" w:rsidP="004F0CAF">
      <w:pPr>
        <w:pStyle w:val="Question"/>
      </w:pPr>
      <w:sdt>
        <w:sdtPr>
          <w:alias w:val="Member"/>
          <w:tag w:val="&lt;Member mnisId='4805' dodsId=''&gt;"/>
          <w:id w:val="-519543286"/>
          <w:placeholder>
            <w:docPart w:val="DefaultPlaceholder_-1854013440"/>
          </w:placeholder>
          <w:richText/>
        </w:sdtPr>
        <w:sdtContent>
          <w:r w:rsidRPr="004F0CAF">
            <w:rPr>
              <w:b/>
            </w:rPr>
            <w:t>Alicia Kearns:</w:t>
          </w:r>
        </w:sdtContent>
      </w:sdt>
      <w:r>
        <w:t xml:space="preserve"> O</w:t>
      </w:r>
      <w:r w:rsidRPr="008828F6" w:rsidR="008828F6">
        <w:t>bviously when people think of big actors in the tech space they think Google, they think Facebook and they think Twitter.</w:t>
      </w:r>
      <w:r w:rsidR="005F3931">
        <w:t xml:space="preserve"> </w:t>
      </w:r>
      <w:r w:rsidRPr="008828F6" w:rsidR="008828F6">
        <w:t xml:space="preserve">Facebook and Twitter both declined to give evidence to this Committee on the basis </w:t>
      </w:r>
      <w:r w:rsidR="00807591">
        <w:t xml:space="preserve">that </w:t>
      </w:r>
      <w:r w:rsidRPr="008828F6" w:rsidR="008828F6">
        <w:t xml:space="preserve">it would put their staff at too great a risk in country and </w:t>
      </w:r>
      <w:r w:rsidR="00AF7BEB">
        <w:t xml:space="preserve">due to </w:t>
      </w:r>
      <w:r w:rsidRPr="008828F6" w:rsidR="008828F6">
        <w:t>commerc</w:t>
      </w:r>
      <w:r w:rsidR="00807591">
        <w:t>ial</w:t>
      </w:r>
      <w:r w:rsidRPr="008828F6" w:rsidR="008828F6">
        <w:t xml:space="preserve"> sensitivities</w:t>
      </w:r>
      <w:r w:rsidR="00157B4D">
        <w:t>,</w:t>
      </w:r>
      <w:r w:rsidRPr="008828F6" w:rsidR="008828F6">
        <w:t xml:space="preserve"> I think</w:t>
      </w:r>
      <w:r w:rsidR="00AF7BEB">
        <w:t xml:space="preserve">. </w:t>
      </w:r>
      <w:r w:rsidRPr="008828F6" w:rsidR="008828F6">
        <w:t xml:space="preserve">I am sure the </w:t>
      </w:r>
      <w:r w:rsidR="00AF7BEB">
        <w:t>C</w:t>
      </w:r>
      <w:r w:rsidRPr="008828F6" w:rsidR="008828F6">
        <w:t>lerks will correct me if other reasons were given.</w:t>
      </w:r>
      <w:r w:rsidR="005F3931">
        <w:t xml:space="preserve"> </w:t>
      </w:r>
      <w:r w:rsidRPr="008828F6" w:rsidR="008828F6">
        <w:t>Do you recognise those concerns</w:t>
      </w:r>
      <w:r w:rsidR="00807591">
        <w:t>,</w:t>
      </w:r>
      <w:r w:rsidRPr="008828F6" w:rsidR="008828F6">
        <w:t xml:space="preserve"> or do you think perhaps Twitter and Facebook should be </w:t>
      </w:r>
      <w:r w:rsidR="00157B4D">
        <w:t xml:space="preserve">rightly </w:t>
      </w:r>
      <w:r w:rsidRPr="008828F6" w:rsidR="008828F6">
        <w:t>stepping forward and recognising that they have a role to play?</w:t>
      </w:r>
      <w:r w:rsidR="005F3931">
        <w:t xml:space="preserve"> </w:t>
      </w:r>
    </w:p>
    <w:p w:rsidR="004F0CAF" w:rsidP="004F0CAF">
      <w:pPr>
        <w:pStyle w:val="Answer"/>
      </w:pPr>
      <w:sdt>
        <w:sdtPr>
          <w:alias w:val="Witness"/>
          <w:id w:val="1513944613"/>
          <w:placeholder>
            <w:docPart w:val="DefaultPlaceholder_-1854013440"/>
          </w:placeholder>
          <w:richText/>
        </w:sdtPr>
        <w:sdtContent>
          <w:r w:rsidRPr="004F0CAF">
            <w:rPr>
              <w:b/>
              <w:i/>
            </w:rPr>
            <w:t>Katie O</w:t>
          </w:r>
          <w:r w:rsidR="00B90D6C">
            <w:rPr>
              <w:b/>
              <w:i/>
            </w:rPr>
            <w:t>’</w:t>
          </w:r>
          <w:r w:rsidRPr="004F0CAF">
            <w:rPr>
              <w:b/>
              <w:i/>
            </w:rPr>
            <w:t>Donovan:</w:t>
          </w:r>
        </w:sdtContent>
      </w:sdt>
      <w:r>
        <w:t xml:space="preserve"> </w:t>
      </w:r>
      <w:r w:rsidRPr="008828F6" w:rsidR="008828F6">
        <w:t>Perhaps I should have considered my safety before giving evidence</w:t>
      </w:r>
      <w:r w:rsidR="00AF7BEB">
        <w:t xml:space="preserve">. We </w:t>
      </w:r>
      <w:r w:rsidRPr="008828F6" w:rsidR="008828F6">
        <w:t xml:space="preserve">discussed this </w:t>
      </w:r>
      <w:r w:rsidR="00AF7BEB">
        <w:t>in</w:t>
      </w:r>
      <w:r w:rsidRPr="008828F6" w:rsidR="008828F6">
        <w:t xml:space="preserve"> the </w:t>
      </w:r>
      <w:r>
        <w:t>C</w:t>
      </w:r>
      <w:r w:rsidRPr="008828F6" w:rsidR="008828F6">
        <w:t>hair</w:t>
      </w:r>
      <w:r w:rsidR="00B90D6C">
        <w:t>’</w:t>
      </w:r>
      <w:r w:rsidRPr="008828F6" w:rsidR="008828F6">
        <w:t>s questi</w:t>
      </w:r>
      <w:r>
        <w:t>o</w:t>
      </w:r>
      <w:r w:rsidRPr="008828F6" w:rsidR="008828F6">
        <w:t>n at the beginning</w:t>
      </w:r>
      <w:r w:rsidR="00AF7BEB">
        <w:t xml:space="preserve">. </w:t>
      </w:r>
      <w:r w:rsidRPr="008828F6" w:rsidR="008828F6">
        <w:t>I cannot speak for the other companies</w:t>
      </w:r>
      <w:r w:rsidR="00807591">
        <w:t>,</w:t>
      </w:r>
      <w:r w:rsidRPr="008828F6" w:rsidR="008828F6">
        <w:t xml:space="preserve"> but </w:t>
      </w:r>
      <w:r w:rsidR="00AF7BEB">
        <w:t xml:space="preserve">I think </w:t>
      </w:r>
      <w:r w:rsidRPr="008828F6" w:rsidR="008828F6">
        <w:t>it is entirely appropriate.</w:t>
      </w:r>
      <w:r w:rsidR="005F3931">
        <w:t xml:space="preserve"> </w:t>
      </w:r>
      <w:r w:rsidRPr="008828F6" w:rsidR="008828F6">
        <w:t>In fact</w:t>
      </w:r>
      <w:r w:rsidR="00807591">
        <w:t>,</w:t>
      </w:r>
      <w:r w:rsidRPr="008828F6" w:rsidR="008828F6">
        <w:t xml:space="preserve"> it is my job</w:t>
      </w:r>
      <w:r w:rsidR="00157B4D">
        <w:t>,</w:t>
      </w:r>
      <w:r w:rsidRPr="008828F6" w:rsidR="008828F6">
        <w:t xml:space="preserve"> and as a company </w:t>
      </w:r>
      <w:r w:rsidR="00AF7BEB">
        <w:t xml:space="preserve">we see it as </w:t>
      </w:r>
      <w:r w:rsidRPr="008828F6" w:rsidR="008828F6">
        <w:t>a very important responsibility to come and engage in dialogue like this.</w:t>
      </w:r>
      <w:r w:rsidR="005F3931">
        <w:t xml:space="preserve"> </w:t>
      </w:r>
      <w:r w:rsidRPr="008828F6" w:rsidR="008828F6">
        <w:t>Sometimes questions will be challenging</w:t>
      </w:r>
      <w:r w:rsidR="00807591">
        <w:t>,</w:t>
      </w:r>
      <w:r w:rsidRPr="008828F6" w:rsidR="008828F6">
        <w:t xml:space="preserve"> or sometimes we will have disagreements </w:t>
      </w:r>
      <w:r w:rsidR="00AF7BEB">
        <w:t>over</w:t>
      </w:r>
      <w:r w:rsidRPr="008828F6" w:rsidR="008828F6">
        <w:t xml:space="preserve"> what we think the right path</w:t>
      </w:r>
      <w:r>
        <w:t xml:space="preserve"> </w:t>
      </w:r>
      <w:r w:rsidRPr="008828F6" w:rsidR="008828F6">
        <w:t>forward is, but it is absolutely our responsibility to be here</w:t>
      </w:r>
      <w:r w:rsidR="00AF7BEB">
        <w:t>,</w:t>
      </w:r>
      <w:r w:rsidRPr="008828F6" w:rsidR="008828F6">
        <w:t xml:space="preserve"> and </w:t>
      </w:r>
      <w:r w:rsidR="00807591">
        <w:t xml:space="preserve">to </w:t>
      </w:r>
      <w:r w:rsidRPr="008828F6" w:rsidR="008828F6">
        <w:t>be part of this dialogue.</w:t>
      </w:r>
      <w:r w:rsidR="005F3931">
        <w:t xml:space="preserve"> </w:t>
      </w:r>
    </w:p>
    <w:p w:rsidR="004F0CAF" w:rsidP="004F0CAF">
      <w:pPr>
        <w:pStyle w:val="Remark"/>
      </w:pPr>
      <w:sdt>
        <w:sdtPr>
          <w:alias w:val="Member"/>
          <w:tag w:val="&lt;Member mnisId='4805' dodsId=''&gt;"/>
          <w:id w:val="-1854485180"/>
          <w:placeholder>
            <w:docPart w:val="DefaultPlaceholder_-1854013440"/>
          </w:placeholder>
          <w:richText/>
        </w:sdtPr>
        <w:sdtContent>
          <w:r w:rsidRPr="004F0CAF">
            <w:rPr>
              <w:b/>
            </w:rPr>
            <w:t>Alicia Kearns:</w:t>
          </w:r>
        </w:sdtContent>
      </w:sdt>
      <w:r>
        <w:t xml:space="preserve"> </w:t>
      </w:r>
      <w:r w:rsidRPr="008828F6" w:rsidR="008828F6">
        <w:t xml:space="preserve">Dialogue to </w:t>
      </w:r>
      <w:r w:rsidR="00E37F35">
        <w:t>aid our</w:t>
      </w:r>
      <w:r w:rsidR="00807591">
        <w:t xml:space="preserve"> </w:t>
      </w:r>
      <w:r w:rsidRPr="008828F6" w:rsidR="008828F6">
        <w:t>visio</w:t>
      </w:r>
      <w:r w:rsidR="00157B4D">
        <w:t>n.</w:t>
      </w:r>
      <w:r w:rsidRPr="008828F6" w:rsidR="008828F6">
        <w:t xml:space="preserve"> Hopefully</w:t>
      </w:r>
      <w:r w:rsidR="00017915">
        <w:t xml:space="preserve"> </w:t>
      </w:r>
      <w:r w:rsidRPr="008828F6" w:rsidR="008828F6">
        <w:t>Facebook and Twitter are listening in</w:t>
      </w:r>
      <w:r w:rsidR="00E37F35">
        <w:t xml:space="preserve"> and</w:t>
      </w:r>
      <w:r w:rsidRPr="008828F6" w:rsidR="008828F6">
        <w:t xml:space="preserve"> will reconsider.</w:t>
      </w:r>
    </w:p>
    <w:p w:rsidR="008525F9" w:rsidP="004F0CAF">
      <w:pPr>
        <w:pStyle w:val="Question"/>
      </w:pPr>
      <w:sdt>
        <w:sdtPr>
          <w:alias w:val="Member"/>
          <w:tag w:val="&lt;Member mnisId='1446' dodsId='25745'&gt;"/>
          <w:id w:val="-880861026"/>
          <w:placeholder>
            <w:docPart w:val="DefaultPlaceholder_-1854013440"/>
          </w:placeholder>
          <w:richText/>
        </w:sdtPr>
        <w:sdtContent>
          <w:r w:rsidRPr="004F0CAF" w:rsidR="004F0CAF">
            <w:rPr>
              <w:b/>
            </w:rPr>
            <w:t>Chris Bryant:</w:t>
          </w:r>
        </w:sdtContent>
      </w:sdt>
      <w:r w:rsidR="004F0CAF">
        <w:t xml:space="preserve"> </w:t>
      </w:r>
      <w:r w:rsidRPr="008828F6" w:rsidR="008828F6">
        <w:t>Thank you very much and apologies for being late</w:t>
      </w:r>
      <w:r w:rsidR="004F0CAF">
        <w:t xml:space="preserve">; </w:t>
      </w:r>
      <w:r w:rsidRPr="008828F6" w:rsidR="008828F6">
        <w:t xml:space="preserve">I was on another Committee. </w:t>
      </w:r>
    </w:p>
    <w:p w:rsidR="004F0CAF" w:rsidP="008525F9">
      <w:pPr>
        <w:pStyle w:val="Question"/>
        <w:numPr>
          <w:ilvl w:val="0"/>
          <w:numId w:val="0"/>
        </w:numPr>
        <w:ind w:left="794"/>
      </w:pPr>
      <w:r>
        <w:t>This</w:t>
      </w:r>
      <w:r w:rsidRPr="008828F6" w:rsidR="008828F6">
        <w:t xml:space="preserve"> is not directly a foreign affairs question, but lots of people when they get serious medical concerns go to Google</w:t>
      </w:r>
      <w:r w:rsidR="00807591">
        <w:t xml:space="preserve">. </w:t>
      </w:r>
      <w:r w:rsidRPr="008828F6" w:rsidR="008828F6">
        <w:t xml:space="preserve">Google </w:t>
      </w:r>
      <w:r w:rsidR="00017915">
        <w:t>d</w:t>
      </w:r>
      <w:r>
        <w:t xml:space="preserve">octor </w:t>
      </w:r>
      <w:r w:rsidRPr="008828F6" w:rsidR="008828F6">
        <w:t>is really dangerous, or can be really dangerous</w:t>
      </w:r>
      <w:r w:rsidR="00807591">
        <w:t>,</w:t>
      </w:r>
      <w:r w:rsidRPr="008828F6" w:rsidR="008828F6">
        <w:t xml:space="preserve"> because it does not sort out for you whether the material that you look at is up to date</w:t>
      </w:r>
      <w:r>
        <w:t xml:space="preserve"> or</w:t>
      </w:r>
      <w:r w:rsidRPr="008828F6" w:rsidR="008828F6">
        <w:t xml:space="preserve"> is from your country.</w:t>
      </w:r>
      <w:r w:rsidR="005F3931">
        <w:t xml:space="preserve"> </w:t>
      </w:r>
      <w:r w:rsidRPr="008828F6" w:rsidR="008828F6">
        <w:t xml:space="preserve">I have had people </w:t>
      </w:r>
      <w:r w:rsidR="00017915">
        <w:t>with</w:t>
      </w:r>
      <w:r w:rsidRPr="008828F6" w:rsidR="008828F6">
        <w:t xml:space="preserve"> a cancer diagnosis</w:t>
      </w:r>
      <w:r w:rsidRPr="00017915" w:rsidR="00017915">
        <w:t xml:space="preserve"> </w:t>
      </w:r>
      <w:r w:rsidRPr="008828F6" w:rsidR="00017915">
        <w:t>say to me</w:t>
      </w:r>
      <w:r w:rsidRPr="008828F6" w:rsidR="008828F6">
        <w:t xml:space="preserve">, </w:t>
      </w:r>
      <w:r w:rsidR="00B90D6C">
        <w:t>“</w:t>
      </w:r>
      <w:r w:rsidRPr="008828F6" w:rsidR="008828F6">
        <w:t xml:space="preserve">Oh my God, I am going to die in </w:t>
      </w:r>
      <w:r>
        <w:t xml:space="preserve">the </w:t>
      </w:r>
      <w:r w:rsidRPr="008828F6" w:rsidR="008828F6">
        <w:t>next fortnight according to Google</w:t>
      </w:r>
      <w:r>
        <w:t xml:space="preserve"> </w:t>
      </w:r>
      <w:r w:rsidR="00017915">
        <w:t>d</w:t>
      </w:r>
      <w:r>
        <w:t>octor,</w:t>
      </w:r>
      <w:r w:rsidR="00B90D6C">
        <w:t>”</w:t>
      </w:r>
      <w:r w:rsidRPr="008828F6" w:rsidR="008828F6">
        <w:t xml:space="preserve"> </w:t>
      </w:r>
      <w:r w:rsidR="00807591">
        <w:t>but</w:t>
      </w:r>
      <w:r w:rsidRPr="008828F6" w:rsidR="008828F6">
        <w:t xml:space="preserve"> that is because they are looking at statistics from 25 years ago </w:t>
      </w:r>
      <w:r>
        <w:t>but</w:t>
      </w:r>
      <w:r w:rsidR="00AF7BEB">
        <w:t xml:space="preserve"> </w:t>
      </w:r>
      <w:r w:rsidRPr="008828F6" w:rsidR="008828F6">
        <w:t>did not realise.</w:t>
      </w:r>
      <w:r w:rsidR="005F3931">
        <w:t xml:space="preserve"> </w:t>
      </w:r>
      <w:r w:rsidRPr="008828F6" w:rsidR="008828F6">
        <w:t xml:space="preserve">Is there anything </w:t>
      </w:r>
      <w:r w:rsidR="00807591">
        <w:t>we can do, or y</w:t>
      </w:r>
      <w:r w:rsidRPr="008828F6" w:rsidR="008828F6">
        <w:t>ou can do</w:t>
      </w:r>
      <w:r w:rsidR="00807591">
        <w:t>, I guess,</w:t>
      </w:r>
      <w:r w:rsidRPr="008828F6" w:rsidR="008828F6">
        <w:t xml:space="preserve"> to improve the performance of </w:t>
      </w:r>
      <w:r>
        <w:t xml:space="preserve">Dr </w:t>
      </w:r>
      <w:r w:rsidRPr="008828F6" w:rsidR="008828F6">
        <w:t>Google?</w:t>
      </w:r>
      <w:r w:rsidR="005F3931">
        <w:t xml:space="preserve"> </w:t>
      </w:r>
    </w:p>
    <w:p w:rsidR="00807591" w:rsidP="004F0CAF">
      <w:pPr>
        <w:pStyle w:val="Answer"/>
      </w:pPr>
      <w:sdt>
        <w:sdtPr>
          <w:alias w:val="Witness"/>
          <w:id w:val="-309629650"/>
          <w:placeholder>
            <w:docPart w:val="DefaultPlaceholder_-1854013440"/>
          </w:placeholder>
          <w:richText/>
        </w:sdtPr>
        <w:sdtContent>
          <w:r w:rsidRPr="004F0CAF" w:rsidR="004F0CAF">
            <w:rPr>
              <w:b/>
              <w:i/>
            </w:rPr>
            <w:t>Katie O</w:t>
          </w:r>
          <w:r w:rsidR="00B90D6C">
            <w:rPr>
              <w:b/>
              <w:i/>
            </w:rPr>
            <w:t>’</w:t>
          </w:r>
          <w:r w:rsidRPr="004F0CAF" w:rsidR="004F0CAF">
            <w:rPr>
              <w:b/>
              <w:i/>
            </w:rPr>
            <w:t>Donovan:</w:t>
          </w:r>
        </w:sdtContent>
      </w:sdt>
      <w:r w:rsidR="004F0CAF">
        <w:t xml:space="preserve"> </w:t>
      </w:r>
      <w:r w:rsidRPr="008828F6" w:rsidR="008828F6">
        <w:t>Certainly we want to be able to give really reliable and authoritative search results.</w:t>
      </w:r>
      <w:r w:rsidR="005F3931">
        <w:t xml:space="preserve"> </w:t>
      </w:r>
      <w:r w:rsidR="00F57FFC">
        <w:t>W</w:t>
      </w:r>
      <w:r w:rsidRPr="008828F6" w:rsidR="008828F6">
        <w:t>e all instinctively Google things when we have a diagnosis or when we are worried about things.</w:t>
      </w:r>
      <w:r w:rsidR="005F3931">
        <w:t xml:space="preserve"> </w:t>
      </w:r>
      <w:r w:rsidRPr="008828F6" w:rsidR="008828F6">
        <w:t>We believe that can be a real asset.</w:t>
      </w:r>
      <w:r w:rsidR="005F3931">
        <w:t xml:space="preserve"> </w:t>
      </w:r>
      <w:r>
        <w:t>Twenty</w:t>
      </w:r>
      <w:r w:rsidRPr="008828F6" w:rsidR="008828F6">
        <w:t xml:space="preserve"> years ago if you had a diagnosis or you </w:t>
      </w:r>
      <w:r>
        <w:t xml:space="preserve">were </w:t>
      </w:r>
      <w:r w:rsidRPr="008828F6" w:rsidR="008828F6">
        <w:t>concerned about something, you would have a 10</w:t>
      </w:r>
      <w:r w:rsidR="00B90D6C">
        <w:t>-</w:t>
      </w:r>
      <w:r>
        <w:t>minute</w:t>
      </w:r>
      <w:r w:rsidRPr="008828F6" w:rsidR="008828F6">
        <w:t xml:space="preserve"> </w:t>
      </w:r>
      <w:r>
        <w:t>or 1</w:t>
      </w:r>
      <w:r w:rsidRPr="008828F6" w:rsidR="008828F6">
        <w:t>5</w:t>
      </w:r>
      <w:r w:rsidR="00B90D6C">
        <w:t>-</w:t>
      </w:r>
      <w:r w:rsidRPr="008828F6" w:rsidR="008828F6">
        <w:t xml:space="preserve">minute </w:t>
      </w:r>
      <w:r w:rsidR="008525F9">
        <w:t>consult</w:t>
      </w:r>
      <w:r w:rsidRPr="008828F6" w:rsidR="008828F6">
        <w:t>ation with your doctor and you might be given a leaflet to read on the way home.</w:t>
      </w:r>
      <w:r w:rsidR="005F3931">
        <w:t xml:space="preserve"> </w:t>
      </w:r>
      <w:r w:rsidRPr="008828F6" w:rsidR="008828F6">
        <w:t xml:space="preserve">We know </w:t>
      </w:r>
      <w:r>
        <w:t xml:space="preserve">that </w:t>
      </w:r>
      <w:r w:rsidRPr="008828F6" w:rsidR="008828F6">
        <w:t>direct</w:t>
      </w:r>
      <w:r w:rsidR="008525F9">
        <w:t>,</w:t>
      </w:r>
      <w:r w:rsidRPr="008828F6" w:rsidR="008828F6">
        <w:t xml:space="preserve"> qualified</w:t>
      </w:r>
      <w:r w:rsidR="008525F9">
        <w:t>,</w:t>
      </w:r>
      <w:r w:rsidRPr="008828F6" w:rsidR="008828F6">
        <w:t xml:space="preserve"> high</w:t>
      </w:r>
      <w:r w:rsidR="00B90D6C">
        <w:t>-</w:t>
      </w:r>
      <w:r w:rsidRPr="008828F6" w:rsidR="008828F6">
        <w:t>quality medical information is relevant and accessible via Google</w:t>
      </w:r>
      <w:r w:rsidR="00017915">
        <w:t>,</w:t>
      </w:r>
      <w:r w:rsidRPr="008828F6" w:rsidR="008828F6">
        <w:t xml:space="preserve"> </w:t>
      </w:r>
      <w:r w:rsidR="00017915">
        <w:t xml:space="preserve">and </w:t>
      </w:r>
      <w:r w:rsidRPr="008828F6" w:rsidR="008828F6">
        <w:t xml:space="preserve">importantly </w:t>
      </w:r>
      <w:r w:rsidR="00017915">
        <w:t xml:space="preserve">so is </w:t>
      </w:r>
      <w:r w:rsidRPr="008828F6" w:rsidR="008828F6">
        <w:t>peer</w:t>
      </w:r>
      <w:r w:rsidR="00B90D6C">
        <w:t>-</w:t>
      </w:r>
      <w:r w:rsidRPr="008828F6" w:rsidR="008828F6">
        <w:t>to</w:t>
      </w:r>
      <w:r w:rsidR="00B90D6C">
        <w:t>-</w:t>
      </w:r>
      <w:r w:rsidRPr="008828F6" w:rsidR="008828F6">
        <w:t>peer support</w:t>
      </w:r>
      <w:r w:rsidR="00017915">
        <w:t xml:space="preserve"> </w:t>
      </w:r>
      <w:r w:rsidRPr="008828F6" w:rsidR="008828F6">
        <w:t>communities and organisations where you can talk to other people with similar conditions.</w:t>
      </w:r>
    </w:p>
    <w:p w:rsidR="00470BB8" w:rsidP="00B661CA">
      <w:pPr>
        <w:pStyle w:val="Answer"/>
      </w:pPr>
      <w:r w:rsidRPr="008828F6">
        <w:t xml:space="preserve">As I mentioned earlier, we prioritise queries </w:t>
      </w:r>
      <w:r w:rsidR="00017915">
        <w:t>on</w:t>
      </w:r>
      <w:r w:rsidRPr="008828F6">
        <w:t xml:space="preserve"> what we describe as </w:t>
      </w:r>
      <w:r w:rsidR="00B90D6C">
        <w:t>“</w:t>
      </w:r>
      <w:r w:rsidRPr="008828F6">
        <w:t>your money or your life</w:t>
      </w:r>
      <w:r w:rsidR="00017915">
        <w:t>.</w:t>
      </w:r>
      <w:r w:rsidR="00B90D6C">
        <w:t>”</w:t>
      </w:r>
      <w:r w:rsidRPr="008828F6">
        <w:t xml:space="preserve"> </w:t>
      </w:r>
      <w:r w:rsidR="00AF7BEB">
        <w:t>For h</w:t>
      </w:r>
      <w:r w:rsidRPr="008828F6">
        <w:t xml:space="preserve">ealth queries </w:t>
      </w:r>
      <w:r w:rsidR="00AF7BEB">
        <w:t xml:space="preserve">it is </w:t>
      </w:r>
      <w:r w:rsidRPr="008828F6">
        <w:t>super</w:t>
      </w:r>
      <w:r w:rsidR="00B90D6C">
        <w:t>-</w:t>
      </w:r>
      <w:r w:rsidRPr="008828F6">
        <w:t>important to us that we are returning quality information.</w:t>
      </w:r>
      <w:r w:rsidR="005F3931">
        <w:t xml:space="preserve"> </w:t>
      </w:r>
      <w:r w:rsidRPr="008828F6">
        <w:t>If we know where your location is</w:t>
      </w:r>
      <w:r>
        <w:t>,</w:t>
      </w:r>
      <w:r w:rsidRPr="008828F6">
        <w:t xml:space="preserve"> we might return NHS information</w:t>
      </w:r>
      <w:r w:rsidR="00807591">
        <w:t>. W</w:t>
      </w:r>
      <w:r w:rsidRPr="008828F6">
        <w:t>e are very lucky in t</w:t>
      </w:r>
      <w:r w:rsidR="004F0CAF">
        <w:t>h</w:t>
      </w:r>
      <w:r w:rsidRPr="008828F6">
        <w:t>is country to have such a significant bank of information on the NHS</w:t>
      </w:r>
      <w:r w:rsidR="004F0CAF">
        <w:t xml:space="preserve"> </w:t>
      </w:r>
      <w:r w:rsidRPr="008828F6">
        <w:t>website.</w:t>
      </w:r>
      <w:r w:rsidR="005F3931">
        <w:t xml:space="preserve"> </w:t>
      </w:r>
      <w:r w:rsidRPr="008828F6">
        <w:t>Not every country has that on such a wide number of clinical areas.</w:t>
      </w:r>
      <w:r w:rsidR="005F3931">
        <w:t xml:space="preserve"> </w:t>
      </w:r>
      <w:r w:rsidRPr="008828F6">
        <w:t xml:space="preserve">We have the rater guidelines </w:t>
      </w:r>
      <w:r w:rsidR="00017915">
        <w:t>and</w:t>
      </w:r>
      <w:r w:rsidRPr="008828F6">
        <w:t xml:space="preserve"> we test information against that.</w:t>
      </w:r>
      <w:r w:rsidR="00B661CA">
        <w:t xml:space="preserve"> </w:t>
      </w:r>
    </w:p>
    <w:p w:rsidR="004F0CAF" w:rsidP="00B661CA">
      <w:pPr>
        <w:pStyle w:val="Answer"/>
      </w:pPr>
      <w:r w:rsidRPr="008828F6">
        <w:t xml:space="preserve">You will </w:t>
      </w:r>
      <w:r w:rsidRPr="008828F6" w:rsidR="00017915">
        <w:t xml:space="preserve">sometimes </w:t>
      </w:r>
      <w:r w:rsidRPr="008828F6">
        <w:t xml:space="preserve">find </w:t>
      </w:r>
      <w:r w:rsidRPr="008828F6" w:rsidR="00017915">
        <w:t xml:space="preserve">a knowledge panel </w:t>
      </w:r>
      <w:r w:rsidRPr="008828F6">
        <w:t>on some illness</w:t>
      </w:r>
      <w:r>
        <w:t>e</w:t>
      </w:r>
      <w:r w:rsidRPr="008828F6">
        <w:t>s</w:t>
      </w:r>
      <w:r w:rsidR="00B661CA">
        <w:t>, a</w:t>
      </w:r>
      <w:r w:rsidRPr="008828F6">
        <w:t xml:space="preserve">s I described earlier with Covid, but there is definitely more </w:t>
      </w:r>
      <w:r w:rsidR="00470BB8">
        <w:t xml:space="preserve">that </w:t>
      </w:r>
      <w:r w:rsidRPr="008828F6">
        <w:t>we can do on that to keep working.</w:t>
      </w:r>
      <w:r w:rsidR="005F3931">
        <w:t xml:space="preserve"> </w:t>
      </w:r>
    </w:p>
    <w:p w:rsidR="004F0CAF" w:rsidP="004F0CAF">
      <w:pPr>
        <w:pStyle w:val="Question"/>
      </w:pPr>
      <w:sdt>
        <w:sdtPr>
          <w:alias w:val="Member"/>
          <w:tag w:val="&lt;Member mnisId='1446' dodsId='25745'&gt;"/>
          <w:id w:val="754719420"/>
          <w:placeholder>
            <w:docPart w:val="DefaultPlaceholder_-1854013440"/>
          </w:placeholder>
          <w:richText/>
        </w:sdtPr>
        <w:sdtContent>
          <w:r w:rsidRPr="004F0CAF">
            <w:rPr>
              <w:b/>
            </w:rPr>
            <w:t>Chris Bryant:</w:t>
          </w:r>
        </w:sdtContent>
      </w:sdt>
      <w:r>
        <w:t xml:space="preserve"> </w:t>
      </w:r>
      <w:r w:rsidRPr="008828F6" w:rsidR="008828F6">
        <w:t>Is</w:t>
      </w:r>
      <w:r w:rsidR="002B4B67">
        <w:t>n’t</w:t>
      </w:r>
      <w:r w:rsidRPr="008828F6" w:rsidR="008828F6">
        <w:t xml:space="preserve"> one of the difficulties that</w:t>
      </w:r>
      <w:r w:rsidR="00470BB8">
        <w:t>,</w:t>
      </w:r>
      <w:r w:rsidRPr="008828F6" w:rsidR="008828F6">
        <w:t xml:space="preserve"> if you </w:t>
      </w:r>
      <w:r w:rsidR="00017915">
        <w:t>g</w:t>
      </w:r>
      <w:r w:rsidRPr="008828F6" w:rsidR="008828F6">
        <w:t>oogle most co</w:t>
      </w:r>
      <w:r>
        <w:t>n</w:t>
      </w:r>
      <w:r w:rsidRPr="008828F6" w:rsidR="008828F6">
        <w:t>ditions in the UK</w:t>
      </w:r>
      <w:r w:rsidR="002B4B67">
        <w:t>,</w:t>
      </w:r>
      <w:r w:rsidRPr="008828F6" w:rsidR="008828F6">
        <w:t xml:space="preserve"> the first five or six</w:t>
      </w:r>
      <w:r w:rsidR="002B4B67">
        <w:t xml:space="preserve"> answers that come up</w:t>
      </w:r>
      <w:r w:rsidRPr="008828F6" w:rsidR="008828F6">
        <w:t xml:space="preserve"> will be paid stuff from the United States of America from people trying to sell procedures</w:t>
      </w:r>
      <w:r w:rsidR="00B661CA">
        <w:t xml:space="preserve"> or healthcare products</w:t>
      </w:r>
      <w:r w:rsidR="002B4B67">
        <w:t>?</w:t>
      </w:r>
      <w:r>
        <w:t xml:space="preserve"> </w:t>
      </w:r>
    </w:p>
    <w:p w:rsidR="00B661CA" w:rsidP="00B661CA">
      <w:pPr>
        <w:pStyle w:val="Answer"/>
      </w:pPr>
      <w:sdt>
        <w:sdtPr>
          <w:alias w:val="Witness"/>
          <w:id w:val="-1215491601"/>
          <w:placeholder>
            <w:docPart w:val="DefaultPlaceholder_-1854013440"/>
          </w:placeholder>
          <w:richText/>
        </w:sdtPr>
        <w:sdtContent>
          <w:r w:rsidRPr="004F0CAF" w:rsidR="004F0CAF">
            <w:rPr>
              <w:b/>
              <w:i/>
            </w:rPr>
            <w:t>Katie O</w:t>
          </w:r>
          <w:r w:rsidR="00B90D6C">
            <w:rPr>
              <w:b/>
              <w:i/>
            </w:rPr>
            <w:t>’</w:t>
          </w:r>
          <w:r w:rsidRPr="004F0CAF" w:rsidR="004F0CAF">
            <w:rPr>
              <w:b/>
              <w:i/>
            </w:rPr>
            <w:t>Donovan:</w:t>
          </w:r>
        </w:sdtContent>
      </w:sdt>
      <w:r w:rsidR="004F0CAF">
        <w:t xml:space="preserve"> </w:t>
      </w:r>
      <w:r w:rsidRPr="008828F6" w:rsidR="008828F6">
        <w:t>Not necessarily.</w:t>
      </w:r>
      <w:r w:rsidR="005F3931">
        <w:t xml:space="preserve"> </w:t>
      </w:r>
      <w:r w:rsidRPr="008828F6" w:rsidR="008828F6">
        <w:t>We have particular restrictions around who can advertise pharmaceuticals.</w:t>
      </w:r>
      <w:r w:rsidR="005F3931">
        <w:t xml:space="preserve"> </w:t>
      </w:r>
      <w:r w:rsidRPr="008828F6" w:rsidR="008828F6">
        <w:t>I would expe</w:t>
      </w:r>
      <w:r>
        <w:t>ct</w:t>
      </w:r>
      <w:r w:rsidR="00017915">
        <w:t>,</w:t>
      </w:r>
      <w:r>
        <w:t xml:space="preserve"> but it is always dangerous</w:t>
      </w:r>
      <w:r w:rsidR="00E023D9">
        <w:t>—</w:t>
      </w:r>
    </w:p>
    <w:p w:rsidR="004F0CAF" w:rsidP="00017915">
      <w:pPr>
        <w:pStyle w:val="Question"/>
        <w:numPr>
          <w:ilvl w:val="0"/>
          <w:numId w:val="0"/>
        </w:numPr>
        <w:ind w:left="794"/>
      </w:pPr>
      <w:sdt>
        <w:sdtPr>
          <w:alias w:val="Member"/>
          <w:tag w:val="&lt;Member mnisId='1446' dodsId='25745'&gt;"/>
          <w:id w:val="139089913"/>
          <w:placeholder>
            <w:docPart w:val="DefaultPlaceholder_-1854013440"/>
          </w:placeholder>
          <w:richText/>
        </w:sdtPr>
        <w:sdtContent>
          <w:r w:rsidRPr="00C64ACE" w:rsidR="00B661CA">
            <w:rPr>
              <w:b/>
            </w:rPr>
            <w:t>Chris Bryant:</w:t>
          </w:r>
        </w:sdtContent>
      </w:sdt>
      <w:r w:rsidR="00B661CA">
        <w:t xml:space="preserve"> It is mostly clinics</w:t>
      </w:r>
      <w:r w:rsidR="004E4A1E">
        <w:t>—</w:t>
      </w:r>
      <w:r w:rsidRPr="008828F6" w:rsidR="008828F6">
        <w:t>the Mayo Clinic and places like that.</w:t>
      </w:r>
    </w:p>
    <w:p w:rsidR="004F0CAF" w:rsidP="004F0CAF">
      <w:pPr>
        <w:pStyle w:val="Answer"/>
      </w:pPr>
      <w:sdt>
        <w:sdtPr>
          <w:alias w:val="Witness"/>
          <w:id w:val="1687327433"/>
          <w:placeholder>
            <w:docPart w:val="DefaultPlaceholder_-1854013440"/>
          </w:placeholder>
          <w:richText/>
        </w:sdtPr>
        <w:sdtContent>
          <w:r w:rsidRPr="004F0CAF">
            <w:rPr>
              <w:b/>
              <w:i/>
            </w:rPr>
            <w:t>Katie O</w:t>
          </w:r>
          <w:r w:rsidR="00B90D6C">
            <w:rPr>
              <w:b/>
              <w:i/>
            </w:rPr>
            <w:t>’</w:t>
          </w:r>
          <w:r w:rsidRPr="004F0CAF">
            <w:rPr>
              <w:b/>
              <w:i/>
            </w:rPr>
            <w:t>Donovan:</w:t>
          </w:r>
        </w:sdtContent>
      </w:sdt>
      <w:r>
        <w:t xml:space="preserve"> </w:t>
      </w:r>
      <w:r w:rsidRPr="008828F6" w:rsidR="008828F6">
        <w:t>I do not know enough about the Mayo Clinic and its business operation.</w:t>
      </w:r>
      <w:r w:rsidR="005F3931">
        <w:t xml:space="preserve"> </w:t>
      </w:r>
      <w:r w:rsidRPr="008828F6" w:rsidR="008828F6">
        <w:t xml:space="preserve">I have definitely read some of </w:t>
      </w:r>
      <w:r w:rsidR="00C64ACE">
        <w:t>its</w:t>
      </w:r>
      <w:r w:rsidRPr="008828F6" w:rsidR="008828F6">
        <w:t xml:space="preserve"> content when I have looked for health queries on Google</w:t>
      </w:r>
      <w:r w:rsidR="00B661CA">
        <w:t>,</w:t>
      </w:r>
      <w:r w:rsidRPr="008828F6" w:rsidR="008828F6">
        <w:t xml:space="preserve"> but you will often get </w:t>
      </w:r>
      <w:r w:rsidR="00017915">
        <w:t>NHS</w:t>
      </w:r>
      <w:r w:rsidRPr="008828F6" w:rsidR="008828F6">
        <w:t xml:space="preserve"> information that is authorised by the UK and is relevant.</w:t>
      </w:r>
    </w:p>
    <w:p w:rsidR="004F0CAF" w:rsidP="004F0CAF">
      <w:pPr>
        <w:pStyle w:val="Question"/>
      </w:pPr>
      <w:sdt>
        <w:sdtPr>
          <w:alias w:val="Member"/>
          <w:tag w:val="&lt;Member mnisId='1446' dodsId='25745'&gt;"/>
          <w:id w:val="347378801"/>
          <w:placeholder>
            <w:docPart w:val="DefaultPlaceholder_-1854013440"/>
          </w:placeholder>
          <w:richText/>
        </w:sdtPr>
        <w:sdtContent>
          <w:r w:rsidRPr="004F0CAF">
            <w:rPr>
              <w:b/>
            </w:rPr>
            <w:t>Chris Bryant:</w:t>
          </w:r>
        </w:sdtContent>
      </w:sdt>
      <w:r>
        <w:t xml:space="preserve"> </w:t>
      </w:r>
      <w:r w:rsidR="00C64ACE">
        <w:t>N</w:t>
      </w:r>
      <w:r w:rsidR="00E97BA1">
        <w:t>ormally a</w:t>
      </w:r>
      <w:r>
        <w:t>r</w:t>
      </w:r>
      <w:r w:rsidRPr="008828F6" w:rsidR="008828F6">
        <w:t>ound 12</w:t>
      </w:r>
      <w:r w:rsidR="00E97BA1">
        <w:t xml:space="preserve"> or 15 </w:t>
      </w:r>
      <w:r w:rsidRPr="008828F6" w:rsidR="008828F6">
        <w:t>would be my anxiety in the UK</w:t>
      </w:r>
      <w:r w:rsidR="00232047">
        <w:t xml:space="preserve">. </w:t>
      </w:r>
      <w:r w:rsidR="00C64ACE">
        <w:t>P</w:t>
      </w:r>
      <w:r w:rsidRPr="008828F6" w:rsidR="008828F6">
        <w:t>oor old doctors</w:t>
      </w:r>
      <w:r w:rsidR="00017915">
        <w:t>—</w:t>
      </w:r>
      <w:r w:rsidRPr="008828F6" w:rsidR="008828F6">
        <w:t xml:space="preserve">I know everybody has a different </w:t>
      </w:r>
      <w:r w:rsidR="00C64ACE">
        <w:t xml:space="preserve">view </w:t>
      </w:r>
      <w:r w:rsidRPr="008828F6" w:rsidR="008828F6">
        <w:t>about their own GP</w:t>
      </w:r>
      <w:r w:rsidR="00017915">
        <w:t>—</w:t>
      </w:r>
      <w:r w:rsidRPr="008828F6" w:rsidR="008828F6">
        <w:t xml:space="preserve">now tell me everybody comes in and says, </w:t>
      </w:r>
      <w:r w:rsidR="00B90D6C">
        <w:t>“</w:t>
      </w:r>
      <w:r w:rsidRPr="008828F6" w:rsidR="008828F6">
        <w:t>No, you</w:t>
      </w:r>
      <w:r w:rsidR="00B90D6C">
        <w:t>’</w:t>
      </w:r>
      <w:r w:rsidR="00B661CA">
        <w:t>r</w:t>
      </w:r>
      <w:r w:rsidRPr="008828F6" w:rsidR="008828F6">
        <w:t>e wrong</w:t>
      </w:r>
      <w:r w:rsidR="00C64ACE">
        <w:t>.</w:t>
      </w:r>
      <w:r w:rsidRPr="008828F6" w:rsidR="008828F6">
        <w:t xml:space="preserve"> Google tells me </w:t>
      </w:r>
      <w:r w:rsidR="00C64ACE">
        <w:t>x</w:t>
      </w:r>
      <w:r w:rsidR="00B661CA">
        <w:t>.</w:t>
      </w:r>
      <w:r w:rsidR="00B90D6C">
        <w:t>”</w:t>
      </w:r>
    </w:p>
    <w:p w:rsidR="00E97BA1" w:rsidP="00C64ACE">
      <w:pPr>
        <w:pStyle w:val="Answer"/>
      </w:pPr>
      <w:sdt>
        <w:sdtPr>
          <w:alias w:val="Witness"/>
          <w:id w:val="2067524619"/>
          <w:placeholder>
            <w:docPart w:val="DefaultPlaceholder_-1854013440"/>
          </w:placeholder>
          <w:richText/>
        </w:sdtPr>
        <w:sdtContent>
          <w:r w:rsidRPr="00C64ACE" w:rsidR="004F0CAF">
            <w:rPr>
              <w:b/>
              <w:i/>
            </w:rPr>
            <w:t>Katie O</w:t>
          </w:r>
          <w:r w:rsidRPr="00C64ACE" w:rsidR="00B90D6C">
            <w:rPr>
              <w:b/>
              <w:i/>
            </w:rPr>
            <w:t>’</w:t>
          </w:r>
          <w:r w:rsidRPr="00C64ACE" w:rsidR="004F0CAF">
            <w:rPr>
              <w:b/>
              <w:i/>
            </w:rPr>
            <w:t>Donovan:</w:t>
          </w:r>
        </w:sdtContent>
      </w:sdt>
      <w:r w:rsidR="004F0CAF">
        <w:t xml:space="preserve"> </w:t>
      </w:r>
      <w:r w:rsidRPr="008828F6" w:rsidR="008828F6">
        <w:t>More information can be challenging.</w:t>
      </w:r>
      <w:r w:rsidR="005F3931">
        <w:t xml:space="preserve"> </w:t>
      </w:r>
      <w:r w:rsidR="00B661CA">
        <w:t>W</w:t>
      </w:r>
      <w:r w:rsidRPr="008828F6" w:rsidR="008828F6">
        <w:t>e seriously believe it can be really helpful for our users, certainly speaking from personal experience and more broadly</w:t>
      </w:r>
      <w:r w:rsidR="002B4B67">
        <w:t xml:space="preserve">, to </w:t>
      </w:r>
      <w:r>
        <w:t xml:space="preserve">be </w:t>
      </w:r>
      <w:r w:rsidRPr="008828F6" w:rsidR="008828F6">
        <w:t xml:space="preserve">able to supplement the advice </w:t>
      </w:r>
      <w:r w:rsidR="00017915">
        <w:t>they</w:t>
      </w:r>
      <w:r w:rsidRPr="008828F6" w:rsidR="008828F6">
        <w:t xml:space="preserve"> get from </w:t>
      </w:r>
      <w:r>
        <w:t xml:space="preserve">a GP </w:t>
      </w:r>
      <w:r w:rsidR="00017915">
        <w:t>by</w:t>
      </w:r>
      <w:r>
        <w:t xml:space="preserve"> looking for information on the internet— </w:t>
      </w:r>
    </w:p>
    <w:p w:rsidR="004F0CAF" w:rsidP="00017915">
      <w:pPr>
        <w:pStyle w:val="Question"/>
        <w:numPr>
          <w:ilvl w:val="0"/>
          <w:numId w:val="0"/>
        </w:numPr>
        <w:ind w:left="794"/>
      </w:pPr>
      <w:sdt>
        <w:sdtPr>
          <w:alias w:val="Member"/>
          <w:tag w:val="&lt;Member mnisId='1446' dodsId='25745'&gt;"/>
          <w:id w:val="-1108352445"/>
          <w:placeholder>
            <w:docPart w:val="DefaultPlaceholder_-1854013440"/>
          </w:placeholder>
          <w:richText/>
        </w:sdtPr>
        <w:sdtContent>
          <w:r w:rsidRPr="00C64ACE" w:rsidR="00E97BA1">
            <w:rPr>
              <w:b/>
            </w:rPr>
            <w:t>Chris Bryant:</w:t>
          </w:r>
        </w:sdtContent>
      </w:sdt>
      <w:r w:rsidR="00E97BA1">
        <w:t xml:space="preserve"> T</w:t>
      </w:r>
      <w:r w:rsidRPr="008828F6" w:rsidR="008828F6">
        <w:t>hey have done their own second opinion.</w:t>
      </w:r>
    </w:p>
    <w:p w:rsidR="004F0CAF" w:rsidP="004F0CAF">
      <w:pPr>
        <w:pStyle w:val="Answer"/>
      </w:pPr>
      <w:sdt>
        <w:sdtPr>
          <w:alias w:val="Witness"/>
          <w:id w:val="170845315"/>
          <w:placeholder>
            <w:docPart w:val="DefaultPlaceholder_-1854013440"/>
          </w:placeholder>
          <w:richText/>
        </w:sdtPr>
        <w:sdtContent>
          <w:r w:rsidRPr="004F0CAF">
            <w:rPr>
              <w:b/>
              <w:i/>
            </w:rPr>
            <w:t>Katie O</w:t>
          </w:r>
          <w:r w:rsidR="00B90D6C">
            <w:rPr>
              <w:b/>
              <w:i/>
            </w:rPr>
            <w:t>’</w:t>
          </w:r>
          <w:r w:rsidRPr="004F0CAF">
            <w:rPr>
              <w:b/>
              <w:i/>
            </w:rPr>
            <w:t>Donovan:</w:t>
          </w:r>
        </w:sdtContent>
      </w:sdt>
      <w:r>
        <w:t xml:space="preserve"> </w:t>
      </w:r>
      <w:r w:rsidRPr="008828F6" w:rsidR="008828F6">
        <w:t>That is not necessarily a bad thing</w:t>
      </w:r>
      <w:r w:rsidR="00B661CA">
        <w:t>,</w:t>
      </w:r>
      <w:r w:rsidRPr="008828F6" w:rsidR="008828F6">
        <w:t xml:space="preserve"> always.</w:t>
      </w:r>
    </w:p>
    <w:p w:rsidR="004F0CAF" w:rsidP="004F0CAF">
      <w:pPr>
        <w:pStyle w:val="Question"/>
      </w:pPr>
      <w:sdt>
        <w:sdtPr>
          <w:alias w:val="Member"/>
          <w:tag w:val="&lt;Member mnisId='1446' dodsId='25745'&gt;"/>
          <w:id w:val="501858429"/>
          <w:placeholder>
            <w:docPart w:val="DefaultPlaceholder_-1854013440"/>
          </w:placeholder>
          <w:richText/>
        </w:sdtPr>
        <w:sdtContent>
          <w:r w:rsidRPr="004F0CAF">
            <w:rPr>
              <w:b/>
            </w:rPr>
            <w:t>Chris Bryant:</w:t>
          </w:r>
        </w:sdtContent>
      </w:sdt>
      <w:r>
        <w:t xml:space="preserve"> </w:t>
      </w:r>
      <w:r w:rsidRPr="008828F6" w:rsidR="008828F6">
        <w:t>Not necessarily always, yes.</w:t>
      </w:r>
      <w:r w:rsidR="005F3931">
        <w:t xml:space="preserve"> </w:t>
      </w:r>
      <w:r w:rsidR="00B661CA">
        <w:t xml:space="preserve">On </w:t>
      </w:r>
      <w:r w:rsidR="002B4B67">
        <w:t>the</w:t>
      </w:r>
      <w:r w:rsidRPr="008828F6" w:rsidR="008828F6">
        <w:t xml:space="preserve"> different subject </w:t>
      </w:r>
      <w:r w:rsidR="002B4B67">
        <w:t>of</w:t>
      </w:r>
      <w:r w:rsidRPr="008828F6" w:rsidR="008828F6">
        <w:t xml:space="preserve"> co</w:t>
      </w:r>
      <w:r w:rsidR="00B90D6C">
        <w:t>-</w:t>
      </w:r>
      <w:r w:rsidRPr="008828F6" w:rsidR="008828F6">
        <w:t>operation with the police and prosecuting authorities</w:t>
      </w:r>
      <w:r w:rsidR="002B4B67">
        <w:t xml:space="preserve">, </w:t>
      </w:r>
      <w:r w:rsidRPr="008828F6" w:rsidR="008828F6">
        <w:t>I am conscious that quite often the police will complain when there is a threat against somebody that they find it very difficult to get information out of Google and your associated companies.</w:t>
      </w:r>
    </w:p>
    <w:p w:rsidR="004F0CAF" w:rsidP="004F0CAF">
      <w:pPr>
        <w:pStyle w:val="Answer"/>
      </w:pPr>
      <w:sdt>
        <w:sdtPr>
          <w:alias w:val="Witness"/>
          <w:id w:val="557053221"/>
          <w:placeholder>
            <w:docPart w:val="DefaultPlaceholder_-1854013440"/>
          </w:placeholder>
          <w:richText/>
        </w:sdtPr>
        <w:sdtContent>
          <w:r w:rsidRPr="004F0CAF">
            <w:rPr>
              <w:b/>
              <w:i/>
            </w:rPr>
            <w:t>Katie O</w:t>
          </w:r>
          <w:r w:rsidR="00B90D6C">
            <w:rPr>
              <w:b/>
              <w:i/>
            </w:rPr>
            <w:t>’</w:t>
          </w:r>
          <w:r w:rsidRPr="004F0CAF">
            <w:rPr>
              <w:b/>
              <w:i/>
            </w:rPr>
            <w:t>Donovan:</w:t>
          </w:r>
        </w:sdtContent>
      </w:sdt>
      <w:r>
        <w:t xml:space="preserve"> </w:t>
      </w:r>
      <w:r w:rsidRPr="008828F6" w:rsidR="008828F6">
        <w:t>Yes</w:t>
      </w:r>
      <w:r w:rsidR="00B661CA">
        <w:t>,</w:t>
      </w:r>
      <w:r w:rsidRPr="008828F6" w:rsidR="008828F6">
        <w:t xml:space="preserve"> and that is something we are conscious of</w:t>
      </w:r>
      <w:r w:rsidR="00B661CA">
        <w:t>. W</w:t>
      </w:r>
      <w:r w:rsidRPr="008828F6" w:rsidR="008828F6">
        <w:t>e have</w:t>
      </w:r>
      <w:r w:rsidR="00B661CA">
        <w:t xml:space="preserve"> </w:t>
      </w:r>
      <w:r w:rsidRPr="008828F6" w:rsidR="008828F6">
        <w:t>an improved system in place internally, a law enforcement request system, which streamlines that process and enables people to request that information.</w:t>
      </w:r>
      <w:r w:rsidR="005F3931">
        <w:t xml:space="preserve"> </w:t>
      </w:r>
      <w:r w:rsidRPr="008828F6" w:rsidR="008828F6">
        <w:t>We have also worked with the UK and US Government</w:t>
      </w:r>
      <w:r w:rsidR="00E666E5">
        <w:t>s</w:t>
      </w:r>
      <w:r w:rsidRPr="008828F6" w:rsidR="008828F6">
        <w:t xml:space="preserve"> to make that process more efficient.</w:t>
      </w:r>
      <w:r w:rsidR="005F3931">
        <w:t xml:space="preserve"> </w:t>
      </w:r>
      <w:r w:rsidRPr="008828F6" w:rsidR="008828F6">
        <w:t xml:space="preserve">There is something called the </w:t>
      </w:r>
      <w:r w:rsidR="00E666E5">
        <w:t>CLOUD</w:t>
      </w:r>
      <w:r w:rsidRPr="008828F6" w:rsidR="008828F6">
        <w:t xml:space="preserve"> Act</w:t>
      </w:r>
      <w:r w:rsidR="00C64ACE">
        <w:t>,</w:t>
      </w:r>
      <w:r w:rsidRPr="008828F6" w:rsidR="008828F6">
        <w:t xml:space="preserve"> which has been passed</w:t>
      </w:r>
      <w:r w:rsidR="00E97BA1">
        <w:t>,</w:t>
      </w:r>
      <w:r w:rsidRPr="008828F6" w:rsidR="008828F6">
        <w:t xml:space="preserve"> but we are waiting for </w:t>
      </w:r>
      <w:r w:rsidR="00B661CA">
        <w:t xml:space="preserve">the </w:t>
      </w:r>
      <w:r w:rsidRPr="008828F6" w:rsidR="008828F6">
        <w:t>agreement between the two countries to come into force. We work with both the NCA and with local law enforcement to improve understanding of how to request information from us.</w:t>
      </w:r>
      <w:r w:rsidR="005F3931">
        <w:t xml:space="preserve"> </w:t>
      </w:r>
      <w:r w:rsidRPr="008828F6" w:rsidR="008828F6">
        <w:t>There is definitely more we can do</w:t>
      </w:r>
      <w:r w:rsidR="00C64ACE">
        <w:t>,</w:t>
      </w:r>
      <w:r w:rsidRPr="008828F6" w:rsidR="008828F6">
        <w:t xml:space="preserve"> because we see both anecdotally and in practice</w:t>
      </w:r>
      <w:r w:rsidR="00C64ACE">
        <w:t xml:space="preserve"> not every</w:t>
      </w:r>
      <w:r w:rsidR="00E023D9">
        <w:t>—</w:t>
      </w:r>
    </w:p>
    <w:p w:rsidR="00E65968" w:rsidP="004F0CAF">
      <w:pPr>
        <w:pStyle w:val="Question"/>
      </w:pPr>
      <w:sdt>
        <w:sdtPr>
          <w:alias w:val="Member"/>
          <w:tag w:val="&lt;Member mnisId='1446' dodsId='25745'&gt;"/>
          <w:id w:val="1823001126"/>
          <w:placeholder>
            <w:docPart w:val="DefaultPlaceholder_-1854013440"/>
          </w:placeholder>
          <w:richText/>
        </w:sdtPr>
        <w:sdtContent>
          <w:r w:rsidRPr="004F0CAF" w:rsidR="004F0CAF">
            <w:rPr>
              <w:b/>
            </w:rPr>
            <w:t>Chris Bryant:</w:t>
          </w:r>
        </w:sdtContent>
      </w:sdt>
      <w:r w:rsidR="004F0CAF">
        <w:t xml:space="preserve"> </w:t>
      </w:r>
      <w:r w:rsidRPr="008828F6" w:rsidR="008828F6">
        <w:t>Do you co</w:t>
      </w:r>
      <w:r w:rsidR="00B90D6C">
        <w:t>-</w:t>
      </w:r>
      <w:r w:rsidRPr="008828F6" w:rsidR="008828F6">
        <w:t>operate with the others in this field?</w:t>
      </w:r>
      <w:r w:rsidR="005F3931">
        <w:t xml:space="preserve"> </w:t>
      </w:r>
      <w:r w:rsidRPr="008828F6" w:rsidR="008828F6">
        <w:t>Twitter is appalling.</w:t>
      </w:r>
      <w:r w:rsidR="005F3931">
        <w:t xml:space="preserve"> </w:t>
      </w:r>
      <w:r w:rsidRPr="008828F6" w:rsidR="008828F6">
        <w:t>You can never get anything out of them</w:t>
      </w:r>
      <w:r w:rsidR="00C64ACE">
        <w:t>,</w:t>
      </w:r>
      <w:r w:rsidRPr="008828F6" w:rsidR="008828F6">
        <w:t xml:space="preserve"> and it takes months and months and months.</w:t>
      </w:r>
    </w:p>
    <w:p w:rsidR="00E65968" w:rsidP="00E65968">
      <w:pPr>
        <w:pStyle w:val="Answer"/>
      </w:pPr>
      <w:sdt>
        <w:sdtPr>
          <w:alias w:val="Witness"/>
          <w:id w:val="-1390644000"/>
          <w:placeholder>
            <w:docPart w:val="DefaultPlaceholder_-1854013440"/>
          </w:placeholder>
          <w:richText/>
        </w:sdtPr>
        <w:sdtContent>
          <w:r w:rsidRPr="00E65968">
            <w:rPr>
              <w:b/>
              <w:i/>
            </w:rPr>
            <w:t>Katie O</w:t>
          </w:r>
          <w:r w:rsidR="00B90D6C">
            <w:rPr>
              <w:b/>
              <w:i/>
            </w:rPr>
            <w:t>’</w:t>
          </w:r>
          <w:r w:rsidRPr="00E65968">
            <w:rPr>
              <w:b/>
              <w:i/>
            </w:rPr>
            <w:t>Donovan:</w:t>
          </w:r>
        </w:sdtContent>
      </w:sdt>
      <w:r>
        <w:t xml:space="preserve"> </w:t>
      </w:r>
      <w:r w:rsidRPr="008828F6" w:rsidR="008828F6">
        <w:t>I just cannot speak for them.</w:t>
      </w:r>
      <w:r w:rsidR="005F3931">
        <w:t xml:space="preserve"> </w:t>
      </w:r>
      <w:r w:rsidRPr="008828F6" w:rsidR="008828F6">
        <w:t xml:space="preserve">On areas like </w:t>
      </w:r>
      <w:r w:rsidRPr="008828F6" w:rsidR="008828F6">
        <w:t>counter</w:t>
      </w:r>
      <w:r w:rsidR="008344EC">
        <w:t>-</w:t>
      </w:r>
      <w:r w:rsidRPr="008828F6" w:rsidR="008828F6">
        <w:t>terror</w:t>
      </w:r>
      <w:r w:rsidR="004F0CAF">
        <w:t>ism</w:t>
      </w:r>
      <w:r w:rsidRPr="008828F6" w:rsidR="008828F6">
        <w:t xml:space="preserve"> </w:t>
      </w:r>
      <w:r w:rsidR="00017915">
        <w:t xml:space="preserve">we work </w:t>
      </w:r>
      <w:r w:rsidRPr="008828F6" w:rsidR="008828F6">
        <w:t xml:space="preserve">through the </w:t>
      </w:r>
      <w:r w:rsidR="00B661CA">
        <w:t>GIF</w:t>
      </w:r>
      <w:r w:rsidRPr="008828F6" w:rsidR="008828F6">
        <w:t>CT and on child abuse content we work with organisations like the IWF, and Twitter is also a member of th</w:t>
      </w:r>
      <w:r w:rsidR="00B661CA">
        <w:t>ose</w:t>
      </w:r>
      <w:r w:rsidRPr="008828F6" w:rsidR="008828F6">
        <w:t>.</w:t>
      </w:r>
      <w:r w:rsidR="005F3931">
        <w:t xml:space="preserve"> </w:t>
      </w:r>
      <w:r w:rsidRPr="008828F6" w:rsidR="008828F6">
        <w:t xml:space="preserve">It is our responsibility </w:t>
      </w:r>
      <w:r w:rsidR="00E666E5">
        <w:t xml:space="preserve">to </w:t>
      </w:r>
      <w:r w:rsidR="00017915">
        <w:t>make sure</w:t>
      </w:r>
      <w:r w:rsidRPr="008828F6" w:rsidR="008828F6">
        <w:t xml:space="preserve"> law enforcement </w:t>
      </w:r>
      <w:r w:rsidR="002109D1">
        <w:t>can</w:t>
      </w:r>
      <w:r>
        <w:t xml:space="preserve"> </w:t>
      </w:r>
      <w:r w:rsidRPr="008828F6" w:rsidR="008828F6">
        <w:t xml:space="preserve">come to us to request </w:t>
      </w:r>
      <w:r w:rsidR="002109D1">
        <w:t xml:space="preserve">that </w:t>
      </w:r>
      <w:r w:rsidRPr="008828F6" w:rsidR="008828F6">
        <w:t xml:space="preserve">information and </w:t>
      </w:r>
      <w:r w:rsidR="00B661CA">
        <w:t xml:space="preserve">that </w:t>
      </w:r>
      <w:r w:rsidRPr="008828F6" w:rsidR="008828F6">
        <w:t>w</w:t>
      </w:r>
      <w:r w:rsidR="00B661CA">
        <w:t>e ar</w:t>
      </w:r>
      <w:r w:rsidRPr="008828F6" w:rsidR="008828F6">
        <w:t>e deal</w:t>
      </w:r>
      <w:r w:rsidR="00B661CA">
        <w:t>ing</w:t>
      </w:r>
      <w:r w:rsidRPr="008828F6" w:rsidR="008828F6">
        <w:t xml:space="preserve"> with it in a timely and effective fashion</w:t>
      </w:r>
      <w:r w:rsidR="00B661CA">
        <w:t>. W</w:t>
      </w:r>
      <w:r w:rsidRPr="008828F6" w:rsidR="008828F6">
        <w:t>e work hard to do that</w:t>
      </w:r>
      <w:r w:rsidR="00E666E5">
        <w:t>,</w:t>
      </w:r>
      <w:r w:rsidRPr="008828F6" w:rsidR="008828F6">
        <w:t xml:space="preserve"> but it is an area of developing</w:t>
      </w:r>
      <w:r w:rsidR="002109D1">
        <w:t>,</w:t>
      </w:r>
      <w:r w:rsidRPr="008828F6" w:rsidR="008828F6">
        <w:t xml:space="preserve"> emerging and evolving policing that needs ongoing dialogue and support.</w:t>
      </w:r>
    </w:p>
    <w:p w:rsidR="00EA3560" w:rsidP="00EA3560">
      <w:pPr>
        <w:pStyle w:val="Question"/>
      </w:pPr>
      <w:sdt>
        <w:sdtPr>
          <w:alias w:val="Member"/>
          <w:tag w:val="&lt;Member mnisId='4461' dodsId='137276'&gt;"/>
          <w:id w:val="1813907029"/>
          <w:placeholder>
            <w:docPart w:val="DefaultPlaceholder_-1854013440"/>
          </w:placeholder>
          <w:richText/>
        </w:sdtPr>
        <w:sdtContent>
          <w:r w:rsidRPr="00E65968" w:rsidR="00E65968">
            <w:rPr>
              <w:b/>
            </w:rPr>
            <w:t>Stewart Malcolm McDonald:</w:t>
          </w:r>
        </w:sdtContent>
      </w:sdt>
      <w:r w:rsidR="00E65968">
        <w:t xml:space="preserve"> </w:t>
      </w:r>
      <w:r w:rsidRPr="008828F6" w:rsidR="008828F6">
        <w:t xml:space="preserve">Thank you, Katie, for your time this afternoon. </w:t>
      </w:r>
      <w:r w:rsidR="00E65968">
        <w:t>May</w:t>
      </w:r>
      <w:r w:rsidRPr="008828F6" w:rsidR="008828F6">
        <w:t xml:space="preserve"> I take you back to some of the stuff you said in response to Alicia Kearn</w:t>
      </w:r>
      <w:r w:rsidR="00B661CA">
        <w:t>s</w:t>
      </w:r>
      <w:r w:rsidR="00B90D6C">
        <w:t>’</w:t>
      </w:r>
      <w:r w:rsidR="00B661CA">
        <w:t>s</w:t>
      </w:r>
      <w:r w:rsidRPr="008828F6" w:rsidR="008828F6">
        <w:t xml:space="preserve"> questions</w:t>
      </w:r>
      <w:r w:rsidR="00E65968">
        <w:t>?</w:t>
      </w:r>
      <w:r w:rsidR="005F3931">
        <w:t xml:space="preserve"> </w:t>
      </w:r>
      <w:r w:rsidRPr="008828F6" w:rsidR="008828F6">
        <w:t>You talked about the threat analysis group.</w:t>
      </w:r>
      <w:r w:rsidR="005F3931">
        <w:t xml:space="preserve"> </w:t>
      </w:r>
      <w:r w:rsidRPr="008828F6" w:rsidR="008828F6">
        <w:t>Who is</w:t>
      </w:r>
      <w:r w:rsidRPr="00EA3560">
        <w:t xml:space="preserve"> </w:t>
      </w:r>
      <w:r w:rsidRPr="008828F6">
        <w:t>that and what do they do?</w:t>
      </w:r>
      <w:r>
        <w:t xml:space="preserve"> </w:t>
      </w:r>
    </w:p>
    <w:p w:rsidR="00EA3560" w:rsidP="00EA3560">
      <w:pPr>
        <w:pStyle w:val="Answer"/>
      </w:pPr>
      <w:sdt>
        <w:sdtPr>
          <w:alias w:val="Witness"/>
          <w:id w:val="1603912943"/>
          <w:placeholder>
            <w:docPart w:val="3A3282D21D121A4C9FFE2E75C855160E"/>
          </w:placeholder>
          <w:richText/>
        </w:sdtPr>
        <w:sdtContent>
          <w:r w:rsidRPr="00E65968">
            <w:rPr>
              <w:b/>
              <w:i/>
            </w:rPr>
            <w:t>Katie O</w:t>
          </w:r>
          <w:r>
            <w:rPr>
              <w:b/>
              <w:i/>
            </w:rPr>
            <w:t>’</w:t>
          </w:r>
          <w:r w:rsidRPr="00E65968">
            <w:rPr>
              <w:b/>
              <w:i/>
            </w:rPr>
            <w:t>Donovan:</w:t>
          </w:r>
        </w:sdtContent>
      </w:sdt>
      <w:r>
        <w:t xml:space="preserve"> </w:t>
      </w:r>
      <w:r w:rsidRPr="008828F6">
        <w:t>They are a part of Google.</w:t>
      </w:r>
      <w:r>
        <w:t xml:space="preserve"> </w:t>
      </w:r>
      <w:r w:rsidRPr="008828F6">
        <w:t>They are made from different disciplines</w:t>
      </w:r>
      <w:r>
        <w:t>. W</w:t>
      </w:r>
      <w:r w:rsidRPr="008828F6">
        <w:t xml:space="preserve">e will have some engineering and security folk, some legal and </w:t>
      </w:r>
      <w:r>
        <w:t xml:space="preserve">some policy </w:t>
      </w:r>
      <w:r w:rsidRPr="008828F6">
        <w:t>folk, some people who understand foreign policy and some of the live dynamics</w:t>
      </w:r>
      <w:r>
        <w:t>,</w:t>
      </w:r>
      <w:r w:rsidRPr="008828F6">
        <w:t xml:space="preserve"> and they work to look for live threats.</w:t>
      </w:r>
      <w:r>
        <w:t xml:space="preserve"> </w:t>
      </w:r>
      <w:r w:rsidRPr="008828F6">
        <w:t xml:space="preserve">Often both for our own systems and </w:t>
      </w:r>
      <w:r>
        <w:t xml:space="preserve">for </w:t>
      </w:r>
      <w:r w:rsidRPr="008828F6">
        <w:t>other organisations</w:t>
      </w:r>
      <w:r>
        <w:t>’</w:t>
      </w:r>
      <w:r w:rsidRPr="008828F6">
        <w:t xml:space="preserve"> systems there will be vulnerabilities that the system is not aware of</w:t>
      </w:r>
      <w:r>
        <w:t>. W</w:t>
      </w:r>
      <w:r w:rsidRPr="008828F6">
        <w:t xml:space="preserve">e look for those vulnerabilities and identify </w:t>
      </w:r>
      <w:r>
        <w:t>them</w:t>
      </w:r>
      <w:r w:rsidRPr="008828F6">
        <w:t>.</w:t>
      </w:r>
      <w:r>
        <w:t xml:space="preserve"> </w:t>
      </w:r>
      <w:r w:rsidRPr="008828F6">
        <w:t>We offer a reward system for people who</w:t>
      </w:r>
      <w:r>
        <w:t xml:space="preserve">—I was going to say </w:t>
      </w:r>
      <w:r w:rsidRPr="008828F6">
        <w:t xml:space="preserve">phone up, but obviously I am very out </w:t>
      </w:r>
      <w:r>
        <w:t xml:space="preserve">of </w:t>
      </w:r>
      <w:r w:rsidRPr="008828F6">
        <w:t>date</w:t>
      </w:r>
      <w:r>
        <w:t>—</w:t>
      </w:r>
      <w:r w:rsidRPr="008828F6">
        <w:t>get in touch to say</w:t>
      </w:r>
      <w:r>
        <w:t xml:space="preserve">, “We </w:t>
      </w:r>
      <w:r w:rsidRPr="008828F6">
        <w:t>have noticed this vulnerability in your system or elsewhere</w:t>
      </w:r>
      <w:r>
        <w:t xml:space="preserve">.” </w:t>
      </w:r>
    </w:p>
    <w:p w:rsidR="00EA3560" w:rsidP="00EA3560">
      <w:pPr>
        <w:pStyle w:val="Answer"/>
      </w:pPr>
      <w:r w:rsidRPr="008828F6">
        <w:t>We also look at</w:t>
      </w:r>
      <w:r>
        <w:t>,</w:t>
      </w:r>
      <w:r w:rsidRPr="008828F6">
        <w:t xml:space="preserve"> as I described earlier</w:t>
      </w:r>
      <w:r>
        <w:t>,</w:t>
      </w:r>
      <w:r w:rsidRPr="008828F6">
        <w:t xml:space="preserve"> actions from foreign actors.</w:t>
      </w:r>
      <w:r>
        <w:t xml:space="preserve"> </w:t>
      </w:r>
      <w:r w:rsidRPr="008828F6">
        <w:t>One of the recent reports we published was around an Iranian</w:t>
      </w:r>
      <w:r>
        <w:t>-</w:t>
      </w:r>
      <w:r w:rsidRPr="008828F6">
        <w:t xml:space="preserve">based actor </w:t>
      </w:r>
      <w:r>
        <w:t>that</w:t>
      </w:r>
      <w:r w:rsidRPr="008828F6">
        <w:t xml:space="preserve"> had, among other things, targeted a UK university to use </w:t>
      </w:r>
      <w:r>
        <w:t xml:space="preserve">its </w:t>
      </w:r>
      <w:r w:rsidRPr="008828F6">
        <w:t>infrastructure as part of a phishing account.</w:t>
      </w:r>
    </w:p>
    <w:p w:rsidR="002018A8" w:rsidP="00EA3560">
      <w:pPr>
        <w:pStyle w:val="Question"/>
      </w:pPr>
      <w:sdt>
        <w:sdtPr>
          <w:alias w:val="Member"/>
          <w:tag w:val="&lt;Member mnisId='4461' dodsId='137276'&gt;"/>
          <w:id w:val="1597676173"/>
          <w:placeholder>
            <w:docPart w:val="DefaultPlaceholder_-1854013440"/>
          </w:placeholder>
          <w:richText/>
        </w:sdtPr>
        <w:sdtContent>
          <w:r w:rsidRPr="00EA3560" w:rsidR="00E65968">
            <w:rPr>
              <w:b/>
            </w:rPr>
            <w:t>Stewart Malcolm McDonald:</w:t>
          </w:r>
        </w:sdtContent>
      </w:sdt>
      <w:r w:rsidR="00E65968">
        <w:t xml:space="preserve"> </w:t>
      </w:r>
      <w:r w:rsidRPr="008828F6" w:rsidR="008828F6">
        <w:t>That would include YouTube</w:t>
      </w:r>
      <w:r>
        <w:t>,</w:t>
      </w:r>
      <w:r w:rsidRPr="008828F6" w:rsidR="008828F6">
        <w:t xml:space="preserve"> I take it</w:t>
      </w:r>
      <w:r>
        <w:t>,</w:t>
      </w:r>
      <w:r w:rsidRPr="008828F6" w:rsidR="008828F6">
        <w:t xml:space="preserve"> as well</w:t>
      </w:r>
      <w:r>
        <w:t>—</w:t>
      </w:r>
    </w:p>
    <w:p w:rsidR="002018A8" w:rsidP="002018A8">
      <w:pPr>
        <w:pStyle w:val="Answer"/>
      </w:pPr>
      <w:sdt>
        <w:sdtPr>
          <w:alias w:val="Witness"/>
          <w:id w:val="-1156296014"/>
          <w:placeholder>
            <w:docPart w:val="DefaultPlaceholder_-1854013440"/>
          </w:placeholder>
          <w:richText/>
        </w:sdtPr>
        <w:sdtContent>
          <w:r w:rsidRPr="002018A8">
            <w:rPr>
              <w:b/>
              <w:i/>
            </w:rPr>
            <w:t>Katie O'Donovan:</w:t>
          </w:r>
        </w:sdtContent>
      </w:sdt>
      <w:r>
        <w:t xml:space="preserve"> Yes.</w:t>
      </w:r>
    </w:p>
    <w:p w:rsidR="00EA3560" w:rsidP="00EA3560">
      <w:pPr>
        <w:pStyle w:val="Question"/>
        <w:numPr>
          <w:ilvl w:val="0"/>
          <w:numId w:val="0"/>
        </w:numPr>
        <w:ind w:left="794"/>
      </w:pPr>
      <w:sdt>
        <w:sdtPr>
          <w:alias w:val="Member"/>
          <w:tag w:val="&lt;Member mnisId='4461' dodsId='137276'&gt;"/>
          <w:id w:val="-288590939"/>
          <w:placeholder>
            <w:docPart w:val="DefaultPlaceholder_-1854013440"/>
          </w:placeholder>
          <w:richText/>
        </w:sdtPr>
        <w:sdtContent>
          <w:r w:rsidRPr="002018A8" w:rsidR="002018A8">
            <w:rPr>
              <w:b/>
            </w:rPr>
            <w:t>Stewart Malcolm McDonald:</w:t>
          </w:r>
        </w:sdtContent>
      </w:sdt>
      <w:r w:rsidR="002018A8">
        <w:t xml:space="preserve"> I</w:t>
      </w:r>
      <w:r w:rsidR="00721AE4">
        <w:t>f</w:t>
      </w:r>
      <w:r w:rsidRPr="00721AE4" w:rsidR="00721AE4">
        <w:t xml:space="preserve"> people </w:t>
      </w:r>
      <w:r>
        <w:t>see</w:t>
      </w:r>
      <w:r w:rsidRPr="00721AE4" w:rsidR="00721AE4">
        <w:t xml:space="preserve"> something on YouTube that </w:t>
      </w:r>
      <w:r>
        <w:t>is</w:t>
      </w:r>
      <w:r w:rsidRPr="00721AE4" w:rsidR="00721AE4">
        <w:t xml:space="preserve"> a potential</w:t>
      </w:r>
      <w:r w:rsidRPr="00EA3560">
        <w:t xml:space="preserve"> </w:t>
      </w:r>
      <w:r w:rsidRPr="00721AE4">
        <w:t>threat to someone</w:t>
      </w:r>
      <w:r>
        <w:t>—</w:t>
      </w:r>
    </w:p>
    <w:p w:rsidR="00EA3560" w:rsidRPr="008828F6" w:rsidP="00EA3560">
      <w:pPr>
        <w:pStyle w:val="Answer"/>
      </w:pPr>
      <w:sdt>
        <w:sdtPr>
          <w:alias w:val="Witness"/>
          <w:id w:val="665823402"/>
          <w:placeholder>
            <w:docPart w:val="02C84CAC8446B848871E88970AE7F418"/>
          </w:placeholder>
          <w:richText/>
        </w:sdtPr>
        <w:sdtContent>
          <w:r w:rsidRPr="00E65968">
            <w:rPr>
              <w:b/>
              <w:i/>
            </w:rPr>
            <w:t>Katie O</w:t>
          </w:r>
          <w:r>
            <w:rPr>
              <w:b/>
              <w:i/>
            </w:rPr>
            <w:t>’</w:t>
          </w:r>
          <w:r w:rsidRPr="00E65968">
            <w:rPr>
              <w:b/>
              <w:i/>
            </w:rPr>
            <w:t>Donovan:</w:t>
          </w:r>
        </w:sdtContent>
      </w:sdt>
      <w:r>
        <w:t xml:space="preserve"> </w:t>
      </w:r>
      <w:r w:rsidRPr="008828F6">
        <w:t xml:space="preserve">Yes. </w:t>
      </w:r>
    </w:p>
    <w:p w:rsidR="00E65968" w:rsidP="00EA3560">
      <w:pPr>
        <w:pStyle w:val="Question"/>
      </w:pPr>
      <w:sdt>
        <w:sdtPr>
          <w:alias w:val="Member"/>
          <w:tag w:val="&lt;Member mnisId='4461' dodsId='137276'&gt;"/>
          <w:id w:val="-1966032049"/>
          <w:placeholder>
            <w:docPart w:val="DefaultPlaceholder_-1854013440"/>
          </w:placeholder>
          <w:richText/>
        </w:sdtPr>
        <w:sdtContent>
          <w:r w:rsidRPr="00EA3560">
            <w:rPr>
              <w:b/>
            </w:rPr>
            <w:t>Stewart Malcolm McDonald:</w:t>
          </w:r>
        </w:sdtContent>
      </w:sdt>
      <w:r w:rsidRPr="008828F6" w:rsidR="008828F6">
        <w:t>.</w:t>
      </w:r>
      <w:r w:rsidR="005F3931">
        <w:t xml:space="preserve"> </w:t>
      </w:r>
      <w:r w:rsidRPr="008828F6" w:rsidR="008828F6">
        <w:t>I ask this from admittedly quite a personal standpoint because a few years ago my constituency surgery was targeted by</w:t>
      </w:r>
      <w:r w:rsidR="00E023D9">
        <w:t>—</w:t>
      </w:r>
      <w:r w:rsidRPr="008828F6" w:rsidR="008828F6">
        <w:t>I will not name the name because it will flare up again if I do</w:t>
      </w:r>
      <w:r w:rsidR="00E023D9">
        <w:t>—</w:t>
      </w:r>
      <w:r w:rsidRPr="008828F6" w:rsidR="008828F6">
        <w:t>a very high</w:t>
      </w:r>
      <w:r w:rsidR="00B90D6C">
        <w:t>-</w:t>
      </w:r>
      <w:r w:rsidRPr="008828F6" w:rsidR="008828F6">
        <w:t>profile</w:t>
      </w:r>
      <w:r w:rsidR="008344EC">
        <w:t>,</w:t>
      </w:r>
      <w:r w:rsidRPr="008828F6" w:rsidR="008828F6">
        <w:t xml:space="preserve"> right</w:t>
      </w:r>
      <w:r w:rsidR="00B90D6C">
        <w:t>-</w:t>
      </w:r>
      <w:r w:rsidRPr="008828F6" w:rsidR="008828F6">
        <w:t>wing activist, and you probably know who I am talking about</w:t>
      </w:r>
      <w:r>
        <w:t>.</w:t>
      </w:r>
    </w:p>
    <w:p w:rsidR="008828F6" w:rsidRPr="008828F6" w:rsidP="00E65968">
      <w:pPr>
        <w:pStyle w:val="Answer"/>
      </w:pPr>
      <w:sdt>
        <w:sdtPr>
          <w:alias w:val="Witness"/>
          <w:id w:val="-255831730"/>
          <w:placeholder>
            <w:docPart w:val="DefaultPlaceholder_-1854013440"/>
          </w:placeholder>
          <w:richText/>
        </w:sdtPr>
        <w:sdtContent>
          <w:r w:rsidRPr="00E65968" w:rsidR="00E65968">
            <w:rPr>
              <w:b/>
              <w:i/>
            </w:rPr>
            <w:t>Katie O</w:t>
          </w:r>
          <w:r w:rsidR="00B90D6C">
            <w:rPr>
              <w:b/>
              <w:i/>
            </w:rPr>
            <w:t>’</w:t>
          </w:r>
          <w:r w:rsidRPr="00E65968" w:rsidR="00E65968">
            <w:rPr>
              <w:b/>
              <w:i/>
            </w:rPr>
            <w:t>Donovan:</w:t>
          </w:r>
        </w:sdtContent>
      </w:sdt>
      <w:r w:rsidR="00E65968">
        <w:t xml:space="preserve"> </w:t>
      </w:r>
      <w:r w:rsidRPr="008828F6">
        <w:t>I do not</w:t>
      </w:r>
      <w:r w:rsidR="002018A8">
        <w:t>,</w:t>
      </w:r>
      <w:r w:rsidRPr="008828F6">
        <w:t xml:space="preserve"> I am afraid.</w:t>
      </w:r>
      <w:r w:rsidR="005F3931">
        <w:t xml:space="preserve"> </w:t>
      </w:r>
    </w:p>
    <w:p w:rsidR="00E65968" w:rsidP="00EA3560">
      <w:pPr>
        <w:pStyle w:val="Question"/>
        <w:numPr>
          <w:ilvl w:val="0"/>
          <w:numId w:val="0"/>
        </w:numPr>
        <w:ind w:left="794"/>
      </w:pPr>
      <w:sdt>
        <w:sdtPr>
          <w:alias w:val="Member"/>
          <w:tag w:val="&lt;Member mnisId='4461' dodsId='137276'&gt;"/>
          <w:id w:val="1349454915"/>
          <w:placeholder>
            <w:docPart w:val="DefaultPlaceholder_-1854013440"/>
          </w:placeholder>
          <w:richText/>
        </w:sdtPr>
        <w:sdtContent>
          <w:r w:rsidRPr="00E65968">
            <w:rPr>
              <w:b/>
            </w:rPr>
            <w:t>Stewart Malcolm McDonald:</w:t>
          </w:r>
        </w:sdtContent>
      </w:sdt>
      <w:r>
        <w:t xml:space="preserve"> </w:t>
      </w:r>
      <w:r w:rsidRPr="008828F6" w:rsidR="008828F6">
        <w:t>It was livestreamed on Facebook</w:t>
      </w:r>
      <w:r w:rsidR="00067EC0">
        <w:t xml:space="preserve"> and </w:t>
      </w:r>
      <w:r w:rsidRPr="008828F6" w:rsidR="008828F6">
        <w:t>Facebook deleted it</w:t>
      </w:r>
      <w:r w:rsidR="00067EC0">
        <w:t>, but it</w:t>
      </w:r>
      <w:r w:rsidRPr="008828F6" w:rsidR="008828F6">
        <w:t xml:space="preserve"> is still on YouTube to this day</w:t>
      </w:r>
      <w:r w:rsidR="00721AE4">
        <w:t>,</w:t>
      </w:r>
      <w:r w:rsidRPr="008828F6" w:rsidR="008828F6">
        <w:t xml:space="preserve"> and I get a ton of abuse for it.</w:t>
      </w:r>
      <w:r w:rsidR="005F3931">
        <w:t xml:space="preserve"> </w:t>
      </w:r>
      <w:r w:rsidRPr="008828F6" w:rsidR="008828F6">
        <w:t>As I said to a colleague of yours whose name escapes me, if the video is not there, I do</w:t>
      </w:r>
      <w:r w:rsidR="00067EC0">
        <w:t>n’t</w:t>
      </w:r>
      <w:r w:rsidRPr="008828F6" w:rsidR="008828F6">
        <w:t xml:space="preserve"> get the abuse and </w:t>
      </w:r>
      <w:r w:rsidR="00721AE4">
        <w:t xml:space="preserve">the </w:t>
      </w:r>
      <w:r w:rsidRPr="008828F6" w:rsidR="008828F6">
        <w:t>threats. It is still there and I was told it couldn</w:t>
      </w:r>
      <w:r w:rsidR="00B90D6C">
        <w:t>’</w:t>
      </w:r>
      <w:r w:rsidRPr="008828F6" w:rsidR="008828F6">
        <w:t>t be taken down.</w:t>
      </w:r>
      <w:r w:rsidR="005F3931">
        <w:t xml:space="preserve"> </w:t>
      </w:r>
      <w:r w:rsidRPr="008828F6" w:rsidR="008828F6">
        <w:t>What process would the threat analysis group go through when a video like that is up there</w:t>
      </w:r>
      <w:r w:rsidR="00721AE4">
        <w:t>,</w:t>
      </w:r>
      <w:r w:rsidRPr="008828F6" w:rsidR="008828F6">
        <w:t xml:space="preserve"> </w:t>
      </w:r>
      <w:r w:rsidR="00721AE4">
        <w:t>which</w:t>
      </w:r>
      <w:r w:rsidRPr="008828F6" w:rsidR="008828F6">
        <w:t xml:space="preserve"> encourages far</w:t>
      </w:r>
      <w:r w:rsidR="00B90D6C">
        <w:t>-</w:t>
      </w:r>
      <w:r w:rsidRPr="008828F6" w:rsidR="008828F6">
        <w:t xml:space="preserve">right supporters to attack </w:t>
      </w:r>
      <w:r w:rsidR="008344EC">
        <w:t xml:space="preserve">and threaten </w:t>
      </w:r>
      <w:r w:rsidRPr="008828F6" w:rsidR="008828F6">
        <w:t>me even to this day</w:t>
      </w:r>
      <w:r w:rsidR="00067EC0">
        <w:t>?</w:t>
      </w:r>
      <w:r w:rsidRPr="008828F6" w:rsidR="008828F6">
        <w:t xml:space="preserve"> Talk me through the process by which they have gone through a video like that</w:t>
      </w:r>
      <w:r w:rsidR="00E023D9">
        <w:t>—</w:t>
      </w:r>
      <w:r w:rsidRPr="008828F6" w:rsidR="008828F6">
        <w:t>and I am perhaps unfairly putting you on the spot here</w:t>
      </w:r>
      <w:r w:rsidR="00E023D9">
        <w:t>—</w:t>
      </w:r>
      <w:r w:rsidRPr="008828F6" w:rsidR="008828F6">
        <w:t>and decid</w:t>
      </w:r>
      <w:r w:rsidR="00EA3560">
        <w:t>ed</w:t>
      </w:r>
      <w:r w:rsidRPr="008828F6" w:rsidR="008828F6">
        <w:t xml:space="preserve"> that it can stay up. </w:t>
      </w:r>
    </w:p>
    <w:p w:rsidR="00721AE4" w:rsidP="00E65968">
      <w:pPr>
        <w:pStyle w:val="Answer"/>
      </w:pPr>
      <w:sdt>
        <w:sdtPr>
          <w:alias w:val="Witness"/>
          <w:id w:val="1702514587"/>
          <w:placeholder>
            <w:docPart w:val="DefaultPlaceholder_-1854013440"/>
          </w:placeholder>
          <w:richText/>
        </w:sdtPr>
        <w:sdtContent>
          <w:r w:rsidRPr="00E65968" w:rsidR="00E65968">
            <w:rPr>
              <w:b/>
              <w:i/>
            </w:rPr>
            <w:t>Katie O</w:t>
          </w:r>
          <w:r w:rsidR="00B90D6C">
            <w:rPr>
              <w:b/>
              <w:i/>
            </w:rPr>
            <w:t>’</w:t>
          </w:r>
          <w:r w:rsidRPr="00E65968" w:rsidR="00E65968">
            <w:rPr>
              <w:b/>
              <w:i/>
            </w:rPr>
            <w:t>Donovan:</w:t>
          </w:r>
        </w:sdtContent>
      </w:sdt>
      <w:r w:rsidR="00E65968">
        <w:t xml:space="preserve"> </w:t>
      </w:r>
      <w:r w:rsidRPr="008828F6" w:rsidR="008828F6">
        <w:t xml:space="preserve">I am </w:t>
      </w:r>
      <w:r w:rsidR="00E65968">
        <w:t>s</w:t>
      </w:r>
      <w:r w:rsidRPr="008828F6" w:rsidR="008828F6">
        <w:t>orry if this is semantics</w:t>
      </w:r>
      <w:r>
        <w:t>,</w:t>
      </w:r>
      <w:r w:rsidRPr="008828F6" w:rsidR="008828F6">
        <w:t xml:space="preserve"> but </w:t>
      </w:r>
      <w:r w:rsidR="00EA3560">
        <w:t>it</w:t>
      </w:r>
      <w:r w:rsidRPr="008828F6" w:rsidR="008828F6">
        <w:t xml:space="preserve"> w</w:t>
      </w:r>
      <w:r w:rsidR="00E65968">
        <w:t>o</w:t>
      </w:r>
      <w:r w:rsidRPr="008828F6" w:rsidR="008828F6">
        <w:t xml:space="preserve">uld be a different bit of Google and YouTube </w:t>
      </w:r>
      <w:r w:rsidR="007C5A13">
        <w:t>that</w:t>
      </w:r>
      <w:r w:rsidRPr="008828F6" w:rsidR="008828F6">
        <w:t xml:space="preserve"> </w:t>
      </w:r>
      <w:r w:rsidR="00EA3560">
        <w:t>looks</w:t>
      </w:r>
      <w:r w:rsidR="00E65968">
        <w:t xml:space="preserve"> </w:t>
      </w:r>
      <w:r w:rsidRPr="008828F6" w:rsidR="008828F6">
        <w:t>at that video. The threat analysis group would be looking at external threats and th</w:t>
      </w:r>
      <w:r w:rsidR="00D43560">
        <w:t>at</w:t>
      </w:r>
      <w:r w:rsidRPr="008828F6" w:rsidR="008828F6">
        <w:t xml:space="preserve"> would be our YouTube trust and safety team, just so you understand a little bit of the difference.</w:t>
      </w:r>
    </w:p>
    <w:p w:rsidR="00D43560" w:rsidP="00E65968">
      <w:pPr>
        <w:pStyle w:val="Answer"/>
      </w:pPr>
      <w:r w:rsidRPr="008828F6">
        <w:t>As I mentioned earlier</w:t>
      </w:r>
      <w:r w:rsidR="00721AE4">
        <w:t>, on</w:t>
      </w:r>
      <w:r w:rsidRPr="008828F6">
        <w:t xml:space="preserve"> </w:t>
      </w:r>
      <w:r w:rsidRPr="008828F6" w:rsidR="000D170C">
        <w:t>YouTube</w:t>
      </w:r>
      <w:r w:rsidRPr="008828F6">
        <w:t xml:space="preserve"> we have our own terms and conditions </w:t>
      </w:r>
      <w:r>
        <w:t>that</w:t>
      </w:r>
      <w:r w:rsidRPr="008828F6">
        <w:t xml:space="preserve"> go further tha</w:t>
      </w:r>
      <w:r w:rsidR="00067EC0">
        <w:t>n</w:t>
      </w:r>
      <w:r w:rsidRPr="008828F6">
        <w:t xml:space="preserve"> the law</w:t>
      </w:r>
      <w:r w:rsidR="00067EC0">
        <w:t>,</w:t>
      </w:r>
      <w:r w:rsidRPr="008828F6">
        <w:t xml:space="preserve"> a</w:t>
      </w:r>
      <w:r w:rsidR="00721AE4">
        <w:t>nd</w:t>
      </w:r>
      <w:r w:rsidRPr="008828F6">
        <w:t xml:space="preserve"> that enables us to take action on conte</w:t>
      </w:r>
      <w:r w:rsidR="00E65968">
        <w:t>nt</w:t>
      </w:r>
      <w:r w:rsidRPr="008828F6">
        <w:t xml:space="preserve"> like that. I am very sorry, I have not seen the video</w:t>
      </w:r>
      <w:r>
        <w:t>,</w:t>
      </w:r>
      <w:r w:rsidRPr="008828F6">
        <w:t xml:space="preserve"> so </w:t>
      </w:r>
      <w:r w:rsidR="00721AE4">
        <w:t xml:space="preserve">I </w:t>
      </w:r>
      <w:r w:rsidRPr="008828F6">
        <w:t>will speak generally, but we can obviously rev</w:t>
      </w:r>
      <w:r w:rsidR="00E65968">
        <w:t>iew</w:t>
      </w:r>
      <w:r w:rsidRPr="008828F6">
        <w:t xml:space="preserve"> the video.</w:t>
      </w:r>
    </w:p>
    <w:p w:rsidR="00D43560" w:rsidP="00E65968">
      <w:pPr>
        <w:pStyle w:val="Answer"/>
      </w:pPr>
      <w:r w:rsidRPr="008828F6">
        <w:t xml:space="preserve">We have policies at YouTube against harassment and against </w:t>
      </w:r>
      <w:r w:rsidR="00721AE4">
        <w:t>incit</w:t>
      </w:r>
      <w:r w:rsidRPr="008828F6">
        <w:t>ing or inspiring real</w:t>
      </w:r>
      <w:r w:rsidR="00B90D6C">
        <w:t>-</w:t>
      </w:r>
      <w:r w:rsidRPr="008828F6">
        <w:t>life violence or harm.</w:t>
      </w:r>
      <w:r w:rsidR="005F3931">
        <w:t xml:space="preserve"> </w:t>
      </w:r>
      <w:r w:rsidRPr="008828F6">
        <w:t>From the sound of it</w:t>
      </w:r>
      <w:r w:rsidR="00721AE4">
        <w:t>,</w:t>
      </w:r>
      <w:r w:rsidRPr="008828F6">
        <w:t xml:space="preserve"> it would need to be revi</w:t>
      </w:r>
      <w:r w:rsidR="00E65968">
        <w:t>e</w:t>
      </w:r>
      <w:r w:rsidRPr="008828F6">
        <w:t xml:space="preserve">wed under those criteria. I am not talking </w:t>
      </w:r>
      <w:r w:rsidRPr="008828F6" w:rsidR="000D170C">
        <w:t>spec</w:t>
      </w:r>
      <w:r w:rsidR="000D170C">
        <w:t>i</w:t>
      </w:r>
      <w:r w:rsidRPr="008828F6" w:rsidR="000D170C">
        <w:t>fically</w:t>
      </w:r>
      <w:r w:rsidRPr="008828F6">
        <w:t xml:space="preserve"> about this video because I have not seen it, </w:t>
      </w:r>
      <w:r>
        <w:t xml:space="preserve">but we also </w:t>
      </w:r>
      <w:r w:rsidRPr="008828F6">
        <w:t xml:space="preserve">have </w:t>
      </w:r>
      <w:r w:rsidRPr="008828F6" w:rsidR="000D170C">
        <w:t>criteria</w:t>
      </w:r>
      <w:r w:rsidRPr="008828F6">
        <w:t xml:space="preserve"> </w:t>
      </w:r>
      <w:r>
        <w:t>that</w:t>
      </w:r>
      <w:r w:rsidRPr="008828F6">
        <w:t xml:space="preserve"> we call EDSA. If something is educational, documentary</w:t>
      </w:r>
      <w:r w:rsidR="00067EC0">
        <w:t xml:space="preserve">, scientific </w:t>
      </w:r>
      <w:r w:rsidRPr="008828F6">
        <w:t>or artistic</w:t>
      </w:r>
      <w:r>
        <w:t>,</w:t>
      </w:r>
      <w:r w:rsidRPr="008828F6">
        <w:t xml:space="preserve"> we might allow it to stay up. I said earlier </w:t>
      </w:r>
      <w:r w:rsidR="008344EC">
        <w:t xml:space="preserve">that </w:t>
      </w:r>
      <w:r w:rsidRPr="008828F6">
        <w:t>Covid misinformation is not allowed on YouTube</w:t>
      </w:r>
      <w:r w:rsidR="00721AE4">
        <w:t xml:space="preserve">, </w:t>
      </w:r>
      <w:r w:rsidRPr="008828F6">
        <w:t xml:space="preserve">but if I </w:t>
      </w:r>
      <w:r w:rsidR="00EA3560">
        <w:t>were</w:t>
      </w:r>
      <w:r w:rsidRPr="008828F6">
        <w:t xml:space="preserve"> to create a news report and said, </w:t>
      </w:r>
      <w:r w:rsidR="00B90D6C">
        <w:t>“</w:t>
      </w:r>
      <w:r w:rsidRPr="008828F6">
        <w:t>Look at this</w:t>
      </w:r>
      <w:r w:rsidR="00721AE4">
        <w:t xml:space="preserve"> </w:t>
      </w:r>
      <w:r w:rsidRPr="008828F6">
        <w:t>damaging Covid misinformation</w:t>
      </w:r>
      <w:r>
        <w:t>.</w:t>
      </w:r>
      <w:r w:rsidR="00067EC0">
        <w:t xml:space="preserve"> </w:t>
      </w:r>
      <w:r>
        <w:t>H</w:t>
      </w:r>
      <w:r w:rsidRPr="008828F6">
        <w:t>ere</w:t>
      </w:r>
      <w:r>
        <w:t xml:space="preserve"> i</w:t>
      </w:r>
      <w:r w:rsidRPr="008828F6">
        <w:t>s somebody talking about Covid misinformation,</w:t>
      </w:r>
      <w:r w:rsidR="00B90D6C">
        <w:t>”</w:t>
      </w:r>
      <w:r w:rsidRPr="008828F6">
        <w:t xml:space="preserve"> that would be allowed to stay on YouTube.</w:t>
      </w:r>
      <w:r w:rsidR="005F3931">
        <w:t xml:space="preserve"> </w:t>
      </w:r>
      <w:r w:rsidRPr="008828F6">
        <w:t xml:space="preserve">If I </w:t>
      </w:r>
      <w:r w:rsidR="00721AE4">
        <w:t xml:space="preserve">just </w:t>
      </w:r>
      <w:r w:rsidRPr="008828F6">
        <w:t>click</w:t>
      </w:r>
      <w:r w:rsidR="00721AE4">
        <w:t>ed</w:t>
      </w:r>
      <w:r w:rsidRPr="008828F6">
        <w:t xml:space="preserve"> the video with no context</w:t>
      </w:r>
      <w:r>
        <w:t>,</w:t>
      </w:r>
      <w:r w:rsidRPr="008828F6">
        <w:t xml:space="preserve"> </w:t>
      </w:r>
      <w:r w:rsidR="00EA3560">
        <w:t>it</w:t>
      </w:r>
      <w:r w:rsidRPr="008828F6">
        <w:t xml:space="preserve"> might be removed.</w:t>
      </w:r>
    </w:p>
    <w:p w:rsidR="00E65968" w:rsidP="00E65968">
      <w:pPr>
        <w:pStyle w:val="Answer"/>
      </w:pPr>
      <w:r w:rsidRPr="008828F6">
        <w:t>It might be, and again I</w:t>
      </w:r>
      <w:r w:rsidR="00067EC0">
        <w:t xml:space="preserve"> </w:t>
      </w:r>
      <w:r w:rsidRPr="008828F6">
        <w:t xml:space="preserve">want to stress </w:t>
      </w:r>
      <w:r w:rsidR="00D43560">
        <w:t xml:space="preserve">that </w:t>
      </w:r>
      <w:r w:rsidRPr="008828F6">
        <w:t>I have not seen the video, there was a public interest element.</w:t>
      </w:r>
      <w:r w:rsidR="005F3931">
        <w:t xml:space="preserve"> </w:t>
      </w:r>
      <w:r w:rsidR="00D43560">
        <w:t>What we can do is make sure</w:t>
      </w:r>
      <w:r w:rsidRPr="008828F6">
        <w:t xml:space="preserve"> our trust and safety team</w:t>
      </w:r>
      <w:r w:rsidR="00721AE4">
        <w:t>,</w:t>
      </w:r>
      <w:r w:rsidRPr="008828F6">
        <w:t xml:space="preserve"> who are the experts </w:t>
      </w:r>
      <w:r w:rsidR="00EA3560">
        <w:t>on</w:t>
      </w:r>
      <w:r w:rsidRPr="008828F6">
        <w:t xml:space="preserve"> our community guidelines</w:t>
      </w:r>
      <w:r w:rsidR="00721AE4">
        <w:t>,</w:t>
      </w:r>
      <w:r w:rsidRPr="008828F6">
        <w:t xml:space="preserve"> review </w:t>
      </w:r>
      <w:r w:rsidR="00EA3560">
        <w:t>it</w:t>
      </w:r>
      <w:r w:rsidRPr="008828F6">
        <w:t>.</w:t>
      </w:r>
      <w:r w:rsidR="005F3931">
        <w:t xml:space="preserve"> </w:t>
      </w:r>
      <w:r w:rsidRPr="008828F6">
        <w:t>I am very happy to do that.</w:t>
      </w:r>
      <w:r w:rsidR="005F3931">
        <w:t xml:space="preserve"> </w:t>
      </w:r>
    </w:p>
    <w:p w:rsidR="00E65968" w:rsidP="00E65968">
      <w:pPr>
        <w:pStyle w:val="Question"/>
      </w:pPr>
      <w:sdt>
        <w:sdtPr>
          <w:alias w:val="Member"/>
          <w:tag w:val="&lt;Member mnisId='4461' dodsId='137276'&gt;"/>
          <w:id w:val="1741053142"/>
          <w:placeholder>
            <w:docPart w:val="DefaultPlaceholder_-1854013440"/>
          </w:placeholder>
          <w:richText/>
        </w:sdtPr>
        <w:sdtContent>
          <w:r w:rsidRPr="00E65968">
            <w:rPr>
              <w:b/>
            </w:rPr>
            <w:t>Stewart Malcolm McDonald:</w:t>
          </w:r>
        </w:sdtContent>
      </w:sdt>
      <w:r>
        <w:t xml:space="preserve"> </w:t>
      </w:r>
      <w:r w:rsidRPr="008828F6" w:rsidR="008828F6">
        <w:t>Thinking of the external</w:t>
      </w:r>
      <w:r w:rsidR="00721AE4">
        <w:t xml:space="preserve"> or the</w:t>
      </w:r>
      <w:r w:rsidRPr="008828F6" w:rsidR="008828F6">
        <w:t xml:space="preserve"> foreign side of it, YouTube recently banned RT Deutsch from its platform, which I was delighted to see.</w:t>
      </w:r>
      <w:r w:rsidR="005F3931">
        <w:t xml:space="preserve"> </w:t>
      </w:r>
      <w:r w:rsidRPr="008828F6" w:rsidR="008828F6">
        <w:t>When are you going to do it in the UK?</w:t>
      </w:r>
      <w:r w:rsidR="005F3931">
        <w:t xml:space="preserve"> </w:t>
      </w:r>
    </w:p>
    <w:p w:rsidR="00E65968" w:rsidP="00E65968">
      <w:pPr>
        <w:pStyle w:val="Answer"/>
      </w:pPr>
      <w:sdt>
        <w:sdtPr>
          <w:alias w:val="Witness"/>
          <w:id w:val="1508097415"/>
          <w:placeholder>
            <w:docPart w:val="DefaultPlaceholder_-1854013440"/>
          </w:placeholder>
          <w:richText/>
        </w:sdtPr>
        <w:sdtContent>
          <w:r w:rsidRPr="00E65968">
            <w:rPr>
              <w:b/>
              <w:i/>
            </w:rPr>
            <w:t>Katie O</w:t>
          </w:r>
          <w:r w:rsidR="00B90D6C">
            <w:rPr>
              <w:b/>
              <w:i/>
            </w:rPr>
            <w:t>’</w:t>
          </w:r>
          <w:r w:rsidRPr="00E65968">
            <w:rPr>
              <w:b/>
              <w:i/>
            </w:rPr>
            <w:t>Donovan:</w:t>
          </w:r>
        </w:sdtContent>
      </w:sdt>
      <w:r>
        <w:t xml:space="preserve"> </w:t>
      </w:r>
      <w:r w:rsidRPr="008828F6" w:rsidR="008828F6">
        <w:t>Every channel on YouTube is subject to the same guidelines and the same terms and conditions.</w:t>
      </w:r>
      <w:r w:rsidR="005F3931">
        <w:t xml:space="preserve"> </w:t>
      </w:r>
      <w:r w:rsidRPr="008828F6" w:rsidR="008828F6">
        <w:t xml:space="preserve">We have a system where our community guidelines are very well published and it is the responsibility of the channel to meet </w:t>
      </w:r>
      <w:r w:rsidR="00EA3560">
        <w:t>them</w:t>
      </w:r>
      <w:r w:rsidRPr="008828F6" w:rsidR="008828F6">
        <w:t xml:space="preserve">. We have what we call a </w:t>
      </w:r>
      <w:r w:rsidR="001616E5">
        <w:t>“</w:t>
      </w:r>
      <w:r w:rsidRPr="008828F6" w:rsidR="008828F6">
        <w:t>three strikes and you</w:t>
      </w:r>
      <w:r w:rsidR="00761D9B">
        <w:t>’</w:t>
      </w:r>
      <w:r w:rsidRPr="008828F6" w:rsidR="008828F6">
        <w:t>re out</w:t>
      </w:r>
      <w:r w:rsidR="001616E5">
        <w:t>”</w:t>
      </w:r>
      <w:r w:rsidRPr="008828F6" w:rsidR="008828F6">
        <w:t xml:space="preserve"> policy.</w:t>
      </w:r>
      <w:r w:rsidR="005F3931">
        <w:t xml:space="preserve"> </w:t>
      </w:r>
      <w:r w:rsidRPr="008828F6" w:rsidR="008828F6">
        <w:t>Occasionally</w:t>
      </w:r>
      <w:r w:rsidR="00356709">
        <w:t xml:space="preserve">, in </w:t>
      </w:r>
      <w:r w:rsidRPr="008828F6" w:rsidR="008828F6">
        <w:t xml:space="preserve">very </w:t>
      </w:r>
      <w:r w:rsidR="001616E5">
        <w:t>ser</w:t>
      </w:r>
      <w:r w:rsidR="00356709">
        <w:t>ious</w:t>
      </w:r>
      <w:r w:rsidRPr="008828F6" w:rsidR="008828F6">
        <w:t xml:space="preserve"> instances</w:t>
      </w:r>
      <w:r w:rsidR="00356709">
        <w:t>,</w:t>
      </w:r>
      <w:r w:rsidRPr="008828F6" w:rsidR="008828F6">
        <w:t xml:space="preserve"> if you do something very seriously wrong</w:t>
      </w:r>
      <w:r w:rsidR="00356709">
        <w:t>,</w:t>
      </w:r>
      <w:r w:rsidRPr="008828F6" w:rsidR="008828F6">
        <w:t xml:space="preserve"> we will remove the channel immediately.</w:t>
      </w:r>
      <w:r w:rsidR="005F3931">
        <w:t xml:space="preserve"> </w:t>
      </w:r>
      <w:r w:rsidRPr="008828F6" w:rsidR="008828F6">
        <w:t xml:space="preserve">If you receive </w:t>
      </w:r>
      <w:r w:rsidR="00356709">
        <w:t xml:space="preserve">three </w:t>
      </w:r>
      <w:r w:rsidRPr="008828F6" w:rsidR="008828F6">
        <w:t>strike</w:t>
      </w:r>
      <w:r w:rsidR="00356709">
        <w:t>s</w:t>
      </w:r>
      <w:r w:rsidRPr="008828F6" w:rsidR="008828F6">
        <w:t xml:space="preserve"> for breaking our community guidelines, we will terminate the channel.</w:t>
      </w:r>
    </w:p>
    <w:p w:rsidR="00E65968" w:rsidP="00E65968">
      <w:pPr>
        <w:pStyle w:val="Question"/>
      </w:pPr>
      <w:sdt>
        <w:sdtPr>
          <w:alias w:val="Member"/>
          <w:tag w:val="&lt;Member mnisId='4461' dodsId='137276'&gt;"/>
          <w:id w:val="42496299"/>
          <w:placeholder>
            <w:docPart w:val="DefaultPlaceholder_-1854013440"/>
          </w:placeholder>
          <w:richText/>
        </w:sdtPr>
        <w:sdtContent>
          <w:r w:rsidRPr="00E65968">
            <w:rPr>
              <w:b/>
            </w:rPr>
            <w:t>Stewart Malcolm McDonald:</w:t>
          </w:r>
        </w:sdtContent>
      </w:sdt>
      <w:r>
        <w:t xml:space="preserve"> </w:t>
      </w:r>
      <w:r w:rsidRPr="008828F6" w:rsidR="008828F6">
        <w:t>It was done</w:t>
      </w:r>
      <w:r w:rsidR="00356709">
        <w:t>,</w:t>
      </w:r>
      <w:r w:rsidRPr="008828F6" w:rsidR="008828F6">
        <w:t xml:space="preserve"> I believe</w:t>
      </w:r>
      <w:r w:rsidR="00356709">
        <w:t>,</w:t>
      </w:r>
      <w:r w:rsidRPr="008828F6" w:rsidR="008828F6">
        <w:t xml:space="preserve"> in Germany. I am not sure if </w:t>
      </w:r>
      <w:r w:rsidR="001616E5">
        <w:t>there were</w:t>
      </w:r>
      <w:r w:rsidRPr="008828F6" w:rsidR="008828F6">
        <w:t xml:space="preserve"> three strikes or if it was one</w:t>
      </w:r>
      <w:r w:rsidR="00761D9B">
        <w:t xml:space="preserve">, on </w:t>
      </w:r>
      <w:r w:rsidRPr="008828F6" w:rsidR="008828F6">
        <w:t>Covid disinformation.</w:t>
      </w:r>
      <w:r w:rsidR="005F3931">
        <w:t xml:space="preserve"> </w:t>
      </w:r>
      <w:r w:rsidR="001616E5">
        <w:t>They</w:t>
      </w:r>
      <w:r w:rsidRPr="008828F6" w:rsidR="008828F6">
        <w:t xml:space="preserve"> pump out the same stuff here</w:t>
      </w:r>
      <w:r w:rsidR="00761D9B">
        <w:t>,</w:t>
      </w:r>
      <w:r w:rsidRPr="008828F6" w:rsidR="008828F6">
        <w:t xml:space="preserve"> just in English.</w:t>
      </w:r>
      <w:r w:rsidR="005F3931">
        <w:t xml:space="preserve"> </w:t>
      </w:r>
      <w:r w:rsidRPr="008828F6" w:rsidR="008828F6">
        <w:t xml:space="preserve">So where are </w:t>
      </w:r>
      <w:r w:rsidR="00761D9B">
        <w:t>they</w:t>
      </w:r>
      <w:r w:rsidRPr="008828F6" w:rsidR="008828F6">
        <w:t>?</w:t>
      </w:r>
      <w:r w:rsidR="005F3931">
        <w:t xml:space="preserve"> </w:t>
      </w:r>
      <w:r w:rsidRPr="008828F6" w:rsidR="008828F6">
        <w:t>Have they had two strikes here in the UK?</w:t>
      </w:r>
    </w:p>
    <w:p w:rsidR="00E65968" w:rsidP="00E65968">
      <w:pPr>
        <w:pStyle w:val="Answer"/>
      </w:pPr>
      <w:sdt>
        <w:sdtPr>
          <w:alias w:val="Witness"/>
          <w:id w:val="81275845"/>
          <w:placeholder>
            <w:docPart w:val="DefaultPlaceholder_-1854013440"/>
          </w:placeholder>
          <w:richText/>
        </w:sdtPr>
        <w:sdtContent>
          <w:r w:rsidRPr="00E65968">
            <w:rPr>
              <w:b/>
              <w:i/>
            </w:rPr>
            <w:t>Katie O</w:t>
          </w:r>
          <w:r w:rsidR="00B90D6C">
            <w:rPr>
              <w:b/>
              <w:i/>
            </w:rPr>
            <w:t>’</w:t>
          </w:r>
          <w:r w:rsidRPr="00E65968">
            <w:rPr>
              <w:b/>
              <w:i/>
            </w:rPr>
            <w:t>Donovan:</w:t>
          </w:r>
        </w:sdtContent>
      </w:sdt>
      <w:r>
        <w:t xml:space="preserve"> </w:t>
      </w:r>
      <w:r w:rsidRPr="008828F6" w:rsidR="008828F6">
        <w:t>I do not know that, I am afraid, off the top of my head.</w:t>
      </w:r>
      <w:r w:rsidR="005F3931">
        <w:t xml:space="preserve"> </w:t>
      </w:r>
      <w:r w:rsidRPr="008828F6" w:rsidR="008828F6">
        <w:t xml:space="preserve">On every video and channel on YouTube there is a flag icon. Users can flag that </w:t>
      </w:r>
      <w:r w:rsidR="00356709">
        <w:t>content</w:t>
      </w:r>
      <w:r w:rsidRPr="008828F6" w:rsidR="008828F6">
        <w:t>. We</w:t>
      </w:r>
      <w:r w:rsidR="005F3931">
        <w:t xml:space="preserve"> </w:t>
      </w:r>
      <w:r w:rsidRPr="008828F6" w:rsidR="008828F6">
        <w:t>have our own systems in place to detect violations of our community guidelines</w:t>
      </w:r>
      <w:r w:rsidR="00356709">
        <w:t xml:space="preserve"> and w</w:t>
      </w:r>
      <w:r w:rsidRPr="008828F6" w:rsidR="008828F6">
        <w:t>e will remove those</w:t>
      </w:r>
      <w:r w:rsidR="00356709">
        <w:t>. W</w:t>
      </w:r>
      <w:r w:rsidRPr="008828F6" w:rsidR="008828F6">
        <w:t>e adhere to those policies for everyone equally on the platform.</w:t>
      </w:r>
    </w:p>
    <w:p w:rsidR="005346DE" w:rsidP="00E65968">
      <w:pPr>
        <w:pStyle w:val="Question"/>
      </w:pPr>
      <w:sdt>
        <w:sdtPr>
          <w:alias w:val="Member"/>
          <w:tag w:val="&lt;Member mnisId='4368' dodsId='60236'&gt;"/>
          <w:id w:val="781539927"/>
          <w:placeholder>
            <w:docPart w:val="DefaultPlaceholder_-1854013440"/>
          </w:placeholder>
          <w:richText/>
        </w:sdtPr>
        <w:sdtContent>
          <w:r w:rsidRPr="00E65968" w:rsidR="00E65968">
            <w:rPr>
              <w:b/>
            </w:rPr>
            <w:t>Neil Coyle:</w:t>
          </w:r>
        </w:sdtContent>
      </w:sdt>
      <w:r w:rsidR="00E65968">
        <w:t xml:space="preserve"> </w:t>
      </w:r>
      <w:r w:rsidRPr="008828F6" w:rsidR="008828F6">
        <w:t>Thank you</w:t>
      </w:r>
      <w:r w:rsidR="00E65968">
        <w:t xml:space="preserve">, </w:t>
      </w:r>
      <w:r w:rsidRPr="008828F6" w:rsidR="008828F6">
        <w:t>Katie</w:t>
      </w:r>
      <w:r w:rsidR="00E65968">
        <w:t>,</w:t>
      </w:r>
      <w:r w:rsidRPr="008828F6" w:rsidR="008828F6">
        <w:t xml:space="preserve"> for being with us today and being more open and tran</w:t>
      </w:r>
      <w:r w:rsidR="00E65968">
        <w:t>s</w:t>
      </w:r>
      <w:r w:rsidRPr="008828F6" w:rsidR="008828F6">
        <w:t>parent than, as has been pointed out, Facebook and Twitter have chosen to be</w:t>
      </w:r>
      <w:r w:rsidR="00356709">
        <w:t>,</w:t>
      </w:r>
      <w:r w:rsidRPr="008828F6" w:rsidR="008828F6">
        <w:t xml:space="preserve"> given their more secretive stance.</w:t>
      </w:r>
    </w:p>
    <w:p w:rsidR="00E65968" w:rsidP="005346DE">
      <w:pPr>
        <w:pStyle w:val="Question"/>
        <w:numPr>
          <w:ilvl w:val="0"/>
          <w:numId w:val="0"/>
        </w:numPr>
        <w:ind w:left="794"/>
      </w:pPr>
      <w:r w:rsidRPr="008828F6">
        <w:t xml:space="preserve">I want to start by asking about the UN guiding principles on business and human rights, </w:t>
      </w:r>
      <w:r w:rsidR="00EA3560">
        <w:t>which</w:t>
      </w:r>
      <w:r w:rsidRPr="008828F6">
        <w:t xml:space="preserve"> state that</w:t>
      </w:r>
      <w:r w:rsidR="005346DE">
        <w:t>,</w:t>
      </w:r>
      <w:r w:rsidRPr="008828F6">
        <w:t xml:space="preserve"> where a company finds itself in conflict between state jurisdiction and international human rights law</w:t>
      </w:r>
      <w:r w:rsidR="00356709">
        <w:t>,</w:t>
      </w:r>
      <w:r w:rsidRPr="008828F6">
        <w:t xml:space="preserve"> businesses are expected to respect international rights law to the greatest extent possible in the circumstances and to be able to demonstrate their efforts in this regard.</w:t>
      </w:r>
      <w:r w:rsidR="005F3931">
        <w:t xml:space="preserve"> </w:t>
      </w:r>
      <w:r w:rsidRPr="008828F6">
        <w:t>How do you handle those kinds of conflicts</w:t>
      </w:r>
      <w:r w:rsidR="00EA3560">
        <w:t>,</w:t>
      </w:r>
      <w:r w:rsidRPr="008828F6">
        <w:t xml:space="preserve"> and do you publicise where those conflicts occur</w:t>
      </w:r>
      <w:r>
        <w:t>?</w:t>
      </w:r>
    </w:p>
    <w:p w:rsidR="005346DE" w:rsidP="00E65968">
      <w:pPr>
        <w:pStyle w:val="Answer"/>
      </w:pPr>
      <w:sdt>
        <w:sdtPr>
          <w:alias w:val="Witness"/>
          <w:id w:val="1510324588"/>
          <w:placeholder>
            <w:docPart w:val="DefaultPlaceholder_-1854013440"/>
          </w:placeholder>
          <w:richText/>
        </w:sdtPr>
        <w:sdtContent>
          <w:r w:rsidRPr="00E65968" w:rsidR="00E65968">
            <w:rPr>
              <w:b/>
              <w:i/>
            </w:rPr>
            <w:t>Katie O</w:t>
          </w:r>
          <w:r w:rsidR="00B90D6C">
            <w:rPr>
              <w:b/>
              <w:i/>
            </w:rPr>
            <w:t>’</w:t>
          </w:r>
          <w:r w:rsidRPr="00E65968" w:rsidR="00E65968">
            <w:rPr>
              <w:b/>
              <w:i/>
            </w:rPr>
            <w:t>Donovan:</w:t>
          </w:r>
        </w:sdtContent>
      </w:sdt>
      <w:r w:rsidR="00E65968">
        <w:t xml:space="preserve"> </w:t>
      </w:r>
      <w:r w:rsidRPr="008828F6" w:rsidR="008828F6">
        <w:t>Thank you so much for the question.</w:t>
      </w:r>
      <w:r w:rsidR="005F3931">
        <w:t xml:space="preserve"> </w:t>
      </w:r>
      <w:r w:rsidR="00F57FFC">
        <w:t>I</w:t>
      </w:r>
      <w:r w:rsidRPr="008828F6" w:rsidR="008828F6">
        <w:t>t is a really good</w:t>
      </w:r>
      <w:r>
        <w:t>,</w:t>
      </w:r>
      <w:r w:rsidRPr="008828F6" w:rsidR="008828F6">
        <w:t xml:space="preserve"> important question.</w:t>
      </w:r>
      <w:r w:rsidR="00084A81">
        <w:t xml:space="preserve"> I</w:t>
      </w:r>
      <w:r w:rsidRPr="008828F6" w:rsidR="008828F6">
        <w:t>t sometimes feels a bit cheesy, a corporate representative coming and explaining a company</w:t>
      </w:r>
      <w:r w:rsidR="00B90D6C">
        <w:t>’</w:t>
      </w:r>
      <w:r w:rsidRPr="008828F6" w:rsidR="008828F6">
        <w:t>s mission</w:t>
      </w:r>
      <w:r>
        <w:t>,</w:t>
      </w:r>
      <w:r w:rsidRPr="008828F6" w:rsidR="008828F6">
        <w:t xml:space="preserve"> but it is worth dwelling on here.</w:t>
      </w:r>
      <w:r w:rsidR="005F3931">
        <w:t xml:space="preserve"> </w:t>
      </w:r>
      <w:r w:rsidR="00356709">
        <w:t>Google</w:t>
      </w:r>
      <w:r w:rsidR="00B90D6C">
        <w:t>’</w:t>
      </w:r>
      <w:r w:rsidR="00356709">
        <w:t>s</w:t>
      </w:r>
      <w:r w:rsidRPr="008828F6" w:rsidR="008828F6">
        <w:t xml:space="preserve"> mission is to make the world</w:t>
      </w:r>
      <w:r w:rsidR="00B90D6C">
        <w:t>’</w:t>
      </w:r>
      <w:r w:rsidRPr="008828F6" w:rsidR="008828F6">
        <w:t>s information univers</w:t>
      </w:r>
      <w:r w:rsidR="00E65968">
        <w:t>al</w:t>
      </w:r>
      <w:r w:rsidRPr="008828F6" w:rsidR="008828F6">
        <w:t xml:space="preserve">ly and freely available. That is our reason to get up in the morning and </w:t>
      </w:r>
      <w:r w:rsidR="00EA3560">
        <w:t xml:space="preserve">it is </w:t>
      </w:r>
      <w:r w:rsidRPr="008828F6" w:rsidR="008828F6">
        <w:t>how we judge our success</w:t>
      </w:r>
      <w:r w:rsidR="00356709">
        <w:t>,</w:t>
      </w:r>
      <w:r w:rsidRPr="008828F6" w:rsidR="008828F6">
        <w:t xml:space="preserve"> if we are able to do that.</w:t>
      </w:r>
      <w:r w:rsidR="005F3931">
        <w:t xml:space="preserve"> </w:t>
      </w:r>
      <w:r w:rsidRPr="008828F6" w:rsidR="008828F6">
        <w:t xml:space="preserve">We want to be accessible to as many countries as possible. </w:t>
      </w:r>
      <w:r w:rsidR="00E65968">
        <w:t>T</w:t>
      </w:r>
      <w:r w:rsidRPr="008828F6" w:rsidR="008828F6">
        <w:t xml:space="preserve">hat way a student in Delhi has access to </w:t>
      </w:r>
      <w:r w:rsidR="00356709">
        <w:t xml:space="preserve">the same </w:t>
      </w:r>
      <w:r w:rsidRPr="008828F6" w:rsidR="008828F6">
        <w:t xml:space="preserve">search engine and content as a </w:t>
      </w:r>
      <w:r w:rsidR="00356709">
        <w:t>p</w:t>
      </w:r>
      <w:r w:rsidRPr="008828F6" w:rsidR="008828F6">
        <w:t>rofessor in Oxford might have.</w:t>
      </w:r>
    </w:p>
    <w:p w:rsidR="00E65968" w:rsidP="00E65968">
      <w:pPr>
        <w:pStyle w:val="Answer"/>
      </w:pPr>
      <w:r>
        <w:t>Where w</w:t>
      </w:r>
      <w:r w:rsidRPr="008828F6" w:rsidR="008828F6">
        <w:t>e seek to operate around the world</w:t>
      </w:r>
      <w:r>
        <w:t>,</w:t>
      </w:r>
      <w:r w:rsidRPr="008828F6" w:rsidR="008828F6">
        <w:t xml:space="preserve"> we operate in some very complicated and complex environment</w:t>
      </w:r>
      <w:r w:rsidR="00356709">
        <w:t>s</w:t>
      </w:r>
      <w:r w:rsidRPr="008828F6" w:rsidR="008828F6">
        <w:t>.</w:t>
      </w:r>
      <w:r w:rsidR="005F3931">
        <w:t xml:space="preserve"> </w:t>
      </w:r>
      <w:r w:rsidRPr="008828F6" w:rsidR="008828F6">
        <w:t>We have our own human rights systems in place for our operations.</w:t>
      </w:r>
      <w:r w:rsidR="005F3931">
        <w:t xml:space="preserve"> </w:t>
      </w:r>
      <w:r w:rsidRPr="008828F6" w:rsidR="008828F6">
        <w:t>We have developed</w:t>
      </w:r>
      <w:r w:rsidR="00E615A6">
        <w:t>,</w:t>
      </w:r>
      <w:r w:rsidRPr="008828F6" w:rsidR="008828F6">
        <w:t xml:space="preserve"> particularly around our AI</w:t>
      </w:r>
      <w:r>
        <w:t xml:space="preserve"> </w:t>
      </w:r>
      <w:r w:rsidRPr="008828F6" w:rsidR="008828F6">
        <w:t>practices</w:t>
      </w:r>
      <w:r w:rsidR="00E023D9">
        <w:t>—</w:t>
      </w:r>
      <w:r w:rsidR="005F3931">
        <w:t xml:space="preserve"> </w:t>
      </w:r>
    </w:p>
    <w:p w:rsidR="00E65968" w:rsidP="00E65968">
      <w:pPr>
        <w:pStyle w:val="Question"/>
      </w:pPr>
      <w:sdt>
        <w:sdtPr>
          <w:alias w:val="Member"/>
          <w:tag w:val="&lt;Member mnisId='4368' dodsId='60236'&gt;"/>
          <w:id w:val="-806244213"/>
          <w:placeholder>
            <w:docPart w:val="DefaultPlaceholder_-1854013440"/>
          </w:placeholder>
          <w:richText/>
        </w:sdtPr>
        <w:sdtContent>
          <w:r w:rsidRPr="00E65968">
            <w:rPr>
              <w:b/>
            </w:rPr>
            <w:t>Neil Coyle:</w:t>
          </w:r>
        </w:sdtContent>
      </w:sdt>
      <w:r>
        <w:t xml:space="preserve"> </w:t>
      </w:r>
      <w:r w:rsidR="005346DE">
        <w:t>Are they global? I am s</w:t>
      </w:r>
      <w:r w:rsidRPr="008828F6" w:rsidR="008828F6">
        <w:t>orry to interrupt</w:t>
      </w:r>
      <w:r w:rsidR="005346DE">
        <w:t>,</w:t>
      </w:r>
      <w:r w:rsidRPr="008828F6" w:rsidR="008828F6">
        <w:t xml:space="preserve"> but </w:t>
      </w:r>
      <w:r w:rsidR="00E615A6">
        <w:t>with</w:t>
      </w:r>
      <w:r w:rsidR="005346DE">
        <w:t xml:space="preserve"> regard to</w:t>
      </w:r>
      <w:r w:rsidR="00356709">
        <w:t xml:space="preserve"> </w:t>
      </w:r>
      <w:r w:rsidRPr="008828F6" w:rsidR="00E615A6">
        <w:t>the extent to which you might uphold a particular bit of human rights law</w:t>
      </w:r>
      <w:r w:rsidRPr="008828F6" w:rsidR="008828F6">
        <w:t xml:space="preserve">, is </w:t>
      </w:r>
      <w:r w:rsidRPr="008828F6" w:rsidR="00E615A6">
        <w:t xml:space="preserve">there </w:t>
      </w:r>
      <w:r w:rsidRPr="008828F6" w:rsidR="008828F6">
        <w:t xml:space="preserve">no differentiation between which country you are </w:t>
      </w:r>
      <w:r w:rsidR="00E615A6">
        <w:t>in?</w:t>
      </w:r>
    </w:p>
    <w:p w:rsidR="00356709" w:rsidP="00E65968">
      <w:pPr>
        <w:pStyle w:val="Answer"/>
      </w:pPr>
      <w:sdt>
        <w:sdtPr>
          <w:alias w:val="Witness"/>
          <w:id w:val="-939447172"/>
          <w:placeholder>
            <w:docPart w:val="DefaultPlaceholder_-1854013440"/>
          </w:placeholder>
          <w:richText/>
        </w:sdtPr>
        <w:sdtContent>
          <w:r w:rsidRPr="00E65968" w:rsidR="00E65968">
            <w:rPr>
              <w:b/>
              <w:i/>
            </w:rPr>
            <w:t>Katie O</w:t>
          </w:r>
          <w:r w:rsidR="00B90D6C">
            <w:rPr>
              <w:b/>
              <w:i/>
            </w:rPr>
            <w:t>’</w:t>
          </w:r>
          <w:r w:rsidRPr="00E65968" w:rsidR="00E65968">
            <w:rPr>
              <w:b/>
              <w:i/>
            </w:rPr>
            <w:t>Donovan:</w:t>
          </w:r>
        </w:sdtContent>
      </w:sdt>
      <w:r w:rsidR="00E65968">
        <w:t xml:space="preserve"> </w:t>
      </w:r>
      <w:r w:rsidRPr="008828F6" w:rsidR="008828F6">
        <w:t>Let me come on to that, if I may. Those guide our work.</w:t>
      </w:r>
      <w:r w:rsidR="005F3931">
        <w:t xml:space="preserve"> </w:t>
      </w:r>
      <w:r w:rsidRPr="008828F6" w:rsidR="008828F6">
        <w:t>We have AI</w:t>
      </w:r>
      <w:r w:rsidR="00E65968">
        <w:t xml:space="preserve"> </w:t>
      </w:r>
      <w:r w:rsidRPr="008828F6" w:rsidR="008828F6">
        <w:t xml:space="preserve">principles </w:t>
      </w:r>
      <w:r w:rsidR="00A8554E">
        <w:t>that</w:t>
      </w:r>
      <w:r w:rsidRPr="008828F6" w:rsidR="008828F6">
        <w:t xml:space="preserve"> have established that we must trust for safety</w:t>
      </w:r>
      <w:r>
        <w:t xml:space="preserve"> and that </w:t>
      </w:r>
      <w:r w:rsidRPr="008828F6" w:rsidR="008828F6">
        <w:t>we must ensur</w:t>
      </w:r>
      <w:r w:rsidR="003A1E69">
        <w:t xml:space="preserve">e </w:t>
      </w:r>
      <w:r w:rsidRPr="008828F6" w:rsidR="008828F6">
        <w:t>they have a positive impact on society</w:t>
      </w:r>
      <w:r w:rsidR="00A8554E">
        <w:t>.</w:t>
      </w:r>
      <w:r w:rsidR="005F3931">
        <w:t xml:space="preserve"> </w:t>
      </w:r>
      <w:r w:rsidR="00A8554E">
        <w:t>W</w:t>
      </w:r>
      <w:r w:rsidRPr="008828F6" w:rsidR="008828F6">
        <w:t xml:space="preserve">e have committees in place to review those and </w:t>
      </w:r>
      <w:r w:rsidR="00A8554E">
        <w:t xml:space="preserve">to make </w:t>
      </w:r>
      <w:r w:rsidRPr="008828F6" w:rsidR="008828F6">
        <w:t xml:space="preserve">sure </w:t>
      </w:r>
      <w:r>
        <w:t xml:space="preserve">we </w:t>
      </w:r>
      <w:r w:rsidRPr="008828F6" w:rsidR="008828F6">
        <w:t xml:space="preserve">are adhering to </w:t>
      </w:r>
      <w:r w:rsidR="00E615A6">
        <w:t>them</w:t>
      </w:r>
      <w:r w:rsidRPr="008828F6" w:rsidR="008828F6">
        <w:t>.</w:t>
      </w:r>
      <w:r w:rsidR="005F3931">
        <w:t xml:space="preserve"> </w:t>
      </w:r>
    </w:p>
    <w:p w:rsidR="00356709" w:rsidP="00E65968">
      <w:pPr>
        <w:pStyle w:val="Answer"/>
      </w:pPr>
      <w:r w:rsidRPr="008828F6">
        <w:t>Where there is a challenge sometimes is where we operate in local jurisdictions.</w:t>
      </w:r>
      <w:r w:rsidR="005F3931">
        <w:t xml:space="preserve"> </w:t>
      </w:r>
      <w:r w:rsidRPr="008828F6">
        <w:t>For example</w:t>
      </w:r>
      <w:r w:rsidR="00084A81">
        <w:t>, we</w:t>
      </w:r>
      <w:r w:rsidRPr="008828F6">
        <w:t xml:space="preserve"> were just </w:t>
      </w:r>
      <w:r>
        <w:t>talk</w:t>
      </w:r>
      <w:r w:rsidRPr="008828F6">
        <w:t>ing about a piece of content on YouTube</w:t>
      </w:r>
      <w:r w:rsidR="0093666E">
        <w:t>.</w:t>
      </w:r>
      <w:r w:rsidR="00084A81">
        <w:t xml:space="preserve"> </w:t>
      </w:r>
      <w:r w:rsidR="0093666E">
        <w:t>T</w:t>
      </w:r>
      <w:r w:rsidRPr="008828F6">
        <w:t>he first thing we do if content is flagged to us is review it against our own</w:t>
      </w:r>
      <w:r w:rsidR="00E65968">
        <w:t xml:space="preserve"> </w:t>
      </w:r>
      <w:r w:rsidRPr="008828F6">
        <w:t>community guidelines</w:t>
      </w:r>
      <w:r>
        <w:t>,</w:t>
      </w:r>
      <w:r w:rsidRPr="008828F6">
        <w:t xml:space="preserve"> and if that content falls foul </w:t>
      </w:r>
      <w:r>
        <w:t xml:space="preserve">then </w:t>
      </w:r>
      <w:r w:rsidRPr="008828F6">
        <w:t>we will remove it. If it does not, we will require a legal request for it to be removed. In some countries we are compelled under local law to remove content that</w:t>
      </w:r>
      <w:r>
        <w:t xml:space="preserve"> </w:t>
      </w:r>
      <w:r w:rsidRPr="008828F6">
        <w:t>would be described as being sometimes challenging.</w:t>
      </w:r>
      <w:r w:rsidR="005F3931">
        <w:t xml:space="preserve"> </w:t>
      </w:r>
      <w:r w:rsidRPr="008828F6">
        <w:t xml:space="preserve">We would fully scrutinise that legal request and </w:t>
      </w:r>
      <w:r w:rsidR="0093666E">
        <w:t xml:space="preserve">make </w:t>
      </w:r>
      <w:r w:rsidRPr="008828F6">
        <w:t xml:space="preserve">sure we </w:t>
      </w:r>
      <w:r>
        <w:t xml:space="preserve">really </w:t>
      </w:r>
      <w:r w:rsidRPr="008828F6">
        <w:t>understand the law, the letter of the law and any impact it might have on our systems.</w:t>
      </w:r>
      <w:r w:rsidR="005F3931">
        <w:t xml:space="preserve"> </w:t>
      </w:r>
      <w:r w:rsidRPr="008828F6">
        <w:t xml:space="preserve">We </w:t>
      </w:r>
      <w:r>
        <w:t xml:space="preserve">will </w:t>
      </w:r>
      <w:r w:rsidRPr="008828F6">
        <w:t>also look at factors on the ground.</w:t>
      </w:r>
      <w:r w:rsidR="005F3931">
        <w:t xml:space="preserve"> </w:t>
      </w:r>
      <w:r w:rsidRPr="008828F6">
        <w:t xml:space="preserve">We </w:t>
      </w:r>
      <w:r>
        <w:t xml:space="preserve">will </w:t>
      </w:r>
      <w:r w:rsidRPr="008828F6">
        <w:t>look at the safety of the staff and how this will impact our users.</w:t>
      </w:r>
      <w:r w:rsidR="005F3931">
        <w:t xml:space="preserve"> </w:t>
      </w:r>
      <w:r w:rsidRPr="008828F6">
        <w:t xml:space="preserve">If we are present in </w:t>
      </w:r>
      <w:r>
        <w:t>a</w:t>
      </w:r>
      <w:r w:rsidRPr="008828F6">
        <w:t xml:space="preserve"> country</w:t>
      </w:r>
      <w:r>
        <w:t>,</w:t>
      </w:r>
      <w:r w:rsidRPr="008828F6">
        <w:t xml:space="preserve"> and </w:t>
      </w:r>
      <w:r w:rsidR="00E615A6">
        <w:t xml:space="preserve">if </w:t>
      </w:r>
      <w:r w:rsidRPr="008828F6">
        <w:t>we are legally compelled to remove content</w:t>
      </w:r>
      <w:r>
        <w:t>,</w:t>
      </w:r>
      <w:r w:rsidRPr="008828F6">
        <w:t xml:space="preserve"> we will have to do that.</w:t>
      </w:r>
    </w:p>
    <w:p w:rsidR="00E65968" w:rsidP="00E65968">
      <w:pPr>
        <w:pStyle w:val="Answer"/>
      </w:pPr>
      <w:r>
        <w:t>I</w:t>
      </w:r>
      <w:r w:rsidRPr="008828F6" w:rsidR="008828F6">
        <w:t>f that is the case</w:t>
      </w:r>
      <w:r w:rsidR="00356709">
        <w:t>,</w:t>
      </w:r>
      <w:r w:rsidRPr="008828F6" w:rsidR="008828F6">
        <w:t xml:space="preserve"> we publish a quarterly transparency report.</w:t>
      </w:r>
      <w:r w:rsidR="005F3931">
        <w:t xml:space="preserve"> </w:t>
      </w:r>
      <w:r w:rsidRPr="008828F6" w:rsidR="008828F6">
        <w:t xml:space="preserve">It is very </w:t>
      </w:r>
      <w:r w:rsidRPr="008828F6" w:rsidR="008828F6">
        <w:t>worth</w:t>
      </w:r>
      <w:r w:rsidR="00E615A6">
        <w:t xml:space="preserve"> </w:t>
      </w:r>
      <w:r w:rsidRPr="008828F6" w:rsidR="008828F6">
        <w:t>while</w:t>
      </w:r>
      <w:r w:rsidRPr="008828F6" w:rsidR="008828F6">
        <w:t xml:space="preserve"> looking at this if you are interested in it</w:t>
      </w:r>
      <w:r>
        <w:t>.</w:t>
      </w:r>
      <w:r w:rsidRPr="008828F6" w:rsidR="008828F6">
        <w:t xml:space="preserve"> </w:t>
      </w:r>
      <w:r>
        <w:t>It</w:t>
      </w:r>
      <w:r w:rsidRPr="008828F6" w:rsidR="008828F6">
        <w:t xml:space="preserve"> publishes by country the requests </w:t>
      </w:r>
      <w:r>
        <w:t xml:space="preserve">that </w:t>
      </w:r>
      <w:r w:rsidRPr="008828F6" w:rsidR="008828F6">
        <w:t>we have had to remove data</w:t>
      </w:r>
      <w:r w:rsidR="00356709">
        <w:t>,</w:t>
      </w:r>
      <w:r w:rsidRPr="008828F6" w:rsidR="008828F6">
        <w:t xml:space="preserve"> what we have done with those requests</w:t>
      </w:r>
      <w:r w:rsidR="003A1E69">
        <w:t>,</w:t>
      </w:r>
      <w:r w:rsidRPr="008828F6" w:rsidR="008828F6">
        <w:t xml:space="preserve"> and </w:t>
      </w:r>
      <w:r>
        <w:t xml:space="preserve">it </w:t>
      </w:r>
      <w:r w:rsidRPr="008828F6" w:rsidR="008828F6">
        <w:t xml:space="preserve">talks through case studies in different countries where we have taken </w:t>
      </w:r>
      <w:r w:rsidRPr="008828F6" w:rsidR="00E615A6">
        <w:t xml:space="preserve">down </w:t>
      </w:r>
      <w:r w:rsidRPr="008828F6" w:rsidR="008828F6">
        <w:t>content and where we have not</w:t>
      </w:r>
      <w:r>
        <w:t>,</w:t>
      </w:r>
      <w:r w:rsidRPr="008828F6" w:rsidR="008828F6">
        <w:t xml:space="preserve"> and where we have accepted the request because it is absolutely grounded in local law and where we have been able to reject it.</w:t>
      </w:r>
    </w:p>
    <w:p w:rsidR="00E65968" w:rsidP="00E65968">
      <w:pPr>
        <w:pStyle w:val="Question"/>
      </w:pPr>
      <w:sdt>
        <w:sdtPr>
          <w:alias w:val="Member"/>
          <w:tag w:val="&lt;Member mnisId='4368' dodsId='60236'&gt;"/>
          <w:id w:val="837814652"/>
          <w:placeholder>
            <w:docPart w:val="DefaultPlaceholder_-1854013440"/>
          </w:placeholder>
          <w:richText/>
        </w:sdtPr>
        <w:sdtContent>
          <w:r w:rsidRPr="00F57FFC">
            <w:rPr>
              <w:b/>
            </w:rPr>
            <w:t>Neil Coyle:</w:t>
          </w:r>
        </w:sdtContent>
      </w:sdt>
      <w:r w:rsidRPr="008828F6" w:rsidR="008828F6">
        <w:t xml:space="preserve"> May I follow up on that</w:t>
      </w:r>
      <w:r w:rsidR="00E615A6">
        <w:t xml:space="preserve">, </w:t>
      </w:r>
      <w:r w:rsidRPr="008828F6" w:rsidR="008828F6">
        <w:t>because</w:t>
      </w:r>
      <w:r>
        <w:t xml:space="preserve"> </w:t>
      </w:r>
      <w:r w:rsidRPr="008828F6" w:rsidR="008828F6">
        <w:t xml:space="preserve">I think </w:t>
      </w:r>
      <w:r w:rsidR="009948C6">
        <w:t>this</w:t>
      </w:r>
      <w:r w:rsidRPr="008828F6" w:rsidR="008828F6">
        <w:t xml:space="preserve"> comes back to the other question</w:t>
      </w:r>
      <w:r w:rsidR="00084A81">
        <w:t>?</w:t>
      </w:r>
      <w:r w:rsidR="005F3931">
        <w:t xml:space="preserve"> </w:t>
      </w:r>
      <w:r w:rsidRPr="008828F6" w:rsidR="008828F6">
        <w:t>You mentioned the threat analysis group for YouTube specifically.</w:t>
      </w:r>
      <w:r w:rsidR="005F3931">
        <w:t xml:space="preserve"> </w:t>
      </w:r>
      <w:r w:rsidRPr="008828F6" w:rsidR="008828F6">
        <w:t>Why should the Met</w:t>
      </w:r>
      <w:r w:rsidRPr="00E615A6" w:rsidR="00E615A6">
        <w:t xml:space="preserve"> </w:t>
      </w:r>
      <w:r w:rsidRPr="008828F6" w:rsidR="00E615A6">
        <w:t>here in London</w:t>
      </w:r>
      <w:r w:rsidR="009948C6">
        <w:t>,</w:t>
      </w:r>
      <w:r w:rsidRPr="008828F6" w:rsidR="008828F6">
        <w:t xml:space="preserve"> for example, have to make requests</w:t>
      </w:r>
      <w:r w:rsidR="009948C6">
        <w:t>?</w:t>
      </w:r>
      <w:r w:rsidR="005F3931">
        <w:t xml:space="preserve"> </w:t>
      </w:r>
      <w:r w:rsidR="009948C6">
        <w:t xml:space="preserve">It </w:t>
      </w:r>
      <w:r w:rsidR="00E615A6">
        <w:t xml:space="preserve">says it has made </w:t>
      </w:r>
      <w:r w:rsidRPr="008828F6" w:rsidR="008828F6">
        <w:t>hundreds of requests to take down YouTube videos that are about threats to life, intimidation of witnesses in legal cases or homophobic cases that have led to attacks on individuals</w:t>
      </w:r>
      <w:r w:rsidR="003A1E69">
        <w:t>.</w:t>
      </w:r>
      <w:r w:rsidR="00084A81">
        <w:t xml:space="preserve"> </w:t>
      </w:r>
      <w:r w:rsidRPr="008828F6" w:rsidR="008828F6">
        <w:t>Why should the Met request that comes down and not require it?</w:t>
      </w:r>
    </w:p>
    <w:p w:rsidR="008828F6" w:rsidRPr="008828F6" w:rsidP="00E65968">
      <w:pPr>
        <w:pStyle w:val="Answer"/>
      </w:pPr>
      <w:sdt>
        <w:sdtPr>
          <w:alias w:val="Witness"/>
          <w:id w:val="271444780"/>
          <w:placeholder>
            <w:docPart w:val="DefaultPlaceholder_-1854013440"/>
          </w:placeholder>
          <w:richText/>
        </w:sdtPr>
        <w:sdtContent>
          <w:r w:rsidRPr="00E65968" w:rsidR="00E65968">
            <w:rPr>
              <w:b/>
              <w:i/>
            </w:rPr>
            <w:t>Katie O</w:t>
          </w:r>
          <w:r w:rsidR="00B90D6C">
            <w:rPr>
              <w:b/>
              <w:i/>
            </w:rPr>
            <w:t>’</w:t>
          </w:r>
          <w:r w:rsidRPr="00E65968" w:rsidR="00E65968">
            <w:rPr>
              <w:b/>
              <w:i/>
            </w:rPr>
            <w:t>Donovan:</w:t>
          </w:r>
        </w:sdtContent>
      </w:sdt>
      <w:r w:rsidR="00B90D6C">
        <w:t xml:space="preserve"> </w:t>
      </w:r>
      <w:r w:rsidR="00F57FFC">
        <w:t>I</w:t>
      </w:r>
      <w:r w:rsidRPr="008828F6">
        <w:t>t is probably about legal jurisdiction</w:t>
      </w:r>
      <w:r w:rsidR="0009299F">
        <w:t>,</w:t>
      </w:r>
      <w:r w:rsidRPr="008828F6">
        <w:t xml:space="preserve"> and if they are able to require it they might require it</w:t>
      </w:r>
      <w:r w:rsidR="009948C6">
        <w:t>,</w:t>
      </w:r>
      <w:r w:rsidRPr="008828F6">
        <w:t xml:space="preserve"> and if they have to request it</w:t>
      </w:r>
      <w:r w:rsidR="009948C6">
        <w:t xml:space="preserve"> </w:t>
      </w:r>
      <w:r w:rsidRPr="008828F6">
        <w:t>th</w:t>
      </w:r>
      <w:r w:rsidR="00084A81">
        <w:t>e</w:t>
      </w:r>
      <w:r w:rsidRPr="008828F6">
        <w:t>y might request it.</w:t>
      </w:r>
    </w:p>
    <w:p w:rsidR="00E65968" w:rsidP="00E65968">
      <w:pPr>
        <w:pStyle w:val="Question"/>
      </w:pPr>
      <w:sdt>
        <w:sdtPr>
          <w:alias w:val="Member"/>
          <w:tag w:val="&lt;Member mnisId='4368' dodsId='60236'&gt;"/>
          <w:id w:val="918059923"/>
          <w:placeholder>
            <w:docPart w:val="DefaultPlaceholder_-1854013440"/>
          </w:placeholder>
          <w:richText/>
        </w:sdtPr>
        <w:sdtContent>
          <w:r w:rsidRPr="00E65968">
            <w:rPr>
              <w:b/>
            </w:rPr>
            <w:t>Neil Coyle:</w:t>
          </w:r>
        </w:sdtContent>
      </w:sdt>
      <w:r>
        <w:t xml:space="preserve"> </w:t>
      </w:r>
      <w:r w:rsidRPr="008828F6" w:rsidR="008828F6">
        <w:t>Are you telling me we need to give them that power?</w:t>
      </w:r>
    </w:p>
    <w:p w:rsidR="00E65968" w:rsidP="00E65968">
      <w:pPr>
        <w:pStyle w:val="Answer"/>
      </w:pPr>
      <w:sdt>
        <w:sdtPr>
          <w:alias w:val="Witness"/>
          <w:id w:val="-716356702"/>
          <w:placeholder>
            <w:docPart w:val="DefaultPlaceholder_-1854013440"/>
          </w:placeholder>
          <w:richText/>
        </w:sdtPr>
        <w:sdtContent>
          <w:r w:rsidRPr="00E65968">
            <w:rPr>
              <w:b/>
              <w:i/>
            </w:rPr>
            <w:t>Katie O</w:t>
          </w:r>
          <w:r w:rsidR="00B90D6C">
            <w:rPr>
              <w:b/>
              <w:i/>
            </w:rPr>
            <w:t>’</w:t>
          </w:r>
          <w:r w:rsidRPr="00E65968">
            <w:rPr>
              <w:b/>
              <w:i/>
            </w:rPr>
            <w:t>Donovan:</w:t>
          </w:r>
        </w:sdtContent>
      </w:sdt>
      <w:r>
        <w:t xml:space="preserve"> </w:t>
      </w:r>
      <w:r w:rsidRPr="008828F6" w:rsidR="008828F6">
        <w:t>That is the decision of the legislat</w:t>
      </w:r>
      <w:r w:rsidR="000D170C">
        <w:t>ors</w:t>
      </w:r>
      <w:r w:rsidRPr="008828F6" w:rsidR="008828F6">
        <w:t xml:space="preserve"> of a country.</w:t>
      </w:r>
      <w:r w:rsidR="005F3931">
        <w:t xml:space="preserve"> </w:t>
      </w:r>
      <w:r w:rsidRPr="008828F6" w:rsidR="008828F6">
        <w:t>That is where you get tensions because some countries choose to give more powers to requests for information</w:t>
      </w:r>
      <w:r w:rsidR="009948C6">
        <w:t xml:space="preserve"> to be removed than others</w:t>
      </w:r>
      <w:r w:rsidR="00084A81">
        <w:t>.</w:t>
      </w:r>
      <w:r w:rsidR="005F3931">
        <w:t xml:space="preserve"> </w:t>
      </w:r>
    </w:p>
    <w:p w:rsidR="00E65968" w:rsidP="00E65968">
      <w:pPr>
        <w:pStyle w:val="Question"/>
      </w:pPr>
      <w:sdt>
        <w:sdtPr>
          <w:alias w:val="Member"/>
          <w:tag w:val="&lt;Member mnisId='4368' dodsId='60236'&gt;"/>
          <w:id w:val="-677495475"/>
          <w:placeholder>
            <w:docPart w:val="DefaultPlaceholder_-1854013440"/>
          </w:placeholder>
          <w:richText/>
        </w:sdtPr>
        <w:sdtContent>
          <w:r w:rsidRPr="00E65968">
            <w:rPr>
              <w:b/>
            </w:rPr>
            <w:t>Neil Coyle:</w:t>
          </w:r>
        </w:sdtContent>
      </w:sdt>
      <w:r>
        <w:t xml:space="preserve"> </w:t>
      </w:r>
      <w:r w:rsidRPr="008828F6" w:rsidR="008828F6">
        <w:t>Coming back to the first answer, t</w:t>
      </w:r>
      <w:r>
        <w:t>h</w:t>
      </w:r>
      <w:r w:rsidRPr="008828F6" w:rsidR="008828F6">
        <w:t>is is where your quarterly review will outline which cases the Met has put in</w:t>
      </w:r>
      <w:r w:rsidR="009948C6">
        <w:t xml:space="preserve"> a</w:t>
      </w:r>
      <w:r w:rsidRPr="008828F6" w:rsidR="008828F6">
        <w:t xml:space="preserve">nd it will say why you have chosen to keep up a video that </w:t>
      </w:r>
      <w:r w:rsidR="00E615A6">
        <w:t>the Met</w:t>
      </w:r>
      <w:r w:rsidR="009948C6">
        <w:t xml:space="preserve"> has</w:t>
      </w:r>
      <w:r w:rsidRPr="008828F6" w:rsidR="008828F6">
        <w:t xml:space="preserve"> said could lead to the threat </w:t>
      </w:r>
      <w:r w:rsidR="00E615A6">
        <w:t>against an individual’s life</w:t>
      </w:r>
      <w:r w:rsidRPr="008828F6" w:rsidR="008828F6">
        <w:t>.</w:t>
      </w:r>
      <w:r w:rsidR="005F3931">
        <w:t xml:space="preserve"> </w:t>
      </w:r>
    </w:p>
    <w:p w:rsidR="00E65968" w:rsidP="00E65968">
      <w:pPr>
        <w:pStyle w:val="Answer"/>
      </w:pPr>
      <w:sdt>
        <w:sdtPr>
          <w:alias w:val="Witness"/>
          <w:id w:val="577483972"/>
          <w:placeholder>
            <w:docPart w:val="DefaultPlaceholder_-1854013440"/>
          </w:placeholder>
          <w:richText/>
        </w:sdtPr>
        <w:sdtContent>
          <w:r w:rsidRPr="00E65968">
            <w:rPr>
              <w:b/>
              <w:i/>
            </w:rPr>
            <w:t>Katie O</w:t>
          </w:r>
          <w:r w:rsidR="00B90D6C">
            <w:rPr>
              <w:b/>
              <w:i/>
            </w:rPr>
            <w:t>’</w:t>
          </w:r>
          <w:r w:rsidRPr="00E65968">
            <w:rPr>
              <w:b/>
              <w:i/>
            </w:rPr>
            <w:t>Donovan:</w:t>
          </w:r>
        </w:sdtContent>
      </w:sdt>
      <w:r>
        <w:t xml:space="preserve"> </w:t>
      </w:r>
      <w:r w:rsidRPr="008828F6" w:rsidR="008828F6">
        <w:t>Yes.</w:t>
      </w:r>
      <w:r w:rsidR="005F3931">
        <w:t xml:space="preserve"> </w:t>
      </w:r>
      <w:r w:rsidRPr="008828F6" w:rsidR="008828F6">
        <w:t>We do</w:t>
      </w:r>
      <w:r w:rsidR="009948C6">
        <w:t xml:space="preserve"> not </w:t>
      </w:r>
      <w:r w:rsidRPr="008828F6" w:rsidR="008828F6">
        <w:t xml:space="preserve">list every single case but we list a good </w:t>
      </w:r>
      <w:r w:rsidR="00084A81">
        <w:t>illustration</w:t>
      </w:r>
      <w:r w:rsidRPr="008828F6" w:rsidR="008828F6">
        <w:t xml:space="preserve"> of cases from different countries.</w:t>
      </w:r>
      <w:r w:rsidR="005F3931">
        <w:t xml:space="preserve"> </w:t>
      </w:r>
      <w:r w:rsidRPr="008828F6" w:rsidR="008828F6">
        <w:t>We work very closely with the Met here. There are</w:t>
      </w:r>
      <w:r w:rsidR="005F3931">
        <w:t xml:space="preserve"> </w:t>
      </w:r>
      <w:r w:rsidRPr="008828F6" w:rsidR="008828F6">
        <w:t xml:space="preserve">some cases where it is </w:t>
      </w:r>
      <w:r w:rsidR="009948C6">
        <w:t>a</w:t>
      </w:r>
      <w:r w:rsidRPr="008828F6" w:rsidR="008828F6">
        <w:t>ble to request information or content to come down</w:t>
      </w:r>
      <w:r w:rsidR="009948C6">
        <w:t>,</w:t>
      </w:r>
      <w:r w:rsidRPr="008828F6" w:rsidR="008828F6">
        <w:t xml:space="preserve"> and it is very clear</w:t>
      </w:r>
      <w:r w:rsidR="00E615A6">
        <w:t>-</w:t>
      </w:r>
      <w:r w:rsidRPr="008828F6" w:rsidR="008828F6">
        <w:t>cut.</w:t>
      </w:r>
      <w:r w:rsidR="005F3931">
        <w:t xml:space="preserve"> </w:t>
      </w:r>
      <w:r w:rsidRPr="008828F6" w:rsidR="008828F6">
        <w:t>There are others</w:t>
      </w:r>
      <w:r w:rsidR="0009299F">
        <w:t>.</w:t>
      </w:r>
      <w:r w:rsidR="009948C6">
        <w:t xml:space="preserve"> </w:t>
      </w:r>
      <w:r w:rsidR="0009299F">
        <w:t>F</w:t>
      </w:r>
      <w:r w:rsidR="009948C6">
        <w:t>or</w:t>
      </w:r>
      <w:r w:rsidRPr="008828F6" w:rsidR="008828F6">
        <w:t xml:space="preserve"> example</w:t>
      </w:r>
      <w:r w:rsidR="009948C6">
        <w:t>,</w:t>
      </w:r>
      <w:r w:rsidRPr="008828F6" w:rsidR="008828F6">
        <w:t xml:space="preserve"> we did a big piece of work with the Met </w:t>
      </w:r>
      <w:r w:rsidR="00084A81">
        <w:t>p</w:t>
      </w:r>
      <w:r w:rsidRPr="008828F6" w:rsidR="008828F6">
        <w:t>olice around drill music where there is quite often a threat to life</w:t>
      </w:r>
      <w:r w:rsidR="00084A81">
        <w:t>. W</w:t>
      </w:r>
      <w:r w:rsidRPr="008828F6" w:rsidR="008828F6">
        <w:t xml:space="preserve">e do not want that </w:t>
      </w:r>
      <w:r w:rsidR="00084A81">
        <w:t xml:space="preserve">sort of </w:t>
      </w:r>
      <w:r w:rsidRPr="008828F6" w:rsidR="008828F6">
        <w:t>content on our platform, and we want to remove it when it is flagged to us. At the same time we want</w:t>
      </w:r>
      <w:r w:rsidR="0009299F">
        <w:t xml:space="preserve"> to be,</w:t>
      </w:r>
      <w:r w:rsidRPr="008828F6" w:rsidR="008828F6">
        <w:t xml:space="preserve"> and we are proud to be able to be</w:t>
      </w:r>
      <w:r w:rsidR="0009299F">
        <w:t>,</w:t>
      </w:r>
      <w:r w:rsidRPr="008828F6" w:rsidR="008828F6">
        <w:t xml:space="preserve"> a home for drill music</w:t>
      </w:r>
      <w:r w:rsidR="0009299F">
        <w:t>,</w:t>
      </w:r>
      <w:r w:rsidRPr="008828F6" w:rsidR="008828F6">
        <w:t xml:space="preserve"> which is giving young people a chance to express themselves.</w:t>
      </w:r>
      <w:r w:rsidR="005F3931">
        <w:t xml:space="preserve"> </w:t>
      </w:r>
      <w:r w:rsidRPr="008828F6" w:rsidR="008828F6">
        <w:t xml:space="preserve">We cannot use technology to </w:t>
      </w:r>
      <w:r w:rsidR="009948C6">
        <w:t>identify</w:t>
      </w:r>
      <w:r w:rsidRPr="008828F6" w:rsidR="008828F6">
        <w:t xml:space="preserve"> all drill music and remove it</w:t>
      </w:r>
      <w:r w:rsidR="00E615A6">
        <w:t>,</w:t>
      </w:r>
      <w:r w:rsidRPr="008828F6" w:rsidR="008828F6">
        <w:t xml:space="preserve"> because we would be removing freedom of speech from </w:t>
      </w:r>
      <w:r w:rsidR="009948C6">
        <w:t xml:space="preserve">a group of </w:t>
      </w:r>
      <w:r w:rsidRPr="008828F6" w:rsidR="008828F6">
        <w:t>people who need it and can exercise it responsibly.</w:t>
      </w:r>
    </w:p>
    <w:p w:rsidR="009948C6" w:rsidP="00E65968">
      <w:pPr>
        <w:pStyle w:val="Question"/>
      </w:pPr>
      <w:sdt>
        <w:sdtPr>
          <w:alias w:val="Member"/>
          <w:tag w:val="&lt;Member mnisId='4368' dodsId='60236'&gt;"/>
          <w:id w:val="1398090944"/>
          <w:placeholder>
            <w:docPart w:val="DefaultPlaceholder_-1854013440"/>
          </w:placeholder>
          <w:richText/>
        </w:sdtPr>
        <w:sdtContent>
          <w:r w:rsidRPr="00E65968" w:rsidR="00E65968">
            <w:rPr>
              <w:b/>
            </w:rPr>
            <w:t>Neil Coyle:</w:t>
          </w:r>
        </w:sdtContent>
      </w:sdt>
      <w:r w:rsidR="00E65968">
        <w:t xml:space="preserve"> </w:t>
      </w:r>
      <w:r w:rsidR="00F57FFC">
        <w:t>I</w:t>
      </w:r>
      <w:r w:rsidRPr="008828F6" w:rsidR="008828F6">
        <w:t>t would be worth seeing some of these quarterly reports</w:t>
      </w:r>
      <w:r w:rsidR="00E615A6">
        <w:t xml:space="preserve">, </w:t>
      </w:r>
      <w:r w:rsidRPr="008828F6" w:rsidR="008828F6">
        <w:t xml:space="preserve">because I think the videos the Met has identified have had specific threats and in some cases have led to attacks. </w:t>
      </w:r>
    </w:p>
    <w:p w:rsidR="00E65968" w:rsidP="009948C6">
      <w:pPr>
        <w:pStyle w:val="Question"/>
        <w:numPr>
          <w:ilvl w:val="0"/>
          <w:numId w:val="0"/>
        </w:numPr>
        <w:ind w:left="794"/>
      </w:pPr>
      <w:r w:rsidRPr="008828F6">
        <w:t>Stepping back up to that state</w:t>
      </w:r>
      <w:r w:rsidR="00E615A6">
        <w:t>-</w:t>
      </w:r>
      <w:r w:rsidRPr="008828F6">
        <w:t>level conflict</w:t>
      </w:r>
      <w:r w:rsidR="009948C6">
        <w:t>,</w:t>
      </w:r>
      <w:r w:rsidRPr="008828F6">
        <w:t xml:space="preserve"> you say you have teams of people on the ground to make these decisions.</w:t>
      </w:r>
      <w:r w:rsidR="005F3931">
        <w:t xml:space="preserve"> </w:t>
      </w:r>
      <w:r w:rsidRPr="008828F6">
        <w:t>Talk me through how</w:t>
      </w:r>
      <w:r w:rsidR="009948C6">
        <w:t>,</w:t>
      </w:r>
      <w:r w:rsidRPr="008828F6">
        <w:t xml:space="preserve"> for example</w:t>
      </w:r>
      <w:r w:rsidR="009948C6">
        <w:t>,</w:t>
      </w:r>
      <w:r w:rsidRPr="008828F6">
        <w:t xml:space="preserve"> in Russia the </w:t>
      </w:r>
      <w:r w:rsidRPr="008828F6" w:rsidR="000D170C">
        <w:t>Navalny</w:t>
      </w:r>
      <w:r w:rsidRPr="008828F6">
        <w:t xml:space="preserve"> case came up where Google </w:t>
      </w:r>
      <w:r w:rsidR="00E615A6">
        <w:t>acceded to</w:t>
      </w:r>
      <w:r w:rsidRPr="008828F6">
        <w:t xml:space="preserve"> tak</w:t>
      </w:r>
      <w:r w:rsidR="009948C6">
        <w:t>ing</w:t>
      </w:r>
      <w:r w:rsidRPr="008828F6">
        <w:t xml:space="preserve"> down tactical voting advice and information.</w:t>
      </w:r>
      <w:r w:rsidR="005F3931">
        <w:t xml:space="preserve"> </w:t>
      </w:r>
      <w:r w:rsidRPr="008828F6">
        <w:t xml:space="preserve">Talk me through </w:t>
      </w:r>
      <w:r w:rsidR="00E615A6">
        <w:t>the</w:t>
      </w:r>
      <w:r w:rsidRPr="008828F6">
        <w:t xml:space="preserve"> process that led to that outcome, because I think it surprised a lot of people.</w:t>
      </w:r>
    </w:p>
    <w:p w:rsidR="00E65968" w:rsidP="00E65968">
      <w:pPr>
        <w:pStyle w:val="Answer"/>
      </w:pPr>
      <w:sdt>
        <w:sdtPr>
          <w:alias w:val="Witness"/>
          <w:id w:val="1852837371"/>
          <w:placeholder>
            <w:docPart w:val="DefaultPlaceholder_-1854013440"/>
          </w:placeholder>
          <w:richText/>
        </w:sdtPr>
        <w:sdtContent>
          <w:r w:rsidRPr="00E65968">
            <w:rPr>
              <w:b/>
              <w:i/>
            </w:rPr>
            <w:t>Katie O</w:t>
          </w:r>
          <w:r w:rsidR="00B90D6C">
            <w:rPr>
              <w:b/>
              <w:i/>
            </w:rPr>
            <w:t>’</w:t>
          </w:r>
          <w:r w:rsidRPr="00E65968">
            <w:rPr>
              <w:b/>
              <w:i/>
            </w:rPr>
            <w:t>Donovan:</w:t>
          </w:r>
        </w:sdtContent>
      </w:sdt>
      <w:r>
        <w:t xml:space="preserve"> </w:t>
      </w:r>
      <w:r w:rsidRPr="008828F6" w:rsidR="008828F6">
        <w:t>I was not closely involved in that process</w:t>
      </w:r>
      <w:r w:rsidR="009948C6">
        <w:t>,</w:t>
      </w:r>
      <w:r w:rsidRPr="008828F6" w:rsidR="008828F6">
        <w:t xml:space="preserve"> so it might be more helpful if I talk in general terms</w:t>
      </w:r>
      <w:r w:rsidR="009948C6">
        <w:t>. C</w:t>
      </w:r>
      <w:r w:rsidRPr="008828F6" w:rsidR="008828F6">
        <w:t>ertainly the first thing we will do is look to see if content or applications break our own community guidelines, or our own terms and conditions, which was not the case in this instance.</w:t>
      </w:r>
      <w:r w:rsidR="005F3931">
        <w:t xml:space="preserve"> </w:t>
      </w:r>
      <w:r w:rsidRPr="008828F6" w:rsidR="008828F6">
        <w:t xml:space="preserve">Depending on the country and </w:t>
      </w:r>
      <w:r w:rsidRPr="008828F6" w:rsidR="000D170C">
        <w:t>depending</w:t>
      </w:r>
      <w:r w:rsidRPr="008828F6" w:rsidR="008828F6">
        <w:t xml:space="preserve"> on the legislation in that country, there might be a legal request. Where we choose to operate in a country</w:t>
      </w:r>
      <w:r w:rsidR="009948C6">
        <w:t>,</w:t>
      </w:r>
      <w:r w:rsidRPr="008828F6" w:rsidR="008828F6">
        <w:t xml:space="preserve"> we have to abide by local law.</w:t>
      </w:r>
      <w:r w:rsidR="005F3931">
        <w:t xml:space="preserve"> </w:t>
      </w:r>
      <w:r w:rsidRPr="008828F6" w:rsidR="008828F6">
        <w:t>We wi</w:t>
      </w:r>
      <w:r w:rsidR="009948C6">
        <w:t>l</w:t>
      </w:r>
      <w:r w:rsidRPr="008828F6" w:rsidR="008828F6">
        <w:t>l</w:t>
      </w:r>
      <w:r w:rsidR="009948C6">
        <w:t xml:space="preserve"> </w:t>
      </w:r>
      <w:r w:rsidRPr="008828F6" w:rsidR="008828F6">
        <w:t>fully scrutinise that and really test it</w:t>
      </w:r>
      <w:r w:rsidR="0009299F">
        <w:t>. We will</w:t>
      </w:r>
      <w:r w:rsidRPr="008828F6" w:rsidR="008828F6">
        <w:t xml:space="preserve"> </w:t>
      </w:r>
      <w:r w:rsidR="0009299F">
        <w:t xml:space="preserve">make </w:t>
      </w:r>
      <w:r w:rsidRPr="008828F6" w:rsidR="008828F6">
        <w:t xml:space="preserve">sure there is no option </w:t>
      </w:r>
      <w:r w:rsidR="00084A81">
        <w:t>but</w:t>
      </w:r>
      <w:r w:rsidRPr="008828F6" w:rsidR="008828F6">
        <w:t xml:space="preserve"> removal.</w:t>
      </w:r>
      <w:r w:rsidR="005F3931">
        <w:t xml:space="preserve"> </w:t>
      </w:r>
      <w:r w:rsidRPr="008828F6" w:rsidR="008828F6">
        <w:t xml:space="preserve">We will also consider the conditions on the ground and the implications for local staff and </w:t>
      </w:r>
      <w:r w:rsidR="009948C6">
        <w:t xml:space="preserve">for </w:t>
      </w:r>
      <w:r w:rsidRPr="008828F6" w:rsidR="008828F6">
        <w:t>users</w:t>
      </w:r>
      <w:r w:rsidR="009948C6">
        <w:t>,</w:t>
      </w:r>
      <w:r w:rsidRPr="008828F6" w:rsidR="008828F6">
        <w:t xml:space="preserve"> and</w:t>
      </w:r>
      <w:r w:rsidR="005F3931">
        <w:t xml:space="preserve"> </w:t>
      </w:r>
      <w:r w:rsidRPr="008828F6" w:rsidR="008828F6">
        <w:t>other considerations.</w:t>
      </w:r>
    </w:p>
    <w:p w:rsidR="00822BAC" w:rsidP="008828F6">
      <w:pPr>
        <w:pStyle w:val="Question"/>
      </w:pPr>
      <w:sdt>
        <w:sdtPr>
          <w:alias w:val="Member"/>
          <w:tag w:val="&lt;Member mnisId='4368' dodsId='60236'&gt;"/>
          <w:id w:val="83271116"/>
          <w:placeholder>
            <w:docPart w:val="DefaultPlaceholder_-1854013440"/>
          </w:placeholder>
          <w:richText/>
        </w:sdtPr>
        <w:sdtContent>
          <w:r w:rsidRPr="00E65968" w:rsidR="00E65968">
            <w:rPr>
              <w:b/>
            </w:rPr>
            <w:t>Neil Coyle:</w:t>
          </w:r>
        </w:sdtContent>
      </w:sdt>
      <w:r w:rsidR="00E65968">
        <w:t xml:space="preserve"> </w:t>
      </w:r>
      <w:r w:rsidRPr="008828F6" w:rsidR="008828F6">
        <w:t>Are you suggesting that</w:t>
      </w:r>
      <w:r w:rsidR="00762CFA">
        <w:t>,</w:t>
      </w:r>
      <w:r w:rsidRPr="008828F6" w:rsidR="008828F6">
        <w:t xml:space="preserve"> if you had not acceded to that demand, your staff could have been at risk from what</w:t>
      </w:r>
      <w:r w:rsidR="00762CFA">
        <w:t>—</w:t>
      </w:r>
      <w:r w:rsidRPr="008828F6" w:rsidR="008828F6">
        <w:t>state actors in Russia?</w:t>
      </w:r>
    </w:p>
    <w:p w:rsidR="008828F6" w:rsidRPr="008828F6" w:rsidP="00822BAC">
      <w:pPr>
        <w:pStyle w:val="Answer"/>
      </w:pPr>
      <w:sdt>
        <w:sdtPr>
          <w:alias w:val="Witness"/>
          <w:id w:val="1310601613"/>
          <w:placeholder>
            <w:docPart w:val="DefaultPlaceholder_-1854013440"/>
          </w:placeholder>
          <w:richText/>
        </w:sdtPr>
        <w:sdtContent>
          <w:r w:rsidRPr="00822BAC" w:rsidR="00822BAC">
            <w:rPr>
              <w:b/>
              <w:i/>
            </w:rPr>
            <w:t>Katie O</w:t>
          </w:r>
          <w:r w:rsidR="00B90D6C">
            <w:rPr>
              <w:b/>
              <w:i/>
            </w:rPr>
            <w:t>’</w:t>
          </w:r>
          <w:r w:rsidRPr="00822BAC" w:rsidR="00822BAC">
            <w:rPr>
              <w:b/>
              <w:i/>
            </w:rPr>
            <w:t>Donovan:</w:t>
          </w:r>
        </w:sdtContent>
      </w:sdt>
      <w:r w:rsidR="00822BAC">
        <w:t xml:space="preserve"> </w:t>
      </w:r>
      <w:r w:rsidR="009948C6">
        <w:t>T</w:t>
      </w:r>
      <w:r w:rsidRPr="008828F6">
        <w:t>his is something I would be very happy to discuss in private with the Committee.</w:t>
      </w:r>
      <w:r w:rsidR="005F3931">
        <w:t xml:space="preserve"> </w:t>
      </w:r>
      <w:r w:rsidRPr="008828F6">
        <w:t>Speaking in general terms</w:t>
      </w:r>
      <w:r w:rsidR="00084A81">
        <w:t>,</w:t>
      </w:r>
      <w:r w:rsidRPr="008828F6">
        <w:t xml:space="preserve"> this is how we usually approach systems</w:t>
      </w:r>
      <w:r w:rsidR="00762CFA">
        <w:t>.</w:t>
      </w:r>
      <w:r w:rsidRPr="008828F6">
        <w:t xml:space="preserve"> </w:t>
      </w:r>
      <w:r w:rsidR="00762CFA">
        <w:t>T</w:t>
      </w:r>
      <w:r w:rsidRPr="008828F6">
        <w:t>here is a tension</w:t>
      </w:r>
      <w:r w:rsidR="009948C6">
        <w:t xml:space="preserve">, and </w:t>
      </w:r>
      <w:r w:rsidRPr="008828F6">
        <w:t>you have heard from other witnesses at this Committee</w:t>
      </w:r>
      <w:r w:rsidR="009948C6">
        <w:t>,</w:t>
      </w:r>
      <w:r w:rsidRPr="008828F6">
        <w:t xml:space="preserve"> where countries decide to have a stronger approach to </w:t>
      </w:r>
      <w:r w:rsidR="00B83654">
        <w:t xml:space="preserve">the internet and </w:t>
      </w:r>
      <w:r w:rsidRPr="008828F6">
        <w:t>requesting information</w:t>
      </w:r>
      <w:r w:rsidR="009948C6">
        <w:t>,</w:t>
      </w:r>
      <w:r w:rsidRPr="008828F6">
        <w:t xml:space="preserve"> or </w:t>
      </w:r>
      <w:r w:rsidR="00232047">
        <w:t xml:space="preserve">on </w:t>
      </w:r>
      <w:r w:rsidRPr="008828F6">
        <w:t xml:space="preserve">creating the legal framework to demand </w:t>
      </w:r>
      <w:r w:rsidR="00232047">
        <w:t xml:space="preserve">that </w:t>
      </w:r>
      <w:r w:rsidRPr="008828F6">
        <w:t xml:space="preserve">information </w:t>
      </w:r>
      <w:r w:rsidR="00232047">
        <w:t xml:space="preserve">or </w:t>
      </w:r>
      <w:r w:rsidRPr="008828F6">
        <w:t>applications are removed from the internet. That is a real challenge for not just companies like ours</w:t>
      </w:r>
      <w:r w:rsidR="00232047">
        <w:t>,</w:t>
      </w:r>
      <w:r w:rsidRPr="008828F6">
        <w:t xml:space="preserve"> but for our users</w:t>
      </w:r>
      <w:r w:rsidR="00762CFA">
        <w:t>,</w:t>
      </w:r>
      <w:r w:rsidRPr="008828F6">
        <w:t xml:space="preserve"> citizens and voters</w:t>
      </w:r>
      <w:r w:rsidR="009948C6">
        <w:t>,</w:t>
      </w:r>
      <w:r w:rsidRPr="008828F6">
        <w:t xml:space="preserve"> and</w:t>
      </w:r>
      <w:r w:rsidR="00D065A7">
        <w:t xml:space="preserve"> it is</w:t>
      </w:r>
      <w:r w:rsidRPr="008828F6">
        <w:t xml:space="preserve"> why we believe very firmly </w:t>
      </w:r>
      <w:r w:rsidR="009948C6">
        <w:t>that the</w:t>
      </w:r>
      <w:r w:rsidRPr="008828F6">
        <w:t xml:space="preserve"> free and open internet that </w:t>
      </w:r>
      <w:r w:rsidR="00B83654">
        <w:t xml:space="preserve">has </w:t>
      </w:r>
      <w:r w:rsidRPr="008828F6">
        <w:t>enabled us all to benefit from access to the internet is being challenged at the moment and needs really careful</w:t>
      </w:r>
      <w:r w:rsidR="00762CFA">
        <w:t>,</w:t>
      </w:r>
      <w:r w:rsidRPr="008828F6">
        <w:t xml:space="preserve"> concerted international co</w:t>
      </w:r>
      <w:r w:rsidR="00B90D6C">
        <w:t>-</w:t>
      </w:r>
      <w:r w:rsidRPr="008828F6">
        <w:t>operation to defend it.</w:t>
      </w:r>
    </w:p>
    <w:p w:rsidR="00822BAC" w:rsidP="00822BAC">
      <w:pPr>
        <w:pStyle w:val="Question"/>
      </w:pPr>
      <w:sdt>
        <w:sdtPr>
          <w:alias w:val="Member"/>
          <w:tag w:val="&lt;Member mnisId='4368' dodsId='60236'&gt;"/>
          <w:id w:val="322707426"/>
          <w:placeholder>
            <w:docPart w:val="DefaultPlaceholder_-1854013440"/>
          </w:placeholder>
          <w:richText/>
        </w:sdtPr>
        <w:sdtContent>
          <w:r w:rsidRPr="00822BAC">
            <w:rPr>
              <w:b/>
            </w:rPr>
            <w:t>Neil Coyle:</w:t>
          </w:r>
        </w:sdtContent>
      </w:sdt>
      <w:r>
        <w:t xml:space="preserve"> </w:t>
      </w:r>
      <w:r w:rsidRPr="008828F6" w:rsidR="008828F6">
        <w:t>You mentioned China specifically</w:t>
      </w:r>
      <w:r w:rsidR="009948C6">
        <w:t>,</w:t>
      </w:r>
      <w:r w:rsidRPr="008828F6" w:rsidR="008828F6">
        <w:t xml:space="preserve"> but perhaps you could tell us what bearing a country</w:t>
      </w:r>
      <w:r w:rsidR="00B90D6C">
        <w:t>’</w:t>
      </w:r>
      <w:r w:rsidRPr="008828F6" w:rsidR="008828F6">
        <w:t xml:space="preserve">s domestic approach to human rights </w:t>
      </w:r>
      <w:r>
        <w:t>h</w:t>
      </w:r>
      <w:r w:rsidRPr="008828F6" w:rsidR="008828F6">
        <w:t>as on Google</w:t>
      </w:r>
      <w:r w:rsidR="00B90D6C">
        <w:t>’</w:t>
      </w:r>
      <w:r w:rsidRPr="008828F6" w:rsidR="008828F6">
        <w:t>s decision whether to operate in a country or exit the market</w:t>
      </w:r>
      <w:r w:rsidR="003A1E69">
        <w:t>.</w:t>
      </w:r>
    </w:p>
    <w:p w:rsidR="00651DFD" w:rsidP="00822BAC">
      <w:pPr>
        <w:pStyle w:val="Answer"/>
      </w:pPr>
      <w:sdt>
        <w:sdtPr>
          <w:alias w:val="Witness"/>
          <w:id w:val="1801492877"/>
          <w:placeholder>
            <w:docPart w:val="DefaultPlaceholder_-1854013440"/>
          </w:placeholder>
          <w:richText/>
        </w:sdtPr>
        <w:sdtContent>
          <w:r w:rsidRPr="00822BAC" w:rsidR="00822BAC">
            <w:rPr>
              <w:b/>
              <w:i/>
            </w:rPr>
            <w:t>Katie O</w:t>
          </w:r>
          <w:r w:rsidR="00B90D6C">
            <w:rPr>
              <w:b/>
              <w:i/>
            </w:rPr>
            <w:t>’</w:t>
          </w:r>
          <w:r w:rsidRPr="00822BAC" w:rsidR="00822BAC">
            <w:rPr>
              <w:b/>
              <w:i/>
            </w:rPr>
            <w:t>Donovan:</w:t>
          </w:r>
        </w:sdtContent>
      </w:sdt>
      <w:r w:rsidR="00822BAC">
        <w:t xml:space="preserve"> </w:t>
      </w:r>
      <w:r w:rsidRPr="008828F6" w:rsidR="008828F6">
        <w:t>I have spoken a bit about our mission</w:t>
      </w:r>
      <w:r w:rsidR="00EB6487">
        <w:t>,</w:t>
      </w:r>
      <w:r w:rsidRPr="008828F6" w:rsidR="008828F6">
        <w:t xml:space="preserve"> and that is very important to us.</w:t>
      </w:r>
      <w:r w:rsidR="005F3931">
        <w:t xml:space="preserve"> </w:t>
      </w:r>
      <w:r w:rsidR="00C64674">
        <w:t>Our</w:t>
      </w:r>
      <w:r w:rsidRPr="008828F6" w:rsidR="008828F6">
        <w:t xml:space="preserve"> not being present in a market is not a neutral act. If you are not able to access Google </w:t>
      </w:r>
      <w:r w:rsidR="00CA13BD">
        <w:t>S</w:t>
      </w:r>
      <w:r w:rsidRPr="008828F6" w:rsidR="008828F6">
        <w:t>earch</w:t>
      </w:r>
      <w:r w:rsidR="00CA13BD">
        <w:t>—</w:t>
      </w:r>
      <w:r w:rsidRPr="008828F6" w:rsidR="008828F6">
        <w:t>at the moment in China you cannot access Google Search</w:t>
      </w:r>
      <w:r w:rsidR="00822BAC">
        <w:t xml:space="preserve"> </w:t>
      </w:r>
      <w:r w:rsidRPr="008828F6" w:rsidR="008828F6">
        <w:t>or use Google Maps or Docs, or any of our features</w:t>
      </w:r>
      <w:r w:rsidR="00E023D9">
        <w:t>—</w:t>
      </w:r>
      <w:r w:rsidR="00CA13BD">
        <w:t>t</w:t>
      </w:r>
      <w:r w:rsidRPr="008828F6" w:rsidR="008828F6">
        <w:t>hat is not helping us achieve our mission</w:t>
      </w:r>
      <w:r>
        <w:t>.</w:t>
      </w:r>
      <w:r w:rsidRPr="008828F6" w:rsidR="008828F6">
        <w:t xml:space="preserve"> </w:t>
      </w:r>
      <w:r>
        <w:t>O</w:t>
      </w:r>
      <w:r w:rsidRPr="008828F6" w:rsidR="008828F6">
        <w:t>ur mission</w:t>
      </w:r>
      <w:r w:rsidR="00CA13BD">
        <w:t>,</w:t>
      </w:r>
      <w:r w:rsidRPr="008828F6" w:rsidR="008828F6">
        <w:t xml:space="preserve"> we hope</w:t>
      </w:r>
      <w:r w:rsidR="00CA13BD">
        <w:t>,</w:t>
      </w:r>
      <w:r w:rsidRPr="008828F6" w:rsidR="008828F6">
        <w:t xml:space="preserve"> benefits people</w:t>
      </w:r>
      <w:r w:rsidR="00CA13BD">
        <w:t>,</w:t>
      </w:r>
      <w:r w:rsidRPr="008828F6" w:rsidR="008828F6">
        <w:t xml:space="preserve"> so it is to the detriment of local citizens if they are not able to access a </w:t>
      </w:r>
      <w:r w:rsidRPr="008828F6" w:rsidR="000D170C">
        <w:t>plurality</w:t>
      </w:r>
      <w:r w:rsidRPr="008828F6" w:rsidR="008828F6">
        <w:t xml:space="preserve"> of information</w:t>
      </w:r>
      <w:r w:rsidR="00822BAC">
        <w:t xml:space="preserve"> </w:t>
      </w:r>
      <w:r w:rsidRPr="008828F6" w:rsidR="008828F6">
        <w:t xml:space="preserve">or search the internet. </w:t>
      </w:r>
    </w:p>
    <w:p w:rsidR="00822BAC" w:rsidP="00822BAC">
      <w:pPr>
        <w:pStyle w:val="Answer"/>
      </w:pPr>
      <w:r w:rsidRPr="008828F6">
        <w:t>In China at times, I think it was about 2010</w:t>
      </w:r>
      <w:r w:rsidR="00CA13BD">
        <w:t>,</w:t>
      </w:r>
      <w:r w:rsidRPr="008828F6">
        <w:t xml:space="preserve"> we had a search engine.</w:t>
      </w:r>
      <w:r w:rsidR="005F3931">
        <w:t xml:space="preserve"> </w:t>
      </w:r>
      <w:r w:rsidRPr="008828F6">
        <w:t>We were not happy with the conditions that were put on us to operate that search engine.</w:t>
      </w:r>
      <w:r w:rsidR="005F3931">
        <w:t xml:space="preserve"> </w:t>
      </w:r>
      <w:r w:rsidRPr="008828F6">
        <w:t>An international version was then blocked and we now have no operations in China.</w:t>
      </w:r>
    </w:p>
    <w:p w:rsidR="00822BAC" w:rsidP="00822BAC">
      <w:pPr>
        <w:pStyle w:val="Question"/>
      </w:pPr>
      <w:sdt>
        <w:sdtPr>
          <w:alias w:val="Member"/>
          <w:tag w:val="&lt;Member mnisId='4368' dodsId='60236'&gt;"/>
          <w:id w:val="-2105100623"/>
          <w:placeholder>
            <w:docPart w:val="DefaultPlaceholder_-1854013440"/>
          </w:placeholder>
          <w:richText/>
        </w:sdtPr>
        <w:sdtContent>
          <w:r w:rsidRPr="00822BAC">
            <w:rPr>
              <w:b/>
            </w:rPr>
            <w:t>Neil Coyle:</w:t>
          </w:r>
        </w:sdtContent>
      </w:sdt>
      <w:r>
        <w:t xml:space="preserve"> </w:t>
      </w:r>
      <w:r w:rsidRPr="008828F6" w:rsidR="008828F6">
        <w:t>But you were developing Dragonfly, weren</w:t>
      </w:r>
      <w:r w:rsidR="00B90D6C">
        <w:t>’</w:t>
      </w:r>
      <w:r w:rsidRPr="008828F6" w:rsidR="008828F6">
        <w:t>t you</w:t>
      </w:r>
      <w:r w:rsidR="00CA13BD">
        <w:t>?</w:t>
      </w:r>
      <w:r w:rsidRPr="008828F6" w:rsidR="008828F6">
        <w:t xml:space="preserve"> Talk me through the</w:t>
      </w:r>
      <w:r w:rsidR="00CA13BD">
        <w:t xml:space="preserve"> process </w:t>
      </w:r>
      <w:r w:rsidR="00C64674">
        <w:t>of</w:t>
      </w:r>
      <w:r w:rsidR="00CA13BD">
        <w:t xml:space="preserve"> the</w:t>
      </w:r>
      <w:r w:rsidRPr="008828F6" w:rsidR="008828F6">
        <w:t xml:space="preserve"> decision </w:t>
      </w:r>
      <w:r w:rsidRPr="008828F6" w:rsidR="00C64674">
        <w:t xml:space="preserve">even </w:t>
      </w:r>
      <w:r w:rsidRPr="008828F6" w:rsidR="008828F6">
        <w:t xml:space="preserve">to consider operating a site that </w:t>
      </w:r>
      <w:r w:rsidR="00C64674">
        <w:t>is</w:t>
      </w:r>
      <w:r w:rsidRPr="008828F6" w:rsidR="008828F6">
        <w:t xml:space="preserve"> not the same as Google in the rest of the world</w:t>
      </w:r>
      <w:r w:rsidR="00462FAA">
        <w:t>,</w:t>
      </w:r>
      <w:r w:rsidRPr="008828F6" w:rsidR="008828F6">
        <w:t xml:space="preserve"> because you said you wanted </w:t>
      </w:r>
      <w:r w:rsidRPr="008828F6" w:rsidR="000D170C">
        <w:t>information</w:t>
      </w:r>
      <w:r w:rsidRPr="008828F6" w:rsidR="008828F6">
        <w:t xml:space="preserve"> </w:t>
      </w:r>
      <w:r w:rsidR="00CA13BD">
        <w:t xml:space="preserve">freely </w:t>
      </w:r>
      <w:r w:rsidRPr="008828F6" w:rsidR="008828F6">
        <w:t xml:space="preserve">accessible wherever you are, </w:t>
      </w:r>
      <w:r w:rsidR="00462FAA">
        <w:t xml:space="preserve">but </w:t>
      </w:r>
      <w:r w:rsidRPr="008828F6" w:rsidR="008828F6">
        <w:t>you were developing a product that was not to that standard for China.</w:t>
      </w:r>
      <w:r w:rsidR="005F3931">
        <w:t xml:space="preserve"> </w:t>
      </w:r>
      <w:r w:rsidRPr="008828F6" w:rsidR="008828F6">
        <w:t xml:space="preserve">When was it realised that </w:t>
      </w:r>
      <w:r w:rsidR="00C64674">
        <w:t>it</w:t>
      </w:r>
      <w:r w:rsidR="00CA13BD">
        <w:t xml:space="preserve"> </w:t>
      </w:r>
      <w:r w:rsidRPr="008828F6" w:rsidR="008828F6">
        <w:t>did not meet Google</w:t>
      </w:r>
      <w:r w:rsidR="00B90D6C">
        <w:t>’</w:t>
      </w:r>
      <w:r w:rsidRPr="008828F6" w:rsidR="008828F6">
        <w:t>s aspirations</w:t>
      </w:r>
      <w:r w:rsidR="00CA13BD">
        <w:t>?</w:t>
      </w:r>
      <w:r w:rsidR="005F3931">
        <w:t xml:space="preserve"> </w:t>
      </w:r>
    </w:p>
    <w:p w:rsidR="00822BAC" w:rsidP="00822BAC">
      <w:pPr>
        <w:pStyle w:val="Answer"/>
      </w:pPr>
      <w:sdt>
        <w:sdtPr>
          <w:alias w:val="Witness"/>
          <w:id w:val="-1493093232"/>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Pr="008828F6" w:rsidR="008828F6">
        <w:t>I do not have the precise timeline or detail on that.</w:t>
      </w:r>
      <w:r w:rsidR="005F3931">
        <w:t xml:space="preserve"> </w:t>
      </w:r>
      <w:r w:rsidRPr="008828F6" w:rsidR="008828F6">
        <w:t>We very clearly are not in China at the moment.</w:t>
      </w:r>
      <w:r w:rsidR="005F3931">
        <w:t xml:space="preserve"> </w:t>
      </w:r>
      <w:r w:rsidRPr="008828F6" w:rsidR="008828F6">
        <w:t xml:space="preserve">We have no products </w:t>
      </w:r>
      <w:r w:rsidR="00CA13BD">
        <w:t>and</w:t>
      </w:r>
      <w:r w:rsidRPr="008828F6" w:rsidR="008828F6">
        <w:t xml:space="preserve"> services that we offer there.</w:t>
      </w:r>
      <w:r w:rsidR="005F3931">
        <w:t xml:space="preserve"> </w:t>
      </w:r>
    </w:p>
    <w:p w:rsidR="00822BAC" w:rsidP="00822BAC">
      <w:pPr>
        <w:pStyle w:val="Question"/>
      </w:pPr>
      <w:sdt>
        <w:sdtPr>
          <w:alias w:val="Member"/>
          <w:tag w:val="&lt;Member mnisId='4368' dodsId='60236'&gt;"/>
          <w:id w:val="-1474758289"/>
          <w:placeholder>
            <w:docPart w:val="DefaultPlaceholder_-1854013440"/>
          </w:placeholder>
          <w:richText/>
        </w:sdtPr>
        <w:sdtContent>
          <w:r w:rsidRPr="00822BAC">
            <w:rPr>
              <w:b/>
            </w:rPr>
            <w:t>Neil Coyle:</w:t>
          </w:r>
        </w:sdtContent>
      </w:sdt>
      <w:r w:rsidRPr="008828F6" w:rsidR="008828F6">
        <w:t xml:space="preserve"> Human </w:t>
      </w:r>
      <w:r w:rsidR="00462FAA">
        <w:t>r</w:t>
      </w:r>
      <w:r w:rsidRPr="008828F6" w:rsidR="008828F6">
        <w:t xml:space="preserve">ights advocates have said </w:t>
      </w:r>
      <w:r w:rsidR="00CA13BD">
        <w:t xml:space="preserve">that the </w:t>
      </w:r>
      <w:r w:rsidRPr="008828F6" w:rsidR="008828F6">
        <w:t>surveillance</w:t>
      </w:r>
      <w:r w:rsidR="000F6D1C">
        <w:t>-</w:t>
      </w:r>
      <w:r w:rsidRPr="008828F6" w:rsidR="008828F6">
        <w:t>based business model of Google is fundamentally incompatible with human rights.</w:t>
      </w:r>
      <w:r w:rsidR="005F3931">
        <w:t xml:space="preserve"> </w:t>
      </w:r>
      <w:r w:rsidRPr="008828F6" w:rsidR="008828F6">
        <w:t>I think they would choose to link that</w:t>
      </w:r>
      <w:r w:rsidR="00CA13BD">
        <w:t xml:space="preserve"> to</w:t>
      </w:r>
      <w:r w:rsidRPr="008828F6" w:rsidR="008828F6">
        <w:t xml:space="preserve"> the tracking on phones, for example.</w:t>
      </w:r>
      <w:r w:rsidR="005F3931">
        <w:t xml:space="preserve"> </w:t>
      </w:r>
      <w:r w:rsidRPr="008828F6" w:rsidR="008828F6">
        <w:t xml:space="preserve">How do you respond to </w:t>
      </w:r>
      <w:r w:rsidR="00C64674">
        <w:t>the</w:t>
      </w:r>
      <w:r w:rsidRPr="008828F6" w:rsidR="008828F6">
        <w:t xml:space="preserve"> suggestions that you are undertaking probably the biggest amount of data surveillance of any country or corporation on the planet?</w:t>
      </w:r>
      <w:r w:rsidR="005F3931">
        <w:t xml:space="preserve"> </w:t>
      </w:r>
    </w:p>
    <w:p w:rsidR="00F34F79" w:rsidP="00822BAC">
      <w:pPr>
        <w:pStyle w:val="Answer"/>
      </w:pPr>
      <w:sdt>
        <w:sdtPr>
          <w:alias w:val="Witness"/>
          <w:id w:val="-777876015"/>
          <w:placeholder>
            <w:docPart w:val="DefaultPlaceholder_-1854013440"/>
          </w:placeholder>
          <w:richText/>
        </w:sdtPr>
        <w:sdtContent>
          <w:r w:rsidRPr="00822BAC" w:rsidR="00822BAC">
            <w:rPr>
              <w:b/>
              <w:i/>
            </w:rPr>
            <w:t>Katie O</w:t>
          </w:r>
          <w:r w:rsidR="00B90D6C">
            <w:rPr>
              <w:b/>
              <w:i/>
            </w:rPr>
            <w:t>’</w:t>
          </w:r>
          <w:r w:rsidRPr="00822BAC" w:rsidR="00822BAC">
            <w:rPr>
              <w:b/>
              <w:i/>
            </w:rPr>
            <w:t>Donovan:</w:t>
          </w:r>
        </w:sdtContent>
      </w:sdt>
      <w:r w:rsidR="00822BAC">
        <w:t xml:space="preserve"> </w:t>
      </w:r>
      <w:r w:rsidRPr="008828F6" w:rsidR="008828F6">
        <w:t>We operate an ads</w:t>
      </w:r>
      <w:r w:rsidR="00B90D6C">
        <w:t>-</w:t>
      </w:r>
      <w:r w:rsidRPr="008828F6" w:rsidR="008828F6">
        <w:t>funded model and we do not apologise for doing that.</w:t>
      </w:r>
      <w:r w:rsidR="005F3931">
        <w:t xml:space="preserve"> </w:t>
      </w:r>
      <w:r w:rsidRPr="008828F6" w:rsidR="008828F6">
        <w:t xml:space="preserve">That makes our product freely available, but we want to </w:t>
      </w:r>
      <w:r w:rsidR="000F6D1C">
        <w:t xml:space="preserve">make </w:t>
      </w:r>
      <w:r w:rsidRPr="008828F6" w:rsidR="008828F6">
        <w:t xml:space="preserve">sure all our users have confidence </w:t>
      </w:r>
      <w:r w:rsidR="000F6D1C">
        <w:t xml:space="preserve">that </w:t>
      </w:r>
      <w:r w:rsidRPr="008828F6" w:rsidR="008828F6">
        <w:t xml:space="preserve">their data is secure and private, and </w:t>
      </w:r>
      <w:r w:rsidR="00C64674">
        <w:t xml:space="preserve">that </w:t>
      </w:r>
      <w:r w:rsidRPr="008828F6" w:rsidR="008828F6">
        <w:t xml:space="preserve">they are in control of it. I mentioned at the beginning </w:t>
      </w:r>
      <w:r w:rsidR="0013408F">
        <w:t xml:space="preserve">that </w:t>
      </w:r>
      <w:r w:rsidRPr="008828F6" w:rsidR="008828F6">
        <w:t>around half of Google searches are not from signed</w:t>
      </w:r>
      <w:r w:rsidR="00B90D6C">
        <w:t>-</w:t>
      </w:r>
      <w:r w:rsidRPr="008828F6" w:rsidR="008828F6">
        <w:t>in users.</w:t>
      </w:r>
      <w:r w:rsidR="005F3931">
        <w:t xml:space="preserve"> </w:t>
      </w:r>
      <w:r w:rsidRPr="008828F6" w:rsidR="008828F6">
        <w:t xml:space="preserve">Unlike many tech </w:t>
      </w:r>
      <w:r>
        <w:t>product</w:t>
      </w:r>
      <w:r w:rsidRPr="008828F6" w:rsidR="008828F6">
        <w:t>s these days</w:t>
      </w:r>
      <w:r>
        <w:t>,</w:t>
      </w:r>
      <w:r w:rsidRPr="008828F6" w:rsidR="008828F6">
        <w:t xml:space="preserve"> you do not need to have a Google account to use Google,</w:t>
      </w:r>
      <w:r w:rsidR="005F3931">
        <w:t xml:space="preserve"> </w:t>
      </w:r>
      <w:r w:rsidRPr="008828F6" w:rsidR="008828F6">
        <w:t>and</w:t>
      </w:r>
      <w:r w:rsidR="00822BAC">
        <w:t xml:space="preserve"> </w:t>
      </w:r>
      <w:r w:rsidRPr="008828F6" w:rsidR="008828F6">
        <w:t>we truly believe that is a very powerful tool.</w:t>
      </w:r>
    </w:p>
    <w:p w:rsidR="000F6D1C" w:rsidP="00822BAC">
      <w:pPr>
        <w:pStyle w:val="Answer"/>
      </w:pPr>
      <w:r w:rsidRPr="008828F6">
        <w:t xml:space="preserve">We then </w:t>
      </w:r>
      <w:r>
        <w:t xml:space="preserve">make </w:t>
      </w:r>
      <w:r w:rsidRPr="008828F6">
        <w:t>sure when we serve adverts</w:t>
      </w:r>
      <w:r w:rsidR="00F34F79">
        <w:t>, and</w:t>
      </w:r>
      <w:r w:rsidRPr="008828F6">
        <w:t xml:space="preserve"> we were the</w:t>
      </w:r>
      <w:r w:rsidR="00822BAC">
        <w:t xml:space="preserve"> </w:t>
      </w:r>
      <w:r w:rsidRPr="008828F6">
        <w:t>first company to give people access to their own ads profile</w:t>
      </w:r>
      <w:r w:rsidR="00F34F79">
        <w:t xml:space="preserve">, </w:t>
      </w:r>
      <w:r w:rsidR="0013408F">
        <w:t xml:space="preserve">that </w:t>
      </w:r>
      <w:r w:rsidRPr="008828F6">
        <w:t>people are in control of that.</w:t>
      </w:r>
      <w:r w:rsidR="005F3931">
        <w:t xml:space="preserve"> </w:t>
      </w:r>
      <w:r w:rsidRPr="008828F6">
        <w:t>Some people like Google to know they are in the UK or even in their neighbourhood because when you search for things you get relevant information in response.</w:t>
      </w:r>
      <w:r w:rsidR="005F3931">
        <w:t xml:space="preserve"> </w:t>
      </w:r>
      <w:r w:rsidRPr="008828F6">
        <w:t>Some people absolutely do not like that</w:t>
      </w:r>
      <w:r w:rsidR="00F34F79">
        <w:t>. Y</w:t>
      </w:r>
      <w:r w:rsidRPr="008828F6">
        <w:t>ou have control over your ad settings.</w:t>
      </w:r>
      <w:r w:rsidR="005F3931">
        <w:t xml:space="preserve"> </w:t>
      </w:r>
      <w:r w:rsidRPr="008828F6">
        <w:t>We never sell data to any third party.</w:t>
      </w:r>
      <w:r w:rsidR="005F3931">
        <w:t xml:space="preserve"> </w:t>
      </w:r>
      <w:r w:rsidRPr="008828F6">
        <w:t>We never use sensitive information to serve advertisements.</w:t>
      </w:r>
    </w:p>
    <w:p w:rsidR="00822BAC" w:rsidP="00822BAC">
      <w:pPr>
        <w:pStyle w:val="Answer"/>
      </w:pPr>
      <w:r w:rsidRPr="008828F6">
        <w:t xml:space="preserve">I absolutely understand </w:t>
      </w:r>
      <w:r w:rsidR="000F6D1C">
        <w:t xml:space="preserve">that </w:t>
      </w:r>
      <w:r w:rsidRPr="008828F6">
        <w:t>there is scrutiny in this place.</w:t>
      </w:r>
      <w:r w:rsidR="005F3931">
        <w:t xml:space="preserve"> </w:t>
      </w:r>
      <w:r w:rsidRPr="008828F6">
        <w:t>We also respond to changing expectations.</w:t>
      </w:r>
      <w:r w:rsidR="005F3931">
        <w:t xml:space="preserve"> </w:t>
      </w:r>
      <w:r w:rsidRPr="008828F6">
        <w:t xml:space="preserve">For example, Google has announced </w:t>
      </w:r>
      <w:r w:rsidR="00F34F79">
        <w:t xml:space="preserve">that </w:t>
      </w:r>
      <w:r w:rsidRPr="008828F6">
        <w:t>we will phase out the use of cookies through our ad servers.</w:t>
      </w:r>
      <w:r w:rsidR="005F3931">
        <w:t xml:space="preserve"> </w:t>
      </w:r>
      <w:r w:rsidRPr="008828F6">
        <w:t>That is a significant change to the internet infrastructure</w:t>
      </w:r>
      <w:r w:rsidR="00F34F79">
        <w:t>.</w:t>
      </w:r>
    </w:p>
    <w:p w:rsidR="00822BAC" w:rsidP="00DE177B">
      <w:pPr>
        <w:pStyle w:val="Question"/>
      </w:pPr>
      <w:sdt>
        <w:sdtPr>
          <w:alias w:val="Member"/>
          <w:tag w:val="&lt;Member mnisId='4368' dodsId='60236'&gt;"/>
          <w:id w:val="-722366938"/>
          <w:placeholder>
            <w:docPart w:val="DefaultPlaceholder_-1854013440"/>
          </w:placeholder>
          <w:richText/>
        </w:sdtPr>
        <w:sdtContent>
          <w:r w:rsidRPr="00DE177B">
            <w:rPr>
              <w:b/>
            </w:rPr>
            <w:t>Neil Coyle:</w:t>
          </w:r>
        </w:sdtContent>
      </w:sdt>
      <w:r>
        <w:t xml:space="preserve"> </w:t>
      </w:r>
      <w:r w:rsidRPr="008828F6" w:rsidR="008828F6">
        <w:t xml:space="preserve">This is </w:t>
      </w:r>
      <w:r w:rsidR="00232047">
        <w:t xml:space="preserve">in </w:t>
      </w:r>
      <w:r w:rsidRPr="008828F6" w:rsidR="008828F6">
        <w:t xml:space="preserve">response to the </w:t>
      </w:r>
      <w:r w:rsidRPr="008828F6" w:rsidR="008828F6">
        <w:rPr>
          <w:i/>
          <w:iCs/>
        </w:rPr>
        <w:t>Washington Post</w:t>
      </w:r>
      <w:r w:rsidR="00232047">
        <w:t xml:space="preserve">, </w:t>
      </w:r>
      <w:r w:rsidR="00F34F79">
        <w:t>I think it was</w:t>
      </w:r>
      <w:r w:rsidR="00E97BA1">
        <w:t xml:space="preserve">, </w:t>
      </w:r>
      <w:r w:rsidRPr="008828F6" w:rsidR="008828F6">
        <w:t xml:space="preserve">calling Google </w:t>
      </w:r>
      <w:r w:rsidR="00F34F79">
        <w:t xml:space="preserve">Chrome </w:t>
      </w:r>
      <w:r>
        <w:t xml:space="preserve">the </w:t>
      </w:r>
      <w:r w:rsidRPr="008828F6" w:rsidR="008828F6">
        <w:t>biggest spy software.</w:t>
      </w:r>
    </w:p>
    <w:p w:rsidR="00822BAC" w:rsidP="00822BAC">
      <w:pPr>
        <w:pStyle w:val="Answer"/>
      </w:pPr>
      <w:sdt>
        <w:sdtPr>
          <w:alias w:val="Witness"/>
          <w:id w:val="1265807501"/>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Pr="008828F6" w:rsidR="008828F6">
        <w:t>I do not think it was in response to that</w:t>
      </w:r>
      <w:r w:rsidR="00F34F79">
        <w:t>.</w:t>
      </w:r>
    </w:p>
    <w:p w:rsidR="00822BAC" w:rsidP="00C64674">
      <w:pPr>
        <w:pStyle w:val="Question"/>
        <w:numPr>
          <w:ilvl w:val="0"/>
          <w:numId w:val="0"/>
        </w:numPr>
        <w:ind w:left="794"/>
      </w:pPr>
      <w:sdt>
        <w:sdtPr>
          <w:alias w:val="Member"/>
          <w:tag w:val="&lt;Member mnisId='4368' dodsId='60236'&gt;"/>
          <w:id w:val="1470015847"/>
          <w:placeholder>
            <w:docPart w:val="DefaultPlaceholder_-1854013440"/>
          </w:placeholder>
          <w:richText/>
        </w:sdtPr>
        <w:sdtContent>
          <w:r w:rsidRPr="00DE177B">
            <w:rPr>
              <w:b/>
            </w:rPr>
            <w:t>Neil Coyle:</w:t>
          </w:r>
        </w:sdtContent>
      </w:sdt>
      <w:r>
        <w:t xml:space="preserve"> </w:t>
      </w:r>
      <w:r w:rsidR="00F34F79">
        <w:t>A</w:t>
      </w:r>
      <w:r w:rsidRPr="008828F6" w:rsidR="008828F6">
        <w:t>n article</w:t>
      </w:r>
      <w:r w:rsidR="00DE177B">
        <w:t>,</w:t>
      </w:r>
      <w:r w:rsidRPr="008828F6" w:rsidR="008828F6">
        <w:t xml:space="preserve"> I shou</w:t>
      </w:r>
      <w:r w:rsidR="00F34F79">
        <w:t>ld add</w:t>
      </w:r>
      <w:r w:rsidR="00DE177B">
        <w:t>,</w:t>
      </w:r>
      <w:r w:rsidR="00F34F79">
        <w:t xml:space="preserve"> I found on</w:t>
      </w:r>
      <w:r w:rsidRPr="008828F6" w:rsidR="008828F6">
        <w:t xml:space="preserve"> Google</w:t>
      </w:r>
      <w:r w:rsidR="00F34F79">
        <w:t xml:space="preserve"> Chrome</w:t>
      </w:r>
      <w:r w:rsidRPr="008828F6" w:rsidR="008828F6">
        <w:t>.</w:t>
      </w:r>
    </w:p>
    <w:p w:rsidR="00822BAC" w:rsidP="00822BAC">
      <w:pPr>
        <w:pStyle w:val="Answer"/>
      </w:pPr>
      <w:sdt>
        <w:sdtPr>
          <w:alias w:val="Witness"/>
          <w:id w:val="663294152"/>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Pr="008828F6" w:rsidR="008828F6">
        <w:t>We aim to give you what you are looking for.</w:t>
      </w:r>
      <w:r w:rsidR="005F3931">
        <w:t xml:space="preserve"> </w:t>
      </w:r>
      <w:r w:rsidRPr="008828F6" w:rsidR="008828F6">
        <w:t xml:space="preserve">It is </w:t>
      </w:r>
      <w:r w:rsidR="00407724">
        <w:t>in</w:t>
      </w:r>
      <w:r w:rsidRPr="008828F6" w:rsidR="008828F6">
        <w:t xml:space="preserve"> response to user </w:t>
      </w:r>
      <w:r w:rsidRPr="008828F6" w:rsidR="000D170C">
        <w:t>expectations</w:t>
      </w:r>
      <w:r w:rsidR="00407724">
        <w:t>,</w:t>
      </w:r>
      <w:r w:rsidRPr="008828F6" w:rsidR="008828F6">
        <w:t xml:space="preserve"> essentially.</w:t>
      </w:r>
      <w:r w:rsidR="005F3931">
        <w:t xml:space="preserve"> </w:t>
      </w:r>
      <w:r w:rsidRPr="008828F6" w:rsidR="008828F6">
        <w:t>Phasing out cookies is a really significant change.</w:t>
      </w:r>
      <w:r w:rsidR="005F3931">
        <w:t xml:space="preserve"> </w:t>
      </w:r>
      <w:r w:rsidRPr="008828F6" w:rsidR="008828F6">
        <w:t>It is significant not just for the user</w:t>
      </w:r>
      <w:r w:rsidR="00F34F79">
        <w:t>,</w:t>
      </w:r>
      <w:r w:rsidRPr="008828F6" w:rsidR="008828F6">
        <w:t xml:space="preserve"> not just for technologies</w:t>
      </w:r>
      <w:r w:rsidR="00407724">
        <w:t>,</w:t>
      </w:r>
      <w:r w:rsidRPr="008828F6" w:rsidR="008828F6">
        <w:t xml:space="preserve"> but </w:t>
      </w:r>
      <w:r w:rsidR="00232047">
        <w:t xml:space="preserve">for </w:t>
      </w:r>
      <w:r w:rsidRPr="008828F6" w:rsidR="008828F6">
        <w:t>those platforms</w:t>
      </w:r>
      <w:r w:rsidR="00C64674">
        <w:t>,</w:t>
      </w:r>
      <w:r w:rsidRPr="008828F6" w:rsidR="008828F6">
        <w:t xml:space="preserve"> too.</w:t>
      </w:r>
      <w:r w:rsidR="005F3931">
        <w:t xml:space="preserve"> </w:t>
      </w:r>
      <w:r w:rsidR="00F34F79">
        <w:t>W</w:t>
      </w:r>
      <w:r w:rsidRPr="008828F6" w:rsidR="008828F6">
        <w:t>e have given long</w:t>
      </w:r>
      <w:r w:rsidR="00B90D6C">
        <w:t>-</w:t>
      </w:r>
      <w:r w:rsidRPr="008828F6" w:rsidR="008828F6">
        <w:t>term advance notice of that.</w:t>
      </w:r>
      <w:r w:rsidR="005F3931">
        <w:t xml:space="preserve"> </w:t>
      </w:r>
      <w:r w:rsidRPr="008828F6" w:rsidR="008828F6">
        <w:t>We are working with industry experts</w:t>
      </w:r>
      <w:r w:rsidR="00F34F79">
        <w:t>. I</w:t>
      </w:r>
      <w:r w:rsidRPr="008828F6" w:rsidR="008828F6">
        <w:t>n the UK</w:t>
      </w:r>
      <w:r w:rsidR="00407724">
        <w:t>,</w:t>
      </w:r>
      <w:r w:rsidRPr="008828F6" w:rsidR="008828F6">
        <w:t xml:space="preserve"> the Competition </w:t>
      </w:r>
      <w:r w:rsidR="00407724">
        <w:t xml:space="preserve">and </w:t>
      </w:r>
      <w:r w:rsidRPr="008828F6" w:rsidR="008828F6">
        <w:t>Markets Authority is closely reviewing this</w:t>
      </w:r>
      <w:r w:rsidR="00F34F79">
        <w:t>,</w:t>
      </w:r>
      <w:r w:rsidRPr="008828F6" w:rsidR="008828F6">
        <w:t xml:space="preserve"> which we welcome</w:t>
      </w:r>
      <w:r w:rsidR="00232047">
        <w:t>,</w:t>
      </w:r>
      <w:r w:rsidRPr="008828F6" w:rsidR="008828F6">
        <w:t xml:space="preserve"> to ensure we progress to a system </w:t>
      </w:r>
      <w:r w:rsidR="00407724">
        <w:t>that</w:t>
      </w:r>
      <w:r w:rsidR="00462FAA">
        <w:t xml:space="preserve"> </w:t>
      </w:r>
      <w:r w:rsidRPr="008828F6" w:rsidR="008828F6">
        <w:t>is successful in the long term.</w:t>
      </w:r>
    </w:p>
    <w:p w:rsidR="00822BAC" w:rsidP="00822BAC">
      <w:pPr>
        <w:pStyle w:val="Question"/>
      </w:pPr>
      <w:sdt>
        <w:sdtPr>
          <w:alias w:val="Member"/>
          <w:tag w:val="&lt;Member mnisId='4368' dodsId='60236'&gt;"/>
          <w:id w:val="-897203343"/>
          <w:placeholder>
            <w:docPart w:val="DefaultPlaceholder_-1854013440"/>
          </w:placeholder>
          <w:richText/>
        </w:sdtPr>
        <w:sdtContent>
          <w:r w:rsidRPr="00822BAC">
            <w:rPr>
              <w:b/>
            </w:rPr>
            <w:t>Neil Coyle:</w:t>
          </w:r>
        </w:sdtContent>
      </w:sdt>
      <w:r>
        <w:t xml:space="preserve"> </w:t>
      </w:r>
      <w:r w:rsidRPr="008828F6" w:rsidR="008828F6">
        <w:t xml:space="preserve">You mentioned you are proud </w:t>
      </w:r>
      <w:r w:rsidR="007835B9">
        <w:t xml:space="preserve">of the fact </w:t>
      </w:r>
      <w:r w:rsidRPr="008828F6" w:rsidR="008828F6">
        <w:t>that you are an advertising</w:t>
      </w:r>
      <w:r w:rsidR="007835B9">
        <w:t>-</w:t>
      </w:r>
      <w:r w:rsidRPr="008828F6" w:rsidR="008828F6">
        <w:t>funded model.</w:t>
      </w:r>
      <w:r w:rsidR="005F3931">
        <w:t xml:space="preserve"> </w:t>
      </w:r>
      <w:r w:rsidRPr="008828F6" w:rsidR="008828F6">
        <w:t>I am glad you are proud of that</w:t>
      </w:r>
      <w:r w:rsidR="00462FAA">
        <w:t>,</w:t>
      </w:r>
      <w:r w:rsidRPr="008828F6" w:rsidR="008828F6">
        <w:t xml:space="preserve"> but you are not very transparent</w:t>
      </w:r>
      <w:r w:rsidR="007835B9">
        <w:t xml:space="preserve"> about </w:t>
      </w:r>
      <w:r w:rsidR="00C64674">
        <w:t>it</w:t>
      </w:r>
      <w:r w:rsidRPr="008828F6" w:rsidR="008828F6">
        <w:t>.</w:t>
      </w:r>
      <w:r w:rsidR="005F3931">
        <w:t xml:space="preserve"> </w:t>
      </w:r>
      <w:r w:rsidRPr="008828F6" w:rsidR="008828F6">
        <w:t>I wonder why you are not transparent about advertising revenue.</w:t>
      </w:r>
      <w:r w:rsidR="005F3931">
        <w:t xml:space="preserve"> </w:t>
      </w:r>
      <w:r w:rsidRPr="008828F6" w:rsidR="008828F6">
        <w:t>It genuinely concerns me that</w:t>
      </w:r>
      <w:r w:rsidR="00300E3B">
        <w:t>,</w:t>
      </w:r>
      <w:r w:rsidRPr="008828F6" w:rsidR="008828F6">
        <w:t xml:space="preserve"> if someone searches for a piece and they find it</w:t>
      </w:r>
      <w:r w:rsidR="00300E3B">
        <w:t>,</w:t>
      </w:r>
      <w:r w:rsidRPr="008828F6" w:rsidR="008828F6">
        <w:t xml:space="preserve"> </w:t>
      </w:r>
      <w:r w:rsidR="00F34F79">
        <w:t xml:space="preserve">and they are </w:t>
      </w:r>
      <w:r w:rsidRPr="008828F6" w:rsidR="008828F6">
        <w:t xml:space="preserve">looking for </w:t>
      </w:r>
      <w:r w:rsidR="00F34F79">
        <w:t>a</w:t>
      </w:r>
      <w:r w:rsidRPr="008828F6" w:rsidR="008828F6">
        <w:t xml:space="preserve"> local or national newspaper article on the subject, Google can keep 86% of the advertising revenue against that article even though they are going through to that article. I am wondering</w:t>
      </w:r>
      <w:r w:rsidR="00F34F79">
        <w:t xml:space="preserve"> w</w:t>
      </w:r>
      <w:r w:rsidRPr="008828F6" w:rsidR="008828F6">
        <w:t xml:space="preserve">hy </w:t>
      </w:r>
      <w:r w:rsidR="00300E3B">
        <w:t xml:space="preserve">it </w:t>
      </w:r>
      <w:r w:rsidRPr="008828F6" w:rsidR="008828F6">
        <w:t>has taken the Australian Government to intervene</w:t>
      </w:r>
      <w:r w:rsidR="00F34F79">
        <w:t>,</w:t>
      </w:r>
      <w:r w:rsidRPr="008828F6" w:rsidR="008828F6">
        <w:t xml:space="preserve"> for example</w:t>
      </w:r>
      <w:r w:rsidR="00F34F79">
        <w:t>,</w:t>
      </w:r>
      <w:r w:rsidRPr="008828F6" w:rsidR="008828F6">
        <w:t xml:space="preserve"> to get more transparency on this issue</w:t>
      </w:r>
      <w:r w:rsidR="00F34F79">
        <w:t>,</w:t>
      </w:r>
      <w:r w:rsidRPr="008828F6" w:rsidR="008828F6">
        <w:t xml:space="preserve"> and whether we need to move to that model in the UK.</w:t>
      </w:r>
    </w:p>
    <w:p w:rsidR="008828F6" w:rsidRPr="008828F6" w:rsidP="00822BAC">
      <w:pPr>
        <w:pStyle w:val="Answer"/>
      </w:pPr>
      <w:sdt>
        <w:sdtPr>
          <w:alias w:val="Witness"/>
          <w:id w:val="1810739734"/>
          <w:placeholder>
            <w:docPart w:val="DefaultPlaceholder_-1854013440"/>
          </w:placeholder>
          <w:richText/>
        </w:sdtPr>
        <w:sdtContent>
          <w:r w:rsidRPr="00822BAC" w:rsidR="00822BAC">
            <w:rPr>
              <w:b/>
              <w:i/>
            </w:rPr>
            <w:t>Katie O</w:t>
          </w:r>
          <w:r w:rsidR="00B90D6C">
            <w:rPr>
              <w:b/>
              <w:i/>
            </w:rPr>
            <w:t>’</w:t>
          </w:r>
          <w:r w:rsidRPr="00822BAC" w:rsidR="00822BAC">
            <w:rPr>
              <w:b/>
              <w:i/>
            </w:rPr>
            <w:t>Donovan:</w:t>
          </w:r>
        </w:sdtContent>
      </w:sdt>
      <w:r w:rsidR="00822BAC">
        <w:t xml:space="preserve"> </w:t>
      </w:r>
      <w:r w:rsidRPr="008828F6">
        <w:t>I do not recognise that figure</w:t>
      </w:r>
      <w:r w:rsidR="00F34F79">
        <w:t>,</w:t>
      </w:r>
      <w:r w:rsidRPr="008828F6">
        <w:t xml:space="preserve"> and I would be happy to follow up.</w:t>
      </w:r>
      <w:r w:rsidR="005F3931">
        <w:t xml:space="preserve"> </w:t>
      </w:r>
      <w:r w:rsidRPr="008828F6">
        <w:t>We drive about £500</w:t>
      </w:r>
      <w:r w:rsidR="00F34F79">
        <w:t xml:space="preserve"> </w:t>
      </w:r>
      <w:r w:rsidRPr="008828F6">
        <w:t>million</w:t>
      </w:r>
      <w:r w:rsidR="00B90D6C">
        <w:t>-</w:t>
      </w:r>
      <w:r w:rsidRPr="008828F6">
        <w:t>worth of revenue to news organisations.</w:t>
      </w:r>
      <w:r w:rsidR="005F3931">
        <w:t xml:space="preserve"> </w:t>
      </w:r>
      <w:r w:rsidRPr="008828F6">
        <w:t xml:space="preserve">People search for stories like you did and end up </w:t>
      </w:r>
      <w:r w:rsidR="00F34F79">
        <w:t>on</w:t>
      </w:r>
      <w:r w:rsidRPr="008828F6">
        <w:t xml:space="preserve"> a newspaper website</w:t>
      </w:r>
      <w:r w:rsidR="00462FAA">
        <w:t>.</w:t>
      </w:r>
    </w:p>
    <w:p w:rsidR="00822BAC" w:rsidP="00C6078D">
      <w:pPr>
        <w:pStyle w:val="Question"/>
      </w:pPr>
      <w:sdt>
        <w:sdtPr>
          <w:alias w:val="Member"/>
          <w:tag w:val="&lt;Member mnisId='4368' dodsId='60236'&gt;"/>
          <w:id w:val="-233781632"/>
          <w:placeholder>
            <w:docPart w:val="DefaultPlaceholder_-1854013440"/>
          </w:placeholder>
          <w:richText/>
        </w:sdtPr>
        <w:sdtContent>
          <w:r w:rsidRPr="00C6078D">
            <w:rPr>
              <w:b/>
            </w:rPr>
            <w:t>Neil Coyle:</w:t>
          </w:r>
        </w:sdtContent>
      </w:sdt>
      <w:r>
        <w:t xml:space="preserve"> </w:t>
      </w:r>
      <w:r w:rsidRPr="008828F6" w:rsidR="008828F6">
        <w:t>If you are happy to follow up</w:t>
      </w:r>
      <w:r w:rsidR="00462FAA">
        <w:t>,</w:t>
      </w:r>
      <w:r w:rsidRPr="008828F6" w:rsidR="008828F6">
        <w:t xml:space="preserve"> perhaps a </w:t>
      </w:r>
      <w:r w:rsidR="00F34F79">
        <w:t>meeting with</w:t>
      </w:r>
      <w:r w:rsidRPr="008828F6" w:rsidR="008828F6">
        <w:t xml:space="preserve"> Reach on this would be a welcome step forward</w:t>
      </w:r>
      <w:r w:rsidR="00F34F79">
        <w:t>, and others who are interested.</w:t>
      </w:r>
    </w:p>
    <w:p w:rsidR="00822BAC" w:rsidP="00822BAC">
      <w:pPr>
        <w:pStyle w:val="Answer"/>
      </w:pPr>
      <w:sdt>
        <w:sdtPr>
          <w:alias w:val="Witness"/>
          <w:id w:val="-1759966480"/>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Pr="008828F6" w:rsidR="008828F6">
        <w:t>Yes, we are very happy to do that.</w:t>
      </w:r>
      <w:r w:rsidR="005F3931">
        <w:t xml:space="preserve"> </w:t>
      </w:r>
    </w:p>
    <w:p w:rsidR="00822BAC" w:rsidP="00822BAC">
      <w:pPr>
        <w:pStyle w:val="Question"/>
      </w:pPr>
      <w:sdt>
        <w:sdtPr>
          <w:alias w:val="Member"/>
          <w:tag w:val="&lt;Member mnisId='4461' dodsId='137276'&gt;"/>
          <w:id w:val="-1369989502"/>
          <w:placeholder>
            <w:docPart w:val="DefaultPlaceholder_-1854013440"/>
          </w:placeholder>
          <w:richText/>
        </w:sdtPr>
        <w:sdtContent>
          <w:r w:rsidRPr="00822BAC">
            <w:rPr>
              <w:b/>
            </w:rPr>
            <w:t>Stewart Malcolm McDonald:</w:t>
          </w:r>
        </w:sdtContent>
      </w:sdt>
      <w:r w:rsidRPr="008828F6" w:rsidR="008828F6">
        <w:t xml:space="preserve"> </w:t>
      </w:r>
      <w:r w:rsidR="00462FAA">
        <w:t>May</w:t>
      </w:r>
      <w:r w:rsidRPr="008828F6" w:rsidR="008828F6">
        <w:t xml:space="preserve"> I ask about Governments who want you to censor things</w:t>
      </w:r>
      <w:r w:rsidR="00462FAA">
        <w:t xml:space="preserve">? </w:t>
      </w:r>
      <w:r w:rsidRPr="008828F6" w:rsidR="008828F6">
        <w:t xml:space="preserve">I </w:t>
      </w:r>
      <w:r w:rsidR="00C6078D">
        <w:t>won’t</w:t>
      </w:r>
      <w:r w:rsidRPr="008828F6" w:rsidR="008828F6">
        <w:t xml:space="preserve"> pick on a specific country or a specific issue</w:t>
      </w:r>
      <w:r w:rsidR="00B40367">
        <w:t xml:space="preserve">, </w:t>
      </w:r>
      <w:r w:rsidRPr="008828F6" w:rsidR="008828F6">
        <w:t xml:space="preserve">but if a Government want you to </w:t>
      </w:r>
      <w:r w:rsidR="00B40367">
        <w:t>c</w:t>
      </w:r>
      <w:r w:rsidRPr="008828F6" w:rsidR="008828F6">
        <w:t>ensor an article on something</w:t>
      </w:r>
      <w:r w:rsidR="00B40367">
        <w:t>,</w:t>
      </w:r>
      <w:r w:rsidRPr="008828F6" w:rsidR="008828F6">
        <w:t xml:space="preserve"> or whatever, how would </w:t>
      </w:r>
      <w:r w:rsidR="00C6078D">
        <w:t>a</w:t>
      </w:r>
      <w:r w:rsidRPr="008828F6" w:rsidR="008828F6">
        <w:t xml:space="preserve"> Government approach that</w:t>
      </w:r>
      <w:r w:rsidR="00B40367">
        <w:t>,</w:t>
      </w:r>
      <w:r w:rsidRPr="008828F6" w:rsidR="008828F6">
        <w:t xml:space="preserve"> and how do you assess that request</w:t>
      </w:r>
      <w:r>
        <w:t>?</w:t>
      </w:r>
    </w:p>
    <w:p w:rsidR="00822BAC" w:rsidP="00822BAC">
      <w:pPr>
        <w:pStyle w:val="Answer"/>
      </w:pPr>
      <w:sdt>
        <w:sdtPr>
          <w:alias w:val="Witness"/>
          <w:id w:val="1958673293"/>
          <w:placeholder>
            <w:docPart w:val="DefaultPlaceholder_-1854013440"/>
          </w:placeholder>
          <w:richText/>
        </w:sdtPr>
        <w:sdtContent>
          <w:r w:rsidRPr="00822BAC">
            <w:rPr>
              <w:b/>
              <w:i/>
            </w:rPr>
            <w:t>Katie O</w:t>
          </w:r>
          <w:r w:rsidR="00B90D6C">
            <w:rPr>
              <w:b/>
              <w:i/>
            </w:rPr>
            <w:t>’</w:t>
          </w:r>
          <w:r w:rsidRPr="00822BAC">
            <w:rPr>
              <w:b/>
              <w:i/>
            </w:rPr>
            <w:t>Donovan:</w:t>
          </w:r>
        </w:sdtContent>
      </w:sdt>
      <w:r w:rsidR="00B90D6C">
        <w:t xml:space="preserve"> </w:t>
      </w:r>
      <w:r w:rsidRPr="008828F6" w:rsidR="008828F6">
        <w:t xml:space="preserve">I cannot give you </w:t>
      </w:r>
      <w:r w:rsidRPr="008828F6" w:rsidR="000D170C">
        <w:t>an</w:t>
      </w:r>
      <w:r w:rsidRPr="008828F6" w:rsidR="008828F6">
        <w:t xml:space="preserve"> exhaustive list of examples</w:t>
      </w:r>
      <w:r w:rsidR="00B40367">
        <w:t>,</w:t>
      </w:r>
      <w:r w:rsidRPr="008828F6" w:rsidR="008828F6">
        <w:t xml:space="preserve"> but often we will have content that is flagged by a user or by a Government.</w:t>
      </w:r>
      <w:r w:rsidR="005F3931">
        <w:t xml:space="preserve"> </w:t>
      </w:r>
      <w:r w:rsidRPr="008828F6" w:rsidR="008828F6">
        <w:t xml:space="preserve">That can be in many different ways. </w:t>
      </w:r>
      <w:r w:rsidR="00462FAA">
        <w:t>T</w:t>
      </w:r>
      <w:r w:rsidRPr="008828F6" w:rsidR="008828F6">
        <w:t xml:space="preserve">he Met </w:t>
      </w:r>
      <w:r w:rsidR="00462FAA">
        <w:t>p</w:t>
      </w:r>
      <w:r w:rsidRPr="008828F6" w:rsidR="008828F6">
        <w:t xml:space="preserve">olice </w:t>
      </w:r>
      <w:r w:rsidR="00462FAA">
        <w:t xml:space="preserve">might be </w:t>
      </w:r>
      <w:r w:rsidRPr="008828F6" w:rsidR="008828F6">
        <w:t xml:space="preserve">saying </w:t>
      </w:r>
      <w:r w:rsidR="00B40367">
        <w:t xml:space="preserve">it is </w:t>
      </w:r>
      <w:r w:rsidRPr="008828F6" w:rsidR="008828F6">
        <w:t xml:space="preserve">interested in </w:t>
      </w:r>
      <w:r w:rsidR="00462FAA">
        <w:t>something,</w:t>
      </w:r>
      <w:r w:rsidRPr="008828F6" w:rsidR="008828F6">
        <w:t xml:space="preserve"> or</w:t>
      </w:r>
      <w:r w:rsidR="00462FAA">
        <w:t>,</w:t>
      </w:r>
      <w:r w:rsidRPr="008828F6" w:rsidR="008828F6">
        <w:t xml:space="preserve"> in the UK</w:t>
      </w:r>
      <w:r w:rsidR="00462FAA">
        <w:t xml:space="preserve">, </w:t>
      </w:r>
      <w:r w:rsidR="00B40367">
        <w:t xml:space="preserve">a </w:t>
      </w:r>
      <w:r w:rsidRPr="008828F6" w:rsidR="008828F6">
        <w:t>non</w:t>
      </w:r>
      <w:r w:rsidR="00B90D6C">
        <w:t>-</w:t>
      </w:r>
      <w:r w:rsidRPr="008828F6" w:rsidR="008828F6">
        <w:t xml:space="preserve">governmental organisation </w:t>
      </w:r>
      <w:r w:rsidR="00462FAA">
        <w:t xml:space="preserve">might have </w:t>
      </w:r>
      <w:r w:rsidRPr="008828F6" w:rsidR="008828F6">
        <w:t>a specialist area of interest or concern. When we receive those requests</w:t>
      </w:r>
      <w:r w:rsidR="00C6078D">
        <w:t>,</w:t>
      </w:r>
      <w:r w:rsidRPr="008828F6" w:rsidR="008828F6">
        <w:t xml:space="preserve"> we will judge them by our stated and publish</w:t>
      </w:r>
      <w:r w:rsidR="00B40367">
        <w:t>ed</w:t>
      </w:r>
      <w:r w:rsidRPr="008828F6" w:rsidR="008828F6">
        <w:t xml:space="preserve"> terms and conditions and community guidelines.</w:t>
      </w:r>
      <w:r w:rsidR="005F3931">
        <w:t xml:space="preserve"> </w:t>
      </w:r>
      <w:r w:rsidRPr="008828F6" w:rsidR="008828F6">
        <w:t>Often</w:t>
      </w:r>
      <w:r w:rsidR="00C6078D">
        <w:t>,</w:t>
      </w:r>
      <w:r w:rsidRPr="008828F6" w:rsidR="008828F6">
        <w:t xml:space="preserve"> a Government will feel very strongly about something</w:t>
      </w:r>
      <w:r w:rsidR="00B40367">
        <w:t>. O</w:t>
      </w:r>
      <w:r w:rsidRPr="008828F6" w:rsidR="008828F6">
        <w:t>ften</w:t>
      </w:r>
      <w:r w:rsidR="00C6078D">
        <w:t>,</w:t>
      </w:r>
      <w:r w:rsidRPr="008828F6" w:rsidR="008828F6">
        <w:t xml:space="preserve"> we will understand why a </w:t>
      </w:r>
      <w:r w:rsidR="00B40367">
        <w:t>G</w:t>
      </w:r>
      <w:r w:rsidRPr="008828F6" w:rsidR="008828F6">
        <w:t>overnment feel very strongly about that</w:t>
      </w:r>
      <w:r w:rsidR="00B40367">
        <w:t>, b</w:t>
      </w:r>
      <w:r w:rsidRPr="008828F6" w:rsidR="008828F6">
        <w:t>ut</w:t>
      </w:r>
      <w:r w:rsidR="005F3931">
        <w:t xml:space="preserve"> </w:t>
      </w:r>
      <w:r w:rsidRPr="008828F6" w:rsidR="008828F6">
        <w:t xml:space="preserve">if it does not break our community </w:t>
      </w:r>
      <w:r w:rsidRPr="008828F6" w:rsidR="008828F6">
        <w:t>guidelines</w:t>
      </w:r>
      <w:r w:rsidRPr="008828F6" w:rsidR="008828F6">
        <w:t xml:space="preserve"> we will not be </w:t>
      </w:r>
      <w:r w:rsidR="00C6078D">
        <w:t xml:space="preserve">able </w:t>
      </w:r>
      <w:r w:rsidRPr="008828F6" w:rsidR="008828F6">
        <w:t>to remove the content and we will ask for legal reason to remove</w:t>
      </w:r>
      <w:r w:rsidR="00C64674">
        <w:t xml:space="preserve"> it</w:t>
      </w:r>
      <w:r w:rsidRPr="008828F6" w:rsidR="008828F6">
        <w:t>.</w:t>
      </w:r>
    </w:p>
    <w:p w:rsidR="00822BAC" w:rsidP="00822BAC">
      <w:pPr>
        <w:pStyle w:val="Question"/>
      </w:pPr>
      <w:sdt>
        <w:sdtPr>
          <w:alias w:val="Member"/>
          <w:tag w:val="&lt;Member mnisId='4461' dodsId='137276'&gt;"/>
          <w:id w:val="-1044510062"/>
          <w:placeholder>
            <w:docPart w:val="DefaultPlaceholder_-1854013440"/>
          </w:placeholder>
          <w:richText/>
        </w:sdtPr>
        <w:sdtContent>
          <w:r w:rsidRPr="00822BAC">
            <w:rPr>
              <w:b/>
            </w:rPr>
            <w:t>Stewart Malcolm McDonald:</w:t>
          </w:r>
        </w:sdtContent>
      </w:sdt>
      <w:r>
        <w:t xml:space="preserve"> </w:t>
      </w:r>
      <w:r w:rsidRPr="008828F6" w:rsidR="008828F6">
        <w:t>Globally</w:t>
      </w:r>
      <w:r w:rsidR="00C6078D">
        <w:t>,</w:t>
      </w:r>
      <w:r w:rsidRPr="008828F6" w:rsidR="008828F6">
        <w:t xml:space="preserve"> are you seeing an increase in the number of Governments</w:t>
      </w:r>
      <w:r w:rsidR="00B40367">
        <w:t xml:space="preserve">, and </w:t>
      </w:r>
      <w:r w:rsidRPr="008828F6" w:rsidR="008828F6">
        <w:t xml:space="preserve">I am thinking specifically of </w:t>
      </w:r>
      <w:r>
        <w:t>G</w:t>
      </w:r>
      <w:r w:rsidRPr="008828F6" w:rsidR="008828F6">
        <w:t>overnments</w:t>
      </w:r>
      <w:r w:rsidR="00B40367">
        <w:t>,</w:t>
      </w:r>
      <w:r w:rsidRPr="008828F6" w:rsidR="008828F6">
        <w:t xml:space="preserve"> seeking censorship of some description?</w:t>
      </w:r>
    </w:p>
    <w:p w:rsidR="00822BAC" w:rsidP="00822BAC">
      <w:pPr>
        <w:pStyle w:val="Answer"/>
      </w:pPr>
      <w:sdt>
        <w:sdtPr>
          <w:alias w:val="Witness"/>
          <w:id w:val="1667276819"/>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Pr="008828F6" w:rsidR="008828F6">
        <w:t>Absolutely</w:t>
      </w:r>
      <w:r w:rsidR="00B40367">
        <w:t>,</w:t>
      </w:r>
      <w:r w:rsidRPr="008828F6" w:rsidR="008828F6">
        <w:t xml:space="preserve"> and </w:t>
      </w:r>
      <w:r w:rsidR="00462FAA">
        <w:t xml:space="preserve">you can </w:t>
      </w:r>
      <w:r w:rsidRPr="008828F6" w:rsidR="008828F6">
        <w:t>look at the quarterly transparency report</w:t>
      </w:r>
      <w:r w:rsidR="00C6078D">
        <w:t>,</w:t>
      </w:r>
      <w:r w:rsidRPr="008828F6" w:rsidR="008828F6">
        <w:t xml:space="preserve"> which is available online</w:t>
      </w:r>
      <w:r w:rsidR="00462FAA">
        <w:t>. I</w:t>
      </w:r>
      <w:r w:rsidRPr="008828F6" w:rsidR="008828F6">
        <w:t xml:space="preserve">f you </w:t>
      </w:r>
      <w:r w:rsidR="00C64674">
        <w:t>g</w:t>
      </w:r>
      <w:r w:rsidRPr="008828F6" w:rsidR="008828F6">
        <w:t>oogle the transparency report for Government take</w:t>
      </w:r>
      <w:r w:rsidR="00B90D6C">
        <w:t>-</w:t>
      </w:r>
      <w:r w:rsidRPr="008828F6" w:rsidR="008828F6">
        <w:t>downs</w:t>
      </w:r>
      <w:r w:rsidR="00B40367">
        <w:t>, you will see</w:t>
      </w:r>
      <w:r w:rsidRPr="008828F6" w:rsidR="008828F6">
        <w:t xml:space="preserve"> we plot Government removals over time.</w:t>
      </w:r>
      <w:r w:rsidR="005F3931">
        <w:t xml:space="preserve"> </w:t>
      </w:r>
      <w:r w:rsidRPr="008828F6" w:rsidR="008828F6">
        <w:t>Obviously</w:t>
      </w:r>
      <w:r w:rsidR="00B40367">
        <w:t>,</w:t>
      </w:r>
      <w:r w:rsidRPr="008828F6" w:rsidR="008828F6">
        <w:t xml:space="preserve"> some of that increases because </w:t>
      </w:r>
      <w:r w:rsidR="00C6078D">
        <w:t xml:space="preserve">more </w:t>
      </w:r>
      <w:r w:rsidRPr="008828F6" w:rsidR="008828F6">
        <w:t>people are doing more things online</w:t>
      </w:r>
      <w:r w:rsidR="00C6078D">
        <w:t>, but y</w:t>
      </w:r>
      <w:r w:rsidRPr="008828F6" w:rsidR="008828F6">
        <w:t>ou will also be able to see by individual countries how they take things down</w:t>
      </w:r>
      <w:r w:rsidR="00C6078D">
        <w:t>—</w:t>
      </w:r>
      <w:r w:rsidR="00B40367">
        <w:t>f</w:t>
      </w:r>
      <w:r w:rsidRPr="008828F6" w:rsidR="008828F6">
        <w:t xml:space="preserve">or example, how they request for things to be taken down. </w:t>
      </w:r>
      <w:r w:rsidR="00F57FFC">
        <w:t>F</w:t>
      </w:r>
      <w:r w:rsidRPr="008828F6" w:rsidR="008828F6">
        <w:t xml:space="preserve">or Russia we receive about 20% of </w:t>
      </w:r>
      <w:r w:rsidR="00C6078D">
        <w:t xml:space="preserve">the </w:t>
      </w:r>
      <w:r w:rsidRPr="008828F6" w:rsidR="008828F6">
        <w:t>requests from them on national security grounds. For</w:t>
      </w:r>
      <w:r w:rsidR="005F3931">
        <w:t xml:space="preserve"> </w:t>
      </w:r>
      <w:r w:rsidRPr="008828F6" w:rsidR="008828F6">
        <w:t xml:space="preserve">the UK </w:t>
      </w:r>
      <w:r w:rsidR="00C64674">
        <w:t>it</w:t>
      </w:r>
      <w:r w:rsidRPr="008828F6" w:rsidR="008828F6">
        <w:t xml:space="preserve"> is 2%.</w:t>
      </w:r>
      <w:r w:rsidR="005F3931">
        <w:t xml:space="preserve"> </w:t>
      </w:r>
      <w:r w:rsidRPr="008828F6" w:rsidR="008828F6">
        <w:t xml:space="preserve">In the UK we receive much </w:t>
      </w:r>
      <w:r w:rsidR="00C64674">
        <w:t>more</w:t>
      </w:r>
      <w:r w:rsidRPr="008828F6" w:rsidR="008828F6">
        <w:t xml:space="preserve"> requests for removal on something like co</w:t>
      </w:r>
      <w:r w:rsidR="00462FAA">
        <w:t>py</w:t>
      </w:r>
      <w:r w:rsidRPr="008828F6" w:rsidR="008828F6">
        <w:t>right grounds.</w:t>
      </w:r>
    </w:p>
    <w:p w:rsidR="00822BAC" w:rsidP="00C6078D">
      <w:pPr>
        <w:pStyle w:val="Question"/>
      </w:pPr>
      <w:sdt>
        <w:sdtPr>
          <w:alias w:val="Member"/>
          <w:tag w:val="&lt;Member mnisId='4461' dodsId='137276'&gt;"/>
          <w:id w:val="-103802194"/>
          <w:placeholder>
            <w:docPart w:val="DefaultPlaceholder_-1854013440"/>
          </w:placeholder>
          <w:richText/>
        </w:sdtPr>
        <w:sdtContent>
          <w:r w:rsidRPr="00C6078D">
            <w:rPr>
              <w:b/>
            </w:rPr>
            <w:t>Stewart Malcolm McDonald:</w:t>
          </w:r>
        </w:sdtContent>
      </w:sdt>
      <w:r w:rsidR="00B90D6C">
        <w:t xml:space="preserve"> </w:t>
      </w:r>
      <w:r w:rsidR="00C6078D">
        <w:t xml:space="preserve">Perhaps with </w:t>
      </w:r>
      <w:r w:rsidRPr="008828F6" w:rsidR="008828F6">
        <w:t>the pandemic you will have seen an increase in stuff related to that, I would have thought.</w:t>
      </w:r>
      <w:r w:rsidR="005F3931">
        <w:t xml:space="preserve"> </w:t>
      </w:r>
    </w:p>
    <w:p w:rsidR="00822BAC" w:rsidP="00822BAC">
      <w:pPr>
        <w:pStyle w:val="Answer"/>
      </w:pPr>
      <w:sdt>
        <w:sdtPr>
          <w:alias w:val="Witness"/>
          <w:id w:val="-2128544341"/>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Pr="008828F6" w:rsidR="008828F6">
        <w:t>Yes</w:t>
      </w:r>
      <w:r>
        <w:t>,</w:t>
      </w:r>
      <w:r w:rsidRPr="008828F6" w:rsidR="008828F6">
        <w:t xml:space="preserve"> we design our systems</w:t>
      </w:r>
      <w:r w:rsidR="00B40367">
        <w:t>,</w:t>
      </w:r>
      <w:r w:rsidRPr="008828F6" w:rsidR="008828F6">
        <w:t xml:space="preserve"> particularly on YouTube</w:t>
      </w:r>
      <w:r w:rsidR="00B40367">
        <w:t>,</w:t>
      </w:r>
      <w:r w:rsidRPr="008828F6" w:rsidR="008828F6">
        <w:t xml:space="preserve"> </w:t>
      </w:r>
      <w:r w:rsidR="0013408F">
        <w:t xml:space="preserve">to catch </w:t>
      </w:r>
      <w:r w:rsidRPr="008828F6" w:rsidR="008828F6">
        <w:t>relevant content</w:t>
      </w:r>
      <w:r w:rsidR="00B40367">
        <w:t>, b</w:t>
      </w:r>
      <w:r w:rsidRPr="008828F6" w:rsidR="008828F6">
        <w:t xml:space="preserve">ut that would be one area, yes. </w:t>
      </w:r>
    </w:p>
    <w:p w:rsidR="00822BAC" w:rsidP="00822BAC">
      <w:pPr>
        <w:pStyle w:val="Question"/>
      </w:pPr>
      <w:sdt>
        <w:sdtPr>
          <w:alias w:val="Member"/>
          <w:tag w:val="&lt;Member mnisId='4461' dodsId='137276'&gt;"/>
          <w:id w:val="186493227"/>
          <w:placeholder>
            <w:docPart w:val="DefaultPlaceholder_-1854013440"/>
          </w:placeholder>
          <w:richText/>
        </w:sdtPr>
        <w:sdtContent>
          <w:r w:rsidRPr="00822BAC">
            <w:rPr>
              <w:b/>
            </w:rPr>
            <w:t>Stewart Malcolm McDonald:</w:t>
          </w:r>
        </w:sdtContent>
      </w:sdt>
      <w:r>
        <w:t xml:space="preserve"> </w:t>
      </w:r>
      <w:r w:rsidRPr="008828F6" w:rsidR="008828F6">
        <w:t>What would you say are the main challenges in handling those requests?</w:t>
      </w:r>
      <w:r w:rsidR="005F3931">
        <w:t xml:space="preserve"> </w:t>
      </w:r>
      <w:r w:rsidRPr="008828F6" w:rsidR="008828F6">
        <w:t>Was that one fifth of all requests are from Russia or one</w:t>
      </w:r>
      <w:r w:rsidR="00B40367">
        <w:t xml:space="preserve"> </w:t>
      </w:r>
      <w:r w:rsidRPr="008828F6" w:rsidR="008828F6">
        <w:t xml:space="preserve">fifth on national </w:t>
      </w:r>
      <w:r w:rsidR="00C6078D">
        <w:t>security</w:t>
      </w:r>
      <w:r w:rsidRPr="008828F6" w:rsidR="008828F6">
        <w:t xml:space="preserve"> grounds from Russia?</w:t>
      </w:r>
    </w:p>
    <w:p w:rsidR="00822BAC" w:rsidP="00822BAC">
      <w:pPr>
        <w:pStyle w:val="Answer"/>
      </w:pPr>
      <w:sdt>
        <w:sdtPr>
          <w:alias w:val="Witness"/>
          <w:id w:val="135527676"/>
          <w:placeholder>
            <w:docPart w:val="DefaultPlaceholder_-1854013440"/>
          </w:placeholder>
          <w:richText/>
        </w:sdtPr>
        <w:sdtContent>
          <w:r w:rsidRPr="00822BAC">
            <w:rPr>
              <w:b/>
              <w:i/>
            </w:rPr>
            <w:t>Katie O</w:t>
          </w:r>
          <w:r w:rsidR="00B90D6C">
            <w:rPr>
              <w:b/>
              <w:i/>
            </w:rPr>
            <w:t>’</w:t>
          </w:r>
          <w:r w:rsidRPr="00822BAC">
            <w:rPr>
              <w:b/>
              <w:i/>
            </w:rPr>
            <w:t>Donovan:</w:t>
          </w:r>
        </w:sdtContent>
      </w:sdt>
      <w:r w:rsidRPr="008828F6" w:rsidR="008828F6">
        <w:t xml:space="preserve"> One fifth of requests from Russia are on national security grounds.</w:t>
      </w:r>
    </w:p>
    <w:p w:rsidR="00822BAC" w:rsidP="00822BAC">
      <w:pPr>
        <w:pStyle w:val="Question"/>
      </w:pPr>
      <w:sdt>
        <w:sdtPr>
          <w:alias w:val="Member"/>
          <w:tag w:val="&lt;Member mnisId='4461' dodsId='137276'&gt;"/>
          <w:id w:val="884614268"/>
          <w:placeholder>
            <w:docPart w:val="DefaultPlaceholder_-1854013440"/>
          </w:placeholder>
          <w:richText/>
        </w:sdtPr>
        <w:sdtContent>
          <w:r w:rsidRPr="00822BAC">
            <w:rPr>
              <w:b/>
            </w:rPr>
            <w:t>Stewart Malcolm McDonald:</w:t>
          </w:r>
        </w:sdtContent>
      </w:sdt>
      <w:r w:rsidRPr="008828F6" w:rsidR="008828F6">
        <w:t xml:space="preserve"> What are the main challenges for Google in handling those requests?</w:t>
      </w:r>
      <w:r w:rsidR="005F3931">
        <w:t xml:space="preserve"> </w:t>
      </w:r>
      <w:r w:rsidRPr="008828F6" w:rsidR="008828F6">
        <w:t>Talk me through how that would be kicked around.</w:t>
      </w:r>
      <w:r w:rsidR="005F3931">
        <w:t xml:space="preserve"> </w:t>
      </w:r>
      <w:r w:rsidRPr="008828F6" w:rsidR="008828F6">
        <w:t xml:space="preserve">I know you have the guidelines you referred to and </w:t>
      </w:r>
      <w:r w:rsidR="00B40367">
        <w:t xml:space="preserve">there will be </w:t>
      </w:r>
      <w:r w:rsidRPr="008828F6" w:rsidR="008828F6">
        <w:t xml:space="preserve">legal </w:t>
      </w:r>
      <w:r w:rsidR="00462FAA">
        <w:t>channels</w:t>
      </w:r>
      <w:r w:rsidR="00B40367">
        <w:t xml:space="preserve"> </w:t>
      </w:r>
      <w:r w:rsidRPr="008828F6" w:rsidR="008828F6">
        <w:t>and all the rest of it</w:t>
      </w:r>
      <w:r w:rsidR="00462FAA">
        <w:t>,</w:t>
      </w:r>
      <w:r w:rsidRPr="008828F6" w:rsidR="008828F6">
        <w:t xml:space="preserve"> but how do you kick that around and reach a decision? </w:t>
      </w:r>
    </w:p>
    <w:p w:rsidR="003E65E7" w:rsidP="00822BAC">
      <w:pPr>
        <w:pStyle w:val="Answer"/>
      </w:pPr>
      <w:sdt>
        <w:sdtPr>
          <w:alias w:val="Witness"/>
          <w:id w:val="-646967980"/>
          <w:placeholder>
            <w:docPart w:val="DefaultPlaceholder_-1854013440"/>
          </w:placeholder>
          <w:richText/>
        </w:sdtPr>
        <w:sdtContent>
          <w:r w:rsidRPr="00822BAC" w:rsidR="00822BAC">
            <w:rPr>
              <w:b/>
              <w:i/>
            </w:rPr>
            <w:t>Katie O</w:t>
          </w:r>
          <w:r w:rsidR="00B90D6C">
            <w:rPr>
              <w:b/>
              <w:i/>
            </w:rPr>
            <w:t>’</w:t>
          </w:r>
          <w:r w:rsidRPr="00822BAC" w:rsidR="00822BAC">
            <w:rPr>
              <w:b/>
              <w:i/>
            </w:rPr>
            <w:t>Donovan:</w:t>
          </w:r>
        </w:sdtContent>
      </w:sdt>
      <w:r w:rsidR="00822BAC">
        <w:t xml:space="preserve"> </w:t>
      </w:r>
      <w:r w:rsidRPr="008828F6" w:rsidR="008828F6">
        <w:t>In some cases it can be very straightforward</w:t>
      </w:r>
      <w:r w:rsidR="00B40367">
        <w:t xml:space="preserve">, </w:t>
      </w:r>
      <w:r w:rsidRPr="008828F6" w:rsidR="008828F6">
        <w:t>particularly where we have clear</w:t>
      </w:r>
      <w:r>
        <w:t>,</w:t>
      </w:r>
      <w:r w:rsidRPr="008828F6" w:rsidR="008828F6">
        <w:t xml:space="preserve"> established content guidelines where the content clearly fits one description and falls within that</w:t>
      </w:r>
      <w:r w:rsidR="00462FAA">
        <w:t>. T</w:t>
      </w:r>
      <w:r w:rsidRPr="008828F6" w:rsidR="008828F6">
        <w:t>hat does not necessarily need to be a controversial process.</w:t>
      </w:r>
      <w:r w:rsidR="005F3931">
        <w:t xml:space="preserve"> </w:t>
      </w:r>
      <w:r w:rsidR="00462FAA">
        <w:t>We might say</w:t>
      </w:r>
      <w:r w:rsidR="00B40367">
        <w:t xml:space="preserve">, </w:t>
      </w:r>
      <w:r w:rsidR="00B90D6C">
        <w:t>“</w:t>
      </w:r>
      <w:r w:rsidR="00B40367">
        <w:t>W</w:t>
      </w:r>
      <w:r w:rsidRPr="008828F6" w:rsidR="008828F6">
        <w:t>e have received a request</w:t>
      </w:r>
      <w:r>
        <w:t>.</w:t>
      </w:r>
      <w:r w:rsidRPr="008828F6" w:rsidR="008828F6">
        <w:t xml:space="preserve"> </w:t>
      </w:r>
      <w:r>
        <w:t>W</w:t>
      </w:r>
      <w:r w:rsidRPr="008828F6" w:rsidR="008828F6">
        <w:t>e have reviewed the content</w:t>
      </w:r>
      <w:r>
        <w:t>.</w:t>
      </w:r>
      <w:r w:rsidRPr="008828F6" w:rsidR="008828F6">
        <w:t xml:space="preserve"> </w:t>
      </w:r>
      <w:r>
        <w:t>I</w:t>
      </w:r>
      <w:r w:rsidRPr="008828F6" w:rsidR="008828F6">
        <w:t>t doesn</w:t>
      </w:r>
      <w:r>
        <w:t>’</w:t>
      </w:r>
      <w:r w:rsidRPr="008828F6" w:rsidR="008828F6">
        <w:t>t meet our terms and conditions</w:t>
      </w:r>
      <w:r w:rsidR="00232047">
        <w:t>,</w:t>
      </w:r>
      <w:r w:rsidRPr="008828F6" w:rsidR="008828F6">
        <w:t xml:space="preserve"> so we</w:t>
      </w:r>
      <w:r w:rsidR="00B90D6C">
        <w:t>’</w:t>
      </w:r>
      <w:r w:rsidRPr="008828F6" w:rsidR="008828F6">
        <w:t>ll remove it.</w:t>
      </w:r>
      <w:r w:rsidR="00B90D6C">
        <w:t>”</w:t>
      </w:r>
      <w:r w:rsidR="005F3931">
        <w:t xml:space="preserve"> </w:t>
      </w:r>
    </w:p>
    <w:p w:rsidR="00822BAC" w:rsidP="00822BAC">
      <w:pPr>
        <w:pStyle w:val="Answer"/>
      </w:pPr>
      <w:r w:rsidRPr="008828F6">
        <w:t xml:space="preserve">In more contested areas </w:t>
      </w:r>
      <w:r w:rsidR="00930D28">
        <w:t xml:space="preserve">it </w:t>
      </w:r>
      <w:r w:rsidRPr="008828F6">
        <w:t xml:space="preserve">can </w:t>
      </w:r>
      <w:r w:rsidRPr="008828F6" w:rsidR="00F47213">
        <w:t xml:space="preserve">obviously </w:t>
      </w:r>
      <w:r w:rsidRPr="008828F6">
        <w:t>be more challenging</w:t>
      </w:r>
      <w:r w:rsidR="003E65E7">
        <w:t>,</w:t>
      </w:r>
      <w:r w:rsidRPr="008828F6">
        <w:t xml:space="preserve"> and we find people who understand</w:t>
      </w:r>
      <w:r>
        <w:t xml:space="preserve"> </w:t>
      </w:r>
      <w:r w:rsidRPr="008828F6">
        <w:t xml:space="preserve">how to create content that goes right up to the line but does not cross </w:t>
      </w:r>
      <w:r w:rsidR="00F47213">
        <w:t>it</w:t>
      </w:r>
      <w:r w:rsidRPr="008828F6">
        <w:t>.</w:t>
      </w:r>
      <w:r w:rsidR="005F3931">
        <w:t xml:space="preserve"> </w:t>
      </w:r>
      <w:r w:rsidRPr="008828F6">
        <w:t xml:space="preserve">That can be challenging </w:t>
      </w:r>
      <w:r w:rsidR="00B40367">
        <w:t xml:space="preserve">and we </w:t>
      </w:r>
      <w:r w:rsidRPr="008828F6">
        <w:t xml:space="preserve">think about how that content is discoverable on our platforms, and </w:t>
      </w:r>
      <w:r w:rsidR="003E65E7">
        <w:t xml:space="preserve">make </w:t>
      </w:r>
      <w:r w:rsidRPr="008828F6">
        <w:t xml:space="preserve">sure </w:t>
      </w:r>
      <w:r w:rsidR="003E65E7">
        <w:t xml:space="preserve">that </w:t>
      </w:r>
      <w:r w:rsidRPr="008828F6">
        <w:t xml:space="preserve">we are perhaps </w:t>
      </w:r>
      <w:r w:rsidRPr="008828F6" w:rsidR="00F47213">
        <w:t xml:space="preserve">reducing </w:t>
      </w:r>
      <w:r w:rsidRPr="008828F6">
        <w:t>the recommendations of that content so people are not exposed to it accidentally.</w:t>
      </w:r>
    </w:p>
    <w:p w:rsidR="00822BAC" w:rsidP="00822BAC">
      <w:pPr>
        <w:pStyle w:val="Question"/>
      </w:pPr>
      <w:sdt>
        <w:sdtPr>
          <w:alias w:val="Member"/>
          <w:tag w:val="&lt;Member mnisId='4461' dodsId='137276'&gt;"/>
          <w:id w:val="1897469146"/>
          <w:placeholder>
            <w:docPart w:val="DefaultPlaceholder_-1854013440"/>
          </w:placeholder>
          <w:richText/>
        </w:sdtPr>
        <w:sdtContent>
          <w:r w:rsidRPr="00822BAC">
            <w:rPr>
              <w:b/>
            </w:rPr>
            <w:t>Stewart Malcolm McDonald:</w:t>
          </w:r>
        </w:sdtContent>
      </w:sdt>
      <w:r>
        <w:t xml:space="preserve"> </w:t>
      </w:r>
      <w:r w:rsidR="000D170C">
        <w:t>I</w:t>
      </w:r>
      <w:r w:rsidRPr="008828F6" w:rsidR="000D170C">
        <w:t>f</w:t>
      </w:r>
      <w:r w:rsidRPr="008828F6" w:rsidR="008828F6">
        <w:t xml:space="preserve"> you are unwilling to bow to the request of</w:t>
      </w:r>
      <w:r w:rsidR="00B40367">
        <w:t xml:space="preserve"> a Government</w:t>
      </w:r>
      <w:r w:rsidRPr="008828F6" w:rsidR="008828F6">
        <w:t>,</w:t>
      </w:r>
      <w:r w:rsidR="005F3931">
        <w:t xml:space="preserve"> </w:t>
      </w:r>
      <w:r w:rsidRPr="008828F6" w:rsidR="008828F6">
        <w:t>and I will pick on the Russians just because we have mentioned them, what kind of kickback do you get from the state in that case, and how do you deal with that?</w:t>
      </w:r>
      <w:r w:rsidR="005F3931">
        <w:t xml:space="preserve"> </w:t>
      </w:r>
    </w:p>
    <w:p w:rsidR="00822BAC" w:rsidP="00822BAC">
      <w:pPr>
        <w:pStyle w:val="Answer"/>
      </w:pPr>
      <w:sdt>
        <w:sdtPr>
          <w:alias w:val="Witness"/>
          <w:id w:val="-1174571253"/>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Pr="008828F6" w:rsidR="008828F6">
        <w:t>It depends very much on the content and on the country.</w:t>
      </w:r>
      <w:r w:rsidR="005F3931">
        <w:t xml:space="preserve"> </w:t>
      </w:r>
      <w:r w:rsidRPr="008828F6" w:rsidR="008828F6">
        <w:t>In some cases you can have a very respectful exchange</w:t>
      </w:r>
      <w:r w:rsidR="00B40367">
        <w:t xml:space="preserve">, </w:t>
      </w:r>
      <w:r w:rsidR="00B90D6C">
        <w:t>“</w:t>
      </w:r>
      <w:r w:rsidR="003E65E7">
        <w:t>Okay, w</w:t>
      </w:r>
      <w:r w:rsidR="00B40367">
        <w:t>e</w:t>
      </w:r>
      <w:r w:rsidRPr="008828F6" w:rsidR="008828F6">
        <w:t xml:space="preserve"> have reviewed the content.</w:t>
      </w:r>
      <w:r w:rsidR="005F3931">
        <w:t xml:space="preserve"> </w:t>
      </w:r>
      <w:r w:rsidRPr="008828F6" w:rsidR="008828F6">
        <w:t>We understand the concern</w:t>
      </w:r>
      <w:r w:rsidR="003E65E7">
        <w:t>,</w:t>
      </w:r>
      <w:r w:rsidRPr="008828F6" w:rsidR="008828F6">
        <w:t xml:space="preserve"> but it does not break our community guidelines</w:t>
      </w:r>
      <w:r w:rsidR="00B40367">
        <w:t>,</w:t>
      </w:r>
      <w:r w:rsidR="00B90D6C">
        <w:t>”</w:t>
      </w:r>
      <w:r w:rsidRPr="008828F6" w:rsidR="008828F6">
        <w:t xml:space="preserve"> and there is no legal request that follows </w:t>
      </w:r>
      <w:r w:rsidR="0013408F">
        <w:t xml:space="preserve">it </w:t>
      </w:r>
      <w:r w:rsidRPr="008828F6" w:rsidR="008828F6">
        <w:t>up. Sometimes we get a lot of public scrutiny about not removing content</w:t>
      </w:r>
      <w:r w:rsidR="003E65E7">
        <w:t>,</w:t>
      </w:r>
      <w:r w:rsidRPr="008828F6" w:rsidR="008828F6">
        <w:t xml:space="preserve"> and in some cases the easiest thing to do would be to remove the content and ask for a quiet life, but we take very seriously our responsibility to allow people to have free expression and to access</w:t>
      </w:r>
      <w:r w:rsidR="00B40367">
        <w:t xml:space="preserve"> free information.</w:t>
      </w:r>
    </w:p>
    <w:p w:rsidR="00822BAC" w:rsidP="00822BAC">
      <w:pPr>
        <w:pStyle w:val="Question"/>
      </w:pPr>
      <w:sdt>
        <w:sdtPr>
          <w:alias w:val="Member"/>
          <w:tag w:val="&lt;Member mnisId='4461' dodsId='137276'&gt;"/>
          <w:id w:val="44194529"/>
          <w:placeholder>
            <w:docPart w:val="DefaultPlaceholder_-1854013440"/>
          </w:placeholder>
          <w:richText/>
        </w:sdtPr>
        <w:sdtContent>
          <w:r w:rsidRPr="00822BAC">
            <w:rPr>
              <w:b/>
            </w:rPr>
            <w:t>Stewart Malcolm McDonald:</w:t>
          </w:r>
        </w:sdtContent>
      </w:sdt>
      <w:r>
        <w:t xml:space="preserve"> </w:t>
      </w:r>
      <w:r w:rsidRPr="008828F6" w:rsidR="008828F6">
        <w:t xml:space="preserve">Do you have an example of where it would be easier to do </w:t>
      </w:r>
      <w:r w:rsidR="00F47213">
        <w:t>that</w:t>
      </w:r>
      <w:r w:rsidRPr="008828F6" w:rsidR="008828F6">
        <w:t xml:space="preserve"> but you have chosen not to</w:t>
      </w:r>
      <w:r>
        <w:t xml:space="preserve">? </w:t>
      </w:r>
    </w:p>
    <w:p w:rsidR="00822BAC" w:rsidP="00822BAC">
      <w:pPr>
        <w:pStyle w:val="Answer"/>
      </w:pPr>
      <w:sdt>
        <w:sdtPr>
          <w:alias w:val="Witness"/>
          <w:id w:val="-1046906879"/>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Pr="008828F6" w:rsidR="008828F6">
        <w:t>I cannot think of one immediately, but you have news cycles about different types of content that come up</w:t>
      </w:r>
      <w:r w:rsidR="00B40367">
        <w:t>,</w:t>
      </w:r>
      <w:r w:rsidRPr="008828F6" w:rsidR="008828F6">
        <w:t xml:space="preserve"> and it can be controversial</w:t>
      </w:r>
      <w:r w:rsidR="00944CBB">
        <w:t>.</w:t>
      </w:r>
      <w:r w:rsidRPr="008828F6" w:rsidR="008828F6">
        <w:t xml:space="preserve"> </w:t>
      </w:r>
      <w:r w:rsidR="00944CBB">
        <w:t>W</w:t>
      </w:r>
      <w:r w:rsidRPr="008828F6" w:rsidR="008828F6">
        <w:t>e will look very carefully against our community guideline</w:t>
      </w:r>
      <w:r w:rsidR="00B40367">
        <w:t>s</w:t>
      </w:r>
      <w:r w:rsidRPr="008828F6" w:rsidR="008828F6">
        <w:t>.</w:t>
      </w:r>
      <w:r w:rsidR="005F3931">
        <w:t xml:space="preserve"> </w:t>
      </w:r>
      <w:r w:rsidR="00F57FFC">
        <w:t>D</w:t>
      </w:r>
      <w:r w:rsidRPr="008828F6" w:rsidR="008828F6">
        <w:t xml:space="preserve">rill music is a good example. Drill music, which is very heavy rap music </w:t>
      </w:r>
      <w:r w:rsidR="00F47213">
        <w:t>that is</w:t>
      </w:r>
      <w:r w:rsidRPr="008828F6" w:rsidR="008828F6">
        <w:t xml:space="preserve"> popular in London and across the UK</w:t>
      </w:r>
      <w:r w:rsidR="00B40367">
        <w:t>,</w:t>
      </w:r>
      <w:r w:rsidRPr="008828F6" w:rsidR="008828F6">
        <w:t xml:space="preserve"> has some fantastic artistic credentials.</w:t>
      </w:r>
      <w:r w:rsidR="005F3931">
        <w:t xml:space="preserve"> </w:t>
      </w:r>
      <w:r w:rsidRPr="008828F6" w:rsidR="008828F6">
        <w:t xml:space="preserve">It gives </w:t>
      </w:r>
      <w:r w:rsidR="00930D28">
        <w:t xml:space="preserve">a </w:t>
      </w:r>
      <w:r w:rsidRPr="008828F6" w:rsidR="008828F6">
        <w:t xml:space="preserve">voice to young people who want to express themselves and is </w:t>
      </w:r>
      <w:r w:rsidRPr="008828F6" w:rsidR="00F47213">
        <w:t xml:space="preserve">now </w:t>
      </w:r>
      <w:r w:rsidRPr="008828F6" w:rsidR="008828F6">
        <w:t>a really successful industry in the UK.</w:t>
      </w:r>
      <w:r w:rsidR="005F3931">
        <w:t xml:space="preserve"> </w:t>
      </w:r>
      <w:r w:rsidRPr="008828F6" w:rsidR="008828F6">
        <w:t>Several years ago</w:t>
      </w:r>
      <w:r w:rsidR="00B40367">
        <w:t>,</w:t>
      </w:r>
      <w:r w:rsidRPr="008828F6" w:rsidR="008828F6">
        <w:t xml:space="preserve"> we saw some really challenging content where some people made threats to life in their drill music videos </w:t>
      </w:r>
      <w:r w:rsidR="009D2F52">
        <w:t xml:space="preserve">that </w:t>
      </w:r>
      <w:r w:rsidRPr="008828F6" w:rsidR="008828F6">
        <w:t>they then carried out in real life.</w:t>
      </w:r>
      <w:r w:rsidR="005F3931">
        <w:t xml:space="preserve"> </w:t>
      </w:r>
      <w:r w:rsidRPr="008828F6" w:rsidR="008828F6">
        <w:t>We have community guidelines to enable us to remove that content</w:t>
      </w:r>
      <w:r w:rsidR="009D2F52">
        <w:t>,</w:t>
      </w:r>
      <w:r w:rsidRPr="008828F6" w:rsidR="008828F6">
        <w:t xml:space="preserve"> but we had</w:t>
      </w:r>
      <w:r>
        <w:t xml:space="preserve"> </w:t>
      </w:r>
      <w:r w:rsidRPr="008828F6" w:rsidR="008828F6">
        <w:t>calls at the time to remove more drill music and remove lots of drill music without the sophistication of linking it to an offline case of violence and threat</w:t>
      </w:r>
      <w:r w:rsidR="009D2F52">
        <w:t>s</w:t>
      </w:r>
      <w:r w:rsidRPr="008828F6" w:rsidR="008828F6">
        <w:t xml:space="preserve">. We felt very clearly in that instance </w:t>
      </w:r>
      <w:r w:rsidR="009D2F52">
        <w:t xml:space="preserve">that </w:t>
      </w:r>
      <w:r w:rsidRPr="008828F6" w:rsidR="008828F6">
        <w:t>we wanted YouTube to be a home for young people to create music that they enjoy and share</w:t>
      </w:r>
      <w:r w:rsidR="00930D28">
        <w:t>,</w:t>
      </w:r>
      <w:r w:rsidRPr="008828F6" w:rsidR="008828F6">
        <w:t xml:space="preserve"> </w:t>
      </w:r>
      <w:r w:rsidR="009D2F52">
        <w:t xml:space="preserve">and </w:t>
      </w:r>
      <w:r w:rsidR="00F47213">
        <w:t xml:space="preserve">they </w:t>
      </w:r>
      <w:r w:rsidR="009D2F52">
        <w:t xml:space="preserve">have </w:t>
      </w:r>
      <w:r w:rsidRPr="008828F6" w:rsidR="008828F6">
        <w:t>been able to go on and successfully monetise.</w:t>
      </w:r>
      <w:r w:rsidR="005F3931">
        <w:t xml:space="preserve"> </w:t>
      </w:r>
      <w:r w:rsidRPr="008828F6" w:rsidR="008828F6">
        <w:t xml:space="preserve">I certainly had lots of representations from </w:t>
      </w:r>
      <w:r w:rsidRPr="008828F6" w:rsidR="000D170C">
        <w:t>different</w:t>
      </w:r>
      <w:r w:rsidRPr="008828F6" w:rsidR="008828F6">
        <w:t xml:space="preserve"> people that we should take a broader approach and remove content where we did not find that it violated our community guidelines.</w:t>
      </w:r>
    </w:p>
    <w:p w:rsidR="00822BAC" w:rsidP="00822BAC">
      <w:pPr>
        <w:pStyle w:val="Question"/>
      </w:pPr>
      <w:sdt>
        <w:sdtPr>
          <w:alias w:val="Member"/>
          <w:tag w:val="&lt;Member mnisId='4461' dodsId='137276'&gt;"/>
          <w:id w:val="2120645351"/>
          <w:placeholder>
            <w:docPart w:val="DefaultPlaceholder_-1854013440"/>
          </w:placeholder>
          <w:richText/>
        </w:sdtPr>
        <w:sdtContent>
          <w:r w:rsidRPr="00822BAC">
            <w:rPr>
              <w:b/>
            </w:rPr>
            <w:t>Stewart Malcolm McDonald:</w:t>
          </w:r>
        </w:sdtContent>
      </w:sdt>
      <w:r>
        <w:t xml:space="preserve"> </w:t>
      </w:r>
      <w:r w:rsidRPr="008828F6" w:rsidR="008828F6">
        <w:t>Going back to states a</w:t>
      </w:r>
      <w:r w:rsidR="009D2F52">
        <w:t>nd G</w:t>
      </w:r>
      <w:r w:rsidRPr="008828F6" w:rsidR="008828F6">
        <w:t>overnments for a minute, when a Government ask you to remove something on whatever grounds it might be</w:t>
      </w:r>
      <w:r w:rsidR="009D2F52">
        <w:t>,</w:t>
      </w:r>
      <w:r w:rsidRPr="008828F6" w:rsidR="008828F6">
        <w:t xml:space="preserve"> do you think international law is strong enough </w:t>
      </w:r>
      <w:r w:rsidRPr="008828F6" w:rsidR="008828F6">
        <w:t>at the moment</w:t>
      </w:r>
      <w:r w:rsidRPr="008828F6" w:rsidR="008828F6">
        <w:t xml:space="preserve"> in terms of how </w:t>
      </w:r>
      <w:r w:rsidR="00C631F1">
        <w:t>Google</w:t>
      </w:r>
      <w:r w:rsidRPr="008828F6" w:rsidR="008828F6">
        <w:t xml:space="preserve"> respond</w:t>
      </w:r>
      <w:r w:rsidR="00C631F1">
        <w:t>s</w:t>
      </w:r>
      <w:r w:rsidRPr="008828F6" w:rsidR="008828F6">
        <w:t xml:space="preserve">? </w:t>
      </w:r>
      <w:r w:rsidRPr="008828F6" w:rsidR="000D170C">
        <w:t>C</w:t>
      </w:r>
      <w:r w:rsidR="000D170C">
        <w:t>o</w:t>
      </w:r>
      <w:r w:rsidRPr="008828F6" w:rsidR="000D170C">
        <w:t>uld</w:t>
      </w:r>
      <w:r w:rsidRPr="008828F6" w:rsidR="008828F6">
        <w:t xml:space="preserve"> it be strengthened</w:t>
      </w:r>
      <w:r>
        <w:t xml:space="preserve">? </w:t>
      </w:r>
    </w:p>
    <w:p w:rsidR="00822BAC" w:rsidP="00822BAC">
      <w:pPr>
        <w:pStyle w:val="Answer"/>
      </w:pPr>
      <w:sdt>
        <w:sdtPr>
          <w:alias w:val="Witness"/>
          <w:id w:val="1014193713"/>
          <w:placeholder>
            <w:docPart w:val="DefaultPlaceholder_-1854013440"/>
          </w:placeholder>
          <w:richText/>
        </w:sdtPr>
        <w:sdtContent>
          <w:r w:rsidRPr="00822BAC">
            <w:rPr>
              <w:b/>
              <w:i/>
            </w:rPr>
            <w:t>Katie O</w:t>
          </w:r>
          <w:r w:rsidR="00B90D6C">
            <w:rPr>
              <w:b/>
              <w:i/>
            </w:rPr>
            <w:t>’</w:t>
          </w:r>
          <w:r w:rsidRPr="00822BAC">
            <w:rPr>
              <w:b/>
              <w:i/>
            </w:rPr>
            <w:t>Donovan:</w:t>
          </w:r>
        </w:sdtContent>
      </w:sdt>
      <w:r>
        <w:t xml:space="preserve"> </w:t>
      </w:r>
      <w:r w:rsidR="00F57FFC">
        <w:t>T</w:t>
      </w:r>
      <w:r w:rsidRPr="008828F6" w:rsidR="008828F6">
        <w:t>here is absolutely</w:t>
      </w:r>
      <w:r w:rsidR="00930D28">
        <w:t xml:space="preserve"> a</w:t>
      </w:r>
      <w:r w:rsidRPr="008828F6" w:rsidR="008828F6">
        <w:t xml:space="preserve"> role for the international community here. I touched on it earlier.</w:t>
      </w:r>
      <w:r w:rsidR="005F3931">
        <w:t xml:space="preserve"> </w:t>
      </w:r>
      <w:r w:rsidRPr="008828F6" w:rsidR="008828F6">
        <w:t>Free and open internet sometimes covers a multitude of sins, but it is such an important principle to enable us all</w:t>
      </w:r>
      <w:r w:rsidR="009D2F52">
        <w:t>,</w:t>
      </w:r>
      <w:r w:rsidRPr="008828F6" w:rsidR="008828F6">
        <w:t xml:space="preserve"> whether it is education</w:t>
      </w:r>
      <w:r w:rsidR="00C631F1">
        <w:t>,</w:t>
      </w:r>
      <w:r w:rsidRPr="008828F6" w:rsidR="008828F6">
        <w:t xml:space="preserve"> social or economic</w:t>
      </w:r>
      <w:r w:rsidR="00C631F1">
        <w:t xml:space="preserve"> opportunities</w:t>
      </w:r>
      <w:r w:rsidR="009D2F52">
        <w:t>,</w:t>
      </w:r>
      <w:r w:rsidRPr="008828F6" w:rsidR="008828F6">
        <w:t xml:space="preserve"> to realise those online.</w:t>
      </w:r>
      <w:r w:rsidR="005F3931">
        <w:t xml:space="preserve"> </w:t>
      </w:r>
      <w:r w:rsidR="00930D28">
        <w:t>A</w:t>
      </w:r>
      <w:r w:rsidRPr="008828F6" w:rsidR="008828F6">
        <w:t>t the moment</w:t>
      </w:r>
      <w:r w:rsidR="00C631F1">
        <w:t>,</w:t>
      </w:r>
      <w:r w:rsidRPr="008828F6" w:rsidR="008828F6">
        <w:t xml:space="preserve"> </w:t>
      </w:r>
      <w:r w:rsidR="00930D28">
        <w:t xml:space="preserve">we see </w:t>
      </w:r>
      <w:r w:rsidRPr="008828F6" w:rsidR="008828F6">
        <w:t>different countries taking different approaches to internet regulation and we recognise that sovereign states will do that, but the norms can be established by Governments like the UK.</w:t>
      </w:r>
      <w:r w:rsidR="005F3931">
        <w:t xml:space="preserve"> </w:t>
      </w:r>
      <w:r w:rsidRPr="008828F6" w:rsidR="008828F6">
        <w:t>We have seen this in some of the G7 work the UK has done</w:t>
      </w:r>
      <w:r w:rsidR="00C631F1">
        <w:t>.</w:t>
      </w:r>
      <w:r w:rsidR="00930D28">
        <w:t xml:space="preserve"> </w:t>
      </w:r>
      <w:r w:rsidR="00C631F1">
        <w:t>Or, f</w:t>
      </w:r>
      <w:r w:rsidRPr="008828F6" w:rsidR="008828F6">
        <w:t xml:space="preserve">or example, the EU and the US </w:t>
      </w:r>
      <w:r w:rsidR="00930D28">
        <w:t xml:space="preserve">have just </w:t>
      </w:r>
      <w:r w:rsidRPr="008828F6" w:rsidR="008828F6">
        <w:t xml:space="preserve">established the </w:t>
      </w:r>
      <w:r w:rsidR="00F47213">
        <w:t>Trade and Technology Council</w:t>
      </w:r>
      <w:r w:rsidR="00930D28">
        <w:t xml:space="preserve">, which </w:t>
      </w:r>
      <w:r w:rsidRPr="008828F6" w:rsidR="008828F6">
        <w:t xml:space="preserve">has real potential to set what are acceptable </w:t>
      </w:r>
      <w:r w:rsidRPr="008828F6" w:rsidR="000D170C">
        <w:t>norms</w:t>
      </w:r>
      <w:r w:rsidR="00930D28">
        <w:t>,</w:t>
      </w:r>
      <w:r w:rsidRPr="008828F6" w:rsidR="008828F6">
        <w:t xml:space="preserve"> and to enable organisations like ours to offer what we think is a good service that enhances </w:t>
      </w:r>
      <w:r w:rsidR="009D2F52">
        <w:t>the</w:t>
      </w:r>
      <w:r w:rsidRPr="008828F6" w:rsidR="008828F6">
        <w:t xml:space="preserve"> free and open internet</w:t>
      </w:r>
      <w:r w:rsidR="00C631F1">
        <w:t>, but</w:t>
      </w:r>
      <w:r w:rsidRPr="008828F6" w:rsidR="008828F6">
        <w:t xml:space="preserve"> to do that in a way that is responsible, yes</w:t>
      </w:r>
      <w:r w:rsidR="009D2F52">
        <w:t>,</w:t>
      </w:r>
      <w:r w:rsidRPr="008828F6" w:rsidR="008828F6">
        <w:t xml:space="preserve"> but also protected from some of the challenges and threats we see </w:t>
      </w:r>
      <w:r w:rsidR="009D2F52">
        <w:t>to</w:t>
      </w:r>
      <w:r w:rsidRPr="008828F6" w:rsidR="008828F6">
        <w:t xml:space="preserve"> our operations in some countries.</w:t>
      </w:r>
    </w:p>
    <w:p w:rsidR="00C631F1" w:rsidP="00822BAC">
      <w:pPr>
        <w:pStyle w:val="Question"/>
      </w:pPr>
      <w:sdt>
        <w:sdtPr>
          <w:alias w:val="Member"/>
          <w:tag w:val="&lt;Member mnisId='4461' dodsId='137276'&gt;"/>
          <w:id w:val="978112104"/>
          <w:placeholder>
            <w:docPart w:val="DefaultPlaceholder_-1854013440"/>
          </w:placeholder>
          <w:richText/>
        </w:sdtPr>
        <w:sdtContent>
          <w:r w:rsidRPr="00822BAC" w:rsidR="00822BAC">
            <w:rPr>
              <w:b/>
            </w:rPr>
            <w:t>Stewart Malcolm McDonald:</w:t>
          </w:r>
        </w:sdtContent>
      </w:sdt>
      <w:r w:rsidR="00B90D6C">
        <w:t xml:space="preserve"> </w:t>
      </w:r>
      <w:r w:rsidRPr="008828F6" w:rsidR="008828F6">
        <w:t>Lastly</w:t>
      </w:r>
      <w:r w:rsidR="009D2F52">
        <w:t>,</w:t>
      </w:r>
      <w:r w:rsidRPr="008828F6" w:rsidR="008828F6">
        <w:t xml:space="preserve"> you will be familiar with Brad </w:t>
      </w:r>
      <w:r w:rsidRPr="008828F6" w:rsidR="000D170C">
        <w:t>Smith</w:t>
      </w:r>
      <w:r w:rsidRPr="008828F6" w:rsidR="008828F6">
        <w:t xml:space="preserve"> from Microsoft and his grand idea of a digital Geneva convention to codify more of people</w:t>
      </w:r>
      <w:r w:rsidR="00B90D6C">
        <w:t>’</w:t>
      </w:r>
      <w:r w:rsidRPr="008828F6" w:rsidR="008828F6">
        <w:t>s rights and what they can expect from the internet</w:t>
      </w:r>
      <w:r>
        <w:t>,</w:t>
      </w:r>
      <w:r w:rsidRPr="008828F6" w:rsidR="008828F6">
        <w:t xml:space="preserve"> and also the way that the internet </w:t>
      </w:r>
      <w:r w:rsidR="00F47213">
        <w:t xml:space="preserve">and </w:t>
      </w:r>
      <w:r w:rsidRPr="008828F6" w:rsidR="008828F6">
        <w:t xml:space="preserve">online is </w:t>
      </w:r>
      <w:r w:rsidR="009D2F52">
        <w:t>regulated. W</w:t>
      </w:r>
      <w:r w:rsidRPr="008828F6" w:rsidR="008828F6">
        <w:t>e have the chemical weapons convention</w:t>
      </w:r>
      <w:r w:rsidR="009D2F52">
        <w:t>,</w:t>
      </w:r>
      <w:r w:rsidRPr="008828F6" w:rsidR="008828F6">
        <w:t xml:space="preserve"> but we do not have similar treaties for </w:t>
      </w:r>
      <w:r w:rsidRPr="008828F6" w:rsidR="000D170C">
        <w:t>cyber</w:t>
      </w:r>
      <w:r w:rsidR="00B90D6C">
        <w:t>-</w:t>
      </w:r>
      <w:r w:rsidRPr="008828F6" w:rsidR="000D170C">
        <w:t>attacks</w:t>
      </w:r>
      <w:r w:rsidRPr="008828F6" w:rsidR="008828F6">
        <w:t xml:space="preserve"> and all the rest of it.</w:t>
      </w:r>
      <w:r w:rsidR="005F3931">
        <w:t xml:space="preserve"> </w:t>
      </w:r>
    </w:p>
    <w:p w:rsidR="00822BAC" w:rsidP="00C631F1">
      <w:pPr>
        <w:pStyle w:val="Question"/>
        <w:numPr>
          <w:ilvl w:val="0"/>
          <w:numId w:val="0"/>
        </w:numPr>
        <w:ind w:left="794"/>
      </w:pPr>
      <w:r w:rsidRPr="008828F6">
        <w:t>Can you very generally give a view on that idea</w:t>
      </w:r>
      <w:r w:rsidR="005A6371">
        <w:t>—a</w:t>
      </w:r>
      <w:r w:rsidRPr="008828F6">
        <w:t xml:space="preserve"> lot </w:t>
      </w:r>
      <w:r w:rsidR="00C631F1">
        <w:t xml:space="preserve">of </w:t>
      </w:r>
      <w:r w:rsidRPr="008828F6">
        <w:t xml:space="preserve">people roll their eyes when they hear the words </w:t>
      </w:r>
      <w:r w:rsidR="00C631F1">
        <w:t>“</w:t>
      </w:r>
      <w:r w:rsidRPr="008828F6">
        <w:t>digital Geneva convention</w:t>
      </w:r>
      <w:r w:rsidR="00C631F1">
        <w:t>”</w:t>
      </w:r>
      <w:r w:rsidR="009D2F52">
        <w:t>, ca</w:t>
      </w:r>
      <w:r w:rsidRPr="008828F6">
        <w:t>ll it what you like</w:t>
      </w:r>
      <w:r w:rsidR="005A6371">
        <w:t>—</w:t>
      </w:r>
      <w:r w:rsidRPr="008828F6">
        <w:t xml:space="preserve">in terms of where </w:t>
      </w:r>
      <w:r w:rsidR="00F47213">
        <w:t>it</w:t>
      </w:r>
      <w:r w:rsidRPr="008828F6">
        <w:t xml:space="preserve"> could seriously be beefed up</w:t>
      </w:r>
      <w:r w:rsidR="005A6371">
        <w:t>?</w:t>
      </w:r>
    </w:p>
    <w:p w:rsidR="00556184" w:rsidP="00822BAC">
      <w:pPr>
        <w:pStyle w:val="Answer"/>
      </w:pPr>
      <w:sdt>
        <w:sdtPr>
          <w:alias w:val="Witness"/>
          <w:id w:val="-1458630916"/>
          <w:placeholder>
            <w:docPart w:val="DefaultPlaceholder_-1854013440"/>
          </w:placeholder>
          <w:richText/>
        </w:sdtPr>
        <w:sdtContent>
          <w:r w:rsidRPr="00822BAC" w:rsidR="00822BAC">
            <w:rPr>
              <w:b/>
              <w:i/>
            </w:rPr>
            <w:t>Katie O</w:t>
          </w:r>
          <w:r w:rsidR="00B90D6C">
            <w:rPr>
              <w:b/>
              <w:i/>
            </w:rPr>
            <w:t>’</w:t>
          </w:r>
          <w:r w:rsidRPr="00822BAC" w:rsidR="00822BAC">
            <w:rPr>
              <w:b/>
              <w:i/>
            </w:rPr>
            <w:t>Donovan:</w:t>
          </w:r>
        </w:sdtContent>
      </w:sdt>
      <w:r w:rsidRPr="008828F6" w:rsidR="008828F6">
        <w:t xml:space="preserve"> What I am interested in is what works.</w:t>
      </w:r>
      <w:r w:rsidR="005F3931">
        <w:t xml:space="preserve"> </w:t>
      </w:r>
      <w:r w:rsidRPr="008828F6" w:rsidR="008828F6">
        <w:t>Sometimes things that start small can be incredibly effective</w:t>
      </w:r>
      <w:r w:rsidR="009D2F52">
        <w:t>. M</w:t>
      </w:r>
      <w:r w:rsidRPr="008828F6" w:rsidR="008828F6">
        <w:t xml:space="preserve">aking partnerships within the tech sector or having a </w:t>
      </w:r>
      <w:r w:rsidRPr="008828F6" w:rsidR="000D170C">
        <w:t>multisectoral</w:t>
      </w:r>
      <w:r w:rsidRPr="008828F6" w:rsidR="008828F6">
        <w:t xml:space="preserve"> approach that is sponsored by </w:t>
      </w:r>
      <w:r w:rsidR="009D2F52">
        <w:t>G</w:t>
      </w:r>
      <w:r w:rsidRPr="008828F6" w:rsidR="008828F6">
        <w:t>overnment can be incredibly powerful.</w:t>
      </w:r>
    </w:p>
    <w:p w:rsidR="00822BAC" w:rsidP="00822BAC">
      <w:pPr>
        <w:pStyle w:val="Answer"/>
      </w:pPr>
      <w:r w:rsidRPr="008828F6">
        <w:t xml:space="preserve">If you look at </w:t>
      </w:r>
      <w:r w:rsidR="009D2F52">
        <w:t xml:space="preserve">something like </w:t>
      </w:r>
      <w:r w:rsidRPr="008828F6">
        <w:t>GIFCT</w:t>
      </w:r>
      <w:r w:rsidR="00556184">
        <w:t>,</w:t>
      </w:r>
      <w:r w:rsidRPr="008828F6">
        <w:t xml:space="preserve"> which is the </w:t>
      </w:r>
      <w:r w:rsidR="00556184">
        <w:t>G</w:t>
      </w:r>
      <w:r w:rsidRPr="008828F6">
        <w:t xml:space="preserve">lobal </w:t>
      </w:r>
      <w:r w:rsidR="00556184">
        <w:t>Internet F</w:t>
      </w:r>
      <w:r w:rsidRPr="008828F6">
        <w:t xml:space="preserve">orum </w:t>
      </w:r>
      <w:r w:rsidR="00556184">
        <w:t>to</w:t>
      </w:r>
      <w:r w:rsidRPr="008828F6">
        <w:t xml:space="preserve"> </w:t>
      </w:r>
      <w:r w:rsidR="00556184">
        <w:t>C</w:t>
      </w:r>
      <w:r w:rsidRPr="008828F6">
        <w:t>ounter</w:t>
      </w:r>
      <w:r w:rsidR="00556184">
        <w:t xml:space="preserve"> T</w:t>
      </w:r>
      <w:r w:rsidRPr="008828F6" w:rsidR="000D170C">
        <w:t>errorism</w:t>
      </w:r>
      <w:r w:rsidR="009D2F52">
        <w:t>, t</w:t>
      </w:r>
      <w:r w:rsidRPr="008828F6">
        <w:t>hat started off as a</w:t>
      </w:r>
      <w:r w:rsidR="005F3931">
        <w:t xml:space="preserve"> </w:t>
      </w:r>
      <w:r w:rsidRPr="008828F6">
        <w:t>partnership between us and some of the other tech companies.</w:t>
      </w:r>
      <w:r w:rsidR="005F3931">
        <w:t xml:space="preserve"> </w:t>
      </w:r>
      <w:r w:rsidRPr="008828F6">
        <w:t>The US and UK Governments very much encouraged it</w:t>
      </w:r>
      <w:r w:rsidR="009D2F52">
        <w:t>. I</w:t>
      </w:r>
      <w:r w:rsidRPr="008828F6">
        <w:t>t has since gone on to become a free</w:t>
      </w:r>
      <w:r w:rsidR="00B84F47">
        <w:t>-</w:t>
      </w:r>
      <w:r w:rsidRPr="008828F6">
        <w:t>st</w:t>
      </w:r>
      <w:r>
        <w:t>a</w:t>
      </w:r>
      <w:r w:rsidRPr="008828F6">
        <w:t xml:space="preserve">nding organisation with permanent staff and is demonstrably helpful to us as a company </w:t>
      </w:r>
      <w:r w:rsidR="00556184">
        <w:t xml:space="preserve">but </w:t>
      </w:r>
      <w:r w:rsidRPr="008828F6">
        <w:t xml:space="preserve">also to </w:t>
      </w:r>
      <w:r w:rsidR="009D2F52">
        <w:t>G</w:t>
      </w:r>
      <w:r w:rsidRPr="008828F6">
        <w:t>overnments</w:t>
      </w:r>
      <w:r w:rsidR="00E023D9">
        <w:t>—</w:t>
      </w:r>
      <w:r w:rsidR="009D2F52">
        <w:t xml:space="preserve">the </w:t>
      </w:r>
      <w:r w:rsidRPr="008828F6">
        <w:t>G7 scrutinised its work most recently</w:t>
      </w:r>
      <w:r w:rsidR="00E023D9">
        <w:t>—</w:t>
      </w:r>
      <w:r w:rsidRPr="008828F6">
        <w:t>in tackling terrorism and the interplay between terrorism and technology.</w:t>
      </w:r>
      <w:r w:rsidR="005F3931">
        <w:t xml:space="preserve"> </w:t>
      </w:r>
      <w:r w:rsidRPr="008828F6">
        <w:t xml:space="preserve">I prefer to focus on practical solutions </w:t>
      </w:r>
      <w:r w:rsidR="00556184">
        <w:t xml:space="preserve">that </w:t>
      </w:r>
      <w:r w:rsidRPr="008828F6">
        <w:t>we can use today.</w:t>
      </w:r>
    </w:p>
    <w:p w:rsidR="000D170C" w:rsidP="00556184">
      <w:pPr>
        <w:pStyle w:val="Question"/>
      </w:pPr>
      <w:sdt>
        <w:sdtPr>
          <w:alias w:val="Member"/>
          <w:tag w:val="&lt;Member mnisId='4461' dodsId='137276'&gt;"/>
          <w:id w:val="1127276010"/>
          <w:placeholder>
            <w:docPart w:val="DefaultPlaceholder_-1854013440"/>
          </w:placeholder>
          <w:richText/>
        </w:sdtPr>
        <w:sdtContent>
          <w:r w:rsidRPr="00556184" w:rsidR="00822BAC">
            <w:rPr>
              <w:b/>
            </w:rPr>
            <w:t>Stewart Malcolm McDonald:</w:t>
          </w:r>
        </w:sdtContent>
      </w:sdt>
      <w:r w:rsidRPr="008828F6" w:rsidR="008828F6">
        <w:t xml:space="preserve"> </w:t>
      </w:r>
      <w:r w:rsidR="00930D28">
        <w:t>It sounds like a</w:t>
      </w:r>
      <w:r w:rsidRPr="008828F6" w:rsidR="008828F6">
        <w:t xml:space="preserve"> thumbs down from Google </w:t>
      </w:r>
      <w:r w:rsidR="009D2F52">
        <w:t>for a digital Geneva convention</w:t>
      </w:r>
      <w:r w:rsidRPr="008828F6" w:rsidR="008828F6">
        <w:t>.</w:t>
      </w:r>
    </w:p>
    <w:p w:rsidR="00556184" w:rsidP="000D170C">
      <w:pPr>
        <w:pStyle w:val="Answer"/>
      </w:pPr>
      <w:sdt>
        <w:sdtPr>
          <w:alias w:val="Witness"/>
          <w:id w:val="1683468344"/>
          <w:placeholder>
            <w:docPart w:val="DefaultPlaceholder_-1854013440"/>
          </w:placeholder>
          <w:richText/>
        </w:sdtPr>
        <w:sdtContent>
          <w:r w:rsidRPr="000D170C" w:rsidR="000D170C">
            <w:rPr>
              <w:b/>
              <w:i/>
            </w:rPr>
            <w:t>Katie O</w:t>
          </w:r>
          <w:r w:rsidR="00B90D6C">
            <w:rPr>
              <w:b/>
              <w:i/>
            </w:rPr>
            <w:t>’</w:t>
          </w:r>
          <w:r w:rsidRPr="000D170C" w:rsidR="000D170C">
            <w:rPr>
              <w:b/>
              <w:i/>
            </w:rPr>
            <w:t>Donovan:</w:t>
          </w:r>
        </w:sdtContent>
      </w:sdt>
      <w:r w:rsidR="000D170C">
        <w:t xml:space="preserve"> </w:t>
      </w:r>
      <w:r w:rsidRPr="008828F6" w:rsidR="008828F6">
        <w:t>I think all ideas are worth discussing.</w:t>
      </w:r>
    </w:p>
    <w:p w:rsidR="009D2F52" w:rsidP="00822BAC">
      <w:pPr>
        <w:pStyle w:val="Question"/>
      </w:pPr>
      <w:sdt>
        <w:sdtPr>
          <w:alias w:val="Member"/>
          <w:tag w:val="&lt;Member mnisId='4805' dodsId=''&gt;"/>
          <w:id w:val="2018655368"/>
          <w:placeholder>
            <w:docPart w:val="DefaultPlaceholder_-1854013440"/>
          </w:placeholder>
          <w:richText/>
        </w:sdtPr>
        <w:sdtContent>
          <w:r w:rsidRPr="00822BAC" w:rsidR="00822BAC">
            <w:rPr>
              <w:b/>
            </w:rPr>
            <w:t>Alicia Kearns:</w:t>
          </w:r>
        </w:sdtContent>
      </w:sdt>
      <w:r w:rsidR="00822BAC">
        <w:t xml:space="preserve"> </w:t>
      </w:r>
      <w:r w:rsidR="00556184">
        <w:t xml:space="preserve">I have a very quick question. </w:t>
      </w:r>
      <w:r w:rsidRPr="008828F6" w:rsidR="008828F6">
        <w:t>I was just looking at my Google Maps after Stewart</w:t>
      </w:r>
      <w:r w:rsidR="00B90D6C">
        <w:t>’</w:t>
      </w:r>
      <w:r w:rsidRPr="008828F6" w:rsidR="008828F6">
        <w:t xml:space="preserve">s questions. Maps are one of the most controversial things. I was </w:t>
      </w:r>
      <w:r w:rsidR="002E464A">
        <w:t xml:space="preserve">just </w:t>
      </w:r>
      <w:r w:rsidRPr="008828F6" w:rsidR="008828F6">
        <w:t>looking at D</w:t>
      </w:r>
      <w:r w:rsidR="002E464A">
        <w:t>o</w:t>
      </w:r>
      <w:r w:rsidRPr="008828F6" w:rsidR="008828F6">
        <w:t>net</w:t>
      </w:r>
      <w:r w:rsidR="002E464A">
        <w:t>sk</w:t>
      </w:r>
      <w:r w:rsidR="00556184">
        <w:t>,</w:t>
      </w:r>
      <w:r w:rsidR="002E464A">
        <w:t xml:space="preserve"> </w:t>
      </w:r>
      <w:r w:rsidRPr="008828F6" w:rsidR="008828F6">
        <w:t>which</w:t>
      </w:r>
      <w:r>
        <w:t>,</w:t>
      </w:r>
      <w:r w:rsidRPr="008828F6" w:rsidR="008828F6">
        <w:t xml:space="preserve"> rightly</w:t>
      </w:r>
      <w:r>
        <w:t>,</w:t>
      </w:r>
      <w:r w:rsidRPr="008828F6" w:rsidR="008828F6">
        <w:t xml:space="preserve"> is labelled as being in Ukraine by Google Maps</w:t>
      </w:r>
      <w:r w:rsidR="00556184">
        <w:t>,</w:t>
      </w:r>
      <w:r w:rsidRPr="008828F6" w:rsidR="008828F6">
        <w:t xml:space="preserve"> which is fantastic, </w:t>
      </w:r>
      <w:r w:rsidR="00F47213">
        <w:t>or</w:t>
      </w:r>
      <w:r w:rsidRPr="008828F6" w:rsidR="008828F6">
        <w:t xml:space="preserve"> there is a dotted line. How do you look specifically at map policy </w:t>
      </w:r>
      <w:r w:rsidRPr="008828F6" w:rsidR="000D170C">
        <w:t>because</w:t>
      </w:r>
      <w:r w:rsidRPr="008828F6" w:rsidR="008828F6">
        <w:t xml:space="preserve"> it is highly controversial</w:t>
      </w:r>
      <w:r>
        <w:t xml:space="preserve"> for many?</w:t>
      </w:r>
    </w:p>
    <w:p w:rsidR="000D170C" w:rsidP="009D2F52">
      <w:pPr>
        <w:pStyle w:val="Answer"/>
      </w:pPr>
      <w:sdt>
        <w:sdtPr>
          <w:alias w:val="Witness"/>
          <w:id w:val="-1973823554"/>
          <w:placeholder>
            <w:docPart w:val="DefaultPlaceholder_-1854013440"/>
          </w:placeholder>
          <w:richText/>
        </w:sdtPr>
        <w:sdtContent>
          <w:r w:rsidRPr="009D2F52" w:rsidR="009D2F52">
            <w:rPr>
              <w:b/>
              <w:i/>
            </w:rPr>
            <w:t>Katie O</w:t>
          </w:r>
          <w:r w:rsidR="00B90D6C">
            <w:rPr>
              <w:b/>
              <w:i/>
            </w:rPr>
            <w:t>’</w:t>
          </w:r>
          <w:r w:rsidRPr="009D2F52" w:rsidR="009D2F52">
            <w:rPr>
              <w:b/>
              <w:i/>
            </w:rPr>
            <w:t>Donovan:</w:t>
          </w:r>
        </w:sdtContent>
      </w:sdt>
      <w:r w:rsidR="00B90D6C">
        <w:t xml:space="preserve"> </w:t>
      </w:r>
      <w:r w:rsidR="009D2F52">
        <w:t>I</w:t>
      </w:r>
      <w:r w:rsidRPr="008828F6" w:rsidR="008828F6">
        <w:t>t is highly controversial and it is an excellent question I would love to come back to you with a bit more detail because I know there have been challenges with changing borders and jurisdictions.</w:t>
      </w:r>
      <w:r w:rsidR="005F3931">
        <w:t xml:space="preserve"> </w:t>
      </w:r>
      <w:r w:rsidRPr="008828F6" w:rsidR="008828F6">
        <w:t xml:space="preserve">It is something we invest a lot in </w:t>
      </w:r>
      <w:r w:rsidR="009D2F52">
        <w:t>to</w:t>
      </w:r>
      <w:r w:rsidRPr="008828F6" w:rsidR="008828F6">
        <w:t xml:space="preserve"> get right</w:t>
      </w:r>
      <w:r w:rsidR="00556184">
        <w:t>,</w:t>
      </w:r>
      <w:r w:rsidRPr="008828F6" w:rsidR="008828F6">
        <w:t xml:space="preserve"> but certainly it can be a very lively discussion.</w:t>
      </w:r>
      <w:r w:rsidR="005F3931">
        <w:t xml:space="preserve"> </w:t>
      </w:r>
    </w:p>
    <w:p w:rsidR="000D170C" w:rsidP="005124BB">
      <w:pPr>
        <w:pStyle w:val="Remark"/>
      </w:pPr>
      <w:sdt>
        <w:sdtPr>
          <w:alias w:val="Member"/>
          <w:tag w:val="&lt;Member mnisId='1446' dodsId='25745'&gt;"/>
          <w:id w:val="630532"/>
          <w:placeholder>
            <w:docPart w:val="DefaultPlaceholder_-1854013440"/>
          </w:placeholder>
          <w:richText/>
        </w:sdtPr>
        <w:sdtContent>
          <w:r w:rsidRPr="005124BB" w:rsidR="005124BB">
            <w:rPr>
              <w:b/>
            </w:rPr>
            <w:t>Chris Bryant:</w:t>
          </w:r>
        </w:sdtContent>
      </w:sdt>
      <w:r w:rsidR="005124BB">
        <w:t xml:space="preserve"> </w:t>
      </w:r>
      <w:r w:rsidRPr="008828F6" w:rsidR="008828F6">
        <w:t>A</w:t>
      </w:r>
      <w:r>
        <w:t>n</w:t>
      </w:r>
      <w:r w:rsidRPr="008828F6" w:rsidR="008828F6">
        <w:t>d</w:t>
      </w:r>
      <w:r w:rsidR="005F3931">
        <w:t xml:space="preserve"> </w:t>
      </w:r>
      <w:r w:rsidRPr="008828F6" w:rsidR="008828F6">
        <w:t>Scotland is in the United Kingdom.</w:t>
      </w:r>
    </w:p>
    <w:p w:rsidR="000D170C" w:rsidP="000D170C">
      <w:pPr>
        <w:pStyle w:val="Remark"/>
      </w:pPr>
      <w:sdt>
        <w:sdtPr>
          <w:alias w:val="Member"/>
          <w:tag w:val="&lt;Member mnisId='4461' dodsId='137276'&gt;"/>
          <w:id w:val="-1907141081"/>
          <w:placeholder>
            <w:docPart w:val="DefaultPlaceholder_-1854013440"/>
          </w:placeholder>
          <w:richText/>
        </w:sdtPr>
        <w:sdtContent>
          <w:r w:rsidRPr="000D170C">
            <w:rPr>
              <w:b/>
            </w:rPr>
            <w:t>Stewart Malcolm McDonald:</w:t>
          </w:r>
        </w:sdtContent>
      </w:sdt>
      <w:r>
        <w:t xml:space="preserve"> </w:t>
      </w:r>
      <w:r w:rsidRPr="008828F6" w:rsidR="008828F6">
        <w:t>For now.</w:t>
      </w:r>
    </w:p>
    <w:p w:rsidR="000D170C" w:rsidP="000D170C">
      <w:pPr>
        <w:pStyle w:val="Remark"/>
      </w:pPr>
      <w:sdt>
        <w:sdtPr>
          <w:alias w:val="Member"/>
          <w:tag w:val="&lt;Member mnisId='4462' dodsId='108954'&gt;"/>
          <w:id w:val="2016038099"/>
          <w:placeholder>
            <w:docPart w:val="DefaultPlaceholder_-1854013440"/>
          </w:placeholder>
          <w:richText/>
        </w:sdtPr>
        <w:sdtContent>
          <w:r w:rsidRPr="000D170C">
            <w:rPr>
              <w:b/>
            </w:rPr>
            <w:t>Chair:</w:t>
          </w:r>
        </w:sdtContent>
      </w:sdt>
      <w:r>
        <w:t xml:space="preserve"> </w:t>
      </w:r>
      <w:r w:rsidRPr="008828F6" w:rsidR="008828F6">
        <w:t>We will move on from that.</w:t>
      </w:r>
    </w:p>
    <w:p w:rsidR="000D170C" w:rsidP="000D170C">
      <w:pPr>
        <w:pStyle w:val="Question"/>
      </w:pPr>
      <w:sdt>
        <w:sdtPr>
          <w:alias w:val="Member"/>
          <w:tag w:val="&lt;Member mnisId='449' dodsId='25259'&gt;"/>
          <w:id w:val="208930643"/>
          <w:placeholder>
            <w:docPart w:val="DefaultPlaceholder_-1854013440"/>
          </w:placeholder>
          <w:richText/>
        </w:sdtPr>
        <w:sdtContent>
          <w:r w:rsidRPr="000D170C">
            <w:rPr>
              <w:b/>
            </w:rPr>
            <w:t>Graham Stringer:</w:t>
          </w:r>
        </w:sdtContent>
      </w:sdt>
      <w:r>
        <w:t xml:space="preserve"> </w:t>
      </w:r>
      <w:r w:rsidRPr="008828F6" w:rsidR="008828F6">
        <w:t>You are out of China</w:t>
      </w:r>
      <w:r w:rsidR="005124BB">
        <w:t>. Y</w:t>
      </w:r>
      <w:r w:rsidRPr="008828F6" w:rsidR="008828F6">
        <w:t>ou have had a fight with Australia.</w:t>
      </w:r>
      <w:r w:rsidR="005F3931">
        <w:t xml:space="preserve"> </w:t>
      </w:r>
      <w:r w:rsidRPr="008828F6" w:rsidR="008828F6">
        <w:t>Do you think that is the future</w:t>
      </w:r>
      <w:r w:rsidR="00F47213">
        <w:t xml:space="preserve">, </w:t>
      </w:r>
      <w:r w:rsidRPr="008828F6" w:rsidR="008828F6">
        <w:t>that the internet will splinter and there will be different regulatory authorities over the internet in different countries?</w:t>
      </w:r>
      <w:r w:rsidR="005F3931">
        <w:t xml:space="preserve"> </w:t>
      </w:r>
      <w:r w:rsidRPr="008828F6" w:rsidR="008828F6">
        <w:t>How do you view that? What is your policy response?</w:t>
      </w:r>
    </w:p>
    <w:p w:rsidR="00D139D8" w:rsidP="000D170C">
      <w:pPr>
        <w:pStyle w:val="Answer"/>
      </w:pPr>
      <w:sdt>
        <w:sdtPr>
          <w:alias w:val="Witness"/>
          <w:id w:val="-732004820"/>
          <w:placeholder>
            <w:docPart w:val="DefaultPlaceholder_-1854013440"/>
          </w:placeholder>
          <w:richText/>
        </w:sdtPr>
        <w:sdtContent>
          <w:r w:rsidRPr="000D170C" w:rsidR="000D170C">
            <w:rPr>
              <w:b/>
              <w:i/>
            </w:rPr>
            <w:t>Katie O</w:t>
          </w:r>
          <w:r w:rsidR="00B90D6C">
            <w:rPr>
              <w:b/>
              <w:i/>
            </w:rPr>
            <w:t>’</w:t>
          </w:r>
          <w:r w:rsidRPr="000D170C" w:rsidR="000D170C">
            <w:rPr>
              <w:b/>
              <w:i/>
            </w:rPr>
            <w:t>Donovan:</w:t>
          </w:r>
        </w:sdtContent>
      </w:sdt>
      <w:r w:rsidR="000D170C">
        <w:t xml:space="preserve"> </w:t>
      </w:r>
      <w:r w:rsidR="00F57FFC">
        <w:t>T</w:t>
      </w:r>
      <w:r w:rsidRPr="008828F6" w:rsidR="008828F6">
        <w:t>here are different regulatory environments for the internet already.</w:t>
      </w:r>
      <w:r w:rsidR="005F3931">
        <w:t xml:space="preserve"> </w:t>
      </w:r>
      <w:r w:rsidRPr="008828F6" w:rsidR="008828F6">
        <w:t>For example</w:t>
      </w:r>
      <w:r>
        <w:t>,</w:t>
      </w:r>
      <w:r w:rsidRPr="008828F6" w:rsidR="008828F6">
        <w:t xml:space="preserve"> the European Union created GDPR and data protection.</w:t>
      </w:r>
      <w:r w:rsidR="005F3931">
        <w:t xml:space="preserve"> </w:t>
      </w:r>
      <w:r w:rsidRPr="008828F6" w:rsidR="008828F6">
        <w:t>We are a global company with a global mission and we want that to be rooted in established norms.</w:t>
      </w:r>
      <w:r w:rsidR="005F3931">
        <w:t xml:space="preserve"> </w:t>
      </w:r>
      <w:r w:rsidR="00283E8C">
        <w:t>W</w:t>
      </w:r>
      <w:r w:rsidRPr="008828F6" w:rsidR="008828F6">
        <w:t>e also recognise that individual countries will pass legislation.</w:t>
      </w:r>
      <w:r w:rsidR="00556184">
        <w:t xml:space="preserve"> </w:t>
      </w:r>
      <w:r w:rsidR="00F57FFC">
        <w:t>W</w:t>
      </w:r>
      <w:r w:rsidRPr="008828F6" w:rsidR="008828F6">
        <w:t xml:space="preserve">hat is important is coming back to the principles that guide that legislation and that </w:t>
      </w:r>
      <w:r>
        <w:t xml:space="preserve">that </w:t>
      </w:r>
      <w:r w:rsidRPr="008828F6" w:rsidR="008828F6">
        <w:t>legislation protects.</w:t>
      </w:r>
      <w:r w:rsidR="005F3931">
        <w:t xml:space="preserve"> </w:t>
      </w:r>
    </w:p>
    <w:p w:rsidR="00D139D8" w:rsidP="000D170C">
      <w:pPr>
        <w:pStyle w:val="Answer"/>
      </w:pPr>
      <w:r>
        <w:t>T</w:t>
      </w:r>
      <w:r w:rsidRPr="008828F6" w:rsidR="008828F6">
        <w:t>here are challenges to a free and open internet at the moment.</w:t>
      </w:r>
      <w:r w:rsidR="005F3931">
        <w:t xml:space="preserve"> </w:t>
      </w:r>
      <w:r w:rsidRPr="008828F6" w:rsidR="008828F6">
        <w:t xml:space="preserve">That does not mean nothing should happen and </w:t>
      </w:r>
      <w:r>
        <w:t xml:space="preserve">that </w:t>
      </w:r>
      <w:r w:rsidRPr="008828F6" w:rsidR="008828F6">
        <w:t>we take no responsibility.</w:t>
      </w:r>
      <w:r w:rsidR="005F3931">
        <w:t xml:space="preserve"> </w:t>
      </w:r>
      <w:r w:rsidR="00F57FFC">
        <w:t>A</w:t>
      </w:r>
      <w:r w:rsidRPr="008828F6" w:rsidR="008828F6">
        <w:t>ctually</w:t>
      </w:r>
      <w:r>
        <w:t>,</w:t>
      </w:r>
      <w:r w:rsidRPr="008828F6" w:rsidR="008828F6">
        <w:t xml:space="preserve"> companies like ours can </w:t>
      </w:r>
      <w:r w:rsidR="008D1D80">
        <w:t xml:space="preserve">and should </w:t>
      </w:r>
      <w:r w:rsidRPr="008828F6" w:rsidR="008828F6">
        <w:t>take a very great degree of responsib</w:t>
      </w:r>
      <w:r w:rsidR="008D1D80">
        <w:t>ility</w:t>
      </w:r>
      <w:r w:rsidRPr="008828F6" w:rsidR="008828F6">
        <w:t xml:space="preserve">, and we do. </w:t>
      </w:r>
      <w:r>
        <w:t>T</w:t>
      </w:r>
      <w:r w:rsidRPr="008828F6" w:rsidR="008828F6">
        <w:t xml:space="preserve">hat can be framed and done in conjunction with </w:t>
      </w:r>
      <w:r>
        <w:t>G</w:t>
      </w:r>
      <w:r w:rsidRPr="008828F6" w:rsidR="008828F6">
        <w:t>overnments</w:t>
      </w:r>
      <w:r>
        <w:t>,</w:t>
      </w:r>
      <w:r w:rsidRPr="008828F6" w:rsidR="008828F6">
        <w:t xml:space="preserve"> and </w:t>
      </w:r>
      <w:r>
        <w:t>G</w:t>
      </w:r>
      <w:r w:rsidRPr="008828F6" w:rsidR="008828F6">
        <w:t>overnments will set their own local legislation</w:t>
      </w:r>
      <w:r w:rsidR="008C6DED">
        <w:t>, but</w:t>
      </w:r>
      <w:r w:rsidR="005F3931">
        <w:t xml:space="preserve"> </w:t>
      </w:r>
      <w:r w:rsidRPr="008828F6" w:rsidR="008828F6">
        <w:t xml:space="preserve">it is </w:t>
      </w:r>
      <w:r w:rsidR="008443C6">
        <w:t xml:space="preserve">really </w:t>
      </w:r>
      <w:r w:rsidRPr="008828F6" w:rsidR="008828F6">
        <w:t xml:space="preserve">important to think carefully about what that legislation does for the citizens of that country and also the precedent that </w:t>
      </w:r>
      <w:r w:rsidR="00555205">
        <w:t>it</w:t>
      </w:r>
      <w:r w:rsidR="008C6DED">
        <w:t xml:space="preserve"> </w:t>
      </w:r>
      <w:r w:rsidRPr="008828F6" w:rsidR="008828F6">
        <w:t xml:space="preserve">can set for other countries. </w:t>
      </w:r>
    </w:p>
    <w:p w:rsidR="008C6DED" w:rsidP="000D170C">
      <w:pPr>
        <w:pStyle w:val="Answer"/>
      </w:pPr>
      <w:r w:rsidRPr="008828F6">
        <w:t xml:space="preserve">We have seen cases where democratic Governments have created legislation on internet policy </w:t>
      </w:r>
      <w:r>
        <w:t>that</w:t>
      </w:r>
      <w:r w:rsidRPr="008828F6">
        <w:t xml:space="preserve"> has been almost copied and pasted by more nefarious </w:t>
      </w:r>
      <w:r w:rsidR="00D139D8">
        <w:t>or</w:t>
      </w:r>
      <w:r w:rsidRPr="008828F6">
        <w:t xml:space="preserve"> less democratic states. We need to be careful about </w:t>
      </w:r>
      <w:r w:rsidR="00D139D8">
        <w:t>that challenge</w:t>
      </w:r>
      <w:r w:rsidRPr="008828F6">
        <w:t xml:space="preserve">. It is a somewhat </w:t>
      </w:r>
      <w:r w:rsidR="00D139D8">
        <w:t>un</w:t>
      </w:r>
      <w:r w:rsidRPr="008828F6">
        <w:t>fashionable point to make</w:t>
      </w:r>
      <w:r w:rsidR="002E464A">
        <w:t>, but w</w:t>
      </w:r>
      <w:r w:rsidRPr="008828F6">
        <w:t xml:space="preserve">hen we create legislation we need to </w:t>
      </w:r>
      <w:r>
        <w:t xml:space="preserve">make </w:t>
      </w:r>
      <w:r w:rsidRPr="008828F6">
        <w:t>sure that we are setting a good example global</w:t>
      </w:r>
      <w:r>
        <w:t>ly</w:t>
      </w:r>
      <w:r w:rsidRPr="008828F6">
        <w:t>.</w:t>
      </w:r>
      <w:r w:rsidR="005F3931">
        <w:t xml:space="preserve"> </w:t>
      </w:r>
    </w:p>
    <w:p w:rsidR="000D170C" w:rsidP="000D170C">
      <w:pPr>
        <w:pStyle w:val="Answer"/>
      </w:pPr>
      <w:r>
        <w:t>T</w:t>
      </w:r>
      <w:r w:rsidRPr="008828F6" w:rsidR="008828F6">
        <w:t xml:space="preserve">here was a question earlier about the role of the Foreign Office in tech policy, and I think that is a really important role </w:t>
      </w:r>
      <w:r w:rsidR="00D139D8">
        <w:t xml:space="preserve">that </w:t>
      </w:r>
      <w:r w:rsidRPr="008828F6" w:rsidR="008828F6">
        <w:t>the Foreign Office can play.</w:t>
      </w:r>
    </w:p>
    <w:p w:rsidR="008828F6" w:rsidRPr="008828F6" w:rsidP="000D170C">
      <w:pPr>
        <w:pStyle w:val="Question"/>
      </w:pPr>
      <w:sdt>
        <w:sdtPr>
          <w:alias w:val="Member"/>
          <w:tag w:val="&lt;Member mnisId='449' dodsId='25259'&gt;"/>
          <w:id w:val="1170682325"/>
          <w:placeholder>
            <w:docPart w:val="DefaultPlaceholder_-1854013440"/>
          </w:placeholder>
          <w:richText/>
        </w:sdtPr>
        <w:sdtContent>
          <w:r w:rsidRPr="000D170C" w:rsidR="000D170C">
            <w:rPr>
              <w:b/>
            </w:rPr>
            <w:t>Graham Stringer:</w:t>
          </w:r>
        </w:sdtContent>
      </w:sdt>
      <w:r w:rsidR="000D170C">
        <w:t xml:space="preserve"> </w:t>
      </w:r>
      <w:r w:rsidRPr="008828F6">
        <w:t>It comes back to the very first question I asked.</w:t>
      </w:r>
      <w:r w:rsidR="005F3931">
        <w:t xml:space="preserve"> </w:t>
      </w:r>
      <w:r w:rsidRPr="008828F6">
        <w:t>With the Australian situation</w:t>
      </w:r>
      <w:r w:rsidR="008C6DED">
        <w:t>,</w:t>
      </w:r>
      <w:r w:rsidRPr="008828F6">
        <w:t xml:space="preserve"> you are in direct conflict with a democratic Government that wanted a particular tax regime.</w:t>
      </w:r>
      <w:r w:rsidR="005F3931">
        <w:t xml:space="preserve"> </w:t>
      </w:r>
      <w:r w:rsidRPr="008828F6">
        <w:t>How do you deal with that conflict in general?</w:t>
      </w:r>
      <w:r w:rsidR="005F3931">
        <w:t xml:space="preserve"> </w:t>
      </w:r>
      <w:r w:rsidRPr="008828F6">
        <w:t>What is your policy attitude to that</w:t>
      </w:r>
      <w:r w:rsidR="00D139D8">
        <w:t>?</w:t>
      </w:r>
      <w:r w:rsidR="005F3931">
        <w:t xml:space="preserve"> </w:t>
      </w:r>
      <w:r w:rsidRPr="008828F6">
        <w:t xml:space="preserve">I do not just mean Australia </w:t>
      </w:r>
      <w:r w:rsidR="00D139D8">
        <w:t xml:space="preserve">but where </w:t>
      </w:r>
      <w:r w:rsidRPr="008828F6">
        <w:t>demographic Governments take decisions that are not within your company</w:t>
      </w:r>
      <w:r w:rsidR="00B90D6C">
        <w:t>’</w:t>
      </w:r>
      <w:r w:rsidRPr="008828F6">
        <w:t>s interest</w:t>
      </w:r>
      <w:r w:rsidR="008C6DED">
        <w:t>.</w:t>
      </w:r>
    </w:p>
    <w:p w:rsidR="000D170C" w:rsidP="000D170C">
      <w:pPr>
        <w:pStyle w:val="Answer"/>
      </w:pPr>
      <w:sdt>
        <w:sdtPr>
          <w:alias w:val="Witness"/>
          <w:id w:val="2044390631"/>
          <w:placeholder>
            <w:docPart w:val="DefaultPlaceholder_-1854013440"/>
          </w:placeholder>
          <w:richText/>
        </w:sdtPr>
        <w:sdtContent>
          <w:r w:rsidRPr="000D170C">
            <w:rPr>
              <w:b/>
              <w:i/>
            </w:rPr>
            <w:t>Katie O</w:t>
          </w:r>
          <w:r w:rsidR="00B90D6C">
            <w:rPr>
              <w:b/>
              <w:i/>
            </w:rPr>
            <w:t>’</w:t>
          </w:r>
          <w:r w:rsidRPr="000D170C">
            <w:rPr>
              <w:b/>
              <w:i/>
            </w:rPr>
            <w:t>Donovan:</w:t>
          </w:r>
        </w:sdtContent>
      </w:sdt>
      <w:r>
        <w:t xml:space="preserve"> </w:t>
      </w:r>
      <w:r w:rsidRPr="008828F6" w:rsidR="008828F6">
        <w:t xml:space="preserve">I think part of a role like mine is to represent what we think is in the interests of Google and what is in the interests </w:t>
      </w:r>
      <w:r w:rsidR="00D139D8">
        <w:t>o</w:t>
      </w:r>
      <w:r w:rsidRPr="008828F6" w:rsidR="008828F6">
        <w:t>f our users.</w:t>
      </w:r>
      <w:r w:rsidR="005F3931">
        <w:t xml:space="preserve"> </w:t>
      </w:r>
      <w:r w:rsidRPr="008828F6" w:rsidR="008828F6">
        <w:t>We can make representations</w:t>
      </w:r>
      <w:r w:rsidR="00D139D8">
        <w:t>,</w:t>
      </w:r>
      <w:r w:rsidRPr="008828F6" w:rsidR="008828F6">
        <w:t xml:space="preserve"> for example</w:t>
      </w:r>
      <w:r w:rsidR="00D139D8">
        <w:t>,</w:t>
      </w:r>
      <w:r w:rsidRPr="008828F6" w:rsidR="008828F6">
        <w:t xml:space="preserve"> and think about how the Online Safety Bill might impact us but also impact the wider tech community and our users.</w:t>
      </w:r>
      <w:r w:rsidR="005F3931">
        <w:t xml:space="preserve"> </w:t>
      </w:r>
      <w:r w:rsidRPr="008828F6" w:rsidR="008828F6">
        <w:t>In a democratic country like the UK</w:t>
      </w:r>
      <w:r w:rsidR="00D139D8">
        <w:t>,</w:t>
      </w:r>
      <w:r w:rsidRPr="008828F6" w:rsidR="008828F6">
        <w:t xml:space="preserve"> sometimes our thoughts can be listened to and accepted</w:t>
      </w:r>
      <w:r w:rsidR="008C6DED">
        <w:t>;</w:t>
      </w:r>
      <w:r w:rsidR="00D139D8">
        <w:t xml:space="preserve"> s</w:t>
      </w:r>
      <w:r w:rsidRPr="008828F6" w:rsidR="008828F6">
        <w:t>ometimes they can be challenged and rejected</w:t>
      </w:r>
      <w:r w:rsidR="00D139D8">
        <w:t>. O</w:t>
      </w:r>
      <w:r w:rsidRPr="008828F6" w:rsidR="008828F6">
        <w:t>bviously</w:t>
      </w:r>
      <w:r w:rsidR="008C6DED">
        <w:t>,</w:t>
      </w:r>
      <w:r w:rsidRPr="008828F6" w:rsidR="008828F6">
        <w:t xml:space="preserve"> the Government then go on and shape the legislation and pass </w:t>
      </w:r>
      <w:r w:rsidR="00555205">
        <w:t>it</w:t>
      </w:r>
      <w:r w:rsidRPr="008828F6" w:rsidR="008828F6">
        <w:t xml:space="preserve"> through </w:t>
      </w:r>
      <w:r w:rsidR="00D139D8">
        <w:t>P</w:t>
      </w:r>
      <w:r w:rsidRPr="008828F6" w:rsidR="008828F6">
        <w:t>arliament.</w:t>
      </w:r>
      <w:r w:rsidR="005F3931">
        <w:t xml:space="preserve"> </w:t>
      </w:r>
      <w:r w:rsidRPr="008828F6" w:rsidR="008828F6">
        <w:t xml:space="preserve">There will be instances where legislation is passed </w:t>
      </w:r>
      <w:r w:rsidR="008C6DED">
        <w:t>that</w:t>
      </w:r>
      <w:r w:rsidRPr="008828F6" w:rsidR="008828F6">
        <w:t xml:space="preserve"> we find challenging</w:t>
      </w:r>
      <w:r w:rsidR="008C6DED">
        <w:t>,</w:t>
      </w:r>
      <w:r w:rsidRPr="008828F6" w:rsidR="008828F6">
        <w:t xml:space="preserve"> and</w:t>
      </w:r>
      <w:r w:rsidR="00555205">
        <w:t xml:space="preserve"> if</w:t>
      </w:r>
      <w:r w:rsidRPr="008828F6" w:rsidR="008828F6">
        <w:t xml:space="preserve"> </w:t>
      </w:r>
      <w:r w:rsidR="008C6DED">
        <w:t xml:space="preserve">it </w:t>
      </w:r>
      <w:r w:rsidRPr="008828F6" w:rsidR="008828F6">
        <w:t>requires us to do more</w:t>
      </w:r>
      <w:r w:rsidR="00555205">
        <w:t xml:space="preserve"> </w:t>
      </w:r>
      <w:r w:rsidR="00D139D8">
        <w:t>w</w:t>
      </w:r>
      <w:r w:rsidRPr="008828F6" w:rsidR="008828F6">
        <w:t>e will do more.</w:t>
      </w:r>
      <w:r w:rsidR="005F3931">
        <w:t xml:space="preserve"> </w:t>
      </w:r>
      <w:r w:rsidRPr="008828F6" w:rsidR="008828F6">
        <w:t>I think there is a differe</w:t>
      </w:r>
      <w:r>
        <w:t>nce</w:t>
      </w:r>
      <w:r w:rsidRPr="008828F6" w:rsidR="008828F6">
        <w:t xml:space="preserve"> between requiring companies like ours to do more within the democrat</w:t>
      </w:r>
      <w:r>
        <w:t>i</w:t>
      </w:r>
      <w:r w:rsidRPr="008828F6" w:rsidR="008828F6">
        <w:t>c framework</w:t>
      </w:r>
      <w:r w:rsidR="008C6DED">
        <w:t>,</w:t>
      </w:r>
      <w:r w:rsidRPr="008828F6" w:rsidR="008828F6">
        <w:t xml:space="preserve"> which is absolutely part of the world </w:t>
      </w:r>
      <w:r w:rsidR="008C6DED">
        <w:t xml:space="preserve">that </w:t>
      </w:r>
      <w:r w:rsidRPr="008828F6" w:rsidR="008828F6">
        <w:t>we live in</w:t>
      </w:r>
      <w:r w:rsidR="00D139D8">
        <w:t>,</w:t>
      </w:r>
      <w:r w:rsidRPr="008828F6" w:rsidR="008828F6">
        <w:t xml:space="preserve"> and something we would not shy away from</w:t>
      </w:r>
      <w:r w:rsidR="00D139D8">
        <w:t>,</w:t>
      </w:r>
      <w:r w:rsidRPr="008828F6" w:rsidR="008828F6">
        <w:t xml:space="preserve"> and passing legislation that challenges the ability to access and benefit from the free and open internet.</w:t>
      </w:r>
      <w:r w:rsidR="005F3931">
        <w:t xml:space="preserve"> </w:t>
      </w:r>
    </w:p>
    <w:p w:rsidR="000D170C" w:rsidP="000D170C">
      <w:pPr>
        <w:pStyle w:val="Question"/>
      </w:pPr>
      <w:sdt>
        <w:sdtPr>
          <w:alias w:val="Member"/>
          <w:tag w:val="&lt;Member mnisId='449' dodsId='25259'&gt;"/>
          <w:id w:val="1209532985"/>
          <w:placeholder>
            <w:docPart w:val="DefaultPlaceholder_-1854013440"/>
          </w:placeholder>
          <w:richText/>
        </w:sdtPr>
        <w:sdtContent>
          <w:r w:rsidRPr="000D170C">
            <w:rPr>
              <w:b/>
            </w:rPr>
            <w:t>Graham Stringer:</w:t>
          </w:r>
        </w:sdtContent>
      </w:sdt>
      <w:r w:rsidRPr="008828F6" w:rsidR="008828F6">
        <w:t xml:space="preserve"> I am not sure where the difference is th</w:t>
      </w:r>
      <w:r w:rsidR="00D139D8">
        <w:t>ere</w:t>
      </w:r>
      <w:r w:rsidRPr="008828F6" w:rsidR="008828F6">
        <w:t>.</w:t>
      </w:r>
      <w:r w:rsidR="005F3931">
        <w:t xml:space="preserve"> </w:t>
      </w:r>
      <w:r w:rsidRPr="008828F6" w:rsidR="008828F6">
        <w:t>Let me pose the question a different way.</w:t>
      </w:r>
      <w:r w:rsidR="005F3931">
        <w:t xml:space="preserve"> </w:t>
      </w:r>
      <w:r w:rsidRPr="008828F6" w:rsidR="008828F6">
        <w:t>You presumably pa</w:t>
      </w:r>
      <w:r w:rsidR="00D139D8">
        <w:t xml:space="preserve">y </w:t>
      </w:r>
      <w:r w:rsidRPr="008828F6" w:rsidR="008828F6">
        <w:t>for opinion polls to be carried out</w:t>
      </w:r>
      <w:r w:rsidR="00D139D8">
        <w:t xml:space="preserve"> </w:t>
      </w:r>
      <w:r w:rsidR="0025549D">
        <w:t>that MPs fill in.</w:t>
      </w:r>
      <w:r w:rsidR="00B90D6C">
        <w:t xml:space="preserve"> </w:t>
      </w:r>
      <w:r w:rsidRPr="008828F6" w:rsidR="008828F6">
        <w:t>Apple, Alphabet</w:t>
      </w:r>
      <w:r>
        <w:t>,</w:t>
      </w:r>
      <w:r w:rsidRPr="008828F6" w:rsidR="008828F6">
        <w:t xml:space="preserve"> Amazon</w:t>
      </w:r>
      <w:r>
        <w:t>,</w:t>
      </w:r>
      <w:r w:rsidRPr="008828F6" w:rsidR="008828F6">
        <w:t xml:space="preserve"> Microsoft </w:t>
      </w:r>
      <w:r w:rsidR="00022B22">
        <w:t>a</w:t>
      </w:r>
      <w:r w:rsidRPr="008828F6" w:rsidR="008828F6">
        <w:t>re all interested in what legislat</w:t>
      </w:r>
      <w:r>
        <w:t>o</w:t>
      </w:r>
      <w:r w:rsidRPr="008828F6" w:rsidR="008828F6">
        <w:t>rs think of them.</w:t>
      </w:r>
      <w:r w:rsidR="005F3931">
        <w:t xml:space="preserve"> </w:t>
      </w:r>
      <w:r w:rsidRPr="008828F6" w:rsidR="008828F6">
        <w:t>What my constituents and I often say is</w:t>
      </w:r>
      <w:r w:rsidR="008D1D80">
        <w:t xml:space="preserve"> that</w:t>
      </w:r>
      <w:r w:rsidRPr="008828F6" w:rsidR="008828F6">
        <w:t xml:space="preserve"> you frighten me</w:t>
      </w:r>
      <w:r w:rsidR="00555205">
        <w:t xml:space="preserve">, </w:t>
      </w:r>
      <w:r w:rsidRPr="008828F6" w:rsidR="008828F6">
        <w:t>not you personally</w:t>
      </w:r>
      <w:r w:rsidR="00555205">
        <w:t xml:space="preserve"> </w:t>
      </w:r>
      <w:r w:rsidRPr="008828F6" w:rsidR="008828F6">
        <w:t xml:space="preserve">but </w:t>
      </w:r>
      <w:r w:rsidR="00D139D8">
        <w:t>A</w:t>
      </w:r>
      <w:r w:rsidRPr="008828F6" w:rsidR="008828F6">
        <w:t>lphabet and all these huge multinational internet companies</w:t>
      </w:r>
      <w:r w:rsidR="00D139D8">
        <w:t>,</w:t>
      </w:r>
      <w:r w:rsidRPr="008828F6" w:rsidR="008828F6">
        <w:t xml:space="preserve"> because you can take decisions that take on democratic Governments</w:t>
      </w:r>
      <w:r w:rsidR="008C6DED">
        <w:t>;</w:t>
      </w:r>
      <w:r w:rsidR="00D139D8">
        <w:t xml:space="preserve"> y</w:t>
      </w:r>
      <w:r w:rsidRPr="008828F6" w:rsidR="008828F6">
        <w:t>ou can take dec</w:t>
      </w:r>
      <w:r>
        <w:t>i</w:t>
      </w:r>
      <w:r w:rsidRPr="008828F6" w:rsidR="008828F6">
        <w:t>sions that individual citizens find difficult to deal with.</w:t>
      </w:r>
      <w:r w:rsidR="005F3931">
        <w:t xml:space="preserve"> </w:t>
      </w:r>
      <w:r w:rsidRPr="008828F6" w:rsidR="008828F6">
        <w:t xml:space="preserve">What is your answer to that criticism? How can you reassure elected politicians and the electorate? </w:t>
      </w:r>
    </w:p>
    <w:p w:rsidR="00022B22" w:rsidP="000D170C">
      <w:pPr>
        <w:pStyle w:val="Answer"/>
      </w:pPr>
      <w:sdt>
        <w:sdtPr>
          <w:alias w:val="Witness"/>
          <w:id w:val="1317537613"/>
          <w:placeholder>
            <w:docPart w:val="DefaultPlaceholder_-1854013440"/>
          </w:placeholder>
          <w:richText/>
        </w:sdtPr>
        <w:sdtContent>
          <w:r w:rsidRPr="000D170C" w:rsidR="000D170C">
            <w:rPr>
              <w:b/>
              <w:i/>
            </w:rPr>
            <w:t>Katie O</w:t>
          </w:r>
          <w:r w:rsidR="00B90D6C">
            <w:rPr>
              <w:b/>
              <w:i/>
            </w:rPr>
            <w:t>’</w:t>
          </w:r>
          <w:r w:rsidRPr="000D170C" w:rsidR="000D170C">
            <w:rPr>
              <w:b/>
              <w:i/>
            </w:rPr>
            <w:t>Donovan:</w:t>
          </w:r>
        </w:sdtContent>
      </w:sdt>
      <w:r w:rsidR="000D170C">
        <w:t xml:space="preserve"> </w:t>
      </w:r>
      <w:r w:rsidRPr="008828F6" w:rsidR="008828F6">
        <w:t xml:space="preserve">I think that is part of the reason </w:t>
      </w:r>
      <w:r w:rsidR="00293968">
        <w:t>why</w:t>
      </w:r>
      <w:r w:rsidRPr="008828F6" w:rsidR="008828F6">
        <w:t xml:space="preserve"> I am here today and part of the reason </w:t>
      </w:r>
      <w:r w:rsidR="00293968">
        <w:t>why</w:t>
      </w:r>
      <w:r>
        <w:t xml:space="preserve"> </w:t>
      </w:r>
      <w:r w:rsidRPr="008828F6" w:rsidR="008828F6">
        <w:t>we want to engage with legislat</w:t>
      </w:r>
      <w:r w:rsidR="000D170C">
        <w:t>o</w:t>
      </w:r>
      <w:r w:rsidRPr="008828F6" w:rsidR="008828F6">
        <w:t>rs</w:t>
      </w:r>
      <w:r>
        <w:t>. W</w:t>
      </w:r>
      <w:r w:rsidRPr="008828F6" w:rsidR="008828F6">
        <w:t xml:space="preserve">e realise the responsibility we have and we realise the importance </w:t>
      </w:r>
      <w:r w:rsidR="00293968">
        <w:t xml:space="preserve">that </w:t>
      </w:r>
      <w:r w:rsidRPr="008828F6" w:rsidR="008828F6">
        <w:t>we play in people</w:t>
      </w:r>
      <w:r w:rsidR="00B90D6C">
        <w:t>’</w:t>
      </w:r>
      <w:r w:rsidRPr="008828F6" w:rsidR="008828F6">
        <w:t>s lives.</w:t>
      </w:r>
      <w:r w:rsidR="005F3931">
        <w:t xml:space="preserve"> </w:t>
      </w:r>
      <w:r w:rsidRPr="008828F6" w:rsidR="008828F6">
        <w:t>People use Google to run their businesses.</w:t>
      </w:r>
      <w:r w:rsidR="005F3931">
        <w:t xml:space="preserve"> </w:t>
      </w:r>
      <w:r w:rsidRPr="008828F6" w:rsidR="008828F6">
        <w:t>They use Google to educate their children,</w:t>
      </w:r>
      <w:r>
        <w:t xml:space="preserve"> or</w:t>
      </w:r>
      <w:r w:rsidRPr="008828F6" w:rsidR="008828F6">
        <w:t xml:space="preserve"> to prepare for exams.</w:t>
      </w:r>
      <w:r w:rsidR="005F3931">
        <w:t xml:space="preserve"> </w:t>
      </w:r>
      <w:r w:rsidRPr="008828F6" w:rsidR="008828F6">
        <w:t>They use Google to enjoy and get more out of life.</w:t>
      </w:r>
      <w:r w:rsidR="005F3931">
        <w:t xml:space="preserve"> </w:t>
      </w:r>
      <w:r w:rsidRPr="008828F6" w:rsidR="008828F6">
        <w:t>It is really important f</w:t>
      </w:r>
      <w:r>
        <w:t>rom</w:t>
      </w:r>
      <w:r w:rsidRPr="008828F6" w:rsidR="008828F6">
        <w:t xml:space="preserve"> a user point of view </w:t>
      </w:r>
      <w:r w:rsidR="00097A5D">
        <w:t xml:space="preserve">that </w:t>
      </w:r>
      <w:r w:rsidRPr="008828F6" w:rsidR="008828F6">
        <w:t>we are seen a</w:t>
      </w:r>
      <w:r w:rsidR="00097A5D">
        <w:t>s</w:t>
      </w:r>
      <w:r w:rsidRPr="008828F6" w:rsidR="008828F6">
        <w:t xml:space="preserve"> helpful.</w:t>
      </w:r>
      <w:r w:rsidR="005F3931">
        <w:t xml:space="preserve"> </w:t>
      </w:r>
      <w:r w:rsidRPr="008828F6" w:rsidR="008828F6">
        <w:t xml:space="preserve">We know our users choose to use Google because we deliver against what our products </w:t>
      </w:r>
      <w:r w:rsidR="000D170C">
        <w:t>h</w:t>
      </w:r>
      <w:r w:rsidRPr="008828F6" w:rsidR="008828F6">
        <w:t>elp to do.</w:t>
      </w:r>
    </w:p>
    <w:p w:rsidR="000D170C" w:rsidP="000D170C">
      <w:pPr>
        <w:pStyle w:val="Answer"/>
      </w:pPr>
      <w:r w:rsidRPr="008828F6">
        <w:t>We also know that the world of work is changing</w:t>
      </w:r>
      <w:r w:rsidR="00097A5D">
        <w:t>;</w:t>
      </w:r>
      <w:r w:rsidR="008D1D80">
        <w:t xml:space="preserve"> </w:t>
      </w:r>
      <w:r w:rsidRPr="008828F6">
        <w:t>the way people make money is changing</w:t>
      </w:r>
      <w:r w:rsidR="00097A5D">
        <w:t>;</w:t>
      </w:r>
      <w:r w:rsidR="008D1D80">
        <w:t xml:space="preserve"> and </w:t>
      </w:r>
      <w:r w:rsidR="00022B22">
        <w:t>t</w:t>
      </w:r>
      <w:r w:rsidRPr="008828F6">
        <w:t>he way people access information is changing.</w:t>
      </w:r>
      <w:r w:rsidR="005F3931">
        <w:t xml:space="preserve"> </w:t>
      </w:r>
      <w:r w:rsidRPr="008828F6">
        <w:t>Change is always disruptive</w:t>
      </w:r>
      <w:r w:rsidR="00022B22">
        <w:t>,</w:t>
      </w:r>
      <w:r w:rsidRPr="008828F6">
        <w:t xml:space="preserve"> and </w:t>
      </w:r>
      <w:r w:rsidR="00022B22">
        <w:t xml:space="preserve">I think </w:t>
      </w:r>
      <w:r w:rsidRPr="008828F6">
        <w:t xml:space="preserve">it is absolutely right </w:t>
      </w:r>
      <w:r w:rsidR="008D1D80">
        <w:t>for</w:t>
      </w:r>
      <w:r w:rsidRPr="008828F6">
        <w:t xml:space="preserve"> you, this institution</w:t>
      </w:r>
      <w:r w:rsidR="00097A5D">
        <w:t>,</w:t>
      </w:r>
      <w:r w:rsidRPr="008828F6">
        <w:t xml:space="preserve"> </w:t>
      </w:r>
      <w:r w:rsidR="00022B22">
        <w:t>the Government</w:t>
      </w:r>
      <w:r w:rsidRPr="008828F6">
        <w:t xml:space="preserve"> and other organisations </w:t>
      </w:r>
      <w:r w:rsidR="008D1D80">
        <w:t>to</w:t>
      </w:r>
      <w:r w:rsidRPr="008828F6">
        <w:t xml:space="preserve"> challenge and scrutinise us.</w:t>
      </w:r>
      <w:r w:rsidR="005F3931">
        <w:t xml:space="preserve"> </w:t>
      </w:r>
      <w:r w:rsidRPr="008828F6">
        <w:t xml:space="preserve">It is right </w:t>
      </w:r>
      <w:r w:rsidR="00022B22">
        <w:t xml:space="preserve">that </w:t>
      </w:r>
      <w:r w:rsidRPr="008828F6">
        <w:t>we then absorb that feedback, listen to it, calibrate against it</w:t>
      </w:r>
      <w:r w:rsidR="00097A5D">
        <w:t>,</w:t>
      </w:r>
      <w:r w:rsidRPr="008828F6">
        <w:t xml:space="preserve"> and think</w:t>
      </w:r>
      <w:r w:rsidR="00022B22">
        <w:t xml:space="preserve">, </w:t>
      </w:r>
      <w:r w:rsidR="00B90D6C">
        <w:t>“</w:t>
      </w:r>
      <w:r w:rsidR="00022B22">
        <w:t>T</w:t>
      </w:r>
      <w:r w:rsidRPr="008828F6">
        <w:t>his is where they</w:t>
      </w:r>
      <w:r w:rsidR="00097A5D">
        <w:t>’ve got</w:t>
      </w:r>
      <w:r w:rsidRPr="008828F6">
        <w:t xml:space="preserve"> a point</w:t>
      </w:r>
      <w:r w:rsidR="00097A5D">
        <w:t>.</w:t>
      </w:r>
      <w:r w:rsidRPr="008828F6">
        <w:t xml:space="preserve"> </w:t>
      </w:r>
      <w:r w:rsidR="00097A5D">
        <w:t>W</w:t>
      </w:r>
      <w:r w:rsidRPr="008828F6">
        <w:t>e could change things</w:t>
      </w:r>
      <w:r w:rsidR="00097A5D">
        <w:t>.</w:t>
      </w:r>
      <w:r w:rsidRPr="008828F6">
        <w:t xml:space="preserve"> </w:t>
      </w:r>
      <w:r w:rsidR="00097A5D">
        <w:t>W</w:t>
      </w:r>
      <w:r w:rsidRPr="008828F6">
        <w:t>e could do thing</w:t>
      </w:r>
      <w:r w:rsidR="00555205">
        <w:t xml:space="preserve">s </w:t>
      </w:r>
      <w:r w:rsidRPr="008828F6">
        <w:t>slightly differently,</w:t>
      </w:r>
      <w:r w:rsidR="00B90D6C">
        <w:t>”</w:t>
      </w:r>
      <w:r w:rsidRPr="008828F6">
        <w:t xml:space="preserve"> or think</w:t>
      </w:r>
      <w:r w:rsidR="00022B22">
        <w:t xml:space="preserve">, </w:t>
      </w:r>
      <w:r w:rsidR="00B90D6C">
        <w:t>“</w:t>
      </w:r>
      <w:r w:rsidR="00022B22">
        <w:t>A</w:t>
      </w:r>
      <w:r w:rsidRPr="008828F6">
        <w:t>ctually</w:t>
      </w:r>
      <w:r w:rsidR="008D1D80">
        <w:t>,</w:t>
      </w:r>
      <w:r w:rsidRPr="008828F6">
        <w:t xml:space="preserve"> this is what we think is important and we believe in,</w:t>
      </w:r>
      <w:r w:rsidR="00B90D6C">
        <w:t>”</w:t>
      </w:r>
      <w:r w:rsidRPr="008828F6">
        <w:t xml:space="preserve"> a</w:t>
      </w:r>
      <w:r>
        <w:t xml:space="preserve">nd </w:t>
      </w:r>
      <w:r w:rsidRPr="008828F6">
        <w:t xml:space="preserve">we will respectfully make </w:t>
      </w:r>
      <w:r w:rsidR="00022B22">
        <w:t>that case</w:t>
      </w:r>
      <w:r w:rsidR="00555205">
        <w:t xml:space="preserve">, </w:t>
      </w:r>
      <w:r w:rsidR="00022B22">
        <w:t>too.</w:t>
      </w:r>
      <w:r w:rsidRPr="008828F6">
        <w:t xml:space="preserve"> </w:t>
      </w:r>
    </w:p>
    <w:p w:rsidR="00022B22" w:rsidP="000D170C">
      <w:pPr>
        <w:pStyle w:val="Remark"/>
      </w:pPr>
      <w:sdt>
        <w:sdtPr>
          <w:alias w:val="Member"/>
          <w:tag w:val="&lt;Member mnisId='4462' dodsId='108954'&gt;"/>
          <w:id w:val="941571542"/>
          <w:placeholder>
            <w:docPart w:val="DefaultPlaceholder_-1854013440"/>
          </w:placeholder>
          <w:richText/>
        </w:sdtPr>
        <w:sdtContent>
          <w:r w:rsidRPr="000D170C" w:rsidR="000D170C">
            <w:rPr>
              <w:b/>
            </w:rPr>
            <w:t>Chair:</w:t>
          </w:r>
        </w:sdtContent>
      </w:sdt>
      <w:r w:rsidRPr="000D170C" w:rsidR="000D170C">
        <w:t xml:space="preserve"> Thank you very much indeed.</w:t>
      </w:r>
      <w:r w:rsidR="00B90D6C">
        <w:t xml:space="preserve"> </w:t>
      </w:r>
      <w:r w:rsidRPr="000D170C" w:rsidR="000D170C">
        <w:t>I think we have covered e</w:t>
      </w:r>
      <w:r w:rsidR="000D170C">
        <w:t>v</w:t>
      </w:r>
      <w:r w:rsidRPr="000D170C" w:rsidR="000D170C">
        <w:t xml:space="preserve">erything </w:t>
      </w:r>
      <w:r w:rsidR="008D1D80">
        <w:t>we</w:t>
      </w:r>
      <w:r w:rsidRPr="000D170C" w:rsidR="000D170C">
        <w:t xml:space="preserve"> were hoping to</w:t>
      </w:r>
      <w:r w:rsidR="00555205">
        <w:t xml:space="preserve"> cover</w:t>
      </w:r>
      <w:r w:rsidR="008D1D80">
        <w:t>. Y</w:t>
      </w:r>
      <w:r w:rsidRPr="000D170C" w:rsidR="000D170C">
        <w:t>ou have been extremely kind with your time.</w:t>
      </w:r>
      <w:r w:rsidR="00B90D6C">
        <w:t xml:space="preserve"> </w:t>
      </w:r>
      <w:r w:rsidRPr="000D170C" w:rsidR="000D170C">
        <w:t>There were a few</w:t>
      </w:r>
      <w:r w:rsidR="000D170C">
        <w:t xml:space="preserve"> </w:t>
      </w:r>
      <w:r w:rsidRPr="000D170C" w:rsidR="000D170C">
        <w:t xml:space="preserve">areas </w:t>
      </w:r>
      <w:r>
        <w:t xml:space="preserve">where </w:t>
      </w:r>
      <w:r w:rsidRPr="000D170C" w:rsidR="000D170C">
        <w:t xml:space="preserve">you indicated </w:t>
      </w:r>
      <w:r w:rsidR="0025549D">
        <w:t xml:space="preserve">that </w:t>
      </w:r>
      <w:r w:rsidRPr="000D170C" w:rsidR="000D170C">
        <w:t>you would write to the Committee. I would be very grateful if you would do that.</w:t>
      </w:r>
      <w:r w:rsidR="00B90D6C">
        <w:t xml:space="preserve"> </w:t>
      </w:r>
      <w:r w:rsidRPr="000D170C" w:rsidR="000D170C">
        <w:t>Clearly</w:t>
      </w:r>
      <w:r>
        <w:t>,</w:t>
      </w:r>
      <w:r w:rsidRPr="000D170C" w:rsidR="000D170C">
        <w:t xml:space="preserve"> there may be </w:t>
      </w:r>
      <w:r>
        <w:t>f</w:t>
      </w:r>
      <w:r w:rsidR="0025549D">
        <w:t>ollow-ups</w:t>
      </w:r>
      <w:r>
        <w:t xml:space="preserve"> and I would be </w:t>
      </w:r>
      <w:r w:rsidRPr="000D170C" w:rsidR="000D170C">
        <w:t xml:space="preserve">very grateful </w:t>
      </w:r>
      <w:r>
        <w:t>if</w:t>
      </w:r>
      <w:r w:rsidRPr="000D170C" w:rsidR="000D170C">
        <w:t xml:space="preserve"> you </w:t>
      </w:r>
      <w:r>
        <w:t>would</w:t>
      </w:r>
      <w:r w:rsidRPr="000D170C" w:rsidR="000D170C">
        <w:t xml:space="preserve"> take th</w:t>
      </w:r>
      <w:r>
        <w:t>ose</w:t>
      </w:r>
      <w:r w:rsidRPr="000D170C" w:rsidR="000D170C">
        <w:t xml:space="preserve"> on board.</w:t>
      </w:r>
    </w:p>
    <w:p w:rsidR="00387DF7" w:rsidP="00387DF7">
      <w:pPr>
        <w:pStyle w:val="Remark"/>
      </w:pPr>
      <w:r w:rsidRPr="000D170C">
        <w:t>I note in passing that you were able to cover Google</w:t>
      </w:r>
      <w:r w:rsidR="00B90D6C">
        <w:t>’</w:t>
      </w:r>
      <w:r w:rsidRPr="000D170C">
        <w:t>s policy on international affairs and on dealing with Governments around the world without putting at risk any of your staff in many countries.</w:t>
      </w:r>
      <w:r w:rsidR="00B90D6C">
        <w:t xml:space="preserve"> </w:t>
      </w:r>
      <w:r w:rsidRPr="000D170C">
        <w:t>I am slightly surprised that others feel they would not wish to appear before a Committee inquiry when the power of your organisation</w:t>
      </w:r>
      <w:r w:rsidR="00022B22">
        <w:t>,</w:t>
      </w:r>
      <w:r w:rsidRPr="000D170C">
        <w:t xml:space="preserve"> and indeed of Twitter and Facebook</w:t>
      </w:r>
      <w:r w:rsidR="00022B22">
        <w:t>,</w:t>
      </w:r>
      <w:r w:rsidRPr="000D170C">
        <w:t xml:space="preserve"> is now at least equivalent to </w:t>
      </w:r>
      <w:r w:rsidR="00555205">
        <w:t>or,</w:t>
      </w:r>
      <w:r w:rsidRPr="000D170C">
        <w:t xml:space="preserve"> indeed</w:t>
      </w:r>
      <w:r w:rsidR="00555205">
        <w:t>,</w:t>
      </w:r>
      <w:r w:rsidRPr="000D170C">
        <w:t xml:space="preserve"> greater than most states in the world.</w:t>
      </w:r>
    </w:p>
    <w:p w:rsidR="00387DF7" w:rsidP="00387DF7">
      <w:pPr>
        <w:pStyle w:val="TitleWitnesses"/>
      </w:pPr>
      <w:bookmarkStart w:id="1" w:name="Panel2"/>
      <w:bookmarkEnd w:id="1"/>
      <w:r w:rsidRPr="003F6827">
        <w:t xml:space="preserve">Examination of </w:t>
      </w:r>
      <w:r w:rsidR="00F77145">
        <w:t>W</w:t>
      </w:r>
      <w:r w:rsidRPr="003F6827">
        <w:t>itness</w:t>
      </w:r>
      <w:r>
        <w:t>es</w:t>
      </w:r>
    </w:p>
    <w:p w:rsidR="00387DF7" w:rsidRPr="00E914F6" w:rsidP="00387DF7">
      <w:pPr>
        <w:pStyle w:val="Para"/>
      </w:pPr>
      <w:r>
        <w:t>Witnesses: Joe Westby, David Sullivan and Jason Pielemeier.</w:t>
      </w:r>
    </w:p>
    <w:p w:rsidR="00387DF7" w:rsidP="00387DF7">
      <w:pPr>
        <w:pStyle w:val="Question"/>
        <w:numPr>
          <w:ilvl w:val="0"/>
          <w:numId w:val="9"/>
        </w:numPr>
      </w:pPr>
      <w:sdt>
        <w:sdtPr>
          <w:alias w:val="Member"/>
          <w:tag w:val="&lt;Member mnisId='4462' dodsId='108954'&gt;"/>
          <w:id w:val="-1053928183"/>
          <w:placeholder>
            <w:docPart w:val="C24167C486F1456686FA8E0F18BFE68C"/>
          </w:placeholder>
          <w:richText/>
        </w:sdtPr>
        <w:sdtContent>
          <w:r w:rsidRPr="00B90D6C">
            <w:rPr>
              <w:b/>
            </w:rPr>
            <w:t>Chair:</w:t>
          </w:r>
        </w:sdtContent>
      </w:sdt>
      <w:r>
        <w:t xml:space="preserve"> </w:t>
      </w:r>
      <w:r w:rsidRPr="00E914F6">
        <w:t>Welcome back to th</w:t>
      </w:r>
      <w:r>
        <w:t>is afternoon’s session</w:t>
      </w:r>
      <w:r w:rsidRPr="00E914F6">
        <w:t xml:space="preserve"> </w:t>
      </w:r>
      <w:r>
        <w:t xml:space="preserve">of the </w:t>
      </w:r>
      <w:r w:rsidRPr="00E914F6">
        <w:t>Foreign Affairs Committee.</w:t>
      </w:r>
      <w:r>
        <w:t xml:space="preserve"> </w:t>
      </w:r>
      <w:r w:rsidRPr="00E914F6">
        <w:t xml:space="preserve">We have three </w:t>
      </w:r>
      <w:r>
        <w:t xml:space="preserve">new </w:t>
      </w:r>
      <w:r w:rsidRPr="00E914F6">
        <w:t>witnesses</w:t>
      </w:r>
      <w:r>
        <w:t xml:space="preserve"> on this panel. I invite </w:t>
      </w:r>
      <w:r w:rsidR="003124F5">
        <w:t>them</w:t>
      </w:r>
      <w:r>
        <w:t xml:space="preserve"> to </w:t>
      </w:r>
      <w:r w:rsidRPr="00E914F6">
        <w:t>introduc</w:t>
      </w:r>
      <w:r>
        <w:t>e</w:t>
      </w:r>
      <w:r w:rsidRPr="00E914F6">
        <w:t xml:space="preserve"> </w:t>
      </w:r>
      <w:r w:rsidR="003124F5">
        <w:t>them</w:t>
      </w:r>
      <w:r w:rsidRPr="00E914F6">
        <w:t>s</w:t>
      </w:r>
      <w:r>
        <w:t>elves briefly, starting with Mr Westby.</w:t>
      </w:r>
    </w:p>
    <w:p w:rsidR="00387DF7" w:rsidP="00387DF7">
      <w:pPr>
        <w:pStyle w:val="Answer"/>
      </w:pPr>
      <w:sdt>
        <w:sdtPr>
          <w:alias w:val="Witness"/>
          <w:id w:val="441805619"/>
          <w:placeholder>
            <w:docPart w:val="C24167C486F1456686FA8E0F18BFE68C"/>
          </w:placeholder>
          <w:richText/>
        </w:sdtPr>
        <w:sdtContent>
          <w:r w:rsidRPr="00B90D6C">
            <w:rPr>
              <w:b/>
              <w:i/>
            </w:rPr>
            <w:t>Joe Westby:</w:t>
          </w:r>
        </w:sdtContent>
      </w:sdt>
      <w:r w:rsidRPr="00E914F6">
        <w:t xml:space="preserve"> </w:t>
      </w:r>
      <w:r>
        <w:t>My name is</w:t>
      </w:r>
      <w:r w:rsidRPr="00E914F6">
        <w:t xml:space="preserve"> Joe Westby</w:t>
      </w:r>
      <w:r>
        <w:t xml:space="preserve">. I am </w:t>
      </w:r>
      <w:r w:rsidRPr="00E914F6">
        <w:t>deputy director of Amnesty International</w:t>
      </w:r>
      <w:r>
        <w:t>’</w:t>
      </w:r>
      <w:r w:rsidRPr="00E914F6">
        <w:t xml:space="preserve">s </w:t>
      </w:r>
      <w:r>
        <w:t>t</w:t>
      </w:r>
      <w:r w:rsidRPr="00E914F6">
        <w:t>ech</w:t>
      </w:r>
      <w:r>
        <w:t>nology and human rights programme. Thank you for the opportunity to speak to you today</w:t>
      </w:r>
      <w:r w:rsidRPr="00E914F6">
        <w:t>.</w:t>
      </w:r>
      <w:r>
        <w:t xml:space="preserve"> </w:t>
      </w:r>
    </w:p>
    <w:p w:rsidR="00387DF7" w:rsidP="00387DF7">
      <w:pPr>
        <w:pStyle w:val="Answer"/>
      </w:pPr>
      <w:sdt>
        <w:sdtPr>
          <w:alias w:val="Witness"/>
          <w:id w:val="1772750681"/>
          <w:placeholder>
            <w:docPart w:val="C24167C486F1456686FA8E0F18BFE68C"/>
          </w:placeholder>
          <w:richText/>
        </w:sdtPr>
        <w:sdtContent>
          <w:r w:rsidRPr="00B90D6C">
            <w:rPr>
              <w:b/>
              <w:i/>
            </w:rPr>
            <w:t>David Sullivan:</w:t>
          </w:r>
        </w:sdtContent>
      </w:sdt>
      <w:r>
        <w:t xml:space="preserve"> I am </w:t>
      </w:r>
      <w:r w:rsidRPr="00E914F6">
        <w:t>David Sullivan</w:t>
      </w:r>
      <w:r>
        <w:t xml:space="preserve"> and I am </w:t>
      </w:r>
      <w:r w:rsidRPr="00E914F6">
        <w:t>executive director of the Digital Trust &amp; Safety Partnership</w:t>
      </w:r>
      <w:r>
        <w:t>, an industry e</w:t>
      </w:r>
      <w:r w:rsidRPr="00E914F6">
        <w:t>ffort</w:t>
      </w:r>
      <w:r>
        <w:t xml:space="preserve"> to create a safer and more trustworthy internet.</w:t>
      </w:r>
      <w:r w:rsidRPr="00E914F6">
        <w:t xml:space="preserve"> </w:t>
      </w:r>
      <w:r>
        <w:t>I</w:t>
      </w:r>
      <w:r w:rsidRPr="00E914F6">
        <w:t xml:space="preserve">t is great to be </w:t>
      </w:r>
      <w:r>
        <w:t>with you today</w:t>
      </w:r>
      <w:r w:rsidRPr="00E914F6">
        <w:t>.</w:t>
      </w:r>
    </w:p>
    <w:p w:rsidR="00387DF7" w:rsidP="00387DF7">
      <w:pPr>
        <w:pStyle w:val="Answer"/>
      </w:pPr>
      <w:sdt>
        <w:sdtPr>
          <w:alias w:val="Witness"/>
          <w:id w:val="-1186745179"/>
          <w:placeholder>
            <w:docPart w:val="C24167C486F1456686FA8E0F18BFE68C"/>
          </w:placeholder>
          <w:richText/>
        </w:sdtPr>
        <w:sdtContent>
          <w:r w:rsidRPr="00B90D6C">
            <w:rPr>
              <w:b/>
              <w:i/>
            </w:rPr>
            <w:t>Jason Pielemeier:</w:t>
          </w:r>
        </w:sdtContent>
      </w:sdt>
      <w:r>
        <w:t xml:space="preserve"> </w:t>
      </w:r>
      <w:r w:rsidRPr="00E914F6">
        <w:t>I really appreciate the opportunity</w:t>
      </w:r>
      <w:r>
        <w:t xml:space="preserve"> to be with you</w:t>
      </w:r>
      <w:r w:rsidRPr="00E914F6">
        <w:t xml:space="preserve">. </w:t>
      </w:r>
      <w:r>
        <w:t xml:space="preserve">My name is </w:t>
      </w:r>
      <w:r w:rsidRPr="00E914F6">
        <w:t>Jason Piel</w:t>
      </w:r>
      <w:r>
        <w:t>emeier and I am</w:t>
      </w:r>
      <w:r w:rsidRPr="00E914F6">
        <w:t xml:space="preserve"> deputy director </w:t>
      </w:r>
      <w:r>
        <w:t>at</w:t>
      </w:r>
      <w:r w:rsidRPr="00E914F6">
        <w:t xml:space="preserve"> the Global Network Initiative</w:t>
      </w:r>
      <w:r>
        <w:t xml:space="preserve">. We are a multi-stakeholder initiative </w:t>
      </w:r>
      <w:r w:rsidR="00023AA7">
        <w:t>that</w:t>
      </w:r>
      <w:r>
        <w:t xml:space="preserve"> brings together lead</w:t>
      </w:r>
      <w:r w:rsidRPr="00E914F6">
        <w:t>ing academics</w:t>
      </w:r>
      <w:r>
        <w:t>,</w:t>
      </w:r>
      <w:r w:rsidRPr="00E914F6">
        <w:t xml:space="preserve"> </w:t>
      </w:r>
      <w:r>
        <w:t>civil society organisations, investors and technology companies to work collaboratively around f</w:t>
      </w:r>
      <w:r w:rsidRPr="00E914F6">
        <w:t>reedom of expression and</w:t>
      </w:r>
      <w:r>
        <w:t xml:space="preserve"> privacy.</w:t>
      </w:r>
    </w:p>
    <w:p w:rsidR="00387DF7" w:rsidP="00387DF7">
      <w:pPr>
        <w:pStyle w:val="Question"/>
        <w:numPr>
          <w:ilvl w:val="0"/>
          <w:numId w:val="9"/>
        </w:numPr>
      </w:pPr>
      <w:sdt>
        <w:sdtPr>
          <w:alias w:val="Member"/>
          <w:tag w:val="&lt;Member mnisId='4462' dodsId='108954'&gt;"/>
          <w:id w:val="1953736945"/>
          <w:placeholder>
            <w:docPart w:val="C24167C486F1456686FA8E0F18BFE68C"/>
          </w:placeholder>
          <w:richText/>
        </w:sdtPr>
        <w:sdtContent>
          <w:r w:rsidRPr="00D96792">
            <w:rPr>
              <w:b/>
            </w:rPr>
            <w:t>Chair:</w:t>
          </w:r>
        </w:sdtContent>
      </w:sdt>
      <w:r>
        <w:t xml:space="preserve"> </w:t>
      </w:r>
      <w:r w:rsidR="00023AA7">
        <w:t xml:space="preserve">Thank you. </w:t>
      </w:r>
      <w:r>
        <w:t>A</w:t>
      </w:r>
      <w:r w:rsidRPr="00E914F6">
        <w:t xml:space="preserve">re </w:t>
      </w:r>
      <w:r>
        <w:t xml:space="preserve">civil society </w:t>
      </w:r>
      <w:r w:rsidRPr="00E914F6">
        <w:t xml:space="preserve">organisations </w:t>
      </w:r>
      <w:r>
        <w:t xml:space="preserve">being engaged </w:t>
      </w:r>
      <w:r w:rsidRPr="00E914F6">
        <w:t xml:space="preserve">enough </w:t>
      </w:r>
      <w:r>
        <w:t>in Government and private sector efforts to counter</w:t>
      </w:r>
      <w:r w:rsidRPr="00E914F6">
        <w:t xml:space="preserve"> </w:t>
      </w:r>
      <w:r>
        <w:t>human rights abuses through technology?</w:t>
      </w:r>
    </w:p>
    <w:p w:rsidR="00387DF7" w:rsidP="00387DF7">
      <w:pPr>
        <w:pStyle w:val="Answer"/>
      </w:pPr>
      <w:sdt>
        <w:sdtPr>
          <w:alias w:val="Witness"/>
          <w:id w:val="1952043505"/>
          <w:placeholder>
            <w:docPart w:val="C24167C486F1456686FA8E0F18BFE68C"/>
          </w:placeholder>
          <w:richText/>
        </w:sdtPr>
        <w:sdtContent>
          <w:r w:rsidRPr="00744906">
            <w:rPr>
              <w:b/>
              <w:i/>
            </w:rPr>
            <w:t>Joe Westby:</w:t>
          </w:r>
        </w:sdtContent>
      </w:sdt>
      <w:r>
        <w:t xml:space="preserve"> </w:t>
      </w:r>
      <w:r w:rsidRPr="00E914F6">
        <w:t>Thank</w:t>
      </w:r>
      <w:r w:rsidR="00023AA7">
        <w:t>s</w:t>
      </w:r>
      <w:r w:rsidRPr="00E914F6">
        <w:t xml:space="preserve"> for this question</w:t>
      </w:r>
      <w:r>
        <w:t>.</w:t>
      </w:r>
      <w:r w:rsidRPr="00E914F6">
        <w:t xml:space="preserve"> </w:t>
      </w:r>
      <w:r w:rsidR="006B37B8">
        <w:t>Wh</w:t>
      </w:r>
      <w:r w:rsidRPr="00E914F6">
        <w:t>at we would like to see is greater engagement wit</w:t>
      </w:r>
      <w:r>
        <w:t xml:space="preserve">h, </w:t>
      </w:r>
      <w:r w:rsidRPr="00E914F6">
        <w:t>in particular</w:t>
      </w:r>
      <w:r w:rsidR="00A66328">
        <w:t>,</w:t>
      </w:r>
      <w:r w:rsidRPr="00E914F6">
        <w:t xml:space="preserve"> marginalised groups </w:t>
      </w:r>
      <w:r w:rsidR="00023AA7">
        <w:t>that</w:t>
      </w:r>
      <w:r w:rsidRPr="00E914F6">
        <w:t xml:space="preserve"> are often disproportionat</w:t>
      </w:r>
      <w:r>
        <w:t>e</w:t>
      </w:r>
      <w:r w:rsidRPr="00E914F6">
        <w:t>ly impacted by technology around the world</w:t>
      </w:r>
      <w:r>
        <w:t>. T</w:t>
      </w:r>
      <w:r w:rsidRPr="00E914F6">
        <w:t xml:space="preserve">hat includes racial justice groups, </w:t>
      </w:r>
      <w:r w:rsidR="006B37B8">
        <w:t>migrant</w:t>
      </w:r>
      <w:r>
        <w:t xml:space="preserve"> rights </w:t>
      </w:r>
      <w:r w:rsidRPr="00E914F6">
        <w:t>groups</w:t>
      </w:r>
      <w:r>
        <w:t xml:space="preserve"> and </w:t>
      </w:r>
      <w:r w:rsidRPr="00E914F6">
        <w:t xml:space="preserve">groups </w:t>
      </w:r>
      <w:r>
        <w:t>in</w:t>
      </w:r>
      <w:r w:rsidRPr="00E914F6">
        <w:t xml:space="preserve"> the global south.</w:t>
      </w:r>
      <w:r>
        <w:t xml:space="preserve"> </w:t>
      </w:r>
      <w:r w:rsidRPr="00E914F6">
        <w:t xml:space="preserve">We have </w:t>
      </w:r>
      <w:r w:rsidRPr="00E914F6" w:rsidR="006B37B8">
        <w:t xml:space="preserve">already </w:t>
      </w:r>
      <w:r w:rsidRPr="00E914F6">
        <w:t xml:space="preserve">made submissions to the FCDO </w:t>
      </w:r>
      <w:r>
        <w:t xml:space="preserve">about the steps </w:t>
      </w:r>
      <w:r w:rsidR="006B37B8">
        <w:t xml:space="preserve">it </w:t>
      </w:r>
      <w:r>
        <w:t xml:space="preserve">could </w:t>
      </w:r>
      <w:r w:rsidRPr="00E914F6">
        <w:t>take t</w:t>
      </w:r>
      <w:r>
        <w:t>o</w:t>
      </w:r>
      <w:r w:rsidRPr="00E914F6">
        <w:t xml:space="preserve"> f</w:t>
      </w:r>
      <w:r>
        <w:t>urther support human rights defenders.</w:t>
      </w:r>
      <w:r w:rsidRPr="00E914F6">
        <w:t xml:space="preserve"> I am</w:t>
      </w:r>
      <w:r>
        <w:t xml:space="preserve"> </w:t>
      </w:r>
      <w:r w:rsidRPr="00E914F6">
        <w:t xml:space="preserve">happy to set out and </w:t>
      </w:r>
      <w:r>
        <w:t>share</w:t>
      </w:r>
      <w:r w:rsidRPr="00E914F6">
        <w:t xml:space="preserve"> those recommendations.</w:t>
      </w:r>
    </w:p>
    <w:p w:rsidR="00387DF7" w:rsidP="00387DF7">
      <w:pPr>
        <w:pStyle w:val="Question"/>
        <w:numPr>
          <w:ilvl w:val="0"/>
          <w:numId w:val="0"/>
        </w:numPr>
        <w:ind w:left="794"/>
      </w:pPr>
      <w:r>
        <w:t>O</w:t>
      </w:r>
      <w:r w:rsidRPr="00E914F6">
        <w:t>ne thing I w</w:t>
      </w:r>
      <w:r>
        <w:t>ould</w:t>
      </w:r>
      <w:r w:rsidRPr="00E914F6">
        <w:t xml:space="preserve"> add on this question is </w:t>
      </w:r>
      <w:r w:rsidR="00023AA7">
        <w:t xml:space="preserve">that </w:t>
      </w:r>
      <w:r w:rsidRPr="00E914F6">
        <w:t xml:space="preserve">we have concerns about the corporate lobby power </w:t>
      </w:r>
      <w:r>
        <w:t>of</w:t>
      </w:r>
      <w:r w:rsidRPr="00E914F6">
        <w:t xml:space="preserve"> big tech companies and the influence they have on states all around the world.</w:t>
      </w:r>
      <w:r>
        <w:t xml:space="preserve"> Re</w:t>
      </w:r>
      <w:r w:rsidRPr="00E914F6">
        <w:t>cently</w:t>
      </w:r>
      <w:r w:rsidR="00023AA7">
        <w:t>,</w:t>
      </w:r>
      <w:r>
        <w:t xml:space="preserve"> there was</w:t>
      </w:r>
      <w:r w:rsidRPr="00E914F6">
        <w:t xml:space="preserve"> a major report on the role of tech companies lobbying </w:t>
      </w:r>
      <w:r>
        <w:t>in</w:t>
      </w:r>
      <w:r w:rsidRPr="00E914F6">
        <w:t xml:space="preserve"> the EU, setting out the scale of the investment and efforts to influence </w:t>
      </w:r>
      <w:r>
        <w:t xml:space="preserve">EU </w:t>
      </w:r>
      <w:r w:rsidRPr="00E914F6">
        <w:t>digital regulation.</w:t>
      </w:r>
      <w:r>
        <w:t xml:space="preserve"> </w:t>
      </w:r>
      <w:r w:rsidR="006B37B8">
        <w:t>That</w:t>
      </w:r>
      <w:r w:rsidRPr="00E914F6">
        <w:t xml:space="preserve"> is relevant </w:t>
      </w:r>
      <w:r w:rsidR="006B37B8">
        <w:t>to</w:t>
      </w:r>
      <w:r w:rsidRPr="00E914F6">
        <w:t xml:space="preserve"> this question in</w:t>
      </w:r>
      <w:r w:rsidR="00023AA7">
        <w:t xml:space="preserve"> </w:t>
      </w:r>
      <w:r w:rsidRPr="00E914F6">
        <w:t>so</w:t>
      </w:r>
      <w:r w:rsidR="00023AA7">
        <w:t xml:space="preserve"> </w:t>
      </w:r>
      <w:r w:rsidRPr="00E914F6">
        <w:t xml:space="preserve">far as </w:t>
      </w:r>
      <w:r w:rsidR="006B37B8">
        <w:t>it</w:t>
      </w:r>
      <w:r w:rsidRPr="00E914F6">
        <w:t xml:space="preserve"> exposes </w:t>
      </w:r>
      <w:r>
        <w:t>a</w:t>
      </w:r>
      <w:r w:rsidRPr="00E914F6">
        <w:t xml:space="preserve"> disparity between the extent to which states are engaging with civil society compared to some of the big tech platforms and </w:t>
      </w:r>
      <w:r>
        <w:t>the</w:t>
      </w:r>
      <w:r w:rsidRPr="00E914F6">
        <w:t xml:space="preserve"> inequality of arms between big tech and civil society when it comes to engaging on human rights issues.</w:t>
      </w:r>
    </w:p>
    <w:p w:rsidR="00023AA7" w:rsidP="00387DF7">
      <w:pPr>
        <w:pStyle w:val="Answer"/>
      </w:pPr>
      <w:sdt>
        <w:sdtPr>
          <w:alias w:val="Witness"/>
          <w:id w:val="-2020989748"/>
          <w:placeholder>
            <w:docPart w:val="C24167C486F1456686FA8E0F18BFE68C"/>
          </w:placeholder>
          <w:richText/>
        </w:sdtPr>
        <w:sdtContent>
          <w:r w:rsidRPr="00D96792" w:rsidR="00387DF7">
            <w:rPr>
              <w:b/>
              <w:i/>
            </w:rPr>
            <w:t>David Sullivan:</w:t>
          </w:r>
        </w:sdtContent>
      </w:sdt>
      <w:r w:rsidR="00387DF7">
        <w:t xml:space="preserve"> </w:t>
      </w:r>
      <w:r w:rsidRPr="00E914F6" w:rsidR="00387DF7">
        <w:t xml:space="preserve">I would </w:t>
      </w:r>
      <w:r w:rsidR="00387DF7">
        <w:t>certain</w:t>
      </w:r>
      <w:r w:rsidRPr="00E914F6" w:rsidR="00387DF7">
        <w:t>ly say</w:t>
      </w:r>
      <w:r w:rsidR="00387DF7">
        <w:t>,</w:t>
      </w:r>
      <w:r w:rsidRPr="00E914F6" w:rsidR="00387DF7">
        <w:t xml:space="preserve"> first</w:t>
      </w:r>
      <w:r w:rsidR="00387DF7">
        <w:t>,</w:t>
      </w:r>
      <w:r w:rsidRPr="00E914F6" w:rsidR="00387DF7">
        <w:t xml:space="preserve"> </w:t>
      </w:r>
      <w:r w:rsidR="00387DF7">
        <w:t xml:space="preserve">that </w:t>
      </w:r>
      <w:r w:rsidRPr="00E914F6" w:rsidR="00387DF7">
        <w:t>the kind</w:t>
      </w:r>
      <w:r w:rsidR="00387DF7">
        <w:t>s</w:t>
      </w:r>
      <w:r w:rsidRPr="00E914F6" w:rsidR="00387DF7">
        <w:t xml:space="preserve"> of challenges we see </w:t>
      </w:r>
      <w:r>
        <w:t>at</w:t>
      </w:r>
      <w:r w:rsidRPr="00E914F6" w:rsidR="00387DF7">
        <w:t xml:space="preserve"> the intersection of technology</w:t>
      </w:r>
      <w:r w:rsidR="006B37B8">
        <w:t>,</w:t>
      </w:r>
      <w:r w:rsidRPr="00E914F6" w:rsidR="00387DF7">
        <w:t xml:space="preserve"> foreign policy</w:t>
      </w:r>
      <w:r w:rsidR="00387DF7">
        <w:t xml:space="preserve"> </w:t>
      </w:r>
      <w:r w:rsidRPr="00E914F6" w:rsidR="00387DF7">
        <w:t>and human rights are too challenging for any single constituency or stakeholder group to address.</w:t>
      </w:r>
      <w:r w:rsidR="00387DF7">
        <w:t xml:space="preserve"> </w:t>
      </w:r>
      <w:r w:rsidRPr="00E914F6" w:rsidR="00387DF7">
        <w:t xml:space="preserve">I </w:t>
      </w:r>
      <w:r w:rsidR="00387DF7">
        <w:t xml:space="preserve">would </w:t>
      </w:r>
      <w:r w:rsidRPr="00E914F6" w:rsidR="00387DF7">
        <w:t>certainly want to see more collaboration between states, companies and human rights organisations, human rights defenders and the voices of affected communities.</w:t>
      </w:r>
      <w:r w:rsidR="00387DF7">
        <w:t xml:space="preserve"> </w:t>
      </w:r>
    </w:p>
    <w:p w:rsidR="00387DF7" w:rsidP="00387DF7">
      <w:pPr>
        <w:pStyle w:val="Answer"/>
      </w:pPr>
      <w:r w:rsidRPr="00E914F6">
        <w:t xml:space="preserve">The Digital Trust &amp; Safety </w:t>
      </w:r>
      <w:r>
        <w:t>P</w:t>
      </w:r>
      <w:r w:rsidRPr="00E914F6">
        <w:t>artnership</w:t>
      </w:r>
      <w:r>
        <w:t>,</w:t>
      </w:r>
      <w:r w:rsidRPr="00E914F6">
        <w:t xml:space="preserve"> where I work</w:t>
      </w:r>
      <w:r>
        <w:t>,</w:t>
      </w:r>
      <w:r w:rsidRPr="00E914F6">
        <w:t xml:space="preserve"> is an industry effort</w:t>
      </w:r>
      <w:r w:rsidR="006B37B8">
        <w:t xml:space="preserve">. It is a </w:t>
      </w:r>
      <w:r>
        <w:t xml:space="preserve">group </w:t>
      </w:r>
      <w:r w:rsidR="006B37B8">
        <w:t xml:space="preserve">of </w:t>
      </w:r>
      <w:r>
        <w:t xml:space="preserve">companies working together to </w:t>
      </w:r>
      <w:r w:rsidRPr="00E914F6">
        <w:t>articulate best practices for trust and safety online</w:t>
      </w:r>
      <w:r>
        <w:t>,</w:t>
      </w:r>
      <w:r w:rsidRPr="00E914F6">
        <w:t xml:space="preserve"> and then </w:t>
      </w:r>
      <w:r w:rsidRPr="00E914F6" w:rsidR="006B37B8">
        <w:t xml:space="preserve">to </w:t>
      </w:r>
      <w:r w:rsidRPr="00E914F6">
        <w:t>have an assessment process of those practices.</w:t>
      </w:r>
    </w:p>
    <w:p w:rsidR="00387DF7" w:rsidP="00387DF7">
      <w:pPr>
        <w:pStyle w:val="Answer"/>
      </w:pPr>
      <w:r>
        <w:t>Across</w:t>
      </w:r>
      <w:r w:rsidRPr="00E914F6">
        <w:t xml:space="preserve"> the areas of commitment that our companies have made</w:t>
      </w:r>
      <w:r>
        <w:t>,</w:t>
      </w:r>
      <w:r w:rsidRPr="00E914F6">
        <w:t xml:space="preserve"> when it comes to things like product development, how services are governed</w:t>
      </w:r>
      <w:r>
        <w:t xml:space="preserve">, </w:t>
      </w:r>
      <w:r w:rsidRPr="00E914F6">
        <w:t>enforced</w:t>
      </w:r>
      <w:r>
        <w:t xml:space="preserve"> and </w:t>
      </w:r>
      <w:r w:rsidRPr="00E914F6">
        <w:t>improved</w:t>
      </w:r>
      <w:r>
        <w:t>,</w:t>
      </w:r>
      <w:r w:rsidRPr="00E914F6">
        <w:t xml:space="preserve"> and how transparency can work, we have articulated best practices for working with human right</w:t>
      </w:r>
      <w:r w:rsidR="00023AA7">
        <w:t>s</w:t>
      </w:r>
      <w:r w:rsidRPr="00E914F6">
        <w:t xml:space="preserve"> groups, civil society organisations and voices from under</w:t>
      </w:r>
      <w:r>
        <w:t>-</w:t>
      </w:r>
      <w:r w:rsidRPr="00E914F6">
        <w:t>represented communities.</w:t>
      </w:r>
      <w:r>
        <w:t xml:space="preserve"> </w:t>
      </w:r>
      <w:r w:rsidRPr="00E914F6">
        <w:t>I would highlight the importance of those kinds of channels for both corporate responsibility and foreign policy in the role of the UK Foreign Office</w:t>
      </w:r>
      <w:r>
        <w:t>.</w:t>
      </w:r>
    </w:p>
    <w:p w:rsidR="00387DF7" w:rsidP="00387DF7">
      <w:pPr>
        <w:pStyle w:val="Question"/>
        <w:numPr>
          <w:ilvl w:val="0"/>
          <w:numId w:val="9"/>
        </w:numPr>
      </w:pPr>
      <w:sdt>
        <w:sdtPr>
          <w:alias w:val="Member"/>
          <w:tag w:val="&lt;Member mnisId='4462' dodsId='108954'&gt;"/>
          <w:id w:val="1249696875"/>
          <w:placeholder>
            <w:docPart w:val="C24167C486F1456686FA8E0F18BFE68C"/>
          </w:placeholder>
          <w:richText/>
        </w:sdtPr>
        <w:sdtContent>
          <w:r w:rsidRPr="00AF3F0C">
            <w:rPr>
              <w:b/>
            </w:rPr>
            <w:t>Chair:</w:t>
          </w:r>
        </w:sdtContent>
      </w:sdt>
      <w:r>
        <w:t xml:space="preserve"> </w:t>
      </w:r>
      <w:r w:rsidRPr="00E914F6">
        <w:t>Perhaps I can push this forward</w:t>
      </w:r>
      <w:r>
        <w:t>,</w:t>
      </w:r>
      <w:r w:rsidRPr="00E914F6">
        <w:t xml:space="preserve"> Mr Piel</w:t>
      </w:r>
      <w:r>
        <w:t>e</w:t>
      </w:r>
      <w:r w:rsidRPr="00E914F6">
        <w:t>me</w:t>
      </w:r>
      <w:r>
        <w:t>ier</w:t>
      </w:r>
      <w:r w:rsidR="006B37B8">
        <w:t>. How</w:t>
      </w:r>
      <w:r w:rsidRPr="00E914F6">
        <w:t xml:space="preserve"> much do you work with big tech companies to inform their human right</w:t>
      </w:r>
      <w:r w:rsidR="00023AA7">
        <w:t>s</w:t>
      </w:r>
      <w:r w:rsidRPr="00E914F6">
        <w:t xml:space="preserve"> policies? Have you been engaged in those conversations?</w:t>
      </w:r>
      <w:r>
        <w:t xml:space="preserve"> </w:t>
      </w:r>
    </w:p>
    <w:p w:rsidR="00387DF7" w:rsidP="00387DF7">
      <w:pPr>
        <w:pStyle w:val="Answer"/>
      </w:pPr>
      <w:sdt>
        <w:sdtPr>
          <w:alias w:val="Witness"/>
          <w:id w:val="1826466244"/>
          <w:placeholder>
            <w:docPart w:val="C24167C486F1456686FA8E0F18BFE68C"/>
          </w:placeholder>
          <w:richText/>
        </w:sdtPr>
        <w:sdtContent>
          <w:r w:rsidRPr="00AF3F0C">
            <w:rPr>
              <w:b/>
              <w:i/>
            </w:rPr>
            <w:t>Jason Pielemeier:</w:t>
          </w:r>
        </w:sdtContent>
      </w:sdt>
      <w:r>
        <w:t xml:space="preserve"> </w:t>
      </w:r>
      <w:r w:rsidRPr="00E914F6">
        <w:t>Indeed</w:t>
      </w:r>
      <w:r>
        <w:t>. T</w:t>
      </w:r>
      <w:r w:rsidRPr="00E914F6">
        <w:t xml:space="preserve">he Global Network Initiative has a set of principles and more detailed implementation guidelines </w:t>
      </w:r>
      <w:r w:rsidR="00023AA7">
        <w:t>that</w:t>
      </w:r>
      <w:r w:rsidRPr="00E914F6">
        <w:t xml:space="preserve"> were developed collaboratively between civil society and tech companies across the information </w:t>
      </w:r>
      <w:r>
        <w:t xml:space="preserve">communication </w:t>
      </w:r>
      <w:r w:rsidRPr="00E914F6">
        <w:t>technology sector</w:t>
      </w:r>
      <w:r>
        <w:t xml:space="preserve">, </w:t>
      </w:r>
      <w:r w:rsidRPr="00E914F6">
        <w:t>academics and investors</w:t>
      </w:r>
      <w:r>
        <w:t>.</w:t>
      </w:r>
      <w:r w:rsidRPr="00E914F6">
        <w:t xml:space="preserve"> </w:t>
      </w:r>
      <w:r>
        <w:t xml:space="preserve">These </w:t>
      </w:r>
      <w:r w:rsidRPr="00E914F6">
        <w:t>seek to guide those companies as they interact with Governments around the world</w:t>
      </w:r>
      <w:r>
        <w:t>,</w:t>
      </w:r>
      <w:r w:rsidRPr="00E914F6">
        <w:t xml:space="preserve"> </w:t>
      </w:r>
      <w:r>
        <w:t xml:space="preserve">and </w:t>
      </w:r>
      <w:r w:rsidRPr="00E914F6">
        <w:t>to address some of the scenarios that this Committee has heard about in the first panel and previous panels.</w:t>
      </w:r>
    </w:p>
    <w:p w:rsidR="00387DF7" w:rsidP="00387DF7">
      <w:pPr>
        <w:pStyle w:val="Answer"/>
      </w:pPr>
      <w:r w:rsidRPr="00E914F6">
        <w:t>It is not only a static set of principles and guidelines but an ongoing conversation that we facilitate among our members</w:t>
      </w:r>
      <w:r>
        <w:t>,</w:t>
      </w:r>
      <w:r w:rsidRPr="00E914F6">
        <w:t xml:space="preserve"> including through a periodic assessment process</w:t>
      </w:r>
      <w:r>
        <w:t>,</w:t>
      </w:r>
      <w:r w:rsidRPr="00E914F6">
        <w:t xml:space="preserve"> whereby we structure an independent assessment of how th</w:t>
      </w:r>
      <w:r>
        <w:t>o</w:t>
      </w:r>
      <w:r w:rsidRPr="00E914F6">
        <w:t>se companies are implementing the principles and guidelines</w:t>
      </w:r>
      <w:r w:rsidR="00095083">
        <w:t>,</w:t>
      </w:r>
      <w:r w:rsidRPr="00E914F6">
        <w:t xml:space="preserve"> which is evaluated by our civil society</w:t>
      </w:r>
      <w:r w:rsidR="006B37B8">
        <w:t xml:space="preserve">, </w:t>
      </w:r>
      <w:r w:rsidRPr="00E914F6">
        <w:t xml:space="preserve">academic </w:t>
      </w:r>
      <w:r w:rsidR="006B37B8">
        <w:t xml:space="preserve">and </w:t>
      </w:r>
      <w:r w:rsidRPr="00E914F6">
        <w:t>investor members.</w:t>
      </w:r>
      <w:r>
        <w:t xml:space="preserve"> </w:t>
      </w:r>
      <w:r w:rsidRPr="00E914F6">
        <w:t>The idea is not necessarily to point out only where companies are falling short in their implementation</w:t>
      </w:r>
      <w:r w:rsidR="00095083">
        <w:t>,</w:t>
      </w:r>
      <w:r w:rsidRPr="00E914F6">
        <w:t xml:space="preserve"> but also to identify where good practice exists a</w:t>
      </w:r>
      <w:r>
        <w:t>nd</w:t>
      </w:r>
      <w:r w:rsidRPr="00E914F6">
        <w:t xml:space="preserve"> can be replicated across different companies</w:t>
      </w:r>
      <w:r w:rsidR="00095083">
        <w:t>,</w:t>
      </w:r>
      <w:r w:rsidRPr="00E914F6">
        <w:t xml:space="preserve"> </w:t>
      </w:r>
      <w:r w:rsidR="006B37B8">
        <w:t xml:space="preserve">and </w:t>
      </w:r>
      <w:r w:rsidRPr="00E914F6">
        <w:t xml:space="preserve">where opportunities for collaboration exist between these different stakeholders, again recognising </w:t>
      </w:r>
      <w:r w:rsidR="00EC720C">
        <w:t xml:space="preserve">the </w:t>
      </w:r>
      <w:r w:rsidRPr="00E914F6">
        <w:t xml:space="preserve">point that Mr Sullivan made about </w:t>
      </w:r>
      <w:r>
        <w:t xml:space="preserve">the </w:t>
      </w:r>
      <w:r w:rsidRPr="00E914F6">
        <w:t>need for actors to work collaboratively to address the concerning threa</w:t>
      </w:r>
      <w:r>
        <w:t>ts</w:t>
      </w:r>
      <w:r w:rsidRPr="00E914F6">
        <w:t xml:space="preserve"> in this space.</w:t>
      </w:r>
    </w:p>
    <w:p w:rsidR="00387DF7" w:rsidRPr="00E914F6" w:rsidP="00387DF7">
      <w:pPr>
        <w:pStyle w:val="Question"/>
        <w:numPr>
          <w:ilvl w:val="0"/>
          <w:numId w:val="9"/>
        </w:numPr>
      </w:pPr>
      <w:sdt>
        <w:sdtPr>
          <w:alias w:val="Member"/>
          <w:tag w:val="&lt;Member mnisId='4462' dodsId='108954'&gt;"/>
          <w:id w:val="672527850"/>
          <w:placeholder>
            <w:docPart w:val="C24167C486F1456686FA8E0F18BFE68C"/>
          </w:placeholder>
          <w:richText/>
        </w:sdtPr>
        <w:sdtContent>
          <w:r w:rsidRPr="00AF3F0C">
            <w:rPr>
              <w:b/>
            </w:rPr>
            <w:t>Chair:</w:t>
          </w:r>
        </w:sdtContent>
      </w:sdt>
      <w:r w:rsidRPr="00E914F6">
        <w:t xml:space="preserve"> Mr Westby, </w:t>
      </w:r>
      <w:r w:rsidR="006B37B8">
        <w:t xml:space="preserve">perhaps </w:t>
      </w:r>
      <w:r w:rsidRPr="00E914F6">
        <w:t>you would like to pick up on some of that.</w:t>
      </w:r>
      <w:r>
        <w:t xml:space="preserve"> </w:t>
      </w:r>
      <w:r w:rsidRPr="00E914F6">
        <w:t>Have you been co</w:t>
      </w:r>
      <w:r>
        <w:t>-</w:t>
      </w:r>
      <w:r w:rsidRPr="00E914F6">
        <w:t xml:space="preserve">operating </w:t>
      </w:r>
      <w:r>
        <w:t>or</w:t>
      </w:r>
      <w:r w:rsidRPr="00E914F6">
        <w:t xml:space="preserve"> helping to inform big tech companies?</w:t>
      </w:r>
      <w:r>
        <w:t xml:space="preserve"> </w:t>
      </w:r>
    </w:p>
    <w:p w:rsidR="00095083" w:rsidP="00387DF7">
      <w:pPr>
        <w:pStyle w:val="Answer"/>
      </w:pPr>
      <w:sdt>
        <w:sdtPr>
          <w:alias w:val="Witness"/>
          <w:id w:val="466100089"/>
          <w:placeholder>
            <w:docPart w:val="C24167C486F1456686FA8E0F18BFE68C"/>
          </w:placeholder>
          <w:richText/>
        </w:sdtPr>
        <w:sdtContent>
          <w:r w:rsidRPr="00AF3F0C" w:rsidR="00387DF7">
            <w:rPr>
              <w:b/>
              <w:i/>
            </w:rPr>
            <w:t>Joe Westby:</w:t>
          </w:r>
        </w:sdtContent>
      </w:sdt>
      <w:r w:rsidR="00387DF7">
        <w:t xml:space="preserve"> </w:t>
      </w:r>
      <w:r w:rsidRPr="00E914F6" w:rsidR="00387DF7">
        <w:t>I think our role is slightly different</w:t>
      </w:r>
      <w:r w:rsidR="00387DF7">
        <w:t>. W</w:t>
      </w:r>
      <w:r w:rsidRPr="00E914F6" w:rsidR="00387DF7">
        <w:t>e are a global human rights organisation</w:t>
      </w:r>
      <w:r w:rsidR="00387DF7">
        <w:t>,</w:t>
      </w:r>
      <w:r w:rsidRPr="00E914F6" w:rsidR="00387DF7">
        <w:t xml:space="preserve"> and it is very important </w:t>
      </w:r>
      <w:r w:rsidR="00387DF7">
        <w:t xml:space="preserve">that </w:t>
      </w:r>
      <w:r w:rsidRPr="00E914F6" w:rsidR="00387DF7">
        <w:t>we maintain our role as an independent watchdog.</w:t>
      </w:r>
      <w:r w:rsidR="00387DF7">
        <w:t xml:space="preserve"> </w:t>
      </w:r>
      <w:r w:rsidRPr="00E914F6" w:rsidR="00387DF7">
        <w:t>We seek to hold those in power to account, and that obviously includes the extremely powerful tech companies.</w:t>
      </w:r>
    </w:p>
    <w:p w:rsidR="00387DF7" w:rsidP="00387DF7">
      <w:pPr>
        <w:pStyle w:val="Answer"/>
      </w:pPr>
      <w:r w:rsidRPr="00E914F6">
        <w:t xml:space="preserve">Having said that, </w:t>
      </w:r>
      <w:r>
        <w:t>of course</w:t>
      </w:r>
      <w:r w:rsidR="00095083">
        <w:t>,</w:t>
      </w:r>
      <w:r>
        <w:t xml:space="preserve"> </w:t>
      </w:r>
      <w:r w:rsidRPr="00E914F6">
        <w:t>we have open channels of communication to most of the major tech companies.</w:t>
      </w:r>
      <w:r>
        <w:t xml:space="preserve"> </w:t>
      </w:r>
      <w:r w:rsidRPr="00E914F6">
        <w:t xml:space="preserve">We have </w:t>
      </w:r>
      <w:r w:rsidRPr="00E914F6" w:rsidR="006B37B8">
        <w:t xml:space="preserve">frequently </w:t>
      </w:r>
      <w:r w:rsidRPr="00E914F6">
        <w:t>spoken to the platforms on human right</w:t>
      </w:r>
      <w:r w:rsidR="00095083">
        <w:t>s</w:t>
      </w:r>
      <w:r w:rsidRPr="00E914F6">
        <w:t xml:space="preserve"> issues over the years</w:t>
      </w:r>
      <w:r>
        <w:t>,</w:t>
      </w:r>
      <w:r w:rsidRPr="00E914F6">
        <w:t xml:space="preserve"> and we seek to make recommendations for ways in which they can take steps to improve their policies and processes to </w:t>
      </w:r>
      <w:r w:rsidR="00095083">
        <w:t xml:space="preserve">make </w:t>
      </w:r>
      <w:r w:rsidRPr="00E914F6">
        <w:t xml:space="preserve">sure </w:t>
      </w:r>
      <w:r>
        <w:t xml:space="preserve">they are </w:t>
      </w:r>
      <w:r w:rsidRPr="00E914F6">
        <w:t>more rights</w:t>
      </w:r>
      <w:r w:rsidR="006B37B8">
        <w:t>-</w:t>
      </w:r>
      <w:r>
        <w:t>respecting and</w:t>
      </w:r>
      <w:r w:rsidRPr="00E914F6">
        <w:t xml:space="preserve"> are in line with international standards on business and human rights.</w:t>
      </w:r>
    </w:p>
    <w:p w:rsidR="00095083" w:rsidP="00387DF7">
      <w:pPr>
        <w:pStyle w:val="Question"/>
        <w:numPr>
          <w:ilvl w:val="0"/>
          <w:numId w:val="9"/>
        </w:numPr>
      </w:pPr>
      <w:sdt>
        <w:sdtPr>
          <w:alias w:val="Member"/>
          <w:tag w:val="&lt;Member mnisId='4462' dodsId='108954'&gt;"/>
          <w:id w:val="-452797159"/>
          <w:placeholder>
            <w:docPart w:val="C24167C486F1456686FA8E0F18BFE68C"/>
          </w:placeholder>
          <w:richText/>
        </w:sdtPr>
        <w:sdtContent>
          <w:r w:rsidRPr="00AF3F0C" w:rsidR="00387DF7">
            <w:rPr>
              <w:b/>
            </w:rPr>
            <w:t>Chair:</w:t>
          </w:r>
        </w:sdtContent>
      </w:sdt>
      <w:r w:rsidR="00387DF7">
        <w:t xml:space="preserve"> We </w:t>
      </w:r>
      <w:r w:rsidRPr="00E914F6" w:rsidR="00387DF7">
        <w:t>have had some recent exposure to some of the data aspects of control and privacy in Afghanistan, for example, where the US Government</w:t>
      </w:r>
      <w:r w:rsidR="00387DF7">
        <w:t>,</w:t>
      </w:r>
      <w:r w:rsidRPr="00E914F6" w:rsidR="00387DF7">
        <w:t xml:space="preserve"> and indeed others</w:t>
      </w:r>
      <w:r w:rsidR="00387DF7">
        <w:t>,</w:t>
      </w:r>
      <w:r w:rsidRPr="00E914F6" w:rsidR="00387DF7">
        <w:t xml:space="preserve"> have left data behind</w:t>
      </w:r>
      <w:r w:rsidR="00387DF7">
        <w:t>,</w:t>
      </w:r>
      <w:r w:rsidRPr="00E914F6" w:rsidR="00387DF7">
        <w:t xml:space="preserve"> or in some cases actually handed over data of different individuals to organisations </w:t>
      </w:r>
      <w:r>
        <w:t>that</w:t>
      </w:r>
      <w:r w:rsidRPr="00E914F6" w:rsidR="00387DF7">
        <w:t xml:space="preserve"> </w:t>
      </w:r>
      <w:r>
        <w:t>may not—</w:t>
      </w:r>
      <w:r w:rsidRPr="00E914F6" w:rsidR="00387DF7">
        <w:t>almost certainly do not</w:t>
      </w:r>
      <w:r>
        <w:t>—</w:t>
      </w:r>
      <w:r w:rsidRPr="00E914F6" w:rsidR="00387DF7">
        <w:t>share the same respect for privacy or personal safety.</w:t>
      </w:r>
      <w:r w:rsidR="00387DF7">
        <w:t xml:space="preserve"> </w:t>
      </w:r>
    </w:p>
    <w:p w:rsidR="00387DF7" w:rsidP="00095083">
      <w:pPr>
        <w:pStyle w:val="Question"/>
        <w:numPr>
          <w:ilvl w:val="0"/>
          <w:numId w:val="0"/>
        </w:numPr>
        <w:ind w:left="794"/>
      </w:pPr>
      <w:r w:rsidRPr="00E914F6">
        <w:t xml:space="preserve">Would there be any avenue for looking at </w:t>
      </w:r>
      <w:r>
        <w:t>a</w:t>
      </w:r>
      <w:r w:rsidRPr="00E914F6">
        <w:t xml:space="preserve"> new way of controlling it</w:t>
      </w:r>
      <w:r>
        <w:t>,</w:t>
      </w:r>
      <w:r w:rsidRPr="00E914F6">
        <w:t xml:space="preserve"> perhaps </w:t>
      </w:r>
      <w:r>
        <w:t>a</w:t>
      </w:r>
      <w:r w:rsidRPr="00E914F6">
        <w:t xml:space="preserve"> Geneva convention for data</w:t>
      </w:r>
      <w:r>
        <w:t>,</w:t>
      </w:r>
      <w:r w:rsidRPr="00E914F6">
        <w:t xml:space="preserve"> so that those signatories to it were responsible for maintaining data privacy as well as the security of cultural objects, for example, or indeed any other</w:t>
      </w:r>
      <w:r>
        <w:t xml:space="preserve"> </w:t>
      </w:r>
      <w:r w:rsidRPr="00E914F6">
        <w:t>of the Geneva rights</w:t>
      </w:r>
      <w:r>
        <w:t>?</w:t>
      </w:r>
    </w:p>
    <w:p w:rsidR="00387DF7" w:rsidP="00387DF7">
      <w:pPr>
        <w:pStyle w:val="Answer"/>
      </w:pPr>
      <w:sdt>
        <w:sdtPr>
          <w:alias w:val="Witness"/>
          <w:id w:val="-1056621349"/>
          <w:placeholder>
            <w:docPart w:val="C24167C486F1456686FA8E0F18BFE68C"/>
          </w:placeholder>
          <w:richText/>
        </w:sdtPr>
        <w:sdtContent>
          <w:r w:rsidRPr="00AF3F0C">
            <w:rPr>
              <w:b/>
              <w:i/>
            </w:rPr>
            <w:t>Joe Westby:</w:t>
          </w:r>
        </w:sdtContent>
      </w:sdt>
      <w:r>
        <w:t xml:space="preserve"> </w:t>
      </w:r>
      <w:r w:rsidRPr="00E914F6">
        <w:t>I think it is a really interesting proposal. It is not something we have investigated in a huge amount of depth.</w:t>
      </w:r>
      <w:r>
        <w:t xml:space="preserve"> </w:t>
      </w:r>
      <w:r w:rsidR="00A95251">
        <w:t>I</w:t>
      </w:r>
      <w:r>
        <w:t xml:space="preserve"> </w:t>
      </w:r>
      <w:r w:rsidRPr="00E914F6">
        <w:t xml:space="preserve">would obviously </w:t>
      </w:r>
      <w:r w:rsidR="00A95251">
        <w:t>have</w:t>
      </w:r>
      <w:r w:rsidRPr="00E914F6">
        <w:t xml:space="preserve"> a question mark </w:t>
      </w:r>
      <w:r>
        <w:t>because</w:t>
      </w:r>
      <w:r w:rsidR="00A95251">
        <w:t>,</w:t>
      </w:r>
      <w:r w:rsidRPr="00E914F6">
        <w:t xml:space="preserve"> whenever you centralise data</w:t>
      </w:r>
      <w:r w:rsidR="00A95251">
        <w:t>,</w:t>
      </w:r>
      <w:r w:rsidRPr="00E914F6">
        <w:t xml:space="preserve"> it provides a honeypot target for attackers, be it nation states or others.</w:t>
      </w:r>
      <w:r>
        <w:t xml:space="preserve"> </w:t>
      </w:r>
      <w:r w:rsidR="00F57FFC">
        <w:t>T</w:t>
      </w:r>
      <w:r w:rsidRPr="00E914F6">
        <w:t xml:space="preserve">here would obviously need to be a lot of thought into how that data </w:t>
      </w:r>
      <w:r w:rsidR="00113CC3">
        <w:t>was</w:t>
      </w:r>
      <w:r w:rsidRPr="00E914F6">
        <w:t xml:space="preserve"> held and who was responsible for it, but I </w:t>
      </w:r>
      <w:r w:rsidRPr="00E914F6" w:rsidR="00113CC3">
        <w:t xml:space="preserve">would </w:t>
      </w:r>
      <w:r w:rsidRPr="00E914F6">
        <w:t xml:space="preserve">certainly be interested </w:t>
      </w:r>
      <w:r w:rsidR="00113CC3">
        <w:t>in looking</w:t>
      </w:r>
      <w:r w:rsidRPr="00E914F6">
        <w:t xml:space="preserve"> into that further. </w:t>
      </w:r>
    </w:p>
    <w:p w:rsidR="00387DF7" w:rsidRPr="00E914F6" w:rsidP="00387DF7">
      <w:pPr>
        <w:pStyle w:val="Question"/>
        <w:numPr>
          <w:ilvl w:val="0"/>
          <w:numId w:val="9"/>
        </w:numPr>
      </w:pPr>
      <w:sdt>
        <w:sdtPr>
          <w:alias w:val="Member"/>
          <w:tag w:val="&lt;Member mnisId='4462' dodsId='108954'&gt;"/>
          <w:id w:val="402179916"/>
          <w:placeholder>
            <w:docPart w:val="C24167C486F1456686FA8E0F18BFE68C"/>
          </w:placeholder>
          <w:richText/>
        </w:sdtPr>
        <w:sdtContent>
          <w:r w:rsidRPr="00AF3F0C">
            <w:rPr>
              <w:b/>
            </w:rPr>
            <w:t>Chair:</w:t>
          </w:r>
        </w:sdtContent>
      </w:sdt>
      <w:r>
        <w:t xml:space="preserve"> </w:t>
      </w:r>
      <w:r w:rsidRPr="00E914F6">
        <w:t>Mr Sullivan</w:t>
      </w:r>
      <w:r>
        <w:t>,</w:t>
      </w:r>
      <w:r w:rsidRPr="00E914F6">
        <w:t xml:space="preserve"> is that something that has come </w:t>
      </w:r>
      <w:r>
        <w:t>ac</w:t>
      </w:r>
      <w:r w:rsidRPr="00E914F6">
        <w:t>ross your radar</w:t>
      </w:r>
      <w:r>
        <w:t>?</w:t>
      </w:r>
    </w:p>
    <w:p w:rsidR="00387DF7" w:rsidP="00387DF7">
      <w:pPr>
        <w:pStyle w:val="Answer"/>
      </w:pPr>
      <w:sdt>
        <w:sdtPr>
          <w:alias w:val="Witness"/>
          <w:id w:val="-1851792111"/>
          <w:placeholder>
            <w:docPart w:val="C24167C486F1456686FA8E0F18BFE68C"/>
          </w:placeholder>
          <w:richText/>
        </w:sdtPr>
        <w:sdtContent>
          <w:r w:rsidRPr="00AF3F0C">
            <w:rPr>
              <w:b/>
              <w:i/>
            </w:rPr>
            <w:t>David Sullivan:</w:t>
          </w:r>
        </w:sdtContent>
      </w:sdt>
      <w:r>
        <w:t xml:space="preserve"> </w:t>
      </w:r>
      <w:r w:rsidRPr="00E914F6">
        <w:t>It is not something we are directly focused on.</w:t>
      </w:r>
      <w:r>
        <w:t xml:space="preserve"> </w:t>
      </w:r>
      <w:r w:rsidR="00F57FFC">
        <w:t>T</w:t>
      </w:r>
      <w:r w:rsidRPr="00E914F6">
        <w:t xml:space="preserve">here </w:t>
      </w:r>
      <w:r>
        <w:t>are</w:t>
      </w:r>
      <w:r w:rsidRPr="00E914F6">
        <w:t xml:space="preserve"> good practices out there.</w:t>
      </w:r>
      <w:r>
        <w:t xml:space="preserve"> </w:t>
      </w:r>
      <w:r w:rsidRPr="00E914F6">
        <w:t>T</w:t>
      </w:r>
      <w:r>
        <w:t>h</w:t>
      </w:r>
      <w:r w:rsidRPr="00E914F6">
        <w:t>e UN guiding principles on business and human right</w:t>
      </w:r>
      <w:r>
        <w:t>s</w:t>
      </w:r>
      <w:r w:rsidRPr="00E914F6">
        <w:t xml:space="preserve"> were mentioned in </w:t>
      </w:r>
      <w:r>
        <w:t>the</w:t>
      </w:r>
      <w:r w:rsidRPr="00E914F6">
        <w:t xml:space="preserve"> previous session</w:t>
      </w:r>
      <w:r>
        <w:t>.</w:t>
      </w:r>
      <w:r w:rsidRPr="00E914F6">
        <w:t xml:space="preserve"> </w:t>
      </w:r>
      <w:r w:rsidR="00CF4550">
        <w:t>T</w:t>
      </w:r>
      <w:r w:rsidRPr="00E914F6">
        <w:t>he practices of risk assessments</w:t>
      </w:r>
      <w:r w:rsidR="006774A1">
        <w:t xml:space="preserve"> and</w:t>
      </w:r>
      <w:r w:rsidRPr="00E914F6">
        <w:t xml:space="preserve"> human right</w:t>
      </w:r>
      <w:r>
        <w:t>s</w:t>
      </w:r>
      <w:r w:rsidRPr="00E914F6">
        <w:t xml:space="preserve"> impact assessments are things that are not limited just to private sector co</w:t>
      </w:r>
      <w:r w:rsidR="006774A1">
        <w:t>r</w:t>
      </w:r>
      <w:r w:rsidRPr="00E914F6">
        <w:t>p</w:t>
      </w:r>
      <w:r w:rsidR="006774A1">
        <w:t>o</w:t>
      </w:r>
      <w:r w:rsidRPr="00E914F6">
        <w:t>rations but</w:t>
      </w:r>
      <w:r w:rsidR="006774A1">
        <w:t>,</w:t>
      </w:r>
      <w:r w:rsidRPr="00E914F6">
        <w:t xml:space="preserve"> whether it is development organisations, </w:t>
      </w:r>
      <w:r w:rsidR="006774A1">
        <w:t>G</w:t>
      </w:r>
      <w:r w:rsidRPr="00E914F6">
        <w:t>overnments</w:t>
      </w:r>
      <w:r w:rsidR="00CF4550">
        <w:t xml:space="preserve"> or</w:t>
      </w:r>
      <w:r w:rsidRPr="00E914F6">
        <w:t xml:space="preserve"> humanitarian projects, all of these types of projects can be thinking about potential uninten</w:t>
      </w:r>
      <w:r w:rsidR="006774A1">
        <w:t>ded</w:t>
      </w:r>
      <w:r w:rsidRPr="00E914F6">
        <w:t xml:space="preserve"> consequences a</w:t>
      </w:r>
      <w:r>
        <w:t>nd</w:t>
      </w:r>
      <w:r w:rsidRPr="00E914F6">
        <w:t xml:space="preserve"> risk</w:t>
      </w:r>
      <w:r w:rsidR="006774A1">
        <w:t>s</w:t>
      </w:r>
      <w:r w:rsidRPr="00E914F6">
        <w:t xml:space="preserve"> to people</w:t>
      </w:r>
      <w:r>
        <w:t>’</w:t>
      </w:r>
      <w:r w:rsidRPr="00E914F6">
        <w:t xml:space="preserve">s data </w:t>
      </w:r>
      <w:r>
        <w:t xml:space="preserve">and safety that </w:t>
      </w:r>
      <w:r w:rsidRPr="00E914F6">
        <w:t xml:space="preserve">could </w:t>
      </w:r>
      <w:r>
        <w:t>perhaps</w:t>
      </w:r>
      <w:r w:rsidRPr="00E914F6">
        <w:t xml:space="preserve"> be mitigated on the front end so </w:t>
      </w:r>
      <w:r w:rsidR="006774A1">
        <w:t xml:space="preserve">that </w:t>
      </w:r>
      <w:r w:rsidRPr="00E914F6">
        <w:t xml:space="preserve">you do not </w:t>
      </w:r>
      <w:r w:rsidR="006774A1">
        <w:t>wind</w:t>
      </w:r>
      <w:r w:rsidRPr="00E914F6">
        <w:t xml:space="preserve"> up playing cat</w:t>
      </w:r>
      <w:r>
        <w:t>c</w:t>
      </w:r>
      <w:r w:rsidRPr="00E914F6">
        <w:t>h</w:t>
      </w:r>
      <w:r>
        <w:t>-</w:t>
      </w:r>
      <w:r w:rsidRPr="00E914F6">
        <w:t>up in these very critical situations.</w:t>
      </w:r>
      <w:r>
        <w:t xml:space="preserve"> </w:t>
      </w:r>
    </w:p>
    <w:p w:rsidR="00387DF7" w:rsidP="00387DF7">
      <w:pPr>
        <w:pStyle w:val="Question"/>
        <w:numPr>
          <w:ilvl w:val="0"/>
          <w:numId w:val="9"/>
        </w:numPr>
      </w:pPr>
      <w:sdt>
        <w:sdtPr>
          <w:alias w:val="Member"/>
          <w:tag w:val="&lt;Member mnisId='4462' dodsId='108954'&gt;"/>
          <w:id w:val="260345458"/>
          <w:placeholder>
            <w:docPart w:val="C24167C486F1456686FA8E0F18BFE68C"/>
          </w:placeholder>
          <w:richText/>
        </w:sdtPr>
        <w:sdtContent>
          <w:r w:rsidRPr="00E41711">
            <w:rPr>
              <w:b/>
            </w:rPr>
            <w:t>Chair:</w:t>
          </w:r>
        </w:sdtContent>
      </w:sdt>
      <w:r>
        <w:t xml:space="preserve"> </w:t>
      </w:r>
      <w:r w:rsidRPr="00E914F6">
        <w:t xml:space="preserve">Is there more that Governments could do, particularly </w:t>
      </w:r>
      <w:r w:rsidR="00113CC3">
        <w:t>F</w:t>
      </w:r>
      <w:r w:rsidRPr="00E914F6">
        <w:t>oreign Ministries</w:t>
      </w:r>
      <w:r w:rsidR="006774A1">
        <w:t>,</w:t>
      </w:r>
      <w:r w:rsidRPr="00E914F6">
        <w:t xml:space="preserve"> in working with social media organisations and </w:t>
      </w:r>
      <w:r w:rsidR="00413FD5">
        <w:t>data</w:t>
      </w:r>
      <w:r w:rsidRPr="00E914F6">
        <w:t xml:space="preserve"> companies </w:t>
      </w:r>
      <w:r w:rsidR="00413FD5">
        <w:t>to</w:t>
      </w:r>
      <w:r w:rsidRPr="00E914F6">
        <w:t xml:space="preserve"> counter hate speech and disinformation?</w:t>
      </w:r>
    </w:p>
    <w:p w:rsidR="00387DF7" w:rsidP="00387DF7">
      <w:pPr>
        <w:pStyle w:val="Answer"/>
      </w:pPr>
      <w:sdt>
        <w:sdtPr>
          <w:alias w:val="Witness"/>
          <w:id w:val="-1097939687"/>
          <w:placeholder>
            <w:docPart w:val="C24167C486F1456686FA8E0F18BFE68C"/>
          </w:placeholder>
          <w:richText/>
        </w:sdtPr>
        <w:sdtContent>
          <w:r w:rsidRPr="00E41711">
            <w:rPr>
              <w:b/>
              <w:i/>
            </w:rPr>
            <w:t>Jason Pielemeier:</w:t>
          </w:r>
        </w:sdtContent>
      </w:sdt>
      <w:r>
        <w:t xml:space="preserve"> </w:t>
      </w:r>
      <w:r w:rsidRPr="00E914F6">
        <w:t>Undoubtedly.</w:t>
      </w:r>
      <w:r>
        <w:t xml:space="preserve"> </w:t>
      </w:r>
      <w:r w:rsidRPr="00E914F6">
        <w:t xml:space="preserve">The majority of companies operating at scale today see the real challenges and risks </w:t>
      </w:r>
      <w:r w:rsidR="006774A1">
        <w:t>that</w:t>
      </w:r>
      <w:r>
        <w:t xml:space="preserve"> </w:t>
      </w:r>
      <w:r w:rsidRPr="00E914F6">
        <w:t>hate speech, disinformation and other types of harmful content present.</w:t>
      </w:r>
      <w:r>
        <w:t xml:space="preserve"> </w:t>
      </w:r>
      <w:r w:rsidR="00F57FFC">
        <w:t>M</w:t>
      </w:r>
      <w:r w:rsidRPr="00E914F6">
        <w:t xml:space="preserve">any of them </w:t>
      </w:r>
      <w:r>
        <w:t xml:space="preserve">are making </w:t>
      </w:r>
      <w:r w:rsidRPr="00E914F6">
        <w:t>good faith effort</w:t>
      </w:r>
      <w:r>
        <w:t>s</w:t>
      </w:r>
      <w:r w:rsidRPr="00E914F6">
        <w:t xml:space="preserve"> to try to address those concerns, but there is a real need for stronger collaboration</w:t>
      </w:r>
      <w:r>
        <w:t>,</w:t>
      </w:r>
      <w:r w:rsidRPr="00E914F6">
        <w:t xml:space="preserve"> particular</w:t>
      </w:r>
      <w:r w:rsidR="00113CC3">
        <w:t xml:space="preserve">ly </w:t>
      </w:r>
      <w:r w:rsidRPr="00E914F6">
        <w:t xml:space="preserve">with </w:t>
      </w:r>
      <w:r w:rsidR="00113CC3">
        <w:t xml:space="preserve">countries that respect </w:t>
      </w:r>
      <w:r w:rsidR="00CF4550">
        <w:t xml:space="preserve">the </w:t>
      </w:r>
      <w:r w:rsidRPr="00E914F6">
        <w:t>democratic rule of law</w:t>
      </w:r>
      <w:r>
        <w:t>,</w:t>
      </w:r>
      <w:r w:rsidRPr="00E914F6">
        <w:t xml:space="preserve"> to ensure </w:t>
      </w:r>
      <w:r>
        <w:t>those</w:t>
      </w:r>
      <w:r w:rsidRPr="00E914F6">
        <w:t xml:space="preserve"> countries are operating in a way that is transparent, responsible and accountable</w:t>
      </w:r>
      <w:r w:rsidR="0041379B">
        <w:t>,</w:t>
      </w:r>
      <w:r w:rsidRPr="00E914F6">
        <w:t xml:space="preserve"> but also t</w:t>
      </w:r>
      <w:r>
        <w:t>hat they are getting the</w:t>
      </w:r>
      <w:r w:rsidRPr="00E914F6">
        <w:t xml:space="preserve"> necessary guidance</w:t>
      </w:r>
      <w:r>
        <w:t xml:space="preserve"> and</w:t>
      </w:r>
      <w:r w:rsidRPr="00E914F6">
        <w:t xml:space="preserve"> clarity from </w:t>
      </w:r>
      <w:r>
        <w:t>G</w:t>
      </w:r>
      <w:r w:rsidRPr="00E914F6">
        <w:t>overnment</w:t>
      </w:r>
      <w:r>
        <w:t>s</w:t>
      </w:r>
      <w:r w:rsidRPr="00E914F6">
        <w:t xml:space="preserve"> as to how they should be prioritising their efforts.</w:t>
      </w:r>
      <w:r>
        <w:t xml:space="preserve"> </w:t>
      </w:r>
    </w:p>
    <w:p w:rsidR="0041379B" w:rsidP="00387DF7">
      <w:pPr>
        <w:pStyle w:val="Answer"/>
      </w:pPr>
      <w:r w:rsidRPr="00E914F6">
        <w:t xml:space="preserve">There are differences in different regions and countries as to which issues the public and elected lawmakers want to focus on </w:t>
      </w:r>
      <w:r w:rsidR="00113CC3">
        <w:t>in</w:t>
      </w:r>
      <w:r w:rsidRPr="00E914F6">
        <w:t xml:space="preserve"> any given period and there</w:t>
      </w:r>
      <w:r>
        <w:t xml:space="preserve"> are also,</w:t>
      </w:r>
      <w:r w:rsidRPr="00E914F6">
        <w:t xml:space="preserve"> unfortunately</w:t>
      </w:r>
      <w:r>
        <w:t>,</w:t>
      </w:r>
      <w:r w:rsidRPr="00E914F6">
        <w:t xml:space="preserve"> countries where </w:t>
      </w:r>
      <w:r>
        <w:t>G</w:t>
      </w:r>
      <w:r w:rsidRPr="00E914F6">
        <w:t>overnment</w:t>
      </w:r>
      <w:r>
        <w:t xml:space="preserve">s </w:t>
      </w:r>
      <w:r w:rsidRPr="00E914F6">
        <w:t xml:space="preserve">seek to use </w:t>
      </w:r>
      <w:r>
        <w:t>th</w:t>
      </w:r>
      <w:r w:rsidR="00157526">
        <w:t>o</w:t>
      </w:r>
      <w:r>
        <w:t xml:space="preserve">se same legitimate concerns </w:t>
      </w:r>
      <w:r>
        <w:t xml:space="preserve">as a pretext </w:t>
      </w:r>
      <w:r>
        <w:t xml:space="preserve">to stifle </w:t>
      </w:r>
      <w:r>
        <w:t xml:space="preserve">political opposition or </w:t>
      </w:r>
      <w:r w:rsidR="00113CC3">
        <w:t xml:space="preserve">to </w:t>
      </w:r>
      <w:r w:rsidRPr="00E914F6">
        <w:t>disadvantage minorities</w:t>
      </w:r>
      <w:r>
        <w:t xml:space="preserve">. </w:t>
      </w:r>
      <w:r>
        <w:t>So</w:t>
      </w:r>
      <w:r w:rsidRPr="00E914F6">
        <w:t xml:space="preserve"> there really need</w:t>
      </w:r>
      <w:r>
        <w:t>s</w:t>
      </w:r>
      <w:r w:rsidRPr="00E914F6">
        <w:t xml:space="preserve"> to be strong collaboration and co</w:t>
      </w:r>
      <w:r>
        <w:t>-</w:t>
      </w:r>
      <w:r w:rsidRPr="00E914F6">
        <w:t>ordination</w:t>
      </w:r>
      <w:r>
        <w:t>.</w:t>
      </w:r>
    </w:p>
    <w:p w:rsidR="00387DF7" w:rsidP="00387DF7">
      <w:pPr>
        <w:pStyle w:val="Answer"/>
      </w:pPr>
      <w:r>
        <w:t>T</w:t>
      </w:r>
      <w:r w:rsidRPr="00E914F6">
        <w:t>he Foreign Office has taken positive steps over the years.</w:t>
      </w:r>
      <w:r>
        <w:t xml:space="preserve"> </w:t>
      </w:r>
      <w:r w:rsidRPr="00E914F6">
        <w:t xml:space="preserve">The UK is a founding member of the Freedom Online </w:t>
      </w:r>
      <w:r>
        <w:t>C</w:t>
      </w:r>
      <w:r w:rsidRPr="00E914F6">
        <w:t>oalition</w:t>
      </w:r>
      <w:r>
        <w:t>,</w:t>
      </w:r>
      <w:r w:rsidRPr="00E914F6">
        <w:t xml:space="preserve"> which </w:t>
      </w:r>
      <w:r w:rsidR="00157526">
        <w:t xml:space="preserve">I believe </w:t>
      </w:r>
      <w:r w:rsidRPr="00E914F6">
        <w:t xml:space="preserve">is </w:t>
      </w:r>
      <w:r w:rsidR="00113CC3">
        <w:t>now</w:t>
      </w:r>
      <w:r w:rsidRPr="00E914F6" w:rsidR="00113CC3">
        <w:t xml:space="preserve"> </w:t>
      </w:r>
      <w:r w:rsidRPr="00E914F6">
        <w:t xml:space="preserve">a group of </w:t>
      </w:r>
      <w:r>
        <w:t>34 rights-</w:t>
      </w:r>
      <w:r w:rsidRPr="00E914F6">
        <w:t>respect</w:t>
      </w:r>
      <w:r>
        <w:t>ing</w:t>
      </w:r>
      <w:r w:rsidRPr="00E914F6">
        <w:t xml:space="preserve"> countries around the world </w:t>
      </w:r>
      <w:r w:rsidR="0041379B">
        <w:t>that</w:t>
      </w:r>
      <w:r w:rsidRPr="00E914F6">
        <w:t xml:space="preserve"> work together</w:t>
      </w:r>
      <w:r w:rsidR="0041379B">
        <w:t>, including</w:t>
      </w:r>
      <w:r>
        <w:t xml:space="preserve"> through a m</w:t>
      </w:r>
      <w:r w:rsidRPr="00E914F6">
        <w:t>ulti</w:t>
      </w:r>
      <w:r>
        <w:t>-s</w:t>
      </w:r>
      <w:r w:rsidRPr="00E914F6">
        <w:t xml:space="preserve">takeholder </w:t>
      </w:r>
      <w:r>
        <w:t>advisory n</w:t>
      </w:r>
      <w:r w:rsidRPr="00E914F6">
        <w:t>etwork</w:t>
      </w:r>
      <w:r>
        <w:t xml:space="preserve"> of which I</w:t>
      </w:r>
      <w:r w:rsidRPr="00E914F6">
        <w:t xml:space="preserve"> am a part</w:t>
      </w:r>
      <w:r w:rsidR="0041379B">
        <w:t>, to</w:t>
      </w:r>
      <w:r w:rsidRPr="00E914F6">
        <w:t xml:space="preserve"> promote human rights principles in the online space.</w:t>
      </w:r>
      <w:r>
        <w:t xml:space="preserve"> </w:t>
      </w:r>
    </w:p>
    <w:p w:rsidR="00387DF7" w:rsidP="00387DF7">
      <w:pPr>
        <w:pStyle w:val="Answer"/>
      </w:pPr>
      <w:r w:rsidRPr="00E914F6">
        <w:t xml:space="preserve">There are lots of opportunities </w:t>
      </w:r>
      <w:r w:rsidR="0041379B">
        <w:t>for</w:t>
      </w:r>
      <w:r w:rsidRPr="00E914F6">
        <w:t xml:space="preserve"> improve</w:t>
      </w:r>
      <w:r w:rsidR="0041379B">
        <w:t>ment</w:t>
      </w:r>
      <w:r w:rsidRPr="00E914F6">
        <w:t>.</w:t>
      </w:r>
      <w:r>
        <w:t xml:space="preserve"> </w:t>
      </w:r>
      <w:r w:rsidRPr="00E914F6">
        <w:t>Joe mentioned, for example, the need to increase support for civil society organisations</w:t>
      </w:r>
      <w:r>
        <w:t>,</w:t>
      </w:r>
      <w:r w:rsidRPr="00E914F6">
        <w:t xml:space="preserve"> particular</w:t>
      </w:r>
      <w:r w:rsidR="00113CC3">
        <w:t>ly</w:t>
      </w:r>
      <w:r w:rsidRPr="00E914F6">
        <w:t xml:space="preserve"> those in the most </w:t>
      </w:r>
      <w:r>
        <w:t>rep</w:t>
      </w:r>
      <w:r w:rsidRPr="00E914F6">
        <w:t>ressive environments.</w:t>
      </w:r>
      <w:r>
        <w:t xml:space="preserve"> </w:t>
      </w:r>
      <w:r w:rsidRPr="00E914F6">
        <w:t xml:space="preserve">There are opportunities to bring civil society </w:t>
      </w:r>
      <w:r w:rsidR="00113CC3">
        <w:t>and</w:t>
      </w:r>
      <w:r w:rsidRPr="00E914F6">
        <w:t xml:space="preserve"> industry voices into relevant forums</w:t>
      </w:r>
      <w:r>
        <w:t>,</w:t>
      </w:r>
      <w:r w:rsidRPr="00E914F6">
        <w:t xml:space="preserve"> whether that is the </w:t>
      </w:r>
      <w:r>
        <w:t>I</w:t>
      </w:r>
      <w:r w:rsidRPr="00E914F6">
        <w:t>TU or some of the relevant committees of the UN General Assembly</w:t>
      </w:r>
      <w:r>
        <w:t>,</w:t>
      </w:r>
      <w:r w:rsidRPr="00E914F6">
        <w:t xml:space="preserve"> to ensure their voice</w:t>
      </w:r>
      <w:r>
        <w:t>s</w:t>
      </w:r>
      <w:r w:rsidRPr="00E914F6">
        <w:t xml:space="preserve"> and </w:t>
      </w:r>
      <w:r>
        <w:t xml:space="preserve">their </w:t>
      </w:r>
      <w:r w:rsidRPr="00E914F6">
        <w:t xml:space="preserve">expertise </w:t>
      </w:r>
      <w:r w:rsidR="00157526">
        <w:t>are</w:t>
      </w:r>
      <w:r w:rsidRPr="00E914F6">
        <w:t xml:space="preserve"> represented.</w:t>
      </w:r>
      <w:r>
        <w:t xml:space="preserve"> I know t</w:t>
      </w:r>
      <w:r w:rsidRPr="00E914F6">
        <w:t xml:space="preserve">he UK has done that in the past through </w:t>
      </w:r>
      <w:r w:rsidR="0041379B">
        <w:t>its</w:t>
      </w:r>
      <w:r w:rsidRPr="00E914F6">
        <w:t xml:space="preserve"> delegations</w:t>
      </w:r>
      <w:r>
        <w:t xml:space="preserve">, and </w:t>
      </w:r>
      <w:r w:rsidRPr="00E914F6">
        <w:t>there is room for further expansion of that t</w:t>
      </w:r>
      <w:r>
        <w:t>yp</w:t>
      </w:r>
      <w:r w:rsidRPr="00E914F6">
        <w:t xml:space="preserve">e of facilitation as well </w:t>
      </w:r>
      <w:r w:rsidR="00157526">
        <w:t xml:space="preserve">as </w:t>
      </w:r>
      <w:r w:rsidRPr="00E914F6">
        <w:t>co</w:t>
      </w:r>
      <w:r>
        <w:t>-</w:t>
      </w:r>
      <w:r w:rsidRPr="00E914F6">
        <w:t>ordination with other state</w:t>
      </w:r>
      <w:r>
        <w:t>s</w:t>
      </w:r>
      <w:r w:rsidRPr="00E914F6">
        <w:t xml:space="preserve"> on that kind of </w:t>
      </w:r>
      <w:r>
        <w:t>engagement</w:t>
      </w:r>
      <w:r w:rsidR="0041379B">
        <w:t>.</w:t>
      </w:r>
    </w:p>
    <w:p w:rsidR="00387DF7" w:rsidP="00387DF7">
      <w:pPr>
        <w:pStyle w:val="Question"/>
        <w:numPr>
          <w:ilvl w:val="0"/>
          <w:numId w:val="9"/>
        </w:numPr>
      </w:pPr>
      <w:sdt>
        <w:sdtPr>
          <w:alias w:val="Member"/>
          <w:tag w:val="&lt;Member mnisId='4478' dodsId='72305'&gt;"/>
          <w:id w:val="1001165398"/>
          <w:placeholder>
            <w:docPart w:val="C24167C486F1456686FA8E0F18BFE68C"/>
          </w:placeholder>
          <w:richText/>
        </w:sdtPr>
        <w:sdtContent>
          <w:r w:rsidRPr="00E41711">
            <w:rPr>
              <w:b/>
            </w:rPr>
            <w:t>Royston Smith:</w:t>
          </w:r>
        </w:sdtContent>
      </w:sdt>
      <w:r>
        <w:t xml:space="preserve"> </w:t>
      </w:r>
      <w:r w:rsidRPr="00E914F6">
        <w:t>How realistic is it to expect companies to compromise their market access? It is a contradiction frequently, is</w:t>
      </w:r>
      <w:r>
        <w:t>n’t it</w:t>
      </w:r>
      <w:r w:rsidRPr="00E914F6">
        <w:t xml:space="preserve">, to be somewhere </w:t>
      </w:r>
      <w:r>
        <w:t xml:space="preserve">but </w:t>
      </w:r>
      <w:r w:rsidRPr="00E914F6">
        <w:t>to have to behave in a certain way?</w:t>
      </w:r>
      <w:r>
        <w:t xml:space="preserve"> </w:t>
      </w:r>
      <w:r w:rsidRPr="00E914F6">
        <w:t>How realistic is it for us to expect companies to give up that market access? What can Governments do to help them bridge the gap of that contradiction?</w:t>
      </w:r>
    </w:p>
    <w:p w:rsidR="005E08BE" w:rsidP="00387DF7">
      <w:pPr>
        <w:pStyle w:val="Answer"/>
      </w:pPr>
      <w:sdt>
        <w:sdtPr>
          <w:alias w:val="Witness"/>
          <w:id w:val="-961340984"/>
          <w:placeholder>
            <w:docPart w:val="C24167C486F1456686FA8E0F18BFE68C"/>
          </w:placeholder>
          <w:richText/>
        </w:sdtPr>
        <w:sdtContent>
          <w:r w:rsidRPr="00E41711" w:rsidR="00387DF7">
            <w:rPr>
              <w:b/>
              <w:i/>
            </w:rPr>
            <w:t>Jason Pielemeier:</w:t>
          </w:r>
        </w:sdtContent>
      </w:sdt>
      <w:r w:rsidR="00387DF7">
        <w:t xml:space="preserve"> </w:t>
      </w:r>
      <w:r w:rsidR="00113CC3">
        <w:t>Tha</w:t>
      </w:r>
      <w:r w:rsidRPr="00E914F6" w:rsidR="00387DF7">
        <w:t>t is a</w:t>
      </w:r>
      <w:r w:rsidR="00387DF7">
        <w:t xml:space="preserve"> really</w:t>
      </w:r>
      <w:r w:rsidRPr="00E914F6" w:rsidR="00387DF7">
        <w:t xml:space="preserve"> important and weighty question.</w:t>
      </w:r>
      <w:r w:rsidR="00387DF7">
        <w:t xml:space="preserve"> </w:t>
      </w:r>
      <w:r w:rsidRPr="00E914F6" w:rsidR="00387DF7">
        <w:t>The reality is that if all the large western</w:t>
      </w:r>
      <w:r w:rsidR="00387DF7">
        <w:t>,</w:t>
      </w:r>
      <w:r w:rsidRPr="00E914F6" w:rsidR="00387DF7">
        <w:t xml:space="preserve"> for lack of </w:t>
      </w:r>
      <w:r w:rsidR="00387DF7">
        <w:t xml:space="preserve">a </w:t>
      </w:r>
      <w:r w:rsidRPr="00E914F6" w:rsidR="00387DF7">
        <w:t>better term</w:t>
      </w:r>
      <w:r w:rsidR="00387DF7">
        <w:t>,</w:t>
      </w:r>
      <w:r w:rsidRPr="00E914F6" w:rsidR="00387DF7">
        <w:t xml:space="preserve"> technology companies were to choose to avoid operating in challenging jurisdictions</w:t>
      </w:r>
      <w:r w:rsidR="00387DF7">
        <w:t>,</w:t>
      </w:r>
      <w:r w:rsidRPr="00E914F6" w:rsidR="00387DF7">
        <w:t xml:space="preserve"> that would create a situation on the ground that might not be better for the types of users and communities that we are all interested in supporting</w:t>
      </w:r>
      <w:r w:rsidR="00387DF7">
        <w:t>.</w:t>
      </w:r>
    </w:p>
    <w:p w:rsidR="005E08BE" w:rsidP="00387DF7">
      <w:pPr>
        <w:pStyle w:val="Answer"/>
      </w:pPr>
      <w:r>
        <w:t>A</w:t>
      </w:r>
      <w:r w:rsidRPr="00E914F6">
        <w:t>t GNI</w:t>
      </w:r>
      <w:r>
        <w:t>,</w:t>
      </w:r>
      <w:r w:rsidRPr="00E914F6">
        <w:t xml:space="preserve"> </w:t>
      </w:r>
      <w:r>
        <w:t xml:space="preserve">we </w:t>
      </w:r>
      <w:r w:rsidRPr="00E914F6">
        <w:t>work very carefully across our membership to help companies consider questions of both market entry and market exit.</w:t>
      </w:r>
      <w:r>
        <w:t xml:space="preserve"> </w:t>
      </w:r>
      <w:r w:rsidRPr="00E914F6">
        <w:t>Obviously, we are seeing a disturbing trend at the moment of more and more countries moving more aggressively to put repressive measures in place</w:t>
      </w:r>
      <w:r>
        <w:t>,</w:t>
      </w:r>
      <w:r w:rsidRPr="00E914F6">
        <w:t xml:space="preserve"> which can make these challenges more difficult.</w:t>
      </w:r>
      <w:r>
        <w:t xml:space="preserve"> </w:t>
      </w:r>
    </w:p>
    <w:p w:rsidR="00387DF7" w:rsidP="00387DF7">
      <w:pPr>
        <w:pStyle w:val="Answer"/>
      </w:pPr>
      <w:r w:rsidRPr="00E914F6">
        <w:t xml:space="preserve">You will have </w:t>
      </w:r>
      <w:r w:rsidR="005E08BE">
        <w:t xml:space="preserve">likely </w:t>
      </w:r>
      <w:r w:rsidRPr="00E914F6">
        <w:t xml:space="preserve">seen </w:t>
      </w:r>
      <w:r w:rsidR="00157526">
        <w:t xml:space="preserve">in </w:t>
      </w:r>
      <w:r w:rsidRPr="00E914F6">
        <w:t xml:space="preserve">the news recently the decision by LinkedIn to remove the social networking aspects of </w:t>
      </w:r>
      <w:r>
        <w:t>its</w:t>
      </w:r>
      <w:r w:rsidRPr="00E914F6">
        <w:t xml:space="preserve"> service in China</w:t>
      </w:r>
      <w:r>
        <w:t>. E</w:t>
      </w:r>
      <w:r w:rsidRPr="00E914F6">
        <w:t>arlier this week</w:t>
      </w:r>
      <w:r w:rsidR="005E08BE">
        <w:t>,</w:t>
      </w:r>
      <w:r w:rsidRPr="00E914F6">
        <w:t xml:space="preserve"> Yahoo</w:t>
      </w:r>
      <w:r>
        <w:t xml:space="preserve"> </w:t>
      </w:r>
      <w:r w:rsidRPr="00E914F6">
        <w:t xml:space="preserve">also announced that </w:t>
      </w:r>
      <w:r>
        <w:t>it is</w:t>
      </w:r>
      <w:r w:rsidRPr="00E914F6">
        <w:t xml:space="preserve"> making </w:t>
      </w:r>
      <w:r>
        <w:t>its</w:t>
      </w:r>
      <w:r w:rsidRPr="00E914F6">
        <w:t xml:space="preserve"> services unavailable to users in mainland China </w:t>
      </w:r>
      <w:r>
        <w:t>following</w:t>
      </w:r>
      <w:r w:rsidRPr="00E914F6">
        <w:t xml:space="preserve"> changes in the regulatory framework there.</w:t>
      </w:r>
    </w:p>
    <w:p w:rsidR="00387DF7" w:rsidP="00387DF7">
      <w:pPr>
        <w:pStyle w:val="Answer"/>
      </w:pPr>
      <w:r w:rsidRPr="00E914F6">
        <w:t xml:space="preserve">On </w:t>
      </w:r>
      <w:r>
        <w:t xml:space="preserve">the </w:t>
      </w:r>
      <w:r w:rsidRPr="00E914F6">
        <w:t>one hand</w:t>
      </w:r>
      <w:r w:rsidR="005E08BE">
        <w:t>,</w:t>
      </w:r>
      <w:r w:rsidRPr="00E914F6">
        <w:t xml:space="preserve"> we want </w:t>
      </w:r>
      <w:r>
        <w:t xml:space="preserve">to </w:t>
      </w:r>
      <w:r w:rsidR="005E08BE">
        <w:t xml:space="preserve">continue to </w:t>
      </w:r>
      <w:r>
        <w:t>support an open</w:t>
      </w:r>
      <w:r w:rsidR="005E08BE">
        <w:t>,</w:t>
      </w:r>
      <w:r>
        <w:t xml:space="preserve"> interoperable internet where </w:t>
      </w:r>
      <w:r w:rsidRPr="00E914F6">
        <w:t>users have as much access to free information and services as possible</w:t>
      </w:r>
      <w:r>
        <w:t>—</w:t>
      </w:r>
      <w:r w:rsidRPr="00E914F6">
        <w:t xml:space="preserve">free in the sense </w:t>
      </w:r>
      <w:r w:rsidR="005E08BE">
        <w:t xml:space="preserve">of </w:t>
      </w:r>
      <w:r w:rsidRPr="00E914F6">
        <w:t>open</w:t>
      </w:r>
      <w:r w:rsidR="005E08BE">
        <w:t>,</w:t>
      </w:r>
      <w:r w:rsidRPr="00E914F6">
        <w:t xml:space="preserve"> not necessarily in the sense of gratis</w:t>
      </w:r>
      <w:r>
        <w:t>—</w:t>
      </w:r>
      <w:r w:rsidRPr="00E914F6">
        <w:t>but</w:t>
      </w:r>
      <w:r w:rsidR="005E08BE">
        <w:t>,</w:t>
      </w:r>
      <w:r w:rsidRPr="00E914F6">
        <w:t xml:space="preserve"> on the other hand, we also recognise that companies need to make difficult decisions and at times will have to stand on principle.</w:t>
      </w:r>
    </w:p>
    <w:p w:rsidR="00EB6FA9" w:rsidP="00387DF7">
      <w:pPr>
        <w:pStyle w:val="Answer"/>
      </w:pPr>
      <w:r w:rsidRPr="00E914F6">
        <w:t xml:space="preserve">A good example of this </w:t>
      </w:r>
      <w:r>
        <w:t xml:space="preserve">is </w:t>
      </w:r>
      <w:r w:rsidRPr="00E914F6">
        <w:t>GN</w:t>
      </w:r>
      <w:r>
        <w:t>I</w:t>
      </w:r>
      <w:r w:rsidRPr="00E914F6">
        <w:t xml:space="preserve"> member company </w:t>
      </w:r>
      <w:r>
        <w:t xml:space="preserve">Telenor, </w:t>
      </w:r>
      <w:r w:rsidRPr="00E914F6">
        <w:t xml:space="preserve">a mobile network operator </w:t>
      </w:r>
      <w:r w:rsidR="00915767">
        <w:t xml:space="preserve">that had been </w:t>
      </w:r>
      <w:r w:rsidRPr="00E914F6">
        <w:t xml:space="preserve">operating in </w:t>
      </w:r>
      <w:r>
        <w:t>M</w:t>
      </w:r>
      <w:r w:rsidRPr="00E914F6">
        <w:t>yanmar for the last several years</w:t>
      </w:r>
      <w:r>
        <w:t>. It has</w:t>
      </w:r>
      <w:r w:rsidRPr="00E914F6">
        <w:t xml:space="preserve"> recently decided to exit that market after the military coup that occurred in February. That is a decision </w:t>
      </w:r>
      <w:r>
        <w:t>it has</w:t>
      </w:r>
      <w:r w:rsidRPr="00E914F6">
        <w:t xml:space="preserve"> made on principle</w:t>
      </w:r>
      <w:r>
        <w:t>. It has</w:t>
      </w:r>
      <w:r w:rsidRPr="00E914F6">
        <w:t xml:space="preserve"> laid out the reasoning behind it</w:t>
      </w:r>
      <w:r>
        <w:t>,</w:t>
      </w:r>
      <w:r w:rsidRPr="00E914F6">
        <w:t xml:space="preserve"> but it has been criticised by </w:t>
      </w:r>
      <w:r>
        <w:t>many</w:t>
      </w:r>
      <w:r w:rsidRPr="00E914F6">
        <w:t xml:space="preserve"> in civil society in Myanmar </w:t>
      </w:r>
      <w:r>
        <w:t xml:space="preserve">who </w:t>
      </w:r>
      <w:r w:rsidRPr="00E914F6">
        <w:t>saw T</w:t>
      </w:r>
      <w:r>
        <w:t>elenor</w:t>
      </w:r>
      <w:r>
        <w:t xml:space="preserve"> providing</w:t>
      </w:r>
      <w:r>
        <w:t xml:space="preserve">, </w:t>
      </w:r>
      <w:r w:rsidRPr="00E914F6">
        <w:t xml:space="preserve">compared </w:t>
      </w:r>
      <w:r w:rsidR="00CA33FE">
        <w:t>to</w:t>
      </w:r>
      <w:r w:rsidRPr="00E914F6">
        <w:t xml:space="preserve"> other operators in that market</w:t>
      </w:r>
      <w:r>
        <w:t>,</w:t>
      </w:r>
      <w:r w:rsidRPr="00E914F6">
        <w:t xml:space="preserve"> a more trus</w:t>
      </w:r>
      <w:r>
        <w:t>t</w:t>
      </w:r>
      <w:r w:rsidRPr="00E914F6">
        <w:t>worthy and more open service.</w:t>
      </w:r>
    </w:p>
    <w:p w:rsidR="00387DF7" w:rsidP="00387DF7">
      <w:pPr>
        <w:pStyle w:val="Answer"/>
      </w:pPr>
      <w:r w:rsidRPr="00E914F6">
        <w:t>These are real challenges</w:t>
      </w:r>
      <w:r w:rsidR="00EB6FA9">
        <w:t>,</w:t>
      </w:r>
      <w:r w:rsidRPr="00E914F6">
        <w:t xml:space="preserve"> </w:t>
      </w:r>
      <w:r>
        <w:t>and I think t</w:t>
      </w:r>
      <w:r w:rsidRPr="00E914F6">
        <w:t xml:space="preserve">he UK Government have an opportunity </w:t>
      </w:r>
      <w:r>
        <w:t xml:space="preserve">of </w:t>
      </w:r>
      <w:r w:rsidRPr="00E914F6">
        <w:t>working with democratic partners and allies to improve co</w:t>
      </w:r>
      <w:r>
        <w:t>-</w:t>
      </w:r>
      <w:r w:rsidRPr="00E914F6">
        <w:t xml:space="preserve">ordination with companies </w:t>
      </w:r>
      <w:r w:rsidR="00EB6FA9">
        <w:t>that</w:t>
      </w:r>
      <w:r w:rsidRPr="00E914F6">
        <w:t xml:space="preserve"> are facing these types of questions</w:t>
      </w:r>
      <w:r>
        <w:t>,</w:t>
      </w:r>
      <w:r w:rsidRPr="00E914F6">
        <w:t xml:space="preserve"> to stand up and push back in a co</w:t>
      </w:r>
      <w:r>
        <w:t>-</w:t>
      </w:r>
      <w:r w:rsidRPr="00E914F6">
        <w:t>ordinated manner against the</w:t>
      </w:r>
      <w:r>
        <w:t xml:space="preserve">se </w:t>
      </w:r>
      <w:r w:rsidRPr="00E914F6">
        <w:t>more assertive and right</w:t>
      </w:r>
      <w:r>
        <w:t>s-</w:t>
      </w:r>
      <w:r w:rsidRPr="00E914F6">
        <w:t>infringing regulatory and policy actions</w:t>
      </w:r>
      <w:r>
        <w:t>, and a</w:t>
      </w:r>
      <w:r w:rsidRPr="00E914F6">
        <w:t xml:space="preserve">lso to be understanding of </w:t>
      </w:r>
      <w:r w:rsidRPr="00E914F6" w:rsidR="00CA33FE">
        <w:t xml:space="preserve">the </w:t>
      </w:r>
      <w:r w:rsidRPr="00E914F6">
        <w:t>some</w:t>
      </w:r>
      <w:r w:rsidR="00EB6FA9">
        <w:t>times</w:t>
      </w:r>
      <w:r>
        <w:t xml:space="preserve"> </w:t>
      </w:r>
      <w:r w:rsidRPr="00E914F6">
        <w:t>very challenging dynamics that companies can face.</w:t>
      </w:r>
    </w:p>
    <w:p w:rsidR="00387DF7" w:rsidP="00387DF7">
      <w:pPr>
        <w:pStyle w:val="Question"/>
        <w:numPr>
          <w:ilvl w:val="0"/>
          <w:numId w:val="9"/>
        </w:numPr>
      </w:pPr>
      <w:sdt>
        <w:sdtPr>
          <w:alias w:val="Member"/>
          <w:tag w:val="&lt;Member mnisId='4478' dodsId='72305'&gt;"/>
          <w:id w:val="-128864741"/>
          <w:placeholder>
            <w:docPart w:val="C24167C486F1456686FA8E0F18BFE68C"/>
          </w:placeholder>
          <w:richText/>
        </w:sdtPr>
        <w:sdtContent>
          <w:r w:rsidRPr="00C458F8">
            <w:rPr>
              <w:b/>
            </w:rPr>
            <w:t>Royston Smith:</w:t>
          </w:r>
        </w:sdtContent>
      </w:sdt>
      <w:r>
        <w:t xml:space="preserve"> </w:t>
      </w:r>
      <w:r w:rsidR="009C7886">
        <w:t>Something</w:t>
      </w:r>
      <w:r>
        <w:t xml:space="preserve"> </w:t>
      </w:r>
      <w:r w:rsidRPr="00E914F6">
        <w:t>that was challenging</w:t>
      </w:r>
      <w:r w:rsidR="009C7886">
        <w:t>,</w:t>
      </w:r>
      <w:r w:rsidRPr="00E914F6">
        <w:t xml:space="preserve"> I suppose</w:t>
      </w:r>
      <w:r w:rsidR="009C7886">
        <w:t>,</w:t>
      </w:r>
      <w:r w:rsidRPr="00E914F6">
        <w:t xml:space="preserve"> </w:t>
      </w:r>
      <w:r>
        <w:t xml:space="preserve">was </w:t>
      </w:r>
      <w:r w:rsidRPr="00E914F6">
        <w:t xml:space="preserve">the decision </w:t>
      </w:r>
      <w:r w:rsidR="00CA33FE">
        <w:t>of</w:t>
      </w:r>
      <w:r w:rsidRPr="00E914F6">
        <w:t xml:space="preserve"> Google and Apple to remove N</w:t>
      </w:r>
      <w:r>
        <w:t>avalny’s</w:t>
      </w:r>
      <w:r w:rsidRPr="00E914F6">
        <w:t xml:space="preserve"> smart voting app after pressure from the Kremlin.</w:t>
      </w:r>
      <w:r>
        <w:t xml:space="preserve"> </w:t>
      </w:r>
      <w:r w:rsidRPr="00E914F6">
        <w:t xml:space="preserve">You have touched on </w:t>
      </w:r>
      <w:r w:rsidR="00A23172">
        <w:t>it</w:t>
      </w:r>
      <w:r w:rsidR="009E5CB4">
        <w:t>,</w:t>
      </w:r>
      <w:r w:rsidRPr="00E914F6">
        <w:t xml:space="preserve"> </w:t>
      </w:r>
      <w:r>
        <w:t xml:space="preserve">and </w:t>
      </w:r>
      <w:r w:rsidRPr="00E914F6">
        <w:t>perhaps Mr Westby might want to go first on this.</w:t>
      </w:r>
      <w:r>
        <w:t xml:space="preserve"> </w:t>
      </w:r>
      <w:r w:rsidRPr="00E914F6">
        <w:t xml:space="preserve">What advice can you give to companies like that? </w:t>
      </w:r>
      <w:r w:rsidR="00157526">
        <w:t>I</w:t>
      </w:r>
      <w:r w:rsidRPr="00E914F6">
        <w:t xml:space="preserve">t </w:t>
      </w:r>
      <w:r w:rsidR="00157526">
        <w:t>wa</w:t>
      </w:r>
      <w:r w:rsidRPr="00E914F6">
        <w:t>s a difficult position for them to find themselves in</w:t>
      </w:r>
      <w:r>
        <w:t>,</w:t>
      </w:r>
      <w:r w:rsidRPr="00E914F6">
        <w:t xml:space="preserve"> and in the end they capitulated.</w:t>
      </w:r>
      <w:r>
        <w:t xml:space="preserve"> </w:t>
      </w:r>
      <w:r w:rsidRPr="00E914F6">
        <w:t>What advice would you give them?</w:t>
      </w:r>
    </w:p>
    <w:p w:rsidR="00387DF7" w:rsidP="00387DF7">
      <w:pPr>
        <w:pStyle w:val="Answer"/>
      </w:pPr>
      <w:sdt>
        <w:sdtPr>
          <w:alias w:val="Witness"/>
          <w:id w:val="-143284822"/>
          <w:placeholder>
            <w:docPart w:val="C24167C486F1456686FA8E0F18BFE68C"/>
          </w:placeholder>
          <w:richText/>
        </w:sdtPr>
        <w:sdtContent>
          <w:r w:rsidRPr="00C458F8">
            <w:rPr>
              <w:b/>
              <w:i/>
            </w:rPr>
            <w:t>Joe Westby:</w:t>
          </w:r>
        </w:sdtContent>
      </w:sdt>
      <w:r>
        <w:t xml:space="preserve"> </w:t>
      </w:r>
      <w:r w:rsidRPr="00E914F6">
        <w:t>I acknowledge that these are difficult questions, of course.</w:t>
      </w:r>
      <w:r>
        <w:t xml:space="preserve"> </w:t>
      </w:r>
      <w:r w:rsidRPr="00E914F6">
        <w:t>Tech companies find themselves in difficult positions.</w:t>
      </w:r>
      <w:r>
        <w:t xml:space="preserve"> T</w:t>
      </w:r>
      <w:r w:rsidRPr="00E914F6">
        <w:t>he tech companies say they are committed to human rights, including of course freedom of expression and privacy.</w:t>
      </w:r>
      <w:r>
        <w:t xml:space="preserve"> </w:t>
      </w:r>
      <w:r w:rsidRPr="00E914F6">
        <w:t>For those commitments to have any value</w:t>
      </w:r>
      <w:r>
        <w:t>,</w:t>
      </w:r>
      <w:r w:rsidRPr="00E914F6">
        <w:t xml:space="preserve"> they have to be applied throughout the company</w:t>
      </w:r>
      <w:r>
        <w:t>’</w:t>
      </w:r>
      <w:r w:rsidRPr="00E914F6">
        <w:t>s operations</w:t>
      </w:r>
      <w:r w:rsidR="00E8492F">
        <w:t xml:space="preserve"> and</w:t>
      </w:r>
      <w:r w:rsidRPr="00E914F6">
        <w:t xml:space="preserve"> not only when it happens to suit their commercial </w:t>
      </w:r>
      <w:r w:rsidR="00E8492F">
        <w:t>incen</w:t>
      </w:r>
      <w:r>
        <w:t>tive</w:t>
      </w:r>
      <w:r w:rsidRPr="00E914F6">
        <w:t>s.</w:t>
      </w:r>
      <w:r>
        <w:t xml:space="preserve"> </w:t>
      </w:r>
      <w:r w:rsidRPr="00E914F6">
        <w:t>That sometimes means making difficult decisions</w:t>
      </w:r>
      <w:r>
        <w:t>. W</w:t>
      </w:r>
      <w:r w:rsidRPr="00E914F6">
        <w:t xml:space="preserve">e campaigned for Google not to </w:t>
      </w:r>
      <w:r w:rsidR="00E8492F">
        <w:t>re-enter</w:t>
      </w:r>
      <w:r w:rsidRPr="00E914F6">
        <w:t xml:space="preserve"> China</w:t>
      </w:r>
      <w:r>
        <w:t>’</w:t>
      </w:r>
      <w:r w:rsidRPr="00E914F6">
        <w:t xml:space="preserve">s search market because there was no way to do that without being complicit </w:t>
      </w:r>
      <w:r>
        <w:t xml:space="preserve">in </w:t>
      </w:r>
      <w:r w:rsidRPr="00E914F6">
        <w:t>the Government</w:t>
      </w:r>
      <w:r>
        <w:t>’</w:t>
      </w:r>
      <w:r w:rsidRPr="00E914F6">
        <w:t>s surveillance and censorship architecture</w:t>
      </w:r>
      <w:r>
        <w:t>.</w:t>
      </w:r>
    </w:p>
    <w:p w:rsidR="00387DF7" w:rsidP="00387DF7">
      <w:pPr>
        <w:pStyle w:val="Answer"/>
      </w:pPr>
      <w:r>
        <w:t>T</w:t>
      </w:r>
      <w:r w:rsidRPr="00E914F6">
        <w:t>he case you point to is a slightly more complex one</w:t>
      </w:r>
      <w:r>
        <w:t>. I</w:t>
      </w:r>
      <w:r w:rsidRPr="00E914F6">
        <w:t>n</w:t>
      </w:r>
      <w:r w:rsidR="007B6263">
        <w:t xml:space="preserve"> </w:t>
      </w:r>
      <w:r w:rsidRPr="00E914F6">
        <w:t>so</w:t>
      </w:r>
      <w:r w:rsidR="007B6263">
        <w:t xml:space="preserve"> </w:t>
      </w:r>
      <w:r w:rsidRPr="00E914F6">
        <w:t>far as I understand it</w:t>
      </w:r>
      <w:r>
        <w:t>,</w:t>
      </w:r>
      <w:r w:rsidRPr="00E914F6">
        <w:t xml:space="preserve"> there is the added complication </w:t>
      </w:r>
      <w:r w:rsidR="00CA33FE">
        <w:t>that</w:t>
      </w:r>
      <w:r w:rsidRPr="00E914F6">
        <w:t xml:space="preserve"> the local staff members of Google were under an unspecified threat from the Government.</w:t>
      </w:r>
      <w:r>
        <w:t xml:space="preserve"> O</w:t>
      </w:r>
      <w:r w:rsidRPr="00E914F6">
        <w:t>f course</w:t>
      </w:r>
      <w:r w:rsidR="007B6263">
        <w:t>,</w:t>
      </w:r>
      <w:r w:rsidRPr="00E914F6">
        <w:t xml:space="preserve"> in making </w:t>
      </w:r>
      <w:r>
        <w:t>a</w:t>
      </w:r>
      <w:r w:rsidRPr="00E914F6">
        <w:t xml:space="preserve"> decision</w:t>
      </w:r>
      <w:r w:rsidR="007B6263">
        <w:t>,</w:t>
      </w:r>
      <w:r w:rsidRPr="00E914F6">
        <w:t xml:space="preserve"> these companies have to be sure </w:t>
      </w:r>
      <w:r>
        <w:t xml:space="preserve">that </w:t>
      </w:r>
      <w:r w:rsidRPr="00E914F6">
        <w:t>they are taking the safety of their staff into account.</w:t>
      </w:r>
    </w:p>
    <w:p w:rsidR="00387DF7" w:rsidP="00387DF7">
      <w:pPr>
        <w:pStyle w:val="Answer"/>
      </w:pPr>
      <w:r w:rsidRPr="00E914F6">
        <w:t>In practice, what th</w:t>
      </w:r>
      <w:r>
        <w:t>is</w:t>
      </w:r>
      <w:r w:rsidRPr="00E914F6">
        <w:t xml:space="preserve"> means is carrying out human rights due diligence</w:t>
      </w:r>
      <w:r>
        <w:t xml:space="preserve"> and </w:t>
      </w:r>
      <w:r w:rsidRPr="00E914F6">
        <w:t xml:space="preserve">identifying ways </w:t>
      </w:r>
      <w:r w:rsidR="00CA33FE">
        <w:t>to</w:t>
      </w:r>
      <w:r w:rsidRPr="00E914F6">
        <w:t xml:space="preserve"> prevent or mitigate against harms linked to their conceding to Government demands</w:t>
      </w:r>
      <w:r>
        <w:t>,</w:t>
      </w:r>
      <w:r w:rsidRPr="00E914F6">
        <w:t xml:space="preserve"> but</w:t>
      </w:r>
      <w:r>
        <w:t>,</w:t>
      </w:r>
      <w:r w:rsidRPr="00E914F6">
        <w:t xml:space="preserve"> yes</w:t>
      </w:r>
      <w:r>
        <w:t>,</w:t>
      </w:r>
      <w:r w:rsidRPr="00E914F6">
        <w:t xml:space="preserve"> it does have to be </w:t>
      </w:r>
      <w:r>
        <w:t>on</w:t>
      </w:r>
      <w:r w:rsidRPr="00E914F6">
        <w:t xml:space="preserve"> a case</w:t>
      </w:r>
      <w:r>
        <w:t>-</w:t>
      </w:r>
      <w:r w:rsidRPr="00E914F6">
        <w:t>by</w:t>
      </w:r>
      <w:r>
        <w:t>-</w:t>
      </w:r>
      <w:r w:rsidRPr="00E914F6">
        <w:t>case basis.</w:t>
      </w:r>
      <w:r>
        <w:t xml:space="preserve"> </w:t>
      </w:r>
      <w:r w:rsidR="00157526">
        <w:t>I</w:t>
      </w:r>
      <w:r>
        <w:t>n</w:t>
      </w:r>
      <w:r w:rsidRPr="00E914F6">
        <w:t xml:space="preserve"> that particular instance with the N</w:t>
      </w:r>
      <w:r>
        <w:t>a</w:t>
      </w:r>
      <w:r w:rsidRPr="00E914F6">
        <w:t>val</w:t>
      </w:r>
      <w:r>
        <w:t>ny app</w:t>
      </w:r>
      <w:r w:rsidRPr="00E914F6">
        <w:t>, I would like to see a lot more transparency around the decision</w:t>
      </w:r>
      <w:r>
        <w:t xml:space="preserve"> </w:t>
      </w:r>
      <w:r w:rsidRPr="00E914F6">
        <w:t xml:space="preserve">making that Google and Apple </w:t>
      </w:r>
      <w:r>
        <w:t xml:space="preserve">carried </w:t>
      </w:r>
      <w:r w:rsidRPr="00E914F6">
        <w:t>out in relation to that obviously very problematic request from the Russian Government</w:t>
      </w:r>
      <w:r>
        <w:t>,</w:t>
      </w:r>
      <w:r w:rsidRPr="00E914F6">
        <w:t xml:space="preserve"> </w:t>
      </w:r>
      <w:r>
        <w:t xml:space="preserve">which </w:t>
      </w:r>
      <w:r w:rsidRPr="00E914F6">
        <w:t>amount</w:t>
      </w:r>
      <w:r>
        <w:t>ed</w:t>
      </w:r>
      <w:r w:rsidRPr="00E914F6">
        <w:t xml:space="preserve"> to censorship and a clear violation of freedom of expression.</w:t>
      </w:r>
      <w:r>
        <w:t xml:space="preserve"> </w:t>
      </w:r>
      <w:r w:rsidRPr="00E914F6">
        <w:t>I saw that the Google repr</w:t>
      </w:r>
      <w:r>
        <w:t>ese</w:t>
      </w:r>
      <w:r w:rsidRPr="00E914F6">
        <w:t xml:space="preserve">ntative </w:t>
      </w:r>
      <w:r w:rsidR="00CA33FE">
        <w:t>on</w:t>
      </w:r>
      <w:r w:rsidRPr="00E914F6">
        <w:t xml:space="preserve"> the </w:t>
      </w:r>
      <w:r w:rsidR="00CA33FE">
        <w:t>previous panel</w:t>
      </w:r>
      <w:r w:rsidRPr="00E914F6">
        <w:t xml:space="preserve"> did not speak directly on this particular case</w:t>
      </w:r>
      <w:r>
        <w:t>,</w:t>
      </w:r>
      <w:r w:rsidRPr="00E914F6">
        <w:t xml:space="preserve"> and that the other tech companies did not engage, but I think</w:t>
      </w:r>
      <w:r>
        <w:t>,</w:t>
      </w:r>
      <w:r w:rsidRPr="00E914F6">
        <w:t xml:space="preserve"> as a first step</w:t>
      </w:r>
      <w:r>
        <w:t>,</w:t>
      </w:r>
      <w:r w:rsidRPr="00E914F6">
        <w:t xml:space="preserve"> </w:t>
      </w:r>
      <w:r w:rsidR="00CA33FE">
        <w:t xml:space="preserve">there </w:t>
      </w:r>
      <w:r w:rsidRPr="00E914F6" w:rsidR="00CA33FE">
        <w:t xml:space="preserve">has to be much greater </w:t>
      </w:r>
      <w:r w:rsidRPr="00E914F6">
        <w:t>transparency around decision making.</w:t>
      </w:r>
    </w:p>
    <w:p w:rsidR="00387DF7" w:rsidRPr="00E914F6" w:rsidP="00387DF7">
      <w:pPr>
        <w:pStyle w:val="Question"/>
        <w:numPr>
          <w:ilvl w:val="0"/>
          <w:numId w:val="9"/>
        </w:numPr>
      </w:pPr>
      <w:sdt>
        <w:sdtPr>
          <w:alias w:val="Member"/>
          <w:tag w:val="&lt;Member mnisId='4478' dodsId='72305'&gt;"/>
          <w:id w:val="-1952231396"/>
          <w:placeholder>
            <w:docPart w:val="C24167C486F1456686FA8E0F18BFE68C"/>
          </w:placeholder>
          <w:richText/>
        </w:sdtPr>
        <w:sdtContent>
          <w:r w:rsidRPr="0070452C">
            <w:rPr>
              <w:b/>
            </w:rPr>
            <w:t>Royston Smith:</w:t>
          </w:r>
        </w:sdtContent>
      </w:sdt>
      <w:r>
        <w:t xml:space="preserve"> </w:t>
      </w:r>
      <w:r w:rsidRPr="00E914F6">
        <w:t xml:space="preserve">What more can the UK Government do to help companies </w:t>
      </w:r>
      <w:r w:rsidR="00CA33FE">
        <w:t>try</w:t>
      </w:r>
      <w:r w:rsidRPr="00E914F6">
        <w:t xml:space="preserve"> to counter in</w:t>
      </w:r>
      <w:r>
        <w:t>citement and</w:t>
      </w:r>
      <w:r w:rsidRPr="00E914F6">
        <w:t xml:space="preserve"> hate speech</w:t>
      </w:r>
      <w:r>
        <w:t xml:space="preserve"> by Governments</w:t>
      </w:r>
      <w:r w:rsidR="00CA33FE">
        <w:t>?</w:t>
      </w:r>
      <w:r w:rsidRPr="00E914F6">
        <w:t xml:space="preserve"> Twitter</w:t>
      </w:r>
      <w:r>
        <w:t>,</w:t>
      </w:r>
      <w:r w:rsidRPr="00E914F6">
        <w:t xml:space="preserve"> </w:t>
      </w:r>
      <w:r w:rsidR="00CA33FE">
        <w:t>for example,</w:t>
      </w:r>
      <w:r w:rsidRPr="00E914F6">
        <w:t xml:space="preserve"> was temporarily banned by the Nigerian Government</w:t>
      </w:r>
      <w:r w:rsidR="00CA33FE">
        <w:t>.</w:t>
      </w:r>
    </w:p>
    <w:p w:rsidR="003E3675" w:rsidP="00387DF7">
      <w:pPr>
        <w:pStyle w:val="Answer"/>
      </w:pPr>
      <w:sdt>
        <w:sdtPr>
          <w:alias w:val="Witness"/>
          <w:id w:val="537316860"/>
          <w:placeholder>
            <w:docPart w:val="C24167C486F1456686FA8E0F18BFE68C"/>
          </w:placeholder>
          <w:richText/>
        </w:sdtPr>
        <w:sdtContent>
          <w:r w:rsidRPr="0070452C" w:rsidR="00387DF7">
            <w:rPr>
              <w:b/>
              <w:i/>
            </w:rPr>
            <w:t>David Sullivan:</w:t>
          </w:r>
        </w:sdtContent>
      </w:sdt>
      <w:r w:rsidR="00387DF7">
        <w:t xml:space="preserve"> </w:t>
      </w:r>
      <w:r w:rsidR="00CA33FE">
        <w:t>T</w:t>
      </w:r>
      <w:r w:rsidRPr="00E914F6" w:rsidR="00387DF7">
        <w:t>he complexity of these issues is increasing very significantly. The authoritarian Government censorship demand</w:t>
      </w:r>
      <w:r w:rsidR="00387DF7">
        <w:t>s</w:t>
      </w:r>
      <w:r w:rsidRPr="00E914F6" w:rsidR="00387DF7">
        <w:t xml:space="preserve"> we were just speaking about continue to be incredibly important</w:t>
      </w:r>
      <w:r w:rsidR="00387DF7">
        <w:t>,</w:t>
      </w:r>
      <w:r w:rsidRPr="00E914F6" w:rsidR="00387DF7">
        <w:t xml:space="preserve"> but the example you cite is one that shows a different trend</w:t>
      </w:r>
      <w:r w:rsidR="00387DF7">
        <w:t>,</w:t>
      </w:r>
      <w:r w:rsidRPr="00E914F6" w:rsidR="00387DF7">
        <w:t xml:space="preserve"> which is </w:t>
      </w:r>
      <w:r>
        <w:t>that, as</w:t>
      </w:r>
      <w:r w:rsidRPr="00E914F6" w:rsidR="00387DF7">
        <w:t xml:space="preserve"> companies are seeking to enforce the rules for the use of their services around the world</w:t>
      </w:r>
      <w:r w:rsidR="00387DF7">
        <w:t>,</w:t>
      </w:r>
      <w:r w:rsidRPr="00E914F6" w:rsidR="00387DF7">
        <w:t xml:space="preserve"> they are running into situations where Government actors or actors affiliated with </w:t>
      </w:r>
      <w:r w:rsidR="00387DF7">
        <w:t xml:space="preserve">the </w:t>
      </w:r>
      <w:r w:rsidRPr="00E914F6" w:rsidR="00387DF7">
        <w:t>Government are the ones that are actually misusing their services</w:t>
      </w:r>
      <w:r>
        <w:t>,</w:t>
      </w:r>
      <w:r w:rsidRPr="00E914F6" w:rsidR="00387DF7">
        <w:t xml:space="preserve"> including through things like </w:t>
      </w:r>
      <w:r w:rsidR="00387DF7">
        <w:t>danger</w:t>
      </w:r>
      <w:r w:rsidRPr="00E914F6" w:rsidR="00387DF7">
        <w:t>ous speech that could incite violence or information operations conducted by malicious actors linked to Governments or political part</w:t>
      </w:r>
      <w:r w:rsidR="00387DF7">
        <w:t>ies</w:t>
      </w:r>
      <w:r w:rsidRPr="00E914F6" w:rsidR="00387DF7">
        <w:t xml:space="preserve">. </w:t>
      </w:r>
    </w:p>
    <w:p w:rsidR="00387DF7" w:rsidP="00387DF7">
      <w:pPr>
        <w:pStyle w:val="Answer"/>
      </w:pPr>
      <w:r w:rsidRPr="00E914F6">
        <w:t>Companies are experiencing blow</w:t>
      </w:r>
      <w:r>
        <w:t>-</w:t>
      </w:r>
      <w:r w:rsidRPr="00E914F6">
        <w:t xml:space="preserve">back from trying to enforce the rules </w:t>
      </w:r>
      <w:r>
        <w:t>o</w:t>
      </w:r>
      <w:r w:rsidR="00CA33FE">
        <w:t>f</w:t>
      </w:r>
      <w:r>
        <w:t xml:space="preserve"> </w:t>
      </w:r>
      <w:r w:rsidRPr="00E914F6">
        <w:t>their services when it comes to Government</w:t>
      </w:r>
      <w:r>
        <w:t>s</w:t>
      </w:r>
      <w:r w:rsidRPr="00E914F6">
        <w:t>.</w:t>
      </w:r>
      <w:r>
        <w:t xml:space="preserve"> </w:t>
      </w:r>
      <w:r w:rsidR="00F353BF">
        <w:t>D</w:t>
      </w:r>
      <w:r w:rsidRPr="00E914F6">
        <w:t>iplomatic support from the UK Foreign Office, whether it is private, public</w:t>
      </w:r>
      <w:r w:rsidR="00CA33FE">
        <w:t xml:space="preserve"> or </w:t>
      </w:r>
      <w:r w:rsidRPr="00E914F6">
        <w:t>through bilateral or multilateral means</w:t>
      </w:r>
      <w:r>
        <w:t>,</w:t>
      </w:r>
      <w:r w:rsidRPr="00E914F6">
        <w:t xml:space="preserve"> is going to be important </w:t>
      </w:r>
      <w:r w:rsidR="00CA33FE">
        <w:t>in</w:t>
      </w:r>
      <w:r w:rsidRPr="00E914F6">
        <w:t xml:space="preserve"> try</w:t>
      </w:r>
      <w:r w:rsidR="00CA33FE">
        <w:t>ing</w:t>
      </w:r>
      <w:r w:rsidRPr="00E914F6">
        <w:t xml:space="preserve"> to reinforce norms that Government</w:t>
      </w:r>
      <w:r>
        <w:t xml:space="preserve">s </w:t>
      </w:r>
      <w:r w:rsidRPr="00E914F6">
        <w:t>should not be blocking or thr</w:t>
      </w:r>
      <w:r>
        <w:t>ottli</w:t>
      </w:r>
      <w:r w:rsidRPr="00E914F6">
        <w:t>ng services or disrupting networks in retaliation for efforts by companies to enforce their rules.</w:t>
      </w:r>
    </w:p>
    <w:p w:rsidR="00387DF7" w:rsidP="00387DF7">
      <w:pPr>
        <w:pStyle w:val="Answer"/>
      </w:pPr>
      <w:r>
        <w:t>O</w:t>
      </w:r>
      <w:r w:rsidRPr="00E914F6">
        <w:t xml:space="preserve">ne specific potential path forward that the UK </w:t>
      </w:r>
      <w:r>
        <w:t>and other</w:t>
      </w:r>
      <w:r w:rsidRPr="00E914F6">
        <w:t xml:space="preserve"> like</w:t>
      </w:r>
      <w:r>
        <w:t>-</w:t>
      </w:r>
      <w:r w:rsidRPr="00E914F6">
        <w:t xml:space="preserve">minded Governments could support is </w:t>
      </w:r>
      <w:r w:rsidR="00CA33FE">
        <w:t>to make</w:t>
      </w:r>
      <w:r w:rsidRPr="00E914F6">
        <w:t xml:space="preserve"> the point that the blocking and censorship of services by Governments could constitute a barrier to digital trade and could be part </w:t>
      </w:r>
      <w:r>
        <w:t xml:space="preserve">of the </w:t>
      </w:r>
      <w:r w:rsidRPr="00E914F6">
        <w:t xml:space="preserve">trade agenda </w:t>
      </w:r>
      <w:r w:rsidR="00CA33FE">
        <w:t>of</w:t>
      </w:r>
      <w:r w:rsidRPr="00E914F6">
        <w:t xml:space="preserve"> the </w:t>
      </w:r>
      <w:r>
        <w:t xml:space="preserve">UK and </w:t>
      </w:r>
      <w:r w:rsidRPr="00E914F6">
        <w:t xml:space="preserve">other </w:t>
      </w:r>
      <w:r>
        <w:t>Go</w:t>
      </w:r>
      <w:r w:rsidRPr="00E914F6">
        <w:t>vernments.</w:t>
      </w:r>
    </w:p>
    <w:p w:rsidR="00387DF7" w:rsidP="00387DF7">
      <w:pPr>
        <w:pStyle w:val="Question"/>
        <w:numPr>
          <w:ilvl w:val="0"/>
          <w:numId w:val="9"/>
        </w:numPr>
      </w:pPr>
      <w:sdt>
        <w:sdtPr>
          <w:alias w:val="Member"/>
          <w:tag w:val="&lt;Member mnisId='4478' dodsId='72305'&gt;"/>
          <w:id w:val="-258445454"/>
          <w:placeholder>
            <w:docPart w:val="C24167C486F1456686FA8E0F18BFE68C"/>
          </w:placeholder>
          <w:richText/>
        </w:sdtPr>
        <w:sdtContent>
          <w:r w:rsidRPr="0070452C">
            <w:rPr>
              <w:b/>
            </w:rPr>
            <w:t>Royston Smith:</w:t>
          </w:r>
        </w:sdtContent>
      </w:sdt>
      <w:r>
        <w:t xml:space="preserve"> </w:t>
      </w:r>
      <w:r w:rsidRPr="00E914F6">
        <w:t>W</w:t>
      </w:r>
      <w:r>
        <w:t>here</w:t>
      </w:r>
      <w:r w:rsidRPr="00E914F6">
        <w:t xml:space="preserve"> is the line? When is it an attack on free speech</w:t>
      </w:r>
      <w:r>
        <w:t xml:space="preserve"> and when</w:t>
      </w:r>
      <w:r w:rsidRPr="00E914F6">
        <w:t xml:space="preserve"> is it upholding human rights? I know there is a different level</w:t>
      </w:r>
      <w:r w:rsidR="009A60F5">
        <w:t>,</w:t>
      </w:r>
      <w:r w:rsidRPr="00E914F6">
        <w:t xml:space="preserve"> and wherever you are people will see those two things differently perhaps</w:t>
      </w:r>
      <w:r>
        <w:t>,</w:t>
      </w:r>
      <w:r w:rsidRPr="00E914F6">
        <w:t xml:space="preserve"> but what is the line between protecting free speech and upholding human rights in tech</w:t>
      </w:r>
      <w:r>
        <w:t>?</w:t>
      </w:r>
    </w:p>
    <w:p w:rsidR="00387DF7" w:rsidP="00387DF7">
      <w:pPr>
        <w:pStyle w:val="Answer"/>
      </w:pPr>
      <w:sdt>
        <w:sdtPr>
          <w:alias w:val="Witness"/>
          <w:id w:val="989291914"/>
          <w:placeholder>
            <w:docPart w:val="C24167C486F1456686FA8E0F18BFE68C"/>
          </w:placeholder>
          <w:richText/>
        </w:sdtPr>
        <w:sdtContent>
          <w:r w:rsidRPr="0070452C">
            <w:rPr>
              <w:b/>
              <w:i/>
            </w:rPr>
            <w:t>Jason Pielemeier:</w:t>
          </w:r>
        </w:sdtContent>
      </w:sdt>
      <w:r>
        <w:t xml:space="preserve"> </w:t>
      </w:r>
      <w:r w:rsidRPr="00E914F6">
        <w:t>I think the international human rights law framework is the best, most comprehensive place to look to answer that question</w:t>
      </w:r>
      <w:r>
        <w:t>. T</w:t>
      </w:r>
      <w:r w:rsidRPr="00E914F6">
        <w:t>hat framework</w:t>
      </w:r>
      <w:r>
        <w:t>,</w:t>
      </w:r>
      <w:r w:rsidRPr="00E914F6">
        <w:t xml:space="preserve"> which was established in the</w:t>
      </w:r>
      <w:r>
        <w:t xml:space="preserve"> </w:t>
      </w:r>
      <w:r w:rsidRPr="00E914F6">
        <w:t>wake of the second world war</w:t>
      </w:r>
      <w:r>
        <w:t>,</w:t>
      </w:r>
      <w:r w:rsidRPr="00E914F6">
        <w:t xml:space="preserve"> has a generally permissive approach to speech</w:t>
      </w:r>
      <w:r>
        <w:t>,</w:t>
      </w:r>
      <w:r w:rsidRPr="00E914F6">
        <w:t xml:space="preserve"> in the sense that the assumption is that expression should be allowed and tolerated</w:t>
      </w:r>
      <w:r>
        <w:t>,</w:t>
      </w:r>
      <w:r w:rsidRPr="00E914F6">
        <w:t xml:space="preserve"> even if it is offensive or sometimes harmful</w:t>
      </w:r>
      <w:r>
        <w:t>,</w:t>
      </w:r>
      <w:r w:rsidRPr="00E914F6">
        <w:t xml:space="preserve"> unless it fits into certain clear categories that the </w:t>
      </w:r>
      <w:r>
        <w:t xml:space="preserve">UN </w:t>
      </w:r>
      <w:r w:rsidRPr="00E914F6">
        <w:t>member state</w:t>
      </w:r>
      <w:r>
        <w:t xml:space="preserve">s </w:t>
      </w:r>
      <w:r w:rsidR="00761151">
        <w:t xml:space="preserve">have </w:t>
      </w:r>
      <w:r w:rsidRPr="00E914F6">
        <w:t xml:space="preserve">endorsed </w:t>
      </w:r>
      <w:r>
        <w:t xml:space="preserve">through the relevant </w:t>
      </w:r>
      <w:r w:rsidRPr="00E914F6">
        <w:t>treaties</w:t>
      </w:r>
      <w:r>
        <w:t xml:space="preserve"> </w:t>
      </w:r>
      <w:r w:rsidR="00761151">
        <w:t xml:space="preserve">and identified </w:t>
      </w:r>
      <w:r w:rsidRPr="00E914F6">
        <w:t>as being appropriate for regulation.</w:t>
      </w:r>
      <w:r>
        <w:t xml:space="preserve"> T</w:t>
      </w:r>
      <w:r w:rsidRPr="00E914F6">
        <w:t>hose are areas</w:t>
      </w:r>
      <w:r>
        <w:t xml:space="preserve"> such as</w:t>
      </w:r>
      <w:r w:rsidRPr="00E914F6">
        <w:t xml:space="preserve"> public order and national security.</w:t>
      </w:r>
      <w:r>
        <w:t xml:space="preserve"> </w:t>
      </w:r>
      <w:r w:rsidRPr="00E914F6">
        <w:t>Even then</w:t>
      </w:r>
      <w:r w:rsidR="00FE7579">
        <w:t>,</w:t>
      </w:r>
      <w:r w:rsidRPr="00E914F6">
        <w:t xml:space="preserve"> when a legitimate purpose is found</w:t>
      </w:r>
      <w:r>
        <w:t>,</w:t>
      </w:r>
      <w:r w:rsidRPr="00E914F6">
        <w:t xml:space="preserve"> the restrictions on speech must be carried out pursuant to </w:t>
      </w:r>
      <w:r>
        <w:t xml:space="preserve">law, </w:t>
      </w:r>
      <w:r w:rsidRPr="00E914F6">
        <w:t xml:space="preserve">and those laws need to be developed in an open </w:t>
      </w:r>
      <w:r>
        <w:t xml:space="preserve">and </w:t>
      </w:r>
      <w:r w:rsidRPr="00E914F6">
        <w:t>transparent manner</w:t>
      </w:r>
      <w:r>
        <w:t xml:space="preserve"> so that </w:t>
      </w:r>
      <w:r w:rsidRPr="00E914F6">
        <w:t>users</w:t>
      </w:r>
      <w:r>
        <w:t>,</w:t>
      </w:r>
      <w:r w:rsidRPr="00E914F6">
        <w:t xml:space="preserve"> as well as anyone seeking to enforce the law</w:t>
      </w:r>
      <w:r>
        <w:t>,</w:t>
      </w:r>
      <w:r w:rsidRPr="00E914F6">
        <w:t xml:space="preserve"> which is sometimes Government entities </w:t>
      </w:r>
      <w:r>
        <w:t xml:space="preserve">but </w:t>
      </w:r>
      <w:r w:rsidRPr="00E914F6">
        <w:t>increasingly Governments are looking at companies to enforce these laws</w:t>
      </w:r>
      <w:r>
        <w:t>, know what the rules are so that</w:t>
      </w:r>
      <w:r w:rsidRPr="00E914F6">
        <w:t xml:space="preserve"> people can adjust their behaviour accordingly.</w:t>
      </w:r>
    </w:p>
    <w:p w:rsidR="00387DF7" w:rsidP="00387DF7">
      <w:pPr>
        <w:pStyle w:val="Answer"/>
      </w:pPr>
      <w:r w:rsidRPr="00E914F6">
        <w:t>Finally, those measures need to be necessary and proportionate, which is to say they must be the least restrictive means possible</w:t>
      </w:r>
      <w:r>
        <w:t>. T</w:t>
      </w:r>
      <w:r w:rsidRPr="00E914F6">
        <w:t xml:space="preserve">here must be a clear articulation </w:t>
      </w:r>
      <w:r w:rsidR="008F0581">
        <w:t>of</w:t>
      </w:r>
      <w:r w:rsidRPr="00E914F6">
        <w:t xml:space="preserve"> why this particular type of speech is being restricted and under what circumstances.</w:t>
      </w:r>
    </w:p>
    <w:p w:rsidR="00290811" w:rsidP="00387DF7">
      <w:pPr>
        <w:pStyle w:val="Answer"/>
      </w:pPr>
      <w:r w:rsidRPr="00E914F6">
        <w:t xml:space="preserve">To get back to your earlier question, in addition to </w:t>
      </w:r>
      <w:r>
        <w:t xml:space="preserve">all </w:t>
      </w:r>
      <w:r w:rsidRPr="00E914F6">
        <w:t xml:space="preserve">the things </w:t>
      </w:r>
      <w:r>
        <w:t xml:space="preserve">that </w:t>
      </w:r>
      <w:r w:rsidRPr="00E914F6">
        <w:t>my colleagues on the panel have said</w:t>
      </w:r>
      <w:r w:rsidR="00761151">
        <w:t>, the UK can also</w:t>
      </w:r>
      <w:r w:rsidRPr="00E914F6">
        <w:t xml:space="preserve"> lead by example.</w:t>
      </w:r>
      <w:r>
        <w:t xml:space="preserve"> </w:t>
      </w:r>
      <w:r w:rsidRPr="00E914F6">
        <w:t xml:space="preserve">The </w:t>
      </w:r>
      <w:r>
        <w:t>O</w:t>
      </w:r>
      <w:r w:rsidRPr="00E914F6">
        <w:t xml:space="preserve">nline </w:t>
      </w:r>
      <w:r>
        <w:t>Safety</w:t>
      </w:r>
      <w:r w:rsidRPr="00E914F6">
        <w:t xml:space="preserve"> Bill </w:t>
      </w:r>
      <w:r>
        <w:t xml:space="preserve">is </w:t>
      </w:r>
      <w:r w:rsidRPr="00E914F6">
        <w:t>a clear opportunity for the UK Government to demonstrate how a democratic Government can put in place a regulatory process that is consistent with those international human rights principles.</w:t>
      </w:r>
      <w:r>
        <w:t xml:space="preserve"> </w:t>
      </w:r>
      <w:r w:rsidRPr="00E914F6">
        <w:t>There are aspects of the process so far that have been commendable.</w:t>
      </w:r>
      <w:r>
        <w:t xml:space="preserve"> </w:t>
      </w:r>
      <w:r w:rsidRPr="00E914F6">
        <w:t>There are elements in the proposal tha</w:t>
      </w:r>
      <w:r>
        <w:t xml:space="preserve">t </w:t>
      </w:r>
      <w:r w:rsidRPr="00E914F6">
        <w:t xml:space="preserve">also raise significant concern because they may not meet those proportionality </w:t>
      </w:r>
      <w:r>
        <w:t xml:space="preserve">and necessity </w:t>
      </w:r>
      <w:r w:rsidRPr="00E914F6">
        <w:t>principles</w:t>
      </w:r>
      <w:r w:rsidR="00761151">
        <w:t>.</w:t>
      </w:r>
      <w:r>
        <w:t xml:space="preserve"> </w:t>
      </w:r>
      <w:r w:rsidR="00761151">
        <w:t>I</w:t>
      </w:r>
      <w:r w:rsidRPr="00E914F6">
        <w:t>n particular</w:t>
      </w:r>
      <w:r>
        <w:t>,</w:t>
      </w:r>
      <w:r w:rsidRPr="00E914F6">
        <w:t xml:space="preserve"> they may create precedents that make it more difficult for the UK Government in </w:t>
      </w:r>
      <w:r>
        <w:t>their</w:t>
      </w:r>
      <w:r w:rsidRPr="00E914F6">
        <w:t xml:space="preserve"> foreign policy</w:t>
      </w:r>
      <w:r w:rsidR="00761151">
        <w:t>,</w:t>
      </w:r>
      <w:r w:rsidRPr="00E914F6">
        <w:t xml:space="preserve"> as well as actors like those of us represented on this panel</w:t>
      </w:r>
      <w:r w:rsidR="008F0581">
        <w:t xml:space="preserve">, to </w:t>
      </w:r>
      <w:r w:rsidRPr="00E914F6">
        <w:t>ad</w:t>
      </w:r>
      <w:r>
        <w:t xml:space="preserve">vocate </w:t>
      </w:r>
      <w:r w:rsidRPr="00E914F6">
        <w:t>in other countries around the world</w:t>
      </w:r>
      <w:r w:rsidR="00761151">
        <w:t>,</w:t>
      </w:r>
      <w:r w:rsidRPr="00E914F6">
        <w:t xml:space="preserve"> to be able to push back on thing</w:t>
      </w:r>
      <w:r>
        <w:t>s</w:t>
      </w:r>
      <w:r w:rsidRPr="00E914F6">
        <w:t xml:space="preserve"> like requirements to put staff in local office</w:t>
      </w:r>
      <w:r>
        <w:t>s</w:t>
      </w:r>
      <w:r w:rsidRPr="00E914F6">
        <w:t xml:space="preserve"> and make them criminally liable for any perceived non</w:t>
      </w:r>
      <w:r>
        <w:t>-</w:t>
      </w:r>
      <w:r w:rsidRPr="00E914F6">
        <w:t>compliance with the regulatory regime.</w:t>
      </w:r>
    </w:p>
    <w:p w:rsidR="00387DF7" w:rsidP="00387DF7">
      <w:pPr>
        <w:pStyle w:val="Answer"/>
      </w:pPr>
      <w:r w:rsidRPr="00E914F6">
        <w:t>We are seeing countries around the world</w:t>
      </w:r>
      <w:r>
        <w:t>,</w:t>
      </w:r>
      <w:r w:rsidRPr="00E914F6">
        <w:t xml:space="preserve"> including authoritarian Governments and no</w:t>
      </w:r>
      <w:r>
        <w:t>min</w:t>
      </w:r>
      <w:r w:rsidRPr="00E914F6">
        <w:t>ally democratic ones like Turkey</w:t>
      </w:r>
      <w:r>
        <w:t xml:space="preserve">, </w:t>
      </w:r>
      <w:r w:rsidRPr="00E914F6">
        <w:t xml:space="preserve">use those kinds of measures to turn the screws on international communications and technology companies to restrict speech in ways </w:t>
      </w:r>
      <w:r>
        <w:t xml:space="preserve">that </w:t>
      </w:r>
      <w:r w:rsidRPr="00E914F6">
        <w:t xml:space="preserve">we see </w:t>
      </w:r>
      <w:r>
        <w:t xml:space="preserve">as </w:t>
      </w:r>
      <w:r w:rsidR="00290811">
        <w:t>in</w:t>
      </w:r>
      <w:r w:rsidRPr="00E914F6">
        <w:t>consistent with international human rights principles</w:t>
      </w:r>
      <w:r w:rsidR="00290811">
        <w:t>, and</w:t>
      </w:r>
      <w:r>
        <w:t xml:space="preserve"> </w:t>
      </w:r>
      <w:r w:rsidR="00290811">
        <w:t>t</w:t>
      </w:r>
      <w:r w:rsidRPr="00E914F6">
        <w:t>hey are pointing to European examples to justify those actions.</w:t>
      </w:r>
    </w:p>
    <w:p w:rsidR="00387DF7" w:rsidP="00387DF7">
      <w:pPr>
        <w:pStyle w:val="Question"/>
        <w:numPr>
          <w:ilvl w:val="0"/>
          <w:numId w:val="9"/>
        </w:numPr>
      </w:pPr>
      <w:sdt>
        <w:sdtPr>
          <w:alias w:val="Member"/>
          <w:tag w:val="&lt;Member mnisId='4462' dodsId='108954'&gt;"/>
          <w:id w:val="2008247887"/>
          <w:placeholder>
            <w:docPart w:val="C24167C486F1456686FA8E0F18BFE68C"/>
          </w:placeholder>
          <w:richText/>
        </w:sdtPr>
        <w:sdtContent>
          <w:r w:rsidRPr="00215225">
            <w:rPr>
              <w:b/>
            </w:rPr>
            <w:t>Chair:</w:t>
          </w:r>
        </w:sdtContent>
      </w:sdt>
      <w:r>
        <w:t xml:space="preserve"> </w:t>
      </w:r>
      <w:r w:rsidRPr="00E914F6">
        <w:t xml:space="preserve">How well are </w:t>
      </w:r>
      <w:r w:rsidR="008F0581">
        <w:t xml:space="preserve">the </w:t>
      </w:r>
      <w:r w:rsidRPr="00E914F6">
        <w:t xml:space="preserve">international principles </w:t>
      </w:r>
      <w:r w:rsidR="008F0581">
        <w:t>that guide</w:t>
      </w:r>
      <w:r w:rsidRPr="00E914F6">
        <w:t xml:space="preserve"> the ethical practice of companies actually being implemented in reality? What are the main stumbling blocks to the implementation of princip</w:t>
      </w:r>
      <w:r>
        <w:t>le</w:t>
      </w:r>
      <w:r w:rsidR="008F0581">
        <w:t>d</w:t>
      </w:r>
      <w:r w:rsidRPr="00E914F6">
        <w:t xml:space="preserve"> engagement</w:t>
      </w:r>
      <w:r>
        <w:t xml:space="preserve">? </w:t>
      </w:r>
    </w:p>
    <w:p w:rsidR="00387DF7" w:rsidP="00387DF7">
      <w:pPr>
        <w:pStyle w:val="Answer"/>
      </w:pPr>
      <w:sdt>
        <w:sdtPr>
          <w:alias w:val="Witness"/>
          <w:id w:val="1935398717"/>
          <w:placeholder>
            <w:docPart w:val="C24167C486F1456686FA8E0F18BFE68C"/>
          </w:placeholder>
          <w:richText/>
        </w:sdtPr>
        <w:sdtContent>
          <w:r w:rsidRPr="00215225">
            <w:rPr>
              <w:b/>
              <w:i/>
            </w:rPr>
            <w:t>Joe Westby:</w:t>
          </w:r>
        </w:sdtContent>
      </w:sdt>
      <w:r>
        <w:t xml:space="preserve"> F</w:t>
      </w:r>
      <w:r w:rsidRPr="00E914F6">
        <w:t>undamentall</w:t>
      </w:r>
      <w:r>
        <w:t>y,</w:t>
      </w:r>
      <w:r w:rsidRPr="00E914F6">
        <w:t xml:space="preserve"> the main pro</w:t>
      </w:r>
      <w:r>
        <w:t>b</w:t>
      </w:r>
      <w:r w:rsidRPr="00E914F6">
        <w:t>lem is a lack of finding requirements</w:t>
      </w:r>
      <w:r>
        <w:t xml:space="preserve">. </w:t>
      </w:r>
      <w:r w:rsidR="00F353BF">
        <w:t>V</w:t>
      </w:r>
      <w:r w:rsidRPr="00E914F6">
        <w:t xml:space="preserve">oluntary principles </w:t>
      </w:r>
      <w:r>
        <w:t xml:space="preserve">and </w:t>
      </w:r>
      <w:r w:rsidRPr="00E914F6">
        <w:t>multi</w:t>
      </w:r>
      <w:r w:rsidR="008F0581">
        <w:t>-</w:t>
      </w:r>
      <w:r w:rsidRPr="00E914F6">
        <w:t>stakeholder initiatives like the GNI are important</w:t>
      </w:r>
      <w:r w:rsidR="008F0581">
        <w:t xml:space="preserve"> </w:t>
      </w:r>
      <w:r w:rsidRPr="00E914F6">
        <w:t>and can go a long way</w:t>
      </w:r>
      <w:r w:rsidR="001511C0">
        <w:t>,</w:t>
      </w:r>
      <w:r w:rsidRPr="00E914F6">
        <w:t xml:space="preserve"> but ultimately what we have seen</w:t>
      </w:r>
      <w:r>
        <w:t>,</w:t>
      </w:r>
      <w:r w:rsidRPr="00E914F6">
        <w:t xml:space="preserve"> particularly when it comes to the tech sector</w:t>
      </w:r>
      <w:r>
        <w:t>,</w:t>
      </w:r>
      <w:r w:rsidRPr="00E914F6">
        <w:t xml:space="preserve"> is a clear failure of corporate self</w:t>
      </w:r>
      <w:r>
        <w:t>-</w:t>
      </w:r>
      <w:r w:rsidRPr="00E914F6">
        <w:t xml:space="preserve">regulation </w:t>
      </w:r>
      <w:r w:rsidR="008F0581">
        <w:t>in</w:t>
      </w:r>
      <w:r w:rsidRPr="00E914F6">
        <w:t xml:space="preserve"> managing the human right</w:t>
      </w:r>
      <w:r>
        <w:t>s</w:t>
      </w:r>
      <w:r w:rsidRPr="00E914F6">
        <w:t xml:space="preserve"> impact</w:t>
      </w:r>
      <w:r>
        <w:t>s</w:t>
      </w:r>
      <w:r w:rsidRPr="00E914F6">
        <w:t xml:space="preserve"> of their operations.</w:t>
      </w:r>
      <w:r>
        <w:t xml:space="preserve"> </w:t>
      </w:r>
      <w:r w:rsidRPr="00E914F6">
        <w:t xml:space="preserve">For example, as was alluded to in the earlier panel with Google, a lot of </w:t>
      </w:r>
      <w:r>
        <w:t xml:space="preserve">the </w:t>
      </w:r>
      <w:r w:rsidRPr="00E914F6">
        <w:t>problems that we are seeing</w:t>
      </w:r>
      <w:r w:rsidR="00A66E5D">
        <w:t>—</w:t>
      </w:r>
      <w:r>
        <w:t xml:space="preserve">and </w:t>
      </w:r>
      <w:r w:rsidRPr="00E914F6">
        <w:t>we have spoken about hate speech and freedom of expression</w:t>
      </w:r>
      <w:r w:rsidR="00A66E5D">
        <w:t>—</w:t>
      </w:r>
      <w:r w:rsidRPr="00E914F6">
        <w:t>have at their root the business model of companies like Google and Facebook</w:t>
      </w:r>
      <w:r>
        <w:t>,</w:t>
      </w:r>
      <w:r w:rsidRPr="00E914F6">
        <w:t xml:space="preserve"> which rel</w:t>
      </w:r>
      <w:r>
        <w:t>ies</w:t>
      </w:r>
      <w:r w:rsidRPr="00E914F6">
        <w:t xml:space="preserve"> on invasive surveillance of our data and online behaviours in order to track and profile us for the purpose of selling ads.</w:t>
      </w:r>
      <w:r>
        <w:t xml:space="preserve"> </w:t>
      </w:r>
    </w:p>
    <w:p w:rsidR="00387DF7" w:rsidP="00387DF7">
      <w:pPr>
        <w:pStyle w:val="Answer"/>
      </w:pPr>
      <w:r>
        <w:t>C</w:t>
      </w:r>
      <w:r w:rsidRPr="00E914F6">
        <w:t>urrently</w:t>
      </w:r>
      <w:r>
        <w:t>,</w:t>
      </w:r>
      <w:r w:rsidRPr="00E914F6">
        <w:t xml:space="preserve"> there are not enough regulations to hold that business model in check and to really challenge th</w:t>
      </w:r>
      <w:r w:rsidR="00A66E5D">
        <w:t>o</w:t>
      </w:r>
      <w:r w:rsidRPr="00E914F6">
        <w:t>se root causes of</w:t>
      </w:r>
      <w:r>
        <w:t xml:space="preserve"> </w:t>
      </w:r>
      <w:r w:rsidRPr="00E914F6">
        <w:t>the problem.</w:t>
      </w:r>
      <w:r>
        <w:t xml:space="preserve"> </w:t>
      </w:r>
      <w:r w:rsidRPr="00E914F6">
        <w:t>We would like to see the FCDO</w:t>
      </w:r>
      <w:r>
        <w:t xml:space="preserve"> </w:t>
      </w:r>
      <w:r w:rsidRPr="00E914F6">
        <w:t>support a corporate duty to prevent</w:t>
      </w:r>
      <w:r w:rsidR="00A66E5D">
        <w:t xml:space="preserve"> </w:t>
      </w:r>
      <w:r w:rsidRPr="00E914F6">
        <w:t>law that holds compan</w:t>
      </w:r>
      <w:r w:rsidR="008F0581">
        <w:t>ies</w:t>
      </w:r>
      <w:r w:rsidRPr="00E914F6">
        <w:t xml:space="preserve"> to account when they fail to </w:t>
      </w:r>
      <w:r w:rsidR="008F0581">
        <w:t>protect</w:t>
      </w:r>
      <w:r w:rsidRPr="00E914F6">
        <w:t xml:space="preserve"> human rights</w:t>
      </w:r>
      <w:r>
        <w:t>,</w:t>
      </w:r>
      <w:r w:rsidRPr="00E914F6">
        <w:t xml:space="preserve"> </w:t>
      </w:r>
      <w:r>
        <w:t>and</w:t>
      </w:r>
      <w:r w:rsidRPr="00E914F6">
        <w:t xml:space="preserve"> that should include mandatory human rights due diligence to identify and prevent harm from a company</w:t>
      </w:r>
      <w:r>
        <w:t>’</w:t>
      </w:r>
      <w:r w:rsidRPr="00E914F6">
        <w:t>s operations.</w:t>
      </w:r>
      <w:r>
        <w:t xml:space="preserve"> </w:t>
      </w:r>
      <w:r w:rsidRPr="00E914F6">
        <w:t xml:space="preserve">That should be all companies, but when it comes to the tech industry it is vital that that kind </w:t>
      </w:r>
      <w:r>
        <w:t xml:space="preserve">of </w:t>
      </w:r>
      <w:r w:rsidRPr="00E914F6">
        <w:t>human rights due dilig</w:t>
      </w:r>
      <w:r>
        <w:t>e</w:t>
      </w:r>
      <w:r w:rsidRPr="00E914F6">
        <w:t xml:space="preserve">nce is applied to the core functioning of business models </w:t>
      </w:r>
      <w:r w:rsidR="0033097F">
        <w:t>that</w:t>
      </w:r>
      <w:r w:rsidRPr="00E914F6">
        <w:t xml:space="preserve"> are themselves driving human rights </w:t>
      </w:r>
      <w:r w:rsidR="0033097F">
        <w:t>abuses</w:t>
      </w:r>
      <w:r w:rsidRPr="00E914F6">
        <w:t xml:space="preserve"> in many instances.</w:t>
      </w:r>
    </w:p>
    <w:p w:rsidR="00387DF7" w:rsidP="00387DF7">
      <w:pPr>
        <w:pStyle w:val="Question"/>
        <w:numPr>
          <w:ilvl w:val="0"/>
          <w:numId w:val="9"/>
        </w:numPr>
      </w:pPr>
      <w:sdt>
        <w:sdtPr>
          <w:alias w:val="Member"/>
          <w:tag w:val="&lt;Member mnisId='4462' dodsId='108954'&gt;"/>
          <w:id w:val="755255123"/>
          <w:placeholder>
            <w:docPart w:val="C24167C486F1456686FA8E0F18BFE68C"/>
          </w:placeholder>
          <w:richText/>
        </w:sdtPr>
        <w:sdtContent>
          <w:r w:rsidRPr="00E33912">
            <w:rPr>
              <w:b/>
            </w:rPr>
            <w:t>Chair:</w:t>
          </w:r>
        </w:sdtContent>
      </w:sdt>
      <w:r>
        <w:t xml:space="preserve"> </w:t>
      </w:r>
      <w:r w:rsidRPr="00E914F6">
        <w:t>Among your members</w:t>
      </w:r>
      <w:r>
        <w:t>,</w:t>
      </w:r>
      <w:r w:rsidRPr="00E914F6">
        <w:t xml:space="preserve"> Mr Piel</w:t>
      </w:r>
      <w:r>
        <w:t>e</w:t>
      </w:r>
      <w:r w:rsidRPr="00E914F6">
        <w:t>meier and Mr Sullivan</w:t>
      </w:r>
      <w:r>
        <w:t>,</w:t>
      </w:r>
      <w:r w:rsidRPr="00E914F6">
        <w:t xml:space="preserve"> are there certain types of tech</w:t>
      </w:r>
      <w:r>
        <w:t xml:space="preserve">nology </w:t>
      </w:r>
      <w:r w:rsidRPr="00E914F6">
        <w:t xml:space="preserve">companies that appear to struggle more </w:t>
      </w:r>
      <w:r w:rsidR="0033097F">
        <w:t>in meeting</w:t>
      </w:r>
      <w:r w:rsidRPr="00E914F6">
        <w:t xml:space="preserve"> their human rights obligations</w:t>
      </w:r>
      <w:r>
        <w:t xml:space="preserve"> or </w:t>
      </w:r>
      <w:r w:rsidR="008F0581">
        <w:t>that</w:t>
      </w:r>
      <w:r w:rsidRPr="00E914F6">
        <w:t xml:space="preserve"> face more pressure from authoritarian Governments?</w:t>
      </w:r>
      <w:r>
        <w:t xml:space="preserve"> </w:t>
      </w:r>
    </w:p>
    <w:p w:rsidR="008007FA" w:rsidP="00387DF7">
      <w:pPr>
        <w:pStyle w:val="Answer"/>
      </w:pPr>
      <w:sdt>
        <w:sdtPr>
          <w:alias w:val="Witness"/>
          <w:id w:val="-1010362009"/>
          <w:placeholder>
            <w:docPart w:val="C24167C486F1456686FA8E0F18BFE68C"/>
          </w:placeholder>
          <w:richText/>
        </w:sdtPr>
        <w:sdtContent>
          <w:r w:rsidRPr="00E33912" w:rsidR="00387DF7">
            <w:rPr>
              <w:b/>
              <w:i/>
            </w:rPr>
            <w:t>Jason Pielemeier:</w:t>
          </w:r>
        </w:sdtContent>
      </w:sdt>
      <w:r w:rsidR="00387DF7">
        <w:t xml:space="preserve"> </w:t>
      </w:r>
      <w:r w:rsidR="00F353BF">
        <w:t>E</w:t>
      </w:r>
      <w:r w:rsidR="00387DF7">
        <w:t xml:space="preserve">ach </w:t>
      </w:r>
      <w:r w:rsidRPr="00E914F6" w:rsidR="00387DF7">
        <w:t>company faces different risks depending on its business model, its size</w:t>
      </w:r>
      <w:r w:rsidR="00387DF7">
        <w:t xml:space="preserve"> and</w:t>
      </w:r>
      <w:r w:rsidRPr="00E914F6" w:rsidR="00387DF7">
        <w:t xml:space="preserve"> the degree to which it has been operating in particular markets for some time</w:t>
      </w:r>
      <w:r w:rsidR="00387DF7">
        <w:t>. I</w:t>
      </w:r>
      <w:r w:rsidRPr="00E914F6" w:rsidR="00387DF7">
        <w:t xml:space="preserve">nterestingly, it is not always size that is the leading indicator of risk or the challenge </w:t>
      </w:r>
      <w:r w:rsidR="00387DF7">
        <w:t>to</w:t>
      </w:r>
      <w:r w:rsidRPr="00E914F6" w:rsidR="00387DF7">
        <w:t xml:space="preserve"> a company being able to implement human rights principles responsibly.</w:t>
      </w:r>
    </w:p>
    <w:p w:rsidR="00387DF7" w:rsidP="00387DF7">
      <w:pPr>
        <w:pStyle w:val="Answer"/>
      </w:pPr>
      <w:r>
        <w:t>T</w:t>
      </w:r>
      <w:r w:rsidRPr="00E914F6">
        <w:t xml:space="preserve">he extent </w:t>
      </w:r>
      <w:r>
        <w:t xml:space="preserve">to which </w:t>
      </w:r>
      <w:r w:rsidRPr="00E914F6">
        <w:t xml:space="preserve">a particular product or service is new and </w:t>
      </w:r>
      <w:r>
        <w:t>is on the s</w:t>
      </w:r>
      <w:r w:rsidRPr="00E914F6">
        <w:t>o</w:t>
      </w:r>
      <w:r>
        <w:t>-</w:t>
      </w:r>
      <w:r w:rsidRPr="00E914F6">
        <w:t xml:space="preserve">called </w:t>
      </w:r>
      <w:r w:rsidR="008F0581">
        <w:t>bleeding</w:t>
      </w:r>
      <w:r w:rsidRPr="00E914F6">
        <w:t xml:space="preserve"> edge of what is being </w:t>
      </w:r>
      <w:r>
        <w:t xml:space="preserve">offered is </w:t>
      </w:r>
      <w:r w:rsidRPr="00E914F6">
        <w:t>often where most potential risk may come</w:t>
      </w:r>
      <w:r>
        <w:t>,</w:t>
      </w:r>
      <w:r w:rsidRPr="00E914F6">
        <w:t xml:space="preserve"> because </w:t>
      </w:r>
      <w:r w:rsidR="00A66E5D">
        <w:t>neither</w:t>
      </w:r>
      <w:r>
        <w:t xml:space="preserve"> </w:t>
      </w:r>
      <w:r>
        <w:t xml:space="preserve">that company </w:t>
      </w:r>
      <w:r w:rsidR="00A66E5D">
        <w:t>nor any of</w:t>
      </w:r>
      <w:r w:rsidRPr="00E914F6">
        <w:t xml:space="preserve"> the other users or stakeholders in this broader community who are thinking and concerned about these issues </w:t>
      </w:r>
      <w:r w:rsidR="008F0581">
        <w:t>has</w:t>
      </w:r>
      <w:r>
        <w:t xml:space="preserve"> </w:t>
      </w:r>
      <w:r w:rsidRPr="00E914F6">
        <w:t>had a</w:t>
      </w:r>
      <w:r>
        <w:t>n opportunity</w:t>
      </w:r>
      <w:r w:rsidRPr="00E914F6">
        <w:t xml:space="preserve"> to see how that product or service will necessarily impact the existing power arrangements</w:t>
      </w:r>
      <w:r w:rsidR="0018434E">
        <w:t xml:space="preserve"> and </w:t>
      </w:r>
      <w:r w:rsidRPr="00E914F6">
        <w:t>risks</w:t>
      </w:r>
      <w:r>
        <w:t>,</w:t>
      </w:r>
      <w:r w:rsidRPr="00E914F6">
        <w:t xml:space="preserve"> and</w:t>
      </w:r>
      <w:r>
        <w:t xml:space="preserve"> how it</w:t>
      </w:r>
      <w:r w:rsidRPr="00E914F6">
        <w:t xml:space="preserve"> may create new risks. </w:t>
      </w:r>
    </w:p>
    <w:p w:rsidR="00387DF7" w:rsidP="00387DF7">
      <w:pPr>
        <w:pStyle w:val="Answer"/>
      </w:pPr>
      <w:r w:rsidRPr="00E914F6">
        <w:t>It is important for Governments</w:t>
      </w:r>
      <w:r>
        <w:t>,</w:t>
      </w:r>
      <w:r w:rsidRPr="00E914F6">
        <w:t xml:space="preserve"> as they think about how to support and empower companies to do better in terms of implementing their human rights responsibilities</w:t>
      </w:r>
      <w:r>
        <w:t xml:space="preserve">, </w:t>
      </w:r>
      <w:r w:rsidRPr="00E914F6">
        <w:t xml:space="preserve">to appreciate that each company is going to be slightly different </w:t>
      </w:r>
      <w:r w:rsidR="0018434E">
        <w:t>in</w:t>
      </w:r>
      <w:r w:rsidRPr="00E914F6">
        <w:t xml:space="preserve"> both the risks that it faces and </w:t>
      </w:r>
      <w:r>
        <w:t xml:space="preserve">the </w:t>
      </w:r>
      <w:r w:rsidRPr="00E914F6">
        <w:t xml:space="preserve">potential mitigations and solutions that </w:t>
      </w:r>
      <w:r w:rsidR="00A66E5D">
        <w:t>it</w:t>
      </w:r>
      <w:r w:rsidRPr="00E914F6">
        <w:t xml:space="preserve"> can put in place.</w:t>
      </w:r>
    </w:p>
    <w:p w:rsidR="00387DF7" w:rsidP="00387DF7">
      <w:pPr>
        <w:pStyle w:val="Answer"/>
      </w:pPr>
      <w:sdt>
        <w:sdtPr>
          <w:alias w:val="Witness"/>
          <w:id w:val="-720979892"/>
          <w:placeholder>
            <w:docPart w:val="C24167C486F1456686FA8E0F18BFE68C"/>
          </w:placeholder>
          <w:richText/>
        </w:sdtPr>
        <w:sdtContent>
          <w:r w:rsidRPr="00E33912">
            <w:rPr>
              <w:b/>
              <w:i/>
            </w:rPr>
            <w:t>David Sullivan:</w:t>
          </w:r>
        </w:sdtContent>
      </w:sdt>
      <w:r>
        <w:t xml:space="preserve"> </w:t>
      </w:r>
      <w:r w:rsidR="0018434E">
        <w:t>Our</w:t>
      </w:r>
      <w:r w:rsidRPr="00E914F6">
        <w:t xml:space="preserve"> members at the Digital Trust &amp; Safety Partnership include a range of companies </w:t>
      </w:r>
      <w:r>
        <w:t xml:space="preserve">including big </w:t>
      </w:r>
      <w:r w:rsidRPr="00E914F6">
        <w:t xml:space="preserve">social media companies </w:t>
      </w:r>
      <w:r w:rsidR="007A2E04">
        <w:t>like</w:t>
      </w:r>
      <w:r w:rsidRPr="00E914F6">
        <w:t xml:space="preserve"> Google</w:t>
      </w:r>
      <w:r>
        <w:t>, whose representative</w:t>
      </w:r>
      <w:r w:rsidRPr="00E914F6">
        <w:t xml:space="preserve"> </w:t>
      </w:r>
      <w:r>
        <w:t xml:space="preserve">was </w:t>
      </w:r>
      <w:r w:rsidRPr="00E914F6">
        <w:t>speaking earlier</w:t>
      </w:r>
      <w:r>
        <w:t>,</w:t>
      </w:r>
      <w:r w:rsidRPr="00E914F6">
        <w:t xml:space="preserve"> as well as smaller companies </w:t>
      </w:r>
      <w:r w:rsidR="007A2E04">
        <w:t>that</w:t>
      </w:r>
      <w:r>
        <w:t xml:space="preserve"> </w:t>
      </w:r>
      <w:r w:rsidRPr="00E914F6">
        <w:t xml:space="preserve">have a range of products, services and business models, not just advertising </w:t>
      </w:r>
      <w:r>
        <w:t xml:space="preserve">but </w:t>
      </w:r>
      <w:r w:rsidRPr="00E914F6">
        <w:t>subscription services</w:t>
      </w:r>
      <w:r w:rsidR="0018434E">
        <w:t xml:space="preserve"> and </w:t>
      </w:r>
      <w:r w:rsidRPr="00E914F6">
        <w:t>e</w:t>
      </w:r>
      <w:r w:rsidR="00A66E5D">
        <w:noBreakHyphen/>
      </w:r>
      <w:r w:rsidRPr="00E914F6">
        <w:t>commerce providers</w:t>
      </w:r>
      <w:r>
        <w:t>, and t</w:t>
      </w:r>
      <w:r w:rsidRPr="00E914F6">
        <w:t>hey are all struggling with the issues</w:t>
      </w:r>
      <w:r>
        <w:t xml:space="preserve"> </w:t>
      </w:r>
      <w:r w:rsidR="007A2E04">
        <w:t>that</w:t>
      </w:r>
      <w:r w:rsidRPr="00E914F6">
        <w:t xml:space="preserve"> in the industry are referred to as trust and safety.</w:t>
      </w:r>
      <w:r>
        <w:t xml:space="preserve"> </w:t>
      </w:r>
    </w:p>
    <w:p w:rsidR="00387DF7" w:rsidRPr="00E914F6" w:rsidP="00387DF7">
      <w:pPr>
        <w:pStyle w:val="Answer"/>
      </w:pPr>
      <w:r w:rsidRPr="00E914F6">
        <w:t>We think it is key to take a proportionate and risk</w:t>
      </w:r>
      <w:r>
        <w:t>-</w:t>
      </w:r>
      <w:r w:rsidRPr="00E914F6">
        <w:t>based approach</w:t>
      </w:r>
      <w:r>
        <w:t xml:space="preserve">, </w:t>
      </w:r>
      <w:r w:rsidRPr="00E914F6">
        <w:t xml:space="preserve">building </w:t>
      </w:r>
      <w:r w:rsidR="0018434E">
        <w:t>on</w:t>
      </w:r>
      <w:r w:rsidRPr="00E914F6">
        <w:t xml:space="preserve"> what Jason was just describing.</w:t>
      </w:r>
      <w:r>
        <w:t xml:space="preserve"> </w:t>
      </w:r>
      <w:r w:rsidRPr="00E914F6">
        <w:t xml:space="preserve">We have started this process of making an industry contribution to these efforts </w:t>
      </w:r>
      <w:r>
        <w:t xml:space="preserve">by articulating </w:t>
      </w:r>
      <w:r w:rsidR="003240FC">
        <w:t xml:space="preserve">some </w:t>
      </w:r>
      <w:r>
        <w:t>best practices and starting a</w:t>
      </w:r>
      <w:r w:rsidRPr="00E914F6">
        <w:t xml:space="preserve"> process of self</w:t>
      </w:r>
      <w:r>
        <w:t>-</w:t>
      </w:r>
      <w:r w:rsidRPr="00E914F6">
        <w:t>assessment and ultimately independent third</w:t>
      </w:r>
      <w:r>
        <w:t>-</w:t>
      </w:r>
      <w:r w:rsidRPr="00E914F6">
        <w:t>party as</w:t>
      </w:r>
      <w:r>
        <w:t>ses</w:t>
      </w:r>
      <w:r w:rsidRPr="00E914F6">
        <w:t>sment to have a</w:t>
      </w:r>
      <w:r w:rsidR="0018434E">
        <w:t xml:space="preserve">n objective </w:t>
      </w:r>
      <w:r w:rsidRPr="00E914F6">
        <w:t>look at how companies are implementing these practices</w:t>
      </w:r>
      <w:r w:rsidR="003240FC">
        <w:t>.</w:t>
      </w:r>
      <w:r w:rsidRPr="00E914F6">
        <w:t xml:space="preserve"> </w:t>
      </w:r>
      <w:r w:rsidR="003240FC">
        <w:t>W</w:t>
      </w:r>
      <w:r w:rsidRPr="00E914F6">
        <w:t>e are developing a process of assessment that uses this kind of risk</w:t>
      </w:r>
      <w:r>
        <w:t>-</w:t>
      </w:r>
      <w:r w:rsidRPr="00E914F6">
        <w:t>based approach where you look not just at the size and scale of a company but also at its particular products</w:t>
      </w:r>
      <w:r>
        <w:t xml:space="preserve"> and </w:t>
      </w:r>
      <w:r w:rsidRPr="00E914F6">
        <w:t>services and</w:t>
      </w:r>
      <w:r>
        <w:t xml:space="preserve"> the</w:t>
      </w:r>
      <w:r w:rsidRPr="00E914F6">
        <w:t xml:space="preserve"> risks that they present</w:t>
      </w:r>
      <w:r>
        <w:t xml:space="preserve">, </w:t>
      </w:r>
      <w:r w:rsidR="003240FC">
        <w:t>to have</w:t>
      </w:r>
      <w:r w:rsidRPr="00E914F6">
        <w:t xml:space="preserve"> differ</w:t>
      </w:r>
      <w:r w:rsidR="003240FC">
        <w:t>ing</w:t>
      </w:r>
      <w:r w:rsidRPr="00E914F6">
        <w:t xml:space="preserve"> levels of scrutiny for companies </w:t>
      </w:r>
      <w:r w:rsidR="003240FC">
        <w:t>that</w:t>
      </w:r>
      <w:r w:rsidRPr="00E914F6">
        <w:t xml:space="preserve"> face different risks.</w:t>
      </w:r>
      <w:r>
        <w:t xml:space="preserve"> </w:t>
      </w:r>
      <w:r w:rsidRPr="00E914F6">
        <w:t xml:space="preserve">We hope to </w:t>
      </w:r>
      <w:r w:rsidR="0018434E">
        <w:t>share</w:t>
      </w:r>
      <w:r w:rsidRPr="00E914F6">
        <w:t xml:space="preserve"> and </w:t>
      </w:r>
      <w:r w:rsidR="0018434E">
        <w:t>make</w:t>
      </w:r>
      <w:r w:rsidRPr="00E914F6">
        <w:t xml:space="preserve"> public the methodology for those self</w:t>
      </w:r>
      <w:r>
        <w:t>-</w:t>
      </w:r>
      <w:r w:rsidRPr="00E914F6">
        <w:t xml:space="preserve">assessments in the near future, and I would be keen to provide that to the Committee when it is available. </w:t>
      </w:r>
    </w:p>
    <w:p w:rsidR="00AC374C" w:rsidP="00387DF7">
      <w:pPr>
        <w:pStyle w:val="Question"/>
        <w:numPr>
          <w:ilvl w:val="0"/>
          <w:numId w:val="9"/>
        </w:numPr>
      </w:pPr>
      <w:sdt>
        <w:sdtPr>
          <w:alias w:val="Member"/>
          <w:tag w:val="&lt;Member mnisId='4462' dodsId='108954'&gt;"/>
          <w:id w:val="595753829"/>
          <w:placeholder>
            <w:docPart w:val="C24167C486F1456686FA8E0F18BFE68C"/>
          </w:placeholder>
          <w:richText/>
        </w:sdtPr>
        <w:sdtContent>
          <w:r w:rsidRPr="00E33912" w:rsidR="00387DF7">
            <w:rPr>
              <w:b/>
            </w:rPr>
            <w:t>Chair:</w:t>
          </w:r>
        </w:sdtContent>
      </w:sdt>
      <w:r w:rsidR="00387DF7">
        <w:t xml:space="preserve"> </w:t>
      </w:r>
      <w:r>
        <w:t xml:space="preserve">Thank you very much. </w:t>
      </w:r>
      <w:r w:rsidRPr="00E914F6" w:rsidR="00387DF7">
        <w:t xml:space="preserve">We would be grateful to get any supplementary information. </w:t>
      </w:r>
    </w:p>
    <w:p w:rsidR="00387DF7" w:rsidP="00AC374C">
      <w:pPr>
        <w:pStyle w:val="Question"/>
        <w:numPr>
          <w:ilvl w:val="0"/>
          <w:numId w:val="0"/>
        </w:numPr>
        <w:ind w:left="794"/>
      </w:pPr>
      <w:r w:rsidRPr="00E914F6">
        <w:t>Do you think existing international guidance</w:t>
      </w:r>
      <w:r w:rsidR="0018434E">
        <w:t>,</w:t>
      </w:r>
      <w:r w:rsidRPr="00E914F6">
        <w:t xml:space="preserve"> such as the UN principles </w:t>
      </w:r>
      <w:r>
        <w:t>on</w:t>
      </w:r>
      <w:r w:rsidRPr="00E914F6">
        <w:t xml:space="preserve"> business and human rights</w:t>
      </w:r>
      <w:r w:rsidR="0018434E">
        <w:t>,</w:t>
      </w:r>
      <w:r w:rsidRPr="00E914F6">
        <w:t xml:space="preserve"> </w:t>
      </w:r>
      <w:r w:rsidR="00AC374C">
        <w:t>is</w:t>
      </w:r>
      <w:r w:rsidRPr="00E914F6">
        <w:t xml:space="preserve"> sufficiently future</w:t>
      </w:r>
      <w:r w:rsidR="0018434E">
        <w:t xml:space="preserve"> </w:t>
      </w:r>
      <w:r w:rsidRPr="00E914F6">
        <w:t>proof?</w:t>
      </w:r>
      <w:r>
        <w:t xml:space="preserve"> </w:t>
      </w:r>
      <w:r w:rsidRPr="00E914F6">
        <w:t>There are some gaps that many have commented on</w:t>
      </w:r>
      <w:r w:rsidR="0018434E">
        <w:t xml:space="preserve">, </w:t>
      </w:r>
      <w:r w:rsidRPr="00E914F6">
        <w:t xml:space="preserve">and I was wondering what you </w:t>
      </w:r>
      <w:r w:rsidR="0018434E">
        <w:t>feel</w:t>
      </w:r>
      <w:r w:rsidRPr="00E914F6">
        <w:t xml:space="preserve"> </w:t>
      </w:r>
      <w:r w:rsidR="0018434E">
        <w:t>is</w:t>
      </w:r>
      <w:r w:rsidRPr="00E914F6">
        <w:t xml:space="preserve"> appropriate.</w:t>
      </w:r>
    </w:p>
    <w:p w:rsidR="003F1275" w:rsidP="00387DF7">
      <w:pPr>
        <w:pStyle w:val="Answer"/>
      </w:pPr>
      <w:sdt>
        <w:sdtPr>
          <w:alias w:val="Witness"/>
          <w:id w:val="553510107"/>
          <w:placeholder>
            <w:docPart w:val="C24167C486F1456686FA8E0F18BFE68C"/>
          </w:placeholder>
          <w:richText/>
        </w:sdtPr>
        <w:sdtContent>
          <w:r w:rsidRPr="009C09FA" w:rsidR="00387DF7">
            <w:rPr>
              <w:b/>
              <w:i/>
            </w:rPr>
            <w:t>Joe Westby:</w:t>
          </w:r>
        </w:sdtContent>
      </w:sdt>
      <w:r w:rsidR="00387DF7">
        <w:t xml:space="preserve"> T</w:t>
      </w:r>
      <w:r w:rsidRPr="00E914F6" w:rsidR="00387DF7">
        <w:t xml:space="preserve">he main gap </w:t>
      </w:r>
      <w:r w:rsidR="0018434E">
        <w:t>in</w:t>
      </w:r>
      <w:r w:rsidRPr="00E914F6" w:rsidR="00387DF7">
        <w:t xml:space="preserve"> the UN principles </w:t>
      </w:r>
      <w:r w:rsidR="00387DF7">
        <w:t>on</w:t>
      </w:r>
      <w:r w:rsidRPr="00E914F6" w:rsidR="00387DF7">
        <w:t xml:space="preserve"> business </w:t>
      </w:r>
      <w:r w:rsidR="00387DF7">
        <w:t xml:space="preserve">and human </w:t>
      </w:r>
      <w:r w:rsidRPr="00E914F6" w:rsidR="00387DF7">
        <w:t>rights has been the</w:t>
      </w:r>
      <w:r w:rsidR="00387DF7">
        <w:t>ir enforcement in</w:t>
      </w:r>
      <w:r w:rsidRPr="00E914F6" w:rsidR="00387DF7">
        <w:t xml:space="preserve"> practice</w:t>
      </w:r>
      <w:r w:rsidR="00387DF7">
        <w:t>. Again, it</w:t>
      </w:r>
      <w:r w:rsidRPr="00E914F6" w:rsidR="00387DF7">
        <w:t xml:space="preserve"> is my earlier point that these need to be put into binding laws, including mandatory human rights due diligence. That is the first step.</w:t>
      </w:r>
    </w:p>
    <w:p w:rsidR="00B1356E" w:rsidP="00387DF7">
      <w:pPr>
        <w:pStyle w:val="Answer"/>
      </w:pPr>
      <w:r>
        <w:t>T</w:t>
      </w:r>
      <w:r w:rsidRPr="00E914F6">
        <w:t xml:space="preserve">here are </w:t>
      </w:r>
      <w:r>
        <w:t xml:space="preserve">some </w:t>
      </w:r>
      <w:r w:rsidRPr="00E914F6">
        <w:t xml:space="preserve">really interesting questions </w:t>
      </w:r>
      <w:r w:rsidR="0018434E">
        <w:t>on</w:t>
      </w:r>
      <w:r w:rsidRPr="00E914F6">
        <w:t xml:space="preserve"> the framework of the UN guiding principles in relation to the obligations and power of states and companies</w:t>
      </w:r>
      <w:r>
        <w:t>,</w:t>
      </w:r>
      <w:r w:rsidRPr="00E914F6">
        <w:t xml:space="preserve"> because</w:t>
      </w:r>
      <w:r>
        <w:t xml:space="preserve">, particularly </w:t>
      </w:r>
      <w:r w:rsidRPr="00E914F6">
        <w:t>now with the tech companies gaining power over our digital world and our information architecture, which is really unprecedented, it raises some real questions about the extent to which their human rights obligations should be extended to protecting human rights as well as just respecting them.</w:t>
      </w:r>
      <w:r>
        <w:t xml:space="preserve"> </w:t>
      </w:r>
      <w:r w:rsidRPr="00E914F6">
        <w:t>I think there are question marks on that. That is not necessarily Amnesty</w:t>
      </w:r>
      <w:r>
        <w:t>’</w:t>
      </w:r>
      <w:r w:rsidRPr="00E914F6">
        <w:t>s position, but there are interesting discussions to be had in terms of updating that framework for the digital</w:t>
      </w:r>
      <w:r>
        <w:t xml:space="preserve"> </w:t>
      </w:r>
      <w:r w:rsidRPr="00E914F6">
        <w:t>age and acknowledging the power that these compan</w:t>
      </w:r>
      <w:r w:rsidR="0046549F">
        <w:t>ies</w:t>
      </w:r>
      <w:r w:rsidRPr="00E914F6">
        <w:t xml:space="preserve"> have</w:t>
      </w:r>
      <w:r w:rsidR="0046549F">
        <w:t xml:space="preserve"> established</w:t>
      </w:r>
      <w:r>
        <w:t>.</w:t>
      </w:r>
    </w:p>
    <w:p w:rsidR="00B1356E" w:rsidP="0018434E">
      <w:pPr>
        <w:pStyle w:val="Question"/>
        <w:numPr>
          <w:ilvl w:val="0"/>
          <w:numId w:val="0"/>
        </w:numPr>
        <w:ind w:left="794"/>
      </w:pPr>
      <w:sdt>
        <w:sdtPr>
          <w:alias w:val="Member"/>
          <w:tag w:val="&lt;Member mnisId='4462' dodsId='108954'&gt;"/>
          <w:id w:val="-891650826"/>
          <w:placeholder>
            <w:docPart w:val="DefaultPlaceholder_-1854013440"/>
          </w:placeholder>
          <w:richText/>
        </w:sdtPr>
        <w:sdtContent>
          <w:r w:rsidRPr="00B1356E">
            <w:rPr>
              <w:b/>
            </w:rPr>
            <w:t>Chair:</w:t>
          </w:r>
        </w:sdtContent>
      </w:sdt>
      <w:r>
        <w:t xml:space="preserve"> Mr Sullivan, I presume your organisation m</w:t>
      </w:r>
      <w:r w:rsidR="0046549F">
        <w:t>ight</w:t>
      </w:r>
      <w:r>
        <w:t xml:space="preserve"> have some views on </w:t>
      </w:r>
      <w:r w:rsidR="0046549F">
        <w:t xml:space="preserve">this </w:t>
      </w:r>
      <w:r>
        <w:t>as well.</w:t>
      </w:r>
    </w:p>
    <w:p w:rsidR="00B1356E" w:rsidP="00B1356E">
      <w:pPr>
        <w:pStyle w:val="Answer"/>
      </w:pPr>
      <w:sdt>
        <w:sdtPr>
          <w:alias w:val="Witness"/>
          <w:id w:val="537550938"/>
          <w:placeholder>
            <w:docPart w:val="C24167C486F1456686FA8E0F18BFE68C"/>
          </w:placeholder>
          <w:richText/>
        </w:sdtPr>
        <w:sdtContent>
          <w:r w:rsidRPr="00B1356E" w:rsidR="00387DF7">
            <w:rPr>
              <w:b/>
              <w:i/>
            </w:rPr>
            <w:t>David Sullivan:</w:t>
          </w:r>
        </w:sdtContent>
      </w:sdt>
      <w:r w:rsidR="00387DF7">
        <w:t xml:space="preserve"> T</w:t>
      </w:r>
      <w:r w:rsidRPr="00E914F6" w:rsidR="00387DF7">
        <w:t xml:space="preserve">his is something I </w:t>
      </w:r>
      <w:r w:rsidR="00387DF7">
        <w:t xml:space="preserve">would probably want </w:t>
      </w:r>
      <w:r w:rsidRPr="00E914F6" w:rsidR="00387DF7">
        <w:t>to talk to my members about b</w:t>
      </w:r>
      <w:r w:rsidR="00387DF7">
        <w:t xml:space="preserve">efore developing a position, but it is certainly a provocative </w:t>
      </w:r>
      <w:r w:rsidR="0018434E">
        <w:t xml:space="preserve">and interesting </w:t>
      </w:r>
      <w:r w:rsidR="00387DF7">
        <w:t>question.</w:t>
      </w:r>
      <w:r w:rsidRPr="00E914F6" w:rsidR="00387DF7">
        <w:t xml:space="preserve"> </w:t>
      </w:r>
    </w:p>
    <w:p w:rsidR="00387DF7" w:rsidP="0018434E">
      <w:pPr>
        <w:pStyle w:val="Question"/>
        <w:numPr>
          <w:ilvl w:val="0"/>
          <w:numId w:val="0"/>
        </w:numPr>
        <w:ind w:left="794"/>
      </w:pPr>
      <w:sdt>
        <w:sdtPr>
          <w:alias w:val="Member"/>
          <w:tag w:val="&lt;Member mnisId='4462' dodsId='108954'&gt;"/>
          <w:id w:val="132608910"/>
          <w:placeholder>
            <w:docPart w:val="DefaultPlaceholder_-1854013440"/>
          </w:placeholder>
          <w:richText/>
        </w:sdtPr>
        <w:sdtContent>
          <w:r w:rsidRPr="00B1356E" w:rsidR="00B1356E">
            <w:rPr>
              <w:b/>
            </w:rPr>
            <w:t>Chair:</w:t>
          </w:r>
        </w:sdtContent>
      </w:sdt>
      <w:r w:rsidR="00B1356E">
        <w:t xml:space="preserve"> </w:t>
      </w:r>
      <w:r w:rsidR="00825C73">
        <w:t>Okay, w</w:t>
      </w:r>
      <w:r w:rsidRPr="00E914F6">
        <w:t>e will let that pass.</w:t>
      </w:r>
      <w:r>
        <w:t xml:space="preserve"> </w:t>
      </w:r>
      <w:r w:rsidRPr="00E914F6">
        <w:t>Mr Piel</w:t>
      </w:r>
      <w:r>
        <w:t>e</w:t>
      </w:r>
      <w:r w:rsidRPr="00E914F6">
        <w:t>meier,</w:t>
      </w:r>
      <w:r>
        <w:t xml:space="preserve"> </w:t>
      </w:r>
      <w:r w:rsidRPr="00E914F6">
        <w:t>do you want to comment?</w:t>
      </w:r>
    </w:p>
    <w:p w:rsidR="00387DF7" w:rsidP="00387DF7">
      <w:pPr>
        <w:pStyle w:val="Answer"/>
      </w:pPr>
      <w:sdt>
        <w:sdtPr>
          <w:alias w:val="Witness"/>
          <w:id w:val="-373626875"/>
          <w:placeholder>
            <w:docPart w:val="C24167C486F1456686FA8E0F18BFE68C"/>
          </w:placeholder>
          <w:richText/>
        </w:sdtPr>
        <w:sdtContent>
          <w:r w:rsidRPr="00D6274B">
            <w:rPr>
              <w:b/>
              <w:i/>
            </w:rPr>
            <w:t>Jason Pielemeier:</w:t>
          </w:r>
        </w:sdtContent>
      </w:sdt>
      <w:r>
        <w:t xml:space="preserve"> </w:t>
      </w:r>
      <w:r w:rsidRPr="00E914F6">
        <w:t>Joe is right that the guiding principles are only one element. The guiding principles were set up to be a floor</w:t>
      </w:r>
      <w:r>
        <w:t>,</w:t>
      </w:r>
      <w:r w:rsidRPr="00E914F6">
        <w:t xml:space="preserve"> not a ceiling, as Professor John Ru</w:t>
      </w:r>
      <w:r>
        <w:t>ggie,</w:t>
      </w:r>
      <w:r w:rsidRPr="00E914F6">
        <w:t xml:space="preserve"> the recently passed author of those principles</w:t>
      </w:r>
      <w:r>
        <w:t>,</w:t>
      </w:r>
      <w:r w:rsidRPr="00E914F6">
        <w:t xml:space="preserve"> put it. The development of the scaffolding and </w:t>
      </w:r>
      <w:r>
        <w:t xml:space="preserve">the </w:t>
      </w:r>
      <w:r w:rsidRPr="00E914F6">
        <w:t>infrastructure on top of that floor has been slow to date</w:t>
      </w:r>
      <w:r>
        <w:t>,</w:t>
      </w:r>
      <w:r w:rsidRPr="00E914F6">
        <w:t xml:space="preserve"> in particular on the states</w:t>
      </w:r>
      <w:r>
        <w:t>’</w:t>
      </w:r>
      <w:r w:rsidRPr="00E914F6">
        <w:t xml:space="preserve"> side</w:t>
      </w:r>
      <w:r>
        <w:t>,</w:t>
      </w:r>
      <w:r w:rsidRPr="00E914F6">
        <w:t xml:space="preserve"> and I think there is more that can and should be done there.</w:t>
      </w:r>
      <w:r>
        <w:t xml:space="preserve"> </w:t>
      </w:r>
    </w:p>
    <w:p w:rsidR="00387DF7" w:rsidP="00387DF7">
      <w:pPr>
        <w:pStyle w:val="Answer"/>
      </w:pPr>
      <w:r w:rsidRPr="00E914F6">
        <w:t>I would caution a bit against reopening the guiding principles to negotiation or calling for any new sets of guid</w:t>
      </w:r>
      <w:r w:rsidR="00825C73">
        <w:t>ance or</w:t>
      </w:r>
      <w:r w:rsidRPr="00E914F6">
        <w:t xml:space="preserve"> principles, simply because the geopolitical conditions at the moment might not be particularly auspicious, and</w:t>
      </w:r>
      <w:r w:rsidR="00F353BF">
        <w:t xml:space="preserve"> </w:t>
      </w:r>
      <w:r w:rsidRPr="00E914F6">
        <w:t>I think the guid</w:t>
      </w:r>
      <w:r w:rsidR="00825C73">
        <w:t>ing</w:t>
      </w:r>
      <w:r w:rsidRPr="00E914F6">
        <w:t xml:space="preserve"> principles provide a very carefully and intelligently designed framework that is flexible and can evolve.</w:t>
      </w:r>
    </w:p>
    <w:p w:rsidR="00387DF7" w:rsidP="00387DF7">
      <w:pPr>
        <w:pStyle w:val="Answer"/>
      </w:pPr>
      <w:r w:rsidRPr="00E914F6">
        <w:t>The</w:t>
      </w:r>
      <w:r>
        <w:t xml:space="preserve"> </w:t>
      </w:r>
      <w:r w:rsidRPr="00E914F6">
        <w:t xml:space="preserve">Office of the </w:t>
      </w:r>
      <w:r>
        <w:t xml:space="preserve">UN </w:t>
      </w:r>
      <w:r w:rsidRPr="00E914F6">
        <w:t>High Commissioner for Human Rights has a project ongoing called B</w:t>
      </w:r>
      <w:r>
        <w:t>-Tech</w:t>
      </w:r>
      <w:r w:rsidRPr="00E914F6">
        <w:t>, which is focused on evaluating and developing further guidance speci</w:t>
      </w:r>
      <w:r w:rsidR="002C2D74">
        <w:t>fic</w:t>
      </w:r>
      <w:r w:rsidRPr="00E914F6">
        <w:t xml:space="preserve">ally for how the UN guiding principles </w:t>
      </w:r>
      <w:r>
        <w:t xml:space="preserve">framework </w:t>
      </w:r>
      <w:r w:rsidRPr="00E914F6">
        <w:t>appl</w:t>
      </w:r>
      <w:r>
        <w:t>ies</w:t>
      </w:r>
      <w:r w:rsidRPr="00E914F6">
        <w:t xml:space="preserve"> to the tech sector.</w:t>
      </w:r>
      <w:r>
        <w:t xml:space="preserve"> </w:t>
      </w:r>
      <w:r w:rsidRPr="00E914F6">
        <w:t>There is some very good work being done there</w:t>
      </w:r>
      <w:r w:rsidR="002C2D74">
        <w:t>,</w:t>
      </w:r>
      <w:r w:rsidRPr="00E914F6">
        <w:t xml:space="preserve"> and GNI is very happy to be partnering with the B</w:t>
      </w:r>
      <w:r>
        <w:t xml:space="preserve">-Tech </w:t>
      </w:r>
      <w:r w:rsidRPr="00E914F6">
        <w:t>project and others on that kind of work.</w:t>
      </w:r>
    </w:p>
    <w:p w:rsidR="00387DF7" w:rsidRPr="00E914F6" w:rsidP="00387DF7">
      <w:pPr>
        <w:pStyle w:val="Question"/>
        <w:numPr>
          <w:ilvl w:val="0"/>
          <w:numId w:val="9"/>
        </w:numPr>
      </w:pPr>
      <w:sdt>
        <w:sdtPr>
          <w:alias w:val="Member"/>
          <w:tag w:val="&lt;Member mnisId='3960' dodsId='35320'&gt;"/>
          <w:id w:val="-365530288"/>
          <w:placeholder>
            <w:docPart w:val="C24167C486F1456686FA8E0F18BFE68C"/>
          </w:placeholder>
          <w:richText/>
        </w:sdtPr>
        <w:sdtContent>
          <w:r w:rsidRPr="00EE6BCB">
            <w:rPr>
              <w:b/>
            </w:rPr>
            <w:t>Henry Smith:</w:t>
          </w:r>
        </w:sdtContent>
      </w:sdt>
      <w:r>
        <w:t xml:space="preserve"> </w:t>
      </w:r>
      <w:r w:rsidRPr="00E914F6">
        <w:t>Thank you for joining us today.</w:t>
      </w:r>
      <w:r>
        <w:t xml:space="preserve"> </w:t>
      </w:r>
      <w:r w:rsidRPr="00E914F6">
        <w:t xml:space="preserve">As </w:t>
      </w:r>
      <w:r w:rsidR="007D466C">
        <w:t>companies</w:t>
      </w:r>
      <w:r w:rsidRPr="00E914F6">
        <w:t xml:space="preserve"> in more authoritarian countries develop their own surveillance technologies, how concerned are you about the export of those technologies to other countries?</w:t>
      </w:r>
      <w:r>
        <w:t xml:space="preserve"> </w:t>
      </w:r>
      <w:r w:rsidRPr="00E914F6">
        <w:t>What do you think the UK Foreign Office should be doing to address such concerns?</w:t>
      </w:r>
    </w:p>
    <w:p w:rsidR="00985C17" w:rsidP="00387DF7">
      <w:pPr>
        <w:pStyle w:val="Answer"/>
      </w:pPr>
      <w:sdt>
        <w:sdtPr>
          <w:alias w:val="Witness"/>
          <w:id w:val="259340726"/>
          <w:placeholder>
            <w:docPart w:val="C24167C486F1456686FA8E0F18BFE68C"/>
          </w:placeholder>
          <w:richText/>
        </w:sdtPr>
        <w:sdtContent>
          <w:r w:rsidRPr="00EE6BCB" w:rsidR="00387DF7">
            <w:rPr>
              <w:b/>
              <w:i/>
            </w:rPr>
            <w:t>Joe Westby:</w:t>
          </w:r>
        </w:sdtContent>
      </w:sdt>
      <w:r w:rsidR="00387DF7">
        <w:t xml:space="preserve"> </w:t>
      </w:r>
      <w:r w:rsidRPr="00E914F6" w:rsidR="00387DF7">
        <w:t>I would slightly turn around the question</w:t>
      </w:r>
      <w:r w:rsidR="0018434E">
        <w:t xml:space="preserve">, </w:t>
      </w:r>
      <w:r w:rsidRPr="00E914F6" w:rsidR="00387DF7">
        <w:t xml:space="preserve">because we have focused more of our research on looking at the export of technologies from </w:t>
      </w:r>
      <w:r w:rsidR="00387DF7">
        <w:t>countries,</w:t>
      </w:r>
      <w:r w:rsidRPr="00E914F6" w:rsidR="00387DF7">
        <w:t xml:space="preserve"> including the EU</w:t>
      </w:r>
      <w:r w:rsidR="00387DF7">
        <w:t>,</w:t>
      </w:r>
      <w:r w:rsidRPr="00E914F6" w:rsidR="00387DF7">
        <w:t xml:space="preserve"> to states </w:t>
      </w:r>
      <w:r w:rsidR="0018434E">
        <w:t>that</w:t>
      </w:r>
      <w:r w:rsidRPr="00E914F6" w:rsidR="00387DF7">
        <w:t xml:space="preserve"> present a high risk </w:t>
      </w:r>
      <w:r w:rsidR="00387DF7">
        <w:t>to</w:t>
      </w:r>
      <w:r w:rsidRPr="00E914F6" w:rsidR="00387DF7">
        <w:t xml:space="preserve"> human rights</w:t>
      </w:r>
      <w:r w:rsidR="00387DF7">
        <w:t>.</w:t>
      </w:r>
      <w:r w:rsidRPr="00E914F6" w:rsidR="00387DF7">
        <w:t xml:space="preserve"> I think</w:t>
      </w:r>
      <w:r w:rsidR="00F353BF">
        <w:t xml:space="preserve"> </w:t>
      </w:r>
      <w:r w:rsidRPr="00E914F6" w:rsidR="00387DF7">
        <w:t xml:space="preserve">there is </w:t>
      </w:r>
      <w:r w:rsidR="00387DF7">
        <w:t xml:space="preserve">also </w:t>
      </w:r>
      <w:r w:rsidRPr="00E914F6" w:rsidR="00387DF7">
        <w:t>work to be done in relation to the UK and other western countries</w:t>
      </w:r>
      <w:r w:rsidR="00387DF7">
        <w:t>’</w:t>
      </w:r>
      <w:r w:rsidRPr="00E914F6" w:rsidR="00387DF7">
        <w:t xml:space="preserve"> export regulation controls and </w:t>
      </w:r>
      <w:r>
        <w:t>mak</w:t>
      </w:r>
      <w:r w:rsidRPr="00E914F6" w:rsidR="00387DF7">
        <w:t xml:space="preserve">ing </w:t>
      </w:r>
      <w:r>
        <w:t xml:space="preserve">sure </w:t>
      </w:r>
      <w:r w:rsidRPr="00E914F6" w:rsidR="00387DF7">
        <w:t>that those are much stronger</w:t>
      </w:r>
      <w:r w:rsidR="00387DF7">
        <w:t>.</w:t>
      </w:r>
    </w:p>
    <w:p w:rsidR="00387DF7" w:rsidP="00387DF7">
      <w:pPr>
        <w:pStyle w:val="Answer"/>
      </w:pPr>
      <w:r>
        <w:t>W</w:t>
      </w:r>
      <w:r w:rsidRPr="00E914F6">
        <w:t>e did a report last year on the export of digital surveillance systems</w:t>
      </w:r>
      <w:r>
        <w:t>,</w:t>
      </w:r>
      <w:r w:rsidRPr="00E914F6">
        <w:t xml:space="preserve"> including facial recognition technology</w:t>
      </w:r>
      <w:r>
        <w:t>,</w:t>
      </w:r>
      <w:r w:rsidRPr="00E914F6">
        <w:t xml:space="preserve"> to key players </w:t>
      </w:r>
      <w:r w:rsidR="0018434E">
        <w:t>in</w:t>
      </w:r>
      <w:r w:rsidRPr="00E914F6">
        <w:t xml:space="preserve"> the Chinese mass surveillance apparatus</w:t>
      </w:r>
      <w:r w:rsidR="00985C17">
        <w:t>,</w:t>
      </w:r>
      <w:r w:rsidRPr="00E914F6">
        <w:t xml:space="preserve"> </w:t>
      </w:r>
      <w:r w:rsidR="00985C17">
        <w:t xml:space="preserve">not </w:t>
      </w:r>
      <w:r w:rsidRPr="00E914F6">
        <w:t>from the UK but from companies based in the EU.</w:t>
      </w:r>
      <w:r>
        <w:t xml:space="preserve"> </w:t>
      </w:r>
      <w:r w:rsidRPr="00E914F6">
        <w:t xml:space="preserve">That was despite the very high risk of those digital surveillance technologies being used against </w:t>
      </w:r>
      <w:r>
        <w:t>Uyghurs</w:t>
      </w:r>
      <w:r w:rsidRPr="00E914F6">
        <w:t xml:space="preserve"> and other Muslim ethnic groups throughout the country.</w:t>
      </w:r>
    </w:p>
    <w:p w:rsidR="00387DF7" w:rsidP="00387DF7">
      <w:pPr>
        <w:pStyle w:val="Answer"/>
      </w:pPr>
      <w:r w:rsidRPr="00E914F6">
        <w:t>Similarly, through our work on Pegasus, we have repeatedly pointed to and called for stronger export controls in Israel</w:t>
      </w:r>
      <w:r>
        <w:t>,</w:t>
      </w:r>
      <w:r w:rsidRPr="00E914F6">
        <w:t xml:space="preserve"> which is the home state of NSO</w:t>
      </w:r>
      <w:r>
        <w:t>,</w:t>
      </w:r>
      <w:r w:rsidRPr="00E914F6">
        <w:t xml:space="preserve"> in order to prevent the export of surveillance tech that can be used to target human rights defenders</w:t>
      </w:r>
      <w:r w:rsidR="006F7D5D">
        <w:t>,</w:t>
      </w:r>
      <w:r w:rsidRPr="00E914F6">
        <w:t xml:space="preserve"> journalists and others around the world through technologies such as Pegasus.</w:t>
      </w:r>
    </w:p>
    <w:p w:rsidR="00387DF7" w:rsidP="00387DF7">
      <w:pPr>
        <w:pStyle w:val="Answer"/>
      </w:pPr>
      <w:r w:rsidRPr="00E914F6">
        <w:t>When it comes to the UK</w:t>
      </w:r>
      <w:r>
        <w:t>,</w:t>
      </w:r>
      <w:r w:rsidRPr="00E914F6">
        <w:t xml:space="preserve"> we would urgently call for intrusion software and other surveillance technologies to be moved into category A of the UK</w:t>
      </w:r>
      <w:r>
        <w:t>’</w:t>
      </w:r>
      <w:r w:rsidRPr="00E914F6">
        <w:t xml:space="preserve">s current </w:t>
      </w:r>
      <w:r>
        <w:t>trade</w:t>
      </w:r>
      <w:r w:rsidRPr="00E914F6">
        <w:t xml:space="preserve"> control</w:t>
      </w:r>
      <w:r>
        <w:t>s</w:t>
      </w:r>
      <w:r w:rsidRPr="00E914F6">
        <w:t xml:space="preserve"> system.</w:t>
      </w:r>
      <w:r>
        <w:t xml:space="preserve"> </w:t>
      </w:r>
      <w:r w:rsidRPr="00E914F6">
        <w:t xml:space="preserve">We </w:t>
      </w:r>
      <w:r w:rsidRPr="00E914F6" w:rsidR="0073629E">
        <w:t xml:space="preserve">have </w:t>
      </w:r>
      <w:r w:rsidRPr="00E914F6">
        <w:t xml:space="preserve">also called for a moratorium on the use and export of surveillance technologies, particularly given the findings of the Pegasus project, and the extent of the use of NSO </w:t>
      </w:r>
      <w:r w:rsidR="0090743B">
        <w:t>G</w:t>
      </w:r>
      <w:r w:rsidRPr="00E914F6">
        <w:t>roup spyware.</w:t>
      </w:r>
    </w:p>
    <w:p w:rsidR="00387DF7" w:rsidRPr="00E914F6" w:rsidP="00387DF7">
      <w:pPr>
        <w:pStyle w:val="Question"/>
        <w:numPr>
          <w:ilvl w:val="0"/>
          <w:numId w:val="9"/>
        </w:numPr>
      </w:pPr>
      <w:sdt>
        <w:sdtPr>
          <w:alias w:val="Member"/>
          <w:tag w:val="&lt;Member mnisId='3960' dodsId='35320'&gt;"/>
          <w:id w:val="648877214"/>
          <w:placeholder>
            <w:docPart w:val="C24167C486F1456686FA8E0F18BFE68C"/>
          </w:placeholder>
          <w:richText/>
        </w:sdtPr>
        <w:sdtContent>
          <w:r w:rsidRPr="00EE6BCB">
            <w:rPr>
              <w:b/>
            </w:rPr>
            <w:t>Henry Smith:</w:t>
          </w:r>
        </w:sdtContent>
      </w:sdt>
      <w:r w:rsidRPr="00E914F6">
        <w:t xml:space="preserve"> By mentioning the Pegasus spyware scandal</w:t>
      </w:r>
      <w:r>
        <w:t>,</w:t>
      </w:r>
      <w:r w:rsidRPr="00E914F6">
        <w:t xml:space="preserve"> you </w:t>
      </w:r>
      <w:r>
        <w:t xml:space="preserve">have </w:t>
      </w:r>
      <w:r w:rsidRPr="00E914F6">
        <w:t>anticipated my next question</w:t>
      </w:r>
      <w:r>
        <w:t>. D</w:t>
      </w:r>
      <w:r w:rsidRPr="00E914F6">
        <w:t>o you feel, and I think I probably know the answer, that th</w:t>
      </w:r>
      <w:r>
        <w:t>e</w:t>
      </w:r>
      <w:r w:rsidRPr="00E914F6">
        <w:t xml:space="preserve"> NSO</w:t>
      </w:r>
      <w:r>
        <w:t xml:space="preserve"> G</w:t>
      </w:r>
      <w:r w:rsidRPr="00E914F6">
        <w:t>roup ha</w:t>
      </w:r>
      <w:r>
        <w:t>s</w:t>
      </w:r>
      <w:r w:rsidRPr="00E914F6">
        <w:t xml:space="preserve"> been properly held to account?</w:t>
      </w:r>
      <w:r>
        <w:t xml:space="preserve"> </w:t>
      </w:r>
      <w:r w:rsidRPr="00E914F6">
        <w:t>What are the main lessons that the UK Foreign Office can learn from the Pegasus spyware scandal?</w:t>
      </w:r>
      <w:r>
        <w:t xml:space="preserve"> </w:t>
      </w:r>
    </w:p>
    <w:p w:rsidR="00387DF7" w:rsidP="00387DF7">
      <w:pPr>
        <w:pStyle w:val="Answer"/>
      </w:pPr>
      <w:sdt>
        <w:sdtPr>
          <w:alias w:val="Witness"/>
          <w:id w:val="593906910"/>
          <w:placeholder>
            <w:docPart w:val="C24167C486F1456686FA8E0F18BFE68C"/>
          </w:placeholder>
          <w:richText/>
        </w:sdtPr>
        <w:sdtContent>
          <w:r w:rsidRPr="00EE6BCB">
            <w:rPr>
              <w:b/>
              <w:i/>
            </w:rPr>
            <w:t>Joe Westby:</w:t>
          </w:r>
        </w:sdtContent>
      </w:sdt>
      <w:r>
        <w:t xml:space="preserve"> </w:t>
      </w:r>
      <w:r w:rsidR="00F77C78">
        <w:t>I</w:t>
      </w:r>
      <w:r w:rsidRPr="00E914F6">
        <w:t xml:space="preserve">ndeed there has not been enough done as a result of the findings. </w:t>
      </w:r>
      <w:r w:rsidR="00F77C78">
        <w:t>T</w:t>
      </w:r>
      <w:r w:rsidRPr="00E914F6">
        <w:t>he scale and breadth of the harms that were exposed across multiple countries warrant an urgent response.</w:t>
      </w:r>
      <w:r>
        <w:t xml:space="preserve"> </w:t>
      </w:r>
      <w:r w:rsidR="00F77C78">
        <w:t>T</w:t>
      </w:r>
      <w:r w:rsidRPr="00E914F6">
        <w:t>here has been some progress in various jurisdictions.</w:t>
      </w:r>
      <w:r>
        <w:t xml:space="preserve"> </w:t>
      </w:r>
      <w:r w:rsidR="0073629E">
        <w:t>An</w:t>
      </w:r>
      <w:r w:rsidRPr="00E914F6">
        <w:t xml:space="preserve"> investigation </w:t>
      </w:r>
      <w:r w:rsidR="0073629E">
        <w:t xml:space="preserve">was recently </w:t>
      </w:r>
      <w:r w:rsidRPr="00E914F6">
        <w:t>ordered by the Supreme Cour</w:t>
      </w:r>
      <w:r>
        <w:t>t of India</w:t>
      </w:r>
      <w:r w:rsidR="00F371F8">
        <w:t xml:space="preserve">, </w:t>
      </w:r>
      <w:r w:rsidRPr="00E914F6">
        <w:t>and there is an investigation in Hungary by the data protection authority</w:t>
      </w:r>
      <w:r w:rsidR="0073629E">
        <w:t>, b</w:t>
      </w:r>
      <w:r>
        <w:t xml:space="preserve">ut </w:t>
      </w:r>
      <w:r w:rsidRPr="00E914F6">
        <w:t xml:space="preserve">it is not enough and </w:t>
      </w:r>
      <w:r>
        <w:t xml:space="preserve">it is </w:t>
      </w:r>
      <w:r w:rsidRPr="00E914F6">
        <w:t>why we are calling for states to support an immediate moratorium on the sale, transfer and use of surveillance technology until human rights</w:t>
      </w:r>
      <w:r w:rsidR="00F371F8">
        <w:t>-</w:t>
      </w:r>
      <w:r w:rsidRPr="00E914F6">
        <w:t>compliant regulatory frameworks are in place.</w:t>
      </w:r>
    </w:p>
    <w:p w:rsidR="00387DF7" w:rsidP="00387DF7">
      <w:pPr>
        <w:pStyle w:val="Answer"/>
      </w:pPr>
      <w:r w:rsidRPr="00E914F6">
        <w:t>We need</w:t>
      </w:r>
      <w:r w:rsidR="0073629E">
        <w:t xml:space="preserve"> </w:t>
      </w:r>
      <w:r w:rsidRPr="00E914F6">
        <w:t>the international community to get behind this call</w:t>
      </w:r>
      <w:r>
        <w:t>. Of course we</w:t>
      </w:r>
      <w:r w:rsidRPr="00E914F6">
        <w:t xml:space="preserve"> would love to see the FCDO and </w:t>
      </w:r>
      <w:r>
        <w:t xml:space="preserve">the </w:t>
      </w:r>
      <w:r w:rsidRPr="00E914F6">
        <w:t>UK Government support this call for a moratorium</w:t>
      </w:r>
      <w:r>
        <w:t>,</w:t>
      </w:r>
      <w:r w:rsidRPr="00E914F6">
        <w:t xml:space="preserve"> which </w:t>
      </w:r>
      <w:r w:rsidR="0073629E">
        <w:t>is</w:t>
      </w:r>
      <w:r w:rsidRPr="00E914F6">
        <w:t xml:space="preserve"> back</w:t>
      </w:r>
      <w:r>
        <w:t>ed</w:t>
      </w:r>
      <w:r w:rsidRPr="00E914F6">
        <w:t xml:space="preserve"> by the UN special rapporteur on freedom of expression. </w:t>
      </w:r>
    </w:p>
    <w:p w:rsidR="00387DF7" w:rsidP="00387DF7">
      <w:pPr>
        <w:pStyle w:val="Answer"/>
      </w:pPr>
      <w:r w:rsidRPr="00E914F6">
        <w:t>In addition, we would like to see the Foreign Affairs Committee use its bilateral relationships with the 11 client countries w</w:t>
      </w:r>
      <w:r>
        <w:t>here we found</w:t>
      </w:r>
      <w:r w:rsidRPr="00E914F6">
        <w:t xml:space="preserve"> or it was revealed that NSO had been used to improve domestic regulation</w:t>
      </w:r>
      <w:r>
        <w:t xml:space="preserve"> and </w:t>
      </w:r>
      <w:r w:rsidRPr="00E914F6">
        <w:t>conduct investigations for victims.</w:t>
      </w:r>
      <w:r>
        <w:t xml:space="preserve"> </w:t>
      </w:r>
      <w:r w:rsidRPr="00E914F6">
        <w:t>Again</w:t>
      </w:r>
      <w:r>
        <w:t>,</w:t>
      </w:r>
      <w:r w:rsidRPr="00E914F6">
        <w:t xml:space="preserve"> as per my earlier point,</w:t>
      </w:r>
      <w:r>
        <w:t xml:space="preserve"> we need</w:t>
      </w:r>
      <w:r w:rsidRPr="00E914F6">
        <w:t xml:space="preserve"> to improve export controls and checks.</w:t>
      </w:r>
      <w:r>
        <w:t xml:space="preserve"> </w:t>
      </w:r>
      <w:r w:rsidRPr="00E914F6">
        <w:t>That would be on the client countries and certainly on Israel as the home state of NSO.</w:t>
      </w:r>
    </w:p>
    <w:p w:rsidR="00387DF7" w:rsidP="00387DF7">
      <w:pPr>
        <w:pStyle w:val="Answer"/>
      </w:pPr>
      <w:r w:rsidRPr="00E914F6">
        <w:t>You ask what the main lessons are from the Pegasus scandal.</w:t>
      </w:r>
      <w:r>
        <w:t xml:space="preserve"> </w:t>
      </w:r>
      <w:r w:rsidRPr="00E914F6">
        <w:t xml:space="preserve">One thing we would say is </w:t>
      </w:r>
      <w:r w:rsidR="00F371F8">
        <w:t xml:space="preserve">that </w:t>
      </w:r>
      <w:r w:rsidRPr="00E914F6">
        <w:t>NSO</w:t>
      </w:r>
      <w:r>
        <w:t xml:space="preserve"> </w:t>
      </w:r>
      <w:r w:rsidRPr="00E914F6">
        <w:t>is one bad actor</w:t>
      </w:r>
      <w:r w:rsidR="00F371F8">
        <w:t>.</w:t>
      </w:r>
      <w:r>
        <w:t xml:space="preserve"> </w:t>
      </w:r>
      <w:r w:rsidR="00F371F8">
        <w:t>I</w:t>
      </w:r>
      <w:r>
        <w:t>t</w:t>
      </w:r>
      <w:r w:rsidRPr="00E914F6">
        <w:t xml:space="preserve"> is really the tip of the iceberg.</w:t>
      </w:r>
      <w:r>
        <w:t xml:space="preserve"> </w:t>
      </w:r>
      <w:r w:rsidRPr="00E914F6">
        <w:t>There is an entire unregulated industry providing similar technologies.</w:t>
      </w:r>
      <w:r>
        <w:t xml:space="preserve"> </w:t>
      </w:r>
      <w:r w:rsidRPr="00E914F6">
        <w:t>That is why we need a moratorium urgently</w:t>
      </w:r>
      <w:r>
        <w:t>,</w:t>
      </w:r>
      <w:r w:rsidRPr="00E914F6">
        <w:t xml:space="preserve"> and we</w:t>
      </w:r>
      <w:r>
        <w:t xml:space="preserve"> would</w:t>
      </w:r>
      <w:r w:rsidRPr="00E914F6">
        <w:t xml:space="preserve"> love to see the FCDO support that.</w:t>
      </w:r>
    </w:p>
    <w:p w:rsidR="00387DF7" w:rsidP="00387DF7">
      <w:pPr>
        <w:pStyle w:val="Answer"/>
      </w:pPr>
      <w:r w:rsidRPr="00E914F6">
        <w:t>Finally, given it was revealed that UK citizens and residents had been targeted by NSO Group spyware</w:t>
      </w:r>
      <w:r w:rsidR="00E13496">
        <w:t>,</w:t>
      </w:r>
      <w:r>
        <w:t xml:space="preserve"> </w:t>
      </w:r>
      <w:r w:rsidR="00E13496">
        <w:t>w</w:t>
      </w:r>
      <w:r w:rsidRPr="00E914F6">
        <w:t xml:space="preserve">e are also calling on UK authorities to conduct </w:t>
      </w:r>
      <w:r w:rsidR="00E13496">
        <w:t>a</w:t>
      </w:r>
      <w:r w:rsidRPr="00E914F6">
        <w:t>n immediate</w:t>
      </w:r>
      <w:r w:rsidR="00463F85">
        <w:t>,</w:t>
      </w:r>
      <w:r w:rsidRPr="00E914F6">
        <w:t xml:space="preserve"> independent</w:t>
      </w:r>
      <w:r>
        <w:t>,</w:t>
      </w:r>
      <w:r w:rsidRPr="00E914F6">
        <w:t xml:space="preserve"> transparent and impartial investigation of any cases of unlawful surveillance linked to the Pegasus spyware, including</w:t>
      </w:r>
      <w:r>
        <w:t>,</w:t>
      </w:r>
      <w:r w:rsidRPr="00E914F6">
        <w:t xml:space="preserve"> where possible</w:t>
      </w:r>
      <w:r>
        <w:t>,</w:t>
      </w:r>
      <w:r w:rsidRPr="00E914F6">
        <w:t xml:space="preserve"> providing remedies to victims.</w:t>
      </w:r>
    </w:p>
    <w:p w:rsidR="00387DF7" w:rsidP="00387DF7">
      <w:pPr>
        <w:pStyle w:val="Question"/>
        <w:numPr>
          <w:ilvl w:val="0"/>
          <w:numId w:val="9"/>
        </w:numPr>
      </w:pPr>
      <w:sdt>
        <w:sdtPr>
          <w:alias w:val="Member"/>
          <w:tag w:val="&lt;Member mnisId='3960' dodsId='35320'&gt;"/>
          <w:id w:val="-881015029"/>
          <w:placeholder>
            <w:docPart w:val="C24167C486F1456686FA8E0F18BFE68C"/>
          </w:placeholder>
          <w:richText/>
        </w:sdtPr>
        <w:sdtContent>
          <w:r w:rsidRPr="00A77412">
            <w:rPr>
              <w:b/>
            </w:rPr>
            <w:t>Henry Smith:</w:t>
          </w:r>
        </w:sdtContent>
      </w:sdt>
      <w:r>
        <w:t xml:space="preserve"> </w:t>
      </w:r>
      <w:r w:rsidRPr="00E914F6">
        <w:t>Thank you very much for that comprehensive response.</w:t>
      </w:r>
      <w:r>
        <w:t xml:space="preserve"> </w:t>
      </w:r>
      <w:r w:rsidRPr="00E914F6">
        <w:t xml:space="preserve">Are there any observations or comments from other members </w:t>
      </w:r>
      <w:r>
        <w:t>of t</w:t>
      </w:r>
      <w:r w:rsidRPr="00E914F6">
        <w:t>he panel?</w:t>
      </w:r>
    </w:p>
    <w:p w:rsidR="00387DF7" w:rsidP="00387DF7">
      <w:pPr>
        <w:pStyle w:val="Answer"/>
      </w:pPr>
      <w:sdt>
        <w:sdtPr>
          <w:alias w:val="Witness"/>
          <w:id w:val="-47230061"/>
          <w:placeholder>
            <w:docPart w:val="C24167C486F1456686FA8E0F18BFE68C"/>
          </w:placeholder>
          <w:richText/>
        </w:sdtPr>
        <w:sdtContent>
          <w:r w:rsidRPr="00A77412">
            <w:rPr>
              <w:b/>
              <w:i/>
            </w:rPr>
            <w:t>David Sullivan:</w:t>
          </w:r>
        </w:sdtContent>
      </w:sdt>
      <w:r>
        <w:t xml:space="preserve"> </w:t>
      </w:r>
      <w:r w:rsidR="0073629E">
        <w:t>F</w:t>
      </w:r>
      <w:r w:rsidRPr="00E914F6">
        <w:t>irst</w:t>
      </w:r>
      <w:r w:rsidR="00AA5D60">
        <w:t>,</w:t>
      </w:r>
      <w:r w:rsidRPr="00E914F6">
        <w:t xml:space="preserve"> this is a clear case of the point </w:t>
      </w:r>
      <w:r w:rsidR="0073629E">
        <w:t>made</w:t>
      </w:r>
      <w:r w:rsidRPr="00E914F6">
        <w:t xml:space="preserve"> by the other panellists of the importance </w:t>
      </w:r>
      <w:r w:rsidR="0073629E">
        <w:t>of Governments like the UK leading by example</w:t>
      </w:r>
      <w:r w:rsidRPr="00E914F6">
        <w:t>.</w:t>
      </w:r>
      <w:r>
        <w:t xml:space="preserve"> </w:t>
      </w:r>
      <w:r w:rsidRPr="00E914F6">
        <w:t xml:space="preserve">The best thing in terms of trying to shape the international environment is to regulate </w:t>
      </w:r>
      <w:r>
        <w:t>their</w:t>
      </w:r>
      <w:r w:rsidRPr="00E914F6">
        <w:t xml:space="preserve"> own</w:t>
      </w:r>
      <w:r w:rsidR="0073629E">
        <w:t xml:space="preserve"> domestic</w:t>
      </w:r>
      <w:r w:rsidRPr="00E914F6">
        <w:t xml:space="preserve"> industry and to provide an example worthy for other </w:t>
      </w:r>
      <w:r>
        <w:t>G</w:t>
      </w:r>
      <w:r w:rsidRPr="00E914F6">
        <w:t>overnments to follow.</w:t>
      </w:r>
      <w:r>
        <w:t xml:space="preserve"> </w:t>
      </w:r>
    </w:p>
    <w:p w:rsidR="00387DF7" w:rsidP="00387DF7">
      <w:pPr>
        <w:pStyle w:val="Answer"/>
      </w:pPr>
      <w:r w:rsidRPr="00E914F6">
        <w:t>I also think this is an issue that demonstrates the potential of coalitions of the like</w:t>
      </w:r>
      <w:r>
        <w:t>-</w:t>
      </w:r>
      <w:r w:rsidRPr="00E914F6">
        <w:t>minded where we can disagree significantly on other issues in the tech policy space.</w:t>
      </w:r>
      <w:r>
        <w:t xml:space="preserve"> </w:t>
      </w:r>
      <w:r w:rsidR="00463F85">
        <w:t>I</w:t>
      </w:r>
      <w:r w:rsidRPr="00E914F6">
        <w:t xml:space="preserve">t is fair to say </w:t>
      </w:r>
      <w:r>
        <w:t xml:space="preserve">that </w:t>
      </w:r>
      <w:r w:rsidRPr="00E914F6">
        <w:t>Amnesty and Facebook</w:t>
      </w:r>
      <w:r>
        <w:t>,</w:t>
      </w:r>
      <w:r w:rsidRPr="00E914F6">
        <w:t xml:space="preserve"> for example</w:t>
      </w:r>
      <w:r>
        <w:t>,</w:t>
      </w:r>
      <w:r w:rsidRPr="00E914F6">
        <w:t xml:space="preserve"> disagree about quite a number of things</w:t>
      </w:r>
      <w:r w:rsidR="00AA5D60">
        <w:t>,</w:t>
      </w:r>
      <w:r w:rsidRPr="00E914F6">
        <w:t xml:space="preserve"> but here you have a case where WhatsApp, owned by Facebook, is engaged in a lawsuit against the NSO Group in the United States that </w:t>
      </w:r>
      <w:r>
        <w:t>ha</w:t>
      </w:r>
      <w:r w:rsidRPr="00E914F6">
        <w:t xml:space="preserve">s </w:t>
      </w:r>
      <w:r>
        <w:t xml:space="preserve">been </w:t>
      </w:r>
      <w:r w:rsidRPr="00E914F6">
        <w:t xml:space="preserve">supported by </w:t>
      </w:r>
      <w:r>
        <w:t>a</w:t>
      </w:r>
      <w:r w:rsidRPr="00E914F6">
        <w:t>micus briefs by both the tech industry and human rights organisations.</w:t>
      </w:r>
      <w:r>
        <w:t xml:space="preserve"> </w:t>
      </w:r>
      <w:r w:rsidRPr="00E914F6">
        <w:t xml:space="preserve">Let us not </w:t>
      </w:r>
      <w:r w:rsidR="00AA5D60">
        <w:t xml:space="preserve">let </w:t>
      </w:r>
      <w:r w:rsidRPr="00E914F6">
        <w:t>disagreements about one set of issues prevent collaboration and co</w:t>
      </w:r>
      <w:r>
        <w:t>-</w:t>
      </w:r>
      <w:r w:rsidRPr="00E914F6">
        <w:t xml:space="preserve">ordination across Governments, companies and industry to address </w:t>
      </w:r>
      <w:r>
        <w:t xml:space="preserve">some of </w:t>
      </w:r>
      <w:r w:rsidRPr="00E914F6">
        <w:t>these issues that are so critical for human rights around the world.</w:t>
      </w:r>
      <w:r>
        <w:t xml:space="preserve"> </w:t>
      </w:r>
    </w:p>
    <w:p w:rsidR="00387DF7" w:rsidRPr="00E914F6" w:rsidP="00387DF7">
      <w:pPr>
        <w:pStyle w:val="Question"/>
        <w:numPr>
          <w:ilvl w:val="0"/>
          <w:numId w:val="9"/>
        </w:numPr>
      </w:pPr>
      <w:sdt>
        <w:sdtPr>
          <w:alias w:val="Member"/>
          <w:tag w:val="&lt;Member mnisId='4461' dodsId='137276'&gt;"/>
          <w:id w:val="-736930343"/>
          <w:placeholder>
            <w:docPart w:val="C24167C486F1456686FA8E0F18BFE68C"/>
          </w:placeholder>
          <w:richText/>
        </w:sdtPr>
        <w:sdtContent>
          <w:r w:rsidRPr="00A77412">
            <w:rPr>
              <w:b/>
            </w:rPr>
            <w:t>Stewart Malcolm McDonald:</w:t>
          </w:r>
        </w:sdtContent>
      </w:sdt>
      <w:r>
        <w:t xml:space="preserve"> T</w:t>
      </w:r>
      <w:r w:rsidRPr="00E914F6">
        <w:t>hank you, gentlemen, for your time with us this afternoon.</w:t>
      </w:r>
      <w:r>
        <w:t xml:space="preserve"> </w:t>
      </w:r>
      <w:r w:rsidRPr="00E914F6">
        <w:t>I am not sure if you were all listening to the first panel with the Google rep</w:t>
      </w:r>
      <w:r>
        <w:t>, but s</w:t>
      </w:r>
      <w:r w:rsidRPr="00E914F6">
        <w:t>he told us there had been an increase in Governments requesting censorship or restrictions of some kind of what is online.</w:t>
      </w:r>
      <w:r>
        <w:t xml:space="preserve"> </w:t>
      </w:r>
      <w:r w:rsidRPr="00E914F6">
        <w:t>Just a quick yes or no</w:t>
      </w:r>
      <w:r>
        <w:t>:</w:t>
      </w:r>
      <w:r w:rsidRPr="00E914F6">
        <w:t xml:space="preserve"> does that surprise you</w:t>
      </w:r>
      <w:r>
        <w:t xml:space="preserve">? </w:t>
      </w:r>
    </w:p>
    <w:p w:rsidR="00387DF7" w:rsidP="00387DF7">
      <w:pPr>
        <w:pStyle w:val="Answer"/>
      </w:pPr>
      <w:sdt>
        <w:sdtPr>
          <w:alias w:val="Witness"/>
          <w:id w:val="-645823272"/>
          <w:placeholder>
            <w:docPart w:val="C24167C486F1456686FA8E0F18BFE68C"/>
          </w:placeholder>
          <w:richText/>
        </w:sdtPr>
        <w:sdtContent>
          <w:r w:rsidRPr="00A77412">
            <w:rPr>
              <w:b/>
              <w:i/>
            </w:rPr>
            <w:t>Jason Pielemeier:</w:t>
          </w:r>
        </w:sdtContent>
      </w:sdt>
      <w:r>
        <w:t xml:space="preserve"> No. </w:t>
      </w:r>
    </w:p>
    <w:p w:rsidR="00387DF7" w:rsidP="00387DF7">
      <w:pPr>
        <w:pStyle w:val="Answer"/>
      </w:pPr>
      <w:sdt>
        <w:sdtPr>
          <w:alias w:val="Witness"/>
          <w:id w:val="-1034501884"/>
          <w:placeholder>
            <w:docPart w:val="C24167C486F1456686FA8E0F18BFE68C"/>
          </w:placeholder>
          <w:richText/>
        </w:sdtPr>
        <w:sdtContent>
          <w:r w:rsidRPr="00A77412">
            <w:rPr>
              <w:b/>
              <w:i/>
            </w:rPr>
            <w:t>David Sullivan:</w:t>
          </w:r>
        </w:sdtContent>
      </w:sdt>
      <w:r>
        <w:t xml:space="preserve"> </w:t>
      </w:r>
      <w:r w:rsidRPr="00E914F6">
        <w:t>Not at all.</w:t>
      </w:r>
      <w:r>
        <w:t xml:space="preserve"> </w:t>
      </w:r>
    </w:p>
    <w:p w:rsidR="00387DF7" w:rsidP="00387DF7">
      <w:pPr>
        <w:pStyle w:val="Answer"/>
      </w:pPr>
      <w:sdt>
        <w:sdtPr>
          <w:alias w:val="Witness"/>
          <w:id w:val="-1140878673"/>
          <w:placeholder>
            <w:docPart w:val="C24167C486F1456686FA8E0F18BFE68C"/>
          </w:placeholder>
          <w:richText/>
        </w:sdtPr>
        <w:sdtContent>
          <w:r w:rsidRPr="00A77412">
            <w:rPr>
              <w:b/>
              <w:i/>
            </w:rPr>
            <w:t>Joe Westby:</w:t>
          </w:r>
        </w:sdtContent>
      </w:sdt>
      <w:r>
        <w:t xml:space="preserve"> No. </w:t>
      </w:r>
    </w:p>
    <w:p w:rsidR="00387DF7" w:rsidP="00387DF7">
      <w:pPr>
        <w:pStyle w:val="Question"/>
        <w:numPr>
          <w:ilvl w:val="0"/>
          <w:numId w:val="9"/>
        </w:numPr>
      </w:pPr>
      <w:sdt>
        <w:sdtPr>
          <w:alias w:val="Member"/>
          <w:tag w:val="&lt;Member mnisId='4461' dodsId='137276'&gt;"/>
          <w:id w:val="-158072202"/>
          <w:placeholder>
            <w:docPart w:val="C24167C486F1456686FA8E0F18BFE68C"/>
          </w:placeholder>
          <w:richText/>
        </w:sdtPr>
        <w:sdtContent>
          <w:r w:rsidRPr="00A77412">
            <w:rPr>
              <w:b/>
            </w:rPr>
            <w:t>Stewart Malcolm McDonald:</w:t>
          </w:r>
        </w:sdtContent>
      </w:sdt>
      <w:r>
        <w:t xml:space="preserve"> I</w:t>
      </w:r>
      <w:r w:rsidRPr="00E914F6">
        <w:t>t does not surprise any of you.</w:t>
      </w:r>
      <w:r>
        <w:t xml:space="preserve"> </w:t>
      </w:r>
      <w:r w:rsidR="0073629E">
        <w:t>I</w:t>
      </w:r>
      <w:r>
        <w:t xml:space="preserve">n </w:t>
      </w:r>
      <w:r w:rsidRPr="00E914F6">
        <w:t>response to questions from my colleague Alicia Kearns about map policy</w:t>
      </w:r>
      <w:r>
        <w:t>—and m</w:t>
      </w:r>
      <w:r w:rsidRPr="00E914F6">
        <w:t>aps are obviously very controversial</w:t>
      </w:r>
      <w:r>
        <w:t>—</w:t>
      </w:r>
      <w:r w:rsidR="0073629E">
        <w:t xml:space="preserve">she offered </w:t>
      </w:r>
      <w:r w:rsidRPr="00E914F6">
        <w:t>to write to us about that.</w:t>
      </w:r>
      <w:r>
        <w:t xml:space="preserve"> </w:t>
      </w:r>
      <w:r w:rsidR="0073629E">
        <w:t>Do</w:t>
      </w:r>
      <w:r w:rsidRPr="00E914F6">
        <w:t xml:space="preserve"> any of you want to offer any reflections</w:t>
      </w:r>
      <w:r>
        <w:t>? F</w:t>
      </w:r>
      <w:r w:rsidRPr="00E914F6">
        <w:t>or example</w:t>
      </w:r>
      <w:r>
        <w:t>,</w:t>
      </w:r>
      <w:r w:rsidRPr="00E914F6">
        <w:t xml:space="preserve"> I believe it is the case</w:t>
      </w:r>
      <w:r>
        <w:t xml:space="preserve">, </w:t>
      </w:r>
      <w:r w:rsidRPr="00E914F6">
        <w:t>or it certainly was the case</w:t>
      </w:r>
      <w:r w:rsidR="00847C38">
        <w:t>,</w:t>
      </w:r>
      <w:r w:rsidRPr="00E914F6">
        <w:t xml:space="preserve"> that Apple </w:t>
      </w:r>
      <w:r w:rsidR="0073629E">
        <w:t xml:space="preserve">Maps </w:t>
      </w:r>
      <w:r w:rsidRPr="00E914F6">
        <w:t>and Google Maps show Crimea as part of Russia</w:t>
      </w:r>
      <w:r>
        <w:t>,</w:t>
      </w:r>
      <w:r w:rsidRPr="00E914F6">
        <w:t xml:space="preserve"> when</w:t>
      </w:r>
      <w:r>
        <w:t>, in reality,</w:t>
      </w:r>
      <w:r w:rsidRPr="00E914F6">
        <w:t xml:space="preserve"> </w:t>
      </w:r>
      <w:r>
        <w:t xml:space="preserve">there </w:t>
      </w:r>
      <w:r w:rsidRPr="00E914F6">
        <w:t xml:space="preserve">is an illegal annexation and occupation taking place there. </w:t>
      </w:r>
      <w:r w:rsidR="00847C38">
        <w:t xml:space="preserve">There will be other examples, I am sure. </w:t>
      </w:r>
      <w:r w:rsidR="00F353BF">
        <w:t>T</w:t>
      </w:r>
      <w:r w:rsidRPr="00E914F6">
        <w:t xml:space="preserve">here is a line down the map on Google </w:t>
      </w:r>
      <w:r w:rsidR="00847C38">
        <w:t>M</w:t>
      </w:r>
      <w:r w:rsidRPr="00E914F6">
        <w:t>aps showing the contact line of the war in eastern Ukraine, for example. It is obviously a sensitive area for tech companies like Google to wrestle with. Do you have any observation or remarks on that particular point? Don</w:t>
      </w:r>
      <w:r>
        <w:t>’</w:t>
      </w:r>
      <w:r w:rsidRPr="00E914F6">
        <w:t xml:space="preserve">t all rush at once. </w:t>
      </w:r>
    </w:p>
    <w:p w:rsidR="00387DF7" w:rsidP="00387DF7">
      <w:pPr>
        <w:pStyle w:val="Answer"/>
      </w:pPr>
      <w:sdt>
        <w:sdtPr>
          <w:alias w:val="Witness"/>
          <w:id w:val="1847894762"/>
          <w:placeholder>
            <w:docPart w:val="C24167C486F1456686FA8E0F18BFE68C"/>
          </w:placeholder>
          <w:richText/>
        </w:sdtPr>
        <w:sdtContent>
          <w:r w:rsidRPr="00A77412">
            <w:rPr>
              <w:b/>
              <w:i/>
            </w:rPr>
            <w:t>Joe Westby:</w:t>
          </w:r>
        </w:sdtContent>
      </w:sdt>
      <w:r>
        <w:t xml:space="preserve"> </w:t>
      </w:r>
      <w:r w:rsidRPr="00E914F6">
        <w:t xml:space="preserve">We would not have a </w:t>
      </w:r>
      <w:r w:rsidR="00AA219E">
        <w:t xml:space="preserve">specific </w:t>
      </w:r>
      <w:r w:rsidRPr="00E914F6">
        <w:t xml:space="preserve">position on that question, I am afraid, but </w:t>
      </w:r>
      <w:r>
        <w:t>i</w:t>
      </w:r>
      <w:r w:rsidRPr="00E914F6">
        <w:t>t illustrates a point I made earlier</w:t>
      </w:r>
      <w:r>
        <w:t xml:space="preserve"> about the</w:t>
      </w:r>
      <w:r w:rsidRPr="00E914F6">
        <w:t xml:space="preserve"> power and control tha</w:t>
      </w:r>
      <w:r>
        <w:t>t</w:t>
      </w:r>
      <w:r w:rsidRPr="00E914F6">
        <w:t xml:space="preserve"> many of these </w:t>
      </w:r>
      <w:r w:rsidR="00AA219E">
        <w:t xml:space="preserve">tech </w:t>
      </w:r>
      <w:r w:rsidRPr="00E914F6">
        <w:t>companies have over core pieces of internet infrastructure</w:t>
      </w:r>
      <w:r>
        <w:t>, on</w:t>
      </w:r>
      <w:r w:rsidRPr="00E914F6">
        <w:t xml:space="preserve"> which we all rely to enjoy and realise our human rights in a digital age</w:t>
      </w:r>
      <w:r w:rsidR="000C5242">
        <w:t>.</w:t>
      </w:r>
      <w:r>
        <w:t xml:space="preserve"> </w:t>
      </w:r>
      <w:r w:rsidR="000C5242">
        <w:t>R</w:t>
      </w:r>
      <w:r>
        <w:t>eally</w:t>
      </w:r>
      <w:r w:rsidR="000C5242">
        <w:t>,</w:t>
      </w:r>
      <w:r>
        <w:t xml:space="preserve"> </w:t>
      </w:r>
      <w:r w:rsidRPr="00E914F6">
        <w:t>it just emphasises, if anything</w:t>
      </w:r>
      <w:r>
        <w:t>,</w:t>
      </w:r>
      <w:r w:rsidRPr="00E914F6">
        <w:t xml:space="preserve"> the importance of ensuring that those companies are carrying out </w:t>
      </w:r>
      <w:r w:rsidR="00AA219E">
        <w:t>their</w:t>
      </w:r>
      <w:r w:rsidRPr="00E914F6">
        <w:t xml:space="preserve"> operations on a rights</w:t>
      </w:r>
      <w:r>
        <w:t>-</w:t>
      </w:r>
      <w:r w:rsidRPr="00E914F6">
        <w:t>respecting basis</w:t>
      </w:r>
      <w:r>
        <w:t>,</w:t>
      </w:r>
      <w:r w:rsidRPr="00E914F6">
        <w:t xml:space="preserve"> including in relation to their business model.</w:t>
      </w:r>
      <w:r>
        <w:t xml:space="preserve"> </w:t>
      </w:r>
      <w:r w:rsidRPr="00E914F6">
        <w:t>I would have more things to say on that,</w:t>
      </w:r>
      <w:r>
        <w:t xml:space="preserve"> </w:t>
      </w:r>
      <w:r w:rsidRPr="00E914F6">
        <w:t xml:space="preserve">but I realise </w:t>
      </w:r>
      <w:r w:rsidR="00AA219E">
        <w:t>it</w:t>
      </w:r>
      <w:r w:rsidRPr="00E914F6">
        <w:t xml:space="preserve"> is slightly tangential to your original question.</w:t>
      </w:r>
    </w:p>
    <w:p w:rsidR="00387DF7" w:rsidRPr="00E914F6" w:rsidP="00387DF7">
      <w:pPr>
        <w:pStyle w:val="Question"/>
        <w:numPr>
          <w:ilvl w:val="0"/>
          <w:numId w:val="9"/>
        </w:numPr>
      </w:pPr>
      <w:sdt>
        <w:sdtPr>
          <w:alias w:val="Member"/>
          <w:tag w:val="&lt;Member mnisId='4461' dodsId='137276'&gt;"/>
          <w:id w:val="88972769"/>
          <w:placeholder>
            <w:docPart w:val="C24167C486F1456686FA8E0F18BFE68C"/>
          </w:placeholder>
          <w:richText/>
        </w:sdtPr>
        <w:sdtContent>
          <w:r w:rsidRPr="00761008">
            <w:rPr>
              <w:b/>
            </w:rPr>
            <w:t>Stewart Malcolm McDonald:</w:t>
          </w:r>
        </w:sdtContent>
      </w:sdt>
      <w:r>
        <w:t xml:space="preserve"> </w:t>
      </w:r>
      <w:r w:rsidR="00EF2854">
        <w:t xml:space="preserve">That is all right. </w:t>
      </w:r>
      <w:r w:rsidRPr="00E914F6">
        <w:t>If th</w:t>
      </w:r>
      <w:r>
        <w:t>ere</w:t>
      </w:r>
      <w:r w:rsidRPr="00E914F6">
        <w:t xml:space="preserve"> is nothing from the other two </w:t>
      </w:r>
      <w:r>
        <w:t>guests</w:t>
      </w:r>
      <w:r w:rsidRPr="00E914F6">
        <w:t xml:space="preserve"> on maps in particular</w:t>
      </w:r>
      <w:r>
        <w:t>,</w:t>
      </w:r>
      <w:r w:rsidRPr="00E914F6">
        <w:t xml:space="preserve"> I want to move on</w:t>
      </w:r>
      <w:r>
        <w:t>. I</w:t>
      </w:r>
      <w:r w:rsidRPr="00E914F6">
        <w:t xml:space="preserve"> hope to hear something positive</w:t>
      </w:r>
      <w:r>
        <w:t xml:space="preserve">, and </w:t>
      </w:r>
      <w:r w:rsidRPr="00E914F6">
        <w:t>I will start with you</w:t>
      </w:r>
      <w:r w:rsidR="00463F85">
        <w:t>,</w:t>
      </w:r>
      <w:r w:rsidRPr="00E914F6">
        <w:t xml:space="preserve"> Mr Westby, if that is all right. How are you and your organisation using new technologies to support and protect human rights?</w:t>
      </w:r>
      <w:r>
        <w:t xml:space="preserve"> </w:t>
      </w:r>
    </w:p>
    <w:p w:rsidR="00387DF7" w:rsidP="00387DF7">
      <w:pPr>
        <w:pStyle w:val="Answer"/>
      </w:pPr>
      <w:sdt>
        <w:sdtPr>
          <w:alias w:val="Witness"/>
          <w:id w:val="970781836"/>
          <w:placeholder>
            <w:docPart w:val="C24167C486F1456686FA8E0F18BFE68C"/>
          </w:placeholder>
          <w:richText/>
        </w:sdtPr>
        <w:sdtContent>
          <w:r w:rsidRPr="00761008">
            <w:rPr>
              <w:b/>
              <w:i/>
            </w:rPr>
            <w:t>Joe Westby:</w:t>
          </w:r>
        </w:sdtContent>
      </w:sdt>
      <w:r>
        <w:t xml:space="preserve"> </w:t>
      </w:r>
      <w:r w:rsidR="00AA219E">
        <w:t>In</w:t>
      </w:r>
      <w:r w:rsidRPr="00E914F6">
        <w:t xml:space="preserve"> our technology and human rights programme</w:t>
      </w:r>
      <w:r w:rsidR="005C4EA0">
        <w:t>,</w:t>
      </w:r>
      <w:r w:rsidRPr="00E914F6">
        <w:t xml:space="preserve"> of course one of our main priorities is to hold tech companies and Governments </w:t>
      </w:r>
      <w:r w:rsidRPr="00E914F6" w:rsidR="00AA219E">
        <w:t xml:space="preserve">to account </w:t>
      </w:r>
      <w:r w:rsidRPr="00E914F6">
        <w:t>when they use technologies, but we also see the value</w:t>
      </w:r>
      <w:r>
        <w:t xml:space="preserve"> </w:t>
      </w:r>
      <w:r w:rsidRPr="00E914F6">
        <w:t>in the use of technology to advance human rights goals.</w:t>
      </w:r>
      <w:r>
        <w:t xml:space="preserve"> </w:t>
      </w:r>
      <w:r w:rsidRPr="00E914F6">
        <w:t>We use technology extensively in our own work.</w:t>
      </w:r>
      <w:r>
        <w:t xml:space="preserve"> </w:t>
      </w:r>
      <w:r w:rsidRPr="00E914F6">
        <w:t xml:space="preserve">We have a security lab </w:t>
      </w:r>
      <w:r w:rsidR="005C4EA0">
        <w:t>that</w:t>
      </w:r>
      <w:r w:rsidRPr="00E914F6">
        <w:t xml:space="preserve"> led a lot of our work on t</w:t>
      </w:r>
      <w:r>
        <w:t>h</w:t>
      </w:r>
      <w:r w:rsidRPr="00E914F6">
        <w:t>e Pegasus project.</w:t>
      </w:r>
      <w:r>
        <w:t xml:space="preserve"> </w:t>
      </w:r>
      <w:r w:rsidRPr="00E914F6">
        <w:t xml:space="preserve">We were a technical partner in </w:t>
      </w:r>
      <w:r>
        <w:t>that</w:t>
      </w:r>
      <w:r w:rsidRPr="00E914F6">
        <w:t xml:space="preserve"> project.</w:t>
      </w:r>
      <w:r>
        <w:t xml:space="preserve"> </w:t>
      </w:r>
      <w:r w:rsidRPr="00E914F6">
        <w:t>As part of our work</w:t>
      </w:r>
      <w:r>
        <w:t>,</w:t>
      </w:r>
      <w:r w:rsidRPr="00E914F6">
        <w:t xml:space="preserve"> the lab developed a tool to enable people to check whether or not they had been compromised by Pegasus.</w:t>
      </w:r>
      <w:r>
        <w:t xml:space="preserve"> </w:t>
      </w:r>
      <w:r w:rsidRPr="00E914F6">
        <w:t>That is an example of the kind</w:t>
      </w:r>
      <w:r w:rsidR="005C4EA0">
        <w:t>s</w:t>
      </w:r>
      <w:r w:rsidRPr="00E914F6">
        <w:t xml:space="preserve"> of technologies we have been developing to help activists and others with digital security in order to defend their human rights through the use of technology.</w:t>
      </w:r>
      <w:r>
        <w:t xml:space="preserve"> </w:t>
      </w:r>
    </w:p>
    <w:p w:rsidR="00387DF7" w:rsidP="00387DF7">
      <w:pPr>
        <w:pStyle w:val="Answer"/>
      </w:pPr>
      <w:r>
        <w:t>O</w:t>
      </w:r>
      <w:r w:rsidRPr="00E914F6">
        <w:t>n a different note</w:t>
      </w:r>
      <w:r>
        <w:t>,</w:t>
      </w:r>
      <w:r w:rsidRPr="00E914F6">
        <w:t xml:space="preserve"> we have a long</w:t>
      </w:r>
      <w:r>
        <w:t>-</w:t>
      </w:r>
      <w:r w:rsidRPr="00E914F6">
        <w:t>established project that enables digital volunteers to crowdsource our research and to uncover human right</w:t>
      </w:r>
      <w:r>
        <w:t>s</w:t>
      </w:r>
      <w:r w:rsidRPr="00E914F6">
        <w:t xml:space="preserve"> abuses called the Decoders project.</w:t>
      </w:r>
      <w:r>
        <w:t xml:space="preserve"> </w:t>
      </w:r>
      <w:r w:rsidRPr="00E914F6">
        <w:t xml:space="preserve">That has been running for a number of years on various different issues, including a </w:t>
      </w:r>
      <w:r w:rsidR="00463F85">
        <w:t xml:space="preserve">recent </w:t>
      </w:r>
      <w:r w:rsidRPr="00E914F6">
        <w:t>project to identify</w:t>
      </w:r>
      <w:r w:rsidR="00AA219E">
        <w:t>,</w:t>
      </w:r>
      <w:r w:rsidRPr="00E914F6">
        <w:t xml:space="preserve"> through the help of thousands of volunteers</w:t>
      </w:r>
      <w:r w:rsidR="00AA219E">
        <w:t>,</w:t>
      </w:r>
      <w:r w:rsidRPr="00E914F6">
        <w:t xml:space="preserve"> surveillance </w:t>
      </w:r>
      <w:r>
        <w:t>cameras</w:t>
      </w:r>
      <w:r w:rsidRPr="00E914F6">
        <w:t xml:space="preserve"> across New York City </w:t>
      </w:r>
      <w:r w:rsidR="00AA219E">
        <w:t>to</w:t>
      </w:r>
      <w:r w:rsidRPr="00E914F6">
        <w:t xml:space="preserve"> reveal where people are most likely to be tracked by intrusive facial recognition technologies.</w:t>
      </w:r>
      <w:r>
        <w:t xml:space="preserve"> </w:t>
      </w:r>
      <w:r w:rsidRPr="00E914F6">
        <w:t>There are other</w:t>
      </w:r>
      <w:r w:rsidR="00AA219E">
        <w:t xml:space="preserve">— </w:t>
      </w:r>
      <w:r>
        <w:t>[</w:t>
      </w:r>
      <w:r w:rsidRPr="00761008">
        <w:rPr>
          <w:i/>
          <w:iCs/>
        </w:rPr>
        <w:t>Inaudible</w:t>
      </w:r>
      <w:r>
        <w:t>.]</w:t>
      </w:r>
      <w:r w:rsidR="005C4EA0">
        <w:t>.</w:t>
      </w:r>
    </w:p>
    <w:p w:rsidR="00387DF7" w:rsidP="00387DF7">
      <w:pPr>
        <w:pStyle w:val="Remark"/>
      </w:pPr>
      <w:sdt>
        <w:sdtPr>
          <w:alias w:val="Member"/>
          <w:tag w:val="&lt;Member mnisId='4462' dodsId='108954'&gt;"/>
          <w:id w:val="-665087629"/>
          <w:placeholder>
            <w:docPart w:val="C24167C486F1456686FA8E0F18BFE68C"/>
          </w:placeholder>
          <w:richText/>
        </w:sdtPr>
        <w:sdtContent>
          <w:r w:rsidRPr="00761008">
            <w:rPr>
              <w:b/>
            </w:rPr>
            <w:t>Chair:</w:t>
          </w:r>
        </w:sdtContent>
      </w:sdt>
      <w:r>
        <w:t xml:space="preserve"> </w:t>
      </w:r>
      <w:r w:rsidRPr="00E914F6">
        <w:t>I am afraid we have lost Mr Westby.</w:t>
      </w:r>
    </w:p>
    <w:p w:rsidR="00387DF7" w:rsidP="00387DF7">
      <w:pPr>
        <w:pStyle w:val="Answer"/>
      </w:pPr>
      <w:sdt>
        <w:sdtPr>
          <w:alias w:val="Witness"/>
          <w:id w:val="-1043434486"/>
          <w:placeholder>
            <w:docPart w:val="C24167C486F1456686FA8E0F18BFE68C"/>
          </w:placeholder>
          <w:richText/>
        </w:sdtPr>
        <w:sdtContent>
          <w:r w:rsidRPr="00761008">
            <w:rPr>
              <w:b/>
              <w:i/>
            </w:rPr>
            <w:t>Jason Pielemeier:</w:t>
          </w:r>
        </w:sdtContent>
      </w:sdt>
      <w:r>
        <w:t xml:space="preserve"> </w:t>
      </w:r>
      <w:r w:rsidRPr="00E914F6">
        <w:t>I</w:t>
      </w:r>
      <w:r>
        <w:t xml:space="preserve"> </w:t>
      </w:r>
      <w:r w:rsidRPr="00E914F6">
        <w:t xml:space="preserve">am happy to pick </w:t>
      </w:r>
      <w:r>
        <w:t xml:space="preserve">that </w:t>
      </w:r>
      <w:r w:rsidRPr="00E914F6">
        <w:t>up.</w:t>
      </w:r>
    </w:p>
    <w:p w:rsidR="00387DF7" w:rsidP="00387DF7">
      <w:pPr>
        <w:pStyle w:val="Question"/>
        <w:numPr>
          <w:ilvl w:val="0"/>
          <w:numId w:val="9"/>
        </w:numPr>
      </w:pPr>
      <w:sdt>
        <w:sdtPr>
          <w:alias w:val="Member"/>
          <w:tag w:val="&lt;Member mnisId='4461' dodsId='137276'&gt;"/>
          <w:id w:val="327719231"/>
          <w:placeholder>
            <w:docPart w:val="C24167C486F1456686FA8E0F18BFE68C"/>
          </w:placeholder>
          <w:richText/>
        </w:sdtPr>
        <w:sdtContent>
          <w:r w:rsidRPr="00761008">
            <w:rPr>
              <w:b/>
            </w:rPr>
            <w:t>Stewart Malcolm McDonald:</w:t>
          </w:r>
        </w:sdtContent>
      </w:sdt>
      <w:r>
        <w:t xml:space="preserve"> </w:t>
      </w:r>
      <w:r w:rsidRPr="00E914F6">
        <w:t>My next question was to both of you</w:t>
      </w:r>
      <w:r w:rsidR="00653A95">
        <w:t>,</w:t>
      </w:r>
      <w:r w:rsidRPr="00E914F6">
        <w:t xml:space="preserve"> so let</w:t>
      </w:r>
      <w:r>
        <w:t>’</w:t>
      </w:r>
      <w:r w:rsidRPr="00E914F6">
        <w:t>s move on to that.</w:t>
      </w:r>
      <w:r>
        <w:t xml:space="preserve"> </w:t>
      </w:r>
      <w:r w:rsidRPr="00E914F6">
        <w:t>If you could talk a bit about how organisations in your network are using tech to protect citizens</w:t>
      </w:r>
      <w:r w:rsidR="00653A95">
        <w:t>,</w:t>
      </w:r>
      <w:r w:rsidRPr="00E914F6">
        <w:t xml:space="preserve"> that would be really useful</w:t>
      </w:r>
      <w:r>
        <w:t xml:space="preserve">. </w:t>
      </w:r>
    </w:p>
    <w:p w:rsidR="00387DF7" w:rsidP="00387DF7">
      <w:pPr>
        <w:pStyle w:val="Answer"/>
      </w:pPr>
      <w:sdt>
        <w:sdtPr>
          <w:alias w:val="Witness"/>
          <w:id w:val="1210837269"/>
          <w:placeholder>
            <w:docPart w:val="C24167C486F1456686FA8E0F18BFE68C"/>
          </w:placeholder>
          <w:richText/>
        </w:sdtPr>
        <w:sdtContent>
          <w:r w:rsidRPr="00FA3D65">
            <w:rPr>
              <w:b/>
              <w:i/>
            </w:rPr>
            <w:t>Jason Pielemeier:</w:t>
          </w:r>
        </w:sdtContent>
      </w:sdt>
      <w:r>
        <w:t xml:space="preserve"> </w:t>
      </w:r>
      <w:r w:rsidRPr="00E914F6">
        <w:t>First, I w</w:t>
      </w:r>
      <w:r>
        <w:t>ant</w:t>
      </w:r>
      <w:r w:rsidRPr="00E914F6">
        <w:t xml:space="preserve"> to take my hat off to Amnesty and groups like</w:t>
      </w:r>
      <w:r>
        <w:t xml:space="preserve"> </w:t>
      </w:r>
      <w:r w:rsidRPr="00E914F6">
        <w:t>Access</w:t>
      </w:r>
      <w:r>
        <w:t xml:space="preserve"> Now</w:t>
      </w:r>
      <w:r w:rsidR="00E303D2">
        <w:t>,</w:t>
      </w:r>
      <w:r>
        <w:t xml:space="preserve"> </w:t>
      </w:r>
      <w:r w:rsidRPr="00E914F6">
        <w:t>CitizenLab and others</w:t>
      </w:r>
      <w:r>
        <w:t xml:space="preserve">, which </w:t>
      </w:r>
      <w:r w:rsidRPr="00E914F6">
        <w:t>are doing incredible work</w:t>
      </w:r>
      <w:r>
        <w:t>,</w:t>
      </w:r>
      <w:r w:rsidRPr="00E914F6">
        <w:t xml:space="preserve"> helping </w:t>
      </w:r>
      <w:r w:rsidRPr="00E914F6" w:rsidR="00AA219E">
        <w:t xml:space="preserve">both </w:t>
      </w:r>
      <w:r w:rsidRPr="00E914F6">
        <w:t xml:space="preserve">to mitigate risks for human rights defenders and other vulnerable actors in </w:t>
      </w:r>
      <w:r w:rsidR="00AA219E">
        <w:t>the</w:t>
      </w:r>
      <w:r w:rsidRPr="00E914F6">
        <w:t xml:space="preserve"> </w:t>
      </w:r>
      <w:r w:rsidR="00AA219E">
        <w:t>ICT</w:t>
      </w:r>
      <w:r w:rsidRPr="00E914F6">
        <w:t xml:space="preserve"> space but also proactiv</w:t>
      </w:r>
      <w:r>
        <w:t>ely</w:t>
      </w:r>
      <w:r w:rsidRPr="00E914F6">
        <w:t xml:space="preserve"> getting technology out to them</w:t>
      </w:r>
      <w:r>
        <w:t xml:space="preserve"> that</w:t>
      </w:r>
      <w:r w:rsidRPr="00E914F6">
        <w:t xml:space="preserve"> they can use affirmatively to advance their agendas. That is really important work and </w:t>
      </w:r>
      <w:r w:rsidR="00AA219E">
        <w:t>it</w:t>
      </w:r>
      <w:r w:rsidRPr="00E914F6">
        <w:t xml:space="preserve"> is work that I hope the Foreign Office can increase its support for.</w:t>
      </w:r>
      <w:r>
        <w:t xml:space="preserve"> </w:t>
      </w:r>
    </w:p>
    <w:p w:rsidR="00387DF7" w:rsidP="00387DF7">
      <w:pPr>
        <w:pStyle w:val="Question"/>
        <w:numPr>
          <w:ilvl w:val="0"/>
          <w:numId w:val="0"/>
        </w:numPr>
        <w:ind w:left="794"/>
      </w:pPr>
      <w:r>
        <w:t>T</w:t>
      </w:r>
      <w:r w:rsidRPr="00E914F6">
        <w:t>o your follow</w:t>
      </w:r>
      <w:r>
        <w:t>-</w:t>
      </w:r>
      <w:r w:rsidRPr="00E914F6">
        <w:t>up question</w:t>
      </w:r>
      <w:r>
        <w:t>,</w:t>
      </w:r>
      <w:r w:rsidRPr="00E914F6">
        <w:t xml:space="preserve"> a number of members of the </w:t>
      </w:r>
      <w:r>
        <w:t>Global Network I</w:t>
      </w:r>
      <w:r w:rsidRPr="00E914F6">
        <w:t>nitiative are working both individually and collectively to try to provide technology solutions to</w:t>
      </w:r>
      <w:r>
        <w:t xml:space="preserve"> </w:t>
      </w:r>
      <w:r w:rsidRPr="00E914F6">
        <w:t xml:space="preserve">human rights </w:t>
      </w:r>
      <w:r w:rsidR="00AA219E">
        <w:t>defenders</w:t>
      </w:r>
      <w:r w:rsidRPr="00E914F6">
        <w:t xml:space="preserve"> and other activists.</w:t>
      </w:r>
      <w:r>
        <w:t xml:space="preserve"> </w:t>
      </w:r>
      <w:r w:rsidR="00653A95">
        <w:t>I will give j</w:t>
      </w:r>
      <w:r w:rsidRPr="00E914F6">
        <w:t>ust a couple of examples</w:t>
      </w:r>
      <w:r>
        <w:t>.</w:t>
      </w:r>
      <w:r w:rsidRPr="00E914F6">
        <w:t xml:space="preserve"> Google has </w:t>
      </w:r>
      <w:r w:rsidR="00E303D2">
        <w:t xml:space="preserve">rolled out </w:t>
      </w:r>
      <w:r w:rsidRPr="00E914F6">
        <w:t>an advanced protection programme</w:t>
      </w:r>
      <w:r>
        <w:t xml:space="preserve"> where it has </w:t>
      </w:r>
      <w:r w:rsidRPr="00E914F6">
        <w:t xml:space="preserve">identified users who </w:t>
      </w:r>
      <w:r w:rsidR="00AA219E">
        <w:t>are at</w:t>
      </w:r>
      <w:r w:rsidRPr="00E914F6">
        <w:t xml:space="preserve"> particular risk </w:t>
      </w:r>
      <w:r w:rsidR="00AA219E">
        <w:t>of being targeted. T</w:t>
      </w:r>
      <w:r w:rsidRPr="00E914F6">
        <w:t>hose kinds of additional protections might not be necessary</w:t>
      </w:r>
      <w:r>
        <w:t>,</w:t>
      </w:r>
      <w:r w:rsidRPr="00E914F6">
        <w:t xml:space="preserve"> and in some cases </w:t>
      </w:r>
      <w:r w:rsidR="00AA219E">
        <w:t xml:space="preserve">they </w:t>
      </w:r>
      <w:r w:rsidRPr="00E914F6">
        <w:t>can be a bit cumbersome for regular users</w:t>
      </w:r>
      <w:r>
        <w:t>,</w:t>
      </w:r>
      <w:r w:rsidRPr="00E914F6">
        <w:t xml:space="preserve"> but </w:t>
      </w:r>
      <w:r w:rsidR="00AA219E">
        <w:t>they</w:t>
      </w:r>
      <w:r w:rsidRPr="00E914F6">
        <w:t xml:space="preserve"> are important for users who face hostile state and non</w:t>
      </w:r>
      <w:r>
        <w:t>-</w:t>
      </w:r>
      <w:r w:rsidRPr="00E914F6">
        <w:t>state actors on a regular bas</w:t>
      </w:r>
      <w:r>
        <w:t>i</w:t>
      </w:r>
      <w:r w:rsidRPr="00E914F6">
        <w:t xml:space="preserve">s because </w:t>
      </w:r>
      <w:r>
        <w:t xml:space="preserve">of </w:t>
      </w:r>
      <w:r w:rsidRPr="00E914F6">
        <w:t xml:space="preserve">the work they do. </w:t>
      </w:r>
    </w:p>
    <w:p w:rsidR="00387DF7" w:rsidP="00387DF7">
      <w:pPr>
        <w:pStyle w:val="Question"/>
        <w:numPr>
          <w:ilvl w:val="0"/>
          <w:numId w:val="0"/>
        </w:numPr>
        <w:ind w:left="794"/>
      </w:pPr>
      <w:r w:rsidRPr="00E914F6">
        <w:t>Cloud</w:t>
      </w:r>
      <w:r>
        <w:t>f</w:t>
      </w:r>
      <w:r w:rsidRPr="00E914F6">
        <w:t>lare</w:t>
      </w:r>
      <w:r>
        <w:t xml:space="preserve">, </w:t>
      </w:r>
      <w:r w:rsidRPr="00E914F6">
        <w:t xml:space="preserve">a company that </w:t>
      </w:r>
      <w:r w:rsidR="00AA219E">
        <w:t>provides</w:t>
      </w:r>
      <w:r w:rsidRPr="00E914F6">
        <w:t xml:space="preserve"> content delivery services around the world</w:t>
      </w:r>
      <w:r>
        <w:t>,</w:t>
      </w:r>
      <w:r w:rsidRPr="00E914F6">
        <w:t xml:space="preserve"> has a very unique</w:t>
      </w:r>
      <w:r w:rsidR="00E303D2">
        <w:t>,</w:t>
      </w:r>
      <w:r w:rsidRPr="00E914F6">
        <w:t xml:space="preserve"> bird</w:t>
      </w:r>
      <w:r>
        <w:t>’</w:t>
      </w:r>
      <w:r w:rsidRPr="00E914F6">
        <w:t>s eye view of connectiv</w:t>
      </w:r>
      <w:r>
        <w:t>ity</w:t>
      </w:r>
      <w:r w:rsidRPr="00E914F6">
        <w:t xml:space="preserve"> around the world. It has </w:t>
      </w:r>
      <w:r w:rsidR="008370BA">
        <w:t xml:space="preserve">rolled out </w:t>
      </w:r>
      <w:r w:rsidRPr="00E914F6">
        <w:t>a</w:t>
      </w:r>
      <w:r>
        <w:t xml:space="preserve"> </w:t>
      </w:r>
      <w:r w:rsidRPr="00E914F6">
        <w:t>new servic</w:t>
      </w:r>
      <w:r>
        <w:t>e</w:t>
      </w:r>
      <w:r w:rsidRPr="00E914F6">
        <w:t xml:space="preserve"> called Radar</w:t>
      </w:r>
      <w:r>
        <w:t xml:space="preserve">, </w:t>
      </w:r>
      <w:r w:rsidRPr="00E914F6">
        <w:t xml:space="preserve">which helps </w:t>
      </w:r>
      <w:r>
        <w:t>it</w:t>
      </w:r>
      <w:r w:rsidRPr="00E914F6">
        <w:t xml:space="preserve"> identify where services are being disrupted in a very timely manner </w:t>
      </w:r>
      <w:r>
        <w:t>so that</w:t>
      </w:r>
      <w:r w:rsidRPr="00E914F6">
        <w:t xml:space="preserve"> activists and users on the ground can see where </w:t>
      </w:r>
      <w:r>
        <w:t xml:space="preserve">perhaps </w:t>
      </w:r>
      <w:r w:rsidRPr="00E914F6">
        <w:t>the state may be pressuring or demanding that companies cut network access</w:t>
      </w:r>
      <w:r>
        <w:t>,</w:t>
      </w:r>
      <w:r w:rsidRPr="00E914F6">
        <w:t xml:space="preserve"> for instance</w:t>
      </w:r>
      <w:r>
        <w:t>,</w:t>
      </w:r>
      <w:r w:rsidRPr="00E914F6">
        <w:t xml:space="preserve"> around protests or elections</w:t>
      </w:r>
      <w:r w:rsidR="00556F54">
        <w:t>,</w:t>
      </w:r>
      <w:r w:rsidRPr="00E914F6">
        <w:t xml:space="preserve"> or other critical democratic moments.</w:t>
      </w:r>
      <w:r>
        <w:t xml:space="preserve"> </w:t>
      </w:r>
    </w:p>
    <w:p w:rsidR="00387DF7" w:rsidRPr="00E914F6" w:rsidP="00387DF7">
      <w:pPr>
        <w:pStyle w:val="Question"/>
        <w:numPr>
          <w:ilvl w:val="0"/>
          <w:numId w:val="0"/>
        </w:numPr>
        <w:ind w:left="794"/>
      </w:pPr>
      <w:r w:rsidRPr="00E914F6">
        <w:t>There is a lot of good stuff happening and it is important to unde</w:t>
      </w:r>
      <w:r>
        <w:t>r</w:t>
      </w:r>
      <w:r w:rsidRPr="00E914F6">
        <w:t>score</w:t>
      </w:r>
      <w:r>
        <w:t xml:space="preserve"> that</w:t>
      </w:r>
      <w:r w:rsidRPr="00E914F6">
        <w:t xml:space="preserve"> for all the challenges that these technologies have</w:t>
      </w:r>
      <w:r>
        <w:t>,</w:t>
      </w:r>
      <w:r w:rsidRPr="00E914F6">
        <w:t xml:space="preserve"> and the risks that they create, which are real and deserve our focus</w:t>
      </w:r>
      <w:r>
        <w:t>, t</w:t>
      </w:r>
      <w:r w:rsidRPr="00E914F6">
        <w:t>here is also a lot of good use that is being made of the</w:t>
      </w:r>
      <w:r>
        <w:t>se</w:t>
      </w:r>
      <w:r w:rsidRPr="00E914F6">
        <w:t xml:space="preserve"> same services</w:t>
      </w:r>
      <w:r>
        <w:t xml:space="preserve">, </w:t>
      </w:r>
      <w:r w:rsidRPr="00E914F6">
        <w:t>and we need to ensure that</w:t>
      </w:r>
      <w:r>
        <w:t>,</w:t>
      </w:r>
      <w:r w:rsidRPr="00E914F6">
        <w:t xml:space="preserve"> as we work to resolve the challenges and address the risks</w:t>
      </w:r>
      <w:r>
        <w:t>,</w:t>
      </w:r>
      <w:r w:rsidRPr="00E914F6">
        <w:t xml:space="preserve"> we do not create additional burdens or restrictions for the positive use cases.</w:t>
      </w:r>
      <w:r>
        <w:t xml:space="preserve"> </w:t>
      </w:r>
    </w:p>
    <w:p w:rsidR="00387DF7" w:rsidP="00387DF7">
      <w:pPr>
        <w:pStyle w:val="Answer"/>
      </w:pPr>
      <w:sdt>
        <w:sdtPr>
          <w:alias w:val="Witness"/>
          <w:id w:val="642012449"/>
          <w:placeholder>
            <w:docPart w:val="C24167C486F1456686FA8E0F18BFE68C"/>
          </w:placeholder>
          <w:richText/>
        </w:sdtPr>
        <w:sdtContent>
          <w:r w:rsidRPr="009D5502">
            <w:rPr>
              <w:b/>
              <w:i/>
            </w:rPr>
            <w:t>David Sullivan:</w:t>
          </w:r>
        </w:sdtContent>
      </w:sdt>
      <w:r>
        <w:t xml:space="preserve"> </w:t>
      </w:r>
      <w:r w:rsidRPr="00E914F6">
        <w:t>As I mentioned earlier, for our partnership</w:t>
      </w:r>
      <w:r>
        <w:t>,</w:t>
      </w:r>
      <w:r w:rsidRPr="00E914F6">
        <w:t xml:space="preserve"> which is a partnership of companies, we have articulated five commitments around how companies develop products, govern their services, enforce their rules, improve over time and are transparent.</w:t>
      </w:r>
      <w:r>
        <w:t xml:space="preserve"> </w:t>
      </w:r>
      <w:r w:rsidRPr="00E914F6">
        <w:t>We have articulated best practices underneath those for how companies can work with and support human rights organisations and civil society organisations.</w:t>
      </w:r>
      <w:r>
        <w:t xml:space="preserve"> </w:t>
      </w:r>
      <w:r w:rsidRPr="00E914F6">
        <w:t>As we examine those best practices</w:t>
      </w:r>
      <w:r>
        <w:t xml:space="preserve">, </w:t>
      </w:r>
      <w:r w:rsidRPr="00E914F6">
        <w:t xml:space="preserve">there </w:t>
      </w:r>
      <w:r>
        <w:t>a</w:t>
      </w:r>
      <w:r w:rsidRPr="00E914F6">
        <w:t>re going to be opportunities that come out of that</w:t>
      </w:r>
      <w:r>
        <w:t xml:space="preserve"> and</w:t>
      </w:r>
      <w:r w:rsidRPr="00E914F6">
        <w:t xml:space="preserve"> ways </w:t>
      </w:r>
      <w:r w:rsidR="00AA219E">
        <w:t xml:space="preserve">that </w:t>
      </w:r>
      <w:r w:rsidRPr="00E914F6">
        <w:t>technolog</w:t>
      </w:r>
      <w:r>
        <w:t>y</w:t>
      </w:r>
      <w:r w:rsidRPr="00E914F6">
        <w:t xml:space="preserve"> can support human rights.</w:t>
      </w:r>
      <w:r>
        <w:t xml:space="preserve"> </w:t>
      </w:r>
    </w:p>
    <w:p w:rsidR="00387DF7" w:rsidP="00387DF7">
      <w:pPr>
        <w:pStyle w:val="Answer"/>
      </w:pPr>
      <w:r>
        <w:t>I would add o</w:t>
      </w:r>
      <w:r w:rsidRPr="00E914F6">
        <w:t>ne</w:t>
      </w:r>
      <w:r>
        <w:t xml:space="preserve"> other</w:t>
      </w:r>
      <w:r w:rsidRPr="00E914F6">
        <w:t xml:space="preserve"> thing</w:t>
      </w:r>
      <w:r>
        <w:t>.</w:t>
      </w:r>
      <w:r w:rsidRPr="00E914F6">
        <w:t xml:space="preserve"> I remember years ago</w:t>
      </w:r>
      <w:r>
        <w:t>,</w:t>
      </w:r>
      <w:r w:rsidRPr="00E914F6">
        <w:t xml:space="preserve"> when I was working for a humanitarian organisation</w:t>
      </w:r>
      <w:r>
        <w:t>,</w:t>
      </w:r>
      <w:r w:rsidRPr="00E914F6">
        <w:t xml:space="preserve"> </w:t>
      </w:r>
      <w:r w:rsidR="004577E1">
        <w:t>that in</w:t>
      </w:r>
      <w:r w:rsidRPr="00E914F6">
        <w:t xml:space="preserve"> training </w:t>
      </w:r>
      <w:r w:rsidR="004577E1">
        <w:t xml:space="preserve">our finance </w:t>
      </w:r>
      <w:r w:rsidRPr="00E914F6">
        <w:t>team asked w</w:t>
      </w:r>
      <w:r>
        <w:t>hether</w:t>
      </w:r>
      <w:r w:rsidRPr="00E914F6">
        <w:t xml:space="preserve"> our humanitarian NGO </w:t>
      </w:r>
      <w:r>
        <w:t xml:space="preserve">was </w:t>
      </w:r>
      <w:r w:rsidRPr="00E914F6">
        <w:t>a business.</w:t>
      </w:r>
      <w:r>
        <w:t xml:space="preserve"> </w:t>
      </w:r>
      <w:r w:rsidRPr="00E914F6">
        <w:t xml:space="preserve">There was silence and </w:t>
      </w:r>
      <w:r>
        <w:t xml:space="preserve">then </w:t>
      </w:r>
      <w:r w:rsidRPr="00E914F6">
        <w:t>they said</w:t>
      </w:r>
      <w:r>
        <w:t>, “T</w:t>
      </w:r>
      <w:r w:rsidRPr="00E914F6">
        <w:t>his is a business</w:t>
      </w:r>
      <w:r w:rsidR="00D5711E">
        <w:t xml:space="preserve">, </w:t>
      </w:r>
      <w:r w:rsidRPr="00E914F6">
        <w:t>because if you don</w:t>
      </w:r>
      <w:r>
        <w:t>’</w:t>
      </w:r>
      <w:r w:rsidRPr="00E914F6">
        <w:t>t treat it like a business you</w:t>
      </w:r>
      <w:r>
        <w:t>’</w:t>
      </w:r>
      <w:r w:rsidRPr="00E914F6">
        <w:t>re going to go out of business.</w:t>
      </w:r>
      <w:r>
        <w:t xml:space="preserve">” </w:t>
      </w:r>
      <w:r w:rsidRPr="00E914F6">
        <w:t>I have taken that over the years to mean</w:t>
      </w:r>
      <w:r>
        <w:t>,</w:t>
      </w:r>
      <w:r w:rsidRPr="00E914F6">
        <w:t xml:space="preserve"> when it comes to things like the UN </w:t>
      </w:r>
      <w:r>
        <w:t>g</w:t>
      </w:r>
      <w:r w:rsidRPr="00E914F6">
        <w:t>uiding principles on business and human rights</w:t>
      </w:r>
      <w:r>
        <w:t xml:space="preserve"> and </w:t>
      </w:r>
      <w:r w:rsidRPr="00E914F6">
        <w:t>risk assessments</w:t>
      </w:r>
      <w:r>
        <w:t>,</w:t>
      </w:r>
      <w:r w:rsidR="004577E1">
        <w:t xml:space="preserve"> that</w:t>
      </w:r>
      <w:r w:rsidRPr="00E914F6">
        <w:t xml:space="preserve"> these kinds of things are just as applicable to efforts</w:t>
      </w:r>
      <w:r>
        <w:t>,</w:t>
      </w:r>
      <w:r w:rsidRPr="00E914F6">
        <w:t xml:space="preserve"> whether it is from Governments or NGOs</w:t>
      </w:r>
      <w:r>
        <w:t xml:space="preserve">, </w:t>
      </w:r>
      <w:r w:rsidRPr="00E914F6">
        <w:t>to use technology for good to try to anticipate any unintended consequences and mitigate those</w:t>
      </w:r>
      <w:r>
        <w:t xml:space="preserve">. </w:t>
      </w:r>
      <w:r w:rsidRPr="00E914F6">
        <w:t>I think everybody can take advantage of these kinds of approaches</w:t>
      </w:r>
      <w:r>
        <w:t>,</w:t>
      </w:r>
      <w:r w:rsidRPr="00E914F6">
        <w:t xml:space="preserve"> regardless of whether you are in a company, in civil society or in Government.</w:t>
      </w:r>
      <w:r>
        <w:t xml:space="preserve"> </w:t>
      </w:r>
    </w:p>
    <w:p w:rsidR="00387DF7" w:rsidP="00387DF7">
      <w:pPr>
        <w:pStyle w:val="Question"/>
        <w:numPr>
          <w:ilvl w:val="0"/>
          <w:numId w:val="9"/>
        </w:numPr>
      </w:pPr>
      <w:sdt>
        <w:sdtPr>
          <w:alias w:val="Member"/>
          <w:tag w:val="&lt;Member mnisId='4461' dodsId='137276'&gt;"/>
          <w:id w:val="179015727"/>
          <w:placeholder>
            <w:docPart w:val="C24167C486F1456686FA8E0F18BFE68C"/>
          </w:placeholder>
          <w:richText/>
        </w:sdtPr>
        <w:sdtContent>
          <w:r w:rsidRPr="009D5502">
            <w:rPr>
              <w:b/>
            </w:rPr>
            <w:t>Stewart Malcolm McDonald:</w:t>
          </w:r>
        </w:sdtContent>
      </w:sdt>
      <w:r w:rsidRPr="00E914F6">
        <w:t xml:space="preserve"> </w:t>
      </w:r>
      <w:r>
        <w:t>W</w:t>
      </w:r>
      <w:r w:rsidRPr="00E914F6">
        <w:t>e will publish a report at the end of this inquiry.</w:t>
      </w:r>
      <w:r>
        <w:t xml:space="preserve"> </w:t>
      </w:r>
      <w:r w:rsidRPr="00E914F6">
        <w:t xml:space="preserve">What do you think the Foreign Office does well </w:t>
      </w:r>
      <w:r>
        <w:t xml:space="preserve">in </w:t>
      </w:r>
      <w:r w:rsidRPr="00E914F6">
        <w:t xml:space="preserve">ensuring that technology is not used in an abusive way as far as human rights </w:t>
      </w:r>
      <w:r>
        <w:t>are</w:t>
      </w:r>
      <w:r w:rsidRPr="00E914F6">
        <w:t xml:space="preserve"> concerned? Where do you think there is perhaps room for improvement?</w:t>
      </w:r>
    </w:p>
    <w:p w:rsidR="00FE345B" w:rsidP="00387DF7">
      <w:pPr>
        <w:pStyle w:val="Answer"/>
      </w:pPr>
      <w:sdt>
        <w:sdtPr>
          <w:alias w:val="Witness"/>
          <w:id w:val="-488404195"/>
          <w:placeholder>
            <w:docPart w:val="C24167C486F1456686FA8E0F18BFE68C"/>
          </w:placeholder>
          <w:richText/>
        </w:sdtPr>
        <w:sdtContent>
          <w:r w:rsidRPr="009D5502" w:rsidR="00387DF7">
            <w:rPr>
              <w:b/>
              <w:i/>
            </w:rPr>
            <w:t>Joe Westby:</w:t>
          </w:r>
        </w:sdtContent>
      </w:sdt>
      <w:r w:rsidR="00387DF7">
        <w:t xml:space="preserve"> </w:t>
      </w:r>
      <w:r w:rsidRPr="00E914F6" w:rsidR="00387DF7">
        <w:t xml:space="preserve">Apologies for dropping off </w:t>
      </w:r>
      <w:r w:rsidR="00D5711E">
        <w:t>the call</w:t>
      </w:r>
      <w:r w:rsidR="00387DF7">
        <w:t xml:space="preserve">. </w:t>
      </w:r>
      <w:r w:rsidRPr="00E914F6" w:rsidR="00387DF7">
        <w:t xml:space="preserve">I have alluded to a few specific recommendations </w:t>
      </w:r>
      <w:r w:rsidR="00D5711E">
        <w:t>for</w:t>
      </w:r>
      <w:r w:rsidRPr="00E914F6" w:rsidR="00387DF7">
        <w:t xml:space="preserve"> the FCDO.</w:t>
      </w:r>
      <w:r w:rsidR="00387DF7">
        <w:t xml:space="preserve"> </w:t>
      </w:r>
      <w:r w:rsidRPr="00E914F6" w:rsidR="00387DF7">
        <w:t>I agree with Jason on the importance of supporting efforts to give training and digital security advice to HRDs and activists.</w:t>
      </w:r>
      <w:r w:rsidR="00387DF7">
        <w:t xml:space="preserve"> </w:t>
      </w:r>
    </w:p>
    <w:p w:rsidR="00387DF7" w:rsidP="00387DF7">
      <w:pPr>
        <w:pStyle w:val="Answer"/>
      </w:pPr>
      <w:r>
        <w:t>M</w:t>
      </w:r>
      <w:r w:rsidRPr="00E914F6">
        <w:t>ore widely on HRDs</w:t>
      </w:r>
      <w:r>
        <w:t>,</w:t>
      </w:r>
      <w:r w:rsidRPr="00E914F6">
        <w:t xml:space="preserve"> we have been calling for a UK Government strategy to support protection for human rights defenders</w:t>
      </w:r>
      <w:r w:rsidR="00D5711E">
        <w:t>. W</w:t>
      </w:r>
      <w:r w:rsidRPr="00E914F6">
        <w:t>ork with HRD</w:t>
      </w:r>
      <w:r w:rsidR="00FE345B">
        <w:t>s</w:t>
      </w:r>
      <w:r w:rsidRPr="00E914F6">
        <w:t xml:space="preserve"> and civil society should be woven into the strategic narrative </w:t>
      </w:r>
      <w:r>
        <w:t xml:space="preserve">of </w:t>
      </w:r>
      <w:r w:rsidRPr="00E914F6">
        <w:t>the recently formed open societies and human right</w:t>
      </w:r>
      <w:r>
        <w:t>s</w:t>
      </w:r>
      <w:r w:rsidRPr="00E914F6">
        <w:t xml:space="preserve"> </w:t>
      </w:r>
      <w:r>
        <w:t>d</w:t>
      </w:r>
      <w:r w:rsidRPr="00E914F6">
        <w:t>irectorate</w:t>
      </w:r>
      <w:r w:rsidR="00FE345B">
        <w:t>s</w:t>
      </w:r>
      <w:r w:rsidRPr="00E914F6">
        <w:t>.</w:t>
      </w:r>
      <w:r>
        <w:t xml:space="preserve"> </w:t>
      </w:r>
    </w:p>
    <w:p w:rsidR="00387DF7" w:rsidP="00387DF7">
      <w:pPr>
        <w:pStyle w:val="Answer"/>
      </w:pPr>
      <w:r w:rsidRPr="00E914F6">
        <w:t>Aside from that</w:t>
      </w:r>
      <w:r>
        <w:t>,</w:t>
      </w:r>
      <w:r w:rsidRPr="00E914F6">
        <w:t xml:space="preserve"> I have mentioned some of the recommendations already but I will briefly reiterate</w:t>
      </w:r>
      <w:r w:rsidR="00D5711E">
        <w:t xml:space="preserve"> them.</w:t>
      </w:r>
      <w:r>
        <w:t xml:space="preserve"> </w:t>
      </w:r>
      <w:r w:rsidR="00D5711E">
        <w:t>W</w:t>
      </w:r>
      <w:r w:rsidRPr="00E914F6">
        <w:t>e would love to see the FCDO support a moratorium on the sale and export</w:t>
      </w:r>
      <w:r>
        <w:t>s</w:t>
      </w:r>
      <w:r w:rsidRPr="00E914F6">
        <w:t xml:space="preserve"> of surveillance technologies.</w:t>
      </w:r>
      <w:r>
        <w:t xml:space="preserve"> </w:t>
      </w:r>
      <w:r w:rsidRPr="00E914F6">
        <w:t xml:space="preserve">We are also calling for a ban on </w:t>
      </w:r>
      <w:r w:rsidR="00D5711E">
        <w:t xml:space="preserve">the use of </w:t>
      </w:r>
      <w:r w:rsidRPr="00E914F6">
        <w:t>facial recognition technologies in surveillance context</w:t>
      </w:r>
      <w:r>
        <w:t>s</w:t>
      </w:r>
      <w:r w:rsidRPr="00E914F6">
        <w:t>.</w:t>
      </w:r>
      <w:r>
        <w:t xml:space="preserve"> </w:t>
      </w:r>
      <w:r w:rsidRPr="00E914F6">
        <w:t>Finally</w:t>
      </w:r>
      <w:r>
        <w:t>,</w:t>
      </w:r>
      <w:r w:rsidRPr="00E914F6">
        <w:t xml:space="preserve"> we are also calling</w:t>
      </w:r>
      <w:r w:rsidR="00D5711E">
        <w:t xml:space="preserve"> </w:t>
      </w:r>
      <w:r w:rsidRPr="00E914F6">
        <w:t>for a ban on surveillance advertising to challenge the harmful business model of companies like Google and Facebook</w:t>
      </w:r>
      <w:r>
        <w:t>,</w:t>
      </w:r>
      <w:r w:rsidRPr="00E914F6">
        <w:t xml:space="preserve"> which underpins many of the harms we have seen.</w:t>
      </w:r>
      <w:r>
        <w:t xml:space="preserve"> </w:t>
      </w:r>
    </w:p>
    <w:p w:rsidR="00387DF7" w:rsidP="00387DF7">
      <w:pPr>
        <w:pStyle w:val="Question"/>
        <w:numPr>
          <w:ilvl w:val="0"/>
          <w:numId w:val="9"/>
        </w:numPr>
      </w:pPr>
      <w:sdt>
        <w:sdtPr>
          <w:alias w:val="Member"/>
          <w:tag w:val="&lt;Member mnisId='4461' dodsId='137276'&gt;"/>
          <w:id w:val="-1068192508"/>
          <w:placeholder>
            <w:docPart w:val="C24167C486F1456686FA8E0F18BFE68C"/>
          </w:placeholder>
          <w:richText/>
        </w:sdtPr>
        <w:sdtContent>
          <w:r w:rsidRPr="009D5502">
            <w:rPr>
              <w:b/>
            </w:rPr>
            <w:t>Stewart Malcolm McDonald:</w:t>
          </w:r>
        </w:sdtContent>
      </w:sdt>
      <w:r>
        <w:t xml:space="preserve"> Do either </w:t>
      </w:r>
      <w:r w:rsidRPr="00E914F6">
        <w:t>of you want to add anything</w:t>
      </w:r>
      <w:r>
        <w:t xml:space="preserve">? </w:t>
      </w:r>
      <w:r w:rsidRPr="00E914F6">
        <w:t>What does the FCDO do wel</w:t>
      </w:r>
      <w:r>
        <w:t>l,</w:t>
      </w:r>
      <w:r w:rsidRPr="00E914F6">
        <w:t xml:space="preserve"> and where is th</w:t>
      </w:r>
      <w:r>
        <w:t>ere</w:t>
      </w:r>
      <w:r w:rsidRPr="00E914F6">
        <w:t xml:space="preserve"> perhaps room for improvement?</w:t>
      </w:r>
      <w:r>
        <w:t xml:space="preserve"> </w:t>
      </w:r>
    </w:p>
    <w:p w:rsidR="00387DF7" w:rsidP="00387DF7">
      <w:pPr>
        <w:pStyle w:val="Answer"/>
      </w:pPr>
      <w:sdt>
        <w:sdtPr>
          <w:alias w:val="Witness"/>
          <w:id w:val="340669169"/>
          <w:placeholder>
            <w:docPart w:val="C24167C486F1456686FA8E0F18BFE68C"/>
          </w:placeholder>
          <w:richText/>
        </w:sdtPr>
        <w:sdtContent>
          <w:r w:rsidRPr="00A54A03">
            <w:rPr>
              <w:b/>
              <w:i/>
            </w:rPr>
            <w:t>Jason Pielemeier:</w:t>
          </w:r>
        </w:sdtContent>
      </w:sdt>
      <w:r>
        <w:t xml:space="preserve"> </w:t>
      </w:r>
      <w:r w:rsidRPr="00E914F6">
        <w:t xml:space="preserve">I would second </w:t>
      </w:r>
      <w:r>
        <w:t xml:space="preserve">all </w:t>
      </w:r>
      <w:r w:rsidRPr="00E914F6">
        <w:t>Joe</w:t>
      </w:r>
      <w:r>
        <w:t>’</w:t>
      </w:r>
      <w:r w:rsidRPr="00E914F6">
        <w:t xml:space="preserve">s points, but </w:t>
      </w:r>
      <w:r>
        <w:t>I would add that</w:t>
      </w:r>
      <w:r w:rsidR="00FE345B">
        <w:t>,</w:t>
      </w:r>
      <w:r>
        <w:t xml:space="preserve"> </w:t>
      </w:r>
      <w:r w:rsidRPr="00E914F6">
        <w:t xml:space="preserve">having worked previously in the human rights office at the US </w:t>
      </w:r>
      <w:r>
        <w:t>S</w:t>
      </w:r>
      <w:r w:rsidRPr="00E914F6">
        <w:t xml:space="preserve">tate </w:t>
      </w:r>
      <w:r>
        <w:t>D</w:t>
      </w:r>
      <w:r w:rsidRPr="00E914F6">
        <w:t>epartment</w:t>
      </w:r>
      <w:r>
        <w:t>,</w:t>
      </w:r>
      <w:r w:rsidRPr="00E914F6">
        <w:t xml:space="preserve"> I am aware </w:t>
      </w:r>
      <w:r>
        <w:t>of</w:t>
      </w:r>
      <w:r w:rsidRPr="00E914F6">
        <w:t xml:space="preserve"> some of the bureaucratic challenges that sometimes face those who sit within a </w:t>
      </w:r>
      <w:r w:rsidR="00D5711E">
        <w:t>Foreign Ministry</w:t>
      </w:r>
      <w:r w:rsidRPr="00E914F6">
        <w:t xml:space="preserve"> environment whose job is to consistently bring up the challenging bilateral issues that may at their core be about human rights issues. Anything this Committee can do through its oversight and forthcoming report to highlight and underscore the importance of those functions</w:t>
      </w:r>
      <w:r>
        <w:t>,</w:t>
      </w:r>
      <w:r w:rsidRPr="00E914F6">
        <w:t xml:space="preserve"> not just within the FCDO but within the whole</w:t>
      </w:r>
      <w:r w:rsidR="00FE345B">
        <w:t>-</w:t>
      </w:r>
      <w:r>
        <w:t>of</w:t>
      </w:r>
      <w:r w:rsidR="00FE345B">
        <w:t>-</w:t>
      </w:r>
      <w:r w:rsidR="00D5711E">
        <w:t>G</w:t>
      </w:r>
      <w:r w:rsidRPr="00E914F6">
        <w:t>overnment approach to technology specifically</w:t>
      </w:r>
      <w:r w:rsidR="00F80DB8">
        <w:t>,</w:t>
      </w:r>
      <w:r w:rsidRPr="00E914F6">
        <w:t xml:space="preserve"> would be very worthwhile and very important.</w:t>
      </w:r>
      <w:r>
        <w:t xml:space="preserve"> </w:t>
      </w:r>
    </w:p>
    <w:p w:rsidR="00387DF7" w:rsidRPr="00E914F6" w:rsidP="00387DF7">
      <w:pPr>
        <w:pStyle w:val="Answer"/>
      </w:pPr>
      <w:r w:rsidRPr="00E914F6">
        <w:t>The ability to implement things like export controls effectively hinges not only on the right regulatory class</w:t>
      </w:r>
      <w:r>
        <w:t>ifications</w:t>
      </w:r>
      <w:r w:rsidRPr="00E914F6">
        <w:t xml:space="preserve">, as Joe </w:t>
      </w:r>
      <w:r w:rsidR="00D5711E">
        <w:t>said</w:t>
      </w:r>
      <w:r w:rsidRPr="00E914F6">
        <w:t>, but hav</w:t>
      </w:r>
      <w:r>
        <w:t>ing</w:t>
      </w:r>
      <w:r w:rsidRPr="00E914F6">
        <w:t xml:space="preserve"> people sit in the room where an individual export con</w:t>
      </w:r>
      <w:r>
        <w:t>t</w:t>
      </w:r>
      <w:r w:rsidRPr="00E914F6">
        <w:t>rol licence applica</w:t>
      </w:r>
      <w:r>
        <w:t>tion</w:t>
      </w:r>
      <w:r w:rsidRPr="00E914F6">
        <w:t xml:space="preserve"> is revi</w:t>
      </w:r>
      <w:r>
        <w:t>e</w:t>
      </w:r>
      <w:r w:rsidRPr="00E914F6">
        <w:t>wed</w:t>
      </w:r>
      <w:r>
        <w:t>,</w:t>
      </w:r>
      <w:r w:rsidRPr="00E914F6">
        <w:t xml:space="preserve"> who can speak articulately and effectively and will be listen</w:t>
      </w:r>
      <w:r>
        <w:t>e</w:t>
      </w:r>
      <w:r w:rsidRPr="00E914F6">
        <w:t xml:space="preserve">d to when they present a compelling case for why a particular licence might need to be rejected or limited </w:t>
      </w:r>
      <w:r>
        <w:t>bec</w:t>
      </w:r>
      <w:r w:rsidRPr="00E914F6">
        <w:t>ause of human rights concerns.</w:t>
      </w:r>
      <w:r>
        <w:t xml:space="preserve"> </w:t>
      </w:r>
      <w:r w:rsidRPr="00E914F6">
        <w:t>That is not always easy to do</w:t>
      </w:r>
      <w:r>
        <w:t>,</w:t>
      </w:r>
      <w:r w:rsidRPr="00E914F6">
        <w:t xml:space="preserve"> I can say from experience.</w:t>
      </w:r>
      <w:r>
        <w:t xml:space="preserve"> </w:t>
      </w:r>
    </w:p>
    <w:p w:rsidR="00387DF7" w:rsidP="00387DF7">
      <w:pPr>
        <w:pStyle w:val="Answer"/>
      </w:pPr>
      <w:sdt>
        <w:sdtPr>
          <w:alias w:val="Witness"/>
          <w:id w:val="891235838"/>
          <w:placeholder>
            <w:docPart w:val="C24167C486F1456686FA8E0F18BFE68C"/>
          </w:placeholder>
          <w:richText/>
        </w:sdtPr>
        <w:sdtContent>
          <w:r w:rsidRPr="00A54A03">
            <w:rPr>
              <w:b/>
              <w:i/>
            </w:rPr>
            <w:t>David Sullivan:</w:t>
          </w:r>
        </w:sdtContent>
      </w:sdt>
      <w:r>
        <w:t xml:space="preserve"> </w:t>
      </w:r>
      <w:r w:rsidRPr="00E914F6">
        <w:t xml:space="preserve">I would add </w:t>
      </w:r>
      <w:r w:rsidR="00F80DB8">
        <w:t xml:space="preserve">one </w:t>
      </w:r>
      <w:r w:rsidRPr="00E914F6">
        <w:t xml:space="preserve">to the great points that have already been made, which I would second, </w:t>
      </w:r>
      <w:r w:rsidR="00F80DB8">
        <w:t xml:space="preserve">and that is </w:t>
      </w:r>
      <w:r w:rsidRPr="00E914F6">
        <w:t>the importanc</w:t>
      </w:r>
      <w:r>
        <w:t>e of</w:t>
      </w:r>
      <w:r w:rsidRPr="00E914F6">
        <w:t xml:space="preserve"> not always trying to reinvent the wheel with new initiatives.</w:t>
      </w:r>
      <w:r>
        <w:t xml:space="preserve"> </w:t>
      </w:r>
      <w:r w:rsidRPr="00E914F6">
        <w:t xml:space="preserve">There are things that have already been mentioned like the </w:t>
      </w:r>
      <w:r>
        <w:t>F</w:t>
      </w:r>
      <w:r w:rsidRPr="00E914F6">
        <w:t xml:space="preserve">reedom </w:t>
      </w:r>
      <w:r>
        <w:t>O</w:t>
      </w:r>
      <w:r w:rsidRPr="00E914F6">
        <w:t xml:space="preserve">nline </w:t>
      </w:r>
      <w:r>
        <w:t>C</w:t>
      </w:r>
      <w:r w:rsidRPr="00E914F6">
        <w:t>oalition that can be elevated</w:t>
      </w:r>
      <w:r>
        <w:t>. T</w:t>
      </w:r>
      <w:r w:rsidRPr="00E914F6">
        <w:t xml:space="preserve">he importance of </w:t>
      </w:r>
      <w:r>
        <w:t xml:space="preserve">supporting </w:t>
      </w:r>
      <w:r w:rsidRPr="00E914F6">
        <w:t>existing efforts is</w:t>
      </w:r>
      <w:r>
        <w:t xml:space="preserve"> </w:t>
      </w:r>
      <w:r w:rsidRPr="00E914F6">
        <w:t>something that merits attention</w:t>
      </w:r>
      <w:r>
        <w:t xml:space="preserve">. </w:t>
      </w:r>
      <w:r w:rsidRPr="00E914F6">
        <w:t>I would also point to the support the UK Government and</w:t>
      </w:r>
      <w:r>
        <w:t xml:space="preserve"> the</w:t>
      </w:r>
      <w:r w:rsidRPr="00E914F6">
        <w:t xml:space="preserve"> Foreign Office give to the development of industry</w:t>
      </w:r>
      <w:r>
        <w:t>-</w:t>
      </w:r>
      <w:r w:rsidRPr="00E914F6">
        <w:t>driven technical standards.</w:t>
      </w:r>
      <w:r>
        <w:t xml:space="preserve"> </w:t>
      </w:r>
      <w:r w:rsidRPr="00E914F6">
        <w:t>Those can also be places where human rights can be advocated for by the UK Government internationally.</w:t>
      </w:r>
      <w:r>
        <w:t xml:space="preserve"> </w:t>
      </w:r>
    </w:p>
    <w:p w:rsidR="00387DF7" w:rsidP="00BA47E5">
      <w:pPr>
        <w:pStyle w:val="Remark"/>
      </w:pPr>
      <w:sdt>
        <w:sdtPr>
          <w:alias w:val="Member"/>
          <w:tag w:val="&lt;Member mnisId='4462' dodsId='108954'&gt;"/>
          <w:id w:val="-2001425200"/>
          <w:placeholder>
            <w:docPart w:val="C24167C486F1456686FA8E0F18BFE68C"/>
          </w:placeholder>
          <w:richText/>
        </w:sdtPr>
        <w:sdtContent>
          <w:r w:rsidRPr="00A54A03">
            <w:rPr>
              <w:b/>
            </w:rPr>
            <w:t>Chair:</w:t>
          </w:r>
        </w:sdtContent>
      </w:sdt>
      <w:r>
        <w:t xml:space="preserve"> </w:t>
      </w:r>
      <w:r w:rsidRPr="00E914F6">
        <w:t>Thank you very much indeed</w:t>
      </w:r>
      <w:r w:rsidR="00D5711E">
        <w:t xml:space="preserve"> </w:t>
      </w:r>
      <w:r>
        <w:t>to</w:t>
      </w:r>
      <w:r w:rsidRPr="00E914F6">
        <w:t xml:space="preserve"> all three </w:t>
      </w:r>
      <w:r>
        <w:t xml:space="preserve">of you for </w:t>
      </w:r>
      <w:r w:rsidRPr="00E914F6">
        <w:t xml:space="preserve">your contributions this afternoon and for your time and insight. I am particularly grateful for your work in supporting so many of the movements that we </w:t>
      </w:r>
      <w:r w:rsidR="00D5711E">
        <w:t xml:space="preserve">will </w:t>
      </w:r>
      <w:r w:rsidRPr="00E914F6">
        <w:t>need to see succeed if we are to maintain freedom and democracy online as well as offline.</w:t>
      </w:r>
      <w:r>
        <w:t xml:space="preserve"> </w:t>
      </w:r>
      <w:r w:rsidRPr="00E914F6">
        <w:t>Thank you very much indeed.</w:t>
      </w:r>
      <w:r>
        <w:t xml:space="preserve"> </w:t>
      </w:r>
      <w:r w:rsidRPr="00E914F6">
        <w:t>On that note, I am going to close the session.</w:t>
      </w:r>
    </w:p>
    <w:sectPr w:rsidSect="00D63435">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notTrueType/>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796C" w:rsidP="007B7907">
    <w:pPr>
      <w:pStyle w:val="Para"/>
      <w:rPr>
        <w:color w:val="808080"/>
      </w:rPr>
    </w:pPr>
    <w:r w:rsidRPr="00463BAC">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D5711E"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034946C"/>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3C3C9387814160A689E90CF091D6AB"/>
        <w:category>
          <w:name w:val="General"/>
          <w:gallery w:val="placeholder"/>
        </w:category>
        <w:types>
          <w:type w:val="bbPlcHdr"/>
        </w:types>
        <w:behaviors>
          <w:behavior w:val="content"/>
        </w:behaviors>
        <w:guid w:val="{ED2330D0-7D85-478E-80DA-15BEADF38169}"/>
      </w:docPartPr>
      <w:docPartBody>
        <w:p w:rsidR="001A48A8" w:rsidP="0012725B">
          <w:pPr>
            <w:pStyle w:val="9B3C3C9387814160A689E90CF091D6A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274479A-6088-4167-A582-CDEB82A56D0E}"/>
      </w:docPartPr>
      <w:docPartBody>
        <w:p w:rsidR="002E3EE2">
          <w:r w:rsidRPr="00973F10">
            <w:rPr>
              <w:rStyle w:val="PlaceholderText"/>
            </w:rPr>
            <w:t>Click or tap here to enter text.</w:t>
          </w:r>
        </w:p>
      </w:docPartBody>
    </w:docPart>
    <w:docPart>
      <w:docPartPr>
        <w:name w:val="C24167C486F1456686FA8E0F18BFE68C"/>
        <w:category>
          <w:name w:val="General"/>
          <w:gallery w:val="placeholder"/>
        </w:category>
        <w:types>
          <w:type w:val="bbPlcHdr"/>
        </w:types>
        <w:behaviors>
          <w:behavior w:val="content"/>
        </w:behaviors>
        <w:guid w:val="{C66F2E85-91D6-4A7D-B7E9-4093A7B0BBAA}"/>
      </w:docPartPr>
      <w:docPartBody>
        <w:p w:rsidR="005F741D" w:rsidP="00770426">
          <w:pPr>
            <w:pStyle w:val="C24167C486F1456686FA8E0F18BFE68C"/>
          </w:pPr>
          <w:r w:rsidRPr="00973F10">
            <w:rPr>
              <w:rStyle w:val="PlaceholderText"/>
            </w:rPr>
            <w:t>Click or tap here to enter text.</w:t>
          </w:r>
        </w:p>
      </w:docPartBody>
    </w:docPart>
    <w:docPart>
      <w:docPartPr>
        <w:name w:val="02C84CAC8446B848871E88970AE7F418"/>
        <w:category>
          <w:name w:val="General"/>
          <w:gallery w:val="placeholder"/>
        </w:category>
        <w:types>
          <w:type w:val="bbPlcHdr"/>
        </w:types>
        <w:behaviors>
          <w:behavior w:val="content"/>
        </w:behaviors>
        <w:guid w:val="{C7E45345-58B6-FC4A-8EDA-7972C8656CA0}"/>
      </w:docPartPr>
      <w:docPartBody>
        <w:p w:rsidR="003423C0" w:rsidP="00E372A3">
          <w:pPr>
            <w:pStyle w:val="02C84CAC8446B848871E88970AE7F418"/>
          </w:pPr>
          <w:r w:rsidRPr="00973F10">
            <w:rPr>
              <w:rStyle w:val="PlaceholderText"/>
            </w:rPr>
            <w:t>Click or tap here to enter text.</w:t>
          </w:r>
        </w:p>
      </w:docPartBody>
    </w:docPart>
    <w:docPart>
      <w:docPartPr>
        <w:name w:val="3A3282D21D121A4C9FFE2E75C855160E"/>
        <w:category>
          <w:name w:val="General"/>
          <w:gallery w:val="placeholder"/>
        </w:category>
        <w:types>
          <w:type w:val="bbPlcHdr"/>
        </w:types>
        <w:behaviors>
          <w:behavior w:val="content"/>
        </w:behaviors>
        <w:guid w:val="{8B4AE2ED-E66E-3F4F-95E1-1CF7157A054B}"/>
      </w:docPartPr>
      <w:docPartBody>
        <w:p w:rsidR="003423C0" w:rsidP="00E372A3">
          <w:pPr>
            <w:pStyle w:val="3A3282D21D121A4C9FFE2E75C855160E"/>
          </w:pPr>
          <w:r w:rsidRPr="00973F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notTrueType/>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72A3"/>
    <w:rPr>
      <w:color w:val="808080"/>
    </w:rPr>
  </w:style>
  <w:style w:type="paragraph" w:customStyle="1" w:styleId="9B3C3C9387814160A689E90CF091D6AB">
    <w:name w:val="9B3C3C9387814160A689E90CF091D6AB"/>
    <w:rsid w:val="0012725B"/>
  </w:style>
  <w:style w:type="paragraph" w:customStyle="1" w:styleId="95CFB9C0EE3A4ADD99C721B0A6053298">
    <w:name w:val="95CFB9C0EE3A4ADD99C721B0A6053298"/>
    <w:rsid w:val="0012725B"/>
  </w:style>
  <w:style w:type="paragraph" w:customStyle="1" w:styleId="C24167C486F1456686FA8E0F18BFE68C">
    <w:name w:val="C24167C486F1456686FA8E0F18BFE68C"/>
    <w:rsid w:val="00770426"/>
  </w:style>
  <w:style w:type="paragraph" w:customStyle="1" w:styleId="02C84CAC8446B848871E88970AE7F418">
    <w:name w:val="02C84CAC8446B848871E88970AE7F418"/>
    <w:rsid w:val="00E372A3"/>
    <w:pPr>
      <w:spacing w:after="0" w:line="240" w:lineRule="auto"/>
    </w:pPr>
    <w:rPr>
      <w:sz w:val="24"/>
      <w:szCs w:val="24"/>
    </w:rPr>
  </w:style>
  <w:style w:type="paragraph" w:customStyle="1" w:styleId="3A3282D21D121A4C9FFE2E75C855160E">
    <w:name w:val="3A3282D21D121A4C9FFE2E75C855160E"/>
    <w:rsid w:val="00E372A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