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754BF" w:rsidP="001A5A39">
      <w:pPr>
        <w:pStyle w:val="TitleCommittee0"/>
      </w:pPr>
      <w:r>
        <w:t>Science and Technology Committee</w:t>
      </w:r>
    </w:p>
    <w:p w:rsidR="00D754BF" w:rsidP="001A5A39">
      <w:pPr>
        <w:pStyle w:val="TitleInquiry0"/>
      </w:pPr>
      <w:r>
        <w:t>C</w:t>
      </w:r>
      <w:r>
        <w:t>orrected oral evidence: Nature-based solutions for climate change</w:t>
      </w:r>
    </w:p>
    <w:p w:rsidR="00D754BF" w:rsidP="001A5A39">
      <w:pPr>
        <w:pStyle w:val="Para"/>
        <w:jc w:val="left"/>
      </w:pPr>
      <w:r>
        <w:t>Tuesday 2 November 2021</w:t>
      </w:r>
    </w:p>
    <w:p w:rsidR="00D754BF" w:rsidP="001A5A39">
      <w:pPr>
        <w:pStyle w:val="Para"/>
        <w:jc w:val="left"/>
      </w:pPr>
      <w:r>
        <w:t xml:space="preserve">10 am </w:t>
      </w:r>
    </w:p>
    <w:p w:rsidR="00D754BF" w:rsidP="001A5A39">
      <w:pPr>
        <w:pStyle w:val="Para"/>
        <w:jc w:val="left"/>
      </w:pPr>
    </w:p>
    <w:p w:rsidR="00D754BF" w:rsidP="001A5A39">
      <w:pPr>
        <w:jc w:val="left"/>
      </w:pPr>
      <w:r>
        <w:fldChar w:fldCharType="begin"/>
      </w:r>
      <w:r>
        <w:instrText xml:space="preserve"> HYPERLINK "https://parliamentlive.tv/Event/Index/0d6b3b99-56a9-4349-b456-8e36b0d2f595" </w:instrText>
      </w:r>
      <w:r>
        <w:fldChar w:fldCharType="separate"/>
      </w:r>
      <w:r w:rsidRPr="005B7779">
        <w:rPr>
          <w:rStyle w:val="Hyperlink"/>
        </w:rPr>
        <w:t>Watch the meeting</w:t>
      </w:r>
      <w:r>
        <w:fldChar w:fldCharType="end"/>
      </w:r>
    </w:p>
    <w:p w:rsidR="00D754BF" w:rsidP="001A5A39">
      <w:pPr>
        <w:jc w:val="left"/>
      </w:pPr>
      <w:r>
        <w:t>Members present: Lord Patel (The Chair); Viscount Hanworth; Lord Holmes of Richmond; Lord Kakkar; Lord Krebs; Baroness Manningham-Buller;</w:t>
      </w:r>
      <w:r w:rsidR="00A620C8">
        <w:t xml:space="preserve"> </w:t>
      </w:r>
      <w:r w:rsidR="00E023B3">
        <w:t>Baroness Sheehan</w:t>
      </w:r>
      <w:r>
        <w:t xml:space="preserve">; Baroness Walmsley; Baroness Warwick of </w:t>
      </w:r>
      <w:r>
        <w:t>Undercliffe</w:t>
      </w:r>
      <w:r>
        <w:t xml:space="preserve">. </w:t>
      </w:r>
    </w:p>
    <w:p w:rsidR="00D754BF" w:rsidP="00D754BF">
      <w:pPr>
        <w:pStyle w:val="Para"/>
        <w:tabs>
          <w:tab w:val="center" w:pos="4536"/>
          <w:tab w:val="right" w:pos="8931"/>
        </w:tabs>
      </w:pPr>
      <w:r>
        <w:t>Evidence Session No. 9</w:t>
      </w:r>
      <w:r>
        <w:tab/>
        <w:t>Heard in Public</w:t>
      </w:r>
      <w:r>
        <w:tab/>
      </w:r>
      <w:r w:rsidRPr="00156A60">
        <w:t xml:space="preserve">Questions </w:t>
      </w:r>
      <w:r>
        <w:t>94 - 10</w:t>
      </w:r>
      <w:r w:rsidR="00720411">
        <w:t>5</w:t>
      </w:r>
    </w:p>
    <w:p w:rsidR="00D754BF" w:rsidP="00D754BF">
      <w:pPr>
        <w:pStyle w:val="TitleWitnesses0"/>
      </w:pPr>
    </w:p>
    <w:p w:rsidR="00D754BF" w:rsidP="00D754BF">
      <w:pPr>
        <w:pStyle w:val="TitleWitnesses0"/>
      </w:pPr>
      <w:r>
        <w:t>Witnesses</w:t>
      </w:r>
    </w:p>
    <w:p w:rsidR="00D754BF" w:rsidP="001A5A39">
      <w:pPr>
        <w:pStyle w:val="Para"/>
        <w:jc w:val="left"/>
      </w:pPr>
      <w:r w:rsidRPr="00B248D7">
        <w:t>Richard Bramley, Chair of the Environment Forum, National Farmers Union; Professor Selina Stead, Chief Scientific Advis</w:t>
      </w:r>
      <w:r w:rsidR="00930E81">
        <w:t>e</w:t>
      </w:r>
      <w:r w:rsidRPr="00B248D7">
        <w:t xml:space="preserve">r, Marine Management Organisation; Thomas Lancaster, Head of Land, Seas and Climate </w:t>
      </w:r>
      <w:r w:rsidRPr="00B248D7" w:rsidR="00930E81">
        <w:t>Policy</w:t>
      </w:r>
      <w:r w:rsidRPr="00B248D7">
        <w:t>, Royal Society for the Protection of Birds</w:t>
      </w:r>
      <w:r>
        <w:t xml:space="preserve">. </w:t>
      </w:r>
    </w:p>
    <w:p w:rsidR="00D754BF" w:rsidP="001A5A39">
      <w:pPr>
        <w:pStyle w:val="Para"/>
        <w:jc w:val="left"/>
      </w:pPr>
    </w:p>
    <w:p w:rsidR="00D754BF" w:rsidRPr="00B00119" w:rsidP="001A5A39">
      <w:pPr>
        <w:pStyle w:val="Para"/>
        <w:jc w:val="left"/>
      </w:pPr>
      <w:r w:rsidRPr="00B00119">
        <w:t>USE OF THE TRANSCRIPT</w:t>
      </w:r>
    </w:p>
    <w:p w:rsidR="00D754BF" w:rsidRPr="00B00119" w:rsidP="001A5A39">
      <w:pPr>
        <w:pStyle w:val="Para"/>
        <w:ind w:left="360"/>
        <w:jc w:val="left"/>
      </w:pPr>
      <w:r w:rsidRPr="00B00119">
        <w:t xml:space="preserve">This is a 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0E462C">
        <w:rPr>
          <w:rStyle w:val="Hyperlink"/>
        </w:rPr>
        <w:t>www.parliamentlive.tv</w:t>
      </w:r>
      <w:r>
        <w:fldChar w:fldCharType="end"/>
      </w:r>
      <w:r w:rsidRPr="00B00119">
        <w:t>.</w:t>
      </w:r>
    </w:p>
    <w:p w:rsidR="00D754BF" w:rsidP="00D754BF">
      <w:pPr>
        <w:sectPr w:rsidSect="005A3EF9">
          <w:headerReference w:type="default" r:id="rId9"/>
          <w:headerReference w:type="first" r:id="rId10"/>
          <w:pgSz w:w="11906" w:h="16838"/>
          <w:pgMar w:top="1805" w:right="1440" w:bottom="1440" w:left="1440" w:header="709" w:footer="708" w:gutter="0"/>
          <w:pgNumType w:start="0"/>
          <w:cols w:space="708"/>
          <w:titlePg/>
          <w:docGrid w:linePitch="360"/>
        </w:sectPr>
      </w:pPr>
    </w:p>
    <w:p w:rsidR="00D754BF" w:rsidP="00D754BF">
      <w:pPr>
        <w:pStyle w:val="TitlePanel0"/>
      </w:pPr>
      <w:bookmarkStart w:id="0" w:name="Panel1"/>
      <w:r>
        <w:t>Examination of witnesses</w:t>
      </w:r>
    </w:p>
    <w:p w:rsidR="00D754BF" w:rsidP="00D754BF">
      <w:pPr>
        <w:pStyle w:val="Para"/>
      </w:pPr>
      <w:r>
        <w:t>Richard Bramley</w:t>
      </w:r>
      <w:bookmarkEnd w:id="0"/>
      <w:r>
        <w:t xml:space="preserve">, Professor Selina Stead and Thomas Lancaster. </w:t>
      </w:r>
    </w:p>
    <w:p w:rsidR="00D754BF" w:rsidRPr="001A6011" w:rsidP="00720411">
      <w:pPr>
        <w:pStyle w:val="Question"/>
        <w:rPr>
          <w:rFonts w:eastAsia="Verdana"/>
        </w:rPr>
      </w:pPr>
      <w:r w:rsidRPr="001A6011">
        <w:rPr>
          <w:b/>
          <w:bCs/>
        </w:rPr>
        <w:t>The Chair:</w:t>
      </w:r>
      <w:r w:rsidRPr="001A6011">
        <w:rPr>
          <w:rStyle w:val="speakerspeaker-S1"/>
          <w:rFonts w:eastAsia="Verdana" w:cs="Verdana"/>
        </w:rPr>
        <w:t xml:space="preserve"> G</w:t>
      </w:r>
      <w:r w:rsidRPr="001A6011">
        <w:rPr>
          <w:rStyle w:val="srword"/>
          <w:rFonts w:eastAsia="Verdana" w:cs="Verdana"/>
        </w:rPr>
        <w:t>ood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morning</w:t>
      </w:r>
      <w:r w:rsidRPr="001A6011">
        <w:rPr>
          <w:rStyle w:val="speakerspeaker-S1"/>
          <w:rFonts w:eastAsia="Verdana" w:cs="Verdana"/>
        </w:rPr>
        <w:t xml:space="preserve"> </w:t>
      </w:r>
      <w:r w:rsidRPr="001A6011">
        <w:rPr>
          <w:rStyle w:val="srword"/>
          <w:rFonts w:eastAsia="Verdana" w:cs="Verdana"/>
        </w:rPr>
        <w:t>to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our</w:t>
      </w:r>
      <w:r w:rsidRPr="001A6011">
        <w:rPr>
          <w:rStyle w:val="speakerspeaker-S0"/>
          <w:rFonts w:eastAsia="Verdana" w:cs="Verdana"/>
          <w:b/>
        </w:rPr>
        <w:t xml:space="preserve"> </w:t>
      </w:r>
      <w:r w:rsidRPr="001A6011">
        <w:rPr>
          <w:rStyle w:val="srword"/>
          <w:rFonts w:eastAsia="Verdana" w:cs="Verdana"/>
        </w:rPr>
        <w:t>expert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witnesses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today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and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also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our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specialist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adviser,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Pete.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Lord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Holmes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is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the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only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member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who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is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on</w:t>
      </w:r>
      <w:r w:rsidRPr="001A6011">
        <w:rPr>
          <w:rFonts w:eastAsia="Verdana"/>
        </w:rPr>
        <w:t xml:space="preserve"> Z</w:t>
      </w:r>
      <w:r w:rsidRPr="001A6011">
        <w:rPr>
          <w:rStyle w:val="srword"/>
          <w:rFonts w:eastAsia="Verdana" w:cs="Verdana"/>
        </w:rPr>
        <w:t>oom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today.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Good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morning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everybody, including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members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of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the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committee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who are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physically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here,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and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thank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you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our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expert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witnesses,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Mr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Bramley, Professor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Stead</w:t>
      </w:r>
      <w:r w:rsidRPr="001A6011">
        <w:rPr>
          <w:rFonts w:eastAsia="Verdana"/>
        </w:rPr>
        <w:t xml:space="preserve"> a</w:t>
      </w:r>
      <w:r w:rsidRPr="001A6011">
        <w:rPr>
          <w:rStyle w:val="srword"/>
          <w:rFonts w:eastAsia="Verdana" w:cs="Verdana"/>
        </w:rPr>
        <w:t>nd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Mr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Lancaster</w:t>
      </w:r>
      <w:r w:rsidRPr="001A6011" w:rsidR="00930E81">
        <w:rPr>
          <w:rStyle w:val="srword"/>
          <w:rFonts w:eastAsia="Verdana" w:cs="Verdana"/>
        </w:rPr>
        <w:t xml:space="preserve">, </w:t>
      </w:r>
      <w:r w:rsidRPr="001A6011">
        <w:rPr>
          <w:rStyle w:val="srword"/>
          <w:rFonts w:eastAsia="Verdana" w:cs="Verdana"/>
        </w:rPr>
        <w:t>for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coming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today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help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us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with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this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inquiry; we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value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the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time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you have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given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up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and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hope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to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get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lots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of</w:t>
      </w:r>
      <w:r w:rsidRPr="001A6011">
        <w:rPr>
          <w:rStyle w:val="speakerspeaker-S1"/>
          <w:rFonts w:eastAsia="Verdana" w:cs="Verdana"/>
        </w:rPr>
        <w:t xml:space="preserve"> </w:t>
      </w:r>
      <w:r w:rsidRPr="001A6011">
        <w:rPr>
          <w:rStyle w:val="srword"/>
          <w:rFonts w:eastAsia="Verdana" w:cs="Verdana"/>
        </w:rPr>
        <w:t>information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from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you.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So</w:t>
      </w:r>
      <w:r w:rsidRPr="001A6011">
        <w:rPr>
          <w:rFonts w:eastAsia="Verdana"/>
        </w:rPr>
        <w:t>, welcome, a</w:t>
      </w:r>
      <w:r w:rsidRPr="001A6011">
        <w:rPr>
          <w:rStyle w:val="srword"/>
          <w:rFonts w:eastAsia="Verdana" w:cs="Verdana"/>
        </w:rPr>
        <w:t>nd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thank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you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very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much.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are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now on a public broadcast, which is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being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recorded.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I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will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let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you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know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when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it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ends,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in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an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hour's</w:t>
      </w:r>
      <w:r w:rsidRPr="001A6011">
        <w:rPr>
          <w:rFonts w:eastAsia="Verdana"/>
        </w:rPr>
        <w:t xml:space="preserve"> </w:t>
      </w:r>
      <w:r w:rsidRPr="001A6011">
        <w:rPr>
          <w:rStyle w:val="srword"/>
          <w:rFonts w:eastAsia="Verdana" w:cs="Verdana"/>
        </w:rPr>
        <w:t>time.</w:t>
      </w:r>
      <w:r w:rsidRPr="001A6011">
        <w:rPr>
          <w:rFonts w:eastAsia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</w:pPr>
      <w:r w:rsidRPr="00A932D2">
        <w:rPr>
          <w:rFonts w:eastAsia="Verdana"/>
        </w:rPr>
        <w:t>I</w:t>
      </w:r>
      <w:r w:rsidRPr="00A932D2">
        <w:rPr>
          <w:rStyle w:val="srword"/>
          <w:rFonts w:eastAsia="Verdana" w:cs="Verdana"/>
        </w:rPr>
        <w:t>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kick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first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organisations,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including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NFU,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RSPB et cetera, and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view,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solutions?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start?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Style w:val="srword"/>
          <w:rFonts w:eastAsia="Verdana" w:cs="Verdana"/>
        </w:rPr>
      </w:pPr>
      <w:r w:rsidRPr="00A932D2">
        <w:rPr>
          <w:b/>
          <w:bCs/>
          <w:i/>
          <w:iCs/>
        </w:rPr>
        <w:t>Richard Bramley</w:t>
      </w:r>
      <w:r>
        <w:rPr>
          <w:b/>
          <w:bCs/>
          <w:i/>
          <w:iCs/>
        </w:rPr>
        <w:t>:</w:t>
      </w:r>
      <w:r w:rsidRPr="00A932D2">
        <w:rPr>
          <w:rStyle w:val="srword"/>
          <w:rFonts w:eastAsia="Verdana" w:cs="Verdana"/>
        </w:rPr>
        <w:t xml:space="preserve"> Thank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inviting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join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today. 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organisation,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ambition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2040.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steering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group</w:t>
      </w:r>
      <w:r w:rsidRPr="00A932D2">
        <w:rPr>
          <w:rFonts w:eastAsia="Verdana"/>
        </w:rPr>
        <w:t xml:space="preserve">, which </w:t>
      </w:r>
      <w:r w:rsidRPr="00A932D2" w:rsidR="00930E81">
        <w:rPr>
          <w:rStyle w:val="srword"/>
          <w:rFonts w:eastAsia="Verdana" w:cs="Verdana"/>
        </w:rPr>
        <w:t xml:space="preserve">initially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trying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grips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 extremely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complex</w:t>
      </w:r>
      <w:r w:rsidRPr="00930E81" w:rsidR="00930E81">
        <w:rPr>
          <w:rStyle w:val="srword"/>
          <w:rFonts w:eastAsia="Verdana" w:cs="Verdana"/>
        </w:rPr>
        <w:t xml:space="preserve"> </w:t>
      </w:r>
      <w:r w:rsidRPr="00A932D2" w:rsidR="00930E81">
        <w:rPr>
          <w:rStyle w:val="srword"/>
          <w:rFonts w:eastAsia="Verdana" w:cs="Verdana"/>
        </w:rPr>
        <w:t>subject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awful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consider</w:t>
      </w:r>
      <w:r w:rsidR="00930E81">
        <w:rPr>
          <w:rStyle w:val="srword"/>
          <w:rFonts w:eastAsia="Verdana" w:cs="Verdana"/>
        </w:rPr>
        <w:t xml:space="preserve">, but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clear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undertake,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definitely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player.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initiatives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essentially </w:t>
      </w:r>
      <w:r w:rsidRPr="00A932D2">
        <w:rPr>
          <w:rStyle w:val="srword"/>
          <w:rFonts w:eastAsia="Verdana" w:cs="Verdana"/>
        </w:rPr>
        <w:t>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pillars</w:t>
      </w:r>
      <w:r w:rsidR="001A6011">
        <w:rPr>
          <w:rStyle w:val="srword"/>
          <w:rFonts w:eastAsia="Verdana" w:cs="Verdana"/>
        </w:rPr>
        <w:t>. F</w:t>
      </w:r>
      <w:r w:rsidRPr="00A932D2">
        <w:rPr>
          <w:rStyle w:val="srword"/>
          <w:rFonts w:eastAsia="Verdana" w:cs="Verdana"/>
        </w:rPr>
        <w:t>irst,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Style w:val="srword"/>
          <w:rFonts w:eastAsia="Verdana" w:cs="Verdana"/>
        </w:rPr>
        <w:t xml:space="preserve"> look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productivity,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 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less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impacting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process;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pillar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increasing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renewables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bio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economy; </w:t>
      </w:r>
      <w:r w:rsidR="00930E81">
        <w:rPr>
          <w:rStyle w:val="srword"/>
          <w:rFonts w:eastAsia="Verdana" w:cs="Verdana"/>
        </w:rPr>
        <w:t xml:space="preserve">but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middle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particular</w:t>
      </w:r>
      <w:r w:rsidR="001A601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that 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sequestration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really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outset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themselves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problem.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climate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driven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human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particularly 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reliance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fossil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fuels, 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70%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landscape, are obviously 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that.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rStyle w:val="srword"/>
          <w:rFonts w:eastAsia="Verdana" w:cs="Verdana"/>
        </w:rPr>
        <w:t xml:space="preserve"> 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morning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>. T</w:t>
      </w:r>
      <w:r w:rsidRPr="00A932D2">
        <w:rPr>
          <w:rStyle w:val="srword"/>
          <w:rFonts w:eastAsia="Verdana" w:cs="Verdana"/>
        </w:rPr>
        <w:t>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considers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 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mitigate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climate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change. It is </w:t>
      </w:r>
      <w:r w:rsidR="00930E81">
        <w:rPr>
          <w:rStyle w:val="srword"/>
          <w:rFonts w:eastAsia="Verdana" w:cs="Verdana"/>
        </w:rPr>
        <w:t xml:space="preserve">also </w:t>
      </w:r>
      <w:r w:rsidRPr="00A932D2">
        <w:rPr>
          <w:rStyle w:val="srword"/>
          <w:rFonts w:eastAsia="Verdana" w:cs="Verdana"/>
        </w:rPr>
        <w:t>involved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in </w:t>
      </w:r>
      <w:r w:rsidRPr="00A932D2">
        <w:rPr>
          <w:rFonts w:eastAsia="Verdana"/>
        </w:rPr>
        <w:t>m</w:t>
      </w:r>
      <w:r w:rsidRPr="00A932D2">
        <w:rPr>
          <w:rStyle w:val="srword"/>
          <w:rFonts w:eastAsia="Verdana" w:cs="Verdana"/>
        </w:rPr>
        <w:t>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and,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2021,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England</w:t>
      </w:r>
      <w:r w:rsidRPr="00A932D2">
        <w:rPr>
          <w:rFonts w:eastAsia="Verdana"/>
        </w:rPr>
        <w:t xml:space="preserve"> for the first time </w:t>
      </w:r>
      <w:r w:rsidRPr="00A932D2" w:rsidR="00930E81">
        <w:rPr>
          <w:rStyle w:val="srword"/>
          <w:rFonts w:eastAsia="Verdana" w:cs="Verdana"/>
        </w:rPr>
        <w:t>has</w:t>
      </w:r>
      <w:r w:rsidRPr="00A932D2" w:rsidR="00930E81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comprehensive,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integrated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them, 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enhancing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Style w:val="srword"/>
          <w:rFonts w:eastAsia="Verdana"/>
          <w:rtl/>
          <w:lang w:bidi="he-IL"/>
        </w:rPr>
        <w:t>—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I add that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affordable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practical.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</w:rPr>
        <w:t>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urge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consider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aspects.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First,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consider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safeguard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enhance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biodiversity.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Secondly,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enhance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capital.</w:t>
      </w:r>
      <w:r w:rsidRPr="00A932D2">
        <w:rPr>
          <w:rFonts w:eastAsia="Verdana"/>
        </w:rPr>
        <w:t xml:space="preserve"> T</w:t>
      </w:r>
      <w:r w:rsidRPr="00A932D2">
        <w:rPr>
          <w:rStyle w:val="srword"/>
          <w:rFonts w:eastAsia="Verdana" w:cs="Verdana"/>
        </w:rPr>
        <w:t>hirdly,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identify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significant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locations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restoration.</w:t>
      </w:r>
      <w:r w:rsidRPr="00A932D2">
        <w:rPr>
          <w:rFonts w:eastAsia="Verdana"/>
        </w:rPr>
        <w:t xml:space="preserve"> T</w:t>
      </w:r>
      <w:r w:rsidRPr="00A932D2">
        <w:rPr>
          <w:rStyle w:val="srword"/>
          <w:rFonts w:eastAsia="Verdana" w:cs="Verdana"/>
        </w:rPr>
        <w:t>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build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previous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speaker,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considering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="00930E81">
        <w:rPr>
          <w:rFonts w:eastAsia="Verdana"/>
        </w:rPr>
        <w:t xml:space="preserve"> that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consider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impact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livelihoods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="00930E81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talking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interventions,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remember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balance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economic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impacts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social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ones.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914FBC">
        <w:rPr>
          <w:rStyle w:val="speakerspeaker-S1"/>
          <w:rFonts w:eastAsia="Verdana" w:cs="Verdana"/>
          <w:b/>
          <w:bCs/>
          <w:i/>
        </w:rPr>
        <w:t>Thomas Lancaster: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echo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Richard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Bramley</w:t>
      </w:r>
      <w:r w:rsidRPr="00A932D2">
        <w:rPr>
          <w:rFonts w:eastAsia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silver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bullet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</w:t>
      </w:r>
      <w:r w:rsidRPr="00A932D2">
        <w:rPr>
          <w:rFonts w:eastAsia="Verdana"/>
        </w:rPr>
        <w:t>. E</w:t>
      </w:r>
      <w:r w:rsidRPr="00A932D2">
        <w:rPr>
          <w:rStyle w:val="srword"/>
          <w:rFonts w:eastAsia="Verdana" w:cs="Verdana"/>
        </w:rPr>
        <w:t>missions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reductions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remain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and,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absolutely,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continuing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decarbonise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economy—to move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fossil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fuels</w:t>
      </w:r>
      <w:r w:rsidRPr="00A932D2">
        <w:rPr>
          <w:rFonts w:eastAsia="Verdana"/>
        </w:rPr>
        <w:t>—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remain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continue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focusing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addition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efforts,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instead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enough.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said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obviously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at the RSPB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solutions,</w:t>
      </w:r>
      <w:r w:rsidRPr="00A932D2">
        <w:rPr>
          <w:rFonts w:eastAsia="Verdana"/>
        </w:rPr>
        <w:t xml:space="preserve"> and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really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toward</w:t>
      </w:r>
      <w:r w:rsidRPr="00A932D2">
        <w:rPr>
          <w:rFonts w:eastAsia="Verdana"/>
        </w:rPr>
        <w:t xml:space="preserve">s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</w:t>
      </w:r>
      <w:r w:rsidRPr="00A932D2">
        <w:rPr>
          <w:rFonts w:eastAsia="Verdana"/>
        </w:rPr>
        <w:t>.</w:t>
      </w:r>
      <w:r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</w:rPr>
        <w:t>A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anything,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existing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stores.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analysis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existing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peatlands</w:t>
      </w:r>
      <w:r w:rsidRPr="00A932D2">
        <w:rPr>
          <w:rFonts w:eastAsia="Verdana"/>
        </w:rPr>
        <w:t xml:space="preserve"> and </w:t>
      </w:r>
      <w:r w:rsidRPr="00A932D2">
        <w:rPr>
          <w:rStyle w:val="srword"/>
          <w:rFonts w:eastAsia="Verdana" w:cs="Verdana"/>
        </w:rPr>
        <w:t>woodlands,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coastal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 such 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salt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marshes, 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contain carbon amounting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years’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UK</w:t>
      </w:r>
      <w:r w:rsidRPr="00A932D2">
        <w:rPr>
          <w:rFonts w:eastAsia="Verdana"/>
        </w:rPr>
        <w:t xml:space="preserve"> carbon </w:t>
      </w:r>
      <w:r w:rsidRPr="00A932D2">
        <w:rPr>
          <w:rStyle w:val="srword"/>
          <w:rFonts w:eastAsia="Verdana" w:cs="Verdana"/>
        </w:rPr>
        <w:t>emissions,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66%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outside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existing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areas, </w:t>
      </w:r>
      <w:r w:rsidR="00930E81">
        <w:rPr>
          <w:rStyle w:val="srword"/>
          <w:rFonts w:eastAsia="Verdana" w:cs="Verdana"/>
        </w:rPr>
        <w:t xml:space="preserve">and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existing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network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a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condition</w:t>
      </w:r>
      <w:r w:rsidR="00930E81">
        <w:rPr>
          <w:rStyle w:val="srword"/>
          <w:rFonts w:eastAsia="Verdana" w:cs="Verdana"/>
        </w:rPr>
        <w:t xml:space="preserve"> anyway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>F</w:t>
      </w:r>
      <w:r w:rsidRPr="00A932D2">
        <w:rPr>
          <w:rStyle w:val="srword"/>
          <w:rFonts w:eastAsia="Verdana" w:cs="Verdana"/>
        </w:rPr>
        <w:t>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perspective,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restoring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creating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habitats;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harder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existing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</w:t>
      </w:r>
      <w:r w:rsidRPr="00A932D2">
        <w:rPr>
          <w:rFonts w:eastAsia="Verdana"/>
        </w:rPr>
        <w:t xml:space="preserve"> </w:t>
      </w:r>
      <w:r w:rsidR="001A6011">
        <w:rPr>
          <w:rStyle w:val="srword"/>
          <w:rFonts w:eastAsia="Verdana" w:cs="Verdana"/>
        </w:rPr>
        <w:t xml:space="preserve">and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stores</w:t>
      </w:r>
      <w:r w:rsidRPr="00A932D2">
        <w:rPr>
          <w:rFonts w:eastAsia="Verdana"/>
        </w:rPr>
        <w:t>. F</w:t>
      </w:r>
      <w:r w:rsidRPr="00A932D2">
        <w:rPr>
          <w:rStyle w:val="srword"/>
          <w:rFonts w:eastAsia="Verdana" w:cs="Verdana"/>
        </w:rPr>
        <w:t>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point, not only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restoration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wetlands and</w:t>
      </w:r>
      <w:r w:rsidRPr="00A932D2">
        <w:rPr>
          <w:rFonts w:eastAsia="Verdana"/>
        </w:rPr>
        <w:t xml:space="preserve"> the </w:t>
      </w:r>
      <w:r w:rsidRPr="00A932D2">
        <w:rPr>
          <w:rStyle w:val="srword"/>
          <w:rFonts w:eastAsia="Verdana" w:cs="Verdana"/>
        </w:rPr>
        <w:t>creation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woodlands</w:t>
      </w:r>
      <w:r w:rsidR="001A6011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agriculture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agriforestry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 interventions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integrated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existing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uses</w:t>
      </w:r>
      <w:r w:rsidR="001A6011">
        <w:rPr>
          <w:rStyle w:val="srword"/>
          <w:rFonts w:eastAsia="Verdana" w:cs="Verdana"/>
        </w:rPr>
        <w:t>,</w:t>
      </w:r>
      <w:r w:rsidRPr="00A932D2">
        <w:rPr>
          <w:rStyle w:val="srword"/>
          <w:rFonts w:eastAsia="Verdana" w:cs="Verdana"/>
        </w:rPr>
        <w:t xml:space="preserve">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ways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toward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part.</w:t>
      </w:r>
    </w:p>
    <w:p w:rsidR="00D754BF" w:rsidRPr="00930E81" w:rsidP="00802CF2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30E81">
        <w:rPr>
          <w:rStyle w:val="speakerspeaker-S1"/>
          <w:rFonts w:eastAsia="Verdana" w:cs="Verdana"/>
          <w:b/>
          <w:bCs/>
        </w:rPr>
        <w:t>Lord Krebs</w:t>
      </w:r>
      <w:r w:rsidRPr="00930E81">
        <w:rPr>
          <w:rStyle w:val="speakerspeaker-S1"/>
          <w:rFonts w:eastAsia="Verdana" w:cs="Verdana"/>
        </w:rPr>
        <w:t xml:space="preserve">: </w:t>
      </w:r>
      <w:r w:rsidRPr="00930E81">
        <w:rPr>
          <w:rStyle w:val="srword"/>
          <w:rFonts w:eastAsia="Verdana" w:cs="Verdana"/>
        </w:rPr>
        <w:t>I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apologise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for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arriving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a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few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moments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late.</w:t>
      </w:r>
      <w:r w:rsidRPr="00930E81">
        <w:rPr>
          <w:rFonts w:eastAsia="Verdana"/>
        </w:rPr>
        <w:t xml:space="preserve"> C</w:t>
      </w:r>
      <w:r w:rsidRPr="00930E81">
        <w:rPr>
          <w:rStyle w:val="srword"/>
          <w:rFonts w:eastAsia="Verdana" w:cs="Verdana"/>
        </w:rPr>
        <w:t>ould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I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ask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just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two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short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questions? One</w:t>
      </w:r>
      <w:r w:rsidRPr="00930E81">
        <w:rPr>
          <w:rFonts w:eastAsia="Verdana"/>
        </w:rPr>
        <w:t xml:space="preserve"> is </w:t>
      </w:r>
      <w:r w:rsidRPr="00930E81">
        <w:rPr>
          <w:rStyle w:val="srword"/>
          <w:rFonts w:eastAsia="Verdana" w:cs="Verdana"/>
        </w:rPr>
        <w:t>to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the witness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from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the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Marine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Management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Organisation</w:t>
      </w:r>
      <w:r w:rsidR="00930E81">
        <w:rPr>
          <w:rStyle w:val="srword"/>
          <w:rFonts w:eastAsia="Verdana" w:cs="Verdana"/>
        </w:rPr>
        <w:t xml:space="preserve"> and is </w:t>
      </w:r>
      <w:r w:rsidRPr="00930E81">
        <w:rPr>
          <w:rStyle w:val="srword"/>
          <w:rFonts w:eastAsia="Verdana" w:cs="Verdana"/>
        </w:rPr>
        <w:t>about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bottom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trawling</w:t>
      </w:r>
      <w:r w:rsidRPr="00930E81">
        <w:rPr>
          <w:rFonts w:eastAsia="Verdana"/>
        </w:rPr>
        <w:t xml:space="preserve">. </w:t>
      </w:r>
      <w:r w:rsidR="00930E81">
        <w:rPr>
          <w:rFonts w:eastAsia="Verdana"/>
        </w:rPr>
        <w:t xml:space="preserve">Many, </w:t>
      </w:r>
      <w:r w:rsidRPr="00930E81">
        <w:rPr>
          <w:rStyle w:val="srword"/>
          <w:rFonts w:eastAsia="Verdana" w:cs="Verdana"/>
        </w:rPr>
        <w:t>95%</w:t>
      </w:r>
      <w:r w:rsidR="00930E81">
        <w:rPr>
          <w:rFonts w:eastAsia="Verdana"/>
        </w:rPr>
        <w:t xml:space="preserve">, </w:t>
      </w:r>
      <w:r w:rsidRPr="00930E81">
        <w:rPr>
          <w:rStyle w:val="srword"/>
          <w:rFonts w:eastAsia="Verdana" w:cs="Verdana"/>
        </w:rPr>
        <w:t>of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UK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marine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protected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areas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permit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bottom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trawling,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which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disturbs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carbon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stocks.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How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do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you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envisage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balancing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the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requirements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of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fishermen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with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the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requirements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of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nature-based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solutions</w:t>
      </w:r>
      <w:r w:rsidRPr="00930E81">
        <w:rPr>
          <w:rFonts w:eastAsia="Verdana"/>
        </w:rPr>
        <w:t xml:space="preserve"> </w:t>
      </w:r>
      <w:r w:rsidR="00930E81">
        <w:rPr>
          <w:rStyle w:val="srword"/>
          <w:rFonts w:eastAsia="Verdana" w:cs="Verdana"/>
        </w:rPr>
        <w:t xml:space="preserve">for </w:t>
      </w:r>
      <w:r w:rsidRPr="00930E81">
        <w:rPr>
          <w:rStyle w:val="srword"/>
          <w:rFonts w:eastAsia="Verdana" w:cs="Verdana"/>
        </w:rPr>
        <w:t>carbon</w:t>
      </w:r>
      <w:r w:rsidRPr="00930E81">
        <w:rPr>
          <w:rFonts w:eastAsia="Verdana"/>
        </w:rPr>
        <w:t xml:space="preserve"> </w:t>
      </w:r>
      <w:r w:rsidRPr="00930E81">
        <w:rPr>
          <w:rStyle w:val="srword"/>
          <w:rFonts w:eastAsia="Verdana" w:cs="Verdana"/>
        </w:rPr>
        <w:t>storage?</w:t>
      </w:r>
      <w:r w:rsidRPr="00930E81">
        <w:rPr>
          <w:rFonts w:eastAsia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b/>
          <w:bCs/>
        </w:rPr>
      </w:pPr>
      <w:r w:rsidRPr="00A932D2">
        <w:rPr>
          <w:rFonts w:eastAsia="Verdana"/>
        </w:rPr>
        <w:t>T</w:t>
      </w:r>
      <w:r w:rsidRPr="00A932D2">
        <w:rPr>
          <w:rStyle w:val="srword"/>
          <w:rFonts w:eastAsia="Verdana" w:cs="Verdana"/>
        </w:rPr>
        <w:t>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NFU,</w:t>
      </w:r>
      <w:r w:rsidRPr="00A932D2">
        <w:rPr>
          <w:rFonts w:eastAsia="Verdana"/>
        </w:rPr>
        <w:t xml:space="preserve"> I have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brief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evidence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favour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sharing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sparing, although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Balmford’s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analysis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Cambridge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University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suggests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sparing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may 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carbon.</w:t>
      </w:r>
      <w:r>
        <w:rPr>
          <w:rStyle w:val="srword"/>
          <w:rFonts w:eastAsia="Verdana" w:cs="Verdana"/>
        </w:rPr>
        <w:t xml:space="preserve"> </w:t>
      </w:r>
    </w:p>
    <w:p w:rsidR="00930E81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Richard Bramley</w:t>
      </w:r>
      <w:r>
        <w:rPr>
          <w:b/>
          <w:bCs/>
          <w:i/>
          <w:iCs/>
        </w:rPr>
        <w:t>:</w:t>
      </w:r>
      <w:r w:rsidRPr="00A932D2">
        <w:rPr>
          <w:b/>
          <w:bCs/>
          <w:i/>
          <w:iCs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task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 lot of asks to it.</w:t>
      </w:r>
      <w:r w:rsidRPr="00A932D2">
        <w:rPr>
          <w:rFonts w:eastAsia="Verdana"/>
        </w:rPr>
        <w:t xml:space="preserve"> O</w:t>
      </w:r>
      <w:r w:rsidRPr="00A932D2">
        <w:rPr>
          <w:rStyle w:val="srword"/>
          <w:rFonts w:eastAsia="Verdana" w:cs="Verdana"/>
        </w:rPr>
        <w:t>bviously,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critical. 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broad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approach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land-sharing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idea—where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enhance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least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maintain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productivity</w:t>
      </w:r>
      <w:r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resources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addressing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improvements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quality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landscape—is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win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win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situation.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however,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sparing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—speaking for myself,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such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Fonts w:eastAsia="Verdana"/>
        </w:rPr>
        <w:t xml:space="preserve">—that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utilised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production. 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probably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slightly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Style w:val="srword"/>
          <w:rFonts w:eastAsia="Verdana" w:cs="Verdana"/>
        </w:rPr>
        <w:t xml:space="preserve"> and every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landscape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—they </w:t>
      </w:r>
      <w:r w:rsidRPr="00A932D2">
        <w:rPr>
          <w:rStyle w:val="srword"/>
          <w:rFonts w:eastAsia="Verdana" w:cs="Verdana"/>
        </w:rPr>
        <w:t>might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products—and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</w:t>
      </w:r>
      <w:r w:rsidRPr="00A932D2">
        <w:rPr>
          <w:rFonts w:eastAsia="Verdana"/>
        </w:rPr>
        <w:t xml:space="preserve"> “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size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all” approach</w:t>
      </w:r>
      <w:r w:rsidR="00930E81">
        <w:rPr>
          <w:rStyle w:val="srword"/>
          <w:rFonts w:eastAsia="Verdana" w:cs="Verdana"/>
        </w:rPr>
        <w:t>. A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rule,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demands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landscape, and we 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smart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deal 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foods,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maintain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biodiversity,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air,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water,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mitigating</w:t>
      </w:r>
      <w:r w:rsidR="001A6011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="001A6011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released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Industrial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Revolution.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primarily about 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better,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necessarily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abandoning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ourselves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reaching elsewhere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source.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</w:pPr>
      <w:r w:rsidRPr="00A932D2">
        <w:rPr>
          <w:rFonts w:eastAsia="Verdana"/>
          <w:b/>
          <w:bCs/>
        </w:rPr>
        <w:t xml:space="preserve">Lord Krebs: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briefly answer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bottom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trawling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storage?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compatible?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rStyle w:val="srword"/>
          <w:rFonts w:eastAsia="Verdana" w:cs="Verdana"/>
          <w:b/>
          <w:bCs/>
        </w:rPr>
        <w:t xml:space="preserve"> </w:t>
      </w:r>
      <w:r w:rsidRPr="00A932D2">
        <w:rPr>
          <w:rStyle w:val="srword"/>
          <w:rFonts w:eastAsia="Verdana" w:cs="Verdana"/>
        </w:rPr>
        <w:t>I would say that</w:t>
      </w:r>
      <w:r w:rsidR="001A6011">
        <w:rPr>
          <w:rStyle w:val="srword"/>
          <w:rFonts w:eastAsia="Verdana" w:cs="Verdana"/>
        </w:rPr>
        <w:t>,</w:t>
      </w:r>
      <w:r w:rsidRPr="00A932D2">
        <w:rPr>
          <w:rStyle w:val="srword"/>
          <w:rFonts w:eastAsia="Verdana" w:cs="Verdana"/>
        </w:rPr>
        <w:t xml:space="preserve"> 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opportunity</w:t>
      </w:r>
      <w:r>
        <w:rPr>
          <w:rStyle w:val="srword"/>
          <w:rFonts w:eastAsia="Verdana" w:cs="Verdana"/>
        </w:rPr>
        <w:t xml:space="preserve">,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innovative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industry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current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methods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impact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sediments</w:t>
      </w:r>
      <w:r w:rsidR="00930E81">
        <w:rPr>
          <w:rStyle w:val="srword"/>
          <w:rFonts w:eastAsia="Verdana" w:cs="Verdana"/>
        </w:rPr>
        <w:t xml:space="preserve">. The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responsible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licensing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 fishing vessels.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sector,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rather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offsetting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low trophic aquaculture,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additional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benefits.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happy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provide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examples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afterwards, rather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here. </w:t>
      </w:r>
      <w:r w:rsidR="00930E81">
        <w:rPr>
          <w:rStyle w:val="srword"/>
          <w:rFonts w:eastAsia="Verdana" w:cs="Verdana"/>
        </w:rPr>
        <w:t>T</w:t>
      </w:r>
      <w:r w:rsidRPr="00A932D2">
        <w:rPr>
          <w:rStyle w:val="srword"/>
          <w:rFonts w:eastAsia="Verdana" w:cs="Verdana"/>
        </w:rPr>
        <w:t>hank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</w:t>
      </w:r>
      <w:r w:rsidRPr="00A932D2">
        <w:rPr>
          <w:rFonts w:eastAsia="Verdana"/>
        </w:rPr>
        <w:t xml:space="preserve">, which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MMO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closely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industry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rword"/>
          <w:rFonts w:eastAsia="Verdana" w:cs="Verdana"/>
          <w:b/>
          <w:bCs/>
        </w:rPr>
        <w:t xml:space="preserve">Baroness Manningham-Buller: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morning.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asking</w:t>
      </w:r>
      <w:r w:rsidRPr="00A932D2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>Mr</w:t>
      </w:r>
      <w:r w:rsidRPr="00A932D2" w:rsidR="00930E81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 xml:space="preserve">Bramley </w:t>
      </w:r>
      <w:r w:rsidR="00930E81">
        <w:rPr>
          <w:rStyle w:val="srword"/>
          <w:rFonts w:eastAsia="Verdana" w:cs="Verdana"/>
        </w:rPr>
        <w:t xml:space="preserve">and then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Lancaster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whether they think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</w:t>
      </w:r>
      <w:r w:rsidR="001A6011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realistic.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peakerspeaker-S1"/>
          <w:rFonts w:eastAsia="Verdana" w:cs="Verdana"/>
          <w:b/>
          <w:bCs/>
          <w:i/>
          <w:iCs/>
        </w:rPr>
        <w:t>Richard Bramley: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quite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concerned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mixed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messages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we </w:t>
      </w:r>
      <w:r w:rsidR="001A6011">
        <w:rPr>
          <w:rStyle w:val="srword"/>
          <w:rFonts w:eastAsia="Verdana" w:cs="Verdana"/>
        </w:rPr>
        <w:t xml:space="preserve">see </w:t>
      </w:r>
      <w:r w:rsidRPr="00A932D2">
        <w:rPr>
          <w:rStyle w:val="srword"/>
          <w:rFonts w:eastAsia="Verdana" w:cs="Verdana"/>
        </w:rPr>
        <w:t>coming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the </w:t>
      </w:r>
      <w:r w:rsidRPr="00A932D2">
        <w:rPr>
          <w:rStyle w:val="srword"/>
          <w:rFonts w:eastAsia="Verdana" w:cs="Verdana"/>
        </w:rPr>
        <w:t>Government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strategy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already,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understand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businesses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 managers.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situation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at</w:t>
      </w:r>
      <w:r w:rsidRPr="00A932D2" w:rsidR="001A6011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the</w:t>
      </w:r>
      <w:r w:rsidRPr="00A932D2" w:rsidR="001A6011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moment</w:t>
      </w:r>
      <w:r w:rsidRPr="00A932D2" w:rsidR="001A6011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amount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economic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pressure,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 has 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quite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time, and</w:t>
      </w:r>
      <w:r w:rsidRPr="00A932D2">
        <w:rPr>
          <w:rFonts w:eastAsia="Verdana"/>
        </w:rPr>
        <w:t xml:space="preserve"> t</w:t>
      </w:r>
      <w:r w:rsidRPr="00A932D2">
        <w:rPr>
          <w:rStyle w:val="srword"/>
          <w:rFonts w:eastAsia="Verdana" w:cs="Verdana"/>
        </w:rPr>
        <w:t>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economic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pressure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pressures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availability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staff</w:t>
      </w:r>
      <w:r w:rsidR="00930E81">
        <w:rPr>
          <w:rStyle w:val="srword"/>
          <w:rFonts w:eastAsia="Verdana" w:cs="Verdana"/>
        </w:rPr>
        <w:t xml:space="preserve">. Also,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competitive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production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exacerbated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reaching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deals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countries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struggle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compete</w:t>
      </w:r>
      <w:r w:rsidRPr="00A932D2">
        <w:rPr>
          <w:rFonts w:eastAsia="Verdana"/>
        </w:rPr>
        <w:t xml:space="preserve"> with. </w:t>
      </w:r>
      <w:r w:rsidRPr="00A932D2">
        <w:rPr>
          <w:rFonts w:eastAsia="Verdana"/>
        </w:rPr>
        <w:t>So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economic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constraints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achieve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struggling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clear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="001A6011">
        <w:rPr>
          <w:rFonts w:eastAsia="Verdana"/>
        </w:rPr>
        <w:t xml:space="preserve">not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achieve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ambition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own; it is going to 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buy-in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chain,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facilitators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that.</w:t>
      </w:r>
    </w:p>
    <w:p w:rsidR="00D754BF" w:rsidRPr="00A932D2" w:rsidP="001A5A39">
      <w:pPr>
        <w:pStyle w:val="Answer"/>
        <w:rPr>
          <w:rFonts w:eastAsia="Verdana"/>
        </w:rPr>
      </w:pPr>
      <w:r w:rsidRPr="00352DA6">
        <w:rPr>
          <w:rStyle w:val="speakerspeaker-S1"/>
          <w:rFonts w:eastAsia="Verdana" w:cs="Verdana"/>
          <w:b/>
          <w:bCs/>
          <w:i/>
        </w:rPr>
        <w:t>Thomas Lancaster:</w:t>
      </w:r>
      <w:r w:rsidRPr="00A932D2">
        <w:rPr>
          <w:rStyle w:val="srword"/>
          <w:rFonts w:eastAsia="Verdana" w:cs="Verdana"/>
        </w:rPr>
        <w:t xml:space="preserve"> There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welcome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</w:t>
      </w:r>
      <w:r w:rsidR="001A6011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rhetoric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envisage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in </w:t>
      </w:r>
      <w:r w:rsidR="00930E81">
        <w:rPr>
          <w:rStyle w:val="srword"/>
          <w:rFonts w:eastAsia="Verdana" w:cs="Verdana"/>
        </w:rPr>
        <w:t xml:space="preserve">net zero,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recovery.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>T</w:t>
      </w:r>
      <w:r w:rsidRPr="00A932D2">
        <w:rPr>
          <w:rStyle w:val="srword"/>
          <w:rFonts w:eastAsia="Verdana" w:cs="Verdana"/>
        </w:rPr>
        <w:t>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however,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disconnect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between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rhetoric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front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in </w:t>
      </w:r>
      <w:r w:rsidRPr="00A932D2">
        <w:rPr>
          <w:rFonts w:eastAsia="Verdana"/>
        </w:rPr>
        <w:t xml:space="preserve">the </w:t>
      </w:r>
      <w:r w:rsidRPr="00A932D2">
        <w:rPr>
          <w:rStyle w:val="srword"/>
          <w:rFonts w:eastAsia="Verdana" w:cs="Verdana"/>
        </w:rPr>
        <w:t>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now.</w:t>
      </w:r>
      <w:r w:rsidRPr="00A932D2">
        <w:rPr>
          <w:rFonts w:eastAsia="Verdana"/>
        </w:rPr>
        <w:t xml:space="preserve"> For example, </w:t>
      </w:r>
      <w:r w:rsidRPr="00A932D2">
        <w:rPr>
          <w:rStyle w:val="srword"/>
          <w:rFonts w:eastAsia="Verdana" w:cs="Verdana"/>
        </w:rPr>
        <w:t>87% of peatlands, which are 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terrestrial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store, </w:t>
      </w:r>
      <w:r w:rsidRPr="00A932D2">
        <w:rPr>
          <w:rFonts w:eastAsia="Verdana"/>
        </w:rPr>
        <w:t xml:space="preserve">are </w:t>
      </w:r>
      <w:r w:rsidRPr="00A932D2">
        <w:rPr>
          <w:rStyle w:val="srword"/>
          <w:rFonts w:eastAsia="Verdana" w:cs="Verdana"/>
        </w:rPr>
        <w:t>degraded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are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significant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source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</w:t>
      </w:r>
      <w:r w:rsidRPr="00A932D2">
        <w:rPr>
          <w:rStyle w:val="srword"/>
          <w:rFonts w:eastAsia="Verdana" w:cs="Verdana"/>
          <w:vertAlign w:val="subscript"/>
        </w:rPr>
        <w:t>2</w:t>
      </w:r>
      <w:r w:rsidRPr="00A932D2">
        <w:rPr>
          <w:rStyle w:val="srword"/>
          <w:rFonts w:eastAsia="Verdana" w:cs="Verdana"/>
        </w:rPr>
        <w:t xml:space="preserve">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greenhouse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emissions</w:t>
      </w:r>
      <w:r w:rsidRPr="00A932D2">
        <w:rPr>
          <w:rFonts w:eastAsia="Verdana"/>
        </w:rPr>
        <w:t>—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5%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UK</w:t>
      </w:r>
      <w:r w:rsidR="001A6011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total</w:t>
      </w:r>
      <w:r w:rsidR="00930E81">
        <w:rPr>
          <w:rStyle w:val="srword"/>
          <w:rFonts w:eastAsia="Verdana" w:cs="Verdana"/>
        </w:rPr>
        <w:t>. A</w:t>
      </w:r>
      <w:r w:rsidRPr="00A932D2">
        <w:rPr>
          <w:rStyle w:val="srword"/>
          <w:rFonts w:eastAsia="Verdana" w:cs="Verdana"/>
        </w:rPr>
        <w:t>lthough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</w:t>
      </w:r>
      <w:r w:rsidRPr="00A932D2">
        <w:rPr>
          <w:rFonts w:eastAsia="Verdana"/>
        </w:rPr>
        <w:t xml:space="preserve"> </w:t>
      </w:r>
      <w:r w:rsidR="001A6011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Climate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Fund and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additional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from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review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are welcome, </w:t>
      </w:r>
      <w:r w:rsidR="00930E81">
        <w:rPr>
          <w:rFonts w:eastAsia="Verdana"/>
        </w:rPr>
        <w:t xml:space="preserve">they are not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shape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sufficient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restore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peatland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even</w:t>
      </w:r>
      <w:r w:rsidRPr="00A932D2">
        <w:rPr>
          <w:rFonts w:eastAsia="Verdana"/>
        </w:rPr>
        <w:t xml:space="preserve"> to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process</w:t>
      </w:r>
      <w:r w:rsidR="00930E81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enough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Climate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Committee’s balanced pathway to net zero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assumption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restoring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100%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of </w:t>
      </w:r>
      <w:r w:rsidRPr="00A932D2">
        <w:rPr>
          <w:rStyle w:val="srword"/>
          <w:rFonts w:eastAsia="Verdana" w:cs="Verdana"/>
        </w:rPr>
        <w:t>60%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lowland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restored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2045.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What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level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ambition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CCC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envisages,</w:t>
      </w:r>
      <w:r w:rsidRPr="00A932D2">
        <w:rPr>
          <w:rFonts w:eastAsia="Verdana"/>
        </w:rPr>
        <w:t xml:space="preserve"> is </w:t>
      </w:r>
      <w:r w:rsidRPr="00A932D2">
        <w:rPr>
          <w:rStyle w:val="srword"/>
          <w:rFonts w:eastAsia="Verdana" w:cs="Verdana"/>
        </w:rPr>
        <w:t>significant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Government.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placed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similar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infrastructure.</w:t>
      </w:r>
      <w:r w:rsidR="00930E81">
        <w:rPr>
          <w:rStyle w:val="srword"/>
          <w:rFonts w:eastAsia="Verdana" w:cs="Verdana"/>
        </w:rPr>
        <w:t xml:space="preserve"> T</w:t>
      </w:r>
      <w:r w:rsidRPr="00A932D2">
        <w:rPr>
          <w:rStyle w:val="srword"/>
          <w:rFonts w:eastAsia="Verdana" w:cs="Verdana"/>
        </w:rPr>
        <w:t>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£27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billion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allocated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>road</w:t>
      </w:r>
      <w:r w:rsidRPr="00A932D2" w:rsidR="00930E81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>building</w:t>
      </w:r>
      <w:r w:rsidR="00930E81">
        <w:rPr>
          <w:rStyle w:val="srword"/>
          <w:rFonts w:eastAsia="Verdana" w:cs="Verdana"/>
        </w:rPr>
        <w:t>, and a</w:t>
      </w:r>
      <w:r w:rsidRPr="00A932D2">
        <w:rPr>
          <w:rStyle w:val="srword"/>
          <w:rFonts w:eastAsia="Verdana" w:cs="Verdana"/>
        </w:rPr>
        <w:t>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pales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comparison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infrastructure</w:t>
      </w:r>
      <w:r w:rsidRPr="00A932D2">
        <w:rPr>
          <w:rFonts w:eastAsia="Verdana"/>
        </w:rPr>
        <w:t xml:space="preserve">—both </w:t>
      </w:r>
      <w:r w:rsidRPr="00A932D2">
        <w:rPr>
          <w:rStyle w:val="srword"/>
          <w:rFonts w:eastAsia="Verdana" w:cs="Verdana"/>
        </w:rPr>
        <w:t>ongoing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envisaged—and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scale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ambition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signed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improve regulatory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action.</w:t>
      </w:r>
      <w:r w:rsidRPr="00A932D2">
        <w:rPr>
          <w:rFonts w:eastAsia="Verdana"/>
        </w:rPr>
        <w:t xml:space="preserve"> I</w:t>
      </w:r>
      <w:r w:rsidRPr="00A932D2">
        <w:rPr>
          <w:rStyle w:val="srword"/>
          <w:rFonts w:eastAsia="Verdana" w:cs="Verdana"/>
        </w:rPr>
        <w:t>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upland</w:t>
      </w:r>
      <w:r w:rsidRPr="00A932D2">
        <w:rPr>
          <w:rFonts w:eastAsia="Verdana"/>
        </w:rPr>
        <w:t xml:space="preserve"> peat,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announcement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burning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applies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deep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="00930E81">
        <w:rPr>
          <w:rStyle w:val="srword"/>
          <w:rFonts w:eastAsia="Verdana" w:cs="Verdana"/>
        </w:rPr>
        <w:t xml:space="preserve">. If </w:t>
      </w:r>
      <w:r w:rsidRPr="00A932D2">
        <w:rPr>
          <w:rStyle w:val="srword"/>
          <w:rFonts w:eastAsia="Verdana" w:cs="Verdana"/>
        </w:rPr>
        <w:t>we are to meet the CCC’s ambition to restore 100% of upland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</w:t>
      </w:r>
      <w:r w:rsidRPr="00A932D2">
        <w:rPr>
          <w:rFonts w:eastAsia="Verdana"/>
        </w:rPr>
        <w:t xml:space="preserve">, given the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 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sequestering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 recovering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nature,</w:t>
      </w:r>
      <w:r w:rsidRPr="00A932D2">
        <w:rPr>
          <w:rFonts w:eastAsia="Verdana"/>
        </w:rPr>
        <w:t xml:space="preserve"> mitigating </w:t>
      </w:r>
      <w:r w:rsidRPr="00A932D2">
        <w:rPr>
          <w:rStyle w:val="srword"/>
          <w:rFonts w:eastAsia="Verdana" w:cs="Verdana"/>
        </w:rPr>
        <w:t>flood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risk</w:t>
      </w:r>
      <w:r w:rsidRPr="00A932D2">
        <w:rPr>
          <w:rStyle w:val="srword"/>
          <w:rFonts w:eastAsia="Verdana" w:cs="Verdana"/>
        </w:rPr>
        <w:t xml:space="preserve"> and</w:t>
      </w:r>
      <w:r w:rsidRPr="00A932D2">
        <w:rPr>
          <w:rFonts w:eastAsia="Verdana"/>
        </w:rPr>
        <w:t xml:space="preserve"> improving </w:t>
      </w:r>
      <w:r w:rsidRPr="00A932D2">
        <w:rPr>
          <w:rStyle w:val="srword"/>
          <w:rFonts w:eastAsia="Verdana" w:cs="Verdana"/>
        </w:rPr>
        <w:t>water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quality,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simple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legislative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damaging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already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hindering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ability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the </w:t>
      </w:r>
      <w:r w:rsidRPr="00A932D2">
        <w:rPr>
          <w:rStyle w:val="srword"/>
          <w:rFonts w:eastAsia="Verdana" w:cs="Verdana"/>
        </w:rPr>
        <w:t>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now.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>Baroness Manningham-Buller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answer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happen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fairly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significant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legislative</w:t>
      </w:r>
      <w:r w:rsidRPr="00A932D2">
        <w:rPr>
          <w:rFonts w:eastAsia="Verdana"/>
        </w:rPr>
        <w:t xml:space="preserve"> change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refocusing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effort.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Does that summarise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saying?</w:t>
      </w:r>
    </w:p>
    <w:p w:rsidR="00D754BF" w:rsidRPr="00A932D2" w:rsidP="001A5A39">
      <w:pPr>
        <w:pStyle w:val="Answer"/>
        <w:rPr>
          <w:rFonts w:eastAsia="Verdana"/>
        </w:rPr>
      </w:pPr>
      <w:r w:rsidRPr="00352DA6">
        <w:rPr>
          <w:rStyle w:val="speakerspeaker-S1"/>
          <w:rFonts w:eastAsia="Verdana" w:cs="Verdana"/>
          <w:b/>
          <w:bCs/>
          <w:i/>
        </w:rPr>
        <w:t>Thomas Lancaster: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Yes, 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fair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summary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perspective.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>Baroness Manningham-Buller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Stead,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two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co-panellists’ points?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rStyle w:val="srword"/>
          <w:rFonts w:eastAsia="Verdana" w:cs="Verdana"/>
        </w:rPr>
        <w:t xml:space="preserve"> 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targets,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 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linking not only coastal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 areas in particular,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sectors.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have noted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targets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necessarily appropriate to </w:t>
      </w:r>
      <w:r w:rsidRPr="00A932D2">
        <w:rPr>
          <w:rStyle w:val="srword"/>
          <w:rFonts w:eastAsia="Verdana" w:cs="Verdana"/>
        </w:rPr>
        <w:t>particular sectors’</w:t>
      </w:r>
      <w:r w:rsidRPr="00A932D2">
        <w:rPr>
          <w:rFonts w:eastAsia="Verdana"/>
        </w:rPr>
        <w:t xml:space="preserve"> </w:t>
      </w:r>
      <w:r w:rsidR="00F3206A">
        <w:rPr>
          <w:rStyle w:val="srword"/>
          <w:rFonts w:eastAsia="Verdana" w:cs="Verdana"/>
        </w:rPr>
        <w:t>upscaling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expansion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rates,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feel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closer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attention.</w:t>
      </w:r>
      <w:r>
        <w:rPr>
          <w:rFonts w:eastAsia="Verdana"/>
        </w:rPr>
        <w:t xml:space="preserve">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peakerspeaker-S1"/>
          <w:rFonts w:eastAsia="Verdana" w:cs="Verdana"/>
          <w:b/>
          <w:bCs/>
        </w:rPr>
        <w:t>Lord Kakkar</w:t>
      </w:r>
      <w:r w:rsidRPr="00930E81">
        <w:rPr>
          <w:rStyle w:val="speakerspeaker-S1"/>
          <w:rFonts w:eastAsia="Verdana" w:cs="Verdana"/>
          <w:b/>
          <w:bCs/>
        </w:rPr>
        <w:t>: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 wonder whether I</w:t>
      </w:r>
      <w:r w:rsidRPr="00A932D2">
        <w:rPr>
          <w:rStyle w:val="speakerspeaker-S0"/>
          <w:rFonts w:eastAsia="Verdana" w:cs="Verdana"/>
          <w:b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specifically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Stead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 about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maturity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evidence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  <w:b/>
          <w:bCs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side 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moment.</w:t>
      </w:r>
      <w:r>
        <w:rPr>
          <w:rFonts w:eastAsia="Verdana"/>
        </w:rPr>
        <w:t xml:space="preserve"> </w:t>
      </w:r>
      <w:r w:rsidRPr="00A932D2">
        <w:rPr>
          <w:rFonts w:eastAsia="Verdana"/>
        </w:rPr>
        <w:t>W</w:t>
      </w:r>
      <w:r w:rsidRPr="00A932D2">
        <w:rPr>
          <w:rStyle w:val="srword"/>
          <w:rFonts w:eastAsia="Verdana" w:cs="Verdana"/>
        </w:rPr>
        <w:t>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areas.</w:t>
      </w:r>
      <w:r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result,</w:t>
      </w:r>
      <w:r w:rsidRPr="00A932D2">
        <w:rPr>
          <w:rFonts w:eastAsia="Verdana"/>
        </w:rPr>
        <w:t xml:space="preserve"> at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feel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particular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field, and who</w:t>
      </w:r>
      <w:r w:rsidRPr="00A932D2">
        <w:rPr>
          <w:rFonts w:eastAsia="Verdana"/>
        </w:rPr>
        <w:t xml:space="preserve"> are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stakeholders? 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regard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 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particular—we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heard about 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already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session—what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awareness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level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 of,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instance,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responsible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planning,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fisheries</w:t>
      </w:r>
      <w:r w:rsidRPr="00A932D2">
        <w:rPr>
          <w:rFonts w:eastAsia="Verdana"/>
          <w:b/>
          <w:bCs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large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scale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fishing</w:t>
      </w:r>
      <w:r w:rsidRPr="00A932D2">
        <w:rPr>
          <w:rFonts w:eastAsia="Verdana"/>
          <w:b/>
          <w:bCs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responsible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regulation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highly</w:t>
      </w:r>
      <w:r w:rsidRPr="00A932D2">
        <w:rPr>
          <w:rStyle w:val="speakerspeaker-S0"/>
          <w:rFonts w:eastAsia="Verdana" w:cs="Verdana"/>
          <w:b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established?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rStyle w:val="speakerspeaker-S0"/>
          <w:rFonts w:eastAsia="Verdana" w:cs="Verdana"/>
          <w:b/>
        </w:rPr>
        <w:t xml:space="preserve"> </w:t>
      </w:r>
      <w:r w:rsidRPr="00A932D2">
        <w:rPr>
          <w:rStyle w:val="srword"/>
          <w:rFonts w:eastAsia="Verdana" w:cs="Verdana"/>
        </w:rPr>
        <w:t>One 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biggest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advances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development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</w:t>
      </w:r>
      <w:r w:rsidR="00930E81">
        <w:rPr>
          <w:rStyle w:val="srword"/>
          <w:rFonts w:eastAsia="Verdana" w:cs="Verdana"/>
        </w:rPr>
        <w:t>s that</w:t>
      </w:r>
      <w:r w:rsidR="00FE7806">
        <w:rPr>
          <w:rStyle w:val="srword"/>
          <w:rFonts w:eastAsia="Verdana" w:cs="Verdana"/>
        </w:rPr>
        <w:t xml:space="preserve"> cover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coast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England.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responsible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overseas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territories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remember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there are lots of lessons to be learn</w:t>
      </w:r>
      <w:r w:rsidR="00930E81">
        <w:rPr>
          <w:rStyle w:val="srword"/>
          <w:rFonts w:eastAsia="Verdana" w:cs="Verdana"/>
        </w:rPr>
        <w:t xml:space="preserve">ed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planning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legislation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world.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wanted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as </w:t>
      </w:r>
      <w:r w:rsidRPr="00A932D2">
        <w:rPr>
          <w:rStyle w:val="srword"/>
          <w:rFonts w:eastAsia="Verdana" w:cs="Verdana"/>
        </w:rPr>
        <w:t>context</w:t>
      </w:r>
      <w:r w:rsidRPr="00A932D2">
        <w:rPr>
          <w:rFonts w:eastAsia="Verdana"/>
        </w:rPr>
        <w:t xml:space="preserve">.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components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that rely on stakeholders. </w:t>
      </w:r>
      <w:r w:rsidRPr="00A932D2">
        <w:rPr>
          <w:rFonts w:eastAsia="Verdana"/>
        </w:rPr>
        <w:t>T</w:t>
      </w:r>
      <w:r w:rsidRPr="00A932D2">
        <w:rPr>
          <w:rStyle w:val="srword"/>
          <w:rFonts w:eastAsia="Verdana" w:cs="Verdana"/>
        </w:rPr>
        <w:t>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identifying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>. T</w:t>
      </w:r>
      <w:r w:rsidRPr="00A932D2">
        <w:rPr>
          <w:rStyle w:val="srword"/>
          <w:rFonts w:eastAsia="Verdana" w:cs="Verdana"/>
        </w:rPr>
        <w:t>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</w:t>
      </w:r>
      <w:r w:rsidRPr="00A932D2">
        <w:rPr>
          <w:rFonts w:eastAsia="Verdana"/>
        </w:rPr>
        <w:t>, t</w:t>
      </w:r>
      <w:r w:rsidRPr="00A932D2">
        <w:rPr>
          <w:rStyle w:val="srword"/>
          <w:rFonts w:eastAsia="Verdana" w:cs="Verdana"/>
        </w:rPr>
        <w:t>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ensure</w:t>
      </w:r>
      <w:r w:rsidRPr="00A932D2">
        <w:rPr>
          <w:rFonts w:eastAsia="Verdana"/>
        </w:rPr>
        <w:t xml:space="preserve"> that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representative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public,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private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sectors,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civic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society.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evidence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about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empirical,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physical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science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evidence;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also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ensure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greater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account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social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economic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information.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always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cultural and heritage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knowledge,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planning</w:t>
      </w:r>
      <w:r w:rsidRPr="00A932D2">
        <w:rPr>
          <w:rFonts w:eastAsia="Verdana"/>
        </w:rPr>
        <w:t xml:space="preserve">. </w:t>
      </w:r>
      <w:r w:rsidRPr="00A932D2">
        <w:rPr>
          <w:rStyle w:val="srword"/>
          <w:rFonts w:eastAsia="Verdana" w:cs="Verdana"/>
        </w:rPr>
        <w:t>I 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emphasise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coastal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at the MMO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proud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achieved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>—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first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England. </w:t>
      </w:r>
      <w:r w:rsidR="001A6011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challenge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 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across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 policy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>. T</w:t>
      </w:r>
      <w:r w:rsidRPr="00A932D2">
        <w:rPr>
          <w:rStyle w:val="srword"/>
          <w:rFonts w:eastAsia="Verdana" w:cs="Verdana"/>
        </w:rPr>
        <w:t>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join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between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and </w:t>
      </w:r>
      <w:r w:rsidRPr="00A932D2">
        <w:rPr>
          <w:rStyle w:val="srword"/>
          <w:rFonts w:eastAsia="Verdana" w:cs="Verdana"/>
        </w:rPr>
        <w:t>between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sectors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key.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background,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will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just </w:t>
      </w:r>
      <w:r w:rsidRPr="00A932D2">
        <w:rPr>
          <w:rStyle w:val="srword"/>
          <w:rFonts w:eastAsia="Verdana" w:cs="Verdana"/>
        </w:rPr>
        <w:t>give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specific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examples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of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asked about.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interactive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maps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coastal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England,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allow,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first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authorities,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businesses</w:t>
      </w:r>
      <w:r w:rsidRPr="00A932D2">
        <w:rPr>
          <w:rStyle w:val="srword"/>
          <w:rFonts w:eastAsia="Verdana" w:cs="Verdana"/>
        </w:rPr>
        <w:t xml:space="preserve">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people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species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activities.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However,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priority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access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 and use 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resources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often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will;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therefore,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ensuring</w:t>
      </w:r>
      <w:r w:rsidRPr="00A932D2">
        <w:rPr>
          <w:rFonts w:eastAsia="Verdana"/>
        </w:rPr>
        <w:t xml:space="preserve"> </w:t>
      </w:r>
      <w:r w:rsidR="00F14675">
        <w:rPr>
          <w:rStyle w:val="srword"/>
          <w:rFonts w:eastAsia="Verdana" w:cs="Verdana"/>
        </w:rPr>
        <w:t>stakeholders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="00F14675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voice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trade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offs</w:t>
      </w:r>
      <w:r w:rsidRPr="00A932D2">
        <w:rPr>
          <w:rFonts w:eastAsia="Verdana"/>
        </w:rPr>
        <w:t xml:space="preserve"> </w:t>
      </w:r>
      <w:r w:rsidR="00F14675">
        <w:rPr>
          <w:rFonts w:eastAsia="Verdana"/>
        </w:rPr>
        <w:t xml:space="preserve">for </w:t>
      </w:r>
      <w:r w:rsidR="009C12CC">
        <w:rPr>
          <w:rFonts w:eastAsia="Verdana"/>
        </w:rPr>
        <w:t xml:space="preserve">different </w:t>
      </w:r>
      <w:r w:rsidR="00F14675">
        <w:rPr>
          <w:rFonts w:eastAsia="Verdana"/>
        </w:rPr>
        <w:t>use</w:t>
      </w:r>
      <w:r w:rsidR="009C12CC">
        <w:rPr>
          <w:rFonts w:eastAsia="Verdana"/>
        </w:rPr>
        <w:t>s of marine resources</w:t>
      </w:r>
      <w:r w:rsidR="00F14675">
        <w:rPr>
          <w:rFonts w:eastAsia="Verdana"/>
        </w:rPr>
        <w:t xml:space="preserve"> are considered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="00F14675">
        <w:rPr>
          <w:rStyle w:val="srword"/>
          <w:rFonts w:eastAsia="Verdana" w:cs="Verdana"/>
        </w:rPr>
        <w:t xml:space="preserve"> for inclusive decision-making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</w:rPr>
        <w:t xml:space="preserve">May I </w:t>
      </w:r>
      <w:r w:rsidRPr="00A932D2">
        <w:rPr>
          <w:rStyle w:val="srword"/>
          <w:rFonts w:eastAsia="Verdana" w:cs="Verdana"/>
        </w:rPr>
        <w:t>give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examples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blue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carbon? 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restoration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seagrass,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consider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</w:t>
      </w:r>
      <w:r w:rsidRPr="00A932D2">
        <w:rPr>
          <w:rFonts w:eastAsia="Verdana"/>
        </w:rPr>
        <w:t xml:space="preserve"> and what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displacing</w:t>
      </w:r>
      <w:r w:rsidRPr="00A932D2">
        <w:rPr>
          <w:rFonts w:eastAsia="Verdana"/>
        </w:rPr>
        <w:t xml:space="preserve">, and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>. I</w:t>
      </w:r>
      <w:r w:rsidRPr="00A932D2">
        <w:rPr>
          <w:rStyle w:val="srword"/>
          <w:rFonts w:eastAsia="Verdana" w:cs="Verdana"/>
        </w:rPr>
        <w:t>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displacing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fisher</w:t>
      </w:r>
      <w:r w:rsidR="00930E81">
        <w:rPr>
          <w:rStyle w:val="srword"/>
          <w:rFonts w:eastAsia="Verdana" w:cs="Verdana"/>
        </w:rPr>
        <w:t xml:space="preserve">s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activities such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offshore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coexistence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colocation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activities.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mentioned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fisheries.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greater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link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between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climate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smart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fisheries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technology.</w:t>
      </w:r>
      <w:r w:rsidRPr="00A932D2">
        <w:rPr>
          <w:rFonts w:eastAsia="Verdana"/>
        </w:rPr>
        <w:t xml:space="preserve"> F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example,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cleaner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technology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vessels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requires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longer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design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shape and that licensing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length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vessel. 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 linked-up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="00AE5246">
        <w:rPr>
          <w:rStyle w:val="srword"/>
          <w:rFonts w:eastAsia="Verdana" w:cs="Verdana"/>
        </w:rPr>
        <w:t xml:space="preserve"> </w:t>
      </w:r>
      <w:r w:rsidR="00AE5246">
        <w:rPr>
          <w:rStyle w:val="srword"/>
          <w:rFonts w:eastAsia="Verdana" w:cs="Verdana"/>
        </w:rPr>
        <w:t>and policy</w:t>
      </w:r>
      <w:r w:rsidRPr="00A932D2">
        <w:rPr>
          <w:rStyle w:val="srword"/>
          <w:rFonts w:eastAsia="Verdana" w:cs="Verdana"/>
        </w:rPr>
        <w:t>, and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intervention</w:t>
      </w:r>
      <w:r w:rsidR="001A6011">
        <w:rPr>
          <w:rFonts w:eastAsia="Verdana"/>
        </w:rPr>
        <w:t>. 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="00AE5246">
        <w:rPr>
          <w:rFonts w:eastAsia="Verdana"/>
        </w:rPr>
        <w:t xml:space="preserve">operation of </w:t>
      </w:r>
      <w:r w:rsidRPr="00A932D2">
        <w:rPr>
          <w:rStyle w:val="srword"/>
          <w:rFonts w:eastAsia="Verdana" w:cs="Verdana"/>
        </w:rPr>
        <w:t>technology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legislation</w:t>
      </w:r>
      <w:r w:rsidRPr="00A932D2">
        <w:rPr>
          <w:rFonts w:eastAsia="Verdana"/>
        </w:rPr>
        <w:t>.</w:t>
      </w:r>
      <w:r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Style w:val="srword"/>
          <w:rFonts w:eastAsia="Verdana" w:cs="Verdana"/>
        </w:rPr>
      </w:pPr>
      <w:r w:rsidRPr="00A932D2">
        <w:rPr>
          <w:rStyle w:val="srword"/>
          <w:rFonts w:eastAsia="Verdana" w:cs="Verdana"/>
        </w:rPr>
        <w:t>I think that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asked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="00930E81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highly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="00930E81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experience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overseas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careful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displace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seabed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oceans.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 where 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sectors</w:t>
      </w:r>
      <w:r w:rsidRPr="00A932D2">
        <w:rPr>
          <w:rFonts w:eastAsia="Verdana"/>
        </w:rPr>
        <w:t xml:space="preserve">’ </w:t>
      </w:r>
      <w:r w:rsidRPr="00A932D2">
        <w:rPr>
          <w:rStyle w:val="srword"/>
          <w:rFonts w:eastAsia="Verdana" w:cs="Verdana"/>
        </w:rPr>
        <w:t>representations 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habitats or species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where.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hope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question.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rword"/>
          <w:rFonts w:eastAsia="Verdana" w:cs="Verdana"/>
          <w:b/>
          <w:bCs/>
        </w:rPr>
        <w:t xml:space="preserve">Lord Kakkar: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indeed;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Chairman,</w:t>
      </w:r>
      <w:r w:rsidRPr="00A932D2">
        <w:rPr>
          <w:rFonts w:eastAsia="Verdana"/>
        </w:rPr>
        <w:t xml:space="preserve"> may I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 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supplementary?</w:t>
      </w:r>
      <w:r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Professor Stead, you rightly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mention—many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congratulations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established this—the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comprehensive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integrated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across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country.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 and established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comprehensive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integrated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applied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discuss, 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believe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 the benefit 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sufficient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resource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capacity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order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achieve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objectives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outlined?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b/>
          <w:bCs/>
          <w:i/>
          <w:iCs/>
        </w:rPr>
        <w:t xml:space="preserve"> </w:t>
      </w:r>
      <w:r w:rsidRPr="00A932D2">
        <w:rPr>
          <w:rStyle w:val="srword"/>
          <w:rFonts w:eastAsia="Verdana" w:cs="Verdana"/>
        </w:rPr>
        <w:t>The simple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answer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no. 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may put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academic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="00930E81">
        <w:rPr>
          <w:rStyle w:val="srword"/>
          <w:rFonts w:eastAsia="Verdana" w:cs="Verdana"/>
        </w:rPr>
        <w:t xml:space="preserve">, when </w:t>
      </w:r>
      <w:r w:rsidRPr="00A932D2">
        <w:rPr>
          <w:rStyle w:val="srword"/>
          <w:rFonts w:eastAsia="Verdana" w:cs="Verdana"/>
        </w:rPr>
        <w:t>planning</w:t>
      </w:r>
      <w:r w:rsidRPr="00930E81" w:rsidR="00930E81">
        <w:rPr>
          <w:rStyle w:val="srword"/>
          <w:rFonts w:eastAsia="Verdana" w:cs="Verdana"/>
        </w:rPr>
        <w:t xml:space="preserve"> </w:t>
      </w:r>
      <w:r w:rsidR="00930E81">
        <w:rPr>
          <w:rStyle w:val="srword"/>
          <w:rFonts w:eastAsia="Verdana" w:cs="Verdana"/>
        </w:rPr>
        <w:t xml:space="preserve">in </w:t>
      </w:r>
      <w:r w:rsidRPr="00A932D2" w:rsidR="00930E81">
        <w:rPr>
          <w:rStyle w:val="srword"/>
          <w:rFonts w:eastAsia="Verdana" w:cs="Verdana"/>
        </w:rPr>
        <w:t>coastal</w:t>
      </w:r>
      <w:r w:rsidRPr="00A932D2" w:rsidR="00930E81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>and</w:t>
      </w:r>
      <w:r w:rsidRPr="00A932D2" w:rsidR="00930E81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>—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economy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department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previously—you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impacts</w:t>
      </w:r>
      <w:r w:rsidR="00930E81">
        <w:rPr>
          <w:rStyle w:val="srword"/>
          <w:rFonts w:eastAsia="Verdana" w:cs="Verdana"/>
        </w:rPr>
        <w:t xml:space="preserve">. The </w:t>
      </w:r>
      <w:r w:rsidRPr="00A932D2">
        <w:rPr>
          <w:rStyle w:val="srword"/>
          <w:rFonts w:eastAsia="Verdana" w:cs="Verdana"/>
        </w:rPr>
        <w:t>training</w:t>
      </w:r>
      <w:r w:rsidR="00930E81">
        <w:rPr>
          <w:rStyle w:val="srword"/>
          <w:rFonts w:eastAsia="Verdana" w:cs="Verdana"/>
        </w:rPr>
        <w:t xml:space="preserve"> and </w:t>
      </w:r>
      <w:r w:rsidRPr="00A932D2">
        <w:rPr>
          <w:rStyle w:val="srword"/>
          <w:rFonts w:eastAsia="Verdana" w:cs="Verdana"/>
        </w:rPr>
        <w:t>capacity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building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stage.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famous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systems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approaches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and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intervention.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However,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significantly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digital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transformation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modelling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happen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advantage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example,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Turing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Institute’s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deep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machine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learning,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happen at.</w:t>
      </w:r>
      <w:r w:rsidRPr="00A932D2">
        <w:rPr>
          <w:rFonts w:eastAsia="Verdana"/>
        </w:rPr>
        <w:t xml:space="preserve"> F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example,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Canada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200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million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develop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ocean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institute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co-ordination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between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academia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industry,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catch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maintain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excellence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field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coastal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Fonts w:eastAsia="Verdana"/>
          <w:b/>
          <w:bCs/>
        </w:rPr>
        <w:t>Baroness Walmsley: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interested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interactive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lets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people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are.</w:t>
      </w:r>
      <w:r w:rsidRPr="00A932D2">
        <w:rPr>
          <w:rFonts w:eastAsia="Verdana"/>
        </w:rPr>
        <w:t xml:space="preserve"> C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events,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monitoring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enforcement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resources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that?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rFonts w:eastAsia="Verdana"/>
        </w:rPr>
        <w:t xml:space="preserve"> T</w:t>
      </w:r>
      <w:r w:rsidRPr="00A932D2">
        <w:rPr>
          <w:rStyle w:val="srword"/>
          <w:rFonts w:eastAsia="Verdana" w:cs="Verdana"/>
        </w:rPr>
        <w:t>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closely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Navy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offshore</w:t>
      </w:r>
      <w:r w:rsidRPr="00A932D2">
        <w:rPr>
          <w:rFonts w:eastAsia="Verdana"/>
        </w:rPr>
        <w:t xml:space="preserve"> enforcement </w:t>
      </w:r>
      <w:r w:rsidRPr="00A932D2">
        <w:rPr>
          <w:rStyle w:val="srword"/>
          <w:rFonts w:eastAsia="Verdana" w:cs="Verdana"/>
        </w:rPr>
        <w:t>activities and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drones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types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modern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technology; however,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resources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limited.</w:t>
      </w:r>
      <w:r w:rsidRPr="00A932D2">
        <w:rPr>
          <w:rFonts w:eastAsia="Verdana"/>
        </w:rPr>
        <w:t xml:space="preserve"> S</w:t>
      </w:r>
      <w:r w:rsidRPr="00A932D2">
        <w:rPr>
          <w:rStyle w:val="srword"/>
          <w:rFonts w:eastAsia="Verdana" w:cs="Verdana"/>
        </w:rPr>
        <w:t>hipping for days at sea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expensive.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closely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industry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self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regulation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voluntary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research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rule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breaking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compliance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that</w:t>
      </w:r>
      <w:r w:rsidR="00930E81">
        <w:rPr>
          <w:rFonts w:eastAsia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policies,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regulations and 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features 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greater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it is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="001A6011">
        <w:rPr>
          <w:rFonts w:eastAsia="Verdana"/>
        </w:rPr>
        <w:t xml:space="preserve">be </w:t>
      </w:r>
      <w:r w:rsidRPr="00A932D2">
        <w:rPr>
          <w:rStyle w:val="srword"/>
          <w:rFonts w:eastAsia="Verdana" w:cs="Verdana"/>
        </w:rPr>
        <w:t>whistleblowing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compliant.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summary,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greater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ahead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technology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compliance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analysis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monitoring,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self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regulation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softer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mechanisms.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Viscount Hanworth</w:t>
      </w:r>
      <w:r w:rsidRPr="00930E81">
        <w:rPr>
          <w:rStyle w:val="speakerspeaker-S1"/>
          <w:rFonts w:eastAsia="Verdana" w:cs="Verdana"/>
          <w:b/>
          <w:bCs/>
        </w:rPr>
        <w:t>: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 am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definitions of 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highly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>. I</w:t>
      </w:r>
      <w:r w:rsidRPr="00A932D2">
        <w:rPr>
          <w:rStyle w:val="srword"/>
          <w:rFonts w:eastAsia="Verdana" w:cs="Verdana"/>
        </w:rPr>
        <w:t>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bottom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trawling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permitted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from?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rStyle w:val="speakerspeaker-S0"/>
          <w:rFonts w:eastAsia="Verdana" w:cs="Verdana"/>
          <w:b/>
        </w:rPr>
        <w:t xml:space="preserve"> </w:t>
      </w:r>
      <w:r w:rsidR="00930E81">
        <w:rPr>
          <w:rStyle w:val="srword"/>
          <w:rFonts w:eastAsia="Verdana" w:cs="Verdana"/>
        </w:rPr>
        <w:t>I am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happy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briefly.</w:t>
      </w:r>
      <w:r w:rsidRPr="00A932D2">
        <w:rPr>
          <w:rFonts w:eastAsia="Verdana"/>
        </w:rPr>
        <w:t xml:space="preserve"> I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mitigate bottom trawling, which is a highly contentious issue, by offsetting carbon 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types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aquaculture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benefits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capture.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providing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transitional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industry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towards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approaches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fishing.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recommendation.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this is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creative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financing,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linked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policies</w:t>
      </w:r>
      <w:r w:rsidRPr="00A932D2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licensing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the </w:t>
      </w:r>
      <w:r w:rsidRPr="00A932D2">
        <w:rPr>
          <w:rStyle w:val="srword"/>
          <w:rFonts w:eastAsia="Verdana" w:cs="Verdana"/>
        </w:rPr>
        <w:t>operation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difference.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  <w:b/>
          <w:bCs/>
        </w:rPr>
        <w:t>Viscount Hanworth</w:t>
      </w:r>
      <w:r w:rsidRPr="00A932D2">
        <w:rPr>
          <w:rFonts w:eastAsia="Verdana"/>
          <w:b/>
          <w:bCs/>
        </w:rPr>
        <w:t xml:space="preserve">: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try again</w:t>
      </w:r>
      <w:r w:rsidRPr="00A932D2">
        <w:rPr>
          <w:rFonts w:eastAsia="Verdana"/>
        </w:rPr>
        <w:t xml:space="preserve">? What is being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highly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protected?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Tom Lancaster, can you give us a sense of how effective the protections are and what is being disbarred?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  <w:b/>
          <w:bCs/>
          <w:i/>
          <w:iCs/>
        </w:rPr>
        <w:t xml:space="preserve">Thomas Lancaster: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long-standing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concerns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th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effectiveness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level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permitted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in them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moment</w:t>
      </w:r>
      <w:r w:rsidRPr="00A932D2">
        <w:rPr>
          <w:rStyle w:val="srword"/>
          <w:rFonts w:eastAsia="Verdana" w:cs="Verdana"/>
        </w:rPr>
        <w:t xml:space="preserve"> and,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mentioned,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resource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exists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enforce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subject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</w:rPr>
        <w:t>F</w:t>
      </w:r>
      <w:r w:rsidRPr="00A932D2">
        <w:rPr>
          <w:rStyle w:val="srword"/>
          <w:rFonts w:eastAsia="Verdana" w:cs="Verdana"/>
        </w:rPr>
        <w:t>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blue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perspective,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ensure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MPAs</w:t>
      </w:r>
      <w:r w:rsidRPr="00A932D2">
        <w:rPr>
          <w:rFonts w:eastAsia="Verdana"/>
        </w:rPr>
        <w:t xml:space="preserve"> a</w:t>
      </w:r>
      <w:r w:rsidRPr="00A932D2">
        <w:rPr>
          <w:rStyle w:val="srword"/>
          <w:rFonts w:eastAsia="Verdana" w:cs="Verdana"/>
        </w:rPr>
        <w:t>nd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conservation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sufficient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51.9%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English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North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current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network,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 xml:space="preserve">about </w:t>
      </w:r>
      <w:r w:rsidRPr="00A932D2">
        <w:rPr>
          <w:rStyle w:val="srword"/>
          <w:rFonts w:eastAsia="Verdana" w:cs="Verdana"/>
        </w:rPr>
        <w:t>it,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obviously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leaves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outside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MPA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network.</w:t>
      </w:r>
      <w:r w:rsidRPr="00A932D2">
        <w:rPr>
          <w:rFonts w:eastAsia="Verdana"/>
        </w:rPr>
        <w:t xml:space="preserve"> T</w:t>
      </w:r>
      <w:r w:rsidRPr="00A932D2">
        <w:rPr>
          <w:rStyle w:val="srword"/>
          <w:rFonts w:eastAsia="Verdana" w:cs="Verdana"/>
        </w:rPr>
        <w:t>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bottom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trawling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="00930E81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damaging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permitted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MPA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instances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current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particular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Style w:val="srword"/>
          <w:rFonts w:eastAsia="Verdana" w:cs="Verdana"/>
        </w:rPr>
        <w:t xml:space="preserve"> is hugely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vulnerable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disturbance, which disrupts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processes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drawn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column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seabed.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estimated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1.2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megatonnes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annually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sediment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North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Sea, 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disturbance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seabed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subject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means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laid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reliably,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at the moment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utilising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ensure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blue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otherwise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efforts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toward 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</w:t>
      </w:r>
      <w:r w:rsidR="00930E81">
        <w:rPr>
          <w:rStyle w:val="srword"/>
          <w:rFonts w:eastAsia="Verdana" w:cs="Verdana"/>
        </w:rPr>
        <w:t xml:space="preserve">. That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network,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highly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improvements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  <w:b/>
          <w:bCs/>
        </w:rPr>
        <w:t>Viscount Hanworth</w:t>
      </w:r>
      <w:r w:rsidRPr="00A932D2">
        <w:rPr>
          <w:rFonts w:eastAsia="Verdana"/>
          <w:b/>
          <w:bCs/>
        </w:rPr>
        <w:t>: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Perhaps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guide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 terms are defined.</w:t>
      </w:r>
      <w:r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 am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protections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enacted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 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lacunae are.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Style w:val="srword"/>
          <w:rFonts w:eastAsia="Verdana" w:cs="Verdana"/>
        </w:rPr>
      </w:pPr>
      <w:r w:rsidRPr="00A932D2">
        <w:rPr>
          <w:rFonts w:eastAsia="Verdana"/>
          <w:b/>
          <w:bCs/>
          <w:i/>
          <w:iCs/>
        </w:rPr>
        <w:t xml:space="preserve">Thomas Lancaster: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information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that and the reasons </w:t>
      </w:r>
      <w:r w:rsidRPr="00A932D2">
        <w:rPr>
          <w:rStyle w:val="srword"/>
          <w:rFonts w:eastAsia="Verdana" w:cs="Verdana"/>
        </w:rPr>
        <w:t>why, if</w:t>
      </w:r>
      <w:r w:rsidRPr="00A932D2">
        <w:rPr>
          <w:rStyle w:val="srword"/>
          <w:rFonts w:eastAsia="Verdana" w:cs="Verdana"/>
        </w:rPr>
        <w:t xml:space="preserve"> that would be useful.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Viscount Hanworth</w:t>
      </w:r>
      <w:r w:rsidRPr="00A932D2">
        <w:rPr>
          <w:rStyle w:val="srword"/>
          <w:rFonts w:eastAsia="Verdana" w:cs="Verdana"/>
          <w:b/>
          <w:bCs/>
        </w:rPr>
        <w:t>:</w:t>
      </w:r>
      <w:r w:rsidRPr="00A932D2">
        <w:rPr>
          <w:rStyle w:val="srword"/>
          <w:rFonts w:eastAsia="Verdana" w:cs="Verdana"/>
        </w:rPr>
        <w:t xml:space="preserve"> Could you, please, 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proper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definitions?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 xml:space="preserve">Baroness </w:t>
      </w:r>
      <w:r w:rsidR="00930E81">
        <w:rPr>
          <w:rStyle w:val="speakerspeaker-S0"/>
          <w:rFonts w:eastAsia="Verdana" w:cs="Verdana"/>
          <w:b/>
          <w:bCs/>
        </w:rPr>
        <w:t>Sheehan</w:t>
      </w:r>
      <w:r w:rsidRPr="00A932D2">
        <w:rPr>
          <w:rStyle w:val="speakerspeaker-S0"/>
          <w:rFonts w:eastAsia="Verdana" w:cs="Verdana"/>
          <w:b/>
          <w:bCs/>
        </w:rPr>
        <w:t xml:space="preserve">: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follow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environment?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Stead,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wonder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tell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 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Estate</w:t>
      </w:r>
      <w:r w:rsidRPr="00A932D2">
        <w:rPr>
          <w:rFonts w:eastAsia="Verdana"/>
        </w:rPr>
        <w:t xml:space="preserve"> is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solutions, and 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level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MMO</w:t>
      </w:r>
      <w:r w:rsidRPr="00A932D2">
        <w:rPr>
          <w:rFonts w:eastAsia="Verdana"/>
        </w:rPr>
        <w:t xml:space="preserve"> </w:t>
      </w:r>
      <w:r w:rsidR="001A6011">
        <w:rPr>
          <w:rStyle w:val="srword"/>
          <w:rFonts w:eastAsia="Verdana" w:cs="Verdana"/>
        </w:rPr>
        <w:t xml:space="preserve">has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Estate</w:t>
      </w:r>
      <w:r w:rsidR="001A6011">
        <w:rPr>
          <w:rStyle w:val="srword"/>
          <w:rFonts w:eastAsia="Verdana" w:cs="Verdana"/>
        </w:rPr>
        <w:t xml:space="preserve">. </w:t>
      </w:r>
      <w:r w:rsidR="00930E81">
        <w:rPr>
          <w:rStyle w:val="srword"/>
          <w:rFonts w:eastAsia="Verdana" w:cs="Verdana"/>
        </w:rPr>
        <w:t>I am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afraid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committee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="001A6011">
        <w:rPr>
          <w:rStyle w:val="srword"/>
          <w:rFonts w:eastAsia="Verdana" w:cs="Verdana"/>
        </w:rPr>
        <w:t>it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b/>
          <w:bCs/>
          <w:i/>
          <w:iCs/>
        </w:rPr>
        <w:t xml:space="preserve"> </w:t>
      </w:r>
      <w:r w:rsidRPr="00A932D2">
        <w:t>T</w:t>
      </w:r>
      <w:r w:rsidRPr="00A932D2">
        <w:rPr>
          <w:rStyle w:val="srword"/>
          <w:rFonts w:eastAsia="Verdana" w:cs="Verdana"/>
        </w:rPr>
        <w:t>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Estate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landlord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regulator.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 MMO,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licen</w:t>
      </w:r>
      <w:r w:rsidR="00930E81">
        <w:rPr>
          <w:rStyle w:val="srword"/>
          <w:rFonts w:eastAsia="Verdana" w:cs="Verdana"/>
        </w:rPr>
        <w:t>s</w:t>
      </w:r>
      <w:r w:rsidRPr="00A932D2">
        <w:rPr>
          <w:rStyle w:val="srword"/>
          <w:rFonts w:eastAsia="Verdana" w:cs="Verdana"/>
        </w:rPr>
        <w:t>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obligation,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interacts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Estate,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particularly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ownership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seabed.</w:t>
      </w:r>
      <w:r w:rsidRPr="00A932D2">
        <w:rPr>
          <w:rFonts w:eastAsia="Verdana"/>
        </w:rPr>
        <w:t xml:space="preserve"> C</w:t>
      </w:r>
      <w:r w:rsidRPr="00A932D2">
        <w:rPr>
          <w:rStyle w:val="srword"/>
          <w:rFonts w:eastAsia="Verdana" w:cs="Verdana"/>
        </w:rPr>
        <w:t>ertainly,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licensing, interaction with the Crown Estate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procedures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consultation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engagement</w:t>
      </w:r>
      <w:r w:rsidR="00930E81">
        <w:rPr>
          <w:rStyle w:val="srword"/>
          <w:rFonts w:eastAsia="Verdana" w:cs="Verdana"/>
        </w:rPr>
        <w:t>. W</w:t>
      </w:r>
      <w:r w:rsidRPr="00A932D2">
        <w:rPr>
          <w:rStyle w:val="srword"/>
          <w:rFonts w:eastAsia="Verdana" w:cs="Verdana"/>
        </w:rPr>
        <w:t>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more </w:t>
      </w:r>
      <w:r w:rsidRPr="00A932D2">
        <w:rPr>
          <w:rStyle w:val="srword"/>
          <w:rFonts w:eastAsia="Verdana" w:cs="Verdana"/>
        </w:rPr>
        <w:t>closely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Estate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with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organisations,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review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evaluate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interventions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closely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Defra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colleagues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review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policies</w:t>
      </w:r>
      <w:r w:rsidR="00930E81">
        <w:rPr>
          <w:rStyle w:val="srword"/>
          <w:rFonts w:eastAsia="Verdana" w:cs="Verdana"/>
        </w:rPr>
        <w:t xml:space="preserve">, which is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development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relationships.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932D2">
        <w:rPr>
          <w:rFonts w:eastAsia="Verdana"/>
          <w:b/>
          <w:bCs/>
        </w:rPr>
        <w:t xml:space="preserve">Baroness </w:t>
      </w:r>
      <w:r w:rsidR="00930E81">
        <w:rPr>
          <w:rFonts w:eastAsia="Verdana"/>
          <w:b/>
          <w:bCs/>
        </w:rPr>
        <w:t>Sheehan</w:t>
      </w:r>
      <w:r w:rsidRPr="00A932D2">
        <w:rPr>
          <w:rFonts w:eastAsia="Verdana"/>
          <w:b/>
          <w:bCs/>
        </w:rPr>
        <w:t xml:space="preserve">: </w:t>
      </w:r>
      <w:r w:rsidRPr="00A932D2">
        <w:rPr>
          <w:rFonts w:eastAsia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major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landowner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b/>
          <w:bCs/>
        </w:rPr>
      </w:pPr>
      <w:r w:rsidRPr="00A932D2">
        <w:rPr>
          <w:b/>
          <w:bCs/>
          <w:i/>
          <w:iCs/>
        </w:rPr>
        <w:t>Professor Selina Stead</w:t>
      </w:r>
      <w:r>
        <w:rPr>
          <w:b/>
          <w:bCs/>
          <w:i/>
          <w:iCs/>
        </w:rPr>
        <w:t>:</w:t>
      </w:r>
      <w:r w:rsidRPr="00A932D2">
        <w:rPr>
          <w:b/>
          <w:bCs/>
          <w:i/>
          <w:iCs/>
        </w:rPr>
        <w:t xml:space="preserve"> </w:t>
      </w:r>
      <w:r w:rsidRPr="00A932D2">
        <w:rPr>
          <w:rStyle w:val="srword"/>
          <w:rFonts w:eastAsia="Verdana" w:cs="Verdana"/>
        </w:rPr>
        <w:t>Yes,</w:t>
      </w:r>
      <w:r w:rsidRPr="00A932D2">
        <w:rPr>
          <w:rFonts w:eastAsia="Verdana"/>
        </w:rPr>
        <w:t xml:space="preserve"> </w:t>
      </w:r>
      <w:r w:rsidR="00930E81">
        <w:rPr>
          <w:rStyle w:val="srword"/>
          <w:rFonts w:eastAsia="Verdana" w:cs="Verdana"/>
        </w:rPr>
        <w:t xml:space="preserve">it is—of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seabed.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Fonts w:eastAsia="Verdana"/>
          <w:b/>
          <w:bCs/>
        </w:rPr>
        <w:t xml:space="preserve">Baroness </w:t>
      </w:r>
      <w:r w:rsidR="00930E81">
        <w:rPr>
          <w:rFonts w:eastAsia="Verdana"/>
          <w:b/>
          <w:bCs/>
        </w:rPr>
        <w:t>Sheehan</w:t>
      </w:r>
      <w:r w:rsidRPr="00A932D2">
        <w:rPr>
          <w:rFonts w:eastAsia="Verdana"/>
          <w:b/>
          <w:bCs/>
        </w:rPr>
        <w:t>: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Lancaster</w:t>
      </w:r>
      <w:r w:rsidR="00930E81">
        <w:rPr>
          <w:rStyle w:val="srword"/>
          <w:rFonts w:eastAsia="Verdana" w:cs="Verdana"/>
        </w:rPr>
        <w:t>, w</w:t>
      </w:r>
      <w:r w:rsidRPr="00A932D2">
        <w:rPr>
          <w:rStyle w:val="srword"/>
          <w:rFonts w:eastAsia="Verdana" w:cs="Verdana"/>
        </w:rPr>
        <w:t>hat are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major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barriers</w:t>
      </w:r>
      <w:r w:rsidRPr="00A932D2">
        <w:rPr>
          <w:rFonts w:eastAsia="Verdana"/>
        </w:rPr>
        <w:t xml:space="preserve"> or </w:t>
      </w:r>
      <w:r w:rsidRPr="00A932D2">
        <w:rPr>
          <w:rStyle w:val="srword"/>
          <w:rFonts w:eastAsia="Verdana" w:cs="Verdana"/>
        </w:rPr>
        <w:t>concerns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preventing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stakeholders</w:t>
      </w:r>
      <w:r w:rsidRPr="00A932D2">
        <w:rPr>
          <w:rFonts w:eastAsia="Verdana"/>
        </w:rPr>
        <w:t xml:space="preserve">—I will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later</w:t>
      </w:r>
      <w:r w:rsidRPr="00A932D2">
        <w:rPr>
          <w:rFonts w:eastAsia="Verdana"/>
        </w:rPr>
        <w:t>—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a</w:t>
      </w:r>
      <w:r w:rsidRPr="00A932D2">
        <w:rPr>
          <w:rStyle w:val="srword"/>
          <w:rFonts w:eastAsia="Verdana" w:cs="Verdana"/>
        </w:rPr>
        <w:t>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addressed?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  <w:b/>
          <w:bCs/>
          <w:i/>
          <w:iCs/>
        </w:rPr>
        <w:t xml:space="preserve">Thomas Lancaster: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range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them.</w:t>
      </w:r>
      <w:r w:rsidRPr="00A932D2">
        <w:rPr>
          <w:rFonts w:eastAsia="Verdana"/>
        </w:rPr>
        <w:t xml:space="preserve"> A</w:t>
      </w:r>
      <w:r w:rsidRPr="00A932D2">
        <w:rPr>
          <w:rStyle w:val="srword"/>
          <w:rFonts w:eastAsia="Verdana" w:cs="Verdana"/>
        </w:rPr>
        <w:t>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moment</w:t>
      </w:r>
      <w:r w:rsidRPr="00A932D2">
        <w:rPr>
          <w:rFonts w:eastAsia="Verdana"/>
        </w:rPr>
        <w:t xml:space="preserve">, a </w:t>
      </w:r>
      <w:r w:rsidRPr="00A932D2">
        <w:rPr>
          <w:rStyle w:val="srword"/>
          <w:rFonts w:eastAsia="Verdana" w:cs="Verdana"/>
        </w:rPr>
        <w:t>particularly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acute one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certainty.</w:t>
      </w:r>
      <w:r w:rsidRPr="00A932D2">
        <w:rPr>
          <w:rFonts w:eastAsia="Verdana"/>
        </w:rPr>
        <w:t xml:space="preserve"> P</w:t>
      </w:r>
      <w:r w:rsidRPr="00A932D2">
        <w:rPr>
          <w:rStyle w:val="srword"/>
          <w:rFonts w:eastAsia="Verdana" w:cs="Verdana"/>
        </w:rPr>
        <w:t>articularly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agriculture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context,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="00930E81">
        <w:rPr>
          <w:rStyle w:val="srword"/>
          <w:rFonts w:eastAsia="Verdana" w:cs="Verdana"/>
        </w:rPr>
        <w:t xml:space="preserve">a </w:t>
      </w:r>
      <w:r w:rsidRPr="00A932D2">
        <w:rPr>
          <w:rStyle w:val="srword"/>
          <w:rFonts w:eastAsia="Verdana" w:cs="Verdana"/>
        </w:rPr>
        <w:t>policy no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</w:t>
      </w:r>
      <w:r w:rsidR="001A6011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respects,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>largely</w:t>
      </w:r>
      <w:r w:rsidRPr="00A932D2" w:rsidR="00930E81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moved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agricultural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schemes, but the new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designed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Defra’s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countryside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programme,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 the new environmental 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range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 not yet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operational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scale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not </w:t>
      </w:r>
      <w:r w:rsidRPr="00A932D2">
        <w:rPr>
          <w:rStyle w:val="srword"/>
          <w:rFonts w:eastAsia="Verdana" w:cs="Verdana"/>
        </w:rPr>
        <w:t>envisaged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until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2024.</w:t>
      </w:r>
      <w:r w:rsidRPr="00A932D2">
        <w:rPr>
          <w:rFonts w:eastAsia="Verdana"/>
        </w:rPr>
        <w:t xml:space="preserve"> </w:t>
      </w:r>
      <w:r w:rsidR="00930E81">
        <w:rPr>
          <w:rFonts w:eastAsia="Verdana"/>
        </w:rPr>
        <w:t>L</w:t>
      </w:r>
      <w:r w:rsidRPr="00A932D2">
        <w:rPr>
          <w:rStyle w:val="srword"/>
          <w:rFonts w:eastAsia="Verdana" w:cs="Verdana"/>
        </w:rPr>
        <w:t>ots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</w:t>
      </w:r>
      <w:r w:rsidR="00930E81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agenda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broader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agenda,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forgiven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hesitating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thinking, “Well,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now, 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understand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returns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me?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="001A6011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currently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available,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paid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 if I were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available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two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years’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time?”</w:t>
      </w:r>
      <w:r w:rsidRPr="00A932D2">
        <w:rPr>
          <w:rFonts w:eastAsia="Verdana"/>
        </w:rPr>
        <w:t xml:space="preserve"> T</w:t>
      </w:r>
      <w:r w:rsidRPr="00A932D2">
        <w:rPr>
          <w:rStyle w:val="srword"/>
          <w:rFonts w:eastAsia="Verdana" w:cs="Verdana"/>
        </w:rPr>
        <w:t>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forward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deployment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scale 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Parliament,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</w:t>
      </w:r>
      <w:r w:rsidRPr="00A932D2">
        <w:rPr>
          <w:rStyle w:val="srword"/>
          <w:rFonts w:eastAsia="Verdana" w:cs="Verdana"/>
        </w:rPr>
        <w:t>unding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remains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issue.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commitment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maintain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envelope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support, 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broadest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possible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sense</w:t>
      </w:r>
      <w:r w:rsidRPr="00A932D2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Parliament, 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create</w:t>
      </w:r>
      <w:r w:rsidRPr="00A932D2">
        <w:rPr>
          <w:rFonts w:eastAsia="Verdana"/>
        </w:rPr>
        <w:t xml:space="preserve"> n</w:t>
      </w:r>
      <w:r w:rsidRPr="00A932D2">
        <w:rPr>
          <w:rStyle w:val="srword"/>
          <w:rFonts w:eastAsia="Verdana" w:cs="Verdana"/>
        </w:rPr>
        <w:t>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woodlands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new wetlands,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assurance, given that you are making, in effect, 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permanent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change.</w:t>
      </w:r>
      <w:r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 is 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funded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 long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managers.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A third barrier that I would add, in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terrestrial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advisory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capacity of, particularly,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agencies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such as Natural England and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Forestry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Commission.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past 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boots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bodies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navigate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in effect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window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to sell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merits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benefits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them.</w:t>
      </w:r>
      <w:r w:rsidRPr="00A932D2">
        <w:rPr>
          <w:rFonts w:eastAsia="Verdana"/>
        </w:rPr>
        <w:t xml:space="preserve"> I</w:t>
      </w:r>
      <w:r w:rsidRPr="00A932D2">
        <w:rPr>
          <w:rStyle w:val="srword"/>
          <w:rFonts w:eastAsia="Verdana" w:cs="Verdana"/>
        </w:rPr>
        <w:t>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trusted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advisers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job,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navigate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alone</w:t>
      </w:r>
      <w:r w:rsidRPr="00A932D2">
        <w:rPr>
          <w:rFonts w:eastAsia="Verdana"/>
        </w:rPr>
        <w:t xml:space="preserve">, in effect,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necessary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support.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 xml:space="preserve">Baroness </w:t>
      </w:r>
      <w:r w:rsidR="00930E81">
        <w:rPr>
          <w:rStyle w:val="speakerspeaker-S0"/>
          <w:rFonts w:eastAsia="Verdana" w:cs="Verdana"/>
          <w:b/>
          <w:bCs/>
        </w:rPr>
        <w:t>Sheehan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rword"/>
          <w:rFonts w:eastAsia="Verdana" w:cs="Verdana"/>
        </w:rPr>
        <w:t>Tom Lancaster, before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Richard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Bramley, 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talk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little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access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people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skills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solutions?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peakerspeaker-S1"/>
          <w:rFonts w:eastAsia="Verdana" w:cs="Verdana"/>
          <w:b/>
          <w:bCs/>
          <w:i/>
          <w:iCs/>
        </w:rPr>
        <w:t>Thomas Lancaster: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picking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point.</w:t>
      </w:r>
      <w:r w:rsidRPr="00A932D2">
        <w:rPr>
          <w:rFonts w:eastAsia="Verdana"/>
        </w:rPr>
        <w:t xml:space="preserve"> T</w:t>
      </w:r>
      <w:r w:rsidRPr="00A932D2">
        <w:rPr>
          <w:rStyle w:val="srword"/>
          <w:rFonts w:eastAsia="Verdana" w:cs="Verdana"/>
        </w:rPr>
        <w:t>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 knowledgeable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skilled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advisers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 absolutely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logic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expecting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land </w:t>
      </w:r>
      <w:r w:rsidRPr="00A932D2">
        <w:rPr>
          <w:rStyle w:val="srword"/>
          <w:rFonts w:eastAsia="Verdana" w:cs="Verdana"/>
        </w:rPr>
        <w:t>managers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themselves,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point, 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 need neutral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actors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 w:rsidR="00930E81">
        <w:rPr>
          <w:rStyle w:val="srword"/>
          <w:rFonts w:eastAsia="Verdana" w:cs="Verdana"/>
        </w:rPr>
        <w:t>Natural</w:t>
      </w:r>
      <w:r w:rsidRPr="00A932D2" w:rsidR="00930E81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place.</w:t>
      </w:r>
      <w:r w:rsidRPr="00A932D2">
        <w:rPr>
          <w:rFonts w:eastAsia="Verdana"/>
        </w:rPr>
        <w:t xml:space="preserve"> O</w:t>
      </w:r>
      <w:r w:rsidRPr="00A932D2">
        <w:rPr>
          <w:rStyle w:val="srword"/>
          <w:rFonts w:eastAsia="Verdana" w:cs="Verdana"/>
        </w:rPr>
        <w:t>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10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</w:t>
      </w:r>
      <w:r w:rsidRPr="00A932D2">
        <w:rPr>
          <w:rFonts w:eastAsia="Verdana"/>
        </w:rPr>
        <w:t xml:space="preserve">, we have seen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significant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hollowing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agency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capacity, particularly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people on the ground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trust.</w:t>
      </w:r>
      <w:r w:rsidRPr="00A932D2">
        <w:rPr>
          <w:rFonts w:eastAsia="Verdana"/>
        </w:rPr>
        <w:t xml:space="preserve"> I</w:t>
      </w:r>
      <w:r w:rsidRPr="00A932D2">
        <w:rPr>
          <w:rStyle w:val="srword"/>
          <w:rFonts w:eastAsia="Verdana" w:cs="Verdana"/>
        </w:rPr>
        <w:t>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speak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 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 and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people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anymore.</w:t>
      </w:r>
      <w:r w:rsidRPr="00A932D2">
        <w:rPr>
          <w:rFonts w:eastAsia="Verdana"/>
        </w:rPr>
        <w:t xml:space="preserve"> </w:t>
      </w:r>
    </w:p>
    <w:p w:rsidR="00D754BF" w:rsidP="001A5A39">
      <w:pPr>
        <w:pStyle w:val="Answer"/>
        <w:rPr>
          <w:rStyle w:val="speakerspeaker-S0"/>
          <w:rFonts w:eastAsia="Verdana" w:cs="Verdana"/>
          <w:b/>
          <w:bCs/>
        </w:rPr>
      </w:pP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agricultural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transition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we have 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embarked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upon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embrace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agenda—let’s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it, 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ambitious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agenda—we are expecting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make 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significant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 and,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will 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capacity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currently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public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sector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bodies.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Otherwise,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scale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to.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 xml:space="preserve">Baroness </w:t>
      </w:r>
      <w:r w:rsidR="00930E81">
        <w:rPr>
          <w:rStyle w:val="speakerspeaker-S0"/>
          <w:rFonts w:eastAsia="Verdana" w:cs="Verdana"/>
          <w:b/>
          <w:bCs/>
        </w:rPr>
        <w:t>Sheehan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rword"/>
          <w:rFonts w:eastAsia="Verdana" w:cs="Verdana"/>
        </w:rPr>
        <w:t>I am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conscious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</w:t>
      </w:r>
      <w:r w:rsidR="00930E8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but,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Richard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Bramley,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 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gaps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use?</w:t>
      </w:r>
      <w:r>
        <w:rPr>
          <w:rFonts w:eastAsia="Verdana"/>
        </w:rPr>
        <w:t xml:space="preserve"> </w:t>
      </w:r>
      <w:r w:rsidRPr="00A932D2">
        <w:rPr>
          <w:rFonts w:eastAsia="Verdana"/>
        </w:rPr>
        <w:t>T</w:t>
      </w:r>
      <w:r w:rsidRPr="00A932D2">
        <w:rPr>
          <w:rStyle w:val="srword"/>
          <w:rFonts w:eastAsia="Verdana" w:cs="Verdana"/>
        </w:rPr>
        <w:t>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Stead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talk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environment.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peakerspeaker-S1"/>
          <w:rFonts w:eastAsia="Verdana" w:cs="Verdana"/>
          <w:b/>
          <w:bCs/>
          <w:i/>
          <w:iCs/>
        </w:rPr>
        <w:t>Richard Bramley: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Tom has picked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directed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at. I 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am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relatively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switched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minefield and do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clue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take </w:t>
      </w:r>
      <w:r w:rsidRPr="00A932D2">
        <w:rPr>
          <w:rStyle w:val="srword"/>
          <w:rFonts w:eastAsia="Verdana" w:cs="Verdana"/>
        </w:rPr>
        <w:t xml:space="preserve">shape. </w:t>
      </w:r>
      <w:r w:rsidR="005D17EC">
        <w:rPr>
          <w:rStyle w:val="srword"/>
          <w:rFonts w:eastAsia="Verdana" w:cs="Verdana"/>
        </w:rPr>
        <w:t xml:space="preserve">The </w:t>
      </w:r>
      <w:r w:rsidRPr="00A932D2">
        <w:rPr>
          <w:rStyle w:val="srword"/>
          <w:rFonts w:eastAsia="Verdana" w:cs="Verdana"/>
        </w:rPr>
        <w:t>NFU</w:t>
      </w:r>
      <w:r w:rsidR="005D17EC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as a body</w:t>
      </w:r>
      <w:r w:rsidR="001A6011">
        <w:rPr>
          <w:rStyle w:val="srword"/>
          <w:rFonts w:eastAsia="Verdana" w:cs="Verdana"/>
        </w:rPr>
        <w:t xml:space="preserve"> has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giving our input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years,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as have I at every opportunity, </w:t>
      </w:r>
      <w:r w:rsidRPr="00A932D2">
        <w:rPr>
          <w:rStyle w:val="srword"/>
          <w:rFonts w:eastAsia="Verdana" w:cs="Verdana"/>
        </w:rPr>
        <w:t>and this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concerning.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previous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system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</w:t>
      </w:r>
      <w:r w:rsidRPr="00A932D2">
        <w:rPr>
          <w:rFonts w:eastAsia="Verdana"/>
        </w:rPr>
        <w:t xml:space="preserve"> was not </w:t>
      </w:r>
      <w:r w:rsidRPr="00A932D2">
        <w:rPr>
          <w:rStyle w:val="srword"/>
          <w:rFonts w:eastAsia="Verdana" w:cs="Verdana"/>
        </w:rPr>
        <w:t>designed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dealt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card</w:t>
      </w:r>
      <w:r w:rsidR="005D17EC">
        <w:rPr>
          <w:rStyle w:val="srword"/>
          <w:rFonts w:eastAsia="Verdana" w:cs="Verdana"/>
        </w:rPr>
        <w:t xml:space="preserve">. </w:t>
      </w:r>
      <w:r w:rsidRPr="00A932D2" w:rsidR="005D17EC">
        <w:rPr>
          <w:rStyle w:val="srword"/>
          <w:rFonts w:eastAsia="Verdana" w:cs="Verdana"/>
        </w:rPr>
        <w:t xml:space="preserve">That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integrated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businesses</w:t>
      </w:r>
      <w:r w:rsidRPr="00A932D2">
        <w:rPr>
          <w:rFonts w:eastAsia="Verdana"/>
        </w:rPr>
        <w:t xml:space="preserve"> but will be </w:t>
      </w:r>
      <w:r w:rsidRPr="00A932D2">
        <w:rPr>
          <w:rStyle w:val="srword"/>
          <w:rFonts w:eastAsia="Verdana" w:cs="Verdana"/>
        </w:rPr>
        <w:t>declining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first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iterations</w:t>
      </w:r>
      <w:r w:rsidRPr="00A932D2">
        <w:rPr>
          <w:rFonts w:eastAsia="Verdana"/>
        </w:rPr>
        <w:t xml:space="preserve"> of ELMS have just come </w:t>
      </w:r>
      <w:r w:rsidRPr="00A932D2">
        <w:rPr>
          <w:rStyle w:val="srword"/>
          <w:rFonts w:eastAsia="Verdana" w:cs="Verdana"/>
        </w:rPr>
        <w:t>through,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incentive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pilot,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am involved with,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somebody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see </w:t>
      </w:r>
      <w:r w:rsidRPr="00A932D2">
        <w:rPr>
          <w:rStyle w:val="srword"/>
          <w:rFonts w:eastAsia="Verdana" w:cs="Verdana"/>
        </w:rPr>
        <w:t>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straightforward</w:t>
      </w:r>
      <w:r w:rsidRPr="00A932D2">
        <w:rPr>
          <w:rStyle w:val="srword"/>
          <w:rFonts w:eastAsia="Verdana" w:cs="Verdana"/>
        </w:rPr>
        <w:t xml:space="preserve"> and 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gaps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well.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prescriptions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necessarily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 do</w:t>
      </w:r>
      <w:r w:rsidR="001A6011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="001A6011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pilot,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involved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shape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Style w:val="srword"/>
          <w:rFonts w:eastAsia="Verdana" w:cs="Verdana"/>
        </w:rPr>
      </w:pP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</w:t>
      </w:r>
      <w:r w:rsidRPr="00A932D2">
        <w:rPr>
          <w:rFonts w:eastAsia="Verdana"/>
        </w:rPr>
        <w:t>—</w:t>
      </w:r>
      <w:r w:rsidRPr="00A932D2">
        <w:rPr>
          <w:rStyle w:val="srword"/>
          <w:rFonts w:eastAsia="Verdana" w:cs="Verdana"/>
        </w:rPr>
        <w:t>Tom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touched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this—is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sheer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complexity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coming; 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simpler.</w:t>
      </w:r>
      <w:r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</w:t>
      </w:r>
      <w:r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“</w:t>
      </w:r>
      <w:r w:rsidR="001A6011">
        <w:rPr>
          <w:rFonts w:eastAsia="Verdana"/>
        </w:rPr>
        <w:t>What</w:t>
      </w:r>
      <w:r w:rsidR="001A6011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control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over?</w:t>
      </w:r>
      <w:r w:rsidRPr="00A932D2">
        <w:rPr>
          <w:rFonts w:eastAsia="Verdana"/>
        </w:rPr>
        <w:t>” t</w:t>
      </w:r>
      <w:r w:rsidRPr="00A932D2">
        <w:rPr>
          <w:rStyle w:val="srword"/>
          <w:rFonts w:eastAsia="Verdana" w:cs="Verdana"/>
        </w:rPr>
        <w:t>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answer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would </w:t>
      </w:r>
      <w:r w:rsidRPr="00A932D2">
        <w:rPr>
          <w:rStyle w:val="srword"/>
          <w:rFonts w:eastAsia="Verdana" w:cs="Verdana"/>
        </w:rPr>
        <w:t>probably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is,</w:t>
      </w:r>
      <w:r w:rsidRPr="00A932D2">
        <w:rPr>
          <w:rFonts w:eastAsia="Verdana"/>
        </w:rPr>
        <w:t xml:space="preserve"> “T</w:t>
      </w:r>
      <w:r w:rsidRPr="00A932D2">
        <w:rPr>
          <w:rStyle w:val="srword"/>
          <w:rFonts w:eastAsia="Verdana" w:cs="Verdana"/>
        </w:rPr>
        <w:t>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weather”,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biggest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impact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everything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their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performs</w:t>
      </w:r>
      <w:r w:rsidRPr="00A932D2">
        <w:rPr>
          <w:rFonts w:eastAsia="Verdana"/>
        </w:rPr>
        <w:t>. T</w:t>
      </w:r>
      <w:r w:rsidRPr="00A932D2">
        <w:rPr>
          <w:rStyle w:val="srword"/>
          <w:rFonts w:eastAsia="Verdana" w:cs="Verdana"/>
        </w:rPr>
        <w:t>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weather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is </w:t>
      </w:r>
      <w:r w:rsidRPr="00A932D2">
        <w:rPr>
          <w:rStyle w:val="srword"/>
          <w:rFonts w:eastAsia="Verdana" w:cs="Verdana"/>
        </w:rPr>
        <w:t>driven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climate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 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build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resilience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uncertainty. 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mixed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messages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touched upon earlier.</w:t>
      </w:r>
      <w:r>
        <w:rPr>
          <w:rStyle w:val="srword"/>
          <w:rFonts w:eastAsia="Verdana" w:cs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Also,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general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narrative. 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reports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media, what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 that is put forward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address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climate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change?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directed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consumption—going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based.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Everything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aimed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human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market, yet there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product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alongside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everything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livestock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produce. That narrative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</w:t>
      </w:r>
      <w:r w:rsidR="001A6011">
        <w:rPr>
          <w:rFonts w:eastAsia="Verdana"/>
        </w:rPr>
        <w:t>.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</w:t>
      </w:r>
      <w:r w:rsidR="001A6011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perspective,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feel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embattled, 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everything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shoulders,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 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free 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enthuse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excite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possibilities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release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potential, 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potential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huge. There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</w:t>
      </w:r>
      <w:r w:rsidRPr="00A932D2">
        <w:rPr>
          <w:rFonts w:eastAsia="Verdana"/>
        </w:rPr>
        <w:t xml:space="preserve"> with this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already 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course.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</w:rPr>
        <w:t xml:space="preserve">It is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combination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things, 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certainly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complexity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concerning,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people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challenge.</w:t>
      </w:r>
    </w:p>
    <w:p w:rsidR="00D754BF" w:rsidRPr="00A932D2" w:rsidP="005D17EC">
      <w:pPr>
        <w:pStyle w:val="Remark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 xml:space="preserve">Baroness </w:t>
      </w:r>
      <w:r w:rsidR="005D17EC">
        <w:rPr>
          <w:rStyle w:val="speakerspeaker-S0"/>
          <w:rFonts w:eastAsia="Verdana" w:cs="Verdana"/>
          <w:b/>
          <w:bCs/>
        </w:rPr>
        <w:t>Sheehan</w:t>
      </w:r>
      <w:r w:rsidRPr="00A932D2">
        <w:rPr>
          <w:rStyle w:val="speakerspeaker-S0"/>
          <w:rFonts w:eastAsia="Verdana" w:cs="Verdana"/>
          <w:b/>
        </w:rPr>
        <w:t>:</w:t>
      </w:r>
      <w:r w:rsidRPr="00A932D2">
        <w:rPr>
          <w:rStyle w:val="speakerspeaker-S0"/>
          <w:rFonts w:eastAsia="Verdana" w:cs="Verdana"/>
          <w:b/>
          <w:bCs/>
        </w:rPr>
        <w:t xml:space="preserve"> </w:t>
      </w:r>
      <w:r w:rsidRPr="00A932D2">
        <w:rPr>
          <w:rStyle w:val="srword"/>
          <w:rFonts w:eastAsia="Verdana" w:cs="Verdana"/>
        </w:rPr>
        <w:t>Professor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Stead</w:t>
      </w:r>
      <w:r w:rsidR="001A6011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respond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earlier question on barriers?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Style w:val="srword"/>
          <w:rFonts w:eastAsia="Verdana" w:cs="Verdana"/>
        </w:rPr>
      </w:pPr>
      <w:r w:rsidRPr="00A932D2">
        <w:rPr>
          <w:rFonts w:eastAsia="Verdana"/>
          <w:b/>
          <w:bCs/>
          <w:i/>
          <w:iCs/>
        </w:rPr>
        <w:t xml:space="preserve">Professor </w:t>
      </w:r>
      <w:r>
        <w:rPr>
          <w:rFonts w:eastAsia="Verdana"/>
          <w:b/>
          <w:bCs/>
          <w:i/>
          <w:iCs/>
        </w:rPr>
        <w:t xml:space="preserve">Selina </w:t>
      </w:r>
      <w:r w:rsidRPr="00A932D2">
        <w:rPr>
          <w:rFonts w:eastAsia="Verdana"/>
          <w:b/>
          <w:bCs/>
          <w:i/>
          <w:iCs/>
        </w:rPr>
        <w:t>Stead:</w:t>
      </w:r>
      <w:r w:rsidRPr="00A932D2">
        <w:rPr>
          <w:rFonts w:eastAsia="Verdana"/>
          <w:i/>
          <w:iCs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keep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brief.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focus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two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barriers: one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language and the second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ownership. On language, I find that</w:t>
      </w:r>
      <w:r w:rsidRPr="00A932D2">
        <w:rPr>
          <w:rFonts w:eastAsia="Verdana"/>
        </w:rPr>
        <w:t xml:space="preserve"> “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solutions”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 like a buzzword to many sectors and</w:t>
      </w:r>
      <w:r w:rsidRPr="00A932D2">
        <w:rPr>
          <w:rFonts w:eastAsia="Verdana"/>
        </w:rPr>
        <w:t xml:space="preserve"> to </w:t>
      </w:r>
      <w:r w:rsidRPr="00A932D2">
        <w:rPr>
          <w:rStyle w:val="srword"/>
          <w:rFonts w:eastAsia="Verdana" w:cs="Verdana"/>
        </w:rPr>
        <w:t>many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people</w:t>
      </w:r>
      <w:r w:rsidR="001A6011">
        <w:rPr>
          <w:rStyle w:val="srword"/>
          <w:rFonts w:eastAsia="Verdana" w:cs="Verdana"/>
        </w:rPr>
        <w:t xml:space="preserve">: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relatable; they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>do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know about it; 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quite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nebulous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concept</w:t>
      </w:r>
      <w:r w:rsidR="005D17EC">
        <w:rPr>
          <w:rStyle w:val="srword"/>
          <w:rFonts w:eastAsia="Verdana" w:cs="Verdana"/>
        </w:rPr>
        <w:t xml:space="preserve">. Twelve </w:t>
      </w:r>
      <w:r w:rsidRPr="00A932D2">
        <w:rPr>
          <w:rStyle w:val="srword"/>
          <w:rFonts w:eastAsia="Verdana" w:cs="Verdana"/>
        </w:rPr>
        <w:t>years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North Eastern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Inshore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Fisheries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Conservation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Authority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taught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language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relating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target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audience.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second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barrier,</w:t>
      </w:r>
      <w:r w:rsidRPr="00A932D2">
        <w:rPr>
          <w:rFonts w:eastAsia="Verdana"/>
        </w:rPr>
        <w:t xml:space="preserve"> on </w:t>
      </w:r>
      <w:r w:rsidRPr="00A932D2">
        <w:rPr>
          <w:rStyle w:val="srword"/>
          <w:rFonts w:eastAsia="Verdana" w:cs="Verdana"/>
        </w:rPr>
        <w:t>ownership,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risks, particularly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interventions, 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sea and </w:t>
      </w:r>
      <w:r w:rsidRPr="00A932D2">
        <w:rPr>
          <w:rStyle w:val="srword"/>
          <w:rFonts w:eastAsia="Verdana" w:cs="Verdana"/>
        </w:rPr>
        <w:t>ocean</w:t>
      </w:r>
      <w:r w:rsidR="005D17EC">
        <w:rPr>
          <w:rStyle w:val="srword"/>
          <w:rFonts w:eastAsia="Verdana" w:cs="Verdana"/>
        </w:rPr>
        <w:t xml:space="preserve">s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resource,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investors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greater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assurance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risk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activities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another 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area.</w:t>
      </w:r>
    </w:p>
    <w:p w:rsidR="00D754BF" w:rsidRPr="00A932D2" w:rsidP="001A5A39">
      <w:pPr>
        <w:pStyle w:val="Answer"/>
        <w:rPr>
          <w:rFonts w:eastAsia="Verdana"/>
          <w:b/>
          <w:bCs/>
        </w:rPr>
      </w:pPr>
      <w:r w:rsidRPr="00A932D2">
        <w:rPr>
          <w:rFonts w:eastAsia="Verdana"/>
        </w:rPr>
        <w:t xml:space="preserve">I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expand but,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view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keep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two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 xml:space="preserve">would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happy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provide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supplementary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information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session.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peakerspeaker-S1"/>
          <w:rFonts w:eastAsia="Verdana" w:cs="Verdana"/>
          <w:b/>
          <w:bCs/>
        </w:rPr>
        <w:t>Lord Krebs</w:t>
      </w:r>
      <w:r w:rsidRPr="00A932D2">
        <w:rPr>
          <w:rStyle w:val="speakerspeaker-S1"/>
          <w:rFonts w:eastAsia="Verdana" w:cs="Verdana"/>
        </w:rPr>
        <w:t>: T</w:t>
      </w:r>
      <w:r w:rsidRPr="00A932D2">
        <w:rPr>
          <w:rStyle w:val="srword"/>
          <w:rFonts w:eastAsia="Verdana" w:cs="Verdana"/>
        </w:rPr>
        <w:t>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 that perhaps either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Richard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Thomas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answer.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heard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earlier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evidence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session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credits, the</w:t>
      </w:r>
      <w:r w:rsidRPr="00A932D2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woodland</w:t>
      </w:r>
      <w:r w:rsidRPr="00A932D2" w:rsidR="001A6011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carbon</w:t>
      </w:r>
      <w:r w:rsidRPr="00A932D2" w:rsidR="001A6011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code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 xml:space="preserve">that </w:t>
      </w:r>
      <w:r w:rsidRPr="00A932D2">
        <w:rPr>
          <w:rStyle w:val="srword"/>
          <w:rFonts w:eastAsia="Verdana" w:cs="Verdana"/>
        </w:rPr>
        <w:t>comparable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marine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developed.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just wonder,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financing,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that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credits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validated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woodland</w:t>
      </w:r>
      <w:r w:rsidRPr="00A932D2" w:rsidR="001A6011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carbon</w:t>
      </w:r>
      <w:r w:rsidRPr="00A932D2" w:rsidR="001A6011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code</w:t>
      </w:r>
      <w:r w:rsidRPr="00A932D2" w:rsidR="001A6011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suitable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incentive.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market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credits?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  <w:highlight w:val="yellow"/>
        </w:rPr>
      </w:pPr>
      <w:r w:rsidRPr="00A932D2">
        <w:rPr>
          <w:rStyle w:val="srword"/>
          <w:rFonts w:eastAsia="Verdana" w:cs="Verdana"/>
          <w:b/>
          <w:bCs/>
          <w:i/>
          <w:iCs/>
        </w:rPr>
        <w:t xml:space="preserve">Richard Bramley: </w:t>
      </w:r>
      <w:r w:rsidRPr="00A932D2">
        <w:rPr>
          <w:rStyle w:val="srword"/>
          <w:rFonts w:eastAsia="Verdana" w:cs="Verdana"/>
        </w:rPr>
        <w:t>Payment regarding carbon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topic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identified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steering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group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fairly fundamental </w:t>
      </w:r>
      <w:r w:rsidRPr="00A932D2">
        <w:rPr>
          <w:rStyle w:val="srword"/>
          <w:rFonts w:eastAsia="Verdana" w:cs="Verdana"/>
        </w:rPr>
        <w:t>challenges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measuring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carbon. There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calculators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utilise, and there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varying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degrees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 understanding</w:t>
      </w:r>
      <w:r w:rsidRPr="00A932D2">
        <w:rPr>
          <w:rFonts w:eastAsia="Verdana"/>
        </w:rPr>
        <w:t xml:space="preserve"> of them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community,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conducting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tests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trials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</w:t>
      </w:r>
      <w:r w:rsidRPr="00A932D2">
        <w:rPr>
          <w:rFonts w:eastAsia="Verdana"/>
        </w:rPr>
        <w:t xml:space="preserve"> </w:t>
      </w:r>
      <w:r w:rsidR="001A6011">
        <w:rPr>
          <w:rStyle w:val="srword"/>
          <w:rFonts w:eastAsia="Verdana" w:cs="Verdana"/>
        </w:rPr>
        <w:t xml:space="preserve">on which </w:t>
      </w:r>
      <w:r w:rsidRPr="00A932D2">
        <w:rPr>
          <w:rStyle w:val="srword"/>
          <w:rFonts w:eastAsia="Verdana" w:cs="Verdana"/>
        </w:rPr>
        <w:t>we have been working with Defra. 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highlighted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calculators are 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point, in that 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identify how 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improvements</w:t>
      </w:r>
      <w:r w:rsidR="005D17EC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="005D17EC">
        <w:rPr>
          <w:rStyle w:val="srword"/>
          <w:rFonts w:eastAsia="Verdana" w:cs="Verdana"/>
        </w:rPr>
        <w:t xml:space="preserve">,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measure carbon, we still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quite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challenge.</w:t>
      </w:r>
      <w:r w:rsidRPr="00A932D2">
        <w:rPr>
          <w:rFonts w:eastAsia="Verdana"/>
          <w:highlight w:val="yellow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storage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term</w:t>
      </w:r>
      <w:r w:rsidRPr="00A932D2">
        <w:rPr>
          <w:rFonts w:eastAsia="Verdana"/>
        </w:rPr>
        <w:t xml:space="preserve">, but </w:t>
      </w:r>
      <w:r w:rsidRPr="00A932D2">
        <w:rPr>
          <w:rStyle w:val="srword"/>
          <w:rFonts w:eastAsia="Verdana" w:cs="Verdana"/>
        </w:rPr>
        <w:t>there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movement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views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next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money-making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opportunity,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careful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mindful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that.</w:t>
      </w:r>
      <w:r w:rsidRPr="00A932D2">
        <w:rPr>
          <w:rFonts w:eastAsia="Verdana"/>
        </w:rPr>
        <w:t xml:space="preserve"> C</w:t>
      </w:r>
      <w:r w:rsidRPr="00A932D2">
        <w:rPr>
          <w:rStyle w:val="srword"/>
          <w:rFonts w:eastAsia="Verdana" w:cs="Verdana"/>
        </w:rPr>
        <w:t>ertainly,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shifts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="001A6011">
        <w:rPr>
          <w:rStyle w:val="srword"/>
          <w:rFonts w:eastAsia="Verdana" w:cs="Verdana"/>
        </w:rPr>
        <w:t xml:space="preserve">will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require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somewhere.</w:t>
      </w:r>
      <w:r w:rsidRPr="00A932D2">
        <w:rPr>
          <w:rFonts w:eastAsia="Verdana"/>
        </w:rPr>
        <w:t xml:space="preserve"> </w:t>
      </w:r>
      <w:r w:rsidR="001A6011">
        <w:rPr>
          <w:rFonts w:eastAsia="Verdana"/>
        </w:rPr>
        <w:t>P</w:t>
      </w:r>
      <w:r w:rsidRPr="00A932D2">
        <w:rPr>
          <w:rStyle w:val="srword"/>
          <w:rFonts w:eastAsia="Verdana" w:cs="Verdana"/>
        </w:rPr>
        <w:t>ayment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credits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source,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 either government 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private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funding—there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companies</w:t>
      </w:r>
      <w:r w:rsidRPr="00A932D2">
        <w:rPr>
          <w:rFonts w:eastAsia="Verdana"/>
        </w:rPr>
        <w:t xml:space="preserve"> that are </w:t>
      </w:r>
      <w:r w:rsidRPr="00A932D2">
        <w:rPr>
          <w:rStyle w:val="srword"/>
          <w:rFonts w:eastAsia="Verdana" w:cs="Verdana"/>
        </w:rPr>
        <w:t>interested—but</w:t>
      </w:r>
      <w:r w:rsidRPr="00A932D2">
        <w:rPr>
          <w:rFonts w:eastAsia="Verdana"/>
        </w:rPr>
        <w:t xml:space="preserve"> I am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mindful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offsetting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 question of whether 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masking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bigger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changes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needed.</w:t>
      </w:r>
      <w:r w:rsidRPr="00A932D2">
        <w:rPr>
          <w:rFonts w:eastAsia="Verdana"/>
        </w:rPr>
        <w:t xml:space="preserve"> We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careful</w:t>
      </w:r>
      <w:r w:rsidRPr="00A932D2">
        <w:rPr>
          <w:rFonts w:eastAsia="Verdana"/>
        </w:rPr>
        <w:t xml:space="preserve">, with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issues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dealing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with,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 not—for want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word—get</w:t>
      </w:r>
      <w:r w:rsidRPr="00A932D2">
        <w:rPr>
          <w:rFonts w:eastAsia="Verdana"/>
        </w:rPr>
        <w:t xml:space="preserve"> h</w:t>
      </w:r>
      <w:r w:rsidRPr="00A932D2">
        <w:rPr>
          <w:rStyle w:val="srword"/>
          <w:rFonts w:eastAsia="Verdana" w:cs="Verdana"/>
        </w:rPr>
        <w:t>oodwinked into selling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“</w:t>
      </w:r>
      <w:r w:rsidRPr="00A932D2">
        <w:rPr>
          <w:rStyle w:val="srword"/>
          <w:rFonts w:eastAsia="Verdana" w:cs="Verdana"/>
        </w:rPr>
        <w:t>lost”, 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inverted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commas.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improving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their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footprints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in </w:t>
      </w:r>
      <w:r w:rsidRPr="00A932D2">
        <w:rPr>
          <w:rStyle w:val="srword"/>
          <w:rFonts w:eastAsia="Verdana" w:cs="Verdana"/>
        </w:rPr>
        <w:t>their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drive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zero, 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mindful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arena</w:t>
      </w:r>
      <w:r w:rsidR="005D17EC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scope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that.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>Baroness Walmsley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peakerspeaker-S0"/>
          <w:rFonts w:eastAsia="Verdana" w:cs="Verdana"/>
        </w:rPr>
        <w:t>B</w:t>
      </w:r>
      <w:r w:rsidRPr="00A932D2">
        <w:rPr>
          <w:rStyle w:val="srword"/>
          <w:rFonts w:eastAsia="Verdana" w:cs="Verdana"/>
        </w:rPr>
        <w:t>efore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declare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interest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former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chair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current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Botanic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Gardens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Conservation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International</w:t>
      </w:r>
      <w:r w:rsidRPr="00A932D2">
        <w:rPr>
          <w:rFonts w:eastAsia="Verdana"/>
        </w:rPr>
        <w:t xml:space="preserve">. Its </w:t>
      </w:r>
      <w:r w:rsidRPr="00A932D2">
        <w:rPr>
          <w:rStyle w:val="srword"/>
          <w:rFonts w:eastAsia="Verdana" w:cs="Verdana"/>
        </w:rPr>
        <w:t>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trees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 particularly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relevant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inquiry.</w:t>
      </w:r>
      <w:r w:rsidRPr="00A932D2">
        <w:rPr>
          <w:rFonts w:eastAsia="Verdana"/>
        </w:rPr>
        <w:t xml:space="preserve"> 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932D2">
        <w:rPr>
          <w:rStyle w:val="srword"/>
          <w:rFonts w:eastAsia="Verdana" w:cs="Verdana"/>
        </w:rPr>
        <w:t>I 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Bramley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his</w:t>
      </w:r>
      <w:r w:rsidRPr="00A932D2">
        <w:rPr>
          <w:rFonts w:eastAsia="Verdana"/>
        </w:rPr>
        <w:t xml:space="preserve"> “</w:t>
      </w:r>
      <w:r w:rsidRPr="00A932D2">
        <w:rPr>
          <w:rStyle w:val="srword"/>
          <w:rFonts w:eastAsia="Verdana" w:cs="Verdana"/>
        </w:rPr>
        <w:t>minefield”</w:t>
      </w:r>
      <w:r w:rsidRPr="00A932D2">
        <w:rPr>
          <w:rFonts w:eastAsia="Verdana"/>
        </w:rPr>
        <w:t xml:space="preserve"> of the ELMS—the </w:t>
      </w:r>
      <w:r w:rsidRPr="00A932D2">
        <w:rPr>
          <w:rFonts w:eastAsia="Verdana"/>
        </w:rPr>
        <w:t xml:space="preserve">environmental land management schemes.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heard</w:t>
      </w:r>
      <w:r w:rsidRPr="00A932D2">
        <w:rPr>
          <w:rFonts w:eastAsia="Verdana"/>
        </w:rPr>
        <w:t xml:space="preserve"> </w:t>
      </w:r>
      <w:r w:rsidRPr="00A932D2" w:rsidR="005D17EC">
        <w:rPr>
          <w:rStyle w:val="srword"/>
          <w:rFonts w:eastAsia="Verdana" w:cs="Verdana"/>
        </w:rPr>
        <w:t>very</w:t>
      </w:r>
      <w:r w:rsidRPr="00A932D2" w:rsidR="005D17EC">
        <w:rPr>
          <w:rFonts w:eastAsia="Verdana"/>
        </w:rPr>
        <w:t xml:space="preserve"> </w:t>
      </w:r>
      <w:r w:rsidRPr="00A932D2" w:rsidR="005D17EC">
        <w:rPr>
          <w:rStyle w:val="srword"/>
          <w:rFonts w:eastAsia="Verdana" w:cs="Verdana"/>
        </w:rPr>
        <w:t xml:space="preserve">clearly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Bramley, </w:t>
      </w:r>
      <w:r w:rsidR="005D17EC">
        <w:rPr>
          <w:rStyle w:val="srword"/>
          <w:rFonts w:eastAsia="Verdana" w:cs="Verdana"/>
        </w:rPr>
        <w:t xml:space="preserve">about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problems</w:t>
      </w:r>
      <w:r w:rsidRPr="00A932D2">
        <w:rPr>
          <w:rFonts w:eastAsia="Verdana"/>
        </w:rPr>
        <w:t xml:space="preserve"> with them</w:t>
      </w:r>
      <w:r w:rsidRPr="00A932D2">
        <w:rPr>
          <w:rStyle w:val="srword"/>
          <w:rFonts w:eastAsia="Verdana" w:cs="Verdana"/>
        </w:rPr>
        <w:t>, 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fairy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godmother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wishes,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designed?</w:t>
      </w:r>
      <w:r w:rsidRPr="00A932D2">
        <w:rPr>
          <w:rFonts w:eastAsia="Verdana"/>
        </w:rPr>
        <w:t xml:space="preserve"> P</w:t>
      </w:r>
      <w:r w:rsidRPr="00A932D2">
        <w:rPr>
          <w:rStyle w:val="srword"/>
          <w:rFonts w:eastAsia="Verdana" w:cs="Verdana"/>
        </w:rPr>
        <w:t>erhaps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 w:rsidR="001A6011">
        <w:rPr>
          <w:rStyle w:val="srword"/>
          <w:rFonts w:eastAsia="Verdana" w:cs="Verdana"/>
        </w:rPr>
        <w:t>address</w:t>
      </w:r>
      <w:r w:rsidRPr="00A932D2" w:rsidR="001A6011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embryonic 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view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stakeholders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such as 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types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the </w:t>
      </w:r>
      <w:r w:rsidRPr="00A932D2">
        <w:rPr>
          <w:rStyle w:val="srword"/>
          <w:rFonts w:eastAsia="Verdana" w:cs="Verdana"/>
        </w:rPr>
        <w:t>regulations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involved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there.</w:t>
      </w:r>
      <w:r w:rsidRPr="00A932D2">
        <w:rPr>
          <w:rFonts w:eastAsia="Verdana"/>
        </w:rPr>
        <w:t xml:space="preserve"> I will </w:t>
      </w:r>
      <w:r w:rsidRPr="00A932D2">
        <w:rPr>
          <w:rStyle w:val="srword"/>
          <w:rFonts w:eastAsia="Verdana" w:cs="Verdana"/>
        </w:rPr>
        <w:t>come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Lancaster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after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>you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dealt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Bramley.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  <w:b/>
          <w:bCs/>
          <w:i/>
          <w:iCs/>
        </w:rPr>
        <w:t xml:space="preserve">Richard Bramley: </w:t>
      </w:r>
      <w:r w:rsidRPr="00A932D2">
        <w:rPr>
          <w:rStyle w:val="srword"/>
          <w:rFonts w:eastAsia="Verdana" w:cs="Verdana"/>
        </w:rPr>
        <w:t>Thank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granting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wishes.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whole basis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future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payment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public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="005D17EC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principle.</w:t>
      </w:r>
      <w:r w:rsidRPr="00A932D2">
        <w:rPr>
          <w:rFonts w:eastAsia="Verdana"/>
        </w:rPr>
        <w:t xml:space="preserve"> It has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clear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 that</w:t>
      </w:r>
      <w:r w:rsidRPr="00A932D2">
        <w:rPr>
          <w:rFonts w:eastAsia="Verdana"/>
        </w:rPr>
        <w:t xml:space="preserve"> many farmers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role, alongside producing food,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 delivering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public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="005D17EC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>. S</w:t>
      </w:r>
      <w:r w:rsidRPr="00A932D2">
        <w:rPr>
          <w:rStyle w:val="srword"/>
          <w:rFonts w:eastAsia="Verdana" w:cs="Verdana"/>
        </w:rPr>
        <w:t>ometimes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schemes, sometimes it has 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voluntary and sometimes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involved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initiatives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such as the Campaign for the Farmed Environment, which is now Championing the Farmed Environment—it had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little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morph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back. They are 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positive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things.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missing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identifying,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 xml:space="preserve">the </w:t>
      </w:r>
      <w:r w:rsidRPr="00A932D2">
        <w:rPr>
          <w:rStyle w:val="srword"/>
          <w:rFonts w:eastAsia="Verdana" w:cs="Verdana"/>
        </w:rPr>
        <w:t>starting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individual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farms, 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public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="005D17EC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already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delivering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value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>they have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useful.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 the sustainable farming incentive, we have sort of leapt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straight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="005D17EC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intents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purposes</w:t>
      </w:r>
      <w:r w:rsidR="005D17EC">
        <w:rPr>
          <w:rFonts w:eastAsia="Verdana"/>
        </w:rPr>
        <w:t xml:space="preserve">, </w:t>
      </w:r>
      <w:r w:rsidRPr="00A932D2">
        <w:rPr>
          <w:rStyle w:val="srword"/>
          <w:rFonts w:eastAsia="Verdana" w:cs="Verdana"/>
        </w:rPr>
        <w:t>looks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stewardship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scheme.</w:t>
      </w:r>
      <w:r w:rsidRPr="00A932D2">
        <w:rPr>
          <w:rFonts w:eastAsia="Verdana"/>
        </w:rPr>
        <w:t xml:space="preserve"> O</w:t>
      </w:r>
      <w:r w:rsidRPr="00A932D2">
        <w:rPr>
          <w:rStyle w:val="srword"/>
          <w:rFonts w:eastAsia="Verdana" w:cs="Verdana"/>
        </w:rPr>
        <w:t>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identified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look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shortfalls</w:t>
      </w:r>
      <w:r w:rsidRPr="00A932D2">
        <w:rPr>
          <w:rFonts w:eastAsia="Verdana"/>
        </w:rPr>
        <w:t xml:space="preserve"> and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improve are,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bearing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individuality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farm. They are 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approach,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policy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built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create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problems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opportunities</w:t>
      </w:r>
      <w:r w:rsidRPr="00A932D2">
        <w:rPr>
          <w:rFonts w:eastAsia="Verdana"/>
        </w:rPr>
        <w:t>, w</w:t>
      </w:r>
      <w:r w:rsidRPr="00A932D2">
        <w:rPr>
          <w:rStyle w:val="srword"/>
          <w:rFonts w:eastAsia="Verdana" w:cs="Verdana"/>
        </w:rPr>
        <w:t>hereas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 xml:space="preserve">a </w:t>
      </w:r>
      <w:r w:rsidRPr="00A932D2">
        <w:rPr>
          <w:rStyle w:val="srword"/>
          <w:rFonts w:eastAsia="Verdana" w:cs="Verdana"/>
        </w:rPr>
        <w:t>bottom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approach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level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help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 to become 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engaged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offer,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leads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better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understanding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build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opportunities. 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probably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starting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 that,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, a second thing is whether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single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initiatives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coalesce,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information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discussed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kitchen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table—for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example</w:t>
      </w:r>
      <w:r w:rsidR="005D17EC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breakfast after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hour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milking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session,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 after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combine—it is relatively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easy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understand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pick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minefield.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useful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Then it </w:t>
      </w:r>
      <w:r w:rsidRPr="00A932D2">
        <w:rPr>
          <w:rStyle w:val="srword"/>
          <w:rFonts w:eastAsia="Verdana" w:cs="Verdana"/>
        </w:rPr>
        <w:t>comes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down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positivity.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absolutely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critical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sustain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everyone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country.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play</w:t>
      </w:r>
      <w:r w:rsidRPr="00A932D2">
        <w:rPr>
          <w:rFonts w:eastAsia="Verdana"/>
        </w:rPr>
        <w:t xml:space="preserve">, and I think that </w:t>
      </w:r>
      <w:r w:rsidRPr="00A932D2">
        <w:rPr>
          <w:rStyle w:val="srword"/>
          <w:rFonts w:eastAsia="Verdana" w:cs="Verdana"/>
        </w:rPr>
        <w:t>building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negativity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enthusing</w:t>
      </w:r>
      <w:r w:rsidRPr="00A932D2">
        <w:rPr>
          <w:rFonts w:eastAsia="Verdana"/>
        </w:rPr>
        <w:t xml:space="preserve"> people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possibilities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good.</w:t>
      </w:r>
      <w:r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As 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again,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awful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already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done.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metrics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individual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types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often,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cropping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systems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well.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cropping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systems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favourable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growing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need—I am thinking 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root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crop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vegetables, for which we rely 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imports</w:t>
      </w:r>
      <w:r w:rsidRPr="00A932D2">
        <w:rPr>
          <w:rFonts w:eastAsia="Verdana"/>
        </w:rPr>
        <w:t>.</w:t>
      </w:r>
      <w:r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Fonts w:eastAsia="Verdana"/>
        </w:rPr>
        <w:t xml:space="preserve">We </w:t>
      </w:r>
      <w:r w:rsidRPr="00A932D2">
        <w:rPr>
          <w:rFonts w:eastAsia="Verdana"/>
        </w:rPr>
        <w:t>have to</w:t>
      </w:r>
      <w:r w:rsidRPr="00A932D2">
        <w:rPr>
          <w:rFonts w:eastAsia="Verdana"/>
        </w:rPr>
        <w:t xml:space="preserve"> be careful that we do not </w:t>
      </w:r>
      <w:r w:rsidRPr="00A932D2">
        <w:rPr>
          <w:rStyle w:val="srword"/>
          <w:rFonts w:eastAsia="Verdana" w:cs="Verdana"/>
        </w:rPr>
        <w:t>disincentivise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ultimately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aim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farming,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production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food,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is </w:t>
      </w:r>
      <w:r w:rsidRPr="00A932D2">
        <w:rPr>
          <w:rStyle w:val="srword"/>
          <w:rFonts w:eastAsia="Verdana" w:cs="Verdana"/>
        </w:rPr>
        <w:t>created.</w:t>
      </w:r>
      <w:r w:rsidRPr="00A932D2">
        <w:rPr>
          <w:rFonts w:eastAsia="Verdana"/>
        </w:rPr>
        <w:t xml:space="preserve"> A </w:t>
      </w:r>
      <w:r w:rsidRPr="00A932D2">
        <w:rPr>
          <w:rStyle w:val="srword"/>
          <w:rFonts w:eastAsia="Verdana" w:cs="Verdana"/>
        </w:rPr>
        <w:t>code</w:t>
      </w:r>
      <w:r w:rsidRPr="00A932D2">
        <w:rPr>
          <w:rFonts w:eastAsia="Verdana"/>
        </w:rPr>
        <w:t xml:space="preserve"> </w:t>
      </w:r>
      <w:r w:rsidR="001A6011">
        <w:rPr>
          <w:rStyle w:val="srword"/>
          <w:rFonts w:eastAsia="Verdana" w:cs="Verdana"/>
        </w:rPr>
        <w:t xml:space="preserve">will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 be flexible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practical and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recognise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day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to-day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challenges in crop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="001A6011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hanging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ability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flexible. 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 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I </w:t>
      </w:r>
      <w:r w:rsidR="005D17EC">
        <w:rPr>
          <w:rStyle w:val="srword"/>
          <w:rFonts w:eastAsia="Verdana" w:cs="Verdana"/>
        </w:rPr>
        <w:t xml:space="preserve">am </w:t>
      </w:r>
      <w:r w:rsidRPr="00A932D2">
        <w:rPr>
          <w:rStyle w:val="srword"/>
          <w:rFonts w:eastAsia="Verdana" w:cs="Verdana"/>
        </w:rPr>
        <w:t>establishing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harvesting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crops, I know </w:t>
      </w:r>
      <w:r w:rsidRPr="00A932D2">
        <w:rPr>
          <w:rStyle w:val="srword"/>
          <w:rFonts w:eastAsia="Verdana" w:cs="Verdana"/>
        </w:rPr>
        <w:t>first hand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I </w:t>
      </w:r>
      <w:r w:rsidR="005D17EC">
        <w:rPr>
          <w:rStyle w:val="srword"/>
          <w:rFonts w:eastAsia="Verdana" w:cs="Verdana"/>
        </w:rPr>
        <w:t xml:space="preserve">have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decisions</w:t>
      </w:r>
      <w:r w:rsidRPr="00A932D2">
        <w:rPr>
          <w:rStyle w:val="srword"/>
          <w:rFonts w:eastAsia="Verdana" w:cs="Verdana"/>
        </w:rPr>
        <w:t>—“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prefer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="005D17EC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circumstances,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that's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impact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that, 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isn’t preferable but it’s going to be better in the long run</w:t>
      </w:r>
      <w:r w:rsidRPr="00A932D2">
        <w:rPr>
          <w:rFonts w:eastAsia="Verdana"/>
        </w:rPr>
        <w:t xml:space="preserve">”—on an almost daily basis. It is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difficult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“one size fits all”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code. 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education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the personal </w:t>
      </w:r>
      <w:r w:rsidRPr="00A932D2">
        <w:rPr>
          <w:rStyle w:val="srword"/>
          <w:rFonts w:eastAsia="Verdana" w:cs="Verdana"/>
        </w:rPr>
        <w:t>understanding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their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particular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patch</w:t>
      </w:r>
      <w:r w:rsidRPr="00A932D2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I suggest </w:t>
      </w:r>
      <w:r w:rsidRPr="00A932D2">
        <w:rPr>
          <w:rStyle w:val="srword"/>
          <w:rFonts w:eastAsia="Verdana" w:cs="Verdana"/>
        </w:rPr>
        <w:t>there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="005D17EC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flexibility</w:t>
      </w:r>
      <w:r w:rsidRPr="00A932D2">
        <w:rPr>
          <w:rFonts w:eastAsia="Verdana"/>
        </w:rPr>
        <w:t xml:space="preserve"> </w:t>
      </w:r>
      <w:r w:rsidRPr="00A932D2" w:rsidR="005D17EC">
        <w:rPr>
          <w:rStyle w:val="srword"/>
          <w:rFonts w:eastAsia="Verdana" w:cs="Verdana"/>
        </w:rPr>
        <w:t>within the code</w:t>
      </w:r>
      <w:r w:rsidR="005D17EC">
        <w:rPr>
          <w:rStyle w:val="srword"/>
          <w:rFonts w:eastAsia="Verdana" w:cs="Verdana"/>
        </w:rPr>
        <w:t xml:space="preserve">,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recognition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always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straightforward and that one year 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season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different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another.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>Baroness Walmsley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rword"/>
          <w:rFonts w:eastAsia="Verdana" w:cs="Verdana"/>
        </w:rPr>
        <w:t>Before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Lancaster,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detect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bottom-up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ELMS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require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advisory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services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England?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  <w:b/>
          <w:bCs/>
          <w:i/>
          <w:iCs/>
        </w:rPr>
        <w:t xml:space="preserve">Richard Bramley: </w:t>
      </w:r>
      <w:r w:rsidR="005D17EC">
        <w:rPr>
          <w:rStyle w:val="srword"/>
          <w:rFonts w:eastAsia="Verdana" w:cs="Verdana"/>
        </w:rPr>
        <w:t xml:space="preserve">It is inevitable, </w:t>
      </w:r>
      <w:r w:rsidRPr="00A932D2">
        <w:rPr>
          <w:rStyle w:val="srword"/>
          <w:rFonts w:eastAsia="Verdana" w:cs="Verdana"/>
        </w:rPr>
        <w:t>unless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there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complete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remodelling,</w:t>
      </w:r>
      <w:r>
        <w:rPr>
          <w:rStyle w:val="srword"/>
          <w:rFonts w:eastAsia="Verdana" w:cs="Verdana"/>
        </w:rPr>
        <w:t xml:space="preserve"> </w:t>
      </w:r>
      <w:r w:rsidR="005D17EC">
        <w:rPr>
          <w:rStyle w:val="srword"/>
          <w:rFonts w:eastAsia="Verdana" w:cs="Verdana"/>
        </w:rPr>
        <w:t xml:space="preserve">that </w:t>
      </w:r>
      <w:r w:rsidRPr="00A932D2">
        <w:rPr>
          <w:rStyle w:val="srword"/>
          <w:rFonts w:eastAsia="Verdana" w:cs="Verdana"/>
        </w:rPr>
        <w:t xml:space="preserve">there </w:t>
      </w:r>
      <w:r w:rsidR="005D17EC">
        <w:rPr>
          <w:rStyle w:val="srword"/>
          <w:rFonts w:eastAsia="Verdana" w:cs="Verdana"/>
        </w:rPr>
        <w:t xml:space="preserve">will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advisory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interests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environment, because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two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things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hand.</w:t>
      </w:r>
    </w:p>
    <w:p w:rsidR="00D754BF" w:rsidRPr="00A932D2" w:rsidP="00D754B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>Baroness Walmsley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Lancaster,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view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design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good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ELMS?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peakerspeaker-S1"/>
          <w:rFonts w:eastAsia="Verdana" w:cs="Verdana"/>
          <w:b/>
          <w:bCs/>
          <w:i/>
          <w:iCs/>
        </w:rPr>
        <w:t>Thomas Lancaster:</w:t>
      </w:r>
      <w:r w:rsidRPr="00A932D2">
        <w:rPr>
          <w:rFonts w:eastAsia="Verdana"/>
        </w:rPr>
        <w:t xml:space="preserve"> G</w:t>
      </w:r>
      <w:r w:rsidRPr="00A932D2">
        <w:rPr>
          <w:rStyle w:val="srword"/>
          <w:rFonts w:eastAsia="Verdana" w:cs="Verdana"/>
        </w:rPr>
        <w:t>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wishes,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perspective,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ELMS is effective,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deliverable,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trinity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ELMS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, to be honest,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probably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achieved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before.</w:t>
      </w:r>
      <w:r w:rsidRPr="00A932D2">
        <w:rPr>
          <w:rFonts w:eastAsia="Verdana"/>
        </w:rPr>
        <w:t xml:space="preserve"> J</w:t>
      </w:r>
      <w:r w:rsidRPr="00A932D2">
        <w:rPr>
          <w:rStyle w:val="srword"/>
          <w:rFonts w:eastAsia="Verdana" w:cs="Verdana"/>
        </w:rPr>
        <w:t>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elaborate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slightly,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 w:rsidR="005D17EC">
        <w:rPr>
          <w:rStyle w:val="srword"/>
          <w:rFonts w:eastAsia="Verdana" w:cs="Verdana"/>
        </w:rPr>
        <w:t>government</w:t>
      </w:r>
      <w:r w:rsidRPr="00A932D2">
        <w:rPr>
          <w:rStyle w:val="srword"/>
          <w:rFonts w:eastAsia="Verdana" w:cs="Verdana"/>
        </w:rPr>
        <w:t>.</w:t>
      </w:r>
      <w:r w:rsidRPr="00A932D2">
        <w:rPr>
          <w:rFonts w:eastAsia="Verdana"/>
        </w:rPr>
        <w:t xml:space="preserve"> W</w:t>
      </w:r>
      <w:r w:rsidRPr="00A932D2">
        <w:rPr>
          <w:rStyle w:val="srword"/>
          <w:rFonts w:eastAsia="Verdana" w:cs="Verdana"/>
        </w:rPr>
        <w:t>e 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instances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two but maybe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those.</w:t>
      </w:r>
      <w:r w:rsidRPr="00A932D2">
        <w:rPr>
          <w:rFonts w:eastAsia="Verdana"/>
        </w:rPr>
        <w:t xml:space="preserve"> E</w:t>
      </w:r>
      <w:r w:rsidRPr="00A932D2">
        <w:rPr>
          <w:rStyle w:val="srword"/>
          <w:rFonts w:eastAsia="Verdana" w:cs="Verdana"/>
        </w:rPr>
        <w:t>ntry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level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stewardship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easy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government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awfully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evaluation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work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case. Its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counterpart,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higher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level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stewardship,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 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investment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agency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capacity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England,</w:t>
      </w:r>
      <w:r w:rsidRPr="00A932D2">
        <w:rPr>
          <w:rFonts w:eastAsia="Verdana"/>
        </w:rPr>
        <w:t xml:space="preserve"> i</w:t>
      </w:r>
      <w:r w:rsidRPr="00A932D2">
        <w:rPr>
          <w:rStyle w:val="srword"/>
          <w:rFonts w:eastAsia="Verdana" w:cs="Verdana"/>
        </w:rPr>
        <w:t>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deliverable,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too; however,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15%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farmland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scheme, and that 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scale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uptake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we </w:t>
      </w:r>
      <w:r w:rsidRPr="00A932D2">
        <w:rPr>
          <w:rStyle w:val="srword"/>
          <w:rFonts w:eastAsia="Verdana" w:cs="Verdana"/>
        </w:rPr>
        <w:t>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scheme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="005D17EC">
        <w:rPr>
          <w:rStyle w:val="srword"/>
          <w:rFonts w:eastAsia="Verdana" w:cs="Verdana"/>
        </w:rPr>
        <w:t>,</w:t>
      </w:r>
      <w:r w:rsidRPr="00A932D2">
        <w:rPr>
          <w:rStyle w:val="srword"/>
          <w:rFonts w:eastAsia="Verdana" w:cs="Verdana"/>
        </w:rPr>
        <w:t xml:space="preserve"> 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species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recovery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targets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E</w:t>
      </w:r>
      <w:r w:rsidRPr="00A932D2">
        <w:rPr>
          <w:rStyle w:val="srword"/>
          <w:rFonts w:eastAsia="Verdana" w:cs="Verdana"/>
        </w:rPr>
        <w:t>nvironment Bill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talking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inquiry,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deploy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nature-based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solutions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scale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zero.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 xml:space="preserve">that is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organising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framework,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like,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ELMS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designed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practical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deliverable.</w:t>
      </w:r>
      <w:r w:rsidRPr="00A932D2">
        <w:rPr>
          <w:rFonts w:eastAsia="Verdana"/>
        </w:rPr>
        <w:t xml:space="preserve"> </w:t>
      </w:r>
    </w:p>
    <w:p w:rsidR="00D754BF" w:rsidRPr="00A932D2" w:rsidP="001A5A39">
      <w:pPr>
        <w:pStyle w:val="Answer"/>
        <w:rPr>
          <w:rFonts w:eastAsia="Verdana"/>
        </w:rPr>
      </w:pP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absolutely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Richard</w:t>
      </w:r>
      <w:r w:rsidR="005D17EC">
        <w:rPr>
          <w:rStyle w:val="srword"/>
          <w:rFonts w:eastAsia="Verdana" w:cs="Verdana"/>
        </w:rPr>
        <w:t>’</w:t>
      </w:r>
      <w:r w:rsidRPr="00A932D2">
        <w:rPr>
          <w:rStyle w:val="srword"/>
          <w:rFonts w:eastAsia="Verdana" w:cs="Verdana"/>
        </w:rPr>
        <w:t>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, in particular,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tailored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targeted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aspects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 ELMS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bottom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flexible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ground.</w:t>
      </w:r>
      <w:r w:rsidRPr="00A932D2">
        <w:rPr>
          <w:rFonts w:eastAsia="Verdana"/>
        </w:rPr>
        <w:t xml:space="preserve"> S</w:t>
      </w:r>
      <w:r w:rsidRPr="00A932D2">
        <w:rPr>
          <w:rStyle w:val="srword"/>
          <w:rFonts w:eastAsia="Verdana" w:cs="Verdana"/>
        </w:rPr>
        <w:t>chemes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rigid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inflexible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 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enthusiasm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 farmers and 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meet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with</w:t>
      </w:r>
      <w:r w:rsidR="005D17EC">
        <w:rPr>
          <w:rStyle w:val="srword"/>
          <w:rFonts w:eastAsia="Verdana" w:cs="Verdana"/>
        </w:rPr>
        <w:t>,</w:t>
      </w:r>
      <w:r w:rsidRPr="00A932D2">
        <w:rPr>
          <w:rStyle w:val="srword"/>
          <w:rFonts w:eastAsia="Verdana" w:cs="Verdana"/>
        </w:rPr>
        <w:t xml:space="preserve">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tailored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recognise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fundamentally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natural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environment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complex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dynamic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system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react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“one size fits all”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prescription.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Again,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back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point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need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advisory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capacity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facilitation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input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expert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advice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ecological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expertise</w:t>
      </w:r>
      <w:r w:rsidR="005D17EC">
        <w:rPr>
          <w:rStyle w:val="srword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="005D17EC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about, for example,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species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rich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grassland,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stocking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density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appropriate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 farmers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support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deliver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management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effectively.</w:t>
      </w:r>
    </w:p>
    <w:p w:rsidR="00D754BF" w:rsidRPr="00A932D2" w:rsidP="00D754BF">
      <w:pPr>
        <w:pStyle w:val="Question"/>
        <w:rPr>
          <w:rFonts w:eastAsia="Verdana"/>
        </w:rPr>
      </w:pPr>
      <w:r w:rsidRPr="00A932D2">
        <w:rPr>
          <w:rStyle w:val="speakerspeaker-S0"/>
          <w:rFonts w:eastAsia="Verdana" w:cs="Verdana"/>
          <w:b/>
          <w:bCs/>
        </w:rPr>
        <w:t>Baroness Walmsley</w:t>
      </w:r>
      <w:r w:rsidRPr="00A932D2">
        <w:rPr>
          <w:rStyle w:val="speakerspeaker-S0"/>
          <w:rFonts w:eastAsia="Verdana" w:cs="Verdana"/>
          <w:b/>
        </w:rPr>
        <w:t xml:space="preserve">: </w:t>
      </w:r>
      <w:r w:rsidRPr="00A932D2">
        <w:rPr>
          <w:rStyle w:val="speakerspeaker-S0"/>
          <w:rFonts w:eastAsia="Verdana" w:cs="Verdana"/>
        </w:rPr>
        <w:t>Ta</w:t>
      </w:r>
      <w:r w:rsidRPr="00A932D2">
        <w:rPr>
          <w:rStyle w:val="srword"/>
          <w:rFonts w:eastAsia="Verdana" w:cs="Verdana"/>
        </w:rPr>
        <w:t>lking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complex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dynamic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systems,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RSPB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manages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quite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lot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land.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view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affect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you?</w:t>
      </w:r>
    </w:p>
    <w:p w:rsidR="00D754BF" w:rsidRPr="00A932D2" w:rsidP="001A5A39">
      <w:pPr>
        <w:pStyle w:val="Answer"/>
        <w:rPr>
          <w:b/>
          <w:bCs/>
        </w:rPr>
      </w:pPr>
      <w:r w:rsidRPr="00A932D2">
        <w:rPr>
          <w:rStyle w:val="speakerspeaker-S1"/>
          <w:rFonts w:eastAsia="Verdana" w:cs="Verdana"/>
          <w:b/>
          <w:bCs/>
          <w:i/>
          <w:iCs/>
        </w:rPr>
        <w:t>Thomas Lancaster:</w:t>
      </w:r>
      <w:r w:rsidRPr="00A932D2">
        <w:rPr>
          <w:rStyle w:val="speakerspeaker-S1"/>
          <w:rFonts w:eastAsia="Verdana" w:cs="Verdana"/>
        </w:rPr>
        <w:t xml:space="preserve"> </w:t>
      </w:r>
      <w:r w:rsidRPr="00A932D2">
        <w:rPr>
          <w:rStyle w:val="srword"/>
          <w:rFonts w:eastAsia="Verdana" w:cs="Verdana"/>
        </w:rPr>
        <w:t>We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generally supportive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woodland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codes</w:t>
      </w:r>
      <w:r w:rsidR="005D17EC">
        <w:rPr>
          <w:rStyle w:val="srword"/>
          <w:rFonts w:eastAsia="Verdana" w:cs="Verdana"/>
        </w:rPr>
        <w:t>,</w:t>
      </w:r>
      <w:r w:rsidRPr="00A932D2">
        <w:rPr>
          <w:rStyle w:val="srword"/>
          <w:rFonts w:eastAsia="Verdana" w:cs="Verdana"/>
        </w:rPr>
        <w:t xml:space="preserve"> 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they are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running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moment. 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peatland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probably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relevant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RSPB, thinking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="005D17EC">
        <w:rPr>
          <w:rFonts w:eastAsia="Verdana"/>
        </w:rPr>
        <w:t xml:space="preserve">. Also, </w:t>
      </w:r>
      <w:r w:rsidRPr="00A932D2">
        <w:rPr>
          <w:rStyle w:val="srword"/>
          <w:rFonts w:eastAsia="Verdana" w:cs="Verdana"/>
        </w:rPr>
        <w:t>peat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>-</w:t>
      </w:r>
      <w:r w:rsidRPr="00A932D2">
        <w:rPr>
          <w:rStyle w:val="srword"/>
          <w:rFonts w:eastAsia="Verdana" w:cs="Verdana"/>
        </w:rPr>
        <w:t>rich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From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broader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perspective,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 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concerns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permanent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might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stored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through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given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vulnerable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disturbance.</w:t>
      </w:r>
      <w:r w:rsidRPr="00A932D2">
        <w:rPr>
          <w:rFonts w:eastAsia="Verdana"/>
        </w:rPr>
        <w:t xml:space="preserve"> M</w:t>
      </w:r>
      <w:r w:rsidRPr="00A932D2">
        <w:rPr>
          <w:rStyle w:val="srword"/>
          <w:rFonts w:eastAsia="Verdana" w:cs="Verdana"/>
        </w:rPr>
        <w:t>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understanding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evidence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get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sequestration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soils</w:t>
      </w:r>
      <w:r w:rsidR="005D17EC">
        <w:rPr>
          <w:rStyle w:val="srword"/>
          <w:rFonts w:eastAsia="Verdana" w:cs="Verdana"/>
        </w:rPr>
        <w:t>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tops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20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 xml:space="preserve">caution </w:t>
      </w:r>
      <w:r w:rsidR="005D17EC">
        <w:rPr>
          <w:rStyle w:val="srword"/>
          <w:rFonts w:eastAsia="Verdana" w:cs="Verdana"/>
        </w:rPr>
        <w:t xml:space="preserve">about </w:t>
      </w:r>
      <w:r w:rsidRPr="00A932D2">
        <w:rPr>
          <w:rFonts w:eastAsia="Verdana"/>
        </w:rPr>
        <w:t>h</w:t>
      </w:r>
      <w:r w:rsidRPr="00A932D2">
        <w:rPr>
          <w:rStyle w:val="srword"/>
          <w:rFonts w:eastAsia="Verdana" w:cs="Verdana"/>
        </w:rPr>
        <w:t>ow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effective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code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would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want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 fairly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stringent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safeguards</w:t>
      </w:r>
      <w:r w:rsidR="005D17EC">
        <w:rPr>
          <w:rFonts w:eastAsia="Verdana"/>
        </w:rPr>
        <w:t xml:space="preserve">, so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soil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carbon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 the money was invested in was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going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remain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ground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rather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just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ploughed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after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10,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15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20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years,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which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obviously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big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risk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when</w:t>
      </w:r>
      <w:r w:rsidRPr="00A932D2">
        <w:rPr>
          <w:rFonts w:eastAsia="Verdana"/>
        </w:rPr>
        <w:t xml:space="preserve"> </w:t>
      </w:r>
      <w:r w:rsidR="005D17EC">
        <w:rPr>
          <w:rStyle w:val="srword"/>
          <w:rFonts w:eastAsia="Verdana" w:cs="Verdana"/>
        </w:rPr>
        <w:t xml:space="preserve">you are </w:t>
      </w:r>
      <w:r w:rsidRPr="00A932D2">
        <w:rPr>
          <w:rStyle w:val="srword"/>
          <w:rFonts w:eastAsia="Verdana" w:cs="Verdana"/>
        </w:rPr>
        <w:t>talking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something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is </w:t>
      </w:r>
      <w:r w:rsidRPr="00A932D2">
        <w:rPr>
          <w:rStyle w:val="srword"/>
          <w:rFonts w:eastAsia="Verdana" w:cs="Verdana"/>
        </w:rPr>
        <w:t>subject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to </w:t>
      </w:r>
      <w:r w:rsidRPr="00A932D2">
        <w:rPr>
          <w:rStyle w:val="srword"/>
          <w:rFonts w:eastAsia="Verdana" w:cs="Verdana"/>
        </w:rPr>
        <w:t>so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easily</w:t>
      </w:r>
      <w:r w:rsidRPr="00A932D2">
        <w:rPr>
          <w:rFonts w:eastAsia="Verdana"/>
        </w:rPr>
        <w:t xml:space="preserve"> </w:t>
      </w:r>
      <w:r w:rsidR="005D17EC">
        <w:rPr>
          <w:rFonts w:eastAsia="Verdana"/>
        </w:rPr>
        <w:t xml:space="preserve">being </w:t>
      </w:r>
      <w:r w:rsidRPr="00A932D2">
        <w:rPr>
          <w:rStyle w:val="srword"/>
          <w:rFonts w:eastAsia="Verdana" w:cs="Verdana"/>
        </w:rPr>
        <w:t>disturbed.</w:t>
      </w:r>
      <w:r w:rsidRPr="00A932D2">
        <w:rPr>
          <w:rFonts w:eastAsia="Verdana"/>
        </w:rPr>
        <w:t xml:space="preserve"> </w:t>
      </w:r>
    </w:p>
    <w:p w:rsidR="00DB72F2" w:rsidRPr="00D754BF" w:rsidP="001A5A39">
      <w:pPr>
        <w:pStyle w:val="Answer"/>
        <w:rPr>
          <w:rFonts w:eastAsia="Verdana"/>
        </w:rPr>
      </w:pPr>
      <w:r w:rsidRPr="00A932D2">
        <w:rPr>
          <w:b/>
          <w:bCs/>
        </w:rPr>
        <w:t>The Chair</w:t>
      </w:r>
      <w:r>
        <w:rPr>
          <w:b/>
          <w:bCs/>
        </w:rPr>
        <w:t>: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think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up. Thank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indeed,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Bramley, Professor Stead and Mr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Lancaster; it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been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most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interesting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session—very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informative.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have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more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thoughts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about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some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questions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asked,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any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other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thoughts,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please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feel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free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write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in, and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 will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use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as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evidence.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We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appreciate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that.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But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today,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thank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much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for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coming;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I am very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appreciative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of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your</w:t>
      </w:r>
      <w:r w:rsidRPr="00A932D2">
        <w:rPr>
          <w:rFonts w:eastAsia="Verdana"/>
        </w:rPr>
        <w:t xml:space="preserve"> </w:t>
      </w:r>
      <w:r w:rsidRPr="00A932D2">
        <w:rPr>
          <w:rStyle w:val="srword"/>
          <w:rFonts w:eastAsia="Verdana" w:cs="Verdana"/>
        </w:rPr>
        <w:t>time.</w:t>
      </w:r>
      <w:r w:rsidRPr="00A932D2">
        <w:rPr>
          <w:rFonts w:eastAsia="Verdana"/>
        </w:rPr>
        <w:t xml:space="preserve"> </w:t>
      </w:r>
    </w:p>
    <w:sectPr w:rsidSect="009915ED">
      <w:headerReference w:type="default" r:id="rId11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07893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D754B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54BF" w:rsidRPr="00776882" w:rsidP="007B7907">
    <w:pPr>
      <w:pStyle w:val="Para"/>
      <w:rPr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54BF">
    <w:pPr>
      <w:pStyle w:val="Header"/>
    </w:pPr>
    <w:r w:rsidRPr="0097231C">
      <w:rPr>
        <w:noProof/>
        <w:color w:val="808080"/>
        <w:lang w:eastAsia="en-GB"/>
      </w:rPr>
      <w:drawing>
        <wp:inline distT="0" distB="0" distL="0" distR="0">
          <wp:extent cx="3238500" cy="447675"/>
          <wp:effectExtent l="0" t="0" r="0" b="0"/>
          <wp:docPr id="2" name="Picture 2" descr="final logo red (RG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red (RGB)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38497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15E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3E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A5F6A"/>
    <w:multiLevelType w:val="hybridMultilevel"/>
    <w:tmpl w:val="3E42C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16570"/>
    <w:multiLevelType w:val="hybridMultilevel"/>
    <w:tmpl w:val="0A0E00D4"/>
    <w:lvl w:ilvl="0">
      <w:start w:val="94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5B3631B"/>
    <w:multiLevelType w:val="hybridMultilevel"/>
    <w:tmpl w:val="550ACF3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37A78"/>
    <w:multiLevelType w:val="hybridMultilevel"/>
    <w:tmpl w:val="2F621F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4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29"/>
    </w:lvlOverride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54BF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1A5A39"/>
    <w:pPr>
      <w:widowControl w:val="0"/>
      <w:numPr>
        <w:numId w:val="9"/>
      </w:numPr>
      <w:spacing w:before="240" w:after="120"/>
      <w:jc w:val="left"/>
    </w:pPr>
  </w:style>
  <w:style w:type="paragraph" w:customStyle="1" w:styleId="Answer">
    <w:name w:val="Answer"/>
    <w:basedOn w:val="Normal"/>
    <w:qFormat/>
    <w:rsid w:val="001A5A39"/>
    <w:pPr>
      <w:spacing w:before="120" w:after="120"/>
      <w:ind w:left="794"/>
      <w:jc w:val="left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A5A39"/>
    <w:pPr>
      <w:numPr>
        <w:numId w:val="0"/>
      </w:numPr>
      <w:spacing w:before="12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03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036"/>
    <w:rPr>
      <w:rFonts w:ascii="Tahoma" w:hAnsi="Tahoma" w:cs="Tahoma"/>
      <w:sz w:val="16"/>
      <w:szCs w:val="16"/>
    </w:rPr>
  </w:style>
  <w:style w:type="paragraph" w:customStyle="1" w:styleId="Normal0">
    <w:name w:val="Normal 0"/>
    <w:rsid w:val="0026230B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6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E09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E09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6E09"/>
    <w:pPr>
      <w:spacing w:after="0" w:line="240" w:lineRule="auto"/>
    </w:pPr>
    <w:rPr>
      <w:rFonts w:ascii="Verdana" w:hAnsi="Verdan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3A1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93039B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F29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23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ame">
    <w:name w:val="Name"/>
    <w:basedOn w:val="Normal"/>
    <w:next w:val="Normal"/>
    <w:link w:val="NameChar"/>
    <w:rsid w:val="003A5509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locked/>
    <w:rsid w:val="003A5509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LMS">
    <w:name w:val="LMS"/>
    <w:rsid w:val="003A5509"/>
    <w:pPr>
      <w:widowControl w:val="0"/>
      <w:autoSpaceDE w:val="0"/>
      <w:autoSpaceDN w:val="0"/>
      <w:adjustRightInd w:val="0"/>
      <w:spacing w:after="0" w:line="240" w:lineRule="auto"/>
    </w:pPr>
    <w:rPr>
      <w:rFonts w:ascii="CG Times" w:eastAsia="Times New Roman" w:hAnsi="CG Times" w:cs="Courier"/>
      <w:sz w:val="24"/>
      <w:szCs w:val="24"/>
      <w:lang w:val="en-US"/>
    </w:rPr>
  </w:style>
  <w:style w:type="character" w:customStyle="1" w:styleId="jumpPoint">
    <w:name w:val="jumpPoint"/>
    <w:basedOn w:val="DefaultParagraphFont"/>
    <w:rsid w:val="00D754BF"/>
  </w:style>
  <w:style w:type="character" w:customStyle="1" w:styleId="speakerspeaker-S1">
    <w:name w:val="speaker speaker-S1"/>
    <w:basedOn w:val="DefaultParagraphFont"/>
    <w:rsid w:val="00D754BF"/>
  </w:style>
  <w:style w:type="character" w:customStyle="1" w:styleId="srword">
    <w:name w:val="srword"/>
    <w:basedOn w:val="DefaultParagraphFont"/>
    <w:rsid w:val="00D754BF"/>
  </w:style>
  <w:style w:type="character" w:customStyle="1" w:styleId="speakerspeaker-S0">
    <w:name w:val="speaker speaker-S0"/>
    <w:basedOn w:val="DefaultParagraphFont"/>
    <w:rsid w:val="00D75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9BD14705C8A45B74DA5F22F1AC9BF" ma:contentTypeVersion="39" ma:contentTypeDescription="Create a new document." ma:contentTypeScope="" ma:versionID="b482a0d7b7437614790e38636c37e70f">
  <xsd:schema xmlns:xsd="http://www.w3.org/2001/XMLSchema" xmlns:xs="http://www.w3.org/2001/XMLSchema" xmlns:p="http://schemas.microsoft.com/office/2006/metadata/properties" xmlns:ns3="b42ee53a-2340-4c25-89c8-245227b3848b" xmlns:ns4="4600776d-0a3c-44b4-bff2-0ceaafb13046" xmlns:ns5="0aa31e50-a01d-447d-8d13-f7c1d3d66adb" targetNamespace="http://schemas.microsoft.com/office/2006/metadata/properties" ma:root="true" ma:fieldsID="6b775bc854ebc65a65b9616c2f89104f" ns3:_="" ns4:_="" ns5:_="">
    <xsd:import namespace="b42ee53a-2340-4c25-89c8-245227b3848b"/>
    <xsd:import namespace="4600776d-0a3c-44b4-bff2-0ceaafb13046"/>
    <xsd:import namespace="0aa31e50-a01d-447d-8d13-f7c1d3d66adb"/>
    <xsd:element name="properties">
      <xsd:complexType>
        <xsd:sequence>
          <xsd:element name="documentManagement">
            <xsd:complexType>
              <xsd:all>
                <xsd:element ref="ns3:Document_x0020_Status1"/>
                <xsd:element ref="ns3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4:c4838c65c76546ae93d5703426802f7f" minOccurs="0"/>
                <xsd:element ref="ns4:TaxCatchAll" minOccurs="0"/>
                <xsd:element ref="ns4:TaxCatchAllLabel" minOccurs="0"/>
                <xsd:element ref="ns4:j6c5b17cd04246da82e5604daf08bc68" minOccurs="0"/>
                <xsd:element ref="ns3:_dlc_DocId" minOccurs="0"/>
                <xsd:element ref="ns4:g3ef09377e3444258679b6035a1ff93a" minOccurs="0"/>
                <xsd:element ref="ns3:_dlc_DocIdUrl" minOccurs="0"/>
                <xsd:element ref="ns4:cd0fc526a5c840319a97fd94028e9904" minOccurs="0"/>
                <xsd:element ref="ns3:_dlc_DocIdPersistId" minOccurs="0"/>
                <xsd:element ref="ns4:k5b153ee974a4a57a7568e533217f2cb" minOccurs="0"/>
                <xsd:element ref="ns4:e6f926d7f5b14a74bee86c3452d91372" minOccurs="0"/>
                <xsd:element ref="ns3:edc898bf3bb343549b83ac391d519ef2" minOccurs="0"/>
                <xsd:element ref="ns3:c10fc15a1e374d7faacfa4b870e47730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36" ma:taxonomy="true" ma:internalName="edc898bf3bb343549b83ac391d519ef2" ma:taxonomyFieldName="Inquiry" ma:displayName="Inquiry" ma:default="" ma:fieldId="{edc898bf-3bb3-4354-9b83-ac391d519ef2}" ma:sspId="eb37f91c-4bb8-4ab3-bc5a-cd8753815459" ma:termSetId="a674e8b6-da86-4d54-8cb9-8ad84b458feb" ma:anchorId="3a7d247d-d81a-49c0-89a0-1c356c5a99d9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37" ma:taxonomy="true" ma:internalName="c10fc15a1e374d7faacfa4b870e47730" ma:taxonomyFieldName="Document_x0020_Type" ma:displayName="Document Type" ma:readOnly="false" ma:default="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14" nillable="true" ma:displayName="Transfer to Archives" ma:default="0" ma:internalName="TransfertoArchives">
      <xsd:simpleType>
        <xsd:restriction base="dms:Boolean"/>
      </xsd:simple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62937bbb-dfc7-4a54-89f0-d45a4367219f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62937bbb-dfc7-4a54-89f0-d45a4367219f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5" nillable="true" ma:taxonomy="true" ma:internalName="e6f926d7f5b14a74bee86c3452d91372" ma:taxonomyFieldName="Sessions" ma:displayName="Session" ma:default="4;#2017-19|790133b5-8265-463c-8ed3-ef2f6e04a689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31e50-a01d-447d-8d13-f7c1d3d66adb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68</Value>
      <Value>25</Value>
      <Value>66</Value>
      <Value>2</Value>
      <Value>8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Meeting_x0020_Date xmlns="b42ee53a-2340-4c25-89c8-245227b3848b">2021-11-02T00:00:00+00:00</Meeting_x0020_Date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Document_x0020_Status1 xmlns="b42ee53a-2340-4c25-89c8-245227b3848b">Final</Document_x0020_Status1>
    <TransfertoArchives xmlns="4600776d-0a3c-44b4-bff2-0ceaafb13046">false</TransfertoArchives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Nature-based solutions for climate change</TermName>
          <TermId xmlns="http://schemas.microsoft.com/office/infopath/2007/PartnerControls">c3e8745c-1559-4c5f-a193-ea6bbfbee39b</TermId>
        </TermInfo>
      </Terms>
    </edc898bf3bb343549b83ac391d519ef2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c10fc15a1e374d7faacfa4b870e47730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SharedWithUsers xmlns="b42ee53a-2340-4c25-89c8-245227b3848b">
      <UserInfo>
        <DisplayName>WEBBER, George</DisplayName>
        <AccountId>203</AccountId>
        <AccountType/>
      </UserInfo>
      <UserInfo>
        <DisplayName>HORNIGOLD, Thomas</DisplayName>
        <AccountId>197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157EB74-E101-4B4A-84F6-9C5B245789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8F985E-12F6-46D1-918E-86113FCA03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6FE301-2849-408D-9984-F51581931D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51C5DC5-E499-4CC0-B6DA-9E2137061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0aa31e50-a01d-447d-8d13-f7c1d3d66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2F4AFF-DE02-48E6-9C12-E70B10393A4D}">
  <ds:schemaRefs>
    <ds:schemaRef ds:uri="b42ee53a-2340-4c25-89c8-245227b3848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aa31e50-a01d-447d-8d13-f7c1d3d66adb"/>
    <ds:schemaRef ds:uri="http://purl.org/dc/elements/1.1/"/>
    <ds:schemaRef ds:uri="http://schemas.microsoft.com/office/2006/metadata/properties"/>
    <ds:schemaRef ds:uri="http://schemas.microsoft.com/office/infopath/2007/PartnerControls"/>
    <ds:schemaRef ds:uri="4600776d-0a3c-44b4-bff2-0ceaafb1304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