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1660" w:rsidP="00CF0BBA">
      <w:pPr>
        <w:pStyle w:val="TitleCommittee0"/>
      </w:pPr>
      <w:sdt>
        <w:sdtPr>
          <w:alias w:val="CommitteeName"/>
          <w:tag w:val="CommitteeName"/>
          <w:id w:val="1869951332"/>
          <w:placeholder>
            <w:docPart w:val="AB14288E3FB54FEE956E912C673F8D6B"/>
          </w:placeholder>
          <w:richText/>
        </w:sdtPr>
        <w:sdtContent>
          <w:r w:rsidR="00CA63AA">
            <w:t>J</w:t>
          </w:r>
          <w:r>
            <w:t>ustice Committee</w:t>
          </w:r>
        </w:sdtContent>
      </w:sdt>
    </w:p>
    <w:p w:rsidR="00601660" w:rsidP="00156A60">
      <w:pPr>
        <w:pStyle w:val="TitleInquiry0"/>
      </w:pPr>
      <w:r>
        <w:t xml:space="preserve">Oral evidence: </w:t>
      </w:r>
      <w:sdt>
        <w:sdtPr>
          <w:alias w:val="InquiryName"/>
          <w:tag w:val="InquiryName"/>
          <w:id w:val="377371847"/>
          <w:placeholder>
            <w:docPart w:val="AB14288E3FB54FEE956E912C673F8D6B"/>
          </w:placeholder>
          <w:richText/>
        </w:sdtPr>
        <w:sdtContent>
          <w:r>
            <w:fldChar w:fldCharType="begin"/>
          </w:r>
          <w:r>
            <w:instrText xml:space="preserve"> HYPERLINK "https://committees.parliament.uk/work/1211/women-in-prison/" </w:instrText>
          </w:r>
          <w:r>
            <w:fldChar w:fldCharType="separate"/>
          </w:r>
          <w:r w:rsidRPr="00330528" w:rsidR="008C7895">
            <w:rPr>
              <w:rStyle w:val="Hyperlink"/>
            </w:rPr>
            <w:t>Women in Prison</w:t>
          </w:r>
          <w:r>
            <w:fldChar w:fldCharType="end"/>
          </w:r>
        </w:sdtContent>
      </w:sdt>
      <w:r>
        <w:t xml:space="preserve">, HC </w:t>
      </w:r>
      <w:sdt>
        <w:sdtPr>
          <w:alias w:val="InquiryRefNo"/>
          <w:tag w:val="InquiryRefNo"/>
          <w:id w:val="-281725174"/>
          <w:placeholder>
            <w:docPart w:val="AB14288E3FB54FEE956E912C673F8D6B"/>
          </w:placeholder>
          <w:richText/>
        </w:sdtPr>
        <w:sdtContent>
          <w:r w:rsidR="008C7895">
            <w:t>73</w:t>
          </w:r>
        </w:sdtContent>
      </w:sdt>
    </w:p>
    <w:sdt>
      <w:sdtPr>
        <w:alias w:val="SittingDate"/>
        <w:tag w:val="SittingDate"/>
        <w:id w:val="-1160222926"/>
        <w:placeholder>
          <w:docPart w:val="AB14288E3FB54FEE956E912C673F8D6B"/>
        </w:placeholder>
        <w:richText/>
      </w:sdtPr>
      <w:sdtContent>
        <w:p w:rsidR="00601660" w:rsidP="00156A60">
          <w:pPr>
            <w:pStyle w:val="Para"/>
          </w:pPr>
          <w:r>
            <w:t xml:space="preserve">Tuesday </w:t>
          </w:r>
          <w:r w:rsidR="003A00A2">
            <w:t>2</w:t>
          </w:r>
          <w:r w:rsidR="004C00DD">
            <w:t xml:space="preserve"> Novem</w:t>
          </w:r>
          <w:r w:rsidR="00695A93">
            <w:t xml:space="preserve">ber </w:t>
          </w:r>
          <w:r>
            <w:t>2021</w:t>
          </w:r>
        </w:p>
      </w:sdtContent>
    </w:sdt>
    <w:p w:rsidR="00601660" w:rsidP="00156A60">
      <w:pPr>
        <w:pStyle w:val="Para"/>
      </w:pPr>
      <w:r>
        <w:t xml:space="preserve">Ordered by the House of </w:t>
      </w:r>
      <w:sdt>
        <w:sdtPr>
          <w:alias w:val="House"/>
          <w:tag w:val="House"/>
          <w:id w:val="809213435"/>
          <w:placeholder>
            <w:docPart w:val="AB14288E3FB54FEE956E912C673F8D6B"/>
          </w:placeholder>
          <w:richText/>
        </w:sdtPr>
        <w:sdtContent>
          <w:r w:rsidRPr="00615759">
            <w:t>Commons</w:t>
          </w:r>
        </w:sdtContent>
      </w:sdt>
      <w:r w:rsidRPr="00615759">
        <w:t xml:space="preserve"> to be published on </w:t>
      </w:r>
      <w:sdt>
        <w:sdtPr>
          <w:alias w:val="PublishDate"/>
          <w:tag w:val="PublishDate"/>
          <w:id w:val="217021599"/>
          <w:placeholder>
            <w:docPart w:val="AB14288E3FB54FEE956E912C673F8D6B"/>
          </w:placeholder>
          <w:richText/>
        </w:sdtPr>
        <w:sdtContent>
          <w:r w:rsidR="003A00A2">
            <w:t>2</w:t>
          </w:r>
          <w:r w:rsidR="004C00DD">
            <w:t xml:space="preserve"> Novembe</w:t>
          </w:r>
          <w:r w:rsidR="00695A93">
            <w:t>r</w:t>
          </w:r>
          <w:r w:rsidR="00103929">
            <w:t xml:space="preserve"> </w:t>
          </w:r>
          <w:r>
            <w:t>2021</w:t>
          </w:r>
        </w:sdtContent>
      </w:sdt>
      <w:r w:rsidRPr="00615759">
        <w:t>.</w:t>
      </w:r>
    </w:p>
    <w:p w:rsidR="00601660" w:rsidP="00421864">
      <w:pPr>
        <w:pStyle w:val="Para"/>
      </w:pPr>
      <w:sdt>
        <w:sdtPr>
          <w:alias w:val="VideoHyperlink"/>
          <w:tag w:val="VideoHyperlink"/>
          <w:id w:val="703995351"/>
          <w:placeholder>
            <w:docPart w:val="AB14288E3FB54FEE956E912C673F8D6B"/>
          </w:placeholder>
          <w:richText/>
        </w:sdtPr>
        <w:sdtContent>
          <w:r>
            <w:fldChar w:fldCharType="begin"/>
          </w:r>
          <w:r>
            <w:instrText xml:space="preserve"> HYPERLINK "https://parliamentlive.tv/Event/Index/d31aec7a-28aa-4842-94a0-1222835c1af9" </w:instrText>
          </w:r>
          <w:r>
            <w:fldChar w:fldCharType="separate"/>
          </w:r>
          <w:r w:rsidRPr="00330528">
            <w:rPr>
              <w:rStyle w:val="Hyperlink"/>
            </w:rPr>
            <w:t>Watch the meeting</w:t>
          </w:r>
          <w:r>
            <w:fldChar w:fldCharType="end"/>
          </w:r>
        </w:sdtContent>
      </w:sdt>
    </w:p>
    <w:p w:rsidR="00601660" w:rsidP="00156A60">
      <w:r>
        <w:t xml:space="preserve">Members present: </w:t>
      </w:r>
      <w:sdt>
        <w:sdtPr>
          <w:rPr>
            <w:highlight w:val="yellow"/>
          </w:rPr>
          <w:alias w:val="MembersPresent"/>
          <w:tag w:val="MembersPresent"/>
          <w:id w:val="366340316"/>
          <w:placeholder>
            <w:docPart w:val="AB14288E3FB54FEE956E912C673F8D6B"/>
          </w:placeholder>
          <w:richText/>
        </w:sdtPr>
        <w:sdtEndPr>
          <w:rPr>
            <w:highlight w:val="none"/>
          </w:rPr>
        </w:sdtEndPr>
        <w:sdtContent>
          <w:r w:rsidRPr="003E05CA" w:rsidR="00F01E69">
            <w:t>Sir Robert Neill</w:t>
          </w:r>
          <w:r w:rsidRPr="003E05CA">
            <w:t xml:space="preserve"> (Chair)</w:t>
          </w:r>
          <w:r w:rsidR="00B63F39">
            <w:t xml:space="preserve">; </w:t>
          </w:r>
          <w:r w:rsidRPr="003E05CA" w:rsidR="00DA56CD">
            <w:t>Rob Butler</w:t>
          </w:r>
          <w:r w:rsidR="00061E6D">
            <w:t xml:space="preserve">; </w:t>
          </w:r>
          <w:r w:rsidR="00610D69">
            <w:t xml:space="preserve">James Daly; </w:t>
          </w:r>
          <w:r w:rsidRPr="003E05CA" w:rsidR="00DA56CD">
            <w:t>Maria Eagle</w:t>
          </w:r>
          <w:r w:rsidR="003E1847">
            <w:t xml:space="preserve">; </w:t>
          </w:r>
          <w:r w:rsidR="00D05515">
            <w:t xml:space="preserve">Laura Farris; </w:t>
          </w:r>
          <w:r w:rsidR="00610D69">
            <w:t xml:space="preserve">Kate Hollern; </w:t>
          </w:r>
          <w:r w:rsidR="00B63F39">
            <w:t xml:space="preserve">Dr Kieran Mullan; </w:t>
          </w:r>
          <w:r w:rsidRPr="003E05CA" w:rsidR="00DA56CD">
            <w:t>Andy</w:t>
          </w:r>
          <w:r w:rsidR="00061E6D">
            <w:t> </w:t>
          </w:r>
          <w:r w:rsidRPr="003E05CA" w:rsidR="00DA56CD">
            <w:t>Slaughter</w:t>
          </w:r>
          <w:r w:rsidR="004A04C4">
            <w:t>.</w:t>
          </w:r>
        </w:sdtContent>
      </w:sdt>
    </w:p>
    <w:p w:rsidR="00601660" w:rsidP="00427893">
      <w:pPr>
        <w:pStyle w:val="ParaCentre"/>
      </w:pPr>
      <w:r w:rsidRPr="00156A60">
        <w:t xml:space="preserve">Questions </w:t>
      </w:r>
      <w:sdt>
        <w:sdtPr>
          <w:alias w:val="QuestionNumbers"/>
          <w:tag w:val="QuestionNumbers"/>
          <w:id w:val="-1223666168"/>
          <w:placeholder>
            <w:docPart w:val="AB14288E3FB54FEE956E912C673F8D6B"/>
          </w:placeholder>
          <w:richText/>
        </w:sdtPr>
        <w:sdtContent>
          <w:r w:rsidR="004C00DD">
            <w:t>303</w:t>
          </w:r>
          <w:r w:rsidR="000140AE">
            <w:t xml:space="preserve"> - </w:t>
          </w:r>
          <w:r w:rsidR="009A0E87">
            <w:t>3</w:t>
          </w:r>
          <w:r w:rsidR="00B87042">
            <w:t>88</w:t>
          </w:r>
        </w:sdtContent>
      </w:sdt>
    </w:p>
    <w:p w:rsidR="00601660" w:rsidP="00427893">
      <w:pPr>
        <w:pStyle w:val="TitleWitnesses0"/>
      </w:pPr>
      <w:r>
        <w:t>Witnesses</w:t>
      </w:r>
    </w:p>
    <w:p w:rsidR="00CA7CF5" w:rsidP="00CA7CF5">
      <w:pPr>
        <w:pStyle w:val="Para"/>
      </w:pPr>
      <w:bookmarkStart w:id="0" w:name="_Hlk62485050"/>
      <w:r>
        <w:fldChar w:fldCharType="begin"/>
      </w:r>
      <w:r>
        <w:instrText xml:space="preserve"> HYPERLINK \l "Panel1" </w:instrText>
      </w:r>
      <w:r>
        <w:fldChar w:fldCharType="separate"/>
      </w:r>
      <w:r w:rsidRPr="00601660" w:rsidR="00601660">
        <w:rPr>
          <w:rStyle w:val="Hyperlink"/>
        </w:rPr>
        <w:t>I</w:t>
      </w:r>
      <w:r>
        <w:rPr>
          <w:rStyle w:val="Hyperlink"/>
        </w:rPr>
        <w:fldChar w:fldCharType="end"/>
      </w:r>
      <w:r w:rsidR="00601660">
        <w:t>:</w:t>
      </w:r>
      <w:bookmarkEnd w:id="0"/>
      <w:r w:rsidR="00601660">
        <w:t xml:space="preserve"> </w:t>
      </w:r>
      <w:r w:rsidR="004C00DD">
        <w:t xml:space="preserve">Victoria Atkins MP, Minister of State for Prisons and Minister for Afghan Resettlement; </w:t>
      </w:r>
      <w:r w:rsidR="00C36445">
        <w:t xml:space="preserve">Dr </w:t>
      </w:r>
      <w:r w:rsidR="004C00DD">
        <w:t>Jo Farrar, Second Permanent Secretary, Ministry of Justi</w:t>
      </w:r>
      <w:r>
        <w:t>c</w:t>
      </w:r>
      <w:r w:rsidR="004C00DD">
        <w:t>e</w:t>
      </w:r>
      <w:r w:rsidR="00661A11">
        <w:t>,</w:t>
      </w:r>
      <w:r w:rsidR="004C00DD">
        <w:t xml:space="preserve"> and Chief Executive Officer, HM Prison &amp; </w:t>
      </w:r>
      <w:r>
        <w:t>P</w:t>
      </w:r>
      <w:r w:rsidR="004C00DD">
        <w:t>robat</w:t>
      </w:r>
      <w:r>
        <w:t>i</w:t>
      </w:r>
      <w:r w:rsidR="004C00DD">
        <w:t>on Servic</w:t>
      </w:r>
      <w:r>
        <w:t>e</w:t>
      </w:r>
      <w:r w:rsidR="004C00DD">
        <w:t xml:space="preserve">; and Kate Davies </w:t>
      </w:r>
      <w:r>
        <w:t>CBE, Director of Health and Justice, Armed For</w:t>
      </w:r>
      <w:r w:rsidR="005E5FDB">
        <w:t>c</w:t>
      </w:r>
      <w:r>
        <w:t>es and Sexual Referral Cent</w:t>
      </w:r>
      <w:r w:rsidR="005E5FDB">
        <w:t>res</w:t>
      </w:r>
      <w:r>
        <w:t>, NHS England.</w:t>
      </w:r>
    </w:p>
    <w:p w:rsidR="00231F2D" w:rsidP="00231F2D">
      <w:pPr>
        <w:pStyle w:val="Para"/>
      </w:pPr>
    </w:p>
    <w:p w:rsidR="00EB526D" w:rsidP="00490776">
      <w:pPr>
        <w:pStyle w:val="Para"/>
      </w:pPr>
    </w:p>
    <w:p w:rsidR="00601660" w:rsidRPr="00BD6D45" w:rsidP="006B01EC">
      <w:pPr>
        <w:pStyle w:val="Para"/>
      </w:pPr>
    </w:p>
    <w:p w:rsidR="00601660" w:rsidP="00776882">
      <w:pPr>
        <w:rPr>
          <w:rFonts w:eastAsia="Times New Roman"/>
          <w:szCs w:val="20"/>
        </w:rPr>
      </w:pPr>
      <w:r>
        <w:br w:type="page"/>
      </w:r>
    </w:p>
    <w:p w:rsidR="00601660" w:rsidP="00316298">
      <w:pPr>
        <w:pStyle w:val="TitlePanel0"/>
      </w:pPr>
      <w:bookmarkStart w:id="1" w:name="Panel1"/>
      <w:bookmarkStart w:id="2" w:name="_Hlk85555661"/>
      <w:bookmarkStart w:id="3" w:name="_Hlk77705443"/>
      <w:r>
        <w:t>Examination of witnesses</w:t>
      </w:r>
    </w:p>
    <w:p w:rsidR="002D3BEC" w:rsidP="000755A3">
      <w:pPr>
        <w:pStyle w:val="Para"/>
      </w:pPr>
      <w:r>
        <w:t xml:space="preserve">Witnesses: </w:t>
      </w:r>
      <w:r w:rsidR="005E5FDB">
        <w:t xml:space="preserve">Victoria Atkins, </w:t>
      </w:r>
      <w:r w:rsidR="00C36445">
        <w:t xml:space="preserve">Dr </w:t>
      </w:r>
      <w:r w:rsidR="005E5FDB">
        <w:t>Farrar and Kate Davies</w:t>
      </w:r>
      <w:bookmarkEnd w:id="1"/>
      <w:r w:rsidR="00D76150">
        <w:t>.</w:t>
      </w:r>
    </w:p>
    <w:p w:rsidR="000933C2" w:rsidP="00366FD6">
      <w:pPr>
        <w:pStyle w:val="Remark"/>
      </w:pPr>
      <w:sdt>
        <w:sdtPr>
          <w:rPr>
            <w:b/>
            <w:bCs/>
          </w:rPr>
          <w:alias w:val="Member"/>
          <w:tag w:val="&lt;Member mnisId='1601' dodsId='34498'&gt;"/>
          <w:id w:val="-732931314"/>
          <w:placeholder>
            <w:docPart w:val="DefaultPlaceholder_-1854013440"/>
          </w:placeholder>
          <w:richText/>
        </w:sdtPr>
        <w:sdtContent>
          <w:r w:rsidRPr="00366FD6" w:rsidR="005E5FDB">
            <w:rPr>
              <w:b/>
              <w:bCs/>
            </w:rPr>
            <w:t>Chair:</w:t>
          </w:r>
        </w:sdtContent>
      </w:sdt>
      <w:r w:rsidR="005E5FDB">
        <w:t xml:space="preserve"> </w:t>
      </w:r>
      <w:bookmarkEnd w:id="2"/>
      <w:bookmarkEnd w:id="3"/>
      <w:r w:rsidR="009C2CC9">
        <w:t>G</w:t>
      </w:r>
      <w:r w:rsidRPr="000933C2">
        <w:t>ood afternoon and welcome</w:t>
      </w:r>
      <w:r w:rsidR="00366FD6">
        <w:t xml:space="preserve"> to our witnesses. Minister, welcome</w:t>
      </w:r>
      <w:r w:rsidRPr="000933C2">
        <w:t xml:space="preserve"> to your first appearance before the Select Committee, and congratulations on your move to the </w:t>
      </w:r>
      <w:r w:rsidR="00366FD6">
        <w:t>D</w:t>
      </w:r>
      <w:r w:rsidRPr="000933C2">
        <w:t>epartment. It is very good to see you. We will start with our declarations of interest and then get the witnesses to introduce themselves. I</w:t>
      </w:r>
      <w:r w:rsidR="00366FD6">
        <w:t xml:space="preserve"> am </w:t>
      </w:r>
      <w:r w:rsidRPr="000933C2">
        <w:t>a non-practising barrister and former</w:t>
      </w:r>
      <w:r>
        <w:t xml:space="preserve"> </w:t>
      </w:r>
      <w:r w:rsidRPr="000933C2">
        <w:t>consultant to a law firm</w:t>
      </w:r>
      <w:r>
        <w:t>.</w:t>
      </w:r>
    </w:p>
    <w:p w:rsidR="00AC0420" w:rsidP="00016D19">
      <w:pPr>
        <w:pStyle w:val="Remark"/>
      </w:pPr>
      <w:sdt>
        <w:sdtPr>
          <w:alias w:val="Member"/>
          <w:tag w:val="&lt;Member mnisId='483' dodsId='25660'&gt;"/>
          <w:id w:val="723729785"/>
          <w:placeholder>
            <w:docPart w:val="DefaultPlaceholder_-1854013440"/>
          </w:placeholder>
          <w:richText/>
        </w:sdtPr>
        <w:sdtContent>
          <w:r w:rsidRPr="00016D19" w:rsidR="000933C2">
            <w:rPr>
              <w:b/>
            </w:rPr>
            <w:t>Maria Eagle:</w:t>
          </w:r>
        </w:sdtContent>
      </w:sdt>
      <w:r w:rsidR="000933C2">
        <w:t xml:space="preserve"> </w:t>
      </w:r>
      <w:r w:rsidRPr="000933C2" w:rsidR="000933C2">
        <w:t>I am a non-practising solicitor.</w:t>
      </w:r>
    </w:p>
    <w:p w:rsidR="000933C2" w:rsidP="00AC0420">
      <w:pPr>
        <w:pStyle w:val="Remark"/>
      </w:pPr>
      <w:sdt>
        <w:sdtPr>
          <w:alias w:val="Member"/>
          <w:tag w:val="&lt;Member mnisId='4363' dodsId='110372'&gt;"/>
          <w:id w:val="701983563"/>
          <w:placeholder>
            <w:docPart w:val="DefaultPlaceholder_-1854013440"/>
          </w:placeholder>
          <w:richText/>
        </w:sdtPr>
        <w:sdtContent>
          <w:r w:rsidRPr="00AC0420" w:rsidR="00AC0420">
            <w:rPr>
              <w:b/>
            </w:rPr>
            <w:t>Kate Hollern:</w:t>
          </w:r>
        </w:sdtContent>
      </w:sdt>
      <w:r w:rsidR="00AC0420">
        <w:t xml:space="preserve"> </w:t>
      </w:r>
      <w:r w:rsidRPr="000933C2">
        <w:t>I have no interests to declare.</w:t>
      </w:r>
    </w:p>
    <w:p w:rsidR="000933C2" w:rsidP="00AC0420">
      <w:pPr>
        <w:pStyle w:val="Remark"/>
      </w:pPr>
      <w:sdt>
        <w:sdtPr>
          <w:alias w:val="Member"/>
          <w:tag w:val="&lt;Member mnisId='4854' dodsId=''&gt;"/>
          <w:id w:val="181486282"/>
          <w:placeholder>
            <w:docPart w:val="DefaultPlaceholder_-1854013440"/>
          </w:placeholder>
          <w:richText/>
        </w:sdtPr>
        <w:sdtContent>
          <w:r w:rsidRPr="00AC0420">
            <w:rPr>
              <w:b/>
            </w:rPr>
            <w:t>James Daly:</w:t>
          </w:r>
        </w:sdtContent>
      </w:sdt>
      <w:r>
        <w:t xml:space="preserve"> </w:t>
      </w:r>
      <w:r w:rsidRPr="000933C2">
        <w:t>I am a practising solicitor an</w:t>
      </w:r>
      <w:r w:rsidR="00AC0420">
        <w:t>d</w:t>
      </w:r>
      <w:r w:rsidRPr="000933C2">
        <w:t xml:space="preserve"> partner in a law firm.</w:t>
      </w:r>
    </w:p>
    <w:p w:rsidR="000933C2" w:rsidP="00AC0420">
      <w:pPr>
        <w:pStyle w:val="Remark"/>
      </w:pPr>
      <w:sdt>
        <w:sdtPr>
          <w:alias w:val="Member"/>
          <w:tag w:val="&lt;Member mnisId='4745' dodsId=''&gt;"/>
          <w:id w:val="-92486677"/>
          <w:placeholder>
            <w:docPart w:val="DefaultPlaceholder_-1854013440"/>
          </w:placeholder>
          <w:richText/>
        </w:sdtPr>
        <w:sdtContent>
          <w:r w:rsidRPr="00AC0420">
            <w:rPr>
              <w:b/>
            </w:rPr>
            <w:t>Rob Butler:</w:t>
          </w:r>
        </w:sdtContent>
      </w:sdt>
      <w:r>
        <w:t xml:space="preserve"> </w:t>
      </w:r>
      <w:r w:rsidRPr="000933C2">
        <w:t xml:space="preserve">Prior to my election, I was non-executive director of </w:t>
      </w:r>
      <w:r w:rsidR="00AC0420">
        <w:t>HMPPS</w:t>
      </w:r>
      <w:r w:rsidRPr="000933C2">
        <w:t xml:space="preserve"> and the magistrate member of the </w:t>
      </w:r>
      <w:r w:rsidR="00AC0420">
        <w:t>Sentencing C</w:t>
      </w:r>
      <w:r w:rsidRPr="000933C2">
        <w:t>ouncil.</w:t>
      </w:r>
    </w:p>
    <w:p w:rsidR="00EF1CE2" w:rsidP="00525313">
      <w:pPr>
        <w:pStyle w:val="Remark"/>
      </w:pPr>
      <w:sdt>
        <w:sdtPr>
          <w:alias w:val="Member"/>
          <w:tag w:val="&lt;Member mnisId='1601' dodsId='34498'&gt;"/>
          <w:id w:val="-106589799"/>
          <w:placeholder>
            <w:docPart w:val="DefaultPlaceholder_-1854013440"/>
          </w:placeholder>
          <w:richText/>
        </w:sdtPr>
        <w:sdtContent>
          <w:r w:rsidRPr="00525313" w:rsidR="000933C2">
            <w:rPr>
              <w:b/>
            </w:rPr>
            <w:t>Chair:</w:t>
          </w:r>
        </w:sdtContent>
      </w:sdt>
      <w:r w:rsidR="000933C2">
        <w:t xml:space="preserve"> </w:t>
      </w:r>
      <w:r w:rsidRPr="000933C2" w:rsidR="000933C2">
        <w:t xml:space="preserve">We anticipate that Laura </w:t>
      </w:r>
      <w:r w:rsidR="000933C2">
        <w:t>F</w:t>
      </w:r>
      <w:r w:rsidRPr="000933C2" w:rsidR="000933C2">
        <w:t>arris</w:t>
      </w:r>
      <w:r w:rsidRPr="00EF1CE2">
        <w:t xml:space="preserve"> will be here shortly</w:t>
      </w:r>
      <w:r w:rsidR="0051097B">
        <w:t>. S</w:t>
      </w:r>
      <w:r w:rsidRPr="00EF1CE2">
        <w:t>he is a practising barrister.</w:t>
      </w:r>
    </w:p>
    <w:p w:rsidR="00EF1CE2" w:rsidP="00EF1CE2">
      <w:pPr>
        <w:pStyle w:val="Answer"/>
      </w:pPr>
      <w:sdt>
        <w:sdtPr>
          <w:alias w:val="Witness"/>
          <w:id w:val="-309630431"/>
          <w:placeholder>
            <w:docPart w:val="DefaultPlaceholder_-1854013440"/>
          </w:placeholder>
          <w:richText/>
        </w:sdtPr>
        <w:sdtContent>
          <w:r w:rsidRPr="00EF1CE2">
            <w:rPr>
              <w:b/>
              <w:i/>
            </w:rPr>
            <w:t>Victoria Atkins:</w:t>
          </w:r>
        </w:sdtContent>
      </w:sdt>
      <w:r>
        <w:t xml:space="preserve"> </w:t>
      </w:r>
      <w:r w:rsidRPr="00EF1CE2">
        <w:t>I am a non-practising tenant of Red Lion chambers.</w:t>
      </w:r>
      <w:r w:rsidR="00B17B2B">
        <w:t xml:space="preserve"> It has been declared</w:t>
      </w:r>
      <w:r w:rsidR="003C30A9">
        <w:t>.</w:t>
      </w:r>
    </w:p>
    <w:p w:rsidR="00494F26" w:rsidP="00EF1CE2">
      <w:pPr>
        <w:pStyle w:val="Question"/>
      </w:pPr>
      <w:sdt>
        <w:sdtPr>
          <w:alias w:val="Member"/>
          <w:tag w:val="&lt;Member mnisId='1601' dodsId='34498'&gt;"/>
          <w:id w:val="-1181354179"/>
          <w:placeholder>
            <w:docPart w:val="DefaultPlaceholder_-1854013440"/>
          </w:placeholder>
          <w:richText/>
        </w:sdtPr>
        <w:sdtContent>
          <w:r w:rsidRPr="00EF1CE2" w:rsidR="00EF1CE2">
            <w:rPr>
              <w:b/>
            </w:rPr>
            <w:t>Chair:</w:t>
          </w:r>
        </w:sdtContent>
      </w:sdt>
      <w:r w:rsidR="00EF1CE2">
        <w:t xml:space="preserve"> </w:t>
      </w:r>
      <w:r w:rsidR="0051097B">
        <w:t xml:space="preserve">You still have your name on the door. </w:t>
      </w:r>
    </w:p>
    <w:p w:rsidR="00EF1CE2" w:rsidP="00494F26">
      <w:pPr>
        <w:pStyle w:val="Question"/>
        <w:numPr>
          <w:ilvl w:val="0"/>
          <w:numId w:val="0"/>
        </w:numPr>
        <w:ind w:left="794"/>
      </w:pPr>
      <w:r w:rsidRPr="00EF1CE2">
        <w:t>Thank you very much</w:t>
      </w:r>
      <w:r w:rsidR="00F62351">
        <w:t>, Minister. It is</w:t>
      </w:r>
      <w:r w:rsidRPr="00EF1CE2">
        <w:t xml:space="preserve"> good to see you</w:t>
      </w:r>
      <w:r w:rsidR="003C30A9">
        <w:t>,</w:t>
      </w:r>
      <w:r w:rsidRPr="00EF1CE2">
        <w:t xml:space="preserve"> and also</w:t>
      </w:r>
      <w:r w:rsidR="00F62351">
        <w:t xml:space="preserve"> Dr Farrar and </w:t>
      </w:r>
      <w:r w:rsidRPr="00EF1CE2">
        <w:t>Kate Davi</w:t>
      </w:r>
      <w:r w:rsidR="00F62351">
        <w:t>e</w:t>
      </w:r>
      <w:r w:rsidRPr="00EF1CE2">
        <w:t>s from NHS England</w:t>
      </w:r>
      <w:r w:rsidR="00F62351">
        <w:t xml:space="preserve">. Dr Farrar is second </w:t>
      </w:r>
      <w:r w:rsidRPr="00EF1CE2">
        <w:t xml:space="preserve">permanent secretary and chief executive of </w:t>
      </w:r>
      <w:r w:rsidR="00E30F63">
        <w:t>HMPPS</w:t>
      </w:r>
      <w:r w:rsidRPr="00EF1CE2">
        <w:t xml:space="preserve">. Kate, remind </w:t>
      </w:r>
      <w:r w:rsidR="00E30F63">
        <w:t xml:space="preserve">us </w:t>
      </w:r>
      <w:r w:rsidRPr="00EF1CE2">
        <w:t>of your official title no</w:t>
      </w:r>
      <w:r w:rsidR="00E30F63">
        <w:t>w, lest it has changed</w:t>
      </w:r>
      <w:r w:rsidRPr="00EF1CE2">
        <w:t>.</w:t>
      </w:r>
    </w:p>
    <w:p w:rsidR="00EF1CE2" w:rsidP="00EF1CE2">
      <w:pPr>
        <w:pStyle w:val="Answer"/>
      </w:pPr>
      <w:sdt>
        <w:sdtPr>
          <w:alias w:val="Witness"/>
          <w:id w:val="1755711858"/>
          <w:placeholder>
            <w:docPart w:val="DefaultPlaceholder_-1854013440"/>
          </w:placeholder>
          <w:richText/>
        </w:sdtPr>
        <w:sdtContent>
          <w:r w:rsidRPr="00EF1CE2">
            <w:rPr>
              <w:b/>
              <w:i/>
            </w:rPr>
            <w:t>Kate Davies:</w:t>
          </w:r>
        </w:sdtContent>
      </w:sdt>
      <w:r>
        <w:t xml:space="preserve"> </w:t>
      </w:r>
      <w:r w:rsidRPr="00EF1CE2">
        <w:t xml:space="preserve">I am </w:t>
      </w:r>
      <w:r w:rsidR="00E1305E">
        <w:t xml:space="preserve">the </w:t>
      </w:r>
      <w:r w:rsidRPr="00EF1CE2">
        <w:t>director of NHS England</w:t>
      </w:r>
      <w:r w:rsidR="00E30F63">
        <w:t xml:space="preserve"> nationally for </w:t>
      </w:r>
      <w:r w:rsidRPr="00EF1CE2">
        <w:t>health and justice and also</w:t>
      </w:r>
      <w:r w:rsidR="003F78B1">
        <w:t xml:space="preserve"> for sexual assault services for the armed forces.</w:t>
      </w:r>
    </w:p>
    <w:p w:rsidR="0094619C" w:rsidP="00EF3B29">
      <w:pPr>
        <w:pStyle w:val="Question"/>
      </w:pPr>
      <w:sdt>
        <w:sdtPr>
          <w:alias w:val="Member"/>
          <w:tag w:val="&lt;Member mnisId='1601' dodsId='34498'&gt;"/>
          <w:id w:val="-436985765"/>
          <w:placeholder>
            <w:docPart w:val="DefaultPlaceholder_-1854013440"/>
          </w:placeholder>
          <w:richText/>
        </w:sdtPr>
        <w:sdtContent>
          <w:r w:rsidRPr="00EF1CE2" w:rsidR="00EF1CE2">
            <w:rPr>
              <w:b/>
            </w:rPr>
            <w:t>Chair:</w:t>
          </w:r>
        </w:sdtContent>
      </w:sdt>
      <w:r w:rsidR="00EF1CE2">
        <w:t xml:space="preserve"> </w:t>
      </w:r>
      <w:r w:rsidRPr="00EF1CE2" w:rsidR="00EF1CE2">
        <w:t xml:space="preserve">It is </w:t>
      </w:r>
      <w:r w:rsidR="00E1305E">
        <w:t>exactly the same. G</w:t>
      </w:r>
      <w:r w:rsidRPr="00EF1CE2" w:rsidR="00EF1CE2">
        <w:t>ood to see you again. I am conscious that time is a little constrain</w:t>
      </w:r>
      <w:r w:rsidR="00545F4F">
        <w:t>ed</w:t>
      </w:r>
      <w:r w:rsidRPr="00EF1CE2" w:rsidR="00EF1CE2">
        <w:t>, so let</w:t>
      </w:r>
      <w:r>
        <w:t>’</w:t>
      </w:r>
      <w:r w:rsidRPr="00EF1CE2" w:rsidR="00EF1CE2">
        <w:t>s try to get moving</w:t>
      </w:r>
      <w:r w:rsidRPr="00A01899" w:rsidR="00A01899">
        <w:t xml:space="preserve"> </w:t>
      </w:r>
      <w:r w:rsidR="00545F4F">
        <w:t>s</w:t>
      </w:r>
      <w:r w:rsidRPr="00A01899" w:rsidR="00A01899">
        <w:t>traightaway.</w:t>
      </w:r>
    </w:p>
    <w:p w:rsidR="00EF3B29" w:rsidP="0094619C">
      <w:pPr>
        <w:pStyle w:val="Question"/>
        <w:numPr>
          <w:ilvl w:val="0"/>
          <w:numId w:val="0"/>
        </w:numPr>
        <w:ind w:left="794"/>
      </w:pPr>
      <w:r w:rsidRPr="00A01899">
        <w:t>We have a situation where women are a tiny percentage of the overall estate</w:t>
      </w:r>
      <w:r w:rsidR="00417F03">
        <w:t>,</w:t>
      </w:r>
      <w:r w:rsidRPr="00A01899">
        <w:t xml:space="preserve"> but they are </w:t>
      </w:r>
      <w:r w:rsidR="00545F4F">
        <w:t xml:space="preserve">undoubtedly </w:t>
      </w:r>
      <w:r w:rsidRPr="00A01899">
        <w:t xml:space="preserve">a very complex </w:t>
      </w:r>
      <w:r w:rsidR="00545F4F">
        <w:t xml:space="preserve">and difficult </w:t>
      </w:r>
      <w:r w:rsidRPr="00A01899">
        <w:t>cohort</w:t>
      </w:r>
      <w:r w:rsidR="00545F4F">
        <w:t xml:space="preserve">. Minister, we have the </w:t>
      </w:r>
      <w:r w:rsidRPr="00A01899">
        <w:t>female offender strategy</w:t>
      </w:r>
      <w:r w:rsidR="001D1B60">
        <w:t xml:space="preserve"> set out</w:t>
      </w:r>
      <w:r w:rsidRPr="00A01899">
        <w:t xml:space="preserve">. </w:t>
      </w:r>
      <w:r w:rsidR="005F50F1">
        <w:t>I</w:t>
      </w:r>
      <w:r w:rsidRPr="00A01899">
        <w:t>t was billed as an important initiative. What exactly are we achieving by way of progress in relation to th</w:t>
      </w:r>
      <w:r w:rsidR="003F0FD4">
        <w:t>at</w:t>
      </w:r>
      <w:r>
        <w:t>?</w:t>
      </w:r>
      <w:r w:rsidRPr="00EF3B29">
        <w:t xml:space="preserve"> </w:t>
      </w:r>
      <w:r w:rsidR="003F0FD4">
        <w:t>On</w:t>
      </w:r>
      <w:r w:rsidR="00230AEE">
        <w:t xml:space="preserve"> r</w:t>
      </w:r>
      <w:r w:rsidRPr="00EF3B29">
        <w:t>educing the number of women in the criminal justice system and the amount of reoffending by women</w:t>
      </w:r>
      <w:r w:rsidR="00230AEE">
        <w:t>, w</w:t>
      </w:r>
      <w:r w:rsidRPr="00EF3B29">
        <w:t>hat are the figures as far as that is concerned?</w:t>
      </w:r>
    </w:p>
    <w:p w:rsidR="005F50F1" w:rsidP="00EF3B29">
      <w:pPr>
        <w:pStyle w:val="Answer"/>
      </w:pPr>
      <w:sdt>
        <w:sdtPr>
          <w:alias w:val="Witness"/>
          <w:id w:val="-1443215671"/>
          <w:placeholder>
            <w:docPart w:val="DefaultPlaceholder_-1854013440"/>
          </w:placeholder>
          <w:richText/>
        </w:sdtPr>
        <w:sdtContent>
          <w:r w:rsidRPr="00EF3B29" w:rsidR="00EF3B29">
            <w:rPr>
              <w:b/>
              <w:i/>
            </w:rPr>
            <w:t>Victoria Atkins:</w:t>
          </w:r>
        </w:sdtContent>
      </w:sdt>
      <w:r w:rsidR="00EF3B29">
        <w:t xml:space="preserve"> </w:t>
      </w:r>
      <w:r w:rsidRPr="00EF3B29" w:rsidR="00EF3B29">
        <w:t xml:space="preserve">Thank you, </w:t>
      </w:r>
      <w:r w:rsidR="00230AEE">
        <w:t xml:space="preserve">Sir Bob. May </w:t>
      </w:r>
      <w:r w:rsidRPr="00EF3B29" w:rsidR="00EF3B29">
        <w:t xml:space="preserve">I say that it is a genuine pleasure to appear before this </w:t>
      </w:r>
      <w:r w:rsidR="00830690">
        <w:t>C</w:t>
      </w:r>
      <w:r w:rsidRPr="00EF3B29" w:rsidR="00EF3B29">
        <w:t>ommittee</w:t>
      </w:r>
      <w:r w:rsidR="00830690">
        <w:t xml:space="preserve">? </w:t>
      </w:r>
      <w:r w:rsidRPr="00EF3B29" w:rsidR="00EF3B29">
        <w:t>I am about a month into this role</w:t>
      </w:r>
      <w:r w:rsidR="00830690">
        <w:t xml:space="preserve">, </w:t>
      </w:r>
      <w:r w:rsidRPr="00EF3B29" w:rsidR="00EF3B29">
        <w:t>yet my interest in women in the criminal justice system stretches back into my previous career</w:t>
      </w:r>
      <w:r w:rsidR="00C0585A">
        <w:t>, as</w:t>
      </w:r>
      <w:r w:rsidRPr="00EF3B29" w:rsidR="00EF3B29">
        <w:t xml:space="preserve"> I have already declared.</w:t>
      </w:r>
    </w:p>
    <w:p w:rsidR="000103F9" w:rsidRPr="000103F9" w:rsidP="00EF3B29">
      <w:pPr>
        <w:pStyle w:val="Answer"/>
      </w:pPr>
      <w:r w:rsidRPr="005340B7">
        <w:t xml:space="preserve">We know that women in the criminal justice system often present with many vulnerabilities that may be contributory factors to their committing </w:t>
      </w:r>
      <w:r w:rsidRPr="005340B7">
        <w:t xml:space="preserve">crime and their eventual punishment in the criminal justice system. </w:t>
      </w:r>
      <w:r w:rsidR="00625B9F">
        <w:t>W</w:t>
      </w:r>
      <w:r w:rsidRPr="005340B7">
        <w:t>e want to take</w:t>
      </w:r>
      <w:r w:rsidR="00BF6981">
        <w:t>,</w:t>
      </w:r>
      <w:r w:rsidRPr="005340B7">
        <w:t xml:space="preserve"> and are taking</w:t>
      </w:r>
      <w:r w:rsidR="00BF6981">
        <w:t>,</w:t>
      </w:r>
      <w:r w:rsidRPr="005340B7">
        <w:t xml:space="preserve"> a whole-systems approach</w:t>
      </w:r>
      <w:r w:rsidR="00625B9F">
        <w:t>,</w:t>
      </w:r>
      <w:r w:rsidRPr="005340B7">
        <w:t xml:space="preserve"> as set out in t</w:t>
      </w:r>
      <w:r w:rsidR="00DC3AC1">
        <w:t>he concordat</w:t>
      </w:r>
      <w:r w:rsidRPr="005340B7">
        <w:t xml:space="preserve"> </w:t>
      </w:r>
      <w:r w:rsidR="00625B9F">
        <w:t>that</w:t>
      </w:r>
      <w:r w:rsidRPr="005340B7">
        <w:t xml:space="preserve"> was included in the female offender strategy. Th</w:t>
      </w:r>
      <w:r w:rsidR="00625B9F">
        <w:t>at</w:t>
      </w:r>
      <w:r w:rsidRPr="005340B7">
        <w:t xml:space="preserve"> is important becaus</w:t>
      </w:r>
      <w:r w:rsidR="00DC3AC1">
        <w:t>e</w:t>
      </w:r>
      <w:r w:rsidRPr="005340B7">
        <w:t xml:space="preserve"> when we talk about</w:t>
      </w:r>
      <w:r w:rsidR="007E4FA7">
        <w:t xml:space="preserve"> </w:t>
      </w:r>
      <w:r w:rsidRPr="005340B7">
        <w:t>reducing the number of women prisoners</w:t>
      </w:r>
      <w:r w:rsidR="007E4FA7">
        <w:t>, as I know we will</w:t>
      </w:r>
      <w:r w:rsidR="00F56256">
        <w:t xml:space="preserve"> when we go into detail</w:t>
      </w:r>
      <w:r w:rsidR="007E4FA7">
        <w:t>,</w:t>
      </w:r>
      <w:r w:rsidRPr="005340B7">
        <w:t xml:space="preserve"> we must start at the very beginning and ask w</w:t>
      </w:r>
      <w:r w:rsidR="00926C6F">
        <w:t>hy</w:t>
      </w:r>
      <w:r w:rsidRPr="005340B7">
        <w:t xml:space="preserve"> women are offending in the first place</w:t>
      </w:r>
      <w:r w:rsidRPr="000103F9">
        <w:t xml:space="preserve">. </w:t>
      </w:r>
      <w:r w:rsidR="00706DA7">
        <w:t>M</w:t>
      </w:r>
      <w:r w:rsidRPr="000103F9">
        <w:t xml:space="preserve">y work in the Home Office </w:t>
      </w:r>
      <w:r w:rsidR="00926C6F">
        <w:t xml:space="preserve">in </w:t>
      </w:r>
      <w:r w:rsidRPr="000103F9">
        <w:t>my previous role, for example</w:t>
      </w:r>
      <w:r w:rsidR="007F1F7D">
        <w:t xml:space="preserve">, was </w:t>
      </w:r>
      <w:r w:rsidRPr="000103F9">
        <w:t>on domestic abuse, drug misuse and child sexual abuse</w:t>
      </w:r>
      <w:r w:rsidR="007F1F7D">
        <w:t>. Tho</w:t>
      </w:r>
      <w:r w:rsidRPr="000103F9">
        <w:t>se are all factors we have to w</w:t>
      </w:r>
      <w:r w:rsidR="0057123D">
        <w:t>eigh</w:t>
      </w:r>
      <w:r w:rsidRPr="000103F9">
        <w:t xml:space="preserve"> in the balance when it comes to our work in the criminal justice system and women in custody in particular.</w:t>
      </w:r>
    </w:p>
    <w:p w:rsidR="000103F9" w:rsidRPr="000103F9" w:rsidP="00EF3B29">
      <w:pPr>
        <w:pStyle w:val="Answer"/>
      </w:pPr>
      <w:r w:rsidRPr="000103F9">
        <w:t>As of the latest count, there are 3</w:t>
      </w:r>
      <w:r w:rsidR="0057123D">
        <w:t>,</w:t>
      </w:r>
      <w:r w:rsidRPr="000103F9">
        <w:t xml:space="preserve">196 women in the prison estate. We know that about 60% of them will report a history of domestic abuse; </w:t>
      </w:r>
      <w:r w:rsidR="00EA5263">
        <w:t>m</w:t>
      </w:r>
      <w:r w:rsidRPr="000103F9">
        <w:t xml:space="preserve">any </w:t>
      </w:r>
      <w:r w:rsidR="00EA5263">
        <w:t xml:space="preserve">more </w:t>
      </w:r>
      <w:r w:rsidRPr="000103F9">
        <w:t xml:space="preserve">will report a history of substance misuse; </w:t>
      </w:r>
      <w:r w:rsidR="00EA5263">
        <w:t>m</w:t>
      </w:r>
      <w:r w:rsidRPr="000103F9">
        <w:t>any will have concerns about children for whom they are the sole or primary carer, so there are many complexities.</w:t>
      </w:r>
    </w:p>
    <w:p w:rsidR="000F27D9" w:rsidP="00EF3B29">
      <w:pPr>
        <w:pStyle w:val="Answer"/>
      </w:pPr>
      <w:r w:rsidRPr="000103F9">
        <w:t>I commend the offender strategy. I take no credit for it becaus</w:t>
      </w:r>
      <w:r w:rsidR="00A52894">
        <w:t>e</w:t>
      </w:r>
      <w:r w:rsidRPr="000103F9">
        <w:t xml:space="preserve"> it was well before my time in the</w:t>
      </w:r>
      <w:r w:rsidR="00A52894">
        <w:t xml:space="preserve"> D</w:t>
      </w:r>
      <w:r w:rsidRPr="000103F9">
        <w:t>epartment</w:t>
      </w:r>
      <w:r w:rsidR="001373EE">
        <w:t>,</w:t>
      </w:r>
      <w:r w:rsidRPr="000103F9">
        <w:t xml:space="preserve"> but looking at it with a fresh pair of eyes</w:t>
      </w:r>
      <w:r w:rsidR="00A52894">
        <w:t xml:space="preserve">, </w:t>
      </w:r>
      <w:r w:rsidRPr="000103F9">
        <w:t>as you would expect me to, I was very impressed by the very long lead-up</w:t>
      </w:r>
      <w:r w:rsidR="00A52894">
        <w:t xml:space="preserve"> to</w:t>
      </w:r>
      <w:r w:rsidRPr="000103F9">
        <w:t xml:space="preserve"> and understanding of a woman</w:t>
      </w:r>
      <w:r w:rsidR="002360E0">
        <w:t>’</w:t>
      </w:r>
      <w:r w:rsidRPr="000103F9">
        <w:t xml:space="preserve">s journey to custody and the work that has to happen. </w:t>
      </w:r>
      <w:r w:rsidR="00414A55">
        <w:t xml:space="preserve">At a </w:t>
      </w:r>
      <w:r w:rsidRPr="000103F9">
        <w:t>strategic level</w:t>
      </w:r>
      <w:r w:rsidR="00414A55">
        <w:t xml:space="preserve">, I see </w:t>
      </w:r>
      <w:r w:rsidR="00BA1ABD">
        <w:t xml:space="preserve">that I have to drive </w:t>
      </w:r>
      <w:r w:rsidR="00414A55">
        <w:t xml:space="preserve">forward the </w:t>
      </w:r>
      <w:r w:rsidRPr="000103F9">
        <w:t>work of the concordat</w:t>
      </w:r>
      <w:r w:rsidRPr="007775C2" w:rsidR="007775C2">
        <w:t xml:space="preserve"> across </w:t>
      </w:r>
      <w:r w:rsidR="005817DD">
        <w:t>G</w:t>
      </w:r>
      <w:r w:rsidRPr="007775C2" w:rsidR="007775C2">
        <w:t>overnment and the various arms of the state.</w:t>
      </w:r>
    </w:p>
    <w:p w:rsidR="00855500" w:rsidP="00EF3B29">
      <w:pPr>
        <w:pStyle w:val="Answer"/>
      </w:pPr>
      <w:r w:rsidRPr="007775C2">
        <w:t>That is why I am delighted that Kate is joining us</w:t>
      </w:r>
      <w:r w:rsidR="00414A55">
        <w:t>,</w:t>
      </w:r>
      <w:r w:rsidRPr="007775C2">
        <w:t xml:space="preserve"> because I want to give the </w:t>
      </w:r>
      <w:r w:rsidR="00414A55">
        <w:t>C</w:t>
      </w:r>
      <w:r w:rsidRPr="007775C2">
        <w:t>ommittee the opportunity to see the</w:t>
      </w:r>
      <w:r w:rsidR="00414A55">
        <w:t xml:space="preserve"> </w:t>
      </w:r>
      <w:r w:rsidRPr="007775C2">
        <w:t>cross-</w:t>
      </w:r>
      <w:r w:rsidR="00E36882">
        <w:t>g</w:t>
      </w:r>
      <w:r w:rsidRPr="007775C2">
        <w:t>overnment and cross-state agency working that is very much part and parcel of how we are now looking after women in the criminal justice system</w:t>
      </w:r>
      <w:r w:rsidR="00436221">
        <w:t xml:space="preserve">, </w:t>
      </w:r>
      <w:r w:rsidRPr="007775C2">
        <w:t>particularly those in custody</w:t>
      </w:r>
      <w:r w:rsidR="00AB713C">
        <w:t>. There is</w:t>
      </w:r>
      <w:r w:rsidRPr="007775C2">
        <w:t xml:space="preserve"> also the work we are doing in individual pr</w:t>
      </w:r>
      <w:r w:rsidR="00436221">
        <w:t xml:space="preserve">isons </w:t>
      </w:r>
      <w:r w:rsidRPr="007775C2">
        <w:t xml:space="preserve">to improve life chances, </w:t>
      </w:r>
      <w:r w:rsidR="00F3451B">
        <w:t xml:space="preserve">to </w:t>
      </w:r>
      <w:r w:rsidRPr="007775C2">
        <w:t>try to deal with some of the vulnerabilities that some</w:t>
      </w:r>
      <w:r w:rsidR="00436221">
        <w:t>, not all,</w:t>
      </w:r>
      <w:r w:rsidRPr="007775C2">
        <w:t xml:space="preserve"> women have</w:t>
      </w:r>
      <w:r w:rsidR="008D1D00">
        <w:t>,</w:t>
      </w:r>
      <w:r w:rsidRPr="006A0B03" w:rsidR="006A0B03">
        <w:t xml:space="preserve"> and </w:t>
      </w:r>
      <w:r w:rsidR="00F3451B">
        <w:t xml:space="preserve">to </w:t>
      </w:r>
      <w:r w:rsidRPr="006A0B03" w:rsidR="006A0B03">
        <w:t xml:space="preserve">ensure that when they are released from custody they have </w:t>
      </w:r>
      <w:r w:rsidRPr="00855500">
        <w:t>the best possible chance of setting up a bright future for themselves</w:t>
      </w:r>
      <w:r w:rsidR="00F3451B">
        <w:t>,</w:t>
      </w:r>
      <w:r w:rsidRPr="00855500">
        <w:t xml:space="preserve"> and in particular</w:t>
      </w:r>
      <w:r w:rsidR="00407652">
        <w:t xml:space="preserve"> </w:t>
      </w:r>
      <w:r w:rsidR="00F3451B">
        <w:t xml:space="preserve">are </w:t>
      </w:r>
      <w:r w:rsidR="00407652">
        <w:t xml:space="preserve">not </w:t>
      </w:r>
      <w:r w:rsidRPr="00855500">
        <w:t>reoffend</w:t>
      </w:r>
      <w:r w:rsidR="008D1D00">
        <w:t>ing</w:t>
      </w:r>
      <w:r w:rsidRPr="00855500">
        <w:t xml:space="preserve"> and therefore </w:t>
      </w:r>
      <w:r w:rsidR="00B416AA">
        <w:t xml:space="preserve">not </w:t>
      </w:r>
      <w:r w:rsidRPr="00855500">
        <w:t>pos</w:t>
      </w:r>
      <w:r w:rsidR="00B416AA">
        <w:t>ing</w:t>
      </w:r>
      <w:r w:rsidRPr="00855500">
        <w:t xml:space="preserve"> further risks to the public.</w:t>
      </w:r>
    </w:p>
    <w:p w:rsidR="0002572B" w:rsidP="00855500">
      <w:pPr>
        <w:pStyle w:val="Question"/>
      </w:pPr>
      <w:sdt>
        <w:sdtPr>
          <w:alias w:val="Member"/>
          <w:tag w:val="&lt;Member mnisId='1601' dodsId='34498'&gt;"/>
          <w:id w:val="-304393355"/>
          <w:placeholder>
            <w:docPart w:val="DefaultPlaceholder_-1854013440"/>
          </w:placeholder>
          <w:richText/>
        </w:sdtPr>
        <w:sdtContent>
          <w:r w:rsidRPr="00855500" w:rsidR="00855500">
            <w:rPr>
              <w:b/>
            </w:rPr>
            <w:t>Chair:</w:t>
          </w:r>
        </w:sdtContent>
      </w:sdt>
      <w:r w:rsidR="00855500">
        <w:t xml:space="preserve"> </w:t>
      </w:r>
      <w:r w:rsidRPr="00855500" w:rsidR="00855500">
        <w:t xml:space="preserve">Over the </w:t>
      </w:r>
      <w:r w:rsidR="00B416AA">
        <w:t>l</w:t>
      </w:r>
      <w:r w:rsidRPr="00855500" w:rsidR="00855500">
        <w:t xml:space="preserve">ast year or so there has been a marked reduction in the number of women in the prison estate, but all the evidence </w:t>
      </w:r>
      <w:r w:rsidRPr="001116E1" w:rsidR="001116E1">
        <w:t>suggests to us that th</w:t>
      </w:r>
      <w:r w:rsidR="00776AF5">
        <w:t>at</w:t>
      </w:r>
      <w:r w:rsidRPr="001116E1" w:rsidR="001116E1">
        <w:t xml:space="preserve"> is likely to be a temporary measure becaus</w:t>
      </w:r>
      <w:r>
        <w:t>e</w:t>
      </w:r>
      <w:r w:rsidR="00944BBD">
        <w:t xml:space="preserve"> it stems,</w:t>
      </w:r>
      <w:r w:rsidRPr="001116E1" w:rsidR="001116E1">
        <w:t xml:space="preserve"> first, from early releases because of</w:t>
      </w:r>
      <w:r w:rsidR="008E0BF7">
        <w:t xml:space="preserve"> </w:t>
      </w:r>
      <w:r w:rsidR="00230C19">
        <w:t>C</w:t>
      </w:r>
      <w:r w:rsidR="008E0BF7">
        <w:t>ovid</w:t>
      </w:r>
      <w:r w:rsidRPr="001116E1" w:rsidR="001116E1">
        <w:t xml:space="preserve"> and, secondly, the backlog of receipts into prison because of the backlog in cases being disposed of</w:t>
      </w:r>
      <w:r w:rsidR="00230C19">
        <w:t>,</w:t>
      </w:r>
      <w:r w:rsidRPr="001116E1" w:rsidR="001116E1">
        <w:t xml:space="preserve"> particularly in the Crown Court</w:t>
      </w:r>
      <w:r w:rsidR="00B87042">
        <w:t xml:space="preserve">, </w:t>
      </w:r>
      <w:r w:rsidRPr="001116E1" w:rsidR="001116E1">
        <w:t xml:space="preserve">where there </w:t>
      </w:r>
      <w:r w:rsidR="001116E1">
        <w:t xml:space="preserve">are </w:t>
      </w:r>
      <w:r w:rsidRPr="001116E1" w:rsidR="001116E1">
        <w:t>more likely to be custodial sentence</w:t>
      </w:r>
      <w:r w:rsidR="001116E1">
        <w:t>s</w:t>
      </w:r>
      <w:r w:rsidR="00944BBD">
        <w:t xml:space="preserve">. Therefore, as the </w:t>
      </w:r>
      <w:r w:rsidRPr="0002572B">
        <w:t>backlog picks up</w:t>
      </w:r>
      <w:r w:rsidR="00230C19">
        <w:t>,</w:t>
      </w:r>
      <w:r w:rsidRPr="0002572B">
        <w:t xml:space="preserve"> we have no evidence to suggest </w:t>
      </w:r>
      <w:r w:rsidR="006444CD">
        <w:t xml:space="preserve">that </w:t>
      </w:r>
      <w:r w:rsidRPr="0002572B">
        <w:t>that is not likely</w:t>
      </w:r>
      <w:r w:rsidR="00944BBD">
        <w:t xml:space="preserve"> to mean</w:t>
      </w:r>
      <w:r w:rsidR="008E0BF7">
        <w:t xml:space="preserve"> a</w:t>
      </w:r>
      <w:r w:rsidR="006444CD">
        <w:t xml:space="preserve"> return to a</w:t>
      </w:r>
      <w:r w:rsidR="008E0BF7">
        <w:t>n</w:t>
      </w:r>
      <w:r w:rsidRPr="0002572B">
        <w:t xml:space="preserve"> increase in the number of women back to </w:t>
      </w:r>
      <w:r w:rsidR="006444CD">
        <w:t xml:space="preserve">the </w:t>
      </w:r>
      <w:r w:rsidRPr="0002572B">
        <w:t>level where it was static for nearly five years before</w:t>
      </w:r>
      <w:r w:rsidR="008E0BF7">
        <w:t xml:space="preserve"> </w:t>
      </w:r>
      <w:r w:rsidR="006444CD">
        <w:t>C</w:t>
      </w:r>
      <w:r w:rsidR="008E0BF7">
        <w:t xml:space="preserve">ovid. What is </w:t>
      </w:r>
      <w:r w:rsidRPr="0002572B">
        <w:t xml:space="preserve">there to suggest the contrary, </w:t>
      </w:r>
      <w:r>
        <w:t>M</w:t>
      </w:r>
      <w:r w:rsidRPr="0002572B">
        <w:t>inister?</w:t>
      </w:r>
    </w:p>
    <w:p w:rsidR="002A6664" w:rsidP="0002572B">
      <w:pPr>
        <w:pStyle w:val="Answer"/>
      </w:pPr>
      <w:sdt>
        <w:sdtPr>
          <w:alias w:val="Witness"/>
          <w:id w:val="595142916"/>
          <w:placeholder>
            <w:docPart w:val="DefaultPlaceholder_-1854013440"/>
          </w:placeholder>
          <w:richText/>
        </w:sdtPr>
        <w:sdtContent>
          <w:r w:rsidRPr="0002572B" w:rsidR="0002572B">
            <w:rPr>
              <w:b/>
              <w:i/>
            </w:rPr>
            <w:t>Victoria Atkins:</w:t>
          </w:r>
        </w:sdtContent>
      </w:sdt>
      <w:r w:rsidR="0002572B">
        <w:t xml:space="preserve"> We</w:t>
      </w:r>
      <w:r w:rsidRPr="0002572B" w:rsidR="0002572B">
        <w:t xml:space="preserve"> acknowledge</w:t>
      </w:r>
      <w:r>
        <w:t xml:space="preserve"> of course</w:t>
      </w:r>
      <w:r w:rsidRPr="0002572B" w:rsidR="0002572B">
        <w:t xml:space="preserve"> the impact that the pandemic has had, as</w:t>
      </w:r>
      <w:r w:rsidR="008E0BF7">
        <w:t xml:space="preserve"> </w:t>
      </w:r>
      <w:r w:rsidRPr="0002572B" w:rsidR="0002572B">
        <w:t xml:space="preserve">it has </w:t>
      </w:r>
      <w:r w:rsidR="008E0BF7">
        <w:t xml:space="preserve">had </w:t>
      </w:r>
      <w:r w:rsidRPr="0002572B" w:rsidR="0002572B">
        <w:t xml:space="preserve">in every walk of life, but I point the </w:t>
      </w:r>
      <w:r w:rsidR="008A4D66">
        <w:t>C</w:t>
      </w:r>
      <w:r w:rsidRPr="0002572B" w:rsidR="0002572B">
        <w:t>ommittee to the figures over the past decade which show that the female prison population has decreased by 21%.</w:t>
      </w:r>
      <w:r w:rsidRPr="00F520FA" w:rsidR="00F520FA">
        <w:t xml:space="preserve"> I would not in any</w:t>
      </w:r>
      <w:r w:rsidR="008A4D66">
        <w:t xml:space="preserve"> </w:t>
      </w:r>
      <w:r w:rsidRPr="00F520FA" w:rsidR="00F520FA">
        <w:t xml:space="preserve">way wish to lead the </w:t>
      </w:r>
      <w:r w:rsidR="008A4D66">
        <w:t>C</w:t>
      </w:r>
      <w:r w:rsidRPr="00F520FA" w:rsidR="00F520FA">
        <w:t xml:space="preserve">ommittee into error when it comes to the most recent statistics, </w:t>
      </w:r>
      <w:r>
        <w:t>so</w:t>
      </w:r>
      <w:r w:rsidR="008A4D66">
        <w:t xml:space="preserve"> </w:t>
      </w:r>
      <w:r w:rsidRPr="00F520FA" w:rsidR="00F520FA">
        <w:t>I think Jo will be able to help us with a reading o</w:t>
      </w:r>
      <w:r w:rsidR="005C3E28">
        <w:t>f</w:t>
      </w:r>
      <w:r w:rsidRPr="00F520FA" w:rsidR="00F520FA">
        <w:t xml:space="preserve"> the</w:t>
      </w:r>
      <w:r w:rsidR="005C3E28">
        <w:t xml:space="preserve"> more recent</w:t>
      </w:r>
      <w:r w:rsidRPr="00F520FA" w:rsidR="00F520FA">
        <w:t xml:space="preserve"> statistics.</w:t>
      </w:r>
    </w:p>
    <w:p w:rsidR="00F520FA" w:rsidP="002A6664">
      <w:pPr>
        <w:pStyle w:val="Question"/>
      </w:pPr>
      <w:sdt>
        <w:sdtPr>
          <w:alias w:val="Member"/>
          <w:tag w:val="&lt;Member mnisId='1601' dodsId='34498'&gt;"/>
          <w:id w:val="1830244827"/>
          <w:placeholder>
            <w:docPart w:val="DefaultPlaceholder_-1854013440"/>
          </w:placeholder>
          <w:richText/>
        </w:sdtPr>
        <w:sdtContent>
          <w:r w:rsidRPr="002A6664" w:rsidR="002A6664">
            <w:rPr>
              <w:b/>
            </w:rPr>
            <w:t>Chair:</w:t>
          </w:r>
        </w:sdtContent>
      </w:sdt>
      <w:r w:rsidR="002A6664">
        <w:t xml:space="preserve"> Can you help us, Dr Farrar?</w:t>
      </w:r>
    </w:p>
    <w:p w:rsidR="00A62D5F" w:rsidP="00F520FA">
      <w:pPr>
        <w:pStyle w:val="Answer"/>
      </w:pPr>
      <w:sdt>
        <w:sdtPr>
          <w:alias w:val="Witness"/>
          <w:id w:val="124980695"/>
          <w:placeholder>
            <w:docPart w:val="DefaultPlaceholder_-1854013440"/>
          </w:placeholder>
          <w:richText/>
        </w:sdtPr>
        <w:sdtContent>
          <w:r w:rsidRPr="00F520FA" w:rsidR="00F520FA">
            <w:rPr>
              <w:b/>
              <w:i/>
            </w:rPr>
            <w:t>Dr Farrar:</w:t>
          </w:r>
        </w:sdtContent>
      </w:sdt>
      <w:r w:rsidR="00F520FA">
        <w:t xml:space="preserve"> </w:t>
      </w:r>
      <w:r w:rsidRPr="00F520FA" w:rsidR="00F520FA">
        <w:t>You are right. The number of women in prison has been decreasing. Our most recent stat</w:t>
      </w:r>
      <w:r w:rsidR="00F520FA">
        <w:t>s</w:t>
      </w:r>
      <w:r w:rsidRPr="00F520FA" w:rsidR="00F520FA">
        <w:t xml:space="preserve"> show</w:t>
      </w:r>
      <w:r w:rsidRPr="00C36445" w:rsidR="00C36445">
        <w:t xml:space="preserve"> that in </w:t>
      </w:r>
      <w:r w:rsidR="00CB0E8E">
        <w:t>20</w:t>
      </w:r>
      <w:r w:rsidRPr="00C36445" w:rsidR="00C36445">
        <w:t>19</w:t>
      </w:r>
      <w:r w:rsidR="00CB0E8E">
        <w:t xml:space="preserve"> and 20</w:t>
      </w:r>
      <w:r w:rsidRPr="00C36445" w:rsidR="00C36445">
        <w:t>20 there were decreases in the number of women in prison. The</w:t>
      </w:r>
      <w:r w:rsidR="000862BD">
        <w:t>re</w:t>
      </w:r>
      <w:r w:rsidRPr="00C36445" w:rsidR="00C36445">
        <w:t xml:space="preserve"> </w:t>
      </w:r>
      <w:r w:rsidR="00CD5D73">
        <w:t>were</w:t>
      </w:r>
      <w:r w:rsidRPr="00C36445" w:rsidR="00C36445">
        <w:t xml:space="preserve"> smaller decreases </w:t>
      </w:r>
      <w:r w:rsidR="00CD5D73">
        <w:t>in</w:t>
      </w:r>
      <w:r w:rsidRPr="00C36445" w:rsidR="00C36445">
        <w:t xml:space="preserve"> 2019</w:t>
      </w:r>
      <w:r w:rsidR="00417DD9">
        <w:t xml:space="preserve"> </w:t>
      </w:r>
      <w:r w:rsidR="00FD4E05">
        <w:t>than</w:t>
      </w:r>
      <w:r w:rsidR="00417DD9">
        <w:t xml:space="preserve"> 20</w:t>
      </w:r>
      <w:r w:rsidRPr="00C36445" w:rsidR="00C36445">
        <w:t>20. We still have a number of women on remand, but we</w:t>
      </w:r>
      <w:r w:rsidR="00CE3F65">
        <w:t xml:space="preserve"> are</w:t>
      </w:r>
      <w:r w:rsidRPr="00C36445" w:rsidR="00C36445">
        <w:t xml:space="preserve"> putting a lot of effort and money into diversion from custody</w:t>
      </w:r>
      <w:r w:rsidR="00CE3F65">
        <w:t xml:space="preserve">. </w:t>
      </w:r>
      <w:r w:rsidR="00EB3A86">
        <w:t>The</w:t>
      </w:r>
      <w:r w:rsidRPr="00C36445" w:rsidR="00C36445">
        <w:t xml:space="preserve"> £7 million we have put into the community to help support women, for example, is all aimed at helping</w:t>
      </w:r>
      <w:r w:rsidR="00CE3F65">
        <w:t xml:space="preserve"> them </w:t>
      </w:r>
      <w:r w:rsidRPr="00C36445" w:rsidR="00C36445">
        <w:t>earlier in the justice system so</w:t>
      </w:r>
      <w:r w:rsidR="00EB3A86">
        <w:t xml:space="preserve"> that</w:t>
      </w:r>
      <w:r w:rsidRPr="00C36445" w:rsidR="00C36445">
        <w:t xml:space="preserve"> they do not end up in custody</w:t>
      </w:r>
      <w:r w:rsidR="00CE3F65">
        <w:t>. W</w:t>
      </w:r>
      <w:r w:rsidRPr="00325577" w:rsidR="00325577">
        <w:t xml:space="preserve">e are also doing quite a bit with women in prison to help reduce reoffending. </w:t>
      </w:r>
      <w:r w:rsidR="003821D4">
        <w:t>S</w:t>
      </w:r>
      <w:r w:rsidRPr="00325577" w:rsidR="00325577">
        <w:t>ome of the announcements around the recent spending review</w:t>
      </w:r>
      <w:r w:rsidR="003821D4">
        <w:t xml:space="preserve"> that put </w:t>
      </w:r>
      <w:r w:rsidRPr="00325577" w:rsidR="00325577">
        <w:t>a considerable amount of money</w:t>
      </w:r>
      <w:r w:rsidR="003821D4">
        <w:t xml:space="preserve"> into reducing reoffending</w:t>
      </w:r>
      <w:r w:rsidR="00C70AC3">
        <w:t xml:space="preserve"> </w:t>
      </w:r>
      <w:r w:rsidRPr="00A62D5F">
        <w:t>will be spent to help reduce reoffending by women.</w:t>
      </w:r>
    </w:p>
    <w:p w:rsidR="00A03D9F" w:rsidP="00A62D5F">
      <w:pPr>
        <w:pStyle w:val="Question"/>
      </w:pPr>
      <w:sdt>
        <w:sdtPr>
          <w:alias w:val="Member"/>
          <w:tag w:val="&lt;Member mnisId='1601' dodsId='34498'&gt;"/>
          <w:id w:val="1411665944"/>
          <w:placeholder>
            <w:docPart w:val="DefaultPlaceholder_-1854013440"/>
          </w:placeholder>
          <w:richText/>
        </w:sdtPr>
        <w:sdtContent>
          <w:r w:rsidRPr="00A62D5F" w:rsidR="00A62D5F">
            <w:rPr>
              <w:b/>
            </w:rPr>
            <w:t>Chair:</w:t>
          </w:r>
        </w:sdtContent>
      </w:sdt>
      <w:r w:rsidR="00A62D5F">
        <w:t xml:space="preserve"> </w:t>
      </w:r>
      <w:r w:rsidRPr="00A62D5F" w:rsidR="00A62D5F">
        <w:t>I understand that,</w:t>
      </w:r>
      <w:r w:rsidRPr="00A03D9F">
        <w:t xml:space="preserve"> but</w:t>
      </w:r>
      <w:r w:rsidR="00DA6F85">
        <w:t xml:space="preserve"> </w:t>
      </w:r>
      <w:r w:rsidRPr="00A03D9F">
        <w:t>there was a decline from 10 years ago</w:t>
      </w:r>
      <w:r w:rsidR="00D224E3">
        <w:t>,</w:t>
      </w:r>
      <w:r w:rsidRPr="00A03D9F">
        <w:t xml:space="preserve"> </w:t>
      </w:r>
      <w:r w:rsidR="00E91839">
        <w:t>and</w:t>
      </w:r>
      <w:r w:rsidRPr="00A03D9F">
        <w:t xml:space="preserve"> as a percentage there was a flat line for about five years prior </w:t>
      </w:r>
      <w:r w:rsidR="00DA6F85">
        <w:t xml:space="preserve">to </w:t>
      </w:r>
      <w:r w:rsidRPr="00A03D9F">
        <w:t xml:space="preserve">June 2019 when we started to get some </w:t>
      </w:r>
      <w:r w:rsidR="00D224E3">
        <w:t>C</w:t>
      </w:r>
      <w:r w:rsidR="00286937">
        <w:t>ovid</w:t>
      </w:r>
      <w:r w:rsidRPr="00A03D9F">
        <w:t xml:space="preserve"> impacts coming </w:t>
      </w:r>
      <w:r w:rsidR="00B305C4">
        <w:t>in that worked through</w:t>
      </w:r>
      <w:r w:rsidRPr="00A03D9F">
        <w:t xml:space="preserve">. </w:t>
      </w:r>
      <w:r w:rsidR="00B305C4">
        <w:t>W</w:t>
      </w:r>
      <w:r w:rsidRPr="00A03D9F">
        <w:t>hat makes you think that we will not return to something of a flat line? What is going to make the difference</w:t>
      </w:r>
      <w:r w:rsidR="00286937">
        <w:t xml:space="preserve"> </w:t>
      </w:r>
      <w:r w:rsidRPr="00A03D9F">
        <w:t>specifically?</w:t>
      </w:r>
    </w:p>
    <w:p w:rsidR="00A03D9F" w:rsidP="00A03D9F">
      <w:pPr>
        <w:pStyle w:val="Answer"/>
      </w:pPr>
      <w:sdt>
        <w:sdtPr>
          <w:alias w:val="Witness"/>
          <w:id w:val="-713892069"/>
          <w:placeholder>
            <w:docPart w:val="DefaultPlaceholder_-1854013440"/>
          </w:placeholder>
          <w:richText/>
        </w:sdtPr>
        <w:sdtContent>
          <w:r w:rsidRPr="00A03D9F">
            <w:rPr>
              <w:b/>
              <w:i/>
            </w:rPr>
            <w:t>Dr Farrar:</w:t>
          </w:r>
        </w:sdtContent>
      </w:sdt>
      <w:r>
        <w:t xml:space="preserve"> </w:t>
      </w:r>
      <w:r w:rsidRPr="00A03D9F">
        <w:t>They are the alternatives to custody</w:t>
      </w:r>
      <w:r w:rsidR="008D3B38">
        <w:t xml:space="preserve">, </w:t>
      </w:r>
      <w:r w:rsidR="00286937">
        <w:t xml:space="preserve">the </w:t>
      </w:r>
      <w:r w:rsidR="00B11FC2">
        <w:t>£</w:t>
      </w:r>
      <w:r w:rsidRPr="00A03D9F">
        <w:t>7</w:t>
      </w:r>
      <w:r w:rsidR="00B11FC2">
        <w:t xml:space="preserve"> million </w:t>
      </w:r>
      <w:r w:rsidRPr="00A03D9F">
        <w:t>we</w:t>
      </w:r>
      <w:r w:rsidR="00B11FC2">
        <w:t xml:space="preserve"> a</w:t>
      </w:r>
      <w:r w:rsidRPr="00A03D9F">
        <w:t>re putting into communit</w:t>
      </w:r>
      <w:r w:rsidR="00B11FC2">
        <w:t>ies</w:t>
      </w:r>
      <w:r w:rsidR="008D3B38">
        <w:t xml:space="preserve"> and—</w:t>
      </w:r>
    </w:p>
    <w:p w:rsidR="00A03D9F" w:rsidP="00A03D9F">
      <w:pPr>
        <w:pStyle w:val="Question"/>
      </w:pPr>
      <w:sdt>
        <w:sdtPr>
          <w:alias w:val="Member"/>
          <w:tag w:val="&lt;Member mnisId='1601' dodsId='34498'&gt;"/>
          <w:id w:val="-1901429641"/>
          <w:placeholder>
            <w:docPart w:val="DefaultPlaceholder_-1854013440"/>
          </w:placeholder>
          <w:richText/>
        </w:sdtPr>
        <w:sdtContent>
          <w:r w:rsidRPr="00A03D9F">
            <w:rPr>
              <w:b/>
            </w:rPr>
            <w:t>Chair:</w:t>
          </w:r>
        </w:sdtContent>
      </w:sdt>
      <w:r>
        <w:t xml:space="preserve"> </w:t>
      </w:r>
      <w:r w:rsidRPr="00A03D9F">
        <w:t xml:space="preserve">You say it is down to that. </w:t>
      </w:r>
    </w:p>
    <w:p w:rsidR="00A03D9F" w:rsidP="00A03D9F">
      <w:pPr>
        <w:pStyle w:val="Answer"/>
      </w:pPr>
      <w:sdt>
        <w:sdtPr>
          <w:alias w:val="Witness"/>
          <w:id w:val="2019881847"/>
          <w:placeholder>
            <w:docPart w:val="DefaultPlaceholder_-1854013440"/>
          </w:placeholder>
          <w:richText/>
        </w:sdtPr>
        <w:sdtContent>
          <w:r w:rsidRPr="00A03D9F">
            <w:rPr>
              <w:b/>
              <w:i/>
            </w:rPr>
            <w:t>Dr Farrar:</w:t>
          </w:r>
        </w:sdtContent>
      </w:sdt>
      <w:r>
        <w:t xml:space="preserve"> </w:t>
      </w:r>
      <w:r w:rsidR="00B11FC2">
        <w:t>There will be a</w:t>
      </w:r>
      <w:r w:rsidRPr="00A03D9F">
        <w:t>nother £2.5 million this ye</w:t>
      </w:r>
      <w:r w:rsidR="0030115E">
        <w:t xml:space="preserve">ar. There is the </w:t>
      </w:r>
      <w:r w:rsidRPr="00A03D9F">
        <w:t>ability to use electronic monitoring</w:t>
      </w:r>
      <w:r w:rsidR="0030115E">
        <w:t>. The C</w:t>
      </w:r>
      <w:r w:rsidRPr="00A03D9F">
        <w:t xml:space="preserve">ommittee will know </w:t>
      </w:r>
      <w:r w:rsidR="00EA62AC">
        <w:t xml:space="preserve">that </w:t>
      </w:r>
      <w:r w:rsidRPr="00A03D9F">
        <w:t xml:space="preserve">we have made huge progress in that, and also </w:t>
      </w:r>
      <w:r w:rsidR="0036550F">
        <w:t xml:space="preserve">in </w:t>
      </w:r>
      <w:r w:rsidRPr="00A03D9F">
        <w:t xml:space="preserve">increasing confidence </w:t>
      </w:r>
      <w:r w:rsidR="0030115E">
        <w:t xml:space="preserve">in </w:t>
      </w:r>
      <w:r w:rsidRPr="00A03D9F">
        <w:t>community sentence treatment options. I am sure Kate will want to say a bit more about that, but</w:t>
      </w:r>
      <w:r w:rsidR="0030115E">
        <w:t xml:space="preserve"> there is</w:t>
      </w:r>
      <w:r w:rsidRPr="00A03D9F">
        <w:t xml:space="preserve"> investment in those areas.</w:t>
      </w:r>
    </w:p>
    <w:p w:rsidR="0091748E" w:rsidP="00A03D9F">
      <w:pPr>
        <w:pStyle w:val="Question"/>
      </w:pPr>
      <w:sdt>
        <w:sdtPr>
          <w:alias w:val="Member"/>
          <w:tag w:val="&lt;Member mnisId='1601' dodsId='34498'&gt;"/>
          <w:id w:val="-738634059"/>
          <w:placeholder>
            <w:docPart w:val="DefaultPlaceholder_-1854013440"/>
          </w:placeholder>
          <w:richText/>
        </w:sdtPr>
        <w:sdtContent>
          <w:r w:rsidRPr="00A03D9F" w:rsidR="00A03D9F">
            <w:rPr>
              <w:b/>
            </w:rPr>
            <w:t>Chair:</w:t>
          </w:r>
        </w:sdtContent>
      </w:sdt>
      <w:r w:rsidR="00A03D9F">
        <w:t xml:space="preserve"> </w:t>
      </w:r>
      <w:r w:rsidRPr="00A03D9F" w:rsidR="00A03D9F">
        <w:t>I will ask Kate about that in a moment.</w:t>
      </w:r>
      <w:r w:rsidR="00083394">
        <w:t xml:space="preserve"> Have</w:t>
      </w:r>
      <w:r w:rsidRPr="00A03D9F" w:rsidR="00A03D9F">
        <w:t xml:space="preserve"> you done any modelling in the </w:t>
      </w:r>
      <w:r w:rsidR="00CE1FBB">
        <w:t>P</w:t>
      </w:r>
      <w:r w:rsidRPr="00A03D9F" w:rsidR="00A03D9F">
        <w:t xml:space="preserve">rison </w:t>
      </w:r>
      <w:r w:rsidR="00CE1FBB">
        <w:t>S</w:t>
      </w:r>
      <w:r w:rsidRPr="00A03D9F" w:rsidR="00A03D9F">
        <w:t>ervice</w:t>
      </w:r>
      <w:r w:rsidR="00083394">
        <w:t>,</w:t>
      </w:r>
      <w:r w:rsidRPr="00A03D9F" w:rsidR="00A03D9F">
        <w:t xml:space="preserve"> or</w:t>
      </w:r>
      <w:r w:rsidR="00083394">
        <w:t xml:space="preserve"> with</w:t>
      </w:r>
      <w:r w:rsidRPr="00A03D9F" w:rsidR="00A03D9F">
        <w:t xml:space="preserve"> HMCTS as well</w:t>
      </w:r>
      <w:r w:rsidR="00083394">
        <w:t xml:space="preserve">, </w:t>
      </w:r>
      <w:r w:rsidRPr="00A03D9F" w:rsidR="00A03D9F">
        <w:t>as to the sorts of cases in the backlog? Are you able to extrapolate from that w</w:t>
      </w:r>
      <w:r w:rsidR="00083394">
        <w:t>he</w:t>
      </w:r>
      <w:r w:rsidRPr="00A03D9F" w:rsidR="00A03D9F">
        <w:t>ther there is likely to be any increase in receipts of women into custody</w:t>
      </w:r>
      <w:r w:rsidRPr="005E0AD4" w:rsidR="005E0AD4">
        <w:t xml:space="preserve"> as a result of cases that are currently in the backlog</w:t>
      </w:r>
      <w:r w:rsidR="00A17930">
        <w:t>—</w:t>
      </w:r>
      <w:r w:rsidRPr="005E0AD4" w:rsidR="005E0AD4">
        <w:t>for example</w:t>
      </w:r>
      <w:r w:rsidR="00A17930">
        <w:t>,</w:t>
      </w:r>
      <w:r w:rsidRPr="005E0AD4" w:rsidR="005E0AD4">
        <w:t xml:space="preserve"> by some analysis </w:t>
      </w:r>
      <w:r w:rsidR="00083394">
        <w:t>of</w:t>
      </w:r>
      <w:r w:rsidRPr="005E0AD4" w:rsidR="005E0AD4">
        <w:t xml:space="preserve"> the types of offences and, therefore, the likelihood of </w:t>
      </w:r>
      <w:r w:rsidR="005E0AD4">
        <w:t xml:space="preserve">a </w:t>
      </w:r>
      <w:r w:rsidRPr="005E0AD4" w:rsidR="005E0AD4">
        <w:t>custodial sentence?</w:t>
      </w:r>
    </w:p>
    <w:p w:rsidR="0091748E" w:rsidP="0091748E">
      <w:pPr>
        <w:pStyle w:val="Answer"/>
      </w:pPr>
      <w:sdt>
        <w:sdtPr>
          <w:alias w:val="Witness"/>
          <w:id w:val="877286469"/>
          <w:placeholder>
            <w:docPart w:val="DefaultPlaceholder_-1854013440"/>
          </w:placeholder>
          <w:richText/>
        </w:sdtPr>
        <w:sdtContent>
          <w:r w:rsidRPr="0091748E">
            <w:rPr>
              <w:b/>
              <w:i/>
            </w:rPr>
            <w:t>Dr Farrar:</w:t>
          </w:r>
        </w:sdtContent>
      </w:sdt>
      <w:r>
        <w:t xml:space="preserve"> </w:t>
      </w:r>
      <w:r w:rsidR="00083394">
        <w:t>W</w:t>
      </w:r>
      <w:r w:rsidRPr="0091748E">
        <w:t>e work very closely with</w:t>
      </w:r>
      <w:r w:rsidR="00083394">
        <w:t xml:space="preserve"> HMCTS</w:t>
      </w:r>
      <w:r w:rsidRPr="0091748E">
        <w:t xml:space="preserve"> on the backlog</w:t>
      </w:r>
      <w:r w:rsidR="00B95C1A">
        <w:t>. T</w:t>
      </w:r>
      <w:r w:rsidRPr="0091748E">
        <w:t>he cases most likely to lead to custodial sentences would probably be included in our remand population. We have 708 people on remand at the moment, so we do not think that will lead to a significant increase.</w:t>
      </w:r>
    </w:p>
    <w:p w:rsidR="002211D5" w:rsidP="0091748E">
      <w:pPr>
        <w:pStyle w:val="Question"/>
      </w:pPr>
      <w:sdt>
        <w:sdtPr>
          <w:alias w:val="Member"/>
          <w:tag w:val="&lt;Member mnisId='1601' dodsId='34498'&gt;"/>
          <w:id w:val="1479501375"/>
          <w:placeholder>
            <w:docPart w:val="DefaultPlaceholder_-1854013440"/>
          </w:placeholder>
          <w:richText/>
        </w:sdtPr>
        <w:sdtContent>
          <w:r w:rsidRPr="0091748E" w:rsidR="0091748E">
            <w:rPr>
              <w:b/>
            </w:rPr>
            <w:t>Chair:</w:t>
          </w:r>
        </w:sdtContent>
      </w:sdt>
      <w:r w:rsidR="0091748E">
        <w:t xml:space="preserve"> </w:t>
      </w:r>
      <w:r w:rsidRPr="0091748E" w:rsidR="0091748E">
        <w:t>That is helpful. You also mentioned investment in</w:t>
      </w:r>
      <w:r w:rsidR="00254393">
        <w:t xml:space="preserve"> </w:t>
      </w:r>
      <w:r w:rsidRPr="00254393" w:rsidR="00254393">
        <w:t>liaison</w:t>
      </w:r>
      <w:r w:rsidR="002F1C26">
        <w:t xml:space="preserve"> and</w:t>
      </w:r>
      <w:r w:rsidRPr="00254393" w:rsidR="00254393">
        <w:t xml:space="preserve"> diversion services. I</w:t>
      </w:r>
      <w:r w:rsidR="00B95C1A">
        <w:t xml:space="preserve"> am</w:t>
      </w:r>
      <w:r w:rsidRPr="00254393" w:rsidR="00254393">
        <w:t xml:space="preserve"> conscious that NHS England has secured 100% geographical coverage of liaison and diversion services</w:t>
      </w:r>
      <w:r w:rsidR="00737D24">
        <w:t>, Kate,</w:t>
      </w:r>
      <w:r w:rsidRPr="00254393" w:rsidR="00254393">
        <w:t xml:space="preserve"> and that you </w:t>
      </w:r>
      <w:r w:rsidR="007926F1">
        <w:t>a</w:t>
      </w:r>
      <w:r w:rsidRPr="00254393" w:rsidR="00254393">
        <w:t xml:space="preserve">re enhancing the pathways, but </w:t>
      </w:r>
      <w:r w:rsidR="00B64139">
        <w:t>can you help me about this? W</w:t>
      </w:r>
      <w:r w:rsidRPr="00254393" w:rsidR="00254393">
        <w:t xml:space="preserve">e have </w:t>
      </w:r>
      <w:r w:rsidRPr="00ED65AE" w:rsidR="00ED65AE">
        <w:t xml:space="preserve">had evidence from the Nelson </w:t>
      </w:r>
      <w:r w:rsidR="007926F1">
        <w:t>T</w:t>
      </w:r>
      <w:r w:rsidRPr="00ED65AE" w:rsidR="00ED65AE">
        <w:t>rust, which I</w:t>
      </w:r>
      <w:r w:rsidR="007926F1">
        <w:t xml:space="preserve"> a</w:t>
      </w:r>
      <w:r w:rsidRPr="00ED65AE" w:rsidR="00ED65AE">
        <w:t>m sure you</w:t>
      </w:r>
      <w:r w:rsidR="002F1C26">
        <w:t xml:space="preserve"> are </w:t>
      </w:r>
      <w:r w:rsidRPr="00ED65AE" w:rsidR="00ED65AE">
        <w:t>aware of, that</w:t>
      </w:r>
      <w:r w:rsidR="00ED65AE">
        <w:t xml:space="preserve"> “</w:t>
      </w:r>
      <w:r w:rsidRPr="00ED65AE" w:rsidR="00ED65AE">
        <w:t xml:space="preserve">it </w:t>
      </w:r>
      <w:r w:rsidR="002F1C26">
        <w:t xml:space="preserve">has been </w:t>
      </w:r>
      <w:r w:rsidRPr="00ED65AE" w:rsidR="00ED65AE">
        <w:t xml:space="preserve">widely recognised by NHS England </w:t>
      </w:r>
      <w:r w:rsidRPr="00D575CE" w:rsidR="00D575CE">
        <w:t xml:space="preserve">that all liaison and diversion </w:t>
      </w:r>
      <w:r w:rsidRPr="00D575CE" w:rsidR="00D575CE">
        <w:t>schemes require a women</w:t>
      </w:r>
      <w:r w:rsidR="001B5940">
        <w:t>’</w:t>
      </w:r>
      <w:r w:rsidRPr="00D575CE" w:rsidR="00D575CE">
        <w:t>s pathway. While</w:t>
      </w:r>
      <w:r w:rsidR="005447EC">
        <w:t xml:space="preserve"> this recognition</w:t>
      </w:r>
      <w:r w:rsidRPr="00D575CE" w:rsidR="00D575CE">
        <w:t xml:space="preserve"> is highly valuable, there has been no direct investment in these services</w:t>
      </w:r>
      <w:r w:rsidR="00D575CE">
        <w:t xml:space="preserve">. </w:t>
      </w:r>
      <w:r w:rsidR="005447EC">
        <w:t>T</w:t>
      </w:r>
      <w:r w:rsidRPr="00D575CE" w:rsidR="00D575CE">
        <w:t>his in turn exposes women</w:t>
      </w:r>
      <w:r>
        <w:t>’</w:t>
      </w:r>
      <w:r w:rsidRPr="00D575CE" w:rsidR="00D575CE">
        <w:t xml:space="preserve">s </w:t>
      </w:r>
      <w:r w:rsidR="00DC3ADE">
        <w:t>centres</w:t>
      </w:r>
      <w:r w:rsidRPr="00D575CE" w:rsidR="00D575CE">
        <w:t xml:space="preserve"> to high levels of referrals with no financial backing to support this.</w:t>
      </w:r>
      <w:r w:rsidR="00D575CE">
        <w:t>”</w:t>
      </w:r>
    </w:p>
    <w:p w:rsidR="00D25FC9" w:rsidP="001B0A3F">
      <w:pPr>
        <w:pStyle w:val="Question"/>
        <w:numPr>
          <w:ilvl w:val="0"/>
          <w:numId w:val="0"/>
        </w:numPr>
        <w:ind w:left="794"/>
      </w:pPr>
      <w:r w:rsidRPr="00D575CE">
        <w:t xml:space="preserve">I think </w:t>
      </w:r>
      <w:r w:rsidR="002211D5">
        <w:t xml:space="preserve">they are </w:t>
      </w:r>
      <w:r w:rsidRPr="00D575CE">
        <w:t>saying</w:t>
      </w:r>
      <w:r w:rsidR="002211D5">
        <w:t xml:space="preserve"> that</w:t>
      </w:r>
      <w:r w:rsidRPr="00D575CE">
        <w:t xml:space="preserve"> it sounds great in theory but</w:t>
      </w:r>
      <w:r w:rsidR="00A17930">
        <w:t>,</w:t>
      </w:r>
      <w:r w:rsidRPr="00D575CE">
        <w:t xml:space="preserve"> in practi</w:t>
      </w:r>
      <w:r w:rsidR="00F3628D">
        <w:t>c</w:t>
      </w:r>
      <w:r w:rsidRPr="00D575CE">
        <w:t>e</w:t>
      </w:r>
      <w:r w:rsidR="00A17930">
        <w:t>,</w:t>
      </w:r>
      <w:r w:rsidRPr="00D575CE">
        <w:t xml:space="preserve"> a lot of things that are being delivered on the ground do not have specific funding streams. What is the position </w:t>
      </w:r>
      <w:r w:rsidR="001B0A3F">
        <w:t>t</w:t>
      </w:r>
      <w:r w:rsidRPr="00D575CE">
        <w:t xml:space="preserve">here? </w:t>
      </w:r>
      <w:r w:rsidR="001B0A3F">
        <w:t>Are they</w:t>
      </w:r>
      <w:r w:rsidR="00F3628D">
        <w:t xml:space="preserve"> </w:t>
      </w:r>
      <w:r w:rsidRPr="00D575CE">
        <w:t>wrong or</w:t>
      </w:r>
      <w:r w:rsidR="001B0A3F">
        <w:t xml:space="preserve"> are they</w:t>
      </w:r>
      <w:r w:rsidRPr="00D575CE">
        <w:t xml:space="preserve"> right?</w:t>
      </w:r>
    </w:p>
    <w:p w:rsidR="00D25FC9" w:rsidP="00D25FC9">
      <w:pPr>
        <w:pStyle w:val="Answer"/>
      </w:pPr>
      <w:sdt>
        <w:sdtPr>
          <w:alias w:val="Witness"/>
          <w:id w:val="1083873155"/>
          <w:placeholder>
            <w:docPart w:val="DefaultPlaceholder_-1854013440"/>
          </w:placeholder>
          <w:richText/>
        </w:sdtPr>
        <w:sdtContent>
          <w:r w:rsidRPr="00D25FC9">
            <w:rPr>
              <w:b/>
              <w:i/>
            </w:rPr>
            <w:t>Kate Davies:</w:t>
          </w:r>
        </w:sdtContent>
      </w:sdt>
      <w:r>
        <w:t xml:space="preserve"> </w:t>
      </w:r>
      <w:r w:rsidRPr="00D25FC9">
        <w:t>Do you want me to come back on that?</w:t>
      </w:r>
    </w:p>
    <w:p w:rsidR="00D25FC9" w:rsidP="00B87042">
      <w:pPr>
        <w:pStyle w:val="Question"/>
        <w:numPr>
          <w:ilvl w:val="0"/>
          <w:numId w:val="0"/>
        </w:numPr>
        <w:ind w:left="794"/>
      </w:pPr>
      <w:sdt>
        <w:sdtPr>
          <w:alias w:val="Member"/>
          <w:tag w:val="&lt;Member mnisId='1601' dodsId='34498'&gt;"/>
          <w:id w:val="912664736"/>
          <w:placeholder>
            <w:docPart w:val="DefaultPlaceholder_-1854013440"/>
          </w:placeholder>
          <w:richText/>
        </w:sdtPr>
        <w:sdtContent>
          <w:r w:rsidRPr="00A8526F">
            <w:rPr>
              <w:b/>
            </w:rPr>
            <w:t>Chair:</w:t>
          </w:r>
        </w:sdtContent>
      </w:sdt>
      <w:r>
        <w:t xml:space="preserve"> </w:t>
      </w:r>
      <w:r w:rsidRPr="00D25FC9">
        <w:t>Yes</w:t>
      </w:r>
      <w:r w:rsidR="006D570F">
        <w:t>, please</w:t>
      </w:r>
      <w:r w:rsidRPr="00D25FC9">
        <w:t>. I</w:t>
      </w:r>
      <w:r w:rsidR="00A6493E">
        <w:t xml:space="preserve"> am</w:t>
      </w:r>
      <w:r w:rsidRPr="00D25FC9">
        <w:t xml:space="preserve"> putting to you what the Nelson </w:t>
      </w:r>
      <w:r w:rsidR="00A6493E">
        <w:t>T</w:t>
      </w:r>
      <w:r w:rsidRPr="00D25FC9">
        <w:t>rust said and I</w:t>
      </w:r>
      <w:r w:rsidR="00A6493E">
        <w:t xml:space="preserve"> am</w:t>
      </w:r>
      <w:r w:rsidRPr="00D25FC9">
        <w:t xml:space="preserve"> interested in your reaction.</w:t>
      </w:r>
    </w:p>
    <w:p w:rsidR="009C541A" w:rsidP="00D25FC9">
      <w:pPr>
        <w:pStyle w:val="Answer"/>
      </w:pPr>
      <w:sdt>
        <w:sdtPr>
          <w:alias w:val="Witness"/>
          <w:id w:val="-2030786629"/>
          <w:placeholder>
            <w:docPart w:val="DefaultPlaceholder_-1854013440"/>
          </w:placeholder>
          <w:richText/>
        </w:sdtPr>
        <w:sdtContent>
          <w:r w:rsidRPr="00D25FC9" w:rsidR="00D25FC9">
            <w:rPr>
              <w:b/>
              <w:i/>
            </w:rPr>
            <w:t>Kate Davies:</w:t>
          </w:r>
        </w:sdtContent>
      </w:sdt>
      <w:r w:rsidR="00D25FC9">
        <w:t xml:space="preserve"> </w:t>
      </w:r>
      <w:r>
        <w:t xml:space="preserve">Sorry. Being on screen, I can’t see whether you are looking </w:t>
      </w:r>
      <w:r w:rsidR="00A8526F">
        <w:t xml:space="preserve">at </w:t>
      </w:r>
      <w:r>
        <w:t xml:space="preserve">me or not. </w:t>
      </w:r>
    </w:p>
    <w:p w:rsidR="009C541A" w:rsidP="00B87042">
      <w:pPr>
        <w:pStyle w:val="Question"/>
        <w:numPr>
          <w:ilvl w:val="0"/>
          <w:numId w:val="0"/>
        </w:numPr>
        <w:ind w:left="794"/>
      </w:pPr>
      <w:sdt>
        <w:sdtPr>
          <w:alias w:val="Member"/>
          <w:tag w:val="&lt;Member mnisId='1601' dodsId='34498'&gt;"/>
          <w:id w:val="-1297677086"/>
          <w:placeholder>
            <w:docPart w:val="DefaultPlaceholder_-1854013440"/>
          </w:placeholder>
          <w:richText/>
        </w:sdtPr>
        <w:sdtContent>
          <w:r w:rsidRPr="00A8526F">
            <w:rPr>
              <w:b/>
            </w:rPr>
            <w:t>Chair:</w:t>
          </w:r>
        </w:sdtContent>
      </w:sdt>
      <w:r>
        <w:t xml:space="preserve"> It takes a bit longer, doesn’t it? I am putting to you what </w:t>
      </w:r>
      <w:r w:rsidR="00EB5594">
        <w:t>the Nelson Trust said.</w:t>
      </w:r>
    </w:p>
    <w:p w:rsidR="00D25FC9" w:rsidRPr="00D25FC9" w:rsidP="009C541A">
      <w:pPr>
        <w:pStyle w:val="Answer"/>
      </w:pPr>
      <w:sdt>
        <w:sdtPr>
          <w:alias w:val="Witness"/>
          <w:id w:val="-1906449305"/>
          <w:placeholder>
            <w:docPart w:val="DefaultPlaceholder_-1854013440"/>
          </w:placeholder>
          <w:richText/>
        </w:sdtPr>
        <w:sdtContent>
          <w:r w:rsidRPr="009C541A" w:rsidR="009C541A">
            <w:rPr>
              <w:b/>
              <w:i/>
            </w:rPr>
            <w:t>Kate Davies:</w:t>
          </w:r>
        </w:sdtContent>
      </w:sdt>
      <w:r w:rsidR="009C541A">
        <w:t xml:space="preserve"> </w:t>
      </w:r>
      <w:r w:rsidRPr="00D25FC9">
        <w:t>You are quite right. We</w:t>
      </w:r>
      <w:r w:rsidR="00A6493E">
        <w:t xml:space="preserve"> </w:t>
      </w:r>
      <w:r w:rsidRPr="00D25FC9">
        <w:t xml:space="preserve">work closely with the Nelson </w:t>
      </w:r>
      <w:r w:rsidR="00A6493E">
        <w:t>T</w:t>
      </w:r>
      <w:r w:rsidRPr="00D25FC9">
        <w:t>rust</w:t>
      </w:r>
      <w:r w:rsidR="00EB5594">
        <w:t>; in fact, they are</w:t>
      </w:r>
      <w:r w:rsidRPr="00D25FC9">
        <w:t xml:space="preserve"> commissioned in some of our areas to work not only with the liaison </w:t>
      </w:r>
      <w:r w:rsidR="00854D51">
        <w:t xml:space="preserve">and </w:t>
      </w:r>
      <w:r w:rsidRPr="00D25FC9">
        <w:t xml:space="preserve">diversion services but </w:t>
      </w:r>
      <w:r w:rsidR="00854D51">
        <w:t>with</w:t>
      </w:r>
      <w:r w:rsidRPr="00D25FC9">
        <w:t xml:space="preserve"> some of the women</w:t>
      </w:r>
      <w:r w:rsidR="00D31B32">
        <w:t>’</w:t>
      </w:r>
      <w:r w:rsidRPr="00D25FC9">
        <w:t xml:space="preserve">s </w:t>
      </w:r>
      <w:r w:rsidR="00854D51">
        <w:t>e</w:t>
      </w:r>
      <w:r w:rsidRPr="00D25FC9">
        <w:t>state as well. We work very closely with</w:t>
      </w:r>
      <w:r w:rsidR="005E6C72">
        <w:t xml:space="preserve"> John Trolan</w:t>
      </w:r>
      <w:r w:rsidRPr="00D25FC9">
        <w:t>, the chief executive.</w:t>
      </w:r>
    </w:p>
    <w:p w:rsidR="00B636BE" w:rsidP="00D25FC9">
      <w:pPr>
        <w:pStyle w:val="Answer"/>
      </w:pPr>
      <w:r>
        <w:t>Maybe I could</w:t>
      </w:r>
      <w:r w:rsidRPr="00D53BC5" w:rsidR="00D53BC5">
        <w:t xml:space="preserve"> correct that interpretation</w:t>
      </w:r>
      <w:r w:rsidR="005E6C72">
        <w:t>. O</w:t>
      </w:r>
      <w:r w:rsidRPr="00D53BC5" w:rsidR="00D53BC5">
        <w:t>ver 35,000 women in the past 12 months</w:t>
      </w:r>
      <w:r w:rsidR="005E6C72">
        <w:t xml:space="preserve"> have come</w:t>
      </w:r>
      <w:r w:rsidRPr="00D53BC5" w:rsidR="00D53BC5">
        <w:t xml:space="preserve"> through liaison and diversion, which I think</w:t>
      </w:r>
      <w:r w:rsidR="00016BD9">
        <w:t xml:space="preserve"> alone</w:t>
      </w:r>
      <w:r w:rsidRPr="00D53BC5" w:rsidR="00D53BC5">
        <w:t xml:space="preserve"> is evidence</w:t>
      </w:r>
      <w:r w:rsidR="005861C3">
        <w:t xml:space="preserve"> that</w:t>
      </w:r>
      <w:r w:rsidRPr="00D53BC5" w:rsidR="00D53BC5">
        <w:t xml:space="preserve"> it is accessing those women</w:t>
      </w:r>
      <w:r w:rsidR="005861C3">
        <w:t>,</w:t>
      </w:r>
      <w:r w:rsidRPr="00D53BC5" w:rsidR="00D53BC5">
        <w:t xml:space="preserve"> as the</w:t>
      </w:r>
      <w:r w:rsidR="005861C3">
        <w:t xml:space="preserve"> Minister</w:t>
      </w:r>
      <w:r w:rsidRPr="00D53BC5" w:rsidR="00D53BC5">
        <w:t xml:space="preserve"> said</w:t>
      </w:r>
      <w:r w:rsidR="005861C3">
        <w:t>,</w:t>
      </w:r>
      <w:r w:rsidRPr="00D53BC5" w:rsidR="00D53BC5">
        <w:t xml:space="preserve"> to divert them away from custody and look at alternatives</w:t>
      </w:r>
      <w:r w:rsidR="005861C3">
        <w:t xml:space="preserve"> as part of p</w:t>
      </w:r>
      <w:r w:rsidRPr="00D53BC5" w:rsidR="00D53BC5">
        <w:t>olice custody, voluntary police inpu</w:t>
      </w:r>
      <w:r w:rsidR="005E3475">
        <w:t>t</w:t>
      </w:r>
      <w:r w:rsidR="00EB65AA">
        <w:t xml:space="preserve"> </w:t>
      </w:r>
      <w:r w:rsidR="005861C3">
        <w:t xml:space="preserve">and </w:t>
      </w:r>
      <w:r w:rsidR="00DC2484">
        <w:t xml:space="preserve">obviously </w:t>
      </w:r>
      <w:r>
        <w:t>sentencing—</w:t>
      </w:r>
      <w:r w:rsidR="005861C3">
        <w:t xml:space="preserve">women </w:t>
      </w:r>
      <w:r w:rsidR="005E3475">
        <w:t xml:space="preserve">who end up on remand or </w:t>
      </w:r>
      <w:r w:rsidRPr="000B15A7" w:rsidR="000B15A7">
        <w:t>sentence.</w:t>
      </w:r>
    </w:p>
    <w:p w:rsidR="00F70050" w:rsidP="00D25FC9">
      <w:pPr>
        <w:pStyle w:val="Answer"/>
      </w:pPr>
      <w:r w:rsidRPr="000B15A7">
        <w:t>All of the liaison and diversion services have been commissioned to have a women</w:t>
      </w:r>
      <w:r w:rsidR="00DC2484">
        <w:t>’</w:t>
      </w:r>
      <w:r w:rsidRPr="000B15A7">
        <w:t xml:space="preserve">s pathway. They also have a requirement to offer women at the point of access and assessment a gender-specific worker and liaison as well. </w:t>
      </w:r>
      <w:r w:rsidR="00F60D30">
        <w:t>A</w:t>
      </w:r>
      <w:r w:rsidRPr="000B15A7">
        <w:t>ny variation</w:t>
      </w:r>
      <w:r w:rsidR="00EB65AA">
        <w:t xml:space="preserve"> </w:t>
      </w:r>
      <w:r w:rsidR="00F60D30">
        <w:t xml:space="preserve">of that </w:t>
      </w:r>
      <w:r w:rsidRPr="000B15A7">
        <w:t xml:space="preserve">and </w:t>
      </w:r>
      <w:r w:rsidR="00F60D30">
        <w:t xml:space="preserve">any </w:t>
      </w:r>
      <w:r w:rsidRPr="000B15A7">
        <w:t xml:space="preserve">development is purely </w:t>
      </w:r>
      <w:r w:rsidR="00CE6928">
        <w:t xml:space="preserve">as </w:t>
      </w:r>
      <w:r w:rsidRPr="000B15A7">
        <w:t>part of the different level</w:t>
      </w:r>
      <w:r w:rsidR="0068757B">
        <w:t>s or ways</w:t>
      </w:r>
      <w:r w:rsidRPr="000B15A7">
        <w:t xml:space="preserve"> those services have been embedded since March 2020, but I would like to assure the </w:t>
      </w:r>
      <w:r w:rsidR="0068757B">
        <w:t>C</w:t>
      </w:r>
      <w:r w:rsidRPr="000B15A7">
        <w:t>ommittee that all of the liaison and diversion services are working to have women</w:t>
      </w:r>
      <w:r w:rsidR="00CE6928">
        <w:t>’</w:t>
      </w:r>
      <w:r w:rsidRPr="000B15A7">
        <w:t>s pathways</w:t>
      </w:r>
      <w:r w:rsidR="000D7124">
        <w:t>,</w:t>
      </w:r>
      <w:r w:rsidRPr="00F70050">
        <w:t xml:space="preserve"> and more besides.</w:t>
      </w:r>
    </w:p>
    <w:p w:rsidR="00F70050" w:rsidP="00F70050">
      <w:pPr>
        <w:pStyle w:val="Question"/>
      </w:pPr>
      <w:sdt>
        <w:sdtPr>
          <w:alias w:val="Member"/>
          <w:tag w:val="&lt;Member mnisId='1601' dodsId='34498'&gt;"/>
          <w:id w:val="-744800398"/>
          <w:placeholder>
            <w:docPart w:val="DefaultPlaceholder_-1854013440"/>
          </w:placeholder>
          <w:richText/>
        </w:sdtPr>
        <w:sdtContent>
          <w:r w:rsidRPr="00F70050">
            <w:rPr>
              <w:b/>
            </w:rPr>
            <w:t>Chair:</w:t>
          </w:r>
        </w:sdtContent>
      </w:sdt>
      <w:r>
        <w:t xml:space="preserve"> </w:t>
      </w:r>
      <w:r w:rsidR="0068757B">
        <w:t>W</w:t>
      </w:r>
      <w:r w:rsidRPr="00F70050">
        <w:t>hat do you mean</w:t>
      </w:r>
      <w:r w:rsidR="00CE6928">
        <w:t>, Kate,</w:t>
      </w:r>
      <w:r w:rsidRPr="00F70050">
        <w:t xml:space="preserve"> by the different levels in which they are embedded?</w:t>
      </w:r>
      <w:r w:rsidR="00CE6928">
        <w:t xml:space="preserve"> What does that mean?</w:t>
      </w:r>
    </w:p>
    <w:p w:rsidR="002A0296" w:rsidP="00F70050">
      <w:pPr>
        <w:pStyle w:val="Answer"/>
      </w:pPr>
      <w:sdt>
        <w:sdtPr>
          <w:alias w:val="Witness"/>
          <w:id w:val="-93792601"/>
          <w:placeholder>
            <w:docPart w:val="DefaultPlaceholder_-1854013440"/>
          </w:placeholder>
          <w:richText/>
        </w:sdtPr>
        <w:sdtContent>
          <w:r w:rsidRPr="00F70050" w:rsidR="00F70050">
            <w:rPr>
              <w:b/>
              <w:i/>
            </w:rPr>
            <w:t>Kate Davies:</w:t>
          </w:r>
        </w:sdtContent>
      </w:sdt>
      <w:r w:rsidR="00F70050">
        <w:t xml:space="preserve"> </w:t>
      </w:r>
      <w:r w:rsidRPr="00F70050" w:rsidR="00F70050">
        <w:t xml:space="preserve">The </w:t>
      </w:r>
      <w:r w:rsidR="00B17B23">
        <w:t>C</w:t>
      </w:r>
      <w:r w:rsidRPr="00F70050" w:rsidR="00F70050">
        <w:t>ommittee has asked me th</w:t>
      </w:r>
      <w:r w:rsidR="000D7124">
        <w:t>at</w:t>
      </w:r>
      <w:r w:rsidRPr="00F70050" w:rsidR="00F70050">
        <w:t xml:space="preserve"> before. The liaison </w:t>
      </w:r>
      <w:r w:rsidR="00B17B23">
        <w:t xml:space="preserve">and </w:t>
      </w:r>
      <w:r w:rsidRPr="00F70050" w:rsidR="00F70050">
        <w:t xml:space="preserve">diversion services have been rolled out over </w:t>
      </w:r>
      <w:r w:rsidR="00B17B23">
        <w:t xml:space="preserve">a </w:t>
      </w:r>
      <w:r w:rsidRPr="00F70050" w:rsidR="00F70050">
        <w:t>number of years</w:t>
      </w:r>
      <w:r w:rsidR="002D0860">
        <w:t xml:space="preserve">, so there are still some areas that </w:t>
      </w:r>
      <w:r w:rsidR="00816E68">
        <w:t>are</w:t>
      </w:r>
      <w:r w:rsidR="002D0860">
        <w:t xml:space="preserve"> </w:t>
      </w:r>
      <w:r w:rsidRPr="00F70050" w:rsidR="00F70050">
        <w:t xml:space="preserve">more </w:t>
      </w:r>
      <w:r w:rsidRPr="00BE0643" w:rsidR="00BE0643">
        <w:t>mature</w:t>
      </w:r>
      <w:r w:rsidR="002D0860">
        <w:t xml:space="preserve"> as part of the </w:t>
      </w:r>
      <w:r w:rsidRPr="00BE0643" w:rsidR="00BE0643">
        <w:t xml:space="preserve">full commissioning </w:t>
      </w:r>
      <w:r w:rsidR="00816E68">
        <w:t>through</w:t>
      </w:r>
      <w:r w:rsidRPr="00BE0643" w:rsidR="00BE0643">
        <w:t xml:space="preserve"> the £62 million that </w:t>
      </w:r>
      <w:r w:rsidR="002D0860">
        <w:t>N</w:t>
      </w:r>
      <w:r w:rsidRPr="00BE0643" w:rsidR="00BE0643">
        <w:t>HS England</w:t>
      </w:r>
      <w:r w:rsidR="004B199F">
        <w:t>,</w:t>
      </w:r>
      <w:r w:rsidR="002D0860">
        <w:t xml:space="preserve"> through the long-term plan</w:t>
      </w:r>
      <w:r w:rsidR="004B199F">
        <w:t>,</w:t>
      </w:r>
      <w:r w:rsidRPr="00BE0643" w:rsidR="00BE0643">
        <w:t xml:space="preserve"> has put into</w:t>
      </w:r>
      <w:r w:rsidR="00B3036C">
        <w:t xml:space="preserve"> liaison and </w:t>
      </w:r>
      <w:r w:rsidR="00AC6F49">
        <w:t>di</w:t>
      </w:r>
      <w:r w:rsidRPr="002A0296">
        <w:t xml:space="preserve">version. There are fewer localities in the country </w:t>
      </w:r>
      <w:r w:rsidR="004B199F">
        <w:t>that</w:t>
      </w:r>
      <w:r w:rsidRPr="002A0296">
        <w:t xml:space="preserve"> are still not up to full capacity, but that is purely becaus</w:t>
      </w:r>
      <w:r w:rsidR="00B3036C">
        <w:t>e</w:t>
      </w:r>
      <w:r w:rsidRPr="002A0296">
        <w:t xml:space="preserve"> of the timeline.</w:t>
      </w:r>
    </w:p>
    <w:p w:rsidR="002A0296" w:rsidP="002A0296">
      <w:pPr>
        <w:pStyle w:val="Question"/>
      </w:pPr>
      <w:sdt>
        <w:sdtPr>
          <w:alias w:val="Member"/>
          <w:tag w:val="&lt;Member mnisId='1601' dodsId='34498'&gt;"/>
          <w:id w:val="1463073111"/>
          <w:placeholder>
            <w:docPart w:val="DefaultPlaceholder_-1854013440"/>
          </w:placeholder>
          <w:richText/>
        </w:sdtPr>
        <w:sdtContent>
          <w:r w:rsidRPr="002A0296">
            <w:rPr>
              <w:b/>
            </w:rPr>
            <w:t>Chair:</w:t>
          </w:r>
        </w:sdtContent>
      </w:sdt>
      <w:r>
        <w:t xml:space="preserve"> </w:t>
      </w:r>
      <w:r w:rsidRPr="002A0296">
        <w:t>A</w:t>
      </w:r>
      <w:r w:rsidR="00B3036C">
        <w:t xml:space="preserve">re all </w:t>
      </w:r>
      <w:r w:rsidRPr="002A0296">
        <w:t>female pathways intended to be funded to the same level?</w:t>
      </w:r>
    </w:p>
    <w:p w:rsidR="00F959AE" w:rsidP="002A0296">
      <w:pPr>
        <w:pStyle w:val="Answer"/>
      </w:pPr>
      <w:sdt>
        <w:sdtPr>
          <w:alias w:val="Witness"/>
          <w:id w:val="-1976288563"/>
          <w:placeholder>
            <w:docPart w:val="DefaultPlaceholder_-1854013440"/>
          </w:placeholder>
          <w:richText/>
        </w:sdtPr>
        <w:sdtContent>
          <w:r w:rsidRPr="002A0296" w:rsidR="002A0296">
            <w:rPr>
              <w:b/>
              <w:i/>
            </w:rPr>
            <w:t>Kate Davies:</w:t>
          </w:r>
        </w:sdtContent>
      </w:sdt>
      <w:r w:rsidR="002A0296">
        <w:t xml:space="preserve"> </w:t>
      </w:r>
      <w:r w:rsidRPr="002A0296" w:rsidR="002A0296">
        <w:t>Yes, they are.</w:t>
      </w:r>
      <w:r w:rsidR="00B3036C">
        <w:t xml:space="preserve"> O</w:t>
      </w:r>
      <w:r w:rsidRPr="002A0296" w:rsidR="002A0296">
        <w:t>ne of the issues about the female pathway</w:t>
      </w:r>
      <w:r w:rsidR="00B3036C">
        <w:t>, as well as</w:t>
      </w:r>
      <w:r w:rsidRPr="002A0296" w:rsidR="002A0296">
        <w:t xml:space="preserve"> the investment in the core specification in liaison</w:t>
      </w:r>
      <w:r w:rsidR="00B3036C">
        <w:t xml:space="preserve"> and</w:t>
      </w:r>
      <w:r w:rsidRPr="002A0296" w:rsidR="002A0296">
        <w:t xml:space="preserve"> diversion</w:t>
      </w:r>
      <w:r w:rsidR="003B3E39">
        <w:t>,</w:t>
      </w:r>
      <w:r w:rsidRPr="002A0296" w:rsidR="002A0296">
        <w:t xml:space="preserve"> is the way they work with pathways </w:t>
      </w:r>
      <w:r w:rsidR="003B3E39">
        <w:t>in</w:t>
      </w:r>
      <w:r w:rsidRPr="002A0296" w:rsidR="002A0296">
        <w:t xml:space="preserve"> the women</w:t>
      </w:r>
      <w:r w:rsidR="004876AB">
        <w:t>’</w:t>
      </w:r>
      <w:r w:rsidRPr="002A0296" w:rsidR="002A0296">
        <w:t>s estate and with mental health and primary care services in the community. What we have seen—</w:t>
      </w:r>
      <w:r w:rsidR="003B3E39">
        <w:t>Dr Farrar</w:t>
      </w:r>
      <w:r w:rsidRPr="002A0296" w:rsidR="002A0296">
        <w:t xml:space="preserve"> was talking about this earlier</w:t>
      </w:r>
      <w:r w:rsidR="003B3E39">
        <w:t xml:space="preserve">—is that it has been </w:t>
      </w:r>
      <w:r w:rsidRPr="00E3058B" w:rsidR="00E3058B">
        <w:t>integral to working with the courts, sentence</w:t>
      </w:r>
      <w:r w:rsidR="008D7FCF">
        <w:t>rs</w:t>
      </w:r>
      <w:r w:rsidR="00B9630E">
        <w:t xml:space="preserve"> and</w:t>
      </w:r>
      <w:r w:rsidR="008D7FCF">
        <w:t xml:space="preserve"> </w:t>
      </w:r>
      <w:r w:rsidRPr="00E3058B" w:rsidR="00E3058B">
        <w:t>the probation service</w:t>
      </w:r>
      <w:r w:rsidR="00B9630E">
        <w:t>,</w:t>
      </w:r>
      <w:r w:rsidRPr="00E3058B" w:rsidR="00E3058B">
        <w:t xml:space="preserve"> and </w:t>
      </w:r>
      <w:r w:rsidR="00944CDD">
        <w:t xml:space="preserve">in </w:t>
      </w:r>
      <w:r w:rsidRPr="00E3058B" w:rsidR="00E3058B">
        <w:t>pre-sentence reports and looking at mitigation</w:t>
      </w:r>
      <w:r w:rsidR="008D7FCF">
        <w:t xml:space="preserve"> and</w:t>
      </w:r>
      <w:r w:rsidRPr="00E3058B" w:rsidR="00E3058B">
        <w:t xml:space="preserve"> antecedents for the increased community sentence treatment requirements for women</w:t>
      </w:r>
      <w:r w:rsidR="005F0770">
        <w:t xml:space="preserve"> in</w:t>
      </w:r>
      <w:r w:rsidRPr="00E3058B" w:rsidR="00E3058B">
        <w:t xml:space="preserve"> alcohol and drugs</w:t>
      </w:r>
      <w:r w:rsidR="003F5253">
        <w:t>,</w:t>
      </w:r>
      <w:r w:rsidRPr="00E3058B" w:rsidR="00E3058B">
        <w:t xml:space="preserve"> mental health and </w:t>
      </w:r>
      <w:r w:rsidR="003F5253">
        <w:t>combined</w:t>
      </w:r>
      <w:r w:rsidRPr="00E3058B" w:rsidR="00E3058B">
        <w:t xml:space="preserve"> orders. That is where we have seen a lot of increase</w:t>
      </w:r>
      <w:r w:rsidR="003F5253">
        <w:t>d</w:t>
      </w:r>
      <w:r w:rsidRPr="00E3058B" w:rsidR="00E3058B">
        <w:t xml:space="preserve"> success for women and we would like to see more of that. That is exactly the point.</w:t>
      </w:r>
    </w:p>
    <w:p w:rsidR="00F959AE" w:rsidP="00F959AE">
      <w:pPr>
        <w:pStyle w:val="Question"/>
      </w:pPr>
      <w:sdt>
        <w:sdtPr>
          <w:alias w:val="Member"/>
          <w:tag w:val="&lt;Member mnisId='1601' dodsId='34498'&gt;"/>
          <w:id w:val="-1110113375"/>
          <w:placeholder>
            <w:docPart w:val="DefaultPlaceholder_-1854013440"/>
          </w:placeholder>
          <w:richText/>
        </w:sdtPr>
        <w:sdtContent>
          <w:r w:rsidRPr="00F959AE">
            <w:rPr>
              <w:b/>
            </w:rPr>
            <w:t>Chair:</w:t>
          </w:r>
        </w:sdtContent>
      </w:sdt>
      <w:r>
        <w:t xml:space="preserve"> </w:t>
      </w:r>
      <w:r w:rsidRPr="00F959AE">
        <w:t>Is it intended that there should be increases in funding for the female pathway to reflect demand?</w:t>
      </w:r>
    </w:p>
    <w:p w:rsidR="002D65D5" w:rsidP="00F959AE">
      <w:pPr>
        <w:pStyle w:val="Answer"/>
      </w:pPr>
      <w:sdt>
        <w:sdtPr>
          <w:alias w:val="Witness"/>
          <w:id w:val="-190994779"/>
          <w:placeholder>
            <w:docPart w:val="DefaultPlaceholder_-1854013440"/>
          </w:placeholder>
          <w:richText/>
        </w:sdtPr>
        <w:sdtContent>
          <w:r w:rsidRPr="00F959AE" w:rsidR="00F959AE">
            <w:rPr>
              <w:b/>
              <w:i/>
            </w:rPr>
            <w:t>Kate Davies:</w:t>
          </w:r>
        </w:sdtContent>
      </w:sdt>
      <w:r w:rsidR="00F959AE">
        <w:t xml:space="preserve"> </w:t>
      </w:r>
      <w:r w:rsidRPr="00F959AE" w:rsidR="00F959AE">
        <w:t xml:space="preserve">Yes, certainly. We do not have a full suite of services under mental health and alcohol and drug treatment requirements. As </w:t>
      </w:r>
      <w:r w:rsidR="00815D22">
        <w:t xml:space="preserve">you and </w:t>
      </w:r>
      <w:r w:rsidRPr="00F959AE" w:rsidR="00F959AE">
        <w:t xml:space="preserve">the </w:t>
      </w:r>
      <w:r w:rsidR="00726EAD">
        <w:t>C</w:t>
      </w:r>
      <w:r w:rsidRPr="00F959AE" w:rsidR="00F959AE">
        <w:t>ommittee know, as a sentenc</w:t>
      </w:r>
      <w:r w:rsidR="00726EAD">
        <w:t xml:space="preserve">ing </w:t>
      </w:r>
      <w:r w:rsidRPr="00F959AE" w:rsidR="00F959AE">
        <w:t xml:space="preserve">requirement </w:t>
      </w:r>
      <w:r w:rsidR="00726EAD">
        <w:t>CSTRs</w:t>
      </w:r>
      <w:r w:rsidRPr="00F959AE" w:rsidR="00F959AE">
        <w:t xml:space="preserve"> have been around for decades</w:t>
      </w:r>
      <w:r w:rsidR="005F29DC">
        <w:t xml:space="preserve">, but </w:t>
      </w:r>
      <w:r w:rsidRPr="00F959AE" w:rsidR="00F959AE">
        <w:t>refreshing th</w:t>
      </w:r>
      <w:r w:rsidR="00BF27A7">
        <w:t>em</w:t>
      </w:r>
      <w:r w:rsidRPr="00F959AE" w:rsidR="00F959AE">
        <w:t xml:space="preserve"> and also </w:t>
      </w:r>
      <w:r w:rsidR="005F29DC">
        <w:t>looking at</w:t>
      </w:r>
      <w:r w:rsidRPr="00F959AE" w:rsidR="00F959AE">
        <w:t xml:space="preserve"> what th</w:t>
      </w:r>
      <w:r w:rsidR="00815D22">
        <w:t>ey</w:t>
      </w:r>
      <w:r w:rsidRPr="00F959AE" w:rsidR="00F959AE">
        <w:t xml:space="preserve"> mean for women an</w:t>
      </w:r>
      <w:r w:rsidR="005F29DC">
        <w:t>d</w:t>
      </w:r>
      <w:r w:rsidRPr="00F959AE" w:rsidR="00F959AE">
        <w:t xml:space="preserve"> for black, minority and Asian</w:t>
      </w:r>
      <w:r w:rsidRPr="002D65D5">
        <w:t xml:space="preserve"> offenders</w:t>
      </w:r>
      <w:r w:rsidR="005F29DC">
        <w:t xml:space="preserve"> of </w:t>
      </w:r>
      <w:r w:rsidRPr="002D65D5">
        <w:t>all ages is still in development, but moving very quickly. We will receive at least 50% by this time next year</w:t>
      </w:r>
      <w:r w:rsidR="00F0018A">
        <w:t xml:space="preserve"> and, as </w:t>
      </w:r>
      <w:r w:rsidRPr="002D65D5">
        <w:t>part of the spending review</w:t>
      </w:r>
      <w:r w:rsidR="00F0018A">
        <w:t>, we are</w:t>
      </w:r>
      <w:r w:rsidRPr="002D65D5">
        <w:t xml:space="preserve"> looking to increase that to 100%.</w:t>
      </w:r>
    </w:p>
    <w:p w:rsidR="002D65D5" w:rsidRPr="002D65D5" w:rsidP="002D65D5">
      <w:pPr>
        <w:pStyle w:val="Question"/>
        <w:rPr>
          <w:lang w:val="en-US"/>
        </w:rPr>
      </w:pPr>
      <w:sdt>
        <w:sdtPr>
          <w:alias w:val="Member"/>
          <w:tag w:val="&lt;Member mnisId='1601' dodsId='34498'&gt;"/>
          <w:id w:val="1954362491"/>
          <w:placeholder>
            <w:docPart w:val="DefaultPlaceholder_-1854013440"/>
          </w:placeholder>
          <w:richText/>
        </w:sdtPr>
        <w:sdtContent>
          <w:r w:rsidRPr="002D65D5">
            <w:rPr>
              <w:b/>
            </w:rPr>
            <w:t>Chair:</w:t>
          </w:r>
        </w:sdtContent>
      </w:sdt>
      <w:r>
        <w:t xml:space="preserve"> </w:t>
      </w:r>
      <w:r w:rsidR="00361906">
        <w:t>A</w:t>
      </w:r>
      <w:r w:rsidR="00F0018A">
        <w:t>t</w:t>
      </w:r>
      <w:r w:rsidRPr="002D65D5">
        <w:t xml:space="preserve"> least 50% by this time next year, so we are well below 50% at the moment.</w:t>
      </w:r>
    </w:p>
    <w:p w:rsidR="00B82A19" w:rsidP="002D65D5">
      <w:pPr>
        <w:pStyle w:val="Answer"/>
      </w:pPr>
      <w:sdt>
        <w:sdtPr>
          <w:alias w:val="Witness"/>
          <w:id w:val="-1995407991"/>
          <w:placeholder>
            <w:docPart w:val="DefaultPlaceholder_-1854013440"/>
          </w:placeholder>
          <w:richText/>
        </w:sdtPr>
        <w:sdtContent>
          <w:r w:rsidRPr="002D65D5" w:rsidR="002D65D5">
            <w:rPr>
              <w:b/>
              <w:i/>
            </w:rPr>
            <w:t>Kate Davies:</w:t>
          </w:r>
        </w:sdtContent>
      </w:sdt>
      <w:r w:rsidR="002D65D5">
        <w:t xml:space="preserve"> </w:t>
      </w:r>
      <w:r w:rsidRPr="002D65D5" w:rsidR="002D65D5">
        <w:t>That is to do with the increase. The sentenc</w:t>
      </w:r>
      <w:r w:rsidR="00F0018A">
        <w:t xml:space="preserve">ing </w:t>
      </w:r>
      <w:r w:rsidRPr="002D65D5" w:rsidR="002D65D5">
        <w:t>requirements for</w:t>
      </w:r>
      <w:r w:rsidR="00F0018A">
        <w:t xml:space="preserve"> MHTRs</w:t>
      </w:r>
      <w:r w:rsidRPr="002D65D5" w:rsidR="002D65D5">
        <w:t xml:space="preserve"> and alcohol and drug rehabilitation orders are available everywhere. We </w:t>
      </w:r>
      <w:r w:rsidRPr="00B82A19">
        <w:t>need to keep restating that</w:t>
      </w:r>
      <w:r w:rsidR="004D251B">
        <w:t xml:space="preserve"> to </w:t>
      </w:r>
      <w:r w:rsidR="00CD570E">
        <w:t>our</w:t>
      </w:r>
      <w:r w:rsidR="004D251B">
        <w:t xml:space="preserve"> </w:t>
      </w:r>
      <w:r w:rsidRPr="00B82A19">
        <w:t>magistrates</w:t>
      </w:r>
      <w:r w:rsidR="00CD570E">
        <w:t xml:space="preserve"> and—</w:t>
      </w:r>
    </w:p>
    <w:p w:rsidR="00B82A19" w:rsidRPr="00B82A19" w:rsidP="00B82A19">
      <w:pPr>
        <w:pStyle w:val="Question"/>
        <w:rPr>
          <w:lang w:val="en-US"/>
        </w:rPr>
      </w:pPr>
      <w:sdt>
        <w:sdtPr>
          <w:alias w:val="Member"/>
          <w:tag w:val="&lt;Member mnisId='1601' dodsId='34498'&gt;"/>
          <w:id w:val="-330139802"/>
          <w:placeholder>
            <w:docPart w:val="DefaultPlaceholder_-1854013440"/>
          </w:placeholder>
          <w:richText/>
        </w:sdtPr>
        <w:sdtContent>
          <w:r w:rsidRPr="00B82A19">
            <w:rPr>
              <w:b/>
            </w:rPr>
            <w:t>Chair:</w:t>
          </w:r>
        </w:sdtContent>
      </w:sdt>
      <w:r>
        <w:t xml:space="preserve"> </w:t>
      </w:r>
      <w:r w:rsidRPr="00B82A19">
        <w:t xml:space="preserve">Are they available at the same level and </w:t>
      </w:r>
      <w:r w:rsidR="004D251B">
        <w:t xml:space="preserve">in </w:t>
      </w:r>
      <w:r w:rsidRPr="00B82A19">
        <w:t>the same quantity?</w:t>
      </w:r>
    </w:p>
    <w:p w:rsidR="001500E1" w:rsidP="00B82A19">
      <w:pPr>
        <w:pStyle w:val="Answer"/>
      </w:pPr>
      <w:sdt>
        <w:sdtPr>
          <w:alias w:val="Witness"/>
          <w:id w:val="370355274"/>
          <w:placeholder>
            <w:docPart w:val="DefaultPlaceholder_-1854013440"/>
          </w:placeholder>
          <w:richText/>
        </w:sdtPr>
        <w:sdtContent>
          <w:r w:rsidRPr="00B82A19" w:rsidR="00B82A19">
            <w:rPr>
              <w:b/>
              <w:i/>
            </w:rPr>
            <w:t>Kate Davies:</w:t>
          </w:r>
        </w:sdtContent>
      </w:sdt>
      <w:r w:rsidR="00B82A19">
        <w:t xml:space="preserve"> </w:t>
      </w:r>
      <w:r w:rsidRPr="00B82A19" w:rsidR="00B82A19">
        <w:t xml:space="preserve">We recognise that in the </w:t>
      </w:r>
      <w:r w:rsidR="00F560E8">
        <w:t>l</w:t>
      </w:r>
      <w:r w:rsidRPr="00B82A19" w:rsidR="00B82A19">
        <w:t>ast few years</w:t>
      </w:r>
      <w:r w:rsidR="00F560E8">
        <w:t>,</w:t>
      </w:r>
      <w:r w:rsidRPr="001500E1">
        <w:t xml:space="preserve"> in order to have the kind of treatment requirement orders for mental health</w:t>
      </w:r>
      <w:r w:rsidR="004D251B">
        <w:t xml:space="preserve"> and</w:t>
      </w:r>
      <w:r w:rsidRPr="001500E1">
        <w:t xml:space="preserve"> drug and alcohol that give a robust sentenc</w:t>
      </w:r>
      <w:r w:rsidR="00EC494A">
        <w:t xml:space="preserve">ing </w:t>
      </w:r>
      <w:r w:rsidRPr="001500E1">
        <w:t>alternative to custody</w:t>
      </w:r>
      <w:r w:rsidR="00F560E8">
        <w:t>,</w:t>
      </w:r>
      <w:r w:rsidRPr="001500E1">
        <w:t xml:space="preserve"> we have had to increase investment because of the complex nature of both men and women. </w:t>
      </w:r>
      <w:r w:rsidR="00EC494A">
        <w:t>W</w:t>
      </w:r>
      <w:r w:rsidRPr="001500E1">
        <w:t>e have had to review that, increase it and improve it. That is the pathway we are going through at the moment.</w:t>
      </w:r>
    </w:p>
    <w:p w:rsidR="001500E1" w:rsidRPr="001500E1" w:rsidP="001500E1">
      <w:pPr>
        <w:pStyle w:val="Question"/>
        <w:rPr>
          <w:lang w:val="en-US"/>
        </w:rPr>
      </w:pPr>
      <w:sdt>
        <w:sdtPr>
          <w:alias w:val="Member"/>
          <w:tag w:val="&lt;Member mnisId='1601' dodsId='34498'&gt;"/>
          <w:id w:val="-1684968944"/>
          <w:placeholder>
            <w:docPart w:val="DefaultPlaceholder_-1854013440"/>
          </w:placeholder>
          <w:richText/>
        </w:sdtPr>
        <w:sdtContent>
          <w:r w:rsidRPr="001500E1">
            <w:rPr>
              <w:b/>
            </w:rPr>
            <w:t>Chair:</w:t>
          </w:r>
        </w:sdtContent>
      </w:sdt>
      <w:r>
        <w:t xml:space="preserve"> </w:t>
      </w:r>
      <w:r w:rsidRPr="001500E1">
        <w:t>But have we yet established consistency across the whole country</w:t>
      </w:r>
      <w:r w:rsidR="00EC494A">
        <w:t>,</w:t>
      </w:r>
      <w:r w:rsidRPr="001500E1">
        <w:t xml:space="preserve"> and when are you going to</w:t>
      </w:r>
      <w:r w:rsidR="00EC494A">
        <w:t xml:space="preserve"> do that</w:t>
      </w:r>
      <w:r w:rsidRPr="001500E1">
        <w:t>?</w:t>
      </w:r>
    </w:p>
    <w:p w:rsidR="001500E1" w:rsidP="001500E1">
      <w:pPr>
        <w:pStyle w:val="Answer"/>
      </w:pPr>
      <w:sdt>
        <w:sdtPr>
          <w:alias w:val="Witness"/>
          <w:id w:val="2116094388"/>
          <w:placeholder>
            <w:docPart w:val="DefaultPlaceholder_-1854013440"/>
          </w:placeholder>
          <w:richText/>
        </w:sdtPr>
        <w:sdtContent>
          <w:r w:rsidRPr="001500E1">
            <w:rPr>
              <w:b/>
              <w:i/>
            </w:rPr>
            <w:t>Kate Davies:</w:t>
          </w:r>
        </w:sdtContent>
      </w:sdt>
      <w:r>
        <w:t xml:space="preserve"> </w:t>
      </w:r>
      <w:r w:rsidRPr="001500E1">
        <w:t>I think it is fair to say that we have not</w:t>
      </w:r>
      <w:r>
        <w:t>.</w:t>
      </w:r>
    </w:p>
    <w:p w:rsidR="001500E1" w:rsidRPr="001500E1" w:rsidP="001500E1">
      <w:pPr>
        <w:pStyle w:val="Question"/>
        <w:rPr>
          <w:lang w:val="en-US"/>
        </w:rPr>
      </w:pPr>
      <w:sdt>
        <w:sdtPr>
          <w:alias w:val="Member"/>
          <w:tag w:val="&lt;Member mnisId='1601' dodsId='34498'&gt;"/>
          <w:id w:val="2101519788"/>
          <w:placeholder>
            <w:docPart w:val="DefaultPlaceholder_-1854013440"/>
          </w:placeholder>
          <w:richText/>
        </w:sdtPr>
        <w:sdtContent>
          <w:r w:rsidRPr="001500E1">
            <w:rPr>
              <w:b/>
            </w:rPr>
            <w:t>Chair:</w:t>
          </w:r>
        </w:sdtContent>
      </w:sdt>
      <w:r>
        <w:t xml:space="preserve"> </w:t>
      </w:r>
      <w:r w:rsidR="00EC494A">
        <w:t>W</w:t>
      </w:r>
      <w:r w:rsidRPr="001500E1">
        <w:t>hen will you?</w:t>
      </w:r>
    </w:p>
    <w:p w:rsidR="001500E1" w:rsidP="001500E1">
      <w:pPr>
        <w:pStyle w:val="Answer"/>
      </w:pPr>
      <w:sdt>
        <w:sdtPr>
          <w:alias w:val="Witness"/>
          <w:id w:val="306749632"/>
          <w:placeholder>
            <w:docPart w:val="DefaultPlaceholder_-1854013440"/>
          </w:placeholder>
          <w:richText/>
        </w:sdtPr>
        <w:sdtContent>
          <w:r w:rsidRPr="001500E1">
            <w:rPr>
              <w:b/>
              <w:i/>
            </w:rPr>
            <w:t>Kate Davies:</w:t>
          </w:r>
        </w:sdtContent>
      </w:sdt>
      <w:r>
        <w:t xml:space="preserve"> </w:t>
      </w:r>
      <w:r w:rsidRPr="001500E1">
        <w:t>It is important that we do</w:t>
      </w:r>
      <w:r w:rsidR="00791AEF">
        <w:t>,</w:t>
      </w:r>
      <w:r w:rsidRPr="001500E1">
        <w:t xml:space="preserve"> but your question is completely right</w:t>
      </w:r>
      <w:r w:rsidR="00791AEF">
        <w:t>. W</w:t>
      </w:r>
      <w:r w:rsidRPr="001500E1">
        <w:t>e have</w:t>
      </w:r>
      <w:r w:rsidR="00791AEF">
        <w:t xml:space="preserve"> not yet</w:t>
      </w:r>
      <w:r w:rsidRPr="001500E1">
        <w:t xml:space="preserve"> got to the position I would like to get to.</w:t>
      </w:r>
    </w:p>
    <w:p w:rsidR="001500E1" w:rsidRPr="001500E1" w:rsidP="001500E1">
      <w:pPr>
        <w:pStyle w:val="Question"/>
        <w:rPr>
          <w:lang w:val="en-US"/>
        </w:rPr>
      </w:pPr>
      <w:sdt>
        <w:sdtPr>
          <w:alias w:val="Member"/>
          <w:tag w:val="&lt;Member mnisId='1601' dodsId='34498'&gt;"/>
          <w:id w:val="1517416282"/>
          <w:placeholder>
            <w:docPart w:val="DefaultPlaceholder_-1854013440"/>
          </w:placeholder>
          <w:richText/>
        </w:sdtPr>
        <w:sdtContent>
          <w:r w:rsidRPr="001500E1">
            <w:rPr>
              <w:b/>
            </w:rPr>
            <w:t>Chair:</w:t>
          </w:r>
        </w:sdtContent>
      </w:sdt>
      <w:r>
        <w:t xml:space="preserve"> </w:t>
      </w:r>
      <w:r w:rsidRPr="001500E1">
        <w:t xml:space="preserve">When do you anticipate that we will get there, </w:t>
      </w:r>
      <w:r w:rsidR="008C5F88">
        <w:t>Kate</w:t>
      </w:r>
      <w:r w:rsidRPr="001500E1">
        <w:t>?</w:t>
      </w:r>
    </w:p>
    <w:p w:rsidR="001500E1" w:rsidP="001500E1">
      <w:pPr>
        <w:pStyle w:val="Answer"/>
      </w:pPr>
      <w:sdt>
        <w:sdtPr>
          <w:alias w:val="Witness"/>
          <w:id w:val="445963838"/>
          <w:placeholder>
            <w:docPart w:val="DefaultPlaceholder_-1854013440"/>
          </w:placeholder>
          <w:richText/>
        </w:sdtPr>
        <w:sdtContent>
          <w:r w:rsidRPr="001500E1">
            <w:rPr>
              <w:b/>
              <w:i/>
            </w:rPr>
            <w:t>Kate Davies:</w:t>
          </w:r>
        </w:sdtContent>
      </w:sdt>
      <w:r>
        <w:t xml:space="preserve"> </w:t>
      </w:r>
      <w:r w:rsidRPr="001500E1">
        <w:t>We have a plan over the next three years, up until 2025</w:t>
      </w:r>
      <w:r>
        <w:t>-26,</w:t>
      </w:r>
      <w:r w:rsidRPr="001500E1">
        <w:t xml:space="preserve"> for pre-custody services</w:t>
      </w:r>
      <w:r w:rsidR="002C0C45">
        <w:t xml:space="preserve"> and</w:t>
      </w:r>
      <w:r w:rsidRPr="001500E1">
        <w:t xml:space="preserve"> alternative custody</w:t>
      </w:r>
      <w:r w:rsidR="008C5F88">
        <w:t xml:space="preserve"> </w:t>
      </w:r>
      <w:r w:rsidRPr="001500E1">
        <w:t>through</w:t>
      </w:r>
      <w:r w:rsidR="008C5F88">
        <w:t xml:space="preserve"> MHTRs, </w:t>
      </w:r>
      <w:r w:rsidR="00752F22">
        <w:t>A</w:t>
      </w:r>
      <w:r w:rsidR="00BA132C">
        <w:t>R</w:t>
      </w:r>
      <w:r w:rsidR="00752F22">
        <w:t>s</w:t>
      </w:r>
      <w:r w:rsidR="006B65C2">
        <w:t xml:space="preserve"> and </w:t>
      </w:r>
      <w:r w:rsidR="006B65C2">
        <w:t>DRs,</w:t>
      </w:r>
      <w:r w:rsidR="008C5F88">
        <w:t xml:space="preserve"> and also the </w:t>
      </w:r>
      <w:r w:rsidR="002D011B">
        <w:t xml:space="preserve">prison </w:t>
      </w:r>
      <w:r w:rsidRPr="001500E1">
        <w:t>leaver programme</w:t>
      </w:r>
      <w:r w:rsidR="00452B85">
        <w:t>, RECONNECT</w:t>
      </w:r>
      <w:r w:rsidRPr="001500E1">
        <w:t>, which is important for this pathway for women. Both of those have a</w:t>
      </w:r>
      <w:r w:rsidR="002D011B">
        <w:t xml:space="preserve"> three-year</w:t>
      </w:r>
      <w:r w:rsidRPr="001500E1">
        <w:t xml:space="preserve"> plan for full and consistent roll</w:t>
      </w:r>
      <w:r w:rsidR="00FB6FCA">
        <w:t>-</w:t>
      </w:r>
      <w:r w:rsidRPr="001500E1">
        <w:t>out</w:t>
      </w:r>
      <w:r>
        <w:t>.</w:t>
      </w:r>
    </w:p>
    <w:p w:rsidR="001500E1" w:rsidRPr="001500E1" w:rsidP="001500E1">
      <w:pPr>
        <w:pStyle w:val="Question"/>
        <w:rPr>
          <w:lang w:val="en-US"/>
        </w:rPr>
      </w:pPr>
      <w:sdt>
        <w:sdtPr>
          <w:alias w:val="Member"/>
          <w:tag w:val="&lt;Member mnisId='1601' dodsId='34498'&gt;"/>
          <w:id w:val="1759018997"/>
          <w:placeholder>
            <w:docPart w:val="DefaultPlaceholder_-1854013440"/>
          </w:placeholder>
          <w:richText/>
        </w:sdtPr>
        <w:sdtContent>
          <w:r w:rsidRPr="001500E1">
            <w:rPr>
              <w:b/>
            </w:rPr>
            <w:t>Chair:</w:t>
          </w:r>
        </w:sdtContent>
      </w:sdt>
      <w:r>
        <w:t xml:space="preserve"> </w:t>
      </w:r>
      <w:r w:rsidR="002D011B">
        <w:t>W</w:t>
      </w:r>
      <w:r w:rsidRPr="001500E1">
        <w:t>hat is the planned funding for that?</w:t>
      </w:r>
    </w:p>
    <w:p w:rsidR="000526DB" w:rsidP="001500E1">
      <w:pPr>
        <w:pStyle w:val="Answer"/>
      </w:pPr>
      <w:sdt>
        <w:sdtPr>
          <w:alias w:val="Witness"/>
          <w:id w:val="323329129"/>
          <w:placeholder>
            <w:docPart w:val="DefaultPlaceholder_-1854013440"/>
          </w:placeholder>
          <w:richText/>
        </w:sdtPr>
        <w:sdtContent>
          <w:r w:rsidRPr="001500E1" w:rsidR="001500E1">
            <w:rPr>
              <w:b/>
              <w:i/>
            </w:rPr>
            <w:t>Kate Davies:</w:t>
          </w:r>
        </w:sdtContent>
      </w:sdt>
      <w:r w:rsidR="001500E1">
        <w:t xml:space="preserve"> </w:t>
      </w:r>
      <w:r w:rsidRPr="001500E1" w:rsidR="001500E1">
        <w:t xml:space="preserve">There is an extra £20 million for the </w:t>
      </w:r>
      <w:r w:rsidR="00F83AD5">
        <w:t>RECONNECT</w:t>
      </w:r>
      <w:r w:rsidRPr="001500E1" w:rsidR="001500E1">
        <w:t xml:space="preserve"> programme for prison leavers; </w:t>
      </w:r>
      <w:r w:rsidR="004010E9">
        <w:t>t</w:t>
      </w:r>
      <w:r w:rsidRPr="001500E1" w:rsidR="001500E1">
        <w:t xml:space="preserve">here has been an extra £5 million for the pathway </w:t>
      </w:r>
      <w:r w:rsidR="004010E9">
        <w:t xml:space="preserve">MHTRs; and </w:t>
      </w:r>
      <w:r w:rsidRPr="00027E7F" w:rsidR="00027E7F">
        <w:t xml:space="preserve">I know the </w:t>
      </w:r>
      <w:r w:rsidR="004010E9">
        <w:t>G</w:t>
      </w:r>
      <w:r w:rsidRPr="00027E7F" w:rsidR="00027E7F">
        <w:t>overnment have put in additional funding</w:t>
      </w:r>
      <w:r>
        <w:t>,</w:t>
      </w:r>
      <w:r w:rsidRPr="00027E7F" w:rsidR="00027E7F">
        <w:t xml:space="preserve"> as part of the £80 million</w:t>
      </w:r>
      <w:r>
        <w:t>,</w:t>
      </w:r>
      <w:r w:rsidRPr="00027E7F" w:rsidR="00027E7F">
        <w:t xml:space="preserve"> for drug</w:t>
      </w:r>
      <w:r w:rsidR="00C5068E">
        <w:t>s</w:t>
      </w:r>
      <w:r w:rsidRPr="00027E7F" w:rsidR="00027E7F">
        <w:t xml:space="preserve"> and alcohol</w:t>
      </w:r>
      <w:r w:rsidR="004010E9">
        <w:t>,</w:t>
      </w:r>
      <w:r w:rsidRPr="00027E7F" w:rsidR="00027E7F">
        <w:t xml:space="preserve"> but obviously that is in a different</w:t>
      </w:r>
      <w:r w:rsidR="009C292D">
        <w:t xml:space="preserve"> </w:t>
      </w:r>
      <w:r w:rsidR="00D86249">
        <w:t>D</w:t>
      </w:r>
      <w:r w:rsidRPr="009C292D" w:rsidR="009C292D">
        <w:t>epartment from</w:t>
      </w:r>
      <w:r w:rsidR="00D86249">
        <w:t xml:space="preserve"> mine</w:t>
      </w:r>
      <w:r w:rsidRPr="009C292D" w:rsidR="009C292D">
        <w:t>.</w:t>
      </w:r>
    </w:p>
    <w:p w:rsidR="004A2D16" w:rsidP="000526DB">
      <w:pPr>
        <w:pStyle w:val="Question"/>
        <w:numPr>
          <w:ilvl w:val="0"/>
          <w:numId w:val="0"/>
        </w:numPr>
        <w:ind w:left="794"/>
      </w:pPr>
      <w:sdt>
        <w:sdtPr>
          <w:alias w:val="Member"/>
          <w:tag w:val="&lt;Member mnisId='1601' dodsId='34498'&gt;"/>
          <w:id w:val="-554854812"/>
          <w:placeholder>
            <w:docPart w:val="DefaultPlaceholder_-1854013440"/>
          </w:placeholder>
          <w:richText/>
        </w:sdtPr>
        <w:sdtContent>
          <w:r w:rsidRPr="000526DB" w:rsidR="000526DB">
            <w:rPr>
              <w:b/>
            </w:rPr>
            <w:t>Chair:</w:t>
          </w:r>
        </w:sdtContent>
      </w:sdt>
      <w:r w:rsidR="000526DB">
        <w:t xml:space="preserve"> Understood. Thank you very much.</w:t>
      </w:r>
    </w:p>
    <w:p w:rsidR="00531A82" w:rsidRPr="00531A82" w:rsidP="004A2D16">
      <w:pPr>
        <w:pStyle w:val="Question"/>
        <w:rPr>
          <w:lang w:val="en-US"/>
        </w:rPr>
      </w:pPr>
      <w:sdt>
        <w:sdtPr>
          <w:alias w:val="Member"/>
          <w:tag w:val="&lt;Member mnisId='4854' dodsId=''&gt;"/>
          <w:id w:val="-841628133"/>
          <w:placeholder>
            <w:docPart w:val="DefaultPlaceholder_-1854013440"/>
          </w:placeholder>
          <w:richText/>
        </w:sdtPr>
        <w:sdtContent>
          <w:r w:rsidRPr="004A2D16" w:rsidR="004A2D16">
            <w:rPr>
              <w:b/>
            </w:rPr>
            <w:t>James Daly:</w:t>
          </w:r>
        </w:sdtContent>
      </w:sdt>
      <w:r w:rsidR="004A2D16">
        <w:t xml:space="preserve"> </w:t>
      </w:r>
      <w:r w:rsidR="00D86249">
        <w:t>M</w:t>
      </w:r>
      <w:r w:rsidRPr="004A2D16" w:rsidR="004A2D16">
        <w:t>inister,</w:t>
      </w:r>
      <w:r w:rsidR="00B81BF0">
        <w:t xml:space="preserve"> </w:t>
      </w:r>
      <w:r w:rsidRPr="004A2D16" w:rsidR="004A2D16">
        <w:t xml:space="preserve">I suspect </w:t>
      </w:r>
      <w:r w:rsidR="00B81BF0">
        <w:t>that my question is</w:t>
      </w:r>
      <w:r w:rsidRPr="004A2D16" w:rsidR="004A2D16">
        <w:t xml:space="preserve"> rather unfair, but I will ask it nicely.</w:t>
      </w:r>
      <w:r w:rsidR="00B81BF0">
        <w:t xml:space="preserve"> W</w:t>
      </w:r>
      <w:r w:rsidRPr="004A2D16" w:rsidR="004A2D16">
        <w:t xml:space="preserve">hat </w:t>
      </w:r>
      <w:r w:rsidR="00B81BF0">
        <w:t>are the G</w:t>
      </w:r>
      <w:r w:rsidRPr="004A2D16" w:rsidR="004A2D16">
        <w:t>overnment doing to reduce the number of women receiving short sentences? The reaso</w:t>
      </w:r>
      <w:r w:rsidR="00B81BF0">
        <w:t>n</w:t>
      </w:r>
      <w:r w:rsidRPr="004A2D16" w:rsidR="004A2D16">
        <w:t xml:space="preserve"> I think </w:t>
      </w:r>
      <w:r w:rsidR="00C5068E">
        <w:t>i</w:t>
      </w:r>
      <w:r w:rsidRPr="004A2D16" w:rsidR="004A2D16">
        <w:t>t is an unfair question is that sentenc</w:t>
      </w:r>
      <w:r w:rsidR="00B81BF0">
        <w:t>ing</w:t>
      </w:r>
      <w:r w:rsidRPr="004A2D16" w:rsidR="004A2D16">
        <w:t xml:space="preserve"> is a judicial function, not a matter for you, </w:t>
      </w:r>
      <w:r w:rsidR="00B81BF0">
        <w:t>M</w:t>
      </w:r>
      <w:r w:rsidRPr="004A2D16" w:rsidR="004A2D16">
        <w:t>inister.</w:t>
      </w:r>
      <w:r w:rsidRPr="00B40152" w:rsidR="00B40152">
        <w:t xml:space="preserve"> I thought your answer to the </w:t>
      </w:r>
      <w:r w:rsidR="00B2550A">
        <w:t>C</w:t>
      </w:r>
      <w:r w:rsidRPr="00B40152" w:rsidR="00B40152">
        <w:t xml:space="preserve">hair regarding how we address the problem </w:t>
      </w:r>
      <w:r w:rsidR="00835C28">
        <w:t>of</w:t>
      </w:r>
      <w:r w:rsidRPr="00B40152" w:rsidR="00B40152">
        <w:t xml:space="preserve"> women in custody</w:t>
      </w:r>
      <w:r w:rsidR="00835C28">
        <w:t xml:space="preserve"> was fascinating</w:t>
      </w:r>
      <w:r w:rsidR="008E5B3E">
        <w:t>, because t</w:t>
      </w:r>
      <w:r w:rsidRPr="00B40152" w:rsidR="00B40152">
        <w:t xml:space="preserve">he </w:t>
      </w:r>
      <w:r w:rsidR="00835C28">
        <w:t>D</w:t>
      </w:r>
      <w:r w:rsidRPr="00B40152" w:rsidR="00B40152">
        <w:t>epartment is essentially</w:t>
      </w:r>
      <w:r w:rsidR="00835C28">
        <w:t xml:space="preserve"> </w:t>
      </w:r>
      <w:r w:rsidRPr="00B40152" w:rsidR="00B40152">
        <w:t>reactive</w:t>
      </w:r>
      <w:r w:rsidR="00835C28">
        <w:t>. You are</w:t>
      </w:r>
      <w:r w:rsidRPr="00B40152" w:rsidR="00B40152">
        <w:t xml:space="preserve"> dealing with people in the criminal justice system, so when we consider the number of women in the custodial environment</w:t>
      </w:r>
      <w:r w:rsidR="00BB3CE7">
        <w:t>,</w:t>
      </w:r>
      <w:r w:rsidRPr="00B40152" w:rsidR="00B40152">
        <w:t xml:space="preserve"> do you believe </w:t>
      </w:r>
      <w:r w:rsidR="005570CF">
        <w:t xml:space="preserve">that the </w:t>
      </w:r>
      <w:r w:rsidRPr="00B40152" w:rsidR="00B40152">
        <w:t xml:space="preserve">steps needed to address the underlying problems as to why people commit offences and then get sent to prison </w:t>
      </w:r>
      <w:r w:rsidR="005570CF">
        <w:t>are</w:t>
      </w:r>
      <w:r w:rsidRPr="00B40152" w:rsidR="00B40152">
        <w:t xml:space="preserve"> wider than your </w:t>
      </w:r>
      <w:r w:rsidR="005570CF">
        <w:t>D</w:t>
      </w:r>
      <w:r w:rsidRPr="00B40152" w:rsidR="00B40152">
        <w:t>epartment and your departmental responsibilities?</w:t>
      </w:r>
      <w:r w:rsidRPr="00531A82">
        <w:t xml:space="preserve"> Do you have any thoughts on where that debate should go?</w:t>
      </w:r>
    </w:p>
    <w:p w:rsidR="0054474B" w:rsidP="00531A82">
      <w:pPr>
        <w:pStyle w:val="Answer"/>
      </w:pPr>
      <w:sdt>
        <w:sdtPr>
          <w:alias w:val="Witness"/>
          <w:id w:val="1879964295"/>
          <w:placeholder>
            <w:docPart w:val="DefaultPlaceholder_-1854013440"/>
          </w:placeholder>
          <w:richText/>
        </w:sdtPr>
        <w:sdtContent>
          <w:r w:rsidRPr="00531A82" w:rsidR="00531A82">
            <w:rPr>
              <w:b/>
              <w:i/>
            </w:rPr>
            <w:t>Victoria Atkins:</w:t>
          </w:r>
        </w:sdtContent>
      </w:sdt>
      <w:r w:rsidR="00531A82">
        <w:t xml:space="preserve"> </w:t>
      </w:r>
      <w:r w:rsidR="00F3787A">
        <w:t>Mr Daly, if I may</w:t>
      </w:r>
      <w:r w:rsidR="00434A53">
        <w:t xml:space="preserve">, </w:t>
      </w:r>
      <w:r w:rsidRPr="00531A82" w:rsidR="00531A82">
        <w:t>I will tell you a story. One of the things that spur</w:t>
      </w:r>
      <w:r w:rsidR="005570CF">
        <w:t xml:space="preserve">red me </w:t>
      </w:r>
      <w:r w:rsidR="00434A53">
        <w:t>to come</w:t>
      </w:r>
      <w:r w:rsidR="005570CF">
        <w:t xml:space="preserve"> into </w:t>
      </w:r>
      <w:r w:rsidRPr="00531A82" w:rsidR="00531A82">
        <w:t xml:space="preserve">politics was a yellow </w:t>
      </w:r>
      <w:r w:rsidR="00F3787A">
        <w:t>p</w:t>
      </w:r>
      <w:r w:rsidR="00F20354">
        <w:t>ost</w:t>
      </w:r>
      <w:r w:rsidR="00F3787A">
        <w:t>-i</w:t>
      </w:r>
      <w:r w:rsidR="00F20354">
        <w:t xml:space="preserve">t </w:t>
      </w:r>
      <w:r w:rsidRPr="00531A82" w:rsidR="00531A82">
        <w:t xml:space="preserve">note </w:t>
      </w:r>
      <w:r w:rsidR="00434A53">
        <w:t>that</w:t>
      </w:r>
      <w:r w:rsidRPr="00531A82" w:rsidR="00531A82">
        <w:t xml:space="preserve"> I got from my senior </w:t>
      </w:r>
      <w:r w:rsidR="00F20354">
        <w:t>clerk</w:t>
      </w:r>
      <w:r w:rsidRPr="00531A82" w:rsidR="00531A82">
        <w:t xml:space="preserve"> in</w:t>
      </w:r>
      <w:r w:rsidR="00F20354">
        <w:t xml:space="preserve"> the</w:t>
      </w:r>
      <w:r w:rsidRPr="00531A82" w:rsidR="00531A82">
        <w:t xml:space="preserve"> first </w:t>
      </w:r>
      <w:r w:rsidR="00F20354">
        <w:t xml:space="preserve">few </w:t>
      </w:r>
      <w:r w:rsidRPr="00531A82" w:rsidR="00531A82">
        <w:t>years of practi</w:t>
      </w:r>
      <w:r w:rsidR="00F20354">
        <w:t>c</w:t>
      </w:r>
      <w:r w:rsidRPr="00531A82" w:rsidR="00531A82">
        <w:t>e. I was sent to a youth court to represent a 12</w:t>
      </w:r>
      <w:r w:rsidR="00F20354">
        <w:t>-</w:t>
      </w:r>
      <w:r w:rsidRPr="00531A82" w:rsidR="00531A82">
        <w:t>year</w:t>
      </w:r>
      <w:r w:rsidR="00F20354">
        <w:t>-</w:t>
      </w:r>
      <w:r w:rsidRPr="00531A82" w:rsidR="00531A82">
        <w:t>old boy. When I arrived at court</w:t>
      </w:r>
      <w:r w:rsidRPr="00895B49" w:rsidR="00895B49">
        <w:t xml:space="preserve"> he had no appropriate adult</w:t>
      </w:r>
      <w:r w:rsidR="00E6786C">
        <w:t xml:space="preserve"> or anyone looking </w:t>
      </w:r>
      <w:r w:rsidRPr="00895B49" w:rsidR="00895B49">
        <w:t>after him</w:t>
      </w:r>
      <w:r w:rsidR="00E6786C">
        <w:t>.</w:t>
      </w:r>
      <w:r w:rsidRPr="00895B49" w:rsidR="00895B49">
        <w:t xml:space="preserve"> He had got to court by himself. It was </w:t>
      </w:r>
      <w:r w:rsidR="00E6786C">
        <w:t xml:space="preserve">his </w:t>
      </w:r>
      <w:r w:rsidRPr="00895B49" w:rsidR="00895B49">
        <w:t xml:space="preserve">first time in court. He was there on a </w:t>
      </w:r>
      <w:r w:rsidR="00B012A8">
        <w:t xml:space="preserve">very opportunistic </w:t>
      </w:r>
      <w:r w:rsidRPr="00895B49" w:rsidR="00895B49">
        <w:t>commercial burglary</w:t>
      </w:r>
      <w:r w:rsidR="00B012A8">
        <w:t>; s</w:t>
      </w:r>
      <w:r w:rsidRPr="00895B49" w:rsidR="00895B49">
        <w:t>omebody</w:t>
      </w:r>
      <w:r w:rsidR="00E6786C">
        <w:t xml:space="preserve"> had</w:t>
      </w:r>
      <w:r w:rsidRPr="00895B49" w:rsidR="00895B49">
        <w:t xml:space="preserve"> left a window open in a warehouse. When I asked him whether his mum or dad was coming</w:t>
      </w:r>
      <w:r w:rsidR="00E6786C">
        <w:t xml:space="preserve"> to</w:t>
      </w:r>
      <w:r w:rsidRPr="00895B49" w:rsidR="00895B49">
        <w:t xml:space="preserve"> look after him t</w:t>
      </w:r>
      <w:r w:rsidR="00E6786C">
        <w:t xml:space="preserve">hat </w:t>
      </w:r>
      <w:r w:rsidRPr="00895B49" w:rsidR="00895B49">
        <w:t>day he said</w:t>
      </w:r>
      <w:r w:rsidR="00E6786C">
        <w:t>,</w:t>
      </w:r>
      <w:r w:rsidRPr="00895B49" w:rsidR="00895B49">
        <w:t xml:space="preserve"> completely matter</w:t>
      </w:r>
      <w:r w:rsidR="007B2616">
        <w:t xml:space="preserve"> </w:t>
      </w:r>
      <w:r w:rsidRPr="00895B49" w:rsidR="00895B49">
        <w:t>of</w:t>
      </w:r>
      <w:r w:rsidR="007B2616">
        <w:t xml:space="preserve"> </w:t>
      </w:r>
      <w:r w:rsidRPr="00895B49" w:rsidR="00895B49">
        <w:t>fact</w:t>
      </w:r>
      <w:r w:rsidR="007B2616">
        <w:t>ly</w:t>
      </w:r>
      <w:r w:rsidR="00E771A8">
        <w:t>:</w:t>
      </w:r>
      <w:r w:rsidR="00E6786C">
        <w:t xml:space="preserve"> “I’ve </w:t>
      </w:r>
      <w:r w:rsidRPr="00895B49" w:rsidR="00895B49">
        <w:t>never known my dad</w:t>
      </w:r>
      <w:r w:rsidR="0001187A">
        <w:t>,</w:t>
      </w:r>
      <w:r w:rsidRPr="00895B49" w:rsidR="00895B49">
        <w:t xml:space="preserve"> and my mum will be flat out drunk on the floor by now.</w:t>
      </w:r>
      <w:r w:rsidR="00E6786C">
        <w:t>”</w:t>
      </w:r>
      <w:r w:rsidRPr="00895B49" w:rsidR="00895B49">
        <w:t xml:space="preserve"> It was 9</w:t>
      </w:r>
      <w:r w:rsidR="00E771A8">
        <w:t>.</w:t>
      </w:r>
      <w:r w:rsidRPr="00895B49" w:rsidR="00895B49">
        <w:t>30 in the morning.</w:t>
      </w:r>
    </w:p>
    <w:p w:rsidR="006501AA" w:rsidP="00531A82">
      <w:pPr>
        <w:pStyle w:val="Answer"/>
      </w:pPr>
      <w:r w:rsidRPr="00895B49">
        <w:t>At that moment</w:t>
      </w:r>
      <w:r w:rsidR="00E771A8">
        <w:t>,</w:t>
      </w:r>
      <w:r w:rsidRPr="00895B49">
        <w:t xml:space="preserve"> I </w:t>
      </w:r>
      <w:r w:rsidR="0054474B">
        <w:t>and</w:t>
      </w:r>
      <w:r w:rsidR="00B87042">
        <w:t>,</w:t>
      </w:r>
      <w:r w:rsidR="0054474B">
        <w:t xml:space="preserve"> I am </w:t>
      </w:r>
      <w:r w:rsidRPr="00895B49">
        <w:t>sure</w:t>
      </w:r>
      <w:r w:rsidR="00B87042">
        <w:t>,</w:t>
      </w:r>
      <w:r w:rsidRPr="00895B49">
        <w:t xml:space="preserve"> anyone who work</w:t>
      </w:r>
      <w:r w:rsidR="0054474B">
        <w:t>ed</w:t>
      </w:r>
      <w:r w:rsidRPr="00895B49">
        <w:t xml:space="preserve"> in the criminal justice system could almost map that </w:t>
      </w:r>
      <w:r w:rsidR="0054474B">
        <w:t>c</w:t>
      </w:r>
      <w:r w:rsidRPr="00895B49">
        <w:t>hild</w:t>
      </w:r>
      <w:r w:rsidR="0054474B">
        <w:t>’</w:t>
      </w:r>
      <w:r w:rsidRPr="00895B49">
        <w:t>s progress through the youth court</w:t>
      </w:r>
      <w:r w:rsidR="0054474B">
        <w:t>,</w:t>
      </w:r>
      <w:r w:rsidRPr="00895B49">
        <w:t xml:space="preserve"> probably up to the </w:t>
      </w:r>
      <w:r w:rsidR="0054474B">
        <w:t>m</w:t>
      </w:r>
      <w:r w:rsidRPr="00895B49">
        <w:t xml:space="preserve">agistrates </w:t>
      </w:r>
      <w:r w:rsidR="0054474B">
        <w:t>c</w:t>
      </w:r>
      <w:r w:rsidRPr="00895B49">
        <w:t>ourt and possibly even beyond that, with all the life chances slipping away from him at the same time</w:t>
      </w:r>
      <w:r w:rsidRPr="004F452F" w:rsidR="004F452F">
        <w:t>. That was a little further away in time th</w:t>
      </w:r>
      <w:r>
        <w:t>a</w:t>
      </w:r>
      <w:r w:rsidRPr="004F452F" w:rsidR="004F452F">
        <w:t xml:space="preserve">n I care to share with the </w:t>
      </w:r>
      <w:r>
        <w:t>C</w:t>
      </w:r>
      <w:r w:rsidRPr="004F452F" w:rsidR="004F452F">
        <w:t>ommittee, but th</w:t>
      </w:r>
      <w:r w:rsidR="003D6EB4">
        <w:t>e</w:t>
      </w:r>
      <w:r w:rsidRPr="004F452F" w:rsidR="004F452F">
        <w:t xml:space="preserve"> story stays with me because </w:t>
      </w:r>
      <w:r w:rsidR="00477BE9">
        <w:t>i</w:t>
      </w:r>
      <w:r w:rsidRPr="004F452F" w:rsidR="004F452F">
        <w:t>t absolutely underpinned my work in the Home Office and now I bring that to the</w:t>
      </w:r>
      <w:r w:rsidR="00BB5370">
        <w:t xml:space="preserve"> MOJ</w:t>
      </w:r>
      <w:r>
        <w:t>.</w:t>
      </w:r>
      <w:r w:rsidRPr="00BB5370" w:rsidR="00BB5370">
        <w:t xml:space="preserve"> I am delighted that the Prime Minister has asked me to look after youth justice as well.</w:t>
      </w:r>
    </w:p>
    <w:p w:rsidR="009A5F0C" w:rsidP="00531A82">
      <w:pPr>
        <w:pStyle w:val="Answer"/>
      </w:pPr>
      <w:r w:rsidRPr="00BB5370">
        <w:t>We must look at this as part of a whole-systems approach, which is why the concordat makes for such refreshing reading</w:t>
      </w:r>
      <w:r w:rsidR="006501AA">
        <w:t>. For</w:t>
      </w:r>
      <w:r w:rsidRPr="00BB5370">
        <w:t xml:space="preserve"> many of the people caught up in the criminal justice system there will be adverse childhood </w:t>
      </w:r>
      <w:r w:rsidRPr="00BB5370">
        <w:t>experiences</w:t>
      </w:r>
      <w:r>
        <w:t>; t</w:t>
      </w:r>
      <w:r w:rsidRPr="00BB5370">
        <w:t>here will be facts in their li</w:t>
      </w:r>
      <w:r w:rsidR="004B07A5">
        <w:t>fe</w:t>
      </w:r>
      <w:r w:rsidRPr="00BB5370">
        <w:t xml:space="preserve"> that have set them on a path</w:t>
      </w:r>
      <w:r>
        <w:t>.</w:t>
      </w:r>
      <w:r w:rsidRPr="00BB5370">
        <w:t xml:space="preserve"> I think it is for us</w:t>
      </w:r>
      <w:r>
        <w:t xml:space="preserve"> </w:t>
      </w:r>
      <w:r w:rsidR="004B07A5">
        <w:t>as a</w:t>
      </w:r>
      <w:r w:rsidRPr="00BB5370">
        <w:t xml:space="preserve"> state to ask whether there are moments at which we can intervene to try to help that person away from the path of criminality.</w:t>
      </w:r>
    </w:p>
    <w:p w:rsidR="00546CE8" w:rsidP="00531A82">
      <w:pPr>
        <w:pStyle w:val="Answer"/>
      </w:pPr>
      <w:r w:rsidRPr="00BB5370">
        <w:t>That is a very long way of saying</w:t>
      </w:r>
      <w:r w:rsidR="000C0801">
        <w:t xml:space="preserve"> that</w:t>
      </w:r>
      <w:r w:rsidR="004B07A5">
        <w:t>, yes,</w:t>
      </w:r>
      <w:r w:rsidR="000C0801">
        <w:t xml:space="preserve"> there absolutely </w:t>
      </w:r>
      <w:r w:rsidR="004B07A5">
        <w:t xml:space="preserve">is </w:t>
      </w:r>
      <w:r w:rsidRPr="00BB5370">
        <w:t xml:space="preserve">work for other </w:t>
      </w:r>
      <w:r w:rsidR="000C0801">
        <w:t>G</w:t>
      </w:r>
      <w:r w:rsidRPr="00BB5370">
        <w:t xml:space="preserve">overnment </w:t>
      </w:r>
      <w:r w:rsidR="000C0801">
        <w:t>D</w:t>
      </w:r>
      <w:r w:rsidRPr="00BB5370">
        <w:t>epartments in this</w:t>
      </w:r>
      <w:r w:rsidR="00E545A9">
        <w:t xml:space="preserve">, and it is </w:t>
      </w:r>
      <w:r w:rsidRPr="00BB5370">
        <w:t>one of the reasons I brought Kate with me today</w:t>
      </w:r>
      <w:r w:rsidR="00E545A9">
        <w:t xml:space="preserve">. In fairness, </w:t>
      </w:r>
      <w:r w:rsidR="000C0801">
        <w:t>other G</w:t>
      </w:r>
      <w:r w:rsidRPr="00BB5370">
        <w:t xml:space="preserve">overnment </w:t>
      </w:r>
      <w:r w:rsidR="000C0801">
        <w:t>De</w:t>
      </w:r>
      <w:r w:rsidRPr="00BB5370">
        <w:t>partments are very much reacting to this. For example,</w:t>
      </w:r>
      <w:r w:rsidRPr="008844AB" w:rsidR="008844AB">
        <w:t xml:space="preserve"> one of the things I want to take forward</w:t>
      </w:r>
      <w:r w:rsidR="008A24A9">
        <w:t>,</w:t>
      </w:r>
      <w:r w:rsidRPr="008844AB" w:rsidR="008844AB">
        <w:t xml:space="preserve"> looking not just at the next year or two but 10, 15 or 20 years </w:t>
      </w:r>
      <w:r w:rsidRPr="006D41E9" w:rsidR="006D41E9">
        <w:t>hence</w:t>
      </w:r>
      <w:r w:rsidR="008A24A9">
        <w:t>,</w:t>
      </w:r>
      <w:r w:rsidRPr="006D41E9" w:rsidR="006D41E9">
        <w:t xml:space="preserve"> is what we are doing to look after </w:t>
      </w:r>
      <w:r w:rsidR="008A24A9">
        <w:t xml:space="preserve">the </w:t>
      </w:r>
      <w:r w:rsidRPr="006D41E9" w:rsidR="006D41E9">
        <w:t>children of women who</w:t>
      </w:r>
      <w:r w:rsidR="008A24A9">
        <w:t xml:space="preserve"> are</w:t>
      </w:r>
      <w:r w:rsidRPr="006D41E9" w:rsidR="006D41E9">
        <w:t xml:space="preserve"> </w:t>
      </w:r>
      <w:r w:rsidR="00944B57">
        <w:t>being imprisoned</w:t>
      </w:r>
      <w:r w:rsidRPr="006D41E9" w:rsidR="006D41E9">
        <w:t xml:space="preserve"> today and tomorrow. About 5% of children whose mother </w:t>
      </w:r>
      <w:r w:rsidR="004928C6">
        <w:t>is</w:t>
      </w:r>
      <w:r w:rsidRPr="006D41E9" w:rsidR="006D41E9">
        <w:t xml:space="preserve"> put into custody rem</w:t>
      </w:r>
      <w:r w:rsidR="008A24A9">
        <w:t>ain</w:t>
      </w:r>
      <w:r w:rsidRPr="006D41E9" w:rsidR="006D41E9">
        <w:t xml:space="preserve"> in the family home after her sentence of imprisonment</w:t>
      </w:r>
      <w:r w:rsidR="008A24A9">
        <w:t>, and</w:t>
      </w:r>
      <w:r w:rsidRPr="006D41E9" w:rsidR="006D41E9">
        <w:t xml:space="preserve"> we can all understand what that may mean </w:t>
      </w:r>
      <w:r w:rsidR="00974A76">
        <w:t>for</w:t>
      </w:r>
      <w:r w:rsidRPr="006D41E9" w:rsidR="006D41E9">
        <w:t xml:space="preserve"> those children</w:t>
      </w:r>
      <w:r w:rsidR="006D41E9">
        <w:t>’s</w:t>
      </w:r>
      <w:r w:rsidRPr="006D41E9" w:rsidR="006D41E9">
        <w:t xml:space="preserve"> life chances.</w:t>
      </w:r>
    </w:p>
    <w:p w:rsidR="00B248ED" w:rsidP="00531A82">
      <w:pPr>
        <w:pStyle w:val="Answer"/>
      </w:pPr>
      <w:r w:rsidRPr="006D41E9">
        <w:t xml:space="preserve">For me, we need to be tracking what we are doing with those children as well as the mother in prison and so on. </w:t>
      </w:r>
      <w:r w:rsidR="00C66498">
        <w:t>By</w:t>
      </w:r>
      <w:r w:rsidRPr="006D41E9">
        <w:t xml:space="preserve"> way of example, </w:t>
      </w:r>
      <w:r w:rsidR="00C66498">
        <w:t xml:space="preserve">there is work being done by </w:t>
      </w:r>
      <w:r w:rsidRPr="006D41E9">
        <w:t xml:space="preserve">other </w:t>
      </w:r>
      <w:r w:rsidR="00C66498">
        <w:t>G</w:t>
      </w:r>
      <w:r w:rsidRPr="006D41E9">
        <w:t xml:space="preserve">overnment </w:t>
      </w:r>
      <w:r w:rsidR="00C66498">
        <w:t>D</w:t>
      </w:r>
      <w:r w:rsidRPr="006D41E9">
        <w:t>epartments</w:t>
      </w:r>
      <w:r w:rsidR="0001187A">
        <w:t>—</w:t>
      </w:r>
      <w:r w:rsidRPr="006D41E9">
        <w:t>for example</w:t>
      </w:r>
      <w:r w:rsidR="00C12A87">
        <w:t>,</w:t>
      </w:r>
      <w:r w:rsidRPr="006D41E9">
        <w:t xml:space="preserve"> project</w:t>
      </w:r>
      <w:r>
        <w:t xml:space="preserve"> A</w:t>
      </w:r>
      <w:r w:rsidR="00F8742E">
        <w:t>DDER.</w:t>
      </w:r>
      <w:r w:rsidRPr="006D41E9">
        <w:t xml:space="preserve"> </w:t>
      </w:r>
      <w:r w:rsidR="00673EFF">
        <w:t>Y</w:t>
      </w:r>
      <w:r w:rsidRPr="006D41E9">
        <w:t>ou may have heard</w:t>
      </w:r>
      <w:r w:rsidR="00654B13">
        <w:t xml:space="preserve"> </w:t>
      </w:r>
      <w:r w:rsidR="00F8742E">
        <w:t>M</w:t>
      </w:r>
      <w:r w:rsidRPr="006D41E9">
        <w:t xml:space="preserve">inister </w:t>
      </w:r>
      <w:r w:rsidR="00654B13">
        <w:t xml:space="preserve">Malthouse, the Home Office and MOJ Minister, </w:t>
      </w:r>
      <w:r w:rsidRPr="006D41E9">
        <w:t>talking about the work to focus on 13 areas in the country that ha</w:t>
      </w:r>
      <w:r w:rsidR="001072D1">
        <w:t>ve</w:t>
      </w:r>
      <w:r w:rsidRPr="006D41E9">
        <w:t xml:space="preserve"> the highest rates of drug addiction</w:t>
      </w:r>
      <w:r w:rsidR="00F8742E">
        <w:t xml:space="preserve"> and</w:t>
      </w:r>
      <w:r>
        <w:t xml:space="preserve"> </w:t>
      </w:r>
      <w:r w:rsidRPr="006D41E9">
        <w:t>county</w:t>
      </w:r>
      <w:r w:rsidR="001072D1">
        <w:t xml:space="preserve"> </w:t>
      </w:r>
      <w:r w:rsidRPr="006D41E9">
        <w:t xml:space="preserve">line experience. </w:t>
      </w:r>
      <w:r w:rsidR="0071558C">
        <w:t>W</w:t>
      </w:r>
      <w:r w:rsidRPr="006D41E9">
        <w:t>orking with people who are using</w:t>
      </w:r>
      <w:r w:rsidR="00362F2A">
        <w:t>,</w:t>
      </w:r>
      <w:r w:rsidRPr="006D41E9">
        <w:t xml:space="preserve"> but also tackling the gangs behind the drug trafficking</w:t>
      </w:r>
      <w:r w:rsidR="00362F2A">
        <w:t>,</w:t>
      </w:r>
      <w:r w:rsidRPr="006D41E9">
        <w:t xml:space="preserve"> is critical.</w:t>
      </w:r>
    </w:p>
    <w:p w:rsidR="00833344" w:rsidP="00531A82">
      <w:pPr>
        <w:pStyle w:val="Answer"/>
      </w:pPr>
      <w:r w:rsidRPr="006D41E9">
        <w:t xml:space="preserve">We should </w:t>
      </w:r>
      <w:r w:rsidR="0071558C">
        <w:t>look, for</w:t>
      </w:r>
      <w:r w:rsidRPr="006D41E9">
        <w:t xml:space="preserve"> example</w:t>
      </w:r>
      <w:r w:rsidR="0071558C">
        <w:t xml:space="preserve">, at the </w:t>
      </w:r>
      <w:r w:rsidRPr="006D41E9">
        <w:t>work of the D</w:t>
      </w:r>
      <w:r w:rsidR="00B248ED">
        <w:t>F</w:t>
      </w:r>
      <w:r w:rsidRPr="006D41E9">
        <w:t>E</w:t>
      </w:r>
      <w:r w:rsidR="00B248ED">
        <w:t>, and</w:t>
      </w:r>
      <w:r w:rsidRPr="006D41E9">
        <w:t xml:space="preserve"> its recent announcement about the provision of tablets and laptops for the most disadvantaged children. That will </w:t>
      </w:r>
      <w:r w:rsidRPr="00833344">
        <w:t>help some of the children I</w:t>
      </w:r>
      <w:r w:rsidR="0071558C">
        <w:t xml:space="preserve"> am</w:t>
      </w:r>
      <w:r w:rsidRPr="00833344">
        <w:t xml:space="preserve"> concerned about in the next 15 to 20 years</w:t>
      </w:r>
      <w:r w:rsidR="00943DE0">
        <w:t>, but</w:t>
      </w:r>
      <w:r w:rsidRPr="00833344">
        <w:t xml:space="preserve"> </w:t>
      </w:r>
      <w:r w:rsidR="009C06DB">
        <w:t>it</w:t>
      </w:r>
      <w:r w:rsidRPr="00833344">
        <w:t xml:space="preserve"> must be a cross-</w:t>
      </w:r>
      <w:r w:rsidR="00B87042">
        <w:t>G</w:t>
      </w:r>
      <w:r w:rsidRPr="00833344">
        <w:t>overnment piece of work, which is why the strategy and the</w:t>
      </w:r>
      <w:r w:rsidR="00943DE0">
        <w:t xml:space="preserve"> concordat</w:t>
      </w:r>
      <w:r w:rsidR="00FC4757">
        <w:t>,</w:t>
      </w:r>
      <w:r w:rsidRPr="00833344">
        <w:t xml:space="preserve"> published as recently as it was</w:t>
      </w:r>
      <w:r w:rsidR="00FC4757">
        <w:t>,</w:t>
      </w:r>
      <w:r w:rsidRPr="00833344">
        <w:t xml:space="preserve"> is critical</w:t>
      </w:r>
      <w:r w:rsidR="00943DE0">
        <w:t>. W</w:t>
      </w:r>
      <w:r w:rsidRPr="00833344">
        <w:t xml:space="preserve">e can help </w:t>
      </w:r>
      <w:r w:rsidR="007306D4">
        <w:t xml:space="preserve">to </w:t>
      </w:r>
      <w:r w:rsidRPr="00833344">
        <w:t>support and provide better sentenc</w:t>
      </w:r>
      <w:r w:rsidR="00943DE0">
        <w:t>ing</w:t>
      </w:r>
      <w:r w:rsidRPr="00833344">
        <w:t xml:space="preserve"> options for the judiciary because, as you rightly say, it is </w:t>
      </w:r>
      <w:r w:rsidR="00014E38">
        <w:t xml:space="preserve">their </w:t>
      </w:r>
      <w:r w:rsidRPr="00833344">
        <w:t xml:space="preserve">decision </w:t>
      </w:r>
      <w:r w:rsidR="00014E38">
        <w:t xml:space="preserve">as to </w:t>
      </w:r>
      <w:r w:rsidRPr="00833344">
        <w:t xml:space="preserve">how </w:t>
      </w:r>
      <w:r w:rsidR="00014E38">
        <w:t>they</w:t>
      </w:r>
      <w:r w:rsidRPr="00833344">
        <w:t xml:space="preserve"> sentence, but the range of packages we have available can help with that.</w:t>
      </w:r>
    </w:p>
    <w:p w:rsidR="006C19B8" w:rsidRPr="001F2CAD" w:rsidP="001F2CAD">
      <w:pPr>
        <w:pStyle w:val="Question"/>
        <w:rPr>
          <w:lang w:val="en-US"/>
        </w:rPr>
      </w:pPr>
      <w:sdt>
        <w:sdtPr>
          <w:alias w:val="Member"/>
          <w:tag w:val="&lt;Member mnisId='4854' dodsId=''&gt;"/>
          <w:id w:val="-1800295011"/>
          <w:placeholder>
            <w:docPart w:val="DefaultPlaceholder_-1854013440"/>
          </w:placeholder>
          <w:richText/>
        </w:sdtPr>
        <w:sdtContent>
          <w:r w:rsidRPr="00833344" w:rsidR="00833344">
            <w:rPr>
              <w:b/>
            </w:rPr>
            <w:t>James Daly:</w:t>
          </w:r>
        </w:sdtContent>
      </w:sdt>
      <w:r w:rsidR="00833344">
        <w:t xml:space="preserve"> </w:t>
      </w:r>
      <w:r w:rsidRPr="006C19B8">
        <w:t xml:space="preserve">In reality, that is what the </w:t>
      </w:r>
      <w:r w:rsidR="001F2CAD">
        <w:t>D</w:t>
      </w:r>
      <w:r w:rsidRPr="006C19B8">
        <w:t>epartment can do.</w:t>
      </w:r>
      <w:r w:rsidR="001F2CAD">
        <w:t xml:space="preserve"> From the figures in front of me, </w:t>
      </w:r>
      <w:r w:rsidR="00A11BDD">
        <w:t xml:space="preserve">I note that </w:t>
      </w:r>
      <w:r w:rsidR="001F2CAD">
        <w:t xml:space="preserve">the </w:t>
      </w:r>
      <w:r w:rsidRPr="006C19B8">
        <w:t>number of women arriving in prison with sentences under 12 months has been rising almost every year since 2015</w:t>
      </w:r>
      <w:r w:rsidR="001F2CAD">
        <w:t>, which</w:t>
      </w:r>
      <w:r w:rsidRPr="006C19B8">
        <w:t xml:space="preserve"> is </w:t>
      </w:r>
      <w:r w:rsidR="00B70F68">
        <w:t>clearly</w:t>
      </w:r>
      <w:r w:rsidRPr="006C19B8">
        <w:t xml:space="preserve"> not something we want, but one of the answers is what you have just said</w:t>
      </w:r>
      <w:r w:rsidR="00F06CC2">
        <w:t>:</w:t>
      </w:r>
      <w:r w:rsidR="0036498A">
        <w:t xml:space="preserve"> we </w:t>
      </w:r>
      <w:r w:rsidR="007367FC">
        <w:t>must</w:t>
      </w:r>
      <w:r w:rsidRPr="006C19B8">
        <w:t xml:space="preserve"> have better and more robust rehabilitative sentence</w:t>
      </w:r>
      <w:r>
        <w:t>s in which</w:t>
      </w:r>
      <w:r w:rsidRPr="006C19B8">
        <w:t xml:space="preserve"> the judiciary and magistrates have confidence</w:t>
      </w:r>
      <w:r w:rsidR="00190DE9">
        <w:t xml:space="preserve">, and </w:t>
      </w:r>
      <w:r w:rsidR="0036498A">
        <w:t xml:space="preserve">for which </w:t>
      </w:r>
      <w:r w:rsidR="00190DE9">
        <w:t>I assume</w:t>
      </w:r>
      <w:r w:rsidR="007367FC">
        <w:t xml:space="preserve">—I </w:t>
      </w:r>
      <w:r w:rsidRPr="006C19B8">
        <w:t>do not know</w:t>
      </w:r>
      <w:r w:rsidR="007367FC">
        <w:t>—</w:t>
      </w:r>
      <w:r w:rsidR="00190DE9">
        <w:t xml:space="preserve">that </w:t>
      </w:r>
      <w:r w:rsidR="007367FC">
        <w:t xml:space="preserve">there is </w:t>
      </w:r>
      <w:r w:rsidRPr="006C19B8">
        <w:t xml:space="preserve">evidence </w:t>
      </w:r>
      <w:r w:rsidR="00D669F9">
        <w:t xml:space="preserve">that </w:t>
      </w:r>
      <w:r w:rsidRPr="006C19B8">
        <w:t>they are having a positive impact on people</w:t>
      </w:r>
      <w:r w:rsidR="007367FC">
        <w:t>’</w:t>
      </w:r>
      <w:r w:rsidRPr="006C19B8">
        <w:t>s lives as well.</w:t>
      </w:r>
    </w:p>
    <w:p w:rsidR="00BA5124" w:rsidP="006C19B8">
      <w:pPr>
        <w:pStyle w:val="Answer"/>
      </w:pPr>
      <w:sdt>
        <w:sdtPr>
          <w:alias w:val="Witness"/>
          <w:id w:val="1592576646"/>
          <w:placeholder>
            <w:docPart w:val="DefaultPlaceholder_-1854013440"/>
          </w:placeholder>
          <w:richText/>
        </w:sdtPr>
        <w:sdtContent>
          <w:r w:rsidRPr="006C19B8" w:rsidR="006C19B8">
            <w:rPr>
              <w:b/>
              <w:i/>
            </w:rPr>
            <w:t>Victoria Atkins:</w:t>
          </w:r>
        </w:sdtContent>
      </w:sdt>
      <w:r w:rsidR="006C19B8">
        <w:t xml:space="preserve"> </w:t>
      </w:r>
      <w:r w:rsidRPr="006C19B8" w:rsidR="006C19B8">
        <w:t>Very much so.</w:t>
      </w:r>
      <w:r w:rsidRPr="0002303E" w:rsidR="0002303E">
        <w:t xml:space="preserve"> If I may build on the evidence Kate provided to </w:t>
      </w:r>
      <w:r w:rsidR="00C63FD3">
        <w:t>Sir Bob</w:t>
      </w:r>
      <w:r w:rsidRPr="0002303E" w:rsidR="0002303E">
        <w:t>, there are a number of ways in which we are seeking to do th</w:t>
      </w:r>
      <w:r w:rsidR="00D669F9">
        <w:t>at</w:t>
      </w:r>
      <w:r w:rsidR="00362F2A">
        <w:t>:</w:t>
      </w:r>
      <w:r w:rsidR="00C63FD3">
        <w:t xml:space="preserve"> f</w:t>
      </w:r>
      <w:r w:rsidRPr="00873DD2" w:rsidR="00873DD2">
        <w:t>irst and foremost</w:t>
      </w:r>
      <w:r w:rsidR="00D669F9">
        <w:t>,</w:t>
      </w:r>
      <w:r w:rsidRPr="00873DD2" w:rsidR="00873DD2">
        <w:t xml:space="preserve"> </w:t>
      </w:r>
      <w:r w:rsidR="00D669F9">
        <w:t xml:space="preserve">by </w:t>
      </w:r>
      <w:r w:rsidRPr="00873DD2" w:rsidR="00873DD2">
        <w:t>supporting the judiciary and magistrates in making often very difficult sentencing decisions</w:t>
      </w:r>
      <w:r w:rsidR="00C63FD3">
        <w:t>.</w:t>
      </w:r>
      <w:r w:rsidR="00EB055E">
        <w:t xml:space="preserve"> </w:t>
      </w:r>
      <w:r w:rsidR="00C63FD3">
        <w:t>S</w:t>
      </w:r>
      <w:r w:rsidRPr="00873DD2" w:rsidR="00873DD2">
        <w:t>ome of the ways we want to support them are through, for example, problem</w:t>
      </w:r>
      <w:r w:rsidR="00C63FD3">
        <w:t>-</w:t>
      </w:r>
      <w:r w:rsidRPr="00873DD2" w:rsidR="00873DD2">
        <w:t xml:space="preserve">solving courts. They are in the </w:t>
      </w:r>
      <w:r w:rsidR="00EC443D">
        <w:t>p</w:t>
      </w:r>
      <w:r w:rsidRPr="00873DD2" w:rsidR="00873DD2">
        <w:t xml:space="preserve">olice </w:t>
      </w:r>
      <w:r w:rsidR="00C63FD3">
        <w:t>B</w:t>
      </w:r>
      <w:r w:rsidRPr="00873DD2" w:rsidR="00873DD2">
        <w:t>ill that is in the House of Lords at the moment</w:t>
      </w:r>
      <w:r w:rsidR="006B3EE0">
        <w:t xml:space="preserve">, which </w:t>
      </w:r>
      <w:r w:rsidRPr="00873DD2" w:rsidR="00873DD2">
        <w:t>will enable up to five problem</w:t>
      </w:r>
      <w:r w:rsidR="00C63FD3">
        <w:t>-</w:t>
      </w:r>
      <w:r w:rsidRPr="00873DD2" w:rsidR="00873DD2">
        <w:t xml:space="preserve">solving courts to be set up for certain </w:t>
      </w:r>
      <w:r w:rsidRPr="00873DD2" w:rsidR="00873DD2">
        <w:t>community an</w:t>
      </w:r>
      <w:r w:rsidR="00C63FD3">
        <w:t>d</w:t>
      </w:r>
      <w:r w:rsidRPr="00873DD2" w:rsidR="00873DD2">
        <w:t xml:space="preserve"> suspended sentence orders to help the most prolific and vulnerable offenders complete their sentences in the community</w:t>
      </w:r>
      <w:r w:rsidR="00FC357B">
        <w:t>. W</w:t>
      </w:r>
      <w:r w:rsidRPr="00873DD2" w:rsidR="00873DD2">
        <w:t>omen offenders will very much be the focus of that. We already have, as Kate mentioned, the community sentence treatment requirement</w:t>
      </w:r>
      <w:r w:rsidR="00FC357B">
        <w:t xml:space="preserve"> </w:t>
      </w:r>
      <w:r w:rsidRPr="00873DD2" w:rsidR="00873DD2">
        <w:t xml:space="preserve">programme. </w:t>
      </w:r>
      <w:r w:rsidR="00FC357B">
        <w:t>W</w:t>
      </w:r>
      <w:r w:rsidRPr="00873DD2" w:rsidR="00873DD2">
        <w:t xml:space="preserve">e want to ensure that greater use is made in primary and secondary care </w:t>
      </w:r>
      <w:r w:rsidR="00FC357B">
        <w:t xml:space="preserve">of </w:t>
      </w:r>
      <w:r w:rsidRPr="00873DD2" w:rsidR="00873DD2">
        <w:t>things such as mental healthcare, substance misuse and so on as part of the community sentence</w:t>
      </w:r>
      <w:r w:rsidR="00236FE7">
        <w:t>s,</w:t>
      </w:r>
      <w:r w:rsidRPr="00873DD2" w:rsidR="00873DD2">
        <w:t xml:space="preserve"> in order to help them.</w:t>
      </w:r>
    </w:p>
    <w:p w:rsidR="009B6DF6" w:rsidRPr="009B6DF6" w:rsidP="006C19B8">
      <w:pPr>
        <w:pStyle w:val="Answer"/>
      </w:pPr>
      <w:r w:rsidRPr="00873DD2">
        <w:t xml:space="preserve">We </w:t>
      </w:r>
      <w:r w:rsidR="00BA5124">
        <w:t>are</w:t>
      </w:r>
      <w:r w:rsidRPr="003F295C" w:rsidR="003F295C">
        <w:t xml:space="preserve"> looking at the evidence o</w:t>
      </w:r>
      <w:r w:rsidR="00236FE7">
        <w:t>n</w:t>
      </w:r>
      <w:r w:rsidRPr="003F295C" w:rsidR="003F295C">
        <w:t xml:space="preserve"> electronic monitoring</w:t>
      </w:r>
      <w:r w:rsidR="00BA5124">
        <w:t>. S</w:t>
      </w:r>
      <w:r w:rsidRPr="003F295C" w:rsidR="003F295C">
        <w:t>ince March</w:t>
      </w:r>
      <w:r w:rsidR="00236FE7">
        <w:t xml:space="preserve"> thi</w:t>
      </w:r>
      <w:r w:rsidRPr="003F295C" w:rsidR="003F295C">
        <w:t>s year we have included the alcohol abstinence and monitoring requirement. That will require offenders to give up alcohol</w:t>
      </w:r>
      <w:r w:rsidR="00270D44">
        <w:t xml:space="preserve"> and</w:t>
      </w:r>
      <w:r w:rsidRPr="003F295C" w:rsidR="003F295C">
        <w:t xml:space="preserve"> will help some of those who have that particular addiction. We are very concerned to help magistrates and the judiciary when it comes to pre</w:t>
      </w:r>
      <w:r w:rsidR="00BA5124">
        <w:noBreakHyphen/>
      </w:r>
      <w:r w:rsidRPr="003F295C" w:rsidR="003F295C">
        <w:t xml:space="preserve">sentence reports. These are critical documents </w:t>
      </w:r>
      <w:r w:rsidR="00A90968">
        <w:t>that</w:t>
      </w:r>
      <w:r w:rsidRPr="003F295C" w:rsidR="003F295C">
        <w:t xml:space="preserve"> can help the judiciary make decision</w:t>
      </w:r>
      <w:r w:rsidR="00E8465D">
        <w:t>s</w:t>
      </w:r>
      <w:r w:rsidRPr="003F295C" w:rsidR="003F295C">
        <w:t xml:space="preserve"> where perhaps information has not come to light</w:t>
      </w:r>
      <w:r w:rsidR="00A90968">
        <w:t>—</w:t>
      </w:r>
      <w:r w:rsidRPr="003F295C" w:rsidR="003F295C">
        <w:t>for example</w:t>
      </w:r>
      <w:r w:rsidR="00017D53">
        <w:t>,</w:t>
      </w:r>
      <w:r w:rsidRPr="003F295C" w:rsidR="003F295C">
        <w:t xml:space="preserve"> that the offender</w:t>
      </w:r>
      <w:r w:rsidR="00E8465D">
        <w:t xml:space="preserve"> </w:t>
      </w:r>
      <w:r w:rsidRPr="003F295C" w:rsidR="003F295C">
        <w:t>they are sentenc</w:t>
      </w:r>
      <w:r w:rsidR="00E8465D">
        <w:t>ing</w:t>
      </w:r>
      <w:r w:rsidRPr="003F295C" w:rsidR="003F295C">
        <w:t xml:space="preserve"> is pregnant. That may come to li</w:t>
      </w:r>
      <w:r w:rsidR="00E8465D">
        <w:t>ght</w:t>
      </w:r>
      <w:r w:rsidRPr="003F295C" w:rsidR="003F295C">
        <w:t xml:space="preserve"> through a pre</w:t>
      </w:r>
      <w:r w:rsidR="00E8465D">
        <w:t>-</w:t>
      </w:r>
      <w:r w:rsidRPr="003F295C" w:rsidR="003F295C">
        <w:t xml:space="preserve">sentence report and </w:t>
      </w:r>
      <w:r w:rsidR="00D80176">
        <w:t>i</w:t>
      </w:r>
      <w:r w:rsidRPr="003F295C" w:rsidR="003F295C">
        <w:t>t will assist the magistrate or judge in making a decision</w:t>
      </w:r>
      <w:r w:rsidRPr="009B6DF6">
        <w:t>.</w:t>
      </w:r>
    </w:p>
    <w:p w:rsidR="0028650C" w:rsidP="006C19B8">
      <w:pPr>
        <w:pStyle w:val="Answer"/>
      </w:pPr>
      <w:r>
        <w:t>P</w:t>
      </w:r>
      <w:r w:rsidRPr="009B6DF6" w:rsidR="009B6DF6">
        <w:t>utting sentenc</w:t>
      </w:r>
      <w:r w:rsidR="00351BB0">
        <w:t>ing</w:t>
      </w:r>
      <w:r w:rsidRPr="009B6DF6" w:rsidR="009B6DF6">
        <w:t xml:space="preserve"> to one side, we want to look at rem</w:t>
      </w:r>
      <w:r w:rsidR="00A41AD4">
        <w:t>a</w:t>
      </w:r>
      <w:r w:rsidRPr="009B6DF6" w:rsidR="009B6DF6">
        <w:t>nd decisions. Jo has already set out the latest count for the remand population. Through the bail information service project</w:t>
      </w:r>
      <w:r w:rsidR="006843E8">
        <w:t>,</w:t>
      </w:r>
      <w:r w:rsidRPr="009B6DF6" w:rsidR="009B6DF6">
        <w:t xml:space="preserve"> we are able to put information before judge</w:t>
      </w:r>
      <w:r w:rsidR="006843E8">
        <w:t xml:space="preserve">s </w:t>
      </w:r>
      <w:r w:rsidRPr="009B6DF6" w:rsidR="009B6DF6">
        <w:t>so that when they are considering applications for bail they are aware</w:t>
      </w:r>
      <w:r w:rsidR="006843E8">
        <w:t>, for example,</w:t>
      </w:r>
      <w:r w:rsidRPr="009B6DF6" w:rsidR="009B6DF6">
        <w:t xml:space="preserve"> of car</w:t>
      </w:r>
      <w:r>
        <w:t xml:space="preserve">ing </w:t>
      </w:r>
      <w:r w:rsidRPr="009B6DF6" w:rsidR="009B6DF6">
        <w:t>responsibilities that a female offender may have.</w:t>
      </w:r>
    </w:p>
    <w:p w:rsidR="0028650C" w:rsidRPr="0028650C" w:rsidP="0028650C">
      <w:pPr>
        <w:pStyle w:val="Question"/>
        <w:rPr>
          <w:lang w:val="en-US"/>
        </w:rPr>
      </w:pPr>
      <w:sdt>
        <w:sdtPr>
          <w:alias w:val="Member"/>
          <w:tag w:val="&lt;Member mnisId='4854' dodsId=''&gt;"/>
          <w:id w:val="-1307390228"/>
          <w:placeholder>
            <w:docPart w:val="DefaultPlaceholder_-1854013440"/>
          </w:placeholder>
          <w:richText/>
        </w:sdtPr>
        <w:sdtContent>
          <w:r w:rsidRPr="0028650C">
            <w:rPr>
              <w:b/>
            </w:rPr>
            <w:t>James Daly:</w:t>
          </w:r>
        </w:sdtContent>
      </w:sdt>
      <w:r>
        <w:t xml:space="preserve"> </w:t>
      </w:r>
      <w:r w:rsidRPr="0028650C">
        <w:t>I am</w:t>
      </w:r>
      <w:r w:rsidR="006843E8">
        <w:t xml:space="preserve"> sorry to jump to a somewhat different subject, but I am</w:t>
      </w:r>
      <w:r w:rsidRPr="0028650C">
        <w:t xml:space="preserve"> very interested in special educational needs.</w:t>
      </w:r>
    </w:p>
    <w:p w:rsidR="0028650C" w:rsidP="0028650C">
      <w:pPr>
        <w:pStyle w:val="Answer"/>
      </w:pPr>
      <w:sdt>
        <w:sdtPr>
          <w:alias w:val="Witness"/>
          <w:id w:val="804042057"/>
          <w:placeholder>
            <w:docPart w:val="DefaultPlaceholder_-1854013440"/>
          </w:placeholder>
          <w:richText/>
        </w:sdtPr>
        <w:sdtContent>
          <w:r w:rsidRPr="0028650C">
            <w:rPr>
              <w:b/>
              <w:i/>
            </w:rPr>
            <w:t>Victoria Atkins:</w:t>
          </w:r>
        </w:sdtContent>
      </w:sdt>
      <w:r>
        <w:t xml:space="preserve"> </w:t>
      </w:r>
      <w:r w:rsidRPr="0028650C">
        <w:t>It is very important.</w:t>
      </w:r>
    </w:p>
    <w:p w:rsidR="008D53ED" w:rsidRPr="008D53ED" w:rsidP="00B87042">
      <w:pPr>
        <w:pStyle w:val="Question"/>
        <w:numPr>
          <w:ilvl w:val="0"/>
          <w:numId w:val="0"/>
        </w:numPr>
        <w:ind w:left="794"/>
        <w:rPr>
          <w:lang w:val="en-US"/>
        </w:rPr>
      </w:pPr>
      <w:sdt>
        <w:sdtPr>
          <w:alias w:val="Member"/>
          <w:tag w:val="&lt;Member mnisId='4854' dodsId=''&gt;"/>
          <w:id w:val="1436177001"/>
          <w:placeholder>
            <w:docPart w:val="DefaultPlaceholder_-1854013440"/>
          </w:placeholder>
          <w:richText/>
        </w:sdtPr>
        <w:sdtContent>
          <w:r w:rsidRPr="0028650C" w:rsidR="0028650C">
            <w:rPr>
              <w:b/>
            </w:rPr>
            <w:t>James Daly:</w:t>
          </w:r>
        </w:sdtContent>
      </w:sdt>
      <w:r w:rsidR="0028650C">
        <w:t xml:space="preserve"> </w:t>
      </w:r>
      <w:r w:rsidRPr="0028650C" w:rsidR="0028650C">
        <w:t>I would not expect you to have the figures to hand</w:t>
      </w:r>
      <w:r w:rsidR="00C403E1">
        <w:t xml:space="preserve"> here</w:t>
      </w:r>
      <w:r w:rsidRPr="0028650C" w:rsidR="0028650C">
        <w:t xml:space="preserve">, but </w:t>
      </w:r>
      <w:r w:rsidRPr="00F13C9E" w:rsidR="00F13C9E">
        <w:t>do we have a strategy</w:t>
      </w:r>
      <w:r w:rsidR="00C403E1">
        <w:t>,</w:t>
      </w:r>
      <w:r w:rsidRPr="00F13C9E" w:rsidR="00F13C9E">
        <w:t xml:space="preserve"> viewpoint or guidance </w:t>
      </w:r>
      <w:r w:rsidR="002D3C54">
        <w:t>for</w:t>
      </w:r>
      <w:r w:rsidRPr="00F13C9E" w:rsidR="00F13C9E">
        <w:t xml:space="preserve"> judges and the judiciary </w:t>
      </w:r>
      <w:r w:rsidR="00A85FE2">
        <w:t>on</w:t>
      </w:r>
      <w:r w:rsidRPr="00F13C9E" w:rsidR="00F13C9E">
        <w:t xml:space="preserve"> female offenders</w:t>
      </w:r>
      <w:r w:rsidR="00C403E1">
        <w:t>,</w:t>
      </w:r>
      <w:r w:rsidRPr="00F13C9E" w:rsidR="00F13C9E">
        <w:t xml:space="preserve"> </w:t>
      </w:r>
      <w:r w:rsidR="00116B4D">
        <w:t>and</w:t>
      </w:r>
      <w:r w:rsidRPr="00F13C9E" w:rsidR="00F13C9E">
        <w:t xml:space="preserve"> how diagnosed</w:t>
      </w:r>
      <w:r w:rsidR="00F13C9E">
        <w:t xml:space="preserve"> SEN</w:t>
      </w:r>
      <w:r w:rsidRPr="00F13C9E" w:rsidR="00F13C9E">
        <w:t xml:space="preserve"> </w:t>
      </w:r>
      <w:r w:rsidR="00C403E1">
        <w:t xml:space="preserve">or </w:t>
      </w:r>
      <w:r w:rsidRPr="00F13C9E" w:rsidR="00F13C9E">
        <w:t>other conditions</w:t>
      </w:r>
      <w:r w:rsidRPr="008D53ED">
        <w:t xml:space="preserve"> should affect or impact sentenc</w:t>
      </w:r>
      <w:r w:rsidR="00C403E1">
        <w:t>ing</w:t>
      </w:r>
      <w:r w:rsidRPr="008D53ED">
        <w:t>, especially when a custodial sentence is being considered</w:t>
      </w:r>
      <w:r>
        <w:t>?</w:t>
      </w:r>
    </w:p>
    <w:p w:rsidR="000A3D48" w:rsidP="008D53ED">
      <w:pPr>
        <w:pStyle w:val="Answer"/>
      </w:pPr>
      <w:sdt>
        <w:sdtPr>
          <w:alias w:val="Witness"/>
          <w:id w:val="-1685502718"/>
          <w:placeholder>
            <w:docPart w:val="DefaultPlaceholder_-1854013440"/>
          </w:placeholder>
          <w:richText/>
        </w:sdtPr>
        <w:sdtContent>
          <w:r w:rsidRPr="008D53ED" w:rsidR="008D53ED">
            <w:rPr>
              <w:b/>
              <w:i/>
            </w:rPr>
            <w:t>Victoria Atkins:</w:t>
          </w:r>
        </w:sdtContent>
      </w:sdt>
      <w:r w:rsidR="008D53ED">
        <w:t xml:space="preserve"> </w:t>
      </w:r>
      <w:r w:rsidRPr="008D53ED" w:rsidR="008D53ED">
        <w:t xml:space="preserve">I will defer to Jo on the specifics, but the </w:t>
      </w:r>
      <w:r w:rsidR="00C403E1">
        <w:t>C</w:t>
      </w:r>
      <w:r w:rsidRPr="008D53ED" w:rsidR="008D53ED">
        <w:t xml:space="preserve">ommittee will recall no doubt the work that the </w:t>
      </w:r>
      <w:r w:rsidR="00187E5D">
        <w:t>right hon.</w:t>
      </w:r>
      <w:r w:rsidRPr="008D53ED" w:rsidR="008D53ED">
        <w:t xml:space="preserve"> Robert Buckland did as Lord </w:t>
      </w:r>
      <w:r w:rsidR="00A85FE2">
        <w:t>C</w:t>
      </w:r>
      <w:r w:rsidRPr="008D53ED" w:rsidR="008D53ED">
        <w:t xml:space="preserve">hancellor on </w:t>
      </w:r>
      <w:r w:rsidR="002D5EFF">
        <w:t>n</w:t>
      </w:r>
      <w:r w:rsidRPr="008D53ED" w:rsidR="008D53ED">
        <w:t>eurodiversity in particular. I am very keen to continue that work</w:t>
      </w:r>
      <w:r w:rsidR="002D5EFF">
        <w:t>,</w:t>
      </w:r>
      <w:r w:rsidRPr="008D53ED" w:rsidR="008D53ED">
        <w:t xml:space="preserve"> becaus</w:t>
      </w:r>
      <w:r w:rsidR="008D53ED">
        <w:t>e</w:t>
      </w:r>
      <w:r w:rsidRPr="008D53ED" w:rsidR="008D53ED">
        <w:t xml:space="preserve"> we know that in the prison population as a whole</w:t>
      </w:r>
      <w:r w:rsidR="002D5EFF">
        <w:t>, but p</w:t>
      </w:r>
      <w:r w:rsidRPr="008D53ED" w:rsidR="008D53ED">
        <w:t>articularly the female prison population</w:t>
      </w:r>
      <w:r w:rsidR="002D5EFF">
        <w:t>,</w:t>
      </w:r>
      <w:r w:rsidRPr="008D53ED" w:rsidR="008D53ED">
        <w:t xml:space="preserve"> neurodiversity and acquired brain injury a</w:t>
      </w:r>
      <w:r w:rsidR="002D5EFF">
        <w:t xml:space="preserve">re </w:t>
      </w:r>
      <w:r w:rsidRPr="008D53ED" w:rsidR="008D53ED">
        <w:t>factors we must address.</w:t>
      </w:r>
      <w:r w:rsidR="00090F97">
        <w:t xml:space="preserve"> </w:t>
      </w:r>
      <w:r w:rsidRPr="008D53ED" w:rsidR="008D53ED">
        <w:t>I suspect that in a moment we will come to trauma</w:t>
      </w:r>
      <w:r w:rsidR="008D53ED">
        <w:t>-</w:t>
      </w:r>
      <w:r w:rsidRPr="008D53ED" w:rsidR="008D53ED">
        <w:t>informed care</w:t>
      </w:r>
      <w:r w:rsidR="00B345CD">
        <w:t>,</w:t>
      </w:r>
      <w:r w:rsidRPr="008D53ED" w:rsidR="008D53ED">
        <w:t xml:space="preserve"> which will help with that.</w:t>
      </w:r>
    </w:p>
    <w:p w:rsidR="008D53ED" w:rsidP="000A3D48">
      <w:pPr>
        <w:pStyle w:val="Question"/>
        <w:numPr>
          <w:ilvl w:val="0"/>
          <w:numId w:val="0"/>
        </w:numPr>
        <w:ind w:left="794"/>
      </w:pPr>
      <w:sdt>
        <w:sdtPr>
          <w:alias w:val="Member"/>
          <w:tag w:val="&lt;Member mnisId='4854' dodsId=''&gt;"/>
          <w:id w:val="1177071669"/>
          <w:placeholder>
            <w:docPart w:val="DefaultPlaceholder_-1854013440"/>
          </w:placeholder>
          <w:richText/>
        </w:sdtPr>
        <w:sdtContent>
          <w:r w:rsidRPr="000A3D48" w:rsidR="000A3D48">
            <w:rPr>
              <w:b/>
            </w:rPr>
            <w:t>James Daly:</w:t>
          </w:r>
        </w:sdtContent>
      </w:sdt>
      <w:r w:rsidR="000A3D48">
        <w:t xml:space="preserve"> Thank you.</w:t>
      </w:r>
    </w:p>
    <w:p w:rsidR="00CF0568" w:rsidRPr="00CF0568" w:rsidP="008D53ED">
      <w:pPr>
        <w:pStyle w:val="Question"/>
        <w:rPr>
          <w:lang w:val="en-US"/>
        </w:rPr>
      </w:pPr>
      <w:sdt>
        <w:sdtPr>
          <w:alias w:val="Member"/>
          <w:tag w:val="&lt;Member mnisId='483' dodsId='25660'&gt;"/>
          <w:id w:val="1612939731"/>
          <w:placeholder>
            <w:docPart w:val="DefaultPlaceholder_-1854013440"/>
          </w:placeholder>
          <w:richText/>
        </w:sdtPr>
        <w:sdtContent>
          <w:r w:rsidRPr="008D53ED" w:rsidR="008D53ED">
            <w:rPr>
              <w:b/>
            </w:rPr>
            <w:t>Maria Eagle:</w:t>
          </w:r>
        </w:sdtContent>
      </w:sdt>
      <w:r w:rsidR="008D53ED">
        <w:t xml:space="preserve"> </w:t>
      </w:r>
      <w:r w:rsidR="00090F97">
        <w:t>Minister</w:t>
      </w:r>
      <w:r w:rsidRPr="0076332C" w:rsidR="0076332C">
        <w:t xml:space="preserve">, congratulations on your appointment. I used to be the </w:t>
      </w:r>
      <w:r w:rsidR="00090F97">
        <w:t>P</w:t>
      </w:r>
      <w:r w:rsidRPr="0076332C" w:rsidR="0076332C">
        <w:t xml:space="preserve">risons </w:t>
      </w:r>
      <w:r w:rsidR="00090F97">
        <w:t>M</w:t>
      </w:r>
      <w:r w:rsidRPr="0076332C" w:rsidR="0076332C">
        <w:t xml:space="preserve">inister at one stage in the past. </w:t>
      </w:r>
      <w:r w:rsidR="00F15235">
        <w:t xml:space="preserve">I am </w:t>
      </w:r>
      <w:r w:rsidRPr="0076332C" w:rsidR="0076332C">
        <w:t>getting a sense of d</w:t>
      </w:r>
      <w:r w:rsidR="00D609FE">
        <w:t>éjà </w:t>
      </w:r>
      <w:r w:rsidRPr="0076332C" w:rsidR="0076332C">
        <w:t>vu</w:t>
      </w:r>
      <w:r w:rsidR="00D063D9">
        <w:t>,</w:t>
      </w:r>
      <w:r w:rsidRPr="0076332C" w:rsidR="0076332C">
        <w:t xml:space="preserve"> </w:t>
      </w:r>
      <w:r w:rsidR="00D609FE">
        <w:t xml:space="preserve">which suggests to me that an </w:t>
      </w:r>
      <w:r w:rsidRPr="0076332C" w:rsidR="0076332C">
        <w:t xml:space="preserve">awful lot of what was being done during my time in office was then undone by austerity, and you are now trying to do </w:t>
      </w:r>
      <w:r w:rsidR="00D609FE">
        <w:t xml:space="preserve">it </w:t>
      </w:r>
      <w:r w:rsidRPr="0076332C" w:rsidR="0076332C">
        <w:t>again, like problem</w:t>
      </w:r>
      <w:r w:rsidR="00D609FE">
        <w:t>-</w:t>
      </w:r>
      <w:r w:rsidRPr="0076332C" w:rsidR="0076332C">
        <w:t>solving courts</w:t>
      </w:r>
      <w:r w:rsidR="00D609FE">
        <w:t xml:space="preserve"> and </w:t>
      </w:r>
      <w:r w:rsidRPr="0076332C" w:rsidR="0076332C">
        <w:t xml:space="preserve">diversion from </w:t>
      </w:r>
      <w:r w:rsidRPr="0076332C" w:rsidR="0076332C">
        <w:t>custody. I even see in some of your aspiration</w:t>
      </w:r>
      <w:r w:rsidR="00D609FE">
        <w:t>s</w:t>
      </w:r>
      <w:r w:rsidRPr="0076332C" w:rsidR="0076332C">
        <w:t xml:space="preserve"> using money from closing one of the women</w:t>
      </w:r>
      <w:r w:rsidR="00F673F9">
        <w:t>’</w:t>
      </w:r>
      <w:r w:rsidRPr="0076332C" w:rsidR="0076332C">
        <w:t>s prisons</w:t>
      </w:r>
      <w:r w:rsidRPr="00A446CB" w:rsidR="00A446CB">
        <w:t xml:space="preserve"> to pay for some of the diversions outside prison</w:t>
      </w:r>
      <w:r>
        <w:t xml:space="preserve">, </w:t>
      </w:r>
      <w:r w:rsidR="00891CE1">
        <w:t>s</w:t>
      </w:r>
      <w:r w:rsidRPr="00A446CB" w:rsidR="00A446CB">
        <w:t xml:space="preserve">omething </w:t>
      </w:r>
      <w:r w:rsidR="00891CE1">
        <w:t xml:space="preserve">on </w:t>
      </w:r>
      <w:r w:rsidRPr="00A446CB" w:rsidR="00A446CB">
        <w:t>which I fir</w:t>
      </w:r>
      <w:r w:rsidR="00891CE1">
        <w:t>st</w:t>
      </w:r>
      <w:r w:rsidRPr="00A446CB" w:rsidR="00A446CB">
        <w:t xml:space="preserve"> made a statement to the </w:t>
      </w:r>
      <w:r w:rsidR="00891CE1">
        <w:t>H</w:t>
      </w:r>
      <w:r w:rsidRPr="00A446CB" w:rsidR="00A446CB">
        <w:t xml:space="preserve">ouse in 2010 before the election. Holloway has closed and none of that money was used in the way </w:t>
      </w:r>
      <w:r w:rsidR="00891CE1">
        <w:t>to</w:t>
      </w:r>
      <w:r w:rsidRPr="00A446CB" w:rsidR="00A446CB">
        <w:t xml:space="preserve"> which you now aspire, so perhaps an</w:t>
      </w:r>
      <w:r w:rsidRPr="00877370" w:rsidR="00877370">
        <w:t xml:space="preserve"> awful lot of time has been lost and you </w:t>
      </w:r>
      <w:r>
        <w:t>a</w:t>
      </w:r>
      <w:r w:rsidRPr="00877370" w:rsidR="00877370">
        <w:t>re in your post not a moment too soon to get this on track and do</w:t>
      </w:r>
      <w:r w:rsidR="00891CE1">
        <w:t xml:space="preserve"> it </w:t>
      </w:r>
      <w:r w:rsidRPr="00877370" w:rsidR="00877370">
        <w:t xml:space="preserve">right. </w:t>
      </w:r>
    </w:p>
    <w:p w:rsidR="00877370" w:rsidRPr="00877370" w:rsidP="00CF0568">
      <w:pPr>
        <w:pStyle w:val="Question"/>
        <w:numPr>
          <w:ilvl w:val="0"/>
          <w:numId w:val="0"/>
        </w:numPr>
        <w:ind w:left="794"/>
        <w:rPr>
          <w:lang w:val="en-US"/>
        </w:rPr>
      </w:pPr>
      <w:r w:rsidRPr="00877370">
        <w:t>I approve of some of what you are saying you want to do</w:t>
      </w:r>
      <w:r w:rsidR="00891CE1">
        <w:t>,</w:t>
      </w:r>
      <w:r w:rsidRPr="00877370">
        <w:t xml:space="preserve"> and I wish you good luck with it. Why are you building 500 new prison places for women when one of your stated objectives is to reduce the women</w:t>
      </w:r>
      <w:r w:rsidR="00E52E40">
        <w:t>’</w:t>
      </w:r>
      <w:r w:rsidRPr="00877370">
        <w:t>s prison population and close one or more prisons? Do</w:t>
      </w:r>
      <w:r w:rsidR="00E52E40">
        <w:t>n’t</w:t>
      </w:r>
      <w:r w:rsidRPr="00877370">
        <w:t xml:space="preserve"> you</w:t>
      </w:r>
      <w:r w:rsidR="00E52E40">
        <w:t xml:space="preserve"> </w:t>
      </w:r>
      <w:r w:rsidRPr="00877370">
        <w:t>think that building shiny new prison p</w:t>
      </w:r>
      <w:r w:rsidR="00AB37A6">
        <w:t>l</w:t>
      </w:r>
      <w:r w:rsidRPr="00877370">
        <w:t>aces will mean that they get filled pretty quick?</w:t>
      </w:r>
    </w:p>
    <w:p w:rsidR="00911561" w:rsidRPr="00911561" w:rsidP="00877370">
      <w:pPr>
        <w:pStyle w:val="Answer"/>
      </w:pPr>
      <w:sdt>
        <w:sdtPr>
          <w:alias w:val="Witness"/>
          <w:id w:val="432864577"/>
          <w:placeholder>
            <w:docPart w:val="DefaultPlaceholder_-1854013440"/>
          </w:placeholder>
          <w:richText/>
        </w:sdtPr>
        <w:sdtContent>
          <w:r w:rsidRPr="00877370" w:rsidR="00877370">
            <w:rPr>
              <w:b/>
              <w:i/>
            </w:rPr>
            <w:t>Victoria Atkins:</w:t>
          </w:r>
        </w:sdtContent>
      </w:sdt>
      <w:r w:rsidR="00877370">
        <w:t xml:space="preserve"> </w:t>
      </w:r>
      <w:r w:rsidR="00AB37A6">
        <w:t>If</w:t>
      </w:r>
      <w:r w:rsidRPr="00911561">
        <w:t xml:space="preserve"> I may deal with the last first and unravel from there, we come back to the point that </w:t>
      </w:r>
      <w:r w:rsidR="00E52E40">
        <w:t xml:space="preserve">it </w:t>
      </w:r>
      <w:r w:rsidRPr="00911561">
        <w:t>is for the judiciary to make sentenc</w:t>
      </w:r>
      <w:r w:rsidR="00AB37A6">
        <w:t xml:space="preserve">ing </w:t>
      </w:r>
      <w:r w:rsidRPr="00911561">
        <w:t>decisions</w:t>
      </w:r>
      <w:r w:rsidR="00AB37A6">
        <w:t xml:space="preserve">. </w:t>
      </w:r>
      <w:r w:rsidR="00626B95">
        <w:t>J</w:t>
      </w:r>
      <w:r w:rsidRPr="00911561">
        <w:t>ust because we build new facilities does not</w:t>
      </w:r>
      <w:r w:rsidR="00626B95">
        <w:t>, I suggest very strongly,</w:t>
      </w:r>
      <w:r w:rsidR="00AB37A6">
        <w:t xml:space="preserve"> </w:t>
      </w:r>
      <w:r w:rsidRPr="00911561">
        <w:t>mean that the independent judiciary will be</w:t>
      </w:r>
      <w:r w:rsidR="00A86247">
        <w:t xml:space="preserve"> </w:t>
      </w:r>
      <w:r w:rsidR="00626B95">
        <w:t>on some drive</w:t>
      </w:r>
      <w:r w:rsidR="00A86247">
        <w:t xml:space="preserve"> to fill them. C</w:t>
      </w:r>
      <w:r w:rsidRPr="00911561">
        <w:t>ertainly</w:t>
      </w:r>
      <w:r w:rsidR="00A86247">
        <w:t>,</w:t>
      </w:r>
      <w:r w:rsidRPr="00911561">
        <w:t xml:space="preserve"> when I </w:t>
      </w:r>
      <w:r w:rsidR="00626B95">
        <w:t>was</w:t>
      </w:r>
      <w:r w:rsidRPr="00911561">
        <w:t xml:space="preserve"> involved in sentenc</w:t>
      </w:r>
      <w:r w:rsidR="00A86247">
        <w:t>ing I d</w:t>
      </w:r>
      <w:r w:rsidR="00626B95">
        <w:t>id</w:t>
      </w:r>
      <w:r w:rsidR="00A86247">
        <w:t xml:space="preserve"> not know of a single judge who sa</w:t>
      </w:r>
      <w:r w:rsidR="00626B95">
        <w:t>id</w:t>
      </w:r>
      <w:r w:rsidR="00A86247">
        <w:t xml:space="preserve">, “We’ve got </w:t>
      </w:r>
      <w:r w:rsidR="00B87042">
        <w:t>x</w:t>
      </w:r>
      <w:r w:rsidR="00A86247">
        <w:t xml:space="preserve"> number of </w:t>
      </w:r>
      <w:r w:rsidRPr="00911561">
        <w:t>prison places free</w:t>
      </w:r>
      <w:r w:rsidR="00A86247">
        <w:t>. Let’s</w:t>
      </w:r>
      <w:r w:rsidRPr="00911561">
        <w:t xml:space="preserve"> fill them with th</w:t>
      </w:r>
      <w:r w:rsidR="00E54B95">
        <w:t>ese</w:t>
      </w:r>
      <w:r w:rsidRPr="00911561">
        <w:t xml:space="preserve"> multi-handed case</w:t>
      </w:r>
      <w:r w:rsidR="00E54B95">
        <w:t>s</w:t>
      </w:r>
      <w:r w:rsidR="000A6082">
        <w:t>.</w:t>
      </w:r>
      <w:r w:rsidR="00E54B95">
        <w:t>”</w:t>
      </w:r>
      <w:r w:rsidR="00FC4757">
        <w:t xml:space="preserve"> </w:t>
      </w:r>
      <w:r w:rsidR="000A6082">
        <w:t>T</w:t>
      </w:r>
      <w:r w:rsidRPr="00911561">
        <w:t>hey sentence someone to imprisonment becaus</w:t>
      </w:r>
      <w:r w:rsidR="000A6082">
        <w:t>e</w:t>
      </w:r>
      <w:r w:rsidRPr="00911561">
        <w:t xml:space="preserve"> they ha</w:t>
      </w:r>
      <w:r w:rsidR="006F20CD">
        <w:t>ve</w:t>
      </w:r>
      <w:r w:rsidRPr="00911561">
        <w:t xml:space="preserve"> read the sentenc</w:t>
      </w:r>
      <w:r w:rsidR="000A6082">
        <w:t>ing</w:t>
      </w:r>
      <w:r w:rsidRPr="00911561">
        <w:t xml:space="preserve"> guidelines</w:t>
      </w:r>
      <w:r w:rsidR="000A6082">
        <w:t xml:space="preserve">, </w:t>
      </w:r>
      <w:r w:rsidRPr="00911561">
        <w:t>looked at the facts of the case and decided that immediate custody is the sentence in that case.</w:t>
      </w:r>
    </w:p>
    <w:p w:rsidR="00822449" w:rsidRPr="00822449" w:rsidP="00877370">
      <w:pPr>
        <w:pStyle w:val="Answer"/>
      </w:pPr>
      <w:r w:rsidRPr="00911561">
        <w:t>What we want to do</w:t>
      </w:r>
      <w:r w:rsidR="00E54B95">
        <w:t xml:space="preserve"> </w:t>
      </w:r>
      <w:r w:rsidRPr="00911561">
        <w:t>through the diversion work is give the</w:t>
      </w:r>
      <w:r w:rsidR="00E54B95">
        <w:t>m</w:t>
      </w:r>
      <w:r w:rsidRPr="00911561">
        <w:t xml:space="preserve"> confidence that </w:t>
      </w:r>
      <w:r w:rsidRPr="00822449">
        <w:t xml:space="preserve">community sentence </w:t>
      </w:r>
      <w:r w:rsidR="00E54B95">
        <w:t xml:space="preserve">treatment </w:t>
      </w:r>
      <w:r w:rsidRPr="00822449">
        <w:t>requirement programmes and so on are a very robust alternative to custody</w:t>
      </w:r>
      <w:r w:rsidR="00E54B95">
        <w:t>,</w:t>
      </w:r>
      <w:r w:rsidRPr="00822449">
        <w:t xml:space="preserve"> but importantly</w:t>
      </w:r>
      <w:r w:rsidR="00F71D81">
        <w:t>,</w:t>
      </w:r>
      <w:r w:rsidRPr="00822449">
        <w:t xml:space="preserve"> particularly for short sentence</w:t>
      </w:r>
      <w:r w:rsidR="00F71D81">
        <w:t xml:space="preserve">s, </w:t>
      </w:r>
      <w:r w:rsidR="00FE5080">
        <w:t>they</w:t>
      </w:r>
      <w:r w:rsidR="00F71D81">
        <w:t xml:space="preserve"> can be </w:t>
      </w:r>
      <w:r w:rsidRPr="00822449">
        <w:t>in the longer</w:t>
      </w:r>
      <w:r w:rsidR="00F71D81">
        <w:t>-</w:t>
      </w:r>
      <w:r w:rsidRPr="00822449">
        <w:t>term interests of the community</w:t>
      </w:r>
      <w:r w:rsidR="00F71D81">
        <w:t>,</w:t>
      </w:r>
      <w:r w:rsidRPr="00822449">
        <w:t xml:space="preserve"> not just the offende</w:t>
      </w:r>
      <w:r w:rsidR="00F71D81">
        <w:t>r. It</w:t>
      </w:r>
      <w:r w:rsidRPr="00822449">
        <w:t xml:space="preserve"> is much better that we get a woman</w:t>
      </w:r>
      <w:r w:rsidR="00F71D81">
        <w:t>,</w:t>
      </w:r>
      <w:r w:rsidRPr="00822449">
        <w:t xml:space="preserve"> or any prisoner</w:t>
      </w:r>
      <w:r w:rsidR="00F71D81">
        <w:t>,</w:t>
      </w:r>
      <w:r w:rsidRPr="00822449">
        <w:t xml:space="preserve"> who is addicted to illegal drugs</w:t>
      </w:r>
      <w:r w:rsidR="00F71D81">
        <w:t xml:space="preserve"> of</w:t>
      </w:r>
      <w:r w:rsidR="0037474C">
        <w:t>f</w:t>
      </w:r>
      <w:r w:rsidR="00F71D81">
        <w:t xml:space="preserve"> those drugs and </w:t>
      </w:r>
      <w:r w:rsidRPr="00822449">
        <w:t>get them into work</w:t>
      </w:r>
      <w:r w:rsidR="00C12A9A">
        <w:t xml:space="preserve">, which is why you </w:t>
      </w:r>
      <w:r w:rsidRPr="00822449">
        <w:t xml:space="preserve">may have noticed that the </w:t>
      </w:r>
      <w:r w:rsidR="00C12A9A">
        <w:t xml:space="preserve">Deputy Prime Minister </w:t>
      </w:r>
      <w:r w:rsidRPr="00822449">
        <w:t xml:space="preserve">has put such </w:t>
      </w:r>
      <w:r w:rsidR="0037474C">
        <w:t xml:space="preserve">an </w:t>
      </w:r>
      <w:r w:rsidRPr="00822449">
        <w:t xml:space="preserve">emphasis already </w:t>
      </w:r>
      <w:r w:rsidR="00C12A9A">
        <w:t>on</w:t>
      </w:r>
      <w:r w:rsidRPr="00822449">
        <w:t xml:space="preserve"> his plans for improving employment rates for prison</w:t>
      </w:r>
      <w:r w:rsidR="00C12A9A">
        <w:t>er</w:t>
      </w:r>
      <w:r w:rsidRPr="00822449">
        <w:t>s</w:t>
      </w:r>
      <w:r w:rsidR="0037474C">
        <w:t xml:space="preserve"> </w:t>
      </w:r>
      <w:r w:rsidRPr="00822449">
        <w:t>on release from prison, because that must be a vital part of their rehabilitation into the community.</w:t>
      </w:r>
    </w:p>
    <w:p w:rsidR="004339C1" w:rsidP="00877370">
      <w:pPr>
        <w:pStyle w:val="Answer"/>
      </w:pPr>
      <w:r>
        <w:t>On</w:t>
      </w:r>
      <w:r w:rsidRPr="00822449" w:rsidR="00822449">
        <w:t xml:space="preserve"> your point about the 500 new places, I have come to this with fresh eyes. What </w:t>
      </w:r>
      <w:r w:rsidR="00D1730F">
        <w:t>has</w:t>
      </w:r>
      <w:r w:rsidRPr="00822449" w:rsidR="00822449">
        <w:t xml:space="preserve"> struck me about the new places</w:t>
      </w:r>
      <w:r w:rsidRPr="000941B6" w:rsidR="000941B6">
        <w:t xml:space="preserve"> is that the plans that have been described to me </w:t>
      </w:r>
      <w:r w:rsidR="00D1730F">
        <w:t>are</w:t>
      </w:r>
      <w:r w:rsidRPr="000941B6" w:rsidR="000941B6">
        <w:t xml:space="preserve"> very much what I suspect </w:t>
      </w:r>
      <w:r w:rsidR="00D1730F">
        <w:t xml:space="preserve">we </w:t>
      </w:r>
      <w:r w:rsidRPr="000941B6" w:rsidR="000941B6">
        <w:t>collectively want from the prison estate and for vulnerable female offenders. The design of these new facilities will be trauma-informed, and that means not just</w:t>
      </w:r>
      <w:r w:rsidR="006943FB">
        <w:t xml:space="preserve"> </w:t>
      </w:r>
      <w:r w:rsidRPr="000941B6" w:rsidR="000941B6">
        <w:t xml:space="preserve">making sure that the staff looking after female offenders have proper trauma-informed and trauma-responsive knowledge, but </w:t>
      </w:r>
      <w:r w:rsidR="00EE1EF5">
        <w:t>that</w:t>
      </w:r>
      <w:r w:rsidRPr="000941B6" w:rsidR="000941B6">
        <w:t xml:space="preserve"> the </w:t>
      </w:r>
      <w:r w:rsidR="0013313A">
        <w:t>buildings themselves—the very</w:t>
      </w:r>
      <w:r w:rsidRPr="000941B6" w:rsidR="000941B6">
        <w:t xml:space="preserve"> fabric of those buildings</w:t>
      </w:r>
      <w:r w:rsidR="0013313A">
        <w:t>—</w:t>
      </w:r>
      <w:r w:rsidR="006943FB">
        <w:t>recognise</w:t>
      </w:r>
      <w:r w:rsidRPr="000941B6" w:rsidR="000941B6">
        <w:t xml:space="preserve"> the differences</w:t>
      </w:r>
      <w:r w:rsidR="00504389">
        <w:t xml:space="preserve"> </w:t>
      </w:r>
      <w:r w:rsidR="00723ED8">
        <w:t>in what</w:t>
      </w:r>
      <w:r w:rsidRPr="000941B6" w:rsidR="000941B6">
        <w:t xml:space="preserve"> female offenders</w:t>
      </w:r>
      <w:r w:rsidR="00504389">
        <w:t xml:space="preserve"> and </w:t>
      </w:r>
      <w:r w:rsidRPr="000941B6" w:rsidR="000941B6">
        <w:t xml:space="preserve">male offenders </w:t>
      </w:r>
      <w:r w:rsidR="00723ED8">
        <w:t>have been through</w:t>
      </w:r>
      <w:r>
        <w:t xml:space="preserve"> </w:t>
      </w:r>
      <w:r w:rsidRPr="000941B6" w:rsidR="000941B6">
        <w:t>and the rehabilitation that</w:t>
      </w:r>
      <w:r w:rsidRPr="00655F68" w:rsidR="00655F68">
        <w:t xml:space="preserve"> the built environment can help with.</w:t>
      </w:r>
    </w:p>
    <w:p w:rsidR="00655F68" w:rsidP="00877370">
      <w:pPr>
        <w:pStyle w:val="Answer"/>
      </w:pPr>
      <w:r w:rsidRPr="00655F68">
        <w:t>For example, we want to get rid of dark and dingy corridors that may</w:t>
      </w:r>
      <w:r w:rsidR="00EE46CF">
        <w:t xml:space="preserve"> be a trigger</w:t>
      </w:r>
      <w:r w:rsidR="00167295">
        <w:t xml:space="preserve"> that</w:t>
      </w:r>
      <w:r w:rsidRPr="00655F68">
        <w:t xml:space="preserve"> remind</w:t>
      </w:r>
      <w:r w:rsidR="00167295">
        <w:t>s</w:t>
      </w:r>
      <w:r w:rsidRPr="00655F68">
        <w:t xml:space="preserve"> victims of sexual assault</w:t>
      </w:r>
      <w:r w:rsidR="00504389">
        <w:t>.</w:t>
      </w:r>
      <w:r w:rsidRPr="00655F68">
        <w:t xml:space="preserve"> We want to remove bars from windows. The windows will still be very strong, but we will not have bars because we want it to be open</w:t>
      </w:r>
      <w:r w:rsidR="006E1854">
        <w:t xml:space="preserve"> and airy. We w</w:t>
      </w:r>
      <w:r w:rsidRPr="00655F68">
        <w:t xml:space="preserve">ant flexible use of space, </w:t>
      </w:r>
      <w:r w:rsidRPr="00655F68">
        <w:t xml:space="preserve">including soundproof rooms so </w:t>
      </w:r>
      <w:r w:rsidR="00EE46CF">
        <w:t xml:space="preserve">that </w:t>
      </w:r>
      <w:r w:rsidRPr="00655F68">
        <w:t xml:space="preserve">officers can work intensively with female prisoners in </w:t>
      </w:r>
      <w:r w:rsidR="00EE46CF">
        <w:t xml:space="preserve">such </w:t>
      </w:r>
      <w:r w:rsidRPr="00655F68">
        <w:t>a way that</w:t>
      </w:r>
      <w:r w:rsidR="006E1854">
        <w:t xml:space="preserve"> the </w:t>
      </w:r>
      <w:r w:rsidR="00167295">
        <w:t xml:space="preserve">female </w:t>
      </w:r>
      <w:r w:rsidR="006E1854">
        <w:t>prisoner feel</w:t>
      </w:r>
      <w:r w:rsidR="00167295">
        <w:t>s</w:t>
      </w:r>
      <w:r w:rsidR="006E1854">
        <w:t xml:space="preserve"> safe in confiding and</w:t>
      </w:r>
      <w:r w:rsidR="00ED5823">
        <w:t xml:space="preserve"> can</w:t>
      </w:r>
      <w:r w:rsidR="006E1854">
        <w:t xml:space="preserve"> </w:t>
      </w:r>
      <w:r w:rsidRPr="00655F68">
        <w:t xml:space="preserve">challenge </w:t>
      </w:r>
      <w:r w:rsidR="00AF25C1">
        <w:t>her</w:t>
      </w:r>
      <w:r w:rsidR="00ED5823">
        <w:t xml:space="preserve"> </w:t>
      </w:r>
      <w:r w:rsidRPr="00655F68">
        <w:t>own behaviour</w:t>
      </w:r>
      <w:r w:rsidR="00DF0D91">
        <w:t>. It is</w:t>
      </w:r>
      <w:r w:rsidR="00ED5823">
        <w:t xml:space="preserve"> also perhaps </w:t>
      </w:r>
      <w:r w:rsidR="00DF0D91">
        <w:t xml:space="preserve">about </w:t>
      </w:r>
      <w:r w:rsidR="00ED5823">
        <w:t xml:space="preserve">communal </w:t>
      </w:r>
      <w:r w:rsidRPr="00655F68">
        <w:t xml:space="preserve">areas where perhaps women are required to undress for washing and so on. We want to see an end to those </w:t>
      </w:r>
      <w:r w:rsidR="00B97698">
        <w:t>sorts</w:t>
      </w:r>
      <w:r w:rsidRPr="00655F68">
        <w:t xml:space="preserve"> of facilities</w:t>
      </w:r>
      <w:r w:rsidR="009145AA">
        <w:t xml:space="preserve">. Those women are in prison because they </w:t>
      </w:r>
      <w:r w:rsidRPr="00655F68">
        <w:t>have done wrong</w:t>
      </w:r>
      <w:r w:rsidR="009145AA">
        <w:t xml:space="preserve">—indeed, </w:t>
      </w:r>
      <w:r w:rsidRPr="00655F68">
        <w:t>some have done very wrong and we must not lose sight of that</w:t>
      </w:r>
      <w:r w:rsidR="009145AA">
        <w:t xml:space="preserve">—but, where we can, we </w:t>
      </w:r>
      <w:r w:rsidR="00B97698">
        <w:t xml:space="preserve">should </w:t>
      </w:r>
      <w:r w:rsidR="009145AA">
        <w:t xml:space="preserve">deal </w:t>
      </w:r>
      <w:r w:rsidRPr="00655F68">
        <w:t>with them in as positive a way as possible so that when they are released they no longer present a threat to society and, wh</w:t>
      </w:r>
      <w:r w:rsidR="00BA1B27">
        <w:t>at</w:t>
      </w:r>
      <w:r w:rsidRPr="00655F68">
        <w:t xml:space="preserve"> is more</w:t>
      </w:r>
      <w:r w:rsidR="00BA1B27">
        <w:t>,</w:t>
      </w:r>
      <w:r w:rsidRPr="00655F68">
        <w:t xml:space="preserve"> we releas</w:t>
      </w:r>
      <w:r w:rsidR="00BA1B27">
        <w:t>e</w:t>
      </w:r>
      <w:r w:rsidRPr="00655F68">
        <w:t xml:space="preserve"> them with a very real expectation that they will not reoffend.</w:t>
      </w:r>
    </w:p>
    <w:p w:rsidR="006F3356" w:rsidRPr="006F3356" w:rsidP="00655F68">
      <w:pPr>
        <w:pStyle w:val="Question"/>
        <w:rPr>
          <w:lang w:val="en-US"/>
        </w:rPr>
      </w:pPr>
      <w:sdt>
        <w:sdtPr>
          <w:alias w:val="Member"/>
          <w:tag w:val="&lt;Member mnisId='483' dodsId='25660'&gt;"/>
          <w:id w:val="-1307007192"/>
          <w:placeholder>
            <w:docPart w:val="DefaultPlaceholder_-1854013440"/>
          </w:placeholder>
          <w:richText/>
        </w:sdtPr>
        <w:sdtContent>
          <w:r w:rsidRPr="00655F68" w:rsidR="00655F68">
            <w:rPr>
              <w:b/>
            </w:rPr>
            <w:t>Maria Eagle:</w:t>
          </w:r>
        </w:sdtContent>
      </w:sdt>
      <w:r w:rsidR="00655F68">
        <w:t xml:space="preserve"> </w:t>
      </w:r>
      <w:r w:rsidR="00BA1B27">
        <w:t>D</w:t>
      </w:r>
      <w:r w:rsidRPr="006F3356">
        <w:t>o you intend to close</w:t>
      </w:r>
      <w:r w:rsidR="00B87042">
        <w:t>,</w:t>
      </w:r>
      <w:r w:rsidRPr="006F3356">
        <w:t xml:space="preserve"> like for like</w:t>
      </w:r>
      <w:r w:rsidR="00B87042">
        <w:t>,</w:t>
      </w:r>
      <w:r w:rsidRPr="006F3356">
        <w:t xml:space="preserve"> some of the old</w:t>
      </w:r>
      <w:r w:rsidR="00B86F9E">
        <w:t>,</w:t>
      </w:r>
      <w:r w:rsidRPr="006F3356">
        <w:t xml:space="preserve"> dingy</w:t>
      </w:r>
      <w:r w:rsidR="00BA1B27">
        <w:t>,</w:t>
      </w:r>
      <w:r w:rsidRPr="006F3356">
        <w:t xml:space="preserve"> unsuitable places and replace them with the new</w:t>
      </w:r>
      <w:r w:rsidR="00783ADC">
        <w:t>,</w:t>
      </w:r>
      <w:r w:rsidRPr="006F3356">
        <w:t xml:space="preserve"> so that the size of the </w:t>
      </w:r>
      <w:r w:rsidR="00BA1B27">
        <w:t xml:space="preserve">women’s </w:t>
      </w:r>
      <w:r w:rsidRPr="006F3356">
        <w:t>estate will not increase? Is that what you are saying?</w:t>
      </w:r>
    </w:p>
    <w:p w:rsidR="00950C13" w:rsidP="006F3356">
      <w:pPr>
        <w:pStyle w:val="Answer"/>
      </w:pPr>
      <w:sdt>
        <w:sdtPr>
          <w:alias w:val="Witness"/>
          <w:id w:val="135309048"/>
          <w:placeholder>
            <w:docPart w:val="DefaultPlaceholder_-1854013440"/>
          </w:placeholder>
          <w:richText/>
        </w:sdtPr>
        <w:sdtContent>
          <w:r w:rsidRPr="006F3356" w:rsidR="006F3356">
            <w:rPr>
              <w:b/>
              <w:i/>
            </w:rPr>
            <w:t>Victoria Atkins:</w:t>
          </w:r>
        </w:sdtContent>
      </w:sdt>
      <w:r w:rsidR="006F3356">
        <w:t xml:space="preserve"> </w:t>
      </w:r>
      <w:r w:rsidR="00BA1B27">
        <w:t>W</w:t>
      </w:r>
      <w:r w:rsidRPr="006F3356" w:rsidR="006F3356">
        <w:t>e have the ambition in the strategy.</w:t>
      </w:r>
      <w:r w:rsidRPr="00950C13">
        <w:t xml:space="preserve"> For that to happen, we need the many ches</w:t>
      </w:r>
      <w:r w:rsidR="007074CB">
        <w:t>s</w:t>
      </w:r>
      <w:r w:rsidRPr="00950C13">
        <w:t xml:space="preserve"> pieces on the board to settle in</w:t>
      </w:r>
      <w:r w:rsidR="00783ADC">
        <w:t>to</w:t>
      </w:r>
      <w:r w:rsidRPr="00950C13">
        <w:t xml:space="preserve"> place</w:t>
      </w:r>
      <w:r w:rsidR="007074CB">
        <w:t>. W</w:t>
      </w:r>
      <w:r w:rsidRPr="00950C13">
        <w:t xml:space="preserve">e need to ensure </w:t>
      </w:r>
      <w:r w:rsidR="00783ADC">
        <w:t xml:space="preserve">that </w:t>
      </w:r>
      <w:r w:rsidR="00541357">
        <w:t>the judiciary have</w:t>
      </w:r>
      <w:r w:rsidRPr="00950C13">
        <w:t xml:space="preserve"> confidence</w:t>
      </w:r>
      <w:r w:rsidR="007074CB">
        <w:t xml:space="preserve"> </w:t>
      </w:r>
      <w:r w:rsidRPr="00950C13">
        <w:t>in community orders</w:t>
      </w:r>
      <w:r w:rsidR="007074CB">
        <w:t xml:space="preserve"> and that the very </w:t>
      </w:r>
      <w:r w:rsidRPr="00950C13">
        <w:t>front-</w:t>
      </w:r>
      <w:r w:rsidR="007074CB">
        <w:t>l</w:t>
      </w:r>
      <w:r w:rsidRPr="00950C13">
        <w:t>oaded work to prevent crime from happening in the first place is beginning to take hold</w:t>
      </w:r>
      <w:r w:rsidR="007074CB">
        <w:t>. We can t</w:t>
      </w:r>
      <w:r w:rsidRPr="00950C13">
        <w:t>hen begin to look at that</w:t>
      </w:r>
      <w:r w:rsidR="007074CB">
        <w:t>,</w:t>
      </w:r>
      <w:r w:rsidRPr="00950C13">
        <w:t xml:space="preserve"> but I am very </w:t>
      </w:r>
      <w:r w:rsidR="00541357">
        <w:t xml:space="preserve">aware, very conscious of and </w:t>
      </w:r>
      <w:r w:rsidRPr="00950C13">
        <w:t xml:space="preserve">alert to the concerns </w:t>
      </w:r>
      <w:r w:rsidR="00AD3C00">
        <w:t>that</w:t>
      </w:r>
      <w:r w:rsidRPr="00950C13">
        <w:t xml:space="preserve"> several charities and experts have expressed</w:t>
      </w:r>
      <w:r w:rsidR="00AD3C00">
        <w:t xml:space="preserve">. </w:t>
      </w:r>
      <w:r w:rsidRPr="00950C13">
        <w:t>I want these new facilities to respond to female offenders in the 21st century. I do not want us to be looking at the Holloway model and thinking that that is an acceptable way to treat female offenders in prison.</w:t>
      </w:r>
    </w:p>
    <w:p w:rsidR="00774C2F" w:rsidRPr="00774C2F" w:rsidP="00950C13">
      <w:pPr>
        <w:pStyle w:val="Question"/>
        <w:rPr>
          <w:lang w:val="en-US"/>
        </w:rPr>
      </w:pPr>
      <w:sdt>
        <w:sdtPr>
          <w:alias w:val="Member"/>
          <w:tag w:val="&lt;Member mnisId='483' dodsId='25660'&gt;"/>
          <w:id w:val="2128197061"/>
          <w:placeholder>
            <w:docPart w:val="DefaultPlaceholder_-1854013440"/>
          </w:placeholder>
          <w:richText/>
        </w:sdtPr>
        <w:sdtContent>
          <w:r w:rsidRPr="00950C13" w:rsidR="00950C13">
            <w:rPr>
              <w:b/>
            </w:rPr>
            <w:t>Maria Eagle:</w:t>
          </w:r>
        </w:sdtContent>
      </w:sdt>
      <w:r w:rsidR="00950C13">
        <w:t xml:space="preserve"> </w:t>
      </w:r>
      <w:r w:rsidRPr="00950C13" w:rsidR="00950C13">
        <w:t>When Holloway was closed</w:t>
      </w:r>
      <w:r w:rsidR="00E160B8">
        <w:t>,</w:t>
      </w:r>
      <w:r w:rsidRPr="00950C13" w:rsidR="00950C13">
        <w:t xml:space="preserve"> the money made out of decommissioning</w:t>
      </w:r>
      <w:r w:rsidR="00AD3C00">
        <w:t xml:space="preserve"> it, knocking it down</w:t>
      </w:r>
      <w:r w:rsidRPr="00950C13" w:rsidR="00950C13">
        <w:t xml:space="preserve"> and selling the land was not put back into the female estate;</w:t>
      </w:r>
      <w:r w:rsidR="005A6B01">
        <w:t xml:space="preserve"> it was </w:t>
      </w:r>
      <w:r w:rsidRPr="00950C13" w:rsidR="00950C13">
        <w:t>simply l</w:t>
      </w:r>
      <w:r w:rsidR="005A6B01">
        <w:t>os</w:t>
      </w:r>
      <w:r w:rsidRPr="00950C13" w:rsidR="00950C13">
        <w:t>t</w:t>
      </w:r>
      <w:r w:rsidR="005A6B01">
        <w:t xml:space="preserve"> to th</w:t>
      </w:r>
      <w:r w:rsidR="00E160B8">
        <w:t xml:space="preserve">e </w:t>
      </w:r>
      <w:r w:rsidRPr="00950C13" w:rsidR="00950C13">
        <w:t xml:space="preserve">people </w:t>
      </w:r>
      <w:r w:rsidR="005A6B01">
        <w:t>currently</w:t>
      </w:r>
      <w:r w:rsidRPr="00950C13" w:rsidR="00950C13">
        <w:t xml:space="preserve"> in the estate</w:t>
      </w:r>
      <w:r w:rsidR="005A6B01">
        <w:t>. Do</w:t>
      </w:r>
      <w:r w:rsidRPr="00950C13" w:rsidR="00950C13">
        <w:t xml:space="preserve"> you intend to close any</w:t>
      </w:r>
      <w:r w:rsidR="005A6B01">
        <w:t xml:space="preserve"> </w:t>
      </w:r>
      <w:r w:rsidRPr="00950C13" w:rsidR="00950C13">
        <w:t>more women</w:t>
      </w:r>
      <w:r w:rsidR="00255838">
        <w:t>’</w:t>
      </w:r>
      <w:r w:rsidRPr="00950C13" w:rsidR="00950C13">
        <w:t>s prisons</w:t>
      </w:r>
      <w:r w:rsidR="00950C13">
        <w:t>?</w:t>
      </w:r>
    </w:p>
    <w:p w:rsidR="008E7017" w:rsidP="00774C2F">
      <w:pPr>
        <w:pStyle w:val="Answer"/>
      </w:pPr>
      <w:sdt>
        <w:sdtPr>
          <w:alias w:val="Witness"/>
          <w:id w:val="1389302481"/>
          <w:placeholder>
            <w:docPart w:val="DefaultPlaceholder_-1854013440"/>
          </w:placeholder>
          <w:richText/>
        </w:sdtPr>
        <w:sdtContent>
          <w:r w:rsidRPr="00774C2F" w:rsidR="00774C2F">
            <w:rPr>
              <w:b/>
              <w:i/>
            </w:rPr>
            <w:t>Dr Farrar:</w:t>
          </w:r>
        </w:sdtContent>
      </w:sdt>
      <w:r w:rsidR="00774C2F">
        <w:t xml:space="preserve"> </w:t>
      </w:r>
      <w:r w:rsidR="00255838">
        <w:t xml:space="preserve">Absolutely. </w:t>
      </w:r>
      <w:r w:rsidRPr="00774C2F" w:rsidR="00774C2F">
        <w:t xml:space="preserve">That would be our ambition. </w:t>
      </w:r>
      <w:r w:rsidR="00255838">
        <w:t>In fact, w</w:t>
      </w:r>
      <w:r w:rsidRPr="00774C2F" w:rsidR="00774C2F">
        <w:t>e have</w:t>
      </w:r>
      <w:r w:rsidR="00A23038">
        <w:t xml:space="preserve"> had</w:t>
      </w:r>
      <w:r w:rsidRPr="00774C2F" w:rsidR="00774C2F">
        <w:t xml:space="preserve"> to close places anyway recently because</w:t>
      </w:r>
      <w:r w:rsidR="003D4401">
        <w:t xml:space="preserve"> of a fire</w:t>
      </w:r>
      <w:r w:rsidRPr="00774C2F" w:rsidR="00774C2F">
        <w:t xml:space="preserve"> risk</w:t>
      </w:r>
      <w:r w:rsidR="003D4401">
        <w:t xml:space="preserve">. We found </w:t>
      </w:r>
      <w:r w:rsidR="00255838">
        <w:t xml:space="preserve">that </w:t>
      </w:r>
      <w:r w:rsidR="003D4401">
        <w:t>s</w:t>
      </w:r>
      <w:r w:rsidRPr="00774C2F" w:rsidR="00774C2F">
        <w:t>ome places in the women</w:t>
      </w:r>
      <w:r w:rsidR="00255838">
        <w:t>’</w:t>
      </w:r>
      <w:r w:rsidRPr="00774C2F" w:rsidR="00774C2F">
        <w:t xml:space="preserve">s </w:t>
      </w:r>
      <w:r w:rsidR="003D4401">
        <w:t>e</w:t>
      </w:r>
      <w:r w:rsidRPr="00774C2F" w:rsidR="00774C2F">
        <w:t xml:space="preserve">state </w:t>
      </w:r>
      <w:r w:rsidR="00FB1D42">
        <w:t>we</w:t>
      </w:r>
      <w:r w:rsidR="003D4401">
        <w:t xml:space="preserve">re </w:t>
      </w:r>
      <w:r w:rsidRPr="00774C2F" w:rsidR="00774C2F">
        <w:t>unsuitable</w:t>
      </w:r>
      <w:r w:rsidR="003D4401">
        <w:t>. If</w:t>
      </w:r>
      <w:r w:rsidRPr="00774C2F" w:rsidR="00774C2F">
        <w:t xml:space="preserve"> the</w:t>
      </w:r>
      <w:r w:rsidR="003D4401">
        <w:t xml:space="preserve"> number of</w:t>
      </w:r>
      <w:r w:rsidRPr="00774C2F" w:rsidR="00774C2F">
        <w:t xml:space="preserve"> women</w:t>
      </w:r>
      <w:r w:rsidR="003D4401">
        <w:t xml:space="preserve"> in</w:t>
      </w:r>
      <w:r w:rsidRPr="00774C2F" w:rsidR="00774C2F">
        <w:t xml:space="preserve"> prison continue</w:t>
      </w:r>
      <w:r w:rsidR="009D1E2F">
        <w:t>s</w:t>
      </w:r>
      <w:r w:rsidRPr="00774C2F" w:rsidR="00774C2F">
        <w:t xml:space="preserve"> to decline</w:t>
      </w:r>
      <w:r w:rsidR="00255838">
        <w:t>,</w:t>
      </w:r>
      <w:r w:rsidRPr="00774C2F" w:rsidR="00774C2F">
        <w:t xml:space="preserve"> that would be our ambition. We would rather put investme</w:t>
      </w:r>
      <w:r w:rsidR="009D1E2F">
        <w:t>nt</w:t>
      </w:r>
      <w:r w:rsidRPr="00774C2F" w:rsidR="00774C2F">
        <w:t xml:space="preserve"> into more </w:t>
      </w:r>
      <w:r w:rsidR="00255838">
        <w:t xml:space="preserve">new </w:t>
      </w:r>
      <w:r w:rsidRPr="00774C2F" w:rsidR="00774C2F">
        <w:t>modern places</w:t>
      </w:r>
      <w:r w:rsidR="009D1E2F">
        <w:t>, as we are</w:t>
      </w:r>
      <w:r w:rsidRPr="00774C2F" w:rsidR="00774C2F">
        <w:t>.</w:t>
      </w:r>
    </w:p>
    <w:p w:rsidR="003B6FE6" w:rsidP="00774C2F">
      <w:pPr>
        <w:pStyle w:val="Answer"/>
      </w:pPr>
      <w:r>
        <w:t>S</w:t>
      </w:r>
      <w:r w:rsidRPr="00774C2F" w:rsidR="00774C2F">
        <w:t xml:space="preserve">ome of these places </w:t>
      </w:r>
      <w:r w:rsidR="009D1E2F">
        <w:t xml:space="preserve">are </w:t>
      </w:r>
      <w:r w:rsidRPr="00774C2F" w:rsidR="00774C2F">
        <w:t>open</w:t>
      </w:r>
      <w:r w:rsidR="009D1E2F">
        <w:t>. Th</w:t>
      </w:r>
      <w:r>
        <w:t>ey are</w:t>
      </w:r>
      <w:r w:rsidR="009D1E2F">
        <w:t xml:space="preserve"> desperately needed in the </w:t>
      </w:r>
      <w:r w:rsidRPr="00774C2F" w:rsidR="00774C2F">
        <w:t>women</w:t>
      </w:r>
      <w:r>
        <w:t>’</w:t>
      </w:r>
      <w:r w:rsidRPr="00774C2F" w:rsidR="00774C2F">
        <w:t>s estate. We have not had enough open spaces for women, so it will give us some of those places as well. Our ambition is to put more money into residential women</w:t>
      </w:r>
      <w:r>
        <w:t>’</w:t>
      </w:r>
      <w:r w:rsidRPr="00774C2F" w:rsidR="00774C2F">
        <w:t xml:space="preserve">s centres. We have a few run </w:t>
      </w:r>
      <w:r w:rsidR="00F054E1">
        <w:t>by t</w:t>
      </w:r>
      <w:r w:rsidRPr="00774C2F" w:rsidR="00774C2F">
        <w:t>he third sector, but we would like to invest more in residential women</w:t>
      </w:r>
      <w:r w:rsidR="00F054E1">
        <w:t>’s</w:t>
      </w:r>
      <w:r w:rsidRPr="00774C2F" w:rsidR="00774C2F">
        <w:t xml:space="preserve"> centres</w:t>
      </w:r>
      <w:r w:rsidR="00F054E1">
        <w:t>, so</w:t>
      </w:r>
      <w:r w:rsidRPr="00774C2F" w:rsidR="00774C2F">
        <w:t xml:space="preserve"> an ambition</w:t>
      </w:r>
      <w:r w:rsidR="00F054E1">
        <w:t xml:space="preserve"> of ours would be to open </w:t>
      </w:r>
      <w:r w:rsidRPr="00774C2F" w:rsidR="00774C2F">
        <w:t xml:space="preserve">the first one in Wales </w:t>
      </w:r>
      <w:r w:rsidRPr="003B6FE6">
        <w:t>as an alternative to custody.</w:t>
      </w:r>
    </w:p>
    <w:p w:rsidR="003B6FE6" w:rsidRPr="003B6FE6" w:rsidP="003B6FE6">
      <w:pPr>
        <w:pStyle w:val="Question"/>
        <w:rPr>
          <w:lang w:val="en-US"/>
        </w:rPr>
      </w:pPr>
      <w:sdt>
        <w:sdtPr>
          <w:alias w:val="Member"/>
          <w:tag w:val="&lt;Member mnisId='483' dodsId='25660'&gt;"/>
          <w:id w:val="-1122991932"/>
          <w:placeholder>
            <w:docPart w:val="DefaultPlaceholder_-1854013440"/>
          </w:placeholder>
          <w:richText/>
        </w:sdtPr>
        <w:sdtContent>
          <w:r w:rsidRPr="003B6FE6">
            <w:rPr>
              <w:b/>
            </w:rPr>
            <w:t>Maria Eagle:</w:t>
          </w:r>
        </w:sdtContent>
      </w:sdt>
      <w:r>
        <w:t xml:space="preserve"> </w:t>
      </w:r>
      <w:r w:rsidR="00F054E1">
        <w:t xml:space="preserve">The first one </w:t>
      </w:r>
      <w:r w:rsidRPr="003B6FE6">
        <w:t>is not on track, is it?</w:t>
      </w:r>
      <w:r w:rsidR="00F054E1">
        <w:t xml:space="preserve"> </w:t>
      </w:r>
      <w:r w:rsidRPr="003B6FE6">
        <w:t>It was supposed to</w:t>
      </w:r>
      <w:r w:rsidR="00F054E1">
        <w:t xml:space="preserve"> ope</w:t>
      </w:r>
      <w:r w:rsidR="00E56969">
        <w:t>n</w:t>
      </w:r>
      <w:r w:rsidR="00F054E1">
        <w:t xml:space="preserve"> by the </w:t>
      </w:r>
      <w:r w:rsidRPr="003B6FE6">
        <w:t>end of 2021</w:t>
      </w:r>
      <w:r w:rsidR="00E56969">
        <w:t>,</w:t>
      </w:r>
      <w:r w:rsidRPr="003B6FE6">
        <w:t xml:space="preserve"> </w:t>
      </w:r>
      <w:r w:rsidR="00E56969">
        <w:t xml:space="preserve">which is </w:t>
      </w:r>
      <w:r w:rsidRPr="003B6FE6">
        <w:t>a couple of months away. We are nowhere near there, are we?</w:t>
      </w:r>
    </w:p>
    <w:p w:rsidR="003B6FE6" w:rsidP="003B6FE6">
      <w:pPr>
        <w:pStyle w:val="Answer"/>
      </w:pPr>
      <w:sdt>
        <w:sdtPr>
          <w:alias w:val="Witness"/>
          <w:id w:val="-51232003"/>
          <w:placeholder>
            <w:docPart w:val="DefaultPlaceholder_-1854013440"/>
          </w:placeholder>
          <w:richText/>
        </w:sdtPr>
        <w:sdtContent>
          <w:r w:rsidRPr="003B6FE6">
            <w:rPr>
              <w:b/>
              <w:i/>
            </w:rPr>
            <w:t>Dr Farrar:</w:t>
          </w:r>
        </w:sdtContent>
      </w:sdt>
      <w:r>
        <w:t xml:space="preserve"> </w:t>
      </w:r>
      <w:r w:rsidRPr="003B6FE6">
        <w:t xml:space="preserve">You are absolutely right; </w:t>
      </w:r>
      <w:r w:rsidR="00E56969">
        <w:t>w</w:t>
      </w:r>
      <w:r w:rsidRPr="003B6FE6">
        <w:t>e are nowhere near there, and hopefully we will have a timetable soon</w:t>
      </w:r>
      <w:r w:rsidR="00E56969">
        <w:t>.</w:t>
      </w:r>
      <w:r w:rsidR="00B924E1">
        <w:t xml:space="preserve"> What I can say is—</w:t>
      </w:r>
    </w:p>
    <w:p w:rsidR="003B6FE6" w:rsidRPr="003B6FE6" w:rsidP="003B6FE6">
      <w:pPr>
        <w:pStyle w:val="Question"/>
        <w:rPr>
          <w:lang w:val="en-US"/>
        </w:rPr>
      </w:pPr>
      <w:sdt>
        <w:sdtPr>
          <w:alias w:val="Member"/>
          <w:tag w:val="&lt;Member mnisId='483' dodsId='25660'&gt;"/>
          <w:id w:val="-2063465932"/>
          <w:placeholder>
            <w:docPart w:val="DefaultPlaceholder_-1854013440"/>
          </w:placeholder>
          <w:richText/>
        </w:sdtPr>
        <w:sdtContent>
          <w:r w:rsidRPr="003B6FE6">
            <w:rPr>
              <w:b/>
            </w:rPr>
            <w:t>Maria Eagle:</w:t>
          </w:r>
        </w:sdtContent>
      </w:sdt>
      <w:r>
        <w:t xml:space="preserve"> </w:t>
      </w:r>
      <w:r w:rsidR="00E56969">
        <w:t>A t</w:t>
      </w:r>
      <w:r w:rsidRPr="003B6FE6">
        <w:t>imetable?</w:t>
      </w:r>
    </w:p>
    <w:p w:rsidR="003B6FE6" w:rsidP="003B6FE6">
      <w:pPr>
        <w:pStyle w:val="Answer"/>
      </w:pPr>
      <w:sdt>
        <w:sdtPr>
          <w:alias w:val="Witness"/>
          <w:id w:val="-430591735"/>
          <w:placeholder>
            <w:docPart w:val="DefaultPlaceholder_-1854013440"/>
          </w:placeholder>
          <w:richText/>
        </w:sdtPr>
        <w:sdtContent>
          <w:r w:rsidRPr="003B6FE6">
            <w:rPr>
              <w:b/>
              <w:i/>
            </w:rPr>
            <w:t>Dr Farrar:</w:t>
          </w:r>
        </w:sdtContent>
      </w:sdt>
      <w:r>
        <w:t xml:space="preserve"> </w:t>
      </w:r>
      <w:r w:rsidR="00E56969">
        <w:t>W</w:t>
      </w:r>
      <w:r w:rsidRPr="003B6FE6">
        <w:t>hat I can say is that originally the site we identified for the women</w:t>
      </w:r>
      <w:r w:rsidR="00B924E1">
        <w:t>’</w:t>
      </w:r>
      <w:r w:rsidRPr="003B6FE6">
        <w:t>s centre proved</w:t>
      </w:r>
      <w:r w:rsidR="00B924E1">
        <w:t xml:space="preserve"> </w:t>
      </w:r>
      <w:r w:rsidRPr="003B6FE6">
        <w:t xml:space="preserve">unsuitable, </w:t>
      </w:r>
      <w:r w:rsidR="00E56969">
        <w:t>but w</w:t>
      </w:r>
      <w:r w:rsidRPr="003B6FE6">
        <w:t>e now have some good work with local government</w:t>
      </w:r>
      <w:r w:rsidR="00C069E2">
        <w:t xml:space="preserve">, </w:t>
      </w:r>
      <w:r w:rsidRPr="003B6FE6">
        <w:t xml:space="preserve">the police and crime commissioner in </w:t>
      </w:r>
      <w:r w:rsidR="00A0388F">
        <w:t>s</w:t>
      </w:r>
      <w:r w:rsidRPr="003B6FE6">
        <w:t xml:space="preserve">outh Wales and the Welsh </w:t>
      </w:r>
      <w:r w:rsidR="00A0388F">
        <w:t>G</w:t>
      </w:r>
      <w:r w:rsidRPr="003B6FE6">
        <w:t>overnment. We</w:t>
      </w:r>
      <w:r w:rsidR="00C069E2">
        <w:t xml:space="preserve"> are now looking at some sites where we think we can make </w:t>
      </w:r>
      <w:r w:rsidRPr="003B6FE6">
        <w:t>quicker progress</w:t>
      </w:r>
      <w:r w:rsidR="00C069E2">
        <w:t>. O</w:t>
      </w:r>
      <w:r w:rsidRPr="003B6FE6">
        <w:t>nce we have identified the site</w:t>
      </w:r>
      <w:r w:rsidR="00181BB7">
        <w:t>,</w:t>
      </w:r>
      <w:r w:rsidRPr="003B6FE6">
        <w:t xml:space="preserve"> I am happy to come back to the </w:t>
      </w:r>
      <w:r w:rsidR="009E7623">
        <w:t>C</w:t>
      </w:r>
      <w:r w:rsidRPr="003B6FE6">
        <w:t xml:space="preserve">ommittee with a timeline. Our ambition is to open </w:t>
      </w:r>
      <w:r w:rsidR="00181BB7">
        <w:t>it</w:t>
      </w:r>
      <w:r w:rsidRPr="003B6FE6">
        <w:t xml:space="preserve"> as soon as possible because it is really needed.</w:t>
      </w:r>
    </w:p>
    <w:p w:rsidR="003B6FE6" w:rsidRPr="003B6FE6" w:rsidP="003B6FE6">
      <w:pPr>
        <w:pStyle w:val="Question"/>
        <w:rPr>
          <w:lang w:val="en-US"/>
        </w:rPr>
      </w:pPr>
      <w:sdt>
        <w:sdtPr>
          <w:alias w:val="Member"/>
          <w:tag w:val="&lt;Member mnisId='483' dodsId='25660'&gt;"/>
          <w:id w:val="-361815719"/>
          <w:placeholder>
            <w:docPart w:val="DefaultPlaceholder_-1854013440"/>
          </w:placeholder>
          <w:richText/>
        </w:sdtPr>
        <w:sdtContent>
          <w:r w:rsidRPr="003B6FE6">
            <w:rPr>
              <w:b/>
            </w:rPr>
            <w:t>Maria Eagle:</w:t>
          </w:r>
        </w:sdtContent>
      </w:sdt>
      <w:r>
        <w:t xml:space="preserve"> </w:t>
      </w:r>
      <w:r w:rsidRPr="003B6FE6">
        <w:t>As soon as possible but no timeline</w:t>
      </w:r>
      <w:r w:rsidR="009E7623">
        <w:t>?</w:t>
      </w:r>
    </w:p>
    <w:p w:rsidR="00D51A1F" w:rsidP="003B6FE6">
      <w:pPr>
        <w:pStyle w:val="Answer"/>
      </w:pPr>
      <w:sdt>
        <w:sdtPr>
          <w:alias w:val="Witness"/>
          <w:id w:val="-1660301591"/>
          <w:placeholder>
            <w:docPart w:val="E59DEB7C47244A838421499DC46E77EC"/>
          </w:placeholder>
          <w:richText/>
        </w:sdtPr>
        <w:sdtContent>
          <w:r w:rsidRPr="003B6FE6" w:rsidR="00B87042">
            <w:rPr>
              <w:b/>
              <w:i/>
            </w:rPr>
            <w:t>Dr Farrar:</w:t>
          </w:r>
        </w:sdtContent>
      </w:sdt>
      <w:r w:rsidR="00B87042">
        <w:t xml:space="preserve"> </w:t>
      </w:r>
      <w:r w:rsidR="009E7623">
        <w:t>W</w:t>
      </w:r>
      <w:r w:rsidRPr="00D51A1F">
        <w:t>e will give you the timeline as soon as we have identified the site.</w:t>
      </w:r>
    </w:p>
    <w:p w:rsidR="00D51A1F" w:rsidRPr="00D51A1F" w:rsidP="00D51A1F">
      <w:pPr>
        <w:pStyle w:val="Question"/>
        <w:rPr>
          <w:lang w:val="en-US"/>
        </w:rPr>
      </w:pPr>
      <w:sdt>
        <w:sdtPr>
          <w:alias w:val="Member"/>
          <w:tag w:val="&lt;Member mnisId='4363' dodsId='110372'&gt;"/>
          <w:id w:val="-2123988495"/>
          <w:placeholder>
            <w:docPart w:val="DefaultPlaceholder_-1854013440"/>
          </w:placeholder>
          <w:richText/>
        </w:sdtPr>
        <w:sdtContent>
          <w:r w:rsidRPr="00D51A1F">
            <w:rPr>
              <w:b/>
            </w:rPr>
            <w:t>Kate Hollern:</w:t>
          </w:r>
        </w:sdtContent>
      </w:sdt>
      <w:r>
        <w:t xml:space="preserve"> </w:t>
      </w:r>
      <w:r w:rsidR="009E7623">
        <w:t>I</w:t>
      </w:r>
      <w:r w:rsidRPr="00D51A1F">
        <w:t>t is likely to be at least 12 months</w:t>
      </w:r>
      <w:r w:rsidR="00EC1CEF">
        <w:t>. If</w:t>
      </w:r>
      <w:r w:rsidRPr="00D51A1F">
        <w:t xml:space="preserve"> you do</w:t>
      </w:r>
      <w:r w:rsidR="009E7623">
        <w:t xml:space="preserve"> not</w:t>
      </w:r>
      <w:r w:rsidRPr="00D51A1F">
        <w:t xml:space="preserve"> have a sit</w:t>
      </w:r>
      <w:r w:rsidR="00EC1CEF">
        <w:t>e,</w:t>
      </w:r>
      <w:r w:rsidR="009E7623">
        <w:t xml:space="preserve"> planning permission</w:t>
      </w:r>
      <w:r w:rsidR="00EC1CEF">
        <w:t xml:space="preserve"> or a building built</w:t>
      </w:r>
      <w:r w:rsidR="00181BB7">
        <w:t>,</w:t>
      </w:r>
      <w:r w:rsidR="00EC1CEF">
        <w:t xml:space="preserve"> </w:t>
      </w:r>
      <w:r w:rsidRPr="00D51A1F">
        <w:t>it will be 12 months</w:t>
      </w:r>
      <w:r>
        <w:t>.</w:t>
      </w:r>
    </w:p>
    <w:p w:rsidR="00D51A1F" w:rsidP="00D51A1F">
      <w:pPr>
        <w:pStyle w:val="Answer"/>
      </w:pPr>
      <w:sdt>
        <w:sdtPr>
          <w:alias w:val="Witness"/>
          <w:id w:val="-847717076"/>
          <w:placeholder>
            <w:docPart w:val="DefaultPlaceholder_-1854013440"/>
          </w:placeholder>
          <w:richText/>
        </w:sdtPr>
        <w:sdtContent>
          <w:r w:rsidRPr="00D51A1F">
            <w:rPr>
              <w:b/>
              <w:i/>
            </w:rPr>
            <w:t>Dr Farrar:</w:t>
          </w:r>
        </w:sdtContent>
      </w:sdt>
      <w:r>
        <w:t xml:space="preserve"> </w:t>
      </w:r>
      <w:r w:rsidR="00EC1CEF">
        <w:t>L</w:t>
      </w:r>
      <w:r w:rsidRPr="00D51A1F">
        <w:t>et us see which site is selected. We are working closely with the local authorit</w:t>
      </w:r>
      <w:r w:rsidR="00EC1CEF">
        <w:t>ies</w:t>
      </w:r>
      <w:r w:rsidRPr="00D51A1F">
        <w:t xml:space="preserve"> and</w:t>
      </w:r>
      <w:r w:rsidR="008D7900">
        <w:t>,</w:t>
      </w:r>
      <w:r w:rsidRPr="00D51A1F">
        <w:t xml:space="preserve"> hopefully</w:t>
      </w:r>
      <w:r w:rsidR="008D7900">
        <w:t>,</w:t>
      </w:r>
      <w:r w:rsidRPr="00D51A1F">
        <w:t xml:space="preserve"> we can have a smooth run through planning permission. It depends on how much work is needed on the site selected and its complexity</w:t>
      </w:r>
      <w:r w:rsidR="005C0477">
        <w:t>, but let me come back to you</w:t>
      </w:r>
      <w:r>
        <w:t>.</w:t>
      </w:r>
    </w:p>
    <w:p w:rsidR="00D51A1F" w:rsidRPr="00D51A1F" w:rsidP="00D51A1F">
      <w:pPr>
        <w:pStyle w:val="Question"/>
        <w:rPr>
          <w:lang w:val="en-US"/>
        </w:rPr>
      </w:pPr>
      <w:sdt>
        <w:sdtPr>
          <w:alias w:val="Member"/>
          <w:tag w:val="&lt;Member mnisId='483' dodsId='25660'&gt;"/>
          <w:id w:val="1147703651"/>
          <w:placeholder>
            <w:docPart w:val="DefaultPlaceholder_-1854013440"/>
          </w:placeholder>
          <w:richText/>
        </w:sdtPr>
        <w:sdtContent>
          <w:r w:rsidRPr="00D51A1F">
            <w:rPr>
              <w:b/>
            </w:rPr>
            <w:t>Maria Eagle:</w:t>
          </w:r>
        </w:sdtContent>
      </w:sdt>
      <w:r>
        <w:t xml:space="preserve"> </w:t>
      </w:r>
      <w:r w:rsidR="005C0477">
        <w:t>H</w:t>
      </w:r>
      <w:r w:rsidRPr="00D51A1F">
        <w:t>ow many of the 500 new places have been built so far</w:t>
      </w:r>
      <w:r>
        <w:t>?</w:t>
      </w:r>
      <w:r w:rsidR="00B86F9E">
        <w:t xml:space="preserve"> </w:t>
      </w:r>
    </w:p>
    <w:p w:rsidR="00D51A1F" w:rsidP="00D51A1F">
      <w:pPr>
        <w:pStyle w:val="Answer"/>
      </w:pPr>
      <w:sdt>
        <w:sdtPr>
          <w:alias w:val="Witness"/>
          <w:id w:val="-681057395"/>
          <w:placeholder>
            <w:docPart w:val="DefaultPlaceholder_-1854013440"/>
          </w:placeholder>
          <w:richText/>
        </w:sdtPr>
        <w:sdtContent>
          <w:r w:rsidRPr="00D51A1F">
            <w:rPr>
              <w:b/>
              <w:i/>
            </w:rPr>
            <w:t>Dr Farrar:</w:t>
          </w:r>
        </w:sdtContent>
      </w:sdt>
      <w:r>
        <w:t xml:space="preserve"> </w:t>
      </w:r>
      <w:r w:rsidRPr="00D51A1F">
        <w:t>I do not know the number</w:t>
      </w:r>
      <w:r w:rsidR="005C0477">
        <w:t>.</w:t>
      </w:r>
      <w:r w:rsidRPr="00D51A1F">
        <w:t xml:space="preserve"> I will see if I can find that for you </w:t>
      </w:r>
      <w:r w:rsidR="005C0477">
        <w:t>in a minute. You</w:t>
      </w:r>
      <w:r w:rsidRPr="00D51A1F">
        <w:t xml:space="preserve"> will see some of the new places tomorrow in</w:t>
      </w:r>
      <w:r>
        <w:t xml:space="preserve"> Styal </w:t>
      </w:r>
      <w:r w:rsidRPr="00D51A1F">
        <w:t>where we have built some of the new house blocks. You will be able to compare some of the older accommodation with some of the new accommodation</w:t>
      </w:r>
      <w:r w:rsidR="002B334B">
        <w:t>, but</w:t>
      </w:r>
      <w:r w:rsidRPr="00D51A1F">
        <w:t xml:space="preserve"> let me find that figure for you</w:t>
      </w:r>
      <w:r>
        <w:t>.</w:t>
      </w:r>
    </w:p>
    <w:p w:rsidR="00FB6AC1" w:rsidRPr="00FB6AC1" w:rsidP="00D51A1F">
      <w:pPr>
        <w:pStyle w:val="Question"/>
        <w:rPr>
          <w:lang w:val="en-US"/>
        </w:rPr>
      </w:pPr>
      <w:sdt>
        <w:sdtPr>
          <w:alias w:val="Member"/>
          <w:tag w:val="&lt;Member mnisId='483' dodsId='25660'&gt;"/>
          <w:id w:val="1691481120"/>
          <w:placeholder>
            <w:docPart w:val="DefaultPlaceholder_-1854013440"/>
          </w:placeholder>
          <w:richText/>
        </w:sdtPr>
        <w:sdtContent>
          <w:r w:rsidRPr="00D51A1F" w:rsidR="00D51A1F">
            <w:rPr>
              <w:b/>
            </w:rPr>
            <w:t>Maria Eagle:</w:t>
          </w:r>
        </w:sdtContent>
      </w:sdt>
      <w:r w:rsidR="00D51A1F">
        <w:t xml:space="preserve"> </w:t>
      </w:r>
      <w:r w:rsidR="002B334B">
        <w:t>Thank you. W</w:t>
      </w:r>
      <w:r w:rsidRPr="00D51A1F" w:rsidR="00D51A1F">
        <w:t>e w</w:t>
      </w:r>
      <w:r w:rsidR="002B334B">
        <w:t>ill</w:t>
      </w:r>
      <w:r w:rsidRPr="00D51A1F" w:rsidR="00D51A1F">
        <w:t xml:space="preserve"> certainly appreciate hearing that. On residential women</w:t>
      </w:r>
      <w:r w:rsidR="000D1577">
        <w:t>’s</w:t>
      </w:r>
      <w:r w:rsidRPr="00D51A1F" w:rsidR="00D51A1F">
        <w:t xml:space="preserve"> centres, one </w:t>
      </w:r>
      <w:r w:rsidR="002D3EBD">
        <w:t xml:space="preserve">suggestion </w:t>
      </w:r>
      <w:r w:rsidRPr="00D51A1F" w:rsidR="00D51A1F">
        <w:t>by</w:t>
      </w:r>
      <w:r w:rsidR="00D51A1F">
        <w:t xml:space="preserve"> Jean Corston </w:t>
      </w:r>
      <w:r w:rsidRPr="00D51A1F" w:rsidR="00D51A1F">
        <w:t>in her report in 2007, which went over</w:t>
      </w:r>
      <w:r w:rsidR="002B334B">
        <w:t xml:space="preserve"> </w:t>
      </w:r>
      <w:r w:rsidRPr="00D51A1F" w:rsidR="00D51A1F">
        <w:t>all of this ground</w:t>
      </w:r>
      <w:r w:rsidR="00D51A1F">
        <w:t xml:space="preserve"> then,</w:t>
      </w:r>
      <w:r w:rsidRPr="00D51A1F" w:rsidR="00D51A1F">
        <w:t xml:space="preserve"> was</w:t>
      </w:r>
      <w:r w:rsidR="002D3EBD">
        <w:t xml:space="preserve"> smaller</w:t>
      </w:r>
      <w:r w:rsidRPr="00D51A1F" w:rsidR="00D51A1F">
        <w:t xml:space="preserve"> custodial </w:t>
      </w:r>
      <w:r w:rsidRPr="00FB6AC1">
        <w:t>centres in many places. There were some issues with that because smaller can be difficult in some ways</w:t>
      </w:r>
      <w:r w:rsidR="002D3EBD">
        <w:t>. Yo</w:t>
      </w:r>
      <w:r w:rsidRPr="00FB6AC1">
        <w:t>u can get bullying cultures. There is still an issue about whether you really want a small women</w:t>
      </w:r>
      <w:r w:rsidR="005E709E">
        <w:t>’</w:t>
      </w:r>
      <w:r w:rsidRPr="00FB6AC1">
        <w:t>s prison in every place</w:t>
      </w:r>
      <w:r w:rsidR="00731CAB">
        <w:t>. H</w:t>
      </w:r>
      <w:r w:rsidRPr="00FB6AC1">
        <w:t xml:space="preserve">ere we are talking about </w:t>
      </w:r>
      <w:r w:rsidR="00731CAB">
        <w:t>one</w:t>
      </w:r>
      <w:r w:rsidRPr="00FB6AC1">
        <w:t xml:space="preserve"> centre in Wales, so women sentence</w:t>
      </w:r>
      <w:r>
        <w:t>d</w:t>
      </w:r>
      <w:r w:rsidR="00731CAB">
        <w:t xml:space="preserve"> t</w:t>
      </w:r>
      <w:r w:rsidR="005E709E">
        <w:t>here</w:t>
      </w:r>
      <w:r w:rsidRPr="00FB6AC1">
        <w:t xml:space="preserve"> will still have to be sent away from home. Is</w:t>
      </w:r>
      <w:r w:rsidR="00B85A69">
        <w:t xml:space="preserve">n’t </w:t>
      </w:r>
      <w:r w:rsidRPr="00FB6AC1">
        <w:t>that one of the biggest problems with incarcerating women? Because there are only 12 women</w:t>
      </w:r>
      <w:r w:rsidR="00B85A69">
        <w:t>’</w:t>
      </w:r>
      <w:r w:rsidRPr="00FB6AC1">
        <w:t>s prisons in the country</w:t>
      </w:r>
      <w:r w:rsidR="00B85A69">
        <w:t>,</w:t>
      </w:r>
      <w:r w:rsidRPr="00FB6AC1">
        <w:t xml:space="preserve"> women get sent much further away from home and it can have a much bigger impact on their family and home li</w:t>
      </w:r>
      <w:r w:rsidR="00B85A69">
        <w:t>fe</w:t>
      </w:r>
      <w:r w:rsidRPr="00FB6AC1">
        <w:t xml:space="preserve"> th</w:t>
      </w:r>
      <w:r w:rsidR="003B6551">
        <w:t>a</w:t>
      </w:r>
      <w:r w:rsidRPr="00FB6AC1">
        <w:t>n it would if they were closer to home</w:t>
      </w:r>
      <w:r>
        <w:t>.</w:t>
      </w:r>
      <w:r w:rsidR="00957DAD">
        <w:t xml:space="preserve"> </w:t>
      </w:r>
    </w:p>
    <w:p w:rsidR="0092186C" w:rsidP="00FB6AC1">
      <w:pPr>
        <w:pStyle w:val="Answer"/>
      </w:pPr>
      <w:sdt>
        <w:sdtPr>
          <w:alias w:val="Witness"/>
          <w:id w:val="373278174"/>
          <w:placeholder>
            <w:docPart w:val="DefaultPlaceholder_-1854013440"/>
          </w:placeholder>
          <w:richText/>
        </w:sdtPr>
        <w:sdtContent>
          <w:r w:rsidRPr="00FB6AC1" w:rsidR="00FB6AC1">
            <w:rPr>
              <w:b/>
              <w:i/>
            </w:rPr>
            <w:t>Dr Farrar:</w:t>
          </w:r>
        </w:sdtContent>
      </w:sdt>
      <w:r w:rsidR="00FB6AC1">
        <w:t xml:space="preserve"> </w:t>
      </w:r>
      <w:r w:rsidR="003B6551">
        <w:t>Y</w:t>
      </w:r>
      <w:r w:rsidRPr="00FB6AC1" w:rsidR="00FB6AC1">
        <w:t>ou are absolutely right.</w:t>
      </w:r>
      <w:r w:rsidRPr="003E3C9B" w:rsidR="003E3C9B">
        <w:t xml:space="preserve"> One of the reasons for piloting residen</w:t>
      </w:r>
      <w:r w:rsidR="003B6551">
        <w:t>t</w:t>
      </w:r>
      <w:r w:rsidRPr="003E3C9B" w:rsidR="003E3C9B">
        <w:t>ial</w:t>
      </w:r>
      <w:r w:rsidR="003B6551">
        <w:t xml:space="preserve"> women’s</w:t>
      </w:r>
      <w:r w:rsidRPr="003E3C9B" w:rsidR="003E3C9B">
        <w:t xml:space="preserve"> centres is to see whether we can get more flex</w:t>
      </w:r>
      <w:r w:rsidR="003B6551">
        <w:t>i</w:t>
      </w:r>
      <w:r w:rsidRPr="003E3C9B" w:rsidR="003E3C9B">
        <w:t>ble</w:t>
      </w:r>
      <w:r w:rsidR="003B6551">
        <w:t>,</w:t>
      </w:r>
      <w:r w:rsidRPr="003E3C9B" w:rsidR="003E3C9B">
        <w:t xml:space="preserve"> tailored provision nearer people</w:t>
      </w:r>
      <w:r w:rsidR="003B6551">
        <w:t>’</w:t>
      </w:r>
      <w:r w:rsidRPr="003E3C9B" w:rsidR="003E3C9B">
        <w:t>s homes. That was the reason for choosing Wales</w:t>
      </w:r>
      <w:r w:rsidR="003B6551">
        <w:t>. As</w:t>
      </w:r>
      <w:r w:rsidRPr="003E3C9B" w:rsidR="003E3C9B">
        <w:t xml:space="preserve"> you know</w:t>
      </w:r>
      <w:r w:rsidR="003B6551">
        <w:t>,</w:t>
      </w:r>
      <w:r w:rsidRPr="003E3C9B" w:rsidR="003E3C9B">
        <w:t xml:space="preserve"> we do not have </w:t>
      </w:r>
      <w:r w:rsidR="00101D34">
        <w:t xml:space="preserve">a </w:t>
      </w:r>
      <w:r w:rsidRPr="003E3C9B" w:rsidR="003E3C9B">
        <w:t xml:space="preserve">prison </w:t>
      </w:r>
      <w:r w:rsidR="00101D34">
        <w:t>fac</w:t>
      </w:r>
      <w:r w:rsidRPr="003E3C9B" w:rsidR="003E3C9B">
        <w:t>ility in Wales</w:t>
      </w:r>
      <w:r w:rsidR="00EA613D">
        <w:t>, so a</w:t>
      </w:r>
      <w:r w:rsidRPr="003E3C9B" w:rsidR="003E3C9B">
        <w:t xml:space="preserve"> lot of prison</w:t>
      </w:r>
      <w:r w:rsidR="00EA613D">
        <w:t>er</w:t>
      </w:r>
      <w:r w:rsidR="00021329">
        <w:t>s</w:t>
      </w:r>
      <w:r w:rsidRPr="00021329" w:rsidR="00021329">
        <w:t xml:space="preserve"> are based in the </w:t>
      </w:r>
      <w:r w:rsidR="00101D34">
        <w:t>s</w:t>
      </w:r>
      <w:r w:rsidRPr="00021329" w:rsidR="00021329">
        <w:t>outh</w:t>
      </w:r>
      <w:r w:rsidR="00EA613D">
        <w:t>-</w:t>
      </w:r>
      <w:r w:rsidR="00101D34">
        <w:t>w</w:t>
      </w:r>
      <w:r w:rsidRPr="00021329" w:rsidR="00021329">
        <w:t>est or further afield, and that is very difficult for them.</w:t>
      </w:r>
    </w:p>
    <w:p w:rsidR="00021329" w:rsidP="00FB6AC1">
      <w:pPr>
        <w:pStyle w:val="Answer"/>
      </w:pPr>
      <w:r>
        <w:t>W</w:t>
      </w:r>
      <w:r w:rsidRPr="00021329">
        <w:t xml:space="preserve">e also work with a number of charities in the </w:t>
      </w:r>
      <w:r w:rsidR="008D216C">
        <w:t>s</w:t>
      </w:r>
      <w:r w:rsidRPr="00021329">
        <w:t>outh</w:t>
      </w:r>
      <w:r w:rsidR="0092186C">
        <w:t>-</w:t>
      </w:r>
      <w:r w:rsidR="008D216C">
        <w:t>w</w:t>
      </w:r>
      <w:r w:rsidRPr="00021329">
        <w:t>est</w:t>
      </w:r>
      <w:r w:rsidR="00265093">
        <w:t>, such as One Small Thing</w:t>
      </w:r>
      <w:r w:rsidRPr="00021329">
        <w:t>. We will be opening a residential women</w:t>
      </w:r>
      <w:r w:rsidR="0092186C">
        <w:t>’</w:t>
      </w:r>
      <w:r w:rsidRPr="00021329">
        <w:t>s centre</w:t>
      </w:r>
      <w:r w:rsidR="008D216C">
        <w:t xml:space="preserve"> soon</w:t>
      </w:r>
      <w:r w:rsidR="00D80858">
        <w:t>, and w</w:t>
      </w:r>
      <w:r w:rsidR="008D216C">
        <w:t>e</w:t>
      </w:r>
      <w:r w:rsidRPr="00021329">
        <w:t xml:space="preserve"> </w:t>
      </w:r>
      <w:r w:rsidRPr="00021329">
        <w:t>are keen to see how that works</w:t>
      </w:r>
      <w:r w:rsidR="008D216C">
        <w:t>. We</w:t>
      </w:r>
      <w:r w:rsidRPr="00021329">
        <w:t xml:space="preserve"> are working very closely with </w:t>
      </w:r>
      <w:r w:rsidR="008D216C">
        <w:t>L</w:t>
      </w:r>
      <w:r w:rsidRPr="00021329">
        <w:t>ady Edwina Grosvenor and her team on that. There are another two women</w:t>
      </w:r>
      <w:r w:rsidR="0092186C">
        <w:t>’</w:t>
      </w:r>
      <w:r w:rsidRPr="00021329">
        <w:t>s centres we work with</w:t>
      </w:r>
      <w:r w:rsidR="003D2208">
        <w:t>.</w:t>
      </w:r>
      <w:r w:rsidR="0092186C">
        <w:t xml:space="preserve"> W</w:t>
      </w:r>
      <w:r w:rsidRPr="00021329">
        <w:t>e are seeing the benefits to women</w:t>
      </w:r>
      <w:r w:rsidR="003D2208">
        <w:t>.</w:t>
      </w:r>
      <w:r w:rsidRPr="00021329">
        <w:t xml:space="preserve"> Women are finding</w:t>
      </w:r>
      <w:r w:rsidR="00D80858">
        <w:t xml:space="preserve"> that</w:t>
      </w:r>
      <w:r w:rsidRPr="00021329">
        <w:t xml:space="preserve"> it helps with their treatment and their offending behaviour</w:t>
      </w:r>
      <w:r w:rsidR="00494356">
        <w:t>,</w:t>
      </w:r>
      <w:r w:rsidR="003D2208">
        <w:t xml:space="preserve"> and</w:t>
      </w:r>
      <w:r w:rsidRPr="00021329">
        <w:t xml:space="preserve"> they seem to be making better progress. Obviously, we want to evaluate th</w:t>
      </w:r>
      <w:r w:rsidR="003D2208">
        <w:t xml:space="preserve">at </w:t>
      </w:r>
      <w:r w:rsidRPr="00021329">
        <w:t xml:space="preserve">when we open them, and the one in </w:t>
      </w:r>
      <w:r w:rsidR="003D2208">
        <w:t>Wales</w:t>
      </w:r>
      <w:r w:rsidRPr="00021329">
        <w:t xml:space="preserve"> will be the first we open in the public sector.</w:t>
      </w:r>
    </w:p>
    <w:p w:rsidR="005009D0" w:rsidRPr="005009D0" w:rsidP="00021329">
      <w:pPr>
        <w:pStyle w:val="Question"/>
        <w:rPr>
          <w:lang w:val="en-US"/>
        </w:rPr>
      </w:pPr>
      <w:sdt>
        <w:sdtPr>
          <w:alias w:val="Member"/>
          <w:tag w:val="&lt;Member mnisId='483' dodsId='25660'&gt;"/>
          <w:id w:val="1439716526"/>
          <w:placeholder>
            <w:docPart w:val="DefaultPlaceholder_-1854013440"/>
          </w:placeholder>
          <w:richText/>
        </w:sdtPr>
        <w:sdtContent>
          <w:r w:rsidRPr="00021329" w:rsidR="00021329">
            <w:rPr>
              <w:b/>
            </w:rPr>
            <w:t>Maria Eagle:</w:t>
          </w:r>
        </w:sdtContent>
      </w:sdt>
      <w:r w:rsidR="00021329">
        <w:t xml:space="preserve"> </w:t>
      </w:r>
      <w:r w:rsidRPr="00021329" w:rsidR="00021329">
        <w:t>Going to a women</w:t>
      </w:r>
      <w:r w:rsidR="00747D27">
        <w:t>’</w:t>
      </w:r>
      <w:r w:rsidRPr="00021329" w:rsidR="00021329">
        <w:t>s centre to get help to avoid custody is one thing</w:t>
      </w:r>
      <w:r w:rsidR="00504804">
        <w:t>, and</w:t>
      </w:r>
      <w:r w:rsidRPr="005009D0">
        <w:t xml:space="preserve"> I am a great believer in it</w:t>
      </w:r>
      <w:r w:rsidR="00747D27">
        <w:t>. B</w:t>
      </w:r>
      <w:r w:rsidRPr="005009D0">
        <w:t>eing incarcerated in one is a different thing</w:t>
      </w:r>
      <w:r w:rsidR="00747D27">
        <w:t>.</w:t>
      </w:r>
      <w:r w:rsidRPr="005009D0">
        <w:t xml:space="preserve"> </w:t>
      </w:r>
      <w:r w:rsidR="00494356">
        <w:t>H</w:t>
      </w:r>
      <w:r w:rsidRPr="005009D0">
        <w:t>ow do you see the residential women</w:t>
      </w:r>
      <w:r w:rsidR="00494356">
        <w:t>’</w:t>
      </w:r>
      <w:r w:rsidRPr="005009D0">
        <w:t>s centres as being different from women</w:t>
      </w:r>
      <w:r w:rsidR="00494356">
        <w:t>’</w:t>
      </w:r>
      <w:r w:rsidRPr="005009D0">
        <w:t>s centres that are not incarceration, as it were</w:t>
      </w:r>
      <w:r w:rsidR="00494356">
        <w:t>?</w:t>
      </w:r>
    </w:p>
    <w:p w:rsidR="004C2F6C" w:rsidP="005009D0">
      <w:pPr>
        <w:pStyle w:val="Answer"/>
      </w:pPr>
      <w:sdt>
        <w:sdtPr>
          <w:alias w:val="Witness"/>
          <w:id w:val="-797215193"/>
          <w:placeholder>
            <w:docPart w:val="DefaultPlaceholder_-1854013440"/>
          </w:placeholder>
          <w:richText/>
        </w:sdtPr>
        <w:sdtContent>
          <w:r w:rsidRPr="005009D0" w:rsidR="005009D0">
            <w:rPr>
              <w:b/>
              <w:i/>
            </w:rPr>
            <w:t>Victoria Atkins:</w:t>
          </w:r>
        </w:sdtContent>
      </w:sdt>
      <w:r w:rsidR="005009D0">
        <w:t xml:space="preserve"> </w:t>
      </w:r>
      <w:r w:rsidR="00747D27">
        <w:t>T</w:t>
      </w:r>
      <w:r w:rsidRPr="005009D0" w:rsidR="005009D0">
        <w:t xml:space="preserve">he </w:t>
      </w:r>
      <w:r w:rsidR="00962947">
        <w:t xml:space="preserve">sentence to a </w:t>
      </w:r>
      <w:r w:rsidRPr="005009D0" w:rsidR="005009D0">
        <w:t>residential women</w:t>
      </w:r>
      <w:r w:rsidR="00962947">
        <w:t>’</w:t>
      </w:r>
      <w:r w:rsidRPr="005009D0" w:rsidR="005009D0">
        <w:t>s centre will be imposed as part of a requirement of a community sentence order. The women will be free to come and go</w:t>
      </w:r>
      <w:r w:rsidR="00DF5C8D">
        <w:t>,</w:t>
      </w:r>
      <w:r w:rsidRPr="005009D0" w:rsidR="005009D0">
        <w:t xml:space="preserve"> but there will be very robust regimes around women </w:t>
      </w:r>
      <w:r w:rsidR="00E118D5">
        <w:t>to</w:t>
      </w:r>
      <w:r w:rsidRPr="005009D0" w:rsidR="005009D0">
        <w:t xml:space="preserve"> deal with their various vulnerabilities</w:t>
      </w:r>
      <w:r w:rsidR="00DF5C8D">
        <w:t xml:space="preserve">, </w:t>
      </w:r>
      <w:r w:rsidRPr="005009D0" w:rsidR="005009D0">
        <w:t>recognising</w:t>
      </w:r>
      <w:r w:rsidR="00E118D5">
        <w:t xml:space="preserve"> of course</w:t>
      </w:r>
      <w:r w:rsidRPr="005009D0" w:rsidR="005009D0">
        <w:t xml:space="preserve"> th</w:t>
      </w:r>
      <w:r w:rsidR="00DF5C8D">
        <w:t>eir</w:t>
      </w:r>
      <w:r w:rsidRPr="005009D0" w:rsidR="005009D0">
        <w:t xml:space="preserve"> responsibility to their children, if that is relevant</w:t>
      </w:r>
      <w:r w:rsidR="00E118D5">
        <w:t>. It</w:t>
      </w:r>
      <w:r w:rsidRPr="005009D0" w:rsidR="005009D0">
        <w:t xml:space="preserve"> is an alternative to imprisonment.</w:t>
      </w:r>
    </w:p>
    <w:p w:rsidR="00881190" w:rsidP="003B3937">
      <w:pPr>
        <w:pStyle w:val="Answer"/>
      </w:pPr>
      <w:r w:rsidRPr="005009D0">
        <w:t>There is a role for custody in dealing with female defendants. I</w:t>
      </w:r>
      <w:r w:rsidR="00DF5C8D">
        <w:t xml:space="preserve"> am</w:t>
      </w:r>
      <w:r w:rsidRPr="005009D0">
        <w:t xml:space="preserve"> so passionate about this part of the criminal justice system that I </w:t>
      </w:r>
      <w:r w:rsidR="00EA7A4E">
        <w:t>said</w:t>
      </w:r>
      <w:r w:rsidRPr="005009D0">
        <w:t xml:space="preserve"> to my officials that the very first prison visit </w:t>
      </w:r>
      <w:r w:rsidR="00EA7A4E">
        <w:t xml:space="preserve">I wanted to make </w:t>
      </w:r>
      <w:r w:rsidRPr="005009D0">
        <w:t xml:space="preserve">as </w:t>
      </w:r>
      <w:r w:rsidR="00EA7A4E">
        <w:t>M</w:t>
      </w:r>
      <w:r w:rsidRPr="005009D0">
        <w:t xml:space="preserve">inister </w:t>
      </w:r>
      <w:r w:rsidR="00EA7A4E">
        <w:t>was</w:t>
      </w:r>
      <w:r w:rsidRPr="005009D0">
        <w:t xml:space="preserve"> to a female prison. We went </w:t>
      </w:r>
      <w:r w:rsidR="004C48C9">
        <w:t xml:space="preserve">to </w:t>
      </w:r>
      <w:r w:rsidR="006E207A">
        <w:t>High Down</w:t>
      </w:r>
      <w:r>
        <w:t xml:space="preserve"> </w:t>
      </w:r>
      <w:r w:rsidRPr="005009D0">
        <w:t xml:space="preserve">and I saw for myself some of the work that the female </w:t>
      </w:r>
      <w:r w:rsidR="008027A5">
        <w:t>e</w:t>
      </w:r>
      <w:r w:rsidRPr="005009D0">
        <w:t xml:space="preserve">state can do. </w:t>
      </w:r>
      <w:r w:rsidR="00BA29FF">
        <w:t>I said High Down; I meant Downview. Forgive me. Sorry.</w:t>
      </w:r>
    </w:p>
    <w:p w:rsidR="008A263D" w:rsidP="003B3937">
      <w:pPr>
        <w:pStyle w:val="Answer"/>
      </w:pPr>
      <w:r>
        <w:t>On</w:t>
      </w:r>
      <w:r w:rsidRPr="005009D0" w:rsidR="005009D0">
        <w:t xml:space="preserve"> that visit</w:t>
      </w:r>
      <w:r>
        <w:t>,</w:t>
      </w:r>
      <w:r w:rsidRPr="005009D0" w:rsidR="005009D0">
        <w:t xml:space="preserve"> I met women who were there on life sentences</w:t>
      </w:r>
      <w:r w:rsidR="00360930">
        <w:t>,</w:t>
      </w:r>
      <w:r w:rsidRPr="005009D0" w:rsidR="005009D0">
        <w:t xml:space="preserve"> so there is a role for female prisons</w:t>
      </w:r>
      <w:r w:rsidR="008027A5">
        <w:t>, but</w:t>
      </w:r>
      <w:r w:rsidRPr="005009D0" w:rsidR="005009D0">
        <w:t xml:space="preserve"> what is important is look</w:t>
      </w:r>
      <w:r w:rsidR="008027A5">
        <w:t>ing</w:t>
      </w:r>
      <w:r w:rsidRPr="005009D0" w:rsidR="005009D0">
        <w:t xml:space="preserve"> at what we can do within those prisons to help women when they are released to build bright futures for themselves. The</w:t>
      </w:r>
      <w:r w:rsidR="00DD656B">
        <w:t xml:space="preserve"> charity</w:t>
      </w:r>
      <w:r w:rsidR="005009D0">
        <w:t xml:space="preserve"> Clinks</w:t>
      </w:r>
      <w:r w:rsidR="00DD656B">
        <w:t xml:space="preserve"> </w:t>
      </w:r>
      <w:r w:rsidRPr="005009D0" w:rsidR="005009D0">
        <w:t>work</w:t>
      </w:r>
      <w:r w:rsidR="00DD656B">
        <w:t>s</w:t>
      </w:r>
      <w:r w:rsidRPr="005009D0" w:rsidR="005009D0">
        <w:t xml:space="preserve"> with the London College of </w:t>
      </w:r>
      <w:r w:rsidR="005009D0">
        <w:t xml:space="preserve">Fashion </w:t>
      </w:r>
      <w:r w:rsidRPr="005009D0" w:rsidR="005009D0">
        <w:t>a</w:t>
      </w:r>
      <w:r w:rsidR="00DD656B">
        <w:t>t Downview. W</w:t>
      </w:r>
      <w:r w:rsidRPr="005009D0" w:rsidR="005009D0">
        <w:t>omen help</w:t>
      </w:r>
      <w:r w:rsidR="00DD656B">
        <w:t>ed to</w:t>
      </w:r>
      <w:r w:rsidRPr="005009D0" w:rsidR="005009D0">
        <w:t xml:space="preserve"> </w:t>
      </w:r>
      <w:r w:rsidR="00DD656B">
        <w:t xml:space="preserve">make </w:t>
      </w:r>
      <w:r w:rsidRPr="005009D0" w:rsidR="005009D0">
        <w:t xml:space="preserve">scrubs for the </w:t>
      </w:r>
      <w:r w:rsidR="00DD656B">
        <w:t>NHS</w:t>
      </w:r>
      <w:r w:rsidRPr="005009D0" w:rsidR="005009D0">
        <w:t xml:space="preserve"> during the first lockdown. </w:t>
      </w:r>
      <w:r>
        <w:t>That is all</w:t>
      </w:r>
      <w:r w:rsidR="009873BA">
        <w:t xml:space="preserve"> </w:t>
      </w:r>
      <w:r w:rsidRPr="005009D0" w:rsidR="005009D0">
        <w:t>work</w:t>
      </w:r>
      <w:r w:rsidR="009873BA">
        <w:t xml:space="preserve"> to help </w:t>
      </w:r>
      <w:r w:rsidRPr="005009D0" w:rsidR="005009D0">
        <w:t>rehabilitate offenders</w:t>
      </w:r>
      <w:r w:rsidR="009873BA">
        <w:t xml:space="preserve"> so that</w:t>
      </w:r>
      <w:r w:rsidRPr="005009D0" w:rsidR="005009D0">
        <w:t xml:space="preserve"> when they are released from prison</w:t>
      </w:r>
      <w:r w:rsidR="009873BA">
        <w:t xml:space="preserve"> </w:t>
      </w:r>
      <w:r w:rsidRPr="005009D0" w:rsidR="005009D0">
        <w:t>they lead constructive lives and we therefor</w:t>
      </w:r>
      <w:r w:rsidR="0041336C">
        <w:t>e</w:t>
      </w:r>
      <w:r w:rsidRPr="005009D0" w:rsidR="005009D0">
        <w:t xml:space="preserve"> protect the public from the</w:t>
      </w:r>
      <w:r w:rsidR="009873BA">
        <w:t>ir re</w:t>
      </w:r>
      <w:r w:rsidRPr="005009D0" w:rsidR="005009D0">
        <w:t>offending.</w:t>
      </w:r>
    </w:p>
    <w:p w:rsidR="005009D0" w:rsidP="008A263D">
      <w:pPr>
        <w:pStyle w:val="Question"/>
        <w:numPr>
          <w:ilvl w:val="0"/>
          <w:numId w:val="0"/>
        </w:numPr>
        <w:ind w:left="794"/>
      </w:pPr>
      <w:sdt>
        <w:sdtPr>
          <w:alias w:val="Member"/>
          <w:tag w:val="&lt;Member mnisId='483' dodsId='25660'&gt;"/>
          <w:id w:val="-168793074"/>
          <w:placeholder>
            <w:docPart w:val="DefaultPlaceholder_-1854013440"/>
          </w:placeholder>
          <w:richText/>
        </w:sdtPr>
        <w:sdtContent>
          <w:r w:rsidRPr="008A263D" w:rsidR="008A263D">
            <w:rPr>
              <w:b/>
            </w:rPr>
            <w:t>Maria Eagle:</w:t>
          </w:r>
        </w:sdtContent>
      </w:sdt>
      <w:r w:rsidR="008A263D">
        <w:t xml:space="preserve"> Thank you.</w:t>
      </w:r>
    </w:p>
    <w:p w:rsidR="005009D0" w:rsidRPr="005009D0" w:rsidP="005009D0">
      <w:pPr>
        <w:pStyle w:val="Question"/>
        <w:rPr>
          <w:lang w:val="en-US"/>
        </w:rPr>
      </w:pPr>
      <w:sdt>
        <w:sdtPr>
          <w:alias w:val="Member"/>
          <w:tag w:val="&lt;Member mnisId='1601' dodsId='34498'&gt;"/>
          <w:id w:val="-1039279521"/>
          <w:placeholder>
            <w:docPart w:val="DefaultPlaceholder_-1854013440"/>
          </w:placeholder>
          <w:richText/>
        </w:sdtPr>
        <w:sdtContent>
          <w:r w:rsidRPr="005009D0">
            <w:rPr>
              <w:b/>
            </w:rPr>
            <w:t>Chair:</w:t>
          </w:r>
        </w:sdtContent>
      </w:sdt>
      <w:r>
        <w:t xml:space="preserve"> </w:t>
      </w:r>
      <w:r w:rsidR="009873BA">
        <w:t>Dr Farrar, on any view</w:t>
      </w:r>
      <w:r w:rsidRPr="005009D0">
        <w:t xml:space="preserve"> we will not have </w:t>
      </w:r>
      <w:r w:rsidR="00FD53F3">
        <w:t>that</w:t>
      </w:r>
      <w:r w:rsidR="009873BA">
        <w:t xml:space="preserve"> women’s r</w:t>
      </w:r>
      <w:r w:rsidRPr="005009D0">
        <w:t>esidential centre by the end of 2021. That is as clear as a pikestaff, is</w:t>
      </w:r>
      <w:r w:rsidR="00FD53F3">
        <w:t>n’t</w:t>
      </w:r>
      <w:r w:rsidRPr="005009D0">
        <w:t xml:space="preserve"> it</w:t>
      </w:r>
      <w:r>
        <w:t>?</w:t>
      </w:r>
    </w:p>
    <w:p w:rsidR="005009D0" w:rsidP="005009D0">
      <w:pPr>
        <w:pStyle w:val="Answer"/>
      </w:pPr>
      <w:sdt>
        <w:sdtPr>
          <w:alias w:val="Witness"/>
          <w:id w:val="40555661"/>
          <w:placeholder>
            <w:docPart w:val="DefaultPlaceholder_-1854013440"/>
          </w:placeholder>
          <w:richText/>
        </w:sdtPr>
        <w:sdtContent>
          <w:r w:rsidRPr="005009D0">
            <w:rPr>
              <w:b/>
              <w:i/>
            </w:rPr>
            <w:t>Dr Farrar:</w:t>
          </w:r>
        </w:sdtContent>
      </w:sdt>
      <w:r>
        <w:t xml:space="preserve"> </w:t>
      </w:r>
      <w:r w:rsidR="00FD53F3">
        <w:t>No</w:t>
      </w:r>
      <w:r w:rsidR="00B87042">
        <w:t>, w</w:t>
      </w:r>
      <w:r w:rsidRPr="005009D0">
        <w:t>e will not be able to deliver it by that time.</w:t>
      </w:r>
    </w:p>
    <w:p w:rsidR="005009D0" w:rsidRPr="005009D0" w:rsidP="005009D0">
      <w:pPr>
        <w:pStyle w:val="Question"/>
        <w:rPr>
          <w:lang w:val="en-US"/>
        </w:rPr>
      </w:pPr>
      <w:sdt>
        <w:sdtPr>
          <w:alias w:val="Member"/>
          <w:tag w:val="&lt;Member mnisId='1601' dodsId='34498'&gt;"/>
          <w:id w:val="1278226617"/>
          <w:placeholder>
            <w:docPart w:val="DefaultPlaceholder_-1854013440"/>
          </w:placeholder>
          <w:richText/>
        </w:sdtPr>
        <w:sdtContent>
          <w:r w:rsidRPr="005009D0">
            <w:rPr>
              <w:b/>
            </w:rPr>
            <w:t>Chair:</w:t>
          </w:r>
        </w:sdtContent>
      </w:sdt>
      <w:r>
        <w:t xml:space="preserve"> </w:t>
      </w:r>
      <w:r w:rsidRPr="005009D0">
        <w:t>The</w:t>
      </w:r>
      <w:r w:rsidR="00B26937">
        <w:t xml:space="preserve"> Ministry’s</w:t>
      </w:r>
      <w:r w:rsidRPr="005009D0">
        <w:t xml:space="preserve"> evidence to this inquiry is that it will take time. Can you write to us as soon as possible with a</w:t>
      </w:r>
      <w:r w:rsidR="00B26937">
        <w:t>n estimated</w:t>
      </w:r>
      <w:r w:rsidRPr="005009D0">
        <w:t xml:space="preserve"> date</w:t>
      </w:r>
      <w:r w:rsidR="00B26937">
        <w:t>?</w:t>
      </w:r>
    </w:p>
    <w:p w:rsidR="005009D0" w:rsidP="005009D0">
      <w:pPr>
        <w:pStyle w:val="Answer"/>
      </w:pPr>
      <w:sdt>
        <w:sdtPr>
          <w:alias w:val="Witness"/>
          <w:id w:val="-40134137"/>
          <w:placeholder>
            <w:docPart w:val="DefaultPlaceholder_-1854013440"/>
          </w:placeholder>
          <w:richText/>
        </w:sdtPr>
        <w:sdtContent>
          <w:r w:rsidRPr="005009D0">
            <w:rPr>
              <w:b/>
              <w:i/>
            </w:rPr>
            <w:t>Dr Farrar:</w:t>
          </w:r>
        </w:sdtContent>
      </w:sdt>
      <w:r>
        <w:t xml:space="preserve"> </w:t>
      </w:r>
      <w:r w:rsidR="009B2798">
        <w:t>A</w:t>
      </w:r>
      <w:r w:rsidRPr="005009D0">
        <w:t>s soon as we have a site</w:t>
      </w:r>
      <w:r w:rsidR="00FA4AEA">
        <w:t>,</w:t>
      </w:r>
      <w:r w:rsidRPr="005009D0">
        <w:t xml:space="preserve"> I will be able to give a more specific timeline.</w:t>
      </w:r>
    </w:p>
    <w:p w:rsidR="005009D0" w:rsidRPr="005009D0" w:rsidP="005009D0">
      <w:pPr>
        <w:pStyle w:val="Question"/>
        <w:rPr>
          <w:lang w:val="en-US"/>
        </w:rPr>
      </w:pPr>
      <w:sdt>
        <w:sdtPr>
          <w:alias w:val="Member"/>
          <w:tag w:val="&lt;Member mnisId='1601' dodsId='34498'&gt;"/>
          <w:id w:val="1750695207"/>
          <w:placeholder>
            <w:docPart w:val="DefaultPlaceholder_-1854013440"/>
          </w:placeholder>
          <w:richText/>
        </w:sdtPr>
        <w:sdtContent>
          <w:r w:rsidRPr="005009D0">
            <w:rPr>
              <w:b/>
            </w:rPr>
            <w:t>Chair:</w:t>
          </w:r>
        </w:sdtContent>
      </w:sdt>
      <w:r>
        <w:t xml:space="preserve"> </w:t>
      </w:r>
      <w:r w:rsidR="009B2798">
        <w:t xml:space="preserve">When do you </w:t>
      </w:r>
      <w:r w:rsidR="00FA4AEA">
        <w:t xml:space="preserve">anticipate having </w:t>
      </w:r>
      <w:r w:rsidR="009B2798">
        <w:t>a site</w:t>
      </w:r>
      <w:r>
        <w:t>?</w:t>
      </w:r>
    </w:p>
    <w:p w:rsidR="005009D0" w:rsidP="005009D0">
      <w:pPr>
        <w:pStyle w:val="Answer"/>
      </w:pPr>
      <w:sdt>
        <w:sdtPr>
          <w:alias w:val="Witness"/>
          <w:id w:val="1898158128"/>
          <w:placeholder>
            <w:docPart w:val="DefaultPlaceholder_-1854013440"/>
          </w:placeholder>
          <w:richText/>
        </w:sdtPr>
        <w:sdtContent>
          <w:r w:rsidRPr="005009D0">
            <w:rPr>
              <w:b/>
              <w:i/>
            </w:rPr>
            <w:t>Dr Farrar:</w:t>
          </w:r>
        </w:sdtContent>
      </w:sdt>
      <w:r>
        <w:t xml:space="preserve"> </w:t>
      </w:r>
      <w:r w:rsidR="009B2798">
        <w:t xml:space="preserve">We are </w:t>
      </w:r>
      <w:r w:rsidRPr="005009D0">
        <w:t>working closely at the moment with local authorities. We have narrowed down the choice and we are hoping that it will be soon</w:t>
      </w:r>
      <w:r w:rsidR="009B2798">
        <w:t xml:space="preserve">, but </w:t>
      </w:r>
      <w:r w:rsidRPr="005009D0">
        <w:t>I cannot give a firm time</w:t>
      </w:r>
      <w:r w:rsidR="00DA2872">
        <w:t>line</w:t>
      </w:r>
      <w:r w:rsidRPr="005009D0">
        <w:t>.</w:t>
      </w:r>
    </w:p>
    <w:p w:rsidR="005009D0" w:rsidRPr="005009D0" w:rsidP="005009D0">
      <w:pPr>
        <w:pStyle w:val="Question"/>
        <w:rPr>
          <w:lang w:val="en-US"/>
        </w:rPr>
      </w:pPr>
      <w:sdt>
        <w:sdtPr>
          <w:alias w:val="Member"/>
          <w:tag w:val="&lt;Member mnisId='1601' dodsId='34498'&gt;"/>
          <w:id w:val="1766423457"/>
          <w:placeholder>
            <w:docPart w:val="DefaultPlaceholder_-1854013440"/>
          </w:placeholder>
          <w:richText/>
        </w:sdtPr>
        <w:sdtContent>
          <w:r w:rsidRPr="005009D0">
            <w:rPr>
              <w:b/>
            </w:rPr>
            <w:t>Chair:</w:t>
          </w:r>
        </w:sdtContent>
      </w:sdt>
      <w:r>
        <w:t xml:space="preserve"> </w:t>
      </w:r>
      <w:r w:rsidR="00DA2872">
        <w:t>S</w:t>
      </w:r>
      <w:r w:rsidRPr="005009D0">
        <w:t>oon means nothing, does</w:t>
      </w:r>
      <w:r w:rsidR="009A5A66">
        <w:t>n’t</w:t>
      </w:r>
      <w:r w:rsidRPr="005009D0">
        <w:t xml:space="preserve"> it? How many s</w:t>
      </w:r>
      <w:r w:rsidR="00DA2872">
        <w:t>ites has it been narrowed down to</w:t>
      </w:r>
      <w:r w:rsidRPr="005009D0">
        <w:t>?</w:t>
      </w:r>
    </w:p>
    <w:p w:rsidR="005009D0" w:rsidP="005009D0">
      <w:pPr>
        <w:pStyle w:val="Answer"/>
      </w:pPr>
      <w:sdt>
        <w:sdtPr>
          <w:alias w:val="Witness"/>
          <w:id w:val="891849641"/>
          <w:placeholder>
            <w:docPart w:val="DefaultPlaceholder_-1854013440"/>
          </w:placeholder>
          <w:richText/>
        </w:sdtPr>
        <w:sdtContent>
          <w:r w:rsidRPr="005009D0">
            <w:rPr>
              <w:b/>
              <w:i/>
            </w:rPr>
            <w:t>Dr Farrar:</w:t>
          </w:r>
        </w:sdtContent>
      </w:sdt>
      <w:r>
        <w:t xml:space="preserve"> </w:t>
      </w:r>
      <w:r w:rsidRPr="005009D0">
        <w:t>I cannot give you that number at the moment.</w:t>
      </w:r>
    </w:p>
    <w:p w:rsidR="005009D0" w:rsidRPr="005009D0" w:rsidP="005009D0">
      <w:pPr>
        <w:pStyle w:val="Question"/>
        <w:rPr>
          <w:lang w:val="en-US"/>
        </w:rPr>
      </w:pPr>
      <w:sdt>
        <w:sdtPr>
          <w:alias w:val="Member"/>
          <w:tag w:val="&lt;Member mnisId='1601' dodsId='34498'&gt;"/>
          <w:id w:val="-881476342"/>
          <w:placeholder>
            <w:docPart w:val="DefaultPlaceholder_-1854013440"/>
          </w:placeholder>
          <w:richText/>
        </w:sdtPr>
        <w:sdtContent>
          <w:r w:rsidRPr="005009D0">
            <w:rPr>
              <w:b/>
            </w:rPr>
            <w:t>Chair:</w:t>
          </w:r>
        </w:sdtContent>
      </w:sdt>
      <w:r>
        <w:t xml:space="preserve"> </w:t>
      </w:r>
      <w:r w:rsidRPr="005009D0">
        <w:t>Why not?</w:t>
      </w:r>
    </w:p>
    <w:p w:rsidR="005009D0" w:rsidP="005009D0">
      <w:pPr>
        <w:pStyle w:val="Answer"/>
      </w:pPr>
      <w:sdt>
        <w:sdtPr>
          <w:alias w:val="Witness"/>
          <w:id w:val="871423683"/>
          <w:placeholder>
            <w:docPart w:val="DefaultPlaceholder_-1854013440"/>
          </w:placeholder>
          <w:richText/>
        </w:sdtPr>
        <w:sdtContent>
          <w:r w:rsidRPr="005009D0">
            <w:rPr>
              <w:b/>
              <w:i/>
            </w:rPr>
            <w:t>Dr Farrar:</w:t>
          </w:r>
        </w:sdtContent>
      </w:sdt>
      <w:r>
        <w:t xml:space="preserve"> </w:t>
      </w:r>
      <w:r w:rsidRPr="005009D0">
        <w:t>We are in negotiations with several local authorities</w:t>
      </w:r>
      <w:r w:rsidR="00DA2872">
        <w:t>. Let me write to you.</w:t>
      </w:r>
    </w:p>
    <w:p w:rsidR="005009D0" w:rsidRPr="005009D0" w:rsidP="005009D0">
      <w:pPr>
        <w:pStyle w:val="Question"/>
        <w:rPr>
          <w:lang w:val="en-US"/>
        </w:rPr>
      </w:pPr>
      <w:sdt>
        <w:sdtPr>
          <w:alias w:val="Member"/>
          <w:tag w:val="&lt;Member mnisId='1601' dodsId='34498'&gt;"/>
          <w:id w:val="1496765024"/>
          <w:placeholder>
            <w:docPart w:val="DefaultPlaceholder_-1854013440"/>
          </w:placeholder>
          <w:richText/>
        </w:sdtPr>
        <w:sdtContent>
          <w:r w:rsidRPr="005009D0">
            <w:rPr>
              <w:b/>
            </w:rPr>
            <w:t>Chair:</w:t>
          </w:r>
        </w:sdtContent>
      </w:sdt>
      <w:r>
        <w:t xml:space="preserve"> </w:t>
      </w:r>
      <w:r w:rsidRPr="005009D0">
        <w:t xml:space="preserve">What is it </w:t>
      </w:r>
      <w:r w:rsidR="00FB7604">
        <w:t xml:space="preserve">that </w:t>
      </w:r>
      <w:r w:rsidRPr="005009D0">
        <w:t>you do</w:t>
      </w:r>
      <w:r w:rsidR="00FB7604">
        <w:t>n’t</w:t>
      </w:r>
      <w:r w:rsidRPr="005009D0">
        <w:t xml:space="preserve"> know?</w:t>
      </w:r>
    </w:p>
    <w:p w:rsidR="005009D0" w:rsidP="005009D0">
      <w:pPr>
        <w:pStyle w:val="Answer"/>
      </w:pPr>
      <w:sdt>
        <w:sdtPr>
          <w:alias w:val="Witness"/>
          <w:id w:val="-1723196514"/>
          <w:placeholder>
            <w:docPart w:val="DefaultPlaceholder_-1854013440"/>
          </w:placeholder>
          <w:richText/>
        </w:sdtPr>
        <w:sdtContent>
          <w:r w:rsidRPr="005009D0">
            <w:rPr>
              <w:b/>
              <w:i/>
            </w:rPr>
            <w:t>Dr Farrar:</w:t>
          </w:r>
        </w:sdtContent>
      </w:sdt>
      <w:r>
        <w:t xml:space="preserve"> </w:t>
      </w:r>
      <w:r w:rsidRPr="005009D0">
        <w:t>I do</w:t>
      </w:r>
      <w:r w:rsidR="00FB7604">
        <w:t>n’t</w:t>
      </w:r>
      <w:r w:rsidRPr="005009D0">
        <w:t xml:space="preserve"> have an exact figure</w:t>
      </w:r>
      <w:r>
        <w:t>.</w:t>
      </w:r>
    </w:p>
    <w:p w:rsidR="005009D0" w:rsidRPr="005009D0" w:rsidP="00715781">
      <w:pPr>
        <w:pStyle w:val="Remark"/>
        <w:rPr>
          <w:lang w:val="en-US"/>
        </w:rPr>
      </w:pPr>
      <w:sdt>
        <w:sdtPr>
          <w:alias w:val="Member"/>
          <w:tag w:val="&lt;Member mnisId='1601' dodsId='34498'&gt;"/>
          <w:id w:val="24834484"/>
          <w:placeholder>
            <w:docPart w:val="DefaultPlaceholder_-1854013440"/>
          </w:placeholder>
          <w:richText/>
        </w:sdtPr>
        <w:sdtContent>
          <w:r w:rsidRPr="00715781">
            <w:rPr>
              <w:b/>
            </w:rPr>
            <w:t>Chair:</w:t>
          </w:r>
        </w:sdtContent>
      </w:sdt>
      <w:r>
        <w:t xml:space="preserve"> </w:t>
      </w:r>
      <w:r w:rsidR="00FB7604">
        <w:t>You don’t have an exact figure. I</w:t>
      </w:r>
      <w:r w:rsidRPr="005009D0">
        <w:t xml:space="preserve"> would be grateful if you could update us</w:t>
      </w:r>
      <w:r w:rsidR="00715781">
        <w:t xml:space="preserve"> because </w:t>
      </w:r>
      <w:r w:rsidR="00943EA6">
        <w:t xml:space="preserve">I think I must tell you that </w:t>
      </w:r>
      <w:r w:rsidRPr="005009D0">
        <w:t>we do</w:t>
      </w:r>
      <w:r w:rsidR="00715781">
        <w:t xml:space="preserve"> not</w:t>
      </w:r>
      <w:r w:rsidRPr="005009D0">
        <w:t xml:space="preserve"> find that answer entirely convincing.</w:t>
      </w:r>
    </w:p>
    <w:p w:rsidR="00884A83" w:rsidRPr="00884A83" w:rsidP="00884A83">
      <w:pPr>
        <w:pStyle w:val="Question"/>
        <w:rPr>
          <w:lang w:val="en-US"/>
        </w:rPr>
      </w:pPr>
      <w:sdt>
        <w:sdtPr>
          <w:alias w:val="Member"/>
          <w:tag w:val="&lt;Member mnisId='4745' dodsId=''&gt;"/>
          <w:id w:val="1920369988"/>
          <w:placeholder>
            <w:docPart w:val="DefaultPlaceholder_-1854013440"/>
          </w:placeholder>
          <w:richText/>
        </w:sdtPr>
        <w:sdtContent>
          <w:r w:rsidRPr="005009D0" w:rsidR="005009D0">
            <w:rPr>
              <w:b/>
            </w:rPr>
            <w:t>Rob Butler:</w:t>
          </w:r>
        </w:sdtContent>
      </w:sdt>
      <w:r w:rsidR="005009D0">
        <w:t xml:space="preserve"> </w:t>
      </w:r>
      <w:r w:rsidRPr="00577F62" w:rsidR="00577F62">
        <w:t xml:space="preserve">I wonder whether we could talk a little bit about provision at present for women in prisons. </w:t>
      </w:r>
      <w:r w:rsidR="00CA742F">
        <w:t>I am</w:t>
      </w:r>
      <w:r w:rsidRPr="00577F62" w:rsidR="00577F62">
        <w:t xml:space="preserve"> not naming any names and do not want to identify </w:t>
      </w:r>
      <w:r w:rsidR="00CC2995">
        <w:t>anyone</w:t>
      </w:r>
      <w:r w:rsidR="00CA742F">
        <w:t xml:space="preserve"> </w:t>
      </w:r>
      <w:r w:rsidRPr="00577F62" w:rsidR="00577F62">
        <w:t>inadvertently</w:t>
      </w:r>
      <w:r w:rsidR="003552E3">
        <w:t xml:space="preserve">, </w:t>
      </w:r>
      <w:r w:rsidR="00E96150">
        <w:t>and</w:t>
      </w:r>
      <w:r w:rsidR="003552E3">
        <w:t xml:space="preserve"> I </w:t>
      </w:r>
      <w:r w:rsidRPr="00577F62" w:rsidR="00577F62">
        <w:t xml:space="preserve">have </w:t>
      </w:r>
      <w:r w:rsidR="003552E3">
        <w:t>no</w:t>
      </w:r>
      <w:r w:rsidRPr="00577F62" w:rsidR="00577F62">
        <w:t xml:space="preserve">body </w:t>
      </w:r>
      <w:r w:rsidR="003552E3">
        <w:t>in mind</w:t>
      </w:r>
      <w:r w:rsidR="0053349C">
        <w:t>—</w:t>
      </w:r>
      <w:r w:rsidR="003552E3">
        <w:t xml:space="preserve">that is </w:t>
      </w:r>
      <w:r w:rsidRPr="00577F62" w:rsidR="00577F62">
        <w:t>specifica</w:t>
      </w:r>
      <w:r w:rsidR="003552E3">
        <w:t xml:space="preserve">lly </w:t>
      </w:r>
      <w:r w:rsidR="00CA742F">
        <w:t xml:space="preserve">to </w:t>
      </w:r>
      <w:r w:rsidR="00254913">
        <w:t>Dr Farrar as chief executive—</w:t>
      </w:r>
      <w:r w:rsidR="00CC2995">
        <w:t xml:space="preserve">but one of the concerns </w:t>
      </w:r>
      <w:r w:rsidR="00E96150">
        <w:t xml:space="preserve">often heard from senior figures in women’s prisons </w:t>
      </w:r>
      <w:r w:rsidR="00254913">
        <w:t xml:space="preserve">is </w:t>
      </w:r>
      <w:r w:rsidR="00E50105">
        <w:t xml:space="preserve">that they are always an after-thought; that everything </w:t>
      </w:r>
      <w:r w:rsidR="00D90529">
        <w:t>i</w:t>
      </w:r>
      <w:r w:rsidR="00E50105">
        <w:t>s around the men’s estate and what provision needed to be there for men, and then</w:t>
      </w:r>
      <w:r w:rsidR="00C2109E">
        <w:t xml:space="preserve"> it is almost, “Oh, but we</w:t>
      </w:r>
      <w:r w:rsidR="00C663B9">
        <w:t>’ve</w:t>
      </w:r>
      <w:r w:rsidR="005D1523">
        <w:t xml:space="preserve"> got</w:t>
      </w:r>
      <w:r w:rsidR="00C2109E">
        <w:t xml:space="preserve"> some women’s prisons as well, so how are we going to adapt to cater for the needs of women prisoners?”</w:t>
      </w:r>
    </w:p>
    <w:p w:rsidR="00577F62" w:rsidRPr="00884A83" w:rsidP="00884A83">
      <w:pPr>
        <w:pStyle w:val="Question"/>
        <w:numPr>
          <w:ilvl w:val="0"/>
          <w:numId w:val="0"/>
        </w:numPr>
        <w:ind w:left="794"/>
        <w:rPr>
          <w:lang w:val="en-US"/>
        </w:rPr>
      </w:pPr>
      <w:r>
        <w:t xml:space="preserve">Minister, </w:t>
      </w:r>
      <w:r w:rsidRPr="00577F62">
        <w:t>you</w:t>
      </w:r>
      <w:r w:rsidR="00675DC4">
        <w:t xml:space="preserve"> have</w:t>
      </w:r>
      <w:r w:rsidRPr="00577F62">
        <w:t xml:space="preserve"> talked a lot about new buildings and specific requirements around place, but what about provision of programmes of activities</w:t>
      </w:r>
      <w:r w:rsidR="00675DC4">
        <w:t xml:space="preserve"> and</w:t>
      </w:r>
      <w:r w:rsidRPr="00577F62">
        <w:t xml:space="preserve"> the types of staff working </w:t>
      </w:r>
      <w:r w:rsidR="00884A83">
        <w:t>o</w:t>
      </w:r>
      <w:r w:rsidRPr="00577F62">
        <w:t>n them</w:t>
      </w:r>
      <w:r w:rsidR="00675DC4">
        <w:t xml:space="preserve">? What </w:t>
      </w:r>
      <w:r w:rsidRPr="00577F62">
        <w:t>can you tel</w:t>
      </w:r>
      <w:r w:rsidR="00675DC4">
        <w:t>l</w:t>
      </w:r>
      <w:r w:rsidRPr="00577F62">
        <w:t xml:space="preserve"> us about the specific way you are addressing women</w:t>
      </w:r>
      <w:r w:rsidR="00884A83">
        <w:t>’</w:t>
      </w:r>
      <w:r w:rsidRPr="00577F62">
        <w:t>s needs there?</w:t>
      </w:r>
    </w:p>
    <w:p w:rsidR="007234C2" w:rsidP="00577F62">
      <w:pPr>
        <w:pStyle w:val="Answer"/>
      </w:pPr>
      <w:sdt>
        <w:sdtPr>
          <w:alias w:val="Witness"/>
          <w:id w:val="-1689676073"/>
          <w:placeholder>
            <w:docPart w:val="DefaultPlaceholder_-1854013440"/>
          </w:placeholder>
          <w:richText/>
        </w:sdtPr>
        <w:sdtContent>
          <w:r w:rsidRPr="00577F62" w:rsidR="00577F62">
            <w:rPr>
              <w:b/>
              <w:i/>
            </w:rPr>
            <w:t>Victoria Atkins:</w:t>
          </w:r>
        </w:sdtContent>
      </w:sdt>
      <w:r w:rsidR="00577F62">
        <w:t xml:space="preserve"> </w:t>
      </w:r>
      <w:r w:rsidRPr="00577F62" w:rsidR="00577F62">
        <w:t>This is absolutely critical. If there is that perception, the</w:t>
      </w:r>
      <w:r w:rsidR="000D43FD">
        <w:t xml:space="preserve">y are hearing from me that that is not </w:t>
      </w:r>
      <w:r w:rsidRPr="00577F62" w:rsidR="00577F62">
        <w:t>the case. That was</w:t>
      </w:r>
      <w:r w:rsidR="00577F62">
        <w:t xml:space="preserve"> </w:t>
      </w:r>
      <w:r w:rsidRPr="00577F62" w:rsidR="00577F62">
        <w:t>one of the</w:t>
      </w:r>
      <w:r w:rsidR="000D43FD">
        <w:t xml:space="preserve"> many</w:t>
      </w:r>
      <w:r w:rsidRPr="00577F62" w:rsidR="00577F62">
        <w:t xml:space="preserve"> reasons </w:t>
      </w:r>
      <w:r w:rsidR="00DA3FB5">
        <w:t xml:space="preserve">why </w:t>
      </w:r>
      <w:r w:rsidRPr="00577F62" w:rsidR="00577F62">
        <w:t>I was determined to visit a women</w:t>
      </w:r>
      <w:r w:rsidR="00DA3FB5">
        <w:t>’</w:t>
      </w:r>
      <w:r w:rsidRPr="00577F62" w:rsidR="00577F62">
        <w:t>s prison as my first visit. In many ways</w:t>
      </w:r>
      <w:r w:rsidR="00DA3FB5">
        <w:t>,</w:t>
      </w:r>
      <w:r w:rsidRPr="00577F62" w:rsidR="00577F62">
        <w:t xml:space="preserve"> the female estate</w:t>
      </w:r>
      <w:r w:rsidR="005A42D2">
        <w:t xml:space="preserve"> </w:t>
      </w:r>
      <w:r w:rsidR="00AE5D6D">
        <w:t>can be</w:t>
      </w:r>
      <w:r w:rsidR="0025592B">
        <w:t xml:space="preserve">, </w:t>
      </w:r>
      <w:r w:rsidRPr="00577F62" w:rsidR="00577F62">
        <w:t>not a testbed</w:t>
      </w:r>
      <w:r w:rsidR="0025592B">
        <w:t>—I wouldn’t want to say that—</w:t>
      </w:r>
      <w:r w:rsidRPr="00577F62" w:rsidR="00577F62">
        <w:t>but</w:t>
      </w:r>
      <w:r w:rsidR="004D4DC7">
        <w:t xml:space="preserve"> I see no reason why</w:t>
      </w:r>
      <w:r w:rsidRPr="00577F62" w:rsidR="00577F62">
        <w:t xml:space="preserve"> the good principles we establish in the women</w:t>
      </w:r>
      <w:r>
        <w:t>’</w:t>
      </w:r>
      <w:r w:rsidRPr="00577F62" w:rsidR="00577F62">
        <w:t>s system</w:t>
      </w:r>
      <w:r w:rsidR="004D4DC7">
        <w:t xml:space="preserve"> should</w:t>
      </w:r>
      <w:r w:rsidRPr="00577F62" w:rsidR="00577F62">
        <w:t xml:space="preserve"> not in due course, once </w:t>
      </w:r>
      <w:r w:rsidR="004D4DC7">
        <w:t>they have</w:t>
      </w:r>
      <w:r w:rsidRPr="00577F62" w:rsidR="00577F62">
        <w:t xml:space="preserve"> been evaluated,</w:t>
      </w:r>
      <w:r w:rsidR="004D4DC7">
        <w:t xml:space="preserve"> be</w:t>
      </w:r>
      <w:r w:rsidRPr="00577F62" w:rsidR="00577F62">
        <w:t xml:space="preserve"> extended </w:t>
      </w:r>
      <w:r w:rsidR="006E051D">
        <w:t xml:space="preserve">to </w:t>
      </w:r>
      <w:r w:rsidRPr="00577F62" w:rsidR="00577F62">
        <w:t>male prisons.</w:t>
      </w:r>
    </w:p>
    <w:p w:rsidR="009857AB" w:rsidP="00EB1221">
      <w:pPr>
        <w:pStyle w:val="Answer"/>
      </w:pPr>
      <w:r>
        <w:t xml:space="preserve">For the </w:t>
      </w:r>
      <w:r w:rsidR="007234C2">
        <w:t>l</w:t>
      </w:r>
      <w:r>
        <w:t>ast two years</w:t>
      </w:r>
      <w:r w:rsidR="007234C2">
        <w:t>,</w:t>
      </w:r>
      <w:r>
        <w:t xml:space="preserve"> w</w:t>
      </w:r>
      <w:r w:rsidRPr="00577F62" w:rsidR="00577F62">
        <w:t xml:space="preserve">e have </w:t>
      </w:r>
      <w:r>
        <w:t xml:space="preserve">had </w:t>
      </w:r>
      <w:r w:rsidRPr="00577F62" w:rsidR="00577F62">
        <w:t>a rolling programme</w:t>
      </w:r>
      <w:r>
        <w:t xml:space="preserve"> to </w:t>
      </w:r>
      <w:r w:rsidRPr="00577F62" w:rsidR="00577F62">
        <w:t>train our staff who work in female prisons on the</w:t>
      </w:r>
      <w:r>
        <w:t xml:space="preserve"> specific</w:t>
      </w:r>
      <w:r w:rsidRPr="00577F62" w:rsidR="00577F62">
        <w:t xml:space="preserve"> needs of female prisoner</w:t>
      </w:r>
      <w:r w:rsidR="0002366E">
        <w:t xml:space="preserve">s. </w:t>
      </w:r>
      <w:r w:rsidR="00CF53B4">
        <w:t>It</w:t>
      </w:r>
      <w:r w:rsidR="0002366E">
        <w:t xml:space="preserve"> is g</w:t>
      </w:r>
      <w:r w:rsidRPr="00577F62" w:rsidR="00577F62">
        <w:t>ender and trauma</w:t>
      </w:r>
      <w:r w:rsidR="0002366E">
        <w:t>-</w:t>
      </w:r>
      <w:r w:rsidRPr="00577F62" w:rsidR="00577F62">
        <w:t>informed training</w:t>
      </w:r>
      <w:r w:rsidR="00CF53B4">
        <w:t>, and</w:t>
      </w:r>
      <w:r w:rsidRPr="00577F62" w:rsidR="00577F62">
        <w:t xml:space="preserve"> is being rolled out among existing staff</w:t>
      </w:r>
      <w:r w:rsidR="0002366E">
        <w:t>. E</w:t>
      </w:r>
      <w:r w:rsidRPr="00577F62" w:rsidR="00577F62">
        <w:t>very new member of staff joining now has that as part of their core training.</w:t>
      </w:r>
      <w:r w:rsidR="00CF53B4">
        <w:t xml:space="preserve"> </w:t>
      </w:r>
      <w:r w:rsidRPr="00577F62" w:rsidR="00577F62">
        <w:t xml:space="preserve">We have also developed a bespoke </w:t>
      </w:r>
      <w:r w:rsidR="0002366E">
        <w:t>o</w:t>
      </w:r>
      <w:r w:rsidRPr="00577F62" w:rsidR="00577F62">
        <w:t xml:space="preserve">ffender </w:t>
      </w:r>
      <w:r w:rsidR="0002366E">
        <w:t>m</w:t>
      </w:r>
      <w:r w:rsidRPr="00577F62" w:rsidR="00577F62">
        <w:t xml:space="preserve">anagement in custody model </w:t>
      </w:r>
      <w:r w:rsidR="00881190">
        <w:t>that</w:t>
      </w:r>
      <w:r w:rsidRPr="00577F62" w:rsidR="00577F62">
        <w:t xml:space="preserve"> recognises the different needs of women and the challenges and opportunities in the women</w:t>
      </w:r>
      <w:r>
        <w:t>’</w:t>
      </w:r>
      <w:r w:rsidRPr="00577F62" w:rsidR="00577F62">
        <w:t>s estate.</w:t>
      </w:r>
    </w:p>
    <w:p w:rsidR="00EB1221" w:rsidP="00EB1221">
      <w:pPr>
        <w:pStyle w:val="Answer"/>
      </w:pPr>
      <w:r w:rsidRPr="00577F62">
        <w:t xml:space="preserve">I know that the </w:t>
      </w:r>
      <w:r>
        <w:t>C</w:t>
      </w:r>
      <w:r w:rsidRPr="00577F62">
        <w:t>ommittee will be most concerned about women who are pregnant in prison.</w:t>
      </w:r>
      <w:r>
        <w:t xml:space="preserve"> W</w:t>
      </w:r>
      <w:r w:rsidRPr="00577F62">
        <w:t>e have developed a new policy framework to help look after those women</w:t>
      </w:r>
      <w:r w:rsidR="009857AB">
        <w:t>,</w:t>
      </w:r>
      <w:r w:rsidRPr="00577F62">
        <w:t xml:space="preserve"> </w:t>
      </w:r>
      <w:r>
        <w:t>and</w:t>
      </w:r>
      <w:r w:rsidRPr="00577F62">
        <w:t xml:space="preserve"> children up to the age of two, but there are also very bespoke needs</w:t>
      </w:r>
      <w:r>
        <w:t>,</w:t>
      </w:r>
      <w:r w:rsidRPr="00577F62">
        <w:t xml:space="preserve"> including, for example, </w:t>
      </w:r>
      <w:r w:rsidR="00694F57">
        <w:t xml:space="preserve">on </w:t>
      </w:r>
      <w:r w:rsidRPr="00577F62">
        <w:t>the rates of self</w:t>
      </w:r>
      <w:r>
        <w:t>-</w:t>
      </w:r>
      <w:r w:rsidRPr="00577F62">
        <w:t>harm. We know that female prisoners are much more likely to self</w:t>
      </w:r>
      <w:r>
        <w:t>-</w:t>
      </w:r>
      <w:r w:rsidRPr="00577F62">
        <w:t>harm than male prisoners. Kate will be able to help us with the expert view of the</w:t>
      </w:r>
      <w:r>
        <w:t xml:space="preserve"> NHS </w:t>
      </w:r>
      <w:r w:rsidR="00066860">
        <w:t>on</w:t>
      </w:r>
      <w:r w:rsidRPr="00577F62">
        <w:t xml:space="preserve"> the reasons for that</w:t>
      </w:r>
      <w:r>
        <w:t>,</w:t>
      </w:r>
      <w:r w:rsidRPr="00577F62">
        <w:t xml:space="preserve"> </w:t>
      </w:r>
      <w:r w:rsidR="00066860">
        <w:t>and on</w:t>
      </w:r>
      <w:r w:rsidRPr="00577F62">
        <w:t xml:space="preserve"> the work we are doing to tackle </w:t>
      </w:r>
      <w:r w:rsidR="00066860">
        <w:t>i</w:t>
      </w:r>
      <w:r w:rsidRPr="00577F62">
        <w:t>t.</w:t>
      </w:r>
    </w:p>
    <w:p w:rsidR="00577F62" w:rsidP="00EB1221">
      <w:pPr>
        <w:pStyle w:val="Answer"/>
      </w:pPr>
      <w:r>
        <w:t xml:space="preserve">During the pandemic </w:t>
      </w:r>
      <w:r w:rsidRPr="00577F62">
        <w:t xml:space="preserve">we were very keen to recognise and facilitate the basic dignities of prisoners across the prison </w:t>
      </w:r>
      <w:r w:rsidR="009A4EFF">
        <w:t>e</w:t>
      </w:r>
      <w:r w:rsidRPr="00577F62">
        <w:t>state</w:t>
      </w:r>
      <w:r w:rsidR="009A4EFF">
        <w:t>,</w:t>
      </w:r>
      <w:r w:rsidRPr="00577F62">
        <w:t xml:space="preserve"> not just women prisoners</w:t>
      </w:r>
      <w:r w:rsidR="003A7B74">
        <w:t>. W</w:t>
      </w:r>
      <w:r w:rsidRPr="00577F62">
        <w:t>e were very concerned</w:t>
      </w:r>
      <w:r w:rsidR="009A4EFF">
        <w:t>, for example, that the</w:t>
      </w:r>
      <w:r w:rsidRPr="00577F62">
        <w:t xml:space="preserve"> pandemic lockdowns would prevent social visits, as of course they had to, so in</w:t>
      </w:r>
      <w:r w:rsidR="009A4EFF">
        <w:noBreakHyphen/>
      </w:r>
      <w:r w:rsidRPr="00577F62">
        <w:t>cell telephony is available in all closed women</w:t>
      </w:r>
      <w:r w:rsidR="003A7B74">
        <w:t>’</w:t>
      </w:r>
      <w:r w:rsidRPr="00577F62">
        <w:t>s prisons as a result.</w:t>
      </w:r>
    </w:p>
    <w:p w:rsidR="00577F62" w:rsidRPr="00577F62" w:rsidP="00577F62">
      <w:pPr>
        <w:pStyle w:val="Question"/>
        <w:rPr>
          <w:lang w:val="en-US"/>
        </w:rPr>
      </w:pPr>
      <w:sdt>
        <w:sdtPr>
          <w:alias w:val="Member"/>
          <w:tag w:val="&lt;Member mnisId='4745' dodsId=''&gt;"/>
          <w:id w:val="-22640041"/>
          <w:placeholder>
            <w:docPart w:val="DefaultPlaceholder_-1854013440"/>
          </w:placeholder>
          <w:richText/>
        </w:sdtPr>
        <w:sdtContent>
          <w:r w:rsidRPr="00577F62">
            <w:rPr>
              <w:b/>
            </w:rPr>
            <w:t>Rob Butler:</w:t>
          </w:r>
        </w:sdtContent>
      </w:sdt>
      <w:r w:rsidR="009A4EFF">
        <w:t xml:space="preserve"> P</w:t>
      </w:r>
      <w:r w:rsidRPr="00577F62">
        <w:t xml:space="preserve">icking up the </w:t>
      </w:r>
      <w:r w:rsidR="009A4EFF">
        <w:t>o</w:t>
      </w:r>
      <w:r w:rsidRPr="00577F62">
        <w:t xml:space="preserve">ffender </w:t>
      </w:r>
      <w:r w:rsidR="009A4EFF">
        <w:t>m</w:t>
      </w:r>
      <w:r w:rsidRPr="00577F62">
        <w:t>anagement in custody model</w:t>
      </w:r>
      <w:r w:rsidR="009A4EFF">
        <w:t xml:space="preserve"> that you mentioned, </w:t>
      </w:r>
      <w:r w:rsidRPr="00577F62">
        <w:t>what is specifically in the programme for women that is not in the programme for men?</w:t>
      </w:r>
    </w:p>
    <w:p w:rsidR="009E59AE" w:rsidP="00577F62">
      <w:pPr>
        <w:pStyle w:val="Answer"/>
      </w:pPr>
      <w:sdt>
        <w:sdtPr>
          <w:alias w:val="Witness"/>
          <w:id w:val="-2077898044"/>
          <w:placeholder>
            <w:docPart w:val="DefaultPlaceholder_-1854013440"/>
          </w:placeholder>
          <w:richText/>
        </w:sdtPr>
        <w:sdtContent>
          <w:r w:rsidRPr="00577F62" w:rsidR="00577F62">
            <w:rPr>
              <w:b/>
              <w:i/>
            </w:rPr>
            <w:t>Victoria Atkins:</w:t>
          </w:r>
        </w:sdtContent>
      </w:sdt>
      <w:r w:rsidR="00577F62">
        <w:t xml:space="preserve"> </w:t>
      </w:r>
      <w:r w:rsidRPr="00577F62" w:rsidR="00577F62">
        <w:t>Jo will be able to give more details, bu</w:t>
      </w:r>
      <w:r w:rsidR="00DE3BB2">
        <w:t>t</w:t>
      </w:r>
      <w:r w:rsidRPr="00577F62" w:rsidR="00577F62">
        <w:t xml:space="preserve"> it very much recognis</w:t>
      </w:r>
      <w:r w:rsidR="00DE3BB2">
        <w:t>es</w:t>
      </w:r>
      <w:r w:rsidRPr="00577F62" w:rsidR="00577F62">
        <w:t xml:space="preserve"> some of the factors I have already set out</w:t>
      </w:r>
      <w:r w:rsidR="00DE3BB2">
        <w:t xml:space="preserve"> and </w:t>
      </w:r>
      <w:r w:rsidRPr="00577F62" w:rsidR="00577F62">
        <w:t xml:space="preserve">some of the experiences some female prisoners will have </w:t>
      </w:r>
      <w:r w:rsidR="008F777B">
        <w:t xml:space="preserve">had </w:t>
      </w:r>
      <w:r w:rsidR="00CB2C09">
        <w:t>and helps</w:t>
      </w:r>
      <w:r w:rsidRPr="00577F62" w:rsidR="00577F62">
        <w:t xml:space="preserve"> them deal with that. </w:t>
      </w:r>
      <w:r w:rsidR="00E96E0B">
        <w:t xml:space="preserve">If I may, </w:t>
      </w:r>
      <w:r w:rsidRPr="00577F62" w:rsidR="00577F62">
        <w:t>I will give you an example</w:t>
      </w:r>
      <w:r w:rsidR="00CB2C09">
        <w:t xml:space="preserve">—it is </w:t>
      </w:r>
      <w:r w:rsidRPr="00577F62" w:rsidR="00577F62">
        <w:t>not necessarily part of the model</w:t>
      </w:r>
      <w:r w:rsidR="00CB2C09">
        <w:t xml:space="preserve">—of the way I would like </w:t>
      </w:r>
      <w:r w:rsidRPr="00577F62" w:rsidR="00577F62">
        <w:t xml:space="preserve">the prison </w:t>
      </w:r>
      <w:r w:rsidR="00CD6C03">
        <w:t>e</w:t>
      </w:r>
      <w:r w:rsidRPr="00577F62" w:rsidR="00577F62">
        <w:t xml:space="preserve">state to be thinking more generally. During the </w:t>
      </w:r>
      <w:r w:rsidR="00CB2C09">
        <w:t>D</w:t>
      </w:r>
      <w:r w:rsidRPr="00577F62" w:rsidR="00577F62">
        <w:t xml:space="preserve">omestic </w:t>
      </w:r>
      <w:r w:rsidR="00CB2C09">
        <w:t>A</w:t>
      </w:r>
      <w:r w:rsidRPr="00577F62" w:rsidR="00577F62">
        <w:t xml:space="preserve">buse </w:t>
      </w:r>
      <w:r w:rsidR="00CB2C09">
        <w:t>B</w:t>
      </w:r>
      <w:r w:rsidRPr="00577F62" w:rsidR="00577F62">
        <w:t>ill</w:t>
      </w:r>
      <w:r w:rsidR="00E96E0B">
        <w:t>,</w:t>
      </w:r>
      <w:r w:rsidR="00577F62">
        <w:t xml:space="preserve"> Chris Bryant </w:t>
      </w:r>
      <w:r w:rsidRPr="00577F62" w:rsidR="00577F62">
        <w:t>came to me with an amendment</w:t>
      </w:r>
      <w:r w:rsidR="00577F62">
        <w:t xml:space="preserve"> </w:t>
      </w:r>
      <w:r w:rsidRPr="00577F62" w:rsidR="00577F62">
        <w:t xml:space="preserve">regarding acquired brain injury and evidence that suggested </w:t>
      </w:r>
      <w:r>
        <w:t xml:space="preserve">that </w:t>
      </w:r>
      <w:r w:rsidRPr="00577F62" w:rsidR="00577F62">
        <w:t>many female prisoners h</w:t>
      </w:r>
      <w:r w:rsidR="00685845">
        <w:t>a</w:t>
      </w:r>
      <w:r>
        <w:t>ve</w:t>
      </w:r>
      <w:r w:rsidR="00577F62">
        <w:t xml:space="preserve"> ABI.</w:t>
      </w:r>
    </w:p>
    <w:p w:rsidR="005C03D4" w:rsidP="00577F62">
      <w:pPr>
        <w:pStyle w:val="Answer"/>
      </w:pPr>
      <w:r>
        <w:t>W</w:t>
      </w:r>
      <w:r w:rsidRPr="00577F62" w:rsidR="00577F62">
        <w:t xml:space="preserve">e worked with the </w:t>
      </w:r>
      <w:r>
        <w:t>D</w:t>
      </w:r>
      <w:r w:rsidRPr="00577F62" w:rsidR="00577F62">
        <w:t xml:space="preserve">isabilities </w:t>
      </w:r>
      <w:r>
        <w:t>T</w:t>
      </w:r>
      <w:r w:rsidRPr="00577F62" w:rsidR="00577F62">
        <w:t>rust</w:t>
      </w:r>
      <w:r>
        <w:t>. Th</w:t>
      </w:r>
      <w:r w:rsidR="009E59AE">
        <w:t>ere</w:t>
      </w:r>
      <w:r>
        <w:t xml:space="preserve"> is an ongoing project </w:t>
      </w:r>
      <w:r w:rsidR="009E59AE">
        <w:t>at</w:t>
      </w:r>
      <w:r>
        <w:t xml:space="preserve"> Drake Hall to look in particular at what can be done.</w:t>
      </w:r>
      <w:r w:rsidRPr="00577F62" w:rsidR="00577F62">
        <w:t xml:space="preserve"> One of the</w:t>
      </w:r>
      <w:r>
        <w:t xml:space="preserve"> </w:t>
      </w:r>
      <w:r w:rsidRPr="00577F62" w:rsidR="00577F62">
        <w:t>examples that sticks in my mind</w:t>
      </w:r>
      <w:r w:rsidRPr="00597103" w:rsidR="00597103">
        <w:t xml:space="preserve"> is </w:t>
      </w:r>
      <w:r w:rsidR="006B7341">
        <w:t>a</w:t>
      </w:r>
      <w:r w:rsidRPr="00597103" w:rsidR="00597103">
        <w:t xml:space="preserve"> woman who had ABI and it affected her brain</w:t>
      </w:r>
      <w:r w:rsidR="00684548">
        <w:t>,</w:t>
      </w:r>
      <w:r w:rsidRPr="00597103" w:rsidR="00597103">
        <w:t xml:space="preserve"> in that she had very great difficulties with her memory. That had a practical impact on her day</w:t>
      </w:r>
      <w:r w:rsidR="00684548">
        <w:t>-</w:t>
      </w:r>
      <w:r w:rsidRPr="00597103" w:rsidR="00597103">
        <w:t>to</w:t>
      </w:r>
      <w:r w:rsidR="00684548">
        <w:t>-</w:t>
      </w:r>
      <w:r w:rsidRPr="00597103" w:rsidR="00597103">
        <w:t>day life in prison because she forgot to fill out forms that she needed to fill out for lunch and things like that</w:t>
      </w:r>
      <w:r w:rsidR="00684548">
        <w:t xml:space="preserve">, which meant </w:t>
      </w:r>
      <w:r w:rsidRPr="00597103" w:rsidR="00597103">
        <w:t xml:space="preserve">she got into trouble and it further set back her rehabilitation. Once </w:t>
      </w:r>
      <w:r w:rsidR="00711907">
        <w:t>it</w:t>
      </w:r>
      <w:r w:rsidRPr="00597103" w:rsidR="00597103">
        <w:t xml:space="preserve"> was discovered and worked through with prison staff</w:t>
      </w:r>
      <w:r w:rsidR="00ED69C2">
        <w:t>,</w:t>
      </w:r>
      <w:r w:rsidRPr="00597103" w:rsidR="00597103">
        <w:t xml:space="preserve"> they were able to come up with the very simple system of putting a </w:t>
      </w:r>
      <w:r w:rsidR="00ED69C2">
        <w:t>p</w:t>
      </w:r>
      <w:r w:rsidR="00491BC4">
        <w:t>ost</w:t>
      </w:r>
      <w:r w:rsidR="00ED69C2">
        <w:t>-i</w:t>
      </w:r>
      <w:r w:rsidR="00491BC4">
        <w:t>t</w:t>
      </w:r>
      <w:r w:rsidRPr="00597103" w:rsidR="00597103">
        <w:t xml:space="preserve"> note where she brushe</w:t>
      </w:r>
      <w:r w:rsidR="00491BC4">
        <w:t>d</w:t>
      </w:r>
      <w:r w:rsidRPr="00597103" w:rsidR="00597103">
        <w:t xml:space="preserve"> her teeth to remind her to fill in th</w:t>
      </w:r>
      <w:r w:rsidR="00ED69C2">
        <w:t>e</w:t>
      </w:r>
      <w:r w:rsidRPr="00597103" w:rsidR="00597103">
        <w:t xml:space="preserve"> form. </w:t>
      </w:r>
      <w:r w:rsidR="00ED69C2">
        <w:t>F</w:t>
      </w:r>
      <w:r w:rsidRPr="00597103" w:rsidR="00597103">
        <w:t xml:space="preserve">or the price of a </w:t>
      </w:r>
      <w:r w:rsidR="00ED69C2">
        <w:t>p</w:t>
      </w:r>
      <w:r w:rsidR="00491BC4">
        <w:t>ost</w:t>
      </w:r>
      <w:r w:rsidR="00ED69C2">
        <w:t>-i</w:t>
      </w:r>
      <w:r w:rsidR="00491BC4">
        <w:t xml:space="preserve">t </w:t>
      </w:r>
      <w:r w:rsidRPr="00597103" w:rsidR="00597103">
        <w:t xml:space="preserve">note and all the wealth of knowledge that lies behind </w:t>
      </w:r>
      <w:r w:rsidR="00491BC4">
        <w:t>it</w:t>
      </w:r>
      <w:r w:rsidR="00ED69C2">
        <w:t>,</w:t>
      </w:r>
      <w:r w:rsidRPr="00597103" w:rsidR="00597103">
        <w:t xml:space="preserve"> we were able to ensure that that woman was responding better to the prison regime. </w:t>
      </w:r>
      <w:r w:rsidR="00491BC4">
        <w:t>That sort of ap</w:t>
      </w:r>
      <w:r w:rsidRPr="00597103" w:rsidR="00597103">
        <w:t>proach is critical, but Jo will be able to help with</w:t>
      </w:r>
      <w:r>
        <w:t xml:space="preserve"> </w:t>
      </w:r>
      <w:r w:rsidR="00592D00">
        <w:t xml:space="preserve">more </w:t>
      </w:r>
      <w:r w:rsidRPr="005C03D4">
        <w:t>detail.</w:t>
      </w:r>
    </w:p>
    <w:p w:rsidR="005C03D4" w:rsidP="005C03D4">
      <w:pPr>
        <w:pStyle w:val="Answer"/>
      </w:pPr>
      <w:sdt>
        <w:sdtPr>
          <w:alias w:val="Witness"/>
          <w:id w:val="1697033445"/>
          <w:placeholder>
            <w:docPart w:val="DefaultPlaceholder_-1854013440"/>
          </w:placeholder>
          <w:richText/>
        </w:sdtPr>
        <w:sdtContent>
          <w:r w:rsidRPr="005C03D4">
            <w:rPr>
              <w:b/>
              <w:i/>
            </w:rPr>
            <w:t>Dr Farrar:</w:t>
          </w:r>
        </w:sdtContent>
      </w:sdt>
      <w:r>
        <w:t xml:space="preserve"> </w:t>
      </w:r>
      <w:r w:rsidRPr="005C03D4">
        <w:t>It is exactly that. We have a much more trauma</w:t>
      </w:r>
      <w:r w:rsidR="007701DE">
        <w:t>-</w:t>
      </w:r>
      <w:r w:rsidRPr="005C03D4">
        <w:t>informed approach in the women</w:t>
      </w:r>
      <w:r w:rsidR="00592D00">
        <w:t>’</w:t>
      </w:r>
      <w:r w:rsidRPr="005C03D4">
        <w:t>s estate</w:t>
      </w:r>
      <w:r w:rsidR="007701DE">
        <w:t xml:space="preserve">. The </w:t>
      </w:r>
      <w:r>
        <w:t>OM</w:t>
      </w:r>
      <w:r w:rsidR="00881190">
        <w:t>i</w:t>
      </w:r>
      <w:r>
        <w:t xml:space="preserve">C </w:t>
      </w:r>
      <w:r w:rsidRPr="005C03D4">
        <w:t>model for women takes that into account and spend</w:t>
      </w:r>
      <w:r w:rsidR="007701DE">
        <w:t>s</w:t>
      </w:r>
      <w:r w:rsidRPr="005C03D4">
        <w:t xml:space="preserve"> a lot more time on trauma. We are also training the pe</w:t>
      </w:r>
      <w:r w:rsidR="007701DE">
        <w:t>ople</w:t>
      </w:r>
      <w:r w:rsidRPr="005C03D4">
        <w:t xml:space="preserve"> who will be offender managers, taking them from a wider range of people and making sure </w:t>
      </w:r>
      <w:r w:rsidR="00592D00">
        <w:t xml:space="preserve">that </w:t>
      </w:r>
      <w:r w:rsidRPr="005C03D4">
        <w:t xml:space="preserve">they have training in trauma and </w:t>
      </w:r>
      <w:r w:rsidR="00592D00">
        <w:t xml:space="preserve">the </w:t>
      </w:r>
      <w:r w:rsidRPr="005C03D4">
        <w:t>types of experiences that women might have had in their lives. It takes account of gender</w:t>
      </w:r>
      <w:r w:rsidR="008E4F2D">
        <w:t>-</w:t>
      </w:r>
      <w:r w:rsidRPr="005C03D4">
        <w:t>specific training and development. Th</w:t>
      </w:r>
      <w:r w:rsidR="008E4F2D">
        <w:t>e</w:t>
      </w:r>
      <w:r w:rsidRPr="005C03D4">
        <w:t xml:space="preserve"> sessions they run with women will be much more geared to the individual needs of the women th</w:t>
      </w:r>
      <w:r w:rsidR="008E4F2D">
        <w:t>an in the men’s</w:t>
      </w:r>
      <w:r w:rsidR="00892A5F">
        <w:t xml:space="preserve"> </w:t>
      </w:r>
      <w:r>
        <w:t>estate.</w:t>
      </w:r>
    </w:p>
    <w:p w:rsidR="007A2AD5" w:rsidRPr="007A2AD5" w:rsidP="005C03D4">
      <w:pPr>
        <w:pStyle w:val="Question"/>
        <w:rPr>
          <w:lang w:val="en-US"/>
        </w:rPr>
      </w:pPr>
      <w:sdt>
        <w:sdtPr>
          <w:alias w:val="Member"/>
          <w:tag w:val="&lt;Member mnisId='4745' dodsId=''&gt;"/>
          <w:id w:val="-193842658"/>
          <w:placeholder>
            <w:docPart w:val="DefaultPlaceholder_-1854013440"/>
          </w:placeholder>
          <w:richText/>
        </w:sdtPr>
        <w:sdtContent>
          <w:r w:rsidRPr="007A2AD5" w:rsidR="005C03D4">
            <w:rPr>
              <w:b/>
            </w:rPr>
            <w:t>Rob Butler:</w:t>
          </w:r>
        </w:sdtContent>
      </w:sdt>
      <w:r w:rsidR="005C03D4">
        <w:t xml:space="preserve"> </w:t>
      </w:r>
      <w:r w:rsidR="00892A5F">
        <w:t xml:space="preserve">Dr Mullan is going to follow up on </w:t>
      </w:r>
      <w:r w:rsidR="000548F3">
        <w:t xml:space="preserve">trauma-informed. </w:t>
      </w:r>
      <w:r w:rsidRPr="005C03D4" w:rsidR="005C03D4">
        <w:t xml:space="preserve">In terms of staffing, are you </w:t>
      </w:r>
      <w:r>
        <w:t xml:space="preserve">yet at a stage </w:t>
      </w:r>
      <w:r w:rsidRPr="007A2AD5">
        <w:t>where you are able to recruit specifically for the women</w:t>
      </w:r>
      <w:r w:rsidR="000548F3">
        <w:t>’</w:t>
      </w:r>
      <w:r w:rsidRPr="007A2AD5">
        <w:t>s estate rather than there being just a general pool of prison officers who go through th</w:t>
      </w:r>
      <w:r>
        <w:t>eir POEL</w:t>
      </w:r>
      <w:r w:rsidR="00297776">
        <w:t>T</w:t>
      </w:r>
      <w:r>
        <w:t xml:space="preserve"> </w:t>
      </w:r>
      <w:r w:rsidRPr="007A2AD5">
        <w:t>training a</w:t>
      </w:r>
      <w:r w:rsidR="005522EA">
        <w:t>nd</w:t>
      </w:r>
      <w:r w:rsidRPr="007A2AD5">
        <w:t xml:space="preserve"> </w:t>
      </w:r>
      <w:r w:rsidR="004B29BE">
        <w:t>are</w:t>
      </w:r>
      <w:r w:rsidRPr="007A2AD5">
        <w:t xml:space="preserve"> just allocated to prisons</w:t>
      </w:r>
      <w:r w:rsidR="00375AFE">
        <w:t>,</w:t>
      </w:r>
      <w:r w:rsidRPr="007A2AD5">
        <w:t xml:space="preserve"> perhaps for geographic reasons or other reasons, or is there now an element o</w:t>
      </w:r>
      <w:r w:rsidR="00375AFE">
        <w:t>f</w:t>
      </w:r>
      <w:r w:rsidRPr="007A2AD5">
        <w:t xml:space="preserve"> thinking</w:t>
      </w:r>
      <w:r w:rsidR="004B29BE">
        <w:t>, “You</w:t>
      </w:r>
      <w:r w:rsidR="00375AFE">
        <w:t>’</w:t>
      </w:r>
      <w:r w:rsidRPr="007A2AD5">
        <w:t>re better suited to the women</w:t>
      </w:r>
      <w:r w:rsidR="00375AFE">
        <w:t>’</w:t>
      </w:r>
      <w:r w:rsidRPr="007A2AD5">
        <w:t>s estate</w:t>
      </w:r>
      <w:r w:rsidR="00375AFE">
        <w:t xml:space="preserve">. </w:t>
      </w:r>
      <w:r w:rsidR="004B29BE">
        <w:t>You</w:t>
      </w:r>
      <w:r w:rsidR="00375AFE">
        <w:t>’</w:t>
      </w:r>
      <w:r w:rsidR="004B29BE">
        <w:t xml:space="preserve">re better </w:t>
      </w:r>
      <w:r w:rsidRPr="007A2AD5">
        <w:t>suited to the youth estate</w:t>
      </w:r>
      <w:r w:rsidR="00784409">
        <w:t>,</w:t>
      </w:r>
      <w:r w:rsidR="004B29BE">
        <w:t>”</w:t>
      </w:r>
      <w:r w:rsidRPr="007A2AD5">
        <w:t xml:space="preserve"> and so on?</w:t>
      </w:r>
    </w:p>
    <w:p w:rsidR="0061063F" w:rsidP="007A2AD5">
      <w:pPr>
        <w:pStyle w:val="Answer"/>
      </w:pPr>
      <w:sdt>
        <w:sdtPr>
          <w:alias w:val="Witness"/>
          <w:id w:val="356624131"/>
          <w:placeholder>
            <w:docPart w:val="DefaultPlaceholder_-1854013440"/>
          </w:placeholder>
          <w:richText/>
        </w:sdtPr>
        <w:sdtContent>
          <w:r w:rsidRPr="007A2AD5" w:rsidR="007A2AD5">
            <w:rPr>
              <w:b/>
              <w:i/>
            </w:rPr>
            <w:t>Dr Farrar:</w:t>
          </w:r>
        </w:sdtContent>
      </w:sdt>
      <w:r w:rsidR="007A2AD5">
        <w:t xml:space="preserve"> </w:t>
      </w:r>
      <w:r w:rsidR="00784409">
        <w:t xml:space="preserve">Yes. </w:t>
      </w:r>
      <w:r w:rsidRPr="007A2AD5" w:rsidR="007A2AD5">
        <w:t>Exactly. We are introducing the same approach as we have in the youth estate</w:t>
      </w:r>
      <w:r w:rsidR="00297776">
        <w:t>. W</w:t>
      </w:r>
      <w:r w:rsidRPr="007A2AD5" w:rsidR="007A2AD5">
        <w:t>e have specific training for prison officers working in women</w:t>
      </w:r>
      <w:r w:rsidR="00784409">
        <w:t>’</w:t>
      </w:r>
      <w:r w:rsidRPr="007A2AD5" w:rsidR="007A2AD5">
        <w:t>s prisons. In January</w:t>
      </w:r>
      <w:r w:rsidR="00784409">
        <w:t>,</w:t>
      </w:r>
      <w:r w:rsidRPr="007A2AD5" w:rsidR="007A2AD5">
        <w:t xml:space="preserve"> the first</w:t>
      </w:r>
      <w:r w:rsidR="007A2AD5">
        <w:t xml:space="preserve"> POEL</w:t>
      </w:r>
      <w:r w:rsidR="00297776">
        <w:t>T</w:t>
      </w:r>
      <w:r w:rsidR="007A2AD5">
        <w:t xml:space="preserve"> </w:t>
      </w:r>
      <w:r w:rsidRPr="007A2AD5" w:rsidR="007A2AD5">
        <w:t>cohort for the women</w:t>
      </w:r>
      <w:r w:rsidR="00784409">
        <w:t>’</w:t>
      </w:r>
      <w:r w:rsidRPr="007A2AD5" w:rsidR="007A2AD5">
        <w:t xml:space="preserve">s estate will be trained </w:t>
      </w:r>
      <w:r w:rsidRPr="00DB5C0F" w:rsidR="00DB5C0F">
        <w:t>specifically for working in a women</w:t>
      </w:r>
      <w:r>
        <w:t>’</w:t>
      </w:r>
      <w:r w:rsidRPr="00DB5C0F" w:rsidR="00DB5C0F">
        <w:t>s prison.</w:t>
      </w:r>
    </w:p>
    <w:p w:rsidR="00DB5C0F" w:rsidP="0061063F">
      <w:pPr>
        <w:pStyle w:val="Question"/>
        <w:numPr>
          <w:ilvl w:val="0"/>
          <w:numId w:val="0"/>
        </w:numPr>
        <w:ind w:left="794"/>
      </w:pPr>
      <w:sdt>
        <w:sdtPr>
          <w:alias w:val="Member"/>
          <w:tag w:val="&lt;Member mnisId='4745' dodsId=''&gt;"/>
          <w:id w:val="115113192"/>
          <w:placeholder>
            <w:docPart w:val="DefaultPlaceholder_-1854013440"/>
          </w:placeholder>
          <w:richText/>
        </w:sdtPr>
        <w:sdtContent>
          <w:r w:rsidRPr="0061063F" w:rsidR="0061063F">
            <w:rPr>
              <w:b/>
            </w:rPr>
            <w:t>Rob Butler:</w:t>
          </w:r>
        </w:sdtContent>
      </w:sdt>
      <w:r w:rsidR="0061063F">
        <w:t xml:space="preserve"> Thank you.</w:t>
      </w:r>
    </w:p>
    <w:p w:rsidR="00DB5C0F" w:rsidRPr="00DB5C0F" w:rsidP="00DB5C0F">
      <w:pPr>
        <w:pStyle w:val="Question"/>
        <w:rPr>
          <w:lang w:val="en-US"/>
        </w:rPr>
      </w:pPr>
      <w:sdt>
        <w:sdtPr>
          <w:alias w:val="Member"/>
          <w:tag w:val="&lt;Member mnisId='4860' dodsId=''&gt;"/>
          <w:id w:val="-1999340322"/>
          <w:placeholder>
            <w:docPart w:val="DefaultPlaceholder_-1854013440"/>
          </w:placeholder>
          <w:richText/>
        </w:sdtPr>
        <w:sdtContent>
          <w:r w:rsidRPr="00DB5C0F">
            <w:rPr>
              <w:b/>
            </w:rPr>
            <w:t>Dr Mullan:</w:t>
          </w:r>
        </w:sdtContent>
      </w:sdt>
      <w:r>
        <w:t xml:space="preserve"> Minister, </w:t>
      </w:r>
      <w:r w:rsidR="00297776">
        <w:t>y</w:t>
      </w:r>
      <w:r w:rsidRPr="00DB5C0F">
        <w:t>ou touched earlier on the fabric of the building in terms of things that might trigger experiences of female prisoners. Would you mind elaborating on how you would define a trauma</w:t>
      </w:r>
      <w:r w:rsidR="009642B6">
        <w:t>-</w:t>
      </w:r>
      <w:r w:rsidRPr="00DB5C0F">
        <w:t xml:space="preserve">informed prison </w:t>
      </w:r>
      <w:r>
        <w:t>e</w:t>
      </w:r>
      <w:r w:rsidRPr="00DB5C0F">
        <w:t>state?</w:t>
      </w:r>
    </w:p>
    <w:p w:rsidR="00484F7F" w:rsidP="00DB5C0F">
      <w:pPr>
        <w:pStyle w:val="Answer"/>
      </w:pPr>
      <w:sdt>
        <w:sdtPr>
          <w:alias w:val="Witness"/>
          <w:id w:val="702366501"/>
          <w:placeholder>
            <w:docPart w:val="DefaultPlaceholder_-1854013440"/>
          </w:placeholder>
          <w:richText/>
        </w:sdtPr>
        <w:sdtContent>
          <w:r w:rsidRPr="00DB5C0F" w:rsidR="00DB5C0F">
            <w:rPr>
              <w:b/>
              <w:i/>
            </w:rPr>
            <w:t>Victoria Atkins:</w:t>
          </w:r>
        </w:sdtContent>
      </w:sdt>
      <w:r w:rsidR="00DB5C0F">
        <w:t xml:space="preserve"> </w:t>
      </w:r>
      <w:r w:rsidRPr="00DB5C0F" w:rsidR="00DB5C0F">
        <w:t>I will draw in Kate in support o</w:t>
      </w:r>
      <w:r w:rsidR="0061063F">
        <w:t>n</w:t>
      </w:r>
      <w:r w:rsidRPr="00DB5C0F" w:rsidR="00DB5C0F">
        <w:t xml:space="preserve"> this as well. For me, </w:t>
      </w:r>
      <w:r w:rsidR="009A3CC8">
        <w:t>the</w:t>
      </w:r>
      <w:r w:rsidRPr="00DB5C0F" w:rsidR="00DB5C0F">
        <w:t xml:space="preserve"> trauma</w:t>
      </w:r>
      <w:r w:rsidR="009642B6">
        <w:t>-</w:t>
      </w:r>
      <w:r w:rsidRPr="00DB5C0F" w:rsidR="00DB5C0F">
        <w:t xml:space="preserve">informed approach is having the critical meetings, initial screenings and so on with a prisoner as they enter the prison </w:t>
      </w:r>
      <w:r w:rsidR="00871D8B">
        <w:t>e</w:t>
      </w:r>
      <w:r w:rsidRPr="00DB5C0F" w:rsidR="00DB5C0F">
        <w:t xml:space="preserve">state and asking them questions that </w:t>
      </w:r>
      <w:r w:rsidR="00871D8B">
        <w:t>perhaps</w:t>
      </w:r>
      <w:r w:rsidRPr="001A0664" w:rsidR="001A0664">
        <w:t xml:space="preserve"> may not have been asked of them </w:t>
      </w:r>
      <w:r w:rsidR="00706E69">
        <w:t>or</w:t>
      </w:r>
      <w:r w:rsidRPr="001A0664" w:rsidR="001A0664">
        <w:t xml:space="preserve"> they perhaps do not understand the answers. For example, a woman who has been coerced and controlled for many years may not understand or know that that is coercive control and behaviour. If we</w:t>
      </w:r>
      <w:r w:rsidR="007B0A71">
        <w:t>,</w:t>
      </w:r>
      <w:r w:rsidRPr="001A0664" w:rsidR="001A0664">
        <w:t xml:space="preserve"> the state</w:t>
      </w:r>
      <w:r w:rsidR="007B0A71">
        <w:t>,</w:t>
      </w:r>
      <w:r w:rsidRPr="001A0664" w:rsidR="001A0664">
        <w:t xml:space="preserve"> are able to identify that at the earliest stage of her exposure to the criminal justice system</w:t>
      </w:r>
      <w:r w:rsidR="007B0A71">
        <w:t>,</w:t>
      </w:r>
      <w:r w:rsidRPr="001A0664" w:rsidR="001A0664">
        <w:t xml:space="preserve"> </w:t>
      </w:r>
      <w:r w:rsidR="004B760F">
        <w:t>i</w:t>
      </w:r>
      <w:r w:rsidRPr="001A0664" w:rsidR="001A0664">
        <w:t>t may have many consequences before prison, but if it results in a sentence of immediate custody</w:t>
      </w:r>
      <w:r w:rsidR="00B41E0A">
        <w:t>,</w:t>
      </w:r>
      <w:r w:rsidRPr="001A0664" w:rsidR="001A0664">
        <w:t xml:space="preserve"> from that</w:t>
      </w:r>
      <w:r w:rsidR="00846503">
        <w:t>,</w:t>
      </w:r>
      <w:r w:rsidRPr="001A0664" w:rsidR="001A0664">
        <w:t xml:space="preserve"> </w:t>
      </w:r>
      <w:r w:rsidR="00B41E0A">
        <w:t>K</w:t>
      </w:r>
      <w:r w:rsidRPr="001A0664" w:rsidR="001A0664">
        <w:t>ate</w:t>
      </w:r>
      <w:r w:rsidR="00B41E0A">
        <w:t>’</w:t>
      </w:r>
      <w:r w:rsidRPr="001A0664" w:rsidR="001A0664">
        <w:t xml:space="preserve">s </w:t>
      </w:r>
      <w:r w:rsidR="00FB5514">
        <w:t>s</w:t>
      </w:r>
      <w:r w:rsidRPr="001A0664" w:rsidR="001A0664">
        <w:t xml:space="preserve">taff can begin to work their expertise through the system and ensure that </w:t>
      </w:r>
      <w:r w:rsidR="00FB5514">
        <w:t>for a woman such as the one</w:t>
      </w:r>
      <w:r w:rsidR="005B0D66">
        <w:t xml:space="preserve"> in the</w:t>
      </w:r>
      <w:r w:rsidR="00FB5514">
        <w:t xml:space="preserve"> example </w:t>
      </w:r>
      <w:r w:rsidR="005B0D66">
        <w:t>I gave</w:t>
      </w:r>
      <w:r w:rsidR="00FB5514">
        <w:t xml:space="preserve"> earlier </w:t>
      </w:r>
      <w:r w:rsidR="00597A6C">
        <w:t xml:space="preserve">the </w:t>
      </w:r>
      <w:r w:rsidRPr="001A0664" w:rsidR="001A0664">
        <w:t xml:space="preserve">little steps and processes needed to help </w:t>
      </w:r>
      <w:r w:rsidR="004A7399">
        <w:t xml:space="preserve">her </w:t>
      </w:r>
      <w:r w:rsidRPr="001A0664" w:rsidR="001A0664">
        <w:t>are d</w:t>
      </w:r>
      <w:r w:rsidR="00597A6C">
        <w:t>eploye</w:t>
      </w:r>
      <w:r w:rsidRPr="001A0664" w:rsidR="001A0664">
        <w:t xml:space="preserve">d across the </w:t>
      </w:r>
      <w:r w:rsidR="00597A6C">
        <w:t>prison es</w:t>
      </w:r>
      <w:r w:rsidRPr="001A0664" w:rsidR="001A0664">
        <w:t>tate</w:t>
      </w:r>
      <w:r w:rsidR="00622608">
        <w:t>.</w:t>
      </w:r>
    </w:p>
    <w:p w:rsidR="00DE510C" w:rsidP="00DB5C0F">
      <w:pPr>
        <w:pStyle w:val="Answer"/>
      </w:pPr>
      <w:r>
        <w:t>I</w:t>
      </w:r>
      <w:r w:rsidRPr="001A0664" w:rsidR="001A0664">
        <w:t>t is not just health staff</w:t>
      </w:r>
      <w:r>
        <w:t>. As I see it,</w:t>
      </w:r>
      <w:r w:rsidR="00597A6C">
        <w:t xml:space="preserve"> </w:t>
      </w:r>
      <w:r w:rsidRPr="001A0664" w:rsidR="001A0664">
        <w:t>every single member of staff in the prison itself</w:t>
      </w:r>
      <w:r>
        <w:t xml:space="preserve">, </w:t>
      </w:r>
      <w:r w:rsidR="00622608">
        <w:t>w</w:t>
      </w:r>
      <w:r w:rsidRPr="001A0664" w:rsidR="001A0664">
        <w:t xml:space="preserve">hoever </w:t>
      </w:r>
      <w:r>
        <w:t>a</w:t>
      </w:r>
      <w:r w:rsidRPr="001A0664" w:rsidR="001A0664">
        <w:t xml:space="preserve"> prisoner may come across in their day</w:t>
      </w:r>
      <w:r w:rsidR="00622608">
        <w:t>-</w:t>
      </w:r>
      <w:r w:rsidRPr="001A0664" w:rsidR="001A0664">
        <w:t>to</w:t>
      </w:r>
      <w:r w:rsidR="00622608">
        <w:t>-</w:t>
      </w:r>
      <w:r w:rsidRPr="001A0664" w:rsidR="001A0664">
        <w:t>day li</w:t>
      </w:r>
      <w:r w:rsidR="00E83199">
        <w:t>fe</w:t>
      </w:r>
      <w:r>
        <w:t xml:space="preserve">, </w:t>
      </w:r>
      <w:r w:rsidR="00076235">
        <w:t>s</w:t>
      </w:r>
      <w:r w:rsidRPr="001A0664" w:rsidR="001A0664">
        <w:t xml:space="preserve">hould be informed as to how trauma may </w:t>
      </w:r>
      <w:r w:rsidRPr="00DE510C">
        <w:t>have an impact and how they should respond to it. I know Jo feels very strongly about it. I wonder whether Kate wants to help on this</w:t>
      </w:r>
      <w:r>
        <w:t>,</w:t>
      </w:r>
      <w:r w:rsidRPr="00DE510C">
        <w:t xml:space="preserve"> b</w:t>
      </w:r>
      <w:r w:rsidR="00076235">
        <w:t>e</w:t>
      </w:r>
      <w:r w:rsidRPr="00DE510C">
        <w:t xml:space="preserve">cause the </w:t>
      </w:r>
      <w:r w:rsidR="00076235">
        <w:t>NHS</w:t>
      </w:r>
      <w:r w:rsidRPr="00DE510C">
        <w:t xml:space="preserve"> has been critical and forward</w:t>
      </w:r>
      <w:r w:rsidR="00076235">
        <w:t>-</w:t>
      </w:r>
      <w:r w:rsidRPr="00DE510C">
        <w:t>leaning in this.</w:t>
      </w:r>
    </w:p>
    <w:p w:rsidR="00B56205" w:rsidP="00DE510C">
      <w:pPr>
        <w:pStyle w:val="Answer"/>
      </w:pPr>
      <w:sdt>
        <w:sdtPr>
          <w:alias w:val="Witness"/>
          <w:id w:val="288105031"/>
          <w:placeholder>
            <w:docPart w:val="DefaultPlaceholder_-1854013440"/>
          </w:placeholder>
          <w:richText/>
        </w:sdtPr>
        <w:sdtContent>
          <w:r w:rsidRPr="00DE510C" w:rsidR="00DE510C">
            <w:rPr>
              <w:b/>
              <w:i/>
            </w:rPr>
            <w:t>Kate Davies:</w:t>
          </w:r>
        </w:sdtContent>
      </w:sdt>
      <w:r w:rsidR="00DE510C">
        <w:t xml:space="preserve"> </w:t>
      </w:r>
      <w:r w:rsidRPr="00DE510C" w:rsidR="00DE510C">
        <w:t>Th</w:t>
      </w:r>
      <w:r w:rsidR="00484F7F">
        <w:t>ank you, Minister. Th</w:t>
      </w:r>
      <w:r w:rsidRPr="00DE510C" w:rsidR="00DE510C">
        <w:t>e trauma</w:t>
      </w:r>
      <w:r w:rsidR="00076235">
        <w:t>-</w:t>
      </w:r>
      <w:r w:rsidRPr="00DE510C" w:rsidR="00DE510C">
        <w:t>informed approach in the women</w:t>
      </w:r>
      <w:r w:rsidR="00484F7F">
        <w:t>’</w:t>
      </w:r>
      <w:r w:rsidRPr="00DE510C" w:rsidR="00DE510C">
        <w:t xml:space="preserve">s estate was developed in partnership not only with the </w:t>
      </w:r>
      <w:r w:rsidR="00484F7F">
        <w:t>P</w:t>
      </w:r>
      <w:r w:rsidRPr="00DE510C" w:rsidR="00DE510C">
        <w:t xml:space="preserve">rison </w:t>
      </w:r>
      <w:r w:rsidR="00484F7F">
        <w:t>S</w:t>
      </w:r>
      <w:r w:rsidRPr="00DE510C" w:rsidR="00DE510C">
        <w:t>ervice</w:t>
      </w:r>
      <w:r w:rsidR="00EC780E">
        <w:t>. It</w:t>
      </w:r>
      <w:r w:rsidRPr="00DE510C" w:rsidR="00DE510C">
        <w:t xml:space="preserve"> goes back to the </w:t>
      </w:r>
      <w:r w:rsidR="00EC780E">
        <w:t>N</w:t>
      </w:r>
      <w:r w:rsidRPr="00DE510C" w:rsidR="00DE510C">
        <w:t xml:space="preserve">ational Offender Management </w:t>
      </w:r>
      <w:r w:rsidR="00EC780E">
        <w:t>S</w:t>
      </w:r>
      <w:r w:rsidRPr="00DE510C" w:rsidR="00DE510C">
        <w:t>ervice rather than</w:t>
      </w:r>
      <w:r w:rsidR="00EC780E">
        <w:t xml:space="preserve"> HMPPS</w:t>
      </w:r>
      <w:r w:rsidRPr="00DE510C" w:rsidR="00DE510C">
        <w:t xml:space="preserve"> and the</w:t>
      </w:r>
      <w:r w:rsidR="00EC780E">
        <w:t xml:space="preserve"> MOJ</w:t>
      </w:r>
      <w:r w:rsidRPr="00DE510C" w:rsidR="00DE510C">
        <w:t>. Lady Edwina Gro</w:t>
      </w:r>
      <w:r w:rsidR="00EC780E">
        <w:t xml:space="preserve">svenor </w:t>
      </w:r>
      <w:r w:rsidRPr="00DE510C" w:rsidR="00DE510C">
        <w:t xml:space="preserve">was part of that piece of work, as was the now </w:t>
      </w:r>
      <w:r w:rsidR="00AE635E">
        <w:t>Victims</w:t>
      </w:r>
      <w:r w:rsidR="00846503">
        <w:t>’</w:t>
      </w:r>
      <w:r w:rsidR="00AE635E">
        <w:t xml:space="preserve"> C</w:t>
      </w:r>
      <w:r w:rsidRPr="00DE510C" w:rsidR="00DE510C">
        <w:t>ommissioner</w:t>
      </w:r>
      <w:r w:rsidRPr="00473275" w:rsidR="00473275">
        <w:t xml:space="preserve">, Vera </w:t>
      </w:r>
      <w:r w:rsidR="00AE635E">
        <w:t>Bair</w:t>
      </w:r>
      <w:r w:rsidRPr="00473275" w:rsidR="00473275">
        <w:t>d</w:t>
      </w:r>
      <w:r w:rsidR="00473275">
        <w:t>,</w:t>
      </w:r>
      <w:r w:rsidRPr="00D20179" w:rsidR="00D20179">
        <w:t xml:space="preserve"> recognising that in the women</w:t>
      </w:r>
      <w:r w:rsidR="003E4520">
        <w:t>’</w:t>
      </w:r>
      <w:r w:rsidRPr="00D20179" w:rsidR="00D20179">
        <w:t xml:space="preserve">s </w:t>
      </w:r>
      <w:r w:rsidR="00AE635E">
        <w:t>e</w:t>
      </w:r>
      <w:r w:rsidRPr="00D20179" w:rsidR="00D20179">
        <w:t>state, as the evidence has proved already</w:t>
      </w:r>
      <w:r w:rsidR="00AE635E">
        <w:t>,</w:t>
      </w:r>
      <w:r w:rsidRPr="00D20179" w:rsidR="00D20179">
        <w:t xml:space="preserve"> 80% of women have some experience </w:t>
      </w:r>
      <w:r w:rsidR="0068791F">
        <w:t>of</w:t>
      </w:r>
      <w:r w:rsidRPr="00D20179" w:rsidR="00D20179">
        <w:t xml:space="preserve"> domestic or sexual violence</w:t>
      </w:r>
      <w:r w:rsidR="009C3EB6">
        <w:t>,</w:t>
      </w:r>
      <w:r w:rsidRPr="00D20179" w:rsidR="00D20179">
        <w:t xml:space="preserve"> mental health</w:t>
      </w:r>
      <w:r w:rsidR="009C3EB6">
        <w:t xml:space="preserve">, </w:t>
      </w:r>
      <w:r w:rsidRPr="00D20179" w:rsidR="00D20179">
        <w:t>over</w:t>
      </w:r>
      <w:r w:rsidR="0068791F">
        <w:t>-</w:t>
      </w:r>
      <w:r w:rsidRPr="00D20179" w:rsidR="00D20179">
        <w:t>representation of trauma in relation to childre</w:t>
      </w:r>
      <w:r w:rsidR="009C3EB6">
        <w:t xml:space="preserve">n </w:t>
      </w:r>
      <w:r>
        <w:t>or</w:t>
      </w:r>
      <w:r w:rsidR="009C3EB6">
        <w:t xml:space="preserve"> </w:t>
      </w:r>
      <w:r w:rsidR="00B87042">
        <w:t>maybe</w:t>
      </w:r>
      <w:r w:rsidRPr="00D20179" w:rsidR="00D20179">
        <w:t xml:space="preserve"> older parent</w:t>
      </w:r>
      <w:r w:rsidR="00084E75">
        <w:t>s</w:t>
      </w:r>
      <w:r>
        <w:t>,</w:t>
      </w:r>
      <w:r w:rsidR="00084E75">
        <w:t xml:space="preserve"> and w</w:t>
      </w:r>
      <w:r w:rsidRPr="00D20179" w:rsidR="00D20179">
        <w:t>omen</w:t>
      </w:r>
      <w:r>
        <w:t>’</w:t>
      </w:r>
      <w:r w:rsidRPr="00D20179" w:rsidR="00D20179">
        <w:t xml:space="preserve">s </w:t>
      </w:r>
      <w:r w:rsidR="00084E75">
        <w:t>h</w:t>
      </w:r>
      <w:r w:rsidRPr="00D20179" w:rsidR="00D20179">
        <w:t>ealth conditions.</w:t>
      </w:r>
    </w:p>
    <w:p w:rsidR="00D20179" w:rsidRPr="00D20179" w:rsidP="00DE510C">
      <w:pPr>
        <w:pStyle w:val="Answer"/>
      </w:pPr>
      <w:r w:rsidRPr="00D20179">
        <w:t>The agreement back in 2017 to have a trauma</w:t>
      </w:r>
      <w:r w:rsidR="00084E75">
        <w:t>-</w:t>
      </w:r>
      <w:r w:rsidRPr="00D20179">
        <w:t>informed approach was</w:t>
      </w:r>
      <w:r w:rsidR="000037EE">
        <w:t>, as the Minister said, so</w:t>
      </w:r>
      <w:r w:rsidRPr="00D20179">
        <w:t xml:space="preserve"> that everybody in the women</w:t>
      </w:r>
      <w:r w:rsidR="00F10E9B">
        <w:t>’</w:t>
      </w:r>
      <w:r w:rsidRPr="00D20179">
        <w:t xml:space="preserve">s </w:t>
      </w:r>
      <w:r w:rsidR="00084E75">
        <w:t>e</w:t>
      </w:r>
      <w:r w:rsidRPr="00D20179">
        <w:t xml:space="preserve">state, </w:t>
      </w:r>
      <w:r w:rsidR="00F10E9B">
        <w:t>from</w:t>
      </w:r>
      <w:r w:rsidRPr="00D20179">
        <w:t xml:space="preserve"> some</w:t>
      </w:r>
      <w:r w:rsidR="00F10E9B">
        <w:t>one</w:t>
      </w:r>
      <w:r w:rsidR="00F15DE9">
        <w:t xml:space="preserve"> </w:t>
      </w:r>
      <w:r w:rsidRPr="00D20179">
        <w:t>in the canteen</w:t>
      </w:r>
      <w:r w:rsidR="00F15DE9">
        <w:t>,</w:t>
      </w:r>
      <w:r w:rsidRPr="00D20179">
        <w:t xml:space="preserve"> to prison officers</w:t>
      </w:r>
      <w:r w:rsidR="00F15DE9">
        <w:t>,</w:t>
      </w:r>
      <w:r w:rsidRPr="00D20179">
        <w:t xml:space="preserve"> health workers </w:t>
      </w:r>
      <w:r w:rsidR="00F15DE9">
        <w:t xml:space="preserve">and </w:t>
      </w:r>
      <w:r w:rsidRPr="00D20179">
        <w:t>reception staff</w:t>
      </w:r>
      <w:r w:rsidR="00F15DE9">
        <w:t>,</w:t>
      </w:r>
      <w:r w:rsidRPr="00D20179">
        <w:t xml:space="preserve"> needed to recognise that in order to be trauma</w:t>
      </w:r>
      <w:r w:rsidR="00F15DE9">
        <w:t>-</w:t>
      </w:r>
      <w:r w:rsidRPr="00D20179">
        <w:t>informed it had to be a whole</w:t>
      </w:r>
      <w:r w:rsidR="00F15DE9">
        <w:t>-</w:t>
      </w:r>
      <w:r w:rsidRPr="00D20179">
        <w:t xml:space="preserve">systems approach. I know you have questioned me on the secure stairs model for children and young people, so you can compare in </w:t>
      </w:r>
      <w:r w:rsidR="00645E28">
        <w:t xml:space="preserve">many </w:t>
      </w:r>
      <w:r w:rsidRPr="00D20179">
        <w:t>respect</w:t>
      </w:r>
      <w:r w:rsidR="00A727BF">
        <w:t>s</w:t>
      </w:r>
      <w:r w:rsidR="00645E28">
        <w:t xml:space="preserve"> the way that has been d</w:t>
      </w:r>
      <w:r w:rsidRPr="00D20179">
        <w:t xml:space="preserve">eveloped for women and the way </w:t>
      </w:r>
      <w:r w:rsidR="00645E28">
        <w:t xml:space="preserve">it </w:t>
      </w:r>
      <w:r w:rsidRPr="00D20179">
        <w:t>has been developed for children and young people.</w:t>
      </w:r>
      <w:r w:rsidR="00CE61AF">
        <w:t xml:space="preserve"> </w:t>
      </w:r>
    </w:p>
    <w:p w:rsidR="00CF1C74" w:rsidP="00DE510C">
      <w:pPr>
        <w:pStyle w:val="Answer"/>
      </w:pPr>
      <w:r w:rsidRPr="00D20179">
        <w:t>We summarise it by saying that every contact counts.</w:t>
      </w:r>
      <w:r w:rsidR="00F76088">
        <w:t xml:space="preserve"> That</w:t>
      </w:r>
      <w:r w:rsidRPr="00D20179">
        <w:t xml:space="preserve"> is </w:t>
      </w:r>
      <w:r w:rsidR="00F76088">
        <w:t>the</w:t>
      </w:r>
      <w:r w:rsidRPr="00D20179">
        <w:t xml:space="preserve"> philosophy</w:t>
      </w:r>
      <w:r w:rsidR="00F76088">
        <w:t>.</w:t>
      </w:r>
      <w:r w:rsidRPr="00D20179">
        <w:t xml:space="preserve"> </w:t>
      </w:r>
      <w:r w:rsidR="00A727BF">
        <w:t>W</w:t>
      </w:r>
      <w:r w:rsidR="00F76088">
        <w:t xml:space="preserve">e have </w:t>
      </w:r>
      <w:r w:rsidR="00A727BF">
        <w:t>done</w:t>
      </w:r>
      <w:r w:rsidRPr="00D20179">
        <w:t xml:space="preserve"> some work collectively with the </w:t>
      </w:r>
      <w:r w:rsidR="00F76088">
        <w:t>M</w:t>
      </w:r>
      <w:r w:rsidRPr="00D20179">
        <w:t>inister</w:t>
      </w:r>
      <w:r w:rsidR="00BF3D0C">
        <w:t>,</w:t>
      </w:r>
      <w:r w:rsidR="00214AFC">
        <w:t xml:space="preserve"> </w:t>
      </w:r>
      <w:r w:rsidR="00A727BF">
        <w:t>in her</w:t>
      </w:r>
      <w:r w:rsidRPr="00D20179">
        <w:t xml:space="preserve"> previous position</w:t>
      </w:r>
      <w:r w:rsidR="00BF3D0C">
        <w:t>,</w:t>
      </w:r>
      <w:r w:rsidRPr="00D20179">
        <w:t xml:space="preserve"> on violence against women and girls where the philosophy of that trauma</w:t>
      </w:r>
      <w:r w:rsidR="00214AFC">
        <w:t>-</w:t>
      </w:r>
      <w:r w:rsidRPr="00D20179">
        <w:t>informed approach</w:t>
      </w:r>
      <w:r w:rsidR="00214AFC">
        <w:t xml:space="preserve"> is</w:t>
      </w:r>
      <w:r w:rsidRPr="00D20179">
        <w:t xml:space="preserve"> about feeling safe; </w:t>
      </w:r>
      <w:r w:rsidR="00214AFC">
        <w:t>i</w:t>
      </w:r>
      <w:r w:rsidRPr="00D20179">
        <w:t>t is about trustworthiness</w:t>
      </w:r>
      <w:r w:rsidR="00214AFC">
        <w:t xml:space="preserve">; it is about </w:t>
      </w:r>
      <w:r w:rsidRPr="00D20179">
        <w:t>meaningful choice</w:t>
      </w:r>
      <w:r w:rsidR="00EA5462">
        <w:t>—w</w:t>
      </w:r>
      <w:r w:rsidRPr="00D20179">
        <w:t>omen often have not had that choice</w:t>
      </w:r>
      <w:r w:rsidR="00EA5462">
        <w:t xml:space="preserve">—and about </w:t>
      </w:r>
      <w:r w:rsidRPr="00D20179">
        <w:t>collaboration. We cannot do it alone. It is also about empowerment</w:t>
      </w:r>
      <w:r w:rsidR="00EA5462">
        <w:t>,</w:t>
      </w:r>
      <w:r w:rsidRPr="00D20179">
        <w:t xml:space="preserve"> </w:t>
      </w:r>
      <w:r w:rsidR="00BF3D0C">
        <w:t>and</w:t>
      </w:r>
      <w:r w:rsidRPr="00D20179">
        <w:t xml:space="preserve"> cultural considerations. We have a high</w:t>
      </w:r>
      <w:r w:rsidR="00EA5462">
        <w:t>er</w:t>
      </w:r>
      <w:r w:rsidRPr="00D20179">
        <w:t xml:space="preserve"> representation of black</w:t>
      </w:r>
      <w:r w:rsidR="00EA5462">
        <w:t>,</w:t>
      </w:r>
      <w:r w:rsidRPr="00D20179">
        <w:t xml:space="preserve"> minority and Asian men and women</w:t>
      </w:r>
      <w:r w:rsidR="00A95EB1">
        <w:t>,</w:t>
      </w:r>
      <w:r w:rsidRPr="00D20179">
        <w:t xml:space="preserve"> different religions</w:t>
      </w:r>
      <w:r w:rsidR="00A95EB1">
        <w:t>,</w:t>
      </w:r>
      <w:r w:rsidRPr="00D20179">
        <w:t xml:space="preserve"> different faiths and different ages.</w:t>
      </w:r>
    </w:p>
    <w:p w:rsidR="004F218B" w:rsidP="00DE510C">
      <w:pPr>
        <w:pStyle w:val="Answer"/>
      </w:pPr>
      <w:r w:rsidRPr="00D20179">
        <w:t xml:space="preserve">We have talked about neurodiversity. </w:t>
      </w:r>
      <w:r w:rsidR="00A95EB1">
        <w:t>At the moment</w:t>
      </w:r>
      <w:r w:rsidR="00CF1C74">
        <w:t>,</w:t>
      </w:r>
      <w:r w:rsidR="00A95EB1">
        <w:t xml:space="preserve"> </w:t>
      </w:r>
      <w:r w:rsidRPr="00D20179">
        <w:t>29% of women</w:t>
      </w:r>
      <w:r w:rsidR="00A95EB1">
        <w:t xml:space="preserve"> </w:t>
      </w:r>
      <w:r w:rsidRPr="00D20179">
        <w:t xml:space="preserve">in custody </w:t>
      </w:r>
      <w:r w:rsidR="00A95EB1">
        <w:t>have</w:t>
      </w:r>
      <w:r w:rsidRPr="00D20179">
        <w:t xml:space="preserve"> disabilities</w:t>
      </w:r>
      <w:r w:rsidR="00A95EB1">
        <w:t>. It</w:t>
      </w:r>
      <w:r w:rsidRPr="00D20179">
        <w:t xml:space="preserve"> is absolutely crucial that that trauma</w:t>
      </w:r>
      <w:r w:rsidR="00A95EB1">
        <w:t>-</w:t>
      </w:r>
      <w:r w:rsidRPr="00D20179">
        <w:t>informed approach is embedded across the 12 women</w:t>
      </w:r>
      <w:r w:rsidR="00CF1C74">
        <w:t>’</w:t>
      </w:r>
      <w:r w:rsidRPr="00D20179">
        <w:t>s establishment</w:t>
      </w:r>
      <w:r w:rsidR="001309CF">
        <w:t xml:space="preserve">s, </w:t>
      </w:r>
      <w:r w:rsidR="00533EE0">
        <w:t>and in</w:t>
      </w:r>
      <w:r w:rsidRPr="00D20179">
        <w:t xml:space="preserve"> the pre and post</w:t>
      </w:r>
      <w:r w:rsidR="001309CF">
        <w:t>-</w:t>
      </w:r>
      <w:r w:rsidRPr="00D20179">
        <w:t>custody pathway</w:t>
      </w:r>
      <w:r w:rsidR="001309CF">
        <w:t xml:space="preserve"> too. </w:t>
      </w:r>
      <w:r w:rsidRPr="00D20179">
        <w:t xml:space="preserve">The training of our staff is absolutely key to that. </w:t>
      </w:r>
      <w:r w:rsidR="001309CF">
        <w:t>The</w:t>
      </w:r>
      <w:r w:rsidRPr="00D20179">
        <w:t xml:space="preserve"> specifications that NHS England has</w:t>
      </w:r>
      <w:r w:rsidR="001309CF">
        <w:t xml:space="preserve">, whether </w:t>
      </w:r>
      <w:r w:rsidR="007720B2">
        <w:t xml:space="preserve">that is </w:t>
      </w:r>
      <w:r w:rsidR="00E30B0F">
        <w:t xml:space="preserve">for </w:t>
      </w:r>
      <w:r w:rsidR="007720B2">
        <w:t>dental</w:t>
      </w:r>
      <w:r w:rsidR="00E30B0F">
        <w:t xml:space="preserve"> or</w:t>
      </w:r>
      <w:r w:rsidR="007720B2">
        <w:t xml:space="preserve"> </w:t>
      </w:r>
      <w:r w:rsidRPr="00D20179">
        <w:t xml:space="preserve">mental health </w:t>
      </w:r>
      <w:r w:rsidR="00810460">
        <w:t>or</w:t>
      </w:r>
      <w:r w:rsidRPr="00D20179">
        <w:t xml:space="preserve"> substance misuse</w:t>
      </w:r>
      <w:r w:rsidR="007720B2">
        <w:t xml:space="preserve">—it </w:t>
      </w:r>
      <w:r w:rsidRPr="00D20179">
        <w:t>could be around public health and gynae services</w:t>
      </w:r>
      <w:r w:rsidR="00242803">
        <w:t xml:space="preserve">—must have the </w:t>
      </w:r>
      <w:r w:rsidRPr="00D20179">
        <w:t>trauma</w:t>
      </w:r>
      <w:r w:rsidR="00242803">
        <w:t>-</w:t>
      </w:r>
      <w:r w:rsidRPr="00D20179">
        <w:t xml:space="preserve">informed element running all the way through </w:t>
      </w:r>
      <w:r w:rsidR="001539B0">
        <w:t>them</w:t>
      </w:r>
      <w:r w:rsidRPr="00D20179">
        <w:t xml:space="preserve"> as part of </w:t>
      </w:r>
      <w:r w:rsidRPr="004F218B">
        <w:t>procurement</w:t>
      </w:r>
      <w:r w:rsidR="00242803">
        <w:t>,</w:t>
      </w:r>
      <w:r w:rsidRPr="004F218B">
        <w:t xml:space="preserve"> and as part of assurance of delivery. That is a summary to the </w:t>
      </w:r>
      <w:r w:rsidR="00242803">
        <w:t>C</w:t>
      </w:r>
      <w:r w:rsidRPr="004F218B">
        <w:t>ommittee on the question</w:t>
      </w:r>
      <w:r w:rsidR="00810460">
        <w:t>,</w:t>
      </w:r>
      <w:r w:rsidR="00242803">
        <w:t xml:space="preserve"> and</w:t>
      </w:r>
      <w:r w:rsidRPr="004F218B">
        <w:t xml:space="preserve"> I hope that helps.</w:t>
      </w:r>
    </w:p>
    <w:p w:rsidR="004F218B" w:rsidRPr="004F218B" w:rsidP="004F218B">
      <w:pPr>
        <w:pStyle w:val="Question"/>
        <w:rPr>
          <w:lang w:val="en-US"/>
        </w:rPr>
      </w:pPr>
      <w:sdt>
        <w:sdtPr>
          <w:alias w:val="Member"/>
          <w:tag w:val="&lt;Member mnisId='4860' dodsId=''&gt;"/>
          <w:id w:val="32853609"/>
          <w:placeholder>
            <w:docPart w:val="DefaultPlaceholder_-1854013440"/>
          </w:placeholder>
          <w:richText/>
        </w:sdtPr>
        <w:sdtContent>
          <w:r w:rsidRPr="004F218B">
            <w:rPr>
              <w:b/>
            </w:rPr>
            <w:t>Dr Mullan:</w:t>
          </w:r>
        </w:sdtContent>
      </w:sdt>
      <w:r>
        <w:t xml:space="preserve"> </w:t>
      </w:r>
      <w:r w:rsidR="00810460">
        <w:t>Yes, it does.</w:t>
      </w:r>
      <w:r w:rsidR="00242803">
        <w:t xml:space="preserve"> Y</w:t>
      </w:r>
      <w:r w:rsidRPr="004F218B">
        <w:t>ou mentioned staff training and making sure</w:t>
      </w:r>
      <w:r w:rsidR="00810460">
        <w:t xml:space="preserve"> that</w:t>
      </w:r>
      <w:r w:rsidRPr="004F218B">
        <w:t xml:space="preserve"> staff across the piece understand the concept</w:t>
      </w:r>
      <w:r w:rsidR="00654211">
        <w:t xml:space="preserve">. Are there </w:t>
      </w:r>
      <w:r w:rsidRPr="004F218B">
        <w:t>specific training modules they have to do</w:t>
      </w:r>
      <w:r w:rsidR="00654211">
        <w:t>,</w:t>
      </w:r>
      <w:r w:rsidRPr="004F218B">
        <w:t xml:space="preserve"> </w:t>
      </w:r>
      <w:r w:rsidR="00654211">
        <w:t xml:space="preserve">and </w:t>
      </w:r>
      <w:r w:rsidRPr="004F218B">
        <w:t>how do you monitor that central</w:t>
      </w:r>
      <w:r>
        <w:t>l</w:t>
      </w:r>
      <w:r w:rsidRPr="004F218B">
        <w:t>y?</w:t>
      </w:r>
    </w:p>
    <w:p w:rsidR="004F218B" w:rsidP="004F218B">
      <w:pPr>
        <w:pStyle w:val="Answer"/>
      </w:pPr>
      <w:sdt>
        <w:sdtPr>
          <w:alias w:val="Witness"/>
          <w:id w:val="-674966656"/>
          <w:placeholder>
            <w:docPart w:val="DefaultPlaceholder_-1854013440"/>
          </w:placeholder>
          <w:richText/>
        </w:sdtPr>
        <w:sdtContent>
          <w:r w:rsidRPr="004F218B">
            <w:rPr>
              <w:b/>
              <w:i/>
            </w:rPr>
            <w:t>Dr Farrar:</w:t>
          </w:r>
        </w:sdtContent>
      </w:sdt>
      <w:r>
        <w:t xml:space="preserve"> </w:t>
      </w:r>
      <w:r w:rsidR="00055D76">
        <w:t>W</w:t>
      </w:r>
      <w:r w:rsidRPr="004F218B">
        <w:t>e are mandating training for all staff to ensure</w:t>
      </w:r>
      <w:r w:rsidR="006E0859">
        <w:t xml:space="preserve"> that</w:t>
      </w:r>
      <w:r w:rsidRPr="004F218B">
        <w:t xml:space="preserve"> they understand </w:t>
      </w:r>
      <w:r w:rsidR="006E0859">
        <w:t>a</w:t>
      </w:r>
      <w:r w:rsidRPr="004F218B">
        <w:t xml:space="preserve"> trauma</w:t>
      </w:r>
      <w:r w:rsidR="00055D76">
        <w:t>-</w:t>
      </w:r>
      <w:r w:rsidRPr="004F218B">
        <w:t>informed approach.</w:t>
      </w:r>
      <w:r w:rsidR="00055D76">
        <w:t xml:space="preserve"> There will be </w:t>
      </w:r>
      <w:r w:rsidRPr="004F218B">
        <w:t xml:space="preserve">more intense training for those involved in </w:t>
      </w:r>
      <w:r w:rsidR="00055D76">
        <w:t>o</w:t>
      </w:r>
      <w:r w:rsidRPr="004F218B">
        <w:t xml:space="preserve">ffender </w:t>
      </w:r>
      <w:r w:rsidR="00055D76">
        <w:t>m</w:t>
      </w:r>
      <w:r w:rsidRPr="004F218B">
        <w:t>anagement in custody</w:t>
      </w:r>
      <w:r w:rsidR="00055D76">
        <w:t>. W</w:t>
      </w:r>
      <w:r w:rsidRPr="004F218B">
        <w:t xml:space="preserve">e are carrying out some research so </w:t>
      </w:r>
      <w:r w:rsidR="006E0859">
        <w:t xml:space="preserve">that </w:t>
      </w:r>
      <w:r w:rsidRPr="004F218B">
        <w:t>we can continue to test the effectiveness of the trauma</w:t>
      </w:r>
      <w:r w:rsidR="00055D76">
        <w:t>-</w:t>
      </w:r>
      <w:r w:rsidRPr="004F218B">
        <w:t>informed approach</w:t>
      </w:r>
      <w:r w:rsidR="006E0859">
        <w:t>,</w:t>
      </w:r>
      <w:r w:rsidR="00063640">
        <w:t xml:space="preserve"> and</w:t>
      </w:r>
      <w:r w:rsidRPr="004F218B">
        <w:t xml:space="preserve"> also build on it, and we are creating in our new prison spaces rehabilitative environments</w:t>
      </w:r>
      <w:r w:rsidR="000C68BD">
        <w:t>. W</w:t>
      </w:r>
      <w:r w:rsidRPr="004F218B">
        <w:t>e are creating prison spaces that are more conducive to help</w:t>
      </w:r>
      <w:r w:rsidR="006E0859">
        <w:t>ing</w:t>
      </w:r>
      <w:r w:rsidRPr="004F218B">
        <w:t xml:space="preserve"> people to deal with their trauma and reoffending behaviour.</w:t>
      </w:r>
    </w:p>
    <w:p w:rsidR="004F218B" w:rsidRPr="004F218B" w:rsidP="004F218B">
      <w:pPr>
        <w:pStyle w:val="Question"/>
        <w:rPr>
          <w:lang w:val="en-US"/>
        </w:rPr>
      </w:pPr>
      <w:sdt>
        <w:sdtPr>
          <w:alias w:val="Member"/>
          <w:tag w:val="&lt;Member mnisId='4860' dodsId=''&gt;"/>
          <w:id w:val="-1063630604"/>
          <w:placeholder>
            <w:docPart w:val="DefaultPlaceholder_-1854013440"/>
          </w:placeholder>
          <w:richText/>
        </w:sdtPr>
        <w:sdtContent>
          <w:r w:rsidRPr="004F218B">
            <w:rPr>
              <w:b/>
            </w:rPr>
            <w:t>Dr Mullan:</w:t>
          </w:r>
        </w:sdtContent>
      </w:sdt>
      <w:r>
        <w:t xml:space="preserve"> </w:t>
      </w:r>
      <w:r w:rsidRPr="004F218B">
        <w:t>Do you set the central modules that they have to complete on th</w:t>
      </w:r>
      <w:r w:rsidR="00AE538A">
        <w:t>at</w:t>
      </w:r>
      <w:r>
        <w:t>?</w:t>
      </w:r>
      <w:r w:rsidRPr="004F218B">
        <w:t xml:space="preserve"> </w:t>
      </w:r>
      <w:r w:rsidR="000C68BD">
        <w:t>H</w:t>
      </w:r>
      <w:r w:rsidRPr="004F218B">
        <w:t>ow does it work</w:t>
      </w:r>
      <w:r>
        <w:t>?</w:t>
      </w:r>
    </w:p>
    <w:p w:rsidR="00F557F5" w:rsidP="004F218B">
      <w:pPr>
        <w:pStyle w:val="Answer"/>
      </w:pPr>
      <w:sdt>
        <w:sdtPr>
          <w:alias w:val="Witness"/>
          <w:id w:val="262349899"/>
          <w:placeholder>
            <w:docPart w:val="DefaultPlaceholder_-1854013440"/>
          </w:placeholder>
          <w:richText/>
        </w:sdtPr>
        <w:sdtContent>
          <w:r w:rsidRPr="004F218B" w:rsidR="004F218B">
            <w:rPr>
              <w:b/>
              <w:i/>
            </w:rPr>
            <w:t>Dr Farrar:</w:t>
          </w:r>
        </w:sdtContent>
      </w:sdt>
      <w:r w:rsidR="004F218B">
        <w:t xml:space="preserve"> </w:t>
      </w:r>
      <w:r w:rsidR="000C68BD">
        <w:t>T</w:t>
      </w:r>
      <w:r w:rsidR="004F218B">
        <w:t xml:space="preserve">he </w:t>
      </w:r>
      <w:r w:rsidRPr="004F218B" w:rsidR="004F218B">
        <w:t>mandatory training will be standard</w:t>
      </w:r>
      <w:r w:rsidR="000C68BD">
        <w:t>. It</w:t>
      </w:r>
      <w:r w:rsidRPr="004F218B" w:rsidR="004F218B">
        <w:t xml:space="preserve"> </w:t>
      </w:r>
      <w:r w:rsidR="00AE538A">
        <w:t xml:space="preserve">is </w:t>
      </w:r>
      <w:r w:rsidRPr="004F218B" w:rsidR="004F218B">
        <w:t>being rolled out in different prisons</w:t>
      </w:r>
      <w:r w:rsidR="000C68BD">
        <w:t>. W</w:t>
      </w:r>
      <w:r w:rsidRPr="004F218B" w:rsidR="004F218B">
        <w:t xml:space="preserve">e work differently </w:t>
      </w:r>
      <w:r w:rsidR="00AE538A">
        <w:t>in</w:t>
      </w:r>
      <w:r w:rsidRPr="004F218B" w:rsidR="004F218B">
        <w:t xml:space="preserve"> the women</w:t>
      </w:r>
      <w:r w:rsidR="00AE538A">
        <w:t>’</w:t>
      </w:r>
      <w:r w:rsidRPr="004F218B" w:rsidR="004F218B">
        <w:t>s estate from how we do it in the men</w:t>
      </w:r>
      <w:r w:rsidR="00AE538A">
        <w:t>’</w:t>
      </w:r>
      <w:r w:rsidRPr="004F218B" w:rsidR="004F218B">
        <w:t xml:space="preserve">s </w:t>
      </w:r>
      <w:r w:rsidR="000C68BD">
        <w:t>e</w:t>
      </w:r>
      <w:r w:rsidRPr="004F218B" w:rsidR="004F218B">
        <w:t>state</w:t>
      </w:r>
      <w:r w:rsidR="000C68BD">
        <w:t>. F</w:t>
      </w:r>
      <w:r w:rsidRPr="004F218B" w:rsidR="004F218B">
        <w:t xml:space="preserve">or example, </w:t>
      </w:r>
      <w:r w:rsidR="00AE538A">
        <w:t xml:space="preserve">as Kate said, </w:t>
      </w:r>
      <w:r w:rsidRPr="004F218B" w:rsidR="004F218B">
        <w:t>we work closely with</w:t>
      </w:r>
      <w:r w:rsidR="008B1631">
        <w:t xml:space="preserve"> </w:t>
      </w:r>
      <w:r w:rsidR="00AE538A">
        <w:t xml:space="preserve">One Small Thing, </w:t>
      </w:r>
      <w:r w:rsidR="008B1631">
        <w:t>L</w:t>
      </w:r>
      <w:r w:rsidRPr="004F218B" w:rsidR="004F218B">
        <w:t>ady Edwina Grosvenor</w:t>
      </w:r>
      <w:r w:rsidR="008B1631">
        <w:t xml:space="preserve">’s </w:t>
      </w:r>
      <w:r w:rsidRPr="004F218B" w:rsidR="004F218B">
        <w:t>charity</w:t>
      </w:r>
      <w:r w:rsidR="001F5D63">
        <w:t>,</w:t>
      </w:r>
      <w:r w:rsidRPr="004F218B" w:rsidR="004F218B">
        <w:t xml:space="preserve"> to make sure </w:t>
      </w:r>
      <w:r w:rsidR="001F5D63">
        <w:t xml:space="preserve">that </w:t>
      </w:r>
      <w:r w:rsidRPr="004F218B" w:rsidR="004F218B">
        <w:t xml:space="preserve">we have a programme across the estate, and we are reintroducing shortly </w:t>
      </w:r>
      <w:r w:rsidRPr="004F218B" w:rsidR="004F218B">
        <w:t>p</w:t>
      </w:r>
      <w:r w:rsidR="008B1631">
        <w:t>eer-</w:t>
      </w:r>
      <w:r w:rsidRPr="004F218B" w:rsidR="004F218B">
        <w:t>led trauma programmes as well</w:t>
      </w:r>
      <w:r w:rsidR="001F5D63">
        <w:t>. We</w:t>
      </w:r>
      <w:r w:rsidRPr="004F218B" w:rsidR="004F218B">
        <w:t xml:space="preserve"> have</w:t>
      </w:r>
      <w:r w:rsidR="00192009">
        <w:t xml:space="preserve"> mandat</w:t>
      </w:r>
      <w:r w:rsidR="001F5D63">
        <w:t>ion and</w:t>
      </w:r>
      <w:r w:rsidR="00CB7680">
        <w:t xml:space="preserve"> </w:t>
      </w:r>
      <w:r w:rsidRPr="004F218B" w:rsidR="004F218B">
        <w:t>stand</w:t>
      </w:r>
      <w:r w:rsidR="00CB7680">
        <w:t>ards</w:t>
      </w:r>
      <w:r w:rsidRPr="004F218B" w:rsidR="004F218B">
        <w:t xml:space="preserve"> because</w:t>
      </w:r>
      <w:r w:rsidR="00CB7680">
        <w:t xml:space="preserve"> </w:t>
      </w:r>
      <w:r w:rsidRPr="00F557F5">
        <w:t>this is quite a difficult area and we want to make sure that it is run properly.</w:t>
      </w:r>
    </w:p>
    <w:p w:rsidR="00F557F5" w:rsidRPr="00F557F5" w:rsidP="00F557F5">
      <w:pPr>
        <w:pStyle w:val="Question"/>
        <w:rPr>
          <w:lang w:val="en-US"/>
        </w:rPr>
      </w:pPr>
      <w:sdt>
        <w:sdtPr>
          <w:alias w:val="Member"/>
          <w:tag w:val="&lt;Member mnisId='4860' dodsId=''&gt;"/>
          <w:id w:val="-2139549450"/>
          <w:placeholder>
            <w:docPart w:val="DefaultPlaceholder_-1854013440"/>
          </w:placeholder>
          <w:richText/>
        </w:sdtPr>
        <w:sdtContent>
          <w:r w:rsidRPr="00F557F5">
            <w:rPr>
              <w:b/>
            </w:rPr>
            <w:t>Dr Mullan:</w:t>
          </w:r>
        </w:sdtContent>
      </w:sdt>
      <w:r>
        <w:t xml:space="preserve"> </w:t>
      </w:r>
      <w:r w:rsidRPr="00F557F5">
        <w:t>How do you monitor the roll</w:t>
      </w:r>
      <w:r w:rsidR="00CB7680">
        <w:t>-</w:t>
      </w:r>
      <w:r w:rsidRPr="00F557F5">
        <w:t>out of that training, and would you be able to tell us what percentage</w:t>
      </w:r>
      <w:r w:rsidR="00CB7680">
        <w:t xml:space="preserve"> of staff</w:t>
      </w:r>
      <w:r w:rsidRPr="00F557F5">
        <w:t xml:space="preserve"> have done the training? How do you monitor it?</w:t>
      </w:r>
    </w:p>
    <w:p w:rsidR="00F557F5" w:rsidP="00F557F5">
      <w:pPr>
        <w:pStyle w:val="Answer"/>
      </w:pPr>
      <w:sdt>
        <w:sdtPr>
          <w:alias w:val="Witness"/>
          <w:id w:val="-1570650084"/>
          <w:placeholder>
            <w:docPart w:val="DefaultPlaceholder_-1854013440"/>
          </w:placeholder>
          <w:richText/>
        </w:sdtPr>
        <w:sdtContent>
          <w:r w:rsidRPr="00F557F5">
            <w:rPr>
              <w:b/>
              <w:i/>
            </w:rPr>
            <w:t>Dr Farrar:</w:t>
          </w:r>
        </w:sdtContent>
      </w:sdt>
      <w:r>
        <w:t xml:space="preserve"> </w:t>
      </w:r>
      <w:r w:rsidRPr="00F557F5">
        <w:t>We are rolling it out at the moment</w:t>
      </w:r>
      <w:r>
        <w:t xml:space="preserve">. </w:t>
      </w:r>
      <w:r w:rsidRPr="00F557F5">
        <w:t xml:space="preserve">I do not have the figures for how many staff </w:t>
      </w:r>
      <w:r w:rsidR="00192009">
        <w:t xml:space="preserve">currently </w:t>
      </w:r>
      <w:r w:rsidRPr="00F557F5">
        <w:t>have had the training, but it will be mandated for all staff</w:t>
      </w:r>
      <w:r w:rsidR="00192009">
        <w:t>. W</w:t>
      </w:r>
      <w:r w:rsidRPr="00F557F5">
        <w:t>ithin the next year</w:t>
      </w:r>
      <w:r w:rsidR="00F12863">
        <w:t>,</w:t>
      </w:r>
      <w:r w:rsidRPr="00F557F5">
        <w:t xml:space="preserve"> all staff will have had the training</w:t>
      </w:r>
      <w:r w:rsidR="00192009">
        <w:t>,</w:t>
      </w:r>
      <w:r w:rsidRPr="00F557F5">
        <w:t xml:space="preserve"> and all </w:t>
      </w:r>
      <w:r w:rsidR="00F12863">
        <w:t xml:space="preserve">our </w:t>
      </w:r>
      <w:r w:rsidRPr="00F557F5">
        <w:t>new</w:t>
      </w:r>
      <w:r>
        <w:t xml:space="preserve"> POEL</w:t>
      </w:r>
      <w:r w:rsidR="00192009">
        <w:t>T</w:t>
      </w:r>
      <w:r>
        <w:t xml:space="preserve">s </w:t>
      </w:r>
      <w:r w:rsidRPr="00F557F5">
        <w:t>will have received specific training</w:t>
      </w:r>
      <w:r w:rsidR="00260C83">
        <w:t xml:space="preserve"> for</w:t>
      </w:r>
      <w:r w:rsidRPr="00F557F5">
        <w:t xml:space="preserve"> working with women.</w:t>
      </w:r>
    </w:p>
    <w:p w:rsidR="00F557F5" w:rsidRPr="00F557F5" w:rsidP="00F557F5">
      <w:pPr>
        <w:pStyle w:val="Question"/>
        <w:rPr>
          <w:lang w:val="en-US"/>
        </w:rPr>
      </w:pPr>
      <w:sdt>
        <w:sdtPr>
          <w:alias w:val="Member"/>
          <w:tag w:val="&lt;Member mnisId='4860' dodsId=''&gt;"/>
          <w:id w:val="-633789300"/>
          <w:placeholder>
            <w:docPart w:val="DefaultPlaceholder_-1854013440"/>
          </w:placeholder>
          <w:richText/>
        </w:sdtPr>
        <w:sdtContent>
          <w:r w:rsidRPr="00F557F5">
            <w:rPr>
              <w:b/>
            </w:rPr>
            <w:t>Dr Mullan:</w:t>
          </w:r>
        </w:sdtContent>
      </w:sdt>
      <w:r>
        <w:t xml:space="preserve"> </w:t>
      </w:r>
      <w:r w:rsidR="00AF3023">
        <w:t>F</w:t>
      </w:r>
      <w:r w:rsidR="00EE2347">
        <w:t>or</w:t>
      </w:r>
      <w:r w:rsidRPr="00F557F5">
        <w:t xml:space="preserve"> other training packages</w:t>
      </w:r>
      <w:r w:rsidR="00EE2347">
        <w:t xml:space="preserve"> do </w:t>
      </w:r>
      <w:r w:rsidR="00F12863">
        <w:t xml:space="preserve">you </w:t>
      </w:r>
      <w:r w:rsidRPr="00F557F5">
        <w:t>know who has done what central</w:t>
      </w:r>
      <w:r>
        <w:t>ly?</w:t>
      </w:r>
    </w:p>
    <w:p w:rsidR="00F557F5" w:rsidP="00F557F5">
      <w:pPr>
        <w:pStyle w:val="Answer"/>
      </w:pPr>
      <w:sdt>
        <w:sdtPr>
          <w:alias w:val="Witness"/>
          <w:id w:val="-1725596938"/>
          <w:placeholder>
            <w:docPart w:val="DefaultPlaceholder_-1854013440"/>
          </w:placeholder>
          <w:richText/>
        </w:sdtPr>
        <w:sdtContent>
          <w:r w:rsidRPr="00F557F5">
            <w:rPr>
              <w:b/>
              <w:i/>
            </w:rPr>
            <w:t>Dr Farrar:</w:t>
          </w:r>
        </w:sdtContent>
      </w:sdt>
      <w:r>
        <w:t xml:space="preserve"> </w:t>
      </w:r>
      <w:r w:rsidR="00A55564">
        <w:t>Y</w:t>
      </w:r>
      <w:r w:rsidRPr="00F557F5">
        <w:t>es.</w:t>
      </w:r>
    </w:p>
    <w:p w:rsidR="00F557F5" w:rsidRPr="00F557F5" w:rsidP="00F557F5">
      <w:pPr>
        <w:pStyle w:val="Question"/>
        <w:rPr>
          <w:lang w:val="en-US"/>
        </w:rPr>
      </w:pPr>
      <w:sdt>
        <w:sdtPr>
          <w:alias w:val="Member"/>
          <w:tag w:val="&lt;Member mnisId='4860' dodsId=''&gt;"/>
          <w:id w:val="-596182947"/>
          <w:placeholder>
            <w:docPart w:val="DefaultPlaceholder_-1854013440"/>
          </w:placeholder>
          <w:richText/>
        </w:sdtPr>
        <w:sdtContent>
          <w:r w:rsidRPr="00F557F5">
            <w:rPr>
              <w:b/>
            </w:rPr>
            <w:t>Dr Mullan:</w:t>
          </w:r>
        </w:sdtContent>
      </w:sdt>
      <w:r>
        <w:t xml:space="preserve"> </w:t>
      </w:r>
      <w:r w:rsidRPr="00F557F5">
        <w:t>It will just be added to the list of things that you look at and monitor</w:t>
      </w:r>
      <w:r>
        <w:t>.</w:t>
      </w:r>
    </w:p>
    <w:p w:rsidR="00F557F5" w:rsidP="00F557F5">
      <w:pPr>
        <w:pStyle w:val="Answer"/>
      </w:pPr>
      <w:sdt>
        <w:sdtPr>
          <w:alias w:val="Witness"/>
          <w:id w:val="-309707373"/>
          <w:placeholder>
            <w:docPart w:val="DefaultPlaceholder_-1854013440"/>
          </w:placeholder>
          <w:richText/>
        </w:sdtPr>
        <w:sdtContent>
          <w:r w:rsidRPr="00F557F5">
            <w:rPr>
              <w:b/>
              <w:i/>
            </w:rPr>
            <w:t>Dr Farrar:</w:t>
          </w:r>
        </w:sdtContent>
      </w:sdt>
      <w:r>
        <w:t xml:space="preserve"> </w:t>
      </w:r>
      <w:r w:rsidR="00EE2347">
        <w:t>Y</w:t>
      </w:r>
      <w:r w:rsidRPr="00F557F5">
        <w:t>es, absolutely.</w:t>
      </w:r>
    </w:p>
    <w:p w:rsidR="00F557F5" w:rsidRPr="00F557F5" w:rsidP="00F557F5">
      <w:pPr>
        <w:pStyle w:val="Question"/>
        <w:rPr>
          <w:lang w:val="en-US"/>
        </w:rPr>
      </w:pPr>
      <w:sdt>
        <w:sdtPr>
          <w:alias w:val="Member"/>
          <w:tag w:val="&lt;Member mnisId='4860' dodsId=''&gt;"/>
          <w:id w:val="-697696087"/>
          <w:placeholder>
            <w:docPart w:val="DefaultPlaceholder_-1854013440"/>
          </w:placeholder>
          <w:richText/>
        </w:sdtPr>
        <w:sdtContent>
          <w:r w:rsidRPr="00F557F5">
            <w:rPr>
              <w:b/>
            </w:rPr>
            <w:t>Dr Mullan:</w:t>
          </w:r>
        </w:sdtContent>
      </w:sdt>
      <w:r>
        <w:t xml:space="preserve"> </w:t>
      </w:r>
      <w:r w:rsidRPr="00F557F5">
        <w:t>You mentioned the estate and st</w:t>
      </w:r>
      <w:r w:rsidR="00EE2347">
        <w:t>a</w:t>
      </w:r>
      <w:r w:rsidRPr="00F557F5">
        <w:t>ffing. How do you think you engage with some of the factors my colleague mentioned outside your immediate control in terms of other agencies</w:t>
      </w:r>
      <w:r w:rsidR="00EE2347">
        <w:t>? Y</w:t>
      </w:r>
      <w:r w:rsidRPr="00F557F5">
        <w:t>ou talked about the NHS</w:t>
      </w:r>
      <w:r w:rsidR="00EE2347">
        <w:t>, but</w:t>
      </w:r>
      <w:r w:rsidRPr="00F557F5">
        <w:t xml:space="preserve"> </w:t>
      </w:r>
      <w:r w:rsidR="00EE2347">
        <w:t>for s</w:t>
      </w:r>
      <w:r w:rsidRPr="00F557F5">
        <w:t>ome of the charities</w:t>
      </w:r>
      <w:r w:rsidR="00EE2347">
        <w:t xml:space="preserve"> and</w:t>
      </w:r>
      <w:r w:rsidRPr="00F557F5">
        <w:t xml:space="preserve"> local authorities</w:t>
      </w:r>
      <w:r w:rsidR="00A55564">
        <w:t>,</w:t>
      </w:r>
      <w:r w:rsidR="00C93527">
        <w:t xml:space="preserve"> d</w:t>
      </w:r>
      <w:r w:rsidRPr="00F557F5">
        <w:t>o you have an ability to</w:t>
      </w:r>
      <w:r w:rsidR="00C93527">
        <w:t xml:space="preserve"> influence th</w:t>
      </w:r>
      <w:r w:rsidR="00A55564">
        <w:t>em</w:t>
      </w:r>
      <w:r w:rsidR="00C93527">
        <w:t>?</w:t>
      </w:r>
    </w:p>
    <w:p w:rsidR="00052B18" w:rsidP="00C96F28">
      <w:pPr>
        <w:pStyle w:val="Answer"/>
      </w:pPr>
      <w:sdt>
        <w:sdtPr>
          <w:alias w:val="Witness"/>
          <w:id w:val="786705222"/>
          <w:placeholder>
            <w:docPart w:val="DefaultPlaceholder_-1854013440"/>
          </w:placeholder>
          <w:richText/>
        </w:sdtPr>
        <w:sdtContent>
          <w:r w:rsidRPr="00F557F5" w:rsidR="00F557F5">
            <w:rPr>
              <w:b/>
              <w:i/>
            </w:rPr>
            <w:t>Dr Farrar:</w:t>
          </w:r>
        </w:sdtContent>
      </w:sdt>
      <w:r w:rsidR="00F557F5">
        <w:t xml:space="preserve"> </w:t>
      </w:r>
      <w:r w:rsidRPr="00F557F5" w:rsidR="00F557F5">
        <w:t>Yes</w:t>
      </w:r>
      <w:r w:rsidR="00C93527">
        <w:t xml:space="preserve">, </w:t>
      </w:r>
      <w:r w:rsidRPr="00F557F5" w:rsidR="00F557F5">
        <w:t>and we</w:t>
      </w:r>
      <w:r w:rsidR="00C93527">
        <w:t xml:space="preserve"> are</w:t>
      </w:r>
      <w:r w:rsidRPr="00F557F5" w:rsidR="00F557F5">
        <w:t xml:space="preserve"> doing a lot more </w:t>
      </w:r>
      <w:r w:rsidR="00F557F5">
        <w:t xml:space="preserve">work </w:t>
      </w:r>
      <w:r w:rsidRPr="00F557F5" w:rsidR="00F557F5">
        <w:t>there</w:t>
      </w:r>
      <w:r w:rsidR="00F557F5">
        <w:t xml:space="preserve">. </w:t>
      </w:r>
      <w:r w:rsidR="0098547C">
        <w:t>Earlier</w:t>
      </w:r>
      <w:r w:rsidR="002A1352">
        <w:t>,</w:t>
      </w:r>
      <w:r w:rsidR="0098547C">
        <w:t xml:space="preserve"> Kate and the Minister mentioned </w:t>
      </w:r>
      <w:r w:rsidR="002A1352">
        <w:t>the</w:t>
      </w:r>
      <w:r w:rsidR="0098547C">
        <w:t xml:space="preserve"> project </w:t>
      </w:r>
      <w:r w:rsidR="002A1352">
        <w:t>for</w:t>
      </w:r>
      <w:r w:rsidR="0098547C">
        <w:t xml:space="preserve"> </w:t>
      </w:r>
      <w:r w:rsidRPr="00F557F5" w:rsidR="00F557F5">
        <w:t>prison leavers.</w:t>
      </w:r>
      <w:r w:rsidR="0098547C">
        <w:t xml:space="preserve"> In</w:t>
      </w:r>
      <w:r w:rsidRPr="00F557F5" w:rsidR="00F557F5">
        <w:t xml:space="preserve"> the work</w:t>
      </w:r>
      <w:r w:rsidR="0098547C">
        <w:t xml:space="preserve"> on prison leavers</w:t>
      </w:r>
      <w:r w:rsidR="002A1352">
        <w:t>,</w:t>
      </w:r>
      <w:r w:rsidR="0098547C">
        <w:t xml:space="preserve"> we will</w:t>
      </w:r>
      <w:r w:rsidRPr="00F557F5" w:rsidR="00F557F5">
        <w:t xml:space="preserve"> work with a wide range of agencies</w:t>
      </w:r>
      <w:r w:rsidR="0098547C">
        <w:t>. T</w:t>
      </w:r>
      <w:r w:rsidRPr="00F557F5" w:rsidR="00F557F5">
        <w:t>he money that we are putting into the community targets</w:t>
      </w:r>
      <w:r w:rsidRPr="006D460E" w:rsidR="006D460E">
        <w:t xml:space="preserve"> the third sector</w:t>
      </w:r>
      <w:r w:rsidR="00E66B68">
        <w:t xml:space="preserve">, and we </w:t>
      </w:r>
      <w:r w:rsidR="00C96F28">
        <w:t xml:space="preserve">are working very closely </w:t>
      </w:r>
      <w:r w:rsidR="00E66B68">
        <w:t xml:space="preserve">with them </w:t>
      </w:r>
      <w:r w:rsidRPr="006D460E" w:rsidR="006D460E">
        <w:t xml:space="preserve">to look at programmes for women. We are also working with the </w:t>
      </w:r>
      <w:r w:rsidR="00C96F28">
        <w:t>N</w:t>
      </w:r>
      <w:r w:rsidRPr="006D460E" w:rsidR="006D460E">
        <w:t xml:space="preserve">ational </w:t>
      </w:r>
      <w:r w:rsidR="00C96F28">
        <w:t>P</w:t>
      </w:r>
      <w:r w:rsidRPr="006D460E" w:rsidR="006D460E">
        <w:t xml:space="preserve">olice </w:t>
      </w:r>
      <w:r w:rsidR="00C96F28">
        <w:t>C</w:t>
      </w:r>
      <w:r w:rsidRPr="006D460E" w:rsidR="006D460E">
        <w:t>hiefs</w:t>
      </w:r>
      <w:r w:rsidR="00AE3E68">
        <w:t>’</w:t>
      </w:r>
      <w:r w:rsidRPr="006D460E" w:rsidR="006D460E">
        <w:t xml:space="preserve"> </w:t>
      </w:r>
      <w:r w:rsidR="00C96F28">
        <w:t>C</w:t>
      </w:r>
      <w:r w:rsidRPr="006D460E" w:rsidR="006D460E">
        <w:t xml:space="preserve">ouncil and police and crime commissioners in dealing with </w:t>
      </w:r>
      <w:r w:rsidR="00E933DF">
        <w:t xml:space="preserve">the </w:t>
      </w:r>
      <w:r w:rsidRPr="006D460E" w:rsidR="006D460E">
        <w:t>female offender strategy</w:t>
      </w:r>
      <w:r w:rsidR="00632082">
        <w:t>,</w:t>
      </w:r>
      <w:r w:rsidRPr="006D460E" w:rsidR="006D460E">
        <w:t xml:space="preserve"> so </w:t>
      </w:r>
      <w:r w:rsidR="00AE3E68">
        <w:t xml:space="preserve">that </w:t>
      </w:r>
      <w:r w:rsidRPr="006D460E" w:rsidR="006D460E">
        <w:t xml:space="preserve">we can make sure we divert people from custody. We are creating links across the whole of </w:t>
      </w:r>
      <w:r w:rsidR="00632082">
        <w:t>G</w:t>
      </w:r>
      <w:r w:rsidRPr="006D460E" w:rsidR="006D460E">
        <w:t xml:space="preserve">overnment. As the </w:t>
      </w:r>
      <w:r w:rsidR="00550206">
        <w:t>M</w:t>
      </w:r>
      <w:r w:rsidRPr="006D460E" w:rsidR="006D460E">
        <w:t>inister said earlier, we</w:t>
      </w:r>
      <w:r w:rsidR="00550206">
        <w:t xml:space="preserve"> are</w:t>
      </w:r>
      <w:r w:rsidRPr="006D460E" w:rsidR="006D460E">
        <w:t xml:space="preserve"> looking at </w:t>
      </w:r>
      <w:r w:rsidRPr="00052B18">
        <w:t>a whole-system</w:t>
      </w:r>
      <w:r w:rsidR="00550206">
        <w:t>s</w:t>
      </w:r>
      <w:r w:rsidRPr="00052B18">
        <w:t xml:space="preserve"> approach. We recognise that we can</w:t>
      </w:r>
      <w:r>
        <w:t>not</w:t>
      </w:r>
      <w:r w:rsidRPr="00052B18">
        <w:t xml:space="preserve"> solve all the problems in prison, so we need to make sure </w:t>
      </w:r>
      <w:r w:rsidR="00632082">
        <w:t xml:space="preserve">that </w:t>
      </w:r>
      <w:r w:rsidRPr="00052B18">
        <w:t xml:space="preserve">we are working with the rest of </w:t>
      </w:r>
      <w:r w:rsidR="00632082">
        <w:t>G</w:t>
      </w:r>
      <w:r w:rsidRPr="00052B18">
        <w:t>overnment to be able to support women properly</w:t>
      </w:r>
      <w:r>
        <w:t>.</w:t>
      </w:r>
    </w:p>
    <w:p w:rsidR="00052B18" w:rsidRPr="00052B18" w:rsidP="00052B18">
      <w:pPr>
        <w:pStyle w:val="Question"/>
        <w:rPr>
          <w:lang w:val="en-US"/>
        </w:rPr>
      </w:pPr>
      <w:sdt>
        <w:sdtPr>
          <w:alias w:val="Member"/>
          <w:tag w:val="&lt;Member mnisId='4860' dodsId=''&gt;"/>
          <w:id w:val="-245113138"/>
          <w:placeholder>
            <w:docPart w:val="DefaultPlaceholder_-1854013440"/>
          </w:placeholder>
          <w:richText/>
        </w:sdtPr>
        <w:sdtContent>
          <w:r w:rsidRPr="00052B18">
            <w:rPr>
              <w:b/>
            </w:rPr>
            <w:t>Dr Mullan:</w:t>
          </w:r>
        </w:sdtContent>
      </w:sdt>
      <w:r>
        <w:t xml:space="preserve"> Minister, </w:t>
      </w:r>
      <w:r w:rsidRPr="00052B18">
        <w:t>how do you balance the need to support and respond to women with difficulties in prison</w:t>
      </w:r>
      <w:r>
        <w:t xml:space="preserve">? </w:t>
      </w:r>
      <w:r w:rsidR="005100E5">
        <w:t xml:space="preserve">As an </w:t>
      </w:r>
      <w:r w:rsidRPr="00052B18">
        <w:t>example</w:t>
      </w:r>
      <w:r w:rsidR="005100E5">
        <w:t xml:space="preserve">, </w:t>
      </w:r>
      <w:r w:rsidRPr="00052B18">
        <w:t>they might benefit personally from g</w:t>
      </w:r>
      <w:r>
        <w:t>reater</w:t>
      </w:r>
      <w:r w:rsidRPr="00052B18">
        <w:t xml:space="preserve"> contact with their familie</w:t>
      </w:r>
      <w:r w:rsidR="005100E5">
        <w:t>s</w:t>
      </w:r>
      <w:r w:rsidR="007E60E8">
        <w:t>, but t</w:t>
      </w:r>
      <w:r w:rsidRPr="00052B18">
        <w:t>he purpose of them being in prison</w:t>
      </w:r>
      <w:r w:rsidR="005100E5">
        <w:t xml:space="preserve"> to some extent is to </w:t>
      </w:r>
      <w:r w:rsidRPr="00052B18">
        <w:t>restrict their liberty</w:t>
      </w:r>
      <w:r w:rsidR="00D5390B">
        <w:t xml:space="preserve"> </w:t>
      </w:r>
      <w:r w:rsidR="00D67E33">
        <w:t>and restrict things</w:t>
      </w:r>
      <w:r w:rsidRPr="00052B18">
        <w:t xml:space="preserve"> like access to their families</w:t>
      </w:r>
      <w:r>
        <w:t>.</w:t>
      </w:r>
    </w:p>
    <w:p w:rsidR="004D55CE" w:rsidP="00052B18">
      <w:pPr>
        <w:pStyle w:val="Answer"/>
      </w:pPr>
      <w:sdt>
        <w:sdtPr>
          <w:alias w:val="Witness"/>
          <w:id w:val="-1078974967"/>
          <w:placeholder>
            <w:docPart w:val="DefaultPlaceholder_-1854013440"/>
          </w:placeholder>
          <w:richText/>
        </w:sdtPr>
        <w:sdtContent>
          <w:r w:rsidRPr="00052B18" w:rsidR="00052B18">
            <w:rPr>
              <w:b/>
              <w:i/>
            </w:rPr>
            <w:t>Victoria Atkins:</w:t>
          </w:r>
        </w:sdtContent>
      </w:sdt>
      <w:r w:rsidR="00052B18">
        <w:t xml:space="preserve"> </w:t>
      </w:r>
      <w:r w:rsidR="00D5390B">
        <w:t>T</w:t>
      </w:r>
      <w:r w:rsidRPr="00052B18" w:rsidR="00052B18">
        <w:t xml:space="preserve">he strongest punishment that we have as a society is depriving someone of their liberty. It comes back </w:t>
      </w:r>
      <w:r w:rsidR="00D5390B">
        <w:t xml:space="preserve">to </w:t>
      </w:r>
      <w:r w:rsidRPr="00052B18" w:rsidR="00052B18">
        <w:t>th</w:t>
      </w:r>
      <w:r w:rsidR="00D67E33">
        <w:t>e</w:t>
      </w:r>
      <w:r w:rsidRPr="00052B18" w:rsidR="00052B18">
        <w:t xml:space="preserve"> often very difficult and finely</w:t>
      </w:r>
      <w:r w:rsidR="00B87042">
        <w:t xml:space="preserve"> </w:t>
      </w:r>
      <w:r w:rsidRPr="00052B18" w:rsidR="00052B18">
        <w:t xml:space="preserve">tuned judgment that a judge or </w:t>
      </w:r>
      <w:r w:rsidR="00D67E33">
        <w:t xml:space="preserve">a </w:t>
      </w:r>
      <w:r w:rsidRPr="00052B18" w:rsidR="00052B18">
        <w:t>magistrate has to make as to whether the offence is so serious</w:t>
      </w:r>
      <w:r w:rsidR="000D709F">
        <w:t xml:space="preserve"> that</w:t>
      </w:r>
      <w:r w:rsidRPr="00052B18" w:rsidR="00052B18">
        <w:t xml:space="preserve"> there are not sufficient mitigating </w:t>
      </w:r>
      <w:r w:rsidRPr="00052B18" w:rsidR="00052B18">
        <w:t>circumstances to permit them to impose a non</w:t>
      </w:r>
      <w:r w:rsidR="00D5390B">
        <w:t>-</w:t>
      </w:r>
      <w:r w:rsidRPr="00052B18" w:rsidR="00052B18">
        <w:t>custodial sentence</w:t>
      </w:r>
      <w:r w:rsidR="00B90456">
        <w:t>. A</w:t>
      </w:r>
      <w:r w:rsidRPr="00052B18" w:rsidR="00052B18">
        <w:t>s far as we can</w:t>
      </w:r>
      <w:r w:rsidR="00D5390B">
        <w:t>,</w:t>
      </w:r>
      <w:r w:rsidRPr="00052B18" w:rsidR="00052B18">
        <w:t xml:space="preserve"> recogni</w:t>
      </w:r>
      <w:r w:rsidR="00052B18">
        <w:t>s</w:t>
      </w:r>
      <w:r w:rsidR="00D5390B">
        <w:t>ing</w:t>
      </w:r>
      <w:r w:rsidR="00052B18">
        <w:t xml:space="preserve"> </w:t>
      </w:r>
      <w:r w:rsidRPr="00052B18" w:rsidR="00052B18">
        <w:t>the essential punitive element of custody as a sentence of last resort that must be preserved for the most serious offence</w:t>
      </w:r>
      <w:r w:rsidR="00D5390B">
        <w:t xml:space="preserve">s, </w:t>
      </w:r>
      <w:r w:rsidRPr="004D55CE">
        <w:t xml:space="preserve">we want to ensure </w:t>
      </w:r>
      <w:r w:rsidR="00B90456">
        <w:t xml:space="preserve">that </w:t>
      </w:r>
      <w:r w:rsidRPr="004D55CE">
        <w:t>we have robust alternatives to that where it is appropriate</w:t>
      </w:r>
      <w:r w:rsidR="002025E5">
        <w:t>. T</w:t>
      </w:r>
      <w:r w:rsidRPr="004D55CE">
        <w:t>he women</w:t>
      </w:r>
      <w:r w:rsidR="00B90456">
        <w:t>’</w:t>
      </w:r>
      <w:r w:rsidRPr="004D55CE">
        <w:t>s residential centres</w:t>
      </w:r>
      <w:r w:rsidR="001306F5">
        <w:t>,</w:t>
      </w:r>
      <w:r w:rsidRPr="004D55CE">
        <w:t xml:space="preserve"> as well as the drug and mental health treatment Kate</w:t>
      </w:r>
      <w:r w:rsidR="00F115DA">
        <w:t xml:space="preserve"> </w:t>
      </w:r>
      <w:r w:rsidRPr="004D55CE">
        <w:t>talked abou</w:t>
      </w:r>
      <w:r w:rsidR="00F115DA">
        <w:t>t</w:t>
      </w:r>
      <w:r w:rsidR="001306F5">
        <w:t>,</w:t>
      </w:r>
      <w:r w:rsidRPr="004D55CE">
        <w:t xml:space="preserve"> are just snapshots of what we can do to try to ensure that people are in custody</w:t>
      </w:r>
      <w:r w:rsidR="00B90456">
        <w:t xml:space="preserve"> </w:t>
      </w:r>
      <w:r w:rsidR="004B0B27">
        <w:t>who</w:t>
      </w:r>
      <w:r w:rsidRPr="004D55CE">
        <w:t xml:space="preserve"> deserve to be there because of the seriousness of their crimes</w:t>
      </w:r>
      <w:r w:rsidR="00B90456">
        <w:t>,</w:t>
      </w:r>
      <w:r w:rsidRPr="004D55CE">
        <w:t xml:space="preserve"> and because there </w:t>
      </w:r>
      <w:r w:rsidR="00F115DA">
        <w:t>is</w:t>
      </w:r>
      <w:r w:rsidRPr="004D55CE">
        <w:t xml:space="preserve"> not sufficient mitigation to provide</w:t>
      </w:r>
      <w:r w:rsidR="009C7CE5">
        <w:t xml:space="preserve"> sentencers</w:t>
      </w:r>
      <w:r w:rsidRPr="004D55CE">
        <w:t xml:space="preserve"> with another sente</w:t>
      </w:r>
      <w:r w:rsidR="00F115DA">
        <w:t xml:space="preserve">ncing </w:t>
      </w:r>
      <w:r w:rsidRPr="004D55CE">
        <w:t>option.</w:t>
      </w:r>
    </w:p>
    <w:p w:rsidR="00691E9C" w:rsidRPr="00691E9C" w:rsidP="004D55CE">
      <w:pPr>
        <w:pStyle w:val="Question"/>
        <w:rPr>
          <w:lang w:val="en-US"/>
        </w:rPr>
      </w:pPr>
      <w:sdt>
        <w:sdtPr>
          <w:alias w:val="Member"/>
          <w:tag w:val="&lt;Member mnisId='4860' dodsId=''&gt;"/>
          <w:id w:val="2039772814"/>
          <w:placeholder>
            <w:docPart w:val="DefaultPlaceholder_-1854013440"/>
          </w:placeholder>
          <w:richText/>
        </w:sdtPr>
        <w:sdtContent>
          <w:r w:rsidRPr="004D55CE" w:rsidR="004D55CE">
            <w:rPr>
              <w:b/>
            </w:rPr>
            <w:t>Dr Mullan:</w:t>
          </w:r>
        </w:sdtContent>
      </w:sdt>
      <w:r w:rsidR="004D55CE">
        <w:t xml:space="preserve"> </w:t>
      </w:r>
      <w:r w:rsidR="009C7CE5">
        <w:t>Y</w:t>
      </w:r>
      <w:r w:rsidRPr="004D55CE" w:rsidR="004D55CE">
        <w:t>ou mentioned they should be there because of the seriousness of their offence. As a constituency MP</w:t>
      </w:r>
      <w:r w:rsidR="009C7CE5">
        <w:t>,</w:t>
      </w:r>
      <w:r w:rsidRPr="004D55CE" w:rsidR="004D55CE">
        <w:t xml:space="preserve"> I come across people who are not necessarily committing serious offences against my constituents, but they are committing repeated low</w:t>
      </w:r>
      <w:r w:rsidR="00953F8E">
        <w:t>-</w:t>
      </w:r>
      <w:r w:rsidRPr="004D55CE" w:rsidR="004D55CE">
        <w:t>level offending</w:t>
      </w:r>
      <w:r w:rsidR="00B35431">
        <w:t>,</w:t>
      </w:r>
      <w:r w:rsidRPr="00691E9C">
        <w:t xml:space="preserve"> and they have been offered various sentences. Do you think there is</w:t>
      </w:r>
      <w:r>
        <w:t xml:space="preserve"> not</w:t>
      </w:r>
      <w:r w:rsidRPr="00691E9C">
        <w:t xml:space="preserve"> a role for prison for those women</w:t>
      </w:r>
      <w:r w:rsidR="00953F8E">
        <w:t>,</w:t>
      </w:r>
      <w:r w:rsidRPr="00691E9C">
        <w:t xml:space="preserve"> or do you think </w:t>
      </w:r>
      <w:r w:rsidR="00B35431">
        <w:t xml:space="preserve">they </w:t>
      </w:r>
      <w:r w:rsidRPr="00691E9C">
        <w:t>should remain</w:t>
      </w:r>
      <w:r w:rsidR="00B35431">
        <w:t>—</w:t>
      </w:r>
      <w:r w:rsidRPr="00691E9C">
        <w:t xml:space="preserve"> </w:t>
      </w:r>
    </w:p>
    <w:p w:rsidR="00106833" w:rsidP="00691E9C">
      <w:pPr>
        <w:pStyle w:val="Answer"/>
      </w:pPr>
      <w:sdt>
        <w:sdtPr>
          <w:alias w:val="Witness"/>
          <w:id w:val="-609970795"/>
          <w:placeholder>
            <w:docPart w:val="DefaultPlaceholder_-1854013440"/>
          </w:placeholder>
          <w:richText/>
        </w:sdtPr>
        <w:sdtContent>
          <w:r w:rsidRPr="00691E9C" w:rsidR="00691E9C">
            <w:rPr>
              <w:b/>
              <w:i/>
            </w:rPr>
            <w:t>Victoria Atkins:</w:t>
          </w:r>
        </w:sdtContent>
      </w:sdt>
      <w:r w:rsidR="00691E9C">
        <w:t xml:space="preserve"> </w:t>
      </w:r>
      <w:r w:rsidRPr="00691E9C" w:rsidR="00691E9C">
        <w:t>I would be trespassing on the toes of the judiciary in an individual case, but I am very aware that the average sentence for women</w:t>
      </w:r>
      <w:r w:rsidR="0000207F">
        <w:t xml:space="preserve">, if I just check </w:t>
      </w:r>
      <w:r w:rsidRPr="00691E9C" w:rsidR="00691E9C">
        <w:t>my statistics</w:t>
      </w:r>
      <w:r w:rsidR="001A5480">
        <w:t>, was 12 months</w:t>
      </w:r>
      <w:r w:rsidR="00ED64E4">
        <w:t xml:space="preserve"> in 2020</w:t>
      </w:r>
      <w:r w:rsidR="001A5480">
        <w:t xml:space="preserve">, and 67% of immediate </w:t>
      </w:r>
      <w:r w:rsidRPr="00691E9C" w:rsidR="00691E9C">
        <w:t>custodial sentences for women in</w:t>
      </w:r>
      <w:r w:rsidR="001A5480">
        <w:t xml:space="preserve"> </w:t>
      </w:r>
      <w:r w:rsidR="00E70C2E">
        <w:t xml:space="preserve">2020 </w:t>
      </w:r>
      <w:r w:rsidR="001A5480">
        <w:t xml:space="preserve">were for </w:t>
      </w:r>
      <w:r w:rsidRPr="00691E9C" w:rsidR="00691E9C">
        <w:t xml:space="preserve">six months or less. That compares with 50% of men. </w:t>
      </w:r>
      <w:r w:rsidR="00ED64E4">
        <w:t>T</w:t>
      </w:r>
      <w:r w:rsidRPr="00691E9C" w:rsidR="00691E9C">
        <w:t>here is work we should be doing to ask whether in cases where six months or less was imposed</w:t>
      </w:r>
      <w:r w:rsidR="00E70C2E">
        <w:t>,</w:t>
      </w:r>
      <w:r w:rsidR="00ED64E4">
        <w:t xml:space="preserve"> there </w:t>
      </w:r>
      <w:r w:rsidRPr="00691E9C" w:rsidR="00691E9C">
        <w:t>was</w:t>
      </w:r>
      <w:r w:rsidR="00ED64E4">
        <w:t xml:space="preserve"> </w:t>
      </w:r>
      <w:r w:rsidRPr="00691E9C" w:rsidR="00691E9C">
        <w:t>a robust community alternative</w:t>
      </w:r>
      <w:r w:rsidR="00ED64E4">
        <w:t>.</w:t>
      </w:r>
    </w:p>
    <w:p w:rsidR="00691E9C" w:rsidP="00691E9C">
      <w:pPr>
        <w:pStyle w:val="Answer"/>
      </w:pPr>
      <w:r w:rsidRPr="00691E9C">
        <w:t>I do not for a moment want to second</w:t>
      </w:r>
      <w:r w:rsidR="002F723F">
        <w:t>-</w:t>
      </w:r>
      <w:r w:rsidRPr="00691E9C">
        <w:t xml:space="preserve">guess the decisions of magistrates, as it will tend generally to be magistrates at that level, but I want to provide them with robust alternatives. </w:t>
      </w:r>
      <w:r w:rsidR="002F723F">
        <w:t>K</w:t>
      </w:r>
      <w:r w:rsidRPr="00691E9C">
        <w:t>nowing magistrates as I d</w:t>
      </w:r>
      <w:r w:rsidR="002F723F">
        <w:t>o,</w:t>
      </w:r>
      <w:r w:rsidRPr="00691E9C">
        <w:t xml:space="preserve"> I suspect they will be watching with great interest the work of this </w:t>
      </w:r>
      <w:r w:rsidR="002F723F">
        <w:t>C</w:t>
      </w:r>
      <w:r w:rsidRPr="00691E9C">
        <w:t xml:space="preserve">ommittee and </w:t>
      </w:r>
      <w:r w:rsidR="002F723F">
        <w:t>the</w:t>
      </w:r>
      <w:r w:rsidRPr="00691E9C">
        <w:t xml:space="preserve"> findings </w:t>
      </w:r>
      <w:r w:rsidR="00106833">
        <w:t>in</w:t>
      </w:r>
      <w:r w:rsidRPr="00691E9C">
        <w:t xml:space="preserve"> your report</w:t>
      </w:r>
      <w:r w:rsidR="002F723F">
        <w:t>. T</w:t>
      </w:r>
      <w:r w:rsidRPr="00691E9C">
        <w:t>he magistrates respond</w:t>
      </w:r>
      <w:r w:rsidR="00106833">
        <w:t>ed</w:t>
      </w:r>
      <w:r w:rsidRPr="00691E9C">
        <w:t xml:space="preserve"> t</w:t>
      </w:r>
      <w:r w:rsidR="002F723F">
        <w:t xml:space="preserve">o our </w:t>
      </w:r>
      <w:r w:rsidRPr="00691E9C">
        <w:t>offender strategy</w:t>
      </w:r>
      <w:r w:rsidR="00970C99">
        <w:t xml:space="preserve"> </w:t>
      </w:r>
      <w:r w:rsidRPr="00691E9C">
        <w:t xml:space="preserve">and </w:t>
      </w:r>
      <w:r w:rsidR="00106833">
        <w:t xml:space="preserve">they </w:t>
      </w:r>
      <w:r w:rsidRPr="00691E9C">
        <w:t xml:space="preserve">are conscious of the </w:t>
      </w:r>
      <w:r w:rsidR="00970C99">
        <w:t xml:space="preserve">wider </w:t>
      </w:r>
      <w:r w:rsidRPr="00691E9C">
        <w:t>societal</w:t>
      </w:r>
      <w:r>
        <w:t xml:space="preserve"> </w:t>
      </w:r>
      <w:r w:rsidRPr="00691E9C">
        <w:t>impact that short sentences can have for female offenders in particular.</w:t>
      </w:r>
    </w:p>
    <w:p w:rsidR="00691E9C" w:rsidRPr="00691E9C" w:rsidP="00691E9C">
      <w:pPr>
        <w:pStyle w:val="Question"/>
        <w:rPr>
          <w:lang w:val="en-US"/>
        </w:rPr>
      </w:pPr>
      <w:sdt>
        <w:sdtPr>
          <w:alias w:val="Member"/>
          <w:tag w:val="&lt;Member mnisId='4860' dodsId=''&gt;"/>
          <w:id w:val="1057437154"/>
          <w:placeholder>
            <w:docPart w:val="DefaultPlaceholder_-1854013440"/>
          </w:placeholder>
          <w:richText/>
        </w:sdtPr>
        <w:sdtContent>
          <w:r w:rsidRPr="00691E9C">
            <w:rPr>
              <w:b/>
            </w:rPr>
            <w:t>Dr Mullan:</w:t>
          </w:r>
        </w:sdtContent>
      </w:sdt>
      <w:r>
        <w:t xml:space="preserve"> </w:t>
      </w:r>
      <w:r w:rsidRPr="00691E9C">
        <w:t>The public are also conscious that a lot of these people have multiple previous offences behind the</w:t>
      </w:r>
      <w:r w:rsidR="00970C99">
        <w:t>m</w:t>
      </w:r>
      <w:r w:rsidR="00106833">
        <w:t>. They are looking at</w:t>
      </w:r>
      <w:r w:rsidR="00FC4757">
        <w:t xml:space="preserve"> </w:t>
      </w:r>
      <w:r w:rsidR="00970C99">
        <w:t>the likelihood of reoffending</w:t>
      </w:r>
      <w:r w:rsidR="00106833">
        <w:t xml:space="preserve"> </w:t>
      </w:r>
      <w:r w:rsidR="008A4532">
        <w:t xml:space="preserve">and how </w:t>
      </w:r>
      <w:r w:rsidRPr="00691E9C">
        <w:t>robust th</w:t>
      </w:r>
      <w:r w:rsidR="008A4532">
        <w:t>e</w:t>
      </w:r>
      <w:r w:rsidRPr="00691E9C">
        <w:t xml:space="preserve"> sentence is.</w:t>
      </w:r>
      <w:r w:rsidRPr="00133603" w:rsidR="00133603">
        <w:t xml:space="preserve"> </w:t>
      </w:r>
    </w:p>
    <w:p w:rsidR="008D4CE2" w:rsidP="00691E9C">
      <w:pPr>
        <w:pStyle w:val="Answer"/>
      </w:pPr>
      <w:sdt>
        <w:sdtPr>
          <w:alias w:val="Witness"/>
          <w:id w:val="1423370549"/>
          <w:placeholder>
            <w:docPart w:val="DefaultPlaceholder_-1854013440"/>
          </w:placeholder>
          <w:richText/>
        </w:sdtPr>
        <w:sdtContent>
          <w:r w:rsidRPr="00691E9C" w:rsidR="00691E9C">
            <w:rPr>
              <w:b/>
              <w:i/>
            </w:rPr>
            <w:t>Victoria Atkins:</w:t>
          </w:r>
        </w:sdtContent>
      </w:sdt>
      <w:r w:rsidR="00691E9C">
        <w:t xml:space="preserve"> </w:t>
      </w:r>
      <w:r w:rsidRPr="00691E9C" w:rsidR="00691E9C">
        <w:t xml:space="preserve">Very much so. That will be a factor that a magistrate or </w:t>
      </w:r>
      <w:r w:rsidR="00F4647F">
        <w:t xml:space="preserve">a </w:t>
      </w:r>
      <w:r w:rsidRPr="00691E9C" w:rsidR="00691E9C">
        <w:t>judge will take into account.</w:t>
      </w:r>
    </w:p>
    <w:p w:rsidR="00691E9C" w:rsidP="008D4CE2">
      <w:pPr>
        <w:pStyle w:val="Question"/>
        <w:numPr>
          <w:ilvl w:val="0"/>
          <w:numId w:val="0"/>
        </w:numPr>
        <w:ind w:left="794"/>
      </w:pPr>
      <w:sdt>
        <w:sdtPr>
          <w:alias w:val="Member"/>
          <w:tag w:val="&lt;Member mnisId='4860' dodsId=''&gt;"/>
          <w:id w:val="463009260"/>
          <w:placeholder>
            <w:docPart w:val="DefaultPlaceholder_-1854013440"/>
          </w:placeholder>
          <w:richText/>
        </w:sdtPr>
        <w:sdtContent>
          <w:r w:rsidRPr="008D4CE2" w:rsidR="008D4CE2">
            <w:rPr>
              <w:b/>
            </w:rPr>
            <w:t>Dr Mullan:</w:t>
          </w:r>
        </w:sdtContent>
      </w:sdt>
      <w:r w:rsidR="008D4CE2">
        <w:t xml:space="preserve"> Thank you.</w:t>
      </w:r>
    </w:p>
    <w:p w:rsidR="00133603" w:rsidRPr="00133603" w:rsidP="00691E9C">
      <w:pPr>
        <w:pStyle w:val="Question"/>
        <w:rPr>
          <w:lang w:val="en-US"/>
        </w:rPr>
      </w:pPr>
      <w:sdt>
        <w:sdtPr>
          <w:alias w:val="Member"/>
          <w:tag w:val="&lt;Member mnisId='4745' dodsId=''&gt;"/>
          <w:id w:val="-1010822729"/>
          <w:placeholder>
            <w:docPart w:val="DefaultPlaceholder_-1854013440"/>
          </w:placeholder>
          <w:richText/>
        </w:sdtPr>
        <w:sdtContent>
          <w:r w:rsidRPr="00691E9C" w:rsidR="00691E9C">
            <w:rPr>
              <w:b/>
            </w:rPr>
            <w:t>Rob Butler:</w:t>
          </w:r>
        </w:sdtContent>
      </w:sdt>
      <w:r w:rsidR="00691E9C">
        <w:t xml:space="preserve"> </w:t>
      </w:r>
      <w:r w:rsidRPr="00133603">
        <w:t>You have both talked quite a lot about building a women</w:t>
      </w:r>
      <w:r w:rsidR="00120F13">
        <w:t>’</w:t>
      </w:r>
      <w:r w:rsidRPr="00133603">
        <w:t xml:space="preserve">s estate </w:t>
      </w:r>
      <w:r w:rsidR="00120F13">
        <w:t xml:space="preserve">even more distinct </w:t>
      </w:r>
      <w:r w:rsidRPr="00133603">
        <w:t xml:space="preserve">from the </w:t>
      </w:r>
      <w:r w:rsidR="00335BCA">
        <w:t>m</w:t>
      </w:r>
      <w:r w:rsidR="00620663">
        <w:t xml:space="preserve">en’s </w:t>
      </w:r>
      <w:r w:rsidR="00335BCA">
        <w:t>e</w:t>
      </w:r>
      <w:r w:rsidRPr="00133603">
        <w:t>state. I think we all know that a really successful prison depends a great deal on the culture of the leadership and the</w:t>
      </w:r>
      <w:r w:rsidR="00335BCA">
        <w:t xml:space="preserve"> experience of</w:t>
      </w:r>
      <w:r w:rsidRPr="00133603">
        <w:t xml:space="preserve"> governors</w:t>
      </w:r>
      <w:r w:rsidR="00335BCA">
        <w:t xml:space="preserve">. As you seek to build this </w:t>
      </w:r>
      <w:r w:rsidRPr="00133603">
        <w:t>very specialised women</w:t>
      </w:r>
      <w:r w:rsidR="00120F13">
        <w:t>’</w:t>
      </w:r>
      <w:r w:rsidRPr="00133603">
        <w:t xml:space="preserve">s </w:t>
      </w:r>
      <w:r w:rsidR="00CF43EC">
        <w:t>e</w:t>
      </w:r>
      <w:r w:rsidRPr="00133603">
        <w:t>state</w:t>
      </w:r>
      <w:r w:rsidR="00CF43EC">
        <w:t>,</w:t>
      </w:r>
      <w:r w:rsidRPr="00133603">
        <w:t xml:space="preserve"> how will you make sure that you hang on to the right governors</w:t>
      </w:r>
      <w:r w:rsidR="00AF581A">
        <w:t>, those</w:t>
      </w:r>
      <w:r w:rsidRPr="00133603">
        <w:t xml:space="preserve"> who prove to be very effective leaders in the women</w:t>
      </w:r>
      <w:r w:rsidR="00AF581A">
        <w:t>’</w:t>
      </w:r>
      <w:r w:rsidRPr="00133603">
        <w:t>s estate</w:t>
      </w:r>
      <w:r w:rsidR="00AF581A">
        <w:t>,</w:t>
      </w:r>
      <w:r w:rsidRPr="00133603">
        <w:t xml:space="preserve"> and they do not feel that to get promotion they have to go into the </w:t>
      </w:r>
      <w:r w:rsidR="00CF43EC">
        <w:t>men’s e</w:t>
      </w:r>
      <w:r w:rsidRPr="00133603">
        <w:t>state and</w:t>
      </w:r>
      <w:r w:rsidR="00AF581A">
        <w:t xml:space="preserve"> you</w:t>
      </w:r>
      <w:r w:rsidRPr="00133603">
        <w:t xml:space="preserve"> therefore</w:t>
      </w:r>
      <w:r w:rsidR="00AF581A">
        <w:t xml:space="preserve"> </w:t>
      </w:r>
      <w:r w:rsidRPr="00133603">
        <w:t xml:space="preserve">lose </w:t>
      </w:r>
      <w:r w:rsidR="00CF43EC">
        <w:t>their expertise and experience</w:t>
      </w:r>
      <w:r w:rsidR="003728B7">
        <w:t>? How does that feed up through HMPPS</w:t>
      </w:r>
      <w:r w:rsidR="00AF581A">
        <w:t>,</w:t>
      </w:r>
      <w:r w:rsidR="003728B7">
        <w:t xml:space="preserve"> as you develop it, Dr Farrar?</w:t>
      </w:r>
    </w:p>
    <w:p w:rsidR="0086483E" w:rsidP="00133603">
      <w:pPr>
        <w:pStyle w:val="Answer"/>
      </w:pPr>
      <w:sdt>
        <w:sdtPr>
          <w:alias w:val="Witness"/>
          <w:id w:val="2145612260"/>
          <w:placeholder>
            <w:docPart w:val="DefaultPlaceholder_-1854013440"/>
          </w:placeholder>
          <w:richText/>
        </w:sdtPr>
        <w:sdtContent>
          <w:r w:rsidRPr="00133603" w:rsidR="00133603">
            <w:rPr>
              <w:b/>
              <w:i/>
            </w:rPr>
            <w:t>Dr Farrar:</w:t>
          </w:r>
        </w:sdtContent>
      </w:sdt>
      <w:r w:rsidR="00133603">
        <w:t xml:space="preserve"> </w:t>
      </w:r>
      <w:r w:rsidR="003728B7">
        <w:t>T</w:t>
      </w:r>
      <w:r w:rsidRPr="00133603" w:rsidR="00133603">
        <w:t xml:space="preserve">hat is a good point </w:t>
      </w:r>
      <w:r w:rsidR="003728B7">
        <w:t xml:space="preserve">and </w:t>
      </w:r>
      <w:r w:rsidRPr="00133603" w:rsidR="00133603">
        <w:t>is something we are thinking about carefully</w:t>
      </w:r>
      <w:r w:rsidR="003728B7">
        <w:t>,</w:t>
      </w:r>
      <w:r w:rsidRPr="00133603" w:rsidR="00133603">
        <w:t xml:space="preserve"> because we have similar issues in the youth </w:t>
      </w:r>
      <w:r w:rsidR="00AF581A">
        <w:t>e</w:t>
      </w:r>
      <w:r w:rsidRPr="00133603" w:rsidR="00133603">
        <w:t>stat</w:t>
      </w:r>
      <w:r w:rsidR="003728B7">
        <w:t>e. We</w:t>
      </w:r>
      <w:r w:rsidRPr="00133603" w:rsidR="00133603">
        <w:t xml:space="preserve"> want to give people good career pathways</w:t>
      </w:r>
      <w:r w:rsidR="00620663">
        <w:t>.</w:t>
      </w:r>
      <w:r>
        <w:t xml:space="preserve"> </w:t>
      </w:r>
      <w:r w:rsidR="00620663">
        <w:t xml:space="preserve">If </w:t>
      </w:r>
      <w:r w:rsidRPr="00133603" w:rsidR="00133603">
        <w:t>we start with the more junior grades and getting them into governor</w:t>
      </w:r>
      <w:r w:rsidR="00190A84">
        <w:t>,</w:t>
      </w:r>
      <w:r w:rsidRPr="00133603" w:rsidR="00133603">
        <w:t xml:space="preserve"> we</w:t>
      </w:r>
      <w:r w:rsidR="00190A84">
        <w:t xml:space="preserve"> are</w:t>
      </w:r>
      <w:r w:rsidRPr="00133603" w:rsidR="00133603">
        <w:t xml:space="preserve"> looking</w:t>
      </w:r>
      <w:r w:rsidR="00190A84">
        <w:t xml:space="preserve"> for them to</w:t>
      </w:r>
      <w:r w:rsidRPr="00133603" w:rsidR="00133603">
        <w:t xml:space="preserve"> specialis</w:t>
      </w:r>
      <w:r w:rsidR="00190A84">
        <w:t>e</w:t>
      </w:r>
      <w:r w:rsidRPr="00133603" w:rsidR="00133603">
        <w:t xml:space="preserve"> in the women</w:t>
      </w:r>
      <w:r w:rsidR="003154A4">
        <w:t>’</w:t>
      </w:r>
      <w:r w:rsidRPr="00133603" w:rsidR="00133603">
        <w:t>s estate</w:t>
      </w:r>
      <w:r w:rsidR="00EC0DE7">
        <w:t>. We are</w:t>
      </w:r>
      <w:r w:rsidRPr="00133603" w:rsidR="00133603">
        <w:t xml:space="preserve"> also looking to give people quicker progression to custodial manager and then quicker progression to governor. We are doing that across the estate</w:t>
      </w:r>
      <w:r w:rsidR="00EC0DE7">
        <w:t xml:space="preserve">, but </w:t>
      </w:r>
      <w:r w:rsidRPr="00133603" w:rsidR="00133603">
        <w:t xml:space="preserve">obviously specialising in the female </w:t>
      </w:r>
      <w:r w:rsidR="00EC0DE7">
        <w:t>e</w:t>
      </w:r>
      <w:r w:rsidRPr="00133603" w:rsidR="00133603">
        <w:t>state.</w:t>
      </w:r>
    </w:p>
    <w:p w:rsidR="00D24A73" w:rsidP="00133603">
      <w:pPr>
        <w:pStyle w:val="Answer"/>
      </w:pPr>
      <w:r w:rsidRPr="00133603">
        <w:t>We have recently brought all of our female strategy together. You will remember that</w:t>
      </w:r>
      <w:r w:rsidR="00ED1997">
        <w:t>,</w:t>
      </w:r>
      <w:r w:rsidRPr="00133603">
        <w:t xml:space="preserve"> before</w:t>
      </w:r>
      <w:r w:rsidR="00ED1997">
        <w:t>,</w:t>
      </w:r>
      <w:r w:rsidRPr="00133603">
        <w:t xml:space="preserve"> we had female custody separate from female probation policy. We brought all of that together</w:t>
      </w:r>
      <w:r w:rsidR="0086483E">
        <w:t>,</w:t>
      </w:r>
      <w:r w:rsidRPr="00133603">
        <w:t xml:space="preserve"> so</w:t>
      </w:r>
      <w:r w:rsidR="0086483E">
        <w:t xml:space="preserve"> that</w:t>
      </w:r>
      <w:r w:rsidRPr="00133603">
        <w:t xml:space="preserve"> we can make sure we have proper career path</w:t>
      </w:r>
      <w:r>
        <w:t>ways</w:t>
      </w:r>
      <w:r w:rsidRPr="00D24A73">
        <w:t xml:space="preserve"> for our senior leaders, and we have recently brought in an experienced governor to oversee the female custodial strategy</w:t>
      </w:r>
      <w:r w:rsidR="000B72DE">
        <w:t xml:space="preserve">, which is </w:t>
      </w:r>
      <w:r w:rsidR="00241973">
        <w:t>what we</w:t>
      </w:r>
      <w:r w:rsidRPr="00D24A73">
        <w:t xml:space="preserve"> do for women in custody </w:t>
      </w:r>
      <w:r w:rsidR="00742492">
        <w:t xml:space="preserve">who then go </w:t>
      </w:r>
      <w:r w:rsidRPr="00D24A73">
        <w:t>into the community</w:t>
      </w:r>
      <w:r w:rsidR="00742492">
        <w:t>. W</w:t>
      </w:r>
      <w:r w:rsidRPr="00D24A73">
        <w:t>e will have a pathway for governors coming into headquarters</w:t>
      </w:r>
      <w:r w:rsidR="00742492">
        <w:t xml:space="preserve"> roles</w:t>
      </w:r>
      <w:r w:rsidR="004A6CCF">
        <w:t xml:space="preserve"> </w:t>
      </w:r>
      <w:r w:rsidR="00742492">
        <w:t>focused specifically on women</w:t>
      </w:r>
      <w:r w:rsidR="004A6CCF">
        <w:t>,</w:t>
      </w:r>
      <w:r w:rsidR="00742492">
        <w:t xml:space="preserve"> which is</w:t>
      </w:r>
      <w:r w:rsidRPr="00D24A73">
        <w:t xml:space="preserve"> something new for us </w:t>
      </w:r>
      <w:r w:rsidR="00742492">
        <w:t>and</w:t>
      </w:r>
      <w:r w:rsidRPr="00D24A73">
        <w:t xml:space="preserve"> will be positive.</w:t>
      </w:r>
    </w:p>
    <w:p w:rsidR="00D24A73" w:rsidRPr="00D24A73" w:rsidP="00D24A73">
      <w:pPr>
        <w:pStyle w:val="Question"/>
        <w:rPr>
          <w:lang w:val="en-US"/>
        </w:rPr>
      </w:pPr>
      <w:sdt>
        <w:sdtPr>
          <w:alias w:val="Member"/>
          <w:tag w:val="&lt;Member mnisId='4745' dodsId=''&gt;"/>
          <w:id w:val="-1441986063"/>
          <w:placeholder>
            <w:docPart w:val="DefaultPlaceholder_-1854013440"/>
          </w:placeholder>
          <w:richText/>
        </w:sdtPr>
        <w:sdtContent>
          <w:r w:rsidRPr="00D24A73">
            <w:rPr>
              <w:b/>
            </w:rPr>
            <w:t>Rob Butler:</w:t>
          </w:r>
        </w:sdtContent>
      </w:sdt>
      <w:r>
        <w:t xml:space="preserve"> </w:t>
      </w:r>
      <w:r w:rsidRPr="00D24A73">
        <w:t>The governor of a women</w:t>
      </w:r>
      <w:r w:rsidR="004A6CCF">
        <w:t>’</w:t>
      </w:r>
      <w:r w:rsidRPr="00D24A73">
        <w:t>s prison might progress his or her career by moving into women</w:t>
      </w:r>
      <w:r w:rsidR="004A6CCF">
        <w:t>’</w:t>
      </w:r>
      <w:r w:rsidRPr="00D24A73">
        <w:t xml:space="preserve">s probation rather than feeling they had to move into a </w:t>
      </w:r>
      <w:r w:rsidR="004A6CCF">
        <w:t>male</w:t>
      </w:r>
      <w:r w:rsidRPr="00D24A73">
        <w:t xml:space="preserve"> prison.</w:t>
      </w:r>
    </w:p>
    <w:p w:rsidR="005A063A" w:rsidP="00D24A73">
      <w:pPr>
        <w:pStyle w:val="Answer"/>
      </w:pPr>
      <w:sdt>
        <w:sdtPr>
          <w:alias w:val="Witness"/>
          <w:id w:val="157202090"/>
          <w:placeholder>
            <w:docPart w:val="DefaultPlaceholder_-1854013440"/>
          </w:placeholder>
          <w:richText/>
        </w:sdtPr>
        <w:sdtContent>
          <w:r w:rsidRPr="00D24A73" w:rsidR="00D24A73">
            <w:rPr>
              <w:b/>
              <w:i/>
            </w:rPr>
            <w:t>Dr Farrar:</w:t>
          </w:r>
        </w:sdtContent>
      </w:sdt>
      <w:r w:rsidR="00D24A73">
        <w:t xml:space="preserve"> </w:t>
      </w:r>
      <w:r w:rsidR="004206FB">
        <w:t>T</w:t>
      </w:r>
      <w:r w:rsidRPr="00D24A73" w:rsidR="00D24A73">
        <w:t>hat is something we are considering. We are not there yet</w:t>
      </w:r>
      <w:r w:rsidR="004206FB">
        <w:t>, but</w:t>
      </w:r>
      <w:r w:rsidRPr="00D24A73" w:rsidR="00D24A73">
        <w:t xml:space="preserve"> an ambition of mine</w:t>
      </w:r>
      <w:r w:rsidR="004206FB">
        <w:t xml:space="preserve"> is</w:t>
      </w:r>
      <w:r w:rsidRPr="00D24A73" w:rsidR="00D24A73">
        <w:t xml:space="preserve"> how we can</w:t>
      </w:r>
      <w:r w:rsidR="004206FB">
        <w:t xml:space="preserve"> look</w:t>
      </w:r>
      <w:r w:rsidR="00DB5FA4">
        <w:t xml:space="preserve"> at</w:t>
      </w:r>
      <w:r w:rsidRPr="00D24A73" w:rsidR="00D24A73">
        <w:t xml:space="preserve"> prison and probation together</w:t>
      </w:r>
      <w:r w:rsidR="00247D1B">
        <w:t>,</w:t>
      </w:r>
      <w:r w:rsidR="00DB5FA4">
        <w:t xml:space="preserve"> </w:t>
      </w:r>
      <w:r w:rsidRPr="00D24A73" w:rsidR="00D24A73">
        <w:t xml:space="preserve">using a different model. That has yet to be developed </w:t>
      </w:r>
      <w:r w:rsidR="00DB5FA4">
        <w:t xml:space="preserve">and </w:t>
      </w:r>
      <w:r w:rsidRPr="00D24A73" w:rsidR="00D24A73">
        <w:t>could be an aspiration for the future, but special</w:t>
      </w:r>
      <w:r w:rsidR="00D24A73">
        <w:t>ising</w:t>
      </w:r>
      <w:r w:rsidR="00DB5FA4">
        <w:t xml:space="preserve"> specifically</w:t>
      </w:r>
      <w:r w:rsidR="00D24A73">
        <w:t xml:space="preserve"> </w:t>
      </w:r>
      <w:r w:rsidRPr="00D24A73" w:rsidR="00D24A73">
        <w:t>in women</w:t>
      </w:r>
      <w:r w:rsidR="00247D1B">
        <w:t>’</w:t>
      </w:r>
      <w:r w:rsidRPr="00D24A73" w:rsidR="00D24A73">
        <w:t>s prisons</w:t>
      </w:r>
      <w:r w:rsidR="00944F60">
        <w:t>,</w:t>
      </w:r>
      <w:r w:rsidRPr="00D24A73" w:rsidR="00D24A73">
        <w:t xml:space="preserve"> progressing to senior governor</w:t>
      </w:r>
      <w:r w:rsidR="00E959AF">
        <w:t>, moving to senior governor</w:t>
      </w:r>
      <w:r w:rsidRPr="00D24A73" w:rsidR="00D24A73">
        <w:t xml:space="preserve"> in one of the biggest women</w:t>
      </w:r>
      <w:r w:rsidR="00E959AF">
        <w:t>’</w:t>
      </w:r>
      <w:r w:rsidRPr="00D24A73" w:rsidR="00D24A73">
        <w:t>s prisons and then having a role in headquarters overseeing a number of women</w:t>
      </w:r>
      <w:r w:rsidR="00E959AF">
        <w:t>’</w:t>
      </w:r>
      <w:r w:rsidRPr="00D24A73" w:rsidR="00D24A73">
        <w:t>s pr</w:t>
      </w:r>
      <w:r w:rsidR="00DB5FA4">
        <w:t>ison</w:t>
      </w:r>
      <w:r w:rsidRPr="00D24A73" w:rsidR="00D24A73">
        <w:t>s</w:t>
      </w:r>
      <w:r w:rsidR="00944F60">
        <w:t>,</w:t>
      </w:r>
      <w:r w:rsidRPr="00D24A73" w:rsidR="00D24A73">
        <w:t xml:space="preserve"> </w:t>
      </w:r>
      <w:r w:rsidR="00DB5FA4">
        <w:t>or</w:t>
      </w:r>
      <w:r w:rsidRPr="00D24A73" w:rsidR="00D24A73">
        <w:t xml:space="preserve"> working specifically on women</w:t>
      </w:r>
      <w:r w:rsidR="00E959AF">
        <w:t>’</w:t>
      </w:r>
      <w:r w:rsidRPr="00D24A73" w:rsidR="00D24A73">
        <w:t>s strateg</w:t>
      </w:r>
      <w:r w:rsidR="00D24A73">
        <w:t>y</w:t>
      </w:r>
      <w:r w:rsidR="00944F60">
        <w:t>,</w:t>
      </w:r>
      <w:r w:rsidRPr="005A063A">
        <w:t xml:space="preserve"> is a new option for our staff.</w:t>
      </w:r>
    </w:p>
    <w:p w:rsidR="005A063A" w:rsidRPr="005A063A" w:rsidP="005A063A">
      <w:pPr>
        <w:pStyle w:val="Question"/>
        <w:rPr>
          <w:lang w:val="en-US"/>
        </w:rPr>
      </w:pPr>
      <w:sdt>
        <w:sdtPr>
          <w:alias w:val="Member"/>
          <w:tag w:val="&lt;Member mnisId='4745' dodsId=''&gt;"/>
          <w:id w:val="-590851126"/>
          <w:placeholder>
            <w:docPart w:val="DefaultPlaceholder_-1854013440"/>
          </w:placeholder>
          <w:richText/>
        </w:sdtPr>
        <w:sdtContent>
          <w:r w:rsidRPr="005A063A">
            <w:rPr>
              <w:b/>
            </w:rPr>
            <w:t>Rob Butler:</w:t>
          </w:r>
        </w:sdtContent>
      </w:sdt>
      <w:r>
        <w:t xml:space="preserve"> </w:t>
      </w:r>
      <w:r w:rsidRPr="005A063A">
        <w:t>Minister, are you at all concerned about losing the talent and culture that develops</w:t>
      </w:r>
      <w:r>
        <w:t>?</w:t>
      </w:r>
    </w:p>
    <w:p w:rsidR="00D37431" w:rsidP="005A063A">
      <w:pPr>
        <w:pStyle w:val="Answer"/>
      </w:pPr>
      <w:sdt>
        <w:sdtPr>
          <w:alias w:val="Witness"/>
          <w:id w:val="727110709"/>
          <w:placeholder>
            <w:docPart w:val="DefaultPlaceholder_-1854013440"/>
          </w:placeholder>
          <w:richText/>
        </w:sdtPr>
        <w:sdtContent>
          <w:r w:rsidRPr="005A063A" w:rsidR="005A063A">
            <w:rPr>
              <w:b/>
              <w:i/>
            </w:rPr>
            <w:t>Victoria Atkins:</w:t>
          </w:r>
        </w:sdtContent>
      </w:sdt>
      <w:r w:rsidR="005A063A">
        <w:t xml:space="preserve"> </w:t>
      </w:r>
      <w:r w:rsidR="00944F60">
        <w:t>L</w:t>
      </w:r>
      <w:r w:rsidRPr="005A063A" w:rsidR="005A063A">
        <w:t>eadership is absolutely c</w:t>
      </w:r>
      <w:r w:rsidR="00944F60">
        <w:t>ritical</w:t>
      </w:r>
      <w:r w:rsidRPr="005A063A" w:rsidR="005A063A">
        <w:t xml:space="preserve"> to any institution</w:t>
      </w:r>
      <w:r w:rsidR="00B87042">
        <w:t>—</w:t>
      </w:r>
      <w:r w:rsidRPr="005A063A" w:rsidR="005A063A">
        <w:t>a prison, a school and so</w:t>
      </w:r>
      <w:r w:rsidR="00B85696">
        <w:t xml:space="preserve"> on</w:t>
      </w:r>
      <w:r w:rsidR="00B87042">
        <w:t>—</w:t>
      </w:r>
      <w:r w:rsidRPr="005A063A" w:rsidR="005A063A">
        <w:t>but we must acknowledge the incredible input that members of staff, from the most junior prison office</w:t>
      </w:r>
      <w:r w:rsidR="00B85696">
        <w:t>r</w:t>
      </w:r>
      <w:r w:rsidRPr="005A063A" w:rsidR="005A063A">
        <w:t>s, will have as part of that culture. I talk about a bedrock of positive</w:t>
      </w:r>
      <w:r w:rsidR="00B85696">
        <w:t>,</w:t>
      </w:r>
      <w:r w:rsidRPr="005A063A" w:rsidR="005A063A">
        <w:t xml:space="preserve"> thoughtful and decent leadership within </w:t>
      </w:r>
      <w:r w:rsidR="00BD5AB9">
        <w:t xml:space="preserve">the </w:t>
      </w:r>
      <w:r w:rsidRPr="005A063A" w:rsidR="005A063A">
        <w:t>staff ranks</w:t>
      </w:r>
      <w:r w:rsidR="00E907C9">
        <w:t>. Of course, a</w:t>
      </w:r>
      <w:r w:rsidRPr="005A063A" w:rsidR="005A063A">
        <w:t xml:space="preserve"> governor is the top of the tree</w:t>
      </w:r>
      <w:r w:rsidR="00E907C9">
        <w:t xml:space="preserve"> </w:t>
      </w:r>
      <w:r w:rsidRPr="005A063A" w:rsidR="005A063A">
        <w:t>in any pris</w:t>
      </w:r>
      <w:r w:rsidR="00BD5AB9">
        <w:t>on,</w:t>
      </w:r>
      <w:r w:rsidRPr="005A063A" w:rsidR="005A063A">
        <w:t xml:space="preserve"> but if the prison staff wandering around the wings in the dead of night do not share the same philosophy and ambition that we all collectively have</w:t>
      </w:r>
      <w:r w:rsidR="000D37D0">
        <w:t>,</w:t>
      </w:r>
      <w:r w:rsidRPr="005A063A" w:rsidR="005A063A">
        <w:t xml:space="preserve"> that will have an impac</w:t>
      </w:r>
      <w:r w:rsidR="000D37D0">
        <w:t>t,</w:t>
      </w:r>
      <w:r w:rsidRPr="005A063A" w:rsidR="005A063A">
        <w:t xml:space="preserve"> </w:t>
      </w:r>
      <w:r w:rsidR="004D3B2D">
        <w:t xml:space="preserve">albeit </w:t>
      </w:r>
      <w:r w:rsidRPr="005A063A" w:rsidR="005A063A">
        <w:t>perhaps a small one, on the prison as a whole. I want to hang on to all of our very talented prison governors, but I also want us to be giving due respect and credit to the most junior of officers</w:t>
      </w:r>
      <w:r w:rsidR="004D3B2D">
        <w:t>,</w:t>
      </w:r>
      <w:r w:rsidRPr="005A063A" w:rsidR="005A063A">
        <w:t xml:space="preserve"> all the way up to governor</w:t>
      </w:r>
      <w:r w:rsidR="00B87B38">
        <w:t>.</w:t>
      </w:r>
    </w:p>
    <w:p w:rsidR="00D37431" w:rsidP="00D37431">
      <w:pPr>
        <w:pStyle w:val="Question"/>
        <w:numPr>
          <w:ilvl w:val="0"/>
          <w:numId w:val="0"/>
        </w:numPr>
        <w:ind w:left="794"/>
      </w:pPr>
      <w:sdt>
        <w:sdtPr>
          <w:alias w:val="Member"/>
          <w:tag w:val="&lt;Member mnisId='4745' dodsId=''&gt;"/>
          <w:id w:val="-752273116"/>
          <w:placeholder>
            <w:docPart w:val="DefaultPlaceholder_-1854013440"/>
          </w:placeholder>
          <w:richText/>
        </w:sdtPr>
        <w:sdtContent>
          <w:r w:rsidRPr="00D37431">
            <w:rPr>
              <w:b/>
            </w:rPr>
            <w:t>Rob Butler:</w:t>
          </w:r>
        </w:sdtContent>
      </w:sdt>
      <w:r>
        <w:t xml:space="preserve"> Thank you.</w:t>
      </w:r>
    </w:p>
    <w:p w:rsidR="00C90CAD" w:rsidRPr="00C90CAD" w:rsidP="002C362B">
      <w:pPr>
        <w:pStyle w:val="Question"/>
        <w:numPr>
          <w:ilvl w:val="0"/>
          <w:numId w:val="9"/>
        </w:numPr>
        <w:rPr>
          <w:lang w:val="en-US"/>
        </w:rPr>
      </w:pPr>
      <w:sdt>
        <w:sdtPr>
          <w:alias w:val="Member"/>
          <w:tag w:val="&lt;Member mnisId='4363' dodsId='110372'&gt;"/>
          <w:id w:val="-1728599595"/>
          <w:placeholder>
            <w:docPart w:val="DefaultPlaceholder_-1854013440"/>
          </w:placeholder>
          <w:richText/>
        </w:sdtPr>
        <w:sdtContent>
          <w:r w:rsidRPr="00D37431" w:rsidR="00D37431">
            <w:rPr>
              <w:b/>
            </w:rPr>
            <w:t>Kate Hollern:</w:t>
          </w:r>
        </w:sdtContent>
      </w:sdt>
      <w:r w:rsidR="00D37431">
        <w:t xml:space="preserve"> Once again, welcome to your position, Minister.</w:t>
      </w:r>
      <w:r w:rsidR="002C362B">
        <w:t xml:space="preserve"> I a</w:t>
      </w:r>
      <w:r w:rsidRPr="00065411" w:rsidR="002C362B">
        <w:t>m sure you have a lot of work to do in this area. I recognis</w:t>
      </w:r>
      <w:r w:rsidR="002C362B">
        <w:t>e</w:t>
      </w:r>
      <w:r w:rsidRPr="00065411" w:rsidR="002C362B">
        <w:t xml:space="preserve"> it is a very difficult are</w:t>
      </w:r>
      <w:r w:rsidR="002C362B">
        <w:t>a,</w:t>
      </w:r>
      <w:r w:rsidRPr="00065411" w:rsidR="002C362B">
        <w:t xml:space="preserve"> because women in particular end up in prison for all</w:t>
      </w:r>
      <w:r w:rsidR="002C362B">
        <w:t xml:space="preserve"> </w:t>
      </w:r>
      <w:r w:rsidRPr="00065411" w:rsidR="002C362B">
        <w:t>sorts of reasons</w:t>
      </w:r>
      <w:r w:rsidR="002C362B">
        <w:t>.</w:t>
      </w:r>
      <w:r>
        <w:t xml:space="preserve"> </w:t>
      </w:r>
      <w:r w:rsidR="002C362B">
        <w:t>P</w:t>
      </w:r>
      <w:r w:rsidRPr="00065411" w:rsidR="002C362B">
        <w:t>erhaps we should be looking closely at why they end up in prison and what we can do to support them before it gets to that stage.</w:t>
      </w:r>
    </w:p>
    <w:p w:rsidR="002C362B" w:rsidRPr="007D256D" w:rsidP="00C90CAD">
      <w:pPr>
        <w:pStyle w:val="Question"/>
        <w:numPr>
          <w:ilvl w:val="0"/>
          <w:numId w:val="0"/>
        </w:numPr>
        <w:ind w:left="794"/>
        <w:rPr>
          <w:lang w:val="en-US"/>
        </w:rPr>
      </w:pPr>
      <w:r w:rsidRPr="00065411">
        <w:t>I</w:t>
      </w:r>
      <w:r>
        <w:t xml:space="preserve"> a</w:t>
      </w:r>
      <w:r w:rsidRPr="00065411">
        <w:t xml:space="preserve">m sure you are aware of the recent </w:t>
      </w:r>
      <w:r>
        <w:t xml:space="preserve">baby </w:t>
      </w:r>
      <w:r w:rsidRPr="00065411">
        <w:t>death</w:t>
      </w:r>
      <w:r>
        <w:t>s</w:t>
      </w:r>
      <w:r w:rsidRPr="00065411">
        <w:t xml:space="preserve"> in prison</w:t>
      </w:r>
      <w:r w:rsidRPr="00D635D9">
        <w:t xml:space="preserve">. It is absolutely tragic. You spoke about valuing staff </w:t>
      </w:r>
      <w:r>
        <w:t>at</w:t>
      </w:r>
      <w:r w:rsidRPr="00D635D9">
        <w:t xml:space="preserve"> whatever level, but when you read the report and investigation</w:t>
      </w:r>
      <w:r>
        <w:t>,</w:t>
      </w:r>
      <w:r w:rsidRPr="00D635D9">
        <w:t xml:space="preserve"> particularly </w:t>
      </w:r>
      <w:r>
        <w:t xml:space="preserve">about </w:t>
      </w:r>
      <w:r w:rsidRPr="00D635D9">
        <w:t xml:space="preserve">the baby at </w:t>
      </w:r>
      <w:r>
        <w:t xml:space="preserve">Bronzefield, </w:t>
      </w:r>
      <w:r w:rsidRPr="00D635D9">
        <w:t>there is a catalogue of failures</w:t>
      </w:r>
      <w:r>
        <w:t>,</w:t>
      </w:r>
      <w:r w:rsidRPr="00D635D9">
        <w:t xml:space="preserve"> from the assessment when the prisoner went in</w:t>
      </w:r>
      <w:r>
        <w:t>, to the support she got while she was in</w:t>
      </w:r>
      <w:r w:rsidRPr="00586F76">
        <w:t xml:space="preserve"> and</w:t>
      </w:r>
      <w:r>
        <w:t xml:space="preserve"> the </w:t>
      </w:r>
      <w:r w:rsidRPr="00586F76">
        <w:t>desperate measures she tried to</w:t>
      </w:r>
      <w:r>
        <w:t xml:space="preserve"> take to get </w:t>
      </w:r>
      <w:r w:rsidRPr="00586F76">
        <w:t>attention when she needed it. It was a total catalogue of failures. I have two questions</w:t>
      </w:r>
      <w:r>
        <w:t>.</w:t>
      </w:r>
      <w:r w:rsidRPr="00586F76">
        <w:t xml:space="preserve"> I recognise the support in</w:t>
      </w:r>
      <w:r>
        <w:t xml:space="preserve"> training </w:t>
      </w:r>
      <w:r w:rsidR="00B52B4F">
        <w:t>for</w:t>
      </w:r>
      <w:r>
        <w:t xml:space="preserve"> staff in </w:t>
      </w:r>
      <w:r w:rsidRPr="00586F76">
        <w:t>prison</w:t>
      </w:r>
      <w:r>
        <w:t>s</w:t>
      </w:r>
      <w:r w:rsidRPr="00586F76">
        <w:t>, but is that reflected in privately run prisons</w:t>
      </w:r>
      <w:r>
        <w:t>?</w:t>
      </w:r>
    </w:p>
    <w:p w:rsidR="002C362B" w:rsidP="002C362B">
      <w:pPr>
        <w:pStyle w:val="Answer"/>
      </w:pPr>
      <w:sdt>
        <w:sdtPr>
          <w:alias w:val="Witness"/>
          <w:id w:val="-1326358158"/>
          <w:placeholder>
            <w:docPart w:val="F33C5C03446F4621AFAF80358024D74F"/>
          </w:placeholder>
          <w:richText/>
        </w:sdtPr>
        <w:sdtContent>
          <w:r w:rsidRPr="007D256D">
            <w:rPr>
              <w:b/>
              <w:i/>
            </w:rPr>
            <w:t>Dr Farrar:</w:t>
          </w:r>
        </w:sdtContent>
      </w:sdt>
      <w:r>
        <w:t xml:space="preserve"> W</w:t>
      </w:r>
      <w:r w:rsidRPr="00586F76">
        <w:t xml:space="preserve">e have had the report </w:t>
      </w:r>
      <w:r>
        <w:t xml:space="preserve">on Bronzefield </w:t>
      </w:r>
      <w:r w:rsidRPr="00586F76">
        <w:t xml:space="preserve">and </w:t>
      </w:r>
      <w:r w:rsidR="00B52B4F">
        <w:t xml:space="preserve">we </w:t>
      </w:r>
      <w:r w:rsidRPr="00586F76">
        <w:t xml:space="preserve">are </w:t>
      </w:r>
      <w:r w:rsidR="00B52B4F">
        <w:t>putting in</w:t>
      </w:r>
      <w:r w:rsidRPr="00586F76">
        <w:t xml:space="preserve"> a number of measures across all of our women</w:t>
      </w:r>
      <w:r w:rsidR="00B52B4F">
        <w:t>’</w:t>
      </w:r>
      <w:r w:rsidRPr="00586F76">
        <w:t>s prisons, including the private prisons</w:t>
      </w:r>
      <w:r>
        <w:t xml:space="preserve">. That will </w:t>
      </w:r>
      <w:r w:rsidRPr="00586F76">
        <w:t>include things like hourly observations for women in their third trimester</w:t>
      </w:r>
      <w:r w:rsidR="00B52B4F">
        <w:t xml:space="preserve"> and</w:t>
      </w:r>
      <w:r w:rsidRPr="00586F76">
        <w:t xml:space="preserve"> will provide all women with free access to </w:t>
      </w:r>
      <w:r>
        <w:t>NHS</w:t>
      </w:r>
      <w:r w:rsidRPr="00586F76">
        <w:t xml:space="preserve"> pregnancy advice services</w:t>
      </w:r>
      <w:r w:rsidRPr="002E6FD9">
        <w:t>. We will ensure that social services support is provided to women in prisons</w:t>
      </w:r>
      <w:r>
        <w:t>. W</w:t>
      </w:r>
      <w:r w:rsidRPr="002E6FD9">
        <w:t xml:space="preserve">e </w:t>
      </w:r>
      <w:r w:rsidR="00301531">
        <w:t xml:space="preserve">will </w:t>
      </w:r>
      <w:r w:rsidRPr="002E6FD9">
        <w:t>also have multidisciplinary maternity board</w:t>
      </w:r>
      <w:r>
        <w:t>s</w:t>
      </w:r>
      <w:r w:rsidRPr="002E6FD9">
        <w:t xml:space="preserve"> for all pregnant women. There are a number of things we have already put into practi</w:t>
      </w:r>
      <w:r>
        <w:t>c</w:t>
      </w:r>
      <w:r w:rsidRPr="002E6FD9">
        <w:t>e, and we will continue to make changes in the longer term, but there are short</w:t>
      </w:r>
      <w:r>
        <w:t>-</w:t>
      </w:r>
      <w:r w:rsidRPr="002E6FD9">
        <w:t xml:space="preserve">term actions we have taken </w:t>
      </w:r>
      <w:r w:rsidR="00BD6C00">
        <w:t>that</w:t>
      </w:r>
      <w:r w:rsidRPr="002E6FD9">
        <w:t xml:space="preserve"> are specific to all prisons.</w:t>
      </w:r>
    </w:p>
    <w:p w:rsidR="002C362B" w:rsidRPr="007D256D" w:rsidP="002C362B">
      <w:pPr>
        <w:pStyle w:val="Question"/>
        <w:numPr>
          <w:ilvl w:val="0"/>
          <w:numId w:val="9"/>
        </w:numPr>
        <w:rPr>
          <w:lang w:val="en-US"/>
        </w:rPr>
      </w:pPr>
      <w:sdt>
        <w:sdtPr>
          <w:alias w:val="Member"/>
          <w:tag w:val="&lt;Member mnisId='4363' dodsId='110372'&gt;"/>
          <w:id w:val="-571191948"/>
          <w:placeholder>
            <w:docPart w:val="F33C5C03446F4621AFAF80358024D74F"/>
          </w:placeholder>
          <w:richText/>
        </w:sdtPr>
        <w:sdtContent>
          <w:r w:rsidRPr="002E6FD9">
            <w:rPr>
              <w:b/>
            </w:rPr>
            <w:t>Kate Hollern:</w:t>
          </w:r>
        </w:sdtContent>
      </w:sdt>
      <w:r>
        <w:t xml:space="preserve"> </w:t>
      </w:r>
      <w:r w:rsidRPr="00832E23">
        <w:t xml:space="preserve">On that point, a number of those measures should have been in place at that time, </w:t>
      </w:r>
      <w:r>
        <w:t>in</w:t>
      </w:r>
      <w:r w:rsidRPr="00832E23">
        <w:t xml:space="preserve">cluding the fact </w:t>
      </w:r>
      <w:r w:rsidR="003F5C4A">
        <w:t xml:space="preserve">that </w:t>
      </w:r>
      <w:r>
        <w:t>it</w:t>
      </w:r>
      <w:r w:rsidRPr="00832E23">
        <w:t xml:space="preserve"> was identified that</w:t>
      </w:r>
      <w:r>
        <w:t xml:space="preserve"> th</w:t>
      </w:r>
      <w:r w:rsidR="00406501">
        <w:t>e</w:t>
      </w:r>
      <w:r>
        <w:t xml:space="preserve"> young woman was </w:t>
      </w:r>
      <w:r w:rsidRPr="00832E23">
        <w:t>threatening to commit suicide just the day before</w:t>
      </w:r>
      <w:r>
        <w:t>. T</w:t>
      </w:r>
      <w:r w:rsidRPr="00832E23">
        <w:t>hose che</w:t>
      </w:r>
      <w:r>
        <w:t>ck</w:t>
      </w:r>
      <w:r w:rsidRPr="00832E23">
        <w:t>s were not carried out</w:t>
      </w:r>
      <w:r>
        <w:t xml:space="preserve">. The call for </w:t>
      </w:r>
      <w:r w:rsidRPr="00832E23">
        <w:t>medical assistance was ignored and cut off at one point.</w:t>
      </w:r>
      <w:r>
        <w:t xml:space="preserve"> T</w:t>
      </w:r>
      <w:r w:rsidRPr="00832E23">
        <w:t>he basic measures were there but failed. How can we be absolutely sure</w:t>
      </w:r>
      <w:r w:rsidRPr="0052293A">
        <w:t xml:space="preserve"> that somebody will be responsible</w:t>
      </w:r>
      <w:r>
        <w:t xml:space="preserve"> for </w:t>
      </w:r>
      <w:r w:rsidRPr="0052293A">
        <w:t>regularly monitor</w:t>
      </w:r>
      <w:r>
        <w:t xml:space="preserve">ing that </w:t>
      </w:r>
      <w:r w:rsidRPr="0052293A">
        <w:t>the process</w:t>
      </w:r>
      <w:r>
        <w:t>e</w:t>
      </w:r>
      <w:r w:rsidRPr="0052293A">
        <w:t>s to keep women safe in prisons</w:t>
      </w:r>
      <w:r>
        <w:t xml:space="preserve"> are</w:t>
      </w:r>
      <w:r w:rsidRPr="0052293A">
        <w:t xml:space="preserve"> followed and implemented?</w:t>
      </w:r>
    </w:p>
    <w:p w:rsidR="002C362B" w:rsidP="002C362B">
      <w:pPr>
        <w:pStyle w:val="Answer"/>
      </w:pPr>
      <w:sdt>
        <w:sdtPr>
          <w:alias w:val="Witness"/>
          <w:id w:val="1970094664"/>
          <w:placeholder>
            <w:docPart w:val="F33C5C03446F4621AFAF80358024D74F"/>
          </w:placeholder>
          <w:richText/>
        </w:sdtPr>
        <w:sdtContent>
          <w:r w:rsidRPr="007D256D">
            <w:rPr>
              <w:b/>
              <w:i/>
            </w:rPr>
            <w:t>Dr Farrar:</w:t>
          </w:r>
        </w:sdtContent>
      </w:sdt>
      <w:r>
        <w:t xml:space="preserve"> </w:t>
      </w:r>
      <w:r w:rsidRPr="009917F2">
        <w:t>The measures I have just mentioned are new and</w:t>
      </w:r>
      <w:r>
        <w:t xml:space="preserve"> are</w:t>
      </w:r>
      <w:r w:rsidRPr="009917F2">
        <w:t xml:space="preserve"> monitored</w:t>
      </w:r>
      <w:r>
        <w:t xml:space="preserve"> so </w:t>
      </w:r>
      <w:r w:rsidR="0045755E">
        <w:t xml:space="preserve">that </w:t>
      </w:r>
      <w:r>
        <w:t xml:space="preserve">we can make sure they are being followed. </w:t>
      </w:r>
      <w:r w:rsidR="0045755E">
        <w:t xml:space="preserve">I should be clear. </w:t>
      </w:r>
      <w:r>
        <w:t xml:space="preserve">If </w:t>
      </w:r>
      <w:r w:rsidRPr="007D256D">
        <w:t>people do not follow the regulations as they are meant to</w:t>
      </w:r>
      <w:r w:rsidR="00BA76CF">
        <w:t>,</w:t>
      </w:r>
      <w:r w:rsidRPr="007D256D">
        <w:t xml:space="preserve"> there will be disciplinary action taken against those individuals; there will be investigations</w:t>
      </w:r>
      <w:r>
        <w:t>. P</w:t>
      </w:r>
      <w:r w:rsidRPr="007D256D">
        <w:t>eople must follow the regulations that make things safer for women</w:t>
      </w:r>
      <w:r>
        <w:t>. W</w:t>
      </w:r>
      <w:r w:rsidRPr="007D256D">
        <w:t>e learned quite a bit from th</w:t>
      </w:r>
      <w:r>
        <w:t>e</w:t>
      </w:r>
      <w:r w:rsidRPr="007D256D">
        <w:t xml:space="preserve"> prison and probation ombudsman</w:t>
      </w:r>
      <w:r>
        <w:t>’s</w:t>
      </w:r>
      <w:r w:rsidRPr="007D256D">
        <w:t xml:space="preserve"> report</w:t>
      </w:r>
      <w:r>
        <w:t xml:space="preserve">. That was why we instituted things like </w:t>
      </w:r>
      <w:r w:rsidRPr="007D256D">
        <w:t>hourly observations for women in their third trimester</w:t>
      </w:r>
      <w:r w:rsidR="00BA76CF">
        <w:t>,</w:t>
      </w:r>
      <w:r w:rsidRPr="007D256D">
        <w:t xml:space="preserve"> which were not there to the same extent</w:t>
      </w:r>
      <w:r>
        <w:t xml:space="preserve">. We are </w:t>
      </w:r>
      <w:r w:rsidRPr="007D256D">
        <w:t xml:space="preserve">making sure </w:t>
      </w:r>
      <w:r w:rsidR="00B505E5">
        <w:t xml:space="preserve">that </w:t>
      </w:r>
      <w:r w:rsidRPr="007D256D">
        <w:t>they are there</w:t>
      </w:r>
      <w:r w:rsidRPr="00A1313C">
        <w:t xml:space="preserve"> and</w:t>
      </w:r>
      <w:r>
        <w:t xml:space="preserve"> that</w:t>
      </w:r>
      <w:r w:rsidRPr="00A1313C">
        <w:t xml:space="preserve"> they are monitored.</w:t>
      </w:r>
    </w:p>
    <w:p w:rsidR="002C362B" w:rsidP="002C362B">
      <w:pPr>
        <w:pStyle w:val="Answer"/>
      </w:pPr>
      <w:sdt>
        <w:sdtPr>
          <w:alias w:val="Witness"/>
          <w:id w:val="-1684267894"/>
          <w:placeholder>
            <w:docPart w:val="F33C5C03446F4621AFAF80358024D74F"/>
          </w:placeholder>
          <w:richText/>
        </w:sdtPr>
        <w:sdtContent>
          <w:r w:rsidRPr="00A1313C">
            <w:rPr>
              <w:b/>
              <w:i/>
            </w:rPr>
            <w:t>Victoria Atkins:</w:t>
          </w:r>
        </w:sdtContent>
      </w:sdt>
      <w:r>
        <w:t xml:space="preserve"> </w:t>
      </w:r>
      <w:r w:rsidRPr="00A1313C">
        <w:t>I am very grateful to the ombudsman for her report. The fact</w:t>
      </w:r>
      <w:r>
        <w:t>s</w:t>
      </w:r>
      <w:r w:rsidRPr="00A1313C">
        <w:t xml:space="preserve"> as they unfolded in that report were truly shocking</w:t>
      </w:r>
      <w:r>
        <w:t>. The fear that young woman must have felt a</w:t>
      </w:r>
      <w:r w:rsidRPr="00A1313C">
        <w:t>nd the loss she is dealing with</w:t>
      </w:r>
      <w:r>
        <w:t>,</w:t>
      </w:r>
      <w:r w:rsidRPr="00A1313C">
        <w:t xml:space="preserve"> even today</w:t>
      </w:r>
      <w:r>
        <w:t xml:space="preserve">, </w:t>
      </w:r>
      <w:r w:rsidR="001F3E67">
        <w:t>are</w:t>
      </w:r>
      <w:r>
        <w:t xml:space="preserve"> not something we can conte</w:t>
      </w:r>
      <w:r w:rsidRPr="00A1313C">
        <w:t>mplate again in the prison estate. Before I hand over to Kate, who has been instrumental in ensuring that the attitude</w:t>
      </w:r>
      <w:r>
        <w:t>s</w:t>
      </w:r>
      <w:r w:rsidRPr="00A1313C">
        <w:t xml:space="preserve"> as well as the regulations are followed, perhaps</w:t>
      </w:r>
      <w:r w:rsidR="001F3E67">
        <w:t>,</w:t>
      </w:r>
      <w:r w:rsidRPr="00A1313C">
        <w:t xml:space="preserve"> </w:t>
      </w:r>
      <w:r w:rsidR="00951DCA">
        <w:t>if I may, I could</w:t>
      </w:r>
      <w:r w:rsidRPr="00A1313C">
        <w:t xml:space="preserve"> reassure the </w:t>
      </w:r>
      <w:r>
        <w:t>C</w:t>
      </w:r>
      <w:r w:rsidRPr="00A1313C">
        <w:t>ommittee</w:t>
      </w:r>
      <w:r>
        <w:t>, because it may be o</w:t>
      </w:r>
      <w:r w:rsidRPr="00A1313C">
        <w:t>f interest</w:t>
      </w:r>
      <w:r>
        <w:t>,</w:t>
      </w:r>
      <w:r w:rsidRPr="00A1313C">
        <w:t xml:space="preserve"> </w:t>
      </w:r>
      <w:r>
        <w:t xml:space="preserve">that </w:t>
      </w:r>
      <w:r w:rsidRPr="00A1313C">
        <w:t xml:space="preserve">in the </w:t>
      </w:r>
      <w:r w:rsidR="00951DCA">
        <w:t>l</w:t>
      </w:r>
      <w:r w:rsidRPr="00A1313C">
        <w:t xml:space="preserve">ast 12 months 40 </w:t>
      </w:r>
      <w:r w:rsidRPr="002C5A2D">
        <w:t>women in custody gave birth</w:t>
      </w:r>
      <w:r>
        <w:t>. Of</w:t>
      </w:r>
      <w:r w:rsidRPr="002C5A2D">
        <w:t xml:space="preserve"> those 40 births, none </w:t>
      </w:r>
      <w:r w:rsidRPr="002C5A2D">
        <w:t xml:space="preserve">happened in prison; </w:t>
      </w:r>
      <w:r>
        <w:t>t</w:t>
      </w:r>
      <w:r w:rsidRPr="002C5A2D">
        <w:t>wo happened in transit</w:t>
      </w:r>
      <w:r>
        <w:t>,</w:t>
      </w:r>
      <w:r w:rsidRPr="002C5A2D">
        <w:t xml:space="preserve"> in other words</w:t>
      </w:r>
      <w:r>
        <w:t xml:space="preserve"> in an</w:t>
      </w:r>
      <w:r w:rsidRPr="002C5A2D">
        <w:t xml:space="preserve"> ambulance</w:t>
      </w:r>
      <w:r w:rsidR="00BC0B95">
        <w:t>;</w:t>
      </w:r>
      <w:r>
        <w:t xml:space="preserve"> a</w:t>
      </w:r>
      <w:r w:rsidRPr="002C5A2D">
        <w:t>nd the rest happened in</w:t>
      </w:r>
      <w:r>
        <w:t xml:space="preserve"> </w:t>
      </w:r>
      <w:r w:rsidRPr="002C5A2D">
        <w:t>hospital. Clearly</w:t>
      </w:r>
      <w:r>
        <w:t xml:space="preserve">, </w:t>
      </w:r>
      <w:r w:rsidRPr="002C5A2D">
        <w:t>we want to improve the rates even further so</w:t>
      </w:r>
      <w:r w:rsidR="00BC0B95">
        <w:t xml:space="preserve"> that</w:t>
      </w:r>
      <w:r w:rsidRPr="002C5A2D">
        <w:t xml:space="preserve"> it is 100% in</w:t>
      </w:r>
      <w:r>
        <w:t xml:space="preserve"> </w:t>
      </w:r>
      <w:r w:rsidRPr="002C5A2D">
        <w:t>hospital, not in transit</w:t>
      </w:r>
      <w:r>
        <w:t>.</w:t>
      </w:r>
    </w:p>
    <w:p w:rsidR="002C362B" w:rsidP="002C362B">
      <w:pPr>
        <w:pStyle w:val="Answer"/>
      </w:pPr>
      <w:r>
        <w:t xml:space="preserve">A </w:t>
      </w:r>
      <w:r w:rsidRPr="002C5A2D">
        <w:t>great deal of work</w:t>
      </w:r>
      <w:r>
        <w:t xml:space="preserve"> has been</w:t>
      </w:r>
      <w:r w:rsidRPr="002C5A2D">
        <w:t xml:space="preserve"> done since the death</w:t>
      </w:r>
      <w:r>
        <w:t>. T</w:t>
      </w:r>
      <w:r w:rsidRPr="002C5A2D">
        <w:t>he report came out very recently</w:t>
      </w:r>
      <w:r>
        <w:t xml:space="preserve">, but the </w:t>
      </w:r>
      <w:r w:rsidRPr="002C5A2D">
        <w:t>reason the framework was published when it was</w:t>
      </w:r>
      <w:r>
        <w:t xml:space="preserve"> was</w:t>
      </w:r>
      <w:r w:rsidRPr="002C5A2D">
        <w:t xml:space="preserve"> to respect the</w:t>
      </w:r>
      <w:r>
        <w:t xml:space="preserve"> publication of the</w:t>
      </w:r>
      <w:r w:rsidRPr="002C5A2D">
        <w:t xml:space="preserve"> ombudsman</w:t>
      </w:r>
      <w:r w:rsidR="009116D7">
        <w:t>’</w:t>
      </w:r>
      <w:r w:rsidRPr="002C5A2D">
        <w:t>s report</w:t>
      </w:r>
      <w:r>
        <w:t>,</w:t>
      </w:r>
      <w:r w:rsidRPr="002C5A2D">
        <w:t xml:space="preserve"> </w:t>
      </w:r>
      <w:r w:rsidR="009116D7">
        <w:t>and</w:t>
      </w:r>
      <w:r w:rsidRPr="002C5A2D">
        <w:t xml:space="preserve"> to show how seriously all the parties concerned take this and </w:t>
      </w:r>
      <w:r w:rsidR="006056BF">
        <w:t xml:space="preserve">to </w:t>
      </w:r>
      <w:r w:rsidRPr="002C5A2D">
        <w:t xml:space="preserve">ensure </w:t>
      </w:r>
      <w:r w:rsidR="006056BF">
        <w:t>that it</w:t>
      </w:r>
      <w:r w:rsidRPr="002C5A2D">
        <w:t xml:space="preserve"> does not happen again. Kate will be able to help from the NHS perspective as to how</w:t>
      </w:r>
      <w:r w:rsidRPr="00120DE7">
        <w:t xml:space="preserve"> we can deal with some of the issues you have raised.</w:t>
      </w:r>
    </w:p>
    <w:p w:rsidR="008621A2" w:rsidP="002C362B">
      <w:pPr>
        <w:pStyle w:val="Answer"/>
      </w:pPr>
      <w:sdt>
        <w:sdtPr>
          <w:alias w:val="Witness"/>
          <w:id w:val="-1761293049"/>
          <w:placeholder>
            <w:docPart w:val="F33C5C03446F4621AFAF80358024D74F"/>
          </w:placeholder>
          <w:richText/>
        </w:sdtPr>
        <w:sdtContent>
          <w:r w:rsidRPr="00120DE7" w:rsidR="002C362B">
            <w:rPr>
              <w:b/>
              <w:i/>
            </w:rPr>
            <w:t>Kate Davies:</w:t>
          </w:r>
        </w:sdtContent>
      </w:sdt>
      <w:r w:rsidR="002C362B">
        <w:t xml:space="preserve"> </w:t>
      </w:r>
      <w:r w:rsidRPr="00120DE7" w:rsidR="002C362B">
        <w:t>I repeat that these are two incredibly tragic circumstances</w:t>
      </w:r>
      <w:r w:rsidR="002C362B">
        <w:t xml:space="preserve">. </w:t>
      </w:r>
      <w:r>
        <w:t>H</w:t>
      </w:r>
      <w:r w:rsidRPr="00120DE7" w:rsidR="002C362B">
        <w:t>eartfelt wishes to the mother in both cases and appropriate apologies w</w:t>
      </w:r>
      <w:r w:rsidR="002C362B">
        <w:t>h</w:t>
      </w:r>
      <w:r w:rsidRPr="00120DE7" w:rsidR="002C362B">
        <w:t xml:space="preserve">ere any elements of care </w:t>
      </w:r>
      <w:r w:rsidR="002C362B">
        <w:t>or</w:t>
      </w:r>
      <w:r w:rsidRPr="00120DE7" w:rsidR="002C362B">
        <w:t xml:space="preserve"> support have not been as we would expect them to be at all levels.</w:t>
      </w:r>
    </w:p>
    <w:p w:rsidR="00BC7184" w:rsidP="002C362B">
      <w:pPr>
        <w:pStyle w:val="Answer"/>
      </w:pPr>
      <w:r>
        <w:t>T</w:t>
      </w:r>
      <w:r w:rsidRPr="00120DE7">
        <w:t xml:space="preserve">he particular issue for </w:t>
      </w:r>
      <w:r>
        <w:t>B</w:t>
      </w:r>
      <w:r w:rsidRPr="00120DE7">
        <w:t>ronzefield is that this was a partnership and collaboration</w:t>
      </w:r>
      <w:r>
        <w:t>,</w:t>
      </w:r>
      <w:r w:rsidRPr="00120DE7">
        <w:t xml:space="preserve"> in what is effectively known as a </w:t>
      </w:r>
      <w:r>
        <w:t>PFI</w:t>
      </w:r>
      <w:r w:rsidRPr="00120DE7">
        <w:t xml:space="preserve"> prison</w:t>
      </w:r>
      <w:r w:rsidR="00557F62">
        <w:t>—a private prison—</w:t>
      </w:r>
      <w:r w:rsidRPr="00120DE7">
        <w:t>with the NHS</w:t>
      </w:r>
      <w:r>
        <w:t>. S</w:t>
      </w:r>
      <w:r w:rsidRPr="00120DE7">
        <w:t>ome of the services were commissioned and delivered through</w:t>
      </w:r>
      <w:r>
        <w:t xml:space="preserve"> Sodexo;</w:t>
      </w:r>
      <w:r w:rsidRPr="00120DE7">
        <w:t xml:space="preserve"> others were commissioned through the </w:t>
      </w:r>
      <w:r>
        <w:t>NHS</w:t>
      </w:r>
      <w:r w:rsidRPr="00120DE7">
        <w:t>.</w:t>
      </w:r>
      <w:r w:rsidR="00557F62">
        <w:t xml:space="preserve"> </w:t>
      </w:r>
      <w:r w:rsidRPr="00120DE7">
        <w:t>One thing we have done in that particular establishment is work very closely with</w:t>
      </w:r>
      <w:r>
        <w:t xml:space="preserve"> our</w:t>
      </w:r>
      <w:r w:rsidRPr="00120DE7">
        <w:t xml:space="preserve"> partners </w:t>
      </w:r>
      <w:r>
        <w:t>and</w:t>
      </w:r>
      <w:r w:rsidRPr="00120DE7">
        <w:t xml:space="preserve"> providers both to increase midwifery, maternity and perinatal services </w:t>
      </w:r>
      <w:r w:rsidR="00385F78">
        <w:t>and, across</w:t>
      </w:r>
      <w:r w:rsidRPr="00120DE7">
        <w:t xml:space="preserve"> the last five private prisons, </w:t>
      </w:r>
      <w:r>
        <w:t>t</w:t>
      </w:r>
      <w:r w:rsidRPr="00120DE7">
        <w:t>wo of</w:t>
      </w:r>
      <w:r>
        <w:t xml:space="preserve"> which, </w:t>
      </w:r>
      <w:r w:rsidRPr="00120DE7">
        <w:t>Peterborough and B</w:t>
      </w:r>
      <w:r>
        <w:t xml:space="preserve">ronzefield, are female prisons, to </w:t>
      </w:r>
      <w:r w:rsidRPr="00120DE7">
        <w:t>agree to tak</w:t>
      </w:r>
      <w:r>
        <w:t>e</w:t>
      </w:r>
      <w:r w:rsidRPr="00120DE7">
        <w:t xml:space="preserve"> those back into the public purse as part of NHS standards</w:t>
      </w:r>
      <w:r>
        <w:t>,</w:t>
      </w:r>
      <w:r w:rsidRPr="00120DE7">
        <w:t xml:space="preserve"> conditions and requirements.</w:t>
      </w:r>
      <w:r w:rsidR="00757581">
        <w:t xml:space="preserve"> </w:t>
      </w:r>
    </w:p>
    <w:p w:rsidR="002C362B" w:rsidRPr="00120DE7" w:rsidP="002C362B">
      <w:pPr>
        <w:pStyle w:val="Answer"/>
      </w:pPr>
      <w:r>
        <w:t>B</w:t>
      </w:r>
      <w:r w:rsidRPr="00120DE7">
        <w:t>ronz</w:t>
      </w:r>
      <w:r>
        <w:t>e</w:t>
      </w:r>
      <w:r w:rsidRPr="00120DE7">
        <w:t>field was commissioning approximately £2 million of health and wellbeing services at that time.</w:t>
      </w:r>
      <w:r>
        <w:t xml:space="preserve"> We are now </w:t>
      </w:r>
      <w:r w:rsidRPr="00120DE7">
        <w:t xml:space="preserve">moving forward </w:t>
      </w:r>
      <w:r w:rsidR="00BC7184">
        <w:t>to</w:t>
      </w:r>
      <w:r w:rsidRPr="00120DE7">
        <w:t xml:space="preserve"> NHS support</w:t>
      </w:r>
      <w:r>
        <w:t xml:space="preserve">. For </w:t>
      </w:r>
      <w:r w:rsidRPr="00120DE7">
        <w:t>example</w:t>
      </w:r>
      <w:r>
        <w:t>, for B</w:t>
      </w:r>
      <w:r w:rsidRPr="00120DE7">
        <w:t>ronz</w:t>
      </w:r>
      <w:r>
        <w:t>e</w:t>
      </w:r>
      <w:r w:rsidRPr="00120DE7">
        <w:t xml:space="preserve">field </w:t>
      </w:r>
      <w:r>
        <w:t xml:space="preserve">there is </w:t>
      </w:r>
      <w:r w:rsidRPr="00120DE7">
        <w:t>now</w:t>
      </w:r>
      <w:r>
        <w:t xml:space="preserve"> a </w:t>
      </w:r>
      <w:r w:rsidRPr="00120DE7">
        <w:t xml:space="preserve">£6.1 million requirement to meet the healthcare needs of women and </w:t>
      </w:r>
      <w:r w:rsidR="0022622C">
        <w:t>for</w:t>
      </w:r>
      <w:r w:rsidRPr="00120DE7">
        <w:t xml:space="preserve"> maternity, pregnancy and perinatal services.</w:t>
      </w:r>
    </w:p>
    <w:p w:rsidR="00B2378A" w:rsidP="002C362B">
      <w:pPr>
        <w:pStyle w:val="Answer"/>
      </w:pPr>
      <w:r w:rsidRPr="00120DE7">
        <w:t>We have recently updated and are about to publish a new specification on pregnancy and post</w:t>
      </w:r>
      <w:r>
        <w:t>-n</w:t>
      </w:r>
      <w:r w:rsidRPr="00120DE7">
        <w:t xml:space="preserve">atal </w:t>
      </w:r>
      <w:r>
        <w:t>women</w:t>
      </w:r>
      <w:r w:rsidRPr="00120DE7">
        <w:t xml:space="preserve"> in detention. I know the </w:t>
      </w:r>
      <w:r>
        <w:t>C</w:t>
      </w:r>
      <w:r w:rsidRPr="00120DE7">
        <w:t>hair will ask me</w:t>
      </w:r>
      <w:r>
        <w:t xml:space="preserve"> </w:t>
      </w:r>
      <w:r w:rsidR="0022622C">
        <w:t>this</w:t>
      </w:r>
      <w:r>
        <w:t xml:space="preserve">. </w:t>
      </w:r>
    </w:p>
    <w:p w:rsidR="00B2378A" w:rsidP="00B2378A">
      <w:pPr>
        <w:pStyle w:val="Question"/>
        <w:numPr>
          <w:ilvl w:val="0"/>
          <w:numId w:val="0"/>
        </w:numPr>
        <w:ind w:left="794"/>
      </w:pPr>
      <w:sdt>
        <w:sdtPr>
          <w:alias w:val="Member"/>
          <w:tag w:val="&lt;Member mnisId='1601' dodsId='34498'&gt;"/>
          <w:id w:val="-1159998895"/>
          <w:placeholder>
            <w:docPart w:val="DefaultPlaceholder_-1854013440"/>
          </w:placeholder>
          <w:richText/>
        </w:sdtPr>
        <w:sdtContent>
          <w:r w:rsidRPr="00B2378A">
            <w:rPr>
              <w:b/>
            </w:rPr>
            <w:t>Chair:</w:t>
          </w:r>
        </w:sdtContent>
      </w:sdt>
      <w:r>
        <w:t xml:space="preserve"> Right. </w:t>
      </w:r>
    </w:p>
    <w:p w:rsidR="002C362B" w:rsidRPr="00C760AC" w:rsidP="00B2378A">
      <w:pPr>
        <w:pStyle w:val="Answer"/>
      </w:pPr>
      <w:sdt>
        <w:sdtPr>
          <w:alias w:val="Witness"/>
          <w:id w:val="-923487587"/>
          <w:placeholder>
            <w:docPart w:val="DefaultPlaceholder_-1854013440"/>
          </w:placeholder>
          <w:richText/>
        </w:sdtPr>
        <w:sdtContent>
          <w:r w:rsidRPr="00B2378A" w:rsidR="00B2378A">
            <w:rPr>
              <w:b/>
              <w:i/>
            </w:rPr>
            <w:t>Kate Davies:</w:t>
          </w:r>
        </w:sdtContent>
      </w:sdt>
      <w:r w:rsidR="00B2378A">
        <w:t xml:space="preserve"> </w:t>
      </w:r>
      <w:r w:rsidR="0022622C">
        <w:t>I</w:t>
      </w:r>
      <w:r>
        <w:t xml:space="preserve">t will be in </w:t>
      </w:r>
      <w:r w:rsidR="0022622C">
        <w:t>full swing</w:t>
      </w:r>
      <w:r>
        <w:t xml:space="preserve"> b</w:t>
      </w:r>
      <w:r w:rsidRPr="00120DE7">
        <w:t xml:space="preserve">y March 2023, but </w:t>
      </w:r>
      <w:r>
        <w:t xml:space="preserve">we know that it will </w:t>
      </w:r>
      <w:r w:rsidRPr="00120DE7">
        <w:t>certainly begin to be rolled out</w:t>
      </w:r>
      <w:r>
        <w:t xml:space="preserve"> </w:t>
      </w:r>
      <w:r w:rsidRPr="00120DE7">
        <w:t xml:space="preserve">by March 2022. </w:t>
      </w:r>
      <w:r w:rsidR="00B2378A">
        <w:t>In fact, the p</w:t>
      </w:r>
      <w:r w:rsidRPr="00120DE7">
        <w:t>rimary</w:t>
      </w:r>
      <w:r>
        <w:t xml:space="preserve"> care</w:t>
      </w:r>
      <w:r w:rsidR="00EE54E9">
        <w:t xml:space="preserve"> pathways</w:t>
      </w:r>
      <w:r>
        <w:t xml:space="preserve">, </w:t>
      </w:r>
      <w:r w:rsidR="005670B4">
        <w:t xml:space="preserve">both the </w:t>
      </w:r>
      <w:r>
        <w:t xml:space="preserve">perinatal </w:t>
      </w:r>
      <w:r w:rsidRPr="00120DE7">
        <w:t>and mental health pathway</w:t>
      </w:r>
      <w:r>
        <w:t>s</w:t>
      </w:r>
      <w:r w:rsidR="00EE54E9">
        <w:t>,</w:t>
      </w:r>
      <w:r>
        <w:t xml:space="preserve"> were</w:t>
      </w:r>
      <w:r w:rsidRPr="00120DE7">
        <w:t xml:space="preserve"> commissioned</w:t>
      </w:r>
      <w:r w:rsidR="004F7E22">
        <w:t xml:space="preserve"> </w:t>
      </w:r>
      <w:r w:rsidRPr="00120DE7">
        <w:t>before th</w:t>
      </w:r>
      <w:r w:rsidR="00EE54E9">
        <w:t>o</w:t>
      </w:r>
      <w:r w:rsidRPr="00120DE7">
        <w:t>se deaths</w:t>
      </w:r>
      <w:r w:rsidR="00EE54E9">
        <w:t>,</w:t>
      </w:r>
      <w:r w:rsidRPr="00120DE7">
        <w:t xml:space="preserve"> back in 2019</w:t>
      </w:r>
      <w:r w:rsidR="00E157D9">
        <w:t>,</w:t>
      </w:r>
      <w:r w:rsidRPr="00120DE7">
        <w:t xml:space="preserve"> </w:t>
      </w:r>
      <w:r w:rsidRPr="00C760AC">
        <w:t>with additional funding for all</w:t>
      </w:r>
      <w:r>
        <w:t xml:space="preserve"> of the</w:t>
      </w:r>
      <w:r w:rsidRPr="00C760AC">
        <w:t xml:space="preserve"> women</w:t>
      </w:r>
      <w:r>
        <w:t>’s</w:t>
      </w:r>
      <w:r w:rsidRPr="00C760AC">
        <w:t xml:space="preserve"> estate as part of the long</w:t>
      </w:r>
      <w:r>
        <w:t>-</w:t>
      </w:r>
      <w:r w:rsidRPr="00C760AC">
        <w:t>term plan, but, sadly, because of</w:t>
      </w:r>
      <w:r>
        <w:t xml:space="preserve"> </w:t>
      </w:r>
      <w:r w:rsidR="00E157D9">
        <w:t>C</w:t>
      </w:r>
      <w:r>
        <w:t>ovid</w:t>
      </w:r>
      <w:r w:rsidRPr="00C760AC">
        <w:t xml:space="preserve"> there were delays in rolling th</w:t>
      </w:r>
      <w:r w:rsidR="00E157D9">
        <w:t>em</w:t>
      </w:r>
      <w:r w:rsidRPr="00C760AC">
        <w:t xml:space="preserve"> out as we required. </w:t>
      </w:r>
    </w:p>
    <w:p w:rsidR="002C362B" w:rsidRPr="00C760AC" w:rsidP="002C362B">
      <w:pPr>
        <w:pStyle w:val="Answer"/>
      </w:pPr>
      <w:r w:rsidRPr="00C760AC">
        <w:t>I emphasise, along with</w:t>
      </w:r>
      <w:r>
        <w:t xml:space="preserve"> Dr Farrar</w:t>
      </w:r>
      <w:r w:rsidRPr="00C760AC">
        <w:t xml:space="preserve"> and previous </w:t>
      </w:r>
      <w:r>
        <w:t>M</w:t>
      </w:r>
      <w:r w:rsidRPr="00C760AC">
        <w:t>inisters</w:t>
      </w:r>
      <w:r>
        <w:t>—I know that M</w:t>
      </w:r>
      <w:r w:rsidR="00E157D9">
        <w:t>inister</w:t>
      </w:r>
      <w:r>
        <w:t xml:space="preserve"> </w:t>
      </w:r>
      <w:r w:rsidRPr="00C760AC">
        <w:t>Atkins is incredibly supportive</w:t>
      </w:r>
      <w:r>
        <w:t xml:space="preserve">—that we have </w:t>
      </w:r>
      <w:r w:rsidRPr="00C760AC">
        <w:t xml:space="preserve">commissioned </w:t>
      </w:r>
      <w:r w:rsidR="00015C4D">
        <w:t>with</w:t>
      </w:r>
      <w:r w:rsidRPr="00C760AC">
        <w:t xml:space="preserve"> NHS England a full review</w:t>
      </w:r>
      <w:r>
        <w:t xml:space="preserve"> of health and wellbeing and </w:t>
      </w:r>
      <w:r w:rsidRPr="00C760AC">
        <w:t>social care services across the women</w:t>
      </w:r>
      <w:r>
        <w:t>’</w:t>
      </w:r>
      <w:r w:rsidRPr="00C760AC">
        <w:t xml:space="preserve">s </w:t>
      </w:r>
      <w:r>
        <w:t>e</w:t>
      </w:r>
      <w:r w:rsidRPr="00C760AC">
        <w:t>state with eight areas that are absolutely important. One of those is per</w:t>
      </w:r>
      <w:r>
        <w:t>inatal,</w:t>
      </w:r>
      <w:r w:rsidRPr="00C760AC">
        <w:t xml:space="preserve"> maternity and post</w:t>
      </w:r>
      <w:r>
        <w:t xml:space="preserve">-natal </w:t>
      </w:r>
      <w:r w:rsidRPr="00C760AC">
        <w:t>specifications</w:t>
      </w:r>
      <w:r>
        <w:t xml:space="preserve">. Sadly, </w:t>
      </w:r>
      <w:r>
        <w:t xml:space="preserve">that </w:t>
      </w:r>
      <w:r w:rsidRPr="00C760AC">
        <w:t>does not help th</w:t>
      </w:r>
      <w:r w:rsidR="001D2FF8">
        <w:t>o</w:t>
      </w:r>
      <w:r w:rsidRPr="00C760AC">
        <w:t>se two unique and very different cases</w:t>
      </w:r>
      <w:r w:rsidR="00015C4D">
        <w:t xml:space="preserve"> i</w:t>
      </w:r>
      <w:r>
        <w:t>n B</w:t>
      </w:r>
      <w:r w:rsidRPr="00C760AC">
        <w:t xml:space="preserve">ronzefield and HMP </w:t>
      </w:r>
      <w:r>
        <w:t>Styal</w:t>
      </w:r>
      <w:r w:rsidR="001D2FF8">
        <w:t>—</w:t>
      </w:r>
      <w:r w:rsidRPr="00C760AC">
        <w:t xml:space="preserve">I was in HMP </w:t>
      </w:r>
      <w:r>
        <w:t>Styal</w:t>
      </w:r>
      <w:r w:rsidRPr="00C760AC">
        <w:t xml:space="preserve"> three weeks ago working with the governor</w:t>
      </w:r>
      <w:r>
        <w:t xml:space="preserve"> and staff</w:t>
      </w:r>
      <w:r w:rsidR="001D2FF8">
        <w:t>—</w:t>
      </w:r>
      <w:r w:rsidRPr="00C760AC">
        <w:t xml:space="preserve">but </w:t>
      </w:r>
      <w:r w:rsidR="001D2FF8">
        <w:t>it</w:t>
      </w:r>
      <w:r w:rsidRPr="00C760AC">
        <w:t xml:space="preserve"> is a crucial element of development.</w:t>
      </w:r>
    </w:p>
    <w:p w:rsidR="002C362B" w:rsidP="002C362B">
      <w:pPr>
        <w:pStyle w:val="Answer"/>
      </w:pPr>
      <w:r>
        <w:t>As I have the chance, I</w:t>
      </w:r>
      <w:r w:rsidRPr="00C760AC">
        <w:t xml:space="preserve"> emphasise</w:t>
      </w:r>
      <w:r>
        <w:t xml:space="preserve"> to the Committee </w:t>
      </w:r>
      <w:r>
        <w:t>that</w:t>
      </w:r>
      <w:r>
        <w:t xml:space="preserve"> we need to </w:t>
      </w:r>
      <w:r w:rsidRPr="00C760AC">
        <w:t>look very carefully at why we would sentence or remand women who are pregnant knowingly</w:t>
      </w:r>
      <w:r>
        <w:t>. W</w:t>
      </w:r>
      <w:r w:rsidR="005E0550">
        <w:t>e</w:t>
      </w:r>
      <w:r>
        <w:t xml:space="preserve"> often find that women are pregnant as part of the s</w:t>
      </w:r>
      <w:r w:rsidRPr="00C760AC">
        <w:t>creening and pregnancy test off</w:t>
      </w:r>
      <w:r>
        <w:t>ers</w:t>
      </w:r>
      <w:r w:rsidRPr="00C760AC">
        <w:t xml:space="preserve"> to all women</w:t>
      </w:r>
      <w:r>
        <w:t xml:space="preserve">. We find they are </w:t>
      </w:r>
      <w:r w:rsidRPr="00C760AC">
        <w:t xml:space="preserve">pregnant as part of remand and sometimes </w:t>
      </w:r>
      <w:r w:rsidR="004C2738">
        <w:t>in the</w:t>
      </w:r>
      <w:r w:rsidR="00736AEB">
        <w:t xml:space="preserve"> early</w:t>
      </w:r>
      <w:r w:rsidRPr="00C760AC">
        <w:t xml:space="preserve"> part of </w:t>
      </w:r>
      <w:r w:rsidR="00736AEB">
        <w:t>their</w:t>
      </w:r>
      <w:r w:rsidRPr="00C760AC">
        <w:t xml:space="preserve"> sentence, because we have so many </w:t>
      </w:r>
      <w:r w:rsidR="004C2738">
        <w:t xml:space="preserve">short sentence </w:t>
      </w:r>
      <w:r w:rsidRPr="00C760AC">
        <w:t>women</w:t>
      </w:r>
      <w:r>
        <w:t xml:space="preserve">. </w:t>
      </w:r>
      <w:r w:rsidRPr="00C760AC">
        <w:t>I think there</w:t>
      </w:r>
      <w:r>
        <w:t xml:space="preserve"> is a fundamental </w:t>
      </w:r>
      <w:r w:rsidR="00736AEB">
        <w:t xml:space="preserve">scrutiny </w:t>
      </w:r>
      <w:r w:rsidRPr="00C760AC">
        <w:t>question</w:t>
      </w:r>
      <w:r>
        <w:t>,</w:t>
      </w:r>
      <w:r w:rsidRPr="00C760AC">
        <w:t xml:space="preserve"> as both the </w:t>
      </w:r>
      <w:r>
        <w:t>M</w:t>
      </w:r>
      <w:r w:rsidRPr="00C760AC">
        <w:t xml:space="preserve">inister and </w:t>
      </w:r>
      <w:r>
        <w:t>Dr Farrar said, about w</w:t>
      </w:r>
      <w:r w:rsidRPr="00C760AC">
        <w:t>hy we are sentenc</w:t>
      </w:r>
      <w:r>
        <w:t>ing</w:t>
      </w:r>
      <w:r w:rsidRPr="00C760AC">
        <w:t xml:space="preserve"> low</w:t>
      </w:r>
      <w:r>
        <w:t>-</w:t>
      </w:r>
      <w:r w:rsidRPr="00C760AC">
        <w:t>level offenders and women who are pregnant, particularly for the unborn child.</w:t>
      </w:r>
    </w:p>
    <w:p w:rsidR="002C362B" w:rsidP="002C362B">
      <w:pPr>
        <w:pStyle w:val="Answer"/>
      </w:pPr>
      <w:sdt>
        <w:sdtPr>
          <w:alias w:val="Witness"/>
          <w:id w:val="2075383516"/>
          <w:placeholder>
            <w:docPart w:val="F33C5C03446F4621AFAF80358024D74F"/>
          </w:placeholder>
          <w:richText/>
        </w:sdtPr>
        <w:sdtContent>
          <w:r w:rsidRPr="00C760AC">
            <w:rPr>
              <w:b/>
              <w:i/>
            </w:rPr>
            <w:t>Victoria Atkins:</w:t>
          </w:r>
        </w:sdtContent>
      </w:sdt>
      <w:r>
        <w:t xml:space="preserve"> </w:t>
      </w:r>
      <w:r w:rsidRPr="00C760AC">
        <w:t xml:space="preserve">For the purposes of clarification, I was referring to the </w:t>
      </w:r>
      <w:r>
        <w:t>B</w:t>
      </w:r>
      <w:r w:rsidRPr="00C760AC">
        <w:t>ronz</w:t>
      </w:r>
      <w:r>
        <w:t>e</w:t>
      </w:r>
      <w:r w:rsidRPr="00C760AC">
        <w:t xml:space="preserve">field case. I </w:t>
      </w:r>
      <w:r>
        <w:t>do not think I should</w:t>
      </w:r>
      <w:r w:rsidRPr="00C760AC">
        <w:t xml:space="preserve"> comment on the </w:t>
      </w:r>
      <w:r>
        <w:t>Styal</w:t>
      </w:r>
      <w:r w:rsidRPr="00C760AC">
        <w:t xml:space="preserve"> case until the PP</w:t>
      </w:r>
      <w:r>
        <w:t>O</w:t>
      </w:r>
      <w:r w:rsidRPr="00C760AC">
        <w:t xml:space="preserve"> report is published</w:t>
      </w:r>
      <w:r>
        <w:t>.</w:t>
      </w:r>
    </w:p>
    <w:p w:rsidR="002C362B" w:rsidP="002C362B">
      <w:pPr>
        <w:pStyle w:val="Remark"/>
      </w:pPr>
      <w:sdt>
        <w:sdtPr>
          <w:alias w:val="Member"/>
          <w:tag w:val="&lt;Member mnisId='1601' dodsId='34498'&gt;"/>
          <w:id w:val="-523174211"/>
          <w:placeholder>
            <w:docPart w:val="F33C5C03446F4621AFAF80358024D74F"/>
          </w:placeholder>
          <w:richText/>
        </w:sdtPr>
        <w:sdtContent>
          <w:r w:rsidRPr="00C760AC">
            <w:rPr>
              <w:b/>
            </w:rPr>
            <w:t>Chair:</w:t>
          </w:r>
        </w:sdtContent>
      </w:sdt>
      <w:r>
        <w:t xml:space="preserve"> W</w:t>
      </w:r>
      <w:r w:rsidRPr="00C760AC">
        <w:t>e are grateful to you for the details</w:t>
      </w:r>
      <w:r>
        <w:t xml:space="preserve"> we have heard so far about B</w:t>
      </w:r>
      <w:r w:rsidRPr="00C760AC">
        <w:t>ronz</w:t>
      </w:r>
      <w:r>
        <w:t>e</w:t>
      </w:r>
      <w:r w:rsidRPr="00C760AC">
        <w:t>field.</w:t>
      </w:r>
    </w:p>
    <w:p w:rsidR="00BA09F1" w:rsidP="000776AD">
      <w:pPr>
        <w:pStyle w:val="Question"/>
      </w:pPr>
      <w:sdt>
        <w:sdtPr>
          <w:alias w:val="Member"/>
          <w:tag w:val="&lt;Member mnisId='4826' dodsId=''&gt;"/>
          <w:id w:val="1675146456"/>
          <w:placeholder>
            <w:docPart w:val="F33C5C03446F4621AFAF80358024D74F"/>
          </w:placeholder>
          <w:richText/>
        </w:sdtPr>
        <w:sdtContent>
          <w:r w:rsidRPr="000776AD" w:rsidR="002C362B">
            <w:rPr>
              <w:b/>
            </w:rPr>
            <w:t>Laura Farris:</w:t>
          </w:r>
        </w:sdtContent>
      </w:sdt>
      <w:r w:rsidR="002C362B">
        <w:t xml:space="preserve"> </w:t>
      </w:r>
      <w:r w:rsidR="008518C5">
        <w:t xml:space="preserve">I have a few more questions on Bronzefield. </w:t>
      </w:r>
      <w:r w:rsidRPr="00C760AC" w:rsidR="002C362B">
        <w:t>I think it is clear that the</w:t>
      </w:r>
      <w:r w:rsidR="002C362B">
        <w:t xml:space="preserve"> MOJ</w:t>
      </w:r>
      <w:r w:rsidRPr="00C760AC" w:rsidR="002C362B">
        <w:t xml:space="preserve"> has accepted </w:t>
      </w:r>
      <w:r w:rsidR="008518C5">
        <w:t xml:space="preserve">all </w:t>
      </w:r>
      <w:r w:rsidRPr="00C760AC" w:rsidR="002C362B">
        <w:t xml:space="preserve">the </w:t>
      </w:r>
      <w:r w:rsidR="002C362B">
        <w:t xml:space="preserve">ombudsman’s </w:t>
      </w:r>
      <w:r w:rsidRPr="00C760AC" w:rsidR="002C362B">
        <w:t xml:space="preserve">recommendations, and you have set out all the new </w:t>
      </w:r>
      <w:r w:rsidR="00BC41C2">
        <w:t>procedures. There are</w:t>
      </w:r>
      <w:r w:rsidRPr="00C760AC" w:rsidR="002C362B">
        <w:t xml:space="preserve"> very substantial procedur</w:t>
      </w:r>
      <w:r w:rsidR="002C362B">
        <w:t xml:space="preserve">al </w:t>
      </w:r>
      <w:r w:rsidRPr="0017553A" w:rsidR="002C362B">
        <w:t>changes.</w:t>
      </w:r>
      <w:r>
        <w:t xml:space="preserve"> </w:t>
      </w:r>
      <w:r w:rsidRPr="0017553A" w:rsidR="002C362B">
        <w:t xml:space="preserve">I would like to ask not so much about process but context in the </w:t>
      </w:r>
      <w:r w:rsidR="002C362B">
        <w:t>B</w:t>
      </w:r>
      <w:r w:rsidRPr="0017553A" w:rsidR="002C362B">
        <w:t>ronzefield case.</w:t>
      </w:r>
    </w:p>
    <w:p w:rsidR="002C362B" w:rsidRPr="00BA09F1" w:rsidP="00BC41C2">
      <w:pPr>
        <w:pStyle w:val="Question"/>
        <w:numPr>
          <w:ilvl w:val="0"/>
          <w:numId w:val="0"/>
        </w:numPr>
        <w:ind w:left="794"/>
        <w:rPr>
          <w:lang w:val="en-US"/>
        </w:rPr>
      </w:pPr>
      <w:r>
        <w:t xml:space="preserve">Dr Farrar, </w:t>
      </w:r>
      <w:r w:rsidRPr="0017553A">
        <w:t>I caught the tail end of what you were saying about trauma</w:t>
      </w:r>
      <w:r>
        <w:t>-</w:t>
      </w:r>
      <w:r w:rsidRPr="0017553A">
        <w:t>informed services. One of the things that is particularly striking about th</w:t>
      </w:r>
      <w:r w:rsidR="00C56803">
        <w:t>e</w:t>
      </w:r>
      <w:r w:rsidRPr="0017553A">
        <w:t xml:space="preserve"> report is the context in which it all arose</w:t>
      </w:r>
      <w:r>
        <w:t>. T</w:t>
      </w:r>
      <w:r w:rsidRPr="0017553A">
        <w:t>his 18</w:t>
      </w:r>
      <w:r>
        <w:t>-</w:t>
      </w:r>
      <w:r w:rsidRPr="0017553A">
        <w:t>year</w:t>
      </w:r>
      <w:r>
        <w:t>-</w:t>
      </w:r>
      <w:r w:rsidRPr="0017553A">
        <w:t>old girl had arrived in the prison and had been very difficult to deal wit</w:t>
      </w:r>
      <w:r>
        <w:t>h. S</w:t>
      </w:r>
      <w:r w:rsidRPr="0017553A">
        <w:t>he was rude to all the pr</w:t>
      </w:r>
      <w:r>
        <w:t>ison</w:t>
      </w:r>
      <w:r w:rsidRPr="0017553A">
        <w:t xml:space="preserve"> officers because she thought they were going to take her baby away. One of the things that is quite striking is that you think,</w:t>
      </w:r>
      <w:r>
        <w:t xml:space="preserve"> ”Are </w:t>
      </w:r>
      <w:r w:rsidRPr="0017553A">
        <w:t>they not used to that</w:t>
      </w:r>
      <w:r>
        <w:t>?” I</w:t>
      </w:r>
      <w:r w:rsidRPr="0017553A">
        <w:t>f a teenager with such a deep background of abuse and trauma in</w:t>
      </w:r>
      <w:r>
        <w:t xml:space="preserve"> her</w:t>
      </w:r>
      <w:r w:rsidRPr="0017553A">
        <w:t xml:space="preserve"> past is being very difficult, it is very striking that it was so easy</w:t>
      </w:r>
      <w:r>
        <w:t xml:space="preserve"> for her</w:t>
      </w:r>
      <w:r w:rsidRPr="0017553A">
        <w:t xml:space="preserve"> to get on the wrong side of all the guards</w:t>
      </w:r>
      <w:r>
        <w:t>. For example, t</w:t>
      </w:r>
      <w:r w:rsidRPr="0017553A">
        <w:t>hat was why she did</w:t>
      </w:r>
      <w:r>
        <w:t xml:space="preserve"> not</w:t>
      </w:r>
      <w:r w:rsidRPr="0017553A">
        <w:t xml:space="preserve"> have any scans; </w:t>
      </w:r>
      <w:r>
        <w:t>s</w:t>
      </w:r>
      <w:r w:rsidRPr="0017553A">
        <w:t>he did</w:t>
      </w:r>
      <w:r>
        <w:t xml:space="preserve"> not do this and did not do that. E</w:t>
      </w:r>
      <w:r w:rsidRPr="0017553A">
        <w:t>ven on the night</w:t>
      </w:r>
      <w:r w:rsidR="00255E26">
        <w:t>,</w:t>
      </w:r>
      <w:r w:rsidRPr="0017553A">
        <w:t xml:space="preserve"> she was perceived as a very difficult person.</w:t>
      </w:r>
      <w:r w:rsidRPr="00093F61">
        <w:t xml:space="preserve"> I just wonder what that says more broadly, </w:t>
      </w:r>
      <w:r>
        <w:t xml:space="preserve">and </w:t>
      </w:r>
      <w:r w:rsidRPr="00093F61">
        <w:t>whether you think that prison was anomalous or</w:t>
      </w:r>
      <w:r>
        <w:t xml:space="preserve"> </w:t>
      </w:r>
      <w:r w:rsidR="00255E26">
        <w:t xml:space="preserve">whether </w:t>
      </w:r>
      <w:r w:rsidRPr="00093F61">
        <w:t>it points to a much more worrying lacuna in the way</w:t>
      </w:r>
      <w:r>
        <w:t xml:space="preserve"> </w:t>
      </w:r>
      <w:r w:rsidRPr="00093F61">
        <w:t>trauma</w:t>
      </w:r>
      <w:r>
        <w:t xml:space="preserve">tised </w:t>
      </w:r>
      <w:r w:rsidRPr="00093F61">
        <w:t xml:space="preserve">women experience the </w:t>
      </w:r>
      <w:r w:rsidR="00255E26">
        <w:t>P</w:t>
      </w:r>
      <w:r w:rsidRPr="00093F61">
        <w:t xml:space="preserve">rison </w:t>
      </w:r>
      <w:r w:rsidR="00255E26">
        <w:t>S</w:t>
      </w:r>
      <w:r w:rsidRPr="00093F61">
        <w:t>ervice.</w:t>
      </w:r>
    </w:p>
    <w:p w:rsidR="002C362B" w:rsidRPr="00093F61" w:rsidP="002C362B">
      <w:pPr>
        <w:pStyle w:val="Answer"/>
      </w:pPr>
      <w:sdt>
        <w:sdtPr>
          <w:alias w:val="Witness"/>
          <w:id w:val="-44070038"/>
          <w:placeholder>
            <w:docPart w:val="F33C5C03446F4621AFAF80358024D74F"/>
          </w:placeholder>
          <w:richText/>
        </w:sdtPr>
        <w:sdtContent>
          <w:r w:rsidRPr="00093F61">
            <w:rPr>
              <w:b/>
              <w:i/>
            </w:rPr>
            <w:t>Dr Farrar:</w:t>
          </w:r>
        </w:sdtContent>
      </w:sdt>
      <w:r>
        <w:t xml:space="preserve"> </w:t>
      </w:r>
      <w:r w:rsidRPr="00093F61">
        <w:t xml:space="preserve">That is a good and big question. I went to </w:t>
      </w:r>
      <w:r>
        <w:t>B</w:t>
      </w:r>
      <w:r w:rsidRPr="00093F61">
        <w:t>ronz</w:t>
      </w:r>
      <w:r>
        <w:t>e</w:t>
      </w:r>
      <w:r w:rsidRPr="00093F61">
        <w:t xml:space="preserve">field the day after </w:t>
      </w:r>
      <w:r w:rsidR="008C1418">
        <w:t>it</w:t>
      </w:r>
      <w:r w:rsidRPr="00093F61">
        <w:t xml:space="preserve"> happened. It was a real tragedy</w:t>
      </w:r>
      <w:r>
        <w:t>. A</w:t>
      </w:r>
      <w:r w:rsidRPr="00093F61">
        <w:t>s Kate said, our thoughts are with everyone involved.</w:t>
      </w:r>
      <w:r>
        <w:t xml:space="preserve"> The p</w:t>
      </w:r>
      <w:r w:rsidRPr="00093F61">
        <w:t>rison and probation ombudsman report show</w:t>
      </w:r>
      <w:r w:rsidR="008C1418">
        <w:t>ed us</w:t>
      </w:r>
      <w:r>
        <w:t xml:space="preserve"> that</w:t>
      </w:r>
      <w:r w:rsidRPr="00093F61">
        <w:t xml:space="preserve"> there are clearly lessons to learn. I believe we are learning th</w:t>
      </w:r>
      <w:r w:rsidR="008C1418">
        <w:t>em</w:t>
      </w:r>
      <w:r>
        <w:t>,</w:t>
      </w:r>
      <w:r w:rsidRPr="00093F61">
        <w:t xml:space="preserve"> and it is clear that we need to learn </w:t>
      </w:r>
      <w:r w:rsidR="00D76F93">
        <w:t>lessons</w:t>
      </w:r>
      <w:r w:rsidRPr="00093F61">
        <w:t xml:space="preserve"> across the whole prison estate. I am encouraged that the</w:t>
      </w:r>
      <w:r>
        <w:t xml:space="preserve"> provision in</w:t>
      </w:r>
      <w:r w:rsidRPr="00093F61">
        <w:t xml:space="preserve"> private</w:t>
      </w:r>
      <w:r>
        <w:t xml:space="preserve"> </w:t>
      </w:r>
      <w:r w:rsidRPr="00093F61">
        <w:t xml:space="preserve">sector prisons </w:t>
      </w:r>
      <w:r>
        <w:t xml:space="preserve">is </w:t>
      </w:r>
      <w:r w:rsidRPr="00093F61">
        <w:t xml:space="preserve">coming under the </w:t>
      </w:r>
      <w:r>
        <w:t>NHS</w:t>
      </w:r>
      <w:r w:rsidR="00EB3302">
        <w:t>, which</w:t>
      </w:r>
      <w:r w:rsidRPr="00093F61">
        <w:t xml:space="preserve"> allows us to make sure we have a consistent approach to women, but I think you are absolutely right.</w:t>
      </w:r>
    </w:p>
    <w:p w:rsidR="002C362B" w:rsidP="002C362B">
      <w:pPr>
        <w:pStyle w:val="Answer"/>
      </w:pPr>
      <w:r w:rsidRPr="00093F61">
        <w:t>On the other point</w:t>
      </w:r>
      <w:r w:rsidR="00060EF0">
        <w:t>,</w:t>
      </w:r>
      <w:r w:rsidRPr="00093F61">
        <w:t xml:space="preserve"> about trauma, </w:t>
      </w:r>
      <w:r>
        <w:t>t</w:t>
      </w:r>
      <w:r w:rsidRPr="00093F61">
        <w:t>h</w:t>
      </w:r>
      <w:r w:rsidR="00EB3302">
        <w:t>at</w:t>
      </w:r>
      <w:r w:rsidRPr="00093F61">
        <w:t xml:space="preserve"> is why we want to mandate training for all people in the women</w:t>
      </w:r>
      <w:r w:rsidR="00EB3302">
        <w:t>’</w:t>
      </w:r>
      <w:r w:rsidRPr="00093F61">
        <w:t>s estate to make sure we have specially trained prison officers to understand the particular needs and experiences of women</w:t>
      </w:r>
      <w:r>
        <w:t>,</w:t>
      </w:r>
      <w:r w:rsidRPr="00093F61">
        <w:t xml:space="preserve"> and provide the right facilities and environment so that women can be supported through their prison sentence and helped not to reoffend</w:t>
      </w:r>
      <w:r w:rsidR="00EB3302">
        <w:t>,</w:t>
      </w:r>
      <w:r w:rsidRPr="00093F61">
        <w:t xml:space="preserve"> </w:t>
      </w:r>
      <w:r w:rsidR="00531B66">
        <w:t>and</w:t>
      </w:r>
      <w:r w:rsidRPr="00093F61">
        <w:t xml:space="preserve"> we stop recurring sentences </w:t>
      </w:r>
      <w:r>
        <w:t>and</w:t>
      </w:r>
      <w:r w:rsidRPr="00093F61">
        <w:t xml:space="preserve"> people coming back into prison</w:t>
      </w:r>
      <w:r>
        <w:t>. W</w:t>
      </w:r>
      <w:r w:rsidRPr="00093F61">
        <w:t>e want to do a lot more to help people deal with the causes of their crime, but clearly there were a lot of lessons learned from this and other cases.</w:t>
      </w:r>
    </w:p>
    <w:p w:rsidR="00F17663" w:rsidRPr="00F17663" w:rsidP="002C362B">
      <w:pPr>
        <w:pStyle w:val="Question"/>
        <w:numPr>
          <w:ilvl w:val="0"/>
          <w:numId w:val="9"/>
        </w:numPr>
        <w:rPr>
          <w:lang w:val="en-US"/>
        </w:rPr>
      </w:pPr>
      <w:sdt>
        <w:sdtPr>
          <w:alias w:val="Member"/>
          <w:tag w:val="&lt;Member mnisId='4826' dodsId=''&gt;"/>
          <w:id w:val="2141996444"/>
          <w:placeholder>
            <w:docPart w:val="F33C5C03446F4621AFAF80358024D74F"/>
          </w:placeholder>
          <w:richText/>
        </w:sdtPr>
        <w:sdtContent>
          <w:r w:rsidRPr="00093F61" w:rsidR="002C362B">
            <w:rPr>
              <w:b/>
            </w:rPr>
            <w:t>Laura Farris:</w:t>
          </w:r>
        </w:sdtContent>
      </w:sdt>
      <w:r w:rsidR="002C362B">
        <w:t xml:space="preserve"> </w:t>
      </w:r>
      <w:r w:rsidRPr="00630F5D" w:rsidR="002C362B">
        <w:t>When we had</w:t>
      </w:r>
      <w:r w:rsidR="002C362B">
        <w:t xml:space="preserve"> before us last week Sue McAllister, </w:t>
      </w:r>
      <w:r w:rsidRPr="00630F5D" w:rsidR="002C362B">
        <w:t>who wrote the report, one of the frustrations she expressed was her inability to insist on any sanction. I think it was</w:t>
      </w:r>
      <w:r w:rsidR="002C362B">
        <w:t xml:space="preserve"> Sodexo </w:t>
      </w:r>
      <w:r w:rsidRPr="00630F5D" w:rsidR="002C362B">
        <w:t xml:space="preserve">that provided security </w:t>
      </w:r>
      <w:r w:rsidR="002C362B">
        <w:t>at</w:t>
      </w:r>
      <w:r w:rsidRPr="00630F5D" w:rsidR="002C362B">
        <w:t xml:space="preserve"> the prison. She did not have power to mandate, for example, disciplinary sanctions and she w</w:t>
      </w:r>
      <w:r w:rsidR="002C362B">
        <w:t>as</w:t>
      </w:r>
      <w:r w:rsidRPr="00630F5D" w:rsidR="002C362B">
        <w:t xml:space="preserve"> not aware that disciplinary proceedings had been undertaken. I</w:t>
      </w:r>
      <w:r w:rsidR="002C362B">
        <w:t xml:space="preserve"> am</w:t>
      </w:r>
      <w:r w:rsidRPr="00630F5D" w:rsidR="002C362B">
        <w:t xml:space="preserve"> sure you have more knowledge of that.</w:t>
      </w:r>
    </w:p>
    <w:p w:rsidR="002C362B" w:rsidRPr="004A0259" w:rsidP="00F17663">
      <w:pPr>
        <w:pStyle w:val="Question"/>
        <w:numPr>
          <w:ilvl w:val="0"/>
          <w:numId w:val="0"/>
        </w:numPr>
        <w:ind w:left="794"/>
        <w:rPr>
          <w:lang w:val="en-US"/>
        </w:rPr>
      </w:pPr>
      <w:r w:rsidRPr="00630F5D">
        <w:t xml:space="preserve">On the point </w:t>
      </w:r>
      <w:r w:rsidR="00B41209">
        <w:t>about</w:t>
      </w:r>
      <w:r w:rsidRPr="00630F5D">
        <w:t xml:space="preserve"> process, do you have the power to </w:t>
      </w:r>
      <w:r>
        <w:t>i</w:t>
      </w:r>
      <w:r w:rsidRPr="00630F5D">
        <w:t xml:space="preserve">mpel that there be disciplinary sanctions on the people involved, or is that independent of the </w:t>
      </w:r>
      <w:r>
        <w:t>MOJ? I</w:t>
      </w:r>
      <w:r w:rsidRPr="00630F5D">
        <w:t xml:space="preserve">f it is independent of the </w:t>
      </w:r>
      <w:r>
        <w:t xml:space="preserve">MOJ, </w:t>
      </w:r>
      <w:r w:rsidRPr="00630F5D">
        <w:t>is something you would want to look at</w:t>
      </w:r>
      <w:r w:rsidR="00986DB7">
        <w:t xml:space="preserve"> </w:t>
      </w:r>
      <w:r>
        <w:t xml:space="preserve">whether there would be </w:t>
      </w:r>
      <w:r w:rsidRPr="00630F5D">
        <w:t>more remedies you could impos</w:t>
      </w:r>
      <w:r>
        <w:t>e</w:t>
      </w:r>
      <w:r w:rsidRPr="00630F5D">
        <w:t>?</w:t>
      </w:r>
    </w:p>
    <w:p w:rsidR="002C362B" w:rsidP="002C362B">
      <w:pPr>
        <w:pStyle w:val="Answer"/>
      </w:pPr>
      <w:sdt>
        <w:sdtPr>
          <w:alias w:val="Witness"/>
          <w:id w:val="-801847901"/>
          <w:placeholder>
            <w:docPart w:val="F33C5C03446F4621AFAF80358024D74F"/>
          </w:placeholder>
          <w:richText/>
        </w:sdtPr>
        <w:sdtContent>
          <w:r w:rsidRPr="004A0259">
            <w:rPr>
              <w:b/>
              <w:i/>
            </w:rPr>
            <w:t>Dr Farrar:</w:t>
          </w:r>
        </w:sdtContent>
      </w:sdt>
      <w:r>
        <w:t xml:space="preserve"> </w:t>
      </w:r>
      <w:r w:rsidRPr="004A0259">
        <w:t xml:space="preserve">Our private prisons are managed under a contract, and there are </w:t>
      </w:r>
      <w:r w:rsidR="00986DB7">
        <w:t xml:space="preserve">a </w:t>
      </w:r>
      <w:r w:rsidRPr="004A0259">
        <w:t>number of things we can do under the contract if we feel there are failings</w:t>
      </w:r>
      <w:r>
        <w:t>. We</w:t>
      </w:r>
      <w:r w:rsidRPr="004A0259">
        <w:t xml:space="preserve"> monitor those contracts closely; </w:t>
      </w:r>
      <w:r>
        <w:t>w</w:t>
      </w:r>
      <w:r w:rsidRPr="004A0259">
        <w:t>e have people based in the prison to work with the prison</w:t>
      </w:r>
      <w:r>
        <w:t>.</w:t>
      </w:r>
      <w:r w:rsidRPr="004A0259">
        <w:t xml:space="preserve"> </w:t>
      </w:r>
      <w:r w:rsidR="003773ED">
        <w:t>The n</w:t>
      </w:r>
      <w:r>
        <w:t xml:space="preserve">ext day I </w:t>
      </w:r>
      <w:r w:rsidRPr="004A0259">
        <w:t>spoke to the person who was managing</w:t>
      </w:r>
      <w:r>
        <w:t xml:space="preserve"> the contract on behalf of the MOJ. T</w:t>
      </w:r>
      <w:r w:rsidRPr="004A0259">
        <w:t>here are things we can do wit</w:t>
      </w:r>
      <w:r>
        <w:t>h</w:t>
      </w:r>
      <w:r w:rsidRPr="004A0259">
        <w:t xml:space="preserve"> public service</w:t>
      </w:r>
      <w:r>
        <w:t xml:space="preserve"> women’s</w:t>
      </w:r>
      <w:r w:rsidRPr="004A0259">
        <w:t xml:space="preserve"> prisons</w:t>
      </w:r>
      <w:r>
        <w:t xml:space="preserve"> and obviously we lead the </w:t>
      </w:r>
      <w:r w:rsidRPr="004A0259">
        <w:t>disciplinar</w:t>
      </w:r>
      <w:r>
        <w:t>ies</w:t>
      </w:r>
      <w:r w:rsidRPr="004A0259">
        <w:t xml:space="preserve"> slightly different</w:t>
      </w:r>
      <w:r>
        <w:t>ly.</w:t>
      </w:r>
      <w:r w:rsidRPr="004A0259">
        <w:t xml:space="preserve"> </w:t>
      </w:r>
      <w:r>
        <w:t>T</w:t>
      </w:r>
      <w:r w:rsidRPr="004A0259">
        <w:t>here were investigations into individual members of staff. I cannot say more than that at the moment</w:t>
      </w:r>
      <w:r>
        <w:t xml:space="preserve">, but there were </w:t>
      </w:r>
      <w:r w:rsidRPr="004A0259">
        <w:t xml:space="preserve">investigations into what happened at </w:t>
      </w:r>
      <w:r>
        <w:t>Bronze</w:t>
      </w:r>
      <w:r w:rsidRPr="004A0259">
        <w:t>field.</w:t>
      </w:r>
    </w:p>
    <w:p w:rsidR="00734186" w:rsidP="002C362B">
      <w:pPr>
        <w:pStyle w:val="Answer"/>
      </w:pPr>
      <w:sdt>
        <w:sdtPr>
          <w:alias w:val="Witness"/>
          <w:id w:val="871509212"/>
          <w:placeholder>
            <w:docPart w:val="F33C5C03446F4621AFAF80358024D74F"/>
          </w:placeholder>
          <w:richText/>
        </w:sdtPr>
        <w:sdtContent>
          <w:r w:rsidRPr="00287F88" w:rsidR="002C362B">
            <w:rPr>
              <w:b/>
              <w:i/>
            </w:rPr>
            <w:t>Victoria Atkins:</w:t>
          </w:r>
        </w:sdtContent>
      </w:sdt>
      <w:r w:rsidR="002C362B">
        <w:t xml:space="preserve"> </w:t>
      </w:r>
      <w:r w:rsidRPr="00B96FEE" w:rsidR="002C362B">
        <w:t>I</w:t>
      </w:r>
      <w:r w:rsidR="002C362B">
        <w:t xml:space="preserve"> am</w:t>
      </w:r>
      <w:r w:rsidRPr="00B96FEE" w:rsidR="002C362B">
        <w:t xml:space="preserve"> just checking</w:t>
      </w:r>
      <w:r w:rsidR="002F7713">
        <w:t xml:space="preserve"> my phone for</w:t>
      </w:r>
      <w:r w:rsidRPr="00B96FEE" w:rsidR="002C362B">
        <w:t xml:space="preserve"> the latest figures. </w:t>
      </w:r>
      <w:r w:rsidR="002C362B">
        <w:t>W</w:t>
      </w:r>
      <w:r w:rsidRPr="00B96FEE" w:rsidR="002C362B">
        <w:t xml:space="preserve">e should not see this as an insurmountable challenge. There are 12 </w:t>
      </w:r>
      <w:r>
        <w:t>female</w:t>
      </w:r>
      <w:r w:rsidRPr="00B96FEE" w:rsidR="002C362B">
        <w:t xml:space="preserve"> prisons across the country. The latest figures available to me indicate that at the end of September there were 32 self-declared pr</w:t>
      </w:r>
      <w:r w:rsidR="002C362B">
        <w:t>egnancies</w:t>
      </w:r>
      <w:r w:rsidR="00592DB0">
        <w:t>—</w:t>
      </w:r>
      <w:r w:rsidR="002C362B">
        <w:t>i</w:t>
      </w:r>
      <w:r w:rsidRPr="00B96FEE" w:rsidR="002C362B">
        <w:t>n other words, women who knew they were pregnant.</w:t>
      </w:r>
    </w:p>
    <w:p w:rsidR="002C362B" w:rsidP="002C362B">
      <w:pPr>
        <w:pStyle w:val="Answer"/>
      </w:pPr>
      <w:r w:rsidRPr="00B96FEE">
        <w:t>I do not see this as insurmountable</w:t>
      </w:r>
      <w:r>
        <w:t>.</w:t>
      </w:r>
      <w:r w:rsidRPr="00B96FEE">
        <w:t xml:space="preserve"> </w:t>
      </w:r>
      <w:r>
        <w:t>T</w:t>
      </w:r>
      <w:r w:rsidRPr="00B96FEE">
        <w:t xml:space="preserve">he message must go out loud and clear to every single member of staff working in </w:t>
      </w:r>
      <w:r w:rsidR="00734186">
        <w:t>female</w:t>
      </w:r>
      <w:r w:rsidRPr="00B96FEE">
        <w:t xml:space="preserve"> prisons that if a woman is pregnant</w:t>
      </w:r>
      <w:r w:rsidR="007B6766">
        <w:t>,</w:t>
      </w:r>
      <w:r w:rsidRPr="00B96FEE">
        <w:t xml:space="preserve"> she is treated with the decency we would expect women outside prison to be treated with. That </w:t>
      </w:r>
      <w:r w:rsidR="007D2C87">
        <w:t>is</w:t>
      </w:r>
      <w:r w:rsidRPr="00B96FEE">
        <w:t xml:space="preserve"> not just </w:t>
      </w:r>
      <w:r w:rsidR="007D2C87">
        <w:t>in</w:t>
      </w:r>
      <w:r w:rsidRPr="00B96FEE">
        <w:t xml:space="preserve"> </w:t>
      </w:r>
      <w:r w:rsidR="007D2C87">
        <w:t>their</w:t>
      </w:r>
      <w:r w:rsidRPr="00B96FEE">
        <w:t xml:space="preserve"> medical care but </w:t>
      </w:r>
      <w:r w:rsidR="007D2C87">
        <w:t xml:space="preserve">in </w:t>
      </w:r>
      <w:r w:rsidRPr="00B96FEE">
        <w:t>their day</w:t>
      </w:r>
      <w:r>
        <w:t>-</w:t>
      </w:r>
      <w:r w:rsidRPr="00B96FEE">
        <w:t>to</w:t>
      </w:r>
      <w:r>
        <w:t>-</w:t>
      </w:r>
      <w:r w:rsidRPr="00B96FEE">
        <w:t xml:space="preserve">day living. I was so shocked by the </w:t>
      </w:r>
      <w:r>
        <w:t>B</w:t>
      </w:r>
      <w:r w:rsidRPr="00B96FEE">
        <w:t>ronzefield case</w:t>
      </w:r>
      <w:r>
        <w:t>,</w:t>
      </w:r>
      <w:r w:rsidRPr="00B96FEE">
        <w:t xml:space="preserve"> and in due course </w:t>
      </w:r>
      <w:r>
        <w:t xml:space="preserve">I </w:t>
      </w:r>
      <w:r w:rsidRPr="00B96FEE">
        <w:t xml:space="preserve">will be giving my reaction to the case at </w:t>
      </w:r>
      <w:r>
        <w:t>Styal. W</w:t>
      </w:r>
      <w:r w:rsidRPr="00B96FEE">
        <w:t>e have to ensure that</w:t>
      </w:r>
      <w:r>
        <w:t xml:space="preserve"> every</w:t>
      </w:r>
      <w:r w:rsidRPr="00B96FEE">
        <w:t xml:space="preserve"> member of staff working in those establishments</w:t>
      </w:r>
      <w:r>
        <w:t>,</w:t>
      </w:r>
      <w:r w:rsidRPr="00B96FEE">
        <w:t xml:space="preserve"> no matter how difficult they </w:t>
      </w:r>
      <w:r w:rsidR="00615DE0">
        <w:t xml:space="preserve">may </w:t>
      </w:r>
      <w:r w:rsidRPr="00B96FEE">
        <w:t>perceive a woman to be</w:t>
      </w:r>
      <w:r>
        <w:t>,</w:t>
      </w:r>
      <w:r w:rsidRPr="00B96FEE">
        <w:t xml:space="preserve"> </w:t>
      </w:r>
      <w:r>
        <w:t>regards her</w:t>
      </w:r>
      <w:r w:rsidRPr="00B96FEE">
        <w:t xml:space="preserve"> healthcare and the care of her baby </w:t>
      </w:r>
      <w:r>
        <w:t>as</w:t>
      </w:r>
      <w:r w:rsidRPr="00B96FEE">
        <w:t xml:space="preserve"> paramount.</w:t>
      </w:r>
    </w:p>
    <w:p w:rsidR="002C362B" w:rsidRPr="007A3BAC" w:rsidP="002C362B">
      <w:pPr>
        <w:pStyle w:val="Question"/>
        <w:numPr>
          <w:ilvl w:val="0"/>
          <w:numId w:val="9"/>
        </w:numPr>
        <w:rPr>
          <w:lang w:val="en-US"/>
        </w:rPr>
      </w:pPr>
      <w:sdt>
        <w:sdtPr>
          <w:alias w:val="Member"/>
          <w:tag w:val="&lt;Member mnisId='1601' dodsId='34498'&gt;"/>
          <w:id w:val="-497653839"/>
          <w:placeholder>
            <w:docPart w:val="F33C5C03446F4621AFAF80358024D74F"/>
          </w:placeholder>
          <w:richText/>
        </w:sdtPr>
        <w:sdtContent>
          <w:r w:rsidRPr="007A3BAC">
            <w:rPr>
              <w:b/>
            </w:rPr>
            <w:t>Chair:</w:t>
          </w:r>
        </w:sdtContent>
      </w:sdt>
      <w:r>
        <w:t xml:space="preserve"> </w:t>
      </w:r>
      <w:r w:rsidRPr="007A3BAC">
        <w:t xml:space="preserve">Has any member of staff left </w:t>
      </w:r>
      <w:r>
        <w:t>B</w:t>
      </w:r>
      <w:r w:rsidRPr="007A3BAC">
        <w:t>ronzefield in</w:t>
      </w:r>
      <w:r>
        <w:t xml:space="preserve"> </w:t>
      </w:r>
      <w:r w:rsidRPr="007A3BAC">
        <w:t>consequence of th</w:t>
      </w:r>
      <w:r w:rsidR="00AA0BB0">
        <w:t>e</w:t>
      </w:r>
      <w:r w:rsidRPr="007A3BAC">
        <w:t xml:space="preserve"> incident</w:t>
      </w:r>
      <w:r>
        <w:t>?</w:t>
      </w:r>
    </w:p>
    <w:p w:rsidR="00E4215F" w:rsidP="002C362B">
      <w:pPr>
        <w:pStyle w:val="Answer"/>
      </w:pPr>
      <w:sdt>
        <w:sdtPr>
          <w:alias w:val="Witness"/>
          <w:id w:val="1607236770"/>
          <w:placeholder>
            <w:docPart w:val="F33C5C03446F4621AFAF80358024D74F"/>
          </w:placeholder>
          <w:richText/>
        </w:sdtPr>
        <w:sdtContent>
          <w:r w:rsidRPr="007A3BAC" w:rsidR="002C362B">
            <w:rPr>
              <w:b/>
              <w:i/>
            </w:rPr>
            <w:t>Dr Farrar:</w:t>
          </w:r>
        </w:sdtContent>
      </w:sdt>
      <w:r w:rsidR="002C362B">
        <w:t xml:space="preserve"> </w:t>
      </w:r>
      <w:r w:rsidRPr="007A3BAC" w:rsidR="002C362B">
        <w:t xml:space="preserve">I cannot share that information at the moment with the </w:t>
      </w:r>
      <w:r w:rsidR="002C362B">
        <w:t>C</w:t>
      </w:r>
      <w:r w:rsidRPr="007A3BAC" w:rsidR="002C362B">
        <w:t>ommittee. I</w:t>
      </w:r>
      <w:r w:rsidR="002C362B">
        <w:t xml:space="preserve"> am</w:t>
      </w:r>
      <w:r w:rsidRPr="007A3BAC" w:rsidR="002C362B">
        <w:t xml:space="preserve"> happy to write</w:t>
      </w:r>
      <w:r w:rsidR="002C362B">
        <w:t xml:space="preserve"> </w:t>
      </w:r>
      <w:r>
        <w:t>separately</w:t>
      </w:r>
      <w:r w:rsidRPr="007A3BAC" w:rsidR="002C362B">
        <w:t>.</w:t>
      </w:r>
    </w:p>
    <w:p w:rsidR="002C362B" w:rsidRPr="00E4215F" w:rsidP="002C362B">
      <w:pPr>
        <w:pStyle w:val="Question"/>
        <w:numPr>
          <w:ilvl w:val="0"/>
          <w:numId w:val="9"/>
        </w:numPr>
        <w:rPr>
          <w:lang w:val="en-US"/>
        </w:rPr>
      </w:pPr>
      <w:sdt>
        <w:sdtPr>
          <w:alias w:val="Member"/>
          <w:tag w:val="&lt;Member mnisId='1601' dodsId='34498'&gt;"/>
          <w:id w:val="-849639414"/>
          <w:placeholder>
            <w:docPart w:val="DefaultPlaceholder_-1854013440"/>
          </w:placeholder>
          <w:richText/>
        </w:sdtPr>
        <w:sdtContent>
          <w:r w:rsidRPr="00E4215F" w:rsidR="00E4215F">
            <w:rPr>
              <w:b/>
            </w:rPr>
            <w:t>Chair:</w:t>
          </w:r>
        </w:sdtContent>
      </w:sdt>
      <w:r w:rsidR="00E4215F">
        <w:t xml:space="preserve"> Yes, please. </w:t>
      </w:r>
      <w:r w:rsidRPr="007A3BAC">
        <w:t>Obviously</w:t>
      </w:r>
      <w:r>
        <w:t>,</w:t>
      </w:r>
      <w:r w:rsidRPr="007A3BAC">
        <w:t xml:space="preserve"> transparency is important and the public would be concerned about this.</w:t>
      </w:r>
    </w:p>
    <w:p w:rsidR="002C362B" w:rsidP="002C362B">
      <w:pPr>
        <w:pStyle w:val="Answer"/>
      </w:pPr>
      <w:sdt>
        <w:sdtPr>
          <w:alias w:val="Witness"/>
          <w:id w:val="1663274920"/>
          <w:placeholder>
            <w:docPart w:val="F33C5C03446F4621AFAF80358024D74F"/>
          </w:placeholder>
          <w:richText/>
        </w:sdtPr>
        <w:sdtContent>
          <w:r w:rsidRPr="007A3BAC">
            <w:rPr>
              <w:b/>
              <w:i/>
            </w:rPr>
            <w:t>Dr Farrar:</w:t>
          </w:r>
        </w:sdtContent>
      </w:sdt>
      <w:r>
        <w:t xml:space="preserve"> </w:t>
      </w:r>
      <w:r w:rsidRPr="007A3BAC">
        <w:t>Absolutely</w:t>
      </w:r>
      <w:r>
        <w:t>.</w:t>
      </w:r>
      <w:r w:rsidRPr="007A3BAC">
        <w:t xml:space="preserve"> I want to make sure</w:t>
      </w:r>
      <w:r>
        <w:t>,</w:t>
      </w:r>
      <w:r w:rsidRPr="007A3BAC">
        <w:t xml:space="preserve"> because we are dealing with individuals</w:t>
      </w:r>
      <w:r>
        <w:t>, that</w:t>
      </w:r>
      <w:r w:rsidRPr="007A3BAC">
        <w:t xml:space="preserve"> I let you know exactly what happene</w:t>
      </w:r>
      <w:r w:rsidR="00D2766D">
        <w:t>d.</w:t>
      </w:r>
    </w:p>
    <w:p w:rsidR="002C362B" w:rsidRPr="007A3BAC" w:rsidP="002C362B">
      <w:pPr>
        <w:pStyle w:val="Remark"/>
        <w:rPr>
          <w:lang w:val="en-US"/>
        </w:rPr>
      </w:pPr>
      <w:sdt>
        <w:sdtPr>
          <w:alias w:val="Member"/>
          <w:tag w:val="&lt;Member mnisId='1601' dodsId='34498'&gt;"/>
          <w:id w:val="1170065550"/>
          <w:placeholder>
            <w:docPart w:val="F33C5C03446F4621AFAF80358024D74F"/>
          </w:placeholder>
          <w:richText/>
        </w:sdtPr>
        <w:sdtContent>
          <w:r w:rsidRPr="00A62093">
            <w:rPr>
              <w:b/>
            </w:rPr>
            <w:t>Chair:</w:t>
          </w:r>
        </w:sdtContent>
      </w:sdt>
      <w:r>
        <w:t xml:space="preserve"> W</w:t>
      </w:r>
      <w:r w:rsidRPr="007A3BAC">
        <w:t>e do not want you to identify individuals,</w:t>
      </w:r>
      <w:r>
        <w:t xml:space="preserve"> but</w:t>
      </w:r>
      <w:r w:rsidRPr="007A3BAC">
        <w:t xml:space="preserve"> </w:t>
      </w:r>
      <w:r w:rsidR="00D2766D">
        <w:t xml:space="preserve">I think people </w:t>
      </w:r>
      <w:r w:rsidRPr="007A3BAC">
        <w:t>want to know that appropriate steps</w:t>
      </w:r>
      <w:r>
        <w:t xml:space="preserve"> </w:t>
      </w:r>
      <w:r w:rsidR="00D2766D">
        <w:t>have been</w:t>
      </w:r>
      <w:r>
        <w:t xml:space="preserve"> </w:t>
      </w:r>
      <w:r w:rsidRPr="007A3BAC">
        <w:t>taken.</w:t>
      </w:r>
    </w:p>
    <w:p w:rsidR="008C4C57" w:rsidRPr="008C4C57" w:rsidP="002C362B">
      <w:pPr>
        <w:pStyle w:val="Question"/>
        <w:numPr>
          <w:ilvl w:val="0"/>
          <w:numId w:val="9"/>
        </w:numPr>
        <w:rPr>
          <w:lang w:val="en-US"/>
        </w:rPr>
      </w:pPr>
      <w:sdt>
        <w:sdtPr>
          <w:alias w:val="Member"/>
          <w:tag w:val="&lt;Member mnisId='4860' dodsId=''&gt;"/>
          <w:id w:val="-657465330"/>
          <w:placeholder>
            <w:docPart w:val="F33C5C03446F4621AFAF80358024D74F"/>
          </w:placeholder>
          <w:richText/>
        </w:sdtPr>
        <w:sdtContent>
          <w:r w:rsidRPr="007A3BAC" w:rsidR="002C362B">
            <w:rPr>
              <w:b/>
            </w:rPr>
            <w:t>Dr Mullan:</w:t>
          </w:r>
        </w:sdtContent>
      </w:sdt>
      <w:r w:rsidR="002C362B">
        <w:t xml:space="preserve"> </w:t>
      </w:r>
      <w:r w:rsidR="001352C4">
        <w:t xml:space="preserve">Perhaps this is more an observation than a question. </w:t>
      </w:r>
      <w:r w:rsidRPr="007A3BAC" w:rsidR="002C362B">
        <w:t xml:space="preserve">It strikes me that when you look at institutionalisation </w:t>
      </w:r>
      <w:r w:rsidR="001352C4">
        <w:t>and</w:t>
      </w:r>
      <w:r w:rsidRPr="007A3BAC" w:rsidR="002C362B">
        <w:t xml:space="preserve"> healthcare these are </w:t>
      </w:r>
      <w:r w:rsidR="002C362B">
        <w:t>individuals</w:t>
      </w:r>
      <w:r w:rsidRPr="007A3BAC" w:rsidR="002C362B">
        <w:t xml:space="preserve"> who are recruited specifically to care for people</w:t>
      </w:r>
      <w:r>
        <w:t>; t</w:t>
      </w:r>
      <w:r w:rsidR="002C362B">
        <w:t>hey are not</w:t>
      </w:r>
      <w:r w:rsidRPr="007A3BAC" w:rsidR="002C362B">
        <w:t xml:space="preserve"> there </w:t>
      </w:r>
      <w:r w:rsidR="002C362B">
        <w:t>as</w:t>
      </w:r>
      <w:r w:rsidRPr="007A3BAC" w:rsidR="002C362B">
        <w:t xml:space="preserve"> prison officers</w:t>
      </w:r>
      <w:r w:rsidR="002C362B">
        <w:t>. W</w:t>
      </w:r>
      <w:r w:rsidRPr="007A3BAC" w:rsidR="002C362B">
        <w:t>e see repeated examples of even those people ending up abusing and mistreating people over whom they have power.</w:t>
      </w:r>
    </w:p>
    <w:p w:rsidR="002C362B" w:rsidRPr="007A3BAC" w:rsidP="008C4C57">
      <w:pPr>
        <w:pStyle w:val="Question"/>
        <w:numPr>
          <w:ilvl w:val="0"/>
          <w:numId w:val="0"/>
        </w:numPr>
        <w:ind w:left="794"/>
        <w:rPr>
          <w:lang w:val="en-US"/>
        </w:rPr>
      </w:pPr>
      <w:r w:rsidRPr="007A3BAC">
        <w:t>In the prison</w:t>
      </w:r>
      <w:r>
        <w:t xml:space="preserve"> e</w:t>
      </w:r>
      <w:r w:rsidRPr="007A3BAC">
        <w:t>state we are talking about people who are not recruited necessarily with those things in mind an</w:t>
      </w:r>
      <w:r>
        <w:t xml:space="preserve">d we are </w:t>
      </w:r>
      <w:r w:rsidRPr="007A3BAC">
        <w:t>trying to supplement it</w:t>
      </w:r>
      <w:r>
        <w:t>,</w:t>
      </w:r>
      <w:r w:rsidRPr="007A3BAC">
        <w:t xml:space="preserve"> </w:t>
      </w:r>
      <w:r>
        <w:t xml:space="preserve">but </w:t>
      </w:r>
      <w:r w:rsidRPr="007A3BAC">
        <w:t>what an enormous challenge it is</w:t>
      </w:r>
      <w:r>
        <w:t>.</w:t>
      </w:r>
      <w:r w:rsidRPr="007A3BAC">
        <w:t xml:space="preserve"> </w:t>
      </w:r>
      <w:r>
        <w:t xml:space="preserve">I often </w:t>
      </w:r>
      <w:r w:rsidR="008D29D5">
        <w:t>feel</w:t>
      </w:r>
      <w:r>
        <w:t xml:space="preserve"> that,</w:t>
      </w:r>
      <w:r w:rsidRPr="007A3BAC">
        <w:t xml:space="preserve"> </w:t>
      </w:r>
      <w:r>
        <w:t xml:space="preserve">given what we pay </w:t>
      </w:r>
      <w:r w:rsidRPr="007A3BAC">
        <w:t>prison officers</w:t>
      </w:r>
      <w:r>
        <w:t xml:space="preserve">, </w:t>
      </w:r>
      <w:r w:rsidRPr="007A3BAC">
        <w:t>the profile of the profession and the nature of the people who apply</w:t>
      </w:r>
      <w:r>
        <w:t xml:space="preserve">, </w:t>
      </w:r>
      <w:r w:rsidRPr="007A3BAC">
        <w:t>these are incredibly difficult</w:t>
      </w:r>
      <w:r>
        <w:t xml:space="preserve"> things</w:t>
      </w:r>
      <w:r w:rsidRPr="007A3BAC">
        <w:t xml:space="preserve"> for anybody to do. It is very difficult to be put in charge of people who perhaps </w:t>
      </w:r>
      <w:r>
        <w:t xml:space="preserve">are </w:t>
      </w:r>
      <w:r w:rsidRPr="007A3BAC">
        <w:t>being aggressive to</w:t>
      </w:r>
      <w:r>
        <w:t>wards you,</w:t>
      </w:r>
      <w:r w:rsidRPr="007A3BAC">
        <w:t xml:space="preserve"> fighting with you</w:t>
      </w:r>
      <w:r>
        <w:t>, adversarial towards you</w:t>
      </w:r>
      <w:r w:rsidR="00F04C93">
        <w:t>,</w:t>
      </w:r>
      <w:r>
        <w:t xml:space="preserve"> and</w:t>
      </w:r>
      <w:r w:rsidRPr="007A3BAC">
        <w:t xml:space="preserve"> </w:t>
      </w:r>
      <w:r w:rsidR="00F04C93">
        <w:t xml:space="preserve">then the </w:t>
      </w:r>
      <w:r w:rsidRPr="007A3BAC">
        <w:t xml:space="preserve">next day </w:t>
      </w:r>
      <w:r>
        <w:t>expect</w:t>
      </w:r>
      <w:r w:rsidR="00F04C93">
        <w:t xml:space="preserve"> you</w:t>
      </w:r>
      <w:r>
        <w:t xml:space="preserve"> to</w:t>
      </w:r>
      <w:r w:rsidRPr="007A3BAC">
        <w:t xml:space="preserve"> treat them with due care</w:t>
      </w:r>
      <w:r>
        <w:t xml:space="preserve"> and attention.</w:t>
      </w:r>
      <w:r w:rsidRPr="007A3BAC">
        <w:t xml:space="preserve"> Even healthcare staff have to deal with that and they are trained from </w:t>
      </w:r>
      <w:r w:rsidR="00592DB0">
        <w:t xml:space="preserve">the </w:t>
      </w:r>
      <w:r w:rsidRPr="007A3BAC">
        <w:t>get</w:t>
      </w:r>
      <w:r>
        <w:t>-</w:t>
      </w:r>
      <w:r w:rsidRPr="007A3BAC">
        <w:t>go to be caring and compassionate. Would you agree that it is a very difficult thing to get right?</w:t>
      </w:r>
    </w:p>
    <w:p w:rsidR="002F7860" w:rsidP="002C362B">
      <w:pPr>
        <w:pStyle w:val="Answer"/>
      </w:pPr>
      <w:sdt>
        <w:sdtPr>
          <w:alias w:val="Witness"/>
          <w:id w:val="-1026099862"/>
          <w:placeholder>
            <w:docPart w:val="F33C5C03446F4621AFAF80358024D74F"/>
          </w:placeholder>
          <w:richText/>
        </w:sdtPr>
        <w:sdtContent>
          <w:r w:rsidRPr="007A3BAC" w:rsidR="002C362B">
            <w:rPr>
              <w:b/>
              <w:i/>
            </w:rPr>
            <w:t>Victoria Atkins:</w:t>
          </w:r>
        </w:sdtContent>
      </w:sdt>
      <w:r w:rsidR="002C362B">
        <w:t xml:space="preserve"> F</w:t>
      </w:r>
      <w:r w:rsidRPr="00ED0F4A" w:rsidR="002C362B">
        <w:t xml:space="preserve">irst and foremost, although rightly and completely understandably the </w:t>
      </w:r>
      <w:r w:rsidR="002C362B">
        <w:t>C</w:t>
      </w:r>
      <w:r w:rsidRPr="00ED0F4A" w:rsidR="002C362B">
        <w:t xml:space="preserve">ommittee has focused on the </w:t>
      </w:r>
      <w:r w:rsidR="002C362B">
        <w:t xml:space="preserve">particular </w:t>
      </w:r>
      <w:r w:rsidRPr="00ED0F4A" w:rsidR="002C362B">
        <w:t xml:space="preserve">failings in that case, </w:t>
      </w:r>
      <w:r w:rsidR="006C3222">
        <w:t xml:space="preserve">please </w:t>
      </w:r>
      <w:r w:rsidRPr="00ED0F4A" w:rsidR="002C362B">
        <w:t>let</w:t>
      </w:r>
      <w:r w:rsidR="006C3222">
        <w:t>’</w:t>
      </w:r>
      <w:r w:rsidRPr="00ED0F4A" w:rsidR="002C362B">
        <w:t>s not give the impression that that reflect</w:t>
      </w:r>
      <w:r w:rsidR="002C362B">
        <w:t>s</w:t>
      </w:r>
      <w:r w:rsidRPr="00ED0F4A" w:rsidR="002C362B">
        <w:t xml:space="preserve"> the overwhelming majority of prison officers and st</w:t>
      </w:r>
      <w:r w:rsidR="002C362B">
        <w:t>a</w:t>
      </w:r>
      <w:r w:rsidRPr="00ED0F4A" w:rsidR="002C362B">
        <w:t>ff who work in our establishments. I have enormous respect and admiration for people working in the prison estate. As you say, they are working day in</w:t>
      </w:r>
      <w:r w:rsidR="00390D82">
        <w:t>,</w:t>
      </w:r>
      <w:r w:rsidRPr="00ED0F4A" w:rsidR="002C362B">
        <w:t xml:space="preserve"> day out to keep the wider public safe; </w:t>
      </w:r>
      <w:r w:rsidR="002C362B">
        <w:t>they are</w:t>
      </w:r>
      <w:r w:rsidRPr="00ED0F4A" w:rsidR="002C362B">
        <w:t xml:space="preserve"> protecting the public in their day</w:t>
      </w:r>
      <w:r w:rsidR="002C362B">
        <w:t>-</w:t>
      </w:r>
      <w:r w:rsidRPr="00ED0F4A" w:rsidR="002C362B">
        <w:t>to</w:t>
      </w:r>
      <w:r w:rsidR="002C362B">
        <w:t>-</w:t>
      </w:r>
      <w:r w:rsidRPr="00ED0F4A" w:rsidR="002C362B">
        <w:t>day job</w:t>
      </w:r>
      <w:r w:rsidR="002C362B">
        <w:t>, and sometimes</w:t>
      </w:r>
      <w:r w:rsidR="0064426C">
        <w:t>, in the whole prison estate,</w:t>
      </w:r>
      <w:r w:rsidR="002C362B">
        <w:t xml:space="preserve"> they are </w:t>
      </w:r>
      <w:r w:rsidRPr="00ED0F4A" w:rsidR="002C362B">
        <w:t xml:space="preserve">working </w:t>
      </w:r>
      <w:r w:rsidR="002C362B">
        <w:t xml:space="preserve">with some </w:t>
      </w:r>
      <w:r w:rsidRPr="00ED0F4A" w:rsidR="002C362B">
        <w:t>very dangerous people</w:t>
      </w:r>
      <w:r w:rsidR="002C362B">
        <w:t>.</w:t>
      </w:r>
    </w:p>
    <w:p w:rsidR="00CC0512" w:rsidP="002C362B">
      <w:pPr>
        <w:pStyle w:val="Answer"/>
      </w:pPr>
      <w:r>
        <w:t>The</w:t>
      </w:r>
      <w:r w:rsidR="002F7860">
        <w:t>r</w:t>
      </w:r>
      <w:r>
        <w:t xml:space="preserve">e are </w:t>
      </w:r>
      <w:r w:rsidRPr="00ED0F4A">
        <w:t xml:space="preserve">people in the wider prisoner </w:t>
      </w:r>
      <w:r>
        <w:t>e</w:t>
      </w:r>
      <w:r w:rsidRPr="00ED0F4A">
        <w:t xml:space="preserve">state </w:t>
      </w:r>
      <w:r w:rsidR="002F7860">
        <w:t xml:space="preserve">who </w:t>
      </w:r>
      <w:r w:rsidRPr="00ED0F4A">
        <w:t>may have run organised crime gangs</w:t>
      </w:r>
      <w:r>
        <w:t>,</w:t>
      </w:r>
      <w:r w:rsidRPr="00ED0F4A">
        <w:t xml:space="preserve"> may still wish to run their gangs and will be looking to undermine the regimes that the officer</w:t>
      </w:r>
      <w:r>
        <w:t xml:space="preserve">s are </w:t>
      </w:r>
      <w:r w:rsidRPr="00ED0F4A">
        <w:t>there to uphold</w:t>
      </w:r>
      <w:r>
        <w:t>;</w:t>
      </w:r>
      <w:r w:rsidRPr="00262EE5">
        <w:t xml:space="preserve"> they will be looking to undermine individual officers and so on. In my conversations with the </w:t>
      </w:r>
      <w:r>
        <w:t>P</w:t>
      </w:r>
      <w:r w:rsidRPr="00262EE5">
        <w:t>rison Officers Association</w:t>
      </w:r>
      <w:r>
        <w:t>,</w:t>
      </w:r>
      <w:r w:rsidRPr="00262EE5">
        <w:t xml:space="preserve"> </w:t>
      </w:r>
      <w:r w:rsidR="009810D3">
        <w:t xml:space="preserve">the </w:t>
      </w:r>
      <w:r>
        <w:t>P</w:t>
      </w:r>
      <w:r w:rsidRPr="00262EE5">
        <w:t xml:space="preserve">rison </w:t>
      </w:r>
      <w:r>
        <w:t>G</w:t>
      </w:r>
      <w:r w:rsidRPr="00262EE5">
        <w:t xml:space="preserve">overnors </w:t>
      </w:r>
      <w:r>
        <w:t>A</w:t>
      </w:r>
      <w:r w:rsidRPr="00262EE5">
        <w:t>ssociation a</w:t>
      </w:r>
      <w:r>
        <w:t xml:space="preserve">nd </w:t>
      </w:r>
      <w:r w:rsidRPr="00262EE5">
        <w:t>other trade unions</w:t>
      </w:r>
      <w:r>
        <w:t>,</w:t>
      </w:r>
      <w:r w:rsidRPr="00262EE5">
        <w:t xml:space="preserve"> I have made it clear that I want </w:t>
      </w:r>
      <w:r w:rsidRPr="007A6D66">
        <w:t xml:space="preserve">them to feel confident that I as </w:t>
      </w:r>
      <w:r>
        <w:t>P</w:t>
      </w:r>
      <w:r w:rsidRPr="007A6D66">
        <w:t xml:space="preserve">risons </w:t>
      </w:r>
      <w:r>
        <w:t>M</w:t>
      </w:r>
      <w:r w:rsidRPr="007A6D66">
        <w:t>inister</w:t>
      </w:r>
      <w:r>
        <w:t xml:space="preserve"> a</w:t>
      </w:r>
      <w:r w:rsidR="00E35CEB">
        <w:t>m</w:t>
      </w:r>
      <w:r w:rsidRPr="007A6D66">
        <w:t xml:space="preserve"> looking out for them </w:t>
      </w:r>
      <w:r>
        <w:t>and</w:t>
      </w:r>
      <w:r w:rsidRPr="007A6D66">
        <w:t xml:space="preserve"> their terms and conditions</w:t>
      </w:r>
      <w:r>
        <w:t>,</w:t>
      </w:r>
      <w:r w:rsidRPr="007A6D66">
        <w:t xml:space="preserve"> because if someone assaults </w:t>
      </w:r>
      <w:r>
        <w:t xml:space="preserve">a </w:t>
      </w:r>
      <w:r w:rsidRPr="007A6D66">
        <w:t xml:space="preserve">prison officer in prison that is not acceptable. It is not part of the job </w:t>
      </w:r>
      <w:r w:rsidR="00F12E1D">
        <w:t xml:space="preserve">and </w:t>
      </w:r>
      <w:r w:rsidRPr="007A6D66">
        <w:t xml:space="preserve">to be expected; </w:t>
      </w:r>
      <w:r>
        <w:t>i</w:t>
      </w:r>
      <w:r w:rsidRPr="007A6D66">
        <w:t>t is an assault on a pr</w:t>
      </w:r>
      <w:r>
        <w:t>ison</w:t>
      </w:r>
      <w:r w:rsidRPr="007A6D66">
        <w:t xml:space="preserve"> officer and </w:t>
      </w:r>
      <w:r>
        <w:t xml:space="preserve">it </w:t>
      </w:r>
      <w:r w:rsidRPr="007A6D66">
        <w:t>should be treated very seriously.</w:t>
      </w:r>
    </w:p>
    <w:p w:rsidR="002C362B" w:rsidP="002C362B">
      <w:pPr>
        <w:pStyle w:val="Answer"/>
      </w:pPr>
      <w:r>
        <w:t>P</w:t>
      </w:r>
      <w:r w:rsidRPr="007A6D66">
        <w:t>erhaps</w:t>
      </w:r>
      <w:r>
        <w:t xml:space="preserve"> that</w:t>
      </w:r>
      <w:r w:rsidRPr="007A6D66">
        <w:t xml:space="preserve"> gives you a snapshot </w:t>
      </w:r>
      <w:r w:rsidR="00CC0512">
        <w:t>of</w:t>
      </w:r>
      <w:r w:rsidRPr="007A6D66">
        <w:t xml:space="preserve"> how I am developing my ideas</w:t>
      </w:r>
      <w:r>
        <w:t>.</w:t>
      </w:r>
      <w:r w:rsidRPr="007A6D66">
        <w:t xml:space="preserve"> I very much acknowledge, as the </w:t>
      </w:r>
      <w:r>
        <w:t>C</w:t>
      </w:r>
      <w:r w:rsidRPr="007A6D66">
        <w:t>ommittee has rightly focused on</w:t>
      </w:r>
      <w:r>
        <w:t>,</w:t>
      </w:r>
      <w:r w:rsidRPr="007A6D66">
        <w:t xml:space="preserve"> the vulnerabilities of</w:t>
      </w:r>
      <w:r>
        <w:t xml:space="preserve"> prisoners</w:t>
      </w:r>
      <w:r w:rsidRPr="007A6D66">
        <w:t xml:space="preserve"> in the</w:t>
      </w:r>
      <w:r w:rsidR="00BC02BF">
        <w:t xml:space="preserve"> female prison</w:t>
      </w:r>
      <w:r w:rsidRPr="007A6D66">
        <w:t xml:space="preserve"> estat</w:t>
      </w:r>
      <w:r>
        <w:t>e, but w</w:t>
      </w:r>
      <w:r w:rsidRPr="007A6D66">
        <w:t xml:space="preserve">e must not </w:t>
      </w:r>
      <w:r w:rsidRPr="007A6D66">
        <w:t>lose sight of the enormous contributions made by prison officers day</w:t>
      </w:r>
      <w:r>
        <w:t xml:space="preserve"> in</w:t>
      </w:r>
      <w:r w:rsidR="00BC02BF">
        <w:t>,</w:t>
      </w:r>
      <w:r>
        <w:t xml:space="preserve"> day</w:t>
      </w:r>
      <w:r w:rsidRPr="007A6D66">
        <w:t xml:space="preserve"> out to keep us all safe in the wider community.</w:t>
      </w:r>
    </w:p>
    <w:p w:rsidR="002C362B" w:rsidP="002C362B">
      <w:pPr>
        <w:pStyle w:val="Answer"/>
      </w:pPr>
      <w:sdt>
        <w:sdtPr>
          <w:alias w:val="Witness"/>
          <w:id w:val="486053495"/>
          <w:placeholder>
            <w:docPart w:val="F33C5C03446F4621AFAF80358024D74F"/>
          </w:placeholder>
          <w:richText/>
        </w:sdtPr>
        <w:sdtContent>
          <w:r w:rsidRPr="007A6D66">
            <w:rPr>
              <w:b/>
              <w:i/>
            </w:rPr>
            <w:t>Dr Farrar:</w:t>
          </w:r>
        </w:sdtContent>
      </w:sdt>
      <w:r>
        <w:t xml:space="preserve"> </w:t>
      </w:r>
      <w:r w:rsidR="00BC02BF">
        <w:t>W</w:t>
      </w:r>
      <w:r w:rsidRPr="007C1BC7">
        <w:t xml:space="preserve">hen the </w:t>
      </w:r>
      <w:r>
        <w:t>C</w:t>
      </w:r>
      <w:r w:rsidRPr="007C1BC7">
        <w:t xml:space="preserve">ommittee visits </w:t>
      </w:r>
      <w:r>
        <w:t>Styal</w:t>
      </w:r>
      <w:r w:rsidR="00BC02BF">
        <w:t>,</w:t>
      </w:r>
      <w:r w:rsidRPr="007C1BC7">
        <w:t xml:space="preserve"> </w:t>
      </w:r>
      <w:r w:rsidR="00BC02BF">
        <w:t>you</w:t>
      </w:r>
      <w:r w:rsidRPr="007C1BC7">
        <w:t xml:space="preserve"> will be able to see some of the amazing work that our prison officers do. I</w:t>
      </w:r>
      <w:r>
        <w:t xml:space="preserve"> am</w:t>
      </w:r>
      <w:r w:rsidRPr="007C1BC7">
        <w:t xml:space="preserve"> incredibly proud to be the chief executive of the service. </w:t>
      </w:r>
      <w:r>
        <w:t>W</w:t>
      </w:r>
      <w:r w:rsidRPr="007C1BC7">
        <w:t>e have some brilliant prison officers</w:t>
      </w:r>
      <w:r>
        <w:t>.</w:t>
      </w:r>
      <w:r w:rsidRPr="007C1BC7">
        <w:t xml:space="preserve"> I hope </w:t>
      </w:r>
      <w:r>
        <w:t xml:space="preserve">the Committee has been </w:t>
      </w:r>
      <w:r w:rsidRPr="007C1BC7">
        <w:t xml:space="preserve">watching our </w:t>
      </w:r>
      <w:r>
        <w:t>H</w:t>
      </w:r>
      <w:r w:rsidRPr="007C1BC7">
        <w:t xml:space="preserve">idden </w:t>
      </w:r>
      <w:r>
        <w:t>H</w:t>
      </w:r>
      <w:r w:rsidRPr="007C1BC7">
        <w:t>eroes campaign to champion the work of people working in prisons and raise the profile</w:t>
      </w:r>
      <w:r>
        <w:t>,</w:t>
      </w:r>
      <w:r w:rsidRPr="007C1BC7">
        <w:t xml:space="preserve"> because often the work they do is hidden from the general public.</w:t>
      </w:r>
    </w:p>
    <w:p w:rsidR="002C362B" w:rsidRPr="007C1BC7" w:rsidP="002C362B">
      <w:pPr>
        <w:pStyle w:val="Question"/>
        <w:numPr>
          <w:ilvl w:val="0"/>
          <w:numId w:val="9"/>
        </w:numPr>
        <w:rPr>
          <w:lang w:val="en-US"/>
        </w:rPr>
      </w:pPr>
      <w:sdt>
        <w:sdtPr>
          <w:alias w:val="Member"/>
          <w:tag w:val="&lt;Member mnisId='4860' dodsId=''&gt;"/>
          <w:id w:val="-1443681604"/>
          <w:placeholder>
            <w:docPart w:val="F33C5C03446F4621AFAF80358024D74F"/>
          </w:placeholder>
          <w:richText/>
        </w:sdtPr>
        <w:sdtContent>
          <w:r w:rsidRPr="007C1BC7">
            <w:rPr>
              <w:b/>
            </w:rPr>
            <w:t>Dr Mullan:</w:t>
          </w:r>
        </w:sdtContent>
      </w:sdt>
      <w:r>
        <w:t xml:space="preserve"> </w:t>
      </w:r>
      <w:r w:rsidRPr="007C1BC7">
        <w:t xml:space="preserve">To my mind, </w:t>
      </w:r>
      <w:r>
        <w:t xml:space="preserve">they </w:t>
      </w:r>
      <w:r w:rsidRPr="007C1BC7">
        <w:t>probably</w:t>
      </w:r>
      <w:r>
        <w:t xml:space="preserve"> have</w:t>
      </w:r>
      <w:r w:rsidRPr="007C1BC7">
        <w:t xml:space="preserve"> the lowest profile of all</w:t>
      </w:r>
      <w:r>
        <w:t xml:space="preserve"> in our criminal justice system.</w:t>
      </w:r>
    </w:p>
    <w:p w:rsidR="002C362B" w:rsidP="002C362B">
      <w:pPr>
        <w:pStyle w:val="Answer"/>
      </w:pPr>
      <w:sdt>
        <w:sdtPr>
          <w:alias w:val="Witness"/>
          <w:id w:val="-1760814494"/>
          <w:placeholder>
            <w:docPart w:val="F33C5C03446F4621AFAF80358024D74F"/>
          </w:placeholder>
          <w:richText/>
        </w:sdtPr>
        <w:sdtContent>
          <w:r w:rsidRPr="007C1BC7">
            <w:rPr>
              <w:b/>
              <w:i/>
            </w:rPr>
            <w:t>Victoria Atkins:</w:t>
          </w:r>
        </w:sdtContent>
      </w:sdt>
      <w:r>
        <w:t xml:space="preserve"> I agree.</w:t>
      </w:r>
    </w:p>
    <w:p w:rsidR="002C362B" w:rsidRPr="007C1BC7" w:rsidP="002C362B">
      <w:pPr>
        <w:pStyle w:val="Question"/>
        <w:numPr>
          <w:ilvl w:val="0"/>
          <w:numId w:val="9"/>
        </w:numPr>
        <w:rPr>
          <w:lang w:val="en-US"/>
        </w:rPr>
      </w:pPr>
      <w:sdt>
        <w:sdtPr>
          <w:alias w:val="Member"/>
          <w:tag w:val="&lt;Member mnisId='4860' dodsId=''&gt;"/>
          <w:id w:val="1362013722"/>
          <w:placeholder>
            <w:docPart w:val="F33C5C03446F4621AFAF80358024D74F"/>
          </w:placeholder>
          <w:richText/>
        </w:sdtPr>
        <w:sdtContent>
          <w:r w:rsidRPr="007C1BC7">
            <w:rPr>
              <w:b/>
            </w:rPr>
            <w:t>Dr Mullan:</w:t>
          </w:r>
        </w:sdtContent>
      </w:sdt>
      <w:r>
        <w:t xml:space="preserve"> </w:t>
      </w:r>
      <w:r w:rsidRPr="007C1BC7">
        <w:t>I would</w:t>
      </w:r>
      <w:r>
        <w:t xml:space="preserve"> call them emergency service worker</w:t>
      </w:r>
      <w:r w:rsidR="00077425">
        <w:t>s</w:t>
      </w:r>
      <w:r>
        <w:t>.</w:t>
      </w:r>
      <w:r w:rsidRPr="007C1BC7">
        <w:t xml:space="preserve"> To all intents and purposes</w:t>
      </w:r>
      <w:r>
        <w:t>,</w:t>
      </w:r>
      <w:r w:rsidRPr="007C1BC7">
        <w:t xml:space="preserve"> they </w:t>
      </w:r>
      <w:r>
        <w:t>have</w:t>
      </w:r>
      <w:r w:rsidRPr="007C1BC7">
        <w:t xml:space="preserve"> the lowest profile an</w:t>
      </w:r>
      <w:r>
        <w:t>d</w:t>
      </w:r>
      <w:r w:rsidRPr="007C1BC7">
        <w:t xml:space="preserve"> probably ha</w:t>
      </w:r>
      <w:r>
        <w:t>ve</w:t>
      </w:r>
      <w:r w:rsidRPr="007C1BC7">
        <w:t xml:space="preserve"> the most difficult job</w:t>
      </w:r>
      <w:r>
        <w:t>. When you look at the</w:t>
      </w:r>
      <w:r w:rsidRPr="007C1BC7">
        <w:t xml:space="preserve"> police</w:t>
      </w:r>
      <w:r>
        <w:t xml:space="preserve"> and </w:t>
      </w:r>
      <w:r w:rsidRPr="007C1BC7">
        <w:t>healthcare</w:t>
      </w:r>
      <w:r>
        <w:t xml:space="preserve">—all of it—their </w:t>
      </w:r>
      <w:r w:rsidRPr="007C1BC7">
        <w:t>job must be very challenging.</w:t>
      </w:r>
    </w:p>
    <w:p w:rsidR="00186C8C" w:rsidP="002C362B">
      <w:pPr>
        <w:pStyle w:val="Answer"/>
      </w:pPr>
      <w:sdt>
        <w:sdtPr>
          <w:alias w:val="Witness"/>
          <w:id w:val="1149555350"/>
          <w:placeholder>
            <w:docPart w:val="F33C5C03446F4621AFAF80358024D74F"/>
          </w:placeholder>
          <w:richText/>
        </w:sdtPr>
        <w:sdtContent>
          <w:r w:rsidRPr="007C1BC7" w:rsidR="002C362B">
            <w:rPr>
              <w:b/>
              <w:i/>
            </w:rPr>
            <w:t>Victoria Atkins:</w:t>
          </w:r>
        </w:sdtContent>
      </w:sdt>
      <w:r w:rsidR="002C362B">
        <w:t xml:space="preserve"> </w:t>
      </w:r>
      <w:r w:rsidRPr="007C1BC7" w:rsidR="002C362B">
        <w:t>And their role is to behave professionally</w:t>
      </w:r>
      <w:r w:rsidR="002C362B">
        <w:t>,</w:t>
      </w:r>
      <w:r w:rsidRPr="007C1BC7" w:rsidR="002C362B">
        <w:t xml:space="preserve"> appropriately and decently </w:t>
      </w:r>
      <w:r w:rsidR="002C362B">
        <w:t>towards</w:t>
      </w:r>
      <w:r w:rsidRPr="007C1BC7" w:rsidR="002C362B">
        <w:t xml:space="preserve"> every single person </w:t>
      </w:r>
      <w:r w:rsidR="006921B2">
        <w:t>under</w:t>
      </w:r>
      <w:r w:rsidRPr="007C1BC7" w:rsidR="002C362B">
        <w:t xml:space="preserve"> their care and responsibility, </w:t>
      </w:r>
      <w:r w:rsidRPr="00CE2C10" w:rsidR="002C362B">
        <w:t>no matter what crime they have committed</w:t>
      </w:r>
      <w:r w:rsidR="002C362B">
        <w:t>. That</w:t>
      </w:r>
      <w:r w:rsidRPr="00CE2C10" w:rsidR="002C362B">
        <w:t xml:space="preserve"> is why when we have individual cases such as </w:t>
      </w:r>
      <w:r w:rsidR="002C362B">
        <w:t>Bronzefield</w:t>
      </w:r>
      <w:r w:rsidRPr="00CE2C10" w:rsidR="002C362B">
        <w:t xml:space="preserve"> it hits us all particularly hard</w:t>
      </w:r>
      <w:r w:rsidR="002C362B">
        <w:t>. The</w:t>
      </w:r>
      <w:r w:rsidRPr="00CE2C10" w:rsidR="002C362B">
        <w:t xml:space="preserve"> circumstances were dreadful</w:t>
      </w:r>
      <w:r w:rsidR="002C362B">
        <w:t>,</w:t>
      </w:r>
      <w:r w:rsidRPr="00CE2C10" w:rsidR="002C362B">
        <w:t xml:space="preserve"> but I would not want the impression to be given that that is the usual</w:t>
      </w:r>
      <w:r w:rsidR="002C362B">
        <w:t xml:space="preserve"> position</w:t>
      </w:r>
      <w:r w:rsidR="006061E3">
        <w:t>,</w:t>
      </w:r>
      <w:r w:rsidR="002C362B">
        <w:t xml:space="preserve"> f</w:t>
      </w:r>
      <w:r w:rsidRPr="00CE2C10" w:rsidR="002C362B">
        <w:t>rom my</w:t>
      </w:r>
      <w:r w:rsidR="002C362B">
        <w:t xml:space="preserve"> observation</w:t>
      </w:r>
      <w:r w:rsidR="006061E3">
        <w:t>s</w:t>
      </w:r>
      <w:r w:rsidR="002C362B">
        <w:t>,</w:t>
      </w:r>
      <w:r w:rsidRPr="00CE2C10" w:rsidR="002C362B">
        <w:t xml:space="preserve"> albeit very new</w:t>
      </w:r>
      <w:r w:rsidR="002C362B">
        <w:t xml:space="preserve">, </w:t>
      </w:r>
      <w:r w:rsidRPr="00CE2C10" w:rsidR="002C362B">
        <w:t>of the way</w:t>
      </w:r>
      <w:r w:rsidR="00CF5AF5">
        <w:t>s</w:t>
      </w:r>
      <w:r w:rsidRPr="00CE2C10" w:rsidR="002C362B">
        <w:t xml:space="preserve"> our prisons across the country</w:t>
      </w:r>
      <w:r w:rsidR="002C362B">
        <w:t xml:space="preserve"> are run</w:t>
      </w:r>
      <w:r w:rsidRPr="00CE2C10" w:rsidR="002C362B">
        <w:t>.</w:t>
      </w:r>
    </w:p>
    <w:p w:rsidR="002C362B" w:rsidP="00186C8C">
      <w:pPr>
        <w:pStyle w:val="Question"/>
        <w:numPr>
          <w:ilvl w:val="0"/>
          <w:numId w:val="0"/>
        </w:numPr>
        <w:ind w:left="794"/>
      </w:pPr>
      <w:sdt>
        <w:sdtPr>
          <w:alias w:val="Member"/>
          <w:tag w:val="&lt;Member mnisId='4860' dodsId=''&gt;"/>
          <w:id w:val="-653759513"/>
          <w:placeholder>
            <w:docPart w:val="DefaultPlaceholder_-1854013440"/>
          </w:placeholder>
          <w:richText/>
        </w:sdtPr>
        <w:sdtContent>
          <w:r w:rsidRPr="00186C8C" w:rsidR="00186C8C">
            <w:rPr>
              <w:b/>
            </w:rPr>
            <w:t>Dr Mullan:</w:t>
          </w:r>
        </w:sdtContent>
      </w:sdt>
      <w:r w:rsidR="00186C8C">
        <w:t xml:space="preserve"> Thank you.</w:t>
      </w:r>
    </w:p>
    <w:p w:rsidR="002C362B" w:rsidRPr="00CE2C10" w:rsidP="002C362B">
      <w:pPr>
        <w:pStyle w:val="Question"/>
        <w:numPr>
          <w:ilvl w:val="0"/>
          <w:numId w:val="9"/>
        </w:numPr>
        <w:rPr>
          <w:lang w:val="en-US"/>
        </w:rPr>
      </w:pPr>
      <w:sdt>
        <w:sdtPr>
          <w:alias w:val="Member"/>
          <w:tag w:val="&lt;Member mnisId='483' dodsId='25660'&gt;"/>
          <w:id w:val="1371572195"/>
          <w:placeholder>
            <w:docPart w:val="F33C5C03446F4621AFAF80358024D74F"/>
          </w:placeholder>
          <w:richText/>
        </w:sdtPr>
        <w:sdtContent>
          <w:r w:rsidRPr="00CE2C10">
            <w:rPr>
              <w:b/>
            </w:rPr>
            <w:t>Maria Eagle:</w:t>
          </w:r>
        </w:sdtContent>
      </w:sdt>
      <w:r>
        <w:t xml:space="preserve"> M</w:t>
      </w:r>
      <w:r w:rsidRPr="00CE2C10">
        <w:t xml:space="preserve">inister, how many women in the </w:t>
      </w:r>
      <w:r w:rsidR="00E1114D">
        <w:t>l</w:t>
      </w:r>
      <w:r w:rsidRPr="00CE2C10">
        <w:t>ast year were sent to prison as a place of safety for their own protection</w:t>
      </w:r>
      <w:r>
        <w:t>?</w:t>
      </w:r>
    </w:p>
    <w:p w:rsidR="002C362B" w:rsidP="002C362B">
      <w:pPr>
        <w:pStyle w:val="Answer"/>
      </w:pPr>
      <w:sdt>
        <w:sdtPr>
          <w:alias w:val="Witness"/>
          <w:id w:val="2106060784"/>
          <w:placeholder>
            <w:docPart w:val="F33C5C03446F4621AFAF80358024D74F"/>
          </w:placeholder>
          <w:richText/>
        </w:sdtPr>
        <w:sdtContent>
          <w:r w:rsidRPr="00CE2C10">
            <w:rPr>
              <w:b/>
              <w:i/>
            </w:rPr>
            <w:t>Victoria Atkins:</w:t>
          </w:r>
        </w:sdtContent>
      </w:sdt>
      <w:r>
        <w:t xml:space="preserve"> Perhaps </w:t>
      </w:r>
      <w:r w:rsidRPr="00CE2C10">
        <w:t xml:space="preserve">I </w:t>
      </w:r>
      <w:r w:rsidR="00604AC4">
        <w:t>could</w:t>
      </w:r>
      <w:r w:rsidRPr="00CE2C10">
        <w:t xml:space="preserve"> set out the ground before trying to answer </w:t>
      </w:r>
      <w:r>
        <w:t xml:space="preserve">your </w:t>
      </w:r>
      <w:r w:rsidRPr="00CE2C10">
        <w:t>question</w:t>
      </w:r>
      <w:r>
        <w:t>.</w:t>
      </w:r>
      <w:r w:rsidRPr="00CE2C10">
        <w:t xml:space="preserve"> </w:t>
      </w:r>
      <w:r w:rsidR="00604AC4">
        <w:t>As you know, Ms Eagle, t</w:t>
      </w:r>
      <w:r w:rsidRPr="00CE2C10">
        <w:t>here are two pieces of legislation in which the term</w:t>
      </w:r>
      <w:r>
        <w:t xml:space="preserve"> “</w:t>
      </w:r>
      <w:r w:rsidRPr="00CE2C10">
        <w:t>place of safety</w:t>
      </w:r>
      <w:r>
        <w:t>”</w:t>
      </w:r>
      <w:r w:rsidRPr="00CE2C10">
        <w:t xml:space="preserve"> is used</w:t>
      </w:r>
      <w:r>
        <w:t xml:space="preserve">. The first is the Bail Act. </w:t>
      </w:r>
      <w:r w:rsidR="005817EF">
        <w:t>A</w:t>
      </w:r>
      <w:r w:rsidRPr="00CE2C10">
        <w:t xml:space="preserve"> court may remand a person to custody </w:t>
      </w:r>
      <w:r>
        <w:t>“</w:t>
      </w:r>
      <w:r w:rsidRPr="00CE2C10">
        <w:t>for their own protection</w:t>
      </w:r>
      <w:r>
        <w:t>”</w:t>
      </w:r>
      <w:r w:rsidRPr="00CE2C10">
        <w:t xml:space="preserve"> </w:t>
      </w:r>
      <w:r>
        <w:t xml:space="preserve">if they are </w:t>
      </w:r>
      <w:r w:rsidRPr="00CE2C10">
        <w:t>suffering from mental illness.</w:t>
      </w:r>
      <w:r w:rsidR="003A3A7D">
        <w:t xml:space="preserve"> T</w:t>
      </w:r>
      <w:r>
        <w:t>he</w:t>
      </w:r>
      <w:r w:rsidRPr="00CE2C10">
        <w:t xml:space="preserve"> Mental Health Act 1983 enables certain accused and convicted people to be sent to hospital</w:t>
      </w:r>
      <w:r w:rsidR="003A3A7D">
        <w:t xml:space="preserve"> and</w:t>
      </w:r>
      <w:r w:rsidR="00006571">
        <w:t>,</w:t>
      </w:r>
      <w:r w:rsidRPr="00CE2C10">
        <w:t xml:space="preserve"> </w:t>
      </w:r>
      <w:r>
        <w:t>i</w:t>
      </w:r>
      <w:r w:rsidRPr="00CE2C10">
        <w:t>f not hospital, a place of safety, namely a prison. This is a piece of work</w:t>
      </w:r>
      <w:r w:rsidR="00FC66DD">
        <w:t xml:space="preserve"> that</w:t>
      </w:r>
      <w:r w:rsidRPr="00CE2C10">
        <w:t xml:space="preserve"> I am very much</w:t>
      </w:r>
      <w:r w:rsidRPr="005B1D7A">
        <w:t xml:space="preserve"> commissioning and driving forward at the moment</w:t>
      </w:r>
      <w:r>
        <w:t>.</w:t>
      </w:r>
    </w:p>
    <w:p w:rsidR="002C362B" w:rsidRPr="005B1D7A" w:rsidP="002C362B">
      <w:pPr>
        <w:pStyle w:val="Question"/>
        <w:numPr>
          <w:ilvl w:val="0"/>
          <w:numId w:val="9"/>
        </w:numPr>
        <w:rPr>
          <w:lang w:val="en-US"/>
        </w:rPr>
      </w:pPr>
      <w:sdt>
        <w:sdtPr>
          <w:alias w:val="Member"/>
          <w:tag w:val="&lt;Member mnisId='483' dodsId='25660'&gt;"/>
          <w:id w:val="-726298497"/>
          <w:placeholder>
            <w:docPart w:val="F33C5C03446F4621AFAF80358024D74F"/>
          </w:placeholder>
          <w:richText/>
        </w:sdtPr>
        <w:sdtContent>
          <w:r w:rsidRPr="005B1D7A">
            <w:rPr>
              <w:b/>
            </w:rPr>
            <w:t>Maria Eagle:</w:t>
          </w:r>
        </w:sdtContent>
      </w:sdt>
      <w:r>
        <w:t xml:space="preserve"> What is that work?</w:t>
      </w:r>
    </w:p>
    <w:p w:rsidR="00200EF8" w:rsidP="002C362B">
      <w:pPr>
        <w:pStyle w:val="Answer"/>
      </w:pPr>
      <w:sdt>
        <w:sdtPr>
          <w:alias w:val="Witness"/>
          <w:id w:val="1876039205"/>
          <w:placeholder>
            <w:docPart w:val="F33C5C03446F4621AFAF80358024D74F"/>
          </w:placeholder>
          <w:richText/>
        </w:sdtPr>
        <w:sdtContent>
          <w:r w:rsidRPr="005B1D7A" w:rsidR="002C362B">
            <w:rPr>
              <w:b/>
              <w:i/>
            </w:rPr>
            <w:t>Victoria Atkins:</w:t>
          </w:r>
        </w:sdtContent>
      </w:sdt>
      <w:r w:rsidR="002C362B">
        <w:t xml:space="preserve"> </w:t>
      </w:r>
      <w:r w:rsidR="00FC66DD">
        <w:t>W</w:t>
      </w:r>
      <w:r w:rsidRPr="005B1D7A" w:rsidR="002C362B">
        <w:t>ork on places of safety and removing</w:t>
      </w:r>
      <w:r w:rsidR="002C362B">
        <w:t xml:space="preserve"> </w:t>
      </w:r>
      <w:r w:rsidRPr="005B1D7A" w:rsidR="002C362B">
        <w:t xml:space="preserve">prisons </w:t>
      </w:r>
      <w:r w:rsidR="00FC66DD">
        <w:t xml:space="preserve">and cells </w:t>
      </w:r>
      <w:r w:rsidRPr="005B1D7A" w:rsidR="002C362B">
        <w:t>as places of safety under the Mental Health Act</w:t>
      </w:r>
      <w:r w:rsidR="00B86CC4">
        <w:t>,</w:t>
      </w:r>
      <w:r w:rsidRPr="005B1D7A" w:rsidR="002C362B">
        <w:t xml:space="preserve"> and</w:t>
      </w:r>
      <w:r w:rsidR="00B86CC4">
        <w:t xml:space="preserve"> indeed under the</w:t>
      </w:r>
      <w:r w:rsidR="002C362B">
        <w:t xml:space="preserve"> B</w:t>
      </w:r>
      <w:r w:rsidRPr="005B1D7A" w:rsidR="002C362B">
        <w:t xml:space="preserve">ail </w:t>
      </w:r>
      <w:r w:rsidR="002C362B">
        <w:t>A</w:t>
      </w:r>
      <w:r w:rsidRPr="005B1D7A" w:rsidR="002C362B">
        <w:t>ct for personal protection. I oversaw th</w:t>
      </w:r>
      <w:r w:rsidR="00B86CC4">
        <w:t>e</w:t>
      </w:r>
      <w:r w:rsidRPr="005B1D7A" w:rsidR="002C362B">
        <w:t xml:space="preserve"> work in the Home Office through the police lens</w:t>
      </w:r>
      <w:r w:rsidR="002C362B">
        <w:t>.</w:t>
      </w:r>
      <w:r w:rsidRPr="005B1D7A" w:rsidR="002C362B">
        <w:t xml:space="preserve"> I am in the process of commissioning the collation of data under those two pieces of legislation. I will be corrected</w:t>
      </w:r>
      <w:r w:rsidR="002C362B">
        <w:t xml:space="preserve"> if</w:t>
      </w:r>
      <w:r w:rsidRPr="005B1D7A" w:rsidR="002C362B">
        <w:t xml:space="preserve"> information has come to light, but at the moment there is not a central database of such decisions</w:t>
      </w:r>
      <w:r w:rsidR="004A1996">
        <w:t>—</w:t>
      </w:r>
    </w:p>
    <w:p w:rsidR="00200EF8" w:rsidP="00200EF8">
      <w:pPr>
        <w:pStyle w:val="Question"/>
        <w:numPr>
          <w:ilvl w:val="0"/>
          <w:numId w:val="0"/>
        </w:numPr>
        <w:ind w:left="794"/>
      </w:pPr>
      <w:sdt>
        <w:sdtPr>
          <w:alias w:val="Member"/>
          <w:tag w:val="&lt;Member mnisId='483' dodsId='25660'&gt;"/>
          <w:id w:val="1029380245"/>
          <w:placeholder>
            <w:docPart w:val="DefaultPlaceholder_-1854013440"/>
          </w:placeholder>
          <w:richText/>
        </w:sdtPr>
        <w:sdtContent>
          <w:r w:rsidRPr="00200EF8">
            <w:rPr>
              <w:b/>
            </w:rPr>
            <w:t>Maria Eagle:</w:t>
          </w:r>
        </w:sdtContent>
      </w:sdt>
      <w:r>
        <w:t xml:space="preserve"> So we don’t know.</w:t>
      </w:r>
    </w:p>
    <w:p w:rsidR="002C362B" w:rsidP="00200EF8">
      <w:pPr>
        <w:pStyle w:val="Answer"/>
      </w:pPr>
      <w:sdt>
        <w:sdtPr>
          <w:alias w:val="Witness"/>
          <w:id w:val="77029529"/>
          <w:placeholder>
            <w:docPart w:val="DefaultPlaceholder_-1854013440"/>
          </w:placeholder>
          <w:richText/>
        </w:sdtPr>
        <w:sdtContent>
          <w:r w:rsidRPr="00200EF8" w:rsidR="00200EF8">
            <w:rPr>
              <w:b/>
              <w:i/>
            </w:rPr>
            <w:t>Victoria Atkins:</w:t>
          </w:r>
        </w:sdtContent>
      </w:sdt>
      <w:r w:rsidR="00200EF8">
        <w:t xml:space="preserve"> W</w:t>
      </w:r>
      <w:r w:rsidRPr="005B1D7A">
        <w:t>hich is why I am commissioning work to find out.</w:t>
      </w:r>
    </w:p>
    <w:p w:rsidR="002C362B" w:rsidRPr="00163BE9" w:rsidP="002C362B">
      <w:pPr>
        <w:pStyle w:val="Question"/>
        <w:numPr>
          <w:ilvl w:val="0"/>
          <w:numId w:val="9"/>
        </w:numPr>
        <w:rPr>
          <w:lang w:val="en-US"/>
        </w:rPr>
      </w:pPr>
      <w:sdt>
        <w:sdtPr>
          <w:alias w:val="Member"/>
          <w:tag w:val="&lt;Member mnisId='483' dodsId='25660'&gt;"/>
          <w:id w:val="-2032322356"/>
          <w:placeholder>
            <w:docPart w:val="F33C5C03446F4621AFAF80358024D74F"/>
          </w:placeholder>
          <w:richText/>
        </w:sdtPr>
        <w:sdtContent>
          <w:r w:rsidRPr="005B1D7A">
            <w:rPr>
              <w:b/>
            </w:rPr>
            <w:t>Maria Eagle:</w:t>
          </w:r>
        </w:sdtContent>
      </w:sdt>
      <w:r>
        <w:t xml:space="preserve"> </w:t>
      </w:r>
      <w:r w:rsidRPr="00163BE9">
        <w:t xml:space="preserve">When will you know? </w:t>
      </w:r>
    </w:p>
    <w:p w:rsidR="002C362B" w:rsidP="002C362B">
      <w:pPr>
        <w:pStyle w:val="Answer"/>
      </w:pPr>
      <w:sdt>
        <w:sdtPr>
          <w:alias w:val="Witness"/>
          <w:id w:val="925151266"/>
          <w:placeholder>
            <w:docPart w:val="F33C5C03446F4621AFAF80358024D74F"/>
          </w:placeholder>
          <w:richText/>
        </w:sdtPr>
        <w:sdtContent>
          <w:r w:rsidRPr="00163BE9">
            <w:rPr>
              <w:b/>
              <w:i/>
            </w:rPr>
            <w:t>Victoria Atkins:</w:t>
          </w:r>
        </w:sdtContent>
      </w:sdt>
      <w:r>
        <w:t xml:space="preserve"> I </w:t>
      </w:r>
      <w:r w:rsidRPr="00163BE9">
        <w:t>have to work with the Department of Health</w:t>
      </w:r>
      <w:r w:rsidR="00200EF8">
        <w:t>,</w:t>
      </w:r>
      <w:r w:rsidRPr="00163BE9">
        <w:t xml:space="preserve"> because under the Mental Health Act the various databases on which this information is held are not all in the gift of the M</w:t>
      </w:r>
      <w:r>
        <w:t>OJ</w:t>
      </w:r>
      <w:r w:rsidRPr="00163BE9">
        <w:t xml:space="preserve"> and</w:t>
      </w:r>
      <w:r>
        <w:t xml:space="preserve"> HMCTS,</w:t>
      </w:r>
      <w:r w:rsidRPr="00163BE9">
        <w:t xml:space="preserve"> but I would hope that in the first quarter of next year, if </w:t>
      </w:r>
      <w:r>
        <w:t xml:space="preserve">I do </w:t>
      </w:r>
      <w:r w:rsidRPr="00163BE9">
        <w:t>not</w:t>
      </w:r>
      <w:r>
        <w:t xml:space="preserve"> have</w:t>
      </w:r>
      <w:r w:rsidRPr="00163BE9">
        <w:t xml:space="preserve"> the final figure</w:t>
      </w:r>
      <w:r w:rsidR="00FE14CE">
        <w:t>,</w:t>
      </w:r>
      <w:r w:rsidRPr="00163BE9">
        <w:t xml:space="preserve"> I will be in a much better place to address the </w:t>
      </w:r>
      <w:r>
        <w:t>C</w:t>
      </w:r>
      <w:r w:rsidRPr="00163BE9">
        <w:t>ommittee on when we will reach that figure</w:t>
      </w:r>
      <w:r>
        <w:t xml:space="preserve">. </w:t>
      </w:r>
      <w:r w:rsidRPr="00163BE9">
        <w:t>I know there are certain parts of the country whe</w:t>
      </w:r>
      <w:r>
        <w:t>re there are</w:t>
      </w:r>
      <w:r w:rsidRPr="00163BE9">
        <w:t xml:space="preserve"> concerns about the use of places of safety</w:t>
      </w:r>
      <w:r w:rsidR="00FE14CE">
        <w:t>,</w:t>
      </w:r>
      <w:r w:rsidRPr="00163BE9">
        <w:t xml:space="preserve"> often because the courts feel they have no choice but to put someone there</w:t>
      </w:r>
      <w:r>
        <w:t>.</w:t>
      </w:r>
      <w:r w:rsidRPr="00163BE9">
        <w:t xml:space="preserve"> I need to do this in a methodical way </w:t>
      </w:r>
      <w:r>
        <w:t>and</w:t>
      </w:r>
      <w:r w:rsidRPr="00163BE9">
        <w:t xml:space="preserve"> gather that data </w:t>
      </w:r>
      <w:r>
        <w:t>to</w:t>
      </w:r>
      <w:r w:rsidRPr="00163BE9">
        <w:t xml:space="preserve"> see how we can</w:t>
      </w:r>
      <w:r>
        <w:t xml:space="preserve"> deal with it.</w:t>
      </w:r>
    </w:p>
    <w:p w:rsidR="002C362B" w:rsidRPr="00163BE9" w:rsidP="002C362B">
      <w:pPr>
        <w:pStyle w:val="Question"/>
        <w:numPr>
          <w:ilvl w:val="0"/>
          <w:numId w:val="9"/>
        </w:numPr>
        <w:rPr>
          <w:lang w:val="en-US"/>
        </w:rPr>
      </w:pPr>
      <w:sdt>
        <w:sdtPr>
          <w:alias w:val="Member"/>
          <w:tag w:val="&lt;Member mnisId='483' dodsId='25660'&gt;"/>
          <w:id w:val="-396588525"/>
          <w:placeholder>
            <w:docPart w:val="F33C5C03446F4621AFAF80358024D74F"/>
          </w:placeholder>
          <w:richText/>
        </w:sdtPr>
        <w:sdtContent>
          <w:r w:rsidRPr="00163BE9">
            <w:rPr>
              <w:b/>
            </w:rPr>
            <w:t>Maria Eagle:</w:t>
          </w:r>
        </w:sdtContent>
      </w:sdt>
      <w:r>
        <w:t xml:space="preserve"> </w:t>
      </w:r>
      <w:r w:rsidRPr="00163BE9">
        <w:t>The inspectorate in its unannounced inspection at</w:t>
      </w:r>
      <w:r>
        <w:t xml:space="preserve"> Low Newton </w:t>
      </w:r>
      <w:r w:rsidRPr="00163BE9">
        <w:t>said that six women in the previous two months had been admitted from the court as a place of safety on the grounds of acute mental health difficulties</w:t>
      </w:r>
      <w:r>
        <w:t>. It</w:t>
      </w:r>
      <w:r w:rsidRPr="00163BE9">
        <w:t xml:space="preserve"> is an entirely inappropriate place to put people with acute mental health difficulties</w:t>
      </w:r>
      <w:r>
        <w:t>,</w:t>
      </w:r>
      <w:r w:rsidRPr="00163BE9">
        <w:t xml:space="preserve"> if it can be avoided at all. Once you have the numbers, is it your intention to take steps to stop prisons being used as a place of safety in th</w:t>
      </w:r>
      <w:r w:rsidR="00726242">
        <w:t>o</w:t>
      </w:r>
      <w:r w:rsidRPr="00163BE9">
        <w:t>se circumstances</w:t>
      </w:r>
      <w:r>
        <w:t>?</w:t>
      </w:r>
    </w:p>
    <w:p w:rsidR="002C362B" w:rsidP="002C362B">
      <w:pPr>
        <w:pStyle w:val="Answer"/>
      </w:pPr>
      <w:sdt>
        <w:sdtPr>
          <w:alias w:val="Witness"/>
          <w:id w:val="-52540595"/>
          <w:placeholder>
            <w:docPart w:val="F33C5C03446F4621AFAF80358024D74F"/>
          </w:placeholder>
          <w:richText/>
        </w:sdtPr>
        <w:sdtContent>
          <w:r w:rsidRPr="00163BE9">
            <w:rPr>
              <w:b/>
              <w:i/>
            </w:rPr>
            <w:t>Victoria Atkins:</w:t>
          </w:r>
        </w:sdtContent>
      </w:sdt>
      <w:r>
        <w:t xml:space="preserve"> T</w:t>
      </w:r>
      <w:r w:rsidRPr="00267F75">
        <w:t>hat is my overall ambition. You will recognise that at the moment I am very much at the start of th</w:t>
      </w:r>
      <w:r w:rsidR="006735D8">
        <w:t>e</w:t>
      </w:r>
      <w:r w:rsidRPr="00267F75">
        <w:t xml:space="preserve"> journey becaus</w:t>
      </w:r>
      <w:r>
        <w:t>e</w:t>
      </w:r>
      <w:r w:rsidRPr="00267F75">
        <w:t xml:space="preserve"> I have to coll</w:t>
      </w:r>
      <w:r>
        <w:t>ate</w:t>
      </w:r>
      <w:r w:rsidRPr="00267F75">
        <w:t xml:space="preserve"> the data and see whether the set of figures you have quoted is run of the mill across the prison estate</w:t>
      </w:r>
      <w:r w:rsidR="00AC6DBE">
        <w:t>,</w:t>
      </w:r>
      <w:r w:rsidRPr="00267F75">
        <w:t xml:space="preserve"> or </w:t>
      </w:r>
      <w:r w:rsidR="00AC6DBE">
        <w:t xml:space="preserve">whether </w:t>
      </w:r>
      <w:r w:rsidRPr="00267F75">
        <w:t xml:space="preserve">it is unusual and why that is so in </w:t>
      </w:r>
      <w:r w:rsidR="00AC6DBE">
        <w:t>a</w:t>
      </w:r>
      <w:r w:rsidRPr="00267F75">
        <w:t xml:space="preserve"> particular area. </w:t>
      </w:r>
      <w:r>
        <w:t>T</w:t>
      </w:r>
      <w:r w:rsidRPr="00267F75">
        <w:t>his is where the</w:t>
      </w:r>
      <w:r w:rsidR="00AC6DBE">
        <w:t xml:space="preserve"> work </w:t>
      </w:r>
      <w:r w:rsidRPr="00267F75">
        <w:t>of</w:t>
      </w:r>
      <w:r>
        <w:t xml:space="preserve"> </w:t>
      </w:r>
      <w:r w:rsidRPr="00267F75">
        <w:t xml:space="preserve">the </w:t>
      </w:r>
      <w:r>
        <w:t>D</w:t>
      </w:r>
      <w:r w:rsidRPr="00267F75">
        <w:t xml:space="preserve">epartment of </w:t>
      </w:r>
      <w:r>
        <w:t>H</w:t>
      </w:r>
      <w:r w:rsidRPr="00267F75">
        <w:t xml:space="preserve">ealth and the NHS will be vital because, if </w:t>
      </w:r>
      <w:r>
        <w:t>we are</w:t>
      </w:r>
      <w:r w:rsidRPr="00267F75">
        <w:t xml:space="preserve"> not to use prisons as a place of safety</w:t>
      </w:r>
      <w:r>
        <w:t>,</w:t>
      </w:r>
      <w:r w:rsidRPr="00267F75">
        <w:t xml:space="preserve"> people with acute mental illness must be looked after elsewhere. </w:t>
      </w:r>
      <w:r w:rsidR="00A466D5">
        <w:t>M</w:t>
      </w:r>
      <w:r w:rsidRPr="00267F75">
        <w:t xml:space="preserve">aybe </w:t>
      </w:r>
      <w:r>
        <w:t>Kate</w:t>
      </w:r>
      <w:r w:rsidRPr="00267F75">
        <w:t xml:space="preserve"> can help us on this.</w:t>
      </w:r>
    </w:p>
    <w:p w:rsidR="0016556C" w:rsidP="002C362B">
      <w:pPr>
        <w:pStyle w:val="Answer"/>
      </w:pPr>
      <w:sdt>
        <w:sdtPr>
          <w:alias w:val="Witness"/>
          <w:id w:val="-1294662862"/>
          <w:placeholder>
            <w:docPart w:val="F33C5C03446F4621AFAF80358024D74F"/>
          </w:placeholder>
          <w:richText/>
        </w:sdtPr>
        <w:sdtContent>
          <w:r w:rsidRPr="00267F75" w:rsidR="002C362B">
            <w:rPr>
              <w:b/>
              <w:i/>
            </w:rPr>
            <w:t>Kate Davies:</w:t>
          </w:r>
        </w:sdtContent>
      </w:sdt>
      <w:r w:rsidR="002C362B">
        <w:t xml:space="preserve"> </w:t>
      </w:r>
      <w:r w:rsidR="00A466D5">
        <w:t xml:space="preserve">Certainly. </w:t>
      </w:r>
      <w:r w:rsidR="002C362B">
        <w:t>It is</w:t>
      </w:r>
      <w:r w:rsidRPr="00267F75" w:rsidR="002C362B">
        <w:t xml:space="preserve"> important to</w:t>
      </w:r>
      <w:r w:rsidR="002C362B">
        <w:t xml:space="preserve"> </w:t>
      </w:r>
      <w:r w:rsidR="00F53F00">
        <w:t>make</w:t>
      </w:r>
      <w:r w:rsidR="002C362B">
        <w:t xml:space="preserve"> </w:t>
      </w:r>
      <w:r w:rsidRPr="00267F75" w:rsidR="002C362B">
        <w:t>a distinction whe</w:t>
      </w:r>
      <w:r w:rsidR="002C362B">
        <w:t>re</w:t>
      </w:r>
      <w:r w:rsidRPr="00267F75" w:rsidR="002C362B">
        <w:t xml:space="preserve"> people</w:t>
      </w:r>
      <w:r w:rsidR="002C362B">
        <w:t xml:space="preserve"> come under the B</w:t>
      </w:r>
      <w:r w:rsidRPr="00267F75" w:rsidR="002C362B">
        <w:t xml:space="preserve">ail </w:t>
      </w:r>
      <w:r w:rsidR="002C362B">
        <w:t>A</w:t>
      </w:r>
      <w:r w:rsidRPr="00267F75" w:rsidR="002C362B">
        <w:t>ct</w:t>
      </w:r>
      <w:r w:rsidR="002C362B">
        <w:t xml:space="preserve"> </w:t>
      </w:r>
      <w:r w:rsidRPr="00267F75" w:rsidR="002C362B">
        <w:t>place of safety</w:t>
      </w:r>
      <w:r w:rsidR="00F53F00">
        <w:t>,</w:t>
      </w:r>
      <w:r w:rsidRPr="00267F75" w:rsidR="002C362B">
        <w:t xml:space="preserve"> becaus</w:t>
      </w:r>
      <w:r w:rsidR="002C362B">
        <w:t>e</w:t>
      </w:r>
      <w:r w:rsidRPr="00267F75" w:rsidR="002C362B">
        <w:t xml:space="preserve"> that needs to be looked at very carefully</w:t>
      </w:r>
      <w:r w:rsidR="002C362B">
        <w:t xml:space="preserve">. As </w:t>
      </w:r>
      <w:r w:rsidRPr="00267F75" w:rsidR="002C362B">
        <w:t>part of the Mental Health Act</w:t>
      </w:r>
      <w:r w:rsidR="00F53F00">
        <w:t>,</w:t>
      </w:r>
      <w:r w:rsidR="002C362B">
        <w:t xml:space="preserve"> t</w:t>
      </w:r>
      <w:r w:rsidRPr="00267F75" w:rsidR="002C362B">
        <w:t xml:space="preserve">here must be an assessment </w:t>
      </w:r>
      <w:r w:rsidR="00CE7BC8">
        <w:t>as part of mental</w:t>
      </w:r>
      <w:r w:rsidRPr="00267F75" w:rsidR="00CE7BC8">
        <w:t xml:space="preserve"> health</w:t>
      </w:r>
      <w:r w:rsidR="00CE7BC8">
        <w:t xml:space="preserve"> or</w:t>
      </w:r>
      <w:r w:rsidRPr="00267F75" w:rsidR="00CE7BC8">
        <w:t xml:space="preserve"> behaviour</w:t>
      </w:r>
      <w:r w:rsidR="00CE7BC8">
        <w:t>al support</w:t>
      </w:r>
      <w:r w:rsidRPr="00267F75" w:rsidR="00CE7BC8">
        <w:t xml:space="preserve"> </w:t>
      </w:r>
      <w:r w:rsidRPr="00267F75" w:rsidR="002C362B">
        <w:t xml:space="preserve">that somebody needs </w:t>
      </w:r>
      <w:r w:rsidR="002C362B">
        <w:t>low, medium or highly secure accommodation, or other forms of accommodation</w:t>
      </w:r>
      <w:r w:rsidR="0048102A">
        <w:t>, t</w:t>
      </w:r>
      <w:r w:rsidRPr="00267F75" w:rsidR="002C362B">
        <w:t>aking into consideration the seriousness</w:t>
      </w:r>
      <w:r w:rsidR="002C362B">
        <w:t xml:space="preserve"> </w:t>
      </w:r>
      <w:r w:rsidRPr="00267F75" w:rsidR="002C362B">
        <w:t>of their offence</w:t>
      </w:r>
      <w:r>
        <w:t>. That</w:t>
      </w:r>
      <w:r w:rsidRPr="00267F75" w:rsidR="002C362B">
        <w:t xml:space="preserve"> is absolutely crucial.</w:t>
      </w:r>
      <w:r w:rsidR="002C362B">
        <w:t xml:space="preserve"> </w:t>
      </w:r>
      <w:r w:rsidRPr="00267F75" w:rsidR="002C362B">
        <w:t>I completely support</w:t>
      </w:r>
      <w:r w:rsidR="002C362B">
        <w:t xml:space="preserve"> Sir Simon Wessely’s </w:t>
      </w:r>
      <w:r w:rsidRPr="00267F75" w:rsidR="002C362B">
        <w:t>recommendations on that</w:t>
      </w:r>
      <w:r w:rsidR="002C362B">
        <w:t>.</w:t>
      </w:r>
    </w:p>
    <w:p w:rsidR="002C362B" w:rsidP="002C362B">
      <w:pPr>
        <w:pStyle w:val="Answer"/>
      </w:pPr>
      <w:r>
        <w:t>W</w:t>
      </w:r>
      <w:r w:rsidRPr="00267F75">
        <w:t xml:space="preserve">e have rolled out the new mental health transfer and remissions publication </w:t>
      </w:r>
      <w:r>
        <w:t>on</w:t>
      </w:r>
      <w:r w:rsidRPr="00267F75">
        <w:t xml:space="preserve"> the new standards </w:t>
      </w:r>
      <w:r>
        <w:t>and</w:t>
      </w:r>
      <w:r w:rsidRPr="00267F75">
        <w:t xml:space="preserve"> waiting times</w:t>
      </w:r>
      <w:r>
        <w:t xml:space="preserve"> for mental health</w:t>
      </w:r>
      <w:r w:rsidR="0016556C">
        <w:t>,</w:t>
      </w:r>
      <w:r w:rsidRPr="00267F75">
        <w:t xml:space="preserve"> </w:t>
      </w:r>
      <w:r>
        <w:t>on which</w:t>
      </w:r>
      <w:r w:rsidRPr="00267F75">
        <w:t xml:space="preserve"> I reporte</w:t>
      </w:r>
      <w:r>
        <w:t>d to the J</w:t>
      </w:r>
      <w:r w:rsidRPr="00267F75">
        <w:t xml:space="preserve">ustice Select Committee </w:t>
      </w:r>
      <w:r w:rsidR="00357970">
        <w:t xml:space="preserve">only </w:t>
      </w:r>
      <w:r w:rsidRPr="00267F75">
        <w:t>a few months ago. We are rolling out</w:t>
      </w:r>
      <w:r>
        <w:t xml:space="preserve"> today a collaboration</w:t>
      </w:r>
      <w:r w:rsidRPr="00267F75">
        <w:t xml:space="preserve"> o</w:t>
      </w:r>
      <w:r w:rsidR="00937690">
        <w:t>n</w:t>
      </w:r>
      <w:r w:rsidRPr="00267F75">
        <w:t xml:space="preserve"> training to ensure </w:t>
      </w:r>
      <w:r w:rsidR="00357970">
        <w:t xml:space="preserve">that </w:t>
      </w:r>
      <w:r w:rsidRPr="00267F75">
        <w:t xml:space="preserve">people regionally </w:t>
      </w:r>
      <w:r w:rsidR="00357970">
        <w:t xml:space="preserve">and </w:t>
      </w:r>
      <w:r w:rsidRPr="00267F75">
        <w:t xml:space="preserve">locally </w:t>
      </w:r>
      <w:r>
        <w:t>in</w:t>
      </w:r>
      <w:r w:rsidRPr="00267F75">
        <w:t xml:space="preserve"> the prison sector are aware of </w:t>
      </w:r>
      <w:r w:rsidRPr="00E0022A">
        <w:t>th</w:t>
      </w:r>
      <w:r w:rsidR="00DB3D39">
        <w:t>e</w:t>
      </w:r>
      <w:r w:rsidRPr="00E0022A">
        <w:t xml:space="preserve"> new guidance</w:t>
      </w:r>
      <w:r w:rsidR="00DB3D39">
        <w:t>,</w:t>
      </w:r>
      <w:r w:rsidRPr="00E0022A">
        <w:t xml:space="preserve"> and what that means as part of place</w:t>
      </w:r>
      <w:r>
        <w:t>s</w:t>
      </w:r>
      <w:r w:rsidRPr="00E0022A">
        <w:t xml:space="preserve"> of safety for</w:t>
      </w:r>
      <w:r>
        <w:t xml:space="preserve"> </w:t>
      </w:r>
      <w:r w:rsidRPr="00E0022A">
        <w:t>men and particularly women.</w:t>
      </w:r>
    </w:p>
    <w:p w:rsidR="00425A5F" w:rsidRPr="00425A5F" w:rsidP="002C362B">
      <w:pPr>
        <w:pStyle w:val="Question"/>
        <w:numPr>
          <w:ilvl w:val="0"/>
          <w:numId w:val="9"/>
        </w:numPr>
        <w:rPr>
          <w:lang w:val="en-US"/>
        </w:rPr>
      </w:pPr>
      <w:sdt>
        <w:sdtPr>
          <w:alias w:val="Member"/>
          <w:tag w:val="&lt;Member mnisId='4826' dodsId=''&gt;"/>
          <w:id w:val="502872099"/>
          <w:placeholder>
            <w:docPart w:val="F33C5C03446F4621AFAF80358024D74F"/>
          </w:placeholder>
          <w:richText/>
        </w:sdtPr>
        <w:sdtContent>
          <w:r w:rsidRPr="00E0022A" w:rsidR="002C362B">
            <w:rPr>
              <w:b/>
            </w:rPr>
            <w:t>Laura Farris:</w:t>
          </w:r>
        </w:sdtContent>
      </w:sdt>
      <w:r w:rsidR="002C362B">
        <w:t xml:space="preserve"> Minister</w:t>
      </w:r>
      <w:r w:rsidRPr="00E0022A" w:rsidR="002C362B">
        <w:t xml:space="preserve">, when </w:t>
      </w:r>
      <w:r w:rsidR="006C39E3">
        <w:t>we</w:t>
      </w:r>
      <w:r w:rsidRPr="00E0022A" w:rsidR="002C362B">
        <w:t xml:space="preserve"> read</w:t>
      </w:r>
      <w:r w:rsidR="002C362B">
        <w:t xml:space="preserve"> in tandem</w:t>
      </w:r>
      <w:r w:rsidRPr="00E0022A" w:rsidR="002C362B">
        <w:t xml:space="preserve"> the 2018 female offender strategy and the Public Health England report of the same year</w:t>
      </w:r>
      <w:r w:rsidR="002C362B">
        <w:t xml:space="preserve"> i</w:t>
      </w:r>
      <w:r w:rsidRPr="00E0022A" w:rsidR="002C362B">
        <w:t xml:space="preserve">t is striking </w:t>
      </w:r>
      <w:r w:rsidR="002C362B">
        <w:t xml:space="preserve">to see </w:t>
      </w:r>
      <w:r w:rsidRPr="00E0022A" w:rsidR="002C362B">
        <w:t>how high the incidence of depression</w:t>
      </w:r>
      <w:r w:rsidR="002C362B">
        <w:t xml:space="preserve"> is</w:t>
      </w:r>
      <w:r w:rsidRPr="00E0022A" w:rsidR="002C362B">
        <w:t xml:space="preserve"> an</w:t>
      </w:r>
      <w:r w:rsidR="002C362B">
        <w:t>d</w:t>
      </w:r>
      <w:r w:rsidRPr="00E0022A" w:rsidR="002C362B">
        <w:t xml:space="preserve"> the d</w:t>
      </w:r>
      <w:r w:rsidR="002C362B">
        <w:t>i</w:t>
      </w:r>
      <w:r w:rsidRPr="00E0022A" w:rsidR="002C362B">
        <w:t>sp</w:t>
      </w:r>
      <w:r w:rsidR="002C362B">
        <w:t>a</w:t>
      </w:r>
      <w:r w:rsidRPr="00E0022A" w:rsidR="002C362B">
        <w:t>rate level</w:t>
      </w:r>
      <w:r w:rsidR="002C362B">
        <w:t>s</w:t>
      </w:r>
      <w:r w:rsidRPr="00E0022A" w:rsidR="002C362B">
        <w:t xml:space="preserve"> of self</w:t>
      </w:r>
      <w:r w:rsidR="002C362B">
        <w:t xml:space="preserve">-harm </w:t>
      </w:r>
      <w:r w:rsidRPr="00E0022A" w:rsidR="002C362B">
        <w:t>between the female and ma</w:t>
      </w:r>
      <w:r w:rsidR="002C362B">
        <w:t>le</w:t>
      </w:r>
      <w:r w:rsidRPr="00E0022A" w:rsidR="002C362B">
        <w:t xml:space="preserve"> estate, and </w:t>
      </w:r>
      <w:r w:rsidR="002C362B">
        <w:t>also, w</w:t>
      </w:r>
      <w:r w:rsidRPr="00E0022A" w:rsidR="002C362B">
        <w:t>hen you look at women who are serving</w:t>
      </w:r>
      <w:r w:rsidR="002C362B">
        <w:t xml:space="preserve"> sentences of</w:t>
      </w:r>
      <w:r w:rsidRPr="00E0022A" w:rsidR="002C362B">
        <w:t xml:space="preserve"> less</w:t>
      </w:r>
      <w:r w:rsidR="002C362B">
        <w:t xml:space="preserve"> than</w:t>
      </w:r>
      <w:r w:rsidRPr="00E0022A" w:rsidR="002C362B">
        <w:t xml:space="preserve"> 12 month</w:t>
      </w:r>
      <w:r w:rsidR="002C362B">
        <w:t>s</w:t>
      </w:r>
      <w:r w:rsidRPr="00376DCC" w:rsidR="002C362B">
        <w:t xml:space="preserve"> for non-violent offences, how high the reoffending rate is. In response to </w:t>
      </w:r>
      <w:r w:rsidR="002C362B">
        <w:t xml:space="preserve">Dr </w:t>
      </w:r>
      <w:r w:rsidRPr="00376DCC" w:rsidR="002C362B">
        <w:t>Mull</w:t>
      </w:r>
      <w:r w:rsidR="002C362B">
        <w:t>a</w:t>
      </w:r>
      <w:r w:rsidRPr="00376DCC" w:rsidR="002C362B">
        <w:t>n</w:t>
      </w:r>
      <w:r w:rsidR="002C362B">
        <w:t>’</w:t>
      </w:r>
      <w:r w:rsidRPr="00376DCC" w:rsidR="002C362B">
        <w:t>s question, you were talking about magistrates exercising their judgment, but is it ever the case</w:t>
      </w:r>
      <w:r w:rsidRPr="00C15282" w:rsidR="002C362B">
        <w:t xml:space="preserve"> that a woman would not get a better outcome doing some sort of community</w:t>
      </w:r>
      <w:r w:rsidR="002C362B">
        <w:t>-</w:t>
      </w:r>
      <w:r w:rsidRPr="00C15282" w:rsidR="002C362B">
        <w:t xml:space="preserve">based sentence rather than </w:t>
      </w:r>
      <w:r w:rsidR="0052711A">
        <w:t xml:space="preserve">being </w:t>
      </w:r>
      <w:r w:rsidRPr="00C15282" w:rsidR="002C362B">
        <w:t>in prison for that kind of crime</w:t>
      </w:r>
      <w:r w:rsidR="0034790E">
        <w:t>?</w:t>
      </w:r>
    </w:p>
    <w:p w:rsidR="002C362B" w:rsidRPr="00C15282" w:rsidP="00425A5F">
      <w:pPr>
        <w:pStyle w:val="Question"/>
        <w:numPr>
          <w:ilvl w:val="0"/>
          <w:numId w:val="0"/>
        </w:numPr>
        <w:ind w:left="794"/>
        <w:rPr>
          <w:lang w:val="en-US"/>
        </w:rPr>
      </w:pPr>
      <w:r>
        <w:t>D</w:t>
      </w:r>
      <w:r w:rsidRPr="00C15282">
        <w:t>o you have any data to show</w:t>
      </w:r>
      <w:r>
        <w:t xml:space="preserve"> </w:t>
      </w:r>
      <w:r w:rsidRPr="00C15282">
        <w:t>the reoffending rate? I could not find it</w:t>
      </w:r>
      <w:r>
        <w:t>,</w:t>
      </w:r>
      <w:r w:rsidRPr="00C15282">
        <w:t xml:space="preserve"> so I do not know whether there is more or less reoffending in the community, but it seems to be implied in our briefing that it is less. I</w:t>
      </w:r>
      <w:r w:rsidR="00425A5F">
        <w:t xml:space="preserve"> </w:t>
      </w:r>
      <w:r w:rsidRPr="00C15282">
        <w:t>just wonder what your view is.</w:t>
      </w:r>
    </w:p>
    <w:p w:rsidR="002C362B" w:rsidP="002C362B">
      <w:pPr>
        <w:pStyle w:val="Answer"/>
      </w:pPr>
      <w:sdt>
        <w:sdtPr>
          <w:alias w:val="Witness"/>
          <w:id w:val="-1218585657"/>
          <w:placeholder>
            <w:docPart w:val="F33C5C03446F4621AFAF80358024D74F"/>
          </w:placeholder>
          <w:richText/>
        </w:sdtPr>
        <w:sdtContent>
          <w:r w:rsidRPr="00C15282">
            <w:rPr>
              <w:b/>
              <w:i/>
            </w:rPr>
            <w:t>Victoria Atkins:</w:t>
          </w:r>
        </w:sdtContent>
      </w:sdt>
      <w:r>
        <w:t xml:space="preserve"> </w:t>
      </w:r>
      <w:r w:rsidRPr="00C15282">
        <w:t xml:space="preserve">As in </w:t>
      </w:r>
      <w:r>
        <w:t xml:space="preserve">whether </w:t>
      </w:r>
      <w:r w:rsidRPr="00C15282">
        <w:t>courts</w:t>
      </w:r>
      <w:r>
        <w:t xml:space="preserve"> should</w:t>
      </w:r>
      <w:r w:rsidRPr="00C15282">
        <w:t xml:space="preserve"> be prevented from imposing sentences of less than six months</w:t>
      </w:r>
      <w:r>
        <w:t>?</w:t>
      </w:r>
    </w:p>
    <w:p w:rsidR="002C362B" w:rsidRPr="00C15282" w:rsidP="002C362B">
      <w:pPr>
        <w:pStyle w:val="Question"/>
        <w:numPr>
          <w:ilvl w:val="0"/>
          <w:numId w:val="9"/>
        </w:numPr>
        <w:rPr>
          <w:lang w:val="en-US"/>
        </w:rPr>
      </w:pPr>
      <w:sdt>
        <w:sdtPr>
          <w:alias w:val="Member"/>
          <w:tag w:val="&lt;Member mnisId='4826' dodsId=''&gt;"/>
          <w:id w:val="623511304"/>
          <w:placeholder>
            <w:docPart w:val="F33C5C03446F4621AFAF80358024D74F"/>
          </w:placeholder>
          <w:richText/>
        </w:sdtPr>
        <w:sdtContent>
          <w:r w:rsidRPr="00C15282">
            <w:rPr>
              <w:b/>
            </w:rPr>
            <w:t>Laura Farris:</w:t>
          </w:r>
        </w:sdtContent>
      </w:sdt>
      <w:r>
        <w:t xml:space="preserve"> L</w:t>
      </w:r>
      <w:r w:rsidRPr="00C15282">
        <w:t>ess than 12 months for non</w:t>
      </w:r>
      <w:r>
        <w:t>-</w:t>
      </w:r>
      <w:r w:rsidRPr="00C15282">
        <w:t>violent offences.</w:t>
      </w:r>
      <w:r>
        <w:t xml:space="preserve"> T</w:t>
      </w:r>
      <w:r w:rsidRPr="00C15282">
        <w:t xml:space="preserve">he outcomes for the public are bad </w:t>
      </w:r>
      <w:r>
        <w:t>too</w:t>
      </w:r>
      <w:r w:rsidR="00CC72E1">
        <w:t>,</w:t>
      </w:r>
      <w:r w:rsidRPr="00C15282">
        <w:t xml:space="preserve"> because th</w:t>
      </w:r>
      <w:r w:rsidR="00CC72E1">
        <w:t>ose people have</w:t>
      </w:r>
      <w:r w:rsidRPr="00C15282">
        <w:t xml:space="preserve"> such a high reoffending rate</w:t>
      </w:r>
      <w:r>
        <w:t>.</w:t>
      </w:r>
      <w:r w:rsidRPr="00C15282">
        <w:t xml:space="preserve"> I </w:t>
      </w:r>
      <w:r w:rsidR="0017198D">
        <w:t>wondered</w:t>
      </w:r>
      <w:r w:rsidRPr="00C15282">
        <w:t xml:space="preserve"> what the public good is of those kinds of sentences, or whether the answer is that we need to improve services in prison for those sentences. I would be interested to know what you th</w:t>
      </w:r>
      <w:r>
        <w:t>ink.</w:t>
      </w:r>
    </w:p>
    <w:p w:rsidR="002C362B" w:rsidP="002C362B">
      <w:pPr>
        <w:pStyle w:val="Answer"/>
      </w:pPr>
      <w:sdt>
        <w:sdtPr>
          <w:alias w:val="Witness"/>
          <w:id w:val="-334224402"/>
          <w:placeholder>
            <w:docPart w:val="F33C5C03446F4621AFAF80358024D74F"/>
          </w:placeholder>
          <w:richText/>
        </w:sdtPr>
        <w:sdtContent>
          <w:r w:rsidRPr="00C15282">
            <w:rPr>
              <w:b/>
              <w:i/>
            </w:rPr>
            <w:t>Victoria Atkins:</w:t>
          </w:r>
        </w:sdtContent>
      </w:sdt>
      <w:r>
        <w:t xml:space="preserve"> </w:t>
      </w:r>
      <w:r w:rsidRPr="00C15282">
        <w:t>I suppose this becomes a</w:t>
      </w:r>
      <w:r>
        <w:t xml:space="preserve"> </w:t>
      </w:r>
      <w:r w:rsidRPr="0083475F">
        <w:t>philosophical debate about the purpose of prison</w:t>
      </w:r>
      <w:r>
        <w:t>.</w:t>
      </w:r>
      <w:r w:rsidR="00717C8B">
        <w:t xml:space="preserve"> If we look at—</w:t>
      </w:r>
    </w:p>
    <w:p w:rsidR="002C362B" w:rsidRPr="0083475F" w:rsidP="002C362B">
      <w:pPr>
        <w:pStyle w:val="Question"/>
        <w:numPr>
          <w:ilvl w:val="0"/>
          <w:numId w:val="9"/>
        </w:numPr>
        <w:rPr>
          <w:lang w:val="en-US"/>
        </w:rPr>
      </w:pPr>
      <w:sdt>
        <w:sdtPr>
          <w:alias w:val="Member"/>
          <w:tag w:val="&lt;Member mnisId='4826' dodsId=''&gt;"/>
          <w:id w:val="32008742"/>
          <w:placeholder>
            <w:docPart w:val="F33C5C03446F4621AFAF80358024D74F"/>
          </w:placeholder>
          <w:richText/>
        </w:sdtPr>
        <w:sdtContent>
          <w:r w:rsidRPr="0083475F">
            <w:rPr>
              <w:b/>
            </w:rPr>
            <w:t>Laura Farris:</w:t>
          </w:r>
        </w:sdtContent>
      </w:sdt>
      <w:r>
        <w:t xml:space="preserve"> </w:t>
      </w:r>
      <w:r w:rsidR="00717C8B">
        <w:t xml:space="preserve">No, </w:t>
      </w:r>
      <w:r w:rsidRPr="0083475F">
        <w:t>I am not an abolitionist</w:t>
      </w:r>
      <w:r>
        <w:t>. I am</w:t>
      </w:r>
      <w:r w:rsidRPr="0083475F">
        <w:t xml:space="preserve"> just saying that when you look at these short sentences</w:t>
      </w:r>
      <w:r>
        <w:t>, f</w:t>
      </w:r>
      <w:r w:rsidRPr="0083475F">
        <w:t>or example the 70% reoffending rate</w:t>
      </w:r>
      <w:r>
        <w:t xml:space="preserve">, </w:t>
      </w:r>
      <w:r w:rsidRPr="0083475F">
        <w:t>it seems high</w:t>
      </w:r>
      <w:r>
        <w:t xml:space="preserve"> for </w:t>
      </w:r>
      <w:r w:rsidRPr="0083475F">
        <w:t>sentences that are not reflecting very serious crimes, certainly non</w:t>
      </w:r>
      <w:r>
        <w:noBreakHyphen/>
      </w:r>
      <w:r w:rsidRPr="0083475F">
        <w:t xml:space="preserve">violent crimes. </w:t>
      </w:r>
      <w:r>
        <w:t>O</w:t>
      </w:r>
      <w:r w:rsidRPr="0083475F">
        <w:t xml:space="preserve">bviously, </w:t>
      </w:r>
      <w:r>
        <w:t xml:space="preserve">an </w:t>
      </w:r>
      <w:r w:rsidRPr="0083475F">
        <w:t>effort</w:t>
      </w:r>
      <w:r>
        <w:t xml:space="preserve"> is</w:t>
      </w:r>
      <w:r w:rsidRPr="0083475F">
        <w:t xml:space="preserve"> being made by the </w:t>
      </w:r>
      <w:r>
        <w:t>M</w:t>
      </w:r>
      <w:r w:rsidRPr="0083475F">
        <w:t>OJ to have more community</w:t>
      </w:r>
      <w:r>
        <w:t>-</w:t>
      </w:r>
      <w:r w:rsidRPr="0083475F">
        <w:t>type sentences. I</w:t>
      </w:r>
      <w:r>
        <w:t xml:space="preserve"> am</w:t>
      </w:r>
      <w:r w:rsidRPr="0083475F">
        <w:t xml:space="preserve"> wondering where you think the threshold falls</w:t>
      </w:r>
      <w:r w:rsidR="00717C8B">
        <w:t>,</w:t>
      </w:r>
      <w:r w:rsidRPr="0083475F">
        <w:t xml:space="preserve"> or whether it is ever beneficial</w:t>
      </w:r>
      <w:r>
        <w:t>.</w:t>
      </w:r>
    </w:p>
    <w:p w:rsidR="00B72B9F" w:rsidP="002C362B">
      <w:pPr>
        <w:pStyle w:val="Answer"/>
      </w:pPr>
      <w:sdt>
        <w:sdtPr>
          <w:alias w:val="Witness"/>
          <w:id w:val="1984501521"/>
          <w:placeholder>
            <w:docPart w:val="F33C5C03446F4621AFAF80358024D74F"/>
          </w:placeholder>
          <w:richText/>
        </w:sdtPr>
        <w:sdtContent>
          <w:r w:rsidRPr="0083475F" w:rsidR="002C362B">
            <w:rPr>
              <w:b/>
              <w:i/>
            </w:rPr>
            <w:t>Victoria Atkins:</w:t>
          </w:r>
        </w:sdtContent>
      </w:sdt>
      <w:r w:rsidR="002C362B">
        <w:t xml:space="preserve"> </w:t>
      </w:r>
      <w:r w:rsidRPr="0083475F" w:rsidR="002C362B">
        <w:t xml:space="preserve">I am not sure it is my place to be questioning the </w:t>
      </w:r>
      <w:r w:rsidR="002C362B">
        <w:t>Sentencing C</w:t>
      </w:r>
      <w:r w:rsidRPr="0083475F" w:rsidR="002C362B">
        <w:t xml:space="preserve">ouncil and the guidelines </w:t>
      </w:r>
      <w:r w:rsidR="002C362B">
        <w:t xml:space="preserve">it sets, </w:t>
      </w:r>
      <w:r w:rsidRPr="0083475F" w:rsidR="002C362B">
        <w:t>nor indeed the Court of Appeal</w:t>
      </w:r>
      <w:r w:rsidR="002C362B">
        <w:t xml:space="preserve">. </w:t>
      </w:r>
      <w:r w:rsidR="007E103D">
        <w:t>F</w:t>
      </w:r>
      <w:r w:rsidR="002C362B">
        <w:t xml:space="preserve">or </w:t>
      </w:r>
      <w:r w:rsidRPr="0083475F" w:rsidR="002C362B">
        <w:t>short sentences</w:t>
      </w:r>
      <w:r w:rsidR="002C362B">
        <w:t>,</w:t>
      </w:r>
      <w:r w:rsidRPr="0083475F" w:rsidR="002C362B">
        <w:t xml:space="preserve"> magistrates and judges pay attention to those guidelines</w:t>
      </w:r>
      <w:r w:rsidRPr="001D4852" w:rsidR="002C362B">
        <w:t>. They will have in mind cases such as</w:t>
      </w:r>
      <w:r w:rsidR="002C362B">
        <w:t xml:space="preserve"> Petherick in terms of </w:t>
      </w:r>
      <w:r w:rsidRPr="001D4852" w:rsidR="002C362B">
        <w:t>those who are on the cusp of custody and the impact that may have on those who are dependent on them. They look at the overall community impact</w:t>
      </w:r>
      <w:r>
        <w:t>; f</w:t>
      </w:r>
      <w:r w:rsidR="002C362B">
        <w:t xml:space="preserve">or example, a </w:t>
      </w:r>
      <w:r w:rsidRPr="001D4852" w:rsidR="002C362B">
        <w:t>magistrate may be mindful of a spate of shoplifting</w:t>
      </w:r>
      <w:r w:rsidR="002C362B">
        <w:t>,</w:t>
      </w:r>
      <w:r w:rsidRPr="001D4852" w:rsidR="002C362B">
        <w:t xml:space="preserve"> drug offending</w:t>
      </w:r>
      <w:r w:rsidR="002C362B">
        <w:t xml:space="preserve"> or antisocial behaviour</w:t>
      </w:r>
      <w:r w:rsidRPr="001D4852" w:rsidR="002C362B">
        <w:t xml:space="preserve"> in </w:t>
      </w:r>
      <w:r>
        <w:t>the</w:t>
      </w:r>
      <w:r w:rsidRPr="001D4852" w:rsidR="002C362B">
        <w:t xml:space="preserve"> local area</w:t>
      </w:r>
      <w:r w:rsidR="002C362B">
        <w:t>.</w:t>
      </w:r>
    </w:p>
    <w:p w:rsidR="002C362B" w:rsidP="002C362B">
      <w:pPr>
        <w:pStyle w:val="Answer"/>
      </w:pPr>
      <w:r>
        <w:t>This is w</w:t>
      </w:r>
      <w:r w:rsidRPr="001D4852">
        <w:t xml:space="preserve">here we are in </w:t>
      </w:r>
      <w:r w:rsidR="00B72B9F">
        <w:t>d</w:t>
      </w:r>
      <w:r w:rsidRPr="001D4852">
        <w:t>ifficult territory</w:t>
      </w:r>
      <w:r>
        <w:t xml:space="preserve">, because </w:t>
      </w:r>
      <w:r w:rsidRPr="001D4852">
        <w:t xml:space="preserve">I cannot and will not trespass on the rights of the independent judiciary to impose the sentences </w:t>
      </w:r>
      <w:r w:rsidR="00FF3E9E">
        <w:t>they</w:t>
      </w:r>
      <w:r>
        <w:t xml:space="preserve"> see</w:t>
      </w:r>
      <w:r w:rsidRPr="001D4852">
        <w:t xml:space="preserve"> fit, but I want to listen and support </w:t>
      </w:r>
      <w:r w:rsidR="00FF3E9E">
        <w:t>them</w:t>
      </w:r>
      <w:r>
        <w:t xml:space="preserve"> </w:t>
      </w:r>
      <w:r w:rsidRPr="001D4852">
        <w:t>in non</w:t>
      </w:r>
      <w:r>
        <w:t>-</w:t>
      </w:r>
      <w:r w:rsidRPr="001D4852">
        <w:t xml:space="preserve">custodial options, if that is appropriate in the individual case. </w:t>
      </w:r>
      <w:r>
        <w:t>T</w:t>
      </w:r>
      <w:r w:rsidRPr="001D4852">
        <w:t>h</w:t>
      </w:r>
      <w:r w:rsidR="00FF3E9E">
        <w:t>at</w:t>
      </w:r>
      <w:r w:rsidRPr="001D4852">
        <w:t xml:space="preserve"> is where the work we have already discussed comes into play.</w:t>
      </w:r>
    </w:p>
    <w:p w:rsidR="002C362B" w:rsidRPr="002338AC" w:rsidP="002C362B">
      <w:pPr>
        <w:pStyle w:val="Answer"/>
      </w:pPr>
      <w:sdt>
        <w:sdtPr>
          <w:alias w:val="Witness"/>
          <w:id w:val="127212114"/>
          <w:placeholder>
            <w:docPart w:val="F33C5C03446F4621AFAF80358024D74F"/>
          </w:placeholder>
          <w:richText/>
        </w:sdtPr>
        <w:sdtContent>
          <w:r w:rsidRPr="00D277A7">
            <w:rPr>
              <w:b/>
              <w:i/>
            </w:rPr>
            <w:t>Dr Farrar:</w:t>
          </w:r>
        </w:sdtContent>
      </w:sdt>
      <w:r>
        <w:t xml:space="preserve"> W</w:t>
      </w:r>
      <w:r w:rsidRPr="00D277A7">
        <w:t xml:space="preserve">e know that people who come into prison have a higher rate of </w:t>
      </w:r>
      <w:r>
        <w:t>re</w:t>
      </w:r>
      <w:r w:rsidRPr="00D277A7">
        <w:t>offending</w:t>
      </w:r>
      <w:r>
        <w:t>,</w:t>
      </w:r>
      <w:r w:rsidRPr="00D277A7">
        <w:t xml:space="preserve"> and we are focusing very specifically on how we can help people reduce their offending behaviour</w:t>
      </w:r>
      <w:r>
        <w:t xml:space="preserve">. As </w:t>
      </w:r>
      <w:r w:rsidR="0022471A">
        <w:t>regards</w:t>
      </w:r>
      <w:r>
        <w:t xml:space="preserve"> s</w:t>
      </w:r>
      <w:r w:rsidRPr="00D277A7">
        <w:t>ome of the recent announcements and the provision we ha</w:t>
      </w:r>
      <w:r>
        <w:t>ve</w:t>
      </w:r>
      <w:r w:rsidRPr="00D277A7">
        <w:t xml:space="preserve"> made for accommodation</w:t>
      </w:r>
      <w:r>
        <w:t>,</w:t>
      </w:r>
      <w:r w:rsidRPr="00D277A7">
        <w:t xml:space="preserve"> we </w:t>
      </w:r>
      <w:r w:rsidRPr="00D277A7">
        <w:t xml:space="preserve">know that </w:t>
      </w:r>
      <w:r>
        <w:t xml:space="preserve">if </w:t>
      </w:r>
      <w:r w:rsidRPr="00D277A7">
        <w:t xml:space="preserve">people have </w:t>
      </w:r>
      <w:r w:rsidR="0022471A">
        <w:t xml:space="preserve">a </w:t>
      </w:r>
      <w:r w:rsidRPr="00D277A7">
        <w:t>stable home to go to</w:t>
      </w:r>
      <w:r>
        <w:t xml:space="preserve"> that</w:t>
      </w:r>
      <w:r w:rsidRPr="00D277A7">
        <w:t xml:space="preserve"> helps with reoffending. That funding is available for the women</w:t>
      </w:r>
      <w:r w:rsidR="00392D86">
        <w:t>’</w:t>
      </w:r>
      <w:r w:rsidRPr="00D277A7">
        <w:t>s estat</w:t>
      </w:r>
      <w:r>
        <w:t>e</w:t>
      </w:r>
      <w:r w:rsidR="00FD7D35">
        <w:t xml:space="preserve">; </w:t>
      </w:r>
      <w:r w:rsidR="00890542">
        <w:t>from</w:t>
      </w:r>
      <w:r>
        <w:t xml:space="preserve"> t</w:t>
      </w:r>
      <w:r w:rsidRPr="00D277A7">
        <w:t xml:space="preserve">he recent announcements </w:t>
      </w:r>
      <w:r w:rsidR="002221E2">
        <w:t>on</w:t>
      </w:r>
      <w:r w:rsidRPr="00D277A7">
        <w:t xml:space="preserve"> the </w:t>
      </w:r>
      <w:r>
        <w:t>B</w:t>
      </w:r>
      <w:r w:rsidRPr="00D277A7">
        <w:t xml:space="preserve">eating </w:t>
      </w:r>
      <w:r>
        <w:t>C</w:t>
      </w:r>
      <w:r w:rsidRPr="00D277A7">
        <w:t>rime plan</w:t>
      </w:r>
      <w:r w:rsidR="00FD7D35">
        <w:t>,</w:t>
      </w:r>
      <w:r w:rsidRPr="002338AC">
        <w:t xml:space="preserve"> there will be a large amount of money for reducing reoffending</w:t>
      </w:r>
      <w:r>
        <w:t>.</w:t>
      </w:r>
      <w:r w:rsidRPr="002338AC">
        <w:t xml:space="preserve"> </w:t>
      </w:r>
      <w:r>
        <w:t>Some of</w:t>
      </w:r>
      <w:r w:rsidRPr="002338AC">
        <w:t xml:space="preserve"> that will be available in the women</w:t>
      </w:r>
      <w:r w:rsidR="002221E2">
        <w:t>’</w:t>
      </w:r>
      <w:r w:rsidRPr="002338AC">
        <w:t xml:space="preserve">s estate. We want to focus </w:t>
      </w:r>
      <w:r w:rsidR="000A2CCB">
        <w:t>i</w:t>
      </w:r>
      <w:r w:rsidRPr="002338AC">
        <w:t xml:space="preserve">t on accommodation, employment and the work Kate is involved in </w:t>
      </w:r>
      <w:r w:rsidR="000A2CCB">
        <w:t>on</w:t>
      </w:r>
      <w:r w:rsidRPr="002338AC">
        <w:t xml:space="preserve"> treatment</w:t>
      </w:r>
      <w:r>
        <w:t>,</w:t>
      </w:r>
      <w:r w:rsidRPr="002338AC">
        <w:t xml:space="preserve"> because we think that if we</w:t>
      </w:r>
      <w:r>
        <w:t xml:space="preserve"> can</w:t>
      </w:r>
      <w:r w:rsidRPr="002338AC">
        <w:t xml:space="preserve"> get accommodation</w:t>
      </w:r>
      <w:r w:rsidR="00890542">
        <w:t>,</w:t>
      </w:r>
      <w:r w:rsidRPr="002338AC">
        <w:t xml:space="preserve"> employment and treatment</w:t>
      </w:r>
      <w:r>
        <w:t xml:space="preserve"> right</w:t>
      </w:r>
      <w:r w:rsidR="000A2CCB">
        <w:t>, it</w:t>
      </w:r>
      <w:r>
        <w:t xml:space="preserve"> will help</w:t>
      </w:r>
      <w:r w:rsidRPr="002338AC">
        <w:t xml:space="preserve"> to reduce the reoffending rate. We want to make sure that</w:t>
      </w:r>
      <w:r w:rsidR="00006571">
        <w:t>,</w:t>
      </w:r>
      <w:r w:rsidRPr="002338AC">
        <w:t xml:space="preserve"> if people come into prison</w:t>
      </w:r>
      <w:r w:rsidR="000A2CCB">
        <w:t>, it is a</w:t>
      </w:r>
      <w:r w:rsidRPr="002338AC">
        <w:t xml:space="preserve"> purposeful place that help</w:t>
      </w:r>
      <w:r w:rsidR="0033601E">
        <w:t>s</w:t>
      </w:r>
      <w:r w:rsidRPr="002338AC">
        <w:t xml:space="preserve"> people deal with their reoffending behaviour</w:t>
      </w:r>
      <w:r>
        <w:t>.</w:t>
      </w:r>
    </w:p>
    <w:p w:rsidR="00456AF7" w:rsidP="002C362B">
      <w:pPr>
        <w:pStyle w:val="Answer"/>
      </w:pPr>
      <w:r w:rsidRPr="002338AC">
        <w:t>You mentioned self</w:t>
      </w:r>
      <w:r>
        <w:t>-</w:t>
      </w:r>
      <w:r w:rsidRPr="002338AC">
        <w:t>harm. That is something we have been incredibly concerned</w:t>
      </w:r>
      <w:r w:rsidR="0033601E">
        <w:t xml:space="preserve"> about</w:t>
      </w:r>
      <w:r>
        <w:t>.</w:t>
      </w:r>
      <w:r w:rsidRPr="002338AC">
        <w:t xml:space="preserve"> </w:t>
      </w:r>
      <w:r w:rsidR="0033601E">
        <w:t>W</w:t>
      </w:r>
      <w:r>
        <w:t xml:space="preserve">e </w:t>
      </w:r>
      <w:r w:rsidRPr="002338AC">
        <w:t>found</w:t>
      </w:r>
      <w:r>
        <w:t xml:space="preserve"> that</w:t>
      </w:r>
      <w:r w:rsidRPr="002338AC">
        <w:t xml:space="preserve"> self</w:t>
      </w:r>
      <w:r>
        <w:t>-</w:t>
      </w:r>
      <w:r w:rsidRPr="002338AC">
        <w:t xml:space="preserve">harm </w:t>
      </w:r>
      <w:r>
        <w:t xml:space="preserve">among </w:t>
      </w:r>
      <w:r w:rsidRPr="002338AC">
        <w:t>women has been rising</w:t>
      </w:r>
      <w:r>
        <w:t>.</w:t>
      </w:r>
      <w:r w:rsidRPr="002338AC">
        <w:t xml:space="preserve"> </w:t>
      </w:r>
      <w:r>
        <w:t xml:space="preserve">We </w:t>
      </w:r>
      <w:r w:rsidRPr="002338AC">
        <w:t xml:space="preserve">saw </w:t>
      </w:r>
      <w:r>
        <w:t>in</w:t>
      </w:r>
      <w:r w:rsidRPr="002338AC">
        <w:t xml:space="preserve"> recently published </w:t>
      </w:r>
      <w:r>
        <w:t xml:space="preserve">statistics </w:t>
      </w:r>
      <w:r w:rsidRPr="002338AC">
        <w:t>that it has risen by 2%. We have been concerned about that</w:t>
      </w:r>
      <w:r>
        <w:t>. W</w:t>
      </w:r>
      <w:r w:rsidRPr="002338AC">
        <w:t xml:space="preserve">e know that women struggled during </w:t>
      </w:r>
      <w:r w:rsidR="00156D93">
        <w:t>C</w:t>
      </w:r>
      <w:r>
        <w:t>ovid</w:t>
      </w:r>
      <w:r w:rsidRPr="002338AC">
        <w:t>. They have talked to us about the lack of peer support</w:t>
      </w:r>
      <w:r>
        <w:t>,</w:t>
      </w:r>
      <w:r w:rsidRPr="002338AC">
        <w:t xml:space="preserve"> becaus</w:t>
      </w:r>
      <w:r>
        <w:t>e</w:t>
      </w:r>
      <w:r w:rsidRPr="002338AC">
        <w:t xml:space="preserve"> we had to have a lot more isolation</w:t>
      </w:r>
      <w:r>
        <w:t xml:space="preserve">, </w:t>
      </w:r>
      <w:r w:rsidRPr="002338AC">
        <w:t>and lack of contact with their families</w:t>
      </w:r>
      <w:r>
        <w:t>. W</w:t>
      </w:r>
      <w:r w:rsidRPr="002338AC">
        <w:t xml:space="preserve">e did quite a bit around that </w:t>
      </w:r>
      <w:r w:rsidR="00156D93">
        <w:t>with</w:t>
      </w:r>
      <w:r w:rsidRPr="002338AC">
        <w:t xml:space="preserve"> video contact and access to telephones. We</w:t>
      </w:r>
      <w:r>
        <w:t xml:space="preserve"> have</w:t>
      </w:r>
      <w:r w:rsidRPr="002338AC">
        <w:t xml:space="preserve"> talked to the </w:t>
      </w:r>
      <w:r>
        <w:t>C</w:t>
      </w:r>
      <w:r w:rsidRPr="002338AC">
        <w:t xml:space="preserve">ommittee about that </w:t>
      </w:r>
      <w:r>
        <w:t>before</w:t>
      </w:r>
      <w:r w:rsidRPr="002338AC">
        <w:t xml:space="preserve">. </w:t>
      </w:r>
      <w:r>
        <w:t>W</w:t>
      </w:r>
      <w:r w:rsidRPr="002338AC">
        <w:t>e want to continue</w:t>
      </w:r>
      <w:r>
        <w:t xml:space="preserve"> some of that post </w:t>
      </w:r>
      <w:r>
        <w:t>C</w:t>
      </w:r>
      <w:r>
        <w:t>ovid.</w:t>
      </w:r>
    </w:p>
    <w:p w:rsidR="002C362B" w:rsidP="002C362B">
      <w:pPr>
        <w:pStyle w:val="Answer"/>
      </w:pPr>
      <w:r>
        <w:t xml:space="preserve">We have </w:t>
      </w:r>
      <w:r w:rsidRPr="002338AC">
        <w:t>put in place a specific self</w:t>
      </w:r>
      <w:r>
        <w:t>-harm</w:t>
      </w:r>
      <w:r w:rsidRPr="002338AC">
        <w:t xml:space="preserve"> taskforce</w:t>
      </w:r>
      <w:r>
        <w:t>—</w:t>
      </w:r>
      <w:r w:rsidRPr="002338AC">
        <w:t>independent</w:t>
      </w:r>
      <w:r w:rsidR="00456AF7">
        <w:t>ly</w:t>
      </w:r>
      <w:r w:rsidRPr="002338AC">
        <w:t xml:space="preserve"> research</w:t>
      </w:r>
      <w:r w:rsidR="00456AF7">
        <w:t>ed</w:t>
      </w:r>
      <w:r>
        <w:t xml:space="preserve">—that is </w:t>
      </w:r>
      <w:r w:rsidRPr="002338AC">
        <w:t>looking at the causes of self</w:t>
      </w:r>
      <w:r>
        <w:t>-</w:t>
      </w:r>
      <w:r w:rsidRPr="002338AC">
        <w:t>harm</w:t>
      </w:r>
      <w:r>
        <w:t xml:space="preserve"> and</w:t>
      </w:r>
      <w:r w:rsidRPr="002338AC">
        <w:t xml:space="preserve"> working with individual women in prison to help them with their self</w:t>
      </w:r>
      <w:r>
        <w:t>-</w:t>
      </w:r>
      <w:r w:rsidRPr="002338AC">
        <w:t xml:space="preserve">harming behaviour. I cannot talk about the latest statistics because they have not yet been published, but we are seeing some promising signs that the work </w:t>
      </w:r>
      <w:r w:rsidR="00FE5475">
        <w:t>of the</w:t>
      </w:r>
      <w:r w:rsidRPr="002338AC">
        <w:t xml:space="preserve"> self</w:t>
      </w:r>
      <w:r>
        <w:t>-</w:t>
      </w:r>
      <w:r w:rsidRPr="002338AC">
        <w:t>harm taskforce is having a positive effect</w:t>
      </w:r>
      <w:r w:rsidR="00D14B91">
        <w:t>. H</w:t>
      </w:r>
      <w:r>
        <w:t>ope</w:t>
      </w:r>
      <w:r w:rsidRPr="002338AC">
        <w:t>fully</w:t>
      </w:r>
      <w:r w:rsidR="00D14B91">
        <w:t>,</w:t>
      </w:r>
      <w:r w:rsidRPr="002338AC">
        <w:t xml:space="preserve"> next time we come to the </w:t>
      </w:r>
      <w:r>
        <w:t>C</w:t>
      </w:r>
      <w:r w:rsidRPr="002338AC">
        <w:t xml:space="preserve">ommittee we will be able to talk </w:t>
      </w:r>
      <w:r w:rsidR="00D14B91">
        <w:t xml:space="preserve">in a bit more detail </w:t>
      </w:r>
      <w:r w:rsidRPr="002338AC">
        <w:t>about that.</w:t>
      </w:r>
    </w:p>
    <w:p w:rsidR="002C362B" w:rsidRPr="00787CD2" w:rsidP="002C362B">
      <w:pPr>
        <w:pStyle w:val="Question"/>
        <w:numPr>
          <w:ilvl w:val="0"/>
          <w:numId w:val="9"/>
        </w:numPr>
        <w:rPr>
          <w:lang w:val="en-US"/>
        </w:rPr>
      </w:pPr>
      <w:sdt>
        <w:sdtPr>
          <w:alias w:val="Member"/>
          <w:tag w:val="&lt;Member mnisId='4826' dodsId=''&gt;"/>
          <w:id w:val="-1456399607"/>
          <w:placeholder>
            <w:docPart w:val="F33C5C03446F4621AFAF80358024D74F"/>
          </w:placeholder>
          <w:richText/>
        </w:sdtPr>
        <w:sdtContent>
          <w:r w:rsidRPr="002338AC">
            <w:rPr>
              <w:b/>
            </w:rPr>
            <w:t>Laura Farris:</w:t>
          </w:r>
        </w:sdtContent>
      </w:sdt>
      <w:r>
        <w:t xml:space="preserve"> </w:t>
      </w:r>
      <w:r w:rsidRPr="002338AC">
        <w:t>On self</w:t>
      </w:r>
      <w:r>
        <w:t>-</w:t>
      </w:r>
      <w:r w:rsidRPr="002338AC">
        <w:t xml:space="preserve">harm, we heard from </w:t>
      </w:r>
      <w:r>
        <w:t xml:space="preserve">two </w:t>
      </w:r>
      <w:r w:rsidRPr="002338AC">
        <w:t xml:space="preserve">psychiatrists a few months ago who worked directly in prisons. They </w:t>
      </w:r>
      <w:r>
        <w:t>said that</w:t>
      </w:r>
      <w:r w:rsidRPr="002338AC">
        <w:t xml:space="preserve"> when they had an extended period to work with a female prisoner they felt they could make a difference. </w:t>
      </w:r>
      <w:r>
        <w:t>It was</w:t>
      </w:r>
      <w:r w:rsidRPr="002338AC">
        <w:t xml:space="preserve"> often the first time that</w:t>
      </w:r>
      <w:r w:rsidR="00CF596F">
        <w:t xml:space="preserve"> the</w:t>
      </w:r>
      <w:r w:rsidRPr="002338AC">
        <w:t xml:space="preserve"> woman might ever have had counselling or addiction treatment, but it took some time. Do you think that when you have a shorter period with a female prisoner any self</w:t>
      </w:r>
      <w:r>
        <w:t>-</w:t>
      </w:r>
      <w:r w:rsidRPr="002338AC">
        <w:t>harm interventions are necessar</w:t>
      </w:r>
      <w:r>
        <w:t xml:space="preserve">ily </w:t>
      </w:r>
      <w:r w:rsidRPr="00787CD2">
        <w:t>less effective, or do you think there are ways of developing good short</w:t>
      </w:r>
      <w:r>
        <w:t>-</w:t>
      </w:r>
      <w:r w:rsidRPr="00787CD2">
        <w:t>term solutions</w:t>
      </w:r>
      <w:r>
        <w:t>?</w:t>
      </w:r>
    </w:p>
    <w:p w:rsidR="002C362B" w:rsidP="002C362B">
      <w:pPr>
        <w:pStyle w:val="Answer"/>
      </w:pPr>
      <w:sdt>
        <w:sdtPr>
          <w:alias w:val="Witness"/>
          <w:id w:val="1602306649"/>
          <w:placeholder>
            <w:docPart w:val="F33C5C03446F4621AFAF80358024D74F"/>
          </w:placeholder>
          <w:richText/>
        </w:sdtPr>
        <w:sdtContent>
          <w:r w:rsidRPr="00787CD2">
            <w:rPr>
              <w:b/>
              <w:i/>
            </w:rPr>
            <w:t>Dr Farrar:</w:t>
          </w:r>
        </w:sdtContent>
      </w:sdt>
      <w:r>
        <w:t xml:space="preserve"> T</w:t>
      </w:r>
      <w:r w:rsidRPr="00787CD2">
        <w:t>here are ways of developing good short</w:t>
      </w:r>
      <w:r>
        <w:t>-</w:t>
      </w:r>
      <w:r w:rsidRPr="00787CD2">
        <w:t>term interventions. The longer time you have with a person</w:t>
      </w:r>
      <w:r w:rsidR="00C74F34">
        <w:t>,</w:t>
      </w:r>
      <w:r w:rsidRPr="00787CD2">
        <w:t xml:space="preserve"> the better, </w:t>
      </w:r>
      <w:r w:rsidR="00635CDA">
        <w:t>and</w:t>
      </w:r>
      <w:r w:rsidRPr="00787CD2">
        <w:t xml:space="preserve"> that is why we are trying to work seamlessly across prison and probation</w:t>
      </w:r>
      <w:r>
        <w:t xml:space="preserve"> so</w:t>
      </w:r>
      <w:r w:rsidRPr="00787CD2">
        <w:t xml:space="preserve"> </w:t>
      </w:r>
      <w:r w:rsidR="00635CDA">
        <w:t xml:space="preserve">that </w:t>
      </w:r>
      <w:r w:rsidRPr="00787CD2">
        <w:t>people can continue their treatment once they leave prison</w:t>
      </w:r>
      <w:r>
        <w:t>. T</w:t>
      </w:r>
      <w:r w:rsidRPr="00787CD2">
        <w:t>hat is something we are exploring at the moment through our prison leavers project</w:t>
      </w:r>
      <w:r>
        <w:t xml:space="preserve">. We are keen to </w:t>
      </w:r>
      <w:r w:rsidRPr="00787CD2">
        <w:t xml:space="preserve">roll </w:t>
      </w:r>
      <w:r>
        <w:t xml:space="preserve">that </w:t>
      </w:r>
      <w:r w:rsidRPr="00787CD2">
        <w:t xml:space="preserve">out </w:t>
      </w:r>
      <w:r>
        <w:t xml:space="preserve">because </w:t>
      </w:r>
      <w:r w:rsidRPr="00787CD2">
        <w:t>we think that seamless treatment or support is important for people.</w:t>
      </w:r>
    </w:p>
    <w:p w:rsidR="002C362B" w:rsidP="002C362B">
      <w:pPr>
        <w:pStyle w:val="Answer"/>
      </w:pPr>
      <w:sdt>
        <w:sdtPr>
          <w:alias w:val="Witness"/>
          <w:id w:val="1688327242"/>
          <w:placeholder>
            <w:docPart w:val="F33C5C03446F4621AFAF80358024D74F"/>
          </w:placeholder>
          <w:richText/>
        </w:sdtPr>
        <w:sdtContent>
          <w:r w:rsidRPr="00787CD2">
            <w:rPr>
              <w:b/>
              <w:i/>
            </w:rPr>
            <w:t>Victoria Atkins:</w:t>
          </w:r>
        </w:sdtContent>
      </w:sdt>
      <w:r>
        <w:t xml:space="preserve"> </w:t>
      </w:r>
      <w:r w:rsidRPr="00787CD2">
        <w:t>We also know that a small number of prolific self</w:t>
      </w:r>
      <w:r>
        <w:t>-</w:t>
      </w:r>
      <w:r w:rsidRPr="00787CD2">
        <w:t>harmers account for approximately 70% of all incidents of self</w:t>
      </w:r>
      <w:r>
        <w:t>-</w:t>
      </w:r>
      <w:r w:rsidRPr="00787CD2">
        <w:t>harm in the women</w:t>
      </w:r>
      <w:r w:rsidR="00D408DB">
        <w:t>’</w:t>
      </w:r>
      <w:r w:rsidRPr="00787CD2">
        <w:t xml:space="preserve">s estate. </w:t>
      </w:r>
      <w:r>
        <w:t>If</w:t>
      </w:r>
      <w:r w:rsidRPr="00787CD2">
        <w:t xml:space="preserve"> we are able to identify those women</w:t>
      </w:r>
      <w:r w:rsidR="008D2CCB">
        <w:t>, we can</w:t>
      </w:r>
      <w:r w:rsidRPr="00787CD2">
        <w:t xml:space="preserve"> work with them to understand what </w:t>
      </w:r>
      <w:r w:rsidRPr="003B36C8">
        <w:t>is causing that behaviour</w:t>
      </w:r>
      <w:r w:rsidR="008D2CCB">
        <w:t>. T</w:t>
      </w:r>
      <w:r>
        <w:t xml:space="preserve">hey </w:t>
      </w:r>
      <w:r w:rsidRPr="003B36C8">
        <w:t>may</w:t>
      </w:r>
      <w:r>
        <w:t xml:space="preserve"> have been </w:t>
      </w:r>
      <w:r w:rsidR="002838CC">
        <w:t>showing</w:t>
      </w:r>
      <w:r>
        <w:t xml:space="preserve"> </w:t>
      </w:r>
      <w:r>
        <w:t xml:space="preserve">very clear symptoms of self-harm for years. That is a </w:t>
      </w:r>
      <w:r w:rsidRPr="003B36C8">
        <w:t xml:space="preserve">huge amount of work for </w:t>
      </w:r>
      <w:r>
        <w:t>the</w:t>
      </w:r>
      <w:r w:rsidRPr="003B36C8">
        <w:t xml:space="preserve"> prison to undertake</w:t>
      </w:r>
      <w:r>
        <w:t xml:space="preserve"> and, </w:t>
      </w:r>
      <w:r w:rsidRPr="003B36C8">
        <w:t>in the longer term</w:t>
      </w:r>
      <w:r>
        <w:t>,</w:t>
      </w:r>
      <w:r w:rsidRPr="003B36C8">
        <w:t xml:space="preserve"> the community. I know Kate has been doing a lot of work on </w:t>
      </w:r>
      <w:r w:rsidR="00522098">
        <w:t xml:space="preserve">self-harm, and indeed </w:t>
      </w:r>
      <w:r w:rsidRPr="003B36C8">
        <w:t>self</w:t>
      </w:r>
      <w:r>
        <w:t>-</w:t>
      </w:r>
      <w:r w:rsidRPr="003B36C8">
        <w:t xml:space="preserve">inflicted </w:t>
      </w:r>
      <w:r w:rsidR="00522098">
        <w:t>deaths</w:t>
      </w:r>
      <w:r w:rsidRPr="003B36C8">
        <w:t>.</w:t>
      </w:r>
    </w:p>
    <w:p w:rsidR="002C362B" w:rsidP="002C362B">
      <w:pPr>
        <w:pStyle w:val="Answer"/>
      </w:pPr>
      <w:sdt>
        <w:sdtPr>
          <w:alias w:val="Witness"/>
          <w:id w:val="1972399524"/>
          <w:placeholder>
            <w:docPart w:val="F33C5C03446F4621AFAF80358024D74F"/>
          </w:placeholder>
          <w:richText/>
        </w:sdtPr>
        <w:sdtContent>
          <w:r w:rsidRPr="003B36C8">
            <w:rPr>
              <w:b/>
              <w:i/>
            </w:rPr>
            <w:t>Kate Davies:</w:t>
          </w:r>
        </w:sdtContent>
      </w:sdt>
      <w:r>
        <w:t xml:space="preserve"> </w:t>
      </w:r>
      <w:r w:rsidRPr="003B36C8">
        <w:t xml:space="preserve">I want to focus on something important </w:t>
      </w:r>
      <w:r w:rsidR="008F59B4">
        <w:t>t</w:t>
      </w:r>
      <w:r w:rsidRPr="003B36C8">
        <w:t>hat w</w:t>
      </w:r>
      <w:r>
        <w:t xml:space="preserve">omen </w:t>
      </w:r>
      <w:r w:rsidRPr="003B36C8">
        <w:t xml:space="preserve">tell us. Most of the developments in the </w:t>
      </w:r>
      <w:r w:rsidR="00433721">
        <w:t>l</w:t>
      </w:r>
      <w:r w:rsidRPr="003B36C8">
        <w:t>ast few years have been through what lived experience has said</w:t>
      </w:r>
      <w:r>
        <w:t>. A</w:t>
      </w:r>
      <w:r w:rsidRPr="003B36C8">
        <w:t>s part of the women</w:t>
      </w:r>
      <w:r w:rsidR="00556AB5">
        <w:t>’</w:t>
      </w:r>
      <w:r w:rsidRPr="003B36C8">
        <w:t>s review we are doing at the moment in the</w:t>
      </w:r>
      <w:r>
        <w:t xml:space="preserve"> eight</w:t>
      </w:r>
      <w:r w:rsidRPr="003B36C8">
        <w:t xml:space="preserve"> fundamental area</w:t>
      </w:r>
      <w:r>
        <w:t>s</w:t>
      </w:r>
      <w:r w:rsidR="00224037">
        <w:t>,</w:t>
      </w:r>
      <w:r>
        <w:t xml:space="preserve"> every single task group is co-chaired by l</w:t>
      </w:r>
      <w:r w:rsidRPr="003B36C8">
        <w:t>ived experience</w:t>
      </w:r>
      <w:r>
        <w:t>. When it comes to opportunity—this is why t</w:t>
      </w:r>
      <w:r w:rsidRPr="003B36C8">
        <w:t xml:space="preserve">he </w:t>
      </w:r>
      <w:r>
        <w:t>e</w:t>
      </w:r>
      <w:r w:rsidRPr="003B36C8">
        <w:t>very</w:t>
      </w:r>
      <w:r w:rsidR="00B34339">
        <w:t xml:space="preserve"> </w:t>
      </w:r>
      <w:r>
        <w:t>m</w:t>
      </w:r>
      <w:r w:rsidRPr="003B36C8">
        <w:t>oment</w:t>
      </w:r>
      <w:r w:rsidR="00B34339">
        <w:t xml:space="preserve"> </w:t>
      </w:r>
      <w:r>
        <w:t>c</w:t>
      </w:r>
      <w:r w:rsidRPr="003B36C8">
        <w:t>ounts bit is so important in trauma</w:t>
      </w:r>
      <w:r>
        <w:t>-</w:t>
      </w:r>
      <w:r w:rsidRPr="003B36C8">
        <w:t>informed work</w:t>
      </w:r>
      <w:r>
        <w:t>—s</w:t>
      </w:r>
      <w:r w:rsidRPr="003B36C8">
        <w:t>adly for many women</w:t>
      </w:r>
      <w:r>
        <w:t xml:space="preserve"> </w:t>
      </w:r>
      <w:r w:rsidRPr="003B36C8">
        <w:t xml:space="preserve">in </w:t>
      </w:r>
      <w:r w:rsidR="007474F8">
        <w:t xml:space="preserve">our prisons or in </w:t>
      </w:r>
      <w:r w:rsidRPr="003B36C8">
        <w:t>the criminal justice system</w:t>
      </w:r>
      <w:r>
        <w:t xml:space="preserve"> often</w:t>
      </w:r>
      <w:r w:rsidR="007474F8">
        <w:t>,</w:t>
      </w:r>
      <w:r>
        <w:t xml:space="preserve"> </w:t>
      </w:r>
      <w:r w:rsidRPr="003B36C8">
        <w:t xml:space="preserve">when they are sitting in </w:t>
      </w:r>
      <w:r>
        <w:t xml:space="preserve">a </w:t>
      </w:r>
      <w:r w:rsidRPr="003B36C8">
        <w:t>police custody suit</w:t>
      </w:r>
      <w:r>
        <w:t>e,</w:t>
      </w:r>
      <w:r w:rsidRPr="003B36C8">
        <w:t xml:space="preserve"> </w:t>
      </w:r>
      <w:r>
        <w:t xml:space="preserve">or </w:t>
      </w:r>
      <w:r w:rsidRPr="003B36C8">
        <w:t xml:space="preserve">in </w:t>
      </w:r>
      <w:r>
        <w:t xml:space="preserve">Downview, Low Newton or Foston Hall, it might be </w:t>
      </w:r>
      <w:r w:rsidRPr="00B21681">
        <w:t>the first time they realise that their extensive drug use is part of self</w:t>
      </w:r>
      <w:r>
        <w:t>-</w:t>
      </w:r>
      <w:r w:rsidRPr="00B21681">
        <w:t>medication and everything else</w:t>
      </w:r>
      <w:r w:rsidR="00F303AF">
        <w:t xml:space="preserve"> that</w:t>
      </w:r>
      <w:r w:rsidRPr="00B21681">
        <w:t xml:space="preserve"> has</w:t>
      </w:r>
      <w:r>
        <w:t xml:space="preserve"> been</w:t>
      </w:r>
      <w:r w:rsidRPr="00B21681">
        <w:t xml:space="preserve"> generational</w:t>
      </w:r>
      <w:r>
        <w:t>,</w:t>
      </w:r>
      <w:r w:rsidRPr="00B21681">
        <w:t xml:space="preserve"> </w:t>
      </w:r>
      <w:r w:rsidR="009821EC">
        <w:t>and</w:t>
      </w:r>
      <w:r>
        <w:t xml:space="preserve"> has been going on for</w:t>
      </w:r>
      <w:r w:rsidRPr="00B21681">
        <w:t xml:space="preserve"> days</w:t>
      </w:r>
      <w:r>
        <w:t>,</w:t>
      </w:r>
      <w:r w:rsidRPr="00B21681">
        <w:t xml:space="preserve"> months or weeks</w:t>
      </w:r>
      <w:r>
        <w:t xml:space="preserve"> with </w:t>
      </w:r>
      <w:r w:rsidRPr="00B21681">
        <w:t>different trauma and abuse</w:t>
      </w:r>
      <w:r>
        <w:t>.</w:t>
      </w:r>
    </w:p>
    <w:p w:rsidR="005936AD" w:rsidP="002C362B">
      <w:pPr>
        <w:pStyle w:val="Answer"/>
      </w:pPr>
      <w:r>
        <w:t>S</w:t>
      </w:r>
      <w:r w:rsidRPr="00B21681">
        <w:t xml:space="preserve">ubstance misuse is a key issue that we have not necessarily touched on today in the </w:t>
      </w:r>
      <w:r>
        <w:t>C</w:t>
      </w:r>
      <w:r w:rsidRPr="00B21681">
        <w:t>ommittee</w:t>
      </w:r>
      <w:r>
        <w:t>. It is</w:t>
      </w:r>
      <w:r w:rsidRPr="00B21681">
        <w:t xml:space="preserve"> prevalent in the women</w:t>
      </w:r>
      <w:r w:rsidR="0002259F">
        <w:t>’</w:t>
      </w:r>
      <w:r w:rsidRPr="00B21681">
        <w:t>s estate</w:t>
      </w:r>
      <w:r>
        <w:t>. O</w:t>
      </w:r>
      <w:r w:rsidRPr="00B21681">
        <w:t>ne woman said to me</w:t>
      </w:r>
      <w:r w:rsidRPr="00CD313E">
        <w:t xml:space="preserve"> only a couple of months ago as part of the work </w:t>
      </w:r>
      <w:r>
        <w:t xml:space="preserve">on </w:t>
      </w:r>
      <w:r w:rsidR="0002259F">
        <w:t>C</w:t>
      </w:r>
      <w:r>
        <w:t>ovid</w:t>
      </w:r>
      <w:r w:rsidRPr="00CD313E">
        <w:t xml:space="preserve"> and then on release</w:t>
      </w:r>
      <w:r>
        <w:t xml:space="preserve">, “If </w:t>
      </w:r>
      <w:r w:rsidRPr="00CD313E">
        <w:t>I had</w:t>
      </w:r>
      <w:r>
        <w:t>n’t</w:t>
      </w:r>
      <w:r w:rsidRPr="00CD313E">
        <w:t xml:space="preserve"> had that in prison I would</w:t>
      </w:r>
      <w:r>
        <w:t>n’t be</w:t>
      </w:r>
      <w:r w:rsidRPr="00CD313E">
        <w:t xml:space="preserve"> where I am now.</w:t>
      </w:r>
      <w:r>
        <w:t>”</w:t>
      </w:r>
      <w:r w:rsidRPr="00CD313E">
        <w:t xml:space="preserve"> I</w:t>
      </w:r>
      <w:r>
        <w:t xml:space="preserve"> am </w:t>
      </w:r>
      <w:r w:rsidRPr="00CD313E">
        <w:t>very passionate about health and wellbeing in prisons because it is an opportunity, however short or long</w:t>
      </w:r>
      <w:r>
        <w:t xml:space="preserve">. I am </w:t>
      </w:r>
      <w:r w:rsidRPr="00CD313E">
        <w:t>also very passionate that we give more time and energy to community</w:t>
      </w:r>
      <w:r>
        <w:t>-</w:t>
      </w:r>
      <w:r w:rsidRPr="00CD313E">
        <w:t xml:space="preserve">based orders </w:t>
      </w:r>
      <w:r>
        <w:t xml:space="preserve">where </w:t>
      </w:r>
      <w:r w:rsidRPr="00CD313E">
        <w:t>you can get to the bottom of multiple comple</w:t>
      </w:r>
      <w:r>
        <w:t xml:space="preserve">x </w:t>
      </w:r>
      <w:r w:rsidRPr="00CD313E">
        <w:t>needs</w:t>
      </w:r>
      <w:r>
        <w:t>. T</w:t>
      </w:r>
      <w:r w:rsidRPr="00CD313E">
        <w:t>hat is not always possible in the en</w:t>
      </w:r>
      <w:r>
        <w:t>vironments of</w:t>
      </w:r>
      <w:r w:rsidRPr="00CD313E">
        <w:t xml:space="preserve"> all establishments all the time.</w:t>
      </w:r>
    </w:p>
    <w:p w:rsidR="002C362B" w:rsidP="002C362B">
      <w:pPr>
        <w:pStyle w:val="Answer"/>
      </w:pPr>
      <w:r w:rsidRPr="00CD313E">
        <w:t xml:space="preserve">I hope that helps </w:t>
      </w:r>
      <w:r>
        <w:t xml:space="preserve">as to </w:t>
      </w:r>
      <w:r w:rsidRPr="00CD313E">
        <w:t>where the focus is.</w:t>
      </w:r>
      <w:r>
        <w:t xml:space="preserve"> </w:t>
      </w:r>
      <w:r w:rsidR="005936AD">
        <w:t>I</w:t>
      </w:r>
      <w:r>
        <w:t>t is the</w:t>
      </w:r>
      <w:r w:rsidRPr="00CD313E">
        <w:t xml:space="preserve"> lived experience</w:t>
      </w:r>
      <w:r>
        <w:t>. M</w:t>
      </w:r>
      <w:r w:rsidRPr="00CD313E">
        <w:t>en say it</w:t>
      </w:r>
      <w:r>
        <w:t xml:space="preserve"> often, but women say it more than men.</w:t>
      </w:r>
      <w:r w:rsidRPr="00CD313E">
        <w:t xml:space="preserve"> The </w:t>
      </w:r>
      <w:r>
        <w:t>M</w:t>
      </w:r>
      <w:r w:rsidRPr="00CD313E">
        <w:t xml:space="preserve">inister recently went to </w:t>
      </w:r>
      <w:r>
        <w:t>Downview, j</w:t>
      </w:r>
      <w:r w:rsidRPr="00CD313E">
        <w:t>ust before we put extra capital into</w:t>
      </w:r>
      <w:r>
        <w:t xml:space="preserve"> </w:t>
      </w:r>
      <w:r w:rsidR="00A17C54">
        <w:t xml:space="preserve">a </w:t>
      </w:r>
      <w:r w:rsidRPr="00CD313E">
        <w:t>women</w:t>
      </w:r>
      <w:r>
        <w:t>’</w:t>
      </w:r>
      <w:r w:rsidRPr="00CD313E">
        <w:t>s therapeutic service and centre</w:t>
      </w:r>
      <w:r>
        <w:t xml:space="preserve">. The </w:t>
      </w:r>
      <w:r w:rsidRPr="00CD313E">
        <w:t>women said to us</w:t>
      </w:r>
      <w:r>
        <w:t>, “G</w:t>
      </w:r>
      <w:r w:rsidRPr="00CD313E">
        <w:t>ive us the opportunity</w:t>
      </w:r>
      <w:r>
        <w:t>.” O</w:t>
      </w:r>
      <w:r w:rsidRPr="00CD313E">
        <w:t>ften</w:t>
      </w:r>
      <w:r>
        <w:t>,</w:t>
      </w:r>
      <w:r w:rsidRPr="00CD313E">
        <w:t xml:space="preserve"> dentistry, gynae or </w:t>
      </w:r>
      <w:r>
        <w:t xml:space="preserve">contraception </w:t>
      </w:r>
      <w:r w:rsidRPr="00CD313E">
        <w:t>are the issues in healthcare where women become most engaged</w:t>
      </w:r>
      <w:r w:rsidR="00AE1868">
        <w:t>—</w:t>
      </w:r>
      <w:r w:rsidRPr="00CD313E">
        <w:t>I do</w:t>
      </w:r>
      <w:r>
        <w:t>; l</w:t>
      </w:r>
      <w:r w:rsidRPr="00CD313E">
        <w:t>ots of women do</w:t>
      </w:r>
      <w:r w:rsidR="00AE1868">
        <w:t>—and then</w:t>
      </w:r>
      <w:r w:rsidRPr="00CD313E">
        <w:t xml:space="preserve"> it leads to other issues a</w:t>
      </w:r>
      <w:r>
        <w:t>bout</w:t>
      </w:r>
      <w:r w:rsidRPr="00CD313E">
        <w:t xml:space="preserve"> what that means</w:t>
      </w:r>
      <w:r>
        <w:t xml:space="preserve"> in terms of more</w:t>
      </w:r>
      <w:r w:rsidRPr="00CD313E">
        <w:t xml:space="preserve"> endemic trauma and</w:t>
      </w:r>
      <w:r>
        <w:t>/or</w:t>
      </w:r>
      <w:r w:rsidRPr="00CD313E">
        <w:t xml:space="preserve"> self</w:t>
      </w:r>
      <w:r>
        <w:t>-</w:t>
      </w:r>
      <w:r w:rsidRPr="00CD313E">
        <w:t>harm.</w:t>
      </w:r>
    </w:p>
    <w:p w:rsidR="002C362B" w:rsidRPr="00CD313E" w:rsidP="002C362B">
      <w:pPr>
        <w:pStyle w:val="Question"/>
        <w:numPr>
          <w:ilvl w:val="0"/>
          <w:numId w:val="9"/>
        </w:numPr>
        <w:rPr>
          <w:lang w:val="en-US"/>
        </w:rPr>
      </w:pPr>
      <w:sdt>
        <w:sdtPr>
          <w:alias w:val="Member"/>
          <w:tag w:val="&lt;Member mnisId='4860' dodsId=''&gt;"/>
          <w:id w:val="223813208"/>
          <w:placeholder>
            <w:docPart w:val="F33C5C03446F4621AFAF80358024D74F"/>
          </w:placeholder>
          <w:richText/>
        </w:sdtPr>
        <w:sdtContent>
          <w:r w:rsidRPr="00CD313E">
            <w:rPr>
              <w:b/>
            </w:rPr>
            <w:t>Dr Mullan:</w:t>
          </w:r>
        </w:sdtContent>
      </w:sdt>
      <w:r>
        <w:t xml:space="preserve"> </w:t>
      </w:r>
      <w:r w:rsidRPr="00CD313E">
        <w:t xml:space="preserve">Minister, I understand that the NHS is </w:t>
      </w:r>
      <w:r w:rsidR="00B3020F">
        <w:t>working with you to conduct</w:t>
      </w:r>
      <w:r w:rsidRPr="00CD313E">
        <w:t xml:space="preserve"> a review of </w:t>
      </w:r>
      <w:r>
        <w:t xml:space="preserve">the </w:t>
      </w:r>
      <w:r w:rsidRPr="00CD313E">
        <w:t>broad</w:t>
      </w:r>
      <w:r>
        <w:t>er</w:t>
      </w:r>
      <w:r w:rsidRPr="00CD313E">
        <w:t xml:space="preserve"> provision of </w:t>
      </w:r>
      <w:r>
        <w:t>NHS care</w:t>
      </w:r>
      <w:r w:rsidRPr="00CD313E">
        <w:t xml:space="preserve"> across the estate. Is that accurate</w:t>
      </w:r>
      <w:r>
        <w:t>?</w:t>
      </w:r>
    </w:p>
    <w:p w:rsidR="002C362B" w:rsidP="002C362B">
      <w:pPr>
        <w:pStyle w:val="Answer"/>
      </w:pPr>
      <w:sdt>
        <w:sdtPr>
          <w:alias w:val="Witness"/>
          <w:id w:val="-176048886"/>
          <w:placeholder>
            <w:docPart w:val="F33C5C03446F4621AFAF80358024D74F"/>
          </w:placeholder>
          <w:richText/>
        </w:sdtPr>
        <w:sdtContent>
          <w:r w:rsidRPr="00CD313E">
            <w:rPr>
              <w:b/>
              <w:i/>
            </w:rPr>
            <w:t>Victoria Atkins:</w:t>
          </w:r>
        </w:sdtContent>
      </w:sdt>
      <w:r>
        <w:t xml:space="preserve"> </w:t>
      </w:r>
      <w:r w:rsidR="00A33CE6">
        <w:t>Y</w:t>
      </w:r>
      <w:r w:rsidRPr="00CD313E">
        <w:t>es.</w:t>
      </w:r>
    </w:p>
    <w:p w:rsidR="002C362B" w:rsidP="002C362B">
      <w:pPr>
        <w:pStyle w:val="Answer"/>
      </w:pPr>
      <w:sdt>
        <w:sdtPr>
          <w:alias w:val="Witness"/>
          <w:id w:val="-284429390"/>
          <w:placeholder>
            <w:docPart w:val="F33C5C03446F4621AFAF80358024D74F"/>
          </w:placeholder>
          <w:richText/>
        </w:sdtPr>
        <w:sdtContent>
          <w:r w:rsidRPr="00C236B1">
            <w:rPr>
              <w:b/>
              <w:i/>
            </w:rPr>
            <w:t>Dr Farrar:</w:t>
          </w:r>
        </w:sdtContent>
      </w:sdt>
      <w:r>
        <w:t xml:space="preserve"> </w:t>
      </w:r>
      <w:r w:rsidRPr="00CD313E">
        <w:t>Kate will probably</w:t>
      </w:r>
      <w:r w:rsidRPr="00C236B1">
        <w:t xml:space="preserve"> tell you a little bit more about that.</w:t>
      </w:r>
    </w:p>
    <w:p w:rsidR="002C362B" w:rsidRPr="00C236B1" w:rsidP="00B87042">
      <w:pPr>
        <w:pStyle w:val="Question"/>
        <w:numPr>
          <w:ilvl w:val="0"/>
          <w:numId w:val="0"/>
        </w:numPr>
        <w:ind w:left="794"/>
        <w:rPr>
          <w:lang w:val="en-US"/>
        </w:rPr>
      </w:pPr>
      <w:sdt>
        <w:sdtPr>
          <w:alias w:val="Member"/>
          <w:tag w:val="&lt;Member mnisId='4860' dodsId=''&gt;"/>
          <w:id w:val="1461852223"/>
          <w:placeholder>
            <w:docPart w:val="F33C5C03446F4621AFAF80358024D74F"/>
          </w:placeholder>
          <w:richText/>
        </w:sdtPr>
        <w:sdtContent>
          <w:r w:rsidRPr="00C236B1">
            <w:rPr>
              <w:b/>
            </w:rPr>
            <w:t>Dr Mullan:</w:t>
          </w:r>
        </w:sdtContent>
      </w:sdt>
      <w:r>
        <w:t xml:space="preserve"> Perhaps you </w:t>
      </w:r>
      <w:r w:rsidRPr="00C236B1">
        <w:t>would</w:t>
      </w:r>
      <w:r w:rsidR="00A33CE6">
        <w:t>n’t</w:t>
      </w:r>
      <w:r w:rsidRPr="00C236B1">
        <w:t xml:space="preserve"> mind </w:t>
      </w:r>
      <w:r>
        <w:t>giving us a very brief description.</w:t>
      </w:r>
    </w:p>
    <w:p w:rsidR="002C362B" w:rsidP="002C362B">
      <w:pPr>
        <w:pStyle w:val="Answer"/>
      </w:pPr>
      <w:sdt>
        <w:sdtPr>
          <w:alias w:val="Witness"/>
          <w:id w:val="-1718893284"/>
          <w:placeholder>
            <w:docPart w:val="F33C5C03446F4621AFAF80358024D74F"/>
          </w:placeholder>
          <w:richText/>
        </w:sdtPr>
        <w:sdtContent>
          <w:r w:rsidRPr="00C236B1">
            <w:rPr>
              <w:b/>
              <w:i/>
            </w:rPr>
            <w:t>Kate Davies:</w:t>
          </w:r>
        </w:sdtContent>
      </w:sdt>
      <w:r>
        <w:t xml:space="preserve"> W</w:t>
      </w:r>
      <w:r w:rsidRPr="00C236B1">
        <w:t>ould you repeat the question?</w:t>
      </w:r>
    </w:p>
    <w:p w:rsidR="002C362B" w:rsidRPr="00C236B1" w:rsidP="00B87042">
      <w:pPr>
        <w:pStyle w:val="Question"/>
        <w:numPr>
          <w:ilvl w:val="0"/>
          <w:numId w:val="0"/>
        </w:numPr>
        <w:ind w:left="794"/>
        <w:rPr>
          <w:lang w:val="en-US"/>
        </w:rPr>
      </w:pPr>
      <w:sdt>
        <w:sdtPr>
          <w:alias w:val="Member"/>
          <w:tag w:val="&lt;Member mnisId='4860' dodsId=''&gt;"/>
          <w:id w:val="1647396781"/>
          <w:placeholder>
            <w:docPart w:val="F33C5C03446F4621AFAF80358024D74F"/>
          </w:placeholder>
          <w:richText/>
        </w:sdtPr>
        <w:sdtContent>
          <w:r w:rsidRPr="00C236B1">
            <w:rPr>
              <w:b/>
            </w:rPr>
            <w:t>Dr Mullan:</w:t>
          </w:r>
        </w:sdtContent>
      </w:sdt>
      <w:r>
        <w:t xml:space="preserve"> </w:t>
      </w:r>
      <w:r w:rsidRPr="00C236B1">
        <w:t>I am just asking about the service</w:t>
      </w:r>
      <w:r>
        <w:t>-</w:t>
      </w:r>
      <w:r w:rsidRPr="00C236B1">
        <w:t xml:space="preserve">wide review </w:t>
      </w:r>
      <w:r>
        <w:t>of NHS</w:t>
      </w:r>
      <w:r>
        <w:noBreakHyphen/>
        <w:t xml:space="preserve">provided </w:t>
      </w:r>
      <w:r w:rsidRPr="00C236B1">
        <w:t>care in the prison estate</w:t>
      </w:r>
      <w:r>
        <w:t xml:space="preserve">. Can you </w:t>
      </w:r>
      <w:r w:rsidR="00BB56C8">
        <w:t>update us</w:t>
      </w:r>
      <w:r>
        <w:t xml:space="preserve"> on how that is </w:t>
      </w:r>
      <w:r w:rsidRPr="00C236B1">
        <w:t xml:space="preserve">progressing and </w:t>
      </w:r>
      <w:r w:rsidR="00BB56C8">
        <w:t xml:space="preserve">on </w:t>
      </w:r>
      <w:r w:rsidRPr="00C236B1">
        <w:t>any early findings</w:t>
      </w:r>
      <w:r>
        <w:t>?</w:t>
      </w:r>
    </w:p>
    <w:p w:rsidR="00487FF8" w:rsidP="002C362B">
      <w:pPr>
        <w:pStyle w:val="Answer"/>
      </w:pPr>
      <w:sdt>
        <w:sdtPr>
          <w:alias w:val="Witness"/>
          <w:id w:val="-860273395"/>
          <w:placeholder>
            <w:docPart w:val="F33C5C03446F4621AFAF80358024D74F"/>
          </w:placeholder>
          <w:richText/>
        </w:sdtPr>
        <w:sdtContent>
          <w:r w:rsidRPr="00C236B1" w:rsidR="002C362B">
            <w:rPr>
              <w:b/>
              <w:i/>
            </w:rPr>
            <w:t>Kate Davies:</w:t>
          </w:r>
        </w:sdtContent>
      </w:sdt>
      <w:r w:rsidR="002C362B">
        <w:t xml:space="preserve"> </w:t>
      </w:r>
      <w:r w:rsidR="006324CB">
        <w:t>A</w:t>
      </w:r>
      <w:r w:rsidR="002C362B">
        <w:t xml:space="preserve"> </w:t>
      </w:r>
      <w:r w:rsidRPr="00C236B1" w:rsidR="002C362B">
        <w:t xml:space="preserve">conversation </w:t>
      </w:r>
      <w:r w:rsidR="002C362B">
        <w:t>Dr Farrar</w:t>
      </w:r>
      <w:r w:rsidRPr="00C236B1" w:rsidR="002C362B">
        <w:t xml:space="preserve"> and I had before the pandemic</w:t>
      </w:r>
      <w:r w:rsidR="002C362B">
        <w:t xml:space="preserve"> was about the </w:t>
      </w:r>
      <w:r w:rsidRPr="00C236B1" w:rsidR="002C362B">
        <w:t xml:space="preserve">ambition </w:t>
      </w:r>
      <w:r w:rsidR="002C362B">
        <w:t>for</w:t>
      </w:r>
      <w:r w:rsidRPr="00C236B1" w:rsidR="002C362B">
        <w:t xml:space="preserve"> the women</w:t>
      </w:r>
      <w:r w:rsidR="006324CB">
        <w:t>’</w:t>
      </w:r>
      <w:r w:rsidRPr="00C236B1" w:rsidR="002C362B">
        <w:t>s estate and what that</w:t>
      </w:r>
      <w:r w:rsidR="002C362B">
        <w:t xml:space="preserve"> meant as part of the </w:t>
      </w:r>
      <w:r w:rsidRPr="00C236B1" w:rsidR="002C362B">
        <w:t>partnership work and partnership agreement, and how we focus on that for the women</w:t>
      </w:r>
      <w:r w:rsidR="006324CB">
        <w:t>’</w:t>
      </w:r>
      <w:r w:rsidRPr="00C236B1" w:rsidR="002C362B">
        <w:t>s estate</w:t>
      </w:r>
      <w:r w:rsidR="002C362B">
        <w:t>,</w:t>
      </w:r>
      <w:r w:rsidRPr="00C236B1" w:rsidR="002C362B">
        <w:t xml:space="preserve"> not just the men</w:t>
      </w:r>
      <w:r w:rsidR="006324CB">
        <w:t>’</w:t>
      </w:r>
      <w:r w:rsidRPr="00C236B1" w:rsidR="002C362B">
        <w:t>s estate</w:t>
      </w:r>
      <w:r w:rsidR="001C7767">
        <w:t xml:space="preserve"> with the women’s estate</w:t>
      </w:r>
      <w:r w:rsidRPr="00C236B1" w:rsidR="002C362B">
        <w:t>.</w:t>
      </w:r>
    </w:p>
    <w:p w:rsidR="005E2FBD" w:rsidP="002C362B">
      <w:pPr>
        <w:pStyle w:val="Answer"/>
      </w:pPr>
      <w:r w:rsidRPr="00C236B1">
        <w:t>We commissioned all of our regional commission</w:t>
      </w:r>
      <w:r>
        <w:t>ing</w:t>
      </w:r>
      <w:r w:rsidRPr="0083649A">
        <w:t xml:space="preserve"> providers</w:t>
      </w:r>
      <w:r>
        <w:t>,</w:t>
      </w:r>
      <w:r w:rsidRPr="0083649A">
        <w:t xml:space="preserve"> who provid</w:t>
      </w:r>
      <w:r w:rsidR="001C7767">
        <w:t>e</w:t>
      </w:r>
      <w:r w:rsidRPr="0083649A">
        <w:t xml:space="preserve"> the healthcare</w:t>
      </w:r>
      <w:r>
        <w:t xml:space="preserve">, </w:t>
      </w:r>
      <w:r w:rsidR="0062196E">
        <w:t xml:space="preserve">and </w:t>
      </w:r>
      <w:r w:rsidRPr="0083649A">
        <w:t>our clinicians, our lived experience</w:t>
      </w:r>
      <w:r>
        <w:t xml:space="preserve"> and</w:t>
      </w:r>
      <w:r w:rsidRPr="0083649A">
        <w:t xml:space="preserve"> our partners in</w:t>
      </w:r>
      <w:r>
        <w:t xml:space="preserve"> HMPPS</w:t>
      </w:r>
      <w:r w:rsidRPr="0083649A">
        <w:t xml:space="preserve"> and the </w:t>
      </w:r>
      <w:r>
        <w:t>MO</w:t>
      </w:r>
      <w:r w:rsidRPr="0083649A">
        <w:t xml:space="preserve">J, particularly </w:t>
      </w:r>
      <w:r w:rsidR="001A5560">
        <w:t>P</w:t>
      </w:r>
      <w:r w:rsidRPr="0083649A">
        <w:t xml:space="preserve">ublic </w:t>
      </w:r>
      <w:r>
        <w:t>H</w:t>
      </w:r>
      <w:r w:rsidRPr="0083649A">
        <w:t>ealth</w:t>
      </w:r>
      <w:r w:rsidR="001A5560">
        <w:t xml:space="preserve"> England</w:t>
      </w:r>
      <w:r w:rsidRPr="0083649A">
        <w:t xml:space="preserve">, as it was then, </w:t>
      </w:r>
      <w:r w:rsidR="00556A31">
        <w:t xml:space="preserve">for </w:t>
      </w:r>
      <w:r>
        <w:t>a</w:t>
      </w:r>
      <w:r w:rsidRPr="0083649A">
        <w:t xml:space="preserve"> fundamental review of our service specifications</w:t>
      </w:r>
      <w:r>
        <w:t xml:space="preserve"> and</w:t>
      </w:r>
      <w:r w:rsidRPr="0083649A">
        <w:t xml:space="preserve"> our collaboration</w:t>
      </w:r>
      <w:r>
        <w:t>,</w:t>
      </w:r>
      <w:r w:rsidRPr="0083649A">
        <w:t xml:space="preserve"> particularly </w:t>
      </w:r>
      <w:r>
        <w:t xml:space="preserve">in </w:t>
      </w:r>
      <w:r w:rsidRPr="0083649A">
        <w:t>eight key areas</w:t>
      </w:r>
      <w:r w:rsidR="001C71FB">
        <w:t>,</w:t>
      </w:r>
      <w:r>
        <w:t xml:space="preserve"> </w:t>
      </w:r>
      <w:r w:rsidR="008B0A44">
        <w:t>as a focus:</w:t>
      </w:r>
      <w:r w:rsidRPr="0083649A">
        <w:t xml:space="preserve"> </w:t>
      </w:r>
      <w:r w:rsidR="00321F6C">
        <w:t xml:space="preserve">perinatal care in </w:t>
      </w:r>
      <w:r w:rsidR="00812F67">
        <w:t>prisons</w:t>
      </w:r>
      <w:r>
        <w:t xml:space="preserve">; </w:t>
      </w:r>
      <w:r w:rsidRPr="0083649A">
        <w:t>resettlement</w:t>
      </w:r>
      <w:r>
        <w:t>;</w:t>
      </w:r>
      <w:r w:rsidRPr="0083649A">
        <w:t xml:space="preserve"> early years</w:t>
      </w:r>
      <w:r>
        <w:t>, b</w:t>
      </w:r>
      <w:r w:rsidRPr="0083649A">
        <w:t>ecause we find that interven</w:t>
      </w:r>
      <w:r>
        <w:t>ing in</w:t>
      </w:r>
      <w:r w:rsidRPr="0083649A">
        <w:t xml:space="preserve"> the first few weeks of short and long sentences </w:t>
      </w:r>
      <w:r>
        <w:t>is key</w:t>
      </w:r>
      <w:r w:rsidRPr="0083649A">
        <w:t xml:space="preserve">; </w:t>
      </w:r>
      <w:r>
        <w:t>t</w:t>
      </w:r>
      <w:r w:rsidRPr="0083649A">
        <w:t>he fabric of the establishments; clinical models and the</w:t>
      </w:r>
      <w:r>
        <w:t>ir</w:t>
      </w:r>
      <w:r w:rsidRPr="0083649A">
        <w:t xml:space="preserve"> quality; </w:t>
      </w:r>
      <w:r>
        <w:t>t</w:t>
      </w:r>
      <w:r w:rsidRPr="0083649A">
        <w:t>he needs assessment</w:t>
      </w:r>
      <w:r>
        <w:t>s</w:t>
      </w:r>
      <w:r w:rsidRPr="0083649A">
        <w:t xml:space="preserve"> we undertake and a review of those</w:t>
      </w:r>
      <w:r>
        <w:t>;</w:t>
      </w:r>
      <w:r w:rsidRPr="0083649A">
        <w:t xml:space="preserve"> our finance and resource</w:t>
      </w:r>
      <w:r>
        <w:t xml:space="preserve">s; </w:t>
      </w:r>
      <w:r w:rsidRPr="0083649A">
        <w:t>and maternity and post</w:t>
      </w:r>
      <w:r>
        <w:t>-n</w:t>
      </w:r>
      <w:r w:rsidRPr="0083649A">
        <w:t>atal specifications.</w:t>
      </w:r>
      <w:r>
        <w:t xml:space="preserve"> It</w:t>
      </w:r>
      <w:r w:rsidRPr="0083649A">
        <w:t xml:space="preserve"> is not that other areas are not part of that rev</w:t>
      </w:r>
      <w:r>
        <w:t>iew</w:t>
      </w:r>
      <w:r w:rsidRPr="0083649A">
        <w:t>, but those eight areas were seen as fundamental</w:t>
      </w:r>
      <w:r>
        <w:t>.</w:t>
      </w:r>
    </w:p>
    <w:p w:rsidR="002C362B" w:rsidP="002C362B">
      <w:pPr>
        <w:pStyle w:val="Answer"/>
      </w:pPr>
      <w:r>
        <w:t xml:space="preserve">The </w:t>
      </w:r>
      <w:r w:rsidRPr="0083649A">
        <w:t>recommendations of that review</w:t>
      </w:r>
      <w:r>
        <w:t>,</w:t>
      </w:r>
      <w:r w:rsidRPr="0083649A">
        <w:t xml:space="preserve"> which started in full earnest in January 2021</w:t>
      </w:r>
      <w:r>
        <w:t xml:space="preserve">, although </w:t>
      </w:r>
      <w:r w:rsidRPr="0083649A">
        <w:t>it was commissioned before the pandemic</w:t>
      </w:r>
      <w:r>
        <w:t>, under an</w:t>
      </w:r>
      <w:r w:rsidRPr="0083649A">
        <w:t xml:space="preserve"> independent chair, Jenny Talbot, will</w:t>
      </w:r>
      <w:r>
        <w:t xml:space="preserve"> take</w:t>
      </w:r>
      <w:r w:rsidRPr="0083649A">
        <w:t xml:space="preserve"> place very early in the new year. We hope to have those in March 2022.</w:t>
      </w:r>
    </w:p>
    <w:p w:rsidR="002C362B" w:rsidRPr="0083649A" w:rsidP="002C362B">
      <w:pPr>
        <w:pStyle w:val="Question"/>
        <w:numPr>
          <w:ilvl w:val="0"/>
          <w:numId w:val="9"/>
        </w:numPr>
        <w:rPr>
          <w:lang w:val="en-US"/>
        </w:rPr>
      </w:pPr>
      <w:sdt>
        <w:sdtPr>
          <w:alias w:val="Member"/>
          <w:tag w:val="&lt;Member mnisId='4860' dodsId=''&gt;"/>
          <w:id w:val="1078560875"/>
          <w:placeholder>
            <w:docPart w:val="F33C5C03446F4621AFAF80358024D74F"/>
          </w:placeholder>
          <w:richText/>
        </w:sdtPr>
        <w:sdtContent>
          <w:r w:rsidRPr="0083649A">
            <w:rPr>
              <w:b/>
            </w:rPr>
            <w:t>Dr Mullan:</w:t>
          </w:r>
        </w:sdtContent>
      </w:sdt>
      <w:r>
        <w:t xml:space="preserve"> </w:t>
      </w:r>
      <w:r w:rsidRPr="0083649A">
        <w:t>Are there any interim findings you can share with us</w:t>
      </w:r>
      <w:r>
        <w:t>,</w:t>
      </w:r>
      <w:r w:rsidRPr="0083649A">
        <w:t xml:space="preserve"> or do you want us to wait?</w:t>
      </w:r>
    </w:p>
    <w:p w:rsidR="00FD4DA0" w:rsidP="002C362B">
      <w:pPr>
        <w:pStyle w:val="Answer"/>
      </w:pPr>
      <w:sdt>
        <w:sdtPr>
          <w:alias w:val="Witness"/>
          <w:id w:val="-995408502"/>
          <w:placeholder>
            <w:docPart w:val="F33C5C03446F4621AFAF80358024D74F"/>
          </w:placeholder>
          <w:richText/>
        </w:sdtPr>
        <w:sdtContent>
          <w:r w:rsidRPr="0083649A" w:rsidR="002C362B">
            <w:rPr>
              <w:b/>
              <w:i/>
            </w:rPr>
            <w:t>Kate Davies:</w:t>
          </w:r>
        </w:sdtContent>
      </w:sdt>
      <w:r w:rsidR="002C362B">
        <w:t xml:space="preserve"> </w:t>
      </w:r>
      <w:r w:rsidRPr="0083649A" w:rsidR="002C362B">
        <w:t>It is probably best to wait</w:t>
      </w:r>
      <w:r w:rsidR="002C362B">
        <w:t>,</w:t>
      </w:r>
      <w:r w:rsidRPr="0083649A" w:rsidR="002C362B">
        <w:t xml:space="preserve"> but I</w:t>
      </w:r>
      <w:r w:rsidR="002C362B">
        <w:t xml:space="preserve"> a</w:t>
      </w:r>
      <w:r w:rsidRPr="0083649A" w:rsidR="002C362B">
        <w:t>m very close to it and I</w:t>
      </w:r>
      <w:r w:rsidR="002C362B">
        <w:t xml:space="preserve"> a</w:t>
      </w:r>
      <w:r w:rsidRPr="0083649A" w:rsidR="002C362B">
        <w:t xml:space="preserve">m working with </w:t>
      </w:r>
      <w:r w:rsidR="00614922">
        <w:t>them</w:t>
      </w:r>
      <w:r w:rsidR="002C362B">
        <w:t xml:space="preserve"> </w:t>
      </w:r>
      <w:r w:rsidRPr="0083649A" w:rsidR="002C362B">
        <w:t>very closely. One of the key things</w:t>
      </w:r>
      <w:r w:rsidR="003F557C">
        <w:t>,</w:t>
      </w:r>
      <w:r w:rsidRPr="0083649A" w:rsidR="002C362B">
        <w:t xml:space="preserve"> which has come out of this </w:t>
      </w:r>
      <w:r w:rsidR="002C362B">
        <w:t>C</w:t>
      </w:r>
      <w:r w:rsidRPr="0083649A" w:rsidR="002C362B">
        <w:t>ommittee</w:t>
      </w:r>
      <w:r w:rsidR="003F557C">
        <w:t xml:space="preserve"> and </w:t>
      </w:r>
      <w:r w:rsidRPr="0083649A" w:rsidR="002C362B">
        <w:t xml:space="preserve">the </w:t>
      </w:r>
      <w:r w:rsidR="002C362B">
        <w:t>M</w:t>
      </w:r>
      <w:r w:rsidRPr="0083649A" w:rsidR="002C362B">
        <w:t>inister</w:t>
      </w:r>
      <w:r w:rsidR="002C362B">
        <w:t xml:space="preserve"> referred to </w:t>
      </w:r>
      <w:r w:rsidR="003F557C">
        <w:t>it</w:t>
      </w:r>
      <w:r w:rsidR="002C362B">
        <w:t xml:space="preserve"> earlier</w:t>
      </w:r>
      <w:r w:rsidR="003F557C">
        <w:t xml:space="preserve">, </w:t>
      </w:r>
      <w:r w:rsidR="002C362B">
        <w:t xml:space="preserve">is that </w:t>
      </w:r>
      <w:r w:rsidRPr="0083649A" w:rsidR="002C362B">
        <w:t>we do not shy away from gender</w:t>
      </w:r>
      <w:r w:rsidR="002C362B">
        <w:t>-</w:t>
      </w:r>
      <w:r w:rsidRPr="0083649A" w:rsidR="002C362B">
        <w:t>enhanced services. We certainly do not shy away from putting investment into pre-custody and prevention services</w:t>
      </w:r>
      <w:r>
        <w:t>,</w:t>
      </w:r>
      <w:r w:rsidRPr="0083649A" w:rsidR="002C362B">
        <w:t xml:space="preserve"> as well as prison legal programmes</w:t>
      </w:r>
      <w:r w:rsidR="002C362B">
        <w:t>.</w:t>
      </w:r>
    </w:p>
    <w:p w:rsidR="00B30364" w:rsidP="002C362B">
      <w:pPr>
        <w:pStyle w:val="Answer"/>
      </w:pPr>
      <w:r>
        <w:t>T</w:t>
      </w:r>
      <w:r w:rsidRPr="0083649A" w:rsidR="002C362B">
        <w:t xml:space="preserve">he lived experience interim findings </w:t>
      </w:r>
      <w:r w:rsidR="002C362B">
        <w:t>show</w:t>
      </w:r>
      <w:r w:rsidRPr="0083649A" w:rsidR="002C362B">
        <w:t xml:space="preserve"> two things</w:t>
      </w:r>
      <w:r w:rsidR="002C362B">
        <w:t>. O</w:t>
      </w:r>
      <w:r w:rsidRPr="0083649A" w:rsidR="002C362B">
        <w:t>ne is the emphasis on disconnection from children</w:t>
      </w:r>
      <w:r w:rsidR="002C362B">
        <w:t xml:space="preserve">. It </w:t>
      </w:r>
      <w:r w:rsidRPr="0083649A" w:rsidR="002C362B">
        <w:t xml:space="preserve">may well be about your kids not being with you because they are with </w:t>
      </w:r>
      <w:r w:rsidR="001A656E">
        <w:t>a</w:t>
      </w:r>
      <w:r w:rsidRPr="0083649A" w:rsidR="002C362B">
        <w:t xml:space="preserve"> grandmother, or somebody else is looking after them</w:t>
      </w:r>
      <w:r w:rsidR="002C362B">
        <w:t>. W</w:t>
      </w:r>
      <w:r w:rsidRPr="0083649A" w:rsidR="002C362B">
        <w:t xml:space="preserve">hat impact </w:t>
      </w:r>
      <w:r w:rsidR="002C362B">
        <w:t xml:space="preserve">does that have </w:t>
      </w:r>
      <w:r w:rsidRPr="0083649A" w:rsidR="002C362B">
        <w:t>on you</w:t>
      </w:r>
      <w:r w:rsidR="002C362B">
        <w:t>? The ot</w:t>
      </w:r>
      <w:r w:rsidRPr="0083649A" w:rsidR="002C362B">
        <w:t xml:space="preserve">her element from lived experience is domestic violence and sexual violence and the prevalence of that. </w:t>
      </w:r>
      <w:r w:rsidR="002C362B">
        <w:t>W</w:t>
      </w:r>
      <w:r w:rsidRPr="0083649A" w:rsidR="002C362B">
        <w:t>e will wait for the full recommendations</w:t>
      </w:r>
      <w:r w:rsidR="002C362B">
        <w:t>, but t</w:t>
      </w:r>
      <w:r w:rsidRPr="0083649A" w:rsidR="002C362B">
        <w:t xml:space="preserve">hose are </w:t>
      </w:r>
      <w:r w:rsidR="002C362B">
        <w:t>the</w:t>
      </w:r>
      <w:r w:rsidRPr="0083649A" w:rsidR="002C362B">
        <w:t xml:space="preserve"> interim elements that are coming through.</w:t>
      </w:r>
    </w:p>
    <w:p w:rsidR="002C362B" w:rsidP="00B30364">
      <w:pPr>
        <w:pStyle w:val="Question"/>
        <w:numPr>
          <w:ilvl w:val="0"/>
          <w:numId w:val="0"/>
        </w:numPr>
        <w:ind w:left="794"/>
      </w:pPr>
      <w:sdt>
        <w:sdtPr>
          <w:alias w:val="Member"/>
          <w:tag w:val="&lt;Member mnisId='4860' dodsId=''&gt;"/>
          <w:id w:val="958688530"/>
          <w:placeholder>
            <w:docPart w:val="DefaultPlaceholder_-1854013440"/>
          </w:placeholder>
          <w:richText/>
        </w:sdtPr>
        <w:sdtContent>
          <w:r w:rsidRPr="00B30364" w:rsidR="00B30364">
            <w:rPr>
              <w:b/>
            </w:rPr>
            <w:t>Dr Mullan:</w:t>
          </w:r>
        </w:sdtContent>
      </w:sdt>
      <w:r w:rsidR="00B30364">
        <w:t xml:space="preserve"> Thank you.</w:t>
      </w:r>
    </w:p>
    <w:p w:rsidR="002C362B" w:rsidRPr="003D5AEF" w:rsidP="002C362B">
      <w:pPr>
        <w:pStyle w:val="Question"/>
        <w:numPr>
          <w:ilvl w:val="0"/>
          <w:numId w:val="9"/>
        </w:numPr>
        <w:rPr>
          <w:lang w:val="en-US"/>
        </w:rPr>
      </w:pPr>
      <w:sdt>
        <w:sdtPr>
          <w:alias w:val="Member"/>
          <w:tag w:val="&lt;Member mnisId='1601' dodsId='34498'&gt;"/>
          <w:id w:val="-1807236561"/>
          <w:placeholder>
            <w:docPart w:val="F33C5C03446F4621AFAF80358024D74F"/>
          </w:placeholder>
          <w:richText/>
        </w:sdtPr>
        <w:sdtContent>
          <w:r w:rsidRPr="0083649A">
            <w:rPr>
              <w:b/>
            </w:rPr>
            <w:t>Chair:</w:t>
          </w:r>
        </w:sdtContent>
      </w:sdt>
      <w:r>
        <w:t xml:space="preserve"> </w:t>
      </w:r>
      <w:r w:rsidRPr="0083649A">
        <w:t>D</w:t>
      </w:r>
      <w:r>
        <w:t>r Farrar</w:t>
      </w:r>
      <w:r w:rsidRPr="0083649A">
        <w:t>, you rightly referred to accommodation as one of the key issues</w:t>
      </w:r>
      <w:r w:rsidRPr="003D5AEF">
        <w:t xml:space="preserve"> in preventing reoffending and </w:t>
      </w:r>
      <w:r w:rsidR="00653EBC">
        <w:t xml:space="preserve">in </w:t>
      </w:r>
      <w:r w:rsidRPr="003D5AEF">
        <w:t xml:space="preserve">enabling proper resettlement. We have had evidence from </w:t>
      </w:r>
      <w:r w:rsidR="00B30364">
        <w:t>H</w:t>
      </w:r>
      <w:r w:rsidRPr="003D5AEF">
        <w:t xml:space="preserve">er </w:t>
      </w:r>
      <w:r w:rsidR="00B30364">
        <w:t>M</w:t>
      </w:r>
      <w:r w:rsidRPr="003D5AEF">
        <w:t>ajesty</w:t>
      </w:r>
      <w:r w:rsidR="00B30364">
        <w:t>’</w:t>
      </w:r>
      <w:r w:rsidRPr="003D5AEF">
        <w:t>s inspectorate in relation to</w:t>
      </w:r>
      <w:r>
        <w:t xml:space="preserve"> B</w:t>
      </w:r>
      <w:r w:rsidRPr="003D5AEF">
        <w:t>ronzefield and Eastwood</w:t>
      </w:r>
      <w:r>
        <w:t>. S</w:t>
      </w:r>
      <w:r w:rsidRPr="003D5AEF">
        <w:t xml:space="preserve">ome 40% of women </w:t>
      </w:r>
      <w:r>
        <w:t>ha</w:t>
      </w:r>
      <w:r w:rsidR="00F01EAB">
        <w:t>d</w:t>
      </w:r>
      <w:r>
        <w:t xml:space="preserve"> no </w:t>
      </w:r>
      <w:r w:rsidRPr="003D5AEF">
        <w:t>accommodation on the day of their release</w:t>
      </w:r>
      <w:r>
        <w:t>, a</w:t>
      </w:r>
      <w:r w:rsidRPr="003D5AEF">
        <w:t xml:space="preserve">nd </w:t>
      </w:r>
      <w:r>
        <w:t xml:space="preserve">it is </w:t>
      </w:r>
      <w:r w:rsidRPr="003D5AEF">
        <w:t xml:space="preserve">about 20% at </w:t>
      </w:r>
      <w:r>
        <w:t>F</w:t>
      </w:r>
      <w:r w:rsidRPr="003D5AEF">
        <w:t xml:space="preserve">oston </w:t>
      </w:r>
      <w:r>
        <w:t>H</w:t>
      </w:r>
      <w:r w:rsidRPr="003D5AEF">
        <w:t>all. Can you help me as to what the figures are across the whole estate</w:t>
      </w:r>
      <w:r>
        <w:t>?</w:t>
      </w:r>
      <w:r w:rsidRPr="003D5AEF">
        <w:t xml:space="preserve"> </w:t>
      </w:r>
      <w:r>
        <w:t>W</w:t>
      </w:r>
      <w:r w:rsidRPr="003D5AEF">
        <w:t>hat percentage of women are released without accommodation on that basis across the women</w:t>
      </w:r>
      <w:r w:rsidR="00F01EAB">
        <w:t>’</w:t>
      </w:r>
      <w:r w:rsidRPr="003D5AEF">
        <w:t>s estate</w:t>
      </w:r>
      <w:r>
        <w:t>?</w:t>
      </w:r>
    </w:p>
    <w:p w:rsidR="002C362B" w:rsidP="002C362B">
      <w:pPr>
        <w:pStyle w:val="Answer"/>
      </w:pPr>
      <w:sdt>
        <w:sdtPr>
          <w:alias w:val="Witness"/>
          <w:id w:val="342447078"/>
          <w:placeholder>
            <w:docPart w:val="F33C5C03446F4621AFAF80358024D74F"/>
          </w:placeholder>
          <w:richText/>
        </w:sdtPr>
        <w:sdtContent>
          <w:r w:rsidRPr="003D5AEF">
            <w:rPr>
              <w:b/>
              <w:i/>
            </w:rPr>
            <w:t>Dr Farrar:</w:t>
          </w:r>
        </w:sdtContent>
      </w:sdt>
      <w:r>
        <w:t xml:space="preserve"> </w:t>
      </w:r>
      <w:r w:rsidRPr="003D5AEF">
        <w:t>I can let you have that figure, if you give me a minute.</w:t>
      </w:r>
    </w:p>
    <w:p w:rsidR="002C362B" w:rsidP="002C362B">
      <w:pPr>
        <w:pStyle w:val="Answer"/>
      </w:pPr>
      <w:sdt>
        <w:sdtPr>
          <w:alias w:val="Witness"/>
          <w:id w:val="-1189609624"/>
          <w:placeholder>
            <w:docPart w:val="F33C5C03446F4621AFAF80358024D74F"/>
          </w:placeholder>
          <w:richText/>
        </w:sdtPr>
        <w:sdtContent>
          <w:r w:rsidRPr="003D5AEF">
            <w:rPr>
              <w:b/>
              <w:i/>
            </w:rPr>
            <w:t>Victoria Atkins:</w:t>
          </w:r>
        </w:sdtContent>
      </w:sdt>
      <w:r>
        <w:t xml:space="preserve"> </w:t>
      </w:r>
      <w:r w:rsidRPr="003D5AEF">
        <w:t>W</w:t>
      </w:r>
      <w:r>
        <w:t>hile</w:t>
      </w:r>
      <w:r w:rsidRPr="003D5AEF">
        <w:t xml:space="preserve"> Jo is finding the answer, would it help if I briefly mentioned the national accommodation framework?</w:t>
      </w:r>
    </w:p>
    <w:p w:rsidR="002C362B" w:rsidP="002C362B">
      <w:pPr>
        <w:pStyle w:val="Question"/>
        <w:numPr>
          <w:ilvl w:val="0"/>
          <w:numId w:val="9"/>
        </w:numPr>
      </w:pPr>
      <w:sdt>
        <w:sdtPr>
          <w:alias w:val="Member"/>
          <w:tag w:val="&lt;Member mnisId='1601' dodsId='34498'&gt;"/>
          <w:id w:val="-430279018"/>
          <w:placeholder>
            <w:docPart w:val="F33C5C03446F4621AFAF80358024D74F"/>
          </w:placeholder>
          <w:richText/>
        </w:sdtPr>
        <w:sdtContent>
          <w:r w:rsidRPr="00FE43E1">
            <w:rPr>
              <w:b/>
            </w:rPr>
            <w:t>Chair:</w:t>
          </w:r>
        </w:sdtContent>
      </w:sdt>
      <w:r>
        <w:t xml:space="preserve"> Yes; we are aware of that.</w:t>
      </w:r>
    </w:p>
    <w:p w:rsidR="0009598A" w:rsidP="002C362B">
      <w:pPr>
        <w:pStyle w:val="Answer"/>
      </w:pPr>
      <w:sdt>
        <w:sdtPr>
          <w:alias w:val="Witness"/>
          <w:id w:val="1929461715"/>
          <w:placeholder>
            <w:docPart w:val="F33C5C03446F4621AFAF80358024D74F"/>
          </w:placeholder>
          <w:richText/>
        </w:sdtPr>
        <w:sdtContent>
          <w:r w:rsidRPr="00FE43E1" w:rsidR="002C362B">
            <w:rPr>
              <w:b/>
              <w:i/>
            </w:rPr>
            <w:t>Victoria Atkins:</w:t>
          </w:r>
        </w:sdtContent>
      </w:sdt>
      <w:r w:rsidR="002C362B">
        <w:t xml:space="preserve"> </w:t>
      </w:r>
      <w:r w:rsidRPr="003D5AEF" w:rsidR="002C362B">
        <w:t>We</w:t>
      </w:r>
      <w:r w:rsidR="002C362B">
        <w:t xml:space="preserve"> want somebody walking out of the </w:t>
      </w:r>
      <w:r w:rsidRPr="003D5AEF" w:rsidR="002C362B">
        <w:t>prison gates to be rehabilitated if they have had substance misuse or other issues</w:t>
      </w:r>
      <w:r w:rsidR="002C362B">
        <w:t>,</w:t>
      </w:r>
      <w:r w:rsidR="005C19C8">
        <w:t xml:space="preserve"> and</w:t>
      </w:r>
      <w:r w:rsidR="002C362B">
        <w:t xml:space="preserve"> crucially they need </w:t>
      </w:r>
      <w:r w:rsidRPr="003D5AEF" w:rsidR="002C362B">
        <w:t>a roof over their heads</w:t>
      </w:r>
      <w:r w:rsidR="002C362B">
        <w:t xml:space="preserve">; </w:t>
      </w:r>
      <w:r w:rsidRPr="003D5AEF" w:rsidR="002C362B">
        <w:t xml:space="preserve">they need somewhere to live. We have developed a framework that contains specific aims </w:t>
      </w:r>
      <w:r>
        <w:t>on</w:t>
      </w:r>
      <w:r w:rsidRPr="003D5AEF" w:rsidR="002C362B">
        <w:t xml:space="preserve"> women</w:t>
      </w:r>
      <w:r>
        <w:t>’</w:t>
      </w:r>
      <w:r w:rsidRPr="003D5AEF" w:rsidR="002C362B">
        <w:t>s access to post-release accommodation, including the provision of more places in approved premises and more appropriate accommodation through the</w:t>
      </w:r>
      <w:r w:rsidR="002C362B">
        <w:t xml:space="preserve"> bail,</w:t>
      </w:r>
      <w:r w:rsidRPr="003D5AEF" w:rsidR="002C362B">
        <w:t xml:space="preserve"> accommodation</w:t>
      </w:r>
      <w:r w:rsidR="002C362B">
        <w:t xml:space="preserve"> and</w:t>
      </w:r>
      <w:r w:rsidRPr="003D5AEF" w:rsidR="002C362B">
        <w:t xml:space="preserve"> support services.</w:t>
      </w:r>
    </w:p>
    <w:p w:rsidR="002C362B" w:rsidP="002C362B">
      <w:pPr>
        <w:pStyle w:val="Answer"/>
      </w:pPr>
      <w:r w:rsidRPr="003D5AEF">
        <w:t xml:space="preserve">We have launched a new accommodation service </w:t>
      </w:r>
      <w:r w:rsidR="002B0F56">
        <w:t>that</w:t>
      </w:r>
      <w:r w:rsidRPr="003D5AEF">
        <w:t xml:space="preserve"> provides up to 12 weeks of basic temporary accommodation for approximately 3</w:t>
      </w:r>
      <w:r>
        <w:t>,</w:t>
      </w:r>
      <w:r w:rsidRPr="003D5AEF">
        <w:t>000 prison leavers who would otherwise be homeless. That is a start</w:t>
      </w:r>
      <w:r>
        <w:t xml:space="preserve">, but </w:t>
      </w:r>
      <w:r w:rsidRPr="003D5AEF">
        <w:t xml:space="preserve">we very much acknowledge the risk </w:t>
      </w:r>
      <w:r>
        <w:t xml:space="preserve">that </w:t>
      </w:r>
      <w:r w:rsidRPr="003D5AEF">
        <w:t>homelessness</w:t>
      </w:r>
      <w:r>
        <w:t xml:space="preserve"> </w:t>
      </w:r>
      <w:r w:rsidRPr="003D5AEF">
        <w:t>poses</w:t>
      </w:r>
      <w:r>
        <w:t xml:space="preserve"> for</w:t>
      </w:r>
      <w:r w:rsidRPr="003D5AEF">
        <w:t xml:space="preserve"> any offender</w:t>
      </w:r>
      <w:r>
        <w:t>’</w:t>
      </w:r>
      <w:r w:rsidRPr="003D5AEF">
        <w:t>s ability to get on</w:t>
      </w:r>
      <w:r w:rsidR="00A64D3F">
        <w:t xml:space="preserve"> to</w:t>
      </w:r>
      <w:r w:rsidRPr="003D5AEF">
        <w:t xml:space="preserve"> the straight and narrow, as it were, and not reoffend</w:t>
      </w:r>
      <w:r w:rsidR="00AE766E">
        <w:t>, so</w:t>
      </w:r>
      <w:r>
        <w:t xml:space="preserve"> we are working v</w:t>
      </w:r>
      <w:r w:rsidRPr="003D5AEF">
        <w:t xml:space="preserve">ery closely with the </w:t>
      </w:r>
      <w:r>
        <w:t>D</w:t>
      </w:r>
      <w:r w:rsidRPr="003D5AEF">
        <w:t xml:space="preserve">epartment for </w:t>
      </w:r>
      <w:r>
        <w:t>L</w:t>
      </w:r>
      <w:r w:rsidRPr="003D5AEF">
        <w:t xml:space="preserve">evelling </w:t>
      </w:r>
      <w:r>
        <w:t>U</w:t>
      </w:r>
      <w:r w:rsidRPr="003D5AEF">
        <w:t>p to ensure</w:t>
      </w:r>
      <w:r w:rsidR="00AE766E">
        <w:t xml:space="preserve"> that</w:t>
      </w:r>
      <w:r w:rsidRPr="003D5AEF">
        <w:t xml:space="preserve"> there are programmes across the country</w:t>
      </w:r>
      <w:r w:rsidRPr="005A0A00">
        <w:t xml:space="preserve"> that can try to help offenders who need it most.</w:t>
      </w:r>
    </w:p>
    <w:p w:rsidR="002C362B" w:rsidRPr="005A0A00" w:rsidP="002C362B">
      <w:pPr>
        <w:pStyle w:val="Question"/>
        <w:numPr>
          <w:ilvl w:val="0"/>
          <w:numId w:val="9"/>
        </w:numPr>
        <w:rPr>
          <w:lang w:val="en-US"/>
        </w:rPr>
      </w:pPr>
      <w:sdt>
        <w:sdtPr>
          <w:alias w:val="Member"/>
          <w:tag w:val="&lt;Member mnisId='1601' dodsId='34498'&gt;"/>
          <w:id w:val="-1162535147"/>
          <w:placeholder>
            <w:docPart w:val="F33C5C03446F4621AFAF80358024D74F"/>
          </w:placeholder>
          <w:richText/>
        </w:sdtPr>
        <w:sdtContent>
          <w:r w:rsidRPr="005A0A00">
            <w:rPr>
              <w:b/>
            </w:rPr>
            <w:t>Chair:</w:t>
          </w:r>
        </w:sdtContent>
      </w:sdt>
      <w:r>
        <w:t xml:space="preserve"> Minister, y</w:t>
      </w:r>
      <w:r w:rsidRPr="005A0A00">
        <w:t>ou will be awa</w:t>
      </w:r>
      <w:r w:rsidR="00864540">
        <w:t>re</w:t>
      </w:r>
      <w:r w:rsidRPr="005A0A00">
        <w:t xml:space="preserve"> from your own experience,</w:t>
      </w:r>
      <w:r>
        <w:t xml:space="preserve"> which is</w:t>
      </w:r>
      <w:r w:rsidRPr="005A0A00">
        <w:t xml:space="preserve"> the same as mine, that </w:t>
      </w:r>
      <w:r w:rsidR="00864540">
        <w:t>that</w:t>
      </w:r>
      <w:r w:rsidRPr="005A0A00">
        <w:t xml:space="preserve"> is important for </w:t>
      </w:r>
      <w:r w:rsidR="00B87042">
        <w:t xml:space="preserve">any </w:t>
      </w:r>
      <w:r w:rsidR="00864540">
        <w:t>offender</w:t>
      </w:r>
      <w:r w:rsidRPr="005A0A00">
        <w:t xml:space="preserve"> on release</w:t>
      </w:r>
      <w:r>
        <w:t xml:space="preserve">; otherwise, they go </w:t>
      </w:r>
      <w:r w:rsidRPr="005A0A00">
        <w:t xml:space="preserve">straight back to the old temptations. </w:t>
      </w:r>
      <w:r w:rsidR="004838F4">
        <w:t>I</w:t>
      </w:r>
      <w:r>
        <w:t xml:space="preserve">t is particularly so for women </w:t>
      </w:r>
      <w:r w:rsidRPr="005A0A00">
        <w:t>if they have been subject to domestic violence or coercive control in the past</w:t>
      </w:r>
      <w:r>
        <w:t xml:space="preserve">, so </w:t>
      </w:r>
      <w:r w:rsidRPr="005A0A00">
        <w:t xml:space="preserve">particular attention needs to be given to suitable accommodation for them. What is being done to highlight their needs above and beyond </w:t>
      </w:r>
      <w:r>
        <w:t xml:space="preserve">those of </w:t>
      </w:r>
      <w:r w:rsidRPr="005A0A00">
        <w:t>any other type</w:t>
      </w:r>
      <w:r>
        <w:t>s</w:t>
      </w:r>
      <w:r w:rsidRPr="005A0A00">
        <w:t xml:space="preserve"> of offender</w:t>
      </w:r>
      <w:r>
        <w:t xml:space="preserve"> who are r</w:t>
      </w:r>
      <w:r w:rsidRPr="005A0A00">
        <w:t>eleased without a roof over their head</w:t>
      </w:r>
      <w:r>
        <w:t>?</w:t>
      </w:r>
    </w:p>
    <w:p w:rsidR="00EE025D" w:rsidP="002C362B">
      <w:pPr>
        <w:pStyle w:val="Answer"/>
      </w:pPr>
      <w:sdt>
        <w:sdtPr>
          <w:alias w:val="Witness"/>
          <w:id w:val="-1657137464"/>
          <w:placeholder>
            <w:docPart w:val="F33C5C03446F4621AFAF80358024D74F"/>
          </w:placeholder>
          <w:richText/>
        </w:sdtPr>
        <w:sdtContent>
          <w:r w:rsidRPr="005A0A00" w:rsidR="002C362B">
            <w:rPr>
              <w:b/>
              <w:i/>
            </w:rPr>
            <w:t>Victoria Atkins:</w:t>
          </w:r>
        </w:sdtContent>
      </w:sdt>
      <w:r w:rsidR="002C362B">
        <w:t xml:space="preserve"> </w:t>
      </w:r>
      <w:r w:rsidRPr="005A0A00" w:rsidR="002C362B">
        <w:t xml:space="preserve">I am immediately drawn to the wider </w:t>
      </w:r>
      <w:r w:rsidR="00C4750C">
        <w:t>G</w:t>
      </w:r>
      <w:r w:rsidRPr="005A0A00" w:rsidR="002C362B">
        <w:t>overnment work</w:t>
      </w:r>
      <w:r w:rsidR="002C362B">
        <w:t xml:space="preserve">. </w:t>
      </w:r>
      <w:r w:rsidR="00C4750C">
        <w:t>It</w:t>
      </w:r>
      <w:r w:rsidRPr="005A0A00" w:rsidR="002C362B">
        <w:t xml:space="preserve"> plays into the principle we started off with</w:t>
      </w:r>
      <w:r w:rsidR="00C4750C">
        <w:t>—</w:t>
      </w:r>
      <w:r w:rsidRPr="005A0A00" w:rsidR="002C362B">
        <w:t>the whole</w:t>
      </w:r>
      <w:r w:rsidR="002C362B">
        <w:t>-</w:t>
      </w:r>
      <w:r w:rsidRPr="005A0A00" w:rsidR="002C362B">
        <w:t>system</w:t>
      </w:r>
      <w:r w:rsidR="00C4750C">
        <w:t xml:space="preserve"> approach,</w:t>
      </w:r>
      <w:r w:rsidRPr="005A0A00" w:rsidR="002C362B">
        <w:t xml:space="preserve"> and </w:t>
      </w:r>
      <w:r w:rsidR="00C4750C">
        <w:t xml:space="preserve">indeed the </w:t>
      </w:r>
      <w:r w:rsidRPr="005A0A00" w:rsidR="002C362B">
        <w:t>whole</w:t>
      </w:r>
      <w:r w:rsidR="002B0F56">
        <w:t>-</w:t>
      </w:r>
      <w:r w:rsidR="00C4750C">
        <w:t>of</w:t>
      </w:r>
      <w:r w:rsidR="002B0F56">
        <w:t>-</w:t>
      </w:r>
      <w:r w:rsidR="00C4750C">
        <w:t>G</w:t>
      </w:r>
      <w:r w:rsidRPr="005A0A00" w:rsidR="002C362B">
        <w:t xml:space="preserve">overnment approach. The </w:t>
      </w:r>
      <w:r w:rsidR="002C362B">
        <w:t>C</w:t>
      </w:r>
      <w:r w:rsidRPr="005A0A00" w:rsidR="002C362B">
        <w:t>ommittee will recall that</w:t>
      </w:r>
      <w:r w:rsidR="002C362B">
        <w:t xml:space="preserve"> during the journey</w:t>
      </w:r>
      <w:r w:rsidRPr="005A0A00" w:rsidR="002C362B">
        <w:t xml:space="preserve"> through </w:t>
      </w:r>
      <w:r w:rsidR="002C362B">
        <w:t>P</w:t>
      </w:r>
      <w:r w:rsidRPr="005A0A00" w:rsidR="002C362B">
        <w:t>arliament</w:t>
      </w:r>
      <w:r w:rsidR="002C362B">
        <w:t xml:space="preserve"> of the Domestic Abuse Bill</w:t>
      </w:r>
      <w:r w:rsidR="00282504">
        <w:t>,</w:t>
      </w:r>
      <w:r w:rsidRPr="005A0A00" w:rsidR="002C362B">
        <w:t xml:space="preserve"> we announced many</w:t>
      </w:r>
      <w:r w:rsidR="002C362B">
        <w:t xml:space="preserve"> </w:t>
      </w:r>
      <w:r w:rsidRPr="005A0A00" w:rsidR="002C362B">
        <w:t>non-legislative measures to support th</w:t>
      </w:r>
      <w:r w:rsidR="002C362B">
        <w:t>at</w:t>
      </w:r>
      <w:r w:rsidRPr="005A0A00" w:rsidR="002C362B">
        <w:t xml:space="preserve"> piece of legislation.</w:t>
      </w:r>
      <w:r w:rsidR="002B0F56">
        <w:t xml:space="preserve"> </w:t>
      </w:r>
    </w:p>
    <w:p w:rsidR="002C362B" w:rsidP="002C362B">
      <w:pPr>
        <w:pStyle w:val="Answer"/>
      </w:pPr>
      <w:r w:rsidRPr="005A0A00">
        <w:t>Indeed, the</w:t>
      </w:r>
      <w:r>
        <w:t xml:space="preserve"> G</w:t>
      </w:r>
      <w:r w:rsidRPr="005A0A00">
        <w:t>overnment ha</w:t>
      </w:r>
      <w:r>
        <w:t>ve</w:t>
      </w:r>
      <w:r w:rsidR="00282504">
        <w:t xml:space="preserve"> put, I think</w:t>
      </w:r>
      <w:r w:rsidR="00EE025D">
        <w:t>,</w:t>
      </w:r>
      <w:r w:rsidRPr="005A0A00">
        <w:t xml:space="preserve"> unprecedented amounts of investment into tackling perpetrators</w:t>
      </w:r>
      <w:r>
        <w:t>,</w:t>
      </w:r>
      <w:r w:rsidRPr="005A0A00">
        <w:t xml:space="preserve"> because that is a critical part of tackling domestic abuse, </w:t>
      </w:r>
      <w:r w:rsidR="008A5175">
        <w:t>and also</w:t>
      </w:r>
      <w:r w:rsidRPr="005A0A00">
        <w:t xml:space="preserve"> investment in what are called respite rooms</w:t>
      </w:r>
      <w:r w:rsidR="002B0F56">
        <w:t xml:space="preserve">; </w:t>
      </w:r>
      <w:r>
        <w:t>i</w:t>
      </w:r>
      <w:r w:rsidRPr="005A0A00">
        <w:t>n other words, places where homeless women</w:t>
      </w:r>
      <w:r>
        <w:t xml:space="preserve">—it tends to be </w:t>
      </w:r>
      <w:r w:rsidRPr="005A0A00">
        <w:t>women</w:t>
      </w:r>
      <w:r>
        <w:t>,</w:t>
      </w:r>
      <w:r w:rsidRPr="005A0A00">
        <w:t xml:space="preserve"> but men can be victims as well</w:t>
      </w:r>
      <w:r>
        <w:t xml:space="preserve">—of </w:t>
      </w:r>
      <w:r w:rsidRPr="005A0A00">
        <w:t>domestic abuse can seek respite and care</w:t>
      </w:r>
      <w:r>
        <w:t>.</w:t>
      </w:r>
      <w:r w:rsidRPr="005A0A00">
        <w:t xml:space="preserve"> </w:t>
      </w:r>
      <w:r>
        <w:t>T</w:t>
      </w:r>
      <w:r w:rsidRPr="005A0A00">
        <w:t>he accommodation challenge is</w:t>
      </w:r>
      <w:r>
        <w:t xml:space="preserve"> one we</w:t>
      </w:r>
      <w:r w:rsidRPr="005A0A00">
        <w:t xml:space="preserve"> understand</w:t>
      </w:r>
      <w:r w:rsidR="001B052F">
        <w:t xml:space="preserve"> and</w:t>
      </w:r>
      <w:r w:rsidRPr="005A0A00">
        <w:t xml:space="preserve"> want to respond to</w:t>
      </w:r>
      <w:r>
        <w:t>,</w:t>
      </w:r>
      <w:r w:rsidRPr="005A0A00">
        <w:t xml:space="preserve"> not just in</w:t>
      </w:r>
      <w:r w:rsidR="0005362F">
        <w:t xml:space="preserve"> </w:t>
      </w:r>
      <w:r w:rsidRPr="005A0A00">
        <w:t>the pr</w:t>
      </w:r>
      <w:r>
        <w:t xml:space="preserve">ison </w:t>
      </w:r>
      <w:r w:rsidRPr="005A0A00">
        <w:t>estate but</w:t>
      </w:r>
      <w:r>
        <w:t>,</w:t>
      </w:r>
      <w:r w:rsidRPr="005A0A00">
        <w:t xml:space="preserve"> importantly</w:t>
      </w:r>
      <w:r>
        <w:t>,</w:t>
      </w:r>
      <w:r w:rsidRPr="005A0A00">
        <w:t xml:space="preserve"> </w:t>
      </w:r>
      <w:r w:rsidR="0005362F">
        <w:t xml:space="preserve">in </w:t>
      </w:r>
      <w:r w:rsidRPr="005A0A00">
        <w:t>probation</w:t>
      </w:r>
      <w:r w:rsidR="001B052F">
        <w:t>, licence</w:t>
      </w:r>
      <w:r w:rsidRPr="005A0A00">
        <w:t xml:space="preserve"> and so on</w:t>
      </w:r>
      <w:r w:rsidR="001B052F">
        <w:t>,</w:t>
      </w:r>
      <w:r>
        <w:t xml:space="preserve"> and</w:t>
      </w:r>
      <w:r w:rsidRPr="005A0A00">
        <w:t xml:space="preserve"> how people are able to adhere to the terms of their licence</w:t>
      </w:r>
      <w:r>
        <w:t xml:space="preserve"> on release</w:t>
      </w:r>
      <w:r w:rsidRPr="005A0A00">
        <w:t>.</w:t>
      </w:r>
    </w:p>
    <w:p w:rsidR="002C362B" w:rsidP="002C362B">
      <w:pPr>
        <w:pStyle w:val="Answer"/>
      </w:pPr>
      <w:sdt>
        <w:sdtPr>
          <w:alias w:val="Witness"/>
          <w:id w:val="430403560"/>
          <w:placeholder>
            <w:docPart w:val="F33C5C03446F4621AFAF80358024D74F"/>
          </w:placeholder>
          <w:richText/>
        </w:sdtPr>
        <w:sdtContent>
          <w:r w:rsidRPr="005A0A00">
            <w:rPr>
              <w:b/>
              <w:i/>
            </w:rPr>
            <w:t>Dr Farrar:</w:t>
          </w:r>
        </w:sdtContent>
      </w:sdt>
      <w:r>
        <w:t xml:space="preserve"> </w:t>
      </w:r>
      <w:r w:rsidRPr="005A0A00">
        <w:t>I have found the figure</w:t>
      </w:r>
      <w:r>
        <w:t xml:space="preserve">. I am </w:t>
      </w:r>
      <w:r w:rsidRPr="005A0A00">
        <w:t xml:space="preserve">sorry I did not have it to hand. It was just over 18% of women. It is something we are very concerned about. </w:t>
      </w:r>
      <w:r w:rsidRPr="005A0A00">
        <w:t xml:space="preserve">I was at the </w:t>
      </w:r>
      <w:r>
        <w:t xml:space="preserve">virtual </w:t>
      </w:r>
      <w:r w:rsidRPr="005A0A00">
        <w:t>opening last year</w:t>
      </w:r>
      <w:r>
        <w:t xml:space="preserve"> of </w:t>
      </w:r>
      <w:r w:rsidR="00DD0B1B">
        <w:t>Hestia B</w:t>
      </w:r>
      <w:r>
        <w:t>attersea</w:t>
      </w:r>
      <w:r w:rsidR="00E67A3E">
        <w:t>,</w:t>
      </w:r>
      <w:r>
        <w:t xml:space="preserve"> an important </w:t>
      </w:r>
      <w:r w:rsidR="00DD0B1B">
        <w:t>facility</w:t>
      </w:r>
      <w:r>
        <w:t xml:space="preserve"> for us in London</w:t>
      </w:r>
      <w:r w:rsidR="002B0F56">
        <w:t>,</w:t>
      </w:r>
      <w:r>
        <w:t xml:space="preserve"> which will give critical access, a</w:t>
      </w:r>
      <w:r w:rsidR="00E67A3E">
        <w:t>s will</w:t>
      </w:r>
      <w:r>
        <w:t xml:space="preserve"> Eden House in Bristol. We absolutely recognise this and are investing in new provision for women so</w:t>
      </w:r>
      <w:r w:rsidR="00BE5F56">
        <w:t xml:space="preserve"> that t</w:t>
      </w:r>
      <w:r>
        <w:t>hey do not</w:t>
      </w:r>
      <w:r w:rsidRPr="005A0A00">
        <w:t xml:space="preserve"> leave prison without a home</w:t>
      </w:r>
      <w:r>
        <w:t>.</w:t>
      </w:r>
    </w:p>
    <w:p w:rsidR="002C362B" w:rsidRPr="005A0A00" w:rsidP="002C362B">
      <w:pPr>
        <w:pStyle w:val="Question"/>
        <w:numPr>
          <w:ilvl w:val="0"/>
          <w:numId w:val="9"/>
        </w:numPr>
        <w:rPr>
          <w:lang w:val="en-US"/>
        </w:rPr>
      </w:pPr>
      <w:sdt>
        <w:sdtPr>
          <w:alias w:val="Member"/>
          <w:tag w:val="&lt;Member mnisId='1601' dodsId='34498'&gt;"/>
          <w:id w:val="910900316"/>
          <w:placeholder>
            <w:docPart w:val="F33C5C03446F4621AFAF80358024D74F"/>
          </w:placeholder>
          <w:richText/>
        </w:sdtPr>
        <w:sdtContent>
          <w:r w:rsidRPr="005A0A00">
            <w:rPr>
              <w:b/>
            </w:rPr>
            <w:t>Chair:</w:t>
          </w:r>
        </w:sdtContent>
      </w:sdt>
      <w:r>
        <w:t xml:space="preserve"> T</w:t>
      </w:r>
      <w:r w:rsidRPr="005A0A00">
        <w:t xml:space="preserve">hat makes it look as if </w:t>
      </w:r>
      <w:r>
        <w:t>Bronze</w:t>
      </w:r>
      <w:r w:rsidRPr="005A0A00">
        <w:t>field and</w:t>
      </w:r>
      <w:r>
        <w:t xml:space="preserve"> Eastwood P</w:t>
      </w:r>
      <w:r w:rsidRPr="005A0A00">
        <w:t>ark were outliers at 40%</w:t>
      </w:r>
      <w:r>
        <w:t>.</w:t>
      </w:r>
    </w:p>
    <w:p w:rsidR="002C362B" w:rsidP="002C362B">
      <w:pPr>
        <w:pStyle w:val="Answer"/>
      </w:pPr>
      <w:sdt>
        <w:sdtPr>
          <w:alias w:val="Witness"/>
          <w:id w:val="-501197371"/>
          <w:placeholder>
            <w:docPart w:val="F33C5C03446F4621AFAF80358024D74F"/>
          </w:placeholder>
          <w:richText/>
        </w:sdtPr>
        <w:sdtContent>
          <w:r w:rsidRPr="005A0A00">
            <w:rPr>
              <w:b/>
              <w:i/>
            </w:rPr>
            <w:t>Dr Farrar:</w:t>
          </w:r>
        </w:sdtContent>
      </w:sdt>
      <w:r>
        <w:t xml:space="preserve"> Y</w:t>
      </w:r>
      <w:r w:rsidRPr="005A0A00">
        <w:t>es. It is 18% across the estate.</w:t>
      </w:r>
    </w:p>
    <w:p w:rsidR="002C362B" w:rsidP="002C362B">
      <w:pPr>
        <w:pStyle w:val="Answer"/>
      </w:pPr>
      <w:sdt>
        <w:sdtPr>
          <w:alias w:val="Witness"/>
          <w:id w:val="1207216175"/>
          <w:placeholder>
            <w:docPart w:val="F33C5C03446F4621AFAF80358024D74F"/>
          </w:placeholder>
          <w:richText/>
        </w:sdtPr>
        <w:sdtContent>
          <w:r w:rsidRPr="005A0A00">
            <w:rPr>
              <w:b/>
              <w:i/>
            </w:rPr>
            <w:t>Kate Davies:</w:t>
          </w:r>
        </w:sdtContent>
      </w:sdt>
      <w:r>
        <w:t xml:space="preserve"> Covid </w:t>
      </w:r>
      <w:r w:rsidRPr="003E7600">
        <w:t>and the pandemic has been a really challenging situation for priso</w:t>
      </w:r>
      <w:r>
        <w:t>n</w:t>
      </w:r>
      <w:r w:rsidRPr="003E7600">
        <w:t xml:space="preserve">s, but one of the things that has come out of </w:t>
      </w:r>
      <w:r>
        <w:t xml:space="preserve">it is the </w:t>
      </w:r>
      <w:r w:rsidRPr="003E7600">
        <w:t xml:space="preserve">partnership work we have done with the </w:t>
      </w:r>
      <w:r w:rsidR="00E362BF">
        <w:t>P</w:t>
      </w:r>
      <w:r w:rsidRPr="003E7600">
        <w:t xml:space="preserve">rison </w:t>
      </w:r>
      <w:r w:rsidR="00E362BF">
        <w:t>S</w:t>
      </w:r>
      <w:r w:rsidRPr="003E7600">
        <w:t>ervice around release</w:t>
      </w:r>
      <w:r>
        <w:t>,</w:t>
      </w:r>
      <w:r w:rsidRPr="003E7600">
        <w:t xml:space="preserve"> homelessness and vulnerable housing</w:t>
      </w:r>
      <w:r w:rsidR="00661085">
        <w:t>,</w:t>
      </w:r>
      <w:r w:rsidRPr="003E7600">
        <w:t xml:space="preserve"> and the funding that went in via the </w:t>
      </w:r>
      <w:r>
        <w:t>MOJ</w:t>
      </w:r>
      <w:r w:rsidRPr="003E7600">
        <w:t xml:space="preserve"> and</w:t>
      </w:r>
      <w:r>
        <w:t xml:space="preserve"> health</w:t>
      </w:r>
      <w:r w:rsidRPr="003E7600">
        <w:t xml:space="preserve"> services </w:t>
      </w:r>
      <w:r>
        <w:t>on r</w:t>
      </w:r>
      <w:r w:rsidRPr="003E7600">
        <w:t>elease.</w:t>
      </w:r>
      <w:r>
        <w:t xml:space="preserve"> It </w:t>
      </w:r>
      <w:r w:rsidR="00661085">
        <w:t>would be really</w:t>
      </w:r>
      <w:r>
        <w:t xml:space="preserve"> </w:t>
      </w:r>
      <w:r w:rsidRPr="003E7600">
        <w:t>good to enable</w:t>
      </w:r>
      <w:r>
        <w:t xml:space="preserve"> and</w:t>
      </w:r>
      <w:r w:rsidRPr="003E7600">
        <w:t xml:space="preserve"> maintain a lot of that</w:t>
      </w:r>
      <w:r>
        <w:t>. S</w:t>
      </w:r>
      <w:r w:rsidRPr="003E7600">
        <w:t xml:space="preserve">ome of </w:t>
      </w:r>
      <w:r w:rsidR="00DA3A7D">
        <w:t>i</w:t>
      </w:r>
      <w:r w:rsidRPr="003E7600">
        <w:t>t was also funding the charitable sector in supporting women</w:t>
      </w:r>
      <w:r w:rsidR="00661085">
        <w:t>’</w:t>
      </w:r>
      <w:r w:rsidRPr="003E7600">
        <w:t>s pathways. That is just one element to bear in mind.</w:t>
      </w:r>
    </w:p>
    <w:p w:rsidR="002877EA" w:rsidRPr="002877EA" w:rsidP="002C362B">
      <w:pPr>
        <w:pStyle w:val="Question"/>
        <w:numPr>
          <w:ilvl w:val="0"/>
          <w:numId w:val="9"/>
        </w:numPr>
        <w:rPr>
          <w:lang w:val="en-US"/>
        </w:rPr>
      </w:pPr>
      <w:sdt>
        <w:sdtPr>
          <w:alias w:val="Member"/>
          <w:tag w:val="&lt;Member mnisId='1601' dodsId='34498'&gt;"/>
          <w:id w:val="986136391"/>
          <w:placeholder>
            <w:docPart w:val="F33C5C03446F4621AFAF80358024D74F"/>
          </w:placeholder>
          <w:richText/>
        </w:sdtPr>
        <w:sdtContent>
          <w:r w:rsidRPr="003E7600" w:rsidR="002C362B">
            <w:rPr>
              <w:b/>
            </w:rPr>
            <w:t>Chair:</w:t>
          </w:r>
        </w:sdtContent>
      </w:sdt>
      <w:r w:rsidR="002C362B">
        <w:t xml:space="preserve"> </w:t>
      </w:r>
      <w:r w:rsidRPr="003E7600" w:rsidR="002C362B">
        <w:t>That is very helpful.</w:t>
      </w:r>
      <w:r w:rsidRPr="00E80A8B" w:rsidR="002C362B">
        <w:t xml:space="preserve"> We have had some evidence from the </w:t>
      </w:r>
      <w:r w:rsidR="002C362B">
        <w:t>S</w:t>
      </w:r>
      <w:r w:rsidRPr="00E80A8B" w:rsidR="002C362B">
        <w:t xml:space="preserve">afe </w:t>
      </w:r>
      <w:r w:rsidR="002C362B">
        <w:t>H</w:t>
      </w:r>
      <w:r w:rsidRPr="00E80A8B" w:rsidR="002C362B">
        <w:t xml:space="preserve">omes for </w:t>
      </w:r>
      <w:r w:rsidR="002C362B">
        <w:t>W</w:t>
      </w:r>
      <w:r w:rsidRPr="00E80A8B" w:rsidR="002C362B">
        <w:t xml:space="preserve">omen </w:t>
      </w:r>
      <w:r w:rsidR="002C362B">
        <w:t>L</w:t>
      </w:r>
      <w:r w:rsidRPr="00E80A8B" w:rsidR="002C362B">
        <w:t xml:space="preserve">eaving </w:t>
      </w:r>
      <w:r w:rsidR="002C362B">
        <w:t>P</w:t>
      </w:r>
      <w:r w:rsidRPr="00E80A8B" w:rsidR="002C362B">
        <w:t>rison initiative, which I</w:t>
      </w:r>
      <w:r w:rsidR="002C362B">
        <w:t xml:space="preserve"> am</w:t>
      </w:r>
      <w:r w:rsidRPr="00E80A8B" w:rsidR="002C362B">
        <w:t xml:space="preserve"> sure you will be familiar with</w:t>
      </w:r>
      <w:r w:rsidR="002C362B">
        <w:t>.</w:t>
      </w:r>
      <w:r w:rsidRPr="00E80A8B" w:rsidR="002C362B">
        <w:t xml:space="preserve"> They r</w:t>
      </w:r>
      <w:r>
        <w:t xml:space="preserve">aised </w:t>
      </w:r>
      <w:r w:rsidRPr="00E80A8B" w:rsidR="002C362B">
        <w:t>a couple of specifics</w:t>
      </w:r>
      <w:r>
        <w:t xml:space="preserve"> that seemed to be</w:t>
      </w:r>
      <w:r w:rsidR="002C362B">
        <w:t xml:space="preserve"> </w:t>
      </w:r>
      <w:r w:rsidRPr="00E80A8B" w:rsidR="002C362B">
        <w:t>problems.</w:t>
      </w:r>
    </w:p>
    <w:p w:rsidR="002C362B" w:rsidRPr="00E80A8B" w:rsidP="002877EA">
      <w:pPr>
        <w:pStyle w:val="Question"/>
        <w:numPr>
          <w:ilvl w:val="0"/>
          <w:numId w:val="0"/>
        </w:numPr>
        <w:ind w:left="794"/>
        <w:rPr>
          <w:lang w:val="en-US"/>
        </w:rPr>
      </w:pPr>
      <w:r w:rsidRPr="00E80A8B">
        <w:t>One was the position of women on remand</w:t>
      </w:r>
      <w:r>
        <w:t>. B</w:t>
      </w:r>
      <w:r w:rsidRPr="00E80A8B">
        <w:t>ecause women on remand do not fall within the commissioning arrangements with probation and other agencies that sentence</w:t>
      </w:r>
      <w:r>
        <w:t>d</w:t>
      </w:r>
      <w:r w:rsidRPr="00E80A8B">
        <w:t xml:space="preserve"> women do</w:t>
      </w:r>
      <w:r w:rsidR="000D54C3">
        <w:t>,</w:t>
      </w:r>
      <w:r w:rsidRPr="00E80A8B">
        <w:t xml:space="preserve"> they do not get the same access to probation services</w:t>
      </w:r>
      <w:r w:rsidR="002B0F56">
        <w:t>—</w:t>
      </w:r>
      <w:r w:rsidRPr="00E80A8B">
        <w:t>for example</w:t>
      </w:r>
      <w:r w:rsidR="002B0F56">
        <w:t>,</w:t>
      </w:r>
      <w:r w:rsidRPr="00E80A8B">
        <w:t xml:space="preserve"> to prevent them losing accommodation</w:t>
      </w:r>
      <w:r w:rsidR="000D54C3">
        <w:t>. I</w:t>
      </w:r>
      <w:r w:rsidRPr="00E80A8B">
        <w:t>f they are in accommodation on remand</w:t>
      </w:r>
      <w:r w:rsidR="000D54C3">
        <w:t>,</w:t>
      </w:r>
      <w:r w:rsidRPr="00E80A8B">
        <w:t xml:space="preserve"> they</w:t>
      </w:r>
      <w:r>
        <w:t xml:space="preserve"> a</w:t>
      </w:r>
      <w:r w:rsidRPr="00E80A8B">
        <w:t>re as much at risk of losing their tenancy</w:t>
      </w:r>
      <w:r>
        <w:t xml:space="preserve"> </w:t>
      </w:r>
      <w:r w:rsidRPr="00E80A8B">
        <w:t>as a sentence</w:t>
      </w:r>
      <w:r>
        <w:t>d</w:t>
      </w:r>
      <w:r w:rsidRPr="00E80A8B">
        <w:t xml:space="preserve"> woman is. Ironically, it may well be that they are</w:t>
      </w:r>
      <w:r>
        <w:t xml:space="preserve"> either</w:t>
      </w:r>
      <w:r w:rsidRPr="00E80A8B">
        <w:t xml:space="preserve"> acquitted or given a non</w:t>
      </w:r>
      <w:r>
        <w:t>-</w:t>
      </w:r>
      <w:r w:rsidRPr="00E80A8B">
        <w:t>custodial sentence at the end of their remand, so in a sense the case for preserving their accommodation is even stronger</w:t>
      </w:r>
      <w:r>
        <w:t>,</w:t>
      </w:r>
      <w:r w:rsidRPr="00E80A8B">
        <w:t xml:space="preserve"> if that is possible, but they seem to fall without the system</w:t>
      </w:r>
      <w:r>
        <w:t>.</w:t>
      </w:r>
      <w:r w:rsidRPr="00E80A8B">
        <w:t xml:space="preserve"> </w:t>
      </w:r>
      <w:r>
        <w:t>Is</w:t>
      </w:r>
      <w:r w:rsidRPr="00E80A8B">
        <w:t xml:space="preserve"> that being looked at?</w:t>
      </w:r>
    </w:p>
    <w:p w:rsidR="002C362B" w:rsidP="002C362B">
      <w:pPr>
        <w:pStyle w:val="Answer"/>
      </w:pPr>
      <w:sdt>
        <w:sdtPr>
          <w:alias w:val="Witness"/>
          <w:id w:val="21598282"/>
          <w:placeholder>
            <w:docPart w:val="F33C5C03446F4621AFAF80358024D74F"/>
          </w:placeholder>
          <w:richText/>
        </w:sdtPr>
        <w:sdtContent>
          <w:r w:rsidRPr="00E80A8B">
            <w:rPr>
              <w:b/>
              <w:i/>
            </w:rPr>
            <w:t>Dr Farrar:</w:t>
          </w:r>
        </w:sdtContent>
      </w:sdt>
      <w:r>
        <w:t xml:space="preserve"> </w:t>
      </w:r>
      <w:r w:rsidRPr="00E80A8B">
        <w:t>Yes, it is</w:t>
      </w:r>
      <w:r>
        <w:t>. A</w:t>
      </w:r>
      <w:r w:rsidRPr="00E80A8B">
        <w:t>s you know</w:t>
      </w:r>
      <w:r>
        <w:t>,</w:t>
      </w:r>
      <w:r w:rsidRPr="00E80A8B">
        <w:t xml:space="preserve"> we have unified the probation service</w:t>
      </w:r>
      <w:r w:rsidR="00F702F2">
        <w:t xml:space="preserve"> now,</w:t>
      </w:r>
      <w:r w:rsidRPr="00E80A8B">
        <w:t xml:space="preserve"> which gives an opportunity </w:t>
      </w:r>
      <w:r w:rsidRPr="00531675">
        <w:t xml:space="preserve">to look at these things in more detail. </w:t>
      </w:r>
      <w:r w:rsidR="00F702F2">
        <w:t>It</w:t>
      </w:r>
      <w:r w:rsidRPr="00531675">
        <w:t xml:space="preserve"> was </w:t>
      </w:r>
      <w:r w:rsidR="00F702F2">
        <w:t>of</w:t>
      </w:r>
      <w:r w:rsidRPr="00531675">
        <w:t xml:space="preserve"> concern to us and we are looking at</w:t>
      </w:r>
      <w:r>
        <w:t xml:space="preserve"> it</w:t>
      </w:r>
      <w:r w:rsidRPr="00531675">
        <w:t>.</w:t>
      </w:r>
    </w:p>
    <w:p w:rsidR="002C362B" w:rsidRPr="00531675" w:rsidP="002C362B">
      <w:pPr>
        <w:pStyle w:val="Question"/>
        <w:numPr>
          <w:ilvl w:val="0"/>
          <w:numId w:val="9"/>
        </w:numPr>
        <w:rPr>
          <w:lang w:val="en-US"/>
        </w:rPr>
      </w:pPr>
      <w:sdt>
        <w:sdtPr>
          <w:alias w:val="Member"/>
          <w:tag w:val="&lt;Member mnisId='1601' dodsId='34498'&gt;"/>
          <w:id w:val="982810388"/>
          <w:placeholder>
            <w:docPart w:val="F33C5C03446F4621AFAF80358024D74F"/>
          </w:placeholder>
          <w:richText/>
        </w:sdtPr>
        <w:sdtContent>
          <w:r w:rsidRPr="00531675">
            <w:rPr>
              <w:b/>
            </w:rPr>
            <w:t>Chair:</w:t>
          </w:r>
        </w:sdtContent>
      </w:sdt>
      <w:r>
        <w:t xml:space="preserve"> </w:t>
      </w:r>
      <w:r w:rsidRPr="00531675">
        <w:t>When do you think you will be likely to be able to come up with some solutions</w:t>
      </w:r>
      <w:r>
        <w:t xml:space="preserve"> around</w:t>
      </w:r>
      <w:r w:rsidRPr="00531675">
        <w:t xml:space="preserve"> that?</w:t>
      </w:r>
    </w:p>
    <w:p w:rsidR="002C362B" w:rsidP="002C362B">
      <w:pPr>
        <w:pStyle w:val="Answer"/>
      </w:pPr>
      <w:sdt>
        <w:sdtPr>
          <w:alias w:val="Witness"/>
          <w:id w:val="-2018068892"/>
          <w:placeholder>
            <w:docPart w:val="F33C5C03446F4621AFAF80358024D74F"/>
          </w:placeholder>
          <w:richText/>
        </w:sdtPr>
        <w:sdtContent>
          <w:r w:rsidRPr="00531675">
            <w:rPr>
              <w:b/>
              <w:i/>
            </w:rPr>
            <w:t>Dr Farrar:</w:t>
          </w:r>
        </w:sdtContent>
      </w:sdt>
      <w:r>
        <w:t xml:space="preserve"> </w:t>
      </w:r>
      <w:r w:rsidRPr="00531675">
        <w:t>Let me take that away and have a look at it.</w:t>
      </w:r>
    </w:p>
    <w:p w:rsidR="002C362B" w:rsidRPr="00531675" w:rsidP="002C362B">
      <w:pPr>
        <w:pStyle w:val="Question"/>
        <w:numPr>
          <w:ilvl w:val="0"/>
          <w:numId w:val="9"/>
        </w:numPr>
        <w:rPr>
          <w:lang w:val="en-US"/>
        </w:rPr>
      </w:pPr>
      <w:sdt>
        <w:sdtPr>
          <w:alias w:val="Member"/>
          <w:tag w:val="&lt;Member mnisId='1601' dodsId='34498'&gt;"/>
          <w:id w:val="-400678715"/>
          <w:placeholder>
            <w:docPart w:val="F33C5C03446F4621AFAF80358024D74F"/>
          </w:placeholder>
          <w:richText/>
        </w:sdtPr>
        <w:sdtContent>
          <w:r w:rsidRPr="00531675">
            <w:rPr>
              <w:b/>
            </w:rPr>
            <w:t>Chair:</w:t>
          </w:r>
        </w:sdtContent>
      </w:sdt>
      <w:r>
        <w:t xml:space="preserve"> </w:t>
      </w:r>
      <w:r w:rsidRPr="00531675">
        <w:t>You say that you are working on it</w:t>
      </w:r>
      <w:r>
        <w:t xml:space="preserve">. That </w:t>
      </w:r>
      <w:r w:rsidRPr="00531675">
        <w:t xml:space="preserve">is a great aspiration, but if it is clearly an issue that causes concern </w:t>
      </w:r>
      <w:r>
        <w:t xml:space="preserve">it </w:t>
      </w:r>
      <w:r w:rsidRPr="00531675">
        <w:t>needs to be rectified</w:t>
      </w:r>
      <w:r>
        <w:t>,</w:t>
      </w:r>
      <w:r w:rsidRPr="00531675">
        <w:t xml:space="preserve"> and</w:t>
      </w:r>
      <w:r>
        <w:t xml:space="preserve"> overall you are not dealing with</w:t>
      </w:r>
      <w:r w:rsidRPr="00531675">
        <w:t xml:space="preserve"> large numbers of people.</w:t>
      </w:r>
    </w:p>
    <w:p w:rsidR="002C362B" w:rsidP="002C362B">
      <w:pPr>
        <w:pStyle w:val="Answer"/>
      </w:pPr>
      <w:sdt>
        <w:sdtPr>
          <w:alias w:val="Witness"/>
          <w:id w:val="593827146"/>
          <w:placeholder>
            <w:docPart w:val="F33C5C03446F4621AFAF80358024D74F"/>
          </w:placeholder>
          <w:richText/>
        </w:sdtPr>
        <w:sdtContent>
          <w:r w:rsidRPr="00531675">
            <w:rPr>
              <w:b/>
              <w:i/>
            </w:rPr>
            <w:t>Dr Farrar:</w:t>
          </w:r>
        </w:sdtContent>
      </w:sdt>
      <w:r>
        <w:t xml:space="preserve"> </w:t>
      </w:r>
      <w:r w:rsidRPr="00531675">
        <w:t xml:space="preserve">Exactly. Let me </w:t>
      </w:r>
      <w:r w:rsidR="002A6458">
        <w:t xml:space="preserve">take </w:t>
      </w:r>
      <w:r w:rsidRPr="00531675">
        <w:t xml:space="preserve">that away and come back to the </w:t>
      </w:r>
      <w:r>
        <w:t>C</w:t>
      </w:r>
      <w:r w:rsidRPr="00531675">
        <w:t>ommittee.</w:t>
      </w:r>
    </w:p>
    <w:p w:rsidR="002C362B" w:rsidRPr="00AE57F8" w:rsidP="002C362B">
      <w:pPr>
        <w:pStyle w:val="Question"/>
        <w:numPr>
          <w:ilvl w:val="0"/>
          <w:numId w:val="9"/>
        </w:numPr>
        <w:rPr>
          <w:lang w:val="en-US"/>
        </w:rPr>
      </w:pPr>
      <w:sdt>
        <w:sdtPr>
          <w:alias w:val="Member"/>
          <w:tag w:val="&lt;Member mnisId='1601' dodsId='34498'&gt;"/>
          <w:id w:val="-1171250355"/>
          <w:placeholder>
            <w:docPart w:val="F33C5C03446F4621AFAF80358024D74F"/>
          </w:placeholder>
          <w:richText/>
        </w:sdtPr>
        <w:sdtContent>
          <w:r w:rsidRPr="00531675">
            <w:rPr>
              <w:b/>
            </w:rPr>
            <w:t>Chair:</w:t>
          </w:r>
        </w:sdtContent>
      </w:sdt>
      <w:r>
        <w:t xml:space="preserve"> It suggests that dealing with that anomaly </w:t>
      </w:r>
      <w:r w:rsidRPr="00531675">
        <w:t>should be a priority.</w:t>
      </w:r>
    </w:p>
    <w:p w:rsidR="002C362B" w:rsidP="002C362B">
      <w:pPr>
        <w:pStyle w:val="Answer"/>
      </w:pPr>
      <w:sdt>
        <w:sdtPr>
          <w:alias w:val="Witness"/>
          <w:id w:val="-1647886939"/>
          <w:placeholder>
            <w:docPart w:val="F33C5C03446F4621AFAF80358024D74F"/>
          </w:placeholder>
          <w:richText/>
        </w:sdtPr>
        <w:sdtContent>
          <w:r w:rsidRPr="00AE57F8">
            <w:rPr>
              <w:b/>
              <w:i/>
            </w:rPr>
            <w:t>Dr Farrar:</w:t>
          </w:r>
        </w:sdtContent>
      </w:sdt>
      <w:r>
        <w:t xml:space="preserve"> We agree.</w:t>
      </w:r>
    </w:p>
    <w:p w:rsidR="002C362B" w:rsidRPr="007D57FD" w:rsidP="002C362B">
      <w:pPr>
        <w:pStyle w:val="Question"/>
        <w:numPr>
          <w:ilvl w:val="0"/>
          <w:numId w:val="9"/>
        </w:numPr>
        <w:rPr>
          <w:lang w:val="en-US"/>
        </w:rPr>
      </w:pPr>
      <w:sdt>
        <w:sdtPr>
          <w:alias w:val="Member"/>
          <w:tag w:val="&lt;Member mnisId='1601' dodsId='34498'&gt;"/>
          <w:id w:val="372503318"/>
          <w:placeholder>
            <w:docPart w:val="F33C5C03446F4621AFAF80358024D74F"/>
          </w:placeholder>
          <w:richText/>
        </w:sdtPr>
        <w:sdtContent>
          <w:r w:rsidRPr="00AE57F8">
            <w:rPr>
              <w:b/>
            </w:rPr>
            <w:t>Chair:</w:t>
          </w:r>
        </w:sdtContent>
      </w:sdt>
      <w:r>
        <w:t xml:space="preserve"> </w:t>
      </w:r>
      <w:r w:rsidRPr="00531675">
        <w:t xml:space="preserve">The other point you might be able to look at in the same context is </w:t>
      </w:r>
      <w:r w:rsidRPr="00531675">
        <w:t>the evidence we have had that sometimes there is a problem because of the lack of a single definition of homelessness or safe or suitable accommodation</w:t>
      </w:r>
      <w:r>
        <w:t>. S</w:t>
      </w:r>
      <w:r w:rsidRPr="00531675">
        <w:t>ome people would treat temporary accommodation</w:t>
      </w:r>
      <w:r w:rsidR="002C3768">
        <w:t xml:space="preserve"> for somebody</w:t>
      </w:r>
      <w:r>
        <w:t xml:space="preserve"> as being a</w:t>
      </w:r>
      <w:r w:rsidRPr="007D57FD">
        <w:t xml:space="preserve">cceptable in some areas; </w:t>
      </w:r>
      <w:r>
        <w:t>i</w:t>
      </w:r>
      <w:r w:rsidRPr="007D57FD">
        <w:t xml:space="preserve">n other cases </w:t>
      </w:r>
      <w:r>
        <w:t>people</w:t>
      </w:r>
      <w:r w:rsidRPr="007D57FD">
        <w:t xml:space="preserve"> fall back on a type of no fixed abode definition. Again,</w:t>
      </w:r>
      <w:r>
        <w:t xml:space="preserve"> t</w:t>
      </w:r>
      <w:r w:rsidRPr="007D57FD">
        <w:t xml:space="preserve">hat is in the evidence </w:t>
      </w:r>
      <w:r>
        <w:t xml:space="preserve">to us </w:t>
      </w:r>
      <w:r w:rsidRPr="007D57FD">
        <w:t xml:space="preserve">from </w:t>
      </w:r>
      <w:r>
        <w:t>S</w:t>
      </w:r>
      <w:r w:rsidRPr="007D57FD">
        <w:t>afe</w:t>
      </w:r>
      <w:r>
        <w:t xml:space="preserve"> H</w:t>
      </w:r>
      <w:r w:rsidRPr="007D57FD">
        <w:t xml:space="preserve">omes for </w:t>
      </w:r>
      <w:r>
        <w:t>W</w:t>
      </w:r>
      <w:r w:rsidRPr="007D57FD">
        <w:t>omen</w:t>
      </w:r>
      <w:r>
        <w:t xml:space="preserve"> Leaving P</w:t>
      </w:r>
      <w:r w:rsidRPr="007D57FD">
        <w:t>rison</w:t>
      </w:r>
      <w:r>
        <w:t>.</w:t>
      </w:r>
      <w:r w:rsidRPr="007D57FD">
        <w:t xml:space="preserve"> Is</w:t>
      </w:r>
      <w:r>
        <w:t xml:space="preserve"> </w:t>
      </w:r>
      <w:r w:rsidR="00663D10">
        <w:t>that something we could sensibly urge</w:t>
      </w:r>
      <w:r w:rsidR="0008727E">
        <w:t xml:space="preserve"> </w:t>
      </w:r>
      <w:r>
        <w:t>you</w:t>
      </w:r>
      <w:r w:rsidR="0008727E">
        <w:t xml:space="preserve"> </w:t>
      </w:r>
      <w:r>
        <w:t>to look at in this context?</w:t>
      </w:r>
    </w:p>
    <w:p w:rsidR="002C362B" w:rsidP="002C362B">
      <w:pPr>
        <w:pStyle w:val="Answer"/>
      </w:pPr>
      <w:sdt>
        <w:sdtPr>
          <w:alias w:val="Witness"/>
          <w:id w:val="1649017596"/>
          <w:placeholder>
            <w:docPart w:val="F33C5C03446F4621AFAF80358024D74F"/>
          </w:placeholder>
          <w:richText/>
        </w:sdtPr>
        <w:sdtContent>
          <w:r w:rsidRPr="007D57FD">
            <w:rPr>
              <w:b/>
              <w:i/>
            </w:rPr>
            <w:t>Dr Farrar:</w:t>
          </w:r>
        </w:sdtContent>
      </w:sdt>
      <w:r>
        <w:t xml:space="preserve"> </w:t>
      </w:r>
      <w:r w:rsidRPr="007D57FD">
        <w:t xml:space="preserve">I would be very happy to look at that. </w:t>
      </w:r>
      <w:r w:rsidR="002856CD">
        <w:t>I</w:t>
      </w:r>
      <w:r w:rsidRPr="007D57FD">
        <w:t>t is not something that has been raised with me.</w:t>
      </w:r>
    </w:p>
    <w:p w:rsidR="002856CD" w:rsidRPr="002856CD" w:rsidP="002C362B">
      <w:pPr>
        <w:pStyle w:val="Question"/>
        <w:numPr>
          <w:ilvl w:val="0"/>
          <w:numId w:val="9"/>
        </w:numPr>
        <w:rPr>
          <w:lang w:val="en-US"/>
        </w:rPr>
      </w:pPr>
      <w:sdt>
        <w:sdtPr>
          <w:alias w:val="Member"/>
          <w:tag w:val="&lt;Member mnisId='1601' dodsId='34498'&gt;"/>
          <w:id w:val="-670948140"/>
          <w:placeholder>
            <w:docPart w:val="F33C5C03446F4621AFAF80358024D74F"/>
          </w:placeholder>
          <w:richText/>
        </w:sdtPr>
        <w:sdtContent>
          <w:r w:rsidRPr="007D57FD" w:rsidR="002C362B">
            <w:rPr>
              <w:b/>
            </w:rPr>
            <w:t>Chair:</w:t>
          </w:r>
        </w:sdtContent>
      </w:sdt>
      <w:r w:rsidR="002C362B">
        <w:t xml:space="preserve"> </w:t>
      </w:r>
      <w:r w:rsidRPr="007D57FD" w:rsidR="002C362B">
        <w:t>It would be something we could refer to in our report. I just note tha</w:t>
      </w:r>
      <w:r w:rsidR="002C362B">
        <w:t>t. We talk</w:t>
      </w:r>
      <w:r w:rsidRPr="007D57FD" w:rsidR="002C362B">
        <w:t xml:space="preserve"> about </w:t>
      </w:r>
      <w:r w:rsidR="002C362B">
        <w:t xml:space="preserve">a </w:t>
      </w:r>
      <w:r w:rsidRPr="007D57FD" w:rsidR="002C362B">
        <w:t>multi</w:t>
      </w:r>
      <w:r w:rsidR="002C362B">
        <w:t>-</w:t>
      </w:r>
      <w:r w:rsidRPr="007D57FD" w:rsidR="002C362B">
        <w:t>agency approach</w:t>
      </w:r>
      <w:r>
        <w:t>, and i</w:t>
      </w:r>
      <w:r w:rsidR="002C362B">
        <w:t>f</w:t>
      </w:r>
      <w:r w:rsidRPr="007D57FD" w:rsidR="002C362B">
        <w:t xml:space="preserve"> we are working </w:t>
      </w:r>
      <w:r w:rsidR="002C362B">
        <w:t xml:space="preserve">with </w:t>
      </w:r>
      <w:r w:rsidRPr="007D57FD" w:rsidR="002C362B">
        <w:t xml:space="preserve">two different definitions </w:t>
      </w:r>
      <w:r>
        <w:t>i</w:t>
      </w:r>
      <w:r w:rsidRPr="007D57FD" w:rsidR="002C362B">
        <w:t>t causes difficulty.</w:t>
      </w:r>
    </w:p>
    <w:p w:rsidR="002C362B" w:rsidRPr="007D57FD" w:rsidP="002856CD">
      <w:pPr>
        <w:pStyle w:val="Question"/>
        <w:numPr>
          <w:ilvl w:val="0"/>
          <w:numId w:val="0"/>
        </w:numPr>
        <w:ind w:left="794"/>
        <w:rPr>
          <w:lang w:val="en-US"/>
        </w:rPr>
      </w:pPr>
      <w:r w:rsidRPr="007D57FD">
        <w:t xml:space="preserve">The final point I </w:t>
      </w:r>
      <w:r>
        <w:t xml:space="preserve">want to raise in that </w:t>
      </w:r>
      <w:r w:rsidRPr="007D57FD">
        <w:t xml:space="preserve">respect </w:t>
      </w:r>
      <w:r>
        <w:t xml:space="preserve">is </w:t>
      </w:r>
      <w:r w:rsidRPr="007D57FD">
        <w:t>some evidence submitted to us</w:t>
      </w:r>
      <w:r>
        <w:t xml:space="preserve"> by the London Assembly housing committee. Y</w:t>
      </w:r>
      <w:r w:rsidRPr="007D57FD">
        <w:t xml:space="preserve">our officials </w:t>
      </w:r>
      <w:r>
        <w:t>will be</w:t>
      </w:r>
      <w:r w:rsidRPr="007D57FD">
        <w:t xml:space="preserve"> able to find it on </w:t>
      </w:r>
      <w:r>
        <w:t>the C</w:t>
      </w:r>
      <w:r w:rsidRPr="007D57FD">
        <w:t>ommittee</w:t>
      </w:r>
      <w:r>
        <w:t>’s</w:t>
      </w:r>
      <w:r w:rsidRPr="007D57FD">
        <w:t xml:space="preserve"> website</w:t>
      </w:r>
      <w:r>
        <w:t xml:space="preserve">; it is all published there. A </w:t>
      </w:r>
      <w:r w:rsidRPr="007D57FD">
        <w:t xml:space="preserve">concern raised by 19 or so London </w:t>
      </w:r>
      <w:r>
        <w:t xml:space="preserve">boroughs that </w:t>
      </w:r>
      <w:r w:rsidRPr="007D57FD">
        <w:t xml:space="preserve">responded </w:t>
      </w:r>
      <w:r>
        <w:t xml:space="preserve">was </w:t>
      </w:r>
      <w:r w:rsidRPr="007D57FD">
        <w:t>about the lack of time between referral to the housing authorities and probation</w:t>
      </w:r>
      <w:r w:rsidR="00CE2775">
        <w:t>,</w:t>
      </w:r>
      <w:r w:rsidRPr="007D57FD">
        <w:t xml:space="preserve"> and actual release. Very often, the </w:t>
      </w:r>
      <w:r>
        <w:t xml:space="preserve">referral comes so </w:t>
      </w:r>
      <w:r w:rsidRPr="007D57FD">
        <w:t>quickly</w:t>
      </w:r>
      <w:r>
        <w:t xml:space="preserve"> before</w:t>
      </w:r>
      <w:r w:rsidRPr="007D57FD">
        <w:t xml:space="preserve"> release </w:t>
      </w:r>
      <w:r>
        <w:t xml:space="preserve">that there is not time for them to set up </w:t>
      </w:r>
      <w:r w:rsidRPr="007D57FD">
        <w:t>arrangements</w:t>
      </w:r>
      <w:r>
        <w:t>.</w:t>
      </w:r>
      <w:r w:rsidRPr="007D57FD">
        <w:t xml:space="preserve"> </w:t>
      </w:r>
      <w:r>
        <w:t xml:space="preserve">Is that something </w:t>
      </w:r>
      <w:r w:rsidRPr="007D57FD">
        <w:t>you are aware of as being a difficulty?</w:t>
      </w:r>
    </w:p>
    <w:p w:rsidR="002C362B" w:rsidP="002C362B">
      <w:pPr>
        <w:pStyle w:val="Answer"/>
      </w:pPr>
      <w:sdt>
        <w:sdtPr>
          <w:alias w:val="Witness"/>
          <w:id w:val="-1638336067"/>
          <w:placeholder>
            <w:docPart w:val="F33C5C03446F4621AFAF80358024D74F"/>
          </w:placeholder>
          <w:richText/>
        </w:sdtPr>
        <w:sdtContent>
          <w:r w:rsidRPr="007D57FD">
            <w:rPr>
              <w:b/>
              <w:i/>
            </w:rPr>
            <w:t>Dr Farrar:</w:t>
          </w:r>
        </w:sdtContent>
      </w:sdt>
      <w:r>
        <w:t xml:space="preserve"> It</w:t>
      </w:r>
      <w:r w:rsidRPr="007D57FD">
        <w:t xml:space="preserve"> is. I think all of th</w:t>
      </w:r>
      <w:r w:rsidR="00803CF0">
        <w:t>o</w:t>
      </w:r>
      <w:r w:rsidRPr="007D57FD">
        <w:t xml:space="preserve">se issues will be helped by </w:t>
      </w:r>
      <w:r w:rsidR="00CE2775">
        <w:t xml:space="preserve">the </w:t>
      </w:r>
      <w:r w:rsidRPr="007D57FD">
        <w:t>homelessness advis</w:t>
      </w:r>
      <w:r w:rsidR="00CE2775">
        <w:t>e</w:t>
      </w:r>
      <w:r w:rsidRPr="007D57FD">
        <w:t>rs we are now placing in different regions. This is a new initiative for us</w:t>
      </w:r>
      <w:r w:rsidR="00CE2775">
        <w:t xml:space="preserve"> and</w:t>
      </w:r>
      <w:r w:rsidRPr="007D57FD">
        <w:t xml:space="preserve"> is where we are s</w:t>
      </w:r>
      <w:r>
        <w:t>p</w:t>
      </w:r>
      <w:r w:rsidRPr="007D57FD">
        <w:t>ending some of our reducing reoffending money. I</w:t>
      </w:r>
      <w:r w:rsidR="00CE2775">
        <w:t xml:space="preserve"> hope</w:t>
      </w:r>
      <w:r w:rsidRPr="007D57FD">
        <w:t xml:space="preserve"> that it will help not only women coming out of prison but also </w:t>
      </w:r>
      <w:r w:rsidR="00CE2775">
        <w:t>women</w:t>
      </w:r>
      <w:r w:rsidRPr="007D57FD">
        <w:t xml:space="preserve"> on remand to find suitable accommodation</w:t>
      </w:r>
      <w:r w:rsidR="002E2025">
        <w:t>. It is</w:t>
      </w:r>
      <w:r w:rsidRPr="007D57FD">
        <w:t xml:space="preserve"> based in the probation service. </w:t>
      </w:r>
      <w:r>
        <w:t>W</w:t>
      </w:r>
      <w:r w:rsidRPr="007D57FD">
        <w:t>e have introduced that service</w:t>
      </w:r>
      <w:r>
        <w:t xml:space="preserve"> precisely</w:t>
      </w:r>
      <w:r w:rsidRPr="007D57FD">
        <w:t xml:space="preserve"> to try to get around some of the issues and make sure </w:t>
      </w:r>
      <w:r w:rsidR="002E2025">
        <w:t xml:space="preserve">that </w:t>
      </w:r>
      <w:r w:rsidRPr="007D57FD">
        <w:t>there is suitable accommodation available for women</w:t>
      </w:r>
      <w:r w:rsidR="002E2025">
        <w:t>,</w:t>
      </w:r>
      <w:r w:rsidRPr="007D57FD">
        <w:t xml:space="preserve"> rather than waiting until we have an individual case</w:t>
      </w:r>
      <w:r>
        <w:t>.</w:t>
      </w:r>
    </w:p>
    <w:p w:rsidR="002C362B" w:rsidRPr="00DA7E32" w:rsidP="002C362B">
      <w:pPr>
        <w:pStyle w:val="Question"/>
        <w:numPr>
          <w:ilvl w:val="0"/>
          <w:numId w:val="9"/>
        </w:numPr>
        <w:rPr>
          <w:lang w:val="en-US"/>
        </w:rPr>
      </w:pPr>
      <w:sdt>
        <w:sdtPr>
          <w:alias w:val="Member"/>
          <w:tag w:val="&lt;Member mnisId='1601' dodsId='34498'&gt;"/>
          <w:id w:val="237287115"/>
          <w:placeholder>
            <w:docPart w:val="F33C5C03446F4621AFAF80358024D74F"/>
          </w:placeholder>
          <w:richText/>
        </w:sdtPr>
        <w:sdtContent>
          <w:r w:rsidRPr="00D4236F">
            <w:rPr>
              <w:b/>
            </w:rPr>
            <w:t>Chair:</w:t>
          </w:r>
        </w:sdtContent>
      </w:sdt>
      <w:r>
        <w:t xml:space="preserve"> </w:t>
      </w:r>
      <w:r w:rsidR="00137FCA">
        <w:t>Indeed. T</w:t>
      </w:r>
      <w:r w:rsidRPr="00DA7E32">
        <w:t>he London boroughs talk about 24 to 48 hours</w:t>
      </w:r>
      <w:r w:rsidR="00137FCA">
        <w:t>, but</w:t>
      </w:r>
      <w:r w:rsidRPr="00DA7E32">
        <w:t xml:space="preserve"> it is</w:t>
      </w:r>
      <w:r>
        <w:t xml:space="preserve"> pretty much im</w:t>
      </w:r>
      <w:r w:rsidRPr="00DA7E32">
        <w:t>possible to do very much</w:t>
      </w:r>
      <w:r>
        <w:t xml:space="preserve"> in that time.</w:t>
      </w:r>
    </w:p>
    <w:p w:rsidR="002C362B" w:rsidP="002C362B">
      <w:pPr>
        <w:pStyle w:val="Answer"/>
      </w:pPr>
      <w:sdt>
        <w:sdtPr>
          <w:alias w:val="Witness"/>
          <w:id w:val="716245507"/>
          <w:placeholder>
            <w:docPart w:val="F33C5C03446F4621AFAF80358024D74F"/>
          </w:placeholder>
          <w:richText/>
        </w:sdtPr>
        <w:sdtContent>
          <w:r w:rsidRPr="00DA7E32">
            <w:rPr>
              <w:b/>
              <w:i/>
            </w:rPr>
            <w:t>Dr Farrar:</w:t>
          </w:r>
        </w:sdtContent>
      </w:sdt>
      <w:r>
        <w:t xml:space="preserve"> </w:t>
      </w:r>
      <w:r w:rsidR="00EA0BD9">
        <w:t>Our homelessness advisers w</w:t>
      </w:r>
      <w:r w:rsidRPr="00DA7E32">
        <w:t>ill be able to help with that.</w:t>
      </w:r>
    </w:p>
    <w:p w:rsidR="002C362B" w:rsidRPr="00DA7E32" w:rsidP="002C362B">
      <w:pPr>
        <w:pStyle w:val="Question"/>
        <w:numPr>
          <w:ilvl w:val="0"/>
          <w:numId w:val="9"/>
        </w:numPr>
        <w:rPr>
          <w:lang w:val="en-US"/>
        </w:rPr>
      </w:pPr>
      <w:sdt>
        <w:sdtPr>
          <w:alias w:val="Member"/>
          <w:tag w:val="&lt;Member mnisId='4854' dodsId=''&gt;"/>
          <w:id w:val="-1120912274"/>
          <w:placeholder>
            <w:docPart w:val="F33C5C03446F4621AFAF80358024D74F"/>
          </w:placeholder>
          <w:richText/>
        </w:sdtPr>
        <w:sdtContent>
          <w:r w:rsidRPr="00DA7E32">
            <w:rPr>
              <w:b/>
            </w:rPr>
            <w:t>James Daly:</w:t>
          </w:r>
        </w:sdtContent>
      </w:sdt>
      <w:r>
        <w:t xml:space="preserve"> </w:t>
      </w:r>
      <w:r w:rsidRPr="00DA7E32">
        <w:t>I was going to ask about accommodation</w:t>
      </w:r>
      <w:r w:rsidR="00EF3090">
        <w:t>,</w:t>
      </w:r>
      <w:r w:rsidRPr="00DA7E32">
        <w:t xml:space="preserve"> but I think that has been dealt with at</w:t>
      </w:r>
      <w:r>
        <w:t xml:space="preserve"> some length, so I will ask </w:t>
      </w:r>
      <w:r w:rsidRPr="00DA7E32">
        <w:t>two other questions</w:t>
      </w:r>
      <w:r w:rsidR="00EF3090">
        <w:t>, Minister</w:t>
      </w:r>
      <w:r>
        <w:t>.</w:t>
      </w:r>
    </w:p>
    <w:p w:rsidR="002C362B" w:rsidP="002C362B">
      <w:pPr>
        <w:pStyle w:val="Answer"/>
      </w:pPr>
      <w:sdt>
        <w:sdtPr>
          <w:alias w:val="Witness"/>
          <w:id w:val="931551871"/>
          <w:placeholder>
            <w:docPart w:val="F33C5C03446F4621AFAF80358024D74F"/>
          </w:placeholder>
          <w:richText/>
        </w:sdtPr>
        <w:sdtContent>
          <w:r w:rsidRPr="00DA7E32">
            <w:rPr>
              <w:b/>
              <w:i/>
            </w:rPr>
            <w:t>Victoria Atkins:</w:t>
          </w:r>
        </w:sdtContent>
      </w:sdt>
      <w:r>
        <w:t xml:space="preserve"> </w:t>
      </w:r>
      <w:r w:rsidRPr="00DA7E32">
        <w:t>I</w:t>
      </w:r>
      <w:r>
        <w:t xml:space="preserve"> am</w:t>
      </w:r>
      <w:r w:rsidRPr="00DA7E32">
        <w:t xml:space="preserve"> sorry</w:t>
      </w:r>
      <w:r w:rsidR="007F5A78">
        <w:t>,</w:t>
      </w:r>
      <w:r w:rsidRPr="00DA7E32">
        <w:t xml:space="preserve"> but I have an appointment at </w:t>
      </w:r>
      <w:r w:rsidR="00EF3090">
        <w:t xml:space="preserve">half-past four. </w:t>
      </w:r>
      <w:r w:rsidRPr="00DA7E32">
        <w:t xml:space="preserve">I was told </w:t>
      </w:r>
      <w:r w:rsidR="006B6999">
        <w:t>4.15</w:t>
      </w:r>
      <w:r>
        <w:t>.</w:t>
      </w:r>
    </w:p>
    <w:p w:rsidR="002C362B" w:rsidP="002C362B">
      <w:pPr>
        <w:pStyle w:val="Remark"/>
      </w:pPr>
      <w:sdt>
        <w:sdtPr>
          <w:alias w:val="Member"/>
          <w:tag w:val="&lt;Member mnisId='1601' dodsId='34498'&gt;"/>
          <w:id w:val="1949887214"/>
          <w:placeholder>
            <w:docPart w:val="F33C5C03446F4621AFAF80358024D74F"/>
          </w:placeholder>
          <w:richText/>
        </w:sdtPr>
        <w:sdtContent>
          <w:r w:rsidRPr="00DA7E32">
            <w:rPr>
              <w:b/>
            </w:rPr>
            <w:t>Chair:</w:t>
          </w:r>
        </w:sdtContent>
      </w:sdt>
      <w:r>
        <w:t xml:space="preserve"> Mr Daly is on the </w:t>
      </w:r>
      <w:r w:rsidRPr="00DA7E32">
        <w:t>last set</w:t>
      </w:r>
      <w:r>
        <w:t xml:space="preserve"> of</w:t>
      </w:r>
      <w:r w:rsidRPr="00DA7E32">
        <w:t xml:space="preserve"> questions</w:t>
      </w:r>
      <w:r w:rsidR="007F5A78">
        <w:t>, Minister</w:t>
      </w:r>
      <w:r>
        <w:t>.</w:t>
      </w:r>
    </w:p>
    <w:p w:rsidR="00B56493" w:rsidRPr="00B56493" w:rsidP="002C362B">
      <w:pPr>
        <w:pStyle w:val="Question"/>
        <w:numPr>
          <w:ilvl w:val="0"/>
          <w:numId w:val="9"/>
        </w:numPr>
        <w:rPr>
          <w:lang w:val="en-US"/>
        </w:rPr>
      </w:pPr>
      <w:sdt>
        <w:sdtPr>
          <w:alias w:val="Member"/>
          <w:tag w:val="&lt;Member mnisId='4854' dodsId=''&gt;"/>
          <w:id w:val="-33807113"/>
          <w:placeholder>
            <w:docPart w:val="F33C5C03446F4621AFAF80358024D74F"/>
          </w:placeholder>
          <w:richText/>
        </w:sdtPr>
        <w:sdtContent>
          <w:r w:rsidRPr="00DA7E32" w:rsidR="002C362B">
            <w:rPr>
              <w:b/>
            </w:rPr>
            <w:t>James Daly:</w:t>
          </w:r>
        </w:sdtContent>
      </w:sdt>
      <w:r w:rsidR="002C362B">
        <w:t xml:space="preserve"> </w:t>
      </w:r>
      <w:r w:rsidRPr="00DA7E32" w:rsidR="002C362B">
        <w:t xml:space="preserve">I </w:t>
      </w:r>
      <w:r w:rsidR="0007040D">
        <w:t xml:space="preserve">will </w:t>
      </w:r>
      <w:r w:rsidRPr="00DA7E32" w:rsidR="002C362B">
        <w:t>make just one point</w:t>
      </w:r>
      <w:r w:rsidR="0007040D">
        <w:t>, Minister.</w:t>
      </w:r>
      <w:r w:rsidRPr="00DA7E32" w:rsidR="002C362B">
        <w:t xml:space="preserve"> </w:t>
      </w:r>
      <w:r w:rsidR="0007040D">
        <w:t>I think you have touched on it, and it</w:t>
      </w:r>
      <w:r w:rsidR="002C362B">
        <w:t xml:space="preserve"> is </w:t>
      </w:r>
      <w:r w:rsidRPr="00DA7E32" w:rsidR="002C362B">
        <w:t xml:space="preserve">fundamentally important. I </w:t>
      </w:r>
      <w:r w:rsidR="00ED2D5D">
        <w:t>note</w:t>
      </w:r>
      <w:r w:rsidRPr="00DA7E32" w:rsidR="002C362B">
        <w:t xml:space="preserve"> from your ministerial responsibilit</w:t>
      </w:r>
      <w:r w:rsidR="002C362B">
        <w:t xml:space="preserve">ies </w:t>
      </w:r>
      <w:r w:rsidRPr="00DA7E32" w:rsidR="002C362B">
        <w:t xml:space="preserve">that you are the </w:t>
      </w:r>
      <w:r w:rsidR="002C362B">
        <w:t>MO</w:t>
      </w:r>
      <w:r w:rsidRPr="00DA7E32" w:rsidR="002C362B">
        <w:t>J lead on</w:t>
      </w:r>
      <w:r w:rsidR="002C362B">
        <w:t xml:space="preserve"> R</w:t>
      </w:r>
      <w:r>
        <w:t>ASSO</w:t>
      </w:r>
      <w:r w:rsidR="002C362B">
        <w:t xml:space="preserve">. </w:t>
      </w:r>
      <w:r w:rsidRPr="00DA7E32" w:rsidR="002C362B">
        <w:t>I speak as someone who has worked in th</w:t>
      </w:r>
      <w:r w:rsidR="00534D46">
        <w:t>e</w:t>
      </w:r>
      <w:r w:rsidRPr="00DA7E32" w:rsidR="002C362B">
        <w:t xml:space="preserve"> sector for a long time.</w:t>
      </w:r>
    </w:p>
    <w:p w:rsidR="00637AA5" w:rsidP="00B56493">
      <w:pPr>
        <w:pStyle w:val="Question"/>
        <w:numPr>
          <w:ilvl w:val="0"/>
          <w:numId w:val="0"/>
        </w:numPr>
        <w:ind w:left="794"/>
      </w:pPr>
      <w:r>
        <w:t>Almost certainly, t</w:t>
      </w:r>
      <w:r w:rsidRPr="00DA7E32" w:rsidR="002C362B">
        <w:t>he vast majority o</w:t>
      </w:r>
      <w:r>
        <w:t>f</w:t>
      </w:r>
      <w:r w:rsidRPr="00DA7E32" w:rsidR="002C362B">
        <w:t xml:space="preserve"> female prisoners will have been </w:t>
      </w:r>
      <w:r w:rsidRPr="00DA7E32" w:rsidR="002C362B">
        <w:t>victims of domestic violence and serious sexual offending. At this moment in time</w:t>
      </w:r>
      <w:r>
        <w:t>,</w:t>
      </w:r>
      <w:r w:rsidRPr="00DA7E32" w:rsidR="002C362B">
        <w:t xml:space="preserve"> </w:t>
      </w:r>
      <w:r w:rsidR="00BC7C8E">
        <w:t xml:space="preserve">we have an </w:t>
      </w:r>
      <w:r w:rsidRPr="00DA7E32" w:rsidR="002C362B">
        <w:t>approximately</w:t>
      </w:r>
      <w:r w:rsidR="002C362B">
        <w:t xml:space="preserve"> </w:t>
      </w:r>
      <w:r w:rsidRPr="00DA7E32" w:rsidR="002C362B">
        <w:t>1.6% charge</w:t>
      </w:r>
      <w:r w:rsidR="002C362B">
        <w:t>-</w:t>
      </w:r>
      <w:r w:rsidRPr="00DA7E32" w:rsidR="002C362B">
        <w:t>out rate for th</w:t>
      </w:r>
      <w:r w:rsidR="00534D46">
        <w:t>o</w:t>
      </w:r>
      <w:r w:rsidRPr="00DA7E32" w:rsidR="002C362B">
        <w:t>se offences. In Greater Manchester</w:t>
      </w:r>
      <w:r w:rsidR="00BC7C8E">
        <w:t>,</w:t>
      </w:r>
      <w:r w:rsidRPr="00DA7E32" w:rsidR="002C362B">
        <w:t xml:space="preserve"> the majority</w:t>
      </w:r>
      <w:r w:rsidR="00534D46">
        <w:t xml:space="preserve"> </w:t>
      </w:r>
      <w:r w:rsidRPr="00DA7E32" w:rsidR="002C362B">
        <w:t xml:space="preserve">are discontinued by the police, not </w:t>
      </w:r>
      <w:r w:rsidR="00BC7C8E">
        <w:t xml:space="preserve">by </w:t>
      </w:r>
      <w:r w:rsidRPr="00DA7E32" w:rsidR="002C362B">
        <w:t>the Crown Prosecution Service. A grave concern to me</w:t>
      </w:r>
      <w:r w:rsidR="009B2FC6">
        <w:t>,</w:t>
      </w:r>
      <w:r w:rsidRPr="00DA7E32" w:rsidR="002C362B">
        <w:t xml:space="preserve"> and </w:t>
      </w:r>
      <w:r w:rsidR="009B2FC6">
        <w:t>where, to say the very least,</w:t>
      </w:r>
      <w:r w:rsidR="002C362B">
        <w:t xml:space="preserve"> a lot of work needs to be done, is that </w:t>
      </w:r>
      <w:r w:rsidRPr="00DA7E32" w:rsidR="002C362B">
        <w:t xml:space="preserve">many </w:t>
      </w:r>
      <w:r w:rsidR="00F702FE">
        <w:t>victims whose</w:t>
      </w:r>
      <w:r w:rsidRPr="00DA7E32" w:rsidR="002C362B">
        <w:t xml:space="preserve"> cases are perhaps not treated as seriously as they should be</w:t>
      </w:r>
      <w:r w:rsidR="00F702FE">
        <w:t xml:space="preserve"> </w:t>
      </w:r>
      <w:r w:rsidR="00D94286">
        <w:t xml:space="preserve">perhaps </w:t>
      </w:r>
      <w:r w:rsidRPr="00DA7E32" w:rsidR="002C362B">
        <w:t>have drug addiction or have problems in their li</w:t>
      </w:r>
      <w:r w:rsidR="00D94286">
        <w:t>fe,</w:t>
      </w:r>
      <w:r w:rsidRPr="00DA7E32" w:rsidR="002C362B">
        <w:t xml:space="preserve"> and decisions are made regarding their reliability as </w:t>
      </w:r>
      <w:r>
        <w:t xml:space="preserve">a </w:t>
      </w:r>
      <w:r w:rsidRPr="00DA7E32" w:rsidR="002C362B">
        <w:t xml:space="preserve">witness rather than </w:t>
      </w:r>
      <w:r>
        <w:t xml:space="preserve">on </w:t>
      </w:r>
      <w:r w:rsidRPr="00DA7E32" w:rsidR="002C362B">
        <w:t xml:space="preserve">what has </w:t>
      </w:r>
      <w:r>
        <w:t xml:space="preserve">actually </w:t>
      </w:r>
      <w:r w:rsidRPr="00DA7E32" w:rsidR="002C362B">
        <w:t xml:space="preserve">happened to them. A lot of those </w:t>
      </w:r>
      <w:r>
        <w:t xml:space="preserve">people will be </w:t>
      </w:r>
      <w:r w:rsidRPr="00DA7E32" w:rsidR="002C362B">
        <w:t xml:space="preserve">women </w:t>
      </w:r>
      <w:r w:rsidR="002C362B">
        <w:t>w</w:t>
      </w:r>
      <w:r>
        <w:t xml:space="preserve">ho </w:t>
      </w:r>
      <w:r w:rsidR="002C362B">
        <w:t>have been</w:t>
      </w:r>
      <w:r w:rsidRPr="00DA7E32" w:rsidR="002C362B">
        <w:t xml:space="preserve"> involved in the criminal justice system.</w:t>
      </w:r>
    </w:p>
    <w:p w:rsidR="00D77DE0" w:rsidP="00B56493">
      <w:pPr>
        <w:pStyle w:val="Question"/>
        <w:numPr>
          <w:ilvl w:val="0"/>
          <w:numId w:val="0"/>
        </w:numPr>
        <w:ind w:left="794"/>
      </w:pPr>
      <w:r>
        <w:t>We have</w:t>
      </w:r>
      <w:r w:rsidRPr="00DA7E32">
        <w:t xml:space="preserve"> </w:t>
      </w:r>
      <w:r w:rsidR="00611D9F">
        <w:t>an</w:t>
      </w:r>
      <w:r w:rsidRPr="00DA7E32">
        <w:t xml:space="preserve"> added problem </w:t>
      </w:r>
      <w:r>
        <w:t>when</w:t>
      </w:r>
      <w:r w:rsidRPr="00DA7E32">
        <w:t xml:space="preserve"> many people</w:t>
      </w:r>
      <w:r>
        <w:t xml:space="preserve"> </w:t>
      </w:r>
      <w:r w:rsidRPr="00DA7E32">
        <w:t>report</w:t>
      </w:r>
      <w:r>
        <w:t xml:space="preserve"> an</w:t>
      </w:r>
      <w:r w:rsidRPr="00DA7E32">
        <w:t xml:space="preserve"> offence to police</w:t>
      </w:r>
      <w:r>
        <w:t xml:space="preserve"> and say what </w:t>
      </w:r>
      <w:r w:rsidRPr="00DA7E32">
        <w:t>happened to them</w:t>
      </w:r>
      <w:r>
        <w:t xml:space="preserve">. We are talking about a </w:t>
      </w:r>
      <w:r w:rsidRPr="00DA7E32">
        <w:t>cohort who are</w:t>
      </w:r>
      <w:r>
        <w:t xml:space="preserve"> themselves</w:t>
      </w:r>
      <w:r w:rsidRPr="00DA7E32">
        <w:t xml:space="preserve"> imprisoned on occasion</w:t>
      </w:r>
      <w:r>
        <w:t>. R</w:t>
      </w:r>
      <w:r w:rsidRPr="00DA7E32">
        <w:t>elease</w:t>
      </w:r>
      <w:r>
        <w:t xml:space="preserve"> under i</w:t>
      </w:r>
      <w:r w:rsidRPr="00DA7E32">
        <w:t>nvestigation mean</w:t>
      </w:r>
      <w:r>
        <w:t>s</w:t>
      </w:r>
      <w:r w:rsidRPr="00DA7E32">
        <w:t xml:space="preserve"> that many of them have no sense of justice</w:t>
      </w:r>
      <w:r>
        <w:t xml:space="preserve"> for</w:t>
      </w:r>
      <w:r w:rsidRPr="00DA7E32">
        <w:t xml:space="preserve"> maybe </w:t>
      </w:r>
      <w:r>
        <w:t>nine</w:t>
      </w:r>
      <w:r w:rsidRPr="00DA7E32">
        <w:t xml:space="preserve"> or 12 months</w:t>
      </w:r>
      <w:r>
        <w:t>. It is</w:t>
      </w:r>
      <w:r w:rsidRPr="00DA7E32">
        <w:t xml:space="preserve"> creating a disastrous social impact </w:t>
      </w:r>
      <w:r w:rsidR="001168BC">
        <w:t>for many of the people we are talking about today</w:t>
      </w:r>
      <w:r w:rsidR="00772EA7">
        <w:t xml:space="preserve">; </w:t>
      </w:r>
      <w:r w:rsidR="001168BC">
        <w:t xml:space="preserve">they feel they are </w:t>
      </w:r>
      <w:r w:rsidR="00772EA7">
        <w:t xml:space="preserve">not </w:t>
      </w:r>
      <w:r w:rsidR="001168BC">
        <w:t>taken</w:t>
      </w:r>
      <w:r>
        <w:t xml:space="preserve"> seriously</w:t>
      </w:r>
      <w:r w:rsidR="00AA6810">
        <w:t xml:space="preserve">, and </w:t>
      </w:r>
      <w:r>
        <w:t xml:space="preserve">their </w:t>
      </w:r>
      <w:r w:rsidRPr="00DA7E32">
        <w:t xml:space="preserve">allegations about the most serious and intimate attacks on them are </w:t>
      </w:r>
      <w:r w:rsidR="00772EA7">
        <w:t xml:space="preserve">not </w:t>
      </w:r>
      <w:r>
        <w:t>being taken</w:t>
      </w:r>
      <w:r>
        <w:t xml:space="preserve"> seriously</w:t>
      </w:r>
      <w:r>
        <w:t>.</w:t>
      </w:r>
      <w:r w:rsidRPr="00DA7E32">
        <w:t xml:space="preserve"> It is just a thought to take away</w:t>
      </w:r>
      <w:r>
        <w:t>.</w:t>
      </w:r>
    </w:p>
    <w:p w:rsidR="002C362B" w:rsidRPr="00DA7E32" w:rsidP="00B56493">
      <w:pPr>
        <w:pStyle w:val="Question"/>
        <w:numPr>
          <w:ilvl w:val="0"/>
          <w:numId w:val="0"/>
        </w:numPr>
        <w:ind w:left="794"/>
        <w:rPr>
          <w:lang w:val="en-US"/>
        </w:rPr>
      </w:pPr>
      <w:r w:rsidRPr="00DA7E32">
        <w:t>One of the problems</w:t>
      </w:r>
      <w:r>
        <w:t xml:space="preserve"> with</w:t>
      </w:r>
      <w:r w:rsidRPr="00DA7E32">
        <w:t xml:space="preserve"> the system at the moment is that</w:t>
      </w:r>
      <w:r w:rsidR="00516296">
        <w:t xml:space="preserve"> you</w:t>
      </w:r>
      <w:r>
        <w:t>,</w:t>
      </w:r>
      <w:r w:rsidR="00516296">
        <w:t xml:space="preserve"> </w:t>
      </w:r>
      <w:r w:rsidR="00081AD4">
        <w:t>in your responsibility as</w:t>
      </w:r>
      <w:r w:rsidR="00516296">
        <w:t xml:space="preserve"> Minister</w:t>
      </w:r>
      <w:r w:rsidR="00081AD4">
        <w:t xml:space="preserve">, </w:t>
      </w:r>
      <w:r w:rsidRPr="00DA7E32">
        <w:t>have to work closely with</w:t>
      </w:r>
      <w:r>
        <w:t xml:space="preserve"> the police</w:t>
      </w:r>
      <w:r w:rsidRPr="00DA7E32">
        <w:t xml:space="preserve"> to address that problem</w:t>
      </w:r>
      <w:r w:rsidR="00E4682D">
        <w:t>. We have to look</w:t>
      </w:r>
      <w:r>
        <w:t xml:space="preserve"> at </w:t>
      </w:r>
      <w:r w:rsidRPr="00DA7E32">
        <w:t>drug addiction.</w:t>
      </w:r>
      <w:r>
        <w:t xml:space="preserve"> What is the level of drug taking</w:t>
      </w:r>
      <w:r w:rsidRPr="00DA7E32">
        <w:t xml:space="preserve"> in the prison environment? In </w:t>
      </w:r>
      <w:r w:rsidR="00E4682D">
        <w:t>male prisons</w:t>
      </w:r>
      <w:r w:rsidRPr="00DA7E32">
        <w:t xml:space="preserve"> it is rampant or certainly was until very recently</w:t>
      </w:r>
      <w:r>
        <w:t xml:space="preserve">. I </w:t>
      </w:r>
      <w:r w:rsidRPr="00DA7E32">
        <w:t>just hope that some joint action is taken to protect the cohort we are talking about</w:t>
      </w:r>
      <w:r w:rsidR="00A82308">
        <w:t>,</w:t>
      </w:r>
      <w:r w:rsidRPr="00DA7E32">
        <w:t xml:space="preserve"> who</w:t>
      </w:r>
      <w:r>
        <w:t xml:space="preserve"> are </w:t>
      </w:r>
      <w:r w:rsidRPr="00DA7E32">
        <w:t>often victims of the most horrific and heinous attacks</w:t>
      </w:r>
      <w:r>
        <w:t xml:space="preserve">. </w:t>
      </w:r>
      <w:r w:rsidRPr="00DA7E32">
        <w:t>I do not believe that their allegations are taken seriously enough by the police.</w:t>
      </w:r>
    </w:p>
    <w:p w:rsidR="002C362B" w:rsidP="002C362B">
      <w:pPr>
        <w:pStyle w:val="Answer"/>
      </w:pPr>
      <w:sdt>
        <w:sdtPr>
          <w:alias w:val="Witness"/>
          <w:id w:val="-341396936"/>
          <w:placeholder>
            <w:docPart w:val="F33C5C03446F4621AFAF80358024D74F"/>
          </w:placeholder>
          <w:richText/>
        </w:sdtPr>
        <w:sdtContent>
          <w:r w:rsidRPr="00DA7E32">
            <w:rPr>
              <w:b/>
              <w:i/>
            </w:rPr>
            <w:t>Victoria Atkins:</w:t>
          </w:r>
        </w:sdtContent>
      </w:sdt>
      <w:r>
        <w:t xml:space="preserve"> </w:t>
      </w:r>
      <w:r w:rsidRPr="00DA7E32">
        <w:t>Thank you, Mr Daly. If I may draw your attention to</w:t>
      </w:r>
      <w:r>
        <w:t xml:space="preserve"> the end-to-end rape review </w:t>
      </w:r>
      <w:r w:rsidR="00A21FC5">
        <w:t>that</w:t>
      </w:r>
      <w:r>
        <w:t xml:space="preserve"> the G</w:t>
      </w:r>
      <w:r w:rsidRPr="00DA7E32">
        <w:t xml:space="preserve">overnment published in the spring, as well as the tackling violence against women and girls strategy </w:t>
      </w:r>
      <w:r w:rsidR="006C11B2">
        <w:t>that</w:t>
      </w:r>
      <w:r w:rsidRPr="00DA7E32">
        <w:t xml:space="preserve"> I published in </w:t>
      </w:r>
      <w:r>
        <w:t xml:space="preserve">July, </w:t>
      </w:r>
      <w:r w:rsidRPr="00DA7E32">
        <w:t>we are very conscious</w:t>
      </w:r>
      <w:r>
        <w:t>,</w:t>
      </w:r>
      <w:r w:rsidRPr="00DA7E32">
        <w:t xml:space="preserve"> first</w:t>
      </w:r>
      <w:r>
        <w:t>,</w:t>
      </w:r>
      <w:r w:rsidRPr="00DA7E32">
        <w:t xml:space="preserve"> </w:t>
      </w:r>
      <w:r>
        <w:t>of the</w:t>
      </w:r>
      <w:r w:rsidRPr="00DA7E32">
        <w:t xml:space="preserve"> number o</w:t>
      </w:r>
      <w:r>
        <w:t>f of</w:t>
      </w:r>
      <w:r w:rsidRPr="00DA7E32">
        <w:t>fences</w:t>
      </w:r>
      <w:r>
        <w:t xml:space="preserve"> </w:t>
      </w:r>
      <w:r w:rsidRPr="00DA7E32">
        <w:t>reported to the police</w:t>
      </w:r>
      <w:r>
        <w:t>,</w:t>
      </w:r>
      <w:r w:rsidRPr="00DA7E32">
        <w:t xml:space="preserve"> which keeps increasing. Clearly, one would never ever want these offences to be committed in the first place</w:t>
      </w:r>
      <w:r>
        <w:t xml:space="preserve">, but because </w:t>
      </w:r>
      <w:r w:rsidRPr="00DA7E32">
        <w:t>victims have confidence enough to report them to the police we need to do right by them</w:t>
      </w:r>
      <w:r w:rsidRPr="00C248E7">
        <w:t xml:space="preserve"> and support any investigation or prosecution they want to take forward. The end</w:t>
      </w:r>
      <w:r>
        <w:t>-</w:t>
      </w:r>
      <w:r w:rsidRPr="00C248E7">
        <w:t>to</w:t>
      </w:r>
      <w:r>
        <w:t>-</w:t>
      </w:r>
      <w:r w:rsidRPr="00C248E7">
        <w:t>end rape rev</w:t>
      </w:r>
      <w:r>
        <w:t xml:space="preserve">iew </w:t>
      </w:r>
      <w:r w:rsidRPr="00C248E7">
        <w:t xml:space="preserve">looks at every stage in the criminal justice system. For example, </w:t>
      </w:r>
      <w:r>
        <w:t xml:space="preserve">there is a </w:t>
      </w:r>
      <w:r w:rsidRPr="00C248E7">
        <w:t xml:space="preserve">report to the police and the next stage </w:t>
      </w:r>
      <w:r>
        <w:t>is</w:t>
      </w:r>
      <w:r w:rsidRPr="00C248E7">
        <w:t xml:space="preserve"> police referral to the CPS.</w:t>
      </w:r>
      <w:r>
        <w:t xml:space="preserve"> W</w:t>
      </w:r>
      <w:r w:rsidRPr="00C248E7">
        <w:t xml:space="preserve">hat happens when it is with the CPS? </w:t>
      </w:r>
      <w:r>
        <w:t>Do</w:t>
      </w:r>
      <w:r w:rsidR="0064110E">
        <w:t xml:space="preserve"> they then make a decision to charge</w:t>
      </w:r>
      <w:r>
        <w:t>?</w:t>
      </w:r>
    </w:p>
    <w:p w:rsidR="002C362B" w:rsidRPr="00C248E7" w:rsidP="002C362B">
      <w:pPr>
        <w:pStyle w:val="Question"/>
        <w:numPr>
          <w:ilvl w:val="0"/>
          <w:numId w:val="9"/>
        </w:numPr>
        <w:rPr>
          <w:lang w:val="en-US"/>
        </w:rPr>
      </w:pPr>
      <w:sdt>
        <w:sdtPr>
          <w:alias w:val="Member"/>
          <w:tag w:val="&lt;Member mnisId='4854' dodsId=''&gt;"/>
          <w:id w:val="-1265764440"/>
          <w:placeholder>
            <w:docPart w:val="F33C5C03446F4621AFAF80358024D74F"/>
          </w:placeholder>
          <w:richText/>
        </w:sdtPr>
        <w:sdtContent>
          <w:r w:rsidRPr="00C248E7">
            <w:rPr>
              <w:b/>
            </w:rPr>
            <w:t>James Daly:</w:t>
          </w:r>
        </w:sdtContent>
      </w:sdt>
      <w:r>
        <w:t xml:space="preserve"> </w:t>
      </w:r>
      <w:r w:rsidR="008F72A2">
        <w:t>They are dis</w:t>
      </w:r>
      <w:r w:rsidRPr="00C248E7">
        <w:t>continued by the police</w:t>
      </w:r>
      <w:r>
        <w:t>,</w:t>
      </w:r>
      <w:r w:rsidRPr="00C248E7">
        <w:t xml:space="preserve"> not the CPS. </w:t>
      </w:r>
      <w:r>
        <w:t xml:space="preserve">I can confirm that that is so </w:t>
      </w:r>
      <w:r w:rsidRPr="00C248E7">
        <w:t>in Greater Manchester.</w:t>
      </w:r>
    </w:p>
    <w:p w:rsidR="009D7A8D" w:rsidP="002C362B">
      <w:pPr>
        <w:pStyle w:val="Answer"/>
      </w:pPr>
      <w:sdt>
        <w:sdtPr>
          <w:alias w:val="Witness"/>
          <w:id w:val="-288900211"/>
          <w:placeholder>
            <w:docPart w:val="F33C5C03446F4621AFAF80358024D74F"/>
          </w:placeholder>
          <w:richText/>
        </w:sdtPr>
        <w:sdtContent>
          <w:r w:rsidRPr="00C248E7" w:rsidR="002C362B">
            <w:rPr>
              <w:b/>
              <w:i/>
            </w:rPr>
            <w:t>Victoria Atkins:</w:t>
          </w:r>
        </w:sdtContent>
      </w:sdt>
      <w:r w:rsidR="002C362B">
        <w:t xml:space="preserve"> H</w:t>
      </w:r>
      <w:r w:rsidRPr="00C248E7" w:rsidR="002C362B">
        <w:t xml:space="preserve">er </w:t>
      </w:r>
      <w:r w:rsidR="002C362B">
        <w:t>M</w:t>
      </w:r>
      <w:r w:rsidRPr="00C248E7" w:rsidR="002C362B">
        <w:t>ajesty</w:t>
      </w:r>
      <w:r w:rsidR="00D542FE">
        <w:t>’</w:t>
      </w:r>
      <w:r w:rsidRPr="00C248E7" w:rsidR="002C362B">
        <w:t>s inspectorate wrote a very full repor</w:t>
      </w:r>
      <w:r w:rsidR="002C362B">
        <w:t>t</w:t>
      </w:r>
      <w:r w:rsidRPr="00C248E7" w:rsidR="002C362B">
        <w:t xml:space="preserve"> at the beginning of this year, if I remember correctly, specific</w:t>
      </w:r>
      <w:r w:rsidR="002C362B">
        <w:t xml:space="preserve">ally on </w:t>
      </w:r>
      <w:r w:rsidRPr="00C248E7" w:rsidR="002C362B">
        <w:t xml:space="preserve">Greater Manchester, but </w:t>
      </w:r>
      <w:r w:rsidR="002C362B">
        <w:t>nationally</w:t>
      </w:r>
      <w:r w:rsidRPr="00C248E7" w:rsidR="002C362B">
        <w:t xml:space="preserve"> it is a journey of attrition, I suppose</w:t>
      </w:r>
      <w:r w:rsidR="002C362B">
        <w:t>,</w:t>
      </w:r>
      <w:r w:rsidRPr="00C248E7" w:rsidR="002C362B">
        <w:t xml:space="preserve"> from the moment of report through to the moment of disposal </w:t>
      </w:r>
      <w:r w:rsidR="002C362B">
        <w:t xml:space="preserve">by </w:t>
      </w:r>
      <w:r w:rsidRPr="00C248E7" w:rsidR="002C362B">
        <w:t>the court</w:t>
      </w:r>
      <w:r w:rsidR="002C362B">
        <w:t>. T</w:t>
      </w:r>
      <w:r w:rsidRPr="00C248E7" w:rsidR="002C362B">
        <w:t>he end</w:t>
      </w:r>
      <w:r w:rsidR="002C362B">
        <w:t>-</w:t>
      </w:r>
      <w:r w:rsidRPr="00C248E7" w:rsidR="002C362B">
        <w:t>to</w:t>
      </w:r>
      <w:r w:rsidR="002C362B">
        <w:t>-</w:t>
      </w:r>
      <w:r w:rsidRPr="00C248E7" w:rsidR="002C362B">
        <w:t>end rape review is looking very much at every single stage.</w:t>
      </w:r>
    </w:p>
    <w:p w:rsidR="002C362B" w:rsidP="002C362B">
      <w:pPr>
        <w:pStyle w:val="Answer"/>
      </w:pPr>
      <w:r w:rsidRPr="00C248E7">
        <w:t xml:space="preserve">There </w:t>
      </w:r>
      <w:r w:rsidR="009D7A8D">
        <w:t>is</w:t>
      </w:r>
      <w:r w:rsidRPr="00C248E7">
        <w:t xml:space="preserve"> some very carefully thought</w:t>
      </w:r>
      <w:r>
        <w:t>-</w:t>
      </w:r>
      <w:r w:rsidRPr="00C248E7">
        <w:t>out work</w:t>
      </w:r>
      <w:r>
        <w:t>,</w:t>
      </w:r>
      <w:r w:rsidRPr="00C248E7">
        <w:t xml:space="preserve"> including </w:t>
      </w:r>
      <w:r>
        <w:t>O</w:t>
      </w:r>
      <w:r w:rsidRPr="00C248E7">
        <w:t>peration</w:t>
      </w:r>
      <w:r>
        <w:t xml:space="preserve"> Soteria</w:t>
      </w:r>
      <w:r w:rsidR="009D7A8D">
        <w:t>,</w:t>
      </w:r>
      <w:r>
        <w:t xml:space="preserve"> </w:t>
      </w:r>
      <w:r w:rsidRPr="00C248E7">
        <w:t>which was initially piloted</w:t>
      </w:r>
      <w:r>
        <w:t xml:space="preserve"> </w:t>
      </w:r>
      <w:r w:rsidR="004E63E6">
        <w:t xml:space="preserve">in Avon and Somerset, </w:t>
      </w:r>
      <w:r w:rsidR="004548DA">
        <w:t xml:space="preserve">and </w:t>
      </w:r>
      <w:r>
        <w:t xml:space="preserve">has now </w:t>
      </w:r>
      <w:r w:rsidR="00DD7BB5">
        <w:t xml:space="preserve">been </w:t>
      </w:r>
      <w:r>
        <w:t xml:space="preserve">spread to other </w:t>
      </w:r>
      <w:r w:rsidRPr="00C248E7">
        <w:t>police force areas</w:t>
      </w:r>
      <w:r w:rsidR="00DD7BB5">
        <w:t>,</w:t>
      </w:r>
      <w:r w:rsidRPr="00C248E7">
        <w:t xml:space="preserve"> to ensure that exactly the sort of scenario you have set out</w:t>
      </w:r>
      <w:r>
        <w:t xml:space="preserve">, </w:t>
      </w:r>
      <w:r w:rsidRPr="00C248E7">
        <w:t>namely looking at the</w:t>
      </w:r>
      <w:r>
        <w:t xml:space="preserve"> reliability of the</w:t>
      </w:r>
      <w:r w:rsidRPr="00C248E7">
        <w:t xml:space="preserve"> victim</w:t>
      </w:r>
      <w:r>
        <w:t>, is not the approach the police and CPS w</w:t>
      </w:r>
      <w:r w:rsidRPr="00C248E7">
        <w:t>orking together should</w:t>
      </w:r>
      <w:r>
        <w:t xml:space="preserve"> take. Their investigations are very much suspect-focused. </w:t>
      </w:r>
      <w:r w:rsidRPr="00C248E7">
        <w:t>I could talk at great length about telephones and all</w:t>
      </w:r>
      <w:r>
        <w:t xml:space="preserve"> </w:t>
      </w:r>
      <w:r w:rsidRPr="00C248E7">
        <w:t>sorts of things, but there is a huge piece of work</w:t>
      </w:r>
      <w:r w:rsidR="00D820DD">
        <w:t xml:space="preserve"> on</w:t>
      </w:r>
      <w:r w:rsidRPr="00C248E7">
        <w:t xml:space="preserve"> this. I very much accept your point</w:t>
      </w:r>
      <w:r>
        <w:t>.</w:t>
      </w:r>
    </w:p>
    <w:p w:rsidR="002C362B" w:rsidRPr="00C248E7" w:rsidP="002C362B">
      <w:pPr>
        <w:pStyle w:val="Question"/>
        <w:numPr>
          <w:ilvl w:val="0"/>
          <w:numId w:val="9"/>
        </w:numPr>
        <w:rPr>
          <w:lang w:val="en-US"/>
        </w:rPr>
      </w:pPr>
      <w:sdt>
        <w:sdtPr>
          <w:alias w:val="Member"/>
          <w:tag w:val="&lt;Member mnisId='4854' dodsId=''&gt;"/>
          <w:id w:val="-1690058120"/>
          <w:placeholder>
            <w:docPart w:val="F33C5C03446F4621AFAF80358024D74F"/>
          </w:placeholder>
          <w:richText/>
        </w:sdtPr>
        <w:sdtContent>
          <w:r w:rsidRPr="00C248E7">
            <w:rPr>
              <w:b/>
            </w:rPr>
            <w:t>James Daly:</w:t>
          </w:r>
        </w:sdtContent>
      </w:sdt>
      <w:r>
        <w:t xml:space="preserve"> </w:t>
      </w:r>
      <w:r w:rsidR="00D820DD">
        <w:t xml:space="preserve">You are quite right. </w:t>
      </w:r>
      <w:r>
        <w:t>W</w:t>
      </w:r>
      <w:r w:rsidRPr="00C248E7">
        <w:t>e have both appeared before the courts over many years</w:t>
      </w:r>
      <w:r>
        <w:t>.</w:t>
      </w:r>
      <w:r w:rsidRPr="00C248E7">
        <w:t xml:space="preserve"> </w:t>
      </w:r>
      <w:r>
        <w:t>W</w:t>
      </w:r>
      <w:r w:rsidRPr="00C248E7">
        <w:t>e are talking about a very vulnerable cohort of people, and the system is allowing them to be at the mercy of their attackers a lot of the time.</w:t>
      </w:r>
      <w:r>
        <w:t xml:space="preserve"> </w:t>
      </w:r>
      <w:r w:rsidR="00B21147">
        <w:t>We then wonder why a</w:t>
      </w:r>
      <w:r w:rsidRPr="00C248E7">
        <w:t xml:space="preserve"> lot of this cohort</w:t>
      </w:r>
      <w:r>
        <w:t xml:space="preserve"> </w:t>
      </w:r>
      <w:r w:rsidR="00B21147">
        <w:t>are then</w:t>
      </w:r>
      <w:r>
        <w:t xml:space="preserve"> themselves involved in crime and </w:t>
      </w:r>
      <w:r w:rsidRPr="00C248E7">
        <w:t>drug addiction</w:t>
      </w:r>
      <w:r>
        <w:t>. T</w:t>
      </w:r>
      <w:r w:rsidRPr="00C248E7">
        <w:t xml:space="preserve">his is not a criticism of your </w:t>
      </w:r>
      <w:r>
        <w:t>D</w:t>
      </w:r>
      <w:r w:rsidRPr="00C248E7">
        <w:t>epartment at all</w:t>
      </w:r>
      <w:r>
        <w:t>,</w:t>
      </w:r>
      <w:r w:rsidRPr="00C248E7">
        <w:t xml:space="preserve"> </w:t>
      </w:r>
      <w:r>
        <w:t>but</w:t>
      </w:r>
      <w:r w:rsidRPr="00C248E7">
        <w:t xml:space="preserve"> the police have to take their responsibility in this area much more seriously</w:t>
      </w:r>
      <w:r>
        <w:t xml:space="preserve">. If </w:t>
      </w:r>
      <w:r w:rsidRPr="00C248E7">
        <w:t>they did</w:t>
      </w:r>
      <w:r>
        <w:t>,</w:t>
      </w:r>
      <w:r w:rsidRPr="00C248E7">
        <w:t xml:space="preserve"> it would have </w:t>
      </w:r>
      <w:r w:rsidR="0028286F">
        <w:t xml:space="preserve">at least </w:t>
      </w:r>
      <w:r w:rsidRPr="00C248E7">
        <w:t>some impact on some of the things we are talking about</w:t>
      </w:r>
      <w:r w:rsidR="0028286F">
        <w:t xml:space="preserve"> </w:t>
      </w:r>
      <w:r>
        <w:t>today</w:t>
      </w:r>
      <w:r w:rsidRPr="00C248E7">
        <w:t>.</w:t>
      </w:r>
    </w:p>
    <w:p w:rsidR="00E80E6C" w:rsidP="002C362B">
      <w:pPr>
        <w:pStyle w:val="Answer"/>
      </w:pPr>
      <w:sdt>
        <w:sdtPr>
          <w:alias w:val="Witness"/>
          <w:id w:val="1163656859"/>
          <w:placeholder>
            <w:docPart w:val="F33C5C03446F4621AFAF80358024D74F"/>
          </w:placeholder>
          <w:richText/>
        </w:sdtPr>
        <w:sdtContent>
          <w:r w:rsidRPr="00C248E7" w:rsidR="002C362B">
            <w:rPr>
              <w:b/>
              <w:i/>
            </w:rPr>
            <w:t>Victoria Atkins:</w:t>
          </w:r>
        </w:sdtContent>
      </w:sdt>
      <w:r w:rsidR="002C362B">
        <w:t xml:space="preserve"> </w:t>
      </w:r>
      <w:r w:rsidRPr="006027C6" w:rsidR="002C362B">
        <w:t>There is genuine work happening within the police</w:t>
      </w:r>
      <w:r w:rsidR="002C362B">
        <w:t xml:space="preserve"> to address this. O</w:t>
      </w:r>
      <w:r w:rsidRPr="006027C6" w:rsidR="002C362B">
        <w:t>ne of the announcements we made in</w:t>
      </w:r>
      <w:r w:rsidR="002C362B">
        <w:t xml:space="preserve"> the</w:t>
      </w:r>
      <w:r w:rsidRPr="006027C6" w:rsidR="002C362B">
        <w:t xml:space="preserve"> tackling violence against women and girls strategy was the appointment </w:t>
      </w:r>
      <w:r w:rsidR="002C362B">
        <w:t xml:space="preserve">for the first time </w:t>
      </w:r>
      <w:r w:rsidRPr="006027C6" w:rsidR="002C362B">
        <w:t>of a national lead police officer</w:t>
      </w:r>
      <w:r w:rsidR="002C362B">
        <w:t>,</w:t>
      </w:r>
      <w:r w:rsidRPr="006027C6" w:rsidR="002C362B">
        <w:t xml:space="preserve"> to hold other police forces across the country to account</w:t>
      </w:r>
      <w:r w:rsidR="002C362B">
        <w:t xml:space="preserve">, </w:t>
      </w:r>
      <w:r w:rsidRPr="006027C6" w:rsidR="002C362B">
        <w:t>share best practi</w:t>
      </w:r>
      <w:r w:rsidR="006B1819">
        <w:t>c</w:t>
      </w:r>
      <w:r w:rsidRPr="006027C6" w:rsidR="002C362B">
        <w:t>e and so on. We have made that appointment</w:t>
      </w:r>
      <w:r w:rsidR="002C362B">
        <w:t>. T</w:t>
      </w:r>
      <w:r w:rsidRPr="004E0C31" w:rsidR="002C362B">
        <w:t>hat is one way in which I think we are going to see some real changes in p</w:t>
      </w:r>
      <w:r w:rsidR="002C362B">
        <w:t>olicing.</w:t>
      </w:r>
    </w:p>
    <w:p w:rsidR="002C362B" w:rsidP="002C362B">
      <w:pPr>
        <w:pStyle w:val="Answer"/>
      </w:pPr>
      <w:r>
        <w:t>Y</w:t>
      </w:r>
      <w:r w:rsidRPr="004E0C31">
        <w:t xml:space="preserve">ou may have read over the weekend that the chair of the Police Federation wrote a very frank piece about culture and wanting the federation to lead on some of the changes that </w:t>
      </w:r>
      <w:r w:rsidR="00673469">
        <w:t>he feels</w:t>
      </w:r>
      <w:r w:rsidRPr="004E0C31">
        <w:t xml:space="preserve"> are necessary in police culture. I welcome that. I have worked with some amazing police officers over the years</w:t>
      </w:r>
      <w:r w:rsidR="00673469">
        <w:t>—genuinely amazing</w:t>
      </w:r>
      <w:r w:rsidRPr="004E0C31">
        <w:t>.</w:t>
      </w:r>
      <w:r>
        <w:t xml:space="preserve"> </w:t>
      </w:r>
      <w:r w:rsidRPr="004E0C31">
        <w:t>I want all police to be viewed in the same way as I view those officers</w:t>
      </w:r>
      <w:r>
        <w:t xml:space="preserve">, and we </w:t>
      </w:r>
      <w:r w:rsidRPr="004E0C31">
        <w:t>can do that.</w:t>
      </w:r>
    </w:p>
    <w:p w:rsidR="00452D6D" w:rsidP="00DC6F7B">
      <w:pPr>
        <w:pStyle w:val="Remark"/>
      </w:pPr>
      <w:sdt>
        <w:sdtPr>
          <w:alias w:val="Member"/>
          <w:tag w:val="&lt;Member mnisId='1601' dodsId='34498'&gt;"/>
          <w:id w:val="951509366"/>
          <w:placeholder>
            <w:docPart w:val="F33C5C03446F4621AFAF80358024D74F"/>
          </w:placeholder>
          <w:richText/>
        </w:sdtPr>
        <w:sdtContent>
          <w:r w:rsidRPr="004E0C31" w:rsidR="002C362B">
            <w:rPr>
              <w:b/>
            </w:rPr>
            <w:t>Chair:</w:t>
          </w:r>
        </w:sdtContent>
      </w:sdt>
      <w:r w:rsidR="002C362B">
        <w:t xml:space="preserve"> </w:t>
      </w:r>
      <w:r w:rsidRPr="004E0C31" w:rsidR="002C362B">
        <w:t>Minister, thank you very much. I</w:t>
      </w:r>
      <w:r w:rsidR="002C362B">
        <w:t xml:space="preserve"> am</w:t>
      </w:r>
      <w:r w:rsidRPr="004E0C31" w:rsidR="002C362B">
        <w:t xml:space="preserve"> sorry we </w:t>
      </w:r>
      <w:r w:rsidR="001460E4">
        <w:t>have made you</w:t>
      </w:r>
      <w:r w:rsidRPr="004E0C31" w:rsidR="002C362B">
        <w:t xml:space="preserve"> a little </w:t>
      </w:r>
      <w:r w:rsidR="001460E4">
        <w:t xml:space="preserve">bit </w:t>
      </w:r>
      <w:r w:rsidRPr="004E0C31" w:rsidR="002C362B">
        <w:t>late, but thank you for your time and for your evidence</w:t>
      </w:r>
      <w:r w:rsidR="002C362B">
        <w:t xml:space="preserve">. It </w:t>
      </w:r>
      <w:r>
        <w:t>was</w:t>
      </w:r>
      <w:r w:rsidR="002C362B">
        <w:t xml:space="preserve"> </w:t>
      </w:r>
      <w:r w:rsidRPr="004E0C31" w:rsidR="002C362B">
        <w:t>good to see</w:t>
      </w:r>
      <w:r w:rsidR="002C362B">
        <w:t xml:space="preserve"> </w:t>
      </w:r>
      <w:r w:rsidR="009667D5">
        <w:t>you</w:t>
      </w:r>
      <w:r>
        <w:t xml:space="preserve"> for the first time.</w:t>
      </w:r>
    </w:p>
    <w:p w:rsidR="007A696B" w:rsidRPr="00D51A1F" w:rsidP="00DC6F7B">
      <w:pPr>
        <w:pStyle w:val="Remark"/>
        <w:rPr>
          <w:lang w:val="en-US"/>
        </w:rPr>
      </w:pPr>
      <w:r>
        <w:t>Dr Farrar</w:t>
      </w:r>
      <w:r w:rsidR="001B7D86">
        <w:t xml:space="preserve"> and </w:t>
      </w:r>
      <w:r w:rsidR="00176E09">
        <w:t>Ms Davies</w:t>
      </w:r>
      <w:r w:rsidR="00452D6D">
        <w:t>, t</w:t>
      </w:r>
      <w:r w:rsidR="001B7D86">
        <w:t>hank you</w:t>
      </w:r>
      <w:r w:rsidRPr="004E0C31">
        <w:t xml:space="preserve"> for your time and evidence</w:t>
      </w:r>
      <w:r>
        <w:t>. We</w:t>
      </w:r>
      <w:r w:rsidRPr="004E0C31">
        <w:t xml:space="preserve"> look forward to having </w:t>
      </w:r>
      <w:r w:rsidR="00173D58">
        <w:t xml:space="preserve">the </w:t>
      </w:r>
      <w:r w:rsidRPr="004E0C31">
        <w:t>follow</w:t>
      </w:r>
      <w:r>
        <w:t>-</w:t>
      </w:r>
      <w:r w:rsidRPr="004E0C31">
        <w:t>up</w:t>
      </w:r>
      <w:r>
        <w:t>s</w:t>
      </w:r>
      <w:r w:rsidR="00173D58">
        <w:t xml:space="preserve"> on the items you</w:t>
      </w:r>
      <w:r>
        <w:t xml:space="preserve"> kindly</w:t>
      </w:r>
      <w:r w:rsidRPr="00215CDF">
        <w:t xml:space="preserve"> said you would come back to us</w:t>
      </w:r>
      <w:r w:rsidR="00173D58">
        <w:t xml:space="preserve"> with</w:t>
      </w:r>
      <w:r w:rsidRPr="00215CDF">
        <w:t xml:space="preserve">. We are very grateful to you </w:t>
      </w:r>
      <w:r>
        <w:t>a</w:t>
      </w:r>
      <w:r w:rsidRPr="00215CDF">
        <w:t>ll.</w:t>
      </w:r>
    </w:p>
    <w:sectPr w:rsidSect="008351F9">
      <w:headerReference w:type="default" r:id="rId5"/>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7">
      <wne:macro wne:macroName="NORMAL.NEWMACROS.MACRO168"/>
    </wne:keymap>
    <wne:keymap wne:kcmPrimary="044F">
      <wne:macro wne:macroName="NORMAL.NEWMACROS.MACRO210"/>
    </wne:keymap>
    <wne:keymap wne:kcmPrimary="0452">
      <wne:macro wne:macroName="NORMAL.NEWMACROS.MACRO209"/>
    </wne:keymap>
    <wne:keymap wne:kcmPrimary="0453">
      <wne:macro wne:macroName="NORMAL.NEWMACROS.MACRO167"/>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14288E3FB54FEE956E912C673F8D6B"/>
      </w:placeholder>
      <w:richText/>
    </w:sdtPr>
    <w:sdtContent>
      <w:p w:rsidR="00330528" w:rsidP="009277D8">
        <w:pPr>
          <w:pStyle w:val="Para"/>
          <w:rPr>
            <w:color w:val="808080"/>
          </w:rPr>
        </w:pPr>
        <w:r w:rsidRPr="0060166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33052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EECACEA"/>
    <w:lvl w:ilvl="0">
      <w:start w:val="30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01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microsoft.com/office/2006/relationships/keyMapCustomizations" Target="customizations.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14288E3FB54FEE956E912C673F8D6B"/>
        <w:category>
          <w:name w:val="General"/>
          <w:gallery w:val="placeholder"/>
        </w:category>
        <w:types>
          <w:type w:val="bbPlcHdr"/>
        </w:types>
        <w:behaviors>
          <w:behavior w:val="content"/>
        </w:behaviors>
        <w:guid w:val="{E3B9A326-D8CF-4869-AE62-865AA2812056}"/>
      </w:docPartPr>
      <w:docPartBody>
        <w:p w:rsidR="002930A2" w:rsidP="00FB273A">
          <w:pPr>
            <w:pStyle w:val="AB14288E3FB54FEE956E912C673F8D6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C17F62C-8C64-43E7-91B3-1F011BC632AE}"/>
      </w:docPartPr>
      <w:docPartBody>
        <w:p w:rsidR="00FC0960">
          <w:r w:rsidRPr="002975EF">
            <w:rPr>
              <w:rStyle w:val="PlaceholderText"/>
            </w:rPr>
            <w:t>Click or tap here to enter text.</w:t>
          </w:r>
        </w:p>
      </w:docPartBody>
    </w:docPart>
    <w:docPart>
      <w:docPartPr>
        <w:name w:val="F33C5C03446F4621AFAF80358024D74F"/>
        <w:category>
          <w:name w:val="General"/>
          <w:gallery w:val="placeholder"/>
        </w:category>
        <w:types>
          <w:type w:val="bbPlcHdr"/>
        </w:types>
        <w:behaviors>
          <w:behavior w:val="content"/>
        </w:behaviors>
        <w:guid w:val="{17D1DF16-A89D-447E-BCC7-30B5D57C30A8}"/>
      </w:docPartPr>
      <w:docPartBody>
        <w:p w:rsidR="00B3543A" w:rsidP="000C665F">
          <w:pPr>
            <w:pStyle w:val="F33C5C03446F4621AFAF80358024D74F"/>
          </w:pPr>
          <w:r w:rsidRPr="002975EF">
            <w:rPr>
              <w:rStyle w:val="PlaceholderText"/>
            </w:rPr>
            <w:t>Click or tap here to enter text.</w:t>
          </w:r>
        </w:p>
      </w:docPartBody>
    </w:docPart>
    <w:docPart>
      <w:docPartPr>
        <w:name w:val="E59DEB7C47244A838421499DC46E77EC"/>
        <w:category>
          <w:name w:val="General"/>
          <w:gallery w:val="placeholder"/>
        </w:category>
        <w:types>
          <w:type w:val="bbPlcHdr"/>
        </w:types>
        <w:behaviors>
          <w:behavior w:val="content"/>
        </w:behaviors>
        <w:guid w:val="{4D16C401-3C09-4795-B123-CFAF5D1BBC31}"/>
      </w:docPartPr>
      <w:docPartBody>
        <w:p w:rsidR="00AB4976" w:rsidP="00B81480">
          <w:pPr>
            <w:pStyle w:val="E59DEB7C47244A838421499DC46E77EC"/>
          </w:pPr>
          <w:r w:rsidRPr="002975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1480"/>
    <w:rPr>
      <w:color w:val="808080"/>
    </w:rPr>
  </w:style>
  <w:style w:type="paragraph" w:customStyle="1" w:styleId="AB14288E3FB54FEE956E912C673F8D6B">
    <w:name w:val="AB14288E3FB54FEE956E912C673F8D6B"/>
    <w:rsid w:val="00FB273A"/>
  </w:style>
  <w:style w:type="paragraph" w:customStyle="1" w:styleId="F33C5C03446F4621AFAF80358024D74F">
    <w:name w:val="F33C5C03446F4621AFAF80358024D74F"/>
    <w:rsid w:val="000C665F"/>
  </w:style>
  <w:style w:type="paragraph" w:customStyle="1" w:styleId="E59DEB7C47244A838421499DC46E77EC">
    <w:name w:val="E59DEB7C47244A838421499DC46E77EC"/>
    <w:rsid w:val="00B81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