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1B6A" w:rsidRPr="00F557CE" w:rsidP="00E04F6D">
      <w:pPr>
        <w:pStyle w:val="TitleCommittee0"/>
      </w:pPr>
      <w:sdt>
        <w:sdtPr>
          <w:alias w:val="CommitteeName"/>
          <w:tag w:val="CommitteeName"/>
          <w:id w:val="1869951332"/>
          <w:placeholder>
            <w:docPart w:val="5AC8D5E33671455BAE5333A1E1F9598E"/>
          </w:placeholder>
          <w:richText/>
        </w:sdtPr>
        <w:sdtContent>
          <w:r w:rsidRPr="00F557CE">
            <w:t>Northern Ireland Affairs Committee</w:t>
          </w:r>
        </w:sdtContent>
      </w:sdt>
    </w:p>
    <w:p w:rsidR="00BB1B6A" w:rsidRPr="00F557CE" w:rsidP="00E04F6D">
      <w:pPr>
        <w:pStyle w:val="TitleInquiry0"/>
      </w:pPr>
      <w:r w:rsidRPr="00F557CE">
        <w:t xml:space="preserve">Oral evidence: </w:t>
      </w:r>
      <w:sdt>
        <w:sdtPr>
          <w:alias w:val="InquiryName"/>
          <w:tag w:val="InquiryName"/>
          <w:id w:val="377371847"/>
          <w:placeholder>
            <w:docPart w:val="5AC8D5E33671455BAE5333A1E1F9598E"/>
          </w:placeholder>
          <w:richText/>
        </w:sdtPr>
        <w:sdtContent>
          <w:r>
            <w:fldChar w:fldCharType="begin"/>
          </w:r>
          <w:r>
            <w:instrText xml:space="preserve"> HYPERLINK "https://committees.parliament.uk/work/282/addressing-the-legacy-of-northern-irelands-past-the-uk-governments-new-proposals/publications/" </w:instrText>
          </w:r>
          <w:r>
            <w:fldChar w:fldCharType="separate"/>
          </w:r>
          <w:r w:rsidRPr="0032418C" w:rsidR="006300A5">
            <w:rPr>
              <w:rStyle w:val="Hyperlink"/>
            </w:rPr>
            <w:t>Addressing the Legacy of Northern Ireland’s past: The UK Government's New</w:t>
          </w:r>
          <w:r w:rsidRPr="0032418C" w:rsidR="002E7FAD">
            <w:rPr>
              <w:rStyle w:val="Hyperlink"/>
            </w:rPr>
            <w:t xml:space="preserve"> </w:t>
          </w:r>
          <w:r w:rsidRPr="0032418C" w:rsidR="006300A5">
            <w:rPr>
              <w:rStyle w:val="Hyperlink"/>
            </w:rPr>
            <w:t>Proposals</w:t>
          </w:r>
          <w:r>
            <w:fldChar w:fldCharType="end"/>
          </w:r>
        </w:sdtContent>
      </w:sdt>
      <w:r w:rsidRPr="00F557CE">
        <w:t xml:space="preserve">, HC </w:t>
      </w:r>
      <w:sdt>
        <w:sdtPr>
          <w:alias w:val="InquiryRefNo"/>
          <w:tag w:val="InquiryRefNo"/>
          <w:id w:val="-281725174"/>
          <w:placeholder>
            <w:docPart w:val="5AC8D5E33671455BAE5333A1E1F9598E"/>
          </w:placeholder>
          <w:richText/>
        </w:sdtPr>
        <w:sdtContent>
          <w:r w:rsidRPr="00F557CE" w:rsidR="006300A5">
            <w:t>827</w:t>
          </w:r>
        </w:sdtContent>
      </w:sdt>
    </w:p>
    <w:sdt>
      <w:sdtPr>
        <w:alias w:val="SittingDate"/>
        <w:tag w:val="SittingDate"/>
        <w:id w:val="-1160222926"/>
        <w:placeholder>
          <w:docPart w:val="5AC8D5E33671455BAE5333A1E1F9598E"/>
        </w:placeholder>
        <w:richText/>
      </w:sdtPr>
      <w:sdtContent>
        <w:p w:rsidR="00BB1B6A" w:rsidRPr="00F557CE" w:rsidP="00E04F6D">
          <w:pPr>
            <w:pStyle w:val="Para"/>
          </w:pPr>
          <w:r w:rsidRPr="00F557CE">
            <w:t xml:space="preserve">Wednesday </w:t>
          </w:r>
          <w:r w:rsidRPr="00F557CE" w:rsidR="005334B2">
            <w:t>2</w:t>
          </w:r>
          <w:r w:rsidRPr="00F557CE" w:rsidR="006300A5">
            <w:t>7</w:t>
          </w:r>
          <w:r w:rsidRPr="00F557CE" w:rsidR="005334B2">
            <w:t xml:space="preserve"> Octo</w:t>
          </w:r>
          <w:r w:rsidRPr="00F557CE">
            <w:t>ber 2021</w:t>
          </w:r>
        </w:p>
      </w:sdtContent>
    </w:sdt>
    <w:p w:rsidR="00BB1B6A" w:rsidRPr="00F557CE" w:rsidP="00E04F6D">
      <w:pPr>
        <w:pStyle w:val="Para"/>
      </w:pPr>
      <w:r w:rsidRPr="00F557CE">
        <w:t xml:space="preserve">Ordered by the House of </w:t>
      </w:r>
      <w:sdt>
        <w:sdtPr>
          <w:alias w:val="House"/>
          <w:tag w:val="House"/>
          <w:id w:val="809213435"/>
          <w:placeholder>
            <w:docPart w:val="5AC8D5E33671455BAE5333A1E1F9598E"/>
          </w:placeholder>
          <w:richText/>
        </w:sdtPr>
        <w:sdtContent>
          <w:r w:rsidRPr="00F557CE">
            <w:t>Commons</w:t>
          </w:r>
        </w:sdtContent>
      </w:sdt>
      <w:r w:rsidRPr="00F557CE">
        <w:t xml:space="preserve"> to be published on </w:t>
      </w:r>
      <w:sdt>
        <w:sdtPr>
          <w:alias w:val="PublishDate"/>
          <w:tag w:val="PublishDate"/>
          <w:id w:val="217021599"/>
          <w:placeholder>
            <w:docPart w:val="5AC8D5E33671455BAE5333A1E1F9598E"/>
          </w:placeholder>
          <w:richText/>
        </w:sdtPr>
        <w:sdtContent>
          <w:r w:rsidRPr="00F557CE" w:rsidR="005334B2">
            <w:t>2</w:t>
          </w:r>
          <w:r w:rsidRPr="00F557CE" w:rsidR="006300A5">
            <w:t>7</w:t>
          </w:r>
          <w:r w:rsidRPr="00F557CE" w:rsidR="005334B2">
            <w:t xml:space="preserve"> Octo</w:t>
          </w:r>
          <w:r w:rsidRPr="00F557CE">
            <w:t>ber 2021</w:t>
          </w:r>
        </w:sdtContent>
      </w:sdt>
      <w:r w:rsidRPr="00F557CE">
        <w:t>.</w:t>
      </w:r>
    </w:p>
    <w:p w:rsidR="00BB1B6A" w:rsidRPr="00F557CE" w:rsidP="00E04F6D">
      <w:sdt>
        <w:sdtPr>
          <w:alias w:val="VideoHyperlink"/>
          <w:tag w:val="VideoHyperlink"/>
          <w:id w:val="703995351"/>
          <w:placeholder>
            <w:docPart w:val="5AC8D5E33671455BAE5333A1E1F9598E"/>
          </w:placeholder>
          <w:richText/>
        </w:sdtPr>
        <w:sdtContent>
          <w:r>
            <w:fldChar w:fldCharType="begin"/>
          </w:r>
          <w:r>
            <w:instrText xml:space="preserve"> HYPERLINK "https://parliamentlive.tv/event/index/d1e708bf-68d4-4ea0-b3d0-8751f2b061ae" </w:instrText>
          </w:r>
          <w:r>
            <w:fldChar w:fldCharType="separate"/>
          </w:r>
          <w:r w:rsidRPr="0032418C">
            <w:rPr>
              <w:rStyle w:val="Hyperlink"/>
            </w:rPr>
            <w:t>Watch the meeting</w:t>
          </w:r>
          <w:r>
            <w:fldChar w:fldCharType="end"/>
          </w:r>
        </w:sdtContent>
      </w:sdt>
    </w:p>
    <w:p w:rsidR="00BB1B6A" w:rsidRPr="00F557CE" w:rsidP="00E04F6D">
      <w:r w:rsidRPr="00F557CE">
        <w:t xml:space="preserve">Members present: </w:t>
      </w:r>
      <w:sdt>
        <w:sdtPr>
          <w:alias w:val="MembersPresent"/>
          <w:tag w:val="MembersPresent"/>
          <w:id w:val="366340316"/>
          <w:placeholder>
            <w:docPart w:val="5AC8D5E33671455BAE5333A1E1F9598E"/>
          </w:placeholder>
          <w:richText/>
        </w:sdtPr>
        <w:sdtContent>
          <w:r w:rsidRPr="00F557CE" w:rsidR="00543423">
            <w:t>Simon Hoare</w:t>
          </w:r>
          <w:r w:rsidRPr="00F557CE">
            <w:t xml:space="preserve"> (Chair); </w:t>
          </w:r>
          <w:r w:rsidRPr="00F557CE" w:rsidR="00533B1D">
            <w:t>Scott Benton;</w:t>
          </w:r>
          <w:r w:rsidRPr="00F557CE" w:rsidR="00543423">
            <w:t xml:space="preserve"> Stephen Farry</w:t>
          </w:r>
          <w:r w:rsidRPr="00F557CE" w:rsidR="00533B1D">
            <w:t xml:space="preserve">; </w:t>
          </w:r>
          <w:r w:rsidRPr="00F557CE" w:rsidR="00543423">
            <w:t>Mr Robert Goodwill; Claire Hanna</w:t>
          </w:r>
          <w:r w:rsidRPr="00F557CE" w:rsidR="00533B1D">
            <w:t>; Ian Paisley</w:t>
          </w:r>
          <w:r w:rsidRPr="00F557CE" w:rsidR="006300A5">
            <w:t>; Stephanie Peacock</w:t>
          </w:r>
          <w:r w:rsidRPr="00F557CE" w:rsidR="000260D5">
            <w:t>.</w:t>
          </w:r>
        </w:sdtContent>
      </w:sdt>
    </w:p>
    <w:p w:rsidR="006300A5" w:rsidRPr="00F557CE" w:rsidP="00E04F6D">
      <w:r w:rsidRPr="00F557CE">
        <w:t xml:space="preserve">Defence Committee Member also present: </w:t>
      </w:r>
      <w:r w:rsidRPr="00F557CE" w:rsidR="004D0F77">
        <w:t xml:space="preserve">Mr </w:t>
      </w:r>
      <w:r w:rsidRPr="00F557CE">
        <w:t>Tobias Ellwood</w:t>
      </w:r>
      <w:r w:rsidRPr="00F557CE">
        <w:t xml:space="preserve"> (Chair).</w:t>
      </w:r>
    </w:p>
    <w:p w:rsidR="00BB1B6A" w:rsidRPr="00F557CE" w:rsidP="00E04F6D">
      <w:pPr>
        <w:pStyle w:val="ParaCentre"/>
      </w:pPr>
      <w:r w:rsidRPr="00F557CE">
        <w:t xml:space="preserve">Questions </w:t>
      </w:r>
      <w:sdt>
        <w:sdtPr>
          <w:alias w:val="QuestionNumbers"/>
          <w:tag w:val="QuestionNumbers"/>
          <w:id w:val="-1223666168"/>
          <w:placeholder>
            <w:docPart w:val="5AC8D5E33671455BAE5333A1E1F9598E"/>
          </w:placeholder>
          <w:richText/>
        </w:sdtPr>
        <w:sdtContent>
          <w:r w:rsidRPr="00F557CE" w:rsidR="006300A5">
            <w:t>308</w:t>
          </w:r>
          <w:r w:rsidRPr="00F557CE">
            <w:t xml:space="preserve"> - </w:t>
          </w:r>
          <w:r w:rsidRPr="00F557CE" w:rsidR="00F557CE">
            <w:rPr>
              <w:rFonts w:cs="Times New Roman"/>
            </w:rPr>
            <w:t>37</w:t>
          </w:r>
          <w:r w:rsidR="00AB0485">
            <w:rPr>
              <w:rFonts w:cs="Times New Roman"/>
            </w:rPr>
            <w:t>1</w:t>
          </w:r>
        </w:sdtContent>
      </w:sdt>
    </w:p>
    <w:p w:rsidR="00BB1B6A" w:rsidRPr="00F557CE" w:rsidP="00E04F6D">
      <w:pPr>
        <w:pStyle w:val="TitleWitnesses0"/>
      </w:pPr>
      <w:r w:rsidRPr="00F557CE">
        <w:t>Witnesses</w:t>
      </w:r>
    </w:p>
    <w:sdt>
      <w:sdtPr>
        <w:alias w:val="WitnessSet"/>
        <w:tag w:val="WitnessSet"/>
        <w:id w:val="-368373484"/>
        <w:placeholder>
          <w:docPart w:val="B2AF204ABBFC479B902F65F3F2A08B2D"/>
        </w:placeholder>
        <w:richText/>
      </w:sdtPr>
      <w:sdtContent>
        <w:p w:rsidR="00BB1B6A" w:rsidRPr="00F557CE" w:rsidP="006300A5">
          <w:pPr>
            <w:pStyle w:val="Para"/>
          </w:pPr>
          <w:r w:rsidRPr="00F557CE">
            <w:t xml:space="preserve">I: </w:t>
          </w:r>
          <w:r w:rsidRPr="00F557CE" w:rsidR="006300A5">
            <w:t>Rt Hon</w:t>
          </w:r>
          <w:r w:rsidR="00AB0485">
            <w:t>.</w:t>
          </w:r>
          <w:r w:rsidRPr="00F557CE" w:rsidR="006300A5">
            <w:t xml:space="preserve"> Brandon Lewis MP, Secretary of State for Northern Ireland; Madeleine Alessandri CMG, Permanent Secretary</w:t>
          </w:r>
          <w:r w:rsidRPr="00F557CE" w:rsidR="002E7FAD">
            <w:t>,</w:t>
          </w:r>
          <w:r w:rsidRPr="00F557CE" w:rsidR="006300A5">
            <w:t xml:space="preserve"> Northern Ireland Office; Chris Flatt, Strategy Director</w:t>
          </w:r>
          <w:r w:rsidRPr="00F557CE" w:rsidR="002E7FAD">
            <w:t>,</w:t>
          </w:r>
          <w:r w:rsidRPr="00F557CE" w:rsidR="006300A5">
            <w:t xml:space="preserve"> Northern Ireland Office.</w:t>
          </w:r>
        </w:p>
      </w:sdtContent>
    </w:sdt>
    <w:p w:rsidR="00BB1B6A" w:rsidRPr="00F557CE" w:rsidP="00E04F6D">
      <w:pPr>
        <w:pStyle w:val="Para"/>
      </w:pPr>
    </w:p>
    <w:p w:rsidR="00BB1B6A" w:rsidRPr="00F557CE" w:rsidP="00E04F6D">
      <w:pPr>
        <w:rPr>
          <w:rFonts w:eastAsia="Times New Roman"/>
          <w:szCs w:val="20"/>
        </w:rPr>
      </w:pPr>
      <w:r w:rsidRPr="00F557CE">
        <w:br w:type="page"/>
      </w:r>
    </w:p>
    <w:sdt>
      <w:sdtPr>
        <w:alias w:val="WitnessExamination"/>
        <w:tag w:val="WitnessExamination"/>
        <w:id w:val="2003463402"/>
        <w:placeholder>
          <w:docPart w:val="B2AF204ABBFC479B902F65F3F2A08B2D"/>
        </w:placeholder>
        <w:richText/>
      </w:sdtPr>
      <w:sdtContent>
        <w:p w:rsidR="00A25F2B" w:rsidRPr="00F557CE" w:rsidP="00A25F2B">
          <w:pPr>
            <w:pStyle w:val="TitlePanel0"/>
          </w:pPr>
          <w:bookmarkStart w:id="0" w:name="Panel1"/>
          <w:r w:rsidRPr="00F557CE">
            <w:t xml:space="preserve">Examination of </w:t>
          </w:r>
          <w:r w:rsidRPr="00F557CE" w:rsidR="002E7FAD">
            <w:t>w</w:t>
          </w:r>
          <w:r w:rsidRPr="00F557CE">
            <w:t>itnesses</w:t>
          </w:r>
        </w:p>
        <w:p w:rsidR="00BB1B6A" w:rsidRPr="00F557CE" w:rsidP="005334B2">
          <w:pPr>
            <w:pStyle w:val="TitlePanel0"/>
            <w:jc w:val="both"/>
            <w:rPr>
              <w:sz w:val="22"/>
            </w:rPr>
          </w:pPr>
          <w:r w:rsidRPr="00F557CE">
            <w:rPr>
              <w:sz w:val="22"/>
            </w:rPr>
            <w:t xml:space="preserve">Witnesses: </w:t>
          </w:r>
          <w:r w:rsidRPr="00F557CE" w:rsidR="006300A5">
            <w:rPr>
              <w:sz w:val="22"/>
            </w:rPr>
            <w:t>Rt Hon</w:t>
          </w:r>
          <w:r w:rsidR="00AB0485">
            <w:rPr>
              <w:sz w:val="22"/>
            </w:rPr>
            <w:t>.</w:t>
          </w:r>
          <w:r w:rsidRPr="00F557CE" w:rsidR="006300A5">
            <w:rPr>
              <w:sz w:val="22"/>
            </w:rPr>
            <w:t xml:space="preserve"> Brandon Lewis MP</w:t>
          </w:r>
          <w:r w:rsidRPr="00F557CE" w:rsidR="00974A5C">
            <w:rPr>
              <w:sz w:val="22"/>
            </w:rPr>
            <w:t>,</w:t>
          </w:r>
          <w:r w:rsidRPr="00F557CE" w:rsidR="000C0AD5">
            <w:rPr>
              <w:sz w:val="22"/>
            </w:rPr>
            <w:t xml:space="preserve"> </w:t>
          </w:r>
          <w:r w:rsidRPr="00F557CE" w:rsidR="006300A5">
            <w:rPr>
              <w:sz w:val="22"/>
            </w:rPr>
            <w:t>Madeleine Alessandri and Chris Flatt</w:t>
          </w:r>
          <w:r w:rsidRPr="00F557CE">
            <w:rPr>
              <w:sz w:val="22"/>
            </w:rPr>
            <w:t>.</w:t>
          </w:r>
        </w:p>
      </w:sdtContent>
    </w:sdt>
    <w:p w:rsidR="006300A5" w:rsidRPr="00F557CE" w:rsidP="00CE6B77">
      <w:pPr>
        <w:pStyle w:val="Question"/>
      </w:pPr>
      <w:bookmarkEnd w:id="0"/>
      <w:sdt>
        <w:sdtPr>
          <w:alias w:val="Member"/>
          <w:tag w:val="&lt;Member mnisId='4494' dodsId='72275'&gt;"/>
          <w:id w:val="-458871406"/>
          <w:placeholder>
            <w:docPart w:val="DefaultPlaceholder_-1854013440"/>
          </w:placeholder>
          <w:richText/>
        </w:sdtPr>
        <w:sdtContent>
          <w:r w:rsidRPr="00F557CE" w:rsidR="00466BF1">
            <w:rPr>
              <w:b/>
            </w:rPr>
            <w:t>Chair:</w:t>
          </w:r>
        </w:sdtContent>
      </w:sdt>
      <w:r w:rsidRPr="00F557CE" w:rsidR="00A17D50">
        <w:t xml:space="preserve"> </w:t>
      </w:r>
      <w:r w:rsidRPr="00F557CE" w:rsidR="00873985">
        <w:t xml:space="preserve">Good </w:t>
      </w:r>
      <w:r w:rsidRPr="00F557CE">
        <w:t>afternoon</w:t>
      </w:r>
      <w:r w:rsidRPr="00F557CE" w:rsidR="00873985">
        <w:t>, colleagues</w:t>
      </w:r>
      <w:r w:rsidRPr="00F557CE">
        <w:t>. Good afternoon</w:t>
      </w:r>
      <w:r w:rsidR="00B15BB7">
        <w:t xml:space="preserve"> to you</w:t>
      </w:r>
      <w:r w:rsidRPr="00F557CE">
        <w:t>, Secretary of State, your Permanent Secretary and your strategy director. You are very welcome here this afternoon. It is the first time since the pandemic that we have had you in the flesh, Secretary of State</w:t>
      </w:r>
      <w:r w:rsidR="00B15BB7">
        <w:t>, so i</w:t>
      </w:r>
      <w:r w:rsidRPr="00F557CE">
        <w:t>t is a double pleasure to see you today.</w:t>
      </w:r>
    </w:p>
    <w:p w:rsidR="00CE6B77" w:rsidRPr="00F557CE" w:rsidP="00CE6B77">
      <w:pPr>
        <w:pStyle w:val="Remark"/>
      </w:pPr>
      <w:r w:rsidRPr="00F557CE">
        <w:t xml:space="preserve">We are also joined as a guest, as it were—we have this guesting facility in the Select Committee arsenal—by Tobias Ellwood, my Dorset colleague. Dorset is taking over Northern Ireland, with Conor Burns, me and now Tobias here as well. </w:t>
      </w:r>
      <w:r w:rsidRPr="00F557CE" w:rsidR="002E7FAD">
        <w:t>As</w:t>
      </w:r>
      <w:r w:rsidRPr="00F557CE">
        <w:t xml:space="preserve"> the Chair of the Defence Committee, he has taken a keen interest in this issue.</w:t>
      </w:r>
      <w:r w:rsidRPr="00F557CE">
        <w:t xml:space="preserve"> </w:t>
      </w:r>
      <w:r w:rsidRPr="00F557CE">
        <w:t xml:space="preserve">You are very welcome, Tobias. </w:t>
      </w:r>
    </w:p>
    <w:p w:rsidR="006300A5" w:rsidRPr="00F557CE" w:rsidP="00CE6B77">
      <w:pPr>
        <w:pStyle w:val="Remark"/>
      </w:pPr>
      <w:r w:rsidRPr="00F557CE">
        <w:t>Secretary of State, I know you wanted to make some introductory remarks. We know where we are now. We all have an intimation as to where the Government want to land. Could you just walk us through, within your introductory remarks, without sounding too grand, the intellectual journey that has taken you from A to B, the thinking behind it, the whys and the wherefores, and what spurred you to make what is, by any assessment, a very big and bold step in terms of policy development</w:t>
      </w:r>
      <w:r w:rsidRPr="00F557CE" w:rsidR="004D0F77">
        <w:t>?</w:t>
      </w:r>
      <w:r w:rsidRPr="00F557CE">
        <w:t xml:space="preserve"> Secretary of State, the floor is yours. </w:t>
      </w:r>
    </w:p>
    <w:p w:rsidR="00D2460A" w:rsidRPr="00F557CE" w:rsidP="006300A5">
      <w:pPr>
        <w:pStyle w:val="Answer"/>
      </w:pPr>
      <w:sdt>
        <w:sdtPr>
          <w:alias w:val="Witness"/>
          <w:id w:val="1133749811"/>
          <w:placeholder>
            <w:docPart w:val="DefaultPlaceholder_-1854013440"/>
          </w:placeholder>
          <w:richText/>
        </w:sdtPr>
        <w:sdtContent>
          <w:r w:rsidRPr="00F557CE" w:rsidR="006300A5">
            <w:rPr>
              <w:b/>
              <w:i/>
              <w:iCs/>
            </w:rPr>
            <w:t>Brandon Lewis</w:t>
          </w:r>
          <w:r w:rsidRPr="00F557CE" w:rsidR="00340367">
            <w:rPr>
              <w:b/>
              <w:i/>
              <w:iCs/>
            </w:rPr>
            <w:t>:</w:t>
          </w:r>
          <w:r w:rsidRPr="00F557CE" w:rsidR="008C677C">
            <w:rPr>
              <w:b/>
            </w:rPr>
            <w:t xml:space="preserve"> </w:t>
          </w:r>
        </w:sdtContent>
      </w:sdt>
      <w:r w:rsidRPr="00F557CE">
        <w:t>Thank you, Mr Chairman. Like you said,</w:t>
      </w:r>
      <w:r w:rsidRPr="00F557CE" w:rsidR="006300A5">
        <w:t xml:space="preserve"> </w:t>
      </w:r>
      <w:r w:rsidRPr="00F557CE">
        <w:t>t</w:t>
      </w:r>
      <w:r w:rsidRPr="00F557CE" w:rsidR="006300A5">
        <w:t xml:space="preserve">his is the first time I have appeared before the Committee in person rather than over a screen </w:t>
      </w:r>
      <w:r w:rsidRPr="00F557CE">
        <w:t>through Z</w:t>
      </w:r>
      <w:r w:rsidRPr="00F557CE" w:rsidR="006300A5">
        <w:t>oom. It is good to be in person</w:t>
      </w:r>
      <w:r w:rsidRPr="00F557CE">
        <w:t>. A</w:t>
      </w:r>
      <w:r w:rsidRPr="00F557CE" w:rsidR="006300A5">
        <w:t xml:space="preserve">lthough </w:t>
      </w:r>
      <w:r w:rsidRPr="00F557CE">
        <w:t>across the House we</w:t>
      </w:r>
      <w:r w:rsidRPr="00F557CE" w:rsidR="006300A5">
        <w:t xml:space="preserve"> occasionally disagree on things</w:t>
      </w:r>
      <w:r w:rsidRPr="00F557CE">
        <w:t>, i</w:t>
      </w:r>
      <w:r w:rsidRPr="00F557CE" w:rsidR="006300A5">
        <w:t xml:space="preserve">t is good to be able to do it in person rather than through a camera </w:t>
      </w:r>
      <w:r w:rsidRPr="00F557CE" w:rsidR="00EE3913">
        <w:t>and</w:t>
      </w:r>
      <w:r w:rsidRPr="00F557CE" w:rsidR="006300A5">
        <w:t xml:space="preserve"> a screen. </w:t>
      </w:r>
      <w:r w:rsidRPr="00F557CE">
        <w:t>T</w:t>
      </w:r>
      <w:r w:rsidRPr="00F557CE" w:rsidR="006300A5">
        <w:t>hank you for that.</w:t>
      </w:r>
    </w:p>
    <w:p w:rsidR="00D2460A" w:rsidRPr="00F557CE" w:rsidP="00D2460A">
      <w:pPr>
        <w:pStyle w:val="Answer"/>
      </w:pPr>
      <w:r w:rsidRPr="00F557CE">
        <w:t xml:space="preserve">I really appreciate the chance to answer that question and give </w:t>
      </w:r>
      <w:r w:rsidRPr="00F557CE">
        <w:t xml:space="preserve">you </w:t>
      </w:r>
      <w:r w:rsidRPr="00F557CE">
        <w:t xml:space="preserve">a few comments. It is important to set out where we came to </w:t>
      </w:r>
      <w:r w:rsidRPr="00F557CE">
        <w:t xml:space="preserve">and </w:t>
      </w:r>
      <w:r w:rsidRPr="00F557CE">
        <w:t xml:space="preserve">what led to the Command Paper back in </w:t>
      </w:r>
      <w:r w:rsidRPr="00F557CE">
        <w:t xml:space="preserve">July. </w:t>
      </w:r>
      <w:r w:rsidRPr="00F557CE">
        <w:t>I will endeavo</w:t>
      </w:r>
      <w:r w:rsidRPr="00F557CE">
        <w:t xml:space="preserve">ur </w:t>
      </w:r>
      <w:r w:rsidRPr="00F557CE">
        <w:t xml:space="preserve">to do that </w:t>
      </w:r>
      <w:r w:rsidRPr="00F557CE">
        <w:t xml:space="preserve">over </w:t>
      </w:r>
      <w:r w:rsidRPr="00F557CE">
        <w:t xml:space="preserve">the next few minutes and the next couple of hours as we talk. </w:t>
      </w:r>
      <w:r w:rsidRPr="00F557CE">
        <w:t xml:space="preserve">I </w:t>
      </w:r>
      <w:r w:rsidRPr="00F557CE">
        <w:t>really appreciate the chance to</w:t>
      </w:r>
      <w:r w:rsidRPr="00F557CE">
        <w:t xml:space="preserve"> </w:t>
      </w:r>
      <w:r w:rsidRPr="00F557CE">
        <w:t>go through this today.</w:t>
      </w:r>
      <w:r w:rsidRPr="00F557CE">
        <w:t xml:space="preserve"> </w:t>
      </w:r>
      <w:r w:rsidRPr="00F557CE" w:rsidR="00CE6B77">
        <w:t xml:space="preserve">It is also important to </w:t>
      </w:r>
      <w:r w:rsidRPr="00F557CE">
        <w:t>recognise</w:t>
      </w:r>
      <w:r w:rsidRPr="00F557CE">
        <w:t xml:space="preserve"> up</w:t>
      </w:r>
      <w:r w:rsidRPr="00F557CE" w:rsidR="00CE6B77">
        <w:t xml:space="preserve"> </w:t>
      </w:r>
      <w:r w:rsidRPr="00F557CE">
        <w:t>front</w:t>
      </w:r>
      <w:r w:rsidRPr="00F557CE" w:rsidR="00CE6B77">
        <w:t xml:space="preserve"> </w:t>
      </w:r>
      <w:r w:rsidRPr="00F557CE">
        <w:t xml:space="preserve">the </w:t>
      </w:r>
      <w:r w:rsidRPr="00F557CE">
        <w:t>fortitude and resilience of all those who have lost loved ones or</w:t>
      </w:r>
      <w:r w:rsidRPr="00F557CE">
        <w:t xml:space="preserve"> were themselves indeed a v</w:t>
      </w:r>
      <w:r w:rsidRPr="00F557CE">
        <w:t>ictim of a serious incident during the Troubles</w:t>
      </w:r>
      <w:r w:rsidRPr="00F557CE">
        <w:t>.</w:t>
      </w:r>
    </w:p>
    <w:p w:rsidR="00D2460A" w:rsidRPr="00F557CE" w:rsidP="00D2460A">
      <w:pPr>
        <w:pStyle w:val="Answer"/>
      </w:pPr>
      <w:r w:rsidRPr="00F557CE">
        <w:t>W</w:t>
      </w:r>
      <w:r w:rsidRPr="00F557CE" w:rsidR="006300A5">
        <w:t xml:space="preserve">hile the </w:t>
      </w:r>
      <w:r w:rsidRPr="00F557CE" w:rsidR="00CE6B77">
        <w:t>Good Friday agreement</w:t>
      </w:r>
      <w:r w:rsidRPr="00F557CE" w:rsidR="006300A5">
        <w:t xml:space="preserve"> itself was undoubtedly a catalyst for what we have seen </w:t>
      </w:r>
      <w:r w:rsidRPr="00F557CE" w:rsidR="00EE3913">
        <w:t>is</w:t>
      </w:r>
      <w:r w:rsidRPr="00F557CE" w:rsidR="006300A5">
        <w:t xml:space="preserve"> a more secure and prosperous period </w:t>
      </w:r>
      <w:r w:rsidRPr="00F557CE">
        <w:t xml:space="preserve">and </w:t>
      </w:r>
      <w:r w:rsidRPr="00F557CE" w:rsidR="006300A5">
        <w:t>time for Northern Ireland</w:t>
      </w:r>
      <w:r w:rsidRPr="00F557CE">
        <w:t>, t</w:t>
      </w:r>
      <w:r w:rsidRPr="00F557CE" w:rsidR="006300A5">
        <w:t xml:space="preserve">here is still the reality that </w:t>
      </w:r>
      <w:r w:rsidRPr="00F557CE" w:rsidR="00EE3913">
        <w:t>the</w:t>
      </w:r>
      <w:r w:rsidRPr="00F557CE" w:rsidR="00CE6B77">
        <w:t>re is a</w:t>
      </w:r>
      <w:r w:rsidRPr="00F557CE" w:rsidR="006300A5">
        <w:t xml:space="preserve"> </w:t>
      </w:r>
      <w:r w:rsidRPr="00F557CE">
        <w:t xml:space="preserve">legacy </w:t>
      </w:r>
      <w:r w:rsidRPr="00F557CE" w:rsidR="006300A5">
        <w:t>of the past</w:t>
      </w:r>
      <w:r w:rsidRPr="00F557CE">
        <w:t xml:space="preserve">, which </w:t>
      </w:r>
      <w:r w:rsidRPr="00F557CE" w:rsidR="006300A5">
        <w:t>the agreement was designed to move us on from</w:t>
      </w:r>
      <w:r w:rsidRPr="00F557CE">
        <w:t xml:space="preserve">, </w:t>
      </w:r>
      <w:r w:rsidRPr="00F557CE" w:rsidR="00CE6B77">
        <w:t xml:space="preserve">that </w:t>
      </w:r>
      <w:r w:rsidRPr="00F557CE" w:rsidR="006300A5">
        <w:t>remains unaddressed</w:t>
      </w:r>
      <w:r w:rsidRPr="00F557CE">
        <w:t>, a</w:t>
      </w:r>
      <w:r w:rsidRPr="00F557CE" w:rsidR="006300A5">
        <w:t>s predecessors of mine have rightly highlighted.</w:t>
      </w:r>
      <w:r w:rsidRPr="00F557CE">
        <w:t xml:space="preserve"> </w:t>
      </w:r>
      <w:r w:rsidRPr="00F557CE" w:rsidR="006300A5">
        <w:t xml:space="preserve">There </w:t>
      </w:r>
      <w:r w:rsidRPr="00F557CE">
        <w:t xml:space="preserve">are </w:t>
      </w:r>
      <w:r w:rsidRPr="00F557CE" w:rsidR="006300A5">
        <w:t xml:space="preserve">individuals and families </w:t>
      </w:r>
      <w:r w:rsidRPr="00F557CE">
        <w:t xml:space="preserve">right </w:t>
      </w:r>
      <w:r w:rsidRPr="00F557CE" w:rsidR="006300A5">
        <w:t xml:space="preserve">across </w:t>
      </w:r>
      <w:r w:rsidRPr="00F557CE">
        <w:t xml:space="preserve">wider Northern Ireland </w:t>
      </w:r>
      <w:r w:rsidRPr="00F557CE">
        <w:rPr>
          <w:rFonts w:cs="Times New Roman"/>
        </w:rPr>
        <w:t xml:space="preserve">society who are </w:t>
      </w:r>
      <w:r w:rsidRPr="00F557CE" w:rsidR="006300A5">
        <w:t xml:space="preserve">still challenged </w:t>
      </w:r>
      <w:r w:rsidRPr="00F557CE">
        <w:t xml:space="preserve">by </w:t>
      </w:r>
      <w:r w:rsidRPr="00F557CE" w:rsidR="006300A5">
        <w:t xml:space="preserve">some of the issues </w:t>
      </w:r>
      <w:r w:rsidRPr="00F557CE" w:rsidR="00CE6B77">
        <w:t>from</w:t>
      </w:r>
      <w:r w:rsidRPr="00F557CE" w:rsidR="006300A5">
        <w:t xml:space="preserve"> the past and </w:t>
      </w:r>
      <w:r w:rsidRPr="00F557CE" w:rsidR="00EE3913">
        <w:t xml:space="preserve">in terms of </w:t>
      </w:r>
      <w:r w:rsidRPr="00F557CE" w:rsidR="006300A5">
        <w:t>getting understanding and information around that</w:t>
      </w:r>
      <w:r w:rsidRPr="00F557CE">
        <w:t>.</w:t>
      </w:r>
    </w:p>
    <w:p w:rsidR="006300A5" w:rsidRPr="00F557CE" w:rsidP="006300A5">
      <w:pPr>
        <w:pStyle w:val="Answer"/>
      </w:pPr>
      <w:r w:rsidRPr="00F557CE">
        <w:t>C</w:t>
      </w:r>
      <w:r w:rsidRPr="00F557CE">
        <w:t>oming directly to your point</w:t>
      </w:r>
      <w:r w:rsidRPr="00F557CE">
        <w:t xml:space="preserve">, </w:t>
      </w:r>
      <w:r w:rsidRPr="00F557CE">
        <w:t>the current system for address</w:t>
      </w:r>
      <w:r w:rsidRPr="00F557CE">
        <w:t xml:space="preserve">ing </w:t>
      </w:r>
      <w:r w:rsidRPr="00F557CE">
        <w:t>the past, I would argue, is not working for anybody</w:t>
      </w:r>
      <w:r w:rsidRPr="00F557CE">
        <w:t xml:space="preserve">—it is </w:t>
      </w:r>
      <w:r w:rsidRPr="00F557CE">
        <w:t xml:space="preserve">certainly not working </w:t>
      </w:r>
      <w:r w:rsidRPr="00F557CE">
        <w:t>well</w:t>
      </w:r>
      <w:r w:rsidRPr="00F557CE">
        <w:t xml:space="preserve">—and </w:t>
      </w:r>
      <w:r w:rsidRPr="00F557CE">
        <w:t xml:space="preserve">particularly </w:t>
      </w:r>
      <w:r w:rsidRPr="00F557CE">
        <w:t xml:space="preserve">for </w:t>
      </w:r>
      <w:r w:rsidRPr="00F557CE">
        <w:t xml:space="preserve">those who were most affected by the </w:t>
      </w:r>
      <w:r w:rsidRPr="00F557CE">
        <w:t>Troubles</w:t>
      </w:r>
      <w:r w:rsidRPr="00F557CE">
        <w:t xml:space="preserve">. It </w:t>
      </w:r>
      <w:r w:rsidRPr="00F557CE">
        <w:t xml:space="preserve">has </w:t>
      </w:r>
      <w:r w:rsidRPr="00F557CE">
        <w:t>been delivering neither justice, certainly in a sense that many people recognise</w:t>
      </w:r>
      <w:r w:rsidRPr="00F557CE">
        <w:t xml:space="preserve">, nor </w:t>
      </w:r>
      <w:r w:rsidRPr="00F557CE">
        <w:t>information to the vast majority of people who lost loved ones during that period.</w:t>
      </w:r>
      <w:r w:rsidRPr="00F557CE">
        <w:t xml:space="preserve"> It </w:t>
      </w:r>
      <w:r w:rsidRPr="00F557CE">
        <w:t xml:space="preserve">is also just worth </w:t>
      </w:r>
      <w:r w:rsidRPr="00F557CE">
        <w:t xml:space="preserve">remembering that </w:t>
      </w:r>
      <w:r w:rsidRPr="00F557CE">
        <w:t>over 90</w:t>
      </w:r>
      <w:r w:rsidRPr="00F557CE">
        <w:t>%</w:t>
      </w:r>
      <w:r w:rsidRPr="00F557CE" w:rsidR="00CE6B77">
        <w:t xml:space="preserve"> of those who died—</w:t>
      </w:r>
      <w:r w:rsidRPr="00F557CE">
        <w:t>around 3</w:t>
      </w:r>
      <w:r w:rsidRPr="00F557CE">
        <w:t>,</w:t>
      </w:r>
      <w:r w:rsidRPr="00F557CE">
        <w:t>000</w:t>
      </w:r>
      <w:r w:rsidRPr="00F557CE" w:rsidR="00CE6B77">
        <w:t>—</w:t>
      </w:r>
      <w:r w:rsidRPr="00F557CE">
        <w:t>died as a result of the actions of terrorists</w:t>
      </w:r>
      <w:r w:rsidRPr="00F557CE">
        <w:t>. U</w:t>
      </w:r>
      <w:r w:rsidRPr="00F557CE">
        <w:t>nfortunately</w:t>
      </w:r>
      <w:r w:rsidRPr="00F557CE">
        <w:t xml:space="preserve">, </w:t>
      </w:r>
      <w:r w:rsidRPr="00F557CE">
        <w:t xml:space="preserve">the very painful reality is that the prospect of criminal justice </w:t>
      </w:r>
      <w:r w:rsidRPr="00F557CE">
        <w:t xml:space="preserve">in </w:t>
      </w:r>
      <w:r w:rsidRPr="00F557CE">
        <w:t>the traditional sense is now vanishingly small.</w:t>
      </w:r>
      <w:r w:rsidRPr="00F557CE" w:rsidR="00A92FC0">
        <w:t xml:space="preserve"> </w:t>
      </w:r>
      <w:r w:rsidRPr="00F557CE">
        <w:t xml:space="preserve">The </w:t>
      </w:r>
      <w:r w:rsidRPr="00F557CE">
        <w:t xml:space="preserve">majority of outstanding cases are now over 40 years old, and we know from experience </w:t>
      </w:r>
      <w:r w:rsidRPr="00F557CE">
        <w:t xml:space="preserve">that </w:t>
      </w:r>
      <w:r w:rsidRPr="00F557CE">
        <w:t>the challenges of the passage of time mean</w:t>
      </w:r>
      <w:r w:rsidRPr="00F557CE">
        <w:t xml:space="preserve"> </w:t>
      </w:r>
      <w:r w:rsidRPr="00F557CE">
        <w:t>that both the quality</w:t>
      </w:r>
      <w:r w:rsidRPr="00F557CE">
        <w:t xml:space="preserve"> of</w:t>
      </w:r>
      <w:r w:rsidRPr="00F557CE">
        <w:t xml:space="preserve"> physical evidence and memory becomes severely diminished</w:t>
      </w:r>
      <w:r w:rsidRPr="00F557CE">
        <w:t xml:space="preserve">. This </w:t>
      </w:r>
      <w:r w:rsidRPr="00F557CE">
        <w:t>often means that families are left feeling cheated by the outcome and indeed retraumati</w:t>
      </w:r>
      <w:r w:rsidRPr="00F557CE">
        <w:t>s</w:t>
      </w:r>
      <w:r w:rsidRPr="00F557CE">
        <w:t>ed by the process itself.</w:t>
      </w:r>
    </w:p>
    <w:p w:rsidR="007E7F51" w:rsidRPr="00F557CE" w:rsidP="006300A5">
      <w:pPr>
        <w:pStyle w:val="Answer"/>
      </w:pPr>
      <w:r w:rsidRPr="00F557CE">
        <w:t xml:space="preserve">A very recent example of this is that of the soldiers who went on trial for the </w:t>
      </w:r>
      <w:r w:rsidRPr="00F557CE" w:rsidR="00A92FC0">
        <w:t>killing of Joe McCann in 1</w:t>
      </w:r>
      <w:r w:rsidRPr="00F557CE">
        <w:t>972</w:t>
      </w:r>
      <w:r w:rsidRPr="00F557CE" w:rsidR="00A92FC0">
        <w:t>. I</w:t>
      </w:r>
      <w:r w:rsidRPr="00F557CE">
        <w:t>n 2013</w:t>
      </w:r>
      <w:r w:rsidRPr="00F557CE" w:rsidR="00A92FC0">
        <w:t>, t</w:t>
      </w:r>
      <w:r w:rsidRPr="00F557CE">
        <w:t>he H</w:t>
      </w:r>
      <w:r w:rsidRPr="00F557CE" w:rsidR="00A92FC0">
        <w:t>E</w:t>
      </w:r>
      <w:r w:rsidRPr="00F557CE">
        <w:t xml:space="preserve">T conducted a review into that case and found that the killing was not justified. It then took another eight years for the case to progress to a criminal trial only for that to collapse, as we know now, within weeks. </w:t>
      </w:r>
      <w:r w:rsidRPr="00F557CE" w:rsidR="00A92FC0">
        <w:t>It</w:t>
      </w:r>
      <w:r w:rsidRPr="00F557CE">
        <w:t xml:space="preserve"> is wrong for us to have a situation where we continue to see people subjected to that kind of a structure and situation</w:t>
      </w:r>
      <w:r w:rsidRPr="00F557CE" w:rsidR="00A92FC0">
        <w:t>.</w:t>
      </w:r>
    </w:p>
    <w:p w:rsidR="007E7F51" w:rsidRPr="00F557CE" w:rsidP="006300A5">
      <w:pPr>
        <w:pStyle w:val="Answer"/>
      </w:pPr>
      <w:r w:rsidRPr="00F557CE">
        <w:t xml:space="preserve">The </w:t>
      </w:r>
      <w:r w:rsidRPr="00F557CE" w:rsidR="006300A5">
        <w:t>purpose behind the Command Paper itself was</w:t>
      </w:r>
      <w:r w:rsidRPr="00F557CE">
        <w:t xml:space="preserve"> </w:t>
      </w:r>
      <w:r w:rsidRPr="00F557CE" w:rsidR="006300A5">
        <w:t>the Government being honest about where we are in terms of being able to pursue criminal</w:t>
      </w:r>
      <w:r w:rsidRPr="00F557CE">
        <w:t xml:space="preserve"> </w:t>
      </w:r>
      <w:r w:rsidRPr="00F557CE" w:rsidR="006300A5">
        <w:t xml:space="preserve">justice outcomes, </w:t>
      </w:r>
      <w:r w:rsidRPr="00F557CE">
        <w:t xml:space="preserve">looking </w:t>
      </w:r>
      <w:r w:rsidRPr="00F557CE" w:rsidR="006300A5">
        <w:t xml:space="preserve">at how we can focus our resources on what can honestly and realistically be achieved </w:t>
      </w:r>
      <w:r w:rsidRPr="00F557CE">
        <w:t xml:space="preserve">for </w:t>
      </w:r>
      <w:r w:rsidRPr="00F557CE" w:rsidR="006300A5">
        <w:t xml:space="preserve">as many families as possible, and </w:t>
      </w:r>
      <w:r w:rsidRPr="00F557CE">
        <w:t>deliver</w:t>
      </w:r>
      <w:r w:rsidRPr="00F557CE">
        <w:t xml:space="preserve">ing </w:t>
      </w:r>
      <w:r w:rsidRPr="00F557CE" w:rsidR="006300A5">
        <w:t xml:space="preserve">true and lasting reconciliation in Northern </w:t>
      </w:r>
      <w:r w:rsidRPr="00F557CE">
        <w:t>Ireland</w:t>
      </w:r>
      <w:r w:rsidRPr="00F557CE" w:rsidR="006300A5">
        <w:t>.</w:t>
      </w:r>
      <w:r w:rsidRPr="00F557CE">
        <w:t xml:space="preserve"> As </w:t>
      </w:r>
      <w:r w:rsidRPr="00F557CE" w:rsidR="006300A5">
        <w:t>has been clearly identified over the last couple of months</w:t>
      </w:r>
      <w:r w:rsidRPr="00F557CE">
        <w:t>—</w:t>
      </w:r>
      <w:r w:rsidRPr="00F557CE" w:rsidR="006300A5">
        <w:t xml:space="preserve">I appreciate people in this room </w:t>
      </w:r>
      <w:r w:rsidRPr="00F557CE">
        <w:t xml:space="preserve">will </w:t>
      </w:r>
      <w:r w:rsidRPr="00F557CE" w:rsidR="006300A5">
        <w:t xml:space="preserve">already </w:t>
      </w:r>
      <w:r w:rsidRPr="00F557CE">
        <w:t xml:space="preserve">have </w:t>
      </w:r>
      <w:r w:rsidRPr="00F557CE" w:rsidR="006300A5">
        <w:t>known</w:t>
      </w:r>
      <w:r w:rsidRPr="00F557CE">
        <w:t xml:space="preserve"> </w:t>
      </w:r>
      <w:r w:rsidRPr="00F557CE" w:rsidR="006300A5">
        <w:t>this</w:t>
      </w:r>
      <w:r w:rsidRPr="00F557CE">
        <w:t>—t</w:t>
      </w:r>
      <w:r w:rsidRPr="00F557CE" w:rsidR="006300A5">
        <w:t>his is a huge, sensitive, complex and difficult challenge. It is one we are determined to do what we can to meet.</w:t>
      </w:r>
      <w:r w:rsidRPr="00F557CE">
        <w:t xml:space="preserve"> </w:t>
      </w:r>
      <w:r w:rsidRPr="00F557CE" w:rsidR="006300A5">
        <w:t>That is why obtaining information and getting to the truth, supported by full disclosure by the state, is the cornerstone of the proposals that we put forward.</w:t>
      </w:r>
    </w:p>
    <w:p w:rsidR="007E7F51" w:rsidRPr="00F557CE" w:rsidP="006300A5">
      <w:pPr>
        <w:pStyle w:val="Answer"/>
      </w:pPr>
      <w:r w:rsidRPr="00F557CE">
        <w:t>S</w:t>
      </w:r>
      <w:r w:rsidRPr="00F557CE" w:rsidR="006300A5">
        <w:t>ome people have suggested publicly that the Government</w:t>
      </w:r>
      <w:r w:rsidRPr="00F557CE" w:rsidR="00CE6B77">
        <w:t>’</w:t>
      </w:r>
      <w:r w:rsidRPr="00F557CE" w:rsidR="006300A5">
        <w:t>s proposals will stop investigations into Troubles</w:t>
      </w:r>
      <w:r w:rsidRPr="00F557CE">
        <w:noBreakHyphen/>
      </w:r>
      <w:r w:rsidRPr="00F557CE" w:rsidR="006300A5">
        <w:t xml:space="preserve">related </w:t>
      </w:r>
      <w:r w:rsidRPr="00F557CE">
        <w:t xml:space="preserve">incidents. </w:t>
      </w:r>
      <w:r w:rsidRPr="00F557CE" w:rsidR="006300A5">
        <w:t>I just want to be really clear</w:t>
      </w:r>
      <w:r w:rsidRPr="00F557CE">
        <w:t xml:space="preserve">: </w:t>
      </w:r>
      <w:r w:rsidRPr="00F557CE" w:rsidR="006300A5">
        <w:t xml:space="preserve">that is not the case. We are focused on </w:t>
      </w:r>
      <w:r w:rsidRPr="00F557CE">
        <w:t xml:space="preserve">ascertaining </w:t>
      </w:r>
      <w:r w:rsidRPr="00F557CE" w:rsidR="006300A5">
        <w:t xml:space="preserve">the truth </w:t>
      </w:r>
      <w:r w:rsidRPr="00F557CE">
        <w:t xml:space="preserve">about </w:t>
      </w:r>
      <w:r w:rsidRPr="00F557CE" w:rsidR="006300A5">
        <w:t xml:space="preserve">what happened. Under our proposals, an independent body would be established to produce </w:t>
      </w:r>
      <w:r w:rsidRPr="00F557CE">
        <w:t xml:space="preserve">thorough </w:t>
      </w:r>
      <w:r w:rsidRPr="00F557CE" w:rsidR="006300A5">
        <w:t xml:space="preserve">and robust reports into </w:t>
      </w:r>
      <w:r w:rsidRPr="00F557CE">
        <w:t>T</w:t>
      </w:r>
      <w:r w:rsidRPr="00F557CE" w:rsidR="006300A5">
        <w:t>roubles</w:t>
      </w:r>
      <w:r w:rsidRPr="00F557CE">
        <w:noBreakHyphen/>
      </w:r>
      <w:r w:rsidRPr="00F557CE" w:rsidR="006300A5">
        <w:t>related deaths</w:t>
      </w:r>
      <w:r w:rsidRPr="00F557CE">
        <w:t xml:space="preserve"> and </w:t>
      </w:r>
      <w:r w:rsidRPr="00F557CE" w:rsidR="006300A5">
        <w:t>case</w:t>
      </w:r>
      <w:r w:rsidRPr="00F557CE">
        <w:t>s of</w:t>
      </w:r>
      <w:r w:rsidRPr="00F557CE" w:rsidR="006300A5">
        <w:t xml:space="preserve"> very serious injury</w:t>
      </w:r>
      <w:r w:rsidRPr="00F557CE">
        <w:t xml:space="preserve"> f</w:t>
      </w:r>
      <w:r w:rsidRPr="00F557CE" w:rsidR="006300A5">
        <w:t>or purposes of information recovery and understanding</w:t>
      </w:r>
      <w:r w:rsidRPr="00F557CE">
        <w:t>. T</w:t>
      </w:r>
      <w:r w:rsidRPr="00F557CE" w:rsidR="006300A5">
        <w:t xml:space="preserve">his process would be underpinned by a commitment from us as the UK Government to a level of disclosure that </w:t>
      </w:r>
      <w:r w:rsidRPr="00F557CE">
        <w:t xml:space="preserve">has </w:t>
      </w:r>
      <w:r w:rsidRPr="00F557CE" w:rsidR="006300A5">
        <w:t>never happened before</w:t>
      </w:r>
      <w:r w:rsidRPr="00F557CE">
        <w:t xml:space="preserve">. </w:t>
      </w:r>
    </w:p>
    <w:p w:rsidR="00375F47" w:rsidRPr="00F557CE" w:rsidP="006300A5">
      <w:pPr>
        <w:pStyle w:val="Answer"/>
      </w:pPr>
      <w:r w:rsidRPr="00F557CE">
        <w:t xml:space="preserve">This is </w:t>
      </w:r>
      <w:r w:rsidRPr="00F557CE" w:rsidR="006300A5">
        <w:t xml:space="preserve">not about forgetting the past. It is not about letting people off </w:t>
      </w:r>
      <w:r w:rsidRPr="00F557CE">
        <w:t xml:space="preserve">or </w:t>
      </w:r>
      <w:r w:rsidRPr="00F557CE" w:rsidR="006300A5">
        <w:t>leaving victims and survivors behind</w:t>
      </w:r>
      <w:r w:rsidRPr="00F557CE">
        <w:t>. I</w:t>
      </w:r>
      <w:r w:rsidRPr="00F557CE" w:rsidR="006300A5">
        <w:t xml:space="preserve">n fact, it is about putting them at the forefront. </w:t>
      </w:r>
      <w:r w:rsidRPr="00F557CE">
        <w:t xml:space="preserve">We </w:t>
      </w:r>
      <w:r w:rsidRPr="00F557CE" w:rsidR="006300A5">
        <w:t>have heard many powerful and personal messages from victims</w:t>
      </w:r>
      <w:r w:rsidRPr="00F557CE">
        <w:t xml:space="preserve">. </w:t>
      </w:r>
      <w:r w:rsidRPr="00F557CE" w:rsidR="006300A5">
        <w:t xml:space="preserve">I am clear </w:t>
      </w:r>
      <w:r w:rsidRPr="00F557CE">
        <w:t xml:space="preserve">that </w:t>
      </w:r>
      <w:r w:rsidRPr="00F557CE" w:rsidR="006300A5">
        <w:t>the vital role of the victim</w:t>
      </w:r>
      <w:r w:rsidRPr="00F557CE" w:rsidR="00D71A7E">
        <w:t>s</w:t>
      </w:r>
      <w:r w:rsidRPr="00F557CE" w:rsidR="006300A5">
        <w:t xml:space="preserve"> </w:t>
      </w:r>
      <w:r w:rsidRPr="00F557CE" w:rsidR="00D71A7E">
        <w:t>sector</w:t>
      </w:r>
      <w:r w:rsidRPr="00F557CE">
        <w:rPr>
          <w:rFonts w:cs="Times New Roman"/>
        </w:rPr>
        <w:t xml:space="preserve"> </w:t>
      </w:r>
      <w:r w:rsidRPr="00F557CE" w:rsidR="006300A5">
        <w:t xml:space="preserve">in supporting victims must continue as </w:t>
      </w:r>
      <w:r w:rsidRPr="00F557CE">
        <w:t xml:space="preserve">we </w:t>
      </w:r>
      <w:r w:rsidRPr="00F557CE" w:rsidR="006300A5">
        <w:t>move forward.</w:t>
      </w:r>
      <w:r w:rsidRPr="00F557CE">
        <w:t xml:space="preserve"> </w:t>
      </w:r>
      <w:r w:rsidRPr="00F557CE" w:rsidR="006300A5">
        <w:t>Many victims have benefited from the work of organisations over the last years</w:t>
      </w:r>
      <w:r w:rsidRPr="00F557CE">
        <w:t>. W</w:t>
      </w:r>
      <w:r w:rsidRPr="00F557CE" w:rsidR="006300A5">
        <w:t>e have shown through our role in legislating for the Troubles Permanent Disable</w:t>
      </w:r>
      <w:r w:rsidRPr="00F557CE">
        <w:t>ment</w:t>
      </w:r>
      <w:r w:rsidRPr="00F557CE" w:rsidR="006300A5">
        <w:t xml:space="preserve"> </w:t>
      </w:r>
      <w:r w:rsidRPr="00F557CE" w:rsidR="00377AC4">
        <w:t xml:space="preserve">Payment </w:t>
      </w:r>
      <w:r w:rsidRPr="00F557CE" w:rsidR="006300A5">
        <w:t>Scheme that we are committed to ensuring that those who are most directly affected by the Troubles continue to be supported and recognised as we look to the future</w:t>
      </w:r>
      <w:r w:rsidRPr="00F557CE">
        <w:t>. T</w:t>
      </w:r>
      <w:r w:rsidRPr="00F557CE" w:rsidR="006300A5">
        <w:t xml:space="preserve">hat commitment is still there and </w:t>
      </w:r>
      <w:r w:rsidRPr="00F557CE">
        <w:t xml:space="preserve">it </w:t>
      </w:r>
      <w:r w:rsidRPr="00F557CE" w:rsidR="006300A5">
        <w:t>is absolute.</w:t>
      </w:r>
    </w:p>
    <w:p w:rsidR="00375F47" w:rsidRPr="00F557CE" w:rsidP="006300A5">
      <w:pPr>
        <w:pStyle w:val="Answer"/>
      </w:pPr>
      <w:r w:rsidRPr="00F557CE">
        <w:t>There are many facets to justice</w:t>
      </w:r>
      <w:r w:rsidRPr="00F557CE">
        <w:t>. I</w:t>
      </w:r>
      <w:r w:rsidRPr="00F557CE">
        <w:t>t is clear that the focus on the criminal strand is not delivering</w:t>
      </w:r>
      <w:r w:rsidRPr="00F557CE">
        <w:t>. I</w:t>
      </w:r>
      <w:r w:rsidRPr="00F557CE">
        <w:t>t is not delivering well enough for families</w:t>
      </w:r>
      <w:r w:rsidRPr="00F557CE">
        <w:t xml:space="preserve">, </w:t>
      </w:r>
      <w:r w:rsidRPr="00F557CE">
        <w:t>and it will not deliver what families in some cases want</w:t>
      </w:r>
      <w:r w:rsidRPr="00F557CE">
        <w:t>. A</w:t>
      </w:r>
      <w:r w:rsidRPr="00F557CE">
        <w:t>s a Government, we want to put measures in place that will help many more families attain some measure of justice by providing answers</w:t>
      </w:r>
      <w:r w:rsidRPr="00F557CE">
        <w:t>—and w</w:t>
      </w:r>
      <w:r w:rsidRPr="00F557CE">
        <w:t>ith answers comes accountability</w:t>
      </w:r>
      <w:r w:rsidRPr="00F557CE">
        <w:t>—</w:t>
      </w:r>
      <w:r w:rsidRPr="00F557CE">
        <w:t xml:space="preserve">addressing </w:t>
      </w:r>
      <w:r w:rsidRPr="00F557CE">
        <w:t xml:space="preserve">and acknowledging </w:t>
      </w:r>
      <w:r w:rsidRPr="00F557CE">
        <w:t>the suffering of victims and survivors, and helping to build a more shared community</w:t>
      </w:r>
      <w:r w:rsidRPr="00F557CE">
        <w:t xml:space="preserve"> u</w:t>
      </w:r>
      <w:r w:rsidRPr="00F557CE">
        <w:t xml:space="preserve">nderstanding of Northern </w:t>
      </w:r>
      <w:r w:rsidRPr="00F557CE">
        <w:t xml:space="preserve">Ireland’s past. </w:t>
      </w:r>
      <w:r w:rsidRPr="00F557CE">
        <w:t xml:space="preserve">That is what we are determined to </w:t>
      </w:r>
      <w:r w:rsidRPr="00F557CE">
        <w:t>de</w:t>
      </w:r>
      <w:r w:rsidRPr="00F557CE">
        <w:t>liver</w:t>
      </w:r>
      <w:r w:rsidRPr="00F557CE">
        <w:t xml:space="preserve"> </w:t>
      </w:r>
      <w:r w:rsidRPr="00F557CE">
        <w:t xml:space="preserve">as part of a package </w:t>
      </w:r>
      <w:r w:rsidRPr="00F557CE" w:rsidR="00275F94">
        <w:t>that</w:t>
      </w:r>
      <w:r w:rsidRPr="00F557CE">
        <w:t xml:space="preserve"> also includes a comprehensive oral history and memoriali</w:t>
      </w:r>
      <w:r w:rsidRPr="00F557CE">
        <w:t>s</w:t>
      </w:r>
      <w:r w:rsidRPr="00F557CE">
        <w:t>ation initiative</w:t>
      </w:r>
      <w:r w:rsidRPr="00F557CE">
        <w:t>s</w:t>
      </w:r>
      <w:r w:rsidRPr="00F557CE">
        <w:t>.</w:t>
      </w:r>
      <w:r w:rsidRPr="00F557CE">
        <w:t xml:space="preserve"> </w:t>
      </w:r>
      <w:r w:rsidRPr="00F557CE">
        <w:t xml:space="preserve">While I acknowledge this is not perfect, very few credible proposals have been put forward. I am sure </w:t>
      </w:r>
      <w:r w:rsidRPr="00F557CE">
        <w:t xml:space="preserve">we will </w:t>
      </w:r>
      <w:r w:rsidRPr="00F557CE">
        <w:t xml:space="preserve">get into that in the moments ahead. </w:t>
      </w:r>
    </w:p>
    <w:p w:rsidR="00A44817" w:rsidRPr="00F557CE" w:rsidP="006300A5">
      <w:pPr>
        <w:pStyle w:val="Answer"/>
      </w:pPr>
      <w:r w:rsidRPr="00F557CE">
        <w:t>Taking such steps</w:t>
      </w:r>
      <w:r w:rsidRPr="00F557CE" w:rsidR="00375F47">
        <w:t xml:space="preserve">, </w:t>
      </w:r>
      <w:r w:rsidRPr="00F557CE">
        <w:t>I appreciate</w:t>
      </w:r>
      <w:r w:rsidRPr="00F557CE" w:rsidR="00375F47">
        <w:t xml:space="preserve">, </w:t>
      </w:r>
      <w:r w:rsidRPr="00F557CE">
        <w:t>is difficult</w:t>
      </w:r>
      <w:r w:rsidRPr="00F557CE" w:rsidR="00275F94">
        <w:t>—</w:t>
      </w:r>
      <w:r w:rsidRPr="00F557CE" w:rsidR="00375F47">
        <w:t xml:space="preserve">I am under </w:t>
      </w:r>
      <w:r w:rsidRPr="00F557CE">
        <w:t>no illusion about that</w:t>
      </w:r>
      <w:r w:rsidRPr="00F557CE" w:rsidR="00275F94">
        <w:t>—</w:t>
      </w:r>
      <w:r w:rsidRPr="00F557CE">
        <w:t>but it is also not entirely new.</w:t>
      </w:r>
      <w:r w:rsidRPr="00F557CE" w:rsidR="00375F47">
        <w:t xml:space="preserve"> The Belfast/</w:t>
      </w:r>
      <w:r w:rsidRPr="00F557CE" w:rsidR="00CE6B77">
        <w:t>Good Friday agreement</w:t>
      </w:r>
      <w:r w:rsidRPr="00F557CE" w:rsidR="00375F47">
        <w:t xml:space="preserve"> itself made </w:t>
      </w:r>
      <w:r w:rsidRPr="00F557CE">
        <w:t>provision for many challenging but necessary measures that irreversibly changed the nature of the criminal justice system for the cause of peace and reconciliation</w:t>
      </w:r>
      <w:r w:rsidRPr="00F557CE" w:rsidR="00375F47">
        <w:t xml:space="preserve">: </w:t>
      </w:r>
      <w:r w:rsidRPr="00F557CE">
        <w:t>the early release of prisoners</w:t>
      </w:r>
      <w:r w:rsidRPr="00F557CE" w:rsidR="00375F47">
        <w:t xml:space="preserve">, </w:t>
      </w:r>
      <w:r w:rsidRPr="00F557CE">
        <w:t>restricting prison sentences even for the most heinous</w:t>
      </w:r>
      <w:r w:rsidRPr="00F557CE" w:rsidR="00375F47">
        <w:t xml:space="preserve"> Troubles</w:t>
      </w:r>
      <w:r w:rsidRPr="00F557CE">
        <w:t xml:space="preserve"> offen</w:t>
      </w:r>
      <w:r w:rsidRPr="00F557CE" w:rsidR="00275F94">
        <w:t>c</w:t>
      </w:r>
      <w:r w:rsidRPr="00F557CE">
        <w:t>es</w:t>
      </w:r>
      <w:r w:rsidR="00B15BB7">
        <w:t>,</w:t>
      </w:r>
      <w:r w:rsidRPr="00F557CE">
        <w:t xml:space="preserve"> and concluding the process of secretly decommissioning </w:t>
      </w:r>
      <w:r w:rsidRPr="00F557CE" w:rsidR="00375F47">
        <w:t xml:space="preserve">paramilitary </w:t>
      </w:r>
      <w:r w:rsidRPr="00F557CE">
        <w:t xml:space="preserve">weapons. Indeed, a recent article by the former Attorney General and </w:t>
      </w:r>
      <w:r w:rsidRPr="00F557CE">
        <w:t>Tánaiste</w:t>
      </w:r>
      <w:r w:rsidRPr="00F557CE">
        <w:t xml:space="preserve"> </w:t>
      </w:r>
      <w:r w:rsidRPr="00F557CE" w:rsidR="00EE3913">
        <w:t>of</w:t>
      </w:r>
      <w:r w:rsidRPr="00F557CE">
        <w:t xml:space="preserve"> Ireland</w:t>
      </w:r>
      <w:r w:rsidRPr="00F557CE" w:rsidR="00EE3913">
        <w:t xml:space="preserve"> </w:t>
      </w:r>
      <w:r w:rsidRPr="00F557CE">
        <w:t xml:space="preserve">Michael </w:t>
      </w:r>
      <w:r w:rsidRPr="00F557CE">
        <w:t>McDowell</w:t>
      </w:r>
      <w:r w:rsidRPr="00F557CE">
        <w:t xml:space="preserve"> stated that a </w:t>
      </w:r>
      <w:r w:rsidRPr="00F557CE">
        <w:t xml:space="preserve">de facto </w:t>
      </w:r>
      <w:r w:rsidRPr="00F557CE">
        <w:t xml:space="preserve">moratorium on investigation </w:t>
      </w:r>
      <w:r w:rsidRPr="00F557CE">
        <w:t xml:space="preserve">and </w:t>
      </w:r>
      <w:r w:rsidRPr="00F557CE">
        <w:t>prosecution of IRA members already exists in Ireland.</w:t>
      </w:r>
    </w:p>
    <w:p w:rsidR="006300A5" w:rsidRPr="00F557CE" w:rsidP="006300A5">
      <w:pPr>
        <w:pStyle w:val="Answer"/>
      </w:pPr>
      <w:r w:rsidRPr="00F557CE">
        <w:t>It is clear that this is a tremendous challenge</w:t>
      </w:r>
      <w:r w:rsidRPr="00F557CE" w:rsidR="00A44817">
        <w:t xml:space="preserve">, </w:t>
      </w:r>
      <w:r w:rsidRPr="00F557CE">
        <w:t xml:space="preserve">and I recognise </w:t>
      </w:r>
      <w:r w:rsidRPr="00F557CE" w:rsidR="00A44817">
        <w:t xml:space="preserve">that </w:t>
      </w:r>
      <w:r w:rsidRPr="00F557CE">
        <w:t>these are very challenging proposals for many, including my party, which is traditionally the party of law and order</w:t>
      </w:r>
      <w:r w:rsidRPr="00F557CE" w:rsidR="00A44817">
        <w:t>. T</w:t>
      </w:r>
      <w:r w:rsidRPr="00F557CE">
        <w:t xml:space="preserve">he Government </w:t>
      </w:r>
      <w:r w:rsidRPr="00F557CE" w:rsidR="00A44817">
        <w:t xml:space="preserve">are </w:t>
      </w:r>
      <w:r w:rsidRPr="00F557CE">
        <w:t xml:space="preserve">genuine in </w:t>
      </w:r>
      <w:r w:rsidRPr="00F557CE" w:rsidR="00275F94">
        <w:t>their</w:t>
      </w:r>
      <w:r w:rsidRPr="00F557CE">
        <w:t xml:space="preserve"> belief that th</w:t>
      </w:r>
      <w:r w:rsidRPr="00F557CE" w:rsidR="00A70151">
        <w:t>is is</w:t>
      </w:r>
      <w:r w:rsidRPr="00F557CE">
        <w:t xml:space="preserve"> necessary not only to deliver what we can for victims and survivors</w:t>
      </w:r>
      <w:r w:rsidR="00B15BB7">
        <w:t>,</w:t>
      </w:r>
      <w:r w:rsidRPr="00F557CE">
        <w:t xml:space="preserve"> but to help Northern Ireland have the ability to refocus on its present and its future, particularly for </w:t>
      </w:r>
      <w:r w:rsidRPr="00F557CE" w:rsidR="00A44817">
        <w:t xml:space="preserve">a </w:t>
      </w:r>
      <w:r w:rsidRPr="00F557CE">
        <w:t xml:space="preserve">generation of people across communities in Northern Ireland </w:t>
      </w:r>
      <w:r w:rsidRPr="00F557CE" w:rsidR="00A44817">
        <w:t>who</w:t>
      </w:r>
      <w:r w:rsidRPr="00F557CE">
        <w:t xml:space="preserve"> did not see the horrors of the </w:t>
      </w:r>
      <w:r w:rsidRPr="00F557CE" w:rsidR="00A44817">
        <w:t xml:space="preserve">Troubles and </w:t>
      </w:r>
      <w:r w:rsidRPr="00F557CE">
        <w:t xml:space="preserve">whose priorities are jobs, education, healthcare, climate change and other issues impacting </w:t>
      </w:r>
      <w:r w:rsidRPr="00F557CE" w:rsidR="00A44817">
        <w:t>Northern Ireland tod</w:t>
      </w:r>
      <w:r w:rsidRPr="00F557CE">
        <w:t xml:space="preserve">ay, some </w:t>
      </w:r>
      <w:r w:rsidRPr="00F557CE" w:rsidR="00275F94">
        <w:t xml:space="preserve">of </w:t>
      </w:r>
      <w:r w:rsidRPr="00F557CE">
        <w:t>which we have discussed in the Chamber over the last 24 hours</w:t>
      </w:r>
      <w:r w:rsidRPr="00F557CE" w:rsidR="00A44817">
        <w:t xml:space="preserve">. </w:t>
      </w:r>
      <w:r w:rsidRPr="00F557CE">
        <w:t xml:space="preserve">I believe </w:t>
      </w:r>
      <w:r w:rsidRPr="00F557CE" w:rsidR="00A70151">
        <w:t xml:space="preserve">that </w:t>
      </w:r>
      <w:r w:rsidRPr="00F557CE">
        <w:t xml:space="preserve">this is consistent with the key aims of the </w:t>
      </w:r>
      <w:r w:rsidRPr="00F557CE" w:rsidR="00CE6B77">
        <w:t>Good Friday agreement</w:t>
      </w:r>
      <w:r w:rsidRPr="00F557CE">
        <w:t>.</w:t>
      </w:r>
    </w:p>
    <w:p w:rsidR="00705E5B" w:rsidRPr="00F557CE" w:rsidP="006300A5">
      <w:pPr>
        <w:pStyle w:val="Answer"/>
      </w:pPr>
      <w:r w:rsidRPr="00F557CE">
        <w:t>We will continue to engage and reflect on what we have heard</w:t>
      </w:r>
      <w:r w:rsidRPr="00F557CE" w:rsidR="00A44817">
        <w:t xml:space="preserve">. We </w:t>
      </w:r>
      <w:r w:rsidRPr="00F557CE">
        <w:t xml:space="preserve">are considering our next steps carefully. </w:t>
      </w:r>
      <w:r w:rsidRPr="00F557CE" w:rsidR="00A44817">
        <w:t>J</w:t>
      </w:r>
      <w:r w:rsidRPr="00F557CE">
        <w:t xml:space="preserve">ust very finally, </w:t>
      </w:r>
      <w:r w:rsidRPr="00F557CE" w:rsidR="00A44817">
        <w:t xml:space="preserve">I would </w:t>
      </w:r>
      <w:r w:rsidRPr="00F557CE">
        <w:t>highlight</w:t>
      </w:r>
      <w:r w:rsidRPr="00F557CE" w:rsidR="00A44817">
        <w:t xml:space="preserve"> that</w:t>
      </w:r>
      <w:r w:rsidRPr="00F557CE">
        <w:t xml:space="preserve"> the reason we published the Command Paper is quite important as well</w:t>
      </w:r>
      <w:r w:rsidRPr="00F557CE" w:rsidR="00A44817">
        <w:t xml:space="preserve"> </w:t>
      </w:r>
      <w:r w:rsidRPr="00F557CE">
        <w:t>in a technical sense</w:t>
      </w:r>
      <w:r w:rsidRPr="00F557CE" w:rsidR="00A44817">
        <w:t>. W</w:t>
      </w:r>
      <w:r w:rsidRPr="00F557CE">
        <w:t>e were having conversations particularly across victim</w:t>
      </w:r>
      <w:r w:rsidRPr="00F557CE" w:rsidR="00A44817">
        <w:t>s</w:t>
      </w:r>
      <w:r w:rsidRPr="00F557CE">
        <w:t xml:space="preserve"> groups and civic society</w:t>
      </w:r>
      <w:r w:rsidRPr="00F557CE" w:rsidR="00A44817">
        <w:t xml:space="preserve">, </w:t>
      </w:r>
      <w:r w:rsidRPr="00F557CE">
        <w:t>as well as the political parties</w:t>
      </w:r>
      <w:r w:rsidRPr="00F557CE" w:rsidR="00A44817">
        <w:t xml:space="preserve">, </w:t>
      </w:r>
      <w:r w:rsidRPr="00F557CE">
        <w:t>earlier this year</w:t>
      </w:r>
      <w:r w:rsidRPr="00F557CE" w:rsidR="00A44817">
        <w:t>. O</w:t>
      </w:r>
      <w:r w:rsidRPr="00F557CE">
        <w:t xml:space="preserve">ne of the things that came back a few times, particularly following the agreement I had with the Irish Government </w:t>
      </w:r>
      <w:r w:rsidRPr="00F557CE">
        <w:t>around going into those intensive talks over the summer</w:t>
      </w:r>
      <w:r w:rsidRPr="00F557CE">
        <w:t xml:space="preserve">, </w:t>
      </w:r>
      <w:r w:rsidRPr="00F557CE">
        <w:t xml:space="preserve">from a few groups </w:t>
      </w:r>
      <w:r w:rsidRPr="00F557CE">
        <w:t>was, “W</w:t>
      </w:r>
      <w:r w:rsidRPr="00F557CE">
        <w:t>e are having these conversations</w:t>
      </w:r>
      <w:r w:rsidRPr="00F557CE">
        <w:t xml:space="preserve"> and t</w:t>
      </w:r>
      <w:r w:rsidRPr="00F557CE">
        <w:t xml:space="preserve">hings are being </w:t>
      </w:r>
      <w:r w:rsidRPr="00F557CE">
        <w:t xml:space="preserve">said in meetings, but </w:t>
      </w:r>
      <w:r w:rsidRPr="00F557CE">
        <w:t>you have not put anything down on paper for us to take away, assess and have a look at</w:t>
      </w:r>
      <w:r w:rsidRPr="00F557CE">
        <w:t xml:space="preserve">”. The purpose of </w:t>
      </w:r>
      <w:r w:rsidRPr="00F557CE">
        <w:t>the Command Paper was to deliver</w:t>
      </w:r>
      <w:r w:rsidRPr="00F557CE">
        <w:t xml:space="preserve"> something that people could </w:t>
      </w:r>
      <w:r w:rsidRPr="00F557CE">
        <w:t>really have a discussion about</w:t>
      </w:r>
      <w:r w:rsidRPr="00F557CE">
        <w:t>.</w:t>
      </w:r>
    </w:p>
    <w:p w:rsidR="006300A5" w:rsidRPr="00F557CE" w:rsidP="006300A5">
      <w:pPr>
        <w:pStyle w:val="Answer"/>
      </w:pPr>
      <w:r w:rsidRPr="00F557CE">
        <w:t>A</w:t>
      </w:r>
      <w:r w:rsidRPr="00F557CE">
        <w:t>s we said at the time, it was there to inform those discussions.</w:t>
      </w:r>
      <w:r w:rsidRPr="00F557CE">
        <w:t xml:space="preserve"> They have </w:t>
      </w:r>
      <w:r w:rsidRPr="00F557CE">
        <w:t>been ongoing over the summer. People are still feeding into it</w:t>
      </w:r>
      <w:r w:rsidRPr="00F557CE">
        <w:t xml:space="preserve">. No doubt </w:t>
      </w:r>
      <w:r w:rsidRPr="00F557CE">
        <w:t xml:space="preserve">colleagues will today as well. I look forward to hearing </w:t>
      </w:r>
      <w:r w:rsidRPr="00F557CE">
        <w:t xml:space="preserve">that </w:t>
      </w:r>
      <w:r w:rsidRPr="00F557CE">
        <w:t>as much as answering your questions</w:t>
      </w:r>
      <w:r w:rsidRPr="00F557CE">
        <w:t xml:space="preserve">. </w:t>
      </w:r>
      <w:r w:rsidRPr="00F557CE" w:rsidR="00A70151">
        <w:t>This</w:t>
      </w:r>
      <w:r w:rsidRPr="00F557CE">
        <w:t xml:space="preserve"> will all form part of the decisions we are looking to take in the period ahead before we bring forward any legislation</w:t>
      </w:r>
      <w:r w:rsidRPr="00F557CE">
        <w:t>.</w:t>
      </w:r>
    </w:p>
    <w:p w:rsidR="00705E5B" w:rsidRPr="00F557CE" w:rsidP="00705E5B">
      <w:pPr>
        <w:pStyle w:val="Question"/>
        <w:rPr>
          <w:rFonts w:cs="Times New Roman"/>
        </w:rPr>
      </w:pPr>
      <w:sdt>
        <w:sdtPr>
          <w:alias w:val="Member"/>
          <w:tag w:val="&lt;Member mnisId='1524' dodsId='35914'&gt;"/>
          <w:id w:val="-1127620943"/>
          <w:placeholder>
            <w:docPart w:val="4948EBB85DA441D492F7E90C5EED8D63"/>
          </w:placeholder>
          <w:richText/>
        </w:sdtPr>
        <w:sdtContent>
          <w:r w:rsidRPr="00F557CE">
            <w:rPr>
              <w:b/>
            </w:rPr>
            <w:t>Chair:</w:t>
          </w:r>
        </w:sdtContent>
      </w:sdt>
      <w:r w:rsidRPr="00F557CE">
        <w:t xml:space="preserve"> Secretary of State, t</w:t>
      </w:r>
      <w:r w:rsidRPr="00F557CE" w:rsidR="006300A5">
        <w:t>hank you for that</w:t>
      </w:r>
      <w:r w:rsidRPr="00F557CE">
        <w:t xml:space="preserve">. That was </w:t>
      </w:r>
      <w:r w:rsidRPr="00F557CE" w:rsidR="006300A5">
        <w:t xml:space="preserve">comprehensive. Can I just tease out </w:t>
      </w:r>
      <w:r w:rsidRPr="00F557CE">
        <w:t xml:space="preserve">a </w:t>
      </w:r>
      <w:r w:rsidRPr="00F557CE" w:rsidR="006300A5">
        <w:t>bit more detail, if I may</w:t>
      </w:r>
      <w:r w:rsidRPr="00F557CE">
        <w:t xml:space="preserve">? In terms of </w:t>
      </w:r>
      <w:r w:rsidRPr="00F557CE" w:rsidR="006300A5">
        <w:t>Storm</w:t>
      </w:r>
      <w:r w:rsidRPr="00F557CE">
        <w:t>ont H</w:t>
      </w:r>
      <w:r w:rsidRPr="00F557CE" w:rsidR="006300A5">
        <w:t xml:space="preserve">ouse itself, </w:t>
      </w:r>
      <w:r w:rsidRPr="00F557CE" w:rsidR="00D2460A">
        <w:t>you are</w:t>
      </w:r>
      <w:r w:rsidRPr="00F557CE" w:rsidR="006300A5">
        <w:t xml:space="preserve"> convinced </w:t>
      </w:r>
      <w:r w:rsidRPr="00F557CE">
        <w:t xml:space="preserve">that </w:t>
      </w:r>
      <w:r w:rsidRPr="00F557CE" w:rsidR="006300A5">
        <w:t xml:space="preserve">it is dead with no prospect of resurrection in terms of the </w:t>
      </w:r>
      <w:r w:rsidRPr="00F557CE" w:rsidR="00377AC4">
        <w:t>Stormont House agreement</w:t>
      </w:r>
      <w:r w:rsidRPr="00F557CE" w:rsidR="00767963">
        <w:rPr>
          <w:rFonts w:cs="Times New Roman"/>
        </w:rPr>
        <w:t>.</w:t>
      </w:r>
      <w:r w:rsidRPr="00F557CE">
        <w:rPr>
          <w:rFonts w:cs="Times New Roman"/>
        </w:rPr>
        <w:t xml:space="preserve"> </w:t>
      </w:r>
    </w:p>
    <w:p w:rsidR="006300A5" w:rsidRPr="00F557CE" w:rsidP="00705E5B">
      <w:pPr>
        <w:pStyle w:val="Answer"/>
      </w:pPr>
      <w:sdt>
        <w:sdtPr>
          <w:rPr>
            <w:b/>
          </w:rPr>
          <w:alias w:val="Witness"/>
          <w:id w:val="-1718425429"/>
          <w:placeholder>
            <w:docPart w:val="73B3636970D8441D89B17B9113DFD196"/>
          </w:placeholder>
          <w:richText/>
        </w:sdtPr>
        <w:sdtContent>
          <w:r w:rsidRPr="00F557CE" w:rsidR="00705E5B">
            <w:rPr>
              <w:b/>
              <w:i/>
              <w:iCs/>
            </w:rPr>
            <w:t>Brandon Lewis:</w:t>
          </w:r>
          <w:r w:rsidRPr="00F557CE" w:rsidR="00705E5B">
            <w:rPr>
              <w:b/>
            </w:rPr>
            <w:t xml:space="preserve"> </w:t>
          </w:r>
        </w:sdtContent>
      </w:sdt>
      <w:r w:rsidRPr="00F557CE">
        <w:t>I will talk to the Command Paper, because we have not made final decisions around the feedback we have had following the Command Paper</w:t>
      </w:r>
      <w:r w:rsidRPr="00F557CE" w:rsidR="00705E5B">
        <w:t xml:space="preserve">. As I said on the </w:t>
      </w:r>
      <w:r w:rsidRPr="00F557CE" w:rsidR="00767963">
        <w:t>F</w:t>
      </w:r>
      <w:r w:rsidRPr="00F557CE" w:rsidR="00705E5B">
        <w:t xml:space="preserve">loor of the House, the principles and the pillars of Stormont House in terms of </w:t>
      </w:r>
      <w:r w:rsidRPr="00F557CE">
        <w:t>reconciliation, information recovery, oral history and memoriali</w:t>
      </w:r>
      <w:r w:rsidRPr="00F557CE" w:rsidR="00705E5B">
        <w:t>s</w:t>
      </w:r>
      <w:r w:rsidRPr="00F557CE">
        <w:t>ation are what underpin what we are proposing.</w:t>
      </w:r>
    </w:p>
    <w:p w:rsidR="006300A5" w:rsidRPr="00F557CE" w:rsidP="00705E5B">
      <w:pPr>
        <w:pStyle w:val="Answer"/>
      </w:pPr>
      <w:r w:rsidRPr="00F557CE">
        <w:t xml:space="preserve">The big change in there that people are focused on is the change </w:t>
      </w:r>
      <w:r w:rsidRPr="00F557CE" w:rsidR="00705E5B">
        <w:t xml:space="preserve">in </w:t>
      </w:r>
      <w:r w:rsidRPr="00F557CE">
        <w:t>terms of criminal justice</w:t>
      </w:r>
      <w:r w:rsidRPr="00F557CE" w:rsidR="00705E5B">
        <w:t>. W</w:t>
      </w:r>
      <w:r w:rsidRPr="00F557CE">
        <w:t>e are seven years from when Storm</w:t>
      </w:r>
      <w:r w:rsidRPr="00F557CE" w:rsidR="00705E5B">
        <w:t xml:space="preserve">ont </w:t>
      </w:r>
      <w:r w:rsidRPr="00F557CE">
        <w:t>House was sat down and agreed in 2014</w:t>
      </w:r>
      <w:r w:rsidRPr="00F557CE" w:rsidR="00705E5B">
        <w:t>. A</w:t>
      </w:r>
      <w:r w:rsidRPr="00F557CE">
        <w:t xml:space="preserve">s </w:t>
      </w:r>
      <w:r w:rsidRPr="00F557CE" w:rsidR="00705E5B">
        <w:t>M</w:t>
      </w:r>
      <w:r w:rsidR="003D7463">
        <w:t>r</w:t>
      </w:r>
      <w:r w:rsidRPr="00F557CE" w:rsidR="00705E5B">
        <w:t xml:space="preserve"> </w:t>
      </w:r>
      <w:r w:rsidRPr="00F557CE" w:rsidR="00705E5B">
        <w:t>Fa</w:t>
      </w:r>
      <w:r w:rsidR="003D7463">
        <w:t>rr</w:t>
      </w:r>
      <w:r w:rsidRPr="00F557CE" w:rsidR="00705E5B">
        <w:t>y</w:t>
      </w:r>
      <w:r w:rsidRPr="00F557CE" w:rsidR="00705E5B">
        <w:t xml:space="preserve"> </w:t>
      </w:r>
      <w:r w:rsidRPr="00F557CE">
        <w:t>outlined</w:t>
      </w:r>
      <w:r w:rsidRPr="00F557CE" w:rsidR="00705E5B">
        <w:t xml:space="preserve"> yesterday, even two years on </w:t>
      </w:r>
      <w:r w:rsidRPr="00F557CE" w:rsidR="00A70151">
        <w:t xml:space="preserve">from </w:t>
      </w:r>
      <w:r w:rsidRPr="00F557CE" w:rsidR="00705E5B">
        <w:t xml:space="preserve">NDNA things have changed, and we should </w:t>
      </w:r>
      <w:r w:rsidRPr="00F557CE">
        <w:t xml:space="preserve">be bearing in mind what </w:t>
      </w:r>
      <w:r w:rsidRPr="00F557CE" w:rsidR="00705E5B">
        <w:t>has</w:t>
      </w:r>
      <w:r w:rsidRPr="00F557CE">
        <w:t xml:space="preserve"> happened. </w:t>
      </w:r>
      <w:r w:rsidRPr="00F557CE" w:rsidR="00705E5B">
        <w:t>I</w:t>
      </w:r>
      <w:r w:rsidRPr="00F557CE">
        <w:t>n that period</w:t>
      </w:r>
      <w:r w:rsidRPr="00F557CE" w:rsidR="00705E5B">
        <w:t xml:space="preserve">, we have seen </w:t>
      </w:r>
      <w:r w:rsidRPr="00F557CE">
        <w:t>cases collapse</w:t>
      </w:r>
      <w:r w:rsidRPr="00F557CE" w:rsidR="00705E5B">
        <w:t xml:space="preserve">; we have seen </w:t>
      </w:r>
      <w:r w:rsidRPr="00F557CE">
        <w:t>the outcome of things that have been through H</w:t>
      </w:r>
      <w:r w:rsidRPr="00F557CE" w:rsidR="00705E5B">
        <w:t>E</w:t>
      </w:r>
      <w:r w:rsidRPr="00F557CE">
        <w:t>T and then collapsed, as I outlined a few moments ago.</w:t>
      </w:r>
      <w:r w:rsidRPr="00F557CE" w:rsidR="00705E5B">
        <w:t xml:space="preserve"> T</w:t>
      </w:r>
      <w:r w:rsidRPr="00F557CE">
        <w:t xml:space="preserve">here are </w:t>
      </w:r>
      <w:r w:rsidRPr="00F557CE" w:rsidR="00705E5B">
        <w:t xml:space="preserve">also </w:t>
      </w:r>
      <w:r w:rsidRPr="00F557CE">
        <w:t xml:space="preserve">lessons to learn from what </w:t>
      </w:r>
      <w:r w:rsidRPr="00F557CE" w:rsidR="00705E5B">
        <w:t xml:space="preserve">Operation Kenova </w:t>
      </w:r>
      <w:r w:rsidRPr="00F557CE">
        <w:t xml:space="preserve">has delivered and is delivering. </w:t>
      </w:r>
      <w:r w:rsidRPr="00F557CE" w:rsidR="00705E5B">
        <w:t>T</w:t>
      </w:r>
      <w:r w:rsidRPr="00F557CE">
        <w:t>hings have moved o</w:t>
      </w:r>
      <w:r w:rsidRPr="00F557CE" w:rsidR="00705E5B">
        <w:t>n. Th</w:t>
      </w:r>
      <w:r w:rsidRPr="00F557CE" w:rsidR="00536B41">
        <w:t xml:space="preserve">ere is also </w:t>
      </w:r>
      <w:r w:rsidRPr="00F557CE">
        <w:t>the fact</w:t>
      </w:r>
      <w:r w:rsidRPr="00F557CE" w:rsidR="00705E5B">
        <w:t xml:space="preserve"> that there </w:t>
      </w:r>
      <w:r w:rsidRPr="00F557CE">
        <w:t>were issues with Storm</w:t>
      </w:r>
      <w:r w:rsidRPr="00F557CE" w:rsidR="00705E5B">
        <w:t>ont H</w:t>
      </w:r>
      <w:r w:rsidRPr="00F557CE">
        <w:t xml:space="preserve">ouse in terms of </w:t>
      </w:r>
      <w:r w:rsidRPr="00F557CE" w:rsidR="00705E5B">
        <w:t xml:space="preserve">it not being </w:t>
      </w:r>
      <w:r w:rsidRPr="00F557CE">
        <w:t xml:space="preserve">delivered, </w:t>
      </w:r>
      <w:r w:rsidRPr="00F557CE" w:rsidR="00705E5B">
        <w:t xml:space="preserve">and </w:t>
      </w:r>
      <w:r w:rsidRPr="00F557CE">
        <w:t>there is a reason for that.</w:t>
      </w:r>
    </w:p>
    <w:p w:rsidR="006300A5" w:rsidRPr="00F557CE" w:rsidP="00536B41">
      <w:pPr>
        <w:pStyle w:val="Question"/>
      </w:pPr>
      <w:sdt>
        <w:sdtPr>
          <w:alias w:val="Member"/>
          <w:tag w:val="&lt;Member mnisId='1524' dodsId='35914'&gt;"/>
          <w:id w:val="1005795663"/>
          <w:placeholder>
            <w:docPart w:val="8D3E6038632241889FA446A8576C06C8"/>
          </w:placeholder>
          <w:richText/>
        </w:sdtPr>
        <w:sdtContent>
          <w:r w:rsidRPr="00F557CE" w:rsidR="00536B41">
            <w:rPr>
              <w:b/>
            </w:rPr>
            <w:t>Chair:</w:t>
          </w:r>
        </w:sdtContent>
      </w:sdt>
      <w:r w:rsidRPr="00F557CE" w:rsidR="00536B41">
        <w:t xml:space="preserve"> I</w:t>
      </w:r>
      <w:r w:rsidRPr="00F557CE">
        <w:t xml:space="preserve">f I </w:t>
      </w:r>
      <w:r w:rsidRPr="00F557CE" w:rsidR="00536B41">
        <w:t xml:space="preserve">can </w:t>
      </w:r>
      <w:r w:rsidRPr="00F557CE">
        <w:t xml:space="preserve">paraphrase, what you look to be proposing is </w:t>
      </w:r>
      <w:r w:rsidRPr="00F557CE" w:rsidR="00536B41">
        <w:t xml:space="preserve">a </w:t>
      </w:r>
      <w:r w:rsidRPr="00F557CE" w:rsidR="00377AC4">
        <w:t>Stormont House agreement</w:t>
      </w:r>
      <w:r w:rsidRPr="00F557CE">
        <w:t xml:space="preserve"> with an overlay of </w:t>
      </w:r>
      <w:r w:rsidRPr="00F557CE" w:rsidR="00536B41">
        <w:t>real</w:t>
      </w:r>
      <w:r w:rsidRPr="00F557CE">
        <w:t>politi</w:t>
      </w:r>
      <w:r w:rsidRPr="00F557CE" w:rsidR="00536B41">
        <w:t xml:space="preserve">k. </w:t>
      </w:r>
    </w:p>
    <w:p w:rsidR="006300A5" w:rsidRPr="00F557CE" w:rsidP="006300A5">
      <w:pPr>
        <w:pStyle w:val="Answer"/>
      </w:pPr>
      <w:sdt>
        <w:sdtPr>
          <w:alias w:val="Witness"/>
          <w:id w:val="671453032"/>
          <w:placeholder>
            <w:docPart w:val="BE81716F328F4C31B8409FF6D8C85EDE"/>
          </w:placeholder>
          <w:richText/>
        </w:sdtPr>
        <w:sdtContent>
          <w:r w:rsidRPr="00F557CE" w:rsidR="00536B41">
            <w:rPr>
              <w:b/>
              <w:i/>
              <w:iCs/>
            </w:rPr>
            <w:t>Brandon Lewis:</w:t>
          </w:r>
          <w:r w:rsidRPr="00F557CE" w:rsidR="00536B41">
            <w:rPr>
              <w:b/>
            </w:rPr>
            <w:t xml:space="preserve"> </w:t>
          </w:r>
        </w:sdtContent>
      </w:sdt>
      <w:r w:rsidRPr="00F557CE" w:rsidR="00536B41">
        <w:t>T</w:t>
      </w:r>
      <w:r w:rsidRPr="00F557CE">
        <w:t>hat is a fair assessment</w:t>
      </w:r>
      <w:r w:rsidRPr="00F557CE" w:rsidR="00536B41">
        <w:t xml:space="preserve">. As I </w:t>
      </w:r>
      <w:r w:rsidRPr="00F557CE">
        <w:t>said</w:t>
      </w:r>
      <w:r w:rsidRPr="00F557CE" w:rsidR="00536B41">
        <w:t xml:space="preserve"> </w:t>
      </w:r>
      <w:r w:rsidRPr="00F557CE">
        <w:t>when I laid the Command Paper</w:t>
      </w:r>
      <w:r w:rsidRPr="00F557CE" w:rsidR="00536B41">
        <w:t xml:space="preserve">, this is about the painful truth for </w:t>
      </w:r>
      <w:r w:rsidRPr="00F557CE">
        <w:t xml:space="preserve">families and victims about what is realistically </w:t>
      </w:r>
      <w:r w:rsidRPr="00F557CE" w:rsidR="00536B41">
        <w:t xml:space="preserve">and </w:t>
      </w:r>
      <w:r w:rsidRPr="00F557CE">
        <w:t>practically achievable to do</w:t>
      </w:r>
      <w:r w:rsidRPr="00F557CE" w:rsidR="00536B41">
        <w:t xml:space="preserve"> to </w:t>
      </w:r>
      <w:r w:rsidRPr="00F557CE">
        <w:t>get information.</w:t>
      </w:r>
      <w:r w:rsidRPr="00F557CE" w:rsidR="00536B41">
        <w:t xml:space="preserve"> </w:t>
      </w:r>
      <w:r w:rsidRPr="00F557CE">
        <w:t xml:space="preserve">As I said before, </w:t>
      </w:r>
      <w:r w:rsidRPr="00F557CE" w:rsidR="00536B41">
        <w:t>t</w:t>
      </w:r>
      <w:r w:rsidRPr="00F557CE">
        <w:t>he amount of time people have waited and are still waiting to get to the truth</w:t>
      </w:r>
      <w:r w:rsidRPr="00F557CE" w:rsidR="00536B41">
        <w:t xml:space="preserve"> is unacceptable.</w:t>
      </w:r>
    </w:p>
    <w:p w:rsidR="006300A5" w:rsidRPr="00F557CE" w:rsidP="00536B41">
      <w:pPr>
        <w:pStyle w:val="Question"/>
      </w:pPr>
      <w:sdt>
        <w:sdtPr>
          <w:alias w:val="Member"/>
          <w:tag w:val="&lt;Member mnisId='1524' dodsId='35914'&gt;"/>
          <w:id w:val="-234096555"/>
          <w:placeholder>
            <w:docPart w:val="C6EC96269A20436E8C779F3D834B9BAE"/>
          </w:placeholder>
          <w:richText/>
        </w:sdtPr>
        <w:sdtContent>
          <w:r w:rsidRPr="00F557CE" w:rsidR="00536B41">
            <w:rPr>
              <w:b/>
            </w:rPr>
            <w:t>Chair:</w:t>
          </w:r>
        </w:sdtContent>
      </w:sdt>
      <w:r w:rsidRPr="00F557CE" w:rsidR="00536B41">
        <w:t xml:space="preserve"> </w:t>
      </w:r>
      <w:r w:rsidRPr="00F557CE">
        <w:t>That take</w:t>
      </w:r>
      <w:r w:rsidRPr="00F557CE" w:rsidR="00767963">
        <w:t>s</w:t>
      </w:r>
      <w:r w:rsidRPr="00F557CE">
        <w:t xml:space="preserve"> </w:t>
      </w:r>
      <w:r w:rsidRPr="00F557CE" w:rsidR="00536B41">
        <w:t xml:space="preserve">me </w:t>
      </w:r>
      <w:r w:rsidRPr="00F557CE">
        <w:t>to my second point.</w:t>
      </w:r>
      <w:r w:rsidRPr="00F557CE" w:rsidR="00536B41">
        <w:t xml:space="preserve"> W</w:t>
      </w:r>
      <w:r w:rsidRPr="00F557CE">
        <w:t>e are all familiar with the phrase</w:t>
      </w:r>
      <w:r w:rsidRPr="00F557CE" w:rsidR="00536B41">
        <w:t>, “J</w:t>
      </w:r>
      <w:r w:rsidRPr="00F557CE">
        <w:t>ustice delayed is just</w:t>
      </w:r>
      <w:r w:rsidRPr="00F557CE" w:rsidR="00536B41">
        <w:t xml:space="preserve">ice </w:t>
      </w:r>
      <w:r w:rsidRPr="00F557CE">
        <w:t>denied</w:t>
      </w:r>
      <w:r w:rsidRPr="00F557CE" w:rsidR="00536B41">
        <w:t xml:space="preserve">”, and some of the </w:t>
      </w:r>
      <w:r w:rsidRPr="00F557CE">
        <w:t xml:space="preserve">cases </w:t>
      </w:r>
      <w:r w:rsidRPr="00F557CE" w:rsidR="00536B41">
        <w:t xml:space="preserve">we are talking about here are </w:t>
      </w:r>
      <w:r w:rsidRPr="00F557CE">
        <w:t>decades</w:t>
      </w:r>
      <w:r w:rsidRPr="00F557CE" w:rsidR="00536B41">
        <w:t xml:space="preserve"> old</w:t>
      </w:r>
      <w:r w:rsidRPr="00F557CE">
        <w:t xml:space="preserve">. </w:t>
      </w:r>
      <w:r w:rsidRPr="00F557CE" w:rsidR="00536B41">
        <w:t>As a Committee, w</w:t>
      </w:r>
      <w:r w:rsidRPr="00F557CE">
        <w:t xml:space="preserve">e have certainly heard in related inquiries concerns from lawyers and </w:t>
      </w:r>
      <w:r w:rsidRPr="00F557CE" w:rsidR="00536B41">
        <w:t xml:space="preserve">the PSNI with </w:t>
      </w:r>
      <w:r w:rsidRPr="00F557CE">
        <w:t>regards to access to resource</w:t>
      </w:r>
      <w:r w:rsidRPr="00F557CE" w:rsidR="00536B41">
        <w:t xml:space="preserve">, </w:t>
      </w:r>
      <w:r w:rsidRPr="00F557CE">
        <w:t>both police investigatory</w:t>
      </w:r>
      <w:r w:rsidRPr="00F557CE" w:rsidR="00536B41">
        <w:t xml:space="preserve"> or </w:t>
      </w:r>
      <w:r w:rsidRPr="00F557CE">
        <w:t>detective resource</w:t>
      </w:r>
      <w:r w:rsidRPr="00F557CE" w:rsidR="00767963">
        <w:t>,</w:t>
      </w:r>
      <w:r w:rsidRPr="00F557CE">
        <w:t xml:space="preserve"> and also in terms of bandwidth within the court system</w:t>
      </w:r>
      <w:r w:rsidRPr="00F557CE" w:rsidR="00536B41">
        <w:t>. C</w:t>
      </w:r>
      <w:r w:rsidRPr="00F557CE">
        <w:t xml:space="preserve">an you tell us how significant the </w:t>
      </w:r>
      <w:r w:rsidRPr="00F557CE" w:rsidR="00536B41">
        <w:t xml:space="preserve">issue around the </w:t>
      </w:r>
      <w:r w:rsidRPr="00F557CE">
        <w:t>lack of resources has been in your thinking</w:t>
      </w:r>
      <w:r w:rsidRPr="00F557CE" w:rsidR="00536B41">
        <w:t>?</w:t>
      </w:r>
    </w:p>
    <w:p w:rsidR="006300A5" w:rsidRPr="00F557CE" w:rsidP="006300A5">
      <w:pPr>
        <w:pStyle w:val="Answer"/>
      </w:pPr>
      <w:sdt>
        <w:sdtPr>
          <w:alias w:val="Witness"/>
          <w:id w:val="892548067"/>
          <w:placeholder>
            <w:docPart w:val="B884AC599CE14562B5708F5EE70245AC"/>
          </w:placeholder>
          <w:richText/>
        </w:sdtPr>
        <w:sdtContent>
          <w:r w:rsidRPr="00F557CE" w:rsidR="00536B41">
            <w:rPr>
              <w:b/>
              <w:i/>
              <w:iCs/>
            </w:rPr>
            <w:t>Brandon Lewis:</w:t>
          </w:r>
          <w:r w:rsidRPr="00F557CE" w:rsidR="00536B41">
            <w:rPr>
              <w:b/>
            </w:rPr>
            <w:t xml:space="preserve"> </w:t>
          </w:r>
        </w:sdtContent>
      </w:sdt>
      <w:r w:rsidRPr="00F557CE" w:rsidR="00536B41">
        <w:t>R</w:t>
      </w:r>
      <w:r w:rsidRPr="00F557CE">
        <w:t xml:space="preserve">esource should </w:t>
      </w:r>
      <w:r w:rsidRPr="00F557CE" w:rsidR="00536B41">
        <w:t xml:space="preserve">not </w:t>
      </w:r>
      <w:r w:rsidRPr="00F557CE">
        <w:t>in itself be a defin</w:t>
      </w:r>
      <w:r w:rsidRPr="00F557CE" w:rsidR="00536B41">
        <w:t>ing</w:t>
      </w:r>
      <w:r w:rsidRPr="00F557CE">
        <w:t xml:space="preserve"> factor in what </w:t>
      </w:r>
      <w:r w:rsidRPr="00F557CE" w:rsidR="00767963">
        <w:t xml:space="preserve">we </w:t>
      </w:r>
      <w:r w:rsidRPr="00F557CE" w:rsidR="00536B41">
        <w:t>do</w:t>
      </w:r>
      <w:r w:rsidRPr="00F557CE">
        <w:t xml:space="preserve">. It </w:t>
      </w:r>
      <w:r w:rsidRPr="00F557CE" w:rsidR="00536B41">
        <w:t xml:space="preserve">has to be </w:t>
      </w:r>
      <w:r w:rsidRPr="00F557CE">
        <w:t>about what is achievable for people. As I say, even if you look at the prosecutions</w:t>
      </w:r>
      <w:r w:rsidRPr="00F557CE" w:rsidR="00536B41">
        <w:t xml:space="preserve"> that </w:t>
      </w:r>
      <w:r w:rsidRPr="00F557CE">
        <w:t xml:space="preserve">we have seen </w:t>
      </w:r>
      <w:r w:rsidRPr="00F557CE" w:rsidR="00536B41">
        <w:t xml:space="preserve">this year, they have </w:t>
      </w:r>
      <w:r w:rsidRPr="00F557CE">
        <w:t xml:space="preserve">collapsed not because of resource but just because </w:t>
      </w:r>
      <w:r w:rsidRPr="00F557CE" w:rsidR="00536B41">
        <w:t xml:space="preserve">of </w:t>
      </w:r>
      <w:r w:rsidRPr="00F557CE">
        <w:t>the bar for criminal justice being beyond reasonable doubt</w:t>
      </w:r>
      <w:r w:rsidRPr="00F557CE" w:rsidR="00536B41">
        <w:t xml:space="preserve"> and w</w:t>
      </w:r>
      <w:r w:rsidRPr="00F557CE">
        <w:t>hat that means in terms of what is achievable</w:t>
      </w:r>
      <w:r w:rsidRPr="00F557CE" w:rsidR="00536B41">
        <w:t>. Th</w:t>
      </w:r>
      <w:r w:rsidRPr="00F557CE" w:rsidR="00767963">
        <w:t>at</w:t>
      </w:r>
      <w:r w:rsidRPr="00F557CE" w:rsidR="00536B41">
        <w:t xml:space="preserve"> is </w:t>
      </w:r>
      <w:r w:rsidRPr="00F557CE" w:rsidR="00767963">
        <w:t xml:space="preserve">as </w:t>
      </w:r>
      <w:r w:rsidRPr="00F557CE">
        <w:t xml:space="preserve">opposed to a structure where </w:t>
      </w:r>
      <w:r w:rsidRPr="00F557CE" w:rsidR="00C47503">
        <w:t xml:space="preserve">the bar is the </w:t>
      </w:r>
      <w:r w:rsidRPr="00F557CE">
        <w:t>balance of probabilities, as we saw with the outcomes in the B</w:t>
      </w:r>
      <w:r w:rsidRPr="00F557CE" w:rsidR="00536B41">
        <w:t>all</w:t>
      </w:r>
      <w:r w:rsidRPr="00F557CE" w:rsidR="00C47503">
        <w:t>y</w:t>
      </w:r>
      <w:r w:rsidRPr="00F557CE" w:rsidR="00536B41">
        <w:t>m</w:t>
      </w:r>
      <w:r w:rsidRPr="00F557CE">
        <w:t xml:space="preserve">urphy </w:t>
      </w:r>
      <w:r w:rsidRPr="00F557CE" w:rsidR="00C47503">
        <w:t>i</w:t>
      </w:r>
      <w:r w:rsidRPr="00F557CE">
        <w:t>nqu</w:t>
      </w:r>
      <w:r w:rsidRPr="00F557CE" w:rsidR="00767963">
        <w:t>est</w:t>
      </w:r>
      <w:r w:rsidRPr="00F557CE">
        <w:t xml:space="preserve">, </w:t>
      </w:r>
      <w:r w:rsidRPr="00F557CE" w:rsidR="00536B41">
        <w:t xml:space="preserve">which was </w:t>
      </w:r>
      <w:r w:rsidRPr="00F557CE">
        <w:t>able to get to some truth and information for families because that bar is different in terms of what it means.</w:t>
      </w:r>
      <w:r w:rsidRPr="00F557CE" w:rsidR="00C47503">
        <w:t xml:space="preserve"> That is</w:t>
      </w:r>
      <w:r w:rsidRPr="00F557CE">
        <w:t xml:space="preserve"> similar to the case </w:t>
      </w:r>
      <w:r w:rsidRPr="00F557CE" w:rsidR="00C47503">
        <w:t xml:space="preserve">that </w:t>
      </w:r>
      <w:r w:rsidRPr="00F557CE">
        <w:t>I outlined earl</w:t>
      </w:r>
      <w:r w:rsidRPr="00F557CE" w:rsidR="00C47503">
        <w:t xml:space="preserve">ier </w:t>
      </w:r>
      <w:r w:rsidRPr="00F557CE">
        <w:t>on around what we saw from the H</w:t>
      </w:r>
      <w:r w:rsidRPr="00F557CE" w:rsidR="00C47503">
        <w:t>E</w:t>
      </w:r>
      <w:r w:rsidRPr="00F557CE">
        <w:t>T compared to then what happened in that prosecution process.</w:t>
      </w:r>
      <w:r w:rsidRPr="00F557CE" w:rsidR="00C47503">
        <w:t xml:space="preserve"> T</w:t>
      </w:r>
      <w:r w:rsidRPr="00F557CE">
        <w:t>hat is more</w:t>
      </w:r>
      <w:r w:rsidRPr="00F557CE" w:rsidR="00767963">
        <w:t xml:space="preserve"> of</w:t>
      </w:r>
      <w:r w:rsidRPr="00F557CE" w:rsidR="00C47503">
        <w:t xml:space="preserve"> it. </w:t>
      </w:r>
    </w:p>
    <w:p w:rsidR="00C47503" w:rsidRPr="00F557CE" w:rsidP="006300A5">
      <w:pPr>
        <w:pStyle w:val="Answer"/>
      </w:pPr>
      <w:r w:rsidRPr="00F557CE">
        <w:t xml:space="preserve">This is one </w:t>
      </w:r>
      <w:r w:rsidRPr="00F557CE" w:rsidR="006300A5">
        <w:t xml:space="preserve">of the challenges </w:t>
      </w:r>
      <w:r w:rsidRPr="00F557CE">
        <w:t xml:space="preserve">around these </w:t>
      </w:r>
      <w:r w:rsidRPr="00F557CE" w:rsidR="006300A5">
        <w:t>structures</w:t>
      </w:r>
      <w:r w:rsidRPr="00F557CE">
        <w:t>. D</w:t>
      </w:r>
      <w:r w:rsidRPr="00F557CE" w:rsidR="006300A5">
        <w:t xml:space="preserve">ifferent people have different views and different interpretations of this, but the common view </w:t>
      </w:r>
      <w:r w:rsidRPr="00F557CE">
        <w:t xml:space="preserve">that </w:t>
      </w:r>
      <w:r w:rsidRPr="00F557CE" w:rsidR="006300A5">
        <w:t>I have seen from experts is that to move forward in the kind of format we have seen people talk about with the Storm</w:t>
      </w:r>
      <w:r w:rsidRPr="00F557CE">
        <w:t xml:space="preserve">ont </w:t>
      </w:r>
      <w:r w:rsidRPr="00F557CE" w:rsidR="006300A5">
        <w:t>House investigation</w:t>
      </w:r>
      <w:r w:rsidRPr="00F557CE">
        <w:t>s</w:t>
      </w:r>
      <w:r w:rsidRPr="00F557CE" w:rsidR="006300A5">
        <w:t xml:space="preserve"> system </w:t>
      </w:r>
      <w:r w:rsidRPr="00F557CE">
        <w:t xml:space="preserve">at </w:t>
      </w:r>
      <w:r w:rsidRPr="00F557CE" w:rsidR="006300A5">
        <w:t xml:space="preserve">the criminal justice level would take between </w:t>
      </w:r>
      <w:r w:rsidRPr="00F557CE">
        <w:t xml:space="preserve">10 </w:t>
      </w:r>
      <w:r w:rsidRPr="00F557CE" w:rsidR="006300A5">
        <w:t>and 20 years</w:t>
      </w:r>
      <w:r w:rsidRPr="00F557CE">
        <w:t xml:space="preserve">, probably at </w:t>
      </w:r>
      <w:r w:rsidRPr="00F557CE" w:rsidR="006300A5">
        <w:t>the upper end of that</w:t>
      </w:r>
      <w:r w:rsidRPr="00F557CE">
        <w:t xml:space="preserve">. It would take </w:t>
      </w:r>
      <w:r w:rsidRPr="00F557CE" w:rsidR="006300A5">
        <w:t>a number of investigators</w:t>
      </w:r>
      <w:r w:rsidRPr="00F557CE">
        <w:t xml:space="preserve"> that </w:t>
      </w:r>
      <w:r w:rsidRPr="00F557CE" w:rsidR="006300A5">
        <w:t>probably does not exist</w:t>
      </w:r>
      <w:r w:rsidRPr="00F557CE">
        <w:t xml:space="preserve">. That is not just </w:t>
      </w:r>
      <w:r w:rsidRPr="00F557CE" w:rsidR="006300A5">
        <w:t>in terms of resources</w:t>
      </w:r>
      <w:r w:rsidRPr="00F557CE">
        <w:t xml:space="preserve"> but</w:t>
      </w:r>
      <w:r w:rsidRPr="00F557CE" w:rsidR="006300A5">
        <w:t xml:space="preserve"> </w:t>
      </w:r>
      <w:r w:rsidRPr="00F557CE">
        <w:t xml:space="preserve">the </w:t>
      </w:r>
      <w:r w:rsidRPr="00F557CE" w:rsidR="006300A5">
        <w:t>physical capability around that</w:t>
      </w:r>
      <w:r w:rsidRPr="00F557CE">
        <w:t>.</w:t>
      </w:r>
    </w:p>
    <w:p w:rsidR="006300A5" w:rsidRPr="00F557CE" w:rsidP="006300A5">
      <w:pPr>
        <w:pStyle w:val="Answer"/>
      </w:pPr>
      <w:r w:rsidRPr="00F557CE">
        <w:t>E</w:t>
      </w:r>
      <w:r w:rsidRPr="00F557CE">
        <w:t>ven if you had all of that dealt with</w:t>
      </w:r>
      <w:r w:rsidRPr="00F557CE">
        <w:t xml:space="preserve">, you were </w:t>
      </w:r>
      <w:r w:rsidRPr="00F557CE">
        <w:t>prepared to go down that road and wait 20 years and could do that</w:t>
      </w:r>
      <w:r w:rsidRPr="00F557CE">
        <w:t xml:space="preserve">, it </w:t>
      </w:r>
      <w:r w:rsidRPr="00F557CE">
        <w:t>still does not deal with the issue that</w:t>
      </w:r>
      <w:r w:rsidRPr="00F557CE">
        <w:t xml:space="preserve">, </w:t>
      </w:r>
      <w:r w:rsidRPr="00F557CE">
        <w:t>because of the way the criminal justice system works and the requirement of beyond reasonable doubt</w:t>
      </w:r>
      <w:r w:rsidRPr="00F557CE">
        <w:t xml:space="preserve">, </w:t>
      </w:r>
      <w:r w:rsidRPr="00F557CE">
        <w:t>you are going to see more and more cases collapsing and therefore famil</w:t>
      </w:r>
      <w:r w:rsidRPr="00F557CE">
        <w:t xml:space="preserve">ies </w:t>
      </w:r>
      <w:r w:rsidRPr="00F557CE">
        <w:t xml:space="preserve">not getting truth </w:t>
      </w:r>
      <w:r w:rsidRPr="00F557CE">
        <w:t xml:space="preserve">and </w:t>
      </w:r>
      <w:r w:rsidRPr="00F557CE">
        <w:t>information.</w:t>
      </w:r>
      <w:r w:rsidRPr="00F557CE">
        <w:t xml:space="preserve"> For </w:t>
      </w:r>
      <w:r w:rsidRPr="00F557CE">
        <w:t xml:space="preserve">us it is about </w:t>
      </w:r>
      <w:r w:rsidRPr="00F557CE">
        <w:t xml:space="preserve">structuring </w:t>
      </w:r>
      <w:r w:rsidRPr="00F557CE">
        <w:t xml:space="preserve">something that can get </w:t>
      </w:r>
      <w:r w:rsidRPr="00F557CE">
        <w:t xml:space="preserve">the </w:t>
      </w:r>
      <w:r w:rsidRPr="00F557CE">
        <w:t>accountability that comes with information</w:t>
      </w:r>
      <w:r w:rsidRPr="00F557CE">
        <w:t xml:space="preserve"> and t</w:t>
      </w:r>
      <w:r w:rsidRPr="00F557CE">
        <w:t>ruth.</w:t>
      </w:r>
    </w:p>
    <w:p w:rsidR="00A70151" w:rsidRPr="00F557CE" w:rsidP="00537B68">
      <w:pPr>
        <w:pStyle w:val="Question"/>
      </w:pPr>
      <w:sdt>
        <w:sdtPr>
          <w:alias w:val="Member"/>
          <w:tag w:val="&lt;Member mnisId='1524' dodsId='35914'&gt;"/>
          <w:id w:val="-1858963602"/>
          <w:placeholder>
            <w:docPart w:val="E2F9700C64884E77AEB180B023F0E498"/>
          </w:placeholder>
          <w:richText/>
        </w:sdtPr>
        <w:sdtContent>
          <w:r w:rsidRPr="00F557CE" w:rsidR="00C47503">
            <w:rPr>
              <w:b/>
            </w:rPr>
            <w:t>Chair:</w:t>
          </w:r>
        </w:sdtContent>
      </w:sdt>
      <w:r w:rsidRPr="00F557CE" w:rsidR="00C47503">
        <w:t xml:space="preserve"> </w:t>
      </w:r>
      <w:r w:rsidRPr="00F557CE" w:rsidR="006300A5">
        <w:t xml:space="preserve">That </w:t>
      </w:r>
      <w:r w:rsidRPr="00F557CE" w:rsidR="00C47503">
        <w:t>neatly takes me to</w:t>
      </w:r>
      <w:r w:rsidRPr="00F557CE" w:rsidR="006300A5">
        <w:t xml:space="preserve"> my third and final opening question</w:t>
      </w:r>
      <w:r w:rsidRPr="00F557CE" w:rsidR="00C47503">
        <w:t xml:space="preserve">. We are </w:t>
      </w:r>
      <w:r w:rsidRPr="00F557CE" w:rsidR="00767963">
        <w:t xml:space="preserve">all </w:t>
      </w:r>
      <w:r w:rsidRPr="00F557CE" w:rsidR="006300A5">
        <w:t>aware</w:t>
      </w:r>
      <w:r w:rsidRPr="00F557CE" w:rsidR="00C47503">
        <w:t xml:space="preserve">, </w:t>
      </w:r>
      <w:r w:rsidRPr="00F557CE" w:rsidR="006300A5">
        <w:t>because we have heard evidence</w:t>
      </w:r>
      <w:r w:rsidRPr="00F557CE" w:rsidR="00C47503">
        <w:t xml:space="preserve">, </w:t>
      </w:r>
      <w:r w:rsidRPr="00F557CE" w:rsidR="006300A5">
        <w:t>that there are clearly some families who would much prefer to go through the formal police investigation process and have a day in court</w:t>
      </w:r>
      <w:r w:rsidRPr="00F557CE">
        <w:t>—</w:t>
      </w:r>
      <w:r w:rsidRPr="00F557CE" w:rsidR="006300A5">
        <w:t>above board, proper and clear</w:t>
      </w:r>
      <w:r w:rsidRPr="00F557CE">
        <w:t>—</w:t>
      </w:r>
      <w:r w:rsidRPr="00F557CE" w:rsidR="006300A5">
        <w:t>and then there are others who just want to know what happened</w:t>
      </w:r>
      <w:r w:rsidRPr="00F557CE" w:rsidR="00C47503">
        <w:t>. That can be t</w:t>
      </w:r>
      <w:r w:rsidRPr="00F557CE" w:rsidR="006300A5">
        <w:t>o help with that</w:t>
      </w:r>
      <w:r w:rsidRPr="00F557CE" w:rsidR="00C47503">
        <w:t xml:space="preserve"> o</w:t>
      </w:r>
      <w:r w:rsidRPr="00F557CE" w:rsidR="006300A5">
        <w:t xml:space="preserve">ften </w:t>
      </w:r>
      <w:r w:rsidRPr="00F557CE" w:rsidR="00C47503">
        <w:t xml:space="preserve">used </w:t>
      </w:r>
      <w:r w:rsidRPr="00F557CE" w:rsidR="006300A5">
        <w:t xml:space="preserve">phrase of </w:t>
      </w:r>
      <w:r w:rsidRPr="00F557CE" w:rsidR="001D5A8D">
        <w:t>“</w:t>
      </w:r>
      <w:r w:rsidRPr="00F557CE" w:rsidR="006300A5">
        <w:t>securing closure</w:t>
      </w:r>
      <w:r w:rsidRPr="00F557CE" w:rsidR="001D5A8D">
        <w:t>”</w:t>
      </w:r>
      <w:r w:rsidRPr="00F557CE" w:rsidR="006300A5">
        <w:t xml:space="preserve">, but </w:t>
      </w:r>
      <w:r w:rsidRPr="00F557CE" w:rsidR="00C47503">
        <w:t xml:space="preserve">it can be </w:t>
      </w:r>
      <w:r w:rsidRPr="00F557CE" w:rsidR="006300A5">
        <w:t>just getting clarity</w:t>
      </w:r>
      <w:r w:rsidRPr="00F557CE" w:rsidR="00C47503">
        <w:t xml:space="preserve">, </w:t>
      </w:r>
      <w:r w:rsidRPr="00F557CE" w:rsidR="006300A5">
        <w:t>knowing</w:t>
      </w:r>
      <w:r w:rsidRPr="00F557CE" w:rsidR="00C47503">
        <w:t xml:space="preserve"> and, </w:t>
      </w:r>
      <w:r w:rsidRPr="00F557CE" w:rsidR="006300A5">
        <w:t>almost in the finding out, having an acknowledgement that the death of their loved one has been acknowledged and valued by the state in all its manifestations.</w:t>
      </w:r>
    </w:p>
    <w:p w:rsidR="006300A5" w:rsidRPr="00F557CE" w:rsidP="00A70151">
      <w:pPr>
        <w:pStyle w:val="Question"/>
        <w:numPr>
          <w:ilvl w:val="0"/>
          <w:numId w:val="0"/>
        </w:numPr>
        <w:ind w:left="794"/>
      </w:pPr>
      <w:r w:rsidRPr="00F557CE">
        <w:t>T</w:t>
      </w:r>
      <w:r w:rsidRPr="00F557CE">
        <w:t>here is a huge amount of expectation sitting behind your proposed truth and reconciliation process.</w:t>
      </w:r>
      <w:r w:rsidRPr="00F557CE">
        <w:t xml:space="preserve"> M</w:t>
      </w:r>
      <w:r w:rsidRPr="00F557CE">
        <w:t>y hunch would be that</w:t>
      </w:r>
      <w:r w:rsidRPr="00F557CE" w:rsidR="001D5A8D">
        <w:t>,</w:t>
      </w:r>
      <w:r w:rsidRPr="00F557CE">
        <w:t xml:space="preserve"> for quite a lot of people</w:t>
      </w:r>
      <w:r w:rsidRPr="00F557CE" w:rsidR="001D5A8D">
        <w:t>,</w:t>
      </w:r>
      <w:r w:rsidRPr="00F557CE">
        <w:t xml:space="preserve"> </w:t>
      </w:r>
      <w:r w:rsidRPr="00F557CE" w:rsidR="00280B0D">
        <w:t xml:space="preserve">upon </w:t>
      </w:r>
      <w:r w:rsidRPr="00F557CE">
        <w:t>the detail of that will hinge the overall response that they make to whatever it is that you publish legislatively.</w:t>
      </w:r>
      <w:r w:rsidRPr="00F557CE" w:rsidR="00A70151">
        <w:t xml:space="preserve"> </w:t>
      </w:r>
      <w:r w:rsidRPr="00F557CE">
        <w:t>What can you tell us today about how that would work, where it would work, who would resource it</w:t>
      </w:r>
      <w:r w:rsidRPr="00F557CE" w:rsidR="001D5A8D">
        <w:t xml:space="preserve"> </w:t>
      </w:r>
      <w:r w:rsidRPr="00F557CE">
        <w:t>and to what sort of sum</w:t>
      </w:r>
      <w:r w:rsidRPr="00F557CE" w:rsidR="00280B0D">
        <w:t xml:space="preserve">, and </w:t>
      </w:r>
      <w:r w:rsidRPr="00F557CE">
        <w:t>who you see heading it</w:t>
      </w:r>
      <w:r w:rsidRPr="00F557CE" w:rsidR="00280B0D">
        <w:t xml:space="preserve">? </w:t>
      </w:r>
      <w:r w:rsidRPr="00F557CE">
        <w:t xml:space="preserve">I am </w:t>
      </w:r>
      <w:r w:rsidRPr="00F557CE">
        <w:t xml:space="preserve">sure we </w:t>
      </w:r>
      <w:r w:rsidRPr="00F557CE" w:rsidR="00280B0D">
        <w:t xml:space="preserve">will </w:t>
      </w:r>
      <w:r w:rsidRPr="00F557CE">
        <w:t>agree</w:t>
      </w:r>
      <w:r w:rsidRPr="00F557CE" w:rsidR="00280B0D">
        <w:t xml:space="preserve"> that it </w:t>
      </w:r>
      <w:r w:rsidRPr="00F557CE">
        <w:t xml:space="preserve">has to be vitally important that whoever is heading it and leading it and </w:t>
      </w:r>
      <w:r w:rsidRPr="00F557CE" w:rsidR="00280B0D">
        <w:t xml:space="preserve">its </w:t>
      </w:r>
      <w:r w:rsidRPr="00F557CE">
        <w:t>spokespeople are a bit like Caesar's wife.</w:t>
      </w:r>
    </w:p>
    <w:p w:rsidR="00280B0D" w:rsidRPr="00F557CE" w:rsidP="006300A5">
      <w:pPr>
        <w:pStyle w:val="Answer"/>
      </w:pPr>
      <w:sdt>
        <w:sdtPr>
          <w:alias w:val="Witness"/>
          <w:id w:val="-1391877270"/>
          <w:placeholder>
            <w:docPart w:val="FF0F0F4AF8204E5AA95C3A48B6652968"/>
          </w:placeholder>
          <w:richText/>
        </w:sdtPr>
        <w:sdtContent>
          <w:r w:rsidRPr="00F557CE">
            <w:rPr>
              <w:b/>
              <w:i/>
              <w:iCs/>
            </w:rPr>
            <w:t>Brandon Lewis:</w:t>
          </w:r>
          <w:r w:rsidRPr="00F557CE">
            <w:rPr>
              <w:b/>
            </w:rPr>
            <w:t xml:space="preserve"> </w:t>
          </w:r>
        </w:sdtContent>
      </w:sdt>
      <w:r w:rsidRPr="00F557CE" w:rsidR="001D5A8D">
        <w:t>T</w:t>
      </w:r>
      <w:r w:rsidRPr="00F557CE" w:rsidR="006300A5">
        <w:t xml:space="preserve">here is quite a lot in there. </w:t>
      </w:r>
      <w:r w:rsidRPr="00F557CE">
        <w:t>T</w:t>
      </w:r>
      <w:r w:rsidRPr="00F557CE" w:rsidR="006300A5">
        <w:t xml:space="preserve">aking the first part first, </w:t>
      </w:r>
      <w:r w:rsidRPr="00F557CE" w:rsidR="00037060">
        <w:t xml:space="preserve">I would say </w:t>
      </w:r>
      <w:r w:rsidRPr="00F557CE" w:rsidR="00D2460A">
        <w:t>you are</w:t>
      </w:r>
      <w:r w:rsidRPr="00F557CE" w:rsidR="006300A5">
        <w:t xml:space="preserve"> </w:t>
      </w:r>
      <w:r w:rsidRPr="00F557CE">
        <w:t xml:space="preserve">absolutely </w:t>
      </w:r>
      <w:r w:rsidRPr="00F557CE" w:rsidR="006300A5">
        <w:t>right about the exp</w:t>
      </w:r>
      <w:r w:rsidRPr="00F557CE">
        <w:t>a</w:t>
      </w:r>
      <w:r w:rsidRPr="00F557CE" w:rsidR="006300A5">
        <w:t>nse of views within victim</w:t>
      </w:r>
      <w:r w:rsidRPr="00F557CE">
        <w:t xml:space="preserve">s </w:t>
      </w:r>
      <w:r w:rsidRPr="00F557CE" w:rsidR="006300A5">
        <w:t>groups about what they want</w:t>
      </w:r>
      <w:r w:rsidR="00B15BB7">
        <w:t>—</w:t>
      </w:r>
      <w:r w:rsidRPr="00F557CE" w:rsidR="006300A5">
        <w:t>what victims want to see. Of course, it is not just victim</w:t>
      </w:r>
      <w:r w:rsidRPr="00F557CE">
        <w:t>s</w:t>
      </w:r>
      <w:r w:rsidRPr="00F557CE" w:rsidR="006300A5">
        <w:t xml:space="preserve"> group</w:t>
      </w:r>
      <w:r w:rsidRPr="00F557CE" w:rsidR="00D71A7E">
        <w:t>s</w:t>
      </w:r>
      <w:r w:rsidRPr="00F557CE">
        <w:t xml:space="preserve">. There are </w:t>
      </w:r>
      <w:r w:rsidRPr="00F557CE" w:rsidR="006300A5">
        <w:t xml:space="preserve">a lot of victims out there and </w:t>
      </w:r>
      <w:r w:rsidRPr="00F557CE">
        <w:t xml:space="preserve">families of </w:t>
      </w:r>
      <w:r w:rsidRPr="00F557CE" w:rsidR="006300A5">
        <w:t>victims who are not represented by groups</w:t>
      </w:r>
      <w:r w:rsidRPr="00F557CE">
        <w:t>.</w:t>
      </w:r>
    </w:p>
    <w:p w:rsidR="00280B0D" w:rsidRPr="00F557CE" w:rsidP="006300A5">
      <w:pPr>
        <w:pStyle w:val="Answer"/>
      </w:pPr>
      <w:r w:rsidRPr="00F557CE">
        <w:t xml:space="preserve">There is </w:t>
      </w:r>
      <w:r w:rsidRPr="00F557CE" w:rsidR="006300A5">
        <w:t>an even wider band</w:t>
      </w:r>
      <w:r w:rsidRPr="00F557CE">
        <w:t xml:space="preserve"> here, which </w:t>
      </w:r>
      <w:r w:rsidRPr="00F557CE" w:rsidR="006300A5">
        <w:t>you have right</w:t>
      </w:r>
      <w:r w:rsidRPr="00F557CE">
        <w:t xml:space="preserve">ly </w:t>
      </w:r>
      <w:r w:rsidRPr="00F557CE" w:rsidR="006300A5">
        <w:t>outlined</w:t>
      </w:r>
      <w:r w:rsidRPr="00F557CE">
        <w:t xml:space="preserve">, around </w:t>
      </w:r>
      <w:r w:rsidRPr="00F557CE" w:rsidR="006300A5">
        <w:t xml:space="preserve">those who would like </w:t>
      </w:r>
      <w:r w:rsidRPr="00F557CE" w:rsidR="001D5A8D">
        <w:t xml:space="preserve">their </w:t>
      </w:r>
      <w:r w:rsidRPr="00F557CE" w:rsidR="006300A5">
        <w:t xml:space="preserve">day in court and </w:t>
      </w:r>
      <w:r w:rsidRPr="00F557CE">
        <w:t xml:space="preserve">a </w:t>
      </w:r>
      <w:r w:rsidRPr="00F557CE" w:rsidR="006300A5">
        <w:t>criminal justice outcome</w:t>
      </w:r>
      <w:r w:rsidR="00B15BB7">
        <w:t>,</w:t>
      </w:r>
      <w:r w:rsidRPr="00F557CE">
        <w:t xml:space="preserve"> and </w:t>
      </w:r>
      <w:r w:rsidRPr="00F557CE" w:rsidR="006300A5">
        <w:t>those who want to get</w:t>
      </w:r>
      <w:r w:rsidRPr="00F557CE">
        <w:t xml:space="preserve"> to the truth</w:t>
      </w:r>
      <w:r w:rsidRPr="00F557CE" w:rsidR="006300A5">
        <w:t>.</w:t>
      </w:r>
      <w:r w:rsidRPr="00F557CE">
        <w:t xml:space="preserve"> </w:t>
      </w:r>
      <w:r w:rsidRPr="00F557CE" w:rsidR="006300A5">
        <w:t>There is also a group who do not want to revisit</w:t>
      </w:r>
      <w:r w:rsidRPr="00F557CE" w:rsidR="00037060">
        <w:t xml:space="preserve"> this</w:t>
      </w:r>
      <w:r w:rsidRPr="00F557CE" w:rsidR="006300A5">
        <w:t xml:space="preserve">. </w:t>
      </w:r>
      <w:r w:rsidRPr="00F557CE">
        <w:t>O</w:t>
      </w:r>
      <w:r w:rsidRPr="00F557CE" w:rsidR="006300A5">
        <w:t>ne particular story sits in my mind.</w:t>
      </w:r>
      <w:r w:rsidRPr="00F557CE">
        <w:t xml:space="preserve"> I w</w:t>
      </w:r>
      <w:r w:rsidRPr="00F557CE" w:rsidR="006300A5">
        <w:t>ill not use names</w:t>
      </w:r>
      <w:r w:rsidRPr="00F557CE" w:rsidR="001D5A8D">
        <w:t>,</w:t>
      </w:r>
      <w:r w:rsidRPr="00F557CE" w:rsidR="006300A5">
        <w:t xml:space="preserve"> for obvious reasons, but </w:t>
      </w:r>
      <w:r w:rsidRPr="00F557CE">
        <w:t xml:space="preserve">I know </w:t>
      </w:r>
      <w:r w:rsidRPr="00F557CE" w:rsidR="006300A5">
        <w:t>one family where some work was done by the media around a particular case</w:t>
      </w:r>
      <w:r w:rsidRPr="00F557CE">
        <w:t>. T</w:t>
      </w:r>
      <w:r w:rsidRPr="00F557CE" w:rsidR="006300A5">
        <w:t xml:space="preserve">hey got to an understanding of what they believe was the reality of what </w:t>
      </w:r>
      <w:r w:rsidRPr="00F557CE">
        <w:t xml:space="preserve">had </w:t>
      </w:r>
      <w:r w:rsidRPr="00F557CE" w:rsidR="006300A5">
        <w:t>happened</w:t>
      </w:r>
      <w:r w:rsidRPr="00F557CE">
        <w:t>. W</w:t>
      </w:r>
      <w:r w:rsidRPr="00F557CE" w:rsidR="006300A5">
        <w:t xml:space="preserve">hen they went to talk to the remaining family member of the </w:t>
      </w:r>
      <w:r w:rsidRPr="00F557CE">
        <w:t xml:space="preserve">victim, </w:t>
      </w:r>
      <w:r w:rsidRPr="00F557CE" w:rsidR="006300A5">
        <w:t>the family member was quite furious</w:t>
      </w:r>
      <w:r w:rsidRPr="00F557CE">
        <w:t xml:space="preserve">, </w:t>
      </w:r>
      <w:r w:rsidRPr="00F557CE" w:rsidR="006300A5">
        <w:t xml:space="preserve">because they now </w:t>
      </w:r>
      <w:r w:rsidRPr="00F557CE">
        <w:t xml:space="preserve">have </w:t>
      </w:r>
      <w:r w:rsidRPr="00F557CE" w:rsidR="006300A5">
        <w:t xml:space="preserve">a new family where </w:t>
      </w:r>
      <w:r w:rsidRPr="00F557CE">
        <w:t xml:space="preserve">they have </w:t>
      </w:r>
      <w:r w:rsidRPr="00F557CE" w:rsidR="006300A5">
        <w:t xml:space="preserve">never discussed with </w:t>
      </w:r>
      <w:r w:rsidRPr="00F557CE">
        <w:t>th</w:t>
      </w:r>
      <w:r w:rsidRPr="00F557CE" w:rsidR="001D5A8D">
        <w:t>is</w:t>
      </w:r>
      <w:r w:rsidRPr="00F557CE">
        <w:t xml:space="preserve"> </w:t>
      </w:r>
      <w:r w:rsidRPr="00F557CE" w:rsidR="006300A5">
        <w:t>family their previous life</w:t>
      </w:r>
      <w:r w:rsidRPr="00F557CE">
        <w:t xml:space="preserve"> and </w:t>
      </w:r>
      <w:r w:rsidRPr="00F557CE" w:rsidR="006300A5">
        <w:t>who they are with</w:t>
      </w:r>
      <w:r w:rsidRPr="00F557CE">
        <w:t xml:space="preserve">, </w:t>
      </w:r>
      <w:r w:rsidRPr="00F557CE" w:rsidR="006300A5">
        <w:t xml:space="preserve">and </w:t>
      </w:r>
      <w:r w:rsidRPr="00F557CE">
        <w:t xml:space="preserve">they did not </w:t>
      </w:r>
      <w:r w:rsidRPr="00F557CE" w:rsidR="006300A5">
        <w:t>want that.</w:t>
      </w:r>
      <w:r w:rsidRPr="00F557CE">
        <w:t xml:space="preserve"> T</w:t>
      </w:r>
      <w:r w:rsidRPr="00F557CE" w:rsidR="006300A5">
        <w:t xml:space="preserve">here is a very wide range of people </w:t>
      </w:r>
      <w:r w:rsidRPr="00F557CE">
        <w:t xml:space="preserve">with </w:t>
      </w:r>
      <w:r w:rsidRPr="00F557CE" w:rsidR="006300A5">
        <w:t>views</w:t>
      </w:r>
      <w:r w:rsidRPr="00F557CE">
        <w:t>.</w:t>
      </w:r>
    </w:p>
    <w:p w:rsidR="00280B0D" w:rsidRPr="00F557CE" w:rsidP="006300A5">
      <w:pPr>
        <w:pStyle w:val="Answer"/>
      </w:pPr>
      <w:r w:rsidRPr="00F557CE">
        <w:t>I</w:t>
      </w:r>
      <w:r w:rsidRPr="00F557CE" w:rsidR="006300A5">
        <w:t xml:space="preserve">n terms of that range, yes, we want to </w:t>
      </w:r>
      <w:r w:rsidRPr="00F557CE">
        <w:t xml:space="preserve">respect </w:t>
      </w:r>
      <w:r w:rsidRPr="00F557CE" w:rsidR="006300A5">
        <w:t>all those views</w:t>
      </w:r>
      <w:r w:rsidRPr="00F557CE">
        <w:t>. A</w:t>
      </w:r>
      <w:r w:rsidRPr="00F557CE" w:rsidR="006300A5">
        <w:t>t the same time, as I have said before</w:t>
      </w:r>
      <w:r w:rsidRPr="00F557CE">
        <w:t>—</w:t>
      </w:r>
      <w:r w:rsidRPr="00F557CE" w:rsidR="006300A5">
        <w:t>it is difficult</w:t>
      </w:r>
      <w:r w:rsidRPr="00F557CE">
        <w:t xml:space="preserve">, </w:t>
      </w:r>
      <w:r w:rsidRPr="00F557CE" w:rsidR="006300A5">
        <w:t>and I feel this</w:t>
      </w:r>
      <w:r w:rsidRPr="00F557CE">
        <w:t xml:space="preserve"> really quite closely, </w:t>
      </w:r>
      <w:r w:rsidRPr="00F557CE" w:rsidR="006300A5">
        <w:t xml:space="preserve">particularly </w:t>
      </w:r>
      <w:r w:rsidRPr="00F557CE">
        <w:t xml:space="preserve">having </w:t>
      </w:r>
      <w:r w:rsidRPr="00F557CE" w:rsidR="006300A5">
        <w:t>spoken to people</w:t>
      </w:r>
      <w:r w:rsidRPr="00F557CE">
        <w:t xml:space="preserve">—there is a </w:t>
      </w:r>
      <w:r w:rsidRPr="00F557CE" w:rsidR="006300A5">
        <w:t xml:space="preserve">painful reality </w:t>
      </w:r>
      <w:r w:rsidRPr="00F557CE" w:rsidR="001D5A8D">
        <w:t>that a</w:t>
      </w:r>
      <w:r w:rsidRPr="00F557CE">
        <w:t xml:space="preserve">t </w:t>
      </w:r>
      <w:r w:rsidRPr="00F557CE" w:rsidR="006300A5">
        <w:t>some stage we all need to be honest with people about what is achievable</w:t>
      </w:r>
      <w:r w:rsidRPr="00F557CE">
        <w:t>. H</w:t>
      </w:r>
      <w:r w:rsidRPr="00F557CE" w:rsidR="006300A5">
        <w:t xml:space="preserve">olding out hope for something that is not achievable is not honest. </w:t>
      </w:r>
      <w:r w:rsidRPr="00F557CE">
        <w:t>P</w:t>
      </w:r>
      <w:r w:rsidRPr="00F557CE" w:rsidR="006300A5">
        <w:t xml:space="preserve">redecessors of mine have highlighted this point, </w:t>
      </w:r>
      <w:r w:rsidRPr="00F557CE">
        <w:t xml:space="preserve">but we have to bear in mind the point at which </w:t>
      </w:r>
      <w:r w:rsidRPr="00F557CE" w:rsidR="006300A5">
        <w:t>we have to own this quite painful reality.</w:t>
      </w:r>
      <w:r w:rsidRPr="00F557CE">
        <w:t xml:space="preserve"> Within </w:t>
      </w:r>
      <w:r w:rsidRPr="00F557CE" w:rsidR="006300A5">
        <w:t>that</w:t>
      </w:r>
      <w:r w:rsidRPr="00F557CE">
        <w:t xml:space="preserve">, we have to </w:t>
      </w:r>
      <w:r w:rsidRPr="00F557CE" w:rsidR="006300A5">
        <w:t>create a structure</w:t>
      </w:r>
      <w:r w:rsidRPr="00F557CE">
        <w:t xml:space="preserve">, </w:t>
      </w:r>
      <w:r w:rsidRPr="00F557CE" w:rsidR="006300A5">
        <w:t>a process</w:t>
      </w:r>
      <w:r w:rsidRPr="00F557CE">
        <w:t xml:space="preserve">, </w:t>
      </w:r>
      <w:r w:rsidRPr="00F557CE" w:rsidR="006300A5">
        <w:t>a system and a</w:t>
      </w:r>
      <w:r w:rsidRPr="00F557CE" w:rsidR="001D5A8D">
        <w:t>n</w:t>
      </w:r>
      <w:r w:rsidRPr="00F557CE" w:rsidR="006300A5">
        <w:t xml:space="preserve"> </w:t>
      </w:r>
      <w:r w:rsidRPr="00F557CE">
        <w:t>information</w:t>
      </w:r>
      <w:r w:rsidRPr="00F557CE" w:rsidR="001D5A8D">
        <w:t xml:space="preserve"> </w:t>
      </w:r>
      <w:r w:rsidRPr="00F557CE">
        <w:t xml:space="preserve">recovery </w:t>
      </w:r>
      <w:r w:rsidRPr="00F557CE" w:rsidR="006300A5">
        <w:t>body that really can get to the truth and get information.</w:t>
      </w:r>
    </w:p>
    <w:p w:rsidR="00280B0D" w:rsidRPr="00F557CE" w:rsidP="006300A5">
      <w:pPr>
        <w:pStyle w:val="Answer"/>
      </w:pPr>
      <w:r w:rsidRPr="00F557CE">
        <w:t>We have seen that this can work</w:t>
      </w:r>
      <w:r w:rsidRPr="00F557CE" w:rsidR="001D5A8D">
        <w:t>,</w:t>
      </w:r>
      <w:r w:rsidRPr="00F557CE">
        <w:t xml:space="preserve"> most recently with Operation </w:t>
      </w:r>
      <w:r w:rsidRPr="00F557CE">
        <w:t>Kenova</w:t>
      </w:r>
      <w:r w:rsidRPr="00F557CE">
        <w:t xml:space="preserve">, which has not succeeded in any prosecutions but has succeeded in working with families and victims around a better understanding of what happened. </w:t>
      </w:r>
      <w:r w:rsidRPr="00F557CE">
        <w:t>In s</w:t>
      </w:r>
      <w:r w:rsidRPr="00F557CE">
        <w:t xml:space="preserve">ome cases it can be as simple as knowing that an investigation happened and what was done in that. </w:t>
      </w:r>
      <w:r w:rsidRPr="00F557CE">
        <w:t xml:space="preserve">It </w:t>
      </w:r>
      <w:r w:rsidRPr="00F557CE">
        <w:t>is important</w:t>
      </w:r>
      <w:r w:rsidRPr="00F557CE">
        <w:t xml:space="preserve"> that </w:t>
      </w:r>
      <w:r w:rsidRPr="00F557CE">
        <w:t xml:space="preserve">we get that right. </w:t>
      </w:r>
      <w:r w:rsidRPr="00F557CE">
        <w:t>I</w:t>
      </w:r>
      <w:r w:rsidRPr="00F557CE">
        <w:t>t is also why it is important</w:t>
      </w:r>
      <w:r w:rsidRPr="00F557CE">
        <w:t>, a</w:t>
      </w:r>
      <w:r w:rsidRPr="00F557CE">
        <w:t xml:space="preserve">s I said in my </w:t>
      </w:r>
      <w:r w:rsidRPr="00F557CE" w:rsidR="001D5A8D">
        <w:t>opening</w:t>
      </w:r>
      <w:r w:rsidRPr="00F557CE">
        <w:t xml:space="preserve"> </w:t>
      </w:r>
      <w:r w:rsidRPr="00F557CE" w:rsidR="001D5A8D">
        <w:t>re</w:t>
      </w:r>
      <w:r w:rsidRPr="00F557CE">
        <w:t>marks</w:t>
      </w:r>
      <w:r w:rsidRPr="00F557CE">
        <w:t>, t</w:t>
      </w:r>
      <w:r w:rsidRPr="00F557CE">
        <w:t>o be clear with people</w:t>
      </w:r>
      <w:r w:rsidRPr="00F557CE" w:rsidR="001D5A8D">
        <w:t xml:space="preserve"> that w</w:t>
      </w:r>
      <w:r w:rsidRPr="00F557CE">
        <w:t>e are not stopping investigations.</w:t>
      </w:r>
      <w:r w:rsidRPr="00F557CE">
        <w:t xml:space="preserve"> </w:t>
      </w:r>
      <w:r w:rsidRPr="00F557CE">
        <w:t xml:space="preserve">The idea with this body is to really get into investigations </w:t>
      </w:r>
      <w:r w:rsidRPr="00F557CE">
        <w:t xml:space="preserve">and be able </w:t>
      </w:r>
      <w:r w:rsidRPr="00F557CE">
        <w:t>to get to that accountability and truth</w:t>
      </w:r>
      <w:r w:rsidRPr="00F557CE">
        <w:t xml:space="preserve">. </w:t>
      </w:r>
    </w:p>
    <w:p w:rsidR="00280B0D" w:rsidRPr="00F557CE" w:rsidP="001D5A8D">
      <w:pPr>
        <w:pStyle w:val="Question"/>
      </w:pPr>
      <w:sdt>
        <w:sdtPr>
          <w:alias w:val="Member"/>
          <w:tag w:val="&lt;Member mnisId='1524' dodsId='35914'&gt;"/>
          <w:id w:val="145710128"/>
          <w:placeholder>
            <w:docPart w:val="F2023BA9BDFB4C3E869B46ACFB2BE51E"/>
          </w:placeholder>
          <w:richText/>
        </w:sdtPr>
        <w:sdtContent>
          <w:r w:rsidRPr="00F557CE">
            <w:rPr>
              <w:b/>
            </w:rPr>
            <w:t>Chair:</w:t>
          </w:r>
        </w:sdtContent>
      </w:sdt>
      <w:r w:rsidRPr="00F557CE">
        <w:t xml:space="preserve"> You mean </w:t>
      </w:r>
      <w:r w:rsidRPr="00F557CE" w:rsidR="006300A5">
        <w:t xml:space="preserve">stopping </w:t>
      </w:r>
      <w:r w:rsidRPr="00F557CE">
        <w:t xml:space="preserve">criminal </w:t>
      </w:r>
      <w:r w:rsidRPr="00F557CE" w:rsidR="006300A5">
        <w:t>investigations.</w:t>
      </w:r>
    </w:p>
    <w:p w:rsidR="00280B0D" w:rsidRPr="00F557CE" w:rsidP="006300A5">
      <w:pPr>
        <w:pStyle w:val="Answer"/>
      </w:pPr>
      <w:sdt>
        <w:sdtPr>
          <w:rPr>
            <w:b/>
          </w:rPr>
          <w:alias w:val="Witness"/>
          <w:id w:val="1922137678"/>
          <w:placeholder>
            <w:docPart w:val="5961247A1948466196A1F7782DEA536A"/>
          </w:placeholder>
          <w:richText/>
        </w:sdtPr>
        <w:sdtContent>
          <w:r w:rsidRPr="00F557CE">
            <w:rPr>
              <w:b/>
              <w:i/>
              <w:iCs/>
            </w:rPr>
            <w:t>Brandon Lewis:</w:t>
          </w:r>
          <w:r w:rsidRPr="00F557CE">
            <w:rPr>
              <w:b/>
            </w:rPr>
            <w:t xml:space="preserve"> </w:t>
          </w:r>
        </w:sdtContent>
      </w:sdt>
      <w:r w:rsidRPr="00F557CE" w:rsidR="001D5A8D">
        <w:t>Y</w:t>
      </w:r>
      <w:r w:rsidRPr="00F557CE">
        <w:t>ou would</w:t>
      </w:r>
      <w:r w:rsidRPr="00F557CE" w:rsidR="006300A5">
        <w:t xml:space="preserve"> continue </w:t>
      </w:r>
      <w:r w:rsidRPr="00F557CE">
        <w:t xml:space="preserve">the </w:t>
      </w:r>
      <w:r w:rsidRPr="00F557CE" w:rsidR="006300A5">
        <w:t xml:space="preserve">investigations, but </w:t>
      </w:r>
      <w:r w:rsidRPr="00F557CE">
        <w:t xml:space="preserve">you would </w:t>
      </w:r>
      <w:r w:rsidRPr="00F557CE" w:rsidR="006300A5">
        <w:t>change the criminal justice outcome</w:t>
      </w:r>
      <w:r w:rsidRPr="00F557CE">
        <w:t xml:space="preserve">, </w:t>
      </w:r>
      <w:r w:rsidRPr="00F557CE" w:rsidR="006300A5">
        <w:t xml:space="preserve">because a criminal justice outcome </w:t>
      </w:r>
      <w:r w:rsidRPr="00F557CE">
        <w:t xml:space="preserve">has </w:t>
      </w:r>
      <w:r w:rsidRPr="00F557CE" w:rsidR="006300A5">
        <w:t>a bar of beyond reasonable doubt</w:t>
      </w:r>
      <w:r w:rsidRPr="00F557CE" w:rsidR="00037060">
        <w:t>,</w:t>
      </w:r>
      <w:r w:rsidRPr="00F557CE" w:rsidR="006300A5">
        <w:t xml:space="preserve"> as opposed to what we </w:t>
      </w:r>
      <w:r w:rsidRPr="00F557CE">
        <w:t xml:space="preserve">see </w:t>
      </w:r>
      <w:r w:rsidRPr="00F557CE" w:rsidR="006300A5">
        <w:t xml:space="preserve">in the coronial courts with </w:t>
      </w:r>
      <w:r w:rsidRPr="00F557CE">
        <w:t xml:space="preserve">the Ballymurphy </w:t>
      </w:r>
      <w:r w:rsidRPr="00F557CE" w:rsidR="006300A5">
        <w:t xml:space="preserve">case, which is </w:t>
      </w:r>
      <w:r w:rsidRPr="00F557CE" w:rsidR="001D5A8D">
        <w:t xml:space="preserve">on </w:t>
      </w:r>
      <w:r w:rsidRPr="00F557CE" w:rsidR="006300A5">
        <w:t xml:space="preserve">the balance of probabilities. </w:t>
      </w:r>
      <w:r w:rsidRPr="00F557CE">
        <w:t xml:space="preserve">That </w:t>
      </w:r>
      <w:r w:rsidRPr="00F557CE" w:rsidR="006300A5">
        <w:t xml:space="preserve">difference means you can get to truth more easily. </w:t>
      </w:r>
    </w:p>
    <w:p w:rsidR="00280B0D" w:rsidRPr="00F557CE" w:rsidP="006300A5">
      <w:pPr>
        <w:pStyle w:val="Answer"/>
      </w:pPr>
      <w:r w:rsidRPr="00F557CE">
        <w:t>There is also the question around people coming forward with information</w:t>
      </w:r>
      <w:r w:rsidRPr="00F557CE">
        <w:t xml:space="preserve">. The </w:t>
      </w:r>
      <w:r w:rsidRPr="00F557CE">
        <w:t xml:space="preserve">reality is </w:t>
      </w:r>
      <w:r w:rsidRPr="00F557CE">
        <w:t xml:space="preserve">that </w:t>
      </w:r>
      <w:r w:rsidRPr="00F557CE">
        <w:t xml:space="preserve">what we have seen in the current situation is not working and has created this poisoned </w:t>
      </w:r>
      <w:r w:rsidRPr="00F557CE">
        <w:t xml:space="preserve">chalice </w:t>
      </w:r>
      <w:r w:rsidRPr="00F557CE">
        <w:t xml:space="preserve">for people </w:t>
      </w:r>
      <w:r w:rsidRPr="00F557CE">
        <w:t xml:space="preserve">that </w:t>
      </w:r>
      <w:r w:rsidRPr="00F557CE">
        <w:t>put</w:t>
      </w:r>
      <w:r w:rsidRPr="00F557CE">
        <w:t>s</w:t>
      </w:r>
      <w:r w:rsidRPr="00F557CE">
        <w:t xml:space="preserve"> them off</w:t>
      </w:r>
      <w:r w:rsidRPr="00F557CE">
        <w:t xml:space="preserve"> coming forward</w:t>
      </w:r>
      <w:r w:rsidRPr="00F557CE">
        <w:t>.</w:t>
      </w:r>
      <w:r w:rsidRPr="00F557CE">
        <w:t xml:space="preserve"> People </w:t>
      </w:r>
      <w:r w:rsidRPr="00F557CE">
        <w:t xml:space="preserve">came forward through the </w:t>
      </w:r>
      <w:r w:rsidRPr="00F557CE">
        <w:t>HET</w:t>
      </w:r>
      <w:r w:rsidRPr="00F557CE">
        <w:t xml:space="preserve"> process </w:t>
      </w:r>
      <w:r w:rsidRPr="00F557CE">
        <w:t xml:space="preserve">on the </w:t>
      </w:r>
      <w:r w:rsidRPr="00F557CE">
        <w:t xml:space="preserve">understanding </w:t>
      </w:r>
      <w:r w:rsidRPr="00F557CE">
        <w:t xml:space="preserve">that </w:t>
      </w:r>
      <w:r w:rsidRPr="00F557CE">
        <w:t>they could come forward privately to give information</w:t>
      </w:r>
      <w:r w:rsidR="00B15BB7">
        <w:t>,</w:t>
      </w:r>
      <w:r w:rsidRPr="00F557CE">
        <w:t xml:space="preserve"> but </w:t>
      </w:r>
      <w:r w:rsidRPr="00F557CE">
        <w:t xml:space="preserve">then </w:t>
      </w:r>
      <w:r w:rsidRPr="00F557CE">
        <w:t xml:space="preserve">were prosecuted. Now, I am not saying </w:t>
      </w:r>
      <w:r w:rsidRPr="00F557CE">
        <w:t xml:space="preserve">they </w:t>
      </w:r>
      <w:r w:rsidRPr="00F557CE">
        <w:t>should not have been prosecut</w:t>
      </w:r>
      <w:r w:rsidRPr="00F557CE">
        <w:t xml:space="preserve">ed; </w:t>
      </w:r>
      <w:r w:rsidRPr="00F557CE">
        <w:t xml:space="preserve">that is a different question. </w:t>
      </w:r>
      <w:r w:rsidRPr="00F557CE">
        <w:t xml:space="preserve">That </w:t>
      </w:r>
      <w:r w:rsidRPr="00F557CE">
        <w:t>puts off more people coming forward.</w:t>
      </w:r>
      <w:r w:rsidRPr="00F557CE" w:rsidR="00635960">
        <w:t xml:space="preserve"> </w:t>
      </w:r>
      <w:r w:rsidRPr="00F557CE">
        <w:t xml:space="preserve">To take an </w:t>
      </w:r>
      <w:r w:rsidRPr="00F557CE">
        <w:t>example of what we have seen before</w:t>
      </w:r>
      <w:r w:rsidRPr="00F557CE" w:rsidR="00FF4CC6">
        <w:t xml:space="preserve">, </w:t>
      </w:r>
      <w:r w:rsidRPr="00F557CE">
        <w:t xml:space="preserve">although </w:t>
      </w:r>
      <w:r w:rsidRPr="00F557CE" w:rsidR="00635960">
        <w:t>it</w:t>
      </w:r>
      <w:r w:rsidRPr="00F557CE">
        <w:t xml:space="preserve"> was not </w:t>
      </w:r>
      <w:r w:rsidRPr="00F557CE">
        <w:t>an official thing</w:t>
      </w:r>
      <w:r w:rsidRPr="00F557CE" w:rsidR="00FF4CC6">
        <w:t xml:space="preserve">, </w:t>
      </w:r>
      <w:r w:rsidRPr="00F557CE">
        <w:t xml:space="preserve">people </w:t>
      </w:r>
      <w:r w:rsidRPr="00F557CE">
        <w:t xml:space="preserve">who took part in the Boston tapes </w:t>
      </w:r>
      <w:r w:rsidRPr="00F557CE">
        <w:t>had a similar experience.</w:t>
      </w:r>
    </w:p>
    <w:p w:rsidR="00FF4CC6" w:rsidRPr="00F557CE" w:rsidP="006300A5">
      <w:pPr>
        <w:pStyle w:val="Answer"/>
      </w:pPr>
      <w:r w:rsidRPr="00F557CE">
        <w:t>T</w:t>
      </w:r>
      <w:r w:rsidRPr="00F557CE" w:rsidR="006300A5">
        <w:t>herefore, how do we create a situation where there might be more people, however many or few that is, who come forward with information that is not currently ther</w:t>
      </w:r>
      <w:r w:rsidRPr="00F557CE">
        <w:t>e</w:t>
      </w:r>
      <w:r w:rsidRPr="00F557CE">
        <w:t xml:space="preserve">, let alone </w:t>
      </w:r>
      <w:r w:rsidRPr="00F557CE">
        <w:t xml:space="preserve">us </w:t>
      </w:r>
      <w:r w:rsidRPr="00F557CE" w:rsidR="006300A5">
        <w:t>being more open with state records as well</w:t>
      </w:r>
      <w:r w:rsidRPr="00F557CE">
        <w:t>?</w:t>
      </w:r>
      <w:r w:rsidRPr="00F557CE" w:rsidR="006300A5">
        <w:t xml:space="preserve"> That means that another few families</w:t>
      </w:r>
      <w:r w:rsidRPr="00F557CE">
        <w:t>,</w:t>
      </w:r>
      <w:r w:rsidRPr="00F557CE" w:rsidR="006300A5">
        <w:t xml:space="preserve"> or many families</w:t>
      </w:r>
      <w:r w:rsidRPr="00F557CE">
        <w:t>,</w:t>
      </w:r>
      <w:r w:rsidRPr="00F557CE" w:rsidR="006300A5">
        <w:t xml:space="preserve"> depend</w:t>
      </w:r>
      <w:r w:rsidRPr="00F557CE">
        <w:t>ing</w:t>
      </w:r>
      <w:r w:rsidRPr="00F557CE" w:rsidR="006300A5">
        <w:t xml:space="preserve"> on who </w:t>
      </w:r>
      <w:r w:rsidRPr="00F557CE">
        <w:t xml:space="preserve">comes forward, </w:t>
      </w:r>
      <w:r w:rsidRPr="00F557CE" w:rsidR="006300A5">
        <w:t>get to the truth of what happens.</w:t>
      </w:r>
      <w:r w:rsidRPr="00F557CE">
        <w:t xml:space="preserve"> That is </w:t>
      </w:r>
      <w:r w:rsidRPr="00F557CE" w:rsidR="006300A5">
        <w:t>really important</w:t>
      </w:r>
      <w:r w:rsidRPr="00F557CE">
        <w:t xml:space="preserve">. </w:t>
      </w:r>
    </w:p>
    <w:p w:rsidR="006300A5" w:rsidRPr="00F557CE" w:rsidP="006300A5">
      <w:pPr>
        <w:pStyle w:val="Answer"/>
      </w:pPr>
      <w:r w:rsidRPr="00F557CE">
        <w:t xml:space="preserve">I might just bring </w:t>
      </w:r>
      <w:r w:rsidRPr="00F557CE" w:rsidR="00635960">
        <w:t xml:space="preserve">Madeleine in </w:t>
      </w:r>
      <w:r w:rsidRPr="00F557CE">
        <w:t xml:space="preserve">on the wider </w:t>
      </w:r>
      <w:r w:rsidRPr="00F557CE" w:rsidR="00635960">
        <w:t xml:space="preserve">bit </w:t>
      </w:r>
      <w:r w:rsidRPr="00F557CE">
        <w:t xml:space="preserve">about the body and how it works. </w:t>
      </w:r>
      <w:r w:rsidRPr="00F557CE" w:rsidR="00635960">
        <w:t>T</w:t>
      </w:r>
      <w:r w:rsidRPr="00F557CE">
        <w:t xml:space="preserve">here are lessons to learn from </w:t>
      </w:r>
      <w:r w:rsidRPr="00F557CE" w:rsidR="00635960">
        <w:t>O</w:t>
      </w:r>
      <w:r w:rsidRPr="00F557CE">
        <w:t>peration</w:t>
      </w:r>
      <w:r w:rsidRPr="00F557CE" w:rsidR="00635960">
        <w:t xml:space="preserve"> Kenova. In terms of some of </w:t>
      </w:r>
      <w:r w:rsidRPr="00F557CE">
        <w:t xml:space="preserve">the direct answers to your question, Chair, </w:t>
      </w:r>
      <w:r w:rsidRPr="00F557CE" w:rsidR="00635960">
        <w:t xml:space="preserve">around </w:t>
      </w:r>
      <w:r w:rsidRPr="00F557CE">
        <w:t>who would lead this and how it would be done</w:t>
      </w:r>
      <w:r w:rsidRPr="00F557CE" w:rsidR="00635960">
        <w:t>, i</w:t>
      </w:r>
      <w:r w:rsidRPr="00F557CE">
        <w:t xml:space="preserve">t has to be independent, absolutely, but some of the </w:t>
      </w:r>
      <w:r w:rsidRPr="00F557CE" w:rsidR="00635960">
        <w:t>detail around that is</w:t>
      </w:r>
      <w:r w:rsidRPr="00F557CE">
        <w:t xml:space="preserve"> what we are working through at the moment</w:t>
      </w:r>
      <w:r w:rsidR="00B15BB7">
        <w:t>,</w:t>
      </w:r>
      <w:r w:rsidRPr="00F557CE" w:rsidR="00635960">
        <w:t xml:space="preserve"> </w:t>
      </w:r>
      <w:r w:rsidRPr="00F557CE">
        <w:t>off the back of some very helpful</w:t>
      </w:r>
      <w:r w:rsidRPr="00F557CE" w:rsidR="00635960">
        <w:t xml:space="preserve"> and</w:t>
      </w:r>
      <w:r w:rsidRPr="00F557CE">
        <w:t xml:space="preserve"> insightful feedback </w:t>
      </w:r>
      <w:r w:rsidRPr="00F557CE" w:rsidR="00635960">
        <w:t xml:space="preserve">that </w:t>
      </w:r>
      <w:r w:rsidRPr="00F557CE">
        <w:t xml:space="preserve">we have had over the last couple of months. I will ask our </w:t>
      </w:r>
      <w:r w:rsidRPr="00F557CE" w:rsidR="00635960">
        <w:t xml:space="preserve">Permanent Secretary to </w:t>
      </w:r>
      <w:r w:rsidRPr="00F557CE">
        <w:t>fill in</w:t>
      </w:r>
      <w:r w:rsidRPr="00F557CE" w:rsidR="00635960">
        <w:t xml:space="preserve"> anything that I</w:t>
      </w:r>
      <w:r w:rsidRPr="00F557CE">
        <w:t xml:space="preserve"> might have missed out.</w:t>
      </w:r>
    </w:p>
    <w:p w:rsidR="00635960" w:rsidRPr="00F557CE" w:rsidP="006300A5">
      <w:pPr>
        <w:pStyle w:val="Answer"/>
      </w:pPr>
      <w:sdt>
        <w:sdtPr>
          <w:alias w:val="Witness"/>
          <w:id w:val="1254159209"/>
          <w:placeholder>
            <w:docPart w:val="DF2C75F6A8D24B8E9B53EF8E0E799278"/>
          </w:placeholder>
          <w:richText/>
        </w:sdtPr>
        <w:sdtContent>
          <w:r w:rsidRPr="00F557CE">
            <w:rPr>
              <w:b/>
              <w:i/>
              <w:iCs/>
            </w:rPr>
            <w:t>Madeleine Alessandri:</w:t>
          </w:r>
          <w:r w:rsidRPr="00F557CE">
            <w:rPr>
              <w:b/>
            </w:rPr>
            <w:t xml:space="preserve"> </w:t>
          </w:r>
        </w:sdtContent>
      </w:sdt>
      <w:r w:rsidRPr="00F557CE">
        <w:t>We</w:t>
      </w:r>
      <w:r w:rsidRPr="00F557CE" w:rsidR="006300A5">
        <w:t xml:space="preserve"> absolutely recognise that a critical factor of this body is going to be confidence in this body</w:t>
      </w:r>
      <w:r w:rsidRPr="00F557CE">
        <w:t>. T</w:t>
      </w:r>
      <w:r w:rsidRPr="00F557CE" w:rsidR="006300A5">
        <w:t xml:space="preserve">here is also a recognition that confidence needs to be </w:t>
      </w:r>
      <w:r w:rsidRPr="00F557CE">
        <w:t>won. P</w:t>
      </w:r>
      <w:r w:rsidRPr="00F557CE" w:rsidR="006300A5">
        <w:t xml:space="preserve">eople </w:t>
      </w:r>
      <w:r w:rsidRPr="00F557CE">
        <w:t xml:space="preserve">will </w:t>
      </w:r>
      <w:r w:rsidRPr="00F557CE" w:rsidR="006300A5">
        <w:t xml:space="preserve">want to see not just what it says on paper </w:t>
      </w:r>
      <w:r w:rsidRPr="00F557CE">
        <w:t xml:space="preserve">about </w:t>
      </w:r>
      <w:r w:rsidRPr="00F557CE" w:rsidR="006300A5">
        <w:t xml:space="preserve">how it will work but how it operates in practice. </w:t>
      </w:r>
      <w:r w:rsidRPr="00F557CE">
        <w:t>W</w:t>
      </w:r>
      <w:r w:rsidRPr="00F557CE" w:rsidR="006300A5">
        <w:t xml:space="preserve">hen we reflect on what </w:t>
      </w:r>
      <w:r w:rsidRPr="00F557CE">
        <w:t>Jon Boutcher</w:t>
      </w:r>
      <w:r w:rsidRPr="00F557CE" w:rsidR="006300A5">
        <w:t xml:space="preserve"> and Operation </w:t>
      </w:r>
      <w:r w:rsidRPr="00F557CE">
        <w:t xml:space="preserve">Kenova </w:t>
      </w:r>
      <w:r w:rsidRPr="00F557CE" w:rsidR="006300A5">
        <w:t>have done and achieved</w:t>
      </w:r>
      <w:r w:rsidRPr="00F557CE">
        <w:t xml:space="preserve">, </w:t>
      </w:r>
      <w:r w:rsidRPr="00F557CE" w:rsidR="006300A5">
        <w:t>over time they</w:t>
      </w:r>
      <w:r w:rsidRPr="00F557CE">
        <w:t xml:space="preserve"> ha</w:t>
      </w:r>
      <w:r w:rsidRPr="00F557CE" w:rsidR="006300A5">
        <w:t>ve built up that confidence and that trust</w:t>
      </w:r>
      <w:r w:rsidRPr="00F557CE">
        <w:t xml:space="preserve"> that t</w:t>
      </w:r>
      <w:r w:rsidRPr="00F557CE" w:rsidR="006300A5">
        <w:t>hey have full access</w:t>
      </w:r>
      <w:r w:rsidRPr="00F557CE">
        <w:t xml:space="preserve"> and t</w:t>
      </w:r>
      <w:r w:rsidRPr="00F557CE" w:rsidR="006300A5">
        <w:t>hey have the powers that they need in order to carry out their investigations</w:t>
      </w:r>
      <w:r w:rsidRPr="00F557CE">
        <w:t xml:space="preserve">, as the Secretary of State refers to, </w:t>
      </w:r>
      <w:r w:rsidRPr="00F557CE" w:rsidR="006300A5">
        <w:t xml:space="preserve">to an evidential standard </w:t>
      </w:r>
      <w:r w:rsidRPr="00F557CE">
        <w:t xml:space="preserve">that </w:t>
      </w:r>
      <w:r w:rsidRPr="00F557CE" w:rsidR="006300A5">
        <w:t>is the criminal standard of beyond reasonable doubt</w:t>
      </w:r>
      <w:r w:rsidRPr="00F557CE">
        <w:t xml:space="preserve">. </w:t>
      </w:r>
    </w:p>
    <w:p w:rsidR="006300A5" w:rsidRPr="00F557CE" w:rsidP="006300A5">
      <w:pPr>
        <w:pStyle w:val="Answer"/>
      </w:pPr>
      <w:r w:rsidRPr="00F557CE">
        <w:t xml:space="preserve">The body </w:t>
      </w:r>
      <w:r w:rsidRPr="00F557CE" w:rsidR="00635960">
        <w:t xml:space="preserve">that </w:t>
      </w:r>
      <w:r w:rsidRPr="00F557CE">
        <w:t>we would be envisioning will draw on lots of that good practice and understanding from there, but</w:t>
      </w:r>
      <w:r w:rsidRPr="00F557CE" w:rsidR="00635960">
        <w:t xml:space="preserve">, </w:t>
      </w:r>
      <w:r w:rsidRPr="00F557CE">
        <w:t>again, if you have the different threshold</w:t>
      </w:r>
      <w:r w:rsidRPr="00F557CE" w:rsidR="00635960">
        <w:t xml:space="preserve"> </w:t>
      </w:r>
      <w:r w:rsidRPr="00F557CE">
        <w:t xml:space="preserve">of </w:t>
      </w:r>
      <w:r w:rsidRPr="00F557CE" w:rsidR="00635960">
        <w:t xml:space="preserve">the </w:t>
      </w:r>
      <w:r w:rsidRPr="00F557CE">
        <w:t xml:space="preserve">balance of probability, as we saw in the </w:t>
      </w:r>
      <w:r w:rsidRPr="00F557CE" w:rsidR="00635960">
        <w:t xml:space="preserve">Ballymurphy </w:t>
      </w:r>
      <w:r w:rsidRPr="00F557CE">
        <w:t xml:space="preserve">case, </w:t>
      </w:r>
      <w:r w:rsidRPr="00F557CE" w:rsidR="00D2460A">
        <w:t>you are</w:t>
      </w:r>
      <w:r w:rsidRPr="00F557CE">
        <w:t xml:space="preserve"> able to get more information out to people without that higher threshold, which takes time. </w:t>
      </w:r>
      <w:r w:rsidRPr="00F557CE" w:rsidR="00635960">
        <w:t>S</w:t>
      </w:r>
      <w:r w:rsidRPr="00F557CE">
        <w:t>adly</w:t>
      </w:r>
      <w:r w:rsidRPr="00F557CE" w:rsidR="00635960">
        <w:t xml:space="preserve">, </w:t>
      </w:r>
      <w:r w:rsidRPr="00F557CE">
        <w:t>we are running out of time for some families</w:t>
      </w:r>
      <w:r w:rsidRPr="00F557CE" w:rsidR="00635960">
        <w:t xml:space="preserve"> </w:t>
      </w:r>
      <w:r w:rsidRPr="00F557CE">
        <w:t xml:space="preserve">because </w:t>
      </w:r>
      <w:r w:rsidRPr="00F557CE" w:rsidR="00635960">
        <w:t xml:space="preserve">of </w:t>
      </w:r>
      <w:r w:rsidRPr="00F557CE">
        <w:t>the passage of the decades</w:t>
      </w:r>
      <w:r w:rsidRPr="00F557CE" w:rsidR="00635960">
        <w:t xml:space="preserve">. Chris, </w:t>
      </w:r>
      <w:r w:rsidRPr="00F557CE">
        <w:t>did you want to add anything on the structure?</w:t>
      </w:r>
    </w:p>
    <w:p w:rsidR="00C74326" w:rsidRPr="00F557CE" w:rsidP="006300A5">
      <w:pPr>
        <w:pStyle w:val="Answer"/>
      </w:pPr>
      <w:sdt>
        <w:sdtPr>
          <w:rPr>
            <w:b/>
            <w:i/>
            <w:iCs/>
          </w:rPr>
          <w:alias w:val="Witness"/>
          <w:id w:val="112787362"/>
          <w:placeholder>
            <w:docPart w:val="CB4BC2234CAA4CCBB23B090243DA8B4D"/>
          </w:placeholder>
          <w:richText/>
        </w:sdtPr>
        <w:sdtContent>
          <w:r w:rsidRPr="00F557CE" w:rsidR="00635960">
            <w:rPr>
              <w:b/>
              <w:i/>
              <w:iCs/>
            </w:rPr>
            <w:t xml:space="preserve">Chris Flatt: </w:t>
          </w:r>
        </w:sdtContent>
      </w:sdt>
      <w:r w:rsidRPr="00F557CE" w:rsidR="00635960">
        <w:rPr>
          <w:bCs/>
        </w:rPr>
        <w:t xml:space="preserve">I would just </w:t>
      </w:r>
      <w:r w:rsidRPr="00F557CE" w:rsidR="006300A5">
        <w:t>say as well that</w:t>
      </w:r>
      <w:r w:rsidRPr="00F557CE" w:rsidR="00635960">
        <w:t xml:space="preserve"> </w:t>
      </w:r>
      <w:r w:rsidRPr="00F557CE" w:rsidR="006300A5">
        <w:t>our plans in terms of staffing and reso</w:t>
      </w:r>
      <w:r w:rsidRPr="00F557CE" w:rsidR="00635960">
        <w:t xml:space="preserve">urcing </w:t>
      </w:r>
      <w:r w:rsidRPr="00F557CE" w:rsidR="006300A5">
        <w:t xml:space="preserve">have been there since </w:t>
      </w:r>
      <w:r w:rsidRPr="00F557CE" w:rsidR="00635960">
        <w:t xml:space="preserve">the </w:t>
      </w:r>
      <w:r w:rsidRPr="00F557CE" w:rsidR="00377AC4">
        <w:t>Stormont House agreement</w:t>
      </w:r>
      <w:r w:rsidRPr="00F557CE" w:rsidR="006300A5">
        <w:t xml:space="preserve">. </w:t>
      </w:r>
      <w:r w:rsidRPr="00F557CE" w:rsidR="00635960">
        <w:t xml:space="preserve">The </w:t>
      </w:r>
      <w:r w:rsidRPr="00F557CE" w:rsidR="006300A5">
        <w:t>Government</w:t>
      </w:r>
      <w:r w:rsidRPr="00F557CE" w:rsidR="00635960">
        <w:t xml:space="preserve"> have</w:t>
      </w:r>
      <w:r w:rsidRPr="00F557CE" w:rsidR="006300A5">
        <w:t xml:space="preserve"> always had </w:t>
      </w:r>
      <w:r w:rsidRPr="00F557CE" w:rsidR="00635960">
        <w:t xml:space="preserve">a </w:t>
      </w:r>
      <w:r w:rsidRPr="00F557CE" w:rsidR="006300A5">
        <w:t xml:space="preserve">commitment in terms of resourcing for the </w:t>
      </w:r>
      <w:r w:rsidRPr="00F557CE" w:rsidR="00635960">
        <w:t>body. We</w:t>
      </w:r>
      <w:r w:rsidRPr="00F557CE" w:rsidR="006300A5">
        <w:t xml:space="preserve"> are relying both on the work that we did </w:t>
      </w:r>
      <w:r w:rsidRPr="00F557CE" w:rsidR="00635960">
        <w:t xml:space="preserve">for </w:t>
      </w:r>
      <w:r w:rsidRPr="00F557CE" w:rsidR="006300A5">
        <w:t xml:space="preserve">establishing </w:t>
      </w:r>
      <w:r w:rsidRPr="00F557CE" w:rsidR="006300A5">
        <w:t xml:space="preserve">the HIU and the learning from </w:t>
      </w:r>
      <w:r w:rsidRPr="00F557CE">
        <w:t>O</w:t>
      </w:r>
      <w:r w:rsidRPr="00F557CE" w:rsidR="006300A5">
        <w:t xml:space="preserve">peration </w:t>
      </w:r>
      <w:r w:rsidRPr="00F557CE">
        <w:t>Kenova</w:t>
      </w:r>
      <w:r w:rsidRPr="00F557CE" w:rsidR="006300A5">
        <w:t xml:space="preserve"> to make sure we have </w:t>
      </w:r>
      <w:r w:rsidRPr="00F557CE">
        <w:t xml:space="preserve">the </w:t>
      </w:r>
      <w:r w:rsidRPr="00F557CE" w:rsidR="006300A5">
        <w:t>plans in place to have a properly resourced body that will be structured and capable of carrying out the processes that the Secretary of State</w:t>
      </w:r>
      <w:r w:rsidRPr="00F557CE">
        <w:t xml:space="preserve"> ha</w:t>
      </w:r>
      <w:r w:rsidRPr="00F557CE" w:rsidR="006300A5">
        <w:t>s outlined</w:t>
      </w:r>
      <w:r w:rsidRPr="00F557CE">
        <w:t xml:space="preserve">. </w:t>
      </w:r>
    </w:p>
    <w:p w:rsidR="006300A5" w:rsidRPr="00F557CE" w:rsidP="00C74326">
      <w:pPr>
        <w:pStyle w:val="Question"/>
      </w:pPr>
      <w:sdt>
        <w:sdtPr>
          <w:alias w:val="Member"/>
          <w:tag w:val="&lt;Member mnisId='4025' dodsId='41721'&gt;"/>
          <w:id w:val="-160009005"/>
          <w:placeholder>
            <w:docPart w:val="84206963A5384BEDAA141A0566E6BCAE"/>
          </w:placeholder>
          <w:richText/>
        </w:sdtPr>
        <w:sdtContent>
          <w:r w:rsidRPr="00F557CE" w:rsidR="00C74326">
            <w:rPr>
              <w:b/>
            </w:rPr>
            <w:t>Stephen Farry:</w:t>
          </w:r>
        </w:sdtContent>
      </w:sdt>
      <w:r w:rsidRPr="00F557CE" w:rsidR="00C74326">
        <w:t xml:space="preserve"> Welcome, Secretary of State. I j</w:t>
      </w:r>
      <w:r w:rsidRPr="00F557CE">
        <w:t>ust wanted to follow up from the Chair</w:t>
      </w:r>
      <w:r w:rsidRPr="00F557CE" w:rsidR="00FF4CC6">
        <w:t>’</w:t>
      </w:r>
      <w:r w:rsidRPr="00F557CE">
        <w:t xml:space="preserve">s initial question. In essence, there </w:t>
      </w:r>
      <w:r w:rsidRPr="00F557CE" w:rsidR="00C74326">
        <w:t xml:space="preserve">are </w:t>
      </w:r>
      <w:r w:rsidRPr="00F557CE">
        <w:t xml:space="preserve">two different narratives </w:t>
      </w:r>
      <w:r w:rsidRPr="00F557CE" w:rsidR="00C74326">
        <w:t xml:space="preserve">lying </w:t>
      </w:r>
      <w:r w:rsidRPr="00F557CE">
        <w:t xml:space="preserve">behind the Command Paper from the </w:t>
      </w:r>
      <w:r w:rsidRPr="00F557CE" w:rsidR="00C74326">
        <w:t xml:space="preserve">Northern Ireland Office. </w:t>
      </w:r>
      <w:r w:rsidRPr="00F557CE">
        <w:t xml:space="preserve">To </w:t>
      </w:r>
      <w:r w:rsidRPr="00F557CE" w:rsidR="00C74326">
        <w:t xml:space="preserve">date, </w:t>
      </w:r>
      <w:r w:rsidRPr="00F557CE">
        <w:t xml:space="preserve">you have set out the rationale, in your view, as to why the system needs reform and </w:t>
      </w:r>
      <w:r w:rsidRPr="00F557CE" w:rsidR="00C74326">
        <w:t xml:space="preserve">why a </w:t>
      </w:r>
      <w:r w:rsidRPr="00F557CE">
        <w:t>different approach needs to be taken</w:t>
      </w:r>
      <w:r w:rsidRPr="00F557CE" w:rsidR="00C74326">
        <w:t xml:space="preserve">. There is </w:t>
      </w:r>
      <w:r w:rsidRPr="00F557CE">
        <w:t>also the</w:t>
      </w:r>
      <w:r w:rsidRPr="00F557CE" w:rsidR="00C74326">
        <w:t xml:space="preserve"> narrative that </w:t>
      </w:r>
      <w:r w:rsidRPr="00F557CE">
        <w:t xml:space="preserve">is reflected in the </w:t>
      </w:r>
      <w:r w:rsidRPr="00F557CE" w:rsidR="00C74326">
        <w:rPr>
          <w:rFonts w:cs="Times New Roman"/>
        </w:rPr>
        <w:t>Conservative P</w:t>
      </w:r>
      <w:r w:rsidRPr="00F557CE">
        <w:t xml:space="preserve">arty manifesto for the </w:t>
      </w:r>
      <w:r w:rsidRPr="00F557CE" w:rsidR="00FF4CC6">
        <w:t>g</w:t>
      </w:r>
      <w:r w:rsidRPr="00F557CE">
        <w:t xml:space="preserve">eneral </w:t>
      </w:r>
      <w:r w:rsidRPr="00F557CE" w:rsidR="00FF4CC6">
        <w:t>e</w:t>
      </w:r>
      <w:r w:rsidRPr="00F557CE" w:rsidR="00C74326">
        <w:t>lection</w:t>
      </w:r>
      <w:r w:rsidRPr="00F557CE">
        <w:t xml:space="preserve"> and</w:t>
      </w:r>
      <w:r w:rsidRPr="00F557CE" w:rsidR="00C74326">
        <w:t xml:space="preserve">, </w:t>
      </w:r>
      <w:r w:rsidRPr="00F557CE">
        <w:t xml:space="preserve">more recently, comments made in the </w:t>
      </w:r>
      <w:r w:rsidRPr="00F557CE" w:rsidR="00C74326">
        <w:t xml:space="preserve">House </w:t>
      </w:r>
      <w:r w:rsidRPr="00F557CE">
        <w:t xml:space="preserve">of Commons to your own </w:t>
      </w:r>
      <w:r w:rsidRPr="00F557CE" w:rsidR="00C74326">
        <w:t>Back</w:t>
      </w:r>
      <w:r w:rsidR="00B15BB7">
        <w:t xml:space="preserve"> </w:t>
      </w:r>
      <w:r w:rsidRPr="00F557CE" w:rsidR="00C74326">
        <w:t xml:space="preserve">Benchers by yourself and </w:t>
      </w:r>
      <w:r w:rsidRPr="00F557CE">
        <w:t>also the Prime Minister around so</w:t>
      </w:r>
      <w:r w:rsidRPr="00F557CE" w:rsidR="00C74326">
        <w:noBreakHyphen/>
      </w:r>
      <w:r w:rsidRPr="00F557CE">
        <w:t xml:space="preserve">called </w:t>
      </w:r>
      <w:r w:rsidRPr="00F557CE" w:rsidR="00C74326">
        <w:t xml:space="preserve">vexatious </w:t>
      </w:r>
      <w:r w:rsidRPr="00F557CE">
        <w:t xml:space="preserve">claims. </w:t>
      </w:r>
      <w:r w:rsidRPr="00F557CE" w:rsidR="00C74326">
        <w:t>C</w:t>
      </w:r>
      <w:r w:rsidRPr="00F557CE">
        <w:t>an you clarify</w:t>
      </w:r>
      <w:r w:rsidRPr="00F557CE" w:rsidR="00C74326">
        <w:t xml:space="preserve"> this? Is </w:t>
      </w:r>
      <w:r w:rsidRPr="00F557CE">
        <w:t xml:space="preserve">it both of those </w:t>
      </w:r>
      <w:r w:rsidRPr="00F557CE" w:rsidR="00C74326">
        <w:t xml:space="preserve">narratives </w:t>
      </w:r>
      <w:r w:rsidRPr="00F557CE">
        <w:t xml:space="preserve">or one or the other that lies behind </w:t>
      </w:r>
      <w:r w:rsidRPr="00F557CE" w:rsidR="00C74326">
        <w:t>this?</w:t>
      </w:r>
    </w:p>
    <w:p w:rsidR="00C74326" w:rsidRPr="00F557CE" w:rsidP="006300A5">
      <w:pPr>
        <w:pStyle w:val="Answer"/>
      </w:pPr>
      <w:sdt>
        <w:sdtPr>
          <w:alias w:val="Witness"/>
          <w:id w:val="1248695057"/>
          <w:placeholder>
            <w:docPart w:val="4352067FBEC84AB699983C9E6EA5C294"/>
          </w:placeholder>
          <w:richText/>
        </w:sdtPr>
        <w:sdtContent>
          <w:r w:rsidRPr="00F557CE">
            <w:rPr>
              <w:b/>
              <w:i/>
              <w:iCs/>
            </w:rPr>
            <w:t>Brandon Lewis:</w:t>
          </w:r>
          <w:r w:rsidRPr="00F557CE">
            <w:rPr>
              <w:b/>
            </w:rPr>
            <w:t xml:space="preserve"> </w:t>
          </w:r>
        </w:sdtContent>
      </w:sdt>
      <w:r w:rsidRPr="00F557CE">
        <w:t xml:space="preserve">First of all, </w:t>
      </w:r>
      <w:r w:rsidRPr="00F557CE" w:rsidR="006300A5">
        <w:t>they are not mutually exclusive</w:t>
      </w:r>
      <w:r w:rsidRPr="00F557CE">
        <w:t>. O</w:t>
      </w:r>
      <w:r w:rsidRPr="00F557CE" w:rsidR="006300A5">
        <w:t>ur focus is on a package that works</w:t>
      </w:r>
      <w:r w:rsidRPr="00F557CE">
        <w:t xml:space="preserve"> for Northern Ireland, a package that</w:t>
      </w:r>
      <w:r w:rsidRPr="00F557CE" w:rsidR="006300A5">
        <w:t xml:space="preserve"> genuinely works </w:t>
      </w:r>
      <w:r w:rsidRPr="00F557CE">
        <w:t xml:space="preserve">for </w:t>
      </w:r>
      <w:r w:rsidRPr="00F557CE" w:rsidR="006300A5">
        <w:t>reconciliation</w:t>
      </w:r>
      <w:r w:rsidRPr="00F557CE">
        <w:t xml:space="preserve"> and </w:t>
      </w:r>
      <w:r w:rsidRPr="00F557CE" w:rsidR="006300A5">
        <w:t>information recovery.</w:t>
      </w:r>
      <w:r w:rsidRPr="00F557CE">
        <w:t xml:space="preserve"> If it </w:t>
      </w:r>
      <w:r w:rsidRPr="00F557CE" w:rsidR="006300A5">
        <w:t xml:space="preserve">was </w:t>
      </w:r>
      <w:r w:rsidRPr="00F557CE">
        <w:t xml:space="preserve">purely </w:t>
      </w:r>
      <w:r w:rsidRPr="00F557CE" w:rsidR="006300A5">
        <w:t xml:space="preserve">to deal with the manifesto </w:t>
      </w:r>
      <w:r w:rsidRPr="00F557CE">
        <w:t xml:space="preserve">pledge, </w:t>
      </w:r>
      <w:r w:rsidRPr="00F557CE" w:rsidR="006300A5">
        <w:t xml:space="preserve">that could have been done </w:t>
      </w:r>
      <w:r w:rsidRPr="00F557CE" w:rsidR="00FF4CC6">
        <w:t xml:space="preserve">in </w:t>
      </w:r>
      <w:r w:rsidRPr="00F557CE" w:rsidR="006300A5">
        <w:t>a different way</w:t>
      </w:r>
      <w:r w:rsidRPr="00F557CE" w:rsidR="00FF4CC6">
        <w:t>, earlier</w:t>
      </w:r>
      <w:r w:rsidRPr="00F557CE">
        <w:t xml:space="preserve">. </w:t>
      </w:r>
      <w:r w:rsidRPr="00F557CE">
        <w:rPr>
          <w:bCs/>
        </w:rPr>
        <w:t>W</w:t>
      </w:r>
      <w:r w:rsidRPr="00F557CE" w:rsidR="006300A5">
        <w:t xml:space="preserve">e had a Minister </w:t>
      </w:r>
      <w:r w:rsidRPr="00F557CE">
        <w:t>resign</w:t>
      </w:r>
      <w:r w:rsidRPr="00F557CE" w:rsidR="006300A5">
        <w:t xml:space="preserve"> because we were focused on doing it in a way that works </w:t>
      </w:r>
      <w:r w:rsidRPr="00F557CE">
        <w:t xml:space="preserve">and is </w:t>
      </w:r>
      <w:r w:rsidRPr="00F557CE" w:rsidR="006300A5">
        <w:t xml:space="preserve">right for Northern Ireland rather than going down a different </w:t>
      </w:r>
      <w:r w:rsidRPr="00F557CE">
        <w:t>route</w:t>
      </w:r>
      <w:r w:rsidRPr="00F557CE" w:rsidR="006300A5">
        <w:t xml:space="preserve">. We have been very clear from the beginning </w:t>
      </w:r>
      <w:r w:rsidRPr="00F557CE">
        <w:t xml:space="preserve">that </w:t>
      </w:r>
      <w:r w:rsidRPr="00F557CE" w:rsidR="006300A5">
        <w:t xml:space="preserve">this is about coming up with a package that works </w:t>
      </w:r>
      <w:r w:rsidRPr="00F557CE">
        <w:t xml:space="preserve">for Northern Ireland and that </w:t>
      </w:r>
      <w:r w:rsidRPr="00F557CE" w:rsidR="006300A5">
        <w:t>works for getting to the truth for people</w:t>
      </w:r>
      <w:r w:rsidRPr="00F557CE">
        <w:t xml:space="preserve"> and </w:t>
      </w:r>
      <w:r w:rsidRPr="00F557CE" w:rsidR="006300A5">
        <w:t>getting accountability</w:t>
      </w:r>
      <w:r w:rsidRPr="00F557CE">
        <w:t>.</w:t>
      </w:r>
    </w:p>
    <w:p w:rsidR="006300A5" w:rsidRPr="00F557CE" w:rsidP="006300A5">
      <w:pPr>
        <w:pStyle w:val="Answer"/>
      </w:pPr>
      <w:r w:rsidRPr="00F557CE">
        <w:t>As</w:t>
      </w:r>
      <w:r w:rsidRPr="00F557CE">
        <w:t xml:space="preserve"> we outlined in the Command Paper, to underpin that</w:t>
      </w:r>
      <w:r w:rsidRPr="00F557CE">
        <w:t xml:space="preserve"> we have to make </w:t>
      </w:r>
      <w:r w:rsidRPr="00F557CE">
        <w:t>what I appreciate</w:t>
      </w:r>
      <w:r w:rsidRPr="00F557CE">
        <w:t xml:space="preserve"> is </w:t>
      </w:r>
      <w:r w:rsidRPr="00F557CE">
        <w:t>a difficult and a big decision around the criminal justice process, hence that point around the statute of limitations</w:t>
      </w:r>
      <w:r w:rsidRPr="00F557CE">
        <w:t>,</w:t>
      </w:r>
      <w:r w:rsidRPr="00F557CE">
        <w:t xml:space="preserve"> looking at what is achievable, </w:t>
      </w:r>
      <w:r w:rsidRPr="00F557CE" w:rsidR="00786E84">
        <w:t xml:space="preserve">and </w:t>
      </w:r>
      <w:r w:rsidRPr="00F557CE">
        <w:t xml:space="preserve">being honest about that </w:t>
      </w:r>
      <w:r w:rsidRPr="00F557CE">
        <w:t xml:space="preserve">and </w:t>
      </w:r>
      <w:r w:rsidRPr="00F557CE">
        <w:t>what opens up the ability to move to other things.</w:t>
      </w:r>
    </w:p>
    <w:p w:rsidR="006300A5" w:rsidRPr="00F557CE" w:rsidP="00786E84">
      <w:pPr>
        <w:pStyle w:val="Question"/>
      </w:pPr>
      <w:sdt>
        <w:sdtPr>
          <w:alias w:val="Member"/>
          <w:tag w:val="&lt;Member mnisId='4025' dodsId='41721'&gt;"/>
          <w:id w:val="1866395946"/>
          <w:placeholder>
            <w:docPart w:val="DDE05ABD369C41C2A57468C4B3DB1D7F"/>
          </w:placeholder>
          <w:richText/>
        </w:sdtPr>
        <w:sdtContent>
          <w:r w:rsidRPr="00F557CE" w:rsidR="00786E84">
            <w:rPr>
              <w:b/>
            </w:rPr>
            <w:t>Stephen Farry:</w:t>
          </w:r>
        </w:sdtContent>
      </w:sdt>
      <w:r w:rsidRPr="00F557CE" w:rsidR="00786E84">
        <w:t xml:space="preserve"> In terms of the vexatious </w:t>
      </w:r>
      <w:r w:rsidRPr="00F557CE">
        <w:t>investigation</w:t>
      </w:r>
      <w:r w:rsidRPr="00F557CE" w:rsidR="00786E84">
        <w:t>s and</w:t>
      </w:r>
      <w:r w:rsidRPr="00F557CE">
        <w:t xml:space="preserve"> prosecutions narrative</w:t>
      </w:r>
      <w:r w:rsidRPr="00F557CE" w:rsidR="00786E84">
        <w:t>, y</w:t>
      </w:r>
      <w:r w:rsidRPr="00F557CE">
        <w:t xml:space="preserve">ou have </w:t>
      </w:r>
      <w:r w:rsidRPr="00F557CE" w:rsidR="00786E84">
        <w:t xml:space="preserve">been </w:t>
      </w:r>
      <w:r w:rsidRPr="00F557CE">
        <w:t xml:space="preserve">asked </w:t>
      </w:r>
      <w:r w:rsidRPr="00F557CE" w:rsidR="00786E84">
        <w:t xml:space="preserve">this </w:t>
      </w:r>
      <w:r w:rsidRPr="00F557CE">
        <w:t xml:space="preserve">on many occasions, </w:t>
      </w:r>
      <w:r w:rsidRPr="00F557CE" w:rsidR="00786E84">
        <w:t xml:space="preserve">Brandon, but can you </w:t>
      </w:r>
      <w:r w:rsidRPr="00F557CE">
        <w:t xml:space="preserve">give us an example of what you believe was </w:t>
      </w:r>
      <w:r w:rsidRPr="00F557CE" w:rsidR="00786E84">
        <w:t>a vexatious investigation or prosecution?</w:t>
      </w:r>
    </w:p>
    <w:p w:rsidR="00786E84" w:rsidRPr="00F557CE" w:rsidP="006300A5">
      <w:pPr>
        <w:pStyle w:val="Answer"/>
      </w:pPr>
      <w:sdt>
        <w:sdtPr>
          <w:alias w:val="Witness"/>
          <w:id w:val="1481887733"/>
          <w:placeholder>
            <w:docPart w:val="521CA60B9D404B91BDB1441E3DD3C3E6"/>
          </w:placeholder>
          <w:richText/>
        </w:sdtPr>
        <w:sdtContent>
          <w:r w:rsidRPr="00F557CE">
            <w:rPr>
              <w:b/>
              <w:i/>
              <w:iCs/>
            </w:rPr>
            <w:t>Brandon Lewis:</w:t>
          </w:r>
          <w:r w:rsidRPr="00F557CE">
            <w:rPr>
              <w:b/>
            </w:rPr>
            <w:t xml:space="preserve"> </w:t>
          </w:r>
        </w:sdtContent>
      </w:sdt>
      <w:r w:rsidRPr="00F557CE">
        <w:t xml:space="preserve">I am not going </w:t>
      </w:r>
      <w:r w:rsidRPr="00F557CE" w:rsidR="006300A5">
        <w:t>to get into</w:t>
      </w:r>
      <w:r w:rsidRPr="00F557CE">
        <w:t xml:space="preserve"> </w:t>
      </w:r>
      <w:r w:rsidRPr="00F557CE" w:rsidR="006300A5">
        <w:t>any individual cases or specifics around what different people</w:t>
      </w:r>
      <w:r w:rsidRPr="00F557CE" w:rsidR="00FF4CC6">
        <w:t>’</w:t>
      </w:r>
      <w:r w:rsidRPr="00F557CE" w:rsidR="006300A5">
        <w:t xml:space="preserve">s views or definitions </w:t>
      </w:r>
      <w:r w:rsidRPr="00F557CE">
        <w:t>are, but—</w:t>
      </w:r>
    </w:p>
    <w:p w:rsidR="00786E84" w:rsidRPr="00F557CE" w:rsidP="00786E84">
      <w:pPr>
        <w:pStyle w:val="Question"/>
      </w:pPr>
      <w:sdt>
        <w:sdtPr>
          <w:alias w:val="Member"/>
          <w:tag w:val="&lt;Member mnisId='4025' dodsId='41721'&gt;"/>
          <w:id w:val="292641259"/>
          <w:placeholder>
            <w:docPart w:val="43E66BF2CC5C46ACBD3780EB8588AEFD"/>
          </w:placeholder>
          <w:richText/>
        </w:sdtPr>
        <w:sdtContent>
          <w:r w:rsidRPr="00F557CE">
            <w:rPr>
              <w:b/>
            </w:rPr>
            <w:t>Stephen Farry:</w:t>
          </w:r>
        </w:sdtContent>
      </w:sdt>
      <w:r w:rsidRPr="00F557CE">
        <w:t xml:space="preserve"> You are saying that they have taken place. </w:t>
      </w:r>
    </w:p>
    <w:p w:rsidR="006300A5" w:rsidRPr="00F557CE" w:rsidP="006300A5">
      <w:pPr>
        <w:pStyle w:val="Answer"/>
      </w:pPr>
      <w:sdt>
        <w:sdtPr>
          <w:alias w:val="Witness"/>
          <w:id w:val="-692614230"/>
          <w:placeholder>
            <w:docPart w:val="053BF08798CE44C387554D8A381741A0"/>
          </w:placeholder>
          <w:richText/>
        </w:sdtPr>
        <w:sdtContent>
          <w:r w:rsidRPr="00F557CE" w:rsidR="00786E84">
            <w:rPr>
              <w:b/>
              <w:i/>
              <w:iCs/>
            </w:rPr>
            <w:t>Brandon Lewis:</w:t>
          </w:r>
          <w:r w:rsidRPr="00F557CE" w:rsidR="00786E84">
            <w:rPr>
              <w:b/>
            </w:rPr>
            <w:t xml:space="preserve"> </w:t>
          </w:r>
        </w:sdtContent>
      </w:sdt>
      <w:r w:rsidRPr="00F557CE">
        <w:t>What I am saying, what we have said before</w:t>
      </w:r>
      <w:r w:rsidRPr="00F557CE" w:rsidR="00FF4CC6">
        <w:t xml:space="preserve"> and what</w:t>
      </w:r>
      <w:r w:rsidRPr="00F557CE" w:rsidR="00786E84">
        <w:t xml:space="preserve"> </w:t>
      </w:r>
      <w:r w:rsidRPr="00F557CE">
        <w:t>our manifesto pledge was also clear</w:t>
      </w:r>
      <w:r w:rsidRPr="00F557CE" w:rsidR="00786E84">
        <w:t xml:space="preserve"> about </w:t>
      </w:r>
      <w:r w:rsidRPr="00F557CE" w:rsidR="00FF4CC6">
        <w:t xml:space="preserve">is about </w:t>
      </w:r>
      <w:r w:rsidRPr="00F557CE" w:rsidR="00786E84">
        <w:t>ending vexatious claims against veterans more generally and the cycle of investigations. W</w:t>
      </w:r>
      <w:r w:rsidRPr="00F557CE">
        <w:t>e have seen, even this year, cases</w:t>
      </w:r>
      <w:r w:rsidRPr="00F557CE" w:rsidR="00FF4CC6">
        <w:t xml:space="preserve"> collapsing; </w:t>
      </w:r>
      <w:r w:rsidRPr="00F557CE" w:rsidR="00786E84">
        <w:t>this c</w:t>
      </w:r>
      <w:r w:rsidRPr="00F557CE">
        <w:t xml:space="preserve">omes to the point we were making </w:t>
      </w:r>
      <w:r w:rsidRPr="00F557CE" w:rsidR="00786E84">
        <w:t>earlier on</w:t>
      </w:r>
      <w:r w:rsidRPr="00F557CE" w:rsidR="00FF4CC6">
        <w:t>.</w:t>
      </w:r>
      <w:r w:rsidRPr="00F557CE" w:rsidR="00786E84">
        <w:t xml:space="preserve"> This fails </w:t>
      </w:r>
      <w:r w:rsidRPr="00F557CE">
        <w:t>everybody.</w:t>
      </w:r>
      <w:r w:rsidRPr="00F557CE" w:rsidR="00786E84">
        <w:t xml:space="preserve"> If </w:t>
      </w:r>
      <w:r w:rsidRPr="00F557CE">
        <w:t>you take the case that I referenced earl</w:t>
      </w:r>
      <w:r w:rsidRPr="00F557CE" w:rsidR="00786E84">
        <w:t>ier</w:t>
      </w:r>
      <w:r w:rsidRPr="00F557CE">
        <w:t xml:space="preserve"> on, </w:t>
      </w:r>
      <w:r w:rsidRPr="00F557CE" w:rsidR="00786E84">
        <w:t xml:space="preserve">some 10 years ago </w:t>
      </w:r>
      <w:r w:rsidRPr="00F557CE">
        <w:t>there was a finding</w:t>
      </w:r>
      <w:r w:rsidRPr="00F557CE" w:rsidR="00FF4CC6">
        <w:t xml:space="preserve">, effectively, </w:t>
      </w:r>
      <w:r w:rsidRPr="00F557CE">
        <w:t>of culpability</w:t>
      </w:r>
      <w:r w:rsidRPr="00F557CE" w:rsidR="00786E84">
        <w:t xml:space="preserve">. Then </w:t>
      </w:r>
      <w:r w:rsidRPr="00F557CE">
        <w:t>you have had a criminal justice process that has failed both parties</w:t>
      </w:r>
      <w:r w:rsidRPr="00F557CE" w:rsidR="00786E84">
        <w:t xml:space="preserve">, those </w:t>
      </w:r>
      <w:r w:rsidRPr="00F557CE">
        <w:t xml:space="preserve">who were accused and the family of </w:t>
      </w:r>
      <w:r w:rsidRPr="00F557CE">
        <w:t>the victim</w:t>
      </w:r>
      <w:r w:rsidRPr="00F557CE" w:rsidR="00786E84">
        <w:t xml:space="preserve">, </w:t>
      </w:r>
      <w:r w:rsidRPr="00F557CE">
        <w:t>because it took them through a process for the best part of a decade and has then collapsed. That does not serve anybody.</w:t>
      </w:r>
    </w:p>
    <w:p w:rsidR="006300A5" w:rsidRPr="00F557CE" w:rsidP="002F33C2">
      <w:pPr>
        <w:pStyle w:val="Question"/>
      </w:pPr>
      <w:sdt>
        <w:sdtPr>
          <w:alias w:val="Member"/>
          <w:tag w:val="&lt;Member mnisId='4025' dodsId='41721'&gt;"/>
          <w:id w:val="-1113430826"/>
          <w:placeholder>
            <w:docPart w:val="D302EEF061CA4F5F87EBC60988F6F481"/>
          </w:placeholder>
          <w:richText/>
        </w:sdtPr>
        <w:sdtContent>
          <w:r w:rsidRPr="00F557CE" w:rsidR="00786E84">
            <w:rPr>
              <w:b/>
            </w:rPr>
            <w:t>Stephen Farry:</w:t>
          </w:r>
        </w:sdtContent>
      </w:sdt>
      <w:r w:rsidRPr="00F557CE" w:rsidR="00786E84">
        <w:t xml:space="preserve"> We </w:t>
      </w:r>
      <w:r w:rsidRPr="00F557CE">
        <w:t>need to unpack that</w:t>
      </w:r>
      <w:r w:rsidRPr="00F557CE" w:rsidR="00786E84">
        <w:t xml:space="preserve">, </w:t>
      </w:r>
      <w:r w:rsidRPr="00F557CE">
        <w:t xml:space="preserve">because there is a lot in that. </w:t>
      </w:r>
      <w:r w:rsidRPr="00F557CE" w:rsidR="00786E84">
        <w:t>F</w:t>
      </w:r>
      <w:r w:rsidRPr="00F557CE">
        <w:t xml:space="preserve">irst of all, without going into any individual examples, </w:t>
      </w:r>
      <w:r w:rsidRPr="00F557CE" w:rsidR="00786E84">
        <w:t xml:space="preserve">are you saying </w:t>
      </w:r>
      <w:r w:rsidRPr="00F557CE">
        <w:t>that</w:t>
      </w:r>
      <w:r w:rsidRPr="00F557CE" w:rsidR="002F33C2">
        <w:t xml:space="preserve">, </w:t>
      </w:r>
      <w:r w:rsidRPr="00F557CE">
        <w:t xml:space="preserve">in </w:t>
      </w:r>
      <w:r w:rsidRPr="00F557CE" w:rsidR="00786E84">
        <w:t>collectiv</w:t>
      </w:r>
      <w:r w:rsidRPr="00F557CE" w:rsidR="002F33C2">
        <w:t xml:space="preserve">ity, </w:t>
      </w:r>
      <w:r w:rsidRPr="00F557CE">
        <w:t>there ha</w:t>
      </w:r>
      <w:r w:rsidRPr="00F557CE" w:rsidR="002F33C2">
        <w:t xml:space="preserve">ve </w:t>
      </w:r>
      <w:r w:rsidRPr="00F557CE">
        <w:t xml:space="preserve">been </w:t>
      </w:r>
      <w:r w:rsidRPr="00F557CE" w:rsidR="002F33C2">
        <w:t>vexatious</w:t>
      </w:r>
      <w:r w:rsidRPr="00F557CE">
        <w:t xml:space="preserve"> prosecutions taken</w:t>
      </w:r>
      <w:r w:rsidRPr="00F557CE" w:rsidR="002F33C2">
        <w:t>?</w:t>
      </w:r>
    </w:p>
    <w:p w:rsidR="006300A5" w:rsidRPr="00F557CE" w:rsidP="006300A5">
      <w:pPr>
        <w:pStyle w:val="Answer"/>
      </w:pPr>
      <w:sdt>
        <w:sdtPr>
          <w:alias w:val="Witness"/>
          <w:id w:val="2144545127"/>
          <w:placeholder>
            <w:docPart w:val="F5F5E5E97F094365BFF00F7658BD5EE9"/>
          </w:placeholder>
          <w:richText/>
        </w:sdtPr>
        <w:sdtContent>
          <w:r w:rsidRPr="00F557CE" w:rsidR="002F33C2">
            <w:rPr>
              <w:b/>
              <w:i/>
              <w:iCs/>
            </w:rPr>
            <w:t>Brandon Lewis:</w:t>
          </w:r>
          <w:r w:rsidRPr="00F557CE" w:rsidR="002F33C2">
            <w:rPr>
              <w:b/>
            </w:rPr>
            <w:t xml:space="preserve"> </w:t>
          </w:r>
        </w:sdtContent>
      </w:sdt>
      <w:r w:rsidRPr="00F557CE">
        <w:t xml:space="preserve">I am simply saying, as I have said all along, that we have to find a process that can actually deliver for people. </w:t>
      </w:r>
      <w:r w:rsidRPr="00F557CE" w:rsidR="002F33C2">
        <w:t xml:space="preserve">As I said in my opening remarks, the current structure </w:t>
      </w:r>
      <w:r w:rsidRPr="00F557CE">
        <w:t xml:space="preserve">is not </w:t>
      </w:r>
      <w:r w:rsidRPr="00F557CE" w:rsidR="00584887">
        <w:t xml:space="preserve">working, </w:t>
      </w:r>
      <w:r w:rsidRPr="00F557CE">
        <w:t>and we have to find something that does.</w:t>
      </w:r>
    </w:p>
    <w:p w:rsidR="006300A5" w:rsidRPr="00F557CE" w:rsidP="002F33C2">
      <w:pPr>
        <w:pStyle w:val="Question"/>
      </w:pPr>
      <w:sdt>
        <w:sdtPr>
          <w:alias w:val="Member"/>
          <w:tag w:val="&lt;Member mnisId='4025' dodsId='41721'&gt;"/>
          <w:id w:val="1792006916"/>
          <w:placeholder>
            <w:docPart w:val="1C947C5482BC4FF7BE33C74C9FB2C815"/>
          </w:placeholder>
          <w:richText/>
        </w:sdtPr>
        <w:sdtContent>
          <w:r w:rsidRPr="00F557CE" w:rsidR="002F33C2">
            <w:rPr>
              <w:b/>
            </w:rPr>
            <w:t>Stephen Farry:</w:t>
          </w:r>
        </w:sdtContent>
      </w:sdt>
      <w:r w:rsidRPr="00F557CE" w:rsidR="002F33C2">
        <w:t xml:space="preserve"> </w:t>
      </w:r>
      <w:r w:rsidRPr="00F557CE">
        <w:t>With respect</w:t>
      </w:r>
      <w:r w:rsidRPr="00F557CE" w:rsidR="002F33C2">
        <w:t>, Brandon,</w:t>
      </w:r>
      <w:r w:rsidRPr="00F557CE">
        <w:t xml:space="preserve"> that is a very clear question </w:t>
      </w:r>
      <w:r w:rsidRPr="00F557CE" w:rsidR="002F33C2">
        <w:t xml:space="preserve">that </w:t>
      </w:r>
      <w:r w:rsidRPr="00F557CE">
        <w:t xml:space="preserve">I am asking, which </w:t>
      </w:r>
      <w:r w:rsidRPr="00F557CE" w:rsidR="00D2460A">
        <w:t>you are</w:t>
      </w:r>
      <w:r w:rsidRPr="00F557CE">
        <w:t xml:space="preserve"> </w:t>
      </w:r>
      <w:r w:rsidRPr="00F557CE" w:rsidR="002F33C2">
        <w:t xml:space="preserve">deliberately </w:t>
      </w:r>
      <w:r w:rsidRPr="00F557CE" w:rsidR="00584887">
        <w:t xml:space="preserve">not </w:t>
      </w:r>
      <w:r w:rsidRPr="00F557CE">
        <w:t>answering either way</w:t>
      </w:r>
      <w:r w:rsidRPr="00F557CE" w:rsidR="002F33C2">
        <w:t xml:space="preserve"> as to whether </w:t>
      </w:r>
      <w:r w:rsidRPr="00F557CE">
        <w:t xml:space="preserve">you do or do not think </w:t>
      </w:r>
      <w:r w:rsidRPr="00F557CE" w:rsidR="002F33C2">
        <w:t xml:space="preserve">vexatious </w:t>
      </w:r>
      <w:r w:rsidRPr="00F557CE">
        <w:t>prosecutions have taken place</w:t>
      </w:r>
      <w:r w:rsidRPr="00F557CE" w:rsidR="002F33C2">
        <w:t xml:space="preserve">. </w:t>
      </w:r>
      <w:r w:rsidRPr="00F557CE">
        <w:t xml:space="preserve">Maybe </w:t>
      </w:r>
      <w:r w:rsidRPr="00F557CE" w:rsidR="002F33C2">
        <w:t xml:space="preserve">I will </w:t>
      </w:r>
      <w:r w:rsidRPr="00F557CE">
        <w:t xml:space="preserve">ask </w:t>
      </w:r>
      <w:r w:rsidRPr="00F557CE" w:rsidR="002F33C2">
        <w:t xml:space="preserve">it in a </w:t>
      </w:r>
      <w:r w:rsidRPr="00F557CE">
        <w:t xml:space="preserve">different </w:t>
      </w:r>
      <w:r w:rsidRPr="00F557CE" w:rsidR="002F33C2">
        <w:t xml:space="preserve">way. This goes </w:t>
      </w:r>
      <w:r w:rsidRPr="00F557CE">
        <w:t xml:space="preserve">to the example that you have cited. </w:t>
      </w:r>
      <w:r w:rsidRPr="00F557CE" w:rsidR="002F33C2">
        <w:t>Vexatious</w:t>
      </w:r>
      <w:r w:rsidRPr="00F557CE">
        <w:t xml:space="preserve"> prosecutions would be something that </w:t>
      </w:r>
      <w:r w:rsidRPr="00F557CE" w:rsidR="002F33C2">
        <w:t>is</w:t>
      </w:r>
      <w:r w:rsidRPr="00F557CE">
        <w:t xml:space="preserve"> taken without merit</w:t>
      </w:r>
      <w:r w:rsidRPr="00F557CE" w:rsidR="002F33C2">
        <w:t xml:space="preserve"> for various</w:t>
      </w:r>
      <w:r w:rsidRPr="00F557CE">
        <w:t xml:space="preserve"> malicious reasons. </w:t>
      </w:r>
      <w:r w:rsidRPr="00F557CE" w:rsidR="002F33C2">
        <w:t>D</w:t>
      </w:r>
      <w:r w:rsidRPr="00F557CE">
        <w:t xml:space="preserve">o you have full confidence that the </w:t>
      </w:r>
      <w:r w:rsidRPr="00F557CE" w:rsidR="002F33C2">
        <w:t>Northern Ireland</w:t>
      </w:r>
      <w:r w:rsidRPr="00F557CE">
        <w:t xml:space="preserve"> criminal justice system is capable of </w:t>
      </w:r>
      <w:r w:rsidRPr="00F557CE" w:rsidR="002F33C2">
        <w:t xml:space="preserve">policing </w:t>
      </w:r>
      <w:r w:rsidRPr="00F557CE">
        <w:t>itself</w:t>
      </w:r>
      <w:r w:rsidRPr="00F557CE" w:rsidR="002F33C2">
        <w:t xml:space="preserve"> and that the </w:t>
      </w:r>
      <w:r w:rsidRPr="00F557CE">
        <w:t xml:space="preserve">Public Prosecution Service </w:t>
      </w:r>
      <w:r w:rsidRPr="00F557CE" w:rsidR="002F33C2">
        <w:t>Northern Ireland</w:t>
      </w:r>
      <w:r w:rsidRPr="00F557CE" w:rsidR="002F33C2">
        <w:rPr>
          <w:rFonts w:cs="Times New Roman"/>
        </w:rPr>
        <w:t xml:space="preserve"> </w:t>
      </w:r>
      <w:r w:rsidRPr="00F557CE">
        <w:t xml:space="preserve">will take independent decisions through their own professional judgment and </w:t>
      </w:r>
      <w:r w:rsidRPr="00F557CE" w:rsidR="002F33C2">
        <w:t xml:space="preserve">that </w:t>
      </w:r>
      <w:r w:rsidRPr="00F557CE">
        <w:t xml:space="preserve">judges </w:t>
      </w:r>
      <w:r w:rsidRPr="00F557CE" w:rsidR="002F33C2">
        <w:t xml:space="preserve">will </w:t>
      </w:r>
      <w:r w:rsidRPr="00F557CE">
        <w:t>make impartial decisions based upon the evidence provided to them</w:t>
      </w:r>
      <w:r w:rsidRPr="00F557CE" w:rsidR="002F33C2">
        <w:t>? T</w:t>
      </w:r>
      <w:r w:rsidRPr="00F557CE">
        <w:t>hat is the natural process of the criminal justice system.</w:t>
      </w:r>
    </w:p>
    <w:p w:rsidR="006300A5" w:rsidRPr="00F557CE" w:rsidP="006300A5">
      <w:pPr>
        <w:pStyle w:val="Answer"/>
      </w:pPr>
      <w:sdt>
        <w:sdtPr>
          <w:alias w:val="Witness"/>
          <w:id w:val="239301136"/>
          <w:placeholder>
            <w:docPart w:val="255A23548D57427B8264BFC64AD428BB"/>
          </w:placeholder>
          <w:richText/>
        </w:sdtPr>
        <w:sdtContent>
          <w:r w:rsidRPr="00F557CE" w:rsidR="002F33C2">
            <w:rPr>
              <w:b/>
              <w:i/>
              <w:iCs/>
            </w:rPr>
            <w:t>Brandon Lewis:</w:t>
          </w:r>
          <w:r w:rsidRPr="00F557CE" w:rsidR="002F33C2">
            <w:rPr>
              <w:b/>
            </w:rPr>
            <w:t xml:space="preserve"> </w:t>
          </w:r>
        </w:sdtContent>
      </w:sdt>
      <w:r w:rsidRPr="00F557CE">
        <w:t>That is a matter of fact</w:t>
      </w:r>
      <w:r w:rsidRPr="00F557CE" w:rsidR="002F33C2">
        <w:t>.</w:t>
      </w:r>
    </w:p>
    <w:p w:rsidR="002F33C2" w:rsidRPr="00F557CE" w:rsidP="002F33C2">
      <w:pPr>
        <w:pStyle w:val="Question"/>
      </w:pPr>
      <w:sdt>
        <w:sdtPr>
          <w:alias w:val="Member"/>
          <w:tag w:val="&lt;Member mnisId='4025' dodsId='41721'&gt;"/>
          <w:id w:val="-709496670"/>
          <w:placeholder>
            <w:docPart w:val="4CDA1D0ACABB4BCD862C4E260FA38C78"/>
          </w:placeholder>
          <w:richText/>
        </w:sdtPr>
        <w:sdtContent>
          <w:r w:rsidRPr="00F557CE">
            <w:rPr>
              <w:b/>
            </w:rPr>
            <w:t>Stephen Farry:</w:t>
          </w:r>
        </w:sdtContent>
      </w:sdt>
      <w:r w:rsidRPr="00F557CE">
        <w:t xml:space="preserve"> </w:t>
      </w:r>
      <w:r w:rsidRPr="00F557CE" w:rsidR="00584887">
        <w:t>Y</w:t>
      </w:r>
      <w:r w:rsidRPr="00F557CE">
        <w:t>ou</w:t>
      </w:r>
      <w:r w:rsidRPr="00F557CE" w:rsidR="006300A5">
        <w:t xml:space="preserve"> have confidence </w:t>
      </w:r>
      <w:r w:rsidRPr="00F557CE">
        <w:t xml:space="preserve">that, </w:t>
      </w:r>
      <w:r w:rsidRPr="00F557CE" w:rsidR="006300A5">
        <w:t xml:space="preserve">if </w:t>
      </w:r>
      <w:r w:rsidRPr="00F557CE">
        <w:t xml:space="preserve">there </w:t>
      </w:r>
      <w:r w:rsidRPr="00F557CE" w:rsidR="006300A5">
        <w:t xml:space="preserve">were ever </w:t>
      </w:r>
      <w:r w:rsidRPr="00F557CE">
        <w:t xml:space="preserve">to be a </w:t>
      </w:r>
      <w:r w:rsidRPr="00F557CE">
        <w:rPr>
          <w:rFonts w:cstheme="minorHAnsi"/>
        </w:rPr>
        <w:t>so</w:t>
      </w:r>
      <w:r w:rsidRPr="00F557CE">
        <w:rPr>
          <w:rFonts w:cstheme="minorHAnsi"/>
        </w:rPr>
        <w:noBreakHyphen/>
        <w:t>called</w:t>
      </w:r>
      <w:r w:rsidRPr="00F557CE">
        <w:t xml:space="preserve"> vexatious claim, the Northern Ireland criminal </w:t>
      </w:r>
      <w:r w:rsidRPr="00F557CE" w:rsidR="006300A5">
        <w:t>justice system</w:t>
      </w:r>
      <w:r w:rsidRPr="00F557CE">
        <w:t xml:space="preserve"> c</w:t>
      </w:r>
      <w:r w:rsidRPr="00F557CE" w:rsidR="006300A5">
        <w:t>ould weed that out</w:t>
      </w:r>
      <w:r w:rsidRPr="00F557CE" w:rsidR="00584887">
        <w:t>.</w:t>
      </w:r>
    </w:p>
    <w:p w:rsidR="002F33C2" w:rsidRPr="00F557CE" w:rsidP="006300A5">
      <w:pPr>
        <w:pStyle w:val="Answer"/>
      </w:pPr>
      <w:sdt>
        <w:sdtPr>
          <w:rPr>
            <w:b/>
          </w:rPr>
          <w:alias w:val="Witness"/>
          <w:id w:val="86513556"/>
          <w:placeholder>
            <w:docPart w:val="83EF80425AD74478BB3479B79374BD16"/>
          </w:placeholder>
          <w:richText/>
        </w:sdtPr>
        <w:sdtContent>
          <w:r w:rsidRPr="00F557CE">
            <w:rPr>
              <w:b/>
              <w:i/>
              <w:iCs/>
            </w:rPr>
            <w:t>Brandon Lewis:</w:t>
          </w:r>
          <w:r w:rsidRPr="00F557CE">
            <w:rPr>
              <w:b/>
            </w:rPr>
            <w:t xml:space="preserve"> </w:t>
          </w:r>
        </w:sdtContent>
      </w:sdt>
      <w:r w:rsidRPr="00F557CE">
        <w:rPr>
          <w:bCs/>
        </w:rPr>
        <w:t xml:space="preserve">It </w:t>
      </w:r>
      <w:r w:rsidRPr="00F557CE" w:rsidR="006300A5">
        <w:t>is a matter of fact</w:t>
      </w:r>
      <w:r w:rsidRPr="00F557CE">
        <w:t xml:space="preserve"> that the criminal justice system and the Public Prosecution Service are independent and make their own decisions. </w:t>
      </w:r>
      <w:r w:rsidRPr="00F557CE" w:rsidR="006300A5">
        <w:t xml:space="preserve">That is not the point I </w:t>
      </w:r>
      <w:r w:rsidRPr="00F557CE">
        <w:t>am making.</w:t>
      </w:r>
      <w:r w:rsidRPr="00F557CE" w:rsidR="006300A5">
        <w:t xml:space="preserve"> The point I am making is that </w:t>
      </w:r>
      <w:r w:rsidRPr="00F557CE">
        <w:t xml:space="preserve">the </w:t>
      </w:r>
      <w:r w:rsidRPr="00F557CE" w:rsidR="006300A5">
        <w:t xml:space="preserve">process around how criminal justice works, particularly with the </w:t>
      </w:r>
      <w:r w:rsidRPr="00F557CE">
        <w:t>b</w:t>
      </w:r>
      <w:r w:rsidRPr="00F557CE" w:rsidR="006300A5">
        <w:t xml:space="preserve">ar around beyond reasonable doubt, means that we are seeing cases consistently collapse or not be taken forward in the first place in a way that would not necessarily be the case if it was on the balance of </w:t>
      </w:r>
      <w:r w:rsidRPr="00F557CE">
        <w:t xml:space="preserve">probabilities. </w:t>
      </w:r>
    </w:p>
    <w:p w:rsidR="006300A5" w:rsidRPr="00F557CE" w:rsidP="00377AC4">
      <w:pPr>
        <w:pStyle w:val="Question"/>
      </w:pPr>
      <w:sdt>
        <w:sdtPr>
          <w:alias w:val="Member"/>
          <w:tag w:val="&lt;Member mnisId='4025' dodsId='41721'&gt;"/>
          <w:id w:val="-931581227"/>
          <w:placeholder>
            <w:docPart w:val="6CB1DF70791A4295881624B4D4AD5293"/>
          </w:placeholder>
          <w:richText/>
        </w:sdtPr>
        <w:sdtContent>
          <w:r w:rsidRPr="00F557CE" w:rsidR="002F33C2">
            <w:rPr>
              <w:b/>
            </w:rPr>
            <w:t>Stephen Farry:</w:t>
          </w:r>
        </w:sdtContent>
      </w:sdt>
      <w:r w:rsidRPr="00F557CE" w:rsidR="002F33C2">
        <w:t xml:space="preserve"> </w:t>
      </w:r>
      <w:r w:rsidRPr="00F557CE">
        <w:t xml:space="preserve">There </w:t>
      </w:r>
      <w:r w:rsidRPr="00F557CE" w:rsidR="002F33C2">
        <w:t xml:space="preserve">are </w:t>
      </w:r>
      <w:r w:rsidRPr="00F557CE">
        <w:t>two separate angles to this. One is</w:t>
      </w:r>
      <w:r w:rsidRPr="00F557CE" w:rsidR="002F33C2">
        <w:t xml:space="preserve"> whether </w:t>
      </w:r>
      <w:r w:rsidRPr="00F557CE">
        <w:t xml:space="preserve">the system itself is good or </w:t>
      </w:r>
      <w:r w:rsidRPr="00F557CE" w:rsidR="002F33C2">
        <w:t xml:space="preserve">whether </w:t>
      </w:r>
      <w:r w:rsidRPr="00F557CE">
        <w:t xml:space="preserve">it could be improved and </w:t>
      </w:r>
      <w:r w:rsidRPr="00F557CE" w:rsidR="002F33C2">
        <w:t xml:space="preserve">made </w:t>
      </w:r>
      <w:r w:rsidRPr="00F557CE">
        <w:t>better</w:t>
      </w:r>
      <w:r w:rsidRPr="00F557CE" w:rsidR="002F33C2">
        <w:t xml:space="preserve">. </w:t>
      </w:r>
      <w:r w:rsidRPr="00F557CE">
        <w:t xml:space="preserve">What I am trying to get at is </w:t>
      </w:r>
      <w:r w:rsidRPr="00F557CE" w:rsidR="002F33C2">
        <w:t xml:space="preserve">whether </w:t>
      </w:r>
      <w:r w:rsidRPr="00F557CE">
        <w:t>you have confidence that</w:t>
      </w:r>
      <w:r w:rsidRPr="00F557CE" w:rsidR="002F33C2">
        <w:t xml:space="preserve">, </w:t>
      </w:r>
      <w:r w:rsidRPr="00F557CE">
        <w:t xml:space="preserve">in terms of assessing </w:t>
      </w:r>
      <w:r w:rsidRPr="00F557CE" w:rsidR="002F33C2">
        <w:t xml:space="preserve">anything </w:t>
      </w:r>
      <w:r w:rsidRPr="00F557CE">
        <w:t xml:space="preserve">that </w:t>
      </w:r>
      <w:r w:rsidRPr="00F557CE" w:rsidR="002F33C2">
        <w:t xml:space="preserve">would be </w:t>
      </w:r>
      <w:r w:rsidRPr="00F557CE">
        <w:t xml:space="preserve">viewed </w:t>
      </w:r>
      <w:r w:rsidRPr="00F557CE" w:rsidR="002F33C2">
        <w:t>as vexatious, the</w:t>
      </w:r>
      <w:r w:rsidRPr="00F557CE">
        <w:t xml:space="preserve"> criminal justice system in </w:t>
      </w:r>
      <w:r w:rsidRPr="00F557CE" w:rsidR="00A640B8">
        <w:t>Northern Ireland is</w:t>
      </w:r>
      <w:r w:rsidRPr="00F557CE">
        <w:t xml:space="preserve"> popula</w:t>
      </w:r>
      <w:r w:rsidRPr="00F557CE" w:rsidR="00A640B8">
        <w:t>ted</w:t>
      </w:r>
      <w:r w:rsidRPr="00F557CE">
        <w:t xml:space="preserve"> by professional people</w:t>
      </w:r>
      <w:r w:rsidRPr="00F557CE" w:rsidR="00A640B8">
        <w:t>, people who—</w:t>
      </w:r>
    </w:p>
    <w:p w:rsidR="00A640B8" w:rsidRPr="00F557CE" w:rsidP="006300A5">
      <w:pPr>
        <w:pStyle w:val="Answer"/>
      </w:pPr>
      <w:sdt>
        <w:sdtPr>
          <w:alias w:val="Witness"/>
          <w:id w:val="163063855"/>
          <w:placeholder>
            <w:docPart w:val="476BA2D5B68C4265B5F8EB315BBABC33"/>
          </w:placeholder>
          <w:richText/>
        </w:sdtPr>
        <w:sdtContent>
          <w:r w:rsidRPr="00F557CE">
            <w:rPr>
              <w:b/>
              <w:i/>
              <w:iCs/>
            </w:rPr>
            <w:t>Brandon Lewis:</w:t>
          </w:r>
          <w:r w:rsidRPr="00F557CE">
            <w:rPr>
              <w:b/>
            </w:rPr>
            <w:t xml:space="preserve"> </w:t>
          </w:r>
        </w:sdtContent>
      </w:sdt>
      <w:r w:rsidRPr="00F557CE" w:rsidR="006300A5">
        <w:t xml:space="preserve">No, I cannot answer that question, because whether anybody believes any particular decision is </w:t>
      </w:r>
      <w:r w:rsidRPr="00F557CE">
        <w:t xml:space="preserve">vexatious </w:t>
      </w:r>
      <w:r w:rsidRPr="00F557CE" w:rsidR="006300A5">
        <w:t xml:space="preserve">or </w:t>
      </w:r>
      <w:r w:rsidRPr="00F557CE">
        <w:t xml:space="preserve">a </w:t>
      </w:r>
      <w:r w:rsidRPr="00F557CE" w:rsidR="006300A5">
        <w:t>good or bad decision is a</w:t>
      </w:r>
      <w:r w:rsidRPr="00F557CE" w:rsidR="00584887">
        <w:t xml:space="preserve"> subjective</w:t>
      </w:r>
      <w:r w:rsidRPr="00F557CE" w:rsidR="006300A5">
        <w:t xml:space="preserve"> thing for any</w:t>
      </w:r>
      <w:r w:rsidRPr="00F557CE">
        <w:t xml:space="preserve"> individual. </w:t>
      </w:r>
    </w:p>
    <w:p w:rsidR="00A640B8" w:rsidRPr="00F557CE" w:rsidP="00A640B8">
      <w:pPr>
        <w:pStyle w:val="Question"/>
      </w:pPr>
      <w:sdt>
        <w:sdtPr>
          <w:alias w:val="Member"/>
          <w:tag w:val="&lt;Member mnisId='4025' dodsId='41721'&gt;"/>
          <w:id w:val="916676186"/>
          <w:placeholder>
            <w:docPart w:val="919B0B77532A427CAD13B4D953B93D92"/>
          </w:placeholder>
          <w:richText/>
        </w:sdtPr>
        <w:sdtContent>
          <w:r w:rsidRPr="00F557CE">
            <w:rPr>
              <w:b/>
            </w:rPr>
            <w:t>Stephen Farry:</w:t>
          </w:r>
        </w:sdtContent>
      </w:sdt>
      <w:r w:rsidRPr="00F557CE">
        <w:t xml:space="preserve"> I am asking about the co</w:t>
      </w:r>
      <w:r w:rsidRPr="00F557CE" w:rsidR="00584887">
        <w:t>ll</w:t>
      </w:r>
      <w:r w:rsidRPr="00F557CE">
        <w:t xml:space="preserve">ectivity of </w:t>
      </w:r>
      <w:r w:rsidRPr="00F557CE" w:rsidR="006300A5">
        <w:t>the system</w:t>
      </w:r>
      <w:r w:rsidRPr="00F557CE">
        <w:t xml:space="preserve"> </w:t>
      </w:r>
      <w:r w:rsidRPr="00F557CE" w:rsidR="006300A5">
        <w:t>as a whole. It does work in terms of</w:t>
      </w:r>
      <w:r w:rsidRPr="00F557CE">
        <w:t>—</w:t>
      </w:r>
    </w:p>
    <w:p w:rsidR="006300A5" w:rsidRPr="00F557CE" w:rsidP="006300A5">
      <w:pPr>
        <w:pStyle w:val="Answer"/>
      </w:pPr>
      <w:sdt>
        <w:sdtPr>
          <w:rPr>
            <w:b/>
          </w:rPr>
          <w:alias w:val="Witness"/>
          <w:id w:val="-1776555042"/>
          <w:placeholder>
            <w:docPart w:val="2DC83F0E12914095ADF1B10D4E99D42A"/>
          </w:placeholder>
          <w:richText/>
        </w:sdtPr>
        <w:sdtContent>
          <w:r w:rsidRPr="00F557CE" w:rsidR="00A640B8">
            <w:rPr>
              <w:b/>
              <w:i/>
              <w:iCs/>
            </w:rPr>
            <w:t>Brandon Lewis:</w:t>
          </w:r>
          <w:r w:rsidRPr="00F557CE" w:rsidR="00A640B8">
            <w:rPr>
              <w:b/>
            </w:rPr>
            <w:t xml:space="preserve"> </w:t>
          </w:r>
        </w:sdtContent>
      </w:sdt>
      <w:r w:rsidRPr="00F557CE" w:rsidR="00A640B8">
        <w:rPr>
          <w:bCs/>
        </w:rPr>
        <w:t>I</w:t>
      </w:r>
      <w:r w:rsidRPr="00F557CE">
        <w:t>t is an independent system. That is how the criminal justice system works, both the judicia</w:t>
      </w:r>
      <w:r w:rsidRPr="00F557CE" w:rsidR="00A640B8">
        <w:t>ry</w:t>
      </w:r>
      <w:r w:rsidRPr="00F557CE">
        <w:t xml:space="preserve"> and the </w:t>
      </w:r>
      <w:r w:rsidRPr="00F557CE" w:rsidR="00A640B8">
        <w:t>prosecution service</w:t>
      </w:r>
      <w:r w:rsidRPr="00F557CE">
        <w:t>.</w:t>
      </w:r>
    </w:p>
    <w:p w:rsidR="00A640B8" w:rsidRPr="00F557CE" w:rsidP="00A640B8">
      <w:pPr>
        <w:pStyle w:val="Question"/>
      </w:pPr>
      <w:sdt>
        <w:sdtPr>
          <w:alias w:val="Member"/>
          <w:tag w:val="&lt;Member mnisId='1524' dodsId='35914'&gt;"/>
          <w:id w:val="983888085"/>
          <w:placeholder>
            <w:docPart w:val="79B5F3D78BFC45EA9DED8A1F5EEF09EF"/>
          </w:placeholder>
          <w:richText/>
        </w:sdtPr>
        <w:sdtContent>
          <w:r w:rsidRPr="00F557CE">
            <w:rPr>
              <w:b/>
            </w:rPr>
            <w:t>Chair:</w:t>
          </w:r>
        </w:sdtContent>
      </w:sdt>
      <w:r w:rsidRPr="00F557CE">
        <w:t xml:space="preserve"> Secretary of State, </w:t>
      </w:r>
      <w:r w:rsidRPr="00F557CE" w:rsidR="006300A5">
        <w:t xml:space="preserve">allegations may be </w:t>
      </w:r>
      <w:r w:rsidRPr="00F557CE">
        <w:t xml:space="preserve">vexatious. In </w:t>
      </w:r>
      <w:r w:rsidRPr="00F557CE" w:rsidR="006300A5">
        <w:t xml:space="preserve">the initial investigations, if they were </w:t>
      </w:r>
      <w:r w:rsidRPr="00F557CE">
        <w:t xml:space="preserve">vexatious, </w:t>
      </w:r>
      <w:r w:rsidRPr="00F557CE" w:rsidR="006300A5">
        <w:t>they would never see the</w:t>
      </w:r>
      <w:r w:rsidRPr="00F557CE">
        <w:t xml:space="preserve"> </w:t>
      </w:r>
      <w:r w:rsidRPr="00F557CE" w:rsidR="006300A5">
        <w:t>light of day in court. It is slightly abusive language</w:t>
      </w:r>
      <w:r w:rsidRPr="00F557CE">
        <w:t xml:space="preserve">, is it not, or a </w:t>
      </w:r>
      <w:r w:rsidRPr="00F557CE" w:rsidR="006300A5">
        <w:t>misuse of language</w:t>
      </w:r>
      <w:r w:rsidRPr="00F557CE">
        <w:t xml:space="preserve">, </w:t>
      </w:r>
      <w:r w:rsidRPr="00F557CE" w:rsidR="006300A5">
        <w:t xml:space="preserve">to refer to </w:t>
      </w:r>
      <w:r w:rsidRPr="00F557CE">
        <w:t>vexatious</w:t>
      </w:r>
      <w:r w:rsidRPr="00F557CE" w:rsidR="006300A5">
        <w:t xml:space="preserve"> cases</w:t>
      </w:r>
      <w:r w:rsidRPr="00F557CE" w:rsidR="00584887">
        <w:t xml:space="preserve">? </w:t>
      </w:r>
      <w:r w:rsidRPr="00F557CE">
        <w:t>A</w:t>
      </w:r>
      <w:r w:rsidRPr="00F557CE" w:rsidR="006300A5">
        <w:t>llegations may be vexa</w:t>
      </w:r>
      <w:r w:rsidRPr="00F557CE">
        <w:t>tious</w:t>
      </w:r>
      <w:r w:rsidRPr="00F557CE" w:rsidR="006300A5">
        <w:t xml:space="preserve">, but the initial investigations would </w:t>
      </w:r>
      <w:r w:rsidRPr="00F557CE">
        <w:t xml:space="preserve">weed </w:t>
      </w:r>
      <w:r w:rsidRPr="00F557CE" w:rsidR="006300A5">
        <w:t xml:space="preserve">those out. </w:t>
      </w:r>
      <w:r w:rsidRPr="00F557CE">
        <w:t>T</w:t>
      </w:r>
      <w:r w:rsidRPr="00F557CE" w:rsidR="006300A5">
        <w:t>he point that Mr F</w:t>
      </w:r>
      <w:r w:rsidRPr="00F557CE">
        <w:t>a</w:t>
      </w:r>
      <w:r w:rsidRPr="00F557CE" w:rsidR="006300A5">
        <w:t xml:space="preserve">rry is making is </w:t>
      </w:r>
      <w:r w:rsidRPr="00F557CE">
        <w:t xml:space="preserve">that </w:t>
      </w:r>
      <w:r w:rsidRPr="00F557CE" w:rsidR="006300A5">
        <w:t xml:space="preserve">if we were all to refer to potential </w:t>
      </w:r>
      <w:r w:rsidRPr="00F557CE">
        <w:t xml:space="preserve">vexatious </w:t>
      </w:r>
      <w:r w:rsidRPr="00F557CE" w:rsidR="006300A5">
        <w:t xml:space="preserve">allegations, </w:t>
      </w:r>
      <w:r w:rsidRPr="00F557CE">
        <w:t xml:space="preserve">it is </w:t>
      </w:r>
      <w:r w:rsidRPr="00F557CE" w:rsidR="006300A5">
        <w:t xml:space="preserve">highly unlikely </w:t>
      </w:r>
      <w:r w:rsidRPr="00F557CE">
        <w:t xml:space="preserve">that, if they were that vexatious, </w:t>
      </w:r>
      <w:r w:rsidRPr="00F557CE" w:rsidR="006300A5">
        <w:t>they would ever get through the initial sift to get a slot in a court</w:t>
      </w:r>
      <w:r w:rsidRPr="00F557CE">
        <w:t xml:space="preserve">, which </w:t>
      </w:r>
      <w:r w:rsidRPr="00F557CE" w:rsidR="006300A5">
        <w:t>speaks to Mr F</w:t>
      </w:r>
      <w:r w:rsidRPr="00F557CE">
        <w:t>a</w:t>
      </w:r>
      <w:r w:rsidRPr="00F557CE" w:rsidR="006300A5">
        <w:t xml:space="preserve">rry's </w:t>
      </w:r>
      <w:r w:rsidRPr="00F557CE">
        <w:t>point about robustness</w:t>
      </w:r>
      <w:r w:rsidRPr="00F557CE" w:rsidR="00584887">
        <w:t>.</w:t>
      </w:r>
    </w:p>
    <w:p w:rsidR="006300A5" w:rsidRPr="00F557CE" w:rsidP="006300A5">
      <w:pPr>
        <w:pStyle w:val="Answer"/>
      </w:pPr>
      <w:sdt>
        <w:sdtPr>
          <w:alias w:val="Witness"/>
          <w:id w:val="-579296571"/>
          <w:placeholder>
            <w:docPart w:val="F9E62AE9D044432D846ADBBE8B5D386A"/>
          </w:placeholder>
          <w:richText/>
        </w:sdtPr>
        <w:sdtContent>
          <w:r w:rsidRPr="00F557CE" w:rsidR="00A640B8">
            <w:rPr>
              <w:b/>
              <w:i/>
              <w:iCs/>
            </w:rPr>
            <w:t>Brandon Lewis:</w:t>
          </w:r>
          <w:r w:rsidRPr="00F557CE" w:rsidR="00A640B8">
            <w:rPr>
              <w:b/>
            </w:rPr>
            <w:t xml:space="preserve"> </w:t>
          </w:r>
        </w:sdtContent>
      </w:sdt>
      <w:r w:rsidRPr="00F557CE" w:rsidR="00A640B8">
        <w:t xml:space="preserve">In the </w:t>
      </w:r>
      <w:r w:rsidRPr="00F557CE">
        <w:t>criminal justice system, you have an independent judicia</w:t>
      </w:r>
      <w:r w:rsidRPr="00F557CE" w:rsidR="00A640B8">
        <w:t xml:space="preserve">ry and an </w:t>
      </w:r>
      <w:r w:rsidRPr="00F557CE">
        <w:t>independent prosecution</w:t>
      </w:r>
      <w:r w:rsidRPr="00F557CE" w:rsidR="00A640B8">
        <w:t xml:space="preserve"> service</w:t>
      </w:r>
      <w:r w:rsidRPr="00F557CE">
        <w:t xml:space="preserve">. They will make those decisions. Of course, do not forget that there are cases out there that are not part of the criminal justice system </w:t>
      </w:r>
      <w:r w:rsidRPr="00F557CE" w:rsidR="00A640B8">
        <w:t xml:space="preserve">and </w:t>
      </w:r>
      <w:r w:rsidRPr="00F557CE">
        <w:t xml:space="preserve">that are not brought by the </w:t>
      </w:r>
      <w:r w:rsidRPr="00F557CE" w:rsidR="00A640B8">
        <w:t xml:space="preserve">prosecution service, which </w:t>
      </w:r>
      <w:r w:rsidRPr="00F557CE">
        <w:t xml:space="preserve">people </w:t>
      </w:r>
      <w:r w:rsidRPr="00F557CE" w:rsidR="00584887">
        <w:t xml:space="preserve">might </w:t>
      </w:r>
      <w:r w:rsidRPr="00F557CE">
        <w:t>have a different view about, particularly in civil actions, which might fall into a different category</w:t>
      </w:r>
      <w:r w:rsidRPr="00F557CE" w:rsidR="00A640B8">
        <w:t>. I</w:t>
      </w:r>
      <w:r w:rsidRPr="00F557CE">
        <w:t xml:space="preserve">n terms of </w:t>
      </w:r>
      <w:r w:rsidRPr="00F557CE" w:rsidR="00A640B8">
        <w:t xml:space="preserve">the </w:t>
      </w:r>
      <w:r w:rsidRPr="00F557CE">
        <w:t xml:space="preserve">prosecution </w:t>
      </w:r>
      <w:r w:rsidRPr="00F557CE" w:rsidR="00A640B8">
        <w:t xml:space="preserve">service, they </w:t>
      </w:r>
      <w:r w:rsidRPr="00F557CE">
        <w:t>are making independent decisions.</w:t>
      </w:r>
    </w:p>
    <w:p w:rsidR="006300A5" w:rsidRPr="00F557CE" w:rsidP="00377AC4">
      <w:pPr>
        <w:pStyle w:val="Question"/>
      </w:pPr>
      <w:sdt>
        <w:sdtPr>
          <w:rPr>
            <w:b/>
            <w:bCs/>
          </w:rPr>
          <w:alias w:val="Member"/>
          <w:tag w:val="&lt;Member mnisId='4025' dodsId='41721'&gt;"/>
          <w:id w:val="-1664151706"/>
          <w:placeholder>
            <w:docPart w:val="8294C4355C9E479E93AC5B5D2CA53AF9"/>
          </w:placeholder>
          <w:richText/>
        </w:sdtPr>
        <w:sdtEndPr>
          <w:rPr>
            <w:b w:val="0"/>
            <w:bCs w:val="0"/>
          </w:rPr>
        </w:sdtEndPr>
        <w:sdtContent>
          <w:r w:rsidRPr="00F557CE" w:rsidR="00A640B8">
            <w:rPr>
              <w:b/>
              <w:bCs/>
            </w:rPr>
            <w:t>Scott Benton</w:t>
          </w:r>
          <w:r w:rsidRPr="00F557CE" w:rsidR="00A640B8">
            <w:rPr>
              <w:b/>
            </w:rPr>
            <w:t>:</w:t>
          </w:r>
        </w:sdtContent>
      </w:sdt>
      <w:r w:rsidRPr="00F557CE" w:rsidR="00A640B8">
        <w:t xml:space="preserve"> G</w:t>
      </w:r>
      <w:r w:rsidRPr="00F557CE">
        <w:t>ood afternoon, Secretary of State. Thank you for joining us. Are you able to update the Committee in terms of the engagement on legacy proposals with parties in Northern Ireland over the summer since the announcement of those multi</w:t>
      </w:r>
      <w:r w:rsidRPr="00F557CE" w:rsidR="00A640B8">
        <w:noBreakHyphen/>
      </w:r>
      <w:r w:rsidRPr="00F557CE">
        <w:t>party talks?</w:t>
      </w:r>
    </w:p>
    <w:p w:rsidR="006300A5" w:rsidRPr="00F557CE" w:rsidP="00A640B8">
      <w:pPr>
        <w:pStyle w:val="Answer"/>
      </w:pPr>
      <w:sdt>
        <w:sdtPr>
          <w:alias w:val="Witness"/>
          <w:id w:val="1887218045"/>
          <w:placeholder>
            <w:docPart w:val="75A23FE9A6D245EA9FF3B1086CD7C8C5"/>
          </w:placeholder>
          <w:richText/>
        </w:sdtPr>
        <w:sdtContent>
          <w:r w:rsidRPr="00F557CE" w:rsidR="00A640B8">
            <w:rPr>
              <w:b/>
              <w:i/>
              <w:iCs/>
            </w:rPr>
            <w:t>Brandon Lewis:</w:t>
          </w:r>
          <w:r w:rsidRPr="00F557CE" w:rsidR="00A640B8">
            <w:rPr>
              <w:b/>
            </w:rPr>
            <w:t xml:space="preserve"> </w:t>
          </w:r>
        </w:sdtContent>
      </w:sdt>
      <w:r w:rsidRPr="00F557CE">
        <w:t>Yes.</w:t>
      </w:r>
      <w:r w:rsidRPr="00F557CE" w:rsidR="00A640B8">
        <w:t xml:space="preserve"> T</w:t>
      </w:r>
      <w:r w:rsidRPr="00F557CE">
        <w:t>hose conversations have been ongoing through the summer</w:t>
      </w:r>
      <w:r w:rsidRPr="00F557CE" w:rsidR="00A640B8">
        <w:t>. I</w:t>
      </w:r>
      <w:r w:rsidRPr="00F557CE">
        <w:t>n what sort of sense do you mean?</w:t>
      </w:r>
    </w:p>
    <w:p w:rsidR="00A640B8" w:rsidRPr="00F557CE" w:rsidP="00584887">
      <w:pPr>
        <w:pStyle w:val="Question"/>
        <w:numPr>
          <w:ilvl w:val="0"/>
          <w:numId w:val="0"/>
        </w:numPr>
        <w:ind w:left="794"/>
      </w:pPr>
      <w:sdt>
        <w:sdtPr>
          <w:rPr>
            <w:b/>
            <w:bCs/>
          </w:rPr>
          <w:alias w:val="Member"/>
          <w:tag w:val="&lt;Member mnisId='4025' dodsId='41721'&gt;"/>
          <w:id w:val="653415156"/>
          <w:placeholder>
            <w:docPart w:val="2B8E263751D149C8BBA2CF0AD0D3E06F"/>
          </w:placeholder>
          <w:richText/>
        </w:sdtPr>
        <w:sdtEndPr>
          <w:rPr>
            <w:b w:val="0"/>
            <w:bCs w:val="0"/>
          </w:rPr>
        </w:sdtEndPr>
        <w:sdtContent>
          <w:r w:rsidRPr="00F557CE">
            <w:rPr>
              <w:b/>
              <w:bCs/>
            </w:rPr>
            <w:t>Scott Benton</w:t>
          </w:r>
          <w:r w:rsidRPr="00F557CE">
            <w:rPr>
              <w:b/>
            </w:rPr>
            <w:t>:</w:t>
          </w:r>
        </w:sdtContent>
      </w:sdt>
      <w:r w:rsidRPr="00F557CE">
        <w:t xml:space="preserve"> </w:t>
      </w:r>
      <w:r w:rsidRPr="00F557CE" w:rsidR="006300A5">
        <w:t>Can you add</w:t>
      </w:r>
      <w:r w:rsidRPr="00F557CE">
        <w:t xml:space="preserve"> a layer of depth to that, Secretary of State</w:t>
      </w:r>
      <w:r w:rsidRPr="00F557CE" w:rsidR="00584887">
        <w:t>,</w:t>
      </w:r>
      <w:r w:rsidRPr="00F557CE" w:rsidR="006300A5">
        <w:t xml:space="preserve"> in terms of who you have personally met</w:t>
      </w:r>
      <w:r w:rsidRPr="00F557CE">
        <w:t>, who the Government have met, the regularity of those meetings, the scale</w:t>
      </w:r>
      <w:r w:rsidRPr="00F557CE" w:rsidR="00584887">
        <w:t xml:space="preserve"> and </w:t>
      </w:r>
      <w:r w:rsidRPr="00F557CE">
        <w:t>whether or not any working parties have been established</w:t>
      </w:r>
      <w:r w:rsidRPr="00F557CE" w:rsidR="00584887">
        <w:t>?</w:t>
      </w:r>
      <w:r w:rsidRPr="00F557CE">
        <w:t xml:space="preserve"> Can you add a </w:t>
      </w:r>
      <w:r w:rsidRPr="00F557CE" w:rsidR="00584887">
        <w:t>layer</w:t>
      </w:r>
      <w:r w:rsidRPr="00F557CE">
        <w:t xml:space="preserve"> on how this has taken place?</w:t>
      </w:r>
    </w:p>
    <w:p w:rsidR="00A640B8" w:rsidRPr="00F557CE" w:rsidP="00A640B8">
      <w:pPr>
        <w:pStyle w:val="Remark"/>
      </w:pPr>
      <w:sdt>
        <w:sdtPr>
          <w:rPr>
            <w:b/>
            <w:bCs/>
          </w:rPr>
          <w:alias w:val="Member"/>
          <w:tag w:val="&lt;Member mnisId='1524' dodsId='35914'&gt;"/>
          <w:id w:val="-396363638"/>
          <w:placeholder>
            <w:docPart w:val="AA79110EF94F41EFA6621A6C83214063"/>
          </w:placeholder>
          <w:richText/>
        </w:sdtPr>
        <w:sdtContent>
          <w:r w:rsidRPr="00F557CE">
            <w:rPr>
              <w:b/>
              <w:bCs/>
            </w:rPr>
            <w:t>Chair:</w:t>
          </w:r>
        </w:sdtContent>
      </w:sdt>
      <w:r w:rsidRPr="00F557CE">
        <w:rPr>
          <w:b/>
          <w:bCs/>
        </w:rPr>
        <w:t xml:space="preserve"> </w:t>
      </w:r>
      <w:r w:rsidRPr="00F557CE">
        <w:t xml:space="preserve">It might be </w:t>
      </w:r>
      <w:r w:rsidRPr="00F557CE" w:rsidR="006300A5">
        <w:t xml:space="preserve">helpful to have a written note, because we had a few written </w:t>
      </w:r>
      <w:r w:rsidR="00B15BB7">
        <w:t>p</w:t>
      </w:r>
      <w:r w:rsidRPr="00F557CE" w:rsidR="006300A5">
        <w:t xml:space="preserve">arliamentary </w:t>
      </w:r>
      <w:r w:rsidR="00B15BB7">
        <w:t>q</w:t>
      </w:r>
      <w:r w:rsidRPr="00F557CE" w:rsidR="006300A5">
        <w:t>uestions on this and we got back</w:t>
      </w:r>
      <w:r w:rsidRPr="00F557CE">
        <w:t xml:space="preserve">, “We are </w:t>
      </w:r>
      <w:r w:rsidRPr="00F557CE" w:rsidR="006300A5">
        <w:t>meeting lots of people all the time</w:t>
      </w:r>
      <w:r w:rsidRPr="00F557CE">
        <w:t>”</w:t>
      </w:r>
      <w:r w:rsidRPr="00F557CE" w:rsidR="006300A5">
        <w:t>, which was of itself illuminating</w:t>
      </w:r>
      <w:r w:rsidRPr="00F557CE">
        <w:t xml:space="preserve"> but did not—</w:t>
      </w:r>
    </w:p>
    <w:p w:rsidR="006300A5" w:rsidRPr="00F557CE" w:rsidP="00A640B8">
      <w:pPr>
        <w:pStyle w:val="Answer"/>
      </w:pPr>
      <w:sdt>
        <w:sdtPr>
          <w:rPr>
            <w:b/>
            <w:bCs/>
          </w:rPr>
          <w:alias w:val="Witness"/>
          <w:id w:val="2400558"/>
          <w:placeholder>
            <w:docPart w:val="147278E592944720BB14EC71DF6BCC5B"/>
          </w:placeholder>
          <w:richText/>
        </w:sdtPr>
        <w:sdtEndPr>
          <w:rPr>
            <w:b w:val="0"/>
            <w:bCs w:val="0"/>
          </w:rPr>
        </w:sdtEndPr>
        <w:sdtContent>
          <w:r w:rsidRPr="00F557CE" w:rsidR="00A640B8">
            <w:rPr>
              <w:b/>
              <w:bCs/>
              <w:i/>
              <w:iCs/>
            </w:rPr>
            <w:t>Brandon Lewis:</w:t>
          </w:r>
          <w:r w:rsidRPr="00F557CE" w:rsidR="00A640B8">
            <w:rPr>
              <w:b/>
              <w:bCs/>
            </w:rPr>
            <w:t xml:space="preserve"> </w:t>
          </w:r>
        </w:sdtContent>
      </w:sdt>
      <w:r w:rsidRPr="00F557CE" w:rsidR="00A640B8">
        <w:t>We are here to help.</w:t>
      </w:r>
    </w:p>
    <w:p w:rsidR="00A640B8" w:rsidRPr="00F557CE" w:rsidP="00A640B8">
      <w:pPr>
        <w:pStyle w:val="Answer"/>
      </w:pPr>
      <w:sdt>
        <w:sdtPr>
          <w:rPr>
            <w:b/>
            <w:bCs/>
            <w:i/>
            <w:iCs/>
          </w:rPr>
          <w:alias w:val="Member"/>
          <w:tag w:val="&lt;Member mnisId='1524' dodsId='35914'&gt;"/>
          <w:id w:val="-298609107"/>
          <w:placeholder>
            <w:docPart w:val="19B0B023B82143488F62B859E3EACDB0"/>
          </w:placeholder>
          <w:richText/>
        </w:sdtPr>
        <w:sdtEndPr>
          <w:rPr>
            <w:i w:val="0"/>
            <w:iCs w:val="0"/>
          </w:rPr>
        </w:sdtEndPr>
        <w:sdtContent>
          <w:r w:rsidRPr="00F557CE">
            <w:rPr>
              <w:b/>
              <w:bCs/>
            </w:rPr>
            <w:t>Chair:</w:t>
          </w:r>
        </w:sdtContent>
      </w:sdt>
      <w:r w:rsidRPr="00F557CE">
        <w:rPr>
          <w:b/>
          <w:bCs/>
          <w:i/>
          <w:iCs/>
        </w:rPr>
        <w:t xml:space="preserve"> </w:t>
      </w:r>
      <w:r w:rsidRPr="00F557CE">
        <w:t xml:space="preserve">Yes, you are here to help. Thank you, Secretary of State. </w:t>
      </w:r>
    </w:p>
    <w:p w:rsidR="00A640B8" w:rsidRPr="00F557CE" w:rsidP="006300A5">
      <w:pPr>
        <w:pStyle w:val="Answer"/>
      </w:pPr>
      <w:sdt>
        <w:sdtPr>
          <w:alias w:val="Witness"/>
          <w:id w:val="1638225707"/>
          <w:placeholder>
            <w:docPart w:val="A003F5912902409983F51C5F838C66D9"/>
          </w:placeholder>
          <w:richText/>
        </w:sdtPr>
        <w:sdtContent>
          <w:r w:rsidRPr="00F557CE">
            <w:rPr>
              <w:b/>
              <w:i/>
              <w:iCs/>
            </w:rPr>
            <w:t>Brandon Lewis:</w:t>
          </w:r>
          <w:r w:rsidRPr="00F557CE">
            <w:rPr>
              <w:b/>
            </w:rPr>
            <w:t xml:space="preserve"> </w:t>
          </w:r>
        </w:sdtContent>
      </w:sdt>
      <w:r w:rsidRPr="00F557CE" w:rsidR="00584887">
        <w:t>Yes</w:t>
      </w:r>
      <w:r w:rsidRPr="00F557CE">
        <w:t xml:space="preserve">, absolutely. I </w:t>
      </w:r>
      <w:r w:rsidRPr="00F557CE" w:rsidR="006300A5">
        <w:t xml:space="preserve">am very happy to put something </w:t>
      </w:r>
      <w:r w:rsidRPr="00F557CE">
        <w:t xml:space="preserve">in writing </w:t>
      </w:r>
      <w:r w:rsidRPr="00F557CE" w:rsidR="006300A5">
        <w:t>to the Committee</w:t>
      </w:r>
      <w:r w:rsidRPr="00F557CE">
        <w:t xml:space="preserve"> </w:t>
      </w:r>
      <w:r w:rsidRPr="00F557CE" w:rsidR="006300A5">
        <w:t xml:space="preserve">after this. </w:t>
      </w:r>
      <w:r w:rsidRPr="00F557CE">
        <w:t xml:space="preserve">We will </w:t>
      </w:r>
      <w:r w:rsidRPr="00F557CE" w:rsidR="006300A5">
        <w:t>keep a note</w:t>
      </w:r>
      <w:r w:rsidRPr="00F557CE">
        <w:t xml:space="preserve">, because </w:t>
      </w:r>
      <w:r w:rsidRPr="00F557CE" w:rsidR="006300A5">
        <w:t xml:space="preserve">I am sure </w:t>
      </w:r>
      <w:r w:rsidRPr="00F557CE">
        <w:t xml:space="preserve">there will </w:t>
      </w:r>
      <w:r w:rsidRPr="00F557CE" w:rsidR="006300A5">
        <w:t xml:space="preserve">be a few other things </w:t>
      </w:r>
      <w:r w:rsidRPr="00F557CE">
        <w:t xml:space="preserve">over the course of this afternoon. First of all, </w:t>
      </w:r>
      <w:r w:rsidRPr="00F557CE" w:rsidR="006300A5">
        <w:t xml:space="preserve">there </w:t>
      </w:r>
      <w:r w:rsidRPr="00F557CE">
        <w:t xml:space="preserve">are </w:t>
      </w:r>
      <w:r w:rsidRPr="00F557CE" w:rsidR="006300A5">
        <w:t>a couple of levels around this</w:t>
      </w:r>
      <w:r w:rsidRPr="00F557CE">
        <w:t xml:space="preserve">. We </w:t>
      </w:r>
      <w:r w:rsidRPr="00F557CE" w:rsidR="006300A5">
        <w:t xml:space="preserve">had the agreement with the Irish </w:t>
      </w:r>
      <w:r w:rsidRPr="00F557CE">
        <w:t>G</w:t>
      </w:r>
      <w:r w:rsidRPr="00F557CE" w:rsidR="006300A5">
        <w:t xml:space="preserve">overnment to facilitate </w:t>
      </w:r>
      <w:r w:rsidRPr="00F557CE">
        <w:t>a</w:t>
      </w:r>
      <w:r w:rsidRPr="00F557CE" w:rsidR="006300A5">
        <w:t xml:space="preserve"> series of meetings between us</w:t>
      </w:r>
      <w:r w:rsidRPr="00F557CE">
        <w:t xml:space="preserve">, and there have been </w:t>
      </w:r>
      <w:r w:rsidRPr="00F557CE" w:rsidR="006300A5">
        <w:t>meetings</w:t>
      </w:r>
      <w:r w:rsidRPr="00F557CE">
        <w:t xml:space="preserve"> b</w:t>
      </w:r>
      <w:r w:rsidRPr="00F557CE" w:rsidR="006300A5">
        <w:t>eyond that as well</w:t>
      </w:r>
      <w:r w:rsidRPr="00F557CE">
        <w:t xml:space="preserve">. As </w:t>
      </w:r>
      <w:r w:rsidRPr="00F557CE" w:rsidR="006300A5">
        <w:t xml:space="preserve">a Government, we have facilitated 14 sessions with a range of stakeholders </w:t>
      </w:r>
      <w:r w:rsidRPr="00F557CE" w:rsidR="006300A5">
        <w:t xml:space="preserve">to discuss </w:t>
      </w:r>
      <w:r w:rsidRPr="00F557CE">
        <w:t xml:space="preserve">legacy </w:t>
      </w:r>
      <w:r w:rsidRPr="00F557CE" w:rsidR="006300A5">
        <w:t xml:space="preserve">issues that involve both </w:t>
      </w:r>
      <w:r w:rsidRPr="00F557CE">
        <w:t>G</w:t>
      </w:r>
      <w:r w:rsidRPr="00F557CE" w:rsidR="006300A5">
        <w:t xml:space="preserve">overnments, both the Irish Government and the UK </w:t>
      </w:r>
      <w:r w:rsidRPr="00F557CE">
        <w:t>G</w:t>
      </w:r>
      <w:r w:rsidRPr="00F557CE" w:rsidR="006300A5">
        <w:t>overnment</w:t>
      </w:r>
      <w:r w:rsidRPr="00F557CE">
        <w:t xml:space="preserve">, and </w:t>
      </w:r>
      <w:r w:rsidRPr="00F557CE" w:rsidR="006300A5">
        <w:t>representatives</w:t>
      </w:r>
      <w:r w:rsidRPr="00F557CE">
        <w:t xml:space="preserve"> from the Northern Ireland </w:t>
      </w:r>
      <w:r w:rsidRPr="00F557CE" w:rsidR="006300A5">
        <w:t>parties</w:t>
      </w:r>
      <w:r w:rsidRPr="00F557CE">
        <w:t>.</w:t>
      </w:r>
    </w:p>
    <w:p w:rsidR="006300A5" w:rsidRPr="00F557CE" w:rsidP="006300A5">
      <w:pPr>
        <w:pStyle w:val="Answer"/>
      </w:pPr>
      <w:r w:rsidRPr="00F557CE">
        <w:t xml:space="preserve">Chris Flatt, </w:t>
      </w:r>
      <w:r w:rsidRPr="00F557CE">
        <w:t>who</w:t>
      </w:r>
      <w:r w:rsidRPr="00F557CE">
        <w:t xml:space="preserve"> is</w:t>
      </w:r>
      <w:r w:rsidRPr="00F557CE">
        <w:t xml:space="preserve"> with me</w:t>
      </w:r>
      <w:r w:rsidRPr="00F557CE">
        <w:t xml:space="preserve"> today, </w:t>
      </w:r>
      <w:r w:rsidRPr="00F557CE">
        <w:t>has been</w:t>
      </w:r>
      <w:r w:rsidRPr="00F557CE" w:rsidR="00A65229">
        <w:t xml:space="preserve"> in </w:t>
      </w:r>
      <w:r w:rsidRPr="00F557CE">
        <w:t>a fair number of those. Mr F</w:t>
      </w:r>
      <w:r w:rsidRPr="00F557CE" w:rsidR="00A65229">
        <w:t>a</w:t>
      </w:r>
      <w:r w:rsidRPr="00F557CE">
        <w:t>rry</w:t>
      </w:r>
      <w:r w:rsidRPr="00F557CE" w:rsidR="00A65229">
        <w:t xml:space="preserve"> has</w:t>
      </w:r>
      <w:r w:rsidRPr="00F557CE">
        <w:t xml:space="preserve"> probably been in most if not all of them as well. </w:t>
      </w:r>
      <w:r w:rsidRPr="00F557CE" w:rsidR="00A65229">
        <w:t xml:space="preserve">Of course, we </w:t>
      </w:r>
      <w:r w:rsidRPr="00F557CE">
        <w:t xml:space="preserve">have also been conducting our own bilateral engagement regarding </w:t>
      </w:r>
      <w:r w:rsidRPr="00F557CE" w:rsidR="00A65229">
        <w:t xml:space="preserve">legacy </w:t>
      </w:r>
      <w:r w:rsidRPr="00F557CE">
        <w:t xml:space="preserve">issues. We have spoken to quite </w:t>
      </w:r>
      <w:r w:rsidRPr="00F557CE" w:rsidR="00A65229">
        <w:t xml:space="preserve">an </w:t>
      </w:r>
      <w:r w:rsidRPr="00F557CE">
        <w:t xml:space="preserve">extensive </w:t>
      </w:r>
      <w:r w:rsidRPr="00F557CE" w:rsidR="00A65229">
        <w:t>range of stakeholders.</w:t>
      </w:r>
      <w:r w:rsidRPr="00F557CE">
        <w:t xml:space="preserve"> I should say</w:t>
      </w:r>
      <w:r w:rsidRPr="00F557CE" w:rsidR="00A65229">
        <w:t xml:space="preserve"> that we have </w:t>
      </w:r>
      <w:r w:rsidRPr="00F557CE">
        <w:t xml:space="preserve">been having conversations with people </w:t>
      </w:r>
      <w:r w:rsidRPr="00F557CE" w:rsidR="00A65229">
        <w:t xml:space="preserve">in civic </w:t>
      </w:r>
      <w:r w:rsidRPr="00F557CE">
        <w:t>society about this issue from last year</w:t>
      </w:r>
      <w:r w:rsidRPr="00F557CE" w:rsidR="00A65229">
        <w:t xml:space="preserve"> onwards</w:t>
      </w:r>
      <w:r w:rsidRPr="00F557CE">
        <w:t xml:space="preserve">. </w:t>
      </w:r>
      <w:r w:rsidRPr="00F557CE" w:rsidR="00A65229">
        <w:t xml:space="preserve">It has not just </w:t>
      </w:r>
      <w:r w:rsidRPr="00F557CE">
        <w:t>started in this period since we published the Command Paper</w:t>
      </w:r>
      <w:r w:rsidRPr="00F557CE" w:rsidR="00A65229">
        <w:t xml:space="preserve">. In </w:t>
      </w:r>
      <w:r w:rsidRPr="00F557CE">
        <w:t>that period since we published the Command Paper, we have engaged directly with over 75 different groups, individuals</w:t>
      </w:r>
      <w:r w:rsidRPr="00F557CE" w:rsidR="00A65229">
        <w:t xml:space="preserve"> and</w:t>
      </w:r>
      <w:r w:rsidRPr="00F557CE">
        <w:t xml:space="preserve"> organisations</w:t>
      </w:r>
      <w:r w:rsidRPr="00F557CE" w:rsidR="00A65229">
        <w:t xml:space="preserve">. That is </w:t>
      </w:r>
      <w:r w:rsidRPr="00F557CE">
        <w:t>since the British</w:t>
      </w:r>
      <w:r w:rsidRPr="00F557CE" w:rsidR="00A65229">
        <w:noBreakHyphen/>
      </w:r>
      <w:r w:rsidRPr="00F557CE">
        <w:t>Irish Intergovernmental Conference in June, where we publish</w:t>
      </w:r>
      <w:r w:rsidRPr="00F557CE" w:rsidR="00A65229">
        <w:t xml:space="preserve">ed </w:t>
      </w:r>
      <w:r w:rsidRPr="00F557CE">
        <w:t xml:space="preserve">that agreement between us and the Irish </w:t>
      </w:r>
      <w:r w:rsidRPr="00F557CE" w:rsidR="00A65229">
        <w:t>G</w:t>
      </w:r>
      <w:r w:rsidRPr="00F557CE">
        <w:t>overnment.</w:t>
      </w:r>
    </w:p>
    <w:p w:rsidR="006300A5" w:rsidRPr="00F557CE" w:rsidP="006300A5">
      <w:pPr>
        <w:pStyle w:val="Answer"/>
      </w:pPr>
      <w:r w:rsidRPr="00F557CE">
        <w:t>That also does not include the feedback we have received in writing from a range of individuals</w:t>
      </w:r>
      <w:r w:rsidRPr="00F557CE" w:rsidR="00A65229">
        <w:t xml:space="preserve"> and</w:t>
      </w:r>
      <w:r w:rsidRPr="00F557CE">
        <w:t xml:space="preserve"> organisations</w:t>
      </w:r>
      <w:r w:rsidRPr="00F557CE" w:rsidR="008B1FE2">
        <w:t>—</w:t>
      </w:r>
      <w:r w:rsidRPr="00F557CE">
        <w:t xml:space="preserve">I am sure </w:t>
      </w:r>
      <w:r w:rsidRPr="00F557CE" w:rsidR="00A65229">
        <w:t xml:space="preserve">that </w:t>
      </w:r>
      <w:r w:rsidRPr="00F557CE">
        <w:t xml:space="preserve">some of yourselves </w:t>
      </w:r>
      <w:r w:rsidRPr="00F557CE" w:rsidR="00A65229">
        <w:t xml:space="preserve">will have </w:t>
      </w:r>
      <w:r w:rsidRPr="00F557CE">
        <w:t>had some of those through the Committee as well</w:t>
      </w:r>
      <w:r w:rsidRPr="00F557CE" w:rsidR="008B1FE2">
        <w:t>—n</w:t>
      </w:r>
      <w:r w:rsidRPr="00F557CE">
        <w:t xml:space="preserve">or does it represent the fact that there are a fair number of meetings and conversations on other issues around Northern </w:t>
      </w:r>
      <w:r w:rsidRPr="00F557CE" w:rsidR="00A65229">
        <w:t xml:space="preserve">Ireland </w:t>
      </w:r>
      <w:r w:rsidRPr="00F557CE">
        <w:t>where</w:t>
      </w:r>
      <w:r w:rsidRPr="00F557CE" w:rsidR="00A65229">
        <w:t xml:space="preserve">, </w:t>
      </w:r>
      <w:r w:rsidRPr="00F557CE">
        <w:t xml:space="preserve">in the outskirts or as an addendum to the meeting, legacy will come up. </w:t>
      </w:r>
      <w:r w:rsidRPr="00F557CE" w:rsidR="00A65229">
        <w:t xml:space="preserve">It is </w:t>
      </w:r>
      <w:r w:rsidRPr="00F557CE">
        <w:t>one of those issues</w:t>
      </w:r>
      <w:r w:rsidRPr="00F557CE" w:rsidR="00A65229">
        <w:t xml:space="preserve">, as it was </w:t>
      </w:r>
      <w:r w:rsidRPr="00F557CE">
        <w:t xml:space="preserve">even very early in my time in </w:t>
      </w:r>
      <w:r w:rsidRPr="00F557CE" w:rsidR="00A65229">
        <w:t>t</w:t>
      </w:r>
      <w:r w:rsidRPr="00F557CE">
        <w:t xml:space="preserve">his office last year, let alone through the wider </w:t>
      </w:r>
      <w:r w:rsidRPr="00F557CE" w:rsidR="00A65229">
        <w:t>civic</w:t>
      </w:r>
      <w:r w:rsidRPr="00F557CE" w:rsidR="008B1FE2">
        <w:t xml:space="preserve"> </w:t>
      </w:r>
      <w:r w:rsidRPr="00F557CE">
        <w:t xml:space="preserve">society conversations </w:t>
      </w:r>
      <w:r w:rsidRPr="00F557CE" w:rsidR="00A65229">
        <w:t xml:space="preserve">that </w:t>
      </w:r>
      <w:r w:rsidRPr="00F557CE">
        <w:t>we have been having.</w:t>
      </w:r>
    </w:p>
    <w:p w:rsidR="006300A5" w:rsidRPr="00F557CE" w:rsidP="006300A5">
      <w:pPr>
        <w:pStyle w:val="Answer"/>
      </w:pPr>
      <w:r w:rsidRPr="00F557CE">
        <w:t>A</w:t>
      </w:r>
      <w:r w:rsidRPr="00F557CE">
        <w:t>ll of those engagements include representatives from the victim</w:t>
      </w:r>
      <w:r w:rsidRPr="00F557CE">
        <w:t>s</w:t>
      </w:r>
      <w:r w:rsidRPr="00F557CE">
        <w:t xml:space="preserve"> sector, operational partners, organisations who represent veterans and former service personnel as well as academics, community groups and people right across </w:t>
      </w:r>
      <w:r w:rsidRPr="00F557CE" w:rsidR="008B1FE2">
        <w:t>civic</w:t>
      </w:r>
      <w:r w:rsidRPr="00F557CE">
        <w:t xml:space="preserve"> society as well as</w:t>
      </w:r>
      <w:r w:rsidRPr="00F557CE">
        <w:t>, yes, the</w:t>
      </w:r>
      <w:r w:rsidRPr="00F557CE">
        <w:t xml:space="preserve"> parties. I have not finished having those conversations</w:t>
      </w:r>
      <w:r w:rsidRPr="00F557CE">
        <w:t>. P</w:t>
      </w:r>
      <w:r w:rsidRPr="00F557CE">
        <w:t>articularly with the political parties there will be more to come as well in the period ahead.</w:t>
      </w:r>
    </w:p>
    <w:p w:rsidR="006300A5" w:rsidRPr="00F557CE" w:rsidP="00A65229">
      <w:pPr>
        <w:pStyle w:val="Question"/>
      </w:pPr>
      <w:sdt>
        <w:sdtPr>
          <w:alias w:val="Member"/>
          <w:tag w:val="&lt;Member mnisId='4025' dodsId='41721'&gt;"/>
          <w:id w:val="77184588"/>
          <w:placeholder>
            <w:docPart w:val="75E52AD65A3042DDAA7775C9B669C619"/>
          </w:placeholder>
          <w:richText/>
        </w:sdtPr>
        <w:sdtContent>
          <w:r w:rsidRPr="00F557CE" w:rsidR="00A65229">
            <w:rPr>
              <w:b/>
              <w:bCs/>
            </w:rPr>
            <w:t>Scott Benton</w:t>
          </w:r>
          <w:r w:rsidRPr="00F557CE" w:rsidR="00A65229">
            <w:rPr>
              <w:b/>
            </w:rPr>
            <w:t>:</w:t>
          </w:r>
        </w:sdtContent>
      </w:sdt>
      <w:r w:rsidRPr="00F557CE" w:rsidR="00A65229">
        <w:t xml:space="preserve"> Thank you</w:t>
      </w:r>
      <w:r w:rsidRPr="00F557CE" w:rsidR="008B1FE2">
        <w:t>; t</w:t>
      </w:r>
      <w:r w:rsidRPr="00F557CE" w:rsidR="00A65229">
        <w:t xml:space="preserve">hat </w:t>
      </w:r>
      <w:r w:rsidRPr="00F557CE">
        <w:t>is helpful. In terms of what you just said</w:t>
      </w:r>
      <w:r w:rsidRPr="00F557CE" w:rsidR="00A65229">
        <w:t xml:space="preserve">, you had </w:t>
      </w:r>
      <w:r w:rsidRPr="00F557CE">
        <w:t xml:space="preserve">14 different sessions with </w:t>
      </w:r>
      <w:r w:rsidRPr="00F557CE" w:rsidR="00A65229">
        <w:t xml:space="preserve">Dublin </w:t>
      </w:r>
      <w:r w:rsidRPr="00F557CE">
        <w:t>involving political parties</w:t>
      </w:r>
      <w:r w:rsidRPr="00F557CE" w:rsidR="008B1FE2">
        <w:t>,</w:t>
      </w:r>
      <w:r w:rsidRPr="00F557CE" w:rsidR="00A65229">
        <w:t xml:space="preserve"> and </w:t>
      </w:r>
      <w:r w:rsidRPr="00F557CE">
        <w:t>75 different groups have been engaged</w:t>
      </w:r>
      <w:r w:rsidRPr="00F557CE" w:rsidR="00A65229">
        <w:t>. C</w:t>
      </w:r>
      <w:r w:rsidRPr="00F557CE">
        <w:t>learly</w:t>
      </w:r>
      <w:r w:rsidRPr="00F557CE" w:rsidR="00A65229">
        <w:t xml:space="preserve">, </w:t>
      </w:r>
      <w:r w:rsidRPr="00F557CE">
        <w:t xml:space="preserve">the process is ongoing. </w:t>
      </w:r>
      <w:r w:rsidRPr="00F557CE" w:rsidR="00A65229">
        <w:t>I</w:t>
      </w:r>
      <w:r w:rsidRPr="00F557CE">
        <w:t xml:space="preserve">t seems to me that </w:t>
      </w:r>
      <w:r w:rsidRPr="00F557CE" w:rsidR="00A65229">
        <w:t xml:space="preserve">the </w:t>
      </w:r>
      <w:r w:rsidRPr="00F557CE">
        <w:t>engagement has been pretty consistent.</w:t>
      </w:r>
    </w:p>
    <w:p w:rsidR="006300A5" w:rsidRPr="00F557CE" w:rsidP="006300A5">
      <w:pPr>
        <w:pStyle w:val="Answer"/>
      </w:pPr>
      <w:sdt>
        <w:sdtPr>
          <w:alias w:val="Witness"/>
          <w:id w:val="1724403029"/>
          <w:placeholder>
            <w:docPart w:val="B6C43FEF8B084B57AF818BDFB15664A2"/>
          </w:placeholder>
          <w:richText/>
        </w:sdtPr>
        <w:sdtContent>
          <w:r w:rsidRPr="00F557CE" w:rsidR="00A65229">
            <w:rPr>
              <w:b/>
              <w:i/>
              <w:iCs/>
            </w:rPr>
            <w:t>Brandon Lewis:</w:t>
          </w:r>
          <w:r w:rsidRPr="00F557CE" w:rsidR="00A65229">
            <w:rPr>
              <w:b/>
            </w:rPr>
            <w:t xml:space="preserve"> </w:t>
          </w:r>
        </w:sdtContent>
      </w:sdt>
      <w:r w:rsidRPr="00F557CE" w:rsidR="00A65229">
        <w:t xml:space="preserve">That is the </w:t>
      </w:r>
      <w:r w:rsidRPr="00F557CE">
        <w:t>minimum</w:t>
      </w:r>
      <w:r w:rsidRPr="00F557CE" w:rsidR="00A65229">
        <w:t xml:space="preserve">; </w:t>
      </w:r>
      <w:r w:rsidRPr="00F557CE">
        <w:t>that is the base. There is a lot of stuff beyond that</w:t>
      </w:r>
      <w:r w:rsidRPr="00F557CE" w:rsidR="00A65229">
        <w:t xml:space="preserve">, yes. </w:t>
      </w:r>
    </w:p>
    <w:p w:rsidR="006300A5" w:rsidRPr="00F557CE" w:rsidP="00A65229">
      <w:pPr>
        <w:pStyle w:val="Question"/>
      </w:pPr>
      <w:sdt>
        <w:sdtPr>
          <w:alias w:val="Member"/>
          <w:tag w:val="&lt;Member mnisId='4025' dodsId='41721'&gt;"/>
          <w:id w:val="-1984774047"/>
          <w:placeholder>
            <w:docPart w:val="DC60BD16462E464BB9C1F4A146F7213E"/>
          </w:placeholder>
          <w:richText/>
        </w:sdtPr>
        <w:sdtContent>
          <w:r w:rsidRPr="00F557CE" w:rsidR="00A65229">
            <w:rPr>
              <w:b/>
              <w:bCs/>
            </w:rPr>
            <w:t>Scott Benton</w:t>
          </w:r>
          <w:r w:rsidRPr="00F557CE" w:rsidR="00A65229">
            <w:rPr>
              <w:b/>
            </w:rPr>
            <w:t>:</w:t>
          </w:r>
        </w:sdtContent>
      </w:sdt>
      <w:r w:rsidRPr="00F557CE" w:rsidR="00A65229">
        <w:t xml:space="preserve"> Yes, absolutely</w:t>
      </w:r>
      <w:r w:rsidRPr="00F557CE" w:rsidR="008B1FE2">
        <w:t xml:space="preserve">; </w:t>
      </w:r>
      <w:r w:rsidRPr="00F557CE">
        <w:t>I appreciate that. In terms of your answer</w:t>
      </w:r>
      <w:r w:rsidRPr="00F557CE" w:rsidR="00A65229">
        <w:t>,</w:t>
      </w:r>
      <w:r w:rsidRPr="00F557CE">
        <w:t xml:space="preserve"> could you respond to </w:t>
      </w:r>
      <w:r w:rsidRPr="00F557CE" w:rsidR="00A65229">
        <w:t xml:space="preserve">the </w:t>
      </w:r>
      <w:r w:rsidRPr="00F557CE">
        <w:t xml:space="preserve">criticisms </w:t>
      </w:r>
      <w:r w:rsidRPr="00F557CE" w:rsidR="008B1FE2">
        <w:t>that</w:t>
      </w:r>
      <w:r w:rsidRPr="00F557CE">
        <w:t xml:space="preserve"> have come forward from certain </w:t>
      </w:r>
      <w:r w:rsidRPr="00F557CE" w:rsidR="00A65229">
        <w:t>m</w:t>
      </w:r>
      <w:r w:rsidRPr="00F557CE">
        <w:t xml:space="preserve">embers of the Assembly </w:t>
      </w:r>
      <w:r w:rsidRPr="00F557CE" w:rsidR="00A65229">
        <w:t xml:space="preserve">who have </w:t>
      </w:r>
      <w:r w:rsidRPr="00F557CE">
        <w:t>suggested there has been a lack of meaningful engagement</w:t>
      </w:r>
      <w:r w:rsidRPr="00F557CE" w:rsidR="00A65229">
        <w:t xml:space="preserve">? It </w:t>
      </w:r>
      <w:r w:rsidRPr="00F557CE">
        <w:t>certainly does not appear to be the case to me</w:t>
      </w:r>
      <w:r w:rsidRPr="00F557CE" w:rsidR="00A65229">
        <w:t xml:space="preserve">, having </w:t>
      </w:r>
      <w:r w:rsidRPr="00F557CE">
        <w:t>heard what you have just said there</w:t>
      </w:r>
      <w:r w:rsidRPr="00F557CE" w:rsidR="00A65229">
        <w:t>. W</w:t>
      </w:r>
      <w:r w:rsidRPr="00F557CE">
        <w:t>hat would your response be to those people in the Assembly who have critici</w:t>
      </w:r>
      <w:r w:rsidRPr="00F557CE" w:rsidR="00A65229">
        <w:t>s</w:t>
      </w:r>
      <w:r w:rsidRPr="00F557CE">
        <w:t xml:space="preserve">ed the process and suggested </w:t>
      </w:r>
      <w:r w:rsidRPr="00F557CE" w:rsidR="00A65229">
        <w:t xml:space="preserve">that there </w:t>
      </w:r>
      <w:r w:rsidRPr="00F557CE">
        <w:t>has been a lack of meaningful engagement</w:t>
      </w:r>
      <w:r w:rsidRPr="00F557CE" w:rsidR="00A65229">
        <w:t>? P</w:t>
      </w:r>
      <w:r w:rsidRPr="00F557CE">
        <w:t xml:space="preserve">resumably </w:t>
      </w:r>
      <w:r w:rsidRPr="00F557CE" w:rsidR="00A65229">
        <w:t xml:space="preserve">you do not </w:t>
      </w:r>
      <w:r w:rsidRPr="00F557CE">
        <w:t xml:space="preserve">think that would be a fair picture of what </w:t>
      </w:r>
      <w:r w:rsidRPr="00F557CE" w:rsidR="00A65229">
        <w:t xml:space="preserve">has </w:t>
      </w:r>
      <w:r w:rsidRPr="00F557CE">
        <w:t>taken place</w:t>
      </w:r>
      <w:r w:rsidRPr="00F557CE" w:rsidR="00A65229">
        <w:t>.</w:t>
      </w:r>
    </w:p>
    <w:p w:rsidR="00B730E0" w:rsidRPr="00F557CE" w:rsidP="006300A5">
      <w:pPr>
        <w:pStyle w:val="Answer"/>
      </w:pPr>
      <w:sdt>
        <w:sdtPr>
          <w:alias w:val="Witness"/>
          <w:id w:val="-1027486904"/>
          <w:placeholder>
            <w:docPart w:val="FBC759AFEAB24D6FA61CA2D73BD6C1DC"/>
          </w:placeholder>
          <w:richText/>
        </w:sdtPr>
        <w:sdtContent>
          <w:r w:rsidRPr="00F557CE" w:rsidR="00A65229">
            <w:rPr>
              <w:b/>
              <w:i/>
              <w:iCs/>
            </w:rPr>
            <w:t>Brandon Lewis:</w:t>
          </w:r>
          <w:r w:rsidRPr="00F557CE" w:rsidR="00A65229">
            <w:rPr>
              <w:b/>
            </w:rPr>
            <w:t xml:space="preserve"> </w:t>
          </w:r>
        </w:sdtContent>
      </w:sdt>
      <w:r w:rsidRPr="00F557CE" w:rsidR="006300A5">
        <w:t>No, I do not think it is fair</w:t>
      </w:r>
      <w:r w:rsidRPr="00F557CE" w:rsidR="00A65229">
        <w:t xml:space="preserve">. I do </w:t>
      </w:r>
      <w:r w:rsidRPr="00F557CE" w:rsidR="006300A5">
        <w:t>also understand</w:t>
      </w:r>
      <w:r w:rsidRPr="00F557CE" w:rsidR="00A65229">
        <w:t>. We put forward in</w:t>
      </w:r>
      <w:r w:rsidRPr="00F557CE" w:rsidR="006300A5">
        <w:t xml:space="preserve"> the Command Paper proposals </w:t>
      </w:r>
      <w:r w:rsidRPr="00F557CE" w:rsidR="00A65229">
        <w:t xml:space="preserve">that </w:t>
      </w:r>
      <w:r w:rsidRPr="00F557CE" w:rsidR="006300A5">
        <w:t>are really difficult</w:t>
      </w:r>
      <w:r w:rsidRPr="00F557CE" w:rsidR="00A65229">
        <w:t>. I</w:t>
      </w:r>
      <w:r w:rsidRPr="00F557CE" w:rsidR="006300A5">
        <w:t xml:space="preserve"> </w:t>
      </w:r>
      <w:r w:rsidRPr="00F557CE" w:rsidR="00A65229">
        <w:t xml:space="preserve">fully </w:t>
      </w:r>
      <w:r w:rsidRPr="00F557CE" w:rsidR="006300A5">
        <w:t>appreciate</w:t>
      </w:r>
      <w:r w:rsidRPr="00F557CE" w:rsidR="00A65229">
        <w:t xml:space="preserve"> that they are </w:t>
      </w:r>
      <w:r w:rsidRPr="00F557CE" w:rsidR="006300A5">
        <w:t>controversial and difficult for people.</w:t>
      </w:r>
      <w:r w:rsidRPr="00F557CE" w:rsidR="00A65229">
        <w:t xml:space="preserve"> </w:t>
      </w:r>
      <w:r w:rsidRPr="00F557CE" w:rsidR="008B1FE2">
        <w:t>T</w:t>
      </w:r>
      <w:r w:rsidRPr="00F557CE">
        <w:t xml:space="preserve">here can be challenges when you propose something. </w:t>
      </w:r>
      <w:r w:rsidRPr="00F557CE" w:rsidR="008B1FE2">
        <w:t>It</w:t>
      </w:r>
      <w:r w:rsidRPr="00F557CE">
        <w:t xml:space="preserve"> </w:t>
      </w:r>
      <w:r w:rsidRPr="00F557CE" w:rsidR="006300A5">
        <w:t xml:space="preserve">is the </w:t>
      </w:r>
      <w:r w:rsidRPr="00F557CE">
        <w:t xml:space="preserve">classic </w:t>
      </w:r>
      <w:r w:rsidRPr="00F557CE" w:rsidR="006300A5">
        <w:t xml:space="preserve">thing </w:t>
      </w:r>
      <w:r w:rsidRPr="00F557CE">
        <w:t xml:space="preserve">where </w:t>
      </w:r>
      <w:r w:rsidRPr="00F557CE" w:rsidR="006300A5">
        <w:t>somebody says</w:t>
      </w:r>
      <w:r w:rsidRPr="00F557CE">
        <w:t>, “Y</w:t>
      </w:r>
      <w:r w:rsidRPr="00F557CE" w:rsidR="006300A5">
        <w:t>ou have not listened</w:t>
      </w:r>
      <w:r w:rsidR="003A5951">
        <w:t>,</w:t>
      </w:r>
      <w:r w:rsidRPr="00F557CE">
        <w:t xml:space="preserve">” but </w:t>
      </w:r>
      <w:r w:rsidRPr="00F557CE" w:rsidR="006300A5">
        <w:t>whether you have listened or not is not the same thing as whether you agree</w:t>
      </w:r>
      <w:r w:rsidRPr="00F557CE">
        <w:t>. E</w:t>
      </w:r>
      <w:r w:rsidRPr="00F557CE" w:rsidR="006300A5">
        <w:t>ngagement can fall into that category as well.</w:t>
      </w:r>
      <w:r w:rsidRPr="00F557CE">
        <w:t xml:space="preserve"> You </w:t>
      </w:r>
      <w:r w:rsidRPr="00F557CE" w:rsidR="006300A5">
        <w:t>can have a meeting with people</w:t>
      </w:r>
      <w:r w:rsidRPr="00F557CE">
        <w:t xml:space="preserve">, but they </w:t>
      </w:r>
      <w:r w:rsidRPr="00F557CE" w:rsidR="006300A5">
        <w:t>say</w:t>
      </w:r>
      <w:r w:rsidRPr="00F557CE">
        <w:t>, “T</w:t>
      </w:r>
      <w:r w:rsidRPr="00F557CE" w:rsidR="006300A5">
        <w:t xml:space="preserve">hat </w:t>
      </w:r>
      <w:r w:rsidRPr="00F557CE">
        <w:t xml:space="preserve">was not </w:t>
      </w:r>
      <w:r w:rsidRPr="00F557CE" w:rsidR="006300A5">
        <w:t>proper engagement</w:t>
      </w:r>
      <w:r w:rsidRPr="00F557CE">
        <w:t xml:space="preserve">”, </w:t>
      </w:r>
      <w:r w:rsidRPr="00F557CE" w:rsidR="006300A5">
        <w:t xml:space="preserve">because </w:t>
      </w:r>
      <w:r w:rsidRPr="00F557CE">
        <w:t xml:space="preserve">at </w:t>
      </w:r>
      <w:r w:rsidRPr="00F557CE" w:rsidR="006300A5">
        <w:t>the end of it they have not convinced you of their argument</w:t>
      </w:r>
      <w:r w:rsidRPr="00F557CE">
        <w:t xml:space="preserve">. </w:t>
      </w:r>
    </w:p>
    <w:p w:rsidR="006300A5" w:rsidRPr="00F557CE" w:rsidP="006300A5">
      <w:pPr>
        <w:pStyle w:val="Answer"/>
      </w:pPr>
      <w:r w:rsidRPr="00F557CE">
        <w:t xml:space="preserve">I understand that </w:t>
      </w:r>
      <w:r w:rsidRPr="00F557CE" w:rsidR="00B730E0">
        <w:t xml:space="preserve">it </w:t>
      </w:r>
      <w:r w:rsidRPr="00F557CE">
        <w:t>is human nature, but</w:t>
      </w:r>
      <w:r w:rsidRPr="00F557CE" w:rsidR="00B730E0">
        <w:t xml:space="preserve">, being </w:t>
      </w:r>
      <w:r w:rsidRPr="00F557CE">
        <w:t>very frank about it</w:t>
      </w:r>
      <w:r w:rsidRPr="00F557CE" w:rsidR="00B730E0">
        <w:t>, t</w:t>
      </w:r>
      <w:r w:rsidRPr="00F557CE">
        <w:t xml:space="preserve">hat is part of the challenge. We have tried to </w:t>
      </w:r>
      <w:r w:rsidRPr="00F557CE" w:rsidR="00B730E0">
        <w:t>in</w:t>
      </w:r>
      <w:r w:rsidRPr="00F557CE">
        <w:t xml:space="preserve">volve as wide a range of people as we can. I am still keen to hear from people. We have not made, as I say, </w:t>
      </w:r>
      <w:r w:rsidRPr="00F557CE" w:rsidR="00B730E0">
        <w:t xml:space="preserve">final </w:t>
      </w:r>
      <w:r w:rsidRPr="00F557CE">
        <w:t>decisions on a range of things yet</w:t>
      </w:r>
      <w:r w:rsidRPr="00F557CE" w:rsidR="00B730E0">
        <w:t xml:space="preserve"> </w:t>
      </w:r>
      <w:r w:rsidRPr="00F557CE">
        <w:t xml:space="preserve">before we are ready to legislate. </w:t>
      </w:r>
      <w:r w:rsidRPr="00F557CE" w:rsidR="00B730E0">
        <w:t>T</w:t>
      </w:r>
      <w:r w:rsidRPr="00F557CE">
        <w:t>he door is always open</w:t>
      </w:r>
      <w:r w:rsidRPr="00F557CE" w:rsidR="00B730E0">
        <w:t xml:space="preserve">, </w:t>
      </w:r>
      <w:r w:rsidRPr="00F557CE">
        <w:t xml:space="preserve">and </w:t>
      </w:r>
      <w:r w:rsidRPr="00F557CE" w:rsidR="00B730E0">
        <w:t>we are</w:t>
      </w:r>
      <w:r w:rsidRPr="00F557CE">
        <w:t xml:space="preserve"> very happy to hear further from people.</w:t>
      </w:r>
    </w:p>
    <w:p w:rsidR="006300A5" w:rsidRPr="00F557CE" w:rsidP="00377AC4">
      <w:pPr>
        <w:pStyle w:val="Question"/>
      </w:pPr>
      <w:sdt>
        <w:sdtPr>
          <w:alias w:val="Member"/>
          <w:tag w:val="&lt;Member mnisId='4025' dodsId='41721'&gt;"/>
          <w:id w:val="1226800449"/>
          <w:placeholder>
            <w:docPart w:val="1040B6A0AA2E4BCE811CDA385466F0F4"/>
          </w:placeholder>
          <w:richText/>
        </w:sdtPr>
        <w:sdtContent>
          <w:r w:rsidRPr="00F557CE" w:rsidR="00B730E0">
            <w:rPr>
              <w:b/>
              <w:bCs/>
            </w:rPr>
            <w:t>Scott Benton</w:t>
          </w:r>
          <w:r w:rsidRPr="00F557CE" w:rsidR="00B730E0">
            <w:rPr>
              <w:b/>
            </w:rPr>
            <w:t>:</w:t>
          </w:r>
        </w:sdtContent>
      </w:sdt>
      <w:r w:rsidRPr="00F557CE" w:rsidR="00B730E0">
        <w:t xml:space="preserve"> S</w:t>
      </w:r>
      <w:r w:rsidRPr="00F557CE">
        <w:t>pecifically in relation to victims and victims</w:t>
      </w:r>
      <w:r w:rsidRPr="00F557CE" w:rsidR="008B1FE2">
        <w:t>’</w:t>
      </w:r>
      <w:r w:rsidRPr="00F557CE">
        <w:t xml:space="preserve"> families, are you able to elaborate a bit more on the engagement with those</w:t>
      </w:r>
      <w:r w:rsidRPr="00F557CE" w:rsidR="00B730E0">
        <w:t xml:space="preserve">? What has </w:t>
      </w:r>
      <w:r w:rsidRPr="00F557CE">
        <w:t>their reaction been around the statutes of limitations</w:t>
      </w:r>
      <w:r w:rsidRPr="00F557CE" w:rsidR="00B730E0">
        <w:t xml:space="preserve">? Do </w:t>
      </w:r>
      <w:r w:rsidRPr="00F557CE">
        <w:t>they perceive that to be fulfill</w:t>
      </w:r>
      <w:r w:rsidRPr="00F557CE" w:rsidR="00B730E0">
        <w:t>ing</w:t>
      </w:r>
      <w:r w:rsidRPr="00F557CE">
        <w:t xml:space="preserve"> the British Government's obligation to secure justice</w:t>
      </w:r>
      <w:r w:rsidRPr="00F557CE" w:rsidR="00B730E0">
        <w:t>?</w:t>
      </w:r>
    </w:p>
    <w:p w:rsidR="00B730E0" w:rsidRPr="00F557CE" w:rsidP="006300A5">
      <w:pPr>
        <w:pStyle w:val="Answer"/>
      </w:pPr>
      <w:sdt>
        <w:sdtPr>
          <w:alias w:val="Witness"/>
          <w:id w:val="782777191"/>
          <w:placeholder>
            <w:docPart w:val="F3B6BC7E5D454FC3BB4D7894E4EAE62B"/>
          </w:placeholder>
          <w:richText/>
        </w:sdtPr>
        <w:sdtContent>
          <w:r w:rsidRPr="00F557CE">
            <w:rPr>
              <w:b/>
              <w:i/>
              <w:iCs/>
            </w:rPr>
            <w:t>Brandon Lewis:</w:t>
          </w:r>
          <w:r w:rsidRPr="00F557CE">
            <w:rPr>
              <w:b/>
            </w:rPr>
            <w:t xml:space="preserve"> </w:t>
          </w:r>
        </w:sdtContent>
      </w:sdt>
      <w:r w:rsidRPr="00F557CE">
        <w:t xml:space="preserve">I </w:t>
      </w:r>
      <w:r w:rsidRPr="00F557CE" w:rsidR="006300A5">
        <w:t xml:space="preserve">will say a few things and </w:t>
      </w:r>
      <w:r w:rsidRPr="00F557CE">
        <w:t xml:space="preserve">then, </w:t>
      </w:r>
      <w:r w:rsidRPr="00F557CE" w:rsidR="006300A5">
        <w:t xml:space="preserve">if you do not </w:t>
      </w:r>
      <w:r w:rsidRPr="00F557CE">
        <w:t xml:space="preserve">mind, </w:t>
      </w:r>
      <w:r w:rsidRPr="00F557CE" w:rsidR="006300A5">
        <w:t xml:space="preserve">I will bring </w:t>
      </w:r>
      <w:r w:rsidRPr="00F557CE">
        <w:t xml:space="preserve">in </w:t>
      </w:r>
      <w:r w:rsidRPr="00F557CE" w:rsidR="006300A5">
        <w:t>Mr Flatt</w:t>
      </w:r>
      <w:r w:rsidRPr="00F557CE">
        <w:t xml:space="preserve"> </w:t>
      </w:r>
      <w:r w:rsidRPr="00F557CE" w:rsidR="006300A5">
        <w:t>as well, because</w:t>
      </w:r>
      <w:r w:rsidRPr="00F557CE">
        <w:t xml:space="preserve"> he has s</w:t>
      </w:r>
      <w:r w:rsidRPr="00F557CE" w:rsidR="006300A5">
        <w:t>at in on a fair few of these conversations as well</w:t>
      </w:r>
      <w:r w:rsidRPr="00F557CE" w:rsidR="008B1FE2">
        <w:t>,</w:t>
      </w:r>
      <w:r w:rsidRPr="00F557CE">
        <w:t xml:space="preserve"> just from a technical </w:t>
      </w:r>
      <w:r w:rsidRPr="00F557CE" w:rsidR="006300A5">
        <w:t xml:space="preserve">point of view. </w:t>
      </w:r>
    </w:p>
    <w:p w:rsidR="00B730E0" w:rsidRPr="00F557CE" w:rsidP="006300A5">
      <w:pPr>
        <w:pStyle w:val="Answer"/>
      </w:pPr>
      <w:r w:rsidRPr="00F557CE">
        <w:t>There are a couple of things that I would say on this. A</w:t>
      </w:r>
      <w:r w:rsidRPr="00F557CE" w:rsidR="006300A5">
        <w:t xml:space="preserve">s I say, there is no getting away from the fact that this is a very difficult thing </w:t>
      </w:r>
      <w:r w:rsidRPr="00F557CE">
        <w:t xml:space="preserve">that </w:t>
      </w:r>
      <w:r w:rsidRPr="00F557CE" w:rsidR="006300A5">
        <w:t>we are proposing for people. It is challenging for people, particularly for people who want to see a criminal justice outcome and have had that hope and aspiration for a very long time</w:t>
      </w:r>
      <w:r w:rsidRPr="00F557CE">
        <w:t xml:space="preserve">. </w:t>
      </w:r>
      <w:r w:rsidRPr="00F557CE" w:rsidR="006300A5">
        <w:t xml:space="preserve">I absolutely understand </w:t>
      </w:r>
      <w:r w:rsidRPr="00F557CE">
        <w:t>the sense</w:t>
      </w:r>
      <w:r w:rsidRPr="00F557CE" w:rsidR="006300A5">
        <w:t xml:space="preserve"> around that</w:t>
      </w:r>
      <w:r w:rsidRPr="00F557CE">
        <w:t xml:space="preserve">. The </w:t>
      </w:r>
      <w:r w:rsidRPr="00F557CE" w:rsidR="006300A5">
        <w:t>victim</w:t>
      </w:r>
      <w:r w:rsidRPr="00F557CE">
        <w:t>s</w:t>
      </w:r>
      <w:r w:rsidRPr="00F557CE" w:rsidR="006300A5">
        <w:t xml:space="preserve"> groups having strong feelings about this does not surprise me. It did not surprise me.</w:t>
      </w:r>
      <w:r w:rsidRPr="00F557CE">
        <w:t xml:space="preserve"> I </w:t>
      </w:r>
      <w:r w:rsidRPr="00F557CE" w:rsidR="006300A5">
        <w:t>understand it.</w:t>
      </w:r>
    </w:p>
    <w:p w:rsidR="006300A5" w:rsidRPr="00F557CE" w:rsidP="006300A5">
      <w:pPr>
        <w:pStyle w:val="Answer"/>
      </w:pPr>
      <w:r w:rsidRPr="00F557CE">
        <w:t xml:space="preserve">There are </w:t>
      </w:r>
      <w:r w:rsidRPr="00F557CE">
        <w:t xml:space="preserve">two points </w:t>
      </w:r>
      <w:r w:rsidRPr="00F557CE">
        <w:t xml:space="preserve">that </w:t>
      </w:r>
      <w:r w:rsidRPr="00F557CE">
        <w:t xml:space="preserve">I </w:t>
      </w:r>
      <w:r w:rsidRPr="00F557CE">
        <w:t xml:space="preserve">would </w:t>
      </w:r>
      <w:r w:rsidRPr="00F557CE">
        <w:t>make on that.</w:t>
      </w:r>
      <w:r w:rsidRPr="00F557CE">
        <w:t xml:space="preserve"> </w:t>
      </w:r>
      <w:r w:rsidRPr="00F557CE">
        <w:t xml:space="preserve">First, </w:t>
      </w:r>
      <w:r w:rsidRPr="00F557CE">
        <w:t xml:space="preserve">there is the </w:t>
      </w:r>
      <w:r w:rsidRPr="00F557CE">
        <w:t xml:space="preserve">point I have already </w:t>
      </w:r>
      <w:r w:rsidRPr="00F557CE">
        <w:t>made here. A</w:t>
      </w:r>
      <w:r w:rsidRPr="00F557CE">
        <w:t>lthough I understand th</w:t>
      </w:r>
      <w:r w:rsidRPr="00F557CE">
        <w:t xml:space="preserve">is, </w:t>
      </w:r>
      <w:r w:rsidRPr="00F557CE">
        <w:t xml:space="preserve">there is also a point where, as a </w:t>
      </w:r>
      <w:r w:rsidRPr="00F557CE">
        <w:t>G</w:t>
      </w:r>
      <w:r w:rsidRPr="00F557CE">
        <w:t>overnment, we need to be honest with people about what is potentially achievable</w:t>
      </w:r>
      <w:r w:rsidRPr="00F557CE">
        <w:t xml:space="preserve">. </w:t>
      </w:r>
      <w:r w:rsidRPr="00F557CE">
        <w:t>I do not feel we are being honest with people at the moment</w:t>
      </w:r>
      <w:r w:rsidRPr="00F557CE">
        <w:t xml:space="preserve">, and </w:t>
      </w:r>
      <w:r w:rsidRPr="00F557CE">
        <w:t xml:space="preserve">we need to be very honest about that. </w:t>
      </w:r>
      <w:r w:rsidRPr="00F557CE">
        <w:t>T</w:t>
      </w:r>
      <w:r w:rsidRPr="00F557CE">
        <w:t xml:space="preserve">herefore, </w:t>
      </w:r>
      <w:r w:rsidRPr="00F557CE">
        <w:t xml:space="preserve">in </w:t>
      </w:r>
      <w:r w:rsidRPr="00F557CE">
        <w:t>being honest, how do we put something forward that might actually be able to achieve something</w:t>
      </w:r>
      <w:r w:rsidRPr="00F557CE">
        <w:t xml:space="preserve">, </w:t>
      </w:r>
      <w:r w:rsidRPr="00F557CE">
        <w:t>get some accountability and get to the truth for people</w:t>
      </w:r>
      <w:r w:rsidRPr="00F557CE">
        <w:t>?</w:t>
      </w:r>
      <w:r w:rsidRPr="00F557CE">
        <w:t xml:space="preserve"> </w:t>
      </w:r>
      <w:r w:rsidRPr="00F557CE">
        <w:t xml:space="preserve">There are </w:t>
      </w:r>
      <w:r w:rsidRPr="00F557CE">
        <w:t>some people who do not want public accountability</w:t>
      </w:r>
      <w:r w:rsidRPr="00F557CE">
        <w:t>, but, as</w:t>
      </w:r>
      <w:r w:rsidRPr="00F557CE">
        <w:t xml:space="preserve"> the Chair said, just want to know what happened privately</w:t>
      </w:r>
      <w:r w:rsidRPr="00F557CE">
        <w:t>. T</w:t>
      </w:r>
      <w:r w:rsidRPr="00F557CE">
        <w:t>o have some</w:t>
      </w:r>
      <w:r w:rsidRPr="00F557CE">
        <w:t xml:space="preserve">thing </w:t>
      </w:r>
      <w:r w:rsidRPr="00F557CE">
        <w:t>that can cover all of those bases is actually quite important.</w:t>
      </w:r>
    </w:p>
    <w:p w:rsidR="00A70F7A" w:rsidRPr="00F557CE" w:rsidP="006300A5">
      <w:pPr>
        <w:pStyle w:val="Answer"/>
      </w:pPr>
      <w:r w:rsidRPr="00F557CE">
        <w:t xml:space="preserve">There is also </w:t>
      </w:r>
      <w:r w:rsidRPr="00F557CE" w:rsidR="006300A5">
        <w:t xml:space="preserve">the very difficult </w:t>
      </w:r>
      <w:r w:rsidRPr="00F557CE">
        <w:t xml:space="preserve">challenge </w:t>
      </w:r>
      <w:r w:rsidRPr="00F557CE" w:rsidR="006300A5">
        <w:t>for people around coming to terms with the fact that the current system is not working</w:t>
      </w:r>
      <w:r w:rsidRPr="00F557CE">
        <w:t xml:space="preserve">. How can we </w:t>
      </w:r>
      <w:r w:rsidRPr="00F557CE" w:rsidR="006300A5">
        <w:t>therefore break through that to get something that can work</w:t>
      </w:r>
      <w:r w:rsidRPr="00F557CE">
        <w:t xml:space="preserve">? One of the challenges—again, </w:t>
      </w:r>
      <w:r w:rsidRPr="00F557CE" w:rsidR="006300A5">
        <w:t>I am not surprised by this</w:t>
      </w:r>
      <w:r w:rsidRPr="00F557CE">
        <w:t>; I</w:t>
      </w:r>
      <w:r w:rsidRPr="00F557CE" w:rsidR="006300A5">
        <w:t xml:space="preserve"> accept</w:t>
      </w:r>
      <w:r w:rsidRPr="00F557CE">
        <w:t xml:space="preserve"> that </w:t>
      </w:r>
      <w:r w:rsidRPr="00F557CE" w:rsidR="006300A5">
        <w:t xml:space="preserve">there is an </w:t>
      </w:r>
      <w:r w:rsidRPr="00F557CE" w:rsidR="006300A5">
        <w:t xml:space="preserve">issue for us in how we deal with this and </w:t>
      </w:r>
      <w:r w:rsidRPr="00F557CE">
        <w:t xml:space="preserve">there </w:t>
      </w:r>
      <w:r w:rsidRPr="00F557CE" w:rsidR="006300A5">
        <w:t>has been over the summer</w:t>
      </w:r>
      <w:r w:rsidRPr="00F557CE">
        <w:t>—</w:t>
      </w:r>
      <w:r w:rsidRPr="00F557CE" w:rsidR="006300A5">
        <w:t>has been, particularly for victims groups, because of the outline of the statute of limitations</w:t>
      </w:r>
      <w:r w:rsidRPr="00F557CE">
        <w:t>, a</w:t>
      </w:r>
      <w:r w:rsidRPr="00F557CE" w:rsidR="006300A5">
        <w:t xml:space="preserve"> belief that </w:t>
      </w:r>
      <w:r w:rsidRPr="00F557CE">
        <w:t>th</w:t>
      </w:r>
      <w:r w:rsidRPr="00F557CE" w:rsidR="00803897">
        <w:t xml:space="preserve">at </w:t>
      </w:r>
      <w:r w:rsidRPr="00F557CE" w:rsidR="006300A5">
        <w:t xml:space="preserve">means </w:t>
      </w:r>
      <w:r w:rsidRPr="00F557CE">
        <w:t xml:space="preserve">there will </w:t>
      </w:r>
      <w:r w:rsidRPr="00F557CE" w:rsidR="006300A5">
        <w:t>be no more investigations and people will not get the truth.</w:t>
      </w:r>
    </w:p>
    <w:p w:rsidR="00DA4984" w:rsidRPr="00F557CE" w:rsidP="006300A5">
      <w:pPr>
        <w:pStyle w:val="Answer"/>
      </w:pPr>
      <w:r w:rsidRPr="00F557CE">
        <w:t>T</w:t>
      </w:r>
      <w:r w:rsidRPr="00F557CE" w:rsidR="006300A5">
        <w:t xml:space="preserve">his is </w:t>
      </w:r>
      <w:r w:rsidRPr="00F557CE">
        <w:t xml:space="preserve">a </w:t>
      </w:r>
      <w:r w:rsidRPr="00F557CE" w:rsidR="006300A5">
        <w:t xml:space="preserve">point </w:t>
      </w:r>
      <w:r w:rsidRPr="00F557CE">
        <w:t xml:space="preserve">that </w:t>
      </w:r>
      <w:r w:rsidRPr="00F557CE" w:rsidR="006300A5">
        <w:t xml:space="preserve">I </w:t>
      </w:r>
      <w:r w:rsidRPr="00F557CE">
        <w:t xml:space="preserve">will let </w:t>
      </w:r>
      <w:r w:rsidRPr="00F557CE" w:rsidR="006300A5">
        <w:t>Chris expand on in a moment</w:t>
      </w:r>
      <w:r w:rsidRPr="00F557CE">
        <w:t xml:space="preserve">, but </w:t>
      </w:r>
      <w:r w:rsidRPr="00F557CE" w:rsidR="00803897">
        <w:t>my</w:t>
      </w:r>
      <w:r w:rsidRPr="00F557CE">
        <w:t xml:space="preserve"> </w:t>
      </w:r>
      <w:r w:rsidRPr="00F557CE" w:rsidR="006300A5">
        <w:t>experience with some groups</w:t>
      </w:r>
      <w:r w:rsidRPr="00F557CE" w:rsidR="00803897">
        <w:t xml:space="preserve"> </w:t>
      </w:r>
      <w:r w:rsidRPr="00F557CE" w:rsidR="006300A5">
        <w:t>and some individuals</w:t>
      </w:r>
      <w:r w:rsidRPr="00F557CE" w:rsidR="00803897">
        <w:t>—I am not saying everybody—</w:t>
      </w:r>
      <w:r w:rsidRPr="00F557CE">
        <w:t xml:space="preserve">is that </w:t>
      </w:r>
      <w:r w:rsidRPr="00F557CE" w:rsidR="006300A5">
        <w:t>the</w:t>
      </w:r>
      <w:r w:rsidRPr="00F557CE">
        <w:t xml:space="preserve">ir anger, </w:t>
      </w:r>
      <w:r w:rsidRPr="00F557CE" w:rsidR="006300A5">
        <w:t>frustration or concern around these proposals is</w:t>
      </w:r>
      <w:r w:rsidRPr="00F557CE">
        <w:t xml:space="preserve"> around, “That means there is an end. Nobody is going to know what happened. You are closing the book”. </w:t>
      </w:r>
      <w:r w:rsidRPr="00F557CE" w:rsidR="006300A5">
        <w:t xml:space="preserve">That is not what we are proposing. </w:t>
      </w:r>
      <w:r w:rsidRPr="00F557CE">
        <w:t xml:space="preserve">In </w:t>
      </w:r>
      <w:r w:rsidRPr="00F557CE" w:rsidR="006300A5">
        <w:t>having these conversations</w:t>
      </w:r>
      <w:r w:rsidRPr="00F557CE" w:rsidR="00803897">
        <w:t>—</w:t>
      </w:r>
      <w:r w:rsidRPr="00F557CE" w:rsidR="006300A5">
        <w:t>both the formal ones</w:t>
      </w:r>
      <w:r w:rsidRPr="00F557CE">
        <w:t xml:space="preserve">, the 14 and </w:t>
      </w:r>
      <w:r w:rsidRPr="00F557CE">
        <w:t xml:space="preserve">the </w:t>
      </w:r>
      <w:r w:rsidRPr="00F557CE">
        <w:t>75</w:t>
      </w:r>
      <w:r w:rsidRPr="00F557CE">
        <w:t xml:space="preserve">, and </w:t>
      </w:r>
      <w:r w:rsidRPr="00F557CE" w:rsidR="006300A5">
        <w:t>the wider conversations</w:t>
      </w:r>
      <w:r w:rsidRPr="00F557CE">
        <w:t xml:space="preserve">—what has </w:t>
      </w:r>
      <w:r w:rsidRPr="00F557CE" w:rsidR="006300A5">
        <w:t>been quite useful and important is the ability to be able to take people through and explain</w:t>
      </w:r>
      <w:r w:rsidRPr="00F557CE">
        <w:t xml:space="preserve"> that i</w:t>
      </w:r>
      <w:r w:rsidRPr="00F557CE" w:rsidR="006300A5">
        <w:t>t is quite the opposite.</w:t>
      </w:r>
    </w:p>
    <w:p w:rsidR="00DA4984" w:rsidRPr="00F557CE" w:rsidP="006300A5">
      <w:pPr>
        <w:pStyle w:val="Answer"/>
      </w:pPr>
      <w:r w:rsidRPr="00F557CE">
        <w:t xml:space="preserve">We want to have a proper investigatory process that gets to information </w:t>
      </w:r>
      <w:r w:rsidRPr="00F557CE">
        <w:t xml:space="preserve">and </w:t>
      </w:r>
      <w:r w:rsidRPr="00F557CE">
        <w:t>gets to the truth. It is very far from the case that we want to end investigations.</w:t>
      </w:r>
      <w:r w:rsidRPr="00F557CE">
        <w:t xml:space="preserve"> </w:t>
      </w:r>
      <w:r w:rsidRPr="00F557CE">
        <w:t xml:space="preserve">We want to get more out there, more happening and more quickly. </w:t>
      </w:r>
      <w:r w:rsidRPr="00F557CE">
        <w:t>O</w:t>
      </w:r>
      <w:r w:rsidRPr="00F557CE">
        <w:t xml:space="preserve">f course, </w:t>
      </w:r>
      <w:r w:rsidRPr="00F557CE">
        <w:t xml:space="preserve">for </w:t>
      </w:r>
      <w:r w:rsidRPr="00F557CE">
        <w:t xml:space="preserve">lot of people, </w:t>
      </w:r>
      <w:r w:rsidRPr="00F557CE">
        <w:t xml:space="preserve">as the Chair </w:t>
      </w:r>
      <w:r w:rsidRPr="00F557CE">
        <w:t>said earlier on, because what they want is truth and information</w:t>
      </w:r>
      <w:r w:rsidRPr="00F557CE">
        <w:t xml:space="preserve">, </w:t>
      </w:r>
      <w:r w:rsidRPr="00F557CE">
        <w:t>when they understand what we are talking about</w:t>
      </w:r>
      <w:r w:rsidRPr="00F557CE">
        <w:t xml:space="preserve"> i</w:t>
      </w:r>
      <w:r w:rsidRPr="00F557CE">
        <w:t xml:space="preserve">n terms of information recovery, </w:t>
      </w:r>
      <w:r w:rsidRPr="00F557CE">
        <w:t>w</w:t>
      </w:r>
      <w:r w:rsidRPr="00F557CE">
        <w:t>e have seen some shifts in people</w:t>
      </w:r>
      <w:r w:rsidRPr="00F557CE" w:rsidR="00803897">
        <w:t>’</w:t>
      </w:r>
      <w:r w:rsidRPr="00F557CE">
        <w:t xml:space="preserve">s understanding </w:t>
      </w:r>
      <w:r w:rsidRPr="00F557CE">
        <w:t xml:space="preserve">of </w:t>
      </w:r>
      <w:r w:rsidRPr="00F557CE">
        <w:t>what we are talking about.</w:t>
      </w:r>
    </w:p>
    <w:p w:rsidR="006300A5" w:rsidRPr="00F557CE" w:rsidP="006300A5">
      <w:pPr>
        <w:pStyle w:val="Answer"/>
      </w:pPr>
      <w:r w:rsidRPr="00F557CE">
        <w:t>T</w:t>
      </w:r>
      <w:r w:rsidRPr="00F557CE">
        <w:t xml:space="preserve">here </w:t>
      </w:r>
      <w:r w:rsidRPr="00F557CE" w:rsidR="00803897">
        <w:t>has</w:t>
      </w:r>
      <w:r w:rsidRPr="00F557CE">
        <w:t xml:space="preserve"> been a bit of a conflation between </w:t>
      </w:r>
      <w:r w:rsidRPr="00F557CE">
        <w:t xml:space="preserve">a </w:t>
      </w:r>
      <w:r w:rsidRPr="00F557CE">
        <w:t>statu</w:t>
      </w:r>
      <w:r w:rsidRPr="00F557CE" w:rsidR="00803897">
        <w:t>t</w:t>
      </w:r>
      <w:r w:rsidRPr="00F557CE">
        <w:t xml:space="preserve">e </w:t>
      </w:r>
      <w:r w:rsidRPr="00F557CE">
        <w:t xml:space="preserve">of </w:t>
      </w:r>
      <w:r w:rsidRPr="00F557CE" w:rsidR="00803897">
        <w:t>l</w:t>
      </w:r>
      <w:r w:rsidRPr="00F557CE">
        <w:t>imitations and ending investigations. They are quite separate things</w:t>
      </w:r>
      <w:r w:rsidRPr="00F557CE">
        <w:t xml:space="preserve">, </w:t>
      </w:r>
      <w:r w:rsidRPr="00F557CE">
        <w:t xml:space="preserve">and </w:t>
      </w:r>
      <w:r w:rsidRPr="00F557CE">
        <w:t xml:space="preserve">I would argue that </w:t>
      </w:r>
      <w:r w:rsidRPr="00F557CE">
        <w:t xml:space="preserve">one </w:t>
      </w:r>
      <w:r w:rsidRPr="00F557CE">
        <w:t xml:space="preserve">of them </w:t>
      </w:r>
      <w:r w:rsidRPr="00F557CE">
        <w:t>facilitates better</w:t>
      </w:r>
      <w:r w:rsidRPr="00F557CE">
        <w:t xml:space="preserve">, </w:t>
      </w:r>
      <w:r w:rsidRPr="00F557CE">
        <w:t xml:space="preserve">more speedy and potentially </w:t>
      </w:r>
      <w:r w:rsidRPr="00F557CE">
        <w:t xml:space="preserve">a more thorough </w:t>
      </w:r>
      <w:r w:rsidRPr="00F557CE">
        <w:t>ability to get to the truth and information.</w:t>
      </w:r>
      <w:r w:rsidRPr="00F557CE">
        <w:t xml:space="preserve"> </w:t>
      </w:r>
    </w:p>
    <w:p w:rsidR="006300A5" w:rsidRPr="00F557CE" w:rsidP="00DA4984">
      <w:pPr>
        <w:pStyle w:val="Question"/>
      </w:pPr>
      <w:sdt>
        <w:sdtPr>
          <w:alias w:val="Member"/>
          <w:tag w:val="&lt;Member mnisId='1524' dodsId='35914'&gt;"/>
          <w:id w:val="1271589793"/>
          <w:placeholder>
            <w:docPart w:val="44D16BAB29984665AE6D6F3AAE26498D"/>
          </w:placeholder>
          <w:richText/>
        </w:sdtPr>
        <w:sdtContent>
          <w:r w:rsidRPr="00F557CE" w:rsidR="00DA4984">
            <w:rPr>
              <w:b/>
            </w:rPr>
            <w:t>Chair:</w:t>
          </w:r>
        </w:sdtContent>
      </w:sdt>
      <w:r w:rsidRPr="00F557CE" w:rsidR="00DA4984">
        <w:t xml:space="preserve"> J</w:t>
      </w:r>
      <w:r w:rsidRPr="00F557CE">
        <w:t>ust before you leave that point</w:t>
      </w:r>
      <w:r w:rsidRPr="00F557CE" w:rsidR="00DA4984">
        <w:t xml:space="preserve">, Secretary of State, can you </w:t>
      </w:r>
      <w:r w:rsidRPr="00F557CE">
        <w:t>just flesh out the resourcing</w:t>
      </w:r>
      <w:r w:rsidRPr="00F557CE" w:rsidR="00DA4984">
        <w:t xml:space="preserve"> a little more? If </w:t>
      </w:r>
      <w:r w:rsidRPr="00F557CE">
        <w:t xml:space="preserve">you are focused on speed, more people finding answers or getting whatever, </w:t>
      </w:r>
      <w:r w:rsidRPr="00F557CE" w:rsidR="00DA4984">
        <w:t>t</w:t>
      </w:r>
      <w:r w:rsidRPr="00F557CE">
        <w:t>hat is a resourc</w:t>
      </w:r>
      <w:r w:rsidRPr="00F557CE" w:rsidR="00DA4984">
        <w:t>e</w:t>
      </w:r>
      <w:r w:rsidRPr="00F557CE">
        <w:t xml:space="preserve"> requirement. Where does the money come</w:t>
      </w:r>
      <w:r w:rsidRPr="00F557CE" w:rsidR="00DA4984">
        <w:t xml:space="preserve"> from? I</w:t>
      </w:r>
      <w:r w:rsidRPr="00F557CE">
        <w:t>s this an NIO thing? Does the Executive have responsibility for it? Is it shared? Where do the people come from who deliver this truth and reconciliation?</w:t>
      </w:r>
    </w:p>
    <w:p w:rsidR="00DA4984" w:rsidRPr="00F557CE" w:rsidP="006300A5">
      <w:pPr>
        <w:pStyle w:val="Answer"/>
      </w:pPr>
      <w:sdt>
        <w:sdtPr>
          <w:alias w:val="Witness"/>
          <w:id w:val="1430773323"/>
          <w:placeholder>
            <w:docPart w:val="1AB7F923466040DB835644DBE40B3BA0"/>
          </w:placeholder>
          <w:richText/>
        </w:sdtPr>
        <w:sdtContent>
          <w:r w:rsidRPr="00F557CE">
            <w:rPr>
              <w:b/>
              <w:i/>
              <w:iCs/>
            </w:rPr>
            <w:t>Brandon Lewis:</w:t>
          </w:r>
          <w:r w:rsidRPr="00F557CE">
            <w:rPr>
              <w:b/>
            </w:rPr>
            <w:t xml:space="preserve"> </w:t>
          </w:r>
        </w:sdtContent>
      </w:sdt>
      <w:r w:rsidRPr="00F557CE" w:rsidR="00803897">
        <w:t>T</w:t>
      </w:r>
      <w:r w:rsidRPr="00F557CE" w:rsidR="006300A5">
        <w:t xml:space="preserve">hat is a very fair question. </w:t>
      </w:r>
      <w:r w:rsidRPr="00F557CE">
        <w:t>As</w:t>
      </w:r>
      <w:r w:rsidRPr="00F557CE" w:rsidR="006300A5">
        <w:t xml:space="preserve"> Chris outlined a short </w:t>
      </w:r>
      <w:r w:rsidRPr="00F557CE">
        <w:t xml:space="preserve">while </w:t>
      </w:r>
      <w:r w:rsidRPr="00F557CE" w:rsidR="006300A5">
        <w:t xml:space="preserve">ago, we have had a commitment to this for some substantial period of time. </w:t>
      </w:r>
      <w:r w:rsidRPr="00F557CE">
        <w:t xml:space="preserve">At the moment, we already have a </w:t>
      </w:r>
      <w:r w:rsidRPr="00F557CE" w:rsidR="006300A5">
        <w:t xml:space="preserve">number of people involved in </w:t>
      </w:r>
      <w:r w:rsidRPr="00F557CE">
        <w:t>O</w:t>
      </w:r>
      <w:r w:rsidRPr="00F557CE" w:rsidR="006300A5">
        <w:t xml:space="preserve">peration </w:t>
      </w:r>
      <w:r w:rsidRPr="00F557CE">
        <w:t xml:space="preserve">Kenova who have </w:t>
      </w:r>
      <w:r w:rsidRPr="00F557CE" w:rsidR="006300A5">
        <w:t xml:space="preserve">a skillset that is useful to look at </w:t>
      </w:r>
      <w:r w:rsidRPr="00F557CE">
        <w:t xml:space="preserve">in terms of </w:t>
      </w:r>
      <w:r w:rsidRPr="00F557CE" w:rsidR="006300A5">
        <w:t xml:space="preserve">how that </w:t>
      </w:r>
      <w:r w:rsidRPr="00F557CE">
        <w:t xml:space="preserve">has </w:t>
      </w:r>
      <w:r w:rsidRPr="00F557CE" w:rsidR="006300A5">
        <w:t>been working.</w:t>
      </w:r>
    </w:p>
    <w:p w:rsidR="008C4470" w:rsidRPr="00F557CE" w:rsidP="008C4470">
      <w:pPr>
        <w:pStyle w:val="Answer"/>
      </w:pPr>
      <w:r w:rsidRPr="00F557CE">
        <w:t xml:space="preserve">One of the things we </w:t>
      </w:r>
      <w:r w:rsidRPr="00F557CE" w:rsidR="00DA4984">
        <w:t xml:space="preserve">will be working through—again, I </w:t>
      </w:r>
      <w:r w:rsidRPr="00F557CE">
        <w:t>will let Chris touch on this in a moment</w:t>
      </w:r>
      <w:r w:rsidRPr="00F557CE" w:rsidR="00DA4984">
        <w:t xml:space="preserve">—is </w:t>
      </w:r>
      <w:r w:rsidRPr="00F557CE">
        <w:t xml:space="preserve">in terms of ensuring that </w:t>
      </w:r>
      <w:r w:rsidRPr="00F557CE" w:rsidR="00DA4984">
        <w:t xml:space="preserve">you </w:t>
      </w:r>
      <w:r w:rsidRPr="00F557CE">
        <w:t>move forward</w:t>
      </w:r>
      <w:r w:rsidRPr="00F557CE" w:rsidR="00DA4984">
        <w:t>. O</w:t>
      </w:r>
      <w:r w:rsidRPr="00F557CE">
        <w:t xml:space="preserve">ne of the big differences, of course, </w:t>
      </w:r>
      <w:r w:rsidRPr="00F557CE" w:rsidR="00803897">
        <w:t xml:space="preserve">is </w:t>
      </w:r>
      <w:r w:rsidRPr="00F557CE" w:rsidR="00D90AF5">
        <w:t xml:space="preserve">in terms of how </w:t>
      </w:r>
      <w:r w:rsidRPr="00F557CE" w:rsidR="00DA4984">
        <w:t>O</w:t>
      </w:r>
      <w:r w:rsidRPr="00F557CE">
        <w:t xml:space="preserve">peration </w:t>
      </w:r>
      <w:r w:rsidRPr="00F557CE" w:rsidR="00DA4984">
        <w:t xml:space="preserve">Kenova is working at </w:t>
      </w:r>
      <w:r w:rsidRPr="00F557CE">
        <w:t>the moment</w:t>
      </w:r>
      <w:r w:rsidRPr="00F557CE" w:rsidR="00D90AF5">
        <w:t xml:space="preserve">. </w:t>
      </w:r>
      <w:r w:rsidRPr="00F557CE" w:rsidR="00803897">
        <w:t>That has</w:t>
      </w:r>
      <w:r w:rsidRPr="00F557CE" w:rsidR="00D90AF5">
        <w:t xml:space="preserve"> </w:t>
      </w:r>
      <w:r w:rsidRPr="00F557CE" w:rsidR="00DA4984">
        <w:t xml:space="preserve">not </w:t>
      </w:r>
      <w:r w:rsidRPr="00F557CE">
        <w:t>had any prosecutions</w:t>
      </w:r>
      <w:r w:rsidRPr="00F557CE" w:rsidR="00D90AF5">
        <w:t>. T</w:t>
      </w:r>
      <w:r w:rsidRPr="00F557CE">
        <w:t xml:space="preserve">he timeframe </w:t>
      </w:r>
      <w:r w:rsidRPr="00F557CE" w:rsidR="00DA4984">
        <w:t xml:space="preserve">that </w:t>
      </w:r>
      <w:r w:rsidRPr="00F557CE">
        <w:t xml:space="preserve">we are seeing for these cases and the fact </w:t>
      </w:r>
      <w:r w:rsidRPr="00F557CE" w:rsidR="00D90AF5">
        <w:t xml:space="preserve">that </w:t>
      </w:r>
      <w:r w:rsidRPr="00F557CE">
        <w:t>the case</w:t>
      </w:r>
      <w:r w:rsidRPr="00F557CE" w:rsidR="00DA4984">
        <w:t xml:space="preserve">s </w:t>
      </w:r>
      <w:r w:rsidRPr="00F557CE">
        <w:t xml:space="preserve">collapse is not just </w:t>
      </w:r>
      <w:r w:rsidRPr="00F557CE" w:rsidR="00D90AF5">
        <w:t xml:space="preserve">because of </w:t>
      </w:r>
      <w:r w:rsidRPr="00F557CE">
        <w:t>the resource</w:t>
      </w:r>
      <w:r w:rsidRPr="00F557CE" w:rsidR="00DA4984">
        <w:t xml:space="preserve">; </w:t>
      </w:r>
      <w:r w:rsidRPr="00F557CE">
        <w:t xml:space="preserve">it is around the amount of resource </w:t>
      </w:r>
      <w:r w:rsidRPr="00F557CE" w:rsidR="00DA4984">
        <w:t xml:space="preserve">that </w:t>
      </w:r>
      <w:r w:rsidRPr="00F557CE">
        <w:t>you need to also work to a criminal justice level of</w:t>
      </w:r>
      <w:r w:rsidRPr="00F557CE">
        <w:t xml:space="preserve"> beyond a reasonable doubt. It is quite different when you are working on the basis of the balance of probabilities. </w:t>
      </w:r>
    </w:p>
    <w:p w:rsidR="008C4470" w:rsidRPr="00F557CE" w:rsidP="008C4470">
      <w:pPr>
        <w:pStyle w:val="Remark"/>
      </w:pPr>
      <w:sdt>
        <w:sdtPr>
          <w:alias w:val="Member"/>
          <w:tag w:val="&lt;Member mnisId='1524' dodsId='35914'&gt;"/>
          <w:id w:val="1585652357"/>
          <w:placeholder>
            <w:docPart w:val="56F48B58B65048E4957E652660ECF51C"/>
          </w:placeholder>
          <w:richText/>
        </w:sdtPr>
        <w:sdtContent>
          <w:r w:rsidRPr="00F557CE" w:rsidR="00DA4984">
            <w:rPr>
              <w:b/>
            </w:rPr>
            <w:t>Chair:</w:t>
          </w:r>
        </w:sdtContent>
      </w:sdt>
      <w:r w:rsidRPr="00F557CE" w:rsidR="00DA4984">
        <w:t xml:space="preserve"> </w:t>
      </w:r>
      <w:r w:rsidRPr="00F557CE">
        <w:t>Yes, of course.</w:t>
      </w:r>
      <w:r w:rsidRPr="00F557CE" w:rsidR="006300A5">
        <w:t xml:space="preserve"> I appreciate that</w:t>
      </w:r>
      <w:r w:rsidRPr="00F557CE">
        <w:t>. W</w:t>
      </w:r>
      <w:r w:rsidRPr="00F557CE" w:rsidR="006300A5">
        <w:t>e are talking about two different things. That is a given</w:t>
      </w:r>
      <w:r w:rsidRPr="00F557CE">
        <w:t>.</w:t>
      </w:r>
    </w:p>
    <w:p w:rsidR="008C4470" w:rsidRPr="00F557CE" w:rsidP="006300A5">
      <w:pPr>
        <w:pStyle w:val="Answer"/>
      </w:pPr>
      <w:sdt>
        <w:sdtPr>
          <w:rPr>
            <w:b/>
          </w:rPr>
          <w:alias w:val="Witness"/>
          <w:id w:val="931169317"/>
          <w:placeholder>
            <w:docPart w:val="8891C640113C4877A617CFF1E1EFF500"/>
          </w:placeholder>
          <w:richText/>
        </w:sdtPr>
        <w:sdtContent>
          <w:r w:rsidRPr="00F557CE">
            <w:rPr>
              <w:b/>
              <w:i/>
              <w:iCs/>
            </w:rPr>
            <w:t>Brandon Lewis:</w:t>
          </w:r>
          <w:r w:rsidRPr="00F557CE">
            <w:rPr>
              <w:b/>
            </w:rPr>
            <w:t xml:space="preserve"> </w:t>
          </w:r>
        </w:sdtContent>
      </w:sdt>
      <w:r w:rsidRPr="00F557CE">
        <w:rPr>
          <w:bCs/>
        </w:rPr>
        <w:t xml:space="preserve">It </w:t>
      </w:r>
      <w:r w:rsidRPr="00F557CE" w:rsidR="006300A5">
        <w:t>plays into the resource</w:t>
      </w:r>
      <w:r w:rsidRPr="00F557CE">
        <w:t xml:space="preserve"> point</w:t>
      </w:r>
      <w:r w:rsidRPr="00F557CE" w:rsidR="006300A5">
        <w:t xml:space="preserve">. </w:t>
      </w:r>
    </w:p>
    <w:p w:rsidR="006300A5" w:rsidRPr="00F557CE" w:rsidP="008C4470">
      <w:pPr>
        <w:pStyle w:val="Question"/>
      </w:pPr>
      <w:sdt>
        <w:sdtPr>
          <w:rPr>
            <w:b/>
          </w:rPr>
          <w:alias w:val="Member"/>
          <w:tag w:val="&lt;Member mnisId='1524' dodsId='35914'&gt;"/>
          <w:id w:val="-1719727098"/>
          <w:placeholder>
            <w:docPart w:val="CFD3DA1E7B7B43E19D765F164DCD5645"/>
          </w:placeholder>
          <w:richText/>
        </w:sdtPr>
        <w:sdtContent>
          <w:r w:rsidRPr="00F557CE" w:rsidR="008C4470">
            <w:rPr>
              <w:b/>
            </w:rPr>
            <w:t>Chair:</w:t>
          </w:r>
        </w:sdtContent>
      </w:sdt>
      <w:r w:rsidRPr="00F557CE" w:rsidR="008C4470">
        <w:rPr>
          <w:b/>
        </w:rPr>
        <w:t xml:space="preserve"> </w:t>
      </w:r>
      <w:r w:rsidRPr="00F557CE" w:rsidR="008C4470">
        <w:rPr>
          <w:bCs/>
        </w:rPr>
        <w:t>Yes, a</w:t>
      </w:r>
      <w:r w:rsidRPr="00F557CE">
        <w:t xml:space="preserve">bsolutely. </w:t>
      </w:r>
      <w:r w:rsidRPr="00F557CE" w:rsidR="008C4470">
        <w:t>W</w:t>
      </w:r>
      <w:r w:rsidRPr="00F557CE">
        <w:t>hat is your assessment</w:t>
      </w:r>
      <w:r w:rsidRPr="00F557CE" w:rsidR="002A1A3B">
        <w:t xml:space="preserve">, </w:t>
      </w:r>
      <w:r w:rsidRPr="00F557CE">
        <w:t xml:space="preserve">or Mr Flatt's or Ms </w:t>
      </w:r>
      <w:r w:rsidRPr="00F557CE" w:rsidR="008C4470">
        <w:t xml:space="preserve">Alessandri’s </w:t>
      </w:r>
      <w:r w:rsidRPr="00F557CE">
        <w:t>assessment</w:t>
      </w:r>
      <w:r w:rsidRPr="00F557CE" w:rsidR="002A1A3B">
        <w:t>,</w:t>
      </w:r>
      <w:r w:rsidRPr="00F557CE">
        <w:t xml:space="preserve"> of how many</w:t>
      </w:r>
      <w:r w:rsidRPr="00F557CE" w:rsidR="008C4470">
        <w:t xml:space="preserve">, </w:t>
      </w:r>
      <w:r w:rsidRPr="00F557CE">
        <w:t xml:space="preserve">for </w:t>
      </w:r>
      <w:r w:rsidRPr="00F557CE" w:rsidR="008C4470">
        <w:t>want of a</w:t>
      </w:r>
      <w:r w:rsidRPr="00F557CE">
        <w:t xml:space="preserve"> better phrase, bums on seats</w:t>
      </w:r>
      <w:r w:rsidRPr="00F557CE" w:rsidR="008C4470">
        <w:t>—f</w:t>
      </w:r>
      <w:r w:rsidRPr="00F557CE">
        <w:t xml:space="preserve">orget </w:t>
      </w:r>
      <w:r w:rsidRPr="00F557CE" w:rsidR="008C4470">
        <w:t xml:space="preserve">who is </w:t>
      </w:r>
      <w:r w:rsidRPr="00F557CE">
        <w:t>chairing it</w:t>
      </w:r>
      <w:r w:rsidRPr="00F557CE" w:rsidR="008C4470">
        <w:t xml:space="preserve">, who is </w:t>
      </w:r>
      <w:r w:rsidRPr="00F557CE">
        <w:t>going to be the front person for it</w:t>
      </w:r>
      <w:r w:rsidRPr="00F557CE" w:rsidR="008C4470">
        <w:t xml:space="preserve">—you reckon you will have? Who is going to be paying for those bums on seats? In your assessment, it sounds as though we are relatively close to the publication of some legislation, </w:t>
      </w:r>
      <w:r w:rsidRPr="00F557CE">
        <w:t>so this must be fairly well</w:t>
      </w:r>
      <w:r w:rsidRPr="00F557CE" w:rsidR="008C4470">
        <w:t xml:space="preserve"> </w:t>
      </w:r>
      <w:r w:rsidRPr="00F557CE">
        <w:t xml:space="preserve">advanced What is the </w:t>
      </w:r>
      <w:r w:rsidRPr="00F557CE" w:rsidR="008C4470">
        <w:t>quantum</w:t>
      </w:r>
      <w:r w:rsidRPr="00F557CE">
        <w:t xml:space="preserve"> that we are talking about here? Is it 30 people working on this? Is it three people?</w:t>
      </w:r>
      <w:r w:rsidRPr="00F557CE" w:rsidR="008C4470">
        <w:t xml:space="preserve"> What is it?</w:t>
      </w:r>
    </w:p>
    <w:p w:rsidR="006300A5" w:rsidRPr="00F557CE" w:rsidP="006300A5">
      <w:pPr>
        <w:pStyle w:val="Answer"/>
      </w:pPr>
      <w:sdt>
        <w:sdtPr>
          <w:alias w:val="Witness"/>
          <w:id w:val="1424763813"/>
          <w:placeholder>
            <w:docPart w:val="FEFCCF6B870C4FACBFC0BEF72659EBB7"/>
          </w:placeholder>
          <w:richText/>
        </w:sdtPr>
        <w:sdtContent>
          <w:r w:rsidRPr="00F557CE" w:rsidR="008C4470">
            <w:rPr>
              <w:b/>
              <w:i/>
              <w:iCs/>
            </w:rPr>
            <w:t>Brandon Lewis:</w:t>
          </w:r>
          <w:r w:rsidRPr="00F557CE" w:rsidR="008C4470">
            <w:rPr>
              <w:b/>
            </w:rPr>
            <w:t xml:space="preserve"> </w:t>
          </w:r>
        </w:sdtContent>
      </w:sdt>
      <w:r w:rsidRPr="00F557CE">
        <w:t>I am not going to commit to a specific number, but</w:t>
      </w:r>
      <w:r w:rsidRPr="00F557CE" w:rsidR="008C4470">
        <w:t xml:space="preserve">, </w:t>
      </w:r>
      <w:r w:rsidRPr="00F557CE">
        <w:t>equally</w:t>
      </w:r>
      <w:r w:rsidRPr="00F557CE" w:rsidR="008C4470">
        <w:t xml:space="preserve">, </w:t>
      </w:r>
      <w:r w:rsidRPr="00F557CE">
        <w:t xml:space="preserve">I am not going to avoid answering the question </w:t>
      </w:r>
      <w:r w:rsidRPr="00F557CE" w:rsidR="008C4470">
        <w:t>altogether. We</w:t>
      </w:r>
      <w:r w:rsidRPr="00F557CE">
        <w:t xml:space="preserve"> are talking about a substantial team, but </w:t>
      </w:r>
      <w:r w:rsidRPr="00F557CE" w:rsidR="002A1A3B">
        <w:t xml:space="preserve">let me </w:t>
      </w:r>
      <w:r w:rsidRPr="00F557CE">
        <w:t xml:space="preserve">just let </w:t>
      </w:r>
      <w:r w:rsidRPr="00F557CE" w:rsidR="008C4470">
        <w:t xml:space="preserve">Mr Flatt come in, and then I will </w:t>
      </w:r>
      <w:r w:rsidRPr="00F557CE">
        <w:t>come back.</w:t>
      </w:r>
    </w:p>
    <w:p w:rsidR="006300A5" w:rsidRPr="00F557CE" w:rsidP="00377AC4">
      <w:pPr>
        <w:pStyle w:val="Question"/>
      </w:pPr>
      <w:sdt>
        <w:sdtPr>
          <w:alias w:val="Member"/>
          <w:tag w:val="&lt;Member mnisId='1524' dodsId='35914'&gt;"/>
          <w:id w:val="162287009"/>
          <w:placeholder>
            <w:docPart w:val="56B17B49F1464ACC8E8364CDC3D91C64"/>
          </w:placeholder>
          <w:richText/>
        </w:sdtPr>
        <w:sdtContent>
          <w:r w:rsidRPr="00F557CE" w:rsidR="008C4470">
            <w:rPr>
              <w:b/>
            </w:rPr>
            <w:t>Chair:</w:t>
          </w:r>
        </w:sdtContent>
      </w:sdt>
      <w:r w:rsidRPr="00F557CE" w:rsidR="008C4470">
        <w:t xml:space="preserve"> Y</w:t>
      </w:r>
      <w:r w:rsidRPr="00F557CE">
        <w:t>ou have said</w:t>
      </w:r>
      <w:r w:rsidRPr="00F557CE" w:rsidR="002A1A3B">
        <w:t xml:space="preserve"> that j</w:t>
      </w:r>
      <w:r w:rsidRPr="00F557CE" w:rsidR="008C4470">
        <w:t>u</w:t>
      </w:r>
      <w:r w:rsidRPr="00F557CE">
        <w:t xml:space="preserve">stice </w:t>
      </w:r>
      <w:r w:rsidRPr="00F557CE" w:rsidR="008C4470">
        <w:t>delayed is justice denied. S</w:t>
      </w:r>
      <w:r w:rsidRPr="00F557CE">
        <w:t>peed is of the essence</w:t>
      </w:r>
      <w:r w:rsidRPr="00F557CE" w:rsidR="008C4470">
        <w:t>. Y</w:t>
      </w:r>
      <w:r w:rsidRPr="00F557CE" w:rsidR="00D2460A">
        <w:t>ou are</w:t>
      </w:r>
      <w:r w:rsidRPr="00F557CE">
        <w:t xml:space="preserve"> only going to get speed</w:t>
      </w:r>
      <w:r w:rsidRPr="00F557CE" w:rsidR="008C4470">
        <w:t xml:space="preserve">, </w:t>
      </w:r>
      <w:r w:rsidRPr="00F557CE">
        <w:t xml:space="preserve">the speed </w:t>
      </w:r>
      <w:r w:rsidRPr="00F557CE" w:rsidR="008C4470">
        <w:t xml:space="preserve">that </w:t>
      </w:r>
      <w:r w:rsidRPr="00F557CE">
        <w:t xml:space="preserve">is </w:t>
      </w:r>
      <w:r w:rsidRPr="00F557CE" w:rsidR="008C4470">
        <w:t xml:space="preserve">your only vehicle for </w:t>
      </w:r>
      <w:r w:rsidRPr="00F557CE">
        <w:t>delivering satisfaction</w:t>
      </w:r>
      <w:r w:rsidRPr="00F557CE" w:rsidR="008C4470">
        <w:t xml:space="preserve">, </w:t>
      </w:r>
      <w:r w:rsidRPr="00F557CE">
        <w:t xml:space="preserve">if it is up to scratch, up to speed and ready to go from day one. </w:t>
      </w:r>
      <w:r w:rsidRPr="00F557CE" w:rsidR="008C4470">
        <w:t>W</w:t>
      </w:r>
      <w:r w:rsidRPr="00F557CE">
        <w:t>hat is the official technical assessment of the skillset required</w:t>
      </w:r>
      <w:r w:rsidRPr="00F557CE" w:rsidR="008C4470">
        <w:t xml:space="preserve"> and h</w:t>
      </w:r>
      <w:r w:rsidRPr="00F557CE">
        <w:t>ow many people you envisage staffing this truth and reconciliation body?</w:t>
      </w:r>
    </w:p>
    <w:p w:rsidR="008C4470" w:rsidRPr="00F557CE" w:rsidP="006300A5">
      <w:pPr>
        <w:pStyle w:val="Answer"/>
      </w:pPr>
      <w:sdt>
        <w:sdtPr>
          <w:alias w:val="Witness"/>
          <w:id w:val="-1627469481"/>
          <w:placeholder>
            <w:docPart w:val="68A8AD0AE3CF49EE8F2A5BE5AA38623A"/>
          </w:placeholder>
          <w:richText/>
        </w:sdtPr>
        <w:sdtContent>
          <w:r w:rsidRPr="00F557CE">
            <w:rPr>
              <w:b/>
              <w:i/>
              <w:iCs/>
            </w:rPr>
            <w:t>Brandon Lewis:</w:t>
          </w:r>
          <w:r w:rsidRPr="00F557CE">
            <w:rPr>
              <w:b/>
            </w:rPr>
            <w:t xml:space="preserve"> </w:t>
          </w:r>
        </w:sdtContent>
      </w:sdt>
      <w:r w:rsidRPr="00F557CE" w:rsidR="006300A5">
        <w:t xml:space="preserve">I am not disagreeing with you on that, </w:t>
      </w:r>
      <w:r w:rsidRPr="00F557CE">
        <w:t xml:space="preserve">but it is also not just </w:t>
      </w:r>
      <w:r w:rsidRPr="00F557CE" w:rsidR="006300A5">
        <w:t xml:space="preserve">about the bums on </w:t>
      </w:r>
      <w:r w:rsidRPr="00F557CE">
        <w:t>seats, to quote you, Chair. It is</w:t>
      </w:r>
      <w:r w:rsidRPr="00F557CE" w:rsidR="006300A5">
        <w:t xml:space="preserve"> also about how they are approaching what they do, whether it is that one bar or a balance</w:t>
      </w:r>
      <w:r w:rsidRPr="00F557CE">
        <w:t xml:space="preserve"> of </w:t>
      </w:r>
      <w:r w:rsidRPr="00F557CE" w:rsidR="006300A5">
        <w:t>probabilities bar.</w:t>
      </w:r>
      <w:r w:rsidRPr="00F557CE">
        <w:t xml:space="preserve"> In terms of </w:t>
      </w:r>
      <w:r w:rsidRPr="00F557CE" w:rsidR="006300A5">
        <w:t>the approach</w:t>
      </w:r>
      <w:r w:rsidRPr="00F557CE">
        <w:t xml:space="preserve">, something that </w:t>
      </w:r>
      <w:r w:rsidRPr="00F557CE" w:rsidR="006300A5">
        <w:t>has not been particularly play</w:t>
      </w:r>
      <w:r w:rsidRPr="00F557CE">
        <w:t>ed through</w:t>
      </w:r>
      <w:r w:rsidRPr="00F557CE" w:rsidR="006300A5">
        <w:t xml:space="preserve"> but is important is around the amount of information and the amount of access they will have to that information, particularly </w:t>
      </w:r>
      <w:r w:rsidRPr="00F557CE">
        <w:t xml:space="preserve">to the information </w:t>
      </w:r>
      <w:r w:rsidRPr="00F557CE" w:rsidR="006300A5">
        <w:t xml:space="preserve">that the </w:t>
      </w:r>
      <w:r w:rsidRPr="00F557CE">
        <w:t>G</w:t>
      </w:r>
      <w:r w:rsidRPr="00F557CE" w:rsidR="006300A5">
        <w:t>overnment hold.</w:t>
      </w:r>
    </w:p>
    <w:p w:rsidR="006300A5" w:rsidRPr="00F557CE" w:rsidP="006300A5">
      <w:pPr>
        <w:pStyle w:val="Answer"/>
      </w:pPr>
      <w:r w:rsidRPr="00F557CE">
        <w:t xml:space="preserve">I will let Chris </w:t>
      </w:r>
      <w:r w:rsidRPr="00F557CE" w:rsidR="008C4470">
        <w:t>Flatt</w:t>
      </w:r>
      <w:r w:rsidRPr="00F557CE">
        <w:t xml:space="preserve"> come in</w:t>
      </w:r>
      <w:r w:rsidRPr="00F557CE" w:rsidR="008C4470">
        <w:t xml:space="preserve">, </w:t>
      </w:r>
      <w:r w:rsidRPr="00F557CE">
        <w:t xml:space="preserve">and then I </w:t>
      </w:r>
      <w:r w:rsidRPr="00F557CE" w:rsidR="008C4470">
        <w:t xml:space="preserve">am happy </w:t>
      </w:r>
      <w:r w:rsidRPr="00F557CE">
        <w:t>to come back</w:t>
      </w:r>
      <w:r w:rsidRPr="00F557CE" w:rsidR="008C4470">
        <w:t xml:space="preserve"> or to bring in Ms Alessandri. </w:t>
      </w:r>
    </w:p>
    <w:p w:rsidR="00A45749" w:rsidRPr="00F557CE" w:rsidP="006300A5">
      <w:pPr>
        <w:pStyle w:val="Answer"/>
      </w:pPr>
      <w:sdt>
        <w:sdtPr>
          <w:rPr>
            <w:b/>
            <w:i/>
            <w:iCs/>
          </w:rPr>
          <w:alias w:val="Witness"/>
          <w:id w:val="1109547585"/>
          <w:placeholder>
            <w:docPart w:val="7E2AE9163B694629BE100268C945D824"/>
          </w:placeholder>
          <w:richText/>
        </w:sdtPr>
        <w:sdtContent>
          <w:r w:rsidRPr="00F557CE" w:rsidR="008C4470">
            <w:rPr>
              <w:b/>
              <w:i/>
              <w:iCs/>
            </w:rPr>
            <w:t xml:space="preserve">Chris Flatt: </w:t>
          </w:r>
        </w:sdtContent>
      </w:sdt>
      <w:r w:rsidRPr="00F557CE" w:rsidR="008C4470">
        <w:t>O</w:t>
      </w:r>
      <w:r w:rsidRPr="00F557CE" w:rsidR="006300A5">
        <w:t>ne of the proposals that we set out in the Command Paper was that, rather than taking an approach of looking at every single case, what we would be saying is, as the Secretary of State outline</w:t>
      </w:r>
      <w:r w:rsidRPr="00F557CE">
        <w:t>d</w:t>
      </w:r>
      <w:r w:rsidRPr="00F557CE" w:rsidR="006300A5">
        <w:t>, there are some families who just want to leave the past behind them</w:t>
      </w:r>
      <w:r w:rsidRPr="00F557CE">
        <w:t>. S</w:t>
      </w:r>
      <w:r w:rsidRPr="00F557CE" w:rsidR="006300A5">
        <w:t>o what we would want is something where people can request cases to be looked at</w:t>
      </w:r>
      <w:r w:rsidRPr="00F557CE">
        <w:t xml:space="preserve"> or </w:t>
      </w:r>
      <w:r w:rsidRPr="00F557CE" w:rsidR="006300A5">
        <w:t>it might be that the Government refer</w:t>
      </w:r>
      <w:r w:rsidRPr="00F557CE">
        <w:t xml:space="preserve"> </w:t>
      </w:r>
      <w:r w:rsidRPr="00F557CE" w:rsidR="006300A5">
        <w:t xml:space="preserve">cases in where we have obligations on us that a case requires </w:t>
      </w:r>
      <w:r w:rsidRPr="00F557CE">
        <w:t xml:space="preserve">being looked </w:t>
      </w:r>
      <w:r w:rsidRPr="00F557CE" w:rsidR="006300A5">
        <w:t>at.</w:t>
      </w:r>
    </w:p>
    <w:p w:rsidR="00A45749" w:rsidRPr="00F557CE" w:rsidP="006300A5">
      <w:pPr>
        <w:pStyle w:val="Answer"/>
      </w:pPr>
      <w:r w:rsidRPr="00F557CE">
        <w:t>W</w:t>
      </w:r>
      <w:r w:rsidRPr="00F557CE" w:rsidR="006300A5">
        <w:t>hat we do not yet know is what the demand for this will be.</w:t>
      </w:r>
      <w:r w:rsidRPr="00F557CE">
        <w:t xml:space="preserve"> </w:t>
      </w:r>
      <w:r w:rsidRPr="00F557CE" w:rsidR="006300A5">
        <w:t>Anecdotally, we hear quite often that there will be many families who want the past left behind, but we do not know that for sure</w:t>
      </w:r>
      <w:r w:rsidRPr="00F557CE">
        <w:t xml:space="preserve">. We will </w:t>
      </w:r>
      <w:r w:rsidRPr="00F557CE" w:rsidR="006300A5">
        <w:t>need to see what the response is when the body is set up. Similarly, we want to leave a significant amount of the planning for this to the experts that we put in</w:t>
      </w:r>
      <w:r w:rsidRPr="00F557CE">
        <w:t xml:space="preserve"> </w:t>
      </w:r>
      <w:r w:rsidRPr="00F557CE" w:rsidR="006300A5">
        <w:t>place</w:t>
      </w:r>
      <w:r w:rsidRPr="00F557CE">
        <w:t>. W</w:t>
      </w:r>
      <w:r w:rsidRPr="00F557CE" w:rsidR="006300A5">
        <w:t xml:space="preserve">e want to rely on the experience of Operation </w:t>
      </w:r>
      <w:r w:rsidRPr="00F557CE">
        <w:t>Kenova</w:t>
      </w:r>
      <w:r w:rsidRPr="00F557CE" w:rsidR="006300A5">
        <w:t xml:space="preserve"> </w:t>
      </w:r>
      <w:r w:rsidRPr="00F557CE" w:rsidR="006300A5">
        <w:t xml:space="preserve">but also previous experiences from </w:t>
      </w:r>
      <w:r w:rsidRPr="00F557CE">
        <w:t>the HET</w:t>
      </w:r>
      <w:r w:rsidRPr="00F557CE" w:rsidR="006300A5">
        <w:t xml:space="preserve"> and other learning from other large investigations from across the UK. </w:t>
      </w:r>
    </w:p>
    <w:p w:rsidR="00A45749" w:rsidRPr="00F557CE" w:rsidP="006300A5">
      <w:pPr>
        <w:pStyle w:val="Answer"/>
      </w:pPr>
      <w:r w:rsidRPr="00F557CE">
        <w:t>To an extent, i</w:t>
      </w:r>
      <w:r w:rsidRPr="00F557CE" w:rsidR="006300A5">
        <w:t>t is going to be demand</w:t>
      </w:r>
      <w:r w:rsidRPr="00F557CE">
        <w:noBreakHyphen/>
      </w:r>
      <w:r w:rsidRPr="00F557CE" w:rsidR="006300A5">
        <w:t>led</w:t>
      </w:r>
      <w:r w:rsidRPr="00F557CE">
        <w:t xml:space="preserve">. </w:t>
      </w:r>
      <w:r w:rsidRPr="00F557CE" w:rsidR="006300A5">
        <w:t xml:space="preserve">I would expect that </w:t>
      </w:r>
      <w:r w:rsidRPr="00F557CE">
        <w:t xml:space="preserve">it will probably </w:t>
      </w:r>
      <w:r w:rsidRPr="00F557CE" w:rsidR="006300A5">
        <w:t>start off and build up as it goes along.</w:t>
      </w:r>
      <w:r w:rsidRPr="00F557CE">
        <w:t xml:space="preserve"> W</w:t>
      </w:r>
      <w:r w:rsidRPr="00F557CE" w:rsidR="006300A5">
        <w:t>hat we would want is a body that can hit the ground running and get working very quickly and then potentially build up as it goes forward.</w:t>
      </w:r>
      <w:r w:rsidRPr="00F557CE">
        <w:t xml:space="preserve"> </w:t>
      </w:r>
      <w:r w:rsidRPr="00F557CE" w:rsidR="006300A5">
        <w:t xml:space="preserve">In terms of that resourcing, we still have the commitment that we made in the </w:t>
      </w:r>
      <w:r w:rsidRPr="00F557CE" w:rsidR="00377AC4">
        <w:t>Stormont House agreement</w:t>
      </w:r>
      <w:r w:rsidRPr="00F557CE">
        <w:t xml:space="preserve"> </w:t>
      </w:r>
      <w:r w:rsidRPr="00F557CE" w:rsidR="006300A5">
        <w:t xml:space="preserve">to funding for the body from the UK </w:t>
      </w:r>
      <w:r w:rsidRPr="00F557CE">
        <w:t>G</w:t>
      </w:r>
      <w:r w:rsidRPr="00F557CE" w:rsidR="006300A5">
        <w:t xml:space="preserve">overnment. </w:t>
      </w:r>
      <w:r w:rsidRPr="00F557CE">
        <w:t>T</w:t>
      </w:r>
      <w:r w:rsidRPr="00F557CE" w:rsidR="006300A5">
        <w:t>hat remains in place.</w:t>
      </w:r>
    </w:p>
    <w:p w:rsidR="00A45749" w:rsidRPr="00F557CE" w:rsidP="002A1A3B">
      <w:pPr>
        <w:pStyle w:val="Question"/>
      </w:pPr>
      <w:sdt>
        <w:sdtPr>
          <w:alias w:val="Member"/>
          <w:tag w:val="&lt;Member mnisId='1524' dodsId='35914'&gt;"/>
          <w:id w:val="829647938"/>
          <w:placeholder>
            <w:docPart w:val="E95CD3F327E8420EAA932E8FD859771D"/>
          </w:placeholder>
          <w:richText/>
        </w:sdtPr>
        <w:sdtContent>
          <w:r w:rsidRPr="00F557CE">
            <w:rPr>
              <w:b/>
            </w:rPr>
            <w:t>Chair:</w:t>
          </w:r>
        </w:sdtContent>
      </w:sdt>
      <w:r w:rsidRPr="00F557CE">
        <w:t xml:space="preserve"> Can I, dreadfully impolitely, suggest that, </w:t>
      </w:r>
      <w:r w:rsidRPr="00F557CE" w:rsidR="006300A5">
        <w:t xml:space="preserve">on the presumption that we are going to see a </w:t>
      </w:r>
      <w:r w:rsidRPr="00F557CE">
        <w:t>Bill in due course, th</w:t>
      </w:r>
      <w:r w:rsidRPr="00F557CE" w:rsidR="002A1A3B">
        <w:t>at</w:t>
      </w:r>
      <w:r w:rsidRPr="00F557CE">
        <w:t xml:space="preserve"> needs to be</w:t>
      </w:r>
      <w:r w:rsidRPr="00F557CE" w:rsidR="006300A5">
        <w:t xml:space="preserve"> far more fleshed out</w:t>
      </w:r>
      <w:r w:rsidRPr="00F557CE">
        <w:t>? T</w:t>
      </w:r>
      <w:r w:rsidRPr="00F557CE" w:rsidR="006300A5">
        <w:t xml:space="preserve">here would be some </w:t>
      </w:r>
      <w:r w:rsidRPr="00F557CE">
        <w:t xml:space="preserve">people, </w:t>
      </w:r>
      <w:r w:rsidRPr="00F557CE" w:rsidR="002A1A3B">
        <w:t>playing</w:t>
      </w:r>
      <w:r w:rsidRPr="00F557CE">
        <w:t xml:space="preserve"> </w:t>
      </w:r>
      <w:r w:rsidRPr="00F557CE" w:rsidR="006300A5">
        <w:t>devil</w:t>
      </w:r>
      <w:r w:rsidRPr="00F557CE" w:rsidR="002A1A3B">
        <w:t>’</w:t>
      </w:r>
      <w:r w:rsidRPr="00F557CE" w:rsidR="006300A5">
        <w:t>s advocate</w:t>
      </w:r>
      <w:r w:rsidRPr="00F557CE">
        <w:t xml:space="preserve"> slightly, </w:t>
      </w:r>
      <w:r w:rsidRPr="00F557CE" w:rsidR="006300A5">
        <w:t>who would just say</w:t>
      </w:r>
      <w:r w:rsidRPr="00F557CE" w:rsidR="002A1A3B">
        <w:t xml:space="preserve"> that t</w:t>
      </w:r>
      <w:r w:rsidRPr="00F557CE">
        <w:t>his</w:t>
      </w:r>
      <w:r w:rsidRPr="00F557CE" w:rsidR="006300A5">
        <w:t xml:space="preserve"> truth and reconciliation thing</w:t>
      </w:r>
      <w:r w:rsidRPr="00F557CE">
        <w:t xml:space="preserve"> is a lip</w:t>
      </w:r>
      <w:r w:rsidRPr="00F557CE">
        <w:noBreakHyphen/>
        <w:t>service idea. C</w:t>
      </w:r>
      <w:r w:rsidRPr="00F557CE" w:rsidR="006300A5">
        <w:t>riminal prosecutions</w:t>
      </w:r>
      <w:r w:rsidRPr="00F557CE" w:rsidR="002A1A3B">
        <w:t>,</w:t>
      </w:r>
      <w:r w:rsidRPr="00F557CE" w:rsidR="006300A5">
        <w:t xml:space="preserve"> et</w:t>
      </w:r>
      <w:r w:rsidR="003A5951">
        <w:t>c.</w:t>
      </w:r>
      <w:r w:rsidRPr="00F557CE" w:rsidR="002A1A3B">
        <w:t>,</w:t>
      </w:r>
      <w:r w:rsidRPr="00F557CE" w:rsidR="006300A5">
        <w:t xml:space="preserve"> have </w:t>
      </w:r>
      <w:r w:rsidRPr="00F557CE" w:rsidR="002A1A3B">
        <w:t>not</w:t>
      </w:r>
      <w:r w:rsidRPr="00F557CE" w:rsidR="006300A5">
        <w:t xml:space="preserve"> come forward</w:t>
      </w:r>
      <w:r w:rsidR="003A5951">
        <w:t xml:space="preserve">—although </w:t>
      </w:r>
      <w:r w:rsidRPr="00F557CE" w:rsidR="006300A5">
        <w:t>not solely</w:t>
      </w:r>
      <w:r w:rsidR="003A5951">
        <w:t>—</w:t>
      </w:r>
      <w:r w:rsidRPr="00F557CE" w:rsidR="006300A5">
        <w:t>because of access to resource</w:t>
      </w:r>
      <w:r w:rsidRPr="00F557CE" w:rsidR="002A1A3B">
        <w:t xml:space="preserve"> of</w:t>
      </w:r>
      <w:r w:rsidRPr="00F557CE" w:rsidR="006300A5">
        <w:t xml:space="preserve"> </w:t>
      </w:r>
      <w:r w:rsidRPr="00F557CE" w:rsidR="002A1A3B">
        <w:t xml:space="preserve">both </w:t>
      </w:r>
      <w:r w:rsidRPr="00F557CE" w:rsidR="006300A5">
        <w:t>investigators</w:t>
      </w:r>
      <w:r w:rsidRPr="00F557CE" w:rsidR="002A1A3B">
        <w:t xml:space="preserve"> and  </w:t>
      </w:r>
      <w:r w:rsidRPr="00F557CE" w:rsidR="006300A5">
        <w:t>prosecutors</w:t>
      </w:r>
      <w:r w:rsidRPr="00F557CE" w:rsidR="002A1A3B">
        <w:t xml:space="preserve">, as well as </w:t>
      </w:r>
      <w:r w:rsidRPr="00F557CE" w:rsidR="006300A5">
        <w:t>bandwidth within the court</w:t>
      </w:r>
      <w:r w:rsidRPr="00F557CE" w:rsidR="002A1A3B">
        <w:t xml:space="preserve"> </w:t>
      </w:r>
      <w:r w:rsidRPr="00F557CE" w:rsidR="006300A5">
        <w:t>system.</w:t>
      </w:r>
      <w:r w:rsidRPr="00F557CE">
        <w:t xml:space="preserve"> </w:t>
      </w:r>
      <w:r w:rsidRPr="00F557CE" w:rsidR="006300A5">
        <w:t>It just strikes me as just being a little bit on the back foot, a little bit reactive</w:t>
      </w:r>
      <w:r w:rsidRPr="00F557CE">
        <w:t xml:space="preserve">, </w:t>
      </w:r>
      <w:r w:rsidRPr="00F557CE" w:rsidR="006300A5">
        <w:t xml:space="preserve">to say, </w:t>
      </w:r>
      <w:r w:rsidRPr="00F557CE">
        <w:t xml:space="preserve">“We </w:t>
      </w:r>
      <w:r w:rsidRPr="00F557CE" w:rsidR="006300A5">
        <w:t>are going to have three people sitting in a room</w:t>
      </w:r>
      <w:r w:rsidRPr="00F557CE">
        <w:t xml:space="preserve">, </w:t>
      </w:r>
      <w:r w:rsidRPr="00F557CE" w:rsidR="006300A5">
        <w:t xml:space="preserve">and then </w:t>
      </w:r>
      <w:r w:rsidRPr="00F557CE">
        <w:t xml:space="preserve">we will </w:t>
      </w:r>
      <w:r w:rsidRPr="00F557CE" w:rsidR="006300A5">
        <w:t>wait and see how many people make a telephone call and then resource it up</w:t>
      </w:r>
      <w:r w:rsidRPr="00F557CE">
        <w:t>”</w:t>
      </w:r>
      <w:r w:rsidRPr="00F557CE" w:rsidR="006300A5">
        <w:t xml:space="preserve">. </w:t>
      </w:r>
      <w:r w:rsidRPr="00F557CE">
        <w:t xml:space="preserve">It has to be ready to go from day one. </w:t>
      </w:r>
    </w:p>
    <w:p w:rsidR="00A45749" w:rsidRPr="00F557CE" w:rsidP="006300A5">
      <w:pPr>
        <w:pStyle w:val="Answer"/>
      </w:pPr>
      <w:sdt>
        <w:sdtPr>
          <w:alias w:val="Witness"/>
          <w:id w:val="-1331289116"/>
          <w:placeholder>
            <w:docPart w:val="1609B758888A425E851A5F446F754818"/>
          </w:placeholder>
          <w:richText/>
        </w:sdtPr>
        <w:sdtContent>
          <w:r w:rsidRPr="00F557CE">
            <w:rPr>
              <w:b/>
              <w:i/>
              <w:iCs/>
            </w:rPr>
            <w:t>Brandon Lewis:</w:t>
          </w:r>
          <w:r w:rsidRPr="00F557CE">
            <w:rPr>
              <w:b/>
            </w:rPr>
            <w:t xml:space="preserve"> </w:t>
          </w:r>
        </w:sdtContent>
      </w:sdt>
      <w:r w:rsidRPr="00F557CE" w:rsidR="002A1A3B">
        <w:t>T</w:t>
      </w:r>
      <w:r w:rsidRPr="00F557CE" w:rsidR="006300A5">
        <w:t>hat is a very fair point, but that is not where we are</w:t>
      </w:r>
      <w:r w:rsidRPr="00F557CE">
        <w:t xml:space="preserve"> in the sense of—</w:t>
      </w:r>
    </w:p>
    <w:p w:rsidR="00A45749" w:rsidRPr="00F557CE" w:rsidP="006300A5">
      <w:pPr>
        <w:pStyle w:val="Answer"/>
      </w:pPr>
      <w:sdt>
        <w:sdtPr>
          <w:alias w:val="Member"/>
          <w:tag w:val="&lt;Member mnisId='1524' dodsId='35914'&gt;"/>
          <w:id w:val="528845858"/>
          <w:placeholder>
            <w:docPart w:val="8A753C19176D44AFB5D1BD8A0FC947FB"/>
          </w:placeholder>
          <w:richText/>
        </w:sdtPr>
        <w:sdtContent>
          <w:r w:rsidRPr="00F557CE">
            <w:rPr>
              <w:b/>
            </w:rPr>
            <w:t>Chair:</w:t>
          </w:r>
        </w:sdtContent>
      </w:sdt>
      <w:r w:rsidRPr="00F557CE">
        <w:t xml:space="preserve"> That is what I heard </w:t>
      </w:r>
      <w:r w:rsidRPr="00F557CE">
        <w:rPr>
          <w:rFonts w:cs="Times New Roman"/>
        </w:rPr>
        <w:t xml:space="preserve">Mr Flatt say. </w:t>
      </w:r>
    </w:p>
    <w:p w:rsidR="00F007C2" w:rsidRPr="00F557CE" w:rsidP="00400BBF">
      <w:pPr>
        <w:pStyle w:val="Answer"/>
      </w:pPr>
      <w:sdt>
        <w:sdtPr>
          <w:alias w:val="Witness"/>
          <w:id w:val="288180584"/>
          <w:placeholder>
            <w:docPart w:val="7E40E47DC9C94EE2BCCDB5AD1290831E"/>
          </w:placeholder>
          <w:richText/>
        </w:sdtPr>
        <w:sdtContent>
          <w:r w:rsidRPr="00F557CE" w:rsidR="00A45749">
            <w:rPr>
              <w:b/>
              <w:i/>
              <w:iCs/>
            </w:rPr>
            <w:t>Brandon Lewis:</w:t>
          </w:r>
          <w:r w:rsidRPr="00F557CE" w:rsidR="00A45749">
            <w:rPr>
              <w:b/>
            </w:rPr>
            <w:t xml:space="preserve"> </w:t>
          </w:r>
        </w:sdtContent>
      </w:sdt>
      <w:r w:rsidRPr="00F557CE" w:rsidR="002A1A3B">
        <w:rPr>
          <w:rFonts w:cs="Times New Roman"/>
        </w:rPr>
        <w:t>W</w:t>
      </w:r>
      <w:r w:rsidRPr="00F557CE" w:rsidR="00A45749">
        <w:rPr>
          <w:rFonts w:cs="Times New Roman"/>
        </w:rPr>
        <w:t>e</w:t>
      </w:r>
      <w:r w:rsidRPr="00F557CE" w:rsidR="006300A5">
        <w:t xml:space="preserve"> are not in that kind of world. When we come forward with the formal proposal around the information</w:t>
      </w:r>
      <w:r w:rsidRPr="00F557CE" w:rsidR="002A1A3B">
        <w:t xml:space="preserve"> </w:t>
      </w:r>
      <w:r w:rsidRPr="00F557CE" w:rsidR="006300A5">
        <w:t xml:space="preserve">recovery body, </w:t>
      </w:r>
      <w:r w:rsidRPr="00F557CE" w:rsidR="00A45749">
        <w:t xml:space="preserve">it </w:t>
      </w:r>
      <w:r w:rsidRPr="00F557CE" w:rsidR="006300A5">
        <w:t xml:space="preserve">will be much more </w:t>
      </w:r>
      <w:r w:rsidRPr="00F557CE" w:rsidR="00A45749">
        <w:t xml:space="preserve">fleshed out, </w:t>
      </w:r>
      <w:r w:rsidRPr="00F557CE" w:rsidR="006300A5">
        <w:t xml:space="preserve">not least of all </w:t>
      </w:r>
      <w:r w:rsidRPr="00F557CE" w:rsidR="00400BBF">
        <w:t xml:space="preserve">for </w:t>
      </w:r>
      <w:r w:rsidRPr="00F557CE" w:rsidR="006300A5">
        <w:t>the very reason I outlined</w:t>
      </w:r>
      <w:r w:rsidRPr="00F557CE" w:rsidR="002A1A3B">
        <w:t>,</w:t>
      </w:r>
      <w:r w:rsidRPr="00F557CE" w:rsidR="00400BBF">
        <w:t xml:space="preserve"> </w:t>
      </w:r>
      <w:r w:rsidRPr="00F557CE" w:rsidR="006300A5">
        <w:t>recogni</w:t>
      </w:r>
      <w:r w:rsidRPr="00F557CE" w:rsidR="00400BBF">
        <w:t>s</w:t>
      </w:r>
      <w:r w:rsidRPr="00F557CE" w:rsidR="006300A5">
        <w:t>ing that for a lot of people</w:t>
      </w:r>
      <w:r w:rsidRPr="00F557CE" w:rsidR="00400BBF">
        <w:t xml:space="preserve">’s </w:t>
      </w:r>
      <w:r w:rsidRPr="00F557CE" w:rsidR="006300A5">
        <w:t>concern and frustration has been that this is the end of investigation</w:t>
      </w:r>
      <w:r w:rsidRPr="00F557CE" w:rsidR="00400BBF">
        <w:t>s</w:t>
      </w:r>
      <w:r w:rsidRPr="00F557CE" w:rsidR="006300A5">
        <w:t xml:space="preserve"> when in fact it is not. This is about making sure we have a really thorough investigative and information</w:t>
      </w:r>
      <w:r w:rsidRPr="00F557CE">
        <w:t xml:space="preserve"> </w:t>
      </w:r>
      <w:r w:rsidRPr="00F557CE" w:rsidR="006300A5">
        <w:t>recovery process.</w:t>
      </w:r>
      <w:r w:rsidRPr="00F557CE">
        <w:t xml:space="preserve"> </w:t>
      </w:r>
      <w:r w:rsidRPr="00F557CE" w:rsidR="006300A5">
        <w:t>We have to</w:t>
      </w:r>
      <w:r w:rsidRPr="00F557CE" w:rsidR="00400BBF">
        <w:t xml:space="preserve"> in order to </w:t>
      </w:r>
      <w:r w:rsidRPr="00F557CE" w:rsidR="006300A5">
        <w:t xml:space="preserve">make sure we are </w:t>
      </w:r>
      <w:r w:rsidRPr="00F557CE">
        <w:t>A</w:t>
      </w:r>
      <w:r w:rsidRPr="00F557CE" w:rsidR="00400BBF">
        <w:t>rticle 2</w:t>
      </w:r>
      <w:r w:rsidRPr="00F557CE" w:rsidR="00400BBF">
        <w:noBreakHyphen/>
      </w:r>
      <w:r w:rsidRPr="00F557CE" w:rsidR="006300A5">
        <w:t>compl</w:t>
      </w:r>
      <w:r w:rsidRPr="00F557CE" w:rsidR="00400BBF">
        <w:t xml:space="preserve">iant. We </w:t>
      </w:r>
      <w:r w:rsidRPr="00F557CE" w:rsidR="006300A5">
        <w:t>are very</w:t>
      </w:r>
      <w:r w:rsidRPr="00F557CE" w:rsidR="00400BBF">
        <w:t xml:space="preserve"> </w:t>
      </w:r>
      <w:r w:rsidRPr="00F557CE" w:rsidR="006300A5">
        <w:t>clear about our commitment to that.</w:t>
      </w:r>
      <w:r w:rsidRPr="00F557CE" w:rsidR="00400BBF">
        <w:t xml:space="preserve"> </w:t>
      </w:r>
    </w:p>
    <w:p w:rsidR="006300A5" w:rsidRPr="00F557CE" w:rsidP="00400BBF">
      <w:pPr>
        <w:pStyle w:val="Answer"/>
      </w:pPr>
      <w:r w:rsidRPr="00F557CE">
        <w:t>Th</w:t>
      </w:r>
      <w:r w:rsidRPr="00F557CE" w:rsidR="00F007C2">
        <w:t>at</w:t>
      </w:r>
      <w:r w:rsidRPr="00F557CE">
        <w:t xml:space="preserve"> is very much in mind, but we are </w:t>
      </w:r>
      <w:r w:rsidRPr="00F557CE">
        <w:t xml:space="preserve">still working through, as I say, some of the feedback we have had over the summer and are still having from </w:t>
      </w:r>
      <w:r w:rsidRPr="00F557CE">
        <w:t xml:space="preserve">interested </w:t>
      </w:r>
      <w:r w:rsidRPr="00F557CE">
        <w:t>parties around some of the nuances</w:t>
      </w:r>
      <w:r w:rsidRPr="00F557CE">
        <w:t xml:space="preserve"> of this. As I say, there are </w:t>
      </w:r>
      <w:r w:rsidRPr="00F557CE">
        <w:t xml:space="preserve">learnings </w:t>
      </w:r>
      <w:r w:rsidRPr="00F557CE">
        <w:t xml:space="preserve">from </w:t>
      </w:r>
      <w:r w:rsidRPr="00F557CE">
        <w:t xml:space="preserve">what we have seen both through the </w:t>
      </w:r>
      <w:r w:rsidRPr="00F557CE">
        <w:t xml:space="preserve">coronial </w:t>
      </w:r>
      <w:r w:rsidRPr="00F557CE">
        <w:t xml:space="preserve">process of </w:t>
      </w:r>
      <w:r w:rsidRPr="00F557CE">
        <w:t>Ballymurphy</w:t>
      </w:r>
      <w:r w:rsidRPr="00F557CE">
        <w:t xml:space="preserve"> </w:t>
      </w:r>
      <w:r w:rsidRPr="00F557CE" w:rsidR="00F007C2">
        <w:t xml:space="preserve">and </w:t>
      </w:r>
      <w:r w:rsidRPr="00F557CE">
        <w:t xml:space="preserve">Operation </w:t>
      </w:r>
      <w:r w:rsidRPr="00F557CE">
        <w:t>Kenova</w:t>
      </w:r>
      <w:r w:rsidRPr="00F557CE">
        <w:t>.</w:t>
      </w:r>
      <w:r w:rsidRPr="00F557CE">
        <w:t xml:space="preserve"> </w:t>
      </w:r>
    </w:p>
    <w:p w:rsidR="006300A5" w:rsidRPr="00F557CE" w:rsidP="006300A5">
      <w:pPr>
        <w:pStyle w:val="Answer"/>
      </w:pPr>
      <w:sdt>
        <w:sdtPr>
          <w:alias w:val="Witness"/>
          <w:id w:val="1563063109"/>
          <w:placeholder>
            <w:docPart w:val="2F2BEFE7F9D543D4936909730D95D338"/>
          </w:placeholder>
          <w:richText/>
        </w:sdtPr>
        <w:sdtContent>
          <w:r w:rsidRPr="00F557CE" w:rsidR="00400BBF">
            <w:rPr>
              <w:b/>
              <w:i/>
              <w:iCs/>
            </w:rPr>
            <w:t>Madeleine Alessandri:</w:t>
          </w:r>
          <w:r w:rsidRPr="00F557CE" w:rsidR="00400BBF">
            <w:rPr>
              <w:b/>
            </w:rPr>
            <w:t xml:space="preserve"> </w:t>
          </w:r>
        </w:sdtContent>
      </w:sdt>
      <w:r w:rsidRPr="00F557CE" w:rsidR="00400BBF">
        <w:t xml:space="preserve">It </w:t>
      </w:r>
      <w:r w:rsidRPr="00F557CE">
        <w:t>is really equally important that</w:t>
      </w:r>
      <w:r w:rsidRPr="00F557CE" w:rsidR="00400BBF">
        <w:t xml:space="preserve">, </w:t>
      </w:r>
      <w:r w:rsidRPr="00F557CE">
        <w:t xml:space="preserve">as we set up </w:t>
      </w:r>
      <w:r w:rsidRPr="00F557CE" w:rsidR="00400BBF">
        <w:t xml:space="preserve">the </w:t>
      </w:r>
      <w:r w:rsidRPr="00F557CE">
        <w:t>body</w:t>
      </w:r>
      <w:r w:rsidRPr="00F557CE" w:rsidR="00F007C2">
        <w:t xml:space="preserve"> and </w:t>
      </w:r>
      <w:r w:rsidRPr="00F557CE">
        <w:t>it has an independent head</w:t>
      </w:r>
      <w:r w:rsidRPr="00F557CE" w:rsidR="00F007C2">
        <w:t>,</w:t>
      </w:r>
      <w:r w:rsidRPr="00F557CE" w:rsidR="00400BBF">
        <w:t xml:space="preserve"> </w:t>
      </w:r>
      <w:r w:rsidRPr="00F557CE" w:rsidR="00F007C2">
        <w:t>t</w:t>
      </w:r>
      <w:r w:rsidRPr="00F557CE">
        <w:t xml:space="preserve">he people who are leading that body will also need to make </w:t>
      </w:r>
      <w:r w:rsidRPr="00F557CE" w:rsidR="00400BBF">
        <w:t xml:space="preserve">some </w:t>
      </w:r>
      <w:r w:rsidRPr="00F557CE">
        <w:t>decision</w:t>
      </w:r>
      <w:r w:rsidRPr="00F557CE" w:rsidR="00400BBF">
        <w:t xml:space="preserve">s. They will have </w:t>
      </w:r>
      <w:r w:rsidRPr="00F557CE">
        <w:t xml:space="preserve">some room to make </w:t>
      </w:r>
      <w:r w:rsidRPr="00F557CE" w:rsidR="00F007C2">
        <w:t xml:space="preserve">their </w:t>
      </w:r>
      <w:r w:rsidRPr="00F557CE">
        <w:t xml:space="preserve">decisions about what they need to be able to deliver the task that is given </w:t>
      </w:r>
      <w:r w:rsidRPr="00F557CE" w:rsidR="00F007C2">
        <w:t xml:space="preserve">to </w:t>
      </w:r>
      <w:r w:rsidRPr="00F557CE">
        <w:t xml:space="preserve">them. It is not possible </w:t>
      </w:r>
      <w:r w:rsidRPr="00F557CE" w:rsidR="00400BBF">
        <w:t xml:space="preserve">for Government </w:t>
      </w:r>
      <w:r w:rsidRPr="00F557CE">
        <w:t>to lock everything down</w:t>
      </w:r>
      <w:r w:rsidRPr="00F557CE" w:rsidR="00400BBF">
        <w:t xml:space="preserve">, </w:t>
      </w:r>
      <w:r w:rsidRPr="00F557CE">
        <w:t>and nor would I argue that it is necessar</w:t>
      </w:r>
      <w:r w:rsidRPr="00F557CE" w:rsidR="00400BBF">
        <w:t xml:space="preserve">ily </w:t>
      </w:r>
      <w:r w:rsidRPr="00F557CE">
        <w:t xml:space="preserve">the right thing for </w:t>
      </w:r>
      <w:r w:rsidRPr="00F557CE" w:rsidR="00400BBF">
        <w:t>G</w:t>
      </w:r>
      <w:r w:rsidRPr="00F557CE">
        <w:t>overnment</w:t>
      </w:r>
      <w:r w:rsidRPr="00F557CE" w:rsidR="00400BBF">
        <w:t xml:space="preserve"> to do. You </w:t>
      </w:r>
      <w:r w:rsidRPr="00F557CE">
        <w:t>will want to have people who are professional</w:t>
      </w:r>
      <w:r w:rsidRPr="00F557CE" w:rsidR="00400BBF">
        <w:t>s</w:t>
      </w:r>
      <w:r w:rsidRPr="00F557CE">
        <w:t xml:space="preserve"> in investigations to be able to do that.</w:t>
      </w:r>
    </w:p>
    <w:p w:rsidR="00400BBF" w:rsidRPr="00F557CE" w:rsidP="00F007C2">
      <w:pPr>
        <w:pStyle w:val="Question"/>
      </w:pPr>
      <w:sdt>
        <w:sdtPr>
          <w:alias w:val="Member"/>
          <w:tag w:val="&lt;Member mnisId='1524' dodsId='35914'&gt;"/>
          <w:id w:val="-110354964"/>
          <w:placeholder>
            <w:docPart w:val="651487FC09014E16A6390B2BD815F9BA"/>
          </w:placeholder>
          <w:richText/>
        </w:sdtPr>
        <w:sdtContent>
          <w:r w:rsidRPr="00F557CE">
            <w:rPr>
              <w:b/>
            </w:rPr>
            <w:t>Chair:</w:t>
          </w:r>
        </w:sdtContent>
      </w:sdt>
      <w:r w:rsidRPr="00F557CE">
        <w:t xml:space="preserve"> Yes, but does somebody have, on </w:t>
      </w:r>
      <w:r w:rsidRPr="00F557CE" w:rsidR="006300A5">
        <w:t xml:space="preserve">the </w:t>
      </w:r>
      <w:r w:rsidRPr="00F557CE">
        <w:t xml:space="preserve">back of the </w:t>
      </w:r>
      <w:r w:rsidRPr="00F557CE" w:rsidR="006300A5">
        <w:t xml:space="preserve">metaphorical </w:t>
      </w:r>
      <w:r w:rsidRPr="00F557CE">
        <w:t xml:space="preserve">fag </w:t>
      </w:r>
      <w:r w:rsidRPr="00F557CE" w:rsidR="006300A5">
        <w:t xml:space="preserve">packet, </w:t>
      </w:r>
      <w:r w:rsidRPr="00F557CE">
        <w:t xml:space="preserve">an </w:t>
      </w:r>
      <w:r w:rsidRPr="00F557CE" w:rsidR="006300A5">
        <w:t xml:space="preserve">organisational chart as to the types of skills and resources that </w:t>
      </w:r>
      <w:r w:rsidRPr="00F557CE">
        <w:t xml:space="preserve">will be </w:t>
      </w:r>
      <w:r w:rsidRPr="00F557CE" w:rsidR="006300A5">
        <w:t xml:space="preserve">required, the sort of money </w:t>
      </w:r>
      <w:r w:rsidRPr="00F557CE">
        <w:t xml:space="preserve">there will </w:t>
      </w:r>
      <w:r w:rsidRPr="00F557CE" w:rsidR="006300A5">
        <w:t>need to be</w:t>
      </w:r>
      <w:r w:rsidRPr="00F557CE">
        <w:t xml:space="preserve">, </w:t>
      </w:r>
      <w:r w:rsidRPr="00F557CE" w:rsidR="006300A5">
        <w:t xml:space="preserve">the sort of premises </w:t>
      </w:r>
      <w:r w:rsidRPr="00F557CE">
        <w:t xml:space="preserve">that </w:t>
      </w:r>
      <w:r w:rsidRPr="00F557CE" w:rsidR="006300A5">
        <w:t>it would need to operate from</w:t>
      </w:r>
      <w:r w:rsidRPr="00F557CE" w:rsidR="00F007C2">
        <w:t>,</w:t>
      </w:r>
      <w:r w:rsidRPr="00F557CE">
        <w:t xml:space="preserve"> </w:t>
      </w:r>
      <w:r w:rsidRPr="00F557CE" w:rsidR="006300A5">
        <w:t>et cetera</w:t>
      </w:r>
      <w:r w:rsidRPr="00F557CE">
        <w:t>?</w:t>
      </w:r>
    </w:p>
    <w:p w:rsidR="003402B6" w:rsidRPr="00F557CE" w:rsidP="00400BBF">
      <w:pPr>
        <w:pStyle w:val="Remark"/>
        <w:rPr>
          <w:bCs/>
        </w:rPr>
      </w:pPr>
      <w:sdt>
        <w:sdtPr>
          <w:rPr>
            <w:b/>
          </w:rPr>
          <w:alias w:val="Witness"/>
          <w:id w:val="-300997948"/>
          <w:placeholder>
            <w:docPart w:val="6CFC983D5B5F45E595188F7F87799F1E"/>
          </w:placeholder>
          <w:richText/>
        </w:sdtPr>
        <w:sdtContent>
          <w:r w:rsidRPr="00F557CE">
            <w:rPr>
              <w:b/>
              <w:i/>
              <w:iCs/>
            </w:rPr>
            <w:t>Madeleine Alessandri:</w:t>
          </w:r>
          <w:r w:rsidRPr="00F557CE">
            <w:rPr>
              <w:b/>
            </w:rPr>
            <w:t xml:space="preserve"> </w:t>
          </w:r>
        </w:sdtContent>
      </w:sdt>
      <w:r w:rsidRPr="00F557CE">
        <w:rPr>
          <w:bCs/>
        </w:rPr>
        <w:t>Yes.</w:t>
      </w:r>
    </w:p>
    <w:p w:rsidR="003A5951" w:rsidP="00CD7439">
      <w:pPr>
        <w:pStyle w:val="Question"/>
      </w:pPr>
      <w:sdt>
        <w:sdtPr>
          <w:alias w:val="Member"/>
          <w:tag w:val="&lt;Member mnisId='4025' dodsId='41721'&gt;"/>
          <w:id w:val="264497348"/>
          <w:placeholder>
            <w:docPart w:val="66941540C1A24FADBBA98FB35ECA1734"/>
          </w:placeholder>
          <w:richText/>
        </w:sdtPr>
        <w:sdtContent>
          <w:r w:rsidRPr="00F557CE" w:rsidR="002E7FAD">
            <w:rPr>
              <w:b/>
              <w:bCs/>
            </w:rPr>
            <w:t>Mr Ellwood:</w:t>
          </w:r>
        </w:sdtContent>
      </w:sdt>
      <w:r w:rsidRPr="00F557CE" w:rsidR="00400BBF">
        <w:t xml:space="preserve"> </w:t>
      </w:r>
      <w:r w:rsidRPr="00F557CE" w:rsidR="00F007C2">
        <w:t>T</w:t>
      </w:r>
      <w:r w:rsidRPr="00F557CE" w:rsidR="006300A5">
        <w:t xml:space="preserve">hank you for inviting me along. This is such an important issue. </w:t>
      </w:r>
      <w:r w:rsidRPr="00F557CE" w:rsidR="003402B6">
        <w:t>I s</w:t>
      </w:r>
      <w:r w:rsidRPr="00F557CE" w:rsidR="006300A5">
        <w:t>hould make a declaration. I served in Northern Ireland</w:t>
      </w:r>
      <w:r w:rsidRPr="00F557CE" w:rsidR="003402B6">
        <w:t xml:space="preserve">, but I am </w:t>
      </w:r>
      <w:r w:rsidRPr="00F557CE" w:rsidR="006300A5">
        <w:t>very pleased to have the opportunity to discuss these matters.</w:t>
      </w:r>
    </w:p>
    <w:p w:rsidR="003402B6" w:rsidRPr="00F557CE" w:rsidP="003A5951">
      <w:pPr>
        <w:pStyle w:val="Question"/>
        <w:numPr>
          <w:ilvl w:val="0"/>
          <w:numId w:val="0"/>
        </w:numPr>
        <w:ind w:left="794"/>
      </w:pPr>
      <w:r w:rsidRPr="00F557CE">
        <w:t xml:space="preserve">I am </w:t>
      </w:r>
      <w:r w:rsidRPr="00F557CE" w:rsidR="006300A5">
        <w:t xml:space="preserve">very conscious that </w:t>
      </w:r>
      <w:r w:rsidRPr="00F557CE">
        <w:t xml:space="preserve">it is </w:t>
      </w:r>
      <w:r w:rsidRPr="00F557CE" w:rsidR="006300A5">
        <w:t>the legacy of this issue that we are dealing with, and that is reflected in the very tragic death of Dennis Hutchin</w:t>
      </w:r>
      <w:r w:rsidRPr="00F557CE">
        <w:t>g</w:t>
      </w:r>
      <w:r w:rsidRPr="00F557CE" w:rsidR="006300A5">
        <w:t>s, who was facing a trial</w:t>
      </w:r>
      <w:r w:rsidRPr="00F557CE">
        <w:t xml:space="preserve"> and </w:t>
      </w:r>
      <w:r w:rsidRPr="00F557CE" w:rsidR="006300A5">
        <w:t>being asked questions about an incident in</w:t>
      </w:r>
      <w:r w:rsidRPr="00F557CE">
        <w:t xml:space="preserve"> 1</w:t>
      </w:r>
      <w:r w:rsidRPr="00F557CE" w:rsidR="006300A5">
        <w:t>974</w:t>
      </w:r>
      <w:r w:rsidRPr="00F557CE">
        <w:t xml:space="preserve">, and yet </w:t>
      </w:r>
      <w:r w:rsidRPr="00F557CE" w:rsidR="006300A5">
        <w:t>very sadly died whilst attending trial in</w:t>
      </w:r>
      <w:r w:rsidRPr="00F557CE">
        <w:t xml:space="preserve"> Northern Ireland</w:t>
      </w:r>
      <w:r w:rsidRPr="00F557CE" w:rsidR="006300A5">
        <w:t xml:space="preserve">. That shows you the </w:t>
      </w:r>
      <w:r w:rsidRPr="00F557CE">
        <w:t xml:space="preserve">time length </w:t>
      </w:r>
      <w:r w:rsidRPr="00F557CE" w:rsidR="006300A5">
        <w:t>that we are dealing with.</w:t>
      </w:r>
    </w:p>
    <w:p w:rsidR="003402B6" w:rsidRPr="00F557CE" w:rsidP="003402B6">
      <w:pPr>
        <w:pStyle w:val="QuestionCont"/>
      </w:pPr>
      <w:r w:rsidRPr="00F557CE">
        <w:t xml:space="preserve">You have </w:t>
      </w:r>
      <w:r w:rsidRPr="00F557CE" w:rsidR="006300A5">
        <w:t>come in here</w:t>
      </w:r>
      <w:r w:rsidRPr="00F557CE">
        <w:t xml:space="preserve">, </w:t>
      </w:r>
      <w:r w:rsidRPr="00F557CE" w:rsidR="006300A5">
        <w:t xml:space="preserve">and you have the </w:t>
      </w:r>
      <w:r w:rsidRPr="00F557CE">
        <w:t xml:space="preserve">invidious </w:t>
      </w:r>
      <w:r w:rsidRPr="00F557CE" w:rsidR="006300A5">
        <w:t xml:space="preserve">situation of trying to work this through and get a solution. My first question is </w:t>
      </w:r>
      <w:r w:rsidRPr="00F557CE">
        <w:t xml:space="preserve">about </w:t>
      </w:r>
      <w:r w:rsidRPr="00F557CE" w:rsidR="006300A5">
        <w:t>the stakeholders that need to approve this.</w:t>
      </w:r>
      <w:r w:rsidRPr="00F557CE">
        <w:t xml:space="preserve"> </w:t>
      </w:r>
      <w:r w:rsidRPr="00F557CE" w:rsidR="006300A5">
        <w:t>Please could you explain for the record who needs to give the green</w:t>
      </w:r>
      <w:r w:rsidRPr="00F557CE">
        <w:t xml:space="preserve"> </w:t>
      </w:r>
      <w:r w:rsidRPr="00F557CE" w:rsidR="006300A5">
        <w:t>light to make this happen and which bodies need to formally approve this</w:t>
      </w:r>
      <w:r w:rsidRPr="00F557CE">
        <w:t xml:space="preserve"> t</w:t>
      </w:r>
      <w:r w:rsidRPr="00F557CE" w:rsidR="006300A5">
        <w:t>o confirm that this will go from being a Command Paper to legislation</w:t>
      </w:r>
      <w:r w:rsidRPr="00F557CE">
        <w:t>?</w:t>
      </w:r>
    </w:p>
    <w:p w:rsidR="00785B2E" w:rsidRPr="00F557CE" w:rsidP="006300A5">
      <w:pPr>
        <w:pStyle w:val="Answer"/>
      </w:pPr>
      <w:sdt>
        <w:sdtPr>
          <w:alias w:val="Witness"/>
          <w:id w:val="-930119154"/>
          <w:placeholder>
            <w:docPart w:val="B9351ED2ECB84AB1B6790C940D572A75"/>
          </w:placeholder>
          <w:richText/>
        </w:sdtPr>
        <w:sdtContent>
          <w:r w:rsidRPr="00F557CE" w:rsidR="003402B6">
            <w:rPr>
              <w:b/>
              <w:i/>
              <w:iCs/>
            </w:rPr>
            <w:t>Brandon Lewis:</w:t>
          </w:r>
          <w:r w:rsidRPr="00F557CE" w:rsidR="003402B6">
            <w:rPr>
              <w:b/>
            </w:rPr>
            <w:t xml:space="preserve"> </w:t>
          </w:r>
        </w:sdtContent>
      </w:sdt>
      <w:r w:rsidRPr="00F557CE" w:rsidR="003402B6">
        <w:t>I</w:t>
      </w:r>
      <w:r w:rsidRPr="00F557CE" w:rsidR="006300A5">
        <w:t>n terms of when we la</w:t>
      </w:r>
      <w:r w:rsidRPr="00F557CE" w:rsidR="003402B6">
        <w:t xml:space="preserve">y this, that is </w:t>
      </w:r>
      <w:r w:rsidRPr="00F557CE" w:rsidR="006300A5">
        <w:t xml:space="preserve">a decision for the UK Government. What happens </w:t>
      </w:r>
      <w:r w:rsidRPr="00F557CE" w:rsidR="003402B6">
        <w:t xml:space="preserve">with the </w:t>
      </w:r>
      <w:r w:rsidRPr="00F557CE" w:rsidR="006300A5">
        <w:t xml:space="preserve">legislation </w:t>
      </w:r>
      <w:r w:rsidRPr="00F557CE" w:rsidR="003402B6">
        <w:t xml:space="preserve">is </w:t>
      </w:r>
      <w:r w:rsidRPr="00F557CE" w:rsidR="006300A5">
        <w:t xml:space="preserve">a matter </w:t>
      </w:r>
      <w:r w:rsidRPr="00F557CE" w:rsidR="003402B6">
        <w:t xml:space="preserve">for </w:t>
      </w:r>
      <w:r w:rsidRPr="00F557CE" w:rsidR="006300A5">
        <w:t>the UK Parliament</w:t>
      </w:r>
      <w:r w:rsidRPr="00F557CE" w:rsidR="003402B6">
        <w:t>.</w:t>
      </w:r>
      <w:r w:rsidRPr="00F557CE" w:rsidR="006300A5">
        <w:t xml:space="preserve"> I would like to be in a position, by the time we are ready to legislate, to have secured support from political parties and </w:t>
      </w:r>
      <w:r w:rsidRPr="00F557CE">
        <w:t xml:space="preserve">interested </w:t>
      </w:r>
      <w:r w:rsidRPr="00F557CE" w:rsidR="006300A5">
        <w:t>parties</w:t>
      </w:r>
      <w:r w:rsidRPr="00F557CE">
        <w:t>. T</w:t>
      </w:r>
      <w:r w:rsidRPr="00F557CE" w:rsidR="006300A5">
        <w:t>here are supportive voices and people out there.</w:t>
      </w:r>
    </w:p>
    <w:p w:rsidR="006300A5" w:rsidRPr="00F557CE" w:rsidP="00785B2E">
      <w:pPr>
        <w:pStyle w:val="Answer"/>
      </w:pPr>
      <w:r w:rsidRPr="00F557CE">
        <w:t xml:space="preserve">I appreciate </w:t>
      </w:r>
      <w:r w:rsidRPr="00F557CE" w:rsidR="00785B2E">
        <w:t xml:space="preserve">that </w:t>
      </w:r>
      <w:r w:rsidRPr="00F557CE">
        <w:t>at the moment there is a lot of noise around the Command Paper</w:t>
      </w:r>
      <w:r w:rsidRPr="00F557CE" w:rsidR="00785B2E">
        <w:t>. A</w:t>
      </w:r>
      <w:r w:rsidRPr="00F557CE">
        <w:t>s was pointed out</w:t>
      </w:r>
      <w:r w:rsidRPr="00F557CE" w:rsidR="00785B2E">
        <w:t xml:space="preserve">—I cannot remember whether it was </w:t>
      </w:r>
      <w:r w:rsidRPr="00F557CE">
        <w:t>yesterday or today</w:t>
      </w:r>
      <w:r w:rsidRPr="00F557CE" w:rsidR="00785B2E">
        <w:t>—</w:t>
      </w:r>
      <w:r w:rsidRPr="00F557CE" w:rsidR="00785B2E">
        <w:rPr>
          <w:rFonts w:cs="Times New Roman"/>
        </w:rPr>
        <w:t>in a question</w:t>
      </w:r>
      <w:r w:rsidRPr="00F557CE" w:rsidR="00E6576D">
        <w:rPr>
          <w:rFonts w:cs="Times New Roman"/>
        </w:rPr>
        <w:t>,</w:t>
      </w:r>
      <w:r w:rsidRPr="00F557CE" w:rsidR="00785B2E">
        <w:rPr>
          <w:rFonts w:cs="Times New Roman"/>
        </w:rPr>
        <w:t xml:space="preserve"> there has been a lot of </w:t>
      </w:r>
      <w:r w:rsidRPr="00F557CE">
        <w:t xml:space="preserve">noise against these proposals. As I say, our job in the </w:t>
      </w:r>
      <w:r w:rsidRPr="00F557CE" w:rsidR="00785B2E">
        <w:t>period a</w:t>
      </w:r>
      <w:r w:rsidRPr="00F557CE">
        <w:t xml:space="preserve">head is to do the work we need to </w:t>
      </w:r>
      <w:r w:rsidRPr="00F557CE" w:rsidR="00785B2E">
        <w:t xml:space="preserve">do </w:t>
      </w:r>
      <w:r w:rsidRPr="00F557CE">
        <w:t>following the feedback we have had and some of the points around that</w:t>
      </w:r>
      <w:r w:rsidRPr="00F557CE" w:rsidR="00785B2E">
        <w:t xml:space="preserve">. </w:t>
      </w:r>
      <w:r w:rsidRPr="00F557CE">
        <w:t xml:space="preserve">I have </w:t>
      </w:r>
      <w:r w:rsidRPr="00F557CE" w:rsidR="00E6576D">
        <w:t>to say</w:t>
      </w:r>
      <w:r w:rsidRPr="00F557CE">
        <w:t xml:space="preserve"> </w:t>
      </w:r>
      <w:r w:rsidRPr="00F557CE" w:rsidR="00785B2E">
        <w:t xml:space="preserve">that </w:t>
      </w:r>
      <w:r w:rsidRPr="00F557CE">
        <w:t xml:space="preserve">there </w:t>
      </w:r>
      <w:r w:rsidRPr="00F557CE" w:rsidR="00785B2E">
        <w:t xml:space="preserve">has </w:t>
      </w:r>
      <w:r w:rsidRPr="00F557CE">
        <w:t xml:space="preserve">not been an underlying suggestion of alternative proposals, but there </w:t>
      </w:r>
      <w:r w:rsidRPr="00F557CE" w:rsidR="00E6576D">
        <w:t xml:space="preserve">are quite </w:t>
      </w:r>
      <w:r w:rsidRPr="00F557CE">
        <w:t xml:space="preserve">a lot of </w:t>
      </w:r>
      <w:r w:rsidRPr="00F557CE" w:rsidR="00785B2E">
        <w:t xml:space="preserve">comments </w:t>
      </w:r>
      <w:r w:rsidRPr="00F557CE">
        <w:t>around how you do information recovery</w:t>
      </w:r>
      <w:r w:rsidRPr="00F557CE" w:rsidR="00785B2E">
        <w:t xml:space="preserve"> and some of those things, which we are working through at the moment. </w:t>
      </w:r>
    </w:p>
    <w:p w:rsidR="00785B2E" w:rsidRPr="00F557CE" w:rsidP="006300A5">
      <w:pPr>
        <w:pStyle w:val="Answer"/>
      </w:pPr>
      <w:r w:rsidRPr="00F557CE">
        <w:t>Going back to the conversation we just had with the Chair, w</w:t>
      </w:r>
      <w:r w:rsidRPr="00F557CE">
        <w:t xml:space="preserve">e need to be </w:t>
      </w:r>
      <w:r w:rsidRPr="00F557CE" w:rsidR="006300A5">
        <w:t>able to flesh out and explain</w:t>
      </w:r>
      <w:r w:rsidRPr="00F557CE">
        <w:t xml:space="preserve"> to people </w:t>
      </w:r>
      <w:r w:rsidRPr="00F557CE" w:rsidR="006300A5">
        <w:t>exactly</w:t>
      </w:r>
      <w:r w:rsidRPr="00F557CE">
        <w:t xml:space="preserve"> </w:t>
      </w:r>
      <w:r w:rsidRPr="00F557CE" w:rsidR="006300A5">
        <w:t>what information recovery is and just how far it goes</w:t>
      </w:r>
      <w:r w:rsidRPr="00F557CE">
        <w:t xml:space="preserve">. </w:t>
      </w:r>
      <w:r w:rsidRPr="00F557CE">
        <w:t>I also fully accept that t</w:t>
      </w:r>
      <w:r w:rsidRPr="00F557CE" w:rsidR="006300A5">
        <w:t>he reality is</w:t>
      </w:r>
      <w:r w:rsidRPr="00F557CE">
        <w:t>—</w:t>
      </w:r>
      <w:r w:rsidRPr="00F557CE">
        <w:t xml:space="preserve">this is a </w:t>
      </w:r>
      <w:r w:rsidRPr="00F557CE" w:rsidR="006300A5">
        <w:t xml:space="preserve">point </w:t>
      </w:r>
      <w:r w:rsidRPr="00F557CE">
        <w:t xml:space="preserve">I was going to </w:t>
      </w:r>
      <w:r w:rsidRPr="00F557CE" w:rsidR="006300A5">
        <w:t xml:space="preserve">say at the end of what </w:t>
      </w:r>
      <w:r w:rsidRPr="00F557CE">
        <w:t>Ms Alessandri said—</w:t>
      </w:r>
      <w:r w:rsidRPr="00F557CE">
        <w:t xml:space="preserve">that </w:t>
      </w:r>
      <w:r w:rsidRPr="00F557CE">
        <w:t xml:space="preserve">the </w:t>
      </w:r>
      <w:r w:rsidRPr="00F557CE" w:rsidR="006300A5">
        <w:t xml:space="preserve">proof of that will be in the </w:t>
      </w:r>
      <w:r w:rsidRPr="00F557CE">
        <w:t>pudding. W</w:t>
      </w:r>
      <w:r w:rsidRPr="00F557CE" w:rsidR="006300A5">
        <w:t>hen we actually come forward with that proposal</w:t>
      </w:r>
      <w:r w:rsidRPr="00F557CE">
        <w:t xml:space="preserve">, </w:t>
      </w:r>
      <w:r w:rsidRPr="00F557CE" w:rsidR="006300A5">
        <w:t>I would hope that people see that we are very serious about making sure we get to the bottom of what happened for people.</w:t>
      </w:r>
    </w:p>
    <w:p w:rsidR="006300A5" w:rsidRPr="00F557CE" w:rsidP="00C86F8E">
      <w:pPr>
        <w:pStyle w:val="Question"/>
      </w:pPr>
      <w:sdt>
        <w:sdtPr>
          <w:alias w:val="Member"/>
          <w:tag w:val="&lt;Member mnisId='4025' dodsId='41721'&gt;"/>
          <w:id w:val="851300827"/>
          <w:placeholder>
            <w:docPart w:val="AF1AD87D50F54848BB8C9BD56FA2EBB7"/>
          </w:placeholder>
          <w:richText/>
        </w:sdtPr>
        <w:sdtContent>
          <w:r w:rsidRPr="00F557CE" w:rsidR="002E7FAD">
            <w:rPr>
              <w:b/>
              <w:bCs/>
            </w:rPr>
            <w:t>Mr Ellwood:</w:t>
          </w:r>
        </w:sdtContent>
      </w:sdt>
      <w:r w:rsidRPr="00F557CE">
        <w:t xml:space="preserve"> You talked about the noise rather than </w:t>
      </w:r>
      <w:r w:rsidRPr="00F557CE" w:rsidR="00785B2E">
        <w:t xml:space="preserve">the </w:t>
      </w:r>
      <w:r w:rsidRPr="00F557CE">
        <w:t xml:space="preserve">interest in the Command Paper itself. Would you agree that all </w:t>
      </w:r>
      <w:r w:rsidRPr="00F557CE" w:rsidR="00785B2E">
        <w:t xml:space="preserve">sides </w:t>
      </w:r>
      <w:r w:rsidRPr="00F557CE">
        <w:t>need to compromise on this</w:t>
      </w:r>
      <w:r w:rsidRPr="00F557CE" w:rsidR="00785B2E">
        <w:t>? I</w:t>
      </w:r>
      <w:r w:rsidRPr="00F557CE">
        <w:t>n the absence of any plan B</w:t>
      </w:r>
      <w:r w:rsidRPr="00F557CE" w:rsidR="00785B2E">
        <w:t xml:space="preserve">, </w:t>
      </w:r>
      <w:r w:rsidRPr="00F557CE">
        <w:t xml:space="preserve">would </w:t>
      </w:r>
      <w:r w:rsidRPr="00F557CE" w:rsidR="00785B2E">
        <w:t xml:space="preserve">you </w:t>
      </w:r>
      <w:r w:rsidRPr="00F557CE">
        <w:t xml:space="preserve">recommend </w:t>
      </w:r>
      <w:r w:rsidRPr="00F557CE" w:rsidR="00785B2E">
        <w:t xml:space="preserve">that </w:t>
      </w:r>
      <w:r w:rsidRPr="00F557CE">
        <w:t>this is the only way forward at the moment</w:t>
      </w:r>
      <w:r w:rsidRPr="00F557CE" w:rsidR="00785B2E">
        <w:t>?</w:t>
      </w:r>
    </w:p>
    <w:p w:rsidR="00C86F8E" w:rsidRPr="00F557CE" w:rsidP="006300A5">
      <w:pPr>
        <w:pStyle w:val="Answer"/>
      </w:pPr>
      <w:sdt>
        <w:sdtPr>
          <w:alias w:val="Witness"/>
          <w:id w:val="-92091276"/>
          <w:placeholder>
            <w:docPart w:val="C98F70B250A942C89BE5BC1FD81DFF25"/>
          </w:placeholder>
          <w:richText/>
        </w:sdtPr>
        <w:sdtContent>
          <w:r w:rsidRPr="00F557CE" w:rsidR="00785B2E">
            <w:rPr>
              <w:b/>
              <w:i/>
              <w:iCs/>
            </w:rPr>
            <w:t>Brandon Lewis:</w:t>
          </w:r>
          <w:r w:rsidRPr="00F557CE" w:rsidR="00785B2E">
            <w:rPr>
              <w:b/>
            </w:rPr>
            <w:t xml:space="preserve"> </w:t>
          </w:r>
        </w:sdtContent>
      </w:sdt>
      <w:r w:rsidRPr="00F557CE" w:rsidR="00785B2E">
        <w:t>If</w:t>
      </w:r>
      <w:r w:rsidRPr="00F557CE" w:rsidR="006300A5">
        <w:t xml:space="preserve"> you go back to the </w:t>
      </w:r>
      <w:r w:rsidRPr="00F557CE" w:rsidR="00785B2E">
        <w:t>Belfast/</w:t>
      </w:r>
      <w:r w:rsidRPr="00F557CE" w:rsidR="00CE6B77">
        <w:t>Good Friday agreement</w:t>
      </w:r>
      <w:r w:rsidRPr="00F557CE" w:rsidR="00785B2E">
        <w:t xml:space="preserve">, </w:t>
      </w:r>
      <w:r w:rsidRPr="00F557CE" w:rsidR="006300A5">
        <w:t>it is a very strong lesson</w:t>
      </w:r>
      <w:r w:rsidRPr="00F557CE" w:rsidR="00785B2E">
        <w:t xml:space="preserve">. There are </w:t>
      </w:r>
      <w:r w:rsidRPr="00F557CE" w:rsidR="006300A5">
        <w:t xml:space="preserve">some very difficult things in there as well. It was a big step </w:t>
      </w:r>
      <w:r w:rsidRPr="00F557CE" w:rsidR="00785B2E">
        <w:t xml:space="preserve">at the </w:t>
      </w:r>
      <w:r w:rsidRPr="00F557CE" w:rsidR="006300A5">
        <w:t>time</w:t>
      </w:r>
      <w:r w:rsidRPr="00F557CE" w:rsidR="00785B2E">
        <w:t xml:space="preserve">, </w:t>
      </w:r>
      <w:r w:rsidRPr="00F557CE" w:rsidR="006300A5">
        <w:t>and everybody had to make difficult compromises</w:t>
      </w:r>
      <w:r w:rsidRPr="00F557CE" w:rsidR="00785B2E">
        <w:t xml:space="preserve"> t</w:t>
      </w:r>
      <w:r w:rsidRPr="00F557CE" w:rsidR="006300A5">
        <w:t>o move things forward</w:t>
      </w:r>
      <w:r w:rsidRPr="00F557CE" w:rsidR="00785B2E">
        <w:t>. T</w:t>
      </w:r>
      <w:r w:rsidRPr="00F557CE" w:rsidR="006300A5">
        <w:t>here is a challenge for all of us around difficult decisions</w:t>
      </w:r>
      <w:r w:rsidRPr="00F557CE" w:rsidR="00785B2E">
        <w:t xml:space="preserve"> and </w:t>
      </w:r>
      <w:r w:rsidRPr="00F557CE" w:rsidR="006300A5">
        <w:t xml:space="preserve">difficult compromises in order to move forward. </w:t>
      </w:r>
      <w:r w:rsidRPr="00F557CE">
        <w:t xml:space="preserve">You have to </w:t>
      </w:r>
      <w:r w:rsidRPr="00F557CE" w:rsidR="006300A5">
        <w:t>look at</w:t>
      </w:r>
      <w:r w:rsidRPr="00F557CE" w:rsidR="00785B2E">
        <w:t xml:space="preserve"> </w:t>
      </w:r>
      <w:r w:rsidRPr="00F557CE" w:rsidR="006300A5">
        <w:t xml:space="preserve">where we were with </w:t>
      </w:r>
      <w:r w:rsidRPr="00F557CE" w:rsidR="00785B2E">
        <w:t>the Belfast/</w:t>
      </w:r>
      <w:r w:rsidRPr="00F557CE" w:rsidR="00CE6B77">
        <w:t>Good Friday agreement</w:t>
      </w:r>
      <w:r w:rsidRPr="00F557CE">
        <w:t xml:space="preserve">, the </w:t>
      </w:r>
      <w:r w:rsidRPr="00F557CE" w:rsidR="00E6576D">
        <w:rPr>
          <w:rFonts w:cs="Times New Roman"/>
        </w:rPr>
        <w:t>s</w:t>
      </w:r>
      <w:r w:rsidRPr="00F557CE" w:rsidR="0015099E">
        <w:rPr>
          <w:rFonts w:cs="Times New Roman"/>
        </w:rPr>
        <w:t>entenc</w:t>
      </w:r>
      <w:r w:rsidRPr="00F557CE" w:rsidR="00E6576D">
        <w:rPr>
          <w:rFonts w:cs="Times New Roman"/>
        </w:rPr>
        <w:t>ing</w:t>
      </w:r>
      <w:r w:rsidRPr="00F557CE" w:rsidR="0015099E">
        <w:rPr>
          <w:rFonts w:cs="Times New Roman"/>
        </w:rPr>
        <w:t xml:space="preserve"> Act</w:t>
      </w:r>
      <w:r w:rsidRPr="00F557CE" w:rsidR="00785B2E">
        <w:rPr>
          <w:rFonts w:cs="Times New Roman"/>
        </w:rPr>
        <w:t xml:space="preserve"> </w:t>
      </w:r>
      <w:r w:rsidRPr="00F557CE" w:rsidR="006300A5">
        <w:t>that came out of that</w:t>
      </w:r>
      <w:r w:rsidRPr="00F557CE" w:rsidR="00FB685E">
        <w:t>,</w:t>
      </w:r>
      <w:r w:rsidRPr="00F557CE">
        <w:t xml:space="preserve"> </w:t>
      </w:r>
      <w:r w:rsidRPr="00F557CE" w:rsidR="006300A5">
        <w:t>decommissioning</w:t>
      </w:r>
      <w:r w:rsidRPr="00F557CE" w:rsidR="00E6576D">
        <w:t>,</w:t>
      </w:r>
      <w:r w:rsidRPr="00F557CE" w:rsidR="00785B2E">
        <w:t xml:space="preserve"> </w:t>
      </w:r>
      <w:r w:rsidRPr="00F557CE" w:rsidR="006300A5">
        <w:t>et cetera</w:t>
      </w:r>
      <w:r w:rsidRPr="00F557CE">
        <w:t xml:space="preserve">, and </w:t>
      </w:r>
      <w:r w:rsidRPr="00F557CE" w:rsidR="006300A5">
        <w:t>where we are today</w:t>
      </w:r>
      <w:r w:rsidRPr="00F557CE">
        <w:t xml:space="preserve">. What is </w:t>
      </w:r>
      <w:r w:rsidRPr="00F557CE" w:rsidR="006300A5">
        <w:t xml:space="preserve">that next big step forward that really does help move things forward in a way that, in one form or another, can be positive for </w:t>
      </w:r>
      <w:r w:rsidRPr="00F557CE">
        <w:t>Northern Ireland?</w:t>
      </w:r>
    </w:p>
    <w:p w:rsidR="00C86F8E" w:rsidRPr="00F557CE" w:rsidP="00C86F8E">
      <w:pPr>
        <w:pStyle w:val="Question"/>
      </w:pPr>
      <w:sdt>
        <w:sdtPr>
          <w:alias w:val="Member"/>
          <w:tag w:val="&lt;Member mnisId='4025' dodsId='41721'&gt;"/>
          <w:id w:val="949362670"/>
          <w:placeholder>
            <w:docPart w:val="3C166739A8564AD5A3E8B023EAB65DD1"/>
          </w:placeholder>
          <w:richText/>
        </w:sdtPr>
        <w:sdtContent>
          <w:r w:rsidRPr="00F557CE" w:rsidR="002E7FAD">
            <w:rPr>
              <w:b/>
              <w:bCs/>
            </w:rPr>
            <w:t>Mr Ellwood:</w:t>
          </w:r>
        </w:sdtContent>
      </w:sdt>
      <w:r w:rsidRPr="00F557CE">
        <w:t xml:space="preserve"> You </w:t>
      </w:r>
      <w:r w:rsidRPr="00F557CE" w:rsidR="006300A5">
        <w:t>and I have spoken</w:t>
      </w:r>
      <w:r w:rsidRPr="00F557CE">
        <w:t>—</w:t>
      </w:r>
      <w:r w:rsidRPr="00F557CE" w:rsidR="006300A5">
        <w:t>thank you for the briefings as well</w:t>
      </w:r>
      <w:r w:rsidRPr="00F557CE">
        <w:t xml:space="preserve">—and I am </w:t>
      </w:r>
      <w:r w:rsidRPr="00F557CE" w:rsidR="006300A5">
        <w:t xml:space="preserve">aware </w:t>
      </w:r>
      <w:r w:rsidRPr="00F557CE">
        <w:t xml:space="preserve">of </w:t>
      </w:r>
      <w:r w:rsidRPr="00F557CE" w:rsidR="006300A5">
        <w:t xml:space="preserve">how committed you are to trying to get this to </w:t>
      </w:r>
      <w:r w:rsidRPr="00F557CE">
        <w:t xml:space="preserve">a </w:t>
      </w:r>
      <w:r w:rsidRPr="00F557CE" w:rsidR="006300A5">
        <w:t xml:space="preserve">resolution. I am a little bit </w:t>
      </w:r>
      <w:r w:rsidRPr="00F557CE">
        <w:t xml:space="preserve">concerned, </w:t>
      </w:r>
      <w:r w:rsidRPr="00F557CE" w:rsidR="006300A5">
        <w:t>being a veteran myself</w:t>
      </w:r>
      <w:r w:rsidRPr="00F557CE">
        <w:t xml:space="preserve"> and i</w:t>
      </w:r>
      <w:r w:rsidRPr="00F557CE" w:rsidR="006300A5">
        <w:t>n fact a current reserv</w:t>
      </w:r>
      <w:r w:rsidRPr="00F557CE">
        <w:t xml:space="preserve">ist, </w:t>
      </w:r>
      <w:r w:rsidRPr="00F557CE" w:rsidR="006300A5">
        <w:t xml:space="preserve">that the bar was raised rather high at </w:t>
      </w:r>
      <w:r w:rsidRPr="00F557CE">
        <w:t>the Conservative P</w:t>
      </w:r>
      <w:r w:rsidRPr="00F557CE" w:rsidR="006300A5">
        <w:t xml:space="preserve">arty conference back in 2019. </w:t>
      </w:r>
      <w:r w:rsidRPr="00F557CE">
        <w:t xml:space="preserve">It was promised that there would be something heading towards the </w:t>
      </w:r>
      <w:r w:rsidRPr="00F557CE" w:rsidR="00E6576D">
        <w:t>s</w:t>
      </w:r>
      <w:r w:rsidRPr="00F557CE">
        <w:t xml:space="preserve">tatute </w:t>
      </w:r>
      <w:r w:rsidRPr="00F557CE" w:rsidR="00E6576D">
        <w:t>b</w:t>
      </w:r>
      <w:r w:rsidRPr="00F557CE">
        <w:t xml:space="preserve">ook in </w:t>
      </w:r>
      <w:r w:rsidRPr="00F557CE" w:rsidR="006300A5">
        <w:t>100 days</w:t>
      </w:r>
      <w:r w:rsidRPr="00F557CE">
        <w:t xml:space="preserve">. Is it fair </w:t>
      </w:r>
      <w:r w:rsidRPr="00F557CE" w:rsidR="006300A5">
        <w:t>to say</w:t>
      </w:r>
      <w:r w:rsidRPr="00F557CE">
        <w:t xml:space="preserve"> </w:t>
      </w:r>
      <w:r w:rsidRPr="00F557CE" w:rsidR="006300A5">
        <w:t>that was a bit presumptuous</w:t>
      </w:r>
      <w:r w:rsidRPr="00F557CE">
        <w:t>?</w:t>
      </w:r>
    </w:p>
    <w:p w:rsidR="00C75F1F" w:rsidRPr="00F557CE" w:rsidP="006300A5">
      <w:pPr>
        <w:pStyle w:val="Answer"/>
      </w:pPr>
      <w:sdt>
        <w:sdtPr>
          <w:rPr>
            <w:b/>
          </w:rPr>
          <w:alias w:val="Witness"/>
          <w:id w:val="-511149913"/>
          <w:placeholder>
            <w:docPart w:val="065B96BD54054411A4C96BD6221D3E39"/>
          </w:placeholder>
          <w:richText/>
        </w:sdtPr>
        <w:sdtContent>
          <w:r w:rsidRPr="00F557CE" w:rsidR="00C86F8E">
            <w:rPr>
              <w:b/>
              <w:i/>
              <w:iCs/>
            </w:rPr>
            <w:t>Brandon Lewis:</w:t>
          </w:r>
          <w:r w:rsidRPr="00F557CE" w:rsidR="00C86F8E">
            <w:rPr>
              <w:b/>
            </w:rPr>
            <w:t xml:space="preserve"> </w:t>
          </w:r>
        </w:sdtContent>
      </w:sdt>
      <w:r w:rsidRPr="00F557CE" w:rsidR="00C86F8E">
        <w:rPr>
          <w:bCs/>
        </w:rPr>
        <w:t>I</w:t>
      </w:r>
      <w:r w:rsidRPr="00F557CE" w:rsidR="006300A5">
        <w:t>n terms of dealing with Northern</w:t>
      </w:r>
      <w:r w:rsidRPr="00F557CE" w:rsidR="00C86F8E">
        <w:t xml:space="preserve"> Ireland, two </w:t>
      </w:r>
      <w:r w:rsidRPr="00F557CE" w:rsidR="006300A5">
        <w:t xml:space="preserve">things </w:t>
      </w:r>
      <w:r w:rsidRPr="00F557CE" w:rsidR="00C86F8E">
        <w:t xml:space="preserve">have </w:t>
      </w:r>
      <w:r w:rsidRPr="00F557CE" w:rsidR="006300A5">
        <w:t>happen</w:t>
      </w:r>
      <w:r w:rsidRPr="00F557CE" w:rsidR="00C86F8E">
        <w:t>ed in</w:t>
      </w:r>
      <w:r w:rsidRPr="00F557CE" w:rsidR="006300A5">
        <w:t xml:space="preserve"> between. </w:t>
      </w:r>
      <w:r w:rsidRPr="00F557CE" w:rsidR="00C86F8E">
        <w:t xml:space="preserve">We had a commitment in NDNA as well </w:t>
      </w:r>
      <w:r w:rsidRPr="00F557CE" w:rsidR="006300A5">
        <w:t xml:space="preserve">to move within 100 days to deliver on the principles of </w:t>
      </w:r>
      <w:r w:rsidRPr="00F557CE" w:rsidR="00C86F8E">
        <w:t>Stormont House. A couple of things have happened</w:t>
      </w:r>
      <w:r w:rsidRPr="00F557CE">
        <w:t xml:space="preserve"> that have affected this.</w:t>
      </w:r>
    </w:p>
    <w:p w:rsidR="00C75F1F" w:rsidRPr="00F557CE" w:rsidP="006300A5">
      <w:pPr>
        <w:pStyle w:val="Answer"/>
      </w:pPr>
      <w:r w:rsidRPr="00F557CE">
        <w:t>One is that we all had C</w:t>
      </w:r>
      <w:r w:rsidR="003A5951">
        <w:t xml:space="preserve">ovid </w:t>
      </w:r>
      <w:r w:rsidRPr="00F557CE" w:rsidR="006300A5">
        <w:t>to deal with</w:t>
      </w:r>
      <w:r w:rsidRPr="00F557CE">
        <w:t>. This is something that I had very expressly put to me by some of the bodies that we were talking to in the first part of last year. Once C</w:t>
      </w:r>
      <w:r w:rsidR="003A5951">
        <w:t xml:space="preserve">ovid </w:t>
      </w:r>
      <w:r w:rsidRPr="00F557CE" w:rsidR="006300A5">
        <w:t>and lockdown</w:t>
      </w:r>
      <w:r w:rsidRPr="00F557CE">
        <w:t xml:space="preserve">, </w:t>
      </w:r>
      <w:r w:rsidRPr="00F557CE" w:rsidR="006300A5">
        <w:t>particularly</w:t>
      </w:r>
      <w:r w:rsidRPr="00F557CE">
        <w:t xml:space="preserve">, </w:t>
      </w:r>
      <w:r w:rsidRPr="00F557CE" w:rsidR="00E6576D">
        <w:t>came across people</w:t>
      </w:r>
      <w:r w:rsidRPr="00F557CE">
        <w:t>,</w:t>
      </w:r>
      <w:r w:rsidRPr="00F557CE" w:rsidR="006300A5">
        <w:t xml:space="preserve"> there was a point where I was talking to some people around legacy, and they were making the point that the very families and victims that they were supporting for legacy </w:t>
      </w:r>
      <w:r w:rsidRPr="00F557CE">
        <w:t>we</w:t>
      </w:r>
      <w:r w:rsidRPr="00F557CE">
        <w:t xml:space="preserve">re </w:t>
      </w:r>
      <w:r w:rsidRPr="00F557CE" w:rsidR="006300A5">
        <w:t xml:space="preserve">also </w:t>
      </w:r>
      <w:r w:rsidRPr="00F557CE">
        <w:t xml:space="preserve">the </w:t>
      </w:r>
      <w:r w:rsidRPr="00F557CE" w:rsidR="006300A5">
        <w:t xml:space="preserve">people </w:t>
      </w:r>
      <w:r w:rsidRPr="00F557CE">
        <w:t xml:space="preserve">who </w:t>
      </w:r>
      <w:r w:rsidRPr="00F557CE" w:rsidR="006300A5">
        <w:t xml:space="preserve">were </w:t>
      </w:r>
      <w:r w:rsidRPr="00F557CE">
        <w:t xml:space="preserve">the </w:t>
      </w:r>
      <w:r w:rsidRPr="00F557CE" w:rsidR="006300A5">
        <w:t xml:space="preserve">most vulnerable from </w:t>
      </w:r>
      <w:r w:rsidR="003A5951">
        <w:t>Covid</w:t>
      </w:r>
      <w:r w:rsidRPr="00F557CE">
        <w:t>, and that h</w:t>
      </w:r>
      <w:r w:rsidRPr="00F557CE" w:rsidR="006300A5">
        <w:t xml:space="preserve">aving this conversation while they </w:t>
      </w:r>
      <w:r w:rsidRPr="00F557CE">
        <w:t xml:space="preserve">were </w:t>
      </w:r>
      <w:r w:rsidRPr="00F557CE" w:rsidR="006300A5">
        <w:t xml:space="preserve">dealing with that just </w:t>
      </w:r>
      <w:r w:rsidRPr="00F557CE">
        <w:t xml:space="preserve">was not </w:t>
      </w:r>
      <w:r w:rsidRPr="00F557CE" w:rsidR="006300A5">
        <w:t>appropriate.</w:t>
      </w:r>
      <w:r w:rsidRPr="00F557CE">
        <w:t xml:space="preserve"> </w:t>
      </w:r>
      <w:r w:rsidRPr="00F557CE">
        <w:rPr>
          <w:bCs/>
        </w:rPr>
        <w:t xml:space="preserve">It </w:t>
      </w:r>
      <w:r w:rsidRPr="00F557CE" w:rsidR="006300A5">
        <w:t>was sensible to pause through that period</w:t>
      </w:r>
      <w:r w:rsidRPr="00F557CE">
        <w:t xml:space="preserve">. It was a </w:t>
      </w:r>
      <w:r w:rsidRPr="00F557CE" w:rsidR="006300A5">
        <w:t>capacity issue for everybody involved.</w:t>
      </w:r>
    </w:p>
    <w:p w:rsidR="00C75F1F" w:rsidRPr="00F557CE" w:rsidP="006300A5">
      <w:pPr>
        <w:pStyle w:val="Answer"/>
      </w:pPr>
      <w:r w:rsidRPr="00F557CE">
        <w:t xml:space="preserve">It </w:t>
      </w:r>
      <w:r w:rsidRPr="00F557CE" w:rsidR="006300A5">
        <w:t>also reflects the reality of just how complicated, sensitive and difficult this issue is.</w:t>
      </w:r>
      <w:r w:rsidRPr="00F557CE">
        <w:t xml:space="preserve"> </w:t>
      </w:r>
      <w:r w:rsidRPr="00F557CE" w:rsidR="006300A5">
        <w:t xml:space="preserve">It is an issue that </w:t>
      </w:r>
      <w:r w:rsidRPr="00F557CE">
        <w:t xml:space="preserve">has not </w:t>
      </w:r>
      <w:r w:rsidRPr="00F557CE" w:rsidR="006300A5">
        <w:t xml:space="preserve">been dealt with for a very long time. Predecessors of mine have talked about trying to deal with this since the </w:t>
      </w:r>
      <w:r w:rsidRPr="00F557CE" w:rsidR="00CE6B77">
        <w:t>Good Friday agreement</w:t>
      </w:r>
      <w:r w:rsidRPr="00F557CE">
        <w:t xml:space="preserve"> </w:t>
      </w:r>
      <w:r w:rsidRPr="00F557CE" w:rsidR="006300A5">
        <w:t>back in 2006 and beyond. It is a difficult</w:t>
      </w:r>
      <w:r w:rsidRPr="00F557CE">
        <w:t xml:space="preserve"> and</w:t>
      </w:r>
      <w:r w:rsidRPr="00F557CE" w:rsidR="006300A5">
        <w:t xml:space="preserve"> complicated issue, and it just reflects that reality.</w:t>
      </w:r>
    </w:p>
    <w:p w:rsidR="00C75F1F" w:rsidRPr="00F557CE" w:rsidP="00C75F1F">
      <w:pPr>
        <w:pStyle w:val="Question"/>
      </w:pPr>
      <w:sdt>
        <w:sdtPr>
          <w:alias w:val="Member"/>
          <w:tag w:val="&lt;Member mnisId='4025' dodsId='41721'&gt;"/>
          <w:id w:val="-757292273"/>
          <w:placeholder>
            <w:docPart w:val="F7DCB173F65C4670935F6C09D465EB15"/>
          </w:placeholder>
          <w:richText/>
        </w:sdtPr>
        <w:sdtContent>
          <w:r w:rsidRPr="00F557CE" w:rsidR="002E7FAD">
            <w:rPr>
              <w:b/>
              <w:bCs/>
            </w:rPr>
            <w:t>Mr Ellwood:</w:t>
          </w:r>
        </w:sdtContent>
      </w:sdt>
      <w:r w:rsidRPr="00F557CE">
        <w:t xml:space="preserve"> W</w:t>
      </w:r>
      <w:r w:rsidRPr="00F557CE" w:rsidR="006300A5">
        <w:t xml:space="preserve">hen </w:t>
      </w:r>
      <w:r w:rsidRPr="00F557CE" w:rsidR="00D2460A">
        <w:t xml:space="preserve">you </w:t>
      </w:r>
      <w:r w:rsidRPr="00F557CE">
        <w:t>we</w:t>
      </w:r>
      <w:r w:rsidRPr="00F557CE" w:rsidR="00D2460A">
        <w:t>re</w:t>
      </w:r>
      <w:r w:rsidRPr="00F557CE" w:rsidR="006300A5">
        <w:t xml:space="preserve"> trying to win over the veterans </w:t>
      </w:r>
      <w:r w:rsidRPr="00F557CE">
        <w:t xml:space="preserve">who are involved </w:t>
      </w:r>
      <w:r w:rsidRPr="00F557CE" w:rsidR="006300A5">
        <w:t xml:space="preserve">here, </w:t>
      </w:r>
      <w:r w:rsidRPr="00F557CE" w:rsidR="00D2460A">
        <w:t xml:space="preserve">you </w:t>
      </w:r>
      <w:r w:rsidRPr="00F557CE">
        <w:t>we</w:t>
      </w:r>
      <w:r w:rsidRPr="00F557CE" w:rsidR="00D2460A">
        <w:t>re</w:t>
      </w:r>
      <w:r w:rsidRPr="00F557CE" w:rsidR="006300A5">
        <w:t xml:space="preserve"> asking them to be seen on a parity with all the stakeholders involved</w:t>
      </w:r>
      <w:r w:rsidRPr="00F557CE">
        <w:t xml:space="preserve">. There </w:t>
      </w:r>
      <w:r w:rsidRPr="00F557CE" w:rsidR="006300A5">
        <w:t xml:space="preserve">was a concern that they did not want to go there. </w:t>
      </w:r>
      <w:r w:rsidRPr="00F557CE" w:rsidR="00D2460A">
        <w:t>You are</w:t>
      </w:r>
      <w:r w:rsidRPr="00F557CE" w:rsidR="006300A5">
        <w:t xml:space="preserve"> asking them to recognise that there has to be a compromise. I am just hoping </w:t>
      </w:r>
      <w:r w:rsidRPr="00F557CE">
        <w:t xml:space="preserve">that </w:t>
      </w:r>
      <w:r w:rsidRPr="00F557CE" w:rsidR="006300A5">
        <w:t xml:space="preserve">you </w:t>
      </w:r>
      <w:r w:rsidRPr="00F557CE">
        <w:t xml:space="preserve">will </w:t>
      </w:r>
      <w:r w:rsidRPr="00F557CE" w:rsidR="006300A5">
        <w:t xml:space="preserve">recognise the promises that were made </w:t>
      </w:r>
      <w:r w:rsidRPr="00F557CE">
        <w:t xml:space="preserve">about raising the bar and </w:t>
      </w:r>
      <w:r w:rsidRPr="00F557CE" w:rsidR="006300A5">
        <w:t>saying that we are going to get somewhere so early in 2019</w:t>
      </w:r>
      <w:r w:rsidRPr="00F557CE" w:rsidR="00E6576D">
        <w:t>,</w:t>
      </w:r>
      <w:r w:rsidRPr="00F557CE">
        <w:t xml:space="preserve"> </w:t>
      </w:r>
      <w:r w:rsidRPr="00F557CE" w:rsidR="006300A5">
        <w:t>when clearly there was nothing coming forward.</w:t>
      </w:r>
    </w:p>
    <w:p w:rsidR="00C75F1F" w:rsidRPr="00F557CE" w:rsidP="00C75F1F">
      <w:pPr>
        <w:pStyle w:val="QuestionCont"/>
      </w:pPr>
      <w:r w:rsidRPr="00F557CE">
        <w:t>We had an Armed Forces Bill and then we had another M</w:t>
      </w:r>
      <w:r w:rsidRPr="00F557CE">
        <w:t>o</w:t>
      </w:r>
      <w:r w:rsidRPr="00F557CE">
        <w:t>D</w:t>
      </w:r>
      <w:r w:rsidRPr="00F557CE">
        <w:noBreakHyphen/>
      </w:r>
      <w:r w:rsidRPr="00F557CE">
        <w:t>led Bill</w:t>
      </w:r>
      <w:r w:rsidRPr="00F557CE">
        <w:t xml:space="preserve"> that</w:t>
      </w:r>
      <w:r w:rsidRPr="00F557CE">
        <w:t xml:space="preserve"> </w:t>
      </w:r>
      <w:r w:rsidRPr="00F557CE">
        <w:t xml:space="preserve">dealt with other legacy issues separate </w:t>
      </w:r>
      <w:r w:rsidRPr="00F557CE">
        <w:t xml:space="preserve">to </w:t>
      </w:r>
      <w:r w:rsidRPr="00F557CE">
        <w:t xml:space="preserve">Northern Ireland, but </w:t>
      </w:r>
      <w:r w:rsidRPr="00F557CE">
        <w:t xml:space="preserve">for </w:t>
      </w:r>
      <w:r w:rsidRPr="00F557CE">
        <w:t xml:space="preserve">Northern Ireland there clearly </w:t>
      </w:r>
      <w:r w:rsidRPr="00F557CE">
        <w:t xml:space="preserve">was not </w:t>
      </w:r>
      <w:r w:rsidRPr="00F557CE">
        <w:t>anything. This is the closest we have come here today.</w:t>
      </w:r>
    </w:p>
    <w:p w:rsidR="00C75F1F" w:rsidRPr="00F557CE" w:rsidP="006300A5">
      <w:pPr>
        <w:pStyle w:val="Answer"/>
      </w:pPr>
      <w:sdt>
        <w:sdtPr>
          <w:rPr>
            <w:b/>
          </w:rPr>
          <w:alias w:val="Witness"/>
          <w:id w:val="-1496413681"/>
          <w:placeholder>
            <w:docPart w:val="3A84B71E5C2E4CB3870DCEED11EB4483"/>
          </w:placeholder>
          <w:richText/>
        </w:sdtPr>
        <w:sdtEndPr>
          <w:rPr>
            <w:b w:val="0"/>
            <w:bCs/>
          </w:rPr>
        </w:sdtEndPr>
        <w:sdtContent>
          <w:r w:rsidRPr="00F557CE">
            <w:rPr>
              <w:b/>
              <w:i/>
              <w:iCs/>
            </w:rPr>
            <w:t>Brandon Lewis:</w:t>
          </w:r>
          <w:r w:rsidRPr="00F557CE">
            <w:rPr>
              <w:b/>
            </w:rPr>
            <w:t xml:space="preserve"> </w:t>
          </w:r>
        </w:sdtContent>
      </w:sdt>
      <w:r w:rsidRPr="00F557CE">
        <w:rPr>
          <w:bCs/>
        </w:rPr>
        <w:t xml:space="preserve">Yes. </w:t>
      </w:r>
      <w:r w:rsidRPr="00F557CE" w:rsidR="006300A5">
        <w:t xml:space="preserve">I also want to </w:t>
      </w:r>
      <w:r w:rsidRPr="00F557CE">
        <w:t xml:space="preserve">give </w:t>
      </w:r>
      <w:r w:rsidRPr="00F557CE" w:rsidR="006300A5">
        <w:t xml:space="preserve">huge credit to </w:t>
      </w:r>
      <w:r w:rsidRPr="00F557CE">
        <w:t xml:space="preserve">the Secretary of State for </w:t>
      </w:r>
      <w:r w:rsidRPr="00F557CE" w:rsidR="006300A5">
        <w:t>Defen</w:t>
      </w:r>
      <w:r w:rsidRPr="00F557CE">
        <w:t>c</w:t>
      </w:r>
      <w:r w:rsidRPr="00F557CE" w:rsidR="006300A5">
        <w:t xml:space="preserve">e as well, who, like yourself, served in Northern Ireland and therefore understands </w:t>
      </w:r>
      <w:r w:rsidRPr="00F557CE">
        <w:t xml:space="preserve">and has </w:t>
      </w:r>
      <w:r w:rsidRPr="00F557CE" w:rsidR="006300A5">
        <w:t xml:space="preserve">been hugely supportive of taking an approach that </w:t>
      </w:r>
      <w:r w:rsidRPr="00F557CE">
        <w:t xml:space="preserve">is </w:t>
      </w:r>
      <w:r w:rsidRPr="00F557CE" w:rsidR="006300A5">
        <w:t xml:space="preserve">focused on an approach that is </w:t>
      </w:r>
      <w:r w:rsidRPr="00F557CE">
        <w:t xml:space="preserve">right </w:t>
      </w:r>
      <w:r w:rsidRPr="00F557CE" w:rsidR="006300A5">
        <w:t>for Northern Ireland</w:t>
      </w:r>
      <w:r w:rsidRPr="00F557CE">
        <w:t xml:space="preserve">. He is </w:t>
      </w:r>
      <w:r w:rsidRPr="00F557CE" w:rsidR="006300A5">
        <w:t>very supportive of us working together to find a solution that works for Northern Ireland.</w:t>
      </w:r>
    </w:p>
    <w:p w:rsidR="00C75F1F" w:rsidRPr="00F557CE" w:rsidP="006300A5">
      <w:pPr>
        <w:pStyle w:val="Answer"/>
      </w:pPr>
      <w:r w:rsidRPr="00F557CE">
        <w:t xml:space="preserve">This is also about recognising that, </w:t>
      </w:r>
      <w:r w:rsidRPr="00F557CE" w:rsidR="006300A5">
        <w:t xml:space="preserve">following the </w:t>
      </w:r>
      <w:r w:rsidRPr="00F557CE">
        <w:t>Belfast/</w:t>
      </w:r>
      <w:r w:rsidRPr="00F557CE" w:rsidR="00CE6B77">
        <w:t>Good Friday agreement</w:t>
      </w:r>
      <w:r w:rsidRPr="00F557CE" w:rsidR="006300A5">
        <w:t xml:space="preserve">, whatever we do has to apply across the board. That is </w:t>
      </w:r>
      <w:r w:rsidRPr="00F557CE">
        <w:t xml:space="preserve">the </w:t>
      </w:r>
      <w:r w:rsidRPr="00F557CE" w:rsidR="006300A5">
        <w:t>reality of where we are.</w:t>
      </w:r>
      <w:r w:rsidRPr="00F557CE">
        <w:t xml:space="preserve"> We are </w:t>
      </w:r>
      <w:r w:rsidRPr="00F557CE" w:rsidR="006300A5">
        <w:t>in no way</w:t>
      </w:r>
      <w:r w:rsidRPr="00F557CE">
        <w:t>—</w:t>
      </w:r>
      <w:r w:rsidRPr="00F557CE" w:rsidR="006300A5">
        <w:t xml:space="preserve">I said this on the </w:t>
      </w:r>
      <w:r w:rsidRPr="00F557CE" w:rsidR="00E6576D">
        <w:t>F</w:t>
      </w:r>
      <w:r w:rsidRPr="00F557CE" w:rsidR="006300A5">
        <w:t>loor of the House</w:t>
      </w:r>
      <w:r w:rsidRPr="00F557CE">
        <w:t>—</w:t>
      </w:r>
      <w:r w:rsidRPr="00F557CE" w:rsidR="006300A5">
        <w:t xml:space="preserve">accepting that there is an equivalence between people who went out courageously to defend people with the people </w:t>
      </w:r>
      <w:r w:rsidRPr="00F557CE">
        <w:t xml:space="preserve">who committed </w:t>
      </w:r>
      <w:r w:rsidRPr="00F557CE" w:rsidR="006300A5">
        <w:t>terrorist atrocities</w:t>
      </w:r>
      <w:r w:rsidRPr="00F557CE">
        <w:t xml:space="preserve">, from </w:t>
      </w:r>
      <w:r w:rsidRPr="00F557CE" w:rsidR="006300A5">
        <w:t xml:space="preserve">whichever angle they were doing it. Those people are terrorists who </w:t>
      </w:r>
      <w:r w:rsidRPr="00F557CE">
        <w:t xml:space="preserve">sought </w:t>
      </w:r>
      <w:r w:rsidRPr="00F557CE" w:rsidR="006300A5">
        <w:t>to both terrori</w:t>
      </w:r>
      <w:r w:rsidRPr="00F557CE">
        <w:t>s</w:t>
      </w:r>
      <w:r w:rsidRPr="00F557CE" w:rsidR="006300A5">
        <w:t>e communities and kill people</w:t>
      </w:r>
      <w:r w:rsidRPr="00F557CE">
        <w:t>. There</w:t>
      </w:r>
      <w:r w:rsidRPr="00F557CE" w:rsidR="006300A5">
        <w:t xml:space="preserve"> is no point at which I and the </w:t>
      </w:r>
      <w:r w:rsidRPr="00F557CE">
        <w:t>G</w:t>
      </w:r>
      <w:r w:rsidRPr="00F557CE" w:rsidR="006300A5">
        <w:t>overnment would ever accept there is a moral equivalen</w:t>
      </w:r>
      <w:r w:rsidRPr="00F557CE">
        <w:t>ce there</w:t>
      </w:r>
      <w:r w:rsidRPr="00F557CE" w:rsidR="006300A5">
        <w:t xml:space="preserve">. </w:t>
      </w:r>
      <w:r w:rsidRPr="00F557CE">
        <w:t xml:space="preserve">There </w:t>
      </w:r>
      <w:r w:rsidRPr="00F557CE" w:rsidR="006300A5">
        <w:t>just is not.</w:t>
      </w:r>
    </w:p>
    <w:p w:rsidR="006300A5" w:rsidRPr="00F557CE" w:rsidP="006300A5">
      <w:pPr>
        <w:pStyle w:val="Answer"/>
      </w:pPr>
      <w:r w:rsidRPr="00F557CE">
        <w:t>From</w:t>
      </w:r>
      <w:r w:rsidRPr="00F557CE">
        <w:t xml:space="preserve"> a legal point of view, </w:t>
      </w:r>
      <w:r w:rsidR="003A5951">
        <w:t xml:space="preserve">in </w:t>
      </w:r>
      <w:r w:rsidRPr="00F557CE">
        <w:t>dealing with a process that can help us get to information</w:t>
      </w:r>
      <w:r w:rsidRPr="00F557CE">
        <w:t>, i</w:t>
      </w:r>
      <w:r w:rsidRPr="00F557CE">
        <w:t>t is important</w:t>
      </w:r>
      <w:r w:rsidRPr="00F557CE">
        <w:t xml:space="preserve">, following the </w:t>
      </w:r>
      <w:r w:rsidRPr="00F557CE" w:rsidR="00CE6B77">
        <w:t>Good Friday agreement</w:t>
      </w:r>
      <w:r w:rsidRPr="00F557CE">
        <w:t xml:space="preserve">, </w:t>
      </w:r>
      <w:r w:rsidRPr="00F557CE">
        <w:t>that we do it in a way that is legally robust and sound for the people</w:t>
      </w:r>
      <w:r w:rsidRPr="00F557CE">
        <w:t xml:space="preserve">, </w:t>
      </w:r>
      <w:r w:rsidRPr="00F557CE">
        <w:t xml:space="preserve">the victims and </w:t>
      </w:r>
      <w:r w:rsidRPr="00F557CE">
        <w:t xml:space="preserve">the </w:t>
      </w:r>
      <w:r w:rsidRPr="00F557CE">
        <w:t>veterans in Northern Ireland.</w:t>
      </w:r>
    </w:p>
    <w:p w:rsidR="00837C2B" w:rsidRPr="00F557CE" w:rsidP="00837C2B">
      <w:pPr>
        <w:pStyle w:val="Remark"/>
      </w:pPr>
      <w:sdt>
        <w:sdtPr>
          <w:alias w:val="Member"/>
          <w:tag w:val="&lt;Member mnisId='4025' dodsId='41721'&gt;"/>
          <w:id w:val="-1641330751"/>
          <w:placeholder>
            <w:docPart w:val="D9F99D5A077C466880077CD2ED7A627A"/>
          </w:placeholder>
          <w:richText/>
        </w:sdtPr>
        <w:sdtContent>
          <w:r w:rsidRPr="00F557CE" w:rsidR="002E7FAD">
            <w:rPr>
              <w:b/>
              <w:bCs/>
            </w:rPr>
            <w:t>Mr Ellwood:</w:t>
          </w:r>
        </w:sdtContent>
      </w:sdt>
      <w:r w:rsidRPr="00F557CE">
        <w:t xml:space="preserve"> </w:t>
      </w:r>
      <w:r w:rsidRPr="00F557CE" w:rsidR="006300A5">
        <w:t xml:space="preserve">I am very pleased that you </w:t>
      </w:r>
      <w:r w:rsidRPr="00F557CE">
        <w:t xml:space="preserve">have said that and </w:t>
      </w:r>
      <w:r w:rsidRPr="00F557CE" w:rsidR="006300A5">
        <w:t xml:space="preserve">made it very clear. </w:t>
      </w:r>
      <w:r w:rsidRPr="00F557CE">
        <w:t xml:space="preserve">It is so </w:t>
      </w:r>
      <w:r w:rsidRPr="00F557CE" w:rsidR="006300A5">
        <w:t>important for the veterans to hear that.</w:t>
      </w:r>
    </w:p>
    <w:p w:rsidR="006300A5" w:rsidRPr="00F557CE" w:rsidP="006300A5">
      <w:pPr>
        <w:pStyle w:val="Answer"/>
      </w:pPr>
      <w:sdt>
        <w:sdtPr>
          <w:rPr>
            <w:b/>
          </w:rPr>
          <w:alias w:val="Witness"/>
          <w:id w:val="61842509"/>
          <w:placeholder>
            <w:docPart w:val="6DC98E05A5544140A90464B34D932B72"/>
          </w:placeholder>
          <w:richText/>
        </w:sdtPr>
        <w:sdtContent>
          <w:r w:rsidRPr="00F557CE" w:rsidR="00837C2B">
            <w:rPr>
              <w:b/>
              <w:i/>
              <w:iCs/>
            </w:rPr>
            <w:t>Brandon Lewis:</w:t>
          </w:r>
          <w:r w:rsidRPr="00F557CE" w:rsidR="00837C2B">
            <w:rPr>
              <w:b/>
            </w:rPr>
            <w:t xml:space="preserve"> </w:t>
          </w:r>
        </w:sdtContent>
      </w:sdt>
      <w:r w:rsidRPr="00F557CE">
        <w:t>Absolutely, ye</w:t>
      </w:r>
      <w:r w:rsidRPr="00F557CE" w:rsidR="00837C2B">
        <w:t>s</w:t>
      </w:r>
    </w:p>
    <w:p w:rsidR="00837C2B" w:rsidRPr="00F557CE" w:rsidP="00837C2B">
      <w:pPr>
        <w:pStyle w:val="Question"/>
      </w:pPr>
      <w:sdt>
        <w:sdtPr>
          <w:alias w:val="Member"/>
          <w:tag w:val="&lt;Member mnisId='1524' dodsId='35914'&gt;"/>
          <w:id w:val="-220755258"/>
          <w:placeholder>
            <w:docPart w:val="9A0E3B48FFAC4AF4AC8305EBC097BEFD"/>
          </w:placeholder>
          <w:richText/>
        </w:sdtPr>
        <w:sdtContent>
          <w:r w:rsidRPr="00F557CE">
            <w:rPr>
              <w:b/>
            </w:rPr>
            <w:t>Chair:</w:t>
          </w:r>
        </w:sdtContent>
      </w:sdt>
      <w:r w:rsidRPr="00F557CE">
        <w:t xml:space="preserve"> Secretary of State, just before I call Mr Paisley, aligned to that equivalence question, to which you have very clearly </w:t>
      </w:r>
      <w:r w:rsidRPr="00F557CE" w:rsidR="006300A5">
        <w:t>set out</w:t>
      </w:r>
      <w:r w:rsidRPr="00F557CE">
        <w:t xml:space="preserve"> t</w:t>
      </w:r>
      <w:r w:rsidRPr="00F557CE" w:rsidR="006300A5">
        <w:t>he Government's position</w:t>
      </w:r>
      <w:r w:rsidRPr="00F557CE">
        <w:t xml:space="preserve">, </w:t>
      </w:r>
      <w:r w:rsidRPr="00F557CE" w:rsidR="006300A5">
        <w:t xml:space="preserve">is </w:t>
      </w:r>
      <w:r w:rsidRPr="00F557CE">
        <w:t xml:space="preserve">a </w:t>
      </w:r>
      <w:r w:rsidRPr="00F557CE" w:rsidR="006300A5">
        <w:t>concern</w:t>
      </w:r>
      <w:r w:rsidRPr="00F557CE">
        <w:t xml:space="preserve"> that </w:t>
      </w:r>
      <w:r w:rsidRPr="00F557CE" w:rsidR="006300A5">
        <w:t>I know some in the military have expressed</w:t>
      </w:r>
      <w:r w:rsidRPr="00F557CE">
        <w:t>. If</w:t>
      </w:r>
      <w:r w:rsidRPr="00F557CE" w:rsidR="006300A5">
        <w:t xml:space="preserve"> I can paraphrase, </w:t>
      </w:r>
      <w:r w:rsidRPr="00F557CE">
        <w:t xml:space="preserve">the concern is that </w:t>
      </w:r>
      <w:r w:rsidRPr="00F557CE" w:rsidR="006300A5">
        <w:t xml:space="preserve">everything </w:t>
      </w:r>
      <w:r w:rsidRPr="00F557CE">
        <w:t xml:space="preserve">that </w:t>
      </w:r>
      <w:r w:rsidRPr="00F557CE" w:rsidR="006300A5">
        <w:t>the terrorists did was wrong</w:t>
      </w:r>
      <w:r w:rsidRPr="00F557CE">
        <w:t>; t</w:t>
      </w:r>
      <w:r w:rsidRPr="00F557CE" w:rsidR="006300A5">
        <w:t>here were some things that the military did that were wrong</w:t>
      </w:r>
      <w:r w:rsidRPr="00F557CE">
        <w:t>. B</w:t>
      </w:r>
      <w:r w:rsidRPr="00F557CE" w:rsidR="006300A5">
        <w:t>y providing</w:t>
      </w:r>
      <w:r w:rsidRPr="00F557CE">
        <w:t xml:space="preserve">, for want of a better phrase, an amnesty </w:t>
      </w:r>
      <w:r w:rsidRPr="00F557CE" w:rsidR="006300A5">
        <w:t>for both</w:t>
      </w:r>
      <w:r w:rsidRPr="00F557CE">
        <w:t xml:space="preserve">, </w:t>
      </w:r>
      <w:r w:rsidRPr="00F557CE" w:rsidR="006300A5">
        <w:t>the vast majority of military</w:t>
      </w:r>
      <w:r w:rsidRPr="00F557CE">
        <w:t xml:space="preserve">, </w:t>
      </w:r>
      <w:r w:rsidRPr="00F557CE" w:rsidR="006300A5">
        <w:t xml:space="preserve">who conducted themselves properly and all the rest of it, feel there is some sort of whitewash going </w:t>
      </w:r>
      <w:r w:rsidRPr="00F557CE">
        <w:t xml:space="preserve">on, for want of </w:t>
      </w:r>
      <w:r w:rsidRPr="00F557CE" w:rsidR="006300A5">
        <w:t>a better phrase.</w:t>
      </w:r>
    </w:p>
    <w:p w:rsidR="006300A5" w:rsidRPr="00F557CE" w:rsidP="00837C2B">
      <w:pPr>
        <w:pStyle w:val="Question"/>
        <w:numPr>
          <w:ilvl w:val="0"/>
          <w:numId w:val="0"/>
        </w:numPr>
        <w:ind w:left="794"/>
      </w:pPr>
      <w:r w:rsidRPr="00F557CE">
        <w:t xml:space="preserve">How do you mitigate against that without stoking the idea that the British Government </w:t>
      </w:r>
      <w:r w:rsidR="003A5951">
        <w:t xml:space="preserve">are </w:t>
      </w:r>
      <w:r w:rsidRPr="00F557CE">
        <w:t>here to effectively cover up the work the British Army and others did because it was all wrong per se</w:t>
      </w:r>
      <w:r w:rsidRPr="00F557CE" w:rsidR="00837C2B">
        <w:t xml:space="preserve">? </w:t>
      </w:r>
      <w:r w:rsidRPr="00F557CE">
        <w:t xml:space="preserve">How </w:t>
      </w:r>
      <w:r w:rsidRPr="00F557CE" w:rsidR="00837C2B">
        <w:t xml:space="preserve">are </w:t>
      </w:r>
      <w:r w:rsidRPr="00F557CE">
        <w:t>you proposing to deal with that</w:t>
      </w:r>
      <w:r w:rsidRPr="00F557CE" w:rsidR="00837C2B">
        <w:t xml:space="preserve"> either </w:t>
      </w:r>
      <w:r w:rsidRPr="00F557CE">
        <w:t>legislative</w:t>
      </w:r>
      <w:r w:rsidRPr="00F557CE" w:rsidR="00837C2B">
        <w:t xml:space="preserve">ly or in </w:t>
      </w:r>
      <w:r w:rsidRPr="00F557CE">
        <w:t>narrative terms?</w:t>
      </w:r>
    </w:p>
    <w:p w:rsidR="00837C2B" w:rsidRPr="00F557CE" w:rsidP="006300A5">
      <w:pPr>
        <w:pStyle w:val="Answer"/>
      </w:pPr>
      <w:sdt>
        <w:sdtPr>
          <w:alias w:val="Witness"/>
          <w:id w:val="482751542"/>
          <w:placeholder>
            <w:docPart w:val="880BCD9C3976401AA9D7731CF5BB2E91"/>
          </w:placeholder>
          <w:richText/>
        </w:sdtPr>
        <w:sdtContent>
          <w:r w:rsidRPr="00F557CE">
            <w:rPr>
              <w:b/>
              <w:i/>
              <w:iCs/>
            </w:rPr>
            <w:t>Brandon Lewis:</w:t>
          </w:r>
          <w:r w:rsidRPr="00F557CE">
            <w:rPr>
              <w:b/>
            </w:rPr>
            <w:t xml:space="preserve"> </w:t>
          </w:r>
        </w:sdtContent>
      </w:sdt>
      <w:r w:rsidRPr="00F557CE" w:rsidR="000B0318">
        <w:t>T</w:t>
      </w:r>
      <w:r w:rsidRPr="00F557CE" w:rsidR="006300A5">
        <w:t xml:space="preserve">hat is a very fair point. </w:t>
      </w:r>
      <w:r w:rsidRPr="00F557CE">
        <w:t xml:space="preserve">There are a </w:t>
      </w:r>
      <w:r w:rsidRPr="00F557CE" w:rsidR="006300A5">
        <w:t xml:space="preserve">couple of levels. </w:t>
      </w:r>
      <w:r w:rsidRPr="00F557CE">
        <w:t>L</w:t>
      </w:r>
      <w:r w:rsidRPr="00F557CE" w:rsidR="006300A5">
        <w:t>ike there is across</w:t>
      </w:r>
      <w:r w:rsidRPr="00F557CE">
        <w:t xml:space="preserve"> </w:t>
      </w:r>
      <w:r w:rsidRPr="00F557CE" w:rsidR="000B0318">
        <w:t>sectors</w:t>
      </w:r>
      <w:r w:rsidRPr="00F557CE">
        <w:t>, t</w:t>
      </w:r>
      <w:r w:rsidRPr="00F557CE" w:rsidR="006300A5">
        <w:t>here is a wide range of views within the veteran</w:t>
      </w:r>
      <w:r w:rsidRPr="00F557CE">
        <w:t>s’</w:t>
      </w:r>
      <w:r w:rsidRPr="00F557CE" w:rsidR="006300A5">
        <w:t xml:space="preserve"> sector around what they would like to see</w:t>
      </w:r>
      <w:r w:rsidRPr="00F557CE">
        <w:t xml:space="preserve">, </w:t>
      </w:r>
      <w:r w:rsidRPr="00F557CE" w:rsidR="006300A5">
        <w:t xml:space="preserve">what people want and their views on this. </w:t>
      </w:r>
      <w:r w:rsidRPr="00F557CE">
        <w:t>It is right t</w:t>
      </w:r>
      <w:r w:rsidRPr="00F557CE" w:rsidR="006300A5">
        <w:t>o recognise that up</w:t>
      </w:r>
      <w:r w:rsidRPr="00F557CE" w:rsidR="000B0318">
        <w:t xml:space="preserve"> </w:t>
      </w:r>
      <w:r w:rsidRPr="00F557CE" w:rsidR="006300A5">
        <w:t>front</w:t>
      </w:r>
      <w:r w:rsidRPr="00F557CE">
        <w:t xml:space="preserve">. </w:t>
      </w:r>
    </w:p>
    <w:p w:rsidR="00837C2B" w:rsidRPr="00F557CE" w:rsidP="006300A5">
      <w:pPr>
        <w:pStyle w:val="Answer"/>
      </w:pPr>
      <w:r w:rsidRPr="00F557CE">
        <w:t>F</w:t>
      </w:r>
      <w:r w:rsidRPr="00F557CE" w:rsidR="006300A5">
        <w:t xml:space="preserve">irst of all, this is not </w:t>
      </w:r>
      <w:r w:rsidRPr="00F557CE">
        <w:t>an amnesty</w:t>
      </w:r>
      <w:r w:rsidRPr="00F557CE" w:rsidR="006300A5">
        <w:t xml:space="preserve">. I appreciate </w:t>
      </w:r>
      <w:r w:rsidRPr="00F557CE">
        <w:t xml:space="preserve">that </w:t>
      </w:r>
      <w:r w:rsidRPr="00F557CE" w:rsidR="006300A5">
        <w:t xml:space="preserve">people have done and </w:t>
      </w:r>
      <w:r w:rsidRPr="00F557CE">
        <w:t xml:space="preserve">no doubt </w:t>
      </w:r>
      <w:r w:rsidRPr="00F557CE" w:rsidR="00A45749">
        <w:t>will</w:t>
      </w:r>
      <w:r w:rsidRPr="00F557CE" w:rsidR="006300A5">
        <w:t xml:space="preserve"> refer to </w:t>
      </w:r>
      <w:r w:rsidRPr="00F557CE">
        <w:t xml:space="preserve">it as </w:t>
      </w:r>
      <w:r w:rsidRPr="00F557CE" w:rsidR="006300A5">
        <w:t>that, but technically it is</w:t>
      </w:r>
      <w:r w:rsidRPr="00F557CE">
        <w:t xml:space="preserve"> not</w:t>
      </w:r>
      <w:r w:rsidRPr="00F557CE" w:rsidR="006300A5">
        <w:t xml:space="preserve">. </w:t>
      </w:r>
      <w:r w:rsidRPr="00F557CE">
        <w:t xml:space="preserve">We are not pardoning </w:t>
      </w:r>
      <w:r w:rsidRPr="00F557CE" w:rsidR="006300A5">
        <w:t>anybody</w:t>
      </w:r>
      <w:r w:rsidRPr="00F557CE">
        <w:t xml:space="preserve">; </w:t>
      </w:r>
      <w:r w:rsidRPr="00F557CE" w:rsidR="006300A5">
        <w:t xml:space="preserve">we are not accepting </w:t>
      </w:r>
      <w:r w:rsidRPr="00F557CE">
        <w:t xml:space="preserve">moral </w:t>
      </w:r>
      <w:r w:rsidRPr="00F557CE" w:rsidR="006300A5">
        <w:t>equivalen</w:t>
      </w:r>
      <w:r w:rsidRPr="00F557CE">
        <w:t xml:space="preserve">ce. The statute of </w:t>
      </w:r>
      <w:r w:rsidRPr="00F557CE" w:rsidR="006300A5">
        <w:t xml:space="preserve">limitations is legally the right description for that. </w:t>
      </w:r>
      <w:r w:rsidRPr="00F557CE">
        <w:t xml:space="preserve">That </w:t>
      </w:r>
      <w:r w:rsidRPr="00F557CE" w:rsidR="006300A5">
        <w:t>is where it also comes back to</w:t>
      </w:r>
      <w:r w:rsidRPr="00F557CE" w:rsidR="000B0318">
        <w:t xml:space="preserve"> this being </w:t>
      </w:r>
      <w:r w:rsidRPr="00F557CE" w:rsidR="006300A5">
        <w:t xml:space="preserve">about looking at what is the best way to </w:t>
      </w:r>
      <w:r w:rsidRPr="00F557CE">
        <w:t xml:space="preserve">help </w:t>
      </w:r>
      <w:r w:rsidRPr="00F557CE" w:rsidR="006300A5">
        <w:t>Northern Ireland move forward</w:t>
      </w:r>
      <w:r w:rsidRPr="00F557CE">
        <w:t xml:space="preserve"> and to help </w:t>
      </w:r>
      <w:r w:rsidRPr="00F557CE" w:rsidR="006300A5">
        <w:t xml:space="preserve">the families </w:t>
      </w:r>
      <w:r w:rsidRPr="00F557CE">
        <w:t xml:space="preserve">of </w:t>
      </w:r>
      <w:r w:rsidRPr="00F557CE" w:rsidR="006300A5">
        <w:t xml:space="preserve">the victims </w:t>
      </w:r>
      <w:r w:rsidRPr="00F557CE">
        <w:t xml:space="preserve">and </w:t>
      </w:r>
      <w:r w:rsidRPr="00F557CE" w:rsidR="006300A5">
        <w:t>the people in Northern get better understanding</w:t>
      </w:r>
      <w:r w:rsidRPr="00F557CE">
        <w:t xml:space="preserve">, </w:t>
      </w:r>
      <w:r w:rsidRPr="00F557CE" w:rsidR="006300A5">
        <w:t>knowledge</w:t>
      </w:r>
      <w:r w:rsidRPr="00F557CE">
        <w:t xml:space="preserve">, </w:t>
      </w:r>
      <w:r w:rsidRPr="00F557CE" w:rsidR="006300A5">
        <w:t>information and truth.</w:t>
      </w:r>
      <w:r w:rsidRPr="00F557CE" w:rsidR="00E17575">
        <w:t xml:space="preserve"> It is about achieving that. </w:t>
      </w:r>
    </w:p>
    <w:p w:rsidR="006300A5" w:rsidRPr="00F557CE" w:rsidP="006300A5">
      <w:pPr>
        <w:pStyle w:val="Answer"/>
      </w:pPr>
      <w:r w:rsidRPr="00F557CE">
        <w:t>T</w:t>
      </w:r>
      <w:r w:rsidRPr="00F557CE">
        <w:t xml:space="preserve">hat is why </w:t>
      </w:r>
      <w:r w:rsidRPr="00F557CE">
        <w:t xml:space="preserve">the statute of </w:t>
      </w:r>
      <w:r w:rsidRPr="00F557CE">
        <w:t xml:space="preserve">limitations would have to apply across the board. </w:t>
      </w:r>
      <w:r w:rsidRPr="00F557CE">
        <w:t xml:space="preserve">That </w:t>
      </w:r>
      <w:r w:rsidRPr="00F557CE">
        <w:t>is just a legal practicality</w:t>
      </w:r>
      <w:r w:rsidRPr="00F557CE">
        <w:t xml:space="preserve">, but it is </w:t>
      </w:r>
      <w:r w:rsidRPr="00F557CE">
        <w:t>also a practical practical</w:t>
      </w:r>
      <w:r w:rsidRPr="00F557CE">
        <w:t>ity—excuse t</w:t>
      </w:r>
      <w:r w:rsidRPr="00F557CE">
        <w:t>he double point there</w:t>
      </w:r>
      <w:r w:rsidRPr="00F557CE">
        <w:t>—</w:t>
      </w:r>
      <w:r w:rsidRPr="00F557CE">
        <w:t xml:space="preserve">around creating an environment in which we may well be able to get to more information. </w:t>
      </w:r>
      <w:r w:rsidRPr="00F557CE">
        <w:t xml:space="preserve">As Ms Alessandri said, </w:t>
      </w:r>
      <w:r w:rsidRPr="00F557CE">
        <w:t>as people are getting older</w:t>
      </w:r>
      <w:r w:rsidRPr="00F557CE">
        <w:t xml:space="preserve">, </w:t>
      </w:r>
      <w:r w:rsidRPr="00F557CE">
        <w:t xml:space="preserve">we have a limited period of time where there is an opportunity </w:t>
      </w:r>
      <w:r w:rsidRPr="00F557CE">
        <w:t xml:space="preserve">in which </w:t>
      </w:r>
      <w:r w:rsidRPr="00F557CE">
        <w:t xml:space="preserve">some of the people who might have information may be willing to come forward, whatever their position was previously, </w:t>
      </w:r>
      <w:r w:rsidRPr="00F557CE">
        <w:t xml:space="preserve">to </w:t>
      </w:r>
      <w:r w:rsidRPr="00F557CE">
        <w:t>share information that may</w:t>
      </w:r>
      <w:r w:rsidRPr="00F557CE">
        <w:t xml:space="preserve"> well help one more, five more</w:t>
      </w:r>
      <w:r w:rsidRPr="00F557CE" w:rsidR="000B0318">
        <w:t xml:space="preserve"> or </w:t>
      </w:r>
      <w:r w:rsidRPr="00F557CE">
        <w:t>10 more</w:t>
      </w:r>
      <w:r w:rsidRPr="00F557CE" w:rsidR="000B0318">
        <w:t>—</w:t>
      </w:r>
      <w:r w:rsidRPr="00F557CE">
        <w:t xml:space="preserve">whatever it </w:t>
      </w:r>
      <w:r w:rsidRPr="00F557CE" w:rsidR="000B0318">
        <w:t>is—</w:t>
      </w:r>
      <w:r w:rsidRPr="00F557CE">
        <w:t>families get some truth that they are otherwise not going to get.</w:t>
      </w:r>
    </w:p>
    <w:p w:rsidR="00BA5CB9" w:rsidRPr="00F557CE" w:rsidP="003A5951">
      <w:pPr>
        <w:pStyle w:val="Question"/>
      </w:pPr>
      <w:sdt>
        <w:sdtPr>
          <w:rPr>
            <w:b/>
            <w:bCs/>
          </w:rPr>
          <w:alias w:val="Member"/>
          <w:tag w:val="&lt;Member mnisId='4025' dodsId='41721'&gt;"/>
          <w:id w:val="-1542521482"/>
          <w:placeholder>
            <w:docPart w:val="196622C051CC4BCFAF5A8327B73911A6"/>
          </w:placeholder>
          <w:richText/>
        </w:sdtPr>
        <w:sdtEndPr>
          <w:rPr>
            <w:b w:val="0"/>
            <w:bCs w:val="0"/>
          </w:rPr>
        </w:sdtEndPr>
        <w:sdtContent>
          <w:r w:rsidRPr="00F557CE" w:rsidR="00E17575">
            <w:rPr>
              <w:b/>
              <w:bCs/>
            </w:rPr>
            <w:t xml:space="preserve">Ian </w:t>
          </w:r>
          <w:r w:rsidRPr="00F557CE" w:rsidR="00E17575">
            <w:rPr>
              <w:b/>
            </w:rPr>
            <w:t>Paisley:</w:t>
          </w:r>
        </w:sdtContent>
      </w:sdt>
      <w:r w:rsidRPr="00F557CE" w:rsidR="00E17575">
        <w:t xml:space="preserve"> </w:t>
      </w:r>
      <w:r w:rsidR="003A5951">
        <w:t xml:space="preserve">Twenty-nine </w:t>
      </w:r>
      <w:r w:rsidRPr="00F557CE" w:rsidR="006300A5">
        <w:t xml:space="preserve">years ago, Colum Marks, an IRA terrorist, was </w:t>
      </w:r>
      <w:r w:rsidRPr="00F557CE" w:rsidR="00E17575">
        <w:t>shot dead at Downpatrick by an undercover police operation. There have been t</w:t>
      </w:r>
      <w:r w:rsidRPr="00F557CE" w:rsidR="006300A5">
        <w:t xml:space="preserve">hree </w:t>
      </w:r>
      <w:r w:rsidRPr="00F557CE" w:rsidR="00E17575">
        <w:t>i</w:t>
      </w:r>
      <w:r w:rsidRPr="00F557CE" w:rsidR="006300A5">
        <w:t>nquests</w:t>
      </w:r>
      <w:r w:rsidRPr="00F557CE">
        <w:t>,</w:t>
      </w:r>
      <w:r w:rsidRPr="00F557CE" w:rsidR="00E17575">
        <w:t xml:space="preserve"> and a Police Ombudsman i</w:t>
      </w:r>
      <w:r w:rsidRPr="00F557CE" w:rsidR="006300A5">
        <w:t xml:space="preserve">nvestigation </w:t>
      </w:r>
      <w:r w:rsidRPr="00F557CE">
        <w:t xml:space="preserve">is </w:t>
      </w:r>
      <w:r w:rsidRPr="00F557CE" w:rsidR="006300A5">
        <w:t xml:space="preserve">ongoing. The officer involved </w:t>
      </w:r>
      <w:r w:rsidRPr="00F557CE" w:rsidR="00E17575">
        <w:t>in that case and the police representative body have all said that this is a vexatious case. For future reference, Secretary of State</w:t>
      </w:r>
      <w:r w:rsidRPr="00F557CE" w:rsidR="000B0318">
        <w:t>,</w:t>
      </w:r>
      <w:r w:rsidRPr="00F557CE" w:rsidR="00E17575">
        <w:t xml:space="preserve"> it is important that it is on the record that there are ongoing vexatious cases against serving officers, which causes plight and trauma to them and their families 30 years after the event.</w:t>
      </w:r>
    </w:p>
    <w:p w:rsidR="00BA5CB9" w:rsidRPr="00F557CE" w:rsidP="00BA5CB9">
      <w:pPr>
        <w:pStyle w:val="Question"/>
        <w:numPr>
          <w:ilvl w:val="0"/>
          <w:numId w:val="0"/>
        </w:numPr>
        <w:ind w:left="794"/>
      </w:pPr>
      <w:r w:rsidRPr="00F557CE">
        <w:t xml:space="preserve">It is important to acknowledge that your </w:t>
      </w:r>
      <w:r w:rsidRPr="00F557CE">
        <w:t>G</w:t>
      </w:r>
      <w:r w:rsidRPr="00F557CE">
        <w:t xml:space="preserve">overnment </w:t>
      </w:r>
      <w:r w:rsidRPr="00F557CE" w:rsidR="000B0318">
        <w:t>are</w:t>
      </w:r>
      <w:r w:rsidRPr="00F557CE">
        <w:t xml:space="preserve"> not </w:t>
      </w:r>
      <w:r w:rsidRPr="00F557CE" w:rsidR="000B0318">
        <w:t>starting</w:t>
      </w:r>
      <w:r w:rsidRPr="00F557CE">
        <w:t xml:space="preserve"> from a good place</w:t>
      </w:r>
      <w:r w:rsidRPr="00F557CE">
        <w:t>. I</w:t>
      </w:r>
      <w:r w:rsidRPr="00F557CE">
        <w:t>t is not your fault</w:t>
      </w:r>
      <w:r w:rsidRPr="00F557CE">
        <w:t xml:space="preserve">; </w:t>
      </w:r>
      <w:r w:rsidRPr="00F557CE">
        <w:t xml:space="preserve">it is not </w:t>
      </w:r>
      <w:r w:rsidRPr="00F557CE">
        <w:t>your G</w:t>
      </w:r>
      <w:r w:rsidRPr="00F557CE">
        <w:t xml:space="preserve">overnment's fault. </w:t>
      </w:r>
      <w:r w:rsidRPr="00F557CE">
        <w:t xml:space="preserve">All terrorists </w:t>
      </w:r>
      <w:r w:rsidRPr="00F557CE">
        <w:t xml:space="preserve">were let out of jail after the </w:t>
      </w:r>
      <w:r w:rsidRPr="00F557CE">
        <w:t>Belfast agreement.</w:t>
      </w:r>
    </w:p>
    <w:p w:rsidR="00BA5CB9" w:rsidRPr="00F557CE" w:rsidP="00BA5CB9">
      <w:pPr>
        <w:pStyle w:val="Remark"/>
      </w:pPr>
      <w:sdt>
        <w:sdtPr>
          <w:alias w:val="Member"/>
          <w:tag w:val="&lt;Member mnisId='1524' dodsId='35914'&gt;"/>
          <w:id w:val="-419645838"/>
          <w:placeholder>
            <w:docPart w:val="E494D7A702DD40D88F7FCF5922BF4E08"/>
          </w:placeholder>
          <w:richText/>
        </w:sdtPr>
        <w:sdtContent>
          <w:r w:rsidRPr="00F557CE">
            <w:rPr>
              <w:b/>
            </w:rPr>
            <w:t>Chair:</w:t>
          </w:r>
        </w:sdtContent>
      </w:sdt>
      <w:r w:rsidRPr="00F557CE">
        <w:t xml:space="preserve"> I am sorry to say this, </w:t>
      </w:r>
      <w:r w:rsidRPr="00F557CE" w:rsidR="006300A5">
        <w:t xml:space="preserve">Mr </w:t>
      </w:r>
      <w:r w:rsidRPr="00F557CE">
        <w:t>Paisley—</w:t>
      </w:r>
      <w:r w:rsidRPr="00F557CE" w:rsidR="006300A5">
        <w:t xml:space="preserve">I never thought I would be saying this </w:t>
      </w:r>
      <w:r w:rsidRPr="00F557CE">
        <w:t xml:space="preserve">to </w:t>
      </w:r>
      <w:r w:rsidRPr="00F557CE" w:rsidR="006300A5">
        <w:t xml:space="preserve">anybody </w:t>
      </w:r>
      <w:r w:rsidRPr="00F557CE">
        <w:t>with your surname—but could you speak up a little bit?</w:t>
      </w:r>
    </w:p>
    <w:p w:rsidR="000B0318" w:rsidRPr="00F557CE" w:rsidP="000B0318">
      <w:pPr>
        <w:pStyle w:val="Question"/>
        <w:numPr>
          <w:ilvl w:val="0"/>
          <w:numId w:val="0"/>
        </w:numPr>
        <w:ind w:left="794"/>
      </w:pPr>
      <w:sdt>
        <w:sdtPr>
          <w:rPr>
            <w:b/>
            <w:bCs/>
          </w:rPr>
          <w:alias w:val="Member"/>
          <w:tag w:val="&lt;Member mnisId='4025' dodsId='41721'&gt;"/>
          <w:id w:val="-1740860911"/>
          <w:placeholder>
            <w:docPart w:val="4A7C5DF5582845B094430A4200EE7319"/>
          </w:placeholder>
          <w:richText/>
        </w:sdtPr>
        <w:sdtEndPr>
          <w:rPr>
            <w:b w:val="0"/>
            <w:bCs w:val="0"/>
          </w:rPr>
        </w:sdtEndPr>
        <w:sdtContent>
          <w:r w:rsidRPr="00F557CE" w:rsidR="00BA5CB9">
            <w:rPr>
              <w:b/>
              <w:bCs/>
            </w:rPr>
            <w:t xml:space="preserve">Ian </w:t>
          </w:r>
          <w:r w:rsidRPr="00F557CE" w:rsidR="00BA5CB9">
            <w:rPr>
              <w:b/>
            </w:rPr>
            <w:t>Paisley:</w:t>
          </w:r>
        </w:sdtContent>
      </w:sdt>
      <w:r w:rsidRPr="00F557CE" w:rsidR="00BA5CB9">
        <w:t xml:space="preserve"> </w:t>
      </w:r>
      <w:r w:rsidRPr="00F557CE" w:rsidR="006300A5">
        <w:t xml:space="preserve">All terrorists have been let out of jail since 1998. </w:t>
      </w:r>
      <w:r w:rsidRPr="00F557CE" w:rsidR="00BA5CB9">
        <w:t xml:space="preserve">We then had Tony </w:t>
      </w:r>
      <w:r w:rsidRPr="00F557CE" w:rsidR="006300A5">
        <w:t>Blair</w:t>
      </w:r>
      <w:r w:rsidRPr="00F557CE" w:rsidR="00BA5CB9">
        <w:t xml:space="preserve">’s </w:t>
      </w:r>
      <w:r w:rsidRPr="00F557CE" w:rsidR="006300A5">
        <w:t>on</w:t>
      </w:r>
      <w:r w:rsidRPr="00F557CE" w:rsidR="00BA5CB9">
        <w:noBreakHyphen/>
      </w:r>
      <w:r w:rsidRPr="00F557CE" w:rsidR="006300A5">
        <w:t>the</w:t>
      </w:r>
      <w:r w:rsidRPr="00F557CE" w:rsidR="00BA5CB9">
        <w:noBreakHyphen/>
      </w:r>
      <w:r w:rsidRPr="00F557CE" w:rsidR="006300A5">
        <w:t>run letters</w:t>
      </w:r>
      <w:r w:rsidR="003A5951">
        <w:t>—</w:t>
      </w:r>
      <w:r w:rsidRPr="00F557CE" w:rsidR="006300A5">
        <w:t>the secret on</w:t>
      </w:r>
      <w:r w:rsidRPr="00F557CE" w:rsidR="00BA5CB9">
        <w:noBreakHyphen/>
      </w:r>
      <w:r w:rsidRPr="00F557CE" w:rsidR="006300A5">
        <w:t>the</w:t>
      </w:r>
      <w:r w:rsidRPr="00F557CE" w:rsidR="00BA5CB9">
        <w:noBreakHyphen/>
      </w:r>
      <w:r w:rsidRPr="00F557CE" w:rsidR="006300A5">
        <w:t>run letters that were revealed.</w:t>
      </w:r>
      <w:r w:rsidRPr="00F557CE" w:rsidR="00BA5CB9">
        <w:t xml:space="preserve"> It </w:t>
      </w:r>
      <w:r w:rsidRPr="00F557CE" w:rsidR="006300A5">
        <w:t xml:space="preserve">is not a good starting point </w:t>
      </w:r>
      <w:r w:rsidRPr="00F557CE" w:rsidR="00BA5CB9">
        <w:t xml:space="preserve">when </w:t>
      </w:r>
      <w:r w:rsidRPr="00F557CE" w:rsidR="006300A5">
        <w:t>justice has already been trashed in many people's eyes</w:t>
      </w:r>
      <w:r w:rsidRPr="00F557CE" w:rsidR="00BA5CB9">
        <w:t xml:space="preserve">, from which </w:t>
      </w:r>
      <w:r w:rsidRPr="00F557CE" w:rsidR="006300A5">
        <w:t>you have to pick up the pieces</w:t>
      </w:r>
      <w:r w:rsidRPr="00F557CE" w:rsidR="00BA5CB9">
        <w:t xml:space="preserve">. </w:t>
      </w:r>
      <w:r w:rsidRPr="00F557CE">
        <w:t>T</w:t>
      </w:r>
      <w:r w:rsidRPr="00F557CE" w:rsidR="006300A5">
        <w:t>hat does not</w:t>
      </w:r>
      <w:r w:rsidRPr="00F557CE">
        <w:t xml:space="preserve"> then</w:t>
      </w:r>
      <w:r w:rsidRPr="00F557CE" w:rsidR="006300A5">
        <w:t xml:space="preserve"> give you the excuse to say</w:t>
      </w:r>
      <w:r w:rsidRPr="00F557CE" w:rsidR="00BA5CB9">
        <w:t xml:space="preserve">, “Let us </w:t>
      </w:r>
      <w:r w:rsidRPr="00F557CE" w:rsidR="006300A5">
        <w:t xml:space="preserve">continue with </w:t>
      </w:r>
      <w:r w:rsidRPr="00F557CE" w:rsidR="00BA5CB9">
        <w:t xml:space="preserve">the </w:t>
      </w:r>
      <w:r w:rsidRPr="00F557CE" w:rsidR="006300A5">
        <w:t>trashing of justice</w:t>
      </w:r>
      <w:r w:rsidRPr="00F557CE" w:rsidR="00BA5CB9">
        <w:t xml:space="preserve">”. </w:t>
      </w:r>
    </w:p>
    <w:p w:rsidR="006300A5" w:rsidRPr="00F557CE" w:rsidP="000B0318">
      <w:pPr>
        <w:pStyle w:val="Question"/>
        <w:numPr>
          <w:ilvl w:val="0"/>
          <w:numId w:val="0"/>
        </w:numPr>
        <w:ind w:left="794"/>
      </w:pPr>
      <w:r w:rsidRPr="00F557CE">
        <w:t xml:space="preserve">I want to turn </w:t>
      </w:r>
      <w:r w:rsidRPr="00F557CE">
        <w:t xml:space="preserve">to your </w:t>
      </w:r>
      <w:r w:rsidRPr="00F557CE">
        <w:t>EC</w:t>
      </w:r>
      <w:r w:rsidRPr="00F557CE">
        <w:t>HR compliance issues</w:t>
      </w:r>
      <w:r w:rsidR="003A5951">
        <w:t>—</w:t>
      </w:r>
      <w:r w:rsidRPr="00F557CE">
        <w:t xml:space="preserve">your </w:t>
      </w:r>
      <w:r w:rsidRPr="00F557CE">
        <w:t xml:space="preserve">European </w:t>
      </w:r>
      <w:r w:rsidRPr="00F557CE">
        <w:t>Convention</w:t>
      </w:r>
      <w:r w:rsidRPr="00F557CE">
        <w:rPr>
          <w:rFonts w:cs="Times New Roman"/>
        </w:rPr>
        <w:t xml:space="preserve"> compliance issues. The Government signed up to this</w:t>
      </w:r>
      <w:r w:rsidRPr="00F557CE" w:rsidR="000B0318">
        <w:rPr>
          <w:rFonts w:cs="Times New Roman"/>
        </w:rPr>
        <w:t xml:space="preserve"> and are</w:t>
      </w:r>
      <w:r w:rsidRPr="00F557CE">
        <w:rPr>
          <w:rFonts w:cs="Times New Roman"/>
        </w:rPr>
        <w:t xml:space="preserve"> a signatory to it. </w:t>
      </w:r>
      <w:r w:rsidRPr="00F557CE">
        <w:t xml:space="preserve">You have indicated in earlier comments that you believe </w:t>
      </w:r>
      <w:r w:rsidRPr="00F557CE" w:rsidR="000B0318">
        <w:t>that you are</w:t>
      </w:r>
      <w:r w:rsidRPr="00F557CE">
        <w:t xml:space="preserve"> compli</w:t>
      </w:r>
      <w:r w:rsidRPr="00F557CE" w:rsidR="000B0318">
        <w:t>a</w:t>
      </w:r>
      <w:r w:rsidRPr="00F557CE">
        <w:t>nt</w:t>
      </w:r>
      <w:r w:rsidRPr="00F557CE" w:rsidR="000B0318">
        <w:t xml:space="preserve"> </w:t>
      </w:r>
      <w:r w:rsidRPr="00F557CE">
        <w:t xml:space="preserve">with </w:t>
      </w:r>
      <w:r w:rsidR="003A5951">
        <w:t>a</w:t>
      </w:r>
      <w:r w:rsidRPr="00F557CE">
        <w:t xml:space="preserve">rticle </w:t>
      </w:r>
      <w:r w:rsidRPr="00F557CE">
        <w:t>2 w</w:t>
      </w:r>
      <w:r w:rsidRPr="00F557CE">
        <w:t>ith regards to the protection of the rule of law.</w:t>
      </w:r>
      <w:r w:rsidRPr="00F557CE" w:rsidR="000B0318">
        <w:t xml:space="preserve"> </w:t>
      </w:r>
      <w:r w:rsidRPr="00F557CE">
        <w:t xml:space="preserve">I am wondering how you think </w:t>
      </w:r>
      <w:r w:rsidRPr="00F557CE" w:rsidR="00D2460A">
        <w:t>you are</w:t>
      </w:r>
      <w:r w:rsidRPr="00F557CE">
        <w:t xml:space="preserve"> compliant with </w:t>
      </w:r>
      <w:r w:rsidR="003A5951">
        <w:t>a</w:t>
      </w:r>
      <w:r w:rsidRPr="00F557CE">
        <w:t xml:space="preserve">rticle </w:t>
      </w:r>
      <w:r w:rsidRPr="00F557CE">
        <w:t>6</w:t>
      </w:r>
      <w:r w:rsidRPr="00F557CE">
        <w:t xml:space="preserve"> on fair trials, with </w:t>
      </w:r>
      <w:r w:rsidR="003A5951">
        <w:t>a</w:t>
      </w:r>
      <w:r w:rsidRPr="00F557CE">
        <w:t xml:space="preserve">rticle </w:t>
      </w:r>
      <w:r w:rsidRPr="00F557CE">
        <w:t>8</w:t>
      </w:r>
      <w:r w:rsidRPr="00F557CE">
        <w:t xml:space="preserve"> on privacy</w:t>
      </w:r>
      <w:r w:rsidRPr="00F557CE" w:rsidR="000B0318">
        <w:t xml:space="preserve"> and</w:t>
      </w:r>
      <w:r w:rsidRPr="00F557CE">
        <w:t xml:space="preserve"> with </w:t>
      </w:r>
      <w:r w:rsidR="003A5951">
        <w:t>a</w:t>
      </w:r>
      <w:r w:rsidRPr="00F557CE">
        <w:t xml:space="preserve">rticle 17 on the prohibiting of the abuse of rights. </w:t>
      </w:r>
      <w:r w:rsidRPr="00F557CE">
        <w:t>T</w:t>
      </w:r>
      <w:r w:rsidRPr="00F557CE">
        <w:t>he U</w:t>
      </w:r>
      <w:r w:rsidRPr="00F557CE">
        <w:t xml:space="preserve">N </w:t>
      </w:r>
      <w:r w:rsidRPr="00F557CE">
        <w:t>r</w:t>
      </w:r>
      <w:r w:rsidRPr="00F557CE">
        <w:t>apporteur and</w:t>
      </w:r>
      <w:r w:rsidRPr="00F557CE">
        <w:t xml:space="preserve"> the </w:t>
      </w:r>
      <w:r w:rsidRPr="00F557CE" w:rsidR="0015099E">
        <w:rPr>
          <w:rFonts w:cs="Times New Roman"/>
        </w:rPr>
        <w:t>PA</w:t>
      </w:r>
      <w:r w:rsidR="003A5951">
        <w:rPr>
          <w:rFonts w:cs="Times New Roman"/>
        </w:rPr>
        <w:t>CE</w:t>
      </w:r>
      <w:r w:rsidRPr="00F557CE" w:rsidR="007C606F">
        <w:rPr>
          <w:rFonts w:cs="Times New Roman"/>
        </w:rPr>
        <w:t xml:space="preserve"> </w:t>
      </w:r>
      <w:r w:rsidRPr="00F557CE">
        <w:t xml:space="preserve">have </w:t>
      </w:r>
      <w:r w:rsidRPr="00F557CE" w:rsidR="007C606F">
        <w:t xml:space="preserve">both </w:t>
      </w:r>
      <w:r w:rsidRPr="00F557CE">
        <w:t xml:space="preserve">said that there </w:t>
      </w:r>
      <w:r w:rsidRPr="00F557CE">
        <w:t xml:space="preserve">would be </w:t>
      </w:r>
      <w:r w:rsidRPr="00F557CE">
        <w:t xml:space="preserve">a violation of international standards and obligations by these proposals if they </w:t>
      </w:r>
      <w:r w:rsidRPr="00F557CE" w:rsidR="0015099E">
        <w:t>a</w:t>
      </w:r>
      <w:r w:rsidRPr="00F557CE">
        <w:t>re carried through.</w:t>
      </w:r>
      <w:r w:rsidRPr="00F557CE">
        <w:t xml:space="preserve"> I am wondering </w:t>
      </w:r>
      <w:r w:rsidRPr="00F557CE" w:rsidR="0015099E">
        <w:t xml:space="preserve">how you </w:t>
      </w:r>
      <w:r w:rsidRPr="00F557CE">
        <w:t xml:space="preserve">believe </w:t>
      </w:r>
      <w:r w:rsidRPr="00F557CE" w:rsidR="00D2460A">
        <w:t>you are</w:t>
      </w:r>
      <w:r w:rsidRPr="00F557CE">
        <w:t xml:space="preserve"> complying with your European Convention </w:t>
      </w:r>
      <w:r w:rsidRPr="00F557CE" w:rsidR="0015099E">
        <w:t xml:space="preserve">rights </w:t>
      </w:r>
      <w:r w:rsidRPr="00F557CE">
        <w:t>issues.</w:t>
      </w:r>
    </w:p>
    <w:p w:rsidR="0015099E" w:rsidRPr="00F557CE" w:rsidP="0015099E">
      <w:pPr>
        <w:pStyle w:val="Answer"/>
      </w:pPr>
      <w:sdt>
        <w:sdtPr>
          <w:alias w:val="Witness"/>
          <w:id w:val="-1965804310"/>
          <w:placeholder>
            <w:docPart w:val="38CF9ABD6ECA46DB9434BA4DBB0A9467"/>
          </w:placeholder>
          <w:richText/>
        </w:sdtPr>
        <w:sdtContent>
          <w:r w:rsidRPr="00F557CE">
            <w:rPr>
              <w:b/>
              <w:i/>
              <w:iCs/>
            </w:rPr>
            <w:t>Brandon Lewis:</w:t>
          </w:r>
          <w:r w:rsidRPr="00F557CE">
            <w:rPr>
              <w:b/>
            </w:rPr>
            <w:t xml:space="preserve"> </w:t>
          </w:r>
        </w:sdtContent>
      </w:sdt>
      <w:r w:rsidRPr="00F557CE">
        <w:t>I will bring in Ms Alessandri and Mr Flatt on a couple of those points, but</w:t>
      </w:r>
      <w:r w:rsidRPr="00F557CE" w:rsidR="006300A5">
        <w:t xml:space="preserve"> I will go to the heart of that and specifically </w:t>
      </w:r>
      <w:r w:rsidRPr="00F557CE">
        <w:t xml:space="preserve">address some </w:t>
      </w:r>
      <w:r w:rsidRPr="00F557CE" w:rsidR="006300A5">
        <w:t>of those point</w:t>
      </w:r>
      <w:r w:rsidRPr="00F557CE">
        <w:t>s</w:t>
      </w:r>
      <w:r w:rsidRPr="00F557CE" w:rsidR="006300A5">
        <w:t xml:space="preserve">. </w:t>
      </w:r>
      <w:r w:rsidRPr="00F557CE">
        <w:t xml:space="preserve">Your opening remarks, Mr Paisley, were </w:t>
      </w:r>
      <w:r w:rsidRPr="00F557CE" w:rsidR="006300A5">
        <w:t xml:space="preserve">around some of the examples of what </w:t>
      </w:r>
      <w:r w:rsidRPr="00F557CE">
        <w:t xml:space="preserve">has </w:t>
      </w:r>
      <w:r w:rsidRPr="00F557CE" w:rsidR="006300A5">
        <w:t>happened</w:t>
      </w:r>
      <w:r w:rsidRPr="00F557CE">
        <w:t xml:space="preserve"> and the point from which we are coming</w:t>
      </w:r>
      <w:r w:rsidRPr="00F557CE" w:rsidR="006300A5">
        <w:t>.</w:t>
      </w:r>
      <w:r w:rsidRPr="00F557CE">
        <w:t xml:space="preserve"> You are</w:t>
      </w:r>
      <w:r w:rsidRPr="00F557CE" w:rsidR="006300A5">
        <w:t xml:space="preserve"> </w:t>
      </w:r>
      <w:r w:rsidRPr="00F557CE">
        <w:t>right to highlight this, because it is very important. Nobody in this room but some people look at this as if it is a blank sheet of paper, and it is not.</w:t>
      </w:r>
    </w:p>
    <w:p w:rsidR="0015099E" w:rsidRPr="00F557CE" w:rsidP="0015099E">
      <w:pPr>
        <w:pStyle w:val="Answer"/>
      </w:pPr>
      <w:r w:rsidRPr="00F557CE">
        <w:t xml:space="preserve">We are coming to this from what was agreed at </w:t>
      </w:r>
      <w:r w:rsidRPr="00F557CE">
        <w:t>the Belfast/</w:t>
      </w:r>
      <w:r w:rsidRPr="00F557CE" w:rsidR="00CE6B77">
        <w:t>Good Friday agreement</w:t>
      </w:r>
      <w:r w:rsidRPr="00F557CE">
        <w:t>, let alone anything th</w:t>
      </w:r>
      <w:r w:rsidRPr="00F557CE" w:rsidR="007C606F">
        <w:t>at went</w:t>
      </w:r>
      <w:r w:rsidRPr="00F557CE">
        <w:t xml:space="preserve"> before that, </w:t>
      </w:r>
      <w:r w:rsidRPr="00F557CE">
        <w:t xml:space="preserve">the </w:t>
      </w:r>
      <w:r w:rsidRPr="00F557CE" w:rsidR="007C606F">
        <w:t>s</w:t>
      </w:r>
      <w:r w:rsidRPr="00F557CE">
        <w:t>entenc</w:t>
      </w:r>
      <w:r w:rsidRPr="00F557CE" w:rsidR="007C606F">
        <w:t xml:space="preserve">ing </w:t>
      </w:r>
      <w:r w:rsidRPr="00F557CE">
        <w:t xml:space="preserve">Act that flowed from that, </w:t>
      </w:r>
      <w:r w:rsidRPr="00F557CE">
        <w:t xml:space="preserve">and </w:t>
      </w:r>
      <w:r w:rsidRPr="00F557CE">
        <w:t xml:space="preserve">the </w:t>
      </w:r>
      <w:r w:rsidRPr="00F557CE">
        <w:t xml:space="preserve">range of issues </w:t>
      </w:r>
      <w:r w:rsidRPr="00F557CE">
        <w:t xml:space="preserve">that </w:t>
      </w:r>
      <w:r w:rsidRPr="00F557CE">
        <w:t xml:space="preserve">you </w:t>
      </w:r>
      <w:r w:rsidRPr="00F557CE">
        <w:t xml:space="preserve">have </w:t>
      </w:r>
      <w:r w:rsidRPr="00F557CE">
        <w:t>just mentioned, including decommissioning</w:t>
      </w:r>
      <w:r w:rsidRPr="00F557CE">
        <w:t>. O</w:t>
      </w:r>
      <w:r w:rsidRPr="00F557CE">
        <w:t>f course</w:t>
      </w:r>
      <w:r w:rsidRPr="00F557CE">
        <w:t xml:space="preserve">, </w:t>
      </w:r>
      <w:r w:rsidRPr="00F557CE">
        <w:t xml:space="preserve">there are different views around what was agreed at </w:t>
      </w:r>
      <w:r w:rsidRPr="00F557CE">
        <w:t>Stormont House. As</w:t>
      </w:r>
      <w:r w:rsidRPr="00F557CE">
        <w:t xml:space="preserve"> I outlined earl</w:t>
      </w:r>
      <w:r w:rsidRPr="00F557CE">
        <w:t xml:space="preserve">ier </w:t>
      </w:r>
      <w:r w:rsidRPr="00F557CE">
        <w:t xml:space="preserve">on, </w:t>
      </w:r>
      <w:r w:rsidRPr="00F557CE">
        <w:t>we heard the ex</w:t>
      </w:r>
      <w:r w:rsidRPr="00F557CE">
        <w:noBreakHyphen/>
        <w:t xml:space="preserve">Tánaiste and </w:t>
      </w:r>
      <w:r w:rsidRPr="00F557CE">
        <w:t>Attorney General</w:t>
      </w:r>
      <w:r w:rsidRPr="00F557CE" w:rsidR="007C606F">
        <w:t>’</w:t>
      </w:r>
      <w:r w:rsidRPr="00F557CE">
        <w:t xml:space="preserve">s comments around what the Irish Government have done as well </w:t>
      </w:r>
      <w:r w:rsidRPr="00F557CE">
        <w:t>in respect of having</w:t>
      </w:r>
      <w:r w:rsidRPr="00F557CE" w:rsidR="007C606F">
        <w:t xml:space="preserve">, effectively, a </w:t>
      </w:r>
      <w:r w:rsidRPr="00F557CE">
        <w:t>moratori</w:t>
      </w:r>
      <w:r w:rsidRPr="00F557CE">
        <w:t>um on</w:t>
      </w:r>
      <w:r w:rsidRPr="00F557CE">
        <w:t xml:space="preserve"> prosecution.</w:t>
      </w:r>
    </w:p>
    <w:p w:rsidR="007C606F" w:rsidRPr="00F557CE" w:rsidP="006300A5">
      <w:pPr>
        <w:pStyle w:val="Answer"/>
      </w:pPr>
      <w:r w:rsidRPr="00F557CE">
        <w:t>T</w:t>
      </w:r>
      <w:r w:rsidRPr="00F557CE" w:rsidR="006300A5">
        <w:t>his is not a blank sheet of paper</w:t>
      </w:r>
      <w:r w:rsidRPr="00F557CE" w:rsidR="00B87C44">
        <w:t>. T</w:t>
      </w:r>
      <w:r w:rsidRPr="00F557CE" w:rsidR="006300A5">
        <w:t xml:space="preserve">he point I </w:t>
      </w:r>
      <w:r w:rsidRPr="00F557CE" w:rsidR="00B87C44">
        <w:t xml:space="preserve">am </w:t>
      </w:r>
      <w:r w:rsidRPr="00F557CE" w:rsidR="006300A5">
        <w:t xml:space="preserve">making is </w:t>
      </w:r>
      <w:r w:rsidRPr="00F557CE" w:rsidR="00B87C44">
        <w:t xml:space="preserve">about </w:t>
      </w:r>
      <w:r w:rsidRPr="00F557CE" w:rsidR="006300A5">
        <w:t xml:space="preserve">being honest with people about the reality of where we are </w:t>
      </w:r>
      <w:r w:rsidRPr="00F557CE" w:rsidR="00B87C44">
        <w:t xml:space="preserve">and </w:t>
      </w:r>
      <w:r w:rsidRPr="00F557CE" w:rsidR="006300A5">
        <w:t xml:space="preserve">not pretending </w:t>
      </w:r>
      <w:r w:rsidRPr="00F557CE" w:rsidR="00B87C44">
        <w:t xml:space="preserve">that </w:t>
      </w:r>
      <w:r w:rsidRPr="00F557CE" w:rsidR="006300A5">
        <w:t xml:space="preserve">we are in a situation that is like you would see in more traditional criminal justice cases around the UK </w:t>
      </w:r>
      <w:r w:rsidRPr="00F557CE">
        <w:t>or</w:t>
      </w:r>
      <w:r w:rsidRPr="00F557CE" w:rsidR="006300A5">
        <w:t xml:space="preserve"> indeed anywhere else.</w:t>
      </w:r>
      <w:r w:rsidRPr="00F557CE" w:rsidR="00B87C44">
        <w:t xml:space="preserve"> </w:t>
      </w:r>
      <w:r w:rsidRPr="00F557CE" w:rsidR="006300A5">
        <w:t>This is different</w:t>
      </w:r>
      <w:r w:rsidRPr="00F557CE" w:rsidR="00B87C44">
        <w:t xml:space="preserve">, </w:t>
      </w:r>
      <w:r w:rsidRPr="00F557CE" w:rsidR="006300A5">
        <w:t xml:space="preserve">because of what has gone before </w:t>
      </w:r>
      <w:r w:rsidRPr="00F557CE" w:rsidR="00B87C44">
        <w:t xml:space="preserve">and </w:t>
      </w:r>
      <w:r w:rsidRPr="00F557CE" w:rsidR="006300A5">
        <w:t>the legislation</w:t>
      </w:r>
      <w:r w:rsidRPr="00F557CE" w:rsidR="00B87C44">
        <w:t xml:space="preserve">, </w:t>
      </w:r>
      <w:r w:rsidRPr="00F557CE" w:rsidR="006300A5">
        <w:t>among other things</w:t>
      </w:r>
      <w:r w:rsidRPr="00F557CE" w:rsidR="00B87C44">
        <w:t xml:space="preserve">, </w:t>
      </w:r>
      <w:r w:rsidRPr="00F557CE" w:rsidR="006300A5">
        <w:t>that ha</w:t>
      </w:r>
      <w:r w:rsidRPr="00F557CE" w:rsidR="00B87C44">
        <w:t xml:space="preserve">s </w:t>
      </w:r>
      <w:r w:rsidRPr="00F557CE" w:rsidR="006300A5">
        <w:t>preceded where we are</w:t>
      </w:r>
      <w:r w:rsidRPr="00F557CE" w:rsidR="00B87C44">
        <w:t>. T</w:t>
      </w:r>
      <w:r w:rsidRPr="00F557CE" w:rsidR="006300A5">
        <w:t>herefore</w:t>
      </w:r>
      <w:r w:rsidRPr="00F557CE" w:rsidR="00B87C44">
        <w:t xml:space="preserve">, </w:t>
      </w:r>
      <w:r w:rsidRPr="00F557CE" w:rsidR="006300A5">
        <w:t>what is the honest assessment of where we are and how we move forward?</w:t>
      </w:r>
      <w:r w:rsidRPr="00F557CE" w:rsidR="00B87C44">
        <w:t xml:space="preserve"> </w:t>
      </w:r>
    </w:p>
    <w:p w:rsidR="00B87C44" w:rsidRPr="00F557CE" w:rsidP="006300A5">
      <w:pPr>
        <w:pStyle w:val="Answer"/>
      </w:pPr>
      <w:r w:rsidRPr="00F557CE">
        <w:t xml:space="preserve">I saw the reports </w:t>
      </w:r>
      <w:r w:rsidRPr="00F557CE">
        <w:t xml:space="preserve">that we </w:t>
      </w:r>
      <w:r w:rsidRPr="00F557CE">
        <w:t xml:space="preserve">have seen over the summer. </w:t>
      </w:r>
      <w:r w:rsidRPr="00F557CE">
        <w:t xml:space="preserve">I would say </w:t>
      </w:r>
      <w:r w:rsidRPr="00F557CE">
        <w:t xml:space="preserve">a couple of things </w:t>
      </w:r>
      <w:r w:rsidRPr="00F557CE">
        <w:t>on that</w:t>
      </w:r>
      <w:r w:rsidRPr="00F557CE">
        <w:t xml:space="preserve">. </w:t>
      </w:r>
      <w:r w:rsidRPr="00F557CE">
        <w:t xml:space="preserve">The </w:t>
      </w:r>
      <w:r w:rsidRPr="00F557CE">
        <w:t xml:space="preserve">feedback we have had over </w:t>
      </w:r>
      <w:r w:rsidRPr="00F557CE">
        <w:t>the summer</w:t>
      </w:r>
      <w:r w:rsidRPr="00F557CE">
        <w:t xml:space="preserve">, including those reports, are some </w:t>
      </w:r>
      <w:r w:rsidRPr="00F557CE">
        <w:t xml:space="preserve">of the </w:t>
      </w:r>
      <w:r w:rsidRPr="00F557CE">
        <w:t xml:space="preserve">things </w:t>
      </w:r>
      <w:r w:rsidRPr="00F557CE">
        <w:t xml:space="preserve">that </w:t>
      </w:r>
      <w:r w:rsidRPr="00F557CE">
        <w:t xml:space="preserve">we are looking at in terms of how to go forward. </w:t>
      </w:r>
    </w:p>
    <w:p w:rsidR="00B87C44" w:rsidRPr="00F557CE" w:rsidP="006300A5">
      <w:pPr>
        <w:pStyle w:val="Answer"/>
      </w:pPr>
      <w:r w:rsidRPr="00F557CE">
        <w:t>My point around ou</w:t>
      </w:r>
      <w:r w:rsidRPr="00F557CE">
        <w:t xml:space="preserve">r </w:t>
      </w:r>
      <w:r w:rsidRPr="00F557CE">
        <w:t xml:space="preserve">compliance </w:t>
      </w:r>
      <w:r w:rsidRPr="00F557CE">
        <w:t xml:space="preserve">with the </w:t>
      </w:r>
      <w:r w:rsidRPr="00F557CE">
        <w:t>ECHR is that we have to ensure that what we do with the information</w:t>
      </w:r>
      <w:r w:rsidRPr="00F557CE" w:rsidR="007C606F">
        <w:t xml:space="preserve"> </w:t>
      </w:r>
      <w:r w:rsidRPr="00F557CE">
        <w:t xml:space="preserve">recovery body and how it works is </w:t>
      </w:r>
      <w:r w:rsidR="003A5951">
        <w:t>a</w:t>
      </w:r>
      <w:r w:rsidRPr="00F557CE">
        <w:t xml:space="preserve">rticle </w:t>
      </w:r>
      <w:r w:rsidRPr="00F557CE">
        <w:t>2</w:t>
      </w:r>
      <w:r w:rsidRPr="00F557CE">
        <w:noBreakHyphen/>
      </w:r>
      <w:r w:rsidRPr="00F557CE">
        <w:t xml:space="preserve">compliant. </w:t>
      </w:r>
      <w:r w:rsidRPr="00F557CE">
        <w:t xml:space="preserve">The onus around that is on us. If it is not, </w:t>
      </w:r>
      <w:r w:rsidRPr="00F557CE">
        <w:t xml:space="preserve">we </w:t>
      </w:r>
      <w:r w:rsidRPr="00F557CE">
        <w:t xml:space="preserve">will </w:t>
      </w:r>
      <w:r w:rsidRPr="00F557CE">
        <w:t>be challenged around that</w:t>
      </w:r>
      <w:r w:rsidRPr="00F557CE">
        <w:t xml:space="preserve">. It </w:t>
      </w:r>
      <w:r w:rsidRPr="00F557CE">
        <w:t>is absolutely paramount for us to ensure that it is.</w:t>
      </w:r>
      <w:r w:rsidRPr="00F557CE">
        <w:t xml:space="preserve"> I </w:t>
      </w:r>
      <w:r w:rsidRPr="00F557CE">
        <w:t>would also just say</w:t>
      </w:r>
      <w:r w:rsidRPr="00F557CE">
        <w:t>—</w:t>
      </w:r>
      <w:r w:rsidRPr="00F557CE">
        <w:t xml:space="preserve">this plays into a point </w:t>
      </w:r>
      <w:r w:rsidRPr="00F557CE">
        <w:t xml:space="preserve">that </w:t>
      </w:r>
      <w:r w:rsidRPr="00F557CE">
        <w:t>I made earl</w:t>
      </w:r>
      <w:r w:rsidRPr="00F557CE">
        <w:t xml:space="preserve">ier </w:t>
      </w:r>
      <w:r w:rsidRPr="00F557CE">
        <w:t xml:space="preserve">on </w:t>
      </w:r>
      <w:r w:rsidRPr="00F557CE">
        <w:t xml:space="preserve">around </w:t>
      </w:r>
      <w:r w:rsidRPr="00F557CE">
        <w:t>some of those reports</w:t>
      </w:r>
      <w:r w:rsidRPr="00F557CE">
        <w:t xml:space="preserve">—that, </w:t>
      </w:r>
      <w:r w:rsidRPr="00F557CE">
        <w:t>with the greatest respect, those reports do not fully appreciate what we are talking about in terms of information recovery</w:t>
      </w:r>
      <w:r w:rsidRPr="00F557CE">
        <w:t xml:space="preserve">. They </w:t>
      </w:r>
      <w:r w:rsidRPr="00F557CE">
        <w:t xml:space="preserve">come from an angle that is effectively assuming that we are not going to have investigations. </w:t>
      </w:r>
      <w:r w:rsidRPr="00F557CE">
        <w:t xml:space="preserve">As </w:t>
      </w:r>
      <w:r w:rsidRPr="00F557CE">
        <w:t>I have explained to the Committee, that is not the case</w:t>
      </w:r>
      <w:r w:rsidRPr="00F557CE">
        <w:t xml:space="preserve">. </w:t>
      </w:r>
    </w:p>
    <w:p w:rsidR="006300A5" w:rsidRPr="00F557CE" w:rsidP="006300A5">
      <w:pPr>
        <w:pStyle w:val="Answer"/>
      </w:pPr>
      <w:r w:rsidRPr="00F557CE">
        <w:t xml:space="preserve">When </w:t>
      </w:r>
      <w:r w:rsidRPr="00F557CE">
        <w:t>we eventually come forward with final proposals</w:t>
      </w:r>
      <w:r w:rsidRPr="00F557CE">
        <w:t xml:space="preserve">, once we have </w:t>
      </w:r>
      <w:r w:rsidRPr="00F557CE">
        <w:t>made some final decisions around these things</w:t>
      </w:r>
      <w:r w:rsidRPr="00F557CE">
        <w:t xml:space="preserve">, I would hope that </w:t>
      </w:r>
      <w:r w:rsidRPr="00F557CE">
        <w:t>people will see that what we are looking to do will be compliant</w:t>
      </w:r>
      <w:r w:rsidRPr="00F557CE">
        <w:t xml:space="preserve">, </w:t>
      </w:r>
      <w:r w:rsidRPr="00F557CE">
        <w:t>because it is taking forward investigations in a proper way</w:t>
      </w:r>
      <w:r w:rsidRPr="00F557CE">
        <w:t xml:space="preserve">. </w:t>
      </w:r>
      <w:r w:rsidRPr="00F557CE">
        <w:t xml:space="preserve">I will bring in either Mr </w:t>
      </w:r>
      <w:r w:rsidRPr="00F557CE">
        <w:t xml:space="preserve">Flatt or Ms Alessandri on some of this, if they want to come in as well. </w:t>
      </w:r>
    </w:p>
    <w:p w:rsidR="00DD4B3C" w:rsidRPr="00F557CE" w:rsidP="006300A5">
      <w:pPr>
        <w:pStyle w:val="Answer"/>
      </w:pPr>
      <w:sdt>
        <w:sdtPr>
          <w:alias w:val="Witness"/>
          <w:id w:val="-1496638511"/>
          <w:placeholder>
            <w:docPart w:val="18E4D0B5B2864CDEB59B7550DBB9DB50"/>
          </w:placeholder>
          <w:richText/>
        </w:sdtPr>
        <w:sdtContent>
          <w:r w:rsidRPr="00F557CE" w:rsidR="00B87C44">
            <w:rPr>
              <w:b/>
              <w:i/>
              <w:iCs/>
            </w:rPr>
            <w:t>Madeleine Alessandri:</w:t>
          </w:r>
          <w:r w:rsidRPr="00F557CE" w:rsidR="00B87C44">
            <w:rPr>
              <w:b/>
            </w:rPr>
            <w:t xml:space="preserve"> </w:t>
          </w:r>
        </w:sdtContent>
      </w:sdt>
      <w:r w:rsidRPr="00F557CE" w:rsidR="00B87C44">
        <w:t xml:space="preserve">I would </w:t>
      </w:r>
      <w:r w:rsidRPr="00F557CE" w:rsidR="006300A5">
        <w:t xml:space="preserve">underline what </w:t>
      </w:r>
      <w:r w:rsidRPr="00F557CE" w:rsidR="00B87C44">
        <w:t xml:space="preserve">the Secretary of State has just </w:t>
      </w:r>
      <w:r w:rsidRPr="00F557CE" w:rsidR="006300A5">
        <w:t>said</w:t>
      </w:r>
      <w:r w:rsidRPr="00F557CE" w:rsidR="00B87C44">
        <w:t xml:space="preserve">. We </w:t>
      </w:r>
      <w:r w:rsidRPr="00F557CE" w:rsidR="006300A5">
        <w:t>are not starting with a b</w:t>
      </w:r>
      <w:r w:rsidRPr="00F557CE" w:rsidR="007C606F">
        <w:t>l</w:t>
      </w:r>
      <w:r w:rsidRPr="00F557CE" w:rsidR="006300A5">
        <w:t>ank piece of paper here. I recognise how hard it was for many people</w:t>
      </w:r>
      <w:r w:rsidRPr="00F557CE" w:rsidR="00B87C44">
        <w:t xml:space="preserve"> and </w:t>
      </w:r>
      <w:r w:rsidRPr="00F557CE" w:rsidR="006300A5">
        <w:t>for many families</w:t>
      </w:r>
      <w:r w:rsidRPr="00F557CE" w:rsidR="00B87C44">
        <w:t xml:space="preserve"> i</w:t>
      </w:r>
      <w:r w:rsidRPr="00F557CE" w:rsidR="006300A5">
        <w:t xml:space="preserve">n </w:t>
      </w:r>
      <w:r w:rsidRPr="00F557CE" w:rsidR="00B87C44">
        <w:t>1</w:t>
      </w:r>
      <w:r w:rsidRPr="00F557CE" w:rsidR="006300A5">
        <w:t>998 with the release of people who were in prison for terrorist offen</w:t>
      </w:r>
      <w:r w:rsidRPr="00F557CE" w:rsidR="007C606F">
        <w:t>c</w:t>
      </w:r>
      <w:r w:rsidRPr="00F557CE" w:rsidR="006300A5">
        <w:t>es. That caused understandable outr</w:t>
      </w:r>
      <w:r w:rsidRPr="00F557CE" w:rsidR="007C606F">
        <w:t>age</w:t>
      </w:r>
      <w:r w:rsidRPr="00F557CE" w:rsidR="006300A5">
        <w:t xml:space="preserve"> and distress, but it was </w:t>
      </w:r>
      <w:r w:rsidRPr="00F557CE">
        <w:t xml:space="preserve">a </w:t>
      </w:r>
      <w:r w:rsidRPr="00F557CE" w:rsidR="006300A5">
        <w:t xml:space="preserve">thing that we did to secure the </w:t>
      </w:r>
      <w:r w:rsidRPr="00F557CE">
        <w:t>peace</w:t>
      </w:r>
      <w:r w:rsidRPr="00F557CE" w:rsidR="006300A5">
        <w:t>.</w:t>
      </w:r>
      <w:r w:rsidRPr="00F557CE">
        <w:t xml:space="preserve"> </w:t>
      </w:r>
      <w:r w:rsidRPr="00F557CE" w:rsidR="007C606F">
        <w:t>The Northern Ireland n</w:t>
      </w:r>
      <w:r w:rsidRPr="00F557CE" w:rsidR="006300A5">
        <w:t xml:space="preserve">ow that I visit </w:t>
      </w:r>
      <w:r w:rsidRPr="00F557CE">
        <w:t>and spend a lot of time there</w:t>
      </w:r>
      <w:r w:rsidRPr="00F557CE" w:rsidR="007C606F">
        <w:t>,</w:t>
      </w:r>
      <w:r w:rsidRPr="00F557CE">
        <w:t xml:space="preserve"> </w:t>
      </w:r>
      <w:r w:rsidRPr="00F557CE" w:rsidR="006300A5">
        <w:t>23 years on from that</w:t>
      </w:r>
      <w:r w:rsidRPr="00F557CE">
        <w:t xml:space="preserve">, </w:t>
      </w:r>
      <w:r w:rsidRPr="00F557CE" w:rsidR="006300A5">
        <w:t xml:space="preserve">is immeasurably different and </w:t>
      </w:r>
      <w:r w:rsidRPr="00F557CE">
        <w:t xml:space="preserve">a </w:t>
      </w:r>
      <w:r w:rsidRPr="00F557CE" w:rsidR="006300A5">
        <w:t>safer and better society as a result of all of that.</w:t>
      </w:r>
    </w:p>
    <w:p w:rsidR="006300A5" w:rsidRPr="00F557CE" w:rsidP="006300A5">
      <w:pPr>
        <w:pStyle w:val="Answer"/>
      </w:pPr>
      <w:r w:rsidRPr="00F557CE">
        <w:t>I</w:t>
      </w:r>
      <w:r w:rsidRPr="00F557CE">
        <w:t xml:space="preserve">t is not a blank sheet of paper </w:t>
      </w:r>
      <w:r w:rsidRPr="00F557CE">
        <w:t xml:space="preserve">that </w:t>
      </w:r>
      <w:r w:rsidRPr="00F557CE">
        <w:t>we are starting from.</w:t>
      </w:r>
      <w:r w:rsidRPr="00F557CE">
        <w:t xml:space="preserve"> </w:t>
      </w:r>
      <w:r w:rsidRPr="00F557CE">
        <w:t xml:space="preserve">There have been these steps </w:t>
      </w:r>
      <w:r w:rsidRPr="00F557CE">
        <w:t xml:space="preserve">that were </w:t>
      </w:r>
      <w:r w:rsidRPr="00F557CE">
        <w:t>taken before</w:t>
      </w:r>
      <w:r w:rsidRPr="00F557CE">
        <w:t>. A</w:t>
      </w:r>
      <w:r w:rsidRPr="00F557CE">
        <w:t xml:space="preserve">s we look forward now, we will absolutely do everything we can to make sure we are compliant with our </w:t>
      </w:r>
      <w:r w:rsidR="003A5951">
        <w:t>a</w:t>
      </w:r>
      <w:r w:rsidRPr="00F557CE">
        <w:t xml:space="preserve">rticle </w:t>
      </w:r>
      <w:r w:rsidRPr="00F557CE">
        <w:t>2</w:t>
      </w:r>
      <w:r w:rsidRPr="00F557CE">
        <w:t xml:space="preserve"> obligations in the way that we construct the investigations, which we have talked about </w:t>
      </w:r>
      <w:r w:rsidRPr="00F557CE">
        <w:t xml:space="preserve">with </w:t>
      </w:r>
      <w:r w:rsidRPr="00F557CE">
        <w:t>this Committee earlier on this afternoon. Chris, did you want to add</w:t>
      </w:r>
      <w:r w:rsidRPr="00F557CE">
        <w:t xml:space="preserve"> to that</w:t>
      </w:r>
      <w:r w:rsidRPr="00F557CE">
        <w:t>?</w:t>
      </w:r>
    </w:p>
    <w:p w:rsidR="00DD4B3C" w:rsidRPr="00F557CE" w:rsidP="006300A5">
      <w:pPr>
        <w:pStyle w:val="Answer"/>
      </w:pPr>
      <w:sdt>
        <w:sdtPr>
          <w:rPr>
            <w:b/>
            <w:i/>
            <w:iCs/>
          </w:rPr>
          <w:alias w:val="Witness"/>
          <w:id w:val="188113923"/>
          <w:placeholder>
            <w:docPart w:val="781DA734057941118DB23E3DD1716B53"/>
          </w:placeholder>
          <w:richText/>
        </w:sdtPr>
        <w:sdtContent>
          <w:r w:rsidRPr="00F557CE">
            <w:rPr>
              <w:b/>
              <w:i/>
              <w:iCs/>
            </w:rPr>
            <w:t xml:space="preserve">Chris Flatt: </w:t>
          </w:r>
        </w:sdtContent>
      </w:sdt>
      <w:r w:rsidRPr="00F557CE">
        <w:t>T</w:t>
      </w:r>
      <w:r w:rsidRPr="00F557CE" w:rsidR="006300A5">
        <w:t>he views that people have expressed so far are views that are not based on what our final policy will be</w:t>
      </w:r>
      <w:r w:rsidRPr="00F557CE">
        <w:t xml:space="preserve">. We </w:t>
      </w:r>
      <w:r w:rsidRPr="00F557CE" w:rsidR="006300A5">
        <w:t>have been listening to those views and others, and the final policy proposal</w:t>
      </w:r>
      <w:r w:rsidRPr="00F557CE">
        <w:t>s</w:t>
      </w:r>
      <w:r w:rsidRPr="00F557CE" w:rsidR="006300A5">
        <w:t xml:space="preserve"> should be the ones that people make their full assessments of in terms of compatibility with </w:t>
      </w:r>
      <w:r w:rsidRPr="00F557CE">
        <w:t xml:space="preserve">our </w:t>
      </w:r>
      <w:r w:rsidRPr="00F557CE" w:rsidR="006300A5">
        <w:t>obligations</w:t>
      </w:r>
      <w:r w:rsidRPr="00F557CE">
        <w:t>. W</w:t>
      </w:r>
      <w:r w:rsidRPr="00F557CE" w:rsidR="006300A5">
        <w:t xml:space="preserve">e are well aware of our obligations. </w:t>
      </w:r>
      <w:r w:rsidRPr="00F557CE">
        <w:t xml:space="preserve">In </w:t>
      </w:r>
      <w:r w:rsidRPr="00F557CE" w:rsidR="006300A5">
        <w:t>terms of</w:t>
      </w:r>
      <w:r w:rsidRPr="00F557CE">
        <w:t xml:space="preserve"> </w:t>
      </w:r>
      <w:r w:rsidR="003A5951">
        <w:t>a</w:t>
      </w:r>
      <w:r w:rsidRPr="00F557CE" w:rsidR="006300A5">
        <w:t xml:space="preserve">rticle </w:t>
      </w:r>
      <w:r w:rsidRPr="00F557CE">
        <w:t>2</w:t>
      </w:r>
      <w:r w:rsidRPr="00F557CE" w:rsidR="006300A5">
        <w:t xml:space="preserve"> in particular, the </w:t>
      </w:r>
      <w:r w:rsidRPr="00F557CE">
        <w:t xml:space="preserve">procedural </w:t>
      </w:r>
      <w:r w:rsidRPr="00F557CE" w:rsidR="006300A5">
        <w:t>obligations are around having independent</w:t>
      </w:r>
      <w:r w:rsidRPr="00F557CE">
        <w:t xml:space="preserve"> and </w:t>
      </w:r>
      <w:r w:rsidRPr="00F557CE" w:rsidR="006300A5">
        <w:t>adequate investigation</w:t>
      </w:r>
      <w:r w:rsidRPr="00F557CE">
        <w:t>s</w:t>
      </w:r>
      <w:r w:rsidRPr="00F557CE" w:rsidR="006300A5">
        <w:t xml:space="preserve"> </w:t>
      </w:r>
      <w:r w:rsidRPr="00F557CE">
        <w:t xml:space="preserve">that are </w:t>
      </w:r>
      <w:r w:rsidRPr="00F557CE" w:rsidR="006300A5">
        <w:t>prompt and have public scrutiny.</w:t>
      </w:r>
      <w:r w:rsidRPr="00F557CE">
        <w:t xml:space="preserve"> That is </w:t>
      </w:r>
      <w:r w:rsidRPr="00F557CE" w:rsidR="006300A5">
        <w:t>the basis around which we will be designing</w:t>
      </w:r>
      <w:r w:rsidRPr="00F557CE">
        <w:t xml:space="preserve"> this: these will be investigations </w:t>
      </w:r>
      <w:r w:rsidRPr="00F557CE" w:rsidR="006300A5">
        <w:t>that can comply with those obligations.</w:t>
      </w:r>
    </w:p>
    <w:p w:rsidR="006300A5" w:rsidRPr="00F557CE" w:rsidP="006300A5">
      <w:pPr>
        <w:pStyle w:val="Answer"/>
      </w:pPr>
      <w:r w:rsidRPr="00F557CE">
        <w:t xml:space="preserve">We are setting out something </w:t>
      </w:r>
      <w:r w:rsidRPr="00F557CE" w:rsidR="00DD4B3C">
        <w:t xml:space="preserve">that </w:t>
      </w:r>
      <w:r w:rsidRPr="00F557CE">
        <w:t>is a new approach and people will want to look at it carefully, but</w:t>
      </w:r>
      <w:r w:rsidRPr="00F557CE" w:rsidR="00DD4B3C">
        <w:t xml:space="preserve">, </w:t>
      </w:r>
      <w:r w:rsidRPr="00F557CE">
        <w:t>as the Secretary of State says, Northern Ireland has many times in the past required a new approach</w:t>
      </w:r>
      <w:r w:rsidRPr="00F557CE" w:rsidR="00DD4B3C">
        <w:t xml:space="preserve">. If </w:t>
      </w:r>
      <w:r w:rsidRPr="00F557CE">
        <w:t xml:space="preserve">people look at it fairly and assess our proposals carefully, </w:t>
      </w:r>
      <w:r w:rsidRPr="00F557CE" w:rsidR="00DD4B3C">
        <w:t xml:space="preserve">I hope they will </w:t>
      </w:r>
      <w:r w:rsidRPr="00F557CE">
        <w:t xml:space="preserve">see that we are trying to do the right thing </w:t>
      </w:r>
      <w:r w:rsidRPr="00F557CE" w:rsidR="00D27CD5">
        <w:t xml:space="preserve">to </w:t>
      </w:r>
      <w:r w:rsidRPr="00F557CE">
        <w:t>set out a way forward that does comply with our obligations but actually deliver</w:t>
      </w:r>
      <w:r w:rsidRPr="00F557CE" w:rsidR="00DD4B3C">
        <w:t>s</w:t>
      </w:r>
      <w:r w:rsidRPr="00F557CE">
        <w:t xml:space="preserve"> something for victims and others.</w:t>
      </w:r>
    </w:p>
    <w:p w:rsidR="006300A5" w:rsidRPr="00F557CE" w:rsidP="006300A5">
      <w:pPr>
        <w:pStyle w:val="Answer"/>
      </w:pPr>
      <w:sdt>
        <w:sdtPr>
          <w:alias w:val="Witness"/>
          <w:id w:val="1920672109"/>
          <w:placeholder>
            <w:docPart w:val="0BB2138C1AB04FA898957793CCCC8408"/>
          </w:placeholder>
          <w:richText/>
        </w:sdtPr>
        <w:sdtContent>
          <w:r w:rsidRPr="00F557CE" w:rsidR="00DD4B3C">
            <w:rPr>
              <w:b/>
              <w:i/>
              <w:iCs/>
            </w:rPr>
            <w:t>Brandon Lewis:</w:t>
          </w:r>
          <w:r w:rsidRPr="00F557CE" w:rsidR="00DD4B3C">
            <w:rPr>
              <w:b/>
            </w:rPr>
            <w:t xml:space="preserve"> </w:t>
          </w:r>
        </w:sdtContent>
      </w:sdt>
      <w:r w:rsidRPr="00F557CE" w:rsidR="00DD4B3C">
        <w:t xml:space="preserve">I have </w:t>
      </w:r>
      <w:r w:rsidRPr="00F557CE">
        <w:t xml:space="preserve">referenced a few times the methodology that </w:t>
      </w:r>
      <w:r w:rsidRPr="00F557CE" w:rsidR="00DD4B3C">
        <w:t>O</w:t>
      </w:r>
      <w:r w:rsidRPr="00F557CE">
        <w:t xml:space="preserve">peration </w:t>
      </w:r>
      <w:r w:rsidRPr="00F557CE" w:rsidR="00DD4B3C">
        <w:t>Kenova</w:t>
      </w:r>
      <w:r w:rsidRPr="00F557CE">
        <w:t xml:space="preserve"> has been us</w:t>
      </w:r>
      <w:r w:rsidRPr="00F557CE" w:rsidR="00DD4B3C">
        <w:t>ing i</w:t>
      </w:r>
      <w:r w:rsidRPr="00F557CE">
        <w:t xml:space="preserve">n terms of how it is getting to information </w:t>
      </w:r>
      <w:r w:rsidRPr="00F557CE" w:rsidR="00DD4B3C">
        <w:t xml:space="preserve">in its </w:t>
      </w:r>
      <w:r w:rsidRPr="00F557CE">
        <w:t xml:space="preserve">investigations. It is just worth noting as well that independently that </w:t>
      </w:r>
      <w:r w:rsidRPr="00F557CE" w:rsidR="00DD4B3C">
        <w:t xml:space="preserve">has </w:t>
      </w:r>
      <w:r w:rsidRPr="00F557CE">
        <w:t>been assessed</w:t>
      </w:r>
      <w:r w:rsidRPr="00F557CE" w:rsidR="00DD4B3C">
        <w:t xml:space="preserve">—this was </w:t>
      </w:r>
      <w:r w:rsidRPr="00F557CE">
        <w:t>quite recently</w:t>
      </w:r>
      <w:r w:rsidRPr="00F557CE" w:rsidR="00D27CD5">
        <w:t>,</w:t>
      </w:r>
      <w:r w:rsidRPr="00F557CE" w:rsidR="00DD4B3C">
        <w:t xml:space="preserve"> </w:t>
      </w:r>
      <w:r w:rsidRPr="00F557CE">
        <w:t>in the last month or two</w:t>
      </w:r>
      <w:r w:rsidRPr="00F557CE" w:rsidR="00DD4B3C">
        <w:t>—</w:t>
      </w:r>
      <w:r w:rsidRPr="00F557CE">
        <w:t xml:space="preserve">to be compliant with </w:t>
      </w:r>
      <w:r w:rsidRPr="00F557CE" w:rsidR="00246B10">
        <w:t xml:space="preserve">the </w:t>
      </w:r>
      <w:r w:rsidRPr="00F557CE">
        <w:t xml:space="preserve">ECHR. </w:t>
      </w:r>
      <w:r w:rsidRPr="00F557CE" w:rsidR="00DD4B3C">
        <w:t>T</w:t>
      </w:r>
      <w:r w:rsidRPr="00F557CE">
        <w:t>here is a way of doing this</w:t>
      </w:r>
      <w:r w:rsidRPr="00F557CE" w:rsidR="00DD4B3C">
        <w:t>. O</w:t>
      </w:r>
      <w:r w:rsidRPr="00F557CE">
        <w:t>f course</w:t>
      </w:r>
      <w:r w:rsidRPr="00F557CE" w:rsidR="00DD4B3C">
        <w:t xml:space="preserve">, </w:t>
      </w:r>
      <w:r w:rsidRPr="00F557CE">
        <w:t>that has not led to prosecutions, but it has been still seen to be fully compliant.</w:t>
      </w:r>
    </w:p>
    <w:p w:rsidR="00D52635" w:rsidRPr="00F557CE" w:rsidP="00377AC4">
      <w:pPr>
        <w:pStyle w:val="Question"/>
      </w:pPr>
      <w:sdt>
        <w:sdtPr>
          <w:alias w:val="Member"/>
          <w:tag w:val="&lt;Member mnisId='4025' dodsId='41721'&gt;"/>
          <w:id w:val="-2086372586"/>
          <w:placeholder>
            <w:docPart w:val="D5E453A264174F49A0AF70393B17658A"/>
          </w:placeholder>
          <w:richText/>
        </w:sdtPr>
        <w:sdtContent>
          <w:r w:rsidRPr="00F557CE" w:rsidR="00DD4B3C">
            <w:rPr>
              <w:b/>
              <w:bCs/>
            </w:rPr>
            <w:t xml:space="preserve">Ian </w:t>
          </w:r>
          <w:r w:rsidRPr="00F557CE" w:rsidR="00DD4B3C">
            <w:rPr>
              <w:b/>
            </w:rPr>
            <w:t>Paisley:</w:t>
          </w:r>
        </w:sdtContent>
      </w:sdt>
      <w:r w:rsidRPr="00F557CE" w:rsidR="00DD4B3C">
        <w:t xml:space="preserve"> You </w:t>
      </w:r>
      <w:r w:rsidRPr="00F557CE" w:rsidR="006300A5">
        <w:t>accept</w:t>
      </w:r>
      <w:r w:rsidRPr="00F557CE" w:rsidR="00DD4B3C">
        <w:t xml:space="preserve"> that, </w:t>
      </w:r>
      <w:r w:rsidRPr="00F557CE" w:rsidR="006300A5">
        <w:t xml:space="preserve">if you change the law </w:t>
      </w:r>
      <w:r w:rsidRPr="00F557CE" w:rsidR="00DD4B3C">
        <w:t xml:space="preserve">in line with </w:t>
      </w:r>
      <w:r w:rsidRPr="00F557CE" w:rsidR="006300A5">
        <w:t xml:space="preserve">your proposals, </w:t>
      </w:r>
      <w:r w:rsidRPr="00F557CE" w:rsidR="00D27CD5">
        <w:t>it</w:t>
      </w:r>
      <w:r w:rsidRPr="00F557CE" w:rsidR="00DD4B3C">
        <w:t xml:space="preserve"> </w:t>
      </w:r>
      <w:r w:rsidRPr="00F557CE" w:rsidR="006300A5">
        <w:t>change</w:t>
      </w:r>
      <w:r w:rsidRPr="00F557CE" w:rsidR="00D27CD5">
        <w:t>s</w:t>
      </w:r>
      <w:r w:rsidRPr="00F557CE" w:rsidR="00DD4B3C">
        <w:t xml:space="preserve"> </w:t>
      </w:r>
      <w:r w:rsidRPr="00F557CE" w:rsidR="006300A5">
        <w:t xml:space="preserve">the standard in Northern Ireland and how it applies. </w:t>
      </w:r>
      <w:r w:rsidRPr="00F557CE" w:rsidR="00DD4B3C">
        <w:t xml:space="preserve">That </w:t>
      </w:r>
      <w:r w:rsidRPr="00F557CE" w:rsidR="006300A5">
        <w:t>does not make you compliant with international standards</w:t>
      </w:r>
      <w:r w:rsidRPr="00F557CE" w:rsidR="00DD4B3C">
        <w:t xml:space="preserve">. </w:t>
      </w:r>
      <w:r w:rsidRPr="00F557CE" w:rsidR="006300A5">
        <w:t xml:space="preserve">It just means that you have changed the law and how it operates. Therefore, </w:t>
      </w:r>
      <w:r w:rsidRPr="00F557CE" w:rsidR="00DD4B3C">
        <w:t xml:space="preserve">it </w:t>
      </w:r>
      <w:r w:rsidRPr="00F557CE" w:rsidR="006300A5">
        <w:t xml:space="preserve">is a breach of </w:t>
      </w:r>
      <w:r w:rsidR="003A5951">
        <w:t>a</w:t>
      </w:r>
      <w:r w:rsidRPr="00F557CE" w:rsidR="006300A5">
        <w:t xml:space="preserve">rticle </w:t>
      </w:r>
      <w:r w:rsidRPr="00F557CE" w:rsidR="00DD4B3C">
        <w:t>2</w:t>
      </w:r>
      <w:r w:rsidRPr="00F557CE" w:rsidR="006300A5">
        <w:t xml:space="preserve">. It </w:t>
      </w:r>
      <w:r w:rsidRPr="00F557CE" w:rsidR="00DD4B3C">
        <w:t xml:space="preserve">is </w:t>
      </w:r>
      <w:r w:rsidRPr="00F557CE" w:rsidR="006300A5">
        <w:t xml:space="preserve">certainly a breach of </w:t>
      </w:r>
      <w:r w:rsidR="003A5951">
        <w:t>a</w:t>
      </w:r>
      <w:r w:rsidRPr="00F557CE" w:rsidR="006300A5">
        <w:t xml:space="preserve">rticle </w:t>
      </w:r>
      <w:r w:rsidRPr="00F557CE" w:rsidR="00DD4B3C">
        <w:t>6,</w:t>
      </w:r>
      <w:r w:rsidRPr="00F557CE" w:rsidR="006300A5">
        <w:t xml:space="preserve"> because fair trials are removed</w:t>
      </w:r>
      <w:r w:rsidRPr="00F557CE" w:rsidR="00D27CD5">
        <w:t>,</w:t>
      </w:r>
      <w:r w:rsidRPr="00F557CE" w:rsidR="006300A5">
        <w:t xml:space="preserve"> in terms of the international standard of a fair trial. If you cannot take a person to trial, </w:t>
      </w:r>
      <w:r w:rsidR="003A5951">
        <w:t>a</w:t>
      </w:r>
      <w:r w:rsidRPr="00F557CE" w:rsidR="006300A5">
        <w:t xml:space="preserve">rticle </w:t>
      </w:r>
      <w:r w:rsidRPr="00F557CE">
        <w:t xml:space="preserve">6 is </w:t>
      </w:r>
      <w:r w:rsidRPr="00F557CE" w:rsidR="006300A5">
        <w:t>breached</w:t>
      </w:r>
      <w:r w:rsidRPr="00F557CE">
        <w:t>. T</w:t>
      </w:r>
      <w:r w:rsidRPr="00F557CE" w:rsidR="006300A5">
        <w:t xml:space="preserve">hen you breach </w:t>
      </w:r>
      <w:r w:rsidR="003A5951">
        <w:t>a</w:t>
      </w:r>
      <w:r w:rsidRPr="00F557CE" w:rsidR="006300A5">
        <w:t>rticle 17 in terms of abusing the rights of someone to have a fair trial.</w:t>
      </w:r>
    </w:p>
    <w:p w:rsidR="006300A5" w:rsidRPr="00F557CE" w:rsidP="00377AC4">
      <w:pPr>
        <w:pStyle w:val="QuestionCont"/>
      </w:pPr>
      <w:r w:rsidRPr="00F557CE">
        <w:t>I</w:t>
      </w:r>
      <w:r w:rsidRPr="00F557CE">
        <w:t xml:space="preserve">t is </w:t>
      </w:r>
      <w:r w:rsidRPr="00F557CE">
        <w:t xml:space="preserve">not </w:t>
      </w:r>
      <w:r w:rsidRPr="00F557CE">
        <w:t xml:space="preserve">just about </w:t>
      </w:r>
      <w:r w:rsidR="003A5951">
        <w:t>a</w:t>
      </w:r>
      <w:r w:rsidRPr="00F557CE" w:rsidR="00D27CD5">
        <w:t>rticle</w:t>
      </w:r>
      <w:r w:rsidRPr="00F557CE">
        <w:t xml:space="preserve"> </w:t>
      </w:r>
      <w:r w:rsidRPr="00F557CE">
        <w:t xml:space="preserve">2; </w:t>
      </w:r>
      <w:r w:rsidRPr="00F557CE">
        <w:t xml:space="preserve">it is </w:t>
      </w:r>
      <w:r w:rsidRPr="00F557CE">
        <w:t xml:space="preserve">about </w:t>
      </w:r>
      <w:r w:rsidRPr="00F557CE">
        <w:t xml:space="preserve">the entire thrust of the </w:t>
      </w:r>
      <w:r w:rsidRPr="00F557CE" w:rsidR="00D27CD5">
        <w:t>c</w:t>
      </w:r>
      <w:r w:rsidRPr="00F557CE">
        <w:t>onvention</w:t>
      </w:r>
      <w:r w:rsidRPr="00F557CE">
        <w:t xml:space="preserve">. Do you </w:t>
      </w:r>
      <w:r w:rsidRPr="00F557CE">
        <w:t xml:space="preserve">not recognise that this is potentially </w:t>
      </w:r>
      <w:r w:rsidRPr="00F557CE">
        <w:t xml:space="preserve">putting a </w:t>
      </w:r>
      <w:r w:rsidRPr="00F557CE">
        <w:t>coach</w:t>
      </w:r>
      <w:r w:rsidRPr="00F557CE">
        <w:t xml:space="preserve"> and</w:t>
      </w:r>
      <w:r w:rsidRPr="00F557CE">
        <w:t xml:space="preserve"> horses through the European Convention, which </w:t>
      </w:r>
      <w:r w:rsidRPr="00F557CE" w:rsidR="00D2460A">
        <w:t>you are</w:t>
      </w:r>
      <w:r w:rsidRPr="00F557CE">
        <w:t xml:space="preserve"> signed up to</w:t>
      </w:r>
      <w:r w:rsidRPr="00F557CE">
        <w:t xml:space="preserve">, </w:t>
      </w:r>
      <w:r w:rsidRPr="00F557CE">
        <w:t>on something which the European Council has said</w:t>
      </w:r>
      <w:r w:rsidRPr="00F557CE">
        <w:t xml:space="preserve"> </w:t>
      </w:r>
      <w:r w:rsidRPr="00F557CE">
        <w:t xml:space="preserve">in writing to you that </w:t>
      </w:r>
      <w:r w:rsidRPr="00F557CE" w:rsidR="00F153E8">
        <w:t>it is</w:t>
      </w:r>
      <w:r w:rsidRPr="00F557CE">
        <w:t xml:space="preserve"> very concerned about</w:t>
      </w:r>
      <w:r w:rsidRPr="00F557CE">
        <w:t>?</w:t>
      </w:r>
    </w:p>
    <w:p w:rsidR="00D52635" w:rsidRPr="00F557CE" w:rsidP="006300A5">
      <w:pPr>
        <w:pStyle w:val="Answer"/>
      </w:pPr>
      <w:sdt>
        <w:sdtPr>
          <w:alias w:val="Witness"/>
          <w:id w:val="613330899"/>
          <w:placeholder>
            <w:docPart w:val="D8EDC5E570F8498AAA84D292134B1E16"/>
          </w:placeholder>
          <w:richText/>
        </w:sdtPr>
        <w:sdtContent>
          <w:r w:rsidRPr="00F557CE">
            <w:rPr>
              <w:b/>
              <w:i/>
              <w:iCs/>
            </w:rPr>
            <w:t>Brandon Lewis:</w:t>
          </w:r>
          <w:r w:rsidRPr="00F557CE">
            <w:rPr>
              <w:b/>
            </w:rPr>
            <w:t xml:space="preserve"> </w:t>
          </w:r>
        </w:sdtContent>
      </w:sdt>
      <w:r w:rsidRPr="00F557CE">
        <w:t xml:space="preserve">As </w:t>
      </w:r>
      <w:r w:rsidRPr="00F557CE" w:rsidR="006300A5">
        <w:t>I say</w:t>
      </w:r>
      <w:r w:rsidRPr="00F557CE">
        <w:t xml:space="preserve">, Mr Paisley, </w:t>
      </w:r>
      <w:r w:rsidRPr="00F557CE" w:rsidR="006300A5">
        <w:t>with greatest respect to the Commission</w:t>
      </w:r>
      <w:r w:rsidRPr="00F557CE">
        <w:t>,</w:t>
      </w:r>
      <w:r w:rsidRPr="00F557CE" w:rsidR="00D27CD5">
        <w:t xml:space="preserve"> its</w:t>
      </w:r>
      <w:r w:rsidRPr="00F557CE">
        <w:t xml:space="preserve"> report does not </w:t>
      </w:r>
      <w:r w:rsidRPr="00F557CE" w:rsidR="006300A5">
        <w:t xml:space="preserve">reflect </w:t>
      </w:r>
      <w:r w:rsidRPr="00F557CE" w:rsidR="00D27CD5">
        <w:t xml:space="preserve">on </w:t>
      </w:r>
      <w:r w:rsidRPr="00F557CE" w:rsidR="006300A5">
        <w:t xml:space="preserve">what </w:t>
      </w:r>
      <w:r w:rsidRPr="00F557CE">
        <w:t xml:space="preserve">our </w:t>
      </w:r>
      <w:r w:rsidRPr="00F557CE" w:rsidR="006300A5">
        <w:t xml:space="preserve">final proposals will be or take fully into account what we are proposing around what </w:t>
      </w:r>
      <w:r w:rsidRPr="00F557CE">
        <w:t xml:space="preserve">the </w:t>
      </w:r>
      <w:r w:rsidRPr="00F557CE" w:rsidR="006300A5">
        <w:t xml:space="preserve">information recovery will be in terms of investigations. Article 17, in terms of </w:t>
      </w:r>
      <w:r w:rsidRPr="00F557CE">
        <w:t>a f</w:t>
      </w:r>
      <w:r w:rsidRPr="00F557CE" w:rsidR="006300A5">
        <w:t xml:space="preserve">air </w:t>
      </w:r>
      <w:r w:rsidRPr="00F557CE">
        <w:t xml:space="preserve">trial, is </w:t>
      </w:r>
      <w:r w:rsidRPr="00F557CE" w:rsidR="006300A5">
        <w:t>a different issue, because there would not be trials in the sense of criminal justice trials. That does not quite play into it.</w:t>
      </w:r>
    </w:p>
    <w:p w:rsidR="006300A5" w:rsidRPr="00F557CE" w:rsidP="006300A5">
      <w:pPr>
        <w:pStyle w:val="Answer"/>
      </w:pPr>
      <w:r w:rsidRPr="00F557CE">
        <w:rPr>
          <w:bCs/>
        </w:rPr>
        <w:t xml:space="preserve">We </w:t>
      </w:r>
      <w:r w:rsidRPr="00F557CE">
        <w:t>are very clear</w:t>
      </w:r>
      <w:r w:rsidRPr="00F557CE">
        <w:t xml:space="preserve"> that we have</w:t>
      </w:r>
      <w:r w:rsidRPr="00F557CE">
        <w:t xml:space="preserve"> a commitment to ensure that what we do is compl</w:t>
      </w:r>
      <w:r w:rsidRPr="00F557CE">
        <w:t xml:space="preserve">iant </w:t>
      </w:r>
      <w:r w:rsidRPr="00F557CE">
        <w:t xml:space="preserve">with </w:t>
      </w:r>
      <w:r w:rsidRPr="00F557CE">
        <w:t xml:space="preserve">the </w:t>
      </w:r>
      <w:r w:rsidRPr="00F557CE">
        <w:t>ECHR</w:t>
      </w:r>
      <w:r w:rsidRPr="00F557CE">
        <w:t xml:space="preserve">, </w:t>
      </w:r>
      <w:r w:rsidRPr="00F557CE">
        <w:t xml:space="preserve">and that is the work that we have been working through, not least of all </w:t>
      </w:r>
      <w:r w:rsidRPr="00F557CE">
        <w:t xml:space="preserve">from </w:t>
      </w:r>
      <w:r w:rsidRPr="00F557CE">
        <w:t>the feedback we have had</w:t>
      </w:r>
      <w:r w:rsidRPr="00F557CE">
        <w:t>. O</w:t>
      </w:r>
      <w:r w:rsidRPr="00F557CE">
        <w:t xml:space="preserve">ur focus on information recovery and the investigatory process to be able to secure that </w:t>
      </w:r>
      <w:r w:rsidRPr="00F557CE">
        <w:t xml:space="preserve">absolutely has that </w:t>
      </w:r>
      <w:r w:rsidRPr="00F557CE">
        <w:t>in mind.</w:t>
      </w:r>
    </w:p>
    <w:p w:rsidR="00D52635" w:rsidRPr="00F557CE" w:rsidP="00D27CD5">
      <w:pPr>
        <w:pStyle w:val="Question"/>
      </w:pPr>
      <w:sdt>
        <w:sdtPr>
          <w:alias w:val="Member"/>
          <w:tag w:val="&lt;Member mnisId='1524' dodsId='35914'&gt;"/>
          <w:id w:val="1673534863"/>
          <w:placeholder>
            <w:docPart w:val="19A3F6F051EF4F049E18AE16A7CCCADC"/>
          </w:placeholder>
          <w:richText/>
        </w:sdtPr>
        <w:sdtContent>
          <w:r w:rsidRPr="00F557CE">
            <w:rPr>
              <w:b/>
            </w:rPr>
            <w:t>Chair:</w:t>
          </w:r>
        </w:sdtContent>
      </w:sdt>
      <w:r w:rsidRPr="00F557CE">
        <w:t xml:space="preserve"> Ms Alessandri, c</w:t>
      </w:r>
      <w:r w:rsidRPr="00F557CE" w:rsidR="006300A5">
        <w:t>an I just take you back to one thing you said</w:t>
      </w:r>
      <w:r w:rsidRPr="00F557CE">
        <w:t xml:space="preserve">? Maybe it is more appropriate for the Secretary of State to deal with this. I know you </w:t>
      </w:r>
      <w:r w:rsidRPr="00F557CE" w:rsidR="006300A5">
        <w:t xml:space="preserve">dispute the use of the word </w:t>
      </w:r>
      <w:r w:rsidRPr="00F557CE">
        <w:t>“</w:t>
      </w:r>
      <w:r w:rsidRPr="00F557CE" w:rsidR="006300A5">
        <w:t>amnesty</w:t>
      </w:r>
      <w:r w:rsidRPr="00F557CE">
        <w:t>”</w:t>
      </w:r>
      <w:r w:rsidRPr="00F557CE" w:rsidR="006300A5">
        <w:t xml:space="preserve">, but Mrs </w:t>
      </w:r>
      <w:r w:rsidRPr="00F557CE">
        <w:t>Th</w:t>
      </w:r>
      <w:r w:rsidRPr="00F557CE" w:rsidR="006300A5">
        <w:t xml:space="preserve">atcher always used to dispute the phrase </w:t>
      </w:r>
      <w:r w:rsidRPr="00F557CE">
        <w:t>“</w:t>
      </w:r>
      <w:r w:rsidRPr="00F557CE" w:rsidR="006300A5">
        <w:t>poll tax</w:t>
      </w:r>
      <w:r w:rsidRPr="00F557CE">
        <w:t>”</w:t>
      </w:r>
      <w:r w:rsidRPr="00F557CE" w:rsidR="00D27CD5">
        <w:t>;</w:t>
      </w:r>
      <w:r w:rsidRPr="00F557CE">
        <w:t xml:space="preserve"> </w:t>
      </w:r>
      <w:r w:rsidRPr="00F557CE" w:rsidR="00D27CD5">
        <w:t>s</w:t>
      </w:r>
      <w:r w:rsidRPr="00F557CE">
        <w:t xml:space="preserve">he </w:t>
      </w:r>
      <w:r w:rsidRPr="00F557CE" w:rsidR="006300A5">
        <w:t>always refer</w:t>
      </w:r>
      <w:r w:rsidRPr="00F557CE">
        <w:t xml:space="preserve">red </w:t>
      </w:r>
      <w:r w:rsidRPr="00F557CE" w:rsidR="006300A5">
        <w:t xml:space="preserve">to it as </w:t>
      </w:r>
      <w:r w:rsidRPr="00F557CE">
        <w:t>the “</w:t>
      </w:r>
      <w:r w:rsidRPr="00F557CE" w:rsidR="006300A5">
        <w:t>community</w:t>
      </w:r>
      <w:r w:rsidRPr="00F557CE">
        <w:t xml:space="preserve"> charge”, and she was the </w:t>
      </w:r>
      <w:r w:rsidRPr="00F557CE" w:rsidR="006300A5">
        <w:t xml:space="preserve">last person using the </w:t>
      </w:r>
      <w:r w:rsidRPr="00F557CE">
        <w:t>phrase “community charge” when everybody else was talking about the “</w:t>
      </w:r>
      <w:r w:rsidRPr="00F557CE" w:rsidR="006300A5">
        <w:t>poll tax</w:t>
      </w:r>
      <w:r w:rsidRPr="00F557CE">
        <w:t>”</w:t>
      </w:r>
      <w:r w:rsidRPr="00F557CE" w:rsidR="00D27CD5">
        <w:t>.</w:t>
      </w:r>
      <w:r w:rsidRPr="00F557CE">
        <w:t xml:space="preserve"> Pe</w:t>
      </w:r>
      <w:r w:rsidRPr="00F557CE" w:rsidR="006300A5">
        <w:t xml:space="preserve">ople are going to call it </w:t>
      </w:r>
      <w:r w:rsidRPr="00F557CE">
        <w:t xml:space="preserve">an </w:t>
      </w:r>
      <w:r w:rsidRPr="00F557CE" w:rsidR="006300A5">
        <w:t>amnesty whether you wish them to or not.</w:t>
      </w:r>
    </w:p>
    <w:p w:rsidR="006300A5" w:rsidRPr="00F557CE" w:rsidP="00D52635">
      <w:pPr>
        <w:pStyle w:val="QuestionCont"/>
      </w:pPr>
      <w:r w:rsidRPr="00F557CE">
        <w:t xml:space="preserve">The </w:t>
      </w:r>
      <w:r w:rsidRPr="00F557CE">
        <w:t xml:space="preserve">younger generation </w:t>
      </w:r>
      <w:r w:rsidRPr="00F557CE">
        <w:t xml:space="preserve">could turn </w:t>
      </w:r>
      <w:r w:rsidRPr="00F557CE" w:rsidR="00D52635">
        <w:t>a</w:t>
      </w:r>
      <w:r w:rsidRPr="00F557CE">
        <w:t>round and say</w:t>
      </w:r>
      <w:r w:rsidRPr="00F557CE" w:rsidR="00D52635">
        <w:t>, “W</w:t>
      </w:r>
      <w:r w:rsidRPr="00F557CE">
        <w:t xml:space="preserve">e are passionate about issue </w:t>
      </w:r>
      <w:r w:rsidRPr="00F557CE" w:rsidR="00D27CD5">
        <w:t>X</w:t>
      </w:r>
      <w:r w:rsidRPr="00F557CE" w:rsidR="00D52635">
        <w:t xml:space="preserve">, </w:t>
      </w:r>
      <w:r w:rsidRPr="00F557CE" w:rsidR="00D27CD5">
        <w:t>Y</w:t>
      </w:r>
      <w:r w:rsidRPr="00F557CE" w:rsidR="00D52635">
        <w:t xml:space="preserve"> or </w:t>
      </w:r>
      <w:r w:rsidRPr="00F557CE" w:rsidR="00D27CD5">
        <w:t>Z</w:t>
      </w:r>
      <w:r w:rsidRPr="00F557CE" w:rsidR="00D52635">
        <w:t>. This is a</w:t>
      </w:r>
      <w:r w:rsidRPr="00F557CE">
        <w:t xml:space="preserve"> political issue. We are not getting through to our political masters.</w:t>
      </w:r>
      <w:r w:rsidRPr="00F557CE" w:rsidR="00D52635">
        <w:t xml:space="preserve"> </w:t>
      </w:r>
      <w:r w:rsidRPr="00F557CE">
        <w:t>We are going to resort to violence</w:t>
      </w:r>
      <w:r w:rsidRPr="00F557CE" w:rsidR="00D52635">
        <w:t xml:space="preserve">, </w:t>
      </w:r>
      <w:r w:rsidRPr="00F557CE">
        <w:t>may</w:t>
      </w:r>
      <w:r w:rsidRPr="00F557CE" w:rsidR="00D52635">
        <w:t>hem,</w:t>
      </w:r>
      <w:r w:rsidRPr="00F557CE">
        <w:t xml:space="preserve"> whatever</w:t>
      </w:r>
      <w:r w:rsidRPr="00F557CE" w:rsidR="00D52635">
        <w:t xml:space="preserve">. Do </w:t>
      </w:r>
      <w:r w:rsidRPr="00F557CE">
        <w:t>not worry</w:t>
      </w:r>
      <w:r w:rsidRPr="00F557CE" w:rsidR="00D52635">
        <w:t>. A</w:t>
      </w:r>
      <w:r w:rsidRPr="00F557CE">
        <w:t xml:space="preserve">s long as we keep our heads down long enough, we will somehow or another, over a period of time, find </w:t>
      </w:r>
      <w:r w:rsidRPr="00F557CE" w:rsidR="00D52635">
        <w:t xml:space="preserve">that </w:t>
      </w:r>
      <w:r w:rsidRPr="00F557CE">
        <w:t xml:space="preserve">all of our sins </w:t>
      </w:r>
      <w:r w:rsidRPr="00F557CE" w:rsidR="00D52635">
        <w:t xml:space="preserve">are </w:t>
      </w:r>
      <w:r w:rsidRPr="00F557CE">
        <w:t>washed way and we will never have a day in court</w:t>
      </w:r>
      <w:r w:rsidRPr="00F557CE" w:rsidR="00D52635">
        <w:t>”</w:t>
      </w:r>
      <w:r w:rsidRPr="00F557CE">
        <w:t>.</w:t>
      </w:r>
      <w:r w:rsidRPr="00F557CE" w:rsidR="00D27CD5">
        <w:t xml:space="preserve"> </w:t>
      </w:r>
      <w:r w:rsidRPr="00F557CE">
        <w:t xml:space="preserve">How </w:t>
      </w:r>
      <w:r w:rsidRPr="00F557CE">
        <w:t xml:space="preserve">do you arrest </w:t>
      </w:r>
      <w:r w:rsidRPr="00F557CE">
        <w:t xml:space="preserve">it </w:t>
      </w:r>
      <w:r w:rsidRPr="00F557CE" w:rsidR="00D27CD5">
        <w:t xml:space="preserve">from </w:t>
      </w:r>
      <w:r w:rsidRPr="00F557CE">
        <w:t>becoming effectively a cart</w:t>
      </w:r>
      <w:r w:rsidRPr="00F557CE">
        <w:t xml:space="preserve">e blanche </w:t>
      </w:r>
      <w:r w:rsidRPr="00F557CE">
        <w:t>for future violence</w:t>
      </w:r>
      <w:r w:rsidRPr="00F557CE" w:rsidR="00D27CD5">
        <w:t>,</w:t>
      </w:r>
      <w:r w:rsidRPr="00F557CE">
        <w:t xml:space="preserve"> </w:t>
      </w:r>
      <w:r w:rsidRPr="00F557CE">
        <w:t xml:space="preserve">given what </w:t>
      </w:r>
      <w:r w:rsidRPr="00F557CE" w:rsidR="00D2460A">
        <w:t>you are</w:t>
      </w:r>
      <w:r w:rsidRPr="00F557CE">
        <w:t xml:space="preserve"> proposing to do for the men of violence who perpetrated terrible things some years ago</w:t>
      </w:r>
      <w:r w:rsidRPr="00F557CE">
        <w:t>?</w:t>
      </w:r>
    </w:p>
    <w:p w:rsidR="005C575A" w:rsidRPr="00F557CE" w:rsidP="006300A5">
      <w:pPr>
        <w:pStyle w:val="Answer"/>
      </w:pPr>
      <w:sdt>
        <w:sdtPr>
          <w:alias w:val="Witness"/>
          <w:id w:val="1915825601"/>
          <w:placeholder>
            <w:docPart w:val="6E2311E8172B4CC0B441748376842D33"/>
          </w:placeholder>
          <w:richText/>
        </w:sdtPr>
        <w:sdtContent>
          <w:r w:rsidRPr="00F557CE">
            <w:rPr>
              <w:b/>
              <w:i/>
              <w:iCs/>
            </w:rPr>
            <w:t>Brandon Lewis:</w:t>
          </w:r>
          <w:r w:rsidRPr="00F557CE">
            <w:rPr>
              <w:b/>
            </w:rPr>
            <w:t xml:space="preserve"> </w:t>
          </w:r>
        </w:sdtContent>
      </w:sdt>
      <w:r w:rsidRPr="00F557CE">
        <w:t>T</w:t>
      </w:r>
      <w:r w:rsidRPr="00F557CE" w:rsidR="006300A5">
        <w:t xml:space="preserve">hat is </w:t>
      </w:r>
      <w:r w:rsidRPr="00F557CE">
        <w:t>a very fair question</w:t>
      </w:r>
      <w:r w:rsidRPr="00F557CE" w:rsidR="006300A5">
        <w:t xml:space="preserve">. I will let </w:t>
      </w:r>
      <w:r w:rsidRPr="00F557CE">
        <w:t xml:space="preserve">Ms Alessandri </w:t>
      </w:r>
      <w:r w:rsidRPr="00F557CE" w:rsidR="006300A5">
        <w:t>come in, but</w:t>
      </w:r>
      <w:r w:rsidRPr="00F557CE">
        <w:t xml:space="preserve">, </w:t>
      </w:r>
      <w:r w:rsidRPr="00F557CE" w:rsidR="006300A5">
        <w:t>if you do not mind</w:t>
      </w:r>
      <w:r w:rsidRPr="00F557CE">
        <w:t xml:space="preserve">, </w:t>
      </w:r>
      <w:r w:rsidRPr="00F557CE" w:rsidR="006300A5">
        <w:t xml:space="preserve">I will pick </w:t>
      </w:r>
      <w:r w:rsidRPr="00F557CE">
        <w:t xml:space="preserve">that up first. It is </w:t>
      </w:r>
      <w:r w:rsidRPr="00F557CE" w:rsidR="006300A5">
        <w:t>a very fair question</w:t>
      </w:r>
      <w:r w:rsidRPr="00F557CE">
        <w:t xml:space="preserve">. There are </w:t>
      </w:r>
      <w:r w:rsidRPr="00F557CE" w:rsidR="006300A5">
        <w:t xml:space="preserve">a couple of things </w:t>
      </w:r>
      <w:r w:rsidRPr="00F557CE">
        <w:t xml:space="preserve">that </w:t>
      </w:r>
      <w:r w:rsidRPr="00F557CE" w:rsidR="006300A5">
        <w:t>I w</w:t>
      </w:r>
      <w:r w:rsidRPr="00F557CE" w:rsidR="00D27CD5">
        <w:t>ould</w:t>
      </w:r>
      <w:r w:rsidRPr="00F557CE" w:rsidR="006300A5">
        <w:t xml:space="preserve"> say to</w:t>
      </w:r>
      <w:r w:rsidRPr="00F557CE">
        <w:t xml:space="preserve"> that</w:t>
      </w:r>
      <w:r w:rsidRPr="00F557CE" w:rsidR="006300A5">
        <w:t xml:space="preserve">. First, of course, we are looking at a period of time for which you </w:t>
      </w:r>
      <w:r w:rsidRPr="00F557CE">
        <w:t xml:space="preserve">could </w:t>
      </w:r>
      <w:r w:rsidRPr="00F557CE" w:rsidR="006300A5">
        <w:t xml:space="preserve">argue that </w:t>
      </w:r>
      <w:r w:rsidRPr="00F557CE">
        <w:t>th</w:t>
      </w:r>
      <w:r w:rsidRPr="00F557CE" w:rsidR="00D27CD5">
        <w:t>at</w:t>
      </w:r>
      <w:r w:rsidRPr="00F557CE">
        <w:t xml:space="preserve"> </w:t>
      </w:r>
      <w:r w:rsidRPr="00F557CE" w:rsidR="006300A5">
        <w:t>is in some form already the case.</w:t>
      </w:r>
      <w:r w:rsidRPr="00F557CE">
        <w:t xml:space="preserve"> </w:t>
      </w:r>
      <w:r w:rsidRPr="00F557CE" w:rsidR="006300A5">
        <w:t xml:space="preserve">I </w:t>
      </w:r>
      <w:r w:rsidRPr="00F557CE">
        <w:t xml:space="preserve">take </w:t>
      </w:r>
      <w:r w:rsidRPr="00F557CE" w:rsidR="006300A5">
        <w:t>you</w:t>
      </w:r>
      <w:r w:rsidRPr="00F557CE">
        <w:t>r</w:t>
      </w:r>
      <w:r w:rsidRPr="00F557CE" w:rsidR="006300A5">
        <w:t xml:space="preserve"> point around what I </w:t>
      </w:r>
      <w:r w:rsidRPr="00F557CE" w:rsidR="00D27CD5">
        <w:t xml:space="preserve">have </w:t>
      </w:r>
      <w:r w:rsidRPr="00F557CE" w:rsidR="006300A5">
        <w:t>refe</w:t>
      </w:r>
      <w:r w:rsidRPr="00F557CE">
        <w:t>rred</w:t>
      </w:r>
      <w:r w:rsidRPr="00F557CE" w:rsidR="006300A5">
        <w:t xml:space="preserve"> to as </w:t>
      </w:r>
      <w:r w:rsidRPr="00F557CE">
        <w:t xml:space="preserve">the </w:t>
      </w:r>
      <w:r w:rsidRPr="00F557CE" w:rsidR="006300A5">
        <w:t xml:space="preserve">statute </w:t>
      </w:r>
      <w:r w:rsidRPr="00F557CE">
        <w:t xml:space="preserve">of </w:t>
      </w:r>
      <w:r w:rsidRPr="00F557CE" w:rsidR="006300A5">
        <w:t>limitation</w:t>
      </w:r>
      <w:r w:rsidRPr="00F557CE">
        <w:t>s. I acknowledge</w:t>
      </w:r>
      <w:r w:rsidRPr="00F557CE" w:rsidR="006300A5">
        <w:t xml:space="preserve"> how people </w:t>
      </w:r>
      <w:r w:rsidRPr="00F557CE">
        <w:t xml:space="preserve">will </w:t>
      </w:r>
      <w:r w:rsidRPr="00F557CE" w:rsidR="006300A5">
        <w:t>refer to it, but there is an important legal difference</w:t>
      </w:r>
      <w:r w:rsidRPr="00F557CE">
        <w:t xml:space="preserve">. </w:t>
      </w:r>
      <w:r w:rsidRPr="00F557CE" w:rsidR="00D27CD5">
        <w:t>For us, that does matter.</w:t>
      </w:r>
    </w:p>
    <w:p w:rsidR="005C575A" w:rsidRPr="00F557CE" w:rsidP="005C575A">
      <w:pPr>
        <w:pStyle w:val="Remark"/>
      </w:pPr>
      <w:sdt>
        <w:sdtPr>
          <w:alias w:val="Member"/>
          <w:tag w:val="&lt;Member mnisId='1524' dodsId='35914'&gt;"/>
          <w:id w:val="-1808455791"/>
          <w:placeholder>
            <w:docPart w:val="73A8422A9A7441AA876D86814B21CF01"/>
          </w:placeholder>
          <w:richText/>
        </w:sdtPr>
        <w:sdtContent>
          <w:r w:rsidRPr="00F557CE">
            <w:rPr>
              <w:b/>
            </w:rPr>
            <w:t>Chair:</w:t>
          </w:r>
        </w:sdtContent>
      </w:sdt>
      <w:r w:rsidRPr="00F557CE">
        <w:t xml:space="preserve"> Yes, you know that; I know that; we know that.</w:t>
      </w:r>
    </w:p>
    <w:p w:rsidR="00720D56" w:rsidRPr="00F557CE" w:rsidP="006300A5">
      <w:pPr>
        <w:pStyle w:val="Answer"/>
      </w:pPr>
      <w:sdt>
        <w:sdtPr>
          <w:alias w:val="Witness"/>
          <w:id w:val="805201463"/>
          <w:placeholder>
            <w:docPart w:val="41C9E7A02E374238A6516ECE6549DEEB"/>
          </w:placeholder>
          <w:richText/>
        </w:sdtPr>
        <w:sdtContent>
          <w:r w:rsidRPr="00F557CE" w:rsidR="005C575A">
            <w:rPr>
              <w:b/>
              <w:i/>
              <w:iCs/>
            </w:rPr>
            <w:t>Brandon Lewis:</w:t>
          </w:r>
          <w:r w:rsidRPr="00F557CE" w:rsidR="005C575A">
            <w:rPr>
              <w:b/>
            </w:rPr>
            <w:t xml:space="preserve"> </w:t>
          </w:r>
        </w:sdtContent>
      </w:sdt>
      <w:r w:rsidRPr="00F557CE" w:rsidR="005C575A">
        <w:t xml:space="preserve">That is why </w:t>
      </w:r>
      <w:r w:rsidRPr="00F557CE" w:rsidR="006300A5">
        <w:t xml:space="preserve">I hope your colleagues will excuse me for continually making </w:t>
      </w:r>
      <w:r w:rsidRPr="00F557CE" w:rsidR="005C575A">
        <w:t xml:space="preserve">that point, </w:t>
      </w:r>
      <w:r w:rsidRPr="00F557CE" w:rsidR="006300A5">
        <w:t xml:space="preserve">because it does matter, not least all for the reasons that </w:t>
      </w:r>
      <w:r w:rsidRPr="00F557CE" w:rsidR="005C575A">
        <w:t xml:space="preserve">Mr Ellwood </w:t>
      </w:r>
      <w:r w:rsidRPr="00F557CE" w:rsidR="006300A5">
        <w:t>outline</w:t>
      </w:r>
      <w:r w:rsidRPr="00F557CE" w:rsidR="005C575A">
        <w:t>d</w:t>
      </w:r>
      <w:r w:rsidRPr="00F557CE">
        <w:t xml:space="preserve"> but </w:t>
      </w:r>
      <w:r w:rsidRPr="00F557CE" w:rsidR="006300A5">
        <w:t>from the wider point of view</w:t>
      </w:r>
      <w:r w:rsidRPr="00F557CE">
        <w:t xml:space="preserve"> as well. </w:t>
      </w:r>
      <w:r w:rsidRPr="00F557CE">
        <w:t xml:space="preserve">It also </w:t>
      </w:r>
      <w:r w:rsidRPr="00F557CE" w:rsidR="006300A5">
        <w:t>plays into this point</w:t>
      </w:r>
      <w:r w:rsidRPr="00F557CE">
        <w:t xml:space="preserve">: </w:t>
      </w:r>
      <w:r w:rsidRPr="00F557CE" w:rsidR="006300A5">
        <w:t>this is different</w:t>
      </w:r>
      <w:r w:rsidRPr="00F557CE">
        <w:t>. P</w:t>
      </w:r>
      <w:r w:rsidRPr="00F557CE" w:rsidR="006300A5">
        <w:t xml:space="preserve">eople often talk about the unique circumstances </w:t>
      </w:r>
      <w:r w:rsidRPr="00F557CE">
        <w:t>of Northern Ireland, and that</w:t>
      </w:r>
      <w:r w:rsidRPr="00F557CE" w:rsidR="006300A5">
        <w:t xml:space="preserve"> is a reality because of the tragedy of the past</w:t>
      </w:r>
      <w:r w:rsidRPr="00F557CE" w:rsidR="00D27CD5">
        <w:t xml:space="preserve">, but </w:t>
      </w:r>
      <w:r w:rsidRPr="00F557CE" w:rsidR="006300A5">
        <w:t xml:space="preserve">we are </w:t>
      </w:r>
      <w:r w:rsidRPr="00F557CE">
        <w:t xml:space="preserve">also </w:t>
      </w:r>
      <w:r w:rsidRPr="00F557CE" w:rsidR="006300A5">
        <w:t>talking about a very specific period of time</w:t>
      </w:r>
      <w:r w:rsidRPr="00F557CE">
        <w:t>. T</w:t>
      </w:r>
      <w:r w:rsidRPr="00F557CE" w:rsidR="006300A5">
        <w:t>o an extent</w:t>
      </w:r>
      <w:r w:rsidRPr="00F557CE">
        <w:t xml:space="preserve">, </w:t>
      </w:r>
      <w:r w:rsidRPr="00F557CE" w:rsidR="006300A5">
        <w:t>some people might argue that this has already changed</w:t>
      </w:r>
      <w:r w:rsidRPr="00F557CE">
        <w:t xml:space="preserve">, </w:t>
      </w:r>
      <w:r w:rsidRPr="00F557CE" w:rsidR="006300A5">
        <w:t xml:space="preserve">in the sense of what you can and cannot do, because anybody who was involved in </w:t>
      </w:r>
      <w:r w:rsidRPr="00F557CE">
        <w:t xml:space="preserve">a </w:t>
      </w:r>
      <w:r w:rsidRPr="00F557CE" w:rsidR="006300A5">
        <w:t xml:space="preserve">crime up to </w:t>
      </w:r>
      <w:r w:rsidRPr="00F557CE">
        <w:t xml:space="preserve">and </w:t>
      </w:r>
      <w:r w:rsidRPr="00F557CE" w:rsidR="006300A5">
        <w:t>before that point</w:t>
      </w:r>
      <w:r w:rsidRPr="00F557CE">
        <w:t xml:space="preserve"> </w:t>
      </w:r>
      <w:r w:rsidRPr="00F557CE" w:rsidR="006300A5">
        <w:t>already</w:t>
      </w:r>
      <w:r w:rsidRPr="00F557CE">
        <w:t xml:space="preserve">, </w:t>
      </w:r>
      <w:r w:rsidRPr="00F557CE" w:rsidR="006300A5">
        <w:t xml:space="preserve">because of the </w:t>
      </w:r>
      <w:r w:rsidRPr="00F557CE" w:rsidR="00D27CD5">
        <w:t>s</w:t>
      </w:r>
      <w:r w:rsidRPr="00F557CE">
        <w:t xml:space="preserve">entencing Act, </w:t>
      </w:r>
      <w:r w:rsidRPr="00F557CE" w:rsidR="006300A5">
        <w:t xml:space="preserve">is not going to serve, even if they were </w:t>
      </w:r>
      <w:r w:rsidRPr="00F557CE">
        <w:t xml:space="preserve">convicted </w:t>
      </w:r>
      <w:r w:rsidRPr="00F557CE" w:rsidR="006300A5">
        <w:t xml:space="preserve">in the last few years, the sort of prison </w:t>
      </w:r>
      <w:r w:rsidRPr="00F557CE">
        <w:t xml:space="preserve">sentence </w:t>
      </w:r>
      <w:r w:rsidRPr="00F557CE" w:rsidR="006300A5">
        <w:t xml:space="preserve">you would serve for that kind of </w:t>
      </w:r>
      <w:r w:rsidRPr="00F557CE">
        <w:t xml:space="preserve">behaviour, for </w:t>
      </w:r>
      <w:r w:rsidRPr="00F557CE" w:rsidR="006300A5">
        <w:t>murdering people</w:t>
      </w:r>
      <w:r w:rsidRPr="00F557CE" w:rsidR="00D27CD5">
        <w:t>,</w:t>
      </w:r>
      <w:r w:rsidRPr="00F557CE">
        <w:t xml:space="preserve"> </w:t>
      </w:r>
      <w:r w:rsidRPr="00F557CE" w:rsidR="006300A5">
        <w:t xml:space="preserve">et cetera. </w:t>
      </w:r>
    </w:p>
    <w:p w:rsidR="006300A5" w:rsidRPr="00F557CE" w:rsidP="006300A5">
      <w:pPr>
        <w:pStyle w:val="Answer"/>
      </w:pPr>
      <w:r w:rsidRPr="00F557CE">
        <w:t xml:space="preserve">That </w:t>
      </w:r>
      <w:r w:rsidRPr="00F557CE">
        <w:t>is already there.</w:t>
      </w:r>
      <w:r w:rsidRPr="00F557CE">
        <w:t xml:space="preserve"> Again,</w:t>
      </w:r>
      <w:r w:rsidRPr="00F557CE">
        <w:t xml:space="preserve"> this comes back to the reality of where we are</w:t>
      </w:r>
      <w:r w:rsidRPr="00F557CE">
        <w:t xml:space="preserve"> in terms of what </w:t>
      </w:r>
      <w:r w:rsidRPr="00F557CE">
        <w:t xml:space="preserve">has happened from the </w:t>
      </w:r>
      <w:r w:rsidRPr="00F557CE" w:rsidR="00D27CD5">
        <w:t>s</w:t>
      </w:r>
      <w:r w:rsidRPr="00F557CE">
        <w:t xml:space="preserve">entencing </w:t>
      </w:r>
      <w:r w:rsidRPr="00F557CE">
        <w:t>Act</w:t>
      </w:r>
      <w:r w:rsidRPr="00F557CE">
        <w:t xml:space="preserve"> onwards</w:t>
      </w:r>
      <w:r w:rsidRPr="00F557CE" w:rsidR="00D27CD5">
        <w:t xml:space="preserve">, with </w:t>
      </w:r>
      <w:r w:rsidRPr="00F557CE">
        <w:t xml:space="preserve">the </w:t>
      </w:r>
      <w:r w:rsidRPr="00F557CE">
        <w:t>range of other things</w:t>
      </w:r>
      <w:r w:rsidRPr="00F557CE" w:rsidR="00D27CD5">
        <w:t xml:space="preserve"> that</w:t>
      </w:r>
      <w:r w:rsidRPr="00F557CE">
        <w:t xml:space="preserve"> Mr Paisley rightly outlined. It is also for a </w:t>
      </w:r>
      <w:r w:rsidRPr="00F557CE">
        <w:t xml:space="preserve">very specific issue over </w:t>
      </w:r>
      <w:r w:rsidRPr="00F557CE">
        <w:t xml:space="preserve">a </w:t>
      </w:r>
      <w:r w:rsidRPr="00F557CE">
        <w:t xml:space="preserve">very specific </w:t>
      </w:r>
      <w:r w:rsidRPr="00F557CE">
        <w:t xml:space="preserve">period </w:t>
      </w:r>
      <w:r w:rsidRPr="00F557CE">
        <w:t>of time, not anything</w:t>
      </w:r>
      <w:r w:rsidRPr="00F557CE">
        <w:t xml:space="preserve"> that </w:t>
      </w:r>
      <w:r w:rsidRPr="00F557CE">
        <w:t>goes beyond it.</w:t>
      </w:r>
      <w:r w:rsidRPr="00F557CE">
        <w:t xml:space="preserve"> Again, </w:t>
      </w:r>
      <w:r w:rsidRPr="00F557CE">
        <w:t>that plays into why it is important that this is a statute of limitations and not anything more than that, but I will let</w:t>
      </w:r>
      <w:r w:rsidRPr="00F557CE">
        <w:t xml:space="preserve"> Madeleine come in.</w:t>
      </w:r>
    </w:p>
    <w:p w:rsidR="00720D56" w:rsidRPr="00F557CE" w:rsidP="006300A5">
      <w:pPr>
        <w:pStyle w:val="Answer"/>
      </w:pPr>
      <w:sdt>
        <w:sdtPr>
          <w:alias w:val="Witness"/>
          <w:id w:val="-1332681106"/>
          <w:placeholder>
            <w:docPart w:val="5996464A38084A079685003ABBD732DA"/>
          </w:placeholder>
          <w:richText/>
        </w:sdtPr>
        <w:sdtContent>
          <w:r w:rsidRPr="00F557CE">
            <w:rPr>
              <w:b/>
              <w:i/>
              <w:iCs/>
            </w:rPr>
            <w:t>Madeleine Alessandri:</w:t>
          </w:r>
          <w:r w:rsidRPr="00F557CE">
            <w:rPr>
              <w:b/>
            </w:rPr>
            <w:t xml:space="preserve"> </w:t>
          </w:r>
        </w:sdtContent>
      </w:sdt>
      <w:r w:rsidRPr="00F557CE">
        <w:t>N</w:t>
      </w:r>
      <w:r w:rsidRPr="00F557CE" w:rsidR="006300A5">
        <w:t>one of us want</w:t>
      </w:r>
      <w:r w:rsidRPr="00F557CE" w:rsidR="00D27CD5">
        <w:t>s</w:t>
      </w:r>
      <w:r w:rsidRPr="00F557CE" w:rsidR="006300A5">
        <w:t xml:space="preserve"> to see any return, obviously, to the atrocities that we saw in the Troubles</w:t>
      </w:r>
      <w:r w:rsidRPr="00F557CE">
        <w:t>. O</w:t>
      </w:r>
      <w:r w:rsidRPr="00F557CE" w:rsidR="006300A5">
        <w:t xml:space="preserve">ur Department is very focused and works hand in </w:t>
      </w:r>
      <w:r w:rsidRPr="00F557CE">
        <w:t>g</w:t>
      </w:r>
      <w:r w:rsidRPr="00F557CE" w:rsidR="006300A5">
        <w:t xml:space="preserve">love with the </w:t>
      </w:r>
      <w:r w:rsidRPr="00F557CE">
        <w:t xml:space="preserve">devolved </w:t>
      </w:r>
      <w:r w:rsidRPr="00F557CE" w:rsidR="00D27CD5">
        <w:t>A</w:t>
      </w:r>
      <w:r w:rsidRPr="00F557CE" w:rsidR="006300A5">
        <w:t>dministration</w:t>
      </w:r>
      <w:r w:rsidRPr="00F557CE">
        <w:t xml:space="preserve">, </w:t>
      </w:r>
      <w:r w:rsidRPr="00F557CE" w:rsidR="006300A5">
        <w:t>indeed, on these issues to make sure that is not the case.</w:t>
      </w:r>
    </w:p>
    <w:p w:rsidR="00720D56" w:rsidRPr="00F557CE" w:rsidP="00720D56">
      <w:pPr>
        <w:pStyle w:val="Answer"/>
      </w:pPr>
      <w:r w:rsidRPr="00F557CE">
        <w:t xml:space="preserve">I would just use this opportunity to </w:t>
      </w:r>
      <w:r w:rsidRPr="00F557CE">
        <w:t xml:space="preserve">pay tribute </w:t>
      </w:r>
      <w:r w:rsidRPr="00F557CE">
        <w:t>to the community workers on the ground who are working tirelessly day in, day out</w:t>
      </w:r>
      <w:r w:rsidR="003A5951">
        <w:t>,</w:t>
      </w:r>
      <w:r w:rsidRPr="00F557CE">
        <w:t xml:space="preserve"> with young people who are still largely in social housing</w:t>
      </w:r>
      <w:r w:rsidRPr="00F557CE">
        <w:t xml:space="preserve">, </w:t>
      </w:r>
      <w:r w:rsidRPr="00F557CE">
        <w:t xml:space="preserve">living </w:t>
      </w:r>
      <w:r w:rsidRPr="00F557CE">
        <w:t xml:space="preserve">in </w:t>
      </w:r>
      <w:r w:rsidRPr="00F557CE">
        <w:t>segregated communities</w:t>
      </w:r>
      <w:r w:rsidRPr="00F557CE">
        <w:t xml:space="preserve"> and </w:t>
      </w:r>
      <w:r w:rsidRPr="00F557CE">
        <w:t>going to segregated schools</w:t>
      </w:r>
      <w:r w:rsidRPr="00F557CE">
        <w:t>. W</w:t>
      </w:r>
      <w:r w:rsidRPr="00F557CE">
        <w:t xml:space="preserve">hen we go out and we talk to young people directly, they have a real </w:t>
      </w:r>
      <w:r w:rsidRPr="00F557CE">
        <w:t>thirst</w:t>
      </w:r>
      <w:r w:rsidRPr="00F557CE">
        <w:t xml:space="preserve"> for meeting their friends across the divide</w:t>
      </w:r>
      <w:r w:rsidRPr="00F557CE">
        <w:t xml:space="preserve">s, </w:t>
      </w:r>
      <w:r w:rsidRPr="00F557CE">
        <w:t>across the</w:t>
      </w:r>
      <w:r w:rsidRPr="00F557CE">
        <w:t xml:space="preserve"> peace walls, coming together and </w:t>
      </w:r>
      <w:r w:rsidRPr="00F557CE">
        <w:t>putting the pas</w:t>
      </w:r>
      <w:r w:rsidRPr="00F557CE">
        <w:t xml:space="preserve">t </w:t>
      </w:r>
      <w:r w:rsidRPr="00F557CE">
        <w:t>behind them</w:t>
      </w:r>
      <w:r w:rsidRPr="00F557CE">
        <w:t>.</w:t>
      </w:r>
    </w:p>
    <w:p w:rsidR="00720D56" w:rsidRPr="00F557CE" w:rsidP="006300A5">
      <w:pPr>
        <w:pStyle w:val="Answer"/>
      </w:pPr>
      <w:r w:rsidRPr="00F557CE">
        <w:t>The</w:t>
      </w:r>
      <w:r w:rsidRPr="00F557CE" w:rsidR="006300A5">
        <w:t xml:space="preserve"> dark days of the Troubles is a very specific period</w:t>
      </w:r>
      <w:r w:rsidRPr="00F557CE">
        <w:t xml:space="preserve">, </w:t>
      </w:r>
      <w:r w:rsidRPr="00F557CE" w:rsidR="006300A5">
        <w:t>and this statute of limitations</w:t>
      </w:r>
      <w:r w:rsidRPr="00F557CE">
        <w:t xml:space="preserve">, if that is what it is, </w:t>
      </w:r>
      <w:r w:rsidRPr="00F557CE" w:rsidR="006300A5">
        <w:t>is recogni</w:t>
      </w:r>
      <w:r w:rsidRPr="00F557CE">
        <w:t>s</w:t>
      </w:r>
      <w:r w:rsidRPr="00F557CE" w:rsidR="006300A5">
        <w:t xml:space="preserve">ing </w:t>
      </w:r>
      <w:r w:rsidRPr="00F557CE">
        <w:t xml:space="preserve">that, with </w:t>
      </w:r>
      <w:r w:rsidRPr="00F557CE" w:rsidR="006300A5">
        <w:t xml:space="preserve">the passage of time and the decades that have gone, the realistic chances of bringing prosecutions are tending now to zero. </w:t>
      </w:r>
      <w:r w:rsidRPr="00F557CE">
        <w:t>T</w:t>
      </w:r>
      <w:r w:rsidRPr="00F557CE" w:rsidR="006300A5">
        <w:t>hat is the hard fact</w:t>
      </w:r>
      <w:r w:rsidRPr="00F557CE">
        <w:t xml:space="preserve">, which </w:t>
      </w:r>
      <w:r w:rsidRPr="00F557CE" w:rsidR="006300A5">
        <w:t>we need to be honest with people about.</w:t>
      </w:r>
      <w:r w:rsidRPr="00F557CE">
        <w:t xml:space="preserve"> For </w:t>
      </w:r>
      <w:r w:rsidRPr="00F557CE" w:rsidR="006300A5">
        <w:t>young people today</w:t>
      </w:r>
      <w:r w:rsidRPr="00F557CE">
        <w:t xml:space="preserve">, </w:t>
      </w:r>
      <w:r w:rsidRPr="00F557CE" w:rsidR="006300A5">
        <w:t>we need to be continuing the work of supporting the community workers</w:t>
      </w:r>
      <w:r w:rsidRPr="00F557CE">
        <w:t xml:space="preserve"> and </w:t>
      </w:r>
      <w:r w:rsidRPr="00F557CE" w:rsidR="006300A5">
        <w:t>supporting the people who are on the ground to bring communities together</w:t>
      </w:r>
      <w:r w:rsidRPr="00F557CE">
        <w:t xml:space="preserve"> </w:t>
      </w:r>
      <w:r w:rsidRPr="00F557CE" w:rsidR="006300A5">
        <w:t xml:space="preserve">and </w:t>
      </w:r>
      <w:r w:rsidRPr="00F557CE">
        <w:t xml:space="preserve">who are </w:t>
      </w:r>
      <w:r w:rsidRPr="00F557CE" w:rsidR="006300A5">
        <w:t>forwarding those friendships</w:t>
      </w:r>
      <w:r w:rsidRPr="00F557CE">
        <w:t xml:space="preserve">. That is the </w:t>
      </w:r>
      <w:r w:rsidRPr="00F557CE" w:rsidR="006300A5">
        <w:t>very bright future</w:t>
      </w:r>
      <w:r w:rsidRPr="00F557CE">
        <w:t xml:space="preserve"> that </w:t>
      </w:r>
      <w:r w:rsidRPr="00F557CE" w:rsidR="006300A5">
        <w:t>we see for Northern Ireland</w:t>
      </w:r>
      <w:r w:rsidRPr="00F557CE">
        <w:t>, b</w:t>
      </w:r>
      <w:r w:rsidRPr="00F557CE" w:rsidR="006300A5">
        <w:t xml:space="preserve">uilding on some really exciting green shoots </w:t>
      </w:r>
      <w:r w:rsidRPr="00F557CE">
        <w:t xml:space="preserve">in </w:t>
      </w:r>
      <w:r w:rsidRPr="00F557CE" w:rsidR="006300A5">
        <w:t>prosperity as well.</w:t>
      </w:r>
    </w:p>
    <w:p w:rsidR="00720D56" w:rsidRPr="00F557CE" w:rsidP="00720D56">
      <w:pPr>
        <w:pStyle w:val="Remark"/>
      </w:pPr>
      <w:sdt>
        <w:sdtPr>
          <w:alias w:val="Member"/>
          <w:tag w:val="&lt;Member mnisId='1524' dodsId='35914'&gt;"/>
          <w:id w:val="1918817576"/>
          <w:placeholder>
            <w:docPart w:val="02C6F341790042A6B6E74A02D36CF2B3"/>
          </w:placeholder>
          <w:richText/>
        </w:sdtPr>
        <w:sdtContent>
          <w:r w:rsidRPr="00F557CE">
            <w:rPr>
              <w:b/>
            </w:rPr>
            <w:t>Chair:</w:t>
          </w:r>
        </w:sdtContent>
      </w:sdt>
      <w:r w:rsidRPr="00F557CE">
        <w:t xml:space="preserve"> Whatever </w:t>
      </w:r>
      <w:r w:rsidRPr="00F557CE" w:rsidR="006300A5">
        <w:t xml:space="preserve">is set out, whenever it is set out, that needs to be set out very clearly. </w:t>
      </w:r>
    </w:p>
    <w:p w:rsidR="00720D56" w:rsidRPr="00F557CE" w:rsidP="006300A5">
      <w:pPr>
        <w:pStyle w:val="Answer"/>
      </w:pPr>
      <w:sdt>
        <w:sdtPr>
          <w:rPr>
            <w:b/>
          </w:rPr>
          <w:alias w:val="Witness"/>
          <w:id w:val="2133282317"/>
          <w:placeholder>
            <w:docPart w:val="574FCB2CBCA4458BAAD8D70160300D28"/>
          </w:placeholder>
          <w:richText/>
        </w:sdtPr>
        <w:sdtContent>
          <w:r w:rsidRPr="00F557CE">
            <w:rPr>
              <w:b/>
              <w:i/>
              <w:iCs/>
            </w:rPr>
            <w:t>Brandon Lewis:</w:t>
          </w:r>
          <w:r w:rsidRPr="00F557CE">
            <w:rPr>
              <w:b/>
            </w:rPr>
            <w:t xml:space="preserve"> </w:t>
          </w:r>
        </w:sdtContent>
      </w:sdt>
      <w:r w:rsidRPr="00F557CE" w:rsidR="006300A5">
        <w:t>Yes</w:t>
      </w:r>
      <w:r w:rsidRPr="00F557CE">
        <w:t>.</w:t>
      </w:r>
    </w:p>
    <w:p w:rsidR="00246B10" w:rsidRPr="00F557CE" w:rsidP="001636C6">
      <w:pPr>
        <w:pStyle w:val="Question"/>
      </w:pPr>
      <w:sdt>
        <w:sdtPr>
          <w:rPr>
            <w:b/>
            <w:bCs/>
          </w:rPr>
          <w:alias w:val="Member"/>
          <w:tag w:val="&lt;Member mnisId='4025' dodsId='41721'&gt;"/>
          <w:id w:val="-131488776"/>
          <w:placeholder>
            <w:docPart w:val="81736A1325F849648ED9F6B78CA3055F"/>
          </w:placeholder>
          <w:richText/>
        </w:sdtPr>
        <w:sdtEndPr>
          <w:rPr>
            <w:b w:val="0"/>
            <w:bCs w:val="0"/>
          </w:rPr>
        </w:sdtEndPr>
        <w:sdtContent>
          <w:r w:rsidRPr="00F557CE" w:rsidR="00720D56">
            <w:rPr>
              <w:b/>
              <w:bCs/>
            </w:rPr>
            <w:t>Claire Hanna</w:t>
          </w:r>
          <w:r w:rsidRPr="00F557CE" w:rsidR="00720D56">
            <w:rPr>
              <w:b/>
            </w:rPr>
            <w:t>:</w:t>
          </w:r>
        </w:sdtContent>
      </w:sdt>
      <w:r w:rsidRPr="00F557CE" w:rsidR="00720D56">
        <w:t xml:space="preserve"> </w:t>
      </w:r>
      <w:r w:rsidRPr="00F557CE" w:rsidR="006300A5">
        <w:t>I just want to pick up on the Chair</w:t>
      </w:r>
      <w:r w:rsidRPr="00F557CE" w:rsidR="00805A23">
        <w:t>’</w:t>
      </w:r>
      <w:r w:rsidRPr="00F557CE" w:rsidR="006300A5">
        <w:t xml:space="preserve">s point, because there are unfortunately very mainstream political </w:t>
      </w:r>
      <w:r w:rsidRPr="00F557CE" w:rsidR="00720D56">
        <w:t xml:space="preserve">voices </w:t>
      </w:r>
      <w:r w:rsidRPr="00F557CE" w:rsidR="006300A5">
        <w:t xml:space="preserve">in Northern Ireland </w:t>
      </w:r>
      <w:r w:rsidRPr="00F557CE" w:rsidR="00720D56">
        <w:t xml:space="preserve">who </w:t>
      </w:r>
      <w:r w:rsidRPr="00F557CE" w:rsidR="006300A5">
        <w:t xml:space="preserve">essentially say that violence as a political tactic was acceptable when we used it three decades ago or </w:t>
      </w:r>
      <w:r w:rsidRPr="00F557CE" w:rsidR="00720D56">
        <w:t xml:space="preserve">10 </w:t>
      </w:r>
      <w:r w:rsidRPr="00F557CE" w:rsidR="006300A5">
        <w:t>decades ago</w:t>
      </w:r>
      <w:r w:rsidRPr="00F557CE" w:rsidR="00720D56">
        <w:t>. U</w:t>
      </w:r>
      <w:r w:rsidRPr="00F557CE" w:rsidR="006300A5">
        <w:t xml:space="preserve">nfortunately, despite </w:t>
      </w:r>
      <w:r w:rsidRPr="00F557CE" w:rsidR="006300A5">
        <w:t>the efforts of many of us to try and put an end to the concept of political violence</w:t>
      </w:r>
      <w:r w:rsidRPr="00F557CE" w:rsidR="00720D56">
        <w:t>, t</w:t>
      </w:r>
      <w:r w:rsidRPr="00F557CE" w:rsidR="006300A5">
        <w:t>here will be a message, particularly as we enter a period of constitutional turbulence, that murder for political purposes has been retrospectively exonerated or decriminali</w:t>
      </w:r>
      <w:r w:rsidRPr="00F557CE" w:rsidR="00720D56">
        <w:t>s</w:t>
      </w:r>
      <w:r w:rsidRPr="00F557CE" w:rsidR="006300A5">
        <w:t>ed</w:t>
      </w:r>
      <w:r w:rsidRPr="00F557CE" w:rsidR="00720D56">
        <w:t>.</w:t>
      </w:r>
      <w:r w:rsidRPr="00F557CE">
        <w:t xml:space="preserve"> </w:t>
      </w:r>
      <w:r w:rsidRPr="00F557CE" w:rsidR="00720D56">
        <w:t>T</w:t>
      </w:r>
      <w:r w:rsidRPr="00F557CE" w:rsidR="006300A5">
        <w:t>hat is something that is going to have a legacy into the future, given that</w:t>
      </w:r>
      <w:r w:rsidRPr="00F557CE" w:rsidR="00720D56">
        <w:t xml:space="preserve"> there are </w:t>
      </w:r>
      <w:r w:rsidRPr="00F557CE" w:rsidR="006300A5">
        <w:t xml:space="preserve">live cases </w:t>
      </w:r>
      <w:r w:rsidRPr="00F557CE">
        <w:t xml:space="preserve">of </w:t>
      </w:r>
      <w:r w:rsidRPr="00F557CE" w:rsidR="006300A5">
        <w:t>harassment of victims by perpetrators</w:t>
      </w:r>
      <w:r w:rsidRPr="00F557CE">
        <w:t xml:space="preserve">. As I say, </w:t>
      </w:r>
      <w:r w:rsidRPr="00F557CE" w:rsidR="006300A5">
        <w:t>we have the continued celebration and promotion of violence as a political tactic</w:t>
      </w:r>
      <w:r w:rsidRPr="00F557CE">
        <w:t>. This will</w:t>
      </w:r>
      <w:r w:rsidRPr="00F557CE" w:rsidR="006300A5">
        <w:t xml:space="preserve"> not be helpful going forward</w:t>
      </w:r>
      <w:r w:rsidRPr="00F557CE">
        <w:t xml:space="preserve">. </w:t>
      </w:r>
    </w:p>
    <w:p w:rsidR="006300A5" w:rsidRPr="00F557CE" w:rsidP="00246B10">
      <w:pPr>
        <w:pStyle w:val="Question"/>
        <w:numPr>
          <w:ilvl w:val="0"/>
          <w:numId w:val="0"/>
        </w:numPr>
        <w:ind w:left="794"/>
      </w:pPr>
      <w:r w:rsidRPr="00F557CE">
        <w:t>NIO’s own analysis</w:t>
      </w:r>
      <w:r w:rsidRPr="00F557CE">
        <w:t xml:space="preserve"> of the responses to the </w:t>
      </w:r>
      <w:r w:rsidRPr="00F557CE">
        <w:t xml:space="preserve">Stormont House </w:t>
      </w:r>
      <w:r w:rsidRPr="00F557CE">
        <w:t>Bill consultation said that the clear majority of respondents were against the concept of a statute of limitations.</w:t>
      </w:r>
      <w:r w:rsidRPr="00F557CE" w:rsidR="00F153E8">
        <w:t xml:space="preserve"> A</w:t>
      </w:r>
      <w:r w:rsidRPr="00F557CE">
        <w:t>s others have touched on, the consensus from legal experts, from political parties</w:t>
      </w:r>
      <w:r w:rsidRPr="00F557CE" w:rsidR="00F153E8">
        <w:t xml:space="preserve"> and</w:t>
      </w:r>
      <w:r w:rsidRPr="00F557CE">
        <w:t xml:space="preserve"> from interested international observers is that this is not the right approach</w:t>
      </w:r>
      <w:r w:rsidRPr="00F557CE" w:rsidR="00805A23">
        <w:t>, it</w:t>
      </w:r>
      <w:r w:rsidRPr="00F557CE">
        <w:t xml:space="preserve"> will not further reconciliation </w:t>
      </w:r>
      <w:r w:rsidRPr="00F557CE" w:rsidR="00F153E8">
        <w:t>and it</w:t>
      </w:r>
      <w:r w:rsidRPr="00F557CE">
        <w:t xml:space="preserve"> will suppress truth actively.</w:t>
      </w:r>
    </w:p>
    <w:p w:rsidR="006300A5" w:rsidRPr="00F557CE" w:rsidP="006300A5">
      <w:pPr>
        <w:pStyle w:val="Answer"/>
      </w:pPr>
      <w:r w:rsidRPr="00F557CE">
        <w:t xml:space="preserve">What evidence do you have to inform the </w:t>
      </w:r>
      <w:r w:rsidRPr="00F557CE" w:rsidR="00F153E8">
        <w:t>C</w:t>
      </w:r>
      <w:r w:rsidRPr="00F557CE">
        <w:t>ommand Paper</w:t>
      </w:r>
      <w:r w:rsidRPr="00F557CE" w:rsidR="00F153E8">
        <w:t>’</w:t>
      </w:r>
      <w:r w:rsidRPr="00F557CE">
        <w:t>s cla</w:t>
      </w:r>
      <w:r w:rsidRPr="00F557CE" w:rsidR="00805A23">
        <w:t>i</w:t>
      </w:r>
      <w:r w:rsidRPr="00F557CE">
        <w:t xml:space="preserve">m that criminal justice </w:t>
      </w:r>
      <w:r w:rsidRPr="00F557CE" w:rsidR="00F153E8">
        <w:t xml:space="preserve">routes and </w:t>
      </w:r>
      <w:r w:rsidRPr="00F557CE">
        <w:t>information retrieval are to the detriment of reconciliation? What are you b</w:t>
      </w:r>
      <w:r w:rsidRPr="00F557CE" w:rsidR="00F153E8">
        <w:t>a</w:t>
      </w:r>
      <w:r w:rsidRPr="00F557CE">
        <w:t>sing that</w:t>
      </w:r>
      <w:r w:rsidRPr="00F557CE" w:rsidR="00F153E8">
        <w:t xml:space="preserve"> claim on</w:t>
      </w:r>
      <w:r w:rsidRPr="00F557CE">
        <w:t>?</w:t>
      </w:r>
    </w:p>
    <w:p w:rsidR="00F153E8" w:rsidRPr="00F557CE" w:rsidP="006300A5">
      <w:pPr>
        <w:pStyle w:val="Answer"/>
      </w:pPr>
      <w:sdt>
        <w:sdtPr>
          <w:alias w:val="Witness"/>
          <w:id w:val="1565368265"/>
          <w:placeholder>
            <w:docPart w:val="1217399E7E0E4E16AD44A8EB285EB1B2"/>
          </w:placeholder>
          <w:richText/>
        </w:sdtPr>
        <w:sdtContent>
          <w:r w:rsidRPr="00F557CE">
            <w:rPr>
              <w:b/>
              <w:i/>
              <w:iCs/>
            </w:rPr>
            <w:t>Brandon Lewis:</w:t>
          </w:r>
          <w:r w:rsidRPr="00F557CE">
            <w:rPr>
              <w:b/>
            </w:rPr>
            <w:t xml:space="preserve"> </w:t>
          </w:r>
        </w:sdtContent>
      </w:sdt>
      <w:r w:rsidRPr="00F557CE">
        <w:t xml:space="preserve">I have a couple of things here. </w:t>
      </w:r>
      <w:r w:rsidRPr="00F557CE" w:rsidR="006300A5">
        <w:t xml:space="preserve">There are also voices out there who have been supportive of the proposals set out in the Command Paper. </w:t>
      </w:r>
      <w:r w:rsidRPr="00F557CE">
        <w:t>I a</w:t>
      </w:r>
      <w:r w:rsidRPr="00F557CE" w:rsidR="006300A5">
        <w:t xml:space="preserve">ppreciate </w:t>
      </w:r>
      <w:r w:rsidRPr="00F557CE">
        <w:t xml:space="preserve">that </w:t>
      </w:r>
      <w:r w:rsidRPr="00F557CE" w:rsidR="006300A5">
        <w:t xml:space="preserve">there are a lot of voices out there that are not. That is always going to be the nature of something that is </w:t>
      </w:r>
      <w:r w:rsidRPr="00F557CE">
        <w:t xml:space="preserve">as </w:t>
      </w:r>
      <w:r w:rsidRPr="00F557CE" w:rsidR="006300A5">
        <w:t xml:space="preserve">challenging and </w:t>
      </w:r>
      <w:r w:rsidRPr="00F557CE">
        <w:t xml:space="preserve">as </w:t>
      </w:r>
      <w:r w:rsidRPr="00F557CE" w:rsidR="006300A5">
        <w:t>difficult</w:t>
      </w:r>
      <w:r w:rsidRPr="00F557CE">
        <w:t xml:space="preserve"> as this, as </w:t>
      </w:r>
      <w:r w:rsidRPr="00F557CE" w:rsidR="006300A5">
        <w:t>I said when we publish</w:t>
      </w:r>
      <w:r w:rsidRPr="00F557CE">
        <w:t>ed</w:t>
      </w:r>
      <w:r w:rsidRPr="00F557CE" w:rsidR="006300A5">
        <w:t xml:space="preserve"> the Command Paper</w:t>
      </w:r>
      <w:r w:rsidRPr="00F557CE">
        <w:t xml:space="preserve">. </w:t>
      </w:r>
      <w:r w:rsidRPr="00F557CE" w:rsidR="006300A5">
        <w:t>I do not deviate away from that or shy away from that</w:t>
      </w:r>
      <w:r w:rsidRPr="00F557CE">
        <w:t xml:space="preserve">; I have made </w:t>
      </w:r>
      <w:r w:rsidRPr="00F557CE" w:rsidR="006300A5">
        <w:t xml:space="preserve">that point a few times today. </w:t>
      </w:r>
    </w:p>
    <w:p w:rsidR="006300A5" w:rsidRPr="00F557CE" w:rsidP="006300A5">
      <w:pPr>
        <w:pStyle w:val="Answer"/>
      </w:pPr>
      <w:r w:rsidRPr="00F557CE">
        <w:t xml:space="preserve">For </w:t>
      </w:r>
      <w:r w:rsidRPr="00F557CE">
        <w:t>us, the publishing of the Command Paper and what we outlined in the Command Paper was around</w:t>
      </w:r>
      <w:r w:rsidRPr="00F557CE">
        <w:t xml:space="preserve"> this </w:t>
      </w:r>
      <w:r w:rsidRPr="00F557CE">
        <w:t xml:space="preserve">recognition </w:t>
      </w:r>
      <w:r w:rsidRPr="00F557CE">
        <w:t xml:space="preserve">that </w:t>
      </w:r>
      <w:r w:rsidRPr="00F557CE">
        <w:t>the current system is not working. It is not delivering for people, and we have seen that consistently.</w:t>
      </w:r>
      <w:r w:rsidRPr="00F557CE">
        <w:t xml:space="preserve"> It also works both ways in terms of</w:t>
      </w:r>
      <w:r w:rsidRPr="00F557CE">
        <w:t xml:space="preserve"> information recovery, as we have seen </w:t>
      </w:r>
      <w:r w:rsidRPr="00F557CE">
        <w:t xml:space="preserve">in the </w:t>
      </w:r>
      <w:r w:rsidRPr="00F557CE">
        <w:t xml:space="preserve">case </w:t>
      </w:r>
      <w:r w:rsidRPr="00F557CE">
        <w:t xml:space="preserve">I </w:t>
      </w:r>
      <w:r w:rsidRPr="00F557CE">
        <w:t>outlined earl</w:t>
      </w:r>
      <w:r w:rsidRPr="00F557CE">
        <w:t xml:space="preserve">ier </w:t>
      </w:r>
      <w:r w:rsidRPr="00F557CE">
        <w:t>on today</w:t>
      </w:r>
      <w:r w:rsidRPr="00F557CE">
        <w:t xml:space="preserve">. It is about how we </w:t>
      </w:r>
      <w:r w:rsidRPr="00F557CE">
        <w:t>move forward in a way that can actually facilitate getting to the truth, getting information</w:t>
      </w:r>
      <w:r w:rsidRPr="00F557CE">
        <w:t xml:space="preserve">, </w:t>
      </w:r>
      <w:r w:rsidRPr="00F557CE">
        <w:t>in a way that just is not happening at the moment</w:t>
      </w:r>
      <w:r w:rsidRPr="00F557CE">
        <w:t>. As</w:t>
      </w:r>
      <w:r w:rsidRPr="00F557CE">
        <w:t xml:space="preserve"> I said, </w:t>
      </w:r>
      <w:r w:rsidRPr="00F557CE">
        <w:t xml:space="preserve">we also have to be </w:t>
      </w:r>
      <w:r w:rsidRPr="00F557CE">
        <w:t xml:space="preserve">honest with people about the reality of what is achievable. </w:t>
      </w:r>
      <w:r w:rsidRPr="00F557CE">
        <w:t>That is</w:t>
      </w:r>
      <w:r w:rsidRPr="00F557CE">
        <w:t xml:space="preserve"> where the methodology</w:t>
      </w:r>
      <w:r w:rsidRPr="00F557CE">
        <w:t xml:space="preserve"> that led to </w:t>
      </w:r>
      <w:r w:rsidRPr="00F557CE">
        <w:t>the Command Paper came from.</w:t>
      </w:r>
    </w:p>
    <w:p w:rsidR="006300A5" w:rsidRPr="00F557CE" w:rsidP="00F153E8">
      <w:pPr>
        <w:pStyle w:val="Question"/>
      </w:pPr>
      <w:sdt>
        <w:sdtPr>
          <w:rPr>
            <w:b/>
            <w:bCs/>
          </w:rPr>
          <w:alias w:val="Member"/>
          <w:tag w:val="&lt;Member mnisId='4025' dodsId='41721'&gt;"/>
          <w:id w:val="1878505867"/>
          <w:placeholder>
            <w:docPart w:val="BDD6BEAEC19645EAB25FE19C5EDD1527"/>
          </w:placeholder>
          <w:richText/>
        </w:sdtPr>
        <w:sdtEndPr>
          <w:rPr>
            <w:b w:val="0"/>
            <w:bCs w:val="0"/>
          </w:rPr>
        </w:sdtEndPr>
        <w:sdtContent>
          <w:r w:rsidRPr="00F557CE" w:rsidR="00F153E8">
            <w:rPr>
              <w:b/>
              <w:bCs/>
            </w:rPr>
            <w:t>Claire Hanna</w:t>
          </w:r>
          <w:r w:rsidRPr="00F557CE" w:rsidR="00F153E8">
            <w:rPr>
              <w:b/>
            </w:rPr>
            <w:t>:</w:t>
          </w:r>
        </w:sdtContent>
      </w:sdt>
      <w:r w:rsidRPr="00F557CE" w:rsidR="00F153E8">
        <w:t xml:space="preserve"> </w:t>
      </w:r>
      <w:r w:rsidRPr="00F557CE">
        <w:t xml:space="preserve">It is not happening and it is not working because it </w:t>
      </w:r>
      <w:r w:rsidRPr="00F557CE" w:rsidR="00F153E8">
        <w:t xml:space="preserve">has not </w:t>
      </w:r>
      <w:r w:rsidRPr="00F557CE">
        <w:t>been allowed to work</w:t>
      </w:r>
      <w:r w:rsidRPr="00F557CE" w:rsidR="00F153E8">
        <w:t xml:space="preserve">, </w:t>
      </w:r>
      <w:r w:rsidRPr="00F557CE">
        <w:t xml:space="preserve">because the agreed infrastructure </w:t>
      </w:r>
      <w:r w:rsidRPr="00F557CE" w:rsidR="00F153E8">
        <w:t xml:space="preserve">has not </w:t>
      </w:r>
      <w:r w:rsidRPr="00F557CE">
        <w:t xml:space="preserve">been implemented. </w:t>
      </w:r>
      <w:r w:rsidRPr="00F557CE" w:rsidR="00F153E8">
        <w:t>I</w:t>
      </w:r>
      <w:r w:rsidRPr="00F557CE">
        <w:t>t is worth saying that your colleague</w:t>
      </w:r>
      <w:r w:rsidRPr="00F557CE" w:rsidR="00F153E8">
        <w:t>—</w:t>
      </w:r>
    </w:p>
    <w:p w:rsidR="00F153E8" w:rsidRPr="00F557CE" w:rsidP="006300A5">
      <w:pPr>
        <w:pStyle w:val="Answer"/>
      </w:pPr>
      <w:sdt>
        <w:sdtPr>
          <w:alias w:val="Witness"/>
          <w:id w:val="534859977"/>
          <w:placeholder>
            <w:docPart w:val="7D7CCF6289084C60A9F3620B1FF172A5"/>
          </w:placeholder>
          <w:richText/>
        </w:sdtPr>
        <w:sdtContent>
          <w:r w:rsidRPr="00F557CE">
            <w:rPr>
              <w:b/>
              <w:i/>
              <w:iCs/>
            </w:rPr>
            <w:t>Brandon Lewis:</w:t>
          </w:r>
          <w:r w:rsidRPr="00F557CE">
            <w:rPr>
              <w:b/>
            </w:rPr>
            <w:t xml:space="preserve"> </w:t>
          </w:r>
        </w:sdtContent>
      </w:sdt>
      <w:r w:rsidRPr="00F557CE">
        <w:t xml:space="preserve">I am not sure I entirely </w:t>
      </w:r>
      <w:r w:rsidRPr="00F557CE" w:rsidR="006300A5">
        <w:t>agree with that.</w:t>
      </w:r>
    </w:p>
    <w:p w:rsidR="00F153E8" w:rsidRPr="00F557CE" w:rsidP="00F153E8">
      <w:pPr>
        <w:pStyle w:val="Remark"/>
      </w:pPr>
      <w:sdt>
        <w:sdtPr>
          <w:rPr>
            <w:bCs/>
          </w:rPr>
          <w:alias w:val="Member"/>
          <w:tag w:val="&lt;Member mnisId='4025' dodsId='41721'&gt;"/>
          <w:id w:val="-1736316781"/>
          <w:placeholder>
            <w:docPart w:val="5F36A63C60AA478A9D66483616D31ECC"/>
          </w:placeholder>
          <w:richText/>
        </w:sdtPr>
        <w:sdtEndPr>
          <w:rPr>
            <w:bCs w:val="0"/>
          </w:rPr>
        </w:sdtEndPr>
        <w:sdtContent>
          <w:sdt>
            <w:sdtPr>
              <w:rPr>
                <w:b/>
                <w:bCs/>
              </w:rPr>
              <w:alias w:val="Member"/>
              <w:tag w:val="&lt;Member mnisId='4025' dodsId='41721'&gt;"/>
              <w:id w:val="322639020"/>
              <w:placeholder>
                <w:docPart w:val="243133C3D9C04E5FA72190455AFC8FC3"/>
              </w:placeholder>
              <w:richText/>
            </w:sdtPr>
            <w:sdtEndPr>
              <w:rPr>
                <w:b w:val="0"/>
                <w:bCs w:val="0"/>
              </w:rPr>
            </w:sdtEndPr>
            <w:sdtContent>
              <w:r w:rsidRPr="00F557CE" w:rsidR="00805A23">
                <w:rPr>
                  <w:b/>
                  <w:bCs/>
                </w:rPr>
                <w:t>Claire Hanna</w:t>
              </w:r>
              <w:r w:rsidRPr="00F557CE" w:rsidR="00805A23">
                <w:rPr>
                  <w:b/>
                </w:rPr>
                <w:t>:</w:t>
              </w:r>
            </w:sdtContent>
          </w:sdt>
        </w:sdtContent>
      </w:sdt>
      <w:r w:rsidRPr="00F557CE">
        <w:t xml:space="preserve"> It has not.</w:t>
      </w:r>
    </w:p>
    <w:p w:rsidR="006300A5" w:rsidRPr="00F557CE" w:rsidP="006300A5">
      <w:pPr>
        <w:pStyle w:val="Answer"/>
      </w:pPr>
      <w:sdt>
        <w:sdtPr>
          <w:alias w:val="Witness"/>
          <w:id w:val="1245388753"/>
          <w:placeholder>
            <w:docPart w:val="C3C6010B06C04B20A0B924C1D57AE414"/>
          </w:placeholder>
          <w:richText/>
        </w:sdtPr>
        <w:sdtContent>
          <w:r w:rsidRPr="00F557CE" w:rsidR="00F153E8">
            <w:rPr>
              <w:b/>
              <w:i/>
              <w:iCs/>
            </w:rPr>
            <w:t>Brandon Lewis:</w:t>
          </w:r>
          <w:r w:rsidRPr="00F557CE" w:rsidR="00F153E8">
            <w:rPr>
              <w:b/>
            </w:rPr>
            <w:t xml:space="preserve"> </w:t>
          </w:r>
        </w:sdtContent>
      </w:sdt>
      <w:r w:rsidRPr="00F557CE">
        <w:t xml:space="preserve">I know </w:t>
      </w:r>
      <w:r w:rsidRPr="00F557CE" w:rsidR="00F153E8">
        <w:t xml:space="preserve">that </w:t>
      </w:r>
      <w:r w:rsidRPr="00F557CE">
        <w:t xml:space="preserve">people </w:t>
      </w:r>
      <w:r w:rsidRPr="00F557CE" w:rsidR="00F153E8">
        <w:t xml:space="preserve">have </w:t>
      </w:r>
      <w:r w:rsidRPr="00F557CE">
        <w:t>made that point, but it is not just that</w:t>
      </w:r>
      <w:r w:rsidRPr="00F557CE" w:rsidR="00F153E8">
        <w:t>. T</w:t>
      </w:r>
      <w:r w:rsidRPr="00F557CE">
        <w:t xml:space="preserve">hat does not answer for </w:t>
      </w:r>
      <w:r w:rsidRPr="00F557CE" w:rsidR="00F153E8">
        <w:t xml:space="preserve">the </w:t>
      </w:r>
      <w:r w:rsidRPr="00F557CE">
        <w:t xml:space="preserve">cases that have been collapsing because they cannot get to the level that you need to get to </w:t>
      </w:r>
      <w:r w:rsidRPr="00F557CE" w:rsidR="00F153E8">
        <w:t xml:space="preserve">in order to </w:t>
      </w:r>
      <w:r w:rsidRPr="00F557CE">
        <w:t xml:space="preserve">have a criminal justice outcome. </w:t>
      </w:r>
      <w:r w:rsidRPr="00F557CE" w:rsidR="00F153E8">
        <w:t>T</w:t>
      </w:r>
      <w:r w:rsidRPr="00F557CE">
        <w:t>hat in itself</w:t>
      </w:r>
      <w:r w:rsidRPr="00F557CE" w:rsidR="00F153E8">
        <w:t xml:space="preserve"> has meant </w:t>
      </w:r>
      <w:r w:rsidRPr="00F557CE">
        <w:t xml:space="preserve">that other people are not able to get access to information in the way that they </w:t>
      </w:r>
      <w:r w:rsidRPr="00F557CE">
        <w:t>could</w:t>
      </w:r>
      <w:r w:rsidRPr="00F557CE" w:rsidR="00805A23">
        <w:t xml:space="preserve">, for example, with </w:t>
      </w:r>
      <w:r w:rsidRPr="00F557CE" w:rsidR="008219F1">
        <w:t>Ballymurphy</w:t>
      </w:r>
      <w:r w:rsidRPr="00F557CE">
        <w:t>,</w:t>
      </w:r>
      <w:r w:rsidRPr="00F557CE" w:rsidR="00805A23">
        <w:t xml:space="preserve"> because</w:t>
      </w:r>
      <w:r w:rsidRPr="00F557CE">
        <w:t xml:space="preserve"> that </w:t>
      </w:r>
      <w:r w:rsidRPr="00F557CE" w:rsidR="00805A23">
        <w:t>did</w:t>
      </w:r>
      <w:r w:rsidRPr="00F557CE">
        <w:t xml:space="preserve"> not work on a criminal justice level.</w:t>
      </w:r>
    </w:p>
    <w:p w:rsidR="008219F1" w:rsidRPr="00F557CE" w:rsidP="00377AC4">
      <w:pPr>
        <w:pStyle w:val="Question"/>
      </w:pPr>
      <w:sdt>
        <w:sdtPr>
          <w:rPr>
            <w:b/>
            <w:bCs/>
          </w:rPr>
          <w:alias w:val="Member"/>
          <w:tag w:val="&lt;Member mnisId='4025' dodsId='41721'&gt;"/>
          <w:id w:val="753007966"/>
          <w:placeholder>
            <w:docPart w:val="B805F2F3494647CE80715D341D7ED973"/>
          </w:placeholder>
          <w:richText/>
        </w:sdtPr>
        <w:sdtEndPr>
          <w:rPr>
            <w:b w:val="0"/>
            <w:bCs w:val="0"/>
          </w:rPr>
        </w:sdtEndPr>
        <w:sdtContent>
          <w:r w:rsidRPr="00F557CE">
            <w:rPr>
              <w:b/>
              <w:bCs/>
            </w:rPr>
            <w:t>Claire Hanna</w:t>
          </w:r>
          <w:r w:rsidRPr="00F557CE">
            <w:rPr>
              <w:b/>
            </w:rPr>
            <w:t>:</w:t>
          </w:r>
        </w:sdtContent>
      </w:sdt>
      <w:r w:rsidRPr="00F557CE">
        <w:t xml:space="preserve"> T</w:t>
      </w:r>
      <w:r w:rsidRPr="00F557CE" w:rsidR="006300A5">
        <w:t xml:space="preserve">he point is </w:t>
      </w:r>
      <w:r w:rsidRPr="00F557CE">
        <w:t xml:space="preserve">that </w:t>
      </w:r>
      <w:r w:rsidRPr="00F557CE" w:rsidR="00805A23">
        <w:t xml:space="preserve">the </w:t>
      </w:r>
      <w:r w:rsidRPr="00F557CE">
        <w:t xml:space="preserve">Ballymurphy </w:t>
      </w:r>
      <w:r w:rsidRPr="00F557CE" w:rsidR="006300A5">
        <w:t>families did not have access to that information</w:t>
      </w:r>
      <w:r w:rsidRPr="00F557CE">
        <w:t xml:space="preserve"> </w:t>
      </w:r>
      <w:r w:rsidRPr="00F557CE" w:rsidR="006300A5">
        <w:t>because the information was actively suppressed for five decades</w:t>
      </w:r>
      <w:r w:rsidRPr="00F557CE">
        <w:t xml:space="preserve">. They </w:t>
      </w:r>
      <w:r w:rsidRPr="00F557CE" w:rsidR="006300A5">
        <w:t>ha</w:t>
      </w:r>
      <w:r w:rsidRPr="00F557CE">
        <w:t>d</w:t>
      </w:r>
      <w:r w:rsidRPr="00F557CE" w:rsidR="006300A5">
        <w:t xml:space="preserve"> to pull and claw at every scrap of information that</w:t>
      </w:r>
      <w:r w:rsidRPr="00F557CE">
        <w:t xml:space="preserve"> they got. T</w:t>
      </w:r>
      <w:r w:rsidRPr="00F557CE" w:rsidR="006300A5">
        <w:t>here was</w:t>
      </w:r>
      <w:r w:rsidRPr="00F557CE">
        <w:t xml:space="preserve"> not </w:t>
      </w:r>
      <w:r w:rsidRPr="00F557CE" w:rsidR="006300A5">
        <w:t xml:space="preserve">a natural process that prevented it from </w:t>
      </w:r>
      <w:r w:rsidRPr="00F557CE">
        <w:t xml:space="preserve">happening. It is </w:t>
      </w:r>
      <w:r w:rsidRPr="00F557CE" w:rsidR="006300A5">
        <w:t xml:space="preserve">worth saying that your colleague </w:t>
      </w:r>
      <w:r w:rsidRPr="00F557CE">
        <w:t xml:space="preserve">Conor Burns </w:t>
      </w:r>
      <w:r w:rsidRPr="00F557CE" w:rsidR="006300A5">
        <w:t>said that he would be open to proposals from the five parties. The parties have been clear in their opposition publicly to this</w:t>
      </w:r>
      <w:r w:rsidRPr="00F557CE">
        <w:t>.</w:t>
      </w:r>
    </w:p>
    <w:p w:rsidR="008219F1" w:rsidRPr="00F557CE" w:rsidP="00377AC4">
      <w:pPr>
        <w:pStyle w:val="QuestionCont"/>
      </w:pPr>
      <w:r w:rsidRPr="00F557CE">
        <w:t xml:space="preserve">It </w:t>
      </w:r>
      <w:r w:rsidRPr="00F557CE" w:rsidR="006300A5">
        <w:t xml:space="preserve">is also worth </w:t>
      </w:r>
      <w:r w:rsidRPr="00F557CE">
        <w:t xml:space="preserve">mentioning </w:t>
      </w:r>
      <w:r w:rsidRPr="00F557CE" w:rsidR="006300A5">
        <w:t>some of the analysis</w:t>
      </w:r>
      <w:r w:rsidRPr="00F557CE">
        <w:t xml:space="preserve"> </w:t>
      </w:r>
      <w:r w:rsidRPr="00F557CE" w:rsidR="006300A5">
        <w:t xml:space="preserve">from international experts </w:t>
      </w:r>
      <w:r w:rsidRPr="00F557CE">
        <w:t xml:space="preserve">in </w:t>
      </w:r>
      <w:r w:rsidRPr="00F557CE" w:rsidR="006300A5">
        <w:t>the global context</w:t>
      </w:r>
      <w:r w:rsidRPr="00F557CE">
        <w:t>. T</w:t>
      </w:r>
      <w:r w:rsidRPr="00F557CE" w:rsidR="006300A5">
        <w:t>hey assess</w:t>
      </w:r>
      <w:r w:rsidRPr="00F557CE">
        <w:t>ed</w:t>
      </w:r>
      <w:r w:rsidRPr="00F557CE" w:rsidR="006300A5">
        <w:t xml:space="preserve"> something like 29</w:t>
      </w:r>
      <w:r w:rsidRPr="00F557CE">
        <w:t xml:space="preserve">0 amnesties or </w:t>
      </w:r>
      <w:r w:rsidRPr="00F557CE" w:rsidR="006300A5">
        <w:t>statutes of limitations around the world</w:t>
      </w:r>
      <w:r w:rsidRPr="00F557CE">
        <w:t xml:space="preserve"> </w:t>
      </w:r>
      <w:r w:rsidRPr="00F557CE" w:rsidR="006300A5">
        <w:t>and</w:t>
      </w:r>
      <w:r w:rsidRPr="00F557CE" w:rsidR="00805A23">
        <w:t xml:space="preserve"> found</w:t>
      </w:r>
      <w:r w:rsidRPr="00F557CE" w:rsidR="006300A5">
        <w:t xml:space="preserve"> that this was the most egregious.</w:t>
      </w:r>
      <w:r w:rsidRPr="00F557CE">
        <w:t xml:space="preserve"> T</w:t>
      </w:r>
      <w:r w:rsidRPr="00F557CE" w:rsidR="006300A5">
        <w:t>hey compared it to, for example, being worse than</w:t>
      </w:r>
      <w:r w:rsidRPr="00F557CE">
        <w:t xml:space="preserve"> </w:t>
      </w:r>
      <w:r w:rsidRPr="00F557CE" w:rsidR="00377AC4">
        <w:t xml:space="preserve">the </w:t>
      </w:r>
      <w:r w:rsidRPr="00F557CE">
        <w:t>Pinochet amnesty</w:t>
      </w:r>
      <w:r w:rsidRPr="00F557CE" w:rsidR="00377AC4">
        <w:t xml:space="preserve"> in Chile</w:t>
      </w:r>
      <w:r w:rsidRPr="00F557CE">
        <w:t>. The</w:t>
      </w:r>
      <w:r w:rsidRPr="00F557CE" w:rsidR="006300A5">
        <w:t xml:space="preserve"> Command Paper made reference to the South African example</w:t>
      </w:r>
      <w:r w:rsidRPr="00F557CE">
        <w:t xml:space="preserve">, and </w:t>
      </w:r>
      <w:r w:rsidRPr="00F557CE" w:rsidR="00805A23">
        <w:t>m</w:t>
      </w:r>
      <w:r w:rsidRPr="00F557CE" w:rsidR="006300A5">
        <w:t>embers will be aware that in South Africa</w:t>
      </w:r>
      <w:r w:rsidRPr="00F557CE">
        <w:t xml:space="preserve"> the amnesty</w:t>
      </w:r>
      <w:r w:rsidRPr="00F557CE" w:rsidR="006300A5">
        <w:t xml:space="preserve"> was conditional on engagement with the truth</w:t>
      </w:r>
      <w:r w:rsidRPr="00F557CE" w:rsidR="00805A23">
        <w:t xml:space="preserve"> </w:t>
      </w:r>
      <w:r w:rsidRPr="00F557CE" w:rsidR="006300A5">
        <w:t>recovery process. Individual applications ha</w:t>
      </w:r>
      <w:r w:rsidRPr="00F557CE">
        <w:t>d</w:t>
      </w:r>
      <w:r w:rsidRPr="00F557CE" w:rsidR="006300A5">
        <w:t xml:space="preserve"> to be made by perpetrators or alleged perpetrator</w:t>
      </w:r>
      <w:r w:rsidRPr="00F557CE">
        <w:t>s. F</w:t>
      </w:r>
      <w:r w:rsidRPr="00F557CE" w:rsidR="006300A5">
        <w:t>amilies had representation</w:t>
      </w:r>
      <w:r w:rsidRPr="00F557CE">
        <w:t>. E</w:t>
      </w:r>
      <w:r w:rsidRPr="00F557CE" w:rsidR="006300A5">
        <w:t>ssentially</w:t>
      </w:r>
      <w:r w:rsidRPr="00F557CE">
        <w:t xml:space="preserve">, </w:t>
      </w:r>
      <w:r w:rsidRPr="00F557CE" w:rsidR="006300A5">
        <w:t>full disclosure was required.</w:t>
      </w:r>
    </w:p>
    <w:p w:rsidR="006300A5" w:rsidRPr="00F557CE" w:rsidP="00377AC4">
      <w:pPr>
        <w:pStyle w:val="QuestionCont"/>
      </w:pPr>
      <w:r w:rsidRPr="00F557CE">
        <w:t>What</w:t>
      </w:r>
      <w:r w:rsidRPr="00F557CE">
        <w:t xml:space="preserve"> consideration have you given to making your proposed</w:t>
      </w:r>
      <w:r w:rsidRPr="00F557CE">
        <w:t xml:space="preserve"> amnesty or </w:t>
      </w:r>
      <w:r w:rsidRPr="00F557CE">
        <w:t>statute of limitation</w:t>
      </w:r>
      <w:r w:rsidRPr="00F557CE">
        <w:t xml:space="preserve"> </w:t>
      </w:r>
      <w:r w:rsidRPr="00F557CE">
        <w:t>conditional on co</w:t>
      </w:r>
      <w:r w:rsidRPr="00F557CE">
        <w:noBreakHyphen/>
      </w:r>
      <w:r w:rsidRPr="00F557CE">
        <w:t>operation with truth recovery</w:t>
      </w:r>
      <w:r w:rsidRPr="00F557CE">
        <w:t>?</w:t>
      </w:r>
    </w:p>
    <w:p w:rsidR="005E4C7E" w:rsidRPr="00F557CE" w:rsidP="006300A5">
      <w:pPr>
        <w:pStyle w:val="Answer"/>
      </w:pPr>
      <w:sdt>
        <w:sdtPr>
          <w:alias w:val="Witness"/>
          <w:id w:val="-1189833962"/>
          <w:placeholder>
            <w:docPart w:val="76F21270584B40E7A21833A83D2FF729"/>
          </w:placeholder>
          <w:richText/>
        </w:sdtPr>
        <w:sdtContent>
          <w:r w:rsidRPr="00F557CE" w:rsidR="008219F1">
            <w:rPr>
              <w:b/>
              <w:i/>
              <w:iCs/>
            </w:rPr>
            <w:t>Brandon Lewis:</w:t>
          </w:r>
          <w:r w:rsidRPr="00F557CE" w:rsidR="008219F1">
            <w:rPr>
              <w:b/>
            </w:rPr>
            <w:t xml:space="preserve"> </w:t>
          </w:r>
        </w:sdtContent>
      </w:sdt>
      <w:r w:rsidRPr="00F557CE" w:rsidR="008219F1">
        <w:t>W</w:t>
      </w:r>
      <w:r w:rsidRPr="00F557CE" w:rsidR="006300A5">
        <w:t>e are looking at a whole range of things that have come</w:t>
      </w:r>
      <w:r w:rsidRPr="00F557CE">
        <w:t xml:space="preserve"> in</w:t>
      </w:r>
      <w:r w:rsidRPr="00F557CE" w:rsidR="006300A5">
        <w:t xml:space="preserve">. That is exactly </w:t>
      </w:r>
      <w:r w:rsidRPr="00F557CE">
        <w:t xml:space="preserve">the point I </w:t>
      </w:r>
      <w:r w:rsidRPr="00F557CE" w:rsidR="006300A5">
        <w:t xml:space="preserve">have been making </w:t>
      </w:r>
      <w:r w:rsidRPr="00F557CE">
        <w:t>this afternoon. A</w:t>
      </w:r>
      <w:r w:rsidRPr="00F557CE" w:rsidR="006300A5">
        <w:t xml:space="preserve"> whole range of things have been raised through the process.</w:t>
      </w:r>
      <w:r w:rsidRPr="00F557CE">
        <w:t xml:space="preserve"> A</w:t>
      </w:r>
      <w:r w:rsidRPr="00F557CE" w:rsidR="006300A5">
        <w:t xml:space="preserve">s Minister Burns rightly said, we are </w:t>
      </w:r>
      <w:r w:rsidRPr="00F557CE">
        <w:t xml:space="preserve">interested in what all </w:t>
      </w:r>
      <w:r w:rsidRPr="00F557CE" w:rsidR="006300A5">
        <w:t>five parties come forward with</w:t>
      </w:r>
      <w:r w:rsidRPr="00F557CE">
        <w:t>. T</w:t>
      </w:r>
      <w:r w:rsidRPr="00F557CE" w:rsidR="006300A5">
        <w:t xml:space="preserve">he five parties </w:t>
      </w:r>
      <w:r w:rsidRPr="00F557CE">
        <w:t xml:space="preserve">have </w:t>
      </w:r>
      <w:r w:rsidRPr="00F557CE" w:rsidR="006300A5">
        <w:t>not come forward yet with an agreed proposal between all of them.</w:t>
      </w:r>
      <w:r w:rsidRPr="00F557CE" w:rsidR="00377AC4">
        <w:t xml:space="preserve"> </w:t>
      </w:r>
      <w:r w:rsidRPr="00F557CE">
        <w:rPr>
          <w:bCs/>
        </w:rPr>
        <w:t>I</w:t>
      </w:r>
      <w:r w:rsidRPr="00F557CE" w:rsidR="006300A5">
        <w:t xml:space="preserve">nformation </w:t>
      </w:r>
      <w:r w:rsidRPr="00F557CE">
        <w:t>re</w:t>
      </w:r>
      <w:r w:rsidRPr="00F557CE" w:rsidR="006300A5">
        <w:t>cover</w:t>
      </w:r>
      <w:r w:rsidRPr="00F557CE">
        <w:t>y</w:t>
      </w:r>
      <w:r w:rsidRPr="00F557CE" w:rsidR="006300A5">
        <w:t xml:space="preserve"> and how </w:t>
      </w:r>
      <w:r w:rsidRPr="00F557CE">
        <w:t xml:space="preserve">that </w:t>
      </w:r>
      <w:r w:rsidRPr="00F557CE" w:rsidR="006300A5">
        <w:t xml:space="preserve">works is one of the areas </w:t>
      </w:r>
      <w:r w:rsidRPr="00F557CE">
        <w:t xml:space="preserve">where </w:t>
      </w:r>
      <w:r w:rsidRPr="00F557CE" w:rsidR="006300A5">
        <w:t>we are looking at</w:t>
      </w:r>
      <w:r w:rsidRPr="00F557CE">
        <w:t xml:space="preserve"> a</w:t>
      </w:r>
      <w:r w:rsidRPr="00F557CE" w:rsidR="006300A5">
        <w:t>ll of the feedback we have had</w:t>
      </w:r>
      <w:r w:rsidRPr="00F557CE" w:rsidR="00805A23">
        <w:t>,</w:t>
      </w:r>
      <w:r w:rsidRPr="00F557CE" w:rsidR="006300A5">
        <w:t xml:space="preserve"> not just over the summer but in the period before we started this more formal</w:t>
      </w:r>
      <w:r w:rsidRPr="00F557CE">
        <w:t xml:space="preserve"> and</w:t>
      </w:r>
      <w:r w:rsidRPr="00F557CE" w:rsidR="006300A5">
        <w:t xml:space="preserve"> structured </w:t>
      </w:r>
      <w:r w:rsidRPr="00F557CE">
        <w:t xml:space="preserve">outline, as I said </w:t>
      </w:r>
      <w:r w:rsidRPr="00F557CE" w:rsidR="006300A5">
        <w:t>in response to Mr Benton earl</w:t>
      </w:r>
      <w:r w:rsidRPr="00F557CE">
        <w:t xml:space="preserve">ier </w:t>
      </w:r>
      <w:r w:rsidRPr="00F557CE" w:rsidR="006300A5">
        <w:t xml:space="preserve">on. </w:t>
      </w:r>
      <w:r w:rsidRPr="00F557CE">
        <w:t>T</w:t>
      </w:r>
      <w:r w:rsidRPr="00F557CE" w:rsidR="006300A5">
        <w:t xml:space="preserve">hat is all part of it. </w:t>
      </w:r>
    </w:p>
    <w:p w:rsidR="00805A23" w:rsidRPr="00F557CE" w:rsidP="006300A5">
      <w:pPr>
        <w:pStyle w:val="Answer"/>
      </w:pPr>
      <w:r w:rsidRPr="00F557CE">
        <w:t>I would just</w:t>
      </w:r>
      <w:r w:rsidRPr="00F557CE" w:rsidR="005E4C7E">
        <w:t xml:space="preserve"> say, as I </w:t>
      </w:r>
      <w:r w:rsidRPr="00F557CE">
        <w:t>said</w:t>
      </w:r>
      <w:r w:rsidRPr="00F557CE" w:rsidR="005E4C7E">
        <w:t xml:space="preserve"> to Mr Paisley, to the </w:t>
      </w:r>
      <w:r w:rsidRPr="00F557CE">
        <w:t>Commission</w:t>
      </w:r>
      <w:r w:rsidRPr="00F557CE">
        <w:t>’</w:t>
      </w:r>
      <w:r w:rsidRPr="00F557CE">
        <w:t>s point</w:t>
      </w:r>
      <w:r w:rsidRPr="00F557CE" w:rsidR="005E4C7E">
        <w:t xml:space="preserve"> and the </w:t>
      </w:r>
      <w:r w:rsidRPr="00F557CE">
        <w:t xml:space="preserve">reference to the </w:t>
      </w:r>
      <w:r w:rsidRPr="00F557CE" w:rsidR="005E4C7E">
        <w:t xml:space="preserve">Pinochet </w:t>
      </w:r>
      <w:r w:rsidRPr="00F557CE">
        <w:t>thing</w:t>
      </w:r>
      <w:r w:rsidRPr="00F557CE" w:rsidR="005E4C7E">
        <w:t xml:space="preserve">, </w:t>
      </w:r>
      <w:r w:rsidRPr="00F557CE">
        <w:t xml:space="preserve">again </w:t>
      </w:r>
      <w:r w:rsidRPr="00F557CE" w:rsidR="005E4C7E">
        <w:t xml:space="preserve">that falls into the </w:t>
      </w:r>
      <w:r w:rsidRPr="00F557CE">
        <w:t>trap of not appreciating</w:t>
      </w:r>
      <w:r w:rsidRPr="00F557CE">
        <w:t xml:space="preserve"> that investigations will continue. Pa</w:t>
      </w:r>
      <w:r w:rsidRPr="00F557CE">
        <w:t xml:space="preserve">rtly </w:t>
      </w:r>
      <w:r w:rsidRPr="00F557CE" w:rsidR="005E4C7E">
        <w:t xml:space="preserve">it </w:t>
      </w:r>
      <w:r w:rsidRPr="00F557CE">
        <w:t xml:space="preserve">is our responsibility to outline when we come forward </w:t>
      </w:r>
      <w:r w:rsidRPr="00F557CE" w:rsidR="005E4C7E">
        <w:t xml:space="preserve">with our </w:t>
      </w:r>
      <w:r w:rsidRPr="00F557CE">
        <w:t>proposals exactly what we mean by this</w:t>
      </w:r>
      <w:r w:rsidRPr="00F557CE" w:rsidR="005E4C7E">
        <w:t xml:space="preserve">; as I said, the proof of this will be </w:t>
      </w:r>
      <w:r w:rsidRPr="00F557CE">
        <w:t xml:space="preserve">in the </w:t>
      </w:r>
      <w:r w:rsidRPr="00F557CE" w:rsidR="005E4C7E">
        <w:t xml:space="preserve">pudding, </w:t>
      </w:r>
      <w:r w:rsidRPr="00F557CE">
        <w:t>and the onus is on us</w:t>
      </w:r>
      <w:r w:rsidRPr="00F557CE">
        <w:t xml:space="preserve">. </w:t>
      </w:r>
      <w:r w:rsidRPr="00F557CE" w:rsidR="005E4C7E">
        <w:t>I</w:t>
      </w:r>
      <w:r w:rsidRPr="00F557CE">
        <w:t>nvestigations</w:t>
      </w:r>
      <w:r w:rsidRPr="00F557CE" w:rsidR="00A45749">
        <w:t xml:space="preserve"> will</w:t>
      </w:r>
      <w:r w:rsidRPr="00F557CE">
        <w:t xml:space="preserve"> be done</w:t>
      </w:r>
      <w:r w:rsidRPr="00F557CE" w:rsidR="005E4C7E">
        <w:t xml:space="preserve"> thoroughly. I</w:t>
      </w:r>
      <w:r w:rsidRPr="00F557CE">
        <w:t>nformation recovery is a serious process</w:t>
      </w:r>
      <w:r w:rsidRPr="00F557CE" w:rsidR="005E4C7E">
        <w:t xml:space="preserve">. </w:t>
      </w:r>
    </w:p>
    <w:p w:rsidR="005E4C7E" w:rsidRPr="00F557CE" w:rsidP="006300A5">
      <w:pPr>
        <w:pStyle w:val="Answer"/>
      </w:pPr>
      <w:r w:rsidRPr="00F557CE">
        <w:t xml:space="preserve">I take your point about </w:t>
      </w:r>
      <w:r w:rsidRPr="00F557CE">
        <w:t>Ballymurphy;</w:t>
      </w:r>
      <w:r w:rsidRPr="00F557CE">
        <w:t xml:space="preserve"> there is an issue for us</w:t>
      </w:r>
      <w:r w:rsidRPr="00F557CE">
        <w:t xml:space="preserve">. </w:t>
      </w:r>
      <w:r w:rsidRPr="00F557CE">
        <w:t xml:space="preserve">I said this on the </w:t>
      </w:r>
      <w:r w:rsidRPr="00F557CE" w:rsidR="00805A23">
        <w:t>F</w:t>
      </w:r>
      <w:r w:rsidRPr="00F557CE">
        <w:t>loor of the House. That is not acceptable</w:t>
      </w:r>
      <w:r w:rsidRPr="00F557CE">
        <w:t xml:space="preserve">, </w:t>
      </w:r>
      <w:r w:rsidRPr="00F557CE">
        <w:t>and we need to get away from a system where it takes people 50 years and to have to go through that kind of experience to get that information</w:t>
      </w:r>
      <w:r w:rsidRPr="00F557CE">
        <w:t xml:space="preserve">. That </w:t>
      </w:r>
      <w:r w:rsidRPr="00F557CE">
        <w:t>is on the state.</w:t>
      </w:r>
      <w:r w:rsidRPr="00F557CE">
        <w:t xml:space="preserve"> W</w:t>
      </w:r>
      <w:r w:rsidRPr="00F557CE">
        <w:t>e need to own that reality and deal with that as well</w:t>
      </w:r>
      <w:r w:rsidRPr="00F557CE">
        <w:t>. T</w:t>
      </w:r>
      <w:r w:rsidRPr="00F557CE">
        <w:t>hat also means us being more open</w:t>
      </w:r>
      <w:r w:rsidRPr="00F557CE">
        <w:t xml:space="preserve">, </w:t>
      </w:r>
      <w:r w:rsidRPr="00F557CE">
        <w:t xml:space="preserve">publishing more information and making </w:t>
      </w:r>
      <w:r w:rsidRPr="00F557CE">
        <w:t xml:space="preserve">available </w:t>
      </w:r>
      <w:r w:rsidRPr="00F557CE">
        <w:t>more information than we have ever done before, and we are committed to do that.</w:t>
      </w:r>
    </w:p>
    <w:p w:rsidR="006300A5" w:rsidRPr="00F557CE" w:rsidP="006300A5">
      <w:pPr>
        <w:pStyle w:val="Answer"/>
      </w:pPr>
      <w:r w:rsidRPr="00F557CE">
        <w:t>I might let Madeleine</w:t>
      </w:r>
      <w:r w:rsidRPr="00F557CE" w:rsidR="00805A23">
        <w:t xml:space="preserve"> Alessandri </w:t>
      </w:r>
      <w:r w:rsidRPr="00F557CE">
        <w:t xml:space="preserve">come in on that specific point </w:t>
      </w:r>
      <w:r w:rsidRPr="00F557CE">
        <w:t>as well, if that is okay.</w:t>
      </w:r>
    </w:p>
    <w:p w:rsidR="00196A55" w:rsidRPr="00F557CE" w:rsidP="006300A5">
      <w:pPr>
        <w:pStyle w:val="Answer"/>
      </w:pPr>
      <w:sdt>
        <w:sdtPr>
          <w:alias w:val="Witness"/>
          <w:id w:val="-2035494793"/>
          <w:placeholder>
            <w:docPart w:val="5B212FCC77D441C38BC6FF9BABDA3283"/>
          </w:placeholder>
          <w:richText/>
        </w:sdtPr>
        <w:sdtContent>
          <w:r w:rsidRPr="00F557CE">
            <w:rPr>
              <w:b/>
              <w:i/>
              <w:iCs/>
            </w:rPr>
            <w:t>Madeleine Alessandri:</w:t>
          </w:r>
          <w:r w:rsidRPr="00F557CE">
            <w:rPr>
              <w:b/>
            </w:rPr>
            <w:t xml:space="preserve"> </w:t>
          </w:r>
        </w:sdtContent>
      </w:sdt>
      <w:r w:rsidRPr="00F557CE">
        <w:t>T</w:t>
      </w:r>
      <w:r w:rsidRPr="00F557CE" w:rsidR="006300A5">
        <w:t xml:space="preserve">here is something about how </w:t>
      </w:r>
      <w:r w:rsidRPr="00F557CE">
        <w:t xml:space="preserve">you </w:t>
      </w:r>
      <w:r w:rsidRPr="00F557CE" w:rsidR="006300A5">
        <w:t>can most effectively get most information to the people who wish it, recogni</w:t>
      </w:r>
      <w:r w:rsidRPr="00F557CE">
        <w:t>s</w:t>
      </w:r>
      <w:r w:rsidRPr="00F557CE" w:rsidR="006300A5">
        <w:t>ing that not all families wish it</w:t>
      </w:r>
      <w:r w:rsidRPr="00F557CE">
        <w:t xml:space="preserve">—or </w:t>
      </w:r>
      <w:r w:rsidRPr="00F557CE" w:rsidR="006300A5">
        <w:t>in cases where there is state involvement and there is an obligation</w:t>
      </w:r>
      <w:r w:rsidRPr="00F557CE">
        <w:t xml:space="preserve"> </w:t>
      </w:r>
      <w:r w:rsidRPr="00F557CE" w:rsidR="006300A5">
        <w:t>on the state</w:t>
      </w:r>
      <w:r w:rsidRPr="00F557CE">
        <w:t>—</w:t>
      </w:r>
      <w:r w:rsidRPr="00F557CE" w:rsidR="006300A5">
        <w:t xml:space="preserve">in the most effective and speedy way possible given the passage of time. </w:t>
      </w:r>
      <w:r w:rsidRPr="00F557CE">
        <w:t>T</w:t>
      </w:r>
      <w:r w:rsidRPr="00F557CE" w:rsidR="006300A5">
        <w:t>hat is why we are looking at complete commitment in terms of access to state records</w:t>
      </w:r>
      <w:r w:rsidRPr="00F557CE">
        <w:t>. T</w:t>
      </w:r>
      <w:r w:rsidRPr="00F557CE" w:rsidR="006300A5">
        <w:t xml:space="preserve">his </w:t>
      </w:r>
      <w:r w:rsidRPr="00F557CE">
        <w:t xml:space="preserve">body </w:t>
      </w:r>
      <w:r w:rsidRPr="00F557CE" w:rsidR="006300A5">
        <w:t>will be able to look and understand exactly what the records show</w:t>
      </w:r>
      <w:r w:rsidRPr="00F557CE">
        <w:t xml:space="preserve">. </w:t>
      </w:r>
    </w:p>
    <w:p w:rsidR="006300A5" w:rsidRPr="00F557CE" w:rsidP="006300A5">
      <w:pPr>
        <w:pStyle w:val="Answer"/>
      </w:pPr>
      <w:r w:rsidRPr="00F557CE">
        <w:t>H</w:t>
      </w:r>
      <w:r w:rsidRPr="00F557CE">
        <w:t xml:space="preserve">aving a single body </w:t>
      </w:r>
      <w:r w:rsidRPr="00F557CE">
        <w:t xml:space="preserve">and </w:t>
      </w:r>
      <w:r w:rsidRPr="00F557CE">
        <w:t>a single point that people can go to</w:t>
      </w:r>
      <w:r w:rsidRPr="00F557CE">
        <w:t xml:space="preserve"> </w:t>
      </w:r>
      <w:r w:rsidRPr="00F557CE">
        <w:t>would</w:t>
      </w:r>
      <w:r w:rsidRPr="00F557CE">
        <w:t xml:space="preserve">, I </w:t>
      </w:r>
      <w:r w:rsidRPr="00F557CE">
        <w:t>hope</w:t>
      </w:r>
      <w:r w:rsidRPr="00F557CE">
        <w:t xml:space="preserve">, </w:t>
      </w:r>
      <w:r w:rsidRPr="00F557CE">
        <w:t>alleviate the stress that undoubtedly families, victims</w:t>
      </w:r>
      <w:r w:rsidRPr="00F557CE">
        <w:t xml:space="preserve"> and </w:t>
      </w:r>
      <w:r w:rsidRPr="00F557CE">
        <w:t>others have been under</w:t>
      </w:r>
      <w:r w:rsidRPr="00F557CE">
        <w:t xml:space="preserve"> of </w:t>
      </w:r>
      <w:r w:rsidRPr="00F557CE">
        <w:t>having to go through a whole host of different process</w:t>
      </w:r>
      <w:r w:rsidRPr="00F557CE">
        <w:t>es</w:t>
      </w:r>
      <w:r w:rsidRPr="00F557CE">
        <w:t>, because you would have</w:t>
      </w:r>
      <w:r w:rsidRPr="00F557CE">
        <w:t xml:space="preserve"> one </w:t>
      </w:r>
      <w:r w:rsidRPr="00F557CE">
        <w:t>place to go to</w:t>
      </w:r>
      <w:r w:rsidRPr="00F557CE">
        <w:t>.</w:t>
      </w:r>
    </w:p>
    <w:p w:rsidR="00196A55" w:rsidRPr="00F557CE" w:rsidP="00196A55">
      <w:pPr>
        <w:pStyle w:val="Answer"/>
      </w:pPr>
      <w:sdt>
        <w:sdtPr>
          <w:alias w:val="Witness"/>
          <w:id w:val="-588840432"/>
          <w:placeholder>
            <w:docPart w:val="9EEF0B6B158041BF8CA463F7013E1744"/>
          </w:placeholder>
          <w:richText/>
        </w:sdtPr>
        <w:sdtContent>
          <w:r w:rsidRPr="00F557CE">
            <w:rPr>
              <w:b/>
              <w:i/>
              <w:iCs/>
            </w:rPr>
            <w:t>Brandon Lewis:</w:t>
          </w:r>
          <w:r w:rsidRPr="00F557CE">
            <w:rPr>
              <w:b/>
            </w:rPr>
            <w:t xml:space="preserve"> </w:t>
          </w:r>
        </w:sdtContent>
      </w:sdt>
      <w:r w:rsidRPr="00F557CE">
        <w:t>A</w:t>
      </w:r>
      <w:r w:rsidRPr="00F557CE" w:rsidR="006300A5">
        <w:t xml:space="preserve">s I say, there is going to be an </w:t>
      </w:r>
      <w:r w:rsidRPr="00F557CE">
        <w:t xml:space="preserve">onus on us, as the Chair said earlier on, to </w:t>
      </w:r>
      <w:r w:rsidRPr="00F557CE" w:rsidR="006300A5">
        <w:t xml:space="preserve">prove our </w:t>
      </w:r>
      <w:r w:rsidRPr="00F557CE">
        <w:t xml:space="preserve">mettle in terms of information recovery and the </w:t>
      </w:r>
      <w:r w:rsidRPr="00F557CE" w:rsidR="006300A5">
        <w:t xml:space="preserve">UK Government making information available beyond what we </w:t>
      </w:r>
      <w:r w:rsidR="00AB0485">
        <w:t xml:space="preserve">have </w:t>
      </w:r>
      <w:r w:rsidRPr="00F557CE" w:rsidR="006300A5">
        <w:t xml:space="preserve">done before. </w:t>
      </w:r>
    </w:p>
    <w:p w:rsidR="00196A55" w:rsidRPr="00F557CE" w:rsidP="006300A5">
      <w:pPr>
        <w:pStyle w:val="Answer"/>
      </w:pPr>
      <w:r w:rsidRPr="00F557CE">
        <w:t>When</w:t>
      </w:r>
      <w:r w:rsidRPr="00F557CE" w:rsidR="006300A5">
        <w:t xml:space="preserve"> we had th</w:t>
      </w:r>
      <w:r w:rsidRPr="00F557CE">
        <w:t xml:space="preserve">is </w:t>
      </w:r>
      <w:r w:rsidRPr="00F557CE" w:rsidR="006300A5">
        <w:t>conversation</w:t>
      </w:r>
      <w:r w:rsidRPr="00F557CE">
        <w:t xml:space="preserve"> at the</w:t>
      </w:r>
      <w:r w:rsidRPr="00F557CE" w:rsidR="006300A5">
        <w:t xml:space="preserve"> </w:t>
      </w:r>
      <w:r w:rsidRPr="00F557CE">
        <w:t xml:space="preserve">BIIGC and in </w:t>
      </w:r>
      <w:r w:rsidRPr="00F557CE" w:rsidR="006300A5">
        <w:t>the note that we published a</w:t>
      </w:r>
      <w:r w:rsidRPr="00F557CE">
        <w:t xml:space="preserve">t the </w:t>
      </w:r>
      <w:r w:rsidRPr="00F557CE" w:rsidR="006300A5">
        <w:t>time around having these talks</w:t>
      </w:r>
      <w:r w:rsidRPr="00F557CE">
        <w:t xml:space="preserve">, </w:t>
      </w:r>
      <w:r w:rsidRPr="00F557CE" w:rsidR="006300A5">
        <w:t xml:space="preserve">there was also a commitment from the Irish </w:t>
      </w:r>
      <w:r w:rsidRPr="00F557CE">
        <w:t>G</w:t>
      </w:r>
      <w:r w:rsidRPr="00F557CE" w:rsidR="006300A5">
        <w:t>overnment to legislate as well.</w:t>
      </w:r>
      <w:r w:rsidRPr="00F557CE">
        <w:t xml:space="preserve"> </w:t>
      </w:r>
      <w:r w:rsidRPr="00F557CE" w:rsidR="006300A5">
        <w:t xml:space="preserve">I have not yet seen what they are proposing, but I am hoping that they will match up, at the very least, to what we are talking about in terms of information recovery and information accessibility for people. I know for many in </w:t>
      </w:r>
      <w:r w:rsidRPr="00F557CE">
        <w:t>Northern Ireland</w:t>
      </w:r>
      <w:r w:rsidRPr="00F557CE" w:rsidR="006300A5">
        <w:t xml:space="preserve"> that </w:t>
      </w:r>
      <w:r w:rsidRPr="00F557CE">
        <w:t>has been a</w:t>
      </w:r>
      <w:r w:rsidRPr="00F557CE" w:rsidR="006300A5">
        <w:t xml:space="preserve"> frustration as well.</w:t>
      </w:r>
      <w:r w:rsidRPr="00F557CE">
        <w:t xml:space="preserve"> </w:t>
      </w:r>
      <w:r w:rsidRPr="00F557CE" w:rsidR="006300A5">
        <w:t xml:space="preserve">I am hoping </w:t>
      </w:r>
      <w:r w:rsidRPr="00F557CE">
        <w:t xml:space="preserve">the Irish Government will </w:t>
      </w:r>
      <w:r w:rsidRPr="00F557CE" w:rsidR="006300A5">
        <w:t xml:space="preserve">work with us to match up and live up </w:t>
      </w:r>
      <w:r w:rsidRPr="00F557CE">
        <w:t xml:space="preserve">in terms of </w:t>
      </w:r>
      <w:r w:rsidRPr="00F557CE" w:rsidR="006300A5">
        <w:t>information recovery and publication as well, in the same way that we are</w:t>
      </w:r>
      <w:r w:rsidRPr="00F557CE">
        <w:t xml:space="preserve">. </w:t>
      </w:r>
    </w:p>
    <w:p w:rsidR="001F1771" w:rsidRPr="00F557CE" w:rsidP="001F1771">
      <w:pPr>
        <w:pStyle w:val="Question"/>
      </w:pPr>
      <w:sdt>
        <w:sdtPr>
          <w:rPr>
            <w:b/>
            <w:bCs/>
          </w:rPr>
          <w:alias w:val="Member"/>
          <w:tag w:val="&lt;Member mnisId='4025' dodsId='41721'&gt;"/>
          <w:id w:val="-984997999"/>
          <w:placeholder>
            <w:docPart w:val="EBE6CA4AE12D4F7D888C9650E44A54E2"/>
          </w:placeholder>
          <w:richText/>
        </w:sdtPr>
        <w:sdtEndPr>
          <w:rPr>
            <w:b w:val="0"/>
            <w:bCs w:val="0"/>
          </w:rPr>
        </w:sdtEndPr>
        <w:sdtContent>
          <w:r w:rsidRPr="00F557CE" w:rsidR="00196A55">
            <w:rPr>
              <w:b/>
              <w:bCs/>
            </w:rPr>
            <w:t>Claire Hanna</w:t>
          </w:r>
          <w:r w:rsidRPr="00F557CE" w:rsidR="00196A55">
            <w:rPr>
              <w:b/>
            </w:rPr>
            <w:t>:</w:t>
          </w:r>
        </w:sdtContent>
      </w:sdt>
      <w:r w:rsidRPr="00F557CE" w:rsidR="00196A55">
        <w:t xml:space="preserve"> </w:t>
      </w:r>
      <w:r w:rsidRPr="00F557CE" w:rsidR="006300A5">
        <w:t xml:space="preserve">I know </w:t>
      </w:r>
      <w:r w:rsidRPr="00F557CE" w:rsidR="00A45749">
        <w:t>we will</w:t>
      </w:r>
      <w:r w:rsidRPr="00F557CE" w:rsidR="006300A5">
        <w:t xml:space="preserve"> come back</w:t>
      </w:r>
      <w:r w:rsidRPr="00F557CE" w:rsidR="00196A55">
        <w:t xml:space="preserve">—there is other ground to cover—to the issue about what engagement you are having with victim </w:t>
      </w:r>
      <w:r w:rsidRPr="00F557CE" w:rsidR="00D71A7E">
        <w:t>makers</w:t>
      </w:r>
      <w:r w:rsidRPr="00F557CE" w:rsidR="00196A55">
        <w:rPr>
          <w:rFonts w:cs="Times New Roman"/>
        </w:rPr>
        <w:t>, because the</w:t>
      </w:r>
      <w:r w:rsidRPr="00F557CE" w:rsidR="006300A5">
        <w:t xml:space="preserve"> fact is </w:t>
      </w:r>
      <w:r w:rsidRPr="00F557CE">
        <w:t xml:space="preserve">that </w:t>
      </w:r>
      <w:r w:rsidRPr="00F557CE" w:rsidR="006300A5">
        <w:t>it is they</w:t>
      </w:r>
      <w:r w:rsidRPr="00F557CE">
        <w:t xml:space="preserve">, in and out </w:t>
      </w:r>
      <w:r w:rsidRPr="00F557CE" w:rsidR="006300A5">
        <w:t>of uniform</w:t>
      </w:r>
      <w:r w:rsidRPr="00F557CE">
        <w:t xml:space="preserve">, </w:t>
      </w:r>
      <w:r w:rsidRPr="00F557CE" w:rsidR="006300A5">
        <w:t xml:space="preserve">who are preventing information recovery and comfort being given to victims. </w:t>
      </w:r>
      <w:r w:rsidRPr="00F557CE">
        <w:t xml:space="preserve">It </w:t>
      </w:r>
      <w:r w:rsidRPr="00F557CE" w:rsidR="006300A5">
        <w:t xml:space="preserve">is very difficult to see </w:t>
      </w:r>
      <w:r w:rsidRPr="00F557CE">
        <w:t xml:space="preserve">what in </w:t>
      </w:r>
      <w:r w:rsidRPr="00F557CE" w:rsidR="006300A5">
        <w:t>these proposals would compel or persuade them</w:t>
      </w:r>
      <w:r w:rsidRPr="00F557CE">
        <w:t xml:space="preserve">, </w:t>
      </w:r>
      <w:r w:rsidRPr="00F557CE" w:rsidR="006300A5">
        <w:t xml:space="preserve">if they have not done </w:t>
      </w:r>
      <w:r w:rsidRPr="00F557CE">
        <w:t>so to date.</w:t>
      </w:r>
    </w:p>
    <w:p w:rsidR="006300A5" w:rsidRPr="00F557CE" w:rsidP="001F1771">
      <w:pPr>
        <w:pStyle w:val="Question"/>
        <w:numPr>
          <w:ilvl w:val="0"/>
          <w:numId w:val="0"/>
        </w:numPr>
        <w:ind w:left="794"/>
      </w:pPr>
      <w:r w:rsidRPr="00F557CE">
        <w:t xml:space="preserve">I briefly want to ask </w:t>
      </w:r>
      <w:r w:rsidRPr="00F557CE" w:rsidR="00B634FB">
        <w:t>w</w:t>
      </w:r>
      <w:r w:rsidRPr="00F557CE">
        <w:t xml:space="preserve">hat specifically you </w:t>
      </w:r>
      <w:r w:rsidRPr="00F557CE" w:rsidR="00B634FB">
        <w:t xml:space="preserve">are </w:t>
      </w:r>
      <w:r w:rsidRPr="00F557CE">
        <w:t xml:space="preserve">proposing for </w:t>
      </w:r>
      <w:r w:rsidRPr="00F557CE" w:rsidR="001F1771">
        <w:t>civil</w:t>
      </w:r>
      <w:r w:rsidRPr="00F557CE">
        <w:t xml:space="preserve"> cases and inquests </w:t>
      </w:r>
      <w:r w:rsidRPr="00F557CE" w:rsidR="001F1771">
        <w:t xml:space="preserve">at </w:t>
      </w:r>
      <w:r w:rsidRPr="00F557CE">
        <w:t>the moment</w:t>
      </w:r>
      <w:r w:rsidRPr="00F557CE" w:rsidR="00B634FB">
        <w:t>.</w:t>
      </w:r>
    </w:p>
    <w:p w:rsidR="006300A5" w:rsidRPr="00F557CE" w:rsidP="006300A5">
      <w:pPr>
        <w:pStyle w:val="Answer"/>
      </w:pPr>
      <w:sdt>
        <w:sdtPr>
          <w:alias w:val="Witness"/>
          <w:id w:val="1926380057"/>
          <w:placeholder>
            <w:docPart w:val="B3F6414A5A8741B7A5EBB690D7BD7440"/>
          </w:placeholder>
          <w:richText/>
        </w:sdtPr>
        <w:sdtContent>
          <w:r w:rsidRPr="00F557CE" w:rsidR="001F1771">
            <w:rPr>
              <w:b/>
              <w:i/>
              <w:iCs/>
            </w:rPr>
            <w:t>Brandon Lewis:</w:t>
          </w:r>
          <w:r w:rsidRPr="00F557CE" w:rsidR="001F1771">
            <w:rPr>
              <w:b/>
            </w:rPr>
            <w:t xml:space="preserve"> </w:t>
          </w:r>
        </w:sdtContent>
      </w:sdt>
      <w:r w:rsidRPr="00F557CE" w:rsidR="001F1771">
        <w:t xml:space="preserve">That is </w:t>
      </w:r>
      <w:r w:rsidRPr="00F557CE">
        <w:t>set out in the Command Paper, but</w:t>
      </w:r>
      <w:r w:rsidRPr="00F557CE" w:rsidR="00B634FB">
        <w:t>,</w:t>
      </w:r>
      <w:r w:rsidRPr="00F557CE">
        <w:t xml:space="preserve"> as I say, one of the things </w:t>
      </w:r>
      <w:r w:rsidRPr="00F557CE" w:rsidR="001F1771">
        <w:t xml:space="preserve">is that </w:t>
      </w:r>
      <w:r w:rsidRPr="00F557CE">
        <w:t xml:space="preserve">over the summer people </w:t>
      </w:r>
      <w:r w:rsidRPr="00F557CE" w:rsidR="001F1771">
        <w:t>have fed</w:t>
      </w:r>
      <w:r w:rsidRPr="00F557CE">
        <w:t xml:space="preserve"> </w:t>
      </w:r>
      <w:r w:rsidRPr="00F557CE" w:rsidR="001F1771">
        <w:t xml:space="preserve">in </w:t>
      </w:r>
      <w:r w:rsidRPr="00F557CE">
        <w:t>on a whole range of things, including on civil cases</w:t>
      </w:r>
      <w:r w:rsidRPr="00F557CE" w:rsidR="001F1771">
        <w:t>. W</w:t>
      </w:r>
      <w:r w:rsidRPr="00F557CE">
        <w:t>e are looking at that at the moment, but we have not made final decisions yet.</w:t>
      </w:r>
    </w:p>
    <w:p w:rsidR="001F1771" w:rsidRPr="00F557CE" w:rsidP="001F1771">
      <w:pPr>
        <w:pStyle w:val="Question"/>
      </w:pPr>
      <w:sdt>
        <w:sdtPr>
          <w:rPr>
            <w:b/>
            <w:bCs/>
          </w:rPr>
          <w:alias w:val="Member"/>
          <w:tag w:val="&lt;Member mnisId='4025' dodsId='41721'&gt;"/>
          <w:id w:val="2038690515"/>
          <w:placeholder>
            <w:docPart w:val="1753D8F246E0425AA37F8BED55E786C4"/>
          </w:placeholder>
          <w:richText/>
        </w:sdtPr>
        <w:sdtEndPr>
          <w:rPr>
            <w:b w:val="0"/>
            <w:bCs w:val="0"/>
          </w:rPr>
        </w:sdtEndPr>
        <w:sdtContent>
          <w:r w:rsidRPr="00F557CE">
            <w:rPr>
              <w:b/>
              <w:bCs/>
            </w:rPr>
            <w:t>Claire Hanna</w:t>
          </w:r>
          <w:r w:rsidRPr="00F557CE">
            <w:rPr>
              <w:b/>
            </w:rPr>
            <w:t>:</w:t>
          </w:r>
        </w:sdtContent>
      </w:sdt>
      <w:r w:rsidRPr="00F557CE">
        <w:t xml:space="preserve"> It w</w:t>
      </w:r>
      <w:r w:rsidRPr="00F557CE" w:rsidR="006300A5">
        <w:t>ould seem to many people that</w:t>
      </w:r>
      <w:r w:rsidRPr="00F557CE">
        <w:t xml:space="preserve">, </w:t>
      </w:r>
      <w:r w:rsidRPr="00F557CE" w:rsidR="006300A5">
        <w:t xml:space="preserve">particularly </w:t>
      </w:r>
      <w:r w:rsidRPr="00F557CE">
        <w:t xml:space="preserve">in terms of the </w:t>
      </w:r>
      <w:r w:rsidRPr="00F557CE" w:rsidR="006300A5">
        <w:t>civil cases that are either underway or scheduled</w:t>
      </w:r>
      <w:r w:rsidRPr="00F557CE">
        <w:t xml:space="preserve">, stopping those </w:t>
      </w:r>
      <w:r w:rsidRPr="00F557CE">
        <w:t xml:space="preserve">processes or arbitrarily </w:t>
      </w:r>
      <w:r w:rsidRPr="00F557CE" w:rsidR="006300A5">
        <w:t xml:space="preserve">putting a </w:t>
      </w:r>
      <w:r w:rsidRPr="00F557CE">
        <w:t xml:space="preserve">guillotine </w:t>
      </w:r>
      <w:r w:rsidRPr="00F557CE" w:rsidR="006300A5">
        <w:t xml:space="preserve">on </w:t>
      </w:r>
      <w:r w:rsidRPr="00F557CE">
        <w:t>them</w:t>
      </w:r>
      <w:r w:rsidRPr="00F557CE" w:rsidR="006300A5">
        <w:t xml:space="preserve"> would be particularly obnoxious</w:t>
      </w:r>
      <w:r w:rsidRPr="00F557CE">
        <w:t xml:space="preserve"> and </w:t>
      </w:r>
      <w:r w:rsidRPr="00F557CE" w:rsidR="006300A5">
        <w:t>offensive to people who, again, like many other families, have</w:t>
      </w:r>
      <w:r w:rsidRPr="00F557CE">
        <w:t xml:space="preserve"> waited</w:t>
      </w:r>
      <w:r w:rsidRPr="00F557CE" w:rsidR="006300A5">
        <w:t xml:space="preserve"> years</w:t>
      </w:r>
      <w:r w:rsidRPr="00F557CE">
        <w:t xml:space="preserve"> and</w:t>
      </w:r>
      <w:r w:rsidRPr="00F557CE" w:rsidR="006300A5">
        <w:t xml:space="preserve"> decades for that information</w:t>
      </w:r>
      <w:r w:rsidRPr="00F557CE">
        <w:t xml:space="preserve">, </w:t>
      </w:r>
      <w:r w:rsidRPr="00F557CE" w:rsidR="006300A5">
        <w:t>which has been withheld from the</w:t>
      </w:r>
      <w:r w:rsidRPr="00F557CE">
        <w:t>m.</w:t>
      </w:r>
    </w:p>
    <w:p w:rsidR="006300A5" w:rsidRPr="00F557CE" w:rsidP="001F1771">
      <w:pPr>
        <w:pStyle w:val="Question"/>
        <w:numPr>
          <w:ilvl w:val="0"/>
          <w:numId w:val="0"/>
        </w:numPr>
        <w:ind w:left="794"/>
      </w:pPr>
      <w:r w:rsidRPr="00F557CE">
        <w:t>Why would not you allow the inquests that are in the Lord</w:t>
      </w:r>
      <w:r w:rsidRPr="00F557CE" w:rsidR="001F1771">
        <w:t xml:space="preserve"> Chief Justice’s plan</w:t>
      </w:r>
      <w:r w:rsidRPr="00F557CE">
        <w:t xml:space="preserve"> to run their course</w:t>
      </w:r>
      <w:r w:rsidRPr="00F557CE" w:rsidR="001F1771">
        <w:t xml:space="preserve">? Why would you not allow </w:t>
      </w:r>
      <w:r w:rsidRPr="00F557CE">
        <w:t>inquests that are underway or scheduled to run their course</w:t>
      </w:r>
      <w:r w:rsidRPr="00F557CE" w:rsidR="001F1771">
        <w:t>? A</w:t>
      </w:r>
      <w:r w:rsidRPr="00F557CE">
        <w:t xml:space="preserve">fter that, assuming by this </w:t>
      </w:r>
      <w:r w:rsidRPr="00F557CE" w:rsidR="001F1771">
        <w:t xml:space="preserve">stage it will have </w:t>
      </w:r>
      <w:r w:rsidRPr="00F557CE">
        <w:t>demonstrated it</w:t>
      </w:r>
      <w:r w:rsidRPr="00F557CE" w:rsidR="001F1771">
        <w:t xml:space="preserve">s </w:t>
      </w:r>
      <w:r w:rsidRPr="00F557CE">
        <w:t>bona fides</w:t>
      </w:r>
      <w:r w:rsidRPr="00F557CE" w:rsidR="001F1771">
        <w:t xml:space="preserve">, </w:t>
      </w:r>
      <w:r w:rsidRPr="00F557CE">
        <w:t>the remaining cases</w:t>
      </w:r>
      <w:r w:rsidRPr="00F557CE" w:rsidR="001F1771">
        <w:t xml:space="preserve"> could be put through </w:t>
      </w:r>
      <w:r w:rsidRPr="00F557CE">
        <w:t>your information retrieval body</w:t>
      </w:r>
      <w:r w:rsidRPr="00F557CE" w:rsidR="001F1771">
        <w:t xml:space="preserve">. </w:t>
      </w:r>
      <w:r w:rsidRPr="00F557CE">
        <w:t>Why would not you allow those to continue?</w:t>
      </w:r>
    </w:p>
    <w:p w:rsidR="003533C7" w:rsidRPr="00F557CE" w:rsidP="006300A5">
      <w:pPr>
        <w:pStyle w:val="Answer"/>
      </w:pPr>
      <w:sdt>
        <w:sdtPr>
          <w:alias w:val="Witness"/>
          <w:id w:val="-1062561785"/>
          <w:placeholder>
            <w:docPart w:val="99CC4A852FF54F8A844E81DC09E5A188"/>
          </w:placeholder>
          <w:richText/>
        </w:sdtPr>
        <w:sdtContent>
          <w:r w:rsidRPr="00F557CE" w:rsidR="001F1771">
            <w:rPr>
              <w:b/>
              <w:i/>
              <w:iCs/>
            </w:rPr>
            <w:t>Brandon Lewis:</w:t>
          </w:r>
          <w:r w:rsidRPr="00F557CE" w:rsidR="001F1771">
            <w:rPr>
              <w:b/>
            </w:rPr>
            <w:t xml:space="preserve"> </w:t>
          </w:r>
        </w:sdtContent>
      </w:sdt>
      <w:r w:rsidRPr="00F557CE">
        <w:t xml:space="preserve">People </w:t>
      </w:r>
      <w:r w:rsidRPr="00F557CE" w:rsidR="006300A5">
        <w:t>have been</w:t>
      </w:r>
      <w:r w:rsidRPr="00F557CE">
        <w:t xml:space="preserve"> feeding in on some of these areas, exactly </w:t>
      </w:r>
      <w:r w:rsidRPr="00F557CE" w:rsidR="006300A5">
        <w:t>as you sa</w:t>
      </w:r>
      <w:r w:rsidRPr="00F557CE">
        <w:t xml:space="preserve">y. I recognise your point, particularly on the civil </w:t>
      </w:r>
      <w:r w:rsidRPr="00F557CE" w:rsidR="006300A5">
        <w:t>case</w:t>
      </w:r>
      <w:r w:rsidRPr="00F557CE">
        <w:t>s. People have fed in from a wide range of backgrounds. It is</w:t>
      </w:r>
      <w:r w:rsidRPr="00F557CE" w:rsidR="006300A5">
        <w:t xml:space="preserve"> is one of the things </w:t>
      </w:r>
      <w:r w:rsidRPr="00F557CE">
        <w:t xml:space="preserve">that </w:t>
      </w:r>
      <w:r w:rsidRPr="00F557CE" w:rsidR="006300A5">
        <w:t>we are looking at</w:t>
      </w:r>
      <w:r w:rsidRPr="00F557CE">
        <w:t>; we h</w:t>
      </w:r>
      <w:r w:rsidRPr="00F557CE" w:rsidR="006300A5">
        <w:t xml:space="preserve">ave not made </w:t>
      </w:r>
      <w:r w:rsidRPr="00F557CE">
        <w:t xml:space="preserve">a final </w:t>
      </w:r>
      <w:r w:rsidRPr="00F557CE" w:rsidR="006300A5">
        <w:t>decision</w:t>
      </w:r>
      <w:r w:rsidRPr="00F557CE">
        <w:t xml:space="preserve"> on this yet.</w:t>
      </w:r>
    </w:p>
    <w:p w:rsidR="006300A5" w:rsidRPr="00F557CE" w:rsidP="003533C7">
      <w:pPr>
        <w:pStyle w:val="Answer"/>
      </w:pPr>
      <w:r w:rsidRPr="00F557CE">
        <w:t xml:space="preserve">If you </w:t>
      </w:r>
      <w:r w:rsidRPr="00F557CE">
        <w:t>have an</w:t>
      </w:r>
      <w:r w:rsidRPr="00F557CE">
        <w:t xml:space="preserve"> </w:t>
      </w:r>
      <w:r w:rsidRPr="00F557CE">
        <w:t>information</w:t>
      </w:r>
      <w:r w:rsidRPr="00F557CE" w:rsidR="00B634FB">
        <w:t xml:space="preserve"> </w:t>
      </w:r>
      <w:r w:rsidRPr="00F557CE">
        <w:t>recovery bod</w:t>
      </w:r>
      <w:r w:rsidRPr="00F557CE">
        <w:t>y—you are not arguing for this, but it is</w:t>
      </w:r>
      <w:r w:rsidRPr="00F557CE">
        <w:t xml:space="preserve"> the point </w:t>
      </w:r>
      <w:r w:rsidRPr="00F557CE" w:rsidR="00D2460A">
        <w:t>you are</w:t>
      </w:r>
      <w:r w:rsidRPr="00F557CE">
        <w:t xml:space="preserve"> making</w:t>
      </w:r>
      <w:r w:rsidRPr="00F557CE">
        <w:t xml:space="preserve">—that is up and running and </w:t>
      </w:r>
      <w:r w:rsidRPr="00F557CE">
        <w:t>working in the way that we envisage</w:t>
      </w:r>
      <w:r w:rsidRPr="00F557CE">
        <w:t xml:space="preserve"> and that we are committed to doing, it is </w:t>
      </w:r>
      <w:r w:rsidRPr="00F557CE">
        <w:t xml:space="preserve">logical that the </w:t>
      </w:r>
      <w:r w:rsidRPr="00F557CE">
        <w:t xml:space="preserve">cases that at </w:t>
      </w:r>
      <w:r w:rsidRPr="00F557CE">
        <w:t xml:space="preserve">the moment are forming part of </w:t>
      </w:r>
      <w:r w:rsidRPr="00F557CE">
        <w:t xml:space="preserve">an inquest would </w:t>
      </w:r>
      <w:r w:rsidRPr="00F557CE">
        <w:t>go into that body</w:t>
      </w:r>
      <w:r w:rsidRPr="00F557CE">
        <w:t xml:space="preserve">, </w:t>
      </w:r>
      <w:r w:rsidRPr="00F557CE">
        <w:t xml:space="preserve">because </w:t>
      </w:r>
      <w:r w:rsidRPr="00F557CE">
        <w:t xml:space="preserve">then you </w:t>
      </w:r>
      <w:r w:rsidRPr="00F557CE">
        <w:t xml:space="preserve">have one clear body, as Ms </w:t>
      </w:r>
      <w:r w:rsidRPr="00F557CE">
        <w:t xml:space="preserve">Alessandri </w:t>
      </w:r>
      <w:r w:rsidRPr="00F557CE">
        <w:t>outlined, that can deliver for people.</w:t>
      </w:r>
    </w:p>
    <w:p w:rsidR="006300A5" w:rsidRPr="00F557CE" w:rsidP="006300A5">
      <w:pPr>
        <w:pStyle w:val="Answer"/>
      </w:pPr>
      <w:r w:rsidRPr="00F557CE">
        <w:t>F</w:t>
      </w:r>
      <w:r w:rsidRPr="00F557CE">
        <w:t>rom the feedback over the summer</w:t>
      </w:r>
      <w:r w:rsidRPr="00F557CE">
        <w:t xml:space="preserve">, we are looking at </w:t>
      </w:r>
      <w:r w:rsidRPr="00F557CE">
        <w:t>exactly where you draw that line</w:t>
      </w:r>
      <w:r w:rsidRPr="00F557CE">
        <w:t>. W</w:t>
      </w:r>
      <w:r w:rsidRPr="00F557CE">
        <w:t>e are listening to that kind of feedback</w:t>
      </w:r>
      <w:r w:rsidRPr="00F557CE">
        <w:t xml:space="preserve">. </w:t>
      </w:r>
      <w:r w:rsidRPr="00F557CE">
        <w:t>I have heard that</w:t>
      </w:r>
      <w:r w:rsidRPr="00F557CE" w:rsidR="00B634FB">
        <w:t xml:space="preserve"> </w:t>
      </w:r>
      <w:r w:rsidRPr="00F557CE">
        <w:t>and we are looking at that at the moment</w:t>
      </w:r>
      <w:r w:rsidRPr="00F557CE" w:rsidR="00B634FB">
        <w:t>, but w</w:t>
      </w:r>
      <w:r w:rsidRPr="00F557CE">
        <w:t>e have not made final decisions yet.</w:t>
      </w:r>
    </w:p>
    <w:p w:rsidR="006300A5" w:rsidRPr="00F557CE" w:rsidP="00377AC4">
      <w:pPr>
        <w:pStyle w:val="Question"/>
      </w:pPr>
      <w:sdt>
        <w:sdtPr>
          <w:rPr>
            <w:b/>
            <w:bCs/>
          </w:rPr>
          <w:alias w:val="Member"/>
          <w:tag w:val="&lt;Member mnisId='4025' dodsId='41721'&gt;"/>
          <w:id w:val="-1807158989"/>
          <w:placeholder>
            <w:docPart w:val="BA9F9BDF580B4612B72A954578DD430F"/>
          </w:placeholder>
          <w:richText/>
        </w:sdtPr>
        <w:sdtEndPr>
          <w:rPr>
            <w:b w:val="0"/>
            <w:bCs w:val="0"/>
          </w:rPr>
        </w:sdtEndPr>
        <w:sdtContent>
          <w:r w:rsidRPr="00F557CE" w:rsidR="003533C7">
            <w:rPr>
              <w:b/>
              <w:bCs/>
            </w:rPr>
            <w:t>Claire Hanna</w:t>
          </w:r>
          <w:r w:rsidRPr="00F557CE" w:rsidR="003533C7">
            <w:rPr>
              <w:b/>
            </w:rPr>
            <w:t>:</w:t>
          </w:r>
        </w:sdtContent>
      </w:sdt>
      <w:r w:rsidRPr="00F557CE">
        <w:t xml:space="preserve"> Finally, Mr F</w:t>
      </w:r>
      <w:r w:rsidRPr="00F557CE" w:rsidR="003533C7">
        <w:t>a</w:t>
      </w:r>
      <w:r w:rsidRPr="00F557CE">
        <w:t>rry discussed some of the claims</w:t>
      </w:r>
      <w:r w:rsidRPr="00F557CE" w:rsidR="003533C7">
        <w:t xml:space="preserve">, </w:t>
      </w:r>
      <w:r w:rsidRPr="00F557CE">
        <w:t>the language and the abuse of language. Boris Johnson</w:t>
      </w:r>
      <w:r w:rsidRPr="00F557CE" w:rsidR="003E3A05">
        <w:t>,</w:t>
      </w:r>
      <w:r w:rsidRPr="00F557CE">
        <w:t xml:space="preserve"> </w:t>
      </w:r>
      <w:r w:rsidRPr="00F557CE" w:rsidR="003533C7">
        <w:t xml:space="preserve">on the </w:t>
      </w:r>
      <w:r w:rsidRPr="00F557CE">
        <w:t xml:space="preserve">eve of the </w:t>
      </w:r>
      <w:r w:rsidRPr="00F557CE" w:rsidR="003533C7">
        <w:t xml:space="preserve">Tory </w:t>
      </w:r>
      <w:r w:rsidRPr="00F557CE" w:rsidR="00DD5B98">
        <w:t>p</w:t>
      </w:r>
      <w:r w:rsidRPr="00F557CE" w:rsidR="003533C7">
        <w:t xml:space="preserve">arty </w:t>
      </w:r>
      <w:r w:rsidRPr="00F557CE" w:rsidR="00DD5B98">
        <w:t>c</w:t>
      </w:r>
      <w:r w:rsidRPr="00F557CE">
        <w:t>onference</w:t>
      </w:r>
      <w:r w:rsidRPr="00F557CE" w:rsidR="003E3A05">
        <w:t xml:space="preserve">, talked to the BBC </w:t>
      </w:r>
      <w:r w:rsidRPr="00F557CE" w:rsidR="003E3A05">
        <w:rPr>
          <w:rFonts w:cs="Times New Roman"/>
        </w:rPr>
        <w:t xml:space="preserve">about “10% </w:t>
      </w:r>
      <w:r w:rsidRPr="00F557CE">
        <w:t>of killers</w:t>
      </w:r>
      <w:r w:rsidRPr="00F557CE" w:rsidR="003E3A05">
        <w:t>”</w:t>
      </w:r>
      <w:r w:rsidRPr="00F557CE">
        <w:t xml:space="preserve"> and </w:t>
      </w:r>
      <w:r w:rsidRPr="00F557CE" w:rsidR="003E3A05">
        <w:t>“</w:t>
      </w:r>
      <w:r w:rsidRPr="00F557CE">
        <w:t>90</w:t>
      </w:r>
      <w:r w:rsidRPr="00F557CE" w:rsidR="003E3A05">
        <w:t xml:space="preserve">% </w:t>
      </w:r>
      <w:r w:rsidRPr="00F557CE">
        <w:t>of killers</w:t>
      </w:r>
      <w:r w:rsidRPr="00F557CE" w:rsidR="003E3A05">
        <w:t>”</w:t>
      </w:r>
      <w:r w:rsidRPr="00F557CE">
        <w:t xml:space="preserve"> when in fact he was talking about</w:t>
      </w:r>
      <w:r w:rsidRPr="00F557CE" w:rsidR="00B634FB">
        <w:t xml:space="preserve"> the facts of</w:t>
      </w:r>
      <w:r w:rsidRPr="00F557CE">
        <w:t xml:space="preserve"> prosecutions </w:t>
      </w:r>
      <w:r w:rsidRPr="00F557CE" w:rsidR="003E3A05">
        <w:t xml:space="preserve">and </w:t>
      </w:r>
      <w:r w:rsidRPr="00F557CE">
        <w:t>convictions</w:t>
      </w:r>
      <w:r w:rsidRPr="00F557CE" w:rsidR="003E3A05">
        <w:t xml:space="preserve">, </w:t>
      </w:r>
      <w:r w:rsidRPr="00F557CE">
        <w:t xml:space="preserve">notwithstanding the discussion about which cases the DPP is bringing forward or </w:t>
      </w:r>
      <w:r w:rsidRPr="00F557CE" w:rsidR="003E3A05">
        <w:t xml:space="preserve">has not </w:t>
      </w:r>
      <w:r w:rsidRPr="00F557CE">
        <w:t xml:space="preserve">brought forward. </w:t>
      </w:r>
      <w:r w:rsidRPr="00F557CE" w:rsidR="003E3A05">
        <w:t xml:space="preserve">Will </w:t>
      </w:r>
      <w:r w:rsidRPr="00F557CE">
        <w:t>you personally undertake to correct the Prime Minister</w:t>
      </w:r>
      <w:r w:rsidRPr="00F557CE" w:rsidR="00B634FB">
        <w:t>’</w:t>
      </w:r>
      <w:r w:rsidRPr="00F557CE">
        <w:t>s misunderstanding</w:t>
      </w:r>
      <w:r w:rsidRPr="00F557CE" w:rsidR="003E3A05">
        <w:t xml:space="preserve">, </w:t>
      </w:r>
      <w:r w:rsidRPr="00F557CE">
        <w:t>misinterpretation</w:t>
      </w:r>
      <w:r w:rsidRPr="00F557CE" w:rsidR="003E3A05">
        <w:t xml:space="preserve"> and</w:t>
      </w:r>
      <w:r w:rsidRPr="00F557CE">
        <w:t xml:space="preserve"> mishandling of these figures</w:t>
      </w:r>
      <w:r w:rsidRPr="00F557CE" w:rsidR="003E3A05">
        <w:t xml:space="preserve">? This is </w:t>
      </w:r>
      <w:r w:rsidRPr="00F557CE">
        <w:t>contributing to some of the</w:t>
      </w:r>
      <w:r w:rsidRPr="00F557CE" w:rsidR="00B634FB">
        <w:t xml:space="preserve"> </w:t>
      </w:r>
      <w:r w:rsidRPr="00F557CE">
        <w:t>mythology</w:t>
      </w:r>
      <w:r w:rsidRPr="00F557CE" w:rsidR="00B634FB">
        <w:t xml:space="preserve">, which you spoke about, </w:t>
      </w:r>
      <w:r w:rsidRPr="00F557CE">
        <w:t>and the misunderstanding of what is and is not going on</w:t>
      </w:r>
      <w:r w:rsidRPr="00F557CE" w:rsidR="003E3A05">
        <w:t xml:space="preserve"> </w:t>
      </w:r>
      <w:r w:rsidRPr="00F557CE">
        <w:t>in legacy.</w:t>
      </w:r>
    </w:p>
    <w:p w:rsidR="003E3A05" w:rsidRPr="00F557CE" w:rsidP="006300A5">
      <w:pPr>
        <w:pStyle w:val="Answer"/>
      </w:pPr>
      <w:sdt>
        <w:sdtPr>
          <w:alias w:val="Witness"/>
          <w:id w:val="2008396268"/>
          <w:placeholder>
            <w:docPart w:val="22010E8B9227408A864439392E41E305"/>
          </w:placeholder>
          <w:richText/>
        </w:sdtPr>
        <w:sdtContent>
          <w:r w:rsidRPr="00F557CE">
            <w:rPr>
              <w:b/>
              <w:i/>
              <w:iCs/>
            </w:rPr>
            <w:t>Brandon Lewis:</w:t>
          </w:r>
          <w:r w:rsidRPr="00F557CE">
            <w:rPr>
              <w:b/>
            </w:rPr>
            <w:t xml:space="preserve"> </w:t>
          </w:r>
        </w:sdtContent>
      </w:sdt>
      <w:r w:rsidRPr="00F557CE">
        <w:t xml:space="preserve">My </w:t>
      </w:r>
      <w:r w:rsidRPr="00F557CE" w:rsidR="006300A5">
        <w:t>experience of</w:t>
      </w:r>
      <w:r w:rsidRPr="00F557CE">
        <w:t xml:space="preserve"> talking to </w:t>
      </w:r>
      <w:r w:rsidRPr="00F557CE" w:rsidR="006300A5">
        <w:t xml:space="preserve">and dealing with the </w:t>
      </w:r>
      <w:r w:rsidRPr="00F557CE">
        <w:t xml:space="preserve">Prime Minister on </w:t>
      </w:r>
      <w:r w:rsidRPr="00F557CE" w:rsidR="006300A5">
        <w:t xml:space="preserve">these issues is </w:t>
      </w:r>
      <w:r w:rsidRPr="00F557CE">
        <w:t xml:space="preserve">that </w:t>
      </w:r>
      <w:r w:rsidRPr="00F557CE" w:rsidR="006300A5">
        <w:t>he has a very clear</w:t>
      </w:r>
      <w:r w:rsidRPr="00F557CE">
        <w:t xml:space="preserve"> and</w:t>
      </w:r>
      <w:r w:rsidRPr="00F557CE" w:rsidR="006300A5">
        <w:t xml:space="preserve"> detailed understanding</w:t>
      </w:r>
      <w:r w:rsidRPr="00F557CE">
        <w:t xml:space="preserve">. He </w:t>
      </w:r>
      <w:r w:rsidRPr="00F557CE" w:rsidR="006300A5">
        <w:t>has been absolutely supportive and</w:t>
      </w:r>
      <w:r w:rsidRPr="00F557CE">
        <w:t xml:space="preserve"> 100%</w:t>
      </w:r>
      <w:r w:rsidRPr="00F557CE" w:rsidR="006300A5">
        <w:t xml:space="preserve"> focused on us working on a set of proposals. </w:t>
      </w:r>
      <w:r w:rsidRPr="00F557CE">
        <w:t xml:space="preserve">That is </w:t>
      </w:r>
      <w:r w:rsidRPr="00F557CE" w:rsidR="006300A5">
        <w:t xml:space="preserve">why </w:t>
      </w:r>
      <w:r w:rsidRPr="00F557CE">
        <w:t xml:space="preserve">he has </w:t>
      </w:r>
      <w:r w:rsidRPr="00F557CE" w:rsidR="006300A5">
        <w:t xml:space="preserve">given us the space and time to </w:t>
      </w:r>
      <w:r w:rsidRPr="00F557CE">
        <w:t>do this</w:t>
      </w:r>
      <w:r w:rsidRPr="00F557CE" w:rsidR="006300A5">
        <w:t>. As somebody mentioned earlier on, there was originally a commitment of 100 days</w:t>
      </w:r>
      <w:r w:rsidRPr="00F557CE">
        <w:t xml:space="preserve">. There were </w:t>
      </w:r>
      <w:r w:rsidRPr="00F557CE" w:rsidR="006300A5">
        <w:t xml:space="preserve">the complications and </w:t>
      </w:r>
      <w:r w:rsidRPr="00F557CE">
        <w:t>we had C</w:t>
      </w:r>
      <w:r w:rsidR="003A5951">
        <w:t>ovid</w:t>
      </w:r>
      <w:r w:rsidRPr="00F557CE" w:rsidR="006300A5">
        <w:t>, as I said earl</w:t>
      </w:r>
      <w:r w:rsidRPr="00F557CE">
        <w:t>ier</w:t>
      </w:r>
      <w:r w:rsidRPr="00F557CE" w:rsidR="006300A5">
        <w:t xml:space="preserve"> on, but </w:t>
      </w:r>
      <w:r w:rsidRPr="00F557CE">
        <w:t xml:space="preserve">the Prime Minister has been </w:t>
      </w:r>
      <w:r w:rsidRPr="00F557CE" w:rsidR="006300A5">
        <w:t>hugely support</w:t>
      </w:r>
      <w:r w:rsidRPr="00F557CE">
        <w:t xml:space="preserve">ive </w:t>
      </w:r>
      <w:r w:rsidRPr="00F557CE" w:rsidR="006300A5">
        <w:t xml:space="preserve">around making sure we all take the time to thoroughly work through </w:t>
      </w:r>
      <w:r w:rsidRPr="00F557CE">
        <w:t xml:space="preserve">this and </w:t>
      </w:r>
      <w:r w:rsidRPr="00F557CE" w:rsidR="006300A5">
        <w:t xml:space="preserve">to come up with a set of proposals that work for Northern Ireland, looking </w:t>
      </w:r>
      <w:r w:rsidRPr="00F557CE">
        <w:t xml:space="preserve">not least of all </w:t>
      </w:r>
      <w:r w:rsidRPr="00F557CE" w:rsidR="006300A5">
        <w:t xml:space="preserve">at the feedback we have had </w:t>
      </w:r>
      <w:r w:rsidRPr="00F557CE" w:rsidR="006300A5">
        <w:t>over the summer</w:t>
      </w:r>
      <w:r w:rsidRPr="00F557CE">
        <w:t xml:space="preserve">, </w:t>
      </w:r>
      <w:r w:rsidRPr="00F557CE" w:rsidR="006300A5">
        <w:t>at the moment and from last year as well</w:t>
      </w:r>
      <w:r w:rsidRPr="00F557CE">
        <w:t xml:space="preserve">. He has been hugely supportive of </w:t>
      </w:r>
      <w:r w:rsidRPr="00F557CE" w:rsidR="006300A5">
        <w:t>that</w:t>
      </w:r>
      <w:r w:rsidRPr="00F557CE">
        <w:t xml:space="preserve">, and he </w:t>
      </w:r>
      <w:r w:rsidRPr="00F557CE" w:rsidR="006300A5">
        <w:t>does understand</w:t>
      </w:r>
      <w:r w:rsidRPr="00F557CE">
        <w:t xml:space="preserve"> fully</w:t>
      </w:r>
      <w:r w:rsidRPr="00F557CE" w:rsidR="006300A5">
        <w:t>.</w:t>
      </w:r>
    </w:p>
    <w:p w:rsidR="00AA652C" w:rsidRPr="00F557CE" w:rsidP="006300A5">
      <w:pPr>
        <w:pStyle w:val="Answer"/>
      </w:pPr>
      <w:r w:rsidRPr="00F557CE">
        <w:t xml:space="preserve">As </w:t>
      </w:r>
      <w:r w:rsidRPr="00F557CE" w:rsidR="006300A5">
        <w:t>I said in my opening remarks, I would not disagree with anybody who</w:t>
      </w:r>
      <w:r w:rsidRPr="00F557CE">
        <w:t xml:space="preserve"> highlights the fact that</w:t>
      </w:r>
      <w:r w:rsidRPr="00F557CE" w:rsidR="006300A5">
        <w:t>, of the deaths that we saw</w:t>
      </w:r>
      <w:r w:rsidRPr="00F557CE">
        <w:t xml:space="preserve"> in </w:t>
      </w:r>
      <w:r w:rsidRPr="00F557CE" w:rsidR="006300A5">
        <w:t xml:space="preserve">Northern Ireland, </w:t>
      </w:r>
      <w:r w:rsidRPr="00F557CE">
        <w:t xml:space="preserve">there are roughly 1,500 </w:t>
      </w:r>
      <w:r w:rsidRPr="00F557CE" w:rsidR="006300A5">
        <w:t>cases that have not been investigated at the moment</w:t>
      </w:r>
      <w:r w:rsidRPr="00F557CE">
        <w:t xml:space="preserve">, </w:t>
      </w:r>
      <w:r w:rsidRPr="00F557CE" w:rsidR="006300A5">
        <w:t>and the estimates are that around 90</w:t>
      </w:r>
      <w:r w:rsidRPr="00F557CE">
        <w:t xml:space="preserve">% </w:t>
      </w:r>
      <w:r w:rsidRPr="00F557CE" w:rsidR="006300A5">
        <w:t xml:space="preserve">of those are </w:t>
      </w:r>
      <w:r w:rsidRPr="00F557CE" w:rsidR="00B634FB">
        <w:t>at</w:t>
      </w:r>
      <w:r w:rsidRPr="00F557CE">
        <w:t xml:space="preserve"> </w:t>
      </w:r>
      <w:r w:rsidRPr="00F557CE" w:rsidR="006300A5">
        <w:t xml:space="preserve">the hands of terrorists. That is </w:t>
      </w:r>
      <w:r w:rsidRPr="00F557CE">
        <w:t xml:space="preserve">the </w:t>
      </w:r>
      <w:r w:rsidRPr="00F557CE" w:rsidR="006300A5">
        <w:t xml:space="preserve">reality of where we are. </w:t>
      </w:r>
      <w:r w:rsidRPr="00F557CE">
        <w:t xml:space="preserve">The </w:t>
      </w:r>
      <w:r w:rsidRPr="00F557CE" w:rsidR="00B634FB">
        <w:t>Prime Minister is</w:t>
      </w:r>
      <w:r w:rsidRPr="00F557CE" w:rsidR="006300A5">
        <w:t xml:space="preserve"> right to highlight that</w:t>
      </w:r>
      <w:r w:rsidRPr="00F557CE">
        <w:t xml:space="preserve">, </w:t>
      </w:r>
      <w:r w:rsidRPr="00F557CE" w:rsidR="006300A5">
        <w:t>and we should be clear</w:t>
      </w:r>
      <w:r w:rsidRPr="00F557CE">
        <w:t xml:space="preserve"> that none </w:t>
      </w:r>
      <w:r w:rsidRPr="00F557CE" w:rsidR="006300A5">
        <w:t>of us would ever condone that.</w:t>
      </w:r>
    </w:p>
    <w:p w:rsidR="00AA652C" w:rsidRPr="00F557CE" w:rsidP="006300A5">
      <w:pPr>
        <w:pStyle w:val="Answer"/>
      </w:pPr>
      <w:r w:rsidRPr="00F557CE">
        <w:t xml:space="preserve">Going </w:t>
      </w:r>
      <w:r w:rsidRPr="00F557CE" w:rsidR="006300A5">
        <w:t>back to your first question</w:t>
      </w:r>
      <w:r w:rsidRPr="00F557CE">
        <w:t xml:space="preserve"> and </w:t>
      </w:r>
      <w:r w:rsidRPr="00F557CE" w:rsidR="006300A5">
        <w:t xml:space="preserve">one of the points </w:t>
      </w:r>
      <w:r w:rsidRPr="00F557CE">
        <w:t xml:space="preserve">that </w:t>
      </w:r>
      <w:r w:rsidRPr="00F557CE" w:rsidR="006300A5">
        <w:t>you made</w:t>
      </w:r>
      <w:r w:rsidRPr="00F557CE">
        <w:t xml:space="preserve">, </w:t>
      </w:r>
      <w:r w:rsidRPr="00F557CE" w:rsidR="006300A5">
        <w:t xml:space="preserve">we also need to be clear about sometimes </w:t>
      </w:r>
      <w:r w:rsidRPr="00F557CE">
        <w:t xml:space="preserve">making a </w:t>
      </w:r>
      <w:r w:rsidRPr="00F557CE" w:rsidR="006300A5">
        <w:t>differentiat</w:t>
      </w:r>
      <w:r w:rsidRPr="00F557CE">
        <w:t xml:space="preserve">ion here. </w:t>
      </w:r>
      <w:r w:rsidRPr="00F557CE" w:rsidR="006300A5">
        <w:t>I know you yourself have rightly done this</w:t>
      </w:r>
      <w:r w:rsidRPr="00F557CE">
        <w:t xml:space="preserve">, </w:t>
      </w:r>
      <w:r w:rsidRPr="00F557CE" w:rsidR="006300A5">
        <w:t xml:space="preserve">as </w:t>
      </w:r>
      <w:r w:rsidRPr="00F557CE">
        <w:t xml:space="preserve">have </w:t>
      </w:r>
      <w:r w:rsidRPr="00F557CE" w:rsidR="006300A5">
        <w:t>some others</w:t>
      </w:r>
      <w:r w:rsidRPr="00F557CE">
        <w:t xml:space="preserve">, but we could see this </w:t>
      </w:r>
      <w:r w:rsidRPr="00F557CE" w:rsidR="006300A5">
        <w:t>more widely in the media</w:t>
      </w:r>
      <w:r w:rsidRPr="00F557CE">
        <w:t xml:space="preserve">. In </w:t>
      </w:r>
      <w:r w:rsidRPr="00F557CE" w:rsidR="006300A5">
        <w:t>Northern Ireland</w:t>
      </w:r>
      <w:r w:rsidRPr="00F557CE">
        <w:t xml:space="preserve">, there </w:t>
      </w:r>
      <w:r w:rsidRPr="00F557CE" w:rsidR="006300A5">
        <w:t>are bodies</w:t>
      </w:r>
      <w:r w:rsidRPr="00F557CE">
        <w:t xml:space="preserve">, </w:t>
      </w:r>
      <w:r w:rsidRPr="00F557CE" w:rsidR="006300A5">
        <w:t>organisations</w:t>
      </w:r>
      <w:r w:rsidRPr="00F557CE">
        <w:t xml:space="preserve">, </w:t>
      </w:r>
      <w:r w:rsidRPr="00F557CE" w:rsidR="006300A5">
        <w:t xml:space="preserve">groups or people who try and </w:t>
      </w:r>
      <w:r w:rsidRPr="00F557CE">
        <w:t xml:space="preserve">clothe </w:t>
      </w:r>
      <w:r w:rsidRPr="00F557CE" w:rsidR="006300A5">
        <w:t>themselves in what they see as some kind of probity around being political campaign</w:t>
      </w:r>
      <w:r w:rsidRPr="00F557CE">
        <w:t>ers when in fact</w:t>
      </w:r>
      <w:r w:rsidRPr="00F557CE" w:rsidR="006300A5">
        <w:t xml:space="preserve"> they are drug dealers</w:t>
      </w:r>
      <w:r w:rsidRPr="00F557CE">
        <w:t xml:space="preserve">. They are just </w:t>
      </w:r>
      <w:r w:rsidRPr="00F557CE" w:rsidR="006300A5">
        <w:t xml:space="preserve">criminal gangs and should be called out </w:t>
      </w:r>
      <w:r w:rsidRPr="00F557CE" w:rsidR="00B609CA">
        <w:t xml:space="preserve">as </w:t>
      </w:r>
      <w:r w:rsidRPr="00F557CE" w:rsidR="006300A5">
        <w:t xml:space="preserve">such. </w:t>
      </w:r>
      <w:r w:rsidRPr="00F557CE">
        <w:t xml:space="preserve">We </w:t>
      </w:r>
      <w:r w:rsidRPr="00F557CE" w:rsidR="006300A5">
        <w:t>should not tolerate them being consider</w:t>
      </w:r>
      <w:r w:rsidRPr="00F557CE">
        <w:t>ed</w:t>
      </w:r>
      <w:r w:rsidRPr="00F557CE" w:rsidR="006300A5">
        <w:t xml:space="preserve"> anything else. They are criminal gangs who should be dealt with</w:t>
      </w:r>
      <w:r w:rsidRPr="00F557CE">
        <w:t xml:space="preserve"> appropriately and properly by the authorities. That is </w:t>
      </w:r>
      <w:r w:rsidRPr="00F557CE" w:rsidR="006300A5">
        <w:t xml:space="preserve">relatively successfully being done through the great work of </w:t>
      </w:r>
      <w:r w:rsidRPr="00F557CE">
        <w:t xml:space="preserve">the </w:t>
      </w:r>
      <w:r w:rsidRPr="00F557CE" w:rsidR="006300A5">
        <w:t>PS</w:t>
      </w:r>
      <w:r w:rsidRPr="00F557CE">
        <w:t xml:space="preserve">NI </w:t>
      </w:r>
      <w:r w:rsidRPr="00F557CE" w:rsidR="006300A5">
        <w:t>and partners.</w:t>
      </w:r>
    </w:p>
    <w:p w:rsidR="006300A5" w:rsidRPr="00F557CE" w:rsidP="006300A5">
      <w:pPr>
        <w:pStyle w:val="Answer"/>
      </w:pPr>
      <w:r w:rsidRPr="00F557CE">
        <w:t xml:space="preserve">As </w:t>
      </w:r>
      <w:r w:rsidRPr="00F557CE">
        <w:t xml:space="preserve">I say, </w:t>
      </w:r>
      <w:r w:rsidRPr="00F557CE">
        <w:t xml:space="preserve">in </w:t>
      </w:r>
      <w:r w:rsidRPr="00F557CE">
        <w:t xml:space="preserve">my work with the PM, I have seen him as somebody who is very focused on doing what is </w:t>
      </w:r>
      <w:r w:rsidRPr="00F557CE">
        <w:t xml:space="preserve">right for Northern Ireland and somebody who has </w:t>
      </w:r>
      <w:r w:rsidRPr="00F557CE">
        <w:t xml:space="preserve">a very </w:t>
      </w:r>
      <w:r w:rsidRPr="00F557CE">
        <w:t xml:space="preserve">thorough and </w:t>
      </w:r>
      <w:r w:rsidRPr="00F557CE">
        <w:t>solid understanding of the situation.</w:t>
      </w:r>
    </w:p>
    <w:p w:rsidR="006300A5" w:rsidRPr="00F557CE" w:rsidP="00456ACA">
      <w:pPr>
        <w:pStyle w:val="Question"/>
      </w:pPr>
      <w:sdt>
        <w:sdtPr>
          <w:rPr>
            <w:b/>
            <w:bCs/>
          </w:rPr>
          <w:alias w:val="Member"/>
          <w:tag w:val="&lt;Member mnisId='4025' dodsId='41721'&gt;"/>
          <w:id w:val="1317841837"/>
          <w:placeholder>
            <w:docPart w:val="0705C6BC64A7445F925B07CB58BA6549"/>
          </w:placeholder>
          <w:richText/>
        </w:sdtPr>
        <w:sdtEndPr>
          <w:rPr>
            <w:b w:val="0"/>
            <w:bCs w:val="0"/>
          </w:rPr>
        </w:sdtEndPr>
        <w:sdtContent>
          <w:r w:rsidRPr="00F557CE" w:rsidR="00AA652C">
            <w:rPr>
              <w:b/>
              <w:bCs/>
            </w:rPr>
            <w:t>Robert Goodwill</w:t>
          </w:r>
          <w:r w:rsidRPr="00F557CE" w:rsidR="00AA652C">
            <w:rPr>
              <w:b/>
            </w:rPr>
            <w:t>:</w:t>
          </w:r>
        </w:sdtContent>
      </w:sdt>
      <w:r w:rsidRPr="00F557CE" w:rsidR="00AA652C">
        <w:t xml:space="preserve"> I would </w:t>
      </w:r>
      <w:r w:rsidRPr="00F557CE">
        <w:t xml:space="preserve">like to ask you a little about the oral history archive. As you know, in December 2014, as </w:t>
      </w:r>
      <w:r w:rsidRPr="00F557CE" w:rsidR="00AA652C">
        <w:t xml:space="preserve">part of the </w:t>
      </w:r>
      <w:r w:rsidRPr="00F557CE" w:rsidR="00377AC4">
        <w:t>Stormont House agreement</w:t>
      </w:r>
      <w:r w:rsidRPr="00F557CE" w:rsidR="00AA652C">
        <w:t xml:space="preserve">, </w:t>
      </w:r>
      <w:r w:rsidRPr="00F557CE">
        <w:t xml:space="preserve">it was decided to establish an </w:t>
      </w:r>
      <w:r w:rsidRPr="00F557CE" w:rsidR="00AA652C">
        <w:t>oral h</w:t>
      </w:r>
      <w:r w:rsidRPr="00F557CE">
        <w:t>istory initiative</w:t>
      </w:r>
      <w:r w:rsidRPr="00F557CE" w:rsidR="00AA652C">
        <w:t xml:space="preserve"> </w:t>
      </w:r>
      <w:r w:rsidRPr="00F557CE">
        <w:t>by 2016. It is now a little past th</w:t>
      </w:r>
      <w:r w:rsidRPr="00F557CE" w:rsidR="00AA652C">
        <w:t>en</w:t>
      </w:r>
      <w:r w:rsidRPr="00F557CE">
        <w:t xml:space="preserve">. Do you still see </w:t>
      </w:r>
      <w:r w:rsidRPr="00F557CE" w:rsidR="00AA652C">
        <w:t xml:space="preserve">this as </w:t>
      </w:r>
      <w:r w:rsidRPr="00F557CE">
        <w:t xml:space="preserve">an objective </w:t>
      </w:r>
      <w:r w:rsidRPr="00F557CE" w:rsidR="00AA652C">
        <w:t xml:space="preserve">you wish </w:t>
      </w:r>
      <w:r w:rsidRPr="00F557CE">
        <w:t xml:space="preserve">to deliver? Have you talked about </w:t>
      </w:r>
      <w:r w:rsidRPr="00F557CE" w:rsidR="00AA652C">
        <w:t xml:space="preserve">the </w:t>
      </w:r>
      <w:r w:rsidRPr="00F557CE">
        <w:t xml:space="preserve">budget for this? Have you talked to community groups? </w:t>
      </w:r>
      <w:r w:rsidRPr="00F557CE" w:rsidR="00AA652C">
        <w:t>I</w:t>
      </w:r>
      <w:r w:rsidRPr="00F557CE">
        <w:t xml:space="preserve">t is not going to be a </w:t>
      </w:r>
      <w:r w:rsidRPr="00F557CE" w:rsidR="00AA652C">
        <w:t>Government</w:t>
      </w:r>
      <w:r w:rsidRPr="00F557CE" w:rsidR="00AA652C">
        <w:noBreakHyphen/>
      </w:r>
      <w:r w:rsidRPr="00F557CE">
        <w:t xml:space="preserve">led thing. </w:t>
      </w:r>
      <w:r w:rsidRPr="00F557CE" w:rsidR="00AA652C">
        <w:t>W</w:t>
      </w:r>
      <w:r w:rsidRPr="00F557CE">
        <w:t>hat is the latest on that?</w:t>
      </w:r>
    </w:p>
    <w:p w:rsidR="00456ACA" w:rsidRPr="00F557CE" w:rsidP="006300A5">
      <w:pPr>
        <w:pStyle w:val="Answer"/>
      </w:pPr>
      <w:sdt>
        <w:sdtPr>
          <w:alias w:val="Witness"/>
          <w:id w:val="604618882"/>
          <w:placeholder>
            <w:docPart w:val="386408BFD9E6431B8CDD785BCCA31920"/>
          </w:placeholder>
          <w:richText/>
        </w:sdtPr>
        <w:sdtContent>
          <w:r w:rsidRPr="00F557CE" w:rsidR="00AA652C">
            <w:rPr>
              <w:b/>
              <w:i/>
              <w:iCs/>
            </w:rPr>
            <w:t>Brandon Lewis:</w:t>
          </w:r>
          <w:r w:rsidRPr="00F557CE" w:rsidR="00AA652C">
            <w:rPr>
              <w:b/>
            </w:rPr>
            <w:t xml:space="preserve"> </w:t>
          </w:r>
        </w:sdtContent>
      </w:sdt>
      <w:r w:rsidRPr="00F557CE" w:rsidR="00AA652C">
        <w:t>Yes, absolutely.</w:t>
      </w:r>
      <w:r w:rsidRPr="00F557CE" w:rsidR="006300A5">
        <w:t xml:space="preserve"> I will bring </w:t>
      </w:r>
      <w:r w:rsidRPr="00F557CE" w:rsidR="00AA652C">
        <w:t xml:space="preserve">Mr Flatt in </w:t>
      </w:r>
      <w:r w:rsidRPr="00F557CE" w:rsidR="006300A5">
        <w:t>particularly</w:t>
      </w:r>
      <w:r w:rsidRPr="00F557CE" w:rsidR="00AA652C">
        <w:t xml:space="preserve"> </w:t>
      </w:r>
      <w:r w:rsidRPr="00F557CE" w:rsidR="006300A5">
        <w:t>in a second</w:t>
      </w:r>
      <w:r w:rsidRPr="00F557CE" w:rsidR="00AA652C">
        <w:t xml:space="preserve">. Again, this </w:t>
      </w:r>
      <w:r w:rsidRPr="00F557CE" w:rsidR="006300A5">
        <w:t xml:space="preserve">is one of the things that came from </w:t>
      </w:r>
      <w:r w:rsidRPr="00F557CE" w:rsidR="00AA652C">
        <w:t>Stormont House</w:t>
      </w:r>
      <w:r w:rsidRPr="00F557CE" w:rsidR="006300A5">
        <w:t>. There have been some piece</w:t>
      </w:r>
      <w:r w:rsidRPr="00F557CE" w:rsidR="00AA652C">
        <w:t>s</w:t>
      </w:r>
      <w:r w:rsidRPr="00F557CE" w:rsidR="006300A5">
        <w:t xml:space="preserve"> of work around </w:t>
      </w:r>
      <w:r w:rsidRPr="00F557CE" w:rsidR="00AA652C">
        <w:t xml:space="preserve">oral </w:t>
      </w:r>
      <w:r w:rsidRPr="00F557CE" w:rsidR="006300A5">
        <w:t xml:space="preserve">history. It is important. </w:t>
      </w:r>
      <w:r w:rsidRPr="00F557CE" w:rsidR="00D2460A">
        <w:t>You are</w:t>
      </w:r>
      <w:r w:rsidRPr="00F557CE" w:rsidR="006300A5">
        <w:t xml:space="preserve"> quite right</w:t>
      </w:r>
      <w:r w:rsidRPr="00F557CE" w:rsidR="00AA652C">
        <w:t xml:space="preserve">: </w:t>
      </w:r>
      <w:r w:rsidRPr="00F557CE" w:rsidR="006300A5">
        <w:t xml:space="preserve">this would not be led by the </w:t>
      </w:r>
      <w:r w:rsidRPr="00F557CE" w:rsidR="00AA652C">
        <w:t>G</w:t>
      </w:r>
      <w:r w:rsidRPr="00F557CE" w:rsidR="006300A5">
        <w:t xml:space="preserve">overnment. </w:t>
      </w:r>
      <w:r w:rsidRPr="00F557CE" w:rsidR="00AA652C">
        <w:t>Like the</w:t>
      </w:r>
      <w:r w:rsidRPr="00F557CE" w:rsidR="006300A5">
        <w:t xml:space="preserve"> information</w:t>
      </w:r>
      <w:r w:rsidRPr="00F557CE" w:rsidR="00B609CA">
        <w:t xml:space="preserve"> </w:t>
      </w:r>
      <w:r w:rsidRPr="00F557CE" w:rsidR="006300A5">
        <w:t>recovery</w:t>
      </w:r>
      <w:r w:rsidRPr="00F557CE" w:rsidR="00AA652C">
        <w:t xml:space="preserve"> body</w:t>
      </w:r>
      <w:r w:rsidRPr="00F557CE" w:rsidR="006300A5">
        <w:t xml:space="preserve">, this has to be led independently of </w:t>
      </w:r>
      <w:r w:rsidRPr="00F557CE" w:rsidR="00AA652C">
        <w:t>G</w:t>
      </w:r>
      <w:r w:rsidRPr="00F557CE" w:rsidR="006300A5">
        <w:t>overnment.</w:t>
      </w:r>
      <w:r w:rsidRPr="00F557CE">
        <w:t xml:space="preserve"> </w:t>
      </w:r>
      <w:r w:rsidRPr="00F557CE" w:rsidR="006300A5">
        <w:t>There are a range of groups</w:t>
      </w:r>
      <w:r w:rsidRPr="00F557CE" w:rsidR="00AA652C">
        <w:t xml:space="preserve">, </w:t>
      </w:r>
      <w:r w:rsidRPr="00F557CE" w:rsidR="006300A5">
        <w:t xml:space="preserve">organisations and museum bodies </w:t>
      </w:r>
      <w:r w:rsidRPr="00F557CE" w:rsidR="00AA652C">
        <w:t xml:space="preserve">that </w:t>
      </w:r>
      <w:r w:rsidRPr="00F557CE" w:rsidR="006300A5">
        <w:t xml:space="preserve">we have spoken to </w:t>
      </w:r>
      <w:r w:rsidRPr="00F557CE" w:rsidR="00AA652C">
        <w:t xml:space="preserve">that </w:t>
      </w:r>
      <w:r w:rsidRPr="00F557CE" w:rsidR="006300A5">
        <w:t>have experience</w:t>
      </w:r>
      <w:r w:rsidRPr="00F557CE" w:rsidR="00AA652C">
        <w:t xml:space="preserve"> in </w:t>
      </w:r>
      <w:r w:rsidRPr="00F557CE" w:rsidR="006300A5">
        <w:t xml:space="preserve">this and </w:t>
      </w:r>
      <w:r w:rsidRPr="00F557CE" w:rsidR="00AA652C">
        <w:t xml:space="preserve">that are </w:t>
      </w:r>
      <w:r w:rsidRPr="00F557CE" w:rsidR="006300A5">
        <w:t>doing some good work on this.</w:t>
      </w:r>
    </w:p>
    <w:p w:rsidR="006300A5" w:rsidRPr="00F557CE" w:rsidP="00B609CA">
      <w:pPr>
        <w:pStyle w:val="Answer"/>
      </w:pPr>
      <w:r w:rsidRPr="00F557CE">
        <w:t xml:space="preserve">This </w:t>
      </w:r>
      <w:r w:rsidRPr="00F557CE">
        <w:t xml:space="preserve">is important at a couple </w:t>
      </w:r>
      <w:r w:rsidRPr="00F557CE" w:rsidR="00B609CA">
        <w:t xml:space="preserve">of </w:t>
      </w:r>
      <w:r w:rsidRPr="00F557CE">
        <w:t>levels</w:t>
      </w:r>
      <w:r w:rsidRPr="00F557CE" w:rsidR="00456ACA">
        <w:t>,</w:t>
      </w:r>
      <w:r w:rsidRPr="00F557CE">
        <w:t xml:space="preserve"> and I come back to </w:t>
      </w:r>
      <w:r w:rsidRPr="00F557CE" w:rsidR="00456ACA">
        <w:t xml:space="preserve">a </w:t>
      </w:r>
      <w:r w:rsidRPr="00F557CE">
        <w:t xml:space="preserve">technical point </w:t>
      </w:r>
      <w:r w:rsidRPr="00F557CE" w:rsidR="00456ACA">
        <w:t xml:space="preserve">here </w:t>
      </w:r>
      <w:r w:rsidRPr="00F557CE">
        <w:t>as well.</w:t>
      </w:r>
      <w:r w:rsidRPr="00F557CE" w:rsidR="00456ACA">
        <w:t xml:space="preserve"> It is </w:t>
      </w:r>
      <w:r w:rsidRPr="00F557CE">
        <w:t>important</w:t>
      </w:r>
      <w:r w:rsidRPr="00F557CE" w:rsidR="00456ACA">
        <w:t xml:space="preserve">. This is something that </w:t>
      </w:r>
      <w:r w:rsidRPr="00F557CE">
        <w:t>I picked up early last year, particularly from wider civic society</w:t>
      </w:r>
      <w:r w:rsidRPr="00F557CE" w:rsidR="00B609CA">
        <w:t>. W</w:t>
      </w:r>
      <w:r w:rsidRPr="00F557CE" w:rsidR="00456ACA">
        <w:t xml:space="preserve">e </w:t>
      </w:r>
      <w:r w:rsidRPr="00F557CE">
        <w:t xml:space="preserve">have talked a lot today quite </w:t>
      </w:r>
      <w:r w:rsidRPr="00F557CE" w:rsidR="00456ACA">
        <w:t xml:space="preserve">rightly </w:t>
      </w:r>
      <w:r w:rsidRPr="00F557CE">
        <w:t>about victims and mak</w:t>
      </w:r>
      <w:r w:rsidRPr="00F557CE" w:rsidR="00456ACA">
        <w:t xml:space="preserve">ing </w:t>
      </w:r>
      <w:r w:rsidRPr="00F557CE">
        <w:t xml:space="preserve">sure that we are delivering for victims and </w:t>
      </w:r>
      <w:r w:rsidRPr="00F557CE" w:rsidR="00456ACA">
        <w:t xml:space="preserve">the </w:t>
      </w:r>
      <w:r w:rsidRPr="00F557CE">
        <w:t xml:space="preserve">families of victims. There is also a wider part of civic society who do not see themselves as victims and </w:t>
      </w:r>
      <w:r w:rsidRPr="00F557CE" w:rsidR="00456ACA">
        <w:t xml:space="preserve">were not </w:t>
      </w:r>
      <w:r w:rsidRPr="00F557CE">
        <w:t xml:space="preserve">victims in the sense of being </w:t>
      </w:r>
      <w:r w:rsidRPr="00F557CE" w:rsidR="00456ACA">
        <w:t xml:space="preserve">a victim of </w:t>
      </w:r>
      <w:r w:rsidRPr="00F557CE">
        <w:t xml:space="preserve">violence directly or </w:t>
      </w:r>
      <w:r w:rsidRPr="00F557CE" w:rsidR="00456ACA">
        <w:t xml:space="preserve">having </w:t>
      </w:r>
      <w:r w:rsidRPr="00F557CE">
        <w:t xml:space="preserve">personal injury for </w:t>
      </w:r>
      <w:r w:rsidRPr="00F557CE">
        <w:t xml:space="preserve">them or </w:t>
      </w:r>
      <w:r w:rsidRPr="00F557CE" w:rsidR="00456ACA">
        <w:t xml:space="preserve">anyone in </w:t>
      </w:r>
      <w:r w:rsidRPr="00F557CE">
        <w:t xml:space="preserve">their family, but </w:t>
      </w:r>
      <w:r w:rsidRPr="00F557CE" w:rsidR="00456ACA">
        <w:t xml:space="preserve">who </w:t>
      </w:r>
      <w:r w:rsidRPr="00F557CE">
        <w:t>were part of Northern Ireland through the Troubles</w:t>
      </w:r>
      <w:r w:rsidRPr="00F557CE" w:rsidR="00456ACA">
        <w:t xml:space="preserve"> and</w:t>
      </w:r>
      <w:r w:rsidRPr="00F557CE">
        <w:t xml:space="preserve"> </w:t>
      </w:r>
      <w:r w:rsidRPr="00F557CE" w:rsidR="00456ACA">
        <w:t xml:space="preserve">who </w:t>
      </w:r>
      <w:r w:rsidRPr="00F557CE">
        <w:t>lived through the fear or the experience of that</w:t>
      </w:r>
      <w:r w:rsidRPr="00F557CE" w:rsidR="00456ACA">
        <w:t>.</w:t>
      </w:r>
      <w:r w:rsidRPr="00F557CE" w:rsidR="00B609CA">
        <w:t xml:space="preserve"> </w:t>
      </w:r>
      <w:r w:rsidRPr="00F557CE" w:rsidR="00456ACA">
        <w:t xml:space="preserve">They </w:t>
      </w:r>
      <w:r w:rsidRPr="00F557CE">
        <w:t>have made the point to me</w:t>
      </w:r>
      <w:r w:rsidRPr="00F557CE" w:rsidR="00456ACA">
        <w:t>—</w:t>
      </w:r>
      <w:r w:rsidRPr="00F557CE">
        <w:t xml:space="preserve">I know colleagues </w:t>
      </w:r>
      <w:r w:rsidRPr="00F557CE" w:rsidR="00456ACA">
        <w:t xml:space="preserve">have made this point a fair few times—that they </w:t>
      </w:r>
      <w:r w:rsidRPr="00F557CE">
        <w:t>want an opportunity to tell their story of what that was like.</w:t>
      </w:r>
    </w:p>
    <w:p w:rsidR="006300A5" w:rsidRPr="00F557CE" w:rsidP="00456ACA">
      <w:pPr>
        <w:pStyle w:val="Question"/>
      </w:pPr>
      <w:sdt>
        <w:sdtPr>
          <w:rPr>
            <w:b/>
            <w:bCs/>
          </w:rPr>
          <w:alias w:val="Member"/>
          <w:tag w:val="&lt;Member mnisId='4025' dodsId='41721'&gt;"/>
          <w:id w:val="1535079606"/>
          <w:placeholder>
            <w:docPart w:val="EE188D698FD24C93B401C0A75824347F"/>
          </w:placeholder>
          <w:richText/>
        </w:sdtPr>
        <w:sdtEndPr>
          <w:rPr>
            <w:b w:val="0"/>
            <w:bCs w:val="0"/>
          </w:rPr>
        </w:sdtEndPr>
        <w:sdtContent>
          <w:r w:rsidRPr="00F557CE" w:rsidR="00456ACA">
            <w:rPr>
              <w:b/>
              <w:bCs/>
            </w:rPr>
            <w:t>Robert Goodwill</w:t>
          </w:r>
          <w:r w:rsidRPr="00F557CE" w:rsidR="00456ACA">
            <w:rPr>
              <w:b/>
            </w:rPr>
            <w:t>:</w:t>
          </w:r>
        </w:sdtContent>
      </w:sdt>
      <w:r w:rsidRPr="00F557CE" w:rsidR="00456ACA">
        <w:t xml:space="preserve"> </w:t>
      </w:r>
      <w:r w:rsidR="003A5951">
        <w:t xml:space="preserve">Thirty-nine per cent. </w:t>
      </w:r>
      <w:r w:rsidRPr="00F557CE">
        <w:t xml:space="preserve">of people experience a traumatic effect </w:t>
      </w:r>
      <w:r w:rsidRPr="00F557CE" w:rsidR="00456ACA">
        <w:t>of</w:t>
      </w:r>
      <w:r w:rsidRPr="00F557CE">
        <w:t xml:space="preserve"> the </w:t>
      </w:r>
      <w:r w:rsidRPr="00F557CE" w:rsidR="00456ACA">
        <w:t>T</w:t>
      </w:r>
      <w:r w:rsidRPr="00F557CE">
        <w:t>rouble</w:t>
      </w:r>
      <w:r w:rsidRPr="00F557CE" w:rsidR="00456ACA">
        <w:t>s. T</w:t>
      </w:r>
      <w:r w:rsidRPr="00F557CE">
        <w:t xml:space="preserve">hat is a </w:t>
      </w:r>
      <w:r w:rsidRPr="00F557CE" w:rsidR="00456ACA">
        <w:t>big pro</w:t>
      </w:r>
      <w:r w:rsidRPr="00F557CE">
        <w:t>portion of the community.</w:t>
      </w:r>
    </w:p>
    <w:p w:rsidR="00887C12" w:rsidRPr="00F557CE" w:rsidP="006300A5">
      <w:pPr>
        <w:pStyle w:val="Answer"/>
      </w:pPr>
      <w:sdt>
        <w:sdtPr>
          <w:alias w:val="Witness"/>
          <w:id w:val="-1343702379"/>
          <w:placeholder>
            <w:docPart w:val="377AB54A84804E48B077EEE6CD61FB64"/>
          </w:placeholder>
          <w:richText/>
        </w:sdtPr>
        <w:sdtContent>
          <w:r w:rsidRPr="00F557CE" w:rsidR="00456ACA">
            <w:rPr>
              <w:b/>
              <w:i/>
              <w:iCs/>
            </w:rPr>
            <w:t>Brandon Lewis:</w:t>
          </w:r>
          <w:r w:rsidRPr="00F557CE" w:rsidR="00456ACA">
            <w:rPr>
              <w:b/>
            </w:rPr>
            <w:t xml:space="preserve"> </w:t>
          </w:r>
        </w:sdtContent>
      </w:sdt>
      <w:r w:rsidRPr="00F557CE" w:rsidR="006300A5">
        <w:t>Exactly</w:t>
      </w:r>
      <w:r w:rsidRPr="00F557CE" w:rsidR="00456ACA">
        <w:t xml:space="preserve">, yes. </w:t>
      </w:r>
      <w:r w:rsidRPr="00F557CE" w:rsidR="006300A5">
        <w:t xml:space="preserve">I have had people talk to me about </w:t>
      </w:r>
      <w:r w:rsidRPr="00F557CE" w:rsidR="00B609CA">
        <w:t>the experience</w:t>
      </w:r>
      <w:r w:rsidRPr="00F557CE" w:rsidR="00456ACA">
        <w:t>. A</w:t>
      </w:r>
      <w:r w:rsidRPr="00F557CE" w:rsidR="006300A5">
        <w:t xml:space="preserve">lthough they did not actually see something </w:t>
      </w:r>
      <w:r w:rsidRPr="00F557CE" w:rsidR="00456ACA">
        <w:t xml:space="preserve">or have </w:t>
      </w:r>
      <w:r w:rsidRPr="00F557CE" w:rsidR="006300A5">
        <w:t>personal experience o</w:t>
      </w:r>
      <w:r w:rsidRPr="00F557CE" w:rsidR="00456ACA">
        <w:t>f it, t</w:t>
      </w:r>
      <w:r w:rsidRPr="00F557CE" w:rsidR="006300A5">
        <w:t xml:space="preserve">hey were always wary or cautious </w:t>
      </w:r>
      <w:r w:rsidRPr="00F557CE" w:rsidR="00456ACA">
        <w:t xml:space="preserve">of </w:t>
      </w:r>
      <w:r w:rsidRPr="00F557CE" w:rsidR="006300A5">
        <w:t xml:space="preserve">going to the </w:t>
      </w:r>
      <w:r w:rsidRPr="00F557CE" w:rsidR="00456ACA">
        <w:t xml:space="preserve">pub, </w:t>
      </w:r>
      <w:r w:rsidRPr="00F557CE" w:rsidR="006300A5">
        <w:t>the shops</w:t>
      </w:r>
      <w:r w:rsidRPr="00F557CE" w:rsidR="00456ACA">
        <w:t xml:space="preserve"> or </w:t>
      </w:r>
      <w:r w:rsidRPr="00F557CE" w:rsidR="006300A5">
        <w:t>the cinema</w:t>
      </w:r>
      <w:r w:rsidRPr="00F557CE" w:rsidR="00456ACA">
        <w:t xml:space="preserve">. They </w:t>
      </w:r>
      <w:r w:rsidRPr="00F557CE">
        <w:t xml:space="preserve">know </w:t>
      </w:r>
      <w:r w:rsidRPr="00F557CE" w:rsidR="006300A5">
        <w:t>what that felt like, what it meant.</w:t>
      </w:r>
      <w:r w:rsidRPr="00F557CE">
        <w:t xml:space="preserve"> </w:t>
      </w:r>
      <w:r w:rsidRPr="00F557CE" w:rsidR="006300A5">
        <w:t xml:space="preserve">Businesses have </w:t>
      </w:r>
      <w:r w:rsidRPr="00F557CE">
        <w:t xml:space="preserve">also </w:t>
      </w:r>
      <w:r w:rsidRPr="00F557CE" w:rsidR="006300A5">
        <w:t>talked about what that meant in terms of investment</w:t>
      </w:r>
      <w:r w:rsidRPr="00F557CE">
        <w:t xml:space="preserve">, the </w:t>
      </w:r>
      <w:r w:rsidRPr="00F557CE" w:rsidR="006300A5">
        <w:t>ability to grow and inward investment</w:t>
      </w:r>
      <w:r w:rsidRPr="00F557CE">
        <w:t xml:space="preserve"> to Northern Ireland</w:t>
      </w:r>
      <w:r w:rsidRPr="00F557CE" w:rsidR="006300A5">
        <w:t>.</w:t>
      </w:r>
    </w:p>
    <w:p w:rsidR="006300A5" w:rsidRPr="00F557CE" w:rsidP="006300A5">
      <w:pPr>
        <w:pStyle w:val="Answer"/>
      </w:pPr>
      <w:r w:rsidRPr="00F557CE">
        <w:rPr>
          <w:bCs/>
        </w:rPr>
        <w:t>T</w:t>
      </w:r>
      <w:r w:rsidRPr="00F557CE">
        <w:t>hat wider ability for people to tell their story in a safe space</w:t>
      </w:r>
      <w:r w:rsidRPr="00F557CE">
        <w:t xml:space="preserve"> </w:t>
      </w:r>
      <w:r w:rsidRPr="00F557CE">
        <w:t>is an important thing to be able to put together and to offer</w:t>
      </w:r>
      <w:r w:rsidRPr="00F557CE">
        <w:t xml:space="preserve">. How the </w:t>
      </w:r>
      <w:r w:rsidRPr="00F557CE">
        <w:t xml:space="preserve">principles of </w:t>
      </w:r>
      <w:r w:rsidRPr="00F557CE">
        <w:t xml:space="preserve">that were </w:t>
      </w:r>
      <w:r w:rsidRPr="00F557CE">
        <w:t>outlined</w:t>
      </w:r>
      <w:r w:rsidRPr="00F557CE">
        <w:t xml:space="preserve"> in Stormont House were </w:t>
      </w:r>
      <w:r w:rsidRPr="00F557CE">
        <w:t>absolutely right</w:t>
      </w:r>
      <w:r w:rsidRPr="00F557CE">
        <w:t xml:space="preserve">, </w:t>
      </w:r>
      <w:r w:rsidRPr="00F557CE">
        <w:t>and we are keen to work on and deliver that</w:t>
      </w:r>
      <w:r w:rsidRPr="00F557CE">
        <w:t xml:space="preserve">. I will let Mr Flatt </w:t>
      </w:r>
      <w:r w:rsidRPr="00F557CE">
        <w:t>come in</w:t>
      </w:r>
      <w:r w:rsidRPr="00F557CE">
        <w:t>.</w:t>
      </w:r>
    </w:p>
    <w:p w:rsidR="006300A5" w:rsidRPr="00F557CE" w:rsidP="00887C12">
      <w:pPr>
        <w:pStyle w:val="Question"/>
      </w:pPr>
      <w:sdt>
        <w:sdtPr>
          <w:alias w:val="Member"/>
          <w:tag w:val="&lt;Member mnisId='4025' dodsId='41721'&gt;"/>
          <w:id w:val="808901147"/>
          <w:placeholder>
            <w:docPart w:val="189A6C367CA74A9E92B6A28CA651D634"/>
          </w:placeholder>
          <w:richText/>
        </w:sdtPr>
        <w:sdtContent>
          <w:r w:rsidRPr="00F557CE" w:rsidR="00887C12">
            <w:rPr>
              <w:b/>
              <w:bCs/>
            </w:rPr>
            <w:t>Robert Goodwill</w:t>
          </w:r>
          <w:r w:rsidRPr="00F557CE" w:rsidR="00887C12">
            <w:rPr>
              <w:b/>
            </w:rPr>
            <w:t>:</w:t>
          </w:r>
        </w:sdtContent>
      </w:sdt>
      <w:r w:rsidRPr="00F557CE" w:rsidR="00887C12">
        <w:t xml:space="preserve"> I was there in 1979 for a couple of weeks and </w:t>
      </w:r>
      <w:r w:rsidRPr="00F557CE">
        <w:t>I thought it was strange</w:t>
      </w:r>
      <w:r w:rsidRPr="00F557CE" w:rsidR="00887C12">
        <w:t xml:space="preserve">ly </w:t>
      </w:r>
      <w:r w:rsidRPr="00F557CE">
        <w:t>excit</w:t>
      </w:r>
      <w:r w:rsidRPr="00F557CE" w:rsidR="00887C12">
        <w:t>ing</w:t>
      </w:r>
      <w:r w:rsidRPr="00F557CE">
        <w:t xml:space="preserve">. I suspect if I </w:t>
      </w:r>
      <w:r w:rsidRPr="00F557CE" w:rsidR="00887C12">
        <w:t xml:space="preserve">had </w:t>
      </w:r>
      <w:r w:rsidRPr="00F557CE">
        <w:t>been there more than about two weeks</w:t>
      </w:r>
      <w:r w:rsidRPr="00F557CE" w:rsidR="00887C12">
        <w:t xml:space="preserve">, </w:t>
      </w:r>
      <w:r w:rsidRPr="00F557CE">
        <w:t>I would</w:t>
      </w:r>
      <w:r w:rsidRPr="00F557CE" w:rsidR="00887C12">
        <w:t xml:space="preserve"> ha</w:t>
      </w:r>
      <w:r w:rsidRPr="00F557CE">
        <w:t>ve found it desperately depressing and frightening, to be honest.</w:t>
      </w:r>
    </w:p>
    <w:p w:rsidR="006300A5" w:rsidRPr="00F557CE" w:rsidP="00887C12">
      <w:pPr>
        <w:pStyle w:val="Answer"/>
      </w:pPr>
      <w:sdt>
        <w:sdtPr>
          <w:alias w:val="Witness"/>
          <w:id w:val="238833994"/>
          <w:placeholder>
            <w:docPart w:val="66FEA5A55214458A88C09BC2735A145C"/>
          </w:placeholder>
          <w:richText/>
        </w:sdtPr>
        <w:sdtContent>
          <w:r w:rsidRPr="00F557CE" w:rsidR="00887C12">
            <w:rPr>
              <w:b/>
              <w:i/>
              <w:iCs/>
            </w:rPr>
            <w:t>Brandon Lewis:</w:t>
          </w:r>
          <w:r w:rsidRPr="00F557CE" w:rsidR="00887C12">
            <w:rPr>
              <w:b/>
            </w:rPr>
            <w:t xml:space="preserve"> </w:t>
          </w:r>
        </w:sdtContent>
      </w:sdt>
      <w:r w:rsidRPr="00F557CE" w:rsidR="00887C12">
        <w:t xml:space="preserve">One of the important things about the oral history that has been put to me by a number of people is that </w:t>
      </w:r>
      <w:r w:rsidRPr="00F557CE">
        <w:t>we have a generation of young</w:t>
      </w:r>
      <w:r w:rsidRPr="00F557CE" w:rsidR="00887C12">
        <w:t xml:space="preserve">er </w:t>
      </w:r>
      <w:r w:rsidRPr="00F557CE">
        <w:t xml:space="preserve">people in Northern </w:t>
      </w:r>
      <w:r w:rsidRPr="00F557CE" w:rsidR="00887C12">
        <w:t xml:space="preserve">Ireland </w:t>
      </w:r>
      <w:r w:rsidRPr="00F557CE">
        <w:t xml:space="preserve">who were not born at the time of the Troubles. If </w:t>
      </w:r>
      <w:r w:rsidRPr="00F557CE" w:rsidR="00887C12">
        <w:t xml:space="preserve">an oral </w:t>
      </w:r>
      <w:r w:rsidRPr="00F557CE">
        <w:t>history</w:t>
      </w:r>
      <w:r w:rsidRPr="00F557CE" w:rsidR="00887C12">
        <w:t xml:space="preserve"> is</w:t>
      </w:r>
      <w:r w:rsidRPr="00F557CE">
        <w:t xml:space="preserve"> done correctly, it also </w:t>
      </w:r>
      <w:r w:rsidRPr="00F557CE" w:rsidR="00887C12">
        <w:t xml:space="preserve">serves as </w:t>
      </w:r>
      <w:r w:rsidRPr="00F557CE">
        <w:t>an important reminder for people</w:t>
      </w:r>
      <w:r w:rsidRPr="00F557CE" w:rsidR="00B609CA">
        <w:t>,</w:t>
      </w:r>
      <w:r w:rsidRPr="00F557CE">
        <w:t xml:space="preserve"> or an explainer and an education </w:t>
      </w:r>
      <w:r w:rsidRPr="00F557CE" w:rsidR="00887C12">
        <w:t xml:space="preserve">for </w:t>
      </w:r>
      <w:r w:rsidRPr="00F557CE">
        <w:t>people</w:t>
      </w:r>
      <w:r w:rsidRPr="00F557CE" w:rsidR="00B609CA">
        <w:t>,</w:t>
      </w:r>
      <w:r w:rsidRPr="00F557CE">
        <w:t xml:space="preserve"> </w:t>
      </w:r>
      <w:r w:rsidRPr="00F557CE" w:rsidR="00887C12">
        <w:t xml:space="preserve">in terms of </w:t>
      </w:r>
      <w:r w:rsidRPr="00F557CE">
        <w:t>what it was like to live through</w:t>
      </w:r>
      <w:r w:rsidRPr="00F557CE" w:rsidR="00887C12">
        <w:t xml:space="preserve"> that, </w:t>
      </w:r>
      <w:r w:rsidRPr="00F557CE">
        <w:t xml:space="preserve">the actual experience on the ground of </w:t>
      </w:r>
      <w:r w:rsidRPr="00F557CE" w:rsidR="00887C12">
        <w:t xml:space="preserve">going </w:t>
      </w:r>
      <w:r w:rsidRPr="00F557CE">
        <w:t>through that</w:t>
      </w:r>
      <w:r w:rsidRPr="00F557CE" w:rsidR="00887C12">
        <w:t xml:space="preserve">. That is </w:t>
      </w:r>
      <w:r w:rsidRPr="00F557CE">
        <w:t>quite an important piece of history that</w:t>
      </w:r>
      <w:r w:rsidRPr="00F557CE" w:rsidR="00887C12">
        <w:t xml:space="preserve"> civic s</w:t>
      </w:r>
      <w:r w:rsidRPr="00F557CE">
        <w:t>ociety want</w:t>
      </w:r>
      <w:r w:rsidRPr="00F557CE" w:rsidR="00887C12">
        <w:t>s</w:t>
      </w:r>
      <w:r w:rsidRPr="00F557CE">
        <w:t xml:space="preserve"> to share with the younger generation.</w:t>
      </w:r>
    </w:p>
    <w:p w:rsidR="006300A5" w:rsidRPr="00F557CE" w:rsidP="006300A5">
      <w:pPr>
        <w:pStyle w:val="Answer"/>
      </w:pPr>
      <w:r w:rsidRPr="00F557CE">
        <w:t xml:space="preserve">This is one </w:t>
      </w:r>
      <w:r w:rsidRPr="00F557CE">
        <w:t xml:space="preserve">of the things </w:t>
      </w:r>
      <w:r w:rsidRPr="00F557CE" w:rsidR="00887C12">
        <w:t xml:space="preserve">that </w:t>
      </w:r>
      <w:r w:rsidRPr="00F557CE">
        <w:t>we are looking at and talk</w:t>
      </w:r>
      <w:r w:rsidRPr="00F557CE" w:rsidR="00887C12">
        <w:t xml:space="preserve">ing </w:t>
      </w:r>
      <w:r w:rsidRPr="00F557CE">
        <w:t>to people about</w:t>
      </w:r>
      <w:r w:rsidRPr="00F557CE">
        <w:t>. U</w:t>
      </w:r>
      <w:r w:rsidRPr="00F557CE">
        <w:t>ltimately</w:t>
      </w:r>
      <w:r w:rsidRPr="00F557CE">
        <w:t xml:space="preserve">, </w:t>
      </w:r>
      <w:r w:rsidRPr="00F557CE">
        <w:t xml:space="preserve">an independent body needs to decide what is right </w:t>
      </w:r>
      <w:r w:rsidRPr="00F557CE">
        <w:t xml:space="preserve">and use </w:t>
      </w:r>
      <w:r w:rsidRPr="00F557CE">
        <w:t xml:space="preserve">their expertise, rather like </w:t>
      </w:r>
      <w:r w:rsidRPr="00F557CE">
        <w:t xml:space="preserve">what </w:t>
      </w:r>
      <w:r w:rsidRPr="00F557CE">
        <w:t xml:space="preserve">we were talking about earlier on </w:t>
      </w:r>
      <w:r w:rsidRPr="00F557CE">
        <w:t xml:space="preserve">around </w:t>
      </w:r>
      <w:r w:rsidRPr="00F557CE">
        <w:t xml:space="preserve">the operational partners </w:t>
      </w:r>
      <w:r w:rsidRPr="00F557CE">
        <w:t xml:space="preserve">in terms of </w:t>
      </w:r>
      <w:r w:rsidRPr="00F557CE">
        <w:t>information recovery</w:t>
      </w:r>
      <w:r w:rsidRPr="00F557CE">
        <w:t>. T</w:t>
      </w:r>
      <w:r w:rsidRPr="00F557CE">
        <w:t xml:space="preserve">hings like, for example, the ability </w:t>
      </w:r>
      <w:r w:rsidRPr="00F557CE">
        <w:t xml:space="preserve">of </w:t>
      </w:r>
      <w:r w:rsidRPr="00F557CE">
        <w:t>people to have proper access to this</w:t>
      </w:r>
      <w:r w:rsidRPr="00F557CE" w:rsidR="00887C12">
        <w:t xml:space="preserve">, </w:t>
      </w:r>
      <w:r w:rsidRPr="00F557CE">
        <w:t>transparency about it and a digital record that people can access</w:t>
      </w:r>
      <w:r w:rsidRPr="00F557CE">
        <w:t xml:space="preserve"> are the </w:t>
      </w:r>
      <w:r w:rsidRPr="00F557CE">
        <w:t>things that are quite important.</w:t>
      </w:r>
      <w:r w:rsidRPr="00F557CE">
        <w:t xml:space="preserve"> I </w:t>
      </w:r>
      <w:r w:rsidRPr="00F557CE">
        <w:t xml:space="preserve">will let Mr </w:t>
      </w:r>
      <w:r w:rsidRPr="00F557CE">
        <w:t xml:space="preserve">Flatt come in, because I know he has had </w:t>
      </w:r>
      <w:r w:rsidRPr="00F557CE">
        <w:t>some conversations around this directly as well.</w:t>
      </w:r>
    </w:p>
    <w:p w:rsidR="00A71B43" w:rsidRPr="00F557CE" w:rsidP="006300A5">
      <w:pPr>
        <w:pStyle w:val="Answer"/>
      </w:pPr>
      <w:sdt>
        <w:sdtPr>
          <w:rPr>
            <w:b/>
            <w:i/>
            <w:iCs/>
          </w:rPr>
          <w:alias w:val="Witness"/>
          <w:id w:val="-1064100228"/>
          <w:placeholder>
            <w:docPart w:val="96543071057A40A49C2BE1201F27AB54"/>
          </w:placeholder>
          <w:richText/>
        </w:sdtPr>
        <w:sdtContent>
          <w:r w:rsidRPr="00F557CE">
            <w:rPr>
              <w:b/>
              <w:i/>
              <w:iCs/>
            </w:rPr>
            <w:t xml:space="preserve">Chris Flatt: </w:t>
          </w:r>
        </w:sdtContent>
      </w:sdt>
      <w:r w:rsidRPr="00F557CE">
        <w:t xml:space="preserve">The </w:t>
      </w:r>
      <w:r w:rsidRPr="00F557CE" w:rsidR="006300A5">
        <w:t xml:space="preserve">oral history archive does go back to </w:t>
      </w:r>
      <w:r w:rsidRPr="00F557CE">
        <w:t xml:space="preserve">the </w:t>
      </w:r>
      <w:r w:rsidRPr="00F557CE" w:rsidR="00377AC4">
        <w:t>Stormont House agreement</w:t>
      </w:r>
      <w:r w:rsidRPr="00F557CE">
        <w:t xml:space="preserve">. </w:t>
      </w:r>
      <w:r w:rsidRPr="00F557CE" w:rsidR="006300A5">
        <w:t xml:space="preserve">I always thought it was potentially the most important part of </w:t>
      </w:r>
      <w:r w:rsidRPr="00F557CE">
        <w:t xml:space="preserve">the </w:t>
      </w:r>
      <w:r w:rsidRPr="00F557CE" w:rsidR="00377AC4">
        <w:t>Stormont House agreement</w:t>
      </w:r>
      <w:r w:rsidRPr="00F557CE">
        <w:t>, because</w:t>
      </w:r>
      <w:r w:rsidRPr="00F557CE" w:rsidR="006300A5">
        <w:t xml:space="preserve">, as you have said, it is the part that most people can get involved with. It is not about limiting it only </w:t>
      </w:r>
      <w:r w:rsidRPr="00F557CE">
        <w:t xml:space="preserve">to </w:t>
      </w:r>
      <w:r w:rsidRPr="00F557CE" w:rsidR="006300A5">
        <w:t xml:space="preserve">the relatives of those who died or certain victims. </w:t>
      </w:r>
      <w:r w:rsidRPr="00F557CE">
        <w:t>A</w:t>
      </w:r>
      <w:r w:rsidRPr="00F557CE" w:rsidR="006300A5">
        <w:t xml:space="preserve">nyone affected by the </w:t>
      </w:r>
      <w:r w:rsidRPr="00F557CE" w:rsidR="00B609CA">
        <w:t>T</w:t>
      </w:r>
      <w:r w:rsidRPr="00F557CE" w:rsidR="006300A5">
        <w:t>roubles could be involved</w:t>
      </w:r>
      <w:r w:rsidRPr="00F557CE">
        <w:t>. I</w:t>
      </w:r>
      <w:r w:rsidRPr="00F557CE" w:rsidR="006300A5">
        <w:t xml:space="preserve">t also has that potential, as the Secretary of State says, for real intergenerational </w:t>
      </w:r>
      <w:r w:rsidRPr="00F557CE">
        <w:t xml:space="preserve">resonance </w:t>
      </w:r>
      <w:r w:rsidRPr="00F557CE" w:rsidR="006300A5">
        <w:t xml:space="preserve">across the years. </w:t>
      </w:r>
    </w:p>
    <w:p w:rsidR="00A71B43" w:rsidRPr="00F557CE" w:rsidP="006300A5">
      <w:pPr>
        <w:pStyle w:val="Answer"/>
      </w:pPr>
      <w:r w:rsidRPr="00F557CE">
        <w:t xml:space="preserve">It </w:t>
      </w:r>
      <w:r w:rsidRPr="00F557CE" w:rsidR="006300A5">
        <w:t>has a</w:t>
      </w:r>
      <w:r w:rsidRPr="00F557CE">
        <w:t>n</w:t>
      </w:r>
      <w:r w:rsidRPr="00F557CE" w:rsidR="006300A5">
        <w:t xml:space="preserve"> immense value</w:t>
      </w:r>
      <w:r w:rsidRPr="00F557CE">
        <w:t xml:space="preserve">, but </w:t>
      </w:r>
      <w:r w:rsidRPr="00F557CE" w:rsidR="006300A5">
        <w:t xml:space="preserve">the challenge we got into with </w:t>
      </w:r>
      <w:r w:rsidRPr="00F557CE">
        <w:t xml:space="preserve">the </w:t>
      </w:r>
      <w:r w:rsidRPr="00F557CE" w:rsidR="00377AC4">
        <w:t>Stormont House agreement</w:t>
      </w:r>
      <w:r w:rsidRPr="00F557CE">
        <w:t xml:space="preserve"> </w:t>
      </w:r>
      <w:r w:rsidRPr="00F557CE" w:rsidR="006300A5">
        <w:t xml:space="preserve">was </w:t>
      </w:r>
      <w:r w:rsidRPr="00F557CE">
        <w:t xml:space="preserve">that </w:t>
      </w:r>
      <w:r w:rsidRPr="00F557CE" w:rsidR="006300A5">
        <w:t xml:space="preserve">we were ending </w:t>
      </w:r>
      <w:r w:rsidRPr="00F557CE">
        <w:t>up</w:t>
      </w:r>
      <w:r w:rsidRPr="00F557CE" w:rsidR="006300A5">
        <w:t xml:space="preserve"> with quite a bureaucratic and rules</w:t>
      </w:r>
      <w:r w:rsidRPr="00F557CE">
        <w:noBreakHyphen/>
      </w:r>
      <w:r w:rsidRPr="00F557CE" w:rsidR="006300A5">
        <w:t xml:space="preserve">based body, which </w:t>
      </w:r>
      <w:r w:rsidRPr="00F557CE">
        <w:t xml:space="preserve">was not </w:t>
      </w:r>
      <w:r w:rsidRPr="00F557CE" w:rsidR="006300A5">
        <w:t>really taking full advantage of the potential.</w:t>
      </w:r>
      <w:r w:rsidRPr="00F557CE">
        <w:t xml:space="preserve"> </w:t>
      </w:r>
      <w:r w:rsidRPr="00F557CE" w:rsidR="006300A5">
        <w:t xml:space="preserve">Where we are trying to get to now is </w:t>
      </w:r>
      <w:r w:rsidRPr="00F557CE">
        <w:t xml:space="preserve">to recognise </w:t>
      </w:r>
      <w:r w:rsidRPr="00F557CE" w:rsidR="006300A5">
        <w:t xml:space="preserve">that we should be looking to the experts in this area, both in terms of academics and community groups, </w:t>
      </w:r>
      <w:r w:rsidRPr="00F557CE">
        <w:t xml:space="preserve">who have </w:t>
      </w:r>
      <w:r w:rsidRPr="00F557CE" w:rsidR="006300A5">
        <w:t xml:space="preserve">experience of pulling together </w:t>
      </w:r>
      <w:r w:rsidRPr="00F557CE">
        <w:t>oral</w:t>
      </w:r>
      <w:r w:rsidRPr="00F557CE" w:rsidR="006300A5">
        <w:t xml:space="preserve"> history already</w:t>
      </w:r>
      <w:r w:rsidRPr="00F557CE">
        <w:t xml:space="preserve">. We should be relying </w:t>
      </w:r>
      <w:r w:rsidRPr="00F557CE" w:rsidR="006300A5">
        <w:t>on academics, museums</w:t>
      </w:r>
      <w:r w:rsidRPr="00F557CE">
        <w:t xml:space="preserve"> and</w:t>
      </w:r>
      <w:r w:rsidRPr="00F557CE" w:rsidR="006300A5">
        <w:t xml:space="preserve"> </w:t>
      </w:r>
      <w:r w:rsidRPr="00F557CE">
        <w:t>r</w:t>
      </w:r>
      <w:r w:rsidRPr="00F557CE" w:rsidR="006300A5">
        <w:t>esearch councils</w:t>
      </w:r>
      <w:r w:rsidRPr="00F557CE">
        <w:t xml:space="preserve">, the </w:t>
      </w:r>
      <w:r w:rsidRPr="00F557CE" w:rsidR="006300A5">
        <w:t>people with real expertise in this area</w:t>
      </w:r>
      <w:r w:rsidRPr="00F557CE">
        <w:t xml:space="preserve">, </w:t>
      </w:r>
      <w:r w:rsidRPr="00F557CE" w:rsidR="006300A5">
        <w:t>to look at the potential here and make this a really valuable process</w:t>
      </w:r>
      <w:r w:rsidRPr="00F557CE">
        <w:t xml:space="preserve">, </w:t>
      </w:r>
      <w:r w:rsidRPr="00F557CE" w:rsidR="006300A5">
        <w:t xml:space="preserve">valuable for people on an individual level in terms of telling their stories but </w:t>
      </w:r>
      <w:r w:rsidRPr="00F557CE">
        <w:t xml:space="preserve">also </w:t>
      </w:r>
      <w:r w:rsidRPr="00F557CE" w:rsidR="006300A5">
        <w:t>valuable for those who can get to listen to those stories and use them for years to come</w:t>
      </w:r>
      <w:r w:rsidRPr="00F557CE">
        <w:t>.</w:t>
      </w:r>
    </w:p>
    <w:p w:rsidR="00A71B43" w:rsidRPr="00F557CE" w:rsidP="00A71B43">
      <w:pPr>
        <w:pStyle w:val="Question"/>
      </w:pPr>
      <w:sdt>
        <w:sdtPr>
          <w:alias w:val="Member"/>
          <w:tag w:val="&lt;Member mnisId='4025' dodsId='41721'&gt;"/>
          <w:id w:val="-1968658310"/>
          <w:placeholder>
            <w:docPart w:val="F6D0DF0A60BC401287F63FC912ED95C4"/>
          </w:placeholder>
          <w:richText/>
        </w:sdtPr>
        <w:sdtContent>
          <w:r w:rsidRPr="00F557CE">
            <w:rPr>
              <w:b/>
              <w:bCs/>
            </w:rPr>
            <w:t>Robert Goodwill</w:t>
          </w:r>
          <w:r w:rsidRPr="00F557CE">
            <w:rPr>
              <w:b/>
            </w:rPr>
            <w:t>:</w:t>
          </w:r>
        </w:sdtContent>
      </w:sdt>
      <w:r w:rsidRPr="00F557CE">
        <w:t xml:space="preserve"> What is the </w:t>
      </w:r>
      <w:r w:rsidRPr="00F557CE" w:rsidR="006300A5">
        <w:t>timescale</w:t>
      </w:r>
      <w:r w:rsidRPr="00F557CE">
        <w:t xml:space="preserve"> for </w:t>
      </w:r>
      <w:r w:rsidRPr="00F557CE" w:rsidR="006300A5">
        <w:t>delivering this</w:t>
      </w:r>
      <w:r w:rsidRPr="00F557CE">
        <w:t>?</w:t>
      </w:r>
      <w:r w:rsidRPr="00F557CE" w:rsidR="006300A5">
        <w:t xml:space="preserve"> </w:t>
      </w:r>
    </w:p>
    <w:p w:rsidR="006300A5" w:rsidRPr="00F557CE" w:rsidP="006300A5">
      <w:pPr>
        <w:pStyle w:val="Answer"/>
      </w:pPr>
      <w:sdt>
        <w:sdtPr>
          <w:rPr>
            <w:b/>
            <w:bCs/>
            <w:i/>
            <w:iCs/>
          </w:rPr>
          <w:alias w:val="Witness"/>
          <w:id w:val="777066609"/>
          <w:placeholder>
            <w:docPart w:val="A13088ADE8BD46DD8F306D29F155B668"/>
          </w:placeholder>
          <w:richText/>
        </w:sdtPr>
        <w:sdtContent>
          <w:r w:rsidRPr="00F557CE" w:rsidR="00A71B43">
            <w:rPr>
              <w:b/>
              <w:bCs/>
              <w:i/>
              <w:iCs/>
            </w:rPr>
            <w:t xml:space="preserve">Chris Flatt: </w:t>
          </w:r>
        </w:sdtContent>
      </w:sdt>
      <w:r w:rsidRPr="00F557CE" w:rsidR="00A71B43">
        <w:t>W</w:t>
      </w:r>
      <w:r w:rsidRPr="00F557CE">
        <w:t>e will want to set this up really early on and get this started very quickly, but we want to do that in conjunction with partners.</w:t>
      </w:r>
      <w:r w:rsidRPr="00F557CE" w:rsidR="00A71B43">
        <w:t xml:space="preserve"> It </w:t>
      </w:r>
      <w:r w:rsidRPr="00F557CE">
        <w:t xml:space="preserve">is something that </w:t>
      </w:r>
      <w:r w:rsidRPr="00F557CE" w:rsidR="00A45749">
        <w:t>we will</w:t>
      </w:r>
      <w:r w:rsidRPr="00F557CE">
        <w:t xml:space="preserve"> get started with quickly, but </w:t>
      </w:r>
      <w:r w:rsidRPr="00F557CE" w:rsidR="00A45749">
        <w:t>we will</w:t>
      </w:r>
      <w:r w:rsidRPr="00F557CE">
        <w:t xml:space="preserve"> be looking to others to help us out with it. </w:t>
      </w:r>
      <w:r w:rsidRPr="00F557CE" w:rsidR="00A71B43">
        <w:t xml:space="preserve">It </w:t>
      </w:r>
      <w:r w:rsidRPr="00F557CE">
        <w:t>will hopefully be something that grows and continues to grow over the years.</w:t>
      </w:r>
    </w:p>
    <w:p w:rsidR="002B68CE" w:rsidRPr="00F557CE" w:rsidP="006300A5">
      <w:pPr>
        <w:pStyle w:val="Answer"/>
      </w:pPr>
      <w:sdt>
        <w:sdtPr>
          <w:alias w:val="Witness"/>
          <w:id w:val="-118678274"/>
          <w:placeholder>
            <w:docPart w:val="7FEB12B33C134E5FA7C2B81F3E0BB115"/>
          </w:placeholder>
          <w:richText/>
        </w:sdtPr>
        <w:sdtContent>
          <w:r w:rsidRPr="00F557CE" w:rsidR="00A71B43">
            <w:rPr>
              <w:b/>
              <w:i/>
              <w:iCs/>
            </w:rPr>
            <w:t>Brandon Lewis:</w:t>
          </w:r>
          <w:r w:rsidRPr="00F557CE" w:rsidR="00A71B43">
            <w:rPr>
              <w:b/>
            </w:rPr>
            <w:t xml:space="preserve"> </w:t>
          </w:r>
        </w:sdtContent>
      </w:sdt>
      <w:r w:rsidRPr="00F557CE" w:rsidR="00A71B43">
        <w:t>O</w:t>
      </w:r>
      <w:r w:rsidRPr="00F557CE" w:rsidR="006300A5">
        <w:t xml:space="preserve">ne of the things </w:t>
      </w:r>
      <w:r w:rsidRPr="00F557CE" w:rsidR="00A71B43">
        <w:t xml:space="preserve">that </w:t>
      </w:r>
      <w:r w:rsidRPr="00F557CE" w:rsidR="006300A5">
        <w:t>we are looking at in terms of when we are able to come forward with the final proposals around</w:t>
      </w:r>
      <w:r w:rsidRPr="00F557CE" w:rsidR="00A71B43">
        <w:t xml:space="preserve"> w</w:t>
      </w:r>
      <w:r w:rsidRPr="00F557CE" w:rsidR="006300A5">
        <w:t>hat we are looking to legislate on is to avoid a situation where the Government set out what we want to do and even legislates</w:t>
      </w:r>
      <w:r w:rsidRPr="00F557CE" w:rsidR="00A71B43">
        <w:t>, a</w:t>
      </w:r>
      <w:r w:rsidRPr="00F557CE" w:rsidR="006300A5">
        <w:t xml:space="preserve">nd then two years later we are all still talking about when it </w:t>
      </w:r>
      <w:r w:rsidRPr="00F557CE" w:rsidR="00A71B43">
        <w:t xml:space="preserve">is </w:t>
      </w:r>
      <w:r w:rsidRPr="00F557CE" w:rsidR="006300A5">
        <w:t xml:space="preserve">going to start. One of </w:t>
      </w:r>
      <w:r w:rsidRPr="00F557CE" w:rsidR="00A71B43">
        <w:t xml:space="preserve">the things that </w:t>
      </w:r>
      <w:r w:rsidRPr="00F557CE" w:rsidR="006300A5">
        <w:t xml:space="preserve">we are focused on is </w:t>
      </w:r>
      <w:r w:rsidRPr="00F557CE" w:rsidR="00A71B43">
        <w:t xml:space="preserve">having </w:t>
      </w:r>
      <w:r w:rsidRPr="00F557CE" w:rsidR="006300A5">
        <w:t>a package that can be up and running</w:t>
      </w:r>
      <w:r w:rsidRPr="00F557CE" w:rsidR="00A71B43">
        <w:t>. A</w:t>
      </w:r>
      <w:r w:rsidRPr="00F557CE" w:rsidR="006300A5">
        <w:t xml:space="preserve">ssuming </w:t>
      </w:r>
      <w:r w:rsidRPr="00F557CE">
        <w:t xml:space="preserve">all of the </w:t>
      </w:r>
      <w:r w:rsidRPr="00F557CE" w:rsidR="00A71B43">
        <w:t xml:space="preserve">legislation </w:t>
      </w:r>
      <w:r w:rsidRPr="00F557CE" w:rsidR="006300A5">
        <w:t xml:space="preserve">is able to successfully </w:t>
      </w:r>
      <w:r w:rsidRPr="00F557CE" w:rsidR="00B609CA">
        <w:t>pass</w:t>
      </w:r>
      <w:r w:rsidRPr="00F557CE" w:rsidR="006300A5">
        <w:t xml:space="preserve"> through the House</w:t>
      </w:r>
      <w:r w:rsidRPr="00F557CE">
        <w:t>s</w:t>
      </w:r>
      <w:r w:rsidRPr="00F557CE" w:rsidR="006300A5">
        <w:t xml:space="preserve"> of Parliament, </w:t>
      </w:r>
      <w:r w:rsidRPr="00F557CE">
        <w:t xml:space="preserve">we want to </w:t>
      </w:r>
      <w:r w:rsidRPr="00F557CE" w:rsidR="006300A5">
        <w:t xml:space="preserve">end up with </w:t>
      </w:r>
      <w:r w:rsidRPr="00F557CE">
        <w:t>legislation where the</w:t>
      </w:r>
      <w:r w:rsidRPr="00F557CE" w:rsidR="00B609CA">
        <w:t xml:space="preserve"> outwork of that, whether it is </w:t>
      </w:r>
      <w:r w:rsidRPr="00F557CE">
        <w:t>oral history</w:t>
      </w:r>
      <w:r w:rsidRPr="00F557CE">
        <w:rPr>
          <w:rFonts w:cs="Times New Roman"/>
        </w:rPr>
        <w:t xml:space="preserve"> </w:t>
      </w:r>
      <w:r w:rsidRPr="00F557CE" w:rsidR="00B609CA">
        <w:rPr>
          <w:rFonts w:cs="Times New Roman"/>
        </w:rPr>
        <w:t>or the</w:t>
      </w:r>
      <w:r w:rsidRPr="00F557CE">
        <w:t xml:space="preserve"> information</w:t>
      </w:r>
      <w:r w:rsidRPr="00F557CE" w:rsidR="00B609CA">
        <w:t xml:space="preserve"> </w:t>
      </w:r>
      <w:r w:rsidRPr="00F557CE">
        <w:t>recovery body</w:t>
      </w:r>
      <w:r w:rsidRPr="00F557CE" w:rsidR="00B609CA">
        <w:t xml:space="preserve">, is </w:t>
      </w:r>
      <w:r w:rsidRPr="00F557CE">
        <w:t xml:space="preserve">up and running relatively quickly thereafter. </w:t>
      </w:r>
    </w:p>
    <w:p w:rsidR="002B68CE" w:rsidRPr="00F557CE" w:rsidP="002B68CE">
      <w:pPr>
        <w:pStyle w:val="Answer"/>
      </w:pPr>
      <w:r w:rsidRPr="00F557CE">
        <w:t>I will be talking to that once we finali</w:t>
      </w:r>
      <w:r w:rsidRPr="00F557CE">
        <w:t>s</w:t>
      </w:r>
      <w:r w:rsidRPr="00F557CE">
        <w:t>e exactly what those details are</w:t>
      </w:r>
      <w:r w:rsidRPr="00F557CE">
        <w:t xml:space="preserve">. We want to be able to </w:t>
      </w:r>
      <w:r w:rsidRPr="00F557CE">
        <w:t>show that this is a package that will then actually be delivered rather than</w:t>
      </w:r>
      <w:r w:rsidRPr="00F557CE">
        <w:t xml:space="preserve"> something that we are still talking about </w:t>
      </w:r>
      <w:r w:rsidRPr="00F557CE">
        <w:t>seven years on.</w:t>
      </w:r>
      <w:r w:rsidRPr="00F557CE">
        <w:t xml:space="preserve"> Again, </w:t>
      </w:r>
      <w:r w:rsidRPr="00F557CE">
        <w:t>time moves on</w:t>
      </w:r>
      <w:r w:rsidRPr="00F557CE">
        <w:t xml:space="preserve">. We </w:t>
      </w:r>
      <w:r w:rsidRPr="00F557CE">
        <w:t>need to get on and get these things happening.</w:t>
      </w:r>
    </w:p>
    <w:p w:rsidR="002B68CE" w:rsidRPr="00F557CE" w:rsidP="002B68CE">
      <w:pPr>
        <w:pStyle w:val="Question"/>
      </w:pPr>
      <w:sdt>
        <w:sdtPr>
          <w:alias w:val="Member"/>
          <w:tag w:val="&lt;Member mnisId='4025' dodsId='41721'&gt;"/>
          <w:id w:val="1329099555"/>
          <w:placeholder>
            <w:docPart w:val="C6F19EC8BCFB47FF9E43B292115B7197"/>
          </w:placeholder>
          <w:richText/>
        </w:sdtPr>
        <w:sdtContent>
          <w:r w:rsidRPr="00F557CE">
            <w:rPr>
              <w:b/>
              <w:bCs/>
            </w:rPr>
            <w:t>Robert Goodwill</w:t>
          </w:r>
          <w:r w:rsidRPr="00F557CE">
            <w:rPr>
              <w:b/>
            </w:rPr>
            <w:t>:</w:t>
          </w:r>
        </w:sdtContent>
      </w:sdt>
      <w:r w:rsidRPr="00F557CE">
        <w:t xml:space="preserve"> </w:t>
      </w:r>
      <w:r w:rsidRPr="00F557CE" w:rsidR="00B609CA">
        <w:t>I</w:t>
      </w:r>
      <w:r w:rsidRPr="00F557CE">
        <w:t>s</w:t>
      </w:r>
      <w:r w:rsidRPr="00F557CE" w:rsidR="006300A5">
        <w:t xml:space="preserve"> there any risk at all</w:t>
      </w:r>
      <w:r w:rsidRPr="00F557CE">
        <w:t xml:space="preserve"> t</w:t>
      </w:r>
      <w:r w:rsidRPr="00F557CE" w:rsidR="006300A5">
        <w:t xml:space="preserve">hat </w:t>
      </w:r>
      <w:r w:rsidRPr="00F557CE">
        <w:t xml:space="preserve">this might </w:t>
      </w:r>
      <w:r w:rsidRPr="00F557CE" w:rsidR="006300A5">
        <w:t>open wounds rather than heal them</w:t>
      </w:r>
      <w:r w:rsidRPr="00F557CE">
        <w:t>?</w:t>
      </w:r>
    </w:p>
    <w:p w:rsidR="002B68CE" w:rsidRPr="00F557CE" w:rsidP="002B68CE">
      <w:pPr>
        <w:pStyle w:val="Answer"/>
      </w:pPr>
      <w:sdt>
        <w:sdtPr>
          <w:rPr>
            <w:b/>
            <w:bCs/>
          </w:rPr>
          <w:alias w:val="Witness"/>
          <w:id w:val="-1460790696"/>
          <w:placeholder>
            <w:docPart w:val="853E2A2A5E4A4CD1915094B56CB65C47"/>
          </w:placeholder>
          <w:richText/>
        </w:sdtPr>
        <w:sdtContent>
          <w:r w:rsidRPr="00F557CE">
            <w:rPr>
              <w:b/>
              <w:bCs/>
              <w:i/>
              <w:iCs/>
            </w:rPr>
            <w:t>Brandon Lewis:</w:t>
          </w:r>
          <w:r w:rsidRPr="00F557CE">
            <w:rPr>
              <w:b/>
              <w:bCs/>
            </w:rPr>
            <w:t xml:space="preserve"> </w:t>
          </w:r>
        </w:sdtContent>
      </w:sdt>
      <w:r w:rsidRPr="00F557CE">
        <w:t>A</w:t>
      </w:r>
      <w:r w:rsidRPr="00F557CE" w:rsidR="006300A5">
        <w:t xml:space="preserve">n oral history </w:t>
      </w:r>
      <w:r w:rsidRPr="00F557CE">
        <w:t xml:space="preserve">is </w:t>
      </w:r>
      <w:r w:rsidRPr="00F557CE" w:rsidR="006300A5">
        <w:t xml:space="preserve">for people to </w:t>
      </w:r>
      <w:r w:rsidRPr="00F557CE">
        <w:t xml:space="preserve">come forward </w:t>
      </w:r>
      <w:r w:rsidRPr="00F557CE" w:rsidR="006300A5">
        <w:t xml:space="preserve">voluntarily and share their stories if they want to. </w:t>
      </w:r>
      <w:r w:rsidRPr="00F557CE">
        <w:t>F</w:t>
      </w:r>
      <w:r w:rsidRPr="00F557CE" w:rsidR="006300A5">
        <w:t xml:space="preserve">or some people it </w:t>
      </w:r>
      <w:r w:rsidRPr="00F557CE" w:rsidR="00B609CA">
        <w:t>c</w:t>
      </w:r>
      <w:r w:rsidRPr="00F557CE" w:rsidR="006300A5">
        <w:t xml:space="preserve">ould be quite cathartic. Some people </w:t>
      </w:r>
      <w:r w:rsidRPr="00F557CE">
        <w:t xml:space="preserve">will do it </w:t>
      </w:r>
      <w:r w:rsidRPr="00F557CE" w:rsidR="006300A5">
        <w:t xml:space="preserve">because they feel they have a story that is important for people. </w:t>
      </w:r>
      <w:r w:rsidRPr="00F557CE">
        <w:t>If</w:t>
      </w:r>
      <w:r w:rsidRPr="00F557CE" w:rsidR="006300A5">
        <w:t xml:space="preserve"> you do it in that kind of format and you make it available in the right way, of course people also have a choice about whether they want to engage </w:t>
      </w:r>
      <w:r w:rsidRPr="00F557CE">
        <w:t xml:space="preserve">with it, </w:t>
      </w:r>
      <w:r w:rsidRPr="00F557CE" w:rsidR="006300A5">
        <w:t>listen to it and be part of it.</w:t>
      </w:r>
    </w:p>
    <w:p w:rsidR="002B68CE" w:rsidRPr="00F557CE" w:rsidP="002B68CE">
      <w:pPr>
        <w:pStyle w:val="Answer"/>
      </w:pPr>
      <w:r w:rsidRPr="00F557CE">
        <w:t>T</w:t>
      </w:r>
      <w:r w:rsidRPr="00F557CE" w:rsidR="006300A5">
        <w:t xml:space="preserve">he challenge always with issues around </w:t>
      </w:r>
      <w:r w:rsidRPr="00F557CE">
        <w:t xml:space="preserve">legacy and the past, in any part of this, as we touched on earlier on, even with information recovery, is that there are people who </w:t>
      </w:r>
      <w:r w:rsidRPr="00F557CE" w:rsidR="006300A5">
        <w:t xml:space="preserve">do not want to revisit, who do not want to go back to what was a very difficult </w:t>
      </w:r>
      <w:r w:rsidRPr="00F557CE">
        <w:t xml:space="preserve">time for them and who </w:t>
      </w:r>
      <w:r w:rsidRPr="00F557CE" w:rsidR="006300A5">
        <w:t>do not want to be re</w:t>
      </w:r>
      <w:r w:rsidRPr="00F557CE">
        <w:noBreakHyphen/>
      </w:r>
      <w:r w:rsidRPr="00F557CE" w:rsidR="006300A5">
        <w:t>traumati</w:t>
      </w:r>
      <w:r w:rsidRPr="00F557CE">
        <w:t>s</w:t>
      </w:r>
      <w:r w:rsidRPr="00F557CE" w:rsidR="006300A5">
        <w:t>ed by that. We have to recognise that</w:t>
      </w:r>
      <w:r w:rsidRPr="00F557CE">
        <w:t xml:space="preserve"> fact</w:t>
      </w:r>
      <w:r w:rsidRPr="00F557CE" w:rsidR="006300A5">
        <w:t xml:space="preserve"> </w:t>
      </w:r>
      <w:r w:rsidRPr="00F557CE">
        <w:t xml:space="preserve">both </w:t>
      </w:r>
      <w:r w:rsidRPr="00F557CE" w:rsidR="006300A5">
        <w:t>in terms of information recovery</w:t>
      </w:r>
      <w:r w:rsidRPr="00F557CE">
        <w:t>—</w:t>
      </w:r>
      <w:r w:rsidRPr="00F557CE" w:rsidR="006300A5">
        <w:t xml:space="preserve">because there are some </w:t>
      </w:r>
      <w:r w:rsidRPr="00F557CE">
        <w:t xml:space="preserve">families, as I said earlier </w:t>
      </w:r>
      <w:r w:rsidRPr="00F557CE" w:rsidR="006300A5">
        <w:t>on</w:t>
      </w:r>
      <w:r w:rsidRPr="00F557CE">
        <w:t xml:space="preserve">, </w:t>
      </w:r>
      <w:r w:rsidRPr="00F557CE" w:rsidR="006300A5">
        <w:t>who will not necessarily want to go through that process at all in any format</w:t>
      </w:r>
      <w:r w:rsidRPr="00F557CE">
        <w:t>—and in oral history.</w:t>
      </w:r>
    </w:p>
    <w:p w:rsidR="006300A5" w:rsidRPr="00F557CE" w:rsidP="002B68CE">
      <w:pPr>
        <w:pStyle w:val="Answer"/>
      </w:pPr>
      <w:r w:rsidRPr="00F557CE">
        <w:t xml:space="preserve">We need to do the oral </w:t>
      </w:r>
      <w:r w:rsidRPr="00F557CE">
        <w:t>history correctly</w:t>
      </w:r>
      <w:r w:rsidRPr="00F557CE">
        <w:t>. A</w:t>
      </w:r>
      <w:r w:rsidRPr="00F557CE">
        <w:t>s I say, there are experts in the field</w:t>
      </w:r>
      <w:r w:rsidRPr="00F557CE">
        <w:t xml:space="preserve">, and we </w:t>
      </w:r>
      <w:r w:rsidRPr="00F557CE">
        <w:t xml:space="preserve">need to </w:t>
      </w:r>
      <w:r w:rsidRPr="00F557CE">
        <w:t xml:space="preserve">use their </w:t>
      </w:r>
      <w:r w:rsidRPr="00F557CE">
        <w:t xml:space="preserve">independence </w:t>
      </w:r>
      <w:r w:rsidRPr="00F557CE">
        <w:t xml:space="preserve">and </w:t>
      </w:r>
      <w:r w:rsidRPr="00F557CE">
        <w:t>their expertise to deliver something like this</w:t>
      </w:r>
      <w:r w:rsidRPr="00F557CE" w:rsidR="0069357E">
        <w:t xml:space="preserve">. </w:t>
      </w:r>
      <w:r w:rsidRPr="00F557CE" w:rsidR="00277706">
        <w:t>I</w:t>
      </w:r>
      <w:r w:rsidRPr="00F557CE" w:rsidR="0069357E">
        <w:t xml:space="preserve">t is </w:t>
      </w:r>
      <w:r w:rsidRPr="00F557CE">
        <w:t>voluntary for those who want to come forward and share their story</w:t>
      </w:r>
      <w:r w:rsidRPr="00F557CE" w:rsidR="0069357E">
        <w:t>. O</w:t>
      </w:r>
      <w:r w:rsidRPr="00F557CE">
        <w:t xml:space="preserve">f course, </w:t>
      </w:r>
      <w:r w:rsidRPr="00F557CE" w:rsidR="0069357E">
        <w:t xml:space="preserve">for </w:t>
      </w:r>
      <w:r w:rsidRPr="00F557CE">
        <w:t xml:space="preserve">anything like that, it is up to us as individuals whether we want to then engage </w:t>
      </w:r>
      <w:r w:rsidRPr="00F557CE" w:rsidR="0069357E">
        <w:t>with it</w:t>
      </w:r>
      <w:r w:rsidRPr="00F557CE">
        <w:t xml:space="preserve">. </w:t>
      </w:r>
      <w:r w:rsidRPr="00F557CE" w:rsidR="0069357E">
        <w:t>It</w:t>
      </w:r>
      <w:r w:rsidRPr="00F557CE">
        <w:t xml:space="preserve"> does give that in</w:t>
      </w:r>
      <w:r w:rsidRPr="00F557CE" w:rsidR="0069357E">
        <w:noBreakHyphen/>
        <w:t xml:space="preserve">built </w:t>
      </w:r>
      <w:r w:rsidRPr="00F557CE">
        <w:t>protection for people who do not want to have that engagement.</w:t>
      </w:r>
    </w:p>
    <w:p w:rsidR="0069357E" w:rsidRPr="00F557CE" w:rsidP="00277706">
      <w:pPr>
        <w:pStyle w:val="Answer"/>
      </w:pPr>
      <w:sdt>
        <w:sdtPr>
          <w:alias w:val="Witness"/>
          <w:id w:val="446055094"/>
          <w:placeholder>
            <w:docPart w:val="48631AF1563D4D8BA5A357D2CDF618E0"/>
          </w:placeholder>
          <w:richText/>
        </w:sdtPr>
        <w:sdtContent>
          <w:r w:rsidRPr="00F557CE">
            <w:rPr>
              <w:b/>
              <w:i/>
              <w:iCs/>
            </w:rPr>
            <w:t>Madeleine Alessandri:</w:t>
          </w:r>
          <w:r w:rsidRPr="00F557CE">
            <w:rPr>
              <w:b/>
            </w:rPr>
            <w:t xml:space="preserve"> </w:t>
          </w:r>
        </w:sdtContent>
      </w:sdt>
      <w:r w:rsidRPr="00F557CE">
        <w:t xml:space="preserve">Can </w:t>
      </w:r>
      <w:r w:rsidRPr="00F557CE" w:rsidR="006300A5">
        <w:t>I just add</w:t>
      </w:r>
      <w:r w:rsidRPr="00F557CE">
        <w:t xml:space="preserve"> to that</w:t>
      </w:r>
      <w:r w:rsidRPr="00F557CE" w:rsidR="006300A5">
        <w:t xml:space="preserve">? I have been continually struck by </w:t>
      </w:r>
      <w:r w:rsidRPr="00F557CE">
        <w:t xml:space="preserve">the </w:t>
      </w:r>
      <w:r w:rsidRPr="00F557CE" w:rsidR="006300A5">
        <w:t xml:space="preserve">conversations </w:t>
      </w:r>
      <w:r w:rsidRPr="00F557CE">
        <w:t xml:space="preserve">I have had </w:t>
      </w:r>
      <w:r w:rsidRPr="00F557CE" w:rsidR="006300A5">
        <w:t xml:space="preserve">with people </w:t>
      </w:r>
      <w:r w:rsidRPr="00F557CE">
        <w:t xml:space="preserve">who said </w:t>
      </w:r>
      <w:r w:rsidRPr="00F557CE" w:rsidR="006300A5">
        <w:t>that</w:t>
      </w:r>
      <w:r w:rsidRPr="00F557CE">
        <w:t xml:space="preserve"> they did not lose</w:t>
      </w:r>
      <w:r w:rsidRPr="00F557CE" w:rsidR="006300A5">
        <w:t xml:space="preserve"> anybody in the </w:t>
      </w:r>
      <w:r w:rsidRPr="00F557CE">
        <w:t>T</w:t>
      </w:r>
      <w:r w:rsidRPr="00F557CE" w:rsidR="006300A5">
        <w:t xml:space="preserve">roubles and they do not regard themselves as </w:t>
      </w:r>
      <w:r w:rsidRPr="00F557CE">
        <w:t xml:space="preserve">a </w:t>
      </w:r>
      <w:r w:rsidRPr="00F557CE" w:rsidR="006300A5">
        <w:t>victim</w:t>
      </w:r>
      <w:r w:rsidRPr="00F557CE">
        <w:t xml:space="preserve"> </w:t>
      </w:r>
      <w:r w:rsidRPr="00F557CE" w:rsidR="00277706">
        <w:t xml:space="preserve">but who </w:t>
      </w:r>
      <w:r w:rsidRPr="00F557CE">
        <w:t xml:space="preserve">have talked </w:t>
      </w:r>
      <w:r w:rsidRPr="00F557CE" w:rsidR="006300A5">
        <w:t>about the experience that they had growing up in Belfast</w:t>
      </w:r>
      <w:r w:rsidRPr="00F557CE">
        <w:t>.</w:t>
      </w:r>
      <w:r w:rsidRPr="00F557CE" w:rsidR="00277706">
        <w:t xml:space="preserve"> </w:t>
      </w:r>
      <w:r w:rsidRPr="00F557CE" w:rsidR="006300A5">
        <w:t>I was talking just the other day to to one of my colleagues who</w:t>
      </w:r>
      <w:r w:rsidRPr="00F557CE">
        <w:t xml:space="preserve"> is</w:t>
      </w:r>
      <w:r w:rsidRPr="00F557CE" w:rsidR="006300A5">
        <w:t xml:space="preserve"> similar age to me. I grew up in </w:t>
      </w:r>
      <w:r w:rsidRPr="00F557CE">
        <w:t xml:space="preserve">Birmingham; she grew up in Belfast. She was recounting </w:t>
      </w:r>
      <w:r w:rsidRPr="00F557CE" w:rsidR="006300A5">
        <w:t xml:space="preserve">the story of </w:t>
      </w:r>
      <w:r w:rsidRPr="00F557CE">
        <w:t xml:space="preserve">how </w:t>
      </w:r>
      <w:r w:rsidRPr="00F557CE" w:rsidR="006300A5">
        <w:t xml:space="preserve">every morning before she left the house her mother </w:t>
      </w:r>
      <w:r w:rsidRPr="00F557CE">
        <w:t>said, “H</w:t>
      </w:r>
      <w:r w:rsidRPr="00F557CE" w:rsidR="006300A5">
        <w:t xml:space="preserve">ave you got your </w:t>
      </w:r>
      <w:r w:rsidRPr="00F557CE">
        <w:t xml:space="preserve">10p </w:t>
      </w:r>
      <w:r w:rsidRPr="00F557CE" w:rsidR="006300A5">
        <w:t>coin in your pocket</w:t>
      </w:r>
      <w:r w:rsidRPr="00F557CE">
        <w:t>?”  S</w:t>
      </w:r>
      <w:r w:rsidRPr="00F557CE" w:rsidR="006300A5">
        <w:t xml:space="preserve">he needed her </w:t>
      </w:r>
      <w:r w:rsidRPr="00F557CE">
        <w:t xml:space="preserve">10p </w:t>
      </w:r>
      <w:r w:rsidRPr="00F557CE" w:rsidR="006300A5">
        <w:t xml:space="preserve">coin in her pocket because she had to change buses in the </w:t>
      </w:r>
      <w:r w:rsidRPr="00F557CE">
        <w:t>centre</w:t>
      </w:r>
      <w:r w:rsidRPr="00F557CE" w:rsidR="006300A5">
        <w:t xml:space="preserve"> of Belfast</w:t>
      </w:r>
      <w:r w:rsidRPr="00F557CE">
        <w:t xml:space="preserve">, </w:t>
      </w:r>
      <w:r w:rsidRPr="00F557CE" w:rsidR="006300A5">
        <w:t xml:space="preserve">and her mother was terrified in case </w:t>
      </w:r>
      <w:r w:rsidRPr="00F557CE">
        <w:t xml:space="preserve">there </w:t>
      </w:r>
      <w:r w:rsidRPr="00F557CE" w:rsidR="006300A5">
        <w:t>was a bomb</w:t>
      </w:r>
      <w:r w:rsidRPr="00F557CE">
        <w:t xml:space="preserve"> </w:t>
      </w:r>
      <w:r w:rsidRPr="00F557CE" w:rsidR="006300A5">
        <w:t xml:space="preserve">scare or they were taken off and she </w:t>
      </w:r>
      <w:r w:rsidRPr="00F557CE">
        <w:t xml:space="preserve">could not </w:t>
      </w:r>
      <w:r w:rsidRPr="00F557CE" w:rsidR="006300A5">
        <w:t>get home</w:t>
      </w:r>
      <w:r w:rsidRPr="00F557CE">
        <w:t xml:space="preserve">. She </w:t>
      </w:r>
      <w:r w:rsidRPr="00F557CE" w:rsidR="006300A5">
        <w:t xml:space="preserve">does not regard herself as a victim, but she wants to be able to tell those stories so that the next generation can understand the experience that they grew up in. </w:t>
      </w:r>
      <w:r w:rsidRPr="00F557CE">
        <w:t xml:space="preserve">That </w:t>
      </w:r>
      <w:r w:rsidRPr="00F557CE" w:rsidR="006300A5">
        <w:t>is the power of an oral history.</w:t>
      </w:r>
    </w:p>
    <w:p w:rsidR="0069357E" w:rsidRPr="00F557CE" w:rsidP="0069357E">
      <w:pPr>
        <w:pStyle w:val="Remark"/>
      </w:pPr>
      <w:sdt>
        <w:sdtPr>
          <w:alias w:val="Member"/>
          <w:tag w:val="&lt;Member mnisId='4025' dodsId='41721'&gt;"/>
          <w:id w:val="1859858972"/>
          <w:placeholder>
            <w:docPart w:val="4BB44DD8EFBF46419C44E410AD23DC97"/>
          </w:placeholder>
          <w:richText/>
        </w:sdtPr>
        <w:sdtContent>
          <w:r w:rsidRPr="00F557CE">
            <w:rPr>
              <w:b/>
              <w:bCs/>
            </w:rPr>
            <w:t>Robert Goodwill</w:t>
          </w:r>
          <w:r w:rsidRPr="00F557CE">
            <w:rPr>
              <w:b/>
            </w:rPr>
            <w:t>:</w:t>
          </w:r>
        </w:sdtContent>
      </w:sdt>
      <w:r w:rsidRPr="00F557CE">
        <w:t xml:space="preserve"> That is hugely important. </w:t>
      </w:r>
    </w:p>
    <w:p w:rsidR="006300A5" w:rsidRPr="00F557CE" w:rsidP="008470CF">
      <w:pPr>
        <w:pStyle w:val="Question"/>
      </w:pPr>
      <w:sdt>
        <w:sdtPr>
          <w:alias w:val="Member"/>
          <w:tag w:val="&lt;Member mnisId='4025' dodsId='41721'&gt;"/>
          <w:id w:val="-1414934224"/>
          <w:placeholder>
            <w:docPart w:val="A27E6A5BC210433FB59A5FD4F27D11A7"/>
          </w:placeholder>
          <w:richText/>
        </w:sdtPr>
        <w:sdtContent>
          <w:r w:rsidRPr="00F557CE" w:rsidR="0069357E">
            <w:rPr>
              <w:b/>
              <w:bCs/>
            </w:rPr>
            <w:t xml:space="preserve">Ian </w:t>
          </w:r>
          <w:r w:rsidRPr="00F557CE" w:rsidR="0069357E">
            <w:rPr>
              <w:b/>
            </w:rPr>
            <w:t>Paisley:</w:t>
          </w:r>
        </w:sdtContent>
      </w:sdt>
      <w:r w:rsidRPr="00F557CE" w:rsidR="0069357E">
        <w:t xml:space="preserve"> Secretary of State, I want to return to the point</w:t>
      </w:r>
      <w:r w:rsidRPr="00F557CE">
        <w:t xml:space="preserve"> Robert </w:t>
      </w:r>
      <w:r w:rsidRPr="00F557CE" w:rsidR="0069357E">
        <w:t xml:space="preserve">has made very well about </w:t>
      </w:r>
      <w:r w:rsidRPr="00F557CE">
        <w:t xml:space="preserve">keeping </w:t>
      </w:r>
      <w:r w:rsidRPr="00F557CE" w:rsidR="0069357E">
        <w:t xml:space="preserve">this </w:t>
      </w:r>
      <w:r w:rsidRPr="00F557CE">
        <w:t>alive and perpetuating the aura of the past.</w:t>
      </w:r>
      <w:r w:rsidRPr="00F557CE" w:rsidR="0069357E">
        <w:t xml:space="preserve"> M</w:t>
      </w:r>
      <w:r w:rsidRPr="00F557CE">
        <w:t xml:space="preserve">any years ago I had the opportunity to visit Rwanda </w:t>
      </w:r>
      <w:r w:rsidRPr="00F557CE" w:rsidR="0069357E">
        <w:t xml:space="preserve">and </w:t>
      </w:r>
      <w:r w:rsidRPr="00F557CE">
        <w:t xml:space="preserve">to see how </w:t>
      </w:r>
      <w:r w:rsidRPr="00F557CE" w:rsidR="0069357E">
        <w:t xml:space="preserve">they have </w:t>
      </w:r>
      <w:r w:rsidRPr="00F557CE">
        <w:t>addressed their past. I must say it is appalling what is been done there</w:t>
      </w:r>
      <w:r w:rsidRPr="00F557CE" w:rsidR="0069357E">
        <w:t xml:space="preserve">, </w:t>
      </w:r>
      <w:r w:rsidRPr="00F557CE">
        <w:t xml:space="preserve">because it has kept it alive. </w:t>
      </w:r>
      <w:r w:rsidRPr="00F557CE" w:rsidR="006C23EF">
        <w:t>V</w:t>
      </w:r>
      <w:r w:rsidRPr="00F557CE">
        <w:t>isions of what happened</w:t>
      </w:r>
      <w:r w:rsidRPr="00F557CE" w:rsidR="006C23EF">
        <w:t xml:space="preserve"> and</w:t>
      </w:r>
      <w:r w:rsidRPr="00F557CE">
        <w:t xml:space="preserve"> why they were traumati</w:t>
      </w:r>
      <w:r w:rsidRPr="00F557CE" w:rsidR="006C23EF">
        <w:t>s</w:t>
      </w:r>
      <w:r w:rsidRPr="00F557CE">
        <w:t>ed</w:t>
      </w:r>
      <w:r w:rsidRPr="00F557CE" w:rsidR="006C23EF">
        <w:t xml:space="preserve"> are kept right in front of people. It </w:t>
      </w:r>
      <w:r w:rsidRPr="00F557CE">
        <w:t xml:space="preserve">has </w:t>
      </w:r>
      <w:r w:rsidRPr="00F557CE" w:rsidR="006C23EF">
        <w:t xml:space="preserve">probably </w:t>
      </w:r>
      <w:r w:rsidRPr="00F557CE">
        <w:t xml:space="preserve">perpetuated the divisions in </w:t>
      </w:r>
      <w:r w:rsidRPr="00F557CE" w:rsidR="006C23EF">
        <w:t xml:space="preserve">that </w:t>
      </w:r>
      <w:r w:rsidRPr="00F557CE">
        <w:t>country</w:t>
      </w:r>
      <w:r w:rsidRPr="00F557CE" w:rsidR="006C23EF">
        <w:t xml:space="preserve">; it has not led to any </w:t>
      </w:r>
      <w:r w:rsidRPr="00F557CE">
        <w:t xml:space="preserve">healing. </w:t>
      </w:r>
      <w:r w:rsidRPr="00F557CE" w:rsidR="006C23EF">
        <w:t xml:space="preserve">It is </w:t>
      </w:r>
      <w:r w:rsidRPr="00F557CE">
        <w:t>really important</w:t>
      </w:r>
      <w:r w:rsidRPr="00F557CE" w:rsidR="006C23EF">
        <w:t xml:space="preserve"> to get a balance right here. That is the case in any sort of oral history </w:t>
      </w:r>
      <w:r w:rsidRPr="00F557CE" w:rsidR="008048AC">
        <w:t xml:space="preserve">or any sort of </w:t>
      </w:r>
      <w:r w:rsidRPr="00F557CE" w:rsidR="006C23EF">
        <w:t xml:space="preserve">tallying of the past. </w:t>
      </w:r>
    </w:p>
    <w:p w:rsidR="006300A5" w:rsidRPr="00F557CE" w:rsidP="008048AC">
      <w:pPr>
        <w:pStyle w:val="Answer"/>
      </w:pPr>
      <w:r w:rsidRPr="00F557CE">
        <w:t xml:space="preserve">We </w:t>
      </w:r>
      <w:r w:rsidRPr="00F557CE">
        <w:t xml:space="preserve">had a </w:t>
      </w:r>
      <w:r w:rsidRPr="00F557CE" w:rsidR="008048AC">
        <w:t xml:space="preserve">book about the legacy, </w:t>
      </w:r>
      <w:r w:rsidRPr="00F557CE">
        <w:rPr>
          <w:i/>
          <w:iCs/>
        </w:rPr>
        <w:t>Lost Lives</w:t>
      </w:r>
      <w:r w:rsidRPr="00F557CE" w:rsidR="008048AC">
        <w:t xml:space="preserve">, in Northern Ireland that </w:t>
      </w:r>
      <w:r w:rsidRPr="00F557CE">
        <w:t>tried to just document it a very</w:t>
      </w:r>
      <w:r w:rsidRPr="00F557CE" w:rsidR="008048AC">
        <w:t>—I do not want to use the</w:t>
      </w:r>
      <w:r w:rsidRPr="00F557CE">
        <w:t xml:space="preserve"> word wrongly</w:t>
      </w:r>
      <w:r w:rsidRPr="00F557CE" w:rsidR="008048AC">
        <w:t>—</w:t>
      </w:r>
      <w:r w:rsidRPr="00F557CE">
        <w:t>cold manner</w:t>
      </w:r>
      <w:r w:rsidRPr="00F557CE" w:rsidR="00277706">
        <w:t xml:space="preserve">: </w:t>
      </w:r>
      <w:r w:rsidRPr="00F557CE" w:rsidR="008048AC">
        <w:t>“</w:t>
      </w:r>
      <w:r w:rsidRPr="00F557CE">
        <w:t>This is what happen</w:t>
      </w:r>
      <w:r w:rsidRPr="00F557CE" w:rsidR="008048AC">
        <w:t xml:space="preserve">ed on </w:t>
      </w:r>
      <w:r w:rsidRPr="00F557CE">
        <w:t>such</w:t>
      </w:r>
      <w:r w:rsidRPr="00F557CE" w:rsidR="008048AC">
        <w:noBreakHyphen/>
      </w:r>
      <w:r w:rsidRPr="00F557CE">
        <w:t>a</w:t>
      </w:r>
      <w:r w:rsidRPr="00F557CE" w:rsidR="008048AC">
        <w:t>nd</w:t>
      </w:r>
      <w:r w:rsidRPr="00F557CE" w:rsidR="008048AC">
        <w:noBreakHyphen/>
      </w:r>
      <w:r w:rsidRPr="00F557CE">
        <w:t xml:space="preserve">such a </w:t>
      </w:r>
      <w:r w:rsidRPr="00F557CE" w:rsidR="008048AC">
        <w:t>date”</w:t>
      </w:r>
      <w:r w:rsidRPr="00F557CE">
        <w:t xml:space="preserve">. </w:t>
      </w:r>
      <w:r w:rsidRPr="00F557CE" w:rsidR="008048AC">
        <w:t>G</w:t>
      </w:r>
      <w:r w:rsidRPr="00F557CE">
        <w:t>etting that balance right is</w:t>
      </w:r>
      <w:r w:rsidRPr="00F557CE" w:rsidR="008048AC">
        <w:t xml:space="preserve"> </w:t>
      </w:r>
      <w:r w:rsidRPr="00F557CE">
        <w:t xml:space="preserve">incredibly difficult. I do not for one minute underestimate the challenge </w:t>
      </w:r>
      <w:r w:rsidRPr="00F557CE" w:rsidR="008048AC">
        <w:t xml:space="preserve">that </w:t>
      </w:r>
      <w:r w:rsidRPr="00F557CE" w:rsidR="00D2460A">
        <w:t>you are</w:t>
      </w:r>
      <w:r w:rsidRPr="00F557CE">
        <w:t xml:space="preserve"> up against </w:t>
      </w:r>
      <w:r w:rsidRPr="00F557CE" w:rsidR="008048AC">
        <w:t xml:space="preserve">in </w:t>
      </w:r>
      <w:r w:rsidRPr="00F557CE">
        <w:t>getting</w:t>
      </w:r>
      <w:r w:rsidRPr="00F557CE" w:rsidR="008048AC">
        <w:t xml:space="preserve"> that</w:t>
      </w:r>
      <w:r w:rsidRPr="00F557CE">
        <w:t xml:space="preserve"> right</w:t>
      </w:r>
      <w:r w:rsidRPr="00F557CE" w:rsidR="008048AC">
        <w:t>.</w:t>
      </w:r>
    </w:p>
    <w:p w:rsidR="008048AC" w:rsidRPr="00F557CE" w:rsidP="006300A5">
      <w:pPr>
        <w:pStyle w:val="Answer"/>
      </w:pPr>
      <w:sdt>
        <w:sdtPr>
          <w:alias w:val="Witness"/>
          <w:id w:val="-1583671368"/>
          <w:placeholder>
            <w:docPart w:val="2F3CB569087043359B9E57278DFD0103"/>
          </w:placeholder>
          <w:richText/>
        </w:sdtPr>
        <w:sdtContent>
          <w:r w:rsidRPr="00F557CE">
            <w:rPr>
              <w:b/>
              <w:i/>
              <w:iCs/>
            </w:rPr>
            <w:t>Brandon Lewis:</w:t>
          </w:r>
          <w:r w:rsidRPr="00F557CE">
            <w:rPr>
              <w:b/>
            </w:rPr>
            <w:t xml:space="preserve"> </w:t>
          </w:r>
        </w:sdtContent>
      </w:sdt>
      <w:r w:rsidRPr="00F557CE">
        <w:t>No, I</w:t>
      </w:r>
      <w:r w:rsidRPr="00F557CE" w:rsidR="006300A5">
        <w:t xml:space="preserve"> absolutely agree with you. </w:t>
      </w:r>
      <w:r w:rsidRPr="00F557CE">
        <w:t>I</w:t>
      </w:r>
      <w:r w:rsidRPr="00F557CE" w:rsidR="006300A5">
        <w:t>t is a challenge</w:t>
      </w:r>
      <w:r w:rsidRPr="00F557CE">
        <w:t xml:space="preserve">, </w:t>
      </w:r>
      <w:r w:rsidRPr="00F557CE" w:rsidR="006300A5">
        <w:t xml:space="preserve">and it highlights the challenge </w:t>
      </w:r>
      <w:r w:rsidRPr="00F557CE">
        <w:t>around</w:t>
      </w:r>
      <w:r w:rsidRPr="00F557CE" w:rsidR="006300A5">
        <w:t xml:space="preserve"> the complexity of dealing with legacy in Northern Ireland</w:t>
      </w:r>
      <w:r w:rsidRPr="00F557CE">
        <w:t>. W</w:t>
      </w:r>
      <w:r w:rsidRPr="00F557CE" w:rsidR="006300A5">
        <w:t xml:space="preserve">hether it is about the information recovery, </w:t>
      </w:r>
      <w:r w:rsidRPr="00F557CE">
        <w:t xml:space="preserve">the </w:t>
      </w:r>
      <w:r w:rsidRPr="00F557CE" w:rsidR="006300A5">
        <w:t xml:space="preserve">statute </w:t>
      </w:r>
      <w:r w:rsidRPr="00F557CE">
        <w:t>of l</w:t>
      </w:r>
      <w:r w:rsidRPr="00F557CE" w:rsidR="006300A5">
        <w:t>imitations</w:t>
      </w:r>
      <w:r w:rsidRPr="00F557CE">
        <w:t xml:space="preserve"> or the oral </w:t>
      </w:r>
      <w:r w:rsidRPr="00F557CE" w:rsidR="006300A5">
        <w:t>history, there are lots of different views</w:t>
      </w:r>
      <w:r w:rsidRPr="00F557CE">
        <w:t xml:space="preserve"> that are </w:t>
      </w:r>
      <w:r w:rsidRPr="00F557CE" w:rsidR="006300A5">
        <w:t xml:space="preserve">strongly held, quite understandably and quite </w:t>
      </w:r>
      <w:r w:rsidRPr="00F557CE">
        <w:t xml:space="preserve">rightly, </w:t>
      </w:r>
      <w:r w:rsidRPr="00F557CE" w:rsidR="006300A5">
        <w:t>by people</w:t>
      </w:r>
      <w:r w:rsidRPr="00F557CE">
        <w:t xml:space="preserve">. This is about how </w:t>
      </w:r>
      <w:r w:rsidRPr="00F557CE" w:rsidR="006300A5">
        <w:t>we come up with a package</w:t>
      </w:r>
      <w:r w:rsidRPr="00F557CE" w:rsidR="00277706">
        <w:t xml:space="preserve"> </w:t>
      </w:r>
      <w:r w:rsidRPr="00F557CE" w:rsidR="006300A5">
        <w:t xml:space="preserve">that helps </w:t>
      </w:r>
      <w:r w:rsidRPr="00F557CE">
        <w:t>Northern Ireland move forward.</w:t>
      </w:r>
    </w:p>
    <w:p w:rsidR="00D71A7E" w:rsidRPr="00F557CE" w:rsidP="006300A5">
      <w:pPr>
        <w:pStyle w:val="Answer"/>
      </w:pPr>
      <w:r w:rsidRPr="00F557CE">
        <w:t>There is also an</w:t>
      </w:r>
      <w:r w:rsidRPr="00F557CE" w:rsidR="008048AC">
        <w:t xml:space="preserve">other </w:t>
      </w:r>
      <w:r w:rsidRPr="00F557CE">
        <w:t>important thing</w:t>
      </w:r>
      <w:r w:rsidRPr="00F557CE" w:rsidR="008048AC">
        <w:t xml:space="preserve">. </w:t>
      </w:r>
      <w:r w:rsidRPr="00F557CE">
        <w:t xml:space="preserve">I have used this phrase before, </w:t>
      </w:r>
      <w:r w:rsidRPr="00F557CE" w:rsidR="008048AC">
        <w:t xml:space="preserve">but it </w:t>
      </w:r>
      <w:r w:rsidRPr="00F557CE">
        <w:t>is important to think about where we are going</w:t>
      </w:r>
      <w:r w:rsidRPr="00F557CE" w:rsidR="008048AC">
        <w:t xml:space="preserve"> and </w:t>
      </w:r>
      <w:r w:rsidRPr="00F557CE">
        <w:t>be conscious of our past</w:t>
      </w:r>
      <w:r w:rsidRPr="00F557CE">
        <w:t>. I</w:t>
      </w:r>
      <w:r w:rsidRPr="00F557CE">
        <w:t>t is not about forgetting that</w:t>
      </w:r>
      <w:r w:rsidRPr="00F557CE">
        <w:t xml:space="preserve">; </w:t>
      </w:r>
      <w:r w:rsidRPr="00F557CE">
        <w:t xml:space="preserve">it is about understanding that so </w:t>
      </w:r>
      <w:r w:rsidRPr="00F557CE">
        <w:t xml:space="preserve">that </w:t>
      </w:r>
      <w:r w:rsidRPr="00F557CE">
        <w:t>people can make decisions in cogni</w:t>
      </w:r>
      <w:r w:rsidRPr="00F557CE">
        <w:t>s</w:t>
      </w:r>
      <w:r w:rsidRPr="00F557CE">
        <w:t xml:space="preserve">ance of what </w:t>
      </w:r>
      <w:r w:rsidRPr="00F557CE">
        <w:t xml:space="preserve">has </w:t>
      </w:r>
      <w:r w:rsidRPr="00F557CE">
        <w:t xml:space="preserve">gone before. </w:t>
      </w:r>
    </w:p>
    <w:p w:rsidR="006300A5" w:rsidRPr="00F557CE" w:rsidP="00D71A7E">
      <w:pPr>
        <w:pStyle w:val="Answer"/>
      </w:pPr>
      <w:r w:rsidRPr="00F557CE">
        <w:t xml:space="preserve">Yes, </w:t>
      </w:r>
      <w:r w:rsidRPr="00F557CE" w:rsidR="00D2460A">
        <w:t>you are</w:t>
      </w:r>
      <w:r w:rsidRPr="00F557CE">
        <w:t xml:space="preserve"> </w:t>
      </w:r>
      <w:r w:rsidRPr="00F557CE">
        <w:t xml:space="preserve">absolutely right. Part of the challenge for us and the work we are doing is to look at what has been done elsewhere around the world. </w:t>
      </w:r>
      <w:r w:rsidRPr="00F557CE" w:rsidR="00277706">
        <w:t xml:space="preserve">I </w:t>
      </w:r>
      <w:r w:rsidRPr="00F557CE">
        <w:t xml:space="preserve">have been </w:t>
      </w:r>
      <w:r w:rsidRPr="00F557CE">
        <w:t>talking to people in the US around some of their memoriali</w:t>
      </w:r>
      <w:r w:rsidRPr="00F557CE">
        <w:t>s</w:t>
      </w:r>
      <w:r w:rsidRPr="00F557CE">
        <w:t>ation experiences, particularly with 9</w:t>
      </w:r>
      <w:r w:rsidRPr="00F557CE">
        <w:t>/11</w:t>
      </w:r>
      <w:r w:rsidRPr="00F557CE" w:rsidR="00277706">
        <w:t>,</w:t>
      </w:r>
      <w:r w:rsidRPr="00F557CE">
        <w:t xml:space="preserve"> et</w:t>
      </w:r>
      <w:r w:rsidR="003A5951">
        <w:t>c.</w:t>
      </w:r>
      <w:r w:rsidRPr="00F557CE">
        <w:t xml:space="preserve"> You have the experience of Vietnam, </w:t>
      </w:r>
      <w:r w:rsidRPr="00F557CE">
        <w:t xml:space="preserve">who have </w:t>
      </w:r>
      <w:r w:rsidRPr="00F557CE">
        <w:t xml:space="preserve">a very interesting package over there that is quite well respected. There is a whole range of things </w:t>
      </w:r>
      <w:r w:rsidRPr="00F557CE">
        <w:t xml:space="preserve">that </w:t>
      </w:r>
      <w:r w:rsidRPr="00F557CE">
        <w:t xml:space="preserve">we are looking at and talking to people about, including experts in the field, as we say, to try </w:t>
      </w:r>
      <w:r w:rsidRPr="00F557CE">
        <w:t xml:space="preserve">to </w:t>
      </w:r>
      <w:r w:rsidRPr="00F557CE">
        <w:t>get that balance right. I am not going to underestimate</w:t>
      </w:r>
      <w:r w:rsidRPr="00F557CE">
        <w:t xml:space="preserve"> it</w:t>
      </w:r>
      <w:r w:rsidRPr="00F557CE">
        <w:t>. It is a very difficult balance.</w:t>
      </w:r>
    </w:p>
    <w:p w:rsidR="006300A5" w:rsidRPr="00F557CE" w:rsidP="00D71A7E">
      <w:pPr>
        <w:pStyle w:val="Remark"/>
      </w:pPr>
      <w:sdt>
        <w:sdtPr>
          <w:alias w:val="Member"/>
          <w:tag w:val="&lt;Member mnisId='1524' dodsId='35914'&gt;"/>
          <w:id w:val="-467431880"/>
          <w:placeholder>
            <w:docPart w:val="05C52872B05544FFA97A3375D8B3393E"/>
          </w:placeholder>
          <w:richText/>
        </w:sdtPr>
        <w:sdtContent>
          <w:r w:rsidRPr="00F557CE" w:rsidR="00D71A7E">
            <w:rPr>
              <w:b/>
            </w:rPr>
            <w:t>Chair:</w:t>
          </w:r>
        </w:sdtContent>
      </w:sdt>
      <w:r w:rsidRPr="00F557CE" w:rsidR="00D71A7E">
        <w:t xml:space="preserve"> </w:t>
      </w:r>
      <w:r w:rsidRPr="00F557CE">
        <w:t>It cannot become a recruiting sergeant.</w:t>
      </w:r>
    </w:p>
    <w:p w:rsidR="00D71A7E" w:rsidRPr="00F557CE" w:rsidP="006300A5">
      <w:pPr>
        <w:pStyle w:val="Answer"/>
      </w:pPr>
      <w:sdt>
        <w:sdtPr>
          <w:alias w:val="Witness"/>
          <w:id w:val="-1927182448"/>
          <w:placeholder>
            <w:docPart w:val="3BEDB12E055945AE85FE252FBD4A00AE"/>
          </w:placeholder>
          <w:richText/>
        </w:sdtPr>
        <w:sdtContent>
          <w:r w:rsidRPr="00F557CE">
            <w:rPr>
              <w:b/>
              <w:i/>
              <w:iCs/>
            </w:rPr>
            <w:t>Brandon Lewis:</w:t>
          </w:r>
          <w:r w:rsidRPr="00F557CE">
            <w:rPr>
              <w:b/>
            </w:rPr>
            <w:t xml:space="preserve"> </w:t>
          </w:r>
        </w:sdtContent>
      </w:sdt>
      <w:r w:rsidRPr="00F557CE">
        <w:t>No, absolutely.</w:t>
      </w:r>
    </w:p>
    <w:p w:rsidR="00F03B64" w:rsidRPr="00F557CE" w:rsidP="009B50FA">
      <w:pPr>
        <w:pStyle w:val="Question"/>
      </w:pPr>
      <w:sdt>
        <w:sdtPr>
          <w:alias w:val="Member"/>
          <w:tag w:val="&lt;Member mnisId='4025' dodsId='41721'&gt;"/>
          <w:id w:val="-1171260649"/>
          <w:placeholder>
            <w:docPart w:val="6D4DCFD564C74D7B847C9429007092B6"/>
          </w:placeholder>
          <w:richText/>
        </w:sdtPr>
        <w:sdtContent>
          <w:r w:rsidRPr="00F557CE" w:rsidR="00D71A7E">
            <w:rPr>
              <w:b/>
              <w:bCs/>
            </w:rPr>
            <w:t>Claire Hanna</w:t>
          </w:r>
          <w:r w:rsidRPr="00F557CE" w:rsidR="00D71A7E">
            <w:rPr>
              <w:b/>
            </w:rPr>
            <w:t>:</w:t>
          </w:r>
        </w:sdtContent>
      </w:sdt>
      <w:r w:rsidRPr="00F557CE" w:rsidR="006300A5">
        <w:t xml:space="preserve"> I just want to pick up on this issue of victim makers and what might be forthcoming</w:t>
      </w:r>
      <w:r w:rsidRPr="00F557CE" w:rsidR="00D71A7E">
        <w:t xml:space="preserve">. As I say, </w:t>
      </w:r>
      <w:r w:rsidRPr="00F557CE" w:rsidR="006300A5">
        <w:t xml:space="preserve">for most victims and survivors, their experience has been that information does not come </w:t>
      </w:r>
      <w:r w:rsidRPr="00F557CE" w:rsidR="00D71A7E">
        <w:t xml:space="preserve">unless it </w:t>
      </w:r>
      <w:r w:rsidRPr="00F557CE" w:rsidR="006300A5">
        <w:t xml:space="preserve">is dragged out. </w:t>
      </w:r>
      <w:r w:rsidRPr="00F557CE" w:rsidR="00D71A7E">
        <w:t xml:space="preserve">Again, we </w:t>
      </w:r>
      <w:r w:rsidRPr="00F557CE" w:rsidR="006300A5">
        <w:t xml:space="preserve">have had examples like the </w:t>
      </w:r>
      <w:r w:rsidRPr="00F557CE">
        <w:t>c</w:t>
      </w:r>
      <w:r w:rsidRPr="00F557CE" w:rsidR="006300A5">
        <w:t xml:space="preserve">ommission for the </w:t>
      </w:r>
      <w:r w:rsidRPr="00F557CE">
        <w:t>b</w:t>
      </w:r>
      <w:r w:rsidRPr="00F557CE" w:rsidR="006300A5">
        <w:t xml:space="preserve">odies of the </w:t>
      </w:r>
      <w:r w:rsidRPr="00F557CE">
        <w:t>d</w:t>
      </w:r>
      <w:r w:rsidRPr="00F557CE" w:rsidR="006300A5">
        <w:t>isappeared</w:t>
      </w:r>
      <w:r w:rsidRPr="00F557CE" w:rsidR="00D71A7E">
        <w:t>. E</w:t>
      </w:r>
      <w:r w:rsidRPr="00F557CE" w:rsidR="006300A5">
        <w:t>ven without the threat</w:t>
      </w:r>
      <w:r w:rsidRPr="00F557CE" w:rsidR="00D71A7E">
        <w:t xml:space="preserve"> </w:t>
      </w:r>
      <w:r w:rsidRPr="00F557CE" w:rsidR="006300A5">
        <w:t>of prosecution</w:t>
      </w:r>
      <w:r w:rsidRPr="00F557CE" w:rsidR="00D71A7E">
        <w:t xml:space="preserve">, that information did not </w:t>
      </w:r>
      <w:r w:rsidRPr="00F557CE" w:rsidR="006300A5">
        <w:t>come forward</w:t>
      </w:r>
      <w:r w:rsidRPr="00F557CE" w:rsidR="00D71A7E">
        <w:t>. Essentially</w:t>
      </w:r>
      <w:r w:rsidRPr="00F557CE">
        <w:t xml:space="preserve">, </w:t>
      </w:r>
      <w:r w:rsidRPr="00F557CE" w:rsidR="006300A5">
        <w:t>param</w:t>
      </w:r>
      <w:r w:rsidRPr="00F557CE">
        <w:t xml:space="preserve">ilitaries </w:t>
      </w:r>
      <w:r w:rsidRPr="00F557CE" w:rsidR="006300A5">
        <w:t xml:space="preserve">and state actors are covering up for each other and just hoping that the political conversation will allow the years to </w:t>
      </w:r>
      <w:r w:rsidRPr="00F557CE">
        <w:t xml:space="preserve">roll </w:t>
      </w:r>
      <w:r w:rsidRPr="00F557CE" w:rsidR="006300A5">
        <w:t>by and spare their blushes.</w:t>
      </w:r>
      <w:r w:rsidRPr="00F557CE">
        <w:t xml:space="preserve"> That is </w:t>
      </w:r>
      <w:r w:rsidRPr="00F557CE" w:rsidR="006300A5">
        <w:t>the impediment to reconciliation</w:t>
      </w:r>
      <w:r w:rsidRPr="00F557CE">
        <w:t xml:space="preserve"> </w:t>
      </w:r>
      <w:r w:rsidRPr="00F557CE" w:rsidR="006300A5">
        <w:t>that we are dealing with</w:t>
      </w:r>
      <w:r w:rsidRPr="00F557CE" w:rsidR="00277706">
        <w:t>,</w:t>
      </w:r>
      <w:r w:rsidRPr="00F557CE" w:rsidR="006300A5">
        <w:t xml:space="preserve"> not the justice process.</w:t>
      </w:r>
    </w:p>
    <w:p w:rsidR="00EF313C" w:rsidRPr="00F557CE" w:rsidP="00EF313C">
      <w:pPr>
        <w:pStyle w:val="Question"/>
        <w:numPr>
          <w:ilvl w:val="0"/>
          <w:numId w:val="0"/>
        </w:numPr>
        <w:ind w:left="794"/>
      </w:pPr>
      <w:r w:rsidRPr="00F557CE">
        <w:t xml:space="preserve">Your </w:t>
      </w:r>
      <w:r w:rsidRPr="00F557CE" w:rsidR="006300A5">
        <w:t>paper says that perpetrators and witnesses are more likely to come forward</w:t>
      </w:r>
      <w:r w:rsidRPr="00F557CE">
        <w:t xml:space="preserve"> </w:t>
      </w:r>
      <w:r w:rsidRPr="00F557CE" w:rsidR="006300A5">
        <w:t xml:space="preserve">under </w:t>
      </w:r>
      <w:r w:rsidRPr="00F557CE">
        <w:t xml:space="preserve">this model </w:t>
      </w:r>
      <w:r w:rsidRPr="00F557CE" w:rsidR="006300A5">
        <w:t xml:space="preserve">than any other. I do not see any evidence for that. </w:t>
      </w:r>
      <w:r w:rsidRPr="00F557CE">
        <w:t>W</w:t>
      </w:r>
      <w:r w:rsidRPr="00F557CE" w:rsidR="006300A5">
        <w:t xml:space="preserve">e know </w:t>
      </w:r>
      <w:r w:rsidRPr="00F557CE">
        <w:t xml:space="preserve">that, </w:t>
      </w:r>
      <w:r w:rsidRPr="00F557CE" w:rsidR="006300A5">
        <w:t>on the periphery of this process</w:t>
      </w:r>
      <w:r w:rsidRPr="00F557CE">
        <w:t xml:space="preserve">, </w:t>
      </w:r>
      <w:r w:rsidRPr="00F557CE" w:rsidR="006300A5">
        <w:t>there were representatives of victim</w:t>
      </w:r>
      <w:r w:rsidRPr="00F557CE">
        <w:noBreakHyphen/>
      </w:r>
      <w:r w:rsidRPr="00F557CE" w:rsidR="006300A5">
        <w:t>making non</w:t>
      </w:r>
      <w:r w:rsidRPr="00F557CE">
        <w:noBreakHyphen/>
      </w:r>
      <w:r w:rsidRPr="00F557CE" w:rsidR="006300A5">
        <w:t>state organisations.</w:t>
      </w:r>
      <w:r w:rsidRPr="00F557CE">
        <w:t xml:space="preserve"> </w:t>
      </w:r>
      <w:r w:rsidRPr="00F557CE" w:rsidR="006300A5">
        <w:t xml:space="preserve">What engagement have you had with </w:t>
      </w:r>
      <w:r w:rsidRPr="00F557CE">
        <w:t xml:space="preserve">militias </w:t>
      </w:r>
      <w:r w:rsidRPr="00F557CE" w:rsidR="006300A5">
        <w:t xml:space="preserve">about what might be forthcoming? </w:t>
      </w:r>
      <w:r w:rsidRPr="00F557CE">
        <w:t>M</w:t>
      </w:r>
      <w:r w:rsidRPr="00F557CE" w:rsidR="006300A5">
        <w:t>y understanding from party colleagues who</w:t>
      </w:r>
      <w:r w:rsidRPr="00F557CE">
        <w:t xml:space="preserve"> ha</w:t>
      </w:r>
      <w:r w:rsidRPr="00F557CE" w:rsidR="006300A5">
        <w:t xml:space="preserve">ve participated in the talks process to </w:t>
      </w:r>
      <w:r w:rsidRPr="00F557CE">
        <w:t xml:space="preserve">date </w:t>
      </w:r>
      <w:r w:rsidRPr="00F557CE" w:rsidR="006300A5">
        <w:t xml:space="preserve">over recent months is that there </w:t>
      </w:r>
      <w:r w:rsidRPr="00F557CE">
        <w:t xml:space="preserve">has not </w:t>
      </w:r>
      <w:r w:rsidRPr="00F557CE" w:rsidR="006300A5">
        <w:t xml:space="preserve">been any </w:t>
      </w:r>
      <w:r w:rsidRPr="00F557CE">
        <w:t xml:space="preserve">great </w:t>
      </w:r>
      <w:r w:rsidRPr="00F557CE" w:rsidR="006300A5">
        <w:t xml:space="preserve">poking or prodding </w:t>
      </w:r>
      <w:r w:rsidRPr="00F557CE">
        <w:rPr>
          <w:rFonts w:cs="Times New Roman"/>
        </w:rPr>
        <w:t>o</w:t>
      </w:r>
      <w:r w:rsidRPr="00F557CE" w:rsidR="00277706">
        <w:rPr>
          <w:rFonts w:cs="Times New Roman"/>
        </w:rPr>
        <w:t>n</w:t>
      </w:r>
      <w:r w:rsidRPr="00F557CE">
        <w:rPr>
          <w:rFonts w:cs="Times New Roman"/>
        </w:rPr>
        <w:t xml:space="preserve"> expectation</w:t>
      </w:r>
      <w:r w:rsidRPr="00F557CE" w:rsidR="00277706">
        <w:rPr>
          <w:rFonts w:cs="Times New Roman"/>
        </w:rPr>
        <w:t>s</w:t>
      </w:r>
      <w:r w:rsidRPr="00F557CE">
        <w:t xml:space="preserve">. Again, </w:t>
      </w:r>
      <w:r w:rsidRPr="00F557CE" w:rsidR="006300A5">
        <w:t xml:space="preserve">what </w:t>
      </w:r>
      <w:r w:rsidRPr="00F557CE">
        <w:t xml:space="preserve">is the basis for </w:t>
      </w:r>
      <w:r w:rsidRPr="00F557CE" w:rsidR="006300A5">
        <w:t>th</w:t>
      </w:r>
      <w:r w:rsidRPr="00F557CE">
        <w:t>e</w:t>
      </w:r>
      <w:r w:rsidRPr="00F557CE" w:rsidR="006300A5">
        <w:t xml:space="preserve"> assertion </w:t>
      </w:r>
      <w:r w:rsidRPr="00F557CE">
        <w:t>that t</w:t>
      </w:r>
      <w:r w:rsidRPr="00F557CE" w:rsidR="006300A5">
        <w:t>his will bring forward more perpetrators than previous models</w:t>
      </w:r>
      <w:r w:rsidRPr="00F557CE">
        <w:t>?</w:t>
      </w:r>
    </w:p>
    <w:p w:rsidR="00EF313C" w:rsidRPr="00F557CE" w:rsidP="006300A5">
      <w:pPr>
        <w:pStyle w:val="Answer"/>
      </w:pPr>
      <w:sdt>
        <w:sdtPr>
          <w:alias w:val="Witness"/>
          <w:id w:val="235759433"/>
          <w:placeholder>
            <w:docPart w:val="3B06C6CB3AAD447D8F110C82637D4B7B"/>
          </w:placeholder>
          <w:richText/>
        </w:sdtPr>
        <w:sdtContent>
          <w:r w:rsidRPr="00F557CE">
            <w:rPr>
              <w:b/>
              <w:i/>
              <w:iCs/>
            </w:rPr>
            <w:t>Brandon Lewis:</w:t>
          </w:r>
          <w:r w:rsidRPr="00F557CE">
            <w:rPr>
              <w:b/>
            </w:rPr>
            <w:t xml:space="preserve"> </w:t>
          </w:r>
        </w:sdtContent>
      </w:sdt>
      <w:r w:rsidRPr="00F557CE">
        <w:t xml:space="preserve">I have </w:t>
      </w:r>
      <w:r w:rsidRPr="00F557CE" w:rsidR="006300A5">
        <w:t xml:space="preserve">two points. </w:t>
      </w:r>
      <w:r w:rsidRPr="00F557CE">
        <w:t xml:space="preserve">Your </w:t>
      </w:r>
      <w:r w:rsidRPr="00F557CE" w:rsidR="006300A5">
        <w:t xml:space="preserve">reference </w:t>
      </w:r>
      <w:r w:rsidRPr="00F557CE">
        <w:t xml:space="preserve">was </w:t>
      </w:r>
      <w:r w:rsidRPr="00F557CE" w:rsidR="006300A5">
        <w:t>to meetings earl</w:t>
      </w:r>
      <w:r w:rsidRPr="00F557CE" w:rsidR="00277706">
        <w:t>y</w:t>
      </w:r>
      <w:r w:rsidRPr="00F557CE">
        <w:t xml:space="preserve"> </w:t>
      </w:r>
      <w:r w:rsidRPr="00F557CE" w:rsidR="006300A5">
        <w:t>on</w:t>
      </w:r>
      <w:r w:rsidRPr="00F557CE">
        <w:t>, so</w:t>
      </w:r>
      <w:r w:rsidRPr="00F557CE" w:rsidR="00277706">
        <w:t>me of which were</w:t>
      </w:r>
      <w:r w:rsidRPr="00F557CE">
        <w:t xml:space="preserve"> </w:t>
      </w:r>
      <w:r w:rsidRPr="00F557CE" w:rsidR="006300A5">
        <w:t>last year</w:t>
      </w:r>
      <w:r w:rsidRPr="00F557CE">
        <w:t xml:space="preserve">. Those were </w:t>
      </w:r>
      <w:r w:rsidRPr="00F557CE" w:rsidR="006300A5">
        <w:t xml:space="preserve">not Northern Ireland Office </w:t>
      </w:r>
      <w:r w:rsidRPr="00F557CE" w:rsidR="006300A5">
        <w:t>meetings</w:t>
      </w:r>
      <w:r w:rsidRPr="00F557CE">
        <w:t>. T</w:t>
      </w:r>
      <w:r w:rsidRPr="00F557CE" w:rsidR="006300A5">
        <w:t xml:space="preserve">hey are organised by </w:t>
      </w:r>
      <w:r w:rsidRPr="00F557CE">
        <w:t xml:space="preserve">a </w:t>
      </w:r>
      <w:r w:rsidRPr="00F557CE" w:rsidR="006300A5">
        <w:t>third party, completely independent of us.</w:t>
      </w:r>
    </w:p>
    <w:p w:rsidR="00EF313C" w:rsidRPr="00F557CE" w:rsidP="00B53B15">
      <w:pPr>
        <w:pStyle w:val="Question"/>
      </w:pPr>
      <w:sdt>
        <w:sdtPr>
          <w:alias w:val="Member"/>
          <w:tag w:val="&lt;Member mnisId='4025' dodsId='41721'&gt;"/>
          <w:id w:val="1400628980"/>
          <w:placeholder>
            <w:docPart w:val="3D5688FF0B744C4A879D5923406EEE8C"/>
          </w:placeholder>
          <w:richText/>
        </w:sdtPr>
        <w:sdtContent>
          <w:r w:rsidRPr="00F557CE">
            <w:rPr>
              <w:b/>
              <w:bCs/>
            </w:rPr>
            <w:t>Claire Hanna</w:t>
          </w:r>
          <w:r w:rsidRPr="00F557CE">
            <w:rPr>
              <w:b/>
            </w:rPr>
            <w:t>:</w:t>
          </w:r>
        </w:sdtContent>
      </w:sdt>
      <w:r w:rsidRPr="00F557CE">
        <w:t xml:space="preserve"> </w:t>
      </w:r>
      <w:r w:rsidRPr="00F557CE" w:rsidR="006300A5">
        <w:t xml:space="preserve">What engagements have you had with organisations </w:t>
      </w:r>
      <w:r w:rsidRPr="00F557CE">
        <w:t>who made victims?</w:t>
      </w:r>
    </w:p>
    <w:p w:rsidR="006300A5" w:rsidRPr="00F557CE" w:rsidP="006300A5">
      <w:pPr>
        <w:pStyle w:val="Answer"/>
      </w:pPr>
      <w:sdt>
        <w:sdtPr>
          <w:rPr>
            <w:b/>
            <w:bCs/>
          </w:rPr>
          <w:alias w:val="Witness"/>
          <w:id w:val="1802726011"/>
          <w:placeholder>
            <w:docPart w:val="CE5D724CDA9D429E8AC0256C99C12B11"/>
          </w:placeholder>
          <w:richText/>
        </w:sdtPr>
        <w:sdtContent>
          <w:r w:rsidRPr="00F557CE" w:rsidR="00EF313C">
            <w:rPr>
              <w:b/>
              <w:bCs/>
              <w:i/>
              <w:iCs/>
            </w:rPr>
            <w:t>Brandon Lewis:</w:t>
          </w:r>
          <w:r w:rsidRPr="00F557CE" w:rsidR="00EF313C">
            <w:rPr>
              <w:b/>
              <w:bCs/>
            </w:rPr>
            <w:t xml:space="preserve"> </w:t>
          </w:r>
        </w:sdtContent>
      </w:sdt>
      <w:r w:rsidRPr="00F557CE" w:rsidR="00B53B15">
        <w:t>Victim creators</w:t>
      </w:r>
      <w:r w:rsidRPr="00F557CE">
        <w:t xml:space="preserve"> </w:t>
      </w:r>
      <w:r w:rsidRPr="00F557CE" w:rsidR="00B53B15">
        <w:t xml:space="preserve">are not bodies that </w:t>
      </w:r>
      <w:r w:rsidRPr="00F557CE">
        <w:t xml:space="preserve">we would be actively engaging </w:t>
      </w:r>
      <w:r w:rsidRPr="00F557CE" w:rsidR="00B53B15">
        <w:t xml:space="preserve">with </w:t>
      </w:r>
      <w:r w:rsidRPr="00F557CE">
        <w:t>on this</w:t>
      </w:r>
      <w:r w:rsidRPr="00F557CE" w:rsidR="00B53B15">
        <w:t xml:space="preserve">. As I say, </w:t>
      </w:r>
      <w:r w:rsidRPr="00F557CE">
        <w:t>that was not an NIO</w:t>
      </w:r>
      <w:r w:rsidRPr="00F557CE" w:rsidR="00B53B15">
        <w:noBreakHyphen/>
      </w:r>
      <w:r w:rsidRPr="00F557CE">
        <w:t>organised meeting, although we did have officials there</w:t>
      </w:r>
      <w:r w:rsidRPr="00F557CE" w:rsidR="00B53B15">
        <w:t xml:space="preserve"> </w:t>
      </w:r>
      <w:r w:rsidRPr="00F557CE">
        <w:t xml:space="preserve">because we were invited by the organisers. </w:t>
      </w:r>
      <w:r w:rsidRPr="00F557CE" w:rsidR="00B53B15">
        <w:t>A</w:t>
      </w:r>
      <w:r w:rsidRPr="00F557CE">
        <w:t xml:space="preserve">t the point </w:t>
      </w:r>
      <w:r w:rsidRPr="00F557CE" w:rsidR="00B53B15">
        <w:t xml:space="preserve">at which we were </w:t>
      </w:r>
      <w:r w:rsidRPr="00F557CE">
        <w:t>invited</w:t>
      </w:r>
      <w:r w:rsidRPr="00F557CE" w:rsidR="00B53B15">
        <w:t xml:space="preserve">, we </w:t>
      </w:r>
      <w:r w:rsidRPr="00F557CE">
        <w:t>did not even know who was going to be there</w:t>
      </w:r>
      <w:r w:rsidRPr="00F557CE" w:rsidR="00B53B15">
        <w:t xml:space="preserve">, </w:t>
      </w:r>
      <w:r w:rsidRPr="00F557CE">
        <w:t xml:space="preserve">because it </w:t>
      </w:r>
      <w:r w:rsidRPr="00F557CE" w:rsidR="00B53B15">
        <w:t xml:space="preserve">was not </w:t>
      </w:r>
      <w:r w:rsidRPr="00F557CE">
        <w:t>our meeting.</w:t>
      </w:r>
    </w:p>
    <w:p w:rsidR="00B53B15" w:rsidRPr="00F557CE" w:rsidP="00B53B15">
      <w:pPr>
        <w:pStyle w:val="Answer"/>
      </w:pPr>
      <w:r w:rsidRPr="00F557CE">
        <w:t>Y</w:t>
      </w:r>
      <w:r w:rsidRPr="00F557CE" w:rsidR="006300A5">
        <w:t>ou used the example of the recovery body</w:t>
      </w:r>
      <w:r w:rsidRPr="00F557CE">
        <w:t xml:space="preserve">, which </w:t>
      </w:r>
      <w:r w:rsidRPr="00F557CE" w:rsidR="006300A5">
        <w:t>highlights this point</w:t>
      </w:r>
      <w:r w:rsidRPr="00F557CE">
        <w:t>. T</w:t>
      </w:r>
      <w:r w:rsidRPr="00F557CE" w:rsidR="006300A5">
        <w:t>hey have struggled</w:t>
      </w:r>
      <w:r w:rsidRPr="00F557CE">
        <w:t xml:space="preserve">, </w:t>
      </w:r>
      <w:r w:rsidRPr="00F557CE" w:rsidR="006300A5">
        <w:t xml:space="preserve">not </w:t>
      </w:r>
      <w:r w:rsidRPr="00F557CE">
        <w:t xml:space="preserve">in </w:t>
      </w:r>
      <w:r w:rsidRPr="00F557CE" w:rsidR="006300A5">
        <w:t xml:space="preserve">all </w:t>
      </w:r>
      <w:r w:rsidRPr="00F557CE">
        <w:t xml:space="preserve">cases </w:t>
      </w:r>
      <w:r w:rsidRPr="00F557CE" w:rsidR="006300A5">
        <w:t xml:space="preserve">but </w:t>
      </w:r>
      <w:r w:rsidRPr="00F557CE">
        <w:t xml:space="preserve">in </w:t>
      </w:r>
      <w:r w:rsidRPr="00F557CE" w:rsidR="006300A5">
        <w:t xml:space="preserve">a number of </w:t>
      </w:r>
      <w:r w:rsidRPr="00F557CE">
        <w:t>them</w:t>
      </w:r>
      <w:r w:rsidRPr="00F557CE" w:rsidR="006300A5">
        <w:t>, to get people to come forward with information</w:t>
      </w:r>
      <w:r w:rsidRPr="00F557CE">
        <w:t xml:space="preserve">, particularly, </w:t>
      </w:r>
      <w:r w:rsidRPr="00F557CE" w:rsidR="006300A5">
        <w:t xml:space="preserve">from my conversations </w:t>
      </w:r>
      <w:r w:rsidRPr="00F557CE">
        <w:t xml:space="preserve">with them, </w:t>
      </w:r>
      <w:r w:rsidRPr="00F557CE" w:rsidR="006300A5">
        <w:t xml:space="preserve">from the </w:t>
      </w:r>
      <w:r w:rsidRPr="00F557CE">
        <w:t>ex</w:t>
      </w:r>
      <w:r w:rsidRPr="00F557CE">
        <w:noBreakHyphen/>
      </w:r>
      <w:r w:rsidRPr="00F557CE" w:rsidR="006300A5">
        <w:t>IRA side</w:t>
      </w:r>
      <w:r w:rsidRPr="00F557CE">
        <w:t>. W</w:t>
      </w:r>
      <w:r w:rsidRPr="00F557CE" w:rsidR="006300A5">
        <w:t>e have seen challenges</w:t>
      </w:r>
      <w:r w:rsidRPr="00F557CE">
        <w:t xml:space="preserve"> here. The Robert Nairac </w:t>
      </w:r>
      <w:r w:rsidRPr="00F557CE">
        <w:rPr>
          <w:rFonts w:cs="Times New Roman"/>
        </w:rPr>
        <w:t xml:space="preserve">case is a good example where </w:t>
      </w:r>
      <w:r w:rsidRPr="00F557CE" w:rsidR="006300A5">
        <w:t>we have struggled to get engagement.</w:t>
      </w:r>
    </w:p>
    <w:p w:rsidR="004F3186" w:rsidRPr="00F557CE" w:rsidP="004F3186">
      <w:pPr>
        <w:pStyle w:val="Answer"/>
      </w:pPr>
      <w:r w:rsidRPr="00F557CE">
        <w:t xml:space="preserve">There are </w:t>
      </w:r>
      <w:r w:rsidRPr="00F557CE" w:rsidR="006300A5">
        <w:t xml:space="preserve">a couple things </w:t>
      </w:r>
      <w:r w:rsidRPr="00F557CE">
        <w:t xml:space="preserve">that </w:t>
      </w:r>
      <w:r w:rsidRPr="00F557CE" w:rsidR="006300A5">
        <w:t xml:space="preserve">I would </w:t>
      </w:r>
      <w:r w:rsidRPr="00F557CE">
        <w:t>say on that</w:t>
      </w:r>
      <w:r w:rsidRPr="00F557CE" w:rsidR="006300A5">
        <w:t xml:space="preserve">. First, </w:t>
      </w:r>
      <w:r w:rsidRPr="00F557CE">
        <w:t xml:space="preserve">I am keen to </w:t>
      </w:r>
      <w:r w:rsidRPr="00F557CE" w:rsidR="006300A5">
        <w:t xml:space="preserve">see the proposals from the Irish </w:t>
      </w:r>
      <w:r w:rsidRPr="00F557CE">
        <w:t>G</w:t>
      </w:r>
      <w:r w:rsidRPr="00F557CE" w:rsidR="006300A5">
        <w:t>overnment about information recovery</w:t>
      </w:r>
      <w:r w:rsidRPr="00F557CE">
        <w:t xml:space="preserve"> and </w:t>
      </w:r>
      <w:r w:rsidRPr="00F557CE" w:rsidR="006300A5">
        <w:t>their support to be able to do this work in terms of information recovery and how we do that</w:t>
      </w:r>
      <w:r w:rsidRPr="00F557CE">
        <w:t>.</w:t>
      </w:r>
    </w:p>
    <w:p w:rsidR="004F3186" w:rsidRPr="00F557CE" w:rsidP="004F3186">
      <w:pPr>
        <w:pStyle w:val="Answer"/>
      </w:pPr>
      <w:r w:rsidRPr="00F557CE">
        <w:t>The</w:t>
      </w:r>
      <w:r w:rsidRPr="00F557CE">
        <w:t xml:space="preserve">re is also an important </w:t>
      </w:r>
      <w:r w:rsidRPr="00F557CE">
        <w:t xml:space="preserve">point </w:t>
      </w:r>
      <w:r w:rsidRPr="00F557CE">
        <w:t xml:space="preserve">that plays into this, which </w:t>
      </w:r>
      <w:r w:rsidRPr="00F557CE">
        <w:t xml:space="preserve">I alluded to </w:t>
      </w:r>
      <w:r w:rsidRPr="00F557CE">
        <w:t xml:space="preserve">earlier </w:t>
      </w:r>
      <w:r w:rsidRPr="00F557CE">
        <w:t>on</w:t>
      </w:r>
      <w:r w:rsidRPr="00F557CE">
        <w:t xml:space="preserve"> but</w:t>
      </w:r>
      <w:r w:rsidRPr="00F557CE">
        <w:t xml:space="preserve"> probably did not make clearly enough</w:t>
      </w:r>
      <w:r w:rsidRPr="00F557CE">
        <w:t xml:space="preserve">. One of the </w:t>
      </w:r>
      <w:r w:rsidRPr="00F557CE">
        <w:t xml:space="preserve">challenges </w:t>
      </w:r>
      <w:r w:rsidRPr="00F557CE">
        <w:t xml:space="preserve">that </w:t>
      </w:r>
      <w:r w:rsidRPr="00F557CE">
        <w:t xml:space="preserve">a body like that has had </w:t>
      </w:r>
      <w:r w:rsidRPr="00F557CE">
        <w:t xml:space="preserve">is </w:t>
      </w:r>
      <w:r w:rsidRPr="00F557CE">
        <w:t xml:space="preserve">for people currently and recently to come forward with information in the belief that </w:t>
      </w:r>
      <w:r w:rsidRPr="00F557CE">
        <w:t xml:space="preserve">they </w:t>
      </w:r>
      <w:r w:rsidRPr="00F557CE">
        <w:t xml:space="preserve">will not then be involved with </w:t>
      </w:r>
      <w:r w:rsidRPr="00F557CE">
        <w:t>the</w:t>
      </w:r>
      <w:r w:rsidRPr="00F557CE">
        <w:t xml:space="preserve"> prosecution</w:t>
      </w:r>
      <w:r w:rsidRPr="00F557CE">
        <w:t xml:space="preserve">. Their </w:t>
      </w:r>
      <w:r w:rsidRPr="00F557CE">
        <w:t xml:space="preserve">past experience of </w:t>
      </w:r>
      <w:r w:rsidRPr="00F557CE">
        <w:t xml:space="preserve">the </w:t>
      </w:r>
      <w:r w:rsidRPr="00F557CE">
        <w:t>people involved in H</w:t>
      </w:r>
      <w:r w:rsidRPr="00F557CE">
        <w:t>E</w:t>
      </w:r>
      <w:r w:rsidRPr="00F557CE">
        <w:t xml:space="preserve">T and </w:t>
      </w:r>
      <w:r w:rsidRPr="00F557CE">
        <w:t xml:space="preserve">the </w:t>
      </w:r>
      <w:r w:rsidRPr="00F557CE">
        <w:t xml:space="preserve">Boston </w:t>
      </w:r>
      <w:r w:rsidRPr="00F557CE">
        <w:t xml:space="preserve">tapes, for example, </w:t>
      </w:r>
      <w:r w:rsidRPr="00F557CE">
        <w:t xml:space="preserve">is </w:t>
      </w:r>
      <w:r w:rsidRPr="00F557CE">
        <w:t xml:space="preserve">that </w:t>
      </w:r>
      <w:r w:rsidRPr="00F557CE">
        <w:t>the opposite is true</w:t>
      </w:r>
      <w:r w:rsidRPr="00F557CE">
        <w:t xml:space="preserve">. Those people </w:t>
      </w:r>
      <w:r w:rsidRPr="00F557CE">
        <w:t xml:space="preserve">came forward in that belief </w:t>
      </w:r>
      <w:r w:rsidRPr="00F557CE">
        <w:t xml:space="preserve">and </w:t>
      </w:r>
      <w:r w:rsidRPr="00F557CE">
        <w:t>then were prosecuted</w:t>
      </w:r>
      <w:r w:rsidRPr="00F557CE">
        <w:t xml:space="preserve">. People might </w:t>
      </w:r>
      <w:r w:rsidRPr="00F557CE">
        <w:t xml:space="preserve">think they </w:t>
      </w:r>
      <w:r w:rsidRPr="00F557CE">
        <w:t xml:space="preserve">would </w:t>
      </w:r>
      <w:r w:rsidRPr="00F557CE">
        <w:t xml:space="preserve">be able to come forward without being prosecuted, </w:t>
      </w:r>
      <w:r w:rsidRPr="00F557CE">
        <w:t xml:space="preserve">but </w:t>
      </w:r>
      <w:r w:rsidRPr="00F557CE">
        <w:t>the</w:t>
      </w:r>
      <w:r w:rsidRPr="00F557CE">
        <w:t xml:space="preserve">re is </w:t>
      </w:r>
      <w:r w:rsidRPr="00F557CE">
        <w:t xml:space="preserve">evidence that </w:t>
      </w:r>
      <w:r w:rsidRPr="00F557CE">
        <w:t xml:space="preserve">this </w:t>
      </w:r>
      <w:r w:rsidRPr="00F557CE">
        <w:t>is not the case</w:t>
      </w:r>
      <w:r w:rsidRPr="00F557CE">
        <w:t>. T</w:t>
      </w:r>
      <w:r w:rsidRPr="00F557CE">
        <w:t xml:space="preserve">hat may well be putting people off. I do not know </w:t>
      </w:r>
      <w:r w:rsidRPr="00F557CE">
        <w:t>for definite, but there is an argument about that.</w:t>
      </w:r>
    </w:p>
    <w:p w:rsidR="006300A5" w:rsidRPr="00F557CE" w:rsidP="004F3186">
      <w:pPr>
        <w:pStyle w:val="Answer"/>
      </w:pPr>
      <w:r w:rsidRPr="00F557CE">
        <w:t xml:space="preserve">That </w:t>
      </w:r>
      <w:r w:rsidRPr="00F557CE">
        <w:t>is why we have to look</w:t>
      </w:r>
      <w:r w:rsidRPr="00F557CE">
        <w:t xml:space="preserve"> at this. The current </w:t>
      </w:r>
      <w:r w:rsidRPr="00F557CE">
        <w:t>approach is not working</w:t>
      </w:r>
      <w:r w:rsidRPr="00F557CE">
        <w:t xml:space="preserve">, and that is </w:t>
      </w:r>
      <w:r w:rsidRPr="00F557CE">
        <w:t>why we need to look at something different</w:t>
      </w:r>
      <w:r w:rsidRPr="00F557CE">
        <w:t>.</w:t>
      </w:r>
    </w:p>
    <w:p w:rsidR="006300A5" w:rsidRPr="00F557CE" w:rsidP="004F3186">
      <w:pPr>
        <w:pStyle w:val="Question"/>
      </w:pPr>
      <w:sdt>
        <w:sdtPr>
          <w:alias w:val="Member"/>
          <w:tag w:val="&lt;Member mnisId='4025' dodsId='41721'&gt;"/>
          <w:id w:val="-497431740"/>
          <w:placeholder>
            <w:docPart w:val="6F62061E5DC54669B7EB26CF3009D1D4"/>
          </w:placeholder>
          <w:richText/>
        </w:sdtPr>
        <w:sdtContent>
          <w:r w:rsidRPr="00F557CE" w:rsidR="004F3186">
            <w:rPr>
              <w:b/>
              <w:bCs/>
            </w:rPr>
            <w:t>Claire Hanna</w:t>
          </w:r>
          <w:r w:rsidRPr="00F557CE" w:rsidR="004F3186">
            <w:rPr>
              <w:b/>
            </w:rPr>
            <w:t>:</w:t>
          </w:r>
        </w:sdtContent>
      </w:sdt>
      <w:r w:rsidRPr="00F557CE" w:rsidR="004F3186">
        <w:t xml:space="preserve"> In terms of </w:t>
      </w:r>
      <w:r w:rsidRPr="00F557CE">
        <w:t>state organisations</w:t>
      </w:r>
      <w:r w:rsidRPr="00F557CE" w:rsidR="004F3186">
        <w:t xml:space="preserve">, which </w:t>
      </w:r>
      <w:r w:rsidRPr="00F557CE">
        <w:t>again have not been forthcoming with information, people are rightly suspicious that the IRB</w:t>
      </w:r>
      <w:r w:rsidRPr="00F557CE" w:rsidR="004F3186">
        <w:t xml:space="preserve"> you</w:t>
      </w:r>
      <w:r w:rsidRPr="00F557CE">
        <w:t xml:space="preserve"> propose will be toothless. </w:t>
      </w:r>
      <w:r w:rsidRPr="00F557CE" w:rsidR="004F3186">
        <w:t xml:space="preserve">Would </w:t>
      </w:r>
      <w:r w:rsidRPr="00F557CE">
        <w:t xml:space="preserve">you commit to giving it the </w:t>
      </w:r>
      <w:r w:rsidRPr="00F557CE" w:rsidR="004F3186">
        <w:t xml:space="preserve">powers </w:t>
      </w:r>
      <w:r w:rsidRPr="00F557CE">
        <w:t>that were envisaged for the HIU under the Storm</w:t>
      </w:r>
      <w:r w:rsidRPr="00F557CE" w:rsidR="004F3186">
        <w:t>o</w:t>
      </w:r>
      <w:r w:rsidRPr="00F557CE" w:rsidR="00B544F2">
        <w:t>n</w:t>
      </w:r>
      <w:r w:rsidRPr="00F557CE" w:rsidR="004F3186">
        <w:t xml:space="preserve">t </w:t>
      </w:r>
      <w:r w:rsidRPr="00F557CE">
        <w:t xml:space="preserve">House </w:t>
      </w:r>
      <w:r w:rsidRPr="00F557CE" w:rsidR="00B544F2">
        <w:t>a</w:t>
      </w:r>
      <w:r w:rsidRPr="00F557CE">
        <w:t>greement</w:t>
      </w:r>
      <w:r w:rsidRPr="00F557CE" w:rsidR="004F3186">
        <w:t xml:space="preserve">? I mean the power to search, </w:t>
      </w:r>
      <w:r w:rsidRPr="00F557CE">
        <w:t>to arrest</w:t>
      </w:r>
      <w:r w:rsidRPr="00F557CE" w:rsidR="004F3186">
        <w:t xml:space="preserve"> and to have </w:t>
      </w:r>
      <w:r w:rsidRPr="00F557CE">
        <w:t>access to intelligence</w:t>
      </w:r>
      <w:r w:rsidRPr="00F557CE" w:rsidR="004F3186">
        <w:t xml:space="preserve">. Again, the pattern </w:t>
      </w:r>
      <w:r w:rsidRPr="00F557CE">
        <w:t xml:space="preserve">over the decades has </w:t>
      </w:r>
      <w:r w:rsidRPr="00F557CE" w:rsidR="004F3186">
        <w:t xml:space="preserve">been </w:t>
      </w:r>
      <w:r w:rsidRPr="00F557CE">
        <w:t>that intelligence information is suppressed. Everything has this tag of</w:t>
      </w:r>
      <w:r w:rsidRPr="00F557CE" w:rsidR="004F3186">
        <w:t xml:space="preserve"> </w:t>
      </w:r>
      <w:r w:rsidRPr="00F557CE">
        <w:t xml:space="preserve">national security. Would you commit to giving the body </w:t>
      </w:r>
      <w:r w:rsidRPr="00F557CE" w:rsidR="004F3186">
        <w:t xml:space="preserve">that </w:t>
      </w:r>
      <w:r w:rsidRPr="00F557CE">
        <w:t xml:space="preserve">you propose those </w:t>
      </w:r>
      <w:r w:rsidRPr="00F557CE" w:rsidR="004F3186">
        <w:t>powers</w:t>
      </w:r>
      <w:r w:rsidRPr="00F557CE">
        <w:t xml:space="preserve">, as were envisaged under </w:t>
      </w:r>
      <w:r w:rsidRPr="00F557CE" w:rsidR="004F3186">
        <w:t xml:space="preserve">the </w:t>
      </w:r>
      <w:r w:rsidRPr="00F557CE" w:rsidR="00377AC4">
        <w:t>Stormont House agreement</w:t>
      </w:r>
      <w:r w:rsidRPr="00F557CE" w:rsidR="004F3186">
        <w:t>?</w:t>
      </w:r>
    </w:p>
    <w:p w:rsidR="00CD397C" w:rsidRPr="00F557CE" w:rsidP="006300A5">
      <w:pPr>
        <w:pStyle w:val="Answer"/>
      </w:pPr>
      <w:sdt>
        <w:sdtPr>
          <w:alias w:val="Witness"/>
          <w:id w:val="-1160761059"/>
          <w:placeholder>
            <w:docPart w:val="F134DE855DF94CADA0F6FBA5C7C46075"/>
          </w:placeholder>
          <w:richText/>
        </w:sdtPr>
        <w:sdtContent>
          <w:r w:rsidRPr="00F557CE" w:rsidR="004F3186">
            <w:rPr>
              <w:b/>
              <w:i/>
              <w:iCs/>
            </w:rPr>
            <w:t>Brandon Lewis:</w:t>
          </w:r>
          <w:r w:rsidRPr="00F557CE" w:rsidR="004F3186">
            <w:rPr>
              <w:b/>
            </w:rPr>
            <w:t xml:space="preserve"> </w:t>
          </w:r>
        </w:sdtContent>
      </w:sdt>
      <w:r w:rsidRPr="00F557CE" w:rsidR="006300A5">
        <w:t>On the basis</w:t>
      </w:r>
      <w:r w:rsidRPr="00F557CE" w:rsidR="004F3186">
        <w:t xml:space="preserve"> that</w:t>
      </w:r>
      <w:r w:rsidRPr="00F557CE" w:rsidR="006300A5">
        <w:t xml:space="preserve">, as I said earlier on, we have not made </w:t>
      </w:r>
      <w:r w:rsidRPr="00F557CE" w:rsidR="004F3186">
        <w:t xml:space="preserve">final </w:t>
      </w:r>
      <w:r w:rsidRPr="00F557CE" w:rsidR="006300A5">
        <w:t>decisions on some of the issues around this</w:t>
      </w:r>
      <w:r w:rsidRPr="00F557CE" w:rsidR="004F3186">
        <w:t xml:space="preserve">, </w:t>
      </w:r>
      <w:r w:rsidRPr="00F557CE" w:rsidR="006300A5">
        <w:t xml:space="preserve">I am not going to give a commitment on </w:t>
      </w:r>
      <w:r w:rsidRPr="00F557CE" w:rsidR="004F3186">
        <w:t>anything.</w:t>
      </w:r>
    </w:p>
    <w:p w:rsidR="006300A5" w:rsidRPr="00F557CE" w:rsidP="006300A5">
      <w:pPr>
        <w:pStyle w:val="Answer"/>
      </w:pPr>
      <w:r w:rsidRPr="00F557CE">
        <w:t>W</w:t>
      </w:r>
      <w:r w:rsidRPr="00F557CE">
        <w:t>hat I will say</w:t>
      </w:r>
      <w:r w:rsidRPr="00F557CE">
        <w:t xml:space="preserve"> is that we are</w:t>
      </w:r>
      <w:r w:rsidRPr="00F557CE">
        <w:t xml:space="preserve"> determined to ensure </w:t>
      </w:r>
      <w:r w:rsidRPr="00F557CE">
        <w:t xml:space="preserve">that </w:t>
      </w:r>
      <w:r w:rsidRPr="00F557CE">
        <w:t xml:space="preserve">the information recovery body is </w:t>
      </w:r>
      <w:r w:rsidR="003A5951">
        <w:t>a</w:t>
      </w:r>
      <w:r w:rsidRPr="00F557CE" w:rsidR="00D27CD5">
        <w:t>rticle</w:t>
      </w:r>
      <w:r w:rsidRPr="00F557CE">
        <w:t xml:space="preserve"> </w:t>
      </w:r>
      <w:r w:rsidRPr="00F557CE">
        <w:t>2</w:t>
      </w:r>
      <w:r w:rsidRPr="00F557CE">
        <w:noBreakHyphen/>
      </w:r>
      <w:r w:rsidRPr="00F557CE">
        <w:t>compliant</w:t>
      </w:r>
      <w:r w:rsidRPr="00F557CE" w:rsidR="00CD397C">
        <w:t xml:space="preserve">. </w:t>
      </w:r>
      <w:r w:rsidRPr="00F557CE">
        <w:t xml:space="preserve">I </w:t>
      </w:r>
      <w:r w:rsidRPr="00F557CE" w:rsidR="00CD397C">
        <w:t>am happy to</w:t>
      </w:r>
      <w:r w:rsidRPr="00F557CE">
        <w:t xml:space="preserve"> have a follow</w:t>
      </w:r>
      <w:r w:rsidRPr="00F557CE" w:rsidR="00CD397C">
        <w:noBreakHyphen/>
      </w:r>
      <w:r w:rsidRPr="00F557CE">
        <w:t>up conversation with yourself around this</w:t>
      </w:r>
      <w:r w:rsidRPr="00F557CE" w:rsidR="00CD397C">
        <w:t>—n</w:t>
      </w:r>
      <w:r w:rsidRPr="00F557CE">
        <w:t xml:space="preserve">o doubt we will </w:t>
      </w:r>
      <w:r w:rsidRPr="00F557CE" w:rsidR="00CD397C">
        <w:t xml:space="preserve">have one </w:t>
      </w:r>
      <w:r w:rsidRPr="00F557CE">
        <w:t xml:space="preserve">on the Floor of the House, </w:t>
      </w:r>
      <w:r w:rsidRPr="00F557CE" w:rsidR="00CD397C">
        <w:t xml:space="preserve">and, </w:t>
      </w:r>
      <w:r w:rsidRPr="00F557CE">
        <w:t>if not</w:t>
      </w:r>
      <w:r w:rsidRPr="00F557CE" w:rsidR="00CD397C">
        <w:t xml:space="preserve">, we will have one </w:t>
      </w:r>
      <w:r w:rsidRPr="00F557CE">
        <w:t>outside of that and here in this Committee</w:t>
      </w:r>
      <w:r w:rsidRPr="00F557CE" w:rsidR="00CD397C">
        <w:t xml:space="preserve">—but we </w:t>
      </w:r>
      <w:r w:rsidRPr="00F557CE">
        <w:t xml:space="preserve">will </w:t>
      </w:r>
      <w:r w:rsidRPr="00F557CE" w:rsidR="00CD397C">
        <w:t xml:space="preserve">also </w:t>
      </w:r>
      <w:r w:rsidRPr="00F557CE">
        <w:t>be ensuring that there is access to information</w:t>
      </w:r>
      <w:r w:rsidRPr="00F557CE" w:rsidR="00B544F2">
        <w:t>,</w:t>
      </w:r>
      <w:r w:rsidRPr="00F557CE">
        <w:t xml:space="preserve"> both more widely from the UK Government and </w:t>
      </w:r>
      <w:r w:rsidRPr="00F557CE" w:rsidR="00CD397C">
        <w:t xml:space="preserve">from </w:t>
      </w:r>
      <w:r w:rsidRPr="00F557CE">
        <w:t xml:space="preserve">partners at a level that has just not been the case before. Again, I am hoping </w:t>
      </w:r>
      <w:r w:rsidRPr="00F557CE" w:rsidR="00CD397C">
        <w:t>the Irish G</w:t>
      </w:r>
      <w:r w:rsidRPr="00F557CE">
        <w:t>overnment will match up to that as well.</w:t>
      </w:r>
    </w:p>
    <w:p w:rsidR="00CD397C" w:rsidRPr="00F557CE" w:rsidP="00CD397C">
      <w:pPr>
        <w:pStyle w:val="Question"/>
      </w:pPr>
      <w:sdt>
        <w:sdtPr>
          <w:alias w:val="Member"/>
          <w:tag w:val="&lt;Member mnisId='4025' dodsId='41721'&gt;"/>
          <w:id w:val="-20246557"/>
          <w:placeholder>
            <w:docPart w:val="C1416AAB316C4F8EB287E9E7495594DF"/>
          </w:placeholder>
          <w:richText/>
        </w:sdtPr>
        <w:sdtContent>
          <w:r w:rsidRPr="00F557CE">
            <w:rPr>
              <w:b/>
              <w:bCs/>
            </w:rPr>
            <w:t>Claire Hanna</w:t>
          </w:r>
          <w:r w:rsidRPr="00F557CE">
            <w:rPr>
              <w:b/>
            </w:rPr>
            <w:t>:</w:t>
          </w:r>
        </w:sdtContent>
      </w:sdt>
      <w:r w:rsidRPr="00F557CE">
        <w:t xml:space="preserve"> </w:t>
      </w:r>
      <w:r w:rsidRPr="00F557CE" w:rsidR="00B544F2">
        <w:t>F</w:t>
      </w:r>
      <w:r w:rsidRPr="00F557CE" w:rsidR="006300A5">
        <w:t xml:space="preserve">inally, what reason would there be not to give the body those </w:t>
      </w:r>
      <w:r w:rsidRPr="00F557CE">
        <w:t xml:space="preserve">powers </w:t>
      </w:r>
      <w:r w:rsidRPr="00F557CE" w:rsidR="006300A5">
        <w:t>to compel evidence and have access to intelligence</w:t>
      </w:r>
      <w:r w:rsidRPr="00F557CE">
        <w:t>, i</w:t>
      </w:r>
      <w:r w:rsidRPr="00F557CE" w:rsidR="006300A5">
        <w:t xml:space="preserve">f this is really about truth recovery and not about stopping the embarrassment of people who were </w:t>
      </w:r>
      <w:r w:rsidRPr="00F557CE">
        <w:t xml:space="preserve">engaged in </w:t>
      </w:r>
      <w:r w:rsidRPr="00F557CE" w:rsidR="006300A5">
        <w:t>a very dirty war</w:t>
      </w:r>
      <w:r w:rsidRPr="00F557CE">
        <w:t xml:space="preserve">? </w:t>
      </w:r>
      <w:r w:rsidRPr="00F557CE" w:rsidR="006300A5">
        <w:t>What possible reason would there be</w:t>
      </w:r>
      <w:r w:rsidRPr="00F557CE">
        <w:t xml:space="preserve"> not to give those powers?</w:t>
      </w:r>
    </w:p>
    <w:p w:rsidR="00CD397C" w:rsidRPr="00F557CE" w:rsidP="00CD397C">
      <w:pPr>
        <w:pStyle w:val="Question"/>
        <w:numPr>
          <w:ilvl w:val="0"/>
          <w:numId w:val="0"/>
        </w:numPr>
        <w:ind w:left="794"/>
      </w:pPr>
      <w:sdt>
        <w:sdtPr>
          <w:alias w:val="Witness"/>
          <w:id w:val="615260968"/>
          <w:placeholder>
            <w:docPart w:val="296B9BAC8AFA4FC1884B1764549FE61A"/>
          </w:placeholder>
          <w:richText/>
        </w:sdtPr>
        <w:sdtContent>
          <w:r w:rsidRPr="00F557CE">
            <w:rPr>
              <w:b/>
              <w:i/>
              <w:iCs/>
            </w:rPr>
            <w:t>Brandon Lewis:</w:t>
          </w:r>
          <w:r w:rsidRPr="00F557CE">
            <w:rPr>
              <w:b/>
            </w:rPr>
            <w:t xml:space="preserve"> </w:t>
          </w:r>
        </w:sdtContent>
      </w:sdt>
      <w:r w:rsidRPr="00F557CE">
        <w:t xml:space="preserve">You will know that in the past I have regularly made the point that I </w:t>
      </w:r>
      <w:r w:rsidRPr="00F557CE" w:rsidR="006300A5">
        <w:t xml:space="preserve">avoid </w:t>
      </w:r>
      <w:r w:rsidRPr="00F557CE">
        <w:t>hypotheticals.</w:t>
      </w:r>
      <w:r w:rsidRPr="00F557CE" w:rsidR="006300A5">
        <w:t xml:space="preserve"> I am not saying we will not</w:t>
      </w:r>
      <w:r w:rsidRPr="00F557CE">
        <w:t xml:space="preserve">; </w:t>
      </w:r>
      <w:r w:rsidRPr="00F557CE" w:rsidR="006300A5">
        <w:t>I am not saying we definitely will</w:t>
      </w:r>
      <w:r w:rsidRPr="00F557CE">
        <w:t xml:space="preserve">. </w:t>
      </w:r>
      <w:r w:rsidRPr="00F557CE" w:rsidR="006300A5">
        <w:t>I am also saying that</w:t>
      </w:r>
      <w:r w:rsidRPr="00F557CE">
        <w:t xml:space="preserve">, </w:t>
      </w:r>
      <w:r w:rsidRPr="00F557CE" w:rsidR="006300A5">
        <w:t xml:space="preserve">from the UK </w:t>
      </w:r>
      <w:r w:rsidRPr="00F557CE">
        <w:t>G</w:t>
      </w:r>
      <w:r w:rsidRPr="00F557CE" w:rsidR="006300A5">
        <w:t>overnment side of it</w:t>
      </w:r>
      <w:r w:rsidRPr="00F557CE">
        <w:t xml:space="preserve">, from the side of </w:t>
      </w:r>
      <w:r w:rsidRPr="00F557CE" w:rsidR="006300A5">
        <w:t xml:space="preserve">UK Government partners and organisations that are part of UK Government, </w:t>
      </w:r>
      <w:r w:rsidRPr="00F557CE">
        <w:t xml:space="preserve">if the UK Government is </w:t>
      </w:r>
      <w:r w:rsidRPr="00F557CE" w:rsidR="006300A5">
        <w:t>committ</w:t>
      </w:r>
      <w:r w:rsidRPr="00F557CE">
        <w:t>ed</w:t>
      </w:r>
      <w:r w:rsidRPr="00F557CE" w:rsidR="006300A5">
        <w:t xml:space="preserve"> through the legislation to information recovery at a level that </w:t>
      </w:r>
      <w:r w:rsidRPr="00F557CE">
        <w:t xml:space="preserve">has </w:t>
      </w:r>
      <w:r w:rsidRPr="00F557CE" w:rsidR="006300A5">
        <w:t xml:space="preserve">not been done before, </w:t>
      </w:r>
      <w:r w:rsidRPr="00F557CE">
        <w:t>it</w:t>
      </w:r>
      <w:r w:rsidRPr="00F557CE" w:rsidR="006300A5">
        <w:t xml:space="preserve"> is a matter of fact that those bodies will have to be part of</w:t>
      </w:r>
      <w:r w:rsidRPr="00F557CE">
        <w:t xml:space="preserve"> this</w:t>
      </w:r>
      <w:r w:rsidRPr="00F557CE" w:rsidR="006300A5">
        <w:t>.</w:t>
      </w:r>
    </w:p>
    <w:p w:rsidR="006300A5" w:rsidRPr="00F557CE" w:rsidP="00CD397C">
      <w:pPr>
        <w:pStyle w:val="Question"/>
        <w:numPr>
          <w:ilvl w:val="0"/>
          <w:numId w:val="0"/>
        </w:numPr>
        <w:ind w:left="794"/>
      </w:pPr>
      <w:r w:rsidRPr="00F557CE">
        <w:t xml:space="preserve">This </w:t>
      </w:r>
      <w:r w:rsidRPr="00F557CE">
        <w:t xml:space="preserve">all falls into the details </w:t>
      </w:r>
      <w:r w:rsidRPr="00F557CE">
        <w:t xml:space="preserve">that </w:t>
      </w:r>
      <w:r w:rsidRPr="00F557CE">
        <w:t xml:space="preserve">we are </w:t>
      </w:r>
      <w:r w:rsidRPr="00F557CE" w:rsidR="00B544F2">
        <w:t xml:space="preserve">looking </w:t>
      </w:r>
      <w:r w:rsidRPr="00F557CE">
        <w:t xml:space="preserve">at </w:t>
      </w:r>
      <w:r w:rsidRPr="00F557CE" w:rsidR="00B544F2">
        <w:t xml:space="preserve">at </w:t>
      </w:r>
      <w:r w:rsidRPr="00F557CE">
        <w:t>the moment to make sure that</w:t>
      </w:r>
      <w:r w:rsidRPr="00F557CE">
        <w:t xml:space="preserve">, </w:t>
      </w:r>
      <w:r w:rsidRPr="00F557CE">
        <w:t xml:space="preserve">when we come forward with the details around </w:t>
      </w:r>
      <w:r w:rsidRPr="00F557CE">
        <w:t xml:space="preserve">the </w:t>
      </w:r>
      <w:r w:rsidRPr="00F557CE">
        <w:t>information recovery</w:t>
      </w:r>
      <w:r w:rsidRPr="00F557CE">
        <w:t xml:space="preserve"> body</w:t>
      </w:r>
      <w:r w:rsidRPr="00F557CE">
        <w:t>, people will be able to see</w:t>
      </w:r>
      <w:r w:rsidRPr="00F557CE">
        <w:t xml:space="preserve"> </w:t>
      </w:r>
      <w:r w:rsidRPr="00F557CE" w:rsidR="00B544F2">
        <w:t>it</w:t>
      </w:r>
      <w:r w:rsidRPr="00F557CE">
        <w:t xml:space="preserve"> and, </w:t>
      </w:r>
      <w:r w:rsidRPr="00F557CE">
        <w:t xml:space="preserve">when it is </w:t>
      </w:r>
      <w:r w:rsidRPr="00F557CE">
        <w:t xml:space="preserve">up and running, people will be able to see that it </w:t>
      </w:r>
      <w:r w:rsidRPr="00F557CE">
        <w:t xml:space="preserve">is delivering in a way that can </w:t>
      </w:r>
      <w:r w:rsidRPr="00F557CE">
        <w:t xml:space="preserve">generally </w:t>
      </w:r>
      <w:r w:rsidRPr="00F557CE">
        <w:t xml:space="preserve">get to </w:t>
      </w:r>
      <w:r w:rsidRPr="00F557CE">
        <w:t xml:space="preserve">the </w:t>
      </w:r>
      <w:r w:rsidRPr="00F557CE">
        <w:t>truth at a level people have just not seen before.</w:t>
      </w:r>
    </w:p>
    <w:p w:rsidR="006300A5" w:rsidRPr="00F557CE" w:rsidP="006300A5">
      <w:pPr>
        <w:pStyle w:val="Answer"/>
      </w:pPr>
      <w:r w:rsidRPr="00F557CE">
        <w:t xml:space="preserve">Again, I would say </w:t>
      </w:r>
      <w:r w:rsidRPr="00F557CE">
        <w:t>it is important</w:t>
      </w:r>
      <w:r w:rsidRPr="00F557CE" w:rsidR="006A6517">
        <w:t xml:space="preserve"> that</w:t>
      </w:r>
      <w:r w:rsidRPr="00F557CE" w:rsidR="00B544F2">
        <w:t xml:space="preserve">, </w:t>
      </w:r>
      <w:r w:rsidRPr="00F557CE" w:rsidR="006A6517">
        <w:t xml:space="preserve">if there </w:t>
      </w:r>
      <w:r w:rsidRPr="00F557CE">
        <w:t xml:space="preserve">is legislation </w:t>
      </w:r>
      <w:r w:rsidRPr="00F557CE">
        <w:t xml:space="preserve">that comes forward from </w:t>
      </w:r>
      <w:r w:rsidRPr="00F557CE">
        <w:t>the Irish Government</w:t>
      </w:r>
      <w:r w:rsidRPr="00F557CE" w:rsidR="006A6517">
        <w:t xml:space="preserve">, it </w:t>
      </w:r>
      <w:r w:rsidRPr="00F557CE">
        <w:t xml:space="preserve">will match up </w:t>
      </w:r>
      <w:r w:rsidRPr="00F557CE" w:rsidR="006A6517">
        <w:t xml:space="preserve">and </w:t>
      </w:r>
      <w:r w:rsidRPr="00F557CE">
        <w:t>do a similar thing in Ireland as well.</w:t>
      </w:r>
      <w:r w:rsidRPr="00F557CE" w:rsidR="00B544F2">
        <w:t xml:space="preserve"> I am hopeful about that, given the conversations we have had with the Taoiseach.</w:t>
      </w:r>
    </w:p>
    <w:p w:rsidR="006A6517" w:rsidRPr="00F557CE" w:rsidP="006A6517">
      <w:pPr>
        <w:pStyle w:val="Question"/>
      </w:pPr>
      <w:sdt>
        <w:sdtPr>
          <w:alias w:val="Member"/>
          <w:tag w:val="&lt;Member mnisId='1524' dodsId='35914'&gt;"/>
          <w:id w:val="1869476299"/>
          <w:placeholder>
            <w:docPart w:val="98F7A7FC2AAE4562BD637D514F0CAD1E"/>
          </w:placeholder>
          <w:richText/>
        </w:sdtPr>
        <w:sdtContent>
          <w:r w:rsidRPr="00F557CE">
            <w:rPr>
              <w:b/>
            </w:rPr>
            <w:t>Chair:</w:t>
          </w:r>
        </w:sdtContent>
      </w:sdt>
      <w:r w:rsidRPr="00F557CE">
        <w:t xml:space="preserve"> Could I </w:t>
      </w:r>
      <w:r w:rsidRPr="00F557CE" w:rsidR="006300A5">
        <w:t>just echo what Ms Hanna has said</w:t>
      </w:r>
      <w:r w:rsidRPr="00F557CE">
        <w:t>, Secretary of State</w:t>
      </w:r>
      <w:r w:rsidRPr="00F557CE" w:rsidR="006300A5">
        <w:t xml:space="preserve">? </w:t>
      </w:r>
      <w:r w:rsidRPr="00F557CE">
        <w:t xml:space="preserve">When we were doing our last inquiry, we heard from Jon Boutcher. With the </w:t>
      </w:r>
      <w:r w:rsidRPr="00F557CE" w:rsidR="006300A5">
        <w:t xml:space="preserve">full force of </w:t>
      </w:r>
      <w:r w:rsidRPr="00F557CE">
        <w:t xml:space="preserve">a retired </w:t>
      </w:r>
      <w:r w:rsidRPr="00F557CE" w:rsidR="00B544F2">
        <w:t>c</w:t>
      </w:r>
      <w:r w:rsidRPr="00F557CE" w:rsidR="006300A5">
        <w:t xml:space="preserve">hief </w:t>
      </w:r>
      <w:r w:rsidRPr="00F557CE" w:rsidR="00B544F2">
        <w:t>c</w:t>
      </w:r>
      <w:r w:rsidRPr="00F557CE" w:rsidR="006300A5">
        <w:t>onstable</w:t>
      </w:r>
      <w:r w:rsidRPr="00F557CE">
        <w:t xml:space="preserve"> and </w:t>
      </w:r>
      <w:r w:rsidRPr="00F557CE" w:rsidR="006300A5">
        <w:t>all the rest of it</w:t>
      </w:r>
      <w:r w:rsidRPr="00F557CE">
        <w:t xml:space="preserve">, </w:t>
      </w:r>
      <w:r w:rsidRPr="00F557CE" w:rsidR="006300A5">
        <w:t xml:space="preserve">he found </w:t>
      </w:r>
      <w:r w:rsidRPr="00F557CE">
        <w:t xml:space="preserve">it </w:t>
      </w:r>
      <w:r w:rsidRPr="00F557CE" w:rsidR="006300A5">
        <w:t>very difficult at times to get information</w:t>
      </w:r>
      <w:r w:rsidRPr="00F557CE">
        <w:t>.</w:t>
      </w:r>
    </w:p>
    <w:p w:rsidR="006A6517" w:rsidRPr="00F557CE" w:rsidP="006A6517">
      <w:pPr>
        <w:pStyle w:val="Question"/>
        <w:numPr>
          <w:ilvl w:val="0"/>
          <w:numId w:val="0"/>
        </w:numPr>
        <w:ind w:left="794"/>
      </w:pPr>
      <w:r w:rsidRPr="00F557CE">
        <w:t>T</w:t>
      </w:r>
      <w:r w:rsidRPr="00F557CE" w:rsidR="006300A5">
        <w:t xml:space="preserve">his is a big step that </w:t>
      </w:r>
      <w:r w:rsidRPr="00F557CE" w:rsidR="00D2460A">
        <w:t>you are</w:t>
      </w:r>
      <w:r w:rsidRPr="00F557CE" w:rsidR="006300A5">
        <w:t xml:space="preserve"> asking a lot of people to make</w:t>
      </w:r>
      <w:r w:rsidRPr="00F557CE">
        <w:t xml:space="preserve">, </w:t>
      </w:r>
      <w:r w:rsidRPr="00F557CE" w:rsidR="006300A5">
        <w:t xml:space="preserve">and that seems to me the key stepping stone to get people from that bank of the river to </w:t>
      </w:r>
      <w:r w:rsidRPr="00F557CE">
        <w:t xml:space="preserve">this </w:t>
      </w:r>
      <w:r w:rsidRPr="00F557CE" w:rsidR="006300A5">
        <w:t>bank of the river.</w:t>
      </w:r>
      <w:r w:rsidRPr="00F557CE">
        <w:t xml:space="preserve"> I</w:t>
      </w:r>
      <w:r w:rsidRPr="00F557CE" w:rsidR="006300A5">
        <w:t>f people think there is a clock to run down or some sort of smokescreen to hide behind</w:t>
      </w:r>
      <w:r w:rsidRPr="00F557CE">
        <w:t xml:space="preserve">, </w:t>
      </w:r>
      <w:r w:rsidRPr="00F557CE" w:rsidR="006300A5">
        <w:t>where the authorit</w:t>
      </w:r>
      <w:r w:rsidRPr="00F557CE">
        <w:t>ies</w:t>
      </w:r>
      <w:r w:rsidRPr="00F557CE" w:rsidR="006300A5">
        <w:t xml:space="preserve"> obfuscate</w:t>
      </w:r>
      <w:r w:rsidRPr="00F557CE">
        <w:t xml:space="preserve">, </w:t>
      </w:r>
      <w:r w:rsidRPr="00F557CE" w:rsidR="006300A5">
        <w:t xml:space="preserve">delay and do not produce the evidence </w:t>
      </w:r>
      <w:r w:rsidRPr="00F557CE">
        <w:t xml:space="preserve">that </w:t>
      </w:r>
      <w:r w:rsidRPr="00F557CE" w:rsidR="006300A5">
        <w:t>is requested</w:t>
      </w:r>
      <w:r w:rsidRPr="00F557CE">
        <w:t xml:space="preserve">, </w:t>
      </w:r>
      <w:r w:rsidRPr="00F557CE" w:rsidR="006300A5">
        <w:t xml:space="preserve">from day one it will have been well and truly hobbled. </w:t>
      </w:r>
      <w:r w:rsidRPr="00F557CE">
        <w:t>T</w:t>
      </w:r>
      <w:r w:rsidRPr="00F557CE" w:rsidR="006300A5">
        <w:t xml:space="preserve">hat just needs to be </w:t>
      </w:r>
      <w:r w:rsidRPr="00F557CE">
        <w:t xml:space="preserve">borne in mind. </w:t>
      </w:r>
    </w:p>
    <w:p w:rsidR="006A6517" w:rsidRPr="00F557CE" w:rsidP="006300A5">
      <w:pPr>
        <w:pStyle w:val="Answer"/>
      </w:pPr>
      <w:sdt>
        <w:sdtPr>
          <w:rPr>
            <w:b/>
          </w:rPr>
          <w:alias w:val="Witness"/>
          <w:id w:val="-1057009305"/>
          <w:placeholder>
            <w:docPart w:val="E2F8398EE9684D4BBE1ABAFC71B2C2D4"/>
          </w:placeholder>
          <w:richText/>
        </w:sdtPr>
        <w:sdtContent>
          <w:r w:rsidRPr="00F557CE">
            <w:rPr>
              <w:b/>
              <w:i/>
              <w:iCs/>
            </w:rPr>
            <w:t>Brandon Lewis:</w:t>
          </w:r>
          <w:r w:rsidRPr="00F557CE">
            <w:rPr>
              <w:b/>
            </w:rPr>
            <w:t xml:space="preserve"> </w:t>
          </w:r>
        </w:sdtContent>
      </w:sdt>
      <w:r w:rsidRPr="00F557CE">
        <w:rPr>
          <w:bCs/>
        </w:rPr>
        <w:t xml:space="preserve">On that specific point, it </w:t>
      </w:r>
      <w:r w:rsidRPr="00F557CE" w:rsidR="006300A5">
        <w:t>is just worth noting</w:t>
      </w:r>
      <w:r w:rsidRPr="00F557CE">
        <w:t xml:space="preserve"> that, as I </w:t>
      </w:r>
      <w:r w:rsidRPr="00F557CE" w:rsidR="006300A5">
        <w:t xml:space="preserve">have said many times, although Operation </w:t>
      </w:r>
      <w:r w:rsidRPr="00F557CE">
        <w:t xml:space="preserve">Kenova </w:t>
      </w:r>
      <w:r w:rsidRPr="00F557CE" w:rsidR="006300A5">
        <w:t>has not had any prosecutions</w:t>
      </w:r>
      <w:r w:rsidRPr="00F557CE">
        <w:t xml:space="preserve">, it </w:t>
      </w:r>
      <w:r w:rsidRPr="00F557CE" w:rsidR="006300A5">
        <w:t xml:space="preserve">has been very successful in a range of things, </w:t>
      </w:r>
      <w:r w:rsidRPr="00F557CE">
        <w:t xml:space="preserve">not least of all </w:t>
      </w:r>
      <w:r w:rsidRPr="00F557CE" w:rsidR="006300A5">
        <w:t>get</w:t>
      </w:r>
      <w:r w:rsidRPr="00F557CE">
        <w:t xml:space="preserve">ting </w:t>
      </w:r>
      <w:r w:rsidRPr="00F557CE" w:rsidR="006300A5">
        <w:t>to information</w:t>
      </w:r>
      <w:r w:rsidRPr="00F557CE">
        <w:t xml:space="preserve">. </w:t>
      </w:r>
    </w:p>
    <w:p w:rsidR="006300A5" w:rsidRPr="00F557CE" w:rsidP="006300A5">
      <w:pPr>
        <w:pStyle w:val="Answer"/>
      </w:pPr>
      <w:r w:rsidRPr="00F557CE">
        <w:t xml:space="preserve">The </w:t>
      </w:r>
      <w:r w:rsidRPr="00F557CE">
        <w:t xml:space="preserve">last time I spoke to Jon </w:t>
      </w:r>
      <w:r w:rsidRPr="00F557CE">
        <w:t xml:space="preserve">Boutcher </w:t>
      </w:r>
      <w:r w:rsidRPr="00F557CE">
        <w:t xml:space="preserve">about these issues, which was not that long ago, </w:t>
      </w:r>
      <w:r w:rsidRPr="00F557CE">
        <w:t xml:space="preserve">he said </w:t>
      </w:r>
      <w:r w:rsidRPr="00F557CE">
        <w:t xml:space="preserve">they </w:t>
      </w:r>
      <w:r w:rsidRPr="00F557CE">
        <w:t xml:space="preserve">had </w:t>
      </w:r>
      <w:r w:rsidRPr="00F557CE">
        <w:t>never actually had to use their powers</w:t>
      </w:r>
      <w:r w:rsidRPr="00F557CE">
        <w:t xml:space="preserve"> of c</w:t>
      </w:r>
      <w:r w:rsidRPr="00F557CE">
        <w:t xml:space="preserve">ompulsion, but </w:t>
      </w:r>
      <w:r w:rsidRPr="00F557CE">
        <w:t xml:space="preserve">I have no doubt that </w:t>
      </w:r>
      <w:r w:rsidRPr="00F557CE">
        <w:t xml:space="preserve">the fact they have them has an impact. </w:t>
      </w:r>
      <w:r w:rsidRPr="00F557CE">
        <w:t>We</w:t>
      </w:r>
      <w:r w:rsidRPr="00F557CE">
        <w:t xml:space="preserve"> are looking at all of those issues now</w:t>
      </w:r>
      <w:r w:rsidRPr="00F557CE">
        <w:t>.</w:t>
      </w:r>
    </w:p>
    <w:p w:rsidR="006300A5" w:rsidRPr="00F557CE" w:rsidP="00B544F2">
      <w:pPr>
        <w:pStyle w:val="Question"/>
      </w:pPr>
      <w:sdt>
        <w:sdtPr>
          <w:alias w:val="Member"/>
          <w:tag w:val="&lt;Member mnisId='4025' dodsId='41721'&gt;"/>
          <w:id w:val="-465197445"/>
          <w:placeholder>
            <w:docPart w:val="C0C1F8AB3F3B45B8B238C33FF292BCEE"/>
          </w:placeholder>
          <w:richText/>
        </w:sdtPr>
        <w:sdtContent>
          <w:r w:rsidRPr="00F557CE" w:rsidR="006A6517">
            <w:rPr>
              <w:b/>
            </w:rPr>
            <w:t>Stephen Farry:</w:t>
          </w:r>
        </w:sdtContent>
      </w:sdt>
      <w:r w:rsidRPr="00F557CE" w:rsidR="006A6517">
        <w:t xml:space="preserve"> I just wanted </w:t>
      </w:r>
      <w:r w:rsidRPr="00F557CE">
        <w:t xml:space="preserve">to pick up and clarify a number of answers </w:t>
      </w:r>
      <w:r w:rsidRPr="00F557CE" w:rsidR="006A6517">
        <w:t xml:space="preserve">that </w:t>
      </w:r>
      <w:r w:rsidRPr="00F557CE">
        <w:t>you gave earlier on</w:t>
      </w:r>
      <w:r w:rsidRPr="00F557CE" w:rsidR="006A6517">
        <w:t xml:space="preserve">. First of all, given that the Chair has raised it, I have a question on </w:t>
      </w:r>
      <w:r w:rsidRPr="00F557CE">
        <w:t xml:space="preserve">Operation </w:t>
      </w:r>
      <w:r w:rsidRPr="00F557CE" w:rsidR="006A6517">
        <w:t>Ke</w:t>
      </w:r>
      <w:r w:rsidRPr="00F557CE">
        <w:t>nova</w:t>
      </w:r>
      <w:r w:rsidRPr="00F557CE" w:rsidR="006A6517">
        <w:t>. P</w:t>
      </w:r>
      <w:r w:rsidRPr="00F557CE">
        <w:t>reviously</w:t>
      </w:r>
      <w:r w:rsidRPr="00F557CE" w:rsidR="006A6517">
        <w:t xml:space="preserve">, </w:t>
      </w:r>
      <w:r w:rsidRPr="00F557CE">
        <w:t>Secretary</w:t>
      </w:r>
      <w:r w:rsidRPr="00F557CE" w:rsidR="006A6517">
        <w:t xml:space="preserve"> of State, your thesis around </w:t>
      </w:r>
      <w:r w:rsidRPr="00F557CE">
        <w:t>the need for change</w:t>
      </w:r>
      <w:r w:rsidRPr="00F557CE" w:rsidR="006A6517">
        <w:t xml:space="preserve"> is that the </w:t>
      </w:r>
      <w:r w:rsidRPr="00F557CE">
        <w:t>system is not capable of handling prosecutions</w:t>
      </w:r>
      <w:r w:rsidRPr="00F557CE" w:rsidR="006A6517">
        <w:t xml:space="preserve">, </w:t>
      </w:r>
      <w:r w:rsidRPr="00F557CE">
        <w:t xml:space="preserve">because this year we have seen </w:t>
      </w:r>
      <w:r w:rsidRPr="00F557CE" w:rsidR="006A6517">
        <w:t xml:space="preserve">a whole </w:t>
      </w:r>
      <w:r w:rsidRPr="00F557CE">
        <w:t>host</w:t>
      </w:r>
      <w:r w:rsidRPr="00F557CE" w:rsidR="006A6517">
        <w:t xml:space="preserve"> </w:t>
      </w:r>
      <w:r w:rsidRPr="00F557CE">
        <w:t xml:space="preserve">of prosecutions collapsing, </w:t>
      </w:r>
      <w:r w:rsidRPr="00F557CE" w:rsidR="006A6517">
        <w:t xml:space="preserve">and </w:t>
      </w:r>
      <w:r w:rsidRPr="00F557CE">
        <w:t>therefore it shows how difficult this is.</w:t>
      </w:r>
      <w:r w:rsidRPr="00F557CE" w:rsidR="00B544F2">
        <w:t xml:space="preserve"> </w:t>
      </w:r>
      <w:r w:rsidRPr="00F557CE" w:rsidR="006A6517">
        <w:t>S</w:t>
      </w:r>
      <w:r w:rsidRPr="00F557CE">
        <w:t xml:space="preserve">pecifically with reference to Operation </w:t>
      </w:r>
      <w:r w:rsidRPr="00F557CE" w:rsidR="006A6517">
        <w:t>Kenova</w:t>
      </w:r>
      <w:r w:rsidRPr="00F557CE">
        <w:t>, are you open</w:t>
      </w:r>
      <w:r w:rsidRPr="00F557CE" w:rsidR="006A6517">
        <w:noBreakHyphen/>
      </w:r>
      <w:r w:rsidRPr="00F557CE">
        <w:t>minded that the</w:t>
      </w:r>
      <w:r w:rsidRPr="00F557CE" w:rsidR="006A6517">
        <w:t xml:space="preserve">re </w:t>
      </w:r>
      <w:r w:rsidRPr="00F557CE">
        <w:t xml:space="preserve">may well be a prospect in the near future </w:t>
      </w:r>
      <w:r w:rsidRPr="00F557CE" w:rsidR="006A6517">
        <w:t xml:space="preserve">of </w:t>
      </w:r>
      <w:r w:rsidRPr="00F557CE">
        <w:t>recommendations coming through that process for prosecutions to be taken forward</w:t>
      </w:r>
      <w:r w:rsidRPr="00F557CE" w:rsidR="006A6517">
        <w:t xml:space="preserve">? </w:t>
      </w:r>
      <w:r w:rsidRPr="00F557CE">
        <w:t xml:space="preserve">If your legislation goes through, </w:t>
      </w:r>
      <w:r w:rsidRPr="00F557CE" w:rsidR="006A6517">
        <w:t xml:space="preserve">it </w:t>
      </w:r>
      <w:r w:rsidRPr="00F557CE">
        <w:t>would cut that off from</w:t>
      </w:r>
      <w:r w:rsidRPr="00F557CE" w:rsidR="006A6517">
        <w:t xml:space="preserve"> reaching its </w:t>
      </w:r>
      <w:r w:rsidRPr="00F557CE">
        <w:t>full conclusion.</w:t>
      </w:r>
    </w:p>
    <w:p w:rsidR="00074384" w:rsidRPr="00F557CE" w:rsidP="006300A5">
      <w:pPr>
        <w:pStyle w:val="Answer"/>
      </w:pPr>
      <w:sdt>
        <w:sdtPr>
          <w:alias w:val="Witness"/>
          <w:id w:val="1813212621"/>
          <w:placeholder>
            <w:docPart w:val="209F6C5E39CB4681AEC73630E222F7FF"/>
          </w:placeholder>
          <w:richText/>
        </w:sdtPr>
        <w:sdtContent>
          <w:r w:rsidRPr="00F557CE" w:rsidR="006A6517">
            <w:rPr>
              <w:b/>
              <w:i/>
              <w:iCs/>
            </w:rPr>
            <w:t>Brandon Lewis:</w:t>
          </w:r>
          <w:r w:rsidRPr="00F557CE" w:rsidR="006A6517">
            <w:rPr>
              <w:b/>
            </w:rPr>
            <w:t xml:space="preserve"> </w:t>
          </w:r>
        </w:sdtContent>
      </w:sdt>
      <w:r w:rsidRPr="00F557CE" w:rsidR="006A6517">
        <w:t xml:space="preserve">There are </w:t>
      </w:r>
      <w:r w:rsidRPr="00F557CE" w:rsidR="006300A5">
        <w:t xml:space="preserve">two things. First of all, </w:t>
      </w:r>
      <w:r w:rsidRPr="00F557CE" w:rsidR="006A6517">
        <w:t xml:space="preserve">to </w:t>
      </w:r>
      <w:r w:rsidRPr="00F557CE" w:rsidR="006300A5">
        <w:t xml:space="preserve">the first part </w:t>
      </w:r>
      <w:r w:rsidRPr="00F557CE" w:rsidR="006A6517">
        <w:t>of that,</w:t>
      </w:r>
      <w:r w:rsidRPr="00F557CE" w:rsidR="006300A5">
        <w:t xml:space="preserve"> </w:t>
      </w:r>
      <w:r w:rsidRPr="00F557CE" w:rsidR="006A6517">
        <w:t xml:space="preserve">I would just say that the </w:t>
      </w:r>
      <w:r w:rsidRPr="00F557CE" w:rsidR="006300A5">
        <w:t xml:space="preserve">package that </w:t>
      </w:r>
      <w:r w:rsidRPr="00F557CE" w:rsidR="006A6517">
        <w:t xml:space="preserve">was put </w:t>
      </w:r>
      <w:r w:rsidRPr="00F557CE" w:rsidR="006300A5">
        <w:t xml:space="preserve">in the Command Paper </w:t>
      </w:r>
      <w:r w:rsidRPr="00F557CE" w:rsidR="006A6517">
        <w:t xml:space="preserve">is not just </w:t>
      </w:r>
      <w:r w:rsidRPr="00F557CE" w:rsidR="006300A5">
        <w:t>because cases are collapsing</w:t>
      </w:r>
      <w:r w:rsidRPr="00F557CE" w:rsidR="006A6517">
        <w:t xml:space="preserve">; </w:t>
      </w:r>
      <w:r w:rsidRPr="00F557CE" w:rsidR="006300A5">
        <w:t xml:space="preserve">it is about the wider issue of how you get to information and the level that a criminal justice case has to get to in order to be able to come to a conclusion compared to what we see in the </w:t>
      </w:r>
      <w:r w:rsidRPr="00F557CE" w:rsidR="006A6517">
        <w:t>coronial c</w:t>
      </w:r>
      <w:r w:rsidRPr="00F557CE" w:rsidR="006300A5">
        <w:t xml:space="preserve">ourt. </w:t>
      </w:r>
      <w:r w:rsidRPr="00F557CE" w:rsidR="006A6517">
        <w:t>T</w:t>
      </w:r>
      <w:r w:rsidRPr="00F557CE" w:rsidR="006300A5">
        <w:t>here is a wide</w:t>
      </w:r>
      <w:r w:rsidRPr="00F557CE" w:rsidR="006A6517">
        <w:t>r</w:t>
      </w:r>
      <w:r w:rsidRPr="00F557CE" w:rsidR="006300A5">
        <w:t xml:space="preserve"> issue than just because cases are collaps</w:t>
      </w:r>
      <w:r w:rsidRPr="00F557CE" w:rsidR="006A6517">
        <w:t xml:space="preserve">ing. Of course, </w:t>
      </w:r>
      <w:r w:rsidRPr="00F557CE" w:rsidR="006300A5">
        <w:t xml:space="preserve">some of these cases collapsed after we started </w:t>
      </w:r>
      <w:r w:rsidRPr="00F557CE" w:rsidR="006A6517">
        <w:t>working on this</w:t>
      </w:r>
      <w:r w:rsidRPr="00F557CE" w:rsidR="006300A5">
        <w:t xml:space="preserve">. </w:t>
      </w:r>
      <w:r w:rsidRPr="00F557CE" w:rsidR="006A6517">
        <w:t>T</w:t>
      </w:r>
      <w:r w:rsidRPr="00F557CE" w:rsidR="006300A5">
        <w:t xml:space="preserve">he two are not necessarily </w:t>
      </w:r>
      <w:r w:rsidRPr="00F557CE">
        <w:t>linked</w:t>
      </w:r>
      <w:r w:rsidRPr="00F557CE" w:rsidR="006300A5">
        <w:t>.</w:t>
      </w:r>
    </w:p>
    <w:p w:rsidR="006300A5" w:rsidRPr="00F557CE" w:rsidP="006300A5">
      <w:pPr>
        <w:pStyle w:val="Answer"/>
      </w:pPr>
      <w:r w:rsidRPr="00F557CE">
        <w:t>In terms of O</w:t>
      </w:r>
      <w:r w:rsidRPr="00F557CE">
        <w:t>peration</w:t>
      </w:r>
      <w:r w:rsidRPr="00F557CE">
        <w:t xml:space="preserve"> Kenova, they have </w:t>
      </w:r>
      <w:r w:rsidRPr="00F557CE">
        <w:t xml:space="preserve">not had any prosecutions at all </w:t>
      </w:r>
      <w:r w:rsidRPr="00F557CE">
        <w:t xml:space="preserve">at the moment, </w:t>
      </w:r>
      <w:r w:rsidRPr="00F557CE">
        <w:t>let alone any successful prosecutions. That is a matter for the PPS</w:t>
      </w:r>
      <w:r w:rsidRPr="00F557CE">
        <w:t xml:space="preserve">, but </w:t>
      </w:r>
      <w:r w:rsidRPr="00F557CE">
        <w:t xml:space="preserve">I absolutely recognise that there is technically a possibility that Operation </w:t>
      </w:r>
      <w:r w:rsidRPr="00F557CE">
        <w:t>Kenova’s</w:t>
      </w:r>
      <w:r w:rsidRPr="00F557CE">
        <w:t xml:space="preserve"> investigations could lead to the </w:t>
      </w:r>
      <w:r w:rsidRPr="00F557CE">
        <w:t xml:space="preserve">prosecution service </w:t>
      </w:r>
      <w:r w:rsidRPr="00F557CE">
        <w:t>deciding that there is a prosecution in the future. That has not been the case so far and is not the case at the moment.</w:t>
      </w:r>
    </w:p>
    <w:p w:rsidR="006300A5" w:rsidRPr="00F557CE" w:rsidP="0068152D">
      <w:pPr>
        <w:pStyle w:val="Question"/>
      </w:pPr>
      <w:sdt>
        <w:sdtPr>
          <w:alias w:val="Member"/>
          <w:tag w:val="&lt;Member mnisId='4025' dodsId='41721'&gt;"/>
          <w:id w:val="-1588146748"/>
          <w:placeholder>
            <w:docPart w:val="35ECBC7EDFDF4749BED59E33B033BCB3"/>
          </w:placeholder>
          <w:richText/>
        </w:sdtPr>
        <w:sdtContent>
          <w:r w:rsidRPr="00F557CE" w:rsidR="00074384">
            <w:rPr>
              <w:b/>
            </w:rPr>
            <w:t>Stephen Farry:</w:t>
          </w:r>
        </w:sdtContent>
      </w:sdt>
      <w:r w:rsidRPr="00F557CE" w:rsidR="00074384">
        <w:t xml:space="preserve"> </w:t>
      </w:r>
      <w:r w:rsidRPr="00F557CE" w:rsidR="0068152D">
        <w:t xml:space="preserve">If you </w:t>
      </w:r>
      <w:r w:rsidRPr="00F557CE">
        <w:t>have had conversations with Jon B</w:t>
      </w:r>
      <w:r w:rsidRPr="00F557CE" w:rsidR="00074384">
        <w:t>outcher</w:t>
      </w:r>
      <w:r w:rsidRPr="00F557CE" w:rsidR="0068152D">
        <w:t xml:space="preserve"> and you are saying that it is only </w:t>
      </w:r>
      <w:r w:rsidRPr="00F557CE">
        <w:t xml:space="preserve">hypothetically possible, </w:t>
      </w:r>
      <w:r w:rsidRPr="00F557CE" w:rsidR="0068152D">
        <w:t xml:space="preserve">are you maybe not </w:t>
      </w:r>
      <w:r w:rsidRPr="00F557CE">
        <w:t xml:space="preserve">doing full justice to the work </w:t>
      </w:r>
      <w:r w:rsidRPr="00F557CE" w:rsidR="0068152D">
        <w:t>O</w:t>
      </w:r>
      <w:r w:rsidRPr="00F557CE">
        <w:t>peration</w:t>
      </w:r>
      <w:r w:rsidRPr="00F557CE" w:rsidR="0068152D">
        <w:t xml:space="preserve"> Kenova is </w:t>
      </w:r>
      <w:r w:rsidRPr="00F557CE">
        <w:t>currently doing</w:t>
      </w:r>
      <w:r w:rsidRPr="00F557CE" w:rsidR="0068152D">
        <w:t xml:space="preserve">? That is not a </w:t>
      </w:r>
      <w:r w:rsidRPr="00F557CE">
        <w:t xml:space="preserve">fair reflection of where </w:t>
      </w:r>
      <w:r w:rsidRPr="00F557CE" w:rsidR="0068152D">
        <w:t>O</w:t>
      </w:r>
      <w:r w:rsidRPr="00F557CE">
        <w:t xml:space="preserve">peration </w:t>
      </w:r>
      <w:r w:rsidRPr="00F557CE" w:rsidR="0068152D">
        <w:t xml:space="preserve">Kenova </w:t>
      </w:r>
      <w:r w:rsidRPr="00F557CE">
        <w:t>currently stands</w:t>
      </w:r>
      <w:r w:rsidRPr="00F557CE" w:rsidR="0068152D">
        <w:t xml:space="preserve"> i</w:t>
      </w:r>
      <w:r w:rsidRPr="00F557CE">
        <w:t xml:space="preserve">n terms of the work </w:t>
      </w:r>
      <w:r w:rsidRPr="00F557CE" w:rsidR="0068152D">
        <w:t xml:space="preserve">they are </w:t>
      </w:r>
      <w:r w:rsidRPr="00F557CE">
        <w:t>doing.</w:t>
      </w:r>
    </w:p>
    <w:p w:rsidR="006300A5" w:rsidRPr="00F557CE" w:rsidP="006300A5">
      <w:pPr>
        <w:pStyle w:val="Answer"/>
      </w:pPr>
      <w:sdt>
        <w:sdtPr>
          <w:alias w:val="Witness"/>
          <w:id w:val="459770726"/>
          <w:placeholder>
            <w:docPart w:val="EED01014E37C40E5A8891EC2102395AD"/>
          </w:placeholder>
          <w:richText/>
        </w:sdtPr>
        <w:sdtContent>
          <w:r w:rsidRPr="00F557CE" w:rsidR="0068152D">
            <w:rPr>
              <w:b/>
              <w:i/>
              <w:iCs/>
            </w:rPr>
            <w:t>Brandon Lewis:</w:t>
          </w:r>
          <w:r w:rsidRPr="00F557CE" w:rsidR="0068152D">
            <w:rPr>
              <w:b/>
            </w:rPr>
            <w:t xml:space="preserve"> </w:t>
          </w:r>
        </w:sdtContent>
      </w:sdt>
      <w:r w:rsidRPr="00F557CE">
        <w:t>In what sense?</w:t>
      </w:r>
    </w:p>
    <w:p w:rsidR="006300A5" w:rsidRPr="00F557CE" w:rsidP="0068152D">
      <w:pPr>
        <w:pStyle w:val="Question"/>
      </w:pPr>
      <w:sdt>
        <w:sdtPr>
          <w:alias w:val="Member"/>
          <w:tag w:val="&lt;Member mnisId='4025' dodsId='41721'&gt;"/>
          <w:id w:val="-766004823"/>
          <w:placeholder>
            <w:docPart w:val="C143F2D4A7594D4FA43214B8040BD669"/>
          </w:placeholder>
          <w:richText/>
        </w:sdtPr>
        <w:sdtContent>
          <w:r w:rsidRPr="00F557CE" w:rsidR="0068152D">
            <w:rPr>
              <w:b/>
            </w:rPr>
            <w:t>Stephen Farry:</w:t>
          </w:r>
        </w:sdtContent>
      </w:sdt>
      <w:r w:rsidRPr="00F557CE" w:rsidR="0068152D">
        <w:t xml:space="preserve"> They </w:t>
      </w:r>
      <w:r w:rsidRPr="00F557CE">
        <w:t xml:space="preserve">are probably closer to the line in terms of potentially making recommendations </w:t>
      </w:r>
      <w:r w:rsidRPr="00F557CE" w:rsidR="0068152D">
        <w:t>for</w:t>
      </w:r>
      <w:r w:rsidRPr="00F557CE">
        <w:t xml:space="preserve"> prosecutions </w:t>
      </w:r>
      <w:r w:rsidRPr="00F557CE" w:rsidR="0068152D">
        <w:t xml:space="preserve">than you are giving them </w:t>
      </w:r>
      <w:r w:rsidRPr="00F557CE">
        <w:t>credit</w:t>
      </w:r>
      <w:r w:rsidRPr="00F557CE" w:rsidR="0068152D">
        <w:t xml:space="preserve"> for</w:t>
      </w:r>
      <w:r w:rsidRPr="00F557CE">
        <w:t>.</w:t>
      </w:r>
    </w:p>
    <w:p w:rsidR="0068152D" w:rsidRPr="00F557CE" w:rsidP="006300A5">
      <w:pPr>
        <w:pStyle w:val="Answer"/>
      </w:pPr>
      <w:sdt>
        <w:sdtPr>
          <w:alias w:val="Witness"/>
          <w:id w:val="1627501851"/>
          <w:placeholder>
            <w:docPart w:val="B91AD7B6C4944B57BBE1276BD9394AC2"/>
          </w:placeholder>
          <w:richText/>
        </w:sdtPr>
        <w:sdtContent>
          <w:r w:rsidRPr="00F557CE">
            <w:rPr>
              <w:b/>
              <w:i/>
              <w:iCs/>
            </w:rPr>
            <w:t>Brandon Lewis:</w:t>
          </w:r>
          <w:r w:rsidRPr="00F557CE">
            <w:rPr>
              <w:b/>
            </w:rPr>
            <w:t xml:space="preserve"> </w:t>
          </w:r>
        </w:sdtContent>
      </w:sdt>
      <w:r w:rsidRPr="00F557CE">
        <w:t xml:space="preserve">As I say, I can only go on the facts </w:t>
      </w:r>
      <w:r w:rsidRPr="00F557CE" w:rsidR="006300A5">
        <w:t>as we have them.</w:t>
      </w:r>
      <w:r w:rsidRPr="00F557CE">
        <w:t xml:space="preserve"> M</w:t>
      </w:r>
      <w:r w:rsidRPr="00F557CE" w:rsidR="006300A5">
        <w:t xml:space="preserve">y point about Operation </w:t>
      </w:r>
      <w:r w:rsidRPr="00F557CE">
        <w:t xml:space="preserve">Kenova </w:t>
      </w:r>
      <w:r w:rsidRPr="00F557CE" w:rsidR="006300A5">
        <w:t xml:space="preserve">is </w:t>
      </w:r>
      <w:r w:rsidRPr="00F557CE">
        <w:t xml:space="preserve">that </w:t>
      </w:r>
      <w:r w:rsidRPr="00F557CE" w:rsidR="006300A5">
        <w:t xml:space="preserve">it </w:t>
      </w:r>
      <w:r w:rsidRPr="00F557CE">
        <w:t>has</w:t>
      </w:r>
      <w:r w:rsidRPr="00F557CE" w:rsidR="006300A5">
        <w:t xml:space="preserve"> been </w:t>
      </w:r>
      <w:r w:rsidRPr="00F557CE">
        <w:t xml:space="preserve">going for </w:t>
      </w:r>
      <w:r w:rsidRPr="00F557CE" w:rsidR="006300A5">
        <w:t>four or five years now. It has not had a prosecution</w:t>
      </w:r>
      <w:r w:rsidRPr="00F557CE">
        <w:t xml:space="preserve">. </w:t>
      </w:r>
      <w:r w:rsidRPr="00F557CE" w:rsidR="006300A5">
        <w:t xml:space="preserve">I cannot predict what decisions either </w:t>
      </w:r>
      <w:r w:rsidRPr="00F557CE">
        <w:t>O</w:t>
      </w:r>
      <w:r w:rsidRPr="00F557CE" w:rsidR="006300A5">
        <w:t xml:space="preserve">peration </w:t>
      </w:r>
      <w:r w:rsidRPr="00F557CE">
        <w:t xml:space="preserve">Kenova </w:t>
      </w:r>
      <w:r w:rsidRPr="00F557CE" w:rsidR="006300A5">
        <w:t xml:space="preserve">itself or the prosecution service will make in the future. </w:t>
      </w:r>
      <w:r w:rsidRPr="00F557CE">
        <w:t>E</w:t>
      </w:r>
      <w:r w:rsidRPr="00F557CE" w:rsidR="006300A5">
        <w:t>ven then</w:t>
      </w:r>
      <w:r w:rsidRPr="00F557CE">
        <w:t xml:space="preserve">, that </w:t>
      </w:r>
      <w:r w:rsidRPr="00F557CE" w:rsidR="006300A5">
        <w:t>does not mean there</w:t>
      </w:r>
      <w:r w:rsidRPr="00F557CE">
        <w:t xml:space="preserve"> will </w:t>
      </w:r>
      <w:r w:rsidRPr="00F557CE" w:rsidR="006300A5">
        <w:t>be a successful prosecution</w:t>
      </w:r>
      <w:r w:rsidRPr="00F557CE">
        <w:t xml:space="preserve">. </w:t>
      </w:r>
      <w:r w:rsidRPr="00F557CE" w:rsidR="006300A5">
        <w:t xml:space="preserve">As we have seen, </w:t>
      </w:r>
      <w:r w:rsidRPr="00F557CE">
        <w:t xml:space="preserve">the </w:t>
      </w:r>
      <w:r w:rsidRPr="00F557CE" w:rsidR="006300A5">
        <w:t>prosecution</w:t>
      </w:r>
      <w:r w:rsidRPr="00F557CE">
        <w:t xml:space="preserve"> service </w:t>
      </w:r>
      <w:r w:rsidRPr="00F557CE" w:rsidR="006300A5">
        <w:t xml:space="preserve">decided to make prosecutions </w:t>
      </w:r>
      <w:r w:rsidRPr="00F557CE">
        <w:t xml:space="preserve">that </w:t>
      </w:r>
      <w:r w:rsidRPr="00F557CE" w:rsidR="006300A5">
        <w:t>have collapsed afterwards this year</w:t>
      </w:r>
      <w:r w:rsidRPr="00F557CE">
        <w:t>.</w:t>
      </w:r>
    </w:p>
    <w:p w:rsidR="006300A5" w:rsidRPr="00F557CE" w:rsidP="006300A5">
      <w:pPr>
        <w:pStyle w:val="Answer"/>
      </w:pPr>
      <w:r w:rsidRPr="00F557CE">
        <w:t xml:space="preserve">This </w:t>
      </w:r>
      <w:r w:rsidRPr="00F557CE">
        <w:t xml:space="preserve">also does not change the underlying point </w:t>
      </w:r>
      <w:r w:rsidRPr="00F557CE">
        <w:t>around Operation Kenova</w:t>
      </w:r>
      <w:r w:rsidRPr="00F557CE">
        <w:t xml:space="preserve">. Where it has been very successful is </w:t>
      </w:r>
      <w:r w:rsidRPr="00F557CE">
        <w:t xml:space="preserve">in </w:t>
      </w:r>
      <w:r w:rsidRPr="00F557CE">
        <w:t xml:space="preserve">the work it has done with both victims directly and their families around being able to get to information </w:t>
      </w:r>
      <w:r w:rsidRPr="00F557CE">
        <w:t xml:space="preserve">and </w:t>
      </w:r>
      <w:r w:rsidRPr="00F557CE">
        <w:t>the truth</w:t>
      </w:r>
      <w:r w:rsidRPr="00F557CE">
        <w:t xml:space="preserve">. </w:t>
      </w:r>
      <w:r w:rsidRPr="00F557CE">
        <w:t>In cases that are not being prosecuted, there are still families who have felt that the outcome of that has been a positive outcome for th</w:t>
      </w:r>
      <w:r w:rsidRPr="00F557CE">
        <w:t>em.</w:t>
      </w:r>
    </w:p>
    <w:p w:rsidR="0068152D" w:rsidRPr="00F557CE" w:rsidP="0068152D">
      <w:pPr>
        <w:pStyle w:val="Remark"/>
      </w:pPr>
      <w:sdt>
        <w:sdtPr>
          <w:alias w:val="Member"/>
          <w:tag w:val="&lt;Member mnisId='4025' dodsId='41721'&gt;"/>
          <w:id w:val="664753176"/>
          <w:placeholder>
            <w:docPart w:val="63100F83856346E8845AA805F86756A8"/>
          </w:placeholder>
          <w:richText/>
        </w:sdtPr>
        <w:sdtContent>
          <w:r w:rsidRPr="00F557CE">
            <w:rPr>
              <w:b/>
            </w:rPr>
            <w:t>Stephen Farry:</w:t>
          </w:r>
        </w:sdtContent>
      </w:sdt>
      <w:r w:rsidRPr="00F557CE">
        <w:t xml:space="preserve"> This leads neatly on </w:t>
      </w:r>
      <w:r w:rsidRPr="00F557CE" w:rsidR="006300A5">
        <w:t>to the point around</w:t>
      </w:r>
      <w:r w:rsidRPr="00F557CE">
        <w:t>—</w:t>
      </w:r>
    </w:p>
    <w:p w:rsidR="0068152D" w:rsidRPr="00F557CE" w:rsidP="0068152D">
      <w:pPr>
        <w:pStyle w:val="Remark"/>
        <w:rPr>
          <w:bCs/>
        </w:rPr>
      </w:pPr>
      <w:sdt>
        <w:sdtPr>
          <w:rPr>
            <w:b/>
          </w:rPr>
          <w:alias w:val="Member"/>
          <w:tag w:val="&lt;Member mnisId='1524' dodsId='35914'&gt;"/>
          <w:id w:val="949666273"/>
          <w:placeholder>
            <w:docPart w:val="D8248E4865824C0682D0CD39AF71E513"/>
          </w:placeholder>
          <w:richText/>
        </w:sdtPr>
        <w:sdtContent>
          <w:r w:rsidRPr="00F557CE">
            <w:rPr>
              <w:b/>
            </w:rPr>
            <w:t>Chair:</w:t>
          </w:r>
        </w:sdtContent>
      </w:sdt>
      <w:r w:rsidRPr="00F557CE">
        <w:rPr>
          <w:b/>
        </w:rPr>
        <w:t xml:space="preserve"> </w:t>
      </w:r>
      <w:r w:rsidRPr="00F557CE">
        <w:rPr>
          <w:bCs/>
        </w:rPr>
        <w:t>Stephen—</w:t>
      </w:r>
    </w:p>
    <w:p w:rsidR="0068152D" w:rsidRPr="00F557CE" w:rsidP="0068152D">
      <w:pPr>
        <w:pStyle w:val="Remark"/>
      </w:pPr>
      <w:sdt>
        <w:sdtPr>
          <w:alias w:val="Member"/>
          <w:tag w:val="&lt;Member mnisId='4025' dodsId='41721'&gt;"/>
          <w:id w:val="1862090000"/>
          <w:placeholder>
            <w:docPart w:val="A161F78DC3984A74B4DA9BA5D0045967"/>
          </w:placeholder>
          <w:richText/>
        </w:sdtPr>
        <w:sdtContent>
          <w:r w:rsidRPr="00F557CE">
            <w:rPr>
              <w:b/>
            </w:rPr>
            <w:t>Stephen Farry:</w:t>
          </w:r>
        </w:sdtContent>
      </w:sdt>
      <w:r w:rsidRPr="00F557CE">
        <w:t xml:space="preserve"> Chair, </w:t>
      </w:r>
      <w:r w:rsidRPr="00F557CE" w:rsidR="006300A5">
        <w:t xml:space="preserve">I did not </w:t>
      </w:r>
      <w:r w:rsidRPr="00F557CE">
        <w:t xml:space="preserve">actually get </w:t>
      </w:r>
      <w:r w:rsidRPr="00F557CE" w:rsidR="006300A5">
        <w:t xml:space="preserve">a </w:t>
      </w:r>
      <w:r w:rsidRPr="00F557CE">
        <w:t>substantive question. I came in at the start on</w:t>
      </w:r>
      <w:r w:rsidRPr="00F557CE" w:rsidR="006300A5">
        <w:t xml:space="preserve"> a follow</w:t>
      </w:r>
      <w:r w:rsidRPr="00F557CE">
        <w:noBreakHyphen/>
      </w:r>
      <w:r w:rsidRPr="00F557CE" w:rsidR="006300A5">
        <w:t>up to your starting question</w:t>
      </w:r>
      <w:r w:rsidRPr="00F557CE">
        <w:t>.</w:t>
      </w:r>
    </w:p>
    <w:p w:rsidR="0068152D" w:rsidRPr="00F557CE" w:rsidP="0068152D">
      <w:pPr>
        <w:pStyle w:val="Remark"/>
      </w:pPr>
      <w:sdt>
        <w:sdtPr>
          <w:rPr>
            <w:b/>
          </w:rPr>
          <w:alias w:val="Member"/>
          <w:tag w:val="&lt;Member mnisId='1524' dodsId='35914'&gt;"/>
          <w:id w:val="1799405755"/>
          <w:placeholder>
            <w:docPart w:val="60F68B5595F540698F3D90F5C001B70D"/>
          </w:placeholder>
          <w:richText/>
        </w:sdtPr>
        <w:sdtContent>
          <w:r w:rsidRPr="00F557CE">
            <w:rPr>
              <w:b/>
            </w:rPr>
            <w:t>Chair:</w:t>
          </w:r>
        </w:sdtContent>
      </w:sdt>
      <w:r w:rsidRPr="00F557CE">
        <w:rPr>
          <w:b/>
        </w:rPr>
        <w:t xml:space="preserve"> </w:t>
      </w:r>
      <w:r w:rsidRPr="00F557CE">
        <w:rPr>
          <w:bCs/>
        </w:rPr>
        <w:t xml:space="preserve">It </w:t>
      </w:r>
      <w:r w:rsidRPr="00F557CE" w:rsidR="006300A5">
        <w:t>might have been a follow</w:t>
      </w:r>
      <w:r w:rsidRPr="00F557CE">
        <w:noBreakHyphen/>
      </w:r>
      <w:r w:rsidRPr="00F557CE" w:rsidR="006300A5">
        <w:t>up</w:t>
      </w:r>
      <w:r w:rsidRPr="00F557CE">
        <w:t xml:space="preserve">, </w:t>
      </w:r>
      <w:r w:rsidRPr="00F557CE" w:rsidR="006300A5">
        <w:t>but it was asked very substantively.</w:t>
      </w:r>
    </w:p>
    <w:p w:rsidR="006300A5" w:rsidRPr="00F557CE" w:rsidP="009C389D">
      <w:pPr>
        <w:pStyle w:val="Question"/>
      </w:pPr>
      <w:sdt>
        <w:sdtPr>
          <w:alias w:val="Member"/>
          <w:tag w:val="&lt;Member mnisId='4025' dodsId='41721'&gt;"/>
          <w:id w:val="-1033264234"/>
          <w:placeholder>
            <w:docPart w:val="DB311BC8D0EE4A87B1961BC565A35C59"/>
          </w:placeholder>
          <w:richText/>
        </w:sdtPr>
        <w:sdtContent>
          <w:r w:rsidRPr="00F557CE" w:rsidR="0068152D">
            <w:rPr>
              <w:b/>
            </w:rPr>
            <w:t>Stephen Farry:</w:t>
          </w:r>
        </w:sdtContent>
      </w:sdt>
      <w:r w:rsidRPr="00F557CE" w:rsidR="0068152D">
        <w:t xml:space="preserve"> </w:t>
      </w:r>
      <w:r w:rsidRPr="00F557CE">
        <w:t xml:space="preserve">It was, but this is </w:t>
      </w:r>
      <w:r w:rsidRPr="00F557CE" w:rsidR="0068152D">
        <w:t xml:space="preserve">actually perhaps the most substantive </w:t>
      </w:r>
      <w:r w:rsidRPr="00F557CE">
        <w:t>point</w:t>
      </w:r>
      <w:r w:rsidRPr="00F557CE" w:rsidR="0068152D">
        <w:t>, if I may. It</w:t>
      </w:r>
      <w:r w:rsidRPr="00F557CE">
        <w:t xml:space="preserve"> goes to the heart of </w:t>
      </w:r>
      <w:r w:rsidR="003A5951">
        <w:t>a</w:t>
      </w:r>
      <w:r w:rsidRPr="00F557CE" w:rsidR="00D27CD5">
        <w:t>rticle</w:t>
      </w:r>
      <w:r w:rsidRPr="00F557CE">
        <w:t xml:space="preserve"> </w:t>
      </w:r>
      <w:r w:rsidRPr="00F557CE" w:rsidR="0068152D">
        <w:t xml:space="preserve">2 of the </w:t>
      </w:r>
      <w:r w:rsidRPr="00F557CE">
        <w:t>European Convention on Human Rights</w:t>
      </w:r>
      <w:r w:rsidRPr="00F557CE" w:rsidR="0068152D">
        <w:t xml:space="preserve"> </w:t>
      </w:r>
      <w:r w:rsidRPr="00F557CE">
        <w:t>and the integrity of investigations.</w:t>
      </w:r>
      <w:r w:rsidRPr="00F557CE" w:rsidR="009C389D">
        <w:t xml:space="preserve"> </w:t>
      </w:r>
      <w:r w:rsidRPr="00F557CE">
        <w:t xml:space="preserve">My understanding and the understanding </w:t>
      </w:r>
      <w:r w:rsidRPr="00F557CE" w:rsidR="0068152D">
        <w:t xml:space="preserve">that </w:t>
      </w:r>
      <w:r w:rsidRPr="00F557CE">
        <w:t xml:space="preserve">I </w:t>
      </w:r>
      <w:r w:rsidRPr="00F557CE" w:rsidR="0068152D">
        <w:t xml:space="preserve">have </w:t>
      </w:r>
      <w:r w:rsidRPr="00F557CE">
        <w:t xml:space="preserve">had from </w:t>
      </w:r>
      <w:r w:rsidRPr="00F557CE" w:rsidR="0068152D">
        <w:t xml:space="preserve">numerous legal experts </w:t>
      </w:r>
      <w:r w:rsidRPr="00F557CE">
        <w:t xml:space="preserve">in </w:t>
      </w:r>
      <w:r w:rsidRPr="00F557CE" w:rsidR="0068152D">
        <w:t xml:space="preserve">Northern Ireland, </w:t>
      </w:r>
      <w:r w:rsidRPr="00F557CE">
        <w:t xml:space="preserve">including prosecutors, is that for an investigation of any </w:t>
      </w:r>
      <w:r w:rsidRPr="00F557CE" w:rsidR="0068152D">
        <w:t xml:space="preserve">nature </w:t>
      </w:r>
      <w:r w:rsidRPr="00F557CE">
        <w:t xml:space="preserve">to be compliant with </w:t>
      </w:r>
      <w:r w:rsidR="003A5951">
        <w:t>a</w:t>
      </w:r>
      <w:r w:rsidRPr="00F557CE" w:rsidR="00D27CD5">
        <w:t>rticle</w:t>
      </w:r>
      <w:r w:rsidRPr="00F557CE">
        <w:t xml:space="preserve"> </w:t>
      </w:r>
      <w:r w:rsidRPr="00F557CE" w:rsidR="0068152D">
        <w:t>2</w:t>
      </w:r>
      <w:r w:rsidRPr="00F557CE">
        <w:t xml:space="preserve">, </w:t>
      </w:r>
      <w:r w:rsidRPr="00F557CE" w:rsidR="0068152D">
        <w:t xml:space="preserve">at </w:t>
      </w:r>
      <w:r w:rsidRPr="00F557CE">
        <w:t>the very least it has to have the theoretical possibility of a prosecution being taken and</w:t>
      </w:r>
      <w:r w:rsidRPr="00F557CE" w:rsidR="0068152D">
        <w:t xml:space="preserve">, </w:t>
      </w:r>
      <w:r w:rsidRPr="00F557CE">
        <w:t>if it does not have the prospect of a prosecution be</w:t>
      </w:r>
      <w:r w:rsidRPr="00F557CE" w:rsidR="0068152D">
        <w:t xml:space="preserve">ing </w:t>
      </w:r>
      <w:r w:rsidRPr="00F557CE">
        <w:t xml:space="preserve">taken, it cannot be an </w:t>
      </w:r>
      <w:r w:rsidR="003A5951">
        <w:t>a</w:t>
      </w:r>
      <w:r w:rsidRPr="00F557CE" w:rsidR="00D27CD5">
        <w:t>rticle</w:t>
      </w:r>
      <w:r w:rsidRPr="00F557CE" w:rsidR="0068152D">
        <w:t xml:space="preserve"> 2</w:t>
      </w:r>
      <w:r w:rsidRPr="00F557CE" w:rsidR="0068152D">
        <w:noBreakHyphen/>
      </w:r>
      <w:r w:rsidRPr="00F557CE">
        <w:t>compliant investigation</w:t>
      </w:r>
      <w:r w:rsidRPr="00F557CE" w:rsidR="0068152D">
        <w:t xml:space="preserve">. That is the </w:t>
      </w:r>
      <w:r w:rsidRPr="00F557CE">
        <w:t>central point under which many com</w:t>
      </w:r>
      <w:r w:rsidRPr="00F557CE" w:rsidR="0068152D">
        <w:t xml:space="preserve">mentators </w:t>
      </w:r>
      <w:r w:rsidRPr="00F557CE">
        <w:t>think that the Government</w:t>
      </w:r>
      <w:r w:rsidRPr="00F557CE" w:rsidR="009C389D">
        <w:t>’</w:t>
      </w:r>
      <w:r w:rsidRPr="00F557CE">
        <w:t xml:space="preserve">s current Command Paper proposals will become </w:t>
      </w:r>
      <w:r w:rsidRPr="00F557CE" w:rsidR="0068152D">
        <w:t>un</w:t>
      </w:r>
      <w:r w:rsidRPr="00F557CE">
        <w:t>st</w:t>
      </w:r>
      <w:r w:rsidRPr="00F557CE" w:rsidR="0068152D">
        <w:t>u</w:t>
      </w:r>
      <w:r w:rsidRPr="00F557CE">
        <w:t xml:space="preserve">ck in terms of the European Convention </w:t>
      </w:r>
      <w:r w:rsidRPr="00F557CE" w:rsidR="0068152D">
        <w:t xml:space="preserve">on </w:t>
      </w:r>
      <w:r w:rsidRPr="00F557CE">
        <w:t>Human Rights.</w:t>
      </w:r>
    </w:p>
    <w:p w:rsidR="00DB6537" w:rsidRPr="00F557CE" w:rsidP="006300A5">
      <w:pPr>
        <w:pStyle w:val="Answer"/>
      </w:pPr>
      <w:sdt>
        <w:sdtPr>
          <w:alias w:val="Witness"/>
          <w:id w:val="-1888090326"/>
          <w:placeholder>
            <w:docPart w:val="A17DFA93FE9D489EBA3608E771558BD5"/>
          </w:placeholder>
          <w:richText/>
        </w:sdtPr>
        <w:sdtContent>
          <w:r w:rsidRPr="00F557CE" w:rsidR="0068152D">
            <w:rPr>
              <w:b/>
              <w:i/>
              <w:iCs/>
            </w:rPr>
            <w:t>Brandon Lewis:</w:t>
          </w:r>
          <w:r w:rsidRPr="00F557CE" w:rsidR="0068152D">
            <w:rPr>
              <w:b/>
            </w:rPr>
            <w:t xml:space="preserve"> </w:t>
          </w:r>
        </w:sdtContent>
      </w:sdt>
      <w:r w:rsidRPr="00F557CE" w:rsidR="006300A5">
        <w:t xml:space="preserve">I might let Mr </w:t>
      </w:r>
      <w:r w:rsidRPr="00F557CE" w:rsidR="0068152D">
        <w:t>Flatt come in on this in a second</w:t>
      </w:r>
      <w:r w:rsidRPr="00F557CE" w:rsidR="009C389D">
        <w:t xml:space="preserve">. </w:t>
      </w:r>
      <w:r w:rsidRPr="00F557CE" w:rsidR="0068152D">
        <w:t>T</w:t>
      </w:r>
      <w:r w:rsidRPr="00F557CE" w:rsidR="006300A5">
        <w:t xml:space="preserve">here </w:t>
      </w:r>
      <w:r w:rsidRPr="00F557CE" w:rsidR="0068152D">
        <w:t xml:space="preserve">was </w:t>
      </w:r>
      <w:r w:rsidRPr="00F557CE" w:rsidR="006300A5">
        <w:t xml:space="preserve">an independent piece of work very recently, as I said earlier on, </w:t>
      </w:r>
      <w:r w:rsidRPr="00F557CE" w:rsidR="0068152D">
        <w:t>on O</w:t>
      </w:r>
      <w:r w:rsidRPr="00F557CE" w:rsidR="006300A5">
        <w:t>peration</w:t>
      </w:r>
      <w:r w:rsidRPr="00F557CE" w:rsidR="0068152D">
        <w:t xml:space="preserve"> Kenova</w:t>
      </w:r>
      <w:r w:rsidRPr="00F557CE" w:rsidR="006300A5">
        <w:t>.</w:t>
      </w:r>
      <w:r w:rsidRPr="00F557CE" w:rsidR="0068152D">
        <w:t xml:space="preserve"> Putting </w:t>
      </w:r>
      <w:r w:rsidRPr="00F557CE">
        <w:t>aside</w:t>
      </w:r>
      <w:r w:rsidRPr="00F557CE" w:rsidR="0068152D">
        <w:t xml:space="preserve"> the conversation we have just had around what might or might not happen in the future, even at this point </w:t>
      </w:r>
      <w:r w:rsidRPr="00F557CE" w:rsidR="006300A5">
        <w:t xml:space="preserve">where there </w:t>
      </w:r>
      <w:r w:rsidRPr="00F557CE" w:rsidR="0068152D">
        <w:t xml:space="preserve">have </w:t>
      </w:r>
      <w:r w:rsidRPr="00F557CE" w:rsidR="006300A5">
        <w:t xml:space="preserve">been no prosecutions, </w:t>
      </w:r>
      <w:r w:rsidRPr="00F557CE">
        <w:t>O</w:t>
      </w:r>
      <w:r w:rsidRPr="00F557CE" w:rsidR="006300A5">
        <w:t xml:space="preserve">peration </w:t>
      </w:r>
      <w:r w:rsidRPr="00F557CE">
        <w:t xml:space="preserve">Kenova, </w:t>
      </w:r>
      <w:r w:rsidRPr="00F557CE" w:rsidR="006300A5">
        <w:t xml:space="preserve">even without prosecutions, </w:t>
      </w:r>
      <w:r w:rsidRPr="00F557CE">
        <w:t xml:space="preserve">has been found </w:t>
      </w:r>
      <w:r w:rsidRPr="00F557CE" w:rsidR="006300A5">
        <w:t xml:space="preserve">to be </w:t>
      </w:r>
      <w:r w:rsidR="003A5951">
        <w:t>a</w:t>
      </w:r>
      <w:r w:rsidRPr="00F557CE" w:rsidR="00D27CD5">
        <w:t>rticle</w:t>
      </w:r>
      <w:r w:rsidRPr="00F557CE" w:rsidR="006300A5">
        <w:t xml:space="preserve"> </w:t>
      </w:r>
      <w:r w:rsidRPr="00F557CE">
        <w:t>2</w:t>
      </w:r>
      <w:r w:rsidRPr="00F557CE">
        <w:noBreakHyphen/>
      </w:r>
      <w:r w:rsidRPr="00F557CE" w:rsidR="006300A5">
        <w:t>compliant.</w:t>
      </w:r>
      <w:r w:rsidRPr="00F557CE">
        <w:t xml:space="preserve"> </w:t>
      </w:r>
    </w:p>
    <w:p w:rsidR="00DB6537" w:rsidRPr="00F557CE" w:rsidP="006300A5">
      <w:pPr>
        <w:pStyle w:val="Answer"/>
      </w:pPr>
      <w:sdt>
        <w:sdtPr>
          <w:alias w:val="Member"/>
          <w:tag w:val="&lt;Member mnisId='4025' dodsId='41721'&gt;"/>
          <w:id w:val="-597639951"/>
          <w:placeholder>
            <w:docPart w:val="DACA6E286A5044CE8D8C38201CBF4E66"/>
          </w:placeholder>
          <w:richText/>
        </w:sdtPr>
        <w:sdtContent>
          <w:r w:rsidRPr="00F557CE">
            <w:rPr>
              <w:b/>
            </w:rPr>
            <w:t>Stephen Farry:</w:t>
          </w:r>
        </w:sdtContent>
      </w:sdt>
      <w:r w:rsidRPr="00F557CE">
        <w:t xml:space="preserve"> That is because </w:t>
      </w:r>
      <w:r w:rsidRPr="00F557CE" w:rsidR="006300A5">
        <w:t>prosecut</w:t>
      </w:r>
      <w:r w:rsidRPr="00F557CE">
        <w:t>ions</w:t>
      </w:r>
      <w:r w:rsidRPr="00F557CE" w:rsidR="006300A5">
        <w:t xml:space="preserve"> are still </w:t>
      </w:r>
      <w:r w:rsidRPr="00F557CE">
        <w:t xml:space="preserve">technically </w:t>
      </w:r>
      <w:r w:rsidRPr="00F557CE" w:rsidR="006300A5">
        <w:t>possible</w:t>
      </w:r>
      <w:r w:rsidRPr="00F557CE">
        <w:t>—</w:t>
      </w:r>
    </w:p>
    <w:p w:rsidR="006300A5" w:rsidRPr="00F557CE" w:rsidP="006300A5">
      <w:pPr>
        <w:pStyle w:val="Answer"/>
        <w:rPr>
          <w:bCs/>
        </w:rPr>
      </w:pPr>
      <w:sdt>
        <w:sdtPr>
          <w:rPr>
            <w:b/>
          </w:rPr>
          <w:alias w:val="Witness"/>
          <w:id w:val="-126086774"/>
          <w:placeholder>
            <w:docPart w:val="6ACD7634D7A34327972DE9CAE98E8EC4"/>
          </w:placeholder>
          <w:richText/>
        </w:sdtPr>
        <w:sdtContent>
          <w:r w:rsidRPr="00F557CE" w:rsidR="00DB6537">
            <w:rPr>
              <w:b/>
              <w:i/>
              <w:iCs/>
            </w:rPr>
            <w:t>Brandon Lewis:</w:t>
          </w:r>
          <w:r w:rsidRPr="00F557CE" w:rsidR="00DB6537">
            <w:rPr>
              <w:b/>
            </w:rPr>
            <w:t xml:space="preserve"> </w:t>
          </w:r>
        </w:sdtContent>
      </w:sdt>
      <w:r w:rsidRPr="00F557CE" w:rsidR="00DB6537">
        <w:rPr>
          <w:bCs/>
        </w:rPr>
        <w:t>Let me let Mr Flatt come in.</w:t>
      </w:r>
    </w:p>
    <w:p w:rsidR="00774014" w:rsidRPr="00F557CE" w:rsidP="00774014">
      <w:pPr>
        <w:pStyle w:val="Answer"/>
      </w:pPr>
      <w:sdt>
        <w:sdtPr>
          <w:rPr>
            <w:b/>
            <w:i/>
            <w:iCs/>
          </w:rPr>
          <w:alias w:val="Witness"/>
          <w:id w:val="-640575582"/>
          <w:placeholder>
            <w:docPart w:val="D6DB88F259EE4FF9837EDE00B01BA1E2"/>
          </w:placeholder>
          <w:richText/>
        </w:sdtPr>
        <w:sdtContent>
          <w:r w:rsidRPr="00F557CE">
            <w:rPr>
              <w:b/>
              <w:i/>
              <w:iCs/>
            </w:rPr>
            <w:t xml:space="preserve">Chris Flatt: </w:t>
          </w:r>
        </w:sdtContent>
      </w:sdt>
      <w:r w:rsidRPr="00F557CE">
        <w:rPr>
          <w:bCs/>
        </w:rPr>
        <w:t xml:space="preserve">Yes, we </w:t>
      </w:r>
      <w:r w:rsidRPr="00F557CE">
        <w:t xml:space="preserve">are aware of those views, and we have our own views on what we think is feasible, achievable and lawful. What you have to bear in mind is that there are various parts to the procedural obligations under </w:t>
      </w:r>
      <w:r w:rsidR="003A5951">
        <w:t>a</w:t>
      </w:r>
      <w:r w:rsidRPr="00F557CE" w:rsidR="00D27CD5">
        <w:t>rticle</w:t>
      </w:r>
      <w:r w:rsidRPr="00F557CE">
        <w:t xml:space="preserve"> 2, as I set out before. Promptness is one of those. What we are seeing at the moment is that cases are taking a very long time and the theoretical possibility of criminal prosecutions, which is only one form of justice, is holding up all of the other parts.</w:t>
      </w:r>
    </w:p>
    <w:p w:rsidR="00774014" w:rsidRPr="00F557CE" w:rsidP="00774014">
      <w:pPr>
        <w:pStyle w:val="Answer"/>
      </w:pPr>
      <w:r w:rsidRPr="00F557CE">
        <w:t xml:space="preserve">I will give you one other example, putting aside Operation Kenova for a moment. I was involved many years ago in setting up the Robert Hamill </w:t>
      </w:r>
      <w:r w:rsidRPr="00F557CE">
        <w:t xml:space="preserve">inquiry, which completed its work in 2010 but 11 years later is still not public. That is partly because of the ongoing prosecution process there. At times in Northern Ireland there is a clear tension between pursuing prosecutions and actually providing information to the public and to families. That tension is there, and it is one of the things that we think is really important. </w:t>
      </w:r>
    </w:p>
    <w:p w:rsidR="00774014" w:rsidRPr="00F557CE" w:rsidP="00774014">
      <w:pPr>
        <w:pStyle w:val="Question"/>
        <w:numPr>
          <w:ilvl w:val="0"/>
          <w:numId w:val="9"/>
        </w:numPr>
      </w:pPr>
      <w:sdt>
        <w:sdtPr>
          <w:alias w:val="Member"/>
          <w:tag w:val="&lt;Member mnisId='4025' dodsId='41721'&gt;"/>
          <w:id w:val="-2060542210"/>
          <w:placeholder>
            <w:docPart w:val="35B96140EEB1420C84E57823BD0413DA"/>
          </w:placeholder>
          <w:richText/>
        </w:sdtPr>
        <w:sdtContent>
          <w:r w:rsidRPr="00F557CE">
            <w:rPr>
              <w:b/>
            </w:rPr>
            <w:t>Stephen Farry:</w:t>
          </w:r>
        </w:sdtContent>
      </w:sdt>
      <w:r w:rsidRPr="00F557CE">
        <w:t xml:space="preserve"> Many people in Northern Ireland would say that the reason why these cases are taking so long—and you are citing th</w:t>
      </w:r>
      <w:r w:rsidRPr="00F557CE" w:rsidR="009C389D">
        <w:t>at</w:t>
      </w:r>
      <w:r w:rsidRPr="00F557CE">
        <w:t>—is because the UK Government have not co</w:t>
      </w:r>
      <w:r w:rsidRPr="00F557CE">
        <w:noBreakHyphen/>
        <w:t>operated with the cases.</w:t>
      </w:r>
    </w:p>
    <w:p w:rsidR="00774014" w:rsidRPr="00F557CE" w:rsidP="00774014">
      <w:pPr>
        <w:pStyle w:val="Answer"/>
      </w:pPr>
      <w:sdt>
        <w:sdtPr>
          <w:rPr>
            <w:b/>
            <w:i/>
            <w:iCs/>
          </w:rPr>
          <w:alias w:val="Witness"/>
          <w:id w:val="1858694319"/>
          <w:placeholder>
            <w:docPart w:val="201EB92FAC784B4D92D53F07C20E0055"/>
          </w:placeholder>
          <w:richText/>
        </w:sdtPr>
        <w:sdtContent>
          <w:r w:rsidRPr="00F557CE">
            <w:rPr>
              <w:b/>
              <w:i/>
              <w:iCs/>
            </w:rPr>
            <w:t xml:space="preserve">Chris Flatt: </w:t>
          </w:r>
        </w:sdtContent>
      </w:sdt>
      <w:r w:rsidRPr="00F557CE">
        <w:rPr>
          <w:bCs/>
        </w:rPr>
        <w:t xml:space="preserve">The Robert Hamill inquiry </w:t>
      </w:r>
      <w:r w:rsidRPr="00F557CE">
        <w:t xml:space="preserve">was something that we put a lot of effort into setting up and getting work </w:t>
      </w:r>
      <w:r w:rsidRPr="00F557CE" w:rsidR="009C389D">
        <w:t>run</w:t>
      </w:r>
      <w:r w:rsidRPr="00F557CE">
        <w:t xml:space="preserve"> and completed. That is nothing to do with us in terms of the prosecution process. It is a separate process.</w:t>
      </w:r>
    </w:p>
    <w:p w:rsidR="00774014" w:rsidRPr="00F557CE" w:rsidP="00774014">
      <w:pPr>
        <w:pStyle w:val="Question"/>
        <w:numPr>
          <w:ilvl w:val="0"/>
          <w:numId w:val="9"/>
        </w:numPr>
      </w:pPr>
      <w:sdt>
        <w:sdtPr>
          <w:alias w:val="Member"/>
          <w:tag w:val="&lt;Member mnisId='4025' dodsId='41721'&gt;"/>
          <w:id w:val="-569957494"/>
          <w:placeholder>
            <w:docPart w:val="B3F1A7CC674843EFAB10FF19411B90A7"/>
          </w:placeholder>
          <w:richText/>
        </w:sdtPr>
        <w:sdtContent>
          <w:r w:rsidRPr="00F557CE">
            <w:rPr>
              <w:b/>
            </w:rPr>
            <w:t>Stephen Farry:</w:t>
          </w:r>
        </w:sdtContent>
      </w:sdt>
      <w:r w:rsidRPr="00F557CE">
        <w:t xml:space="preserve"> </w:t>
      </w:r>
      <w:r w:rsidRPr="00F557CE" w:rsidR="009C389D">
        <w:t>T</w:t>
      </w:r>
      <w:r w:rsidRPr="00F557CE">
        <w:t>ake Ballymurphy, for example. That was delayed.</w:t>
      </w:r>
    </w:p>
    <w:p w:rsidR="00774014" w:rsidRPr="00F557CE" w:rsidP="00774014">
      <w:pPr>
        <w:pStyle w:val="Answer"/>
      </w:pPr>
      <w:sdt>
        <w:sdtPr>
          <w:alias w:val="Witness"/>
          <w:id w:val="-534662028"/>
          <w:placeholder>
            <w:docPart w:val="208DDAD48B3946D5AF03A583BD7706A4"/>
          </w:placeholder>
          <w:richText/>
        </w:sdtPr>
        <w:sdtContent>
          <w:r w:rsidRPr="00F557CE">
            <w:rPr>
              <w:b/>
              <w:i/>
              <w:iCs/>
            </w:rPr>
            <w:t>Brandon Lewis:</w:t>
          </w:r>
          <w:r w:rsidRPr="00F557CE">
            <w:rPr>
              <w:b/>
            </w:rPr>
            <w:t xml:space="preserve"> </w:t>
          </w:r>
        </w:sdtContent>
      </w:sdt>
      <w:r w:rsidRPr="00F557CE">
        <w:t xml:space="preserve">Let me pick that up from a political point of view. Ballymurphy having taken 50 years, under successive Governments, is not good enough. I acknowledged that on the </w:t>
      </w:r>
      <w:r w:rsidRPr="00F557CE" w:rsidR="009C389D">
        <w:t>F</w:t>
      </w:r>
      <w:r w:rsidRPr="00F557CE">
        <w:t>loor of the House. We need to be able to find a process that means that people do not have the kinds of challenges and problems they have had.</w:t>
      </w:r>
    </w:p>
    <w:p w:rsidR="00774014" w:rsidRPr="00F557CE" w:rsidP="00774014">
      <w:pPr>
        <w:pStyle w:val="Answer"/>
      </w:pPr>
      <w:r w:rsidRPr="00F557CE">
        <w:t>I recognise the challenge that you and Ms Hanna have made. I understand people</w:t>
      </w:r>
      <w:r w:rsidRPr="00F557CE" w:rsidR="009C389D">
        <w:t>’</w:t>
      </w:r>
      <w:r w:rsidRPr="00F557CE">
        <w:t>s scepticism because of their experiences and what they perceive around what they believe the UK Government have or have not allowed to happen in the past. That is why I absolutely accept that the proof for us will have to come in delivering this in a way that can show we are going to make information available. We do not just want this body to have access to that information; we want that information to lead to accountability and information for the families in a way that just has not happened before. That is something that we need to move on, and that is our responsibility as part of the package.</w:t>
      </w:r>
    </w:p>
    <w:p w:rsidR="00774014" w:rsidRPr="00F557CE" w:rsidP="00774014">
      <w:pPr>
        <w:pStyle w:val="Question"/>
        <w:numPr>
          <w:ilvl w:val="0"/>
          <w:numId w:val="9"/>
        </w:numPr>
      </w:pPr>
      <w:sdt>
        <w:sdtPr>
          <w:alias w:val="Member"/>
          <w:tag w:val="&lt;Member mnisId='1524' dodsId='35914'&gt;"/>
          <w:id w:val="591978773"/>
          <w:placeholder>
            <w:docPart w:val="DC152B6B5C234140AE2CDE70CFE62723"/>
          </w:placeholder>
          <w:richText/>
        </w:sdtPr>
        <w:sdtContent>
          <w:r w:rsidRPr="00F557CE">
            <w:rPr>
              <w:b/>
            </w:rPr>
            <w:t>Chair:</w:t>
          </w:r>
        </w:sdtContent>
      </w:sdt>
      <w:r w:rsidRPr="00F557CE">
        <w:t xml:space="preserve"> Secretary of State, we have done some of the fleshing out of the why, and we have done quite a lot of the fleshing out of the what. Let us just turn briefly to the when. You have good form on this, Secretary of State. You will remember that in an earlier session I asked you to commit to setting out proposals to the House before we rose for the summer recess, and you were as good as your word. You pledged that you would, and you did. The Committee and the House were grateful to you for that.</w:t>
      </w:r>
    </w:p>
    <w:p w:rsidR="00774014" w:rsidRPr="00F557CE" w:rsidP="00774014">
      <w:pPr>
        <w:pStyle w:val="Question"/>
        <w:numPr>
          <w:ilvl w:val="0"/>
          <w:numId w:val="0"/>
        </w:numPr>
        <w:ind w:left="794"/>
      </w:pPr>
      <w:r w:rsidRPr="00F557CE">
        <w:t xml:space="preserve">I am sure you have lots of things on your bedside table, but on your bedside table you must have a little chart that says how many sleeps until the end of the consultation. When does the consultation end? How long have you given yourself to ruminate upon the responses to the consultation? When should we expect to see a </w:t>
      </w:r>
      <w:r w:rsidRPr="00F557CE" w:rsidR="009C389D">
        <w:t>s</w:t>
      </w:r>
      <w:r w:rsidRPr="00F557CE">
        <w:t xml:space="preserve">econd </w:t>
      </w:r>
      <w:r w:rsidRPr="00F557CE" w:rsidR="009C389D">
        <w:t>r</w:t>
      </w:r>
      <w:r w:rsidRPr="00F557CE">
        <w:t>eading of a Bill? We are all conscious, are we not, of how justice delayed is justice denied and just how long this has gone on? Is it a na</w:t>
      </w:r>
      <w:r w:rsidRPr="00F557CE" w:rsidR="009C389D">
        <w:t>i</w:t>
      </w:r>
      <w:r w:rsidRPr="00F557CE">
        <w:t xml:space="preserve">ve expectation to hope that we would see an Act of Parliament by summer recess 2022, on the presumption that you are not going to deal with it as emergency </w:t>
      </w:r>
      <w:r w:rsidRPr="00F557CE">
        <w:t>legislation, which from an earlier conversation was not how it was going to be dealt with?</w:t>
      </w:r>
    </w:p>
    <w:p w:rsidR="00774014" w:rsidRPr="00F557CE" w:rsidP="00774014">
      <w:pPr>
        <w:pStyle w:val="Answer"/>
      </w:pPr>
      <w:sdt>
        <w:sdtPr>
          <w:alias w:val="Witness"/>
          <w:id w:val="531315720"/>
          <w:placeholder>
            <w:docPart w:val="743001CBDC43414E98D45E39E54A09A8"/>
          </w:placeholder>
          <w:richText/>
        </w:sdtPr>
        <w:sdtContent>
          <w:r w:rsidRPr="00F557CE">
            <w:rPr>
              <w:b/>
              <w:i/>
              <w:iCs/>
            </w:rPr>
            <w:t>Brandon Lewis:</w:t>
          </w:r>
          <w:r w:rsidRPr="00F557CE">
            <w:rPr>
              <w:b/>
            </w:rPr>
            <w:t xml:space="preserve"> </w:t>
          </w:r>
        </w:sdtContent>
      </w:sdt>
      <w:r w:rsidRPr="00F557CE">
        <w:t>From my point of view, I have no intention of dealing with it through emergency legislation. There is no reason for that. I take your point around justice delayed being justice denied, but the reality is that, whatever we propose, because of the complexities we have all discussed—</w:t>
      </w:r>
    </w:p>
    <w:p w:rsidR="00774014" w:rsidRPr="00F557CE" w:rsidP="00774014">
      <w:pPr>
        <w:pStyle w:val="Question"/>
        <w:numPr>
          <w:ilvl w:val="0"/>
          <w:numId w:val="9"/>
        </w:numPr>
      </w:pPr>
      <w:sdt>
        <w:sdtPr>
          <w:rPr>
            <w:b/>
          </w:rPr>
          <w:alias w:val="Member"/>
          <w:tag w:val="&lt;Member mnisId='1524' dodsId='35914'&gt;"/>
          <w:id w:val="-1214730770"/>
          <w:placeholder>
            <w:docPart w:val="AD010D21F0A040858FC571C56432B0A3"/>
          </w:placeholder>
          <w:richText/>
        </w:sdtPr>
        <w:sdtContent>
          <w:r w:rsidRPr="00F557CE">
            <w:rPr>
              <w:b/>
            </w:rPr>
            <w:t>Chair:</w:t>
          </w:r>
        </w:sdtContent>
      </w:sdt>
      <w:r w:rsidRPr="00F557CE">
        <w:rPr>
          <w:b/>
        </w:rPr>
        <w:t xml:space="preserve"> </w:t>
      </w:r>
      <w:r w:rsidRPr="00F557CE">
        <w:t>Hang on. When does your consultation end?</w:t>
      </w:r>
    </w:p>
    <w:p w:rsidR="00774014" w:rsidRPr="00F557CE" w:rsidP="00774014">
      <w:pPr>
        <w:pStyle w:val="Answer"/>
      </w:pPr>
      <w:sdt>
        <w:sdtPr>
          <w:rPr>
            <w:b/>
          </w:rPr>
          <w:alias w:val="Witness"/>
          <w:id w:val="-1810615818"/>
          <w:placeholder>
            <w:docPart w:val="BCF45B10A18C4308BAED9D29456FC3E3"/>
          </w:placeholder>
          <w:richText/>
        </w:sdtPr>
        <w:sdtContent>
          <w:r w:rsidRPr="00F557CE">
            <w:rPr>
              <w:b/>
              <w:i/>
              <w:iCs/>
            </w:rPr>
            <w:t>Brandon Lewis:</w:t>
          </w:r>
          <w:r w:rsidRPr="00F557CE">
            <w:rPr>
              <w:b/>
            </w:rPr>
            <w:t xml:space="preserve"> </w:t>
          </w:r>
        </w:sdtContent>
      </w:sdt>
      <w:r w:rsidRPr="00F557CE">
        <w:t>I will answer that, but I am just going to take the points in reverse order. This is something that Parliament needs to have a full opportunity to discuss, debate and go through properly. In terms of when we might see an Act of Parliament, as in with Royal Assent, that is not entirely in my control. That is partly a matter for the House and the House authorities around how that works.</w:t>
      </w:r>
    </w:p>
    <w:p w:rsidR="00774014" w:rsidRPr="00F557CE" w:rsidP="00774014">
      <w:pPr>
        <w:pStyle w:val="Answer"/>
      </w:pPr>
      <w:r w:rsidRPr="00F557CE">
        <w:t xml:space="preserve">Similarly, giving you a </w:t>
      </w:r>
      <w:r w:rsidRPr="00F557CE" w:rsidR="009C389D">
        <w:t>s</w:t>
      </w:r>
      <w:r w:rsidRPr="00F557CE">
        <w:t xml:space="preserve">econd </w:t>
      </w:r>
      <w:r w:rsidRPr="00F557CE" w:rsidR="009C389D">
        <w:t>r</w:t>
      </w:r>
      <w:r w:rsidRPr="00F557CE">
        <w:t xml:space="preserve">eading date, as tempting as that might be for me today, is not entirely in my control. I will repeat what I said on the </w:t>
      </w:r>
      <w:r w:rsidRPr="00F557CE" w:rsidR="009C389D">
        <w:t>F</w:t>
      </w:r>
      <w:r w:rsidRPr="00F557CE">
        <w:t xml:space="preserve">loor of the House today. Oral </w:t>
      </w:r>
      <w:r w:rsidR="003A5951">
        <w:t>q</w:t>
      </w:r>
      <w:r w:rsidRPr="00F557CE">
        <w:t xml:space="preserve">uestions was earlier today. My focus is still on delivering that within the autumn. A number of colleagues in this room will know that the </w:t>
      </w:r>
      <w:r w:rsidRPr="00F557CE" w:rsidR="009C389D">
        <w:t>p</w:t>
      </w:r>
      <w:r w:rsidRPr="00F557CE">
        <w:t>arliamentary autumn period does have a bit of flexibility to it.</w:t>
      </w:r>
    </w:p>
    <w:p w:rsidR="00774014" w:rsidRPr="00F557CE" w:rsidP="00774014">
      <w:pPr>
        <w:pStyle w:val="Remark"/>
      </w:pPr>
      <w:sdt>
        <w:sdtPr>
          <w:alias w:val="Member"/>
          <w:tag w:val="&lt;Member mnisId='1524' dodsId='35914'&gt;"/>
          <w:id w:val="1159276876"/>
          <w:placeholder>
            <w:docPart w:val="F04476ACF4DE499BA6C634BF98BE6CE2"/>
          </w:placeholder>
          <w:richText/>
        </w:sdtPr>
        <w:sdtContent>
          <w:r w:rsidRPr="00F557CE">
            <w:rPr>
              <w:b/>
            </w:rPr>
            <w:t>Chair:</w:t>
          </w:r>
        </w:sdtContent>
      </w:sdt>
      <w:r w:rsidRPr="00F557CE">
        <w:t xml:space="preserve"> Autumn usually goes on until February, does it not?</w:t>
      </w:r>
    </w:p>
    <w:p w:rsidR="00774014" w:rsidRPr="00F557CE" w:rsidP="00774014">
      <w:pPr>
        <w:pStyle w:val="Answer"/>
      </w:pPr>
      <w:sdt>
        <w:sdtPr>
          <w:rPr>
            <w:b/>
          </w:rPr>
          <w:alias w:val="Witness"/>
          <w:id w:val="-1661300711"/>
          <w:placeholder>
            <w:docPart w:val="A0A4BE073373493E8BB200184D8F8233"/>
          </w:placeholder>
          <w:richText/>
        </w:sdtPr>
        <w:sdtContent>
          <w:r w:rsidRPr="00F557CE">
            <w:rPr>
              <w:b/>
              <w:i/>
              <w:iCs/>
            </w:rPr>
            <w:t>Brandon Lewis:</w:t>
          </w:r>
          <w:r w:rsidRPr="00F557CE">
            <w:rPr>
              <w:b/>
            </w:rPr>
            <w:t xml:space="preserve"> </w:t>
          </w:r>
        </w:sdtContent>
      </w:sdt>
      <w:r w:rsidRPr="00F557CE">
        <w:t xml:space="preserve">I still remember sitting patiently as </w:t>
      </w:r>
      <w:r w:rsidR="003A5951">
        <w:t>l</w:t>
      </w:r>
      <w:r w:rsidRPr="00F557CE">
        <w:t xml:space="preserve">ocal </w:t>
      </w:r>
      <w:r w:rsidR="003A5951">
        <w:t>g</w:t>
      </w:r>
      <w:r w:rsidRPr="00F557CE">
        <w:t xml:space="preserve">overnment </w:t>
      </w:r>
      <w:r w:rsidR="003A5951">
        <w:t>f</w:t>
      </w:r>
      <w:r w:rsidRPr="00F557CE">
        <w:t>inance Minister waiting for an autumn statement that came on 4 December when I had to sort out—</w:t>
      </w:r>
    </w:p>
    <w:p w:rsidR="00774014" w:rsidRPr="00F557CE" w:rsidP="00774014">
      <w:pPr>
        <w:pStyle w:val="Remark"/>
      </w:pPr>
      <w:sdt>
        <w:sdtPr>
          <w:alias w:val="Member"/>
          <w:tag w:val="&lt;Member mnisId='1524' dodsId='35914'&gt;"/>
          <w:id w:val="495620321"/>
          <w:placeholder>
            <w:docPart w:val="2C4FE382FF484A9BAFFEC1FAFF6A9385"/>
          </w:placeholder>
          <w:richText/>
        </w:sdtPr>
        <w:sdtContent>
          <w:r w:rsidRPr="00F557CE">
            <w:rPr>
              <w:b/>
            </w:rPr>
            <w:t>Chair:</w:t>
          </w:r>
        </w:sdtContent>
      </w:sdt>
      <w:r w:rsidRPr="00F557CE">
        <w:t xml:space="preserve"> Yes, we have all had one of those. </w:t>
      </w:r>
    </w:p>
    <w:p w:rsidR="00774014" w:rsidRPr="00F557CE" w:rsidP="00774014">
      <w:pPr>
        <w:pStyle w:val="Answer"/>
      </w:pPr>
      <w:sdt>
        <w:sdtPr>
          <w:rPr>
            <w:b/>
          </w:rPr>
          <w:alias w:val="Witness"/>
          <w:id w:val="1132514960"/>
          <w:placeholder>
            <w:docPart w:val="41D188DFF79E478A847F508AC883D4A5"/>
          </w:placeholder>
          <w:richText/>
        </w:sdtPr>
        <w:sdtContent>
          <w:r w:rsidRPr="00F557CE">
            <w:rPr>
              <w:b/>
              <w:i/>
              <w:iCs/>
            </w:rPr>
            <w:t>Brandon Lewis:</w:t>
          </w:r>
          <w:r w:rsidRPr="00F557CE">
            <w:rPr>
              <w:b/>
            </w:rPr>
            <w:t xml:space="preserve"> </w:t>
          </w:r>
        </w:sdtContent>
      </w:sdt>
      <w:r w:rsidRPr="00F557CE">
        <w:t xml:space="preserve"> I do not have a set point at which I would say, “As of five o</w:t>
      </w:r>
      <w:r w:rsidRPr="00F557CE" w:rsidR="009C389D">
        <w:t>’</w:t>
      </w:r>
      <w:r w:rsidRPr="00F557CE">
        <w:t>clock today, the consultation ends”. I want people to be able to continue to feed in. Even this week I have had people coming in and feeding in to us. What I would say</w:t>
      </w:r>
      <w:r w:rsidRPr="00F557CE" w:rsidR="009C389D">
        <w:t xml:space="preserve"> </w:t>
      </w:r>
      <w:r w:rsidRPr="00F557CE">
        <w:t>is that</w:t>
      </w:r>
      <w:r w:rsidRPr="00F557CE" w:rsidR="009C389D">
        <w:t>, in the weeks ahead,</w:t>
      </w:r>
      <w:r w:rsidRPr="00F557CE">
        <w:t xml:space="preserve"> we will be talking to party leaders in Northern Ireland about this before I make a final decision, but there is a point pretty soon where we need to take </w:t>
      </w:r>
      <w:r w:rsidRPr="00F557CE" w:rsidR="009C389D">
        <w:t>a</w:t>
      </w:r>
      <w:r w:rsidRPr="00F557CE">
        <w:t xml:space="preserve"> view that we have the feedback that we are going to get from a very wide range of people and we need to be making some decisions. That is going to be coming fairly soon, but I will talk to the party leaders in Northern Ireland first about that. </w:t>
      </w:r>
    </w:p>
    <w:p w:rsidR="00774014" w:rsidRPr="00F557CE" w:rsidP="00774014">
      <w:pPr>
        <w:pStyle w:val="Question"/>
        <w:numPr>
          <w:ilvl w:val="0"/>
          <w:numId w:val="9"/>
        </w:numPr>
      </w:pPr>
      <w:sdt>
        <w:sdtPr>
          <w:alias w:val="Member"/>
          <w:tag w:val="&lt;Member mnisId='1524' dodsId='35914'&gt;"/>
          <w:id w:val="-2071343591"/>
          <w:placeholder>
            <w:docPart w:val="60247448F63C45398AA3B95CE958E72B"/>
          </w:placeholder>
          <w:richText/>
        </w:sdtPr>
        <w:sdtContent>
          <w:r w:rsidRPr="00F557CE">
            <w:rPr>
              <w:b/>
            </w:rPr>
            <w:t>Chair:</w:t>
          </w:r>
        </w:sdtContent>
      </w:sdt>
      <w:r w:rsidRPr="00F557CE">
        <w:t xml:space="preserve"> If it is just open</w:t>
      </w:r>
      <w:r w:rsidRPr="00F557CE">
        <w:noBreakHyphen/>
        <w:t>ended, people will just respond. At some point the dog has to see the rabbit, does it not? We have to see the Bill.</w:t>
      </w:r>
    </w:p>
    <w:p w:rsidR="00774014" w:rsidRPr="00F557CE" w:rsidP="00774014">
      <w:pPr>
        <w:pStyle w:val="Answer"/>
      </w:pPr>
      <w:sdt>
        <w:sdtPr>
          <w:rPr>
            <w:b/>
          </w:rPr>
          <w:alias w:val="Witness"/>
          <w:id w:val="-1014461258"/>
          <w:placeholder>
            <w:docPart w:val="2D89CBF1F2364E0BB9C88603EA887F38"/>
          </w:placeholder>
          <w:richText/>
        </w:sdtPr>
        <w:sdtContent>
          <w:r w:rsidRPr="00F557CE">
            <w:rPr>
              <w:b/>
              <w:i/>
              <w:iCs/>
            </w:rPr>
            <w:t>Brandon Lewis:</w:t>
          </w:r>
          <w:r w:rsidRPr="00F557CE">
            <w:rPr>
              <w:b/>
            </w:rPr>
            <w:t xml:space="preserve"> </w:t>
          </w:r>
        </w:sdtContent>
      </w:sdt>
      <w:r w:rsidRPr="00F557CE">
        <w:t xml:space="preserve">Yes, </w:t>
      </w:r>
      <w:r w:rsidRPr="00F557CE" w:rsidR="009C389D">
        <w:t xml:space="preserve">and </w:t>
      </w:r>
      <w:r w:rsidRPr="00F557CE">
        <w:t xml:space="preserve">we have been talking to the parties—that is </w:t>
      </w:r>
      <w:r w:rsidR="003A5951">
        <w:t>“</w:t>
      </w:r>
      <w:r w:rsidRPr="00F557CE">
        <w:t xml:space="preserve">parties” in terms of interested parties, not political parties, although it includes political parties—across Northern Ireland through this process. Most of them will feel that they have put in their information. What I would say today to anybody who is reading, listening or viewing this is </w:t>
      </w:r>
      <w:r w:rsidRPr="00F557CE">
        <w:t xml:space="preserve">that, if they have a view that they have not yet had a chance to put in, there is still time for them to feed that view in. I would be keen to hear from them imminently. </w:t>
      </w:r>
    </w:p>
    <w:p w:rsidR="00774014" w:rsidRPr="00F557CE" w:rsidP="00774014">
      <w:pPr>
        <w:pStyle w:val="Question"/>
        <w:numPr>
          <w:ilvl w:val="0"/>
          <w:numId w:val="9"/>
        </w:numPr>
      </w:pPr>
      <w:sdt>
        <w:sdtPr>
          <w:rPr>
            <w:b/>
          </w:rPr>
          <w:alias w:val="Member"/>
          <w:tag w:val="&lt;Member mnisId='1524' dodsId='35914'&gt;"/>
          <w:id w:val="-1995166896"/>
          <w:placeholder>
            <w:docPart w:val="882C9BE4873A4AF8BDC47CE19ABC9A3F"/>
          </w:placeholder>
          <w:richText/>
        </w:sdtPr>
        <w:sdtContent>
          <w:r w:rsidRPr="00F557CE">
            <w:rPr>
              <w:b/>
            </w:rPr>
            <w:t>Chair:</w:t>
          </w:r>
        </w:sdtContent>
      </w:sdt>
      <w:r w:rsidRPr="00F557CE">
        <w:rPr>
          <w:b/>
        </w:rPr>
        <w:t xml:space="preserve"> </w:t>
      </w:r>
      <w:r w:rsidRPr="00F557CE">
        <w:rPr>
          <w:bCs/>
        </w:rPr>
        <w:t>E</w:t>
      </w:r>
      <w:r w:rsidRPr="00F557CE">
        <w:t>very Government consultation has a cut</w:t>
      </w:r>
      <w:r w:rsidRPr="00F557CE">
        <w:noBreakHyphen/>
        <w:t>off date by which responses—</w:t>
      </w:r>
    </w:p>
    <w:p w:rsidR="00774014" w:rsidRPr="00F557CE" w:rsidP="00774014">
      <w:pPr>
        <w:pStyle w:val="Answer"/>
      </w:pPr>
      <w:sdt>
        <w:sdtPr>
          <w:rPr>
            <w:b/>
          </w:rPr>
          <w:alias w:val="Witness"/>
          <w:id w:val="-1644965646"/>
          <w:placeholder>
            <w:docPart w:val="E01F03BB8E164F2AB54AA2E7AB0D7354"/>
          </w:placeholder>
          <w:richText/>
        </w:sdtPr>
        <w:sdtContent>
          <w:r w:rsidRPr="00F557CE">
            <w:rPr>
              <w:b/>
              <w:i/>
              <w:iCs/>
            </w:rPr>
            <w:t>Brandon Lewis:</w:t>
          </w:r>
          <w:r w:rsidRPr="00F557CE">
            <w:rPr>
              <w:b/>
            </w:rPr>
            <w:t xml:space="preserve"> </w:t>
          </w:r>
        </w:sdtContent>
      </w:sdt>
      <w:r w:rsidRPr="00F557CE">
        <w:rPr>
          <w:bCs/>
        </w:rPr>
        <w:t xml:space="preserve">Let us </w:t>
      </w:r>
      <w:r w:rsidRPr="00F557CE">
        <w:t>be clear: this was not a formal consultation in that sense. This was a Command Paper and, off the back of the Command Paper, by agreement with the Irish Government, we had a series of engagements with interested parties across Northern Ireland by agreement with the Irish Government. We have been doing that. I spoke to the Foreign Affairs Minister just last Thursday briefly</w:t>
      </w:r>
      <w:r w:rsidRPr="00F557CE" w:rsidR="009C389D">
        <w:t xml:space="preserve">, </w:t>
      </w:r>
      <w:r w:rsidRPr="00F557CE">
        <w:t>not particularly on this, because we were together for some events in Northern Ireland. We had a more formal conversation just a few weeks ago about this and</w:t>
      </w:r>
      <w:r w:rsidRPr="00F557CE" w:rsidR="009C389D">
        <w:t xml:space="preserve"> were</w:t>
      </w:r>
      <w:r w:rsidRPr="00F557CE">
        <w:t xml:space="preserve"> working together on that. It was not a consultation in the sense of people sending things in by a set date; it was a consultation in the sense of us and the Irish Government having a series of meetings that can inform the final decision for us and for the Irish Government, w</w:t>
      </w:r>
      <w:r w:rsidRPr="00F557CE" w:rsidR="009C389D">
        <w:t>hich have</w:t>
      </w:r>
      <w:r w:rsidRPr="00F557CE">
        <w:t xml:space="preserve"> also committed to legislate. I am very keen to see their proposals as well.</w:t>
      </w:r>
    </w:p>
    <w:p w:rsidR="00774014" w:rsidRPr="00F557CE" w:rsidP="00774014">
      <w:pPr>
        <w:pStyle w:val="Question"/>
        <w:numPr>
          <w:ilvl w:val="0"/>
          <w:numId w:val="9"/>
        </w:numPr>
      </w:pPr>
      <w:sdt>
        <w:sdtPr>
          <w:alias w:val="Member"/>
          <w:tag w:val="&lt;Member mnisId='1524' dodsId='35914'&gt;"/>
          <w:id w:val="-360204247"/>
          <w:placeholder>
            <w:docPart w:val="72EC182B8D374A9499C1B62168241290"/>
          </w:placeholder>
          <w:richText/>
        </w:sdtPr>
        <w:sdtContent>
          <w:r w:rsidRPr="00F557CE">
            <w:rPr>
              <w:b/>
            </w:rPr>
            <w:t>Chair:</w:t>
          </w:r>
        </w:sdtContent>
      </w:sdt>
      <w:r w:rsidRPr="00F557CE">
        <w:t xml:space="preserve"> Would it be right to presume—I am going to be brief on this—that nobody is going to move forward on bringing stuff to court or cases or anything of that nature because your proposals are now pending? Everybody is in a state of limbo, if you will.</w:t>
      </w:r>
    </w:p>
    <w:p w:rsidR="00774014" w:rsidRPr="00F557CE" w:rsidP="00774014">
      <w:pPr>
        <w:pStyle w:val="Answer"/>
      </w:pPr>
      <w:sdt>
        <w:sdtPr>
          <w:alias w:val="Witness"/>
          <w:id w:val="-1195925200"/>
          <w:placeholder>
            <w:docPart w:val="A1488DA9A3F24635BD3BE4CD410B69A0"/>
          </w:placeholder>
          <w:richText/>
        </w:sdtPr>
        <w:sdtContent>
          <w:r w:rsidRPr="00F557CE">
            <w:rPr>
              <w:b/>
              <w:i/>
              <w:iCs/>
            </w:rPr>
            <w:t>Brandon Lewis:</w:t>
          </w:r>
          <w:r w:rsidRPr="00F557CE">
            <w:rPr>
              <w:b/>
            </w:rPr>
            <w:t xml:space="preserve"> </w:t>
          </w:r>
        </w:sdtContent>
      </w:sdt>
      <w:r w:rsidRPr="00F557CE">
        <w:t xml:space="preserve">No, that is not the case. Everything that is happening in the moment happens in the current legal framework and is continuing as such. </w:t>
      </w:r>
    </w:p>
    <w:p w:rsidR="00774014" w:rsidRPr="00F557CE" w:rsidP="00774014">
      <w:pPr>
        <w:pStyle w:val="Question"/>
        <w:numPr>
          <w:ilvl w:val="0"/>
          <w:numId w:val="9"/>
        </w:numPr>
      </w:pPr>
      <w:sdt>
        <w:sdtPr>
          <w:alias w:val="Member"/>
          <w:tag w:val="&lt;Member mnisId='1524' dodsId='35914'&gt;"/>
          <w:id w:val="2145612844"/>
          <w:placeholder>
            <w:docPart w:val="FE377E9A29A8492C883B9B20153FBFAD"/>
          </w:placeholder>
          <w:richText/>
        </w:sdtPr>
        <w:sdtContent>
          <w:r w:rsidRPr="00F557CE">
            <w:rPr>
              <w:b/>
            </w:rPr>
            <w:t>Chair:</w:t>
          </w:r>
        </w:sdtContent>
      </w:sdt>
      <w:r w:rsidRPr="00F557CE">
        <w:t xml:space="preserve"> Would that include new cases?</w:t>
      </w:r>
    </w:p>
    <w:p w:rsidR="00774014" w:rsidRPr="00F557CE" w:rsidP="00774014">
      <w:pPr>
        <w:pStyle w:val="Answer"/>
      </w:pPr>
      <w:sdt>
        <w:sdtPr>
          <w:rPr>
            <w:b/>
          </w:rPr>
          <w:alias w:val="Witness"/>
          <w:id w:val="-693845203"/>
          <w:placeholder>
            <w:docPart w:val="AA06C23FCA774C0CA583A2E2E9058800"/>
          </w:placeholder>
          <w:richText/>
        </w:sdtPr>
        <w:sdtContent>
          <w:r w:rsidRPr="00F557CE">
            <w:rPr>
              <w:b/>
              <w:i/>
              <w:iCs/>
            </w:rPr>
            <w:t>Brandon Lewis:</w:t>
          </w:r>
          <w:r w:rsidRPr="00F557CE">
            <w:rPr>
              <w:b/>
            </w:rPr>
            <w:t xml:space="preserve"> </w:t>
          </w:r>
        </w:sdtContent>
      </w:sdt>
      <w:r w:rsidRPr="00F557CE">
        <w:t xml:space="preserve">Any legal case, whether it is a civil or a criminal prosecution, works on the basis of the law as it is today. All of that will be continuing as we sit here. </w:t>
      </w:r>
    </w:p>
    <w:p w:rsidR="00774014" w:rsidRPr="00F557CE" w:rsidP="00774014">
      <w:pPr>
        <w:pStyle w:val="Question"/>
        <w:numPr>
          <w:ilvl w:val="0"/>
          <w:numId w:val="9"/>
        </w:numPr>
      </w:pPr>
      <w:sdt>
        <w:sdtPr>
          <w:alias w:val="Member"/>
          <w:tag w:val="&lt;Member mnisId='1524' dodsId='35914'&gt;"/>
          <w:id w:val="565920696"/>
          <w:placeholder>
            <w:docPart w:val="EF740F7DEDAE47FEB0F5B00AACC994A0"/>
          </w:placeholder>
          <w:richText/>
        </w:sdtPr>
        <w:sdtContent>
          <w:r w:rsidRPr="00F557CE">
            <w:rPr>
              <w:b/>
            </w:rPr>
            <w:t>Chair:</w:t>
          </w:r>
        </w:sdtContent>
      </w:sdt>
      <w:r w:rsidRPr="00F557CE">
        <w:t xml:space="preserve"> They would fall when your proposals became law. </w:t>
      </w:r>
    </w:p>
    <w:p w:rsidR="00774014" w:rsidRPr="00F557CE" w:rsidP="00774014">
      <w:pPr>
        <w:pStyle w:val="Answer"/>
      </w:pPr>
      <w:sdt>
        <w:sdtPr>
          <w:rPr>
            <w:b/>
          </w:rPr>
          <w:alias w:val="Witness"/>
          <w:id w:val="-1307692229"/>
          <w:placeholder>
            <w:docPart w:val="6675CA25A66F4498A2D0790F50F16DB9"/>
          </w:placeholder>
          <w:richText/>
        </w:sdtPr>
        <w:sdtContent>
          <w:r w:rsidRPr="00F557CE">
            <w:rPr>
              <w:b/>
              <w:i/>
              <w:iCs/>
            </w:rPr>
            <w:t>Brandon Lewis:</w:t>
          </w:r>
          <w:r w:rsidRPr="00F557CE">
            <w:rPr>
              <w:b/>
            </w:rPr>
            <w:t xml:space="preserve"> </w:t>
          </w:r>
        </w:sdtContent>
      </w:sdt>
      <w:r w:rsidRPr="00F557CE">
        <w:t>That depends on what the final proposals are</w:t>
      </w:r>
      <w:r w:rsidRPr="00F557CE" w:rsidR="00F557CE">
        <w:t xml:space="preserve">—not </w:t>
      </w:r>
      <w:r w:rsidRPr="00F557CE">
        <w:t>necessarily.</w:t>
      </w:r>
    </w:p>
    <w:p w:rsidR="00774014" w:rsidRPr="00F557CE" w:rsidP="00774014">
      <w:pPr>
        <w:pStyle w:val="Question"/>
        <w:numPr>
          <w:ilvl w:val="0"/>
          <w:numId w:val="9"/>
        </w:numPr>
      </w:pPr>
      <w:sdt>
        <w:sdtPr>
          <w:alias w:val="Member"/>
          <w:tag w:val="&lt;Member mnisId='1524' dodsId='35914'&gt;"/>
          <w:id w:val="887219062"/>
          <w:placeholder>
            <w:docPart w:val="2E6A8256B2AA48E88BD7C795B372AA3C"/>
          </w:placeholder>
          <w:richText/>
        </w:sdtPr>
        <w:sdtContent>
          <w:r w:rsidRPr="00F557CE">
            <w:rPr>
              <w:b/>
            </w:rPr>
            <w:t>Chair:</w:t>
          </w:r>
        </w:sdtContent>
      </w:sdt>
      <w:r w:rsidRPr="00F557CE">
        <w:t xml:space="preserve"> We have a bit of time between now and July. Is it a na</w:t>
      </w:r>
      <w:r w:rsidRPr="00F557CE" w:rsidR="00F557CE">
        <w:t>i</w:t>
      </w:r>
      <w:r w:rsidRPr="00F557CE">
        <w:t>ve prospect</w:t>
      </w:r>
      <w:r w:rsidRPr="00F557CE" w:rsidR="00F557CE">
        <w:t xml:space="preserve"> </w:t>
      </w:r>
      <w:r w:rsidRPr="00F557CE">
        <w:t xml:space="preserve">to presume that we could see an Act of Parliament on the </w:t>
      </w:r>
      <w:r w:rsidRPr="00F557CE" w:rsidR="00F557CE">
        <w:t>s</w:t>
      </w:r>
      <w:r w:rsidRPr="00F557CE">
        <w:t xml:space="preserve">tatute </w:t>
      </w:r>
      <w:r w:rsidRPr="00F557CE" w:rsidR="00F557CE">
        <w:t>b</w:t>
      </w:r>
      <w:r w:rsidRPr="00F557CE">
        <w:t>ook by summer recess 2022</w:t>
      </w:r>
      <w:r w:rsidRPr="00F557CE" w:rsidR="00F557CE">
        <w:t>—</w:t>
      </w:r>
      <w:r w:rsidRPr="00F557CE">
        <w:t>yes or no?</w:t>
      </w:r>
      <w:r w:rsidRPr="00F557CE" w:rsidR="00F557CE">
        <w:t xml:space="preserve"> If it is a naive prospect, tell me I am na</w:t>
      </w:r>
      <w:r w:rsidR="003A5951">
        <w:t>i</w:t>
      </w:r>
      <w:r w:rsidRPr="00F557CE" w:rsidR="00F557CE">
        <w:t>ve.</w:t>
      </w:r>
    </w:p>
    <w:p w:rsidR="00774014" w:rsidRPr="00F557CE" w:rsidP="00774014">
      <w:pPr>
        <w:pStyle w:val="Answer"/>
      </w:pPr>
      <w:sdt>
        <w:sdtPr>
          <w:alias w:val="Witness"/>
          <w:id w:val="1072084219"/>
          <w:placeholder>
            <w:docPart w:val="A57A82E0F5CA4183A175E89BC2A8371C"/>
          </w:placeholder>
          <w:richText/>
        </w:sdtPr>
        <w:sdtContent>
          <w:r w:rsidRPr="00F557CE">
            <w:rPr>
              <w:b/>
              <w:i/>
              <w:iCs/>
            </w:rPr>
            <w:t>Brandon Lewis:</w:t>
          </w:r>
          <w:r w:rsidRPr="00F557CE">
            <w:rPr>
              <w:b/>
            </w:rPr>
            <w:t xml:space="preserve"> </w:t>
          </w:r>
        </w:sdtContent>
      </w:sdt>
      <w:r w:rsidRPr="00F557CE">
        <w:t>As I say, dependent on the speed of Parliament and how Parliament works, which is not in my control, it is feasible that that could be the case.</w:t>
      </w:r>
    </w:p>
    <w:p w:rsidR="00774014" w:rsidRPr="00F557CE" w:rsidP="00774014">
      <w:pPr>
        <w:pStyle w:val="Remark"/>
      </w:pPr>
      <w:sdt>
        <w:sdtPr>
          <w:alias w:val="Member"/>
          <w:tag w:val="&lt;Member mnisId='1524' dodsId='35914'&gt;"/>
          <w:id w:val="-928956772"/>
          <w:placeholder>
            <w:docPart w:val="9729CA1C1A654E189EA88A2E3C954552"/>
          </w:placeholder>
          <w:richText/>
        </w:sdtPr>
        <w:sdtContent>
          <w:r w:rsidRPr="00F557CE">
            <w:rPr>
              <w:b/>
            </w:rPr>
            <w:t>Chair:</w:t>
          </w:r>
        </w:sdtContent>
      </w:sdt>
      <w:r w:rsidRPr="00F557CE">
        <w:t xml:space="preserve"> So it is not na</w:t>
      </w:r>
      <w:r w:rsidRPr="00F557CE" w:rsidR="00F557CE">
        <w:t>i</w:t>
      </w:r>
      <w:r w:rsidRPr="00F557CE">
        <w:t>ve.</w:t>
      </w:r>
    </w:p>
    <w:p w:rsidR="00774014" w:rsidRPr="00F557CE" w:rsidP="00774014">
      <w:pPr>
        <w:pStyle w:val="Answer"/>
      </w:pPr>
      <w:sdt>
        <w:sdtPr>
          <w:alias w:val="Witness"/>
          <w:id w:val="628372442"/>
          <w:placeholder>
            <w:docPart w:val="49B2E2901D7E458EB7B35C99D851410F"/>
          </w:placeholder>
          <w:richText/>
        </w:sdtPr>
        <w:sdtContent>
          <w:r w:rsidRPr="00F557CE">
            <w:rPr>
              <w:b/>
              <w:i/>
              <w:iCs/>
            </w:rPr>
            <w:t>Brandon Lewis:</w:t>
          </w:r>
          <w:r w:rsidRPr="00F557CE">
            <w:rPr>
              <w:b/>
            </w:rPr>
            <w:t xml:space="preserve"> </w:t>
          </w:r>
        </w:sdtContent>
      </w:sdt>
      <w:r w:rsidRPr="00F557CE">
        <w:t>It is not na</w:t>
      </w:r>
      <w:r w:rsidRPr="00F557CE" w:rsidR="00F557CE">
        <w:t>i</w:t>
      </w:r>
      <w:r w:rsidRPr="00F557CE">
        <w:t xml:space="preserve">ve. No, not at all. I cannot commit to that, because it is not entirely within my gift. </w:t>
      </w:r>
    </w:p>
    <w:p w:rsidR="00774014" w:rsidRPr="00F557CE" w:rsidP="00774014">
      <w:pPr>
        <w:pStyle w:val="Question"/>
        <w:numPr>
          <w:ilvl w:val="0"/>
          <w:numId w:val="9"/>
        </w:numPr>
      </w:pPr>
      <w:sdt>
        <w:sdtPr>
          <w:alias w:val="Member"/>
          <w:tag w:val="&lt;Member mnisId='1524' dodsId='35914'&gt;"/>
          <w:id w:val="-368295048"/>
          <w:placeholder>
            <w:docPart w:val="81297A295DD249B8BF5A63AE56762ED8"/>
          </w:placeholder>
          <w:richText/>
        </w:sdtPr>
        <w:sdtContent>
          <w:r w:rsidRPr="00F557CE">
            <w:rPr>
              <w:b/>
            </w:rPr>
            <w:t>Chair:</w:t>
          </w:r>
        </w:sdtContent>
      </w:sdt>
      <w:r w:rsidRPr="00F557CE">
        <w:t xml:space="preserve"> No, it is not within your gift, but that would be your desire. </w:t>
      </w:r>
    </w:p>
    <w:p w:rsidR="00774014" w:rsidRPr="00F557CE" w:rsidP="00774014">
      <w:pPr>
        <w:pStyle w:val="Answer"/>
      </w:pPr>
      <w:sdt>
        <w:sdtPr>
          <w:alias w:val="Witness"/>
          <w:id w:val="1969542141"/>
          <w:placeholder>
            <w:docPart w:val="7B63F5BBDE68415CBBDCCA4F05289E76"/>
          </w:placeholder>
          <w:richText/>
        </w:sdtPr>
        <w:sdtContent>
          <w:r w:rsidRPr="00F557CE">
            <w:rPr>
              <w:b/>
              <w:i/>
              <w:iCs/>
            </w:rPr>
            <w:t>Brandon Lewis:</w:t>
          </w:r>
          <w:r w:rsidRPr="00F557CE">
            <w:rPr>
              <w:b/>
            </w:rPr>
            <w:t xml:space="preserve"> </w:t>
          </w:r>
        </w:sdtContent>
      </w:sdt>
      <w:r w:rsidRPr="00F557CE">
        <w:t>My desire, once we propose legislation, would be to have this move through Parliament. I want to have a genuine, full and proper discussion and debate—I know there will be, because there are strong views on this—so that when we come to the final legislation it is a robust piece of legal legislation that has had a really good airing. If we get that done and get it in place, the sooner that is in place, the sooner we can move forward with these bodies and start moving things forward for the people of Northern Ireland. That in itself would be a good thing.</w:t>
      </w:r>
    </w:p>
    <w:p w:rsidR="00774014" w:rsidRPr="00F557CE" w:rsidP="00774014">
      <w:pPr>
        <w:pStyle w:val="Remark"/>
      </w:pPr>
      <w:sdt>
        <w:sdtPr>
          <w:alias w:val="Member"/>
          <w:tag w:val="&lt;Member mnisId='1524' dodsId='35914'&gt;"/>
          <w:id w:val="2032149948"/>
          <w:placeholder>
            <w:docPart w:val="5F157344372447998C0A5DF3F105165C"/>
          </w:placeholder>
          <w:richText/>
        </w:sdtPr>
        <w:sdtContent>
          <w:r w:rsidRPr="00F557CE">
            <w:rPr>
              <w:b/>
            </w:rPr>
            <w:t>Chair:</w:t>
          </w:r>
        </w:sdtContent>
      </w:sdt>
      <w:r w:rsidRPr="00F557CE">
        <w:t xml:space="preserve"> Secretary of State, on behalf of the Committee, can I thank you and your colleagues for your attendance today and for taking all of our questions and for answering them as fully as we appreciate that you possibly can at this moment? You know full well that there is an appetite, whether one is supportive of your proposals or not, to see them. You will have heard that expressed in all quarters of the House over the last couple of days. If that gives power to your elbow with the business managers, then all to the good. Thank you very much indeed. </w:t>
      </w:r>
    </w:p>
    <w:p w:rsidR="00774014" w:rsidP="00774014">
      <w:pPr>
        <w:pStyle w:val="Remark"/>
      </w:pPr>
      <w:sdt>
        <w:sdtPr>
          <w:alias w:val="Witness"/>
          <w:id w:val="-309633790"/>
          <w:placeholder>
            <w:docPart w:val="3FBDBAAF06974B5A843F7E811A4B4D16"/>
          </w:placeholder>
          <w:richText/>
        </w:sdtPr>
        <w:sdtContent>
          <w:r w:rsidRPr="00F557CE">
            <w:rPr>
              <w:b/>
              <w:i/>
              <w:iCs/>
            </w:rPr>
            <w:t>Brandon Lewis:</w:t>
          </w:r>
          <w:r w:rsidRPr="00F557CE">
            <w:rPr>
              <w:b/>
            </w:rPr>
            <w:t xml:space="preserve"> </w:t>
          </w:r>
        </w:sdtContent>
      </w:sdt>
      <w:r w:rsidRPr="00F557CE">
        <w:t>I appreciate that. Thank you.</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C8D5E33671455BAE5333A1E1F9598E"/>
      </w:placeholder>
      <w:richText/>
    </w:sdtPr>
    <w:sdtContent>
      <w:p w:rsidR="003736A1" w:rsidP="009277D8">
        <w:pPr>
          <w:pStyle w:val="Para"/>
          <w:rPr>
            <w:color w:val="808080"/>
          </w:rPr>
        </w:pPr>
        <w:r w:rsidRPr="00BB1B6A">
          <w:rPr>
            <w:noProof/>
            <w:color w:val="808080"/>
            <w:lang w:eastAsia="en-GB"/>
          </w:rPr>
          <w:drawing>
            <wp:inline distT="0" distB="0" distL="0" distR="0">
              <wp:extent cx="3053715" cy="499110"/>
              <wp:effectExtent l="0" t="0" r="0" b="0"/>
              <wp:docPr id="1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180375492447E2A3F6B58CC3DA671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5F85E86"/>
    <w:lvl w:ilvl="0">
      <w:start w:val="3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B1B6A"/>
    <w:rPr>
      <w:color w:val="605E5C"/>
      <w:shd w:val="clear" w:color="auto" w:fill="E1DFDD"/>
    </w:rPr>
  </w:style>
  <w:style w:type="table" w:styleId="TableGrid">
    <w:name w:val="Table Grid"/>
    <w:basedOn w:val="TableNormal"/>
    <w:uiPriority w:val="59"/>
    <w:unhideWhenUsed/>
    <w:rsid w:val="0037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400BBF"/>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400B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C8D5E33671455BAE5333A1E1F9598E"/>
        <w:category>
          <w:name w:val="General"/>
          <w:gallery w:val="placeholder"/>
        </w:category>
        <w:types>
          <w:type w:val="bbPlcHdr"/>
        </w:types>
        <w:behaviors>
          <w:behavior w:val="content"/>
        </w:behaviors>
        <w:guid w:val="{472D0A2F-5428-4B1C-918E-2EFEB76E5760}"/>
      </w:docPartPr>
      <w:docPartBody>
        <w:p w:rsidR="00811D2E" w:rsidP="0025699A">
          <w:pPr>
            <w:pStyle w:val="5AC8D5E33671455BAE5333A1E1F9598E"/>
          </w:pPr>
          <w:r w:rsidRPr="000753FC">
            <w:rPr>
              <w:rStyle w:val="PlaceholderText"/>
            </w:rPr>
            <w:t>Click here to enter text.</w:t>
          </w:r>
        </w:p>
      </w:docPartBody>
    </w:docPart>
    <w:docPart>
      <w:docPartPr>
        <w:name w:val="B2AF204ABBFC479B902F65F3F2A08B2D"/>
        <w:category>
          <w:name w:val="General"/>
          <w:gallery w:val="placeholder"/>
        </w:category>
        <w:types>
          <w:type w:val="bbPlcHdr"/>
        </w:types>
        <w:behaviors>
          <w:behavior w:val="content"/>
        </w:behaviors>
        <w:guid w:val="{AFD88AF1-F02A-49F4-92AE-4CA34A3DD847}"/>
      </w:docPartPr>
      <w:docPartBody>
        <w:p w:rsidR="00811D2E" w:rsidP="0025699A">
          <w:pPr>
            <w:pStyle w:val="B2AF204ABBFC479B902F65F3F2A08B2D"/>
          </w:pPr>
          <w:r w:rsidRPr="002B3926">
            <w:rPr>
              <w:rStyle w:val="PlaceholderText"/>
            </w:rPr>
            <w:t>Click here to enter text.</w:t>
          </w:r>
        </w:p>
      </w:docPartBody>
    </w:docPart>
    <w:docPart>
      <w:docPartPr>
        <w:name w:val="20180375492447E2A3F6B58CC3DA671F"/>
        <w:category>
          <w:name w:val="General"/>
          <w:gallery w:val="placeholder"/>
        </w:category>
        <w:types>
          <w:type w:val="bbPlcHdr"/>
        </w:types>
        <w:behaviors>
          <w:behavior w:val="content"/>
        </w:behaviors>
        <w:guid w:val="{6985667F-1373-431B-990D-99D80C5AD4B3}"/>
      </w:docPartPr>
      <w:docPartBody>
        <w:p w:rsidR="00811D2E" w:rsidP="0025699A">
          <w:pPr>
            <w:pStyle w:val="20180375492447E2A3F6B58CC3DA671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861BECF-310A-422F-9B77-71DDDF5AF83D}"/>
      </w:docPartPr>
      <w:docPartBody>
        <w:p w:rsidR="00811D2E">
          <w:r w:rsidRPr="00D8478B">
            <w:rPr>
              <w:rStyle w:val="PlaceholderText"/>
            </w:rPr>
            <w:t>Click or tap here to enter text.</w:t>
          </w:r>
        </w:p>
      </w:docPartBody>
    </w:docPart>
    <w:docPart>
      <w:docPartPr>
        <w:name w:val="4948EBB85DA441D492F7E90C5EED8D63"/>
        <w:category>
          <w:name w:val="General"/>
          <w:gallery w:val="placeholder"/>
        </w:category>
        <w:types>
          <w:type w:val="bbPlcHdr"/>
        </w:types>
        <w:behaviors>
          <w:behavior w:val="content"/>
        </w:behaviors>
        <w:guid w:val="{6A06DF61-66E5-4C71-BE45-06356B38D05C}"/>
      </w:docPartPr>
      <w:docPartBody>
        <w:p w:rsidR="004C32F1" w:rsidP="00BB0D62">
          <w:pPr>
            <w:pStyle w:val="4948EBB85DA441D492F7E90C5EED8D63"/>
          </w:pPr>
          <w:r w:rsidRPr="00190698">
            <w:rPr>
              <w:rStyle w:val="PlaceholderText"/>
            </w:rPr>
            <w:t>Click or tap here to enter text.</w:t>
          </w:r>
        </w:p>
      </w:docPartBody>
    </w:docPart>
    <w:docPart>
      <w:docPartPr>
        <w:name w:val="73B3636970D8441D89B17B9113DFD196"/>
        <w:category>
          <w:name w:val="General"/>
          <w:gallery w:val="placeholder"/>
        </w:category>
        <w:types>
          <w:type w:val="bbPlcHdr"/>
        </w:types>
        <w:behaviors>
          <w:behavior w:val="content"/>
        </w:behaviors>
        <w:guid w:val="{D6BB9B3B-ABAB-4E6F-99A4-64FF2007A5B9}"/>
      </w:docPartPr>
      <w:docPartBody>
        <w:p w:rsidR="004C32F1" w:rsidP="00BB0D62">
          <w:pPr>
            <w:pStyle w:val="73B3636970D8441D89B17B9113DFD196"/>
          </w:pPr>
          <w:r w:rsidRPr="00D8478B">
            <w:rPr>
              <w:rStyle w:val="PlaceholderText"/>
            </w:rPr>
            <w:t>Click or tap here to enter text.</w:t>
          </w:r>
        </w:p>
      </w:docPartBody>
    </w:docPart>
    <w:docPart>
      <w:docPartPr>
        <w:name w:val="8D3E6038632241889FA446A8576C06C8"/>
        <w:category>
          <w:name w:val="General"/>
          <w:gallery w:val="placeholder"/>
        </w:category>
        <w:types>
          <w:type w:val="bbPlcHdr"/>
        </w:types>
        <w:behaviors>
          <w:behavior w:val="content"/>
        </w:behaviors>
        <w:guid w:val="{53A93C4F-06BB-433F-A807-907E909B6BD9}"/>
      </w:docPartPr>
      <w:docPartBody>
        <w:p w:rsidR="004C32F1" w:rsidP="00BB0D62">
          <w:pPr>
            <w:pStyle w:val="8D3E6038632241889FA446A8576C06C8"/>
          </w:pPr>
          <w:r w:rsidRPr="00190698">
            <w:rPr>
              <w:rStyle w:val="PlaceholderText"/>
            </w:rPr>
            <w:t>Click or tap here to enter text.</w:t>
          </w:r>
        </w:p>
      </w:docPartBody>
    </w:docPart>
    <w:docPart>
      <w:docPartPr>
        <w:name w:val="BE81716F328F4C31B8409FF6D8C85EDE"/>
        <w:category>
          <w:name w:val="General"/>
          <w:gallery w:val="placeholder"/>
        </w:category>
        <w:types>
          <w:type w:val="bbPlcHdr"/>
        </w:types>
        <w:behaviors>
          <w:behavior w:val="content"/>
        </w:behaviors>
        <w:guid w:val="{694FB8F8-7A84-4A07-AC78-BD9217DBDB16}"/>
      </w:docPartPr>
      <w:docPartBody>
        <w:p w:rsidR="004C32F1" w:rsidP="00BB0D62">
          <w:pPr>
            <w:pStyle w:val="BE81716F328F4C31B8409FF6D8C85EDE"/>
          </w:pPr>
          <w:r w:rsidRPr="00D8478B">
            <w:rPr>
              <w:rStyle w:val="PlaceholderText"/>
            </w:rPr>
            <w:t>Click or tap here to enter text.</w:t>
          </w:r>
        </w:p>
      </w:docPartBody>
    </w:docPart>
    <w:docPart>
      <w:docPartPr>
        <w:name w:val="C6EC96269A20436E8C779F3D834B9BAE"/>
        <w:category>
          <w:name w:val="General"/>
          <w:gallery w:val="placeholder"/>
        </w:category>
        <w:types>
          <w:type w:val="bbPlcHdr"/>
        </w:types>
        <w:behaviors>
          <w:behavior w:val="content"/>
        </w:behaviors>
        <w:guid w:val="{C96C1E7C-22AA-4AA2-A25B-EBAD5A466A56}"/>
      </w:docPartPr>
      <w:docPartBody>
        <w:p w:rsidR="004C32F1" w:rsidP="00BB0D62">
          <w:pPr>
            <w:pStyle w:val="C6EC96269A20436E8C779F3D834B9BAE"/>
          </w:pPr>
          <w:r w:rsidRPr="00190698">
            <w:rPr>
              <w:rStyle w:val="PlaceholderText"/>
            </w:rPr>
            <w:t>Click or tap here to enter text.</w:t>
          </w:r>
        </w:p>
      </w:docPartBody>
    </w:docPart>
    <w:docPart>
      <w:docPartPr>
        <w:name w:val="B884AC599CE14562B5708F5EE70245AC"/>
        <w:category>
          <w:name w:val="General"/>
          <w:gallery w:val="placeholder"/>
        </w:category>
        <w:types>
          <w:type w:val="bbPlcHdr"/>
        </w:types>
        <w:behaviors>
          <w:behavior w:val="content"/>
        </w:behaviors>
        <w:guid w:val="{02ABD58E-1BBC-489A-87D6-01B777AE4992}"/>
      </w:docPartPr>
      <w:docPartBody>
        <w:p w:rsidR="004C32F1" w:rsidP="00BB0D62">
          <w:pPr>
            <w:pStyle w:val="B884AC599CE14562B5708F5EE70245AC"/>
          </w:pPr>
          <w:r w:rsidRPr="00D8478B">
            <w:rPr>
              <w:rStyle w:val="PlaceholderText"/>
            </w:rPr>
            <w:t>Click or tap here to enter text.</w:t>
          </w:r>
        </w:p>
      </w:docPartBody>
    </w:docPart>
    <w:docPart>
      <w:docPartPr>
        <w:name w:val="E2F9700C64884E77AEB180B023F0E498"/>
        <w:category>
          <w:name w:val="General"/>
          <w:gallery w:val="placeholder"/>
        </w:category>
        <w:types>
          <w:type w:val="bbPlcHdr"/>
        </w:types>
        <w:behaviors>
          <w:behavior w:val="content"/>
        </w:behaviors>
        <w:guid w:val="{B3D910CA-F540-4296-932E-DF050028201D}"/>
      </w:docPartPr>
      <w:docPartBody>
        <w:p w:rsidR="004C32F1" w:rsidP="00BB0D62">
          <w:pPr>
            <w:pStyle w:val="E2F9700C64884E77AEB180B023F0E498"/>
          </w:pPr>
          <w:r w:rsidRPr="00190698">
            <w:rPr>
              <w:rStyle w:val="PlaceholderText"/>
            </w:rPr>
            <w:t>Click or tap here to enter text.</w:t>
          </w:r>
        </w:p>
      </w:docPartBody>
    </w:docPart>
    <w:docPart>
      <w:docPartPr>
        <w:name w:val="FF0F0F4AF8204E5AA95C3A48B6652968"/>
        <w:category>
          <w:name w:val="General"/>
          <w:gallery w:val="placeholder"/>
        </w:category>
        <w:types>
          <w:type w:val="bbPlcHdr"/>
        </w:types>
        <w:behaviors>
          <w:behavior w:val="content"/>
        </w:behaviors>
        <w:guid w:val="{56FBD617-45BF-436C-8CA2-59972787225D}"/>
      </w:docPartPr>
      <w:docPartBody>
        <w:p w:rsidR="004C32F1" w:rsidP="00BB0D62">
          <w:pPr>
            <w:pStyle w:val="FF0F0F4AF8204E5AA95C3A48B6652968"/>
          </w:pPr>
          <w:r w:rsidRPr="00D8478B">
            <w:rPr>
              <w:rStyle w:val="PlaceholderText"/>
            </w:rPr>
            <w:t>Click or tap here to enter text.</w:t>
          </w:r>
        </w:p>
      </w:docPartBody>
    </w:docPart>
    <w:docPart>
      <w:docPartPr>
        <w:name w:val="F2023BA9BDFB4C3E869B46ACFB2BE51E"/>
        <w:category>
          <w:name w:val="General"/>
          <w:gallery w:val="placeholder"/>
        </w:category>
        <w:types>
          <w:type w:val="bbPlcHdr"/>
        </w:types>
        <w:behaviors>
          <w:behavior w:val="content"/>
        </w:behaviors>
        <w:guid w:val="{CF172AD3-55E4-4590-9479-0442238B88B4}"/>
      </w:docPartPr>
      <w:docPartBody>
        <w:p w:rsidR="004C32F1" w:rsidP="00BB0D62">
          <w:pPr>
            <w:pStyle w:val="F2023BA9BDFB4C3E869B46ACFB2BE51E"/>
          </w:pPr>
          <w:r w:rsidRPr="00190698">
            <w:rPr>
              <w:rStyle w:val="PlaceholderText"/>
            </w:rPr>
            <w:t>Click or tap here to enter text.</w:t>
          </w:r>
        </w:p>
      </w:docPartBody>
    </w:docPart>
    <w:docPart>
      <w:docPartPr>
        <w:name w:val="5961247A1948466196A1F7782DEA536A"/>
        <w:category>
          <w:name w:val="General"/>
          <w:gallery w:val="placeholder"/>
        </w:category>
        <w:types>
          <w:type w:val="bbPlcHdr"/>
        </w:types>
        <w:behaviors>
          <w:behavior w:val="content"/>
        </w:behaviors>
        <w:guid w:val="{DA374F49-F1D0-48C0-A0B6-D2D0C1A4933F}"/>
      </w:docPartPr>
      <w:docPartBody>
        <w:p w:rsidR="004C32F1" w:rsidP="00BB0D62">
          <w:pPr>
            <w:pStyle w:val="5961247A1948466196A1F7782DEA536A"/>
          </w:pPr>
          <w:r w:rsidRPr="00D8478B">
            <w:rPr>
              <w:rStyle w:val="PlaceholderText"/>
            </w:rPr>
            <w:t>Click or tap here to enter text.</w:t>
          </w:r>
        </w:p>
      </w:docPartBody>
    </w:docPart>
    <w:docPart>
      <w:docPartPr>
        <w:name w:val="DF2C75F6A8D24B8E9B53EF8E0E799278"/>
        <w:category>
          <w:name w:val="General"/>
          <w:gallery w:val="placeholder"/>
        </w:category>
        <w:types>
          <w:type w:val="bbPlcHdr"/>
        </w:types>
        <w:behaviors>
          <w:behavior w:val="content"/>
        </w:behaviors>
        <w:guid w:val="{639A6BC6-F301-4470-8F4E-75E877298F0B}"/>
      </w:docPartPr>
      <w:docPartBody>
        <w:p w:rsidR="004C32F1" w:rsidP="00BB0D62">
          <w:pPr>
            <w:pStyle w:val="DF2C75F6A8D24B8E9B53EF8E0E799278"/>
          </w:pPr>
          <w:r w:rsidRPr="00D8478B">
            <w:rPr>
              <w:rStyle w:val="PlaceholderText"/>
            </w:rPr>
            <w:t>Click or tap here to enter text.</w:t>
          </w:r>
        </w:p>
      </w:docPartBody>
    </w:docPart>
    <w:docPart>
      <w:docPartPr>
        <w:name w:val="CB4BC2234CAA4CCBB23B090243DA8B4D"/>
        <w:category>
          <w:name w:val="General"/>
          <w:gallery w:val="placeholder"/>
        </w:category>
        <w:types>
          <w:type w:val="bbPlcHdr"/>
        </w:types>
        <w:behaviors>
          <w:behavior w:val="content"/>
        </w:behaviors>
        <w:guid w:val="{7A3D223E-79C9-4792-9EE4-F7D87534D0AB}"/>
      </w:docPartPr>
      <w:docPartBody>
        <w:p w:rsidR="004C32F1" w:rsidP="00BB0D62">
          <w:pPr>
            <w:pStyle w:val="CB4BC2234CAA4CCBB23B090243DA8B4D"/>
          </w:pPr>
          <w:r w:rsidRPr="00D8478B">
            <w:rPr>
              <w:rStyle w:val="PlaceholderText"/>
            </w:rPr>
            <w:t>Click or tap here to enter text.</w:t>
          </w:r>
        </w:p>
      </w:docPartBody>
    </w:docPart>
    <w:docPart>
      <w:docPartPr>
        <w:name w:val="84206963A5384BEDAA141A0566E6BCAE"/>
        <w:category>
          <w:name w:val="General"/>
          <w:gallery w:val="placeholder"/>
        </w:category>
        <w:types>
          <w:type w:val="bbPlcHdr"/>
        </w:types>
        <w:behaviors>
          <w:behavior w:val="content"/>
        </w:behaviors>
        <w:guid w:val="{E6BE0770-C792-4740-B018-A872B53C1FB9}"/>
      </w:docPartPr>
      <w:docPartBody>
        <w:p w:rsidR="004C32F1" w:rsidP="00BB0D62">
          <w:pPr>
            <w:pStyle w:val="84206963A5384BEDAA141A0566E6BCAE"/>
          </w:pPr>
          <w:r w:rsidRPr="00540B89">
            <w:rPr>
              <w:rStyle w:val="PlaceholderText"/>
            </w:rPr>
            <w:t>Click here to enter text.</w:t>
          </w:r>
        </w:p>
      </w:docPartBody>
    </w:docPart>
    <w:docPart>
      <w:docPartPr>
        <w:name w:val="4352067FBEC84AB699983C9E6EA5C294"/>
        <w:category>
          <w:name w:val="General"/>
          <w:gallery w:val="placeholder"/>
        </w:category>
        <w:types>
          <w:type w:val="bbPlcHdr"/>
        </w:types>
        <w:behaviors>
          <w:behavior w:val="content"/>
        </w:behaviors>
        <w:guid w:val="{4398209D-E2F1-4BFD-BFA1-8163549479AB}"/>
      </w:docPartPr>
      <w:docPartBody>
        <w:p w:rsidR="004C32F1" w:rsidP="00BB0D62">
          <w:pPr>
            <w:pStyle w:val="4352067FBEC84AB699983C9E6EA5C294"/>
          </w:pPr>
          <w:r w:rsidRPr="00D8478B">
            <w:rPr>
              <w:rStyle w:val="PlaceholderText"/>
            </w:rPr>
            <w:t>Click or tap here to enter text.</w:t>
          </w:r>
        </w:p>
      </w:docPartBody>
    </w:docPart>
    <w:docPart>
      <w:docPartPr>
        <w:name w:val="DDE05ABD369C41C2A57468C4B3DB1D7F"/>
        <w:category>
          <w:name w:val="General"/>
          <w:gallery w:val="placeholder"/>
        </w:category>
        <w:types>
          <w:type w:val="bbPlcHdr"/>
        </w:types>
        <w:behaviors>
          <w:behavior w:val="content"/>
        </w:behaviors>
        <w:guid w:val="{9D95A1A0-9BF0-4F33-A141-2F91B5410343}"/>
      </w:docPartPr>
      <w:docPartBody>
        <w:p w:rsidR="004C32F1" w:rsidP="00BB0D62">
          <w:pPr>
            <w:pStyle w:val="DDE05ABD369C41C2A57468C4B3DB1D7F"/>
          </w:pPr>
          <w:r w:rsidRPr="00540B89">
            <w:rPr>
              <w:rStyle w:val="PlaceholderText"/>
            </w:rPr>
            <w:t>Click here to enter text.</w:t>
          </w:r>
        </w:p>
      </w:docPartBody>
    </w:docPart>
    <w:docPart>
      <w:docPartPr>
        <w:name w:val="521CA60B9D404B91BDB1441E3DD3C3E6"/>
        <w:category>
          <w:name w:val="General"/>
          <w:gallery w:val="placeholder"/>
        </w:category>
        <w:types>
          <w:type w:val="bbPlcHdr"/>
        </w:types>
        <w:behaviors>
          <w:behavior w:val="content"/>
        </w:behaviors>
        <w:guid w:val="{CB68E62B-7FC7-4E50-A3D5-5E2EC1258A2A}"/>
      </w:docPartPr>
      <w:docPartBody>
        <w:p w:rsidR="004C32F1" w:rsidP="00BB0D62">
          <w:pPr>
            <w:pStyle w:val="521CA60B9D404B91BDB1441E3DD3C3E6"/>
          </w:pPr>
          <w:r w:rsidRPr="00D8478B">
            <w:rPr>
              <w:rStyle w:val="PlaceholderText"/>
            </w:rPr>
            <w:t>Click or tap here to enter text.</w:t>
          </w:r>
        </w:p>
      </w:docPartBody>
    </w:docPart>
    <w:docPart>
      <w:docPartPr>
        <w:name w:val="43E66BF2CC5C46ACBD3780EB8588AEFD"/>
        <w:category>
          <w:name w:val="General"/>
          <w:gallery w:val="placeholder"/>
        </w:category>
        <w:types>
          <w:type w:val="bbPlcHdr"/>
        </w:types>
        <w:behaviors>
          <w:behavior w:val="content"/>
        </w:behaviors>
        <w:guid w:val="{188611F8-182B-476A-9246-6D58EF7A0DEE}"/>
      </w:docPartPr>
      <w:docPartBody>
        <w:p w:rsidR="004C32F1" w:rsidP="00BB0D62">
          <w:pPr>
            <w:pStyle w:val="43E66BF2CC5C46ACBD3780EB8588AEFD"/>
          </w:pPr>
          <w:r w:rsidRPr="00540B89">
            <w:rPr>
              <w:rStyle w:val="PlaceholderText"/>
            </w:rPr>
            <w:t>Click here to enter text.</w:t>
          </w:r>
        </w:p>
      </w:docPartBody>
    </w:docPart>
    <w:docPart>
      <w:docPartPr>
        <w:name w:val="053BF08798CE44C387554D8A381741A0"/>
        <w:category>
          <w:name w:val="General"/>
          <w:gallery w:val="placeholder"/>
        </w:category>
        <w:types>
          <w:type w:val="bbPlcHdr"/>
        </w:types>
        <w:behaviors>
          <w:behavior w:val="content"/>
        </w:behaviors>
        <w:guid w:val="{FC9D437C-6247-48FA-BCBD-A99D297DB8A0}"/>
      </w:docPartPr>
      <w:docPartBody>
        <w:p w:rsidR="004C32F1" w:rsidP="00BB0D62">
          <w:pPr>
            <w:pStyle w:val="053BF08798CE44C387554D8A381741A0"/>
          </w:pPr>
          <w:r w:rsidRPr="00D8478B">
            <w:rPr>
              <w:rStyle w:val="PlaceholderText"/>
            </w:rPr>
            <w:t>Click or tap here to enter text.</w:t>
          </w:r>
        </w:p>
      </w:docPartBody>
    </w:docPart>
    <w:docPart>
      <w:docPartPr>
        <w:name w:val="D302EEF061CA4F5F87EBC60988F6F481"/>
        <w:category>
          <w:name w:val="General"/>
          <w:gallery w:val="placeholder"/>
        </w:category>
        <w:types>
          <w:type w:val="bbPlcHdr"/>
        </w:types>
        <w:behaviors>
          <w:behavior w:val="content"/>
        </w:behaviors>
        <w:guid w:val="{B2E14FDF-858F-46A7-844A-88363C7B9A5F}"/>
      </w:docPartPr>
      <w:docPartBody>
        <w:p w:rsidR="004C32F1" w:rsidP="00BB0D62">
          <w:pPr>
            <w:pStyle w:val="D302EEF061CA4F5F87EBC60988F6F481"/>
          </w:pPr>
          <w:r w:rsidRPr="00540B89">
            <w:rPr>
              <w:rStyle w:val="PlaceholderText"/>
            </w:rPr>
            <w:t>Click here to enter text.</w:t>
          </w:r>
        </w:p>
      </w:docPartBody>
    </w:docPart>
    <w:docPart>
      <w:docPartPr>
        <w:name w:val="F5F5E5E97F094365BFF00F7658BD5EE9"/>
        <w:category>
          <w:name w:val="General"/>
          <w:gallery w:val="placeholder"/>
        </w:category>
        <w:types>
          <w:type w:val="bbPlcHdr"/>
        </w:types>
        <w:behaviors>
          <w:behavior w:val="content"/>
        </w:behaviors>
        <w:guid w:val="{ABDD12BB-4147-4F88-A98F-559079C3E3C8}"/>
      </w:docPartPr>
      <w:docPartBody>
        <w:p w:rsidR="004C32F1" w:rsidP="00BB0D62">
          <w:pPr>
            <w:pStyle w:val="F5F5E5E97F094365BFF00F7658BD5EE9"/>
          </w:pPr>
          <w:r w:rsidRPr="00D8478B">
            <w:rPr>
              <w:rStyle w:val="PlaceholderText"/>
            </w:rPr>
            <w:t>Click or tap here to enter text.</w:t>
          </w:r>
        </w:p>
      </w:docPartBody>
    </w:docPart>
    <w:docPart>
      <w:docPartPr>
        <w:name w:val="1C947C5482BC4FF7BE33C74C9FB2C815"/>
        <w:category>
          <w:name w:val="General"/>
          <w:gallery w:val="placeholder"/>
        </w:category>
        <w:types>
          <w:type w:val="bbPlcHdr"/>
        </w:types>
        <w:behaviors>
          <w:behavior w:val="content"/>
        </w:behaviors>
        <w:guid w:val="{BA5386FE-90AD-476D-A747-7D64527FD560}"/>
      </w:docPartPr>
      <w:docPartBody>
        <w:p w:rsidR="004C32F1" w:rsidP="00BB0D62">
          <w:pPr>
            <w:pStyle w:val="1C947C5482BC4FF7BE33C74C9FB2C815"/>
          </w:pPr>
          <w:r w:rsidRPr="00540B89">
            <w:rPr>
              <w:rStyle w:val="PlaceholderText"/>
            </w:rPr>
            <w:t>Click here to enter text.</w:t>
          </w:r>
        </w:p>
      </w:docPartBody>
    </w:docPart>
    <w:docPart>
      <w:docPartPr>
        <w:name w:val="255A23548D57427B8264BFC64AD428BB"/>
        <w:category>
          <w:name w:val="General"/>
          <w:gallery w:val="placeholder"/>
        </w:category>
        <w:types>
          <w:type w:val="bbPlcHdr"/>
        </w:types>
        <w:behaviors>
          <w:behavior w:val="content"/>
        </w:behaviors>
        <w:guid w:val="{01E6EAA8-6CF4-4516-9037-6756A797D3EE}"/>
      </w:docPartPr>
      <w:docPartBody>
        <w:p w:rsidR="004C32F1" w:rsidP="00BB0D62">
          <w:pPr>
            <w:pStyle w:val="255A23548D57427B8264BFC64AD428BB"/>
          </w:pPr>
          <w:r w:rsidRPr="00D8478B">
            <w:rPr>
              <w:rStyle w:val="PlaceholderText"/>
            </w:rPr>
            <w:t>Click or tap here to enter text.</w:t>
          </w:r>
        </w:p>
      </w:docPartBody>
    </w:docPart>
    <w:docPart>
      <w:docPartPr>
        <w:name w:val="4CDA1D0ACABB4BCD862C4E260FA38C78"/>
        <w:category>
          <w:name w:val="General"/>
          <w:gallery w:val="placeholder"/>
        </w:category>
        <w:types>
          <w:type w:val="bbPlcHdr"/>
        </w:types>
        <w:behaviors>
          <w:behavior w:val="content"/>
        </w:behaviors>
        <w:guid w:val="{42309120-2C46-4881-901F-492B49956247}"/>
      </w:docPartPr>
      <w:docPartBody>
        <w:p w:rsidR="004C32F1" w:rsidP="00BB0D62">
          <w:pPr>
            <w:pStyle w:val="4CDA1D0ACABB4BCD862C4E260FA38C78"/>
          </w:pPr>
          <w:r w:rsidRPr="00540B89">
            <w:rPr>
              <w:rStyle w:val="PlaceholderText"/>
            </w:rPr>
            <w:t>Click here to enter text.</w:t>
          </w:r>
        </w:p>
      </w:docPartBody>
    </w:docPart>
    <w:docPart>
      <w:docPartPr>
        <w:name w:val="83EF80425AD74478BB3479B79374BD16"/>
        <w:category>
          <w:name w:val="General"/>
          <w:gallery w:val="placeholder"/>
        </w:category>
        <w:types>
          <w:type w:val="bbPlcHdr"/>
        </w:types>
        <w:behaviors>
          <w:behavior w:val="content"/>
        </w:behaviors>
        <w:guid w:val="{F723C5B9-C38F-456E-A37C-A6F5C50250AE}"/>
      </w:docPartPr>
      <w:docPartBody>
        <w:p w:rsidR="004C32F1" w:rsidP="00BB0D62">
          <w:pPr>
            <w:pStyle w:val="83EF80425AD74478BB3479B79374BD16"/>
          </w:pPr>
          <w:r w:rsidRPr="00D8478B">
            <w:rPr>
              <w:rStyle w:val="PlaceholderText"/>
            </w:rPr>
            <w:t>Click or tap here to enter text.</w:t>
          </w:r>
        </w:p>
      </w:docPartBody>
    </w:docPart>
    <w:docPart>
      <w:docPartPr>
        <w:name w:val="6CB1DF70791A4295881624B4D4AD5293"/>
        <w:category>
          <w:name w:val="General"/>
          <w:gallery w:val="placeholder"/>
        </w:category>
        <w:types>
          <w:type w:val="bbPlcHdr"/>
        </w:types>
        <w:behaviors>
          <w:behavior w:val="content"/>
        </w:behaviors>
        <w:guid w:val="{8AA1AF39-A198-4A44-A5A9-48CD9ED6470E}"/>
      </w:docPartPr>
      <w:docPartBody>
        <w:p w:rsidR="004C32F1" w:rsidP="00BB0D62">
          <w:pPr>
            <w:pStyle w:val="6CB1DF70791A4295881624B4D4AD5293"/>
          </w:pPr>
          <w:r w:rsidRPr="00540B89">
            <w:rPr>
              <w:rStyle w:val="PlaceholderText"/>
            </w:rPr>
            <w:t>Click here to enter text.</w:t>
          </w:r>
        </w:p>
      </w:docPartBody>
    </w:docPart>
    <w:docPart>
      <w:docPartPr>
        <w:name w:val="476BA2D5B68C4265B5F8EB315BBABC33"/>
        <w:category>
          <w:name w:val="General"/>
          <w:gallery w:val="placeholder"/>
        </w:category>
        <w:types>
          <w:type w:val="bbPlcHdr"/>
        </w:types>
        <w:behaviors>
          <w:behavior w:val="content"/>
        </w:behaviors>
        <w:guid w:val="{E5043D22-16EA-4EB9-ABFA-681B66A4D752}"/>
      </w:docPartPr>
      <w:docPartBody>
        <w:p w:rsidR="004C32F1" w:rsidP="00BB0D62">
          <w:pPr>
            <w:pStyle w:val="476BA2D5B68C4265B5F8EB315BBABC33"/>
          </w:pPr>
          <w:r w:rsidRPr="00D8478B">
            <w:rPr>
              <w:rStyle w:val="PlaceholderText"/>
            </w:rPr>
            <w:t>Click or tap here to enter text.</w:t>
          </w:r>
        </w:p>
      </w:docPartBody>
    </w:docPart>
    <w:docPart>
      <w:docPartPr>
        <w:name w:val="919B0B77532A427CAD13B4D953B93D92"/>
        <w:category>
          <w:name w:val="General"/>
          <w:gallery w:val="placeholder"/>
        </w:category>
        <w:types>
          <w:type w:val="bbPlcHdr"/>
        </w:types>
        <w:behaviors>
          <w:behavior w:val="content"/>
        </w:behaviors>
        <w:guid w:val="{784D571F-8870-49EA-9C96-D28D79B8E350}"/>
      </w:docPartPr>
      <w:docPartBody>
        <w:p w:rsidR="004C32F1" w:rsidP="00BB0D62">
          <w:pPr>
            <w:pStyle w:val="919B0B77532A427CAD13B4D953B93D92"/>
          </w:pPr>
          <w:r w:rsidRPr="00540B89">
            <w:rPr>
              <w:rStyle w:val="PlaceholderText"/>
            </w:rPr>
            <w:t>Click here to enter text.</w:t>
          </w:r>
        </w:p>
      </w:docPartBody>
    </w:docPart>
    <w:docPart>
      <w:docPartPr>
        <w:name w:val="2DC83F0E12914095ADF1B10D4E99D42A"/>
        <w:category>
          <w:name w:val="General"/>
          <w:gallery w:val="placeholder"/>
        </w:category>
        <w:types>
          <w:type w:val="bbPlcHdr"/>
        </w:types>
        <w:behaviors>
          <w:behavior w:val="content"/>
        </w:behaviors>
        <w:guid w:val="{38B98F67-D142-4B68-A05C-9BB9DF15DCAA}"/>
      </w:docPartPr>
      <w:docPartBody>
        <w:p w:rsidR="004C32F1" w:rsidP="00BB0D62">
          <w:pPr>
            <w:pStyle w:val="2DC83F0E12914095ADF1B10D4E99D42A"/>
          </w:pPr>
          <w:r w:rsidRPr="00D8478B">
            <w:rPr>
              <w:rStyle w:val="PlaceholderText"/>
            </w:rPr>
            <w:t>Click or tap here to enter text.</w:t>
          </w:r>
        </w:p>
      </w:docPartBody>
    </w:docPart>
    <w:docPart>
      <w:docPartPr>
        <w:name w:val="79B5F3D78BFC45EA9DED8A1F5EEF09EF"/>
        <w:category>
          <w:name w:val="General"/>
          <w:gallery w:val="placeholder"/>
        </w:category>
        <w:types>
          <w:type w:val="bbPlcHdr"/>
        </w:types>
        <w:behaviors>
          <w:behavior w:val="content"/>
        </w:behaviors>
        <w:guid w:val="{D73FE158-F5D5-416F-95BB-5972F41D2E0C}"/>
      </w:docPartPr>
      <w:docPartBody>
        <w:p w:rsidR="004C32F1" w:rsidP="00BB0D62">
          <w:pPr>
            <w:pStyle w:val="79B5F3D78BFC45EA9DED8A1F5EEF09EF"/>
          </w:pPr>
          <w:r w:rsidRPr="00190698">
            <w:rPr>
              <w:rStyle w:val="PlaceholderText"/>
            </w:rPr>
            <w:t>Click or tap here to enter text.</w:t>
          </w:r>
        </w:p>
      </w:docPartBody>
    </w:docPart>
    <w:docPart>
      <w:docPartPr>
        <w:name w:val="F9E62AE9D044432D846ADBBE8B5D386A"/>
        <w:category>
          <w:name w:val="General"/>
          <w:gallery w:val="placeholder"/>
        </w:category>
        <w:types>
          <w:type w:val="bbPlcHdr"/>
        </w:types>
        <w:behaviors>
          <w:behavior w:val="content"/>
        </w:behaviors>
        <w:guid w:val="{5DA758C2-CC30-4352-886A-B72815D13431}"/>
      </w:docPartPr>
      <w:docPartBody>
        <w:p w:rsidR="004C32F1" w:rsidP="00BB0D62">
          <w:pPr>
            <w:pStyle w:val="F9E62AE9D044432D846ADBBE8B5D386A"/>
          </w:pPr>
          <w:r w:rsidRPr="00D8478B">
            <w:rPr>
              <w:rStyle w:val="PlaceholderText"/>
            </w:rPr>
            <w:t>Click or tap here to enter text.</w:t>
          </w:r>
        </w:p>
      </w:docPartBody>
    </w:docPart>
    <w:docPart>
      <w:docPartPr>
        <w:name w:val="8294C4355C9E479E93AC5B5D2CA53AF9"/>
        <w:category>
          <w:name w:val="General"/>
          <w:gallery w:val="placeholder"/>
        </w:category>
        <w:types>
          <w:type w:val="bbPlcHdr"/>
        </w:types>
        <w:behaviors>
          <w:behavior w:val="content"/>
        </w:behaviors>
        <w:guid w:val="{0359383F-2C67-4140-BCC3-CF9FF79A625C}"/>
      </w:docPartPr>
      <w:docPartBody>
        <w:p w:rsidR="004C32F1" w:rsidP="00BB0D62">
          <w:pPr>
            <w:pStyle w:val="8294C4355C9E479E93AC5B5D2CA53AF9"/>
          </w:pPr>
          <w:r w:rsidRPr="00540B89">
            <w:rPr>
              <w:rStyle w:val="PlaceholderText"/>
            </w:rPr>
            <w:t>Click here to enter text.</w:t>
          </w:r>
        </w:p>
      </w:docPartBody>
    </w:docPart>
    <w:docPart>
      <w:docPartPr>
        <w:name w:val="75A23FE9A6D245EA9FF3B1086CD7C8C5"/>
        <w:category>
          <w:name w:val="General"/>
          <w:gallery w:val="placeholder"/>
        </w:category>
        <w:types>
          <w:type w:val="bbPlcHdr"/>
        </w:types>
        <w:behaviors>
          <w:behavior w:val="content"/>
        </w:behaviors>
        <w:guid w:val="{8926CFB7-29C0-472B-9FF0-D156FC5EE633}"/>
      </w:docPartPr>
      <w:docPartBody>
        <w:p w:rsidR="004C32F1" w:rsidP="00BB0D62">
          <w:pPr>
            <w:pStyle w:val="75A23FE9A6D245EA9FF3B1086CD7C8C5"/>
          </w:pPr>
          <w:r w:rsidRPr="00D8478B">
            <w:rPr>
              <w:rStyle w:val="PlaceholderText"/>
            </w:rPr>
            <w:t>Click or tap here to enter text.</w:t>
          </w:r>
        </w:p>
      </w:docPartBody>
    </w:docPart>
    <w:docPart>
      <w:docPartPr>
        <w:name w:val="2B8E263751D149C8BBA2CF0AD0D3E06F"/>
        <w:category>
          <w:name w:val="General"/>
          <w:gallery w:val="placeholder"/>
        </w:category>
        <w:types>
          <w:type w:val="bbPlcHdr"/>
        </w:types>
        <w:behaviors>
          <w:behavior w:val="content"/>
        </w:behaviors>
        <w:guid w:val="{95DF1FCE-A2AF-4A47-A7EB-256AA5BECDDE}"/>
      </w:docPartPr>
      <w:docPartBody>
        <w:p w:rsidR="004C32F1" w:rsidP="00BB0D62">
          <w:pPr>
            <w:pStyle w:val="2B8E263751D149C8BBA2CF0AD0D3E06F"/>
          </w:pPr>
          <w:r w:rsidRPr="00540B89">
            <w:rPr>
              <w:rStyle w:val="PlaceholderText"/>
            </w:rPr>
            <w:t>Click here to enter text.</w:t>
          </w:r>
        </w:p>
      </w:docPartBody>
    </w:docPart>
    <w:docPart>
      <w:docPartPr>
        <w:name w:val="AA79110EF94F41EFA6621A6C83214063"/>
        <w:category>
          <w:name w:val="General"/>
          <w:gallery w:val="placeholder"/>
        </w:category>
        <w:types>
          <w:type w:val="bbPlcHdr"/>
        </w:types>
        <w:behaviors>
          <w:behavior w:val="content"/>
        </w:behaviors>
        <w:guid w:val="{7CB2066C-02AF-4C10-91E6-D67DF1FFFBF5}"/>
      </w:docPartPr>
      <w:docPartBody>
        <w:p w:rsidR="004C32F1" w:rsidP="00BB0D62">
          <w:pPr>
            <w:pStyle w:val="AA79110EF94F41EFA6621A6C83214063"/>
          </w:pPr>
          <w:r w:rsidRPr="00190698">
            <w:rPr>
              <w:rStyle w:val="PlaceholderText"/>
            </w:rPr>
            <w:t>Click or tap here to enter text.</w:t>
          </w:r>
        </w:p>
      </w:docPartBody>
    </w:docPart>
    <w:docPart>
      <w:docPartPr>
        <w:name w:val="147278E592944720BB14EC71DF6BCC5B"/>
        <w:category>
          <w:name w:val="General"/>
          <w:gallery w:val="placeholder"/>
        </w:category>
        <w:types>
          <w:type w:val="bbPlcHdr"/>
        </w:types>
        <w:behaviors>
          <w:behavior w:val="content"/>
        </w:behaviors>
        <w:guid w:val="{A22998D9-92CB-44A6-AA93-8445C3C17ED3}"/>
      </w:docPartPr>
      <w:docPartBody>
        <w:p w:rsidR="004C32F1" w:rsidP="00BB0D62">
          <w:pPr>
            <w:pStyle w:val="147278E592944720BB14EC71DF6BCC5B"/>
          </w:pPr>
          <w:r w:rsidRPr="00D8478B">
            <w:rPr>
              <w:rStyle w:val="PlaceholderText"/>
            </w:rPr>
            <w:t>Click or tap here to enter text.</w:t>
          </w:r>
        </w:p>
      </w:docPartBody>
    </w:docPart>
    <w:docPart>
      <w:docPartPr>
        <w:name w:val="19B0B023B82143488F62B859E3EACDB0"/>
        <w:category>
          <w:name w:val="General"/>
          <w:gallery w:val="placeholder"/>
        </w:category>
        <w:types>
          <w:type w:val="bbPlcHdr"/>
        </w:types>
        <w:behaviors>
          <w:behavior w:val="content"/>
        </w:behaviors>
        <w:guid w:val="{309BA458-53DE-47C3-AE07-2D2C6DCC0633}"/>
      </w:docPartPr>
      <w:docPartBody>
        <w:p w:rsidR="004C32F1" w:rsidP="00BB0D62">
          <w:pPr>
            <w:pStyle w:val="19B0B023B82143488F62B859E3EACDB0"/>
          </w:pPr>
          <w:r w:rsidRPr="00190698">
            <w:rPr>
              <w:rStyle w:val="PlaceholderText"/>
            </w:rPr>
            <w:t>Click or tap here to enter text.</w:t>
          </w:r>
        </w:p>
      </w:docPartBody>
    </w:docPart>
    <w:docPart>
      <w:docPartPr>
        <w:name w:val="A003F5912902409983F51C5F838C66D9"/>
        <w:category>
          <w:name w:val="General"/>
          <w:gallery w:val="placeholder"/>
        </w:category>
        <w:types>
          <w:type w:val="bbPlcHdr"/>
        </w:types>
        <w:behaviors>
          <w:behavior w:val="content"/>
        </w:behaviors>
        <w:guid w:val="{A330573B-3FA8-4DA1-BDD5-154DE2FBD571}"/>
      </w:docPartPr>
      <w:docPartBody>
        <w:p w:rsidR="004C32F1" w:rsidP="00BB0D62">
          <w:pPr>
            <w:pStyle w:val="A003F5912902409983F51C5F838C66D9"/>
          </w:pPr>
          <w:r w:rsidRPr="00D8478B">
            <w:rPr>
              <w:rStyle w:val="PlaceholderText"/>
            </w:rPr>
            <w:t>Click or tap here to enter text.</w:t>
          </w:r>
        </w:p>
      </w:docPartBody>
    </w:docPart>
    <w:docPart>
      <w:docPartPr>
        <w:name w:val="75E52AD65A3042DDAA7775C9B669C619"/>
        <w:category>
          <w:name w:val="General"/>
          <w:gallery w:val="placeholder"/>
        </w:category>
        <w:types>
          <w:type w:val="bbPlcHdr"/>
        </w:types>
        <w:behaviors>
          <w:behavior w:val="content"/>
        </w:behaviors>
        <w:guid w:val="{2ED3DF2E-AEDA-4496-A350-08B5E90A0699}"/>
      </w:docPartPr>
      <w:docPartBody>
        <w:p w:rsidR="004C32F1" w:rsidP="00BB0D62">
          <w:pPr>
            <w:pStyle w:val="75E52AD65A3042DDAA7775C9B669C619"/>
          </w:pPr>
          <w:r>
            <w:rPr>
              <w:rStyle w:val="PlaceholderText"/>
            </w:rPr>
            <w:t>Click here to enter text.</w:t>
          </w:r>
        </w:p>
      </w:docPartBody>
    </w:docPart>
    <w:docPart>
      <w:docPartPr>
        <w:name w:val="B6C43FEF8B084B57AF818BDFB15664A2"/>
        <w:category>
          <w:name w:val="General"/>
          <w:gallery w:val="placeholder"/>
        </w:category>
        <w:types>
          <w:type w:val="bbPlcHdr"/>
        </w:types>
        <w:behaviors>
          <w:behavior w:val="content"/>
        </w:behaviors>
        <w:guid w:val="{B0AFD032-7125-4EE3-8311-D1DABD37A7C9}"/>
      </w:docPartPr>
      <w:docPartBody>
        <w:p w:rsidR="004C32F1" w:rsidP="00BB0D62">
          <w:pPr>
            <w:pStyle w:val="B6C43FEF8B084B57AF818BDFB15664A2"/>
          </w:pPr>
          <w:r w:rsidRPr="00D8478B">
            <w:rPr>
              <w:rStyle w:val="PlaceholderText"/>
            </w:rPr>
            <w:t>Click or tap here to enter text.</w:t>
          </w:r>
        </w:p>
      </w:docPartBody>
    </w:docPart>
    <w:docPart>
      <w:docPartPr>
        <w:name w:val="DC60BD16462E464BB9C1F4A146F7213E"/>
        <w:category>
          <w:name w:val="General"/>
          <w:gallery w:val="placeholder"/>
        </w:category>
        <w:types>
          <w:type w:val="bbPlcHdr"/>
        </w:types>
        <w:behaviors>
          <w:behavior w:val="content"/>
        </w:behaviors>
        <w:guid w:val="{B7894E9F-7BB1-45C7-90C0-5E054C92A1B3}"/>
      </w:docPartPr>
      <w:docPartBody>
        <w:p w:rsidR="004C32F1" w:rsidP="00BB0D62">
          <w:pPr>
            <w:pStyle w:val="DC60BD16462E464BB9C1F4A146F7213E"/>
          </w:pPr>
          <w:r>
            <w:rPr>
              <w:rStyle w:val="PlaceholderText"/>
            </w:rPr>
            <w:t>Click here to enter text.</w:t>
          </w:r>
        </w:p>
      </w:docPartBody>
    </w:docPart>
    <w:docPart>
      <w:docPartPr>
        <w:name w:val="FBC759AFEAB24D6FA61CA2D73BD6C1DC"/>
        <w:category>
          <w:name w:val="General"/>
          <w:gallery w:val="placeholder"/>
        </w:category>
        <w:types>
          <w:type w:val="bbPlcHdr"/>
        </w:types>
        <w:behaviors>
          <w:behavior w:val="content"/>
        </w:behaviors>
        <w:guid w:val="{4D266F71-7F92-4B79-8B30-BE792DCE5998}"/>
      </w:docPartPr>
      <w:docPartBody>
        <w:p w:rsidR="004C32F1" w:rsidP="00BB0D62">
          <w:pPr>
            <w:pStyle w:val="FBC759AFEAB24D6FA61CA2D73BD6C1DC"/>
          </w:pPr>
          <w:r w:rsidRPr="00D8478B">
            <w:rPr>
              <w:rStyle w:val="PlaceholderText"/>
            </w:rPr>
            <w:t>Click or tap here to enter text.</w:t>
          </w:r>
        </w:p>
      </w:docPartBody>
    </w:docPart>
    <w:docPart>
      <w:docPartPr>
        <w:name w:val="1040B6A0AA2E4BCE811CDA385466F0F4"/>
        <w:category>
          <w:name w:val="General"/>
          <w:gallery w:val="placeholder"/>
        </w:category>
        <w:types>
          <w:type w:val="bbPlcHdr"/>
        </w:types>
        <w:behaviors>
          <w:behavior w:val="content"/>
        </w:behaviors>
        <w:guid w:val="{16F3BD6E-8DBA-42D5-98DB-B4B30D0AF18F}"/>
      </w:docPartPr>
      <w:docPartBody>
        <w:p w:rsidR="004C32F1" w:rsidP="00BB0D62">
          <w:pPr>
            <w:pStyle w:val="1040B6A0AA2E4BCE811CDA385466F0F4"/>
          </w:pPr>
          <w:r>
            <w:rPr>
              <w:rStyle w:val="PlaceholderText"/>
            </w:rPr>
            <w:t>Click here to enter text.</w:t>
          </w:r>
        </w:p>
      </w:docPartBody>
    </w:docPart>
    <w:docPart>
      <w:docPartPr>
        <w:name w:val="F3B6BC7E5D454FC3BB4D7894E4EAE62B"/>
        <w:category>
          <w:name w:val="General"/>
          <w:gallery w:val="placeholder"/>
        </w:category>
        <w:types>
          <w:type w:val="bbPlcHdr"/>
        </w:types>
        <w:behaviors>
          <w:behavior w:val="content"/>
        </w:behaviors>
        <w:guid w:val="{C9903D3D-620E-413A-8899-A8FF8A182272}"/>
      </w:docPartPr>
      <w:docPartBody>
        <w:p w:rsidR="004C32F1" w:rsidP="00BB0D62">
          <w:pPr>
            <w:pStyle w:val="F3B6BC7E5D454FC3BB4D7894E4EAE62B"/>
          </w:pPr>
          <w:r w:rsidRPr="00D8478B">
            <w:rPr>
              <w:rStyle w:val="PlaceholderText"/>
            </w:rPr>
            <w:t>Click or tap here to enter text.</w:t>
          </w:r>
        </w:p>
      </w:docPartBody>
    </w:docPart>
    <w:docPart>
      <w:docPartPr>
        <w:name w:val="44D16BAB29984665AE6D6F3AAE26498D"/>
        <w:category>
          <w:name w:val="General"/>
          <w:gallery w:val="placeholder"/>
        </w:category>
        <w:types>
          <w:type w:val="bbPlcHdr"/>
        </w:types>
        <w:behaviors>
          <w:behavior w:val="content"/>
        </w:behaviors>
        <w:guid w:val="{D8558CCC-1CE0-4C63-9313-2A4D4C2E872A}"/>
      </w:docPartPr>
      <w:docPartBody>
        <w:p w:rsidR="004C32F1" w:rsidP="00BB0D62">
          <w:pPr>
            <w:pStyle w:val="44D16BAB29984665AE6D6F3AAE26498D"/>
          </w:pPr>
          <w:r w:rsidRPr="00190698">
            <w:rPr>
              <w:rStyle w:val="PlaceholderText"/>
            </w:rPr>
            <w:t>Click or tap here to enter text.</w:t>
          </w:r>
        </w:p>
      </w:docPartBody>
    </w:docPart>
    <w:docPart>
      <w:docPartPr>
        <w:name w:val="1AB7F923466040DB835644DBE40B3BA0"/>
        <w:category>
          <w:name w:val="General"/>
          <w:gallery w:val="placeholder"/>
        </w:category>
        <w:types>
          <w:type w:val="bbPlcHdr"/>
        </w:types>
        <w:behaviors>
          <w:behavior w:val="content"/>
        </w:behaviors>
        <w:guid w:val="{BBE47A93-0CA8-4DD5-854F-DAC6284A6758}"/>
      </w:docPartPr>
      <w:docPartBody>
        <w:p w:rsidR="004C32F1" w:rsidP="00BB0D62">
          <w:pPr>
            <w:pStyle w:val="1AB7F923466040DB835644DBE40B3BA0"/>
          </w:pPr>
          <w:r w:rsidRPr="00D8478B">
            <w:rPr>
              <w:rStyle w:val="PlaceholderText"/>
            </w:rPr>
            <w:t>Click or tap here to enter text.</w:t>
          </w:r>
        </w:p>
      </w:docPartBody>
    </w:docPart>
    <w:docPart>
      <w:docPartPr>
        <w:name w:val="56F48B58B65048E4957E652660ECF51C"/>
        <w:category>
          <w:name w:val="General"/>
          <w:gallery w:val="placeholder"/>
        </w:category>
        <w:types>
          <w:type w:val="bbPlcHdr"/>
        </w:types>
        <w:behaviors>
          <w:behavior w:val="content"/>
        </w:behaviors>
        <w:guid w:val="{9F9ABA7B-BB19-49C9-9FE6-6BA11D3410B0}"/>
      </w:docPartPr>
      <w:docPartBody>
        <w:p w:rsidR="004C32F1" w:rsidP="00BB0D62">
          <w:pPr>
            <w:pStyle w:val="56F48B58B65048E4957E652660ECF51C"/>
          </w:pPr>
          <w:r w:rsidRPr="00190698">
            <w:rPr>
              <w:rStyle w:val="PlaceholderText"/>
            </w:rPr>
            <w:t>Click or tap here to enter text.</w:t>
          </w:r>
        </w:p>
      </w:docPartBody>
    </w:docPart>
    <w:docPart>
      <w:docPartPr>
        <w:name w:val="8891C640113C4877A617CFF1E1EFF500"/>
        <w:category>
          <w:name w:val="General"/>
          <w:gallery w:val="placeholder"/>
        </w:category>
        <w:types>
          <w:type w:val="bbPlcHdr"/>
        </w:types>
        <w:behaviors>
          <w:behavior w:val="content"/>
        </w:behaviors>
        <w:guid w:val="{4D4FBA72-D463-4977-B7E1-3BDC023C3989}"/>
      </w:docPartPr>
      <w:docPartBody>
        <w:p w:rsidR="004C32F1" w:rsidP="00BB0D62">
          <w:pPr>
            <w:pStyle w:val="8891C640113C4877A617CFF1E1EFF500"/>
          </w:pPr>
          <w:r w:rsidRPr="00D8478B">
            <w:rPr>
              <w:rStyle w:val="PlaceholderText"/>
            </w:rPr>
            <w:t>Click or tap here to enter text.</w:t>
          </w:r>
        </w:p>
      </w:docPartBody>
    </w:docPart>
    <w:docPart>
      <w:docPartPr>
        <w:name w:val="CFD3DA1E7B7B43E19D765F164DCD5645"/>
        <w:category>
          <w:name w:val="General"/>
          <w:gallery w:val="placeholder"/>
        </w:category>
        <w:types>
          <w:type w:val="bbPlcHdr"/>
        </w:types>
        <w:behaviors>
          <w:behavior w:val="content"/>
        </w:behaviors>
        <w:guid w:val="{DC27CBCA-837F-483A-90F9-3D2D1B2619D8}"/>
      </w:docPartPr>
      <w:docPartBody>
        <w:p w:rsidR="004C32F1" w:rsidP="00BB0D62">
          <w:pPr>
            <w:pStyle w:val="CFD3DA1E7B7B43E19D765F164DCD5645"/>
          </w:pPr>
          <w:r w:rsidRPr="00190698">
            <w:rPr>
              <w:rStyle w:val="PlaceholderText"/>
            </w:rPr>
            <w:t>Click or tap here to enter text.</w:t>
          </w:r>
        </w:p>
      </w:docPartBody>
    </w:docPart>
    <w:docPart>
      <w:docPartPr>
        <w:name w:val="FEFCCF6B870C4FACBFC0BEF72659EBB7"/>
        <w:category>
          <w:name w:val="General"/>
          <w:gallery w:val="placeholder"/>
        </w:category>
        <w:types>
          <w:type w:val="bbPlcHdr"/>
        </w:types>
        <w:behaviors>
          <w:behavior w:val="content"/>
        </w:behaviors>
        <w:guid w:val="{9CD3908E-2CCA-4507-8A74-DA30B0F79A14}"/>
      </w:docPartPr>
      <w:docPartBody>
        <w:p w:rsidR="004C32F1" w:rsidP="00BB0D62">
          <w:pPr>
            <w:pStyle w:val="FEFCCF6B870C4FACBFC0BEF72659EBB7"/>
          </w:pPr>
          <w:r w:rsidRPr="00D8478B">
            <w:rPr>
              <w:rStyle w:val="PlaceholderText"/>
            </w:rPr>
            <w:t>Click or tap here to enter text.</w:t>
          </w:r>
        </w:p>
      </w:docPartBody>
    </w:docPart>
    <w:docPart>
      <w:docPartPr>
        <w:name w:val="56B17B49F1464ACC8E8364CDC3D91C64"/>
        <w:category>
          <w:name w:val="General"/>
          <w:gallery w:val="placeholder"/>
        </w:category>
        <w:types>
          <w:type w:val="bbPlcHdr"/>
        </w:types>
        <w:behaviors>
          <w:behavior w:val="content"/>
        </w:behaviors>
        <w:guid w:val="{CA72040D-0C43-44F8-8061-AEA8C0971092}"/>
      </w:docPartPr>
      <w:docPartBody>
        <w:p w:rsidR="004C32F1" w:rsidP="00BB0D62">
          <w:pPr>
            <w:pStyle w:val="56B17B49F1464ACC8E8364CDC3D91C64"/>
          </w:pPr>
          <w:r w:rsidRPr="00190698">
            <w:rPr>
              <w:rStyle w:val="PlaceholderText"/>
            </w:rPr>
            <w:t>Click or tap here to enter text.</w:t>
          </w:r>
        </w:p>
      </w:docPartBody>
    </w:docPart>
    <w:docPart>
      <w:docPartPr>
        <w:name w:val="68A8AD0AE3CF49EE8F2A5BE5AA38623A"/>
        <w:category>
          <w:name w:val="General"/>
          <w:gallery w:val="placeholder"/>
        </w:category>
        <w:types>
          <w:type w:val="bbPlcHdr"/>
        </w:types>
        <w:behaviors>
          <w:behavior w:val="content"/>
        </w:behaviors>
        <w:guid w:val="{FE4590A0-E4B9-4878-9F04-EB78E6A6A7BC}"/>
      </w:docPartPr>
      <w:docPartBody>
        <w:p w:rsidR="004C32F1" w:rsidP="00BB0D62">
          <w:pPr>
            <w:pStyle w:val="68A8AD0AE3CF49EE8F2A5BE5AA38623A"/>
          </w:pPr>
          <w:r w:rsidRPr="00D8478B">
            <w:rPr>
              <w:rStyle w:val="PlaceholderText"/>
            </w:rPr>
            <w:t>Click or tap here to enter text.</w:t>
          </w:r>
        </w:p>
      </w:docPartBody>
    </w:docPart>
    <w:docPart>
      <w:docPartPr>
        <w:name w:val="7E2AE9163B694629BE100268C945D824"/>
        <w:category>
          <w:name w:val="General"/>
          <w:gallery w:val="placeholder"/>
        </w:category>
        <w:types>
          <w:type w:val="bbPlcHdr"/>
        </w:types>
        <w:behaviors>
          <w:behavior w:val="content"/>
        </w:behaviors>
        <w:guid w:val="{97F8271B-0499-4BD9-B3D2-674D4ADDCDD3}"/>
      </w:docPartPr>
      <w:docPartBody>
        <w:p w:rsidR="004C32F1" w:rsidP="00BB0D62">
          <w:pPr>
            <w:pStyle w:val="7E2AE9163B694629BE100268C945D824"/>
          </w:pPr>
          <w:r w:rsidRPr="00D8478B">
            <w:rPr>
              <w:rStyle w:val="PlaceholderText"/>
            </w:rPr>
            <w:t>Click or tap here to enter text.</w:t>
          </w:r>
        </w:p>
      </w:docPartBody>
    </w:docPart>
    <w:docPart>
      <w:docPartPr>
        <w:name w:val="E95CD3F327E8420EAA932E8FD859771D"/>
        <w:category>
          <w:name w:val="General"/>
          <w:gallery w:val="placeholder"/>
        </w:category>
        <w:types>
          <w:type w:val="bbPlcHdr"/>
        </w:types>
        <w:behaviors>
          <w:behavior w:val="content"/>
        </w:behaviors>
        <w:guid w:val="{47D69B4E-0191-4CA7-8EBA-427424A6B3E5}"/>
      </w:docPartPr>
      <w:docPartBody>
        <w:p w:rsidR="004C32F1" w:rsidP="00BB0D62">
          <w:pPr>
            <w:pStyle w:val="E95CD3F327E8420EAA932E8FD859771D"/>
          </w:pPr>
          <w:r w:rsidRPr="00190698">
            <w:rPr>
              <w:rStyle w:val="PlaceholderText"/>
            </w:rPr>
            <w:t>Click or tap here to enter text.</w:t>
          </w:r>
        </w:p>
      </w:docPartBody>
    </w:docPart>
    <w:docPart>
      <w:docPartPr>
        <w:name w:val="1609B758888A425E851A5F446F754818"/>
        <w:category>
          <w:name w:val="General"/>
          <w:gallery w:val="placeholder"/>
        </w:category>
        <w:types>
          <w:type w:val="bbPlcHdr"/>
        </w:types>
        <w:behaviors>
          <w:behavior w:val="content"/>
        </w:behaviors>
        <w:guid w:val="{B091217B-9272-4E44-8503-A67E144C9769}"/>
      </w:docPartPr>
      <w:docPartBody>
        <w:p w:rsidR="004C32F1" w:rsidP="00BB0D62">
          <w:pPr>
            <w:pStyle w:val="1609B758888A425E851A5F446F754818"/>
          </w:pPr>
          <w:r w:rsidRPr="00D8478B">
            <w:rPr>
              <w:rStyle w:val="PlaceholderText"/>
            </w:rPr>
            <w:t>Click or tap here to enter text.</w:t>
          </w:r>
        </w:p>
      </w:docPartBody>
    </w:docPart>
    <w:docPart>
      <w:docPartPr>
        <w:name w:val="8A753C19176D44AFB5D1BD8A0FC947FB"/>
        <w:category>
          <w:name w:val="General"/>
          <w:gallery w:val="placeholder"/>
        </w:category>
        <w:types>
          <w:type w:val="bbPlcHdr"/>
        </w:types>
        <w:behaviors>
          <w:behavior w:val="content"/>
        </w:behaviors>
        <w:guid w:val="{4D24613A-6262-4F35-8B6F-D3A184C972BA}"/>
      </w:docPartPr>
      <w:docPartBody>
        <w:p w:rsidR="004C32F1" w:rsidP="00BB0D62">
          <w:pPr>
            <w:pStyle w:val="8A753C19176D44AFB5D1BD8A0FC947FB"/>
          </w:pPr>
          <w:r w:rsidRPr="00190698">
            <w:rPr>
              <w:rStyle w:val="PlaceholderText"/>
            </w:rPr>
            <w:t>Click or tap here to enter text.</w:t>
          </w:r>
        </w:p>
      </w:docPartBody>
    </w:docPart>
    <w:docPart>
      <w:docPartPr>
        <w:name w:val="7E40E47DC9C94EE2BCCDB5AD1290831E"/>
        <w:category>
          <w:name w:val="General"/>
          <w:gallery w:val="placeholder"/>
        </w:category>
        <w:types>
          <w:type w:val="bbPlcHdr"/>
        </w:types>
        <w:behaviors>
          <w:behavior w:val="content"/>
        </w:behaviors>
        <w:guid w:val="{ADE778F4-000F-4FA3-B3DA-0225C3CD33BD}"/>
      </w:docPartPr>
      <w:docPartBody>
        <w:p w:rsidR="004C32F1" w:rsidP="00BB0D62">
          <w:pPr>
            <w:pStyle w:val="7E40E47DC9C94EE2BCCDB5AD1290831E"/>
          </w:pPr>
          <w:r w:rsidRPr="00D8478B">
            <w:rPr>
              <w:rStyle w:val="PlaceholderText"/>
            </w:rPr>
            <w:t>Click or tap here to enter text.</w:t>
          </w:r>
        </w:p>
      </w:docPartBody>
    </w:docPart>
    <w:docPart>
      <w:docPartPr>
        <w:name w:val="2F2BEFE7F9D543D4936909730D95D338"/>
        <w:category>
          <w:name w:val="General"/>
          <w:gallery w:val="placeholder"/>
        </w:category>
        <w:types>
          <w:type w:val="bbPlcHdr"/>
        </w:types>
        <w:behaviors>
          <w:behavior w:val="content"/>
        </w:behaviors>
        <w:guid w:val="{AB4CE08A-D903-4CA5-8BB6-48471309F624}"/>
      </w:docPartPr>
      <w:docPartBody>
        <w:p w:rsidR="004C32F1" w:rsidP="00BB0D62">
          <w:pPr>
            <w:pStyle w:val="2F2BEFE7F9D543D4936909730D95D338"/>
          </w:pPr>
          <w:r w:rsidRPr="00D8478B">
            <w:rPr>
              <w:rStyle w:val="PlaceholderText"/>
            </w:rPr>
            <w:t>Click or tap here to enter text.</w:t>
          </w:r>
        </w:p>
      </w:docPartBody>
    </w:docPart>
    <w:docPart>
      <w:docPartPr>
        <w:name w:val="651487FC09014E16A6390B2BD815F9BA"/>
        <w:category>
          <w:name w:val="General"/>
          <w:gallery w:val="placeholder"/>
        </w:category>
        <w:types>
          <w:type w:val="bbPlcHdr"/>
        </w:types>
        <w:behaviors>
          <w:behavior w:val="content"/>
        </w:behaviors>
        <w:guid w:val="{64F15D04-4ADB-495A-A674-29919A9A17C1}"/>
      </w:docPartPr>
      <w:docPartBody>
        <w:p w:rsidR="004C32F1" w:rsidP="00BB0D62">
          <w:pPr>
            <w:pStyle w:val="651487FC09014E16A6390B2BD815F9BA"/>
          </w:pPr>
          <w:r w:rsidRPr="00190698">
            <w:rPr>
              <w:rStyle w:val="PlaceholderText"/>
            </w:rPr>
            <w:t>Click or tap here to enter text.</w:t>
          </w:r>
        </w:p>
      </w:docPartBody>
    </w:docPart>
    <w:docPart>
      <w:docPartPr>
        <w:name w:val="66941540C1A24FADBBA98FB35ECA1734"/>
        <w:category>
          <w:name w:val="General"/>
          <w:gallery w:val="placeholder"/>
        </w:category>
        <w:types>
          <w:type w:val="bbPlcHdr"/>
        </w:types>
        <w:behaviors>
          <w:behavior w:val="content"/>
        </w:behaviors>
        <w:guid w:val="{7633CDD6-C130-40FB-8B23-DC5EED1CFD54}"/>
      </w:docPartPr>
      <w:docPartBody>
        <w:p w:rsidR="004C32F1" w:rsidP="00BB0D62">
          <w:pPr>
            <w:pStyle w:val="66941540C1A24FADBBA98FB35ECA1734"/>
          </w:pPr>
          <w:r w:rsidRPr="00540B89">
            <w:rPr>
              <w:rStyle w:val="PlaceholderText"/>
            </w:rPr>
            <w:t>Click here to enter text.</w:t>
          </w:r>
        </w:p>
      </w:docPartBody>
    </w:docPart>
    <w:docPart>
      <w:docPartPr>
        <w:name w:val="6CFC983D5B5F45E595188F7F87799F1E"/>
        <w:category>
          <w:name w:val="General"/>
          <w:gallery w:val="placeholder"/>
        </w:category>
        <w:types>
          <w:type w:val="bbPlcHdr"/>
        </w:types>
        <w:behaviors>
          <w:behavior w:val="content"/>
        </w:behaviors>
        <w:guid w:val="{BAEFAB64-E38D-4125-89D6-6B8512AAF8DC}"/>
      </w:docPartPr>
      <w:docPartBody>
        <w:p w:rsidR="004C32F1" w:rsidP="00BB0D62">
          <w:pPr>
            <w:pStyle w:val="6CFC983D5B5F45E595188F7F87799F1E"/>
          </w:pPr>
          <w:r w:rsidRPr="00D8478B">
            <w:rPr>
              <w:rStyle w:val="PlaceholderText"/>
            </w:rPr>
            <w:t>Click or tap here to enter text.</w:t>
          </w:r>
        </w:p>
      </w:docPartBody>
    </w:docPart>
    <w:docPart>
      <w:docPartPr>
        <w:name w:val="B9351ED2ECB84AB1B6790C940D572A75"/>
        <w:category>
          <w:name w:val="General"/>
          <w:gallery w:val="placeholder"/>
        </w:category>
        <w:types>
          <w:type w:val="bbPlcHdr"/>
        </w:types>
        <w:behaviors>
          <w:behavior w:val="content"/>
        </w:behaviors>
        <w:guid w:val="{53291FEE-17FF-4C01-84D4-DE4A25B47E26}"/>
      </w:docPartPr>
      <w:docPartBody>
        <w:p w:rsidR="004C32F1" w:rsidP="00BB0D62">
          <w:pPr>
            <w:pStyle w:val="B9351ED2ECB84AB1B6790C940D572A75"/>
          </w:pPr>
          <w:r w:rsidRPr="00D8478B">
            <w:rPr>
              <w:rStyle w:val="PlaceholderText"/>
            </w:rPr>
            <w:t>Click or tap here to enter text.</w:t>
          </w:r>
        </w:p>
      </w:docPartBody>
    </w:docPart>
    <w:docPart>
      <w:docPartPr>
        <w:name w:val="AF1AD87D50F54848BB8C9BD56FA2EBB7"/>
        <w:category>
          <w:name w:val="General"/>
          <w:gallery w:val="placeholder"/>
        </w:category>
        <w:types>
          <w:type w:val="bbPlcHdr"/>
        </w:types>
        <w:behaviors>
          <w:behavior w:val="content"/>
        </w:behaviors>
        <w:guid w:val="{207CCB94-984D-4B2F-80DC-8504B3E5425A}"/>
      </w:docPartPr>
      <w:docPartBody>
        <w:p w:rsidR="004C32F1" w:rsidP="00BB0D62">
          <w:pPr>
            <w:pStyle w:val="AF1AD87D50F54848BB8C9BD56FA2EBB7"/>
          </w:pPr>
          <w:r w:rsidRPr="00540B89">
            <w:rPr>
              <w:rStyle w:val="PlaceholderText"/>
            </w:rPr>
            <w:t>Click here to enter text.</w:t>
          </w:r>
        </w:p>
      </w:docPartBody>
    </w:docPart>
    <w:docPart>
      <w:docPartPr>
        <w:name w:val="C98F70B250A942C89BE5BC1FD81DFF25"/>
        <w:category>
          <w:name w:val="General"/>
          <w:gallery w:val="placeholder"/>
        </w:category>
        <w:types>
          <w:type w:val="bbPlcHdr"/>
        </w:types>
        <w:behaviors>
          <w:behavior w:val="content"/>
        </w:behaviors>
        <w:guid w:val="{5E49D1A7-40D7-42C6-9727-4754C4E2B85C}"/>
      </w:docPartPr>
      <w:docPartBody>
        <w:p w:rsidR="004C32F1" w:rsidP="00BB0D62">
          <w:pPr>
            <w:pStyle w:val="C98F70B250A942C89BE5BC1FD81DFF25"/>
          </w:pPr>
          <w:r w:rsidRPr="00D8478B">
            <w:rPr>
              <w:rStyle w:val="PlaceholderText"/>
            </w:rPr>
            <w:t>Click or tap here to enter text.</w:t>
          </w:r>
        </w:p>
      </w:docPartBody>
    </w:docPart>
    <w:docPart>
      <w:docPartPr>
        <w:name w:val="3C166739A8564AD5A3E8B023EAB65DD1"/>
        <w:category>
          <w:name w:val="General"/>
          <w:gallery w:val="placeholder"/>
        </w:category>
        <w:types>
          <w:type w:val="bbPlcHdr"/>
        </w:types>
        <w:behaviors>
          <w:behavior w:val="content"/>
        </w:behaviors>
        <w:guid w:val="{28D2D112-ED51-46EA-8533-BC12DE0D6AAD}"/>
      </w:docPartPr>
      <w:docPartBody>
        <w:p w:rsidR="004C32F1" w:rsidP="00BB0D62">
          <w:pPr>
            <w:pStyle w:val="3C166739A8564AD5A3E8B023EAB65DD1"/>
          </w:pPr>
          <w:r w:rsidRPr="00540B89">
            <w:rPr>
              <w:rStyle w:val="PlaceholderText"/>
            </w:rPr>
            <w:t>Click here to enter text.</w:t>
          </w:r>
        </w:p>
      </w:docPartBody>
    </w:docPart>
    <w:docPart>
      <w:docPartPr>
        <w:name w:val="065B96BD54054411A4C96BD6221D3E39"/>
        <w:category>
          <w:name w:val="General"/>
          <w:gallery w:val="placeholder"/>
        </w:category>
        <w:types>
          <w:type w:val="bbPlcHdr"/>
        </w:types>
        <w:behaviors>
          <w:behavior w:val="content"/>
        </w:behaviors>
        <w:guid w:val="{CB7DA332-C710-4242-B11F-81594C0D53D2}"/>
      </w:docPartPr>
      <w:docPartBody>
        <w:p w:rsidR="004C32F1" w:rsidP="00BB0D62">
          <w:pPr>
            <w:pStyle w:val="065B96BD54054411A4C96BD6221D3E39"/>
          </w:pPr>
          <w:r w:rsidRPr="00D8478B">
            <w:rPr>
              <w:rStyle w:val="PlaceholderText"/>
            </w:rPr>
            <w:t>Click or tap here to enter text.</w:t>
          </w:r>
        </w:p>
      </w:docPartBody>
    </w:docPart>
    <w:docPart>
      <w:docPartPr>
        <w:name w:val="F7DCB173F65C4670935F6C09D465EB15"/>
        <w:category>
          <w:name w:val="General"/>
          <w:gallery w:val="placeholder"/>
        </w:category>
        <w:types>
          <w:type w:val="bbPlcHdr"/>
        </w:types>
        <w:behaviors>
          <w:behavior w:val="content"/>
        </w:behaviors>
        <w:guid w:val="{70BDB4BA-603F-413C-861D-6D1BBB205953}"/>
      </w:docPartPr>
      <w:docPartBody>
        <w:p w:rsidR="004C32F1" w:rsidP="00BB0D62">
          <w:pPr>
            <w:pStyle w:val="F7DCB173F65C4670935F6C09D465EB15"/>
          </w:pPr>
          <w:r w:rsidRPr="00540B89">
            <w:rPr>
              <w:rStyle w:val="PlaceholderText"/>
            </w:rPr>
            <w:t>Click here to enter text.</w:t>
          </w:r>
        </w:p>
      </w:docPartBody>
    </w:docPart>
    <w:docPart>
      <w:docPartPr>
        <w:name w:val="3A84B71E5C2E4CB3870DCEED11EB4483"/>
        <w:category>
          <w:name w:val="General"/>
          <w:gallery w:val="placeholder"/>
        </w:category>
        <w:types>
          <w:type w:val="bbPlcHdr"/>
        </w:types>
        <w:behaviors>
          <w:behavior w:val="content"/>
        </w:behaviors>
        <w:guid w:val="{1BBF8C56-C6A1-4D98-BB86-1D15D3C40EDC}"/>
      </w:docPartPr>
      <w:docPartBody>
        <w:p w:rsidR="004C32F1" w:rsidP="00BB0D62">
          <w:pPr>
            <w:pStyle w:val="3A84B71E5C2E4CB3870DCEED11EB4483"/>
          </w:pPr>
          <w:r w:rsidRPr="00D8478B">
            <w:rPr>
              <w:rStyle w:val="PlaceholderText"/>
            </w:rPr>
            <w:t>Click or tap here to enter text.</w:t>
          </w:r>
        </w:p>
      </w:docPartBody>
    </w:docPart>
    <w:docPart>
      <w:docPartPr>
        <w:name w:val="D9F99D5A077C466880077CD2ED7A627A"/>
        <w:category>
          <w:name w:val="General"/>
          <w:gallery w:val="placeholder"/>
        </w:category>
        <w:types>
          <w:type w:val="bbPlcHdr"/>
        </w:types>
        <w:behaviors>
          <w:behavior w:val="content"/>
        </w:behaviors>
        <w:guid w:val="{A6CDC930-BB15-435F-ADF2-FBF825A8ACE5}"/>
      </w:docPartPr>
      <w:docPartBody>
        <w:p w:rsidR="004C32F1" w:rsidP="00BB0D62">
          <w:pPr>
            <w:pStyle w:val="D9F99D5A077C466880077CD2ED7A627A"/>
          </w:pPr>
          <w:r w:rsidRPr="00540B89">
            <w:rPr>
              <w:rStyle w:val="PlaceholderText"/>
            </w:rPr>
            <w:t>Click here to enter text.</w:t>
          </w:r>
        </w:p>
      </w:docPartBody>
    </w:docPart>
    <w:docPart>
      <w:docPartPr>
        <w:name w:val="6DC98E05A5544140A90464B34D932B72"/>
        <w:category>
          <w:name w:val="General"/>
          <w:gallery w:val="placeholder"/>
        </w:category>
        <w:types>
          <w:type w:val="bbPlcHdr"/>
        </w:types>
        <w:behaviors>
          <w:behavior w:val="content"/>
        </w:behaviors>
        <w:guid w:val="{5B960BC2-5042-4A37-9BF2-3AED2087EE75}"/>
      </w:docPartPr>
      <w:docPartBody>
        <w:p w:rsidR="004C32F1" w:rsidP="00BB0D62">
          <w:pPr>
            <w:pStyle w:val="6DC98E05A5544140A90464B34D932B72"/>
          </w:pPr>
          <w:r w:rsidRPr="00D8478B">
            <w:rPr>
              <w:rStyle w:val="PlaceholderText"/>
            </w:rPr>
            <w:t>Click or tap here to enter text.</w:t>
          </w:r>
        </w:p>
      </w:docPartBody>
    </w:docPart>
    <w:docPart>
      <w:docPartPr>
        <w:name w:val="9A0E3B48FFAC4AF4AC8305EBC097BEFD"/>
        <w:category>
          <w:name w:val="General"/>
          <w:gallery w:val="placeholder"/>
        </w:category>
        <w:types>
          <w:type w:val="bbPlcHdr"/>
        </w:types>
        <w:behaviors>
          <w:behavior w:val="content"/>
        </w:behaviors>
        <w:guid w:val="{735E81F8-B050-42BD-AC5F-C295E9271BFB}"/>
      </w:docPartPr>
      <w:docPartBody>
        <w:p w:rsidR="004C32F1" w:rsidP="00BB0D62">
          <w:pPr>
            <w:pStyle w:val="9A0E3B48FFAC4AF4AC8305EBC097BEFD"/>
          </w:pPr>
          <w:r w:rsidRPr="00190698">
            <w:rPr>
              <w:rStyle w:val="PlaceholderText"/>
            </w:rPr>
            <w:t>Click or tap here to enter text.</w:t>
          </w:r>
        </w:p>
      </w:docPartBody>
    </w:docPart>
    <w:docPart>
      <w:docPartPr>
        <w:name w:val="880BCD9C3976401AA9D7731CF5BB2E91"/>
        <w:category>
          <w:name w:val="General"/>
          <w:gallery w:val="placeholder"/>
        </w:category>
        <w:types>
          <w:type w:val="bbPlcHdr"/>
        </w:types>
        <w:behaviors>
          <w:behavior w:val="content"/>
        </w:behaviors>
        <w:guid w:val="{047332B8-802D-455B-ACB9-3394615913DC}"/>
      </w:docPartPr>
      <w:docPartBody>
        <w:p w:rsidR="004C32F1" w:rsidP="00BB0D62">
          <w:pPr>
            <w:pStyle w:val="880BCD9C3976401AA9D7731CF5BB2E91"/>
          </w:pPr>
          <w:r w:rsidRPr="00D8478B">
            <w:rPr>
              <w:rStyle w:val="PlaceholderText"/>
            </w:rPr>
            <w:t>Click or tap here to enter text.</w:t>
          </w:r>
        </w:p>
      </w:docPartBody>
    </w:docPart>
    <w:docPart>
      <w:docPartPr>
        <w:name w:val="196622C051CC4BCFAF5A8327B73911A6"/>
        <w:category>
          <w:name w:val="General"/>
          <w:gallery w:val="placeholder"/>
        </w:category>
        <w:types>
          <w:type w:val="bbPlcHdr"/>
        </w:types>
        <w:behaviors>
          <w:behavior w:val="content"/>
        </w:behaviors>
        <w:guid w:val="{2AAEDB89-9B92-458D-831D-83CF68DAD98F}"/>
      </w:docPartPr>
      <w:docPartBody>
        <w:p w:rsidR="004C32F1" w:rsidP="00BB0D62">
          <w:pPr>
            <w:pStyle w:val="196622C051CC4BCFAF5A8327B73911A6"/>
          </w:pPr>
          <w:r w:rsidRPr="00540B89">
            <w:rPr>
              <w:rStyle w:val="PlaceholderText"/>
            </w:rPr>
            <w:t>Click here to enter text.</w:t>
          </w:r>
        </w:p>
      </w:docPartBody>
    </w:docPart>
    <w:docPart>
      <w:docPartPr>
        <w:name w:val="E494D7A702DD40D88F7FCF5922BF4E08"/>
        <w:category>
          <w:name w:val="General"/>
          <w:gallery w:val="placeholder"/>
        </w:category>
        <w:types>
          <w:type w:val="bbPlcHdr"/>
        </w:types>
        <w:behaviors>
          <w:behavior w:val="content"/>
        </w:behaviors>
        <w:guid w:val="{E3E2B35F-A8BD-4B2B-AB01-EB9020587E40}"/>
      </w:docPartPr>
      <w:docPartBody>
        <w:p w:rsidR="004C32F1" w:rsidP="00BB0D62">
          <w:pPr>
            <w:pStyle w:val="E494D7A702DD40D88F7FCF5922BF4E08"/>
          </w:pPr>
          <w:r w:rsidRPr="00190698">
            <w:rPr>
              <w:rStyle w:val="PlaceholderText"/>
            </w:rPr>
            <w:t>Click or tap here to enter text.</w:t>
          </w:r>
        </w:p>
      </w:docPartBody>
    </w:docPart>
    <w:docPart>
      <w:docPartPr>
        <w:name w:val="4A7C5DF5582845B094430A4200EE7319"/>
        <w:category>
          <w:name w:val="General"/>
          <w:gallery w:val="placeholder"/>
        </w:category>
        <w:types>
          <w:type w:val="bbPlcHdr"/>
        </w:types>
        <w:behaviors>
          <w:behavior w:val="content"/>
        </w:behaviors>
        <w:guid w:val="{5BE60AAE-9318-40C8-9020-E9CEB88ADEEF}"/>
      </w:docPartPr>
      <w:docPartBody>
        <w:p w:rsidR="004C32F1" w:rsidP="00BB0D62">
          <w:pPr>
            <w:pStyle w:val="4A7C5DF5582845B094430A4200EE7319"/>
          </w:pPr>
          <w:r w:rsidRPr="00540B89">
            <w:rPr>
              <w:rStyle w:val="PlaceholderText"/>
            </w:rPr>
            <w:t>Click here to enter text.</w:t>
          </w:r>
        </w:p>
      </w:docPartBody>
    </w:docPart>
    <w:docPart>
      <w:docPartPr>
        <w:name w:val="38CF9ABD6ECA46DB9434BA4DBB0A9467"/>
        <w:category>
          <w:name w:val="General"/>
          <w:gallery w:val="placeholder"/>
        </w:category>
        <w:types>
          <w:type w:val="bbPlcHdr"/>
        </w:types>
        <w:behaviors>
          <w:behavior w:val="content"/>
        </w:behaviors>
        <w:guid w:val="{AA5BA813-11D5-406B-89EB-C6C630BE56A5}"/>
      </w:docPartPr>
      <w:docPartBody>
        <w:p w:rsidR="004C32F1" w:rsidP="00BB0D62">
          <w:pPr>
            <w:pStyle w:val="38CF9ABD6ECA46DB9434BA4DBB0A9467"/>
          </w:pPr>
          <w:r w:rsidRPr="00D8478B">
            <w:rPr>
              <w:rStyle w:val="PlaceholderText"/>
            </w:rPr>
            <w:t>Click or tap here to enter text.</w:t>
          </w:r>
        </w:p>
      </w:docPartBody>
    </w:docPart>
    <w:docPart>
      <w:docPartPr>
        <w:name w:val="18E4D0B5B2864CDEB59B7550DBB9DB50"/>
        <w:category>
          <w:name w:val="General"/>
          <w:gallery w:val="placeholder"/>
        </w:category>
        <w:types>
          <w:type w:val="bbPlcHdr"/>
        </w:types>
        <w:behaviors>
          <w:behavior w:val="content"/>
        </w:behaviors>
        <w:guid w:val="{743D1AE4-44F5-4BF9-BE3F-210972DBB227}"/>
      </w:docPartPr>
      <w:docPartBody>
        <w:p w:rsidR="004C32F1" w:rsidP="00BB0D62">
          <w:pPr>
            <w:pStyle w:val="18E4D0B5B2864CDEB59B7550DBB9DB50"/>
          </w:pPr>
          <w:r w:rsidRPr="00D8478B">
            <w:rPr>
              <w:rStyle w:val="PlaceholderText"/>
            </w:rPr>
            <w:t>Click or tap here to enter text.</w:t>
          </w:r>
        </w:p>
      </w:docPartBody>
    </w:docPart>
    <w:docPart>
      <w:docPartPr>
        <w:name w:val="781DA734057941118DB23E3DD1716B53"/>
        <w:category>
          <w:name w:val="General"/>
          <w:gallery w:val="placeholder"/>
        </w:category>
        <w:types>
          <w:type w:val="bbPlcHdr"/>
        </w:types>
        <w:behaviors>
          <w:behavior w:val="content"/>
        </w:behaviors>
        <w:guid w:val="{AC5BAB1D-C858-451D-BB94-E8E19823A1A8}"/>
      </w:docPartPr>
      <w:docPartBody>
        <w:p w:rsidR="004C32F1" w:rsidP="00BB0D62">
          <w:pPr>
            <w:pStyle w:val="781DA734057941118DB23E3DD1716B53"/>
          </w:pPr>
          <w:r w:rsidRPr="00D8478B">
            <w:rPr>
              <w:rStyle w:val="PlaceholderText"/>
            </w:rPr>
            <w:t>Click or tap here to enter text.</w:t>
          </w:r>
        </w:p>
      </w:docPartBody>
    </w:docPart>
    <w:docPart>
      <w:docPartPr>
        <w:name w:val="0BB2138C1AB04FA898957793CCCC8408"/>
        <w:category>
          <w:name w:val="General"/>
          <w:gallery w:val="placeholder"/>
        </w:category>
        <w:types>
          <w:type w:val="bbPlcHdr"/>
        </w:types>
        <w:behaviors>
          <w:behavior w:val="content"/>
        </w:behaviors>
        <w:guid w:val="{5CA07209-239A-4922-B289-6C8EB757A584}"/>
      </w:docPartPr>
      <w:docPartBody>
        <w:p w:rsidR="004C32F1" w:rsidP="00BB0D62">
          <w:pPr>
            <w:pStyle w:val="0BB2138C1AB04FA898957793CCCC8408"/>
          </w:pPr>
          <w:r w:rsidRPr="00D8478B">
            <w:rPr>
              <w:rStyle w:val="PlaceholderText"/>
            </w:rPr>
            <w:t>Click or tap here to enter text.</w:t>
          </w:r>
        </w:p>
      </w:docPartBody>
    </w:docPart>
    <w:docPart>
      <w:docPartPr>
        <w:name w:val="D5E453A264174F49A0AF70393B17658A"/>
        <w:category>
          <w:name w:val="General"/>
          <w:gallery w:val="placeholder"/>
        </w:category>
        <w:types>
          <w:type w:val="bbPlcHdr"/>
        </w:types>
        <w:behaviors>
          <w:behavior w:val="content"/>
        </w:behaviors>
        <w:guid w:val="{64EF78D6-2787-4FEC-B783-BECC54597DC2}"/>
      </w:docPartPr>
      <w:docPartBody>
        <w:p w:rsidR="004C32F1" w:rsidP="00BB0D62">
          <w:pPr>
            <w:pStyle w:val="D5E453A264174F49A0AF70393B17658A"/>
          </w:pPr>
          <w:r>
            <w:rPr>
              <w:rStyle w:val="PlaceholderText"/>
            </w:rPr>
            <w:t>Click here to enter text.</w:t>
          </w:r>
        </w:p>
      </w:docPartBody>
    </w:docPart>
    <w:docPart>
      <w:docPartPr>
        <w:name w:val="D8EDC5E570F8498AAA84D292134B1E16"/>
        <w:category>
          <w:name w:val="General"/>
          <w:gallery w:val="placeholder"/>
        </w:category>
        <w:types>
          <w:type w:val="bbPlcHdr"/>
        </w:types>
        <w:behaviors>
          <w:behavior w:val="content"/>
        </w:behaviors>
        <w:guid w:val="{382F435A-336A-437E-A6D2-FDFEEC6BE4E5}"/>
      </w:docPartPr>
      <w:docPartBody>
        <w:p w:rsidR="004C32F1" w:rsidP="00BB0D62">
          <w:pPr>
            <w:pStyle w:val="D8EDC5E570F8498AAA84D292134B1E16"/>
          </w:pPr>
          <w:r w:rsidRPr="00D8478B">
            <w:rPr>
              <w:rStyle w:val="PlaceholderText"/>
            </w:rPr>
            <w:t>Click or tap here to enter text.</w:t>
          </w:r>
        </w:p>
      </w:docPartBody>
    </w:docPart>
    <w:docPart>
      <w:docPartPr>
        <w:name w:val="19A3F6F051EF4F049E18AE16A7CCCADC"/>
        <w:category>
          <w:name w:val="General"/>
          <w:gallery w:val="placeholder"/>
        </w:category>
        <w:types>
          <w:type w:val="bbPlcHdr"/>
        </w:types>
        <w:behaviors>
          <w:behavior w:val="content"/>
        </w:behaviors>
        <w:guid w:val="{428C6DA0-6AEF-4EB2-82D4-998DEAADD528}"/>
      </w:docPartPr>
      <w:docPartBody>
        <w:p w:rsidR="004C32F1" w:rsidP="00BB0D62">
          <w:pPr>
            <w:pStyle w:val="19A3F6F051EF4F049E18AE16A7CCCADC"/>
          </w:pPr>
          <w:r w:rsidRPr="00190698">
            <w:rPr>
              <w:rStyle w:val="PlaceholderText"/>
            </w:rPr>
            <w:t>Click or tap here to enter text.</w:t>
          </w:r>
        </w:p>
      </w:docPartBody>
    </w:docPart>
    <w:docPart>
      <w:docPartPr>
        <w:name w:val="6E2311E8172B4CC0B441748376842D33"/>
        <w:category>
          <w:name w:val="General"/>
          <w:gallery w:val="placeholder"/>
        </w:category>
        <w:types>
          <w:type w:val="bbPlcHdr"/>
        </w:types>
        <w:behaviors>
          <w:behavior w:val="content"/>
        </w:behaviors>
        <w:guid w:val="{0D2917E7-530E-4630-97A6-B4163957D87D}"/>
      </w:docPartPr>
      <w:docPartBody>
        <w:p w:rsidR="004C32F1" w:rsidP="00BB0D62">
          <w:pPr>
            <w:pStyle w:val="6E2311E8172B4CC0B441748376842D33"/>
          </w:pPr>
          <w:r w:rsidRPr="00D8478B">
            <w:rPr>
              <w:rStyle w:val="PlaceholderText"/>
            </w:rPr>
            <w:t>Click or tap here to enter text.</w:t>
          </w:r>
        </w:p>
      </w:docPartBody>
    </w:docPart>
    <w:docPart>
      <w:docPartPr>
        <w:name w:val="41C9E7A02E374238A6516ECE6549DEEB"/>
        <w:category>
          <w:name w:val="General"/>
          <w:gallery w:val="placeholder"/>
        </w:category>
        <w:types>
          <w:type w:val="bbPlcHdr"/>
        </w:types>
        <w:behaviors>
          <w:behavior w:val="content"/>
        </w:behaviors>
        <w:guid w:val="{F437ED5F-3125-4608-8A41-86733104EA28}"/>
      </w:docPartPr>
      <w:docPartBody>
        <w:p w:rsidR="004C32F1" w:rsidP="00BB0D62">
          <w:pPr>
            <w:pStyle w:val="41C9E7A02E374238A6516ECE6549DEEB"/>
          </w:pPr>
          <w:r w:rsidRPr="00D8478B">
            <w:rPr>
              <w:rStyle w:val="PlaceholderText"/>
            </w:rPr>
            <w:t>Click or tap here to enter text.</w:t>
          </w:r>
        </w:p>
      </w:docPartBody>
    </w:docPart>
    <w:docPart>
      <w:docPartPr>
        <w:name w:val="73A8422A9A7441AA876D86814B21CF01"/>
        <w:category>
          <w:name w:val="General"/>
          <w:gallery w:val="placeholder"/>
        </w:category>
        <w:types>
          <w:type w:val="bbPlcHdr"/>
        </w:types>
        <w:behaviors>
          <w:behavior w:val="content"/>
        </w:behaviors>
        <w:guid w:val="{C7EF0C4C-A22F-4672-8407-C54AF057935C}"/>
      </w:docPartPr>
      <w:docPartBody>
        <w:p w:rsidR="004C32F1" w:rsidP="00BB0D62">
          <w:pPr>
            <w:pStyle w:val="73A8422A9A7441AA876D86814B21CF01"/>
          </w:pPr>
          <w:r w:rsidRPr="00190698">
            <w:rPr>
              <w:rStyle w:val="PlaceholderText"/>
            </w:rPr>
            <w:t>Click or tap here to enter text.</w:t>
          </w:r>
        </w:p>
      </w:docPartBody>
    </w:docPart>
    <w:docPart>
      <w:docPartPr>
        <w:name w:val="5996464A38084A079685003ABBD732DA"/>
        <w:category>
          <w:name w:val="General"/>
          <w:gallery w:val="placeholder"/>
        </w:category>
        <w:types>
          <w:type w:val="bbPlcHdr"/>
        </w:types>
        <w:behaviors>
          <w:behavior w:val="content"/>
        </w:behaviors>
        <w:guid w:val="{E33E4814-595A-49B7-A3ED-29E064543F9F}"/>
      </w:docPartPr>
      <w:docPartBody>
        <w:p w:rsidR="004C32F1" w:rsidP="00BB0D62">
          <w:pPr>
            <w:pStyle w:val="5996464A38084A079685003ABBD732DA"/>
          </w:pPr>
          <w:r w:rsidRPr="00D8478B">
            <w:rPr>
              <w:rStyle w:val="PlaceholderText"/>
            </w:rPr>
            <w:t>Click or tap here to enter text.</w:t>
          </w:r>
        </w:p>
      </w:docPartBody>
    </w:docPart>
    <w:docPart>
      <w:docPartPr>
        <w:name w:val="02C6F341790042A6B6E74A02D36CF2B3"/>
        <w:category>
          <w:name w:val="General"/>
          <w:gallery w:val="placeholder"/>
        </w:category>
        <w:types>
          <w:type w:val="bbPlcHdr"/>
        </w:types>
        <w:behaviors>
          <w:behavior w:val="content"/>
        </w:behaviors>
        <w:guid w:val="{658DDF62-9B64-42DF-9E08-8E5A848B0DC8}"/>
      </w:docPartPr>
      <w:docPartBody>
        <w:p w:rsidR="004C32F1" w:rsidP="00BB0D62">
          <w:pPr>
            <w:pStyle w:val="02C6F341790042A6B6E74A02D36CF2B3"/>
          </w:pPr>
          <w:r w:rsidRPr="00190698">
            <w:rPr>
              <w:rStyle w:val="PlaceholderText"/>
            </w:rPr>
            <w:t>Click or tap here to enter text.</w:t>
          </w:r>
        </w:p>
      </w:docPartBody>
    </w:docPart>
    <w:docPart>
      <w:docPartPr>
        <w:name w:val="574FCB2CBCA4458BAAD8D70160300D28"/>
        <w:category>
          <w:name w:val="General"/>
          <w:gallery w:val="placeholder"/>
        </w:category>
        <w:types>
          <w:type w:val="bbPlcHdr"/>
        </w:types>
        <w:behaviors>
          <w:behavior w:val="content"/>
        </w:behaviors>
        <w:guid w:val="{36325F7C-CDF7-4829-A9C8-B4396081A671}"/>
      </w:docPartPr>
      <w:docPartBody>
        <w:p w:rsidR="004C32F1" w:rsidP="00BB0D62">
          <w:pPr>
            <w:pStyle w:val="574FCB2CBCA4458BAAD8D70160300D28"/>
          </w:pPr>
          <w:r w:rsidRPr="00D8478B">
            <w:rPr>
              <w:rStyle w:val="PlaceholderText"/>
            </w:rPr>
            <w:t>Click or tap here to enter text.</w:t>
          </w:r>
        </w:p>
      </w:docPartBody>
    </w:docPart>
    <w:docPart>
      <w:docPartPr>
        <w:name w:val="81736A1325F849648ED9F6B78CA3055F"/>
        <w:category>
          <w:name w:val="General"/>
          <w:gallery w:val="placeholder"/>
        </w:category>
        <w:types>
          <w:type w:val="bbPlcHdr"/>
        </w:types>
        <w:behaviors>
          <w:behavior w:val="content"/>
        </w:behaviors>
        <w:guid w:val="{BD774C42-FDCF-49DA-B299-38BB92043C45}"/>
      </w:docPartPr>
      <w:docPartBody>
        <w:p w:rsidR="004C32F1" w:rsidP="00BB0D62">
          <w:pPr>
            <w:pStyle w:val="81736A1325F849648ED9F6B78CA3055F"/>
          </w:pPr>
          <w:r w:rsidRPr="00540B89">
            <w:rPr>
              <w:rStyle w:val="PlaceholderText"/>
            </w:rPr>
            <w:t>Click here to enter text.</w:t>
          </w:r>
        </w:p>
      </w:docPartBody>
    </w:docPart>
    <w:docPart>
      <w:docPartPr>
        <w:name w:val="1217399E7E0E4E16AD44A8EB285EB1B2"/>
        <w:category>
          <w:name w:val="General"/>
          <w:gallery w:val="placeholder"/>
        </w:category>
        <w:types>
          <w:type w:val="bbPlcHdr"/>
        </w:types>
        <w:behaviors>
          <w:behavior w:val="content"/>
        </w:behaviors>
        <w:guid w:val="{9F64D463-C398-41C1-B9E9-9791AF40690D}"/>
      </w:docPartPr>
      <w:docPartBody>
        <w:p w:rsidR="004C32F1" w:rsidP="00BB0D62">
          <w:pPr>
            <w:pStyle w:val="1217399E7E0E4E16AD44A8EB285EB1B2"/>
          </w:pPr>
          <w:r w:rsidRPr="00D8478B">
            <w:rPr>
              <w:rStyle w:val="PlaceholderText"/>
            </w:rPr>
            <w:t>Click or tap here to enter text.</w:t>
          </w:r>
        </w:p>
      </w:docPartBody>
    </w:docPart>
    <w:docPart>
      <w:docPartPr>
        <w:name w:val="BDD6BEAEC19645EAB25FE19C5EDD1527"/>
        <w:category>
          <w:name w:val="General"/>
          <w:gallery w:val="placeholder"/>
        </w:category>
        <w:types>
          <w:type w:val="bbPlcHdr"/>
        </w:types>
        <w:behaviors>
          <w:behavior w:val="content"/>
        </w:behaviors>
        <w:guid w:val="{F27FB1C5-F3EF-4A89-A93F-F5971406A7F9}"/>
      </w:docPartPr>
      <w:docPartBody>
        <w:p w:rsidR="004C32F1" w:rsidP="00BB0D62">
          <w:pPr>
            <w:pStyle w:val="BDD6BEAEC19645EAB25FE19C5EDD1527"/>
          </w:pPr>
          <w:r w:rsidRPr="00540B89">
            <w:rPr>
              <w:rStyle w:val="PlaceholderText"/>
            </w:rPr>
            <w:t>Click here to enter text.</w:t>
          </w:r>
        </w:p>
      </w:docPartBody>
    </w:docPart>
    <w:docPart>
      <w:docPartPr>
        <w:name w:val="7D7CCF6289084C60A9F3620B1FF172A5"/>
        <w:category>
          <w:name w:val="General"/>
          <w:gallery w:val="placeholder"/>
        </w:category>
        <w:types>
          <w:type w:val="bbPlcHdr"/>
        </w:types>
        <w:behaviors>
          <w:behavior w:val="content"/>
        </w:behaviors>
        <w:guid w:val="{336EC941-7813-4837-82EA-859CC7A4B6BF}"/>
      </w:docPartPr>
      <w:docPartBody>
        <w:p w:rsidR="004C32F1" w:rsidP="00BB0D62">
          <w:pPr>
            <w:pStyle w:val="7D7CCF6289084C60A9F3620B1FF172A5"/>
          </w:pPr>
          <w:r w:rsidRPr="00D8478B">
            <w:rPr>
              <w:rStyle w:val="PlaceholderText"/>
            </w:rPr>
            <w:t>Click or tap here to enter text.</w:t>
          </w:r>
        </w:p>
      </w:docPartBody>
    </w:docPart>
    <w:docPart>
      <w:docPartPr>
        <w:name w:val="C3C6010B06C04B20A0B924C1D57AE414"/>
        <w:category>
          <w:name w:val="General"/>
          <w:gallery w:val="placeholder"/>
        </w:category>
        <w:types>
          <w:type w:val="bbPlcHdr"/>
        </w:types>
        <w:behaviors>
          <w:behavior w:val="content"/>
        </w:behaviors>
        <w:guid w:val="{B0E3FC9E-D8C2-41C1-8681-EAF51E5B55A3}"/>
      </w:docPartPr>
      <w:docPartBody>
        <w:p w:rsidR="004C32F1" w:rsidP="00BB0D62">
          <w:pPr>
            <w:pStyle w:val="C3C6010B06C04B20A0B924C1D57AE414"/>
          </w:pPr>
          <w:r w:rsidRPr="00D8478B">
            <w:rPr>
              <w:rStyle w:val="PlaceholderText"/>
            </w:rPr>
            <w:t>Click or tap here to enter text.</w:t>
          </w:r>
        </w:p>
      </w:docPartBody>
    </w:docPart>
    <w:docPart>
      <w:docPartPr>
        <w:name w:val="5F36A63C60AA478A9D66483616D31ECC"/>
        <w:category>
          <w:name w:val="General"/>
          <w:gallery w:val="placeholder"/>
        </w:category>
        <w:types>
          <w:type w:val="bbPlcHdr"/>
        </w:types>
        <w:behaviors>
          <w:behavior w:val="content"/>
        </w:behaviors>
        <w:guid w:val="{56308F85-DBB3-4987-A6AD-A103E8280476}"/>
      </w:docPartPr>
      <w:docPartBody>
        <w:p w:rsidR="004C32F1" w:rsidP="00BB0D62">
          <w:pPr>
            <w:pStyle w:val="5F36A63C60AA478A9D66483616D31ECC"/>
          </w:pPr>
          <w:r w:rsidRPr="00540B89">
            <w:rPr>
              <w:rStyle w:val="PlaceholderText"/>
            </w:rPr>
            <w:t>Click here to enter text.</w:t>
          </w:r>
        </w:p>
      </w:docPartBody>
    </w:docPart>
    <w:docPart>
      <w:docPartPr>
        <w:name w:val="B805F2F3494647CE80715D341D7ED973"/>
        <w:category>
          <w:name w:val="General"/>
          <w:gallery w:val="placeholder"/>
        </w:category>
        <w:types>
          <w:type w:val="bbPlcHdr"/>
        </w:types>
        <w:behaviors>
          <w:behavior w:val="content"/>
        </w:behaviors>
        <w:guid w:val="{E6261D4C-F8B5-418E-87FF-B51B7742F293}"/>
      </w:docPartPr>
      <w:docPartBody>
        <w:p w:rsidR="004C32F1" w:rsidP="00BB0D62">
          <w:pPr>
            <w:pStyle w:val="B805F2F3494647CE80715D341D7ED973"/>
          </w:pPr>
          <w:r w:rsidRPr="00540B89">
            <w:rPr>
              <w:rStyle w:val="PlaceholderText"/>
            </w:rPr>
            <w:t>Click here to enter text.</w:t>
          </w:r>
        </w:p>
      </w:docPartBody>
    </w:docPart>
    <w:docPart>
      <w:docPartPr>
        <w:name w:val="76F21270584B40E7A21833A83D2FF729"/>
        <w:category>
          <w:name w:val="General"/>
          <w:gallery w:val="placeholder"/>
        </w:category>
        <w:types>
          <w:type w:val="bbPlcHdr"/>
        </w:types>
        <w:behaviors>
          <w:behavior w:val="content"/>
        </w:behaviors>
        <w:guid w:val="{C63F9323-E7D9-4D7C-953B-401BB364A92A}"/>
      </w:docPartPr>
      <w:docPartBody>
        <w:p w:rsidR="004C32F1" w:rsidP="00BB0D62">
          <w:pPr>
            <w:pStyle w:val="76F21270584B40E7A21833A83D2FF729"/>
          </w:pPr>
          <w:r w:rsidRPr="00D8478B">
            <w:rPr>
              <w:rStyle w:val="PlaceholderText"/>
            </w:rPr>
            <w:t>Click or tap here to enter text.</w:t>
          </w:r>
        </w:p>
      </w:docPartBody>
    </w:docPart>
    <w:docPart>
      <w:docPartPr>
        <w:name w:val="5B212FCC77D441C38BC6FF9BABDA3283"/>
        <w:category>
          <w:name w:val="General"/>
          <w:gallery w:val="placeholder"/>
        </w:category>
        <w:types>
          <w:type w:val="bbPlcHdr"/>
        </w:types>
        <w:behaviors>
          <w:behavior w:val="content"/>
        </w:behaviors>
        <w:guid w:val="{8BE69568-78AB-4103-ABA8-16A35ECCBF19}"/>
      </w:docPartPr>
      <w:docPartBody>
        <w:p w:rsidR="004C32F1" w:rsidP="00BB0D62">
          <w:pPr>
            <w:pStyle w:val="5B212FCC77D441C38BC6FF9BABDA3283"/>
          </w:pPr>
          <w:r w:rsidRPr="00D8478B">
            <w:rPr>
              <w:rStyle w:val="PlaceholderText"/>
            </w:rPr>
            <w:t>Click or tap here to enter text.</w:t>
          </w:r>
        </w:p>
      </w:docPartBody>
    </w:docPart>
    <w:docPart>
      <w:docPartPr>
        <w:name w:val="9EEF0B6B158041BF8CA463F7013E1744"/>
        <w:category>
          <w:name w:val="General"/>
          <w:gallery w:val="placeholder"/>
        </w:category>
        <w:types>
          <w:type w:val="bbPlcHdr"/>
        </w:types>
        <w:behaviors>
          <w:behavior w:val="content"/>
        </w:behaviors>
        <w:guid w:val="{19B284A6-C7FC-460F-A5B4-4EE34968E519}"/>
      </w:docPartPr>
      <w:docPartBody>
        <w:p w:rsidR="004C32F1" w:rsidP="00BB0D62">
          <w:pPr>
            <w:pStyle w:val="9EEF0B6B158041BF8CA463F7013E1744"/>
          </w:pPr>
          <w:r w:rsidRPr="00D8478B">
            <w:rPr>
              <w:rStyle w:val="PlaceholderText"/>
            </w:rPr>
            <w:t>Click or tap here to enter text.</w:t>
          </w:r>
        </w:p>
      </w:docPartBody>
    </w:docPart>
    <w:docPart>
      <w:docPartPr>
        <w:name w:val="EBE6CA4AE12D4F7D888C9650E44A54E2"/>
        <w:category>
          <w:name w:val="General"/>
          <w:gallery w:val="placeholder"/>
        </w:category>
        <w:types>
          <w:type w:val="bbPlcHdr"/>
        </w:types>
        <w:behaviors>
          <w:behavior w:val="content"/>
        </w:behaviors>
        <w:guid w:val="{AEFA2EBD-7F3F-46DC-8821-0D7F6654487A}"/>
      </w:docPartPr>
      <w:docPartBody>
        <w:p w:rsidR="004C32F1" w:rsidP="00BB0D62">
          <w:pPr>
            <w:pStyle w:val="EBE6CA4AE12D4F7D888C9650E44A54E2"/>
          </w:pPr>
          <w:r w:rsidRPr="00540B89">
            <w:rPr>
              <w:rStyle w:val="PlaceholderText"/>
            </w:rPr>
            <w:t>Click here to enter text.</w:t>
          </w:r>
        </w:p>
      </w:docPartBody>
    </w:docPart>
    <w:docPart>
      <w:docPartPr>
        <w:name w:val="B3F6414A5A8741B7A5EBB690D7BD7440"/>
        <w:category>
          <w:name w:val="General"/>
          <w:gallery w:val="placeholder"/>
        </w:category>
        <w:types>
          <w:type w:val="bbPlcHdr"/>
        </w:types>
        <w:behaviors>
          <w:behavior w:val="content"/>
        </w:behaviors>
        <w:guid w:val="{E3B865F5-19BB-4DE8-86DA-E078095B9711}"/>
      </w:docPartPr>
      <w:docPartBody>
        <w:p w:rsidR="004C32F1" w:rsidP="00BB0D62">
          <w:pPr>
            <w:pStyle w:val="B3F6414A5A8741B7A5EBB690D7BD7440"/>
          </w:pPr>
          <w:r w:rsidRPr="00D8478B">
            <w:rPr>
              <w:rStyle w:val="PlaceholderText"/>
            </w:rPr>
            <w:t>Click or tap here to enter text.</w:t>
          </w:r>
        </w:p>
      </w:docPartBody>
    </w:docPart>
    <w:docPart>
      <w:docPartPr>
        <w:name w:val="1753D8F246E0425AA37F8BED55E786C4"/>
        <w:category>
          <w:name w:val="General"/>
          <w:gallery w:val="placeholder"/>
        </w:category>
        <w:types>
          <w:type w:val="bbPlcHdr"/>
        </w:types>
        <w:behaviors>
          <w:behavior w:val="content"/>
        </w:behaviors>
        <w:guid w:val="{4C59BF52-7CF3-41EB-B2E2-D0A71687CDEC}"/>
      </w:docPartPr>
      <w:docPartBody>
        <w:p w:rsidR="004C32F1" w:rsidP="00BB0D62">
          <w:pPr>
            <w:pStyle w:val="1753D8F246E0425AA37F8BED55E786C4"/>
          </w:pPr>
          <w:r w:rsidRPr="00540B89">
            <w:rPr>
              <w:rStyle w:val="PlaceholderText"/>
            </w:rPr>
            <w:t>Click here to enter text.</w:t>
          </w:r>
        </w:p>
      </w:docPartBody>
    </w:docPart>
    <w:docPart>
      <w:docPartPr>
        <w:name w:val="99CC4A852FF54F8A844E81DC09E5A188"/>
        <w:category>
          <w:name w:val="General"/>
          <w:gallery w:val="placeholder"/>
        </w:category>
        <w:types>
          <w:type w:val="bbPlcHdr"/>
        </w:types>
        <w:behaviors>
          <w:behavior w:val="content"/>
        </w:behaviors>
        <w:guid w:val="{B89C0D52-A0E1-4F4F-8BE5-193CB593A955}"/>
      </w:docPartPr>
      <w:docPartBody>
        <w:p w:rsidR="004C32F1" w:rsidP="00BB0D62">
          <w:pPr>
            <w:pStyle w:val="99CC4A852FF54F8A844E81DC09E5A188"/>
          </w:pPr>
          <w:r w:rsidRPr="00D8478B">
            <w:rPr>
              <w:rStyle w:val="PlaceholderText"/>
            </w:rPr>
            <w:t>Click or tap here to enter text.</w:t>
          </w:r>
        </w:p>
      </w:docPartBody>
    </w:docPart>
    <w:docPart>
      <w:docPartPr>
        <w:name w:val="BA9F9BDF580B4612B72A954578DD430F"/>
        <w:category>
          <w:name w:val="General"/>
          <w:gallery w:val="placeholder"/>
        </w:category>
        <w:types>
          <w:type w:val="bbPlcHdr"/>
        </w:types>
        <w:behaviors>
          <w:behavior w:val="content"/>
        </w:behaviors>
        <w:guid w:val="{E6FF8A03-0D34-481B-B25F-551B69A4DF81}"/>
      </w:docPartPr>
      <w:docPartBody>
        <w:p w:rsidR="004C32F1" w:rsidP="00BB0D62">
          <w:pPr>
            <w:pStyle w:val="BA9F9BDF580B4612B72A954578DD430F"/>
          </w:pPr>
          <w:r w:rsidRPr="00540B89">
            <w:rPr>
              <w:rStyle w:val="PlaceholderText"/>
            </w:rPr>
            <w:t>Click here to enter text.</w:t>
          </w:r>
        </w:p>
      </w:docPartBody>
    </w:docPart>
    <w:docPart>
      <w:docPartPr>
        <w:name w:val="22010E8B9227408A864439392E41E305"/>
        <w:category>
          <w:name w:val="General"/>
          <w:gallery w:val="placeholder"/>
        </w:category>
        <w:types>
          <w:type w:val="bbPlcHdr"/>
        </w:types>
        <w:behaviors>
          <w:behavior w:val="content"/>
        </w:behaviors>
        <w:guid w:val="{A2D9460E-B15A-4FFA-9070-A9BCC0B31B4A}"/>
      </w:docPartPr>
      <w:docPartBody>
        <w:p w:rsidR="004C32F1" w:rsidP="00BB0D62">
          <w:pPr>
            <w:pStyle w:val="22010E8B9227408A864439392E41E305"/>
          </w:pPr>
          <w:r w:rsidRPr="00D8478B">
            <w:rPr>
              <w:rStyle w:val="PlaceholderText"/>
            </w:rPr>
            <w:t>Click or tap here to enter text.</w:t>
          </w:r>
        </w:p>
      </w:docPartBody>
    </w:docPart>
    <w:docPart>
      <w:docPartPr>
        <w:name w:val="0705C6BC64A7445F925B07CB58BA6549"/>
        <w:category>
          <w:name w:val="General"/>
          <w:gallery w:val="placeholder"/>
        </w:category>
        <w:types>
          <w:type w:val="bbPlcHdr"/>
        </w:types>
        <w:behaviors>
          <w:behavior w:val="content"/>
        </w:behaviors>
        <w:guid w:val="{B8BF57B8-FA00-48F0-B239-A5E4071976F1}"/>
      </w:docPartPr>
      <w:docPartBody>
        <w:p w:rsidR="004C32F1" w:rsidP="00BB0D62">
          <w:pPr>
            <w:pStyle w:val="0705C6BC64A7445F925B07CB58BA6549"/>
          </w:pPr>
          <w:r w:rsidRPr="00540B89">
            <w:rPr>
              <w:rStyle w:val="PlaceholderText"/>
            </w:rPr>
            <w:t>Click here to enter text.</w:t>
          </w:r>
        </w:p>
      </w:docPartBody>
    </w:docPart>
    <w:docPart>
      <w:docPartPr>
        <w:name w:val="386408BFD9E6431B8CDD785BCCA31920"/>
        <w:category>
          <w:name w:val="General"/>
          <w:gallery w:val="placeholder"/>
        </w:category>
        <w:types>
          <w:type w:val="bbPlcHdr"/>
        </w:types>
        <w:behaviors>
          <w:behavior w:val="content"/>
        </w:behaviors>
        <w:guid w:val="{E4D57E0B-33CD-42C0-8949-8F229A5DC048}"/>
      </w:docPartPr>
      <w:docPartBody>
        <w:p w:rsidR="004C32F1" w:rsidP="00BB0D62">
          <w:pPr>
            <w:pStyle w:val="386408BFD9E6431B8CDD785BCCA31920"/>
          </w:pPr>
          <w:r w:rsidRPr="00D8478B">
            <w:rPr>
              <w:rStyle w:val="PlaceholderText"/>
            </w:rPr>
            <w:t>Click or tap here to enter text.</w:t>
          </w:r>
        </w:p>
      </w:docPartBody>
    </w:docPart>
    <w:docPart>
      <w:docPartPr>
        <w:name w:val="EE188D698FD24C93B401C0A75824347F"/>
        <w:category>
          <w:name w:val="General"/>
          <w:gallery w:val="placeholder"/>
        </w:category>
        <w:types>
          <w:type w:val="bbPlcHdr"/>
        </w:types>
        <w:behaviors>
          <w:behavior w:val="content"/>
        </w:behaviors>
        <w:guid w:val="{D4469114-6BD8-47E1-A437-8EA1F9B50FCE}"/>
      </w:docPartPr>
      <w:docPartBody>
        <w:p w:rsidR="004C32F1" w:rsidP="00BB0D62">
          <w:pPr>
            <w:pStyle w:val="EE188D698FD24C93B401C0A75824347F"/>
          </w:pPr>
          <w:r w:rsidRPr="00540B89">
            <w:rPr>
              <w:rStyle w:val="PlaceholderText"/>
            </w:rPr>
            <w:t>Click here to enter text.</w:t>
          </w:r>
        </w:p>
      </w:docPartBody>
    </w:docPart>
    <w:docPart>
      <w:docPartPr>
        <w:name w:val="377AB54A84804E48B077EEE6CD61FB64"/>
        <w:category>
          <w:name w:val="General"/>
          <w:gallery w:val="placeholder"/>
        </w:category>
        <w:types>
          <w:type w:val="bbPlcHdr"/>
        </w:types>
        <w:behaviors>
          <w:behavior w:val="content"/>
        </w:behaviors>
        <w:guid w:val="{8171B822-18D5-4059-8055-E3BE1403A5BE}"/>
      </w:docPartPr>
      <w:docPartBody>
        <w:p w:rsidR="004C32F1" w:rsidP="00BB0D62">
          <w:pPr>
            <w:pStyle w:val="377AB54A84804E48B077EEE6CD61FB64"/>
          </w:pPr>
          <w:r w:rsidRPr="00D8478B">
            <w:rPr>
              <w:rStyle w:val="PlaceholderText"/>
            </w:rPr>
            <w:t>Click or tap here to enter text.</w:t>
          </w:r>
        </w:p>
      </w:docPartBody>
    </w:docPart>
    <w:docPart>
      <w:docPartPr>
        <w:name w:val="189A6C367CA74A9E92B6A28CA651D634"/>
        <w:category>
          <w:name w:val="General"/>
          <w:gallery w:val="placeholder"/>
        </w:category>
        <w:types>
          <w:type w:val="bbPlcHdr"/>
        </w:types>
        <w:behaviors>
          <w:behavior w:val="content"/>
        </w:behaviors>
        <w:guid w:val="{321F5C28-E1E9-4508-8B48-8CCB47BBFF98}"/>
      </w:docPartPr>
      <w:docPartBody>
        <w:p w:rsidR="004C32F1" w:rsidP="00BB0D62">
          <w:pPr>
            <w:pStyle w:val="189A6C367CA74A9E92B6A28CA651D634"/>
          </w:pPr>
          <w:r>
            <w:rPr>
              <w:rStyle w:val="PlaceholderText"/>
            </w:rPr>
            <w:t>Click here to enter text.</w:t>
          </w:r>
        </w:p>
      </w:docPartBody>
    </w:docPart>
    <w:docPart>
      <w:docPartPr>
        <w:name w:val="66FEA5A55214458A88C09BC2735A145C"/>
        <w:category>
          <w:name w:val="General"/>
          <w:gallery w:val="placeholder"/>
        </w:category>
        <w:types>
          <w:type w:val="bbPlcHdr"/>
        </w:types>
        <w:behaviors>
          <w:behavior w:val="content"/>
        </w:behaviors>
        <w:guid w:val="{0C74A373-201F-490A-9101-0D4E692AB76B}"/>
      </w:docPartPr>
      <w:docPartBody>
        <w:p w:rsidR="004C32F1" w:rsidP="00BB0D62">
          <w:pPr>
            <w:pStyle w:val="66FEA5A55214458A88C09BC2735A145C"/>
          </w:pPr>
          <w:r w:rsidRPr="00D8478B">
            <w:rPr>
              <w:rStyle w:val="PlaceholderText"/>
            </w:rPr>
            <w:t>Click or tap here to enter text.</w:t>
          </w:r>
        </w:p>
      </w:docPartBody>
    </w:docPart>
    <w:docPart>
      <w:docPartPr>
        <w:name w:val="96543071057A40A49C2BE1201F27AB54"/>
        <w:category>
          <w:name w:val="General"/>
          <w:gallery w:val="placeholder"/>
        </w:category>
        <w:types>
          <w:type w:val="bbPlcHdr"/>
        </w:types>
        <w:behaviors>
          <w:behavior w:val="content"/>
        </w:behaviors>
        <w:guid w:val="{5D73ECC1-3112-4643-95E2-81767F3A58E3}"/>
      </w:docPartPr>
      <w:docPartBody>
        <w:p w:rsidR="004C32F1" w:rsidP="00BB0D62">
          <w:pPr>
            <w:pStyle w:val="96543071057A40A49C2BE1201F27AB54"/>
          </w:pPr>
          <w:r w:rsidRPr="00D8478B">
            <w:rPr>
              <w:rStyle w:val="PlaceholderText"/>
            </w:rPr>
            <w:t>Click or tap here to enter text.</w:t>
          </w:r>
        </w:p>
      </w:docPartBody>
    </w:docPart>
    <w:docPart>
      <w:docPartPr>
        <w:name w:val="F6D0DF0A60BC401287F63FC912ED95C4"/>
        <w:category>
          <w:name w:val="General"/>
          <w:gallery w:val="placeholder"/>
        </w:category>
        <w:types>
          <w:type w:val="bbPlcHdr"/>
        </w:types>
        <w:behaviors>
          <w:behavior w:val="content"/>
        </w:behaviors>
        <w:guid w:val="{45392B11-27F8-4BAB-B55E-C96B37C077E7}"/>
      </w:docPartPr>
      <w:docPartBody>
        <w:p w:rsidR="004C32F1" w:rsidP="00BB0D62">
          <w:pPr>
            <w:pStyle w:val="F6D0DF0A60BC401287F63FC912ED95C4"/>
          </w:pPr>
          <w:r>
            <w:rPr>
              <w:rStyle w:val="PlaceholderText"/>
            </w:rPr>
            <w:t>Click here to enter text.</w:t>
          </w:r>
        </w:p>
      </w:docPartBody>
    </w:docPart>
    <w:docPart>
      <w:docPartPr>
        <w:name w:val="A13088ADE8BD46DD8F306D29F155B668"/>
        <w:category>
          <w:name w:val="General"/>
          <w:gallery w:val="placeholder"/>
        </w:category>
        <w:types>
          <w:type w:val="bbPlcHdr"/>
        </w:types>
        <w:behaviors>
          <w:behavior w:val="content"/>
        </w:behaviors>
        <w:guid w:val="{171E354B-387F-48AC-AE08-ADA9571F6152}"/>
      </w:docPartPr>
      <w:docPartBody>
        <w:p w:rsidR="004C32F1" w:rsidP="00BB0D62">
          <w:pPr>
            <w:pStyle w:val="A13088ADE8BD46DD8F306D29F155B668"/>
          </w:pPr>
          <w:r w:rsidRPr="00D8478B">
            <w:rPr>
              <w:rStyle w:val="PlaceholderText"/>
            </w:rPr>
            <w:t>Click or tap here to enter text.</w:t>
          </w:r>
        </w:p>
      </w:docPartBody>
    </w:docPart>
    <w:docPart>
      <w:docPartPr>
        <w:name w:val="7FEB12B33C134E5FA7C2B81F3E0BB115"/>
        <w:category>
          <w:name w:val="General"/>
          <w:gallery w:val="placeholder"/>
        </w:category>
        <w:types>
          <w:type w:val="bbPlcHdr"/>
        </w:types>
        <w:behaviors>
          <w:behavior w:val="content"/>
        </w:behaviors>
        <w:guid w:val="{04DA8F95-F62B-4F11-BCC3-E86ABEDA2BBE}"/>
      </w:docPartPr>
      <w:docPartBody>
        <w:p w:rsidR="004C32F1" w:rsidP="00BB0D62">
          <w:pPr>
            <w:pStyle w:val="7FEB12B33C134E5FA7C2B81F3E0BB115"/>
          </w:pPr>
          <w:r w:rsidRPr="00D8478B">
            <w:rPr>
              <w:rStyle w:val="PlaceholderText"/>
            </w:rPr>
            <w:t>Click or tap here to enter text.</w:t>
          </w:r>
        </w:p>
      </w:docPartBody>
    </w:docPart>
    <w:docPart>
      <w:docPartPr>
        <w:name w:val="C6F19EC8BCFB47FF9E43B292115B7197"/>
        <w:category>
          <w:name w:val="General"/>
          <w:gallery w:val="placeholder"/>
        </w:category>
        <w:types>
          <w:type w:val="bbPlcHdr"/>
        </w:types>
        <w:behaviors>
          <w:behavior w:val="content"/>
        </w:behaviors>
        <w:guid w:val="{417A3749-243E-4BE1-B625-9691660CA276}"/>
      </w:docPartPr>
      <w:docPartBody>
        <w:p w:rsidR="004C32F1" w:rsidP="00BB0D62">
          <w:pPr>
            <w:pStyle w:val="C6F19EC8BCFB47FF9E43B292115B7197"/>
          </w:pPr>
          <w:r>
            <w:rPr>
              <w:rStyle w:val="PlaceholderText"/>
            </w:rPr>
            <w:t>Click here to enter text.</w:t>
          </w:r>
        </w:p>
      </w:docPartBody>
    </w:docPart>
    <w:docPart>
      <w:docPartPr>
        <w:name w:val="853E2A2A5E4A4CD1915094B56CB65C47"/>
        <w:category>
          <w:name w:val="General"/>
          <w:gallery w:val="placeholder"/>
        </w:category>
        <w:types>
          <w:type w:val="bbPlcHdr"/>
        </w:types>
        <w:behaviors>
          <w:behavior w:val="content"/>
        </w:behaviors>
        <w:guid w:val="{B0BB7536-96C7-447D-9459-E47F52B4F1A5}"/>
      </w:docPartPr>
      <w:docPartBody>
        <w:p w:rsidR="004C32F1" w:rsidP="00BB0D62">
          <w:pPr>
            <w:pStyle w:val="853E2A2A5E4A4CD1915094B56CB65C47"/>
          </w:pPr>
          <w:r w:rsidRPr="00D8478B">
            <w:rPr>
              <w:rStyle w:val="PlaceholderText"/>
            </w:rPr>
            <w:t>Click or tap here to enter text.</w:t>
          </w:r>
        </w:p>
      </w:docPartBody>
    </w:docPart>
    <w:docPart>
      <w:docPartPr>
        <w:name w:val="48631AF1563D4D8BA5A357D2CDF618E0"/>
        <w:category>
          <w:name w:val="General"/>
          <w:gallery w:val="placeholder"/>
        </w:category>
        <w:types>
          <w:type w:val="bbPlcHdr"/>
        </w:types>
        <w:behaviors>
          <w:behavior w:val="content"/>
        </w:behaviors>
        <w:guid w:val="{850FAB10-48E8-4558-9D07-6B115D0216F5}"/>
      </w:docPartPr>
      <w:docPartBody>
        <w:p w:rsidR="004C32F1" w:rsidP="00BB0D62">
          <w:pPr>
            <w:pStyle w:val="48631AF1563D4D8BA5A357D2CDF618E0"/>
          </w:pPr>
          <w:r w:rsidRPr="00D8478B">
            <w:rPr>
              <w:rStyle w:val="PlaceholderText"/>
            </w:rPr>
            <w:t>Click or tap here to enter text.</w:t>
          </w:r>
        </w:p>
      </w:docPartBody>
    </w:docPart>
    <w:docPart>
      <w:docPartPr>
        <w:name w:val="4BB44DD8EFBF46419C44E410AD23DC97"/>
        <w:category>
          <w:name w:val="General"/>
          <w:gallery w:val="placeholder"/>
        </w:category>
        <w:types>
          <w:type w:val="bbPlcHdr"/>
        </w:types>
        <w:behaviors>
          <w:behavior w:val="content"/>
        </w:behaviors>
        <w:guid w:val="{394F3C93-A53F-40A4-B547-7A2AF44E697C}"/>
      </w:docPartPr>
      <w:docPartBody>
        <w:p w:rsidR="004C32F1" w:rsidP="00BB0D62">
          <w:pPr>
            <w:pStyle w:val="4BB44DD8EFBF46419C44E410AD23DC97"/>
          </w:pPr>
          <w:r>
            <w:rPr>
              <w:rStyle w:val="PlaceholderText"/>
            </w:rPr>
            <w:t>Click here to enter text.</w:t>
          </w:r>
        </w:p>
      </w:docPartBody>
    </w:docPart>
    <w:docPart>
      <w:docPartPr>
        <w:name w:val="A27E6A5BC210433FB59A5FD4F27D11A7"/>
        <w:category>
          <w:name w:val="General"/>
          <w:gallery w:val="placeholder"/>
        </w:category>
        <w:types>
          <w:type w:val="bbPlcHdr"/>
        </w:types>
        <w:behaviors>
          <w:behavior w:val="content"/>
        </w:behaviors>
        <w:guid w:val="{3C56972B-DB02-4E8B-8398-8375C9135E27}"/>
      </w:docPartPr>
      <w:docPartBody>
        <w:p w:rsidR="004C32F1" w:rsidP="00BB0D62">
          <w:pPr>
            <w:pStyle w:val="A27E6A5BC210433FB59A5FD4F27D11A7"/>
          </w:pPr>
          <w:r>
            <w:rPr>
              <w:rStyle w:val="PlaceholderText"/>
            </w:rPr>
            <w:t>Click here to enter text.</w:t>
          </w:r>
        </w:p>
      </w:docPartBody>
    </w:docPart>
    <w:docPart>
      <w:docPartPr>
        <w:name w:val="2F3CB569087043359B9E57278DFD0103"/>
        <w:category>
          <w:name w:val="General"/>
          <w:gallery w:val="placeholder"/>
        </w:category>
        <w:types>
          <w:type w:val="bbPlcHdr"/>
        </w:types>
        <w:behaviors>
          <w:behavior w:val="content"/>
        </w:behaviors>
        <w:guid w:val="{24F3F942-B6C4-411E-958A-48DBE73C1275}"/>
      </w:docPartPr>
      <w:docPartBody>
        <w:p w:rsidR="004C32F1" w:rsidP="00BB0D62">
          <w:pPr>
            <w:pStyle w:val="2F3CB569087043359B9E57278DFD0103"/>
          </w:pPr>
          <w:r w:rsidRPr="00D8478B">
            <w:rPr>
              <w:rStyle w:val="PlaceholderText"/>
            </w:rPr>
            <w:t>Click or tap here to enter text.</w:t>
          </w:r>
        </w:p>
      </w:docPartBody>
    </w:docPart>
    <w:docPart>
      <w:docPartPr>
        <w:name w:val="05C52872B05544FFA97A3375D8B3393E"/>
        <w:category>
          <w:name w:val="General"/>
          <w:gallery w:val="placeholder"/>
        </w:category>
        <w:types>
          <w:type w:val="bbPlcHdr"/>
        </w:types>
        <w:behaviors>
          <w:behavior w:val="content"/>
        </w:behaviors>
        <w:guid w:val="{DC1AA682-D711-4B58-98D9-66B5EB54DCA2}"/>
      </w:docPartPr>
      <w:docPartBody>
        <w:p w:rsidR="004C32F1" w:rsidP="00BB0D62">
          <w:pPr>
            <w:pStyle w:val="05C52872B05544FFA97A3375D8B3393E"/>
          </w:pPr>
          <w:r w:rsidRPr="00190698">
            <w:rPr>
              <w:rStyle w:val="PlaceholderText"/>
            </w:rPr>
            <w:t>Click or tap here to enter text.</w:t>
          </w:r>
        </w:p>
      </w:docPartBody>
    </w:docPart>
    <w:docPart>
      <w:docPartPr>
        <w:name w:val="3BEDB12E055945AE85FE252FBD4A00AE"/>
        <w:category>
          <w:name w:val="General"/>
          <w:gallery w:val="placeholder"/>
        </w:category>
        <w:types>
          <w:type w:val="bbPlcHdr"/>
        </w:types>
        <w:behaviors>
          <w:behavior w:val="content"/>
        </w:behaviors>
        <w:guid w:val="{D1D0020F-DA82-49D1-9552-70DE0C4DE851}"/>
      </w:docPartPr>
      <w:docPartBody>
        <w:p w:rsidR="004C32F1" w:rsidP="00BB0D62">
          <w:pPr>
            <w:pStyle w:val="3BEDB12E055945AE85FE252FBD4A00AE"/>
          </w:pPr>
          <w:r w:rsidRPr="00D8478B">
            <w:rPr>
              <w:rStyle w:val="PlaceholderText"/>
            </w:rPr>
            <w:t>Click or tap here to enter text.</w:t>
          </w:r>
        </w:p>
      </w:docPartBody>
    </w:docPart>
    <w:docPart>
      <w:docPartPr>
        <w:name w:val="6D4DCFD564C74D7B847C9429007092B6"/>
        <w:category>
          <w:name w:val="General"/>
          <w:gallery w:val="placeholder"/>
        </w:category>
        <w:types>
          <w:type w:val="bbPlcHdr"/>
        </w:types>
        <w:behaviors>
          <w:behavior w:val="content"/>
        </w:behaviors>
        <w:guid w:val="{CB5E67F4-AB3A-4E10-985A-C365326EDE64}"/>
      </w:docPartPr>
      <w:docPartBody>
        <w:p w:rsidR="004C32F1" w:rsidP="00BB0D62">
          <w:pPr>
            <w:pStyle w:val="6D4DCFD564C74D7B847C9429007092B6"/>
          </w:pPr>
          <w:r>
            <w:rPr>
              <w:rStyle w:val="PlaceholderText"/>
            </w:rPr>
            <w:t>Click here to enter text.</w:t>
          </w:r>
        </w:p>
      </w:docPartBody>
    </w:docPart>
    <w:docPart>
      <w:docPartPr>
        <w:name w:val="3B06C6CB3AAD447D8F110C82637D4B7B"/>
        <w:category>
          <w:name w:val="General"/>
          <w:gallery w:val="placeholder"/>
        </w:category>
        <w:types>
          <w:type w:val="bbPlcHdr"/>
        </w:types>
        <w:behaviors>
          <w:behavior w:val="content"/>
        </w:behaviors>
        <w:guid w:val="{46D46271-46DD-4F62-B412-AF07093FACD5}"/>
      </w:docPartPr>
      <w:docPartBody>
        <w:p w:rsidR="004C32F1" w:rsidP="00BB0D62">
          <w:pPr>
            <w:pStyle w:val="3B06C6CB3AAD447D8F110C82637D4B7B"/>
          </w:pPr>
          <w:r w:rsidRPr="00D8478B">
            <w:rPr>
              <w:rStyle w:val="PlaceholderText"/>
            </w:rPr>
            <w:t>Click or tap here to enter text.</w:t>
          </w:r>
        </w:p>
      </w:docPartBody>
    </w:docPart>
    <w:docPart>
      <w:docPartPr>
        <w:name w:val="3D5688FF0B744C4A879D5923406EEE8C"/>
        <w:category>
          <w:name w:val="General"/>
          <w:gallery w:val="placeholder"/>
        </w:category>
        <w:types>
          <w:type w:val="bbPlcHdr"/>
        </w:types>
        <w:behaviors>
          <w:behavior w:val="content"/>
        </w:behaviors>
        <w:guid w:val="{9D8034AA-47AF-4CF2-815B-EB544E327345}"/>
      </w:docPartPr>
      <w:docPartBody>
        <w:p w:rsidR="004C32F1" w:rsidP="00BB0D62">
          <w:pPr>
            <w:pStyle w:val="3D5688FF0B744C4A879D5923406EEE8C"/>
          </w:pPr>
          <w:r>
            <w:rPr>
              <w:rStyle w:val="PlaceholderText"/>
            </w:rPr>
            <w:t>Click here to enter text.</w:t>
          </w:r>
        </w:p>
      </w:docPartBody>
    </w:docPart>
    <w:docPart>
      <w:docPartPr>
        <w:name w:val="CE5D724CDA9D429E8AC0256C99C12B11"/>
        <w:category>
          <w:name w:val="General"/>
          <w:gallery w:val="placeholder"/>
        </w:category>
        <w:types>
          <w:type w:val="bbPlcHdr"/>
        </w:types>
        <w:behaviors>
          <w:behavior w:val="content"/>
        </w:behaviors>
        <w:guid w:val="{C998AAD7-36A1-4ABB-9CE5-F42CEA0C7301}"/>
      </w:docPartPr>
      <w:docPartBody>
        <w:p w:rsidR="004C32F1" w:rsidP="00BB0D62">
          <w:pPr>
            <w:pStyle w:val="CE5D724CDA9D429E8AC0256C99C12B11"/>
          </w:pPr>
          <w:r w:rsidRPr="00D8478B">
            <w:rPr>
              <w:rStyle w:val="PlaceholderText"/>
            </w:rPr>
            <w:t>Click or tap here to enter text.</w:t>
          </w:r>
        </w:p>
      </w:docPartBody>
    </w:docPart>
    <w:docPart>
      <w:docPartPr>
        <w:name w:val="6F62061E5DC54669B7EB26CF3009D1D4"/>
        <w:category>
          <w:name w:val="General"/>
          <w:gallery w:val="placeholder"/>
        </w:category>
        <w:types>
          <w:type w:val="bbPlcHdr"/>
        </w:types>
        <w:behaviors>
          <w:behavior w:val="content"/>
        </w:behaviors>
        <w:guid w:val="{A68864FE-77BC-490F-AE3E-6F20732ABABA}"/>
      </w:docPartPr>
      <w:docPartBody>
        <w:p w:rsidR="004C32F1" w:rsidP="00BB0D62">
          <w:pPr>
            <w:pStyle w:val="6F62061E5DC54669B7EB26CF3009D1D4"/>
          </w:pPr>
          <w:r>
            <w:rPr>
              <w:rStyle w:val="PlaceholderText"/>
            </w:rPr>
            <w:t>Click here to enter text.</w:t>
          </w:r>
        </w:p>
      </w:docPartBody>
    </w:docPart>
    <w:docPart>
      <w:docPartPr>
        <w:name w:val="F134DE855DF94CADA0F6FBA5C7C46075"/>
        <w:category>
          <w:name w:val="General"/>
          <w:gallery w:val="placeholder"/>
        </w:category>
        <w:types>
          <w:type w:val="bbPlcHdr"/>
        </w:types>
        <w:behaviors>
          <w:behavior w:val="content"/>
        </w:behaviors>
        <w:guid w:val="{1DF36974-3175-4DA1-BACA-C879F76F8D3A}"/>
      </w:docPartPr>
      <w:docPartBody>
        <w:p w:rsidR="004C32F1" w:rsidP="00BB0D62">
          <w:pPr>
            <w:pStyle w:val="F134DE855DF94CADA0F6FBA5C7C46075"/>
          </w:pPr>
          <w:r w:rsidRPr="00D8478B">
            <w:rPr>
              <w:rStyle w:val="PlaceholderText"/>
            </w:rPr>
            <w:t>Click or tap here to enter text.</w:t>
          </w:r>
        </w:p>
      </w:docPartBody>
    </w:docPart>
    <w:docPart>
      <w:docPartPr>
        <w:name w:val="C1416AAB316C4F8EB287E9E7495594DF"/>
        <w:category>
          <w:name w:val="General"/>
          <w:gallery w:val="placeholder"/>
        </w:category>
        <w:types>
          <w:type w:val="bbPlcHdr"/>
        </w:types>
        <w:behaviors>
          <w:behavior w:val="content"/>
        </w:behaviors>
        <w:guid w:val="{A3910333-E638-4DB9-B058-9A1361343178}"/>
      </w:docPartPr>
      <w:docPartBody>
        <w:p w:rsidR="004C32F1" w:rsidP="00BB0D62">
          <w:pPr>
            <w:pStyle w:val="C1416AAB316C4F8EB287E9E7495594DF"/>
          </w:pPr>
          <w:r>
            <w:rPr>
              <w:rStyle w:val="PlaceholderText"/>
            </w:rPr>
            <w:t>Click here to enter text.</w:t>
          </w:r>
        </w:p>
      </w:docPartBody>
    </w:docPart>
    <w:docPart>
      <w:docPartPr>
        <w:name w:val="296B9BAC8AFA4FC1884B1764549FE61A"/>
        <w:category>
          <w:name w:val="General"/>
          <w:gallery w:val="placeholder"/>
        </w:category>
        <w:types>
          <w:type w:val="bbPlcHdr"/>
        </w:types>
        <w:behaviors>
          <w:behavior w:val="content"/>
        </w:behaviors>
        <w:guid w:val="{EB4E04F7-F73A-4C62-BCF1-5B0D4F0A6822}"/>
      </w:docPartPr>
      <w:docPartBody>
        <w:p w:rsidR="004C32F1" w:rsidP="00BB0D62">
          <w:pPr>
            <w:pStyle w:val="296B9BAC8AFA4FC1884B1764549FE61A"/>
          </w:pPr>
          <w:r w:rsidRPr="00D8478B">
            <w:rPr>
              <w:rStyle w:val="PlaceholderText"/>
            </w:rPr>
            <w:t>Click or tap here to enter text.</w:t>
          </w:r>
        </w:p>
      </w:docPartBody>
    </w:docPart>
    <w:docPart>
      <w:docPartPr>
        <w:name w:val="98F7A7FC2AAE4562BD637D514F0CAD1E"/>
        <w:category>
          <w:name w:val="General"/>
          <w:gallery w:val="placeholder"/>
        </w:category>
        <w:types>
          <w:type w:val="bbPlcHdr"/>
        </w:types>
        <w:behaviors>
          <w:behavior w:val="content"/>
        </w:behaviors>
        <w:guid w:val="{FE36634B-7C4A-48D7-9718-F19AA7C84247}"/>
      </w:docPartPr>
      <w:docPartBody>
        <w:p w:rsidR="004C32F1" w:rsidP="00BB0D62">
          <w:pPr>
            <w:pStyle w:val="98F7A7FC2AAE4562BD637D514F0CAD1E"/>
          </w:pPr>
          <w:r w:rsidRPr="00190698">
            <w:rPr>
              <w:rStyle w:val="PlaceholderText"/>
            </w:rPr>
            <w:t>Click or tap here to enter text.</w:t>
          </w:r>
        </w:p>
      </w:docPartBody>
    </w:docPart>
    <w:docPart>
      <w:docPartPr>
        <w:name w:val="E2F8398EE9684D4BBE1ABAFC71B2C2D4"/>
        <w:category>
          <w:name w:val="General"/>
          <w:gallery w:val="placeholder"/>
        </w:category>
        <w:types>
          <w:type w:val="bbPlcHdr"/>
        </w:types>
        <w:behaviors>
          <w:behavior w:val="content"/>
        </w:behaviors>
        <w:guid w:val="{5627C27C-60E3-4601-B12A-BEEDEDEB57CB}"/>
      </w:docPartPr>
      <w:docPartBody>
        <w:p w:rsidR="004C32F1" w:rsidP="00BB0D62">
          <w:pPr>
            <w:pStyle w:val="E2F8398EE9684D4BBE1ABAFC71B2C2D4"/>
          </w:pPr>
          <w:r w:rsidRPr="00D8478B">
            <w:rPr>
              <w:rStyle w:val="PlaceholderText"/>
            </w:rPr>
            <w:t>Click or tap here to enter text.</w:t>
          </w:r>
        </w:p>
      </w:docPartBody>
    </w:docPart>
    <w:docPart>
      <w:docPartPr>
        <w:name w:val="C0C1F8AB3F3B45B8B238C33FF292BCEE"/>
        <w:category>
          <w:name w:val="General"/>
          <w:gallery w:val="placeholder"/>
        </w:category>
        <w:types>
          <w:type w:val="bbPlcHdr"/>
        </w:types>
        <w:behaviors>
          <w:behavior w:val="content"/>
        </w:behaviors>
        <w:guid w:val="{1452EDDC-1C4B-4390-AD55-60A38B6114B4}"/>
      </w:docPartPr>
      <w:docPartBody>
        <w:p w:rsidR="004C32F1" w:rsidP="00BB0D62">
          <w:pPr>
            <w:pStyle w:val="C0C1F8AB3F3B45B8B238C33FF292BCEE"/>
          </w:pPr>
          <w:r>
            <w:rPr>
              <w:rStyle w:val="PlaceholderText"/>
            </w:rPr>
            <w:t>Click here to enter text.</w:t>
          </w:r>
        </w:p>
      </w:docPartBody>
    </w:docPart>
    <w:docPart>
      <w:docPartPr>
        <w:name w:val="209F6C5E39CB4681AEC73630E222F7FF"/>
        <w:category>
          <w:name w:val="General"/>
          <w:gallery w:val="placeholder"/>
        </w:category>
        <w:types>
          <w:type w:val="bbPlcHdr"/>
        </w:types>
        <w:behaviors>
          <w:behavior w:val="content"/>
        </w:behaviors>
        <w:guid w:val="{66010169-4F75-4C5E-9F20-78A9C173CB20}"/>
      </w:docPartPr>
      <w:docPartBody>
        <w:p w:rsidR="004C32F1" w:rsidP="00BB0D62">
          <w:pPr>
            <w:pStyle w:val="209F6C5E39CB4681AEC73630E222F7FF"/>
          </w:pPr>
          <w:r w:rsidRPr="00D8478B">
            <w:rPr>
              <w:rStyle w:val="PlaceholderText"/>
            </w:rPr>
            <w:t>Click or tap here to enter text.</w:t>
          </w:r>
        </w:p>
      </w:docPartBody>
    </w:docPart>
    <w:docPart>
      <w:docPartPr>
        <w:name w:val="35ECBC7EDFDF4749BED59E33B033BCB3"/>
        <w:category>
          <w:name w:val="General"/>
          <w:gallery w:val="placeholder"/>
        </w:category>
        <w:types>
          <w:type w:val="bbPlcHdr"/>
        </w:types>
        <w:behaviors>
          <w:behavior w:val="content"/>
        </w:behaviors>
        <w:guid w:val="{66F9966E-38F7-4E92-9532-76E87C4A1020}"/>
      </w:docPartPr>
      <w:docPartBody>
        <w:p w:rsidR="004C32F1" w:rsidP="00BB0D62">
          <w:pPr>
            <w:pStyle w:val="35ECBC7EDFDF4749BED59E33B033BCB3"/>
          </w:pPr>
          <w:r>
            <w:rPr>
              <w:rStyle w:val="PlaceholderText"/>
            </w:rPr>
            <w:t>Click here to enter text.</w:t>
          </w:r>
        </w:p>
      </w:docPartBody>
    </w:docPart>
    <w:docPart>
      <w:docPartPr>
        <w:name w:val="EED01014E37C40E5A8891EC2102395AD"/>
        <w:category>
          <w:name w:val="General"/>
          <w:gallery w:val="placeholder"/>
        </w:category>
        <w:types>
          <w:type w:val="bbPlcHdr"/>
        </w:types>
        <w:behaviors>
          <w:behavior w:val="content"/>
        </w:behaviors>
        <w:guid w:val="{0F0C2669-82BB-4800-BBCE-FAC33B13D311}"/>
      </w:docPartPr>
      <w:docPartBody>
        <w:p w:rsidR="004C32F1" w:rsidP="00BB0D62">
          <w:pPr>
            <w:pStyle w:val="EED01014E37C40E5A8891EC2102395AD"/>
          </w:pPr>
          <w:r w:rsidRPr="00D8478B">
            <w:rPr>
              <w:rStyle w:val="PlaceholderText"/>
            </w:rPr>
            <w:t>Click or tap here to enter text.</w:t>
          </w:r>
        </w:p>
      </w:docPartBody>
    </w:docPart>
    <w:docPart>
      <w:docPartPr>
        <w:name w:val="C143F2D4A7594D4FA43214B8040BD669"/>
        <w:category>
          <w:name w:val="General"/>
          <w:gallery w:val="placeholder"/>
        </w:category>
        <w:types>
          <w:type w:val="bbPlcHdr"/>
        </w:types>
        <w:behaviors>
          <w:behavior w:val="content"/>
        </w:behaviors>
        <w:guid w:val="{4350FD04-D21F-4B19-A4ED-0637A1A0713B}"/>
      </w:docPartPr>
      <w:docPartBody>
        <w:p w:rsidR="004C32F1" w:rsidP="00BB0D62">
          <w:pPr>
            <w:pStyle w:val="C143F2D4A7594D4FA43214B8040BD669"/>
          </w:pPr>
          <w:r>
            <w:rPr>
              <w:rStyle w:val="PlaceholderText"/>
            </w:rPr>
            <w:t>Click here to enter text.</w:t>
          </w:r>
        </w:p>
      </w:docPartBody>
    </w:docPart>
    <w:docPart>
      <w:docPartPr>
        <w:name w:val="B91AD7B6C4944B57BBE1276BD9394AC2"/>
        <w:category>
          <w:name w:val="General"/>
          <w:gallery w:val="placeholder"/>
        </w:category>
        <w:types>
          <w:type w:val="bbPlcHdr"/>
        </w:types>
        <w:behaviors>
          <w:behavior w:val="content"/>
        </w:behaviors>
        <w:guid w:val="{C9BB3700-3DF1-4A17-89D9-D15DF8C606D9}"/>
      </w:docPartPr>
      <w:docPartBody>
        <w:p w:rsidR="004C32F1" w:rsidP="00BB0D62">
          <w:pPr>
            <w:pStyle w:val="B91AD7B6C4944B57BBE1276BD9394AC2"/>
          </w:pPr>
          <w:r w:rsidRPr="00D8478B">
            <w:rPr>
              <w:rStyle w:val="PlaceholderText"/>
            </w:rPr>
            <w:t>Click or tap here to enter text.</w:t>
          </w:r>
        </w:p>
      </w:docPartBody>
    </w:docPart>
    <w:docPart>
      <w:docPartPr>
        <w:name w:val="63100F83856346E8845AA805F86756A8"/>
        <w:category>
          <w:name w:val="General"/>
          <w:gallery w:val="placeholder"/>
        </w:category>
        <w:types>
          <w:type w:val="bbPlcHdr"/>
        </w:types>
        <w:behaviors>
          <w:behavior w:val="content"/>
        </w:behaviors>
        <w:guid w:val="{D487D550-C452-426A-9BD0-9EB6AD905BC6}"/>
      </w:docPartPr>
      <w:docPartBody>
        <w:p w:rsidR="004C32F1" w:rsidP="00BB0D62">
          <w:pPr>
            <w:pStyle w:val="63100F83856346E8845AA805F86756A8"/>
          </w:pPr>
          <w:r>
            <w:rPr>
              <w:rStyle w:val="PlaceholderText"/>
            </w:rPr>
            <w:t>Click here to enter text.</w:t>
          </w:r>
        </w:p>
      </w:docPartBody>
    </w:docPart>
    <w:docPart>
      <w:docPartPr>
        <w:name w:val="D8248E4865824C0682D0CD39AF71E513"/>
        <w:category>
          <w:name w:val="General"/>
          <w:gallery w:val="placeholder"/>
        </w:category>
        <w:types>
          <w:type w:val="bbPlcHdr"/>
        </w:types>
        <w:behaviors>
          <w:behavior w:val="content"/>
        </w:behaviors>
        <w:guid w:val="{2376FD71-EA27-4312-8C11-EDE69478219E}"/>
      </w:docPartPr>
      <w:docPartBody>
        <w:p w:rsidR="004C32F1" w:rsidP="00BB0D62">
          <w:pPr>
            <w:pStyle w:val="D8248E4865824C0682D0CD39AF71E513"/>
          </w:pPr>
          <w:r w:rsidRPr="00190698">
            <w:rPr>
              <w:rStyle w:val="PlaceholderText"/>
            </w:rPr>
            <w:t>Click or tap here to enter text.</w:t>
          </w:r>
        </w:p>
      </w:docPartBody>
    </w:docPart>
    <w:docPart>
      <w:docPartPr>
        <w:name w:val="A161F78DC3984A74B4DA9BA5D0045967"/>
        <w:category>
          <w:name w:val="General"/>
          <w:gallery w:val="placeholder"/>
        </w:category>
        <w:types>
          <w:type w:val="bbPlcHdr"/>
        </w:types>
        <w:behaviors>
          <w:behavior w:val="content"/>
        </w:behaviors>
        <w:guid w:val="{3274BA25-F784-4FA2-B103-7E1BDA4BC122}"/>
      </w:docPartPr>
      <w:docPartBody>
        <w:p w:rsidR="004C32F1" w:rsidP="00BB0D62">
          <w:pPr>
            <w:pStyle w:val="A161F78DC3984A74B4DA9BA5D0045967"/>
          </w:pPr>
          <w:r>
            <w:rPr>
              <w:rStyle w:val="PlaceholderText"/>
            </w:rPr>
            <w:t>Click here to enter text.</w:t>
          </w:r>
        </w:p>
      </w:docPartBody>
    </w:docPart>
    <w:docPart>
      <w:docPartPr>
        <w:name w:val="60F68B5595F540698F3D90F5C001B70D"/>
        <w:category>
          <w:name w:val="General"/>
          <w:gallery w:val="placeholder"/>
        </w:category>
        <w:types>
          <w:type w:val="bbPlcHdr"/>
        </w:types>
        <w:behaviors>
          <w:behavior w:val="content"/>
        </w:behaviors>
        <w:guid w:val="{A8C9BC40-2154-4F39-A445-41C4760046F2}"/>
      </w:docPartPr>
      <w:docPartBody>
        <w:p w:rsidR="004C32F1" w:rsidP="00BB0D62">
          <w:pPr>
            <w:pStyle w:val="60F68B5595F540698F3D90F5C001B70D"/>
          </w:pPr>
          <w:r w:rsidRPr="00190698">
            <w:rPr>
              <w:rStyle w:val="PlaceholderText"/>
            </w:rPr>
            <w:t>Click or tap here to enter text.</w:t>
          </w:r>
        </w:p>
      </w:docPartBody>
    </w:docPart>
    <w:docPart>
      <w:docPartPr>
        <w:name w:val="DB311BC8D0EE4A87B1961BC565A35C59"/>
        <w:category>
          <w:name w:val="General"/>
          <w:gallery w:val="placeholder"/>
        </w:category>
        <w:types>
          <w:type w:val="bbPlcHdr"/>
        </w:types>
        <w:behaviors>
          <w:behavior w:val="content"/>
        </w:behaviors>
        <w:guid w:val="{ED59C2F3-485B-4331-A8A0-3A32D1630F19}"/>
      </w:docPartPr>
      <w:docPartBody>
        <w:p w:rsidR="004C32F1" w:rsidP="00BB0D62">
          <w:pPr>
            <w:pStyle w:val="DB311BC8D0EE4A87B1961BC565A35C59"/>
          </w:pPr>
          <w:r>
            <w:rPr>
              <w:rStyle w:val="PlaceholderText"/>
            </w:rPr>
            <w:t>Click here to enter text.</w:t>
          </w:r>
        </w:p>
      </w:docPartBody>
    </w:docPart>
    <w:docPart>
      <w:docPartPr>
        <w:name w:val="A17DFA93FE9D489EBA3608E771558BD5"/>
        <w:category>
          <w:name w:val="General"/>
          <w:gallery w:val="placeholder"/>
        </w:category>
        <w:types>
          <w:type w:val="bbPlcHdr"/>
        </w:types>
        <w:behaviors>
          <w:behavior w:val="content"/>
        </w:behaviors>
        <w:guid w:val="{F97C3DAF-947B-42AE-890A-B58BCF1BC61C}"/>
      </w:docPartPr>
      <w:docPartBody>
        <w:p w:rsidR="004C32F1" w:rsidP="00BB0D62">
          <w:pPr>
            <w:pStyle w:val="A17DFA93FE9D489EBA3608E771558BD5"/>
          </w:pPr>
          <w:r w:rsidRPr="00D8478B">
            <w:rPr>
              <w:rStyle w:val="PlaceholderText"/>
            </w:rPr>
            <w:t>Click or tap here to enter text.</w:t>
          </w:r>
        </w:p>
      </w:docPartBody>
    </w:docPart>
    <w:docPart>
      <w:docPartPr>
        <w:name w:val="DACA6E286A5044CE8D8C38201CBF4E66"/>
        <w:category>
          <w:name w:val="General"/>
          <w:gallery w:val="placeholder"/>
        </w:category>
        <w:types>
          <w:type w:val="bbPlcHdr"/>
        </w:types>
        <w:behaviors>
          <w:behavior w:val="content"/>
        </w:behaviors>
        <w:guid w:val="{F8352011-F6C8-4B02-BD61-BC0183A94D63}"/>
      </w:docPartPr>
      <w:docPartBody>
        <w:p w:rsidR="004C32F1" w:rsidP="00BB0D62">
          <w:pPr>
            <w:pStyle w:val="DACA6E286A5044CE8D8C38201CBF4E66"/>
          </w:pPr>
          <w:r>
            <w:rPr>
              <w:rStyle w:val="PlaceholderText"/>
            </w:rPr>
            <w:t>Click here to enter text.</w:t>
          </w:r>
        </w:p>
      </w:docPartBody>
    </w:docPart>
    <w:docPart>
      <w:docPartPr>
        <w:name w:val="6ACD7634D7A34327972DE9CAE98E8EC4"/>
        <w:category>
          <w:name w:val="General"/>
          <w:gallery w:val="placeholder"/>
        </w:category>
        <w:types>
          <w:type w:val="bbPlcHdr"/>
        </w:types>
        <w:behaviors>
          <w:behavior w:val="content"/>
        </w:behaviors>
        <w:guid w:val="{6E7B2FBC-4C4F-4203-A0DB-D32E5D20E7B9}"/>
      </w:docPartPr>
      <w:docPartBody>
        <w:p w:rsidR="004C32F1" w:rsidP="00BB0D62">
          <w:pPr>
            <w:pStyle w:val="6ACD7634D7A34327972DE9CAE98E8EC4"/>
          </w:pPr>
          <w:r w:rsidRPr="00D8478B">
            <w:rPr>
              <w:rStyle w:val="PlaceholderText"/>
            </w:rPr>
            <w:t>Click or tap here to enter text.</w:t>
          </w:r>
        </w:p>
      </w:docPartBody>
    </w:docPart>
    <w:docPart>
      <w:docPartPr>
        <w:name w:val="D6DB88F259EE4FF9837EDE00B01BA1E2"/>
        <w:category>
          <w:name w:val="General"/>
          <w:gallery w:val="placeholder"/>
        </w:category>
        <w:types>
          <w:type w:val="bbPlcHdr"/>
        </w:types>
        <w:behaviors>
          <w:behavior w:val="content"/>
        </w:behaviors>
        <w:guid w:val="{73CD90D0-CDA4-4919-A6D8-19211434DAC3}"/>
      </w:docPartPr>
      <w:docPartBody>
        <w:p w:rsidR="002145C0" w:rsidP="00906D5F">
          <w:pPr>
            <w:pStyle w:val="D6DB88F259EE4FF9837EDE00B01BA1E2"/>
          </w:pPr>
          <w:r w:rsidRPr="00D8478B">
            <w:rPr>
              <w:rStyle w:val="PlaceholderText"/>
            </w:rPr>
            <w:t>Click or tap here to enter text.</w:t>
          </w:r>
        </w:p>
      </w:docPartBody>
    </w:docPart>
    <w:docPart>
      <w:docPartPr>
        <w:name w:val="35B96140EEB1420C84E57823BD0413DA"/>
        <w:category>
          <w:name w:val="General"/>
          <w:gallery w:val="placeholder"/>
        </w:category>
        <w:types>
          <w:type w:val="bbPlcHdr"/>
        </w:types>
        <w:behaviors>
          <w:behavior w:val="content"/>
        </w:behaviors>
        <w:guid w:val="{175C1A82-1A26-418B-8894-7E58A6E5C163}"/>
      </w:docPartPr>
      <w:docPartBody>
        <w:p w:rsidR="002145C0" w:rsidP="00906D5F">
          <w:pPr>
            <w:pStyle w:val="35B96140EEB1420C84E57823BD0413DA"/>
          </w:pPr>
          <w:r>
            <w:rPr>
              <w:rStyle w:val="PlaceholderText"/>
            </w:rPr>
            <w:t>Click here to enter text.</w:t>
          </w:r>
        </w:p>
      </w:docPartBody>
    </w:docPart>
    <w:docPart>
      <w:docPartPr>
        <w:name w:val="201EB92FAC784B4D92D53F07C20E0055"/>
        <w:category>
          <w:name w:val="General"/>
          <w:gallery w:val="placeholder"/>
        </w:category>
        <w:types>
          <w:type w:val="bbPlcHdr"/>
        </w:types>
        <w:behaviors>
          <w:behavior w:val="content"/>
        </w:behaviors>
        <w:guid w:val="{FFC0EC3B-D231-4C39-AC79-09BD297A213B}"/>
      </w:docPartPr>
      <w:docPartBody>
        <w:p w:rsidR="002145C0" w:rsidP="00906D5F">
          <w:pPr>
            <w:pStyle w:val="201EB92FAC784B4D92D53F07C20E0055"/>
          </w:pPr>
          <w:r w:rsidRPr="00D8478B">
            <w:rPr>
              <w:rStyle w:val="PlaceholderText"/>
            </w:rPr>
            <w:t>Click or tap here to enter text.</w:t>
          </w:r>
        </w:p>
      </w:docPartBody>
    </w:docPart>
    <w:docPart>
      <w:docPartPr>
        <w:name w:val="B3F1A7CC674843EFAB10FF19411B90A7"/>
        <w:category>
          <w:name w:val="General"/>
          <w:gallery w:val="placeholder"/>
        </w:category>
        <w:types>
          <w:type w:val="bbPlcHdr"/>
        </w:types>
        <w:behaviors>
          <w:behavior w:val="content"/>
        </w:behaviors>
        <w:guid w:val="{94B099C2-ECA9-407A-A79B-CFA0B581FDB3}"/>
      </w:docPartPr>
      <w:docPartBody>
        <w:p w:rsidR="002145C0" w:rsidP="00906D5F">
          <w:pPr>
            <w:pStyle w:val="B3F1A7CC674843EFAB10FF19411B90A7"/>
          </w:pPr>
          <w:r>
            <w:rPr>
              <w:rStyle w:val="PlaceholderText"/>
            </w:rPr>
            <w:t>Click here to enter text.</w:t>
          </w:r>
        </w:p>
      </w:docPartBody>
    </w:docPart>
    <w:docPart>
      <w:docPartPr>
        <w:name w:val="208DDAD48B3946D5AF03A583BD7706A4"/>
        <w:category>
          <w:name w:val="General"/>
          <w:gallery w:val="placeholder"/>
        </w:category>
        <w:types>
          <w:type w:val="bbPlcHdr"/>
        </w:types>
        <w:behaviors>
          <w:behavior w:val="content"/>
        </w:behaviors>
        <w:guid w:val="{E99EB50E-E2EC-41E6-8294-CB3C2A4F7F5F}"/>
      </w:docPartPr>
      <w:docPartBody>
        <w:p w:rsidR="002145C0" w:rsidP="00906D5F">
          <w:pPr>
            <w:pStyle w:val="208DDAD48B3946D5AF03A583BD7706A4"/>
          </w:pPr>
          <w:r w:rsidRPr="00D8478B">
            <w:rPr>
              <w:rStyle w:val="PlaceholderText"/>
            </w:rPr>
            <w:t>Click or tap here to enter text.</w:t>
          </w:r>
        </w:p>
      </w:docPartBody>
    </w:docPart>
    <w:docPart>
      <w:docPartPr>
        <w:name w:val="DC152B6B5C234140AE2CDE70CFE62723"/>
        <w:category>
          <w:name w:val="General"/>
          <w:gallery w:val="placeholder"/>
        </w:category>
        <w:types>
          <w:type w:val="bbPlcHdr"/>
        </w:types>
        <w:behaviors>
          <w:behavior w:val="content"/>
        </w:behaviors>
        <w:guid w:val="{44D7FB57-B842-4EEA-A73C-D9EDF87A0867}"/>
      </w:docPartPr>
      <w:docPartBody>
        <w:p w:rsidR="002145C0" w:rsidP="00906D5F">
          <w:pPr>
            <w:pStyle w:val="DC152B6B5C234140AE2CDE70CFE62723"/>
          </w:pPr>
          <w:r w:rsidRPr="00190698">
            <w:rPr>
              <w:rStyle w:val="PlaceholderText"/>
            </w:rPr>
            <w:t>Click or tap here to enter text.</w:t>
          </w:r>
        </w:p>
      </w:docPartBody>
    </w:docPart>
    <w:docPart>
      <w:docPartPr>
        <w:name w:val="743001CBDC43414E98D45E39E54A09A8"/>
        <w:category>
          <w:name w:val="General"/>
          <w:gallery w:val="placeholder"/>
        </w:category>
        <w:types>
          <w:type w:val="bbPlcHdr"/>
        </w:types>
        <w:behaviors>
          <w:behavior w:val="content"/>
        </w:behaviors>
        <w:guid w:val="{63CBA3E9-3D04-46E6-B6D1-14BEC62C11F5}"/>
      </w:docPartPr>
      <w:docPartBody>
        <w:p w:rsidR="002145C0" w:rsidP="00906D5F">
          <w:pPr>
            <w:pStyle w:val="743001CBDC43414E98D45E39E54A09A8"/>
          </w:pPr>
          <w:r w:rsidRPr="00D8478B">
            <w:rPr>
              <w:rStyle w:val="PlaceholderText"/>
            </w:rPr>
            <w:t>Click or tap here to enter text.</w:t>
          </w:r>
        </w:p>
      </w:docPartBody>
    </w:docPart>
    <w:docPart>
      <w:docPartPr>
        <w:name w:val="AD010D21F0A040858FC571C56432B0A3"/>
        <w:category>
          <w:name w:val="General"/>
          <w:gallery w:val="placeholder"/>
        </w:category>
        <w:types>
          <w:type w:val="bbPlcHdr"/>
        </w:types>
        <w:behaviors>
          <w:behavior w:val="content"/>
        </w:behaviors>
        <w:guid w:val="{5B183136-3EEB-4231-92CD-A76FB2B1051E}"/>
      </w:docPartPr>
      <w:docPartBody>
        <w:p w:rsidR="002145C0" w:rsidP="00906D5F">
          <w:pPr>
            <w:pStyle w:val="AD010D21F0A040858FC571C56432B0A3"/>
          </w:pPr>
          <w:r w:rsidRPr="00190698">
            <w:rPr>
              <w:rStyle w:val="PlaceholderText"/>
            </w:rPr>
            <w:t>Click or tap here to enter text.</w:t>
          </w:r>
        </w:p>
      </w:docPartBody>
    </w:docPart>
    <w:docPart>
      <w:docPartPr>
        <w:name w:val="BCF45B10A18C4308BAED9D29456FC3E3"/>
        <w:category>
          <w:name w:val="General"/>
          <w:gallery w:val="placeholder"/>
        </w:category>
        <w:types>
          <w:type w:val="bbPlcHdr"/>
        </w:types>
        <w:behaviors>
          <w:behavior w:val="content"/>
        </w:behaviors>
        <w:guid w:val="{FBFC20D8-C579-43DC-B5B0-EFFBCD580AEE}"/>
      </w:docPartPr>
      <w:docPartBody>
        <w:p w:rsidR="002145C0" w:rsidP="00906D5F">
          <w:pPr>
            <w:pStyle w:val="BCF45B10A18C4308BAED9D29456FC3E3"/>
          </w:pPr>
          <w:r w:rsidRPr="00D8478B">
            <w:rPr>
              <w:rStyle w:val="PlaceholderText"/>
            </w:rPr>
            <w:t>Click or tap here to enter text.</w:t>
          </w:r>
        </w:p>
      </w:docPartBody>
    </w:docPart>
    <w:docPart>
      <w:docPartPr>
        <w:name w:val="F04476ACF4DE499BA6C634BF98BE6CE2"/>
        <w:category>
          <w:name w:val="General"/>
          <w:gallery w:val="placeholder"/>
        </w:category>
        <w:types>
          <w:type w:val="bbPlcHdr"/>
        </w:types>
        <w:behaviors>
          <w:behavior w:val="content"/>
        </w:behaviors>
        <w:guid w:val="{8D0C1106-DB83-4C0C-A00D-073F4CE2FBFF}"/>
      </w:docPartPr>
      <w:docPartBody>
        <w:p w:rsidR="002145C0" w:rsidP="00906D5F">
          <w:pPr>
            <w:pStyle w:val="F04476ACF4DE499BA6C634BF98BE6CE2"/>
          </w:pPr>
          <w:r w:rsidRPr="00190698">
            <w:rPr>
              <w:rStyle w:val="PlaceholderText"/>
            </w:rPr>
            <w:t>Click or tap here to enter text.</w:t>
          </w:r>
        </w:p>
      </w:docPartBody>
    </w:docPart>
    <w:docPart>
      <w:docPartPr>
        <w:name w:val="A0A4BE073373493E8BB200184D8F8233"/>
        <w:category>
          <w:name w:val="General"/>
          <w:gallery w:val="placeholder"/>
        </w:category>
        <w:types>
          <w:type w:val="bbPlcHdr"/>
        </w:types>
        <w:behaviors>
          <w:behavior w:val="content"/>
        </w:behaviors>
        <w:guid w:val="{916F0D50-24CA-4BE6-84C8-80C7C98C25D9}"/>
      </w:docPartPr>
      <w:docPartBody>
        <w:p w:rsidR="002145C0" w:rsidP="00906D5F">
          <w:pPr>
            <w:pStyle w:val="A0A4BE073373493E8BB200184D8F8233"/>
          </w:pPr>
          <w:r w:rsidRPr="00D8478B">
            <w:rPr>
              <w:rStyle w:val="PlaceholderText"/>
            </w:rPr>
            <w:t>Click or tap here to enter text.</w:t>
          </w:r>
        </w:p>
      </w:docPartBody>
    </w:docPart>
    <w:docPart>
      <w:docPartPr>
        <w:name w:val="2C4FE382FF484A9BAFFEC1FAFF6A9385"/>
        <w:category>
          <w:name w:val="General"/>
          <w:gallery w:val="placeholder"/>
        </w:category>
        <w:types>
          <w:type w:val="bbPlcHdr"/>
        </w:types>
        <w:behaviors>
          <w:behavior w:val="content"/>
        </w:behaviors>
        <w:guid w:val="{B28348EC-5A95-402B-8EC6-CCB3C752CF0A}"/>
      </w:docPartPr>
      <w:docPartBody>
        <w:p w:rsidR="002145C0" w:rsidP="00906D5F">
          <w:pPr>
            <w:pStyle w:val="2C4FE382FF484A9BAFFEC1FAFF6A9385"/>
          </w:pPr>
          <w:r w:rsidRPr="00190698">
            <w:rPr>
              <w:rStyle w:val="PlaceholderText"/>
            </w:rPr>
            <w:t>Click or tap here to enter text.</w:t>
          </w:r>
        </w:p>
      </w:docPartBody>
    </w:docPart>
    <w:docPart>
      <w:docPartPr>
        <w:name w:val="41D188DFF79E478A847F508AC883D4A5"/>
        <w:category>
          <w:name w:val="General"/>
          <w:gallery w:val="placeholder"/>
        </w:category>
        <w:types>
          <w:type w:val="bbPlcHdr"/>
        </w:types>
        <w:behaviors>
          <w:behavior w:val="content"/>
        </w:behaviors>
        <w:guid w:val="{4BAD015F-1A75-4CC4-92E9-A5A3ACF83AEA}"/>
      </w:docPartPr>
      <w:docPartBody>
        <w:p w:rsidR="002145C0" w:rsidP="00906D5F">
          <w:pPr>
            <w:pStyle w:val="41D188DFF79E478A847F508AC883D4A5"/>
          </w:pPr>
          <w:r w:rsidRPr="00D8478B">
            <w:rPr>
              <w:rStyle w:val="PlaceholderText"/>
            </w:rPr>
            <w:t>Click or tap here to enter text.</w:t>
          </w:r>
        </w:p>
      </w:docPartBody>
    </w:docPart>
    <w:docPart>
      <w:docPartPr>
        <w:name w:val="60247448F63C45398AA3B95CE958E72B"/>
        <w:category>
          <w:name w:val="General"/>
          <w:gallery w:val="placeholder"/>
        </w:category>
        <w:types>
          <w:type w:val="bbPlcHdr"/>
        </w:types>
        <w:behaviors>
          <w:behavior w:val="content"/>
        </w:behaviors>
        <w:guid w:val="{CBC21DDD-101D-49FB-8D2A-7CAC7ACA74E4}"/>
      </w:docPartPr>
      <w:docPartBody>
        <w:p w:rsidR="002145C0" w:rsidP="00906D5F">
          <w:pPr>
            <w:pStyle w:val="60247448F63C45398AA3B95CE958E72B"/>
          </w:pPr>
          <w:r w:rsidRPr="00190698">
            <w:rPr>
              <w:rStyle w:val="PlaceholderText"/>
            </w:rPr>
            <w:t>Click or tap here to enter text.</w:t>
          </w:r>
        </w:p>
      </w:docPartBody>
    </w:docPart>
    <w:docPart>
      <w:docPartPr>
        <w:name w:val="2D89CBF1F2364E0BB9C88603EA887F38"/>
        <w:category>
          <w:name w:val="General"/>
          <w:gallery w:val="placeholder"/>
        </w:category>
        <w:types>
          <w:type w:val="bbPlcHdr"/>
        </w:types>
        <w:behaviors>
          <w:behavior w:val="content"/>
        </w:behaviors>
        <w:guid w:val="{27E3B938-508E-4E63-AD5A-2C2BB63FCDAF}"/>
      </w:docPartPr>
      <w:docPartBody>
        <w:p w:rsidR="002145C0" w:rsidP="00906D5F">
          <w:pPr>
            <w:pStyle w:val="2D89CBF1F2364E0BB9C88603EA887F38"/>
          </w:pPr>
          <w:r w:rsidRPr="00D8478B">
            <w:rPr>
              <w:rStyle w:val="PlaceholderText"/>
            </w:rPr>
            <w:t>Click or tap here to enter text.</w:t>
          </w:r>
        </w:p>
      </w:docPartBody>
    </w:docPart>
    <w:docPart>
      <w:docPartPr>
        <w:name w:val="882C9BE4873A4AF8BDC47CE19ABC9A3F"/>
        <w:category>
          <w:name w:val="General"/>
          <w:gallery w:val="placeholder"/>
        </w:category>
        <w:types>
          <w:type w:val="bbPlcHdr"/>
        </w:types>
        <w:behaviors>
          <w:behavior w:val="content"/>
        </w:behaviors>
        <w:guid w:val="{CEAA1977-B8DD-4DE0-84BE-6385627BEFB6}"/>
      </w:docPartPr>
      <w:docPartBody>
        <w:p w:rsidR="002145C0" w:rsidP="00906D5F">
          <w:pPr>
            <w:pStyle w:val="882C9BE4873A4AF8BDC47CE19ABC9A3F"/>
          </w:pPr>
          <w:r w:rsidRPr="00190698">
            <w:rPr>
              <w:rStyle w:val="PlaceholderText"/>
            </w:rPr>
            <w:t>Click or tap here to enter text.</w:t>
          </w:r>
        </w:p>
      </w:docPartBody>
    </w:docPart>
    <w:docPart>
      <w:docPartPr>
        <w:name w:val="E01F03BB8E164F2AB54AA2E7AB0D7354"/>
        <w:category>
          <w:name w:val="General"/>
          <w:gallery w:val="placeholder"/>
        </w:category>
        <w:types>
          <w:type w:val="bbPlcHdr"/>
        </w:types>
        <w:behaviors>
          <w:behavior w:val="content"/>
        </w:behaviors>
        <w:guid w:val="{C83FA078-42A9-477B-B58A-CAB8FE465CB0}"/>
      </w:docPartPr>
      <w:docPartBody>
        <w:p w:rsidR="002145C0" w:rsidP="00906D5F">
          <w:pPr>
            <w:pStyle w:val="E01F03BB8E164F2AB54AA2E7AB0D7354"/>
          </w:pPr>
          <w:r w:rsidRPr="00D8478B">
            <w:rPr>
              <w:rStyle w:val="PlaceholderText"/>
            </w:rPr>
            <w:t>Click or tap here to enter text.</w:t>
          </w:r>
        </w:p>
      </w:docPartBody>
    </w:docPart>
    <w:docPart>
      <w:docPartPr>
        <w:name w:val="72EC182B8D374A9499C1B62168241290"/>
        <w:category>
          <w:name w:val="General"/>
          <w:gallery w:val="placeholder"/>
        </w:category>
        <w:types>
          <w:type w:val="bbPlcHdr"/>
        </w:types>
        <w:behaviors>
          <w:behavior w:val="content"/>
        </w:behaviors>
        <w:guid w:val="{44A9E6B1-4911-4602-8C44-0DC726C94C9D}"/>
      </w:docPartPr>
      <w:docPartBody>
        <w:p w:rsidR="002145C0" w:rsidP="00906D5F">
          <w:pPr>
            <w:pStyle w:val="72EC182B8D374A9499C1B62168241290"/>
          </w:pPr>
          <w:r w:rsidRPr="00190698">
            <w:rPr>
              <w:rStyle w:val="PlaceholderText"/>
            </w:rPr>
            <w:t>Click or tap here to enter text.</w:t>
          </w:r>
        </w:p>
      </w:docPartBody>
    </w:docPart>
    <w:docPart>
      <w:docPartPr>
        <w:name w:val="A1488DA9A3F24635BD3BE4CD410B69A0"/>
        <w:category>
          <w:name w:val="General"/>
          <w:gallery w:val="placeholder"/>
        </w:category>
        <w:types>
          <w:type w:val="bbPlcHdr"/>
        </w:types>
        <w:behaviors>
          <w:behavior w:val="content"/>
        </w:behaviors>
        <w:guid w:val="{3BAFDB40-005E-4FAA-983C-896DCA25232A}"/>
      </w:docPartPr>
      <w:docPartBody>
        <w:p w:rsidR="002145C0" w:rsidP="00906D5F">
          <w:pPr>
            <w:pStyle w:val="A1488DA9A3F24635BD3BE4CD410B69A0"/>
          </w:pPr>
          <w:r w:rsidRPr="00D8478B">
            <w:rPr>
              <w:rStyle w:val="PlaceholderText"/>
            </w:rPr>
            <w:t>Click or tap here to enter text.</w:t>
          </w:r>
        </w:p>
      </w:docPartBody>
    </w:docPart>
    <w:docPart>
      <w:docPartPr>
        <w:name w:val="FE377E9A29A8492C883B9B20153FBFAD"/>
        <w:category>
          <w:name w:val="General"/>
          <w:gallery w:val="placeholder"/>
        </w:category>
        <w:types>
          <w:type w:val="bbPlcHdr"/>
        </w:types>
        <w:behaviors>
          <w:behavior w:val="content"/>
        </w:behaviors>
        <w:guid w:val="{0FC0ED51-69E1-4B47-B3DA-09318F6FE261}"/>
      </w:docPartPr>
      <w:docPartBody>
        <w:p w:rsidR="002145C0" w:rsidP="00906D5F">
          <w:pPr>
            <w:pStyle w:val="FE377E9A29A8492C883B9B20153FBFAD"/>
          </w:pPr>
          <w:r w:rsidRPr="00190698">
            <w:rPr>
              <w:rStyle w:val="PlaceholderText"/>
            </w:rPr>
            <w:t>Click or tap here to enter text.</w:t>
          </w:r>
        </w:p>
      </w:docPartBody>
    </w:docPart>
    <w:docPart>
      <w:docPartPr>
        <w:name w:val="AA06C23FCA774C0CA583A2E2E9058800"/>
        <w:category>
          <w:name w:val="General"/>
          <w:gallery w:val="placeholder"/>
        </w:category>
        <w:types>
          <w:type w:val="bbPlcHdr"/>
        </w:types>
        <w:behaviors>
          <w:behavior w:val="content"/>
        </w:behaviors>
        <w:guid w:val="{D1BF3F46-E432-4689-BFB5-7C2B31752443}"/>
      </w:docPartPr>
      <w:docPartBody>
        <w:p w:rsidR="002145C0" w:rsidP="00906D5F">
          <w:pPr>
            <w:pStyle w:val="AA06C23FCA774C0CA583A2E2E9058800"/>
          </w:pPr>
          <w:r w:rsidRPr="00D8478B">
            <w:rPr>
              <w:rStyle w:val="PlaceholderText"/>
            </w:rPr>
            <w:t>Click or tap here to enter text.</w:t>
          </w:r>
        </w:p>
      </w:docPartBody>
    </w:docPart>
    <w:docPart>
      <w:docPartPr>
        <w:name w:val="EF740F7DEDAE47FEB0F5B00AACC994A0"/>
        <w:category>
          <w:name w:val="General"/>
          <w:gallery w:val="placeholder"/>
        </w:category>
        <w:types>
          <w:type w:val="bbPlcHdr"/>
        </w:types>
        <w:behaviors>
          <w:behavior w:val="content"/>
        </w:behaviors>
        <w:guid w:val="{DC4259A5-CE65-474E-BEC8-31366284E262}"/>
      </w:docPartPr>
      <w:docPartBody>
        <w:p w:rsidR="002145C0" w:rsidP="00906D5F">
          <w:pPr>
            <w:pStyle w:val="EF740F7DEDAE47FEB0F5B00AACC994A0"/>
          </w:pPr>
          <w:r w:rsidRPr="00190698">
            <w:rPr>
              <w:rStyle w:val="PlaceholderText"/>
            </w:rPr>
            <w:t>Click or tap here to enter text.</w:t>
          </w:r>
        </w:p>
      </w:docPartBody>
    </w:docPart>
    <w:docPart>
      <w:docPartPr>
        <w:name w:val="6675CA25A66F4498A2D0790F50F16DB9"/>
        <w:category>
          <w:name w:val="General"/>
          <w:gallery w:val="placeholder"/>
        </w:category>
        <w:types>
          <w:type w:val="bbPlcHdr"/>
        </w:types>
        <w:behaviors>
          <w:behavior w:val="content"/>
        </w:behaviors>
        <w:guid w:val="{4EA6D441-3F4A-4850-AA6E-441A2C20E51D}"/>
      </w:docPartPr>
      <w:docPartBody>
        <w:p w:rsidR="002145C0" w:rsidP="00906D5F">
          <w:pPr>
            <w:pStyle w:val="6675CA25A66F4498A2D0790F50F16DB9"/>
          </w:pPr>
          <w:r w:rsidRPr="00D8478B">
            <w:rPr>
              <w:rStyle w:val="PlaceholderText"/>
            </w:rPr>
            <w:t>Click or tap here to enter text.</w:t>
          </w:r>
        </w:p>
      </w:docPartBody>
    </w:docPart>
    <w:docPart>
      <w:docPartPr>
        <w:name w:val="2E6A8256B2AA48E88BD7C795B372AA3C"/>
        <w:category>
          <w:name w:val="General"/>
          <w:gallery w:val="placeholder"/>
        </w:category>
        <w:types>
          <w:type w:val="bbPlcHdr"/>
        </w:types>
        <w:behaviors>
          <w:behavior w:val="content"/>
        </w:behaviors>
        <w:guid w:val="{300D211C-0245-46D8-AF41-BDBEE0BD76B0}"/>
      </w:docPartPr>
      <w:docPartBody>
        <w:p w:rsidR="002145C0" w:rsidP="00906D5F">
          <w:pPr>
            <w:pStyle w:val="2E6A8256B2AA48E88BD7C795B372AA3C"/>
          </w:pPr>
          <w:r w:rsidRPr="00190698">
            <w:rPr>
              <w:rStyle w:val="PlaceholderText"/>
            </w:rPr>
            <w:t>Click or tap here to enter text.</w:t>
          </w:r>
        </w:p>
      </w:docPartBody>
    </w:docPart>
    <w:docPart>
      <w:docPartPr>
        <w:name w:val="A57A82E0F5CA4183A175E89BC2A8371C"/>
        <w:category>
          <w:name w:val="General"/>
          <w:gallery w:val="placeholder"/>
        </w:category>
        <w:types>
          <w:type w:val="bbPlcHdr"/>
        </w:types>
        <w:behaviors>
          <w:behavior w:val="content"/>
        </w:behaviors>
        <w:guid w:val="{CF2F87E8-C738-4BE0-B3AF-9695FF9CC070}"/>
      </w:docPartPr>
      <w:docPartBody>
        <w:p w:rsidR="002145C0" w:rsidP="00906D5F">
          <w:pPr>
            <w:pStyle w:val="A57A82E0F5CA4183A175E89BC2A8371C"/>
          </w:pPr>
          <w:r w:rsidRPr="00D8478B">
            <w:rPr>
              <w:rStyle w:val="PlaceholderText"/>
            </w:rPr>
            <w:t>Click or tap here to enter text.</w:t>
          </w:r>
        </w:p>
      </w:docPartBody>
    </w:docPart>
    <w:docPart>
      <w:docPartPr>
        <w:name w:val="9729CA1C1A654E189EA88A2E3C954552"/>
        <w:category>
          <w:name w:val="General"/>
          <w:gallery w:val="placeholder"/>
        </w:category>
        <w:types>
          <w:type w:val="bbPlcHdr"/>
        </w:types>
        <w:behaviors>
          <w:behavior w:val="content"/>
        </w:behaviors>
        <w:guid w:val="{2FFD7F44-1471-4F4B-B0D1-46483F98F4C7}"/>
      </w:docPartPr>
      <w:docPartBody>
        <w:p w:rsidR="002145C0" w:rsidP="00906D5F">
          <w:pPr>
            <w:pStyle w:val="9729CA1C1A654E189EA88A2E3C954552"/>
          </w:pPr>
          <w:r w:rsidRPr="00190698">
            <w:rPr>
              <w:rStyle w:val="PlaceholderText"/>
            </w:rPr>
            <w:t>Click or tap here to enter text.</w:t>
          </w:r>
        </w:p>
      </w:docPartBody>
    </w:docPart>
    <w:docPart>
      <w:docPartPr>
        <w:name w:val="49B2E2901D7E458EB7B35C99D851410F"/>
        <w:category>
          <w:name w:val="General"/>
          <w:gallery w:val="placeholder"/>
        </w:category>
        <w:types>
          <w:type w:val="bbPlcHdr"/>
        </w:types>
        <w:behaviors>
          <w:behavior w:val="content"/>
        </w:behaviors>
        <w:guid w:val="{6FF36EA9-BA60-4B3B-BF88-F77F4FBF69F3}"/>
      </w:docPartPr>
      <w:docPartBody>
        <w:p w:rsidR="002145C0" w:rsidP="00906D5F">
          <w:pPr>
            <w:pStyle w:val="49B2E2901D7E458EB7B35C99D851410F"/>
          </w:pPr>
          <w:r w:rsidRPr="00D8478B">
            <w:rPr>
              <w:rStyle w:val="PlaceholderText"/>
            </w:rPr>
            <w:t>Click or tap here to enter text.</w:t>
          </w:r>
        </w:p>
      </w:docPartBody>
    </w:docPart>
    <w:docPart>
      <w:docPartPr>
        <w:name w:val="81297A295DD249B8BF5A63AE56762ED8"/>
        <w:category>
          <w:name w:val="General"/>
          <w:gallery w:val="placeholder"/>
        </w:category>
        <w:types>
          <w:type w:val="bbPlcHdr"/>
        </w:types>
        <w:behaviors>
          <w:behavior w:val="content"/>
        </w:behaviors>
        <w:guid w:val="{67476191-299D-4F7D-A523-FFA445F68636}"/>
      </w:docPartPr>
      <w:docPartBody>
        <w:p w:rsidR="002145C0" w:rsidP="00906D5F">
          <w:pPr>
            <w:pStyle w:val="81297A295DD249B8BF5A63AE56762ED8"/>
          </w:pPr>
          <w:r w:rsidRPr="00190698">
            <w:rPr>
              <w:rStyle w:val="PlaceholderText"/>
            </w:rPr>
            <w:t>Click or tap here to enter text.</w:t>
          </w:r>
        </w:p>
      </w:docPartBody>
    </w:docPart>
    <w:docPart>
      <w:docPartPr>
        <w:name w:val="7B63F5BBDE68415CBBDCCA4F05289E76"/>
        <w:category>
          <w:name w:val="General"/>
          <w:gallery w:val="placeholder"/>
        </w:category>
        <w:types>
          <w:type w:val="bbPlcHdr"/>
        </w:types>
        <w:behaviors>
          <w:behavior w:val="content"/>
        </w:behaviors>
        <w:guid w:val="{515AA32F-ACB8-4EB2-99C5-854D644CCE15}"/>
      </w:docPartPr>
      <w:docPartBody>
        <w:p w:rsidR="002145C0" w:rsidP="00906D5F">
          <w:pPr>
            <w:pStyle w:val="7B63F5BBDE68415CBBDCCA4F05289E76"/>
          </w:pPr>
          <w:r w:rsidRPr="00D8478B">
            <w:rPr>
              <w:rStyle w:val="PlaceholderText"/>
            </w:rPr>
            <w:t>Click or tap here to enter text.</w:t>
          </w:r>
        </w:p>
      </w:docPartBody>
    </w:docPart>
    <w:docPart>
      <w:docPartPr>
        <w:name w:val="5F157344372447998C0A5DF3F105165C"/>
        <w:category>
          <w:name w:val="General"/>
          <w:gallery w:val="placeholder"/>
        </w:category>
        <w:types>
          <w:type w:val="bbPlcHdr"/>
        </w:types>
        <w:behaviors>
          <w:behavior w:val="content"/>
        </w:behaviors>
        <w:guid w:val="{BEF36EA3-E4F2-4D93-B03E-22093CEA9EA3}"/>
      </w:docPartPr>
      <w:docPartBody>
        <w:p w:rsidR="002145C0" w:rsidP="00906D5F">
          <w:pPr>
            <w:pStyle w:val="5F157344372447998C0A5DF3F105165C"/>
          </w:pPr>
          <w:r w:rsidRPr="00190698">
            <w:rPr>
              <w:rStyle w:val="PlaceholderText"/>
            </w:rPr>
            <w:t>Click or tap here to enter text.</w:t>
          </w:r>
        </w:p>
      </w:docPartBody>
    </w:docPart>
    <w:docPart>
      <w:docPartPr>
        <w:name w:val="3FBDBAAF06974B5A843F7E811A4B4D16"/>
        <w:category>
          <w:name w:val="General"/>
          <w:gallery w:val="placeholder"/>
        </w:category>
        <w:types>
          <w:type w:val="bbPlcHdr"/>
        </w:types>
        <w:behaviors>
          <w:behavior w:val="content"/>
        </w:behaviors>
        <w:guid w:val="{9A23483D-C5D3-4B9F-BA59-3EF17697B89D}"/>
      </w:docPartPr>
      <w:docPartBody>
        <w:p w:rsidR="002145C0" w:rsidP="00906D5F">
          <w:pPr>
            <w:pStyle w:val="3FBDBAAF06974B5A843F7E811A4B4D16"/>
          </w:pPr>
          <w:r w:rsidRPr="00D8478B">
            <w:rPr>
              <w:rStyle w:val="PlaceholderText"/>
            </w:rPr>
            <w:t>Click or tap here to enter text.</w:t>
          </w:r>
        </w:p>
      </w:docPartBody>
    </w:docPart>
    <w:docPart>
      <w:docPartPr>
        <w:name w:val="243133C3D9C04E5FA72190455AFC8FC3"/>
        <w:category>
          <w:name w:val="General"/>
          <w:gallery w:val="placeholder"/>
        </w:category>
        <w:types>
          <w:type w:val="bbPlcHdr"/>
        </w:types>
        <w:behaviors>
          <w:behavior w:val="content"/>
        </w:behaviors>
        <w:guid w:val="{D7012707-7375-430D-9062-3D1E02395BBB}"/>
      </w:docPartPr>
      <w:docPartBody>
        <w:p w:rsidR="002145C0" w:rsidP="00906D5F">
          <w:pPr>
            <w:pStyle w:val="243133C3D9C04E5FA72190455AFC8FC3"/>
          </w:pPr>
          <w:r w:rsidRPr="00540B8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6D5F"/>
    <w:rPr>
      <w:color w:val="808080"/>
    </w:rPr>
  </w:style>
  <w:style w:type="paragraph" w:customStyle="1" w:styleId="5AC8D5E33671455BAE5333A1E1F9598E">
    <w:name w:val="5AC8D5E33671455BAE5333A1E1F9598E"/>
    <w:rsid w:val="0025699A"/>
  </w:style>
  <w:style w:type="paragraph" w:customStyle="1" w:styleId="B2AF204ABBFC479B902F65F3F2A08B2D">
    <w:name w:val="B2AF204ABBFC479B902F65F3F2A08B2D"/>
    <w:rsid w:val="0025699A"/>
  </w:style>
  <w:style w:type="paragraph" w:customStyle="1" w:styleId="20180375492447E2A3F6B58CC3DA671F">
    <w:name w:val="20180375492447E2A3F6B58CC3DA671F"/>
    <w:rsid w:val="0025699A"/>
  </w:style>
  <w:style w:type="paragraph" w:customStyle="1" w:styleId="4948EBB85DA441D492F7E90C5EED8D63">
    <w:name w:val="4948EBB85DA441D492F7E90C5EED8D63"/>
    <w:rsid w:val="00BB0D62"/>
  </w:style>
  <w:style w:type="paragraph" w:customStyle="1" w:styleId="73B3636970D8441D89B17B9113DFD196">
    <w:name w:val="73B3636970D8441D89B17B9113DFD196"/>
    <w:rsid w:val="00BB0D62"/>
  </w:style>
  <w:style w:type="paragraph" w:customStyle="1" w:styleId="8D3E6038632241889FA446A8576C06C8">
    <w:name w:val="8D3E6038632241889FA446A8576C06C8"/>
    <w:rsid w:val="00BB0D62"/>
  </w:style>
  <w:style w:type="paragraph" w:customStyle="1" w:styleId="BE81716F328F4C31B8409FF6D8C85EDE">
    <w:name w:val="BE81716F328F4C31B8409FF6D8C85EDE"/>
    <w:rsid w:val="00BB0D62"/>
  </w:style>
  <w:style w:type="paragraph" w:customStyle="1" w:styleId="C6EC96269A20436E8C779F3D834B9BAE">
    <w:name w:val="C6EC96269A20436E8C779F3D834B9BAE"/>
    <w:rsid w:val="00BB0D62"/>
  </w:style>
  <w:style w:type="paragraph" w:customStyle="1" w:styleId="B884AC599CE14562B5708F5EE70245AC">
    <w:name w:val="B884AC599CE14562B5708F5EE70245AC"/>
    <w:rsid w:val="00BB0D62"/>
  </w:style>
  <w:style w:type="paragraph" w:customStyle="1" w:styleId="E2F9700C64884E77AEB180B023F0E498">
    <w:name w:val="E2F9700C64884E77AEB180B023F0E498"/>
    <w:rsid w:val="00BB0D62"/>
  </w:style>
  <w:style w:type="paragraph" w:customStyle="1" w:styleId="FF0F0F4AF8204E5AA95C3A48B6652968">
    <w:name w:val="FF0F0F4AF8204E5AA95C3A48B6652968"/>
    <w:rsid w:val="00BB0D62"/>
  </w:style>
  <w:style w:type="paragraph" w:customStyle="1" w:styleId="F2023BA9BDFB4C3E869B46ACFB2BE51E">
    <w:name w:val="F2023BA9BDFB4C3E869B46ACFB2BE51E"/>
    <w:rsid w:val="00BB0D62"/>
  </w:style>
  <w:style w:type="paragraph" w:customStyle="1" w:styleId="5961247A1948466196A1F7782DEA536A">
    <w:name w:val="5961247A1948466196A1F7782DEA536A"/>
    <w:rsid w:val="00BB0D62"/>
  </w:style>
  <w:style w:type="paragraph" w:customStyle="1" w:styleId="DF2C75F6A8D24B8E9B53EF8E0E799278">
    <w:name w:val="DF2C75F6A8D24B8E9B53EF8E0E799278"/>
    <w:rsid w:val="00BB0D62"/>
  </w:style>
  <w:style w:type="paragraph" w:customStyle="1" w:styleId="CB4BC2234CAA4CCBB23B090243DA8B4D">
    <w:name w:val="CB4BC2234CAA4CCBB23B090243DA8B4D"/>
    <w:rsid w:val="00BB0D62"/>
  </w:style>
  <w:style w:type="paragraph" w:customStyle="1" w:styleId="84206963A5384BEDAA141A0566E6BCAE">
    <w:name w:val="84206963A5384BEDAA141A0566E6BCAE"/>
    <w:rsid w:val="00BB0D62"/>
  </w:style>
  <w:style w:type="paragraph" w:customStyle="1" w:styleId="4352067FBEC84AB699983C9E6EA5C294">
    <w:name w:val="4352067FBEC84AB699983C9E6EA5C294"/>
    <w:rsid w:val="00BB0D62"/>
  </w:style>
  <w:style w:type="paragraph" w:customStyle="1" w:styleId="DDE05ABD369C41C2A57468C4B3DB1D7F">
    <w:name w:val="DDE05ABD369C41C2A57468C4B3DB1D7F"/>
    <w:rsid w:val="00BB0D62"/>
  </w:style>
  <w:style w:type="paragraph" w:customStyle="1" w:styleId="521CA60B9D404B91BDB1441E3DD3C3E6">
    <w:name w:val="521CA60B9D404B91BDB1441E3DD3C3E6"/>
    <w:rsid w:val="00BB0D62"/>
  </w:style>
  <w:style w:type="paragraph" w:customStyle="1" w:styleId="43E66BF2CC5C46ACBD3780EB8588AEFD">
    <w:name w:val="43E66BF2CC5C46ACBD3780EB8588AEFD"/>
    <w:rsid w:val="00BB0D62"/>
  </w:style>
  <w:style w:type="paragraph" w:customStyle="1" w:styleId="053BF08798CE44C387554D8A381741A0">
    <w:name w:val="053BF08798CE44C387554D8A381741A0"/>
    <w:rsid w:val="00BB0D62"/>
  </w:style>
  <w:style w:type="paragraph" w:customStyle="1" w:styleId="D302EEF061CA4F5F87EBC60988F6F481">
    <w:name w:val="D302EEF061CA4F5F87EBC60988F6F481"/>
    <w:rsid w:val="00BB0D62"/>
  </w:style>
  <w:style w:type="paragraph" w:customStyle="1" w:styleId="F5F5E5E97F094365BFF00F7658BD5EE9">
    <w:name w:val="F5F5E5E97F094365BFF00F7658BD5EE9"/>
    <w:rsid w:val="00BB0D62"/>
  </w:style>
  <w:style w:type="paragraph" w:customStyle="1" w:styleId="1C947C5482BC4FF7BE33C74C9FB2C815">
    <w:name w:val="1C947C5482BC4FF7BE33C74C9FB2C815"/>
    <w:rsid w:val="00BB0D62"/>
  </w:style>
  <w:style w:type="paragraph" w:customStyle="1" w:styleId="255A23548D57427B8264BFC64AD428BB">
    <w:name w:val="255A23548D57427B8264BFC64AD428BB"/>
    <w:rsid w:val="00BB0D62"/>
  </w:style>
  <w:style w:type="paragraph" w:customStyle="1" w:styleId="4CDA1D0ACABB4BCD862C4E260FA38C78">
    <w:name w:val="4CDA1D0ACABB4BCD862C4E260FA38C78"/>
    <w:rsid w:val="00BB0D62"/>
  </w:style>
  <w:style w:type="paragraph" w:customStyle="1" w:styleId="83EF80425AD74478BB3479B79374BD16">
    <w:name w:val="83EF80425AD74478BB3479B79374BD16"/>
    <w:rsid w:val="00BB0D62"/>
  </w:style>
  <w:style w:type="paragraph" w:customStyle="1" w:styleId="6CB1DF70791A4295881624B4D4AD5293">
    <w:name w:val="6CB1DF70791A4295881624B4D4AD5293"/>
    <w:rsid w:val="00BB0D62"/>
  </w:style>
  <w:style w:type="paragraph" w:customStyle="1" w:styleId="476BA2D5B68C4265B5F8EB315BBABC33">
    <w:name w:val="476BA2D5B68C4265B5F8EB315BBABC33"/>
    <w:rsid w:val="00BB0D62"/>
  </w:style>
  <w:style w:type="paragraph" w:customStyle="1" w:styleId="919B0B77532A427CAD13B4D953B93D92">
    <w:name w:val="919B0B77532A427CAD13B4D953B93D92"/>
    <w:rsid w:val="00BB0D62"/>
  </w:style>
  <w:style w:type="paragraph" w:customStyle="1" w:styleId="2DC83F0E12914095ADF1B10D4E99D42A">
    <w:name w:val="2DC83F0E12914095ADF1B10D4E99D42A"/>
    <w:rsid w:val="00BB0D62"/>
  </w:style>
  <w:style w:type="paragraph" w:customStyle="1" w:styleId="79B5F3D78BFC45EA9DED8A1F5EEF09EF">
    <w:name w:val="79B5F3D78BFC45EA9DED8A1F5EEF09EF"/>
    <w:rsid w:val="00BB0D62"/>
  </w:style>
  <w:style w:type="paragraph" w:customStyle="1" w:styleId="F9E62AE9D044432D846ADBBE8B5D386A">
    <w:name w:val="F9E62AE9D044432D846ADBBE8B5D386A"/>
    <w:rsid w:val="00BB0D62"/>
  </w:style>
  <w:style w:type="paragraph" w:customStyle="1" w:styleId="8294C4355C9E479E93AC5B5D2CA53AF9">
    <w:name w:val="8294C4355C9E479E93AC5B5D2CA53AF9"/>
    <w:rsid w:val="00BB0D62"/>
  </w:style>
  <w:style w:type="paragraph" w:customStyle="1" w:styleId="75A23FE9A6D245EA9FF3B1086CD7C8C5">
    <w:name w:val="75A23FE9A6D245EA9FF3B1086CD7C8C5"/>
    <w:rsid w:val="00BB0D62"/>
  </w:style>
  <w:style w:type="paragraph" w:customStyle="1" w:styleId="2B8E263751D149C8BBA2CF0AD0D3E06F">
    <w:name w:val="2B8E263751D149C8BBA2CF0AD0D3E06F"/>
    <w:rsid w:val="00BB0D62"/>
  </w:style>
  <w:style w:type="paragraph" w:customStyle="1" w:styleId="AA79110EF94F41EFA6621A6C83214063">
    <w:name w:val="AA79110EF94F41EFA6621A6C83214063"/>
    <w:rsid w:val="00BB0D62"/>
  </w:style>
  <w:style w:type="paragraph" w:customStyle="1" w:styleId="147278E592944720BB14EC71DF6BCC5B">
    <w:name w:val="147278E592944720BB14EC71DF6BCC5B"/>
    <w:rsid w:val="00BB0D62"/>
  </w:style>
  <w:style w:type="paragraph" w:customStyle="1" w:styleId="19B0B023B82143488F62B859E3EACDB0">
    <w:name w:val="19B0B023B82143488F62B859E3EACDB0"/>
    <w:rsid w:val="00BB0D62"/>
  </w:style>
  <w:style w:type="paragraph" w:customStyle="1" w:styleId="A003F5912902409983F51C5F838C66D9">
    <w:name w:val="A003F5912902409983F51C5F838C66D9"/>
    <w:rsid w:val="00BB0D62"/>
  </w:style>
  <w:style w:type="paragraph" w:customStyle="1" w:styleId="75E52AD65A3042DDAA7775C9B669C619">
    <w:name w:val="75E52AD65A3042DDAA7775C9B669C619"/>
    <w:rsid w:val="00BB0D62"/>
  </w:style>
  <w:style w:type="paragraph" w:customStyle="1" w:styleId="B6C43FEF8B084B57AF818BDFB15664A2">
    <w:name w:val="B6C43FEF8B084B57AF818BDFB15664A2"/>
    <w:rsid w:val="00BB0D62"/>
  </w:style>
  <w:style w:type="paragraph" w:customStyle="1" w:styleId="DC60BD16462E464BB9C1F4A146F7213E">
    <w:name w:val="DC60BD16462E464BB9C1F4A146F7213E"/>
    <w:rsid w:val="00BB0D62"/>
  </w:style>
  <w:style w:type="paragraph" w:customStyle="1" w:styleId="FBC759AFEAB24D6FA61CA2D73BD6C1DC">
    <w:name w:val="FBC759AFEAB24D6FA61CA2D73BD6C1DC"/>
    <w:rsid w:val="00BB0D62"/>
  </w:style>
  <w:style w:type="paragraph" w:customStyle="1" w:styleId="1040B6A0AA2E4BCE811CDA385466F0F4">
    <w:name w:val="1040B6A0AA2E4BCE811CDA385466F0F4"/>
    <w:rsid w:val="00BB0D62"/>
  </w:style>
  <w:style w:type="paragraph" w:customStyle="1" w:styleId="F3B6BC7E5D454FC3BB4D7894E4EAE62B">
    <w:name w:val="F3B6BC7E5D454FC3BB4D7894E4EAE62B"/>
    <w:rsid w:val="00BB0D62"/>
  </w:style>
  <w:style w:type="paragraph" w:customStyle="1" w:styleId="44D16BAB29984665AE6D6F3AAE26498D">
    <w:name w:val="44D16BAB29984665AE6D6F3AAE26498D"/>
    <w:rsid w:val="00BB0D62"/>
  </w:style>
  <w:style w:type="paragraph" w:customStyle="1" w:styleId="1AB7F923466040DB835644DBE40B3BA0">
    <w:name w:val="1AB7F923466040DB835644DBE40B3BA0"/>
    <w:rsid w:val="00BB0D62"/>
  </w:style>
  <w:style w:type="paragraph" w:customStyle="1" w:styleId="56F48B58B65048E4957E652660ECF51C">
    <w:name w:val="56F48B58B65048E4957E652660ECF51C"/>
    <w:rsid w:val="00BB0D62"/>
  </w:style>
  <w:style w:type="paragraph" w:customStyle="1" w:styleId="8891C640113C4877A617CFF1E1EFF500">
    <w:name w:val="8891C640113C4877A617CFF1E1EFF500"/>
    <w:rsid w:val="00BB0D62"/>
  </w:style>
  <w:style w:type="paragraph" w:customStyle="1" w:styleId="CFD3DA1E7B7B43E19D765F164DCD5645">
    <w:name w:val="CFD3DA1E7B7B43E19D765F164DCD5645"/>
    <w:rsid w:val="00BB0D62"/>
  </w:style>
  <w:style w:type="paragraph" w:customStyle="1" w:styleId="FEFCCF6B870C4FACBFC0BEF72659EBB7">
    <w:name w:val="FEFCCF6B870C4FACBFC0BEF72659EBB7"/>
    <w:rsid w:val="00BB0D62"/>
  </w:style>
  <w:style w:type="paragraph" w:customStyle="1" w:styleId="56B17B49F1464ACC8E8364CDC3D91C64">
    <w:name w:val="56B17B49F1464ACC8E8364CDC3D91C64"/>
    <w:rsid w:val="00BB0D62"/>
  </w:style>
  <w:style w:type="paragraph" w:customStyle="1" w:styleId="68A8AD0AE3CF49EE8F2A5BE5AA38623A">
    <w:name w:val="68A8AD0AE3CF49EE8F2A5BE5AA38623A"/>
    <w:rsid w:val="00BB0D62"/>
  </w:style>
  <w:style w:type="paragraph" w:customStyle="1" w:styleId="7E2AE9163B694629BE100268C945D824">
    <w:name w:val="7E2AE9163B694629BE100268C945D824"/>
    <w:rsid w:val="00BB0D62"/>
  </w:style>
  <w:style w:type="paragraph" w:customStyle="1" w:styleId="E95CD3F327E8420EAA932E8FD859771D">
    <w:name w:val="E95CD3F327E8420EAA932E8FD859771D"/>
    <w:rsid w:val="00BB0D62"/>
  </w:style>
  <w:style w:type="paragraph" w:customStyle="1" w:styleId="1609B758888A425E851A5F446F754818">
    <w:name w:val="1609B758888A425E851A5F446F754818"/>
    <w:rsid w:val="00BB0D62"/>
  </w:style>
  <w:style w:type="paragraph" w:customStyle="1" w:styleId="8A753C19176D44AFB5D1BD8A0FC947FB">
    <w:name w:val="8A753C19176D44AFB5D1BD8A0FC947FB"/>
    <w:rsid w:val="00BB0D62"/>
  </w:style>
  <w:style w:type="paragraph" w:customStyle="1" w:styleId="7E40E47DC9C94EE2BCCDB5AD1290831E">
    <w:name w:val="7E40E47DC9C94EE2BCCDB5AD1290831E"/>
    <w:rsid w:val="00BB0D62"/>
  </w:style>
  <w:style w:type="paragraph" w:customStyle="1" w:styleId="2F2BEFE7F9D543D4936909730D95D338">
    <w:name w:val="2F2BEFE7F9D543D4936909730D95D338"/>
    <w:rsid w:val="00BB0D62"/>
  </w:style>
  <w:style w:type="paragraph" w:customStyle="1" w:styleId="651487FC09014E16A6390B2BD815F9BA">
    <w:name w:val="651487FC09014E16A6390B2BD815F9BA"/>
    <w:rsid w:val="00BB0D62"/>
  </w:style>
  <w:style w:type="paragraph" w:customStyle="1" w:styleId="66941540C1A24FADBBA98FB35ECA1734">
    <w:name w:val="66941540C1A24FADBBA98FB35ECA1734"/>
    <w:rsid w:val="00BB0D62"/>
  </w:style>
  <w:style w:type="paragraph" w:customStyle="1" w:styleId="6CFC983D5B5F45E595188F7F87799F1E">
    <w:name w:val="6CFC983D5B5F45E595188F7F87799F1E"/>
    <w:rsid w:val="00BB0D62"/>
  </w:style>
  <w:style w:type="paragraph" w:customStyle="1" w:styleId="B9351ED2ECB84AB1B6790C940D572A75">
    <w:name w:val="B9351ED2ECB84AB1B6790C940D572A75"/>
    <w:rsid w:val="00BB0D62"/>
  </w:style>
  <w:style w:type="paragraph" w:customStyle="1" w:styleId="AF1AD87D50F54848BB8C9BD56FA2EBB7">
    <w:name w:val="AF1AD87D50F54848BB8C9BD56FA2EBB7"/>
    <w:rsid w:val="00BB0D62"/>
  </w:style>
  <w:style w:type="paragraph" w:customStyle="1" w:styleId="C98F70B250A942C89BE5BC1FD81DFF25">
    <w:name w:val="C98F70B250A942C89BE5BC1FD81DFF25"/>
    <w:rsid w:val="00BB0D62"/>
  </w:style>
  <w:style w:type="paragraph" w:customStyle="1" w:styleId="3C166739A8564AD5A3E8B023EAB65DD1">
    <w:name w:val="3C166739A8564AD5A3E8B023EAB65DD1"/>
    <w:rsid w:val="00BB0D62"/>
  </w:style>
  <w:style w:type="paragraph" w:customStyle="1" w:styleId="065B96BD54054411A4C96BD6221D3E39">
    <w:name w:val="065B96BD54054411A4C96BD6221D3E39"/>
    <w:rsid w:val="00BB0D62"/>
  </w:style>
  <w:style w:type="paragraph" w:customStyle="1" w:styleId="F7DCB173F65C4670935F6C09D465EB15">
    <w:name w:val="F7DCB173F65C4670935F6C09D465EB15"/>
    <w:rsid w:val="00BB0D62"/>
  </w:style>
  <w:style w:type="paragraph" w:customStyle="1" w:styleId="3A84B71E5C2E4CB3870DCEED11EB4483">
    <w:name w:val="3A84B71E5C2E4CB3870DCEED11EB4483"/>
    <w:rsid w:val="00BB0D62"/>
  </w:style>
  <w:style w:type="paragraph" w:customStyle="1" w:styleId="D9F99D5A077C466880077CD2ED7A627A">
    <w:name w:val="D9F99D5A077C466880077CD2ED7A627A"/>
    <w:rsid w:val="00BB0D62"/>
  </w:style>
  <w:style w:type="paragraph" w:customStyle="1" w:styleId="6DC98E05A5544140A90464B34D932B72">
    <w:name w:val="6DC98E05A5544140A90464B34D932B72"/>
    <w:rsid w:val="00BB0D62"/>
  </w:style>
  <w:style w:type="paragraph" w:customStyle="1" w:styleId="9A0E3B48FFAC4AF4AC8305EBC097BEFD">
    <w:name w:val="9A0E3B48FFAC4AF4AC8305EBC097BEFD"/>
    <w:rsid w:val="00BB0D62"/>
  </w:style>
  <w:style w:type="paragraph" w:customStyle="1" w:styleId="880BCD9C3976401AA9D7731CF5BB2E91">
    <w:name w:val="880BCD9C3976401AA9D7731CF5BB2E91"/>
    <w:rsid w:val="00BB0D62"/>
  </w:style>
  <w:style w:type="paragraph" w:customStyle="1" w:styleId="196622C051CC4BCFAF5A8327B73911A6">
    <w:name w:val="196622C051CC4BCFAF5A8327B73911A6"/>
    <w:rsid w:val="00BB0D62"/>
  </w:style>
  <w:style w:type="paragraph" w:customStyle="1" w:styleId="E494D7A702DD40D88F7FCF5922BF4E08">
    <w:name w:val="E494D7A702DD40D88F7FCF5922BF4E08"/>
    <w:rsid w:val="00BB0D62"/>
  </w:style>
  <w:style w:type="paragraph" w:customStyle="1" w:styleId="4A7C5DF5582845B094430A4200EE7319">
    <w:name w:val="4A7C5DF5582845B094430A4200EE7319"/>
    <w:rsid w:val="00BB0D62"/>
  </w:style>
  <w:style w:type="paragraph" w:customStyle="1" w:styleId="38CF9ABD6ECA46DB9434BA4DBB0A9467">
    <w:name w:val="38CF9ABD6ECA46DB9434BA4DBB0A9467"/>
    <w:rsid w:val="00BB0D62"/>
  </w:style>
  <w:style w:type="paragraph" w:customStyle="1" w:styleId="18E4D0B5B2864CDEB59B7550DBB9DB50">
    <w:name w:val="18E4D0B5B2864CDEB59B7550DBB9DB50"/>
    <w:rsid w:val="00BB0D62"/>
  </w:style>
  <w:style w:type="paragraph" w:customStyle="1" w:styleId="781DA734057941118DB23E3DD1716B53">
    <w:name w:val="781DA734057941118DB23E3DD1716B53"/>
    <w:rsid w:val="00BB0D62"/>
  </w:style>
  <w:style w:type="paragraph" w:customStyle="1" w:styleId="0BB2138C1AB04FA898957793CCCC8408">
    <w:name w:val="0BB2138C1AB04FA898957793CCCC8408"/>
    <w:rsid w:val="00BB0D62"/>
  </w:style>
  <w:style w:type="paragraph" w:customStyle="1" w:styleId="D5E453A264174F49A0AF70393B17658A">
    <w:name w:val="D5E453A264174F49A0AF70393B17658A"/>
    <w:rsid w:val="00BB0D62"/>
  </w:style>
  <w:style w:type="paragraph" w:customStyle="1" w:styleId="D8EDC5E570F8498AAA84D292134B1E16">
    <w:name w:val="D8EDC5E570F8498AAA84D292134B1E16"/>
    <w:rsid w:val="00BB0D62"/>
  </w:style>
  <w:style w:type="paragraph" w:customStyle="1" w:styleId="19A3F6F051EF4F049E18AE16A7CCCADC">
    <w:name w:val="19A3F6F051EF4F049E18AE16A7CCCADC"/>
    <w:rsid w:val="00BB0D62"/>
  </w:style>
  <w:style w:type="paragraph" w:customStyle="1" w:styleId="6E2311E8172B4CC0B441748376842D33">
    <w:name w:val="6E2311E8172B4CC0B441748376842D33"/>
    <w:rsid w:val="00BB0D62"/>
  </w:style>
  <w:style w:type="paragraph" w:customStyle="1" w:styleId="41C9E7A02E374238A6516ECE6549DEEB">
    <w:name w:val="41C9E7A02E374238A6516ECE6549DEEB"/>
    <w:rsid w:val="00BB0D62"/>
  </w:style>
  <w:style w:type="paragraph" w:customStyle="1" w:styleId="73A8422A9A7441AA876D86814B21CF01">
    <w:name w:val="73A8422A9A7441AA876D86814B21CF01"/>
    <w:rsid w:val="00BB0D62"/>
  </w:style>
  <w:style w:type="paragraph" w:customStyle="1" w:styleId="5996464A38084A079685003ABBD732DA">
    <w:name w:val="5996464A38084A079685003ABBD732DA"/>
    <w:rsid w:val="00BB0D62"/>
  </w:style>
  <w:style w:type="paragraph" w:customStyle="1" w:styleId="02C6F341790042A6B6E74A02D36CF2B3">
    <w:name w:val="02C6F341790042A6B6E74A02D36CF2B3"/>
    <w:rsid w:val="00BB0D62"/>
  </w:style>
  <w:style w:type="paragraph" w:customStyle="1" w:styleId="574FCB2CBCA4458BAAD8D70160300D28">
    <w:name w:val="574FCB2CBCA4458BAAD8D70160300D28"/>
    <w:rsid w:val="00BB0D62"/>
  </w:style>
  <w:style w:type="paragraph" w:customStyle="1" w:styleId="81736A1325F849648ED9F6B78CA3055F">
    <w:name w:val="81736A1325F849648ED9F6B78CA3055F"/>
    <w:rsid w:val="00BB0D62"/>
  </w:style>
  <w:style w:type="paragraph" w:customStyle="1" w:styleId="1217399E7E0E4E16AD44A8EB285EB1B2">
    <w:name w:val="1217399E7E0E4E16AD44A8EB285EB1B2"/>
    <w:rsid w:val="00BB0D62"/>
  </w:style>
  <w:style w:type="paragraph" w:customStyle="1" w:styleId="BDD6BEAEC19645EAB25FE19C5EDD1527">
    <w:name w:val="BDD6BEAEC19645EAB25FE19C5EDD1527"/>
    <w:rsid w:val="00BB0D62"/>
  </w:style>
  <w:style w:type="paragraph" w:customStyle="1" w:styleId="7D7CCF6289084C60A9F3620B1FF172A5">
    <w:name w:val="7D7CCF6289084C60A9F3620B1FF172A5"/>
    <w:rsid w:val="00BB0D62"/>
  </w:style>
  <w:style w:type="paragraph" w:customStyle="1" w:styleId="C3C6010B06C04B20A0B924C1D57AE414">
    <w:name w:val="C3C6010B06C04B20A0B924C1D57AE414"/>
    <w:rsid w:val="00BB0D62"/>
  </w:style>
  <w:style w:type="paragraph" w:customStyle="1" w:styleId="5F36A63C60AA478A9D66483616D31ECC">
    <w:name w:val="5F36A63C60AA478A9D66483616D31ECC"/>
    <w:rsid w:val="00BB0D62"/>
  </w:style>
  <w:style w:type="paragraph" w:customStyle="1" w:styleId="B805F2F3494647CE80715D341D7ED973">
    <w:name w:val="B805F2F3494647CE80715D341D7ED973"/>
    <w:rsid w:val="00BB0D62"/>
  </w:style>
  <w:style w:type="paragraph" w:customStyle="1" w:styleId="76F21270584B40E7A21833A83D2FF729">
    <w:name w:val="76F21270584B40E7A21833A83D2FF729"/>
    <w:rsid w:val="00BB0D62"/>
  </w:style>
  <w:style w:type="paragraph" w:customStyle="1" w:styleId="5B212FCC77D441C38BC6FF9BABDA3283">
    <w:name w:val="5B212FCC77D441C38BC6FF9BABDA3283"/>
    <w:rsid w:val="00BB0D62"/>
  </w:style>
  <w:style w:type="paragraph" w:customStyle="1" w:styleId="9EEF0B6B158041BF8CA463F7013E1744">
    <w:name w:val="9EEF0B6B158041BF8CA463F7013E1744"/>
    <w:rsid w:val="00BB0D62"/>
  </w:style>
  <w:style w:type="paragraph" w:customStyle="1" w:styleId="EBE6CA4AE12D4F7D888C9650E44A54E2">
    <w:name w:val="EBE6CA4AE12D4F7D888C9650E44A54E2"/>
    <w:rsid w:val="00BB0D62"/>
  </w:style>
  <w:style w:type="paragraph" w:customStyle="1" w:styleId="B3F6414A5A8741B7A5EBB690D7BD7440">
    <w:name w:val="B3F6414A5A8741B7A5EBB690D7BD7440"/>
    <w:rsid w:val="00BB0D62"/>
  </w:style>
  <w:style w:type="paragraph" w:customStyle="1" w:styleId="1753D8F246E0425AA37F8BED55E786C4">
    <w:name w:val="1753D8F246E0425AA37F8BED55E786C4"/>
    <w:rsid w:val="00BB0D62"/>
  </w:style>
  <w:style w:type="paragraph" w:customStyle="1" w:styleId="99CC4A852FF54F8A844E81DC09E5A188">
    <w:name w:val="99CC4A852FF54F8A844E81DC09E5A188"/>
    <w:rsid w:val="00BB0D62"/>
  </w:style>
  <w:style w:type="paragraph" w:customStyle="1" w:styleId="BA9F9BDF580B4612B72A954578DD430F">
    <w:name w:val="BA9F9BDF580B4612B72A954578DD430F"/>
    <w:rsid w:val="00BB0D62"/>
  </w:style>
  <w:style w:type="paragraph" w:customStyle="1" w:styleId="22010E8B9227408A864439392E41E305">
    <w:name w:val="22010E8B9227408A864439392E41E305"/>
    <w:rsid w:val="00BB0D62"/>
  </w:style>
  <w:style w:type="paragraph" w:customStyle="1" w:styleId="0705C6BC64A7445F925B07CB58BA6549">
    <w:name w:val="0705C6BC64A7445F925B07CB58BA6549"/>
    <w:rsid w:val="00BB0D62"/>
  </w:style>
  <w:style w:type="paragraph" w:customStyle="1" w:styleId="386408BFD9E6431B8CDD785BCCA31920">
    <w:name w:val="386408BFD9E6431B8CDD785BCCA31920"/>
    <w:rsid w:val="00BB0D62"/>
  </w:style>
  <w:style w:type="paragraph" w:customStyle="1" w:styleId="EE188D698FD24C93B401C0A75824347F">
    <w:name w:val="EE188D698FD24C93B401C0A75824347F"/>
    <w:rsid w:val="00BB0D62"/>
  </w:style>
  <w:style w:type="paragraph" w:customStyle="1" w:styleId="377AB54A84804E48B077EEE6CD61FB64">
    <w:name w:val="377AB54A84804E48B077EEE6CD61FB64"/>
    <w:rsid w:val="00BB0D62"/>
  </w:style>
  <w:style w:type="paragraph" w:customStyle="1" w:styleId="189A6C367CA74A9E92B6A28CA651D634">
    <w:name w:val="189A6C367CA74A9E92B6A28CA651D634"/>
    <w:rsid w:val="00BB0D62"/>
  </w:style>
  <w:style w:type="paragraph" w:customStyle="1" w:styleId="66FEA5A55214458A88C09BC2735A145C">
    <w:name w:val="66FEA5A55214458A88C09BC2735A145C"/>
    <w:rsid w:val="00BB0D62"/>
  </w:style>
  <w:style w:type="paragraph" w:customStyle="1" w:styleId="96543071057A40A49C2BE1201F27AB54">
    <w:name w:val="96543071057A40A49C2BE1201F27AB54"/>
    <w:rsid w:val="00BB0D62"/>
  </w:style>
  <w:style w:type="paragraph" w:customStyle="1" w:styleId="F6D0DF0A60BC401287F63FC912ED95C4">
    <w:name w:val="F6D0DF0A60BC401287F63FC912ED95C4"/>
    <w:rsid w:val="00BB0D62"/>
  </w:style>
  <w:style w:type="paragraph" w:customStyle="1" w:styleId="A13088ADE8BD46DD8F306D29F155B668">
    <w:name w:val="A13088ADE8BD46DD8F306D29F155B668"/>
    <w:rsid w:val="00BB0D62"/>
  </w:style>
  <w:style w:type="paragraph" w:customStyle="1" w:styleId="7FEB12B33C134E5FA7C2B81F3E0BB115">
    <w:name w:val="7FEB12B33C134E5FA7C2B81F3E0BB115"/>
    <w:rsid w:val="00BB0D62"/>
  </w:style>
  <w:style w:type="paragraph" w:customStyle="1" w:styleId="C6F19EC8BCFB47FF9E43B292115B7197">
    <w:name w:val="C6F19EC8BCFB47FF9E43B292115B7197"/>
    <w:rsid w:val="00BB0D62"/>
  </w:style>
  <w:style w:type="paragraph" w:customStyle="1" w:styleId="853E2A2A5E4A4CD1915094B56CB65C47">
    <w:name w:val="853E2A2A5E4A4CD1915094B56CB65C47"/>
    <w:rsid w:val="00BB0D62"/>
  </w:style>
  <w:style w:type="paragraph" w:customStyle="1" w:styleId="48631AF1563D4D8BA5A357D2CDF618E0">
    <w:name w:val="48631AF1563D4D8BA5A357D2CDF618E0"/>
    <w:rsid w:val="00BB0D62"/>
  </w:style>
  <w:style w:type="paragraph" w:customStyle="1" w:styleId="4BB44DD8EFBF46419C44E410AD23DC97">
    <w:name w:val="4BB44DD8EFBF46419C44E410AD23DC97"/>
    <w:rsid w:val="00BB0D62"/>
  </w:style>
  <w:style w:type="paragraph" w:customStyle="1" w:styleId="A27E6A5BC210433FB59A5FD4F27D11A7">
    <w:name w:val="A27E6A5BC210433FB59A5FD4F27D11A7"/>
    <w:rsid w:val="00BB0D62"/>
  </w:style>
  <w:style w:type="paragraph" w:customStyle="1" w:styleId="2F3CB569087043359B9E57278DFD0103">
    <w:name w:val="2F3CB569087043359B9E57278DFD0103"/>
    <w:rsid w:val="00BB0D62"/>
  </w:style>
  <w:style w:type="paragraph" w:customStyle="1" w:styleId="05C52872B05544FFA97A3375D8B3393E">
    <w:name w:val="05C52872B05544FFA97A3375D8B3393E"/>
    <w:rsid w:val="00BB0D62"/>
  </w:style>
  <w:style w:type="paragraph" w:customStyle="1" w:styleId="3BEDB12E055945AE85FE252FBD4A00AE">
    <w:name w:val="3BEDB12E055945AE85FE252FBD4A00AE"/>
    <w:rsid w:val="00BB0D62"/>
  </w:style>
  <w:style w:type="paragraph" w:customStyle="1" w:styleId="6D4DCFD564C74D7B847C9429007092B6">
    <w:name w:val="6D4DCFD564C74D7B847C9429007092B6"/>
    <w:rsid w:val="00BB0D62"/>
  </w:style>
  <w:style w:type="paragraph" w:customStyle="1" w:styleId="3B06C6CB3AAD447D8F110C82637D4B7B">
    <w:name w:val="3B06C6CB3AAD447D8F110C82637D4B7B"/>
    <w:rsid w:val="00BB0D62"/>
  </w:style>
  <w:style w:type="paragraph" w:customStyle="1" w:styleId="3D5688FF0B744C4A879D5923406EEE8C">
    <w:name w:val="3D5688FF0B744C4A879D5923406EEE8C"/>
    <w:rsid w:val="00BB0D62"/>
  </w:style>
  <w:style w:type="paragraph" w:customStyle="1" w:styleId="CE5D724CDA9D429E8AC0256C99C12B11">
    <w:name w:val="CE5D724CDA9D429E8AC0256C99C12B11"/>
    <w:rsid w:val="00BB0D62"/>
  </w:style>
  <w:style w:type="paragraph" w:customStyle="1" w:styleId="6F62061E5DC54669B7EB26CF3009D1D4">
    <w:name w:val="6F62061E5DC54669B7EB26CF3009D1D4"/>
    <w:rsid w:val="00BB0D62"/>
  </w:style>
  <w:style w:type="paragraph" w:customStyle="1" w:styleId="F134DE855DF94CADA0F6FBA5C7C46075">
    <w:name w:val="F134DE855DF94CADA0F6FBA5C7C46075"/>
    <w:rsid w:val="00BB0D62"/>
  </w:style>
  <w:style w:type="paragraph" w:customStyle="1" w:styleId="C1416AAB316C4F8EB287E9E7495594DF">
    <w:name w:val="C1416AAB316C4F8EB287E9E7495594DF"/>
    <w:rsid w:val="00BB0D62"/>
  </w:style>
  <w:style w:type="paragraph" w:customStyle="1" w:styleId="296B9BAC8AFA4FC1884B1764549FE61A">
    <w:name w:val="296B9BAC8AFA4FC1884B1764549FE61A"/>
    <w:rsid w:val="00BB0D62"/>
  </w:style>
  <w:style w:type="paragraph" w:customStyle="1" w:styleId="98F7A7FC2AAE4562BD637D514F0CAD1E">
    <w:name w:val="98F7A7FC2AAE4562BD637D514F0CAD1E"/>
    <w:rsid w:val="00BB0D62"/>
  </w:style>
  <w:style w:type="paragraph" w:customStyle="1" w:styleId="E2F8398EE9684D4BBE1ABAFC71B2C2D4">
    <w:name w:val="E2F8398EE9684D4BBE1ABAFC71B2C2D4"/>
    <w:rsid w:val="00BB0D62"/>
  </w:style>
  <w:style w:type="paragraph" w:customStyle="1" w:styleId="C0C1F8AB3F3B45B8B238C33FF292BCEE">
    <w:name w:val="C0C1F8AB3F3B45B8B238C33FF292BCEE"/>
    <w:rsid w:val="00BB0D62"/>
  </w:style>
  <w:style w:type="paragraph" w:customStyle="1" w:styleId="209F6C5E39CB4681AEC73630E222F7FF">
    <w:name w:val="209F6C5E39CB4681AEC73630E222F7FF"/>
    <w:rsid w:val="00BB0D62"/>
  </w:style>
  <w:style w:type="paragraph" w:customStyle="1" w:styleId="35ECBC7EDFDF4749BED59E33B033BCB3">
    <w:name w:val="35ECBC7EDFDF4749BED59E33B033BCB3"/>
    <w:rsid w:val="00BB0D62"/>
  </w:style>
  <w:style w:type="paragraph" w:customStyle="1" w:styleId="EED01014E37C40E5A8891EC2102395AD">
    <w:name w:val="EED01014E37C40E5A8891EC2102395AD"/>
    <w:rsid w:val="00BB0D62"/>
  </w:style>
  <w:style w:type="paragraph" w:customStyle="1" w:styleId="C143F2D4A7594D4FA43214B8040BD669">
    <w:name w:val="C143F2D4A7594D4FA43214B8040BD669"/>
    <w:rsid w:val="00BB0D62"/>
  </w:style>
  <w:style w:type="paragraph" w:customStyle="1" w:styleId="B91AD7B6C4944B57BBE1276BD9394AC2">
    <w:name w:val="B91AD7B6C4944B57BBE1276BD9394AC2"/>
    <w:rsid w:val="00BB0D62"/>
  </w:style>
  <w:style w:type="paragraph" w:customStyle="1" w:styleId="63100F83856346E8845AA805F86756A8">
    <w:name w:val="63100F83856346E8845AA805F86756A8"/>
    <w:rsid w:val="00BB0D62"/>
  </w:style>
  <w:style w:type="paragraph" w:customStyle="1" w:styleId="D8248E4865824C0682D0CD39AF71E513">
    <w:name w:val="D8248E4865824C0682D0CD39AF71E513"/>
    <w:rsid w:val="00BB0D62"/>
  </w:style>
  <w:style w:type="paragraph" w:customStyle="1" w:styleId="A161F78DC3984A74B4DA9BA5D0045967">
    <w:name w:val="A161F78DC3984A74B4DA9BA5D0045967"/>
    <w:rsid w:val="00BB0D62"/>
  </w:style>
  <w:style w:type="paragraph" w:customStyle="1" w:styleId="60F68B5595F540698F3D90F5C001B70D">
    <w:name w:val="60F68B5595F540698F3D90F5C001B70D"/>
    <w:rsid w:val="00BB0D62"/>
  </w:style>
  <w:style w:type="paragraph" w:customStyle="1" w:styleId="DB311BC8D0EE4A87B1961BC565A35C59">
    <w:name w:val="DB311BC8D0EE4A87B1961BC565A35C59"/>
    <w:rsid w:val="00BB0D62"/>
  </w:style>
  <w:style w:type="paragraph" w:customStyle="1" w:styleId="A17DFA93FE9D489EBA3608E771558BD5">
    <w:name w:val="A17DFA93FE9D489EBA3608E771558BD5"/>
    <w:rsid w:val="00BB0D62"/>
  </w:style>
  <w:style w:type="paragraph" w:customStyle="1" w:styleId="DACA6E286A5044CE8D8C38201CBF4E66">
    <w:name w:val="DACA6E286A5044CE8D8C38201CBF4E66"/>
    <w:rsid w:val="00BB0D62"/>
  </w:style>
  <w:style w:type="paragraph" w:customStyle="1" w:styleId="6ACD7634D7A34327972DE9CAE98E8EC4">
    <w:name w:val="6ACD7634D7A34327972DE9CAE98E8EC4"/>
    <w:rsid w:val="00BB0D62"/>
  </w:style>
  <w:style w:type="paragraph" w:customStyle="1" w:styleId="D6DB88F259EE4FF9837EDE00B01BA1E2">
    <w:name w:val="D6DB88F259EE4FF9837EDE00B01BA1E2"/>
    <w:rsid w:val="00906D5F"/>
  </w:style>
  <w:style w:type="paragraph" w:customStyle="1" w:styleId="35B96140EEB1420C84E57823BD0413DA">
    <w:name w:val="35B96140EEB1420C84E57823BD0413DA"/>
    <w:rsid w:val="00906D5F"/>
  </w:style>
  <w:style w:type="paragraph" w:customStyle="1" w:styleId="201EB92FAC784B4D92D53F07C20E0055">
    <w:name w:val="201EB92FAC784B4D92D53F07C20E0055"/>
    <w:rsid w:val="00906D5F"/>
  </w:style>
  <w:style w:type="paragraph" w:customStyle="1" w:styleId="B3F1A7CC674843EFAB10FF19411B90A7">
    <w:name w:val="B3F1A7CC674843EFAB10FF19411B90A7"/>
    <w:rsid w:val="00906D5F"/>
  </w:style>
  <w:style w:type="paragraph" w:customStyle="1" w:styleId="208DDAD48B3946D5AF03A583BD7706A4">
    <w:name w:val="208DDAD48B3946D5AF03A583BD7706A4"/>
    <w:rsid w:val="00906D5F"/>
  </w:style>
  <w:style w:type="paragraph" w:customStyle="1" w:styleId="DC152B6B5C234140AE2CDE70CFE62723">
    <w:name w:val="DC152B6B5C234140AE2CDE70CFE62723"/>
    <w:rsid w:val="00906D5F"/>
  </w:style>
  <w:style w:type="paragraph" w:customStyle="1" w:styleId="743001CBDC43414E98D45E39E54A09A8">
    <w:name w:val="743001CBDC43414E98D45E39E54A09A8"/>
    <w:rsid w:val="00906D5F"/>
  </w:style>
  <w:style w:type="paragraph" w:customStyle="1" w:styleId="AD010D21F0A040858FC571C56432B0A3">
    <w:name w:val="AD010D21F0A040858FC571C56432B0A3"/>
    <w:rsid w:val="00906D5F"/>
  </w:style>
  <w:style w:type="paragraph" w:customStyle="1" w:styleId="BCF45B10A18C4308BAED9D29456FC3E3">
    <w:name w:val="BCF45B10A18C4308BAED9D29456FC3E3"/>
    <w:rsid w:val="00906D5F"/>
  </w:style>
  <w:style w:type="paragraph" w:customStyle="1" w:styleId="F04476ACF4DE499BA6C634BF98BE6CE2">
    <w:name w:val="F04476ACF4DE499BA6C634BF98BE6CE2"/>
    <w:rsid w:val="00906D5F"/>
  </w:style>
  <w:style w:type="paragraph" w:customStyle="1" w:styleId="A0A4BE073373493E8BB200184D8F8233">
    <w:name w:val="A0A4BE073373493E8BB200184D8F8233"/>
    <w:rsid w:val="00906D5F"/>
  </w:style>
  <w:style w:type="paragraph" w:customStyle="1" w:styleId="2C4FE382FF484A9BAFFEC1FAFF6A9385">
    <w:name w:val="2C4FE382FF484A9BAFFEC1FAFF6A9385"/>
    <w:rsid w:val="00906D5F"/>
  </w:style>
  <w:style w:type="paragraph" w:customStyle="1" w:styleId="41D188DFF79E478A847F508AC883D4A5">
    <w:name w:val="41D188DFF79E478A847F508AC883D4A5"/>
    <w:rsid w:val="00906D5F"/>
  </w:style>
  <w:style w:type="paragraph" w:customStyle="1" w:styleId="60247448F63C45398AA3B95CE958E72B">
    <w:name w:val="60247448F63C45398AA3B95CE958E72B"/>
    <w:rsid w:val="00906D5F"/>
  </w:style>
  <w:style w:type="paragraph" w:customStyle="1" w:styleId="2D89CBF1F2364E0BB9C88603EA887F38">
    <w:name w:val="2D89CBF1F2364E0BB9C88603EA887F38"/>
    <w:rsid w:val="00906D5F"/>
  </w:style>
  <w:style w:type="paragraph" w:customStyle="1" w:styleId="882C9BE4873A4AF8BDC47CE19ABC9A3F">
    <w:name w:val="882C9BE4873A4AF8BDC47CE19ABC9A3F"/>
    <w:rsid w:val="00906D5F"/>
  </w:style>
  <w:style w:type="paragraph" w:customStyle="1" w:styleId="E01F03BB8E164F2AB54AA2E7AB0D7354">
    <w:name w:val="E01F03BB8E164F2AB54AA2E7AB0D7354"/>
    <w:rsid w:val="00906D5F"/>
  </w:style>
  <w:style w:type="paragraph" w:customStyle="1" w:styleId="72EC182B8D374A9499C1B62168241290">
    <w:name w:val="72EC182B8D374A9499C1B62168241290"/>
    <w:rsid w:val="00906D5F"/>
  </w:style>
  <w:style w:type="paragraph" w:customStyle="1" w:styleId="A1488DA9A3F24635BD3BE4CD410B69A0">
    <w:name w:val="A1488DA9A3F24635BD3BE4CD410B69A0"/>
    <w:rsid w:val="00906D5F"/>
  </w:style>
  <w:style w:type="paragraph" w:customStyle="1" w:styleId="FE377E9A29A8492C883B9B20153FBFAD">
    <w:name w:val="FE377E9A29A8492C883B9B20153FBFAD"/>
    <w:rsid w:val="00906D5F"/>
  </w:style>
  <w:style w:type="paragraph" w:customStyle="1" w:styleId="AA06C23FCA774C0CA583A2E2E9058800">
    <w:name w:val="AA06C23FCA774C0CA583A2E2E9058800"/>
    <w:rsid w:val="00906D5F"/>
  </w:style>
  <w:style w:type="paragraph" w:customStyle="1" w:styleId="EF740F7DEDAE47FEB0F5B00AACC994A0">
    <w:name w:val="EF740F7DEDAE47FEB0F5B00AACC994A0"/>
    <w:rsid w:val="00906D5F"/>
  </w:style>
  <w:style w:type="paragraph" w:customStyle="1" w:styleId="6675CA25A66F4498A2D0790F50F16DB9">
    <w:name w:val="6675CA25A66F4498A2D0790F50F16DB9"/>
    <w:rsid w:val="00906D5F"/>
  </w:style>
  <w:style w:type="paragraph" w:customStyle="1" w:styleId="2E6A8256B2AA48E88BD7C795B372AA3C">
    <w:name w:val="2E6A8256B2AA48E88BD7C795B372AA3C"/>
    <w:rsid w:val="00906D5F"/>
  </w:style>
  <w:style w:type="paragraph" w:customStyle="1" w:styleId="A57A82E0F5CA4183A175E89BC2A8371C">
    <w:name w:val="A57A82E0F5CA4183A175E89BC2A8371C"/>
    <w:rsid w:val="00906D5F"/>
  </w:style>
  <w:style w:type="paragraph" w:customStyle="1" w:styleId="9729CA1C1A654E189EA88A2E3C954552">
    <w:name w:val="9729CA1C1A654E189EA88A2E3C954552"/>
    <w:rsid w:val="00906D5F"/>
  </w:style>
  <w:style w:type="paragraph" w:customStyle="1" w:styleId="49B2E2901D7E458EB7B35C99D851410F">
    <w:name w:val="49B2E2901D7E458EB7B35C99D851410F"/>
    <w:rsid w:val="00906D5F"/>
  </w:style>
  <w:style w:type="paragraph" w:customStyle="1" w:styleId="81297A295DD249B8BF5A63AE56762ED8">
    <w:name w:val="81297A295DD249B8BF5A63AE56762ED8"/>
    <w:rsid w:val="00906D5F"/>
  </w:style>
  <w:style w:type="paragraph" w:customStyle="1" w:styleId="7B63F5BBDE68415CBBDCCA4F05289E76">
    <w:name w:val="7B63F5BBDE68415CBBDCCA4F05289E76"/>
    <w:rsid w:val="00906D5F"/>
  </w:style>
  <w:style w:type="paragraph" w:customStyle="1" w:styleId="5F157344372447998C0A5DF3F105165C">
    <w:name w:val="5F157344372447998C0A5DF3F105165C"/>
    <w:rsid w:val="00906D5F"/>
  </w:style>
  <w:style w:type="paragraph" w:customStyle="1" w:styleId="3FBDBAAF06974B5A843F7E811A4B4D16">
    <w:name w:val="3FBDBAAF06974B5A843F7E811A4B4D16"/>
    <w:rsid w:val="00906D5F"/>
  </w:style>
  <w:style w:type="paragraph" w:customStyle="1" w:styleId="243133C3D9C04E5FA72190455AFC8FC3">
    <w:name w:val="243133C3D9C04E5FA72190455AFC8FC3"/>
    <w:rsid w:val="00906D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