
<file path=[Content_Types].xml><?xml version="1.0" encoding="utf-8"?>
<Types xmlns="http://schemas.openxmlformats.org/package/2006/content-types">
  <Default Extension="rels" ContentType="application/vnd.openxmlformats-package.relationships+xml"/>
  <Default Extension="xml" ContentType="application/xml"/>
  <Override PartName="/customUI/customUI.xml" ContentType="application/xml"/>
  <Override PartName="/customUI/customUI14.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userCustomization/customUI.xml" ContentType="application/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06/relationships/ui/extensibility" Target="customUI/customUI.xml" /><Relationship Id="rId5" Type="http://schemas.microsoft.com/office/2007/relationships/ui/extensibility" Target="customUI/customUI14.xml" /><Relationship Id="rId6" Type="http://schemas.microsoft.com/office/2006/relationships/ui/userCustomization" Target="userCustomization/customUI.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DD6E9E" w:rsidRPr="000412B5" w:rsidP="00E04F6D">
      <w:pPr>
        <w:pStyle w:val="TitleCommittee0"/>
      </w:pPr>
      <w:sdt>
        <w:sdtPr>
          <w:alias w:val="CommitteeName"/>
          <w:tag w:val="CommitteeName"/>
          <w:id w:val="1869951332"/>
          <w:placeholder>
            <w:docPart w:val="17E0A4E7BF1D4AEEA2326E8474561CF6"/>
          </w:placeholder>
          <w:richText/>
        </w:sdtPr>
        <w:sdtContent>
          <w:r w:rsidRPr="000412B5">
            <w:t>Foreign Affairs Committee</w:t>
          </w:r>
        </w:sdtContent>
      </w:sdt>
    </w:p>
    <w:p w:rsidR="00DD6E9E" w:rsidRPr="000412B5" w:rsidP="00E04F6D">
      <w:pPr>
        <w:pStyle w:val="TitleInquiry0"/>
      </w:pPr>
      <w:r w:rsidRPr="000412B5">
        <w:t xml:space="preserve">Oral evidence: </w:t>
      </w:r>
      <w:sdt>
        <w:sdtPr>
          <w:alias w:val="InquiryName"/>
          <w:tag w:val="InquiryName"/>
          <w:id w:val="377371847"/>
          <w:placeholder>
            <w:docPart w:val="17E0A4E7BF1D4AEEA2326E8474561CF6"/>
          </w:placeholder>
          <w:richText/>
        </w:sdtPr>
        <w:sdtContent>
          <w:r w:rsidRPr="000412B5">
            <w:t>Implementing the Integrated Review: Tilt to the Indo-Pacific</w:t>
          </w:r>
        </w:sdtContent>
      </w:sdt>
      <w:r w:rsidRPr="000412B5">
        <w:t xml:space="preserve">, HC </w:t>
      </w:r>
      <w:sdt>
        <w:sdtPr>
          <w:alias w:val="InquiryRefNo"/>
          <w:tag w:val="InquiryRefNo"/>
          <w:id w:val="-281725174"/>
          <w:placeholder>
            <w:docPart w:val="17E0A4E7BF1D4AEEA2326E8474561CF6"/>
          </w:placeholder>
          <w:richText/>
        </w:sdtPr>
        <w:sdtContent>
          <w:r w:rsidRPr="000412B5">
            <w:t>684</w:t>
          </w:r>
        </w:sdtContent>
      </w:sdt>
    </w:p>
    <w:sdt>
      <w:sdtPr>
        <w:alias w:val="SittingDate"/>
        <w:tag w:val="SittingDate"/>
        <w:id w:val="-1160222926"/>
        <w:placeholder>
          <w:docPart w:val="17E0A4E7BF1D4AEEA2326E8474561CF6"/>
        </w:placeholder>
        <w:richText/>
      </w:sdtPr>
      <w:sdtContent>
        <w:p w:rsidR="00DD6E9E" w:rsidRPr="000412B5" w:rsidP="00E04F6D">
          <w:pPr>
            <w:pStyle w:val="Para"/>
          </w:pPr>
          <w:r w:rsidRPr="000412B5">
            <w:t>Tuesday 26 October 2021</w:t>
          </w:r>
        </w:p>
      </w:sdtContent>
    </w:sdt>
    <w:p w:rsidR="00DD6E9E" w:rsidRPr="000412B5" w:rsidP="00E04F6D">
      <w:pPr>
        <w:pStyle w:val="Para"/>
      </w:pPr>
      <w:r w:rsidRPr="000412B5">
        <w:t xml:space="preserve">Ordered by the House of </w:t>
      </w:r>
      <w:sdt>
        <w:sdtPr>
          <w:alias w:val="House"/>
          <w:tag w:val="House"/>
          <w:id w:val="809213435"/>
          <w:placeholder>
            <w:docPart w:val="17E0A4E7BF1D4AEEA2326E8474561CF6"/>
          </w:placeholder>
          <w:richText/>
        </w:sdtPr>
        <w:sdtContent>
          <w:r w:rsidRPr="000412B5">
            <w:t>Commons</w:t>
          </w:r>
        </w:sdtContent>
      </w:sdt>
      <w:r w:rsidRPr="000412B5">
        <w:t xml:space="preserve"> to be published on </w:t>
      </w:r>
      <w:sdt>
        <w:sdtPr>
          <w:alias w:val="PublishDate"/>
          <w:tag w:val="PublishDate"/>
          <w:id w:val="217021599"/>
          <w:placeholder>
            <w:docPart w:val="17E0A4E7BF1D4AEEA2326E8474561CF6"/>
          </w:placeholder>
          <w:richText/>
        </w:sdtPr>
        <w:sdtContent>
          <w:r w:rsidRPr="000412B5">
            <w:t>26 October 2021</w:t>
          </w:r>
        </w:sdtContent>
      </w:sdt>
      <w:r w:rsidRPr="000412B5">
        <w:t>.</w:t>
      </w:r>
    </w:p>
    <w:p w:rsidR="00DD6E9E" w:rsidRPr="000412B5" w:rsidP="00E04F6D">
      <w:sdt>
        <w:sdtPr>
          <w:alias w:val="VideoHyperlink"/>
          <w:tag w:val="VideoHyperlink"/>
          <w:id w:val="703995351"/>
          <w:placeholder>
            <w:docPart w:val="17E0A4E7BF1D4AEEA2326E8474561CF6"/>
          </w:placeholder>
          <w:richText/>
        </w:sdtPr>
        <w:sdtContent>
          <w:r>
            <w:fldChar w:fldCharType="begin"/>
          </w:r>
          <w:r>
            <w:instrText xml:space="preserve"> HYPERLINK "https://www.parliamentlive.tv/Event/Index/1d751cf7-1f59-4fc0-80d1-e3182fa4ac4a" </w:instrText>
          </w:r>
          <w:r>
            <w:fldChar w:fldCharType="separate"/>
          </w:r>
          <w:r w:rsidRPr="0018267C">
            <w:rPr>
              <w:rStyle w:val="Hyperlink"/>
            </w:rPr>
            <w:t>Watch the meeting</w:t>
          </w:r>
          <w:r>
            <w:fldChar w:fldCharType="end"/>
          </w:r>
        </w:sdtContent>
      </w:sdt>
    </w:p>
    <w:p w:rsidR="00DD6E9E" w:rsidRPr="000412B5" w:rsidP="00E04F6D">
      <w:r w:rsidRPr="000412B5">
        <w:t xml:space="preserve">Members present: </w:t>
      </w:r>
      <w:sdt>
        <w:sdtPr>
          <w:alias w:val="MembersPresent"/>
          <w:tag w:val="MembersPresent"/>
          <w:id w:val="366340316"/>
          <w:placeholder>
            <w:docPart w:val="17E0A4E7BF1D4AEEA2326E8474561CF6"/>
          </w:placeholder>
          <w:richText/>
        </w:sdtPr>
        <w:sdtContent>
          <w:r w:rsidRPr="000412B5" w:rsidR="00D01655">
            <w:t>Tom Tugendhat</w:t>
          </w:r>
          <w:r w:rsidRPr="000412B5">
            <w:t xml:space="preserve"> (Chair); </w:t>
          </w:r>
          <w:r w:rsidRPr="000412B5" w:rsidR="00D01655">
            <w:t>Alicia Kearns; Bob Seely; Royston Smith; Graham Stringer</w:t>
          </w:r>
          <w:r w:rsidRPr="000412B5" w:rsidR="00165AA2">
            <w:t>.</w:t>
          </w:r>
        </w:sdtContent>
      </w:sdt>
    </w:p>
    <w:p w:rsidR="00DD6E9E" w:rsidRPr="000412B5" w:rsidP="00E04F6D">
      <w:pPr>
        <w:pStyle w:val="ParaCentre"/>
      </w:pPr>
      <w:r w:rsidRPr="000412B5">
        <w:t xml:space="preserve">Questions </w:t>
      </w:r>
      <w:sdt>
        <w:sdtPr>
          <w:alias w:val="QuestionNumbers"/>
          <w:tag w:val="QuestionNumbers"/>
          <w:id w:val="-1223666168"/>
          <w:placeholder>
            <w:docPart w:val="17E0A4E7BF1D4AEEA2326E8474561CF6"/>
          </w:placeholder>
          <w:richText/>
        </w:sdtPr>
        <w:sdtContent>
          <w:r w:rsidRPr="000412B5">
            <w:t xml:space="preserve">1 - </w:t>
          </w:r>
          <w:r w:rsidRPr="000412B5" w:rsidR="00756AD8">
            <w:t>2</w:t>
          </w:r>
          <w:r w:rsidRPr="000412B5" w:rsidR="000412B5">
            <w:t>1</w:t>
          </w:r>
        </w:sdtContent>
      </w:sdt>
    </w:p>
    <w:p w:rsidR="00DD6E9E" w:rsidRPr="000412B5" w:rsidP="00E04F6D">
      <w:pPr>
        <w:pStyle w:val="TitleWitnesses0"/>
      </w:pPr>
      <w:r w:rsidRPr="000412B5">
        <w:t>Witness</w:t>
      </w:r>
    </w:p>
    <w:sdt>
      <w:sdtPr>
        <w:alias w:val="WitnessSet"/>
        <w:tag w:val="WitnessSet"/>
        <w:id w:val="-368373484"/>
        <w:placeholder>
          <w:docPart w:val="A7FA0E5821B24F478B826D23BFB524DE"/>
        </w:placeholder>
        <w:richText/>
      </w:sdtPr>
      <w:sdtContent>
        <w:p w:rsidR="00DD6E9E" w:rsidRPr="000412B5" w:rsidP="00E04F6D">
          <w:pPr>
            <w:pStyle w:val="Para"/>
          </w:pPr>
          <w:r w:rsidRPr="000412B5">
            <w:t>I: Professor Rory Medcalf, Head</w:t>
          </w:r>
          <w:r w:rsidRPr="000412B5" w:rsidR="009D50F7">
            <w:t>,</w:t>
          </w:r>
          <w:r w:rsidRPr="000412B5">
            <w:t xml:space="preserve"> National Security Colleg</w:t>
          </w:r>
          <w:r w:rsidRPr="000412B5" w:rsidR="009D50F7">
            <w:t>e,</w:t>
          </w:r>
          <w:r w:rsidRPr="000412B5">
            <w:t xml:space="preserve"> Crawford School of Public Policy</w:t>
          </w:r>
          <w:r w:rsidRPr="000412B5" w:rsidR="009D50F7">
            <w:t>.</w:t>
          </w:r>
        </w:p>
      </w:sdtContent>
    </w:sdt>
    <w:p w:rsidR="00DD6E9E" w:rsidRPr="000412B5" w:rsidP="00E04F6D">
      <w:pPr>
        <w:pStyle w:val="Para"/>
      </w:pPr>
    </w:p>
    <w:p w:rsidR="00DD6E9E" w:rsidRPr="000412B5" w:rsidP="00E04F6D">
      <w:pPr>
        <w:rPr>
          <w:rFonts w:eastAsia="Times New Roman"/>
          <w:szCs w:val="20"/>
        </w:rPr>
      </w:pPr>
      <w:r w:rsidRPr="000412B5">
        <w:br w:type="page"/>
      </w:r>
    </w:p>
    <w:sdt>
      <w:sdtPr>
        <w:alias w:val="WitnessExamination"/>
        <w:tag w:val="WitnessExamination"/>
        <w:id w:val="2003463402"/>
        <w:placeholder>
          <w:docPart w:val="A7FA0E5821B24F478B826D23BFB524DE"/>
        </w:placeholder>
        <w:richText/>
      </w:sdtPr>
      <w:sdtContent>
        <w:p w:rsidR="008E70BA" w:rsidRPr="000412B5" w:rsidP="008E70BA">
          <w:pPr>
            <w:pStyle w:val="TitleWitnesses0"/>
          </w:pPr>
          <w:bookmarkStart w:id="0" w:name="Panel1"/>
          <w:r w:rsidRPr="000412B5">
            <w:t>Examination of witness</w:t>
          </w:r>
        </w:p>
        <w:p w:rsidR="00DD6E9E" w:rsidRPr="000412B5" w:rsidP="008E70BA">
          <w:pPr>
            <w:pStyle w:val="TitlePanel0"/>
            <w:jc w:val="both"/>
          </w:pPr>
          <w:r w:rsidRPr="000412B5">
            <w:rPr>
              <w:sz w:val="22"/>
            </w:rPr>
            <w:t xml:space="preserve">Witness: </w:t>
          </w:r>
          <w:r w:rsidR="00713A2A">
            <w:rPr>
              <w:sz w:val="22"/>
            </w:rPr>
            <w:t xml:space="preserve">Professor </w:t>
          </w:r>
          <w:r w:rsidRPr="000412B5" w:rsidR="008E70BA">
            <w:rPr>
              <w:sz w:val="22"/>
            </w:rPr>
            <w:t>Rory Medcalf</w:t>
          </w:r>
          <w:r w:rsidRPr="000412B5">
            <w:rPr>
              <w:sz w:val="22"/>
            </w:rPr>
            <w:t>.</w:t>
          </w:r>
        </w:p>
      </w:sdtContent>
    </w:sdt>
    <w:p w:rsidR="00F879CE" w:rsidRPr="000412B5" w:rsidP="002A477C">
      <w:pPr>
        <w:pStyle w:val="Question"/>
      </w:pPr>
      <w:bookmarkEnd w:id="0"/>
      <w:sdt>
        <w:sdtPr>
          <w:alias w:val="Member"/>
          <w:tag w:val="&lt;Member mnisId='4462' dodsId='108954'&gt;"/>
          <w:id w:val="-1693679741"/>
          <w:placeholder>
            <w:docPart w:val="DefaultPlaceholder_-1854013440"/>
          </w:placeholder>
          <w:richText/>
        </w:sdtPr>
        <w:sdtContent>
          <w:r w:rsidRPr="000412B5">
            <w:rPr>
              <w:b/>
            </w:rPr>
            <w:t>Chair:</w:t>
          </w:r>
        </w:sdtContent>
      </w:sdt>
      <w:r w:rsidRPr="000412B5">
        <w:t xml:space="preserve"> </w:t>
      </w:r>
      <w:r w:rsidRPr="000412B5" w:rsidR="003F5B51">
        <w:t>Welcome to this morning</w:t>
      </w:r>
      <w:r w:rsidRPr="000412B5" w:rsidR="00B44B5D">
        <w:t>’</w:t>
      </w:r>
      <w:r w:rsidRPr="000412B5" w:rsidR="003F5B51">
        <w:t>s session of the Foreign Affairs Committee. We are very lucky to have with us, all the way from Australia</w:t>
      </w:r>
      <w:r w:rsidR="006D45D0">
        <w:t>—</w:t>
      </w:r>
      <w:r w:rsidRPr="000412B5" w:rsidR="009D50F7">
        <w:t xml:space="preserve">very kindly </w:t>
      </w:r>
      <w:r w:rsidRPr="000412B5" w:rsidR="00F81B92">
        <w:t>staying up late for us</w:t>
      </w:r>
      <w:r w:rsidR="006D45D0">
        <w:t>—</w:t>
      </w:r>
      <w:r w:rsidRPr="000412B5" w:rsidR="00F81B92">
        <w:t>Professor Rory Medcalf. Rory, would you like to introduce yourself?</w:t>
      </w:r>
    </w:p>
    <w:p w:rsidR="00F879CE" w:rsidRPr="000412B5" w:rsidP="00F879CE">
      <w:pPr>
        <w:pStyle w:val="Answer"/>
      </w:pPr>
      <w:sdt>
        <w:sdtPr>
          <w:alias w:val="Witness"/>
          <w:id w:val="-1739701315"/>
          <w:placeholder>
            <w:docPart w:val="DefaultPlaceholder_-1854013440"/>
          </w:placeholder>
          <w:richText/>
        </w:sdtPr>
        <w:sdtContent>
          <w:r w:rsidRPr="000412B5" w:rsidR="00894AAC">
            <w:rPr>
              <w:b/>
              <w:i/>
              <w:iCs/>
            </w:rPr>
            <w:t>Professor Medcalf:</w:t>
          </w:r>
          <w:r w:rsidRPr="000412B5">
            <w:rPr>
              <w:b/>
            </w:rPr>
            <w:t xml:space="preserve"> </w:t>
          </w:r>
        </w:sdtContent>
      </w:sdt>
      <w:r w:rsidRPr="000412B5" w:rsidR="00F81B92">
        <w:t xml:space="preserve">My name is Rory Medcalf. I am a professor and head of the National Security College at the Australian National University in Canberra. I have a background </w:t>
      </w:r>
      <w:r w:rsidRPr="000412B5" w:rsidR="00FA65B5">
        <w:t>including service to the Australian Government in the Department of Foreign Affairs and the Office of National Assessments</w:t>
      </w:r>
      <w:r w:rsidRPr="000412B5" w:rsidR="00F76BE0">
        <w:t>, which was our peak intelligence agency; i</w:t>
      </w:r>
      <w:r w:rsidRPr="000412B5" w:rsidR="00894AAC">
        <w:t xml:space="preserve">t is now the Office of </w:t>
      </w:r>
      <w:r w:rsidRPr="000412B5" w:rsidR="003F1704">
        <w:t>National</w:t>
      </w:r>
      <w:r w:rsidRPr="000412B5" w:rsidR="00894AAC">
        <w:t xml:space="preserve"> Intelligence. I will leave it at that.</w:t>
      </w:r>
      <w:r w:rsidRPr="000412B5" w:rsidR="00D06C5C">
        <w:t xml:space="preserve"> </w:t>
      </w:r>
    </w:p>
    <w:p w:rsidR="00F879CE" w:rsidRPr="000412B5" w:rsidP="00F879CE">
      <w:pPr>
        <w:pStyle w:val="Question"/>
      </w:pPr>
      <w:sdt>
        <w:sdtPr>
          <w:alias w:val="Member"/>
          <w:tag w:val="&lt;Member mnisId='4462' dodsId='108954'&gt;"/>
          <w:id w:val="-871995883"/>
          <w:placeholder>
            <w:docPart w:val="DefaultPlaceholder_-1854013440"/>
          </w:placeholder>
          <w:richText/>
        </w:sdtPr>
        <w:sdtContent>
          <w:r w:rsidRPr="000412B5">
            <w:rPr>
              <w:b/>
            </w:rPr>
            <w:t>Chair:</w:t>
          </w:r>
        </w:sdtContent>
      </w:sdt>
      <w:r w:rsidRPr="000412B5">
        <w:t xml:space="preserve"> </w:t>
      </w:r>
      <w:r w:rsidRPr="000412B5" w:rsidR="00064227">
        <w:t>Professor Me</w:t>
      </w:r>
      <w:r w:rsidRPr="000412B5" w:rsidR="00D81350">
        <w:t>d</w:t>
      </w:r>
      <w:r w:rsidRPr="000412B5" w:rsidR="00064227">
        <w:t>calf</w:t>
      </w:r>
      <w:r w:rsidRPr="000412B5" w:rsidR="00894AAC">
        <w:t xml:space="preserve">, </w:t>
      </w:r>
      <w:r w:rsidRPr="000412B5" w:rsidR="00064227">
        <w:t>you have spent a long time</w:t>
      </w:r>
      <w:r w:rsidRPr="000412B5" w:rsidR="00F76BE0">
        <w:t>,</w:t>
      </w:r>
      <w:r w:rsidRPr="000412B5" w:rsidR="00064227">
        <w:t xml:space="preserve"> in recent </w:t>
      </w:r>
      <w:r w:rsidRPr="000412B5" w:rsidR="00894AAC">
        <w:t xml:space="preserve">weeks </w:t>
      </w:r>
      <w:r w:rsidRPr="000412B5" w:rsidR="00064227">
        <w:t>and months</w:t>
      </w:r>
      <w:r w:rsidRPr="000412B5" w:rsidR="00F76BE0">
        <w:t>,</w:t>
      </w:r>
      <w:r w:rsidRPr="000412B5" w:rsidR="00064227">
        <w:t xml:space="preserve"> looking at the </w:t>
      </w:r>
      <w:r w:rsidRPr="000412B5" w:rsidR="00BA7E3B">
        <w:t>AUKUS</w:t>
      </w:r>
      <w:r w:rsidRPr="000412B5" w:rsidR="00064227">
        <w:t xml:space="preserve"> deal</w:t>
      </w:r>
      <w:r w:rsidRPr="000412B5" w:rsidR="00894AAC">
        <w:t xml:space="preserve"> and the various elem</w:t>
      </w:r>
      <w:r w:rsidRPr="000412B5" w:rsidR="00082BDE">
        <w:t>ents that it brings to Australia</w:t>
      </w:r>
      <w:r w:rsidRPr="000412B5" w:rsidR="00F76BE0">
        <w:t xml:space="preserve">, </w:t>
      </w:r>
      <w:r w:rsidRPr="000412B5" w:rsidR="00082BDE">
        <w:t>the United Kingdom and the United States. Could you give us an overall assessment on the agreement</w:t>
      </w:r>
      <w:r w:rsidR="006D45D0">
        <w:t>,</w:t>
      </w:r>
      <w:r w:rsidRPr="000412B5" w:rsidR="00082BDE">
        <w:t xml:space="preserve"> and let us know what you think are its strengths and perhaps even its weaknesses?</w:t>
      </w:r>
    </w:p>
    <w:p w:rsidR="006F7484" w:rsidRPr="000412B5" w:rsidP="00F879CE">
      <w:pPr>
        <w:pStyle w:val="Answer"/>
      </w:pPr>
      <w:sdt>
        <w:sdtPr>
          <w:alias w:val="Witness"/>
          <w:id w:val="-64653894"/>
          <w:placeholder>
            <w:docPart w:val="DefaultPlaceholder_-1854013440"/>
          </w:placeholder>
          <w:richText/>
        </w:sdtPr>
        <w:sdtContent>
          <w:r w:rsidRPr="000412B5" w:rsidR="00894AAC">
            <w:rPr>
              <w:b/>
              <w:i/>
              <w:iCs/>
            </w:rPr>
            <w:t>Professor Medcalf:</w:t>
          </w:r>
          <w:r w:rsidRPr="000412B5" w:rsidR="00F879CE">
            <w:rPr>
              <w:b/>
            </w:rPr>
            <w:t xml:space="preserve"> </w:t>
          </w:r>
        </w:sdtContent>
      </w:sdt>
      <w:r w:rsidRPr="000412B5" w:rsidR="00F76BE0">
        <w:t>Yes, a</w:t>
      </w:r>
      <w:r w:rsidRPr="000412B5" w:rsidR="00082BDE">
        <w:t xml:space="preserve">bsolutely. </w:t>
      </w:r>
      <w:r w:rsidRPr="000412B5" w:rsidR="00064227">
        <w:t>The agreement is quite momentous for Australi</w:t>
      </w:r>
      <w:r w:rsidRPr="000412B5" w:rsidR="00082BDE">
        <w:t>a</w:t>
      </w:r>
      <w:r w:rsidRPr="000412B5" w:rsidR="00B44B5D">
        <w:t>’</w:t>
      </w:r>
      <w:r w:rsidRPr="000412B5" w:rsidR="00082BDE">
        <w:t xml:space="preserve">s </w:t>
      </w:r>
      <w:r w:rsidRPr="000412B5" w:rsidR="00064227">
        <w:t>strategic situation and</w:t>
      </w:r>
      <w:r w:rsidRPr="000412B5" w:rsidR="00F76BE0">
        <w:t xml:space="preserve"> indeed</w:t>
      </w:r>
      <w:r w:rsidRPr="000412B5" w:rsidR="00064227">
        <w:t xml:space="preserve"> for the broader strategic environment in the Indo-Pacific region.</w:t>
      </w:r>
      <w:r w:rsidRPr="000412B5" w:rsidR="00082BDE">
        <w:t xml:space="preserve"> It was a surprise to many of us. It was clearly a well-kept secret, and so it has taken some time for analysts in all three countries, and indeed internationally, to </w:t>
      </w:r>
      <w:r w:rsidRPr="000412B5">
        <w:t>really start drawing out the full implications and the challenges that it poses, and the great opportunities it beings to the national interests of our three countries.</w:t>
      </w:r>
    </w:p>
    <w:p w:rsidR="00FD16AA" w:rsidRPr="000412B5" w:rsidP="00F879CE">
      <w:pPr>
        <w:pStyle w:val="Answer"/>
      </w:pPr>
      <w:r w:rsidRPr="000412B5">
        <w:t>From a capability point of view t</w:t>
      </w:r>
      <w:r w:rsidRPr="000412B5" w:rsidR="00515FE9">
        <w:t xml:space="preserve">his </w:t>
      </w:r>
      <w:r w:rsidRPr="000412B5">
        <w:t xml:space="preserve">deal </w:t>
      </w:r>
      <w:r w:rsidRPr="000412B5" w:rsidR="00515FE9">
        <w:t xml:space="preserve">is </w:t>
      </w:r>
      <w:r w:rsidRPr="000412B5">
        <w:t xml:space="preserve">really </w:t>
      </w:r>
      <w:r w:rsidRPr="000412B5" w:rsidR="003F1704">
        <w:t>important</w:t>
      </w:r>
      <w:r w:rsidRPr="000412B5">
        <w:t xml:space="preserve"> for </w:t>
      </w:r>
      <w:r w:rsidRPr="000412B5" w:rsidR="00117ACB">
        <w:t>Australia</w:t>
      </w:r>
      <w:r w:rsidRPr="000412B5">
        <w:t>, because it brings the promise</w:t>
      </w:r>
      <w:r w:rsidRPr="000412B5" w:rsidR="004B78BF">
        <w:t xml:space="preserve">—it is going to be a promise that will take a really determined effort over a long period of time to deliver—of </w:t>
      </w:r>
      <w:r w:rsidRPr="000412B5" w:rsidR="00515FE9">
        <w:t xml:space="preserve">Australia acquiring </w:t>
      </w:r>
      <w:r w:rsidRPr="000412B5" w:rsidR="004B78BF">
        <w:t xml:space="preserve">the submarine capability that it needs, given our quite extraordinary strategic circumstances. If you look at </w:t>
      </w:r>
      <w:r w:rsidRPr="000412B5" w:rsidR="003F1704">
        <w:t>Australia’s</w:t>
      </w:r>
      <w:r w:rsidRPr="000412B5" w:rsidR="004B78BF">
        <w:t xml:space="preserve"> geography, </w:t>
      </w:r>
      <w:r w:rsidR="006D45D0">
        <w:t xml:space="preserve">and </w:t>
      </w:r>
      <w:r w:rsidRPr="000412B5" w:rsidR="004B78BF">
        <w:t xml:space="preserve">the massive </w:t>
      </w:r>
      <w:r w:rsidRPr="000412B5" w:rsidR="003F1704">
        <w:t>distance</w:t>
      </w:r>
      <w:r w:rsidRPr="000412B5" w:rsidR="00117ACB">
        <w:t>s</w:t>
      </w:r>
      <w:r w:rsidRPr="000412B5" w:rsidR="004B78BF">
        <w:t xml:space="preserve"> </w:t>
      </w:r>
      <w:r w:rsidRPr="000412B5" w:rsidR="00117ACB">
        <w:t>involved</w:t>
      </w:r>
      <w:r w:rsidRPr="000412B5" w:rsidR="004B78BF">
        <w:t xml:space="preserve"> for submarines </w:t>
      </w:r>
      <w:r w:rsidRPr="000412B5">
        <w:t>to get on</w:t>
      </w:r>
      <w:r w:rsidRPr="000412B5">
        <w:noBreakHyphen/>
        <w:t>station to protect Australia</w:t>
      </w:r>
      <w:r w:rsidRPr="000412B5" w:rsidR="00B44B5D">
        <w:t>’</w:t>
      </w:r>
      <w:r w:rsidRPr="000412B5">
        <w:t>s ma</w:t>
      </w:r>
      <w:r w:rsidRPr="000412B5" w:rsidR="00117ACB">
        <w:t xml:space="preserve">ritime </w:t>
      </w:r>
      <w:r w:rsidRPr="000412B5">
        <w:t>zones, Australia</w:t>
      </w:r>
      <w:r w:rsidRPr="000412B5" w:rsidR="00B44B5D">
        <w:t>’</w:t>
      </w:r>
      <w:r w:rsidRPr="000412B5">
        <w:t xml:space="preserve">s territory, and to contribute to allies and partners across the region, it is quite clear that a nuclear vessel is really what Australia has always needed. </w:t>
      </w:r>
    </w:p>
    <w:p w:rsidR="00B105D7" w:rsidRPr="000412B5" w:rsidP="0086563D">
      <w:pPr>
        <w:pStyle w:val="Answer"/>
      </w:pPr>
      <w:r w:rsidRPr="000412B5">
        <w:t>There is the obvious implication for the strategic balance in the Indo</w:t>
      </w:r>
      <w:r w:rsidRPr="000412B5">
        <w:noBreakHyphen/>
        <w:t xml:space="preserve">Pacific region. This is about Australia acquiring </w:t>
      </w:r>
      <w:r w:rsidRPr="000412B5" w:rsidR="00515FE9">
        <w:t>its own conventional</w:t>
      </w:r>
      <w:r w:rsidRPr="000412B5">
        <w:t xml:space="preserve"> deterrent </w:t>
      </w:r>
      <w:r w:rsidRPr="000412B5" w:rsidR="00515FE9">
        <w:t xml:space="preserve">capability </w:t>
      </w:r>
      <w:r w:rsidRPr="000412B5">
        <w:t xml:space="preserve">that can </w:t>
      </w:r>
      <w:r w:rsidRPr="000412B5" w:rsidR="00515FE9">
        <w:t>extend</w:t>
      </w:r>
      <w:r w:rsidRPr="000412B5">
        <w:t xml:space="preserve"> in</w:t>
      </w:r>
      <w:r w:rsidRPr="000412B5" w:rsidR="00515FE9">
        <w:t xml:space="preserve">to our region and </w:t>
      </w:r>
      <w:r w:rsidRPr="000412B5">
        <w:t xml:space="preserve">our </w:t>
      </w:r>
      <w:r w:rsidRPr="000412B5" w:rsidR="00515FE9">
        <w:t>sea lanes</w:t>
      </w:r>
      <w:r w:rsidRPr="000412B5">
        <w:t>, but it is also about Australia as a contributor to a strategic balance in the region</w:t>
      </w:r>
      <w:r w:rsidRPr="000412B5" w:rsidR="00515FE9">
        <w:t xml:space="preserve">. </w:t>
      </w:r>
      <w:r w:rsidRPr="000412B5">
        <w:t>The balance, of course, is about deterring behaviour by the People</w:t>
      </w:r>
      <w:r w:rsidRPr="000412B5" w:rsidR="00B44B5D">
        <w:t>’</w:t>
      </w:r>
      <w:r w:rsidRPr="000412B5">
        <w:t>s Republic of China</w:t>
      </w:r>
      <w:r w:rsidRPr="000412B5" w:rsidR="0086563D">
        <w:t xml:space="preserve"> that would upset regional stability and </w:t>
      </w:r>
      <w:r w:rsidRPr="000412B5" w:rsidR="00117ACB">
        <w:t>regional</w:t>
      </w:r>
      <w:r w:rsidRPr="000412B5" w:rsidR="0086563D">
        <w:t xml:space="preserve"> pea</w:t>
      </w:r>
      <w:r w:rsidRPr="000412B5" w:rsidR="00A646A4">
        <w:t>c</w:t>
      </w:r>
      <w:r w:rsidRPr="000412B5" w:rsidR="0086563D">
        <w:t>e</w:t>
      </w:r>
      <w:r w:rsidRPr="000412B5" w:rsidR="00A646A4">
        <w:t>,</w:t>
      </w:r>
      <w:r w:rsidRPr="000412B5" w:rsidR="0086563D">
        <w:t xml:space="preserve"> and threaten our interests and those of our allies and partners. </w:t>
      </w:r>
    </w:p>
    <w:p w:rsidR="00A646A4" w:rsidRPr="000412B5" w:rsidP="0086563D">
      <w:pPr>
        <w:pStyle w:val="Answer"/>
      </w:pPr>
      <w:r w:rsidRPr="000412B5">
        <w:t xml:space="preserve">The submarine dimension is extremely significant, but it is important </w:t>
      </w:r>
      <w:r w:rsidRPr="000412B5" w:rsidR="00B105D7">
        <w:t xml:space="preserve">to understand that AUKUS is not purely about Australia acquiring a fleet of nuclear-powered submarines. </w:t>
      </w:r>
      <w:r w:rsidRPr="000412B5" w:rsidR="00515FE9">
        <w:t>There is a cyber and advance</w:t>
      </w:r>
      <w:r w:rsidRPr="000412B5" w:rsidR="00B105D7">
        <w:t xml:space="preserve">d </w:t>
      </w:r>
      <w:r w:rsidRPr="000412B5" w:rsidR="00515FE9">
        <w:t xml:space="preserve">technology </w:t>
      </w:r>
      <w:r w:rsidRPr="000412B5" w:rsidR="00515FE9">
        <w:t>pooling</w:t>
      </w:r>
      <w:r w:rsidRPr="000412B5" w:rsidR="00B105D7">
        <w:t xml:space="preserve"> or </w:t>
      </w:r>
      <w:r w:rsidRPr="000412B5" w:rsidR="00515FE9">
        <w:t>sharing or joint development component</w:t>
      </w:r>
      <w:r w:rsidRPr="000412B5" w:rsidR="00B105D7">
        <w:t xml:space="preserve"> to the AUKUS arrangement that could well be equally significant, and in the short</w:t>
      </w:r>
      <w:r w:rsidRPr="000412B5">
        <w:t xml:space="preserve"> </w:t>
      </w:r>
      <w:r w:rsidRPr="000412B5" w:rsidR="00B105D7">
        <w:t>to</w:t>
      </w:r>
      <w:r w:rsidRPr="000412B5">
        <w:t xml:space="preserve"> </w:t>
      </w:r>
      <w:r w:rsidRPr="000412B5" w:rsidR="00B105D7">
        <w:t>medium term could actually have more impact on Australia</w:t>
      </w:r>
      <w:r w:rsidRPr="000412B5" w:rsidR="00B44B5D">
        <w:t>’</w:t>
      </w:r>
      <w:r w:rsidRPr="000412B5" w:rsidR="00B105D7">
        <w:t>s ability to protect its interests and to contribute to collective security in the Indo</w:t>
      </w:r>
      <w:r w:rsidRPr="000412B5" w:rsidR="00B105D7">
        <w:noBreakHyphen/>
        <w:t>Pacific</w:t>
      </w:r>
      <w:r w:rsidRPr="000412B5" w:rsidR="00515FE9">
        <w:t>.</w:t>
      </w:r>
      <w:r w:rsidRPr="000412B5">
        <w:t xml:space="preserve"> </w:t>
      </w:r>
      <w:r w:rsidRPr="000412B5" w:rsidR="00B105D7">
        <w:t>There is an in</w:t>
      </w:r>
      <w:r w:rsidRPr="000412B5" w:rsidR="00B105D7">
        <w:noBreakHyphen/>
        <w:t xml:space="preserve">principle agreement among the three powers to work together as closely as possible across the full suite of advanced and critical technologies that have, frankly, </w:t>
      </w:r>
      <w:r w:rsidRPr="000412B5" w:rsidR="00B00494">
        <w:t xml:space="preserve">both </w:t>
      </w:r>
      <w:r w:rsidRPr="000412B5" w:rsidR="00117ACB">
        <w:t>civilian</w:t>
      </w:r>
      <w:r w:rsidRPr="000412B5" w:rsidR="00B00494">
        <w:t xml:space="preserve"> and military uses: cyber, </w:t>
      </w:r>
      <w:r w:rsidRPr="000412B5" w:rsidR="00117ACB">
        <w:t>artificial</w:t>
      </w:r>
      <w:r w:rsidRPr="000412B5" w:rsidR="00B00494">
        <w:t xml:space="preserve"> intelligence, </w:t>
      </w:r>
      <w:r w:rsidR="006D45D0">
        <w:t xml:space="preserve">and </w:t>
      </w:r>
      <w:r w:rsidRPr="000412B5" w:rsidR="00B00494">
        <w:t>quantum undersea technologies, including in submarine detection, I suspect.</w:t>
      </w:r>
      <w:r w:rsidRPr="000412B5">
        <w:t xml:space="preserve"> </w:t>
      </w:r>
      <w:r w:rsidRPr="000412B5" w:rsidR="0014692F">
        <w:t>There is g</w:t>
      </w:r>
      <w:r w:rsidRPr="000412B5" w:rsidR="00B00494">
        <w:t>oi</w:t>
      </w:r>
      <w:r w:rsidRPr="000412B5" w:rsidR="0014692F">
        <w:t>ng to be an enormous agenda of work there</w:t>
      </w:r>
      <w:r w:rsidRPr="000412B5" w:rsidR="00B00494">
        <w:t>, and it could well deliver outcomes more quickly than the submarine programme</w:t>
      </w:r>
      <w:r w:rsidRPr="000412B5" w:rsidR="0014692F">
        <w:t>.</w:t>
      </w:r>
      <w:r w:rsidRPr="000412B5" w:rsidR="00B00494">
        <w:t xml:space="preserve"> </w:t>
      </w:r>
    </w:p>
    <w:p w:rsidR="00F879CE" w:rsidRPr="000412B5" w:rsidP="0086563D">
      <w:pPr>
        <w:pStyle w:val="Answer"/>
      </w:pPr>
      <w:r w:rsidRPr="000412B5">
        <w:t xml:space="preserve">I will leave it there at the moment for the </w:t>
      </w:r>
      <w:r w:rsidRPr="000412B5" w:rsidR="00117ACB">
        <w:t>consequences</w:t>
      </w:r>
      <w:r w:rsidRPr="000412B5">
        <w:t xml:space="preserve"> </w:t>
      </w:r>
      <w:r w:rsidRPr="000412B5" w:rsidR="00B00494">
        <w:t xml:space="preserve">for </w:t>
      </w:r>
      <w:r w:rsidRPr="000412B5">
        <w:t>Australia</w:t>
      </w:r>
      <w:r w:rsidRPr="000412B5" w:rsidR="00B00494">
        <w:t xml:space="preserve"> and Australia</w:t>
      </w:r>
      <w:r w:rsidRPr="000412B5" w:rsidR="00B44B5D">
        <w:t>’</w:t>
      </w:r>
      <w:r w:rsidRPr="000412B5" w:rsidR="00B00494">
        <w:t>s security interests, but I would just emphasise that</w:t>
      </w:r>
      <w:r w:rsidRPr="000412B5" w:rsidR="00A646A4">
        <w:t xml:space="preserve">, </w:t>
      </w:r>
      <w:r w:rsidRPr="000412B5" w:rsidR="00B00494">
        <w:t xml:space="preserve">as those who have encountered my writings on the Indo-Pacific </w:t>
      </w:r>
      <w:r w:rsidRPr="000412B5" w:rsidR="00CB04C9">
        <w:t>would acknowledge</w:t>
      </w:r>
      <w:r w:rsidRPr="000412B5" w:rsidR="00A646A4">
        <w:t xml:space="preserve">, </w:t>
      </w:r>
      <w:r w:rsidRPr="000412B5" w:rsidR="00CB04C9">
        <w:t>this is not only about Australia.</w:t>
      </w:r>
      <w:r w:rsidRPr="000412B5" w:rsidR="00AF0697">
        <w:t xml:space="preserve"> P</w:t>
      </w:r>
      <w:r w:rsidRPr="000412B5" w:rsidR="00CB04C9">
        <w:t xml:space="preserve">articularly having faced </w:t>
      </w:r>
      <w:r w:rsidRPr="000412B5" w:rsidR="00117ACB">
        <w:t>coercion</w:t>
      </w:r>
      <w:r w:rsidRPr="000412B5" w:rsidR="00CB04C9">
        <w:t xml:space="preserve"> and pressure from the People</w:t>
      </w:r>
      <w:r w:rsidRPr="000412B5" w:rsidR="00B44B5D">
        <w:t>’</w:t>
      </w:r>
      <w:r w:rsidRPr="000412B5" w:rsidR="00CB04C9">
        <w:t>s Republic of China in recent years</w:t>
      </w:r>
      <w:r w:rsidRPr="000412B5" w:rsidR="00AF0697">
        <w:t>, Australia</w:t>
      </w:r>
      <w:r w:rsidRPr="000412B5" w:rsidR="00B44B5D">
        <w:t>’</w:t>
      </w:r>
      <w:r w:rsidRPr="000412B5" w:rsidR="00AF0697">
        <w:t>s challenges are not unique. Australia is not alone in the region. Over time—this is where diplomacy becomes important—the consequences of all this will be positive for the interests of others in the region, not only firm US allies but players in the middle</w:t>
      </w:r>
      <w:r w:rsidRPr="000412B5" w:rsidR="00A646A4">
        <w:t xml:space="preserve"> that</w:t>
      </w:r>
      <w:r w:rsidRPr="000412B5" w:rsidR="00AF0697">
        <w:t xml:space="preserve"> are also feeling pressure from Chinese coercion. That is going to be quite a diplomatic journey.</w:t>
      </w:r>
    </w:p>
    <w:p w:rsidR="00F879CE" w:rsidRPr="000412B5" w:rsidP="00F879CE">
      <w:pPr>
        <w:pStyle w:val="Question"/>
      </w:pPr>
      <w:sdt>
        <w:sdtPr>
          <w:alias w:val="Member"/>
          <w:tag w:val="&lt;Member mnisId='4462' dodsId='108954'&gt;"/>
          <w:id w:val="-1295914033"/>
          <w:placeholder>
            <w:docPart w:val="DefaultPlaceholder_-1854013440"/>
          </w:placeholder>
          <w:richText/>
        </w:sdtPr>
        <w:sdtContent>
          <w:r w:rsidRPr="000412B5">
            <w:rPr>
              <w:b/>
            </w:rPr>
            <w:t>Chair:</w:t>
          </w:r>
        </w:sdtContent>
      </w:sdt>
      <w:r w:rsidRPr="000412B5">
        <w:t xml:space="preserve"> </w:t>
      </w:r>
      <w:r w:rsidRPr="000412B5" w:rsidR="004344EB">
        <w:t>There are various areas to pick up on that you have opened up questions on, and one of them is the question of enduring partnership. Clearly there is a technological element</w:t>
      </w:r>
      <w:r w:rsidRPr="000412B5" w:rsidR="0020772F">
        <w:t xml:space="preserve">. There is a second element, which is that it ties the United Kingdom and even more the United States into the Pacific. You may </w:t>
      </w:r>
      <w:r w:rsidRPr="000412B5" w:rsidR="00527CD6">
        <w:t xml:space="preserve">say that actually the United States was already tied in, but it really does tie the UK in much more closely. It does, however, cause difficulties with </w:t>
      </w:r>
      <w:r w:rsidRPr="000412B5" w:rsidR="001B382F">
        <w:t xml:space="preserve">another European and Pacific power, which, of course, is France. How do you see the relationship with France going forward? Do you think that this is an issue </w:t>
      </w:r>
      <w:r w:rsidRPr="000412B5" w:rsidR="00AE0AF4">
        <w:t xml:space="preserve">that </w:t>
      </w:r>
      <w:r w:rsidRPr="000412B5" w:rsidR="001B382F">
        <w:t xml:space="preserve">will be </w:t>
      </w:r>
      <w:r w:rsidRPr="000412B5" w:rsidR="0026287B">
        <w:t>got through?</w:t>
      </w:r>
    </w:p>
    <w:p w:rsidR="00692D8F" w:rsidRPr="000412B5" w:rsidP="00F879CE">
      <w:pPr>
        <w:pStyle w:val="Answer"/>
      </w:pPr>
      <w:sdt>
        <w:sdtPr>
          <w:alias w:val="Witness"/>
          <w:id w:val="-575824316"/>
          <w:placeholder>
            <w:docPart w:val="DefaultPlaceholder_-1854013440"/>
          </w:placeholder>
          <w:richText/>
        </w:sdtPr>
        <w:sdtContent>
          <w:r w:rsidRPr="000412B5" w:rsidR="00894AAC">
            <w:rPr>
              <w:b/>
              <w:i/>
              <w:iCs/>
            </w:rPr>
            <w:t>Professor Medcalf:</w:t>
          </w:r>
          <w:r w:rsidRPr="000412B5" w:rsidR="00F879CE">
            <w:rPr>
              <w:b/>
            </w:rPr>
            <w:t xml:space="preserve"> </w:t>
          </w:r>
        </w:sdtContent>
      </w:sdt>
      <w:r w:rsidRPr="000412B5" w:rsidR="0026287B">
        <w:t xml:space="preserve">To begin with—I did not go into detail on this in my initial answer, but perhaps we can come to this later on if it is helpful to the </w:t>
      </w:r>
      <w:r w:rsidRPr="000412B5" w:rsidR="00117ACB">
        <w:t>Committee</w:t>
      </w:r>
      <w:r w:rsidRPr="000412B5" w:rsidR="0026287B">
        <w:t xml:space="preserve">—AUKUS is about more than one country. </w:t>
      </w:r>
      <w:r w:rsidRPr="000412B5" w:rsidR="00F019E7">
        <w:t xml:space="preserve">From my perspective this is really about bolstering </w:t>
      </w:r>
      <w:r w:rsidRPr="000412B5" w:rsidR="00117ACB">
        <w:t>Australia’s</w:t>
      </w:r>
      <w:r w:rsidRPr="000412B5" w:rsidR="00F019E7">
        <w:t xml:space="preserve"> capabilities and bolstering </w:t>
      </w:r>
      <w:r w:rsidRPr="000412B5" w:rsidR="00117ACB">
        <w:t>Australia’s</w:t>
      </w:r>
      <w:r w:rsidRPr="000412B5" w:rsidR="00F019E7">
        <w:t xml:space="preserve"> ability to help allies and partners, but it is indeed about the role that the United Kingdom plays in the Indo-Pacific</w:t>
      </w:r>
      <w:r w:rsidRPr="000412B5">
        <w:t xml:space="preserve"> more broadly.</w:t>
      </w:r>
    </w:p>
    <w:p w:rsidR="002A0CF3" w:rsidRPr="000412B5" w:rsidP="00F879CE">
      <w:pPr>
        <w:pStyle w:val="Answer"/>
      </w:pPr>
      <w:r w:rsidRPr="000412B5">
        <w:t xml:space="preserve">It is also about the </w:t>
      </w:r>
      <w:r w:rsidRPr="000412B5" w:rsidR="008B2219">
        <w:t>United</w:t>
      </w:r>
      <w:r w:rsidRPr="000412B5">
        <w:t xml:space="preserve"> States really demonstrating its commitment to an ally in this region, at a time when there are very obvious questions about American reliability elsewhere in the world after the </w:t>
      </w:r>
      <w:r w:rsidRPr="000412B5">
        <w:t>really awful way in which the withdrawal from Afghanistan was conducted. That is an issue that we can maybe come to later, but your question is about France</w:t>
      </w:r>
      <w:r w:rsidR="006D45D0">
        <w:t>,</w:t>
      </w:r>
      <w:r w:rsidRPr="000412B5">
        <w:t xml:space="preserve"> so I will turn straight to that.</w:t>
      </w:r>
    </w:p>
    <w:p w:rsidR="00CB52F6" w:rsidRPr="000412B5" w:rsidP="00F879CE">
      <w:pPr>
        <w:pStyle w:val="Answer"/>
      </w:pPr>
      <w:r w:rsidRPr="000412B5">
        <w:t>The damage to the Australia-France relationship is real.</w:t>
      </w:r>
      <w:r w:rsidRPr="000412B5">
        <w:t xml:space="preserve"> It is quite saddening and disappointing for those of us who have supported and encouraged that relationship over a long period of time. I am one of those </w:t>
      </w:r>
      <w:r w:rsidRPr="000412B5">
        <w:t>advocates, if you like, of the Australia-</w:t>
      </w:r>
      <w:r w:rsidRPr="000412B5" w:rsidR="003110F5">
        <w:t xml:space="preserve">France </w:t>
      </w:r>
      <w:r w:rsidRPr="000412B5">
        <w:t>relationship, going back 10</w:t>
      </w:r>
      <w:r w:rsidRPr="000412B5" w:rsidR="00AE0AF4">
        <w:t xml:space="preserve">, </w:t>
      </w:r>
      <w:r w:rsidRPr="000412B5">
        <w:t>12 years or more</w:t>
      </w:r>
      <w:r w:rsidR="006D45D0">
        <w:t>—</w:t>
      </w:r>
      <w:r w:rsidRPr="000412B5">
        <w:t>well before the France-Australia submarine deal was underway, incidentally.</w:t>
      </w:r>
    </w:p>
    <w:p w:rsidR="00AE36FA" w:rsidRPr="000412B5" w:rsidP="00F879CE">
      <w:pPr>
        <w:pStyle w:val="Answer"/>
      </w:pPr>
      <w:r w:rsidRPr="000412B5">
        <w:t xml:space="preserve">France </w:t>
      </w:r>
      <w:r w:rsidRPr="000412B5" w:rsidR="003110F5">
        <w:t xml:space="preserve">is a significant strategic actor in the Indo-Pacific. It has </w:t>
      </w:r>
      <w:r w:rsidRPr="000412B5">
        <w:t xml:space="preserve">territorial interests here. It has </w:t>
      </w:r>
      <w:r w:rsidRPr="000412B5" w:rsidR="003110F5">
        <w:t>demonstrated its commitment to the region in many ways over the years.</w:t>
      </w:r>
      <w:r w:rsidRPr="000412B5" w:rsidR="00A646A4">
        <w:t xml:space="preserve"> </w:t>
      </w:r>
      <w:r w:rsidRPr="000412B5" w:rsidR="001E66F9">
        <w:t>Strictly speaking, it is Australia</w:t>
      </w:r>
      <w:r w:rsidRPr="000412B5" w:rsidR="00B44B5D">
        <w:t>’</w:t>
      </w:r>
      <w:r w:rsidRPr="000412B5" w:rsidR="001E66F9">
        <w:t>s closes</w:t>
      </w:r>
      <w:r w:rsidRPr="000412B5" w:rsidR="008B2219">
        <w:t>t</w:t>
      </w:r>
      <w:r w:rsidRPr="000412B5" w:rsidR="001E66F9">
        <w:t xml:space="preserve"> developed country </w:t>
      </w:r>
      <w:r w:rsidRPr="000412B5" w:rsidR="008B2219">
        <w:t>neighbour</w:t>
      </w:r>
      <w:r w:rsidRPr="000412B5" w:rsidR="001E66F9">
        <w:t xml:space="preserve">, if you look at the distance between Australia and New Caledonia. </w:t>
      </w:r>
      <w:r w:rsidRPr="000412B5">
        <w:t>Of course it is important that Australia does what it can</w:t>
      </w:r>
      <w:r w:rsidRPr="000412B5" w:rsidR="00AE0AF4">
        <w:t xml:space="preserve"> now</w:t>
      </w:r>
      <w:r w:rsidRPr="000412B5">
        <w:t xml:space="preserve"> to preserve and repair as necessary the Australia-France relationship in the Indo-Pacific.</w:t>
      </w:r>
    </w:p>
    <w:p w:rsidR="008C1CC9" w:rsidRPr="000412B5" w:rsidP="00F879CE">
      <w:pPr>
        <w:pStyle w:val="Answer"/>
      </w:pPr>
      <w:r w:rsidRPr="000412B5">
        <w:t>This is not just about Australia and France</w:t>
      </w:r>
      <w:r w:rsidRPr="000412B5" w:rsidR="004344EB">
        <w:t>,</w:t>
      </w:r>
      <w:r w:rsidRPr="000412B5">
        <w:t xml:space="preserve"> though. </w:t>
      </w:r>
      <w:r w:rsidRPr="000412B5" w:rsidR="00AE36FA">
        <w:t xml:space="preserve">It is about the French commitment to this region and the </w:t>
      </w:r>
      <w:r w:rsidRPr="000412B5" w:rsidR="00117ACB">
        <w:t>French</w:t>
      </w:r>
      <w:r w:rsidRPr="000412B5" w:rsidR="00AE36FA">
        <w:t xml:space="preserve"> commitment to stability, to a balance of power</w:t>
      </w:r>
      <w:r w:rsidRPr="000412B5" w:rsidR="00AE0AF4">
        <w:t xml:space="preserve"> </w:t>
      </w:r>
      <w:r w:rsidRPr="000412B5" w:rsidR="00AE36FA">
        <w:t>and to a rules-based order in the Indo-Pacific. The French Government ha</w:t>
      </w:r>
      <w:r w:rsidRPr="000412B5" w:rsidR="00AE0AF4">
        <w:t>ve</w:t>
      </w:r>
      <w:r w:rsidRPr="000412B5" w:rsidR="00AE36FA">
        <w:t xml:space="preserve"> said that. </w:t>
      </w:r>
      <w:r w:rsidRPr="000412B5">
        <w:t>In a strange way</w:t>
      </w:r>
      <w:r w:rsidRPr="000412B5" w:rsidR="00AE36FA">
        <w:t xml:space="preserve">, </w:t>
      </w:r>
      <w:r w:rsidRPr="000412B5">
        <w:t>the real test for France</w:t>
      </w:r>
      <w:r w:rsidRPr="000412B5" w:rsidR="00AE36FA">
        <w:t xml:space="preserve"> is now</w:t>
      </w:r>
      <w:r w:rsidRPr="000412B5">
        <w:t>.</w:t>
      </w:r>
      <w:r w:rsidRPr="000412B5" w:rsidR="00AE36FA">
        <w:t xml:space="preserve"> France was serious about the Indo-Pacific well before the submarine contract that France secured from Australia in 2016, in a process where previously many of us had expected </w:t>
      </w:r>
      <w:r w:rsidR="006D45D0">
        <w:t xml:space="preserve">that </w:t>
      </w:r>
      <w:r w:rsidRPr="000412B5" w:rsidR="00AE36FA">
        <w:t>Japan would be building Australia</w:t>
      </w:r>
      <w:r w:rsidRPr="000412B5" w:rsidR="00B44B5D">
        <w:t>’</w:t>
      </w:r>
      <w:r w:rsidRPr="000412B5" w:rsidR="00AE36FA">
        <w:t xml:space="preserve">s submarines. In 2015 France was a heavily </w:t>
      </w:r>
      <w:r w:rsidRPr="000412B5" w:rsidR="00A61FEF">
        <w:t>committed</w:t>
      </w:r>
      <w:r w:rsidRPr="000412B5" w:rsidR="00AE36FA">
        <w:t xml:space="preserve"> Indo</w:t>
      </w:r>
      <w:r w:rsidRPr="000412B5" w:rsidR="00AE36FA">
        <w:noBreakHyphen/>
        <w:t>Pacific partner for Australia, so it should be now. In time it will be again.</w:t>
      </w:r>
    </w:p>
    <w:p w:rsidR="00B22A6B" w:rsidRPr="000412B5" w:rsidP="00F879CE">
      <w:pPr>
        <w:pStyle w:val="Answer"/>
      </w:pPr>
      <w:r w:rsidRPr="000412B5">
        <w:t xml:space="preserve">In the </w:t>
      </w:r>
      <w:r w:rsidRPr="000412B5" w:rsidR="00A61FEF">
        <w:t>meantime</w:t>
      </w:r>
      <w:r w:rsidRPr="000412B5" w:rsidR="00327417">
        <w:t>,</w:t>
      </w:r>
      <w:r w:rsidRPr="000412B5">
        <w:t xml:space="preserve"> it is important for the three AUKUS powers to work with Europe</w:t>
      </w:r>
      <w:r w:rsidRPr="000412B5" w:rsidR="008C1CC9">
        <w:t xml:space="preserve"> and </w:t>
      </w:r>
      <w:r w:rsidRPr="000412B5">
        <w:t>work with France where we can</w:t>
      </w:r>
      <w:r w:rsidRPr="000412B5" w:rsidR="00A61FEF">
        <w:t>,</w:t>
      </w:r>
      <w:r w:rsidRPr="000412B5" w:rsidR="008C1CC9">
        <w:t xml:space="preserve"> to help them </w:t>
      </w:r>
      <w:r w:rsidR="006D45D0">
        <w:t xml:space="preserve">to </w:t>
      </w:r>
      <w:r w:rsidRPr="000412B5" w:rsidR="008C1CC9">
        <w:t>fulfil the commitments of their Indo</w:t>
      </w:r>
      <w:r w:rsidRPr="000412B5" w:rsidR="008C1CC9">
        <w:noBreakHyphen/>
        <w:t xml:space="preserve">Pacific strategies, manage the damage and try </w:t>
      </w:r>
      <w:r w:rsidRPr="000412B5" w:rsidR="00A61FEF">
        <w:t>to</w:t>
      </w:r>
      <w:r w:rsidRPr="000412B5" w:rsidR="008C1CC9">
        <w:t xml:space="preserve"> help France help itself, if you like. </w:t>
      </w:r>
      <w:r w:rsidRPr="000412B5" w:rsidR="00D30444">
        <w:t>S</w:t>
      </w:r>
      <w:r w:rsidRPr="000412B5" w:rsidR="008C1CC9">
        <w:t>ome of the rhetoric that we have heard coming out of Paris since the AUKUS deal was announced has not necessarily helped France</w:t>
      </w:r>
      <w:r w:rsidRPr="000412B5" w:rsidR="00B44B5D">
        <w:t>’</w:t>
      </w:r>
      <w:r w:rsidRPr="000412B5" w:rsidR="008C1CC9">
        <w:t>s case in the region long</w:t>
      </w:r>
      <w:r w:rsidRPr="000412B5" w:rsidR="00AE0AF4">
        <w:t xml:space="preserve"> </w:t>
      </w:r>
      <w:r w:rsidRPr="000412B5" w:rsidR="008C1CC9">
        <w:t xml:space="preserve">term, </w:t>
      </w:r>
      <w:r w:rsidRPr="000412B5" w:rsidR="00865A11">
        <w:t xml:space="preserve">even if it is </w:t>
      </w:r>
      <w:r w:rsidRPr="000412B5" w:rsidR="00117ACB">
        <w:t>understandable</w:t>
      </w:r>
      <w:r w:rsidRPr="000412B5" w:rsidR="00865A11">
        <w:t xml:space="preserve"> at one level. </w:t>
      </w:r>
      <w:r w:rsidRPr="000412B5" w:rsidR="00F46693">
        <w:t>Over time we will see France and other European powers make contributions to Indo-Pacific security</w:t>
      </w:r>
      <w:r w:rsidRPr="000412B5">
        <w:t>, not only in the military sphere but across all of the dimensions of strategic competition and influence here: development assistance, infrastructure, education, diplomacy, supporting human rights and supporting a rules</w:t>
      </w:r>
      <w:r w:rsidRPr="000412B5" w:rsidR="00D30444">
        <w:noBreakHyphen/>
      </w:r>
      <w:r w:rsidRPr="000412B5">
        <w:t>based order</w:t>
      </w:r>
      <w:r w:rsidRPr="000412B5" w:rsidR="008004C0">
        <w:t>.</w:t>
      </w:r>
    </w:p>
    <w:p w:rsidR="00F46693" w:rsidRPr="000412B5" w:rsidP="00F879CE">
      <w:pPr>
        <w:pStyle w:val="Answer"/>
      </w:pPr>
      <w:r w:rsidRPr="000412B5">
        <w:t>It is a high priority</w:t>
      </w:r>
      <w:r w:rsidRPr="000412B5" w:rsidR="00102533">
        <w:t>,</w:t>
      </w:r>
      <w:r w:rsidRPr="000412B5" w:rsidR="00A61FEF">
        <w:t xml:space="preserve"> </w:t>
      </w:r>
      <w:r w:rsidRPr="000412B5">
        <w:t>as the AUKUS deal develops</w:t>
      </w:r>
      <w:r w:rsidRPr="000412B5" w:rsidR="00102533">
        <w:t xml:space="preserve"> </w:t>
      </w:r>
      <w:r w:rsidRPr="000412B5">
        <w:t>and as the non</w:t>
      </w:r>
      <w:r w:rsidRPr="000412B5" w:rsidR="00D0790E">
        <w:noBreakHyphen/>
      </w:r>
      <w:r w:rsidRPr="000412B5">
        <w:t>submarine elements of the AUKUS deal are evolved</w:t>
      </w:r>
      <w:r w:rsidR="006D45D0">
        <w:t xml:space="preserve">, given that </w:t>
      </w:r>
      <w:r w:rsidRPr="000412B5">
        <w:t xml:space="preserve">at the moment we </w:t>
      </w:r>
      <w:r w:rsidR="006D45D0">
        <w:t xml:space="preserve">have </w:t>
      </w:r>
      <w:r w:rsidRPr="000412B5">
        <w:t>only a very basic outline</w:t>
      </w:r>
      <w:r w:rsidRPr="000412B5" w:rsidR="00102533">
        <w:t>,</w:t>
      </w:r>
      <w:r w:rsidRPr="000412B5" w:rsidR="00A06499">
        <w:t xml:space="preserve"> </w:t>
      </w:r>
      <w:r w:rsidR="006D45D0">
        <w:t xml:space="preserve">at least </w:t>
      </w:r>
      <w:r w:rsidRPr="000412B5">
        <w:t>in the public domain</w:t>
      </w:r>
      <w:r w:rsidR="006D45D0">
        <w:t xml:space="preserve">, </w:t>
      </w:r>
      <w:r w:rsidRPr="000412B5">
        <w:t xml:space="preserve">that </w:t>
      </w:r>
      <w:r w:rsidRPr="000412B5" w:rsidR="00D0790E">
        <w:t>we explore ways to bring other players into aspect</w:t>
      </w:r>
      <w:r w:rsidRPr="000412B5" w:rsidR="00102533">
        <w:t>s</w:t>
      </w:r>
      <w:r w:rsidRPr="000412B5" w:rsidR="00D0790E">
        <w:t xml:space="preserve"> of that, whether they are Japan, India</w:t>
      </w:r>
      <w:r w:rsidRPr="000412B5" w:rsidR="00102533">
        <w:t>—</w:t>
      </w:r>
      <w:r w:rsidRPr="000412B5" w:rsidR="00D0790E">
        <w:t>Quad countries</w:t>
      </w:r>
      <w:r w:rsidRPr="000412B5" w:rsidR="00102533">
        <w:t>—</w:t>
      </w:r>
      <w:r w:rsidRPr="000412B5" w:rsidR="00D0790E">
        <w:t>Europe or France. Let us see.</w:t>
      </w:r>
    </w:p>
    <w:p w:rsidR="00F879CE" w:rsidRPr="000412B5" w:rsidP="00102533">
      <w:pPr>
        <w:pStyle w:val="Question"/>
      </w:pPr>
      <w:sdt>
        <w:sdtPr>
          <w:alias w:val="Member"/>
          <w:tag w:val="&lt;Member mnisId='4462' dodsId='108954'&gt;"/>
          <w:id w:val="1603531716"/>
          <w:placeholder>
            <w:docPart w:val="DefaultPlaceholder_-1854013440"/>
          </w:placeholder>
          <w:richText/>
        </w:sdtPr>
        <w:sdtContent>
          <w:r w:rsidRPr="000412B5" w:rsidR="00F46693">
            <w:rPr>
              <w:b/>
            </w:rPr>
            <w:t>Chair:</w:t>
          </w:r>
        </w:sdtContent>
      </w:sdt>
      <w:r w:rsidRPr="000412B5" w:rsidR="00F46693">
        <w:t xml:space="preserve"> </w:t>
      </w:r>
      <w:r w:rsidRPr="000412B5" w:rsidR="00FA5EA0">
        <w:t xml:space="preserve">I am glad to hear you </w:t>
      </w:r>
      <w:r w:rsidRPr="000412B5" w:rsidR="00682DE4">
        <w:t>effectively</w:t>
      </w:r>
      <w:r w:rsidRPr="000412B5" w:rsidR="00FA5EA0">
        <w:t xml:space="preserve"> describ</w:t>
      </w:r>
      <w:r w:rsidRPr="000412B5" w:rsidR="00102533">
        <w:t>ing</w:t>
      </w:r>
      <w:r w:rsidRPr="000412B5" w:rsidR="00FA5EA0">
        <w:t xml:space="preserve"> AUKUS as a framework agreement that could bring in others in different wa</w:t>
      </w:r>
      <w:r w:rsidRPr="000412B5" w:rsidR="00DD0D66">
        <w:t>ys.</w:t>
      </w:r>
    </w:p>
    <w:p w:rsidR="00F46693" w:rsidRPr="000412B5" w:rsidP="00F46693">
      <w:pPr>
        <w:pStyle w:val="Answer"/>
      </w:pPr>
      <w:sdt>
        <w:sdtPr>
          <w:alias w:val="Witness"/>
          <w:id w:val="1311139560"/>
          <w:placeholder>
            <w:docPart w:val="DefaultPlaceholder_-1854013440"/>
          </w:placeholder>
          <w:richText/>
        </w:sdtPr>
        <w:sdtContent>
          <w:r w:rsidRPr="000412B5" w:rsidR="00894AAC">
            <w:rPr>
              <w:b/>
              <w:i/>
              <w:iCs/>
            </w:rPr>
            <w:t>Professor Medcalf:</w:t>
          </w:r>
          <w:r w:rsidRPr="000412B5">
            <w:rPr>
              <w:b/>
            </w:rPr>
            <w:t xml:space="preserve"> </w:t>
          </w:r>
        </w:sdtContent>
      </w:sdt>
      <w:r w:rsidRPr="000412B5" w:rsidR="00DD0D66">
        <w:t xml:space="preserve">Putting aside the submarine ambition, the short answer is yes. Indeed, there are many reports here already that New Zealand is talking </w:t>
      </w:r>
      <w:r w:rsidRPr="000412B5" w:rsidR="00D43563">
        <w:t xml:space="preserve">about </w:t>
      </w:r>
      <w:r w:rsidRPr="000412B5" w:rsidR="00DD0D66">
        <w:t xml:space="preserve">being part of cyber </w:t>
      </w:r>
      <w:r w:rsidRPr="000412B5" w:rsidR="00D43563">
        <w:t>collaboration with AUKUS.</w:t>
      </w:r>
    </w:p>
    <w:p w:rsidR="00F46693" w:rsidRPr="000412B5" w:rsidP="00F46693">
      <w:pPr>
        <w:pStyle w:val="Question"/>
      </w:pPr>
      <w:sdt>
        <w:sdtPr>
          <w:alias w:val="Member"/>
          <w:tag w:val="&lt;Member mnisId='4462' dodsId='108954'&gt;"/>
          <w:id w:val="618498987"/>
          <w:placeholder>
            <w:docPart w:val="DefaultPlaceholder_-1854013440"/>
          </w:placeholder>
          <w:richText/>
        </w:sdtPr>
        <w:sdtContent>
          <w:r w:rsidRPr="000412B5">
            <w:rPr>
              <w:b/>
            </w:rPr>
            <w:t>Chair:</w:t>
          </w:r>
        </w:sdtContent>
      </w:sdt>
      <w:r w:rsidRPr="000412B5">
        <w:t xml:space="preserve"> </w:t>
      </w:r>
      <w:r w:rsidRPr="000412B5" w:rsidR="00D43563">
        <w:t>You also spoke about mid-powers</w:t>
      </w:r>
      <w:r w:rsidRPr="000412B5" w:rsidR="00102533">
        <w:t>—</w:t>
      </w:r>
      <w:r w:rsidRPr="000412B5" w:rsidR="00D43563">
        <w:t xml:space="preserve">those who have not made a total commitment to the US or China. There are </w:t>
      </w:r>
      <w:r w:rsidRPr="000412B5" w:rsidR="00117ACB">
        <w:t>clearly</w:t>
      </w:r>
      <w:r w:rsidRPr="000412B5" w:rsidR="00D43563">
        <w:t xml:space="preserve"> many in the region, </w:t>
      </w:r>
      <w:r w:rsidR="006D45D0">
        <w:t xml:space="preserve">and </w:t>
      </w:r>
      <w:r w:rsidRPr="000412B5" w:rsidR="00D43563">
        <w:t xml:space="preserve">some </w:t>
      </w:r>
      <w:r w:rsidRPr="000412B5" w:rsidR="00117ACB">
        <w:t>extremely</w:t>
      </w:r>
      <w:r w:rsidRPr="000412B5" w:rsidR="00D43563">
        <w:t xml:space="preserve"> large countries</w:t>
      </w:r>
      <w:r w:rsidRPr="000412B5" w:rsidR="00102533">
        <w:t>,</w:t>
      </w:r>
      <w:r w:rsidRPr="000412B5" w:rsidR="00D43563">
        <w:t xml:space="preserve"> that have effectively tried to tread a third </w:t>
      </w:r>
      <w:r w:rsidRPr="000412B5" w:rsidR="00D43563">
        <w:t>way. Do you see the recent actions of the Chinese state forcing these countries into one direction or another?</w:t>
      </w:r>
      <w:r w:rsidRPr="000412B5" w:rsidR="008C0E50">
        <w:t xml:space="preserve"> Do you see AUKUS as demonstrating the commitment of others to sustain their independence?</w:t>
      </w:r>
    </w:p>
    <w:p w:rsidR="0069639E" w:rsidRPr="000412B5" w:rsidP="00BA7E3B">
      <w:pPr>
        <w:pStyle w:val="Answer"/>
      </w:pPr>
      <w:sdt>
        <w:sdtPr>
          <w:alias w:val="Witness"/>
          <w:id w:val="-1533795918"/>
          <w:placeholder>
            <w:docPart w:val="DefaultPlaceholder_-1854013440"/>
          </w:placeholder>
          <w:richText/>
        </w:sdtPr>
        <w:sdtContent>
          <w:r w:rsidRPr="000412B5" w:rsidR="00894AAC">
            <w:rPr>
              <w:b/>
              <w:i/>
              <w:iCs/>
            </w:rPr>
            <w:t>Professor Medcalf:</w:t>
          </w:r>
          <w:r w:rsidRPr="000412B5" w:rsidR="00BA7E3B">
            <w:rPr>
              <w:b/>
            </w:rPr>
            <w:t xml:space="preserve"> </w:t>
          </w:r>
        </w:sdtContent>
      </w:sdt>
      <w:r w:rsidRPr="000412B5" w:rsidR="00BA7E3B">
        <w:t xml:space="preserve">The </w:t>
      </w:r>
      <w:r w:rsidRPr="000412B5" w:rsidR="00FF1B83">
        <w:t>immediate results are mixed. It is clear</w:t>
      </w:r>
      <w:r w:rsidRPr="000412B5" w:rsidR="00DB4C3B">
        <w:t>,</w:t>
      </w:r>
      <w:r w:rsidRPr="000412B5" w:rsidR="00FF1B83">
        <w:t xml:space="preserve"> both from public statements and </w:t>
      </w:r>
      <w:r w:rsidRPr="000412B5" w:rsidR="00102533">
        <w:t xml:space="preserve">from </w:t>
      </w:r>
      <w:r w:rsidRPr="000412B5" w:rsidR="00FF1B83">
        <w:t xml:space="preserve">the private </w:t>
      </w:r>
      <w:r w:rsidRPr="000412B5" w:rsidR="00117ACB">
        <w:t>messaging</w:t>
      </w:r>
      <w:r w:rsidRPr="000412B5" w:rsidR="00FF1B83">
        <w:t xml:space="preserve"> that seems to be coming </w:t>
      </w:r>
      <w:r w:rsidRPr="000412B5" w:rsidR="00117ACB">
        <w:t>through</w:t>
      </w:r>
      <w:r w:rsidRPr="000412B5" w:rsidR="00FF1B83">
        <w:t xml:space="preserve"> diplomacy in the so-called second track</w:t>
      </w:r>
      <w:r w:rsidRPr="000412B5" w:rsidR="00DB4C3B">
        <w:t xml:space="preserve">, </w:t>
      </w:r>
      <w:r w:rsidRPr="000412B5" w:rsidR="006B5D58">
        <w:t xml:space="preserve">that countries </w:t>
      </w:r>
      <w:r w:rsidRPr="000412B5" w:rsidR="00102533">
        <w:t xml:space="preserve">such as </w:t>
      </w:r>
      <w:r w:rsidRPr="000412B5" w:rsidR="00117ACB">
        <w:t>India</w:t>
      </w:r>
      <w:r w:rsidRPr="000412B5" w:rsidR="006B5D58">
        <w:t xml:space="preserve"> and Japan are highly supportive</w:t>
      </w:r>
      <w:r w:rsidR="006D45D0">
        <w:t>—</w:t>
      </w:r>
      <w:r w:rsidRPr="000412B5" w:rsidR="006B5D58">
        <w:t>I would say highly supportive in Japan</w:t>
      </w:r>
      <w:r w:rsidRPr="000412B5" w:rsidR="00B44B5D">
        <w:t>’</w:t>
      </w:r>
      <w:r w:rsidRPr="000412B5" w:rsidR="006B5D58">
        <w:t xml:space="preserve">s case, and I </w:t>
      </w:r>
      <w:r w:rsidRPr="000412B5" w:rsidR="00102533">
        <w:t xml:space="preserve">would </w:t>
      </w:r>
      <w:r w:rsidRPr="000412B5" w:rsidR="006B5D58">
        <w:t>clarify that to say cautiously supportive in India</w:t>
      </w:r>
      <w:r w:rsidRPr="000412B5" w:rsidR="00B44B5D">
        <w:t>’</w:t>
      </w:r>
      <w:r w:rsidRPr="000412B5" w:rsidR="006B5D58">
        <w:t>s case.</w:t>
      </w:r>
      <w:r w:rsidRPr="000412B5">
        <w:t xml:space="preserve"> Singapore and the Philippines have</w:t>
      </w:r>
      <w:r w:rsidRPr="000412B5" w:rsidR="00AE3255">
        <w:t xml:space="preserve"> publicly </w:t>
      </w:r>
      <w:r w:rsidRPr="000412B5">
        <w:t xml:space="preserve">signalled support. I have the impression that a country like Vietnam is quietly comfortable with the AUKUS arrangement. The </w:t>
      </w:r>
      <w:r w:rsidRPr="000412B5" w:rsidR="00BA7E3B">
        <w:t>response from Taiwan has been openly very supportive</w:t>
      </w:r>
      <w:r w:rsidRPr="000412B5">
        <w:t>.</w:t>
      </w:r>
    </w:p>
    <w:p w:rsidR="00F01B47" w:rsidRPr="000412B5" w:rsidP="00BA7E3B">
      <w:pPr>
        <w:pStyle w:val="Answer"/>
      </w:pPr>
      <w:r w:rsidRPr="000412B5">
        <w:t>There are other countries where the diplomatic consequences of AUKUS are in play</w:t>
      </w:r>
      <w:r w:rsidRPr="000412B5" w:rsidR="00102533">
        <w:t>.</w:t>
      </w:r>
      <w:r w:rsidRPr="000412B5">
        <w:t xml:space="preserve"> I would put </w:t>
      </w:r>
      <w:r w:rsidRPr="000412B5">
        <w:t>Indonesia</w:t>
      </w:r>
      <w:r w:rsidRPr="000412B5">
        <w:t xml:space="preserve"> and Malaysia at the top of that list. It would not be surprising if China were to seek to leverage and exploit that caution</w:t>
      </w:r>
      <w:r w:rsidRPr="000412B5" w:rsidR="00C710A8">
        <w:t xml:space="preserve">, </w:t>
      </w:r>
      <w:r w:rsidRPr="000412B5">
        <w:t>that hesitancy</w:t>
      </w:r>
      <w:r w:rsidRPr="000412B5" w:rsidR="00C710A8">
        <w:t xml:space="preserve"> and, I guess, the confusion in some of those countries. If there is insufficient information for those countries to make very clear stances or decisions</w:t>
      </w:r>
      <w:r w:rsidRPr="000412B5" w:rsidR="00102533">
        <w:t xml:space="preserve">, </w:t>
      </w:r>
      <w:r w:rsidRPr="000412B5" w:rsidR="00C710A8">
        <w:t>we can imagine China would take advantage of that</w:t>
      </w:r>
    </w:p>
    <w:p w:rsidR="00BA7E3B" w:rsidRPr="000412B5" w:rsidP="00BA7E3B">
      <w:pPr>
        <w:pStyle w:val="Answer"/>
      </w:pPr>
      <w:r w:rsidRPr="000412B5">
        <w:t xml:space="preserve">I am confident that there is </w:t>
      </w:r>
      <w:r w:rsidRPr="000412B5" w:rsidR="00F01B47">
        <w:t xml:space="preserve">a </w:t>
      </w:r>
      <w:r w:rsidRPr="000412B5">
        <w:t>pretty intens</w:t>
      </w:r>
      <w:r w:rsidRPr="000412B5" w:rsidR="00F01B47">
        <w:t>ive</w:t>
      </w:r>
      <w:r w:rsidRPr="000412B5">
        <w:t xml:space="preserve"> diplomatic effort</w:t>
      </w:r>
      <w:r w:rsidRPr="000412B5" w:rsidR="00102533">
        <w:t xml:space="preserve">, </w:t>
      </w:r>
      <w:r w:rsidRPr="000412B5">
        <w:t>certainly by Australia at the moment</w:t>
      </w:r>
      <w:r w:rsidRPr="000412B5" w:rsidR="00F01B47">
        <w:t>, and I suspect by other AUKUS members</w:t>
      </w:r>
      <w:r w:rsidRPr="000412B5" w:rsidR="00102533">
        <w:t xml:space="preserve">, </w:t>
      </w:r>
      <w:r w:rsidRPr="000412B5" w:rsidR="00F01B47">
        <w:t xml:space="preserve">to encourage a more fulsome awareness of what AUKUS is and how AUKUS can be supportive to </w:t>
      </w:r>
      <w:r w:rsidRPr="000412B5" w:rsidR="00117ACB">
        <w:t>regional</w:t>
      </w:r>
      <w:r w:rsidRPr="000412B5" w:rsidR="00F01B47">
        <w:t xml:space="preserve"> order, and also what AUKUS is not. In other wor</w:t>
      </w:r>
      <w:r w:rsidRPr="000412B5" w:rsidR="00102533">
        <w:t>ds</w:t>
      </w:r>
      <w:r w:rsidRPr="000412B5" w:rsidR="00F01B47">
        <w:t>, AUKUS is not a new military alliance and it is certainly not a trigger for a regional arms race.</w:t>
      </w:r>
    </w:p>
    <w:p w:rsidR="00BA7E3B" w:rsidRPr="000412B5" w:rsidP="007600CA">
      <w:pPr>
        <w:pStyle w:val="Question"/>
        <w:numPr>
          <w:ilvl w:val="0"/>
          <w:numId w:val="0"/>
        </w:numPr>
        <w:ind w:left="794"/>
      </w:pPr>
      <w:sdt>
        <w:sdtPr>
          <w:alias w:val="Member"/>
          <w:tag w:val="&lt;Member mnisId='4462' dodsId='108954'&gt;"/>
          <w:id w:val="1497295949"/>
          <w:placeholder>
            <w:docPart w:val="DefaultPlaceholder_-1854013440"/>
          </w:placeholder>
          <w:richText/>
        </w:sdtPr>
        <w:sdtContent>
          <w:r w:rsidRPr="000412B5" w:rsidR="007600CA">
            <w:rPr>
              <w:b/>
            </w:rPr>
            <w:t>C</w:t>
          </w:r>
          <w:r w:rsidRPr="000412B5">
            <w:rPr>
              <w:b/>
            </w:rPr>
            <w:t>hair:</w:t>
          </w:r>
        </w:sdtContent>
      </w:sdt>
      <w:r w:rsidRPr="000412B5">
        <w:t xml:space="preserve"> </w:t>
      </w:r>
      <w:r w:rsidRPr="000412B5" w:rsidR="008553B5">
        <w:t xml:space="preserve">Thank you. I </w:t>
      </w:r>
      <w:r w:rsidRPr="000412B5" w:rsidR="00102533">
        <w:t>could</w:t>
      </w:r>
      <w:r w:rsidRPr="000412B5" w:rsidR="008553B5">
        <w:t xml:space="preserve"> carry on going for a while.</w:t>
      </w:r>
    </w:p>
    <w:p w:rsidR="00BA7E3B" w:rsidRPr="000412B5" w:rsidP="00BA7E3B">
      <w:pPr>
        <w:pStyle w:val="Question"/>
      </w:pPr>
      <w:sdt>
        <w:sdtPr>
          <w:alias w:val="Member"/>
          <w:tag w:val="&lt;Member mnisId='4805' dodsId=''&gt;"/>
          <w:id w:val="-1013830057"/>
          <w:placeholder>
            <w:docPart w:val="DefaultPlaceholder_-1854013440"/>
          </w:placeholder>
          <w:richText/>
        </w:sdtPr>
        <w:sdtContent>
          <w:r w:rsidRPr="000412B5">
            <w:rPr>
              <w:b/>
            </w:rPr>
            <w:t>Alicia Kearns:</w:t>
          </w:r>
        </w:sdtContent>
      </w:sdt>
      <w:r w:rsidRPr="000412B5">
        <w:t xml:space="preserve"> </w:t>
      </w:r>
      <w:r w:rsidRPr="000412B5" w:rsidR="00F04F67">
        <w:t xml:space="preserve">You mentioned </w:t>
      </w:r>
      <w:r w:rsidRPr="000412B5" w:rsidR="00682DE4">
        <w:t xml:space="preserve">there </w:t>
      </w:r>
      <w:r w:rsidRPr="000412B5" w:rsidR="00F04F67">
        <w:t>how badly the Australian relationship with the French ha</w:t>
      </w:r>
      <w:r w:rsidRPr="000412B5" w:rsidR="00682DE4">
        <w:t xml:space="preserve">s </w:t>
      </w:r>
      <w:r w:rsidRPr="000412B5" w:rsidR="00F04F67">
        <w:t xml:space="preserve">been affected, but the UK relationship </w:t>
      </w:r>
      <w:r w:rsidRPr="000412B5" w:rsidR="00E73374">
        <w:t xml:space="preserve">is </w:t>
      </w:r>
      <w:r w:rsidRPr="000412B5" w:rsidR="00F04F67">
        <w:t>seemingly not</w:t>
      </w:r>
      <w:r w:rsidRPr="000412B5" w:rsidR="00682DE4">
        <w:t xml:space="preserve">. The </w:t>
      </w:r>
      <w:r w:rsidRPr="000412B5" w:rsidR="00F04F67">
        <w:t>UK ambassador</w:t>
      </w:r>
      <w:r w:rsidRPr="000412B5" w:rsidR="00682DE4">
        <w:t xml:space="preserve"> </w:t>
      </w:r>
      <w:r w:rsidRPr="000412B5" w:rsidR="00117ACB">
        <w:t>was not</w:t>
      </w:r>
      <w:r w:rsidRPr="000412B5" w:rsidR="00682DE4">
        <w:t xml:space="preserve"> recalled</w:t>
      </w:r>
      <w:r w:rsidRPr="000412B5" w:rsidR="00102533">
        <w:t>,</w:t>
      </w:r>
      <w:r w:rsidRPr="000412B5" w:rsidR="00682DE4">
        <w:t xml:space="preserve"> </w:t>
      </w:r>
      <w:r w:rsidRPr="000412B5" w:rsidR="00117ACB">
        <w:t>whil</w:t>
      </w:r>
      <w:r w:rsidRPr="000412B5" w:rsidR="00102533">
        <w:t>e</w:t>
      </w:r>
      <w:r w:rsidRPr="000412B5" w:rsidR="00682DE4">
        <w:t xml:space="preserve"> others were. What is</w:t>
      </w:r>
      <w:r w:rsidRPr="000412B5" w:rsidR="00F04F67">
        <w:t xml:space="preserve"> your assessment for why the Australian relationship has </w:t>
      </w:r>
      <w:r w:rsidRPr="000412B5" w:rsidR="00C50304">
        <w:t xml:space="preserve">particularly </w:t>
      </w:r>
      <w:r w:rsidRPr="000412B5" w:rsidR="00F04F67">
        <w:t>been so badly affected by this</w:t>
      </w:r>
      <w:r w:rsidRPr="000412B5" w:rsidR="00102533">
        <w:t xml:space="preserve">, </w:t>
      </w:r>
      <w:r w:rsidRPr="000412B5" w:rsidR="00F04F67">
        <w:t xml:space="preserve">and yet the UK has come out less </w:t>
      </w:r>
      <w:r w:rsidRPr="000412B5" w:rsidR="00682DE4">
        <w:t>scathed</w:t>
      </w:r>
      <w:r w:rsidRPr="000412B5" w:rsidR="00C80546">
        <w:t>?</w:t>
      </w:r>
    </w:p>
    <w:p w:rsidR="0073110C" w:rsidRPr="000412B5" w:rsidP="0073110C">
      <w:pPr>
        <w:pStyle w:val="Answer"/>
      </w:pPr>
      <w:sdt>
        <w:sdtPr>
          <w:alias w:val="Witness"/>
          <w:id w:val="729115674"/>
          <w:placeholder>
            <w:docPart w:val="DefaultPlaceholder_-1854013440"/>
          </w:placeholder>
          <w:richText/>
        </w:sdtPr>
        <w:sdtContent>
          <w:r w:rsidRPr="000412B5" w:rsidR="00894AAC">
            <w:rPr>
              <w:b/>
              <w:i/>
              <w:iCs/>
            </w:rPr>
            <w:t>Professor Medcalf:</w:t>
          </w:r>
          <w:r w:rsidRPr="000412B5" w:rsidR="00BA7E3B">
            <w:rPr>
              <w:b/>
            </w:rPr>
            <w:t xml:space="preserve"> </w:t>
          </w:r>
        </w:sdtContent>
      </w:sdt>
      <w:r w:rsidRPr="000412B5" w:rsidR="00102533">
        <w:t>That is a g</w:t>
      </w:r>
      <w:r w:rsidRPr="000412B5">
        <w:t xml:space="preserve">reat question. </w:t>
      </w:r>
      <w:r w:rsidRPr="000412B5" w:rsidR="00682DE4">
        <w:t>O</w:t>
      </w:r>
      <w:r w:rsidRPr="000412B5">
        <w:t>f course</w:t>
      </w:r>
      <w:r w:rsidRPr="000412B5" w:rsidR="00682DE4">
        <w:t xml:space="preserve">, </w:t>
      </w:r>
      <w:r w:rsidRPr="000412B5">
        <w:t xml:space="preserve">the United States </w:t>
      </w:r>
      <w:r w:rsidRPr="000412B5" w:rsidR="00682DE4">
        <w:t xml:space="preserve">is </w:t>
      </w:r>
      <w:r w:rsidRPr="000412B5">
        <w:t>in that frame as well</w:t>
      </w:r>
      <w:r w:rsidRPr="000412B5" w:rsidR="00682DE4">
        <w:t xml:space="preserve">. It </w:t>
      </w:r>
      <w:r w:rsidRPr="000412B5">
        <w:t xml:space="preserve">is pretty clear </w:t>
      </w:r>
      <w:r w:rsidRPr="000412B5" w:rsidR="00102533">
        <w:t>from</w:t>
      </w:r>
      <w:r w:rsidRPr="000412B5" w:rsidR="00471F97">
        <w:t xml:space="preserve"> </w:t>
      </w:r>
      <w:r w:rsidRPr="000412B5">
        <w:t xml:space="preserve">the visit to France by the US Secretary of State and the rapid return of the French </w:t>
      </w:r>
      <w:r w:rsidRPr="000412B5" w:rsidR="00682DE4">
        <w:t>a</w:t>
      </w:r>
      <w:r w:rsidRPr="000412B5">
        <w:t>mbassador to Washington</w:t>
      </w:r>
      <w:r w:rsidRPr="000412B5" w:rsidR="00471F97">
        <w:t xml:space="preserve"> </w:t>
      </w:r>
      <w:r w:rsidRPr="000412B5">
        <w:t xml:space="preserve">that France is setting priorities here. It will repair the relationship with the United States reasonably quickly. </w:t>
      </w:r>
      <w:r w:rsidRPr="000412B5" w:rsidR="00471F97">
        <w:t>T</w:t>
      </w:r>
      <w:r w:rsidRPr="000412B5">
        <w:t xml:space="preserve">here </w:t>
      </w:r>
      <w:r w:rsidRPr="000412B5" w:rsidR="00471F97">
        <w:t xml:space="preserve">has </w:t>
      </w:r>
      <w:r w:rsidRPr="000412B5">
        <w:t>clearly been</w:t>
      </w:r>
      <w:r w:rsidRPr="000412B5" w:rsidR="00471F97">
        <w:t xml:space="preserve"> an effort </w:t>
      </w:r>
      <w:r w:rsidRPr="000412B5">
        <w:t>to restore or repair</w:t>
      </w:r>
      <w:r w:rsidRPr="000412B5" w:rsidR="00471F97">
        <w:t xml:space="preserve"> </w:t>
      </w:r>
      <w:r w:rsidRPr="000412B5">
        <w:t>damage</w:t>
      </w:r>
      <w:r w:rsidRPr="000412B5" w:rsidR="00471F97">
        <w:t xml:space="preserve">d </w:t>
      </w:r>
      <w:r w:rsidRPr="000412B5">
        <w:t>trust between those two countries.</w:t>
      </w:r>
    </w:p>
    <w:p w:rsidR="007D127F" w:rsidRPr="000412B5" w:rsidP="0073110C">
      <w:pPr>
        <w:pStyle w:val="Answer"/>
      </w:pPr>
      <w:r w:rsidRPr="000412B5">
        <w:t>I cannot comment broadly on cross-</w:t>
      </w:r>
      <w:r w:rsidR="006D45D0">
        <w:t>c</w:t>
      </w:r>
      <w:r w:rsidRPr="000412B5">
        <w:t>hannel relations, but the impression I get is that the breadth of the agenda that France has with the UK is so extensive, so integrated</w:t>
      </w:r>
      <w:r w:rsidRPr="000412B5" w:rsidR="00471F97">
        <w:t xml:space="preserve"> and </w:t>
      </w:r>
      <w:r w:rsidRPr="000412B5">
        <w:t xml:space="preserve">so </w:t>
      </w:r>
      <w:r w:rsidRPr="000412B5" w:rsidR="00471F97">
        <w:t xml:space="preserve">vast </w:t>
      </w:r>
      <w:r w:rsidRPr="000412B5">
        <w:t xml:space="preserve">that </w:t>
      </w:r>
      <w:r w:rsidRPr="000412B5" w:rsidR="00471F97">
        <w:t xml:space="preserve">of </w:t>
      </w:r>
      <w:r w:rsidRPr="000412B5">
        <w:t>course</w:t>
      </w:r>
      <w:r w:rsidRPr="000412B5" w:rsidR="00471F97">
        <w:t xml:space="preserve"> </w:t>
      </w:r>
      <w:r w:rsidRPr="000412B5">
        <w:t xml:space="preserve">this issue is not going to cloud everything. There are </w:t>
      </w:r>
      <w:r w:rsidRPr="000412B5" w:rsidR="00940D48">
        <w:t xml:space="preserve">certainly </w:t>
      </w:r>
      <w:r w:rsidRPr="000412B5">
        <w:t>some indications</w:t>
      </w:r>
      <w:r w:rsidRPr="000412B5" w:rsidR="00940D48">
        <w:t xml:space="preserve"> </w:t>
      </w:r>
      <w:r w:rsidRPr="000412B5">
        <w:t>in media reporting</w:t>
      </w:r>
      <w:r w:rsidRPr="000412B5" w:rsidR="00940D48">
        <w:t xml:space="preserve"> </w:t>
      </w:r>
      <w:r w:rsidRPr="000412B5">
        <w:t xml:space="preserve">that France has almost tried to </w:t>
      </w:r>
      <w:r w:rsidRPr="000412B5">
        <w:t xml:space="preserve">feign indifference </w:t>
      </w:r>
      <w:r w:rsidRPr="000412B5">
        <w:t xml:space="preserve">towards the UK over this issue, almost </w:t>
      </w:r>
      <w:r w:rsidRPr="000412B5">
        <w:t xml:space="preserve">as </w:t>
      </w:r>
      <w:r w:rsidRPr="000412B5">
        <w:t>a greater form of passive insult</w:t>
      </w:r>
      <w:r w:rsidRPr="000412B5">
        <w:t xml:space="preserve">, </w:t>
      </w:r>
      <w:r w:rsidRPr="000412B5">
        <w:t>if you like</w:t>
      </w:r>
      <w:r w:rsidRPr="000412B5">
        <w:t xml:space="preserve">, than </w:t>
      </w:r>
      <w:r w:rsidR="006D45D0">
        <w:t xml:space="preserve">the </w:t>
      </w:r>
      <w:r w:rsidRPr="000412B5">
        <w:t>withdraw</w:t>
      </w:r>
      <w:r w:rsidRPr="000412B5">
        <w:t xml:space="preserve">al </w:t>
      </w:r>
      <w:r w:rsidRPr="000412B5">
        <w:t>of the ambassador</w:t>
      </w:r>
      <w:r w:rsidRPr="000412B5">
        <w:t xml:space="preserve">, but </w:t>
      </w:r>
      <w:r w:rsidRPr="000412B5">
        <w:t xml:space="preserve">I could not comment on whether that is true. </w:t>
      </w:r>
      <w:r w:rsidRPr="000412B5">
        <w:t>That is</w:t>
      </w:r>
      <w:r w:rsidRPr="000412B5">
        <w:t xml:space="preserve"> just me</w:t>
      </w:r>
      <w:r w:rsidRPr="000412B5">
        <w:t>dia</w:t>
      </w:r>
      <w:r w:rsidRPr="000412B5">
        <w:t xml:space="preserve"> commentary that </w:t>
      </w:r>
      <w:r w:rsidRPr="000412B5">
        <w:t xml:space="preserve">I have </w:t>
      </w:r>
      <w:r w:rsidRPr="000412B5">
        <w:t>encountered.</w:t>
      </w:r>
    </w:p>
    <w:p w:rsidR="00D7636F" w:rsidRPr="000412B5" w:rsidP="0073110C">
      <w:pPr>
        <w:pStyle w:val="Answer"/>
      </w:pPr>
      <w:r w:rsidRPr="000412B5">
        <w:t xml:space="preserve">The </w:t>
      </w:r>
      <w:r w:rsidRPr="000412B5" w:rsidR="0073110C">
        <w:t>damage to the Australia</w:t>
      </w:r>
      <w:r w:rsidRPr="000412B5">
        <w:t>-</w:t>
      </w:r>
      <w:r w:rsidRPr="000412B5" w:rsidR="0073110C">
        <w:t xml:space="preserve">France relationship is clearly the most severe of the three. </w:t>
      </w:r>
      <w:r w:rsidRPr="000412B5" w:rsidR="005F7116">
        <w:t>T</w:t>
      </w:r>
      <w:r w:rsidRPr="000412B5" w:rsidR="0073110C">
        <w:t>he sense of</w:t>
      </w:r>
      <w:r w:rsidRPr="000412B5">
        <w:t xml:space="preserve"> </w:t>
      </w:r>
      <w:r w:rsidRPr="000412B5" w:rsidR="0073110C">
        <w:t>extreme disappointment</w:t>
      </w:r>
      <w:r w:rsidRPr="000412B5" w:rsidR="00205B46">
        <w:t xml:space="preserve">, </w:t>
      </w:r>
      <w:r w:rsidRPr="000412B5" w:rsidR="0073110C">
        <w:t>if not anger</w:t>
      </w:r>
      <w:r w:rsidRPr="000412B5" w:rsidR="00205B46">
        <w:t>,</w:t>
      </w:r>
      <w:r w:rsidRPr="000412B5" w:rsidR="0073110C">
        <w:t xml:space="preserve"> on the French side</w:t>
      </w:r>
      <w:r w:rsidRPr="000412B5" w:rsidR="00205B46">
        <w:t xml:space="preserve"> </w:t>
      </w:r>
      <w:r w:rsidRPr="000412B5" w:rsidR="0073110C">
        <w:t xml:space="preserve">is greatest towards Australia because of course it is Australia that chose to end the </w:t>
      </w:r>
      <w:r w:rsidRPr="000412B5" w:rsidR="005F7116">
        <w:t xml:space="preserve">submarine </w:t>
      </w:r>
      <w:r w:rsidRPr="000412B5" w:rsidR="0073110C">
        <w:t xml:space="preserve">contract with France, which is obviously going to have </w:t>
      </w:r>
      <w:r w:rsidRPr="000412B5" w:rsidR="00345F0D">
        <w:t>big reper</w:t>
      </w:r>
      <w:r w:rsidRPr="000412B5" w:rsidR="0073110C">
        <w:t>cussions in France.</w:t>
      </w:r>
    </w:p>
    <w:p w:rsidR="00D7636F" w:rsidRPr="000412B5" w:rsidP="00D7636F">
      <w:pPr>
        <w:pStyle w:val="Question"/>
      </w:pPr>
      <w:sdt>
        <w:sdtPr>
          <w:alias w:val="Member"/>
          <w:tag w:val="&lt;Member mnisId='4805' dodsId=''&gt;"/>
          <w:id w:val="-894889647"/>
          <w:placeholder>
            <w:docPart w:val="DefaultPlaceholder_-1854013440"/>
          </w:placeholder>
          <w:richText/>
        </w:sdtPr>
        <w:sdtContent>
          <w:r w:rsidRPr="000412B5">
            <w:rPr>
              <w:b/>
            </w:rPr>
            <w:t>Alicia Kearns:</w:t>
          </w:r>
        </w:sdtContent>
      </w:sdt>
      <w:r w:rsidRPr="000412B5">
        <w:t xml:space="preserve"> </w:t>
      </w:r>
      <w:r w:rsidRPr="000412B5" w:rsidR="00A323EC">
        <w:t>Do you think France</w:t>
      </w:r>
      <w:r w:rsidRPr="000412B5" w:rsidR="00B44B5D">
        <w:t>’</w:t>
      </w:r>
      <w:r w:rsidRPr="000412B5" w:rsidR="00A323EC">
        <w:t>s response to Australia in any way weakens Australia</w:t>
      </w:r>
      <w:r w:rsidRPr="000412B5" w:rsidR="00B44B5D">
        <w:t>’</w:t>
      </w:r>
      <w:r w:rsidRPr="000412B5" w:rsidR="00A323EC">
        <w:t xml:space="preserve">s position within </w:t>
      </w:r>
      <w:r w:rsidRPr="000412B5" w:rsidR="00345F0D">
        <w:t xml:space="preserve">the </w:t>
      </w:r>
      <w:r w:rsidRPr="000412B5" w:rsidR="00A323EC">
        <w:t>Indo-</w:t>
      </w:r>
      <w:r w:rsidRPr="000412B5" w:rsidR="00345F0D">
        <w:t xml:space="preserve">Pacific </w:t>
      </w:r>
      <w:r w:rsidRPr="000412B5" w:rsidR="00A323EC">
        <w:t xml:space="preserve">in terms of China? I am </w:t>
      </w:r>
      <w:r w:rsidRPr="000412B5" w:rsidR="00205B46">
        <w:t xml:space="preserve">thinking of </w:t>
      </w:r>
      <w:r w:rsidRPr="000412B5" w:rsidR="00A323EC">
        <w:t xml:space="preserve">those of us who are united and normally work together as </w:t>
      </w:r>
      <w:r w:rsidRPr="000412B5" w:rsidR="00345F0D">
        <w:t>w</w:t>
      </w:r>
      <w:r w:rsidRPr="000412B5" w:rsidR="00A323EC">
        <w:t xml:space="preserve">estern states. Do you think China will have been enjoying this? Do you think </w:t>
      </w:r>
      <w:r w:rsidRPr="000412B5" w:rsidR="00345F0D">
        <w:t xml:space="preserve">it in </w:t>
      </w:r>
      <w:r w:rsidRPr="000412B5" w:rsidR="00A323EC">
        <w:t xml:space="preserve">any way </w:t>
      </w:r>
      <w:r w:rsidRPr="000412B5" w:rsidR="00345F0D">
        <w:t>weakens</w:t>
      </w:r>
      <w:r w:rsidRPr="000412B5" w:rsidR="00A323EC">
        <w:t xml:space="preserve"> Australia</w:t>
      </w:r>
      <w:r w:rsidRPr="000412B5" w:rsidR="00B44B5D">
        <w:t>’</w:t>
      </w:r>
      <w:r w:rsidRPr="000412B5" w:rsidR="00345F0D">
        <w:t xml:space="preserve">s </w:t>
      </w:r>
      <w:r w:rsidRPr="000412B5" w:rsidR="00A323EC">
        <w:t>security or interest</w:t>
      </w:r>
      <w:r w:rsidRPr="000412B5" w:rsidR="00345F0D">
        <w:t xml:space="preserve">s </w:t>
      </w:r>
      <w:r w:rsidRPr="000412B5" w:rsidR="00A323EC">
        <w:t>in the region, or do you think</w:t>
      </w:r>
      <w:r w:rsidRPr="000412B5" w:rsidR="00205B46">
        <w:t xml:space="preserve"> </w:t>
      </w:r>
      <w:r w:rsidRPr="000412B5" w:rsidR="00A323EC">
        <w:t>this is all a bit of a diplomatic spat that has no meaningful reality in the world</w:t>
      </w:r>
      <w:r w:rsidRPr="000412B5" w:rsidR="00205B46">
        <w:t>?</w:t>
      </w:r>
    </w:p>
    <w:p w:rsidR="00B44B5D" w:rsidRPr="000412B5" w:rsidP="00D51D3E">
      <w:pPr>
        <w:pStyle w:val="Answer"/>
      </w:pPr>
      <w:sdt>
        <w:sdtPr>
          <w:alias w:val="Witness"/>
          <w:id w:val="731504238"/>
          <w:placeholder>
            <w:docPart w:val="DefaultPlaceholder_-1854013440"/>
          </w:placeholder>
          <w:richText/>
        </w:sdtPr>
        <w:sdtContent>
          <w:r w:rsidRPr="000412B5" w:rsidR="00894AAC">
            <w:rPr>
              <w:b/>
              <w:i/>
              <w:iCs/>
            </w:rPr>
            <w:t>Professor Medcalf:</w:t>
          </w:r>
          <w:r w:rsidRPr="000412B5" w:rsidR="00D7636F">
            <w:rPr>
              <w:b/>
            </w:rPr>
            <w:t xml:space="preserve"> </w:t>
          </w:r>
        </w:sdtContent>
      </w:sdt>
      <w:r w:rsidRPr="000412B5" w:rsidR="00345F0D">
        <w:t>I</w:t>
      </w:r>
      <w:r w:rsidRPr="000412B5" w:rsidR="00D51D3E">
        <w:t>t is not ideal and it is not helpful</w:t>
      </w:r>
      <w:r w:rsidRPr="000412B5" w:rsidR="00345F0D">
        <w:t xml:space="preserve">, </w:t>
      </w:r>
      <w:r w:rsidRPr="000412B5" w:rsidR="00D51D3E">
        <w:t xml:space="preserve">and it would be disappointing </w:t>
      </w:r>
      <w:r w:rsidRPr="000412B5" w:rsidR="00345F0D">
        <w:t xml:space="preserve">if </w:t>
      </w:r>
      <w:r w:rsidRPr="000412B5" w:rsidR="00D51D3E">
        <w:t>the French position over time</w:t>
      </w:r>
      <w:r w:rsidRPr="000412B5" w:rsidR="00345F0D">
        <w:t xml:space="preserve"> were to </w:t>
      </w:r>
      <w:r w:rsidRPr="000412B5" w:rsidR="00D51D3E">
        <w:t>encourage or in</w:t>
      </w:r>
      <w:r w:rsidRPr="000412B5" w:rsidR="00345F0D">
        <w:t xml:space="preserve">cite </w:t>
      </w:r>
      <w:r w:rsidRPr="000412B5" w:rsidR="00D51D3E">
        <w:t xml:space="preserve">some sort of sustained mistrust of Australia among multiple countries in the region, or indeed sustained mistrust of the United States and </w:t>
      </w:r>
      <w:r w:rsidRPr="000412B5" w:rsidR="00674321">
        <w:t>US</w:t>
      </w:r>
      <w:r w:rsidRPr="000412B5" w:rsidR="00446A25">
        <w:noBreakHyphen/>
      </w:r>
      <w:r w:rsidRPr="000412B5" w:rsidR="00674321">
        <w:t xml:space="preserve">led efforts </w:t>
      </w:r>
      <w:r w:rsidRPr="000412B5" w:rsidR="00D51D3E">
        <w:t>among multiple countries in the region</w:t>
      </w:r>
      <w:r w:rsidRPr="000412B5" w:rsidR="00674321">
        <w:t xml:space="preserve">. I would not </w:t>
      </w:r>
      <w:r w:rsidRPr="000412B5" w:rsidR="00D51D3E">
        <w:t>venture to judge that that is what is happening, but I certainly hope that that is not what is going to eventu</w:t>
      </w:r>
      <w:r w:rsidRPr="000412B5" w:rsidR="00674321">
        <w:t>ate. There were some</w:t>
      </w:r>
      <w:r w:rsidRPr="000412B5" w:rsidR="00D51D3E">
        <w:t xml:space="preserve"> unfortunate signs </w:t>
      </w:r>
      <w:r w:rsidRPr="000412B5" w:rsidR="00674321">
        <w:t xml:space="preserve">in </w:t>
      </w:r>
      <w:r w:rsidRPr="000412B5" w:rsidR="00D51D3E">
        <w:t>some of the comments in the media</w:t>
      </w:r>
      <w:r w:rsidRPr="000412B5" w:rsidR="00446A25">
        <w:t xml:space="preserve">; </w:t>
      </w:r>
      <w:r w:rsidRPr="000412B5" w:rsidR="00D51D3E">
        <w:t xml:space="preserve">some of the opinion pieces in </w:t>
      </w:r>
      <w:r w:rsidRPr="000412B5" w:rsidR="00674321">
        <w:t>s</w:t>
      </w:r>
      <w:r w:rsidRPr="000412B5" w:rsidR="00D51D3E">
        <w:t>outh</w:t>
      </w:r>
      <w:r w:rsidRPr="000412B5" w:rsidR="00674321">
        <w:noBreakHyphen/>
      </w:r>
      <w:r w:rsidRPr="000412B5" w:rsidR="00D51D3E">
        <w:t>east Asian newspapers by French diplomats</w:t>
      </w:r>
      <w:r w:rsidRPr="000412B5">
        <w:t xml:space="preserve"> </w:t>
      </w:r>
      <w:r w:rsidRPr="000412B5" w:rsidR="00D51D3E">
        <w:t>seem</w:t>
      </w:r>
      <w:r w:rsidRPr="000412B5" w:rsidR="00205B46">
        <w:t>ed</w:t>
      </w:r>
      <w:r w:rsidRPr="000412B5" w:rsidR="00D51D3E">
        <w:t xml:space="preserve"> to be pointing in that direction</w:t>
      </w:r>
      <w:r w:rsidRPr="000412B5">
        <w:t xml:space="preserve">, but I </w:t>
      </w:r>
      <w:r w:rsidRPr="000412B5" w:rsidR="00D51D3E">
        <w:t xml:space="preserve">would like to think that the </w:t>
      </w:r>
      <w:r w:rsidRPr="000412B5">
        <w:t xml:space="preserve">French </w:t>
      </w:r>
      <w:r w:rsidRPr="000412B5" w:rsidR="00D51D3E">
        <w:t>position will be more</w:t>
      </w:r>
      <w:r w:rsidRPr="000412B5">
        <w:t xml:space="preserve"> </w:t>
      </w:r>
      <w:r w:rsidRPr="000412B5" w:rsidR="00D51D3E">
        <w:t>reasoned over time.</w:t>
      </w:r>
    </w:p>
    <w:p w:rsidR="00F47114" w:rsidRPr="000412B5" w:rsidP="00D51D3E">
      <w:pPr>
        <w:pStyle w:val="Answer"/>
      </w:pPr>
      <w:r w:rsidRPr="000412B5">
        <w:t xml:space="preserve">None of this </w:t>
      </w:r>
      <w:r w:rsidRPr="000412B5" w:rsidR="00D51D3E">
        <w:t>is fundamentally damaging Australia</w:t>
      </w:r>
      <w:r w:rsidRPr="000412B5" w:rsidR="00B44B5D">
        <w:t>’</w:t>
      </w:r>
      <w:r w:rsidRPr="000412B5" w:rsidR="00D51D3E">
        <w:t xml:space="preserve">s diplomacy in the </w:t>
      </w:r>
      <w:r w:rsidRPr="000412B5" w:rsidR="00B44B5D">
        <w:t>Indo</w:t>
      </w:r>
      <w:r w:rsidRPr="000412B5" w:rsidR="00B44B5D">
        <w:noBreakHyphen/>
      </w:r>
      <w:r w:rsidRPr="000412B5" w:rsidR="00D51D3E">
        <w:t>Pacific because</w:t>
      </w:r>
      <w:r w:rsidRPr="000412B5" w:rsidR="00B44B5D">
        <w:t xml:space="preserve">, </w:t>
      </w:r>
      <w:r w:rsidRPr="000412B5" w:rsidR="00D51D3E">
        <w:t>again, it is important to put this in context.</w:t>
      </w:r>
      <w:r w:rsidRPr="000412B5" w:rsidR="00B44B5D">
        <w:t xml:space="preserve"> </w:t>
      </w:r>
      <w:r w:rsidRPr="000412B5" w:rsidR="00D51D3E">
        <w:t xml:space="preserve">Australia is obviously now </w:t>
      </w:r>
      <w:r w:rsidRPr="000412B5" w:rsidR="00871C5F">
        <w:t xml:space="preserve">working </w:t>
      </w:r>
      <w:r w:rsidRPr="000412B5" w:rsidR="00D51D3E">
        <w:t xml:space="preserve">with </w:t>
      </w:r>
      <w:r w:rsidRPr="000412B5" w:rsidR="00871C5F">
        <w:t>AUKUS</w:t>
      </w:r>
      <w:r w:rsidRPr="000412B5" w:rsidR="00D51D3E">
        <w:t xml:space="preserve">, but more comprehensively with the </w:t>
      </w:r>
      <w:r w:rsidRPr="000412B5" w:rsidR="00871C5F">
        <w:t>Quad</w:t>
      </w:r>
      <w:r w:rsidRPr="000412B5" w:rsidR="00205B46">
        <w:t>. A</w:t>
      </w:r>
      <w:r w:rsidRPr="000412B5" w:rsidR="00D51D3E">
        <w:t>t the same time</w:t>
      </w:r>
      <w:r w:rsidRPr="000412B5" w:rsidR="00205B46">
        <w:t xml:space="preserve"> a</w:t>
      </w:r>
      <w:r w:rsidRPr="000412B5" w:rsidR="00871C5F">
        <w:t xml:space="preserve">s </w:t>
      </w:r>
      <w:r w:rsidRPr="000412B5" w:rsidR="00D51D3E">
        <w:t xml:space="preserve">the </w:t>
      </w:r>
      <w:r w:rsidRPr="000412B5" w:rsidR="00871C5F">
        <w:t xml:space="preserve">AUKUS deal </w:t>
      </w:r>
      <w:r w:rsidRPr="000412B5" w:rsidR="00D51D3E">
        <w:t>was announced</w:t>
      </w:r>
      <w:r w:rsidRPr="000412B5" w:rsidR="00205B46">
        <w:t>,</w:t>
      </w:r>
      <w:r w:rsidRPr="000412B5" w:rsidR="00BA64FC">
        <w:t xml:space="preserve"> </w:t>
      </w:r>
      <w:r w:rsidRPr="000412B5" w:rsidR="00D51D3E">
        <w:t xml:space="preserve">we saw the </w:t>
      </w:r>
      <w:r w:rsidRPr="000412B5" w:rsidR="00871C5F">
        <w:t>Q</w:t>
      </w:r>
      <w:r w:rsidRPr="000412B5" w:rsidR="00D51D3E">
        <w:t>uad process elevated for the second time</w:t>
      </w:r>
      <w:r w:rsidRPr="000412B5" w:rsidR="00871C5F">
        <w:t xml:space="preserve"> to s</w:t>
      </w:r>
      <w:r w:rsidRPr="000412B5" w:rsidR="00D51D3E">
        <w:t>ummit level</w:t>
      </w:r>
      <w:r w:rsidRPr="000412B5" w:rsidR="00BA64FC">
        <w:t xml:space="preserve">, and a </w:t>
      </w:r>
      <w:r w:rsidRPr="000412B5" w:rsidR="00871C5F">
        <w:t>c</w:t>
      </w:r>
      <w:r w:rsidRPr="000412B5" w:rsidR="00D51D3E">
        <w:t xml:space="preserve">omprehensive agenda of public goods across the </w:t>
      </w:r>
      <w:r w:rsidRPr="000412B5" w:rsidR="00EB5EDA">
        <w:t>Indo-Pacific</w:t>
      </w:r>
      <w:r w:rsidRPr="000412B5" w:rsidR="00871C5F">
        <w:t>.</w:t>
      </w:r>
      <w:r w:rsidRPr="000412B5" w:rsidR="00205B46">
        <w:t xml:space="preserve"> </w:t>
      </w:r>
      <w:r w:rsidRPr="000412B5" w:rsidR="00871C5F">
        <w:t xml:space="preserve">We have </w:t>
      </w:r>
      <w:r w:rsidRPr="000412B5" w:rsidR="00D51D3E">
        <w:t>seen Australia continuing to step up as a partner to its</w:t>
      </w:r>
      <w:r w:rsidRPr="000412B5" w:rsidR="00871C5F">
        <w:t xml:space="preserve"> </w:t>
      </w:r>
      <w:r w:rsidRPr="000412B5" w:rsidR="00D51D3E">
        <w:t>partner countries in the South Pacific</w:t>
      </w:r>
      <w:r w:rsidRPr="000412B5" w:rsidR="002803BE">
        <w:t>, n</w:t>
      </w:r>
      <w:r w:rsidRPr="000412B5" w:rsidR="00D51D3E">
        <w:t>otably</w:t>
      </w:r>
      <w:r w:rsidRPr="000412B5" w:rsidR="002803BE">
        <w:t xml:space="preserve"> </w:t>
      </w:r>
      <w:r w:rsidRPr="000412B5" w:rsidR="00D51D3E">
        <w:t xml:space="preserve">yesterday with the announcement that </w:t>
      </w:r>
      <w:r w:rsidRPr="000412B5" w:rsidR="00871C5F">
        <w:t xml:space="preserve">the </w:t>
      </w:r>
      <w:r w:rsidRPr="000412B5" w:rsidR="00D51D3E">
        <w:t xml:space="preserve">Australian Government would work with Telstra in the purchase of </w:t>
      </w:r>
      <w:r w:rsidRPr="000412B5" w:rsidR="005A1085">
        <w:t xml:space="preserve">Digicel </w:t>
      </w:r>
      <w:r w:rsidRPr="000412B5" w:rsidR="00D51D3E">
        <w:t xml:space="preserve">in New Guinea and elsewhere in the </w:t>
      </w:r>
      <w:r w:rsidRPr="000412B5" w:rsidR="005A1085">
        <w:t>South Pacific</w:t>
      </w:r>
      <w:r w:rsidRPr="000412B5">
        <w:t xml:space="preserve">. In other words, </w:t>
      </w:r>
      <w:r w:rsidRPr="000412B5" w:rsidR="00D51D3E">
        <w:t xml:space="preserve">Australia </w:t>
      </w:r>
      <w:r w:rsidRPr="000412B5" w:rsidR="002803BE">
        <w:t xml:space="preserve">is </w:t>
      </w:r>
      <w:r w:rsidRPr="000412B5" w:rsidR="00D51D3E">
        <w:t>supporting</w:t>
      </w:r>
      <w:r w:rsidRPr="000412B5">
        <w:t xml:space="preserve"> </w:t>
      </w:r>
      <w:r w:rsidRPr="000412B5" w:rsidR="00D51D3E">
        <w:t xml:space="preserve">communications and connectivity in the region. </w:t>
      </w:r>
      <w:r w:rsidRPr="000412B5" w:rsidR="003B4134">
        <w:t xml:space="preserve">There is no </w:t>
      </w:r>
      <w:r w:rsidRPr="000412B5" w:rsidR="00D51D3E">
        <w:t>profound damage.</w:t>
      </w:r>
    </w:p>
    <w:p w:rsidR="009865E8" w:rsidRPr="000412B5" w:rsidP="00D51D3E">
      <w:pPr>
        <w:pStyle w:val="Answer"/>
      </w:pPr>
      <w:r w:rsidRPr="000412B5">
        <w:t>A</w:t>
      </w:r>
      <w:r w:rsidRPr="000412B5" w:rsidR="00D51D3E">
        <w:t>n important data point to put in this is the messaging coming out of Tokyo</w:t>
      </w:r>
      <w:r w:rsidRPr="000412B5">
        <w:t xml:space="preserve">. We </w:t>
      </w:r>
      <w:r w:rsidRPr="000412B5" w:rsidR="00D51D3E">
        <w:t>sometimes underestimate Japan</w:t>
      </w:r>
      <w:r w:rsidRPr="000412B5" w:rsidR="00B44B5D">
        <w:t>’</w:t>
      </w:r>
      <w:r w:rsidRPr="000412B5" w:rsidR="00D51D3E">
        <w:t xml:space="preserve">s influence and </w:t>
      </w:r>
      <w:r w:rsidRPr="000412B5">
        <w:t xml:space="preserve">weight </w:t>
      </w:r>
      <w:r w:rsidRPr="000412B5" w:rsidR="00D51D3E">
        <w:t>in the region, but the messaging out of Japan is very much that Japan got over its disappointment in 2016</w:t>
      </w:r>
      <w:r w:rsidRPr="000412B5">
        <w:t xml:space="preserve"> </w:t>
      </w:r>
      <w:r w:rsidRPr="000412B5" w:rsidR="00D51D3E">
        <w:t xml:space="preserve">when it lost what it had hoped would be a </w:t>
      </w:r>
      <w:r w:rsidRPr="000412B5">
        <w:t xml:space="preserve">submarine </w:t>
      </w:r>
      <w:r w:rsidRPr="000412B5" w:rsidR="00D51D3E">
        <w:t>deal</w:t>
      </w:r>
      <w:r w:rsidRPr="000412B5">
        <w:t>—</w:t>
      </w:r>
      <w:r w:rsidRPr="000412B5" w:rsidR="00D51D3E">
        <w:t xml:space="preserve">a very strategic </w:t>
      </w:r>
      <w:r w:rsidRPr="000412B5">
        <w:t xml:space="preserve">submarine </w:t>
      </w:r>
      <w:r w:rsidRPr="000412B5" w:rsidR="00D51D3E">
        <w:t>deal</w:t>
      </w:r>
      <w:r w:rsidRPr="000412B5">
        <w:t>—</w:t>
      </w:r>
      <w:r w:rsidRPr="000412B5" w:rsidR="00D51D3E">
        <w:t>with Australia</w:t>
      </w:r>
      <w:r w:rsidRPr="000412B5">
        <w:t xml:space="preserve"> </w:t>
      </w:r>
      <w:r w:rsidRPr="000412B5" w:rsidR="00D51D3E">
        <w:t>to France</w:t>
      </w:r>
      <w:r w:rsidRPr="000412B5">
        <w:t xml:space="preserve">, but </w:t>
      </w:r>
      <w:r w:rsidRPr="000412B5" w:rsidR="00D51D3E">
        <w:t>Japan</w:t>
      </w:r>
      <w:r w:rsidRPr="000412B5">
        <w:t xml:space="preserve"> </w:t>
      </w:r>
      <w:r w:rsidRPr="000412B5" w:rsidR="00D51D3E">
        <w:t>quickly and pragmatically pivoted to working with Australia to protect its interest</w:t>
      </w:r>
      <w:r w:rsidRPr="000412B5">
        <w:t xml:space="preserve">s </w:t>
      </w:r>
      <w:r w:rsidRPr="000412B5" w:rsidR="00D51D3E">
        <w:t>in the Indo</w:t>
      </w:r>
      <w:r w:rsidRPr="000412B5">
        <w:noBreakHyphen/>
      </w:r>
      <w:r w:rsidRPr="000412B5" w:rsidR="00D51D3E">
        <w:t>Pacific</w:t>
      </w:r>
      <w:r w:rsidRPr="000412B5">
        <w:t xml:space="preserve">. </w:t>
      </w:r>
      <w:r w:rsidRPr="000412B5" w:rsidR="00D51D3E">
        <w:t xml:space="preserve">Japan seems to be conveying that kind of message, both publicly and privately, to our </w:t>
      </w:r>
      <w:r w:rsidRPr="000412B5" w:rsidR="00410165">
        <w:t>friends in Paris</w:t>
      </w:r>
      <w:r w:rsidRPr="000412B5" w:rsidR="00D51D3E">
        <w:t>.</w:t>
      </w:r>
    </w:p>
    <w:p w:rsidR="009865E8" w:rsidRPr="000412B5" w:rsidP="00205B46">
      <w:pPr>
        <w:pStyle w:val="Question"/>
        <w:numPr>
          <w:ilvl w:val="0"/>
          <w:numId w:val="0"/>
        </w:numPr>
        <w:ind w:left="794"/>
      </w:pPr>
      <w:sdt>
        <w:sdtPr>
          <w:alias w:val="Member"/>
          <w:tag w:val="&lt;Member mnisId='4805' dodsId=''&gt;"/>
          <w:id w:val="798337916"/>
          <w:placeholder>
            <w:docPart w:val="DefaultPlaceholder_-1854013440"/>
          </w:placeholder>
          <w:richText/>
        </w:sdtPr>
        <w:sdtContent>
          <w:r w:rsidRPr="000412B5">
            <w:rPr>
              <w:b/>
            </w:rPr>
            <w:t>Alicia Kearns:</w:t>
          </w:r>
        </w:sdtContent>
      </w:sdt>
      <w:r w:rsidRPr="000412B5">
        <w:t xml:space="preserve"> </w:t>
      </w:r>
      <w:r w:rsidRPr="000412B5" w:rsidR="00410165">
        <w:t>“</w:t>
      </w:r>
      <w:r w:rsidRPr="000412B5" w:rsidR="00205B46">
        <w:t>B</w:t>
      </w:r>
      <w:r w:rsidRPr="000412B5" w:rsidR="00410165">
        <w:t>e more Japan”</w:t>
      </w:r>
      <w:r w:rsidRPr="000412B5" w:rsidR="005A3D48">
        <w:t xml:space="preserve"> might be the message.</w:t>
      </w:r>
    </w:p>
    <w:p w:rsidR="009865E8" w:rsidRPr="000412B5" w:rsidP="002A477C">
      <w:pPr>
        <w:pStyle w:val="Question"/>
      </w:pPr>
      <w:sdt>
        <w:sdtPr>
          <w:alias w:val="Member"/>
          <w:tag w:val="&lt;Member mnisId='449' dodsId='25259'&gt;"/>
          <w:id w:val="650563348"/>
          <w:placeholder>
            <w:docPart w:val="DefaultPlaceholder_-1854013440"/>
          </w:placeholder>
          <w:richText/>
        </w:sdtPr>
        <w:sdtContent>
          <w:r w:rsidRPr="000412B5">
            <w:rPr>
              <w:b/>
            </w:rPr>
            <w:t>Graham Stringer:</w:t>
          </w:r>
        </w:sdtContent>
      </w:sdt>
      <w:r w:rsidRPr="000412B5">
        <w:t xml:space="preserve"> </w:t>
      </w:r>
      <w:r w:rsidRPr="000412B5" w:rsidR="00BE3A1F">
        <w:t>Thank you for being here</w:t>
      </w:r>
      <w:r w:rsidRPr="000412B5" w:rsidR="00205B46">
        <w:t xml:space="preserve">, </w:t>
      </w:r>
      <w:r w:rsidRPr="000412B5" w:rsidR="00BE3A1F">
        <w:t xml:space="preserve">Professor </w:t>
      </w:r>
      <w:r w:rsidRPr="000412B5" w:rsidR="00410165">
        <w:t>Medcalf</w:t>
      </w:r>
      <w:r w:rsidRPr="000412B5" w:rsidR="00BE3A1F">
        <w:t>.</w:t>
      </w:r>
      <w:r w:rsidRPr="000412B5" w:rsidR="00410165">
        <w:t xml:space="preserve"> </w:t>
      </w:r>
      <w:r w:rsidRPr="000412B5" w:rsidR="00BE3A1F">
        <w:t xml:space="preserve">New Zealand </w:t>
      </w:r>
      <w:r w:rsidRPr="000412B5" w:rsidR="00205B46">
        <w:t>is</w:t>
      </w:r>
      <w:r w:rsidRPr="000412B5" w:rsidR="00BE3A1F">
        <w:t xml:space="preserve"> an ally of Australia, the United Kingdom</w:t>
      </w:r>
      <w:r w:rsidRPr="000412B5" w:rsidR="00FF24CB">
        <w:t xml:space="preserve"> and the </w:t>
      </w:r>
      <w:r w:rsidRPr="000412B5" w:rsidR="00BE3A1F">
        <w:t>United States</w:t>
      </w:r>
      <w:r w:rsidRPr="000412B5" w:rsidR="00FF24CB">
        <w:t xml:space="preserve">, </w:t>
      </w:r>
      <w:r w:rsidRPr="000412B5" w:rsidR="00BE3A1F">
        <w:t xml:space="preserve">and </w:t>
      </w:r>
      <w:r w:rsidRPr="000412B5" w:rsidR="00205B46">
        <w:t>is</w:t>
      </w:r>
      <w:r w:rsidRPr="000412B5" w:rsidR="00BE3A1F">
        <w:t xml:space="preserve"> noticeably absent from what </w:t>
      </w:r>
      <w:r w:rsidRPr="000412B5" w:rsidR="00FF24CB">
        <w:t xml:space="preserve">you are </w:t>
      </w:r>
      <w:r w:rsidRPr="000412B5" w:rsidR="00BE3A1F">
        <w:t xml:space="preserve">saying and from </w:t>
      </w:r>
      <w:r w:rsidRPr="000412B5" w:rsidR="00FF24CB">
        <w:t>this deal</w:t>
      </w:r>
      <w:r w:rsidRPr="000412B5" w:rsidR="00BE3A1F">
        <w:t>.</w:t>
      </w:r>
      <w:r w:rsidRPr="000412B5" w:rsidR="00FF24CB">
        <w:t xml:space="preserve"> </w:t>
      </w:r>
      <w:r w:rsidRPr="000412B5" w:rsidR="00BE3A1F">
        <w:t>Where do you see them being in the future</w:t>
      </w:r>
      <w:r w:rsidRPr="000412B5" w:rsidR="00FF24CB">
        <w:t xml:space="preserve">? Should their </w:t>
      </w:r>
      <w:r w:rsidRPr="000412B5" w:rsidR="00BE3A1F">
        <w:t>position chang</w:t>
      </w:r>
      <w:r w:rsidRPr="000412B5" w:rsidR="00FF24CB">
        <w:t>e</w:t>
      </w:r>
      <w:r w:rsidRPr="000412B5" w:rsidR="00BE3A1F">
        <w:t xml:space="preserve"> at all?</w:t>
      </w:r>
    </w:p>
    <w:p w:rsidR="00DD219E" w:rsidRPr="000412B5" w:rsidP="0018382B">
      <w:pPr>
        <w:pStyle w:val="Answer"/>
      </w:pPr>
      <w:sdt>
        <w:sdtPr>
          <w:alias w:val="Witness"/>
          <w:id w:val="-530491624"/>
          <w:placeholder>
            <w:docPart w:val="DefaultPlaceholder_-1854013440"/>
          </w:placeholder>
          <w:richText/>
        </w:sdtPr>
        <w:sdtContent>
          <w:r w:rsidRPr="000412B5" w:rsidR="00894AAC">
            <w:rPr>
              <w:b/>
              <w:i/>
              <w:iCs/>
            </w:rPr>
            <w:t>Professor Medcalf:</w:t>
          </w:r>
          <w:r w:rsidRPr="000412B5" w:rsidR="009865E8">
            <w:rPr>
              <w:b/>
            </w:rPr>
            <w:t xml:space="preserve"> </w:t>
          </w:r>
        </w:sdtContent>
      </w:sdt>
      <w:r w:rsidRPr="000412B5" w:rsidR="00FF24CB">
        <w:t>A</w:t>
      </w:r>
      <w:r w:rsidRPr="000412B5" w:rsidR="0018382B">
        <w:t xml:space="preserve"> lot is made of the distance between Australia and New Zealand when it comes to strategic tensions in the </w:t>
      </w:r>
      <w:r w:rsidRPr="000412B5" w:rsidR="00FF24CB">
        <w:t>Indo</w:t>
      </w:r>
      <w:r w:rsidRPr="000412B5" w:rsidR="00FF24CB">
        <w:noBreakHyphen/>
      </w:r>
      <w:r w:rsidRPr="000412B5" w:rsidR="0018382B">
        <w:t>Pacific and the relationship with China in particular</w:t>
      </w:r>
      <w:r w:rsidRPr="000412B5" w:rsidR="00FF24CB">
        <w:t xml:space="preserve">, </w:t>
      </w:r>
      <w:r w:rsidRPr="000412B5" w:rsidR="0018382B">
        <w:t xml:space="preserve">and of course also with the United States. </w:t>
      </w:r>
      <w:r w:rsidRPr="000412B5" w:rsidR="00FF24CB">
        <w:t>T</w:t>
      </w:r>
      <w:r w:rsidRPr="000412B5" w:rsidR="0018382B">
        <w:t>hat gap is beginning to narrow</w:t>
      </w:r>
      <w:r w:rsidRPr="000412B5" w:rsidR="00B60F6B">
        <w:t xml:space="preserve">. In </w:t>
      </w:r>
      <w:r w:rsidRPr="000412B5" w:rsidR="0018382B">
        <w:t>many ways</w:t>
      </w:r>
      <w:r w:rsidRPr="000412B5" w:rsidR="00B60F6B">
        <w:t xml:space="preserve"> </w:t>
      </w:r>
      <w:r w:rsidRPr="000412B5" w:rsidR="0018382B">
        <w:t>Australia had quite an early wake</w:t>
      </w:r>
      <w:r w:rsidR="006D45D0">
        <w:t>-</w:t>
      </w:r>
      <w:r w:rsidRPr="000412B5" w:rsidR="0018382B">
        <w:t xml:space="preserve">up to coercion and interference and pressure from China over the past five years. </w:t>
      </w:r>
      <w:r w:rsidRPr="000412B5" w:rsidR="00B60F6B">
        <w:t xml:space="preserve">New </w:t>
      </w:r>
      <w:r w:rsidRPr="000412B5" w:rsidR="0018382B">
        <w:t>Zealand is coming to a similar reali</w:t>
      </w:r>
      <w:r w:rsidRPr="000412B5">
        <w:t>s</w:t>
      </w:r>
      <w:r w:rsidRPr="000412B5" w:rsidR="0018382B">
        <w:t>ation a little bit more slowly</w:t>
      </w:r>
      <w:r w:rsidRPr="000412B5">
        <w:t xml:space="preserve">, </w:t>
      </w:r>
      <w:r w:rsidRPr="000412B5" w:rsidR="0018382B">
        <w:t>I guess</w:t>
      </w:r>
      <w:r w:rsidRPr="000412B5">
        <w:t xml:space="preserve"> </w:t>
      </w:r>
      <w:r w:rsidRPr="000412B5" w:rsidR="0018382B">
        <w:t xml:space="preserve">understandably in some ways. </w:t>
      </w:r>
      <w:r w:rsidRPr="000412B5">
        <w:t xml:space="preserve">There is not a </w:t>
      </w:r>
      <w:r w:rsidRPr="000412B5" w:rsidR="0018382B">
        <w:t>fundamental difference there.</w:t>
      </w:r>
    </w:p>
    <w:p w:rsidR="00074C5D" w:rsidRPr="000412B5" w:rsidP="0048273B">
      <w:pPr>
        <w:pStyle w:val="Answer"/>
      </w:pPr>
      <w:r w:rsidRPr="000412B5">
        <w:t xml:space="preserve">This year we have already heard </w:t>
      </w:r>
      <w:r w:rsidRPr="000412B5" w:rsidR="0018382B">
        <w:t xml:space="preserve">speeches coming out of the New Zealand Government, </w:t>
      </w:r>
      <w:r w:rsidRPr="000412B5">
        <w:t xml:space="preserve">notably </w:t>
      </w:r>
      <w:r w:rsidRPr="000412B5" w:rsidR="0018382B">
        <w:t xml:space="preserve">from the Prime Minister, articulating the kind of </w:t>
      </w:r>
      <w:r w:rsidRPr="000412B5" w:rsidR="00EB5EDA">
        <w:t>Indo-Pacific</w:t>
      </w:r>
      <w:r w:rsidRPr="000412B5" w:rsidR="0018382B">
        <w:t xml:space="preserve"> policy that New Zealand sees for itself</w:t>
      </w:r>
      <w:r w:rsidRPr="000412B5">
        <w:t>. It is</w:t>
      </w:r>
      <w:r w:rsidRPr="000412B5" w:rsidR="0018382B">
        <w:t xml:space="preserve"> more cautious and more softly spoken than Australia</w:t>
      </w:r>
      <w:r w:rsidRPr="000412B5" w:rsidR="00B44B5D">
        <w:t>’</w:t>
      </w:r>
      <w:r w:rsidRPr="000412B5" w:rsidR="0018382B">
        <w:t>s, but it is fundamentally about the same things. It is about building coalitions to dilute</w:t>
      </w:r>
      <w:r w:rsidRPr="000412B5">
        <w:t xml:space="preserve">, </w:t>
      </w:r>
      <w:r w:rsidRPr="000412B5" w:rsidR="0018382B">
        <w:t xml:space="preserve">manage </w:t>
      </w:r>
      <w:r w:rsidRPr="000412B5">
        <w:t>and</w:t>
      </w:r>
      <w:r w:rsidRPr="000412B5" w:rsidR="007D6856">
        <w:t>,</w:t>
      </w:r>
      <w:r w:rsidRPr="000412B5">
        <w:t xml:space="preserve"> where </w:t>
      </w:r>
      <w:r w:rsidRPr="000412B5" w:rsidR="0018382B">
        <w:t>necessary</w:t>
      </w:r>
      <w:r w:rsidRPr="000412B5" w:rsidR="007D6856">
        <w:t>,</w:t>
      </w:r>
      <w:r w:rsidRPr="000412B5">
        <w:t xml:space="preserve"> balance Chinese </w:t>
      </w:r>
      <w:r w:rsidRPr="000412B5" w:rsidR="0018382B">
        <w:t>power.</w:t>
      </w:r>
    </w:p>
    <w:p w:rsidR="002458CA" w:rsidRPr="000412B5" w:rsidP="0048273B">
      <w:pPr>
        <w:pStyle w:val="Answer"/>
      </w:pPr>
      <w:r w:rsidRPr="000412B5">
        <w:t xml:space="preserve">The </w:t>
      </w:r>
      <w:r w:rsidRPr="000412B5" w:rsidR="0018382B">
        <w:t xml:space="preserve">responses we have heard from New Zealand on </w:t>
      </w:r>
      <w:r w:rsidRPr="000412B5">
        <w:t xml:space="preserve">AUKUS are </w:t>
      </w:r>
      <w:r w:rsidRPr="000412B5" w:rsidR="0018382B">
        <w:t xml:space="preserve">mixed, but we </w:t>
      </w:r>
      <w:r w:rsidRPr="000412B5">
        <w:t xml:space="preserve">should not </w:t>
      </w:r>
      <w:r w:rsidRPr="000412B5" w:rsidR="0018382B">
        <w:t xml:space="preserve">overplay the initial commentary that came out of the New Zealand </w:t>
      </w:r>
      <w:r w:rsidRPr="000412B5" w:rsidR="007D6856">
        <w:t>G</w:t>
      </w:r>
      <w:r w:rsidRPr="000412B5" w:rsidR="0018382B">
        <w:t>overnment about</w:t>
      </w:r>
      <w:r w:rsidRPr="000412B5">
        <w:t xml:space="preserve"> </w:t>
      </w:r>
      <w:r w:rsidRPr="000412B5" w:rsidR="0018382B">
        <w:t>denying access to a future nuclear</w:t>
      </w:r>
      <w:r w:rsidRPr="000412B5" w:rsidR="007D6856">
        <w:t>-</w:t>
      </w:r>
      <w:r w:rsidRPr="000412B5" w:rsidR="0018382B">
        <w:t>power</w:t>
      </w:r>
      <w:r w:rsidRPr="000412B5">
        <w:t xml:space="preserve">ed </w:t>
      </w:r>
      <w:r w:rsidRPr="000412B5" w:rsidR="0018382B">
        <w:t>Australian fleet to New Zealand port</w:t>
      </w:r>
      <w:r w:rsidRPr="000412B5">
        <w:t>s</w:t>
      </w:r>
      <w:r w:rsidRPr="000412B5" w:rsidR="0018382B">
        <w:t>, because that is simply not a new policy.</w:t>
      </w:r>
      <w:r w:rsidRPr="000412B5" w:rsidR="0048273B">
        <w:t xml:space="preserve"> It has been New Zealand policy for many years. Indeed, New Zealand policy on nuclear ship visits </w:t>
      </w:r>
      <w:r w:rsidRPr="000412B5">
        <w:t xml:space="preserve">in the </w:t>
      </w:r>
      <w:r w:rsidRPr="000412B5" w:rsidR="0048273B">
        <w:t>1980s is what</w:t>
      </w:r>
      <w:r w:rsidRPr="000412B5">
        <w:t xml:space="preserve"> </w:t>
      </w:r>
      <w:r w:rsidRPr="000412B5" w:rsidR="0048273B">
        <w:t xml:space="preserve">ruptured the New Zealand part of the </w:t>
      </w:r>
      <w:r w:rsidRPr="000412B5">
        <w:t>ANZ</w:t>
      </w:r>
      <w:r w:rsidRPr="000412B5" w:rsidR="00910A29">
        <w:t>U</w:t>
      </w:r>
      <w:r w:rsidRPr="000412B5">
        <w:t xml:space="preserve">S </w:t>
      </w:r>
      <w:r w:rsidRPr="000412B5" w:rsidR="0048273B">
        <w:t xml:space="preserve">alliance. </w:t>
      </w:r>
      <w:r w:rsidRPr="000412B5" w:rsidR="00FC1AD7">
        <w:t xml:space="preserve">Over time we will be </w:t>
      </w:r>
      <w:r w:rsidRPr="000412B5" w:rsidR="0048273B">
        <w:t>patient with one another</w:t>
      </w:r>
      <w:r w:rsidRPr="000412B5" w:rsidR="00FC1AD7">
        <w:t xml:space="preserve">. We </w:t>
      </w:r>
      <w:r w:rsidRPr="000412B5" w:rsidR="0048273B">
        <w:t>will cope.</w:t>
      </w:r>
      <w:r w:rsidRPr="000412B5" w:rsidR="00FC1AD7">
        <w:t xml:space="preserve"> I</w:t>
      </w:r>
      <w:r w:rsidRPr="000412B5" w:rsidR="0048273B">
        <w:t xml:space="preserve">n fact, I suspect that New Zealand will increasingly become involved in the non-submarine elements of </w:t>
      </w:r>
      <w:r w:rsidRPr="000412B5" w:rsidR="00FC1AD7">
        <w:t>AUKUS</w:t>
      </w:r>
      <w:r w:rsidRPr="000412B5" w:rsidR="0048273B">
        <w:t>, as will a number of other countries.</w:t>
      </w:r>
    </w:p>
    <w:p w:rsidR="002458CA" w:rsidRPr="000412B5" w:rsidP="002458CA">
      <w:pPr>
        <w:pStyle w:val="Question"/>
      </w:pPr>
      <w:sdt>
        <w:sdtPr>
          <w:alias w:val="Member"/>
          <w:tag w:val="&lt;Member mnisId='449' dodsId='25259'&gt;"/>
          <w:id w:val="-1112514175"/>
          <w:placeholder>
            <w:docPart w:val="DefaultPlaceholder_-1854013440"/>
          </w:placeholder>
          <w:richText/>
        </w:sdtPr>
        <w:sdtContent>
          <w:r w:rsidRPr="000412B5">
            <w:rPr>
              <w:b/>
            </w:rPr>
            <w:t>Graham Stringer:</w:t>
          </w:r>
        </w:sdtContent>
      </w:sdt>
      <w:r w:rsidRPr="000412B5">
        <w:t xml:space="preserve"> </w:t>
      </w:r>
      <w:r w:rsidRPr="000412B5" w:rsidR="009B7C28">
        <w:t>We</w:t>
      </w:r>
      <w:r w:rsidRPr="000412B5" w:rsidR="00CC3AE7">
        <w:t xml:space="preserve"> ha</w:t>
      </w:r>
      <w:r w:rsidRPr="000412B5" w:rsidR="009B7C28">
        <w:t xml:space="preserve">ve seen the start of the </w:t>
      </w:r>
      <w:r w:rsidRPr="000412B5" w:rsidR="00E56789">
        <w:t xml:space="preserve">rhetorical </w:t>
      </w:r>
      <w:r w:rsidRPr="000412B5" w:rsidR="009B7C28">
        <w:t>response from the Chinese.</w:t>
      </w:r>
      <w:r w:rsidRPr="000412B5" w:rsidR="00E56789">
        <w:t xml:space="preserve"> Do y</w:t>
      </w:r>
      <w:r w:rsidRPr="000412B5" w:rsidR="009B7C28">
        <w:t>ou expect there to be a material difference in defence policy and their attitude to Taiwan and other parts of the region</w:t>
      </w:r>
      <w:r w:rsidRPr="000412B5" w:rsidR="002C4283">
        <w:t>?</w:t>
      </w:r>
    </w:p>
    <w:p w:rsidR="00294918" w:rsidRPr="000412B5" w:rsidP="009E1C20">
      <w:pPr>
        <w:pStyle w:val="Answer"/>
      </w:pPr>
      <w:sdt>
        <w:sdtPr>
          <w:alias w:val="Witness"/>
          <w:id w:val="-1287586110"/>
          <w:placeholder>
            <w:docPart w:val="DefaultPlaceholder_-1854013440"/>
          </w:placeholder>
          <w:richText/>
        </w:sdtPr>
        <w:sdtContent>
          <w:r w:rsidRPr="000412B5" w:rsidR="00894AAC">
            <w:rPr>
              <w:b/>
              <w:i/>
              <w:iCs/>
            </w:rPr>
            <w:t>Professor Medcalf:</w:t>
          </w:r>
          <w:r w:rsidRPr="000412B5" w:rsidR="002458CA">
            <w:rPr>
              <w:b/>
            </w:rPr>
            <w:t xml:space="preserve"> </w:t>
          </w:r>
        </w:sdtContent>
      </w:sdt>
      <w:r w:rsidRPr="000412B5" w:rsidR="003C0F17">
        <w:t xml:space="preserve">I would put this a little in the context of other coalitions and other arrangements in the </w:t>
      </w:r>
      <w:r w:rsidRPr="000412B5" w:rsidR="00EB5EDA">
        <w:t>Indo-Pacific</w:t>
      </w:r>
      <w:r w:rsidRPr="000412B5" w:rsidR="003C0F17">
        <w:t xml:space="preserve"> over the last </w:t>
      </w:r>
      <w:r w:rsidRPr="000412B5" w:rsidR="00DD6041">
        <w:t xml:space="preserve">10 </w:t>
      </w:r>
      <w:r w:rsidRPr="000412B5" w:rsidR="003C0F17">
        <w:t>years.</w:t>
      </w:r>
      <w:r w:rsidRPr="000412B5" w:rsidR="002458CA">
        <w:t xml:space="preserve"> </w:t>
      </w:r>
      <w:r w:rsidRPr="000412B5" w:rsidR="00DD6041">
        <w:t>T</w:t>
      </w:r>
      <w:r w:rsidRPr="000412B5" w:rsidR="009E1C20">
        <w:t xml:space="preserve">he example I would use is the </w:t>
      </w:r>
      <w:r w:rsidRPr="000412B5" w:rsidR="00DD6041">
        <w:t>Quad</w:t>
      </w:r>
      <w:r w:rsidRPr="000412B5" w:rsidR="009E1C20">
        <w:t>.</w:t>
      </w:r>
      <w:r w:rsidRPr="000412B5" w:rsidR="00DD6041">
        <w:t xml:space="preserve"> In </w:t>
      </w:r>
      <w:r w:rsidRPr="000412B5" w:rsidR="009E1C20">
        <w:t>2007</w:t>
      </w:r>
      <w:r w:rsidRPr="000412B5" w:rsidR="002D1484">
        <w:t xml:space="preserve"> and </w:t>
      </w:r>
      <w:r w:rsidRPr="000412B5" w:rsidR="009E1C20">
        <w:t>2008</w:t>
      </w:r>
      <w:r w:rsidRPr="000412B5" w:rsidR="002D1484">
        <w:t xml:space="preserve"> </w:t>
      </w:r>
      <w:r w:rsidRPr="000412B5" w:rsidR="009E1C20">
        <w:t xml:space="preserve">the </w:t>
      </w:r>
      <w:r w:rsidRPr="000412B5" w:rsidR="002D1484">
        <w:t>Quad—</w:t>
      </w:r>
      <w:r w:rsidRPr="000412B5" w:rsidR="009E1C20">
        <w:t>Australia, US, Japan</w:t>
      </w:r>
      <w:r w:rsidRPr="000412B5" w:rsidR="002D1484">
        <w:t xml:space="preserve"> and </w:t>
      </w:r>
      <w:r w:rsidRPr="000412B5" w:rsidR="009E1C20">
        <w:t>India</w:t>
      </w:r>
      <w:r w:rsidRPr="000412B5" w:rsidR="002D1484">
        <w:t>—</w:t>
      </w:r>
      <w:r w:rsidRPr="000412B5" w:rsidR="009E1C20">
        <w:t>had a very brief initial flurry of activity and then effectively closed</w:t>
      </w:r>
      <w:r w:rsidRPr="000412B5" w:rsidR="002D1484">
        <w:t xml:space="preserve"> </w:t>
      </w:r>
      <w:r w:rsidRPr="000412B5" w:rsidR="009E1C20">
        <w:t>down, partly because of Chinese pressure.</w:t>
      </w:r>
      <w:r w:rsidRPr="000412B5" w:rsidR="007D6856">
        <w:t xml:space="preserve"> The Chinese</w:t>
      </w:r>
      <w:r w:rsidRPr="000412B5" w:rsidR="009E1C20">
        <w:t xml:space="preserve"> pressure was worded along the lines that</w:t>
      </w:r>
      <w:r w:rsidRPr="000412B5">
        <w:t xml:space="preserve">, “If </w:t>
      </w:r>
      <w:r w:rsidRPr="000412B5" w:rsidR="009E1C20">
        <w:t>you ban</w:t>
      </w:r>
      <w:r w:rsidRPr="000412B5">
        <w:t xml:space="preserve">d </w:t>
      </w:r>
      <w:r w:rsidRPr="000412B5" w:rsidR="009E1C20">
        <w:t>together</w:t>
      </w:r>
      <w:r w:rsidRPr="000412B5" w:rsidR="007D6856">
        <w:t>,</w:t>
      </w:r>
      <w:r w:rsidRPr="000412B5">
        <w:t xml:space="preserve"> </w:t>
      </w:r>
      <w:r w:rsidRPr="000412B5" w:rsidR="009E1C20">
        <w:t>you will provoke us into doing quite big</w:t>
      </w:r>
      <w:r w:rsidRPr="000412B5">
        <w:t xml:space="preserve">, </w:t>
      </w:r>
      <w:r w:rsidRPr="000412B5" w:rsidR="009E1C20">
        <w:t>bad things that we do not want to do and that you do not want us to do</w:t>
      </w:r>
      <w:r w:rsidRPr="000412B5">
        <w:t>”</w:t>
      </w:r>
      <w:r w:rsidRPr="000412B5" w:rsidR="007D6856">
        <w:t>.</w:t>
      </w:r>
    </w:p>
    <w:p w:rsidR="007B4203" w:rsidRPr="000412B5" w:rsidP="009E1C20">
      <w:pPr>
        <w:pStyle w:val="Answer"/>
      </w:pPr>
      <w:r>
        <w:t xml:space="preserve">Ten </w:t>
      </w:r>
      <w:r w:rsidRPr="000412B5" w:rsidR="009E1C20">
        <w:t xml:space="preserve">years later, after many of those things occurring, </w:t>
      </w:r>
      <w:r>
        <w:t xml:space="preserve">and </w:t>
      </w:r>
      <w:r w:rsidRPr="000412B5" w:rsidR="009E1C20">
        <w:t>after increasingly assertive behavio</w:t>
      </w:r>
      <w:r w:rsidRPr="000412B5" w:rsidR="00294918">
        <w:t>u</w:t>
      </w:r>
      <w:r w:rsidRPr="000412B5" w:rsidR="009E1C20">
        <w:t xml:space="preserve">r by China </w:t>
      </w:r>
      <w:r w:rsidRPr="000412B5" w:rsidR="00294918">
        <w:t xml:space="preserve">in </w:t>
      </w:r>
      <w:r w:rsidRPr="000412B5" w:rsidR="009E1C20">
        <w:t>the South China Sea</w:t>
      </w:r>
      <w:r w:rsidRPr="000412B5" w:rsidR="00294918">
        <w:t xml:space="preserve"> </w:t>
      </w:r>
      <w:r w:rsidRPr="000412B5" w:rsidR="009E1C20">
        <w:t>towards Japan, other countries</w:t>
      </w:r>
      <w:r w:rsidRPr="000412B5" w:rsidR="007D6856">
        <w:t xml:space="preserve"> </w:t>
      </w:r>
      <w:r w:rsidRPr="000412B5" w:rsidR="009E1C20">
        <w:t>and</w:t>
      </w:r>
      <w:r w:rsidRPr="000412B5" w:rsidR="007D6856">
        <w:t xml:space="preserve"> indeed</w:t>
      </w:r>
      <w:r w:rsidRPr="000412B5" w:rsidR="009E1C20">
        <w:t xml:space="preserve"> Australia</w:t>
      </w:r>
      <w:r w:rsidRPr="000412B5" w:rsidR="00294918">
        <w:t xml:space="preserve">, we </w:t>
      </w:r>
      <w:r w:rsidRPr="000412B5" w:rsidR="009E1C20">
        <w:t xml:space="preserve">saw the logic of the </w:t>
      </w:r>
      <w:r w:rsidRPr="000412B5" w:rsidR="00294918">
        <w:t xml:space="preserve">Quad </w:t>
      </w:r>
      <w:r w:rsidRPr="000412B5" w:rsidR="009E1C20">
        <w:t xml:space="preserve">reforming in 2017. In other words, the balancing arrangement of the </w:t>
      </w:r>
      <w:r w:rsidRPr="000412B5" w:rsidR="00294918">
        <w:t>Q</w:t>
      </w:r>
      <w:r w:rsidRPr="000412B5" w:rsidR="009E1C20">
        <w:t xml:space="preserve">uad was a </w:t>
      </w:r>
      <w:r w:rsidRPr="000412B5" w:rsidR="009E1C20">
        <w:t xml:space="preserve">response to </w:t>
      </w:r>
      <w:r w:rsidRPr="000412B5" w:rsidR="00294918">
        <w:t xml:space="preserve">assertive and coercive </w:t>
      </w:r>
      <w:r w:rsidRPr="000412B5" w:rsidR="009E1C20">
        <w:t>behavio</w:t>
      </w:r>
      <w:r w:rsidRPr="000412B5" w:rsidR="00294918">
        <w:t>u</w:t>
      </w:r>
      <w:r w:rsidRPr="000412B5" w:rsidR="009E1C20">
        <w:t xml:space="preserve">r by China, not the cause of </w:t>
      </w:r>
      <w:r w:rsidRPr="000412B5" w:rsidR="00294918">
        <w:t xml:space="preserve">it. We </w:t>
      </w:r>
      <w:r w:rsidRPr="000412B5" w:rsidR="009E1C20">
        <w:t>will hear similar messaging now around AUK</w:t>
      </w:r>
      <w:r w:rsidRPr="000412B5" w:rsidR="00294918">
        <w:t>U</w:t>
      </w:r>
      <w:r w:rsidRPr="000412B5" w:rsidR="009E1C20">
        <w:t>S and we should gre</w:t>
      </w:r>
      <w:r w:rsidRPr="000412B5" w:rsidR="007D6856">
        <w:t>e</w:t>
      </w:r>
      <w:r w:rsidRPr="000412B5" w:rsidR="009E1C20">
        <w:t xml:space="preserve">t that messaging with a similar grain of </w:t>
      </w:r>
      <w:r w:rsidRPr="000412B5" w:rsidR="00EB5EDA">
        <w:t>Indo-Pacific</w:t>
      </w:r>
      <w:r w:rsidRPr="000412B5" w:rsidR="009E1C20">
        <w:t xml:space="preserve"> salt</w:t>
      </w:r>
      <w:r w:rsidRPr="000412B5" w:rsidR="007D6856">
        <w:t xml:space="preserve">, because of </w:t>
      </w:r>
      <w:r w:rsidRPr="000412B5" w:rsidR="009E1C20">
        <w:t>China</w:t>
      </w:r>
      <w:r w:rsidRPr="000412B5" w:rsidR="00B44B5D">
        <w:t>’</w:t>
      </w:r>
      <w:r w:rsidRPr="000412B5" w:rsidR="009E1C20">
        <w:t>s</w:t>
      </w:r>
      <w:r w:rsidRPr="000412B5" w:rsidR="005E4FF5">
        <w:t xml:space="preserve"> </w:t>
      </w:r>
      <w:r w:rsidRPr="000412B5" w:rsidR="009E1C20">
        <w:t>military moderni</w:t>
      </w:r>
      <w:r w:rsidRPr="000412B5" w:rsidR="005E4FF5">
        <w:t>s</w:t>
      </w:r>
      <w:r w:rsidRPr="000412B5" w:rsidR="009E1C20">
        <w:t>ation</w:t>
      </w:r>
      <w:r w:rsidRPr="000412B5" w:rsidR="007D6856">
        <w:t>. It</w:t>
      </w:r>
      <w:r w:rsidRPr="000412B5" w:rsidR="005E4FF5">
        <w:t>s assertive</w:t>
      </w:r>
      <w:r w:rsidRPr="000412B5" w:rsidR="007D6856">
        <w:t xml:space="preserve"> and, t</w:t>
      </w:r>
      <w:r w:rsidRPr="000412B5" w:rsidR="00B22D6D">
        <w:t xml:space="preserve">o </w:t>
      </w:r>
      <w:r w:rsidRPr="000412B5" w:rsidR="009E1C20">
        <w:t>some degree, aggressive wi</w:t>
      </w:r>
      <w:r w:rsidRPr="000412B5" w:rsidR="007D6856">
        <w:t>e</w:t>
      </w:r>
      <w:r w:rsidRPr="000412B5" w:rsidR="009E1C20">
        <w:t>lding of that capability</w:t>
      </w:r>
      <w:r w:rsidRPr="000412B5" w:rsidR="005E4FF5">
        <w:t>—</w:t>
      </w:r>
      <w:r w:rsidRPr="000412B5" w:rsidR="007D6856">
        <w:t xml:space="preserve">it is </w:t>
      </w:r>
      <w:r w:rsidRPr="000412B5" w:rsidR="009E1C20">
        <w:t xml:space="preserve">certainly threatening </w:t>
      </w:r>
      <w:r>
        <w:t xml:space="preserve">the </w:t>
      </w:r>
      <w:r w:rsidRPr="000412B5" w:rsidR="005E4FF5">
        <w:t>wielding</w:t>
      </w:r>
      <w:r w:rsidRPr="000412B5" w:rsidR="007D6856">
        <w:t xml:space="preserve"> of</w:t>
      </w:r>
      <w:r w:rsidRPr="000412B5" w:rsidR="005E4FF5">
        <w:t xml:space="preserve"> </w:t>
      </w:r>
      <w:r w:rsidRPr="000412B5" w:rsidR="009E1C20">
        <w:t>that capability against Taiwan</w:t>
      </w:r>
      <w:r w:rsidRPr="000412B5" w:rsidR="005E4FF5">
        <w:t>—</w:t>
      </w:r>
      <w:r w:rsidRPr="000412B5" w:rsidR="009E1C20">
        <w:t xml:space="preserve">would occur with </w:t>
      </w:r>
      <w:r w:rsidRPr="000412B5" w:rsidR="005E4FF5">
        <w:t xml:space="preserve">AUKUS </w:t>
      </w:r>
      <w:r w:rsidRPr="000412B5" w:rsidR="009E1C20">
        <w:t xml:space="preserve">or without, but over time </w:t>
      </w:r>
      <w:r w:rsidRPr="000412B5" w:rsidR="005E4FF5">
        <w:t xml:space="preserve">AUKUS </w:t>
      </w:r>
      <w:r w:rsidRPr="000412B5" w:rsidR="009E1C20">
        <w:t>will be one of a number of pillars that will help to give China pause and</w:t>
      </w:r>
      <w:r w:rsidRPr="000412B5" w:rsidR="005E4FF5">
        <w:t xml:space="preserve"> </w:t>
      </w:r>
      <w:r w:rsidRPr="000412B5" w:rsidR="009E1C20">
        <w:t xml:space="preserve">help </w:t>
      </w:r>
      <w:r w:rsidRPr="000412B5" w:rsidR="007D6856">
        <w:t>China</w:t>
      </w:r>
      <w:r w:rsidRPr="000412B5" w:rsidR="005E4FF5">
        <w:t xml:space="preserve"> </w:t>
      </w:r>
      <w:r w:rsidRPr="000412B5" w:rsidR="009E1C20">
        <w:t>to take more rational calculations about the strategic balancing that its behavio</w:t>
      </w:r>
      <w:r w:rsidRPr="000412B5" w:rsidR="005E4FF5">
        <w:t>u</w:t>
      </w:r>
      <w:r w:rsidRPr="000412B5" w:rsidR="009E1C20">
        <w:t>r is encouraging.</w:t>
      </w:r>
    </w:p>
    <w:p w:rsidR="007B4203" w:rsidRPr="000412B5" w:rsidP="007B4203">
      <w:pPr>
        <w:pStyle w:val="Question"/>
      </w:pPr>
      <w:sdt>
        <w:sdtPr>
          <w:alias w:val="Member"/>
          <w:tag w:val="&lt;Member mnisId='449' dodsId='25259'&gt;"/>
          <w:id w:val="583184933"/>
          <w:placeholder>
            <w:docPart w:val="DefaultPlaceholder_-1854013440"/>
          </w:placeholder>
          <w:richText/>
        </w:sdtPr>
        <w:sdtContent>
          <w:r w:rsidRPr="000412B5">
            <w:rPr>
              <w:b/>
            </w:rPr>
            <w:t>Graham Stringer:</w:t>
          </w:r>
        </w:sdtContent>
      </w:sdt>
      <w:r w:rsidRPr="000412B5">
        <w:t xml:space="preserve"> </w:t>
      </w:r>
      <w:r w:rsidRPr="000412B5" w:rsidR="005F3B4D">
        <w:t xml:space="preserve">If I understood your previous answer, </w:t>
      </w:r>
      <w:r w:rsidRPr="000412B5" w:rsidR="00B22D6D">
        <w:t xml:space="preserve">you did not </w:t>
      </w:r>
      <w:r w:rsidRPr="000412B5" w:rsidR="005F3B4D">
        <w:t xml:space="preserve">see this </w:t>
      </w:r>
      <w:r w:rsidRPr="000412B5" w:rsidR="00B22D6D">
        <w:t xml:space="preserve">organisation </w:t>
      </w:r>
      <w:r w:rsidRPr="000412B5" w:rsidR="005F3B4D">
        <w:t xml:space="preserve">turning into a mutual aid </w:t>
      </w:r>
      <w:r w:rsidRPr="000412B5" w:rsidR="00B22D6D">
        <w:t xml:space="preserve">organisation </w:t>
      </w:r>
      <w:r w:rsidRPr="000412B5" w:rsidR="005F3B4D">
        <w:t xml:space="preserve">if one of the members was attacked, but it must look like that from China. </w:t>
      </w:r>
      <w:r w:rsidRPr="000412B5" w:rsidR="00B22D6D">
        <w:t>D</w:t>
      </w:r>
      <w:r w:rsidRPr="000412B5" w:rsidR="005F3B4D">
        <w:t>o you not see that there is almost an inevitable move in that direction</w:t>
      </w:r>
      <w:r w:rsidRPr="000412B5" w:rsidR="0073356A">
        <w:t xml:space="preserve">, </w:t>
      </w:r>
      <w:r w:rsidRPr="000412B5" w:rsidR="005F3B4D">
        <w:t>to mutual aid and support</w:t>
      </w:r>
      <w:r w:rsidRPr="000412B5" w:rsidR="0073356A">
        <w:t>?</w:t>
      </w:r>
    </w:p>
    <w:p w:rsidR="0073356A" w:rsidRPr="000412B5" w:rsidP="00D713BB">
      <w:pPr>
        <w:pStyle w:val="Answer"/>
      </w:pPr>
      <w:sdt>
        <w:sdtPr>
          <w:alias w:val="Witness"/>
          <w:id w:val="1149785814"/>
          <w:placeholder>
            <w:docPart w:val="DefaultPlaceholder_-1854013440"/>
          </w:placeholder>
          <w:richText/>
        </w:sdtPr>
        <w:sdtContent>
          <w:r w:rsidRPr="000412B5" w:rsidR="00894AAC">
            <w:rPr>
              <w:b/>
              <w:i/>
              <w:iCs/>
            </w:rPr>
            <w:t>Professor Medcalf:</w:t>
          </w:r>
          <w:r w:rsidRPr="000412B5" w:rsidR="007B4203">
            <w:rPr>
              <w:b/>
            </w:rPr>
            <w:t xml:space="preserve"> </w:t>
          </w:r>
        </w:sdtContent>
      </w:sdt>
      <w:r w:rsidRPr="000412B5" w:rsidR="00D713BB">
        <w:t>It depends what you mean by mutual aid and support</w:t>
      </w:r>
      <w:r w:rsidRPr="000412B5">
        <w:t xml:space="preserve">. If we are </w:t>
      </w:r>
      <w:r w:rsidRPr="000412B5" w:rsidR="00D713BB">
        <w:t>looking at treaty provisions</w:t>
      </w:r>
      <w:r w:rsidRPr="000412B5">
        <w:t xml:space="preserve"> </w:t>
      </w:r>
      <w:r w:rsidRPr="000412B5" w:rsidR="00D713BB">
        <w:t>such as under</w:t>
      </w:r>
      <w:r w:rsidRPr="000412B5">
        <w:t xml:space="preserve"> </w:t>
      </w:r>
      <w:r w:rsidRPr="000412B5" w:rsidR="00D713BB">
        <w:t xml:space="preserve">the NATO treaty or the </w:t>
      </w:r>
      <w:r w:rsidRPr="000412B5">
        <w:t xml:space="preserve">ANZUS </w:t>
      </w:r>
      <w:r w:rsidRPr="000412B5" w:rsidR="00D713BB">
        <w:t>treaty to essentially</w:t>
      </w:r>
      <w:r w:rsidRPr="000412B5">
        <w:t xml:space="preserve"> unite to meet </w:t>
      </w:r>
      <w:r w:rsidRPr="000412B5" w:rsidR="00D713BB">
        <w:t>the common danger</w:t>
      </w:r>
      <w:r w:rsidRPr="000412B5">
        <w:t xml:space="preserve">, </w:t>
      </w:r>
      <w:r w:rsidRPr="000412B5" w:rsidR="00D713BB">
        <w:t xml:space="preserve">or consult and then potentially </w:t>
      </w:r>
      <w:r w:rsidRPr="000412B5">
        <w:t xml:space="preserve">act to meet </w:t>
      </w:r>
      <w:r w:rsidRPr="000412B5" w:rsidR="00D713BB">
        <w:t>the common danger in a military sense</w:t>
      </w:r>
      <w:r w:rsidRPr="000412B5">
        <w:t xml:space="preserve">, </w:t>
      </w:r>
      <w:r w:rsidRPr="000412B5" w:rsidR="00D713BB">
        <w:t>then</w:t>
      </w:r>
      <w:r w:rsidRPr="000412B5">
        <w:t xml:space="preserve"> AUKUS </w:t>
      </w:r>
      <w:r w:rsidRPr="000412B5" w:rsidR="00D713BB">
        <w:t xml:space="preserve">is not that. </w:t>
      </w:r>
      <w:r w:rsidRPr="000412B5">
        <w:t xml:space="preserve">To </w:t>
      </w:r>
      <w:r w:rsidRPr="000412B5" w:rsidR="00D713BB">
        <w:t>move in that direction would be another profound step</w:t>
      </w:r>
      <w:r w:rsidRPr="000412B5">
        <w:t xml:space="preserve">, </w:t>
      </w:r>
      <w:r w:rsidRPr="000412B5" w:rsidR="00D713BB">
        <w:t xml:space="preserve">even more profound than what we have just </w:t>
      </w:r>
      <w:r w:rsidRPr="000412B5">
        <w:t>seen</w:t>
      </w:r>
      <w:r w:rsidRPr="000412B5" w:rsidR="00D713BB">
        <w:t>.</w:t>
      </w:r>
    </w:p>
    <w:p w:rsidR="0073356A" w:rsidRPr="000412B5" w:rsidP="00D713BB">
      <w:pPr>
        <w:pStyle w:val="Answer"/>
      </w:pPr>
      <w:r w:rsidRPr="000412B5">
        <w:t>At one level that is immaterial</w:t>
      </w:r>
      <w:r w:rsidRPr="000412B5">
        <w:t xml:space="preserve">, </w:t>
      </w:r>
      <w:r w:rsidRPr="000412B5">
        <w:t>because Australia has that relationship with the United States already</w:t>
      </w:r>
      <w:r w:rsidRPr="000412B5">
        <w:t xml:space="preserve">, </w:t>
      </w:r>
      <w:r w:rsidRPr="000412B5">
        <w:t>and the United States has that relationship with Japan</w:t>
      </w:r>
      <w:r w:rsidRPr="000412B5">
        <w:t xml:space="preserve">. It </w:t>
      </w:r>
      <w:r w:rsidRPr="000412B5">
        <w:t>has that relationship with a whole range of allies around the world.</w:t>
      </w:r>
      <w:r w:rsidRPr="000412B5">
        <w:t xml:space="preserve"> Two</w:t>
      </w:r>
      <w:r w:rsidR="006D45D0">
        <w:t xml:space="preserve"> </w:t>
      </w:r>
      <w:r w:rsidRPr="000412B5">
        <w:t xml:space="preserve">thirds of </w:t>
      </w:r>
      <w:r w:rsidRPr="000412B5">
        <w:t xml:space="preserve">AUKUS </w:t>
      </w:r>
      <w:r w:rsidRPr="000412B5">
        <w:t xml:space="preserve">in the </w:t>
      </w:r>
      <w:r w:rsidRPr="000412B5">
        <w:t>Indo</w:t>
      </w:r>
      <w:r w:rsidRPr="000412B5">
        <w:noBreakHyphen/>
      </w:r>
      <w:r w:rsidRPr="000412B5">
        <w:t>Pacific was already an alliance</w:t>
      </w:r>
      <w:r w:rsidRPr="000412B5">
        <w:t xml:space="preserve">, </w:t>
      </w:r>
      <w:r w:rsidRPr="000412B5">
        <w:t xml:space="preserve">and the United States of course has its own very special relationship with Britain. </w:t>
      </w:r>
      <w:r w:rsidRPr="000412B5">
        <w:t>U</w:t>
      </w:r>
      <w:r w:rsidRPr="000412B5">
        <w:t>nder NATO there is an alliance in the North Atlantic as well.</w:t>
      </w:r>
    </w:p>
    <w:p w:rsidR="006D1FB8" w:rsidRPr="000412B5" w:rsidP="00D713BB">
      <w:pPr>
        <w:pStyle w:val="Answer"/>
      </w:pPr>
      <w:r w:rsidRPr="000412B5">
        <w:t xml:space="preserve">The only </w:t>
      </w:r>
      <w:r w:rsidRPr="000412B5" w:rsidR="00D713BB">
        <w:t xml:space="preserve">question in my mind left </w:t>
      </w:r>
      <w:r w:rsidRPr="000412B5">
        <w:t xml:space="preserve">there is, “Does AUKUS </w:t>
      </w:r>
      <w:r w:rsidRPr="000412B5" w:rsidR="00D713BB">
        <w:t xml:space="preserve">commit </w:t>
      </w:r>
      <w:r w:rsidRPr="000412B5">
        <w:t>Britain to be a</w:t>
      </w:r>
      <w:r w:rsidRPr="000412B5" w:rsidR="00D713BB">
        <w:t xml:space="preserve"> frontline military player in the </w:t>
      </w:r>
      <w:r w:rsidRPr="000412B5" w:rsidR="00EB5EDA">
        <w:t>Indo-Pacific</w:t>
      </w:r>
      <w:r w:rsidRPr="000412B5">
        <w:t xml:space="preserve">?” It does not, </w:t>
      </w:r>
      <w:r w:rsidRPr="000412B5" w:rsidR="00D713BB">
        <w:t>but at the same time</w:t>
      </w:r>
      <w:r w:rsidRPr="000412B5">
        <w:t xml:space="preserve"> AUKUS</w:t>
      </w:r>
      <w:r w:rsidRPr="000412B5" w:rsidR="00D713BB">
        <w:t xml:space="preserve"> will make Australia more capable and more confident of </w:t>
      </w:r>
      <w:r w:rsidRPr="000412B5">
        <w:t>defending</w:t>
      </w:r>
      <w:r w:rsidRPr="000412B5" w:rsidR="00D713BB">
        <w:t xml:space="preserve"> itself</w:t>
      </w:r>
      <w:r w:rsidRPr="000412B5">
        <w:t xml:space="preserve">. It </w:t>
      </w:r>
      <w:r w:rsidRPr="000412B5" w:rsidR="00D713BB">
        <w:t>will make Australia a more capable part of future regional coalitions</w:t>
      </w:r>
      <w:r w:rsidRPr="000412B5" w:rsidR="0072212C">
        <w:t>. A</w:t>
      </w:r>
      <w:r w:rsidRPr="000412B5">
        <w:t xml:space="preserve">t </w:t>
      </w:r>
      <w:r w:rsidRPr="000412B5" w:rsidR="00D713BB">
        <w:t>the level of intelligence</w:t>
      </w:r>
      <w:r w:rsidRPr="000412B5" w:rsidR="0072212C">
        <w:t>-</w:t>
      </w:r>
      <w:r w:rsidRPr="000412B5" w:rsidR="00D713BB">
        <w:t>sharing</w:t>
      </w:r>
      <w:r w:rsidRPr="000412B5" w:rsidR="0072212C">
        <w:t>,</w:t>
      </w:r>
      <w:r w:rsidRPr="000412B5">
        <w:t xml:space="preserve"> </w:t>
      </w:r>
      <w:r w:rsidRPr="000412B5" w:rsidR="0072212C">
        <w:t>b</w:t>
      </w:r>
      <w:r w:rsidRPr="000412B5">
        <w:t xml:space="preserve">efore AUKUS </w:t>
      </w:r>
      <w:r w:rsidRPr="000412B5" w:rsidR="00D713BB">
        <w:t>Britain was effectively</w:t>
      </w:r>
      <w:r w:rsidRPr="000412B5">
        <w:t xml:space="preserve">, </w:t>
      </w:r>
      <w:r w:rsidRPr="000412B5" w:rsidR="00D713BB">
        <w:t xml:space="preserve">as part of the </w:t>
      </w:r>
      <w:r w:rsidRPr="000412B5" w:rsidR="0072212C">
        <w:t>F</w:t>
      </w:r>
      <w:r w:rsidRPr="000412B5" w:rsidR="00D713BB">
        <w:t>ive</w:t>
      </w:r>
      <w:r w:rsidRPr="000412B5">
        <w:t xml:space="preserve"> </w:t>
      </w:r>
      <w:r w:rsidRPr="000412B5" w:rsidR="0072212C">
        <w:t>Eyes</w:t>
      </w:r>
      <w:r w:rsidRPr="000412B5">
        <w:t xml:space="preserve">, </w:t>
      </w:r>
      <w:r w:rsidRPr="000412B5" w:rsidR="00D713BB">
        <w:t>already a contributor to Australia</w:t>
      </w:r>
      <w:r w:rsidRPr="000412B5" w:rsidR="00B44B5D">
        <w:t>’</w:t>
      </w:r>
      <w:r w:rsidRPr="000412B5" w:rsidR="00D713BB">
        <w:t>s defen</w:t>
      </w:r>
      <w:r w:rsidRPr="000412B5">
        <w:t>c</w:t>
      </w:r>
      <w:r w:rsidRPr="000412B5" w:rsidR="00D713BB">
        <w:t>e and American-led efforts</w:t>
      </w:r>
      <w:r w:rsidRPr="000412B5">
        <w:t xml:space="preserve"> in any future Indo</w:t>
      </w:r>
      <w:r w:rsidRPr="000412B5">
        <w:noBreakHyphen/>
      </w:r>
      <w:r w:rsidRPr="000412B5" w:rsidR="00D713BB">
        <w:t>Pacific contingency</w:t>
      </w:r>
      <w:r w:rsidRPr="000412B5">
        <w:t xml:space="preserve">, </w:t>
      </w:r>
      <w:r w:rsidRPr="000412B5" w:rsidR="00D713BB">
        <w:t>and that too will remain</w:t>
      </w:r>
      <w:r w:rsidRPr="000412B5">
        <w:t>.</w:t>
      </w:r>
    </w:p>
    <w:p w:rsidR="00F2177E" w:rsidRPr="000412B5" w:rsidP="00D713BB">
      <w:pPr>
        <w:pStyle w:val="Answer"/>
      </w:pPr>
      <w:r w:rsidRPr="000412B5">
        <w:t>China</w:t>
      </w:r>
      <w:r w:rsidRPr="000412B5" w:rsidR="00D713BB">
        <w:t xml:space="preserve"> may well portray this as an alliance and use it to rationali</w:t>
      </w:r>
      <w:r w:rsidRPr="000412B5">
        <w:t>s</w:t>
      </w:r>
      <w:r w:rsidRPr="000412B5" w:rsidR="00D713BB">
        <w:t>e things that it is already doing</w:t>
      </w:r>
      <w:r w:rsidRPr="000412B5">
        <w:t xml:space="preserve">, but </w:t>
      </w:r>
      <w:r w:rsidRPr="000412B5" w:rsidR="00D713BB">
        <w:t xml:space="preserve">if China </w:t>
      </w:r>
      <w:r w:rsidRPr="000412B5">
        <w:t xml:space="preserve">did not </w:t>
      </w:r>
      <w:r w:rsidRPr="000412B5" w:rsidR="00D713BB">
        <w:t>find this</w:t>
      </w:r>
      <w:r w:rsidRPr="000412B5">
        <w:t xml:space="preserve"> </w:t>
      </w:r>
      <w:r w:rsidRPr="000412B5" w:rsidR="00D713BB">
        <w:t>excuse</w:t>
      </w:r>
      <w:r w:rsidRPr="000412B5">
        <w:t xml:space="preserve"> </w:t>
      </w:r>
      <w:r w:rsidRPr="000412B5" w:rsidR="00D713BB">
        <w:t>it would find another.</w:t>
      </w:r>
      <w:r w:rsidRPr="000412B5">
        <w:t xml:space="preserve"> In the </w:t>
      </w:r>
      <w:r w:rsidRPr="000412B5" w:rsidR="00D713BB">
        <w:t>last two years we have already seen levels of moderni</w:t>
      </w:r>
      <w:r w:rsidRPr="000412B5">
        <w:t>s</w:t>
      </w:r>
      <w:r w:rsidRPr="000412B5" w:rsidR="00D713BB">
        <w:t>ation and assertiveness in the Chin</w:t>
      </w:r>
      <w:r w:rsidRPr="000412B5">
        <w:t xml:space="preserve">ese </w:t>
      </w:r>
      <w:r w:rsidRPr="000412B5" w:rsidR="00D713BB">
        <w:t xml:space="preserve">military that most observers </w:t>
      </w:r>
      <w:r w:rsidRPr="000412B5">
        <w:t xml:space="preserve">did </w:t>
      </w:r>
      <w:r w:rsidRPr="000412B5" w:rsidR="00D713BB">
        <w:t xml:space="preserve">not anticipate five or </w:t>
      </w:r>
      <w:r w:rsidRPr="000412B5">
        <w:t xml:space="preserve">10 </w:t>
      </w:r>
      <w:r w:rsidRPr="000412B5" w:rsidR="00D713BB">
        <w:t>years ago</w:t>
      </w:r>
      <w:r w:rsidRPr="000412B5">
        <w:t xml:space="preserve"> and </w:t>
      </w:r>
      <w:r w:rsidRPr="000412B5" w:rsidR="00D713BB">
        <w:t>that have proceeded more quickly than most ha</w:t>
      </w:r>
      <w:r w:rsidRPr="000412B5" w:rsidR="0072212C">
        <w:t>d</w:t>
      </w:r>
      <w:r w:rsidRPr="000412B5" w:rsidR="00D713BB">
        <w:t xml:space="preserve"> anticipated</w:t>
      </w:r>
      <w:r w:rsidRPr="000412B5">
        <w:t>.</w:t>
      </w:r>
      <w:r w:rsidRPr="000412B5" w:rsidR="0072212C">
        <w:t xml:space="preserve"> </w:t>
      </w:r>
      <w:r w:rsidRPr="000412B5">
        <w:t xml:space="preserve">That would </w:t>
      </w:r>
      <w:r w:rsidRPr="000412B5" w:rsidR="00D713BB">
        <w:t>continue</w:t>
      </w:r>
      <w:r w:rsidRPr="000412B5">
        <w:t xml:space="preserve"> </w:t>
      </w:r>
      <w:r w:rsidRPr="000412B5" w:rsidR="00D713BB">
        <w:t xml:space="preserve">regardless of whether </w:t>
      </w:r>
      <w:r w:rsidRPr="000412B5">
        <w:t xml:space="preserve">AUKUS </w:t>
      </w:r>
      <w:r w:rsidRPr="000412B5" w:rsidR="00D713BB">
        <w:t xml:space="preserve">occurred, but </w:t>
      </w:r>
      <w:r w:rsidRPr="000412B5">
        <w:t xml:space="preserve">over time AUKUS </w:t>
      </w:r>
      <w:r w:rsidRPr="000412B5" w:rsidR="00D713BB">
        <w:t>will give</w:t>
      </w:r>
      <w:r w:rsidRPr="000412B5">
        <w:t xml:space="preserve"> </w:t>
      </w:r>
      <w:r w:rsidRPr="000412B5" w:rsidR="00D713BB">
        <w:t>China</w:t>
      </w:r>
      <w:r w:rsidRPr="000412B5">
        <w:t xml:space="preserve"> </w:t>
      </w:r>
      <w:r w:rsidRPr="000412B5" w:rsidR="00D713BB">
        <w:t xml:space="preserve">greater </w:t>
      </w:r>
      <w:r w:rsidRPr="000412B5">
        <w:t xml:space="preserve">pause </w:t>
      </w:r>
      <w:r w:rsidRPr="000412B5" w:rsidR="00D713BB">
        <w:t>in dealing confrontationally with Australia</w:t>
      </w:r>
      <w:r w:rsidRPr="000412B5">
        <w:t xml:space="preserve">, </w:t>
      </w:r>
      <w:r w:rsidRPr="000412B5" w:rsidR="00D713BB">
        <w:t>and</w:t>
      </w:r>
      <w:r w:rsidRPr="000412B5">
        <w:t xml:space="preserve">, quietly, </w:t>
      </w:r>
      <w:r w:rsidRPr="000412B5" w:rsidR="00D713BB">
        <w:t>a number of other countries in the regio</w:t>
      </w:r>
      <w:r w:rsidRPr="000412B5" w:rsidR="000802C1">
        <w:t>n</w:t>
      </w:r>
      <w:r w:rsidRPr="000412B5" w:rsidR="0072212C">
        <w:t>—</w:t>
      </w:r>
      <w:r w:rsidRPr="000412B5" w:rsidR="00D713BB">
        <w:t xml:space="preserve">India, Japan, </w:t>
      </w:r>
      <w:r w:rsidRPr="000412B5" w:rsidR="002F2D81">
        <w:t xml:space="preserve">the </w:t>
      </w:r>
      <w:r w:rsidRPr="000412B5" w:rsidR="00D713BB">
        <w:t>Philippines</w:t>
      </w:r>
      <w:r w:rsidR="006D45D0">
        <w:t xml:space="preserve"> and so on</w:t>
      </w:r>
      <w:r w:rsidRPr="000412B5" w:rsidR="0072212C">
        <w:t>—</w:t>
      </w:r>
      <w:r w:rsidRPr="000412B5" w:rsidR="00D713BB">
        <w:t xml:space="preserve">that have felt the </w:t>
      </w:r>
      <w:r w:rsidRPr="000412B5" w:rsidR="000802C1">
        <w:t xml:space="preserve">edge </w:t>
      </w:r>
      <w:r w:rsidRPr="000412B5" w:rsidR="00D713BB">
        <w:t>of China</w:t>
      </w:r>
      <w:r w:rsidRPr="000412B5" w:rsidR="00B44B5D">
        <w:t>’</w:t>
      </w:r>
      <w:r w:rsidRPr="000412B5" w:rsidR="00D713BB">
        <w:t>s coercion will</w:t>
      </w:r>
      <w:r w:rsidRPr="000412B5" w:rsidR="000802C1">
        <w:t xml:space="preserve"> </w:t>
      </w:r>
      <w:r w:rsidRPr="000412B5" w:rsidR="00D713BB">
        <w:t>frankly</w:t>
      </w:r>
      <w:r w:rsidRPr="000412B5" w:rsidR="000802C1">
        <w:t xml:space="preserve"> </w:t>
      </w:r>
      <w:r w:rsidRPr="000412B5" w:rsidR="00D713BB">
        <w:t xml:space="preserve">feel a little more emboldened in their own </w:t>
      </w:r>
      <w:r w:rsidRPr="000412B5" w:rsidR="000802C1">
        <w:t>self-defence</w:t>
      </w:r>
      <w:r w:rsidRPr="000412B5" w:rsidR="00D713BB">
        <w:t>.</w:t>
      </w:r>
    </w:p>
    <w:p w:rsidR="00F2177E" w:rsidRPr="000412B5" w:rsidP="00F2177E">
      <w:pPr>
        <w:pStyle w:val="Question"/>
      </w:pPr>
      <w:sdt>
        <w:sdtPr>
          <w:alias w:val="Member"/>
          <w:tag w:val="&lt;Member mnisId='449' dodsId='25259'&gt;"/>
          <w:id w:val="-308865653"/>
          <w:placeholder>
            <w:docPart w:val="DefaultPlaceholder_-1854013440"/>
          </w:placeholder>
          <w:richText/>
        </w:sdtPr>
        <w:sdtContent>
          <w:r w:rsidRPr="000412B5">
            <w:rPr>
              <w:b/>
            </w:rPr>
            <w:t>Graham Stringer:</w:t>
          </w:r>
        </w:sdtContent>
      </w:sdt>
      <w:r w:rsidRPr="000412B5">
        <w:t xml:space="preserve"> </w:t>
      </w:r>
      <w:r w:rsidRPr="000412B5" w:rsidR="00A1610E">
        <w:t>My final question</w:t>
      </w:r>
      <w:r w:rsidRPr="000412B5" w:rsidR="000802C1">
        <w:t xml:space="preserve"> </w:t>
      </w:r>
      <w:r w:rsidRPr="000412B5" w:rsidR="00A1610E">
        <w:t>is a bit technical</w:t>
      </w:r>
      <w:r w:rsidRPr="000412B5" w:rsidR="000802C1">
        <w:t xml:space="preserve">. </w:t>
      </w:r>
      <w:r w:rsidRPr="000412B5" w:rsidR="00A1610E">
        <w:t xml:space="preserve">I am not sure if </w:t>
      </w:r>
      <w:r w:rsidRPr="000412B5" w:rsidR="000802C1">
        <w:t xml:space="preserve">you are </w:t>
      </w:r>
      <w:r w:rsidRPr="000412B5" w:rsidR="00A1610E">
        <w:t>able to answer it</w:t>
      </w:r>
      <w:r w:rsidRPr="000412B5" w:rsidR="000802C1">
        <w:t xml:space="preserve">. When </w:t>
      </w:r>
      <w:r w:rsidRPr="000412B5" w:rsidR="00A1610E">
        <w:t>the United Kingdom was considering renewing its Trident fleets</w:t>
      </w:r>
      <w:r w:rsidRPr="000412B5" w:rsidR="000802C1">
        <w:t xml:space="preserve"> </w:t>
      </w:r>
      <w:r w:rsidRPr="000412B5" w:rsidR="00A1610E">
        <w:t>the</w:t>
      </w:r>
      <w:r w:rsidRPr="000412B5" w:rsidR="006C71CE">
        <w:t>re</w:t>
      </w:r>
      <w:r w:rsidRPr="000412B5" w:rsidR="00A1610E">
        <w:t xml:space="preserve"> was a lot of talk in the press that submarines would become obsolete</w:t>
      </w:r>
      <w:r w:rsidRPr="000412B5" w:rsidR="005E103F">
        <w:t xml:space="preserve">, </w:t>
      </w:r>
      <w:r w:rsidRPr="000412B5" w:rsidR="00A1610E">
        <w:t xml:space="preserve">because new technology and drones would make </w:t>
      </w:r>
      <w:r w:rsidRPr="000412B5" w:rsidR="005E103F">
        <w:t xml:space="preserve">the seas </w:t>
      </w:r>
      <w:r w:rsidRPr="000412B5" w:rsidR="00A1610E">
        <w:t>transparent. Are you aware</w:t>
      </w:r>
      <w:r w:rsidRPr="000412B5" w:rsidR="00937FF0">
        <w:t xml:space="preserve">, </w:t>
      </w:r>
      <w:r w:rsidRPr="000412B5" w:rsidR="00A1610E">
        <w:t>or can you tell us</w:t>
      </w:r>
      <w:r w:rsidRPr="000412B5" w:rsidR="00937FF0">
        <w:t xml:space="preserve">, </w:t>
      </w:r>
      <w:r w:rsidRPr="000412B5" w:rsidR="005E103F">
        <w:t xml:space="preserve">if that </w:t>
      </w:r>
      <w:r w:rsidRPr="000412B5" w:rsidR="00A1610E">
        <w:t xml:space="preserve">debate </w:t>
      </w:r>
      <w:r w:rsidRPr="000412B5" w:rsidR="005E103F">
        <w:t xml:space="preserve">has </w:t>
      </w:r>
      <w:r w:rsidRPr="000412B5" w:rsidR="00A1610E">
        <w:t>moved on?</w:t>
      </w:r>
      <w:r w:rsidRPr="000412B5" w:rsidR="00E978BE">
        <w:t xml:space="preserve"> </w:t>
      </w:r>
      <w:r w:rsidRPr="000412B5" w:rsidR="00A1610E">
        <w:t>Do you believe that submarines are the future</w:t>
      </w:r>
      <w:r w:rsidRPr="000412B5" w:rsidR="005E103F">
        <w:t xml:space="preserve">, </w:t>
      </w:r>
      <w:r w:rsidRPr="000412B5" w:rsidR="00A1610E">
        <w:t>or are they going to become obsolete?</w:t>
      </w:r>
    </w:p>
    <w:p w:rsidR="00116980" w:rsidRPr="000412B5" w:rsidP="00116980">
      <w:pPr>
        <w:pStyle w:val="Answer"/>
      </w:pPr>
      <w:sdt>
        <w:sdtPr>
          <w:alias w:val="Witness"/>
          <w:id w:val="1372418830"/>
          <w:placeholder>
            <w:docPart w:val="DefaultPlaceholder_-1854013440"/>
          </w:placeholder>
          <w:richText/>
        </w:sdtPr>
        <w:sdtContent>
          <w:r w:rsidRPr="000412B5" w:rsidR="00894AAC">
            <w:rPr>
              <w:b/>
              <w:i/>
              <w:iCs/>
            </w:rPr>
            <w:t>Professor Medcalf:</w:t>
          </w:r>
          <w:r w:rsidRPr="000412B5" w:rsidR="00F2177E">
            <w:rPr>
              <w:b/>
            </w:rPr>
            <w:t xml:space="preserve"> </w:t>
          </w:r>
        </w:sdtContent>
      </w:sdt>
      <w:r w:rsidRPr="000412B5" w:rsidR="00D22672">
        <w:t>I am familiar with the debate</w:t>
      </w:r>
      <w:r w:rsidRPr="000412B5" w:rsidR="008650D6">
        <w:t xml:space="preserve"> </w:t>
      </w:r>
      <w:r w:rsidRPr="000412B5" w:rsidR="00D22672">
        <w:t xml:space="preserve">and </w:t>
      </w:r>
      <w:r w:rsidRPr="000412B5" w:rsidR="008650D6">
        <w:t xml:space="preserve">have </w:t>
      </w:r>
      <w:r w:rsidRPr="000412B5" w:rsidR="00D22672">
        <w:t>done some research related to that debate</w:t>
      </w:r>
      <w:r w:rsidRPr="000412B5" w:rsidR="008650D6">
        <w:t xml:space="preserve">. In </w:t>
      </w:r>
      <w:r w:rsidRPr="000412B5" w:rsidR="00D22672">
        <w:t>fact</w:t>
      </w:r>
      <w:r w:rsidRPr="000412B5" w:rsidR="008650D6">
        <w:t xml:space="preserve">, </w:t>
      </w:r>
      <w:r w:rsidRPr="000412B5" w:rsidR="00D22672">
        <w:t>some of the British researchers who contributed to those</w:t>
      </w:r>
      <w:r w:rsidRPr="000412B5" w:rsidR="008650D6">
        <w:t xml:space="preserve"> </w:t>
      </w:r>
      <w:r w:rsidRPr="000412B5" w:rsidR="00D22672">
        <w:t xml:space="preserve">very </w:t>
      </w:r>
      <w:r w:rsidRPr="000412B5" w:rsidR="008650D6">
        <w:t xml:space="preserve">active debates </w:t>
      </w:r>
      <w:r w:rsidRPr="000412B5" w:rsidR="00D22672">
        <w:t xml:space="preserve">in the UK have been research collaborators </w:t>
      </w:r>
      <w:r w:rsidRPr="000412B5" w:rsidR="008650D6">
        <w:t xml:space="preserve">of mine. It </w:t>
      </w:r>
      <w:r w:rsidRPr="000412B5" w:rsidR="00D22672">
        <w:t>is a legitimate debate.</w:t>
      </w:r>
      <w:r w:rsidRPr="000412B5" w:rsidR="008650D6">
        <w:t xml:space="preserve"> The</w:t>
      </w:r>
      <w:r w:rsidRPr="000412B5" w:rsidR="00D22672">
        <w:t xml:space="preserve"> mainstream answer that I encounter in that debate is that the oceans </w:t>
      </w:r>
      <w:r w:rsidRPr="000412B5" w:rsidR="008650D6">
        <w:t xml:space="preserve">will not, </w:t>
      </w:r>
      <w:r w:rsidRPr="000412B5" w:rsidR="00D22672">
        <w:t>in any rush</w:t>
      </w:r>
      <w:r w:rsidRPr="000412B5" w:rsidR="008650D6">
        <w:t xml:space="preserve">, </w:t>
      </w:r>
      <w:r w:rsidRPr="000412B5" w:rsidR="00D22672">
        <w:t xml:space="preserve">become transparent. Translucent is perhaps a </w:t>
      </w:r>
      <w:r w:rsidRPr="000412B5" w:rsidR="008650D6">
        <w:t xml:space="preserve">better </w:t>
      </w:r>
      <w:r w:rsidRPr="000412B5" w:rsidR="00D22672">
        <w:t>way of describing the future of undersea warfare.</w:t>
      </w:r>
      <w:r w:rsidRPr="000412B5" w:rsidR="008650D6">
        <w:t xml:space="preserve"> O</w:t>
      </w:r>
      <w:r w:rsidRPr="000412B5">
        <w:t xml:space="preserve">ver time </w:t>
      </w:r>
      <w:r w:rsidRPr="000412B5" w:rsidR="008650D6">
        <w:t xml:space="preserve">it will become </w:t>
      </w:r>
      <w:r w:rsidRPr="000412B5">
        <w:t xml:space="preserve">easier to detect </w:t>
      </w:r>
      <w:r w:rsidRPr="000412B5" w:rsidR="008650D6">
        <w:t>subm</w:t>
      </w:r>
      <w:r w:rsidRPr="000412B5">
        <w:t>arines, but it will remain an extremely difficult task</w:t>
      </w:r>
      <w:r w:rsidRPr="000412B5" w:rsidR="008650D6">
        <w:t xml:space="preserve"> on </w:t>
      </w:r>
      <w:r w:rsidRPr="000412B5">
        <w:t>balance</w:t>
      </w:r>
      <w:r w:rsidRPr="000412B5" w:rsidR="008650D6">
        <w:t xml:space="preserve">. To </w:t>
      </w:r>
      <w:r w:rsidRPr="000412B5">
        <w:t xml:space="preserve">translate that </w:t>
      </w:r>
      <w:r w:rsidRPr="000412B5" w:rsidR="008650D6">
        <w:t xml:space="preserve">detection </w:t>
      </w:r>
      <w:r w:rsidRPr="000412B5">
        <w:t>into real-time targeting</w:t>
      </w:r>
      <w:r w:rsidR="006D45D0">
        <w:t>,</w:t>
      </w:r>
      <w:r w:rsidRPr="000412B5" w:rsidR="008650D6">
        <w:t xml:space="preserve"> and </w:t>
      </w:r>
      <w:r w:rsidRPr="000412B5">
        <w:t>into usable, actionable real-time information</w:t>
      </w:r>
      <w:r w:rsidR="006D45D0">
        <w:t>,</w:t>
      </w:r>
      <w:r w:rsidRPr="000412B5">
        <w:t xml:space="preserve"> will be immensely difficult unless it is at a very short range.</w:t>
      </w:r>
    </w:p>
    <w:p w:rsidR="00116980" w:rsidRPr="000412B5" w:rsidP="00116980">
      <w:pPr>
        <w:pStyle w:val="Answer"/>
      </w:pPr>
      <w:r w:rsidRPr="000412B5">
        <w:t>F</w:t>
      </w:r>
      <w:r w:rsidRPr="000412B5">
        <w:t xml:space="preserve">rom an Australian perspective, having </w:t>
      </w:r>
      <w:r w:rsidRPr="000412B5">
        <w:t xml:space="preserve">a </w:t>
      </w:r>
      <w:r w:rsidRPr="000412B5">
        <w:t>SSN fleet, having nuclear</w:t>
      </w:r>
      <w:r w:rsidRPr="000412B5">
        <w:noBreakHyphen/>
        <w:t xml:space="preserve">powered submarines </w:t>
      </w:r>
      <w:r w:rsidRPr="000412B5">
        <w:t>will in fact help Australia cope with the prospect of more translucent oceans</w:t>
      </w:r>
      <w:r w:rsidRPr="000412B5">
        <w:t xml:space="preserve">, </w:t>
      </w:r>
      <w:r w:rsidRPr="000412B5">
        <w:t xml:space="preserve">because </w:t>
      </w:r>
      <w:r w:rsidRPr="000412B5">
        <w:t xml:space="preserve">it </w:t>
      </w:r>
      <w:r w:rsidRPr="000412B5">
        <w:t>will allow the submarines to carry a larger load.</w:t>
      </w:r>
      <w:r w:rsidRPr="000412B5">
        <w:t xml:space="preserve"> </w:t>
      </w:r>
      <w:r w:rsidRPr="000412B5">
        <w:t xml:space="preserve">It will allow the submarines to carry </w:t>
      </w:r>
      <w:r w:rsidRPr="000412B5">
        <w:t>unmanned u</w:t>
      </w:r>
      <w:r w:rsidRPr="000412B5">
        <w:t>nderwater vessels, more of the</w:t>
      </w:r>
      <w:r w:rsidRPr="000412B5">
        <w:t xml:space="preserve">m, </w:t>
      </w:r>
      <w:r w:rsidRPr="000412B5">
        <w:t>more capable weapons and so forth</w:t>
      </w:r>
      <w:r w:rsidRPr="000412B5">
        <w:t xml:space="preserve">. It </w:t>
      </w:r>
      <w:r w:rsidRPr="000412B5">
        <w:t xml:space="preserve">will allow Australian submarines, in other words, to </w:t>
      </w:r>
      <w:r w:rsidRPr="000412B5">
        <w:t xml:space="preserve">loiter </w:t>
      </w:r>
      <w:r w:rsidRPr="000412B5">
        <w:t xml:space="preserve">at a greater range from potential targets and therefore be less vulnerable </w:t>
      </w:r>
      <w:r w:rsidRPr="000412B5">
        <w:t>themselves</w:t>
      </w:r>
      <w:r w:rsidRPr="000412B5">
        <w:t>.</w:t>
      </w:r>
      <w:r w:rsidRPr="000412B5">
        <w:t xml:space="preserve"> It </w:t>
      </w:r>
      <w:r w:rsidRPr="000412B5">
        <w:t>is a legitimate debating point</w:t>
      </w:r>
      <w:r w:rsidRPr="000412B5" w:rsidR="005B3960">
        <w:t xml:space="preserve"> </w:t>
      </w:r>
      <w:r w:rsidRPr="000412B5">
        <w:t xml:space="preserve">but </w:t>
      </w:r>
      <w:r w:rsidRPr="000412B5" w:rsidR="005B3960">
        <w:t xml:space="preserve">it is not, </w:t>
      </w:r>
      <w:r w:rsidRPr="000412B5">
        <w:t>as far as I can tell</w:t>
      </w:r>
      <w:r w:rsidRPr="000412B5" w:rsidR="005B3960">
        <w:t xml:space="preserve">, </w:t>
      </w:r>
      <w:r w:rsidRPr="000412B5">
        <w:t xml:space="preserve">a </w:t>
      </w:r>
      <w:r w:rsidRPr="000412B5">
        <w:t xml:space="preserve">reason for </w:t>
      </w:r>
      <w:r w:rsidRPr="000412B5">
        <w:t xml:space="preserve">navies </w:t>
      </w:r>
      <w:r w:rsidRPr="000412B5">
        <w:t>in this region to abandon submarine ambitions.</w:t>
      </w:r>
    </w:p>
    <w:p w:rsidR="00BD1601" w:rsidRPr="000412B5" w:rsidP="00116980">
      <w:pPr>
        <w:pStyle w:val="Answer"/>
      </w:pPr>
      <w:r w:rsidRPr="000412B5">
        <w:t>T</w:t>
      </w:r>
      <w:r w:rsidRPr="000412B5" w:rsidR="00116980">
        <w:t>he evidence of that is partly, of course, that countries as diverse as China, Japan, North Korea, South Korea, America, Russia, India, Vietnam</w:t>
      </w:r>
      <w:r w:rsidRPr="000412B5" w:rsidR="00AC2461">
        <w:t xml:space="preserve"> and </w:t>
      </w:r>
      <w:r w:rsidRPr="000412B5" w:rsidR="00116980">
        <w:t>Indonesia are all acquiring and moderni</w:t>
      </w:r>
      <w:r w:rsidRPr="000412B5" w:rsidR="00AC2461">
        <w:t>s</w:t>
      </w:r>
      <w:r w:rsidRPr="000412B5" w:rsidR="00116980">
        <w:t xml:space="preserve">ing their own submarine </w:t>
      </w:r>
      <w:r w:rsidRPr="000412B5" w:rsidR="005B3960">
        <w:t>fleets</w:t>
      </w:r>
      <w:r w:rsidRPr="000412B5" w:rsidR="00116980">
        <w:t xml:space="preserve"> as we speak.</w:t>
      </w:r>
    </w:p>
    <w:p w:rsidR="00BD1601" w:rsidRPr="000412B5" w:rsidP="00BD1601">
      <w:pPr>
        <w:pStyle w:val="Question"/>
      </w:pPr>
      <w:sdt>
        <w:sdtPr>
          <w:alias w:val="Member"/>
          <w:tag w:val="&lt;Member mnisId='4478' dodsId='72305'&gt;"/>
          <w:id w:val="-684052158"/>
          <w:placeholder>
            <w:docPart w:val="DefaultPlaceholder_-1854013440"/>
          </w:placeholder>
          <w:richText/>
        </w:sdtPr>
        <w:sdtContent>
          <w:r w:rsidRPr="000412B5">
            <w:rPr>
              <w:b/>
            </w:rPr>
            <w:t>Royston Smith:</w:t>
          </w:r>
        </w:sdtContent>
      </w:sdt>
      <w:r w:rsidRPr="000412B5">
        <w:t xml:space="preserve"> </w:t>
      </w:r>
      <w:r w:rsidRPr="000412B5" w:rsidR="00AC2461">
        <w:t xml:space="preserve">Professor Medcalf, thank you for </w:t>
      </w:r>
      <w:r w:rsidRPr="000412B5" w:rsidR="007A0E09">
        <w:t xml:space="preserve">joining us today. </w:t>
      </w:r>
      <w:r w:rsidRPr="000412B5" w:rsidR="005B3960">
        <w:t>D</w:t>
      </w:r>
      <w:r w:rsidRPr="000412B5" w:rsidR="007A0E09">
        <w:t xml:space="preserve">o you think that the </w:t>
      </w:r>
      <w:r w:rsidRPr="000412B5" w:rsidR="00AC2461">
        <w:t xml:space="preserve">AUKUS </w:t>
      </w:r>
      <w:r w:rsidRPr="000412B5" w:rsidR="007A0E09">
        <w:t>arrangement represents a threat or a challenge to the global non-proliferation</w:t>
      </w:r>
      <w:r w:rsidRPr="000412B5" w:rsidR="00AC2461">
        <w:t>?</w:t>
      </w:r>
      <w:r w:rsidRPr="000412B5" w:rsidR="004C119C">
        <w:t xml:space="preserve"> </w:t>
      </w:r>
    </w:p>
    <w:p w:rsidR="005B3ABF" w:rsidRPr="000412B5" w:rsidP="005B3ABF">
      <w:pPr>
        <w:pStyle w:val="Answer"/>
      </w:pPr>
      <w:sdt>
        <w:sdtPr>
          <w:alias w:val="Witness"/>
          <w:id w:val="705760977"/>
          <w:placeholder>
            <w:docPart w:val="DefaultPlaceholder_-1854013440"/>
          </w:placeholder>
          <w:richText/>
        </w:sdtPr>
        <w:sdtContent>
          <w:r w:rsidRPr="000412B5" w:rsidR="00894AAC">
            <w:rPr>
              <w:b/>
              <w:i/>
              <w:iCs/>
            </w:rPr>
            <w:t>Professor Medcalf:</w:t>
          </w:r>
          <w:r w:rsidRPr="000412B5" w:rsidR="00BD1601">
            <w:rPr>
              <w:b/>
            </w:rPr>
            <w:t xml:space="preserve"> </w:t>
          </w:r>
        </w:sdtContent>
      </w:sdt>
      <w:r w:rsidRPr="000412B5" w:rsidR="004C119C">
        <w:t xml:space="preserve">I </w:t>
      </w:r>
      <w:r w:rsidRPr="000412B5" w:rsidR="00AC2461">
        <w:t xml:space="preserve">do not consider it </w:t>
      </w:r>
      <w:r w:rsidRPr="000412B5" w:rsidR="004C119C">
        <w:t xml:space="preserve">a threat to the regime, but it is a challenge in the broader sense because </w:t>
      </w:r>
      <w:r w:rsidRPr="000412B5">
        <w:t xml:space="preserve">it will require the regime to adapt. It will particularly </w:t>
      </w:r>
      <w:r w:rsidRPr="000412B5" w:rsidR="004C119C">
        <w:t xml:space="preserve">require </w:t>
      </w:r>
      <w:r w:rsidRPr="000412B5">
        <w:t>the development of proper arrangements and protocols to deal with that loophole in the non</w:t>
      </w:r>
      <w:r w:rsidRPr="000412B5" w:rsidR="004C119C">
        <w:noBreakHyphen/>
      </w:r>
      <w:r w:rsidRPr="000412B5">
        <w:t>proliferation treaty regarding transfer of nuclear submarine technology, particularly involving H</w:t>
      </w:r>
      <w:r w:rsidRPr="000412B5" w:rsidR="004C119C">
        <w:t>E</w:t>
      </w:r>
      <w:r w:rsidRPr="000412B5">
        <w:t>U</w:t>
      </w:r>
      <w:r w:rsidRPr="000412B5" w:rsidR="004C119C">
        <w:t xml:space="preserve">, </w:t>
      </w:r>
      <w:r w:rsidRPr="000412B5">
        <w:t>highly enriched uranium.</w:t>
      </w:r>
      <w:r w:rsidRPr="000412B5" w:rsidR="004C119C">
        <w:t xml:space="preserve"> There </w:t>
      </w:r>
      <w:r w:rsidRPr="000412B5">
        <w:t>is a large body of work ahead for the three countries, particularly for Australia in that regard, in working with the International Atomic Energy Agency</w:t>
      </w:r>
      <w:r w:rsidRPr="000412B5" w:rsidR="005B3960">
        <w:t xml:space="preserve"> t</w:t>
      </w:r>
      <w:r w:rsidRPr="000412B5" w:rsidR="004C119C">
        <w:t xml:space="preserve">o </w:t>
      </w:r>
      <w:r w:rsidRPr="000412B5">
        <w:t>develop the arrangements</w:t>
      </w:r>
      <w:r w:rsidRPr="000412B5" w:rsidR="004C119C">
        <w:t xml:space="preserve"> we </w:t>
      </w:r>
      <w:r w:rsidRPr="000412B5">
        <w:t>will need to provide assurance down the track.</w:t>
      </w:r>
    </w:p>
    <w:p w:rsidR="00F14866" w:rsidRPr="000412B5" w:rsidP="005B3ABF">
      <w:pPr>
        <w:pStyle w:val="Answer"/>
      </w:pPr>
      <w:r w:rsidRPr="000412B5">
        <w:t>Interestingly, one of the great Australian proponents of nuclear disarmament and non-proliferation</w:t>
      </w:r>
      <w:r w:rsidRPr="000412B5" w:rsidR="004C119C">
        <w:t xml:space="preserve">, </w:t>
      </w:r>
      <w:r w:rsidRPr="000412B5">
        <w:t>Gar</w:t>
      </w:r>
      <w:r w:rsidRPr="000412B5" w:rsidR="00870718">
        <w:t>eth</w:t>
      </w:r>
      <w:r w:rsidRPr="000412B5">
        <w:t xml:space="preserve"> Evans</w:t>
      </w:r>
      <w:r w:rsidRPr="000412B5" w:rsidR="005B3960">
        <w:t xml:space="preserve">, </w:t>
      </w:r>
      <w:r w:rsidRPr="000412B5">
        <w:t>former Foreign Minister</w:t>
      </w:r>
      <w:r w:rsidRPr="000412B5" w:rsidR="00D862FF">
        <w:t xml:space="preserve"> </w:t>
      </w:r>
      <w:r w:rsidRPr="000412B5" w:rsidR="00D862FF">
        <w:t xml:space="preserve">of </w:t>
      </w:r>
      <w:r w:rsidRPr="000412B5">
        <w:t xml:space="preserve">Australia </w:t>
      </w:r>
      <w:r w:rsidRPr="000412B5" w:rsidR="00D862FF">
        <w:t xml:space="preserve">and </w:t>
      </w:r>
      <w:r w:rsidRPr="000412B5">
        <w:t xml:space="preserve">former </w:t>
      </w:r>
      <w:r w:rsidRPr="000412B5" w:rsidR="005B3960">
        <w:t>c</w:t>
      </w:r>
      <w:r w:rsidRPr="000412B5">
        <w:t>hancellor of my university</w:t>
      </w:r>
      <w:r w:rsidRPr="000412B5" w:rsidR="005B3960">
        <w:t xml:space="preserve">, </w:t>
      </w:r>
      <w:r w:rsidRPr="000412B5">
        <w:t>has said that this is manageable, this is not an insurmountable challenge</w:t>
      </w:r>
      <w:r w:rsidRPr="000412B5" w:rsidR="00D862FF">
        <w:t xml:space="preserve"> </w:t>
      </w:r>
      <w:r w:rsidRPr="000412B5">
        <w:t>and that, apart from anything else</w:t>
      </w:r>
      <w:r w:rsidRPr="000412B5" w:rsidR="00DE08C5">
        <w:t xml:space="preserve">, the </w:t>
      </w:r>
      <w:r w:rsidRPr="000412B5">
        <w:t xml:space="preserve">character of Australia traditionally as something of a champion of the non-proliferation regime and a champion of non-proliferation </w:t>
      </w:r>
      <w:r w:rsidRPr="000412B5" w:rsidR="00117ACB">
        <w:t>diplomacy</w:t>
      </w:r>
      <w:r w:rsidRPr="000412B5" w:rsidR="00DE08C5">
        <w:t xml:space="preserve"> </w:t>
      </w:r>
      <w:r w:rsidRPr="000412B5">
        <w:t>positions us well to be the country that works on</w:t>
      </w:r>
      <w:r w:rsidRPr="000412B5" w:rsidR="00DE08C5">
        <w:t xml:space="preserve"> </w:t>
      </w:r>
      <w:r w:rsidRPr="000412B5">
        <w:t xml:space="preserve">bridging that loophole with </w:t>
      </w:r>
      <w:r w:rsidRPr="000412B5" w:rsidR="00DE08C5">
        <w:t xml:space="preserve">our very own </w:t>
      </w:r>
      <w:r w:rsidRPr="000412B5">
        <w:t>example.</w:t>
      </w:r>
    </w:p>
    <w:p w:rsidR="00F14866" w:rsidRPr="000412B5" w:rsidP="00F14866">
      <w:pPr>
        <w:pStyle w:val="Question"/>
      </w:pPr>
      <w:sdt>
        <w:sdtPr>
          <w:alias w:val="Member"/>
          <w:tag w:val="&lt;Member mnisId='4478' dodsId='72305'&gt;"/>
          <w:id w:val="-1120688513"/>
          <w:placeholder>
            <w:docPart w:val="DefaultPlaceholder_-1854013440"/>
          </w:placeholder>
          <w:richText/>
        </w:sdtPr>
        <w:sdtContent>
          <w:r w:rsidRPr="000412B5">
            <w:rPr>
              <w:b/>
            </w:rPr>
            <w:t>Royston Smith:</w:t>
          </w:r>
        </w:sdtContent>
      </w:sdt>
      <w:r w:rsidRPr="000412B5">
        <w:t xml:space="preserve"> </w:t>
      </w:r>
      <w:r w:rsidRPr="000412B5" w:rsidR="007E1BCF">
        <w:t>Do you think that the UK</w:t>
      </w:r>
      <w:r w:rsidRPr="000412B5" w:rsidR="00DE08C5">
        <w:t xml:space="preserve"> has </w:t>
      </w:r>
      <w:r w:rsidRPr="000412B5" w:rsidR="007E1BCF">
        <w:t>a role to play in giving other countries assurances that this will not endanger non-proliferation efforts</w:t>
      </w:r>
      <w:r w:rsidRPr="000412B5" w:rsidR="00DE08C5">
        <w:t xml:space="preserve">, because of course that </w:t>
      </w:r>
      <w:r w:rsidRPr="000412B5" w:rsidR="007E1BCF">
        <w:t>could be level</w:t>
      </w:r>
      <w:r w:rsidRPr="000412B5" w:rsidR="00DE08C5">
        <w:t>l</w:t>
      </w:r>
      <w:r w:rsidRPr="000412B5" w:rsidR="007E1BCF">
        <w:t>ed at the UK</w:t>
      </w:r>
      <w:r w:rsidRPr="000412B5" w:rsidR="0057542F">
        <w:t xml:space="preserve"> </w:t>
      </w:r>
      <w:r w:rsidRPr="000412B5" w:rsidR="007E1BCF">
        <w:t>as much as anyone else.</w:t>
      </w:r>
    </w:p>
    <w:p w:rsidR="00F14866" w:rsidRPr="000412B5" w:rsidP="00F14866">
      <w:pPr>
        <w:pStyle w:val="Answer"/>
      </w:pPr>
      <w:sdt>
        <w:sdtPr>
          <w:alias w:val="Witness"/>
          <w:id w:val="-513605202"/>
          <w:placeholder>
            <w:docPart w:val="DefaultPlaceholder_-1854013440"/>
          </w:placeholder>
          <w:richText/>
        </w:sdtPr>
        <w:sdtContent>
          <w:r w:rsidRPr="000412B5" w:rsidR="00894AAC">
            <w:rPr>
              <w:b/>
              <w:i/>
              <w:iCs/>
            </w:rPr>
            <w:t>Professor Medcalf:</w:t>
          </w:r>
          <w:r w:rsidRPr="000412B5">
            <w:rPr>
              <w:b/>
            </w:rPr>
            <w:t xml:space="preserve"> </w:t>
          </w:r>
        </w:sdtContent>
      </w:sdt>
      <w:r w:rsidRPr="000412B5">
        <w:t xml:space="preserve">All three </w:t>
      </w:r>
      <w:r w:rsidRPr="000412B5" w:rsidR="00DE08C5">
        <w:t xml:space="preserve">AUKUS members </w:t>
      </w:r>
      <w:r w:rsidRPr="000412B5">
        <w:t xml:space="preserve">have that </w:t>
      </w:r>
      <w:r w:rsidRPr="000412B5" w:rsidR="00DE08C5">
        <w:t xml:space="preserve">responsibility </w:t>
      </w:r>
      <w:r w:rsidRPr="000412B5">
        <w:t>of providing those assurances</w:t>
      </w:r>
      <w:r w:rsidRPr="000412B5" w:rsidR="00E67D40">
        <w:t xml:space="preserve"> and </w:t>
      </w:r>
      <w:r w:rsidRPr="000412B5" w:rsidR="00DE08C5">
        <w:t xml:space="preserve">of </w:t>
      </w:r>
      <w:r w:rsidRPr="000412B5" w:rsidR="00E67D40">
        <w:t>working together on the arrangements that I have spoken of.</w:t>
      </w:r>
    </w:p>
    <w:p w:rsidR="00F14866" w:rsidRPr="000412B5" w:rsidP="00F14866">
      <w:pPr>
        <w:pStyle w:val="Question"/>
      </w:pPr>
      <w:sdt>
        <w:sdtPr>
          <w:alias w:val="Member"/>
          <w:tag w:val="&lt;Member mnisId='4478' dodsId='72305'&gt;"/>
          <w:id w:val="-1932736979"/>
          <w:placeholder>
            <w:docPart w:val="DefaultPlaceholder_-1854013440"/>
          </w:placeholder>
          <w:richText/>
        </w:sdtPr>
        <w:sdtContent>
          <w:r w:rsidRPr="000412B5">
            <w:rPr>
              <w:b/>
            </w:rPr>
            <w:t>Royston Smith:</w:t>
          </w:r>
        </w:sdtContent>
      </w:sdt>
      <w:r w:rsidRPr="000412B5">
        <w:t xml:space="preserve"> </w:t>
      </w:r>
      <w:r w:rsidRPr="000412B5" w:rsidR="003A58DE">
        <w:t>T</w:t>
      </w:r>
      <w:r w:rsidRPr="000412B5" w:rsidR="006856A4">
        <w:t xml:space="preserve">his might be outside your </w:t>
      </w:r>
      <w:r w:rsidRPr="000412B5" w:rsidR="003A58DE">
        <w:t xml:space="preserve">remit, so </w:t>
      </w:r>
      <w:r w:rsidRPr="000412B5" w:rsidR="006856A4">
        <w:t xml:space="preserve">please feel free to say that it is not your thing. </w:t>
      </w:r>
      <w:r w:rsidRPr="000412B5" w:rsidR="003A58DE">
        <w:t>B</w:t>
      </w:r>
      <w:r w:rsidRPr="000412B5" w:rsidR="006856A4">
        <w:t>eyond defen</w:t>
      </w:r>
      <w:r w:rsidRPr="000412B5" w:rsidR="003A58DE">
        <w:t>c</w:t>
      </w:r>
      <w:r w:rsidRPr="000412B5" w:rsidR="006856A4">
        <w:t xml:space="preserve">e, are there any other areas of </w:t>
      </w:r>
      <w:r w:rsidRPr="000412B5" w:rsidR="003A58DE">
        <w:t>co</w:t>
      </w:r>
      <w:r w:rsidRPr="000412B5" w:rsidR="003A58DE">
        <w:noBreakHyphen/>
      </w:r>
      <w:r w:rsidRPr="000412B5" w:rsidR="006856A4">
        <w:t>operation</w:t>
      </w:r>
      <w:r w:rsidRPr="000412B5" w:rsidR="003A58DE">
        <w:t xml:space="preserve"> </w:t>
      </w:r>
      <w:r w:rsidRPr="000412B5" w:rsidR="006856A4">
        <w:t xml:space="preserve">with the </w:t>
      </w:r>
      <w:r w:rsidRPr="000412B5" w:rsidR="003A58DE">
        <w:t xml:space="preserve">AUKUS </w:t>
      </w:r>
      <w:r w:rsidRPr="000412B5" w:rsidR="006856A4">
        <w:t>countries that can come out of this</w:t>
      </w:r>
      <w:r w:rsidRPr="000412B5" w:rsidR="003A58DE">
        <w:t xml:space="preserve"> </w:t>
      </w:r>
      <w:r w:rsidRPr="000412B5" w:rsidR="006856A4">
        <w:t>agreement</w:t>
      </w:r>
      <w:r w:rsidRPr="000412B5" w:rsidR="003A58DE">
        <w:t xml:space="preserve"> such as </w:t>
      </w:r>
      <w:r w:rsidRPr="000412B5" w:rsidR="006856A4">
        <w:t>trade diplomacy</w:t>
      </w:r>
      <w:r w:rsidRPr="000412B5" w:rsidR="003A58DE">
        <w:t xml:space="preserve"> or </w:t>
      </w:r>
      <w:r w:rsidRPr="000412B5" w:rsidR="006856A4">
        <w:t>intelligence</w:t>
      </w:r>
      <w:r w:rsidRPr="000412B5" w:rsidR="003A58DE">
        <w:t xml:space="preserve">? </w:t>
      </w:r>
      <w:r w:rsidRPr="000412B5" w:rsidR="006856A4">
        <w:t>I know that they do in many ways anyway, but could it be strengthened and expanded?</w:t>
      </w:r>
    </w:p>
    <w:p w:rsidR="0057542F" w:rsidRPr="000412B5" w:rsidP="00586A64">
      <w:pPr>
        <w:pStyle w:val="Answer"/>
      </w:pPr>
      <w:sdt>
        <w:sdtPr>
          <w:alias w:val="Witness"/>
          <w:id w:val="-543446082"/>
          <w:placeholder>
            <w:docPart w:val="DefaultPlaceholder_-1854013440"/>
          </w:placeholder>
          <w:richText/>
        </w:sdtPr>
        <w:sdtContent>
          <w:r w:rsidRPr="000412B5" w:rsidR="00894AAC">
            <w:rPr>
              <w:b/>
              <w:i/>
              <w:iCs/>
            </w:rPr>
            <w:t>Professor Medcalf:</w:t>
          </w:r>
          <w:r w:rsidRPr="000412B5" w:rsidR="00F14866">
            <w:rPr>
              <w:b/>
            </w:rPr>
            <w:t xml:space="preserve"> </w:t>
          </w:r>
        </w:sdtContent>
      </w:sdt>
      <w:r w:rsidRPr="000412B5" w:rsidR="003A58DE">
        <w:t>T</w:t>
      </w:r>
      <w:r w:rsidRPr="000412B5" w:rsidR="00586A64">
        <w:t>here is a lot of potential</w:t>
      </w:r>
      <w:r w:rsidRPr="000412B5" w:rsidR="003A58DE">
        <w:t xml:space="preserve">, as I said </w:t>
      </w:r>
      <w:r w:rsidRPr="000412B5" w:rsidR="00586A64">
        <w:t>at the very start of this</w:t>
      </w:r>
      <w:r w:rsidRPr="000412B5" w:rsidR="003A58DE">
        <w:t xml:space="preserve"> </w:t>
      </w:r>
      <w:r w:rsidRPr="000412B5" w:rsidR="00586A64">
        <w:t>conversation</w:t>
      </w:r>
      <w:r w:rsidRPr="000412B5" w:rsidR="003A58DE">
        <w:t xml:space="preserve">. The </w:t>
      </w:r>
      <w:r w:rsidRPr="000412B5" w:rsidR="00586A64">
        <w:t xml:space="preserve">weakness in </w:t>
      </w:r>
      <w:r w:rsidRPr="000412B5" w:rsidR="0073356A">
        <w:t>AUKUS</w:t>
      </w:r>
      <w:r w:rsidRPr="000412B5" w:rsidR="00586A64">
        <w:t>, if there is one, is also the strength</w:t>
      </w:r>
      <w:r w:rsidRPr="000412B5" w:rsidR="003A58DE">
        <w:t xml:space="preserve">. There </w:t>
      </w:r>
      <w:r w:rsidRPr="000412B5" w:rsidR="00586A64">
        <w:t>is a very substantial framework here, but a lot of the detail</w:t>
      </w:r>
      <w:r w:rsidRPr="000412B5" w:rsidR="003A58DE">
        <w:t xml:space="preserve"> is yet </w:t>
      </w:r>
      <w:r w:rsidRPr="000412B5" w:rsidR="00586A64">
        <w:t>to be written.</w:t>
      </w:r>
      <w:r w:rsidRPr="000412B5" w:rsidR="003A58DE">
        <w:t xml:space="preserve"> The </w:t>
      </w:r>
      <w:r w:rsidRPr="000412B5" w:rsidR="00586A64">
        <w:t>risk is that</w:t>
      </w:r>
      <w:r w:rsidRPr="000412B5" w:rsidR="003A58DE">
        <w:t xml:space="preserve"> AUKUS </w:t>
      </w:r>
      <w:r w:rsidRPr="000412B5" w:rsidR="00586A64">
        <w:t>is a grand political pronouncement of the three countries and focuses very narrowly on one thing</w:t>
      </w:r>
      <w:r w:rsidR="006D45D0">
        <w:t>:</w:t>
      </w:r>
      <w:r w:rsidRPr="000412B5" w:rsidR="003A58DE">
        <w:t xml:space="preserve"> the </w:t>
      </w:r>
      <w:r w:rsidRPr="000412B5" w:rsidR="00586A64">
        <w:t>nuclear submarines</w:t>
      </w:r>
      <w:r w:rsidRPr="000412B5" w:rsidR="003A58DE">
        <w:t xml:space="preserve">. If </w:t>
      </w:r>
      <w:r w:rsidRPr="000412B5" w:rsidR="00586A64">
        <w:t>our policy establishment</w:t>
      </w:r>
      <w:r w:rsidRPr="000412B5" w:rsidR="003A58DE">
        <w:t xml:space="preserve">s are </w:t>
      </w:r>
      <w:r w:rsidRPr="000412B5" w:rsidR="00586A64">
        <w:t>serious about this</w:t>
      </w:r>
      <w:r w:rsidRPr="000412B5">
        <w:t xml:space="preserve">, </w:t>
      </w:r>
      <w:r w:rsidRPr="000412B5" w:rsidR="00586A64">
        <w:t>we will move quite quickly and comprehensively to start filling those other gaps</w:t>
      </w:r>
      <w:r w:rsidRPr="000412B5" w:rsidR="003A58DE">
        <w:t xml:space="preserve"> in the </w:t>
      </w:r>
      <w:r w:rsidRPr="000412B5" w:rsidR="00586A64">
        <w:t>areas that you alluded to</w:t>
      </w:r>
      <w:r w:rsidRPr="000412B5">
        <w:t xml:space="preserve">. </w:t>
      </w:r>
    </w:p>
    <w:p w:rsidR="003A58DE" w:rsidRPr="000412B5" w:rsidP="00586A64">
      <w:pPr>
        <w:pStyle w:val="Answer"/>
      </w:pPr>
      <w:r w:rsidRPr="000412B5">
        <w:t>F</w:t>
      </w:r>
      <w:r w:rsidRPr="000412B5">
        <w:t xml:space="preserve">or </w:t>
      </w:r>
      <w:r w:rsidRPr="000412B5" w:rsidR="00586A64">
        <w:t xml:space="preserve">example, </w:t>
      </w:r>
      <w:r w:rsidRPr="000412B5">
        <w:t xml:space="preserve">this could be </w:t>
      </w:r>
      <w:r w:rsidRPr="000412B5">
        <w:t>co</w:t>
      </w:r>
      <w:r w:rsidRPr="000412B5">
        <w:noBreakHyphen/>
      </w:r>
      <w:r w:rsidRPr="000412B5" w:rsidR="00586A64">
        <w:t xml:space="preserve">operation among Government </w:t>
      </w:r>
      <w:r w:rsidRPr="000412B5">
        <w:t>D</w:t>
      </w:r>
      <w:r w:rsidRPr="000412B5" w:rsidR="00586A64">
        <w:t>epartments</w:t>
      </w:r>
      <w:r w:rsidRPr="000412B5">
        <w:t xml:space="preserve"> or c</w:t>
      </w:r>
      <w:r w:rsidRPr="000412B5">
        <w:t>o</w:t>
      </w:r>
      <w:r w:rsidRPr="000412B5">
        <w:noBreakHyphen/>
        <w:t xml:space="preserve">operation </w:t>
      </w:r>
      <w:r w:rsidRPr="000412B5" w:rsidR="00586A64">
        <w:t>among our research sectors.</w:t>
      </w:r>
      <w:r w:rsidRPr="000412B5">
        <w:t xml:space="preserve"> This </w:t>
      </w:r>
      <w:r w:rsidRPr="000412B5" w:rsidR="00586A64">
        <w:t>could involve universities</w:t>
      </w:r>
      <w:r w:rsidRPr="000412B5">
        <w:t xml:space="preserve">. It </w:t>
      </w:r>
      <w:r w:rsidRPr="000412B5" w:rsidR="00586A64">
        <w:t xml:space="preserve">certainly should involve our </w:t>
      </w:r>
      <w:r w:rsidRPr="000412B5">
        <w:t>defence and s</w:t>
      </w:r>
      <w:r w:rsidRPr="000412B5" w:rsidR="00586A64">
        <w:t xml:space="preserve">cientific </w:t>
      </w:r>
      <w:r w:rsidRPr="000412B5">
        <w:t>r</w:t>
      </w:r>
      <w:r w:rsidRPr="000412B5" w:rsidR="00586A64">
        <w:t>esearch establishments</w:t>
      </w:r>
      <w:r w:rsidRPr="000412B5">
        <w:t xml:space="preserve">. </w:t>
      </w:r>
      <w:r w:rsidRPr="000412B5">
        <w:t>It could be c</w:t>
      </w:r>
      <w:r w:rsidRPr="000412B5">
        <w:t>o</w:t>
      </w:r>
      <w:r w:rsidRPr="000412B5">
        <w:noBreakHyphen/>
      </w:r>
      <w:r w:rsidRPr="000412B5" w:rsidR="00117ACB">
        <w:t>operation</w:t>
      </w:r>
      <w:r w:rsidRPr="000412B5">
        <w:t xml:space="preserve"> </w:t>
      </w:r>
      <w:r w:rsidRPr="000412B5" w:rsidR="00586A64">
        <w:t>in ensuring that, for example, we maximi</w:t>
      </w:r>
      <w:r w:rsidRPr="000412B5">
        <w:t>s</w:t>
      </w:r>
      <w:r w:rsidRPr="000412B5" w:rsidR="00586A64">
        <w:t xml:space="preserve">e and improve the flow of human capital across the three </w:t>
      </w:r>
      <w:r w:rsidRPr="000412B5">
        <w:t xml:space="preserve">AUKUS </w:t>
      </w:r>
      <w:r w:rsidRPr="000412B5" w:rsidR="00586A64">
        <w:t>countries</w:t>
      </w:r>
      <w:r w:rsidRPr="000412B5">
        <w:t>,</w:t>
      </w:r>
      <w:r w:rsidRPr="000412B5">
        <w:t xml:space="preserve"> and</w:t>
      </w:r>
      <w:r w:rsidRPr="000412B5">
        <w:t xml:space="preserve"> </w:t>
      </w:r>
      <w:r w:rsidRPr="000412B5" w:rsidR="00586A64">
        <w:t xml:space="preserve">that we essentially </w:t>
      </w:r>
      <w:r w:rsidRPr="000412B5">
        <w:t xml:space="preserve">pool </w:t>
      </w:r>
      <w:r w:rsidRPr="000412B5" w:rsidR="00586A64">
        <w:t>talent in terms of exchanges, in terms of joint research</w:t>
      </w:r>
      <w:r w:rsidRPr="000412B5">
        <w:t xml:space="preserve"> and </w:t>
      </w:r>
      <w:r w:rsidRPr="000412B5" w:rsidR="00586A64">
        <w:t>in terms of shared security clearances</w:t>
      </w:r>
      <w:r w:rsidRPr="000412B5">
        <w:t>. I</w:t>
      </w:r>
      <w:r w:rsidRPr="000412B5" w:rsidR="00586A64">
        <w:t>deally we would look to identify a few areas of very early priority</w:t>
      </w:r>
      <w:r w:rsidRPr="000412B5">
        <w:t xml:space="preserve">, </w:t>
      </w:r>
      <w:r w:rsidRPr="000412B5" w:rsidR="00586A64">
        <w:t>such as artificial intelligence, where we really maximi</w:t>
      </w:r>
      <w:r w:rsidRPr="000412B5" w:rsidR="00A70774">
        <w:t>s</w:t>
      </w:r>
      <w:r w:rsidRPr="000412B5" w:rsidR="00586A64">
        <w:t>e co</w:t>
      </w:r>
      <w:r w:rsidRPr="000412B5" w:rsidR="004F7A20">
        <w:noBreakHyphen/>
      </w:r>
      <w:r w:rsidRPr="000412B5" w:rsidR="00586A64">
        <w:t>operation among our research se</w:t>
      </w:r>
      <w:r w:rsidRPr="000412B5">
        <w:t>ctors</w:t>
      </w:r>
      <w:r w:rsidRPr="000412B5" w:rsidR="00586A64">
        <w:t>.</w:t>
      </w:r>
    </w:p>
    <w:p w:rsidR="00232E3A" w:rsidRPr="000412B5" w:rsidP="00586A64">
      <w:pPr>
        <w:pStyle w:val="Answer"/>
      </w:pPr>
      <w:r w:rsidRPr="000412B5">
        <w:t xml:space="preserve">I </w:t>
      </w:r>
      <w:r w:rsidRPr="000412B5" w:rsidR="00A70774">
        <w:t xml:space="preserve">am not sure if that is where you were driving, but those are the areas that I would identify as early priorities. I would also note that if </w:t>
      </w:r>
      <w:r w:rsidRPr="000412B5" w:rsidR="00CD790C">
        <w:t xml:space="preserve">they are </w:t>
      </w:r>
      <w:r w:rsidRPr="000412B5" w:rsidR="00A70774">
        <w:t xml:space="preserve">not related directly to the nuclear </w:t>
      </w:r>
      <w:r w:rsidRPr="000412B5" w:rsidR="00CD790C">
        <w:t xml:space="preserve">submarine </w:t>
      </w:r>
      <w:r w:rsidRPr="000412B5" w:rsidR="00A70774">
        <w:t>program</w:t>
      </w:r>
      <w:r w:rsidRPr="000412B5" w:rsidR="00CD790C">
        <w:t>me</w:t>
      </w:r>
      <w:r w:rsidRPr="000412B5" w:rsidR="00A70774">
        <w:t>, on a case</w:t>
      </w:r>
      <w:r w:rsidRPr="000412B5" w:rsidR="00CD790C">
        <w:noBreakHyphen/>
      </w:r>
      <w:r w:rsidRPr="000412B5" w:rsidR="00A70774">
        <w:t>by</w:t>
      </w:r>
      <w:r w:rsidRPr="000412B5" w:rsidR="00CD790C">
        <w:noBreakHyphen/>
      </w:r>
      <w:r w:rsidRPr="000412B5" w:rsidR="00A70774">
        <w:t>case basis</w:t>
      </w:r>
      <w:r w:rsidR="006D45D0">
        <w:t>,</w:t>
      </w:r>
      <w:r w:rsidRPr="000412B5" w:rsidR="00A70774">
        <w:t xml:space="preserve"> we can look at bringing four</w:t>
      </w:r>
      <w:r w:rsidRPr="000412B5" w:rsidR="00CD790C">
        <w:t xml:space="preserve">th or fifth </w:t>
      </w:r>
      <w:r w:rsidRPr="000412B5" w:rsidR="00A70774">
        <w:t>countries into that as well.</w:t>
      </w:r>
    </w:p>
    <w:p w:rsidR="00232E3A" w:rsidRPr="000412B5" w:rsidP="00232E3A">
      <w:pPr>
        <w:pStyle w:val="Question"/>
      </w:pPr>
      <w:sdt>
        <w:sdtPr>
          <w:alias w:val="Member"/>
          <w:tag w:val="&lt;Member mnisId='4478' dodsId='72305'&gt;"/>
          <w:id w:val="-314032891"/>
          <w:placeholder>
            <w:docPart w:val="DefaultPlaceholder_-1854013440"/>
          </w:placeholder>
          <w:richText/>
        </w:sdtPr>
        <w:sdtContent>
          <w:r w:rsidRPr="000412B5">
            <w:rPr>
              <w:b/>
            </w:rPr>
            <w:t>Royston Smith:</w:t>
          </w:r>
        </w:sdtContent>
      </w:sdt>
      <w:r w:rsidRPr="000412B5">
        <w:t xml:space="preserve"> </w:t>
      </w:r>
      <w:r w:rsidRPr="000412B5" w:rsidR="00CD790C">
        <w:t xml:space="preserve">Finally, </w:t>
      </w:r>
      <w:r w:rsidRPr="000412B5" w:rsidR="00450B9B">
        <w:t xml:space="preserve">back to the </w:t>
      </w:r>
      <w:r w:rsidRPr="000412B5" w:rsidR="00CD790C">
        <w:t>non</w:t>
      </w:r>
      <w:r w:rsidRPr="000412B5" w:rsidR="00CD790C">
        <w:noBreakHyphen/>
      </w:r>
      <w:r w:rsidRPr="000412B5" w:rsidR="00450B9B">
        <w:t xml:space="preserve">proliferation, do you think that it will embolden other countries to try </w:t>
      </w:r>
      <w:r w:rsidRPr="000412B5" w:rsidR="0088539E">
        <w:t xml:space="preserve">to </w:t>
      </w:r>
      <w:r w:rsidRPr="000412B5" w:rsidR="00450B9B">
        <w:t>expand their operations in that field?</w:t>
      </w:r>
    </w:p>
    <w:p w:rsidR="00B907A1" w:rsidRPr="000412B5" w:rsidP="002E1911">
      <w:pPr>
        <w:pStyle w:val="Answer"/>
      </w:pPr>
      <w:sdt>
        <w:sdtPr>
          <w:alias w:val="Witness"/>
          <w:id w:val="-1613507872"/>
          <w:placeholder>
            <w:docPart w:val="DefaultPlaceholder_-1854013440"/>
          </w:placeholder>
          <w:richText/>
        </w:sdtPr>
        <w:sdtContent>
          <w:r w:rsidRPr="000412B5" w:rsidR="00894AAC">
            <w:rPr>
              <w:b/>
              <w:i/>
              <w:iCs/>
            </w:rPr>
            <w:t>Professor Medcalf:</w:t>
          </w:r>
          <w:r w:rsidRPr="000412B5" w:rsidR="00232E3A">
            <w:rPr>
              <w:b/>
            </w:rPr>
            <w:t xml:space="preserve"> </w:t>
          </w:r>
        </w:sdtContent>
      </w:sdt>
      <w:r w:rsidRPr="000412B5" w:rsidR="00CD790C">
        <w:t>There will be</w:t>
      </w:r>
      <w:r w:rsidRPr="000412B5" w:rsidR="00D56308">
        <w:t xml:space="preserve">, </w:t>
      </w:r>
      <w:r w:rsidRPr="000412B5" w:rsidR="00CD790C">
        <w:t>and there already have been</w:t>
      </w:r>
      <w:r w:rsidRPr="000412B5" w:rsidR="00D56308">
        <w:t xml:space="preserve">, </w:t>
      </w:r>
      <w:r w:rsidRPr="000412B5" w:rsidR="002E1911">
        <w:t>dark murmurs, particularly from China along these lines</w:t>
      </w:r>
      <w:r w:rsidRPr="000412B5" w:rsidR="00CD790C">
        <w:t xml:space="preserve">, because it suits </w:t>
      </w:r>
      <w:r w:rsidRPr="000412B5" w:rsidR="002E1911">
        <w:t xml:space="preserve">China </w:t>
      </w:r>
      <w:r w:rsidRPr="000412B5" w:rsidR="002E1911">
        <w:t>to</w:t>
      </w:r>
      <w:r w:rsidRPr="000412B5" w:rsidR="00CD790C">
        <w:t xml:space="preserve"> share </w:t>
      </w:r>
      <w:r w:rsidRPr="000412B5" w:rsidR="002E1911">
        <w:t>that narrative.</w:t>
      </w:r>
      <w:r w:rsidRPr="000412B5" w:rsidR="00CD790C">
        <w:t xml:space="preserve"> This Committee may be aware</w:t>
      </w:r>
      <w:r w:rsidRPr="000412B5" w:rsidR="00D56308">
        <w:t xml:space="preserve"> that</w:t>
      </w:r>
      <w:r w:rsidRPr="000412B5" w:rsidR="00CD790C">
        <w:t xml:space="preserve"> there was a</w:t>
      </w:r>
      <w:r w:rsidRPr="000412B5" w:rsidR="002E1911">
        <w:t xml:space="preserve"> recent </w:t>
      </w:r>
      <w:r w:rsidRPr="000412B5" w:rsidR="00D56308">
        <w:t>m</w:t>
      </w:r>
      <w:r w:rsidRPr="000412B5" w:rsidR="002E1911">
        <w:t>inisterial</w:t>
      </w:r>
      <w:r w:rsidRPr="000412B5" w:rsidR="00CD790C">
        <w:t xml:space="preserve"> </w:t>
      </w:r>
      <w:r w:rsidRPr="000412B5" w:rsidR="002E1911">
        <w:t xml:space="preserve">joint statement by </w:t>
      </w:r>
      <w:r w:rsidRPr="000412B5" w:rsidR="00D56308">
        <w:t>a</w:t>
      </w:r>
      <w:r w:rsidRPr="000412B5" w:rsidR="00CD790C">
        <w:t xml:space="preserve"> </w:t>
      </w:r>
      <w:r w:rsidRPr="000412B5" w:rsidR="002E1911">
        <w:t xml:space="preserve">Chinese and </w:t>
      </w:r>
      <w:r w:rsidRPr="000412B5" w:rsidR="00D56308">
        <w:t xml:space="preserve">an </w:t>
      </w:r>
      <w:r w:rsidRPr="000412B5" w:rsidR="002E1911">
        <w:t xml:space="preserve">Indonesian </w:t>
      </w:r>
      <w:r w:rsidRPr="000412B5" w:rsidR="00CD790C">
        <w:t>M</w:t>
      </w:r>
      <w:r w:rsidRPr="000412B5" w:rsidR="002E1911">
        <w:t xml:space="preserve">inister, not naming </w:t>
      </w:r>
      <w:r w:rsidRPr="000412B5" w:rsidR="005B4FD5">
        <w:t>AUKUS</w:t>
      </w:r>
      <w:r w:rsidRPr="000412B5">
        <w:t xml:space="preserve"> </w:t>
      </w:r>
      <w:r w:rsidRPr="000412B5" w:rsidR="002E1911">
        <w:t>but alluding to perceive</w:t>
      </w:r>
      <w:r w:rsidRPr="000412B5">
        <w:t xml:space="preserve">d </w:t>
      </w:r>
      <w:r w:rsidRPr="000412B5" w:rsidR="002E1911">
        <w:t>risks to the non</w:t>
      </w:r>
      <w:r w:rsidRPr="000412B5">
        <w:noBreakHyphen/>
      </w:r>
      <w:r w:rsidRPr="000412B5" w:rsidR="002E1911">
        <w:t>proliferation regime</w:t>
      </w:r>
      <w:r w:rsidRPr="000412B5">
        <w:t xml:space="preserve">. We </w:t>
      </w:r>
      <w:r w:rsidRPr="000412B5" w:rsidR="002E1911">
        <w:t>certainly need to try to manage that, especially in regard to Indonesia.</w:t>
      </w:r>
      <w:r w:rsidRPr="000412B5">
        <w:t xml:space="preserve"> We cannot sha</w:t>
      </w:r>
      <w:r w:rsidRPr="000412B5" w:rsidR="00D56308">
        <w:t>p</w:t>
      </w:r>
      <w:r w:rsidRPr="000412B5">
        <w:t xml:space="preserve">e Chinese </w:t>
      </w:r>
      <w:r w:rsidRPr="000412B5" w:rsidR="002E1911">
        <w:t>thinking on this</w:t>
      </w:r>
      <w:r w:rsidRPr="000412B5">
        <w:t>.</w:t>
      </w:r>
    </w:p>
    <w:p w:rsidR="00D56308" w:rsidRPr="000412B5" w:rsidP="002E1911">
      <w:pPr>
        <w:pStyle w:val="Answer"/>
      </w:pPr>
      <w:r w:rsidRPr="000412B5">
        <w:t xml:space="preserve">Will </w:t>
      </w:r>
      <w:r w:rsidRPr="000412B5" w:rsidR="002E1911">
        <w:t>it practically have an effect?</w:t>
      </w:r>
      <w:r w:rsidRPr="000412B5">
        <w:t xml:space="preserve"> </w:t>
      </w:r>
      <w:r w:rsidRPr="000412B5" w:rsidR="002E1911">
        <w:t xml:space="preserve">Will countries that had no intent </w:t>
      </w:r>
      <w:r w:rsidRPr="000412B5">
        <w:t>or</w:t>
      </w:r>
      <w:r w:rsidRPr="000412B5">
        <w:t xml:space="preserve"> </w:t>
      </w:r>
      <w:r w:rsidRPr="000412B5" w:rsidR="002E1911">
        <w:t xml:space="preserve">determination to proliferate, acquire or build nuclear weapons suddenly turn around tomorrow </w:t>
      </w:r>
      <w:r w:rsidRPr="000412B5">
        <w:t>and say, “We</w:t>
      </w:r>
      <w:r w:rsidRPr="000412B5" w:rsidR="002E1911">
        <w:t xml:space="preserve"> </w:t>
      </w:r>
      <w:r w:rsidRPr="000412B5">
        <w:t xml:space="preserve">were not </w:t>
      </w:r>
      <w:r w:rsidRPr="000412B5" w:rsidR="002E1911">
        <w:t xml:space="preserve">going to do it, but now look at </w:t>
      </w:r>
      <w:r w:rsidRPr="000412B5" w:rsidR="00547DD1">
        <w:t xml:space="preserve">AUKUS. We are going </w:t>
      </w:r>
      <w:r w:rsidRPr="000412B5" w:rsidR="002E1911">
        <w:t>to go ahead anyway</w:t>
      </w:r>
      <w:r w:rsidRPr="000412B5" w:rsidR="00547DD1">
        <w:t>”?</w:t>
      </w:r>
      <w:r w:rsidRPr="000412B5" w:rsidR="002E1911">
        <w:t xml:space="preserve"> It is fantastical</w:t>
      </w:r>
      <w:r w:rsidRPr="000412B5" w:rsidR="00547DD1">
        <w:t xml:space="preserve"> </w:t>
      </w:r>
      <w:r w:rsidRPr="000412B5" w:rsidR="002E1911">
        <w:t xml:space="preserve">to imagine those scenarios. </w:t>
      </w:r>
    </w:p>
    <w:p w:rsidR="00B87BD5" w:rsidRPr="000412B5" w:rsidP="002E1911">
      <w:pPr>
        <w:pStyle w:val="Answer"/>
      </w:pPr>
      <w:r w:rsidRPr="000412B5">
        <w:t>I</w:t>
      </w:r>
      <w:r w:rsidRPr="000412B5" w:rsidR="002E1911">
        <w:t>t is also worth noting that</w:t>
      </w:r>
      <w:r w:rsidRPr="000412B5" w:rsidR="00D56308">
        <w:t>,</w:t>
      </w:r>
      <w:r w:rsidRPr="000412B5" w:rsidR="002E1911">
        <w:t xml:space="preserve"> although this will be different</w:t>
      </w:r>
      <w:r w:rsidRPr="000412B5" w:rsidR="00D56308">
        <w:t>—</w:t>
      </w:r>
      <w:r w:rsidRPr="000412B5" w:rsidR="002E1911">
        <w:t>this will be</w:t>
      </w:r>
      <w:r w:rsidRPr="000412B5">
        <w:t xml:space="preserve"> </w:t>
      </w:r>
      <w:r w:rsidRPr="000412B5" w:rsidR="002E1911">
        <w:t>a complete technology transfer between the UK and Australia</w:t>
      </w:r>
      <w:r w:rsidRPr="000412B5">
        <w:t xml:space="preserve"> </w:t>
      </w:r>
      <w:r w:rsidRPr="000412B5" w:rsidR="002E1911">
        <w:t xml:space="preserve">or between the US and Australia with UK </w:t>
      </w:r>
      <w:r w:rsidRPr="000412B5">
        <w:t>co</w:t>
      </w:r>
      <w:r w:rsidRPr="000412B5">
        <w:noBreakHyphen/>
      </w:r>
      <w:r w:rsidRPr="000412B5" w:rsidR="002E1911">
        <w:t>operation</w:t>
      </w:r>
      <w:r w:rsidR="006D45D0">
        <w:t>;</w:t>
      </w:r>
      <w:r w:rsidRPr="000412B5" w:rsidR="00D56308">
        <w:t xml:space="preserve"> and</w:t>
      </w:r>
      <w:r w:rsidRPr="000412B5">
        <w:t xml:space="preserve"> let us </w:t>
      </w:r>
      <w:r w:rsidRPr="000412B5" w:rsidR="002E1911">
        <w:t>see what submarine we opt for</w:t>
      </w:r>
      <w:r w:rsidRPr="000412B5" w:rsidR="00D56308">
        <w:t>—i</w:t>
      </w:r>
      <w:r w:rsidRPr="000412B5">
        <w:t xml:space="preserve">t is </w:t>
      </w:r>
      <w:r w:rsidRPr="000412B5" w:rsidR="002E1911">
        <w:t xml:space="preserve">not the first time that countries have </w:t>
      </w:r>
      <w:r w:rsidRPr="000412B5">
        <w:t>co</w:t>
      </w:r>
      <w:r w:rsidRPr="000412B5">
        <w:noBreakHyphen/>
        <w:t>o</w:t>
      </w:r>
      <w:r w:rsidRPr="000412B5" w:rsidR="002E1911">
        <w:t>perated on nuclear submarine program</w:t>
      </w:r>
      <w:r w:rsidRPr="000412B5">
        <w:t xml:space="preserve">mes </w:t>
      </w:r>
      <w:r w:rsidRPr="000412B5" w:rsidR="002E1911">
        <w:t>apart from the US</w:t>
      </w:r>
      <w:r w:rsidRPr="000412B5">
        <w:t>-</w:t>
      </w:r>
      <w:r w:rsidRPr="000412B5" w:rsidR="002E1911">
        <w:t xml:space="preserve">UK </w:t>
      </w:r>
      <w:r w:rsidRPr="000412B5">
        <w:t>co</w:t>
      </w:r>
      <w:r w:rsidRPr="000412B5">
        <w:noBreakHyphen/>
        <w:t>o</w:t>
      </w:r>
      <w:r w:rsidRPr="000412B5" w:rsidR="002E1911">
        <w:t>peration</w:t>
      </w:r>
      <w:r w:rsidRPr="000412B5">
        <w:t xml:space="preserve"> that began </w:t>
      </w:r>
      <w:r w:rsidRPr="000412B5" w:rsidR="002E1911">
        <w:t>in the late 1950s</w:t>
      </w:r>
      <w:r w:rsidRPr="000412B5">
        <w:t xml:space="preserve">. </w:t>
      </w:r>
      <w:r w:rsidRPr="000412B5" w:rsidR="002E1911">
        <w:t>I am talking about Russia and India</w:t>
      </w:r>
      <w:r w:rsidRPr="000412B5">
        <w:t xml:space="preserve">. </w:t>
      </w:r>
      <w:r w:rsidRPr="000412B5" w:rsidR="002E1911">
        <w:t>I am talking about France and Brazil</w:t>
      </w:r>
      <w:r w:rsidRPr="000412B5">
        <w:t>. They are v</w:t>
      </w:r>
      <w:r w:rsidRPr="000412B5" w:rsidR="002E1911">
        <w:t>ery different models</w:t>
      </w:r>
      <w:r w:rsidRPr="000412B5">
        <w:t xml:space="preserve"> and </w:t>
      </w:r>
      <w:r w:rsidRPr="000412B5" w:rsidR="002E1911">
        <w:t>very different circumstances</w:t>
      </w:r>
      <w:r w:rsidRPr="000412B5">
        <w:t xml:space="preserve">, but </w:t>
      </w:r>
      <w:r w:rsidRPr="000412B5" w:rsidR="002E1911">
        <w:t xml:space="preserve">this is not quite as revolutionary as some of the headlines have suggested. </w:t>
      </w:r>
    </w:p>
    <w:p w:rsidR="00D15686" w:rsidRPr="000412B5" w:rsidP="008619D1">
      <w:pPr>
        <w:pStyle w:val="Question"/>
      </w:pPr>
      <w:sdt>
        <w:sdtPr>
          <w:alias w:val="Member"/>
          <w:tag w:val="&lt;Member mnisId='4462' dodsId='108954'&gt;"/>
          <w:id w:val="-1170564523"/>
          <w:placeholder>
            <w:docPart w:val="DefaultPlaceholder_-1854013440"/>
          </w:placeholder>
          <w:richText/>
        </w:sdtPr>
        <w:sdtContent>
          <w:r w:rsidRPr="000412B5" w:rsidR="00B87BD5">
            <w:rPr>
              <w:b/>
            </w:rPr>
            <w:t>Chair:</w:t>
          </w:r>
        </w:sdtContent>
      </w:sdt>
      <w:r w:rsidRPr="000412B5" w:rsidR="00B87BD5">
        <w:t xml:space="preserve"> </w:t>
      </w:r>
      <w:r w:rsidRPr="000412B5" w:rsidR="008619D1">
        <w:t>Can I just follow up a little on some of the nuclear question</w:t>
      </w:r>
      <w:r w:rsidRPr="000412B5" w:rsidR="009D5923">
        <w:t>s</w:t>
      </w:r>
      <w:r w:rsidRPr="000412B5" w:rsidR="008619D1">
        <w:t xml:space="preserve"> that you raised there</w:t>
      </w:r>
      <w:r w:rsidRPr="000412B5" w:rsidR="009D5923">
        <w:t xml:space="preserve">? </w:t>
      </w:r>
      <w:r w:rsidRPr="000412B5" w:rsidR="008619D1">
        <w:t xml:space="preserve">Former Prime Minister Malcolm </w:t>
      </w:r>
      <w:r w:rsidRPr="000412B5" w:rsidR="009D5923">
        <w:t xml:space="preserve">Turnbull raised </w:t>
      </w:r>
      <w:r w:rsidRPr="000412B5" w:rsidR="008619D1">
        <w:t>some questions about this</w:t>
      </w:r>
      <w:r w:rsidRPr="000412B5" w:rsidR="00D56308">
        <w:t>—</w:t>
      </w:r>
      <w:r w:rsidRPr="000412B5" w:rsidR="008619D1">
        <w:t xml:space="preserve">I am sure </w:t>
      </w:r>
      <w:r w:rsidRPr="000412B5" w:rsidR="009D5923">
        <w:t xml:space="preserve">you have </w:t>
      </w:r>
      <w:r w:rsidRPr="000412B5" w:rsidR="008619D1">
        <w:t>seen them</w:t>
      </w:r>
      <w:r w:rsidRPr="000412B5" w:rsidR="00D56308">
        <w:t>—</w:t>
      </w:r>
      <w:r w:rsidRPr="000412B5" w:rsidR="008619D1">
        <w:t>in which he talks about Australia</w:t>
      </w:r>
      <w:r w:rsidRPr="000412B5" w:rsidR="00B44B5D">
        <w:t>’</w:t>
      </w:r>
      <w:r w:rsidRPr="000412B5" w:rsidR="008619D1">
        <w:t>s dependence now on foreign fuels, effectively because</w:t>
      </w:r>
      <w:r w:rsidRPr="000412B5" w:rsidR="009D5923">
        <w:t xml:space="preserve"> the</w:t>
      </w:r>
      <w:r w:rsidRPr="000412B5" w:rsidR="008619D1">
        <w:t xml:space="preserve"> Australian </w:t>
      </w:r>
      <w:r w:rsidRPr="000412B5" w:rsidR="009D5923">
        <w:t xml:space="preserve">Commonwealth does not </w:t>
      </w:r>
      <w:r w:rsidRPr="000412B5" w:rsidR="008619D1">
        <w:t>have the technology to produce highly enriched uranium, although of course you do mine most of the world</w:t>
      </w:r>
      <w:r w:rsidRPr="000412B5" w:rsidR="00B44B5D">
        <w:t>’</w:t>
      </w:r>
      <w:r w:rsidRPr="000412B5" w:rsidR="008619D1">
        <w:t xml:space="preserve">s uranium at the moment, so it is a slight anomaly. </w:t>
      </w:r>
      <w:r w:rsidRPr="000412B5" w:rsidR="009D5923">
        <w:t>T</w:t>
      </w:r>
      <w:r w:rsidRPr="000412B5" w:rsidR="008619D1">
        <w:t>his does effectively leave the Australian nuclear submarine program</w:t>
      </w:r>
      <w:r w:rsidRPr="000412B5" w:rsidR="009D5923">
        <w:t xml:space="preserve">me </w:t>
      </w:r>
      <w:r w:rsidRPr="000412B5" w:rsidR="008619D1">
        <w:t>relian</w:t>
      </w:r>
      <w:r w:rsidRPr="000412B5" w:rsidR="00D56308">
        <w:t>t</w:t>
      </w:r>
      <w:r w:rsidRPr="000412B5" w:rsidR="008619D1">
        <w:t xml:space="preserve"> on US and UK </w:t>
      </w:r>
      <w:r w:rsidRPr="000412B5" w:rsidR="009D5923">
        <w:t>f</w:t>
      </w:r>
      <w:r w:rsidRPr="000412B5" w:rsidR="008619D1">
        <w:t>uels</w:t>
      </w:r>
      <w:r w:rsidRPr="000412B5" w:rsidR="009D5923">
        <w:t>. Wh</w:t>
      </w:r>
      <w:r w:rsidRPr="000412B5" w:rsidR="008619D1">
        <w:t>en looking forward</w:t>
      </w:r>
      <w:r w:rsidRPr="000412B5" w:rsidR="009D5923">
        <w:t>, h</w:t>
      </w:r>
      <w:r w:rsidRPr="000412B5" w:rsidR="008619D1">
        <w:t>ow do you see that dependence as an issue of strategic vulnerability?</w:t>
      </w:r>
    </w:p>
    <w:p w:rsidR="009D5923" w:rsidRPr="000412B5" w:rsidP="00D76BD5">
      <w:pPr>
        <w:pStyle w:val="Answer"/>
      </w:pPr>
      <w:sdt>
        <w:sdtPr>
          <w:alias w:val="Witness"/>
          <w:id w:val="-762143491"/>
          <w:placeholder>
            <w:docPart w:val="DefaultPlaceholder_-1854013440"/>
          </w:placeholder>
          <w:richText/>
        </w:sdtPr>
        <w:sdtContent>
          <w:r w:rsidRPr="000412B5" w:rsidR="00894AAC">
            <w:rPr>
              <w:b/>
              <w:i/>
              <w:iCs/>
            </w:rPr>
            <w:t>Professor Medcalf:</w:t>
          </w:r>
          <w:r w:rsidRPr="000412B5" w:rsidR="00D15686">
            <w:rPr>
              <w:b/>
            </w:rPr>
            <w:t xml:space="preserve"> </w:t>
          </w:r>
        </w:sdtContent>
      </w:sdt>
      <w:r w:rsidRPr="000412B5">
        <w:t>T</w:t>
      </w:r>
      <w:r w:rsidRPr="000412B5" w:rsidR="00D76BD5">
        <w:t>his is obviously new territory.</w:t>
      </w:r>
      <w:r w:rsidRPr="000412B5">
        <w:t xml:space="preserve"> O</w:t>
      </w:r>
      <w:r w:rsidRPr="000412B5" w:rsidR="00D76BD5">
        <w:t xml:space="preserve">ne of the concerns that </w:t>
      </w:r>
      <w:r w:rsidRPr="000412B5">
        <w:t xml:space="preserve">has </w:t>
      </w:r>
      <w:r w:rsidRPr="000412B5" w:rsidR="00D76BD5">
        <w:t xml:space="preserve">been raised about </w:t>
      </w:r>
      <w:r w:rsidRPr="000412B5" w:rsidR="0073356A">
        <w:t>AUKUS</w:t>
      </w:r>
      <w:r w:rsidRPr="000412B5">
        <w:t xml:space="preserve">—you have partly </w:t>
      </w:r>
      <w:r w:rsidRPr="000412B5" w:rsidR="00D76BD5">
        <w:t>referred to it there, but it is also about questions that have been raised by</w:t>
      </w:r>
      <w:r w:rsidRPr="000412B5">
        <w:t xml:space="preserve"> </w:t>
      </w:r>
      <w:r w:rsidRPr="000412B5" w:rsidR="00D76BD5">
        <w:t xml:space="preserve">the </w:t>
      </w:r>
      <w:r w:rsidRPr="000412B5">
        <w:t>o</w:t>
      </w:r>
      <w:r w:rsidRPr="000412B5" w:rsidR="00D76BD5">
        <w:t>pposition Labo</w:t>
      </w:r>
      <w:r w:rsidRPr="000412B5" w:rsidR="00B36A54">
        <w:t>r</w:t>
      </w:r>
      <w:r w:rsidRPr="000412B5" w:rsidR="00D76BD5">
        <w:t xml:space="preserve"> Party and some commentators</w:t>
      </w:r>
      <w:r w:rsidRPr="000412B5">
        <w:t>—is whether it limits</w:t>
      </w:r>
      <w:r w:rsidRPr="000412B5" w:rsidR="00D76BD5">
        <w:t xml:space="preserve"> our sovereignty</w:t>
      </w:r>
      <w:r w:rsidRPr="000412B5">
        <w:t xml:space="preserve">, in </w:t>
      </w:r>
      <w:r w:rsidRPr="000412B5" w:rsidR="00D76BD5">
        <w:t>a sense</w:t>
      </w:r>
      <w:r w:rsidRPr="000412B5">
        <w:t xml:space="preserve">. Does </w:t>
      </w:r>
      <w:r w:rsidRPr="000412B5" w:rsidR="00D76BD5">
        <w:t xml:space="preserve">this limit our ability to develop, maintain, deploy </w:t>
      </w:r>
      <w:r w:rsidRPr="000412B5">
        <w:t xml:space="preserve">and </w:t>
      </w:r>
      <w:r w:rsidRPr="000412B5" w:rsidR="00D76BD5">
        <w:t>use our military forces?</w:t>
      </w:r>
    </w:p>
    <w:p w:rsidR="006A2564" w:rsidRPr="000412B5" w:rsidP="006A2564">
      <w:pPr>
        <w:pStyle w:val="Answer"/>
      </w:pPr>
      <w:r w:rsidRPr="000412B5">
        <w:t xml:space="preserve">At </w:t>
      </w:r>
      <w:r w:rsidRPr="000412B5" w:rsidR="00D76BD5">
        <w:t>one level</w:t>
      </w:r>
      <w:r w:rsidRPr="000412B5" w:rsidR="00D56308">
        <w:t>,</w:t>
      </w:r>
      <w:r w:rsidRPr="000412B5" w:rsidR="00D76BD5">
        <w:t xml:space="preserve"> similar questions could be asked about other capabilities that we have long had</w:t>
      </w:r>
      <w:r w:rsidRPr="000412B5" w:rsidR="00107A86">
        <w:t>—</w:t>
      </w:r>
      <w:r w:rsidRPr="000412B5">
        <w:t xml:space="preserve">the </w:t>
      </w:r>
      <w:r w:rsidRPr="000412B5" w:rsidR="00D76BD5">
        <w:t xml:space="preserve">development of </w:t>
      </w:r>
      <w:r w:rsidRPr="000412B5">
        <w:t xml:space="preserve">the </w:t>
      </w:r>
      <w:r w:rsidRPr="000412B5" w:rsidR="00971B33">
        <w:t>Jo</w:t>
      </w:r>
      <w:r w:rsidRPr="000412B5" w:rsidR="00D76BD5">
        <w:t xml:space="preserve">int </w:t>
      </w:r>
      <w:r w:rsidRPr="000412B5" w:rsidR="00971B33">
        <w:t>S</w:t>
      </w:r>
      <w:r w:rsidRPr="000412B5" w:rsidR="00D76BD5">
        <w:t>tri</w:t>
      </w:r>
      <w:r w:rsidRPr="000412B5">
        <w:t>k</w:t>
      </w:r>
      <w:r w:rsidRPr="000412B5" w:rsidR="00D76BD5">
        <w:t xml:space="preserve">e </w:t>
      </w:r>
      <w:r w:rsidRPr="000412B5" w:rsidR="00971B33">
        <w:t>F</w:t>
      </w:r>
      <w:r w:rsidRPr="000412B5" w:rsidR="00D76BD5">
        <w:t>ighter, for example</w:t>
      </w:r>
      <w:r w:rsidRPr="000412B5" w:rsidR="00107A86">
        <w:t>—</w:t>
      </w:r>
      <w:r w:rsidRPr="000412B5">
        <w:t xml:space="preserve">and </w:t>
      </w:r>
      <w:r w:rsidRPr="000412B5" w:rsidR="00D76BD5">
        <w:t>Australia is not the only country in that situation</w:t>
      </w:r>
      <w:r w:rsidRPr="000412B5">
        <w:t>.</w:t>
      </w:r>
      <w:r w:rsidRPr="000412B5" w:rsidR="00107A86">
        <w:t xml:space="preserve"> </w:t>
      </w:r>
      <w:r w:rsidRPr="000412B5" w:rsidR="00D76BD5">
        <w:t>I suspect we will pay very close study to the UK experience</w:t>
      </w:r>
      <w:r w:rsidRPr="000412B5" w:rsidR="00107A86">
        <w:t xml:space="preserve">s </w:t>
      </w:r>
      <w:r w:rsidRPr="000412B5" w:rsidR="00D76BD5">
        <w:t>around decisions like the F</w:t>
      </w:r>
      <w:r w:rsidRPr="000412B5" w:rsidR="00107A86">
        <w:t>alk</w:t>
      </w:r>
      <w:r w:rsidRPr="000412B5" w:rsidR="00D76BD5">
        <w:t xml:space="preserve">lands deployments </w:t>
      </w:r>
      <w:r w:rsidRPr="000412B5" w:rsidR="00D56308">
        <w:t xml:space="preserve">and </w:t>
      </w:r>
      <w:r w:rsidRPr="000412B5" w:rsidR="00107A86">
        <w:t xml:space="preserve">the Falklands </w:t>
      </w:r>
      <w:r w:rsidRPr="000412B5" w:rsidR="00D76BD5">
        <w:t>operation in the 1980s, where the UK clearly deployed its military in a way consistent with independent sovereign decision</w:t>
      </w:r>
      <w:r w:rsidR="006D45D0">
        <w:t xml:space="preserve"> </w:t>
      </w:r>
      <w:r w:rsidRPr="000412B5" w:rsidR="00D76BD5">
        <w:t>making</w:t>
      </w:r>
      <w:r w:rsidRPr="000412B5" w:rsidR="002903E8">
        <w:t xml:space="preserve">, </w:t>
      </w:r>
      <w:r w:rsidRPr="000412B5" w:rsidR="00D76BD5">
        <w:t xml:space="preserve">despite the nature of its </w:t>
      </w:r>
      <w:r w:rsidRPr="000412B5" w:rsidR="002903E8">
        <w:t xml:space="preserve">defence </w:t>
      </w:r>
      <w:r w:rsidRPr="000412B5" w:rsidR="00D76BD5">
        <w:t xml:space="preserve">technology relationship with the United States. </w:t>
      </w:r>
      <w:r w:rsidRPr="000412B5" w:rsidR="002903E8">
        <w:t xml:space="preserve">There will be </w:t>
      </w:r>
      <w:r w:rsidRPr="000412B5" w:rsidR="00D76BD5">
        <w:t>a lot of study of that.</w:t>
      </w:r>
      <w:r w:rsidRPr="000412B5">
        <w:t xml:space="preserve"> </w:t>
      </w:r>
      <w:r w:rsidRPr="000412B5" w:rsidR="00D76BD5">
        <w:t>It is very difficult to imagine circumstances where this is going to be a fundamental problem for Australia</w:t>
      </w:r>
      <w:r w:rsidR="006D45D0">
        <w:t>,</w:t>
      </w:r>
      <w:r w:rsidRPr="000412B5">
        <w:t xml:space="preserve"> </w:t>
      </w:r>
      <w:r w:rsidRPr="000412B5" w:rsidR="00D76BD5">
        <w:t>or where it is going to be that different</w:t>
      </w:r>
      <w:r w:rsidR="006D45D0">
        <w:t xml:space="preserve"> </w:t>
      </w:r>
      <w:r w:rsidR="006D45D0">
        <w:t>from</w:t>
      </w:r>
      <w:r w:rsidRPr="000412B5">
        <w:t xml:space="preserve"> or that </w:t>
      </w:r>
      <w:r w:rsidRPr="000412B5" w:rsidR="00D76BD5">
        <w:t>unlike the current situation with other conventional capabilities that we have</w:t>
      </w:r>
      <w:r w:rsidRPr="000412B5">
        <w:t>.</w:t>
      </w:r>
    </w:p>
    <w:p w:rsidR="00D76BD5" w:rsidRPr="000412B5" w:rsidP="00D76BD5">
      <w:pPr>
        <w:pStyle w:val="Answer"/>
      </w:pPr>
      <w:r w:rsidRPr="000412B5">
        <w:t xml:space="preserve">It </w:t>
      </w:r>
      <w:r w:rsidRPr="000412B5">
        <w:t>is also important to note that this is not just about a limitation of Australia</w:t>
      </w:r>
      <w:r w:rsidRPr="000412B5" w:rsidR="00B44B5D">
        <w:t>’</w:t>
      </w:r>
      <w:r w:rsidRPr="000412B5">
        <w:t xml:space="preserve">s technological capability </w:t>
      </w:r>
      <w:r w:rsidRPr="000412B5" w:rsidR="00E86ADF">
        <w:t xml:space="preserve">at </w:t>
      </w:r>
      <w:r w:rsidRPr="000412B5">
        <w:t>this sta</w:t>
      </w:r>
      <w:r w:rsidRPr="000412B5" w:rsidR="00E86ADF">
        <w:t>g</w:t>
      </w:r>
      <w:r w:rsidRPr="000412B5">
        <w:t xml:space="preserve">e. Australia does have a very small research </w:t>
      </w:r>
      <w:r w:rsidRPr="000412B5" w:rsidR="00E86ADF">
        <w:t xml:space="preserve">reactor, </w:t>
      </w:r>
      <w:r w:rsidRPr="000412B5">
        <w:t>but that is about it for our domestic nuclear industry. It is also about the politics</w:t>
      </w:r>
      <w:r w:rsidRPr="000412B5" w:rsidR="00E86ADF">
        <w:t xml:space="preserve">. What </w:t>
      </w:r>
      <w:r w:rsidRPr="000412B5">
        <w:t>is fascinating here</w:t>
      </w:r>
      <w:r w:rsidRPr="000412B5" w:rsidR="00E86ADF">
        <w:t xml:space="preserve"> </w:t>
      </w:r>
      <w:r w:rsidRPr="000412B5">
        <w:t xml:space="preserve">and what </w:t>
      </w:r>
      <w:r w:rsidRPr="000412B5" w:rsidR="00E86ADF">
        <w:t xml:space="preserve">has </w:t>
      </w:r>
      <w:r w:rsidRPr="000412B5">
        <w:t>surprised many observers</w:t>
      </w:r>
      <w:r w:rsidRPr="000412B5" w:rsidR="00E86ADF">
        <w:t xml:space="preserve">, </w:t>
      </w:r>
      <w:r w:rsidRPr="000412B5">
        <w:t>myself included, is how quickly the mainstream of Australian political opinion, not just the cent</w:t>
      </w:r>
      <w:r w:rsidRPr="000412B5" w:rsidR="00E86ADF">
        <w:t>re-</w:t>
      </w:r>
      <w:r w:rsidRPr="000412B5">
        <w:t>right</w:t>
      </w:r>
      <w:r w:rsidRPr="000412B5" w:rsidR="00D56308">
        <w:t xml:space="preserve"> </w:t>
      </w:r>
      <w:r w:rsidRPr="000412B5">
        <w:t>but also the cent</w:t>
      </w:r>
      <w:r w:rsidRPr="000412B5" w:rsidR="00E86ADF">
        <w:t>re-</w:t>
      </w:r>
      <w:r w:rsidRPr="000412B5">
        <w:t>left</w:t>
      </w:r>
      <w:r w:rsidRPr="000412B5" w:rsidR="00E86ADF">
        <w:t xml:space="preserve"> and e</w:t>
      </w:r>
      <w:r w:rsidRPr="000412B5">
        <w:t>ven the</w:t>
      </w:r>
      <w:r w:rsidRPr="000412B5" w:rsidR="00E86ADF">
        <w:t xml:space="preserve"> </w:t>
      </w:r>
      <w:r w:rsidRPr="000412B5">
        <w:t>left</w:t>
      </w:r>
      <w:r w:rsidRPr="000412B5" w:rsidR="00E86ADF">
        <w:t>—</w:t>
      </w:r>
      <w:r w:rsidRPr="000412B5">
        <w:t xml:space="preserve">if you look at polling among </w:t>
      </w:r>
      <w:r w:rsidRPr="000412B5" w:rsidR="00E86ADF">
        <w:t>G</w:t>
      </w:r>
      <w:r w:rsidRPr="000412B5">
        <w:t>reens</w:t>
      </w:r>
      <w:r w:rsidRPr="000412B5" w:rsidR="00676F87">
        <w:t xml:space="preserve"> voters in Australia, </w:t>
      </w:r>
      <w:r w:rsidRPr="000412B5">
        <w:t>only a minority of Greens voters</w:t>
      </w:r>
      <w:r w:rsidRPr="000412B5" w:rsidR="00676F87">
        <w:t xml:space="preserve"> seem to agree with </w:t>
      </w:r>
      <w:r w:rsidRPr="000412B5">
        <w:t>their leader</w:t>
      </w:r>
      <w:r w:rsidRPr="000412B5" w:rsidR="004067DE">
        <w:t xml:space="preserve"> </w:t>
      </w:r>
      <w:r w:rsidRPr="000412B5">
        <w:t>that this is</w:t>
      </w:r>
      <w:r w:rsidRPr="000412B5" w:rsidR="00676F87">
        <w:t xml:space="preserve"> </w:t>
      </w:r>
      <w:r w:rsidRPr="000412B5">
        <w:t>a really bad thing for Australia</w:t>
      </w:r>
      <w:r w:rsidRPr="000412B5" w:rsidR="00B44B5D">
        <w:t>’</w:t>
      </w:r>
      <w:r w:rsidRPr="000412B5">
        <w:t>s security</w:t>
      </w:r>
      <w:r w:rsidRPr="000412B5" w:rsidR="00B36A54">
        <w:t xml:space="preserve">—now </w:t>
      </w:r>
      <w:r w:rsidRPr="000412B5">
        <w:t xml:space="preserve">seems comfortable with </w:t>
      </w:r>
      <w:r w:rsidRPr="000412B5" w:rsidR="0073356A">
        <w:t>AUKUS</w:t>
      </w:r>
      <w:r w:rsidRPr="000412B5">
        <w:t>.</w:t>
      </w:r>
    </w:p>
    <w:p w:rsidR="00887901" w:rsidRPr="000412B5" w:rsidP="00D76BD5">
      <w:pPr>
        <w:pStyle w:val="Answer"/>
      </w:pPr>
      <w:r w:rsidRPr="000412B5">
        <w:t xml:space="preserve">At the same time, political parties in Australia, particularly the Labor Party, remain pretty allergic to the idea of Australia developing </w:t>
      </w:r>
      <w:r w:rsidRPr="000412B5" w:rsidR="004067DE">
        <w:t xml:space="preserve">a full </w:t>
      </w:r>
      <w:r w:rsidRPr="000412B5">
        <w:t>civil nuclear industry in this country</w:t>
      </w:r>
      <w:r w:rsidRPr="000412B5" w:rsidR="004067DE">
        <w:t xml:space="preserve">. It </w:t>
      </w:r>
      <w:r w:rsidRPr="000412B5">
        <w:t>is not just about Australia lacking the technology</w:t>
      </w:r>
      <w:r w:rsidRPr="000412B5" w:rsidR="004067DE">
        <w:t xml:space="preserve">; it is about </w:t>
      </w:r>
      <w:r w:rsidRPr="000412B5">
        <w:t>Australia at this stage</w:t>
      </w:r>
      <w:r w:rsidRPr="000412B5" w:rsidR="004067DE">
        <w:t xml:space="preserve"> </w:t>
      </w:r>
      <w:r w:rsidRPr="000412B5">
        <w:t>and for the foreseeable future</w:t>
      </w:r>
      <w:r w:rsidRPr="000412B5" w:rsidR="004067DE">
        <w:t xml:space="preserve"> </w:t>
      </w:r>
      <w:r w:rsidRPr="000412B5">
        <w:t xml:space="preserve">lacking </w:t>
      </w:r>
      <w:r w:rsidRPr="000412B5" w:rsidR="006D2308">
        <w:t xml:space="preserve">a </w:t>
      </w:r>
      <w:r w:rsidRPr="000412B5">
        <w:t>political consensus to develop a nuclear</w:t>
      </w:r>
      <w:r w:rsidR="006D45D0">
        <w:t>—</w:t>
      </w:r>
      <w:r w:rsidR="006D45D0">
        <w:rPr>
          <w:i/>
          <w:iCs/>
        </w:rPr>
        <w:t>[Inaudible]—</w:t>
      </w:r>
      <w:r w:rsidRPr="000412B5">
        <w:t>beyond the mining and safeguard</w:t>
      </w:r>
      <w:r w:rsidRPr="000412B5" w:rsidR="00ED51EB">
        <w:t xml:space="preserve">ed </w:t>
      </w:r>
      <w:r w:rsidRPr="000412B5">
        <w:t>export that we do, and beyond now</w:t>
      </w:r>
      <w:r w:rsidRPr="000412B5" w:rsidR="00ED51EB">
        <w:t xml:space="preserve">, </w:t>
      </w:r>
      <w:r w:rsidRPr="000412B5">
        <w:t>and in times to come</w:t>
      </w:r>
      <w:r w:rsidRPr="000412B5" w:rsidR="00ED51EB">
        <w:t xml:space="preserve">, </w:t>
      </w:r>
      <w:r w:rsidRPr="000412B5">
        <w:t xml:space="preserve">the </w:t>
      </w:r>
      <w:r w:rsidRPr="000412B5" w:rsidR="00ED51EB">
        <w:t xml:space="preserve">AUKUS </w:t>
      </w:r>
      <w:r w:rsidRPr="000412B5">
        <w:t>arrangement.</w:t>
      </w:r>
    </w:p>
    <w:p w:rsidR="00887901" w:rsidRPr="000412B5" w:rsidP="00887901">
      <w:pPr>
        <w:pStyle w:val="Question"/>
      </w:pPr>
      <w:sdt>
        <w:sdtPr>
          <w:alias w:val="Member"/>
          <w:tag w:val="&lt;Member mnisId='4681' dodsId='35259'&gt;"/>
          <w:id w:val="1435162876"/>
          <w:placeholder>
            <w:docPart w:val="DefaultPlaceholder_-1854013440"/>
          </w:placeholder>
          <w:richText/>
        </w:sdtPr>
        <w:sdtContent>
          <w:r w:rsidRPr="000412B5">
            <w:rPr>
              <w:b/>
            </w:rPr>
            <w:t>Bob Seely:</w:t>
          </w:r>
        </w:sdtContent>
      </w:sdt>
      <w:r w:rsidRPr="000412B5">
        <w:t xml:space="preserve"> </w:t>
      </w:r>
      <w:r w:rsidRPr="000412B5" w:rsidR="00D05B5A">
        <w:t>I</w:t>
      </w:r>
      <w:r w:rsidRPr="000412B5" w:rsidR="00ED51EB">
        <w:t xml:space="preserve"> </w:t>
      </w:r>
      <w:r w:rsidRPr="000412B5" w:rsidR="00B43F23">
        <w:t>apologise for</w:t>
      </w:r>
      <w:r w:rsidRPr="000412B5" w:rsidR="00ED51EB">
        <w:t xml:space="preserve"> coming in a little late</w:t>
      </w:r>
      <w:r w:rsidRPr="000412B5" w:rsidR="00B43F23">
        <w:t>;</w:t>
      </w:r>
      <w:r w:rsidRPr="000412B5" w:rsidR="00ED51EB">
        <w:t xml:space="preserve"> I</w:t>
      </w:r>
      <w:r w:rsidRPr="000412B5" w:rsidR="00D05B5A">
        <w:t xml:space="preserve"> hope I am not repeating any questions</w:t>
      </w:r>
      <w:r w:rsidRPr="000412B5" w:rsidR="00ED51EB">
        <w:t>. There</w:t>
      </w:r>
      <w:r w:rsidRPr="000412B5" w:rsidR="00D05B5A">
        <w:t xml:space="preserve"> is obviously a lot of ambiguity around defen</w:t>
      </w:r>
      <w:r w:rsidRPr="000412B5" w:rsidR="00ED51EB">
        <w:t>c</w:t>
      </w:r>
      <w:r w:rsidRPr="000412B5" w:rsidR="00D05B5A">
        <w:t xml:space="preserve">e arrangements in the Pacific in a way that there is not with NATO. </w:t>
      </w:r>
      <w:r w:rsidRPr="000412B5" w:rsidR="00412812">
        <w:t xml:space="preserve">NATO </w:t>
      </w:r>
      <w:r w:rsidRPr="000412B5" w:rsidR="00D05B5A">
        <w:t xml:space="preserve">has Article </w:t>
      </w:r>
      <w:r w:rsidRPr="000412B5" w:rsidR="00412812">
        <w:t>5</w:t>
      </w:r>
      <w:r w:rsidRPr="000412B5" w:rsidR="00ED51EB">
        <w:t xml:space="preserve">. There </w:t>
      </w:r>
      <w:r w:rsidRPr="000412B5" w:rsidR="00D05B5A">
        <w:t xml:space="preserve">is no such Article </w:t>
      </w:r>
      <w:r w:rsidRPr="000412B5" w:rsidR="005B07C4">
        <w:t xml:space="preserve">5 </w:t>
      </w:r>
      <w:r w:rsidRPr="000412B5" w:rsidR="00D05B5A">
        <w:t xml:space="preserve">to </w:t>
      </w:r>
      <w:r w:rsidRPr="000412B5" w:rsidR="00333703">
        <w:t xml:space="preserve">link </w:t>
      </w:r>
      <w:r w:rsidRPr="000412B5" w:rsidR="00D05B5A">
        <w:t xml:space="preserve">Australia, Japan, India, Malaysia </w:t>
      </w:r>
      <w:r w:rsidRPr="000412B5" w:rsidR="00333703">
        <w:t xml:space="preserve">and </w:t>
      </w:r>
      <w:r w:rsidRPr="000412B5" w:rsidR="00D05B5A">
        <w:t>the United States. Is this ambiguity conducive to peace</w:t>
      </w:r>
      <w:r w:rsidRPr="000412B5" w:rsidR="00333703">
        <w:t xml:space="preserve">, </w:t>
      </w:r>
      <w:r w:rsidRPr="000412B5" w:rsidR="00D05B5A">
        <w:t>or is this ambiguity going to be dangerous because somebody will push it?</w:t>
      </w:r>
    </w:p>
    <w:p w:rsidR="00411B34" w:rsidRPr="000412B5" w:rsidP="00411B34">
      <w:pPr>
        <w:pStyle w:val="Answer"/>
      </w:pPr>
      <w:sdt>
        <w:sdtPr>
          <w:alias w:val="Witness"/>
          <w:id w:val="195127447"/>
          <w:placeholder>
            <w:docPart w:val="DefaultPlaceholder_-1854013440"/>
          </w:placeholder>
          <w:richText/>
        </w:sdtPr>
        <w:sdtContent>
          <w:r w:rsidRPr="000412B5" w:rsidR="00894AAC">
            <w:rPr>
              <w:b/>
              <w:i/>
              <w:iCs/>
            </w:rPr>
            <w:t>Professor Medcalf:</w:t>
          </w:r>
          <w:r w:rsidRPr="000412B5" w:rsidR="00887901">
            <w:rPr>
              <w:b/>
            </w:rPr>
            <w:t xml:space="preserve"> </w:t>
          </w:r>
        </w:sdtContent>
      </w:sdt>
      <w:r w:rsidRPr="000412B5" w:rsidR="00B43F23">
        <w:t>That is a g</w:t>
      </w:r>
      <w:r w:rsidRPr="000412B5" w:rsidR="00042B7D">
        <w:t>ood question.</w:t>
      </w:r>
      <w:r w:rsidRPr="000412B5" w:rsidR="00333703">
        <w:t xml:space="preserve"> I</w:t>
      </w:r>
      <w:r w:rsidRPr="000412B5" w:rsidR="00042B7D">
        <w:t>t is complex</w:t>
      </w:r>
      <w:r w:rsidRPr="000412B5" w:rsidR="00333703">
        <w:t>, and I mean that</w:t>
      </w:r>
      <w:r w:rsidRPr="000412B5" w:rsidR="00B43F23">
        <w:t xml:space="preserve"> seriously</w:t>
      </w:r>
      <w:r w:rsidRPr="000412B5" w:rsidR="00333703">
        <w:t>. Some</w:t>
      </w:r>
      <w:r w:rsidRPr="000412B5" w:rsidR="00042B7D">
        <w:t xml:space="preserve"> arrangements in the Indo</w:t>
      </w:r>
      <w:r w:rsidRPr="000412B5" w:rsidR="00333703">
        <w:noBreakHyphen/>
      </w:r>
      <w:r w:rsidRPr="000412B5" w:rsidR="00042B7D">
        <w:t>Pacific do not have much ambiguity</w:t>
      </w:r>
      <w:r w:rsidRPr="000412B5" w:rsidR="00333703">
        <w:t xml:space="preserve">. </w:t>
      </w:r>
      <w:r w:rsidRPr="000412B5" w:rsidR="00042B7D">
        <w:t>I would argue that the U</w:t>
      </w:r>
      <w:r w:rsidRPr="000412B5" w:rsidR="00333703">
        <w:t xml:space="preserve">S </w:t>
      </w:r>
      <w:r w:rsidRPr="000412B5" w:rsidR="00042B7D">
        <w:t xml:space="preserve">treaty relationship with Japan, the </w:t>
      </w:r>
      <w:r w:rsidRPr="000412B5" w:rsidR="00333703">
        <w:t xml:space="preserve">US </w:t>
      </w:r>
      <w:r w:rsidRPr="000412B5" w:rsidR="00042B7D">
        <w:t>treaty relationship with Australia and</w:t>
      </w:r>
      <w:r w:rsidRPr="000412B5" w:rsidR="00333703">
        <w:t xml:space="preserve">, </w:t>
      </w:r>
      <w:r w:rsidRPr="000412B5" w:rsidR="00042B7D">
        <w:t>in fact</w:t>
      </w:r>
      <w:r w:rsidRPr="000412B5" w:rsidR="00333703">
        <w:t xml:space="preserve">, </w:t>
      </w:r>
      <w:r w:rsidRPr="000412B5" w:rsidR="00042B7D">
        <w:t>the U</w:t>
      </w:r>
      <w:r w:rsidRPr="000412B5" w:rsidR="00333703">
        <w:t>S</w:t>
      </w:r>
      <w:r w:rsidRPr="000412B5" w:rsidR="00042B7D">
        <w:t xml:space="preserve"> treaty relationship with the Philippines have pretty clear provisions. </w:t>
      </w:r>
      <w:r w:rsidRPr="000412B5" w:rsidR="00B43F23">
        <w:t>They are p</w:t>
      </w:r>
      <w:r w:rsidRPr="000412B5" w:rsidR="00333703">
        <w:t xml:space="preserve">erhaps </w:t>
      </w:r>
      <w:r w:rsidRPr="000412B5" w:rsidR="00042B7D">
        <w:t xml:space="preserve">not quite as clear as NATO Article </w:t>
      </w:r>
      <w:r w:rsidRPr="000412B5" w:rsidR="00333703">
        <w:t>5</w:t>
      </w:r>
      <w:r w:rsidRPr="000412B5" w:rsidR="00042B7D">
        <w:t xml:space="preserve">, but </w:t>
      </w:r>
      <w:r w:rsidRPr="000412B5" w:rsidR="00B43F23">
        <w:t xml:space="preserve">there are </w:t>
      </w:r>
      <w:r w:rsidRPr="000412B5" w:rsidR="00042B7D">
        <w:t>pretty clear provisions about defen</w:t>
      </w:r>
      <w:r w:rsidRPr="000412B5" w:rsidR="00333703">
        <w:t>c</w:t>
      </w:r>
      <w:r w:rsidRPr="000412B5" w:rsidR="00042B7D">
        <w:t>e and deterrence.</w:t>
      </w:r>
      <w:r w:rsidRPr="000412B5" w:rsidR="00333703">
        <w:t xml:space="preserve"> I s</w:t>
      </w:r>
      <w:r w:rsidRPr="000412B5" w:rsidR="00042B7D">
        <w:t xml:space="preserve">hould add </w:t>
      </w:r>
      <w:r w:rsidRPr="000412B5" w:rsidR="00333703">
        <w:t>the US</w:t>
      </w:r>
      <w:r w:rsidRPr="000412B5" w:rsidR="00B43F23">
        <w:t>-</w:t>
      </w:r>
      <w:r w:rsidRPr="000412B5" w:rsidR="00333703">
        <w:t xml:space="preserve">ROK, </w:t>
      </w:r>
      <w:r w:rsidRPr="000412B5" w:rsidR="00042B7D">
        <w:t>the US</w:t>
      </w:r>
      <w:r w:rsidRPr="000412B5" w:rsidR="00333703">
        <w:t>-South Korea a</w:t>
      </w:r>
      <w:r w:rsidRPr="000412B5" w:rsidR="00042B7D">
        <w:t>lliance</w:t>
      </w:r>
      <w:r w:rsidRPr="000412B5" w:rsidR="00B43F23">
        <w:t>,</w:t>
      </w:r>
      <w:r w:rsidRPr="000412B5" w:rsidR="00042B7D">
        <w:t xml:space="preserve"> as well in that regard.</w:t>
      </w:r>
      <w:r w:rsidRPr="000412B5">
        <w:t xml:space="preserve"> </w:t>
      </w:r>
      <w:r w:rsidRPr="000412B5" w:rsidR="00333703">
        <w:t xml:space="preserve">You have </w:t>
      </w:r>
      <w:r w:rsidRPr="000412B5" w:rsidR="00042B7D">
        <w:t>four bilateral</w:t>
      </w:r>
      <w:r w:rsidRPr="000412B5">
        <w:t xml:space="preserve">s </w:t>
      </w:r>
      <w:r w:rsidRPr="000412B5" w:rsidR="00042B7D">
        <w:t xml:space="preserve">that are effectively </w:t>
      </w:r>
      <w:r w:rsidRPr="000412B5" w:rsidR="00B43F23">
        <w:t>securi</w:t>
      </w:r>
      <w:r w:rsidRPr="000412B5" w:rsidR="00042B7D">
        <w:t>ty guarantees.</w:t>
      </w:r>
    </w:p>
    <w:p w:rsidR="00042B7D" w:rsidRPr="000412B5" w:rsidP="00042B7D">
      <w:pPr>
        <w:pStyle w:val="Answer"/>
      </w:pPr>
      <w:r w:rsidRPr="000412B5">
        <w:t>You are right</w:t>
      </w:r>
      <w:r w:rsidRPr="000412B5" w:rsidR="00B43F23">
        <w:t xml:space="preserve"> that</w:t>
      </w:r>
      <w:r w:rsidRPr="000412B5" w:rsidR="00946421">
        <w:t xml:space="preserve"> </w:t>
      </w:r>
      <w:r w:rsidRPr="000412B5">
        <w:t xml:space="preserve">what </w:t>
      </w:r>
      <w:r w:rsidRPr="000412B5">
        <w:t>you do not have</w:t>
      </w:r>
      <w:r w:rsidRPr="000412B5">
        <w:t xml:space="preserve"> </w:t>
      </w:r>
      <w:r w:rsidRPr="000412B5">
        <w:t>are security guarantees among the</w:t>
      </w:r>
      <w:r w:rsidRPr="000412B5" w:rsidR="00C76049">
        <w:t xml:space="preserve"> </w:t>
      </w:r>
      <w:r w:rsidRPr="000412B5">
        <w:t>spokes of</w:t>
      </w:r>
      <w:r w:rsidRPr="000412B5" w:rsidR="00C76049">
        <w:t xml:space="preserve"> </w:t>
      </w:r>
      <w:r w:rsidRPr="000412B5">
        <w:t xml:space="preserve">what was traditionally the </w:t>
      </w:r>
      <w:r w:rsidRPr="000412B5" w:rsidR="007055A7">
        <w:t xml:space="preserve">hub-and-spokes </w:t>
      </w:r>
      <w:r w:rsidRPr="000412B5">
        <w:t xml:space="preserve">alliance system in the </w:t>
      </w:r>
      <w:r w:rsidRPr="000412B5" w:rsidR="00946421">
        <w:t>Indo</w:t>
      </w:r>
      <w:r w:rsidRPr="000412B5" w:rsidR="00946421">
        <w:noBreakHyphen/>
        <w:t xml:space="preserve">Pacific: </w:t>
      </w:r>
      <w:r w:rsidRPr="000412B5">
        <w:t xml:space="preserve">Australia and </w:t>
      </w:r>
      <w:r w:rsidRPr="000412B5" w:rsidR="00946421">
        <w:t xml:space="preserve">Japan, </w:t>
      </w:r>
      <w:r w:rsidRPr="000412B5">
        <w:t>Australia and India, Australia and Singapore</w:t>
      </w:r>
      <w:r w:rsidR="006D45D0">
        <w:t>,</w:t>
      </w:r>
      <w:r w:rsidRPr="000412B5">
        <w:t xml:space="preserve"> and those countries with one another, for example. </w:t>
      </w:r>
      <w:r w:rsidRPr="000412B5" w:rsidR="00946421">
        <w:t>T</w:t>
      </w:r>
      <w:r w:rsidRPr="000412B5">
        <w:t xml:space="preserve">here is a thickening web of </w:t>
      </w:r>
      <w:r w:rsidRPr="000412B5" w:rsidR="00946421">
        <w:t>co</w:t>
      </w:r>
      <w:r w:rsidRPr="000412B5" w:rsidR="00946421">
        <w:noBreakHyphen/>
      </w:r>
      <w:r w:rsidRPr="000412B5">
        <w:t>operation across the spokes, some of it bilateral, a lot of it trilateral.</w:t>
      </w:r>
      <w:r w:rsidRPr="000412B5" w:rsidR="00946421">
        <w:t xml:space="preserve"> The</w:t>
      </w:r>
      <w:r w:rsidRPr="000412B5">
        <w:t xml:space="preserve"> Australia</w:t>
      </w:r>
      <w:r w:rsidRPr="000412B5" w:rsidR="00946421">
        <w:t>-</w:t>
      </w:r>
      <w:r w:rsidRPr="000412B5">
        <w:t>Japan</w:t>
      </w:r>
      <w:r w:rsidRPr="000412B5" w:rsidR="00946421">
        <w:t>-</w:t>
      </w:r>
      <w:r w:rsidRPr="000412B5">
        <w:t>US relationship is the strongest trilateral</w:t>
      </w:r>
      <w:r w:rsidRPr="000412B5" w:rsidR="009638C0">
        <w:t>. I</w:t>
      </w:r>
      <w:r w:rsidRPr="000412B5">
        <w:t>t is really the reason why we do not need a treaty alliance with Japan, because it is very difficult to imagine a circumstance in which the United States supported Japan in a conflict and Australia opted to stay out, partly because of our</w:t>
      </w:r>
      <w:r w:rsidRPr="000412B5" w:rsidR="00946421">
        <w:t xml:space="preserve"> </w:t>
      </w:r>
      <w:r w:rsidRPr="000412B5">
        <w:t>intimate connections through the intelligence relationship.</w:t>
      </w:r>
      <w:r w:rsidRPr="000412B5" w:rsidR="00946421">
        <w:t xml:space="preserve"> That is not </w:t>
      </w:r>
      <w:r w:rsidRPr="000412B5">
        <w:t>a fundamental problem.</w:t>
      </w:r>
      <w:r w:rsidRPr="000412B5" w:rsidR="00946421">
        <w:t xml:space="preserve"> It </w:t>
      </w:r>
      <w:r w:rsidRPr="000412B5">
        <w:t>is a mix of security guarantees and ambiguity.</w:t>
      </w:r>
    </w:p>
    <w:p w:rsidR="00B43F23" w:rsidRPr="000412B5" w:rsidP="00042B7D">
      <w:pPr>
        <w:pStyle w:val="Answer"/>
      </w:pPr>
      <w:r w:rsidRPr="000412B5">
        <w:t>There</w:t>
      </w:r>
      <w:r w:rsidRPr="000412B5" w:rsidR="00946421">
        <w:t xml:space="preserve"> is </w:t>
      </w:r>
      <w:r w:rsidRPr="000412B5">
        <w:t xml:space="preserve">also the question of Taiwan, where there is </w:t>
      </w:r>
      <w:r w:rsidRPr="000412B5" w:rsidR="00F601EB">
        <w:t xml:space="preserve">still </w:t>
      </w:r>
      <w:r w:rsidRPr="000412B5">
        <w:t>some degree of ambiguity in the US position</w:t>
      </w:r>
      <w:r w:rsidRPr="000412B5" w:rsidR="00F601EB">
        <w:t xml:space="preserve">. It </w:t>
      </w:r>
      <w:r w:rsidRPr="000412B5">
        <w:t>is going to be a pretty delicate</w:t>
      </w:r>
      <w:r w:rsidR="006D45D0">
        <w:t>,</w:t>
      </w:r>
      <w:r w:rsidRPr="000412B5">
        <w:t xml:space="preserve"> dynamic</w:t>
      </w:r>
      <w:r w:rsidRPr="000412B5" w:rsidR="00F601EB">
        <w:t xml:space="preserve">, </w:t>
      </w:r>
      <w:r w:rsidRPr="000412B5">
        <w:t>evolving balance of messaging to ensure that this is sufficient to give China pause in particular.</w:t>
      </w:r>
      <w:r w:rsidRPr="000412B5" w:rsidR="00F601EB">
        <w:t xml:space="preserve"> </w:t>
      </w:r>
    </w:p>
    <w:p w:rsidR="00422FA2" w:rsidRPr="000412B5" w:rsidP="00042B7D">
      <w:pPr>
        <w:pStyle w:val="Answer"/>
      </w:pPr>
      <w:r w:rsidRPr="000412B5">
        <w:t>I note again for the record that</w:t>
      </w:r>
      <w:r w:rsidRPr="000412B5" w:rsidR="00B43F23">
        <w:t xml:space="preserve"> I do not think that</w:t>
      </w:r>
      <w:r w:rsidRPr="000412B5">
        <w:t xml:space="preserve"> China is necessarily intent on </w:t>
      </w:r>
      <w:r w:rsidRPr="000412B5" w:rsidR="006C76AE">
        <w:t xml:space="preserve">military </w:t>
      </w:r>
      <w:r w:rsidRPr="000412B5">
        <w:t xml:space="preserve">aggression across the </w:t>
      </w:r>
      <w:r w:rsidRPr="000412B5" w:rsidR="006C76AE">
        <w:t>Indo</w:t>
      </w:r>
      <w:r w:rsidRPr="000412B5" w:rsidR="006C76AE">
        <w:noBreakHyphen/>
      </w:r>
      <w:r w:rsidRPr="000412B5">
        <w:t xml:space="preserve">Pacific. It would prefer to dominate the region by peaceful </w:t>
      </w:r>
      <w:r w:rsidRPr="000412B5" w:rsidR="006C76AE">
        <w:t xml:space="preserve">means. </w:t>
      </w:r>
      <w:r w:rsidRPr="000412B5">
        <w:t>It would prefer to preserve regional stability to ensure the control and authority of the Communist Party at home, but the rapid pace and scale of China</w:t>
      </w:r>
      <w:r w:rsidRPr="000412B5" w:rsidR="00B44B5D">
        <w:t>’</w:t>
      </w:r>
      <w:r w:rsidRPr="000412B5">
        <w:t>s military moderni</w:t>
      </w:r>
      <w:r w:rsidRPr="000412B5" w:rsidR="006C76AE">
        <w:t>s</w:t>
      </w:r>
      <w:r w:rsidRPr="000412B5">
        <w:t>ation</w:t>
      </w:r>
      <w:r w:rsidRPr="000412B5" w:rsidR="00B546E2">
        <w:t xml:space="preserve">, </w:t>
      </w:r>
      <w:r w:rsidRPr="000412B5" w:rsidR="006C76AE">
        <w:t xml:space="preserve">the </w:t>
      </w:r>
      <w:r w:rsidRPr="000412B5">
        <w:t xml:space="preserve">way in which that </w:t>
      </w:r>
      <w:r w:rsidRPr="000412B5" w:rsidR="006C76AE">
        <w:t xml:space="preserve">has </w:t>
      </w:r>
      <w:r w:rsidRPr="000412B5">
        <w:t>become</w:t>
      </w:r>
      <w:r w:rsidRPr="000412B5" w:rsidR="00B546E2">
        <w:t xml:space="preserve"> </w:t>
      </w:r>
      <w:r w:rsidRPr="000412B5">
        <w:t>quite intimately linked with</w:t>
      </w:r>
      <w:r w:rsidRPr="000412B5" w:rsidR="006C76AE">
        <w:t xml:space="preserve"> </w:t>
      </w:r>
      <w:r w:rsidRPr="000412B5">
        <w:t>domestic control</w:t>
      </w:r>
      <w:r w:rsidR="006D45D0">
        <w:t>,</w:t>
      </w:r>
      <w:r w:rsidRPr="000412B5" w:rsidR="00B546E2">
        <w:t xml:space="preserve"> </w:t>
      </w:r>
      <w:r w:rsidRPr="000412B5">
        <w:t>and the authority</w:t>
      </w:r>
      <w:r w:rsidRPr="000412B5" w:rsidR="00B546E2">
        <w:t xml:space="preserve"> </w:t>
      </w:r>
      <w:r w:rsidRPr="000412B5">
        <w:t>and the worsening authoritarianism of the Chin</w:t>
      </w:r>
      <w:r w:rsidRPr="000412B5" w:rsidR="00B546E2">
        <w:t xml:space="preserve">ese </w:t>
      </w:r>
      <w:r w:rsidRPr="000412B5">
        <w:t>leadership</w:t>
      </w:r>
      <w:r w:rsidR="006D45D0">
        <w:t>,</w:t>
      </w:r>
      <w:r w:rsidRPr="000412B5">
        <w:t xml:space="preserve"> create a pretty unstable situation. I would actually argue that the greater instability is the way in which the Chin</w:t>
      </w:r>
      <w:r w:rsidRPr="000412B5" w:rsidR="00B546E2">
        <w:t xml:space="preserve">ese </w:t>
      </w:r>
      <w:r w:rsidRPr="000412B5">
        <w:t>lead</w:t>
      </w:r>
      <w:r w:rsidRPr="000412B5" w:rsidR="00B546E2">
        <w:t xml:space="preserve">ership </w:t>
      </w:r>
      <w:r w:rsidRPr="000412B5">
        <w:t>connects its internal mechanisms of control with needing to create the appearance of great risk</w:t>
      </w:r>
      <w:r w:rsidRPr="000412B5" w:rsidR="00B546E2">
        <w:t>-t</w:t>
      </w:r>
      <w:r w:rsidRPr="000412B5">
        <w:t xml:space="preserve">aking </w:t>
      </w:r>
      <w:r w:rsidRPr="000412B5" w:rsidR="00B546E2">
        <w:t>abroad</w:t>
      </w:r>
      <w:r w:rsidRPr="000412B5">
        <w:t>.</w:t>
      </w:r>
      <w:r w:rsidRPr="000412B5" w:rsidR="00A646A4">
        <w:t xml:space="preserve"> </w:t>
      </w:r>
    </w:p>
    <w:p w:rsidR="00C26272" w:rsidRPr="000412B5" w:rsidP="00C26272">
      <w:pPr>
        <w:pStyle w:val="Question"/>
      </w:pPr>
      <w:sdt>
        <w:sdtPr>
          <w:alias w:val="Member"/>
          <w:tag w:val="&lt;Member mnisId='4681' dodsId='35259'&gt;"/>
          <w:id w:val="2058748016"/>
          <w:placeholder>
            <w:docPart w:val="DefaultPlaceholder_-1854013440"/>
          </w:placeholder>
          <w:richText/>
        </w:sdtPr>
        <w:sdtContent>
          <w:r w:rsidRPr="000412B5" w:rsidR="00422FA2">
            <w:rPr>
              <w:b/>
            </w:rPr>
            <w:t>Bob Seely:</w:t>
          </w:r>
        </w:sdtContent>
      </w:sdt>
      <w:r w:rsidRPr="000412B5" w:rsidR="00E43300">
        <w:t xml:space="preserve"> </w:t>
      </w:r>
      <w:r w:rsidRPr="000412B5" w:rsidR="00B43F23">
        <w:t xml:space="preserve">I have a </w:t>
      </w:r>
      <w:r w:rsidRPr="000412B5" w:rsidR="00E43300">
        <w:t>couple of things</w:t>
      </w:r>
      <w:r w:rsidRPr="000412B5" w:rsidR="00FF70F0">
        <w:t xml:space="preserve"> just to follow up </w:t>
      </w:r>
      <w:r w:rsidRPr="000412B5" w:rsidR="00B43F23">
        <w:t xml:space="preserve">with on </w:t>
      </w:r>
      <w:r w:rsidRPr="000412B5" w:rsidR="00FF70F0">
        <w:t>that. The whole point of conventional weapons is that you do not use them</w:t>
      </w:r>
      <w:r w:rsidRPr="000412B5" w:rsidR="00E43300">
        <w:t xml:space="preserve"> </w:t>
      </w:r>
      <w:r w:rsidRPr="000412B5" w:rsidR="00FF70F0">
        <w:t xml:space="preserve">but </w:t>
      </w:r>
      <w:r w:rsidRPr="000412B5" w:rsidR="00E43300">
        <w:t xml:space="preserve">you are </w:t>
      </w:r>
      <w:r w:rsidRPr="000412B5" w:rsidR="00FF70F0">
        <w:t xml:space="preserve">strong enough to get your way with just the appearance of them. </w:t>
      </w:r>
      <w:r w:rsidRPr="000412B5" w:rsidR="00E43300">
        <w:t xml:space="preserve">You </w:t>
      </w:r>
      <w:r w:rsidRPr="000412B5" w:rsidR="00FF70F0">
        <w:t>could argue that</w:t>
      </w:r>
      <w:r w:rsidRPr="000412B5" w:rsidR="00E43300">
        <w:t xml:space="preserve"> </w:t>
      </w:r>
      <w:r w:rsidRPr="000412B5" w:rsidR="00FF70F0">
        <w:t>obviously China</w:t>
      </w:r>
      <w:r w:rsidRPr="000412B5" w:rsidR="00E43300">
        <w:t xml:space="preserve"> wishes </w:t>
      </w:r>
      <w:r w:rsidRPr="000412B5" w:rsidR="00FF70F0">
        <w:t>to enrich itself</w:t>
      </w:r>
      <w:r w:rsidRPr="000412B5" w:rsidR="00E43300">
        <w:t xml:space="preserve">, </w:t>
      </w:r>
      <w:r w:rsidRPr="000412B5" w:rsidR="00FF70F0">
        <w:t xml:space="preserve">partly </w:t>
      </w:r>
      <w:r w:rsidRPr="000412B5" w:rsidR="00E43300">
        <w:t xml:space="preserve">at </w:t>
      </w:r>
      <w:r w:rsidRPr="000412B5" w:rsidR="00FF70F0">
        <w:t>the expense of others</w:t>
      </w:r>
      <w:r w:rsidRPr="000412B5" w:rsidR="00E43300">
        <w:t xml:space="preserve">, so a generalised </w:t>
      </w:r>
      <w:r w:rsidRPr="000412B5" w:rsidR="00FF70F0">
        <w:t>war</w:t>
      </w:r>
      <w:r w:rsidRPr="000412B5" w:rsidR="00E43300">
        <w:t xml:space="preserve"> </w:t>
      </w:r>
      <w:r w:rsidRPr="000412B5" w:rsidR="00FF70F0">
        <w:t xml:space="preserve">is going to be very inconducive to that. </w:t>
      </w:r>
    </w:p>
    <w:p w:rsidR="005E6D1F" w:rsidRPr="000412B5" w:rsidP="00C26272">
      <w:pPr>
        <w:pStyle w:val="Question"/>
        <w:numPr>
          <w:ilvl w:val="0"/>
          <w:numId w:val="0"/>
        </w:numPr>
        <w:ind w:left="794"/>
      </w:pPr>
      <w:r w:rsidRPr="000412B5">
        <w:t>Y</w:t>
      </w:r>
      <w:r w:rsidRPr="000412B5" w:rsidR="00E43300">
        <w:t xml:space="preserve">ou are </w:t>
      </w:r>
      <w:r w:rsidRPr="000412B5" w:rsidR="00FF70F0">
        <w:t>describing a situation that the Soviets had with the ideological struggle back in the Cold War, where you had an intimidating military presence linked to political and other measures.</w:t>
      </w:r>
      <w:r w:rsidRPr="000412B5">
        <w:t xml:space="preserve"> </w:t>
      </w:r>
      <w:r w:rsidRPr="000412B5" w:rsidR="00FF70F0">
        <w:t xml:space="preserve">Are you </w:t>
      </w:r>
      <w:r w:rsidRPr="000412B5" w:rsidR="00E43300">
        <w:t xml:space="preserve">effectively </w:t>
      </w:r>
      <w:r w:rsidRPr="000412B5" w:rsidR="00FF70F0">
        <w:t>suggesting</w:t>
      </w:r>
      <w:r w:rsidRPr="000412B5" w:rsidR="00E43300">
        <w:t xml:space="preserve"> </w:t>
      </w:r>
      <w:r w:rsidRPr="000412B5" w:rsidR="00FF70F0">
        <w:t>that we have an updated version of that ideological struggle in the Pacific, where China wishes to have an intimidating military presence</w:t>
      </w:r>
      <w:r w:rsidRPr="000412B5" w:rsidR="00E43300">
        <w:t xml:space="preserve"> that is </w:t>
      </w:r>
      <w:r w:rsidRPr="000412B5" w:rsidR="00FF70F0">
        <w:t>threatening enough to others</w:t>
      </w:r>
      <w:r w:rsidRPr="000412B5" w:rsidR="00E43300">
        <w:t xml:space="preserve">, the </w:t>
      </w:r>
      <w:r w:rsidRPr="000412B5" w:rsidR="00FF70F0">
        <w:t xml:space="preserve">medium-sized players there, and </w:t>
      </w:r>
      <w:r w:rsidRPr="000412B5" w:rsidR="00E43300">
        <w:t>off</w:t>
      </w:r>
      <w:r w:rsidRPr="000412B5" w:rsidR="00E43300">
        <w:noBreakHyphen/>
      </w:r>
      <w:r w:rsidRPr="000412B5" w:rsidR="00FF70F0">
        <w:t xml:space="preserve">putting to the larger players </w:t>
      </w:r>
      <w:r w:rsidRPr="000412B5">
        <w:t>such as</w:t>
      </w:r>
      <w:r w:rsidRPr="000412B5" w:rsidR="00FF70F0">
        <w:t xml:space="preserve"> Japan and India, whil</w:t>
      </w:r>
      <w:r w:rsidRPr="000412B5">
        <w:t>e</w:t>
      </w:r>
      <w:r w:rsidRPr="000412B5" w:rsidR="00FF70F0">
        <w:t xml:space="preserve"> at the same time then using other measures to assure its dominance</w:t>
      </w:r>
      <w:r w:rsidRPr="000412B5" w:rsidR="00E43300">
        <w:t>?</w:t>
      </w:r>
    </w:p>
    <w:p w:rsidR="000D1D5B" w:rsidRPr="000412B5" w:rsidP="001B6AB9">
      <w:pPr>
        <w:pStyle w:val="Answer"/>
      </w:pPr>
      <w:sdt>
        <w:sdtPr>
          <w:alias w:val="Witness"/>
          <w:id w:val="682937493"/>
          <w:placeholder>
            <w:docPart w:val="DefaultPlaceholder_-1854013440"/>
          </w:placeholder>
          <w:richText/>
        </w:sdtPr>
        <w:sdtContent>
          <w:r w:rsidRPr="000412B5" w:rsidR="00894AAC">
            <w:rPr>
              <w:b/>
              <w:i/>
              <w:iCs/>
            </w:rPr>
            <w:t>Professor Medcalf:</w:t>
          </w:r>
          <w:r w:rsidRPr="000412B5" w:rsidR="005E6D1F">
            <w:rPr>
              <w:b/>
            </w:rPr>
            <w:t xml:space="preserve"> </w:t>
          </w:r>
        </w:sdtContent>
      </w:sdt>
      <w:r w:rsidRPr="000412B5" w:rsidR="007D127F">
        <w:t>That is</w:t>
      </w:r>
      <w:r w:rsidRPr="000412B5" w:rsidR="001B6AB9">
        <w:t xml:space="preserve"> pretty elegant. I would update it</w:t>
      </w:r>
      <w:r w:rsidRPr="000412B5" w:rsidR="00E43300">
        <w:t xml:space="preserve"> from </w:t>
      </w:r>
      <w:r w:rsidRPr="000412B5" w:rsidR="001B6AB9">
        <w:t>the Cold War template to say that there is certainly a Chinese ambition or imperative to win without fighting</w:t>
      </w:r>
      <w:r w:rsidRPr="000412B5">
        <w:t xml:space="preserve">, to </w:t>
      </w:r>
      <w:r w:rsidRPr="000412B5" w:rsidR="001B6AB9">
        <w:t>dominate the region</w:t>
      </w:r>
      <w:r w:rsidRPr="000412B5" w:rsidR="00C26272">
        <w:t xml:space="preserve"> </w:t>
      </w:r>
      <w:r w:rsidRPr="000412B5">
        <w:t xml:space="preserve">and </w:t>
      </w:r>
      <w:r w:rsidRPr="000412B5" w:rsidR="001B6AB9">
        <w:t xml:space="preserve">to </w:t>
      </w:r>
      <w:r w:rsidRPr="000412B5">
        <w:t xml:space="preserve">essentially </w:t>
      </w:r>
      <w:r w:rsidRPr="000412B5" w:rsidR="001B6AB9">
        <w:t xml:space="preserve">be </w:t>
      </w:r>
      <w:r w:rsidRPr="000412B5">
        <w:t xml:space="preserve">hegemon </w:t>
      </w:r>
      <w:r w:rsidRPr="000412B5" w:rsidR="001B6AB9">
        <w:t xml:space="preserve">of the </w:t>
      </w:r>
      <w:r w:rsidRPr="000412B5" w:rsidR="00EB5EDA">
        <w:t>Indo-Pacific</w:t>
      </w:r>
      <w:r w:rsidRPr="000412B5" w:rsidR="00086CBB">
        <w:t xml:space="preserve"> and</w:t>
      </w:r>
      <w:r w:rsidRPr="000412B5" w:rsidR="00C26272">
        <w:t xml:space="preserve">, I would argue, </w:t>
      </w:r>
      <w:r w:rsidRPr="000412B5" w:rsidR="001B6AB9">
        <w:t>of the broade</w:t>
      </w:r>
      <w:r w:rsidRPr="000412B5">
        <w:t>r Indo</w:t>
      </w:r>
      <w:r w:rsidRPr="000412B5" w:rsidR="00086CBB">
        <w:noBreakHyphen/>
      </w:r>
      <w:r w:rsidRPr="000412B5">
        <w:t>P</w:t>
      </w:r>
      <w:r w:rsidRPr="000412B5" w:rsidR="001B6AB9">
        <w:t>acific, not just narrow</w:t>
      </w:r>
      <w:r w:rsidRPr="000412B5" w:rsidR="00C26272">
        <w:t>ly</w:t>
      </w:r>
      <w:r w:rsidRPr="000412B5" w:rsidR="001B6AB9">
        <w:t xml:space="preserve"> </w:t>
      </w:r>
      <w:r w:rsidRPr="000412B5" w:rsidR="00C26272">
        <w:t>e</w:t>
      </w:r>
      <w:r w:rsidRPr="000412B5" w:rsidR="001B6AB9">
        <w:t>ast Asia. Some argue that this is really just about China seeking to dominate its eastern maritime periphery</w:t>
      </w:r>
      <w:r w:rsidRPr="000412B5">
        <w:t xml:space="preserve"> </w:t>
      </w:r>
      <w:r w:rsidRPr="000412B5" w:rsidR="001B6AB9">
        <w:t>and it will leave the rest of the region alone.</w:t>
      </w:r>
      <w:r w:rsidRPr="000412B5">
        <w:t xml:space="preserve"> T</w:t>
      </w:r>
      <w:r w:rsidRPr="000412B5" w:rsidR="001B6AB9">
        <w:t xml:space="preserve">he game has </w:t>
      </w:r>
      <w:r w:rsidRPr="000412B5" w:rsidR="00086CBB">
        <w:t xml:space="preserve">already gone </w:t>
      </w:r>
      <w:r w:rsidRPr="000412B5" w:rsidR="001B6AB9">
        <w:t>beyond that by now</w:t>
      </w:r>
      <w:r w:rsidRPr="000412B5">
        <w:t>.</w:t>
      </w:r>
    </w:p>
    <w:p w:rsidR="00B065E2" w:rsidRPr="000412B5" w:rsidP="001B6AB9">
      <w:pPr>
        <w:pStyle w:val="Answer"/>
      </w:pPr>
      <w:r w:rsidRPr="000412B5">
        <w:t>China is playing</w:t>
      </w:r>
      <w:r w:rsidRPr="000412B5" w:rsidR="00C26272">
        <w:t xml:space="preserve">, </w:t>
      </w:r>
      <w:r w:rsidRPr="000412B5">
        <w:t>or feels it is playing</w:t>
      </w:r>
      <w:r w:rsidRPr="000412B5" w:rsidR="00C26272">
        <w:t xml:space="preserve">, </w:t>
      </w:r>
      <w:r w:rsidRPr="000412B5">
        <w:t xml:space="preserve">a more sophisticated game than </w:t>
      </w:r>
      <w:r w:rsidRPr="000412B5" w:rsidR="000D1D5B">
        <w:t xml:space="preserve">the </w:t>
      </w:r>
      <w:r w:rsidRPr="000412B5">
        <w:t>Soviet Union did, because this is combined with influence through trade and investment</w:t>
      </w:r>
      <w:r w:rsidRPr="000412B5" w:rsidR="00583042">
        <w:t xml:space="preserve"> and </w:t>
      </w:r>
      <w:r w:rsidRPr="000412B5">
        <w:t xml:space="preserve">influence through the United Front </w:t>
      </w:r>
      <w:r w:rsidRPr="000412B5" w:rsidR="00583042">
        <w:t>W</w:t>
      </w:r>
      <w:r w:rsidRPr="000412B5">
        <w:t xml:space="preserve">ork </w:t>
      </w:r>
      <w:r w:rsidRPr="000412B5" w:rsidR="00583042">
        <w:t>D</w:t>
      </w:r>
      <w:r w:rsidRPr="000412B5">
        <w:t>epartment</w:t>
      </w:r>
      <w:r w:rsidRPr="000412B5" w:rsidR="00583042">
        <w:t xml:space="preserve">. In </w:t>
      </w:r>
      <w:r w:rsidRPr="000412B5">
        <w:t xml:space="preserve">other words, </w:t>
      </w:r>
      <w:r w:rsidRPr="000412B5" w:rsidR="00C26272">
        <w:t xml:space="preserve">it is using </w:t>
      </w:r>
      <w:r w:rsidRPr="000412B5">
        <w:t xml:space="preserve">sharp power through </w:t>
      </w:r>
      <w:r w:rsidRPr="000412B5">
        <w:t xml:space="preserve">diaspora </w:t>
      </w:r>
      <w:r w:rsidRPr="000412B5">
        <w:t xml:space="preserve">communities and influencing foreign </w:t>
      </w:r>
      <w:r w:rsidRPr="000412B5" w:rsidR="00C26272">
        <w:t>G</w:t>
      </w:r>
      <w:r w:rsidRPr="000412B5">
        <w:t>overnments</w:t>
      </w:r>
      <w:r w:rsidRPr="000412B5" w:rsidR="00C26272">
        <w:t xml:space="preserve">, as </w:t>
      </w:r>
      <w:r w:rsidRPr="000412B5">
        <w:t xml:space="preserve">has </w:t>
      </w:r>
      <w:r w:rsidRPr="000412B5">
        <w:t xml:space="preserve">previously </w:t>
      </w:r>
      <w:r w:rsidRPr="000412B5">
        <w:t>been a</w:t>
      </w:r>
      <w:r w:rsidRPr="000412B5">
        <w:t xml:space="preserve">ttempted in </w:t>
      </w:r>
      <w:r w:rsidRPr="000412B5">
        <w:t>this country</w:t>
      </w:r>
      <w:r w:rsidRPr="000412B5">
        <w:t>.</w:t>
      </w:r>
    </w:p>
    <w:p w:rsidR="001B6AB9" w:rsidRPr="000412B5" w:rsidP="009848E9">
      <w:pPr>
        <w:pStyle w:val="Answer"/>
      </w:pPr>
      <w:r w:rsidRPr="000412B5">
        <w:t>T</w:t>
      </w:r>
      <w:r w:rsidRPr="000412B5">
        <w:t>he ideal outcome</w:t>
      </w:r>
      <w:r w:rsidRPr="000412B5" w:rsidR="002C3963">
        <w:t xml:space="preserve"> </w:t>
      </w:r>
      <w:r w:rsidRPr="000412B5">
        <w:t xml:space="preserve">from a </w:t>
      </w:r>
      <w:r w:rsidRPr="000412B5" w:rsidR="002C3963">
        <w:t xml:space="preserve">Chinese </w:t>
      </w:r>
      <w:r w:rsidRPr="000412B5">
        <w:t>perspective is certainly not war.</w:t>
      </w:r>
      <w:r w:rsidRPr="000412B5" w:rsidR="002C3963">
        <w:t xml:space="preserve"> </w:t>
      </w:r>
      <w:r w:rsidRPr="000412B5">
        <w:t xml:space="preserve">It is certainly not major war. It may be a few small examples along the way, </w:t>
      </w:r>
      <w:r w:rsidRPr="000412B5">
        <w:t xml:space="preserve">but it is really a two-track strategy </w:t>
      </w:r>
      <w:r w:rsidRPr="000412B5" w:rsidR="00FF1A7C">
        <w:t xml:space="preserve">where </w:t>
      </w:r>
      <w:r w:rsidRPr="000412B5">
        <w:t>China develops a security capability that is capable of coercing small and middle powers in the region one by one</w:t>
      </w:r>
      <w:r w:rsidRPr="000412B5" w:rsidR="00C26272">
        <w:t>,</w:t>
      </w:r>
      <w:r w:rsidRPr="000412B5">
        <w:t xml:space="preserve"> in circumstances where interests clash, whether those countries are in</w:t>
      </w:r>
      <w:r w:rsidRPr="000412B5">
        <w:t xml:space="preserve"> south</w:t>
      </w:r>
      <w:r w:rsidRPr="000412B5">
        <w:noBreakHyphen/>
        <w:t>east</w:t>
      </w:r>
      <w:r w:rsidRPr="000412B5" w:rsidR="00FF1A7C">
        <w:t xml:space="preserve"> A</w:t>
      </w:r>
      <w:r w:rsidRPr="000412B5">
        <w:t>sia</w:t>
      </w:r>
      <w:r w:rsidRPr="000412B5" w:rsidR="00FF1A7C">
        <w:t xml:space="preserve">, </w:t>
      </w:r>
      <w:r w:rsidRPr="000412B5">
        <w:t>Japan</w:t>
      </w:r>
      <w:r w:rsidRPr="000412B5" w:rsidR="00FF1A7C">
        <w:t xml:space="preserve">, </w:t>
      </w:r>
      <w:r w:rsidRPr="000412B5">
        <w:t>Australia</w:t>
      </w:r>
      <w:r w:rsidRPr="000412B5" w:rsidR="00782F1A">
        <w:t xml:space="preserve">, </w:t>
      </w:r>
      <w:r w:rsidRPr="000412B5">
        <w:t>the Indian Ocean</w:t>
      </w:r>
      <w:r w:rsidRPr="000412B5" w:rsidR="00C26272">
        <w:t xml:space="preserve"> </w:t>
      </w:r>
      <w:r w:rsidRPr="000412B5">
        <w:t>or wherever it might be</w:t>
      </w:r>
      <w:r w:rsidRPr="000412B5" w:rsidR="00FF1A7C">
        <w:t xml:space="preserve">, </w:t>
      </w:r>
      <w:r w:rsidRPr="000412B5">
        <w:t>and where the United States essentially sits back from that arrangement</w:t>
      </w:r>
      <w:r w:rsidRPr="000412B5" w:rsidR="00FF1A7C">
        <w:t>.</w:t>
      </w:r>
      <w:r w:rsidRPr="000412B5" w:rsidR="009848E9">
        <w:t xml:space="preserve"> </w:t>
      </w:r>
      <w:r w:rsidRPr="000412B5" w:rsidR="00FF1A7C">
        <w:t xml:space="preserve">The </w:t>
      </w:r>
      <w:r w:rsidRPr="000412B5">
        <w:t>capabilities China needs for that are not necessarily</w:t>
      </w:r>
      <w:r w:rsidRPr="000412B5" w:rsidR="006A187C">
        <w:t xml:space="preserve"> </w:t>
      </w:r>
      <w:r w:rsidRPr="000412B5">
        <w:t>the full weight of the PLA, but at the same time China is developing capabilities for much more intensive major war</w:t>
      </w:r>
      <w:r w:rsidRPr="000412B5" w:rsidR="00396ABD">
        <w:t xml:space="preserve">, most </w:t>
      </w:r>
      <w:r w:rsidRPr="000412B5">
        <w:t>notably</w:t>
      </w:r>
      <w:r w:rsidRPr="000412B5" w:rsidR="00C26272">
        <w:t xml:space="preserve"> with</w:t>
      </w:r>
      <w:r w:rsidRPr="000412B5">
        <w:t xml:space="preserve"> it</w:t>
      </w:r>
      <w:r w:rsidRPr="000412B5" w:rsidR="00396ABD">
        <w:t xml:space="preserve">s </w:t>
      </w:r>
      <w:r w:rsidRPr="000412B5">
        <w:t>ambition to annex Taiwan</w:t>
      </w:r>
      <w:r w:rsidRPr="000412B5" w:rsidR="00396ABD">
        <w:t xml:space="preserve">. That </w:t>
      </w:r>
      <w:r w:rsidRPr="000412B5">
        <w:t>is where</w:t>
      </w:r>
      <w:r w:rsidRPr="000412B5" w:rsidR="00396ABD">
        <w:t xml:space="preserve"> </w:t>
      </w:r>
      <w:r w:rsidRPr="000412B5">
        <w:t>the greatest risk of major conflict lies.</w:t>
      </w:r>
    </w:p>
    <w:p w:rsidR="00D600B5" w:rsidRPr="000412B5" w:rsidP="001B6AB9">
      <w:pPr>
        <w:pStyle w:val="Answer"/>
      </w:pPr>
      <w:r w:rsidRPr="000412B5">
        <w:t xml:space="preserve">Yes, </w:t>
      </w:r>
      <w:r w:rsidRPr="000412B5" w:rsidR="001B6AB9">
        <w:t xml:space="preserve">there is some truth in the Cold War analogy, but it needs to be radically </w:t>
      </w:r>
      <w:r w:rsidRPr="000412B5">
        <w:t>modernised</w:t>
      </w:r>
      <w:r w:rsidRPr="000412B5" w:rsidR="00B214CE">
        <w:t>. A</w:t>
      </w:r>
      <w:r w:rsidRPr="000412B5" w:rsidR="001B6AB9">
        <w:t xml:space="preserve"> lot of the action</w:t>
      </w:r>
      <w:r w:rsidRPr="000412B5">
        <w:t xml:space="preserve">, </w:t>
      </w:r>
      <w:r w:rsidRPr="000412B5" w:rsidR="001B6AB9">
        <w:t xml:space="preserve">if I can call it that, will not </w:t>
      </w:r>
      <w:r w:rsidRPr="000412B5">
        <w:t xml:space="preserve">be </w:t>
      </w:r>
      <w:r w:rsidRPr="000412B5" w:rsidR="001B6AB9">
        <w:t>in the conventional military domain</w:t>
      </w:r>
      <w:r w:rsidRPr="000412B5" w:rsidR="00C26272">
        <w:t>; it</w:t>
      </w:r>
      <w:r w:rsidRPr="000412B5">
        <w:t xml:space="preserve"> </w:t>
      </w:r>
      <w:r w:rsidRPr="000412B5" w:rsidR="001B6AB9">
        <w:t xml:space="preserve">will be </w:t>
      </w:r>
      <w:r w:rsidRPr="000412B5" w:rsidR="00B214CE">
        <w:t xml:space="preserve">in </w:t>
      </w:r>
      <w:r w:rsidRPr="000412B5" w:rsidR="001B6AB9">
        <w:t>seeking technological advantage</w:t>
      </w:r>
      <w:r w:rsidRPr="000412B5" w:rsidR="00B214CE">
        <w:t>s</w:t>
      </w:r>
      <w:r w:rsidRPr="000412B5" w:rsidR="001B6AB9">
        <w:t xml:space="preserve">, domination of </w:t>
      </w:r>
      <w:r w:rsidRPr="000412B5" w:rsidR="0068662F">
        <w:t xml:space="preserve">the </w:t>
      </w:r>
      <w:r w:rsidRPr="000412B5" w:rsidR="001B6AB9">
        <w:t>information</w:t>
      </w:r>
      <w:r w:rsidRPr="000412B5" w:rsidR="00B214CE">
        <w:t xml:space="preserve"> </w:t>
      </w:r>
      <w:r w:rsidRPr="000412B5" w:rsidR="001B6AB9">
        <w:t>environment, domination</w:t>
      </w:r>
      <w:r w:rsidRPr="000412B5" w:rsidR="00B214CE">
        <w:t xml:space="preserve"> of </w:t>
      </w:r>
      <w:r w:rsidRPr="000412B5" w:rsidR="001B6AB9">
        <w:t xml:space="preserve">cyberspace </w:t>
      </w:r>
      <w:r w:rsidRPr="000412B5" w:rsidR="00B214CE">
        <w:t xml:space="preserve">and </w:t>
      </w:r>
      <w:r w:rsidRPr="000412B5" w:rsidR="001B6AB9">
        <w:t>domination by the country</w:t>
      </w:r>
      <w:r w:rsidRPr="000412B5" w:rsidR="00B44B5D">
        <w:t>’</w:t>
      </w:r>
      <w:r w:rsidRPr="000412B5" w:rsidR="001B6AB9">
        <w:t>s critical infrastructure</w:t>
      </w:r>
      <w:r w:rsidRPr="000412B5" w:rsidR="0068662F">
        <w:t xml:space="preserve">. That </w:t>
      </w:r>
      <w:r w:rsidRPr="000412B5" w:rsidR="001B6AB9">
        <w:t xml:space="preserve">is actually why those sides of </w:t>
      </w:r>
      <w:r w:rsidRPr="000412B5" w:rsidR="0073356A">
        <w:t>AUKUS</w:t>
      </w:r>
      <w:r w:rsidRPr="000412B5" w:rsidR="001B6AB9">
        <w:t xml:space="preserve"> may end up being more important, at least for the next five to </w:t>
      </w:r>
      <w:r w:rsidRPr="000412B5" w:rsidR="00B214CE">
        <w:t xml:space="preserve">10 </w:t>
      </w:r>
      <w:r w:rsidRPr="000412B5" w:rsidR="001B6AB9">
        <w:t xml:space="preserve">years, than the </w:t>
      </w:r>
      <w:r w:rsidRPr="000412B5" w:rsidR="003A4F5E">
        <w:t>submarine</w:t>
      </w:r>
      <w:r w:rsidRPr="000412B5" w:rsidR="00C26272">
        <w:t xml:space="preserve"> side</w:t>
      </w:r>
      <w:r w:rsidRPr="000412B5" w:rsidR="001B6AB9">
        <w:t>.</w:t>
      </w:r>
    </w:p>
    <w:p w:rsidR="00D600B5" w:rsidRPr="000412B5" w:rsidP="00D600B5">
      <w:pPr>
        <w:pStyle w:val="Question"/>
      </w:pPr>
      <w:sdt>
        <w:sdtPr>
          <w:alias w:val="Member"/>
          <w:tag w:val="&lt;Member mnisId='4681' dodsId='35259'&gt;"/>
          <w:id w:val="-1432890492"/>
          <w:placeholder>
            <w:docPart w:val="DefaultPlaceholder_-1854013440"/>
          </w:placeholder>
          <w:richText/>
        </w:sdtPr>
        <w:sdtContent>
          <w:r w:rsidRPr="000412B5">
            <w:rPr>
              <w:b/>
            </w:rPr>
            <w:t>Bob Seely:</w:t>
          </w:r>
        </w:sdtContent>
      </w:sdt>
      <w:r w:rsidRPr="000412B5">
        <w:t xml:space="preserve"> </w:t>
      </w:r>
      <w:r w:rsidRPr="000412B5" w:rsidR="00C26272">
        <w:t>I have o</w:t>
      </w:r>
      <w:r w:rsidRPr="000412B5" w:rsidR="003727E8">
        <w:t>ne other question, if I ma</w:t>
      </w:r>
      <w:r w:rsidRPr="000412B5" w:rsidR="0068662F">
        <w:t xml:space="preserve">y. It can be a </w:t>
      </w:r>
      <w:r w:rsidRPr="000412B5" w:rsidR="003727E8">
        <w:t xml:space="preserve">brief </w:t>
      </w:r>
      <w:r w:rsidRPr="000412B5" w:rsidR="0068662F">
        <w:t>one</w:t>
      </w:r>
      <w:r w:rsidRPr="000412B5" w:rsidR="00C26272">
        <w:t>; it is e</w:t>
      </w:r>
      <w:r w:rsidRPr="000412B5" w:rsidR="003727E8">
        <w:t>ntirely up to you</w:t>
      </w:r>
      <w:r w:rsidRPr="000412B5" w:rsidR="0068662F">
        <w:t xml:space="preserve">, </w:t>
      </w:r>
      <w:r w:rsidR="006D45D0">
        <w:t>P</w:t>
      </w:r>
      <w:r w:rsidRPr="000412B5" w:rsidR="003727E8">
        <w:t xml:space="preserve">rofessor. </w:t>
      </w:r>
      <w:r w:rsidRPr="000412B5" w:rsidR="0068662F">
        <w:t xml:space="preserve">What is </w:t>
      </w:r>
      <w:r w:rsidRPr="000412B5" w:rsidR="003727E8">
        <w:t>going to happen</w:t>
      </w:r>
      <w:r w:rsidRPr="000412B5" w:rsidR="0068662F">
        <w:t xml:space="preserve"> f</w:t>
      </w:r>
      <w:r w:rsidRPr="000412B5" w:rsidR="003727E8">
        <w:t>irst</w:t>
      </w:r>
      <w:r w:rsidRPr="000412B5" w:rsidR="00C26272">
        <w:t>:</w:t>
      </w:r>
      <w:r w:rsidRPr="000412B5" w:rsidR="0068662F">
        <w:t xml:space="preserve"> </w:t>
      </w:r>
      <w:r w:rsidRPr="000412B5" w:rsidR="003727E8">
        <w:t>China</w:t>
      </w:r>
      <w:r w:rsidRPr="000412B5" w:rsidR="00B44B5D">
        <w:t>’</w:t>
      </w:r>
      <w:r w:rsidRPr="000412B5" w:rsidR="003727E8">
        <w:t>s ability to coerce powers one by one</w:t>
      </w:r>
      <w:r w:rsidR="006D45D0">
        <w:t>;</w:t>
      </w:r>
      <w:r w:rsidRPr="000412B5" w:rsidR="0068662F">
        <w:t xml:space="preserve"> </w:t>
      </w:r>
      <w:r w:rsidRPr="000412B5" w:rsidR="003727E8">
        <w:t xml:space="preserve">or an Article </w:t>
      </w:r>
      <w:r w:rsidRPr="000412B5" w:rsidR="0068662F">
        <w:t xml:space="preserve">5 </w:t>
      </w:r>
      <w:r w:rsidRPr="000412B5" w:rsidR="003727E8">
        <w:t xml:space="preserve">between the spokes of the US </w:t>
      </w:r>
      <w:r w:rsidRPr="000412B5" w:rsidR="0068662F">
        <w:t>a</w:t>
      </w:r>
      <w:r w:rsidRPr="000412B5" w:rsidR="003727E8">
        <w:t>lliance</w:t>
      </w:r>
      <w:r w:rsidRPr="000412B5" w:rsidR="0068662F">
        <w:t>?</w:t>
      </w:r>
    </w:p>
    <w:p w:rsidR="00052CBE" w:rsidRPr="000412B5" w:rsidP="002F2D81">
      <w:pPr>
        <w:pStyle w:val="Answer"/>
      </w:pPr>
      <w:sdt>
        <w:sdtPr>
          <w:alias w:val="Witness"/>
          <w:id w:val="-1604561661"/>
          <w:placeholder>
            <w:docPart w:val="DefaultPlaceholder_-1854013440"/>
          </w:placeholder>
          <w:richText/>
        </w:sdtPr>
        <w:sdtContent>
          <w:r w:rsidRPr="000412B5" w:rsidR="00894AAC">
            <w:rPr>
              <w:b/>
              <w:i/>
              <w:iCs/>
            </w:rPr>
            <w:t>Professor Medcalf:</w:t>
          </w:r>
          <w:r w:rsidRPr="000412B5" w:rsidR="00D600B5">
            <w:rPr>
              <w:b/>
            </w:rPr>
            <w:t xml:space="preserve"> </w:t>
          </w:r>
        </w:sdtContent>
      </w:sdt>
      <w:r w:rsidRPr="000412B5" w:rsidR="0068662F">
        <w:t xml:space="preserve">The </w:t>
      </w:r>
      <w:r w:rsidRPr="000412B5" w:rsidR="00B63399">
        <w:t>reality</w:t>
      </w:r>
      <w:r w:rsidRPr="000412B5" w:rsidR="002B5B8A">
        <w:t xml:space="preserve">, </w:t>
      </w:r>
      <w:r w:rsidRPr="000412B5" w:rsidR="00B63399">
        <w:t>I believe</w:t>
      </w:r>
      <w:r w:rsidRPr="000412B5" w:rsidR="002B5B8A">
        <w:t xml:space="preserve">, is </w:t>
      </w:r>
      <w:r w:rsidRPr="000412B5" w:rsidR="00B63399">
        <w:t>neither of those</w:t>
      </w:r>
      <w:r w:rsidRPr="000412B5" w:rsidR="0068662F">
        <w:t xml:space="preserve">. </w:t>
      </w:r>
      <w:r w:rsidRPr="000412B5" w:rsidR="00B63399">
        <w:t>China</w:t>
      </w:r>
      <w:r w:rsidRPr="000412B5" w:rsidR="0068662F">
        <w:t xml:space="preserve"> is </w:t>
      </w:r>
      <w:r w:rsidRPr="000412B5" w:rsidR="00B63399">
        <w:t xml:space="preserve">having a very uneven experience of </w:t>
      </w:r>
      <w:r w:rsidRPr="000412B5" w:rsidR="0068662F">
        <w:t xml:space="preserve">coercing </w:t>
      </w:r>
      <w:r w:rsidRPr="000412B5" w:rsidR="00B63399">
        <w:t>individual powers one by one</w:t>
      </w:r>
      <w:r w:rsidRPr="000412B5" w:rsidR="0068662F">
        <w:t xml:space="preserve">. It is </w:t>
      </w:r>
      <w:r w:rsidRPr="000412B5" w:rsidR="00B63399">
        <w:t xml:space="preserve">reasonably effective at </w:t>
      </w:r>
      <w:r w:rsidRPr="000412B5" w:rsidR="0068662F">
        <w:t>co</w:t>
      </w:r>
      <w:r w:rsidRPr="000412B5" w:rsidR="0068662F">
        <w:noBreakHyphen/>
        <w:t xml:space="preserve">opting </w:t>
      </w:r>
      <w:r w:rsidRPr="000412B5" w:rsidR="00B63399">
        <w:t xml:space="preserve">some players, particularly in </w:t>
      </w:r>
      <w:r w:rsidRPr="000412B5" w:rsidR="0068662F">
        <w:t>s</w:t>
      </w:r>
      <w:r w:rsidRPr="000412B5" w:rsidR="00B63399">
        <w:t>outh</w:t>
      </w:r>
      <w:r w:rsidRPr="000412B5" w:rsidR="0068662F">
        <w:noBreakHyphen/>
      </w:r>
      <w:r w:rsidRPr="000412B5" w:rsidR="00B63399">
        <w:t>east Asia. I would argue that Cambodia is particularly vulnerable there, but it is going to have a pretty uneven experience with others.</w:t>
      </w:r>
      <w:r w:rsidRPr="000412B5" w:rsidR="002F2D81">
        <w:t xml:space="preserve"> </w:t>
      </w:r>
      <w:r w:rsidRPr="000412B5" w:rsidR="00B63399">
        <w:t xml:space="preserve">There will be times where it can, on a case-by-case basis, coerce the likes of Vietnam, </w:t>
      </w:r>
      <w:r w:rsidRPr="000412B5" w:rsidR="0068662F">
        <w:t xml:space="preserve">the </w:t>
      </w:r>
      <w:r w:rsidRPr="000412B5" w:rsidR="00B63399">
        <w:t>Philippines</w:t>
      </w:r>
      <w:r w:rsidRPr="000412B5" w:rsidR="0068662F">
        <w:t xml:space="preserve"> and </w:t>
      </w:r>
      <w:r w:rsidRPr="000412B5" w:rsidR="00B63399">
        <w:t>Indonesia.</w:t>
      </w:r>
      <w:r w:rsidRPr="000412B5" w:rsidR="0068662F">
        <w:t xml:space="preserve"> </w:t>
      </w:r>
      <w:r w:rsidRPr="000412B5" w:rsidR="00B63399">
        <w:t>There will be times where, surprisingly, they push back</w:t>
      </w:r>
      <w:r w:rsidRPr="000412B5" w:rsidR="002F2D81">
        <w:t>. I</w:t>
      </w:r>
      <w:r w:rsidRPr="000412B5" w:rsidR="00B63399">
        <w:t xml:space="preserve">ndonesia </w:t>
      </w:r>
      <w:r w:rsidRPr="000412B5" w:rsidR="002F2D81">
        <w:t xml:space="preserve">seizes </w:t>
      </w:r>
      <w:r w:rsidRPr="000412B5" w:rsidR="00B63399">
        <w:t>Chinese fishing vessels and burns</w:t>
      </w:r>
      <w:r w:rsidRPr="000412B5" w:rsidR="002F2D81">
        <w:t xml:space="preserve"> them, </w:t>
      </w:r>
      <w:r w:rsidRPr="000412B5" w:rsidR="00B63399">
        <w:t>even though its diplomacy</w:t>
      </w:r>
      <w:r w:rsidRPr="000412B5" w:rsidR="002F2D81">
        <w:t xml:space="preserve"> </w:t>
      </w:r>
      <w:r w:rsidRPr="000412B5" w:rsidR="00B63399">
        <w:t>can be pretty soft towards China.</w:t>
      </w:r>
      <w:r w:rsidRPr="000412B5" w:rsidR="002F2D81">
        <w:t xml:space="preserve"> </w:t>
      </w:r>
    </w:p>
    <w:p w:rsidR="00B63399" w:rsidRPr="000412B5" w:rsidP="002F2D81">
      <w:pPr>
        <w:pStyle w:val="Answer"/>
      </w:pPr>
      <w:r w:rsidRPr="000412B5">
        <w:t xml:space="preserve">In </w:t>
      </w:r>
      <w:r w:rsidRPr="000412B5">
        <w:t>a sense</w:t>
      </w:r>
      <w:r w:rsidRPr="000412B5">
        <w:t xml:space="preserve"> </w:t>
      </w:r>
      <w:r w:rsidRPr="000412B5">
        <w:t xml:space="preserve">the </w:t>
      </w:r>
      <w:r w:rsidRPr="000412B5">
        <w:t xml:space="preserve">coercion is </w:t>
      </w:r>
      <w:r w:rsidRPr="000412B5">
        <w:t xml:space="preserve">already happening, but it is not as comprehensive or as effective as China would like it to be. </w:t>
      </w:r>
      <w:r w:rsidRPr="000412B5">
        <w:t>T</w:t>
      </w:r>
      <w:r w:rsidRPr="000412B5">
        <w:t xml:space="preserve">hat is largely </w:t>
      </w:r>
      <w:r w:rsidRPr="000412B5">
        <w:t xml:space="preserve">a </w:t>
      </w:r>
      <w:r w:rsidRPr="000412B5">
        <w:t>consequence of pushback</w:t>
      </w:r>
      <w:r w:rsidRPr="000412B5" w:rsidR="000412B5">
        <w:t xml:space="preserve"> </w:t>
      </w:r>
      <w:r w:rsidRPr="000412B5">
        <w:t>by individual countries</w:t>
      </w:r>
      <w:r w:rsidRPr="000412B5" w:rsidR="000412B5">
        <w:t>. I</w:t>
      </w:r>
      <w:r w:rsidRPr="000412B5">
        <w:t xml:space="preserve">n </w:t>
      </w:r>
      <w:r w:rsidRPr="000412B5">
        <w:t xml:space="preserve">a </w:t>
      </w:r>
      <w:r w:rsidRPr="000412B5">
        <w:t xml:space="preserve">very loose </w:t>
      </w:r>
      <w:r w:rsidRPr="000412B5">
        <w:t xml:space="preserve">concept, the </w:t>
      </w:r>
      <w:r w:rsidRPr="000412B5">
        <w:t>Japanese and Indian examples are really profound</w:t>
      </w:r>
      <w:r w:rsidRPr="000412B5">
        <w:t xml:space="preserve"> </w:t>
      </w:r>
      <w:r w:rsidRPr="000412B5">
        <w:t>at a military and security level.</w:t>
      </w:r>
      <w:r w:rsidRPr="000412B5" w:rsidR="000412B5">
        <w:t xml:space="preserve"> Look at t</w:t>
      </w:r>
      <w:r w:rsidRPr="000412B5">
        <w:t>he fact that India pushes back on its land bo</w:t>
      </w:r>
      <w:r w:rsidRPr="000412B5" w:rsidR="00052CBE">
        <w:t>rder</w:t>
      </w:r>
      <w:r w:rsidRPr="000412B5" w:rsidR="000412B5">
        <w:t>, or the</w:t>
      </w:r>
      <w:r w:rsidRPr="000412B5" w:rsidR="00052CBE">
        <w:t xml:space="preserve"> </w:t>
      </w:r>
      <w:r w:rsidRPr="000412B5">
        <w:t xml:space="preserve">fact that the Japanese </w:t>
      </w:r>
      <w:r w:rsidRPr="000412B5" w:rsidR="00052CBE">
        <w:t>n</w:t>
      </w:r>
      <w:r w:rsidRPr="000412B5">
        <w:t>avy, since about 2010</w:t>
      </w:r>
      <w:r w:rsidRPr="000412B5" w:rsidR="00052CBE">
        <w:t xml:space="preserve"> or </w:t>
      </w:r>
      <w:r w:rsidRPr="000412B5">
        <w:t>2011</w:t>
      </w:r>
      <w:r w:rsidRPr="000412B5" w:rsidR="000412B5">
        <w:t>,</w:t>
      </w:r>
      <w:r w:rsidRPr="000412B5">
        <w:t xml:space="preserve"> has consistently deterred China in the East China</w:t>
      </w:r>
      <w:r w:rsidRPr="000412B5" w:rsidR="00052CBE">
        <w:t xml:space="preserve"> Sea</w:t>
      </w:r>
      <w:r w:rsidRPr="000412B5" w:rsidR="000412B5">
        <w:t xml:space="preserve">; that </w:t>
      </w:r>
      <w:r w:rsidRPr="000412B5" w:rsidR="00052CBE">
        <w:t xml:space="preserve">is one </w:t>
      </w:r>
      <w:r w:rsidRPr="000412B5">
        <w:t xml:space="preserve">of the reasons why China turned </w:t>
      </w:r>
      <w:r w:rsidRPr="000412B5" w:rsidR="00052CBE">
        <w:t xml:space="preserve">the </w:t>
      </w:r>
      <w:r w:rsidRPr="000412B5">
        <w:t xml:space="preserve">South China </w:t>
      </w:r>
      <w:r w:rsidRPr="000412B5" w:rsidR="00052CBE">
        <w:t xml:space="preserve">Sea </w:t>
      </w:r>
      <w:r w:rsidRPr="000412B5">
        <w:t>so effectively</w:t>
      </w:r>
      <w:r w:rsidRPr="000412B5" w:rsidR="00052CBE">
        <w:t>. At a geo</w:t>
      </w:r>
      <w:r w:rsidRPr="000412B5" w:rsidR="00052CBE">
        <w:noBreakHyphen/>
      </w:r>
      <w:r w:rsidRPr="000412B5">
        <w:t>economic level</w:t>
      </w:r>
      <w:r w:rsidRPr="000412B5" w:rsidR="00A83A98">
        <w:t>—</w:t>
      </w:r>
      <w:r w:rsidRPr="000412B5">
        <w:t>in other words</w:t>
      </w:r>
      <w:r w:rsidRPr="000412B5" w:rsidR="00A83A98">
        <w:t xml:space="preserve">, </w:t>
      </w:r>
      <w:r w:rsidRPr="000412B5">
        <w:t>using economic or trade dependency as a lever of influence</w:t>
      </w:r>
      <w:r w:rsidRPr="000412B5" w:rsidR="00A83A98">
        <w:t>—</w:t>
      </w:r>
      <w:r w:rsidRPr="000412B5">
        <w:t>China</w:t>
      </w:r>
      <w:r w:rsidRPr="000412B5" w:rsidR="00A83A98">
        <w:t xml:space="preserve"> is already </w:t>
      </w:r>
      <w:r w:rsidRPr="000412B5">
        <w:t xml:space="preserve">trying to </w:t>
      </w:r>
      <w:r w:rsidRPr="000412B5" w:rsidR="00A83A98">
        <w:t>coerce</w:t>
      </w:r>
      <w:r w:rsidRPr="000412B5">
        <w:t xml:space="preserve"> Australia.</w:t>
      </w:r>
    </w:p>
    <w:p w:rsidR="00B63399" w:rsidRPr="000412B5" w:rsidP="00B63399">
      <w:pPr>
        <w:pStyle w:val="Answer"/>
      </w:pPr>
      <w:r w:rsidRPr="000412B5">
        <w:t>A</w:t>
      </w:r>
      <w:r w:rsidRPr="000412B5">
        <w:t xml:space="preserve">ll of this will continue in a pretty ragged way, but over time </w:t>
      </w:r>
      <w:r w:rsidRPr="000412B5">
        <w:t xml:space="preserve">we will </w:t>
      </w:r>
      <w:r w:rsidRPr="000412B5">
        <w:t xml:space="preserve">begin to see small groups </w:t>
      </w:r>
      <w:r w:rsidRPr="000412B5" w:rsidR="0063225A">
        <w:t xml:space="preserve">form </w:t>
      </w:r>
      <w:r w:rsidRPr="000412B5">
        <w:t>among the spokes</w:t>
      </w:r>
      <w:r w:rsidRPr="000412B5">
        <w:t xml:space="preserve"> and </w:t>
      </w:r>
      <w:r w:rsidRPr="000412B5">
        <w:t xml:space="preserve">small groups </w:t>
      </w:r>
      <w:r w:rsidRPr="000412B5">
        <w:t xml:space="preserve">among the middle </w:t>
      </w:r>
      <w:r w:rsidRPr="000412B5">
        <w:t>powers</w:t>
      </w:r>
      <w:r w:rsidRPr="000412B5">
        <w:t xml:space="preserve">. </w:t>
      </w:r>
      <w:r w:rsidRPr="000412B5" w:rsidR="000412B5">
        <w:t xml:space="preserve">It is about the extent to which </w:t>
      </w:r>
      <w:r w:rsidRPr="000412B5">
        <w:t xml:space="preserve">we can involve </w:t>
      </w:r>
      <w:r w:rsidRPr="000412B5" w:rsidR="00EB5EDA">
        <w:t>Indo</w:t>
      </w:r>
      <w:r w:rsidRPr="000412B5" w:rsidR="00233C1F">
        <w:noBreakHyphen/>
      </w:r>
      <w:r w:rsidRPr="000412B5" w:rsidR="00EB5EDA">
        <w:t>Pacific</w:t>
      </w:r>
      <w:r w:rsidRPr="000412B5">
        <w:t xml:space="preserve"> players that are non-resident</w:t>
      </w:r>
      <w:r w:rsidRPr="000412B5" w:rsidR="000412B5">
        <w:t>—</w:t>
      </w:r>
      <w:r w:rsidRPr="000412B5" w:rsidR="00CE79EF">
        <w:t>p</w:t>
      </w:r>
      <w:r w:rsidRPr="000412B5" w:rsidR="00723B89">
        <w:t xml:space="preserve">owers </w:t>
      </w:r>
      <w:r w:rsidRPr="000412B5">
        <w:t xml:space="preserve">like </w:t>
      </w:r>
      <w:r w:rsidRPr="000412B5">
        <w:t xml:space="preserve">the </w:t>
      </w:r>
      <w:r w:rsidRPr="000412B5">
        <w:t>United Kingdom</w:t>
      </w:r>
      <w:r w:rsidRPr="000412B5" w:rsidR="000412B5">
        <w:t xml:space="preserve">, </w:t>
      </w:r>
      <w:r w:rsidRPr="000412B5">
        <w:t>with global interests, with stakes in regional</w:t>
      </w:r>
      <w:r w:rsidRPr="000412B5">
        <w:t xml:space="preserve"> order, and the </w:t>
      </w:r>
      <w:r w:rsidRPr="000412B5">
        <w:t xml:space="preserve">extent to which they can support some of these coalitions, not necessarily through military force but </w:t>
      </w:r>
      <w:r w:rsidRPr="000412B5">
        <w:t>through other means.</w:t>
      </w:r>
      <w:r w:rsidRPr="000412B5" w:rsidR="000412B5">
        <w:t xml:space="preserve"> The more we can do that, the more effective that pushback is going to be.</w:t>
      </w:r>
    </w:p>
    <w:p w:rsidR="00F74A40" w:rsidRPr="000412B5" w:rsidP="00F74A40">
      <w:pPr>
        <w:pStyle w:val="Answer"/>
      </w:pPr>
      <w:r w:rsidRPr="000412B5">
        <w:t xml:space="preserve">The </w:t>
      </w:r>
      <w:r w:rsidRPr="000412B5" w:rsidR="00B63399">
        <w:t xml:space="preserve">narrative </w:t>
      </w:r>
      <w:r w:rsidRPr="000412B5">
        <w:t xml:space="preserve">I have </w:t>
      </w:r>
      <w:r w:rsidRPr="000412B5" w:rsidR="00B63399">
        <w:t>given you there is not</w:t>
      </w:r>
      <w:r w:rsidRPr="000412B5">
        <w:t xml:space="preserve"> elegant</w:t>
      </w:r>
      <w:r w:rsidRPr="000412B5" w:rsidR="00B63399">
        <w:t xml:space="preserve">. </w:t>
      </w:r>
      <w:r w:rsidRPr="000412B5" w:rsidR="008F3D53">
        <w:t>W</w:t>
      </w:r>
      <w:r w:rsidRPr="000412B5">
        <w:t xml:space="preserve">e are </w:t>
      </w:r>
      <w:r w:rsidRPr="000412B5" w:rsidR="008F3D53">
        <w:t xml:space="preserve">not </w:t>
      </w:r>
      <w:r w:rsidRPr="000412B5" w:rsidR="00B63399">
        <w:t xml:space="preserve">going to suddenly have a NATO in the </w:t>
      </w:r>
      <w:r w:rsidRPr="000412B5">
        <w:t>Indo</w:t>
      </w:r>
      <w:r w:rsidRPr="000412B5">
        <w:noBreakHyphen/>
        <w:t xml:space="preserve">Pacific, nor </w:t>
      </w:r>
      <w:r w:rsidRPr="000412B5" w:rsidR="008F3D53">
        <w:t xml:space="preserve">is </w:t>
      </w:r>
      <w:r w:rsidRPr="000412B5">
        <w:t xml:space="preserve">China going to </w:t>
      </w:r>
      <w:r w:rsidRPr="000412B5" w:rsidR="0010004D">
        <w:t>consistently get its way</w:t>
      </w:r>
      <w:r w:rsidRPr="000412B5">
        <w:t xml:space="preserve">, </w:t>
      </w:r>
      <w:r w:rsidRPr="000412B5" w:rsidR="0010004D">
        <w:t xml:space="preserve">precisely </w:t>
      </w:r>
      <w:r w:rsidRPr="000412B5">
        <w:t xml:space="preserve">because of </w:t>
      </w:r>
      <w:r w:rsidRPr="000412B5" w:rsidR="0010004D">
        <w:t xml:space="preserve">the pushback that </w:t>
      </w:r>
      <w:r w:rsidRPr="000412B5">
        <w:t xml:space="preserve">we are </w:t>
      </w:r>
      <w:r w:rsidRPr="000412B5" w:rsidR="0010004D">
        <w:t>seeing</w:t>
      </w:r>
      <w:r w:rsidRPr="000412B5">
        <w:t xml:space="preserve">. I </w:t>
      </w:r>
      <w:r w:rsidRPr="000412B5" w:rsidR="0010004D">
        <w:t xml:space="preserve">would </w:t>
      </w:r>
      <w:r w:rsidRPr="000412B5">
        <w:t xml:space="preserve">see </w:t>
      </w:r>
      <w:r w:rsidRPr="000412B5">
        <w:t>AUKUS</w:t>
      </w:r>
      <w:r w:rsidRPr="000412B5" w:rsidR="008F3D53">
        <w:t xml:space="preserve"> </w:t>
      </w:r>
      <w:r w:rsidRPr="000412B5" w:rsidR="0010004D">
        <w:t>as a part of that.</w:t>
      </w:r>
    </w:p>
    <w:p w:rsidR="00DE69C7" w:rsidRPr="000412B5" w:rsidP="000412B5">
      <w:pPr>
        <w:pStyle w:val="Question"/>
        <w:numPr>
          <w:ilvl w:val="0"/>
          <w:numId w:val="0"/>
        </w:numPr>
        <w:ind w:left="794"/>
      </w:pPr>
      <w:sdt>
        <w:sdtPr>
          <w:alias w:val="Member"/>
          <w:tag w:val="&lt;Member mnisId='4462' dodsId='108954'&gt;"/>
          <w:id w:val="-1343613392"/>
          <w:placeholder>
            <w:docPart w:val="DefaultPlaceholder_-1854013440"/>
          </w:placeholder>
          <w:richText/>
        </w:sdtPr>
        <w:sdtContent>
          <w:r w:rsidRPr="000412B5" w:rsidR="00D26A0F">
            <w:rPr>
              <w:b/>
            </w:rPr>
            <w:t>Chair:</w:t>
          </w:r>
        </w:sdtContent>
      </w:sdt>
      <w:r w:rsidRPr="000412B5" w:rsidR="00D26A0F">
        <w:t xml:space="preserve"> </w:t>
      </w:r>
      <w:r w:rsidRPr="000412B5">
        <w:t>Thank you very much indeed, Professor Medcalf. We are going to have to close in a moment, but I just wanted to thank you enormously for your contribution this morning and for staying up late.</w:t>
      </w:r>
    </w:p>
    <w:p w:rsidR="00DE69C7" w:rsidRPr="000412B5" w:rsidP="00DE69C7">
      <w:pPr>
        <w:pStyle w:val="Question"/>
        <w:numPr>
          <w:ilvl w:val="0"/>
          <w:numId w:val="0"/>
        </w:numPr>
        <w:ind w:left="794"/>
      </w:pPr>
      <w:r w:rsidRPr="000412B5">
        <w:t>I was interested in your comparison with the Falkland Islands. I was reminded of an interview given the other day by a former ambassador of ours who pointed out that Jeane Kirkpatrick, the then</w:t>
      </w:r>
      <w:r w:rsidRPr="000412B5" w:rsidR="000412B5">
        <w:t xml:space="preserve"> </w:t>
      </w:r>
      <w:r w:rsidRPr="000412B5">
        <w:t>United States ambassador to the UN on the day that the UK sent Task Force South, went and had dinner with the Argentine envoys and the Argentine Minister of Defence, which did rather sober up many people in the UK as to the questions over some elements of the alliance, at least. I hope your Falklands comparisons are on the positive side rather than the other side.</w:t>
      </w:r>
    </w:p>
    <w:p w:rsidR="00DE69C7" w:rsidRPr="000412B5" w:rsidP="00DE69C7">
      <w:pPr>
        <w:pStyle w:val="Question"/>
        <w:numPr>
          <w:ilvl w:val="0"/>
          <w:numId w:val="0"/>
        </w:numPr>
        <w:ind w:left="794"/>
        <w:rPr>
          <w:b/>
          <w:bCs/>
          <w:i/>
          <w:iCs/>
        </w:rPr>
      </w:pPr>
      <w:sdt>
        <w:sdtPr>
          <w:alias w:val="Witness"/>
          <w:id w:val="1693804764"/>
          <w:placeholder>
            <w:docPart w:val="EFEA75DC2E274154ABF399EA9BF6CE61"/>
          </w:placeholder>
          <w:richText/>
        </w:sdtPr>
        <w:sdtContent>
          <w:r w:rsidRPr="000412B5">
            <w:rPr>
              <w:b/>
              <w:i/>
              <w:iCs/>
            </w:rPr>
            <w:t>Professor Medcalf:</w:t>
          </w:r>
          <w:r w:rsidRPr="000412B5">
            <w:rPr>
              <w:b/>
            </w:rPr>
            <w:t xml:space="preserve"> </w:t>
          </w:r>
        </w:sdtContent>
      </w:sdt>
      <w:r w:rsidRPr="000412B5">
        <w:t>Yes</w:t>
      </w:r>
      <w:r w:rsidRPr="000412B5">
        <w:rPr>
          <w:i/>
          <w:iCs/>
        </w:rPr>
        <w:t>.</w:t>
      </w:r>
    </w:p>
    <w:p w:rsidR="00DE69C7" w:rsidRPr="000412B5" w:rsidP="000412B5">
      <w:pPr>
        <w:pStyle w:val="Question"/>
      </w:pPr>
      <w:sdt>
        <w:sdtPr>
          <w:alias w:val="Member"/>
          <w:tag w:val="&lt;Member mnisId='4462' dodsId='108954'&gt;"/>
          <w:id w:val="1524822236"/>
          <w:placeholder>
            <w:docPart w:val="AB0CF14F6F4F470694E3962F4281C4DF"/>
          </w:placeholder>
          <w:richText/>
        </w:sdtPr>
        <w:sdtContent>
          <w:r w:rsidRPr="000412B5">
            <w:rPr>
              <w:b/>
            </w:rPr>
            <w:t>Chair:</w:t>
          </w:r>
        </w:sdtContent>
      </w:sdt>
      <w:r w:rsidRPr="000412B5">
        <w:t xml:space="preserve"> On that note I am going to thank you enormously</w:t>
      </w:r>
      <w:r w:rsidRPr="000412B5" w:rsidR="00964262">
        <w:t>. U</w:t>
      </w:r>
      <w:r w:rsidRPr="000412B5">
        <w:t>nless you have any last contributions I will close the session there. Thank you very much, Professor Medcalf.</w:t>
      </w:r>
    </w:p>
    <w:p w:rsidR="00DE69C7" w:rsidRPr="000412B5" w:rsidP="000412B5">
      <w:pPr>
        <w:pStyle w:val="Question"/>
        <w:numPr>
          <w:ilvl w:val="0"/>
          <w:numId w:val="0"/>
        </w:numPr>
        <w:ind w:left="794"/>
      </w:pPr>
      <w:sdt>
        <w:sdtPr>
          <w:alias w:val="Witness"/>
          <w:id w:val="2137052428"/>
          <w:placeholder>
            <w:docPart w:val="FB912F1568134E499F581A6BD99CADC3"/>
          </w:placeholder>
          <w:richText/>
        </w:sdtPr>
        <w:sdtContent>
          <w:r w:rsidRPr="000412B5">
            <w:rPr>
              <w:b/>
              <w:i/>
              <w:iCs/>
            </w:rPr>
            <w:t>Professor Medcalf:</w:t>
          </w:r>
          <w:r w:rsidRPr="000412B5">
            <w:rPr>
              <w:b/>
            </w:rPr>
            <w:t xml:space="preserve"> </w:t>
          </w:r>
        </w:sdtContent>
      </w:sdt>
      <w:r w:rsidRPr="000412B5">
        <w:t xml:space="preserve">I would like to make one </w:t>
      </w:r>
      <w:r w:rsidRPr="000412B5" w:rsidR="007F0F9E">
        <w:t xml:space="preserve">last </w:t>
      </w:r>
      <w:r w:rsidRPr="000412B5">
        <w:t>observation</w:t>
      </w:r>
      <w:r w:rsidRPr="000412B5" w:rsidR="007F0F9E">
        <w:t xml:space="preserve">, </w:t>
      </w:r>
      <w:r w:rsidRPr="000412B5">
        <w:t>if I may.</w:t>
      </w:r>
      <w:r w:rsidRPr="000412B5" w:rsidR="007F0F9E">
        <w:t xml:space="preserve"> As I said, </w:t>
      </w:r>
      <w:r w:rsidRPr="000412B5">
        <w:t>the real challenge</w:t>
      </w:r>
      <w:r w:rsidRPr="000412B5" w:rsidR="007F0F9E">
        <w:t xml:space="preserve"> and </w:t>
      </w:r>
      <w:r w:rsidRPr="000412B5">
        <w:t xml:space="preserve">the hard work of </w:t>
      </w:r>
      <w:r w:rsidRPr="000412B5" w:rsidR="007F0F9E">
        <w:t xml:space="preserve">AUKUS </w:t>
      </w:r>
      <w:r w:rsidRPr="000412B5">
        <w:t>starts now</w:t>
      </w:r>
      <w:r w:rsidRPr="000412B5" w:rsidR="007F0F9E">
        <w:t xml:space="preserve">. The </w:t>
      </w:r>
      <w:r w:rsidRPr="000412B5">
        <w:t xml:space="preserve">only other message I can convey from </w:t>
      </w:r>
      <w:r w:rsidRPr="000412B5" w:rsidR="007F0F9E">
        <w:t xml:space="preserve">an </w:t>
      </w:r>
      <w:r w:rsidRPr="000412B5">
        <w:t xml:space="preserve">Australian perspective is that </w:t>
      </w:r>
      <w:r w:rsidRPr="000412B5" w:rsidR="007F0F9E">
        <w:t xml:space="preserve">there will </w:t>
      </w:r>
      <w:r w:rsidRPr="000412B5">
        <w:t>be a lot of expectation in this country now that the United Kingdom is serious about a sustained strategic tilt towards the Indo</w:t>
      </w:r>
      <w:r w:rsidRPr="000412B5" w:rsidR="00964262">
        <w:noBreakHyphen/>
      </w:r>
      <w:r w:rsidRPr="000412B5">
        <w:t>Pacific</w:t>
      </w:r>
      <w:r w:rsidRPr="000412B5" w:rsidR="007F0F9E">
        <w:t xml:space="preserve"> and serious about </w:t>
      </w:r>
      <w:r w:rsidRPr="000412B5">
        <w:t>working with</w:t>
      </w:r>
      <w:r w:rsidRPr="000412B5" w:rsidR="007F0F9E">
        <w:t xml:space="preserve"> us in </w:t>
      </w:r>
      <w:r w:rsidRPr="000412B5">
        <w:t xml:space="preserve">following up the promise of AUKUS. </w:t>
      </w:r>
      <w:r w:rsidRPr="000412B5" w:rsidR="007F0F9E">
        <w:t xml:space="preserve">I will </w:t>
      </w:r>
      <w:r w:rsidRPr="000412B5">
        <w:t>end on that</w:t>
      </w:r>
      <w:r w:rsidRPr="000412B5" w:rsidR="007F0F9E">
        <w:t>.</w:t>
      </w:r>
    </w:p>
    <w:p w:rsidR="00DE69C7" w:rsidRPr="000412B5" w:rsidP="00DE69C7">
      <w:pPr>
        <w:pStyle w:val="Question"/>
      </w:pPr>
      <w:sdt>
        <w:sdtPr>
          <w:alias w:val="Member"/>
          <w:tag w:val="&lt;Member mnisId='4462' dodsId='108954'&gt;"/>
          <w:id w:val="-1984699399"/>
          <w:placeholder>
            <w:docPart w:val="7A2DC7EFCD8D4479A54F38D230FADF16"/>
          </w:placeholder>
          <w:richText/>
        </w:sdtPr>
        <w:sdtContent>
          <w:r w:rsidRPr="000412B5" w:rsidR="007F0F9E">
            <w:rPr>
              <w:b/>
            </w:rPr>
            <w:t>Chair:</w:t>
          </w:r>
        </w:sdtContent>
      </w:sdt>
      <w:r w:rsidRPr="000412B5" w:rsidR="007F0F9E">
        <w:t xml:space="preserve"> This </w:t>
      </w:r>
      <w:r w:rsidRPr="000412B5" w:rsidR="007A309D">
        <w:t>cannot simply be an announcement</w:t>
      </w:r>
      <w:r w:rsidR="006D45D0">
        <w:t>; i</w:t>
      </w:r>
      <w:r w:rsidRPr="000412B5" w:rsidR="007F0F9E">
        <w:t xml:space="preserve">t </w:t>
      </w:r>
      <w:r w:rsidRPr="000412B5" w:rsidR="007A309D">
        <w:t>has to be delivery</w:t>
      </w:r>
      <w:r w:rsidRPr="000412B5" w:rsidR="007F0F9E">
        <w:t xml:space="preserve">. I </w:t>
      </w:r>
      <w:r w:rsidRPr="000412B5" w:rsidR="007A309D">
        <w:t>presume</w:t>
      </w:r>
      <w:r w:rsidRPr="000412B5" w:rsidR="007F0F9E">
        <w:t xml:space="preserve">, </w:t>
      </w:r>
      <w:r w:rsidRPr="000412B5" w:rsidR="007A309D">
        <w:t>then</w:t>
      </w:r>
      <w:r w:rsidRPr="000412B5" w:rsidR="007F0F9E">
        <w:t xml:space="preserve">, you are </w:t>
      </w:r>
      <w:r w:rsidRPr="000412B5" w:rsidR="007A309D">
        <w:t xml:space="preserve">also referring to the importance of the UK investing in research and development to </w:t>
      </w:r>
      <w:r w:rsidRPr="000412B5" w:rsidR="00A55458">
        <w:t xml:space="preserve">actually play its weight in the technological developments that </w:t>
      </w:r>
      <w:r w:rsidRPr="000412B5" w:rsidR="007F0F9E">
        <w:t xml:space="preserve">you have </w:t>
      </w:r>
      <w:r w:rsidRPr="000412B5" w:rsidR="00A55458">
        <w:t>spoken about</w:t>
      </w:r>
      <w:r w:rsidRPr="000412B5" w:rsidR="007F0F9E">
        <w:t xml:space="preserve">, </w:t>
      </w:r>
      <w:r w:rsidRPr="000412B5" w:rsidR="00A55458">
        <w:t>and</w:t>
      </w:r>
      <w:r w:rsidRPr="000412B5" w:rsidR="00A30E25">
        <w:t xml:space="preserve">, </w:t>
      </w:r>
      <w:r w:rsidRPr="000412B5" w:rsidR="00A55458">
        <w:t>indeed</w:t>
      </w:r>
      <w:r w:rsidRPr="000412B5" w:rsidR="00A30E25">
        <w:t xml:space="preserve">, </w:t>
      </w:r>
      <w:r w:rsidRPr="000412B5" w:rsidR="00A55458">
        <w:t xml:space="preserve">in </w:t>
      </w:r>
      <w:r w:rsidRPr="000412B5" w:rsidR="007F0F9E">
        <w:t xml:space="preserve">our </w:t>
      </w:r>
      <w:r w:rsidRPr="000412B5" w:rsidR="00A55458">
        <w:t>diplomatic efforts into the South China</w:t>
      </w:r>
      <w:r w:rsidRPr="000412B5" w:rsidR="007F0F9E">
        <w:t xml:space="preserve"> Sea, </w:t>
      </w:r>
      <w:r w:rsidRPr="000412B5" w:rsidR="00A55458">
        <w:t>to actually</w:t>
      </w:r>
      <w:r w:rsidRPr="000412B5" w:rsidR="00A7532D">
        <w:t xml:space="preserve">, </w:t>
      </w:r>
      <w:r w:rsidRPr="000412B5" w:rsidR="00A55458">
        <w:t>again</w:t>
      </w:r>
      <w:r w:rsidRPr="000412B5" w:rsidR="00A7532D">
        <w:t xml:space="preserve">, </w:t>
      </w:r>
      <w:r w:rsidRPr="000412B5" w:rsidR="00A55458">
        <w:t>play our weight into the sustaining of the order that you have spoken about.</w:t>
      </w:r>
    </w:p>
    <w:p w:rsidR="00C74138" w:rsidRPr="000412B5" w:rsidP="00C74138">
      <w:pPr>
        <w:pStyle w:val="Question"/>
        <w:numPr>
          <w:ilvl w:val="0"/>
          <w:numId w:val="0"/>
        </w:numPr>
        <w:ind w:left="794"/>
      </w:pPr>
      <w:sdt>
        <w:sdtPr>
          <w:alias w:val="Witness"/>
          <w:id w:val="1515804874"/>
          <w:placeholder>
            <w:docPart w:val="0F98AF70ECD043F7A0CCB8267E531D56"/>
          </w:placeholder>
          <w:richText/>
        </w:sdtPr>
        <w:sdtContent>
          <w:r w:rsidRPr="000412B5">
            <w:rPr>
              <w:b/>
              <w:bCs/>
              <w:i/>
              <w:iCs/>
            </w:rPr>
            <w:t>Professor Medcalf:</w:t>
          </w:r>
          <w:r w:rsidRPr="000412B5">
            <w:t xml:space="preserve"> </w:t>
          </w:r>
        </w:sdtContent>
      </w:sdt>
      <w:r w:rsidRPr="000412B5" w:rsidR="000412B5">
        <w:t>Yes, a</w:t>
      </w:r>
      <w:r w:rsidRPr="000412B5">
        <w:t>bsolutely</w:t>
      </w:r>
      <w:r w:rsidRPr="000412B5" w:rsidR="00B40839">
        <w:t>, and also extending the bipartisan support for AUKUS that we have in this country to bipartisan support in the United Kingdom as well.</w:t>
      </w:r>
    </w:p>
    <w:p w:rsidR="00F879CE" w:rsidRPr="002A477C" w:rsidP="009D2A2F">
      <w:pPr>
        <w:pStyle w:val="Question"/>
        <w:numPr>
          <w:ilvl w:val="0"/>
          <w:numId w:val="0"/>
        </w:numPr>
        <w:ind w:left="794"/>
      </w:pPr>
      <w:sdt>
        <w:sdtPr>
          <w:alias w:val="Member"/>
          <w:tag w:val="&lt;Member mnisId='4462' dodsId='108954'&gt;"/>
          <w:id w:val="-1124618747"/>
          <w:placeholder>
            <w:docPart w:val="52BB5039A89A4695BC958965963FDD63"/>
          </w:placeholder>
          <w:richText/>
        </w:sdtPr>
        <w:sdtContent>
          <w:r w:rsidRPr="000412B5" w:rsidR="00C74138">
            <w:rPr>
              <w:b/>
            </w:rPr>
            <w:t>Chair:</w:t>
          </w:r>
        </w:sdtContent>
      </w:sdt>
      <w:r w:rsidRPr="000412B5" w:rsidR="00C74138">
        <w:t xml:space="preserve"> Thank you very much.</w:t>
      </w:r>
      <w:r w:rsidRPr="000412B5" w:rsidR="00B40839">
        <w:t xml:space="preserve"> On that note, we will close.</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17E0A4E7BF1D4AEEA2326E8474561CF6"/>
      </w:placeholder>
      <w:richText/>
    </w:sdtPr>
    <w:sdtContent>
      <w:p w:rsidR="003736A1" w:rsidP="009277D8">
        <w:pPr>
          <w:pStyle w:val="Para"/>
          <w:rPr>
            <w:color w:val="808080"/>
          </w:rPr>
        </w:pPr>
        <w:r w:rsidRPr="00DD6E9E">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1362F48C46C542ED894B588F94698063"/>
      </w:placeholder>
      <w:richText/>
    </w:sdtPr>
    <w:sdtContent>
      <w:p w:rsidR="003736A1"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DD6E9E"/>
    <w:rPr>
      <w:color w:val="605E5C"/>
      <w:shd w:val="clear" w:color="auto" w:fill="E1DFDD"/>
    </w:rPr>
  </w:style>
  <w:style w:type="table" w:styleId="TableGrid">
    <w:name w:val="Table Grid"/>
    <w:basedOn w:val="TableNormal"/>
    <w:uiPriority w:val="59"/>
    <w:unhideWhenUsed/>
    <w:rsid w:val="00F879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eanckorn\Documents\USE%20THIS%20ONE_SelectCommittees2010.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17E0A4E7BF1D4AEEA2326E8474561CF6"/>
        <w:category>
          <w:name w:val="General"/>
          <w:gallery w:val="placeholder"/>
        </w:category>
        <w:types>
          <w:type w:val="bbPlcHdr"/>
        </w:types>
        <w:behaviors>
          <w:behavior w:val="content"/>
        </w:behaviors>
        <w:guid w:val="{055448F2-434A-47B6-84E1-DDB198B3D55E}"/>
      </w:docPartPr>
      <w:docPartBody>
        <w:p w:rsidR="00C04E7C" w:rsidP="003F168C">
          <w:pPr>
            <w:pStyle w:val="17E0A4E7BF1D4AEEA2326E8474561CF6"/>
          </w:pPr>
          <w:r w:rsidRPr="000753FC">
            <w:rPr>
              <w:rStyle w:val="PlaceholderText"/>
            </w:rPr>
            <w:t>Click here to enter text.</w:t>
          </w:r>
        </w:p>
      </w:docPartBody>
    </w:docPart>
    <w:docPart>
      <w:docPartPr>
        <w:name w:val="A7FA0E5821B24F478B826D23BFB524DE"/>
        <w:category>
          <w:name w:val="General"/>
          <w:gallery w:val="placeholder"/>
        </w:category>
        <w:types>
          <w:type w:val="bbPlcHdr"/>
        </w:types>
        <w:behaviors>
          <w:behavior w:val="content"/>
        </w:behaviors>
        <w:guid w:val="{7A83EC54-BF53-4F78-A426-E28F581914B3}"/>
      </w:docPartPr>
      <w:docPartBody>
        <w:p w:rsidR="00C04E7C" w:rsidP="003F168C">
          <w:pPr>
            <w:pStyle w:val="A7FA0E5821B24F478B826D23BFB524DE"/>
          </w:pPr>
          <w:r w:rsidRPr="002B3926">
            <w:rPr>
              <w:rStyle w:val="PlaceholderText"/>
            </w:rPr>
            <w:t>Click here to enter text.</w:t>
          </w:r>
        </w:p>
      </w:docPartBody>
    </w:docPart>
    <w:docPart>
      <w:docPartPr>
        <w:name w:val="1362F48C46C542ED894B588F94698063"/>
        <w:category>
          <w:name w:val="General"/>
          <w:gallery w:val="placeholder"/>
        </w:category>
        <w:types>
          <w:type w:val="bbPlcHdr"/>
        </w:types>
        <w:behaviors>
          <w:behavior w:val="content"/>
        </w:behaviors>
        <w:guid w:val="{A6293AC0-BA73-41A0-884D-5E0B18D124BB}"/>
      </w:docPartPr>
      <w:docPartBody>
        <w:p w:rsidR="00C04E7C" w:rsidP="003F168C">
          <w:pPr>
            <w:pStyle w:val="1362F48C46C542ED894B588F94698063"/>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85BB5A13-6D66-4A9C-8D5E-46A768CC53F2}"/>
      </w:docPartPr>
      <w:docPartBody>
        <w:p w:rsidR="00C04E7C">
          <w:r w:rsidRPr="006F2B35">
            <w:rPr>
              <w:rStyle w:val="PlaceholderText"/>
            </w:rPr>
            <w:t>Click or tap here to enter text.</w:t>
          </w:r>
        </w:p>
      </w:docPartBody>
    </w:docPart>
    <w:docPart>
      <w:docPartPr>
        <w:name w:val="52BB5039A89A4695BC958965963FDD63"/>
        <w:category>
          <w:name w:val="General"/>
          <w:gallery w:val="placeholder"/>
        </w:category>
        <w:types>
          <w:type w:val="bbPlcHdr"/>
        </w:types>
        <w:behaviors>
          <w:behavior w:val="content"/>
        </w:behaviors>
        <w:guid w:val="{6BB16D69-1948-41B3-9933-60E96B57D3C4}"/>
      </w:docPartPr>
      <w:docPartBody>
        <w:p w:rsidR="00500ACA" w:rsidP="00C04E7C">
          <w:pPr>
            <w:pStyle w:val="52BB5039A89A4695BC958965963FDD63"/>
          </w:pPr>
          <w:r w:rsidRPr="006F2B35">
            <w:rPr>
              <w:rStyle w:val="PlaceholderText"/>
            </w:rPr>
            <w:t>Click or tap here to enter text.</w:t>
          </w:r>
        </w:p>
      </w:docPartBody>
    </w:docPart>
    <w:docPart>
      <w:docPartPr>
        <w:name w:val="0F98AF70ECD043F7A0CCB8267E531D56"/>
        <w:category>
          <w:name w:val="General"/>
          <w:gallery w:val="placeholder"/>
        </w:category>
        <w:types>
          <w:type w:val="bbPlcHdr"/>
        </w:types>
        <w:behaviors>
          <w:behavior w:val="content"/>
        </w:behaviors>
        <w:guid w:val="{9B9DB4A7-91C2-4567-9C71-9900B5C37E19}"/>
      </w:docPartPr>
      <w:docPartBody>
        <w:p w:rsidR="00500ACA" w:rsidP="00C04E7C">
          <w:pPr>
            <w:pStyle w:val="0F98AF70ECD043F7A0CCB8267E531D56"/>
          </w:pPr>
          <w:r w:rsidRPr="006F2B35">
            <w:rPr>
              <w:rStyle w:val="PlaceholderText"/>
            </w:rPr>
            <w:t>Click or tap here to enter text.</w:t>
          </w:r>
        </w:p>
      </w:docPartBody>
    </w:docPart>
    <w:docPart>
      <w:docPartPr>
        <w:name w:val="EFEA75DC2E274154ABF399EA9BF6CE61"/>
        <w:category>
          <w:name w:val="General"/>
          <w:gallery w:val="placeholder"/>
        </w:category>
        <w:types>
          <w:type w:val="bbPlcHdr"/>
        </w:types>
        <w:behaviors>
          <w:behavior w:val="content"/>
        </w:behaviors>
        <w:guid w:val="{755FCD2A-BDAA-4FD2-9FF7-2C0FE284E88B}"/>
      </w:docPartPr>
      <w:docPartBody>
        <w:p w:rsidR="00500ACA" w:rsidP="00C04E7C">
          <w:pPr>
            <w:pStyle w:val="EFEA75DC2E274154ABF399EA9BF6CE61"/>
          </w:pPr>
          <w:r w:rsidRPr="006F2B35">
            <w:rPr>
              <w:rStyle w:val="PlaceholderText"/>
            </w:rPr>
            <w:t>Click or tap here to enter text.</w:t>
          </w:r>
        </w:p>
      </w:docPartBody>
    </w:docPart>
    <w:docPart>
      <w:docPartPr>
        <w:name w:val="AB0CF14F6F4F470694E3962F4281C4DF"/>
        <w:category>
          <w:name w:val="General"/>
          <w:gallery w:val="placeholder"/>
        </w:category>
        <w:types>
          <w:type w:val="bbPlcHdr"/>
        </w:types>
        <w:behaviors>
          <w:behavior w:val="content"/>
        </w:behaviors>
        <w:guid w:val="{EB3E7725-ECED-4185-AC29-8D1504A647EF}"/>
      </w:docPartPr>
      <w:docPartBody>
        <w:p w:rsidR="00500ACA" w:rsidP="00C04E7C">
          <w:pPr>
            <w:pStyle w:val="AB0CF14F6F4F470694E3962F4281C4DF"/>
          </w:pPr>
          <w:r w:rsidRPr="006F2B35">
            <w:rPr>
              <w:rStyle w:val="PlaceholderText"/>
            </w:rPr>
            <w:t>Click or tap here to enter text.</w:t>
          </w:r>
        </w:p>
      </w:docPartBody>
    </w:docPart>
    <w:docPart>
      <w:docPartPr>
        <w:name w:val="FB912F1568134E499F581A6BD99CADC3"/>
        <w:category>
          <w:name w:val="General"/>
          <w:gallery w:val="placeholder"/>
        </w:category>
        <w:types>
          <w:type w:val="bbPlcHdr"/>
        </w:types>
        <w:behaviors>
          <w:behavior w:val="content"/>
        </w:behaviors>
        <w:guid w:val="{B8713385-E1B3-4171-8B70-9309D4118ECF}"/>
      </w:docPartPr>
      <w:docPartBody>
        <w:p w:rsidR="00500ACA" w:rsidP="00C04E7C">
          <w:pPr>
            <w:pStyle w:val="FB912F1568134E499F581A6BD99CADC3"/>
          </w:pPr>
          <w:r w:rsidRPr="006F2B35">
            <w:rPr>
              <w:rStyle w:val="PlaceholderText"/>
            </w:rPr>
            <w:t>Click or tap here to enter text.</w:t>
          </w:r>
        </w:p>
      </w:docPartBody>
    </w:docPart>
    <w:docPart>
      <w:docPartPr>
        <w:name w:val="7A2DC7EFCD8D4479A54F38D230FADF16"/>
        <w:category>
          <w:name w:val="General"/>
          <w:gallery w:val="placeholder"/>
        </w:category>
        <w:types>
          <w:type w:val="bbPlcHdr"/>
        </w:types>
        <w:behaviors>
          <w:behavior w:val="content"/>
        </w:behaviors>
        <w:guid w:val="{4660E307-B458-4F03-AB37-EF741587A5B8}"/>
      </w:docPartPr>
      <w:docPartBody>
        <w:p w:rsidR="00500ACA" w:rsidP="00C04E7C">
          <w:pPr>
            <w:pStyle w:val="7A2DC7EFCD8D4479A54F38D230FADF16"/>
          </w:pPr>
          <w:r w:rsidRPr="006F2B3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1" w:inkAnnotations="0"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04E7C"/>
    <w:rPr>
      <w:color w:val="808080"/>
    </w:rPr>
  </w:style>
  <w:style w:type="paragraph" w:customStyle="1" w:styleId="17E0A4E7BF1D4AEEA2326E8474561CF6">
    <w:name w:val="17E0A4E7BF1D4AEEA2326E8474561CF6"/>
    <w:rsid w:val="003F168C"/>
  </w:style>
  <w:style w:type="paragraph" w:customStyle="1" w:styleId="A7FA0E5821B24F478B826D23BFB524DE">
    <w:name w:val="A7FA0E5821B24F478B826D23BFB524DE"/>
    <w:rsid w:val="003F168C"/>
  </w:style>
  <w:style w:type="paragraph" w:customStyle="1" w:styleId="1362F48C46C542ED894B588F94698063">
    <w:name w:val="1362F48C46C542ED894B588F94698063"/>
    <w:rsid w:val="003F168C"/>
  </w:style>
  <w:style w:type="paragraph" w:customStyle="1" w:styleId="52BB5039A89A4695BC958965963FDD63">
    <w:name w:val="52BB5039A89A4695BC958965963FDD63"/>
    <w:rsid w:val="00C04E7C"/>
  </w:style>
  <w:style w:type="paragraph" w:customStyle="1" w:styleId="0F98AF70ECD043F7A0CCB8267E531D56">
    <w:name w:val="0F98AF70ECD043F7A0CCB8267E531D56"/>
    <w:rsid w:val="00C04E7C"/>
  </w:style>
  <w:style w:type="paragraph" w:customStyle="1" w:styleId="EFEA75DC2E274154ABF399EA9BF6CE61">
    <w:name w:val="EFEA75DC2E274154ABF399EA9BF6CE61"/>
    <w:rsid w:val="00C04E7C"/>
  </w:style>
  <w:style w:type="paragraph" w:customStyle="1" w:styleId="AB0CF14F6F4F470694E3962F4281C4DF">
    <w:name w:val="AB0CF14F6F4F470694E3962F4281C4DF"/>
    <w:rsid w:val="00C04E7C"/>
  </w:style>
  <w:style w:type="paragraph" w:customStyle="1" w:styleId="FB912F1568134E499F581A6BD99CADC3">
    <w:name w:val="FB912F1568134E499F581A6BD99CADC3"/>
    <w:rsid w:val="00C04E7C"/>
  </w:style>
  <w:style w:type="paragraph" w:customStyle="1" w:styleId="7A2DC7EFCD8D4479A54F38D230FADF16">
    <w:name w:val="7A2DC7EFCD8D4479A54F38D230FADF16"/>
    <w:rsid w:val="00C04E7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customUI.xml><?xml version="1.0" encoding="utf-8"?>
<customUI xmlns="http://schemas.microsoft.com/office/2006/01/customui" onLoad="Ribbon_Load">
  <!-- This is for Word 2007 support.  Copy of customUI14.xml just with the /2006/01 namespace (see above) instead of /2009/07 -->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UI/customUI14.xml><?xml version="1.0" encoding="utf-8"?>
<customUI xmlns="http://schemas.microsoft.com/office/2009/07/customui" onLoad="Ribbon_Load">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09E6D-93E9-4D67-9ACA-EC7D3F83B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

<file path=userCustomization/customUI.xml><?xml version="1.0" encoding="utf-8"?>
<mso:customUI xmlns:mso="http://schemas.microsoft.com/office/2006/01/customui">
  <mso:ribbon>
    <mso:qat>
      <mso:documentControls>
        <mso:control idQ="mso:ParagraphMarks" visible="true"/>
        <mso:control idQ="mso:AdvancedFileProperties" visible="true"/>
      </mso:documentControls>
    </mso:qat>
  </mso:ribbon>
</mso:customUI>
</file>