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7F6F5B73AD244952AF772B438948A9E6"/>
        </w:placeholder>
        <w:richText/>
      </w:sdtPr>
      <w:sdtContent>
        <w:p w:rsidR="002874C3" w:rsidP="002874C3">
          <w:pPr>
            <w:pStyle w:val="TitleCommittee0"/>
          </w:pPr>
          <w:r>
            <w:t>Science and Technology Committee and Transport Committee</w:t>
          </w:r>
        </w:p>
      </w:sdtContent>
    </w:sdt>
    <w:p w:rsidR="002874C3" w:rsidP="002874C3">
      <w:pPr>
        <w:pStyle w:val="TitleInquiry0"/>
      </w:pPr>
      <w:r>
        <w:t xml:space="preserve">Oral evidence: </w:t>
      </w:r>
      <w:sdt>
        <w:sdtPr>
          <w:alias w:val="InquiryName"/>
          <w:tag w:val="InquiryName"/>
          <w:id w:val="377371847"/>
          <w:placeholder>
            <w:docPart w:val="7F6F5B73AD244952AF772B438948A9E6"/>
          </w:placeholder>
          <w:richText/>
        </w:sdtPr>
        <w:sdtContent>
          <w:r>
            <w:t>COP26</w:t>
          </w:r>
        </w:sdtContent>
      </w:sdt>
      <w:r>
        <w:t xml:space="preserve">, HC </w:t>
      </w:r>
      <w:sdt>
        <w:sdtPr>
          <w:alias w:val="InquiryRefNo"/>
          <w:tag w:val="InquiryRefNo"/>
          <w:id w:val="-281725174"/>
          <w:placeholder>
            <w:docPart w:val="7F6F5B73AD244952AF772B438948A9E6"/>
          </w:placeholder>
          <w:richText/>
        </w:sdtPr>
        <w:sdtContent>
          <w:r>
            <w:t>681</w:t>
          </w:r>
        </w:sdtContent>
      </w:sdt>
    </w:p>
    <w:sdt>
      <w:sdtPr>
        <w:alias w:val="SittingDate"/>
        <w:tag w:val="SittingDate"/>
        <w:id w:val="-1160222926"/>
        <w:placeholder>
          <w:docPart w:val="7F6F5B73AD244952AF772B438948A9E6"/>
        </w:placeholder>
        <w:richText/>
      </w:sdtPr>
      <w:sdtContent>
        <w:p w:rsidR="002874C3" w:rsidP="002874C3">
          <w:pPr>
            <w:pStyle w:val="Para"/>
          </w:pPr>
          <w:r>
            <w:t>Wednesday 20 October 2021</w:t>
          </w:r>
        </w:p>
      </w:sdtContent>
    </w:sdt>
    <w:p w:rsidR="002874C3" w:rsidP="002874C3">
      <w:pPr>
        <w:pStyle w:val="Para"/>
      </w:pPr>
      <w:r>
        <w:t xml:space="preserve">Ordered by the House of </w:t>
      </w:r>
      <w:sdt>
        <w:sdtPr>
          <w:alias w:val="House"/>
          <w:tag w:val="House"/>
          <w:id w:val="809213435"/>
          <w:placeholder>
            <w:docPart w:val="7F6F5B73AD244952AF772B438948A9E6"/>
          </w:placeholder>
          <w:richText/>
        </w:sdtPr>
        <w:sdtContent>
          <w:r w:rsidRPr="00615759">
            <w:t>Commons</w:t>
          </w:r>
        </w:sdtContent>
      </w:sdt>
      <w:r w:rsidRPr="00615759">
        <w:t xml:space="preserve"> to be published on </w:t>
      </w:r>
      <w:sdt>
        <w:sdtPr>
          <w:alias w:val="PublishDate"/>
          <w:tag w:val="PublishDate"/>
          <w:id w:val="217021599"/>
          <w:placeholder>
            <w:docPart w:val="7F6F5B73AD244952AF772B438948A9E6"/>
          </w:placeholder>
          <w:richText/>
        </w:sdtPr>
        <w:sdtContent>
          <w:r>
            <w:t>20 October 2021</w:t>
          </w:r>
        </w:sdtContent>
      </w:sdt>
      <w:r w:rsidRPr="00615759">
        <w:t>.</w:t>
      </w:r>
    </w:p>
    <w:p w:rsidR="002874C3" w:rsidP="002874C3">
      <w:pPr>
        <w:pStyle w:val="Para"/>
      </w:pPr>
      <w:sdt>
        <w:sdtPr>
          <w:alias w:val="VideoHyperlink"/>
          <w:tag w:val="VideoHyperlink"/>
          <w:id w:val="703995351"/>
          <w:placeholder>
            <w:docPart w:val="7F6F5B73AD244952AF772B438948A9E6"/>
          </w:placeholder>
          <w:richText/>
        </w:sdtPr>
        <w:sdtContent>
          <w:r>
            <w:fldChar w:fldCharType="begin"/>
          </w:r>
          <w:r>
            <w:instrText xml:space="preserve"> HYPERLINK "https://www.parliamentlive.tv/Event/Index/1c728884-37f3-44cd-bcfe-2626df3d77b7" </w:instrText>
          </w:r>
          <w:r>
            <w:fldChar w:fldCharType="separate"/>
          </w:r>
          <w:r w:rsidRPr="002229C0">
            <w:rPr>
              <w:rStyle w:val="Hyperlink"/>
            </w:rPr>
            <w:t>Watch the meeting</w:t>
          </w:r>
          <w:r>
            <w:fldChar w:fldCharType="end"/>
          </w:r>
        </w:sdtContent>
      </w:sdt>
    </w:p>
    <w:p w:rsidR="002874C3" w:rsidP="002874C3">
      <w:pPr>
        <w:pStyle w:val="Para"/>
      </w:pPr>
      <w:r>
        <w:t>Members present:</w:t>
      </w:r>
    </w:p>
    <w:p w:rsidR="002874C3" w:rsidP="002874C3">
      <w:r>
        <w:t>Science and Technology Committee: Greg Clark (Chair); Mark Logan; Rebecca Long Bailey; Graham Stringer.</w:t>
      </w:r>
    </w:p>
    <w:p w:rsidR="002874C3" w:rsidP="002874C3">
      <w:r>
        <w:t>Transport Committee: Ruth Cadbury; Robert Largan; Huw Merriman; Grahame Morris; Gavin Newlands.</w:t>
      </w:r>
    </w:p>
    <w:p w:rsidR="00586816" w:rsidP="002874C3">
      <w:r>
        <w:t>Business, Energy and Industrial Strategy Committee: Darren Jones.</w:t>
      </w:r>
    </w:p>
    <w:p w:rsidR="00321F19" w:rsidP="002874C3">
      <w:r>
        <w:t>International Development Committee:</w:t>
      </w:r>
      <w:r w:rsidR="00DD3686">
        <w:t xml:space="preserve"> Chris Law.</w:t>
      </w:r>
    </w:p>
    <w:p w:rsidR="00586816" w:rsidP="002874C3">
      <w:pPr>
        <w:pStyle w:val="ParaCentre"/>
      </w:pPr>
    </w:p>
    <w:p w:rsidR="002874C3" w:rsidP="002874C3">
      <w:pPr>
        <w:pStyle w:val="ParaCentre"/>
      </w:pPr>
      <w:r w:rsidRPr="00156A60">
        <w:t xml:space="preserve">Questions </w:t>
      </w:r>
      <w:sdt>
        <w:sdtPr>
          <w:alias w:val="QuestionNumbers"/>
          <w:tag w:val="QuestionNumbers"/>
          <w:id w:val="-1223666168"/>
          <w:placeholder>
            <w:docPart w:val="7F6F5B73AD244952AF772B438948A9E6"/>
          </w:placeholder>
          <w:richText/>
        </w:sdtPr>
        <w:sdtContent>
          <w:r>
            <w:t>1 -</w:t>
          </w:r>
          <w:r w:rsidR="00E96C03">
            <w:t xml:space="preserve"> 56</w:t>
          </w:r>
          <w:r>
            <w:t xml:space="preserve"> </w:t>
          </w:r>
        </w:sdtContent>
      </w:sdt>
    </w:p>
    <w:p w:rsidR="002874C3" w:rsidP="002874C3">
      <w:pPr>
        <w:pStyle w:val="TitleWitnesses0"/>
      </w:pPr>
      <w:r>
        <w:t>Witnesses</w:t>
      </w:r>
    </w:p>
    <w:p w:rsidR="002874C3" w:rsidP="002874C3">
      <w:pPr>
        <w:pStyle w:val="Para"/>
      </w:pPr>
      <w:r>
        <w:fldChar w:fldCharType="begin"/>
      </w:r>
      <w:r>
        <w:instrText xml:space="preserve"> HYPERLINK \l "Panel1" </w:instrText>
      </w:r>
      <w:r>
        <w:fldChar w:fldCharType="separate"/>
      </w:r>
      <w:r w:rsidRPr="00E07DA1">
        <w:rPr>
          <w:rStyle w:val="Hyperlink"/>
        </w:rPr>
        <w:t>I</w:t>
      </w:r>
      <w:r>
        <w:fldChar w:fldCharType="end"/>
      </w:r>
      <w:r>
        <w:t>: Rt Hon Alok Sharma MP,</w:t>
      </w:r>
      <w:r w:rsidR="000C53AC">
        <w:t xml:space="preserve"> COP</w:t>
      </w:r>
      <w:r>
        <w:t>26 President-Designate; Peter Hill, Chief Executive Officer,</w:t>
      </w:r>
      <w:r w:rsidR="000C53AC">
        <w:t xml:space="preserve"> COP</w:t>
      </w:r>
      <w:r>
        <w:t>26 Unit; Wasim Mir, Chief Operating Officer,</w:t>
      </w:r>
      <w:r w:rsidR="00A06AF0">
        <w:t xml:space="preserve"> </w:t>
      </w:r>
      <w:r w:rsidR="000C53AC">
        <w:t>COP</w:t>
      </w:r>
      <w:r>
        <w:t>26 Unit; and Lee McDonough, Director General, Net Zero Strategy and International, Department for Business, Energy and Industrial strategy.</w:t>
      </w:r>
    </w:p>
    <w:p w:rsidR="002874C3" w:rsidRPr="00BD6D45" w:rsidP="002874C3">
      <w:pPr>
        <w:pStyle w:val="Para"/>
      </w:pPr>
    </w:p>
    <w:p w:rsidR="002229C0" w:rsidP="002874C3">
      <w:pPr>
        <w:pStyle w:val="TitlePanel0"/>
      </w:pPr>
      <w:bookmarkStart w:id="0" w:name="Panel1"/>
    </w:p>
    <w:p w:rsidR="002229C0" w:rsidP="002874C3">
      <w:pPr>
        <w:pStyle w:val="TitlePanel0"/>
      </w:pPr>
    </w:p>
    <w:p w:rsidR="002229C0" w:rsidP="002874C3">
      <w:pPr>
        <w:pStyle w:val="TitlePanel0"/>
      </w:pPr>
    </w:p>
    <w:p w:rsidR="002229C0" w:rsidP="002874C3">
      <w:pPr>
        <w:pStyle w:val="TitlePanel0"/>
      </w:pPr>
    </w:p>
    <w:p w:rsidR="002229C0" w:rsidP="002874C3">
      <w:pPr>
        <w:pStyle w:val="TitlePanel0"/>
      </w:pPr>
    </w:p>
    <w:p w:rsidR="002229C0" w:rsidP="002874C3">
      <w:pPr>
        <w:pStyle w:val="TitlePanel0"/>
      </w:pPr>
    </w:p>
    <w:p w:rsidR="002229C0" w:rsidP="002874C3">
      <w:pPr>
        <w:pStyle w:val="TitlePanel0"/>
      </w:pPr>
    </w:p>
    <w:p w:rsidR="002874C3" w:rsidP="002874C3">
      <w:pPr>
        <w:pStyle w:val="TitlePanel0"/>
      </w:pPr>
      <w:r>
        <w:t>Examination of witnesses</w:t>
      </w:r>
    </w:p>
    <w:p w:rsidR="00FC6600" w:rsidP="002874C3">
      <w:pPr>
        <w:pStyle w:val="Para"/>
      </w:pPr>
      <w:r>
        <w:t>Witnesses: Alok Sharma</w:t>
      </w:r>
      <w:r w:rsidR="00E060D0">
        <w:t xml:space="preserve"> MP</w:t>
      </w:r>
      <w:r>
        <w:t>, Peter Hill, Wasim Mir and Lee McDonough.</w:t>
      </w:r>
      <w:bookmarkEnd w:id="0"/>
    </w:p>
    <w:p w:rsidR="002A25CC" w:rsidP="00FC6600">
      <w:pPr>
        <w:pStyle w:val="Question"/>
      </w:pPr>
      <w:sdt>
        <w:sdtPr>
          <w:alias w:val="Member"/>
          <w:tag w:val="&lt;Member mnisId='1578' dodsId='40488'&gt;"/>
          <w:id w:val="1868405951"/>
          <w:placeholder>
            <w:docPart w:val="DefaultPlaceholder_-1854013440"/>
          </w:placeholder>
          <w:richText/>
        </w:sdtPr>
        <w:sdtContent>
          <w:r w:rsidRPr="00FC6600" w:rsidR="00FC6600">
            <w:rPr>
              <w:b/>
            </w:rPr>
            <w:t>Chair:</w:t>
          </w:r>
        </w:sdtContent>
      </w:sdt>
      <w:r w:rsidR="00FC6600">
        <w:t xml:space="preserve"> </w:t>
      </w:r>
      <w:r w:rsidRPr="00DC7453" w:rsidR="00DC7453">
        <w:t xml:space="preserve">This is a joint meeting of the House of Commons </w:t>
      </w:r>
      <w:r w:rsidR="00D40ABD">
        <w:t>S</w:t>
      </w:r>
      <w:r w:rsidRPr="00DC7453" w:rsidR="00DC7453">
        <w:t>cience</w:t>
      </w:r>
      <w:r w:rsidR="00D40ABD">
        <w:t xml:space="preserve"> and T</w:t>
      </w:r>
      <w:r w:rsidRPr="00DC7453" w:rsidR="00DC7453">
        <w:t xml:space="preserve">echnology and </w:t>
      </w:r>
      <w:r w:rsidR="00D40ABD">
        <w:t>T</w:t>
      </w:r>
      <w:r w:rsidRPr="00DC7453" w:rsidR="00DC7453">
        <w:t xml:space="preserve">ransport </w:t>
      </w:r>
      <w:r w:rsidR="00D40ABD">
        <w:t>C</w:t>
      </w:r>
      <w:r w:rsidRPr="00DC7453" w:rsidR="00DC7453">
        <w:t>ommittees. We had hoped to meet in September, but the</w:t>
      </w:r>
      <w:r w:rsidR="000C53AC">
        <w:t xml:space="preserve"> COP</w:t>
      </w:r>
      <w:r w:rsidRPr="00DC7453" w:rsidR="00DC7453">
        <w:t xml:space="preserve"> </w:t>
      </w:r>
      <w:r w:rsidR="00D40ABD">
        <w:t>P</w:t>
      </w:r>
      <w:r w:rsidRPr="00DC7453" w:rsidR="00DC7453">
        <w:t>resident-</w:t>
      </w:r>
      <w:r w:rsidR="00D40ABD">
        <w:t>D</w:t>
      </w:r>
      <w:r w:rsidRPr="00DC7453" w:rsidR="00DC7453">
        <w:t>esign</w:t>
      </w:r>
      <w:r w:rsidR="008D2824">
        <w:t>ate</w:t>
      </w:r>
      <w:r w:rsidRPr="00DC7453" w:rsidR="00DC7453">
        <w:t xml:space="preserve"> was understandably occupied in travelling. He can spare</w:t>
      </w:r>
      <w:r w:rsidR="00D40ABD">
        <w:t xml:space="preserve"> only</w:t>
      </w:r>
      <w:r w:rsidRPr="00DC7453" w:rsidR="00DC7453">
        <w:t xml:space="preserve"> an hour with us today, but we </w:t>
      </w:r>
      <w:r w:rsidR="00D40ABD">
        <w:t xml:space="preserve">have </w:t>
      </w:r>
      <w:r w:rsidRPr="00DC7453" w:rsidR="00DC7453">
        <w:t xml:space="preserve">concluded that that </w:t>
      </w:r>
      <w:r w:rsidR="00D40ABD">
        <w:t>i</w:t>
      </w:r>
      <w:r w:rsidRPr="00DC7453" w:rsidR="00DC7453">
        <w:t xml:space="preserve">s better than nothing and we are grateful for </w:t>
      </w:r>
      <w:r w:rsidR="004334BF">
        <w:t>his</w:t>
      </w:r>
      <w:r w:rsidRPr="00DC7453" w:rsidR="00DC7453">
        <w:t xml:space="preserve"> attendance. </w:t>
      </w:r>
    </w:p>
    <w:p w:rsidR="002A25CC" w:rsidP="002A25CC">
      <w:pPr>
        <w:pStyle w:val="Question"/>
        <w:numPr>
          <w:ilvl w:val="0"/>
          <w:numId w:val="0"/>
        </w:numPr>
        <w:ind w:left="794"/>
      </w:pPr>
      <w:r w:rsidRPr="00DC7453">
        <w:t xml:space="preserve">Given the constraints on our time, </w:t>
      </w:r>
      <w:r w:rsidR="004334BF">
        <w:t xml:space="preserve">although </w:t>
      </w:r>
      <w:r w:rsidRPr="00DC7453">
        <w:t xml:space="preserve">this is a joint meeting of two </w:t>
      </w:r>
      <w:r w:rsidR="004334BF">
        <w:t>C</w:t>
      </w:r>
      <w:r w:rsidRPr="00DC7453">
        <w:t>ommittees</w:t>
      </w:r>
      <w:r w:rsidR="00586816">
        <w:t>,</w:t>
      </w:r>
      <w:r w:rsidRPr="00DC7453">
        <w:t xml:space="preserve"> Hugh</w:t>
      </w:r>
      <w:r w:rsidR="004334BF">
        <w:t xml:space="preserve"> Merriman, C</w:t>
      </w:r>
      <w:r w:rsidRPr="00DC7453">
        <w:t xml:space="preserve">hair of the </w:t>
      </w:r>
      <w:r w:rsidR="004334BF">
        <w:t>T</w:t>
      </w:r>
      <w:r w:rsidRPr="00DC7453">
        <w:t>ransport Committee</w:t>
      </w:r>
      <w:r w:rsidR="004334BF">
        <w:t>,</w:t>
      </w:r>
      <w:r w:rsidRPr="00DC7453">
        <w:t xml:space="preserve"> and I have agreed that I will chair the hour</w:t>
      </w:r>
      <w:r w:rsidR="004F2555">
        <w:t>’</w:t>
      </w:r>
      <w:r w:rsidRPr="00DC7453">
        <w:t xml:space="preserve">s proceeding rather than interrupt it. </w:t>
      </w:r>
    </w:p>
    <w:p w:rsidR="002874C3" w:rsidP="002A25CC">
      <w:pPr>
        <w:pStyle w:val="Question"/>
        <w:numPr>
          <w:ilvl w:val="0"/>
          <w:numId w:val="0"/>
        </w:numPr>
        <w:ind w:left="794"/>
      </w:pPr>
      <w:r>
        <w:t>W</w:t>
      </w:r>
      <w:r w:rsidRPr="00DC7453" w:rsidR="00DC7453">
        <w:t xml:space="preserve">e are joined in </w:t>
      </w:r>
      <w:r>
        <w:t>our C</w:t>
      </w:r>
      <w:r w:rsidRPr="00DC7453" w:rsidR="00DC7453">
        <w:t xml:space="preserve">ommittees by two guests from other </w:t>
      </w:r>
      <w:r w:rsidRPr="00DC7453" w:rsidR="002A25CC">
        <w:t>Committees</w:t>
      </w:r>
      <w:r>
        <w:t>. We have</w:t>
      </w:r>
      <w:r w:rsidRPr="00DC7453" w:rsidR="00DC7453">
        <w:t xml:space="preserve"> Darren Jones MP, </w:t>
      </w:r>
      <w:r>
        <w:t>C</w:t>
      </w:r>
      <w:r w:rsidRPr="00DC7453" w:rsidR="00DC7453">
        <w:t xml:space="preserve">hair of the </w:t>
      </w:r>
      <w:r>
        <w:t>B</w:t>
      </w:r>
      <w:r w:rsidRPr="00DC7453" w:rsidR="00DC7453">
        <w:t xml:space="preserve">usiness, </w:t>
      </w:r>
      <w:r>
        <w:t>E</w:t>
      </w:r>
      <w:r w:rsidRPr="00DC7453" w:rsidR="00DC7453">
        <w:t xml:space="preserve">nergy and </w:t>
      </w:r>
      <w:r>
        <w:t>I</w:t>
      </w:r>
      <w:r w:rsidRPr="00DC7453" w:rsidR="00DC7453">
        <w:t xml:space="preserve">ndustrial </w:t>
      </w:r>
      <w:r>
        <w:t>S</w:t>
      </w:r>
      <w:r w:rsidRPr="00DC7453" w:rsidR="00DC7453">
        <w:t xml:space="preserve">trategy Committee, and Chris </w:t>
      </w:r>
      <w:r w:rsidRPr="00DC7453" w:rsidR="002A25CC">
        <w:t xml:space="preserve">Law </w:t>
      </w:r>
      <w:r w:rsidRPr="00DC7453" w:rsidR="00DC7453">
        <w:t>MP, a member of the International Development Committee. Thank you and welcome.</w:t>
      </w:r>
    </w:p>
    <w:p w:rsidR="00DC7453" w:rsidP="00DC7453">
      <w:pPr>
        <w:pStyle w:val="QuestionCont"/>
      </w:pPr>
      <w:r w:rsidRPr="00DC7453">
        <w:t xml:space="preserve">Perhaps I </w:t>
      </w:r>
      <w:r w:rsidR="002A25CC">
        <w:t>may</w:t>
      </w:r>
      <w:r w:rsidRPr="00DC7453">
        <w:t xml:space="preserve"> kick off with a question to the President</w:t>
      </w:r>
      <w:r w:rsidR="00272422">
        <w:t>-</w:t>
      </w:r>
      <w:r w:rsidRPr="00DC7453">
        <w:t>Designate. I</w:t>
      </w:r>
      <w:r w:rsidR="00272422">
        <w:t>t is</w:t>
      </w:r>
      <w:r w:rsidRPr="00DC7453">
        <w:t xml:space="preserve"> very</w:t>
      </w:r>
      <w:r w:rsidR="00272422">
        <w:t xml:space="preserve"> close to the </w:t>
      </w:r>
      <w:r w:rsidRPr="00DC7453">
        <w:t>kick off of the</w:t>
      </w:r>
      <w:r w:rsidR="000C53AC">
        <w:t xml:space="preserve"> COP</w:t>
      </w:r>
      <w:r w:rsidRPr="00DC7453">
        <w:t>. What would a good deal look like</w:t>
      </w:r>
      <w:r>
        <w:t>?</w:t>
      </w:r>
    </w:p>
    <w:p w:rsidR="002A25CC" w:rsidP="00DC7453">
      <w:pPr>
        <w:pStyle w:val="Answer"/>
      </w:pPr>
      <w:sdt>
        <w:sdtPr>
          <w:alias w:val="Witness"/>
          <w:id w:val="-574281303"/>
          <w:placeholder>
            <w:docPart w:val="DefaultPlaceholder_-1854013440"/>
          </w:placeholder>
          <w:richText/>
        </w:sdtPr>
        <w:sdtContent>
          <w:r w:rsidRPr="00DC7453" w:rsidR="00DC7453">
            <w:rPr>
              <w:b/>
              <w:i/>
            </w:rPr>
            <w:t>Alok Sharma:</w:t>
          </w:r>
        </w:sdtContent>
      </w:sdt>
      <w:r w:rsidR="00DC7453">
        <w:t xml:space="preserve"> </w:t>
      </w:r>
      <w:r w:rsidRPr="00DC7453" w:rsidR="00DC7453">
        <w:t xml:space="preserve">I think </w:t>
      </w:r>
      <w:r>
        <w:t xml:space="preserve">that </w:t>
      </w:r>
      <w:r w:rsidRPr="00DC7453" w:rsidR="00DC7453">
        <w:t>we have set that out in our overall objectives of</w:t>
      </w:r>
      <w:r w:rsidR="000C53AC">
        <w:t xml:space="preserve"> COP. W</w:t>
      </w:r>
      <w:r w:rsidRPr="00DC7453" w:rsidR="00DC7453">
        <w:t>e want to get to a point where we are able</w:t>
      </w:r>
      <w:r w:rsidR="0052642D">
        <w:t xml:space="preserve"> </w:t>
      </w:r>
      <w:r w:rsidRPr="0052642D" w:rsidR="0052642D">
        <w:t xml:space="preserve">to say with credibility that we are keeping 1.5 degrees within reach, ensuring </w:t>
      </w:r>
      <w:r>
        <w:t xml:space="preserve">that </w:t>
      </w:r>
      <w:r w:rsidRPr="0052642D" w:rsidR="0052642D">
        <w:t xml:space="preserve">there is a plan for ambition in the </w:t>
      </w:r>
      <w:r w:rsidR="000C53AC">
        <w:t>up</w:t>
      </w:r>
      <w:r w:rsidRPr="0052642D" w:rsidR="0052642D">
        <w:t xml:space="preserve">coming decade. As part of that, we have been seeking emission reduction commitments and </w:t>
      </w:r>
      <w:r>
        <w:t xml:space="preserve">for </w:t>
      </w:r>
      <w:r w:rsidRPr="0052642D" w:rsidR="0052642D">
        <w:t>the developed nations to come forward with their finance commitments</w:t>
      </w:r>
      <w:r w:rsidR="001565B5">
        <w:t>. W</w:t>
      </w:r>
      <w:r w:rsidRPr="0052642D" w:rsidR="0052642D">
        <w:t xml:space="preserve">e have had discussions on the outstanding issue of the Paris </w:t>
      </w:r>
      <w:r>
        <w:t>rule</w:t>
      </w:r>
      <w:r w:rsidRPr="0052642D">
        <w:t>book</w:t>
      </w:r>
      <w:r w:rsidRPr="0052642D" w:rsidR="0052642D">
        <w:t xml:space="preserve">. </w:t>
      </w:r>
    </w:p>
    <w:p w:rsidR="0052642D" w:rsidP="00DC7453">
      <w:pPr>
        <w:pStyle w:val="Answer"/>
      </w:pPr>
      <w:r w:rsidRPr="0052642D">
        <w:t>I think that in all of th</w:t>
      </w:r>
      <w:r w:rsidR="002A25CC">
        <w:t>o</w:t>
      </w:r>
      <w:r w:rsidRPr="0052642D">
        <w:t>se we have made progress, but there is more work to be done, particularly on the negotiations</w:t>
      </w:r>
      <w:r w:rsidR="002A25CC">
        <w:t>, which</w:t>
      </w:r>
      <w:r w:rsidRPr="0052642D">
        <w:t xml:space="preserve"> will take centre stage during</w:t>
      </w:r>
      <w:r w:rsidR="000C53AC">
        <w:t xml:space="preserve"> COP</w:t>
      </w:r>
      <w:r w:rsidRPr="0052642D">
        <w:t xml:space="preserve"> itself</w:t>
      </w:r>
      <w:r>
        <w:t>.</w:t>
      </w:r>
    </w:p>
    <w:p w:rsidR="0052642D" w:rsidP="0052642D">
      <w:pPr>
        <w:pStyle w:val="Question"/>
      </w:pPr>
      <w:sdt>
        <w:sdtPr>
          <w:alias w:val="Member"/>
          <w:tag w:val="&lt;Member mnisId='1578' dodsId='40488'&gt;"/>
          <w:id w:val="-306325154"/>
          <w:placeholder>
            <w:docPart w:val="DefaultPlaceholder_-1854013440"/>
          </w:placeholder>
          <w:richText/>
        </w:sdtPr>
        <w:sdtContent>
          <w:r w:rsidRPr="0052642D">
            <w:rPr>
              <w:b/>
            </w:rPr>
            <w:t>Chair:</w:t>
          </w:r>
        </w:sdtContent>
      </w:sdt>
      <w:r>
        <w:t xml:space="preserve"> </w:t>
      </w:r>
      <w:r w:rsidR="00D93B3E">
        <w:t>H</w:t>
      </w:r>
      <w:r w:rsidRPr="0052642D">
        <w:t xml:space="preserve">ow confident are you that we will get to </w:t>
      </w:r>
      <w:r w:rsidR="00D93B3E">
        <w:t>a</w:t>
      </w:r>
      <w:r w:rsidRPr="0052642D">
        <w:t xml:space="preserve"> deal to limit warming to 1.5 degrees?</w:t>
      </w:r>
    </w:p>
    <w:p w:rsidR="00DC7453" w:rsidP="0052642D">
      <w:pPr>
        <w:pStyle w:val="Answer"/>
      </w:pPr>
      <w:sdt>
        <w:sdtPr>
          <w:alias w:val="Witness"/>
          <w:id w:val="1142777088"/>
          <w:placeholder>
            <w:docPart w:val="DefaultPlaceholder_-1854013440"/>
          </w:placeholder>
          <w:richText/>
        </w:sdtPr>
        <w:sdtContent>
          <w:r w:rsidRPr="0052642D" w:rsidR="0052642D">
            <w:rPr>
              <w:b/>
              <w:i/>
            </w:rPr>
            <w:t>Alok Sharma:</w:t>
          </w:r>
        </w:sdtContent>
      </w:sdt>
      <w:r w:rsidR="0052642D">
        <w:t xml:space="preserve"> </w:t>
      </w:r>
      <w:r w:rsidRPr="0052642D" w:rsidR="0052642D">
        <w:t>When we started</w:t>
      </w:r>
      <w:r w:rsidR="002A25CC">
        <w:t>,</w:t>
      </w:r>
      <w:r w:rsidRPr="0052642D" w:rsidR="0052642D">
        <w:t xml:space="preserve"> less than 30% of the global economy was covered by a net</w:t>
      </w:r>
      <w:r w:rsidR="00345F24">
        <w:t xml:space="preserve"> </w:t>
      </w:r>
      <w:r w:rsidRPr="0052642D" w:rsidR="0052642D">
        <w:t>zero target. We are now at 80%, so a significant number of countries have come forward with net</w:t>
      </w:r>
      <w:r w:rsidR="00345F24">
        <w:t xml:space="preserve"> </w:t>
      </w:r>
      <w:r w:rsidRPr="0052642D" w:rsidR="0052642D">
        <w:t xml:space="preserve">zero commitments. In terms of </w:t>
      </w:r>
      <w:r w:rsidR="000D2A86">
        <w:t>NDCs,</w:t>
      </w:r>
      <w:r w:rsidRPr="0052642D" w:rsidR="0052642D">
        <w:t xml:space="preserve"> all the G7 now have </w:t>
      </w:r>
      <w:r w:rsidR="0086389D">
        <w:t xml:space="preserve">ambitious </w:t>
      </w:r>
      <w:r w:rsidRPr="0052642D" w:rsidR="0052642D">
        <w:t>emission reduction targets aligned with net zero by 2050. We made a big push on c</w:t>
      </w:r>
      <w:r w:rsidR="0086389D">
        <w:t>oal</w:t>
      </w:r>
      <w:r w:rsidRPr="0052642D" w:rsidR="0052642D">
        <w:t xml:space="preserve"> financing. </w:t>
      </w:r>
      <w:r w:rsidR="0086389D">
        <w:t>A</w:t>
      </w:r>
      <w:r w:rsidRPr="0052642D" w:rsidR="0052642D">
        <w:t>ll the G7 plus South Korea and China, where I was in September, ha</w:t>
      </w:r>
      <w:r w:rsidR="0086389D">
        <w:t>ve</w:t>
      </w:r>
      <w:r w:rsidRPr="0052642D" w:rsidR="0052642D">
        <w:t xml:space="preserve"> recently announced that they will be ending international coal financing as well.</w:t>
      </w:r>
    </w:p>
    <w:p w:rsidR="00120906" w:rsidP="0052642D">
      <w:pPr>
        <w:pStyle w:val="Answer"/>
      </w:pPr>
      <w:r w:rsidRPr="0052642D">
        <w:t>Overall</w:t>
      </w:r>
      <w:r w:rsidR="0086389D">
        <w:t>,</w:t>
      </w:r>
      <w:r w:rsidRPr="0052642D">
        <w:t xml:space="preserve"> coming out of Paris</w:t>
      </w:r>
      <w:r w:rsidR="002A25CC">
        <w:t>,</w:t>
      </w:r>
      <w:r w:rsidRPr="0052642D">
        <w:t xml:space="preserve"> the temperature curve had effectively been bent below 4 degrees. What we have seen in a report that has just come out from the IEA is that</w:t>
      </w:r>
      <w:r w:rsidR="00A43D50">
        <w:t xml:space="preserve"> t</w:t>
      </w:r>
      <w:r w:rsidRPr="0052642D">
        <w:t>he trajectory is towards 2 degrees. Therefore, progress has been made, but clearly there is more to do</w:t>
      </w:r>
      <w:r w:rsidR="00351DE3">
        <w:t>,</w:t>
      </w:r>
      <w:r w:rsidRPr="00120906">
        <w:t xml:space="preserve"> and we are still waiting from some of the large emitters to come forward with their 2030 emission reduction plans.</w:t>
      </w:r>
    </w:p>
    <w:p w:rsidR="00120906" w:rsidP="00120906">
      <w:pPr>
        <w:pStyle w:val="Question"/>
      </w:pPr>
      <w:sdt>
        <w:sdtPr>
          <w:alias w:val="Member"/>
          <w:tag w:val="&lt;Member mnisId='1578' dodsId='40488'&gt;"/>
          <w:id w:val="-1612578207"/>
          <w:placeholder>
            <w:docPart w:val="DefaultPlaceholder_-1854013440"/>
          </w:placeholder>
          <w:richText/>
        </w:sdtPr>
        <w:sdtContent>
          <w:r w:rsidRPr="00120906">
            <w:rPr>
              <w:b/>
            </w:rPr>
            <w:t>Chair:</w:t>
          </w:r>
        </w:sdtContent>
      </w:sdt>
      <w:r>
        <w:t xml:space="preserve"> </w:t>
      </w:r>
      <w:r w:rsidRPr="00120906">
        <w:t>Can you give us some examples of those large</w:t>
      </w:r>
      <w:r w:rsidR="00C65695">
        <w:t xml:space="preserve"> emitters</w:t>
      </w:r>
      <w:r w:rsidRPr="00120906">
        <w:t>?</w:t>
      </w:r>
    </w:p>
    <w:p w:rsidR="00C65695" w:rsidP="00120906">
      <w:pPr>
        <w:pStyle w:val="Answer"/>
      </w:pPr>
      <w:sdt>
        <w:sdtPr>
          <w:alias w:val="Witness"/>
          <w:id w:val="1117800501"/>
          <w:placeholder>
            <w:docPart w:val="DefaultPlaceholder_-1854013440"/>
          </w:placeholder>
          <w:richText/>
        </w:sdtPr>
        <w:sdtContent>
          <w:r w:rsidRPr="00120906" w:rsidR="00120906">
            <w:rPr>
              <w:b/>
              <w:i/>
            </w:rPr>
            <w:t>Alok Sharma:</w:t>
          </w:r>
        </w:sdtContent>
      </w:sdt>
      <w:r w:rsidR="00120906">
        <w:t xml:space="preserve"> </w:t>
      </w:r>
      <w:r w:rsidR="00864460">
        <w:t xml:space="preserve">If </w:t>
      </w:r>
      <w:r w:rsidRPr="00C65695">
        <w:t xml:space="preserve">I </w:t>
      </w:r>
      <w:r w:rsidR="0025084C">
        <w:t>refer to</w:t>
      </w:r>
      <w:r w:rsidRPr="00C65695">
        <w:t xml:space="preserve"> the G20 </w:t>
      </w:r>
      <w:r w:rsidR="0025084C">
        <w:t>countries that have</w:t>
      </w:r>
      <w:r w:rsidRPr="00C65695">
        <w:t xml:space="preserve"> come forward</w:t>
      </w:r>
      <w:r w:rsidR="0025084C">
        <w:t>,</w:t>
      </w:r>
      <w:r w:rsidRPr="00C65695">
        <w:t xml:space="preserve"> by a process of deduction you can tell. We have had all the G7; </w:t>
      </w:r>
      <w:r w:rsidR="00861BE6">
        <w:t>w</w:t>
      </w:r>
      <w:r w:rsidRPr="00C65695">
        <w:t>e have had Argentina and</w:t>
      </w:r>
      <w:r w:rsidR="00861BE6">
        <w:t>,</w:t>
      </w:r>
      <w:r w:rsidRPr="00C65695">
        <w:t xml:space="preserve"> more recently</w:t>
      </w:r>
      <w:r w:rsidR="00861BE6">
        <w:t>,</w:t>
      </w:r>
      <w:r w:rsidRPr="00C65695">
        <w:t xml:space="preserve"> South Africa as well. All the others committed</w:t>
      </w:r>
      <w:r w:rsidR="00861BE6">
        <w:t xml:space="preserve">. I was in </w:t>
      </w:r>
      <w:r w:rsidRPr="00C65695">
        <w:t xml:space="preserve">Naples at the </w:t>
      </w:r>
      <w:r w:rsidR="002A25CC">
        <w:t>c</w:t>
      </w:r>
      <w:r w:rsidRPr="00C65695" w:rsidR="002A25CC">
        <w:t xml:space="preserve">limate and </w:t>
      </w:r>
      <w:r w:rsidR="002A25CC">
        <w:t>e</w:t>
      </w:r>
      <w:r w:rsidRPr="00C65695" w:rsidR="002A25CC">
        <w:t xml:space="preserve">nergy </w:t>
      </w:r>
      <w:r w:rsidR="002A25CC">
        <w:t>m</w:t>
      </w:r>
      <w:r w:rsidRPr="00C65695" w:rsidR="002A25CC">
        <w:t>inist</w:t>
      </w:r>
      <w:r w:rsidR="002A25CC">
        <w:t>erial m</w:t>
      </w:r>
      <w:r w:rsidRPr="00C65695" w:rsidR="002A25CC">
        <w:t>eeting</w:t>
      </w:r>
      <w:r w:rsidR="00861BE6">
        <w:t>.</w:t>
      </w:r>
      <w:r w:rsidRPr="00C65695">
        <w:t xml:space="preserve"> </w:t>
      </w:r>
      <w:r w:rsidR="00861BE6">
        <w:t>I</w:t>
      </w:r>
      <w:r w:rsidRPr="00C65695">
        <w:t>n the communiqu</w:t>
      </w:r>
      <w:r w:rsidR="00A84DEF">
        <w:t>é</w:t>
      </w:r>
      <w:r w:rsidRPr="00C65695">
        <w:t xml:space="preserve"> that came out of that</w:t>
      </w:r>
      <w:r w:rsidR="002A25CC">
        <w:t>,</w:t>
      </w:r>
      <w:r w:rsidR="00BF63B6">
        <w:t xml:space="preserve"> </w:t>
      </w:r>
      <w:r w:rsidRPr="00C65695">
        <w:t>all the G20 committed to com</w:t>
      </w:r>
      <w:r w:rsidR="00BF63B6">
        <w:t>e</w:t>
      </w:r>
      <w:r w:rsidRPr="00C65695">
        <w:t xml:space="preserve"> forward with ambitious</w:t>
      </w:r>
      <w:r w:rsidR="00BF63B6">
        <w:t xml:space="preserve">, </w:t>
      </w:r>
      <w:r w:rsidRPr="00C65695">
        <w:t xml:space="preserve">enhanced </w:t>
      </w:r>
      <w:r w:rsidR="00BF63B6">
        <w:t>NDCs</w:t>
      </w:r>
      <w:r w:rsidRPr="00C65695">
        <w:t xml:space="preserve"> before</w:t>
      </w:r>
      <w:r w:rsidR="000C53AC">
        <w:t xml:space="preserve"> COP</w:t>
      </w:r>
      <w:r w:rsidRPr="00C65695">
        <w:t xml:space="preserve">26. </w:t>
      </w:r>
      <w:r w:rsidR="002A25CC">
        <w:t>T</w:t>
      </w:r>
      <w:r w:rsidRPr="00C65695">
        <w:t>he ball is in their court and that is the big ask that we have</w:t>
      </w:r>
      <w:r w:rsidR="00E06C94">
        <w:t xml:space="preserve"> of</w:t>
      </w:r>
      <w:r w:rsidRPr="00C65695">
        <w:t xml:space="preserve"> all of them.</w:t>
      </w:r>
    </w:p>
    <w:p w:rsidR="00C65695" w:rsidP="00C65695">
      <w:pPr>
        <w:pStyle w:val="Question"/>
      </w:pPr>
      <w:sdt>
        <w:sdtPr>
          <w:alias w:val="Member"/>
          <w:tag w:val="&lt;Member mnisId='1578' dodsId='40488'&gt;"/>
          <w:id w:val="-1935355570"/>
          <w:placeholder>
            <w:docPart w:val="DefaultPlaceholder_-1854013440"/>
          </w:placeholder>
          <w:richText/>
        </w:sdtPr>
        <w:sdtContent>
          <w:r w:rsidRPr="00C65695">
            <w:rPr>
              <w:b/>
            </w:rPr>
            <w:t>Chair:</w:t>
          </w:r>
        </w:sdtContent>
      </w:sdt>
      <w:r>
        <w:t xml:space="preserve"> </w:t>
      </w:r>
      <w:r w:rsidRPr="00C65695">
        <w:t>How confident are you that the ball will be returned and you will be able to land a deal that limits warming to 1.5 degrees?</w:t>
      </w:r>
    </w:p>
    <w:p w:rsidR="009D5D74" w:rsidP="00C65695">
      <w:pPr>
        <w:pStyle w:val="Answer"/>
      </w:pPr>
      <w:sdt>
        <w:sdtPr>
          <w:alias w:val="Witness"/>
          <w:id w:val="-2098479128"/>
          <w:placeholder>
            <w:docPart w:val="DefaultPlaceholder_-1854013440"/>
          </w:placeholder>
          <w:richText/>
        </w:sdtPr>
        <w:sdtContent>
          <w:r w:rsidRPr="00C65695" w:rsidR="00C65695">
            <w:rPr>
              <w:b/>
              <w:i/>
            </w:rPr>
            <w:t>Alok Sharma:</w:t>
          </w:r>
        </w:sdtContent>
      </w:sdt>
      <w:r w:rsidR="00E06C94">
        <w:t xml:space="preserve"> </w:t>
      </w:r>
      <w:r w:rsidRPr="00C65695" w:rsidR="00C65695">
        <w:t xml:space="preserve">I think </w:t>
      </w:r>
      <w:r w:rsidR="002A25CC">
        <w:t xml:space="preserve">that </w:t>
      </w:r>
      <w:r w:rsidRPr="00C65695" w:rsidR="00C65695">
        <w:t xml:space="preserve">we will see more </w:t>
      </w:r>
      <w:r w:rsidR="00E06C94">
        <w:t>NDCs</w:t>
      </w:r>
      <w:r w:rsidRPr="00C65695" w:rsidR="00C65695">
        <w:t xml:space="preserve"> coming forward, but our job is to build consensus and encourage others to come forward. A significant number of countries have come forward</w:t>
      </w:r>
      <w:r w:rsidRPr="009D5D74">
        <w:t xml:space="preserve"> with more enhanced </w:t>
      </w:r>
      <w:r>
        <w:t xml:space="preserve">NDCs. </w:t>
      </w:r>
      <w:r w:rsidR="00E06C94">
        <w:t>B</w:t>
      </w:r>
      <w:r w:rsidRPr="009D5D74">
        <w:t xml:space="preserve">y the end of July, a subset of 70 countries had ambitious </w:t>
      </w:r>
      <w:r w:rsidR="00E06C94">
        <w:t>NDCs</w:t>
      </w:r>
      <w:r w:rsidRPr="009D5D74">
        <w:t xml:space="preserve"> and long</w:t>
      </w:r>
      <w:r w:rsidR="00D7080B">
        <w:t>-</w:t>
      </w:r>
      <w:r w:rsidRPr="009D5D74">
        <w:t>term strategies or net</w:t>
      </w:r>
      <w:r w:rsidR="00345F24">
        <w:t xml:space="preserve"> </w:t>
      </w:r>
      <w:r w:rsidRPr="009D5D74">
        <w:t>zero targets. If you take just those countries together, they represent a reduction in emissions of 26% by 2030 as part of that subset. It shows that it is possible</w:t>
      </w:r>
      <w:r w:rsidR="001C71DE">
        <w:t>;</w:t>
      </w:r>
      <w:r w:rsidRPr="009D5D74">
        <w:t xml:space="preserve"> countries are able to make th</w:t>
      </w:r>
      <w:r w:rsidR="001C71DE">
        <w:t>e</w:t>
      </w:r>
      <w:r w:rsidRPr="009D5D74">
        <w:t xml:space="preserve"> commitment</w:t>
      </w:r>
      <w:r w:rsidR="001C71DE">
        <w:t xml:space="preserve">, but we </w:t>
      </w:r>
      <w:r w:rsidRPr="009D5D74">
        <w:t>need all of them to come forward.</w:t>
      </w:r>
    </w:p>
    <w:p w:rsidR="000D0E4B" w:rsidP="00EA0FC1">
      <w:pPr>
        <w:pStyle w:val="Question"/>
      </w:pPr>
      <w:sdt>
        <w:sdtPr>
          <w:alias w:val="Member"/>
          <w:tag w:val="&lt;Member mnisId='1578' dodsId='40488'&gt;"/>
          <w:id w:val="-1040505325"/>
          <w:placeholder>
            <w:docPart w:val="DefaultPlaceholder_-1854013440"/>
          </w:placeholder>
          <w:richText/>
        </w:sdtPr>
        <w:sdtContent>
          <w:r w:rsidRPr="000D0E4B" w:rsidR="009D5D74">
            <w:rPr>
              <w:b/>
            </w:rPr>
            <w:t>Chair:</w:t>
          </w:r>
        </w:sdtContent>
      </w:sdt>
      <w:r w:rsidR="009D5D74">
        <w:t xml:space="preserve"> </w:t>
      </w:r>
      <w:r w:rsidR="001C71DE">
        <w:t xml:space="preserve">With </w:t>
      </w:r>
      <w:r w:rsidRPr="000D0E4B">
        <w:t>two weeks to go</w:t>
      </w:r>
      <w:r w:rsidR="001C71DE">
        <w:t>, w</w:t>
      </w:r>
      <w:r>
        <w:t xml:space="preserve">hat are the biggest </w:t>
      </w:r>
      <w:r w:rsidRPr="000D0E4B">
        <w:t>obstacles to getting the deal that you want to achieve?</w:t>
      </w:r>
    </w:p>
    <w:p w:rsidR="004A7EAF" w:rsidP="000D0E4B">
      <w:pPr>
        <w:pStyle w:val="Answer"/>
      </w:pPr>
      <w:sdt>
        <w:sdtPr>
          <w:alias w:val="Witness"/>
          <w:id w:val="-1334841913"/>
          <w:placeholder>
            <w:docPart w:val="DefaultPlaceholder_-1854013440"/>
          </w:placeholder>
          <w:richText/>
        </w:sdtPr>
        <w:sdtContent>
          <w:r w:rsidRPr="000D0E4B" w:rsidR="000D0E4B">
            <w:rPr>
              <w:b/>
              <w:i/>
            </w:rPr>
            <w:t>Alok Sharma:</w:t>
          </w:r>
        </w:sdtContent>
      </w:sdt>
      <w:r w:rsidR="000D0E4B">
        <w:t xml:space="preserve"> </w:t>
      </w:r>
      <w:r w:rsidRPr="000D0E4B" w:rsidR="000D0E4B">
        <w:t xml:space="preserve">In terms of emission reductions, </w:t>
      </w:r>
      <w:r w:rsidR="00E4571D">
        <w:t xml:space="preserve">first </w:t>
      </w:r>
      <w:r w:rsidRPr="000D0E4B" w:rsidR="000D0E4B">
        <w:t>we need to see those</w:t>
      </w:r>
      <w:r w:rsidR="00E4571D">
        <w:t xml:space="preserve"> NDCs</w:t>
      </w:r>
      <w:r w:rsidRPr="000D0E4B" w:rsidR="000D0E4B">
        <w:t xml:space="preserve"> coming forward. Secondly, you</w:t>
      </w:r>
      <w:r w:rsidR="00E4571D">
        <w:t xml:space="preserve"> will</w:t>
      </w:r>
      <w:r w:rsidRPr="000D0E4B" w:rsidR="000D0E4B">
        <w:t xml:space="preserve"> know</w:t>
      </w:r>
      <w:r w:rsidR="00E4571D">
        <w:t xml:space="preserve"> that</w:t>
      </w:r>
      <w:r w:rsidRPr="000D0E4B" w:rsidR="000D0E4B">
        <w:t xml:space="preserve"> back in 2009 a commitment was given by developed nations to</w:t>
      </w:r>
      <w:r w:rsidR="00E4571D">
        <w:t xml:space="preserve"> mobilise $100 </w:t>
      </w:r>
      <w:r w:rsidRPr="000D0E4B" w:rsidR="000D0E4B">
        <w:t xml:space="preserve">billion per year from 2020 </w:t>
      </w:r>
      <w:r w:rsidR="00E4571D">
        <w:t xml:space="preserve">for </w:t>
      </w:r>
      <w:r w:rsidRPr="000D0E4B" w:rsidR="000D0E4B">
        <w:t xml:space="preserve">each year up to 2025. That was not delivered in 2019. We know from </w:t>
      </w:r>
      <w:r w:rsidRPr="000D0E4B" w:rsidR="007B3C53">
        <w:t xml:space="preserve">OECD </w:t>
      </w:r>
      <w:r w:rsidRPr="000D0E4B" w:rsidR="000D0E4B">
        <w:t xml:space="preserve">figures </w:t>
      </w:r>
      <w:r w:rsidR="000C6333">
        <w:t>that i</w:t>
      </w:r>
      <w:r w:rsidRPr="000D0E4B" w:rsidR="000D0E4B">
        <w:t xml:space="preserve">t was under </w:t>
      </w:r>
      <w:r w:rsidR="000C6333">
        <w:t>$</w:t>
      </w:r>
      <w:r w:rsidRPr="000D0E4B" w:rsidR="000D0E4B">
        <w:t xml:space="preserve">80 billion. I have been working with colleagues internationally in Germany and Canada </w:t>
      </w:r>
      <w:r w:rsidR="000C6333">
        <w:t xml:space="preserve">to make sure </w:t>
      </w:r>
      <w:r w:rsidRPr="000D0E4B" w:rsidR="000D0E4B">
        <w:t xml:space="preserve">we get these commitments coming forward. I think I can say we are within touching distance of the target of $100 billion. There is a delivery plan we are working on and I hope we can set that out </w:t>
      </w:r>
      <w:r w:rsidR="000C6333">
        <w:t xml:space="preserve">before </w:t>
      </w:r>
      <w:r w:rsidR="000C53AC">
        <w:t>COP</w:t>
      </w:r>
      <w:r w:rsidRPr="000D0E4B" w:rsidR="000D0E4B">
        <w:t>26.</w:t>
      </w:r>
    </w:p>
    <w:p w:rsidR="000D0E4B" w:rsidP="000D0E4B">
      <w:pPr>
        <w:pStyle w:val="Answer"/>
      </w:pPr>
      <w:r>
        <w:t>T</w:t>
      </w:r>
      <w:r w:rsidRPr="000D0E4B">
        <w:t xml:space="preserve">he </w:t>
      </w:r>
      <w:r w:rsidR="002E2556">
        <w:t xml:space="preserve">Paris </w:t>
      </w:r>
      <w:r w:rsidR="007B3C53">
        <w:t>rule</w:t>
      </w:r>
      <w:r w:rsidRPr="000D0E4B" w:rsidR="007B3C53">
        <w:t xml:space="preserve">book </w:t>
      </w:r>
      <w:r w:rsidRPr="000D0E4B">
        <w:t>issue</w:t>
      </w:r>
      <w:r>
        <w:t>s</w:t>
      </w:r>
      <w:r w:rsidRPr="000D0E4B">
        <w:t xml:space="preserve"> ha</w:t>
      </w:r>
      <w:r w:rsidR="002E2556">
        <w:t>ve</w:t>
      </w:r>
      <w:r w:rsidRPr="000D0E4B">
        <w:t xml:space="preserve"> been outstanding for six years now. We had a discussion in London where we met physically about 50 </w:t>
      </w:r>
      <w:r w:rsidRPr="000D0E4B">
        <w:t>G</w:t>
      </w:r>
      <w:r>
        <w:t>overnments</w:t>
      </w:r>
      <w:r w:rsidR="002E2556">
        <w:t>; w</w:t>
      </w:r>
      <w:r w:rsidRPr="000D0E4B">
        <w:t>e had a pre</w:t>
      </w:r>
      <w:r w:rsidR="002E2556">
        <w:t>-</w:t>
      </w:r>
      <w:r w:rsidR="000C53AC">
        <w:t>COP</w:t>
      </w:r>
      <w:r w:rsidRPr="000D0E4B">
        <w:t xml:space="preserve"> in Milan. We have started to move forwar</w:t>
      </w:r>
      <w:r w:rsidR="002E2556">
        <w:t>d and are beginning</w:t>
      </w:r>
      <w:r w:rsidRPr="000D0E4B">
        <w:t xml:space="preserve"> to see some landing grounds</w:t>
      </w:r>
      <w:r w:rsidR="00415432">
        <w:t>,</w:t>
      </w:r>
      <w:r w:rsidRPr="000D0E4B">
        <w:t xml:space="preserve"> but I do not want </w:t>
      </w:r>
      <w:r w:rsidR="00415432">
        <w:t xml:space="preserve">to </w:t>
      </w:r>
      <w:r w:rsidRPr="000D0E4B">
        <w:t xml:space="preserve">exaggerate </w:t>
      </w:r>
      <w:r w:rsidR="00415432">
        <w:t xml:space="preserve">by </w:t>
      </w:r>
      <w:r w:rsidRPr="000D0E4B">
        <w:t>saying it will be a slam dunk. It will be very</w:t>
      </w:r>
      <w:r w:rsidR="00415432">
        <w:t>,</w:t>
      </w:r>
      <w:r w:rsidRPr="000D0E4B">
        <w:t xml:space="preserve"> very difficult.</w:t>
      </w:r>
    </w:p>
    <w:p w:rsidR="000D0E4B" w:rsidP="000D0E4B">
      <w:pPr>
        <w:pStyle w:val="Question"/>
      </w:pPr>
      <w:sdt>
        <w:sdtPr>
          <w:alias w:val="Member"/>
          <w:tag w:val="&lt;Member mnisId='1578' dodsId='40488'&gt;"/>
          <w:id w:val="-619380848"/>
          <w:placeholder>
            <w:docPart w:val="DefaultPlaceholder_-1854013440"/>
          </w:placeholder>
          <w:richText/>
        </w:sdtPr>
        <w:sdtContent>
          <w:r w:rsidRPr="000D0E4B">
            <w:rPr>
              <w:b/>
            </w:rPr>
            <w:t>Chair:</w:t>
          </w:r>
        </w:sdtContent>
      </w:sdt>
      <w:r>
        <w:t xml:space="preserve"> Do y</w:t>
      </w:r>
      <w:r w:rsidRPr="000D0E4B">
        <w:t>ou characterise this as an orderly progression, ticking off the issues one by one, or will it be brinksmanship in Glasgow?</w:t>
      </w:r>
    </w:p>
    <w:p w:rsidR="000D0E4B" w:rsidP="000D0E4B">
      <w:pPr>
        <w:pStyle w:val="Answer"/>
      </w:pPr>
      <w:sdt>
        <w:sdtPr>
          <w:alias w:val="Witness"/>
          <w:id w:val="2025975889"/>
          <w:placeholder>
            <w:docPart w:val="DefaultPlaceholder_-1854013440"/>
          </w:placeholder>
          <w:richText/>
        </w:sdtPr>
        <w:sdtContent>
          <w:r w:rsidRPr="000D0E4B">
            <w:rPr>
              <w:b/>
              <w:i/>
            </w:rPr>
            <w:t>Alok Sharma:</w:t>
          </w:r>
        </w:sdtContent>
      </w:sdt>
      <w:r>
        <w:t xml:space="preserve"> </w:t>
      </w:r>
      <w:r w:rsidRPr="000D0E4B">
        <w:t xml:space="preserve">This is a negotiation. I would describe it as multidimensional chess. We need to make sure that all of this comes together. </w:t>
      </w:r>
      <w:r w:rsidR="009830EB">
        <w:t>I</w:t>
      </w:r>
      <w:r w:rsidRPr="000D0E4B">
        <w:t>n the two weeks in Glasgow a lot of negotia</w:t>
      </w:r>
      <w:r w:rsidR="009830EB">
        <w:t>tions</w:t>
      </w:r>
      <w:r w:rsidRPr="000D0E4B">
        <w:t xml:space="preserve"> will go on and people will have to find consensus and compromise. That is the job of the presidency. I do not know whether Peter wants to add anything to that.</w:t>
      </w:r>
    </w:p>
    <w:p w:rsidR="000D0E4B" w:rsidP="000D0E4B">
      <w:pPr>
        <w:pStyle w:val="Remark"/>
      </w:pPr>
      <w:sdt>
        <w:sdtPr>
          <w:alias w:val="Member"/>
          <w:tag w:val="&lt;Member mnisId='1578' dodsId='40488'&gt;"/>
          <w:id w:val="991144186"/>
          <w:placeholder>
            <w:docPart w:val="DefaultPlaceholder_-1854013440"/>
          </w:placeholder>
          <w:richText/>
        </w:sdtPr>
        <w:sdtContent>
          <w:r w:rsidRPr="000D0E4B">
            <w:rPr>
              <w:b/>
            </w:rPr>
            <w:t>Chair:</w:t>
          </w:r>
        </w:sdtContent>
      </w:sdt>
      <w:r>
        <w:t xml:space="preserve"> </w:t>
      </w:r>
      <w:r w:rsidRPr="000D0E4B">
        <w:t>Before we do that, I will turn to my colleague Hu</w:t>
      </w:r>
      <w:r>
        <w:t>w</w:t>
      </w:r>
      <w:r w:rsidRPr="000D0E4B">
        <w:t xml:space="preserve"> </w:t>
      </w:r>
      <w:r>
        <w:t>M</w:t>
      </w:r>
      <w:r w:rsidRPr="000D0E4B">
        <w:t>erriman. I should say that you are accompanied by your officials</w:t>
      </w:r>
      <w:r w:rsidR="00C45634">
        <w:t>.</w:t>
      </w:r>
      <w:r w:rsidRPr="000D0E4B">
        <w:t xml:space="preserve"> Lee McDonough is </w:t>
      </w:r>
      <w:r w:rsidRPr="000D0E4B">
        <w:t xml:space="preserve">director general of net zero strategy and international at the </w:t>
      </w:r>
      <w:r w:rsidR="00C45634">
        <w:t>B</w:t>
      </w:r>
      <w:r w:rsidRPr="000D0E4B">
        <w:t xml:space="preserve">usiness </w:t>
      </w:r>
      <w:r w:rsidR="00C45634">
        <w:t>D</w:t>
      </w:r>
      <w:r w:rsidRPr="000D0E4B">
        <w:t>epartment;</w:t>
      </w:r>
      <w:r>
        <w:t xml:space="preserve"> Wasim Mir</w:t>
      </w:r>
      <w:r w:rsidR="00C45634">
        <w:t>,</w:t>
      </w:r>
      <w:r w:rsidRPr="000D0E4B">
        <w:t xml:space="preserve"> on the line from Glasgow</w:t>
      </w:r>
      <w:r w:rsidR="00C45634">
        <w:t xml:space="preserve">, </w:t>
      </w:r>
      <w:r w:rsidRPr="000D0E4B">
        <w:t>is chief operating officer of the</w:t>
      </w:r>
      <w:r w:rsidR="000C53AC">
        <w:t xml:space="preserve"> COP</w:t>
      </w:r>
      <w:r w:rsidR="00FA3E00">
        <w:t>26</w:t>
      </w:r>
      <w:r w:rsidRPr="000D0E4B">
        <w:t xml:space="preserve"> uni</w:t>
      </w:r>
      <w:r w:rsidR="00FA3E00">
        <w:t>t;</w:t>
      </w:r>
      <w:r w:rsidRPr="000D0E4B">
        <w:t xml:space="preserve"> and Peter </w:t>
      </w:r>
      <w:r w:rsidR="00FA3E00">
        <w:t>H</w:t>
      </w:r>
      <w:r w:rsidRPr="000D0E4B">
        <w:t>ill is chief executive officer of the</w:t>
      </w:r>
      <w:r w:rsidR="000C53AC">
        <w:t xml:space="preserve"> COP</w:t>
      </w:r>
      <w:r w:rsidRPr="000D0E4B">
        <w:t xml:space="preserve">26 unit. Welcome to </w:t>
      </w:r>
      <w:r w:rsidR="00FA3E00">
        <w:t>you</w:t>
      </w:r>
      <w:r w:rsidRPr="000D0E4B">
        <w:t xml:space="preserve"> as well.</w:t>
      </w:r>
      <w:r w:rsidR="009B4186">
        <w:t xml:space="preserve"> </w:t>
      </w:r>
    </w:p>
    <w:p w:rsidR="000D0E4B" w:rsidP="000D0E4B">
      <w:pPr>
        <w:pStyle w:val="Question"/>
      </w:pPr>
      <w:sdt>
        <w:sdtPr>
          <w:alias w:val="Member"/>
          <w:tag w:val="&lt;Member mnisId='4442' dodsId='72290'&gt;"/>
          <w:id w:val="-458110770"/>
          <w:placeholder>
            <w:docPart w:val="DefaultPlaceholder_-1854013440"/>
          </w:placeholder>
          <w:richText/>
        </w:sdtPr>
        <w:sdtContent>
          <w:r w:rsidRPr="000D0E4B">
            <w:rPr>
              <w:b/>
            </w:rPr>
            <w:t>Huw Merriman:</w:t>
          </w:r>
        </w:sdtContent>
      </w:sdt>
      <w:r>
        <w:t xml:space="preserve"> </w:t>
      </w:r>
      <w:r w:rsidR="00FA3E00">
        <w:t xml:space="preserve">Minister, </w:t>
      </w:r>
      <w:r w:rsidRPr="000D0E4B">
        <w:t xml:space="preserve">how will </w:t>
      </w:r>
      <w:r w:rsidRPr="000D0E4B" w:rsidR="00695387">
        <w:t xml:space="preserve">you </w:t>
      </w:r>
      <w:r w:rsidRPr="000D0E4B">
        <w:t>use</w:t>
      </w:r>
      <w:r w:rsidR="000C53AC">
        <w:t xml:space="preserve"> COP</w:t>
      </w:r>
      <w:r w:rsidRPr="000D0E4B">
        <w:t xml:space="preserve">26 not just to reach agreement but </w:t>
      </w:r>
      <w:r w:rsidR="00695387">
        <w:t xml:space="preserve">to </w:t>
      </w:r>
      <w:r w:rsidRPr="000D0E4B">
        <w:t>get delivery in the years ahead</w:t>
      </w:r>
      <w:r>
        <w:t xml:space="preserve">? </w:t>
      </w:r>
      <w:r w:rsidRPr="000D0E4B">
        <w:t>I refer to the 1.5</w:t>
      </w:r>
      <w:r w:rsidR="00FA3E00">
        <w:t> </w:t>
      </w:r>
      <w:r w:rsidRPr="000D0E4B">
        <w:t xml:space="preserve">degree temperature limit and the concern from </w:t>
      </w:r>
      <w:r w:rsidR="00EC6464">
        <w:t>C</w:t>
      </w:r>
      <w:r w:rsidRPr="000D0E4B">
        <w:t xml:space="preserve">limate </w:t>
      </w:r>
      <w:r w:rsidR="00EC6464">
        <w:t>A</w:t>
      </w:r>
      <w:r w:rsidRPr="000D0E4B">
        <w:t xml:space="preserve">ction </w:t>
      </w:r>
      <w:r w:rsidR="00EC6464">
        <w:t>T</w:t>
      </w:r>
      <w:r w:rsidRPr="000D0E4B">
        <w:t xml:space="preserve">racker that </w:t>
      </w:r>
      <w:r w:rsidR="00695387">
        <w:t xml:space="preserve">20 </w:t>
      </w:r>
      <w:r w:rsidRPr="000D0E4B">
        <w:t xml:space="preserve">of the 37 countries it has assessed </w:t>
      </w:r>
      <w:r w:rsidR="00EC6464">
        <w:t>have</w:t>
      </w:r>
      <w:r w:rsidRPr="000D0E4B">
        <w:t xml:space="preserve"> either highly insufficient or critically insufficient plans to meet t</w:t>
      </w:r>
      <w:r w:rsidR="00EC6464">
        <w:t xml:space="preserve">hat </w:t>
      </w:r>
      <w:r w:rsidRPr="000D0E4B">
        <w:t xml:space="preserve">target. How can you use </w:t>
      </w:r>
      <w:r w:rsidR="00EC6464">
        <w:t>COP</w:t>
      </w:r>
      <w:r w:rsidRPr="000D0E4B">
        <w:t>26 to make sure they do not just commit but they have plans in place to deliver once everyone goes home?</w:t>
      </w:r>
    </w:p>
    <w:p w:rsidR="00695387" w:rsidP="000D0E4B">
      <w:pPr>
        <w:pStyle w:val="Answer"/>
      </w:pPr>
      <w:sdt>
        <w:sdtPr>
          <w:alias w:val="Witness"/>
          <w:id w:val="-1376308731"/>
          <w:placeholder>
            <w:docPart w:val="DefaultPlaceholder_-1854013440"/>
          </w:placeholder>
          <w:richText/>
        </w:sdtPr>
        <w:sdtContent>
          <w:r w:rsidRPr="000D0E4B" w:rsidR="000D0E4B">
            <w:rPr>
              <w:b/>
              <w:i/>
            </w:rPr>
            <w:t>Alok Sharma:</w:t>
          </w:r>
        </w:sdtContent>
      </w:sdt>
      <w:r w:rsidR="000D0E4B">
        <w:t xml:space="preserve"> </w:t>
      </w:r>
      <w:r w:rsidR="00984CD6">
        <w:t>C</w:t>
      </w:r>
      <w:r w:rsidRPr="000D0E4B" w:rsidR="000D0E4B">
        <w:t>ountries are putting together long</w:t>
      </w:r>
      <w:r w:rsidR="00984CD6">
        <w:t>-</w:t>
      </w:r>
      <w:r w:rsidRPr="000D0E4B" w:rsidR="000D0E4B">
        <w:t>term strategies</w:t>
      </w:r>
      <w:r w:rsidR="00984CD6">
        <w:t>. T</w:t>
      </w:r>
      <w:r w:rsidRPr="000D0E4B" w:rsidR="000D0E4B">
        <w:t>he UK published its long</w:t>
      </w:r>
      <w:r w:rsidR="00984CD6">
        <w:t>-</w:t>
      </w:r>
      <w:r w:rsidRPr="000D0E4B" w:rsidR="000D0E4B">
        <w:t>term strategy earlier this week.</w:t>
      </w:r>
      <w:r w:rsidRPr="004B230A" w:rsidR="004B230A">
        <w:t xml:space="preserve"> That sets out the parameters of how countries will move forward. I go back to the point about the report put out by the UN in September</w:t>
      </w:r>
      <w:r>
        <w:t>,</w:t>
      </w:r>
      <w:r w:rsidRPr="004B230A" w:rsidR="004B230A">
        <w:t xml:space="preserve"> which looked at the </w:t>
      </w:r>
      <w:r w:rsidR="00984CD6">
        <w:t>NDC</w:t>
      </w:r>
      <w:r w:rsidRPr="004B230A" w:rsidR="004B230A">
        <w:t xml:space="preserve">s and the commitments made by the end of July. </w:t>
      </w:r>
      <w:r w:rsidR="00984CD6">
        <w:t xml:space="preserve">Seventy </w:t>
      </w:r>
      <w:r w:rsidRPr="004B230A" w:rsidR="004B230A">
        <w:t>countries have shown ambition in their near</w:t>
      </w:r>
      <w:r w:rsidR="007C2D44">
        <w:t>-</w:t>
      </w:r>
      <w:r w:rsidRPr="004B230A" w:rsidR="004B230A">
        <w:t>term emission reduction targets and</w:t>
      </w:r>
      <w:r w:rsidR="007C2D44">
        <w:t xml:space="preserve"> their net zero and </w:t>
      </w:r>
      <w:r w:rsidRPr="004B230A" w:rsidR="004B230A">
        <w:t>long</w:t>
      </w:r>
      <w:r w:rsidR="009B4186">
        <w:t>-</w:t>
      </w:r>
      <w:r w:rsidRPr="004B230A" w:rsidR="004B230A">
        <w:t>term strategies. Collectively, they are looking at a reduction of 26%</w:t>
      </w:r>
      <w:r w:rsidRPr="0079528A" w:rsidR="0079528A">
        <w:t xml:space="preserve">. </w:t>
      </w:r>
    </w:p>
    <w:p w:rsidR="0079528A" w:rsidP="000D0E4B">
      <w:pPr>
        <w:pStyle w:val="Answer"/>
      </w:pPr>
      <w:r w:rsidRPr="0079528A">
        <w:t>We need to ensure that the next decade is one of ambition and we c</w:t>
      </w:r>
      <w:r w:rsidR="007C2D44">
        <w:t xml:space="preserve">ontinue to drive </w:t>
      </w:r>
      <w:r w:rsidRPr="0079528A">
        <w:t>forward</w:t>
      </w:r>
      <w:r w:rsidR="00E44CF9">
        <w:t>,</w:t>
      </w:r>
      <w:r w:rsidRPr="0079528A">
        <w:t xml:space="preserve"> and obviously we have our presidency </w:t>
      </w:r>
      <w:r w:rsidR="00E44CF9">
        <w:t xml:space="preserve">year </w:t>
      </w:r>
      <w:r w:rsidRPr="0079528A">
        <w:t>as well.</w:t>
      </w:r>
      <w:r w:rsidR="00E44CF9">
        <w:t xml:space="preserve"> One of the </w:t>
      </w:r>
      <w:r w:rsidRPr="0079528A">
        <w:t>important point</w:t>
      </w:r>
      <w:r w:rsidR="00E44CF9">
        <w:t>s</w:t>
      </w:r>
      <w:r w:rsidRPr="0079528A">
        <w:t xml:space="preserve"> is the commitment</w:t>
      </w:r>
      <w:r w:rsidR="00E44CF9">
        <w:t>s</w:t>
      </w:r>
      <w:r w:rsidRPr="0079528A">
        <w:t xml:space="preserve"> that countries make</w:t>
      </w:r>
      <w:r w:rsidR="00E44CF9">
        <w:t>; t</w:t>
      </w:r>
      <w:r w:rsidRPr="0079528A">
        <w:t>he other is the actions that follow and how you track th</w:t>
      </w:r>
      <w:r w:rsidR="00E44CF9">
        <w:t>ose</w:t>
      </w:r>
      <w:r w:rsidRPr="0079528A">
        <w:t xml:space="preserve">. That is why as part of the closing of the discussion of the Paris </w:t>
      </w:r>
      <w:r w:rsidR="00695387">
        <w:t>rulebook</w:t>
      </w:r>
      <w:r w:rsidRPr="0079528A" w:rsidR="00695387">
        <w:t xml:space="preserve"> </w:t>
      </w:r>
      <w:r w:rsidRPr="0079528A">
        <w:t>the transparency framework will be so important. We have been having discussions on that in London</w:t>
      </w:r>
      <w:r w:rsidR="007B22B3">
        <w:t xml:space="preserve"> and</w:t>
      </w:r>
      <w:r w:rsidRPr="0079528A">
        <w:t xml:space="preserve"> Milan and</w:t>
      </w:r>
      <w:r w:rsidR="007B22B3">
        <w:t xml:space="preserve"> also</w:t>
      </w:r>
      <w:r w:rsidRPr="0079528A">
        <w:t xml:space="preserve"> virtually</w:t>
      </w:r>
      <w:r w:rsidR="007B22B3">
        <w:t xml:space="preserve"> </w:t>
      </w:r>
      <w:r w:rsidRPr="0079528A">
        <w:t xml:space="preserve">between negotiators and </w:t>
      </w:r>
      <w:r w:rsidR="007B22B3">
        <w:t>M</w:t>
      </w:r>
      <w:r w:rsidRPr="0079528A">
        <w:t>inisters. I believe that</w:t>
      </w:r>
      <w:r w:rsidR="007B22B3">
        <w:t xml:space="preserve"> to land that will </w:t>
      </w:r>
      <w:r w:rsidRPr="0079528A">
        <w:t>be quite critical because</w:t>
      </w:r>
      <w:r w:rsidR="007B22B3">
        <w:t xml:space="preserve"> it</w:t>
      </w:r>
      <w:r w:rsidRPr="0079528A">
        <w:t xml:space="preserve"> provides underpinning for the Paris </w:t>
      </w:r>
      <w:r w:rsidR="007B22B3">
        <w:t>a</w:t>
      </w:r>
      <w:r w:rsidRPr="0079528A">
        <w:t>greement.</w:t>
      </w:r>
    </w:p>
    <w:p w:rsidR="0079528A" w:rsidP="0079528A">
      <w:pPr>
        <w:pStyle w:val="Question"/>
      </w:pPr>
      <w:sdt>
        <w:sdtPr>
          <w:alias w:val="Member"/>
          <w:tag w:val="&lt;Member mnisId='4442' dodsId='72290'&gt;"/>
          <w:id w:val="1129284391"/>
          <w:placeholder>
            <w:docPart w:val="DefaultPlaceholder_-1854013440"/>
          </w:placeholder>
          <w:richText/>
        </w:sdtPr>
        <w:sdtContent>
          <w:r w:rsidRPr="0079528A">
            <w:rPr>
              <w:b/>
            </w:rPr>
            <w:t>Huw Merriman:</w:t>
          </w:r>
        </w:sdtContent>
      </w:sdt>
      <w:r>
        <w:t xml:space="preserve"> </w:t>
      </w:r>
      <w:r w:rsidRPr="0079528A">
        <w:t xml:space="preserve">How confident are you that we will get a commitment from all the G20 </w:t>
      </w:r>
      <w:r w:rsidR="00BB4BC3">
        <w:t xml:space="preserve">to </w:t>
      </w:r>
      <w:r w:rsidRPr="0079528A">
        <w:t>net zero in law? I think we are now</w:t>
      </w:r>
      <w:r w:rsidR="00BB4BC3">
        <w:t xml:space="preserve"> at</w:t>
      </w:r>
      <w:r w:rsidRPr="0079528A">
        <w:t xml:space="preserve"> only 13 out of 20, which is great progress</w:t>
      </w:r>
      <w:r w:rsidR="00BB4BC3">
        <w:t>,</w:t>
      </w:r>
      <w:r w:rsidRPr="0079528A">
        <w:t xml:space="preserve"> but obviously there are seven more to go.</w:t>
      </w:r>
    </w:p>
    <w:p w:rsidR="001F1720" w:rsidP="0079528A">
      <w:pPr>
        <w:pStyle w:val="Answer"/>
      </w:pPr>
      <w:sdt>
        <w:sdtPr>
          <w:alias w:val="Witness"/>
          <w:id w:val="-754595495"/>
          <w:placeholder>
            <w:docPart w:val="DefaultPlaceholder_-1854013440"/>
          </w:placeholder>
          <w:richText/>
        </w:sdtPr>
        <w:sdtContent>
          <w:r w:rsidRPr="0079528A" w:rsidR="0079528A">
            <w:rPr>
              <w:b/>
              <w:i/>
            </w:rPr>
            <w:t>Alok Sharma:</w:t>
          </w:r>
        </w:sdtContent>
      </w:sdt>
      <w:r w:rsidR="0079528A">
        <w:t xml:space="preserve"> </w:t>
      </w:r>
      <w:r w:rsidRPr="0079528A" w:rsidR="0079528A">
        <w:t>I would go back to what I said earlier. We want every country to come forward with this, and I would point to the progress</w:t>
      </w:r>
      <w:r>
        <w:t xml:space="preserve"> </w:t>
      </w:r>
      <w:r w:rsidRPr="001F1720">
        <w:t>we have made. When we started this process and took on the role of the presidency</w:t>
      </w:r>
      <w:r w:rsidR="009B4186">
        <w:t>,</w:t>
      </w:r>
      <w:r w:rsidRPr="001F1720">
        <w:t xml:space="preserve"> less than 30% of the global economy was covered by </w:t>
      </w:r>
      <w:r w:rsidR="00FE402F">
        <w:t xml:space="preserve">a </w:t>
      </w:r>
      <w:r w:rsidRPr="001F1720">
        <w:t>net</w:t>
      </w:r>
      <w:r w:rsidR="00047AF8">
        <w:t>-</w:t>
      </w:r>
      <w:r w:rsidR="00FE402F">
        <w:t xml:space="preserve"> zero</w:t>
      </w:r>
      <w:r w:rsidRPr="001F1720">
        <w:t xml:space="preserve"> target. We are now at 80%. You have seen that recent commitments have been made by Russia </w:t>
      </w:r>
      <w:r w:rsidR="000417E8">
        <w:t xml:space="preserve">and </w:t>
      </w:r>
      <w:r w:rsidRPr="001F1720">
        <w:t>the UAE</w:t>
      </w:r>
      <w:r w:rsidR="00695387">
        <w:t>—</w:t>
      </w:r>
      <w:r w:rsidR="000417E8">
        <w:t xml:space="preserve">the first country in the </w:t>
      </w:r>
      <w:r w:rsidR="00F36345">
        <w:t>G</w:t>
      </w:r>
      <w:r w:rsidR="000417E8">
        <w:t>ulf. A</w:t>
      </w:r>
      <w:r w:rsidRPr="001F1720">
        <w:t xml:space="preserve"> lot of progress has been made. We</w:t>
      </w:r>
      <w:r w:rsidR="000417E8">
        <w:t xml:space="preserve"> are</w:t>
      </w:r>
      <w:r w:rsidRPr="001F1720">
        <w:t xml:space="preserve"> not sitting here just accepting that; </w:t>
      </w:r>
      <w:r w:rsidR="000417E8">
        <w:t>w</w:t>
      </w:r>
      <w:r w:rsidRPr="001F1720">
        <w:t>e are continuing to push all countries so that they come forward.</w:t>
      </w:r>
    </w:p>
    <w:p w:rsidR="00474937" w:rsidP="001F1720">
      <w:pPr>
        <w:pStyle w:val="Question"/>
      </w:pPr>
      <w:sdt>
        <w:sdtPr>
          <w:alias w:val="Member"/>
          <w:tag w:val="&lt;Member mnisId='4442' dodsId='72290'&gt;"/>
          <w:id w:val="686490507"/>
          <w:placeholder>
            <w:docPart w:val="DefaultPlaceholder_-1854013440"/>
          </w:placeholder>
          <w:richText/>
        </w:sdtPr>
        <w:sdtContent>
          <w:r w:rsidRPr="001F1720" w:rsidR="001F1720">
            <w:rPr>
              <w:b/>
            </w:rPr>
            <w:t>Huw Merriman:</w:t>
          </w:r>
        </w:sdtContent>
      </w:sdt>
      <w:r w:rsidR="001F1720">
        <w:t xml:space="preserve"> </w:t>
      </w:r>
      <w:r w:rsidR="000417E8">
        <w:t>Finally—p</w:t>
      </w:r>
      <w:r w:rsidRPr="001F1720" w:rsidR="001F1720">
        <w:t xml:space="preserve">erhaps </w:t>
      </w:r>
      <w:r w:rsidR="000417E8">
        <w:t xml:space="preserve">this </w:t>
      </w:r>
      <w:r w:rsidRPr="001F1720" w:rsidR="001F1720">
        <w:t>sets the scene for the transport flavour</w:t>
      </w:r>
      <w:r w:rsidR="00545A32">
        <w:t xml:space="preserve">—how </w:t>
      </w:r>
      <w:r w:rsidRPr="001F1720" w:rsidR="001F1720">
        <w:t xml:space="preserve">realistic </w:t>
      </w:r>
      <w:r w:rsidR="00545A32">
        <w:t>will we be in</w:t>
      </w:r>
      <w:r w:rsidRPr="001F1720" w:rsidR="001F1720">
        <w:t xml:space="preserve"> telling the world</w:t>
      </w:r>
      <w:r w:rsidR="004F2555">
        <w:t>’</w:t>
      </w:r>
      <w:r w:rsidR="001F1720">
        <w:t>s</w:t>
      </w:r>
      <w:r w:rsidRPr="001F1720" w:rsidR="001F1720">
        <w:t xml:space="preserve"> population that there will be some cost to them in delivering net zero? A good example would</w:t>
      </w:r>
      <w:r w:rsidR="00AB3682">
        <w:t xml:space="preserve"> </w:t>
      </w:r>
      <w:r w:rsidRPr="00AB3682" w:rsidR="00AB3682">
        <w:t>be the roll</w:t>
      </w:r>
      <w:r w:rsidR="00545A32">
        <w:t>-</w:t>
      </w:r>
      <w:r w:rsidRPr="00AB3682" w:rsidR="00AB3682">
        <w:t xml:space="preserve">out </w:t>
      </w:r>
      <w:r w:rsidR="00545A32">
        <w:t>of</w:t>
      </w:r>
      <w:r w:rsidRPr="00AB3682" w:rsidR="00AB3682">
        <w:t xml:space="preserve"> zero</w:t>
      </w:r>
      <w:r w:rsidR="00A862E6">
        <w:t xml:space="preserve"> </w:t>
      </w:r>
      <w:r w:rsidRPr="00AB3682" w:rsidR="00AB3682">
        <w:t>emission</w:t>
      </w:r>
      <w:r w:rsidRPr="001944A6" w:rsidR="001944A6">
        <w:t xml:space="preserve"> vehicles in this country</w:t>
      </w:r>
      <w:r w:rsidR="00545A32">
        <w:t>. That</w:t>
      </w:r>
      <w:r w:rsidRPr="001944A6" w:rsidR="001944A6">
        <w:t xml:space="preserve"> is a welcome commitment in this document</w:t>
      </w:r>
      <w:r w:rsidR="00545A32">
        <w:t>, b</w:t>
      </w:r>
      <w:r w:rsidRPr="001944A6" w:rsidR="001944A6">
        <w:t xml:space="preserve">ut ultimately </w:t>
      </w:r>
      <w:r w:rsidR="00695387">
        <w:t>it</w:t>
      </w:r>
      <w:r w:rsidRPr="001944A6" w:rsidR="001944A6">
        <w:t xml:space="preserve"> will lead to a reduction in fuel duty and excise duty to the tune of £35 billion. There is no talk </w:t>
      </w:r>
      <w:r w:rsidR="00695387">
        <w:t>about</w:t>
      </w:r>
      <w:r w:rsidRPr="001944A6" w:rsidR="001944A6">
        <w:t xml:space="preserve"> </w:t>
      </w:r>
      <w:r w:rsidRPr="001944A6" w:rsidR="001944A6">
        <w:t>what will replace that. Will we use</w:t>
      </w:r>
      <w:r w:rsidR="000C53AC">
        <w:t xml:space="preserve"> COP</w:t>
      </w:r>
      <w:r w:rsidRPr="001944A6" w:rsidR="001944A6">
        <w:t>26 to level with the people that it will come a</w:t>
      </w:r>
      <w:r w:rsidR="00376070">
        <w:t>t</w:t>
      </w:r>
      <w:r w:rsidRPr="001944A6" w:rsidR="001944A6">
        <w:t xml:space="preserve"> some cost to them as wel</w:t>
      </w:r>
      <w:r w:rsidR="001944A6">
        <w:t>l?</w:t>
      </w:r>
    </w:p>
    <w:p w:rsidR="00695387" w:rsidP="00474937">
      <w:pPr>
        <w:pStyle w:val="Answer"/>
      </w:pPr>
      <w:sdt>
        <w:sdtPr>
          <w:alias w:val="Witness"/>
          <w:id w:val="-1838305496"/>
          <w:placeholder>
            <w:docPart w:val="DefaultPlaceholder_-1854013440"/>
          </w:placeholder>
          <w:richText/>
        </w:sdtPr>
        <w:sdtContent>
          <w:r w:rsidRPr="00474937" w:rsidR="00474937">
            <w:rPr>
              <w:b/>
              <w:i/>
            </w:rPr>
            <w:t>Alok Sharma:</w:t>
          </w:r>
        </w:sdtContent>
      </w:sdt>
      <w:r w:rsidR="00474937">
        <w:t xml:space="preserve"> </w:t>
      </w:r>
      <w:r w:rsidR="00376070">
        <w:t>M</w:t>
      </w:r>
      <w:r w:rsidRPr="00474937" w:rsidR="00474937">
        <w:t>y job has been to build consensus among almost 200</w:t>
      </w:r>
      <w:r w:rsidR="00376070">
        <w:t> </w:t>
      </w:r>
      <w:r w:rsidRPr="00474937" w:rsidR="00474937">
        <w:t>countries.</w:t>
      </w:r>
      <w:r w:rsidR="00376070">
        <w:t xml:space="preserve"> </w:t>
      </w:r>
      <w:r w:rsidRPr="00474937" w:rsidR="00474937">
        <w:t xml:space="preserve">I do not believe anyone is suggesting that there is not a cost associated with going to net zero. The </w:t>
      </w:r>
      <w:r w:rsidR="00DD5D9E">
        <w:t>C</w:t>
      </w:r>
      <w:r w:rsidRPr="00474937" w:rsidR="00474937">
        <w:t xml:space="preserve">ommittee on </w:t>
      </w:r>
      <w:r w:rsidR="00DD5D9E">
        <w:t>C</w:t>
      </w:r>
      <w:r w:rsidRPr="00474937" w:rsidR="00474937">
        <w:t xml:space="preserve">limate </w:t>
      </w:r>
      <w:r w:rsidR="00DD5D9E">
        <w:t>C</w:t>
      </w:r>
      <w:r w:rsidRPr="00474937" w:rsidR="00474937">
        <w:t>hange ha</w:t>
      </w:r>
      <w:r w:rsidR="00DD5D9E">
        <w:t>s</w:t>
      </w:r>
      <w:r w:rsidRPr="00474937" w:rsidR="00474937">
        <w:t xml:space="preserve"> been making its own projections over past years. </w:t>
      </w:r>
    </w:p>
    <w:p w:rsidR="00695387" w:rsidP="00474937">
      <w:pPr>
        <w:pStyle w:val="Answer"/>
      </w:pPr>
      <w:r>
        <w:t xml:space="preserve">First, </w:t>
      </w:r>
      <w:r w:rsidRPr="00474937" w:rsidR="00474937">
        <w:t xml:space="preserve">I </w:t>
      </w:r>
      <w:r w:rsidR="00346E4C">
        <w:t>believe t</w:t>
      </w:r>
      <w:r w:rsidRPr="00474937" w:rsidR="00474937">
        <w:t>he issue here</w:t>
      </w:r>
      <w:r w:rsidR="00346E4C">
        <w:t>—the</w:t>
      </w:r>
      <w:r w:rsidRPr="00474937" w:rsidR="00474937">
        <w:t xml:space="preserve"> OBR set it out very well in its fiscal risks report in </w:t>
      </w:r>
      <w:r w:rsidR="00F31F31">
        <w:t>July</w:t>
      </w:r>
      <w:r w:rsidR="00346E4C">
        <w:t xml:space="preserve">—is that </w:t>
      </w:r>
      <w:r w:rsidRPr="00474937" w:rsidR="00474937">
        <w:t xml:space="preserve">not acting now on climate change will cost you a lot more in the future. </w:t>
      </w:r>
    </w:p>
    <w:p w:rsidR="009030F8" w:rsidP="00474937">
      <w:pPr>
        <w:pStyle w:val="Answer"/>
      </w:pPr>
      <w:r w:rsidRPr="00474937">
        <w:t>Secondly, there is an economic opportunity. Yesterday we held a global investment summit in London</w:t>
      </w:r>
      <w:r w:rsidR="00FC409D">
        <w:t xml:space="preserve"> and </w:t>
      </w:r>
      <w:r w:rsidRPr="00474937">
        <w:t>an extra £10 billion</w:t>
      </w:r>
      <w:r w:rsidR="00C34020">
        <w:t>-</w:t>
      </w:r>
      <w:r w:rsidRPr="00474937">
        <w:t xml:space="preserve">worth of new inward investment was pledged at the conference. I can tell you from all the conversations I have had with businesses around the world that they recognise going green is a big investment opportunity, and they can see that it matches the bottom line. </w:t>
      </w:r>
      <w:r w:rsidR="004652EE">
        <w:t>You have to</w:t>
      </w:r>
      <w:r w:rsidRPr="00474937">
        <w:t xml:space="preserve"> put this in the context of what it would cost if we did not take the action now</w:t>
      </w:r>
      <w:r w:rsidR="004652EE">
        <w:t>,</w:t>
      </w:r>
      <w:r w:rsidRPr="00474937">
        <w:t xml:space="preserve"> and what it also means in jobs</w:t>
      </w:r>
      <w:r w:rsidR="004652EE">
        <w:t xml:space="preserve">, </w:t>
      </w:r>
      <w:r w:rsidRPr="00474937">
        <w:t xml:space="preserve">prosperity and healthier lives for all of us </w:t>
      </w:r>
      <w:r w:rsidR="004652EE">
        <w:t>if we</w:t>
      </w:r>
      <w:r w:rsidRPr="00474937">
        <w:t xml:space="preserve"> clean up the environment.</w:t>
      </w:r>
    </w:p>
    <w:p w:rsidR="009030F8" w:rsidP="009030F8">
      <w:pPr>
        <w:pStyle w:val="Question"/>
      </w:pPr>
      <w:sdt>
        <w:sdtPr>
          <w:alias w:val="Member"/>
          <w:tag w:val="&lt;Member mnisId='4621' dodsId='77854'&gt;"/>
          <w:id w:val="-1172484033"/>
          <w:placeholder>
            <w:docPart w:val="DefaultPlaceholder_-1854013440"/>
          </w:placeholder>
          <w:richText/>
        </w:sdtPr>
        <w:sdtContent>
          <w:r w:rsidRPr="009030F8">
            <w:rPr>
              <w:b/>
            </w:rPr>
            <w:t>Darren Jones:</w:t>
          </w:r>
        </w:sdtContent>
      </w:sdt>
      <w:r>
        <w:t xml:space="preserve"> </w:t>
      </w:r>
      <w:r w:rsidRPr="009030F8">
        <w:t>it has been reported that President Putin is not coming to</w:t>
      </w:r>
      <w:r w:rsidR="000C53AC">
        <w:t xml:space="preserve"> COP</w:t>
      </w:r>
      <w:r w:rsidRPr="009030F8">
        <w:t xml:space="preserve">26, but Russia is the </w:t>
      </w:r>
      <w:r w:rsidR="004652EE">
        <w:t>fourth</w:t>
      </w:r>
      <w:r w:rsidRPr="009030F8">
        <w:t xml:space="preserve"> largest emitter in the world and i</w:t>
      </w:r>
      <w:r w:rsidR="004652EE">
        <w:t>ts NDC has been</w:t>
      </w:r>
      <w:r w:rsidRPr="009030F8">
        <w:t xml:space="preserve"> categorised as critically insufficient</w:t>
      </w:r>
      <w:r>
        <w:t>.</w:t>
      </w:r>
      <w:r w:rsidRPr="009030F8">
        <w:t xml:space="preserve"> </w:t>
      </w:r>
      <w:r w:rsidR="00C8642D">
        <w:t>H</w:t>
      </w:r>
      <w:r w:rsidRPr="009030F8">
        <w:t>ow will this impact the deal that you would like to achieve at</w:t>
      </w:r>
      <w:r w:rsidR="000C53AC">
        <w:t xml:space="preserve"> COP</w:t>
      </w:r>
      <w:r w:rsidRPr="009030F8">
        <w:t>26?</w:t>
      </w:r>
    </w:p>
    <w:p w:rsidR="00A862E6" w:rsidP="009030F8">
      <w:pPr>
        <w:pStyle w:val="Answer"/>
      </w:pPr>
      <w:sdt>
        <w:sdtPr>
          <w:alias w:val="Witness"/>
          <w:id w:val="31625571"/>
          <w:placeholder>
            <w:docPart w:val="DefaultPlaceholder_-1854013440"/>
          </w:placeholder>
          <w:richText/>
        </w:sdtPr>
        <w:sdtContent>
          <w:r w:rsidRPr="009030F8" w:rsidR="009030F8">
            <w:rPr>
              <w:b/>
              <w:i/>
            </w:rPr>
            <w:t>Alok Sharma:</w:t>
          </w:r>
        </w:sdtContent>
      </w:sdt>
      <w:r w:rsidR="009030F8">
        <w:t xml:space="preserve"> </w:t>
      </w:r>
      <w:r w:rsidRPr="000B0BC6" w:rsidR="000B0BC6">
        <w:t>I had the opportunity to travel to Russia a few months ago and had quite constructive discussions. Recently, I spoke to</w:t>
      </w:r>
      <w:r w:rsidR="000B0BC6">
        <w:t xml:space="preserve"> Rus</w:t>
      </w:r>
      <w:r w:rsidR="00CC3366">
        <w:t>lan Edelgeriye</w:t>
      </w:r>
      <w:r w:rsidR="00AD0BB8">
        <w:t>v</w:t>
      </w:r>
      <w:r w:rsidRPr="000B0BC6" w:rsidR="000B0BC6">
        <w:t>, the climate envoy. Obviously, Russia will send a delegation. We want all world leaders to come</w:t>
      </w:r>
      <w:r w:rsidR="004358FB">
        <w:t xml:space="preserve">, but what will also be </w:t>
      </w:r>
      <w:r w:rsidRPr="000B0BC6" w:rsidR="000B0BC6">
        <w:t>critical is what happens during those two weeks and how the individual delegations interact.</w:t>
      </w:r>
      <w:r w:rsidRPr="00DD380A" w:rsidR="00DD380A">
        <w:t xml:space="preserve"> </w:t>
      </w:r>
    </w:p>
    <w:p w:rsidR="00A862E6" w:rsidP="009030F8">
      <w:pPr>
        <w:pStyle w:val="Answer"/>
      </w:pPr>
      <w:r w:rsidRPr="00DD380A">
        <w:t>In the past few days Russia has announced a net</w:t>
      </w:r>
      <w:r w:rsidR="00345F24">
        <w:t xml:space="preserve"> </w:t>
      </w:r>
      <w:r w:rsidRPr="00DD380A">
        <w:t>zero commitment</w:t>
      </w:r>
      <w:r w:rsidR="004358FB">
        <w:t>,</w:t>
      </w:r>
      <w:r w:rsidRPr="00DD380A">
        <w:t xml:space="preserve"> which I think is a move forward, but it would not surprise you to know that in the conversation</w:t>
      </w:r>
      <w:r w:rsidR="00695387">
        <w:t>s</w:t>
      </w:r>
      <w:r w:rsidRPr="00DD380A">
        <w:t xml:space="preserve"> I have been having I have raised the issue of the NDC. That is the case for every country</w:t>
      </w:r>
      <w:r w:rsidR="004358FB">
        <w:t xml:space="preserve">. </w:t>
      </w:r>
    </w:p>
    <w:p w:rsidR="00DD380A" w:rsidP="009030F8">
      <w:pPr>
        <w:pStyle w:val="Answer"/>
      </w:pPr>
      <w:r>
        <w:t>T</w:t>
      </w:r>
      <w:r w:rsidRPr="00DD380A">
        <w:t>he G20 really matters here because it represents 80</w:t>
      </w:r>
      <w:r>
        <w:t>%</w:t>
      </w:r>
      <w:r w:rsidRPr="00DD380A">
        <w:t xml:space="preserve"> of global emissions</w:t>
      </w:r>
      <w:r>
        <w:t xml:space="preserve">. </w:t>
      </w:r>
      <w:r w:rsidRPr="00DD380A">
        <w:t>If all th</w:t>
      </w:r>
      <w:r w:rsidR="00401C03">
        <w:t>ose countries</w:t>
      </w:r>
      <w:r w:rsidRPr="00DD380A">
        <w:t xml:space="preserve"> were on a pathway </w:t>
      </w:r>
      <w:r w:rsidR="00401C03">
        <w:t xml:space="preserve">to </w:t>
      </w:r>
      <w:r w:rsidRPr="00DD380A">
        <w:t>1.5 degrees or net zero by 2050</w:t>
      </w:r>
      <w:r w:rsidR="00C34020">
        <w:t>,</w:t>
      </w:r>
      <w:r w:rsidRPr="00DD380A">
        <w:t xml:space="preserve"> we would be looking at limiting global warming </w:t>
      </w:r>
      <w:r w:rsidR="00401C03">
        <w:t xml:space="preserve">to </w:t>
      </w:r>
      <w:r w:rsidRPr="00DD380A">
        <w:t>1.7 degrees. Th</w:t>
      </w:r>
      <w:r w:rsidR="00401C03">
        <w:t>ose are</w:t>
      </w:r>
      <w:r w:rsidRPr="00DD380A">
        <w:t xml:space="preserve"> just the actions of the</w:t>
      </w:r>
      <w:r>
        <w:t xml:space="preserve"> </w:t>
      </w:r>
      <w:r w:rsidRPr="00DD380A">
        <w:t>G20 and that is why what they do matter</w:t>
      </w:r>
      <w:r w:rsidR="00401C03">
        <w:t>s</w:t>
      </w:r>
      <w:r w:rsidRPr="00DD380A">
        <w:t xml:space="preserve"> so much.</w:t>
      </w:r>
    </w:p>
    <w:p w:rsidR="001B446F" w:rsidP="00DD380A">
      <w:pPr>
        <w:pStyle w:val="Question"/>
      </w:pPr>
      <w:sdt>
        <w:sdtPr>
          <w:alias w:val="Member"/>
          <w:tag w:val="&lt;Member mnisId='4621' dodsId='77854'&gt;"/>
          <w:id w:val="1832258380"/>
          <w:placeholder>
            <w:docPart w:val="DefaultPlaceholder_-1854013440"/>
          </w:placeholder>
          <w:richText/>
        </w:sdtPr>
        <w:sdtContent>
          <w:r w:rsidRPr="00DD380A" w:rsidR="00DD380A">
            <w:rPr>
              <w:b/>
            </w:rPr>
            <w:t>Darren Jones:</w:t>
          </w:r>
        </w:sdtContent>
      </w:sdt>
      <w:r w:rsidR="00DD380A">
        <w:t xml:space="preserve"> </w:t>
      </w:r>
      <w:r w:rsidR="00401C03">
        <w:t>T</w:t>
      </w:r>
      <w:r w:rsidRPr="00DD380A" w:rsidR="00DD380A">
        <w:t>his is the third time you have been asked th</w:t>
      </w:r>
      <w:r w:rsidR="00401C03">
        <w:t>is</w:t>
      </w:r>
      <w:r w:rsidRPr="00DD380A" w:rsidR="00DD380A">
        <w:t xml:space="preserve"> question today</w:t>
      </w:r>
      <w:r w:rsidR="009C0857">
        <w:t>,</w:t>
      </w:r>
      <w:r w:rsidRPr="00DD380A" w:rsidR="00DD380A">
        <w:t xml:space="preserve"> so I</w:t>
      </w:r>
      <w:r w:rsidR="009C0857">
        <w:t xml:space="preserve"> am</w:t>
      </w:r>
      <w:r w:rsidRPr="00DD380A" w:rsidR="00DD380A">
        <w:t xml:space="preserve"> hoping that I might get a very specific answer</w:t>
      </w:r>
      <w:r w:rsidR="009C0857">
        <w:t>. O</w:t>
      </w:r>
      <w:r w:rsidRPr="00DD380A" w:rsidR="00DD380A">
        <w:t>f the G20 nations who are committing to net ze</w:t>
      </w:r>
      <w:r w:rsidR="009C0857">
        <w:t>ro,</w:t>
      </w:r>
      <w:r w:rsidRPr="00DD380A" w:rsidR="00DD380A">
        <w:t xml:space="preserve"> we have heard</w:t>
      </w:r>
      <w:r w:rsidR="009C0857">
        <w:t xml:space="preserve"> that so far </w:t>
      </w:r>
      <w:r w:rsidRPr="00DD380A" w:rsidR="00DD380A">
        <w:t>only 13 have signed up.</w:t>
      </w:r>
      <w:r w:rsidR="009C0857">
        <w:t xml:space="preserve"> </w:t>
      </w:r>
      <w:r w:rsidRPr="00DD380A" w:rsidR="00DD380A">
        <w:t>Have you asked your officials and climate diplomats to require those countries</w:t>
      </w:r>
      <w:r w:rsidRPr="001B446F">
        <w:t xml:space="preserve"> to put those net</w:t>
      </w:r>
      <w:r w:rsidR="00345F24">
        <w:t xml:space="preserve"> </w:t>
      </w:r>
      <w:r w:rsidRPr="001B446F">
        <w:t>zero targets into law, or are you happy with them just saying that they will get there at some point?</w:t>
      </w:r>
    </w:p>
    <w:p w:rsidR="001B446F" w:rsidP="001B446F">
      <w:pPr>
        <w:pStyle w:val="Answer"/>
      </w:pPr>
      <w:sdt>
        <w:sdtPr>
          <w:alias w:val="Witness"/>
          <w:id w:val="-1211260486"/>
          <w:placeholder>
            <w:docPart w:val="DefaultPlaceholder_-1854013440"/>
          </w:placeholder>
          <w:richText/>
        </w:sdtPr>
        <w:sdtContent>
          <w:r w:rsidRPr="001B446F">
            <w:rPr>
              <w:b/>
              <w:i/>
            </w:rPr>
            <w:t>Alok Sharma:</w:t>
          </w:r>
        </w:sdtContent>
      </w:sdt>
      <w:r>
        <w:t xml:space="preserve"> </w:t>
      </w:r>
      <w:r w:rsidRPr="001B446F">
        <w:t>I think the starting point is to make the commitment in the first place. The second piece of this is how that is reflected in your own NDC</w:t>
      </w:r>
      <w:r w:rsidR="00C54ADE">
        <w:t xml:space="preserve"> and w</w:t>
      </w:r>
      <w:r w:rsidRPr="001B446F">
        <w:t xml:space="preserve">hether </w:t>
      </w:r>
      <w:r w:rsidR="00C54ADE">
        <w:t>it</w:t>
      </w:r>
      <w:r w:rsidRPr="001B446F">
        <w:t xml:space="preserve"> is aligned, and what you say in your long</w:t>
      </w:r>
      <w:r w:rsidR="00C54ADE">
        <w:t>-</w:t>
      </w:r>
      <w:r w:rsidRPr="001B446F">
        <w:t>term strategy. I go back to</w:t>
      </w:r>
      <w:r w:rsidR="00C54ADE">
        <w:t xml:space="preserve"> the</w:t>
      </w:r>
      <w:r w:rsidRPr="001B446F">
        <w:t xml:space="preserve"> point </w:t>
      </w:r>
      <w:r w:rsidR="00A862E6">
        <w:t>that</w:t>
      </w:r>
      <w:r w:rsidR="00C54ADE">
        <w:t>,</w:t>
      </w:r>
      <w:r w:rsidRPr="001B446F">
        <w:t xml:space="preserve"> at the end of the day</w:t>
      </w:r>
      <w:r w:rsidR="00C54ADE">
        <w:t>,</w:t>
      </w:r>
      <w:r w:rsidRPr="001B446F">
        <w:t xml:space="preserve"> every country can make commitments. Are they delivering? That is why the transparency framework will be so important to get over the line.</w:t>
      </w:r>
    </w:p>
    <w:p w:rsidR="001B446F" w:rsidP="001B446F">
      <w:pPr>
        <w:pStyle w:val="Question"/>
      </w:pPr>
      <w:sdt>
        <w:sdtPr>
          <w:alias w:val="Member"/>
          <w:tag w:val="&lt;Member mnisId='4621' dodsId='77854'&gt;"/>
          <w:id w:val="1835794089"/>
          <w:placeholder>
            <w:docPart w:val="DefaultPlaceholder_-1854013440"/>
          </w:placeholder>
          <w:richText/>
        </w:sdtPr>
        <w:sdtContent>
          <w:r w:rsidRPr="001B446F">
            <w:rPr>
              <w:b/>
            </w:rPr>
            <w:t>Darren Jones:</w:t>
          </w:r>
        </w:sdtContent>
      </w:sdt>
      <w:r>
        <w:t xml:space="preserve"> </w:t>
      </w:r>
      <w:r w:rsidRPr="001B446F">
        <w:t>Have your officials asked G20 nations to put th</w:t>
      </w:r>
      <w:r w:rsidR="00C54ADE">
        <w:t xml:space="preserve">eir </w:t>
      </w:r>
      <w:r w:rsidRPr="001B446F">
        <w:t>net zero targets into law</w:t>
      </w:r>
      <w:r>
        <w:t xml:space="preserve">—yes </w:t>
      </w:r>
      <w:r w:rsidR="00C54ADE">
        <w:t>o</w:t>
      </w:r>
      <w:r w:rsidRPr="001B446F">
        <w:t>r no?</w:t>
      </w:r>
    </w:p>
    <w:p w:rsidR="00A54B12" w:rsidP="001B446F">
      <w:pPr>
        <w:pStyle w:val="Answer"/>
      </w:pPr>
      <w:sdt>
        <w:sdtPr>
          <w:alias w:val="Witness"/>
          <w:id w:val="-115681883"/>
          <w:placeholder>
            <w:docPart w:val="DefaultPlaceholder_-1854013440"/>
          </w:placeholder>
          <w:richText/>
        </w:sdtPr>
        <w:sdtContent>
          <w:r w:rsidRPr="001B446F" w:rsidR="001B446F">
            <w:rPr>
              <w:b/>
              <w:i/>
            </w:rPr>
            <w:t>Alok Sharma:</w:t>
          </w:r>
        </w:sdtContent>
      </w:sdt>
      <w:r w:rsidR="001B446F">
        <w:t xml:space="preserve"> </w:t>
      </w:r>
      <w:r w:rsidRPr="001B446F" w:rsidR="001B446F">
        <w:t>I can turn to Peter if you want</w:t>
      </w:r>
      <w:r>
        <w:t>.</w:t>
      </w:r>
    </w:p>
    <w:p w:rsidR="00A54B12" w:rsidP="00A54B12">
      <w:pPr>
        <w:pStyle w:val="Question"/>
      </w:pPr>
      <w:sdt>
        <w:sdtPr>
          <w:alias w:val="Member"/>
          <w:tag w:val="&lt;Member mnisId='4621' dodsId='77854'&gt;"/>
          <w:id w:val="1086644526"/>
          <w:placeholder>
            <w:docPart w:val="DefaultPlaceholder_-1854013440"/>
          </w:placeholder>
          <w:richText/>
        </w:sdtPr>
        <w:sdtContent>
          <w:r w:rsidRPr="00A54B12">
            <w:rPr>
              <w:b/>
            </w:rPr>
            <w:t>Darren Jones:</w:t>
          </w:r>
        </w:sdtContent>
      </w:sdt>
      <w:r>
        <w:t xml:space="preserve"> </w:t>
      </w:r>
      <w:r w:rsidR="00A862E6">
        <w:t>What is your answer?</w:t>
      </w:r>
    </w:p>
    <w:p w:rsidR="0074144D" w:rsidP="00A54B12">
      <w:pPr>
        <w:pStyle w:val="Answer"/>
      </w:pPr>
      <w:sdt>
        <w:sdtPr>
          <w:alias w:val="Witness"/>
          <w:id w:val="552965694"/>
          <w:placeholder>
            <w:docPart w:val="DefaultPlaceholder_-1854013440"/>
          </w:placeholder>
          <w:richText/>
        </w:sdtPr>
        <w:sdtContent>
          <w:r w:rsidRPr="00A54B12" w:rsidR="00A54B12">
            <w:rPr>
              <w:b/>
              <w:i/>
            </w:rPr>
            <w:t>Alok Sharma:</w:t>
          </w:r>
        </w:sdtContent>
      </w:sdt>
      <w:r w:rsidR="00A54B12">
        <w:t xml:space="preserve"> T</w:t>
      </w:r>
      <w:r w:rsidRPr="0074144D">
        <w:t>he initial ask has been that countries come forward with their net zero commitments.</w:t>
      </w:r>
    </w:p>
    <w:p w:rsidR="00695387" w:rsidP="0074144D">
      <w:pPr>
        <w:pStyle w:val="Question"/>
      </w:pPr>
      <w:sdt>
        <w:sdtPr>
          <w:alias w:val="Member"/>
          <w:tag w:val="&lt;Member mnisId='4621' dodsId='77854'&gt;"/>
          <w:id w:val="1997228369"/>
          <w:placeholder>
            <w:docPart w:val="DefaultPlaceholder_-1854013440"/>
          </w:placeholder>
          <w:richText/>
        </w:sdtPr>
        <w:sdtContent>
          <w:r w:rsidRPr="0074144D" w:rsidR="0074144D">
            <w:rPr>
              <w:b/>
            </w:rPr>
            <w:t>Darren Jones:</w:t>
          </w:r>
        </w:sdtContent>
      </w:sdt>
      <w:r w:rsidR="0074144D">
        <w:t xml:space="preserve"> </w:t>
      </w:r>
      <w:r w:rsidRPr="0074144D" w:rsidR="0074144D">
        <w:t>I am conscious of the time</w:t>
      </w:r>
      <w:r w:rsidR="00A862E6">
        <w:t>,</w:t>
      </w:r>
      <w:r w:rsidRPr="0074144D" w:rsidR="0074144D">
        <w:t xml:space="preserve"> so I will not repeat the question. </w:t>
      </w:r>
    </w:p>
    <w:p w:rsidR="0074144D" w:rsidP="00695387">
      <w:pPr>
        <w:pStyle w:val="Question"/>
        <w:numPr>
          <w:ilvl w:val="0"/>
          <w:numId w:val="0"/>
        </w:numPr>
        <w:ind w:left="794"/>
      </w:pPr>
      <w:r w:rsidRPr="0074144D">
        <w:t>My last question is about the news over the weekend from the corporate sponsors of</w:t>
      </w:r>
      <w:r w:rsidR="000C53AC">
        <w:t xml:space="preserve"> COP</w:t>
      </w:r>
      <w:r w:rsidRPr="0074144D">
        <w:t>26</w:t>
      </w:r>
      <w:r w:rsidR="00A862E6">
        <w:t>,</w:t>
      </w:r>
      <w:r w:rsidRPr="0074144D">
        <w:t xml:space="preserve"> who seem to be unhappy about the level of organisation in advance of the conference</w:t>
      </w:r>
      <w:r w:rsidR="00EE34CF">
        <w:t>, with</w:t>
      </w:r>
      <w:r w:rsidRPr="0074144D">
        <w:t xml:space="preserve"> some criticism that you have not been given the resource</w:t>
      </w:r>
      <w:r w:rsidR="00A862E6">
        <w:t>s</w:t>
      </w:r>
      <w:r w:rsidRPr="0074144D">
        <w:t xml:space="preserve"> you need in the Cabinet Office to run and set up the conference </w:t>
      </w:r>
      <w:r w:rsidR="00EE34CF">
        <w:t>i</w:t>
      </w:r>
      <w:r w:rsidRPr="0074144D">
        <w:t>n the way they may have expected</w:t>
      </w:r>
      <w:r w:rsidR="00EE34CF">
        <w:t>,</w:t>
      </w:r>
      <w:r w:rsidRPr="0074144D">
        <w:t xml:space="preserve"> having made pretty large donations to cover some of the cost. What is your answer to their concerns?</w:t>
      </w:r>
    </w:p>
    <w:p w:rsidR="00997123" w:rsidP="0074144D">
      <w:pPr>
        <w:pStyle w:val="Answer"/>
      </w:pPr>
      <w:sdt>
        <w:sdtPr>
          <w:alias w:val="Witness"/>
          <w:id w:val="1578091488"/>
          <w:placeholder>
            <w:docPart w:val="DefaultPlaceholder_-1854013440"/>
          </w:placeholder>
          <w:richText/>
        </w:sdtPr>
        <w:sdtContent>
          <w:r w:rsidRPr="0074144D" w:rsidR="0074144D">
            <w:rPr>
              <w:b/>
              <w:i/>
            </w:rPr>
            <w:t>Alok Sharma:</w:t>
          </w:r>
        </w:sdtContent>
      </w:sdt>
      <w:r w:rsidR="0074144D">
        <w:t xml:space="preserve"> </w:t>
      </w:r>
      <w:r w:rsidRPr="0074144D" w:rsidR="0074144D">
        <w:t>I saw the same reports. There were no named sources in it. Frankly, I was quite disappointed that effectively there was an attack on junior civil servants. I do not believe that is acceptable. Subsequent to that, we have heard from all of our princip</w:t>
      </w:r>
      <w:r w:rsidR="0074144D">
        <w:t>al</w:t>
      </w:r>
      <w:r w:rsidRPr="0074144D" w:rsidR="0074144D">
        <w:t xml:space="preserve"> sponsors</w:t>
      </w:r>
      <w:r w:rsidR="00345F24">
        <w:t>,</w:t>
      </w:r>
      <w:r w:rsidRPr="0074144D" w:rsidR="0074144D">
        <w:t xml:space="preserve"> who have said they are supportive of the work we are doing together</w:t>
      </w:r>
      <w:r w:rsidR="006550DC">
        <w:t>. T</w:t>
      </w:r>
      <w:r w:rsidRPr="0074144D" w:rsidR="0074144D">
        <w:t>hey want</w:t>
      </w:r>
      <w:r w:rsidR="000C53AC">
        <w:t xml:space="preserve"> COP</w:t>
      </w:r>
      <w:r w:rsidR="006550DC">
        <w:t xml:space="preserve"> </w:t>
      </w:r>
      <w:r w:rsidRPr="0074144D" w:rsidR="0074144D">
        <w:t>to be a success. I have had conversations with some of the individual CEOs as well</w:t>
      </w:r>
      <w:r w:rsidR="00345F24">
        <w:t>,</w:t>
      </w:r>
      <w:r w:rsidRPr="0074144D" w:rsidR="0074144D">
        <w:t xml:space="preserve"> who have made the same point</w:t>
      </w:r>
      <w:r w:rsidR="0074144D">
        <w:t>.</w:t>
      </w:r>
    </w:p>
    <w:p w:rsidR="00997123" w:rsidP="00997123">
      <w:pPr>
        <w:pStyle w:val="Question"/>
      </w:pPr>
      <w:sdt>
        <w:sdtPr>
          <w:alias w:val="Member"/>
          <w:tag w:val="&lt;Member mnisId='1578' dodsId='40488'&gt;"/>
          <w:id w:val="-566572128"/>
          <w:placeholder>
            <w:docPart w:val="DefaultPlaceholder_-1854013440"/>
          </w:placeholder>
          <w:richText/>
        </w:sdtPr>
        <w:sdtContent>
          <w:r w:rsidRPr="00997123">
            <w:rPr>
              <w:b/>
            </w:rPr>
            <w:t>Chair:</w:t>
          </w:r>
        </w:sdtContent>
      </w:sdt>
      <w:r>
        <w:t xml:space="preserve"> </w:t>
      </w:r>
      <w:r w:rsidRPr="00997123">
        <w:t xml:space="preserve">Darren raised the </w:t>
      </w:r>
      <w:r w:rsidR="006550DC">
        <w:t xml:space="preserve">question </w:t>
      </w:r>
      <w:r w:rsidRPr="00997123">
        <w:t>of the attendance of President Putin. How important is it that national leaders attend in person in order to secure a deal?</w:t>
      </w:r>
    </w:p>
    <w:p w:rsidR="00F67A11" w:rsidP="00997123">
      <w:pPr>
        <w:pStyle w:val="Answer"/>
      </w:pPr>
      <w:sdt>
        <w:sdtPr>
          <w:alias w:val="Witness"/>
          <w:id w:val="327101894"/>
          <w:placeholder>
            <w:docPart w:val="DefaultPlaceholder_-1854013440"/>
          </w:placeholder>
          <w:richText/>
        </w:sdtPr>
        <w:sdtContent>
          <w:r w:rsidRPr="00997123" w:rsidR="00997123">
            <w:rPr>
              <w:b/>
              <w:i/>
            </w:rPr>
            <w:t>Alok Sharma:</w:t>
          </w:r>
        </w:sdtContent>
      </w:sdt>
      <w:r w:rsidR="00997123">
        <w:t xml:space="preserve"> </w:t>
      </w:r>
      <w:r w:rsidRPr="00997123" w:rsidR="00997123">
        <w:t>We want every single world leader to be there, but individual world leaders will have individual constraints</w:t>
      </w:r>
      <w:r w:rsidR="0008330A">
        <w:t>. U</w:t>
      </w:r>
      <w:r w:rsidRPr="00997123" w:rsidR="00997123">
        <w:t xml:space="preserve">ntil quite recently there </w:t>
      </w:r>
      <w:r w:rsidRPr="00F67A11">
        <w:t>were lots of calls for this</w:t>
      </w:r>
      <w:r w:rsidR="000C53AC">
        <w:t xml:space="preserve"> COP</w:t>
      </w:r>
      <w:r w:rsidRPr="00F67A11">
        <w:t xml:space="preserve"> to be postponed once again</w:t>
      </w:r>
      <w:r w:rsidR="0008330A">
        <w:t xml:space="preserve">, and I am sitting </w:t>
      </w:r>
      <w:r w:rsidRPr="00F67A11">
        <w:t xml:space="preserve">here telling you that we already have confirmation from over 120 world leaders </w:t>
      </w:r>
      <w:r w:rsidR="0008330A">
        <w:t xml:space="preserve">that </w:t>
      </w:r>
      <w:r w:rsidRPr="00F67A11">
        <w:t>they are coming in person</w:t>
      </w:r>
      <w:r>
        <w:t>.</w:t>
      </w:r>
    </w:p>
    <w:p w:rsidR="00F67A11" w:rsidP="00F67A11">
      <w:pPr>
        <w:pStyle w:val="Question"/>
      </w:pPr>
      <w:sdt>
        <w:sdtPr>
          <w:alias w:val="Member"/>
          <w:tag w:val="&lt;Member mnisId='1578' dodsId='40488'&gt;"/>
          <w:id w:val="853768470"/>
          <w:placeholder>
            <w:docPart w:val="DefaultPlaceholder_-1854013440"/>
          </w:placeholder>
          <w:richText/>
        </w:sdtPr>
        <w:sdtContent>
          <w:r w:rsidRPr="00F67A11">
            <w:rPr>
              <w:b/>
            </w:rPr>
            <w:t>Chair:</w:t>
          </w:r>
        </w:sdtContent>
      </w:sdt>
      <w:r>
        <w:t xml:space="preserve"> </w:t>
      </w:r>
      <w:r w:rsidR="0008330A">
        <w:t>T</w:t>
      </w:r>
      <w:r w:rsidRPr="00F67A11">
        <w:t>hat is not just for the visual effect, as it were; it is better to have people in the room to be able to negotiate</w:t>
      </w:r>
      <w:r w:rsidR="00345F24">
        <w:t>.</w:t>
      </w:r>
    </w:p>
    <w:p w:rsidR="00F67A11" w:rsidP="00F67A11">
      <w:pPr>
        <w:pStyle w:val="Answer"/>
      </w:pPr>
      <w:sdt>
        <w:sdtPr>
          <w:alias w:val="Witness"/>
          <w:id w:val="-2108191318"/>
          <w:placeholder>
            <w:docPart w:val="DefaultPlaceholder_-1854013440"/>
          </w:placeholder>
          <w:richText/>
        </w:sdtPr>
        <w:sdtContent>
          <w:r w:rsidRPr="00F67A11">
            <w:rPr>
              <w:b/>
              <w:i/>
            </w:rPr>
            <w:t>Alok Sharma:</w:t>
          </w:r>
        </w:sdtContent>
      </w:sdt>
      <w:r>
        <w:t xml:space="preserve"> </w:t>
      </w:r>
      <w:r w:rsidRPr="00F67A11">
        <w:t>As ever, it is better to do things in person, but</w:t>
      </w:r>
      <w:r w:rsidR="00D31822">
        <w:t xml:space="preserve"> since you raised it </w:t>
      </w:r>
      <w:r w:rsidRPr="00F67A11">
        <w:t xml:space="preserve">Russia will be sending a delegation </w:t>
      </w:r>
      <w:r w:rsidR="007D46F2">
        <w:t xml:space="preserve">that </w:t>
      </w:r>
      <w:r w:rsidRPr="00F67A11">
        <w:t>will be there for that two</w:t>
      </w:r>
      <w:r w:rsidR="00D31822">
        <w:t>-</w:t>
      </w:r>
      <w:r w:rsidRPr="00F67A11">
        <w:t>week</w:t>
      </w:r>
      <w:r w:rsidR="00D31822">
        <w:t xml:space="preserve"> period</w:t>
      </w:r>
      <w:r w:rsidRPr="00F67A11">
        <w:t xml:space="preserve">. </w:t>
      </w:r>
      <w:r w:rsidR="00D31822">
        <w:t>For the</w:t>
      </w:r>
      <w:r w:rsidRPr="00F67A11">
        <w:t xml:space="preserve"> first two da</w:t>
      </w:r>
      <w:r w:rsidR="00D31822">
        <w:t>ys</w:t>
      </w:r>
      <w:r w:rsidRPr="00F67A11">
        <w:t xml:space="preserve"> world leaders will be there as part of the world leaders summit setting out commitments, but the rest </w:t>
      </w:r>
      <w:r w:rsidR="007D46F2">
        <w:t xml:space="preserve">of </w:t>
      </w:r>
      <w:r w:rsidRPr="00F67A11">
        <w:t xml:space="preserve">the time </w:t>
      </w:r>
      <w:r w:rsidRPr="00F67A11">
        <w:t>will be devoted to the negotiations</w:t>
      </w:r>
      <w:r w:rsidR="00F41099">
        <w:t>,</w:t>
      </w:r>
      <w:r w:rsidRPr="00F67A11">
        <w:t xml:space="preserve"> and those individuals will be there in person.</w:t>
      </w:r>
    </w:p>
    <w:p w:rsidR="00F67A11" w:rsidP="00F67A11">
      <w:pPr>
        <w:pStyle w:val="Question"/>
      </w:pPr>
      <w:sdt>
        <w:sdtPr>
          <w:alias w:val="Member"/>
          <w:tag w:val="&lt;Member mnisId='1578' dodsId='40488'&gt;"/>
          <w:id w:val="901794350"/>
          <w:placeholder>
            <w:docPart w:val="DefaultPlaceholder_-1854013440"/>
          </w:placeholder>
          <w:richText/>
        </w:sdtPr>
        <w:sdtContent>
          <w:r w:rsidRPr="00F67A11">
            <w:rPr>
              <w:b/>
            </w:rPr>
            <w:t>Chair:</w:t>
          </w:r>
        </w:sdtContent>
      </w:sdt>
      <w:r>
        <w:t xml:space="preserve"> </w:t>
      </w:r>
      <w:r w:rsidRPr="00F67A11">
        <w:t xml:space="preserve">What level of pushback are you getting from countries that have low levels of vaccination against </w:t>
      </w:r>
      <w:r w:rsidR="00F41099">
        <w:t>C</w:t>
      </w:r>
      <w:r w:rsidRPr="00F67A11">
        <w:t>ovi</w:t>
      </w:r>
      <w:r>
        <w:t>d?</w:t>
      </w:r>
    </w:p>
    <w:p w:rsidR="00F67A11" w:rsidP="00F67A11">
      <w:pPr>
        <w:pStyle w:val="Answer"/>
      </w:pPr>
      <w:sdt>
        <w:sdtPr>
          <w:alias w:val="Witness"/>
          <w:id w:val="1492919392"/>
          <w:placeholder>
            <w:docPart w:val="DefaultPlaceholder_-1854013440"/>
          </w:placeholder>
          <w:richText/>
        </w:sdtPr>
        <w:sdtContent>
          <w:r w:rsidRPr="00F67A11">
            <w:rPr>
              <w:b/>
              <w:i/>
            </w:rPr>
            <w:t>Alok Sharma:</w:t>
          </w:r>
        </w:sdtContent>
      </w:sdt>
      <w:r>
        <w:t xml:space="preserve"> </w:t>
      </w:r>
      <w:r w:rsidRPr="00F67A11">
        <w:t xml:space="preserve">I </w:t>
      </w:r>
      <w:r w:rsidR="00DC7FD6">
        <w:t xml:space="preserve">have </w:t>
      </w:r>
      <w:r w:rsidRPr="00F67A11">
        <w:t xml:space="preserve">told you the number of leaders who </w:t>
      </w:r>
      <w:r w:rsidR="00DC7FD6">
        <w:t>a</w:t>
      </w:r>
      <w:r w:rsidRPr="00F67A11">
        <w:t>re coming. The vaccination issue came up some months ago</w:t>
      </w:r>
      <w:r w:rsidR="00DC7FD6">
        <w:t xml:space="preserve">. That was </w:t>
      </w:r>
      <w:r w:rsidRPr="00F67A11">
        <w:t xml:space="preserve">why in June the Prime Minister made the commitment that we would vaccinate any accredited delegate </w:t>
      </w:r>
      <w:r w:rsidR="00DC7FD6">
        <w:t>who</w:t>
      </w:r>
      <w:r w:rsidRPr="00F67A11">
        <w:t xml:space="preserve"> was not able to get vaccinated in their home nation. We have ensured that through the UN that vaccination process is happening. Indeed, some of the people who applied through our individual offer now have the ability to get vaccinated in the</w:t>
      </w:r>
      <w:r w:rsidR="00283973">
        <w:t>ir</w:t>
      </w:r>
      <w:r w:rsidRPr="00F67A11">
        <w:t xml:space="preserve"> home nation</w:t>
      </w:r>
      <w:r w:rsidR="00283973">
        <w:t>s</w:t>
      </w:r>
      <w:r w:rsidRPr="00F67A11">
        <w:t xml:space="preserve"> becaus</w:t>
      </w:r>
      <w:r>
        <w:t>e</w:t>
      </w:r>
      <w:r w:rsidRPr="00F67A11">
        <w:t xml:space="preserve"> </w:t>
      </w:r>
      <w:r w:rsidR="00283973">
        <w:t xml:space="preserve">they have started </w:t>
      </w:r>
      <w:r w:rsidRPr="00F67A11">
        <w:t>their own programmes. I am pretty confident that anyone who applies for that process will have been vaccinated either through our system with UN support or in their</w:t>
      </w:r>
      <w:r w:rsidR="00283973">
        <w:t xml:space="preserve"> home</w:t>
      </w:r>
      <w:r w:rsidRPr="00F67A11">
        <w:t xml:space="preserve"> nation</w:t>
      </w:r>
      <w:r w:rsidR="00283973">
        <w:t>s</w:t>
      </w:r>
      <w:r w:rsidRPr="00F67A11">
        <w:t>.</w:t>
      </w:r>
    </w:p>
    <w:p w:rsidR="00F67A11" w:rsidP="00F67A11">
      <w:pPr>
        <w:pStyle w:val="Question"/>
      </w:pPr>
      <w:sdt>
        <w:sdtPr>
          <w:alias w:val="Member"/>
          <w:tag w:val="&lt;Member mnisId='1578' dodsId='40488'&gt;"/>
          <w:id w:val="667295408"/>
          <w:placeholder>
            <w:docPart w:val="DefaultPlaceholder_-1854013440"/>
          </w:placeholder>
          <w:richText/>
        </w:sdtPr>
        <w:sdtContent>
          <w:r w:rsidRPr="00F67A11">
            <w:rPr>
              <w:b/>
            </w:rPr>
            <w:t>Chair:</w:t>
          </w:r>
        </w:sdtContent>
      </w:sdt>
      <w:r>
        <w:t xml:space="preserve"> </w:t>
      </w:r>
      <w:r w:rsidRPr="00F67A11">
        <w:t>As far as you know, has that offer be</w:t>
      </w:r>
      <w:r w:rsidR="00283973">
        <w:t>en</w:t>
      </w:r>
      <w:r w:rsidRPr="00F67A11">
        <w:t xml:space="preserve"> taken up?</w:t>
      </w:r>
    </w:p>
    <w:p w:rsidR="00F67A11" w:rsidP="00F67A11">
      <w:pPr>
        <w:pStyle w:val="Answer"/>
      </w:pPr>
      <w:bookmarkStart w:id="1" w:name="_Hlk85705512"/>
      <w:sdt>
        <w:sdtPr>
          <w:alias w:val="Witness"/>
          <w:id w:val="-1645499394"/>
          <w:placeholder>
            <w:docPart w:val="DefaultPlaceholder_-1854013440"/>
          </w:placeholder>
          <w:richText/>
        </w:sdtPr>
        <w:sdtContent>
          <w:r w:rsidRPr="00F67A11">
            <w:rPr>
              <w:b/>
              <w:i/>
            </w:rPr>
            <w:t>Alok Sharma:</w:t>
          </w:r>
        </w:sdtContent>
      </w:sdt>
      <w:r>
        <w:t xml:space="preserve"> </w:t>
      </w:r>
      <w:r w:rsidRPr="00F67A11">
        <w:t>That offer has been taken up. About 1</w:t>
      </w:r>
      <w:r w:rsidR="00D87DC1">
        <w:t>,</w:t>
      </w:r>
      <w:r w:rsidRPr="00F67A11">
        <w:t>000 people applied</w:t>
      </w:r>
      <w:r w:rsidR="00D87DC1">
        <w:t xml:space="preserve"> initially</w:t>
      </w:r>
      <w:r w:rsidRPr="00F67A11">
        <w:t xml:space="preserve">. I think </w:t>
      </w:r>
      <w:r w:rsidR="00D87DC1">
        <w:t>that on</w:t>
      </w:r>
      <w:r w:rsidRPr="00F67A11">
        <w:t xml:space="preserve"> 23 July there was a closure of applications and we opened it up again for any late entran</w:t>
      </w:r>
      <w:r>
        <w:t xml:space="preserve">ts, </w:t>
      </w:r>
      <w:r w:rsidRPr="00F67A11">
        <w:t>so to speak</w:t>
      </w:r>
      <w:r w:rsidR="00D87DC1">
        <w:t>. T</w:t>
      </w:r>
      <w:r w:rsidRPr="00F67A11">
        <w:t>hose 1</w:t>
      </w:r>
      <w:r w:rsidR="00D87DC1">
        <w:t>,</w:t>
      </w:r>
      <w:r w:rsidRPr="00F67A11">
        <w:t>000 people have been vaccinated through our system</w:t>
      </w:r>
      <w:r w:rsidR="00FE400E">
        <w:t>,</w:t>
      </w:r>
      <w:r w:rsidRPr="00F67A11">
        <w:t xml:space="preserve"> using UN resource</w:t>
      </w:r>
      <w:r w:rsidR="00FE400E">
        <w:t>s</w:t>
      </w:r>
      <w:r>
        <w:t xml:space="preserve"> or </w:t>
      </w:r>
      <w:r w:rsidRPr="00F67A11">
        <w:t>Palladium</w:t>
      </w:r>
      <w:r w:rsidR="00FE400E">
        <w:t>,</w:t>
      </w:r>
      <w:r w:rsidRPr="00F67A11">
        <w:t xml:space="preserve"> or they are now able to get vaccinated in their home nations.</w:t>
      </w:r>
    </w:p>
    <w:p w:rsidR="00852399" w:rsidP="00F67A11">
      <w:pPr>
        <w:pStyle w:val="Question"/>
      </w:pPr>
      <w:bookmarkEnd w:id="1"/>
      <w:sdt>
        <w:sdtPr>
          <w:alias w:val="Member"/>
          <w:tag w:val="&lt;Member mnisId='1578' dodsId='40488'&gt;"/>
          <w:id w:val="-1304225423"/>
          <w:placeholder>
            <w:docPart w:val="DefaultPlaceholder_-1854013440"/>
          </w:placeholder>
          <w:richText/>
        </w:sdtPr>
        <w:sdtContent>
          <w:r w:rsidRPr="00F67A11" w:rsidR="00F67A11">
            <w:rPr>
              <w:b/>
            </w:rPr>
            <w:t>Chair:</w:t>
          </w:r>
        </w:sdtContent>
      </w:sdt>
      <w:r w:rsidR="00F67A11">
        <w:t xml:space="preserve"> </w:t>
      </w:r>
      <w:r w:rsidRPr="00852399">
        <w:t>Are you aware of any countries that cannot come perhaps becaus</w:t>
      </w:r>
      <w:r>
        <w:t>e</w:t>
      </w:r>
      <w:r w:rsidRPr="00852399">
        <w:t xml:space="preserve"> they are unwilling to vaccinate</w:t>
      </w:r>
      <w:r w:rsidR="00FE400E">
        <w:t xml:space="preserve"> </w:t>
      </w:r>
      <w:r w:rsidRPr="00852399">
        <w:t>just a cad</w:t>
      </w:r>
      <w:r>
        <w:t>re</w:t>
      </w:r>
      <w:r w:rsidRPr="00852399">
        <w:t xml:space="preserve"> of people rather than the whole population</w:t>
      </w:r>
      <w:r>
        <w:t>?</w:t>
      </w:r>
      <w:r w:rsidRPr="00852399">
        <w:t xml:space="preserve"> </w:t>
      </w:r>
      <w:r w:rsidR="00FE400E">
        <w:t>T</w:t>
      </w:r>
      <w:r w:rsidRPr="00852399">
        <w:t>hat is not something you have experienced.</w:t>
      </w:r>
    </w:p>
    <w:p w:rsidR="00852399" w:rsidP="00852399">
      <w:pPr>
        <w:pStyle w:val="Answer"/>
      </w:pPr>
      <w:sdt>
        <w:sdtPr>
          <w:alias w:val="Witness"/>
          <w:id w:val="-1136171809"/>
          <w:placeholder>
            <w:docPart w:val="DefaultPlaceholder_-1854013440"/>
          </w:placeholder>
          <w:richText/>
        </w:sdtPr>
        <w:sdtContent>
          <w:r w:rsidRPr="00852399">
            <w:rPr>
              <w:b/>
              <w:i/>
            </w:rPr>
            <w:t>Alok Sharma:</w:t>
          </w:r>
        </w:sdtContent>
      </w:sdt>
      <w:r>
        <w:t xml:space="preserve"> </w:t>
      </w:r>
      <w:r w:rsidRPr="00852399">
        <w:t>No. There are some countries where the logistics of getting to Glasgow</w:t>
      </w:r>
      <w:r w:rsidR="00BF4491">
        <w:t>,</w:t>
      </w:r>
      <w:r w:rsidRPr="00852399">
        <w:t xml:space="preserve"> because of the quarantine rules they would experience as they transit</w:t>
      </w:r>
      <w:r w:rsidR="00BF4491">
        <w:t>ed</w:t>
      </w:r>
      <w:r w:rsidRPr="00852399">
        <w:t xml:space="preserve"> through various places</w:t>
      </w:r>
      <w:r w:rsidR="00382C2C">
        <w:t>,</w:t>
      </w:r>
      <w:r w:rsidR="00BF4491">
        <w:t xml:space="preserve"> were an issue initially</w:t>
      </w:r>
      <w:r w:rsidR="00382C2C">
        <w:t xml:space="preserve">, </w:t>
      </w:r>
      <w:r w:rsidRPr="00852399">
        <w:t>but</w:t>
      </w:r>
      <w:r w:rsidR="00A06AF0">
        <w:t xml:space="preserve"> </w:t>
      </w:r>
      <w:r w:rsidRPr="00852399">
        <w:t>we have got round that with support from international partners.</w:t>
      </w:r>
    </w:p>
    <w:p w:rsidR="00F95FD1" w:rsidP="00852399">
      <w:pPr>
        <w:pStyle w:val="Question"/>
      </w:pPr>
      <w:sdt>
        <w:sdtPr>
          <w:alias w:val="Member"/>
          <w:tag w:val="&lt;Member mnisId='449' dodsId='25259'&gt;"/>
          <w:id w:val="1447198894"/>
          <w:placeholder>
            <w:docPart w:val="DefaultPlaceholder_-1854013440"/>
          </w:placeholder>
          <w:richText/>
        </w:sdtPr>
        <w:sdtContent>
          <w:r w:rsidRPr="00852399" w:rsidR="00852399">
            <w:rPr>
              <w:b/>
            </w:rPr>
            <w:t>Graham Stringer:</w:t>
          </w:r>
        </w:sdtContent>
      </w:sdt>
      <w:r w:rsidR="00852399">
        <w:t xml:space="preserve"> </w:t>
      </w:r>
      <w:r w:rsidR="00382C2C">
        <w:t>A</w:t>
      </w:r>
      <w:r w:rsidRPr="00F95FD1">
        <w:t xml:space="preserve">t the very beginning you said in answer to Greg that China had said it would stop funding coal plants elsewhere in the world. You did not mention that there was no time limit or schedule given for that, </w:t>
      </w:r>
      <w:r w:rsidR="00382C2C">
        <w:t>or</w:t>
      </w:r>
      <w:r w:rsidRPr="00F95FD1">
        <w:t xml:space="preserve"> that </w:t>
      </w:r>
      <w:r w:rsidR="00382C2C">
        <w:t>Pr</w:t>
      </w:r>
      <w:r w:rsidRPr="00F95FD1">
        <w:t>esident</w:t>
      </w:r>
      <w:r>
        <w:t xml:space="preserve"> X</w:t>
      </w:r>
      <w:r w:rsidR="00A74662">
        <w:t>i</w:t>
      </w:r>
      <w:r w:rsidRPr="00F95FD1">
        <w:t xml:space="preserve"> ha</w:t>
      </w:r>
      <w:r w:rsidR="00382C2C">
        <w:t>d</w:t>
      </w:r>
      <w:r w:rsidRPr="00F95FD1">
        <w:t xml:space="preserve"> incentivised the reopening of coal mines and an increase in coal production in China. China is responsible for about 27% of world </w:t>
      </w:r>
      <w:r w:rsidR="00585AAD">
        <w:t>CO</w:t>
      </w:r>
      <w:r w:rsidRPr="00A74662" w:rsidR="00585AAD">
        <w:rPr>
          <w:vertAlign w:val="subscript"/>
        </w:rPr>
        <w:t>2</w:t>
      </w:r>
      <w:r>
        <w:t>.</w:t>
      </w:r>
      <w:r w:rsidRPr="00F95FD1">
        <w:t xml:space="preserve"> </w:t>
      </w:r>
      <w:r w:rsidR="00585AAD">
        <w:t>W</w:t>
      </w:r>
      <w:r w:rsidRPr="00F95FD1">
        <w:t>ithout a commitment from China</w:t>
      </w:r>
      <w:r w:rsidR="00585AAD">
        <w:t>,</w:t>
      </w:r>
      <w:r w:rsidR="000C53AC">
        <w:t xml:space="preserve"> COP</w:t>
      </w:r>
      <w:r w:rsidRPr="00F95FD1">
        <w:t>26 is likely to be dead in the water, is it not? Even when they give commitment</w:t>
      </w:r>
      <w:r w:rsidR="00585AAD">
        <w:t>s,</w:t>
      </w:r>
      <w:r w:rsidRPr="00F95FD1">
        <w:t xml:space="preserve"> would you trust a </w:t>
      </w:r>
      <w:r w:rsidR="00A74662">
        <w:t>G</w:t>
      </w:r>
      <w:r w:rsidRPr="00F95FD1" w:rsidR="007D46F2">
        <w:t xml:space="preserve">overnment </w:t>
      </w:r>
      <w:r w:rsidRPr="00F95FD1">
        <w:t>that is carrying out genocide on the</w:t>
      </w:r>
      <w:r>
        <w:t xml:space="preserve"> </w:t>
      </w:r>
      <w:r w:rsidR="00E76621">
        <w:t>Uyghurs</w:t>
      </w:r>
      <w:r>
        <w:t xml:space="preserve"> </w:t>
      </w:r>
      <w:r w:rsidRPr="00F95FD1">
        <w:t xml:space="preserve">and has broken </w:t>
      </w:r>
      <w:r w:rsidR="00585AAD">
        <w:t xml:space="preserve">its </w:t>
      </w:r>
      <w:r w:rsidRPr="00F95FD1">
        <w:t>agreements on Hong Kong?</w:t>
      </w:r>
    </w:p>
    <w:p w:rsidR="00D47435" w:rsidP="00F95FD1">
      <w:pPr>
        <w:pStyle w:val="Answer"/>
      </w:pPr>
      <w:sdt>
        <w:sdtPr>
          <w:alias w:val="Witness"/>
          <w:id w:val="194666807"/>
          <w:placeholder>
            <w:docPart w:val="DefaultPlaceholder_-1854013440"/>
          </w:placeholder>
          <w:richText/>
        </w:sdtPr>
        <w:sdtContent>
          <w:r w:rsidRPr="00F95FD1" w:rsidR="00F95FD1">
            <w:rPr>
              <w:b/>
              <w:i/>
            </w:rPr>
            <w:t>Alok Sharma:</w:t>
          </w:r>
        </w:sdtContent>
      </w:sdt>
      <w:r w:rsidRPr="00E5091C" w:rsidR="00E5091C">
        <w:t xml:space="preserve"> I was </w:t>
      </w:r>
      <w:r w:rsidR="007D46F2">
        <w:t xml:space="preserve">in </w:t>
      </w:r>
      <w:r w:rsidRPr="00E5091C" w:rsidR="007D46F2">
        <w:t xml:space="preserve">China </w:t>
      </w:r>
      <w:r w:rsidRPr="00E5091C" w:rsidR="00E5091C">
        <w:t>in September and had three specific asks. One was on coal</w:t>
      </w:r>
      <w:r w:rsidR="00E76621">
        <w:t>. D</w:t>
      </w:r>
      <w:r w:rsidRPr="00E5091C" w:rsidR="00E5091C">
        <w:t xml:space="preserve">omestically, </w:t>
      </w:r>
      <w:r w:rsidR="00E76621">
        <w:t>P</w:t>
      </w:r>
      <w:r w:rsidRPr="00E5091C" w:rsidR="00E5091C">
        <w:t>resident</w:t>
      </w:r>
      <w:r w:rsidR="00E5091C">
        <w:t xml:space="preserve"> Xi </w:t>
      </w:r>
      <w:r w:rsidR="003A6941">
        <w:t>Jinping</w:t>
      </w:r>
      <w:r w:rsidR="00E5091C">
        <w:t xml:space="preserve"> </w:t>
      </w:r>
      <w:r w:rsidRPr="00E5091C" w:rsidR="00E5091C">
        <w:t>has said that China will restrict the use of co</w:t>
      </w:r>
      <w:r w:rsidR="003A6941">
        <w:t>al</w:t>
      </w:r>
      <w:r w:rsidRPr="00E5091C" w:rsidR="00E5091C">
        <w:t xml:space="preserve"> in the next </w:t>
      </w:r>
      <w:r w:rsidR="003A6941">
        <w:t>five-</w:t>
      </w:r>
      <w:r w:rsidRPr="00E5091C" w:rsidR="00E5091C">
        <w:t>year</w:t>
      </w:r>
      <w:r w:rsidR="003A6941">
        <w:t xml:space="preserve"> period and then phase it down from </w:t>
      </w:r>
      <w:r w:rsidRPr="00E5091C" w:rsidR="00E5091C">
        <w:t>2026. I asked to see the details of the policy</w:t>
      </w:r>
      <w:r w:rsidR="003A6941">
        <w:t xml:space="preserve">. I understand that </w:t>
      </w:r>
      <w:r w:rsidRPr="00E5091C" w:rsidR="00E5091C">
        <w:t>subsequent to that we have had some reports that they will be coming forward and publishing</w:t>
      </w:r>
      <w:r w:rsidR="00CB1378">
        <w:t xml:space="preserve"> a</w:t>
      </w:r>
      <w:r w:rsidRPr="00E5091C" w:rsidR="00E5091C">
        <w:t xml:space="preserve"> sector</w:t>
      </w:r>
      <w:r w:rsidR="00CB1378">
        <w:t>-</w:t>
      </w:r>
      <w:r w:rsidRPr="00E5091C" w:rsidR="00E5091C">
        <w:t>by</w:t>
      </w:r>
      <w:r w:rsidR="00CB1378">
        <w:t>-</w:t>
      </w:r>
      <w:r w:rsidRPr="00E5091C" w:rsidR="00E5091C">
        <w:t xml:space="preserve">sector analysis of where they are going in emission reductions. </w:t>
      </w:r>
    </w:p>
    <w:p w:rsidR="000D0E4B" w:rsidP="00F95FD1">
      <w:pPr>
        <w:pStyle w:val="Answer"/>
      </w:pPr>
      <w:r w:rsidRPr="00E5091C">
        <w:t xml:space="preserve">I asked for </w:t>
      </w:r>
      <w:r w:rsidR="00CB1378">
        <w:t>a</w:t>
      </w:r>
      <w:r w:rsidRPr="00E5091C">
        <w:t xml:space="preserve"> more detailed policy related to the commitment </w:t>
      </w:r>
      <w:r w:rsidR="00CB1378">
        <w:t>P</w:t>
      </w:r>
      <w:r w:rsidRPr="00E5091C">
        <w:t>resident</w:t>
      </w:r>
      <w:r w:rsidR="00CB1378">
        <w:t xml:space="preserve"> Xi Jinping has</w:t>
      </w:r>
      <w:r w:rsidRPr="00E5091C">
        <w:t xml:space="preserve"> made for climate neutrality before 2060 and</w:t>
      </w:r>
      <w:r w:rsidR="00CB1378">
        <w:t xml:space="preserve"> </w:t>
      </w:r>
      <w:r w:rsidR="00894CBD">
        <w:t>peaking</w:t>
      </w:r>
      <w:r w:rsidRPr="00E5091C">
        <w:t xml:space="preserve"> before 2030. Let us see what comes forward. My final bi</w:t>
      </w:r>
      <w:r>
        <w:t>g</w:t>
      </w:r>
      <w:r w:rsidRPr="00F45A17" w:rsidR="00F45A17">
        <w:t xml:space="preserve"> ask was about the NDC. We are waiting for that as well.</w:t>
      </w:r>
    </w:p>
    <w:p w:rsidR="00C24FF6" w:rsidP="00F95FD1">
      <w:pPr>
        <w:pStyle w:val="Answer"/>
      </w:pPr>
      <w:r w:rsidRPr="00F45A17">
        <w:t>This goes back to the point about the transparency framework</w:t>
      </w:r>
      <w:r w:rsidR="007D46F2">
        <w:t>,</w:t>
      </w:r>
      <w:r w:rsidRPr="00F45A17">
        <w:t xml:space="preserve"> which is very important. If we have that in place</w:t>
      </w:r>
      <w:r w:rsidR="00894CBD">
        <w:t>—s</w:t>
      </w:r>
      <w:r w:rsidRPr="00F45A17">
        <w:t>ince the Paris agreement</w:t>
      </w:r>
      <w:r w:rsidR="00894CBD">
        <w:t xml:space="preserve"> six years ago</w:t>
      </w:r>
      <w:r w:rsidRPr="00F45A17">
        <w:t xml:space="preserve"> people have been trying to get this in place</w:t>
      </w:r>
      <w:r w:rsidR="007834AE">
        <w:t xml:space="preserve">—we </w:t>
      </w:r>
      <w:r w:rsidRPr="00C24FF6">
        <w:t>will be able to see</w:t>
      </w:r>
      <w:r w:rsidR="007834AE">
        <w:t xml:space="preserve"> for every</w:t>
      </w:r>
      <w:r w:rsidRPr="00C24FF6">
        <w:t xml:space="preserve"> nation whether </w:t>
      </w:r>
      <w:r w:rsidR="007834AE">
        <w:t xml:space="preserve">it is </w:t>
      </w:r>
      <w:r w:rsidRPr="00C24FF6">
        <w:t>keeping to the commitments</w:t>
      </w:r>
      <w:r w:rsidR="007834AE">
        <w:t xml:space="preserve"> it has made.</w:t>
      </w:r>
      <w:r w:rsidRPr="00C24FF6">
        <w:t xml:space="preserve"> I do not know whether Peter wants to add anything.</w:t>
      </w:r>
    </w:p>
    <w:p w:rsidR="00C24FF6" w:rsidP="00C24FF6">
      <w:pPr>
        <w:pStyle w:val="Question"/>
      </w:pPr>
      <w:sdt>
        <w:sdtPr>
          <w:alias w:val="Member"/>
          <w:tag w:val="&lt;Member mnisId='449' dodsId='25259'&gt;"/>
          <w:id w:val="983279819"/>
          <w:placeholder>
            <w:docPart w:val="DefaultPlaceholder_-1854013440"/>
          </w:placeholder>
          <w:richText/>
        </w:sdtPr>
        <w:sdtContent>
          <w:r w:rsidRPr="00C24FF6">
            <w:rPr>
              <w:b/>
            </w:rPr>
            <w:t>Graham Stringer:</w:t>
          </w:r>
        </w:sdtContent>
      </w:sdt>
      <w:r>
        <w:t xml:space="preserve"> </w:t>
      </w:r>
      <w:r w:rsidRPr="00C24FF6">
        <w:t>That does not really answer the question about whether you trust them, even if they go as far as to give a commitment.</w:t>
      </w:r>
    </w:p>
    <w:p w:rsidR="00DF0066" w:rsidP="00C24FF6">
      <w:pPr>
        <w:pStyle w:val="Answer"/>
      </w:pPr>
      <w:sdt>
        <w:sdtPr>
          <w:alias w:val="Witness"/>
          <w:id w:val="-1725983687"/>
          <w:placeholder>
            <w:docPart w:val="DefaultPlaceholder_-1854013440"/>
          </w:placeholder>
          <w:richText/>
        </w:sdtPr>
        <w:sdtContent>
          <w:r w:rsidRPr="00C24FF6" w:rsidR="00C24FF6">
            <w:rPr>
              <w:b/>
              <w:i/>
            </w:rPr>
            <w:t>Alok Sharma:</w:t>
          </w:r>
        </w:sdtContent>
      </w:sdt>
      <w:r w:rsidR="00C24FF6">
        <w:t xml:space="preserve"> </w:t>
      </w:r>
      <w:r w:rsidR="002F7275">
        <w:t>T</w:t>
      </w:r>
      <w:r w:rsidRPr="00C24FF6" w:rsidR="00C24FF6">
        <w:t>he whole point of having</w:t>
      </w:r>
      <w:r w:rsidRPr="00B663D8" w:rsidR="00B663D8">
        <w:t xml:space="preserve"> a transparency framework is that it is not relying on somebody</w:t>
      </w:r>
      <w:r w:rsidR="004F2555">
        <w:t>’</w:t>
      </w:r>
      <w:r w:rsidRPr="00B663D8" w:rsidR="00B663D8">
        <w:t xml:space="preserve">s word; </w:t>
      </w:r>
      <w:r w:rsidR="00707F85">
        <w:t>i</w:t>
      </w:r>
      <w:r w:rsidRPr="00B663D8" w:rsidR="00B663D8">
        <w:t>t is reporting on what has happened in the economy</w:t>
      </w:r>
      <w:r w:rsidR="00707F85">
        <w:t>,</w:t>
      </w:r>
      <w:r w:rsidRPr="00B663D8" w:rsidR="00B663D8">
        <w:t xml:space="preserve"> and then it is for people to be able to assess whether the commitments that h</w:t>
      </w:r>
      <w:r w:rsidR="00707F85">
        <w:t>ave</w:t>
      </w:r>
      <w:r w:rsidRPr="00B663D8" w:rsidR="00B663D8">
        <w:t xml:space="preserve"> been made h</w:t>
      </w:r>
      <w:r w:rsidR="00707F85">
        <w:t xml:space="preserve">ave </w:t>
      </w:r>
      <w:r w:rsidRPr="00B663D8" w:rsidR="00B663D8">
        <w:t>been delivered</w:t>
      </w:r>
      <w:r w:rsidR="00D94755">
        <w:t xml:space="preserve"> in</w:t>
      </w:r>
      <w:r w:rsidRPr="00B663D8" w:rsidR="00B663D8">
        <w:t xml:space="preserve"> action</w:t>
      </w:r>
      <w:r>
        <w:t>.</w:t>
      </w:r>
    </w:p>
    <w:p w:rsidR="00D94755" w:rsidP="00DF0066">
      <w:pPr>
        <w:pStyle w:val="Question"/>
      </w:pPr>
      <w:sdt>
        <w:sdtPr>
          <w:alias w:val="Member"/>
          <w:tag w:val="&lt;Member mnisId='449' dodsId='25259'&gt;"/>
          <w:id w:val="125132746"/>
          <w:placeholder>
            <w:docPart w:val="DefaultPlaceholder_-1854013440"/>
          </w:placeholder>
          <w:richText/>
        </w:sdtPr>
        <w:sdtContent>
          <w:r w:rsidRPr="00DF0066" w:rsidR="00DF0066">
            <w:rPr>
              <w:b/>
            </w:rPr>
            <w:t>Graham Stringer:</w:t>
          </w:r>
        </w:sdtContent>
      </w:sdt>
      <w:r w:rsidR="00DF0066">
        <w:t xml:space="preserve"> </w:t>
      </w:r>
      <w:r w:rsidR="00707F85">
        <w:t>C</w:t>
      </w:r>
      <w:r w:rsidRPr="00D94755">
        <w:t>an I ask about the operation of</w:t>
      </w:r>
      <w:r w:rsidR="000C53AC">
        <w:t xml:space="preserve"> COP</w:t>
      </w:r>
      <w:r w:rsidRPr="00D94755">
        <w:t>2</w:t>
      </w:r>
      <w:r>
        <w:t>6?</w:t>
      </w:r>
      <w:r w:rsidRPr="00D94755">
        <w:t xml:space="preserve"> I think it </w:t>
      </w:r>
      <w:r w:rsidR="00040AA3">
        <w:t>looks bad to have</w:t>
      </w:r>
      <w:r w:rsidRPr="00D94755">
        <w:t xml:space="preserve"> however many thousands of people going to it</w:t>
      </w:r>
      <w:r w:rsidR="00040AA3">
        <w:t xml:space="preserve"> mainly</w:t>
      </w:r>
      <w:r w:rsidRPr="00D94755">
        <w:t xml:space="preserve"> flying</w:t>
      </w:r>
      <w:r w:rsidR="00040AA3">
        <w:t xml:space="preserve"> </w:t>
      </w:r>
      <w:r w:rsidRPr="00D94755">
        <w:t>on aeroplanes</w:t>
      </w:r>
      <w:r w:rsidR="00040AA3">
        <w:t xml:space="preserve"> that are</w:t>
      </w:r>
      <w:r w:rsidRPr="00D94755">
        <w:t xml:space="preserve"> burning fuel. If you do a back</w:t>
      </w:r>
      <w:r w:rsidR="00040AA3">
        <w:t>-</w:t>
      </w:r>
      <w:r w:rsidRPr="00D94755">
        <w:t>of</w:t>
      </w:r>
      <w:r w:rsidR="00D61D2B">
        <w:t>-the-</w:t>
      </w:r>
      <w:r w:rsidRPr="00D94755">
        <w:t>envelope calculation</w:t>
      </w:r>
      <w:r w:rsidR="00D61D2B">
        <w:t>,</w:t>
      </w:r>
      <w:r w:rsidRPr="00D94755">
        <w:t xml:space="preserve"> since the first</w:t>
      </w:r>
      <w:r w:rsidR="000C53AC">
        <w:t xml:space="preserve"> COP</w:t>
      </w:r>
      <w:r w:rsidRPr="00D94755">
        <w:t xml:space="preserve"> probably about 500,000 plane journeys have been</w:t>
      </w:r>
      <w:r w:rsidR="00D61D2B">
        <w:t xml:space="preserve"> made for this</w:t>
      </w:r>
      <w:r w:rsidRPr="00D94755">
        <w:t>. Do you not think that makes it look hypocritical</w:t>
      </w:r>
      <w:r>
        <w:t>?</w:t>
      </w:r>
      <w:r w:rsidRPr="00D94755">
        <w:t xml:space="preserve"> </w:t>
      </w:r>
      <w:r w:rsidR="00D61D2B">
        <w:t xml:space="preserve">A </w:t>
      </w:r>
      <w:r w:rsidRPr="00D94755">
        <w:t>lot of people</w:t>
      </w:r>
      <w:r w:rsidR="00D61D2B">
        <w:t xml:space="preserve"> who</w:t>
      </w:r>
      <w:r w:rsidRPr="00D94755">
        <w:t xml:space="preserve"> argue the case for reducing carbon dioxide are making a great deal of money out of it</w:t>
      </w:r>
      <w:r w:rsidR="002F536D">
        <w:t>. John</w:t>
      </w:r>
      <w:r w:rsidRPr="00D94755">
        <w:t xml:space="preserve"> Gummer is one of them; Al Gore is another</w:t>
      </w:r>
      <w:r w:rsidR="002F536D">
        <w:t xml:space="preserve">; </w:t>
      </w:r>
      <w:r w:rsidR="00D47435">
        <w:t xml:space="preserve">and </w:t>
      </w:r>
      <w:r w:rsidR="002F536D">
        <w:t>there are others.</w:t>
      </w:r>
      <w:r w:rsidRPr="00D94755">
        <w:t xml:space="preserve"> Do you think they should </w:t>
      </w:r>
      <w:r w:rsidR="002F536D">
        <w:t>d</w:t>
      </w:r>
      <w:r w:rsidRPr="00D94755">
        <w:t>eclare their financial interests at the conference?</w:t>
      </w:r>
    </w:p>
    <w:p w:rsidR="00BD5F80" w:rsidP="00D94755">
      <w:pPr>
        <w:pStyle w:val="Answer"/>
      </w:pPr>
      <w:sdt>
        <w:sdtPr>
          <w:alias w:val="Witness"/>
          <w:id w:val="841515838"/>
          <w:placeholder>
            <w:docPart w:val="DefaultPlaceholder_-1854013440"/>
          </w:placeholder>
          <w:richText/>
        </w:sdtPr>
        <w:sdtContent>
          <w:r w:rsidRPr="00D94755" w:rsidR="00D94755">
            <w:rPr>
              <w:b/>
              <w:i/>
            </w:rPr>
            <w:t>Alok Sharma:</w:t>
          </w:r>
        </w:sdtContent>
      </w:sdt>
      <w:r w:rsidR="00D94755">
        <w:t xml:space="preserve"> </w:t>
      </w:r>
      <w:r w:rsidR="00C7649D">
        <w:t>C</w:t>
      </w:r>
      <w:r w:rsidRPr="00D94755" w:rsidR="00D94755">
        <w:t>an I take</w:t>
      </w:r>
      <w:r w:rsidR="00C7649D">
        <w:t xml:space="preserve"> first</w:t>
      </w:r>
      <w:r w:rsidRPr="00D94755" w:rsidR="00D94755">
        <w:t xml:space="preserve"> the issue of the physicality of the</w:t>
      </w:r>
      <w:r w:rsidR="000C53AC">
        <w:t xml:space="preserve"> COP</w:t>
      </w:r>
      <w:r w:rsidR="00D94755">
        <w:t>?</w:t>
      </w:r>
      <w:r w:rsidRPr="00D94755" w:rsidR="00D94755">
        <w:t xml:space="preserve"> I can tell you that particularly for developing and climate</w:t>
      </w:r>
      <w:r w:rsidR="00C7649D">
        <w:t>-</w:t>
      </w:r>
      <w:r w:rsidRPr="00D94755" w:rsidR="00D94755">
        <w:t>vulnerable countries being able to sit at the same table face to face with the big emitters is incredibly important. Ultimately, this is a negotiation among</w:t>
      </w:r>
      <w:r>
        <w:t xml:space="preserve"> </w:t>
      </w:r>
      <w:r w:rsidRPr="00D94755" w:rsidR="00D94755">
        <w:t>almost 200 countries</w:t>
      </w:r>
      <w:r>
        <w:t>.</w:t>
      </w:r>
      <w:r w:rsidRPr="00BD5F80">
        <w:t xml:space="preserve"> </w:t>
      </w:r>
      <w:r w:rsidR="005071E2">
        <w:t>O</w:t>
      </w:r>
      <w:r w:rsidRPr="00BD5F80">
        <w:t>ver the past year or so we have had lots of virtual discussions</w:t>
      </w:r>
      <w:r w:rsidR="004D6FD4">
        <w:t xml:space="preserve">. </w:t>
      </w:r>
      <w:r w:rsidR="009915CE">
        <w:t>E</w:t>
      </w:r>
      <w:r w:rsidR="004D6FD4">
        <w:t>SB m</w:t>
      </w:r>
      <w:r w:rsidRPr="00BD5F80">
        <w:t>eetings have been taking place</w:t>
      </w:r>
      <w:r w:rsidR="009915CE">
        <w:t>. P</w:t>
      </w:r>
      <w:r w:rsidRPr="00BD5F80">
        <w:t>arties have not been willing to do formal negotiations in a virtual setting. Obviously, there are constraints</w:t>
      </w:r>
      <w:r w:rsidR="003A1C61">
        <w:t xml:space="preserve"> related to</w:t>
      </w:r>
      <w:r w:rsidRPr="00BD5F80">
        <w:t xml:space="preserve"> time zones and connectivity, so that has to happen physically and that is what the parties want to see</w:t>
      </w:r>
      <w:r>
        <w:t>.</w:t>
      </w:r>
    </w:p>
    <w:p w:rsidR="00BD5F80" w:rsidP="00BD5F80">
      <w:pPr>
        <w:pStyle w:val="Question"/>
      </w:pPr>
      <w:sdt>
        <w:sdtPr>
          <w:alias w:val="Member"/>
          <w:tag w:val="&lt;Member mnisId='449' dodsId='25259'&gt;"/>
          <w:id w:val="-2123290909"/>
          <w:placeholder>
            <w:docPart w:val="DefaultPlaceholder_-1854013440"/>
          </w:placeholder>
          <w:richText/>
        </w:sdtPr>
        <w:sdtContent>
          <w:r w:rsidRPr="00BD5F80">
            <w:rPr>
              <w:b/>
            </w:rPr>
            <w:t>Graham Stringer:</w:t>
          </w:r>
        </w:sdtContent>
      </w:sdt>
      <w:r>
        <w:t xml:space="preserve"> </w:t>
      </w:r>
      <w:r w:rsidR="003A1C61">
        <w:t>W</w:t>
      </w:r>
      <w:r w:rsidRPr="00BD5F80">
        <w:t>hat about the declaration of interest</w:t>
      </w:r>
      <w:r>
        <w:t>s</w:t>
      </w:r>
      <w:r w:rsidRPr="00BD5F80">
        <w:t>?</w:t>
      </w:r>
    </w:p>
    <w:p w:rsidR="00BD5F80" w:rsidP="00BD5F80">
      <w:pPr>
        <w:pStyle w:val="Answer"/>
      </w:pPr>
      <w:sdt>
        <w:sdtPr>
          <w:alias w:val="Witness"/>
          <w:id w:val="1476418557"/>
          <w:placeholder>
            <w:docPart w:val="DefaultPlaceholder_-1854013440"/>
          </w:placeholder>
          <w:richText/>
        </w:sdtPr>
        <w:sdtContent>
          <w:r w:rsidRPr="00BD5F80">
            <w:rPr>
              <w:b/>
              <w:i/>
            </w:rPr>
            <w:t>Alok Sharma:</w:t>
          </w:r>
        </w:sdtContent>
      </w:sdt>
      <w:r>
        <w:t xml:space="preserve"> </w:t>
      </w:r>
      <w:r w:rsidRPr="00BD5F80">
        <w:t>If you are talking about parliamentarians</w:t>
      </w:r>
      <w:r w:rsidR="003A1C61">
        <w:t>,</w:t>
      </w:r>
      <w:r w:rsidRPr="00BD5F80">
        <w:t xml:space="preserve"> there is a process by which we all have to declare our interest</w:t>
      </w:r>
      <w:r>
        <w:t>s.</w:t>
      </w:r>
    </w:p>
    <w:p w:rsidR="00BD5F80" w:rsidP="00BD5F80">
      <w:pPr>
        <w:pStyle w:val="Question"/>
      </w:pPr>
      <w:sdt>
        <w:sdtPr>
          <w:alias w:val="Member"/>
          <w:tag w:val="&lt;Member mnisId='449' dodsId='25259'&gt;"/>
          <w:id w:val="-1464346212"/>
          <w:placeholder>
            <w:docPart w:val="DefaultPlaceholder_-1854013440"/>
          </w:placeholder>
          <w:richText/>
        </w:sdtPr>
        <w:sdtContent>
          <w:r w:rsidRPr="00BD5F80">
            <w:rPr>
              <w:b/>
            </w:rPr>
            <w:t>Graham Stringer:</w:t>
          </w:r>
        </w:sdtContent>
      </w:sdt>
      <w:r>
        <w:t xml:space="preserve"> </w:t>
      </w:r>
      <w:r w:rsidRPr="00BD5F80">
        <w:t xml:space="preserve">We do, but there are people coming from other parts of the world. Do </w:t>
      </w:r>
      <w:r w:rsidR="003A1C61">
        <w:t xml:space="preserve">you not </w:t>
      </w:r>
      <w:r w:rsidRPr="00BD5F80">
        <w:t xml:space="preserve">think that the world should be able to see if businesses </w:t>
      </w:r>
      <w:r w:rsidR="000307A6">
        <w:t xml:space="preserve">are </w:t>
      </w:r>
      <w:r w:rsidRPr="00BD5F80">
        <w:t>making a lot of money out of that?</w:t>
      </w:r>
    </w:p>
    <w:p w:rsidR="00FC5FC5" w:rsidP="00BD5F80">
      <w:pPr>
        <w:pStyle w:val="Answer"/>
      </w:pPr>
      <w:sdt>
        <w:sdtPr>
          <w:alias w:val="Witness"/>
          <w:id w:val="310921553"/>
          <w:placeholder>
            <w:docPart w:val="DefaultPlaceholder_-1854013440"/>
          </w:placeholder>
          <w:richText/>
        </w:sdtPr>
        <w:sdtContent>
          <w:r w:rsidRPr="00BD5F80" w:rsidR="00BD5F80">
            <w:rPr>
              <w:b/>
              <w:i/>
            </w:rPr>
            <w:t>Alok Sharma:</w:t>
          </w:r>
        </w:sdtContent>
      </w:sdt>
      <w:r w:rsidR="00BD5F80">
        <w:t xml:space="preserve"> </w:t>
      </w:r>
      <w:r w:rsidRPr="00BD5F80" w:rsidR="00BD5F80">
        <w:t xml:space="preserve">My job is to get almost 200 </w:t>
      </w:r>
      <w:r w:rsidRPr="00BD5F80" w:rsidR="007D46F2">
        <w:t xml:space="preserve">Governments </w:t>
      </w:r>
      <w:r w:rsidRPr="00BD5F80" w:rsidR="00BD5F80">
        <w:t xml:space="preserve">together to try to reach agreement on a complex set of issues. </w:t>
      </w:r>
      <w:r w:rsidR="00EB30AC">
        <w:t>W</w:t>
      </w:r>
      <w:r w:rsidRPr="00BD5F80" w:rsidR="00BD5F80">
        <w:t xml:space="preserve">hen it comes to disclosures </w:t>
      </w:r>
      <w:r w:rsidR="007D46F2">
        <w:t>and so on</w:t>
      </w:r>
      <w:r w:rsidR="00EB30AC">
        <w:t>,</w:t>
      </w:r>
      <w:r w:rsidRPr="00BD5F80" w:rsidR="00BD5F80">
        <w:t xml:space="preserve"> individuals will have to comply with whatever the setting is in their own nations</w:t>
      </w:r>
      <w:r w:rsidRPr="00FC5FC5">
        <w:t>.</w:t>
      </w:r>
    </w:p>
    <w:p w:rsidR="00FC5FC5" w:rsidP="00FC5FC5">
      <w:pPr>
        <w:pStyle w:val="Question"/>
      </w:pPr>
      <w:sdt>
        <w:sdtPr>
          <w:alias w:val="Member"/>
          <w:tag w:val="&lt;Member mnisId='449' dodsId='25259'&gt;"/>
          <w:id w:val="611717536"/>
          <w:placeholder>
            <w:docPart w:val="DefaultPlaceholder_-1854013440"/>
          </w:placeholder>
          <w:richText/>
        </w:sdtPr>
        <w:sdtContent>
          <w:r w:rsidRPr="00FC5FC5">
            <w:rPr>
              <w:b/>
            </w:rPr>
            <w:t>Graham Stringer:</w:t>
          </w:r>
        </w:sdtContent>
      </w:sdt>
      <w:r>
        <w:t xml:space="preserve"> </w:t>
      </w:r>
      <w:r w:rsidRPr="00FC5FC5">
        <w:t xml:space="preserve">I take your point about </w:t>
      </w:r>
      <w:r w:rsidRPr="00FC5FC5" w:rsidR="007D46F2">
        <w:t xml:space="preserve">Governments </w:t>
      </w:r>
      <w:r w:rsidRPr="00FC5FC5">
        <w:t>being able to make face</w:t>
      </w:r>
      <w:r w:rsidR="00EB30AC">
        <w:t>-</w:t>
      </w:r>
      <w:r w:rsidRPr="00FC5FC5">
        <w:t>to</w:t>
      </w:r>
      <w:r w:rsidR="00EB30AC">
        <w:t>-</w:t>
      </w:r>
      <w:r w:rsidRPr="00FC5FC5">
        <w:t>face contact, but I have been to a</w:t>
      </w:r>
      <w:r w:rsidR="000C53AC">
        <w:t xml:space="preserve"> COP</w:t>
      </w:r>
      <w:r w:rsidR="002F7FB9">
        <w:t>. T</w:t>
      </w:r>
      <w:r w:rsidRPr="00FC5FC5">
        <w:t>here are an enormous number of other people there</w:t>
      </w:r>
      <w:r w:rsidR="002F7FB9">
        <w:t>,</w:t>
      </w:r>
      <w:r w:rsidRPr="00FC5FC5">
        <w:t xml:space="preserve"> making </w:t>
      </w:r>
      <w:r w:rsidR="002F7FB9">
        <w:t xml:space="preserve">it </w:t>
      </w:r>
      <w:r w:rsidRPr="00FC5FC5">
        <w:t>between 20</w:t>
      </w:r>
      <w:r w:rsidR="002F7FB9">
        <w:t>,000</w:t>
      </w:r>
      <w:r w:rsidRPr="00FC5FC5">
        <w:t xml:space="preserve"> and 30,000. Why do they need to go and burn aviation fuel?</w:t>
      </w:r>
    </w:p>
    <w:p w:rsidR="00B10BCD" w:rsidP="00A06AF0">
      <w:pPr>
        <w:pStyle w:val="Answer"/>
      </w:pPr>
      <w:sdt>
        <w:sdtPr>
          <w:alias w:val="Witness"/>
          <w:id w:val="442196122"/>
          <w:placeholder>
            <w:docPart w:val="DefaultPlaceholder_-1854013440"/>
          </w:placeholder>
          <w:richText/>
        </w:sdtPr>
        <w:sdtContent>
          <w:r w:rsidRPr="00FC5FC5" w:rsidR="00FC5FC5">
            <w:rPr>
              <w:b/>
              <w:i/>
            </w:rPr>
            <w:t>Alok Sharma:</w:t>
          </w:r>
        </w:sdtContent>
      </w:sdt>
      <w:r w:rsidR="00FC5FC5">
        <w:t xml:space="preserve"> </w:t>
      </w:r>
      <w:r w:rsidRPr="00FC5FC5" w:rsidR="00FC5FC5">
        <w:t>Very many of the people who are there will be part of the negotiating groups, but we will also have businesses represented at</w:t>
      </w:r>
      <w:r w:rsidR="000C53AC">
        <w:t xml:space="preserve"> COP</w:t>
      </w:r>
      <w:r w:rsidRPr="00FC5FC5" w:rsidR="00FC5FC5">
        <w:t xml:space="preserve">. As you know, there is a full programme during </w:t>
      </w:r>
      <w:r w:rsidR="005D0E31">
        <w:t>the</w:t>
      </w:r>
      <w:r w:rsidR="00974F22">
        <w:t xml:space="preserve"> </w:t>
      </w:r>
      <w:r w:rsidRPr="00FC5FC5" w:rsidR="00FC5FC5">
        <w:t>12</w:t>
      </w:r>
      <w:r w:rsidR="00974F22">
        <w:noBreakHyphen/>
      </w:r>
      <w:r w:rsidRPr="00FC5FC5" w:rsidR="00FC5FC5">
        <w:t>day</w:t>
      </w:r>
      <w:r w:rsidR="00974F22">
        <w:t xml:space="preserve"> period</w:t>
      </w:r>
      <w:r w:rsidR="005D0E31">
        <w:t>, with</w:t>
      </w:r>
      <w:r w:rsidR="00974F22">
        <w:t xml:space="preserve"> </w:t>
      </w:r>
      <w:r w:rsidRPr="00FC5FC5" w:rsidR="00FC5FC5">
        <w:t>certain theme days. It is very important that</w:t>
      </w:r>
      <w:r w:rsidR="00974F22">
        <w:t xml:space="preserve"> at</w:t>
      </w:r>
      <w:r w:rsidRPr="00FC5FC5" w:rsidR="00FC5FC5">
        <w:t xml:space="preserve"> the same </w:t>
      </w:r>
      <w:r w:rsidR="00FC5FC5">
        <w:t xml:space="preserve">time </w:t>
      </w:r>
      <w:r w:rsidR="00974F22">
        <w:t xml:space="preserve">as </w:t>
      </w:r>
      <w:r w:rsidRPr="00FC5FC5" w:rsidR="00FC5FC5">
        <w:t>we are having negotiations</w:t>
      </w:r>
      <w:r w:rsidRPr="006E7504" w:rsidR="006E7504">
        <w:t xml:space="preserve"> they are seeing</w:t>
      </w:r>
      <w:r w:rsidR="00776D89">
        <w:t xml:space="preserve"> </w:t>
      </w:r>
      <w:r w:rsidRPr="006E7504" w:rsidR="006E7504">
        <w:t>real econom</w:t>
      </w:r>
      <w:r w:rsidR="00776D89">
        <w:t>ic</w:t>
      </w:r>
      <w:r w:rsidRPr="006E7504" w:rsidR="006E7504">
        <w:t xml:space="preserve"> commitments come forward. I think that we will see those being made by companies, </w:t>
      </w:r>
      <w:r w:rsidRPr="006E7504" w:rsidR="007D46F2">
        <w:t xml:space="preserve">Governments </w:t>
      </w:r>
      <w:r w:rsidRPr="006E7504" w:rsidR="006E7504">
        <w:t xml:space="preserve">and the financial services sector, and that </w:t>
      </w:r>
      <w:r w:rsidR="00776D89">
        <w:t>will</w:t>
      </w:r>
      <w:r w:rsidRPr="006E7504" w:rsidR="006E7504">
        <w:t xml:space="preserve"> help to drive the move towards net zero longer term.</w:t>
      </w:r>
    </w:p>
    <w:p w:rsidR="00C6698B" w:rsidP="00C6698B">
      <w:pPr>
        <w:pStyle w:val="Question"/>
        <w:numPr>
          <w:ilvl w:val="0"/>
          <w:numId w:val="9"/>
        </w:numPr>
      </w:pPr>
      <w:sdt>
        <w:sdtPr>
          <w:alias w:val="Member"/>
          <w:tag w:val="&lt;Member mnisId='4396' dodsId='134243'&gt;"/>
          <w:id w:val="923538333"/>
          <w:placeholder>
            <w:docPart w:val="B0907290210C4FCC86D5D520109E5480"/>
          </w:placeholder>
          <w:richText/>
        </w:sdtPr>
        <w:sdtContent>
          <w:r w:rsidRPr="006E7504">
            <w:rPr>
              <w:b/>
            </w:rPr>
            <w:t>Rebecca Long Bailey:</w:t>
          </w:r>
        </w:sdtContent>
      </w:sdt>
      <w:r>
        <w:t xml:space="preserve"> </w:t>
      </w:r>
      <w:r w:rsidRPr="007B1601">
        <w:t>Minister, I am sure you will agree that at this</w:t>
      </w:r>
      <w:r>
        <w:t xml:space="preserve"> COP</w:t>
      </w:r>
      <w:r w:rsidRPr="007B1601">
        <w:t xml:space="preserve"> the UK has to be seen as an international rol</w:t>
      </w:r>
      <w:r>
        <w:t>e</w:t>
      </w:r>
      <w:r w:rsidRPr="007B1601">
        <w:t xml:space="preserve"> model</w:t>
      </w:r>
      <w:r>
        <w:t>.</w:t>
      </w:r>
      <w:r w:rsidRPr="007B1601">
        <w:t xml:space="preserve"> </w:t>
      </w:r>
      <w:r>
        <w:t>S</w:t>
      </w:r>
      <w:r w:rsidRPr="007B1601">
        <w:t>adly, as I</w:t>
      </w:r>
      <w:r w:rsidR="004F2555">
        <w:t xml:space="preserve"> a</w:t>
      </w:r>
      <w:r w:rsidRPr="007B1601">
        <w:t>m sure you</w:t>
      </w:r>
      <w:r w:rsidR="004F2555">
        <w:t xml:space="preserve"> a</w:t>
      </w:r>
      <w:r w:rsidRPr="007B1601">
        <w:t>re well aware</w:t>
      </w:r>
      <w:r>
        <w:t>, for some time the UK w</w:t>
      </w:r>
      <w:r w:rsidRPr="007B1601">
        <w:t>as way off track in meeting some of its carbon targets</w:t>
      </w:r>
      <w:r>
        <w:t xml:space="preserve">. This </w:t>
      </w:r>
      <w:r w:rsidRPr="007B1601">
        <w:t xml:space="preserve">week the net zero strategy was criticised by many as being too sparse. Indeed, Greenpeace said </w:t>
      </w:r>
      <w:r>
        <w:t xml:space="preserve">that </w:t>
      </w:r>
      <w:r w:rsidRPr="007B1601">
        <w:t>it was more like a pick and mix th</w:t>
      </w:r>
      <w:r>
        <w:t>a</w:t>
      </w:r>
      <w:r w:rsidRPr="007B1601">
        <w:t xml:space="preserve">n </w:t>
      </w:r>
      <w:r>
        <w:t>the</w:t>
      </w:r>
      <w:r w:rsidRPr="007B1601">
        <w:t xml:space="preserve"> substantial meal needed to reach net zero and there was</w:t>
      </w:r>
      <w:r>
        <w:t>,</w:t>
      </w:r>
      <w:r w:rsidRPr="007B1601">
        <w:t xml:space="preserve"> frankly</w:t>
      </w:r>
      <w:r>
        <w:t>,</w:t>
      </w:r>
      <w:r w:rsidRPr="007B1601">
        <w:t xml:space="preserve"> complete silence on many of the carbon</w:t>
      </w:r>
      <w:r>
        <w:t>-</w:t>
      </w:r>
      <w:r w:rsidRPr="007B1601">
        <w:t xml:space="preserve">intensive sectors on which we need to focus. As the </w:t>
      </w:r>
      <w:r>
        <w:t>P</w:t>
      </w:r>
      <w:r w:rsidRPr="007B1601">
        <w:t>resident</w:t>
      </w:r>
      <w:r>
        <w:t>-D</w:t>
      </w:r>
      <w:r w:rsidRPr="007B1601">
        <w:t>esign</w:t>
      </w:r>
      <w:r>
        <w:t>ate</w:t>
      </w:r>
      <w:r w:rsidRPr="007B1601">
        <w:t xml:space="preserve"> of</w:t>
      </w:r>
      <w:r>
        <w:t xml:space="preserve"> COP</w:t>
      </w:r>
      <w:r w:rsidRPr="007B1601">
        <w:t>26</w:t>
      </w:r>
      <w:r>
        <w:t>—t</w:t>
      </w:r>
      <w:r w:rsidRPr="007B1601">
        <w:t>he person charged with s</w:t>
      </w:r>
      <w:r>
        <w:t xml:space="preserve">purring </w:t>
      </w:r>
      <w:r w:rsidRPr="007B1601">
        <w:t>on radical, dramatic levels of action across the world</w:t>
      </w:r>
      <w:r>
        <w:t>—a</w:t>
      </w:r>
      <w:r w:rsidRPr="007B1601">
        <w:t>re you concerned that the UK</w:t>
      </w:r>
      <w:r w:rsidR="004F2555">
        <w:t>’</w:t>
      </w:r>
      <w:r w:rsidRPr="007B1601">
        <w:t>s somewhat half</w:t>
      </w:r>
      <w:r>
        <w:t>-</w:t>
      </w:r>
      <w:r w:rsidRPr="007B1601">
        <w:t>hearted policy approach will damage your leverage in negotiations?</w:t>
      </w:r>
      <w:r w:rsidR="004F2555">
        <w:t xml:space="preserve"> </w:t>
      </w:r>
    </w:p>
    <w:p w:rsidR="00C6698B" w:rsidP="00C6698B">
      <w:pPr>
        <w:pStyle w:val="Answer"/>
      </w:pPr>
      <w:sdt>
        <w:sdtPr>
          <w:alias w:val="Witness"/>
          <w:id w:val="436492008"/>
          <w:placeholder>
            <w:docPart w:val="B0907290210C4FCC86D5D520109E5480"/>
          </w:placeholder>
          <w:richText/>
        </w:sdtPr>
        <w:sdtContent>
          <w:r w:rsidRPr="007B1601">
            <w:rPr>
              <w:b/>
              <w:i/>
            </w:rPr>
            <w:t>Alok Sharma:</w:t>
          </w:r>
        </w:sdtContent>
      </w:sdt>
      <w:r>
        <w:t xml:space="preserve"> </w:t>
      </w:r>
      <w:r w:rsidRPr="007B1601">
        <w:t xml:space="preserve">I believe Mr </w:t>
      </w:r>
      <w:r>
        <w:t>M</w:t>
      </w:r>
      <w:r w:rsidRPr="007B1601">
        <w:t>erriman r</w:t>
      </w:r>
      <w:r>
        <w:t xml:space="preserve">eferred </w:t>
      </w:r>
      <w:r w:rsidRPr="007B1601">
        <w:t xml:space="preserve">earlier to </w:t>
      </w:r>
      <w:r>
        <w:t>C</w:t>
      </w:r>
      <w:r w:rsidRPr="007B1601">
        <w:t xml:space="preserve">limate </w:t>
      </w:r>
      <w:r>
        <w:t>A</w:t>
      </w:r>
      <w:r w:rsidRPr="007B1601">
        <w:t xml:space="preserve">ction </w:t>
      </w:r>
      <w:r>
        <w:t>T</w:t>
      </w:r>
      <w:r w:rsidRPr="007B1601">
        <w:t>racker</w:t>
      </w:r>
      <w:r>
        <w:t>.</w:t>
      </w:r>
      <w:r w:rsidRPr="007B1601">
        <w:t xml:space="preserve"> </w:t>
      </w:r>
      <w:r>
        <w:t>I</w:t>
      </w:r>
      <w:r w:rsidRPr="007B1601">
        <w:t xml:space="preserve">f you look at that, </w:t>
      </w:r>
      <w:r>
        <w:t xml:space="preserve">although </w:t>
      </w:r>
      <w:r w:rsidRPr="007B1601">
        <w:t>the UK needs to do more</w:t>
      </w:r>
      <w:r>
        <w:t>,</w:t>
      </w:r>
      <w:r w:rsidRPr="007B1601">
        <w:t xml:space="preserve"> like every other country, I think we lead developed economies. Talking about not just ambition but action since 2000</w:t>
      </w:r>
      <w:r>
        <w:t>,</w:t>
      </w:r>
      <w:r w:rsidRPr="007B1601">
        <w:t xml:space="preserve"> we have </w:t>
      </w:r>
      <w:r>
        <w:t xml:space="preserve">been </w:t>
      </w:r>
      <w:r w:rsidRPr="007B1601">
        <w:t xml:space="preserve">the country that of all the </w:t>
      </w:r>
      <w:r>
        <w:t>G</w:t>
      </w:r>
      <w:r w:rsidRPr="007B1601">
        <w:t>20</w:t>
      </w:r>
      <w:r>
        <w:t xml:space="preserve"> </w:t>
      </w:r>
      <w:r w:rsidRPr="007B1601">
        <w:t>has decarboni</w:t>
      </w:r>
      <w:r>
        <w:t>s</w:t>
      </w:r>
      <w:r w:rsidRPr="007B1601">
        <w:t xml:space="preserve">ed its economy the fastest. </w:t>
      </w:r>
    </w:p>
    <w:p w:rsidR="00C6698B" w:rsidP="00C6698B">
      <w:pPr>
        <w:pStyle w:val="Answer"/>
      </w:pPr>
      <w:r>
        <w:t xml:space="preserve">The </w:t>
      </w:r>
      <w:r w:rsidRPr="007B1601">
        <w:t>net zero strategy</w:t>
      </w:r>
      <w:r w:rsidRPr="0099407F">
        <w:t xml:space="preserve"> is comprehensive</w:t>
      </w:r>
      <w:r>
        <w:t>; it</w:t>
      </w:r>
      <w:r w:rsidRPr="0099407F">
        <w:t xml:space="preserve"> provides pathways across individual sectors, and it has</w:t>
      </w:r>
      <w:r>
        <w:t xml:space="preserve"> received </w:t>
      </w:r>
      <w:r w:rsidRPr="0099407F">
        <w:t xml:space="preserve">a pretty good welcome from the business sector. </w:t>
      </w:r>
    </w:p>
    <w:p w:rsidR="00C6698B" w:rsidP="00C6698B">
      <w:pPr>
        <w:pStyle w:val="Answer"/>
      </w:pPr>
      <w:r>
        <w:t>T</w:t>
      </w:r>
      <w:r w:rsidRPr="0099407F">
        <w:t xml:space="preserve">he whole point of going to net zero is that it is not just about ensuring </w:t>
      </w:r>
      <w:r>
        <w:t xml:space="preserve">that </w:t>
      </w:r>
      <w:r w:rsidRPr="0099407F">
        <w:t>we get to</w:t>
      </w:r>
      <w:r>
        <w:t xml:space="preserve"> that point </w:t>
      </w:r>
      <w:r w:rsidRPr="0099407F">
        <w:t>and reduce emissions</w:t>
      </w:r>
      <w:r>
        <w:t>—it is</w:t>
      </w:r>
      <w:r w:rsidRPr="0099407F">
        <w:t xml:space="preserve"> vitally important that we do so</w:t>
      </w:r>
      <w:r>
        <w:t xml:space="preserve">—but, </w:t>
      </w:r>
      <w:r w:rsidRPr="0099407F">
        <w:t>at the same time</w:t>
      </w:r>
      <w:r>
        <w:t>,</w:t>
      </w:r>
      <w:r w:rsidRPr="0099407F">
        <w:t xml:space="preserve"> there is an opportunity for us to create jobs and grow the economy. You have seen the projection that by 2030 we</w:t>
      </w:r>
      <w:r>
        <w:t xml:space="preserve"> a</w:t>
      </w:r>
      <w:r w:rsidRPr="0099407F">
        <w:t>re looking at an extra 440,000 jobs and £90 billion of inward investment. There is an opportunity here</w:t>
      </w:r>
      <w:r>
        <w:t>.</w:t>
      </w:r>
      <w:r w:rsidRPr="0099407F">
        <w:t xml:space="preserve"> I have visited countries </w:t>
      </w:r>
      <w:r>
        <w:t xml:space="preserve">and spoken to </w:t>
      </w:r>
      <w:r w:rsidRPr="0099407F">
        <w:t>well over 100 Governments.</w:t>
      </w:r>
      <w:r>
        <w:t xml:space="preserve"> T</w:t>
      </w:r>
      <w:r w:rsidRPr="0099407F">
        <w:t>he UK is seen as a leader when it comes to climate action.</w:t>
      </w:r>
    </w:p>
    <w:p w:rsidR="00C6698B" w:rsidP="00C6698B">
      <w:pPr>
        <w:pStyle w:val="Question"/>
        <w:numPr>
          <w:ilvl w:val="0"/>
          <w:numId w:val="9"/>
        </w:numPr>
      </w:pPr>
      <w:sdt>
        <w:sdtPr>
          <w:alias w:val="Member"/>
          <w:tag w:val="&lt;Member mnisId='4396' dodsId='134243'&gt;"/>
          <w:id w:val="110092353"/>
          <w:placeholder>
            <w:docPart w:val="B0907290210C4FCC86D5D520109E5480"/>
          </w:placeholder>
          <w:richText/>
        </w:sdtPr>
        <w:sdtContent>
          <w:r w:rsidRPr="0099407F">
            <w:rPr>
              <w:b/>
            </w:rPr>
            <w:t>Rebecca Long Bailey:</w:t>
          </w:r>
        </w:sdtContent>
      </w:sdt>
      <w:r>
        <w:t xml:space="preserve"> </w:t>
      </w:r>
      <w:r w:rsidRPr="0099407F">
        <w:t>Unfortunately</w:t>
      </w:r>
      <w:r>
        <w:t>,</w:t>
      </w:r>
      <w:r w:rsidRPr="0099407F">
        <w:t xml:space="preserve"> the net zero strategy,</w:t>
      </w:r>
      <w:r>
        <w:t xml:space="preserve"> although</w:t>
      </w:r>
      <w:r w:rsidRPr="0099407F">
        <w:t xml:space="preserve"> better than where we were before</w:t>
      </w:r>
      <w:r>
        <w:t>,</w:t>
      </w:r>
      <w:r w:rsidRPr="0099407F">
        <w:t xml:space="preserve"> has been widely criticised by well</w:t>
      </w:r>
      <w:r>
        <w:t>-</w:t>
      </w:r>
      <w:r w:rsidRPr="0099407F">
        <w:t>known scientists and economists over the past few days. More concerning is the risk of the UK appearing to be quite contradictory in its actions. The UK</w:t>
      </w:r>
      <w:r w:rsidRPr="00A46868">
        <w:t xml:space="preserve"> has been criticised for not blocking</w:t>
      </w:r>
      <w:r>
        <w:t xml:space="preserve"> new</w:t>
      </w:r>
      <w:r w:rsidRPr="00A46868">
        <w:t xml:space="preserve"> oil and gas fields</w:t>
      </w:r>
      <w:r>
        <w:t>—</w:t>
      </w:r>
      <w:r w:rsidRPr="00A46868">
        <w:t>for example</w:t>
      </w:r>
      <w:r>
        <w:t>,</w:t>
      </w:r>
      <w:r w:rsidRPr="00A46868">
        <w:t xml:space="preserve"> the</w:t>
      </w:r>
      <w:r>
        <w:t xml:space="preserve"> Cambo</w:t>
      </w:r>
      <w:r w:rsidRPr="00A46868">
        <w:t xml:space="preserve"> oilfield. It has also been criticised for cutting its overseas </w:t>
      </w:r>
      <w:r w:rsidRPr="00A46868">
        <w:t xml:space="preserve">development </w:t>
      </w:r>
      <w:r>
        <w:t xml:space="preserve">aid </w:t>
      </w:r>
      <w:r w:rsidRPr="00A46868">
        <w:t>at a critical time in fighting climate change</w:t>
      </w:r>
      <w:r>
        <w:t xml:space="preserve">. It would be </w:t>
      </w:r>
      <w:r w:rsidRPr="00A46868">
        <w:t>interesting to know what impact these issues have had on your negotiations with other countries</w:t>
      </w:r>
      <w:r>
        <w:t>.</w:t>
      </w:r>
    </w:p>
    <w:p w:rsidR="00C6698B" w:rsidP="00C6698B">
      <w:pPr>
        <w:pStyle w:val="Answer"/>
      </w:pPr>
      <w:sdt>
        <w:sdtPr>
          <w:alias w:val="Witness"/>
          <w:id w:val="-111979051"/>
          <w:placeholder>
            <w:docPart w:val="B0907290210C4FCC86D5D520109E5480"/>
          </w:placeholder>
          <w:richText/>
        </w:sdtPr>
        <w:sdtContent>
          <w:r w:rsidRPr="00A46868">
            <w:rPr>
              <w:b/>
              <w:i/>
            </w:rPr>
            <w:t>Alok Sharma:</w:t>
          </w:r>
        </w:sdtContent>
      </w:sdt>
      <w:r>
        <w:t xml:space="preserve"> Y</w:t>
      </w:r>
      <w:r w:rsidRPr="00AB7BDC">
        <w:t xml:space="preserve">ou made reference to </w:t>
      </w:r>
      <w:r>
        <w:t>ODA</w:t>
      </w:r>
      <w:r w:rsidRPr="00AB7BDC">
        <w:t xml:space="preserve">. I have been asked </w:t>
      </w:r>
      <w:r>
        <w:t xml:space="preserve">about it </w:t>
      </w:r>
      <w:r w:rsidRPr="00AB7BDC">
        <w:t xml:space="preserve">at previous </w:t>
      </w:r>
      <w:r>
        <w:t>S</w:t>
      </w:r>
      <w:r w:rsidRPr="00AB7BDC">
        <w:t xml:space="preserve">elect </w:t>
      </w:r>
      <w:r>
        <w:t>C</w:t>
      </w:r>
      <w:r w:rsidRPr="00AB7BDC">
        <w:t xml:space="preserve">ommittees. I </w:t>
      </w:r>
      <w:r>
        <w:t>think that</w:t>
      </w:r>
      <w:r w:rsidRPr="00AB7BDC">
        <w:t xml:space="preserve"> people have appreciated the fact we are doubling our climate finance commitment</w:t>
      </w:r>
      <w:r>
        <w:t>,</w:t>
      </w:r>
      <w:r w:rsidRPr="00AB7BDC">
        <w:t xml:space="preserve"> made in 2019. We are sticking to it</w:t>
      </w:r>
      <w:r>
        <w:t>, and</w:t>
      </w:r>
      <w:r w:rsidRPr="00AB7BDC">
        <w:t xml:space="preserve"> that has been a</w:t>
      </w:r>
      <w:r>
        <w:t>n</w:t>
      </w:r>
      <w:r w:rsidRPr="00AB7BDC">
        <w:t xml:space="preserve"> important component in my being able to drive forward the $100 billion goal</w:t>
      </w:r>
      <w:r w:rsidRPr="00BE7673">
        <w:t>.</w:t>
      </w:r>
    </w:p>
    <w:p w:rsidR="00C6698B" w:rsidP="00C6698B">
      <w:pPr>
        <w:pStyle w:val="Answer"/>
      </w:pPr>
      <w:r>
        <w:t>As for the 0</w:t>
      </w:r>
      <w:r w:rsidRPr="00BE7673">
        <w:t xml:space="preserve">.7% being restored, </w:t>
      </w:r>
      <w:r>
        <w:t xml:space="preserve">that </w:t>
      </w:r>
      <w:r w:rsidRPr="00BE7673">
        <w:t xml:space="preserve">discussion took place </w:t>
      </w:r>
      <w:r>
        <w:t>some</w:t>
      </w:r>
      <w:r w:rsidRPr="00BE7673">
        <w:t xml:space="preserve"> month</w:t>
      </w:r>
      <w:r>
        <w:t>s</w:t>
      </w:r>
      <w:r w:rsidRPr="00BE7673">
        <w:t xml:space="preserve"> ago and the </w:t>
      </w:r>
      <w:r>
        <w:t>G</w:t>
      </w:r>
      <w:r w:rsidRPr="00BE7673">
        <w:t xml:space="preserve">overnment set out under what circumstances that will happen. I hope that as the economy grows it will be possible to get back to </w:t>
      </w:r>
      <w:r>
        <w:t>0</w:t>
      </w:r>
      <w:r w:rsidRPr="00BE7673">
        <w:t>.7%.</w:t>
      </w:r>
    </w:p>
    <w:p w:rsidR="00C6698B" w:rsidP="00C6698B">
      <w:pPr>
        <w:pStyle w:val="Answer"/>
      </w:pPr>
      <w:r w:rsidRPr="00BE7673">
        <w:t xml:space="preserve">As for oilfields, I will ask Lee </w:t>
      </w:r>
      <w:r>
        <w:t xml:space="preserve">whether </w:t>
      </w:r>
      <w:r w:rsidRPr="00BE7673">
        <w:t xml:space="preserve">she wants to comment on </w:t>
      </w:r>
      <w:r>
        <w:t>Cambo</w:t>
      </w:r>
      <w:r w:rsidRPr="00BE7673">
        <w:t>, but I say two things. One is that we have set out a climate compatibility checkpoint</w:t>
      </w:r>
      <w:r>
        <w:t>, about which BEIS</w:t>
      </w:r>
      <w:r w:rsidRPr="00BE7673">
        <w:t xml:space="preserve"> will be putting</w:t>
      </w:r>
      <w:r>
        <w:t xml:space="preserve"> out</w:t>
      </w:r>
      <w:r w:rsidRPr="00BE7673">
        <w:t xml:space="preserve"> more details</w:t>
      </w:r>
      <w:r>
        <w:t xml:space="preserve"> </w:t>
      </w:r>
      <w:r w:rsidRPr="00BE7673">
        <w:t>at the end of this year. The aim is to ensure that any</w:t>
      </w:r>
      <w:r>
        <w:t xml:space="preserve"> potential</w:t>
      </w:r>
      <w:r w:rsidRPr="00BE7673">
        <w:t xml:space="preserve"> grant </w:t>
      </w:r>
      <w:r>
        <w:t xml:space="preserve">of </w:t>
      </w:r>
      <w:r w:rsidRPr="00BE7673">
        <w:t>new licences has to be judged</w:t>
      </w:r>
      <w:r>
        <w:t xml:space="preserve"> against</w:t>
      </w:r>
      <w:r w:rsidRPr="00BE7673">
        <w:t xml:space="preserve"> and be compatible with our legal commitment to </w:t>
      </w:r>
      <w:r>
        <w:t xml:space="preserve">be </w:t>
      </w:r>
      <w:r w:rsidRPr="00BE7673">
        <w:t>net zero by 2050.</w:t>
      </w:r>
    </w:p>
    <w:p w:rsidR="00C6698B" w:rsidP="00C6698B">
      <w:pPr>
        <w:pStyle w:val="Answer"/>
      </w:pPr>
      <w:sdt>
        <w:sdtPr>
          <w:alias w:val="Witness"/>
          <w:id w:val="916368985"/>
          <w:placeholder>
            <w:docPart w:val="B0907290210C4FCC86D5D520109E5480"/>
          </w:placeholder>
          <w:richText/>
        </w:sdtPr>
        <w:sdtContent>
          <w:r w:rsidRPr="00E85686">
            <w:rPr>
              <w:b/>
              <w:i/>
            </w:rPr>
            <w:t>Lee McDonough:</w:t>
          </w:r>
        </w:sdtContent>
      </w:sdt>
      <w:r>
        <w:t xml:space="preserve"> Y</w:t>
      </w:r>
      <w:r w:rsidRPr="00102306">
        <w:t>ou are right. I cannot go into details</w:t>
      </w:r>
      <w:r>
        <w:t xml:space="preserve"> because the decision on Cambo has not been made.</w:t>
      </w:r>
      <w:r w:rsidRPr="00102306">
        <w:t xml:space="preserve"> The licen</w:t>
      </w:r>
      <w:r>
        <w:t>ce</w:t>
      </w:r>
      <w:r w:rsidRPr="00102306">
        <w:t xml:space="preserve"> for that </w:t>
      </w:r>
      <w:r>
        <w:t>oil</w:t>
      </w:r>
      <w:r w:rsidRPr="00102306">
        <w:t>field was granted in 2001</w:t>
      </w:r>
      <w:r>
        <w:t>, and, as</w:t>
      </w:r>
      <w:r w:rsidRPr="00102306">
        <w:t xml:space="preserve"> part of the process over the coming years as we move forward on our climate agenda</w:t>
      </w:r>
      <w:r>
        <w:t xml:space="preserve">, </w:t>
      </w:r>
      <w:r w:rsidRPr="00102306">
        <w:t xml:space="preserve">all the potential emissions from that field </w:t>
      </w:r>
      <w:r>
        <w:t xml:space="preserve">are </w:t>
      </w:r>
      <w:r w:rsidRPr="00102306">
        <w:t>already factored in</w:t>
      </w:r>
      <w:r>
        <w:t>to</w:t>
      </w:r>
      <w:r w:rsidRPr="00102306">
        <w:t xml:space="preserve"> forward projections</w:t>
      </w:r>
      <w:r>
        <w:t>—</w:t>
      </w:r>
      <w:r w:rsidRPr="00102306">
        <w:t>so it is not ignored</w:t>
      </w:r>
      <w:r>
        <w:t xml:space="preserve"> </w:t>
      </w:r>
      <w:r w:rsidRPr="00102306">
        <w:t>an</w:t>
      </w:r>
      <w:r>
        <w:t>d</w:t>
      </w:r>
      <w:r w:rsidRPr="00102306">
        <w:t xml:space="preserve"> additional.</w:t>
      </w:r>
      <w:r>
        <w:t xml:space="preserve"> </w:t>
      </w:r>
    </w:p>
    <w:p w:rsidR="00C6698B" w:rsidP="00C6698B">
      <w:pPr>
        <w:pStyle w:val="Answer"/>
      </w:pPr>
      <w:r w:rsidRPr="00102306">
        <w:t>Having said that</w:t>
      </w:r>
      <w:r>
        <w:t>,</w:t>
      </w:r>
      <w:r w:rsidRPr="00102306">
        <w:t xml:space="preserve"> given whe</w:t>
      </w:r>
      <w:r>
        <w:t>re the</w:t>
      </w:r>
      <w:r w:rsidRPr="00102306">
        <w:t xml:space="preserve"> developers have got to</w:t>
      </w:r>
      <w:r>
        <w:t>,</w:t>
      </w:r>
      <w:r w:rsidRPr="00102306">
        <w:t xml:space="preserve"> they now want to go forward to production. That requires </w:t>
      </w:r>
      <w:r>
        <w:t xml:space="preserve">a </w:t>
      </w:r>
      <w:r w:rsidRPr="00102306">
        <w:t>formal consent process to be undertaken and it is being scrutinised by our regulators.</w:t>
      </w:r>
      <w:r>
        <w:t xml:space="preserve"> That is a</w:t>
      </w:r>
      <w:r w:rsidRPr="00102306">
        <w:t xml:space="preserve"> comprehensive process to make sure </w:t>
      </w:r>
      <w:r>
        <w:t xml:space="preserve">that </w:t>
      </w:r>
      <w:r w:rsidRPr="00102306">
        <w:t xml:space="preserve">we are satisfied </w:t>
      </w:r>
      <w:r>
        <w:t xml:space="preserve">that </w:t>
      </w:r>
      <w:r w:rsidRPr="00102306">
        <w:t>it meets all of the environmental requirements</w:t>
      </w:r>
      <w:r>
        <w:t xml:space="preserve">. </w:t>
      </w:r>
    </w:p>
    <w:p w:rsidR="00C6698B" w:rsidP="00C6698B">
      <w:pPr>
        <w:pStyle w:val="Answer"/>
      </w:pPr>
      <w:r>
        <w:t xml:space="preserve">The Oil and Gas Authority, as part of the consent process, </w:t>
      </w:r>
      <w:r w:rsidRPr="00102306">
        <w:t>published its new strategy this year</w:t>
      </w:r>
      <w:r>
        <w:t>,</w:t>
      </w:r>
      <w:r w:rsidRPr="00B0727D">
        <w:t xml:space="preserve"> even for consent process</w:t>
      </w:r>
      <w:r>
        <w:t>es,</w:t>
      </w:r>
      <w:r w:rsidRPr="00B0727D">
        <w:t xml:space="preserve"> including</w:t>
      </w:r>
      <w:r>
        <w:t xml:space="preserve"> Cambo. T</w:t>
      </w:r>
      <w:r w:rsidRPr="00B0727D">
        <w:t xml:space="preserve">hat will impose additional net zero considerations </w:t>
      </w:r>
      <w:r>
        <w:t xml:space="preserve">on </w:t>
      </w:r>
      <w:r w:rsidRPr="00B0727D">
        <w:t>the current process as well as the forward plans for the climate</w:t>
      </w:r>
      <w:r>
        <w:t xml:space="preserve"> conference.</w:t>
      </w:r>
    </w:p>
    <w:p w:rsidR="00C6698B" w:rsidP="00C6698B">
      <w:pPr>
        <w:pStyle w:val="Question"/>
        <w:numPr>
          <w:ilvl w:val="0"/>
          <w:numId w:val="9"/>
        </w:numPr>
      </w:pPr>
      <w:sdt>
        <w:sdtPr>
          <w:alias w:val="Member"/>
          <w:tag w:val="&lt;Member mnisId='4396' dodsId='134243'&gt;"/>
          <w:id w:val="1516032452"/>
          <w:placeholder>
            <w:docPart w:val="B0907290210C4FCC86D5D520109E5480"/>
          </w:placeholder>
          <w:richText/>
        </w:sdtPr>
        <w:sdtContent>
          <w:r w:rsidRPr="00B0727D">
            <w:rPr>
              <w:b/>
            </w:rPr>
            <w:t>Rebecca Long Bailey:</w:t>
          </w:r>
        </w:sdtContent>
      </w:sdt>
      <w:r>
        <w:t xml:space="preserve"> I</w:t>
      </w:r>
      <w:r w:rsidRPr="00B0727D">
        <w:t xml:space="preserve">n </w:t>
      </w:r>
      <w:r>
        <w:t xml:space="preserve">the </w:t>
      </w:r>
      <w:r w:rsidRPr="00B0727D">
        <w:t xml:space="preserve">light of that very helpful intervention, </w:t>
      </w:r>
      <w:r w:rsidR="00093D66">
        <w:t xml:space="preserve">may I ask the Minister whether he </w:t>
      </w:r>
      <w:r>
        <w:t xml:space="preserve">will </w:t>
      </w:r>
      <w:r w:rsidRPr="00B0727D">
        <w:t>be calling for a moratorium on fossil fuel extraction at</w:t>
      </w:r>
      <w:r>
        <w:t xml:space="preserve"> COP</w:t>
      </w:r>
      <w:r w:rsidRPr="00B0727D">
        <w:t>26</w:t>
      </w:r>
      <w:r>
        <w:t>?</w:t>
      </w:r>
    </w:p>
    <w:p w:rsidR="00093D66" w:rsidP="00C6698B">
      <w:pPr>
        <w:pStyle w:val="Answer"/>
      </w:pPr>
      <w:sdt>
        <w:sdtPr>
          <w:alias w:val="Witness"/>
          <w:id w:val="-1819252487"/>
          <w:placeholder>
            <w:docPart w:val="B0907290210C4FCC86D5D520109E5480"/>
          </w:placeholder>
          <w:richText/>
        </w:sdtPr>
        <w:sdtContent>
          <w:r w:rsidRPr="00B0727D" w:rsidR="00C6698B">
            <w:rPr>
              <w:b/>
              <w:i/>
            </w:rPr>
            <w:t>Alok Sharma:</w:t>
          </w:r>
        </w:sdtContent>
      </w:sdt>
      <w:r w:rsidR="00C6698B">
        <w:t xml:space="preserve"> O</w:t>
      </w:r>
      <w:r w:rsidRPr="00B51292" w:rsidR="00C6698B">
        <w:t xml:space="preserve">ne of the things </w:t>
      </w:r>
      <w:r>
        <w:t xml:space="preserve">that </w:t>
      </w:r>
      <w:r w:rsidRPr="00B51292" w:rsidR="00C6698B">
        <w:t>we did</w:t>
      </w:r>
      <w:r w:rsidR="00C6698B">
        <w:t xml:space="preserve"> </w:t>
      </w:r>
      <w:r w:rsidRPr="00B51292" w:rsidR="00C6698B">
        <w:t xml:space="preserve">was </w:t>
      </w:r>
      <w:r>
        <w:t xml:space="preserve">to </w:t>
      </w:r>
      <w:r w:rsidRPr="00B51292" w:rsidR="00C6698B">
        <w:t>ask the IEA to publish a report on net zero</w:t>
      </w:r>
      <w:r w:rsidR="00C6698B">
        <w:t>. That</w:t>
      </w:r>
      <w:r w:rsidRPr="00B51292" w:rsidR="00C6698B">
        <w:t xml:space="preserve"> came out some weeks ago. If you look at its projections and pathways for net zero by 2050,</w:t>
      </w:r>
      <w:r w:rsidRPr="00E741AE" w:rsidR="00C6698B">
        <w:t xml:space="preserve"> it is significantly reduced, but there is still an element of oil and gas as part of that net zero end position.</w:t>
      </w:r>
    </w:p>
    <w:p w:rsidR="00C6698B" w:rsidP="00C6698B">
      <w:pPr>
        <w:pStyle w:val="Answer"/>
      </w:pPr>
      <w:r w:rsidRPr="00E741AE">
        <w:t xml:space="preserve">A point that I make when I go around the world is that different countries start from different positions in their energy mix. What we ought to be </w:t>
      </w:r>
      <w:r w:rsidRPr="00E741AE">
        <w:t>doing</w:t>
      </w:r>
      <w:r>
        <w:t xml:space="preserve"> and are doing,</w:t>
      </w:r>
      <w:r w:rsidRPr="001869D0">
        <w:t xml:space="preserve"> particularly with developing countries</w:t>
      </w:r>
      <w:r>
        <w:t>, is</w:t>
      </w:r>
      <w:r w:rsidRPr="001869D0">
        <w:t xml:space="preserve"> support them to make a clean energy transition. </w:t>
      </w:r>
      <w:r w:rsidR="00093D66">
        <w:t>L</w:t>
      </w:r>
      <w:r w:rsidRPr="001869D0">
        <w:t xml:space="preserve">ots and lots of countries are very keen to follow the example of the UK. We have built the biggest offshore wind </w:t>
      </w:r>
      <w:r w:rsidRPr="008170BF">
        <w:t>sector in the world</w:t>
      </w:r>
      <w:r>
        <w:t>; we are</w:t>
      </w:r>
      <w:r w:rsidRPr="008170BF">
        <w:t xml:space="preserve"> looking to quadruple that. I </w:t>
      </w:r>
      <w:r w:rsidR="00093D66">
        <w:t xml:space="preserve">think that </w:t>
      </w:r>
      <w:r w:rsidRPr="008170BF">
        <w:t xml:space="preserve">that is the support </w:t>
      </w:r>
      <w:r w:rsidR="00093D66">
        <w:t xml:space="preserve">that </w:t>
      </w:r>
      <w:r w:rsidRPr="008170BF">
        <w:t>we can help provide to developing nations, but the individual energy mix of countries will depend on their starting position</w:t>
      </w:r>
      <w:r>
        <w:t>.</w:t>
      </w:r>
    </w:p>
    <w:p w:rsidR="00C6698B" w:rsidP="00C6698B">
      <w:pPr>
        <w:pStyle w:val="Remark"/>
      </w:pPr>
      <w:sdt>
        <w:sdtPr>
          <w:alias w:val="Member"/>
          <w:tag w:val="&lt;Member mnisId='1578' dodsId='40488'&gt;"/>
          <w:id w:val="-911003321"/>
          <w:placeholder>
            <w:docPart w:val="B0907290210C4FCC86D5D520109E5480"/>
          </w:placeholder>
          <w:richText/>
        </w:sdtPr>
        <w:sdtContent>
          <w:r w:rsidRPr="008170BF">
            <w:rPr>
              <w:b/>
            </w:rPr>
            <w:t>Chair:</w:t>
          </w:r>
        </w:sdtContent>
      </w:sdt>
      <w:r>
        <w:t xml:space="preserve"> </w:t>
      </w:r>
      <w:r w:rsidRPr="008170BF">
        <w:t xml:space="preserve">Chris </w:t>
      </w:r>
      <w:r w:rsidRPr="008170BF" w:rsidR="00093D66">
        <w:t xml:space="preserve">Law </w:t>
      </w:r>
      <w:r w:rsidRPr="008170BF">
        <w:t>may want to follow up some of that</w:t>
      </w:r>
      <w:r>
        <w:t>.</w:t>
      </w:r>
    </w:p>
    <w:p w:rsidR="00093D66" w:rsidP="00C6698B">
      <w:pPr>
        <w:pStyle w:val="Question"/>
        <w:numPr>
          <w:ilvl w:val="0"/>
          <w:numId w:val="9"/>
        </w:numPr>
      </w:pPr>
      <w:sdt>
        <w:sdtPr>
          <w:alias w:val="Member"/>
          <w:tag w:val="&lt;Member mnisId='4403' dodsId='137565'&gt;"/>
          <w:id w:val="1156582380"/>
          <w:placeholder>
            <w:docPart w:val="B0907290210C4FCC86D5D520109E5480"/>
          </w:placeholder>
          <w:richText/>
        </w:sdtPr>
        <w:sdtContent>
          <w:r w:rsidRPr="008170BF" w:rsidR="00C6698B">
            <w:rPr>
              <w:b/>
            </w:rPr>
            <w:t>Chris Law:</w:t>
          </w:r>
        </w:sdtContent>
      </w:sdt>
      <w:r w:rsidR="00C6698B">
        <w:t xml:space="preserve"> </w:t>
      </w:r>
      <w:r>
        <w:t xml:space="preserve">It </w:t>
      </w:r>
      <w:r w:rsidRPr="008170BF" w:rsidR="00C6698B">
        <w:t xml:space="preserve">dovetails </w:t>
      </w:r>
      <w:r>
        <w:t xml:space="preserve">with </w:t>
      </w:r>
      <w:r w:rsidRPr="008170BF" w:rsidR="00C6698B">
        <w:t>what I want to say. President</w:t>
      </w:r>
      <w:r w:rsidR="00C6698B">
        <w:t>-</w:t>
      </w:r>
      <w:r w:rsidRPr="008170BF" w:rsidR="00C6698B">
        <w:t>Designate</w:t>
      </w:r>
      <w:r w:rsidR="00C6698B">
        <w:t>,</w:t>
      </w:r>
      <w:r w:rsidRPr="008170BF" w:rsidR="00C6698B">
        <w:t xml:space="preserve"> I remember when you</w:t>
      </w:r>
      <w:r w:rsidR="00C6698B">
        <w:t xml:space="preserve"> earned cheers as </w:t>
      </w:r>
      <w:r>
        <w:t>Inter</w:t>
      </w:r>
      <w:r w:rsidRPr="008170BF">
        <w:t xml:space="preserve">national Development Secretary </w:t>
      </w:r>
      <w:r>
        <w:t>and you said</w:t>
      </w:r>
      <w:r w:rsidR="00C6698B">
        <w:t xml:space="preserve">, “I </w:t>
      </w:r>
      <w:r w:rsidRPr="008170BF" w:rsidR="00C6698B">
        <w:t>get development</w:t>
      </w:r>
      <w:r>
        <w:t>.</w:t>
      </w:r>
      <w:r w:rsidR="00C6698B">
        <w:t>”</w:t>
      </w:r>
      <w:r w:rsidRPr="008170BF" w:rsidR="00C6698B">
        <w:t xml:space="preserve"> </w:t>
      </w:r>
      <w:r>
        <w:t>Y</w:t>
      </w:r>
      <w:r w:rsidRPr="008170BF" w:rsidR="00C6698B">
        <w:t>ou will also understand that the least developed countries will</w:t>
      </w:r>
      <w:r w:rsidR="00C6698B">
        <w:t xml:space="preserve"> suffer </w:t>
      </w:r>
      <w:r w:rsidRPr="008170BF" w:rsidR="00C6698B">
        <w:t xml:space="preserve">the greatest impact </w:t>
      </w:r>
      <w:r w:rsidR="00C6698B">
        <w:t>from</w:t>
      </w:r>
      <w:r w:rsidRPr="008170BF" w:rsidR="00C6698B">
        <w:t xml:space="preserve"> climate change. </w:t>
      </w:r>
    </w:p>
    <w:p w:rsidR="00C6698B" w:rsidP="00093D66">
      <w:pPr>
        <w:pStyle w:val="Question"/>
        <w:numPr>
          <w:ilvl w:val="0"/>
          <w:numId w:val="0"/>
        </w:numPr>
        <w:ind w:left="794"/>
      </w:pPr>
      <w:r w:rsidRPr="008170BF">
        <w:t>Does it not beggar belief that there is an inherent contradiction</w:t>
      </w:r>
      <w:r w:rsidRPr="009A50E8">
        <w:t xml:space="preserve"> between setting a goal of keeping global warming at 1.5 degrees on the one hand and introducing a rather lax fossil fuel policy on the other</w:t>
      </w:r>
      <w:r>
        <w:t>?</w:t>
      </w:r>
      <w:r w:rsidRPr="009A50E8">
        <w:t xml:space="preserve"> I ask th</w:t>
      </w:r>
      <w:r w:rsidR="00093D66">
        <w:t>at</w:t>
      </w:r>
      <w:r>
        <w:t xml:space="preserve"> </w:t>
      </w:r>
      <w:r w:rsidRPr="009A50E8">
        <w:t>because the UK</w:t>
      </w:r>
      <w:r w:rsidR="004F2555">
        <w:t>’</w:t>
      </w:r>
      <w:r w:rsidRPr="009A50E8">
        <w:t>s la</w:t>
      </w:r>
      <w:r>
        <w:t>x</w:t>
      </w:r>
      <w:r w:rsidRPr="009A50E8">
        <w:t xml:space="preserve"> fossil fuel policy and the la</w:t>
      </w:r>
      <w:r>
        <w:t>x</w:t>
      </w:r>
      <w:r w:rsidRPr="009A50E8">
        <w:t xml:space="preserve"> influence it exerts on </w:t>
      </w:r>
      <w:r>
        <w:t xml:space="preserve">the </w:t>
      </w:r>
      <w:r w:rsidRPr="009A50E8">
        <w:t>CDC</w:t>
      </w:r>
      <w:r>
        <w:t xml:space="preserve"> </w:t>
      </w:r>
      <w:r w:rsidR="00093D66">
        <w:t xml:space="preserve">Group </w:t>
      </w:r>
      <w:r>
        <w:t>hint at a half-</w:t>
      </w:r>
      <w:r w:rsidRPr="009A50E8">
        <w:t xml:space="preserve">hearted endorsement of renewable energy in developing countries. </w:t>
      </w:r>
      <w:r w:rsidR="00093D66">
        <w:t>W</w:t>
      </w:r>
      <w:r>
        <w:t>hat</w:t>
      </w:r>
      <w:r w:rsidRPr="009A50E8">
        <w:t xml:space="preserve"> more influence will </w:t>
      </w:r>
      <w:r w:rsidR="00093D66">
        <w:t xml:space="preserve">you </w:t>
      </w:r>
      <w:r w:rsidRPr="009A50E8">
        <w:t xml:space="preserve">have on CDC to make sure </w:t>
      </w:r>
      <w:r w:rsidR="00093D66">
        <w:t xml:space="preserve">that </w:t>
      </w:r>
      <w:r w:rsidRPr="009A50E8">
        <w:t>we no longer invest in fossil fuels</w:t>
      </w:r>
      <w:r w:rsidR="00093D66">
        <w:t>,</w:t>
      </w:r>
      <w:r w:rsidRPr="009A50E8">
        <w:t xml:space="preserve"> which mean</w:t>
      </w:r>
      <w:r>
        <w:t>s</w:t>
      </w:r>
      <w:r w:rsidRPr="009A50E8">
        <w:t xml:space="preserve"> </w:t>
      </w:r>
      <w:r w:rsidR="00093D66">
        <w:t xml:space="preserve">that </w:t>
      </w:r>
      <w:r w:rsidRPr="009A50E8">
        <w:t xml:space="preserve">developing countries are locked in for decades to come before </w:t>
      </w:r>
      <w:r>
        <w:t>they</w:t>
      </w:r>
      <w:r w:rsidRPr="009A50E8">
        <w:t xml:space="preserve"> get to the point </w:t>
      </w:r>
      <w:r>
        <w:t>that they are using</w:t>
      </w:r>
      <w:r w:rsidRPr="009A50E8">
        <w:t xml:space="preserve"> renewables</w:t>
      </w:r>
      <w:r>
        <w:t>?</w:t>
      </w:r>
    </w:p>
    <w:p w:rsidR="00093D66" w:rsidP="00C6698B">
      <w:pPr>
        <w:pStyle w:val="Answer"/>
      </w:pPr>
      <w:sdt>
        <w:sdtPr>
          <w:alias w:val="Witness"/>
          <w:id w:val="-234634453"/>
          <w:placeholder>
            <w:docPart w:val="B0907290210C4FCC86D5D520109E5480"/>
          </w:placeholder>
          <w:richText/>
        </w:sdtPr>
        <w:sdtContent>
          <w:r w:rsidRPr="009A50E8" w:rsidR="00C6698B">
            <w:rPr>
              <w:b/>
              <w:i/>
            </w:rPr>
            <w:t>Alok Sharma:</w:t>
          </w:r>
        </w:sdtContent>
      </w:sdt>
      <w:r w:rsidR="00C6698B">
        <w:t xml:space="preserve"> </w:t>
      </w:r>
      <w:r>
        <w:t xml:space="preserve">I think that </w:t>
      </w:r>
      <w:r w:rsidRPr="00F05999" w:rsidR="00C6698B">
        <w:t xml:space="preserve">CDC </w:t>
      </w:r>
      <w:r w:rsidR="00C6698B">
        <w:t xml:space="preserve">set </w:t>
      </w:r>
      <w:r w:rsidRPr="00F05999" w:rsidR="00C6698B">
        <w:t>out its new policy in July</w:t>
      </w:r>
      <w:r w:rsidR="00C6698B">
        <w:t xml:space="preserve">. </w:t>
      </w:r>
      <w:r w:rsidRPr="005614D4" w:rsidR="00C6698B">
        <w:t xml:space="preserve">That </w:t>
      </w:r>
      <w:r w:rsidRPr="005614D4" w:rsidR="005614D4">
        <w:t>details</w:t>
      </w:r>
      <w:r w:rsidR="005614D4">
        <w:t>,</w:t>
      </w:r>
      <w:r w:rsidRPr="005614D4" w:rsidR="005614D4">
        <w:t xml:space="preserve"> and dovetails into</w:t>
      </w:r>
      <w:r w:rsidR="005614D4">
        <w:t>,</w:t>
      </w:r>
      <w:r w:rsidRPr="005614D4" w:rsidR="00C6698B">
        <w:t xml:space="preserve"> the commitments that the Government have made </w:t>
      </w:r>
      <w:r w:rsidRPr="005614D4">
        <w:t xml:space="preserve">on </w:t>
      </w:r>
      <w:r w:rsidRPr="005614D4" w:rsidR="00C6698B">
        <w:t>no more fossil fuel financing through UKEF.</w:t>
      </w:r>
      <w:r w:rsidRPr="00F05999" w:rsidR="00C6698B">
        <w:t xml:space="preserve"> We have also set out some clear exemptions</w:t>
      </w:r>
      <w:r w:rsidR="00C6698B">
        <w:t xml:space="preserve">, but </w:t>
      </w:r>
      <w:r w:rsidRPr="00F05999" w:rsidR="00C6698B">
        <w:t xml:space="preserve">the overall commitment is on no more fossil fuel support through </w:t>
      </w:r>
      <w:r w:rsidR="00C6698B">
        <w:t>UKEF</w:t>
      </w:r>
      <w:r w:rsidRPr="00F05999" w:rsidR="00C6698B">
        <w:t>.</w:t>
      </w:r>
      <w:r w:rsidR="00C6698B">
        <w:t xml:space="preserve"> </w:t>
      </w:r>
    </w:p>
    <w:p w:rsidR="00C6698B" w:rsidP="00C6698B">
      <w:pPr>
        <w:pStyle w:val="Answer"/>
      </w:pPr>
      <w:r w:rsidRPr="00F05999">
        <w:t xml:space="preserve">CDC </w:t>
      </w:r>
      <w:r>
        <w:t>has</w:t>
      </w:r>
      <w:r w:rsidR="00093D66">
        <w:t xml:space="preserve">, I think, </w:t>
      </w:r>
      <w:r w:rsidRPr="00F05999">
        <w:t>also committed to net zer</w:t>
      </w:r>
      <w:r>
        <w:t xml:space="preserve">o—I </w:t>
      </w:r>
      <w:r w:rsidRPr="00F05999">
        <w:t>guess that would apply</w:t>
      </w:r>
      <w:r>
        <w:t xml:space="preserve"> also to its</w:t>
      </w:r>
      <w:r w:rsidRPr="00F05999">
        <w:t xml:space="preserve"> investment</w:t>
      </w:r>
      <w:r>
        <w:t xml:space="preserve">—by </w:t>
      </w:r>
      <w:r w:rsidRPr="00F05999">
        <w:t xml:space="preserve">2050. I </w:t>
      </w:r>
      <w:r w:rsidR="00093D66">
        <w:t xml:space="preserve">think </w:t>
      </w:r>
      <w:r w:rsidRPr="00F05999">
        <w:t>that is the case. If not, I am very happy to write to you</w:t>
      </w:r>
      <w:r>
        <w:t xml:space="preserve"> and</w:t>
      </w:r>
      <w:r w:rsidRPr="00F05999">
        <w:t xml:space="preserve"> perhaps ask ministerial colleagues in the Foreign Office to write</w:t>
      </w:r>
      <w:r>
        <w:t xml:space="preserve"> to you</w:t>
      </w:r>
      <w:r w:rsidRPr="00F05999">
        <w:t xml:space="preserve"> on this issue.</w:t>
      </w:r>
    </w:p>
    <w:p w:rsidR="00093D66" w:rsidP="00C6698B">
      <w:pPr>
        <w:pStyle w:val="Question"/>
        <w:numPr>
          <w:ilvl w:val="0"/>
          <w:numId w:val="9"/>
        </w:numPr>
      </w:pPr>
      <w:sdt>
        <w:sdtPr>
          <w:alias w:val="Member"/>
          <w:tag w:val="&lt;Member mnisId='4403' dodsId='137565'&gt;"/>
          <w:id w:val="-2043896808"/>
          <w:placeholder>
            <w:docPart w:val="B0907290210C4FCC86D5D520109E5480"/>
          </w:placeholder>
          <w:richText/>
        </w:sdtPr>
        <w:sdtContent>
          <w:r w:rsidRPr="00F05999" w:rsidR="00C6698B">
            <w:rPr>
              <w:b/>
            </w:rPr>
            <w:t>Chris Law:</w:t>
          </w:r>
        </w:sdtContent>
      </w:sdt>
      <w:r w:rsidR="00C6698B">
        <w:t xml:space="preserve"> </w:t>
      </w:r>
      <w:r w:rsidRPr="00F05999" w:rsidR="00C6698B">
        <w:t xml:space="preserve">I would appreciate that. </w:t>
      </w:r>
    </w:p>
    <w:p w:rsidR="00C6698B" w:rsidP="00093D66">
      <w:pPr>
        <w:pStyle w:val="Question"/>
        <w:numPr>
          <w:ilvl w:val="0"/>
          <w:numId w:val="0"/>
        </w:numPr>
        <w:ind w:left="794"/>
      </w:pPr>
      <w:r w:rsidRPr="00F05999">
        <w:t xml:space="preserve">You also mentioned UK </w:t>
      </w:r>
      <w:r w:rsidRPr="00F05999" w:rsidR="00093D66">
        <w:t>Export Financ</w:t>
      </w:r>
      <w:r w:rsidR="00093D66">
        <w:t>e</w:t>
      </w:r>
      <w:r>
        <w:t>. F</w:t>
      </w:r>
      <w:r w:rsidRPr="00F05999">
        <w:t>or many years</w:t>
      </w:r>
      <w:r>
        <w:t xml:space="preserve"> it has been</w:t>
      </w:r>
      <w:r w:rsidRPr="00F05999">
        <w:t xml:space="preserve"> criticised for its enormous investments in fossil fuel finance</w:t>
      </w:r>
      <w:r w:rsidR="00093D66">
        <w:t>,</w:t>
      </w:r>
      <w:r w:rsidRPr="00F05999">
        <w:t xml:space="preserve"> compared with renewables, and there are still exemptions. Is now not the time to rule out all exemptions and </w:t>
      </w:r>
      <w:r>
        <w:t>make</w:t>
      </w:r>
      <w:r w:rsidRPr="00F05999">
        <w:t xml:space="preserve"> the difference for those countries that can least afford </w:t>
      </w:r>
      <w:r w:rsidR="00093D66">
        <w:t>to</w:t>
      </w:r>
      <w:r w:rsidRPr="00F05999">
        <w:t xml:space="preserve"> transition?</w:t>
      </w:r>
    </w:p>
    <w:p w:rsidR="00093D66" w:rsidP="00C6698B">
      <w:pPr>
        <w:pStyle w:val="Answer"/>
      </w:pPr>
      <w:sdt>
        <w:sdtPr>
          <w:alias w:val="Witness"/>
          <w:id w:val="-249892578"/>
          <w:placeholder>
            <w:docPart w:val="B0907290210C4FCC86D5D520109E5480"/>
          </w:placeholder>
          <w:richText/>
        </w:sdtPr>
        <w:sdtContent>
          <w:r w:rsidRPr="00F05999" w:rsidR="00C6698B">
            <w:rPr>
              <w:b/>
              <w:i/>
            </w:rPr>
            <w:t>Alok Sharma:</w:t>
          </w:r>
        </w:sdtContent>
      </w:sdt>
      <w:r w:rsidR="00C6698B">
        <w:t xml:space="preserve"> </w:t>
      </w:r>
      <w:r w:rsidRPr="007036ED" w:rsidR="00C6698B">
        <w:t>I can tell you that we did a lot of work on this policy. When I was at</w:t>
      </w:r>
      <w:r w:rsidR="00C6698B">
        <w:t xml:space="preserve"> BEIS</w:t>
      </w:r>
      <w:r>
        <w:t>,</w:t>
      </w:r>
      <w:r w:rsidR="00C6698B">
        <w:t xml:space="preserve"> </w:t>
      </w:r>
      <w:r w:rsidRPr="007036ED" w:rsidR="00C6698B">
        <w:t xml:space="preserve">and </w:t>
      </w:r>
      <w:r>
        <w:t xml:space="preserve">through </w:t>
      </w:r>
      <w:r w:rsidRPr="007036ED" w:rsidR="00C6698B">
        <w:t xml:space="preserve">chairing the </w:t>
      </w:r>
      <w:r w:rsidR="00C6698B">
        <w:t>C</w:t>
      </w:r>
      <w:r w:rsidRPr="007036ED" w:rsidR="00C6698B">
        <w:t xml:space="preserve">limate </w:t>
      </w:r>
      <w:r w:rsidR="00C6698B">
        <w:t>A</w:t>
      </w:r>
      <w:r w:rsidRPr="007036ED" w:rsidR="00C6698B">
        <w:t xml:space="preserve">ction </w:t>
      </w:r>
      <w:r w:rsidR="00C6698B">
        <w:t>I</w:t>
      </w:r>
      <w:r w:rsidRPr="007036ED" w:rsidR="00C6698B">
        <w:t xml:space="preserve">mplementation </w:t>
      </w:r>
      <w:r w:rsidR="00C6698B">
        <w:t>C</w:t>
      </w:r>
      <w:r w:rsidRPr="007036ED" w:rsidR="00C6698B">
        <w:t>ommittee</w:t>
      </w:r>
      <w:r>
        <w:t>,</w:t>
      </w:r>
      <w:r w:rsidRPr="007036ED" w:rsidR="00C6698B">
        <w:t xml:space="preserve"> there was a lot of discussion in government. I </w:t>
      </w:r>
      <w:r>
        <w:t xml:space="preserve">think that </w:t>
      </w:r>
      <w:r w:rsidRPr="007036ED" w:rsidR="00C6698B">
        <w:t>we have arrived at a policy that is pragmatic. There will be countries w</w:t>
      </w:r>
      <w:r w:rsidR="00C6698B">
        <w:t>here</w:t>
      </w:r>
      <w:r w:rsidRPr="007036ED" w:rsidR="00C6698B">
        <w:t xml:space="preserve"> the only transition fuel is gas.</w:t>
      </w:r>
      <w:r w:rsidRPr="00986E61" w:rsidR="00C6698B">
        <w:t xml:space="preserve"> I would like us to have clean energy across the world; I want us to have renewables</w:t>
      </w:r>
      <w:r w:rsidR="00C6698B">
        <w:t xml:space="preserve">. I am </w:t>
      </w:r>
      <w:r w:rsidRPr="00986E61" w:rsidR="00C6698B">
        <w:t xml:space="preserve">supportive of nuclear, as </w:t>
      </w:r>
      <w:r w:rsidR="00C6698B">
        <w:t xml:space="preserve">the Government have set out, </w:t>
      </w:r>
      <w:r w:rsidRPr="00986E61" w:rsidR="00C6698B">
        <w:t xml:space="preserve">but I go back to the point about different </w:t>
      </w:r>
      <w:r w:rsidRPr="00986E61" w:rsidR="00C6698B">
        <w:t>countries having different starting positions in their energy mix. We need to</w:t>
      </w:r>
      <w:r w:rsidRPr="0040109B" w:rsidR="00C6698B">
        <w:t xml:space="preserve"> support the</w:t>
      </w:r>
      <w:r w:rsidR="00C6698B">
        <w:t>m.</w:t>
      </w:r>
      <w:r w:rsidRPr="0040109B" w:rsidR="00C6698B">
        <w:t xml:space="preserve"> </w:t>
      </w:r>
    </w:p>
    <w:p w:rsidR="00C6698B" w:rsidP="00C6698B">
      <w:pPr>
        <w:pStyle w:val="Answer"/>
      </w:pPr>
      <w:r>
        <w:t>O</w:t>
      </w:r>
      <w:r w:rsidRPr="0040109B">
        <w:t xml:space="preserve">ne of the big campaigns </w:t>
      </w:r>
      <w:r w:rsidR="00093D66">
        <w:t xml:space="preserve">that </w:t>
      </w:r>
      <w:r w:rsidRPr="0040109B">
        <w:t>we have been running is to consign coal power to history. If you had said a year or so ago that all the G7 would be saying no to international coal financin</w:t>
      </w:r>
      <w:r>
        <w:t>g,</w:t>
      </w:r>
      <w:r w:rsidR="007E7529">
        <w:t xml:space="preserve"> and</w:t>
      </w:r>
      <w:r>
        <w:t xml:space="preserve"> that </w:t>
      </w:r>
      <w:r w:rsidRPr="0040109B">
        <w:t xml:space="preserve">South Korea </w:t>
      </w:r>
      <w:r>
        <w:t xml:space="preserve">and </w:t>
      </w:r>
      <w:r w:rsidRPr="0040109B">
        <w:t>China would be saying no to it</w:t>
      </w:r>
      <w:r>
        <w:t>,</w:t>
      </w:r>
      <w:r w:rsidRPr="0040109B">
        <w:t xml:space="preserve"> I think people would have been surprised</w:t>
      </w:r>
      <w:r>
        <w:t>,</w:t>
      </w:r>
      <w:r w:rsidRPr="0040109B">
        <w:t xml:space="preserve"> but we have got there</w:t>
      </w:r>
      <w:r>
        <w:t>. T</w:t>
      </w:r>
      <w:r w:rsidRPr="0040109B">
        <w:t xml:space="preserve">his is a process </w:t>
      </w:r>
      <w:r w:rsidR="007E7529">
        <w:t xml:space="preserve">that </w:t>
      </w:r>
      <w:r w:rsidRPr="0040109B">
        <w:t>we need to work through with every country.</w:t>
      </w:r>
    </w:p>
    <w:p w:rsidR="00C6698B" w:rsidP="00C6698B">
      <w:pPr>
        <w:pStyle w:val="Question"/>
        <w:numPr>
          <w:ilvl w:val="0"/>
          <w:numId w:val="9"/>
        </w:numPr>
      </w:pPr>
      <w:sdt>
        <w:sdtPr>
          <w:alias w:val="Member"/>
          <w:tag w:val="&lt;Member mnisId='4403' dodsId='137565'&gt;"/>
          <w:id w:val="-1995555907"/>
          <w:placeholder>
            <w:docPart w:val="B0907290210C4FCC86D5D520109E5480"/>
          </w:placeholder>
          <w:richText/>
        </w:sdtPr>
        <w:sdtContent>
          <w:r w:rsidRPr="0040109B">
            <w:rPr>
              <w:b/>
            </w:rPr>
            <w:t>Chris Law:</w:t>
          </w:r>
        </w:sdtContent>
      </w:sdt>
      <w:r>
        <w:t xml:space="preserve"> </w:t>
      </w:r>
      <w:r w:rsidRPr="001440A4">
        <w:t>Graham Stringer brought up the point about individuals travelling to</w:t>
      </w:r>
      <w:r>
        <w:t xml:space="preserve"> COP</w:t>
      </w:r>
      <w:r w:rsidRPr="001440A4">
        <w:t>. You have travelled most of the world in the past year. I wrote to your office almost two months ago</w:t>
      </w:r>
      <w:r w:rsidR="007E7529">
        <w:t>, but</w:t>
      </w:r>
      <w:r w:rsidRPr="001440A4">
        <w:t xml:space="preserve"> have not yet had a reply to ask what steps you </w:t>
      </w:r>
      <w:r w:rsidRPr="001440A4" w:rsidR="007E7529">
        <w:t>as President</w:t>
      </w:r>
      <w:r w:rsidR="007E7529">
        <w:t>-</w:t>
      </w:r>
      <w:r w:rsidRPr="001440A4" w:rsidR="007E7529">
        <w:t xml:space="preserve">Designate </w:t>
      </w:r>
      <w:r w:rsidRPr="001440A4">
        <w:t xml:space="preserve">will be taking to offset the carbon production </w:t>
      </w:r>
      <w:r w:rsidR="007E7529">
        <w:t xml:space="preserve">that </w:t>
      </w:r>
      <w:r w:rsidRPr="001440A4">
        <w:t xml:space="preserve">you have created. I have also asked </w:t>
      </w:r>
      <w:r>
        <w:t>P</w:t>
      </w:r>
      <w:r w:rsidRPr="009A42CA">
        <w:t xml:space="preserve">arliament to work with my office to do the very same for </w:t>
      </w:r>
      <w:r w:rsidR="007E7529">
        <w:t xml:space="preserve">me </w:t>
      </w:r>
      <w:r w:rsidRPr="009A42CA">
        <w:t>as an individual MP an</w:t>
      </w:r>
      <w:r>
        <w:t xml:space="preserve">d </w:t>
      </w:r>
      <w:r w:rsidR="007E7529">
        <w:t xml:space="preserve">my </w:t>
      </w:r>
      <w:r>
        <w:t>staff</w:t>
      </w:r>
      <w:r w:rsidRPr="009A42CA">
        <w:t xml:space="preserve">. When are you going to publish </w:t>
      </w:r>
      <w:r>
        <w:t>the</w:t>
      </w:r>
      <w:r w:rsidRPr="009A42CA">
        <w:t xml:space="preserve"> strategy for your own offset</w:t>
      </w:r>
      <w:r>
        <w:t xml:space="preserve">ting, </w:t>
      </w:r>
      <w:r w:rsidR="007E7529">
        <w:t xml:space="preserve">and will you </w:t>
      </w:r>
      <w:r w:rsidRPr="009A42CA">
        <w:t>endorse making sure that all MPs and their staff do the same with their offices to be net zero</w:t>
      </w:r>
      <w:r>
        <w:t>?</w:t>
      </w:r>
    </w:p>
    <w:p w:rsidR="00C6698B" w:rsidP="00C6698B">
      <w:pPr>
        <w:pStyle w:val="Answer"/>
      </w:pPr>
      <w:sdt>
        <w:sdtPr>
          <w:alias w:val="Witness"/>
          <w:id w:val="362031184"/>
          <w:placeholder>
            <w:docPart w:val="B0907290210C4FCC86D5D520109E5480"/>
          </w:placeholder>
          <w:richText/>
        </w:sdtPr>
        <w:sdtContent>
          <w:r w:rsidRPr="009A42CA">
            <w:rPr>
              <w:b/>
              <w:i/>
            </w:rPr>
            <w:t>Alok Sharma:</w:t>
          </w:r>
        </w:sdtContent>
      </w:sdt>
      <w:r>
        <w:t xml:space="preserve"> W</w:t>
      </w:r>
      <w:r w:rsidRPr="00C14F63">
        <w:t>e are offsetting for my travel and for those who travel with me. The intention is for this to be a carbon</w:t>
      </w:r>
      <w:r w:rsidR="00157EE2">
        <w:t>-</w:t>
      </w:r>
      <w:r w:rsidRPr="00C14F63">
        <w:t>neutral</w:t>
      </w:r>
      <w:r>
        <w:t xml:space="preserve"> COP.</w:t>
      </w:r>
    </w:p>
    <w:p w:rsidR="00C6698B" w:rsidP="00C6698B">
      <w:pPr>
        <w:pStyle w:val="Answer"/>
      </w:pPr>
      <w:sdt>
        <w:sdtPr>
          <w:alias w:val="Witness"/>
          <w:id w:val="-1130785402"/>
          <w:placeholder>
            <w:docPart w:val="B0907290210C4FCC86D5D520109E5480"/>
          </w:placeholder>
          <w:richText/>
        </w:sdtPr>
        <w:sdtContent>
          <w:r w:rsidRPr="003308DA">
            <w:rPr>
              <w:b/>
              <w:i/>
            </w:rPr>
            <w:t>Peter Hill:</w:t>
          </w:r>
        </w:sdtContent>
      </w:sdt>
      <w:r>
        <w:t xml:space="preserve"> T</w:t>
      </w:r>
      <w:r w:rsidRPr="003308DA">
        <w:t>he whole presidency has to be carbon neutral and meet various sustainability criteria. That includes travel by the</w:t>
      </w:r>
      <w:r>
        <w:t xml:space="preserve"> COP</w:t>
      </w:r>
      <w:r w:rsidRPr="003308DA">
        <w:t xml:space="preserve"> </w:t>
      </w:r>
      <w:r w:rsidR="007E7529">
        <w:t>P</w:t>
      </w:r>
      <w:r w:rsidRPr="003308DA" w:rsidR="007E7529">
        <w:t xml:space="preserve">resident </w:t>
      </w:r>
      <w:r w:rsidRPr="003308DA">
        <w:t>and others</w:t>
      </w:r>
      <w:r w:rsidR="007E7529">
        <w:t>,</w:t>
      </w:r>
      <w:r w:rsidRPr="003308DA">
        <w:t xml:space="preserve"> which will be offset to ensure </w:t>
      </w:r>
      <w:r w:rsidR="007E7529">
        <w:t xml:space="preserve">that </w:t>
      </w:r>
      <w:r w:rsidRPr="003308DA">
        <w:t xml:space="preserve">it is </w:t>
      </w:r>
      <w:r>
        <w:t xml:space="preserve">a </w:t>
      </w:r>
      <w:r w:rsidRPr="003308DA">
        <w:t>carbon</w:t>
      </w:r>
      <w:r w:rsidR="00157EE2">
        <w:t>-</w:t>
      </w:r>
      <w:r w:rsidRPr="003308DA">
        <w:t>neutral endeavour</w:t>
      </w:r>
      <w:r>
        <w:t>.</w:t>
      </w:r>
    </w:p>
    <w:p w:rsidR="00C6698B" w:rsidP="00C6698B">
      <w:pPr>
        <w:pStyle w:val="Question"/>
        <w:numPr>
          <w:ilvl w:val="0"/>
          <w:numId w:val="9"/>
        </w:numPr>
      </w:pPr>
      <w:sdt>
        <w:sdtPr>
          <w:alias w:val="Member"/>
          <w:tag w:val="&lt;Member mnisId='4403' dodsId='137565'&gt;"/>
          <w:id w:val="-355121441"/>
          <w:placeholder>
            <w:docPart w:val="B0907290210C4FCC86D5D520109E5480"/>
          </w:placeholder>
          <w:richText/>
        </w:sdtPr>
        <w:sdtContent>
          <w:r w:rsidRPr="003308DA">
            <w:rPr>
              <w:b/>
            </w:rPr>
            <w:t>Chris Law:</w:t>
          </w:r>
        </w:sdtContent>
      </w:sdt>
      <w:r>
        <w:t xml:space="preserve"> </w:t>
      </w:r>
      <w:r w:rsidR="007E7529">
        <w:t xml:space="preserve">Could you endorse that </w:t>
      </w:r>
      <w:r w:rsidRPr="003308DA">
        <w:t>for all MPs and their staff</w:t>
      </w:r>
      <w:r w:rsidR="007E7529">
        <w:t>,</w:t>
      </w:r>
      <w:r w:rsidRPr="003308DA">
        <w:t xml:space="preserve"> so </w:t>
      </w:r>
      <w:r w:rsidR="007E7529">
        <w:t xml:space="preserve">that </w:t>
      </w:r>
      <w:r w:rsidRPr="003308DA">
        <w:t>when</w:t>
      </w:r>
      <w:r>
        <w:t xml:space="preserve"> </w:t>
      </w:r>
      <w:r w:rsidR="007E7529">
        <w:t xml:space="preserve">we </w:t>
      </w:r>
      <w:r w:rsidRPr="003308DA">
        <w:t>meet</w:t>
      </w:r>
      <w:r>
        <w:t xml:space="preserve"> </w:t>
      </w:r>
      <w:r w:rsidR="007E7529">
        <w:t xml:space="preserve">our </w:t>
      </w:r>
      <w:r w:rsidRPr="003308DA">
        <w:t xml:space="preserve">constituents they know </w:t>
      </w:r>
      <w:r w:rsidR="007E7529">
        <w:t xml:space="preserve">that </w:t>
      </w:r>
      <w:r w:rsidRPr="003308DA">
        <w:t xml:space="preserve">we are doing our level best to be net zero in the work </w:t>
      </w:r>
      <w:r w:rsidR="007E7529">
        <w:t xml:space="preserve">that </w:t>
      </w:r>
      <w:r w:rsidRPr="003308DA">
        <w:t>we do?</w:t>
      </w:r>
    </w:p>
    <w:p w:rsidR="00C6698B" w:rsidP="00C6698B">
      <w:pPr>
        <w:pStyle w:val="Answer"/>
      </w:pPr>
      <w:sdt>
        <w:sdtPr>
          <w:alias w:val="Witness"/>
          <w:id w:val="2137437875"/>
          <w:placeholder>
            <w:docPart w:val="B0907290210C4FCC86D5D520109E5480"/>
          </w:placeholder>
          <w:richText/>
        </w:sdtPr>
        <w:sdtContent>
          <w:r w:rsidRPr="0056478B">
            <w:rPr>
              <w:b/>
              <w:i/>
            </w:rPr>
            <w:t>Alok Sharma:</w:t>
          </w:r>
        </w:sdtContent>
      </w:sdt>
      <w:r>
        <w:t xml:space="preserve"> </w:t>
      </w:r>
      <w:r w:rsidRPr="0056478B">
        <w:t>I</w:t>
      </w:r>
      <w:r>
        <w:t xml:space="preserve"> am</w:t>
      </w:r>
      <w:r w:rsidRPr="0056478B">
        <w:t xml:space="preserve"> happy to have that discussion</w:t>
      </w:r>
      <w:r>
        <w:t>,</w:t>
      </w:r>
      <w:r w:rsidRPr="0056478B">
        <w:t xml:space="preserve"> but I am not sure </w:t>
      </w:r>
      <w:r w:rsidR="007E7529">
        <w:t xml:space="preserve">that </w:t>
      </w:r>
      <w:r>
        <w:t>I am</w:t>
      </w:r>
      <w:r w:rsidRPr="0056478B">
        <w:t xml:space="preserve"> in a position to commit individual MPs to go in a particular direction</w:t>
      </w:r>
      <w:r>
        <w:t>. F</w:t>
      </w:r>
      <w:r w:rsidRPr="0056478B">
        <w:t>rom a</w:t>
      </w:r>
      <w:r>
        <w:t xml:space="preserve"> COP</w:t>
      </w:r>
      <w:r w:rsidRPr="0056478B">
        <w:t xml:space="preserve"> perspective</w:t>
      </w:r>
      <w:r>
        <w:t>,</w:t>
      </w:r>
      <w:r w:rsidRPr="0056478B">
        <w:t xml:space="preserve"> as Pete</w:t>
      </w:r>
      <w:r>
        <w:t>r</w:t>
      </w:r>
      <w:r w:rsidRPr="0056478B">
        <w:t xml:space="preserve"> has also said</w:t>
      </w:r>
      <w:r>
        <w:t>,</w:t>
      </w:r>
      <w:r w:rsidRPr="0056478B">
        <w:t xml:space="preserve"> the aim is for this to be</w:t>
      </w:r>
      <w:r>
        <w:t xml:space="preserve"> </w:t>
      </w:r>
      <w:r w:rsidRPr="0056478B">
        <w:t>a</w:t>
      </w:r>
      <w:r>
        <w:t xml:space="preserve"> fully</w:t>
      </w:r>
      <w:r w:rsidRPr="0056478B">
        <w:t xml:space="preserve"> sustainable</w:t>
      </w:r>
      <w:r>
        <w:t xml:space="preserve"> COP</w:t>
      </w:r>
      <w:r w:rsidRPr="0056478B">
        <w:t>.</w:t>
      </w:r>
    </w:p>
    <w:p w:rsidR="007E7529" w:rsidP="00C6698B">
      <w:pPr>
        <w:pStyle w:val="Question"/>
        <w:numPr>
          <w:ilvl w:val="0"/>
          <w:numId w:val="9"/>
        </w:numPr>
      </w:pPr>
      <w:sdt>
        <w:sdtPr>
          <w:alias w:val="Member"/>
          <w:tag w:val="&lt;Member mnisId='4442' dodsId='72290'&gt;"/>
          <w:id w:val="2083244931"/>
          <w:placeholder>
            <w:docPart w:val="B0907290210C4FCC86D5D520109E5480"/>
          </w:placeholder>
          <w:richText/>
        </w:sdtPr>
        <w:sdtContent>
          <w:r w:rsidRPr="0056478B" w:rsidR="00C6698B">
            <w:rPr>
              <w:b/>
            </w:rPr>
            <w:t>Huw Merriman:</w:t>
          </w:r>
        </w:sdtContent>
      </w:sdt>
      <w:r w:rsidR="00C6698B">
        <w:t xml:space="preserve"> </w:t>
      </w:r>
      <w:r w:rsidRPr="0056478B" w:rsidR="00C6698B">
        <w:t xml:space="preserve">It is great to open up to the </w:t>
      </w:r>
      <w:r w:rsidR="00C6698B">
        <w:t>T</w:t>
      </w:r>
      <w:r w:rsidRPr="0056478B" w:rsidR="00C6698B">
        <w:t>ransport Committee members who are among us.</w:t>
      </w:r>
      <w:r w:rsidR="00C6698B">
        <w:t xml:space="preserve"> T</w:t>
      </w:r>
      <w:r w:rsidRPr="0056478B" w:rsidR="00C6698B">
        <w:t>his is particularly</w:t>
      </w:r>
      <w:r w:rsidR="00C6698B">
        <w:t xml:space="preserve"> apt</w:t>
      </w:r>
      <w:r w:rsidRPr="0056478B" w:rsidR="00C6698B">
        <w:t xml:space="preserve"> for us because in every inquiry we hold</w:t>
      </w:r>
      <w:r w:rsidRPr="00C554EC" w:rsidR="00C6698B">
        <w:t xml:space="preserve"> we ask what this</w:t>
      </w:r>
      <w:r w:rsidR="00C6698B">
        <w:t xml:space="preserve"> policy,</w:t>
      </w:r>
      <w:r w:rsidRPr="00C554EC" w:rsidR="00C6698B">
        <w:t xml:space="preserve"> innovation</w:t>
      </w:r>
      <w:r w:rsidR="00C6698B">
        <w:t xml:space="preserve"> and</w:t>
      </w:r>
      <w:r w:rsidRPr="00C554EC" w:rsidR="00C6698B">
        <w:t xml:space="preserve"> reform does to</w:t>
      </w:r>
      <w:r w:rsidR="00C6698B">
        <w:t xml:space="preserve"> our target of </w:t>
      </w:r>
      <w:r w:rsidRPr="00C554EC" w:rsidR="00C6698B">
        <w:t xml:space="preserve">delivering net zero, transport having a particularly poor carbon footprint. </w:t>
      </w:r>
    </w:p>
    <w:p w:rsidR="007E7529" w:rsidP="007E7529">
      <w:pPr>
        <w:pStyle w:val="Question"/>
        <w:numPr>
          <w:ilvl w:val="0"/>
          <w:numId w:val="0"/>
        </w:numPr>
        <w:ind w:left="794"/>
      </w:pPr>
      <w:r>
        <w:t>I</w:t>
      </w:r>
      <w:r w:rsidRPr="00C554EC" w:rsidR="00C6698B">
        <w:t>n the net zero strategy we have the zero</w:t>
      </w:r>
      <w:r>
        <w:t xml:space="preserve"> </w:t>
      </w:r>
      <w:r w:rsidRPr="00C554EC" w:rsidR="00C6698B">
        <w:t xml:space="preserve">emission vehicle mandate. That </w:t>
      </w:r>
      <w:r w:rsidR="00C6698B">
        <w:t xml:space="preserve">has been looked at in </w:t>
      </w:r>
      <w:r w:rsidRPr="00C554EC" w:rsidR="00C6698B">
        <w:t>Californi</w:t>
      </w:r>
      <w:r w:rsidR="00C6698B">
        <w:t>a</w:t>
      </w:r>
      <w:r w:rsidRPr="00C554EC" w:rsidR="00C6698B">
        <w:t xml:space="preserve"> and Chi</w:t>
      </w:r>
      <w:r w:rsidR="00C6698B">
        <w:t>na, but</w:t>
      </w:r>
      <w:r w:rsidRPr="00C554EC" w:rsidR="00C6698B">
        <w:t xml:space="preserve"> </w:t>
      </w:r>
      <w:r>
        <w:t xml:space="preserve">not </w:t>
      </w:r>
      <w:r w:rsidRPr="00C554EC" w:rsidR="00C6698B">
        <w:t xml:space="preserve">anywhere else. </w:t>
      </w:r>
      <w:r>
        <w:t>T</w:t>
      </w:r>
      <w:r w:rsidRPr="00C554EC" w:rsidR="00C6698B">
        <w:t>he end of the sale of combustion engine vehicles by 2030</w:t>
      </w:r>
      <w:r w:rsidR="00C6698B">
        <w:t xml:space="preserve"> </w:t>
      </w:r>
      <w:r>
        <w:t xml:space="preserve">is in the strategy, </w:t>
      </w:r>
      <w:r w:rsidRPr="00C554EC" w:rsidR="00C6698B">
        <w:t xml:space="preserve">but you do not see that with China, India, Germany, Italy or the US. </w:t>
      </w:r>
    </w:p>
    <w:p w:rsidR="00C6698B" w:rsidP="007E7529">
      <w:pPr>
        <w:pStyle w:val="Question"/>
        <w:numPr>
          <w:ilvl w:val="0"/>
          <w:numId w:val="0"/>
        </w:numPr>
        <w:ind w:left="794"/>
      </w:pPr>
      <w:r w:rsidRPr="00C554EC">
        <w:t>My question is: what can you do to get the other countries attending Glasgow to put in place similar policies, or will you just be setting the framework with them and leaving them to deal with the detail?</w:t>
      </w:r>
    </w:p>
    <w:p w:rsidR="007E7529" w:rsidP="00C6698B">
      <w:pPr>
        <w:pStyle w:val="Answer"/>
      </w:pPr>
      <w:sdt>
        <w:sdtPr>
          <w:alias w:val="Witness"/>
          <w:id w:val="1782834645"/>
          <w:placeholder>
            <w:docPart w:val="B0907290210C4FCC86D5D520109E5480"/>
          </w:placeholder>
          <w:richText/>
        </w:sdtPr>
        <w:sdtContent>
          <w:r w:rsidRPr="00C554EC" w:rsidR="00C6698B">
            <w:rPr>
              <w:b/>
              <w:i/>
            </w:rPr>
            <w:t>Alok Sharma:</w:t>
          </w:r>
        </w:sdtContent>
      </w:sdt>
      <w:r w:rsidR="00C6698B">
        <w:t xml:space="preserve"> </w:t>
      </w:r>
      <w:r w:rsidRPr="00C554EC" w:rsidR="00C6698B">
        <w:t xml:space="preserve">One of the things </w:t>
      </w:r>
      <w:r>
        <w:t xml:space="preserve">that </w:t>
      </w:r>
      <w:r w:rsidRPr="00C554EC" w:rsidR="00C6698B">
        <w:t>we have done through the</w:t>
      </w:r>
      <w:r w:rsidR="00C6698B">
        <w:t xml:space="preserve"> COP</w:t>
      </w:r>
      <w:r w:rsidRPr="00C554EC" w:rsidR="00C6698B">
        <w:t xml:space="preserve"> process is</w:t>
      </w:r>
      <w:r w:rsidR="00C6698B">
        <w:t xml:space="preserve"> to run</w:t>
      </w:r>
      <w:r w:rsidRPr="00C554EC" w:rsidR="00C6698B">
        <w:t xml:space="preserve"> individual sector campaigns</w:t>
      </w:r>
      <w:r w:rsidR="00C6698B">
        <w:t>. We have the Z</w:t>
      </w:r>
      <w:r w:rsidRPr="00C554EC" w:rsidR="00C6698B">
        <w:t xml:space="preserve">ero </w:t>
      </w:r>
      <w:r w:rsidR="00C6698B">
        <w:t>E</w:t>
      </w:r>
      <w:r w:rsidRPr="00C554EC" w:rsidR="00C6698B">
        <w:t xml:space="preserve">mission </w:t>
      </w:r>
      <w:r w:rsidR="00C6698B">
        <w:t>V</w:t>
      </w:r>
      <w:r w:rsidRPr="00C554EC" w:rsidR="00C6698B">
        <w:t xml:space="preserve">ehicles </w:t>
      </w:r>
      <w:r w:rsidR="00C6698B">
        <w:t>T</w:t>
      </w:r>
      <w:r w:rsidRPr="00C554EC" w:rsidR="00C6698B">
        <w:t xml:space="preserve">ransition </w:t>
      </w:r>
      <w:r w:rsidR="00C6698B">
        <w:t>C</w:t>
      </w:r>
      <w:r w:rsidRPr="00C554EC" w:rsidR="00C6698B">
        <w:t>ouncil</w:t>
      </w:r>
      <w:r>
        <w:t>,</w:t>
      </w:r>
      <w:r w:rsidRPr="00C554EC" w:rsidR="00C6698B">
        <w:t xml:space="preserve"> </w:t>
      </w:r>
      <w:r w:rsidR="00C6698B">
        <w:t>on which sit Ministers whose countries</w:t>
      </w:r>
      <w:r w:rsidRPr="00C554EC" w:rsidR="00C6698B">
        <w:t xml:space="preserve"> </w:t>
      </w:r>
      <w:r w:rsidR="00C6698B">
        <w:t>ac</w:t>
      </w:r>
      <w:r w:rsidRPr="00C554EC" w:rsidR="00C6698B">
        <w:t xml:space="preserve">count for a significant part of the auto sector around the world. We have a regular set of discussions. We discuss the commonalities of the challenges </w:t>
      </w:r>
      <w:r>
        <w:t xml:space="preserve">that </w:t>
      </w:r>
      <w:r w:rsidRPr="00C554EC" w:rsidR="00C6698B">
        <w:t>we face</w:t>
      </w:r>
      <w:r w:rsidR="00C6698B">
        <w:t xml:space="preserve"> and how we</w:t>
      </w:r>
      <w:r w:rsidRPr="00C554EC" w:rsidR="00C6698B">
        <w:t xml:space="preserve"> overcome </w:t>
      </w:r>
      <w:r>
        <w:t>them</w:t>
      </w:r>
      <w:r w:rsidRPr="00C554EC" w:rsidR="00C6698B">
        <w:t xml:space="preserve">. We have discussions with vehicle manufacturers as well. </w:t>
      </w:r>
    </w:p>
    <w:p w:rsidR="00C6698B" w:rsidP="00C6698B">
      <w:pPr>
        <w:pStyle w:val="Answer"/>
      </w:pPr>
      <w:r>
        <w:t>W</w:t>
      </w:r>
      <w:r w:rsidRPr="00C554EC">
        <w:t>e have seen some progress. You have set out what we are doing in the UK</w:t>
      </w:r>
      <w:r>
        <w:t xml:space="preserve">, but </w:t>
      </w:r>
      <w:r w:rsidRPr="00C554EC">
        <w:t>in the US we have had a recent commitment that by 2030 50% of new car sales will be ultra</w:t>
      </w:r>
      <w:r>
        <w:t>-</w:t>
      </w:r>
      <w:r w:rsidRPr="00C554EC">
        <w:t xml:space="preserve">low emission vehicles. </w:t>
      </w:r>
      <w:r w:rsidR="007E7529">
        <w:t>T</w:t>
      </w:r>
      <w:r>
        <w:t>he EU, through its Fit for 55 programme,</w:t>
      </w:r>
      <w:r w:rsidRPr="00C554EC">
        <w:t xml:space="preserve"> </w:t>
      </w:r>
      <w:r>
        <w:t xml:space="preserve">has said that by 2035 de facto new </w:t>
      </w:r>
      <w:r w:rsidRPr="00BE1231">
        <w:t>car sales will</w:t>
      </w:r>
      <w:r>
        <w:t xml:space="preserve"> also</w:t>
      </w:r>
      <w:r w:rsidRPr="00BE1231">
        <w:t xml:space="preserve"> be ultra</w:t>
      </w:r>
      <w:r>
        <w:t>-</w:t>
      </w:r>
      <w:r w:rsidRPr="00BE1231">
        <w:t>low emission vehicles. You talked about the mandate in California.</w:t>
      </w:r>
    </w:p>
    <w:p w:rsidR="00C6698B" w:rsidP="00C6698B">
      <w:pPr>
        <w:pStyle w:val="Answer"/>
      </w:pPr>
      <w:r w:rsidRPr="00BE1231">
        <w:t>This is a process, but we have shown some progress. A number of car manufacturers</w:t>
      </w:r>
      <w:r>
        <w:t>,</w:t>
      </w:r>
      <w:r w:rsidRPr="00BE1231">
        <w:t xml:space="preserve"> both in the UK but internationally</w:t>
      </w:r>
      <w:r>
        <w:t>,</w:t>
      </w:r>
      <w:r w:rsidRPr="00BE1231">
        <w:t xml:space="preserve"> have been setting out their own commitments to go to</w:t>
      </w:r>
      <w:r>
        <w:t xml:space="preserve"> new models of</w:t>
      </w:r>
      <w:r w:rsidRPr="00BE1231">
        <w:t xml:space="preserve"> ultra</w:t>
      </w:r>
      <w:r>
        <w:t>-</w:t>
      </w:r>
      <w:r w:rsidRPr="00BE1231">
        <w:t xml:space="preserve">low emission vehicles </w:t>
      </w:r>
      <w:r>
        <w:t>and</w:t>
      </w:r>
      <w:r w:rsidRPr="00BE1231">
        <w:t xml:space="preserve"> set phase</w:t>
      </w:r>
      <w:r>
        <w:t>-</w:t>
      </w:r>
      <w:r w:rsidRPr="00BE1231">
        <w:t>out date</w:t>
      </w:r>
      <w:r>
        <w:t>s. A</w:t>
      </w:r>
      <w:r w:rsidRPr="00BE1231">
        <w:t xml:space="preserve"> significant number of those have come forward. </w:t>
      </w:r>
      <w:r>
        <w:t>W</w:t>
      </w:r>
      <w:r w:rsidRPr="00BE1231">
        <w:t xml:space="preserve">e are making </w:t>
      </w:r>
      <w:r w:rsidRPr="002565E1">
        <w:t>progress</w:t>
      </w:r>
      <w:r>
        <w:t xml:space="preserve">. We have our </w:t>
      </w:r>
      <w:r w:rsidRPr="002565E1">
        <w:t>presidency y</w:t>
      </w:r>
      <w:r>
        <w:t>ear</w:t>
      </w:r>
      <w:r w:rsidR="00157EE2">
        <w:t>,</w:t>
      </w:r>
      <w:r>
        <w:t xml:space="preserve"> </w:t>
      </w:r>
      <w:r w:rsidRPr="002565E1">
        <w:t xml:space="preserve">which will not start until this </w:t>
      </w:r>
      <w:r>
        <w:t>COP; w</w:t>
      </w:r>
      <w:r w:rsidRPr="002565E1">
        <w:t>e will have a year to run</w:t>
      </w:r>
      <w:r>
        <w:t>, so</w:t>
      </w:r>
      <w:r w:rsidRPr="002565E1">
        <w:t xml:space="preserve"> I am very keen that the work </w:t>
      </w:r>
      <w:r w:rsidR="007E7529">
        <w:t xml:space="preserve">that </w:t>
      </w:r>
      <w:r w:rsidRPr="002565E1">
        <w:t xml:space="preserve">we are doing through the </w:t>
      </w:r>
      <w:r>
        <w:t>Zero Emission Vehicles Transition Council</w:t>
      </w:r>
      <w:r w:rsidRPr="002565E1">
        <w:t xml:space="preserve"> and </w:t>
      </w:r>
      <w:r>
        <w:t>E</w:t>
      </w:r>
      <w:r w:rsidRPr="002565E1">
        <w:t xml:space="preserve">nergy </w:t>
      </w:r>
      <w:r>
        <w:t>T</w:t>
      </w:r>
      <w:r w:rsidRPr="002565E1">
        <w:t xml:space="preserve">ransition </w:t>
      </w:r>
      <w:r>
        <w:t>C</w:t>
      </w:r>
      <w:r w:rsidRPr="002565E1">
        <w:t>ouncil</w:t>
      </w:r>
      <w:r>
        <w:t xml:space="preserve"> continues</w:t>
      </w:r>
      <w:r w:rsidRPr="002565E1">
        <w:t>.</w:t>
      </w:r>
    </w:p>
    <w:p w:rsidR="007E7529" w:rsidP="00C6698B">
      <w:pPr>
        <w:pStyle w:val="Question"/>
        <w:numPr>
          <w:ilvl w:val="0"/>
          <w:numId w:val="9"/>
        </w:numPr>
      </w:pPr>
      <w:sdt>
        <w:sdtPr>
          <w:alias w:val="Member"/>
          <w:tag w:val="&lt;Member mnisId='4389' dodsId='108781'&gt;"/>
          <w:id w:val="-1413162867"/>
          <w:placeholder>
            <w:docPart w:val="B0907290210C4FCC86D5D520109E5480"/>
          </w:placeholder>
          <w:richText/>
        </w:sdtPr>
        <w:sdtContent>
          <w:r w:rsidRPr="002565E1" w:rsidR="00C6698B">
            <w:rPr>
              <w:b/>
            </w:rPr>
            <w:t>Ruth Cadbury:</w:t>
          </w:r>
        </w:sdtContent>
      </w:sdt>
      <w:r w:rsidR="00C6698B">
        <w:t xml:space="preserve"> Y</w:t>
      </w:r>
      <w:r w:rsidRPr="002565E1" w:rsidR="00C6698B">
        <w:t xml:space="preserve">ou have addressed questions </w:t>
      </w:r>
      <w:r w:rsidR="00C6698B">
        <w:t xml:space="preserve">about zero emission vehicles on our roads, </w:t>
      </w:r>
      <w:r w:rsidRPr="002565E1" w:rsidR="00C6698B">
        <w:t>but we will have to do an awful lot more in reducing the emissions from aviation because th</w:t>
      </w:r>
      <w:r w:rsidR="00C6698B">
        <w:t>ey</w:t>
      </w:r>
      <w:r w:rsidRPr="002565E1" w:rsidR="00C6698B">
        <w:t xml:space="preserve"> will be </w:t>
      </w:r>
      <w:r w:rsidR="00C6698B">
        <w:t xml:space="preserve">an </w:t>
      </w:r>
      <w:r w:rsidRPr="002565E1" w:rsidR="00C6698B">
        <w:t>increasingly growing proportion</w:t>
      </w:r>
      <w:r w:rsidR="00C6698B">
        <w:t>,</w:t>
      </w:r>
      <w:r w:rsidRPr="002565E1" w:rsidR="00C6698B">
        <w:t xml:space="preserve"> even if they decline</w:t>
      </w:r>
      <w:r w:rsidR="00C6698B">
        <w:t>. Sixteen per cent</w:t>
      </w:r>
      <w:r w:rsidR="002107E8">
        <w:t>.</w:t>
      </w:r>
      <w:r w:rsidR="00C6698B">
        <w:t xml:space="preserve"> of the </w:t>
      </w:r>
      <w:r w:rsidRPr="002565E1" w:rsidR="00C6698B">
        <w:t>global population living in the highest</w:t>
      </w:r>
      <w:r w:rsidR="00C6698B">
        <w:t>-</w:t>
      </w:r>
      <w:r w:rsidRPr="002565E1" w:rsidR="00C6698B">
        <w:t>income countries account for 62% of aviation emissions and greenhouse gases, not just carbo</w:t>
      </w:r>
      <w:r w:rsidR="00C6698B">
        <w:t xml:space="preserve">n. </w:t>
      </w:r>
    </w:p>
    <w:p w:rsidR="00C6698B" w:rsidP="007E7529">
      <w:pPr>
        <w:pStyle w:val="Question"/>
        <w:numPr>
          <w:ilvl w:val="0"/>
          <w:numId w:val="0"/>
        </w:numPr>
        <w:ind w:left="794"/>
      </w:pPr>
      <w:r w:rsidRPr="002565E1">
        <w:t>As for</w:t>
      </w:r>
      <w:r>
        <w:t xml:space="preserve"> COP</w:t>
      </w:r>
      <w:r w:rsidRPr="002565E1">
        <w:t xml:space="preserve">26, to avoid individual countries taking unilateral action in the wrong direction, what </w:t>
      </w:r>
      <w:r w:rsidRPr="002565E1" w:rsidR="007E7529">
        <w:t xml:space="preserve">international action </w:t>
      </w:r>
      <w:r w:rsidRPr="002565E1">
        <w:t xml:space="preserve">do the </w:t>
      </w:r>
      <w:r>
        <w:t>G</w:t>
      </w:r>
      <w:r w:rsidRPr="002565E1">
        <w:t>overnment think is needed</w:t>
      </w:r>
      <w:r>
        <w:t>,</w:t>
      </w:r>
      <w:r w:rsidRPr="002565E1">
        <w:t xml:space="preserve"> particularly at</w:t>
      </w:r>
      <w:r>
        <w:t xml:space="preserve"> COP</w:t>
      </w:r>
      <w:r w:rsidRPr="002565E1">
        <w:t>26, to address the challenge of aviation emissions</w:t>
      </w:r>
      <w:r>
        <w:t>?</w:t>
      </w:r>
    </w:p>
    <w:p w:rsidR="0087250D" w:rsidP="00C6698B">
      <w:pPr>
        <w:pStyle w:val="Answer"/>
      </w:pPr>
      <w:sdt>
        <w:sdtPr>
          <w:alias w:val="Witness"/>
          <w:id w:val="168214611"/>
          <w:placeholder>
            <w:docPart w:val="B0907290210C4FCC86D5D520109E5480"/>
          </w:placeholder>
          <w:richText/>
        </w:sdtPr>
        <w:sdtContent>
          <w:r w:rsidRPr="002565E1" w:rsidR="00C6698B">
            <w:rPr>
              <w:b/>
              <w:i/>
            </w:rPr>
            <w:t>Alok Sharma:</w:t>
          </w:r>
        </w:sdtContent>
      </w:sdt>
      <w:r w:rsidR="00C6698B">
        <w:t xml:space="preserve"> </w:t>
      </w:r>
      <w:r w:rsidRPr="002565E1" w:rsidR="00C6698B">
        <w:t xml:space="preserve">I think </w:t>
      </w:r>
      <w:r>
        <w:t xml:space="preserve">that </w:t>
      </w:r>
      <w:r w:rsidRPr="002565E1" w:rsidR="00C6698B">
        <w:t>this question came up at orals</w:t>
      </w:r>
      <w:r w:rsidR="00C6698B">
        <w:t>. T</w:t>
      </w:r>
      <w:r w:rsidRPr="002565E1" w:rsidR="00C6698B">
        <w:t xml:space="preserve">he UK is including in its carbon budget </w:t>
      </w:r>
      <w:r w:rsidRPr="0056355B" w:rsidR="00C6698B">
        <w:t>international shipping and aviation emissions</w:t>
      </w:r>
      <w:r w:rsidR="00C6698B">
        <w:t>. W</w:t>
      </w:r>
      <w:r w:rsidRPr="0056355B" w:rsidR="00C6698B">
        <w:t xml:space="preserve">e are working through the various aviation and maritime bodies to see what can be done </w:t>
      </w:r>
      <w:r w:rsidR="00C6698B">
        <w:t>inter</w:t>
      </w:r>
      <w:r w:rsidRPr="0056355B" w:rsidR="00C6698B">
        <w:t xml:space="preserve">nationally. </w:t>
      </w:r>
    </w:p>
    <w:p w:rsidR="00C6698B" w:rsidP="00C6698B">
      <w:pPr>
        <w:pStyle w:val="Answer"/>
      </w:pPr>
      <w:r w:rsidRPr="0056355B">
        <w:t>More widely,</w:t>
      </w:r>
      <w:r w:rsidRPr="00CB72E3">
        <w:t xml:space="preserve"> we have talked about what else will happen at</w:t>
      </w:r>
      <w:r>
        <w:t xml:space="preserve"> COP</w:t>
      </w:r>
      <w:r w:rsidRPr="00CB72E3">
        <w:t xml:space="preserve"> other than negotiations. I hope </w:t>
      </w:r>
      <w:r w:rsidR="0087250D">
        <w:t xml:space="preserve">that </w:t>
      </w:r>
      <w:r w:rsidRPr="00CB72E3">
        <w:t>we may see some further international</w:t>
      </w:r>
      <w:r>
        <w:t xml:space="preserve"> </w:t>
      </w:r>
      <w:r w:rsidRPr="00CB72E3">
        <w:t>announcements on aviation, but I cannot pre</w:t>
      </w:r>
      <w:r>
        <w:t>-</w:t>
      </w:r>
      <w:r w:rsidRPr="00CB72E3">
        <w:t xml:space="preserve">empt where that goes. </w:t>
      </w:r>
      <w:r>
        <w:t xml:space="preserve">There is work going on through the </w:t>
      </w:r>
      <w:r w:rsidRPr="00CB72E3">
        <w:t>I</w:t>
      </w:r>
      <w:r>
        <w:t xml:space="preserve">MO </w:t>
      </w:r>
      <w:r w:rsidRPr="00CB72E3">
        <w:t>and other organisations</w:t>
      </w:r>
      <w:r>
        <w:t>.</w:t>
      </w:r>
      <w:r w:rsidRPr="00CB72E3">
        <w:t xml:space="preserve"> I do not know whether Lee wants to add anything.</w:t>
      </w:r>
    </w:p>
    <w:p w:rsidR="00C6698B" w:rsidP="00C6698B">
      <w:pPr>
        <w:pStyle w:val="Answer"/>
      </w:pPr>
      <w:sdt>
        <w:sdtPr>
          <w:alias w:val="Witness"/>
          <w:id w:val="1058217620"/>
          <w:placeholder>
            <w:docPart w:val="B0907290210C4FCC86D5D520109E5480"/>
          </w:placeholder>
          <w:richText/>
        </w:sdtPr>
        <w:sdtContent>
          <w:r w:rsidRPr="00CB72E3">
            <w:rPr>
              <w:b/>
              <w:i/>
            </w:rPr>
            <w:t>Lee McDonough:</w:t>
          </w:r>
        </w:sdtContent>
      </w:sdt>
      <w:r>
        <w:t xml:space="preserve"> D</w:t>
      </w:r>
      <w:r w:rsidRPr="00CB72E3">
        <w:t>omestically</w:t>
      </w:r>
      <w:r w:rsidR="0087250D">
        <w:t>,</w:t>
      </w:r>
      <w:r w:rsidRPr="00CB72E3">
        <w:t xml:space="preserve"> in our strategy and as announced yesterday</w:t>
      </w:r>
      <w:r>
        <w:t>,</w:t>
      </w:r>
      <w:r w:rsidRPr="00CB72E3">
        <w:t xml:space="preserve"> </w:t>
      </w:r>
      <w:r>
        <w:t xml:space="preserve">we will </w:t>
      </w:r>
      <w:r w:rsidRPr="00CB72E3">
        <w:t>focus the innovation lens</w:t>
      </w:r>
      <w:r>
        <w:t xml:space="preserve"> on</w:t>
      </w:r>
      <w:r w:rsidRPr="00CB72E3">
        <w:t xml:space="preserve"> sustainable aviation fuel and the investment </w:t>
      </w:r>
      <w:r w:rsidR="0087250D">
        <w:t xml:space="preserve">that </w:t>
      </w:r>
      <w:r w:rsidRPr="00CB72E3">
        <w:t xml:space="preserve">the </w:t>
      </w:r>
      <w:r>
        <w:t>G</w:t>
      </w:r>
      <w:r w:rsidRPr="00CB72E3">
        <w:t>overnment have made</w:t>
      </w:r>
      <w:r w:rsidR="0087250D">
        <w:t>,</w:t>
      </w:r>
      <w:r w:rsidRPr="00CB72E3">
        <w:t xml:space="preserve"> because that is a</w:t>
      </w:r>
      <w:r>
        <w:t>n</w:t>
      </w:r>
      <w:r w:rsidRPr="00CB72E3">
        <w:t xml:space="preserve"> important plank </w:t>
      </w:r>
      <w:r>
        <w:t xml:space="preserve">of </w:t>
      </w:r>
      <w:r w:rsidRPr="00CB72E3">
        <w:t>our overall strategy.</w:t>
      </w:r>
    </w:p>
    <w:p w:rsidR="00C6698B" w:rsidP="00C6698B">
      <w:pPr>
        <w:pStyle w:val="Question"/>
        <w:numPr>
          <w:ilvl w:val="0"/>
          <w:numId w:val="9"/>
        </w:numPr>
      </w:pPr>
      <w:sdt>
        <w:sdtPr>
          <w:alias w:val="Member"/>
          <w:tag w:val="&lt;Member mnisId='4389' dodsId='108781'&gt;"/>
          <w:id w:val="-1853953848"/>
          <w:placeholder>
            <w:docPart w:val="B0907290210C4FCC86D5D520109E5480"/>
          </w:placeholder>
          <w:richText/>
        </w:sdtPr>
        <w:sdtContent>
          <w:r w:rsidRPr="00CB72E3">
            <w:rPr>
              <w:b/>
            </w:rPr>
            <w:t>Ruth Cadbury:</w:t>
          </w:r>
        </w:sdtContent>
      </w:sdt>
      <w:r>
        <w:t xml:space="preserve"> </w:t>
      </w:r>
      <w:r w:rsidR="0087250D">
        <w:t xml:space="preserve">May </w:t>
      </w:r>
      <w:r w:rsidRPr="00832FB8">
        <w:t xml:space="preserve">I go back to road vehicles? There is no point in </w:t>
      </w:r>
      <w:r w:rsidRPr="00832FB8">
        <w:t>everyone going electric</w:t>
      </w:r>
      <w:r>
        <w:t xml:space="preserve">—I know </w:t>
      </w:r>
      <w:r w:rsidRPr="00832FB8">
        <w:t>the Secretary of State is a real fan of electric vehicles</w:t>
      </w:r>
      <w:r>
        <w:t xml:space="preserve">—if it just </w:t>
      </w:r>
      <w:r w:rsidRPr="00832FB8">
        <w:t>clog</w:t>
      </w:r>
      <w:r>
        <w:t>s</w:t>
      </w:r>
      <w:r w:rsidRPr="00832FB8">
        <w:t xml:space="preserve"> up the road</w:t>
      </w:r>
      <w:r>
        <w:t>s. To be fair</w:t>
      </w:r>
      <w:r w:rsidRPr="00832FB8">
        <w:t xml:space="preserve">, the </w:t>
      </w:r>
      <w:r>
        <w:t>G</w:t>
      </w:r>
      <w:r w:rsidRPr="00832FB8">
        <w:t>overnment have</w:t>
      </w:r>
      <w:r>
        <w:t xml:space="preserve"> had</w:t>
      </w:r>
      <w:r w:rsidRPr="00832FB8">
        <w:t xml:space="preserve"> quite a good record in the past 18 months on promoting active travel, but we need more investment in public transport</w:t>
      </w:r>
      <w:r>
        <w:t>. W</w:t>
      </w:r>
      <w:r w:rsidRPr="00832FB8">
        <w:t xml:space="preserve">hat leadership </w:t>
      </w:r>
      <w:r w:rsidR="0087250D">
        <w:t>are</w:t>
      </w:r>
      <w:r w:rsidRPr="00832FB8">
        <w:t xml:space="preserve"> the </w:t>
      </w:r>
      <w:r>
        <w:t>G</w:t>
      </w:r>
      <w:r w:rsidRPr="00832FB8">
        <w:t xml:space="preserve">overnment giving </w:t>
      </w:r>
      <w:r w:rsidR="0087250D">
        <w:t>through</w:t>
      </w:r>
      <w:r>
        <w:t xml:space="preserve"> COP</w:t>
      </w:r>
      <w:r w:rsidRPr="00832FB8">
        <w:t xml:space="preserve">26 </w:t>
      </w:r>
      <w:r>
        <w:t>i</w:t>
      </w:r>
      <w:r w:rsidRPr="00832FB8">
        <w:t>n providing other ways of moving locally and regionally other than by electric vehicles</w:t>
      </w:r>
      <w:r>
        <w:t>,</w:t>
      </w:r>
      <w:r w:rsidRPr="00832FB8">
        <w:t xml:space="preserve"> particularly active travel and public transport?</w:t>
      </w:r>
    </w:p>
    <w:p w:rsidR="00C6698B" w:rsidP="00C6698B">
      <w:pPr>
        <w:pStyle w:val="Answer"/>
      </w:pPr>
      <w:sdt>
        <w:sdtPr>
          <w:alias w:val="Witness"/>
          <w:id w:val="1802968659"/>
          <w:placeholder>
            <w:docPart w:val="B0907290210C4FCC86D5D520109E5480"/>
          </w:placeholder>
          <w:richText/>
        </w:sdtPr>
        <w:sdtContent>
          <w:r w:rsidRPr="00832FB8">
            <w:rPr>
              <w:b/>
              <w:i/>
            </w:rPr>
            <w:t>Alok Sharma:</w:t>
          </w:r>
        </w:sdtContent>
      </w:sdt>
      <w:r>
        <w:t xml:space="preserve"> </w:t>
      </w:r>
      <w:r w:rsidRPr="009061DE">
        <w:t>This is a domestic policy issue</w:t>
      </w:r>
      <w:r>
        <w:t>. W</w:t>
      </w:r>
      <w:r w:rsidRPr="009061DE">
        <w:t>e have published our transport decarboni</w:t>
      </w:r>
      <w:r>
        <w:t>s</w:t>
      </w:r>
      <w:r w:rsidRPr="009061DE">
        <w:t>ation strategy</w:t>
      </w:r>
      <w:r w:rsidR="0087250D">
        <w:t>,</w:t>
      </w:r>
      <w:r w:rsidRPr="009061DE">
        <w:t xml:space="preserve"> which I think</w:t>
      </w:r>
      <w:r>
        <w:t xml:space="preserve"> sets</w:t>
      </w:r>
      <w:r w:rsidRPr="009061DE">
        <w:t xml:space="preserve"> out what we want to do in public transport</w:t>
      </w:r>
      <w:r>
        <w:t xml:space="preserve"> and</w:t>
      </w:r>
      <w:r w:rsidRPr="009061DE">
        <w:t xml:space="preserve"> investment in cycling and walking. I would recommend </w:t>
      </w:r>
      <w:r w:rsidR="0087250D">
        <w:t xml:space="preserve">that </w:t>
      </w:r>
      <w:r w:rsidRPr="009061DE">
        <w:t xml:space="preserve">anyone </w:t>
      </w:r>
      <w:r w:rsidR="0087250D">
        <w:t xml:space="preserve">with </w:t>
      </w:r>
      <w:r w:rsidRPr="009061DE">
        <w:t>an interest</w:t>
      </w:r>
      <w:r>
        <w:t xml:space="preserve"> </w:t>
      </w:r>
      <w:r w:rsidRPr="009061DE">
        <w:t>look at that.</w:t>
      </w:r>
    </w:p>
    <w:p w:rsidR="00C6698B" w:rsidP="00C6698B">
      <w:pPr>
        <w:pStyle w:val="Question"/>
        <w:numPr>
          <w:ilvl w:val="0"/>
          <w:numId w:val="9"/>
        </w:numPr>
      </w:pPr>
      <w:sdt>
        <w:sdtPr>
          <w:alias w:val="Member"/>
          <w:tag w:val="&lt;Member mnisId='4389' dodsId='108781'&gt;"/>
          <w:id w:val="370113463"/>
          <w:placeholder>
            <w:docPart w:val="B0907290210C4FCC86D5D520109E5480"/>
          </w:placeholder>
          <w:richText/>
        </w:sdtPr>
        <w:sdtContent>
          <w:r w:rsidRPr="009061DE">
            <w:rPr>
              <w:b/>
            </w:rPr>
            <w:t>Ruth Cadbury:</w:t>
          </w:r>
        </w:sdtContent>
      </w:sdt>
      <w:r>
        <w:t xml:space="preserve"> </w:t>
      </w:r>
      <w:r w:rsidRPr="009061DE">
        <w:t>In your role at</w:t>
      </w:r>
      <w:r>
        <w:t xml:space="preserve"> COP</w:t>
      </w:r>
      <w:r w:rsidRPr="009061DE">
        <w:t>26</w:t>
      </w:r>
      <w:r w:rsidR="0087250D">
        <w:t>,</w:t>
      </w:r>
      <w:r>
        <w:t xml:space="preserve"> </w:t>
      </w:r>
      <w:r w:rsidRPr="009061DE">
        <w:t xml:space="preserve">what leadership </w:t>
      </w:r>
      <w:r>
        <w:t xml:space="preserve">are you able to </w:t>
      </w:r>
      <w:r w:rsidRPr="009061DE">
        <w:t>provid</w:t>
      </w:r>
      <w:r>
        <w:t>e</w:t>
      </w:r>
      <w:r w:rsidRPr="009061DE">
        <w:t xml:space="preserve"> because of the good example in international </w:t>
      </w:r>
      <w:r>
        <w:t>negotiations?</w:t>
      </w:r>
    </w:p>
    <w:p w:rsidR="00C6698B" w:rsidP="00C6698B">
      <w:pPr>
        <w:pStyle w:val="Answer"/>
      </w:pPr>
      <w:sdt>
        <w:sdtPr>
          <w:alias w:val="Witness"/>
          <w:id w:val="-1495878352"/>
          <w:placeholder>
            <w:docPart w:val="B0907290210C4FCC86D5D520109E5480"/>
          </w:placeholder>
          <w:richText/>
        </w:sdtPr>
        <w:sdtContent>
          <w:r w:rsidRPr="009061DE">
            <w:rPr>
              <w:b/>
              <w:i/>
            </w:rPr>
            <w:t>Peter Hill:</w:t>
          </w:r>
        </w:sdtContent>
      </w:sdt>
      <w:r>
        <w:t xml:space="preserve"> </w:t>
      </w:r>
      <w:r w:rsidRPr="009061DE">
        <w:t xml:space="preserve">I </w:t>
      </w:r>
      <w:r>
        <w:t xml:space="preserve">believe that Thursday of the second week of COP is devoted </w:t>
      </w:r>
      <w:r w:rsidRPr="009061DE">
        <w:t>to cities and the environment</w:t>
      </w:r>
      <w:r>
        <w:t xml:space="preserve">. That will be one of the </w:t>
      </w:r>
      <w:r w:rsidRPr="009061DE">
        <w:t>themes of the cities day</w:t>
      </w:r>
      <w:r>
        <w:t>,</w:t>
      </w:r>
      <w:r w:rsidRPr="009061DE">
        <w:t xml:space="preserve"> which is particularly relevant</w:t>
      </w:r>
      <w:r>
        <w:t xml:space="preserve">, and </w:t>
      </w:r>
      <w:r w:rsidRPr="009061DE">
        <w:t xml:space="preserve">we will be doing our best to </w:t>
      </w:r>
      <w:r>
        <w:t xml:space="preserve">provide an </w:t>
      </w:r>
      <w:r w:rsidRPr="009061DE">
        <w:t>example</w:t>
      </w:r>
      <w:r>
        <w:t xml:space="preserve"> in laying</w:t>
      </w:r>
      <w:r w:rsidRPr="009061DE">
        <w:t xml:space="preserve"> on the best possible public transport offer in Glasgow </w:t>
      </w:r>
      <w:r>
        <w:t>so</w:t>
      </w:r>
      <w:r w:rsidRPr="009061DE">
        <w:t xml:space="preserve"> </w:t>
      </w:r>
      <w:r w:rsidR="0087250D">
        <w:t xml:space="preserve">that </w:t>
      </w:r>
      <w:r w:rsidRPr="009061DE">
        <w:t>people have no reason to choose any other form of transport.</w:t>
      </w:r>
    </w:p>
    <w:p w:rsidR="00C6698B" w:rsidP="00C6698B">
      <w:pPr>
        <w:pStyle w:val="Answer"/>
      </w:pPr>
      <w:sdt>
        <w:sdtPr>
          <w:alias w:val="Witness"/>
          <w:id w:val="767590197"/>
          <w:placeholder>
            <w:docPart w:val="B0907290210C4FCC86D5D520109E5480"/>
          </w:placeholder>
          <w:richText/>
        </w:sdtPr>
        <w:sdtContent>
          <w:r w:rsidRPr="009061DE">
            <w:rPr>
              <w:b/>
              <w:i/>
            </w:rPr>
            <w:t>Alok Sharma:</w:t>
          </w:r>
        </w:sdtContent>
      </w:sdt>
      <w:r>
        <w:t xml:space="preserve"> </w:t>
      </w:r>
      <w:r w:rsidRPr="009061DE">
        <w:t xml:space="preserve">To add one other point, I think </w:t>
      </w:r>
      <w:r w:rsidR="0087250D">
        <w:t xml:space="preserve">that </w:t>
      </w:r>
      <w:r w:rsidRPr="009061DE">
        <w:t>we have published today</w:t>
      </w:r>
      <w:r>
        <w:t xml:space="preserve">—I hope so—our </w:t>
      </w:r>
      <w:r w:rsidRPr="009061DE">
        <w:t xml:space="preserve">presidency programme so </w:t>
      </w:r>
      <w:r w:rsidR="0087250D">
        <w:t xml:space="preserve">that </w:t>
      </w:r>
      <w:r w:rsidRPr="009061DE">
        <w:t xml:space="preserve">parliamentarians and everyone </w:t>
      </w:r>
      <w:r>
        <w:t xml:space="preserve">else </w:t>
      </w:r>
      <w:r w:rsidRPr="009061DE">
        <w:t>will be able to see what we are doing on each day</w:t>
      </w:r>
      <w:r>
        <w:t>,</w:t>
      </w:r>
      <w:r w:rsidRPr="009061DE">
        <w:t xml:space="preserve"> and what </w:t>
      </w:r>
      <w:r w:rsidR="0087250D">
        <w:t xml:space="preserve">the </w:t>
      </w:r>
      <w:r w:rsidRPr="009061DE">
        <w:t>themes and events</w:t>
      </w:r>
      <w:r>
        <w:t xml:space="preserve"> are.</w:t>
      </w:r>
      <w:r w:rsidRPr="009061DE">
        <w:t xml:space="preserve"> I would recommend that colleagues have a look at the website.</w:t>
      </w:r>
    </w:p>
    <w:p w:rsidR="0087250D" w:rsidP="00C6698B">
      <w:pPr>
        <w:pStyle w:val="Question"/>
        <w:numPr>
          <w:ilvl w:val="0"/>
          <w:numId w:val="9"/>
        </w:numPr>
      </w:pPr>
      <w:sdt>
        <w:sdtPr>
          <w:alias w:val="Member"/>
          <w:tag w:val="&lt;Member mnisId='4420' dodsId='138156'&gt;"/>
          <w:id w:val="-1577428939"/>
          <w:placeholder>
            <w:docPart w:val="B0907290210C4FCC86D5D520109E5480"/>
          </w:placeholder>
          <w:richText/>
        </w:sdtPr>
        <w:sdtContent>
          <w:r w:rsidRPr="009061DE" w:rsidR="00C6698B">
            <w:rPr>
              <w:b/>
            </w:rPr>
            <w:t>Gavin Newlands:</w:t>
          </w:r>
        </w:sdtContent>
      </w:sdt>
      <w:r w:rsidR="00C6698B">
        <w:t xml:space="preserve"> Y</w:t>
      </w:r>
      <w:r w:rsidRPr="009061DE" w:rsidR="00C6698B">
        <w:t>ou mentioned the transport decarboni</w:t>
      </w:r>
      <w:r w:rsidR="00C6698B">
        <w:t>s</w:t>
      </w:r>
      <w:r w:rsidRPr="009061DE" w:rsidR="00C6698B">
        <w:t xml:space="preserve">ation plan. </w:t>
      </w:r>
      <w:r w:rsidR="00C6698B">
        <w:t>T</w:t>
      </w:r>
      <w:r w:rsidRPr="009061DE" w:rsidR="00C6698B">
        <w:t xml:space="preserve">he </w:t>
      </w:r>
      <w:r w:rsidR="00C6698B">
        <w:t>G</w:t>
      </w:r>
      <w:r w:rsidRPr="009061DE" w:rsidR="00C6698B">
        <w:t xml:space="preserve">overnment describe it as world leading, but </w:t>
      </w:r>
      <w:r>
        <w:t>it</w:t>
      </w:r>
      <w:r w:rsidR="004F2555">
        <w:t>’</w:t>
      </w:r>
      <w:r>
        <w:t xml:space="preserve">s </w:t>
      </w:r>
      <w:r w:rsidRPr="009061DE" w:rsidR="00C6698B">
        <w:t>not really, is it? For instance</w:t>
      </w:r>
      <w:r w:rsidR="00C6698B">
        <w:t>,</w:t>
      </w:r>
      <w:r w:rsidRPr="009061DE" w:rsidR="00C6698B">
        <w:t xml:space="preserve"> on</w:t>
      </w:r>
      <w:r w:rsidR="00C6698B">
        <w:t xml:space="preserve"> zero</w:t>
      </w:r>
      <w:r w:rsidRPr="009061DE" w:rsidR="00C6698B">
        <w:t xml:space="preserve"> emission vehicles and charging</w:t>
      </w:r>
      <w:r>
        <w:t>,</w:t>
      </w:r>
      <w:r w:rsidRPr="009061DE" w:rsidR="00C6698B">
        <w:t xml:space="preserve"> </w:t>
      </w:r>
      <w:r>
        <w:t xml:space="preserve">the record </w:t>
      </w:r>
      <w:r w:rsidR="00C6698B">
        <w:t>is</w:t>
      </w:r>
      <w:r w:rsidRPr="009061DE" w:rsidR="00C6698B">
        <w:t xml:space="preserve"> quite patchy. </w:t>
      </w:r>
      <w:r w:rsidR="00C6698B">
        <w:t>I</w:t>
      </w:r>
      <w:r w:rsidRPr="009061DE" w:rsidR="00C6698B">
        <w:t xml:space="preserve">ncentives </w:t>
      </w:r>
      <w:r w:rsidR="00C6698B">
        <w:t xml:space="preserve">are </w:t>
      </w:r>
      <w:r w:rsidRPr="009061DE" w:rsidR="00C6698B">
        <w:t>reduced. The Z</w:t>
      </w:r>
      <w:r w:rsidR="00C6698B">
        <w:t>EV</w:t>
      </w:r>
      <w:r w:rsidRPr="009061DE" w:rsidR="00C6698B">
        <w:t xml:space="preserve"> mandate will come in only in 20</w:t>
      </w:r>
      <w:r w:rsidR="00C6698B">
        <w:t>24; the</w:t>
      </w:r>
      <w:r w:rsidRPr="009061DE" w:rsidR="00C6698B">
        <w:t xml:space="preserve"> charging network is nowhere where it needs to be; </w:t>
      </w:r>
      <w:r w:rsidR="00C6698B">
        <w:t>there is a</w:t>
      </w:r>
      <w:r w:rsidRPr="009061DE" w:rsidR="00C6698B">
        <w:t xml:space="preserve"> much</w:t>
      </w:r>
      <w:r w:rsidR="00C6698B">
        <w:t>-</w:t>
      </w:r>
      <w:r w:rsidRPr="009061DE" w:rsidR="00C6698B">
        <w:t>delayed</w:t>
      </w:r>
      <w:r w:rsidR="00C6698B">
        <w:t xml:space="preserve"> zero </w:t>
      </w:r>
      <w:r w:rsidRPr="009061DE" w:rsidR="00C6698B">
        <w:t>emission bus scheme</w:t>
      </w:r>
      <w:r>
        <w:t>,</w:t>
      </w:r>
      <w:r w:rsidRPr="009061DE" w:rsidR="00C6698B">
        <w:t xml:space="preserve"> which will replace only about 10% of the English bus fleet</w:t>
      </w:r>
      <w:r w:rsidR="00C6698B">
        <w:t xml:space="preserve">. </w:t>
      </w:r>
      <w:r>
        <w:t xml:space="preserve">About £2 billion </w:t>
      </w:r>
      <w:r w:rsidR="00C6698B">
        <w:t xml:space="preserve">is to be </w:t>
      </w:r>
      <w:r w:rsidRPr="009061DE" w:rsidR="00C6698B">
        <w:t xml:space="preserve">spent on active travel before 2024. </w:t>
      </w:r>
    </w:p>
    <w:p w:rsidR="00C6698B" w:rsidP="0087250D">
      <w:pPr>
        <w:pStyle w:val="Question"/>
        <w:numPr>
          <w:ilvl w:val="0"/>
          <w:numId w:val="0"/>
        </w:numPr>
        <w:ind w:left="794"/>
      </w:pPr>
      <w:r w:rsidRPr="009061DE">
        <w:t>On the other hand, Scotland has extra incentives to switch to zero emission vehicles</w:t>
      </w:r>
      <w:r>
        <w:t>,</w:t>
      </w:r>
      <w:r w:rsidRPr="009061DE">
        <w:t xml:space="preserve"> including</w:t>
      </w:r>
      <w:r>
        <w:t xml:space="preserve"> interest-free loans. It has nearly twice </w:t>
      </w:r>
      <w:r w:rsidRPr="000315E1">
        <w:t>the amount of rapid charge</w:t>
      </w:r>
      <w:r>
        <w:t>rs</w:t>
      </w:r>
      <w:r w:rsidRPr="000315E1">
        <w:t xml:space="preserve"> per head than England; </w:t>
      </w:r>
      <w:r>
        <w:t>a</w:t>
      </w:r>
      <w:r w:rsidRPr="000315E1">
        <w:t xml:space="preserve"> zero emission bus </w:t>
      </w:r>
      <w:r>
        <w:t>scheme</w:t>
      </w:r>
      <w:r w:rsidRPr="000315E1">
        <w:t xml:space="preserve"> is already in its second round and will replace 50% </w:t>
      </w:r>
      <w:r w:rsidR="0087250D">
        <w:t xml:space="preserve">of </w:t>
      </w:r>
      <w:r w:rsidRPr="000315E1">
        <w:t>all the Scottish bus fleet</w:t>
      </w:r>
      <w:r>
        <w:t>. T</w:t>
      </w:r>
      <w:r w:rsidRPr="000315E1">
        <w:t xml:space="preserve">he Scottish Government have committed to spend the equivalent of £3 billion a year on active travel, not £2 billion over the next few years. Is that not the kind of bold leadership </w:t>
      </w:r>
      <w:r w:rsidR="0087250D">
        <w:t xml:space="preserve">that </w:t>
      </w:r>
      <w:r w:rsidRPr="000315E1">
        <w:t xml:space="preserve">the host of </w:t>
      </w:r>
      <w:r>
        <w:t>COP</w:t>
      </w:r>
      <w:r w:rsidRPr="000315E1">
        <w:t>26 should be setting</w:t>
      </w:r>
      <w:r>
        <w:t>?</w:t>
      </w:r>
    </w:p>
    <w:p w:rsidR="0087250D" w:rsidP="00C6698B">
      <w:pPr>
        <w:pStyle w:val="Answer"/>
      </w:pPr>
      <w:sdt>
        <w:sdtPr>
          <w:alias w:val="Witness"/>
          <w:id w:val="-2016300806"/>
          <w:placeholder>
            <w:docPart w:val="B0907290210C4FCC86D5D520109E5480"/>
          </w:placeholder>
          <w:richText/>
        </w:sdtPr>
        <w:sdtContent>
          <w:r w:rsidRPr="000315E1" w:rsidR="00C6698B">
            <w:rPr>
              <w:b/>
              <w:i/>
            </w:rPr>
            <w:t>Alok Sharma:</w:t>
          </w:r>
        </w:sdtContent>
      </w:sdt>
      <w:r w:rsidR="00C6698B">
        <w:t xml:space="preserve"> </w:t>
      </w:r>
      <w:r w:rsidRPr="000315E1" w:rsidR="00C6698B">
        <w:t>I welcome everything that is going on across the United Kingdom when it comes to pushing forward on electric vehicles and decarboni</w:t>
      </w:r>
      <w:r w:rsidR="00C6698B">
        <w:t>s</w:t>
      </w:r>
      <w:r w:rsidRPr="000315E1" w:rsidR="00C6698B">
        <w:t xml:space="preserve">ation. </w:t>
      </w:r>
    </w:p>
    <w:p w:rsidR="00C6698B" w:rsidP="00C6698B">
      <w:pPr>
        <w:pStyle w:val="Answer"/>
      </w:pPr>
      <w:r>
        <w:t>W</w:t>
      </w:r>
      <w:r w:rsidRPr="000315E1">
        <w:t>hen we announced last year that we would be ending the sale of new petrol and diesel vehicles from 2030</w:t>
      </w:r>
      <w:r w:rsidR="0087250D">
        <w:t>,</w:t>
      </w:r>
      <w:r w:rsidRPr="000315E1">
        <w:t xml:space="preserve"> we brought that forward from 2040.</w:t>
      </w:r>
      <w:r>
        <w:t xml:space="preserve"> </w:t>
      </w:r>
      <w:r w:rsidRPr="00421335">
        <w:t>I was at</w:t>
      </w:r>
      <w:r>
        <w:t xml:space="preserve"> BEIS—</w:t>
      </w:r>
      <w:r w:rsidRPr="00421335">
        <w:t xml:space="preserve">one </w:t>
      </w:r>
      <w:r w:rsidR="0087250D">
        <w:t>of your successes, Chair</w:t>
      </w:r>
      <w:r>
        <w:t xml:space="preserve">—and </w:t>
      </w:r>
      <w:r w:rsidRPr="00421335">
        <w:t>we had a lot of discussion</w:t>
      </w:r>
      <w:r>
        <w:t>s</w:t>
      </w:r>
      <w:r w:rsidRPr="00421335">
        <w:t xml:space="preserve"> with the sector</w:t>
      </w:r>
      <w:r>
        <w:t>.</w:t>
      </w:r>
      <w:r w:rsidRPr="00421335">
        <w:t xml:space="preserve"> I believe </w:t>
      </w:r>
      <w:r w:rsidR="00DE4933">
        <w:t xml:space="preserve">that </w:t>
      </w:r>
      <w:r w:rsidRPr="00421335">
        <w:t xml:space="preserve">the reason it landed well is that we were also providing financial support in building </w:t>
      </w:r>
      <w:r>
        <w:t xml:space="preserve">up </w:t>
      </w:r>
      <w:r w:rsidRPr="00421335">
        <w:t xml:space="preserve">the charging </w:t>
      </w:r>
      <w:r w:rsidRPr="004865A7">
        <w:t>structure</w:t>
      </w:r>
      <w:r>
        <w:t>,</w:t>
      </w:r>
      <w:r w:rsidRPr="004865A7">
        <w:t xml:space="preserve"> supporting the expansion of giga</w:t>
      </w:r>
      <w:r>
        <w:t>-</w:t>
      </w:r>
      <w:r w:rsidRPr="004865A7">
        <w:t>factories and</w:t>
      </w:r>
      <w:r>
        <w:t xml:space="preserve"> providing </w:t>
      </w:r>
      <w:r w:rsidRPr="004865A7">
        <w:t>grants for people to be able to buy ultra</w:t>
      </w:r>
      <w:r>
        <w:t>-</w:t>
      </w:r>
      <w:r w:rsidRPr="004865A7">
        <w:t>low emission vehicles.</w:t>
      </w:r>
    </w:p>
    <w:p w:rsidR="00DE4933" w:rsidP="00C6698B">
      <w:pPr>
        <w:pStyle w:val="Answer"/>
      </w:pPr>
      <w:r>
        <w:t>W</w:t>
      </w:r>
      <w:r w:rsidRPr="004865A7">
        <w:t>e are close to 25,000 public charging stations across the UK</w:t>
      </w:r>
      <w:r w:rsidRPr="005D7F05">
        <w:t xml:space="preserve">, and several thousand of </w:t>
      </w:r>
      <w:r>
        <w:t xml:space="preserve">them </w:t>
      </w:r>
      <w:r w:rsidRPr="005D7F05">
        <w:t>are fast</w:t>
      </w:r>
      <w:r>
        <w:t>-</w:t>
      </w:r>
      <w:r w:rsidRPr="005D7F05">
        <w:t>charging stations. I believe that is one of the biggest networks of charging stations in Europe. I</w:t>
      </w:r>
      <w:r>
        <w:t xml:space="preserve"> am</w:t>
      </w:r>
      <w:r w:rsidRPr="005D7F05">
        <w:t xml:space="preserve"> certainly not saying </w:t>
      </w:r>
      <w:r>
        <w:t xml:space="preserve">that </w:t>
      </w:r>
      <w:r w:rsidRPr="005D7F05">
        <w:t>it is all done, but there is a big plan to expand as well</w:t>
      </w:r>
      <w:r>
        <w:t>.</w:t>
      </w:r>
      <w:r w:rsidRPr="005D7F05">
        <w:t xml:space="preserve"> I think that from where we are starting we are making good progress. </w:t>
      </w:r>
    </w:p>
    <w:p w:rsidR="00C6698B" w:rsidP="00C6698B">
      <w:pPr>
        <w:pStyle w:val="Answer"/>
      </w:pPr>
      <w:r w:rsidRPr="005D7F05">
        <w:t>I do</w:t>
      </w:r>
      <w:r>
        <w:t xml:space="preserve"> not </w:t>
      </w:r>
      <w:r w:rsidRPr="005D7F05">
        <w:t>know whether Lee wants to say anything else about the net zero strategy.</w:t>
      </w:r>
    </w:p>
    <w:p w:rsidR="00C6698B" w:rsidP="00C6698B">
      <w:pPr>
        <w:pStyle w:val="Answer"/>
      </w:pPr>
      <w:sdt>
        <w:sdtPr>
          <w:alias w:val="Witness"/>
          <w:id w:val="-124626248"/>
          <w:placeholder>
            <w:docPart w:val="B0907290210C4FCC86D5D520109E5480"/>
          </w:placeholder>
          <w:richText/>
        </w:sdtPr>
        <w:sdtContent>
          <w:r w:rsidRPr="005D7F05">
            <w:rPr>
              <w:b/>
              <w:i/>
            </w:rPr>
            <w:t>Lee McDonough:</w:t>
          </w:r>
        </w:sdtContent>
      </w:sdt>
      <w:r>
        <w:t xml:space="preserve"> </w:t>
      </w:r>
      <w:r w:rsidRPr="005D7F05">
        <w:t>The net zero strategy draws on the transport decarboni</w:t>
      </w:r>
      <w:r>
        <w:t>s</w:t>
      </w:r>
      <w:r w:rsidRPr="005D7F05">
        <w:t xml:space="preserve">ation plan and sets out the investments </w:t>
      </w:r>
      <w:r w:rsidR="00DE4933">
        <w:t xml:space="preserve">that </w:t>
      </w:r>
      <w:r w:rsidRPr="005D7F05">
        <w:t>we are making.</w:t>
      </w:r>
    </w:p>
    <w:p w:rsidR="00DE4933" w:rsidP="00C6698B">
      <w:pPr>
        <w:pStyle w:val="Question"/>
        <w:numPr>
          <w:ilvl w:val="0"/>
          <w:numId w:val="9"/>
        </w:numPr>
      </w:pPr>
      <w:sdt>
        <w:sdtPr>
          <w:alias w:val="Member"/>
          <w:tag w:val="&lt;Member mnisId='4420' dodsId='138156'&gt;"/>
          <w:id w:val="-397202292"/>
          <w:placeholder>
            <w:docPart w:val="B0907290210C4FCC86D5D520109E5480"/>
          </w:placeholder>
          <w:richText/>
        </w:sdtPr>
        <w:sdtContent>
          <w:r w:rsidRPr="005D7F05" w:rsidR="00C6698B">
            <w:rPr>
              <w:b/>
            </w:rPr>
            <w:t>Gavin Newlands:</w:t>
          </w:r>
        </w:sdtContent>
      </w:sdt>
      <w:r w:rsidR="00C6698B">
        <w:t xml:space="preserve"> I could </w:t>
      </w:r>
      <w:r w:rsidRPr="005D7F05" w:rsidR="00C6698B">
        <w:t>dig into it</w:t>
      </w:r>
      <w:r w:rsidR="00C6698B">
        <w:t xml:space="preserve"> further, but</w:t>
      </w:r>
      <w:r w:rsidRPr="005D7F05" w:rsidR="00C6698B">
        <w:t xml:space="preserve"> it is not </w:t>
      </w:r>
      <w:r w:rsidR="00C6698B">
        <w:t xml:space="preserve">really </w:t>
      </w:r>
      <w:r w:rsidRPr="005D7F05" w:rsidR="00C6698B">
        <w:t>your br</w:t>
      </w:r>
      <w:r w:rsidR="00C6698B">
        <w:t xml:space="preserve">ief. </w:t>
      </w:r>
    </w:p>
    <w:p w:rsidR="00C6698B" w:rsidP="00DE4933">
      <w:pPr>
        <w:pStyle w:val="Question"/>
        <w:numPr>
          <w:ilvl w:val="0"/>
          <w:numId w:val="0"/>
        </w:numPr>
        <w:ind w:left="794"/>
      </w:pPr>
      <w:r w:rsidRPr="005D7F05">
        <w:t xml:space="preserve">In answer </w:t>
      </w:r>
      <w:r w:rsidR="00DE4933">
        <w:t xml:space="preserve">recently </w:t>
      </w:r>
      <w:r w:rsidRPr="005D7F05">
        <w:t xml:space="preserve">to the </w:t>
      </w:r>
      <w:r>
        <w:t>C</w:t>
      </w:r>
      <w:r w:rsidRPr="005D7F05">
        <w:t xml:space="preserve">hair of the </w:t>
      </w:r>
      <w:r>
        <w:t>Transport C</w:t>
      </w:r>
      <w:r w:rsidRPr="005D7F05">
        <w:t>ommittee</w:t>
      </w:r>
      <w:r>
        <w:t>, you</w:t>
      </w:r>
      <w:r w:rsidRPr="005D7F05">
        <w:t xml:space="preserve"> spoke about </w:t>
      </w:r>
      <w:r>
        <w:t xml:space="preserve">zero </w:t>
      </w:r>
      <w:r w:rsidRPr="005D7F05">
        <w:t xml:space="preserve">emission vehicles and the process. I cannot remember the name of the council, but you spoke </w:t>
      </w:r>
      <w:r>
        <w:t xml:space="preserve">about </w:t>
      </w:r>
      <w:r w:rsidRPr="005D7F05">
        <w:t xml:space="preserve">that and about businesses doing their own thing. </w:t>
      </w:r>
      <w:r w:rsidR="00DE4933">
        <w:t>W</w:t>
      </w:r>
      <w:r w:rsidRPr="005D7F05">
        <w:t xml:space="preserve">hat outcomes are you hoping to see </w:t>
      </w:r>
      <w:r w:rsidR="00DE4933">
        <w:t xml:space="preserve">from COP </w:t>
      </w:r>
      <w:r w:rsidRPr="005D7F05">
        <w:t xml:space="preserve">in trying </w:t>
      </w:r>
      <w:r>
        <w:t xml:space="preserve">to </w:t>
      </w:r>
      <w:r w:rsidRPr="005D7F05">
        <w:t>accelerate the take</w:t>
      </w:r>
      <w:r>
        <w:t>-</w:t>
      </w:r>
      <w:r w:rsidRPr="005D7F05">
        <w:t xml:space="preserve">up of zero emission vehicles and </w:t>
      </w:r>
      <w:r>
        <w:t>in</w:t>
      </w:r>
      <w:r w:rsidRPr="005D7F05">
        <w:t xml:space="preserve"> promot</w:t>
      </w:r>
      <w:r>
        <w:t>ing</w:t>
      </w:r>
      <w:r w:rsidRPr="005D7F05">
        <w:t xml:space="preserve"> the use of public transport and active travel? What is a win for you?</w:t>
      </w:r>
    </w:p>
    <w:p w:rsidR="00C6698B" w:rsidP="00C6698B">
      <w:pPr>
        <w:pStyle w:val="Answer"/>
      </w:pPr>
      <w:sdt>
        <w:sdtPr>
          <w:alias w:val="Witness"/>
          <w:id w:val="-257832367"/>
          <w:placeholder>
            <w:docPart w:val="B0907290210C4FCC86D5D520109E5480"/>
          </w:placeholder>
          <w:richText/>
        </w:sdtPr>
        <w:sdtContent>
          <w:r w:rsidRPr="005D7F05">
            <w:rPr>
              <w:b/>
              <w:i/>
            </w:rPr>
            <w:t>Alok Sharma:</w:t>
          </w:r>
        </w:sdtContent>
      </w:sdt>
      <w:r>
        <w:t xml:space="preserve"> </w:t>
      </w:r>
      <w:r w:rsidR="00DE4933">
        <w:t>N</w:t>
      </w:r>
      <w:r w:rsidRPr="005D7F05">
        <w:t xml:space="preserve">egotiations of the rulebook are quite separate, but one of the things </w:t>
      </w:r>
      <w:r w:rsidR="00DE4933">
        <w:t xml:space="preserve">that </w:t>
      </w:r>
      <w:r w:rsidRPr="005D7F05">
        <w:t>we have been pressing for is for countries in developed car markets to commit to</w:t>
      </w:r>
      <w:r>
        <w:t xml:space="preserve"> the sale of only</w:t>
      </w:r>
      <w:r w:rsidRPr="005D7F05">
        <w:t xml:space="preserve"> ultra</w:t>
      </w:r>
      <w:r>
        <w:t>-</w:t>
      </w:r>
      <w:r w:rsidRPr="005D7F05">
        <w:t>low emission vehicles from 2035 and</w:t>
      </w:r>
      <w:r>
        <w:t>,</w:t>
      </w:r>
      <w:r w:rsidRPr="005D7F05">
        <w:t xml:space="preserve"> for other mark</w:t>
      </w:r>
      <w:r>
        <w:t>ets,</w:t>
      </w:r>
      <w:r w:rsidRPr="005D7F05">
        <w:t xml:space="preserve"> 2040. I set out where there has been some progress</w:t>
      </w:r>
      <w:r w:rsidR="00DE4933">
        <w:t>,</w:t>
      </w:r>
      <w:r w:rsidRPr="005D7F05">
        <w:t xml:space="preserve"> </w:t>
      </w:r>
      <w:r>
        <w:t>and w</w:t>
      </w:r>
      <w:r w:rsidRPr="005D7F05">
        <w:t>e need to keep pushing on this</w:t>
      </w:r>
      <w:r>
        <w:t xml:space="preserve">. I </w:t>
      </w:r>
      <w:r w:rsidRPr="005D7F05">
        <w:t xml:space="preserve">hope that </w:t>
      </w:r>
      <w:r w:rsidRPr="0070470C">
        <w:t xml:space="preserve">we can do </w:t>
      </w:r>
      <w:r w:rsidR="00DE4933">
        <w:t xml:space="preserve">that </w:t>
      </w:r>
      <w:r w:rsidRPr="0070470C">
        <w:t xml:space="preserve">in the </w:t>
      </w:r>
      <w:r w:rsidR="00DE4933">
        <w:t xml:space="preserve">presidency </w:t>
      </w:r>
      <w:r w:rsidRPr="0070470C">
        <w:t>year</w:t>
      </w:r>
      <w:r>
        <w:t>.</w:t>
      </w:r>
    </w:p>
    <w:p w:rsidR="00C6698B" w:rsidP="00C6698B">
      <w:pPr>
        <w:pStyle w:val="Question"/>
        <w:numPr>
          <w:ilvl w:val="0"/>
          <w:numId w:val="9"/>
        </w:numPr>
      </w:pPr>
      <w:sdt>
        <w:sdtPr>
          <w:alias w:val="Member"/>
          <w:tag w:val="&lt;Member mnisId='4420' dodsId='138156'&gt;"/>
          <w:id w:val="1106851289"/>
          <w:placeholder>
            <w:docPart w:val="B0907290210C4FCC86D5D520109E5480"/>
          </w:placeholder>
          <w:richText/>
        </w:sdtPr>
        <w:sdtContent>
          <w:r w:rsidRPr="0070470C">
            <w:rPr>
              <w:b/>
            </w:rPr>
            <w:t>Gavin Newlands:</w:t>
          </w:r>
        </w:sdtContent>
      </w:sdt>
      <w:r>
        <w:t xml:space="preserve"> T</w:t>
      </w:r>
      <w:r w:rsidRPr="006678C9">
        <w:t>he last question from me moves from transport and is</w:t>
      </w:r>
      <w:r>
        <w:t xml:space="preserve"> about</w:t>
      </w:r>
      <w:r w:rsidRPr="006678C9">
        <w:t xml:space="preserve"> </w:t>
      </w:r>
      <w:r>
        <w:t>A</w:t>
      </w:r>
      <w:r w:rsidRPr="006678C9">
        <w:t xml:space="preserve">corn. </w:t>
      </w:r>
      <w:r>
        <w:t>Th</w:t>
      </w:r>
      <w:r w:rsidRPr="006678C9">
        <w:t xml:space="preserve">is </w:t>
      </w:r>
      <w:r w:rsidR="00DE4933">
        <w:t xml:space="preserve">is </w:t>
      </w:r>
      <w:r w:rsidRPr="006678C9">
        <w:t xml:space="preserve">not your decision; </w:t>
      </w:r>
      <w:r>
        <w:t>i</w:t>
      </w:r>
      <w:r w:rsidRPr="006678C9">
        <w:t xml:space="preserve">t is a </w:t>
      </w:r>
      <w:r>
        <w:t>T</w:t>
      </w:r>
      <w:r w:rsidRPr="006678C9">
        <w:t>reasury decision</w:t>
      </w:r>
      <w:r>
        <w:t>.</w:t>
      </w:r>
      <w:r w:rsidRPr="006678C9">
        <w:t xml:space="preserve"> </w:t>
      </w:r>
      <w:r w:rsidR="00DE4933">
        <w:t>A</w:t>
      </w:r>
      <w:r w:rsidRPr="006678C9">
        <w:t xml:space="preserve">bout </w:t>
      </w:r>
      <w:r>
        <w:t>£</w:t>
      </w:r>
      <w:r w:rsidRPr="006678C9">
        <w:t>350 billion</w:t>
      </w:r>
      <w:r>
        <w:t xml:space="preserve"> of</w:t>
      </w:r>
      <w:r w:rsidRPr="006678C9">
        <w:t xml:space="preserve"> tax</w:t>
      </w:r>
      <w:r>
        <w:t xml:space="preserve"> has been</w:t>
      </w:r>
      <w:r w:rsidRPr="006678C9">
        <w:t xml:space="preserve"> taken by the UK </w:t>
      </w:r>
      <w:r>
        <w:t>G</w:t>
      </w:r>
      <w:r w:rsidRPr="006678C9">
        <w:t xml:space="preserve">overnment out of the North </w:t>
      </w:r>
      <w:r>
        <w:t>s</w:t>
      </w:r>
      <w:r w:rsidRPr="006678C9">
        <w:t>ea</w:t>
      </w:r>
      <w:r>
        <w:t xml:space="preserve">. This has been </w:t>
      </w:r>
      <w:r w:rsidRPr="006678C9">
        <w:t xml:space="preserve">promised a couple of </w:t>
      </w:r>
      <w:r>
        <w:t>t</w:t>
      </w:r>
      <w:r w:rsidRPr="006678C9">
        <w:t>imes</w:t>
      </w:r>
      <w:r>
        <w:t xml:space="preserve"> in the context of </w:t>
      </w:r>
      <w:r w:rsidRPr="006678C9">
        <w:t>Peterhead and</w:t>
      </w:r>
      <w:r>
        <w:t xml:space="preserve"> now </w:t>
      </w:r>
      <w:r w:rsidRPr="006678C9">
        <w:t>St Fergus</w:t>
      </w:r>
      <w:r>
        <w:t>, or the A</w:t>
      </w:r>
      <w:r w:rsidRPr="006678C9">
        <w:t>corn cluster</w:t>
      </w:r>
      <w:r w:rsidR="002107E8">
        <w:t>,</w:t>
      </w:r>
      <w:r w:rsidRPr="006678C9">
        <w:t xml:space="preserve"> as it is called. Is </w:t>
      </w:r>
      <w:r>
        <w:t xml:space="preserve">it not a bit regrettable for you </w:t>
      </w:r>
      <w:r w:rsidRPr="006678C9">
        <w:t xml:space="preserve">as host </w:t>
      </w:r>
      <w:r>
        <w:t xml:space="preserve">that </w:t>
      </w:r>
      <w:r w:rsidRPr="006678C9">
        <w:t>that decision</w:t>
      </w:r>
      <w:r>
        <w:t xml:space="preserve"> </w:t>
      </w:r>
      <w:r w:rsidR="00DE4933">
        <w:t>has been</w:t>
      </w:r>
      <w:r>
        <w:t xml:space="preserve"> made on the c</w:t>
      </w:r>
      <w:r w:rsidRPr="006678C9">
        <w:t xml:space="preserve">usp of </w:t>
      </w:r>
      <w:r>
        <w:t>COP</w:t>
      </w:r>
      <w:r w:rsidRPr="006678C9">
        <w:t>26</w:t>
      </w:r>
      <w:r>
        <w:t>, and</w:t>
      </w:r>
      <w:r w:rsidRPr="006678C9">
        <w:t xml:space="preserve"> that </w:t>
      </w:r>
      <w:r>
        <w:t>n</w:t>
      </w:r>
      <w:r w:rsidRPr="006678C9">
        <w:t>orth</w:t>
      </w:r>
      <w:r w:rsidR="00DE4933">
        <w:t>-</w:t>
      </w:r>
      <w:r>
        <w:t>e</w:t>
      </w:r>
      <w:r w:rsidRPr="006678C9">
        <w:t>ast Scotland</w:t>
      </w:r>
      <w:r>
        <w:t>,</w:t>
      </w:r>
      <w:r w:rsidRPr="006678C9">
        <w:t xml:space="preserve"> which generated a lot of the carbon essentially out of the North </w:t>
      </w:r>
      <w:r>
        <w:t>s</w:t>
      </w:r>
      <w:r w:rsidRPr="006678C9">
        <w:t>ea</w:t>
      </w:r>
      <w:r>
        <w:t>,</w:t>
      </w:r>
      <w:r w:rsidRPr="006678C9">
        <w:t xml:space="preserve"> has been </w:t>
      </w:r>
      <w:r>
        <w:t>shafted again, to coin a phrase?</w:t>
      </w:r>
    </w:p>
    <w:p w:rsidR="00C6698B" w:rsidP="00C6698B">
      <w:pPr>
        <w:pStyle w:val="Answer"/>
      </w:pPr>
      <w:sdt>
        <w:sdtPr>
          <w:alias w:val="Witness"/>
          <w:id w:val="858163210"/>
          <w:placeholder>
            <w:docPart w:val="B0907290210C4FCC86D5D520109E5480"/>
          </w:placeholder>
          <w:richText/>
        </w:sdtPr>
        <w:sdtContent>
          <w:r w:rsidRPr="006678C9">
            <w:rPr>
              <w:b/>
              <w:i/>
            </w:rPr>
            <w:t>Alok Sharma:</w:t>
          </w:r>
        </w:sdtContent>
      </w:sdt>
      <w:r>
        <w:t xml:space="preserve"> Y</w:t>
      </w:r>
      <w:r w:rsidRPr="006678C9">
        <w:t>ou will forgive me</w:t>
      </w:r>
      <w:r w:rsidR="00DE4933">
        <w:t>,</w:t>
      </w:r>
      <w:r w:rsidRPr="006678C9">
        <w:t xml:space="preserve"> I was not part of that decision</w:t>
      </w:r>
      <w:r>
        <w:t xml:space="preserve">. </w:t>
      </w:r>
      <w:r w:rsidRPr="006678C9">
        <w:t>I do not want to speak to a decision on which I do not have full details</w:t>
      </w:r>
      <w:r>
        <w:t xml:space="preserve">, but, as you said, I am sure </w:t>
      </w:r>
      <w:r w:rsidR="00DE4933">
        <w:t xml:space="preserve">that </w:t>
      </w:r>
      <w:r w:rsidRPr="006678C9">
        <w:t xml:space="preserve">there will be an opportunity to quiz other </w:t>
      </w:r>
      <w:r>
        <w:t>M</w:t>
      </w:r>
      <w:r w:rsidRPr="006678C9">
        <w:t>inisters when they come before you.</w:t>
      </w:r>
    </w:p>
    <w:p w:rsidR="00C6698B" w:rsidP="00C6698B">
      <w:pPr>
        <w:pStyle w:val="Remark"/>
      </w:pPr>
      <w:sdt>
        <w:sdtPr>
          <w:alias w:val="Member"/>
          <w:tag w:val="&lt;Member mnisId='4420' dodsId='138156'&gt;"/>
          <w:id w:val="-1138799672"/>
          <w:placeholder>
            <w:docPart w:val="B0907290210C4FCC86D5D520109E5480"/>
          </w:placeholder>
          <w:richText/>
        </w:sdtPr>
        <w:sdtContent>
          <w:r w:rsidRPr="006678C9">
            <w:rPr>
              <w:b/>
            </w:rPr>
            <w:t>Gavin Newlands:</w:t>
          </w:r>
        </w:sdtContent>
      </w:sdt>
      <w:r>
        <w:t xml:space="preserve"> </w:t>
      </w:r>
      <w:r w:rsidRPr="006678C9">
        <w:t>Well sidestepped</w:t>
      </w:r>
      <w:r>
        <w:t>, Minister</w:t>
      </w:r>
      <w:r w:rsidR="008630CD">
        <w:t>.</w:t>
      </w:r>
    </w:p>
    <w:p w:rsidR="00DE4933" w:rsidP="00C6698B">
      <w:pPr>
        <w:pStyle w:val="Question"/>
        <w:numPr>
          <w:ilvl w:val="0"/>
          <w:numId w:val="9"/>
        </w:numPr>
      </w:pPr>
      <w:sdt>
        <w:sdtPr>
          <w:alias w:val="Member"/>
          <w:tag w:val="&lt;Member mnisId='3973' dodsId='64630'&gt;"/>
          <w:id w:val="1908958582"/>
          <w:placeholder>
            <w:docPart w:val="B0907290210C4FCC86D5D520109E5480"/>
          </w:placeholder>
          <w:richText/>
        </w:sdtPr>
        <w:sdtContent>
          <w:r w:rsidRPr="006678C9" w:rsidR="00C6698B">
            <w:rPr>
              <w:b/>
            </w:rPr>
            <w:t>Grahame Morris:</w:t>
          </w:r>
        </w:sdtContent>
      </w:sdt>
      <w:r w:rsidR="00C6698B">
        <w:t xml:space="preserve"> W</w:t>
      </w:r>
      <w:r w:rsidRPr="006678C9" w:rsidR="00C6698B">
        <w:t xml:space="preserve">e were rather hoping </w:t>
      </w:r>
      <w:r>
        <w:t xml:space="preserve">that </w:t>
      </w:r>
      <w:r w:rsidRPr="006678C9" w:rsidR="00C6698B">
        <w:t>we would have a session just on transport</w:t>
      </w:r>
      <w:r>
        <w:t>,</w:t>
      </w:r>
      <w:r w:rsidRPr="006678C9" w:rsidR="00C6698B">
        <w:t xml:space="preserve"> because of some of the key issues her</w:t>
      </w:r>
      <w:r w:rsidR="00C6698B">
        <w:t>e.</w:t>
      </w:r>
      <w:r w:rsidRPr="006678C9" w:rsidR="00C6698B">
        <w:t xml:space="preserve"> I listened very </w:t>
      </w:r>
      <w:r w:rsidRPr="006678C9" w:rsidR="00C6698B">
        <w:t>attentively to your opening remarks about this being a negotiation</w:t>
      </w:r>
      <w:r w:rsidR="00C6698B">
        <w:t>,</w:t>
      </w:r>
      <w:r w:rsidRPr="006678C9" w:rsidR="00C6698B">
        <w:t xml:space="preserve"> and your officials referring us to this document</w:t>
      </w:r>
      <w:r w:rsidR="00C6698B">
        <w:t xml:space="preserve">. We </w:t>
      </w:r>
      <w:r w:rsidRPr="006678C9" w:rsidR="00C6698B">
        <w:t>have not had a chance to go through</w:t>
      </w:r>
      <w:r w:rsidR="00C6698B">
        <w:t xml:space="preserve"> it</w:t>
      </w:r>
      <w:r w:rsidRPr="006678C9" w:rsidR="00C6698B">
        <w:t xml:space="preserve"> in detail</w:t>
      </w:r>
      <w:r w:rsidR="00C6698B">
        <w:t>,</w:t>
      </w:r>
      <w:r w:rsidRPr="006678C9" w:rsidR="00C6698B">
        <w:t xml:space="preserve"> because it is 364 pages</w:t>
      </w:r>
      <w:r w:rsidR="00C6698B">
        <w:t xml:space="preserve"> long,</w:t>
      </w:r>
      <w:r w:rsidRPr="006678C9" w:rsidR="00C6698B">
        <w:t xml:space="preserve"> plus the </w:t>
      </w:r>
      <w:r w:rsidR="00C6698B">
        <w:t>T</w:t>
      </w:r>
      <w:r w:rsidRPr="006678C9" w:rsidR="00C6698B">
        <w:t>reasury document</w:t>
      </w:r>
      <w:r w:rsidR="00C6698B">
        <w:t>. W</w:t>
      </w:r>
      <w:r w:rsidRPr="006678C9" w:rsidR="00C6698B">
        <w:t xml:space="preserve">e will get to it. </w:t>
      </w:r>
    </w:p>
    <w:p w:rsidR="00C6698B" w:rsidP="00DE4933">
      <w:pPr>
        <w:pStyle w:val="Question"/>
        <w:numPr>
          <w:ilvl w:val="0"/>
          <w:numId w:val="0"/>
        </w:numPr>
        <w:ind w:left="794"/>
      </w:pPr>
      <w:r w:rsidRPr="006678C9">
        <w:t>It is hard to hold you to account when this is a process, not an event</w:t>
      </w:r>
      <w:r>
        <w:t xml:space="preserve">. </w:t>
      </w:r>
      <w:r w:rsidR="00DE4933">
        <w:t>M</w:t>
      </w:r>
      <w:r w:rsidRPr="006678C9">
        <w:t xml:space="preserve">y colleagues have put </w:t>
      </w:r>
      <w:r w:rsidR="00DE4933">
        <w:t xml:space="preserve">questions </w:t>
      </w:r>
      <w:r w:rsidRPr="006678C9">
        <w:t>to you about what success looks like</w:t>
      </w:r>
      <w:r w:rsidR="00DE4933">
        <w:t>.</w:t>
      </w:r>
      <w:r>
        <w:t xml:space="preserve"> </w:t>
      </w:r>
      <w:r w:rsidRPr="006678C9">
        <w:t xml:space="preserve">I do not </w:t>
      </w:r>
      <w:r w:rsidR="00DE4933">
        <w:t xml:space="preserve">think </w:t>
      </w:r>
      <w:r w:rsidRPr="006678C9">
        <w:t xml:space="preserve">you have been quite definitive. How do we </w:t>
      </w:r>
      <w:r w:rsidR="00DE4933">
        <w:t xml:space="preserve">judge </w:t>
      </w:r>
      <w:r w:rsidRPr="006678C9">
        <w:t xml:space="preserve">whether this will be a good </w:t>
      </w:r>
      <w:r w:rsidR="00DE4933">
        <w:t>COP or a</w:t>
      </w:r>
      <w:r w:rsidRPr="006678C9">
        <w:t xml:space="preserve"> bad</w:t>
      </w:r>
      <w:r>
        <w:t xml:space="preserve"> COP? I </w:t>
      </w:r>
      <w:r w:rsidRPr="002A3E8F">
        <w:t xml:space="preserve">heard your official Peter </w:t>
      </w:r>
      <w:r>
        <w:t>H</w:t>
      </w:r>
      <w:r w:rsidRPr="002A3E8F">
        <w:t>ill say specific things about the take</w:t>
      </w:r>
      <w:r>
        <w:noBreakHyphen/>
        <w:t xml:space="preserve">up </w:t>
      </w:r>
      <w:r w:rsidR="00DE4933">
        <w:t xml:space="preserve">of </w:t>
      </w:r>
      <w:r>
        <w:t xml:space="preserve">zero </w:t>
      </w:r>
      <w:r w:rsidRPr="002A3E8F">
        <w:t xml:space="preserve">emission vehicles, </w:t>
      </w:r>
      <w:r>
        <w:t xml:space="preserve">the reduction in </w:t>
      </w:r>
      <w:r w:rsidRPr="002A3E8F">
        <w:t>aviation emissions and public transport</w:t>
      </w:r>
      <w:r>
        <w:t>, but w</w:t>
      </w:r>
      <w:r w:rsidRPr="002A3E8F">
        <w:t>e are showcasing the best of British, are we not, like our</w:t>
      </w:r>
      <w:r>
        <w:t xml:space="preserve"> </w:t>
      </w:r>
      <w:r w:rsidRPr="002A3E8F">
        <w:t>self</w:t>
      </w:r>
      <w:r>
        <w:t>-</w:t>
      </w:r>
      <w:r w:rsidRPr="002A3E8F">
        <w:t>charging all</w:t>
      </w:r>
      <w:r>
        <w:t>-</w:t>
      </w:r>
      <w:r w:rsidRPr="002A3E8F">
        <w:t>electric trains</w:t>
      </w:r>
      <w:r>
        <w:t>? W</w:t>
      </w:r>
      <w:r w:rsidRPr="002A3E8F">
        <w:t xml:space="preserve">hen we hold you to account, how can we say </w:t>
      </w:r>
      <w:r w:rsidR="00DE4933">
        <w:t xml:space="preserve">that </w:t>
      </w:r>
      <w:r w:rsidRPr="002A3E8F">
        <w:t>this was a successful</w:t>
      </w:r>
      <w:r>
        <w:t xml:space="preserve"> COP?</w:t>
      </w:r>
    </w:p>
    <w:p w:rsidR="00DE4933" w:rsidP="00C6698B">
      <w:pPr>
        <w:pStyle w:val="Answer"/>
      </w:pPr>
      <w:sdt>
        <w:sdtPr>
          <w:alias w:val="Witness"/>
          <w:id w:val="2135136756"/>
          <w:placeholder>
            <w:docPart w:val="B0907290210C4FCC86D5D520109E5480"/>
          </w:placeholder>
          <w:richText/>
        </w:sdtPr>
        <w:sdtContent>
          <w:r w:rsidRPr="002A3E8F" w:rsidR="00C6698B">
            <w:rPr>
              <w:b/>
              <w:i/>
            </w:rPr>
            <w:t>Alok Sharma:</w:t>
          </w:r>
        </w:sdtContent>
      </w:sdt>
      <w:r w:rsidR="00C6698B">
        <w:t xml:space="preserve"> </w:t>
      </w:r>
      <w:r w:rsidRPr="002A3E8F" w:rsidR="00C6698B">
        <w:t>I did set out our overarching objective</w:t>
      </w:r>
      <w:r w:rsidR="00C6698B">
        <w:t>s</w:t>
      </w:r>
      <w:r w:rsidRPr="002A3E8F" w:rsidR="00C6698B">
        <w:t xml:space="preserve"> for</w:t>
      </w:r>
      <w:r w:rsidR="00C6698B">
        <w:t xml:space="preserve"> COP</w:t>
      </w:r>
      <w:r w:rsidRPr="002A3E8F" w:rsidR="00C6698B">
        <w:t>, but you have made a very important point. This</w:t>
      </w:r>
      <w:r w:rsidR="00C6698B">
        <w:t xml:space="preserve"> COP</w:t>
      </w:r>
      <w:r w:rsidRPr="002A3E8F" w:rsidR="00C6698B">
        <w:t xml:space="preserve"> is a very important game in the league,</w:t>
      </w:r>
      <w:r w:rsidR="00C6698B">
        <w:t xml:space="preserve"> if I might so describe it,</w:t>
      </w:r>
      <w:r w:rsidRPr="002A3E8F" w:rsidR="00C6698B">
        <w:t xml:space="preserve"> but it is also part of a process</w:t>
      </w:r>
      <w:r w:rsidR="00C6698B">
        <w:t>. W</w:t>
      </w:r>
      <w:r w:rsidRPr="002A3E8F" w:rsidR="00C6698B">
        <w:t>hat we</w:t>
      </w:r>
      <w:r w:rsidR="00C6698B">
        <w:t xml:space="preserve"> are</w:t>
      </w:r>
      <w:r w:rsidRPr="002A3E8F" w:rsidR="00C6698B">
        <w:t xml:space="preserve"> looking to do as part of this process is get to net zero by 2050. There will be another</w:t>
      </w:r>
      <w:r w:rsidR="00C6698B">
        <w:t xml:space="preserve"> COP</w:t>
      </w:r>
      <w:r w:rsidRPr="002A3E8F" w:rsidR="00C6698B">
        <w:t xml:space="preserve"> next year in Africa</w:t>
      </w:r>
      <w:r w:rsidR="00C6698B">
        <w:t>, and further COPs will take place.</w:t>
      </w:r>
      <w:r w:rsidRPr="002A3E8F" w:rsidR="00C6698B">
        <w:t xml:space="preserve"> </w:t>
      </w:r>
    </w:p>
    <w:p w:rsidR="00C6698B" w:rsidP="00C6698B">
      <w:pPr>
        <w:pStyle w:val="Answer"/>
      </w:pPr>
      <w:r w:rsidRPr="002A3E8F">
        <w:t>We need to ensure that at this</w:t>
      </w:r>
      <w:r>
        <w:t xml:space="preserve"> COP</w:t>
      </w:r>
      <w:r w:rsidRPr="002A3E8F">
        <w:t xml:space="preserve"> we are working through consensus to set out plans for that trajectory over the next decade </w:t>
      </w:r>
      <w:r w:rsidR="000109F5">
        <w:t>and</w:t>
      </w:r>
      <w:r w:rsidRPr="002A3E8F">
        <w:t xml:space="preserve"> the pathway to 1.5. You are absolutely right. This is part of an ongoing process; </w:t>
      </w:r>
      <w:r>
        <w:t>t</w:t>
      </w:r>
      <w:r w:rsidRPr="002A3E8F">
        <w:t xml:space="preserve">his is </w:t>
      </w:r>
      <w:r>
        <w:t>COP</w:t>
      </w:r>
      <w:r w:rsidRPr="002A3E8F">
        <w:t>26. I said at the start of this discussion where we had moved</w:t>
      </w:r>
      <w:r w:rsidRPr="003801DB">
        <w:t>. Before the Paris</w:t>
      </w:r>
      <w:r>
        <w:t xml:space="preserve"> COP,</w:t>
      </w:r>
      <w:r w:rsidRPr="003801DB">
        <w:t xml:space="preserve"> scientists were predicting that we were heading towards 6 degrees of global warming. The commitments made at Paris bent the curve to below 4 degrees. The commitments that we have managed to get in recent years have meant we will bend the curve further towards 2 degrees. Therefore, it is a process and there will be future</w:t>
      </w:r>
      <w:r>
        <w:t xml:space="preserve"> COP</w:t>
      </w:r>
      <w:r w:rsidRPr="003801DB">
        <w:t>s w</w:t>
      </w:r>
      <w:r>
        <w:t xml:space="preserve">here </w:t>
      </w:r>
      <w:r w:rsidRPr="003801DB">
        <w:t xml:space="preserve">hopefully we will make </w:t>
      </w:r>
      <w:r>
        <w:t>more</w:t>
      </w:r>
      <w:r w:rsidRPr="003801DB">
        <w:t xml:space="preserve"> progress.</w:t>
      </w:r>
    </w:p>
    <w:p w:rsidR="00C6698B" w:rsidP="00C6698B">
      <w:pPr>
        <w:pStyle w:val="Remark"/>
      </w:pPr>
      <w:sdt>
        <w:sdtPr>
          <w:alias w:val="Member"/>
          <w:tag w:val="&lt;Member mnisId='3973' dodsId='64630'&gt;"/>
          <w:id w:val="145330123"/>
          <w:placeholder>
            <w:docPart w:val="B0907290210C4FCC86D5D520109E5480"/>
          </w:placeholder>
          <w:richText/>
        </w:sdtPr>
        <w:sdtContent>
          <w:r w:rsidRPr="006459A1">
            <w:rPr>
              <w:b/>
            </w:rPr>
            <w:t>Grahame Morris:</w:t>
          </w:r>
        </w:sdtContent>
      </w:sdt>
      <w:r>
        <w:t xml:space="preserve"> </w:t>
      </w:r>
      <w:r w:rsidRPr="006459A1">
        <w:t>I am grateful for the answer, but I still do</w:t>
      </w:r>
      <w:r>
        <w:t xml:space="preserve"> not</w:t>
      </w:r>
      <w:r w:rsidRPr="006459A1">
        <w:t xml:space="preserve"> know how we can judge whether it is a good </w:t>
      </w:r>
      <w:r w:rsidR="000109F5">
        <w:t xml:space="preserve">COP </w:t>
      </w:r>
      <w:r w:rsidRPr="006459A1">
        <w:t xml:space="preserve">or </w:t>
      </w:r>
      <w:r w:rsidR="000109F5">
        <w:t xml:space="preserve">a </w:t>
      </w:r>
      <w:r w:rsidRPr="006459A1">
        <w:t>bad</w:t>
      </w:r>
      <w:r>
        <w:t xml:space="preserve"> COP</w:t>
      </w:r>
      <w:r w:rsidRPr="006459A1">
        <w:t xml:space="preserve"> without more specific targets</w:t>
      </w:r>
      <w:r>
        <w:t>,</w:t>
      </w:r>
      <w:r w:rsidRPr="006459A1">
        <w:t xml:space="preserve"> particularly</w:t>
      </w:r>
      <w:r>
        <w:t xml:space="preserve"> in</w:t>
      </w:r>
      <w:r w:rsidRPr="006459A1">
        <w:t xml:space="preserve"> those areas of concerns to us as members of the </w:t>
      </w:r>
      <w:r>
        <w:t>T</w:t>
      </w:r>
      <w:r w:rsidRPr="006459A1">
        <w:t xml:space="preserve">ransport </w:t>
      </w:r>
      <w:r>
        <w:t>C</w:t>
      </w:r>
      <w:r w:rsidRPr="006459A1">
        <w:t>ommittee</w:t>
      </w:r>
      <w:r>
        <w:t>, but</w:t>
      </w:r>
      <w:r w:rsidRPr="006459A1">
        <w:t xml:space="preserve"> I realise that time is pressing</w:t>
      </w:r>
      <w:r>
        <w:t>. I am</w:t>
      </w:r>
      <w:r w:rsidRPr="006459A1">
        <w:t xml:space="preserve"> grateful to have</w:t>
      </w:r>
      <w:r>
        <w:t xml:space="preserve"> had</w:t>
      </w:r>
      <w:r w:rsidRPr="006459A1">
        <w:t xml:space="preserve"> the chance to raise the</w:t>
      </w:r>
      <w:r>
        <w:t>se</w:t>
      </w:r>
      <w:r w:rsidRPr="006459A1">
        <w:t xml:space="preserve"> issues.</w:t>
      </w:r>
    </w:p>
    <w:p w:rsidR="00C6698B" w:rsidP="00C6698B">
      <w:pPr>
        <w:pStyle w:val="Question"/>
        <w:numPr>
          <w:ilvl w:val="0"/>
          <w:numId w:val="9"/>
        </w:numPr>
      </w:pPr>
      <w:sdt>
        <w:sdtPr>
          <w:alias w:val="Member"/>
          <w:tag w:val="&lt;Member mnisId='4815' dodsId=''&gt;"/>
          <w:id w:val="1012273741"/>
          <w:placeholder>
            <w:docPart w:val="B0907290210C4FCC86D5D520109E5480"/>
          </w:placeholder>
          <w:richText/>
        </w:sdtPr>
        <w:sdtContent>
          <w:r w:rsidRPr="006459A1">
            <w:rPr>
              <w:b/>
            </w:rPr>
            <w:t>Mark Logan:</w:t>
          </w:r>
        </w:sdtContent>
      </w:sdt>
      <w:r>
        <w:t xml:space="preserve"> </w:t>
      </w:r>
      <w:r w:rsidRPr="006459A1">
        <w:t>We will try to do a quick</w:t>
      </w:r>
      <w:r>
        <w:t>-</w:t>
      </w:r>
      <w:r w:rsidRPr="006459A1">
        <w:t>fire round from my side. President</w:t>
      </w:r>
      <w:r>
        <w:noBreakHyphen/>
      </w:r>
      <w:r w:rsidRPr="006459A1">
        <w:t xml:space="preserve">Designate, is </w:t>
      </w:r>
      <w:r>
        <w:t>President X</w:t>
      </w:r>
      <w:r w:rsidR="000109F5">
        <w:t>i</w:t>
      </w:r>
      <w:r w:rsidRPr="006459A1">
        <w:t xml:space="preserve"> able to attend</w:t>
      </w:r>
      <w:r>
        <w:t xml:space="preserve"> COP</w:t>
      </w:r>
      <w:r w:rsidRPr="006459A1">
        <w:t xml:space="preserve">26 by </w:t>
      </w:r>
      <w:r w:rsidRPr="006459A1" w:rsidR="000109F5">
        <w:t>Zoom</w:t>
      </w:r>
      <w:r>
        <w:t>?</w:t>
      </w:r>
    </w:p>
    <w:p w:rsidR="00C6698B" w:rsidP="00C6698B">
      <w:pPr>
        <w:pStyle w:val="Answer"/>
      </w:pPr>
      <w:sdt>
        <w:sdtPr>
          <w:alias w:val="Witness"/>
          <w:id w:val="-1713574039"/>
          <w:placeholder>
            <w:docPart w:val="B0907290210C4FCC86D5D520109E5480"/>
          </w:placeholder>
          <w:richText/>
        </w:sdtPr>
        <w:sdtContent>
          <w:r w:rsidRPr="006459A1">
            <w:rPr>
              <w:b/>
              <w:i/>
            </w:rPr>
            <w:t>Alok Sharma:</w:t>
          </w:r>
        </w:sdtContent>
      </w:sdt>
      <w:r>
        <w:t xml:space="preserve"> T</w:t>
      </w:r>
      <w:r w:rsidRPr="006459A1">
        <w:t>he world leaders summit is taking place in person and over 120 world leaders are coming</w:t>
      </w:r>
      <w:r>
        <w:t xml:space="preserve">. We want all </w:t>
      </w:r>
      <w:r w:rsidRPr="006459A1">
        <w:t>world leaders there</w:t>
      </w:r>
      <w:r>
        <w:t>, but</w:t>
      </w:r>
      <w:r w:rsidRPr="006459A1">
        <w:t xml:space="preserve"> the critical point is the negotiations over that two</w:t>
      </w:r>
      <w:r>
        <w:t>-</w:t>
      </w:r>
      <w:r w:rsidRPr="006459A1">
        <w:t>week</w:t>
      </w:r>
      <w:r>
        <w:t xml:space="preserve"> period</w:t>
      </w:r>
      <w:r w:rsidRPr="006459A1">
        <w:t xml:space="preserve">. </w:t>
      </w:r>
      <w:r w:rsidR="000109F5">
        <w:t>Y</w:t>
      </w:r>
      <w:r w:rsidRPr="006459A1">
        <w:t>ou make reference to President Xi Jinping</w:t>
      </w:r>
      <w:r w:rsidR="000109F5">
        <w:t>.</w:t>
      </w:r>
      <w:r w:rsidRPr="006459A1">
        <w:t xml:space="preserve"> </w:t>
      </w:r>
      <w:r w:rsidRPr="006459A1" w:rsidR="000109F5">
        <w:t xml:space="preserve">We </w:t>
      </w:r>
      <w:r w:rsidRPr="006459A1">
        <w:t xml:space="preserve">know that a delegation from China </w:t>
      </w:r>
      <w:r w:rsidR="000109F5">
        <w:t xml:space="preserve">will </w:t>
      </w:r>
      <w:r w:rsidRPr="006459A1">
        <w:t>take part in those physical negotiations. I do not know whether Peter wants to add anything further.</w:t>
      </w:r>
    </w:p>
    <w:p w:rsidR="00C6698B" w:rsidP="00C6698B">
      <w:pPr>
        <w:pStyle w:val="Answer"/>
      </w:pPr>
      <w:sdt>
        <w:sdtPr>
          <w:alias w:val="Witness"/>
          <w:id w:val="1797490683"/>
          <w:placeholder>
            <w:docPart w:val="B0907290210C4FCC86D5D520109E5480"/>
          </w:placeholder>
          <w:richText/>
        </w:sdtPr>
        <w:sdtContent>
          <w:r w:rsidRPr="006459A1">
            <w:rPr>
              <w:b/>
              <w:i/>
            </w:rPr>
            <w:t>Peter Hill:</w:t>
          </w:r>
        </w:sdtContent>
      </w:sdt>
      <w:r>
        <w:t xml:space="preserve"> </w:t>
      </w:r>
      <w:r w:rsidRPr="006459A1">
        <w:t>As you have said</w:t>
      </w:r>
      <w:r>
        <w:t xml:space="preserve">, the </w:t>
      </w:r>
      <w:r w:rsidRPr="006459A1">
        <w:t>world leaders summit is a physical event where leaders will be coming</w:t>
      </w:r>
      <w:r>
        <w:t>. T</w:t>
      </w:r>
      <w:r w:rsidRPr="006459A1">
        <w:t>hat is how we have designed the two days of</w:t>
      </w:r>
      <w:r>
        <w:t xml:space="preserve"> the </w:t>
      </w:r>
      <w:r w:rsidRPr="006459A1">
        <w:t>world leaders</w:t>
      </w:r>
      <w:r>
        <w:t xml:space="preserve"> meeting.</w:t>
      </w:r>
    </w:p>
    <w:p w:rsidR="00C6698B" w:rsidP="00C6698B">
      <w:pPr>
        <w:pStyle w:val="Question"/>
        <w:numPr>
          <w:ilvl w:val="0"/>
          <w:numId w:val="9"/>
        </w:numPr>
      </w:pPr>
      <w:sdt>
        <w:sdtPr>
          <w:alias w:val="Member"/>
          <w:tag w:val="&lt;Member mnisId='1578' dodsId='40488'&gt;"/>
          <w:id w:val="1684088818"/>
          <w:placeholder>
            <w:docPart w:val="B0907290210C4FCC86D5D520109E5480"/>
          </w:placeholder>
          <w:richText/>
        </w:sdtPr>
        <w:sdtContent>
          <w:r w:rsidRPr="006459A1">
            <w:rPr>
              <w:b/>
            </w:rPr>
            <w:t>Chair:</w:t>
          </w:r>
        </w:sdtContent>
      </w:sdt>
      <w:r>
        <w:t xml:space="preserve"> </w:t>
      </w:r>
      <w:r w:rsidRPr="00CA6F97">
        <w:t xml:space="preserve">Is it possible for leaders who cannot come in person to join the meeting </w:t>
      </w:r>
      <w:r>
        <w:t>by Z</w:t>
      </w:r>
      <w:r w:rsidRPr="00CA6F97">
        <w:t>oom?</w:t>
      </w:r>
    </w:p>
    <w:p w:rsidR="00C6698B" w:rsidP="00C6698B">
      <w:pPr>
        <w:pStyle w:val="Answer"/>
      </w:pPr>
      <w:sdt>
        <w:sdtPr>
          <w:alias w:val="Witness"/>
          <w:id w:val="827707755"/>
          <w:placeholder>
            <w:docPart w:val="B0907290210C4FCC86D5D520109E5480"/>
          </w:placeholder>
          <w:richText/>
        </w:sdtPr>
        <w:sdtContent>
          <w:r w:rsidRPr="00CA6F97">
            <w:rPr>
              <w:b/>
              <w:i/>
            </w:rPr>
            <w:t>Peter Hill:</w:t>
          </w:r>
        </w:sdtContent>
      </w:sdt>
      <w:r>
        <w:t xml:space="preserve"> </w:t>
      </w:r>
      <w:r w:rsidRPr="00CA6F97">
        <w:t>We have said</w:t>
      </w:r>
      <w:r w:rsidR="000109F5">
        <w:t xml:space="preserve">, to date, </w:t>
      </w:r>
      <w:r w:rsidRPr="00CA6F97">
        <w:t xml:space="preserve">that it is a </w:t>
      </w:r>
      <w:r>
        <w:t>physical meeting and the participants will be there physically.</w:t>
      </w:r>
    </w:p>
    <w:p w:rsidR="00C6698B" w:rsidP="00C6698B">
      <w:pPr>
        <w:pStyle w:val="Question"/>
        <w:numPr>
          <w:ilvl w:val="0"/>
          <w:numId w:val="9"/>
        </w:numPr>
      </w:pPr>
      <w:sdt>
        <w:sdtPr>
          <w:alias w:val="Member"/>
          <w:tag w:val="&lt;Member mnisId='1578' dodsId='40488'&gt;"/>
          <w:id w:val="772829648"/>
          <w:placeholder>
            <w:docPart w:val="B0907290210C4FCC86D5D520109E5480"/>
          </w:placeholder>
          <w:richText/>
        </w:sdtPr>
        <w:sdtContent>
          <w:r w:rsidRPr="00CA6F97">
            <w:rPr>
              <w:b/>
            </w:rPr>
            <w:t>Chair:</w:t>
          </w:r>
        </w:sdtContent>
      </w:sdt>
      <w:r>
        <w:t xml:space="preserve"> Therefore, </w:t>
      </w:r>
      <w:r w:rsidRPr="00CA6F97">
        <w:t xml:space="preserve">if </w:t>
      </w:r>
      <w:r>
        <w:t>P</w:t>
      </w:r>
      <w:r w:rsidRPr="00CA6F97">
        <w:t xml:space="preserve">resident </w:t>
      </w:r>
      <w:r>
        <w:t xml:space="preserve">XI </w:t>
      </w:r>
      <w:r w:rsidRPr="00CA6F97">
        <w:t>wants to join the meeting by</w:t>
      </w:r>
      <w:r>
        <w:t xml:space="preserve"> Zoom</w:t>
      </w:r>
      <w:r w:rsidRPr="00CA6F97">
        <w:t xml:space="preserve"> the answer is no</w:t>
      </w:r>
      <w:r>
        <w:t>, and the same goes for any other leaders.</w:t>
      </w:r>
    </w:p>
    <w:p w:rsidR="00C6698B" w:rsidP="00C6698B">
      <w:pPr>
        <w:pStyle w:val="Answer"/>
      </w:pPr>
      <w:sdt>
        <w:sdtPr>
          <w:alias w:val="Witness"/>
          <w:id w:val="-1011524206"/>
          <w:placeholder>
            <w:docPart w:val="B0907290210C4FCC86D5D520109E5480"/>
          </w:placeholder>
          <w:richText/>
        </w:sdtPr>
        <w:sdtContent>
          <w:r w:rsidRPr="00CA6F97">
            <w:rPr>
              <w:b/>
              <w:i/>
            </w:rPr>
            <w:t>Peter Hill:</w:t>
          </w:r>
        </w:sdtContent>
      </w:sdt>
      <w:r>
        <w:t xml:space="preserve"> T</w:t>
      </w:r>
      <w:r w:rsidRPr="00CA6F97">
        <w:t xml:space="preserve">he national statements </w:t>
      </w:r>
      <w:r>
        <w:t>that are</w:t>
      </w:r>
      <w:r w:rsidRPr="00CA6F97">
        <w:t xml:space="preserve"> given come under the aegis of the normal UN procedures</w:t>
      </w:r>
      <w:r>
        <w:t>. N</w:t>
      </w:r>
      <w:r w:rsidRPr="00CA6F97">
        <w:t>ational leaders</w:t>
      </w:r>
      <w:r>
        <w:t>,</w:t>
      </w:r>
      <w:r w:rsidRPr="00CA6F97">
        <w:t xml:space="preserve"> as at the UN General Assembly</w:t>
      </w:r>
      <w:r>
        <w:t>,</w:t>
      </w:r>
      <w:r w:rsidRPr="00CA6F97">
        <w:t xml:space="preserve"> will come and give their national statements,</w:t>
      </w:r>
      <w:r>
        <w:t xml:space="preserve"> and it is </w:t>
      </w:r>
      <w:r w:rsidRPr="00CA6F97">
        <w:t>normal UN procedure that th</w:t>
      </w:r>
      <w:r>
        <w:t>ose are given</w:t>
      </w:r>
      <w:r w:rsidRPr="00CA6F97">
        <w:t xml:space="preserve"> in person.</w:t>
      </w:r>
    </w:p>
    <w:p w:rsidR="00C6698B" w:rsidP="00C6698B">
      <w:pPr>
        <w:pStyle w:val="Question"/>
        <w:numPr>
          <w:ilvl w:val="0"/>
          <w:numId w:val="9"/>
        </w:numPr>
      </w:pPr>
      <w:sdt>
        <w:sdtPr>
          <w:alias w:val="Member"/>
          <w:tag w:val="&lt;Member mnisId='1578' dodsId='40488'&gt;"/>
          <w:id w:val="-141587917"/>
          <w:placeholder>
            <w:docPart w:val="B0907290210C4FCC86D5D520109E5480"/>
          </w:placeholder>
          <w:richText/>
        </w:sdtPr>
        <w:sdtContent>
          <w:r w:rsidRPr="00CA6F97">
            <w:rPr>
              <w:b/>
            </w:rPr>
            <w:t>Chair:</w:t>
          </w:r>
        </w:sdtContent>
      </w:sdt>
      <w:r>
        <w:t xml:space="preserve"> </w:t>
      </w:r>
      <w:r w:rsidRPr="00CA6F97">
        <w:t xml:space="preserve">It is not hybrid; </w:t>
      </w:r>
      <w:r>
        <w:t>i</w:t>
      </w:r>
      <w:r w:rsidRPr="00CA6F97">
        <w:t>t is entirely physical</w:t>
      </w:r>
      <w:r>
        <w:t>. Y</w:t>
      </w:r>
      <w:r w:rsidRPr="00CA6F97">
        <w:t xml:space="preserve">ou cannot join by </w:t>
      </w:r>
      <w:r>
        <w:t>Z</w:t>
      </w:r>
      <w:r w:rsidRPr="00CA6F97">
        <w:t>oom</w:t>
      </w:r>
      <w:r>
        <w:t>,</w:t>
      </w:r>
      <w:r w:rsidRPr="00CA6F97">
        <w:t xml:space="preserve"> even if you are the head of </w:t>
      </w:r>
      <w:r>
        <w:t xml:space="preserve">the </w:t>
      </w:r>
      <w:r w:rsidRPr="00CA6F97" w:rsidR="000109F5">
        <w:t xml:space="preserve">Government </w:t>
      </w:r>
      <w:r>
        <w:t>of</w:t>
      </w:r>
      <w:r w:rsidRPr="00CA6F97">
        <w:t xml:space="preserve"> another country?</w:t>
      </w:r>
    </w:p>
    <w:p w:rsidR="00C6698B" w:rsidP="00C6698B">
      <w:pPr>
        <w:pStyle w:val="Answer"/>
      </w:pPr>
      <w:sdt>
        <w:sdtPr>
          <w:alias w:val="Witness"/>
          <w:id w:val="-1659071114"/>
          <w:placeholder>
            <w:docPart w:val="B0907290210C4FCC86D5D520109E5480"/>
          </w:placeholder>
          <w:richText/>
        </w:sdtPr>
        <w:sdtContent>
          <w:r w:rsidRPr="00CA6F97">
            <w:rPr>
              <w:b/>
              <w:i/>
            </w:rPr>
            <w:t>Peter Hill:</w:t>
          </w:r>
        </w:sdtContent>
      </w:sdt>
      <w:r>
        <w:t xml:space="preserve"> </w:t>
      </w:r>
      <w:r w:rsidRPr="00CA6F97">
        <w:t>As I say, the normal procedures for a UN event</w:t>
      </w:r>
      <w:r>
        <w:t xml:space="preserve"> is that</w:t>
      </w:r>
      <w:r w:rsidRPr="00CA6F97">
        <w:t xml:space="preserve"> people come and give their statements</w:t>
      </w:r>
      <w:r>
        <w:t xml:space="preserve"> in person.</w:t>
      </w:r>
    </w:p>
    <w:p w:rsidR="00C6698B" w:rsidP="00C6698B">
      <w:pPr>
        <w:pStyle w:val="Remark"/>
      </w:pPr>
      <w:sdt>
        <w:sdtPr>
          <w:alias w:val="Member"/>
          <w:tag w:val="&lt;Member mnisId='1578' dodsId='40488'&gt;"/>
          <w:id w:val="793170410"/>
          <w:placeholder>
            <w:docPart w:val="B0907290210C4FCC86D5D520109E5480"/>
          </w:placeholder>
          <w:richText/>
        </w:sdtPr>
        <w:sdtContent>
          <w:r w:rsidRPr="00D40791">
            <w:rPr>
              <w:b/>
            </w:rPr>
            <w:t>Chair:</w:t>
          </w:r>
        </w:sdtContent>
      </w:sdt>
      <w:r>
        <w:t xml:space="preserve"> T</w:t>
      </w:r>
      <w:r w:rsidRPr="00D40791">
        <w:t>here is no change in those proce</w:t>
      </w:r>
      <w:r>
        <w:t>dures.</w:t>
      </w:r>
    </w:p>
    <w:p w:rsidR="00C6698B" w:rsidP="00C6698B">
      <w:pPr>
        <w:pStyle w:val="Question"/>
        <w:numPr>
          <w:ilvl w:val="0"/>
          <w:numId w:val="9"/>
        </w:numPr>
      </w:pPr>
      <w:sdt>
        <w:sdtPr>
          <w:alias w:val="Member"/>
          <w:tag w:val="&lt;Member mnisId='4815' dodsId=''&gt;"/>
          <w:id w:val="-1368524615"/>
          <w:placeholder>
            <w:docPart w:val="B0907290210C4FCC86D5D520109E5480"/>
          </w:placeholder>
          <w:richText/>
        </w:sdtPr>
        <w:sdtContent>
          <w:r w:rsidRPr="00D40791">
            <w:rPr>
              <w:b/>
            </w:rPr>
            <w:t>Mark Logan:</w:t>
          </w:r>
        </w:sdtContent>
      </w:sdt>
      <w:r>
        <w:t xml:space="preserve"> It sounds as if there is</w:t>
      </w:r>
      <w:r w:rsidRPr="00D40791">
        <w:t xml:space="preserve"> a possibility </w:t>
      </w:r>
      <w:r w:rsidR="000109F5">
        <w:t xml:space="preserve">that </w:t>
      </w:r>
      <w:r w:rsidRPr="00D40791">
        <w:t>he could still attend virtually</w:t>
      </w:r>
      <w:r>
        <w:t>.</w:t>
      </w:r>
      <w:r w:rsidR="000109F5">
        <w:t xml:space="preserve"> You said “to date”</w:t>
      </w:r>
      <w:r w:rsidR="008630CD">
        <w:t>.</w:t>
      </w:r>
    </w:p>
    <w:p w:rsidR="00C6698B" w:rsidP="00C6698B">
      <w:pPr>
        <w:pStyle w:val="Answer"/>
      </w:pPr>
      <w:sdt>
        <w:sdtPr>
          <w:alias w:val="Witness"/>
          <w:id w:val="130689960"/>
          <w:placeholder>
            <w:docPart w:val="B0907290210C4FCC86D5D520109E5480"/>
          </w:placeholder>
          <w:richText/>
        </w:sdtPr>
        <w:sdtContent>
          <w:r w:rsidRPr="005E0FEB">
            <w:rPr>
              <w:b/>
              <w:i/>
            </w:rPr>
            <w:t>Peter Hill:</w:t>
          </w:r>
        </w:sdtContent>
      </w:sdt>
      <w:r>
        <w:t xml:space="preserve"> </w:t>
      </w:r>
      <w:r w:rsidRPr="00D40791">
        <w:t>I do not see us changing the procedure that you would use for national statements under a UN event</w:t>
      </w:r>
      <w:r>
        <w:t>,</w:t>
      </w:r>
      <w:r w:rsidRPr="00D40791">
        <w:t xml:space="preserve"> which is that people give those in person</w:t>
      </w:r>
      <w:r>
        <w:t>.</w:t>
      </w:r>
    </w:p>
    <w:p w:rsidR="000109F5" w:rsidP="000109F5">
      <w:pPr>
        <w:pStyle w:val="Question"/>
        <w:numPr>
          <w:ilvl w:val="0"/>
          <w:numId w:val="9"/>
        </w:numPr>
      </w:pPr>
      <w:sdt>
        <w:sdtPr>
          <w:alias w:val="Member"/>
          <w:tag w:val="&lt;Member mnisId='4815' dodsId=''&gt;"/>
          <w:id w:val="590894870"/>
          <w:placeholder>
            <w:docPart w:val="0913B73A51BC4467A05C87D9151D945D"/>
          </w:placeholder>
          <w:richText/>
        </w:sdtPr>
        <w:sdtContent>
          <w:r w:rsidRPr="00D40791">
            <w:rPr>
              <w:b/>
            </w:rPr>
            <w:t>Mark Logan:</w:t>
          </w:r>
        </w:sdtContent>
      </w:sdt>
      <w:r>
        <w:t xml:space="preserve"> Recently, </w:t>
      </w:r>
      <w:r w:rsidRPr="00D40791">
        <w:t>in conversations with your counterpart</w:t>
      </w:r>
      <w:r>
        <w:t xml:space="preserve">, Xie Zhenhua, </w:t>
      </w:r>
      <w:r w:rsidRPr="00D40791">
        <w:t xml:space="preserve">did he give any indication that </w:t>
      </w:r>
      <w:r>
        <w:t xml:space="preserve">President Xi </w:t>
      </w:r>
      <w:r w:rsidRPr="00D40791">
        <w:t>would attend</w:t>
      </w:r>
      <w:r>
        <w:t xml:space="preserve"> COP</w:t>
      </w:r>
      <w:r w:rsidRPr="00D40791">
        <w:t xml:space="preserve"> 26</w:t>
      </w:r>
      <w:r>
        <w:t>?</w:t>
      </w:r>
    </w:p>
    <w:p w:rsidR="000109F5" w:rsidP="000109F5">
      <w:pPr>
        <w:pStyle w:val="Answer"/>
      </w:pPr>
      <w:sdt>
        <w:sdtPr>
          <w:alias w:val="Witness"/>
          <w:id w:val="390938456"/>
          <w:placeholder>
            <w:docPart w:val="0913B73A51BC4467A05C87D9151D945D"/>
          </w:placeholder>
          <w:richText/>
        </w:sdtPr>
        <w:sdtContent>
          <w:r w:rsidRPr="00D40791">
            <w:rPr>
              <w:b/>
              <w:i/>
            </w:rPr>
            <w:t>Alok Sharma:</w:t>
          </w:r>
        </w:sdtContent>
      </w:sdt>
      <w:r>
        <w:t xml:space="preserve"> </w:t>
      </w:r>
      <w:r w:rsidRPr="00D40791">
        <w:t xml:space="preserve">I do not have confirmation of whether </w:t>
      </w:r>
      <w:r>
        <w:t>P</w:t>
      </w:r>
      <w:r w:rsidRPr="00D40791">
        <w:t xml:space="preserve">resident </w:t>
      </w:r>
      <w:r>
        <w:t xml:space="preserve">Xi </w:t>
      </w:r>
      <w:r w:rsidRPr="00D40791">
        <w:t xml:space="preserve">Jinping is coming in person. We very much hope that he does; </w:t>
      </w:r>
      <w:r>
        <w:t>w</w:t>
      </w:r>
      <w:r w:rsidRPr="00D40791">
        <w:t xml:space="preserve">e very much hope that all world leaders will come. Clearly, having world leaders attend is good for the process and for </w:t>
      </w:r>
      <w:r>
        <w:t>the COP</w:t>
      </w:r>
      <w:r w:rsidRPr="00D40791">
        <w:t>.</w:t>
      </w:r>
    </w:p>
    <w:p w:rsidR="000109F5" w:rsidP="000109F5">
      <w:pPr>
        <w:pStyle w:val="Question"/>
        <w:numPr>
          <w:ilvl w:val="0"/>
          <w:numId w:val="9"/>
        </w:numPr>
      </w:pPr>
      <w:sdt>
        <w:sdtPr>
          <w:alias w:val="Member"/>
          <w:tag w:val="&lt;Member mnisId='4815' dodsId=''&gt;"/>
          <w:id w:val="-826434351"/>
          <w:placeholder>
            <w:docPart w:val="0913B73A51BC4467A05C87D9151D945D"/>
          </w:placeholder>
          <w:richText/>
        </w:sdtPr>
        <w:sdtContent>
          <w:r w:rsidRPr="00D40791">
            <w:rPr>
              <w:b/>
            </w:rPr>
            <w:t>Mark Logan:</w:t>
          </w:r>
        </w:sdtContent>
      </w:sdt>
      <w:r>
        <w:t xml:space="preserve"> </w:t>
      </w:r>
      <w:r w:rsidRPr="00D40791">
        <w:t>Do you think that</w:t>
      </w:r>
      <w:r>
        <w:t>,</w:t>
      </w:r>
      <w:r w:rsidRPr="00D40791">
        <w:t xml:space="preserve"> in the run</w:t>
      </w:r>
      <w:r>
        <w:t>-</w:t>
      </w:r>
      <w:r w:rsidRPr="00D40791">
        <w:t>up to</w:t>
      </w:r>
      <w:r>
        <w:t xml:space="preserve"> COP</w:t>
      </w:r>
      <w:r w:rsidRPr="00D40791">
        <w:t>26</w:t>
      </w:r>
      <w:r>
        <w:t>,</w:t>
      </w:r>
      <w:r w:rsidRPr="00D40791">
        <w:t xml:space="preserve"> with China accounting for </w:t>
      </w:r>
      <w:r>
        <w:t xml:space="preserve">roughly one quarter </w:t>
      </w:r>
      <w:r w:rsidRPr="00D40791">
        <w:t>of emissions</w:t>
      </w:r>
      <w:r>
        <w:t>, it was i</w:t>
      </w:r>
      <w:r w:rsidRPr="00D40791">
        <w:t>deal climate change diplomacy</w:t>
      </w:r>
      <w:r>
        <w:t xml:space="preserve"> to have </w:t>
      </w:r>
      <w:r w:rsidRPr="00D40791">
        <w:t xml:space="preserve">changes in </w:t>
      </w:r>
      <w:r>
        <w:t xml:space="preserve">ODA and the recent Aukus </w:t>
      </w:r>
      <w:r w:rsidRPr="00D40791">
        <w:t>deal</w:t>
      </w:r>
      <w:r>
        <w:t>, given</w:t>
      </w:r>
      <w:r w:rsidRPr="00D40791">
        <w:t xml:space="preserve"> China</w:t>
      </w:r>
      <w:r w:rsidR="004F2555">
        <w:t>’</w:t>
      </w:r>
      <w:r w:rsidRPr="00D40791">
        <w:t xml:space="preserve">s reaction to </w:t>
      </w:r>
      <w:r>
        <w:t>COP</w:t>
      </w:r>
      <w:r w:rsidRPr="00D40791">
        <w:t>26 and working bilaterally or multilaterally with the UK?</w:t>
      </w:r>
    </w:p>
    <w:p w:rsidR="000109F5" w:rsidP="000109F5">
      <w:pPr>
        <w:pStyle w:val="Answer"/>
      </w:pPr>
      <w:sdt>
        <w:sdtPr>
          <w:alias w:val="Witness"/>
          <w:id w:val="1902331776"/>
          <w:placeholder>
            <w:docPart w:val="0913B73A51BC4467A05C87D9151D945D"/>
          </w:placeholder>
          <w:richText/>
        </w:sdtPr>
        <w:sdtContent>
          <w:r w:rsidRPr="00D40791">
            <w:rPr>
              <w:b/>
              <w:i/>
            </w:rPr>
            <w:t>Alok Sharma:</w:t>
          </w:r>
        </w:sdtContent>
      </w:sdt>
      <w:r>
        <w:t xml:space="preserve"> </w:t>
      </w:r>
      <w:r w:rsidRPr="00D40791">
        <w:t xml:space="preserve">I have an opportunity to speak to very many </w:t>
      </w:r>
      <w:r w:rsidRPr="00D40791" w:rsidR="00B47C99">
        <w:t>Governments</w:t>
      </w:r>
      <w:r w:rsidRPr="00D40791">
        <w:t>, as has Peter</w:t>
      </w:r>
      <w:r>
        <w:t xml:space="preserve">. </w:t>
      </w:r>
      <w:r w:rsidRPr="00D40791">
        <w:t xml:space="preserve">I think every </w:t>
      </w:r>
      <w:r w:rsidRPr="00D40791" w:rsidR="00B47C99">
        <w:t xml:space="preserve">Government </w:t>
      </w:r>
      <w:r w:rsidRPr="00D40791">
        <w:t>ha</w:t>
      </w:r>
      <w:r w:rsidR="008630CD">
        <w:t>s</w:t>
      </w:r>
      <w:r w:rsidRPr="00D40791">
        <w:t xml:space="preserve"> recognised that climate change is a great leveller; it does not recognise borders</w:t>
      </w:r>
      <w:r>
        <w:t>. T</w:t>
      </w:r>
      <w:r w:rsidRPr="00D40791">
        <w:t>hey can all see the impact of climate change in their own countries. I think that is one of the reasons why</w:t>
      </w:r>
      <w:r w:rsidRPr="003E1B6A">
        <w:t xml:space="preserve"> countries have been willing to have discussions</w:t>
      </w:r>
      <w:r>
        <w:t xml:space="preserve"> with us</w:t>
      </w:r>
      <w:r w:rsidRPr="003E1B6A">
        <w:t xml:space="preserve"> on climate</w:t>
      </w:r>
      <w:r>
        <w:t xml:space="preserve"> and</w:t>
      </w:r>
      <w:r w:rsidRPr="003E1B6A">
        <w:t xml:space="preserve"> have been to</w:t>
      </w:r>
      <w:r>
        <w:t xml:space="preserve"> quite</w:t>
      </w:r>
      <w:r w:rsidRPr="003E1B6A">
        <w:t xml:space="preserve"> a number of the G20 as well. I </w:t>
      </w:r>
      <w:r w:rsidR="00B47C99">
        <w:t xml:space="preserve">think </w:t>
      </w:r>
      <w:r w:rsidRPr="003E1B6A">
        <w:t>that is why we have such strong representation from world leaders coming to th</w:t>
      </w:r>
      <w:r>
        <w:t>is COP</w:t>
      </w:r>
      <w:r w:rsidR="00B47C99">
        <w:t>.</w:t>
      </w:r>
      <w:r w:rsidRPr="003E1B6A">
        <w:t xml:space="preserve"> </w:t>
      </w:r>
      <w:r w:rsidR="00B47C99">
        <w:t>C</w:t>
      </w:r>
      <w:r w:rsidRPr="003E1B6A">
        <w:t xml:space="preserve">limate absolutely matters and countries recognise that they do need to work together. Every single nation </w:t>
      </w:r>
      <w:r w:rsidR="00B47C99">
        <w:t xml:space="preserve">that </w:t>
      </w:r>
      <w:r w:rsidRPr="003E1B6A">
        <w:t>I have spoken to says they want</w:t>
      </w:r>
      <w:r>
        <w:t xml:space="preserve"> COP</w:t>
      </w:r>
      <w:r w:rsidRPr="003E1B6A">
        <w:t>26 to be a success</w:t>
      </w:r>
      <w:r>
        <w:t>.</w:t>
      </w:r>
    </w:p>
    <w:p w:rsidR="000109F5" w:rsidP="000109F5">
      <w:pPr>
        <w:pStyle w:val="Question"/>
        <w:numPr>
          <w:ilvl w:val="0"/>
          <w:numId w:val="9"/>
        </w:numPr>
      </w:pPr>
      <w:sdt>
        <w:sdtPr>
          <w:alias w:val="Member"/>
          <w:tag w:val="&lt;Member mnisId='4815' dodsId=''&gt;"/>
          <w:id w:val="-1379235523"/>
          <w:placeholder>
            <w:docPart w:val="0913B73A51BC4467A05C87D9151D945D"/>
          </w:placeholder>
          <w:richText/>
        </w:sdtPr>
        <w:sdtContent>
          <w:r w:rsidRPr="003E1B6A">
            <w:rPr>
              <w:b/>
            </w:rPr>
            <w:t>Mark Logan:</w:t>
          </w:r>
        </w:sdtContent>
      </w:sdt>
      <w:r>
        <w:t xml:space="preserve"> S</w:t>
      </w:r>
      <w:r w:rsidRPr="003E1B6A">
        <w:t>pecifically on China, in the run</w:t>
      </w:r>
      <w:r>
        <w:t>-</w:t>
      </w:r>
      <w:r w:rsidRPr="003E1B6A">
        <w:t>up to the Paris agreement, for example</w:t>
      </w:r>
      <w:r>
        <w:t>,</w:t>
      </w:r>
      <w:r w:rsidRPr="003E1B6A">
        <w:t xml:space="preserve"> do you think </w:t>
      </w:r>
      <w:r w:rsidR="00B47C99">
        <w:t xml:space="preserve">that </w:t>
      </w:r>
      <w:r w:rsidRPr="003E1B6A">
        <w:t>the French did a better job or a similar job to ourselves in bringing China on board for an agreement?</w:t>
      </w:r>
    </w:p>
    <w:p w:rsidR="000109F5" w:rsidP="000109F5">
      <w:pPr>
        <w:pStyle w:val="Answer"/>
      </w:pPr>
      <w:sdt>
        <w:sdtPr>
          <w:alias w:val="Witness"/>
          <w:id w:val="278926573"/>
          <w:placeholder>
            <w:docPart w:val="0913B73A51BC4467A05C87D9151D945D"/>
          </w:placeholder>
          <w:richText/>
        </w:sdtPr>
        <w:sdtContent>
          <w:r w:rsidRPr="003E1B6A">
            <w:rPr>
              <w:b/>
              <w:i/>
            </w:rPr>
            <w:t>Alok Sharma:</w:t>
          </w:r>
        </w:sdtContent>
      </w:sdt>
      <w:r>
        <w:t xml:space="preserve"> </w:t>
      </w:r>
      <w:r w:rsidRPr="003E1B6A">
        <w:t>I was not in Paris</w:t>
      </w:r>
      <w:r w:rsidR="00B47C99">
        <w:t>,</w:t>
      </w:r>
      <w:r w:rsidRPr="003E1B6A">
        <w:t xml:space="preserve"> so I cannot give you a personal reflection. The only thing I would say</w:t>
      </w:r>
      <w:r w:rsidRPr="001152BE">
        <w:t xml:space="preserve"> is that the US also played a key part in Paris. We have been working with</w:t>
      </w:r>
      <w:r>
        <w:t xml:space="preserve"> U</w:t>
      </w:r>
      <w:r w:rsidRPr="001152BE">
        <w:t xml:space="preserve">S colleagues and others as part of the global effort to ensure </w:t>
      </w:r>
      <w:r w:rsidR="00B47C99">
        <w:t xml:space="preserve">that </w:t>
      </w:r>
      <w:r w:rsidRPr="001152BE">
        <w:t>we can get a consensus and some of these key agreements over the line.</w:t>
      </w:r>
    </w:p>
    <w:p w:rsidR="000109F5" w:rsidP="000109F5">
      <w:pPr>
        <w:pStyle w:val="Question"/>
        <w:numPr>
          <w:ilvl w:val="0"/>
          <w:numId w:val="9"/>
        </w:numPr>
      </w:pPr>
      <w:sdt>
        <w:sdtPr>
          <w:alias w:val="Member"/>
          <w:tag w:val="&lt;Member mnisId='4815' dodsId=''&gt;"/>
          <w:id w:val="-780178793"/>
          <w:placeholder>
            <w:docPart w:val="0913B73A51BC4467A05C87D9151D945D"/>
          </w:placeholder>
          <w:richText/>
        </w:sdtPr>
        <w:sdtContent>
          <w:r w:rsidRPr="001152BE">
            <w:rPr>
              <w:b/>
            </w:rPr>
            <w:t>Mark Logan:</w:t>
          </w:r>
        </w:sdtContent>
      </w:sdt>
      <w:r>
        <w:t xml:space="preserve"> </w:t>
      </w:r>
      <w:r w:rsidRPr="001152BE">
        <w:t>My final question is related to that put</w:t>
      </w:r>
      <w:r>
        <w:t xml:space="preserve"> earlier</w:t>
      </w:r>
      <w:r w:rsidRPr="001152BE">
        <w:t xml:space="preserve"> by my colleague Graham Stringer. How do you make</w:t>
      </w:r>
      <w:r>
        <w:t xml:space="preserve"> COP</w:t>
      </w:r>
      <w:r w:rsidRPr="001152BE">
        <w:t>26 something that is in China</w:t>
      </w:r>
      <w:r w:rsidR="004F2555">
        <w:t>’</w:t>
      </w:r>
      <w:r w:rsidRPr="001152BE">
        <w:t>s interest</w:t>
      </w:r>
      <w:r>
        <w:t>s</w:t>
      </w:r>
      <w:r w:rsidRPr="001152BE">
        <w:t xml:space="preserve"> to sign up to</w:t>
      </w:r>
      <w:r>
        <w:t>?</w:t>
      </w:r>
    </w:p>
    <w:p w:rsidR="000109F5" w:rsidP="000109F5">
      <w:pPr>
        <w:pStyle w:val="Answer"/>
      </w:pPr>
      <w:sdt>
        <w:sdtPr>
          <w:alias w:val="Witness"/>
          <w:id w:val="1356617416"/>
          <w:placeholder>
            <w:docPart w:val="0913B73A51BC4467A05C87D9151D945D"/>
          </w:placeholder>
          <w:richText/>
        </w:sdtPr>
        <w:sdtContent>
          <w:r w:rsidRPr="001152BE">
            <w:rPr>
              <w:b/>
              <w:i/>
            </w:rPr>
            <w:t>Alok Sharma:</w:t>
          </w:r>
        </w:sdtContent>
      </w:sdt>
      <w:r>
        <w:t xml:space="preserve"> </w:t>
      </w:r>
      <w:r w:rsidRPr="001152BE">
        <w:t>China recognises that tackling</w:t>
      </w:r>
      <w:r>
        <w:t xml:space="preserve"> </w:t>
      </w:r>
      <w:r w:rsidRPr="001152BE">
        <w:t>climate change is absolutely in its interests</w:t>
      </w:r>
      <w:r>
        <w:t>.</w:t>
      </w:r>
      <w:r w:rsidRPr="00A05934">
        <w:t xml:space="preserve"> </w:t>
      </w:r>
      <w:r>
        <w:t>W</w:t>
      </w:r>
      <w:r w:rsidRPr="00A05934">
        <w:t>hen I was there in September</w:t>
      </w:r>
      <w:r w:rsidR="00B47C99">
        <w:t>,</w:t>
      </w:r>
      <w:r w:rsidRPr="00A05934">
        <w:t xml:space="preserve"> that was very clear in the discussions</w:t>
      </w:r>
      <w:r>
        <w:t xml:space="preserve"> </w:t>
      </w:r>
      <w:r w:rsidRPr="00A05934">
        <w:t>I had</w:t>
      </w:r>
      <w:r>
        <w:t xml:space="preserve">, and in </w:t>
      </w:r>
      <w:r w:rsidRPr="00A05934">
        <w:t xml:space="preserve">every meeting that I had </w:t>
      </w:r>
      <w:r>
        <w:t>M</w:t>
      </w:r>
      <w:r w:rsidRPr="00A05934">
        <w:t>inisters were very keen to point out that they wanted us to work together constructively to make</w:t>
      </w:r>
      <w:r>
        <w:t xml:space="preserve"> COP</w:t>
      </w:r>
      <w:r w:rsidRPr="00A05934">
        <w:t xml:space="preserve">26 a success. That is the spirit </w:t>
      </w:r>
      <w:r>
        <w:t>in</w:t>
      </w:r>
      <w:r w:rsidRPr="00A05934">
        <w:t xml:space="preserve"> which I hope every country at</w:t>
      </w:r>
      <w:r>
        <w:t xml:space="preserve"> COP</w:t>
      </w:r>
      <w:r w:rsidRPr="00A05934">
        <w:t xml:space="preserve"> will approach the proceeding</w:t>
      </w:r>
      <w:r>
        <w:t>s</w:t>
      </w:r>
      <w:r w:rsidRPr="00A05934">
        <w:t>.</w:t>
      </w:r>
    </w:p>
    <w:p w:rsidR="000109F5" w:rsidP="000109F5">
      <w:pPr>
        <w:pStyle w:val="Question"/>
        <w:numPr>
          <w:ilvl w:val="0"/>
          <w:numId w:val="9"/>
        </w:numPr>
      </w:pPr>
      <w:sdt>
        <w:sdtPr>
          <w:alias w:val="Member"/>
          <w:tag w:val="&lt;Member mnisId='4442' dodsId='72290'&gt;"/>
          <w:id w:val="-708804746"/>
          <w:placeholder>
            <w:docPart w:val="0913B73A51BC4467A05C87D9151D945D"/>
          </w:placeholder>
          <w:richText/>
        </w:sdtPr>
        <w:sdtContent>
          <w:r w:rsidRPr="00A05934">
            <w:rPr>
              <w:b/>
            </w:rPr>
            <w:t>Huw Merriman:</w:t>
          </w:r>
        </w:sdtContent>
      </w:sdt>
      <w:r>
        <w:t xml:space="preserve"> O</w:t>
      </w:r>
      <w:r w:rsidRPr="00A05934">
        <w:t>ne of the overarching goals of</w:t>
      </w:r>
      <w:r>
        <w:t xml:space="preserve"> COP</w:t>
      </w:r>
      <w:r w:rsidRPr="00A05934">
        <w:t>26 is to mobil</w:t>
      </w:r>
      <w:r>
        <w:t>ise</w:t>
      </w:r>
      <w:r w:rsidRPr="00A05934">
        <w:t xml:space="preserve"> $100 billion of climate finance on a yearly basis</w:t>
      </w:r>
      <w:r>
        <w:t>. T</w:t>
      </w:r>
      <w:r w:rsidRPr="00A05934">
        <w:t xml:space="preserve">he OECD has suggested that that is proving difficult to deliver. Why is it proving difficult to deliver, and what will it do </w:t>
      </w:r>
      <w:r>
        <w:t>for</w:t>
      </w:r>
      <w:r w:rsidRPr="00A05934">
        <w:t xml:space="preserve"> the wider success of</w:t>
      </w:r>
      <w:r>
        <w:t xml:space="preserve"> COP</w:t>
      </w:r>
      <w:r w:rsidRPr="00A05934">
        <w:t xml:space="preserve">26 if that commitment cannot be </w:t>
      </w:r>
      <w:r w:rsidR="00B47C99">
        <w:t>sought</w:t>
      </w:r>
      <w:r>
        <w:t>?</w:t>
      </w:r>
    </w:p>
    <w:p w:rsidR="00B47C99" w:rsidP="000109F5">
      <w:pPr>
        <w:pStyle w:val="Answer"/>
      </w:pPr>
      <w:sdt>
        <w:sdtPr>
          <w:alias w:val="Witness"/>
          <w:id w:val="1378200681"/>
          <w:placeholder>
            <w:docPart w:val="0913B73A51BC4467A05C87D9151D945D"/>
          </w:placeholder>
          <w:richText/>
        </w:sdtPr>
        <w:sdtContent>
          <w:r w:rsidRPr="00A05934" w:rsidR="000109F5">
            <w:rPr>
              <w:b/>
              <w:i/>
            </w:rPr>
            <w:t>Alok Sharma:</w:t>
          </w:r>
        </w:sdtContent>
      </w:sdt>
      <w:r w:rsidR="000109F5">
        <w:t xml:space="preserve"> </w:t>
      </w:r>
      <w:r w:rsidRPr="00A05934" w:rsidR="000109F5">
        <w:t xml:space="preserve">I have said from the start of getting into this role that that $100 billion </w:t>
      </w:r>
      <w:r w:rsidR="000109F5">
        <w:t>is</w:t>
      </w:r>
      <w:r w:rsidRPr="00A05934" w:rsidR="000109F5">
        <w:t xml:space="preserve"> very much a matter of trust</w:t>
      </w:r>
      <w:r w:rsidR="000109F5">
        <w:t>. For</w:t>
      </w:r>
      <w:r w:rsidRPr="00A05934" w:rsidR="000109F5">
        <w:t xml:space="preserve"> develop</w:t>
      </w:r>
      <w:r w:rsidR="000109F5">
        <w:t>ing</w:t>
      </w:r>
      <w:r w:rsidRPr="00A05934" w:rsidR="000109F5">
        <w:t xml:space="preserve"> countries</w:t>
      </w:r>
      <w:r>
        <w:t>,</w:t>
      </w:r>
      <w:r w:rsidRPr="00A05934" w:rsidR="000109F5">
        <w:t xml:space="preserve"> it has become a totemic issue</w:t>
      </w:r>
      <w:r>
        <w:t>,</w:t>
      </w:r>
      <w:r w:rsidRPr="00A05934" w:rsidR="000109F5">
        <w:t xml:space="preserve"> and we have to try to get this over the line. The last set of official figures </w:t>
      </w:r>
      <w:r w:rsidR="008630CD">
        <w:t>is</w:t>
      </w:r>
      <w:r w:rsidRPr="00A05934" w:rsidR="000109F5">
        <w:t xml:space="preserve"> from 2019. </w:t>
      </w:r>
      <w:r>
        <w:t xml:space="preserve">They </w:t>
      </w:r>
      <w:r w:rsidRPr="00A05934" w:rsidR="000109F5">
        <w:t>show that just under $80 billion was mobilised in that year, so we were $20</w:t>
      </w:r>
      <w:r w:rsidR="000109F5">
        <w:t> </w:t>
      </w:r>
      <w:r w:rsidRPr="00A05934" w:rsidR="000109F5">
        <w:t xml:space="preserve">billion short at that point. </w:t>
      </w:r>
    </w:p>
    <w:p w:rsidR="00B47C99" w:rsidP="000109F5">
      <w:pPr>
        <w:pStyle w:val="Answer"/>
      </w:pPr>
      <w:r w:rsidRPr="00A05934">
        <w:t>I have spent a lot of time, as indeed have other colleagues</w:t>
      </w:r>
      <w:r>
        <w:t xml:space="preserve"> </w:t>
      </w:r>
      <w:r w:rsidRPr="00A05934">
        <w:t xml:space="preserve">in </w:t>
      </w:r>
      <w:r>
        <w:t>our</w:t>
      </w:r>
      <w:r w:rsidRPr="00A05934">
        <w:t xml:space="preserve"> </w:t>
      </w:r>
      <w:r>
        <w:t>G</w:t>
      </w:r>
      <w:r w:rsidRPr="00A05934">
        <w:t>overnment</w:t>
      </w:r>
      <w:r>
        <w:t xml:space="preserve"> and the</w:t>
      </w:r>
      <w:r w:rsidRPr="00A05934">
        <w:t xml:space="preserve"> German </w:t>
      </w:r>
      <w:r>
        <w:t>and</w:t>
      </w:r>
      <w:r w:rsidRPr="00A05934">
        <w:t xml:space="preserve"> Canadian </w:t>
      </w:r>
      <w:r>
        <w:t>G</w:t>
      </w:r>
      <w:r w:rsidRPr="00A05934">
        <w:t>overnment</w:t>
      </w:r>
      <w:r>
        <w:t>s</w:t>
      </w:r>
      <w:r w:rsidRPr="00A05934">
        <w:t xml:space="preserve"> and other partners, asking donor nations to step up. You have seen additional commitments. At the end of the G7 you saw additional commitments coming from Canada, Japan</w:t>
      </w:r>
      <w:r>
        <w:t xml:space="preserve"> and</w:t>
      </w:r>
      <w:r w:rsidRPr="00A05934">
        <w:t xml:space="preserve"> Germany</w:t>
      </w:r>
      <w:r>
        <w:t xml:space="preserve">; more </w:t>
      </w:r>
      <w:r w:rsidRPr="00A05934">
        <w:t>recently</w:t>
      </w:r>
      <w:r>
        <w:t>,</w:t>
      </w:r>
      <w:r w:rsidRPr="00A05934">
        <w:t xml:space="preserve"> you have seen announcements made by the Nordic countries and others. </w:t>
      </w:r>
    </w:p>
    <w:p w:rsidR="000109F5" w:rsidP="000109F5">
      <w:pPr>
        <w:pStyle w:val="Answer"/>
      </w:pPr>
      <w:r w:rsidRPr="00A05934">
        <w:t>I have</w:t>
      </w:r>
      <w:r>
        <w:t xml:space="preserve"> also</w:t>
      </w:r>
      <w:r w:rsidRPr="00A05934">
        <w:t xml:space="preserve"> spent a lot of time talking to multilateral development banks, so I do think </w:t>
      </w:r>
      <w:r w:rsidR="00B47C99">
        <w:t xml:space="preserve">that </w:t>
      </w:r>
      <w:r w:rsidRPr="00A05934">
        <w:t>we are in touching distance of $100 billion. We will set this out in a delivery plan. Obviously, the numbers that we set out will be verified by the OECD</w:t>
      </w:r>
      <w:r>
        <w:t xml:space="preserve">. These are not </w:t>
      </w:r>
      <w:r w:rsidRPr="00A05934">
        <w:t xml:space="preserve">numbers </w:t>
      </w:r>
      <w:r w:rsidRPr="00C8662F">
        <w:t>being put together by France, Germany or ourselves</w:t>
      </w:r>
      <w:r>
        <w:t xml:space="preserve">; they are numbers </w:t>
      </w:r>
      <w:r w:rsidRPr="00C8662F">
        <w:t xml:space="preserve">fed into the OECD and then verified and checked </w:t>
      </w:r>
      <w:r>
        <w:t xml:space="preserve">off </w:t>
      </w:r>
      <w:r w:rsidRPr="00C8662F">
        <w:t>by them.</w:t>
      </w:r>
    </w:p>
    <w:p w:rsidR="000109F5" w:rsidP="000109F5">
      <w:pPr>
        <w:pStyle w:val="Question"/>
        <w:numPr>
          <w:ilvl w:val="0"/>
          <w:numId w:val="9"/>
        </w:numPr>
      </w:pPr>
      <w:sdt>
        <w:sdtPr>
          <w:alias w:val="Member"/>
          <w:tag w:val="&lt;Member mnisId='4442' dodsId='72290'&gt;"/>
          <w:id w:val="-206026818"/>
          <w:placeholder>
            <w:docPart w:val="0913B73A51BC4467A05C87D9151D945D"/>
          </w:placeholder>
          <w:richText/>
        </w:sdtPr>
        <w:sdtContent>
          <w:r w:rsidRPr="00C8662F">
            <w:rPr>
              <w:b/>
            </w:rPr>
            <w:t>Huw Merriman:</w:t>
          </w:r>
        </w:sdtContent>
      </w:sdt>
      <w:r>
        <w:t xml:space="preserve"> O</w:t>
      </w:r>
      <w:r w:rsidRPr="00C8662F">
        <w:t xml:space="preserve">ne of the other matters for you in Glasgow is finalising the Paris </w:t>
      </w:r>
      <w:r w:rsidR="00B47C99">
        <w:t>rule</w:t>
      </w:r>
      <w:r w:rsidRPr="00C8662F" w:rsidR="00B47C99">
        <w:t>book</w:t>
      </w:r>
      <w:r w:rsidRPr="00C8662F">
        <w:t xml:space="preserve">. Do you anticipate that those matters can </w:t>
      </w:r>
      <w:r>
        <w:t xml:space="preserve">be </w:t>
      </w:r>
      <w:r w:rsidRPr="00C8662F">
        <w:t>finalised</w:t>
      </w:r>
      <w:r>
        <w:t>?</w:t>
      </w:r>
      <w:r w:rsidRPr="00C8662F">
        <w:t xml:space="preserve"> </w:t>
      </w:r>
      <w:r>
        <w:t>W</w:t>
      </w:r>
      <w:r w:rsidRPr="00C8662F">
        <w:t>hy has it proved so difficult</w:t>
      </w:r>
      <w:r>
        <w:t>?</w:t>
      </w:r>
    </w:p>
    <w:p w:rsidR="00B47C99" w:rsidP="000109F5">
      <w:pPr>
        <w:pStyle w:val="Answer"/>
      </w:pPr>
      <w:sdt>
        <w:sdtPr>
          <w:alias w:val="Witness"/>
          <w:id w:val="1526286024"/>
          <w:placeholder>
            <w:docPart w:val="0913B73A51BC4467A05C87D9151D945D"/>
          </w:placeholder>
          <w:richText/>
        </w:sdtPr>
        <w:sdtContent>
          <w:r w:rsidRPr="00C8662F" w:rsidR="000109F5">
            <w:rPr>
              <w:b/>
              <w:i/>
            </w:rPr>
            <w:t>Alok Sharma:</w:t>
          </w:r>
        </w:sdtContent>
      </w:sdt>
      <w:r w:rsidR="000109F5">
        <w:t xml:space="preserve"> T</w:t>
      </w:r>
      <w:r w:rsidRPr="00C8662F" w:rsidR="000109F5">
        <w:t>here are a number of outstanding issues. There are three particular</w:t>
      </w:r>
      <w:r w:rsidR="000109F5">
        <w:t xml:space="preserve"> issues, one being a</w:t>
      </w:r>
      <w:r w:rsidRPr="00C8662F" w:rsidR="000109F5">
        <w:t>rticle 6</w:t>
      </w:r>
      <w:r w:rsidR="000109F5">
        <w:t>: t</w:t>
      </w:r>
      <w:r w:rsidRPr="00C8662F" w:rsidR="000109F5">
        <w:t xml:space="preserve">he transparency frameworks and common timeframes. I </w:t>
      </w:r>
      <w:r>
        <w:t>think that</w:t>
      </w:r>
      <w:r w:rsidRPr="00C8662F" w:rsidR="000109F5">
        <w:t xml:space="preserve"> we have made some progress. We had a ministerial meeting in London</w:t>
      </w:r>
      <w:r w:rsidR="000109F5">
        <w:t>; a</w:t>
      </w:r>
      <w:r w:rsidRPr="00C8662F" w:rsidR="000109F5">
        <w:t xml:space="preserve">bout 50 </w:t>
      </w:r>
      <w:r w:rsidRPr="00C8662F">
        <w:t>Government</w:t>
      </w:r>
      <w:r>
        <w:t xml:space="preserve">s </w:t>
      </w:r>
      <w:r w:rsidR="000109F5">
        <w:t>came</w:t>
      </w:r>
      <w:r w:rsidRPr="00C8662F" w:rsidR="000109F5">
        <w:t xml:space="preserve"> together. Many of the </w:t>
      </w:r>
      <w:r w:rsidR="000109F5">
        <w:t>M</w:t>
      </w:r>
      <w:r w:rsidRPr="00C8662F" w:rsidR="000109F5">
        <w:t>inisters came physically to th</w:t>
      </w:r>
      <w:r w:rsidR="000109F5">
        <w:t>at. In</w:t>
      </w:r>
      <w:r w:rsidRPr="00C8662F" w:rsidR="000109F5">
        <w:t xml:space="preserve"> Milan</w:t>
      </w:r>
      <w:r>
        <w:t>,</w:t>
      </w:r>
      <w:r w:rsidRPr="00C8662F" w:rsidR="000109F5">
        <w:t xml:space="preserve"> we had a pre</w:t>
      </w:r>
      <w:r w:rsidR="000109F5">
        <w:noBreakHyphen/>
        <w:t>COP</w:t>
      </w:r>
      <w:r w:rsidRPr="00C8662F" w:rsidR="000109F5">
        <w:t xml:space="preserve"> meeting. </w:t>
      </w:r>
    </w:p>
    <w:p w:rsidR="000109F5" w:rsidP="000109F5">
      <w:pPr>
        <w:pStyle w:val="Answer"/>
      </w:pPr>
      <w:r>
        <w:t>W</w:t>
      </w:r>
      <w:r w:rsidRPr="00C8662F">
        <w:t>e are starting to see some landing grounds, but the reality is that individual countries</w:t>
      </w:r>
      <w:r>
        <w:t xml:space="preserve"> will need</w:t>
      </w:r>
      <w:r w:rsidRPr="00C8662F">
        <w:t xml:space="preserve"> to compromise </w:t>
      </w:r>
      <w:r>
        <w:t>on</w:t>
      </w:r>
      <w:r w:rsidRPr="00C8662F">
        <w:t xml:space="preserve"> long</w:t>
      </w:r>
      <w:r>
        <w:t>-</w:t>
      </w:r>
      <w:r w:rsidRPr="00C8662F">
        <w:t>held positions</w:t>
      </w:r>
      <w:r>
        <w:t>. T</w:t>
      </w:r>
      <w:r w:rsidRPr="00C8662F">
        <w:t>his will be a big challenge</w:t>
      </w:r>
      <w:r>
        <w:t>.</w:t>
      </w:r>
      <w:r w:rsidRPr="00BB08AF">
        <w:t xml:space="preserve"> </w:t>
      </w:r>
      <w:r>
        <w:t>T</w:t>
      </w:r>
      <w:r w:rsidRPr="00BB08AF">
        <w:t xml:space="preserve">he fact that after six years we are still discussing these issues demonstrates just how difficult and </w:t>
      </w:r>
      <w:r>
        <w:t xml:space="preserve">knotty </w:t>
      </w:r>
      <w:r w:rsidRPr="00BB08AF">
        <w:t>they are, but if we are to give</w:t>
      </w:r>
      <w:r>
        <w:t xml:space="preserve"> </w:t>
      </w:r>
      <w:r w:rsidRPr="00BB08AF">
        <w:t xml:space="preserve">full life to the Paris agreement we will have to get </w:t>
      </w:r>
      <w:r w:rsidR="00B47C99">
        <w:t xml:space="preserve">them </w:t>
      </w:r>
      <w:r w:rsidRPr="00BB08AF">
        <w:t xml:space="preserve">over the line. </w:t>
      </w:r>
      <w:r>
        <w:t>E</w:t>
      </w:r>
      <w:r w:rsidRPr="00BB08AF">
        <w:t>verybody understands what is at risk if we do not, but I cannot sit here and say to you it is</w:t>
      </w:r>
      <w:r>
        <w:t xml:space="preserve"> a s</w:t>
      </w:r>
      <w:r w:rsidRPr="00BB08AF">
        <w:t>lam dunk because this is very, very tough.</w:t>
      </w:r>
    </w:p>
    <w:p w:rsidR="000109F5" w:rsidP="000109F5">
      <w:pPr>
        <w:pStyle w:val="Question"/>
        <w:numPr>
          <w:ilvl w:val="0"/>
          <w:numId w:val="9"/>
        </w:numPr>
      </w:pPr>
      <w:sdt>
        <w:sdtPr>
          <w:alias w:val="Member"/>
          <w:tag w:val="&lt;Member mnisId='1578' dodsId='40488'&gt;"/>
          <w:id w:val="-451170223"/>
          <w:placeholder>
            <w:docPart w:val="0913B73A51BC4467A05C87D9151D945D"/>
          </w:placeholder>
          <w:richText/>
        </w:sdtPr>
        <w:sdtContent>
          <w:r w:rsidRPr="00BB08AF">
            <w:rPr>
              <w:b/>
            </w:rPr>
            <w:t>Chair:</w:t>
          </w:r>
        </w:sdtContent>
      </w:sdt>
      <w:r>
        <w:t xml:space="preserve"> </w:t>
      </w:r>
      <w:r w:rsidRPr="00BB08AF">
        <w:t>On Hugh</w:t>
      </w:r>
      <w:r w:rsidR="004F2555">
        <w:t>’</w:t>
      </w:r>
      <w:r>
        <w:t>s</w:t>
      </w:r>
      <w:r w:rsidRPr="00BB08AF">
        <w:t xml:space="preserve"> point about climate finance, are you confident that you will get to the $100 billion</w:t>
      </w:r>
      <w:r>
        <w:t>?</w:t>
      </w:r>
    </w:p>
    <w:p w:rsidR="000109F5" w:rsidP="000109F5">
      <w:pPr>
        <w:pStyle w:val="Answer"/>
      </w:pPr>
      <w:sdt>
        <w:sdtPr>
          <w:alias w:val="Witness"/>
          <w:id w:val="-103042114"/>
          <w:placeholder>
            <w:docPart w:val="0913B73A51BC4467A05C87D9151D945D"/>
          </w:placeholder>
          <w:richText/>
        </w:sdtPr>
        <w:sdtContent>
          <w:r w:rsidRPr="00BB08AF">
            <w:rPr>
              <w:b/>
              <w:i/>
            </w:rPr>
            <w:t>Alok Sharma:</w:t>
          </w:r>
        </w:sdtContent>
      </w:sdt>
      <w:r>
        <w:t xml:space="preserve"> W</w:t>
      </w:r>
      <w:r w:rsidRPr="00BB08AF">
        <w:t xml:space="preserve">e are in touching distance, and when we set out the delivery plan everyone will be able to see and make comments on what is </w:t>
      </w:r>
      <w:r>
        <w:t>there</w:t>
      </w:r>
      <w:r w:rsidRPr="00BB08AF">
        <w:t>.</w:t>
      </w:r>
    </w:p>
    <w:p w:rsidR="000109F5" w:rsidP="000109F5">
      <w:pPr>
        <w:pStyle w:val="Question"/>
        <w:numPr>
          <w:ilvl w:val="0"/>
          <w:numId w:val="9"/>
        </w:numPr>
      </w:pPr>
      <w:sdt>
        <w:sdtPr>
          <w:alias w:val="Member"/>
          <w:tag w:val="&lt;Member mnisId='1578' dodsId='40488'&gt;"/>
          <w:id w:val="-1366903960"/>
          <w:placeholder>
            <w:docPart w:val="0913B73A51BC4467A05C87D9151D945D"/>
          </w:placeholder>
          <w:richText/>
        </w:sdtPr>
        <w:sdtContent>
          <w:r w:rsidRPr="00BB08AF">
            <w:rPr>
              <w:b/>
            </w:rPr>
            <w:t>Chair:</w:t>
          </w:r>
        </w:sdtContent>
      </w:sdt>
      <w:r>
        <w:t xml:space="preserve"> </w:t>
      </w:r>
      <w:r w:rsidRPr="00BB08AF">
        <w:t>You have been travelling the world visiting lots of countries, sometimes for the first time. Which countries have impressed you most</w:t>
      </w:r>
      <w:r>
        <w:t>?</w:t>
      </w:r>
    </w:p>
    <w:p w:rsidR="00B47C99" w:rsidP="000109F5">
      <w:pPr>
        <w:pStyle w:val="Answer"/>
      </w:pPr>
      <w:sdt>
        <w:sdtPr>
          <w:alias w:val="Witness"/>
          <w:id w:val="-1583978720"/>
          <w:placeholder>
            <w:docPart w:val="0913B73A51BC4467A05C87D9151D945D"/>
          </w:placeholder>
          <w:richText/>
        </w:sdtPr>
        <w:sdtContent>
          <w:r w:rsidRPr="00BB08AF" w:rsidR="000109F5">
            <w:rPr>
              <w:b/>
              <w:i/>
            </w:rPr>
            <w:t>Alok Sharma:</w:t>
          </w:r>
        </w:sdtContent>
      </w:sdt>
      <w:r w:rsidR="000109F5">
        <w:t xml:space="preserve"> </w:t>
      </w:r>
      <w:r w:rsidRPr="00BB08AF" w:rsidR="000109F5">
        <w:t>I am not trying to be diplomatic here</w:t>
      </w:r>
      <w:r w:rsidR="000109F5">
        <w:t xml:space="preserve">. I think that </w:t>
      </w:r>
      <w:r>
        <w:t>in</w:t>
      </w:r>
      <w:r w:rsidR="000109F5">
        <w:t xml:space="preserve"> every country I have visited and spoken to I have been</w:t>
      </w:r>
      <w:r w:rsidRPr="00BB08AF" w:rsidR="000109F5">
        <w:t xml:space="preserve"> struck by</w:t>
      </w:r>
      <w:r w:rsidRPr="00D23373" w:rsidR="000109F5">
        <w:t xml:space="preserve"> the genuine commitment and understanding</w:t>
      </w:r>
      <w:r w:rsidR="000109F5">
        <w:t xml:space="preserve"> </w:t>
      </w:r>
      <w:r w:rsidRPr="00D23373" w:rsidR="000109F5">
        <w:t>that climate change matters internationally</w:t>
      </w:r>
      <w:r w:rsidR="000109F5">
        <w:t xml:space="preserve"> </w:t>
      </w:r>
      <w:r w:rsidRPr="00D23373" w:rsidR="000109F5">
        <w:t>but also for their populations</w:t>
      </w:r>
      <w:r w:rsidR="000109F5">
        <w:t>. I</w:t>
      </w:r>
      <w:r w:rsidRPr="00D23373" w:rsidR="000109F5">
        <w:t xml:space="preserve"> have been to some countries </w:t>
      </w:r>
      <w:r>
        <w:t xml:space="preserve">that </w:t>
      </w:r>
      <w:r w:rsidRPr="00D23373" w:rsidR="000109F5">
        <w:t>have experienced flooding.</w:t>
      </w:r>
      <w:r w:rsidR="000109F5">
        <w:t xml:space="preserve"> T</w:t>
      </w:r>
      <w:r w:rsidRPr="00D23373" w:rsidR="000109F5">
        <w:t xml:space="preserve">hat is something </w:t>
      </w:r>
      <w:r>
        <w:t xml:space="preserve">that </w:t>
      </w:r>
      <w:r w:rsidRPr="00D23373" w:rsidR="000109F5">
        <w:t>we have discussed</w:t>
      </w:r>
      <w:r w:rsidR="000109F5">
        <w:t>.</w:t>
      </w:r>
      <w:r w:rsidRPr="00D23373" w:rsidR="000109F5">
        <w:t xml:space="preserve"> </w:t>
      </w:r>
      <w:r w:rsidR="000109F5">
        <w:t xml:space="preserve">We have seen </w:t>
      </w:r>
      <w:r w:rsidRPr="00D23373" w:rsidR="000109F5">
        <w:t>what is happening</w:t>
      </w:r>
      <w:r w:rsidR="000109F5">
        <w:t xml:space="preserve"> as a result of</w:t>
      </w:r>
      <w:r w:rsidRPr="00D23373" w:rsidR="000109F5">
        <w:t xml:space="preserve"> permafrost melting and</w:t>
      </w:r>
      <w:r w:rsidR="000109F5">
        <w:t xml:space="preserve"> </w:t>
      </w:r>
      <w:r w:rsidRPr="00D23373" w:rsidR="000109F5">
        <w:t xml:space="preserve">the impact </w:t>
      </w:r>
      <w:r w:rsidR="000109F5">
        <w:t>that has on</w:t>
      </w:r>
      <w:r w:rsidRPr="00D23373" w:rsidR="000109F5">
        <w:t xml:space="preserve"> infrastructure. The fact that countries recognis</w:t>
      </w:r>
      <w:r w:rsidR="000109F5">
        <w:t xml:space="preserve">e </w:t>
      </w:r>
      <w:r>
        <w:t xml:space="preserve">that </w:t>
      </w:r>
      <w:r w:rsidRPr="00D23373" w:rsidR="000109F5">
        <w:t>this is having a detrimental impact on their populations has been incredibly encouraging.</w:t>
      </w:r>
      <w:r w:rsidR="000109F5">
        <w:t xml:space="preserve"> </w:t>
      </w:r>
    </w:p>
    <w:p w:rsidR="000109F5" w:rsidP="000109F5">
      <w:pPr>
        <w:pStyle w:val="Answer"/>
      </w:pPr>
      <w:r>
        <w:t xml:space="preserve">That is one point. The </w:t>
      </w:r>
      <w:r w:rsidRPr="00D23373">
        <w:t>other is for countries to make commitments and</w:t>
      </w:r>
      <w:r>
        <w:t xml:space="preserve"> </w:t>
      </w:r>
      <w:r w:rsidRPr="00D23373">
        <w:t>take action</w:t>
      </w:r>
      <w:r>
        <w:t>,</w:t>
      </w:r>
      <w:r w:rsidRPr="00D23373">
        <w:t xml:space="preserve"> and that is what this whole process is about.</w:t>
      </w:r>
    </w:p>
    <w:p w:rsidR="000109F5" w:rsidP="000109F5">
      <w:pPr>
        <w:pStyle w:val="Question"/>
        <w:numPr>
          <w:ilvl w:val="0"/>
          <w:numId w:val="9"/>
        </w:numPr>
      </w:pPr>
      <w:sdt>
        <w:sdtPr>
          <w:alias w:val="Member"/>
          <w:tag w:val="&lt;Member mnisId='1578' dodsId='40488'&gt;"/>
          <w:id w:val="2004470318"/>
          <w:placeholder>
            <w:docPart w:val="0913B73A51BC4467A05C87D9151D945D"/>
          </w:placeholder>
          <w:richText/>
        </w:sdtPr>
        <w:sdtContent>
          <w:r w:rsidRPr="00D23373">
            <w:rPr>
              <w:b/>
            </w:rPr>
            <w:t>Chair:</w:t>
          </w:r>
        </w:sdtContent>
      </w:sdt>
      <w:r>
        <w:t xml:space="preserve"> </w:t>
      </w:r>
      <w:r w:rsidRPr="00D23373">
        <w:t>We need leaders, examples and role models. There must be some countr</w:t>
      </w:r>
      <w:r w:rsidR="00E96C03">
        <w:t>ies</w:t>
      </w:r>
      <w:r w:rsidRPr="00D23373">
        <w:t xml:space="preserve"> </w:t>
      </w:r>
      <w:r w:rsidR="00E96C03">
        <w:t xml:space="preserve">that </w:t>
      </w:r>
      <w:r w:rsidRPr="00D23373">
        <w:t xml:space="preserve">you have gone to that you think </w:t>
      </w:r>
      <w:r w:rsidR="00E96C03">
        <w:t xml:space="preserve">have </w:t>
      </w:r>
      <w:r w:rsidRPr="00D23373">
        <w:t>really got it</w:t>
      </w:r>
      <w:r w:rsidRPr="00495FE5">
        <w:t xml:space="preserve"> and we are making common cause with </w:t>
      </w:r>
      <w:r w:rsidR="00E96C03">
        <w:t>them</w:t>
      </w:r>
      <w:r w:rsidRPr="00495FE5">
        <w:t>. Which ones w</w:t>
      </w:r>
      <w:r>
        <w:t xml:space="preserve">ould </w:t>
      </w:r>
      <w:r w:rsidR="00E96C03">
        <w:t xml:space="preserve">they be </w:t>
      </w:r>
      <w:r w:rsidRPr="00495FE5">
        <w:t>on your travels</w:t>
      </w:r>
      <w:r>
        <w:t>?</w:t>
      </w:r>
    </w:p>
    <w:p w:rsidR="000109F5" w:rsidP="000109F5">
      <w:pPr>
        <w:pStyle w:val="Answer"/>
      </w:pPr>
      <w:sdt>
        <w:sdtPr>
          <w:alias w:val="Witness"/>
          <w:id w:val="-461505387"/>
          <w:placeholder>
            <w:docPart w:val="0913B73A51BC4467A05C87D9151D945D"/>
          </w:placeholder>
          <w:richText/>
        </w:sdtPr>
        <w:sdtContent>
          <w:r w:rsidRPr="00495FE5">
            <w:rPr>
              <w:b/>
              <w:i/>
            </w:rPr>
            <w:t>Alok Sharma:</w:t>
          </w:r>
        </w:sdtContent>
      </w:sdt>
      <w:r>
        <w:t xml:space="preserve"> T</w:t>
      </w:r>
      <w:r w:rsidRPr="00495FE5">
        <w:t>ake India, for instance. I have been there twice</w:t>
      </w:r>
      <w:r>
        <w:t>.</w:t>
      </w:r>
      <w:r w:rsidRPr="00495FE5">
        <w:t xml:space="preserve"> I have met Prime Minister Modi. He is very invested in climate action</w:t>
      </w:r>
      <w:r>
        <w:t xml:space="preserve">. We had a </w:t>
      </w:r>
      <w:r w:rsidRPr="00495FE5">
        <w:t>discussion on biodiversity. The reason I pick India</w:t>
      </w:r>
      <w:r>
        <w:t xml:space="preserve">—I spoke earlier about energy transition—is </w:t>
      </w:r>
      <w:r w:rsidRPr="00495FE5">
        <w:t>that</w:t>
      </w:r>
      <w:r>
        <w:t xml:space="preserve"> it has</w:t>
      </w:r>
      <w:r w:rsidRPr="00495FE5">
        <w:t xml:space="preserve"> an incredibly ambitious plan to get to 450</w:t>
      </w:r>
      <w:r>
        <w:t> </w:t>
      </w:r>
      <w:r w:rsidRPr="00495FE5">
        <w:t>gigawatts by 2030.</w:t>
      </w:r>
      <w:r>
        <w:t xml:space="preserve"> It has</w:t>
      </w:r>
      <w:r w:rsidRPr="00495FE5">
        <w:t xml:space="preserve"> already reached 100 gigawatts an</w:t>
      </w:r>
      <w:r>
        <w:t xml:space="preserve">d it is </w:t>
      </w:r>
      <w:r w:rsidRPr="00495FE5">
        <w:t xml:space="preserve">determined to push this forward. One of the things </w:t>
      </w:r>
      <w:r w:rsidR="00E96C03">
        <w:t xml:space="preserve">that </w:t>
      </w:r>
      <w:r w:rsidRPr="00495FE5">
        <w:t>I said I would like to see</w:t>
      </w:r>
      <w:r>
        <w:t xml:space="preserve"> in India</w:t>
      </w:r>
      <w:r w:rsidRPr="00495FE5">
        <w:t xml:space="preserve"> is</w:t>
      </w:r>
      <w:r>
        <w:t xml:space="preserve"> for</w:t>
      </w:r>
      <w:r w:rsidRPr="00495FE5">
        <w:t xml:space="preserve"> that 450 </w:t>
      </w:r>
      <w:r w:rsidR="00E96C03">
        <w:t xml:space="preserve">GW </w:t>
      </w:r>
      <w:r w:rsidRPr="00495FE5">
        <w:t>to be reflected in</w:t>
      </w:r>
      <w:r>
        <w:t xml:space="preserve"> its</w:t>
      </w:r>
      <w:r w:rsidRPr="00495FE5">
        <w:t xml:space="preserve"> NDC. As an example,</w:t>
      </w:r>
      <w:r w:rsidRPr="00846121">
        <w:t xml:space="preserve"> that country is making big efforts to move to clean energy.</w:t>
      </w:r>
    </w:p>
    <w:p w:rsidR="000109F5" w:rsidP="000109F5">
      <w:pPr>
        <w:pStyle w:val="Question"/>
        <w:numPr>
          <w:ilvl w:val="0"/>
          <w:numId w:val="9"/>
        </w:numPr>
      </w:pPr>
      <w:sdt>
        <w:sdtPr>
          <w:alias w:val="Member"/>
          <w:tag w:val="&lt;Member mnisId='449' dodsId='25259'&gt;"/>
          <w:id w:val="-1545436055"/>
          <w:placeholder>
            <w:docPart w:val="0913B73A51BC4467A05C87D9151D945D"/>
          </w:placeholder>
          <w:richText/>
        </w:sdtPr>
        <w:sdtContent>
          <w:r w:rsidRPr="00846121">
            <w:rPr>
              <w:b/>
            </w:rPr>
            <w:t>Graham Stringer:</w:t>
          </w:r>
        </w:sdtContent>
      </w:sdt>
      <w:r>
        <w:t xml:space="preserve"> Is Modi going to </w:t>
      </w:r>
      <w:r w:rsidRPr="00846121">
        <w:t>Glasgow?</w:t>
      </w:r>
    </w:p>
    <w:p w:rsidR="000109F5" w:rsidP="000109F5">
      <w:pPr>
        <w:pStyle w:val="Answer"/>
      </w:pPr>
      <w:sdt>
        <w:sdtPr>
          <w:alias w:val="Witness"/>
          <w:id w:val="1967853514"/>
          <w:placeholder>
            <w:docPart w:val="0913B73A51BC4467A05C87D9151D945D"/>
          </w:placeholder>
          <w:richText/>
        </w:sdtPr>
        <w:sdtContent>
          <w:r w:rsidRPr="00846121">
            <w:rPr>
              <w:b/>
              <w:i/>
            </w:rPr>
            <w:t>Alok Sharma:</w:t>
          </w:r>
        </w:sdtContent>
      </w:sdt>
      <w:r>
        <w:t xml:space="preserve"> </w:t>
      </w:r>
      <w:r w:rsidRPr="00846121">
        <w:t xml:space="preserve">It is probably up to individual </w:t>
      </w:r>
      <w:r w:rsidRPr="00846121" w:rsidR="00E96C03">
        <w:t xml:space="preserve">Governments </w:t>
      </w:r>
      <w:r w:rsidRPr="00846121">
        <w:t>to set out formally whether</w:t>
      </w:r>
      <w:r>
        <w:t xml:space="preserve"> or not</w:t>
      </w:r>
      <w:r w:rsidRPr="00846121">
        <w:t xml:space="preserve"> they are coming. All I can say is that I would like to see as many world leaders come as possible</w:t>
      </w:r>
      <w:r>
        <w:t xml:space="preserve">. </w:t>
      </w:r>
      <w:r w:rsidRPr="00846121">
        <w:t>I do not know whether Peter wants to add anything.</w:t>
      </w:r>
    </w:p>
    <w:p w:rsidR="000109F5" w:rsidP="000109F5">
      <w:pPr>
        <w:pStyle w:val="Answer"/>
      </w:pPr>
      <w:sdt>
        <w:sdtPr>
          <w:alias w:val="Witness"/>
          <w:id w:val="-195391834"/>
          <w:placeholder>
            <w:docPart w:val="0913B73A51BC4467A05C87D9151D945D"/>
          </w:placeholder>
          <w:richText/>
        </w:sdtPr>
        <w:sdtContent>
          <w:r w:rsidRPr="00846121">
            <w:rPr>
              <w:b/>
              <w:i/>
            </w:rPr>
            <w:t>Peter Hill:</w:t>
          </w:r>
        </w:sdtContent>
      </w:sdt>
      <w:r>
        <w:t xml:space="preserve"> </w:t>
      </w:r>
      <w:r w:rsidRPr="00846121">
        <w:t>No. It is up to the country to say whether or not they are coming</w:t>
      </w:r>
      <w:r>
        <w:t>.</w:t>
      </w:r>
    </w:p>
    <w:p w:rsidR="000109F5" w:rsidP="000109F5">
      <w:pPr>
        <w:pStyle w:val="Question"/>
        <w:numPr>
          <w:ilvl w:val="0"/>
          <w:numId w:val="9"/>
        </w:numPr>
      </w:pPr>
      <w:sdt>
        <w:sdtPr>
          <w:alias w:val="Member"/>
          <w:tag w:val="&lt;Member mnisId='1578' dodsId='40488'&gt;"/>
          <w:id w:val="-1001580970"/>
          <w:placeholder>
            <w:docPart w:val="0913B73A51BC4467A05C87D9151D945D"/>
          </w:placeholder>
          <w:richText/>
        </w:sdtPr>
        <w:sdtContent>
          <w:r w:rsidRPr="00846121">
            <w:rPr>
              <w:b/>
            </w:rPr>
            <w:t>Chair:</w:t>
          </w:r>
        </w:sdtContent>
      </w:sdt>
      <w:r>
        <w:t xml:space="preserve"> As you </w:t>
      </w:r>
      <w:r w:rsidRPr="00846121">
        <w:t xml:space="preserve">contemplate </w:t>
      </w:r>
      <w:r>
        <w:t>COP</w:t>
      </w:r>
      <w:r w:rsidRPr="00846121">
        <w:t xml:space="preserve"> starting in two weeks, what adjective best describes your feelings as you look forward to it?</w:t>
      </w:r>
    </w:p>
    <w:p w:rsidR="000109F5" w:rsidP="000109F5">
      <w:pPr>
        <w:pStyle w:val="Answer"/>
      </w:pPr>
      <w:sdt>
        <w:sdtPr>
          <w:alias w:val="Witness"/>
          <w:id w:val="-424502678"/>
          <w:placeholder>
            <w:docPart w:val="0913B73A51BC4467A05C87D9151D945D"/>
          </w:placeholder>
          <w:richText/>
        </w:sdtPr>
        <w:sdtContent>
          <w:r w:rsidRPr="00846121">
            <w:rPr>
              <w:b/>
              <w:i/>
            </w:rPr>
            <w:t>Alok Sharma:</w:t>
          </w:r>
        </w:sdtContent>
      </w:sdt>
      <w:r>
        <w:t xml:space="preserve"> Challeng</w:t>
      </w:r>
      <w:r w:rsidR="00E96C03">
        <w:t>e</w:t>
      </w:r>
      <w:r>
        <w:t>.</w:t>
      </w:r>
    </w:p>
    <w:p w:rsidR="00C6698B" w:rsidRPr="00CA6F97" w:rsidP="008630CD">
      <w:pPr>
        <w:pStyle w:val="Remark"/>
      </w:pPr>
      <w:sdt>
        <w:sdtPr>
          <w:alias w:val="Member"/>
          <w:tag w:val="&lt;Member mnisId='1578' dodsId='40488'&gt;"/>
          <w:id w:val="1816605926"/>
          <w:placeholder>
            <w:docPart w:val="0913B73A51BC4467A05C87D9151D945D"/>
          </w:placeholder>
          <w:richText/>
        </w:sdtPr>
        <w:sdtContent>
          <w:r w:rsidRPr="00846121" w:rsidR="000109F5">
            <w:rPr>
              <w:b/>
            </w:rPr>
            <w:t>Chair:</w:t>
          </w:r>
        </w:sdtContent>
      </w:sdt>
      <w:r w:rsidR="000109F5">
        <w:t xml:space="preserve"> On that note, we said </w:t>
      </w:r>
      <w:r w:rsidR="00E96C03">
        <w:t xml:space="preserve">that </w:t>
      </w:r>
      <w:r w:rsidR="000109F5">
        <w:t xml:space="preserve">we would keep you no more than an hour. We have gone over by a couple of minutes. President-Designate and officials, thank you very much for coming to this </w:t>
      </w:r>
      <w:r w:rsidR="00E96C03">
        <w:t xml:space="preserve">Joint </w:t>
      </w:r>
      <w:r w:rsidR="000109F5">
        <w:t xml:space="preserve">Committee today.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F6F5B73AD244952AF772B438948A9E6"/>
      </w:placeholder>
      <w:richText/>
    </w:sdtPr>
    <w:sdtContent>
      <w:p w:rsidR="008143FA" w:rsidP="009277D8">
        <w:pPr>
          <w:pStyle w:val="Para"/>
          <w:rPr>
            <w:color w:val="808080"/>
          </w:rPr>
        </w:pPr>
        <w:r w:rsidRPr="002874C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74C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22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F6F5B73AD244952AF772B438948A9E6"/>
        <w:category>
          <w:name w:val="General"/>
          <w:gallery w:val="placeholder"/>
        </w:category>
        <w:types>
          <w:type w:val="bbPlcHdr"/>
        </w:types>
        <w:behaviors>
          <w:behavior w:val="content"/>
        </w:behaviors>
        <w:guid w:val="{892AEA3C-94B9-4488-8F0C-68FB31DC58BA}"/>
      </w:docPartPr>
      <w:docPartBody>
        <w:p w:rsidR="00D3085F" w:rsidP="00755C43">
          <w:pPr>
            <w:pStyle w:val="7F6F5B73AD244952AF772B438948A9E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27B78D4-59DA-424A-A678-421731456B08}"/>
      </w:docPartPr>
      <w:docPartBody>
        <w:p w:rsidR="00D3085F">
          <w:r w:rsidRPr="00CE36B6">
            <w:rPr>
              <w:rStyle w:val="PlaceholderText"/>
            </w:rPr>
            <w:t>Click or tap here to enter text.</w:t>
          </w:r>
        </w:p>
      </w:docPartBody>
    </w:docPart>
    <w:docPart>
      <w:docPartPr>
        <w:name w:val="B0907290210C4FCC86D5D520109E5480"/>
        <w:category>
          <w:name w:val="General"/>
          <w:gallery w:val="placeholder"/>
        </w:category>
        <w:types>
          <w:type w:val="bbPlcHdr"/>
        </w:types>
        <w:behaviors>
          <w:behavior w:val="content"/>
        </w:behaviors>
        <w:guid w:val="{A3FB8DA6-BF3E-46CF-B1C9-09FC8EDA52D1}"/>
      </w:docPartPr>
      <w:docPartBody>
        <w:p w:rsidR="004E37F6" w:rsidP="001F6592">
          <w:pPr>
            <w:pStyle w:val="B0907290210C4FCC86D5D520109E5480"/>
          </w:pPr>
          <w:r w:rsidRPr="00CE36B6">
            <w:rPr>
              <w:rStyle w:val="PlaceholderText"/>
            </w:rPr>
            <w:t>Click or tap here to enter text.</w:t>
          </w:r>
        </w:p>
      </w:docPartBody>
    </w:docPart>
    <w:docPart>
      <w:docPartPr>
        <w:name w:val="0913B73A51BC4467A05C87D9151D945D"/>
        <w:category>
          <w:name w:val="General"/>
          <w:gallery w:val="placeholder"/>
        </w:category>
        <w:types>
          <w:type w:val="bbPlcHdr"/>
        </w:types>
        <w:behaviors>
          <w:behavior w:val="content"/>
        </w:behaviors>
        <w:guid w:val="{B78E729D-2659-4406-9D61-861BC7A5A76C}"/>
      </w:docPartPr>
      <w:docPartBody>
        <w:p w:rsidR="004E37F6" w:rsidP="001F6592">
          <w:pPr>
            <w:pStyle w:val="0913B73A51BC4467A05C87D9151D945D"/>
          </w:pPr>
          <w:r w:rsidRPr="00CE36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6592"/>
    <w:rPr>
      <w:color w:val="808080"/>
    </w:rPr>
  </w:style>
  <w:style w:type="paragraph" w:customStyle="1" w:styleId="7F6F5B73AD244952AF772B438948A9E6">
    <w:name w:val="7F6F5B73AD244952AF772B438948A9E6"/>
    <w:rsid w:val="00755C43"/>
  </w:style>
  <w:style w:type="paragraph" w:customStyle="1" w:styleId="B0907290210C4FCC86D5D520109E5480">
    <w:name w:val="B0907290210C4FCC86D5D520109E5480"/>
    <w:rsid w:val="001F6592"/>
  </w:style>
  <w:style w:type="paragraph" w:customStyle="1" w:styleId="0913B73A51BC4467A05C87D9151D945D">
    <w:name w:val="0913B73A51BC4467A05C87D9151D945D"/>
    <w:rsid w:val="001F65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78FF0DC8-1A92-48BC-B9D2-5C12537ABA8A}">
  <ds:schemaRefs/>
</ds:datastoreItem>
</file>

<file path=customXml/itemProps3.xml><?xml version="1.0" encoding="utf-8"?>
<ds:datastoreItem xmlns:ds="http://schemas.openxmlformats.org/officeDocument/2006/customXml" ds:itemID="{3F3E0829-2629-470F-AF43-EF22D306D844}">
  <ds:schemaRefs/>
</ds:datastoreItem>
</file>

<file path=customXml/itemProps4.xml><?xml version="1.0" encoding="utf-8"?>
<ds:datastoreItem xmlns:ds="http://schemas.openxmlformats.org/officeDocument/2006/customXml" ds:itemID="{2637E7BC-9790-42C8-9B61-B51A9934C555}">
  <ds:schemaRefs/>
</ds:datastoreItem>
</file>

<file path=customXml/itemProps5.xml><?xml version="1.0" encoding="utf-8"?>
<ds:datastoreItem xmlns:ds="http://schemas.openxmlformats.org/officeDocument/2006/customXml" ds:itemID="{62B358BE-B0C2-4EC9-8DAF-1326FA17E9B7}">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