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531B" w:rsidP="00AA531B">
      <w:pPr>
        <w:pStyle w:val="TitleCommittee0"/>
      </w:pPr>
      <w:r>
        <w:t xml:space="preserve">Economic Affairs Committee </w:t>
      </w:r>
    </w:p>
    <w:p w:rsidR="00AA531B" w:rsidP="00AA531B">
      <w:pPr>
        <w:pStyle w:val="TitleInquiry0"/>
      </w:pPr>
      <w:r>
        <w:t>Corrected</w:t>
      </w:r>
      <w:r>
        <w:t xml:space="preserve"> oral evidence: Central bank digital currencies</w:t>
      </w:r>
    </w:p>
    <w:p w:rsidR="00AA531B" w:rsidP="00AA531B">
      <w:pPr>
        <w:pStyle w:val="Para"/>
      </w:pPr>
      <w:r>
        <w:t>Tuesday 12 October 2021</w:t>
      </w:r>
    </w:p>
    <w:p w:rsidR="00AA531B" w:rsidP="00AA531B">
      <w:pPr>
        <w:pStyle w:val="Para"/>
      </w:pPr>
      <w:r>
        <w:t>3 p</w:t>
      </w:r>
      <w:r w:rsidRPr="00D628B1">
        <w:t>m</w:t>
      </w:r>
    </w:p>
    <w:p w:rsidR="00AA531B" w:rsidP="00AA531B">
      <w:pPr>
        <w:pStyle w:val="Para"/>
      </w:pPr>
    </w:p>
    <w:p w:rsidR="00AA531B" w:rsidP="00AA531B">
      <w:r>
        <w:fldChar w:fldCharType="begin"/>
      </w:r>
      <w:r>
        <w:instrText xml:space="preserve"> HYPERLINK "https://www.parliamentlive.tv/Event/Index/17beb332-b1e0-4841-ac5f-d88b50bd71ce" </w:instrText>
      </w:r>
      <w:r>
        <w:fldChar w:fldCharType="separate"/>
      </w:r>
      <w:r w:rsidRPr="00B85C8C">
        <w:rPr>
          <w:rStyle w:val="Hyperlink"/>
        </w:rPr>
        <w:t>Watch the meeting:</w:t>
      </w:r>
      <w:r>
        <w:fldChar w:fldCharType="end"/>
      </w:r>
      <w:r>
        <w:t xml:space="preserve"> </w:t>
      </w:r>
    </w:p>
    <w:p w:rsidR="00AA531B" w:rsidP="00AA531B">
      <w:r>
        <w:t xml:space="preserve">Members present: Lord Forsyth of Drumlean (The Chair); Lord Bridges of Headley; Viscount Chandos; Lord Fox; Lord King of Lothbury; Baroness Kingsmill; Baroness Kramer; Lord Livingston of Parkhead; Lord Skidelsky; Lord Stern of Brentford. </w:t>
      </w:r>
    </w:p>
    <w:p w:rsidR="00AA531B" w:rsidP="00AA531B">
      <w:pPr>
        <w:pStyle w:val="Para"/>
        <w:tabs>
          <w:tab w:val="center" w:pos="4536"/>
          <w:tab w:val="right" w:pos="8931"/>
        </w:tabs>
      </w:pPr>
      <w:r>
        <w:t xml:space="preserve">Evidence Session </w:t>
      </w:r>
      <w:r w:rsidRPr="00F413C4">
        <w:t xml:space="preserve">No. </w:t>
      </w:r>
      <w:r>
        <w:t>1</w:t>
      </w:r>
      <w:r>
        <w:tab/>
        <w:t>Virtual proceeding</w:t>
      </w:r>
      <w:r>
        <w:tab/>
      </w:r>
      <w:r w:rsidRPr="00156A60">
        <w:t xml:space="preserve">Questions </w:t>
      </w:r>
      <w:r>
        <w:t>1 - 10</w:t>
      </w:r>
    </w:p>
    <w:p w:rsidR="00AA531B" w:rsidP="00AA531B">
      <w:pPr>
        <w:pStyle w:val="TitleWitnesses0"/>
      </w:pPr>
    </w:p>
    <w:p w:rsidR="00AA531B" w:rsidP="00AA531B">
      <w:pPr>
        <w:pStyle w:val="TitleWitnesses0"/>
      </w:pPr>
      <w:r>
        <w:t>Witnesses</w:t>
      </w:r>
    </w:p>
    <w:p w:rsidR="00AA531B" w:rsidP="00AA531B">
      <w:pPr>
        <w:pStyle w:val="Para"/>
      </w:pPr>
      <w:bookmarkStart w:id="0" w:name="_Hlk84841520"/>
      <w:r>
        <w:fldChar w:fldCharType="begin"/>
      </w:r>
      <w:r>
        <w:instrText xml:space="preserve"> HYPERLINK \l "Panel1" </w:instrText>
      </w:r>
      <w:r>
        <w:fldChar w:fldCharType="separate"/>
      </w:r>
      <w:r w:rsidRPr="002F34C5">
        <w:rPr>
          <w:rStyle w:val="Hyperlink"/>
        </w:rPr>
        <w:t>I</w:t>
      </w:r>
      <w:r>
        <w:rPr>
          <w:rStyle w:val="Hyperlink"/>
        </w:rPr>
        <w:fldChar w:fldCharType="end"/>
      </w:r>
      <w:r>
        <w:t>:</w:t>
      </w:r>
      <w:bookmarkEnd w:id="0"/>
      <w:r>
        <w:t xml:space="preserve"> Simon Gleeson, Partner, Clifford Chance; Professor Darrell Duffie, Adams Distinguished Professor of Management and Professor of Finance, Stanford University.</w:t>
      </w:r>
    </w:p>
    <w:p w:rsidR="00AA531B" w:rsidP="00AA531B">
      <w:pPr>
        <w:pStyle w:val="Para"/>
      </w:pPr>
    </w:p>
    <w:p w:rsidR="00AA531B" w:rsidRPr="00B00119" w:rsidP="00AA531B">
      <w:pPr>
        <w:pStyle w:val="Para"/>
      </w:pPr>
      <w:r w:rsidRPr="00B00119">
        <w:t>USE OF THE TRANSCRIPT</w:t>
      </w:r>
    </w:p>
    <w:p w:rsidR="00AA531B" w:rsidRPr="00B00119" w:rsidP="00AA531B">
      <w:pPr>
        <w:pStyle w:val="Para"/>
        <w:numPr>
          <w:ilvl w:val="0"/>
          <w:numId w:val="11"/>
        </w:numPr>
      </w:pPr>
      <w:r w:rsidRPr="00B00119">
        <w:t>This is a</w:t>
      </w:r>
      <w:r w:rsidR="00CB2E04">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A531B" w:rsidRPr="00B00119" w:rsidP="00AA531B">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AA531B" w:rsidRPr="00B00119" w:rsidP="00AA531B">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AA531B" w:rsidP="00AA531B">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AA531B" w:rsidP="00AA531B">
      <w:pPr>
        <w:pStyle w:val="TitlePanel0"/>
      </w:pPr>
      <w:bookmarkStart w:id="1" w:name="Panel1"/>
      <w:r>
        <w:t>Examination of witnesses</w:t>
      </w:r>
    </w:p>
    <w:p w:rsidR="00AA531B" w:rsidP="00AA531B">
      <w:pPr>
        <w:pStyle w:val="Para"/>
      </w:pPr>
      <w:r>
        <w:t>Simon Gleeson and Professor Duffie.</w:t>
      </w:r>
      <w:bookmarkEnd w:id="1"/>
    </w:p>
    <w:p w:rsidR="00AA531B" w:rsidP="00AA531B">
      <w:pPr>
        <w:pStyle w:val="Question"/>
      </w:pPr>
      <w:r w:rsidRPr="00D62BDB">
        <w:rPr>
          <w:b/>
          <w:bCs/>
        </w:rPr>
        <w:t>The Chair:</w:t>
      </w:r>
      <w:r>
        <w:t xml:space="preserve"> Welcome to the Economic Affairs Committee. </w:t>
      </w:r>
      <w:r w:rsidRPr="005F3E8C">
        <w:t xml:space="preserve">For the first session we have with us Simon Gleeson, a partner </w:t>
      </w:r>
      <w:r>
        <w:t>in C</w:t>
      </w:r>
      <w:r w:rsidRPr="005F3E8C">
        <w:t>lifford</w:t>
      </w:r>
      <w:r>
        <w:t xml:space="preserve"> C</w:t>
      </w:r>
      <w:r w:rsidRPr="005F3E8C">
        <w:t xml:space="preserve">hance, and </w:t>
      </w:r>
      <w:r>
        <w:t>P</w:t>
      </w:r>
      <w:r w:rsidRPr="005F3E8C">
        <w:t>rofessor Dar</w:t>
      </w:r>
      <w:r>
        <w:t>rell</w:t>
      </w:r>
      <w:r w:rsidRPr="005F3E8C">
        <w:t xml:space="preserve"> Duff</w:t>
      </w:r>
      <w:r>
        <w:t>ie,</w:t>
      </w:r>
      <w:r w:rsidRPr="005F3E8C">
        <w:t xml:space="preserve"> Adams Distinguished Professor of Management and Professor of Finance at Stanford University. </w:t>
      </w:r>
    </w:p>
    <w:p w:rsidR="00AA531B" w:rsidP="00AA531B">
      <w:pPr>
        <w:pStyle w:val="QuestionCont"/>
      </w:pPr>
      <w:r w:rsidRPr="005F3E8C">
        <w:t>Before I put the first question,</w:t>
      </w:r>
      <w:r>
        <w:t xml:space="preserve"> in view of the subject of the inquiry</w:t>
      </w:r>
      <w:r w:rsidRPr="005F3E8C">
        <w:t xml:space="preserve"> I should declare an interest </w:t>
      </w:r>
      <w:r>
        <w:t xml:space="preserve">as </w:t>
      </w:r>
      <w:r w:rsidRPr="005F3E8C">
        <w:t xml:space="preserve">chairman of </w:t>
      </w:r>
      <w:r>
        <w:t>S</w:t>
      </w:r>
      <w:r w:rsidRPr="005F3E8C">
        <w:t xml:space="preserve">ecure </w:t>
      </w:r>
      <w:r>
        <w:t>T</w:t>
      </w:r>
      <w:r w:rsidRPr="005F3E8C">
        <w:t xml:space="preserve">rust </w:t>
      </w:r>
      <w:r>
        <w:t>B</w:t>
      </w:r>
      <w:r w:rsidRPr="005F3E8C">
        <w:t xml:space="preserve">ank. </w:t>
      </w:r>
    </w:p>
    <w:p w:rsidR="00AA531B" w:rsidP="00AA531B">
      <w:pPr>
        <w:pStyle w:val="QuestionCont"/>
      </w:pPr>
      <w:r w:rsidRPr="005F3E8C">
        <w:t>Simon Gleeson, what are the main issues driving central banks to explore central bank digital currencies?</w:t>
      </w:r>
    </w:p>
    <w:p w:rsidR="00AA531B" w:rsidRPr="00DC6895" w:rsidP="00AA531B">
      <w:pPr>
        <w:pStyle w:val="Answer"/>
      </w:pPr>
      <w:r w:rsidRPr="005F3E8C">
        <w:rPr>
          <w:b/>
          <w:i/>
        </w:rPr>
        <w:t>Simon Gleeson:</w:t>
      </w:r>
      <w:r>
        <w:t xml:space="preserve"> </w:t>
      </w:r>
      <w:r w:rsidRPr="005F3E8C">
        <w:t>There is a carrot and there is a stick. The stick was created by Facebook when it launched Libra</w:t>
      </w:r>
      <w:r>
        <w:t>,</w:t>
      </w:r>
      <w:r w:rsidRPr="005F3E8C">
        <w:t xml:space="preserve"> because the primary concern of central banks is that</w:t>
      </w:r>
      <w:r>
        <w:t>,</w:t>
      </w:r>
      <w:r w:rsidRPr="005F3E8C">
        <w:t xml:space="preserve"> if these things are created</w:t>
      </w:r>
      <w:r>
        <w:t>,</w:t>
      </w:r>
      <w:r w:rsidRPr="005F3E8C">
        <w:t xml:space="preserve"> the</w:t>
      </w:r>
      <w:r>
        <w:t xml:space="preserve"> central banks need to be </w:t>
      </w:r>
      <w:r w:rsidRPr="005F3E8C">
        <w:t>in control of them. This cannot be done through domestic regulation</w:t>
      </w:r>
      <w:r>
        <w:t>,</w:t>
      </w:r>
      <w:r w:rsidRPr="005F3E8C">
        <w:t xml:space="preserve"> simply because the nature of the </w:t>
      </w:r>
      <w:r>
        <w:t>i</w:t>
      </w:r>
      <w:r w:rsidRPr="005F3E8C">
        <w:t>nternet is such that the creator of these instruments can be anywhere in the world</w:t>
      </w:r>
      <w:r>
        <w:t>, and to create</w:t>
      </w:r>
      <w:r w:rsidRPr="00DC6895">
        <w:t xml:space="preserve"> a set of rules that k</w:t>
      </w:r>
      <w:r>
        <w:t>eeps</w:t>
      </w:r>
      <w:r w:rsidRPr="00DC6895">
        <w:t xml:space="preserve"> them out of the country is</w:t>
      </w:r>
      <w:r>
        <w:t xml:space="preserve"> for</w:t>
      </w:r>
      <w:r w:rsidRPr="00DC6895">
        <w:t xml:space="preserve"> all practical purposes impossible. It would be a kind of reverse exchange control</w:t>
      </w:r>
      <w:r>
        <w:t>. O</w:t>
      </w:r>
      <w:r w:rsidRPr="00DC6895">
        <w:t xml:space="preserve">ne of the things we all learned </w:t>
      </w:r>
      <w:r>
        <w:t>in</w:t>
      </w:r>
      <w:r w:rsidRPr="00DC6895">
        <w:t xml:space="preserve"> the </w:t>
      </w:r>
      <w:r>
        <w:t>19</w:t>
      </w:r>
      <w:r w:rsidRPr="00DC6895">
        <w:t>70s was that exchange control</w:t>
      </w:r>
      <w:r>
        <w:t>s</w:t>
      </w:r>
      <w:r w:rsidRPr="00DC6895">
        <w:t xml:space="preserve"> did not work</w:t>
      </w:r>
      <w:r>
        <w:t>,</w:t>
      </w:r>
      <w:r w:rsidRPr="00DC6895">
        <w:t xml:space="preserve"> even with paper currenc</w:t>
      </w:r>
      <w:r>
        <w:t>y</w:t>
      </w:r>
      <w:r w:rsidRPr="00DC6895">
        <w:t xml:space="preserve">, and </w:t>
      </w:r>
      <w:r>
        <w:t xml:space="preserve">they </w:t>
      </w:r>
      <w:r w:rsidRPr="00DC6895">
        <w:t>certainly would not work with electronic tokens.</w:t>
      </w:r>
    </w:p>
    <w:p w:rsidR="00AA531B" w:rsidP="00AA531B">
      <w:pPr>
        <w:pStyle w:val="Answer"/>
      </w:pPr>
      <w:r w:rsidRPr="00DC6895">
        <w:t>As far as central banks are concerned,</w:t>
      </w:r>
      <w:r>
        <w:t xml:space="preserve"> </w:t>
      </w:r>
      <w:r w:rsidRPr="00DC6895">
        <w:t>one of the single most important things is to ensure tha</w:t>
      </w:r>
      <w:r>
        <w:t>t</w:t>
      </w:r>
      <w:r w:rsidR="00C63B80">
        <w:t>,</w:t>
      </w:r>
      <w:r>
        <w:t xml:space="preserve"> if </w:t>
      </w:r>
      <w:r w:rsidRPr="00DC6895">
        <w:t>these things are created</w:t>
      </w:r>
      <w:r w:rsidR="00C63B80">
        <w:t>,</w:t>
      </w:r>
      <w:r w:rsidRPr="00DC6895">
        <w:t xml:space="preserve"> they are within the control of the central bank</w:t>
      </w:r>
      <w:r>
        <w:t>.</w:t>
      </w:r>
      <w:r w:rsidRPr="00DC6895">
        <w:t xml:space="preserve"> </w:t>
      </w:r>
      <w:r>
        <w:t>T</w:t>
      </w:r>
      <w:r w:rsidRPr="00DC6895">
        <w:t>hat takes us to the carrot</w:t>
      </w:r>
      <w:r>
        <w:t>,</w:t>
      </w:r>
      <w:r w:rsidRPr="00DC6895">
        <w:t xml:space="preserve"> becaus</w:t>
      </w:r>
      <w:r>
        <w:t>e</w:t>
      </w:r>
      <w:r w:rsidRPr="00DC6895">
        <w:t xml:space="preserve"> all central banks are very interested in the efficiency of the payment</w:t>
      </w:r>
      <w:r>
        <w:t>s system, in</w:t>
      </w:r>
      <w:r w:rsidRPr="00DC6895">
        <w:t xml:space="preserve"> particular cutting down processing times and reducing the risk exposure that exists within that system. If by creating central bank digital currencies central banks can improve the efficiency or robustness of their domestic</w:t>
      </w:r>
      <w:r>
        <w:t xml:space="preserve"> payment</w:t>
      </w:r>
      <w:r w:rsidRPr="00DC6895">
        <w:t xml:space="preserve"> systems, that is a prize worth fighting for in itself.</w:t>
      </w:r>
    </w:p>
    <w:p w:rsidR="00AA531B" w:rsidP="00AA531B">
      <w:pPr>
        <w:pStyle w:val="Answer"/>
      </w:pPr>
      <w:r w:rsidRPr="00DC6895">
        <w:rPr>
          <w:b/>
          <w:i/>
        </w:rPr>
        <w:t>Professor Duffie:</w:t>
      </w:r>
      <w:r>
        <w:t xml:space="preserve"> </w:t>
      </w:r>
      <w:r w:rsidRPr="00DC6895">
        <w:t>I agree completely with my colleague Simon Gle</w:t>
      </w:r>
      <w:r>
        <w:t>e</w:t>
      </w:r>
      <w:r w:rsidRPr="00DC6895">
        <w:t xml:space="preserve">son. </w:t>
      </w:r>
      <w:r>
        <w:t xml:space="preserve">To </w:t>
      </w:r>
      <w:r w:rsidRPr="00DC6895">
        <w:t>add to his remarks</w:t>
      </w:r>
      <w:r>
        <w:t xml:space="preserve">, a further </w:t>
      </w:r>
      <w:r w:rsidRPr="00AC511A">
        <w:t>threat for some is the fact that China has introduced a central bank digital currency</w:t>
      </w:r>
      <w:r>
        <w:t>,</w:t>
      </w:r>
      <w:r w:rsidRPr="00AC511A">
        <w:t xml:space="preserve"> which will probably be d</w:t>
      </w:r>
      <w:r>
        <w:t>eploye</w:t>
      </w:r>
      <w:r w:rsidRPr="00AC511A">
        <w:t>d next</w:t>
      </w:r>
      <w:r>
        <w:t xml:space="preserve"> year,</w:t>
      </w:r>
      <w:r w:rsidRPr="00AC511A">
        <w:t xml:space="preserve"> and some countries</w:t>
      </w:r>
      <w:r>
        <w:t>,</w:t>
      </w:r>
      <w:r w:rsidRPr="00AC511A">
        <w:t xml:space="preserve"> including </w:t>
      </w:r>
      <w:r>
        <w:t>t</w:t>
      </w:r>
      <w:r w:rsidRPr="00AC511A">
        <w:t xml:space="preserve">he United </w:t>
      </w:r>
      <w:r>
        <w:t>S</w:t>
      </w:r>
      <w:r w:rsidRPr="00AC511A">
        <w:t>tates</w:t>
      </w:r>
      <w:r>
        <w:t>,</w:t>
      </w:r>
      <w:r w:rsidRPr="00AC511A">
        <w:t xml:space="preserve"> have expressed concern that this may give China an undue advantage</w:t>
      </w:r>
      <w:r>
        <w:t>. T</w:t>
      </w:r>
      <w:r w:rsidRPr="00AC511A">
        <w:t>here is a lot of discussion among central banks</w:t>
      </w:r>
      <w:r>
        <w:t xml:space="preserve"> and a kind</w:t>
      </w:r>
      <w:r w:rsidRPr="00AC511A">
        <w:t xml:space="preserve"> </w:t>
      </w:r>
      <w:r>
        <w:t xml:space="preserve">of </w:t>
      </w:r>
      <w:r w:rsidRPr="00AC511A">
        <w:t>fear</w:t>
      </w:r>
      <w:r>
        <w:t xml:space="preserve"> about</w:t>
      </w:r>
      <w:r w:rsidRPr="00AC511A">
        <w:t xml:space="preserve"> missing out, that if China is doing this </w:t>
      </w:r>
      <w:r w:rsidR="006B6E14">
        <w:t xml:space="preserve">, then </w:t>
      </w:r>
      <w:r>
        <w:t>they</w:t>
      </w:r>
      <w:r w:rsidRPr="00AC511A">
        <w:t xml:space="preserve"> should</w:t>
      </w:r>
      <w:r>
        <w:t xml:space="preserve"> do it</w:t>
      </w:r>
      <w:r w:rsidRPr="00AC511A">
        <w:t xml:space="preserve"> as well. That is the </w:t>
      </w:r>
      <w:r w:rsidR="006B6E14">
        <w:t>“</w:t>
      </w:r>
      <w:r w:rsidRPr="00AC511A">
        <w:t>stick</w:t>
      </w:r>
      <w:r w:rsidR="006B6E14">
        <w:t>”</w:t>
      </w:r>
      <w:r w:rsidRPr="00AC511A">
        <w:t xml:space="preserve"> side of it.</w:t>
      </w:r>
    </w:p>
    <w:p w:rsidR="00AA531B" w:rsidRPr="001A3B38" w:rsidP="00AA531B">
      <w:pPr>
        <w:pStyle w:val="Answer"/>
      </w:pPr>
      <w:r w:rsidRPr="00AC511A">
        <w:t>I agree with Simon</w:t>
      </w:r>
      <w:r>
        <w:t>’</w:t>
      </w:r>
      <w:r w:rsidRPr="00AC511A">
        <w:t>s comment</w:t>
      </w:r>
      <w:r>
        <w:t>s</w:t>
      </w:r>
      <w:r w:rsidRPr="00AC511A">
        <w:t xml:space="preserve"> about the threat of cryptocurrencies, not so much Facebook</w:t>
      </w:r>
      <w:r>
        <w:t>’s</w:t>
      </w:r>
      <w:r w:rsidRPr="00AC511A">
        <w:t xml:space="preserve"> because it is highly regulated by the United States but cryptocurrencies that are coming from almost nowhere. </w:t>
      </w:r>
      <w:r>
        <w:t>E</w:t>
      </w:r>
      <w:r w:rsidRPr="00AC511A">
        <w:t>ven if they are</w:t>
      </w:r>
      <w:r w:rsidRPr="001A3B38">
        <w:t xml:space="preserve"> relatively compliant legally, they are not necessarily operationally resilient, so having an</w:t>
      </w:r>
      <w:r>
        <w:t xml:space="preserve"> official</w:t>
      </w:r>
      <w:r w:rsidRPr="001A3B38">
        <w:t xml:space="preserve"> central bank digital currency may provide a resilient digital currency</w:t>
      </w:r>
      <w:r>
        <w:t xml:space="preserve"> </w:t>
      </w:r>
      <w:r w:rsidRPr="001A3B38">
        <w:t>for the economy.</w:t>
      </w:r>
    </w:p>
    <w:p w:rsidR="00C63B80" w:rsidP="00AA531B">
      <w:pPr>
        <w:pStyle w:val="Answer"/>
      </w:pPr>
      <w:r w:rsidRPr="001A3B38">
        <w:t>On the carrot side, as Mr Gle</w:t>
      </w:r>
      <w:r>
        <w:t>e</w:t>
      </w:r>
      <w:r w:rsidRPr="001A3B38">
        <w:t xml:space="preserve">son put it, there are quite a few advantages </w:t>
      </w:r>
      <w:r>
        <w:t>to</w:t>
      </w:r>
      <w:r w:rsidRPr="001A3B38">
        <w:t xml:space="preserve"> central bank digital currencies</w:t>
      </w:r>
      <w:r>
        <w:t>,</w:t>
      </w:r>
      <w:r w:rsidRPr="001A3B38">
        <w:t xml:space="preserve"> such as improving cross-border </w:t>
      </w:r>
      <w:r w:rsidRPr="001A3B38">
        <w:t>payments, lowering the cost of providing physical money to the economy, which is quite expensive</w:t>
      </w:r>
      <w:r>
        <w:t>,</w:t>
      </w:r>
      <w:r w:rsidRPr="001A3B38">
        <w:t xml:space="preserve"> and the future digital economy</w:t>
      </w:r>
      <w:r>
        <w:t>,</w:t>
      </w:r>
      <w:r w:rsidRPr="001A3B38">
        <w:t xml:space="preserve"> w</w:t>
      </w:r>
      <w:r>
        <w:t>here</w:t>
      </w:r>
      <w:r w:rsidRPr="001A3B38">
        <w:t xml:space="preserve"> smart contract</w:t>
      </w:r>
      <w:r>
        <w:t xml:space="preserve">ing and programmable </w:t>
      </w:r>
      <w:r w:rsidRPr="001A3B38">
        <w:t>money will probably become quite important.</w:t>
      </w:r>
    </w:p>
    <w:p w:rsidR="00AA531B" w:rsidP="00AA531B">
      <w:pPr>
        <w:pStyle w:val="Answer"/>
      </w:pPr>
      <w:r>
        <w:t>M</w:t>
      </w:r>
      <w:r w:rsidRPr="001A3B38">
        <w:t>ost of this could be done by banks. The question is whether central banks need to introduce</w:t>
      </w:r>
      <w:r w:rsidRPr="00D43CAD">
        <w:t xml:space="preserve"> their own digital currencies</w:t>
      </w:r>
      <w:r w:rsidR="00C63B80">
        <w:t>,</w:t>
      </w:r>
      <w:r w:rsidRPr="00D43CAD">
        <w:t xml:space="preserve"> becaus</w:t>
      </w:r>
      <w:r>
        <w:t>e</w:t>
      </w:r>
      <w:r w:rsidRPr="00D43CAD">
        <w:t xml:space="preserve"> banks are not moving along</w:t>
      </w:r>
      <w:r>
        <w:t>. B</w:t>
      </w:r>
      <w:r w:rsidRPr="00D43CAD">
        <w:t>anks</w:t>
      </w:r>
      <w:r>
        <w:t xml:space="preserve"> </w:t>
      </w:r>
      <w:r w:rsidRPr="00D43CAD">
        <w:t xml:space="preserve">are </w:t>
      </w:r>
      <w:r w:rsidR="00C63B80">
        <w:t>in</w:t>
      </w:r>
      <w:r w:rsidRPr="00D43CAD">
        <w:t>sufficiently competitive</w:t>
      </w:r>
      <w:r w:rsidR="00C63B80">
        <w:t>,</w:t>
      </w:r>
      <w:r>
        <w:t xml:space="preserve"> and it may be </w:t>
      </w:r>
      <w:r w:rsidRPr="00D43CAD">
        <w:t>necessary to trigger some competition by introducing either a central bank digital currency or some sort of compliant fintech payment service, including stablecoins that are well designed. There are multiple reasons</w:t>
      </w:r>
      <w:r>
        <w:t>.</w:t>
      </w:r>
      <w:r w:rsidR="00C63B80">
        <w:t xml:space="preserve"> </w:t>
      </w:r>
      <w:r>
        <w:t xml:space="preserve">There is also </w:t>
      </w:r>
      <w:r w:rsidRPr="00D43CAD">
        <w:t>growing popularity for getting on with the digital economy and expectations that central banks will help with that. That puts central banks under a bit of pressure.</w:t>
      </w:r>
    </w:p>
    <w:p w:rsidR="00AA531B" w:rsidP="00AA531B">
      <w:pPr>
        <w:pStyle w:val="Remark"/>
      </w:pPr>
      <w:r w:rsidRPr="000239F9">
        <w:rPr>
          <w:b/>
        </w:rPr>
        <w:t>The Chair:</w:t>
      </w:r>
      <w:r>
        <w:t xml:space="preserve"> </w:t>
      </w:r>
      <w:r w:rsidRPr="00D43CAD">
        <w:t>If I were to</w:t>
      </w:r>
      <w:r>
        <w:t xml:space="preserve"> draw a conclusion from these </w:t>
      </w:r>
      <w:r w:rsidRPr="00D43CAD">
        <w:t>very helpful answers</w:t>
      </w:r>
      <w:r>
        <w:t>,</w:t>
      </w:r>
      <w:r w:rsidRPr="00D43CAD">
        <w:t xml:space="preserve"> basically you </w:t>
      </w:r>
      <w:r>
        <w:t>a</w:t>
      </w:r>
      <w:r w:rsidRPr="00D43CAD">
        <w:t>re saying</w:t>
      </w:r>
      <w:r>
        <w:t xml:space="preserve">, “If </w:t>
      </w:r>
      <w:r w:rsidRPr="00D43CAD">
        <w:t>you can</w:t>
      </w:r>
      <w:r>
        <w:t>’</w:t>
      </w:r>
      <w:r w:rsidRPr="00D43CAD">
        <w:t>t beat the</w:t>
      </w:r>
      <w:r>
        <w:t>m,</w:t>
      </w:r>
      <w:r w:rsidRPr="00D43CAD">
        <w:t xml:space="preserve"> join them</w:t>
      </w:r>
      <w:r>
        <w:t>”</w:t>
      </w:r>
      <w:r w:rsidRPr="00D43CAD">
        <w:t>.</w:t>
      </w:r>
    </w:p>
    <w:p w:rsidR="00AA531B" w:rsidP="00AA531B">
      <w:pPr>
        <w:pStyle w:val="Answer"/>
      </w:pPr>
      <w:r w:rsidRPr="00D43CAD">
        <w:rPr>
          <w:b/>
          <w:i/>
        </w:rPr>
        <w:t>Simon Gleeson:</w:t>
      </w:r>
      <w:r>
        <w:t xml:space="preserve"> </w:t>
      </w:r>
      <w:r w:rsidRPr="00D43CAD">
        <w:t>I do not think that is an unreasonable summary.</w:t>
      </w:r>
    </w:p>
    <w:p w:rsidR="00AA531B" w:rsidP="00AA531B">
      <w:pPr>
        <w:pStyle w:val="Remark"/>
      </w:pPr>
      <w:r w:rsidRPr="00D43CAD">
        <w:rPr>
          <w:b/>
        </w:rPr>
        <w:t>The Chair:</w:t>
      </w:r>
      <w:r>
        <w:t xml:space="preserve"> </w:t>
      </w:r>
      <w:r w:rsidRPr="00D43CAD">
        <w:t xml:space="preserve">It </w:t>
      </w:r>
      <w:r>
        <w:t>does not</w:t>
      </w:r>
      <w:r w:rsidRPr="00D43CAD">
        <w:t xml:space="preserve"> really take account of some of the risks, but perhaps we will come on to that in other questions.</w:t>
      </w:r>
    </w:p>
    <w:p w:rsidR="00AA531B" w:rsidP="00AA531B">
      <w:pPr>
        <w:pStyle w:val="Question"/>
      </w:pPr>
      <w:r w:rsidRPr="00D43CAD">
        <w:rPr>
          <w:b/>
        </w:rPr>
        <w:t>Lord Stern of Brentford:</w:t>
      </w:r>
      <w:r>
        <w:t xml:space="preserve"> I </w:t>
      </w:r>
      <w:r w:rsidRPr="00D43CAD">
        <w:t>also declare an interest. I advise</w:t>
      </w:r>
      <w:r>
        <w:t xml:space="preserve"> NatWest</w:t>
      </w:r>
      <w:r w:rsidRPr="00D43CAD">
        <w:t xml:space="preserve"> on climate and I</w:t>
      </w:r>
      <w:r>
        <w:t xml:space="preserve"> am</w:t>
      </w:r>
      <w:r w:rsidRPr="00D43CAD">
        <w:t xml:space="preserve"> in discussions</w:t>
      </w:r>
      <w:r>
        <w:t xml:space="preserve"> with the Cit</w:t>
      </w:r>
      <w:r w:rsidR="00852B2C">
        <w:t>i</w:t>
      </w:r>
      <w:r w:rsidR="00706728">
        <w:t>bank</w:t>
      </w:r>
      <w:r>
        <w:t xml:space="preserve"> </w:t>
      </w:r>
      <w:r w:rsidRPr="00D43CAD">
        <w:t xml:space="preserve">about advisory work. </w:t>
      </w:r>
    </w:p>
    <w:p w:rsidR="00AA531B" w:rsidP="00AA531B">
      <w:pPr>
        <w:pStyle w:val="QuestionCont"/>
      </w:pPr>
      <w:r w:rsidRPr="00D43CAD">
        <w:t>I want to ask about the private side</w:t>
      </w:r>
      <w:r>
        <w:t>—</w:t>
      </w:r>
      <w:r w:rsidRPr="00D43CAD">
        <w:t>in particular</w:t>
      </w:r>
      <w:r>
        <w:t>,</w:t>
      </w:r>
      <w:r w:rsidRPr="00D43CAD">
        <w:t xml:space="preserve"> stability</w:t>
      </w:r>
      <w:r>
        <w:t>. To what</w:t>
      </w:r>
      <w:r w:rsidRPr="00D43CAD">
        <w:t xml:space="preserve"> extent </w:t>
      </w:r>
      <w:r>
        <w:t>do you think that p</w:t>
      </w:r>
      <w:r w:rsidRPr="00D43CAD">
        <w:t>rivately issued digital currencies, particularly stablecoins, are a threat to financial stability</w:t>
      </w:r>
      <w:r>
        <w:t>?</w:t>
      </w:r>
    </w:p>
    <w:p w:rsidR="00AA531B" w:rsidP="00AA531B">
      <w:pPr>
        <w:pStyle w:val="Answer"/>
      </w:pPr>
      <w:r w:rsidRPr="00D43CAD">
        <w:rPr>
          <w:b/>
          <w:i/>
        </w:rPr>
        <w:t>Simon Gleeson:</w:t>
      </w:r>
      <w:r>
        <w:t xml:space="preserve"> </w:t>
      </w:r>
      <w:r w:rsidRPr="00A31722">
        <w:t>These things do not matter in small size.</w:t>
      </w:r>
      <w:r>
        <w:t xml:space="preserve"> The digital </w:t>
      </w:r>
      <w:r w:rsidRPr="00A31722">
        <w:t xml:space="preserve">pound is not a threat </w:t>
      </w:r>
      <w:r>
        <w:t>for</w:t>
      </w:r>
      <w:r w:rsidRPr="00A31722">
        <w:t xml:space="preserve"> financial stability. The question is</w:t>
      </w:r>
      <w:r>
        <w:t xml:space="preserve"> whether</w:t>
      </w:r>
      <w:r w:rsidRPr="00A31722">
        <w:t xml:space="preserve"> these things</w:t>
      </w:r>
      <w:r>
        <w:t xml:space="preserve"> become a threat to</w:t>
      </w:r>
      <w:r w:rsidRPr="00A31722">
        <w:t xml:space="preserve"> financial stability once they are in substantial circulation</w:t>
      </w:r>
      <w:r>
        <w:t>.</w:t>
      </w:r>
      <w:r w:rsidRPr="00A31722">
        <w:t xml:space="preserve"> I think the answer</w:t>
      </w:r>
      <w:r>
        <w:t xml:space="preserve"> to that question is that </w:t>
      </w:r>
      <w:r w:rsidRPr="00A31722">
        <w:t>absolutely they are</w:t>
      </w:r>
      <w:r>
        <w:t xml:space="preserve">. </w:t>
      </w:r>
    </w:p>
    <w:p w:rsidR="00AA531B" w:rsidRPr="00A31722" w:rsidP="00AA531B">
      <w:pPr>
        <w:pStyle w:val="Answer"/>
      </w:pPr>
      <w:r>
        <w:t xml:space="preserve">The reason for it comes </w:t>
      </w:r>
      <w:r w:rsidRPr="00A31722">
        <w:t>back to the nature of money. I</w:t>
      </w:r>
      <w:r>
        <w:t xml:space="preserve"> am</w:t>
      </w:r>
      <w:r w:rsidRPr="00A31722">
        <w:t xml:space="preserve"> sorry if this is a bit theoretical, but it</w:t>
      </w:r>
      <w:r>
        <w:t xml:space="preserve"> </w:t>
      </w:r>
      <w:r w:rsidRPr="00A31722">
        <w:t>come</w:t>
      </w:r>
      <w:r>
        <w:t>s</w:t>
      </w:r>
      <w:r w:rsidRPr="00A31722">
        <w:t xml:space="preserve"> to a point. The definition of money is that it has two characteristics</w:t>
      </w:r>
      <w:r w:rsidR="00C63B80">
        <w:t>: it is</w:t>
      </w:r>
      <w:r w:rsidRPr="00A31722">
        <w:t xml:space="preserve"> both a medium of exchange and a store of valu</w:t>
      </w:r>
      <w:r>
        <w:t>e. If</w:t>
      </w:r>
      <w:r w:rsidRPr="00A31722">
        <w:t xml:space="preserve"> these things were simply a payment mechanism</w:t>
      </w:r>
      <w:r>
        <w:t>,</w:t>
      </w:r>
      <w:r w:rsidRPr="00A31722">
        <w:t xml:space="preserve"> or just an alternative to PayPal</w:t>
      </w:r>
      <w:r>
        <w:t>,</w:t>
      </w:r>
      <w:r w:rsidRPr="00A31722">
        <w:t xml:space="preserve"> it would not matter. The problem is that</w:t>
      </w:r>
      <w:r>
        <w:t>,</w:t>
      </w:r>
      <w:r w:rsidRPr="00A31722">
        <w:t xml:space="preserve"> if these things become a store of value</w:t>
      </w:r>
      <w:r>
        <w:t>,</w:t>
      </w:r>
      <w:r w:rsidRPr="00A31722">
        <w:t xml:space="preserve"> in a funny sort of way</w:t>
      </w:r>
      <w:r>
        <w:t xml:space="preserve"> </w:t>
      </w:r>
      <w:r w:rsidRPr="00A31722">
        <w:t xml:space="preserve">it almost takes us back to the gold standard, because we will then have potentially an asset circulating within the economy </w:t>
      </w:r>
      <w:r>
        <w:t>that</w:t>
      </w:r>
      <w:r w:rsidRPr="00A31722">
        <w:t xml:space="preserve"> cannot be controlled by the central bank and cannot be created </w:t>
      </w:r>
      <w:r>
        <w:t xml:space="preserve">in times </w:t>
      </w:r>
      <w:r w:rsidRPr="00A31722">
        <w:t>of crisis</w:t>
      </w:r>
      <w:r>
        <w:t>,</w:t>
      </w:r>
      <w:r w:rsidRPr="00A31722">
        <w:t xml:space="preserve"> because the central bank cannot create a private stablecoin</w:t>
      </w:r>
      <w:r>
        <w:t>.</w:t>
      </w:r>
      <w:r w:rsidR="00C63B80">
        <w:t xml:space="preserve"> </w:t>
      </w:r>
      <w:r>
        <w:t xml:space="preserve">It </w:t>
      </w:r>
      <w:r w:rsidRPr="00A31722">
        <w:t>gives rise to a potential run risk, for want of a better expression</w:t>
      </w:r>
      <w:r w:rsidR="00C63B80">
        <w:t>—</w:t>
      </w:r>
      <w:r w:rsidRPr="00A31722">
        <w:t>remembering that the theory behind some of the earlier stablecoins was absolutely an</w:t>
      </w:r>
      <w:r>
        <w:t>d</w:t>
      </w:r>
      <w:r w:rsidRPr="00A31722">
        <w:t xml:space="preserve"> specifically that they want</w:t>
      </w:r>
      <w:r>
        <w:t>ed</w:t>
      </w:r>
      <w:r w:rsidRPr="00A31722">
        <w:t xml:space="preserve"> to be a </w:t>
      </w:r>
      <w:r>
        <w:t xml:space="preserve">kind of </w:t>
      </w:r>
      <w:r w:rsidRPr="00A31722">
        <w:t xml:space="preserve">digital gold </w:t>
      </w:r>
      <w:r>
        <w:t>that</w:t>
      </w:r>
      <w:r w:rsidRPr="00A31722">
        <w:t xml:space="preserve"> would act as a che</w:t>
      </w:r>
      <w:r>
        <w:t>ck on</w:t>
      </w:r>
      <w:r w:rsidRPr="00A31722">
        <w:t xml:space="preserve"> the activities of government.</w:t>
      </w:r>
      <w:r w:rsidR="00C63B80">
        <w:t xml:space="preserve"> </w:t>
      </w:r>
      <w:r>
        <w:t>I</w:t>
      </w:r>
      <w:r w:rsidRPr="00A31722">
        <w:t>f that were to happen</w:t>
      </w:r>
      <w:r>
        <w:t>,</w:t>
      </w:r>
      <w:r w:rsidRPr="00A31722">
        <w:t xml:space="preserve"> for all practical purposes we would be back to the gold standard. The reason we had to come off the gold standard was precisely because it deprived central banks and </w:t>
      </w:r>
      <w:r>
        <w:t>G</w:t>
      </w:r>
      <w:r w:rsidRPr="00A31722">
        <w:t>overnments of some of the policy tools they needed to manage crises and difficult events in the economy generally.</w:t>
      </w:r>
    </w:p>
    <w:p w:rsidR="00AA531B" w:rsidP="00AA531B">
      <w:pPr>
        <w:pStyle w:val="Answer"/>
      </w:pPr>
      <w:r w:rsidRPr="00A31722">
        <w:t>Therefore, I think the answer to the question is</w:t>
      </w:r>
      <w:r>
        <w:t xml:space="preserve"> that,</w:t>
      </w:r>
      <w:r w:rsidRPr="00A31722">
        <w:t xml:space="preserve"> if these things were to circulate beyond a certain level within the economy</w:t>
      </w:r>
      <w:r>
        <w:t>,</w:t>
      </w:r>
      <w:r w:rsidRPr="00A31722">
        <w:t xml:space="preserve"> their very existence would potentially impose curbs upon the ability of the authorities to respond to crises</w:t>
      </w:r>
      <w:r>
        <w:t>,</w:t>
      </w:r>
      <w:r w:rsidRPr="00A31722">
        <w:t xml:space="preserve"> and that is a bad thing. </w:t>
      </w:r>
    </w:p>
    <w:p w:rsidR="00AA531B" w:rsidRPr="00AA0E99" w:rsidP="00AA531B">
      <w:pPr>
        <w:pStyle w:val="Answer"/>
      </w:pPr>
      <w:r w:rsidRPr="00A31722">
        <w:rPr>
          <w:b/>
          <w:i/>
        </w:rPr>
        <w:t>Professor Duffie:</w:t>
      </w:r>
      <w:r>
        <w:t xml:space="preserve"> L</w:t>
      </w:r>
      <w:r w:rsidRPr="00AA0E99">
        <w:t>et me add to Simon Gleeson</w:t>
      </w:r>
      <w:r>
        <w:t>’s re</w:t>
      </w:r>
      <w:r w:rsidRPr="00AA0E99">
        <w:t>mark</w:t>
      </w:r>
      <w:r>
        <w:t xml:space="preserve">s, </w:t>
      </w:r>
      <w:r w:rsidRPr="00AA0E99">
        <w:t xml:space="preserve">with which I agree. I believe there are additional sources of financial instability </w:t>
      </w:r>
      <w:r>
        <w:t xml:space="preserve">from </w:t>
      </w:r>
      <w:r w:rsidRPr="00AA0E99">
        <w:t>large stablecoins. Small stablecoins still pose investor protection issues</w:t>
      </w:r>
      <w:r>
        <w:t>, which</w:t>
      </w:r>
      <w:r w:rsidRPr="00AA0E99">
        <w:t xml:space="preserve"> could be handled by disclosure </w:t>
      </w:r>
      <w:r>
        <w:t>but</w:t>
      </w:r>
      <w:r w:rsidRPr="00AA0E99">
        <w:t xml:space="preserve"> once they become very large</w:t>
      </w:r>
      <w:r>
        <w:t>,</w:t>
      </w:r>
      <w:r w:rsidRPr="00AA0E99">
        <w:t xml:space="preserve"> in addition to what Mr Gle</w:t>
      </w:r>
      <w:r w:rsidR="00C63B80">
        <w:t>e</w:t>
      </w:r>
      <w:r w:rsidRPr="00AA0E99">
        <w:t>son said</w:t>
      </w:r>
      <w:r>
        <w:t>,</w:t>
      </w:r>
      <w:r w:rsidRPr="00AA0E99">
        <w:t xml:space="preserve"> there is a risk of a run in either direction from bank deposits into stablecoins. I </w:t>
      </w:r>
      <w:r>
        <w:t>think</w:t>
      </w:r>
      <w:r w:rsidRPr="00AA0E99">
        <w:t xml:space="preserve"> that is overplayed by most commentators.</w:t>
      </w:r>
      <w:r w:rsidR="00645985">
        <w:t xml:space="preserve"> </w:t>
      </w:r>
      <w:r w:rsidRPr="00AA0E99">
        <w:t>There is also a risk of a run out of stablecoins if the assets that back them are not trustworthy</w:t>
      </w:r>
      <w:r>
        <w:t>; if there is the</w:t>
      </w:r>
      <w:r w:rsidRPr="00AA0E99">
        <w:t xml:space="preserve"> slightest hint th</w:t>
      </w:r>
      <w:r>
        <w:t xml:space="preserve">at </w:t>
      </w:r>
      <w:r w:rsidRPr="00AA0E99">
        <w:t>a very large stablecoin issue</w:t>
      </w:r>
      <w:r>
        <w:t>r</w:t>
      </w:r>
      <w:r w:rsidRPr="00AA0E99">
        <w:t xml:space="preserve"> come</w:t>
      </w:r>
      <w:r>
        <w:t>s</w:t>
      </w:r>
      <w:r w:rsidRPr="00AA0E99">
        <w:t xml:space="preserve"> under scrutiny </w:t>
      </w:r>
      <w:r>
        <w:t xml:space="preserve">and </w:t>
      </w:r>
      <w:r w:rsidRPr="00AA0E99">
        <w:t>the investors that rel</w:t>
      </w:r>
      <w:r>
        <w:t>y</w:t>
      </w:r>
      <w:r w:rsidRPr="00AA0E99">
        <w:t xml:space="preserve"> on financing by that stablecoin issuer </w:t>
      </w:r>
      <w:r>
        <w:t>are</w:t>
      </w:r>
      <w:r w:rsidRPr="00AA0E99">
        <w:t xml:space="preserve"> suddenly not able to roll over their finances</w:t>
      </w:r>
      <w:r>
        <w:t>, t</w:t>
      </w:r>
      <w:r w:rsidRPr="00AA0E99">
        <w:t>hat could be serious.</w:t>
      </w:r>
    </w:p>
    <w:p w:rsidR="00AA531B" w:rsidP="00AA531B">
      <w:pPr>
        <w:pStyle w:val="Answer"/>
      </w:pPr>
      <w:r w:rsidRPr="00AA0E99">
        <w:t xml:space="preserve">The additional stability concern I have is that once they get very large you are relying on technology that is not 100% bulletproof. </w:t>
      </w:r>
      <w:r>
        <w:t xml:space="preserve">Recently, for </w:t>
      </w:r>
      <w:r w:rsidRPr="00AA0E99">
        <w:t>example</w:t>
      </w:r>
      <w:r>
        <w:t>,</w:t>
      </w:r>
      <w:r w:rsidRPr="00AA0E99">
        <w:t xml:space="preserve"> there have been some outages at some of the fintech stablecoins, including one of the larger </w:t>
      </w:r>
      <w:r>
        <w:t>US</w:t>
      </w:r>
      <w:r w:rsidRPr="00AA0E99">
        <w:t xml:space="preserve"> stablecoins. If many in the economy are relying on these</w:t>
      </w:r>
      <w:r>
        <w:t>,</w:t>
      </w:r>
      <w:r w:rsidRPr="00AA0E99">
        <w:t xml:space="preserve"> simply operationally</w:t>
      </w:r>
      <w:r>
        <w:t>, and</w:t>
      </w:r>
      <w:r w:rsidRPr="00AA0E99">
        <w:t xml:space="preserve"> they have an outage, that could be quite serious as well.</w:t>
      </w:r>
      <w:r w:rsidR="00645985">
        <w:t xml:space="preserve"> </w:t>
      </w:r>
      <w:r>
        <w:t>T</w:t>
      </w:r>
      <w:r w:rsidRPr="00AA0E99">
        <w:t>here are</w:t>
      </w:r>
      <w:r>
        <w:t xml:space="preserve"> also</w:t>
      </w:r>
      <w:r w:rsidRPr="00AA0E99">
        <w:t xml:space="preserve"> international stability concern</w:t>
      </w:r>
      <w:r>
        <w:t>s. I</w:t>
      </w:r>
      <w:r w:rsidRPr="00AA0E99">
        <w:t>f these stablecoins become very large internationally</w:t>
      </w:r>
      <w:r>
        <w:t>—</w:t>
      </w:r>
      <w:r w:rsidRPr="00AA0E99">
        <w:t>for example a dollar stablecoin</w:t>
      </w:r>
      <w:r>
        <w:t xml:space="preserve"> </w:t>
      </w:r>
      <w:r w:rsidRPr="00AA0E99">
        <w:t>invade</w:t>
      </w:r>
      <w:r>
        <w:t>s</w:t>
      </w:r>
      <w:r w:rsidRPr="00AA0E99">
        <w:t xml:space="preserve"> the monetary system of a foreign country</w:t>
      </w:r>
      <w:r>
        <w:t>—</w:t>
      </w:r>
      <w:r w:rsidRPr="00AA0E99">
        <w:t>that country would have financial stability concerns</w:t>
      </w:r>
      <w:r>
        <w:t>. W</w:t>
      </w:r>
      <w:r w:rsidRPr="00AA0E99">
        <w:t>e can talk about that later if you prefer.</w:t>
      </w:r>
    </w:p>
    <w:p w:rsidR="00AA531B" w:rsidP="00AA531B">
      <w:pPr>
        <w:pStyle w:val="Remark"/>
      </w:pPr>
      <w:r w:rsidRPr="00843F93">
        <w:rPr>
          <w:b/>
        </w:rPr>
        <w:t>Lord Stern of Brentford:</w:t>
      </w:r>
      <w:r>
        <w:t xml:space="preserve"> </w:t>
      </w:r>
      <w:r w:rsidRPr="00AA0E99">
        <w:t>Do you think there is anything you can do to handle those stability issues, or are they irretrievably difficult?</w:t>
      </w:r>
    </w:p>
    <w:p w:rsidR="00AA531B" w:rsidP="00AA531B">
      <w:pPr>
        <w:pStyle w:val="Answer"/>
      </w:pPr>
      <w:r w:rsidRPr="00AA0E99">
        <w:rPr>
          <w:b/>
          <w:i/>
        </w:rPr>
        <w:t>Professor Duffie:</w:t>
      </w:r>
      <w:r>
        <w:t xml:space="preserve"> Yes, </w:t>
      </w:r>
      <w:r w:rsidR="00645985">
        <w:t xml:space="preserve">we could have </w:t>
      </w:r>
      <w:r>
        <w:t>t</w:t>
      </w:r>
      <w:r w:rsidRPr="00AA0E99">
        <w:t xml:space="preserve">he same sort of </w:t>
      </w:r>
      <w:r>
        <w:t>compliance</w:t>
      </w:r>
      <w:r w:rsidRPr="00AA0E99">
        <w:t xml:space="preserve"> we require of banks</w:t>
      </w:r>
      <w:r>
        <w:t>. If they are</w:t>
      </w:r>
      <w:r w:rsidRPr="00AA0E99">
        <w:t xml:space="preserve"> required to meet equally strong capital requirements</w:t>
      </w:r>
      <w:r>
        <w:t>—</w:t>
      </w:r>
      <w:r w:rsidRPr="00AA0E99">
        <w:t>asset</w:t>
      </w:r>
      <w:r>
        <w:t>-</w:t>
      </w:r>
      <w:r w:rsidRPr="00AA0E99">
        <w:t>backing resiliency requirements and legal requirements for appropriate use cases</w:t>
      </w:r>
      <w:r>
        <w:t>—</w:t>
      </w:r>
      <w:r w:rsidRPr="00AA0E99">
        <w:t>stablecoins have a place</w:t>
      </w:r>
      <w:r>
        <w:t xml:space="preserve">, </w:t>
      </w:r>
      <w:r w:rsidRPr="00AA0E99">
        <w:t>especially until a central bank digital currency is issued. They are adding to the economy</w:t>
      </w:r>
      <w:r>
        <w:t xml:space="preserve"> and</w:t>
      </w:r>
      <w:r w:rsidRPr="00AA0E99">
        <w:t xml:space="preserve"> they have a good place, but they need to be as compliant as any other form of payment service or deposit account.</w:t>
      </w:r>
    </w:p>
    <w:p w:rsidR="00AA531B" w:rsidP="00AA531B">
      <w:pPr>
        <w:pStyle w:val="Remark"/>
      </w:pPr>
      <w:r w:rsidRPr="00D007D8">
        <w:rPr>
          <w:b/>
        </w:rPr>
        <w:t>Lord Stern of Brentford:</w:t>
      </w:r>
      <w:r>
        <w:t xml:space="preserve"> </w:t>
      </w:r>
      <w:r w:rsidRPr="00AA0E99">
        <w:t>Could you regulate those at national level?</w:t>
      </w:r>
    </w:p>
    <w:p w:rsidR="00AA531B" w:rsidP="00AA531B">
      <w:pPr>
        <w:pStyle w:val="Answer"/>
      </w:pPr>
      <w:r w:rsidRPr="00AA0E99">
        <w:rPr>
          <w:b/>
          <w:i/>
        </w:rPr>
        <w:t>Professor Duffie:</w:t>
      </w:r>
      <w:r>
        <w:t xml:space="preserve"> </w:t>
      </w:r>
      <w:r w:rsidRPr="00AA0E99">
        <w:t>That is another question. As Simon Gle</w:t>
      </w:r>
      <w:r>
        <w:t>e</w:t>
      </w:r>
      <w:r w:rsidRPr="00AA0E99">
        <w:t xml:space="preserve">son said, some of these do not exist anywhere in particular. One can regulate the </w:t>
      </w:r>
      <w:r>
        <w:t>on-ramp</w:t>
      </w:r>
      <w:r w:rsidRPr="00AA0E99">
        <w:t xml:space="preserve">s and </w:t>
      </w:r>
      <w:r>
        <w:t>off-ramp</w:t>
      </w:r>
      <w:r w:rsidRPr="00AA0E99">
        <w:t>s in the local economy, so if they</w:t>
      </w:r>
      <w:r w:rsidR="00645985">
        <w:t xml:space="preserve"> have not got</w:t>
      </w:r>
      <w:r w:rsidRPr="00AA0E99">
        <w:t xml:space="preserve"> into enormous usage already you can stop them before they get</w:t>
      </w:r>
      <w:r>
        <w:t xml:space="preserve"> too big,</w:t>
      </w:r>
      <w:r w:rsidRPr="00AA0E99">
        <w:t xml:space="preserve"> </w:t>
      </w:r>
      <w:r>
        <w:t xml:space="preserve">if </w:t>
      </w:r>
      <w:r w:rsidRPr="00AA0E99">
        <w:t>they are not compliant</w:t>
      </w:r>
      <w:r>
        <w:t>,</w:t>
      </w:r>
      <w:r w:rsidRPr="00AA0E99">
        <w:t xml:space="preserve"> </w:t>
      </w:r>
      <w:r>
        <w:t xml:space="preserve">by outlawing </w:t>
      </w:r>
      <w:r w:rsidRPr="00AA0E99">
        <w:t xml:space="preserve">investing in them or taking funds </w:t>
      </w:r>
      <w:r>
        <w:t>out of</w:t>
      </w:r>
      <w:r w:rsidRPr="00AA0E99">
        <w:t xml:space="preserve"> them and into your local banking system.</w:t>
      </w:r>
    </w:p>
    <w:p w:rsidR="00AA531B" w:rsidP="00AA531B">
      <w:pPr>
        <w:pStyle w:val="Remark"/>
      </w:pPr>
      <w:r w:rsidRPr="00AA0E99">
        <w:rPr>
          <w:b/>
        </w:rPr>
        <w:t>The Chair:</w:t>
      </w:r>
      <w:r>
        <w:t xml:space="preserve"> </w:t>
      </w:r>
      <w:r w:rsidRPr="00AA0E99">
        <w:t xml:space="preserve">I think </w:t>
      </w:r>
      <w:r>
        <w:t>Lord Stern’s</w:t>
      </w:r>
      <w:r w:rsidRPr="00AA0E99">
        <w:t xml:space="preserve"> question about how this would be enforced is central, but you did begin by pointing out the difficulties.</w:t>
      </w:r>
    </w:p>
    <w:p w:rsidR="00AA531B" w:rsidP="00AA531B">
      <w:pPr>
        <w:pStyle w:val="Answer"/>
      </w:pPr>
      <w:r w:rsidRPr="00AA0E99">
        <w:rPr>
          <w:b/>
          <w:i/>
        </w:rPr>
        <w:t>Simon Gleeson:</w:t>
      </w:r>
      <w:r>
        <w:t xml:space="preserve"> </w:t>
      </w:r>
      <w:r w:rsidRPr="00AA0E99">
        <w:t>I want to make one point about that. It depends on why the coin is being used in the first place. If the answer is that it provides a cheaper or what is regarded as a safer method of payment and store of value th</w:t>
      </w:r>
      <w:r>
        <w:t>an</w:t>
      </w:r>
      <w:r w:rsidRPr="00AA0E99">
        <w:t xml:space="preserve"> the currency of the country concerned, it is probably impossible to keep it out. You can hypothesise things </w:t>
      </w:r>
      <w:r>
        <w:t>such as</w:t>
      </w:r>
      <w:r w:rsidRPr="00AA0E99">
        <w:t xml:space="preserve"> exchange controls</w:t>
      </w:r>
      <w:r>
        <w:t xml:space="preserve"> or, </w:t>
      </w:r>
      <w:r w:rsidRPr="00A95A0D">
        <w:t>more accurately</w:t>
      </w:r>
      <w:r>
        <w:t>,</w:t>
      </w:r>
      <w:r w:rsidRPr="00A95A0D">
        <w:t xml:space="preserve"> reverse exchange controls, but, as we have seen in a number of places around the world, the people of a country can adopt a different currency from their own if they want to do so, and there is not a hell of a lot the </w:t>
      </w:r>
      <w:r>
        <w:t>G</w:t>
      </w:r>
      <w:r w:rsidRPr="00A95A0D">
        <w:t>overnment of that country can do about it if that thing is regarded as preferable to the domestic currency.</w:t>
      </w:r>
    </w:p>
    <w:p w:rsidR="00AA531B" w:rsidP="00AA531B">
      <w:pPr>
        <w:pStyle w:val="Question"/>
      </w:pPr>
      <w:r w:rsidRPr="00A95A0D">
        <w:rPr>
          <w:b/>
        </w:rPr>
        <w:t>Lord Skidelsky:</w:t>
      </w:r>
      <w:r>
        <w:t xml:space="preserve"> How concerned should we be a</w:t>
      </w:r>
      <w:r w:rsidRPr="00A95A0D">
        <w:t xml:space="preserve">bout the disintermediation risk </w:t>
      </w:r>
      <w:r>
        <w:t>to</w:t>
      </w:r>
      <w:r w:rsidRPr="00A95A0D">
        <w:t xml:space="preserve"> the commercial banking sector posed by </w:t>
      </w:r>
      <w:r>
        <w:t>CBDC</w:t>
      </w:r>
      <w:r w:rsidRPr="00A95A0D">
        <w:t>s</w:t>
      </w:r>
      <w:r>
        <w:t>?</w:t>
      </w:r>
    </w:p>
    <w:p w:rsidR="00AA531B" w:rsidP="00AA531B">
      <w:pPr>
        <w:pStyle w:val="Answer"/>
      </w:pPr>
      <w:r w:rsidRPr="00A95A0D">
        <w:rPr>
          <w:b/>
          <w:i/>
        </w:rPr>
        <w:t>Professor Duffie:</w:t>
      </w:r>
      <w:r>
        <w:t xml:space="preserve"> I</w:t>
      </w:r>
      <w:r w:rsidRPr="00A95A0D">
        <w:t>f I were a bank shareholder</w:t>
      </w:r>
      <w:r w:rsidR="00645985">
        <w:t>,</w:t>
      </w:r>
      <w:r w:rsidRPr="00A95A0D">
        <w:t xml:space="preserve"> I would be quite concerned</w:t>
      </w:r>
      <w:r>
        <w:t>.</w:t>
      </w:r>
      <w:r w:rsidRPr="00A95A0D">
        <w:t xml:space="preserve"> I would worry that my credit card franchis</w:t>
      </w:r>
      <w:r>
        <w:t>e, d</w:t>
      </w:r>
      <w:r w:rsidRPr="00A95A0D">
        <w:t xml:space="preserve">eposit franchise and other </w:t>
      </w:r>
      <w:r>
        <w:t>payment-</w:t>
      </w:r>
      <w:r w:rsidRPr="00A95A0D">
        <w:t>related franchises would be disintermediated and my shareholders would suffer a bad return on th</w:t>
      </w:r>
      <w:r>
        <w:t>eir shares</w:t>
      </w:r>
      <w:r w:rsidRPr="00A95A0D">
        <w:t>, but</w:t>
      </w:r>
      <w:r>
        <w:t xml:space="preserve"> for </w:t>
      </w:r>
      <w:r w:rsidRPr="00A95A0D">
        <w:t>overseer</w:t>
      </w:r>
      <w:r>
        <w:t>s</w:t>
      </w:r>
      <w:r w:rsidRPr="00A95A0D">
        <w:t xml:space="preserve"> of the economy, such as you, that disruption should not be feared as much as some suggest. </w:t>
      </w:r>
    </w:p>
    <w:p w:rsidR="00AA531B" w:rsidP="00AA531B">
      <w:pPr>
        <w:pStyle w:val="Answer"/>
      </w:pPr>
      <w:r w:rsidRPr="00A95A0D">
        <w:t>As I mentioned earlier, the banks have not been doing what they might have done to improve the payments system</w:t>
      </w:r>
      <w:r>
        <w:t>,</w:t>
      </w:r>
      <w:r w:rsidRPr="00A95A0D">
        <w:t xml:space="preserve"> and some disruption might be necessary to get them moving along on that project. These losses of profits for banks do not necessarily imply </w:t>
      </w:r>
      <w:r>
        <w:t>that</w:t>
      </w:r>
      <w:r w:rsidRPr="00A95A0D">
        <w:t xml:space="preserve"> credit provision in the economy will declin</w:t>
      </w:r>
      <w:r>
        <w:t>e. L</w:t>
      </w:r>
      <w:r w:rsidRPr="00A95A0D">
        <w:t xml:space="preserve">oans may still be forthcoming, </w:t>
      </w:r>
      <w:r>
        <w:t>although</w:t>
      </w:r>
      <w:r w:rsidRPr="00A95A0D">
        <w:t xml:space="preserve"> banks will then need to fund the loans in wholesale financial markets that are more expensive</w:t>
      </w:r>
      <w:r>
        <w:t>,</w:t>
      </w:r>
      <w:r w:rsidRPr="00A95A0D">
        <w:t xml:space="preserve"> if they are forced by competition from central bank digital currencies to bid higher for deposit funding.</w:t>
      </w:r>
    </w:p>
    <w:p w:rsidR="00AA531B" w:rsidP="00AA531B">
      <w:pPr>
        <w:pStyle w:val="Answer"/>
      </w:pPr>
      <w:r w:rsidRPr="00A95A0D">
        <w:t>To summarise it, as a matter of policy I</w:t>
      </w:r>
      <w:r>
        <w:t xml:space="preserve"> a</w:t>
      </w:r>
      <w:r w:rsidRPr="00A95A0D">
        <w:t>m not as worried about the disruption that would occur to banks, but if I were a bank shareholder I would be quite concerned and would try to move</w:t>
      </w:r>
      <w:r>
        <w:t xml:space="preserve"> by</w:t>
      </w:r>
      <w:r w:rsidRPr="00A95A0D">
        <w:t xml:space="preserve"> making my payment services more competitive and get ahead on the digital asset economy that seem</w:t>
      </w:r>
      <w:r>
        <w:t>s</w:t>
      </w:r>
      <w:r w:rsidRPr="00A95A0D">
        <w:t xml:space="preserve"> to be coming anyway.</w:t>
      </w:r>
    </w:p>
    <w:p w:rsidR="00AA531B" w:rsidP="00AA531B">
      <w:pPr>
        <w:pStyle w:val="Answer"/>
      </w:pPr>
      <w:r w:rsidRPr="00791807">
        <w:rPr>
          <w:b/>
          <w:i/>
        </w:rPr>
        <w:t>Simon Gleeson:</w:t>
      </w:r>
      <w:r>
        <w:t xml:space="preserve"> </w:t>
      </w:r>
      <w:r w:rsidRPr="00791807">
        <w:t>I confess that I am not as sanguine</w:t>
      </w:r>
      <w:r>
        <w:t xml:space="preserve"> about this</w:t>
      </w:r>
      <w:r w:rsidRPr="00791807">
        <w:t xml:space="preserve"> as </w:t>
      </w:r>
      <w:r>
        <w:t>P</w:t>
      </w:r>
      <w:r w:rsidRPr="00791807">
        <w:t>rofessor Duff</w:t>
      </w:r>
      <w:r>
        <w:t>ie</w:t>
      </w:r>
      <w:r w:rsidRPr="00791807">
        <w:t>. I believe the impact is potentially very serious.</w:t>
      </w:r>
    </w:p>
    <w:p w:rsidR="00AA531B" w:rsidP="00AA531B">
      <w:pPr>
        <w:pStyle w:val="Answer"/>
      </w:pPr>
      <w:r w:rsidRPr="00791807">
        <w:t>The problem is that</w:t>
      </w:r>
      <w:r>
        <w:t>,</w:t>
      </w:r>
      <w:r w:rsidRPr="00791807">
        <w:t xml:space="preserve"> when I place a deposit with a commercial bank</w:t>
      </w:r>
      <w:r>
        <w:t>,</w:t>
      </w:r>
      <w:r w:rsidRPr="00791807">
        <w:t xml:space="preserve"> </w:t>
      </w:r>
      <w:r>
        <w:t xml:space="preserve">the </w:t>
      </w:r>
      <w:r w:rsidRPr="00791807">
        <w:t>bank lends it out. If I buy a stablecoin</w:t>
      </w:r>
      <w:r>
        <w:t>,</w:t>
      </w:r>
      <w:r w:rsidRPr="00791807">
        <w:t xml:space="preserve"> under most existing arrangements the money that the stablecoin issuer gets will be invested in</w:t>
      </w:r>
      <w:r>
        <w:t xml:space="preserve"> the securities of the G</w:t>
      </w:r>
      <w:r w:rsidRPr="00791807">
        <w:t>overnment</w:t>
      </w:r>
      <w:r>
        <w:t xml:space="preserve"> </w:t>
      </w:r>
      <w:r w:rsidRPr="00B53AAC">
        <w:t>with</w:t>
      </w:r>
      <w:r>
        <w:t xml:space="preserve"> </w:t>
      </w:r>
      <w:r w:rsidRPr="00B53AAC">
        <w:t>wh</w:t>
      </w:r>
      <w:r>
        <w:t>ose currency</w:t>
      </w:r>
      <w:r w:rsidRPr="00B53AAC">
        <w:t xml:space="preserve"> the stablecoin is linked</w:t>
      </w:r>
      <w:r>
        <w:t>.</w:t>
      </w:r>
      <w:r w:rsidRPr="00F67C1C">
        <w:t xml:space="preserve"> </w:t>
      </w:r>
      <w:r>
        <w:t>T</w:t>
      </w:r>
      <w:r w:rsidRPr="00F67C1C">
        <w:t>herefore, instead of money going into the commercial banks and being le</w:t>
      </w:r>
      <w:r>
        <w:t>nt</w:t>
      </w:r>
      <w:r w:rsidRPr="00F67C1C">
        <w:t xml:space="preserve"> out again</w:t>
      </w:r>
      <w:r>
        <w:t>,</w:t>
      </w:r>
      <w:r w:rsidRPr="00F67C1C">
        <w:t xml:space="preserve"> effectively it goes </w:t>
      </w:r>
      <w:r>
        <w:t>i</w:t>
      </w:r>
      <w:r w:rsidRPr="00F67C1C">
        <w:t>nto the government machine.</w:t>
      </w:r>
    </w:p>
    <w:p w:rsidR="00AA531B" w:rsidP="00AA531B">
      <w:pPr>
        <w:pStyle w:val="Answer"/>
      </w:pPr>
      <w:r w:rsidRPr="00F67C1C">
        <w:t>The real fear there is that what you have done is effectively nationalise the credit creation process within the economy</w:t>
      </w:r>
      <w:r>
        <w:t>,</w:t>
      </w:r>
      <w:r w:rsidRPr="00F67C1C">
        <w:t xml:space="preserve"> such that if the deposit</w:t>
      </w:r>
      <w:r>
        <w:t>s</w:t>
      </w:r>
      <w:r w:rsidRPr="00F67C1C">
        <w:t xml:space="preserve"> effectively go through the stablecoin to the </w:t>
      </w:r>
      <w:r>
        <w:t>G</w:t>
      </w:r>
      <w:r w:rsidRPr="00F67C1C">
        <w:t xml:space="preserve">overnment they will then have to be lent out again by the </w:t>
      </w:r>
      <w:r>
        <w:t>G</w:t>
      </w:r>
      <w:r w:rsidRPr="00F67C1C">
        <w:t>overnment. It is suggested that th</w:t>
      </w:r>
      <w:r>
        <w:t>at G</w:t>
      </w:r>
      <w:r w:rsidRPr="00F67C1C">
        <w:t>overnment could solve th</w:t>
      </w:r>
      <w:r>
        <w:t>e</w:t>
      </w:r>
      <w:r w:rsidRPr="00F67C1C">
        <w:t xml:space="preserve"> problem by lending the money back to the commercial </w:t>
      </w:r>
      <w:r>
        <w:t>b</w:t>
      </w:r>
      <w:r w:rsidRPr="00F67C1C">
        <w:t>anks, but I think it is impossible to en</w:t>
      </w:r>
      <w:r>
        <w:t>visage</w:t>
      </w:r>
      <w:r w:rsidRPr="00F67C1C">
        <w:t xml:space="preserve"> the </w:t>
      </w:r>
      <w:r>
        <w:t>G</w:t>
      </w:r>
      <w:r w:rsidRPr="00F67C1C">
        <w:t xml:space="preserve">overnment </w:t>
      </w:r>
      <w:r w:rsidRPr="00F67C1C">
        <w:t>doing that without imposing fairly serious restrictions on what could be done with that money, at which point you have effectively got back to the nationalisation of the creation of credit. That is why this model is sometimes refer</w:t>
      </w:r>
      <w:r>
        <w:t>red</w:t>
      </w:r>
      <w:r w:rsidRPr="00F67C1C">
        <w:t xml:space="preserve"> to as the </w:t>
      </w:r>
      <w:r>
        <w:t>Gos</w:t>
      </w:r>
      <w:r w:rsidRPr="00F67C1C">
        <w:t>bank</w:t>
      </w:r>
      <w:r>
        <w:t>,</w:t>
      </w:r>
      <w:r w:rsidRPr="00F67C1C">
        <w:t xml:space="preserve"> because that is effectively what it is</w:t>
      </w:r>
      <w:r>
        <w:t>.</w:t>
      </w:r>
    </w:p>
    <w:p w:rsidR="00AA531B" w:rsidP="00AA531B">
      <w:pPr>
        <w:pStyle w:val="Remark"/>
      </w:pPr>
      <w:r w:rsidRPr="00F67C1C">
        <w:rPr>
          <w:b/>
        </w:rPr>
        <w:t>Lord Skidelsky:</w:t>
      </w:r>
      <w:r>
        <w:t xml:space="preserve"> </w:t>
      </w:r>
      <w:r w:rsidRPr="00F67C1C">
        <w:t xml:space="preserve">I was interested in your reference to the gold standard </w:t>
      </w:r>
      <w:r>
        <w:t xml:space="preserve">but </w:t>
      </w:r>
      <w:r w:rsidRPr="00F67C1C">
        <w:t>a bit confused, because to my thinking the gold standard w</w:t>
      </w:r>
      <w:r>
        <w:t xml:space="preserve">as a </w:t>
      </w:r>
      <w:r w:rsidRPr="00F67C1C">
        <w:t>device for financial stability or economic stability, whereas we are talking about central bank digital currencies creating instability. What am I missing, please?</w:t>
      </w:r>
    </w:p>
    <w:p w:rsidR="00AA531B" w:rsidP="00AA531B">
      <w:pPr>
        <w:pStyle w:val="Answer"/>
      </w:pPr>
      <w:r w:rsidRPr="00F67C1C">
        <w:rPr>
          <w:b/>
          <w:i/>
        </w:rPr>
        <w:t>Simon Gleeson:</w:t>
      </w:r>
      <w:r>
        <w:t xml:space="preserve"> T</w:t>
      </w:r>
      <w:r w:rsidRPr="00F67C1C">
        <w:t xml:space="preserve">he gold standard was intended to act as a disciplining mechanism on </w:t>
      </w:r>
      <w:r>
        <w:t>G</w:t>
      </w:r>
      <w:r w:rsidRPr="00F67C1C">
        <w:t>overnments and, for that matte</w:t>
      </w:r>
      <w:r>
        <w:t>r,</w:t>
      </w:r>
      <w:r w:rsidRPr="00F67C1C">
        <w:t xml:space="preserve"> central banks in the creation of money and credit.</w:t>
      </w:r>
      <w:r w:rsidRPr="006B3D52">
        <w:t xml:space="preserve"> I view that from the other end</w:t>
      </w:r>
      <w:r>
        <w:t>. From</w:t>
      </w:r>
      <w:r w:rsidRPr="006B3D52">
        <w:t xml:space="preserve"> the perspective of government and central banks</w:t>
      </w:r>
      <w:r>
        <w:t>—and</w:t>
      </w:r>
      <w:r w:rsidRPr="006B3D52">
        <w:t>, in particular</w:t>
      </w:r>
      <w:r>
        <w:t>,</w:t>
      </w:r>
      <w:r w:rsidRPr="006B3D52">
        <w:t xml:space="preserve"> </w:t>
      </w:r>
      <w:r>
        <w:t xml:space="preserve">as </w:t>
      </w:r>
      <w:r w:rsidRPr="006B3D52">
        <w:t>somebody whose formative professional experience was the financial crisis of 2008</w:t>
      </w:r>
      <w:r>
        <w:t>—</w:t>
      </w:r>
      <w:r w:rsidRPr="006B3D52">
        <w:t xml:space="preserve">the idea of a </w:t>
      </w:r>
      <w:r>
        <w:t>G</w:t>
      </w:r>
      <w:r w:rsidRPr="006B3D52">
        <w:t xml:space="preserve">overnment or central bank </w:t>
      </w:r>
      <w:r>
        <w:t xml:space="preserve">that </w:t>
      </w:r>
      <w:r w:rsidRPr="006B3D52">
        <w:t>is not able to intervene in those ways seems to me to be profoundly destabilising.</w:t>
      </w:r>
    </w:p>
    <w:p w:rsidR="00AA531B" w:rsidP="00AA531B">
      <w:pPr>
        <w:pStyle w:val="Remark"/>
      </w:pPr>
      <w:r w:rsidRPr="006B3D52">
        <w:rPr>
          <w:b/>
        </w:rPr>
        <w:t>Lord Skidelsky:</w:t>
      </w:r>
      <w:r>
        <w:t xml:space="preserve"> </w:t>
      </w:r>
      <w:r w:rsidRPr="006B3D52">
        <w:t>Th</w:t>
      </w:r>
      <w:r>
        <w:t>e</w:t>
      </w:r>
      <w:r w:rsidRPr="006B3D52">
        <w:t xml:space="preserve"> source of it</w:t>
      </w:r>
      <w:r>
        <w:t xml:space="preserve"> is the inability</w:t>
      </w:r>
      <w:r w:rsidRPr="006B3D52">
        <w:t xml:space="preserve"> to intervene and</w:t>
      </w:r>
      <w:r>
        <w:t xml:space="preserve"> it</w:t>
      </w:r>
      <w:r w:rsidRPr="006B3D52">
        <w:t xml:space="preserve"> being subject to an automatic limitation.</w:t>
      </w:r>
    </w:p>
    <w:p w:rsidR="00AA531B" w:rsidP="00AA531B">
      <w:pPr>
        <w:pStyle w:val="Answer"/>
      </w:pPr>
      <w:r w:rsidRPr="006B3D52">
        <w:rPr>
          <w:b/>
          <w:i/>
        </w:rPr>
        <w:t>Simon Gleeson:</w:t>
      </w:r>
      <w:r>
        <w:t xml:space="preserve"> </w:t>
      </w:r>
      <w:r w:rsidRPr="006B3D52">
        <w:t>Exactly.</w:t>
      </w:r>
    </w:p>
    <w:p w:rsidR="00AA531B" w:rsidP="00AA531B">
      <w:pPr>
        <w:pStyle w:val="Question"/>
      </w:pPr>
      <w:r w:rsidRPr="006B3D52">
        <w:rPr>
          <w:b/>
        </w:rPr>
        <w:t>Lord Bridges of Headley:</w:t>
      </w:r>
      <w:r>
        <w:t xml:space="preserve"> </w:t>
      </w:r>
      <w:r w:rsidRPr="006B3D52">
        <w:t>I should declare that I am an advis</w:t>
      </w:r>
      <w:r>
        <w:t>e</w:t>
      </w:r>
      <w:r w:rsidRPr="006B3D52">
        <w:t xml:space="preserve">r to Banco Santander. </w:t>
      </w:r>
    </w:p>
    <w:p w:rsidR="00AA531B" w:rsidP="00AA531B">
      <w:pPr>
        <w:pStyle w:val="QuestionCont"/>
      </w:pPr>
      <w:r w:rsidRPr="006B3D52">
        <w:t xml:space="preserve">I am very interested in </w:t>
      </w:r>
      <w:r>
        <w:t>P</w:t>
      </w:r>
      <w:r w:rsidRPr="006B3D52">
        <w:t>rofessor Duf</w:t>
      </w:r>
      <w:r>
        <w:t>fie’s reference to b</w:t>
      </w:r>
      <w:r w:rsidRPr="006B3D52">
        <w:t>anks being lethargic, to use a different word from the one he used</w:t>
      </w:r>
      <w:r>
        <w:t>, i</w:t>
      </w:r>
      <w:r w:rsidRPr="006B3D52">
        <w:t>n their approach to this disruption. I see disruption everywhere in the financial sector. Banks may be slow, but it does not mean innovation is not happening. As you know, tech companies</w:t>
      </w:r>
      <w:r>
        <w:t xml:space="preserve">, </w:t>
      </w:r>
      <w:r w:rsidRPr="006B3D52">
        <w:t>from the biggest to the smallest</w:t>
      </w:r>
      <w:r>
        <w:t>,</w:t>
      </w:r>
      <w:r w:rsidRPr="006B3D52">
        <w:t xml:space="preserve"> are </w:t>
      </w:r>
      <w:r>
        <w:t xml:space="preserve">also </w:t>
      </w:r>
      <w:r w:rsidRPr="006B3D52">
        <w:t>moving into payments at lightning speed.</w:t>
      </w:r>
    </w:p>
    <w:p w:rsidR="00AA531B" w:rsidP="00AA531B">
      <w:pPr>
        <w:pStyle w:val="QuestionCont"/>
      </w:pPr>
      <w:r w:rsidRPr="006B3D52">
        <w:t xml:space="preserve">I </w:t>
      </w:r>
      <w:r>
        <w:t xml:space="preserve">come </w:t>
      </w:r>
      <w:r w:rsidRPr="006B3D52">
        <w:t>back to the purpose of CB</w:t>
      </w:r>
      <w:r>
        <w:t>D</w:t>
      </w:r>
      <w:r w:rsidRPr="006B3D52">
        <w:t>Cs</w:t>
      </w:r>
      <w:r>
        <w:t>.</w:t>
      </w:r>
      <w:r w:rsidRPr="006B3D52">
        <w:t xml:space="preserve"> </w:t>
      </w:r>
      <w:r>
        <w:t>W</w:t>
      </w:r>
      <w:r w:rsidRPr="006B3D52">
        <w:t xml:space="preserve">hat is the problem </w:t>
      </w:r>
      <w:r>
        <w:t xml:space="preserve">that </w:t>
      </w:r>
      <w:r w:rsidRPr="006B3D52">
        <w:t>they are trying to solve</w:t>
      </w:r>
      <w:r>
        <w:t>?</w:t>
      </w:r>
      <w:r w:rsidRPr="006B3D52">
        <w:t xml:space="preserve"> </w:t>
      </w:r>
      <w:r>
        <w:t>I</w:t>
      </w:r>
      <w:r w:rsidRPr="006B3D52">
        <w:t xml:space="preserve">f the problem </w:t>
      </w:r>
      <w:r>
        <w:t xml:space="preserve">that </w:t>
      </w:r>
      <w:r w:rsidRPr="006B3D52">
        <w:t>they are trying to solve is efficiency of payments</w:t>
      </w:r>
      <w:r>
        <w:t>,</w:t>
      </w:r>
      <w:r w:rsidRPr="006B3D52">
        <w:t xml:space="preserve"> is that not being dealt with by the enormous disruption we are seeing right across the world on payments and</w:t>
      </w:r>
      <w:r>
        <w:t>,</w:t>
      </w:r>
      <w:r w:rsidRPr="006B3D52">
        <w:t xml:space="preserve"> therefore</w:t>
      </w:r>
      <w:r>
        <w:t>,</w:t>
      </w:r>
      <w:r w:rsidRPr="006B3D52">
        <w:t xml:space="preserve"> </w:t>
      </w:r>
      <w:r>
        <w:t>CBCD</w:t>
      </w:r>
      <w:r w:rsidRPr="006B3D52">
        <w:t>s are not needed</w:t>
      </w:r>
      <w:r>
        <w:t>?</w:t>
      </w:r>
      <w:r w:rsidRPr="006B3D52">
        <w:t xml:space="preserve"> </w:t>
      </w:r>
      <w:r>
        <w:t xml:space="preserve">However, if as Mr Gleeson just </w:t>
      </w:r>
      <w:r w:rsidRPr="006B3D52">
        <w:t>said</w:t>
      </w:r>
      <w:r>
        <w:t>,</w:t>
      </w:r>
      <w:r w:rsidRPr="006B3D52">
        <w:t xml:space="preserve"> the issue is one of control, not so much efficiency, I can see the reason for it. Maybe both of you could quickly comment on that interpretatio</w:t>
      </w:r>
      <w:r>
        <w:t>n of</w:t>
      </w:r>
      <w:r w:rsidRPr="006B3D52">
        <w:t xml:space="preserve"> where we are.</w:t>
      </w:r>
    </w:p>
    <w:p w:rsidR="00AA531B" w:rsidP="00AA531B">
      <w:pPr>
        <w:pStyle w:val="Answer"/>
      </w:pPr>
      <w:r w:rsidRPr="006B3D52">
        <w:rPr>
          <w:b/>
          <w:i/>
        </w:rPr>
        <w:t>Professor Duffie:</w:t>
      </w:r>
      <w:r>
        <w:t xml:space="preserve"> Fintech </w:t>
      </w:r>
      <w:r w:rsidRPr="006B3D52">
        <w:t>firms are entering and they will trigger competition and improved payments</w:t>
      </w:r>
      <w:r w:rsidRPr="001E279F">
        <w:t>. As you put it, the issue</w:t>
      </w:r>
      <w:r>
        <w:t xml:space="preserve"> is one</w:t>
      </w:r>
      <w:r w:rsidRPr="001E279F">
        <w:t xml:space="preserve"> of control. Do you want that disruption coming from the fintech firms that are currently less well regulated, such as cryptocurrency providers, or do you want </w:t>
      </w:r>
      <w:r>
        <w:t xml:space="preserve">it </w:t>
      </w:r>
      <w:r w:rsidRPr="001E279F">
        <w:t>coming from the central bank? My personal preference would be to see the banks disrupt themselves by getting ahead of the fintech firms and the central bank</w:t>
      </w:r>
      <w:r>
        <w:t>s</w:t>
      </w:r>
      <w:r w:rsidRPr="001E279F">
        <w:t xml:space="preserve"> and</w:t>
      </w:r>
      <w:r>
        <w:t>,</w:t>
      </w:r>
      <w:r w:rsidRPr="001E279F">
        <w:t xml:space="preserve"> for example, providing their own stablecoins and higher</w:t>
      </w:r>
      <w:r>
        <w:t>-</w:t>
      </w:r>
      <w:r w:rsidRPr="001E279F">
        <w:t xml:space="preserve">speed payment services at lower cost. The United </w:t>
      </w:r>
      <w:r>
        <w:t>S</w:t>
      </w:r>
      <w:r w:rsidRPr="001E279F">
        <w:t xml:space="preserve">tates is particularly behind, but even in the United Kingdom payments are not as efficient as they might be. Banks do not currently need to compete so hard, </w:t>
      </w:r>
      <w:r w:rsidRPr="001E279F">
        <w:t xml:space="preserve">so why would they give up some of their profitable franchises if they can continue to earn high rents the way </w:t>
      </w:r>
      <w:r>
        <w:t xml:space="preserve">that </w:t>
      </w:r>
      <w:r w:rsidRPr="001E279F">
        <w:t>they are?</w:t>
      </w:r>
    </w:p>
    <w:p w:rsidR="00AA531B" w:rsidP="00AA531B">
      <w:pPr>
        <w:pStyle w:val="Answer"/>
      </w:pPr>
      <w:r w:rsidRPr="001E279F">
        <w:t xml:space="preserve">I understand that some banks are moving ahead. </w:t>
      </w:r>
      <w:r>
        <w:t>F</w:t>
      </w:r>
      <w:r w:rsidRPr="001E279F">
        <w:t xml:space="preserve">or example, Citibank in the United </w:t>
      </w:r>
      <w:r>
        <w:t>S</w:t>
      </w:r>
      <w:r w:rsidRPr="001E279F">
        <w:t>tates has been putting out some good work in the area of cross-border payments using fintech</w:t>
      </w:r>
      <w:r>
        <w:t>.</w:t>
      </w:r>
      <w:r w:rsidRPr="001E279F">
        <w:t xml:space="preserve"> I expect</w:t>
      </w:r>
      <w:r w:rsidRPr="008F4E03">
        <w:t xml:space="preserve"> that some banks will cross the divide and provide much better services for the future digital economy, but unfortunately some will get left behind. My preference would be that central banks did not need to intervene with </w:t>
      </w:r>
      <w:r>
        <w:t>a</w:t>
      </w:r>
      <w:r w:rsidRPr="008F4E03">
        <w:t xml:space="preserve"> central bank digital currency. As some ha</w:t>
      </w:r>
      <w:r>
        <w:t>ve</w:t>
      </w:r>
      <w:r w:rsidRPr="008F4E03">
        <w:t xml:space="preserve"> suggested, it is a solution in need of a problem, but the problem is mostly that regulators have been either slow to push the banks to do it or the banks have been slow to do it on their own.</w:t>
      </w:r>
    </w:p>
    <w:p w:rsidR="00AA531B" w:rsidP="00AA531B">
      <w:pPr>
        <w:pStyle w:val="Answer"/>
      </w:pPr>
      <w:r w:rsidRPr="008F4E03">
        <w:rPr>
          <w:b/>
          <w:i/>
        </w:rPr>
        <w:t>Simon Gleeson:</w:t>
      </w:r>
      <w:r>
        <w:t xml:space="preserve"> </w:t>
      </w:r>
      <w:r w:rsidRPr="008F4E03">
        <w:t>I absolutely agree with that. The banks in this area have faced a very profound version of the innovator</w:t>
      </w:r>
      <w:r>
        <w:t>’</w:t>
      </w:r>
      <w:r w:rsidRPr="008F4E03">
        <w:t>s</w:t>
      </w:r>
      <w:r>
        <w:t xml:space="preserve"> </w:t>
      </w:r>
      <w:r w:rsidRPr="008F4E03">
        <w:t>dilemma</w:t>
      </w:r>
      <w:r>
        <w:t>.</w:t>
      </w:r>
      <w:r w:rsidRPr="008F4E03">
        <w:t xml:space="preserve"> </w:t>
      </w:r>
      <w:r>
        <w:t>W</w:t>
      </w:r>
      <w:r w:rsidRPr="008F4E03">
        <w:t xml:space="preserve">hy should they cannibalise their own business? They are now to some extent being forced to do so out of fear that the existing </w:t>
      </w:r>
      <w:r>
        <w:t>i</w:t>
      </w:r>
      <w:r w:rsidRPr="008F4E03">
        <w:t>nternet incumbents will do it for them. If you are a large UK bank</w:t>
      </w:r>
      <w:r>
        <w:t>, I suspect</w:t>
      </w:r>
      <w:r w:rsidRPr="008F4E03">
        <w:t xml:space="preserve"> your real concern in this area is probably Amazon rather than Citibank, but when you talk to those who know about American banking history </w:t>
      </w:r>
      <w:r>
        <w:t xml:space="preserve">you find that </w:t>
      </w:r>
      <w:r w:rsidRPr="008F4E03">
        <w:t>there is the awful spectre of the American system in the 19th century when every bank produc</w:t>
      </w:r>
      <w:r>
        <w:t>ed</w:t>
      </w:r>
      <w:r w:rsidRPr="008F4E03">
        <w:t xml:space="preserve"> its own money</w:t>
      </w:r>
      <w:r>
        <w:t>. T</w:t>
      </w:r>
      <w:r w:rsidRPr="008F4E03">
        <w:t>he resulting confusion is highly undesirable, to put it mildly</w:t>
      </w:r>
      <w:r>
        <w:t>.</w:t>
      </w:r>
    </w:p>
    <w:p w:rsidR="00AA531B" w:rsidP="00AA531B">
      <w:pPr>
        <w:pStyle w:val="Answer"/>
      </w:pPr>
      <w:r w:rsidRPr="008F4E03">
        <w:t>I think there is a very good argument that</w:t>
      </w:r>
      <w:r>
        <w:t>,</w:t>
      </w:r>
      <w:r w:rsidRPr="008F4E03">
        <w:t xml:space="preserve"> if this is to be done</w:t>
      </w:r>
      <w:r>
        <w:t>,</w:t>
      </w:r>
      <w:r w:rsidRPr="008F4E03">
        <w:t xml:space="preserve"> it w</w:t>
      </w:r>
      <w:r>
        <w:t>ould</w:t>
      </w:r>
      <w:r w:rsidRPr="008F4E03">
        <w:t xml:space="preserve"> be nice to have banks putting the effort into process</w:t>
      </w:r>
      <w:r>
        <w:t>ing</w:t>
      </w:r>
      <w:r w:rsidRPr="008F4E03">
        <w:t xml:space="preserve"> transactions and not the creation of a plethora of tokens </w:t>
      </w:r>
      <w:r>
        <w:t>that</w:t>
      </w:r>
      <w:r w:rsidRPr="008F4E03">
        <w:t xml:space="preserve"> would potentially differ in value</w:t>
      </w:r>
      <w:r>
        <w:t xml:space="preserve"> from one an</w:t>
      </w:r>
      <w:r w:rsidRPr="00E766D1">
        <w:t>other.</w:t>
      </w:r>
    </w:p>
    <w:p w:rsidR="00AA531B" w:rsidP="00AA531B">
      <w:pPr>
        <w:pStyle w:val="Question"/>
      </w:pPr>
      <w:r w:rsidRPr="00E766D1">
        <w:rPr>
          <w:b/>
        </w:rPr>
        <w:t>Lord Livingston of Parkhead:</w:t>
      </w:r>
      <w:r>
        <w:t xml:space="preserve"> First, </w:t>
      </w:r>
      <w:r w:rsidRPr="00E766D1">
        <w:t>I declare an interest. I</w:t>
      </w:r>
      <w:r>
        <w:t xml:space="preserve"> a</w:t>
      </w:r>
      <w:r w:rsidRPr="00E766D1">
        <w:t xml:space="preserve">m on the board of </w:t>
      </w:r>
      <w:r>
        <w:t>S&amp;P G</w:t>
      </w:r>
      <w:r w:rsidRPr="00E766D1">
        <w:t>lobal</w:t>
      </w:r>
      <w:r>
        <w:t>,</w:t>
      </w:r>
      <w:r w:rsidRPr="00E766D1">
        <w:t xml:space="preserve"> which provides services to the financial services sector. </w:t>
      </w:r>
    </w:p>
    <w:p w:rsidR="00AA531B" w:rsidP="00AA531B">
      <w:pPr>
        <w:pStyle w:val="QuestionCont"/>
      </w:pPr>
      <w:r>
        <w:t>Before I</w:t>
      </w:r>
      <w:r w:rsidRPr="00E766D1">
        <w:t xml:space="preserve"> tur</w:t>
      </w:r>
      <w:r>
        <w:t>n</w:t>
      </w:r>
      <w:r w:rsidRPr="00E766D1">
        <w:t xml:space="preserve"> to the question I</w:t>
      </w:r>
      <w:r>
        <w:t xml:space="preserve"> want </w:t>
      </w:r>
      <w:r w:rsidRPr="00E766D1">
        <w:t xml:space="preserve">to ask, I </w:t>
      </w:r>
      <w:r>
        <w:t>shall</w:t>
      </w:r>
      <w:r w:rsidRPr="00E766D1">
        <w:t xml:space="preserve"> pick up</w:t>
      </w:r>
      <w:r>
        <w:t xml:space="preserve"> the issue of who </w:t>
      </w:r>
      <w:r w:rsidRPr="00E766D1">
        <w:t>does all of this</w:t>
      </w:r>
      <w:r>
        <w:t>. W</w:t>
      </w:r>
      <w:r w:rsidRPr="00E766D1">
        <w:t xml:space="preserve">ho is going to pay for a central bank digital currency? Is it provided free? </w:t>
      </w:r>
      <w:r>
        <w:t>C</w:t>
      </w:r>
      <w:r w:rsidRPr="00E766D1">
        <w:t>learly, you can get a competitive advantage if you are a central bank and the taxpayer is paying for it</w:t>
      </w:r>
      <w:r>
        <w:t>.</w:t>
      </w:r>
      <w:r w:rsidRPr="00E766D1">
        <w:t xml:space="preserve"> I would be interested to hear whether you have any thoughts on that</w:t>
      </w:r>
      <w:r>
        <w:t>.</w:t>
      </w:r>
    </w:p>
    <w:p w:rsidR="00AA531B" w:rsidP="00AA531B">
      <w:pPr>
        <w:pStyle w:val="Answer"/>
      </w:pPr>
      <w:r w:rsidRPr="00E766D1">
        <w:rPr>
          <w:b/>
          <w:i/>
        </w:rPr>
        <w:t>Professor Duffie:</w:t>
      </w:r>
      <w:r>
        <w:t xml:space="preserve"> I</w:t>
      </w:r>
      <w:r w:rsidRPr="000530D0">
        <w:t xml:space="preserve">t is likely that </w:t>
      </w:r>
      <w:r>
        <w:t xml:space="preserve">a </w:t>
      </w:r>
      <w:r w:rsidRPr="000530D0">
        <w:t>digital currency</w:t>
      </w:r>
      <w:r w:rsidRPr="0017247A">
        <w:t xml:space="preserve"> will be much cheaper to provide th</w:t>
      </w:r>
      <w:r>
        <w:t>a</w:t>
      </w:r>
      <w:r w:rsidRPr="0017247A">
        <w:t>n paper money</w:t>
      </w:r>
      <w:r>
        <w:t>,</w:t>
      </w:r>
      <w:r w:rsidRPr="0017247A">
        <w:t xml:space="preserve"> which is incredibly expensive</w:t>
      </w:r>
      <w:r>
        <w:t>: a</w:t>
      </w:r>
      <w:r w:rsidRPr="0017247A">
        <w:t>ll the printing</w:t>
      </w:r>
      <w:r>
        <w:t>,</w:t>
      </w:r>
      <w:r w:rsidRPr="0017247A">
        <w:t xml:space="preserve"> minting</w:t>
      </w:r>
      <w:r>
        <w:t xml:space="preserve">, </w:t>
      </w:r>
      <w:r w:rsidRPr="0017247A">
        <w:t>dispos</w:t>
      </w:r>
      <w:r>
        <w:t>al</w:t>
      </w:r>
      <w:r w:rsidRPr="0017247A">
        <w:t>, transmission and so on</w:t>
      </w:r>
      <w:r>
        <w:t xml:space="preserve"> is </w:t>
      </w:r>
      <w:r w:rsidRPr="0017247A">
        <w:t>quite expensive. That alone will save central banks money.</w:t>
      </w:r>
      <w:r w:rsidR="00645985">
        <w:t xml:space="preserve"> </w:t>
      </w:r>
      <w:r w:rsidRPr="0017247A">
        <w:t>In addition, if a central bank digital currency becomes popular</w:t>
      </w:r>
      <w:r w:rsidR="00645985">
        <w:t>,</w:t>
      </w:r>
      <w:r w:rsidRPr="0017247A">
        <w:t xml:space="preserve"> it will be a source of profit for the central bank, which is called </w:t>
      </w:r>
      <w:r>
        <w:t xml:space="preserve">seigniorage, </w:t>
      </w:r>
      <w:r w:rsidRPr="0017247A">
        <w:t>in the same way that paper money is profitable for central banks</w:t>
      </w:r>
      <w:r w:rsidR="00645985">
        <w:t>,</w:t>
      </w:r>
      <w:r w:rsidRPr="0017247A">
        <w:t xml:space="preserve"> because it does not pay any interest</w:t>
      </w:r>
      <w:r w:rsidR="00645985">
        <w:t>,</w:t>
      </w:r>
      <w:r w:rsidRPr="0017247A">
        <w:t xml:space="preserve"> yet central banks are able to invest in government securities and receive interest. Therefore,</w:t>
      </w:r>
      <w:r>
        <w:t xml:space="preserve"> </w:t>
      </w:r>
      <w:r w:rsidR="00622DFD">
        <w:t>regarding</w:t>
      </w:r>
      <w:r>
        <w:t xml:space="preserve"> the</w:t>
      </w:r>
      <w:r w:rsidRPr="0017247A">
        <w:t xml:space="preserve"> cost to the taxpayer </w:t>
      </w:r>
      <w:r>
        <w:t xml:space="preserve">in </w:t>
      </w:r>
      <w:r w:rsidRPr="0017247A">
        <w:t>introducing</w:t>
      </w:r>
      <w:r>
        <w:t xml:space="preserve"> it, </w:t>
      </w:r>
      <w:r w:rsidR="00622DFD">
        <w:t>this</w:t>
      </w:r>
      <w:r>
        <w:t xml:space="preserve"> is</w:t>
      </w:r>
      <w:r w:rsidRPr="0017247A">
        <w:t xml:space="preserve"> probably a</w:t>
      </w:r>
      <w:r w:rsidR="00622DFD">
        <w:t xml:space="preserve">ctually  a </w:t>
      </w:r>
      <w:r w:rsidRPr="0017247A">
        <w:t>benefi</w:t>
      </w:r>
      <w:r>
        <w:t>t.</w:t>
      </w:r>
    </w:p>
    <w:p w:rsidR="00AA531B" w:rsidP="00AA531B">
      <w:pPr>
        <w:pStyle w:val="Answer"/>
      </w:pPr>
      <w:r>
        <w:t xml:space="preserve">There are also the </w:t>
      </w:r>
      <w:r w:rsidRPr="0017247A">
        <w:t>indirect benefits associated with a more efficient payment syste</w:t>
      </w:r>
      <w:r>
        <w:t>m. E</w:t>
      </w:r>
      <w:r w:rsidRPr="00204326">
        <w:t xml:space="preserve">veryone has registered </w:t>
      </w:r>
      <w:r>
        <w:t xml:space="preserve">concerns </w:t>
      </w:r>
      <w:r w:rsidRPr="00204326">
        <w:t xml:space="preserve">that </w:t>
      </w:r>
      <w:r>
        <w:t xml:space="preserve">with a </w:t>
      </w:r>
      <w:r w:rsidRPr="00622DFD" w:rsidR="00622DFD">
        <w:rPr>
          <w:i/>
          <w:iCs/>
        </w:rPr>
        <w:t>(unintelligible)</w:t>
      </w:r>
      <w:r w:rsidR="00622DFD">
        <w:t xml:space="preserve"> </w:t>
      </w:r>
      <w:r>
        <w:t>system</w:t>
      </w:r>
      <w:r w:rsidR="00622DFD">
        <w:t>,</w:t>
      </w:r>
      <w:r>
        <w:t xml:space="preserve"> </w:t>
      </w:r>
      <w:r w:rsidRPr="00204326">
        <w:t xml:space="preserve">perhaps we could do even better with improved </w:t>
      </w:r>
      <w:r w:rsidRPr="00204326">
        <w:t>banking</w:t>
      </w:r>
      <w:r>
        <w:t>. If the banks do not move,</w:t>
      </w:r>
      <w:r w:rsidRPr="00204326">
        <w:t xml:space="preserve"> </w:t>
      </w:r>
      <w:r>
        <w:t xml:space="preserve">a central bank </w:t>
      </w:r>
      <w:r w:rsidRPr="00204326">
        <w:t>digital currency would improve the cost of payments quite a lot</w:t>
      </w:r>
      <w:r>
        <w:t>,</w:t>
      </w:r>
      <w:r w:rsidRPr="00204326">
        <w:t xml:space="preserve"> especially cross-border payments</w:t>
      </w:r>
      <w:r>
        <w:t>.</w:t>
      </w:r>
      <w:r w:rsidR="00645985">
        <w:t xml:space="preserve"> </w:t>
      </w:r>
      <w:r>
        <w:t>It</w:t>
      </w:r>
      <w:r w:rsidRPr="00204326">
        <w:t xml:space="preserve"> would also reach potentially many taxpayers and households that do not have good banking services right now. This is an issue of financial inclusion. By the way,</w:t>
      </w:r>
      <w:r>
        <w:t xml:space="preserve"> </w:t>
      </w:r>
      <w:r w:rsidRPr="00204326">
        <w:t xml:space="preserve">how much </w:t>
      </w:r>
      <w:r>
        <w:t xml:space="preserve">you </w:t>
      </w:r>
      <w:r w:rsidRPr="00204326">
        <w:t>can improve financial inclusion</w:t>
      </w:r>
      <w:r>
        <w:t xml:space="preserve"> is not yet a settled matter</w:t>
      </w:r>
      <w:r w:rsidRPr="00204326">
        <w:t>, but here in the United States many millions of households do not have proper access</w:t>
      </w:r>
      <w:r>
        <w:t>, or any access,</w:t>
      </w:r>
      <w:r w:rsidRPr="00204326">
        <w:t xml:space="preserve"> to it</w:t>
      </w:r>
      <w:r w:rsidR="00645985">
        <w:t>,</w:t>
      </w:r>
      <w:r w:rsidRPr="00204326">
        <w:t xml:space="preserve"> and it is possible that a central bank digital currency could improve the lives of many.</w:t>
      </w:r>
    </w:p>
    <w:p w:rsidR="00AA531B" w:rsidP="00AA531B">
      <w:pPr>
        <w:pStyle w:val="Remark"/>
      </w:pPr>
      <w:r w:rsidRPr="00275994">
        <w:rPr>
          <w:b/>
        </w:rPr>
        <w:t>Lord Livingston of Parkhead:</w:t>
      </w:r>
      <w:r>
        <w:t xml:space="preserve"> </w:t>
      </w:r>
      <w:r w:rsidRPr="00275994">
        <w:t xml:space="preserve">Assuming </w:t>
      </w:r>
      <w:r>
        <w:t xml:space="preserve">that </w:t>
      </w:r>
      <w:r w:rsidRPr="00275994">
        <w:t xml:space="preserve">there are many other ways </w:t>
      </w:r>
      <w:r>
        <w:t xml:space="preserve">in which </w:t>
      </w:r>
      <w:r w:rsidRPr="00275994">
        <w:t>you could achieve the same end,</w:t>
      </w:r>
      <w:r>
        <w:t xml:space="preserve"> </w:t>
      </w:r>
      <w:r w:rsidRPr="00275994">
        <w:t>your first point is that bank</w:t>
      </w:r>
      <w:r>
        <w:t>s</w:t>
      </w:r>
      <w:r w:rsidRPr="00275994">
        <w:t xml:space="preserve"> should be prepared to make the investment becaus</w:t>
      </w:r>
      <w:r>
        <w:t xml:space="preserve">e </w:t>
      </w:r>
      <w:r w:rsidRPr="00275994">
        <w:t>for se</w:t>
      </w:r>
      <w:r>
        <w:t xml:space="preserve">igniorage </w:t>
      </w:r>
      <w:r w:rsidRPr="00275994">
        <w:t>it can</w:t>
      </w:r>
      <w:r>
        <w:t xml:space="preserve"> get</w:t>
      </w:r>
      <w:r w:rsidRPr="00275994">
        <w:t xml:space="preserve"> the money back</w:t>
      </w:r>
      <w:r>
        <w:t xml:space="preserve">. Of </w:t>
      </w:r>
      <w:r w:rsidRPr="00275994">
        <w:t>course</w:t>
      </w:r>
      <w:r>
        <w:t>,</w:t>
      </w:r>
      <w:r w:rsidRPr="00275994">
        <w:t xml:space="preserve"> there are macroeconomic or social policy benefits, but that does not stop it being state aid</w:t>
      </w:r>
      <w:r>
        <w:t>.</w:t>
      </w:r>
    </w:p>
    <w:p w:rsidR="00AA531B" w:rsidP="00AA531B">
      <w:pPr>
        <w:pStyle w:val="Answer"/>
      </w:pPr>
      <w:r w:rsidRPr="00275994">
        <w:rPr>
          <w:b/>
          <w:i/>
        </w:rPr>
        <w:t>Simon Gleeson:</w:t>
      </w:r>
      <w:r>
        <w:t xml:space="preserve"> </w:t>
      </w:r>
      <w:r w:rsidRPr="00275994">
        <w:t xml:space="preserve">I agree with everything </w:t>
      </w:r>
      <w:r>
        <w:t>P</w:t>
      </w:r>
      <w:r w:rsidRPr="00275994">
        <w:t>rofessor Duff</w:t>
      </w:r>
      <w:r>
        <w:t>ie says.</w:t>
      </w:r>
      <w:r w:rsidRPr="00275994">
        <w:t xml:space="preserve"> </w:t>
      </w:r>
      <w:r>
        <w:t>If t</w:t>
      </w:r>
      <w:r w:rsidRPr="00275994">
        <w:t xml:space="preserve">he central bank can make for a pound something that does not cost it even </w:t>
      </w:r>
      <w:r>
        <w:t xml:space="preserve">a </w:t>
      </w:r>
      <w:r w:rsidRPr="00275994">
        <w:t>penny</w:t>
      </w:r>
      <w:r>
        <w:t>,</w:t>
      </w:r>
      <w:r w:rsidRPr="00275994">
        <w:t xml:space="preserve"> that has to be a good thing.</w:t>
      </w:r>
    </w:p>
    <w:p w:rsidR="00AA531B" w:rsidP="00AA531B">
      <w:pPr>
        <w:pStyle w:val="Answer"/>
      </w:pPr>
      <w:r>
        <w:t>W</w:t>
      </w:r>
      <w:r w:rsidRPr="00275994">
        <w:t xml:space="preserve">e also have to think about the potential cost to the taxpayer </w:t>
      </w:r>
      <w:r>
        <w:t>of</w:t>
      </w:r>
      <w:r w:rsidRPr="00275994">
        <w:t xml:space="preserve"> the circulation of private tokens. The point is simply that</w:t>
      </w:r>
      <w:r>
        <w:t>,</w:t>
      </w:r>
      <w:r w:rsidRPr="00275994">
        <w:t xml:space="preserve"> if a private token w</w:t>
      </w:r>
      <w:r>
        <w:t>ent</w:t>
      </w:r>
      <w:r w:rsidRPr="00275994">
        <w:t xml:space="preserve"> into widespread circulation and failed for whatever reason</w:t>
      </w:r>
      <w:r>
        <w:t xml:space="preserve">, if </w:t>
      </w:r>
      <w:r w:rsidRPr="00275994">
        <w:t>the circulation was sufficiently large</w:t>
      </w:r>
      <w:r>
        <w:t>,</w:t>
      </w:r>
      <w:r w:rsidRPr="00275994">
        <w:t xml:space="preserve"> government</w:t>
      </w:r>
      <w:r>
        <w:t>—</w:t>
      </w:r>
      <w:r w:rsidRPr="00275994">
        <w:t>and therefore the taxpayer</w:t>
      </w:r>
      <w:r>
        <w:t>—</w:t>
      </w:r>
      <w:r w:rsidRPr="00275994">
        <w:t xml:space="preserve">would have very little choice but to intervene to restore the value of that token, simply because the collapse in value of </w:t>
      </w:r>
      <w:r>
        <w:t>that</w:t>
      </w:r>
      <w:r w:rsidRPr="00275994">
        <w:t xml:space="preserve"> monetary instrument within the economy would do significantly greater damage th</w:t>
      </w:r>
      <w:r>
        <w:t>a</w:t>
      </w:r>
      <w:r w:rsidRPr="00275994">
        <w:t>n the potential cost of intervention.</w:t>
      </w:r>
    </w:p>
    <w:p w:rsidR="00AA531B" w:rsidP="00AA531B">
      <w:pPr>
        <w:pStyle w:val="Question"/>
      </w:pPr>
      <w:r w:rsidRPr="00362266">
        <w:rPr>
          <w:b/>
        </w:rPr>
        <w:t>Lord Fox:</w:t>
      </w:r>
      <w:r>
        <w:t xml:space="preserve"> Professor Duffie, o</w:t>
      </w:r>
      <w:r w:rsidRPr="00362266">
        <w:t xml:space="preserve">n the question of inclusion, </w:t>
      </w:r>
      <w:r>
        <w:t xml:space="preserve">how will </w:t>
      </w:r>
      <w:r w:rsidRPr="00362266">
        <w:t>a digital currency of this nature include people, given that millions do not have bank accounts</w:t>
      </w:r>
      <w:r>
        <w:t>?</w:t>
      </w:r>
      <w:r w:rsidRPr="00362266">
        <w:t xml:space="preserve"> Perhaps they have mobile phones</w:t>
      </w:r>
      <w:r>
        <w:t>,</w:t>
      </w:r>
      <w:r w:rsidRPr="00362266">
        <w:t xml:space="preserve"> and that is</w:t>
      </w:r>
      <w:r>
        <w:t xml:space="preserve"> your</w:t>
      </w:r>
      <w:r w:rsidRPr="00362266">
        <w:t xml:space="preserve"> route. </w:t>
      </w:r>
      <w:r>
        <w:t xml:space="preserve">Will </w:t>
      </w:r>
      <w:r w:rsidRPr="00362266">
        <w:t xml:space="preserve">you explain </w:t>
      </w:r>
      <w:r>
        <w:t>further</w:t>
      </w:r>
      <w:r w:rsidRPr="00362266">
        <w:t xml:space="preserve"> the mechanism by which inclusion could occur?</w:t>
      </w:r>
    </w:p>
    <w:p w:rsidR="00AA531B" w:rsidP="00AA531B">
      <w:pPr>
        <w:pStyle w:val="Answer"/>
      </w:pPr>
      <w:bookmarkStart w:id="2" w:name="_Hlk85008425"/>
      <w:r w:rsidRPr="00362266">
        <w:rPr>
          <w:b/>
          <w:i/>
        </w:rPr>
        <w:t>Professor Duffie:</w:t>
      </w:r>
      <w:r>
        <w:t xml:space="preserve"> </w:t>
      </w:r>
      <w:r w:rsidRPr="00362266">
        <w:t xml:space="preserve">You mention mobile phones. It is true that many with mobile phones do not have bank accounts, so that is </w:t>
      </w:r>
      <w:r>
        <w:t>one</w:t>
      </w:r>
      <w:r w:rsidRPr="00362266">
        <w:t xml:space="preserve"> </w:t>
      </w:r>
      <w:r>
        <w:t>on-ramp</w:t>
      </w:r>
      <w:r w:rsidRPr="00362266">
        <w:t xml:space="preserve">. </w:t>
      </w:r>
      <w:bookmarkEnd w:id="2"/>
      <w:r>
        <w:t>S</w:t>
      </w:r>
      <w:r w:rsidRPr="00362266">
        <w:t xml:space="preserve">ome households do not </w:t>
      </w:r>
      <w:r>
        <w:t xml:space="preserve">have </w:t>
      </w:r>
      <w:r w:rsidRPr="00362266">
        <w:t>even mobile phone accounts</w:t>
      </w:r>
      <w:r>
        <w:t>.</w:t>
      </w:r>
    </w:p>
    <w:p w:rsidR="00AA531B" w:rsidP="00AA531B">
      <w:pPr>
        <w:pStyle w:val="Remark"/>
      </w:pPr>
      <w:r w:rsidRPr="00362266">
        <w:rPr>
          <w:b/>
        </w:rPr>
        <w:t>Lord Fox:</w:t>
      </w:r>
      <w:r>
        <w:t xml:space="preserve"> T</w:t>
      </w:r>
      <w:r w:rsidRPr="00362266">
        <w:t>hey are paying for their mobile phones with cash at the moment.</w:t>
      </w:r>
    </w:p>
    <w:p w:rsidR="00AA531B" w:rsidP="00AA531B">
      <w:pPr>
        <w:pStyle w:val="Answer"/>
      </w:pPr>
      <w:r w:rsidRPr="00362266">
        <w:rPr>
          <w:b/>
          <w:i/>
        </w:rPr>
        <w:t>Professor Duffie:</w:t>
      </w:r>
      <w:r>
        <w:t xml:space="preserve"> Yes, they are.</w:t>
      </w:r>
    </w:p>
    <w:p w:rsidR="00AA531B" w:rsidP="00AA531B">
      <w:pPr>
        <w:pStyle w:val="Remark"/>
      </w:pPr>
      <w:r w:rsidRPr="00362266">
        <w:rPr>
          <w:b/>
        </w:rPr>
        <w:t>Lord Fox:</w:t>
      </w:r>
      <w:r>
        <w:t xml:space="preserve"> Y</w:t>
      </w:r>
      <w:r w:rsidRPr="00362266">
        <w:t xml:space="preserve">ou </w:t>
      </w:r>
      <w:r>
        <w:t>a</w:t>
      </w:r>
      <w:r w:rsidRPr="00362266">
        <w:t xml:space="preserve">re introducing a barrier to </w:t>
      </w:r>
      <w:r>
        <w:t xml:space="preserve">their </w:t>
      </w:r>
      <w:r w:rsidRPr="00362266">
        <w:t>having a mobile phone rather than freeing them up to have money.</w:t>
      </w:r>
    </w:p>
    <w:p w:rsidR="00AA531B" w:rsidP="00AA531B">
      <w:pPr>
        <w:pStyle w:val="Answer"/>
      </w:pPr>
      <w:r w:rsidRPr="00362266">
        <w:rPr>
          <w:b/>
          <w:i/>
        </w:rPr>
        <w:t>Professor Duffie:</w:t>
      </w:r>
      <w:r>
        <w:t xml:space="preserve"> </w:t>
      </w:r>
      <w:r w:rsidRPr="00362266">
        <w:t>I am concerned</w:t>
      </w:r>
      <w:r>
        <w:t>—I said it was not a s</w:t>
      </w:r>
      <w:r w:rsidRPr="00362266">
        <w:t>ettled matter</w:t>
      </w:r>
      <w:r>
        <w:t xml:space="preserve">—that a </w:t>
      </w:r>
      <w:r w:rsidRPr="00362266">
        <w:t>central bank digital currency would increase financial inclusion, but it has the ability to do that if properly designed</w:t>
      </w:r>
      <w:r>
        <w:t>. M</w:t>
      </w:r>
      <w:r w:rsidRPr="00362266">
        <w:t>obile phones are not the only method. One could use physical payment cards and other methods by which</w:t>
      </w:r>
      <w:r w:rsidRPr="00640579">
        <w:t xml:space="preserve"> the central bank digital currency can be</w:t>
      </w:r>
      <w:r>
        <w:t xml:space="preserve"> obtained and then</w:t>
      </w:r>
      <w:r w:rsidRPr="00640579">
        <w:t xml:space="preserve"> used, but currently many are simply afraid of taking</w:t>
      </w:r>
      <w:r>
        <w:t xml:space="preserve"> out</w:t>
      </w:r>
      <w:r w:rsidRPr="00640579">
        <w:t xml:space="preserve"> bank accounts</w:t>
      </w:r>
      <w:r w:rsidR="00645985">
        <w:t>,</w:t>
      </w:r>
      <w:r w:rsidRPr="00640579">
        <w:t xml:space="preserve"> and one must be careful that they might be equally afraid to take out central bank </w:t>
      </w:r>
      <w:r w:rsidRPr="00640579">
        <w:t>accounts</w:t>
      </w:r>
      <w:r>
        <w:t>. A</w:t>
      </w:r>
      <w:r w:rsidRPr="00640579">
        <w:t xml:space="preserve">ll </w:t>
      </w:r>
      <w:r>
        <w:t xml:space="preserve">of </w:t>
      </w:r>
      <w:r w:rsidRPr="00640579">
        <w:t>this has to be carefully thought through</w:t>
      </w:r>
      <w:r>
        <w:t>, a</w:t>
      </w:r>
      <w:r w:rsidRPr="00640579">
        <w:t>s I emphasised</w:t>
      </w:r>
      <w:r>
        <w:t>. T</w:t>
      </w:r>
      <w:r w:rsidRPr="00640579">
        <w:t>he design process is not complete and financial inclusion is a promise but not a guarantee.</w:t>
      </w:r>
    </w:p>
    <w:p w:rsidR="00AA531B" w:rsidP="00AA531B">
      <w:pPr>
        <w:pStyle w:val="Remark"/>
      </w:pPr>
      <w:r w:rsidRPr="00640579">
        <w:rPr>
          <w:b/>
        </w:rPr>
        <w:t>Lord Fox:</w:t>
      </w:r>
      <w:r>
        <w:t xml:space="preserve"> </w:t>
      </w:r>
      <w:r w:rsidRPr="00640579">
        <w:t>I should have said that I have no relevant interest to declare.</w:t>
      </w:r>
    </w:p>
    <w:p w:rsidR="00AA531B" w:rsidP="00AA531B">
      <w:pPr>
        <w:pStyle w:val="Question"/>
      </w:pPr>
      <w:r w:rsidRPr="00640579">
        <w:rPr>
          <w:b/>
        </w:rPr>
        <w:t>Lord Livingston of Parkhead:</w:t>
      </w:r>
      <w:r>
        <w:t xml:space="preserve"> A CBDC</w:t>
      </w:r>
      <w:r w:rsidRPr="00640579">
        <w:t xml:space="preserve"> would obviously hold a lot of financial information and personal data. I w</w:t>
      </w:r>
      <w:r>
        <w:t>ould</w:t>
      </w:r>
      <w:r w:rsidRPr="00640579">
        <w:t xml:space="preserve"> be interested in your thoughts on the balance between privacy concerns and security</w:t>
      </w:r>
      <w:r>
        <w:t>,</w:t>
      </w:r>
      <w:r w:rsidRPr="00640579">
        <w:t xml:space="preserve"> and the</w:t>
      </w:r>
      <w:r>
        <w:t xml:space="preserve"> fact that the</w:t>
      </w:r>
      <w:r w:rsidRPr="00640579">
        <w:t xml:space="preserve"> more one federates that information and makes it available through open APIs</w:t>
      </w:r>
      <w:r>
        <w:t>,</w:t>
      </w:r>
      <w:r w:rsidRPr="00640579">
        <w:t xml:space="preserve"> et cetera</w:t>
      </w:r>
      <w:r>
        <w:t>,</w:t>
      </w:r>
      <w:r w:rsidRPr="00640579">
        <w:t xml:space="preserve"> the greater the functionality and usability of</w:t>
      </w:r>
      <w:r>
        <w:t xml:space="preserve"> a CBDC</w:t>
      </w:r>
      <w:r w:rsidRPr="00640579">
        <w:t xml:space="preserve">, and the more inclusive of the private sector </w:t>
      </w:r>
      <w:r>
        <w:t xml:space="preserve">it would be </w:t>
      </w:r>
      <w:r w:rsidRPr="00640579">
        <w:t>as well. I would be interested in your thoughts on how you balance the two challenges.</w:t>
      </w:r>
    </w:p>
    <w:p w:rsidR="00AA531B" w:rsidP="00AA531B">
      <w:pPr>
        <w:pStyle w:val="Answer"/>
      </w:pPr>
      <w:r w:rsidRPr="00640579">
        <w:rPr>
          <w:b/>
          <w:i/>
        </w:rPr>
        <w:t>Simon Gleeson:</w:t>
      </w:r>
      <w:r>
        <w:t xml:space="preserve"> </w:t>
      </w:r>
      <w:r w:rsidRPr="00675FF6">
        <w:t>There is a reason that bank secrecy is one of the most prominent</w:t>
      </w:r>
      <w:r>
        <w:t xml:space="preserve"> bits </w:t>
      </w:r>
      <w:r w:rsidRPr="00675FF6">
        <w:t xml:space="preserve">of the law of banking. Information about what people do with their money is almost the most sensitive information about them </w:t>
      </w:r>
      <w:r>
        <w:t xml:space="preserve">that </w:t>
      </w:r>
      <w:r w:rsidRPr="00675FF6">
        <w:t xml:space="preserve">there could possibly be. I believe </w:t>
      </w:r>
      <w:r>
        <w:t xml:space="preserve">that </w:t>
      </w:r>
      <w:r w:rsidRPr="00675FF6">
        <w:t>a good part of the worry about the Facebook proposal was precisely the idea that</w:t>
      </w:r>
      <w:r>
        <w:t>,</w:t>
      </w:r>
      <w:r w:rsidRPr="00675FF6">
        <w:t xml:space="preserve"> if this was a method of acquiring for sale information about people</w:t>
      </w:r>
      <w:r>
        <w:t>’</w:t>
      </w:r>
      <w:r w:rsidRPr="00675FF6">
        <w:t>s behaviour</w:t>
      </w:r>
      <w:r>
        <w:t>,</w:t>
      </w:r>
      <w:r w:rsidRPr="00675FF6">
        <w:t xml:space="preserve"> not only was it not protected</w:t>
      </w:r>
      <w:r>
        <w:t xml:space="preserve"> but</w:t>
      </w:r>
      <w:r w:rsidRPr="00675FF6">
        <w:t xml:space="preserve"> it was quite threatening.</w:t>
      </w:r>
    </w:p>
    <w:p w:rsidR="00AA531B" w:rsidP="00AA531B">
      <w:pPr>
        <w:pStyle w:val="Answer"/>
      </w:pPr>
      <w:r w:rsidRPr="00675FF6">
        <w:t xml:space="preserve">There is an enormous confidentiality issue here, but the problem is that there is a kind of toxic rectangle between data privacy </w:t>
      </w:r>
      <w:r>
        <w:t>and</w:t>
      </w:r>
      <w:r w:rsidRPr="00675FF6">
        <w:t xml:space="preserve"> </w:t>
      </w:r>
      <w:r>
        <w:t>money laundering</w:t>
      </w:r>
      <w:r w:rsidRPr="00675FF6">
        <w:t xml:space="preserve"> and identity checking</w:t>
      </w:r>
      <w:r>
        <w:t>.</w:t>
      </w:r>
      <w:r w:rsidRPr="00675FF6">
        <w:t xml:space="preserve"> The interests of the efficiency of these system</w:t>
      </w:r>
      <w:r>
        <w:t>s</w:t>
      </w:r>
      <w:r w:rsidRPr="00675FF6">
        <w:t xml:space="preserve"> tend to revolve around </w:t>
      </w:r>
      <w:r>
        <w:t xml:space="preserve">the </w:t>
      </w:r>
      <w:r w:rsidRPr="00675FF6">
        <w:t>free passing of information very quickly</w:t>
      </w:r>
      <w:r>
        <w:t xml:space="preserve">, </w:t>
      </w:r>
      <w:r w:rsidRPr="00675FF6">
        <w:t>transparen</w:t>
      </w:r>
      <w:r>
        <w:t xml:space="preserve">cy and </w:t>
      </w:r>
      <w:r w:rsidRPr="00675FF6">
        <w:t>the ability to be able to provide information about what is going on to those who need to know</w:t>
      </w:r>
      <w:r>
        <w:t xml:space="preserve"> it and</w:t>
      </w:r>
      <w:r w:rsidRPr="00675FF6">
        <w:t xml:space="preserve"> when they need to know it.</w:t>
      </w:r>
    </w:p>
    <w:p w:rsidR="00AA531B" w:rsidP="00AA531B">
      <w:pPr>
        <w:pStyle w:val="Answer"/>
      </w:pPr>
      <w:r w:rsidRPr="00675FF6">
        <w:t>This is a big problem everywhere. The European data protection regulator has just produced a paper that tries to square the circle of how banks make payments</w:t>
      </w:r>
      <w:r>
        <w:t>,</w:t>
      </w:r>
      <w:r w:rsidRPr="00675FF6">
        <w:t xml:space="preserve"> personal privacy is protected</w:t>
      </w:r>
      <w:r>
        <w:t xml:space="preserve"> and there is </w:t>
      </w:r>
      <w:r w:rsidRPr="00675FF6">
        <w:t xml:space="preserve">sufficient information to identify the payee for </w:t>
      </w:r>
      <w:r>
        <w:t>money</w:t>
      </w:r>
      <w:r w:rsidR="00645985">
        <w:t>-</w:t>
      </w:r>
      <w:r>
        <w:t>laundering</w:t>
      </w:r>
      <w:r w:rsidRPr="00675FF6">
        <w:t xml:space="preserve"> purposes</w:t>
      </w:r>
      <w:r>
        <w:t>. Y</w:t>
      </w:r>
      <w:r w:rsidRPr="00675FF6">
        <w:t>ou do it by pretending that the problem does not exist</w:t>
      </w:r>
      <w:r w:rsidRPr="00874DF4">
        <w:t>. It is a very difficult issue</w:t>
      </w:r>
      <w:r>
        <w:t xml:space="preserve"> and </w:t>
      </w:r>
      <w:r w:rsidRPr="00874DF4">
        <w:t>is part of the reason why</w:t>
      </w:r>
      <w:r>
        <w:t>,</w:t>
      </w:r>
      <w:r w:rsidRPr="00874DF4">
        <w:t xml:space="preserve"> if you follow this to the end of the chain</w:t>
      </w:r>
      <w:r>
        <w:t>,</w:t>
      </w:r>
      <w:r w:rsidRPr="00874DF4">
        <w:t xml:space="preserve"> you can come to the conclusion that</w:t>
      </w:r>
      <w:r w:rsidR="00645985">
        <w:t>,</w:t>
      </w:r>
      <w:r w:rsidRPr="00874DF4">
        <w:t xml:space="preserve"> if this i</w:t>
      </w:r>
      <w:r>
        <w:t>s</w:t>
      </w:r>
      <w:r w:rsidRPr="00874DF4">
        <w:t xml:space="preserve"> to be done</w:t>
      </w:r>
      <w:r w:rsidR="00645985">
        <w:t>,</w:t>
      </w:r>
      <w:r w:rsidRPr="00874DF4">
        <w:t xml:space="preserve"> it has to be done by a central bank or governmental authority</w:t>
      </w:r>
      <w:r>
        <w:t>. If</w:t>
      </w:r>
      <w:r w:rsidRPr="00874DF4">
        <w:t xml:space="preserve"> it was done by anybody else</w:t>
      </w:r>
      <w:r>
        <w:t>,</w:t>
      </w:r>
      <w:r w:rsidRPr="00874DF4">
        <w:t xml:space="preserve"> the suspicion is that the temptation to monetise the data would be just too great</w:t>
      </w:r>
      <w:r w:rsidR="00645985">
        <w:t>—</w:t>
      </w:r>
      <w:r w:rsidRPr="00874DF4">
        <w:t>but</w:t>
      </w:r>
      <w:r>
        <w:t xml:space="preserve"> it is essential that this data, more </w:t>
      </w:r>
      <w:r w:rsidRPr="00874DF4">
        <w:t>than practically anything else</w:t>
      </w:r>
      <w:r>
        <w:t>,</w:t>
      </w:r>
      <w:r w:rsidRPr="00874DF4">
        <w:t xml:space="preserve"> is kept confidential.</w:t>
      </w:r>
    </w:p>
    <w:p w:rsidR="00AA531B" w:rsidP="00AA531B">
      <w:pPr>
        <w:pStyle w:val="Remark"/>
      </w:pPr>
      <w:r w:rsidRPr="00874DF4">
        <w:rPr>
          <w:b/>
        </w:rPr>
        <w:t>The Chair:</w:t>
      </w:r>
      <w:r>
        <w:t xml:space="preserve"> </w:t>
      </w:r>
      <w:r w:rsidRPr="00874DF4">
        <w:t xml:space="preserve">I should think </w:t>
      </w:r>
      <w:r>
        <w:t xml:space="preserve">that </w:t>
      </w:r>
      <w:r w:rsidRPr="00874DF4">
        <w:t xml:space="preserve">HMRC </w:t>
      </w:r>
      <w:r>
        <w:t>is</w:t>
      </w:r>
      <w:r w:rsidRPr="00874DF4">
        <w:t xml:space="preserve"> very enthusiastic about the prospect</w:t>
      </w:r>
      <w:r>
        <w:t>.</w:t>
      </w:r>
    </w:p>
    <w:p w:rsidR="00AA531B" w:rsidP="00AA531B">
      <w:pPr>
        <w:pStyle w:val="Answer"/>
      </w:pPr>
      <w:r w:rsidRPr="00874DF4">
        <w:rPr>
          <w:b/>
          <w:i/>
        </w:rPr>
        <w:t>Simon Gleeson:</w:t>
      </w:r>
      <w:r>
        <w:t xml:space="preserve"> A</w:t>
      </w:r>
      <w:r w:rsidRPr="00874DF4">
        <w:t>bsolutely.</w:t>
      </w:r>
    </w:p>
    <w:p w:rsidR="00AA531B" w:rsidP="00AA531B">
      <w:pPr>
        <w:pStyle w:val="Answer"/>
      </w:pPr>
      <w:r w:rsidRPr="00874DF4">
        <w:rPr>
          <w:b/>
          <w:i/>
        </w:rPr>
        <w:t>Professor Duffie:</w:t>
      </w:r>
      <w:r>
        <w:t xml:space="preserve"> </w:t>
      </w:r>
      <w:r w:rsidRPr="00874DF4">
        <w:t>To add to Simon</w:t>
      </w:r>
      <w:r>
        <w:t>’</w:t>
      </w:r>
      <w:r w:rsidRPr="00874DF4">
        <w:t>s remarks</w:t>
      </w:r>
      <w:r>
        <w:t>,</w:t>
      </w:r>
      <w:r w:rsidRPr="00874DF4">
        <w:t xml:space="preserve"> with which I agree, China</w:t>
      </w:r>
      <w:r>
        <w:t>’</w:t>
      </w:r>
      <w:r w:rsidRPr="00874DF4">
        <w:t>s central bank has not hesitated to concentrate all the data for its central bank digital currency at the central bank</w:t>
      </w:r>
      <w:r>
        <w:t>,</w:t>
      </w:r>
      <w:r w:rsidRPr="00874DF4">
        <w:t xml:space="preserve"> but I sense that here in the United States</w:t>
      </w:r>
      <w:r>
        <w:t>—I</w:t>
      </w:r>
      <w:r w:rsidRPr="00874DF4">
        <w:t xml:space="preserve"> am not sure about the United Kingdom</w:t>
      </w:r>
      <w:r>
        <w:t xml:space="preserve">—there is </w:t>
      </w:r>
      <w:r w:rsidRPr="00874DF4">
        <w:t xml:space="preserve">a lot of hesitancy </w:t>
      </w:r>
      <w:r w:rsidRPr="00874DF4">
        <w:t>about concentrating private payment data all in one space held by the central bank</w:t>
      </w:r>
      <w:r>
        <w:t>,</w:t>
      </w:r>
      <w:r w:rsidRPr="00874DF4">
        <w:t xml:space="preserve"> or accessible to the </w:t>
      </w:r>
      <w:r>
        <w:t>G</w:t>
      </w:r>
      <w:r w:rsidRPr="00874DF4">
        <w:t>overnment</w:t>
      </w:r>
      <w:r>
        <w:t xml:space="preserve">. </w:t>
      </w:r>
    </w:p>
    <w:p w:rsidR="00AA531B" w:rsidRPr="00501C6B" w:rsidP="00AA531B">
      <w:pPr>
        <w:pStyle w:val="Answer"/>
      </w:pPr>
      <w:r>
        <w:t>T</w:t>
      </w:r>
      <w:r w:rsidRPr="00874DF4">
        <w:t>his is a sensitive matter. It is not only a question of cybersecurity</w:t>
      </w:r>
      <w:r>
        <w:t xml:space="preserve"> and whether</w:t>
      </w:r>
      <w:r w:rsidRPr="00874DF4">
        <w:t xml:space="preserve"> the central bank can guarantee it will maintain all that data privately;</w:t>
      </w:r>
      <w:r>
        <w:t xml:space="preserve"> i</w:t>
      </w:r>
      <w:r w:rsidRPr="00874DF4">
        <w:t>t is a question of whether the people trust that the data will be kept privately</w:t>
      </w:r>
      <w:r w:rsidRPr="00501C6B">
        <w:t>. The noted cyberattack</w:t>
      </w:r>
      <w:r>
        <w:t>er E</w:t>
      </w:r>
      <w:r w:rsidR="00645985">
        <w:t>dward</w:t>
      </w:r>
      <w:r>
        <w:t xml:space="preserve"> Snowden</w:t>
      </w:r>
      <w:r w:rsidRPr="00501C6B">
        <w:t xml:space="preserve"> just this week considered a central bank digital currency to be a fascist idea because the state is now concentrating more and more data in its own hands. Therefore, the issue you raise is one of the most difficult design issues facing </w:t>
      </w:r>
      <w:r>
        <w:t xml:space="preserve">a </w:t>
      </w:r>
      <w:r w:rsidRPr="00501C6B">
        <w:t>central bank digital currency. Computer scientists are working on methods by which the data can be protected from cyberattack</w:t>
      </w:r>
      <w:r>
        <w:t xml:space="preserve">, </w:t>
      </w:r>
      <w:r w:rsidRPr="00501C6B">
        <w:t>eavesdropping or surveillance and, at the same time,</w:t>
      </w:r>
      <w:r>
        <w:t xml:space="preserve"> money laundering</w:t>
      </w:r>
      <w:r w:rsidRPr="00501C6B">
        <w:t xml:space="preserve"> can be detected.</w:t>
      </w:r>
    </w:p>
    <w:p w:rsidR="00AA531B" w:rsidP="00AA531B">
      <w:pPr>
        <w:pStyle w:val="Answer"/>
      </w:pPr>
      <w:r w:rsidRPr="00501C6B">
        <w:t>Having said that, they have not yet arrived at a design that</w:t>
      </w:r>
      <w:r>
        <w:t xml:space="preserve"> is</w:t>
      </w:r>
      <w:r w:rsidRPr="00501C6B">
        <w:t xml:space="preserve"> complete</w:t>
      </w:r>
      <w:r>
        <w:t>. For example, m</w:t>
      </w:r>
      <w:r w:rsidRPr="00501C6B">
        <w:t xml:space="preserve">y suggestion to the United </w:t>
      </w:r>
      <w:r>
        <w:t>S</w:t>
      </w:r>
      <w:r w:rsidRPr="00501C6B">
        <w:t xml:space="preserve">tates Senate </w:t>
      </w:r>
      <w:r>
        <w:t>b</w:t>
      </w:r>
      <w:r w:rsidRPr="00501C6B">
        <w:t xml:space="preserve">anking </w:t>
      </w:r>
      <w:r>
        <w:t>c</w:t>
      </w:r>
      <w:r w:rsidRPr="00501C6B">
        <w:t>ommittee is to begin work now on developing the technology so that in several years perhaps you will have solved it</w:t>
      </w:r>
      <w:r>
        <w:t>,</w:t>
      </w:r>
      <w:r w:rsidRPr="00501C6B">
        <w:t xml:space="preserve"> if you wish to use the central bank digital currency. It would not be a good idea to discover five years from now that one needs a central bank digital currency because the banks have not moved </w:t>
      </w:r>
      <w:r>
        <w:t>and</w:t>
      </w:r>
      <w:r w:rsidRPr="00501C6B">
        <w:t xml:space="preserve"> stablecoins have entered the economy and only then begin the technology. I would strongly recommend having not just small research projects or sandbox projects but full</w:t>
      </w:r>
      <w:r>
        <w:t>-</w:t>
      </w:r>
      <w:r w:rsidRPr="00501C6B">
        <w:t>on development projects and pilot testing to make sure that you know the limits of the technology as well as the advantages before finally making the decision.</w:t>
      </w:r>
    </w:p>
    <w:p w:rsidR="00AA531B" w:rsidP="00AA531B">
      <w:pPr>
        <w:pStyle w:val="Remark"/>
      </w:pPr>
      <w:r w:rsidRPr="00501C6B">
        <w:rPr>
          <w:b/>
        </w:rPr>
        <w:t>Lord Livingston of Parkhead:</w:t>
      </w:r>
      <w:r>
        <w:t xml:space="preserve"> </w:t>
      </w:r>
      <w:r w:rsidRPr="00501C6B">
        <w:t>Surely</w:t>
      </w:r>
      <w:r w:rsidR="00645985">
        <w:t>,</w:t>
      </w:r>
      <w:r w:rsidRPr="00501C6B">
        <w:t xml:space="preserve"> we have an analogous issue in the UK </w:t>
      </w:r>
      <w:r>
        <w:t>about</w:t>
      </w:r>
      <w:r w:rsidRPr="00501C6B">
        <w:t xml:space="preserve"> National Health Service data</w:t>
      </w:r>
      <w:r>
        <w:t xml:space="preserve">, which </w:t>
      </w:r>
      <w:r w:rsidRPr="00501C6B">
        <w:t>is kept centrally</w:t>
      </w:r>
      <w:r>
        <w:t>,</w:t>
      </w:r>
      <w:r w:rsidRPr="00501C6B">
        <w:t xml:space="preserve"> and how that is used or made available.</w:t>
      </w:r>
    </w:p>
    <w:p w:rsidR="00AA531B" w:rsidP="00AA531B">
      <w:pPr>
        <w:pStyle w:val="Question"/>
      </w:pPr>
      <w:r w:rsidRPr="00501C6B">
        <w:rPr>
          <w:b/>
        </w:rPr>
        <w:t>Baroness Kramer:</w:t>
      </w:r>
      <w:r>
        <w:t xml:space="preserve"> </w:t>
      </w:r>
      <w:r w:rsidRPr="00501C6B">
        <w:t>I have no relevant interests to declare. I</w:t>
      </w:r>
      <w:r>
        <w:t xml:space="preserve"> am</w:t>
      </w:r>
      <w:r w:rsidRPr="00501C6B">
        <w:t xml:space="preserve"> beginning to feel quite bereft.</w:t>
      </w:r>
      <w:r>
        <w:t xml:space="preserve"> </w:t>
      </w:r>
    </w:p>
    <w:p w:rsidR="00AA531B" w:rsidP="00AA531B">
      <w:pPr>
        <w:pStyle w:val="QuestionCont"/>
      </w:pPr>
      <w:r w:rsidRPr="00501C6B">
        <w:t>Professor Duff</w:t>
      </w:r>
      <w:r>
        <w:t>ie</w:t>
      </w:r>
      <w:r w:rsidRPr="00501C6B">
        <w:t xml:space="preserve">, you spoke of the risk </w:t>
      </w:r>
      <w:r>
        <w:t xml:space="preserve">that a </w:t>
      </w:r>
      <w:r w:rsidRPr="00501C6B">
        <w:t>large dollar stablecoin</w:t>
      </w:r>
      <w:r>
        <w:t xml:space="preserve"> that is</w:t>
      </w:r>
      <w:r w:rsidRPr="00501C6B">
        <w:t xml:space="preserve"> popular and widely accepted</w:t>
      </w:r>
      <w:r>
        <w:t xml:space="preserve"> w</w:t>
      </w:r>
      <w:r w:rsidRPr="00501C6B">
        <w:t>ould pose to countries</w:t>
      </w:r>
      <w:r>
        <w:t>’</w:t>
      </w:r>
      <w:r w:rsidRPr="00501C6B">
        <w:t xml:space="preserve"> financial stability. Mr Gle</w:t>
      </w:r>
      <w:r>
        <w:t>e</w:t>
      </w:r>
      <w:r w:rsidRPr="00501C6B">
        <w:t>son, you followed along similar lines. The suggestion almost seem</w:t>
      </w:r>
      <w:r>
        <w:t>ed</w:t>
      </w:r>
      <w:r w:rsidRPr="00501C6B">
        <w:t xml:space="preserve"> to be that</w:t>
      </w:r>
      <w:r w:rsidRPr="000C38A5">
        <w:t xml:space="preserve"> a central bank digital currency would be a counter to that</w:t>
      </w:r>
      <w:r>
        <w:t>; it</w:t>
      </w:r>
      <w:r w:rsidRPr="000C38A5">
        <w:t xml:space="preserve"> would get ahead of the curve and head that off at the pass. Would central bank digital currencies have implications for the current international monetary system</w:t>
      </w:r>
      <w:r>
        <w:t>—</w:t>
      </w:r>
      <w:r w:rsidRPr="000C38A5">
        <w:t>for example</w:t>
      </w:r>
      <w:r>
        <w:t>,</w:t>
      </w:r>
      <w:r w:rsidRPr="000C38A5">
        <w:t xml:space="preserve"> exposing countries to increase</w:t>
      </w:r>
      <w:r>
        <w:t>d</w:t>
      </w:r>
      <w:r w:rsidRPr="000C38A5">
        <w:t xml:space="preserve"> economic competitiveness via those </w:t>
      </w:r>
      <w:r>
        <w:t>CBDC</w:t>
      </w:r>
      <w:r w:rsidRPr="000C38A5">
        <w:t>s?</w:t>
      </w:r>
    </w:p>
    <w:p w:rsidR="00AA531B" w:rsidP="00AA531B">
      <w:pPr>
        <w:pStyle w:val="Answer"/>
      </w:pPr>
      <w:r w:rsidRPr="000C38A5">
        <w:rPr>
          <w:b/>
          <w:i/>
        </w:rPr>
        <w:t>Professor Duffie:</w:t>
      </w:r>
      <w:r>
        <w:t xml:space="preserve"> </w:t>
      </w:r>
      <w:r w:rsidRPr="000C38A5">
        <w:t>Yes, absolutely. They would put some countries under such competitive pressure that they might not be able to withstand the pressure of dollarisation</w:t>
      </w:r>
      <w:r w:rsidRPr="00F01E57">
        <w:t xml:space="preserve"> or</w:t>
      </w:r>
      <w:r>
        <w:t xml:space="preserve"> renminbi</w:t>
      </w:r>
      <w:r w:rsidR="00622DFD">
        <w:t>-</w:t>
      </w:r>
      <w:r>
        <w:t xml:space="preserve">sation </w:t>
      </w:r>
      <w:r w:rsidRPr="00F01E57">
        <w:t xml:space="preserve">of their monetary systems, so one must tread very carefully. </w:t>
      </w:r>
      <w:r>
        <w:t>C</w:t>
      </w:r>
      <w:r w:rsidRPr="00F01E57">
        <w:t>entral banks should have conversations and finally agree</w:t>
      </w:r>
      <w:r>
        <w:t xml:space="preserve">ments </w:t>
      </w:r>
      <w:r w:rsidRPr="00F01E57">
        <w:t>that they will not allow their central bank digital currenc</w:t>
      </w:r>
      <w:r>
        <w:t>ies</w:t>
      </w:r>
      <w:r w:rsidRPr="00F01E57">
        <w:t xml:space="preserve"> to invade foreign monetary systems.</w:t>
      </w:r>
    </w:p>
    <w:p w:rsidR="00AA531B" w:rsidP="00AA531B">
      <w:pPr>
        <w:pStyle w:val="Answer"/>
      </w:pPr>
      <w:r w:rsidRPr="00F01E57">
        <w:t xml:space="preserve">If I were advising a small open market economy, especially an emerging market economy, I would get busy immediately on shoring up the quality of the payments system, perhaps using a digital currency to fend off the attractive idea to some consumers of using a dollar stablecoin or dollar </w:t>
      </w:r>
      <w:r w:rsidRPr="00F01E57">
        <w:t>central bank digital currency.</w:t>
      </w:r>
      <w:r w:rsidRPr="004D015F">
        <w:t xml:space="preserve"> I do not think that the larger central banks</w:t>
      </w:r>
      <w:r>
        <w:t>.</w:t>
      </w:r>
      <w:r w:rsidRPr="004D015F">
        <w:t xml:space="preserve"> such as the Bank of England </w:t>
      </w:r>
      <w:r>
        <w:t>or</w:t>
      </w:r>
      <w:r w:rsidRPr="004D015F">
        <w:t xml:space="preserve"> Federal Reserve</w:t>
      </w:r>
      <w:r>
        <w:t>,</w:t>
      </w:r>
      <w:r w:rsidRPr="004D015F">
        <w:t xml:space="preserve"> would allow the</w:t>
      </w:r>
      <w:r>
        <w:t>ir</w:t>
      </w:r>
      <w:r w:rsidRPr="004D015F">
        <w:t xml:space="preserve"> central bank digital currencies to circulate freely in foreign countries, but stablecoins might be used to do that</w:t>
      </w:r>
      <w:r w:rsidR="00645985">
        <w:t>,</w:t>
      </w:r>
      <w:r w:rsidRPr="004D015F">
        <w:t xml:space="preserve"> and they could serve for some countries as a proxy for a central bank digital currency. That may tempt countries such as the United </w:t>
      </w:r>
      <w:r>
        <w:t>S</w:t>
      </w:r>
      <w:r w:rsidRPr="004D015F">
        <w:t>tates to say</w:t>
      </w:r>
      <w:r>
        <w:t>, “I</w:t>
      </w:r>
      <w:r w:rsidRPr="004D015F">
        <w:t xml:space="preserve">f China is allowing a stablecoin to circulate through a region, perhaps we should allow </w:t>
      </w:r>
      <w:r>
        <w:t>our</w:t>
      </w:r>
      <w:r w:rsidRPr="004D015F">
        <w:t xml:space="preserve"> dollar stablecoin to do the same, or perhaps not try to stop it</w:t>
      </w:r>
      <w:r>
        <w:t>”. T</w:t>
      </w:r>
      <w:r w:rsidRPr="004D015F">
        <w:t>hese are difficult situations for small emerging market economies that need to be thought through quite carefully</w:t>
      </w:r>
      <w:r>
        <w:t xml:space="preserve">, so your </w:t>
      </w:r>
      <w:r w:rsidRPr="004D015F">
        <w:t>question is very apt.</w:t>
      </w:r>
    </w:p>
    <w:p w:rsidR="00AA531B" w:rsidP="00AA531B">
      <w:pPr>
        <w:pStyle w:val="Answer"/>
      </w:pPr>
      <w:r w:rsidRPr="004D015F">
        <w:rPr>
          <w:b/>
          <w:i/>
        </w:rPr>
        <w:t>Simon Gleeson:</w:t>
      </w:r>
      <w:r>
        <w:t xml:space="preserve"> </w:t>
      </w:r>
      <w:r w:rsidRPr="004D015F">
        <w:t xml:space="preserve">You may recall that Lord </w:t>
      </w:r>
      <w:r>
        <w:t>K</w:t>
      </w:r>
      <w:r w:rsidRPr="004D015F">
        <w:t>ing</w:t>
      </w:r>
      <w:r>
        <w:t>’s</w:t>
      </w:r>
      <w:r w:rsidRPr="004D015F">
        <w:t xml:space="preserve"> successor at one point was suggesting that the development of an international private stablecoin would be a splendid idea because it would dethrone the dollar, and certainly those of us who are old enough to remember the Asian crisis know that any economy that becomes largely dependent on the currency of a country other than its own potentially places itself in very severe danger</w:t>
      </w:r>
      <w:r>
        <w:t>.</w:t>
      </w:r>
    </w:p>
    <w:p w:rsidR="00AA531B" w:rsidP="00AA531B">
      <w:pPr>
        <w:pStyle w:val="Answer"/>
      </w:pPr>
      <w:r>
        <w:t>T</w:t>
      </w:r>
      <w:r w:rsidRPr="004D015F">
        <w:t>he issue here</w:t>
      </w:r>
      <w:r>
        <w:t>, however,</w:t>
      </w:r>
      <w:r w:rsidRPr="004D015F">
        <w:t xml:space="preserve"> is the extent to which central banks</w:t>
      </w:r>
      <w:r>
        <w:t xml:space="preserve"> will be prepared </w:t>
      </w:r>
      <w:r w:rsidRPr="004D015F">
        <w:t>to allow their CBD</w:t>
      </w:r>
      <w:r>
        <w:t>Cs</w:t>
      </w:r>
      <w:r w:rsidRPr="004D015F">
        <w:t xml:space="preserve"> to circulate outside their own territor</w:t>
      </w:r>
      <w:r>
        <w:t>y</w:t>
      </w:r>
      <w:r w:rsidRPr="004D015F">
        <w:t xml:space="preserve"> to any great</w:t>
      </w:r>
      <w:r>
        <w:t xml:space="preserve"> degree</w:t>
      </w:r>
      <w:r w:rsidRPr="004D015F">
        <w:t xml:space="preserve">. When you look at China in particular, although the concerns are that </w:t>
      </w:r>
      <w:r>
        <w:t>it</w:t>
      </w:r>
      <w:r w:rsidRPr="004D015F">
        <w:t xml:space="preserve"> might internationalise its currency</w:t>
      </w:r>
      <w:r>
        <w:t>,</w:t>
      </w:r>
      <w:r w:rsidRPr="004D015F">
        <w:t xml:space="preserve"> the experience to date is that the Chinese have absolutely no desire to do anything of the kind for fear of losing control of that currency. </w:t>
      </w:r>
    </w:p>
    <w:p w:rsidR="00AA531B" w:rsidP="00AA531B">
      <w:pPr>
        <w:pStyle w:val="Answer"/>
      </w:pPr>
      <w:r w:rsidRPr="004D015F">
        <w:t>I</w:t>
      </w:r>
      <w:r w:rsidR="00645985">
        <w:t>n imagining</w:t>
      </w:r>
      <w:r w:rsidRPr="004D015F">
        <w:t xml:space="preserve"> </w:t>
      </w:r>
      <w:r>
        <w:t xml:space="preserve">a </w:t>
      </w:r>
      <w:r w:rsidRPr="004D015F">
        <w:t xml:space="preserve">UK </w:t>
      </w:r>
      <w:r>
        <w:t>CBDC,</w:t>
      </w:r>
      <w:r w:rsidRPr="004D015F">
        <w:t xml:space="preserve"> I find it impossible to imagine the Bank of England encouraging widespread circulation </w:t>
      </w:r>
      <w:r>
        <w:t>of it</w:t>
      </w:r>
      <w:r w:rsidRPr="004D015F">
        <w:t xml:space="preserve"> outside the UK simply becaus</w:t>
      </w:r>
      <w:r>
        <w:t>e</w:t>
      </w:r>
      <w:r w:rsidRPr="004D015F">
        <w:t xml:space="preserve"> the risk of </w:t>
      </w:r>
      <w:r>
        <w:t>f</w:t>
      </w:r>
      <w:r w:rsidRPr="004D015F">
        <w:t>lowback, for want of a better expression,</w:t>
      </w:r>
      <w:r w:rsidRPr="00F70047">
        <w:t xml:space="preserve"> or </w:t>
      </w:r>
      <w:r w:rsidR="00645985">
        <w:t xml:space="preserve">that </w:t>
      </w:r>
      <w:r w:rsidRPr="00F70047">
        <w:t xml:space="preserve">fairly wild swings in demand externally would create a degree of monetary instability </w:t>
      </w:r>
      <w:r>
        <w:t xml:space="preserve">that </w:t>
      </w:r>
      <w:r w:rsidRPr="00F70047">
        <w:t>would pose a severe threat</w:t>
      </w:r>
      <w:r w:rsidR="00645985">
        <w:t>—</w:t>
      </w:r>
      <w:r w:rsidRPr="00F70047">
        <w:t>so it is not just a threat to the economy that starts using somebody else</w:t>
      </w:r>
      <w:r>
        <w:t>’</w:t>
      </w:r>
      <w:r w:rsidRPr="00F70047">
        <w:t>s</w:t>
      </w:r>
      <w:r>
        <w:t xml:space="preserve"> CBDC. If your CBDC its</w:t>
      </w:r>
      <w:r w:rsidRPr="00F70047">
        <w:t>elf start</w:t>
      </w:r>
      <w:r>
        <w:t>s being</w:t>
      </w:r>
      <w:r w:rsidRPr="00F70047">
        <w:t xml:space="preserve"> used internationally, that presents a problem for you</w:t>
      </w:r>
      <w:r>
        <w:t xml:space="preserve">. </w:t>
      </w:r>
    </w:p>
    <w:p w:rsidR="00AA531B" w:rsidP="00AA531B">
      <w:pPr>
        <w:pStyle w:val="Answer"/>
      </w:pPr>
      <w:r>
        <w:t>T</w:t>
      </w:r>
      <w:r w:rsidRPr="00F70047">
        <w:t>he key point for us</w:t>
      </w:r>
      <w:r>
        <w:t xml:space="preserve"> is that</w:t>
      </w:r>
      <w:r w:rsidRPr="00F70047">
        <w:t xml:space="preserve"> we are used to a world where payments</w:t>
      </w:r>
      <w:r>
        <w:t xml:space="preserve"> </w:t>
      </w:r>
      <w:r w:rsidRPr="00F70047">
        <w:t>may not be perfect but they are not bad</w:t>
      </w:r>
      <w:r>
        <w:t xml:space="preserve">. There are </w:t>
      </w:r>
      <w:r w:rsidRPr="00F70047">
        <w:t>large chunks of the world in which the making of a cross-border payment is an amazingly painful business that will take anywhere up to a week and cost you four percentage points of the value of the payment</w:t>
      </w:r>
      <w:r>
        <w:t>.</w:t>
      </w:r>
      <w:r w:rsidR="00645985">
        <w:t xml:space="preserve"> </w:t>
      </w:r>
      <w:r>
        <w:t>T</w:t>
      </w:r>
      <w:r w:rsidRPr="00F70047">
        <w:t>here are problems out there that these things would solve, but I struggle to imagine any central bank allowing its</w:t>
      </w:r>
      <w:r>
        <w:t xml:space="preserve"> CBDC</w:t>
      </w:r>
      <w:r w:rsidRPr="00F70047">
        <w:t xml:space="preserve"> to circulate wi</w:t>
      </w:r>
      <w:r>
        <w:t>dely,</w:t>
      </w:r>
      <w:r w:rsidRPr="00F70047">
        <w:t xml:space="preserve"> so hopefully intelligent self</w:t>
      </w:r>
      <w:r>
        <w:t>-</w:t>
      </w:r>
      <w:r w:rsidRPr="00F70047">
        <w:t xml:space="preserve">interest will restrain the problems that </w:t>
      </w:r>
      <w:r>
        <w:t>P</w:t>
      </w:r>
      <w:r w:rsidRPr="00F70047">
        <w:t>rofessor Duff</w:t>
      </w:r>
      <w:r>
        <w:t>ie</w:t>
      </w:r>
      <w:r w:rsidRPr="00F70047">
        <w:t xml:space="preserve"> perfectly correctly identified as being potentially out there</w:t>
      </w:r>
      <w:r>
        <w:t>.</w:t>
      </w:r>
    </w:p>
    <w:p w:rsidR="00AA531B" w:rsidP="00AA531B">
      <w:pPr>
        <w:pStyle w:val="Remark"/>
      </w:pPr>
      <w:r w:rsidRPr="00F70047">
        <w:rPr>
          <w:b/>
        </w:rPr>
        <w:t>Baroness Kramer:</w:t>
      </w:r>
      <w:r>
        <w:t xml:space="preserve"> A</w:t>
      </w:r>
      <w:r w:rsidRPr="00420669">
        <w:t>s far as you know, are the central banks engaged in this kind of mutual discussion to create</w:t>
      </w:r>
      <w:r>
        <w:t>,</w:t>
      </w:r>
      <w:r w:rsidRPr="00420669">
        <w:t xml:space="preserve"> as it were</w:t>
      </w:r>
      <w:r>
        <w:t>,</w:t>
      </w:r>
      <w:r w:rsidRPr="00420669">
        <w:t xml:space="preserve"> a common framework</w:t>
      </w:r>
      <w:r>
        <w:t>?</w:t>
      </w:r>
    </w:p>
    <w:p w:rsidR="00AA531B" w:rsidP="00AA531B">
      <w:pPr>
        <w:pStyle w:val="Answer"/>
      </w:pPr>
      <w:r w:rsidRPr="00420669">
        <w:rPr>
          <w:b/>
          <w:i/>
        </w:rPr>
        <w:t>Simon Gleeson:</w:t>
      </w:r>
      <w:r>
        <w:t xml:space="preserve"> T</w:t>
      </w:r>
      <w:r w:rsidRPr="00420669">
        <w:t>here are certainly discussions in Asia</w:t>
      </w:r>
      <w:r>
        <w:t>. There are e</w:t>
      </w:r>
      <w:r w:rsidRPr="00420669">
        <w:t>xercises going on between the Monetary Authority of Singapore</w:t>
      </w:r>
      <w:r>
        <w:t>,</w:t>
      </w:r>
      <w:r w:rsidRPr="00420669">
        <w:t xml:space="preserve"> the Hong Kong </w:t>
      </w:r>
      <w:r>
        <w:t>M</w:t>
      </w:r>
      <w:r w:rsidRPr="00420669">
        <w:t xml:space="preserve">onetary </w:t>
      </w:r>
      <w:r>
        <w:t>Authority</w:t>
      </w:r>
      <w:r w:rsidRPr="00420669">
        <w:t xml:space="preserve"> and the </w:t>
      </w:r>
      <w:r>
        <w:t>Thai</w:t>
      </w:r>
      <w:r w:rsidRPr="00420669">
        <w:t xml:space="preserve"> central bank to try to exchange CB</w:t>
      </w:r>
      <w:r>
        <w:t>DCs</w:t>
      </w:r>
      <w:r w:rsidRPr="00420669">
        <w:t>. Therefore, those projects are under</w:t>
      </w:r>
      <w:r>
        <w:t xml:space="preserve"> </w:t>
      </w:r>
      <w:r w:rsidRPr="00420669">
        <w:t>way today.</w:t>
      </w:r>
    </w:p>
    <w:p w:rsidR="00AA531B" w:rsidP="00AA531B">
      <w:pPr>
        <w:pStyle w:val="Answer"/>
      </w:pPr>
      <w:r w:rsidRPr="00420669">
        <w:rPr>
          <w:b/>
          <w:i/>
        </w:rPr>
        <w:t>Professor Duffie:</w:t>
      </w:r>
      <w:r>
        <w:t xml:space="preserve"> </w:t>
      </w:r>
      <w:r w:rsidRPr="00420669">
        <w:t xml:space="preserve">There are also discussions at the </w:t>
      </w:r>
      <w:r>
        <w:t>B</w:t>
      </w:r>
      <w:r w:rsidRPr="00420669">
        <w:t xml:space="preserve">ank for </w:t>
      </w:r>
      <w:r>
        <w:t>I</w:t>
      </w:r>
      <w:r w:rsidRPr="00420669">
        <w:t xml:space="preserve">nternational </w:t>
      </w:r>
      <w:r>
        <w:t>S</w:t>
      </w:r>
      <w:r w:rsidRPr="00420669">
        <w:t>ettlements.</w:t>
      </w:r>
      <w:r>
        <w:t xml:space="preserve"> S</w:t>
      </w:r>
      <w:r w:rsidRPr="00420669">
        <w:t>eve</w:t>
      </w:r>
      <w:r>
        <w:t>n</w:t>
      </w:r>
      <w:r w:rsidRPr="00420669">
        <w:t xml:space="preserve"> leading central banks</w:t>
      </w:r>
      <w:r>
        <w:t>,</w:t>
      </w:r>
      <w:r w:rsidRPr="00420669">
        <w:t xml:space="preserve"> including your own central bank and the </w:t>
      </w:r>
      <w:r>
        <w:t>F</w:t>
      </w:r>
      <w:r w:rsidRPr="00420669">
        <w:t>ederal</w:t>
      </w:r>
      <w:r>
        <w:t xml:space="preserve"> R</w:t>
      </w:r>
      <w:r w:rsidRPr="00420669">
        <w:t>eserve</w:t>
      </w:r>
      <w:r>
        <w:t>,</w:t>
      </w:r>
      <w:r w:rsidRPr="00420669">
        <w:t xml:space="preserve"> among others</w:t>
      </w:r>
      <w:r>
        <w:t>,</w:t>
      </w:r>
      <w:r w:rsidRPr="00420669">
        <w:t xml:space="preserve"> are setting down principles for</w:t>
      </w:r>
      <w:r>
        <w:t xml:space="preserve"> CBDC</w:t>
      </w:r>
      <w:r w:rsidRPr="00420669">
        <w:t>s, although they are not</w:t>
      </w:r>
      <w:r w:rsidRPr="001E2536">
        <w:t xml:space="preserve"> yet at the technical level of what the recommend</w:t>
      </w:r>
      <w:r>
        <w:t>ed</w:t>
      </w:r>
      <w:r w:rsidRPr="001E2536">
        <w:t xml:space="preserve"> standards will be</w:t>
      </w:r>
      <w:r>
        <w:t>.</w:t>
      </w:r>
      <w:r w:rsidRPr="001E2536">
        <w:t xml:space="preserve"> I think those discussions are a good idea and</w:t>
      </w:r>
      <w:r>
        <w:t xml:space="preserve"> </w:t>
      </w:r>
      <w:r w:rsidRPr="001E2536">
        <w:t>should continue</w:t>
      </w:r>
      <w:r>
        <w:t>.</w:t>
      </w:r>
    </w:p>
    <w:p w:rsidR="00AA531B" w:rsidP="00AA531B">
      <w:pPr>
        <w:pStyle w:val="Answer"/>
      </w:pPr>
      <w:r>
        <w:t>T</w:t>
      </w:r>
      <w:r w:rsidRPr="001E2536">
        <w:t>he greatest promise, as suggested by Mr Gle</w:t>
      </w:r>
      <w:r>
        <w:t>e</w:t>
      </w:r>
      <w:r w:rsidRPr="001E2536">
        <w:t>son</w:t>
      </w:r>
      <w:r>
        <w:t>, is that CBDCs</w:t>
      </w:r>
      <w:r w:rsidRPr="001E2536">
        <w:t xml:space="preserve"> could be used in an international setting for cross</w:t>
      </w:r>
      <w:r>
        <w:t>-</w:t>
      </w:r>
      <w:r w:rsidRPr="001E2536">
        <w:t xml:space="preserve">border payments to make such payments much more </w:t>
      </w:r>
      <w:r>
        <w:t>e</w:t>
      </w:r>
      <w:r w:rsidRPr="001E2536">
        <w:t>fficient than they are today.</w:t>
      </w:r>
    </w:p>
    <w:p w:rsidR="00AA531B" w:rsidP="00AA531B">
      <w:pPr>
        <w:pStyle w:val="Question"/>
      </w:pPr>
      <w:r w:rsidRPr="00364841">
        <w:rPr>
          <w:b/>
        </w:rPr>
        <w:t>Baroness Kingsmill:</w:t>
      </w:r>
      <w:r>
        <w:t xml:space="preserve"> </w:t>
      </w:r>
      <w:r w:rsidRPr="00364841">
        <w:t>I declare an interest as</w:t>
      </w:r>
      <w:r>
        <w:t xml:space="preserve"> recent</w:t>
      </w:r>
      <w:r w:rsidRPr="00364841">
        <w:t xml:space="preserve"> former chair and indeed founder of a very</w:t>
      </w:r>
      <w:r>
        <w:t xml:space="preserve"> productive</w:t>
      </w:r>
      <w:r w:rsidRPr="00364841">
        <w:t xml:space="preserve"> fintec</w:t>
      </w:r>
      <w:r>
        <w:t>h,</w:t>
      </w:r>
      <w:r w:rsidRPr="00364841">
        <w:t xml:space="preserve"> which we think has helped the banking system along a little bit to improve its customer service</w:t>
      </w:r>
      <w:r>
        <w:t>.</w:t>
      </w:r>
      <w:r w:rsidRPr="00364841">
        <w:t xml:space="preserve"> </w:t>
      </w:r>
    </w:p>
    <w:p w:rsidR="00AA531B" w:rsidP="00AA531B">
      <w:pPr>
        <w:pStyle w:val="QuestionCont"/>
      </w:pPr>
      <w:r>
        <w:t>H</w:t>
      </w:r>
      <w:r w:rsidRPr="00364841">
        <w:t xml:space="preserve">ow will </w:t>
      </w:r>
      <w:r>
        <w:t>CBDCs</w:t>
      </w:r>
      <w:r w:rsidRPr="00364841">
        <w:t xml:space="preserve"> influence the balance of</w:t>
      </w:r>
      <w:r>
        <w:t xml:space="preserve"> global</w:t>
      </w:r>
      <w:r w:rsidRPr="00364841">
        <w:t xml:space="preserve"> power between economic foreign policy and the geopolitical influence of different countries</w:t>
      </w:r>
      <w:r>
        <w:t>?</w:t>
      </w:r>
      <w:r w:rsidRPr="00364841">
        <w:t xml:space="preserve"> </w:t>
      </w:r>
      <w:r>
        <w:t>T</w:t>
      </w:r>
      <w:r w:rsidRPr="00364841">
        <w:t>he first thought</w:t>
      </w:r>
      <w:r>
        <w:t xml:space="preserve"> </w:t>
      </w:r>
      <w:r w:rsidRPr="00364841">
        <w:t>is</w:t>
      </w:r>
      <w:r>
        <w:t xml:space="preserve"> China and the US</w:t>
      </w:r>
      <w:r w:rsidR="00645985">
        <w:t>—</w:t>
      </w:r>
      <w:r>
        <w:t>t</w:t>
      </w:r>
      <w:r w:rsidRPr="00364841">
        <w:t>hat is probably the</w:t>
      </w:r>
      <w:r>
        <w:t xml:space="preserve"> most obvious one</w:t>
      </w:r>
      <w:r w:rsidR="00645985">
        <w:t>—</w:t>
      </w:r>
      <w:r w:rsidRPr="00364841">
        <w:t>but we need to look at other countries</w:t>
      </w:r>
      <w:r>
        <w:t>. I would</w:t>
      </w:r>
      <w:r w:rsidRPr="00364841">
        <w:t xml:space="preserve"> love to hear </w:t>
      </w:r>
      <w:r>
        <w:t xml:space="preserve">the views of </w:t>
      </w:r>
      <w:r w:rsidRPr="00364841">
        <w:t>both of you on this matter.</w:t>
      </w:r>
    </w:p>
    <w:p w:rsidR="00AA531B" w:rsidP="00AA531B">
      <w:pPr>
        <w:pStyle w:val="Answer"/>
      </w:pPr>
      <w:r w:rsidRPr="00364841">
        <w:rPr>
          <w:b/>
          <w:i/>
        </w:rPr>
        <w:t>Professor Duffie:</w:t>
      </w:r>
      <w:r>
        <w:t xml:space="preserve"> </w:t>
      </w:r>
      <w:r w:rsidRPr="00364841">
        <w:t>The European Central Bank is a very large central bank that is quite active in developing central bank digital currency design, and there is a reasonable expectation</w:t>
      </w:r>
      <w:r w:rsidRPr="003D3827">
        <w:t xml:space="preserve"> that it will come out with a</w:t>
      </w:r>
      <w:r>
        <w:t xml:space="preserve"> CBDC</w:t>
      </w:r>
      <w:r w:rsidRPr="003D3827">
        <w:t xml:space="preserve"> in the next few years</w:t>
      </w:r>
      <w:r>
        <w:t>. T</w:t>
      </w:r>
      <w:r w:rsidRPr="003D3827">
        <w:t xml:space="preserve">hat will provide a certain impetus to the euro </w:t>
      </w:r>
      <w:r>
        <w:t>in</w:t>
      </w:r>
      <w:r w:rsidRPr="003D3827">
        <w:t xml:space="preserve"> the global economy and give some leadership to the European Central Bank.</w:t>
      </w:r>
    </w:p>
    <w:p w:rsidR="00AA531B" w:rsidP="00AA531B">
      <w:pPr>
        <w:pStyle w:val="Answer"/>
      </w:pPr>
      <w:r w:rsidRPr="003D3827">
        <w:t xml:space="preserve">For the time being, the United </w:t>
      </w:r>
      <w:r>
        <w:t>S</w:t>
      </w:r>
      <w:r w:rsidRPr="003D3827">
        <w:t xml:space="preserve">tates is content </w:t>
      </w:r>
      <w:r>
        <w:t>to</w:t>
      </w:r>
      <w:r w:rsidRPr="003D3827">
        <w:t xml:space="preserve"> let other central banks move ahead. China has taken the pole position in international discussions of </w:t>
      </w:r>
      <w:r>
        <w:t xml:space="preserve">CBDC </w:t>
      </w:r>
      <w:r w:rsidRPr="003D3827">
        <w:t>and standard setting.</w:t>
      </w:r>
    </w:p>
    <w:p w:rsidR="00AA531B" w:rsidP="00AA531B">
      <w:pPr>
        <w:pStyle w:val="Answer"/>
      </w:pPr>
      <w:r w:rsidRPr="003D3827">
        <w:t>At this point</w:t>
      </w:r>
      <w:r>
        <w:t>,</w:t>
      </w:r>
      <w:r w:rsidRPr="003D3827">
        <w:t xml:space="preserve"> it is to some extent a question of prestige and leadership in setting global standards, but in the long run the question is whether the US dollar will retain its position as by far the dominant global currency for exchange, foreign exchange reserves of central banks, trade</w:t>
      </w:r>
      <w:r>
        <w:t xml:space="preserve">, </w:t>
      </w:r>
      <w:r w:rsidRPr="003D3827">
        <w:t>invoicing and so on. I think it will be quite a long time before China</w:t>
      </w:r>
      <w:r>
        <w:t>,</w:t>
      </w:r>
      <w:r w:rsidRPr="003D3827">
        <w:t xml:space="preserve"> for example, </w:t>
      </w:r>
      <w:r>
        <w:t xml:space="preserve">will be </w:t>
      </w:r>
      <w:r w:rsidRPr="003D3827">
        <w:t>able to rival the dollar, even on its current track</w:t>
      </w:r>
      <w:r>
        <w:t>.</w:t>
      </w:r>
      <w:r w:rsidRPr="003D3827">
        <w:t xml:space="preserve"> I would not be worried about that for a decade or two</w:t>
      </w:r>
      <w:r>
        <w:t>. A</w:t>
      </w:r>
      <w:r w:rsidRPr="003D3827">
        <w:t>t the margin</w:t>
      </w:r>
      <w:r>
        <w:t>,</w:t>
      </w:r>
      <w:r w:rsidRPr="003D3827">
        <w:t xml:space="preserve"> if China is able to increase the position of the</w:t>
      </w:r>
      <w:r>
        <w:t xml:space="preserve"> renminbi </w:t>
      </w:r>
      <w:r w:rsidRPr="003D3827">
        <w:t>simply b</w:t>
      </w:r>
      <w:r>
        <w:t>y</w:t>
      </w:r>
      <w:r w:rsidRPr="003D3827">
        <w:t xml:space="preserve"> improving cross</w:t>
      </w:r>
      <w:r>
        <w:t>-</w:t>
      </w:r>
      <w:r w:rsidRPr="003D3827">
        <w:t>border payments</w:t>
      </w:r>
      <w:r>
        <w:t>,</w:t>
      </w:r>
      <w:r w:rsidRPr="003D3827">
        <w:t xml:space="preserve"> having a modern payment system and setting standards</w:t>
      </w:r>
      <w:r>
        <w:t>,</w:t>
      </w:r>
      <w:r w:rsidRPr="003D3827">
        <w:t xml:space="preserve"> it would reduce the position of the dollar, but I am not as alarmed by that as some.</w:t>
      </w:r>
    </w:p>
    <w:p w:rsidR="00AA531B" w:rsidP="00AA531B">
      <w:pPr>
        <w:pStyle w:val="Remark"/>
      </w:pPr>
      <w:r w:rsidRPr="003D3827">
        <w:rPr>
          <w:b/>
        </w:rPr>
        <w:t>Baroness Kingsmill:</w:t>
      </w:r>
      <w:r>
        <w:t xml:space="preserve"> D</w:t>
      </w:r>
      <w:r w:rsidRPr="003D3827">
        <w:t>o you see the euro as having a balancing influence</w:t>
      </w:r>
      <w:r>
        <w:t>?</w:t>
      </w:r>
    </w:p>
    <w:p w:rsidR="00AA531B" w:rsidP="00AA531B">
      <w:pPr>
        <w:pStyle w:val="Answer"/>
      </w:pPr>
      <w:r w:rsidRPr="003D3827">
        <w:rPr>
          <w:b/>
          <w:i/>
        </w:rPr>
        <w:t>Professor Duffie:</w:t>
      </w:r>
      <w:r>
        <w:t xml:space="preserve"> Yes. O</w:t>
      </w:r>
      <w:r w:rsidRPr="003D3827">
        <w:t>f course</w:t>
      </w:r>
      <w:r>
        <w:t>, t</w:t>
      </w:r>
      <w:r w:rsidRPr="003D3827">
        <w:t>he eurozone project is not complete; it does not have a capital union</w:t>
      </w:r>
      <w:r>
        <w:t>. U</w:t>
      </w:r>
      <w:r w:rsidRPr="003D3827">
        <w:t>ntil it does</w:t>
      </w:r>
      <w:r>
        <w:t>,</w:t>
      </w:r>
      <w:r w:rsidRPr="003D3827">
        <w:t xml:space="preserve"> it will be difficult for the euro</w:t>
      </w:r>
      <w:r>
        <w:t xml:space="preserve"> </w:t>
      </w:r>
      <w:r w:rsidRPr="003D3827">
        <w:t>to dominate</w:t>
      </w:r>
      <w:r>
        <w:t xml:space="preserve"> totally</w:t>
      </w:r>
      <w:r w:rsidRPr="003D3827">
        <w:t>, but as</w:t>
      </w:r>
      <w:r>
        <w:t xml:space="preserve"> it moves</w:t>
      </w:r>
      <w:r w:rsidRPr="003D3827">
        <w:t xml:space="preserve"> that project along it is a larger economy and </w:t>
      </w:r>
      <w:r>
        <w:t xml:space="preserve">is </w:t>
      </w:r>
      <w:r w:rsidRPr="003D3827">
        <w:t>very advanced</w:t>
      </w:r>
      <w:r>
        <w:t>.</w:t>
      </w:r>
      <w:r w:rsidRPr="003D3827">
        <w:t xml:space="preserve"> </w:t>
      </w:r>
      <w:r>
        <w:t>C</w:t>
      </w:r>
      <w:r w:rsidRPr="003D3827">
        <w:t>urrently</w:t>
      </w:r>
      <w:r>
        <w:t>, it is showing</w:t>
      </w:r>
      <w:r w:rsidRPr="003D3827">
        <w:t xml:space="preserve"> more interest in moving ahead on digital technology for payments</w:t>
      </w:r>
      <w:r>
        <w:t>. Therefore,</w:t>
      </w:r>
      <w:r w:rsidRPr="003D3827">
        <w:t xml:space="preserve"> I do see the euro as having potentially an improved position in the future</w:t>
      </w:r>
      <w:r>
        <w:t>.</w:t>
      </w:r>
    </w:p>
    <w:p w:rsidR="00AA531B" w:rsidP="00AA531B">
      <w:pPr>
        <w:pStyle w:val="Answer"/>
      </w:pPr>
      <w:r w:rsidRPr="00CF4558">
        <w:rPr>
          <w:b/>
          <w:i/>
        </w:rPr>
        <w:t>Simon Gleeson:</w:t>
      </w:r>
      <w:r>
        <w:t xml:space="preserve"> </w:t>
      </w:r>
      <w:r w:rsidRPr="00CF4558">
        <w:t xml:space="preserve">I think the answer to this question depends very much on whether the </w:t>
      </w:r>
      <w:r>
        <w:t>CBDC</w:t>
      </w:r>
      <w:r w:rsidRPr="00CF4558">
        <w:t xml:space="preserve"> </w:t>
      </w:r>
      <w:r>
        <w:t>is</w:t>
      </w:r>
      <w:r w:rsidRPr="00CF4558">
        <w:t xml:space="preserve"> d</w:t>
      </w:r>
      <w:r>
        <w:t>eploye</w:t>
      </w:r>
      <w:r w:rsidRPr="00CF4558">
        <w:t xml:space="preserve">d offensively, which seems to me to be </w:t>
      </w:r>
      <w:r w:rsidRPr="00CF4558">
        <w:t>unlikely as a matter of basic economics</w:t>
      </w:r>
      <w:r>
        <w:t>.</w:t>
      </w:r>
      <w:r w:rsidRPr="00CF4558">
        <w:t xml:space="preserve"> </w:t>
      </w:r>
      <w:r>
        <w:t>O</w:t>
      </w:r>
      <w:r w:rsidRPr="00CF4558">
        <w:t xml:space="preserve">ne of the points that floats around is that the development of the eurodollar market based on commercial bank dollar deposits is a matter of no relevance at all to the United </w:t>
      </w:r>
      <w:r>
        <w:t>S</w:t>
      </w:r>
      <w:r w:rsidRPr="00CF4558">
        <w:t>tates economy. That is relatively straightforward.</w:t>
      </w:r>
    </w:p>
    <w:p w:rsidR="00AA531B" w:rsidP="00AA531B">
      <w:pPr>
        <w:pStyle w:val="Answer"/>
      </w:pPr>
      <w:r w:rsidRPr="00CF4558">
        <w:t>The widespread export of US</w:t>
      </w:r>
      <w:r>
        <w:t xml:space="preserve"> CBDCs </w:t>
      </w:r>
      <w:r w:rsidRPr="00CF4558">
        <w:t xml:space="preserve">outside the territory of the United States would be significant. </w:t>
      </w:r>
      <w:r>
        <w:t>T</w:t>
      </w:r>
      <w:r w:rsidRPr="00CF4558">
        <w:t>o that extent</w:t>
      </w:r>
      <w:r>
        <w:t>,</w:t>
      </w:r>
      <w:r w:rsidRPr="00CF4558">
        <w:t xml:space="preserve"> it appears unlikely that any central bank will want to see broad use of its </w:t>
      </w:r>
      <w:r>
        <w:t>CBDC</w:t>
      </w:r>
      <w:r w:rsidRPr="00CF4558">
        <w:t xml:space="preserve"> outside its territory. If that is righ</w:t>
      </w:r>
      <w:r>
        <w:t xml:space="preserve">t—I </w:t>
      </w:r>
      <w:r w:rsidRPr="00CF4558">
        <w:t>think it is</w:t>
      </w:r>
      <w:r>
        <w:t>—</w:t>
      </w:r>
      <w:r w:rsidRPr="00CF4558">
        <w:t>because</w:t>
      </w:r>
      <w:r>
        <w:t xml:space="preserve"> CBDCs are</w:t>
      </w:r>
      <w:r w:rsidRPr="00CF4558">
        <w:t xml:space="preserve"> by definition domestic and national</w:t>
      </w:r>
      <w:r>
        <w:t>,</w:t>
      </w:r>
      <w:r w:rsidRPr="00CF4558">
        <w:t xml:space="preserve"> the direction of travel would seem to be in the direction of the creation of a private sector</w:t>
      </w:r>
      <w:r>
        <w:t xml:space="preserve"> CBDC</w:t>
      </w:r>
      <w:r w:rsidRPr="00CF4558">
        <w:t xml:space="preserve"> exchange, a version of</w:t>
      </w:r>
      <w:r>
        <w:t xml:space="preserve"> CLS bank, </w:t>
      </w:r>
      <w:r w:rsidRPr="00CF4558">
        <w:t>if you like, which would facilitate the making of</w:t>
      </w:r>
      <w:r>
        <w:t xml:space="preserve"> CBDC </w:t>
      </w:r>
      <w:r w:rsidRPr="00CF4558">
        <w:t>payments between people in different countries, because effectively it would have to do that by exchanging one</w:t>
      </w:r>
      <w:r>
        <w:t xml:space="preserve"> CBDC</w:t>
      </w:r>
      <w:r w:rsidRPr="00CF4558">
        <w:t xml:space="preserve"> for another. If that is the future</w:t>
      </w:r>
      <w:r>
        <w:t>,</w:t>
      </w:r>
      <w:r w:rsidRPr="00CF4558">
        <w:t xml:space="preserve"> it will be complicated and difficult, but it is unlikely to have a significant geopolitical effect.</w:t>
      </w:r>
    </w:p>
    <w:p w:rsidR="00AA531B" w:rsidP="00AA531B">
      <w:pPr>
        <w:pStyle w:val="Remark"/>
      </w:pPr>
      <w:r w:rsidRPr="00CF4558">
        <w:rPr>
          <w:b/>
        </w:rPr>
        <w:t>Lord Fox:</w:t>
      </w:r>
      <w:r>
        <w:t xml:space="preserve"> </w:t>
      </w:r>
      <w:r w:rsidRPr="00CF4558">
        <w:t xml:space="preserve">I am slightly confused </w:t>
      </w:r>
      <w:r>
        <w:t>about</w:t>
      </w:r>
      <w:r w:rsidRPr="00CF4558">
        <w:t xml:space="preserve"> the question of imperialism. I remember living in several countries where the dollar was the de facto currency even though it was not the national currency. Why would this be different? Indeed, it would be easier with a digital currency</w:t>
      </w:r>
      <w:r>
        <w:t>, so</w:t>
      </w:r>
      <w:r w:rsidRPr="00CF4558">
        <w:t xml:space="preserve"> why would there be restraint</w:t>
      </w:r>
      <w:r>
        <w:t xml:space="preserve">s where there have not been </w:t>
      </w:r>
      <w:r w:rsidRPr="00CF4558">
        <w:t>in the past?</w:t>
      </w:r>
    </w:p>
    <w:p w:rsidR="00AA531B" w:rsidP="00AA531B">
      <w:pPr>
        <w:pStyle w:val="Answer"/>
      </w:pPr>
      <w:r w:rsidRPr="00CF4558">
        <w:rPr>
          <w:b/>
          <w:i/>
        </w:rPr>
        <w:t>Professor Duffie:</w:t>
      </w:r>
      <w:r>
        <w:t xml:space="preserve"> R</w:t>
      </w:r>
      <w:r w:rsidRPr="00BD75E5">
        <w:t xml:space="preserve">esponsible central banks in countries such as the United Kingdom </w:t>
      </w:r>
      <w:r>
        <w:t xml:space="preserve">or </w:t>
      </w:r>
      <w:r w:rsidRPr="00BD75E5">
        <w:t>United States would not want to upset the monetary arrangements in another country. They might be more sanguine about that in a country that is corrupt or has illegal foundations, but in most countries they would not want to do that</w:t>
      </w:r>
      <w:r>
        <w:t>.</w:t>
      </w:r>
    </w:p>
    <w:p w:rsidR="00AA531B" w:rsidP="00AA531B">
      <w:pPr>
        <w:pStyle w:val="Answer"/>
      </w:pPr>
      <w:r>
        <w:t>It</w:t>
      </w:r>
      <w:r w:rsidRPr="00BD75E5">
        <w:t xml:space="preserve"> is a big responsibility to maintain accounts </w:t>
      </w:r>
      <w:r>
        <w:t>at</w:t>
      </w:r>
      <w:r w:rsidRPr="00BD75E5">
        <w:t xml:space="preserve"> a central bank for depositors all around the world</w:t>
      </w:r>
      <w:r>
        <w:t>,</w:t>
      </w:r>
      <w:r w:rsidRPr="00BD75E5">
        <w:t xml:space="preserve"> but that does not rule out the use of dollars as a stablecoin</w:t>
      </w:r>
      <w:r>
        <w:t>,</w:t>
      </w:r>
      <w:r w:rsidRPr="00BD75E5">
        <w:t xml:space="preserve"> for example</w:t>
      </w:r>
      <w:r>
        <w:t>,</w:t>
      </w:r>
      <w:r w:rsidRPr="00BD75E5">
        <w:t xml:space="preserve"> in a small country for either legal or illegal payments</w:t>
      </w:r>
      <w:r>
        <w:t>.</w:t>
      </w:r>
    </w:p>
    <w:p w:rsidR="00AA531B" w:rsidP="00AA531B">
      <w:pPr>
        <w:pStyle w:val="Answer"/>
      </w:pPr>
      <w:r>
        <w:t>T</w:t>
      </w:r>
      <w:r w:rsidRPr="00BD75E5">
        <w:t xml:space="preserve">here is a big positive </w:t>
      </w:r>
      <w:r>
        <w:t xml:space="preserve">of a </w:t>
      </w:r>
      <w:r w:rsidRPr="00BD75E5">
        <w:t>digital currenc</w:t>
      </w:r>
      <w:r>
        <w:t>y. It</w:t>
      </w:r>
      <w:r w:rsidRPr="00BD75E5">
        <w:t xml:space="preserve"> is not as cumbersome</w:t>
      </w:r>
      <w:r w:rsidR="00645985">
        <w:t>,</w:t>
      </w:r>
      <w:r w:rsidRPr="00BD75E5">
        <w:t xml:space="preserve"> </w:t>
      </w:r>
      <w:r>
        <w:t>i</w:t>
      </w:r>
      <w:r w:rsidRPr="00BD75E5">
        <w:t>t can be transferred at distance electronically</w:t>
      </w:r>
      <w:r w:rsidR="00645985">
        <w:t>,</w:t>
      </w:r>
      <w:r>
        <w:t xml:space="preserve"> y</w:t>
      </w:r>
      <w:r w:rsidRPr="00BD75E5">
        <w:t>ou should not have to hide it in pallets in warehouses</w:t>
      </w:r>
      <w:r w:rsidR="00645985">
        <w:t>,</w:t>
      </w:r>
      <w:r w:rsidRPr="00BD75E5">
        <w:t xml:space="preserve"> and so on.</w:t>
      </w:r>
      <w:r w:rsidR="00645985">
        <w:t xml:space="preserve"> </w:t>
      </w:r>
      <w:r w:rsidRPr="00BD75E5">
        <w:t>On the other hand, digital currencies are more traceable than people realise, so if a criminal element in a country wants to store wealth in dollar form</w:t>
      </w:r>
      <w:r w:rsidRPr="00DD13A9">
        <w:t xml:space="preserve"> it might prefer paper currency for that reason.</w:t>
      </w:r>
    </w:p>
    <w:p w:rsidR="00AA531B" w:rsidP="00AA531B">
      <w:pPr>
        <w:pStyle w:val="Remark"/>
      </w:pPr>
      <w:r w:rsidRPr="00DD13A9">
        <w:rPr>
          <w:b/>
        </w:rPr>
        <w:t>Lord Fox:</w:t>
      </w:r>
      <w:r>
        <w:t xml:space="preserve"> </w:t>
      </w:r>
      <w:r w:rsidRPr="00DD13A9">
        <w:t>I was not referring specifically to criminals. Ordinary people use</w:t>
      </w:r>
      <w:r>
        <w:t>d</w:t>
      </w:r>
      <w:r w:rsidRPr="00DD13A9">
        <w:t xml:space="preserve"> dollars in Argentina when the currency tanked</w:t>
      </w:r>
      <w:r>
        <w:t>.</w:t>
      </w:r>
    </w:p>
    <w:p w:rsidR="00AA531B" w:rsidP="00AA531B">
      <w:pPr>
        <w:pStyle w:val="Answer"/>
      </w:pPr>
      <w:r w:rsidRPr="00DD13A9">
        <w:rPr>
          <w:b/>
          <w:i/>
        </w:rPr>
        <w:t>Professor Duffie:</w:t>
      </w:r>
      <w:r>
        <w:t xml:space="preserve"> </w:t>
      </w:r>
      <w:r w:rsidRPr="00DD13A9">
        <w:t>Yes, and</w:t>
      </w:r>
      <w:r>
        <w:t>,</w:t>
      </w:r>
      <w:r w:rsidRPr="00DD13A9">
        <w:t xml:space="preserve"> if allowed, they would probably prefer to hold digital dollars. I agree with you</w:t>
      </w:r>
      <w:r>
        <w:t>,</w:t>
      </w:r>
      <w:r w:rsidRPr="00DD13A9">
        <w:t xml:space="preserve"> Lord </w:t>
      </w:r>
      <w:r w:rsidR="00645985">
        <w:t>F</w:t>
      </w:r>
      <w:r w:rsidRPr="00DD13A9">
        <w:t>ox.</w:t>
      </w:r>
    </w:p>
    <w:p w:rsidR="00AA531B" w:rsidP="00AA531B">
      <w:pPr>
        <w:pStyle w:val="Remark"/>
      </w:pPr>
      <w:r w:rsidRPr="00DD13A9">
        <w:rPr>
          <w:b/>
        </w:rPr>
        <w:t>The Chair:</w:t>
      </w:r>
      <w:r>
        <w:t xml:space="preserve"> </w:t>
      </w:r>
      <w:r w:rsidRPr="00DD13A9">
        <w:t>I would like to move on to the next question because I</w:t>
      </w:r>
      <w:r>
        <w:t xml:space="preserve"> a</w:t>
      </w:r>
      <w:r w:rsidRPr="00DD13A9">
        <w:t>m conscious of time</w:t>
      </w:r>
      <w:r>
        <w:t>.</w:t>
      </w:r>
    </w:p>
    <w:p w:rsidR="00AA531B" w:rsidP="00AA531B">
      <w:pPr>
        <w:pStyle w:val="Question"/>
      </w:pPr>
      <w:r w:rsidRPr="00DD13A9">
        <w:rPr>
          <w:b/>
        </w:rPr>
        <w:t>Lord King of Lothbury:</w:t>
      </w:r>
      <w:r>
        <w:t xml:space="preserve"> M</w:t>
      </w:r>
      <w:r w:rsidRPr="00DD13A9">
        <w:t xml:space="preserve">ay I declare an interest as a consultant </w:t>
      </w:r>
      <w:r>
        <w:t>to</w:t>
      </w:r>
      <w:r w:rsidRPr="00DD13A9">
        <w:t xml:space="preserve"> Citigroup </w:t>
      </w:r>
      <w:r>
        <w:t>G</w:t>
      </w:r>
      <w:r w:rsidRPr="00DD13A9">
        <w:t xml:space="preserve">lobal </w:t>
      </w:r>
      <w:r>
        <w:t>M</w:t>
      </w:r>
      <w:r w:rsidRPr="00DD13A9">
        <w:t>arkets</w:t>
      </w:r>
      <w:r>
        <w:t xml:space="preserve">? </w:t>
      </w:r>
    </w:p>
    <w:p w:rsidR="00AA531B" w:rsidP="00AA531B">
      <w:pPr>
        <w:pStyle w:val="QuestionCont"/>
      </w:pPr>
      <w:r>
        <w:t>A</w:t>
      </w:r>
      <w:r w:rsidRPr="00DD13A9">
        <w:t xml:space="preserve">s I listen to both of you </w:t>
      </w:r>
      <w:r>
        <w:t>speaking</w:t>
      </w:r>
      <w:r w:rsidRPr="00DD13A9">
        <w:t xml:space="preserve"> very persuasive</w:t>
      </w:r>
      <w:r>
        <w:t>ly</w:t>
      </w:r>
      <w:r w:rsidRPr="00DD13A9">
        <w:t xml:space="preserve"> about the issues involved</w:t>
      </w:r>
      <w:r>
        <w:t>,</w:t>
      </w:r>
      <w:r w:rsidRPr="00DD13A9">
        <w:t xml:space="preserve"> I keep coming back to the essential point</w:t>
      </w:r>
      <w:r>
        <w:t xml:space="preserve">: </w:t>
      </w:r>
      <w:r w:rsidRPr="00DD13A9">
        <w:t xml:space="preserve">to what questions </w:t>
      </w:r>
      <w:r>
        <w:t xml:space="preserve">are </w:t>
      </w:r>
      <w:r w:rsidRPr="00DD13A9">
        <w:t>central bank digital currencies the answer</w:t>
      </w:r>
      <w:r>
        <w:t xml:space="preserve">? Darrell, </w:t>
      </w:r>
      <w:r w:rsidRPr="00DD13A9">
        <w:t>you spoke about the fact that the banking system could do it itself</w:t>
      </w:r>
      <w:r>
        <w:t>,</w:t>
      </w:r>
      <w:r w:rsidRPr="00DD13A9">
        <w:t xml:space="preserve"> but if only there was enough competition. It seems slightly odd to introduce a central bank digital currency</w:t>
      </w:r>
      <w:r>
        <w:t>,</w:t>
      </w:r>
      <w:r w:rsidRPr="00DD13A9">
        <w:t xml:space="preserve"> which after all </w:t>
      </w:r>
      <w:r>
        <w:t>is</w:t>
      </w:r>
      <w:r w:rsidRPr="00DD13A9">
        <w:t xml:space="preserve"> not a currency at all; it is digital bank notes</w:t>
      </w:r>
      <w:r w:rsidR="00645985">
        <w:t>,</w:t>
      </w:r>
      <w:r w:rsidRPr="00DD13A9">
        <w:t xml:space="preserve"> in many ways</w:t>
      </w:r>
      <w:r w:rsidR="00645985">
        <w:t>—i</w:t>
      </w:r>
      <w:r w:rsidRPr="00A7647B">
        <w:t>t certainly</w:t>
      </w:r>
      <w:r>
        <w:t xml:space="preserve"> is not</w:t>
      </w:r>
      <w:r w:rsidRPr="00A7647B">
        <w:t xml:space="preserve"> a new currency. Do</w:t>
      </w:r>
      <w:r>
        <w:t xml:space="preserve"> we really </w:t>
      </w:r>
      <w:r w:rsidRPr="00A7647B">
        <w:t>need to create it</w:t>
      </w:r>
      <w:r>
        <w:t xml:space="preserve"> in order</w:t>
      </w:r>
      <w:r w:rsidRPr="00A7647B">
        <w:t xml:space="preserve"> to have a bit more competition</w:t>
      </w:r>
      <w:r>
        <w:t>?</w:t>
      </w:r>
    </w:p>
    <w:p w:rsidR="00AA531B" w:rsidP="00AA531B">
      <w:pPr>
        <w:pStyle w:val="QuestionCont"/>
      </w:pPr>
      <w:r>
        <w:t xml:space="preserve">As </w:t>
      </w:r>
      <w:r w:rsidRPr="00A7647B">
        <w:t>Simon said, we</w:t>
      </w:r>
      <w:r>
        <w:t xml:space="preserve"> will </w:t>
      </w:r>
      <w:r w:rsidRPr="00A7647B">
        <w:t>not go back to free banking. It is quite instructive that we have over 7</w:t>
      </w:r>
      <w:r>
        <w:t>,</w:t>
      </w:r>
      <w:r w:rsidRPr="00A7647B">
        <w:t>000 cryptocurrencies</w:t>
      </w:r>
      <w:r>
        <w:t>,</w:t>
      </w:r>
      <w:r w:rsidRPr="00A7647B">
        <w:t xml:space="preserve"> but we have not had the problems that we had in the 19th century with free banking. </w:t>
      </w:r>
    </w:p>
    <w:p w:rsidR="00AA531B" w:rsidP="00AA531B">
      <w:pPr>
        <w:pStyle w:val="QuestionCont"/>
      </w:pPr>
      <w:r w:rsidRPr="00A7647B">
        <w:t>Dar</w:t>
      </w:r>
      <w:r>
        <w:t xml:space="preserve">rell, it is very </w:t>
      </w:r>
      <w:r w:rsidRPr="00A7647B">
        <w:t>nice to see you</w:t>
      </w:r>
      <w:r>
        <w:t>. T</w:t>
      </w:r>
      <w:r w:rsidRPr="00A7647B">
        <w:t>hank you for joining us. Do you think there is a role for a central bank digital currency in monetary policy?</w:t>
      </w:r>
    </w:p>
    <w:p w:rsidR="00AA531B" w:rsidP="00AA531B">
      <w:pPr>
        <w:pStyle w:val="Answer"/>
      </w:pPr>
      <w:r w:rsidRPr="00A7647B">
        <w:rPr>
          <w:b/>
          <w:i/>
        </w:rPr>
        <w:t>Professor Duffie:</w:t>
      </w:r>
      <w:r>
        <w:t xml:space="preserve"> T</w:t>
      </w:r>
      <w:r w:rsidRPr="00A63AEA">
        <w:t>hat is a wonderful question. I anticipate that central banks will generally not want to pay remuneration on their digital currencies in the form of interest, but the European Central Bank has openly discussed the idea of</w:t>
      </w:r>
      <w:r>
        <w:t xml:space="preserve"> tiering and </w:t>
      </w:r>
      <w:r w:rsidRPr="00A63AEA">
        <w:t>using it as a monetary policy tool for larger deposit</w:t>
      </w:r>
      <w:r>
        <w:t>s or</w:t>
      </w:r>
      <w:r w:rsidRPr="00A63AEA">
        <w:t xml:space="preserve"> positions in the central bank digital currency. That is another possibility</w:t>
      </w:r>
      <w:r>
        <w:t xml:space="preserve">, and it would </w:t>
      </w:r>
      <w:r w:rsidRPr="00A63AEA">
        <w:t xml:space="preserve">be quite important in a currency zone with significant negative interest rates not </w:t>
      </w:r>
      <w:r>
        <w:t xml:space="preserve">to </w:t>
      </w:r>
      <w:r w:rsidRPr="00A63AEA">
        <w:t>allow people to stock up on their digital currency to avoid negative interest rates.</w:t>
      </w:r>
      <w:r>
        <w:t xml:space="preserve"> </w:t>
      </w:r>
      <w:r w:rsidRPr="00A63AEA">
        <w:t>I would expect that in most countries</w:t>
      </w:r>
      <w:r>
        <w:t>,</w:t>
      </w:r>
      <w:r w:rsidRPr="00A63AEA">
        <w:t xml:space="preserve"> such as the United </w:t>
      </w:r>
      <w:r>
        <w:t>S</w:t>
      </w:r>
      <w:r w:rsidRPr="00A63AEA">
        <w:t>tates</w:t>
      </w:r>
      <w:r>
        <w:t>,</w:t>
      </w:r>
      <w:r w:rsidRPr="00A63AEA">
        <w:t xml:space="preserve"> a digital currency would not pay interest and be used for monetary policy other than for providing a stable medium for payment</w:t>
      </w:r>
      <w:r>
        <w:t>,</w:t>
      </w:r>
      <w:r w:rsidRPr="00A63AEA">
        <w:t xml:space="preserve"> which is an aspect of monetary policy. I</w:t>
      </w:r>
      <w:r>
        <w:t xml:space="preserve"> am</w:t>
      </w:r>
      <w:r w:rsidRPr="00A63AEA">
        <w:t xml:space="preserve"> not sure that answers your question</w:t>
      </w:r>
      <w:r>
        <w:t>.</w:t>
      </w:r>
    </w:p>
    <w:p w:rsidR="00AA531B" w:rsidP="00AA531B">
      <w:pPr>
        <w:pStyle w:val="Remark"/>
      </w:pPr>
      <w:r w:rsidRPr="00A63AEA">
        <w:rPr>
          <w:b/>
        </w:rPr>
        <w:t>Lord King of Lothbury:</w:t>
      </w:r>
      <w:r>
        <w:t xml:space="preserve"> I</w:t>
      </w:r>
      <w:r w:rsidRPr="00A63AEA">
        <w:t>t tends to go to the issue of negative interest rates</w:t>
      </w:r>
      <w:r>
        <w:t>,</w:t>
      </w:r>
      <w:r w:rsidRPr="00A63AEA">
        <w:t xml:space="preserve"> which is</w:t>
      </w:r>
      <w:r>
        <w:t xml:space="preserve"> not the issue of the moment as it once was.</w:t>
      </w:r>
      <w:r w:rsidRPr="00A63AEA">
        <w:t xml:space="preserve"> </w:t>
      </w:r>
    </w:p>
    <w:p w:rsidR="00AA531B" w:rsidP="00AA531B">
      <w:pPr>
        <w:pStyle w:val="Remark"/>
      </w:pPr>
      <w:r>
        <w:t xml:space="preserve">Let me extend this and ask Simon </w:t>
      </w:r>
      <w:r w:rsidRPr="00A63AEA">
        <w:t xml:space="preserve">a variant on the issue </w:t>
      </w:r>
      <w:r>
        <w:t xml:space="preserve">that </w:t>
      </w:r>
      <w:r w:rsidRPr="00A63AEA">
        <w:t>we were discussing</w:t>
      </w:r>
      <w:r>
        <w:t>.</w:t>
      </w:r>
      <w:r w:rsidRPr="00A63AEA">
        <w:t xml:space="preserve"> </w:t>
      </w:r>
      <w:r>
        <w:t>T</w:t>
      </w:r>
      <w:r w:rsidRPr="00A63AEA">
        <w:t>here was some discussion about the use of</w:t>
      </w:r>
      <w:r>
        <w:t xml:space="preserve"> CBDCs i</w:t>
      </w:r>
      <w:r w:rsidRPr="00A63AEA">
        <w:t>n other countries. You have both spoken about why central banks might be cautious about allowing their</w:t>
      </w:r>
      <w:r>
        <w:t xml:space="preserve"> CBDC </w:t>
      </w:r>
      <w:r w:rsidRPr="00A63AEA">
        <w:t xml:space="preserve">to be used too widely. Simon spoke about the risk that the demand for it could be much more volatile, making monetary management more difficult. </w:t>
      </w:r>
    </w:p>
    <w:p w:rsidR="00AA531B" w:rsidP="00AA531B">
      <w:pPr>
        <w:pStyle w:val="Remark"/>
      </w:pPr>
      <w:r w:rsidRPr="00A63AEA">
        <w:t>How do we react to the fact that</w:t>
      </w:r>
      <w:r>
        <w:t xml:space="preserve"> more than half</w:t>
      </w:r>
      <w:r w:rsidRPr="00A63AEA">
        <w:t xml:space="preserve"> US dollar</w:t>
      </w:r>
      <w:r>
        <w:t>s,</w:t>
      </w:r>
      <w:r w:rsidRPr="00A63AEA">
        <w:t xml:space="preserve"> </w:t>
      </w:r>
      <w:r>
        <w:t xml:space="preserve">as a </w:t>
      </w:r>
      <w:r w:rsidRPr="00A63AEA">
        <w:t>paper currency</w:t>
      </w:r>
      <w:r>
        <w:t>, are</w:t>
      </w:r>
      <w:r w:rsidRPr="00A63AEA">
        <w:t xml:space="preserve"> used outside the United State</w:t>
      </w:r>
      <w:r>
        <w:t>s? T</w:t>
      </w:r>
      <w:r w:rsidRPr="00A63AEA">
        <w:t>his brings great</w:t>
      </w:r>
      <w:r>
        <w:t xml:space="preserve"> seigniorage </w:t>
      </w:r>
      <w:r w:rsidRPr="00A63AEA">
        <w:t>to the US</w:t>
      </w:r>
      <w:r>
        <w:t>,</w:t>
      </w:r>
      <w:r w:rsidRPr="00A63AEA">
        <w:t xml:space="preserve"> and no one in the US seems to think </w:t>
      </w:r>
      <w:r>
        <w:t>that they</w:t>
      </w:r>
      <w:r w:rsidRPr="00A63AEA">
        <w:t xml:space="preserve"> should try to stop</w:t>
      </w:r>
      <w:r>
        <w:t xml:space="preserve"> it</w:t>
      </w:r>
      <w:r w:rsidRPr="00A63AEA">
        <w:t xml:space="preserve">. What would be the difference with a </w:t>
      </w:r>
      <w:r>
        <w:t>CBDC?</w:t>
      </w:r>
    </w:p>
    <w:p w:rsidR="00AA531B" w:rsidRPr="000359B7" w:rsidP="00AA531B">
      <w:pPr>
        <w:pStyle w:val="Answer"/>
      </w:pPr>
      <w:r w:rsidRPr="00A63AEA">
        <w:rPr>
          <w:b/>
          <w:i/>
        </w:rPr>
        <w:t>Simon Gleeson:</w:t>
      </w:r>
      <w:r>
        <w:t xml:space="preserve"> On the seigniorage point, </w:t>
      </w:r>
      <w:r w:rsidRPr="000359B7">
        <w:t xml:space="preserve">it is absolutely right that the US deliberately created the old silver trade dollar for precisely that purpose. </w:t>
      </w:r>
      <w:r>
        <w:t>T</w:t>
      </w:r>
      <w:r w:rsidRPr="000359B7">
        <w:t>his would take you back to a world of old</w:t>
      </w:r>
      <w:r>
        <w:t>-</w:t>
      </w:r>
      <w:r w:rsidRPr="000359B7">
        <w:t>fashioned monetary economics</w:t>
      </w:r>
      <w:r>
        <w:t xml:space="preserve">—Wicksellian economics, </w:t>
      </w:r>
      <w:r w:rsidRPr="000359B7">
        <w:t>if you like. This is why I think the gold standard is a helpful concept. If you are to create things that you export that have a value</w:t>
      </w:r>
      <w:r>
        <w:t>,</w:t>
      </w:r>
      <w:r w:rsidRPr="000359B7">
        <w:t xml:space="preserve"> you have almost lost control of the exchange rate of your currency against other currencies becaus</w:t>
      </w:r>
      <w:r>
        <w:t>e</w:t>
      </w:r>
      <w:r w:rsidRPr="000359B7">
        <w:t xml:space="preserve"> you cannot manage that except by huge intervention to buy and sell. You would be going back to gold points.</w:t>
      </w:r>
    </w:p>
    <w:p w:rsidR="00AA531B" w:rsidP="00AA531B">
      <w:pPr>
        <w:pStyle w:val="Answer"/>
      </w:pPr>
      <w:r w:rsidRPr="000359B7">
        <w:t xml:space="preserve">To go back to an earlier question </w:t>
      </w:r>
      <w:r>
        <w:t xml:space="preserve">about </w:t>
      </w:r>
      <w:r w:rsidRPr="00AD5A3E">
        <w:t>monetary policy and whether you can remunera</w:t>
      </w:r>
      <w:r>
        <w:t xml:space="preserve">te a CBDC, </w:t>
      </w:r>
      <w:r w:rsidRPr="000359B7">
        <w:t xml:space="preserve">which I think is absolutely </w:t>
      </w:r>
      <w:r>
        <w:t>e</w:t>
      </w:r>
      <w:r w:rsidRPr="000359B7">
        <w:t>ssential</w:t>
      </w:r>
      <w:r>
        <w:t xml:space="preserve">, </w:t>
      </w:r>
      <w:r w:rsidRPr="00AD5A3E">
        <w:t>my answer is a clear and definite no. The reason is that it takes us to the third function of money</w:t>
      </w:r>
      <w:r>
        <w:t>,</w:t>
      </w:r>
      <w:r w:rsidRPr="00AD5A3E">
        <w:t xml:space="preserve"> which is a unit of account. It is perfectly correct that one way of looking at a </w:t>
      </w:r>
      <w:r>
        <w:t xml:space="preserve">CBDC </w:t>
      </w:r>
      <w:r w:rsidRPr="00AD5A3E">
        <w:t xml:space="preserve">is that the </w:t>
      </w:r>
      <w:r>
        <w:t>CBDC</w:t>
      </w:r>
      <w:r w:rsidRPr="00AD5A3E">
        <w:t xml:space="preserve"> itself is not money; </w:t>
      </w:r>
      <w:r>
        <w:t>i</w:t>
      </w:r>
      <w:r w:rsidRPr="00AD5A3E">
        <w:t>t is merely a tokenised form of a claim against a central bank.</w:t>
      </w:r>
      <w:r w:rsidR="00645985">
        <w:t xml:space="preserve"> </w:t>
      </w:r>
      <w:r w:rsidRPr="00AD5A3E">
        <w:t>Therefore, the question becomes</w:t>
      </w:r>
      <w:r>
        <w:t>: c</w:t>
      </w:r>
      <w:r w:rsidRPr="00AD5A3E">
        <w:t xml:space="preserve">ould </w:t>
      </w:r>
      <w:r>
        <w:t xml:space="preserve">we </w:t>
      </w:r>
      <w:r w:rsidRPr="00AD5A3E">
        <w:t>remunerate pound coins</w:t>
      </w:r>
      <w:r>
        <w:t xml:space="preserve">? </w:t>
      </w:r>
      <w:r w:rsidRPr="00AD5A3E">
        <w:t>I suggest that the answer to that question is no</w:t>
      </w:r>
      <w:r>
        <w:t xml:space="preserve">, </w:t>
      </w:r>
      <w:r w:rsidRPr="00AD5A3E">
        <w:t xml:space="preserve">because something with </w:t>
      </w:r>
      <w:r>
        <w:t xml:space="preserve">a </w:t>
      </w:r>
      <w:r w:rsidRPr="00AD5A3E">
        <w:t>fluctuating value cannot constitute a unit of account. The point is simply that</w:t>
      </w:r>
      <w:r>
        <w:t>,</w:t>
      </w:r>
      <w:r w:rsidRPr="00AD5A3E">
        <w:t xml:space="preserve"> if you were to remunerate</w:t>
      </w:r>
      <w:r>
        <w:t xml:space="preserve"> coins, </w:t>
      </w:r>
      <w:r w:rsidRPr="00972B29">
        <w:t>the coin would have a different value</w:t>
      </w:r>
      <w:r>
        <w:t xml:space="preserve"> </w:t>
      </w:r>
      <w:r w:rsidRPr="00D52281">
        <w:t>after a period of time because it would have accumulated an entitlement to interest. Managing this does not seem at all plaus</w:t>
      </w:r>
      <w:r>
        <w:t>i</w:t>
      </w:r>
      <w:r w:rsidRPr="00D52281">
        <w:t>ble.</w:t>
      </w:r>
    </w:p>
    <w:p w:rsidR="00AA531B" w:rsidP="00AA531B">
      <w:pPr>
        <w:pStyle w:val="Answer"/>
      </w:pPr>
      <w:r w:rsidRPr="00D52281">
        <w:t>If you think about these things as simply tokenising accounts maintained with a central bank, you could remunera</w:t>
      </w:r>
      <w:r>
        <w:t>te</w:t>
      </w:r>
      <w:r w:rsidRPr="00D52281">
        <w:t xml:space="preserve"> the accounts with the central bank, which I think is part of</w:t>
      </w:r>
      <w:r>
        <w:t xml:space="preserve"> the ECB’s tiering </w:t>
      </w:r>
      <w:r w:rsidRPr="00D52281">
        <w:t xml:space="preserve">idea, but that </w:t>
      </w:r>
      <w:r>
        <w:t>would</w:t>
      </w:r>
      <w:r w:rsidRPr="00D52281">
        <w:t xml:space="preserve"> still create a token of fluctuating value</w:t>
      </w:r>
      <w:r>
        <w:t>.</w:t>
      </w:r>
      <w:r w:rsidRPr="00D52281">
        <w:t xml:space="preserve"> I cannot see how a token with a fluctuating value can perform the function of a unit of currency.</w:t>
      </w:r>
    </w:p>
    <w:p w:rsidR="00AA531B" w:rsidP="00AA531B">
      <w:pPr>
        <w:pStyle w:val="Remark"/>
      </w:pPr>
      <w:r w:rsidRPr="00D52281">
        <w:rPr>
          <w:b/>
        </w:rPr>
        <w:t>Lord King of Lothbury:</w:t>
      </w:r>
      <w:r>
        <w:t xml:space="preserve"> </w:t>
      </w:r>
      <w:r w:rsidRPr="00D52281">
        <w:t>At present</w:t>
      </w:r>
      <w:r>
        <w:t>,</w:t>
      </w:r>
      <w:r w:rsidRPr="00D52281">
        <w:t xml:space="preserve"> much of the discussion has been about</w:t>
      </w:r>
      <w:r>
        <w:t xml:space="preserve"> CBDCs</w:t>
      </w:r>
      <w:r w:rsidRPr="00D52281">
        <w:t xml:space="preserve"> available to retail investors. At present</w:t>
      </w:r>
      <w:r>
        <w:t>,</w:t>
      </w:r>
      <w:r w:rsidRPr="00D52281">
        <w:t xml:space="preserve"> the Bank of England and the Fed offer</w:t>
      </w:r>
      <w:r>
        <w:t xml:space="preserve"> CBDCs</w:t>
      </w:r>
      <w:r w:rsidRPr="00D52281">
        <w:t xml:space="preserve"> to the commercial banking system and they remunerat</w:t>
      </w:r>
      <w:r>
        <w:t>e</w:t>
      </w:r>
      <w:r w:rsidRPr="00D52281">
        <w:t xml:space="preserve"> that. What is the difference between what the Bank is doing now in extending its reserves to commercial banks on a very large scale and the </w:t>
      </w:r>
      <w:r>
        <w:t>CBDC?</w:t>
      </w:r>
    </w:p>
    <w:p w:rsidR="00AA531B" w:rsidP="00AA531B">
      <w:pPr>
        <w:pStyle w:val="Answer"/>
      </w:pPr>
      <w:r w:rsidRPr="00D52281">
        <w:rPr>
          <w:b/>
          <w:i/>
        </w:rPr>
        <w:t>Professor Duffie:</w:t>
      </w:r>
      <w:r>
        <w:t xml:space="preserve"> A</w:t>
      </w:r>
      <w:r w:rsidRPr="00BC622A">
        <w:t xml:space="preserve">s you will know better than almost anyone, </w:t>
      </w:r>
      <w:r>
        <w:t>t</w:t>
      </w:r>
      <w:r w:rsidRPr="00BC622A">
        <w:t>he US Federal Reserve did not remunerat</w:t>
      </w:r>
      <w:r>
        <w:t>e</w:t>
      </w:r>
      <w:r w:rsidRPr="00BC622A">
        <w:t xml:space="preserve"> dollars until after the financial crisis</w:t>
      </w:r>
      <w:r>
        <w:t>,</w:t>
      </w:r>
      <w:r w:rsidRPr="00BC622A">
        <w:t xml:space="preserve"> when it had to offer interest to get banks to hold so many dollars in central bank deposits</w:t>
      </w:r>
      <w:r w:rsidRPr="000A4267">
        <w:t>.</w:t>
      </w:r>
    </w:p>
    <w:p w:rsidR="00AA531B" w:rsidP="00AA531B">
      <w:pPr>
        <w:pStyle w:val="Answer"/>
      </w:pPr>
      <w:r w:rsidRPr="000A4267">
        <w:t>When the retail users of</w:t>
      </w:r>
      <w:r>
        <w:t xml:space="preserve"> a CBDC are</w:t>
      </w:r>
      <w:r w:rsidRPr="000A4267">
        <w:t xml:space="preserve"> thinkin</w:t>
      </w:r>
      <w:r>
        <w:t>g, “W</w:t>
      </w:r>
      <w:r w:rsidRPr="000A4267">
        <w:t>hy</w:t>
      </w:r>
      <w:r>
        <w:t xml:space="preserve"> do I want to</w:t>
      </w:r>
      <w:r w:rsidRPr="000A4267">
        <w:t xml:space="preserve"> hold these digital dollars or pounds</w:t>
      </w:r>
      <w:r>
        <w:t>?”,</w:t>
      </w:r>
      <w:r w:rsidRPr="000A4267">
        <w:t xml:space="preserve"> they</w:t>
      </w:r>
      <w:r>
        <w:t xml:space="preserve"> are</w:t>
      </w:r>
      <w:r w:rsidRPr="000A4267">
        <w:t xml:space="preserve"> thinking </w:t>
      </w:r>
      <w:r>
        <w:t xml:space="preserve">not about </w:t>
      </w:r>
      <w:r w:rsidRPr="000A4267">
        <w:t>remuneration</w:t>
      </w:r>
      <w:r>
        <w:t xml:space="preserve"> but</w:t>
      </w:r>
      <w:r w:rsidRPr="000A4267">
        <w:t xml:space="preserve"> </w:t>
      </w:r>
      <w:r>
        <w:t xml:space="preserve">about </w:t>
      </w:r>
      <w:r w:rsidRPr="000A4267">
        <w:t xml:space="preserve">the payment services and the convenience they </w:t>
      </w:r>
      <w:r>
        <w:t>enjoy</w:t>
      </w:r>
      <w:r w:rsidRPr="000A4267">
        <w:t>. In most cases they would be quite happy to hold digital dollars without remuneration. Therefore, I do see a distinction between wholesale remuneration and retail lack of remuneration</w:t>
      </w:r>
      <w:r>
        <w:t>. T</w:t>
      </w:r>
      <w:r w:rsidRPr="000A4267">
        <w:t>hose are quite consistent in my mind.</w:t>
      </w:r>
    </w:p>
    <w:p w:rsidR="00AA531B" w:rsidP="00AA531B">
      <w:pPr>
        <w:pStyle w:val="Remark"/>
      </w:pPr>
      <w:r w:rsidRPr="000A4267">
        <w:rPr>
          <w:b/>
        </w:rPr>
        <w:t>Viscount Chandos:</w:t>
      </w:r>
      <w:r>
        <w:t xml:space="preserve"> May</w:t>
      </w:r>
      <w:r w:rsidRPr="000A4267">
        <w:t xml:space="preserve"> I pick up Mr </w:t>
      </w:r>
      <w:r>
        <w:t>Glee</w:t>
      </w:r>
      <w:r w:rsidRPr="000A4267">
        <w:t>son</w:t>
      </w:r>
      <w:r>
        <w:t>’</w:t>
      </w:r>
      <w:r w:rsidRPr="000A4267">
        <w:t>s point about fluctuat</w:t>
      </w:r>
      <w:r>
        <w:t>ing</w:t>
      </w:r>
      <w:r w:rsidRPr="000A4267">
        <w:t xml:space="preserve"> value? </w:t>
      </w:r>
      <w:r>
        <w:t>S</w:t>
      </w:r>
      <w:r w:rsidRPr="000A4267">
        <w:t xml:space="preserve">terling has had a more volatile value in recent years against a basket of currencies than emerging market currencies. Therefore, a </w:t>
      </w:r>
      <w:r>
        <w:t>f</w:t>
      </w:r>
      <w:r w:rsidRPr="000A4267">
        <w:t>iat currency fluctuates in value.</w:t>
      </w:r>
    </w:p>
    <w:p w:rsidR="00AA531B" w:rsidP="00AA531B">
      <w:pPr>
        <w:pStyle w:val="Remark"/>
      </w:pPr>
      <w:r w:rsidRPr="000A4267">
        <w:t>The scenario that seems to me to be driving a central bank towards doing</w:t>
      </w:r>
      <w:r>
        <w:t xml:space="preserve"> a CBDC is that the </w:t>
      </w:r>
      <w:r w:rsidRPr="000A4267">
        <w:t>private sector produces a much more efficient payment system based on, say, stablecoin, but that stablecoin could move from being linked</w:t>
      </w:r>
      <w:r w:rsidRPr="00491982">
        <w:t xml:space="preserve"> to its initial </w:t>
      </w:r>
      <w:r>
        <w:t>f</w:t>
      </w:r>
      <w:r w:rsidRPr="00491982">
        <w:t>iat currency to something else</w:t>
      </w:r>
      <w:r>
        <w:t xml:space="preserve">—for example, </w:t>
      </w:r>
      <w:r w:rsidRPr="00491982">
        <w:t>special drawing rights</w:t>
      </w:r>
      <w:r>
        <w:t>—</w:t>
      </w:r>
      <w:r w:rsidRPr="00491982">
        <w:t>which, at least in theory, should in trading terms be less volatile than any single major currency.</w:t>
      </w:r>
    </w:p>
    <w:p w:rsidR="00AA531B" w:rsidP="00AA531B">
      <w:pPr>
        <w:pStyle w:val="Answer"/>
      </w:pPr>
      <w:bookmarkStart w:id="3" w:name="_Hlk85016330"/>
      <w:r w:rsidRPr="00491982">
        <w:rPr>
          <w:b/>
          <w:i/>
        </w:rPr>
        <w:t>Simon Gleeson:</w:t>
      </w:r>
      <w:r>
        <w:t xml:space="preserve"> </w:t>
      </w:r>
      <w:r w:rsidRPr="00491982">
        <w:t>You would reinvent</w:t>
      </w:r>
      <w:r>
        <w:t xml:space="preserve"> </w:t>
      </w:r>
      <w:r w:rsidR="00645985">
        <w:t xml:space="preserve">the </w:t>
      </w:r>
      <w:r>
        <w:t>Keynes “bancor”.</w:t>
      </w:r>
    </w:p>
    <w:p w:rsidR="00AA531B" w:rsidP="00AA531B">
      <w:pPr>
        <w:pStyle w:val="Remark"/>
      </w:pPr>
      <w:r w:rsidRPr="002D3EB6">
        <w:rPr>
          <w:b/>
        </w:rPr>
        <w:t>The Chair:</w:t>
      </w:r>
      <w:r>
        <w:t xml:space="preserve"> We are out of time, </w:t>
      </w:r>
      <w:r w:rsidRPr="002D3EB6">
        <w:t xml:space="preserve">but I cannot resist asking </w:t>
      </w:r>
      <w:r>
        <w:t>the following. F</w:t>
      </w:r>
      <w:r w:rsidRPr="002D3EB6">
        <w:t xml:space="preserve">or the </w:t>
      </w:r>
      <w:r>
        <w:t xml:space="preserve">ordinary lay </w:t>
      </w:r>
      <w:r w:rsidRPr="002D3EB6">
        <w:t>person</w:t>
      </w:r>
      <w:r>
        <w:t>,</w:t>
      </w:r>
      <w:r w:rsidRPr="002D3EB6">
        <w:t xml:space="preserve"> what will </w:t>
      </w:r>
      <w:r>
        <w:t xml:space="preserve">it </w:t>
      </w:r>
      <w:r w:rsidRPr="002D3EB6">
        <w:t>change for them</w:t>
      </w:r>
      <w:r>
        <w:t xml:space="preserve"> and how will</w:t>
      </w:r>
      <w:r w:rsidRPr="002D3EB6">
        <w:t xml:space="preserve"> it help them</w:t>
      </w:r>
      <w:r>
        <w:t>?</w:t>
      </w:r>
    </w:p>
    <w:p w:rsidR="00AA531B" w:rsidP="00AA531B">
      <w:pPr>
        <w:pStyle w:val="Remark"/>
      </w:pPr>
      <w:r w:rsidRPr="002D3EB6">
        <w:rPr>
          <w:b/>
        </w:rPr>
        <w:t>Simon Gleeson:</w:t>
      </w:r>
      <w:bookmarkEnd w:id="3"/>
      <w:r>
        <w:t xml:space="preserve"> W</w:t>
      </w:r>
      <w:r w:rsidRPr="002D3EB6">
        <w:t xml:space="preserve">hat the ordinary lay person wants from any </w:t>
      </w:r>
      <w:r>
        <w:t>i</w:t>
      </w:r>
      <w:r w:rsidRPr="002D3EB6">
        <w:t>nternet service i</w:t>
      </w:r>
      <w:r>
        <w:t>s</w:t>
      </w:r>
      <w:r w:rsidRPr="002D3EB6">
        <w:t xml:space="preserve"> only two things</w:t>
      </w:r>
      <w:r>
        <w:t>:</w:t>
      </w:r>
      <w:r w:rsidRPr="002D3EB6">
        <w:t xml:space="preserve"> it should be instantaneous and it should be free. If we could get ourselves to </w:t>
      </w:r>
      <w:r>
        <w:t>a</w:t>
      </w:r>
      <w:r w:rsidRPr="002D3EB6">
        <w:t xml:space="preserve"> position where the payments system work</w:t>
      </w:r>
      <w:r>
        <w:t>ed</w:t>
      </w:r>
      <w:r w:rsidRPr="002D3EB6">
        <w:t xml:space="preserve"> that way</w:t>
      </w:r>
      <w:r>
        <w:t>, it</w:t>
      </w:r>
      <w:r w:rsidRPr="002D3EB6">
        <w:t xml:space="preserve"> would be brilliant.</w:t>
      </w:r>
    </w:p>
    <w:p w:rsidR="00C9420D" w:rsidRPr="00AA6CE9" w:rsidP="00AA531B">
      <w:pPr>
        <w:pStyle w:val="Remark"/>
      </w:pPr>
      <w:r w:rsidRPr="002D3EB6">
        <w:rPr>
          <w:b/>
        </w:rPr>
        <w:t>The Chair:</w:t>
      </w:r>
      <w:r>
        <w:t xml:space="preserve"> On t</w:t>
      </w:r>
      <w:r w:rsidRPr="002D3EB6">
        <w:t>hat note, I thank Mr Gle</w:t>
      </w:r>
      <w:r>
        <w:t>e</w:t>
      </w:r>
      <w:r w:rsidRPr="002D3EB6">
        <w:t xml:space="preserve">son and </w:t>
      </w:r>
      <w:r>
        <w:t>P</w:t>
      </w:r>
      <w:r w:rsidRPr="002D3EB6">
        <w:t>rofessor Duff</w:t>
      </w:r>
      <w:r>
        <w:t>ie.</w:t>
      </w:r>
      <w:r w:rsidRPr="002D3EB6">
        <w:t xml:space="preserve"> </w:t>
      </w:r>
      <w:r>
        <w:t xml:space="preserve">This has been </w:t>
      </w:r>
      <w:r w:rsidRPr="002D3EB6">
        <w:t>a really good session. You have given such straightforward, clear answers</w:t>
      </w:r>
      <w:r>
        <w:t>,</w:t>
      </w:r>
      <w:r w:rsidRPr="002D3EB6">
        <w:t xml:space="preserve"> which is very much appreciated by the </w:t>
      </w:r>
      <w:r>
        <w:t>c</w:t>
      </w:r>
      <w:r w:rsidRPr="002D3EB6">
        <w:t>ommittee. Thank you so much for your time and for shedding light on this complex area.</w:t>
      </w:r>
      <w:r w:rsidRPr="00AA6CE9" w:rsidR="003C79AA">
        <w:t xml:space="preserve">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A531B"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A531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3C79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C79A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49EFED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531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B6C9D83DD1DEF24FB14F5526CBD35B9B" ma:contentTypeVersion="193" ma:contentTypeDescription="Create a new document." ma:contentTypeScope="" ma:versionID="a53d88bcb163f2e2e25babd0f4423c5b">
  <xsd:schema xmlns:xsd="http://www.w3.org/2001/XMLSchema" xmlns:xs="http://www.w3.org/2001/XMLSchema" xmlns:p="http://schemas.microsoft.com/office/2006/metadata/properties" xmlns:ns2="b42ee53a-2340-4c25-89c8-245227b3848b" xmlns:ns4="4600776d-0a3c-44b4-bff2-0ceaafb13046" xmlns:ns5="0abee030-d32e-4bd5-a759-4952c66df840" targetNamespace="http://schemas.microsoft.com/office/2006/metadata/properties" ma:root="true" ma:fieldsID="0c6eb2020e877e0af06749815c9e423c" ns2:_="" ns4:_="" ns5:_="">
    <xsd:import namespace="b42ee53a-2340-4c25-89c8-245227b3848b"/>
    <xsd:import namespace="4600776d-0a3c-44b4-bff2-0ceaafb13046"/>
    <xsd:import namespace="0abee030-d32e-4bd5-a759-4952c66df840"/>
    <xsd:element name="properties">
      <xsd:complexType>
        <xsd:sequence>
          <xsd:element name="documentManagement">
            <xsd:complexType>
              <xsd:all>
                <xsd:element ref="ns2:Meeting_x0020_Date"/>
                <xsd:element ref="ns2:Document_x0020_Status1"/>
                <xsd:element ref="ns4:RecordNumber" minOccurs="0"/>
                <xsd:element ref="ns4:RetentionTriggerDate" minOccurs="0"/>
                <xsd:element ref="ns4:TransfertoArchives" minOccurs="0"/>
                <xsd:element ref="ns2:SharedWithUsers" minOccurs="0"/>
                <xsd:element ref="ns2:SharedWithDetails" minOccurs="0"/>
                <xsd:element ref="ns4:c4838c65c76546ae93d5703426802f7f" minOccurs="0"/>
                <xsd:element ref="ns4:TaxCatchAll" minOccurs="0"/>
                <xsd:element ref="ns4:TaxCatchAllLabel" minOccurs="0"/>
                <xsd:element ref="ns4:j6c5b17cd04246da82e5604daf08bc68" minOccurs="0"/>
                <xsd:element ref="ns4:g3ef09377e3444258679b6035a1ff93a" minOccurs="0"/>
                <xsd:element ref="ns2:_dlc_DocId" minOccurs="0"/>
                <xsd:element ref="ns4:cd0fc526a5c840319a97fd94028e9904" minOccurs="0"/>
                <xsd:element ref="ns2:_dlc_DocIdUrl" minOccurs="0"/>
                <xsd:element ref="ns4:k5b153ee974a4a57a7568e533217f2cb" minOccurs="0"/>
                <xsd:element ref="ns2:_dlc_DocIdPersistId" minOccurs="0"/>
                <xsd:element ref="ns4:e6f926d7f5b14a74bee86c3452d91372" minOccurs="0"/>
                <xsd:element ref="ns2: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Meeting_x0020_Date" ma:index="2"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element name="c10fc15a1e374d7faacfa4b870e47730" ma:index="32" ma:taxonomy="true" ma:internalName="c10fc15a1e374d7faacfa4b870e47730" ma:taxonomyFieldName="Document_x0020_Type" ma:displayName="Document Type" ma:default="" ma:fieldId="{c10fc15a-1e37-4d7f-aacf-a4b870e47730}" ma:sspId="eb37f91c-4bb8-4ab3-bc5a-cd8753815459" ma:termSetId="93bc14a9-201f-41aa-861f-59faf2c62e93" ma:anchorId="7e6acb82-78e8-4a7e-879e-c2f76cb7994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xsd:simpleType>
        <xsd:restriction base="dms:Text">
          <xsd:maxLength value="255"/>
        </xsd:restriction>
      </xsd:simpleType>
    </xsd:element>
    <xsd:element name="RetentionTriggerDate" ma:index="12" nillable="true" ma:displayName="Retention Trigger Date" ma:format="DateOnly" ma:internalName="RetentionTriggerDate">
      <xsd:simpleType>
        <xsd:restriction base="dms:DateTime"/>
      </xsd:simpleType>
    </xsd:element>
    <xsd:element name="TransfertoArchives" ma:index="13" nillable="true" ma:displayName="Transfer to Archives" ma:default="1" ma:internalName="TransfertoArchives">
      <xsd:simpleType>
        <xsd:restriction base="dms:Boolean"/>
      </xsd:simpleType>
    </xsd:element>
    <xsd:element name="c4838c65c76546ae93d5703426802f7f" ma:index="19"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af9b34d7-7f6f-4208-99dd-a260df60b9c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f9b34d7-7f6f-4208-99dd-a260df60b9c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bee030-d32e-4bd5-a759-4952c66df84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Value>
      <Value>3</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2021-10-11T23:00:00+00:00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true</TransfertoArchives>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Unnumbered Paper</TermName>
          <TermId xmlns="http://schemas.microsoft.com/office/infopath/2007/PartnerControls">180d0505-7e1f-410c-9b65-f80df5c3a817</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HITCHINS, Adrian</DisplayName>
        <AccountId>142</AccountId>
        <AccountType/>
      </UserInfo>
    </SharedWithUsers>
  </documentManagement>
</p:properties>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2.xml><?xml version="1.0" encoding="utf-8"?>
<ds:datastoreItem xmlns:ds="http://schemas.openxmlformats.org/officeDocument/2006/customXml" ds:itemID="{3651CEA3-C15A-4F34-934F-791B054C7A59}">
  <ds:schemaRefs>
    <ds:schemaRef ds:uri="http://schemas.microsoft.com/sharepoint/v3/contenttype/forms"/>
  </ds:schemaRefs>
</ds:datastoreItem>
</file>

<file path=customXml/itemProps3.xml><?xml version="1.0" encoding="utf-8"?>
<ds:datastoreItem xmlns:ds="http://schemas.openxmlformats.org/officeDocument/2006/customXml" ds:itemID="{DABEB49A-5C25-4494-A1F4-9AC0ABE605FF}">
  <ds:schemaRefs>
    <ds:schemaRef ds:uri="http://schemas.microsoft.com/sharepoint/events"/>
  </ds:schemaRefs>
</ds:datastoreItem>
</file>

<file path=customXml/itemProps4.xml><?xml version="1.0" encoding="utf-8"?>
<ds:datastoreItem xmlns:ds="http://schemas.openxmlformats.org/officeDocument/2006/customXml" ds:itemID="{922C8E83-2D5D-481E-BD73-A51578693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bee030-d32e-4bd5-a759-4952c66df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8C5DF3-1490-4F41-BC23-AAC24A0DF22B}">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