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B7DB0" w:rsidP="004B7DB0">
      <w:pPr>
        <w:pStyle w:val="TitleCommittee0"/>
      </w:pPr>
      <w:r>
        <w:t xml:space="preserve">Economic Affairs Committee </w:t>
      </w:r>
    </w:p>
    <w:p w:rsidR="004B7DB0" w:rsidP="004B7DB0">
      <w:pPr>
        <w:pStyle w:val="TitleInquiry0"/>
      </w:pPr>
      <w:r>
        <w:t>Corrected</w:t>
      </w:r>
      <w:r>
        <w:t xml:space="preserve"> oral evidence: Central </w:t>
      </w:r>
      <w:r w:rsidR="00077772">
        <w:t>B</w:t>
      </w:r>
      <w:r>
        <w:t xml:space="preserve">ank </w:t>
      </w:r>
      <w:r w:rsidR="00077772">
        <w:t>D</w:t>
      </w:r>
      <w:r>
        <w:t xml:space="preserve">igital </w:t>
      </w:r>
      <w:r w:rsidR="00077772">
        <w:t>C</w:t>
      </w:r>
      <w:r>
        <w:t>urrencies</w:t>
      </w:r>
    </w:p>
    <w:p w:rsidR="004B7DB0" w:rsidP="004B7DB0">
      <w:pPr>
        <w:pStyle w:val="Para"/>
      </w:pPr>
      <w:r>
        <w:t>Tuesday 12 October 2021</w:t>
      </w:r>
    </w:p>
    <w:p w:rsidR="00E70B77" w:rsidP="004B7DB0">
      <w:r>
        <w:t>4 p</w:t>
      </w:r>
      <w:r w:rsidRPr="00D628B1">
        <w:t>m</w:t>
      </w:r>
    </w:p>
    <w:p w:rsidR="004B7DB0" w:rsidP="004B7DB0">
      <w:r>
        <w:fldChar w:fldCharType="begin"/>
      </w:r>
      <w:r>
        <w:instrText xml:space="preserve"> HYPERLINK "https://www.parliamentlive.tv/Event/Index/17beb332-b1e0-4841-ac5f-d88b50bd71ce" </w:instrText>
      </w:r>
      <w:r>
        <w:fldChar w:fldCharType="separate"/>
      </w:r>
      <w:r w:rsidRPr="00C02109">
        <w:rPr>
          <w:rStyle w:val="Hyperlink"/>
        </w:rPr>
        <w:t>Watch the meeting:</w:t>
      </w:r>
      <w:r>
        <w:fldChar w:fldCharType="end"/>
      </w:r>
      <w:r>
        <w:t xml:space="preserve"> </w:t>
      </w:r>
    </w:p>
    <w:p w:rsidR="004B7DB0" w:rsidP="004B7DB0">
      <w:r>
        <w:t xml:space="preserve">Members present: Lord Forsyth of Drumlean (The Chair); Lord Bridges of Headley; Viscount Chandos; Lord Fox; Lord King of Lothbury; Baroness Kingsmill; Baroness Kramer; Lord Livingston of Parkhead; Lord Skidelsky; Lord Stern of Brentford. </w:t>
      </w:r>
    </w:p>
    <w:p w:rsidR="004B7DB0" w:rsidP="004B7DB0">
      <w:pPr>
        <w:pStyle w:val="Para"/>
        <w:tabs>
          <w:tab w:val="center" w:pos="4536"/>
          <w:tab w:val="right" w:pos="8931"/>
        </w:tabs>
      </w:pPr>
      <w:r>
        <w:t xml:space="preserve">Evidence Session </w:t>
      </w:r>
      <w:r w:rsidRPr="00F413C4">
        <w:t xml:space="preserve">No. </w:t>
      </w:r>
      <w:r>
        <w:t>2</w:t>
      </w:r>
      <w:r>
        <w:tab/>
        <w:t>Virtual proceeding</w:t>
      </w:r>
      <w:r>
        <w:tab/>
      </w:r>
      <w:r w:rsidRPr="00156A60">
        <w:t xml:space="preserve">Questions </w:t>
      </w:r>
      <w:r>
        <w:t>11 - 1</w:t>
      </w:r>
      <w:r w:rsidR="001A064B">
        <w:t>9</w:t>
      </w:r>
    </w:p>
    <w:p w:rsidR="004B7DB0" w:rsidP="004B7DB0">
      <w:pPr>
        <w:pStyle w:val="TitleWitnesses0"/>
      </w:pPr>
    </w:p>
    <w:p w:rsidR="004B7DB0" w:rsidP="004B7DB0">
      <w:pPr>
        <w:pStyle w:val="TitleWitnesses0"/>
      </w:pPr>
      <w:r>
        <w:t>Witnesses</w:t>
      </w:r>
    </w:p>
    <w:p w:rsidR="004B7DB0" w:rsidP="004B7DB0">
      <w:pPr>
        <w:pStyle w:val="Para"/>
      </w:pPr>
      <w:bookmarkStart w:id="0" w:name="_Hlk84841520"/>
      <w:r>
        <w:fldChar w:fldCharType="begin"/>
      </w:r>
      <w:r>
        <w:instrText xml:space="preserve"> HYPERLINK \l "Panel1" </w:instrText>
      </w:r>
      <w:r>
        <w:fldChar w:fldCharType="separate"/>
      </w:r>
      <w:r w:rsidRPr="002F34C5">
        <w:rPr>
          <w:rStyle w:val="Hyperlink"/>
        </w:rPr>
        <w:t>I</w:t>
      </w:r>
      <w:r>
        <w:rPr>
          <w:rStyle w:val="Hyperlink"/>
        </w:rPr>
        <w:fldChar w:fldCharType="end"/>
      </w:r>
      <w:r>
        <w:t>:</w:t>
      </w:r>
      <w:bookmarkEnd w:id="0"/>
      <w:r>
        <w:t xml:space="preserve"> Natasha de Teran, Member of the Financial Services Consumer Panel; Georges Elhedery, Group Executive and Co-CEO of Global Banking &amp; Markets, HSBC.</w:t>
      </w:r>
    </w:p>
    <w:p w:rsidR="004B7DB0" w:rsidP="004B7DB0">
      <w:pPr>
        <w:pStyle w:val="Para"/>
      </w:pPr>
    </w:p>
    <w:p w:rsidR="004B7DB0" w:rsidRPr="00B00119" w:rsidP="004B7DB0">
      <w:pPr>
        <w:pStyle w:val="Para"/>
      </w:pPr>
      <w:r w:rsidRPr="00B00119">
        <w:t>USE OF THE TRANSCRIPT</w:t>
      </w:r>
    </w:p>
    <w:p w:rsidR="004B7DB0" w:rsidRPr="00B00119" w:rsidP="004B7DB0">
      <w:pPr>
        <w:pStyle w:val="Para"/>
        <w:numPr>
          <w:ilvl w:val="0"/>
          <w:numId w:val="11"/>
        </w:numPr>
      </w:pPr>
      <w:r w:rsidRPr="00B00119">
        <w:t>This is a</w:t>
      </w:r>
      <w:r w:rsidR="00D71D79">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4B7DB0" w:rsidRPr="00B00119" w:rsidP="004B7DB0">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4B7DB0" w:rsidRPr="00B00119" w:rsidP="004B7DB0">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4B7DB0" w:rsidP="004B7DB0">
      <w:pPr>
        <w:rPr>
          <w:rFonts w:eastAsia="Times New Roman"/>
          <w:szCs w:val="20"/>
        </w:rPr>
        <w:sectPr w:rsidSect="008351F9">
          <w:headerReference w:type="default" r:id="rId6"/>
          <w:pgSz w:w="11906" w:h="16838"/>
          <w:pgMar w:top="1805" w:right="1440" w:bottom="1440" w:left="1440" w:header="709" w:footer="708" w:gutter="0"/>
          <w:cols w:space="708"/>
          <w:docGrid w:linePitch="360"/>
        </w:sectPr>
      </w:pPr>
    </w:p>
    <w:p w:rsidR="004B7DB0" w:rsidP="004B7DB0">
      <w:pPr>
        <w:pStyle w:val="TitlePanel0"/>
      </w:pPr>
      <w:bookmarkStart w:id="1" w:name="Panel1"/>
      <w:r>
        <w:t>Examination of witnesses</w:t>
      </w:r>
    </w:p>
    <w:p w:rsidR="004B7DB0" w:rsidP="004B7DB0">
      <w:pPr>
        <w:pStyle w:val="Para"/>
      </w:pPr>
      <w:r>
        <w:t>Natasha de Teran and Georges Elhedery.</w:t>
      </w:r>
      <w:bookmarkEnd w:id="1"/>
    </w:p>
    <w:p w:rsidR="004B7DB0" w:rsidP="004B7DB0">
      <w:pPr>
        <w:pStyle w:val="Question"/>
      </w:pPr>
      <w:r w:rsidRPr="00E81502">
        <w:rPr>
          <w:b/>
          <w:bCs/>
        </w:rPr>
        <w:t>The Chair:</w:t>
      </w:r>
      <w:r>
        <w:t xml:space="preserve"> Natasha de Teran is a member of the Financial Services Consumer Panel</w:t>
      </w:r>
      <w:r w:rsidR="0054618D">
        <w:t>,</w:t>
      </w:r>
      <w:r>
        <w:t xml:space="preserve"> and Georges Elhedery is the group executive and co-CEO of Global Banking and Markets, HSBC. Welcome to this committee and inquiry. We appreciate you giving up your time. I apologise for the fact that we are running a few minutes late. </w:t>
      </w:r>
    </w:p>
    <w:p w:rsidR="004B7DB0" w:rsidP="004B7DB0">
      <w:pPr>
        <w:pStyle w:val="QuestionCont"/>
      </w:pPr>
      <w:r>
        <w:t xml:space="preserve">May I ask the first question? </w:t>
      </w:r>
      <w:r w:rsidRPr="00E81502">
        <w:t>What are the main issues driving central banks to explore central bank digital currencies? Why do central banks consider</w:t>
      </w:r>
      <w:r>
        <w:t xml:space="preserve"> CBDCs,</w:t>
      </w:r>
      <w:r w:rsidRPr="00E81502">
        <w:t xml:space="preserve"> rather than alternative solutions</w:t>
      </w:r>
      <w:r>
        <w:t>,</w:t>
      </w:r>
      <w:r w:rsidRPr="00E81502">
        <w:t xml:space="preserve"> to be the correct answer to issues such as the declin</w:t>
      </w:r>
      <w:r>
        <w:t>e in</w:t>
      </w:r>
      <w:r w:rsidRPr="00E81502">
        <w:t xml:space="preserve"> cash and the need to improve payment services</w:t>
      </w:r>
      <w:r>
        <w:t xml:space="preserve">? </w:t>
      </w:r>
    </w:p>
    <w:p w:rsidR="004B7DB0" w:rsidRPr="009D0926" w:rsidP="004B7DB0">
      <w:pPr>
        <w:pStyle w:val="Answer"/>
      </w:pPr>
      <w:r w:rsidRPr="009D0926">
        <w:rPr>
          <w:b/>
          <w:i/>
        </w:rPr>
        <w:t>Georges Elhedery:</w:t>
      </w:r>
      <w:r>
        <w:t xml:space="preserve"> I </w:t>
      </w:r>
      <w:r w:rsidRPr="009D0926">
        <w:t>sponsor</w:t>
      </w:r>
      <w:r w:rsidR="00017991">
        <w:t xml:space="preserve"> </w:t>
      </w:r>
      <w:r w:rsidRPr="009D0926">
        <w:t>the</w:t>
      </w:r>
      <w:r>
        <w:t xml:space="preserve"> CBDC</w:t>
      </w:r>
      <w:r w:rsidRPr="009D0926">
        <w:t xml:space="preserve"> initiative </w:t>
      </w:r>
      <w:r>
        <w:t xml:space="preserve">as </w:t>
      </w:r>
      <w:r w:rsidRPr="009D0926">
        <w:t>the group executive for HSBC and therefore have diverse engagements with various central banks. I am also a member of the Bank of England</w:t>
      </w:r>
      <w:r>
        <w:t>’s</w:t>
      </w:r>
      <w:r w:rsidRPr="009D0926">
        <w:t xml:space="preserve"> engagement forum on </w:t>
      </w:r>
      <w:r>
        <w:t>CBDCs. T</w:t>
      </w:r>
      <w:r w:rsidRPr="009D0926">
        <w:t>hat is part of my day job</w:t>
      </w:r>
      <w:r>
        <w:t>,</w:t>
      </w:r>
      <w:r w:rsidRPr="009D0926">
        <w:t xml:space="preserve"> on top of my executive responsibilities in </w:t>
      </w:r>
      <w:r>
        <w:t>g</w:t>
      </w:r>
      <w:r w:rsidRPr="009D0926">
        <w:t>lobal banking and markets.</w:t>
      </w:r>
    </w:p>
    <w:p w:rsidR="004B7DB0" w:rsidP="004B7DB0">
      <w:pPr>
        <w:pStyle w:val="Answer"/>
      </w:pPr>
      <w:r>
        <w:t>The</w:t>
      </w:r>
      <w:r w:rsidRPr="009D0926">
        <w:t xml:space="preserve"> interesting point is that different central banks</w:t>
      </w:r>
      <w:r>
        <w:t xml:space="preserve"> that we</w:t>
      </w:r>
      <w:r w:rsidRPr="009D0926">
        <w:t xml:space="preserve"> have been engaging with have had different reasons for looking </w:t>
      </w:r>
      <w:r>
        <w:t>at</w:t>
      </w:r>
      <w:r w:rsidRPr="009D0926">
        <w:t xml:space="preserve"> CBD</w:t>
      </w:r>
      <w:r w:rsidR="00017991">
        <w:t>C</w:t>
      </w:r>
      <w:r>
        <w:t>s</w:t>
      </w:r>
      <w:r w:rsidRPr="009D0926">
        <w:t xml:space="preserve"> as an alternative to bank notes. I will probably articulate a couple of them and </w:t>
      </w:r>
      <w:r>
        <w:t xml:space="preserve">am </w:t>
      </w:r>
      <w:r w:rsidRPr="009D0926">
        <w:t>happy to go into any details</w:t>
      </w:r>
      <w:r>
        <w:t xml:space="preserve"> afterwards</w:t>
      </w:r>
      <w:r w:rsidRPr="009D0926">
        <w:t xml:space="preserve"> as you deem fit. </w:t>
      </w:r>
    </w:p>
    <w:p w:rsidR="00C46976" w:rsidP="004B7DB0">
      <w:pPr>
        <w:pStyle w:val="Answer"/>
      </w:pPr>
      <w:r>
        <w:t>For s</w:t>
      </w:r>
      <w:r w:rsidRPr="009D0926">
        <w:t>ome central banks</w:t>
      </w:r>
      <w:r>
        <w:t>—</w:t>
      </w:r>
      <w:r>
        <w:t>e</w:t>
      </w:r>
      <w:r>
        <w:t>CNY</w:t>
      </w:r>
      <w:r w:rsidRPr="009D0926">
        <w:t xml:space="preserve"> was mentioned earlier</w:t>
      </w:r>
      <w:r>
        <w:t xml:space="preserve">—the </w:t>
      </w:r>
      <w:r w:rsidRPr="009D0926">
        <w:t xml:space="preserve">main reason </w:t>
      </w:r>
      <w:r w:rsidR="00017991">
        <w:t>for what</w:t>
      </w:r>
      <w:r w:rsidRPr="009D0926">
        <w:t xml:space="preserve"> observe is that </w:t>
      </w:r>
      <w:r>
        <w:t>retail</w:t>
      </w:r>
      <w:r w:rsidRPr="009D0926">
        <w:t xml:space="preserve"> payment</w:t>
      </w:r>
      <w:r w:rsidR="00017991">
        <w:t>s</w:t>
      </w:r>
      <w:r w:rsidRPr="009D0926">
        <w:t xml:space="preserve"> in mainland China has practically moved away from the banking sector and become dominated by two very large technology companies that are dealing with most of these payments. It became practically impossible in the competitive landscape for any single bank to try to re</w:t>
      </w:r>
      <w:r>
        <w:t>gain</w:t>
      </w:r>
      <w:r w:rsidRPr="009D0926">
        <w:t xml:space="preserve"> market share</w:t>
      </w:r>
      <w:r>
        <w:t xml:space="preserve"> and capabilities</w:t>
      </w:r>
      <w:r w:rsidRPr="009D0926">
        <w:t xml:space="preserve"> in that space. </w:t>
      </w:r>
    </w:p>
    <w:p w:rsidR="004B7DB0" w:rsidRPr="00F17FCF" w:rsidP="004B7DB0">
      <w:pPr>
        <w:pStyle w:val="Answer"/>
      </w:pPr>
      <w:r w:rsidRPr="009D0926">
        <w:t>Therefore</w:t>
      </w:r>
      <w:r>
        <w:t xml:space="preserve">, </w:t>
      </w:r>
      <w:r w:rsidRPr="009D0926">
        <w:t xml:space="preserve">it became </w:t>
      </w:r>
      <w:r>
        <w:t>para</w:t>
      </w:r>
      <w:r w:rsidRPr="009D0926">
        <w:t xml:space="preserve">mount that the only way to achieve it </w:t>
      </w:r>
      <w:r>
        <w:t>was</w:t>
      </w:r>
      <w:r w:rsidRPr="009D0926">
        <w:t xml:space="preserve"> </w:t>
      </w:r>
      <w:r>
        <w:t>by</w:t>
      </w:r>
      <w:r w:rsidRPr="009D0926">
        <w:t xml:space="preserve"> teaming up</w:t>
      </w:r>
      <w:r w:rsidRPr="00F17FCF">
        <w:t xml:space="preserve"> with six banks</w:t>
      </w:r>
      <w:r>
        <w:t xml:space="preserve"> on a</w:t>
      </w:r>
      <w:r w:rsidRPr="00F17FCF">
        <w:t xml:space="preserve"> central bank initiative to come up with an alternative mechanism that tries genuinely to compete </w:t>
      </w:r>
      <w:r>
        <w:t>and</w:t>
      </w:r>
      <w:r w:rsidRPr="00F17FCF">
        <w:t xml:space="preserve"> take </w:t>
      </w:r>
      <w:r>
        <w:t xml:space="preserve">a </w:t>
      </w:r>
      <w:r w:rsidRPr="00F17FCF">
        <w:t>share in retail payments and bring greater credibility and capabilities for the regulated banking system to intervene in the payments space, but to bring with it private sector innovation</w:t>
      </w:r>
      <w:r>
        <w:t>,</w:t>
      </w:r>
      <w:r w:rsidRPr="00F17FCF">
        <w:t xml:space="preserve"> because as it was concentrated with two big</w:t>
      </w:r>
      <w:r w:rsidR="00496D23">
        <w:t xml:space="preserve"> </w:t>
      </w:r>
      <w:r>
        <w:t>techs</w:t>
      </w:r>
      <w:r w:rsidRPr="00F17FCF">
        <w:t xml:space="preserve"> it was difficult to envisage innovation from SM</w:t>
      </w:r>
      <w:r>
        <w:t>Es,</w:t>
      </w:r>
      <w:r w:rsidRPr="00F17FCF">
        <w:t xml:space="preserve"> et cetera.</w:t>
      </w:r>
    </w:p>
    <w:p w:rsidR="004B7DB0" w:rsidRPr="00F17FCF" w:rsidP="004B7DB0">
      <w:pPr>
        <w:pStyle w:val="Answer"/>
      </w:pPr>
      <w:r w:rsidRPr="00F17FCF">
        <w:t>I</w:t>
      </w:r>
      <w:r>
        <w:t xml:space="preserve">f you move </w:t>
      </w:r>
      <w:r w:rsidRPr="00F17FCF">
        <w:t xml:space="preserve">closer to home, as was said earlier, the European </w:t>
      </w:r>
      <w:r>
        <w:t>C</w:t>
      </w:r>
      <w:r w:rsidRPr="00F17FCF">
        <w:t xml:space="preserve">entral </w:t>
      </w:r>
      <w:r>
        <w:t>B</w:t>
      </w:r>
      <w:r w:rsidRPr="00F17FCF">
        <w:t xml:space="preserve">ank has been considering a number of initiatives </w:t>
      </w:r>
      <w:r w:rsidR="00380F46">
        <w:t>on</w:t>
      </w:r>
      <w:r w:rsidRPr="00F17FCF">
        <w:t xml:space="preserve"> CB</w:t>
      </w:r>
      <w:r>
        <w:t>DCs. T</w:t>
      </w:r>
      <w:r w:rsidRPr="00F17FCF">
        <w:t>he view at this stage is that bank note utilisation has dropped so much in the eurozone that the proximity of the consumer of retail</w:t>
      </w:r>
      <w:r>
        <w:t>—</w:t>
      </w:r>
      <w:r w:rsidRPr="00F17FCF">
        <w:t>the citizen or resident</w:t>
      </w:r>
      <w:r>
        <w:t>—</w:t>
      </w:r>
      <w:r w:rsidRPr="00F17FCF">
        <w:t>with its central bank has reduced in</w:t>
      </w:r>
      <w:r>
        <w:t xml:space="preserve"> an</w:t>
      </w:r>
      <w:r w:rsidRPr="00F17FCF">
        <w:t xml:space="preserve"> uncomfortable</w:t>
      </w:r>
      <w:r>
        <w:t xml:space="preserve"> way, and there is a need to </w:t>
      </w:r>
      <w:r w:rsidRPr="00F17FCF">
        <w:t>ensure that there w</w:t>
      </w:r>
      <w:r>
        <w:t>ill</w:t>
      </w:r>
      <w:r w:rsidRPr="00F17FCF">
        <w:t xml:space="preserve"> always be a</w:t>
      </w:r>
      <w:r>
        <w:t xml:space="preserve">n alternative </w:t>
      </w:r>
      <w:r w:rsidRPr="00F17FCF">
        <w:t>mechanism to bank notes for resident</w:t>
      </w:r>
      <w:r>
        <w:t>s</w:t>
      </w:r>
      <w:r w:rsidRPr="00F17FCF">
        <w:t xml:space="preserve"> of the</w:t>
      </w:r>
      <w:r>
        <w:t xml:space="preserve"> </w:t>
      </w:r>
      <w:r w:rsidRPr="00F17FCF">
        <w:t>eurozone to f</w:t>
      </w:r>
      <w:r>
        <w:t>eel</w:t>
      </w:r>
      <w:r w:rsidRPr="00F17FCF">
        <w:t xml:space="preserve"> they have direct access to their central bank</w:t>
      </w:r>
      <w:r>
        <w:t>. T</w:t>
      </w:r>
      <w:r w:rsidRPr="00F17FCF">
        <w:t>echnology was not the main source.</w:t>
      </w:r>
      <w:r>
        <w:t xml:space="preserve"> CBDC was</w:t>
      </w:r>
      <w:r w:rsidRPr="00F17FCF">
        <w:t xml:space="preserve"> not a technology exercise</w:t>
      </w:r>
      <w:r>
        <w:t>;</w:t>
      </w:r>
      <w:r w:rsidRPr="00F17FCF">
        <w:t xml:space="preserve"> it </w:t>
      </w:r>
      <w:r>
        <w:t>was</w:t>
      </w:r>
      <w:r w:rsidRPr="00F17FCF">
        <w:t xml:space="preserve"> mostly an exercise </w:t>
      </w:r>
      <w:r>
        <w:t>in</w:t>
      </w:r>
      <w:r w:rsidRPr="00F17FCF">
        <w:t xml:space="preserve"> regaining direct contact with the consumer</w:t>
      </w:r>
      <w:r>
        <w:t xml:space="preserve"> </w:t>
      </w:r>
      <w:r w:rsidRPr="00F17FCF">
        <w:t>in the eurozone.</w:t>
      </w:r>
    </w:p>
    <w:p w:rsidR="001341F9" w:rsidP="004B7DB0">
      <w:pPr>
        <w:pStyle w:val="Answer"/>
      </w:pPr>
      <w:r>
        <w:t>T</w:t>
      </w:r>
      <w:r w:rsidRPr="00F17FCF">
        <w:t>he US is important</w:t>
      </w:r>
      <w:r>
        <w:t>. There is ongoing debate in the US on</w:t>
      </w:r>
      <w:r w:rsidRPr="00F17FCF">
        <w:t xml:space="preserve"> whether this is relevant</w:t>
      </w:r>
      <w:r>
        <w:t>.</w:t>
      </w:r>
      <w:r w:rsidRPr="00F17FCF">
        <w:t xml:space="preserve"> </w:t>
      </w:r>
      <w:r>
        <w:t>W</w:t>
      </w:r>
      <w:r w:rsidRPr="00F17FCF">
        <w:t>e look</w:t>
      </w:r>
      <w:r>
        <w:t>ed</w:t>
      </w:r>
      <w:r w:rsidRPr="00F17FCF">
        <w:t xml:space="preserve"> at stablecoin development</w:t>
      </w:r>
      <w:r>
        <w:t>,</w:t>
      </w:r>
      <w:r w:rsidRPr="00F17FCF">
        <w:t xml:space="preserve"> which we talked about earlier</w:t>
      </w:r>
      <w:r>
        <w:t>. S</w:t>
      </w:r>
      <w:r w:rsidRPr="00F17FCF">
        <w:t>tablecoin</w:t>
      </w:r>
      <w:r>
        <w:t>s have that name only because the issuers choose to call them that. The</w:t>
      </w:r>
      <w:r w:rsidRPr="00F17FCF">
        <w:t>re is no prudential or any other regulation that guarantees to the consumer that they indeed will be stable and they</w:t>
      </w:r>
      <w:r>
        <w:t xml:space="preserve"> will</w:t>
      </w:r>
      <w:r w:rsidRPr="00F17FCF">
        <w:t xml:space="preserve"> get their money back at the end</w:t>
      </w:r>
      <w:r>
        <w:t>,</w:t>
      </w:r>
      <w:r w:rsidRPr="00F17FCF">
        <w:t xml:space="preserve"> or whenever they need it</w:t>
      </w:r>
      <w:r w:rsidRPr="001A07A4">
        <w:t>.</w:t>
      </w:r>
    </w:p>
    <w:p w:rsidR="004B7DB0" w:rsidP="004B7DB0">
      <w:pPr>
        <w:pStyle w:val="Answer"/>
      </w:pPr>
      <w:r>
        <w:t>When you consider that s</w:t>
      </w:r>
      <w:r w:rsidRPr="001A07A4">
        <w:t>ome stablecoin providers are now offering interest rates, or claiming to be willing to do so, up to 4% when bank account</w:t>
      </w:r>
      <w:r>
        <w:t xml:space="preserve"> interest</w:t>
      </w:r>
      <w:r w:rsidRPr="001A07A4">
        <w:t xml:space="preserve"> rates are at </w:t>
      </w:r>
      <w:r>
        <w:t xml:space="preserve">zero, </w:t>
      </w:r>
      <w:r w:rsidRPr="001A07A4">
        <w:t>you have a real displacement risk</w:t>
      </w:r>
      <w:r w:rsidRPr="00E02C2C">
        <w:t xml:space="preserve"> from the regulated, supervised deposit base in banks moving to the</w:t>
      </w:r>
      <w:r>
        <w:t xml:space="preserve"> as yet</w:t>
      </w:r>
      <w:r w:rsidRPr="00E02C2C">
        <w:t xml:space="preserve"> unregulated and unsupervised stablecoin area. It is important to try to avoid that initial fringe</w:t>
      </w:r>
      <w:r>
        <w:t xml:space="preserve"> activity, which will become </w:t>
      </w:r>
      <w:r w:rsidRPr="00E02C2C">
        <w:t>more systemic</w:t>
      </w:r>
      <w:r>
        <w:t xml:space="preserve"> i</w:t>
      </w:r>
      <w:r w:rsidRPr="00E02C2C">
        <w:t xml:space="preserve">f we see more </w:t>
      </w:r>
      <w:r>
        <w:t>deposits being lost</w:t>
      </w:r>
      <w:r w:rsidRPr="00E02C2C">
        <w:t xml:space="preserve"> </w:t>
      </w:r>
      <w:r>
        <w:t xml:space="preserve">by </w:t>
      </w:r>
      <w:r w:rsidRPr="00E02C2C">
        <w:t>the main banks</w:t>
      </w:r>
      <w:r>
        <w:t xml:space="preserve"> and going</w:t>
      </w:r>
      <w:r w:rsidRPr="00E02C2C">
        <w:t xml:space="preserve"> into unregulated</w:t>
      </w:r>
      <w:r>
        <w:t xml:space="preserve"> DeFi or</w:t>
      </w:r>
      <w:r w:rsidRPr="00E02C2C">
        <w:t xml:space="preserve"> decentralised finance. </w:t>
      </w:r>
    </w:p>
    <w:p w:rsidR="004B7DB0" w:rsidP="004B7DB0">
      <w:pPr>
        <w:pStyle w:val="Answer"/>
      </w:pPr>
      <w:r w:rsidRPr="00E02C2C">
        <w:t xml:space="preserve">That would be an argument to start </w:t>
      </w:r>
      <w:r>
        <w:t xml:space="preserve">to </w:t>
      </w:r>
      <w:r w:rsidRPr="00E02C2C">
        <w:t>say</w:t>
      </w:r>
      <w:r>
        <w:t xml:space="preserve"> that</w:t>
      </w:r>
      <w:r w:rsidRPr="00E02C2C">
        <w:t xml:space="preserve"> we need to displace these</w:t>
      </w:r>
      <w:r w:rsidRPr="00E352D0">
        <w:t xml:space="preserve"> unregulated</w:t>
      </w:r>
      <w:r>
        <w:t xml:space="preserve"> activities with</w:t>
      </w:r>
      <w:r w:rsidRPr="00E352D0">
        <w:t xml:space="preserve"> more consumer</w:t>
      </w:r>
      <w:r>
        <w:t>-</w:t>
      </w:r>
      <w:r w:rsidRPr="00E352D0">
        <w:t xml:space="preserve">related protection capabilities and </w:t>
      </w:r>
      <w:r>
        <w:t xml:space="preserve">to </w:t>
      </w:r>
      <w:r w:rsidRPr="00E352D0">
        <w:t>try to bring the banks</w:t>
      </w:r>
      <w:r>
        <w:t xml:space="preserve"> back into</w:t>
      </w:r>
      <w:r w:rsidRPr="00E352D0">
        <w:t xml:space="preserve"> that space and regain that share.</w:t>
      </w:r>
    </w:p>
    <w:p w:rsidR="004B7DB0" w:rsidP="004B7DB0">
      <w:pPr>
        <w:pStyle w:val="Remark"/>
      </w:pPr>
      <w:r w:rsidRPr="00681F05">
        <w:rPr>
          <w:b/>
        </w:rPr>
        <w:t>The Chair:</w:t>
      </w:r>
      <w:r>
        <w:t xml:space="preserve"> </w:t>
      </w:r>
      <w:r w:rsidRPr="00E352D0">
        <w:t xml:space="preserve">Looking at the other side of that coin, </w:t>
      </w:r>
      <w:r>
        <w:t>will</w:t>
      </w:r>
      <w:r w:rsidRPr="00E352D0">
        <w:t xml:space="preserve"> you briefly explain what scale of disintermediation might result from the introduction of a UK </w:t>
      </w:r>
      <w:r>
        <w:t>CBDC</w:t>
      </w:r>
      <w:r w:rsidRPr="00E352D0">
        <w:t>, and what the consequences could be?</w:t>
      </w:r>
    </w:p>
    <w:p w:rsidR="004B7DB0" w:rsidP="004B7DB0">
      <w:pPr>
        <w:pStyle w:val="Answer"/>
      </w:pPr>
      <w:r w:rsidRPr="00E352D0">
        <w:rPr>
          <w:b/>
          <w:i/>
        </w:rPr>
        <w:t>Georges Elhedery:</w:t>
      </w:r>
      <w:r>
        <w:t xml:space="preserve"> </w:t>
      </w:r>
      <w:r w:rsidRPr="00E352D0">
        <w:t>The first argument I would make</w:t>
      </w:r>
      <w:r>
        <w:t xml:space="preserve"> is that it is clear from</w:t>
      </w:r>
      <w:r w:rsidRPr="00E352D0">
        <w:t xml:space="preserve"> the communication we are having with the Bank of England that we do not look at </w:t>
      </w:r>
      <w:r>
        <w:t>CBDC</w:t>
      </w:r>
      <w:r w:rsidRPr="00E352D0">
        <w:t xml:space="preserve"> as a solution looking for a problem. We need to understand the problem and define the solution for it rather than just bring it in and find what problem</w:t>
      </w:r>
      <w:r>
        <w:t xml:space="preserve"> we are trying</w:t>
      </w:r>
      <w:r w:rsidRPr="00E352D0">
        <w:t xml:space="preserve"> to solve. We are looking at it from the point of view of </w:t>
      </w:r>
      <w:r>
        <w:t>whether there is a</w:t>
      </w:r>
      <w:r w:rsidRPr="00E352D0">
        <w:t xml:space="preserve"> need and </w:t>
      </w:r>
      <w:r>
        <w:t xml:space="preserve">whether we have </w:t>
      </w:r>
      <w:r w:rsidRPr="00E352D0">
        <w:t xml:space="preserve">something that fulfils </w:t>
      </w:r>
      <w:r>
        <w:t>that</w:t>
      </w:r>
      <w:r w:rsidRPr="00E352D0">
        <w:t xml:space="preserve"> need.</w:t>
      </w:r>
      <w:r>
        <w:t xml:space="preserve"> </w:t>
      </w:r>
    </w:p>
    <w:p w:rsidR="004B7DB0" w:rsidP="004B7DB0">
      <w:pPr>
        <w:pStyle w:val="Answer"/>
      </w:pPr>
      <w:r w:rsidRPr="00E352D0">
        <w:t>The risk of disintermediation in the UK at this stage may still be be</w:t>
      </w:r>
      <w:r>
        <w:t>nign</w:t>
      </w:r>
      <w:r w:rsidRPr="00E352D0">
        <w:t>, but we do not have accurate data to reflect how m</w:t>
      </w:r>
      <w:r>
        <w:t>any</w:t>
      </w:r>
      <w:r w:rsidRPr="00E352D0">
        <w:t xml:space="preserve"> deposits </w:t>
      </w:r>
      <w:r>
        <w:t>by</w:t>
      </w:r>
      <w:r w:rsidRPr="00E352D0">
        <w:t xml:space="preserve"> actual UK residents have moved away from the regulated</w:t>
      </w:r>
      <w:r>
        <w:t xml:space="preserve"> </w:t>
      </w:r>
      <w:r w:rsidRPr="00E352D0">
        <w:t>to the unregulated</w:t>
      </w:r>
      <w:r>
        <w:t xml:space="preserve"> DeFi </w:t>
      </w:r>
      <w:r w:rsidRPr="00E352D0">
        <w:t xml:space="preserve">space. </w:t>
      </w:r>
      <w:r>
        <w:t>P</w:t>
      </w:r>
      <w:r w:rsidRPr="00E352D0">
        <w:t>ound sterling stablecoins are relatively small</w:t>
      </w:r>
      <w:r>
        <w:t>,</w:t>
      </w:r>
      <w:r w:rsidRPr="00E352D0">
        <w:t xml:space="preserve"> but, as was mentioned earlier, UK residents </w:t>
      </w:r>
      <w:r>
        <w:t xml:space="preserve">could move </w:t>
      </w:r>
      <w:r w:rsidRPr="00E352D0">
        <w:t>money into dollar stablecoins</w:t>
      </w:r>
      <w:r>
        <w:t>,</w:t>
      </w:r>
      <w:r w:rsidRPr="00E352D0">
        <w:t xml:space="preserve"> so it will not necessarily be seen in the GBP space</w:t>
      </w:r>
      <w:r>
        <w:t>.</w:t>
      </w:r>
      <w:r w:rsidRPr="00E352D0">
        <w:t xml:space="preserve"> </w:t>
      </w:r>
    </w:p>
    <w:p w:rsidR="004B7DB0" w:rsidP="004B7DB0">
      <w:pPr>
        <w:pStyle w:val="Answer"/>
      </w:pPr>
      <w:r>
        <w:t>T</w:t>
      </w:r>
      <w:r w:rsidRPr="00E352D0">
        <w:t xml:space="preserve">hat risk can go only one way from here. </w:t>
      </w:r>
      <w:r>
        <w:t>We see</w:t>
      </w:r>
      <w:r w:rsidRPr="00E352D0">
        <w:t xml:space="preserve"> a strong appeal </w:t>
      </w:r>
      <w:r>
        <w:t xml:space="preserve">for DeFi; </w:t>
      </w:r>
      <w:r w:rsidRPr="00E352D0">
        <w:t xml:space="preserve">there is a strong appeal </w:t>
      </w:r>
      <w:r>
        <w:t>for</w:t>
      </w:r>
      <w:r w:rsidRPr="00E352D0">
        <w:t xml:space="preserve"> the anonymity</w:t>
      </w:r>
      <w:r>
        <w:t>,</w:t>
      </w:r>
      <w:r w:rsidRPr="00E352D0">
        <w:t xml:space="preserve"> flexibility and technological advan</w:t>
      </w:r>
      <w:r>
        <w:t xml:space="preserve">ces that </w:t>
      </w:r>
      <w:r w:rsidRPr="00E352D0">
        <w:t>they</w:t>
      </w:r>
      <w:r>
        <w:t xml:space="preserve"> give</w:t>
      </w:r>
      <w:r w:rsidRPr="00E352D0">
        <w:t xml:space="preserve">, but to all intents and purposes the risks of being unregulated </w:t>
      </w:r>
      <w:r>
        <w:t>and the</w:t>
      </w:r>
      <w:r w:rsidRPr="00E352D0">
        <w:t xml:space="preserve"> systemic and other consumer risks </w:t>
      </w:r>
      <w:r>
        <w:t xml:space="preserve">that </w:t>
      </w:r>
      <w:r w:rsidRPr="00E352D0">
        <w:t xml:space="preserve">they pose </w:t>
      </w:r>
      <w:r>
        <w:t xml:space="preserve">are </w:t>
      </w:r>
      <w:r w:rsidRPr="00E352D0">
        <w:t>not necessarily well understood by retail</w:t>
      </w:r>
      <w:r>
        <w:t>. Therefore, t</w:t>
      </w:r>
      <w:r w:rsidRPr="00E352D0">
        <w:t>his is not acting as a barrier</w:t>
      </w:r>
      <w:r w:rsidRPr="00796883">
        <w:t xml:space="preserve"> for a growing number of residents possibly </w:t>
      </w:r>
      <w:r>
        <w:t xml:space="preserve">starting to move </w:t>
      </w:r>
      <w:r w:rsidRPr="00796883">
        <w:t xml:space="preserve">their money there, especially if they can get interest </w:t>
      </w:r>
      <w:r>
        <w:t>or</w:t>
      </w:r>
      <w:r w:rsidRPr="00796883">
        <w:t xml:space="preserve"> they have access to other services </w:t>
      </w:r>
      <w:r>
        <w:t xml:space="preserve">that </w:t>
      </w:r>
      <w:r w:rsidRPr="00796883">
        <w:t>they may not get from their traditional bank.</w:t>
      </w:r>
    </w:p>
    <w:p w:rsidR="004B7DB0" w:rsidP="004B7DB0">
      <w:pPr>
        <w:pStyle w:val="Remark"/>
      </w:pPr>
      <w:r w:rsidRPr="00796883">
        <w:rPr>
          <w:b/>
        </w:rPr>
        <w:t>The Chair:</w:t>
      </w:r>
      <w:r>
        <w:t xml:space="preserve"> Natasha,</w:t>
      </w:r>
      <w:r w:rsidRPr="00796883">
        <w:t xml:space="preserve"> </w:t>
      </w:r>
      <w:r>
        <w:t>d</w:t>
      </w:r>
      <w:r w:rsidRPr="00796883">
        <w:t>o you want to</w:t>
      </w:r>
      <w:r>
        <w:t xml:space="preserve"> comment </w:t>
      </w:r>
      <w:r w:rsidRPr="00796883">
        <w:t xml:space="preserve">on that last point about disintermediation and the influence of </w:t>
      </w:r>
      <w:r w:rsidR="0001334A">
        <w:t>big tech</w:t>
      </w:r>
      <w:r>
        <w:t>?</w:t>
      </w:r>
    </w:p>
    <w:p w:rsidR="004B7DB0" w:rsidRPr="006B673F" w:rsidP="004B7DB0">
      <w:pPr>
        <w:pStyle w:val="Answer"/>
      </w:pPr>
      <w:r w:rsidRPr="00796883">
        <w:rPr>
          <w:b/>
          <w:i/>
        </w:rPr>
        <w:t>Natasha de Teran:</w:t>
      </w:r>
      <w:r>
        <w:t xml:space="preserve"> </w:t>
      </w:r>
      <w:r w:rsidRPr="00796883">
        <w:t>I agree with everything Mr</w:t>
      </w:r>
      <w:r>
        <w:t xml:space="preserve"> Elhedery </w:t>
      </w:r>
      <w:r w:rsidRPr="00796883">
        <w:t>said, but when we think about disintermediation I do not think we need to look at the status quo</w:t>
      </w:r>
      <w:r w:rsidRPr="006B673F">
        <w:t xml:space="preserve"> and</w:t>
      </w:r>
      <w:r>
        <w:t xml:space="preserve"> consider</w:t>
      </w:r>
      <w:r w:rsidRPr="006B673F">
        <w:t xml:space="preserve"> what</w:t>
      </w:r>
      <w:r>
        <w:t xml:space="preserve"> a CBDC would</w:t>
      </w:r>
      <w:r w:rsidRPr="006B673F">
        <w:t xml:space="preserve"> do </w:t>
      </w:r>
      <w:r>
        <w:t xml:space="preserve">versus </w:t>
      </w:r>
      <w:r w:rsidRPr="006B673F">
        <w:t>today</w:t>
      </w:r>
      <w:r>
        <w:t>,</w:t>
      </w:r>
      <w:r w:rsidRPr="006B673F">
        <w:t xml:space="preserve"> because tomorrow will look very different</w:t>
      </w:r>
      <w:r>
        <w:t xml:space="preserve">. </w:t>
      </w:r>
      <w:r w:rsidR="00077D55">
        <w:t>Instead</w:t>
      </w:r>
      <w:r w:rsidRPr="006B673F" w:rsidR="00077D55">
        <w:t xml:space="preserve"> </w:t>
      </w:r>
      <w:r w:rsidR="00077D55">
        <w:t>we</w:t>
      </w:r>
      <w:r w:rsidRPr="006B673F">
        <w:t xml:space="preserve"> have to think </w:t>
      </w:r>
      <w:r w:rsidR="00077D55">
        <w:t xml:space="preserve">about tomorrow, and </w:t>
      </w:r>
      <w:r w:rsidRPr="006B673F">
        <w:t xml:space="preserve">whether </w:t>
      </w:r>
      <w:r w:rsidR="00CF6FDD">
        <w:t xml:space="preserve">a </w:t>
      </w:r>
      <w:r>
        <w:t>CBDC would</w:t>
      </w:r>
      <w:r w:rsidR="00077D55">
        <w:t xml:space="preserve"> actually</w:t>
      </w:r>
      <w:r w:rsidRPr="006B673F">
        <w:t xml:space="preserve"> level the playing field </w:t>
      </w:r>
      <w:r w:rsidR="00CF6FDD">
        <w:t xml:space="preserve">there, allowing </w:t>
      </w:r>
      <w:r w:rsidRPr="006B673F">
        <w:t>banks to compete alongside others in the</w:t>
      </w:r>
      <w:r>
        <w:t xml:space="preserve"> DeFi</w:t>
      </w:r>
      <w:r w:rsidRPr="006B673F">
        <w:t xml:space="preserve"> and stablecoin space</w:t>
      </w:r>
      <w:r w:rsidR="00077D55">
        <w:t>. I</w:t>
      </w:r>
      <w:r w:rsidRPr="006B673F">
        <w:t>t is not in yesterday's or today's world that we should be considering a</w:t>
      </w:r>
      <w:r>
        <w:t xml:space="preserve"> CBDC </w:t>
      </w:r>
      <w:r w:rsidRPr="006B673F">
        <w:t xml:space="preserve">either in this respect or </w:t>
      </w:r>
      <w:r>
        <w:t xml:space="preserve">in </w:t>
      </w:r>
      <w:r w:rsidRPr="006B673F">
        <w:t>any other.</w:t>
      </w:r>
    </w:p>
    <w:p w:rsidR="004B7DB0" w:rsidP="004B7DB0">
      <w:pPr>
        <w:pStyle w:val="Answer"/>
      </w:pPr>
      <w:r w:rsidRPr="006B673F">
        <w:t>When it comes to disintermediation</w:t>
      </w:r>
      <w:r>
        <w:t xml:space="preserve"> on other </w:t>
      </w:r>
      <w:r w:rsidRPr="006B673F">
        <w:t>aspects, it really comes down to the design of the</w:t>
      </w:r>
      <w:r>
        <w:t xml:space="preserve"> CBDC—</w:t>
      </w:r>
      <w:r w:rsidRPr="006B673F">
        <w:t>whether there are limits on how much we can hold in balances, whether there are transaction limits, whether there is remuneration</w:t>
      </w:r>
      <w:r>
        <w:t xml:space="preserve">, </w:t>
      </w:r>
      <w:r w:rsidRPr="006B673F">
        <w:t xml:space="preserve">tiered remuneration and so forth. I do not </w:t>
      </w:r>
      <w:r>
        <w:t xml:space="preserve">think that </w:t>
      </w:r>
      <w:r w:rsidRPr="006B673F">
        <w:t xml:space="preserve">there are easy answers </w:t>
      </w:r>
      <w:r>
        <w:t xml:space="preserve">to </w:t>
      </w:r>
      <w:r w:rsidRPr="006B673F">
        <w:t xml:space="preserve">it, but </w:t>
      </w:r>
      <w:r>
        <w:t xml:space="preserve">they can be designed so that </w:t>
      </w:r>
      <w:r w:rsidR="000C62B7">
        <w:t xml:space="preserve">they do not disintermediate </w:t>
      </w:r>
      <w:r>
        <w:t xml:space="preserve">banks </w:t>
      </w:r>
      <w:r w:rsidRPr="006B673F">
        <w:t xml:space="preserve">too much. </w:t>
      </w:r>
    </w:p>
    <w:p w:rsidR="004B7DB0" w:rsidP="004B7DB0">
      <w:pPr>
        <w:pStyle w:val="Answer"/>
      </w:pPr>
      <w:r>
        <w:t>All of us</w:t>
      </w:r>
      <w:r w:rsidRPr="006B673F">
        <w:t xml:space="preserve"> have to be worried</w:t>
      </w:r>
      <w:r>
        <w:t xml:space="preserve"> if there are</w:t>
      </w:r>
      <w:r w:rsidRPr="006B673F">
        <w:t xml:space="preserve"> impacts on the supply of credit</w:t>
      </w:r>
      <w:r>
        <w:t>. T</w:t>
      </w:r>
      <w:r w:rsidRPr="006B673F">
        <w:t xml:space="preserve">hat is where the design needs to be most sensitive, because if banks are no longer able to provide us with credit at the price </w:t>
      </w:r>
      <w:r>
        <w:t xml:space="preserve">that </w:t>
      </w:r>
      <w:r w:rsidRPr="006B673F">
        <w:t>they do today we will need to have some other form of</w:t>
      </w:r>
      <w:r>
        <w:t xml:space="preserve"> </w:t>
      </w:r>
      <w:r w:rsidRPr="006B673F">
        <w:t>supply.</w:t>
      </w:r>
    </w:p>
    <w:p w:rsidR="004B7DB0" w:rsidP="004B7DB0">
      <w:pPr>
        <w:pStyle w:val="Question"/>
      </w:pPr>
      <w:r w:rsidRPr="006B673F">
        <w:rPr>
          <w:b/>
        </w:rPr>
        <w:t>Lord Fox:</w:t>
      </w:r>
      <w:r>
        <w:t xml:space="preserve"> </w:t>
      </w:r>
      <w:r w:rsidRPr="006B673F">
        <w:t xml:space="preserve">We have talked a lot about banks and institutions. </w:t>
      </w:r>
      <w:r>
        <w:t>May</w:t>
      </w:r>
      <w:r w:rsidRPr="006B673F">
        <w:t xml:space="preserve"> we</w:t>
      </w:r>
      <w:r>
        <w:t xml:space="preserve"> </w:t>
      </w:r>
      <w:r w:rsidRPr="006B673F">
        <w:t xml:space="preserve">talk </w:t>
      </w:r>
      <w:r>
        <w:t xml:space="preserve">now </w:t>
      </w:r>
      <w:r w:rsidRPr="006B673F">
        <w:t xml:space="preserve">about </w:t>
      </w:r>
      <w:r>
        <w:t>c</w:t>
      </w:r>
      <w:r w:rsidRPr="006B673F">
        <w:t>onsumers</w:t>
      </w:r>
      <w:r>
        <w:t xml:space="preserve">, </w:t>
      </w:r>
      <w:r w:rsidRPr="006B673F">
        <w:t>merchants and people who will be using this currency?</w:t>
      </w:r>
      <w:r>
        <w:t xml:space="preserve"> Natasha, you </w:t>
      </w:r>
      <w:r w:rsidRPr="006B673F">
        <w:t>said that central banks w</w:t>
      </w:r>
      <w:r>
        <w:t>ill</w:t>
      </w:r>
      <w:r w:rsidRPr="006B673F">
        <w:t xml:space="preserve"> have to make the case that </w:t>
      </w:r>
      <w:r>
        <w:t>CBDCs</w:t>
      </w:r>
      <w:r w:rsidRPr="006B673F">
        <w:t xml:space="preserve"> are more useful and easier to use</w:t>
      </w:r>
      <w:r>
        <w:t>.</w:t>
      </w:r>
      <w:r w:rsidRPr="006B673F">
        <w:t xml:space="preserve"> I </w:t>
      </w:r>
      <w:r>
        <w:t xml:space="preserve">assume </w:t>
      </w:r>
      <w:r w:rsidRPr="006B673F">
        <w:t>that</w:t>
      </w:r>
      <w:r>
        <w:t xml:space="preserve"> means that they are</w:t>
      </w:r>
      <w:r w:rsidRPr="006B673F">
        <w:t xml:space="preserve"> more useful and easier to use th</w:t>
      </w:r>
      <w:r>
        <w:t>a</w:t>
      </w:r>
      <w:r w:rsidRPr="006B673F">
        <w:t>n so</w:t>
      </w:r>
      <w:r>
        <w:t>-</w:t>
      </w:r>
      <w:r w:rsidRPr="006B673F">
        <w:t xml:space="preserve">called </w:t>
      </w:r>
      <w:r>
        <w:t>stablecoins</w:t>
      </w:r>
      <w:r w:rsidRPr="006B673F">
        <w:t xml:space="preserve"> </w:t>
      </w:r>
      <w:r>
        <w:t xml:space="preserve">or </w:t>
      </w:r>
      <w:r w:rsidRPr="006B673F">
        <w:t>cash. If you were a central ban</w:t>
      </w:r>
      <w:r>
        <w:t>k</w:t>
      </w:r>
      <w:r w:rsidRPr="006B673F">
        <w:t>, how would you make the case that these are</w:t>
      </w:r>
      <w:r>
        <w:t xml:space="preserve"> easier</w:t>
      </w:r>
      <w:r w:rsidRPr="006B673F">
        <w:t xml:space="preserve"> to use and more useful </w:t>
      </w:r>
      <w:r>
        <w:t xml:space="preserve">to </w:t>
      </w:r>
      <w:r w:rsidRPr="006B673F">
        <w:t>people?</w:t>
      </w:r>
    </w:p>
    <w:p w:rsidR="004B7DB0" w:rsidP="004B7DB0">
      <w:pPr>
        <w:pStyle w:val="Answer"/>
      </w:pPr>
      <w:r w:rsidRPr="006B673F">
        <w:rPr>
          <w:b/>
          <w:i/>
        </w:rPr>
        <w:t>Natasha de Teran:</w:t>
      </w:r>
      <w:r>
        <w:t xml:space="preserve"> </w:t>
      </w:r>
      <w:r w:rsidRPr="006B673F">
        <w:t>For businesses, cash is not easy to use.</w:t>
      </w:r>
    </w:p>
    <w:p w:rsidR="004B7DB0" w:rsidP="004B7DB0">
      <w:pPr>
        <w:pStyle w:val="Remark"/>
      </w:pPr>
      <w:r w:rsidRPr="006B673F">
        <w:rPr>
          <w:b/>
        </w:rPr>
        <w:t>Lord Fox:</w:t>
      </w:r>
      <w:r>
        <w:t xml:space="preserve"> </w:t>
      </w:r>
      <w:r w:rsidRPr="006B673F">
        <w:t>Agreed.</w:t>
      </w:r>
    </w:p>
    <w:p w:rsidR="004B7DB0" w:rsidP="004B7DB0">
      <w:pPr>
        <w:pStyle w:val="Answer"/>
      </w:pPr>
      <w:r w:rsidRPr="006B673F">
        <w:rPr>
          <w:b/>
          <w:i/>
        </w:rPr>
        <w:t>Natasha de Teran:</w:t>
      </w:r>
      <w:r>
        <w:t xml:space="preserve"> </w:t>
      </w:r>
      <w:r w:rsidRPr="006B673F">
        <w:t>It is risky, cumbersome and expensive, so anything should be better than that.</w:t>
      </w:r>
    </w:p>
    <w:p w:rsidR="004B7DB0" w:rsidP="004B7DB0">
      <w:pPr>
        <w:pStyle w:val="Remark"/>
      </w:pPr>
      <w:r w:rsidRPr="006B673F">
        <w:rPr>
          <w:b/>
        </w:rPr>
        <w:t>Lord Fox:</w:t>
      </w:r>
      <w:r>
        <w:t xml:space="preserve"> </w:t>
      </w:r>
      <w:r w:rsidRPr="006B673F">
        <w:t>But they already have electronic money.</w:t>
      </w:r>
      <w:r>
        <w:t xml:space="preserve"> M</w:t>
      </w:r>
      <w:r w:rsidRPr="006B673F">
        <w:t xml:space="preserve">y sister runs a news </w:t>
      </w:r>
      <w:r>
        <w:t xml:space="preserve">agency. Seventy per cent </w:t>
      </w:r>
      <w:r w:rsidRPr="006B673F">
        <w:t>of her sales are done on a card</w:t>
      </w:r>
      <w:r>
        <w:t>. S</w:t>
      </w:r>
      <w:r w:rsidRPr="006B673F">
        <w:t>he no longer has to carry bags of cash to a bank, so that is happening in the current world.</w:t>
      </w:r>
    </w:p>
    <w:p w:rsidR="004B7DB0" w:rsidP="004B7DB0">
      <w:pPr>
        <w:pStyle w:val="Answer"/>
      </w:pPr>
      <w:r w:rsidRPr="006B673F">
        <w:rPr>
          <w:b/>
          <w:i/>
        </w:rPr>
        <w:t>Natasha de Teran:</w:t>
      </w:r>
      <w:r>
        <w:t xml:space="preserve"> </w:t>
      </w:r>
      <w:r w:rsidRPr="006B673F">
        <w:t>That is happening in the current world. I believe that c</w:t>
      </w:r>
      <w:r>
        <w:t>ard</w:t>
      </w:r>
      <w:r w:rsidRPr="006B673F">
        <w:t xml:space="preserve"> settlements</w:t>
      </w:r>
      <w:r>
        <w:t xml:space="preserve"> are</w:t>
      </w:r>
      <w:r w:rsidRPr="006B673F">
        <w:t xml:space="preserve"> not immediate</w:t>
      </w:r>
      <w:r>
        <w:t>. H</w:t>
      </w:r>
      <w:r w:rsidRPr="006B673F">
        <w:t>er payments will not be reaching her immediately</w:t>
      </w:r>
      <w:r>
        <w:t>,</w:t>
      </w:r>
      <w:r w:rsidRPr="006B673F">
        <w:t xml:space="preserve"> which has a drag on her business, and there are also costs involve</w:t>
      </w:r>
      <w:r>
        <w:t>d. Those are</w:t>
      </w:r>
      <w:r w:rsidRPr="006B673F">
        <w:t xml:space="preserve"> not insignificant</w:t>
      </w:r>
      <w:r>
        <w:t>,</w:t>
      </w:r>
      <w:r w:rsidRPr="006B673F">
        <w:t xml:space="preserve"> </w:t>
      </w:r>
      <w:r w:rsidR="00442C79">
        <w:t>are</w:t>
      </w:r>
      <w:r w:rsidR="00077D55">
        <w:t xml:space="preserve"> </w:t>
      </w:r>
      <w:r w:rsidRPr="006B673F">
        <w:t xml:space="preserve">perhaps </w:t>
      </w:r>
      <w:r w:rsidR="00442C79">
        <w:t xml:space="preserve">something </w:t>
      </w:r>
      <w:r w:rsidRPr="006B673F">
        <w:t>a</w:t>
      </w:r>
      <w:r>
        <w:t xml:space="preserve"> CBDC</w:t>
      </w:r>
      <w:r w:rsidRPr="006B673F">
        <w:t xml:space="preserve"> could improve</w:t>
      </w:r>
      <w:r w:rsidR="00442C79">
        <w:t xml:space="preserve"> on</w:t>
      </w:r>
      <w:r>
        <w:t xml:space="preserve">. </w:t>
      </w:r>
    </w:p>
    <w:p w:rsidR="004B7DB0" w:rsidP="004B7DB0">
      <w:pPr>
        <w:pStyle w:val="Answer"/>
      </w:pPr>
      <w:r>
        <w:t>F</w:t>
      </w:r>
      <w:r w:rsidRPr="006B673F">
        <w:t>rom a consumer standpoint, one would be looking at safety</w:t>
      </w:r>
      <w:r>
        <w:t>,</w:t>
      </w:r>
      <w:r w:rsidRPr="006B673F">
        <w:t xml:space="preserve"> because as consumers we do not see the cost of a card payment</w:t>
      </w:r>
      <w:r>
        <w:t>; i</w:t>
      </w:r>
      <w:r w:rsidRPr="006B673F">
        <w:t>t is not transparent to us</w:t>
      </w:r>
      <w:r w:rsidR="00430EC3">
        <w:t>. S</w:t>
      </w:r>
      <w:r w:rsidRPr="006B673F">
        <w:t>o</w:t>
      </w:r>
      <w:r>
        <w:t xml:space="preserve"> in a</w:t>
      </w:r>
      <w:r w:rsidRPr="006B673F">
        <w:t xml:space="preserve"> world where</w:t>
      </w:r>
      <w:r w:rsidRPr="00041932">
        <w:t xml:space="preserve"> different payment methods do not compete on cash</w:t>
      </w:r>
      <w:r>
        <w:t>,</w:t>
      </w:r>
      <w:r w:rsidRPr="00041932">
        <w:t xml:space="preserve"> as they do not in the UK, it is difficult to translate that into an appealing cost </w:t>
      </w:r>
      <w:r w:rsidR="00077D55">
        <w:t>equation</w:t>
      </w:r>
      <w:r w:rsidRPr="00041932" w:rsidR="00077D55">
        <w:t xml:space="preserve"> </w:t>
      </w:r>
      <w:r w:rsidRPr="00041932">
        <w:t>for a consumer</w:t>
      </w:r>
      <w:r>
        <w:t>,</w:t>
      </w:r>
      <w:r w:rsidRPr="00041932">
        <w:t xml:space="preserve"> but if I perceive </w:t>
      </w:r>
      <w:r w:rsidR="00442C79">
        <w:t xml:space="preserve">a new payment </w:t>
      </w:r>
      <w:r w:rsidR="00442C79">
        <w:t>method</w:t>
      </w:r>
      <w:r w:rsidRPr="00041932" w:rsidR="00442C79">
        <w:t xml:space="preserve"> </w:t>
      </w:r>
      <w:r w:rsidRPr="00041932">
        <w:t xml:space="preserve">to be safer and accepted more ubiquitously </w:t>
      </w:r>
      <w:r w:rsidR="00077D55">
        <w:t xml:space="preserve">accepted </w:t>
      </w:r>
      <w:r w:rsidRPr="00041932">
        <w:t>I might find it appealing.</w:t>
      </w:r>
    </w:p>
    <w:p w:rsidR="004B7DB0" w:rsidP="004B7DB0">
      <w:pPr>
        <w:pStyle w:val="Remark"/>
      </w:pPr>
      <w:r w:rsidRPr="00041932">
        <w:rPr>
          <w:b/>
        </w:rPr>
        <w:t>Lord Fox:</w:t>
      </w:r>
      <w:r>
        <w:t xml:space="preserve"> Mr Elhedery, </w:t>
      </w:r>
      <w:r w:rsidRPr="00041932">
        <w:t>as a bank that is currently l</w:t>
      </w:r>
      <w:r>
        <w:t>evy</w:t>
      </w:r>
      <w:r w:rsidRPr="00041932">
        <w:t xml:space="preserve">ing some of these costs </w:t>
      </w:r>
      <w:r>
        <w:t xml:space="preserve">in </w:t>
      </w:r>
      <w:r w:rsidRPr="00041932">
        <w:t>cashing up cash or using a card</w:t>
      </w:r>
      <w:r>
        <w:t>, do you agree</w:t>
      </w:r>
      <w:r w:rsidRPr="00041932">
        <w:t>? What benefits would you s</w:t>
      </w:r>
      <w:r>
        <w:t>ee in this</w:t>
      </w:r>
      <w:r w:rsidRPr="00041932">
        <w:t xml:space="preserve"> for consumers particularly rather than merchants</w:t>
      </w:r>
      <w:r w:rsidRPr="00041932">
        <w:rPr>
          <w:rFonts w:eastAsiaTheme="minorHAnsi" w:cstheme="minorBidi"/>
          <w:szCs w:val="22"/>
        </w:rPr>
        <w:t>?</w:t>
      </w:r>
    </w:p>
    <w:p w:rsidR="004B7DB0" w:rsidP="004B7DB0">
      <w:pPr>
        <w:pStyle w:val="Answer"/>
      </w:pPr>
      <w:r w:rsidRPr="00041932">
        <w:rPr>
          <w:b/>
          <w:i/>
        </w:rPr>
        <w:t>Georges Elhedery:</w:t>
      </w:r>
      <w:r>
        <w:t xml:space="preserve"> First, </w:t>
      </w:r>
      <w:r w:rsidRPr="00041932">
        <w:t xml:space="preserve">I agree with </w:t>
      </w:r>
      <w:r>
        <w:t xml:space="preserve">Ms de Teran </w:t>
      </w:r>
      <w:r w:rsidRPr="00041932">
        <w:t xml:space="preserve">that the various considerations </w:t>
      </w:r>
      <w:r>
        <w:t xml:space="preserve">that </w:t>
      </w:r>
      <w:r w:rsidRPr="00041932">
        <w:t xml:space="preserve">she raised </w:t>
      </w:r>
      <w:r>
        <w:t xml:space="preserve">all </w:t>
      </w:r>
      <w:r w:rsidRPr="00041932">
        <w:t xml:space="preserve">play into </w:t>
      </w:r>
      <w:r>
        <w:t>the</w:t>
      </w:r>
      <w:r w:rsidRPr="00041932">
        <w:t xml:space="preserve"> consumer</w:t>
      </w:r>
      <w:r>
        <w:t>’</w:t>
      </w:r>
      <w:r w:rsidRPr="00041932">
        <w:t>s expectation</w:t>
      </w:r>
      <w:r>
        <w:t xml:space="preserve"> or</w:t>
      </w:r>
      <w:r w:rsidRPr="00041932">
        <w:t xml:space="preserve"> acceptance of </w:t>
      </w:r>
      <w:r>
        <w:t>CBDCs</w:t>
      </w:r>
      <w:r w:rsidRPr="00041932">
        <w:t>.</w:t>
      </w:r>
      <w:r>
        <w:t xml:space="preserve"> </w:t>
      </w:r>
    </w:p>
    <w:p w:rsidR="004B7DB0" w:rsidP="004B7DB0">
      <w:pPr>
        <w:pStyle w:val="Answer"/>
      </w:pPr>
      <w:r>
        <w:t>There are a</w:t>
      </w:r>
      <w:r w:rsidRPr="00041932">
        <w:t xml:space="preserve"> few other considerations.</w:t>
      </w:r>
      <w:r>
        <w:t xml:space="preserve"> When you mention cards, it</w:t>
      </w:r>
      <w:r w:rsidRPr="00041932">
        <w:t xml:space="preserve"> assume</w:t>
      </w:r>
      <w:r w:rsidR="00053983">
        <w:t>s</w:t>
      </w:r>
      <w:r>
        <w:t xml:space="preserve"> </w:t>
      </w:r>
      <w:r w:rsidRPr="00787186">
        <w:t>that the consumer has a bank account</w:t>
      </w:r>
      <w:r>
        <w:t xml:space="preserve"> and</w:t>
      </w:r>
      <w:r w:rsidRPr="00787186">
        <w:t xml:space="preserve"> that the merchant has a point</w:t>
      </w:r>
      <w:r>
        <w:t>-</w:t>
      </w:r>
      <w:r w:rsidRPr="00787186">
        <w:t>of</w:t>
      </w:r>
      <w:r>
        <w:t>-</w:t>
      </w:r>
      <w:r w:rsidRPr="00787186">
        <w:t>sale mechanism or capability</w:t>
      </w:r>
      <w:r>
        <w:t>. P</w:t>
      </w:r>
      <w:r w:rsidRPr="00787186">
        <w:t>ossibly</w:t>
      </w:r>
      <w:r>
        <w:t>,</w:t>
      </w:r>
      <w:r w:rsidRPr="00787186">
        <w:t xml:space="preserve"> that transaction is done physically at the point of sale.</w:t>
      </w:r>
      <w:r>
        <w:t xml:space="preserve"> For instance, CBDCs </w:t>
      </w:r>
      <w:r w:rsidRPr="00787186">
        <w:t>would allow for no</w:t>
      </w:r>
      <w:r>
        <w:t>-</w:t>
      </w:r>
      <w:r w:rsidRPr="00787186">
        <w:t>cash accounts being available o</w:t>
      </w:r>
      <w:r>
        <w:t>r</w:t>
      </w:r>
      <w:r w:rsidRPr="00787186">
        <w:t xml:space="preserve"> </w:t>
      </w:r>
      <w:r>
        <w:t xml:space="preserve">transactions in </w:t>
      </w:r>
      <w:r w:rsidRPr="00787186">
        <w:t>out</w:t>
      </w:r>
      <w:r>
        <w:t>-</w:t>
      </w:r>
      <w:r w:rsidRPr="00787186">
        <w:t>of</w:t>
      </w:r>
      <w:r>
        <w:t>-</w:t>
      </w:r>
      <w:r w:rsidRPr="00787186">
        <w:t>hours banking services, or possibly even transac</w:t>
      </w:r>
      <w:r>
        <w:t>tions</w:t>
      </w:r>
      <w:r w:rsidRPr="00787186">
        <w:t xml:space="preserve"> offline, so they do provide a level of flexibility </w:t>
      </w:r>
      <w:r>
        <w:t xml:space="preserve">that </w:t>
      </w:r>
      <w:r w:rsidRPr="00787186">
        <w:t>is not available today</w:t>
      </w:r>
      <w:r>
        <w:t>.</w:t>
      </w:r>
      <w:r w:rsidRPr="00787186">
        <w:t xml:space="preserve"> They provide more flexibility for online payments</w:t>
      </w:r>
      <w:r>
        <w:t xml:space="preserve"> and</w:t>
      </w:r>
      <w:r w:rsidRPr="00787186">
        <w:t xml:space="preserve"> purchases as well. If we put all </w:t>
      </w:r>
      <w:r w:rsidR="00053983">
        <w:t xml:space="preserve">of </w:t>
      </w:r>
      <w:r w:rsidRPr="00787186">
        <w:t>those in the mix</w:t>
      </w:r>
      <w:r>
        <w:t>,</w:t>
      </w:r>
      <w:r w:rsidRPr="00787186">
        <w:t xml:space="preserve"> we can see some of the benefits</w:t>
      </w:r>
      <w:r>
        <w:t>.</w:t>
      </w:r>
    </w:p>
    <w:p w:rsidR="004B7DB0" w:rsidP="004B7DB0">
      <w:pPr>
        <w:pStyle w:val="Remark"/>
      </w:pPr>
      <w:r w:rsidRPr="00787186">
        <w:rPr>
          <w:b/>
        </w:rPr>
        <w:t>Lord Fox:</w:t>
      </w:r>
      <w:r>
        <w:t xml:space="preserve"> If </w:t>
      </w:r>
      <w:r w:rsidRPr="00787186">
        <w:t>the new payment architecture initiative was successful</w:t>
      </w:r>
      <w:r>
        <w:t>,</w:t>
      </w:r>
      <w:r w:rsidRPr="00787186">
        <w:t xml:space="preserve"> would </w:t>
      </w:r>
      <w:r>
        <w:t>CBDCs</w:t>
      </w:r>
      <w:r w:rsidRPr="00787186">
        <w:t xml:space="preserve"> be a step change for consumers, or merely </w:t>
      </w:r>
      <w:r>
        <w:t xml:space="preserve">a </w:t>
      </w:r>
      <w:r w:rsidRPr="00787186">
        <w:t>shake</w:t>
      </w:r>
      <w:r>
        <w:t>-</w:t>
      </w:r>
      <w:r w:rsidRPr="00787186">
        <w:t>up</w:t>
      </w:r>
      <w:r>
        <w:t xml:space="preserve">? A </w:t>
      </w:r>
      <w:r w:rsidRPr="00787186">
        <w:t>previous witness</w:t>
      </w:r>
      <w:r>
        <w:t xml:space="preserve"> referred to</w:t>
      </w:r>
      <w:r w:rsidRPr="00787186">
        <w:t xml:space="preserve"> banks </w:t>
      </w:r>
      <w:r>
        <w:t>needing a</w:t>
      </w:r>
      <w:r w:rsidRPr="00787186">
        <w:t xml:space="preserve"> shak</w:t>
      </w:r>
      <w:r>
        <w:t>e-up. T</w:t>
      </w:r>
      <w:r w:rsidRPr="00787186">
        <w:t>hey could use the current architecture to do that, or they could use</w:t>
      </w:r>
      <w:r>
        <w:t xml:space="preserve"> new architecture.</w:t>
      </w:r>
      <w:r w:rsidRPr="00787186">
        <w:t xml:space="preserve"> How much of this is procedural conservatism</w:t>
      </w:r>
      <w:r>
        <w:t>,</w:t>
      </w:r>
      <w:r w:rsidRPr="00787186">
        <w:t xml:space="preserve"> and how much is </w:t>
      </w:r>
      <w:r>
        <w:t>a</w:t>
      </w:r>
      <w:r w:rsidRPr="00787186">
        <w:t xml:space="preserve">n actual roadblock to </w:t>
      </w:r>
      <w:r>
        <w:t xml:space="preserve">their </w:t>
      </w:r>
      <w:r w:rsidRPr="00787186">
        <w:t>actually doing it?</w:t>
      </w:r>
    </w:p>
    <w:p w:rsidR="004B7DB0" w:rsidP="004B7DB0">
      <w:pPr>
        <w:pStyle w:val="Answer"/>
      </w:pPr>
      <w:r w:rsidRPr="00787186">
        <w:rPr>
          <w:b/>
          <w:i/>
        </w:rPr>
        <w:t>Georges Elhedery:</w:t>
      </w:r>
      <w:r>
        <w:t xml:space="preserve"> </w:t>
      </w:r>
      <w:r w:rsidRPr="00787186">
        <w:t xml:space="preserve">That is a fair question. One could argue that some of the benefits immediately available to a consumer </w:t>
      </w:r>
      <w:r>
        <w:t>were</w:t>
      </w:r>
      <w:r w:rsidRPr="00787186">
        <w:t xml:space="preserve"> marginal.</w:t>
      </w:r>
      <w:r>
        <w:t xml:space="preserve"> T</w:t>
      </w:r>
      <w:r w:rsidRPr="00787186">
        <w:t xml:space="preserve">he main consideration </w:t>
      </w:r>
      <w:r>
        <w:t xml:space="preserve">that </w:t>
      </w:r>
      <w:r w:rsidRPr="00787186">
        <w:t>we are looking at as a financial institution is what additional innovation one can</w:t>
      </w:r>
      <w:r>
        <w:t xml:space="preserve"> do</w:t>
      </w:r>
      <w:r w:rsidRPr="00787186">
        <w:t xml:space="preserve"> on these new payment platforms that can leapfrog the payment services</w:t>
      </w:r>
      <w:r>
        <w:t>.</w:t>
      </w:r>
      <w:r w:rsidRPr="00787186">
        <w:t xml:space="preserve"> If we have to think of them today, maybe I do not have the answe</w:t>
      </w:r>
      <w:r>
        <w:t xml:space="preserve">r. </w:t>
      </w:r>
    </w:p>
    <w:p w:rsidR="004B7DB0" w:rsidP="004B7DB0">
      <w:pPr>
        <w:pStyle w:val="Answer"/>
      </w:pPr>
      <w:r>
        <w:t>A</w:t>
      </w:r>
      <w:r w:rsidRPr="00787186">
        <w:t xml:space="preserve"> lot has been done by the Bank of England and UK institutions, public and private, to improve</w:t>
      </w:r>
      <w:r>
        <w:t xml:space="preserve"> RTGS</w:t>
      </w:r>
      <w:r w:rsidRPr="00787186">
        <w:t xml:space="preserve"> and the domestic payments systems.</w:t>
      </w:r>
      <w:r>
        <w:t xml:space="preserve"> A</w:t>
      </w:r>
      <w:r w:rsidRPr="00787186">
        <w:t xml:space="preserve"> lot has been done</w:t>
      </w:r>
      <w:r>
        <w:t>,</w:t>
      </w:r>
      <w:r w:rsidRPr="00787186">
        <w:t xml:space="preserve"> but it is built on an incremental innovation on a</w:t>
      </w:r>
      <w:r w:rsidR="00017991">
        <w:t>n</w:t>
      </w:r>
      <w:r w:rsidRPr="00787186">
        <w:t xml:space="preserve"> existing platform. </w:t>
      </w:r>
    </w:p>
    <w:p w:rsidR="004B7DB0" w:rsidP="004B7DB0">
      <w:pPr>
        <w:pStyle w:val="Answer"/>
      </w:pPr>
      <w:r w:rsidRPr="00787186">
        <w:t xml:space="preserve">Therefore, the question </w:t>
      </w:r>
      <w:r>
        <w:t xml:space="preserve">that </w:t>
      </w:r>
      <w:r w:rsidRPr="00787186">
        <w:t>we are asking ourselves is: does</w:t>
      </w:r>
      <w:r>
        <w:t xml:space="preserve"> CBDC</w:t>
      </w:r>
      <w:r w:rsidRPr="00787186">
        <w:t xml:space="preserve"> provide a leapfrog platform that allows more innovation by various fintech or other technology players</w:t>
      </w:r>
      <w:r>
        <w:t xml:space="preserve"> and </w:t>
      </w:r>
      <w:r w:rsidRPr="00787186">
        <w:t>all</w:t>
      </w:r>
      <w:r>
        <w:t xml:space="preserve"> </w:t>
      </w:r>
      <w:r w:rsidRPr="00787186">
        <w:t xml:space="preserve">sorts of services that would not be possible </w:t>
      </w:r>
      <w:r>
        <w:t xml:space="preserve">on </w:t>
      </w:r>
      <w:r w:rsidRPr="00787186">
        <w:t>today's platform</w:t>
      </w:r>
      <w:r>
        <w:t>?</w:t>
      </w:r>
    </w:p>
    <w:p w:rsidR="004B7DB0" w:rsidP="004B7DB0">
      <w:pPr>
        <w:pStyle w:val="Remark"/>
      </w:pPr>
      <w:r w:rsidRPr="00787186">
        <w:rPr>
          <w:b/>
        </w:rPr>
        <w:t>Lord Fox:</w:t>
      </w:r>
      <w:r>
        <w:t xml:space="preserve"> Ms de Teran, </w:t>
      </w:r>
      <w:r w:rsidRPr="00787186">
        <w:t>is that your view as well</w:t>
      </w:r>
      <w:r>
        <w:t>?</w:t>
      </w:r>
    </w:p>
    <w:p w:rsidR="001D5808" w:rsidP="004B7DB0">
      <w:pPr>
        <w:pStyle w:val="Answer"/>
      </w:pPr>
      <w:r w:rsidRPr="00787186">
        <w:rPr>
          <w:b/>
          <w:i/>
        </w:rPr>
        <w:t>Natasha de Teran:</w:t>
      </w:r>
      <w:r>
        <w:t xml:space="preserve"> Y</w:t>
      </w:r>
      <w:r w:rsidRPr="00787186">
        <w:t>es</w:t>
      </w:r>
      <w:r>
        <w:t xml:space="preserve">. </w:t>
      </w:r>
      <w:r w:rsidRPr="00787186">
        <w:t>I understand</w:t>
      </w:r>
      <w:r>
        <w:t xml:space="preserve"> that the way</w:t>
      </w:r>
      <w:r w:rsidRPr="00787186">
        <w:t xml:space="preserve"> central banks</w:t>
      </w:r>
      <w:r>
        <w:t xml:space="preserve"> are</w:t>
      </w:r>
      <w:r w:rsidRPr="00787186">
        <w:t xml:space="preserve"> considering a </w:t>
      </w:r>
      <w:r>
        <w:t xml:space="preserve">CBDC—I </w:t>
      </w:r>
      <w:r w:rsidRPr="00787186">
        <w:t>believe that</w:t>
      </w:r>
      <w:r>
        <w:t xml:space="preserve"> the UK is</w:t>
      </w:r>
      <w:r w:rsidRPr="00787186">
        <w:t xml:space="preserve"> still considering whether to proceed with </w:t>
      </w:r>
      <w:r>
        <w:t>a CBDC</w:t>
      </w:r>
      <w:r w:rsidRPr="00787186">
        <w:t xml:space="preserve"> rather than </w:t>
      </w:r>
      <w:r>
        <w:t>it</w:t>
      </w:r>
      <w:r w:rsidRPr="00787186">
        <w:t xml:space="preserve"> being a fait accompli</w:t>
      </w:r>
      <w:r>
        <w:t xml:space="preserve">—is to try to </w:t>
      </w:r>
      <w:r w:rsidRPr="00787186">
        <w:t xml:space="preserve">think </w:t>
      </w:r>
      <w:r>
        <w:t xml:space="preserve">about </w:t>
      </w:r>
      <w:r w:rsidRPr="00787186">
        <w:t>future needs rather than what we need to</w:t>
      </w:r>
      <w:r>
        <w:t>day</w:t>
      </w:r>
      <w:r w:rsidRPr="00787186">
        <w:t>. We did not know in 2007 that we need</w:t>
      </w:r>
      <w:r>
        <w:t xml:space="preserve">ed </w:t>
      </w:r>
      <w:r w:rsidRPr="00787186">
        <w:t>a smartphone to make payments</w:t>
      </w:r>
      <w:r>
        <w:t>; w</w:t>
      </w:r>
      <w:r w:rsidRPr="00787186">
        <w:t>e did not</w:t>
      </w:r>
      <w:r>
        <w:t xml:space="preserve"> even</w:t>
      </w:r>
      <w:r w:rsidRPr="00787186">
        <w:t xml:space="preserve"> know </w:t>
      </w:r>
      <w:r w:rsidR="00B823F6">
        <w:t xml:space="preserve">that </w:t>
      </w:r>
      <w:r w:rsidRPr="00787186">
        <w:t xml:space="preserve">we needed a smartphone, but it turns out now that we are all </w:t>
      </w:r>
      <w:r w:rsidRPr="00787186">
        <w:t xml:space="preserve">using our smartphones to make payments and </w:t>
      </w:r>
      <w:r w:rsidR="00442C79">
        <w:t xml:space="preserve">many new </w:t>
      </w:r>
      <w:r w:rsidRPr="00787186">
        <w:t xml:space="preserve">things have become possible. </w:t>
      </w:r>
    </w:p>
    <w:p w:rsidR="004B7DB0" w:rsidP="004B7DB0">
      <w:pPr>
        <w:pStyle w:val="Answer"/>
      </w:pPr>
      <w:r>
        <w:t>In this</w:t>
      </w:r>
      <w:r w:rsidRPr="00787186">
        <w:t xml:space="preserve"> tremendous exercise</w:t>
      </w:r>
      <w:r>
        <w:t xml:space="preserve"> that is</w:t>
      </w:r>
      <w:r w:rsidRPr="00787186">
        <w:t xml:space="preserve"> going on the world</w:t>
      </w:r>
      <w:r>
        <w:t xml:space="preserve"> over—it is a </w:t>
      </w:r>
      <w:r w:rsidRPr="00787186">
        <w:t>fantastic thing to be doing</w:t>
      </w:r>
      <w:r>
        <w:t>—we have</w:t>
      </w:r>
      <w:r w:rsidRPr="00787186">
        <w:t xml:space="preserve"> the luxury of saying</w:t>
      </w:r>
      <w:r>
        <w:t xml:space="preserve">, “What should </w:t>
      </w:r>
      <w:r w:rsidRPr="00787186">
        <w:t>the payment system look like</w:t>
      </w:r>
      <w:r>
        <w:t>? D</w:t>
      </w:r>
      <w:r w:rsidRPr="00787186">
        <w:t>o we need a new framework to support it? How can we build in maximum flexibility to allow for competition, innovation</w:t>
      </w:r>
      <w:r>
        <w:t xml:space="preserve">, </w:t>
      </w:r>
      <w:r w:rsidRPr="00787186">
        <w:t>new entran</w:t>
      </w:r>
      <w:r>
        <w:t>ts and</w:t>
      </w:r>
      <w:r w:rsidRPr="00787186">
        <w:t xml:space="preserve"> new business opportunities?</w:t>
      </w:r>
      <w:r>
        <w:t>”</w:t>
      </w:r>
    </w:p>
    <w:p w:rsidR="004B7DB0" w:rsidP="004B7DB0">
      <w:pPr>
        <w:pStyle w:val="Remark"/>
      </w:pPr>
      <w:r w:rsidRPr="00787186">
        <w:rPr>
          <w:b/>
        </w:rPr>
        <w:t>Lord Fox:</w:t>
      </w:r>
      <w:r>
        <w:t xml:space="preserve"> </w:t>
      </w:r>
      <w:r w:rsidRPr="00787186">
        <w:t xml:space="preserve">I think </w:t>
      </w:r>
      <w:r>
        <w:t xml:space="preserve">that advising us to </w:t>
      </w:r>
      <w:r w:rsidRPr="00787186">
        <w:t>look at the counterfactual is quite an important piece of advice.</w:t>
      </w:r>
    </w:p>
    <w:p w:rsidR="004B7DB0" w:rsidP="004B7DB0">
      <w:pPr>
        <w:pStyle w:val="Question"/>
      </w:pPr>
      <w:r w:rsidRPr="00787186">
        <w:rPr>
          <w:b/>
        </w:rPr>
        <w:t>Viscount Chandos:</w:t>
      </w:r>
      <w:r>
        <w:t xml:space="preserve"> </w:t>
      </w:r>
      <w:r w:rsidRPr="00787186">
        <w:t xml:space="preserve">I think </w:t>
      </w:r>
      <w:r>
        <w:t xml:space="preserve">that </w:t>
      </w:r>
      <w:r w:rsidRPr="00787186">
        <w:t xml:space="preserve">the evidence </w:t>
      </w:r>
      <w:r>
        <w:t xml:space="preserve">that </w:t>
      </w:r>
      <w:r w:rsidRPr="00787186">
        <w:t>we have already heard suggest</w:t>
      </w:r>
      <w:r>
        <w:t>s</w:t>
      </w:r>
      <w:r w:rsidRPr="00787186">
        <w:t xml:space="preserve"> that the central banks are considering CBD</w:t>
      </w:r>
      <w:r>
        <w:t>Cs</w:t>
      </w:r>
      <w:r w:rsidRPr="00787186">
        <w:t xml:space="preserve"> in response to innovation in cryptocurrency and fintech</w:t>
      </w:r>
      <w:r>
        <w:t>. W</w:t>
      </w:r>
      <w:r w:rsidRPr="00787186">
        <w:t>hat risk would there be</w:t>
      </w:r>
      <w:r>
        <w:t xml:space="preserve"> that</w:t>
      </w:r>
      <w:r w:rsidRPr="00787186">
        <w:t xml:space="preserve"> if a </w:t>
      </w:r>
      <w:r>
        <w:t xml:space="preserve">CBDC </w:t>
      </w:r>
      <w:r w:rsidRPr="00787186">
        <w:t>were introduced it would stifle innovation in finance and payments, and what factors should policymakers bear in mind to avoid stifling that innovation?</w:t>
      </w:r>
    </w:p>
    <w:p w:rsidR="004B7DB0" w:rsidRPr="00787186" w:rsidP="004B7DB0">
      <w:pPr>
        <w:pStyle w:val="Answer"/>
      </w:pPr>
      <w:r w:rsidRPr="00787186">
        <w:rPr>
          <w:b/>
          <w:i/>
        </w:rPr>
        <w:t>Natasha de Teran:</w:t>
      </w:r>
      <w:r>
        <w:t xml:space="preserve"> </w:t>
      </w:r>
      <w:r w:rsidRPr="00787186">
        <w:t xml:space="preserve">There is a risk that it might </w:t>
      </w:r>
      <w:r w:rsidR="00B94444">
        <w:t>stifle</w:t>
      </w:r>
      <w:r w:rsidRPr="00787186" w:rsidR="00B94444">
        <w:t xml:space="preserve"> </w:t>
      </w:r>
      <w:r w:rsidRPr="00787186">
        <w:t xml:space="preserve">some negative innovation; </w:t>
      </w:r>
      <w:r>
        <w:t>it</w:t>
      </w:r>
      <w:r w:rsidRPr="00787186">
        <w:t xml:space="preserve"> might help to distinguish </w:t>
      </w:r>
      <w:r>
        <w:t xml:space="preserve">a </w:t>
      </w:r>
      <w:r w:rsidRPr="00787186">
        <w:t>sovereign unit of account from other ones</w:t>
      </w:r>
      <w:r>
        <w:t>.</w:t>
      </w:r>
      <w:r w:rsidRPr="00787186">
        <w:t xml:space="preserve"> I am not saying that all other ones are bad by definition</w:t>
      </w:r>
      <w:r>
        <w:t>,</w:t>
      </w:r>
      <w:r w:rsidRPr="00787186">
        <w:t xml:space="preserve"> but we know </w:t>
      </w:r>
      <w:r>
        <w:t xml:space="preserve">that there are </w:t>
      </w:r>
      <w:r w:rsidRPr="00787186">
        <w:t xml:space="preserve">some less salubrious pretenders out there. I think that having an </w:t>
      </w:r>
      <w:r w:rsidRPr="00787186" w:rsidR="00442C79">
        <w:t>a</w:t>
      </w:r>
      <w:r w:rsidR="00442C79">
        <w:t xml:space="preserve"> digital</w:t>
      </w:r>
      <w:r w:rsidRPr="00787186" w:rsidR="00442C79">
        <w:t xml:space="preserve"> </w:t>
      </w:r>
      <w:r w:rsidRPr="00787186">
        <w:t>manifestation of the sovereign unit of account could be very useful to that extent.</w:t>
      </w:r>
    </w:p>
    <w:p w:rsidR="004B7DB0" w:rsidP="004B7DB0">
      <w:pPr>
        <w:pStyle w:val="Answer"/>
      </w:pPr>
      <w:r w:rsidRPr="00787186">
        <w:t>The design of the infrastructure will dictate how much competition there can be, but my understanding</w:t>
      </w:r>
      <w:r>
        <w:t>,</w:t>
      </w:r>
      <w:r w:rsidRPr="00787186">
        <w:t xml:space="preserve"> certainly from everything </w:t>
      </w:r>
      <w:r>
        <w:t xml:space="preserve">that </w:t>
      </w:r>
      <w:r w:rsidRPr="00787186">
        <w:t xml:space="preserve">the Bank of England </w:t>
      </w:r>
      <w:r w:rsidR="00442C79">
        <w:t xml:space="preserve">has put out either </w:t>
      </w:r>
      <w:r w:rsidRPr="00787186">
        <w:t xml:space="preserve">directly </w:t>
      </w:r>
      <w:r w:rsidR="00442C79">
        <w:t>or</w:t>
      </w:r>
      <w:r w:rsidRPr="00787186" w:rsidR="00442C79">
        <w:t xml:space="preserve"> </w:t>
      </w:r>
      <w:r>
        <w:t>t</w:t>
      </w:r>
      <w:r w:rsidR="00B94444">
        <w:t>hrough t</w:t>
      </w:r>
      <w:r>
        <w:t>he B</w:t>
      </w:r>
      <w:r w:rsidRPr="00787186">
        <w:t xml:space="preserve">ank for </w:t>
      </w:r>
      <w:r>
        <w:t>I</w:t>
      </w:r>
      <w:r w:rsidRPr="00787186">
        <w:t xml:space="preserve">nternational </w:t>
      </w:r>
      <w:r>
        <w:t>S</w:t>
      </w:r>
      <w:r w:rsidRPr="00787186">
        <w:t>ettlements</w:t>
      </w:r>
      <w:r>
        <w:t>, is that they</w:t>
      </w:r>
      <w:r w:rsidRPr="00787186">
        <w:t xml:space="preserve"> seem desirous of encouraging competition, including in the stablecoin area</w:t>
      </w:r>
      <w:r>
        <w:t>.</w:t>
      </w:r>
      <w:r w:rsidRPr="00787186">
        <w:t xml:space="preserve"> </w:t>
      </w:r>
    </w:p>
    <w:p w:rsidR="004B7DB0" w:rsidP="004B7DB0">
      <w:pPr>
        <w:pStyle w:val="Answer"/>
      </w:pPr>
      <w:r>
        <w:t>T</w:t>
      </w:r>
      <w:r w:rsidRPr="00787186">
        <w:t>he danger</w:t>
      </w:r>
      <w:r>
        <w:t xml:space="preserve"> is that</w:t>
      </w:r>
      <w:r w:rsidRPr="00787186">
        <w:t xml:space="preserve"> without some kind of</w:t>
      </w:r>
      <w:r>
        <w:t xml:space="preserve"> </w:t>
      </w:r>
      <w:r w:rsidR="00092FCC">
        <w:t xml:space="preserve">new </w:t>
      </w:r>
      <w:r w:rsidRPr="00787186">
        <w:t>framework</w:t>
      </w:r>
      <w:r>
        <w:t>—</w:t>
      </w:r>
      <w:r w:rsidRPr="00787186">
        <w:t xml:space="preserve">whether that has to be </w:t>
      </w:r>
      <w:r>
        <w:t xml:space="preserve">CBDC </w:t>
      </w:r>
      <w:r w:rsidRPr="00787186">
        <w:t xml:space="preserve">per </w:t>
      </w:r>
      <w:r>
        <w:t xml:space="preserve">se </w:t>
      </w:r>
      <w:r w:rsidRPr="00787186">
        <w:t>or just a new framework for the digital age</w:t>
      </w:r>
      <w:r>
        <w:t>—</w:t>
      </w:r>
      <w:r w:rsidRPr="00787186">
        <w:t>we will see great concentration, much as we have seen in China</w:t>
      </w:r>
      <w:r>
        <w:t>,</w:t>
      </w:r>
      <w:r w:rsidRPr="00787186">
        <w:t xml:space="preserve"> and in the card industry</w:t>
      </w:r>
      <w:r>
        <w:t xml:space="preserve"> here</w:t>
      </w:r>
      <w:r w:rsidRPr="00787186">
        <w:t xml:space="preserve"> already.</w:t>
      </w:r>
    </w:p>
    <w:p w:rsidR="004B7DB0" w:rsidRPr="009D1E32" w:rsidP="004B7DB0">
      <w:pPr>
        <w:pStyle w:val="Answer"/>
      </w:pPr>
      <w:r w:rsidRPr="00787186">
        <w:rPr>
          <w:b/>
          <w:i/>
        </w:rPr>
        <w:t>Georges Elhedery:</w:t>
      </w:r>
      <w:r>
        <w:t xml:space="preserve"> </w:t>
      </w:r>
      <w:r w:rsidRPr="00787186">
        <w:t xml:space="preserve">Echoing that, the first assumption </w:t>
      </w:r>
      <w:r>
        <w:t xml:space="preserve">that </w:t>
      </w:r>
      <w:r w:rsidRPr="00787186">
        <w:t xml:space="preserve">we are making is that </w:t>
      </w:r>
      <w:r>
        <w:t xml:space="preserve">CBDCs </w:t>
      </w:r>
      <w:r w:rsidRPr="00787186">
        <w:t xml:space="preserve">will be </w:t>
      </w:r>
      <w:r>
        <w:t xml:space="preserve">a </w:t>
      </w:r>
      <w:r w:rsidRPr="00787186">
        <w:t>public</w:t>
      </w:r>
      <w:r>
        <w:t>-</w:t>
      </w:r>
      <w:r w:rsidRPr="00787186">
        <w:t>private partnership initiative</w:t>
      </w:r>
      <w:r>
        <w:t>—</w:t>
      </w:r>
      <w:r w:rsidRPr="00787186">
        <w:t>steered by</w:t>
      </w:r>
      <w:r>
        <w:t xml:space="preserve"> </w:t>
      </w:r>
      <w:r w:rsidRPr="00787186">
        <w:t>the Bank of England in the UK, but with a lot of private sector involvement in the technology design</w:t>
      </w:r>
      <w:r w:rsidRPr="008929F0">
        <w:t xml:space="preserve"> and op</w:t>
      </w:r>
      <w:r>
        <w:t>er</w:t>
      </w:r>
      <w:r w:rsidRPr="008929F0">
        <w:t>ating aspects</w:t>
      </w:r>
      <w:r>
        <w:t xml:space="preserve">—providing </w:t>
      </w:r>
      <w:r w:rsidRPr="008929F0">
        <w:t>a sufficiently open architecture for new entran</w:t>
      </w:r>
      <w:r>
        <w:t>ts</w:t>
      </w:r>
      <w:r w:rsidRPr="008929F0">
        <w:t xml:space="preserve"> and new technology to be built upon it,</w:t>
      </w:r>
      <w:r w:rsidRPr="009D1E32">
        <w:t xml:space="preserve"> </w:t>
      </w:r>
      <w:r>
        <w:t xml:space="preserve">but </w:t>
      </w:r>
      <w:r w:rsidRPr="009D1E32">
        <w:t>at the same time</w:t>
      </w:r>
      <w:r>
        <w:t xml:space="preserve"> being</w:t>
      </w:r>
      <w:r w:rsidRPr="009D1E32">
        <w:t xml:space="preserve"> sufficiently safe for mass usag</w:t>
      </w:r>
      <w:r>
        <w:t xml:space="preserve">e </w:t>
      </w:r>
      <w:r w:rsidRPr="009D1E32">
        <w:t xml:space="preserve">across the United Kingdom, as opposed to being </w:t>
      </w:r>
      <w:r>
        <w:t xml:space="preserve">restricted to </w:t>
      </w:r>
      <w:r w:rsidRPr="009D1E32">
        <w:t xml:space="preserve">a small section of </w:t>
      </w:r>
      <w:r>
        <w:t xml:space="preserve">residents </w:t>
      </w:r>
      <w:r w:rsidRPr="009D1E32">
        <w:t>who are very crypto</w:t>
      </w:r>
      <w:r>
        <w:t>-</w:t>
      </w:r>
      <w:r w:rsidRPr="009D1E32">
        <w:t>savvy.</w:t>
      </w:r>
    </w:p>
    <w:p w:rsidR="004B7DB0" w:rsidP="004B7DB0">
      <w:pPr>
        <w:pStyle w:val="Answer"/>
      </w:pPr>
      <w:r>
        <w:t>Secondly, w</w:t>
      </w:r>
      <w:r w:rsidRPr="00CC4E88">
        <w:t>e look at</w:t>
      </w:r>
      <w:r>
        <w:t xml:space="preserve"> CBDCs</w:t>
      </w:r>
      <w:r w:rsidRPr="00CC4E88">
        <w:t xml:space="preserve"> as a means of payment. I genuinely do not think that </w:t>
      </w:r>
      <w:r>
        <w:t xml:space="preserve">CBDCs </w:t>
      </w:r>
      <w:r w:rsidRPr="00CC4E88">
        <w:t>should be considered as a store of value. If</w:t>
      </w:r>
      <w:r>
        <w:t xml:space="preserve"> CBDCs</w:t>
      </w:r>
      <w:r w:rsidRPr="00CC4E88">
        <w:t xml:space="preserve"> were to become </w:t>
      </w:r>
      <w:r>
        <w:t xml:space="preserve">a </w:t>
      </w:r>
      <w:r w:rsidRPr="00CC4E88">
        <w:t>store o</w:t>
      </w:r>
      <w:r>
        <w:t>f</w:t>
      </w:r>
      <w:r w:rsidRPr="00CC4E88">
        <w:t xml:space="preserve"> value</w:t>
      </w:r>
      <w:r>
        <w:t>,</w:t>
      </w:r>
      <w:r w:rsidRPr="00CC4E88">
        <w:t xml:space="preserve"> it would probably defeat the deposit base of banks and their capability to lend</w:t>
      </w:r>
      <w:r>
        <w:t>, and not</w:t>
      </w:r>
      <w:r w:rsidRPr="00CC4E88">
        <w:t xml:space="preserve"> necessarily do much apart from taking out the credit risk of banks for all the depositor</w:t>
      </w:r>
      <w:r>
        <w:t xml:space="preserve">s. </w:t>
      </w:r>
    </w:p>
    <w:p w:rsidR="004B7DB0" w:rsidP="004B7DB0">
      <w:pPr>
        <w:pStyle w:val="Answer"/>
      </w:pPr>
      <w:r>
        <w:t>T</w:t>
      </w:r>
      <w:r w:rsidRPr="00CC4E88">
        <w:t>he additional store of value is therefore limited, but if we look at it as a means of payment the additional benefits are materially more visible: speed, cost efficiency, operating hours</w:t>
      </w:r>
      <w:r>
        <w:t xml:space="preserve"> </w:t>
      </w:r>
      <w:r w:rsidRPr="00CC4E88">
        <w:t>and all</w:t>
      </w:r>
      <w:r>
        <w:t xml:space="preserve"> </w:t>
      </w:r>
      <w:r w:rsidRPr="00CC4E88">
        <w:t>sorts of services that can be built upon it</w:t>
      </w:r>
      <w:r w:rsidRPr="00CD7CFC">
        <w:t>. This is where innovation can take plac</w:t>
      </w:r>
      <w:r>
        <w:t>e. If</w:t>
      </w:r>
      <w:r w:rsidRPr="00CD7CFC">
        <w:t xml:space="preserve"> that is the target</w:t>
      </w:r>
      <w:r>
        <w:t>,</w:t>
      </w:r>
      <w:r w:rsidRPr="00CD7CFC">
        <w:t xml:space="preserve"> it will</w:t>
      </w:r>
      <w:r>
        <w:t xml:space="preserve"> facilitate </w:t>
      </w:r>
      <w:r w:rsidRPr="00CD7CFC">
        <w:t>innovation.</w:t>
      </w:r>
    </w:p>
    <w:p w:rsidR="009E00A4" w:rsidP="004B7DB0">
      <w:pPr>
        <w:pStyle w:val="Answer"/>
      </w:pPr>
      <w:r w:rsidRPr="00CD7CFC">
        <w:t>Thirdly, compliance has been a major area of investment in financial institutions to ensure that any money transaction meets all</w:t>
      </w:r>
      <w:r>
        <w:t xml:space="preserve"> sorts of</w:t>
      </w:r>
      <w:r w:rsidRPr="00CD7CFC">
        <w:t xml:space="preserve"> customer due diligence.</w:t>
      </w:r>
      <w:r>
        <w:t xml:space="preserve"> I refer to the KYC c</w:t>
      </w:r>
      <w:r w:rsidRPr="00CD7CFC">
        <w:t>riteria but also</w:t>
      </w:r>
      <w:r>
        <w:t xml:space="preserve"> to</w:t>
      </w:r>
      <w:r w:rsidRPr="00CD7CFC">
        <w:t xml:space="preserve"> all</w:t>
      </w:r>
      <w:r>
        <w:t xml:space="preserve"> </w:t>
      </w:r>
      <w:r w:rsidRPr="00CD7CFC">
        <w:t>sorts of money</w:t>
      </w:r>
      <w:r>
        <w:t xml:space="preserve"> </w:t>
      </w:r>
      <w:r w:rsidRPr="00CD7CFC">
        <w:t>laundering, terrorism financing, tax avoidance and other illicit activit</w:t>
      </w:r>
      <w:r>
        <w:t>y</w:t>
      </w:r>
      <w:r w:rsidRPr="00CD7CFC">
        <w:t xml:space="preserve"> criteria, </w:t>
      </w:r>
      <w:r>
        <w:t xml:space="preserve">for which </w:t>
      </w:r>
      <w:r w:rsidRPr="00CD7CFC">
        <w:t>the compliance controls cost a lot of money to maintain but are built on clunky</w:t>
      </w:r>
      <w:r>
        <w:t>,</w:t>
      </w:r>
      <w:r w:rsidRPr="00CD7CFC">
        <w:t xml:space="preserve"> </w:t>
      </w:r>
      <w:r w:rsidRPr="005620DD">
        <w:t xml:space="preserve">old technology </w:t>
      </w:r>
      <w:r>
        <w:t xml:space="preserve">that </w:t>
      </w:r>
      <w:r w:rsidRPr="005620DD">
        <w:t xml:space="preserve">has been built over the years. </w:t>
      </w:r>
    </w:p>
    <w:p w:rsidR="004B7DB0" w:rsidP="004B7DB0">
      <w:pPr>
        <w:pStyle w:val="Answer"/>
      </w:pPr>
      <w:r w:rsidRPr="005620DD">
        <w:t>That will allow for a lot of innovation in the</w:t>
      </w:r>
      <w:r>
        <w:t xml:space="preserve"> regtech</w:t>
      </w:r>
      <w:r w:rsidR="008A55FC">
        <w:t>,</w:t>
      </w:r>
      <w:r w:rsidRPr="005620DD">
        <w:t xml:space="preserve"> or regulatory technology</w:t>
      </w:r>
      <w:r w:rsidR="008A55FC">
        <w:t>,</w:t>
      </w:r>
      <w:r w:rsidRPr="005620DD">
        <w:t xml:space="preserve"> space where we can leapfrog in having all these compliance criteria met in a materially more efficient, faster</w:t>
      </w:r>
      <w:r>
        <w:t xml:space="preserve"> and</w:t>
      </w:r>
      <w:r w:rsidRPr="005620DD">
        <w:t xml:space="preserve"> safer framework</w:t>
      </w:r>
      <w:r>
        <w:t xml:space="preserve">. Therefore, not only </w:t>
      </w:r>
      <w:r w:rsidRPr="005620DD">
        <w:t xml:space="preserve">are we </w:t>
      </w:r>
      <w:r>
        <w:t>provid</w:t>
      </w:r>
      <w:r w:rsidRPr="005620DD">
        <w:t>ing more</w:t>
      </w:r>
      <w:r w:rsidRPr="00683015">
        <w:t xml:space="preserve"> services through fintech</w:t>
      </w:r>
      <w:r>
        <w:t>;</w:t>
      </w:r>
      <w:r w:rsidRPr="00683015">
        <w:t xml:space="preserve"> we are probably also allowing more</w:t>
      </w:r>
      <w:r>
        <w:t xml:space="preserve"> regtech </w:t>
      </w:r>
      <w:r w:rsidRPr="00683015">
        <w:t xml:space="preserve">to operate on modern technology to support the whole banking system and payment channels </w:t>
      </w:r>
      <w:r>
        <w:t xml:space="preserve">and </w:t>
      </w:r>
      <w:r w:rsidRPr="00683015">
        <w:t>services.</w:t>
      </w:r>
    </w:p>
    <w:p w:rsidR="004B7DB0" w:rsidP="004B7DB0">
      <w:pPr>
        <w:pStyle w:val="Remark"/>
      </w:pPr>
      <w:r w:rsidRPr="00683015">
        <w:rPr>
          <w:b/>
        </w:rPr>
        <w:t>Viscount Chandos:</w:t>
      </w:r>
      <w:r>
        <w:t xml:space="preserve"> </w:t>
      </w:r>
      <w:r w:rsidRPr="00683015">
        <w:t xml:space="preserve">How do you prevent </w:t>
      </w:r>
      <w:r>
        <w:t>CBDCs</w:t>
      </w:r>
      <w:r w:rsidRPr="00683015">
        <w:t xml:space="preserve"> from being a store of value not necessarily in a steady state but at a time of financial crisis?</w:t>
      </w:r>
    </w:p>
    <w:p w:rsidR="004B7DB0" w:rsidP="004B7DB0">
      <w:pPr>
        <w:pStyle w:val="Answer"/>
      </w:pPr>
      <w:r w:rsidRPr="00683015">
        <w:rPr>
          <w:b/>
          <w:i/>
        </w:rPr>
        <w:t>Georges Elhedery:</w:t>
      </w:r>
      <w:r>
        <w:t xml:space="preserve"> </w:t>
      </w:r>
      <w:r w:rsidRPr="00683015">
        <w:t>This is one of the main considerations in our discussions with the various central banks, including the Bank of England.</w:t>
      </w:r>
      <w:r w:rsidRPr="000F6D21">
        <w:t xml:space="preserve"> </w:t>
      </w:r>
      <w:r>
        <w:t xml:space="preserve">A </w:t>
      </w:r>
      <w:r w:rsidRPr="000F6D21">
        <w:t>bank run today can happen online in seconds and create a major systemic risk for banks</w:t>
      </w:r>
      <w:r>
        <w:t>.</w:t>
      </w:r>
      <w:r w:rsidRPr="000F6D21">
        <w:t xml:space="preserve"> </w:t>
      </w:r>
      <w:r>
        <w:t xml:space="preserve">There is not even the time to </w:t>
      </w:r>
      <w:r w:rsidRPr="000F6D21">
        <w:t>stand in a queue to try to withdraw money</w:t>
      </w:r>
      <w:r>
        <w:t>; it</w:t>
      </w:r>
      <w:r w:rsidRPr="000F6D21">
        <w:t xml:space="preserve"> can happen instantaneously and put severe stress on the banking system. </w:t>
      </w:r>
    </w:p>
    <w:p w:rsidR="004B7DB0" w:rsidP="004B7DB0">
      <w:pPr>
        <w:pStyle w:val="Answer"/>
      </w:pPr>
      <w:r w:rsidRPr="000F6D21">
        <w:t>This is where we need to p</w:t>
      </w:r>
      <w:r>
        <w:t>rovide</w:t>
      </w:r>
      <w:r w:rsidRPr="000F6D21">
        <w:t xml:space="preserve"> guardrails. The initial observation</w:t>
      </w:r>
      <w:r w:rsidRPr="002269B0">
        <w:t xml:space="preserve"> is that with the right guardrails you can prevent this. There are various ways </w:t>
      </w:r>
      <w:r>
        <w:t xml:space="preserve">in which </w:t>
      </w:r>
      <w:r w:rsidRPr="002269B0">
        <w:t>we sol</w:t>
      </w:r>
      <w:r>
        <w:t>ve</w:t>
      </w:r>
      <w:r w:rsidRPr="002269B0">
        <w:t xml:space="preserve"> this. Some central banks</w:t>
      </w:r>
      <w:r>
        <w:t>,</w:t>
      </w:r>
      <w:r w:rsidRPr="00BC42D9">
        <w:t xml:space="preserve"> not in the UK but elsewhere</w:t>
      </w:r>
      <w:r>
        <w:t>,</w:t>
      </w:r>
      <w:r w:rsidRPr="00BC42D9">
        <w:t xml:space="preserve"> have</w:t>
      </w:r>
      <w:r>
        <w:t xml:space="preserve"> solved</w:t>
      </w:r>
      <w:r w:rsidRPr="00BC42D9">
        <w:t xml:space="preserve"> this by limiting the </w:t>
      </w:r>
      <w:r>
        <w:t>amount</w:t>
      </w:r>
      <w:r w:rsidRPr="00BC42D9">
        <w:t xml:space="preserve"> one can hold in a</w:t>
      </w:r>
      <w:r>
        <w:t xml:space="preserve"> CBDC</w:t>
      </w:r>
      <w:r w:rsidRPr="00BC42D9">
        <w:t xml:space="preserve"> account</w:t>
      </w:r>
      <w:r>
        <w:t>;</w:t>
      </w:r>
      <w:r w:rsidRPr="00BC42D9">
        <w:t xml:space="preserve"> it is meant to be for petty retail payments as opposed to large financial transactions</w:t>
      </w:r>
      <w:r>
        <w:t xml:space="preserve">. If </w:t>
      </w:r>
      <w:r w:rsidRPr="00BC42D9">
        <w:t>you limit the size</w:t>
      </w:r>
      <w:r>
        <w:t xml:space="preserve"> for</w:t>
      </w:r>
      <w:r w:rsidRPr="00BC42D9">
        <w:t xml:space="preserve"> some of the money</w:t>
      </w:r>
      <w:r>
        <w:t xml:space="preserve"> </w:t>
      </w:r>
      <w:r w:rsidRPr="00BC42D9">
        <w:t>laundering or other illicit activit</w:t>
      </w:r>
      <w:r>
        <w:t xml:space="preserve">ies </w:t>
      </w:r>
      <w:r w:rsidRPr="00BC42D9">
        <w:t>an</w:t>
      </w:r>
      <w:r>
        <w:t>d</w:t>
      </w:r>
      <w:r w:rsidRPr="00BC42D9">
        <w:t xml:space="preserve"> equally limit the</w:t>
      </w:r>
      <w:r>
        <w:t xml:space="preserve"> amount of s</w:t>
      </w:r>
      <w:r w:rsidRPr="008C2641">
        <w:t>ystemic stress you</w:t>
      </w:r>
      <w:r>
        <w:t xml:space="preserve"> put on a</w:t>
      </w:r>
      <w:r w:rsidRPr="008C2641">
        <w:t xml:space="preserve"> given bank under</w:t>
      </w:r>
      <w:r>
        <w:t xml:space="preserve"> a bank run, that </w:t>
      </w:r>
      <w:r w:rsidRPr="008C2641">
        <w:t>is one solution. We need to work on a number of other solutions and evaluate the benefits and collateral effects of each of them to find the right answer.</w:t>
      </w:r>
    </w:p>
    <w:p w:rsidR="004B7DB0" w:rsidP="004B7DB0">
      <w:pPr>
        <w:pStyle w:val="Question"/>
      </w:pPr>
      <w:r w:rsidRPr="008C2641">
        <w:rPr>
          <w:b/>
        </w:rPr>
        <w:t>Lord Bridges of Headley:</w:t>
      </w:r>
      <w:r>
        <w:t xml:space="preserve"> </w:t>
      </w:r>
      <w:r w:rsidRPr="00635DF2">
        <w:t xml:space="preserve">I want to return to the question </w:t>
      </w:r>
      <w:r>
        <w:t xml:space="preserve">that </w:t>
      </w:r>
      <w:r w:rsidRPr="00635DF2">
        <w:t xml:space="preserve">Lord </w:t>
      </w:r>
      <w:r>
        <w:t>K</w:t>
      </w:r>
      <w:r w:rsidRPr="00635DF2">
        <w:t xml:space="preserve">ing posited and </w:t>
      </w:r>
      <w:r>
        <w:t>that</w:t>
      </w:r>
      <w:r w:rsidRPr="00635DF2">
        <w:t xml:space="preserve"> I believe George</w:t>
      </w:r>
      <w:r>
        <w:t>s</w:t>
      </w:r>
      <w:r w:rsidRPr="00635DF2">
        <w:t xml:space="preserve"> started to addres</w:t>
      </w:r>
      <w:r>
        <w:t>s. W</w:t>
      </w:r>
      <w:r w:rsidRPr="00635DF2">
        <w:t xml:space="preserve">hat are the problems </w:t>
      </w:r>
      <w:r>
        <w:t xml:space="preserve">that </w:t>
      </w:r>
      <w:r w:rsidRPr="00635DF2">
        <w:t xml:space="preserve">we are trying to solve? </w:t>
      </w:r>
      <w:r>
        <w:t xml:space="preserve">To put it to </w:t>
      </w:r>
      <w:r w:rsidRPr="00635DF2">
        <w:t>you very crudely and bluntly</w:t>
      </w:r>
      <w:r>
        <w:t>,</w:t>
      </w:r>
      <w:r w:rsidRPr="00635DF2">
        <w:t xml:space="preserve"> the problem </w:t>
      </w:r>
      <w:r>
        <w:t xml:space="preserve">that </w:t>
      </w:r>
      <w:r w:rsidRPr="00635DF2">
        <w:t xml:space="preserve">we are trying to solve, or the threat </w:t>
      </w:r>
      <w:r>
        <w:t xml:space="preserve">that </w:t>
      </w:r>
      <w:r w:rsidRPr="00635DF2">
        <w:t xml:space="preserve">central banks </w:t>
      </w:r>
      <w:r>
        <w:t>face</w:t>
      </w:r>
      <w:r w:rsidRPr="00635DF2">
        <w:t>, is power and control.</w:t>
      </w:r>
      <w:r>
        <w:t xml:space="preserve"> Olaf Scholz</w:t>
      </w:r>
      <w:r w:rsidRPr="00635DF2">
        <w:t xml:space="preserve"> </w:t>
      </w:r>
      <w:r>
        <w:t>w</w:t>
      </w:r>
      <w:r w:rsidRPr="00635DF2">
        <w:t>as quite right when he described Facebook as a wolf in sheep's clothing</w:t>
      </w:r>
      <w:r>
        <w:t xml:space="preserve"> and</w:t>
      </w:r>
      <w:r w:rsidRPr="00635DF2">
        <w:t xml:space="preserve"> went on to say </w:t>
      </w:r>
      <w:r>
        <w:t xml:space="preserve">that </w:t>
      </w:r>
      <w:r w:rsidRPr="00635DF2">
        <w:t xml:space="preserve">we must do everything possible to make sure </w:t>
      </w:r>
      <w:r>
        <w:t xml:space="preserve">that </w:t>
      </w:r>
      <w:r w:rsidRPr="00635DF2">
        <w:t xml:space="preserve">the currency monopoly remains in the hands of states. </w:t>
      </w:r>
    </w:p>
    <w:p w:rsidR="004B7DB0" w:rsidP="004B7DB0">
      <w:pPr>
        <w:pStyle w:val="QuestionCont"/>
      </w:pPr>
      <w:r w:rsidRPr="00635DF2">
        <w:t xml:space="preserve">Is </w:t>
      </w:r>
      <w:r>
        <w:t xml:space="preserve">that </w:t>
      </w:r>
      <w:r w:rsidRPr="00635DF2">
        <w:t xml:space="preserve">not the simple </w:t>
      </w:r>
      <w:r w:rsidR="00A308D3">
        <w:t>reason why</w:t>
      </w:r>
      <w:r>
        <w:t xml:space="preserve"> </w:t>
      </w:r>
      <w:r w:rsidRPr="00635DF2">
        <w:t>we are sitting here</w:t>
      </w:r>
      <w:r>
        <w:t>?</w:t>
      </w:r>
      <w:r w:rsidRPr="00635DF2">
        <w:t xml:space="preserve"> </w:t>
      </w:r>
      <w:r>
        <w:t>W</w:t>
      </w:r>
      <w:r w:rsidRPr="00635DF2">
        <w:t xml:space="preserve">e can dress this </w:t>
      </w:r>
      <w:r w:rsidRPr="00635DF2">
        <w:t>up as being beneficial to the unbanked, underbanked and everything else, but that might just be spin</w:t>
      </w:r>
      <w:r>
        <w:t>-</w:t>
      </w:r>
      <w:r w:rsidRPr="00635DF2">
        <w:t>off</w:t>
      </w:r>
      <w:r>
        <w:t>s and</w:t>
      </w:r>
      <w:r w:rsidRPr="00635DF2">
        <w:t xml:space="preserve"> si</w:t>
      </w:r>
      <w:r>
        <w:t>d</w:t>
      </w:r>
      <w:r w:rsidRPr="00635DF2">
        <w:t>e</w:t>
      </w:r>
      <w:r>
        <w:t>-</w:t>
      </w:r>
      <w:r w:rsidRPr="00635DF2">
        <w:t xml:space="preserve">effects </w:t>
      </w:r>
      <w:r>
        <w:t>that</w:t>
      </w:r>
      <w:r w:rsidRPr="00635DF2">
        <w:t xml:space="preserve"> the private sector can deal with and </w:t>
      </w:r>
      <w:r>
        <w:t>is</w:t>
      </w:r>
      <w:r w:rsidRPr="00635DF2">
        <w:t xml:space="preserve"> dealing with </w:t>
      </w:r>
      <w:r>
        <w:t>i</w:t>
      </w:r>
      <w:r w:rsidRPr="00635DF2">
        <w:t>n different ways, maybe not as well as others</w:t>
      </w:r>
      <w:r>
        <w:t>.</w:t>
      </w:r>
      <w:r w:rsidRPr="00635DF2">
        <w:t xml:space="preserve"> </w:t>
      </w:r>
      <w:r>
        <w:t>T</w:t>
      </w:r>
      <w:r w:rsidRPr="00635DF2">
        <w:t>his is pur</w:t>
      </w:r>
      <w:r>
        <w:t>ely and simply about power</w:t>
      </w:r>
      <w:r w:rsidRPr="00635DF2">
        <w:t>. Is that not right?</w:t>
      </w:r>
    </w:p>
    <w:p w:rsidR="004B7DB0" w:rsidRPr="003D47B4" w:rsidP="004B7DB0">
      <w:pPr>
        <w:pStyle w:val="Answer"/>
      </w:pPr>
      <w:r w:rsidRPr="00635DF2">
        <w:rPr>
          <w:b/>
          <w:i/>
        </w:rPr>
        <w:t>Georges Elhedery:</w:t>
      </w:r>
      <w:r>
        <w:t xml:space="preserve"> </w:t>
      </w:r>
      <w:r w:rsidRPr="00635DF2">
        <w:t xml:space="preserve">I think </w:t>
      </w:r>
      <w:r>
        <w:t>I</w:t>
      </w:r>
      <w:r w:rsidRPr="00635DF2">
        <w:t xml:space="preserve"> can summarise your point by saying that if the </w:t>
      </w:r>
      <w:r w:rsidR="00092FCC">
        <w:t xml:space="preserve">DeFI </w:t>
      </w:r>
      <w:r w:rsidRPr="00635DF2">
        <w:t>space</w:t>
      </w:r>
      <w:r>
        <w:t xml:space="preserve"> </w:t>
      </w:r>
      <w:r w:rsidRPr="00635DF2">
        <w:t xml:space="preserve">continues to grow at the pace </w:t>
      </w:r>
      <w:r>
        <w:t xml:space="preserve">that </w:t>
      </w:r>
      <w:r w:rsidRPr="00635DF2">
        <w:t>we are seeing</w:t>
      </w:r>
      <w:r>
        <w:t>—t</w:t>
      </w:r>
      <w:r w:rsidRPr="00635DF2">
        <w:t>oday</w:t>
      </w:r>
      <w:r>
        <w:t>,</w:t>
      </w:r>
      <w:r w:rsidRPr="00635DF2">
        <w:t xml:space="preserve"> it is worth</w:t>
      </w:r>
      <w:r>
        <w:t xml:space="preserve"> $2</w:t>
      </w:r>
      <w:r w:rsidRPr="00635DF2">
        <w:t xml:space="preserve"> trillion</w:t>
      </w:r>
      <w:r>
        <w:t xml:space="preserve"> and, i</w:t>
      </w:r>
      <w:r w:rsidRPr="00635DF2">
        <w:t>rrespective of the value of some of the volatile cryptocurrencies</w:t>
      </w:r>
      <w:r>
        <w:t>, its</w:t>
      </w:r>
      <w:r w:rsidRPr="00635DF2">
        <w:t xml:space="preserve"> size will continue to grow because</w:t>
      </w:r>
      <w:r>
        <w:t xml:space="preserve"> particularly y</w:t>
      </w:r>
      <w:r w:rsidRPr="00635DF2">
        <w:t>ounger generations</w:t>
      </w:r>
      <w:r>
        <w:t xml:space="preserve"> will find it more </w:t>
      </w:r>
      <w:r w:rsidRPr="00635DF2">
        <w:t>appealing if they start to see</w:t>
      </w:r>
      <w:r>
        <w:t xml:space="preserve"> more </w:t>
      </w:r>
      <w:r w:rsidRPr="00635DF2">
        <w:t>interest being paid on some of the available currencies</w:t>
      </w:r>
      <w:r>
        <w:t xml:space="preserve">—I genuinely believe that </w:t>
      </w:r>
      <w:r w:rsidRPr="00635DF2">
        <w:t>we are putting at risk the stability of the monetary system and financial system that is designed today as</w:t>
      </w:r>
      <w:r>
        <w:t xml:space="preserve"> </w:t>
      </w:r>
      <w:r w:rsidRPr="00635DF2">
        <w:t>regulated financial</w:t>
      </w:r>
      <w:r>
        <w:t xml:space="preserve"> </w:t>
      </w:r>
      <w:r w:rsidRPr="00635DF2">
        <w:t>institution</w:t>
      </w:r>
      <w:r>
        <w:t>s</w:t>
      </w:r>
      <w:r w:rsidRPr="00635DF2">
        <w:t xml:space="preserve"> operating under the bank. Some have described it to me as regulatory arbitrage</w:t>
      </w:r>
      <w:r w:rsidRPr="003D47B4">
        <w:t>. If we allow more and more of the consumer deposit base to move into regulatory arbitrage and a</w:t>
      </w:r>
      <w:r>
        <w:t>ny</w:t>
      </w:r>
      <w:r w:rsidRPr="003D47B4">
        <w:t xml:space="preserve"> problem happens</w:t>
      </w:r>
      <w:r>
        <w:t>,</w:t>
      </w:r>
      <w:r w:rsidRPr="003D47B4">
        <w:t xml:space="preserve"> who will foot the bill? Ultimately, this is </w:t>
      </w:r>
      <w:r>
        <w:t>the moment of truth.</w:t>
      </w:r>
      <w:r w:rsidRPr="003D47B4">
        <w:t xml:space="preserve"> </w:t>
      </w:r>
    </w:p>
    <w:p w:rsidR="004B7DB0" w:rsidP="004B7DB0">
      <w:pPr>
        <w:pStyle w:val="Answer"/>
      </w:pPr>
      <w:r>
        <w:t xml:space="preserve">The view of </w:t>
      </w:r>
      <w:r w:rsidRPr="003D47B4">
        <w:t>HSBC</w:t>
      </w:r>
      <w:r>
        <w:t>—</w:t>
      </w:r>
      <w:r w:rsidRPr="003D47B4">
        <w:t>I am sharing this openly</w:t>
      </w:r>
      <w:r w:rsidR="00222B61">
        <w:t>,</w:t>
      </w:r>
      <w:r w:rsidRPr="003D47B4">
        <w:t xml:space="preserve"> becaus</w:t>
      </w:r>
      <w:r>
        <w:t>e</w:t>
      </w:r>
      <w:r w:rsidRPr="003D47B4">
        <w:t xml:space="preserve"> we share it with the Bank of England</w:t>
      </w:r>
      <w:r>
        <w:t xml:space="preserve">—is </w:t>
      </w:r>
      <w:r w:rsidRPr="003D47B4">
        <w:t>that if the</w:t>
      </w:r>
      <w:r>
        <w:t xml:space="preserve"> DeFi </w:t>
      </w:r>
      <w:r w:rsidRPr="003D47B4">
        <w:t>space wanted to issue stablecoins and want</w:t>
      </w:r>
      <w:r>
        <w:t>ed</w:t>
      </w:r>
      <w:r w:rsidRPr="003D47B4">
        <w:t xml:space="preserve"> us to feel comfortable operating in it, we would aspire to see it regulated like a bank under the jurisdiction of the Bank of England, the</w:t>
      </w:r>
      <w:r>
        <w:t xml:space="preserve"> PRA and the FCA,</w:t>
      </w:r>
      <w:r w:rsidRPr="003D47B4">
        <w:t xml:space="preserve"> and regulated with the right prudential regulations</w:t>
      </w:r>
      <w:r>
        <w:t>. W</w:t>
      </w:r>
      <w:r w:rsidRPr="003D47B4">
        <w:t>hether or not they pose systemic risks will be assessed and regulated as such.</w:t>
      </w:r>
      <w:r w:rsidRPr="00DE0080">
        <w:t xml:space="preserve"> That means </w:t>
      </w:r>
      <w:r>
        <w:t>that they</w:t>
      </w:r>
      <w:r w:rsidRPr="00DE0080">
        <w:t xml:space="preserve"> are fully</w:t>
      </w:r>
      <w:r>
        <w:t>-f</w:t>
      </w:r>
      <w:r w:rsidRPr="00DE0080">
        <w:t xml:space="preserve">ledged financial institutions offering services in a new technology, and in that case they may be welcome competition for a bank </w:t>
      </w:r>
      <w:r>
        <w:t xml:space="preserve">such as </w:t>
      </w:r>
      <w:r w:rsidRPr="00DE0080">
        <w:t>ourselves</w:t>
      </w:r>
      <w:r>
        <w:t xml:space="preserve">. </w:t>
      </w:r>
    </w:p>
    <w:p w:rsidR="004B7DB0" w:rsidP="004B7DB0">
      <w:pPr>
        <w:pStyle w:val="Answer"/>
      </w:pPr>
      <w:r>
        <w:t>It was said earlier</w:t>
      </w:r>
      <w:r w:rsidRPr="00DE0080">
        <w:t xml:space="preserve"> that banks are not innovating</w:t>
      </w:r>
      <w:r w:rsidRPr="00D5421C">
        <w:t>. I respectfully beg to disagree.</w:t>
      </w:r>
      <w:r w:rsidR="00017991">
        <w:t xml:space="preserve"> T</w:t>
      </w:r>
      <w:r w:rsidRPr="00870BDB" w:rsidR="00017991">
        <w:t>he cost base of H</w:t>
      </w:r>
      <w:r w:rsidR="00017991">
        <w:t>SBC</w:t>
      </w:r>
      <w:r w:rsidRPr="00870BDB" w:rsidR="00017991">
        <w:t xml:space="preserve"> is circa 30bn</w:t>
      </w:r>
      <w:r>
        <w:t>. I am</w:t>
      </w:r>
      <w:r w:rsidRPr="00D5421C">
        <w:t xml:space="preserve"> not giving any</w:t>
      </w:r>
      <w:r>
        <w:t xml:space="preserve">thing away in a closed period; it is circa </w:t>
      </w:r>
      <w:r w:rsidRPr="00D5421C">
        <w:t xml:space="preserve">$30 </w:t>
      </w:r>
      <w:r w:rsidR="00092FCC">
        <w:t>b</w:t>
      </w:r>
      <w:r w:rsidRPr="00D5421C">
        <w:t>illion</w:t>
      </w:r>
      <w:r>
        <w:t>.</w:t>
      </w:r>
      <w:r w:rsidRPr="00D5421C">
        <w:t xml:space="preserve"> </w:t>
      </w:r>
      <w:r>
        <w:t>A</w:t>
      </w:r>
      <w:r w:rsidRPr="00D5421C">
        <w:t>bout 25%</w:t>
      </w:r>
      <w:r>
        <w:t>,</w:t>
      </w:r>
      <w:r w:rsidRPr="00D5421C">
        <w:t xml:space="preserve"> or $7 billion</w:t>
      </w:r>
      <w:r>
        <w:t>,</w:t>
      </w:r>
      <w:r w:rsidRPr="00D5421C">
        <w:t xml:space="preserve"> is spent on technology, of which about half is spent on running the bank and half is spent on what we call changing the bank</w:t>
      </w:r>
      <w:r>
        <w:t>—</w:t>
      </w:r>
      <w:r w:rsidRPr="00D5421C">
        <w:t>innovation technology</w:t>
      </w:r>
      <w:r>
        <w:t>—</w:t>
      </w:r>
      <w:r w:rsidRPr="00D5421C">
        <w:t xml:space="preserve">so </w:t>
      </w:r>
      <w:r>
        <w:t>w</w:t>
      </w:r>
      <w:r w:rsidRPr="00D5421C">
        <w:t>e are investing a lot in technology. The problem that we face as banks is that we will not launch a new innovation with</w:t>
      </w:r>
      <w:r>
        <w:t>out</w:t>
      </w:r>
      <w:r w:rsidRPr="00D5421C">
        <w:t xml:space="preserve"> ensuring </w:t>
      </w:r>
      <w:r>
        <w:t xml:space="preserve">that </w:t>
      </w:r>
      <w:r w:rsidRPr="00D5421C">
        <w:t>we have the right legal</w:t>
      </w:r>
      <w:r>
        <w:t>,</w:t>
      </w:r>
      <w:r w:rsidRPr="00D5421C">
        <w:t xml:space="preserve"> regulatory and conduct framework</w:t>
      </w:r>
      <w:r>
        <w:t xml:space="preserve"> </w:t>
      </w:r>
      <w:r w:rsidRPr="00D5421C">
        <w:t>to operate it safely, so there is some govern</w:t>
      </w:r>
      <w:r>
        <w:t xml:space="preserve">ance </w:t>
      </w:r>
      <w:r w:rsidRPr="00D5421C">
        <w:t>in putting technology out to the market.</w:t>
      </w:r>
      <w:r>
        <w:t xml:space="preserve"> </w:t>
      </w:r>
    </w:p>
    <w:p w:rsidR="004B7DB0" w:rsidP="004B7DB0">
      <w:pPr>
        <w:pStyle w:val="Answer"/>
      </w:pPr>
      <w:r w:rsidRPr="00D5421C">
        <w:t>The</w:t>
      </w:r>
      <w:r>
        <w:t xml:space="preserve"> DeFi </w:t>
      </w:r>
      <w:r w:rsidRPr="00D5421C">
        <w:t>space is not undergoing any of this governance, hence it can be much faster</w:t>
      </w:r>
      <w:r>
        <w:t>, but</w:t>
      </w:r>
      <w:r w:rsidRPr="00D5421C">
        <w:t xml:space="preserve"> that is the regulatory arbitrage I am </w:t>
      </w:r>
      <w:r>
        <w:t>s</w:t>
      </w:r>
      <w:r w:rsidRPr="00D5421C">
        <w:t xml:space="preserve">peaking </w:t>
      </w:r>
      <w:r>
        <w:t>about. If t</w:t>
      </w:r>
      <w:r w:rsidRPr="00D5421C">
        <w:t>hey are brought within the same regulation</w:t>
      </w:r>
      <w:r>
        <w:t>,</w:t>
      </w:r>
      <w:r w:rsidRPr="00D5421C">
        <w:t xml:space="preserve"> we maintain the sovereignty and seniority of the central bank and operat</w:t>
      </w:r>
      <w:r>
        <w:t>e</w:t>
      </w:r>
      <w:r w:rsidRPr="00D5421C">
        <w:t xml:space="preserve"> on a level playing field where all innovation is absolutely welcome.</w:t>
      </w:r>
    </w:p>
    <w:p w:rsidR="004B7DB0" w:rsidP="004B7DB0">
      <w:pPr>
        <w:pStyle w:val="Answer"/>
      </w:pPr>
      <w:r w:rsidRPr="00D5421C">
        <w:rPr>
          <w:b/>
          <w:i/>
        </w:rPr>
        <w:t>Natasha de Teran:</w:t>
      </w:r>
      <w:r>
        <w:t xml:space="preserve"> </w:t>
      </w:r>
      <w:r w:rsidRPr="00D5421C">
        <w:t xml:space="preserve">What is the problem with control? We all need the payments system; </w:t>
      </w:r>
      <w:r>
        <w:t>i</w:t>
      </w:r>
      <w:r w:rsidRPr="00D5421C">
        <w:t>t is a public good</w:t>
      </w:r>
      <w:r>
        <w:t>.</w:t>
      </w:r>
      <w:r w:rsidRPr="00D5421C">
        <w:t xml:space="preserve"> We need money to be able to circulate </w:t>
      </w:r>
      <w:r>
        <w:t xml:space="preserve">in </w:t>
      </w:r>
      <w:r w:rsidRPr="00D5421C">
        <w:t xml:space="preserve">our economies; </w:t>
      </w:r>
      <w:r>
        <w:t>w</w:t>
      </w:r>
      <w:r w:rsidRPr="00D5421C">
        <w:t>e all need to pay and be paid. If no one is in charge</w:t>
      </w:r>
      <w:r>
        <w:t>,</w:t>
      </w:r>
      <w:r w:rsidRPr="00D5421C">
        <w:t xml:space="preserve"> I do not think we can assume </w:t>
      </w:r>
      <w:r>
        <w:t xml:space="preserve">that </w:t>
      </w:r>
      <w:r w:rsidRPr="00D5421C">
        <w:t>it will just happen magically</w:t>
      </w:r>
      <w:r w:rsidR="00427750">
        <w:t>. I</w:t>
      </w:r>
      <w:r w:rsidRPr="00D5421C">
        <w:t xml:space="preserve">t has not </w:t>
      </w:r>
      <w:r>
        <w:t xml:space="preserve">happened </w:t>
      </w:r>
      <w:r w:rsidRPr="00D5421C">
        <w:t>in history</w:t>
      </w:r>
      <w:r>
        <w:t>.</w:t>
      </w:r>
      <w:r w:rsidRPr="00D5421C">
        <w:t xml:space="preserve"> I do not know why we would suddenly think </w:t>
      </w:r>
      <w:r>
        <w:t xml:space="preserve">that </w:t>
      </w:r>
      <w:r w:rsidRPr="00D5421C">
        <w:t>it would</w:t>
      </w:r>
      <w:r>
        <w:t xml:space="preserve"> happen</w:t>
      </w:r>
      <w:r w:rsidRPr="00D5421C">
        <w:t xml:space="preserve"> now in the digital sphere.</w:t>
      </w:r>
      <w:r w:rsidRPr="00A1171F">
        <w:t xml:space="preserve"> I think </w:t>
      </w:r>
      <w:r>
        <w:t xml:space="preserve">that </w:t>
      </w:r>
      <w:r w:rsidRPr="00A1171F">
        <w:t>there is an element of control</w:t>
      </w:r>
      <w:r>
        <w:t>, and</w:t>
      </w:r>
      <w:r w:rsidRPr="00A1171F">
        <w:t xml:space="preserve"> quite right</w:t>
      </w:r>
      <w:r>
        <w:t>, too.</w:t>
      </w:r>
    </w:p>
    <w:p w:rsidR="004B7DB0" w:rsidP="004B7DB0">
      <w:pPr>
        <w:pStyle w:val="Question"/>
      </w:pPr>
      <w:r w:rsidRPr="00A1171F">
        <w:rPr>
          <w:b/>
        </w:rPr>
        <w:t>Lord Stern of Brentford:</w:t>
      </w:r>
      <w:r>
        <w:t xml:space="preserve"> M</w:t>
      </w:r>
      <w:r w:rsidRPr="00A1171F">
        <w:t xml:space="preserve">y question is about the relationship between banks and customers in supervision and having somebody you know to ring up </w:t>
      </w:r>
      <w:r>
        <w:t>if</w:t>
      </w:r>
      <w:r w:rsidRPr="00A1171F">
        <w:t xml:space="preserve"> something goes wrong, as it does from time to time</w:t>
      </w:r>
      <w:r>
        <w:t>. O</w:t>
      </w:r>
      <w:r w:rsidRPr="002C17B7">
        <w:t xml:space="preserve">f course, as a consumer you get </w:t>
      </w:r>
      <w:r>
        <w:t>a</w:t>
      </w:r>
      <w:r w:rsidRPr="002C17B7">
        <w:t xml:space="preserve"> benefit and the bank gets the benefit of getting to know you a bit and can make a judgment about you </w:t>
      </w:r>
      <w:r>
        <w:t xml:space="preserve">without </w:t>
      </w:r>
      <w:r w:rsidRPr="002C17B7">
        <w:t>the statistics o</w:t>
      </w:r>
      <w:r>
        <w:t>r relying</w:t>
      </w:r>
      <w:r w:rsidRPr="002C17B7">
        <w:t xml:space="preserve"> on the numbers</w:t>
      </w:r>
      <w:r>
        <w:t>:</w:t>
      </w:r>
      <w:r w:rsidRPr="002C17B7">
        <w:t xml:space="preserve"> </w:t>
      </w:r>
      <w:r>
        <w:t xml:space="preserve">it </w:t>
      </w:r>
      <w:r w:rsidRPr="002C17B7">
        <w:t>look</w:t>
      </w:r>
      <w:r>
        <w:t>s</w:t>
      </w:r>
      <w:r w:rsidRPr="002C17B7">
        <w:t xml:space="preserve"> you in the eye.</w:t>
      </w:r>
      <w:r>
        <w:t xml:space="preserve"> </w:t>
      </w:r>
      <w:r w:rsidRPr="002C17B7">
        <w:t xml:space="preserve">A </w:t>
      </w:r>
      <w:r>
        <w:t xml:space="preserve">CBDC </w:t>
      </w:r>
      <w:r w:rsidRPr="002C17B7">
        <w:t>could</w:t>
      </w:r>
      <w:r>
        <w:t xml:space="preserve"> not</w:t>
      </w:r>
      <w:r w:rsidRPr="002C17B7">
        <w:t xml:space="preserve"> do that very easily. Is there a risk that</w:t>
      </w:r>
      <w:r>
        <w:t>, if</w:t>
      </w:r>
      <w:r w:rsidRPr="002C17B7">
        <w:t xml:space="preserve"> they go about</w:t>
      </w:r>
      <w:r>
        <w:t xml:space="preserve"> monitoring</w:t>
      </w:r>
      <w:r w:rsidRPr="002C17B7">
        <w:t xml:space="preserve"> money</w:t>
      </w:r>
      <w:r>
        <w:t xml:space="preserve"> </w:t>
      </w:r>
      <w:r w:rsidRPr="002C17B7">
        <w:t>laundering and so on</w:t>
      </w:r>
      <w:r>
        <w:t>,</w:t>
      </w:r>
      <w:r w:rsidRPr="002C17B7">
        <w:t xml:space="preserve"> they end up</w:t>
      </w:r>
      <w:r>
        <w:t xml:space="preserve"> being</w:t>
      </w:r>
      <w:r w:rsidRPr="002C17B7">
        <w:t>, as it were, overly</w:t>
      </w:r>
      <w:r>
        <w:t xml:space="preserve"> </w:t>
      </w:r>
      <w:r w:rsidRPr="002C17B7">
        <w:t>mechanical with too much information about who you are</w:t>
      </w:r>
      <w:r w:rsidRPr="00397D1E">
        <w:t xml:space="preserve">, essentially damaging your privacy </w:t>
      </w:r>
      <w:r>
        <w:t>and the</w:t>
      </w:r>
      <w:r w:rsidRPr="00397D1E">
        <w:t xml:space="preserve"> relationship</w:t>
      </w:r>
      <w:r>
        <w:t xml:space="preserve"> you have</w:t>
      </w:r>
      <w:r w:rsidRPr="00397D1E">
        <w:t xml:space="preserve"> with the bank</w:t>
      </w:r>
      <w:r>
        <w:t xml:space="preserve">, and not </w:t>
      </w:r>
      <w:r w:rsidRPr="00397D1E">
        <w:t>necessarily</w:t>
      </w:r>
      <w:r>
        <w:t xml:space="preserve"> being very good </w:t>
      </w:r>
      <w:r w:rsidRPr="00397D1E">
        <w:t>at doing supervision and</w:t>
      </w:r>
      <w:r>
        <w:t xml:space="preserve"> monitoring for</w:t>
      </w:r>
      <w:r w:rsidRPr="00397D1E">
        <w:t xml:space="preserve"> money</w:t>
      </w:r>
      <w:r>
        <w:t xml:space="preserve"> </w:t>
      </w:r>
      <w:r w:rsidRPr="00397D1E">
        <w:t>laundering</w:t>
      </w:r>
      <w:r>
        <w:t>?</w:t>
      </w:r>
      <w:r w:rsidRPr="00397D1E">
        <w:t xml:space="preserve"> </w:t>
      </w:r>
      <w:r>
        <w:t>W</w:t>
      </w:r>
      <w:r w:rsidRPr="00397D1E">
        <w:t>ould you regard that as a problem?</w:t>
      </w:r>
      <w:r>
        <w:t xml:space="preserve"> </w:t>
      </w:r>
    </w:p>
    <w:p w:rsidR="004B7DB0" w:rsidP="004B7DB0">
      <w:pPr>
        <w:pStyle w:val="QuestionCont"/>
      </w:pPr>
      <w:r w:rsidRPr="00397D1E">
        <w:t xml:space="preserve">I should say for transparency that I joined </w:t>
      </w:r>
      <w:r>
        <w:t xml:space="preserve">Midland Bank </w:t>
      </w:r>
      <w:r w:rsidRPr="00397D1E">
        <w:t xml:space="preserve">as a student in 1964 and </w:t>
      </w:r>
      <w:r>
        <w:t xml:space="preserve">that </w:t>
      </w:r>
      <w:r w:rsidRPr="00397D1E">
        <w:t>I</w:t>
      </w:r>
      <w:r>
        <w:t xml:space="preserve"> am</w:t>
      </w:r>
      <w:r w:rsidRPr="00397D1E">
        <w:t xml:space="preserve"> still with HSBC</w:t>
      </w:r>
      <w:r>
        <w:t>. T</w:t>
      </w:r>
      <w:r w:rsidRPr="00397D1E">
        <w:t>hroughout tha</w:t>
      </w:r>
      <w:r>
        <w:t>t period, but less so in the p</w:t>
      </w:r>
      <w:r w:rsidRPr="00397D1E">
        <w:t>ast few years</w:t>
      </w:r>
      <w:r>
        <w:t>, I have</w:t>
      </w:r>
      <w:r w:rsidRPr="00397D1E">
        <w:t xml:space="preserve"> known who my bank manager </w:t>
      </w:r>
      <w:r>
        <w:t>is</w:t>
      </w:r>
      <w:r w:rsidRPr="00397D1E">
        <w:t xml:space="preserve"> and he or she</w:t>
      </w:r>
      <w:r>
        <w:t xml:space="preserve"> has known</w:t>
      </w:r>
      <w:r w:rsidRPr="00397D1E">
        <w:t xml:space="preserve"> who I </w:t>
      </w:r>
      <w:r>
        <w:t>am</w:t>
      </w:r>
      <w:r w:rsidRPr="00397D1E">
        <w:t xml:space="preserve">. It is hard to see how a </w:t>
      </w:r>
      <w:r>
        <w:t xml:space="preserve">CBDC could bring </w:t>
      </w:r>
      <w:r w:rsidRPr="00397D1E">
        <w:t xml:space="preserve">the advantages of that relationship </w:t>
      </w:r>
      <w:r>
        <w:t xml:space="preserve">and cover </w:t>
      </w:r>
      <w:r w:rsidRPr="00F42262">
        <w:t>money</w:t>
      </w:r>
      <w:r>
        <w:t xml:space="preserve"> </w:t>
      </w:r>
      <w:r w:rsidRPr="00F42262">
        <w:t>laundering activit</w:t>
      </w:r>
      <w:r>
        <w:t>ies</w:t>
      </w:r>
      <w:r w:rsidRPr="00F42262">
        <w:t>.</w:t>
      </w:r>
      <w:r>
        <w:t xml:space="preserve"> </w:t>
      </w:r>
    </w:p>
    <w:p w:rsidR="004B7DB0" w:rsidP="004B7DB0">
      <w:pPr>
        <w:pStyle w:val="Answer"/>
      </w:pPr>
      <w:r w:rsidRPr="00F42262">
        <w:rPr>
          <w:b/>
          <w:i/>
        </w:rPr>
        <w:t>Natasha de Teran:</w:t>
      </w:r>
      <w:r>
        <w:t xml:space="preserve"> </w:t>
      </w:r>
      <w:r w:rsidRPr="00F42262">
        <w:t>On the money</w:t>
      </w:r>
      <w:r>
        <w:t xml:space="preserve"> </w:t>
      </w:r>
      <w:r w:rsidRPr="00F42262">
        <w:t>laundering</w:t>
      </w:r>
      <w:r>
        <w:t xml:space="preserve"> side</w:t>
      </w:r>
      <w:r w:rsidRPr="00F42262">
        <w:t>, any form of digital payment or electronic movement of money w</w:t>
      </w:r>
      <w:r>
        <w:t xml:space="preserve">ill </w:t>
      </w:r>
      <w:r w:rsidRPr="00F42262">
        <w:t xml:space="preserve">go through a </w:t>
      </w:r>
      <w:r w:rsidR="00442C79">
        <w:t xml:space="preserve">compliance screening </w:t>
      </w:r>
      <w:r w:rsidRPr="00F42262">
        <w:t>process</w:t>
      </w:r>
      <w:r>
        <w:t>,</w:t>
      </w:r>
      <w:r w:rsidRPr="00F42262">
        <w:t xml:space="preserve"> I do not think that the</w:t>
      </w:r>
      <w:r>
        <w:t xml:space="preserve"> CBDC</w:t>
      </w:r>
      <w:r w:rsidRPr="00F42262">
        <w:t xml:space="preserve"> </w:t>
      </w:r>
      <w:r w:rsidR="00442C79">
        <w:t xml:space="preserve">payment </w:t>
      </w:r>
      <w:r w:rsidRPr="00F42262">
        <w:t xml:space="preserve">process, as opposed to any other form of </w:t>
      </w:r>
      <w:r w:rsidR="00442C79">
        <w:t>payment</w:t>
      </w:r>
      <w:r w:rsidRPr="00F42262" w:rsidR="00442C79">
        <w:t xml:space="preserve"> </w:t>
      </w:r>
      <w:r w:rsidRPr="00F42262">
        <w:t>process</w:t>
      </w:r>
      <w:r>
        <w:t>,</w:t>
      </w:r>
      <w:r w:rsidRPr="00F42262">
        <w:t xml:space="preserve"> would make that difficult. The arrival of a </w:t>
      </w:r>
      <w:r>
        <w:t>CBDC</w:t>
      </w:r>
      <w:r w:rsidRPr="00F42262">
        <w:t xml:space="preserve"> and the related digital</w:t>
      </w:r>
      <w:r>
        <w:t xml:space="preserve"> ID </w:t>
      </w:r>
      <w:r w:rsidRPr="00F42262">
        <w:t>arrangement</w:t>
      </w:r>
      <w:r>
        <w:t>s</w:t>
      </w:r>
      <w:r w:rsidRPr="00F42262">
        <w:t xml:space="preserve"> needed to support it might </w:t>
      </w:r>
      <w:r w:rsidR="00442C79">
        <w:t xml:space="preserve">even </w:t>
      </w:r>
      <w:r w:rsidRPr="00F42262">
        <w:t>make in</w:t>
      </w:r>
      <w:r>
        <w:noBreakHyphen/>
      </w:r>
      <w:r w:rsidRPr="00F42262">
        <w:t xml:space="preserve">country </w:t>
      </w:r>
      <w:r w:rsidR="00442C79">
        <w:t xml:space="preserve">screening </w:t>
      </w:r>
      <w:r w:rsidRPr="00F42262">
        <w:t>process</w:t>
      </w:r>
      <w:r>
        <w:t xml:space="preserve">es </w:t>
      </w:r>
      <w:r w:rsidRPr="00F42262">
        <w:t>easier</w:t>
      </w:r>
      <w:r>
        <w:t>,</w:t>
      </w:r>
      <w:r w:rsidRPr="00F42262">
        <w:t xml:space="preserve"> because there will be a new agreed form</w:t>
      </w:r>
      <w:r w:rsidRPr="009A58B4">
        <w:t xml:space="preserve"> of identity</w:t>
      </w:r>
      <w:r>
        <w:t>,</w:t>
      </w:r>
      <w:r w:rsidRPr="009A58B4">
        <w:t xml:space="preserve"> which is not </w:t>
      </w:r>
      <w:r w:rsidR="00442C79">
        <w:t>in place</w:t>
      </w:r>
      <w:r w:rsidRPr="009A58B4" w:rsidR="00442C79">
        <w:t xml:space="preserve"> </w:t>
      </w:r>
      <w:r w:rsidRPr="009A58B4">
        <w:t xml:space="preserve">today. </w:t>
      </w:r>
    </w:p>
    <w:p w:rsidR="004B7DB0" w:rsidRPr="009A58B4" w:rsidP="004B7DB0">
      <w:pPr>
        <w:pStyle w:val="Answer"/>
      </w:pPr>
      <w:r w:rsidRPr="009A58B4">
        <w:t>It</w:t>
      </w:r>
      <w:r>
        <w:t xml:space="preserve"> </w:t>
      </w:r>
      <w:r w:rsidRPr="009A58B4">
        <w:t>is more complicated when we get into the cross</w:t>
      </w:r>
      <w:r>
        <w:t>-</w:t>
      </w:r>
      <w:r w:rsidRPr="009A58B4">
        <w:t>border arena</w:t>
      </w:r>
      <w:r>
        <w:t>,</w:t>
      </w:r>
      <w:r w:rsidRPr="009A58B4">
        <w:t xml:space="preserve"> because we might trust</w:t>
      </w:r>
      <w:r w:rsidR="00BC37A9">
        <w:t xml:space="preserve"> say,</w:t>
      </w:r>
      <w:r w:rsidRPr="009A58B4">
        <w:t xml:space="preserve"> America's for</w:t>
      </w:r>
      <w:r>
        <w:t>m of</w:t>
      </w:r>
      <w:r w:rsidRPr="009A58B4">
        <w:t xml:space="preserve"> digital ID</w:t>
      </w:r>
      <w:r w:rsidR="00BC37A9">
        <w:t>,</w:t>
      </w:r>
      <w:r w:rsidRPr="009A58B4">
        <w:t xml:space="preserve"> but we might not trust somebody else</w:t>
      </w:r>
      <w:r>
        <w:t>’s,</w:t>
      </w:r>
      <w:r w:rsidRPr="009A58B4">
        <w:t xml:space="preserve"> so banks </w:t>
      </w:r>
      <w:r>
        <w:t xml:space="preserve">such as </w:t>
      </w:r>
      <w:r w:rsidRPr="009A58B4">
        <w:t>Mr</w:t>
      </w:r>
      <w:r>
        <w:t> E</w:t>
      </w:r>
      <w:r w:rsidRPr="009A58B4">
        <w:t>lhedery</w:t>
      </w:r>
      <w:r>
        <w:t>’s</w:t>
      </w:r>
      <w:r w:rsidRPr="009A58B4">
        <w:t xml:space="preserve"> will have problems in dealing with countries whose IDs they do not support.</w:t>
      </w:r>
    </w:p>
    <w:p w:rsidR="004B7DB0" w:rsidP="004B7DB0">
      <w:pPr>
        <w:pStyle w:val="Answer"/>
      </w:pPr>
      <w:r>
        <w:t>I</w:t>
      </w:r>
      <w:r w:rsidRPr="00C66F90">
        <w:t>t is simply a reality that customer engagement is more difficult</w:t>
      </w:r>
      <w:r w:rsidRPr="007030D4">
        <w:t xml:space="preserve"> </w:t>
      </w:r>
      <w:r w:rsidRPr="00C66F90">
        <w:t>in the digital sphere</w:t>
      </w:r>
      <w:r>
        <w:t>, but</w:t>
      </w:r>
      <w:r w:rsidRPr="00C66F90">
        <w:t xml:space="preserve"> there will be people behind the wallet providers just as there are people behind our digital banks. I </w:t>
      </w:r>
      <w:r w:rsidR="00BC37A9">
        <w:t>presume that</w:t>
      </w:r>
      <w:r w:rsidRPr="00C66F90">
        <w:t xml:space="preserve"> the </w:t>
      </w:r>
      <w:r>
        <w:t>CBDC</w:t>
      </w:r>
      <w:r w:rsidRPr="00C66F90">
        <w:t xml:space="preserve"> rulebook put forward by the </w:t>
      </w:r>
      <w:r w:rsidR="00BC37A9">
        <w:t>B</w:t>
      </w:r>
      <w:r w:rsidRPr="00C66F90" w:rsidR="00BC37A9">
        <w:t>ank</w:t>
      </w:r>
      <w:r w:rsidRPr="00C66F90">
        <w:t xml:space="preserve">, if </w:t>
      </w:r>
      <w:r w:rsidR="00BC37A9">
        <w:t>the Banks</w:t>
      </w:r>
      <w:r w:rsidRPr="00C66F90" w:rsidR="00BC37A9">
        <w:t xml:space="preserve"> </w:t>
      </w:r>
      <w:r w:rsidRPr="00C66F90">
        <w:t xml:space="preserve">proceeds down </w:t>
      </w:r>
      <w:r w:rsidR="00BC37A9">
        <w:t xml:space="preserve">that </w:t>
      </w:r>
      <w:r>
        <w:t>path</w:t>
      </w:r>
      <w:r w:rsidRPr="00C66F90">
        <w:t xml:space="preserve">, </w:t>
      </w:r>
      <w:r w:rsidR="00BC37A9">
        <w:t>would</w:t>
      </w:r>
      <w:r w:rsidRPr="00C66F90" w:rsidR="00BC37A9">
        <w:t xml:space="preserve"> </w:t>
      </w:r>
      <w:r w:rsidRPr="00C66F90">
        <w:t>ensure that there are arrangements to make sure that consumers can have that contact.</w:t>
      </w:r>
    </w:p>
    <w:p w:rsidR="004B7DB0" w:rsidP="004B7DB0">
      <w:pPr>
        <w:pStyle w:val="Answer"/>
      </w:pPr>
      <w:r w:rsidRPr="00C66F90">
        <w:rPr>
          <w:b/>
          <w:i/>
        </w:rPr>
        <w:t>Georges Elhedery:</w:t>
      </w:r>
      <w:r>
        <w:t xml:space="preserve"> </w:t>
      </w:r>
      <w:r w:rsidRPr="00C66F90">
        <w:t xml:space="preserve">I welcome </w:t>
      </w:r>
      <w:r>
        <w:t>Ms de Teran’s</w:t>
      </w:r>
      <w:r w:rsidRPr="00C66F90">
        <w:t xml:space="preserve"> point</w:t>
      </w:r>
      <w:r>
        <w:t>.</w:t>
      </w:r>
      <w:r w:rsidRPr="00C66F90">
        <w:t xml:space="preserve"> </w:t>
      </w:r>
      <w:r>
        <w:t>T</w:t>
      </w:r>
      <w:r w:rsidRPr="00C66F90">
        <w:t xml:space="preserve">wo models have been envisaged for </w:t>
      </w:r>
      <w:r>
        <w:t xml:space="preserve">CBDCs: the </w:t>
      </w:r>
      <w:r w:rsidRPr="00C66F90">
        <w:t>so-called direct model and the so</w:t>
      </w:r>
      <w:r>
        <w:t>-</w:t>
      </w:r>
      <w:r w:rsidRPr="00C66F90">
        <w:t xml:space="preserve">called indirect model. </w:t>
      </w:r>
    </w:p>
    <w:p w:rsidR="004B7DB0" w:rsidP="004B7DB0">
      <w:pPr>
        <w:pStyle w:val="Answer"/>
      </w:pPr>
      <w:r w:rsidRPr="00C66F90">
        <w:t xml:space="preserve">The direct model would assume that customers have a direct bank account at the central bank and </w:t>
      </w:r>
      <w:r>
        <w:t xml:space="preserve">that </w:t>
      </w:r>
      <w:r w:rsidRPr="00C66F90">
        <w:t xml:space="preserve">the central bank manages the account of anyone who </w:t>
      </w:r>
      <w:r>
        <w:t>is</w:t>
      </w:r>
      <w:r w:rsidRPr="00C66F90">
        <w:t xml:space="preserve"> using the currency</w:t>
      </w:r>
      <w:r>
        <w:t xml:space="preserve">. To </w:t>
      </w:r>
      <w:r w:rsidRPr="00C66F90">
        <w:t>date, no central bank</w:t>
      </w:r>
      <w:r>
        <w:rPr>
          <w:rStyle w:val="FootnoteReference"/>
        </w:rPr>
        <w:footnoteReference w:id="2"/>
      </w:r>
      <w:r w:rsidRPr="00C66F90">
        <w:t xml:space="preserve"> or think</w:t>
      </w:r>
      <w:r>
        <w:t xml:space="preserve"> </w:t>
      </w:r>
      <w:r w:rsidRPr="00C66F90">
        <w:t xml:space="preserve">tank has recommended that model as being a viable </w:t>
      </w:r>
      <w:r>
        <w:t xml:space="preserve">one. </w:t>
      </w:r>
    </w:p>
    <w:p w:rsidR="004B7DB0" w:rsidP="004B7DB0">
      <w:pPr>
        <w:pStyle w:val="Answer"/>
      </w:pPr>
      <w:r>
        <w:t>T</w:t>
      </w:r>
      <w:r w:rsidRPr="00C66F90">
        <w:t xml:space="preserve">he indirect model assumes that the central bank delegates to </w:t>
      </w:r>
      <w:r>
        <w:t>regulated</w:t>
      </w:r>
      <w:r w:rsidRPr="00C66F90">
        <w:t xml:space="preserve"> financial institutions </w:t>
      </w:r>
      <w:r>
        <w:t xml:space="preserve">the responsibility </w:t>
      </w:r>
      <w:r w:rsidRPr="00C66F90">
        <w:t>to perform appropriate customer due diligenc</w:t>
      </w:r>
      <w:r>
        <w:t>e and</w:t>
      </w:r>
      <w:r w:rsidRPr="00C66F90">
        <w:t xml:space="preserve"> </w:t>
      </w:r>
      <w:r>
        <w:t xml:space="preserve">KYC </w:t>
      </w:r>
      <w:r w:rsidRPr="00C66F90">
        <w:t xml:space="preserve">considerations. </w:t>
      </w:r>
      <w:r>
        <w:t>That f</w:t>
      </w:r>
      <w:r w:rsidRPr="00C66F90">
        <w:t>inancial institution then operate</w:t>
      </w:r>
      <w:r>
        <w:t>s</w:t>
      </w:r>
      <w:r w:rsidRPr="00C66F90">
        <w:t xml:space="preserve"> </w:t>
      </w:r>
      <w:r w:rsidRPr="00C66F90">
        <w:t>and maintain</w:t>
      </w:r>
      <w:r>
        <w:t>s</w:t>
      </w:r>
      <w:r w:rsidRPr="00C66F90">
        <w:t xml:space="preserve"> the account for the customer</w:t>
      </w:r>
      <w:r>
        <w:t>,</w:t>
      </w:r>
      <w:r w:rsidRPr="00C66F90">
        <w:t xml:space="preserve"> but ensure</w:t>
      </w:r>
      <w:r>
        <w:t>s</w:t>
      </w:r>
      <w:r w:rsidRPr="00C66F90">
        <w:t xml:space="preserve"> that 100%</w:t>
      </w:r>
      <w:r w:rsidRPr="006A67AA">
        <w:t xml:space="preserve"> of the proceeds of that account are deposited with the central bank to reflect the fact that this is central bank money that the customer o</w:t>
      </w:r>
      <w:r>
        <w:t xml:space="preserve">wns </w:t>
      </w:r>
      <w:r w:rsidRPr="006A67AA">
        <w:t xml:space="preserve">in their account. </w:t>
      </w:r>
    </w:p>
    <w:p w:rsidR="004B7DB0" w:rsidP="004B7DB0">
      <w:pPr>
        <w:pStyle w:val="Answer"/>
      </w:pPr>
      <w:r w:rsidRPr="006A67AA">
        <w:t>In that way</w:t>
      </w:r>
      <w:r>
        <w:t>,</w:t>
      </w:r>
      <w:r w:rsidRPr="009057FB">
        <w:t xml:space="preserve"> one can leverage the current financial institution</w:t>
      </w:r>
      <w:r>
        <w:t>’s</w:t>
      </w:r>
      <w:r w:rsidRPr="009057FB">
        <w:t xml:space="preserve"> capability to perform all necessary compliance che</w:t>
      </w:r>
      <w:r>
        <w:t>cks</w:t>
      </w:r>
      <w:r w:rsidRPr="009057FB">
        <w:t xml:space="preserve"> on individuals, including</w:t>
      </w:r>
      <w:r>
        <w:t xml:space="preserve"> KYC—know your customer—as you, Lord Stern, said. Managers can sit</w:t>
      </w:r>
      <w:r w:rsidRPr="009057FB">
        <w:t xml:space="preserve"> in front of their client and look them in the eye</w:t>
      </w:r>
      <w:r>
        <w:t>—they</w:t>
      </w:r>
      <w:r w:rsidRPr="009057FB">
        <w:t xml:space="preserve"> get to know each other</w:t>
      </w:r>
      <w:r>
        <w:t xml:space="preserve">—and perform </w:t>
      </w:r>
      <w:r w:rsidRPr="009057FB">
        <w:t>all</w:t>
      </w:r>
      <w:r>
        <w:t xml:space="preserve"> </w:t>
      </w:r>
      <w:r w:rsidRPr="009057FB">
        <w:t>sorts of che</w:t>
      </w:r>
      <w:r>
        <w:t>ck</w:t>
      </w:r>
      <w:r w:rsidRPr="009057FB">
        <w:t xml:space="preserve">s </w:t>
      </w:r>
      <w:r>
        <w:t xml:space="preserve">on </w:t>
      </w:r>
      <w:r w:rsidRPr="009057FB">
        <w:t>the activity, the source of wealth</w:t>
      </w:r>
      <w:r w:rsidRPr="00A11612">
        <w:t>, the utilisation of the funds</w:t>
      </w:r>
      <w:r>
        <w:t>,</w:t>
      </w:r>
      <w:r w:rsidRPr="00A11612">
        <w:t xml:space="preserve"> et</w:t>
      </w:r>
      <w:r>
        <w:t xml:space="preserve"> cetera, </w:t>
      </w:r>
      <w:r w:rsidRPr="00A11612">
        <w:t>to be able to confirm at all times during the relationship that</w:t>
      </w:r>
      <w:r>
        <w:t xml:space="preserve"> the customer is performing</w:t>
      </w:r>
      <w:r w:rsidRPr="00A11612">
        <w:t xml:space="preserve"> a legitimate activity.</w:t>
      </w:r>
    </w:p>
    <w:p w:rsidR="004B7DB0" w:rsidP="004B7DB0">
      <w:pPr>
        <w:pStyle w:val="Question"/>
      </w:pPr>
      <w:r w:rsidRPr="00A11612">
        <w:rPr>
          <w:b/>
        </w:rPr>
        <w:t>Lord Skidelsky:</w:t>
      </w:r>
      <w:r>
        <w:t xml:space="preserve"> </w:t>
      </w:r>
      <w:r w:rsidRPr="00A11612">
        <w:t xml:space="preserve">I want to ask how the introduction of </w:t>
      </w:r>
      <w:r>
        <w:t xml:space="preserve">CBDCs </w:t>
      </w:r>
      <w:r w:rsidRPr="00A11612">
        <w:t>changes the relationship between the financial sector and central banks</w:t>
      </w:r>
      <w:r>
        <w:t>.</w:t>
      </w:r>
      <w:r w:rsidRPr="00A11612">
        <w:t xml:space="preserve"> </w:t>
      </w:r>
      <w:r>
        <w:t>W</w:t>
      </w:r>
      <w:r w:rsidRPr="00A11612">
        <w:t xml:space="preserve">e have just heard about the difference between </w:t>
      </w:r>
      <w:r>
        <w:t>a</w:t>
      </w:r>
      <w:r w:rsidRPr="00A11612">
        <w:t xml:space="preserve"> direct system and an indirect system. In the direct system customer</w:t>
      </w:r>
      <w:r>
        <w:t>s</w:t>
      </w:r>
      <w:r w:rsidRPr="00A11612">
        <w:t xml:space="preserve"> have accounts with the central bank. If that direct system was adopted</w:t>
      </w:r>
      <w:r>
        <w:t>,</w:t>
      </w:r>
      <w:r w:rsidRPr="00A11612">
        <w:t xml:space="preserve"> would it not run the risk of setting up competition between the commercial banks and the central bank</w:t>
      </w:r>
      <w:r>
        <w:t>? D</w:t>
      </w:r>
      <w:r w:rsidRPr="00A11612">
        <w:t xml:space="preserve">o I infer that you would not be in favour of that </w:t>
      </w:r>
      <w:r>
        <w:t xml:space="preserve">and would prefer </w:t>
      </w:r>
      <w:r w:rsidRPr="00A11612">
        <w:t xml:space="preserve">a structure of delegation in which the central bank simply regulates </w:t>
      </w:r>
      <w:r>
        <w:t xml:space="preserve">financial </w:t>
      </w:r>
      <w:r w:rsidRPr="00A11612">
        <w:t>entities</w:t>
      </w:r>
      <w:r>
        <w:t>?</w:t>
      </w:r>
    </w:p>
    <w:p w:rsidR="004B7DB0" w:rsidP="004B7DB0">
      <w:pPr>
        <w:pStyle w:val="Answer"/>
      </w:pPr>
      <w:r w:rsidRPr="00A11612">
        <w:rPr>
          <w:b/>
          <w:i/>
        </w:rPr>
        <w:t>Georges Elhedery:</w:t>
      </w:r>
      <w:r>
        <w:t xml:space="preserve"> Y</w:t>
      </w:r>
      <w:r w:rsidRPr="00A00817">
        <w:t xml:space="preserve">es, that is correct. We have already recommended that the indirect mechanism is the more appropriate one and that the direct mechanism would be putting competition between </w:t>
      </w:r>
      <w:r>
        <w:t xml:space="preserve">the </w:t>
      </w:r>
      <w:r w:rsidRPr="00A00817">
        <w:t>central bank and the regulated institution</w:t>
      </w:r>
      <w:r>
        <w:t>s</w:t>
      </w:r>
      <w:r w:rsidRPr="00A00817">
        <w:t xml:space="preserve"> </w:t>
      </w:r>
      <w:r>
        <w:t xml:space="preserve">that </w:t>
      </w:r>
      <w:r w:rsidRPr="00A00817">
        <w:t>would not be constructive and would run the risk of</w:t>
      </w:r>
      <w:r>
        <w:t xml:space="preserve"> monetary</w:t>
      </w:r>
      <w:r w:rsidRPr="00A00817">
        <w:t xml:space="preserve"> destabilis</w:t>
      </w:r>
      <w:r>
        <w:t>ation.</w:t>
      </w:r>
      <w:r w:rsidRPr="00A00817">
        <w:t xml:space="preserve"> </w:t>
      </w:r>
      <w:r>
        <w:t>I</w:t>
      </w:r>
      <w:r w:rsidRPr="00A00817">
        <w:t>t is</w:t>
      </w:r>
      <w:r>
        <w:t xml:space="preserve"> also</w:t>
      </w:r>
      <w:r w:rsidRPr="00A00817">
        <w:t xml:space="preserve"> our understanding that all the central banks with whom we have engagement</w:t>
      </w:r>
      <w:r>
        <w:t xml:space="preserve">, </w:t>
      </w:r>
      <w:r w:rsidRPr="00A00817">
        <w:t>certainly the Bank of England</w:t>
      </w:r>
      <w:r>
        <w:t>,</w:t>
      </w:r>
      <w:r w:rsidRPr="00A00817">
        <w:t xml:space="preserve"> favour the indirect system to avoid exactly that risk.</w:t>
      </w:r>
    </w:p>
    <w:p w:rsidR="004B7DB0" w:rsidP="004B7DB0">
      <w:pPr>
        <w:pStyle w:val="Remark"/>
      </w:pPr>
      <w:r w:rsidRPr="00A00817">
        <w:rPr>
          <w:b/>
        </w:rPr>
        <w:t>Lord Skidelsky:</w:t>
      </w:r>
      <w:r>
        <w:t xml:space="preserve"> Natasha, do you have a view on that?</w:t>
      </w:r>
    </w:p>
    <w:p w:rsidR="004B7DB0" w:rsidP="004B7DB0">
      <w:pPr>
        <w:pStyle w:val="Answer"/>
      </w:pPr>
      <w:r w:rsidRPr="00A00817">
        <w:rPr>
          <w:b/>
          <w:i/>
        </w:rPr>
        <w:t>Natasha de Teran:</w:t>
      </w:r>
      <w:r>
        <w:t xml:space="preserve"> F</w:t>
      </w:r>
      <w:r w:rsidRPr="00CD5E0A">
        <w:t xml:space="preserve">rom the consumer standpoint, while agreeing with everything that Mr </w:t>
      </w:r>
      <w:r>
        <w:t>E</w:t>
      </w:r>
      <w:r w:rsidRPr="00CD5E0A">
        <w:t>lhedery said, choice</w:t>
      </w:r>
      <w:r>
        <w:t xml:space="preserve"> and competition are</w:t>
      </w:r>
      <w:r w:rsidRPr="00CD5E0A">
        <w:t xml:space="preserve"> critical</w:t>
      </w:r>
      <w:r>
        <w:t>,</w:t>
      </w:r>
      <w:r w:rsidRPr="00CD5E0A">
        <w:t xml:space="preserve"> </w:t>
      </w:r>
      <w:r w:rsidR="00960604">
        <w:t>plus</w:t>
      </w:r>
      <w:r w:rsidRPr="00CD5E0A" w:rsidR="00960604">
        <w:t xml:space="preserve"> </w:t>
      </w:r>
      <w:r w:rsidRPr="00CD5E0A">
        <w:t>there is</w:t>
      </w:r>
      <w:r>
        <w:t xml:space="preserve"> an element of</w:t>
      </w:r>
      <w:r w:rsidRPr="00CD5E0A">
        <w:t xml:space="preserve"> speed</w:t>
      </w:r>
      <w:r>
        <w:t>. A</w:t>
      </w:r>
      <w:r w:rsidRPr="00CD5E0A">
        <w:t>sking the Bank of England to do all this</w:t>
      </w:r>
      <w:r>
        <w:t>—</w:t>
      </w:r>
      <w:r w:rsidR="00BC37A9">
        <w:t xml:space="preserve">to </w:t>
      </w:r>
      <w:r w:rsidRPr="00CD5E0A">
        <w:t>provide us with the choice of wallets and all the ad</w:t>
      </w:r>
      <w:r>
        <w:t>d-ons</w:t>
      </w:r>
      <w:r w:rsidRPr="00CD5E0A">
        <w:t xml:space="preserve"> and so forth </w:t>
      </w:r>
      <w:r>
        <w:t xml:space="preserve">that </w:t>
      </w:r>
      <w:r w:rsidRPr="00CD5E0A">
        <w:t xml:space="preserve">you could possibly do with a </w:t>
      </w:r>
      <w:r w:rsidR="00BC37A9">
        <w:t>CBDC</w:t>
      </w:r>
      <w:r>
        <w:t>—</w:t>
      </w:r>
      <w:r w:rsidRPr="00CD5E0A">
        <w:t>would be a mistake</w:t>
      </w:r>
      <w:r w:rsidRPr="00976C79">
        <w:t>. It is important to have the private sector involved</w:t>
      </w:r>
      <w:r>
        <w:t>,</w:t>
      </w:r>
      <w:r w:rsidRPr="00976C79">
        <w:t xml:space="preserve"> not just the banks but technologists</w:t>
      </w:r>
      <w:r>
        <w:t xml:space="preserve">, </w:t>
      </w:r>
      <w:r w:rsidRPr="00976C79">
        <w:t>fintechs and other newcomers.</w:t>
      </w:r>
    </w:p>
    <w:p w:rsidR="004B7DB0" w:rsidP="004B7DB0">
      <w:pPr>
        <w:pStyle w:val="Remark"/>
      </w:pPr>
      <w:r w:rsidRPr="00976C79">
        <w:rPr>
          <w:b/>
        </w:rPr>
        <w:t>Lord Skidelsky:</w:t>
      </w:r>
      <w:r>
        <w:t xml:space="preserve"> </w:t>
      </w:r>
      <w:r w:rsidRPr="00976C79">
        <w:t xml:space="preserve">On the direct and indirect methods, central banks </w:t>
      </w:r>
      <w:r>
        <w:t xml:space="preserve">historically had </w:t>
      </w:r>
      <w:r w:rsidRPr="00976C79">
        <w:t xml:space="preserve">customers who were not just </w:t>
      </w:r>
      <w:r>
        <w:t>G</w:t>
      </w:r>
      <w:r w:rsidRPr="00976C79">
        <w:t xml:space="preserve">overnments; </w:t>
      </w:r>
      <w:r>
        <w:t>t</w:t>
      </w:r>
      <w:r w:rsidRPr="00976C79">
        <w:t xml:space="preserve">hey were set up as private institutions and there were depositors. No one proposes going back to a system </w:t>
      </w:r>
      <w:r w:rsidR="00F453A0">
        <w:t>like</w:t>
      </w:r>
      <w:r>
        <w:t xml:space="preserve"> </w:t>
      </w:r>
      <w:r w:rsidRPr="00976C79">
        <w:t>that.</w:t>
      </w:r>
    </w:p>
    <w:p w:rsidR="004B7DB0" w:rsidP="004B7DB0">
      <w:pPr>
        <w:pStyle w:val="Answer"/>
      </w:pPr>
      <w:r w:rsidRPr="00976C79">
        <w:rPr>
          <w:b/>
          <w:i/>
        </w:rPr>
        <w:t>Georges Elhedery:</w:t>
      </w:r>
      <w:r>
        <w:t xml:space="preserve"> </w:t>
      </w:r>
      <w:r w:rsidRPr="00976C79">
        <w:t>That is correct. We do not recommend going back to the past w</w:t>
      </w:r>
      <w:r>
        <w:t>ith</w:t>
      </w:r>
      <w:r w:rsidRPr="00976C79">
        <w:t xml:space="preserve"> customers having direct accounts with the central bank. I have to admit that even today for bank notes one would not go to the central bank</w:t>
      </w:r>
      <w:r w:rsidRPr="00143973">
        <w:t xml:space="preserve">; </w:t>
      </w:r>
      <w:r w:rsidR="00FA348A">
        <w:t>one</w:t>
      </w:r>
      <w:r w:rsidRPr="00143973">
        <w:t xml:space="preserve"> would go to a</w:t>
      </w:r>
      <w:r>
        <w:t xml:space="preserve">n ATM or </w:t>
      </w:r>
      <w:r w:rsidRPr="00143973">
        <w:t>bank cashier and ask the teller to deliver the bank notes, so there is an indirect mechanism even for the delivery of bank notes.</w:t>
      </w:r>
    </w:p>
    <w:p w:rsidR="004B7DB0" w:rsidP="004B7DB0">
      <w:pPr>
        <w:pStyle w:val="Question"/>
      </w:pPr>
      <w:r w:rsidRPr="00143973">
        <w:rPr>
          <w:b/>
        </w:rPr>
        <w:t>Lord Livingston of Parkhead:</w:t>
      </w:r>
      <w:r>
        <w:t xml:space="preserve"> That is a n</w:t>
      </w:r>
      <w:r w:rsidRPr="00143973">
        <w:t>ice segue into</w:t>
      </w:r>
      <w:r>
        <w:t xml:space="preserve"> </w:t>
      </w:r>
      <w:r w:rsidRPr="00143973">
        <w:t xml:space="preserve">a bit of future </w:t>
      </w:r>
      <w:r w:rsidRPr="00143973">
        <w:t xml:space="preserve">gazing. </w:t>
      </w:r>
      <w:r>
        <w:t>Natasha,</w:t>
      </w:r>
      <w:r w:rsidRPr="00143973">
        <w:t xml:space="preserve"> imagine 20 or 30 years from now</w:t>
      </w:r>
      <w:r>
        <w:t>. D</w:t>
      </w:r>
      <w:r w:rsidRPr="00143973">
        <w:t>o we have a central bank</w:t>
      </w:r>
      <w:r>
        <w:t xml:space="preserve"> d</w:t>
      </w:r>
      <w:r w:rsidRPr="00143973">
        <w:t>igital currency</w:t>
      </w:r>
      <w:r>
        <w:t>?</w:t>
      </w:r>
      <w:r w:rsidRPr="00143973">
        <w:t xml:space="preserve"> </w:t>
      </w:r>
      <w:r>
        <w:t>W</w:t>
      </w:r>
      <w:r w:rsidRPr="00143973">
        <w:t>hat should it look like</w:t>
      </w:r>
      <w:r>
        <w:t>?</w:t>
      </w:r>
      <w:r w:rsidRPr="00143973">
        <w:t xml:space="preserve"> I will </w:t>
      </w:r>
      <w:r>
        <w:t xml:space="preserve">put </w:t>
      </w:r>
      <w:r w:rsidRPr="00143973">
        <w:t>the same question</w:t>
      </w:r>
      <w:r>
        <w:t xml:space="preserve"> to Georges afterwards.</w:t>
      </w:r>
    </w:p>
    <w:p w:rsidR="004B7DB0" w:rsidP="004B7DB0">
      <w:pPr>
        <w:pStyle w:val="Answer"/>
      </w:pPr>
      <w:r w:rsidRPr="00143973">
        <w:rPr>
          <w:b/>
          <w:i/>
        </w:rPr>
        <w:t>Natasha de Teran:</w:t>
      </w:r>
      <w:r>
        <w:t xml:space="preserve"> I</w:t>
      </w:r>
      <w:r w:rsidRPr="00143973">
        <w:t>t is difficult to look two years into the future, let alone 20 years.</w:t>
      </w:r>
    </w:p>
    <w:p w:rsidR="004B7DB0" w:rsidP="004B7DB0">
      <w:pPr>
        <w:pStyle w:val="Remark"/>
      </w:pPr>
      <w:r w:rsidRPr="00143973">
        <w:rPr>
          <w:b/>
        </w:rPr>
        <w:t>Lord Livingston of Parkhead:</w:t>
      </w:r>
      <w:r>
        <w:t xml:space="preserve"> </w:t>
      </w:r>
      <w:r w:rsidRPr="00143973">
        <w:t>That is why we have expert witnesses</w:t>
      </w:r>
      <w:r>
        <w:t>.</w:t>
      </w:r>
    </w:p>
    <w:p w:rsidR="004B7DB0" w:rsidP="004B7DB0">
      <w:pPr>
        <w:pStyle w:val="Answer"/>
      </w:pPr>
      <w:r w:rsidRPr="00143973">
        <w:rPr>
          <w:b/>
          <w:i/>
        </w:rPr>
        <w:t>Natasha de Teran:</w:t>
      </w:r>
      <w:r>
        <w:t xml:space="preserve"> Let us presume </w:t>
      </w:r>
      <w:r w:rsidRPr="00143973">
        <w:t>that we all have central bank digital currencies</w:t>
      </w:r>
      <w:r>
        <w:t>.</w:t>
      </w:r>
      <w:r w:rsidRPr="00143973">
        <w:t xml:space="preserve"> One would hope that within 20 years different central bank digital currencies </w:t>
      </w:r>
      <w:r>
        <w:t xml:space="preserve">had </w:t>
      </w:r>
      <w:r w:rsidRPr="00143973">
        <w:t xml:space="preserve">found ways to work together </w:t>
      </w:r>
      <w:r>
        <w:t xml:space="preserve">to ease </w:t>
      </w:r>
      <w:r w:rsidRPr="00143973">
        <w:t>cross</w:t>
      </w:r>
      <w:r>
        <w:t>-</w:t>
      </w:r>
      <w:r w:rsidRPr="00143973">
        <w:t>border payments</w:t>
      </w:r>
      <w:r>
        <w:t>.</w:t>
      </w:r>
    </w:p>
    <w:p w:rsidR="004B7DB0" w:rsidP="004B7DB0">
      <w:pPr>
        <w:pStyle w:val="Answer"/>
      </w:pPr>
      <w:r w:rsidRPr="00143973">
        <w:t xml:space="preserve">I know that one of the issues </w:t>
      </w:r>
      <w:r>
        <w:t xml:space="preserve">that </w:t>
      </w:r>
      <w:r w:rsidRPr="00143973">
        <w:t>we want</w:t>
      </w:r>
      <w:r>
        <w:t>ed</w:t>
      </w:r>
      <w:r w:rsidRPr="00143973">
        <w:t xml:space="preserve"> to discuss today is the impact </w:t>
      </w:r>
      <w:r>
        <w:t xml:space="preserve">CBDCs </w:t>
      </w:r>
      <w:r w:rsidRPr="00143973">
        <w:t>could have on cross</w:t>
      </w:r>
      <w:r>
        <w:t>-</w:t>
      </w:r>
      <w:r w:rsidRPr="00143973">
        <w:t>border payments. Currencies are sovereign and payment systems are generally national</w:t>
      </w:r>
      <w:r>
        <w:t>.</w:t>
      </w:r>
      <w:r w:rsidRPr="00143973">
        <w:t xml:space="preserve"> </w:t>
      </w:r>
      <w:r>
        <w:t>W</w:t>
      </w:r>
      <w:r w:rsidRPr="00143973">
        <w:t>e</w:t>
      </w:r>
      <w:r>
        <w:t xml:space="preserve"> are</w:t>
      </w:r>
      <w:r w:rsidRPr="00143973">
        <w:t xml:space="preserve"> all looking at our own national systems and designing for the faults in our payment systems or perceived future faults. When all countries have their own</w:t>
      </w:r>
      <w:r>
        <w:t xml:space="preserve"> CBDC</w:t>
      </w:r>
      <w:r w:rsidRPr="00143973">
        <w:t>, if that is the way we go, they will not necessarily work any better th</w:t>
      </w:r>
      <w:r>
        <w:t>a</w:t>
      </w:r>
      <w:r w:rsidRPr="00143973">
        <w:t>n the current payment systems</w:t>
      </w:r>
      <w:r>
        <w:t>’</w:t>
      </w:r>
      <w:r w:rsidRPr="00143973">
        <w:t xml:space="preserve"> interface today. One would hope that 20 years into the future we </w:t>
      </w:r>
      <w:r>
        <w:t xml:space="preserve">had </w:t>
      </w:r>
      <w:r w:rsidRPr="00143973">
        <w:t>repaired those faults and cross</w:t>
      </w:r>
      <w:r>
        <w:noBreakHyphen/>
      </w:r>
      <w:r w:rsidRPr="00143973">
        <w:t xml:space="preserve">border transactions </w:t>
      </w:r>
      <w:r>
        <w:t xml:space="preserve">were </w:t>
      </w:r>
      <w:r w:rsidRPr="00143973">
        <w:t xml:space="preserve">an awful lot more seamless through central bank digital currencies, but I do not think </w:t>
      </w:r>
      <w:r>
        <w:t xml:space="preserve">that </w:t>
      </w:r>
      <w:r w:rsidRPr="00143973">
        <w:t xml:space="preserve">we should expect that at the outset. </w:t>
      </w:r>
    </w:p>
    <w:p w:rsidR="004B7DB0" w:rsidP="004B7DB0">
      <w:pPr>
        <w:pStyle w:val="Answer"/>
      </w:pPr>
      <w:r w:rsidRPr="00143973">
        <w:t xml:space="preserve">One might expect </w:t>
      </w:r>
      <w:r>
        <w:t xml:space="preserve">many </w:t>
      </w:r>
      <w:r w:rsidRPr="00143973">
        <w:t xml:space="preserve">new businesses </w:t>
      </w:r>
      <w:r w:rsidR="00BC37A9">
        <w:t xml:space="preserve">to have emerged </w:t>
      </w:r>
      <w:r w:rsidRPr="00143973">
        <w:t>and much smaller</w:t>
      </w:r>
      <w:r>
        <w:t xml:space="preserve">, </w:t>
      </w:r>
      <w:r w:rsidRPr="00143973">
        <w:t>lower</w:t>
      </w:r>
      <w:r>
        <w:t>-</w:t>
      </w:r>
      <w:r w:rsidRPr="00143973">
        <w:t xml:space="preserve">value payments </w:t>
      </w:r>
      <w:r w:rsidR="00BC37A9">
        <w:t>much more</w:t>
      </w:r>
      <w:r w:rsidRPr="00143973">
        <w:t xml:space="preserve"> frequently. These things could become much more possible using completely digitised</w:t>
      </w:r>
      <w:r>
        <w:t xml:space="preserve"> and lower</w:t>
      </w:r>
      <w:r>
        <w:noBreakHyphen/>
        <w:t>cost</w:t>
      </w:r>
      <w:r w:rsidRPr="00143973">
        <w:t xml:space="preserve"> payments.</w:t>
      </w:r>
    </w:p>
    <w:p w:rsidR="004B7DB0" w:rsidP="004B7DB0">
      <w:pPr>
        <w:pStyle w:val="Remark"/>
      </w:pPr>
      <w:r w:rsidRPr="00143973">
        <w:rPr>
          <w:b/>
        </w:rPr>
        <w:t>Lord Livingston of Parkhead:</w:t>
      </w:r>
      <w:r>
        <w:t xml:space="preserve"> </w:t>
      </w:r>
      <w:r w:rsidRPr="00143973">
        <w:t>I will come back to that.</w:t>
      </w:r>
      <w:r>
        <w:t xml:space="preserve"> Georges?</w:t>
      </w:r>
    </w:p>
    <w:p w:rsidR="004B7DB0" w:rsidP="004B7DB0">
      <w:pPr>
        <w:pStyle w:val="Answer"/>
      </w:pPr>
      <w:r w:rsidRPr="00143973">
        <w:rPr>
          <w:b/>
          <w:i/>
        </w:rPr>
        <w:t>Georges Elhedery:</w:t>
      </w:r>
      <w:r>
        <w:t xml:space="preserve"> B</w:t>
      </w:r>
      <w:r w:rsidRPr="00143973">
        <w:t xml:space="preserve">uilding on </w:t>
      </w:r>
      <w:r>
        <w:t xml:space="preserve">Ms de Teran’s point, </w:t>
      </w:r>
      <w:r w:rsidRPr="00BC4981">
        <w:t>tokenisation is the terminology we use where</w:t>
      </w:r>
      <w:r w:rsidR="00254637">
        <w:t>by</w:t>
      </w:r>
      <w:r w:rsidRPr="00BC4981">
        <w:t xml:space="preserve"> financial instruments </w:t>
      </w:r>
      <w:r>
        <w:t>are</w:t>
      </w:r>
      <w:r w:rsidRPr="00BC4981">
        <w:t xml:space="preserve"> put on the blockchain and are therefore distribut</w:t>
      </w:r>
      <w:r>
        <w:t>able</w:t>
      </w:r>
      <w:r w:rsidRPr="00BC4981">
        <w:t xml:space="preserve"> on </w:t>
      </w:r>
      <w:r>
        <w:t>it—</w:t>
      </w:r>
      <w:r w:rsidRPr="00BC4981">
        <w:t>but not only financial instruments</w:t>
      </w:r>
      <w:r>
        <w:t>. E</w:t>
      </w:r>
      <w:r w:rsidRPr="00BC4981">
        <w:t>ven art could be put on the blockchain</w:t>
      </w:r>
      <w:r>
        <w:t xml:space="preserve">; </w:t>
      </w:r>
      <w:r w:rsidRPr="00BC4981">
        <w:t>certification of authenticity can be done through the blockchain and distributed in a tokenised form</w:t>
      </w:r>
      <w:r w:rsidRPr="00E31FA4">
        <w:t xml:space="preserve"> to multiple buyers</w:t>
      </w:r>
      <w:r>
        <w:t>. Even</w:t>
      </w:r>
      <w:r w:rsidRPr="00E31FA4">
        <w:t xml:space="preserve"> real estate may be put on the blockchain and distributed in tokenised form.</w:t>
      </w:r>
      <w:r w:rsidRPr="00BC7CC2">
        <w:t xml:space="preserve"> </w:t>
      </w:r>
    </w:p>
    <w:p w:rsidR="004B7DB0" w:rsidP="004B7DB0">
      <w:pPr>
        <w:pStyle w:val="Answer"/>
      </w:pPr>
      <w:r w:rsidRPr="00BC7CC2">
        <w:t xml:space="preserve">If you believe </w:t>
      </w:r>
      <w:r>
        <w:t xml:space="preserve">that </w:t>
      </w:r>
      <w:r w:rsidRPr="00BC7CC2">
        <w:t>this has a future</w:t>
      </w:r>
      <w:r>
        <w:t>,</w:t>
      </w:r>
      <w:r w:rsidRPr="00BC7CC2">
        <w:t xml:space="preserve"> the only way we can take away the risk of settlement when buying and selling these tokens is to have a digital central bank currency that is operating on the same system or platform</w:t>
      </w:r>
      <w:r w:rsidRPr="00717B14">
        <w:t xml:space="preserve">, and today only </w:t>
      </w:r>
      <w:r>
        <w:t>CBDCs</w:t>
      </w:r>
      <w:r w:rsidRPr="00717B14">
        <w:t xml:space="preserve"> are the answer to that. Over and above all payment requirements</w:t>
      </w:r>
      <w:r>
        <w:t>,</w:t>
      </w:r>
      <w:r w:rsidRPr="00717B14">
        <w:t xml:space="preserve"> financial industry development may also require that there is a settlement </w:t>
      </w:r>
      <w:r>
        <w:t xml:space="preserve">coin </w:t>
      </w:r>
      <w:r w:rsidRPr="00717B14">
        <w:t>available in that new framework and technology</w:t>
      </w:r>
      <w:r>
        <w:t xml:space="preserve">, and CBDCs </w:t>
      </w:r>
      <w:r w:rsidRPr="00717B14">
        <w:t>will be the exact answer for it. Therefore, in 20 years</w:t>
      </w:r>
      <w:r>
        <w:t>’</w:t>
      </w:r>
      <w:r w:rsidRPr="00717B14">
        <w:t xml:space="preserve"> time the chances are that we will indeed have a form of</w:t>
      </w:r>
      <w:r>
        <w:t xml:space="preserve"> CBDCs</w:t>
      </w:r>
      <w:r w:rsidRPr="00717B14">
        <w:t xml:space="preserve"> that may have evolved through multiple stages.</w:t>
      </w:r>
    </w:p>
    <w:p w:rsidR="0016481C" w:rsidP="004B7DB0">
      <w:pPr>
        <w:pStyle w:val="Remark"/>
      </w:pPr>
      <w:r w:rsidRPr="00717B14">
        <w:rPr>
          <w:b/>
        </w:rPr>
        <w:t>Lord Livingston of Parkhead:</w:t>
      </w:r>
      <w:r>
        <w:t xml:space="preserve"> </w:t>
      </w:r>
      <w:r w:rsidRPr="00717B14">
        <w:t>We have heard a lot about banking</w:t>
      </w:r>
      <w:r>
        <w:t xml:space="preserve"> and</w:t>
      </w:r>
      <w:r w:rsidRPr="00717B14">
        <w:t xml:space="preserve"> the unbanked. It seems to me that those who wish to be banked can be handled in the same way as they can be provided with other services that </w:t>
      </w:r>
      <w:r w:rsidRPr="00717B14">
        <w:t>maybe they could not financially afford</w:t>
      </w:r>
      <w:r>
        <w:t>, but</w:t>
      </w:r>
      <w:r w:rsidRPr="00717B14">
        <w:t xml:space="preserve"> there are certain people who do not wish to be banked and, frankly, a </w:t>
      </w:r>
      <w:r>
        <w:t>CBDC</w:t>
      </w:r>
      <w:r w:rsidRPr="00717B14">
        <w:t xml:space="preserve"> does not sort that out. </w:t>
      </w:r>
    </w:p>
    <w:p w:rsidR="004B7DB0" w:rsidP="004B7DB0">
      <w:pPr>
        <w:pStyle w:val="Remark"/>
      </w:pPr>
      <w:r w:rsidRPr="00717B14">
        <w:t>Are we getting a bit confused in all this between the big</w:t>
      </w:r>
      <w:r>
        <w:t>,</w:t>
      </w:r>
      <w:r w:rsidRPr="00717B14">
        <w:t xml:space="preserve"> macro</w:t>
      </w:r>
      <w:r>
        <w:t xml:space="preserve"> </w:t>
      </w:r>
      <w:r w:rsidRPr="00717B14">
        <w:t>picture</w:t>
      </w:r>
      <w:r>
        <w:t>,</w:t>
      </w:r>
      <w:r w:rsidRPr="00717B14">
        <w:t xml:space="preserve"> which </w:t>
      </w:r>
      <w:r>
        <w:t xml:space="preserve">is </w:t>
      </w:r>
      <w:r w:rsidRPr="00717B14">
        <w:t>control</w:t>
      </w:r>
      <w:r w:rsidRPr="00EE085A">
        <w:t xml:space="preserve"> and cannot be done in any other way</w:t>
      </w:r>
      <w:r>
        <w:t>,</w:t>
      </w:r>
      <w:r w:rsidRPr="00EE085A">
        <w:t xml:space="preserve"> and making things better for the consumer </w:t>
      </w:r>
      <w:r>
        <w:t xml:space="preserve">in </w:t>
      </w:r>
      <w:r w:rsidRPr="00EE085A">
        <w:t>a number of ways</w:t>
      </w:r>
      <w:r w:rsidR="00031EDD">
        <w:t>? I</w:t>
      </w:r>
      <w:r w:rsidRPr="00EE085A">
        <w:t>ntroducing</w:t>
      </w:r>
      <w:r>
        <w:t xml:space="preserve">, say, </w:t>
      </w:r>
      <w:r w:rsidRPr="00EE085A">
        <w:t>a centralised government system does not immediately strike one as a</w:t>
      </w:r>
      <w:r>
        <w:t xml:space="preserve"> </w:t>
      </w:r>
      <w:r w:rsidRPr="00EE085A">
        <w:t>way of helping old</w:t>
      </w:r>
      <w:r>
        <w:t>-</w:t>
      </w:r>
      <w:r w:rsidRPr="00EE085A">
        <w:t>age pensioners who do not want to give up their pound notes</w:t>
      </w:r>
      <w:r w:rsidR="00697DA8">
        <w:t>.</w:t>
      </w:r>
      <w:r w:rsidRPr="00EE085A">
        <w:t xml:space="preserve"> </w:t>
      </w:r>
      <w:r>
        <w:t>I</w:t>
      </w:r>
      <w:r w:rsidRPr="00EE085A">
        <w:t>s that a fair summary in your min</w:t>
      </w:r>
      <w:r>
        <w:t>d?</w:t>
      </w:r>
    </w:p>
    <w:p w:rsidR="004B7DB0" w:rsidP="004B7DB0">
      <w:pPr>
        <w:pStyle w:val="Answer"/>
      </w:pPr>
      <w:r w:rsidRPr="00EE085A">
        <w:rPr>
          <w:b/>
          <w:i/>
        </w:rPr>
        <w:t>Georges Elhedery:</w:t>
      </w:r>
      <w:r>
        <w:t xml:space="preserve"> Y</w:t>
      </w:r>
      <w:r w:rsidRPr="00224E33">
        <w:t>es, indeed. The question of</w:t>
      </w:r>
      <w:r>
        <w:t xml:space="preserve"> CBDCs for</w:t>
      </w:r>
      <w:r w:rsidRPr="00224E33">
        <w:t xml:space="preserve"> the unbanked</w:t>
      </w:r>
      <w:r>
        <w:t xml:space="preserve"> may be</w:t>
      </w:r>
      <w:r w:rsidRPr="00224E33">
        <w:t xml:space="preserve"> a relevant question in emerging markets where the banking and financial system</w:t>
      </w:r>
      <w:r>
        <w:t>s have</w:t>
      </w:r>
      <w:r w:rsidRPr="00224E33">
        <w:t xml:space="preserve"> not penetrated in the way </w:t>
      </w:r>
      <w:r>
        <w:t xml:space="preserve">they have </w:t>
      </w:r>
      <w:r w:rsidRPr="00224E33">
        <w:t>in developed markets. In the UK</w:t>
      </w:r>
      <w:r>
        <w:t>,</w:t>
      </w:r>
      <w:r w:rsidRPr="000106D0">
        <w:t xml:space="preserve"> bank fees are at </w:t>
      </w:r>
      <w:r>
        <w:t>zero.</w:t>
      </w:r>
      <w:r w:rsidRPr="000106D0">
        <w:t xml:space="preserve"> </w:t>
      </w:r>
      <w:r>
        <w:t>I</w:t>
      </w:r>
      <w:r w:rsidRPr="000106D0">
        <w:t xml:space="preserve">t is very difficult to be </w:t>
      </w:r>
      <w:r>
        <w:t>un</w:t>
      </w:r>
      <w:r w:rsidRPr="000106D0">
        <w:t>able to get a bank account, so arguably those who do not want a bank account probably prefer bank note</w:t>
      </w:r>
      <w:r>
        <w:t>s or</w:t>
      </w:r>
      <w:r w:rsidRPr="000106D0">
        <w:t xml:space="preserve"> want absolute privacy. For the reasons </w:t>
      </w:r>
      <w:r>
        <w:t xml:space="preserve">that </w:t>
      </w:r>
      <w:r w:rsidRPr="000106D0">
        <w:t xml:space="preserve">we discussed, </w:t>
      </w:r>
      <w:r>
        <w:t xml:space="preserve">CBDCs </w:t>
      </w:r>
      <w:r w:rsidRPr="000106D0">
        <w:t>will not provide absolute privacy</w:t>
      </w:r>
      <w:r>
        <w:t>.</w:t>
      </w:r>
    </w:p>
    <w:p w:rsidR="004B7DB0" w:rsidP="004B7DB0">
      <w:pPr>
        <w:pStyle w:val="Remark"/>
      </w:pPr>
      <w:r w:rsidRPr="000106D0">
        <w:rPr>
          <w:b/>
        </w:rPr>
        <w:t>Lord Livingston of Parkhead:</w:t>
      </w:r>
      <w:r>
        <w:t xml:space="preserve"> I</w:t>
      </w:r>
      <w:r w:rsidRPr="000106D0">
        <w:t>t makes matters worse.</w:t>
      </w:r>
    </w:p>
    <w:p w:rsidR="004B7DB0" w:rsidP="004B7DB0">
      <w:pPr>
        <w:pStyle w:val="Answer"/>
      </w:pPr>
      <w:r w:rsidRPr="000106D0">
        <w:rPr>
          <w:b/>
          <w:i/>
        </w:rPr>
        <w:t>Georges Elhedery:</w:t>
      </w:r>
      <w:r>
        <w:t xml:space="preserve"> </w:t>
      </w:r>
      <w:r w:rsidRPr="000106D0">
        <w:t>Yes</w:t>
      </w:r>
      <w:r>
        <w:t>.</w:t>
      </w:r>
    </w:p>
    <w:p w:rsidR="004B7DB0" w:rsidP="004B7DB0">
      <w:pPr>
        <w:pStyle w:val="Answer"/>
      </w:pPr>
      <w:r w:rsidRPr="000106D0">
        <w:rPr>
          <w:b/>
          <w:i/>
        </w:rPr>
        <w:t>Natasha de Teran:</w:t>
      </w:r>
      <w:r>
        <w:t xml:space="preserve"> </w:t>
      </w:r>
      <w:r w:rsidRPr="000106D0">
        <w:t>I would agree with that</w:t>
      </w:r>
      <w:r>
        <w:t>,</w:t>
      </w:r>
      <w:r w:rsidRPr="000106D0">
        <w:t xml:space="preserve"> but there is scope for a </w:t>
      </w:r>
      <w:r>
        <w:t>CBDC</w:t>
      </w:r>
      <w:r w:rsidRPr="000106D0">
        <w:t xml:space="preserve"> to lay down some rules </w:t>
      </w:r>
      <w:r w:rsidR="00433BDF">
        <w:t>on</w:t>
      </w:r>
      <w:r w:rsidRPr="000106D0">
        <w:t xml:space="preserve"> the provision of digital money. Maybe you do not need a</w:t>
      </w:r>
      <w:r>
        <w:t xml:space="preserve"> CBDC</w:t>
      </w:r>
      <w:r w:rsidRPr="000106D0">
        <w:t xml:space="preserve"> for this, but at the moment</w:t>
      </w:r>
      <w:r w:rsidRPr="002751EF">
        <w:t xml:space="preserve"> the likes of </w:t>
      </w:r>
      <w:r>
        <w:t xml:space="preserve">HSBC </w:t>
      </w:r>
      <w:r w:rsidRPr="003D2B4F">
        <w:t>are required to provide basic bank accounts</w:t>
      </w:r>
      <w:r w:rsidR="00433BDF">
        <w:t>, I believe,</w:t>
      </w:r>
      <w:r w:rsidRPr="003D2B4F">
        <w:t xml:space="preserve"> for those who would otherwise be unbanked.</w:t>
      </w:r>
    </w:p>
    <w:p w:rsidR="004B7DB0" w:rsidP="004B7DB0">
      <w:pPr>
        <w:pStyle w:val="Answer"/>
      </w:pPr>
      <w:r w:rsidRPr="003D2B4F">
        <w:t>That is good</w:t>
      </w:r>
      <w:r>
        <w:t>,</w:t>
      </w:r>
      <w:r w:rsidRPr="003D2B4F">
        <w:t xml:space="preserve"> </w:t>
      </w:r>
      <w:r>
        <w:t xml:space="preserve">but </w:t>
      </w:r>
      <w:r w:rsidRPr="003D2B4F">
        <w:t>if I am a person who is not particularly di</w:t>
      </w:r>
      <w:r>
        <w:t xml:space="preserve">gitally </w:t>
      </w:r>
      <w:r w:rsidRPr="003D2B4F">
        <w:t>enabled</w:t>
      </w:r>
      <w:r w:rsidR="00E70590">
        <w:t>,</w:t>
      </w:r>
      <w:r w:rsidRPr="003D2B4F">
        <w:t xml:space="preserve"> I </w:t>
      </w:r>
      <w:r w:rsidR="00BC37A9">
        <w:t xml:space="preserve">still </w:t>
      </w:r>
      <w:r w:rsidRPr="003D2B4F">
        <w:t xml:space="preserve">need to pay money digitally because the economy has </w:t>
      </w:r>
      <w:r w:rsidR="00BC37A9">
        <w:t>become</w:t>
      </w:r>
      <w:r w:rsidRPr="003D2B4F" w:rsidR="00BC37A9">
        <w:t xml:space="preserve"> </w:t>
      </w:r>
      <w:r>
        <w:t>digital</w:t>
      </w:r>
      <w:r w:rsidRPr="003D2B4F">
        <w:t xml:space="preserve">. </w:t>
      </w:r>
      <w:r>
        <w:t>I need</w:t>
      </w:r>
      <w:r w:rsidRPr="003D2B4F">
        <w:t xml:space="preserve"> a </w:t>
      </w:r>
      <w:r>
        <w:t xml:space="preserve">simple </w:t>
      </w:r>
      <w:r w:rsidRPr="003D2B4F">
        <w:t>means of doing that</w:t>
      </w:r>
      <w:r>
        <w:t xml:space="preserve">. </w:t>
      </w:r>
      <w:r w:rsidR="00960604">
        <w:t>N</w:t>
      </w:r>
      <w:r w:rsidRPr="003D2B4F">
        <w:t xml:space="preserve">ot just </w:t>
      </w:r>
      <w:r w:rsidR="00960604">
        <w:t xml:space="preserve">a means </w:t>
      </w:r>
      <w:r w:rsidRPr="003D2B4F">
        <w:t xml:space="preserve">that is </w:t>
      </w:r>
      <w:r w:rsidR="00BC37A9">
        <w:t>accessible</w:t>
      </w:r>
      <w:r w:rsidR="00960604">
        <w:t>, but also affordable</w:t>
      </w:r>
      <w:r w:rsidRPr="003D2B4F">
        <w:t>.</w:t>
      </w:r>
      <w:r>
        <w:t xml:space="preserve"> M</w:t>
      </w:r>
      <w:r w:rsidRPr="003D2B4F">
        <w:t>any of the</w:t>
      </w:r>
      <w:r>
        <w:t xml:space="preserve"> non-bank e-alternatives are </w:t>
      </w:r>
      <w:r w:rsidRPr="003D2B4F">
        <w:t>quite expensive</w:t>
      </w:r>
      <w:r>
        <w:t>. A CBDC</w:t>
      </w:r>
      <w:r w:rsidRPr="003D2B4F">
        <w:t xml:space="preserve"> could help </w:t>
      </w:r>
      <w:r>
        <w:t xml:space="preserve">to </w:t>
      </w:r>
      <w:r w:rsidRPr="003D2B4F">
        <w:t xml:space="preserve">lay a framework to ensure the provision of </w:t>
      </w:r>
      <w:r w:rsidR="00960604">
        <w:t>such services</w:t>
      </w:r>
      <w:r w:rsidRPr="003D2B4F">
        <w:t>. Do you need a</w:t>
      </w:r>
      <w:r>
        <w:t xml:space="preserve"> CBDC</w:t>
      </w:r>
      <w:r w:rsidRPr="003D2B4F">
        <w:t xml:space="preserve"> to do that? Not necessarily, but if there was one</w:t>
      </w:r>
      <w:r>
        <w:t>,</w:t>
      </w:r>
      <w:r w:rsidRPr="003D2B4F">
        <w:t xml:space="preserve"> </w:t>
      </w:r>
      <w:r w:rsidR="00BC37A9">
        <w:t xml:space="preserve">I would imagine </w:t>
      </w:r>
      <w:r w:rsidRPr="003D2B4F">
        <w:t xml:space="preserve">the </w:t>
      </w:r>
      <w:r w:rsidR="00BC37A9">
        <w:t>B</w:t>
      </w:r>
      <w:r w:rsidRPr="003D2B4F" w:rsidR="00BC37A9">
        <w:t xml:space="preserve">ank </w:t>
      </w:r>
      <w:r w:rsidRPr="003D2B4F">
        <w:t>would have a mind to ensuring</w:t>
      </w:r>
      <w:r>
        <w:t xml:space="preserve"> that that happened</w:t>
      </w:r>
      <w:r w:rsidRPr="003D2B4F">
        <w:t>.</w:t>
      </w:r>
      <w:r>
        <w:t xml:space="preserve"> </w:t>
      </w:r>
    </w:p>
    <w:p w:rsidR="004B7DB0" w:rsidP="004B7DB0">
      <w:pPr>
        <w:pStyle w:val="Question"/>
      </w:pPr>
      <w:r w:rsidRPr="003D2B4F">
        <w:rPr>
          <w:b/>
        </w:rPr>
        <w:t>Lord King of Lothbury:</w:t>
      </w:r>
      <w:r>
        <w:t xml:space="preserve"> </w:t>
      </w:r>
      <w:r w:rsidRPr="009874F3">
        <w:t>I would like to go back to the direct versus indirect choice</w:t>
      </w:r>
      <w:r>
        <w:t>. T</w:t>
      </w:r>
      <w:r w:rsidRPr="009874F3">
        <w:t>he problems in doing it directly a</w:t>
      </w:r>
      <w:r>
        <w:t>re</w:t>
      </w:r>
      <w:r w:rsidRPr="009874F3">
        <w:t xml:space="preserve"> obvious. The idea that the Bank of England will find it easy to offer bank accounts </w:t>
      </w:r>
      <w:r>
        <w:t xml:space="preserve">to 50 million </w:t>
      </w:r>
      <w:r w:rsidRPr="009874F3">
        <w:t>people</w:t>
      </w:r>
      <w:r>
        <w:t>,</w:t>
      </w:r>
      <w:r w:rsidRPr="003B5438">
        <w:t xml:space="preserve"> invest in an IT system that is guaranteed to be secure and does not fail</w:t>
      </w:r>
      <w:r>
        <w:t>,</w:t>
      </w:r>
      <w:r w:rsidRPr="003B5438">
        <w:t xml:space="preserve"> with the governor sitting at his desk fielding telephone calls from aggrieved customers all day</w:t>
      </w:r>
      <w:r>
        <w:t>,</w:t>
      </w:r>
      <w:r w:rsidRPr="003B5438">
        <w:t xml:space="preserve"> does</w:t>
      </w:r>
      <w:r>
        <w:t xml:space="preserve"> not</w:t>
      </w:r>
      <w:r w:rsidRPr="003B5438">
        <w:t xml:space="preserve"> really bear thinking about. </w:t>
      </w:r>
    </w:p>
    <w:p w:rsidR="004B7DB0" w:rsidP="004B7DB0">
      <w:pPr>
        <w:pStyle w:val="QuestionCont"/>
      </w:pPr>
      <w:r>
        <w:t>W</w:t>
      </w:r>
      <w:r w:rsidRPr="003B5438">
        <w:t>hat do you think is the difference between now and the indirect approach that could come in</w:t>
      </w:r>
      <w:r>
        <w:t>?</w:t>
      </w:r>
      <w:r w:rsidRPr="003B5438">
        <w:t xml:space="preserve"> </w:t>
      </w:r>
      <w:r>
        <w:t>A</w:t>
      </w:r>
      <w:r w:rsidRPr="003B5438">
        <w:t>t present</w:t>
      </w:r>
      <w:r>
        <w:t>,</w:t>
      </w:r>
      <w:r w:rsidRPr="003B5438">
        <w:t xml:space="preserve"> commercial banks offer bank accounts to customers. These are essentially guaranteed by the </w:t>
      </w:r>
      <w:r>
        <w:t>G</w:t>
      </w:r>
      <w:r w:rsidRPr="003B5438">
        <w:t>overnment via the central bank</w:t>
      </w:r>
      <w:r>
        <w:t>. T</w:t>
      </w:r>
      <w:r w:rsidRPr="003B5438">
        <w:t>he commercial banks</w:t>
      </w:r>
      <w:r>
        <w:t xml:space="preserve"> </w:t>
      </w:r>
      <w:r w:rsidRPr="003B5438">
        <w:t xml:space="preserve">have such large deposits with the Bank of England in the form of reserves at the </w:t>
      </w:r>
      <w:r>
        <w:t>B</w:t>
      </w:r>
      <w:r w:rsidRPr="003B5438">
        <w:t xml:space="preserve">ank that it is almost exactly as Mr </w:t>
      </w:r>
      <w:r>
        <w:t>E</w:t>
      </w:r>
      <w:r w:rsidRPr="003B5438">
        <w:t>lhedery</w:t>
      </w:r>
      <w:r>
        <w:t xml:space="preserve"> described</w:t>
      </w:r>
      <w:r w:rsidRPr="003B5438">
        <w:t xml:space="preserve"> </w:t>
      </w:r>
      <w:r w:rsidR="004E6887">
        <w:t>the way</w:t>
      </w:r>
      <w:r w:rsidRPr="003B5438">
        <w:t xml:space="preserve"> the indirect approach would work. </w:t>
      </w:r>
    </w:p>
    <w:p w:rsidR="004B7DB0" w:rsidP="004B7DB0">
      <w:pPr>
        <w:pStyle w:val="QuestionCont"/>
      </w:pPr>
      <w:r>
        <w:t xml:space="preserve">What </w:t>
      </w:r>
      <w:r w:rsidRPr="003B5438">
        <w:t>would be the difference between where we are today in practi</w:t>
      </w:r>
      <w:r>
        <w:t>c</w:t>
      </w:r>
      <w:r w:rsidRPr="003B5438">
        <w:t>e and where we would be with the indirect approach in future?</w:t>
      </w:r>
    </w:p>
    <w:p w:rsidR="004B7DB0" w:rsidP="004B7DB0">
      <w:pPr>
        <w:pStyle w:val="Answer"/>
      </w:pPr>
      <w:r w:rsidRPr="005B1D79">
        <w:rPr>
          <w:b/>
          <w:i/>
        </w:rPr>
        <w:t>Georges Elhedery:</w:t>
      </w:r>
      <w:r>
        <w:t xml:space="preserve"> </w:t>
      </w:r>
      <w:r w:rsidRPr="005B1D79">
        <w:t>I agree with the statement that if indirect</w:t>
      </w:r>
      <w:r>
        <w:t xml:space="preserve"> CBDC</w:t>
      </w:r>
      <w:r w:rsidRPr="005B1D79">
        <w:t xml:space="preserve"> were to be live tomorrow</w:t>
      </w:r>
      <w:r w:rsidR="00192F4B">
        <w:t>,</w:t>
      </w:r>
      <w:r w:rsidRPr="005B1D79">
        <w:t xml:space="preserve"> </w:t>
      </w:r>
      <w:r>
        <w:t xml:space="preserve">there </w:t>
      </w:r>
      <w:r w:rsidRPr="005B1D79">
        <w:t xml:space="preserve">probably </w:t>
      </w:r>
      <w:r>
        <w:t xml:space="preserve">would be </w:t>
      </w:r>
      <w:r w:rsidRPr="005B1D79">
        <w:t>very little change for the consumer</w:t>
      </w:r>
      <w:r>
        <w:t>. W</w:t>
      </w:r>
      <w:r w:rsidRPr="005B1D79">
        <w:t xml:space="preserve">e probably </w:t>
      </w:r>
      <w:r>
        <w:t>would</w:t>
      </w:r>
      <w:r w:rsidRPr="005B1D79">
        <w:t xml:space="preserve"> not </w:t>
      </w:r>
      <w:r>
        <w:t xml:space="preserve">see </w:t>
      </w:r>
      <w:r w:rsidRPr="005B1D79">
        <w:t>a leapfrog change overnight, if they were available overnight</w:t>
      </w:r>
      <w:r>
        <w:t>.</w:t>
      </w:r>
      <w:r w:rsidRPr="005B1D79">
        <w:t xml:space="preserve"> I agree with that statement. </w:t>
      </w:r>
    </w:p>
    <w:p w:rsidR="004B7DB0" w:rsidP="004B7DB0">
      <w:pPr>
        <w:pStyle w:val="Answer"/>
      </w:pPr>
      <w:r>
        <w:t>We</w:t>
      </w:r>
      <w:r w:rsidRPr="005B1D79">
        <w:t xml:space="preserve"> put ourselves in a position to explore, brainstorm and analyse</w:t>
      </w:r>
      <w:r>
        <w:t xml:space="preserve">, because </w:t>
      </w:r>
      <w:r w:rsidRPr="005B1D79">
        <w:t xml:space="preserve">we fear that the evolution of the financial system is such that more </w:t>
      </w:r>
      <w:r>
        <w:t xml:space="preserve">and more </w:t>
      </w:r>
      <w:r w:rsidRPr="005B1D79">
        <w:t>financial activity may be performed by non</w:t>
      </w:r>
      <w:r>
        <w:t>-</w:t>
      </w:r>
      <w:r w:rsidRPr="005B1D79">
        <w:t>financial firms</w:t>
      </w:r>
      <w:r w:rsidRPr="00633B1E">
        <w:t xml:space="preserve"> and possibl</w:t>
      </w:r>
      <w:r>
        <w:t>y</w:t>
      </w:r>
      <w:r w:rsidRPr="00633B1E">
        <w:t xml:space="preserve"> by non</w:t>
      </w:r>
      <w:r>
        <w:t>-</w:t>
      </w:r>
      <w:r w:rsidRPr="00633B1E">
        <w:t>regulated entities</w:t>
      </w:r>
      <w:r>
        <w:t>.</w:t>
      </w:r>
      <w:r w:rsidRPr="00633B1E">
        <w:t xml:space="preserve"> </w:t>
      </w:r>
    </w:p>
    <w:p w:rsidR="004B7DB0" w:rsidP="004B7DB0">
      <w:pPr>
        <w:pStyle w:val="Answer"/>
      </w:pPr>
      <w:r>
        <w:t>If</w:t>
      </w:r>
      <w:r w:rsidRPr="00633B1E">
        <w:t xml:space="preserve"> we go with the understanding that it is the same activity </w:t>
      </w:r>
      <w:r>
        <w:t>under</w:t>
      </w:r>
      <w:r w:rsidRPr="00633B1E">
        <w:t xml:space="preserve"> the same rules, we run the risk that we let ourselves drift little by little into having two separate financial systems</w:t>
      </w:r>
      <w:r>
        <w:t>—</w:t>
      </w:r>
      <w:r w:rsidRPr="00633B1E">
        <w:t xml:space="preserve">a regulated one and an unregulated </w:t>
      </w:r>
      <w:r>
        <w:t xml:space="preserve">one—with </w:t>
      </w:r>
      <w:r w:rsidRPr="00633B1E">
        <w:t xml:space="preserve">activity in the unregulated </w:t>
      </w:r>
      <w:r>
        <w:t xml:space="preserve">one </w:t>
      </w:r>
      <w:r w:rsidRPr="00633B1E">
        <w:t>posing more and more risks to the stability of the financial system</w:t>
      </w:r>
      <w:r>
        <w:t>.</w:t>
      </w:r>
      <w:r w:rsidRPr="00D04036">
        <w:t xml:space="preserve"> </w:t>
      </w:r>
      <w:r>
        <w:t>F</w:t>
      </w:r>
      <w:r w:rsidRPr="00D04036">
        <w:t xml:space="preserve">rankly, </w:t>
      </w:r>
      <w:r>
        <w:t>in the</w:t>
      </w:r>
      <w:r w:rsidRPr="00D04036">
        <w:t xml:space="preserve"> competitive landscape</w:t>
      </w:r>
      <w:r>
        <w:t>,</w:t>
      </w:r>
      <w:r w:rsidRPr="00D04036">
        <w:t xml:space="preserve"> banks </w:t>
      </w:r>
      <w:r>
        <w:t xml:space="preserve">are </w:t>
      </w:r>
      <w:r w:rsidRPr="00D04036">
        <w:t xml:space="preserve">not able to operate there because they are certainly way outside </w:t>
      </w:r>
      <w:r>
        <w:t xml:space="preserve">their </w:t>
      </w:r>
      <w:r w:rsidRPr="00D04036">
        <w:t>risk appetite.</w:t>
      </w:r>
      <w:r>
        <w:t xml:space="preserve"> F</w:t>
      </w:r>
      <w:r w:rsidRPr="00D04036">
        <w:t xml:space="preserve">rom </w:t>
      </w:r>
      <w:r>
        <w:t>the point of view of</w:t>
      </w:r>
      <w:r w:rsidRPr="00D04036">
        <w:t xml:space="preserve"> company</w:t>
      </w:r>
      <w:r>
        <w:t xml:space="preserve"> risk, </w:t>
      </w:r>
      <w:r w:rsidRPr="00D04036">
        <w:t>financial c</w:t>
      </w:r>
      <w:r>
        <w:t>rime</w:t>
      </w:r>
      <w:r w:rsidRPr="00D04036">
        <w:t xml:space="preserve"> risk and systemic risk</w:t>
      </w:r>
      <w:r>
        <w:t>,</w:t>
      </w:r>
      <w:r w:rsidRPr="00D04036">
        <w:t xml:space="preserve"> they</w:t>
      </w:r>
      <w:r>
        <w:t xml:space="preserve"> are</w:t>
      </w:r>
      <w:r w:rsidRPr="00D04036">
        <w:t xml:space="preserve"> outside our risk appetite</w:t>
      </w:r>
      <w:r>
        <w:t>.</w:t>
      </w:r>
      <w:r w:rsidRPr="0088637A">
        <w:t xml:space="preserve"> </w:t>
      </w:r>
    </w:p>
    <w:p w:rsidR="004B7DB0" w:rsidP="004B7DB0">
      <w:pPr>
        <w:pStyle w:val="Answer"/>
      </w:pPr>
      <w:r>
        <w:t xml:space="preserve">We </w:t>
      </w:r>
      <w:r w:rsidRPr="0088637A">
        <w:t xml:space="preserve">feel that at some stage we need to avoid such divergence. Is the divergence here today? </w:t>
      </w:r>
      <w:r>
        <w:t>It is p</w:t>
      </w:r>
      <w:r w:rsidRPr="0088637A">
        <w:t>robably marginal, but is this divergence manifesting itself and possibly growing? I would say that</w:t>
      </w:r>
      <w:r>
        <w:t>,</w:t>
      </w:r>
      <w:r w:rsidRPr="0088637A">
        <w:t xml:space="preserve"> if nothing is done</w:t>
      </w:r>
      <w:r>
        <w:t>,</w:t>
      </w:r>
      <w:r w:rsidRPr="0088637A">
        <w:t xml:space="preserve"> there is a clear risk </w:t>
      </w:r>
      <w:r>
        <w:t xml:space="preserve">that </w:t>
      </w:r>
      <w:r w:rsidRPr="0088637A">
        <w:t xml:space="preserve">five years down the road we realise </w:t>
      </w:r>
      <w:r>
        <w:t xml:space="preserve">that </w:t>
      </w:r>
      <w:r w:rsidRPr="0088637A">
        <w:t xml:space="preserve">this divergence is real and </w:t>
      </w:r>
      <w:r>
        <w:t xml:space="preserve">we should </w:t>
      </w:r>
      <w:r w:rsidRPr="0088637A">
        <w:t xml:space="preserve">probably have acted upon it, hence </w:t>
      </w:r>
      <w:r>
        <w:t xml:space="preserve">the </w:t>
      </w:r>
      <w:r w:rsidRPr="0088637A">
        <w:t>pre</w:t>
      </w:r>
      <w:r>
        <w:noBreakHyphen/>
      </w:r>
      <w:r w:rsidRPr="0088637A">
        <w:t>emptive move to say that</w:t>
      </w:r>
      <w:r>
        <w:t>,</w:t>
      </w:r>
      <w:r w:rsidRPr="0088637A">
        <w:t xml:space="preserve"> even though the jump between today and tomorrow</w:t>
      </w:r>
      <w:r>
        <w:t>,</w:t>
      </w:r>
      <w:r w:rsidRPr="0088637A">
        <w:t xml:space="preserve"> if we have indirect</w:t>
      </w:r>
      <w:r>
        <w:t xml:space="preserve"> CBDCs,</w:t>
      </w:r>
      <w:r w:rsidRPr="0088637A">
        <w:t xml:space="preserve"> may be immaterial</w:t>
      </w:r>
      <w:r>
        <w:t>,</w:t>
      </w:r>
      <w:r w:rsidRPr="0088637A">
        <w:t xml:space="preserve"> it will</w:t>
      </w:r>
      <w:r>
        <w:t xml:space="preserve"> try to prevent </w:t>
      </w:r>
      <w:r w:rsidRPr="0088637A">
        <w:t>a path that may pose risks in the future</w:t>
      </w:r>
      <w:r>
        <w:t xml:space="preserve"> that it may be </w:t>
      </w:r>
      <w:r w:rsidRPr="0088637A">
        <w:t>difficult to dial back from</w:t>
      </w:r>
      <w:r>
        <w:t>.</w:t>
      </w:r>
    </w:p>
    <w:p w:rsidR="004B7DB0" w:rsidP="004B7DB0">
      <w:pPr>
        <w:pStyle w:val="Remark"/>
      </w:pPr>
      <w:r w:rsidRPr="0088637A">
        <w:rPr>
          <w:b/>
        </w:rPr>
        <w:t>Lord King of Lothbury:</w:t>
      </w:r>
      <w:r>
        <w:t xml:space="preserve"> You </w:t>
      </w:r>
      <w:r w:rsidRPr="0088637A">
        <w:t xml:space="preserve">do not think that is a question of regulation, as opposed to the creation of a </w:t>
      </w:r>
      <w:r>
        <w:t>CBDC.</w:t>
      </w:r>
    </w:p>
    <w:p w:rsidR="004B7DB0" w:rsidP="004B7DB0">
      <w:pPr>
        <w:pStyle w:val="Answer"/>
      </w:pPr>
      <w:r w:rsidRPr="0088637A">
        <w:rPr>
          <w:b/>
          <w:i/>
        </w:rPr>
        <w:t>Georges Elhedery:</w:t>
      </w:r>
      <w:r>
        <w:t xml:space="preserve"> T</w:t>
      </w:r>
      <w:r w:rsidRPr="0088637A">
        <w:t xml:space="preserve">he advice </w:t>
      </w:r>
      <w:r>
        <w:t xml:space="preserve">that </w:t>
      </w:r>
      <w:r w:rsidRPr="0088637A">
        <w:t xml:space="preserve">we have shared with all the regulators we have engaged with is that regulation needs to be implemented </w:t>
      </w:r>
      <w:r>
        <w:t>for</w:t>
      </w:r>
      <w:r w:rsidRPr="0088637A">
        <w:t xml:space="preserve"> this segment. At this stage there is certainly a good deal of acknowledgement that regulation has to be implemented, but it has</w:t>
      </w:r>
      <w:r>
        <w:t xml:space="preserve"> not</w:t>
      </w:r>
      <w:r w:rsidRPr="0088637A">
        <w:t xml:space="preserve"> yet</w:t>
      </w:r>
      <w:r>
        <w:t xml:space="preserve">. If </w:t>
      </w:r>
      <w:r w:rsidRPr="0088637A">
        <w:t>regulation is applied</w:t>
      </w:r>
      <w:r>
        <w:t>,</w:t>
      </w:r>
      <w:r w:rsidRPr="0088637A">
        <w:t xml:space="preserve"> effectively we are bringing them back to a level playing field. </w:t>
      </w:r>
    </w:p>
    <w:p w:rsidR="004B7DB0" w:rsidP="004B7DB0">
      <w:pPr>
        <w:pStyle w:val="Answer"/>
      </w:pPr>
      <w:r>
        <w:t xml:space="preserve">You run a </w:t>
      </w:r>
      <w:r w:rsidRPr="0088637A">
        <w:t>risk from there</w:t>
      </w:r>
      <w:r w:rsidR="00FF3D86">
        <w:t xml:space="preserve">, </w:t>
      </w:r>
      <w:r>
        <w:t xml:space="preserve">and although perhaps I am going to another level of detail, </w:t>
      </w:r>
      <w:r w:rsidRPr="0088637A">
        <w:t>it is important to realise</w:t>
      </w:r>
      <w:r>
        <w:t xml:space="preserve"> this</w:t>
      </w:r>
      <w:r w:rsidRPr="0088637A">
        <w:t>.</w:t>
      </w:r>
      <w:r>
        <w:t xml:space="preserve"> Let</w:t>
      </w:r>
      <w:r w:rsidRPr="0088637A">
        <w:t xml:space="preserve"> us assume</w:t>
      </w:r>
      <w:r>
        <w:t xml:space="preserve"> </w:t>
      </w:r>
      <w:r w:rsidRPr="0088637A">
        <w:t>a world where stablecoins are regulated and therefore pose no risks</w:t>
      </w:r>
      <w:r>
        <w:t>.</w:t>
      </w:r>
      <w:r w:rsidRPr="0088637A">
        <w:t xml:space="preserve"> The commercial downside we see is that stablecoin, unlike commercial bank money and</w:t>
      </w:r>
      <w:r>
        <w:t xml:space="preserve"> M1,</w:t>
      </w:r>
      <w:r w:rsidRPr="0088637A">
        <w:t xml:space="preserve"> if you want, is not fungible</w:t>
      </w:r>
      <w:r>
        <w:t>. T</w:t>
      </w:r>
      <w:r w:rsidRPr="0088637A">
        <w:t>oday</w:t>
      </w:r>
      <w:r>
        <w:t>,</w:t>
      </w:r>
      <w:r w:rsidRPr="0088637A">
        <w:t xml:space="preserve"> if you are an HSBC customer and you are moving money to</w:t>
      </w:r>
      <w:r>
        <w:t xml:space="preserve"> an</w:t>
      </w:r>
      <w:r w:rsidRPr="0088637A">
        <w:t xml:space="preserve"> account at</w:t>
      </w:r>
      <w:r>
        <w:t xml:space="preserve"> Santander, </w:t>
      </w:r>
      <w:r w:rsidRPr="0088637A">
        <w:t>you can do it seamlessly</w:t>
      </w:r>
      <w:r>
        <w:t>.</w:t>
      </w:r>
      <w:r w:rsidRPr="0088637A">
        <w:t xml:space="preserve"> You </w:t>
      </w:r>
      <w:r>
        <w:t>do</w:t>
      </w:r>
      <w:r w:rsidRPr="0088637A">
        <w:t xml:space="preserve"> not even realise that you have transferred commercial money issued by HSBC </w:t>
      </w:r>
      <w:r>
        <w:t xml:space="preserve">to commercial money </w:t>
      </w:r>
      <w:r w:rsidRPr="0088637A">
        <w:t xml:space="preserve">issued by Santander. For a retail client it looks like it is seamless; </w:t>
      </w:r>
      <w:r>
        <w:t xml:space="preserve">you </w:t>
      </w:r>
      <w:r w:rsidRPr="0088637A">
        <w:t>just move</w:t>
      </w:r>
      <w:r>
        <w:t xml:space="preserve"> your</w:t>
      </w:r>
      <w:r w:rsidRPr="0088637A">
        <w:t xml:space="preserve"> pounds from one account to the other. </w:t>
      </w:r>
    </w:p>
    <w:p w:rsidR="00CD2C98" w:rsidP="004B7DB0">
      <w:pPr>
        <w:pStyle w:val="Answer"/>
      </w:pPr>
      <w:r w:rsidRPr="0088637A">
        <w:t>In the stablecoin space</w:t>
      </w:r>
      <w:r w:rsidR="00861747">
        <w:t>,</w:t>
      </w:r>
      <w:r w:rsidRPr="0088637A">
        <w:t xml:space="preserve"> that is no longer the case because the technologies are not interoperable. The transition from one to the other will not be seamless</w:t>
      </w:r>
      <w:r>
        <w:t>,</w:t>
      </w:r>
      <w:r w:rsidRPr="0088637A">
        <w:t xml:space="preserve"> so going forward we run the risk of fragmentation</w:t>
      </w:r>
      <w:r>
        <w:t>. If</w:t>
      </w:r>
      <w:r w:rsidRPr="0088637A">
        <w:t xml:space="preserve"> it is a pound </w:t>
      </w:r>
      <w:r w:rsidRPr="0088637A">
        <w:t>but it is not fungible with another pound on a different platform</w:t>
      </w:r>
      <w:r>
        <w:t>,</w:t>
      </w:r>
      <w:r w:rsidRPr="0088637A">
        <w:t xml:space="preserve"> there needs to be a transition from one to the other, probably through more complex hoops</w:t>
      </w:r>
      <w:r w:rsidRPr="002A255F">
        <w:t xml:space="preserve"> th</w:t>
      </w:r>
      <w:r>
        <w:t>a</w:t>
      </w:r>
      <w:r w:rsidRPr="002A255F">
        <w:t xml:space="preserve">n </w:t>
      </w:r>
      <w:r>
        <w:t>with</w:t>
      </w:r>
      <w:r w:rsidRPr="002A255F">
        <w:t xml:space="preserve"> today's commercial bank mone</w:t>
      </w:r>
      <w:r>
        <w:t>y. Y</w:t>
      </w:r>
      <w:r w:rsidRPr="002A255F">
        <w:t>ou transfer money from HSBC to Santander</w:t>
      </w:r>
      <w:r>
        <w:t xml:space="preserve"> and it</w:t>
      </w:r>
      <w:r w:rsidRPr="002A255F">
        <w:t xml:space="preserve"> happens seamlessly. </w:t>
      </w:r>
    </w:p>
    <w:p w:rsidR="004B7DB0" w:rsidP="004B7DB0">
      <w:pPr>
        <w:pStyle w:val="Answer"/>
      </w:pPr>
      <w:r w:rsidRPr="002A255F">
        <w:t xml:space="preserve">We are thinking that </w:t>
      </w:r>
      <w:r>
        <w:t>CBDCs</w:t>
      </w:r>
      <w:r w:rsidRPr="002A255F">
        <w:t xml:space="preserve"> can unify a platform where everything is interoperable</w:t>
      </w:r>
      <w:r>
        <w:t>. For a</w:t>
      </w:r>
      <w:r w:rsidRPr="002A255F">
        <w:t xml:space="preserve">nybody who uses that platform, whatever they build on it, that pound is a pound wherever it stands and is fungible </w:t>
      </w:r>
      <w:r>
        <w:t>with</w:t>
      </w:r>
      <w:r w:rsidRPr="002A255F">
        <w:t xml:space="preserve"> any other pound. Stablecoins are not fungible</w:t>
      </w:r>
      <w:r>
        <w:t>;</w:t>
      </w:r>
      <w:r w:rsidRPr="002A255F">
        <w:t xml:space="preserve"> they are all equal </w:t>
      </w:r>
      <w:r>
        <w:t>to one</w:t>
      </w:r>
      <w:r w:rsidRPr="002A255F">
        <w:t xml:space="preserve"> pound</w:t>
      </w:r>
      <w:r>
        <w:t>,</w:t>
      </w:r>
      <w:r w:rsidRPr="002A255F">
        <w:t xml:space="preserve"> but they</w:t>
      </w:r>
      <w:r>
        <w:t xml:space="preserve"> a</w:t>
      </w:r>
      <w:r w:rsidRPr="002A255F">
        <w:t>re not fungible with each other</w:t>
      </w:r>
      <w:r>
        <w:t>;</w:t>
      </w:r>
      <w:r w:rsidRPr="002A255F">
        <w:t xml:space="preserve"> they cannot give the same services because you depend on the services of the issuer of the platform. That fragmentation may not be commercially interesting for a consumer.</w:t>
      </w:r>
    </w:p>
    <w:p w:rsidR="004B7DB0" w:rsidP="004B7DB0">
      <w:pPr>
        <w:pStyle w:val="Remark"/>
      </w:pPr>
      <w:r w:rsidRPr="002A255F">
        <w:rPr>
          <w:b/>
        </w:rPr>
        <w:t>Lord King of Lothbury:</w:t>
      </w:r>
      <w:r>
        <w:t xml:space="preserve"> Ms de Teran, w</w:t>
      </w:r>
      <w:r w:rsidRPr="002A255F">
        <w:t>hat is your perspective</w:t>
      </w:r>
      <w:r>
        <w:t>?</w:t>
      </w:r>
    </w:p>
    <w:p w:rsidR="004B7DB0" w:rsidRPr="002A255F" w:rsidP="004B7DB0">
      <w:pPr>
        <w:pStyle w:val="Answer"/>
      </w:pPr>
      <w:r w:rsidRPr="002A255F">
        <w:rPr>
          <w:b/>
          <w:i/>
        </w:rPr>
        <w:t>Natasha de Teran:</w:t>
      </w:r>
      <w:r>
        <w:t xml:space="preserve"> N</w:t>
      </w:r>
      <w:r w:rsidRPr="002A255F">
        <w:t>ot only is it perhaps not commercially interesting to a consumer</w:t>
      </w:r>
      <w:r>
        <w:t>—t</w:t>
      </w:r>
      <w:r w:rsidRPr="002A255F">
        <w:t>hat is</w:t>
      </w:r>
      <w:r>
        <w:t xml:space="preserve"> probably</w:t>
      </w:r>
      <w:r w:rsidRPr="002A255F">
        <w:t xml:space="preserve"> something of an understatement</w:t>
      </w:r>
      <w:r>
        <w:t>—but t</w:t>
      </w:r>
      <w:r w:rsidRPr="002A255F">
        <w:t>he consumer can get locked in</w:t>
      </w:r>
      <w:r>
        <w:t>,</w:t>
      </w:r>
      <w:r w:rsidRPr="002A255F">
        <w:t xml:space="preserve"> just as we are locked into our airmiles</w:t>
      </w:r>
      <w:r>
        <w:t>,</w:t>
      </w:r>
      <w:r w:rsidRPr="002A255F">
        <w:t xml:space="preserve"> which are inflated every time we look at our account</w:t>
      </w:r>
      <w:r>
        <w:t>s.</w:t>
      </w:r>
      <w:r w:rsidRPr="002A255F">
        <w:t xml:space="preserve"> I think that fragmentation is hugely worrisome</w:t>
      </w:r>
      <w:r>
        <w:t xml:space="preserve"> for UK plc and UK </w:t>
      </w:r>
      <w:r w:rsidRPr="002A255F">
        <w:t xml:space="preserve">citizens. Everything that can be done to avoid that is very important. </w:t>
      </w:r>
    </w:p>
    <w:p w:rsidR="004B7DB0" w:rsidP="004B7DB0">
      <w:pPr>
        <w:pStyle w:val="Answer"/>
      </w:pPr>
      <w:r w:rsidRPr="002A255F">
        <w:t xml:space="preserve">We have to remember </w:t>
      </w:r>
      <w:r>
        <w:t xml:space="preserve">that </w:t>
      </w:r>
      <w:r w:rsidR="005E150B">
        <w:t>we are not just thinking about</w:t>
      </w:r>
      <w:r w:rsidRPr="002A255F">
        <w:t xml:space="preserve"> </w:t>
      </w:r>
      <w:r w:rsidRPr="002A255F" w:rsidR="00960604">
        <w:t>the</w:t>
      </w:r>
      <w:r w:rsidR="00960604">
        <w:t xml:space="preserve"> likes of the </w:t>
      </w:r>
      <w:r w:rsidRPr="002A255F">
        <w:t xml:space="preserve">sophisticated people who </w:t>
      </w:r>
      <w:r>
        <w:t xml:space="preserve">are </w:t>
      </w:r>
      <w:r w:rsidRPr="002A255F">
        <w:t>toying with Bitcoi</w:t>
      </w:r>
      <w:r>
        <w:t>n. E</w:t>
      </w:r>
      <w:r w:rsidRPr="002A255F">
        <w:t xml:space="preserve">very person in the UK needs to be able to pay and be paid. If they get locked into small systems </w:t>
      </w:r>
      <w:r>
        <w:t>that</w:t>
      </w:r>
      <w:r w:rsidRPr="002A255F">
        <w:t xml:space="preserve"> can tax them at the entry and exit points and lock them into products and services, that is very problematic. I see that much of the thinking </w:t>
      </w:r>
      <w:r w:rsidR="00A21400">
        <w:t>on</w:t>
      </w:r>
      <w:r>
        <w:t xml:space="preserve"> CBDCs</w:t>
      </w:r>
      <w:r w:rsidRPr="002A255F">
        <w:t xml:space="preserve"> and the decision</w:t>
      </w:r>
      <w:r>
        <w:t>-</w:t>
      </w:r>
      <w:r w:rsidRPr="002A255F">
        <w:t xml:space="preserve">making </w:t>
      </w:r>
      <w:r>
        <w:t>is to</w:t>
      </w:r>
      <w:r w:rsidRPr="002A255F">
        <w:t xml:space="preserve"> try to avoid this future outcome</w:t>
      </w:r>
      <w:r>
        <w:t>,</w:t>
      </w:r>
      <w:r w:rsidRPr="002A255F">
        <w:t xml:space="preserve"> which I think would be very detrimental to society</w:t>
      </w:r>
      <w:r>
        <w:t>.</w:t>
      </w:r>
    </w:p>
    <w:p w:rsidR="004B7DB0" w:rsidP="001A064B">
      <w:pPr>
        <w:pStyle w:val="Question"/>
      </w:pPr>
      <w:r w:rsidRPr="00F56DBE">
        <w:rPr>
          <w:b/>
        </w:rPr>
        <w:t>The Chair:</w:t>
      </w:r>
      <w:r>
        <w:t xml:space="preserve"> W</w:t>
      </w:r>
      <w:r w:rsidRPr="00F56DBE">
        <w:t xml:space="preserve">e are almost out of time. Perhaps I may put to Mr </w:t>
      </w:r>
      <w:r>
        <w:t>E</w:t>
      </w:r>
      <w:r w:rsidRPr="00F56DBE">
        <w:t xml:space="preserve">lhedery a </w:t>
      </w:r>
      <w:r>
        <w:t xml:space="preserve">cliché </w:t>
      </w:r>
      <w:r w:rsidRPr="00F56DBE">
        <w:t>question</w:t>
      </w:r>
      <w:r>
        <w:t>. W</w:t>
      </w:r>
      <w:r w:rsidRPr="00F56DBE">
        <w:t>hat keeps you awake at night</w:t>
      </w:r>
      <w:r>
        <w:t>? With</w:t>
      </w:r>
      <w:r w:rsidRPr="00F56DBE">
        <w:t xml:space="preserve"> your big job and </w:t>
      </w:r>
      <w:r>
        <w:t xml:space="preserve">the need to </w:t>
      </w:r>
      <w:r w:rsidRPr="00F56DBE">
        <w:t>deal with this issue</w:t>
      </w:r>
      <w:r>
        <w:t>, I am</w:t>
      </w:r>
      <w:r w:rsidRPr="00F56DBE">
        <w:t xml:space="preserve"> amazed </w:t>
      </w:r>
      <w:r>
        <w:t xml:space="preserve">that </w:t>
      </w:r>
      <w:r w:rsidRPr="00F56DBE">
        <w:t>you get any sleep at all because it is fraught with risks, is it not</w:t>
      </w:r>
      <w:r>
        <w:t>?</w:t>
      </w:r>
    </w:p>
    <w:p w:rsidR="004B7DB0" w:rsidP="004B7DB0">
      <w:pPr>
        <w:pStyle w:val="Answer"/>
      </w:pPr>
      <w:r w:rsidRPr="00F56DBE">
        <w:rPr>
          <w:b/>
          <w:i/>
        </w:rPr>
        <w:t>Georges Elhedery:</w:t>
      </w:r>
      <w:r>
        <w:t xml:space="preserve"> I do not say that all these matters </w:t>
      </w:r>
      <w:r w:rsidRPr="00F56DBE">
        <w:t xml:space="preserve">necessarily keep us awake at night. I genuinely think that we are trying to address them in time. There are so many other issues </w:t>
      </w:r>
      <w:r>
        <w:t xml:space="preserve">that </w:t>
      </w:r>
      <w:r w:rsidRPr="00F56DBE">
        <w:t>we have to address. It is probably too late and we s</w:t>
      </w:r>
      <w:r>
        <w:t xml:space="preserve">hould </w:t>
      </w:r>
      <w:r w:rsidRPr="00F56DBE">
        <w:t xml:space="preserve">have thought about it earlier, but </w:t>
      </w:r>
      <w:r>
        <w:t>certainly the issue of CBDCs is one</w:t>
      </w:r>
      <w:r w:rsidRPr="00F56DBE">
        <w:t xml:space="preserve"> </w:t>
      </w:r>
      <w:r>
        <w:t xml:space="preserve">that </w:t>
      </w:r>
      <w:r w:rsidRPr="00F56DBE">
        <w:t xml:space="preserve">I genuinely believe we are addressing in time, which means </w:t>
      </w:r>
      <w:r>
        <w:t xml:space="preserve">that </w:t>
      </w:r>
      <w:r w:rsidRPr="00F56DBE">
        <w:t>we can really take the appropriate time to think about it</w:t>
      </w:r>
      <w:r>
        <w:t>,</w:t>
      </w:r>
      <w:r w:rsidRPr="00F56DBE">
        <w:t xml:space="preserve"> design it and try to address possible outcomes with a calm head rather than under </w:t>
      </w:r>
      <w:r>
        <w:t>a</w:t>
      </w:r>
      <w:r w:rsidRPr="00F56DBE">
        <w:t xml:space="preserve"> sword of </w:t>
      </w:r>
      <w:r>
        <w:t>D</w:t>
      </w:r>
      <w:r w:rsidRPr="00F56DBE">
        <w:t>amocles</w:t>
      </w:r>
      <w:r>
        <w:t xml:space="preserve">. </w:t>
      </w:r>
    </w:p>
    <w:p w:rsidR="004B7DB0" w:rsidP="004B7DB0">
      <w:pPr>
        <w:pStyle w:val="Answer"/>
      </w:pPr>
      <w:r w:rsidRPr="00F56DBE">
        <w:t>There are</w:t>
      </w:r>
      <w:r>
        <w:t xml:space="preserve"> other</w:t>
      </w:r>
      <w:r w:rsidRPr="00F56DBE">
        <w:t xml:space="preserve"> pressing issues</w:t>
      </w:r>
      <w:r w:rsidRPr="00C76A21">
        <w:t xml:space="preserve"> in life. Indeed, I look after our trading and investment banking activities, and from time to time they certainly try to keep me awake at night</w:t>
      </w:r>
      <w:r>
        <w:t>.</w:t>
      </w:r>
    </w:p>
    <w:p w:rsidR="00C9420D" w:rsidRPr="001C412F" w:rsidP="004B7DB0">
      <w:pPr>
        <w:pStyle w:val="Remark"/>
      </w:pPr>
      <w:r w:rsidRPr="00C76A21">
        <w:rPr>
          <w:b/>
        </w:rPr>
        <w:t>The Chair:</w:t>
      </w:r>
      <w:r>
        <w:t xml:space="preserve"> W</w:t>
      </w:r>
      <w:r w:rsidRPr="00C76A21">
        <w:t>e thank both of you</w:t>
      </w:r>
      <w:r>
        <w:t>.</w:t>
      </w:r>
      <w:r w:rsidRPr="00C76A21">
        <w:t xml:space="preserve"> </w:t>
      </w:r>
      <w:r>
        <w:t>It</w:t>
      </w:r>
      <w:r w:rsidRPr="00C76A21">
        <w:t xml:space="preserve"> has been a really good session and is very helpful to us</w:t>
      </w:r>
      <w:r>
        <w:t xml:space="preserve"> in</w:t>
      </w:r>
      <w:r w:rsidRPr="00C76A21">
        <w:t xml:space="preserve"> being able to spell out some of the risks and actions needed to avert them in the face of this challenge.</w:t>
      </w:r>
      <w:r w:rsidRPr="001C412F" w:rsidR="003C79AA">
        <w:t xml:space="preserve"> </w:t>
      </w:r>
    </w:p>
    <w:sectPr w:rsidSect="00277EFD">
      <w:headerReference w:type="default" r:id="rId7"/>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593036" w:rsidP="008143FA">
      <w:pPr>
        <w:spacing w:after="0"/>
      </w:pPr>
      <w:r>
        <w:separator/>
      </w:r>
    </w:p>
  </w:footnote>
  <w:footnote w:type="continuationSeparator" w:id="1">
    <w:p w:rsidR="00593036" w:rsidP="008143FA">
      <w:pPr>
        <w:spacing w:after="0"/>
      </w:pPr>
      <w:r>
        <w:continuationSeparator/>
      </w:r>
    </w:p>
  </w:footnote>
  <w:footnote w:id="2">
    <w:p w:rsidR="00017991">
      <w:pPr>
        <w:pStyle w:val="FootnoteText"/>
      </w:pPr>
      <w:r>
        <w:rPr>
          <w:rStyle w:val="FootnoteReference"/>
        </w:rPr>
        <w:footnoteRef/>
      </w:r>
      <w:r>
        <w:t xml:space="preserve"> Of any major economy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4B7DB0" w:rsidP="009277D8">
        <w:pPr>
          <w:pStyle w:val="Para"/>
          <w:rPr>
            <w:color w:val="808080"/>
          </w:rPr>
        </w:pPr>
        <w:r w:rsidRPr="002F34C5">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4B7DB0"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155881417"/>
      <w:docPartObj>
        <w:docPartGallery w:val="Page Numbers (Top of Page)"/>
        <w:docPartUnique/>
      </w:docPartObj>
    </w:sdtPr>
    <w:sdtEndPr>
      <w:rPr>
        <w:noProof/>
      </w:rPr>
    </w:sdtEndPr>
    <w:sdtContent>
      <w:p w:rsidR="003C79AA">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3C79AA"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1A916570"/>
    <w:multiLevelType w:val="hybridMultilevel"/>
    <w:tmpl w:val="B686B870"/>
    <w:lvl w:ilvl="0">
      <w:start w:val="1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B7DB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9965C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65C5"/>
    <w:rPr>
      <w:rFonts w:ascii="Tahoma" w:hAnsi="Tahoma" w:cs="Tahoma"/>
      <w:sz w:val="16"/>
      <w:szCs w:val="16"/>
    </w:rPr>
  </w:style>
  <w:style w:type="character" w:customStyle="1" w:styleId="legds2">
    <w:name w:val="legds2"/>
    <w:basedOn w:val="DefaultParagraphFont"/>
    <w:rsid w:val="00FC3473"/>
    <w:rPr>
      <w:vanish w:val="0"/>
      <w:webHidden w:val="0"/>
      <w:specVanish w:val="0"/>
    </w:rPr>
  </w:style>
  <w:style w:type="character" w:styleId="HTMLAcronym">
    <w:name w:val="HTML Acronym"/>
    <w:basedOn w:val="DefaultParagraphFont"/>
    <w:uiPriority w:val="99"/>
    <w:semiHidden/>
    <w:unhideWhenUsed/>
    <w:rsid w:val="00FC3473"/>
  </w:style>
  <w:style w:type="character" w:customStyle="1" w:styleId="UnresolvedMention1">
    <w:name w:val="Unresolved Mention1"/>
    <w:basedOn w:val="DefaultParagraphFont"/>
    <w:uiPriority w:val="99"/>
    <w:semiHidden/>
    <w:unhideWhenUsed/>
    <w:rsid w:val="007442C9"/>
    <w:rPr>
      <w:color w:val="808080"/>
      <w:shd w:val="clear" w:color="auto" w:fill="E6E6E6"/>
    </w:rPr>
  </w:style>
  <w:style w:type="character" w:customStyle="1" w:styleId="UnresolvedMention2">
    <w:name w:val="Unresolved Mention2"/>
    <w:basedOn w:val="DefaultParagraphFont"/>
    <w:uiPriority w:val="99"/>
    <w:semiHidden/>
    <w:unhideWhenUsed/>
    <w:rsid w:val="002A1A06"/>
    <w:rPr>
      <w:color w:val="605E5C"/>
      <w:shd w:val="clear" w:color="auto" w:fill="E1DFDD"/>
    </w:rPr>
  </w:style>
  <w:style w:type="paragraph" w:styleId="ListBullet">
    <w:name w:val="List Bullet"/>
    <w:basedOn w:val="Normal"/>
    <w:uiPriority w:val="99"/>
    <w:unhideWhenUsed/>
    <w:rsid w:val="00A73B1D"/>
    <w:pPr>
      <w:numPr>
        <w:numId w:val="15"/>
      </w:numPr>
      <w:contextualSpacing/>
    </w:pPr>
  </w:style>
  <w:style w:type="table" w:styleId="TableGrid">
    <w:name w:val="Table Grid"/>
    <w:basedOn w:val="TableNormal"/>
    <w:uiPriority w:val="59"/>
    <w:rsid w:val="00691B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91B53"/>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91B53"/>
    <w:rPr>
      <w:rFonts w:ascii="Times New Roman" w:eastAsia="Times New Roman" w:hAnsi="Times New Roman" w:cs="Times New Roman"/>
      <w:b/>
      <w:sz w:val="24"/>
      <w:szCs w:val="20"/>
      <w:lang w:eastAsia="zh-CN"/>
    </w:rPr>
  </w:style>
  <w:style w:type="character" w:customStyle="1" w:styleId="UnresolvedMention">
    <w:name w:val="Unresolved Mention"/>
    <w:basedOn w:val="DefaultParagraphFont"/>
    <w:uiPriority w:val="99"/>
    <w:semiHidden/>
    <w:unhideWhenUsed/>
    <w:rsid w:val="009F534A"/>
    <w:rPr>
      <w:color w:val="605E5C"/>
      <w:shd w:val="clear" w:color="auto" w:fill="E1DFDD"/>
    </w:rPr>
  </w:style>
  <w:style w:type="character" w:styleId="CommentReference">
    <w:name w:val="annotation reference"/>
    <w:basedOn w:val="DefaultParagraphFont"/>
    <w:uiPriority w:val="99"/>
    <w:semiHidden/>
    <w:unhideWhenUsed/>
    <w:rsid w:val="000A71DF"/>
    <w:rPr>
      <w:sz w:val="16"/>
      <w:szCs w:val="16"/>
    </w:rPr>
  </w:style>
  <w:style w:type="paragraph" w:styleId="CommentText">
    <w:name w:val="annotation text"/>
    <w:basedOn w:val="Normal"/>
    <w:link w:val="CommentTextChar"/>
    <w:uiPriority w:val="99"/>
    <w:semiHidden/>
    <w:unhideWhenUsed/>
    <w:rsid w:val="000A71DF"/>
    <w:rPr>
      <w:sz w:val="20"/>
      <w:szCs w:val="20"/>
    </w:rPr>
  </w:style>
  <w:style w:type="character" w:customStyle="1" w:styleId="CommentTextChar">
    <w:name w:val="Comment Text Char"/>
    <w:basedOn w:val="DefaultParagraphFont"/>
    <w:link w:val="CommentText"/>
    <w:uiPriority w:val="99"/>
    <w:semiHidden/>
    <w:rsid w:val="000A71DF"/>
    <w:rPr>
      <w:rFonts w:ascii="Verdana" w:hAnsi="Verdana"/>
      <w:sz w:val="20"/>
      <w:szCs w:val="20"/>
    </w:rPr>
  </w:style>
  <w:style w:type="paragraph" w:customStyle="1" w:styleId="Colloquy1">
    <w:name w:val="Colloquy 1"/>
    <w:basedOn w:val="Normal"/>
    <w:next w:val="Normal"/>
    <w:uiPriority w:val="99"/>
    <w:rsid w:val="003F7899"/>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387A5B"/>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387A5B"/>
    <w:rPr>
      <w:rFonts w:ascii="Calibri" w:eastAsia="Calibri" w:hAnsi="Calibri" w:cs="Times New Roman"/>
    </w:rPr>
  </w:style>
  <w:style w:type="character" w:customStyle="1" w:styleId="normaltextrun">
    <w:name w:val="normaltextrun"/>
    <w:basedOn w:val="DefaultParagraphFont"/>
    <w:rsid w:val="00387A5B"/>
  </w:style>
  <w:style w:type="character" w:customStyle="1" w:styleId="eop">
    <w:name w:val="eop"/>
    <w:basedOn w:val="DefaultParagraphFont"/>
    <w:rsid w:val="00387A5B"/>
  </w:style>
  <w:style w:type="paragraph" w:styleId="FootnoteText">
    <w:name w:val="footnote text"/>
    <w:basedOn w:val="Normal"/>
    <w:link w:val="FootnoteTextChar"/>
    <w:uiPriority w:val="99"/>
    <w:semiHidden/>
    <w:unhideWhenUsed/>
    <w:rsid w:val="00017991"/>
    <w:pPr>
      <w:spacing w:after="0"/>
    </w:pPr>
    <w:rPr>
      <w:sz w:val="20"/>
      <w:szCs w:val="20"/>
    </w:rPr>
  </w:style>
  <w:style w:type="character" w:customStyle="1" w:styleId="FootnoteTextChar">
    <w:name w:val="Footnote Text Char"/>
    <w:basedOn w:val="DefaultParagraphFont"/>
    <w:link w:val="FootnoteText"/>
    <w:uiPriority w:val="99"/>
    <w:semiHidden/>
    <w:rsid w:val="00017991"/>
    <w:rPr>
      <w:rFonts w:ascii="Verdana" w:hAnsi="Verdana"/>
      <w:sz w:val="20"/>
      <w:szCs w:val="20"/>
    </w:rPr>
  </w:style>
  <w:style w:type="character" w:styleId="FootnoteReference">
    <w:name w:val="footnote reference"/>
    <w:basedOn w:val="DefaultParagraphFont"/>
    <w:uiPriority w:val="99"/>
    <w:semiHidden/>
    <w:unhideWhenUsed/>
    <w:rsid w:val="0001799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theme" Target="theme/theme1.xml" /><Relationship Id="rId9" Type="http://schemas.openxmlformats.org/officeDocument/2006/relationships/numbering" Target="numbering.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0EBE23-FB23-414B-81BF-43F2B93BE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