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0C44" w:rsidRPr="001C2A81" w:rsidP="00541D8B">
      <w:pPr>
        <w:pStyle w:val="TitleCommittee0"/>
      </w:pPr>
      <w:sdt>
        <w:sdtPr>
          <w:alias w:val="CommitteeName"/>
          <w:tag w:val="CommitteeName"/>
          <w:id w:val="1869951332"/>
          <w:placeholder>
            <w:docPart w:val="DA76D3FE4C234057AFFF72135561AEFF"/>
          </w:placeholder>
          <w:richText/>
        </w:sdtPr>
        <w:sdtContent>
          <w:r w:rsidRPr="001C2A81">
            <w:t>Treasury Committee</w:t>
          </w:r>
        </w:sdtContent>
      </w:sdt>
    </w:p>
    <w:p w:rsidR="00DF0C44" w:rsidRPr="001C2A81" w:rsidP="00541D8B">
      <w:pPr>
        <w:pStyle w:val="TitleInquiry0"/>
      </w:pPr>
      <w:r w:rsidRPr="001C2A81">
        <w:t xml:space="preserve">Oral evidence: </w:t>
      </w:r>
      <w:sdt>
        <w:sdtPr>
          <w:alias w:val="InquiryName"/>
          <w:tag w:val="InquiryName"/>
          <w:id w:val="377371847"/>
          <w:placeholder>
            <w:docPart w:val="DA76D3FE4C234057AFFF72135561AEFF"/>
          </w:placeholder>
          <w:richText/>
        </w:sdtPr>
        <w:sdtContent>
          <w:r w:rsidRPr="001C2A81">
            <w:t>Economic impact of coronavirus</w:t>
          </w:r>
        </w:sdtContent>
      </w:sdt>
      <w:r w:rsidRPr="001C2A81">
        <w:t xml:space="preserve">, HC </w:t>
      </w:r>
      <w:sdt>
        <w:sdtPr>
          <w:alias w:val="InquiryRefNo"/>
          <w:tag w:val="InquiryRefNo"/>
          <w:id w:val="-281725174"/>
          <w:placeholder>
            <w:docPart w:val="DA76D3FE4C234057AFFF72135561AEFF"/>
          </w:placeholder>
          <w:richText/>
        </w:sdtPr>
        <w:sdtContent>
          <w:r w:rsidRPr="001C2A81">
            <w:t>271</w:t>
          </w:r>
        </w:sdtContent>
      </w:sdt>
    </w:p>
    <w:sdt>
      <w:sdtPr>
        <w:alias w:val="SittingDate"/>
        <w:tag w:val="SittingDate"/>
        <w:id w:val="-1160222926"/>
        <w:placeholder>
          <w:docPart w:val="DA76D3FE4C234057AFFF72135561AEFF"/>
        </w:placeholder>
        <w:richText/>
      </w:sdtPr>
      <w:sdtContent>
        <w:p w:rsidR="00DF0C44" w:rsidRPr="001C2A81" w:rsidP="00541D8B">
          <w:pPr>
            <w:pStyle w:val="Para"/>
          </w:pPr>
          <w:r w:rsidRPr="001C2A81">
            <w:t>Wednesday 8</w:t>
          </w:r>
          <w:r w:rsidRPr="001C2A81">
            <w:t xml:space="preserve"> April</w:t>
          </w:r>
          <w:r w:rsidRPr="001C2A81">
            <w:t xml:space="preserve"> 2020</w:t>
          </w:r>
        </w:p>
      </w:sdtContent>
    </w:sdt>
    <w:p w:rsidR="00DF0C44" w:rsidRPr="001C2A81" w:rsidP="00541D8B">
      <w:pPr>
        <w:pStyle w:val="Para"/>
      </w:pPr>
      <w:r w:rsidRPr="001C2A81">
        <w:t xml:space="preserve">Ordered by the House of </w:t>
      </w:r>
      <w:sdt>
        <w:sdtPr>
          <w:alias w:val="House"/>
          <w:tag w:val="House"/>
          <w:id w:val="809213435"/>
          <w:placeholder>
            <w:docPart w:val="DA76D3FE4C234057AFFF72135561AEFF"/>
          </w:placeholder>
          <w:richText/>
        </w:sdtPr>
        <w:sdtContent>
          <w:r w:rsidRPr="001C2A81">
            <w:t>Commons</w:t>
          </w:r>
        </w:sdtContent>
      </w:sdt>
      <w:r w:rsidRPr="001C2A81">
        <w:t xml:space="preserve"> to be published on </w:t>
      </w:r>
      <w:sdt>
        <w:sdtPr>
          <w:alias w:val="PublishDate"/>
          <w:tag w:val="PublishDate"/>
          <w:id w:val="217021599"/>
          <w:placeholder>
            <w:docPart w:val="DA76D3FE4C234057AFFF72135561AEFF"/>
          </w:placeholder>
          <w:richText/>
        </w:sdtPr>
        <w:sdtContent>
          <w:r w:rsidRPr="001C2A81">
            <w:t>8 April 2020</w:t>
          </w:r>
        </w:sdtContent>
      </w:sdt>
      <w:r w:rsidRPr="001C2A81">
        <w:t>.</w:t>
      </w:r>
    </w:p>
    <w:p w:rsidR="00DF0C44" w:rsidRPr="001C2A81" w:rsidP="00541D8B">
      <w:sdt>
        <w:sdtPr>
          <w:alias w:val="VideoHyperlink"/>
          <w:tag w:val="VideoHyperlink"/>
          <w:id w:val="703995351"/>
          <w:placeholder>
            <w:docPart w:val="DA76D3FE4C234057AFFF72135561AEFF"/>
          </w:placeholder>
          <w:richText/>
        </w:sdtPr>
        <w:sdtContent>
          <w:r>
            <w:fldChar w:fldCharType="begin"/>
          </w:r>
          <w:r>
            <w:instrText xml:space="preserve"> HYPERLINK "https://www.parliamentlive.tv/Event/Index/041436b2-2558-4b82-80a7-9fbd7d24c533" </w:instrText>
          </w:r>
          <w:r>
            <w:fldChar w:fldCharType="separate"/>
          </w:r>
          <w:r w:rsidRPr="00136E76">
            <w:rPr>
              <w:rStyle w:val="Hyperlink"/>
            </w:rPr>
            <w:t>Watch the meeting</w:t>
          </w:r>
          <w:r>
            <w:fldChar w:fldCharType="end"/>
          </w:r>
        </w:sdtContent>
      </w:sdt>
    </w:p>
    <w:p w:rsidR="00DF0C44" w:rsidRPr="001C2A81" w:rsidP="00541D8B">
      <w:r w:rsidRPr="001C2A81">
        <w:t xml:space="preserve">Members present: </w:t>
      </w:r>
      <w:sdt>
        <w:sdtPr>
          <w:alias w:val="MembersPresent"/>
          <w:tag w:val="MembersPresent"/>
          <w:id w:val="366340316"/>
          <w:placeholder>
            <w:docPart w:val="DA76D3FE4C234057AFFF72135561AEFF"/>
          </w:placeholder>
          <w:richText/>
        </w:sdtPr>
        <w:sdtContent>
          <w:r w:rsidRPr="001C2A81">
            <w:t>Mel Stride (Chair); Rushanara Ali; Mr Steve Baker; Harriett Baldwin; Anthony Browne; Felicity Buchan; Ms Angela Eagle; Julie</w:t>
          </w:r>
          <w:r w:rsidRPr="001C2A81">
            <w:t xml:space="preserve"> Marson; Alison McGovern; Alison </w:t>
          </w:r>
          <w:r w:rsidRPr="001C2A81">
            <w:t>Thewliss</w:t>
          </w:r>
        </w:sdtContent>
      </w:sdt>
      <w:r w:rsidRPr="001C2A81">
        <w:t>.</w:t>
      </w:r>
    </w:p>
    <w:p w:rsidR="00DF0C44" w:rsidRPr="001C2A81" w:rsidP="00541D8B">
      <w:pPr>
        <w:pStyle w:val="ParaCentre"/>
      </w:pPr>
      <w:r w:rsidRPr="001C2A81">
        <w:t xml:space="preserve">Questions </w:t>
      </w:r>
      <w:sdt>
        <w:sdtPr>
          <w:alias w:val="QuestionNumbers"/>
          <w:tag w:val="QuestionNumbers"/>
          <w:id w:val="-1223666168"/>
          <w:placeholder>
            <w:docPart w:val="DA76D3FE4C234057AFFF72135561AEFF"/>
          </w:placeholder>
          <w:richText/>
        </w:sdtPr>
        <w:sdtContent>
          <w:r>
            <w:t>66</w:t>
          </w:r>
          <w:r w:rsidRPr="001C2A81">
            <w:t xml:space="preserve"> - </w:t>
          </w:r>
          <w:r>
            <w:t>151</w:t>
          </w:r>
        </w:sdtContent>
      </w:sdt>
    </w:p>
    <w:p w:rsidR="00DF0C44" w:rsidRPr="001C2A81" w:rsidP="00541D8B">
      <w:pPr>
        <w:pStyle w:val="TitleWitnesses0"/>
      </w:pPr>
      <w:r w:rsidRPr="001C2A81">
        <w:t>Witnesses</w:t>
      </w:r>
    </w:p>
    <w:sdt>
      <w:sdtPr>
        <w:alias w:val="WitnessSet"/>
        <w:tag w:val="WitnessSet"/>
        <w:id w:val="-368373484"/>
        <w:placeholder>
          <w:docPart w:val="19283233FEAA49B9815439FDE3037842"/>
        </w:placeholder>
        <w:richText/>
      </w:sdtPr>
      <w:sdtContent>
        <w:p w:rsidR="00DF0C44" w:rsidRPr="001C2A81" w:rsidP="00541D8B">
          <w:pPr>
            <w:pStyle w:val="Para"/>
          </w:pPr>
          <w:r>
            <w:fldChar w:fldCharType="begin"/>
          </w:r>
          <w:r>
            <w:instrText xml:space="preserve"> HYPERLINK \l "Panel1" </w:instrText>
          </w:r>
          <w:r>
            <w:fldChar w:fldCharType="separate"/>
          </w:r>
          <w:r w:rsidRPr="00BB55C4">
            <w:rPr>
              <w:rStyle w:val="Hyperlink"/>
            </w:rPr>
            <w:t>I</w:t>
          </w:r>
          <w:r>
            <w:fldChar w:fldCharType="end"/>
          </w:r>
          <w:r w:rsidRPr="001C2A81">
            <w:t xml:space="preserve">: </w:t>
          </w:r>
          <w:r w:rsidRPr="001C2A81">
            <w:t xml:space="preserve">Jim </w:t>
          </w:r>
          <w:r w:rsidRPr="001C2A81">
            <w:t>Harra</w:t>
          </w:r>
          <w:r w:rsidRPr="001C2A81">
            <w:t>, First Permanent Se</w:t>
          </w:r>
          <w:r w:rsidRPr="001C2A81">
            <w:t>cretary and Chief Executive</w:t>
          </w:r>
          <w:r w:rsidRPr="001C2A81">
            <w:t>, HM Revenue and Customs</w:t>
          </w:r>
          <w:r w:rsidRPr="001C2A81">
            <w:t>;</w:t>
          </w:r>
          <w:r w:rsidRPr="001C2A81">
            <w:t xml:space="preserve"> Cerys McDonald, Director, CV-19 </w:t>
          </w:r>
          <w:r w:rsidRPr="001C2A81">
            <w:t>P</w:t>
          </w:r>
          <w:r w:rsidRPr="001C2A81">
            <w:t xml:space="preserve">olicy </w:t>
          </w:r>
          <w:r w:rsidRPr="001C2A81">
            <w:t>C</w:t>
          </w:r>
          <w:r w:rsidRPr="001C2A81">
            <w:t xml:space="preserve">o-ordination, HM Revenue and </w:t>
          </w:r>
          <w:r w:rsidRPr="001C2A81">
            <w:t>Customs</w:t>
          </w:r>
          <w:r w:rsidRPr="001C2A81">
            <w:t>.</w:t>
          </w:r>
        </w:p>
      </w:sdtContent>
    </w:sdt>
    <w:p w:rsidR="00DF0C44" w:rsidRPr="001C2A81" w:rsidP="00541D8B">
      <w:pPr>
        <w:pStyle w:val="Para"/>
      </w:pPr>
    </w:p>
    <w:p w:rsidR="00DF0C44" w:rsidRPr="001C2A81" w:rsidP="00541D8B">
      <w:pPr>
        <w:rPr>
          <w:rFonts w:eastAsia="Times New Roman"/>
          <w:szCs w:val="20"/>
        </w:rPr>
      </w:pPr>
      <w:r w:rsidRPr="001C2A81">
        <w:br w:type="page"/>
      </w:r>
    </w:p>
    <w:sdt>
      <w:sdtPr>
        <w:alias w:val="WitnessExamination"/>
        <w:tag w:val="WitnessExamination"/>
        <w:id w:val="2003463402"/>
        <w:placeholder>
          <w:docPart w:val="19283233FEAA49B9815439FDE3037842"/>
        </w:placeholder>
        <w:richText/>
      </w:sdtPr>
      <w:sdtContent>
        <w:p w:rsidR="00F60594" w:rsidRPr="001C2A81" w:rsidP="00F60594">
          <w:pPr>
            <w:pStyle w:val="TitleWitnesses0"/>
          </w:pPr>
          <w:bookmarkStart w:id="0" w:name="Panel1"/>
          <w:r w:rsidRPr="001C2A81">
            <w:t>Examination of witnesses</w:t>
          </w:r>
        </w:p>
        <w:p w:rsidR="0063663D" w:rsidRPr="001C2A81" w:rsidP="00F60594">
          <w:pPr>
            <w:pStyle w:val="TitlePanel0"/>
            <w:jc w:val="both"/>
          </w:pPr>
          <w:r w:rsidRPr="001C2A81">
            <w:rPr>
              <w:sz w:val="22"/>
            </w:rPr>
            <w:t xml:space="preserve">Witnesses: </w:t>
          </w:r>
          <w:r w:rsidRPr="001C2A81">
            <w:rPr>
              <w:sz w:val="22"/>
            </w:rPr>
            <w:t xml:space="preserve">Jim </w:t>
          </w:r>
          <w:r w:rsidRPr="001C2A81">
            <w:rPr>
              <w:sz w:val="22"/>
            </w:rPr>
            <w:t>Harra</w:t>
          </w:r>
          <w:r w:rsidRPr="001C2A81">
            <w:rPr>
              <w:sz w:val="22"/>
            </w:rPr>
            <w:t xml:space="preserve"> and </w:t>
          </w:r>
          <w:r w:rsidRPr="001C2A81">
            <w:rPr>
              <w:sz w:val="22"/>
            </w:rPr>
            <w:t>Cerys McDonald</w:t>
          </w:r>
          <w:r w:rsidRPr="001C2A81">
            <w:rPr>
              <w:sz w:val="22"/>
            </w:rPr>
            <w:t>.</w:t>
          </w:r>
        </w:p>
      </w:sdtContent>
    </w:sdt>
    <w:p w:rsidR="00342BED" w:rsidRPr="001C2A81" w:rsidP="00136E76">
      <w:pPr>
        <w:pStyle w:val="Question"/>
      </w:pPr>
      <w:bookmarkEnd w:id="0"/>
      <w:sdt>
        <w:sdtPr>
          <w:alias w:val="Member"/>
          <w:tag w:val="&lt;Member mnisId='3935' dodsId='62786'&gt;"/>
          <w:id w:val="1550105889"/>
          <w:placeholder>
            <w:docPart w:val="DefaultPlaceholder_1082065158"/>
          </w:placeholder>
          <w:richText/>
        </w:sdtPr>
        <w:sdtContent>
          <w:r w:rsidRPr="001C2A81">
            <w:rPr>
              <w:b/>
            </w:rPr>
            <w:t>Chair:</w:t>
          </w:r>
        </w:sdtContent>
      </w:sdt>
      <w:r w:rsidRPr="001C2A81">
        <w:t xml:space="preserve"> </w:t>
      </w:r>
      <w:r w:rsidRPr="001C2A81">
        <w:t>Welcome to the Treasury Select Committ</w:t>
      </w:r>
      <w:r w:rsidRPr="001C2A81">
        <w:t>ee evidence session with HMRC in our inquiry into the economic impact of coronavirus</w:t>
      </w:r>
      <w:r w:rsidRPr="001C2A81">
        <w:t xml:space="preserve">. </w:t>
      </w:r>
      <w:r w:rsidRPr="001C2A81">
        <w:t xml:space="preserve">I wondered if we could just start, please, </w:t>
      </w:r>
      <w:r w:rsidRPr="001C2A81">
        <w:t>by asking</w:t>
      </w:r>
      <w:r w:rsidRPr="001C2A81">
        <w:t xml:space="preserve"> Jim and Cerys to introduce themselves.</w:t>
      </w:r>
    </w:p>
    <w:p w:rsidR="00CF37FB" w:rsidRPr="001C2A81" w:rsidP="00342BED">
      <w:pPr>
        <w:pStyle w:val="Answer"/>
      </w:pPr>
      <w:sdt>
        <w:sdtPr>
          <w:alias w:val="Witness"/>
          <w:id w:val="1274754148"/>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Good morning</w:t>
      </w:r>
      <w:r w:rsidRPr="001C2A81">
        <w:t xml:space="preserve">. </w:t>
      </w:r>
      <w:r w:rsidRPr="001C2A81">
        <w:t xml:space="preserve">I am Jim </w:t>
      </w:r>
      <w:r w:rsidRPr="001C2A81">
        <w:t>Harra</w:t>
      </w:r>
      <w:r w:rsidRPr="001C2A81">
        <w:t xml:space="preserve"> and I am the Permanent Secretary of HM Revenue and Customs.</w:t>
      </w:r>
    </w:p>
    <w:p w:rsidR="00342BED" w:rsidRPr="001C2A81" w:rsidP="00342BED">
      <w:pPr>
        <w:pStyle w:val="Answer"/>
      </w:pPr>
      <w:sdt>
        <w:sdtPr>
          <w:alias w:val="Witness"/>
          <w:id w:val="-106587986"/>
          <w:placeholder>
            <w:docPart w:val="DefaultPlaceholder_1082065158"/>
          </w:placeholder>
          <w:richText/>
        </w:sdtPr>
        <w:sdtContent>
          <w:r w:rsidRPr="001C2A81">
            <w:rPr>
              <w:b/>
              <w:i/>
            </w:rPr>
            <w:t>Cerys McDonald:</w:t>
          </w:r>
          <w:r w:rsidRPr="001C2A81">
            <w:rPr>
              <w:b/>
            </w:rPr>
            <w:t xml:space="preserve"> </w:t>
          </w:r>
        </w:sdtContent>
      </w:sdt>
      <w:r w:rsidRPr="001C2A81">
        <w:t>Good morning</w:t>
      </w:r>
      <w:r w:rsidRPr="001C2A81">
        <w:t>,</w:t>
      </w:r>
      <w:r w:rsidRPr="001C2A81">
        <w:t xml:space="preserve"> </w:t>
      </w:r>
      <w:r w:rsidRPr="001C2A81">
        <w:t>everyone</w:t>
      </w:r>
      <w:r w:rsidRPr="001C2A81">
        <w:t xml:space="preserve">. </w:t>
      </w:r>
      <w:r w:rsidRPr="001C2A81">
        <w:t>My name is Cerys McD</w:t>
      </w:r>
      <w:r w:rsidRPr="001C2A81">
        <w:t>onald</w:t>
      </w:r>
      <w:r w:rsidRPr="001C2A81">
        <w:t xml:space="preserve">. </w:t>
      </w:r>
      <w:r w:rsidRPr="001C2A81">
        <w:t>I am the Director in HMRC with responsibility for co-ordinating the policy response to the coronavirus.</w:t>
      </w:r>
    </w:p>
    <w:p w:rsidR="00342BED" w:rsidRPr="001C2A81" w:rsidP="00342BED">
      <w:pPr>
        <w:pStyle w:val="Question"/>
      </w:pPr>
      <w:sdt>
        <w:sdtPr>
          <w:alias w:val="Member"/>
          <w:tag w:val="&lt;Member mnisId='4430' dodsId='121936'&gt;"/>
          <w:id w:val="54214027"/>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Good morning</w:t>
      </w:r>
      <w:r w:rsidRPr="001C2A81">
        <w:t xml:space="preserve">. </w:t>
      </w:r>
      <w:r w:rsidRPr="001C2A81">
        <w:t xml:space="preserve">I want to just ask you about the rules around the </w:t>
      </w:r>
      <w:r w:rsidRPr="001C2A81">
        <w:t>j</w:t>
      </w:r>
      <w:r w:rsidRPr="001C2A81">
        <w:t xml:space="preserve">ob </w:t>
      </w:r>
      <w:r w:rsidRPr="001C2A81">
        <w:t>r</w:t>
      </w:r>
      <w:r w:rsidRPr="001C2A81">
        <w:t xml:space="preserve">etention </w:t>
      </w:r>
      <w:r w:rsidRPr="001C2A81">
        <w:t>s</w:t>
      </w:r>
      <w:r w:rsidRPr="001C2A81">
        <w:t>cheme and how that is going to work in practica</w:t>
      </w:r>
      <w:r w:rsidRPr="001C2A81">
        <w:t>lity</w:t>
      </w:r>
      <w:r w:rsidRPr="001C2A81">
        <w:t xml:space="preserve">. </w:t>
      </w:r>
      <w:r w:rsidRPr="001C2A81">
        <w:t>T</w:t>
      </w:r>
      <w:r w:rsidRPr="001C2A81">
        <w:t xml:space="preserve">he first one, which has been raised to me by constituents as well, is </w:t>
      </w:r>
      <w:r w:rsidRPr="001C2A81">
        <w:t xml:space="preserve">that </w:t>
      </w:r>
      <w:r w:rsidRPr="001C2A81">
        <w:t>the guidance is that employees must not work productively for the</w:t>
      </w:r>
      <w:r w:rsidRPr="001C2A81">
        <w:t>ir</w:t>
      </w:r>
      <w:r w:rsidRPr="001C2A81">
        <w:t xml:space="preserve"> employer during the furlough scheme</w:t>
      </w:r>
      <w:r w:rsidRPr="001C2A81">
        <w:t xml:space="preserve">. </w:t>
      </w:r>
      <w:r w:rsidRPr="001C2A81">
        <w:t xml:space="preserve">Can you tell me a bit more about how HMRC intends to enforce </w:t>
      </w:r>
      <w:r w:rsidRPr="001C2A81">
        <w:t>this, because I have had concerns raised?</w:t>
      </w:r>
    </w:p>
    <w:p w:rsidR="00A6276D" w:rsidRPr="001C2A81" w:rsidP="007D1D50">
      <w:pPr>
        <w:pStyle w:val="Answer"/>
      </w:pPr>
      <w:sdt>
        <w:sdtPr>
          <w:alias w:val="Witness"/>
          <w:id w:val="1199133110"/>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Employees must </w:t>
      </w:r>
      <w:r w:rsidRPr="001C2A81">
        <w:t>be completely furloughed by their</w:t>
      </w:r>
      <w:r w:rsidRPr="001C2A81">
        <w:t xml:space="preserve"> employer</w:t>
      </w:r>
      <w:r w:rsidRPr="001C2A81">
        <w:t xml:space="preserve">. </w:t>
      </w:r>
      <w:r w:rsidRPr="001C2A81">
        <w:t>That means that they should not engage in any work for that employer while they are on furlough</w:t>
      </w:r>
      <w:r w:rsidRPr="001C2A81">
        <w:t xml:space="preserve">. </w:t>
      </w:r>
      <w:r w:rsidRPr="001C2A81">
        <w:t xml:space="preserve">They can undertake </w:t>
      </w:r>
      <w:r w:rsidRPr="001C2A81">
        <w:t>training</w:t>
      </w:r>
      <w:r w:rsidRPr="001C2A81">
        <w:t xml:space="preserve"> for their employe</w:t>
      </w:r>
      <w:r w:rsidRPr="001C2A81">
        <w:t>r, provided that does not involve any remunerative activity for the employer</w:t>
      </w:r>
      <w:r w:rsidRPr="001C2A81">
        <w:t xml:space="preserve">. </w:t>
      </w:r>
      <w:r w:rsidRPr="001C2A81">
        <w:t>They can also do other work for other people</w:t>
      </w:r>
      <w:r w:rsidRPr="001C2A81">
        <w:t xml:space="preserve">, so, for example, they can help the farming </w:t>
      </w:r>
      <w:r w:rsidRPr="001C2A81">
        <w:t>industry</w:t>
      </w:r>
      <w:r w:rsidRPr="001C2A81">
        <w:t xml:space="preserve"> or they can volunteer and help the NHS, but they must be completely furloughed i</w:t>
      </w:r>
      <w:r w:rsidRPr="001C2A81">
        <w:t>n relation to the employer that is claiming for them</w:t>
      </w:r>
      <w:r w:rsidRPr="001C2A81">
        <w:t xml:space="preserve">. </w:t>
      </w:r>
    </w:p>
    <w:p w:rsidR="003433D9" w:rsidRPr="001C2A81" w:rsidP="003433D9">
      <w:pPr>
        <w:pStyle w:val="Answer"/>
      </w:pPr>
      <w:r w:rsidRPr="001C2A81">
        <w:t>We are aware that some employees have already been reporting that some employers have asked them to work during the furlough period</w:t>
      </w:r>
      <w:r w:rsidRPr="001C2A81">
        <w:t xml:space="preserve">. </w:t>
      </w:r>
      <w:r w:rsidRPr="001C2A81">
        <w:t xml:space="preserve">We expect the vast majority of employers to do the right thing and, </w:t>
      </w:r>
      <w:r w:rsidRPr="001C2A81">
        <w:t>in fact, in many cases they have no choice, because people are genuinely furloughed and cannot work, but we will be asking anyone who has information about the scheme being abused to let us know</w:t>
      </w:r>
      <w:r w:rsidRPr="001C2A81">
        <w:t>.</w:t>
      </w:r>
      <w:r w:rsidRPr="001C2A81">
        <w:t xml:space="preserve"> </w:t>
      </w:r>
      <w:r w:rsidRPr="001C2A81">
        <w:t>T</w:t>
      </w:r>
      <w:r w:rsidRPr="001C2A81">
        <w:t>here is an online hotline service for any employee who feel</w:t>
      </w:r>
      <w:r w:rsidRPr="001C2A81">
        <w:t>s that they are being asked to be complicit in something they do not want to be complicit in</w:t>
      </w:r>
      <w:r w:rsidRPr="001C2A81">
        <w:t>; they can</w:t>
      </w:r>
      <w:r w:rsidRPr="001C2A81">
        <w:t xml:space="preserve"> contact us and let us know.</w:t>
      </w:r>
    </w:p>
    <w:p w:rsidR="003433D9" w:rsidRPr="001C2A81" w:rsidP="003433D9">
      <w:pPr>
        <w:pStyle w:val="Question"/>
      </w:pPr>
      <w:sdt>
        <w:sdtPr>
          <w:alias w:val="Member"/>
          <w:tag w:val="&lt;Member mnisId='4430' dodsId='121936'&gt;"/>
          <w:id w:val="126286453"/>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What then happens to that employer?</w:t>
      </w:r>
    </w:p>
    <w:p w:rsidR="003433D9" w:rsidRPr="001C2A81" w:rsidP="003433D9">
      <w:pPr>
        <w:pStyle w:val="Answer"/>
      </w:pPr>
      <w:sdt>
        <w:sdtPr>
          <w:alias w:val="Witness"/>
          <w:id w:val="532147414"/>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They would not be entitled to the furlough payments, so i</w:t>
      </w:r>
      <w:r w:rsidRPr="001C2A81">
        <w:t xml:space="preserve">f we know that in </w:t>
      </w:r>
      <w:r w:rsidRPr="001C2A81">
        <w:t>advance</w:t>
      </w:r>
      <w:r w:rsidRPr="001C2A81">
        <w:t xml:space="preserve"> we would not pay them</w:t>
      </w:r>
      <w:r w:rsidRPr="001C2A81">
        <w:t xml:space="preserve">. </w:t>
      </w:r>
      <w:r w:rsidRPr="001C2A81">
        <w:t xml:space="preserve">Otherwise, afterwards we would seek to </w:t>
      </w:r>
      <w:r w:rsidRPr="001C2A81">
        <w:t>recover</w:t>
      </w:r>
      <w:r w:rsidRPr="001C2A81">
        <w:t xml:space="preserve"> the money from them</w:t>
      </w:r>
      <w:r w:rsidRPr="001C2A81">
        <w:t>,</w:t>
      </w:r>
      <w:r w:rsidRPr="001C2A81">
        <w:t xml:space="preserve"> and, depending on the nature of the behaviour, if it amount</w:t>
      </w:r>
      <w:r w:rsidRPr="001C2A81">
        <w:t>ed</w:t>
      </w:r>
      <w:r w:rsidRPr="001C2A81">
        <w:t xml:space="preserve"> to knowingly trying to defraud us, we could take criminal action against empl</w:t>
      </w:r>
      <w:r w:rsidRPr="001C2A81">
        <w:t>oyers.</w:t>
      </w:r>
    </w:p>
    <w:p w:rsidR="003433D9" w:rsidRPr="001C2A81" w:rsidP="003433D9">
      <w:pPr>
        <w:pStyle w:val="Question"/>
      </w:pPr>
      <w:sdt>
        <w:sdtPr>
          <w:alias w:val="Member"/>
          <w:tag w:val="&lt;Member mnisId='4430' dodsId='121936'&gt;"/>
          <w:id w:val="-2016685161"/>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 xml:space="preserve">Surely it is going to be the employee who loses out at </w:t>
      </w:r>
      <w:r w:rsidRPr="001C2A81">
        <w:t>the end of that, so there is no incentive for the employee to report it, because they are not going to get their wages at the end of the day.</w:t>
      </w:r>
    </w:p>
    <w:p w:rsidR="003433D9" w:rsidRPr="001C2A81" w:rsidP="003433D9">
      <w:pPr>
        <w:pStyle w:val="Answer"/>
      </w:pPr>
      <w:sdt>
        <w:sdtPr>
          <w:alias w:val="Witness"/>
          <w:id w:val="-735319339"/>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w:t>
      </w:r>
      <w:r w:rsidRPr="001C2A81">
        <w:t>appreciate</w:t>
      </w:r>
      <w:r w:rsidRPr="001C2A81">
        <w:t xml:space="preserve"> that</w:t>
      </w:r>
      <w:r w:rsidRPr="001C2A81">
        <w:t xml:space="preserve"> managing compliance with this regime is going to be difficult</w:t>
      </w:r>
      <w:r w:rsidRPr="001C2A81">
        <w:t xml:space="preserve">. </w:t>
      </w:r>
      <w:r w:rsidRPr="001C2A81">
        <w:t xml:space="preserve">We believe that </w:t>
      </w:r>
      <w:r w:rsidRPr="001C2A81">
        <w:t>the vast majority of</w:t>
      </w:r>
      <w:r w:rsidRPr="001C2A81">
        <w:t xml:space="preserve"> employers and employees will use this scheme responsibly and, indeed, need it for their support, but there is a range of </w:t>
      </w:r>
      <w:r w:rsidR="001121EA">
        <w:t>fraud</w:t>
      </w:r>
      <w:r w:rsidRPr="001C2A81">
        <w:t xml:space="preserve"> and abuse ris</w:t>
      </w:r>
      <w:r w:rsidRPr="001C2A81">
        <w:t>ks that we need to manage</w:t>
      </w:r>
      <w:r w:rsidRPr="001C2A81">
        <w:t>; w</w:t>
      </w:r>
      <w:r w:rsidRPr="001C2A81">
        <w:t xml:space="preserve">e will be doing our best to do </w:t>
      </w:r>
      <w:r w:rsidRPr="001C2A81">
        <w:t>t</w:t>
      </w:r>
      <w:r w:rsidRPr="001C2A81">
        <w:t>hat</w:t>
      </w:r>
      <w:r w:rsidRPr="001C2A81">
        <w:t>. W</w:t>
      </w:r>
      <w:r w:rsidRPr="001C2A81">
        <w:t xml:space="preserve">e </w:t>
      </w:r>
      <w:r w:rsidRPr="001C2A81">
        <w:t xml:space="preserve">will </w:t>
      </w:r>
      <w:r w:rsidRPr="001C2A81">
        <w:t>be relying</w:t>
      </w:r>
      <w:r w:rsidRPr="001C2A81">
        <w:t>,</w:t>
      </w:r>
      <w:r w:rsidRPr="001C2A81">
        <w:t xml:space="preserve"> to some extent</w:t>
      </w:r>
      <w:r w:rsidRPr="001C2A81">
        <w:t>,</w:t>
      </w:r>
      <w:r w:rsidRPr="001C2A81">
        <w:t xml:space="preserve"> on people giving us information, but w</w:t>
      </w:r>
      <w:r w:rsidRPr="001C2A81">
        <w:t>e w</w:t>
      </w:r>
      <w:r w:rsidRPr="001C2A81">
        <w:t>ill</w:t>
      </w:r>
      <w:r w:rsidRPr="001C2A81">
        <w:t xml:space="preserve"> also have the right afterwards to go in and check</w:t>
      </w:r>
      <w:r w:rsidRPr="001C2A81">
        <w:t xml:space="preserve"> that a claim was correct</w:t>
      </w:r>
      <w:r w:rsidRPr="001C2A81">
        <w:t>.</w:t>
      </w:r>
      <w:r w:rsidRPr="001C2A81">
        <w:t xml:space="preserve"> </w:t>
      </w:r>
      <w:r w:rsidRPr="001C2A81">
        <w:t>F</w:t>
      </w:r>
      <w:r w:rsidRPr="001C2A81">
        <w:t xml:space="preserve">or example, we could look for </w:t>
      </w:r>
      <w:r w:rsidRPr="001C2A81">
        <w:t>evidence that someone was working during a period when they were not supposed to be.</w:t>
      </w:r>
    </w:p>
    <w:p w:rsidR="003433D9" w:rsidRPr="001C2A81" w:rsidP="003433D9">
      <w:pPr>
        <w:pStyle w:val="Question"/>
      </w:pPr>
      <w:sdt>
        <w:sdtPr>
          <w:alias w:val="Member"/>
          <w:tag w:val="&lt;Member mnisId='4430' dodsId='121936'&gt;"/>
          <w:id w:val="1247620341"/>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Okay</w:t>
      </w:r>
      <w:r w:rsidRPr="001C2A81">
        <w:t xml:space="preserve">. </w:t>
      </w:r>
      <w:r w:rsidRPr="001C2A81">
        <w:t>Could you tell me a bit more about th</w:t>
      </w:r>
      <w:r w:rsidRPr="001C2A81">
        <w:t>e</w:t>
      </w:r>
      <w:r w:rsidRPr="001C2A81">
        <w:t xml:space="preserve"> enforcement side of that and how you envisage that working?</w:t>
      </w:r>
    </w:p>
    <w:p w:rsidR="00DA71E4" w:rsidRPr="001C2A81" w:rsidP="00D23BFB">
      <w:pPr>
        <w:pStyle w:val="Answer"/>
      </w:pPr>
      <w:sdt>
        <w:sdtPr>
          <w:alias w:val="Witness"/>
          <w:id w:val="312150269"/>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am afraid that a</w:t>
      </w:r>
      <w:r w:rsidRPr="001C2A81">
        <w:t>ny scheme that i</w:t>
      </w:r>
      <w:r w:rsidRPr="001C2A81">
        <w:t>nvolves paying out money attracts criminals, who want to exploit it</w:t>
      </w:r>
      <w:r w:rsidRPr="001C2A81">
        <w:t>,</w:t>
      </w:r>
      <w:r w:rsidRPr="001C2A81">
        <w:t xml:space="preserve"> and attracts the risk that people who are </w:t>
      </w:r>
      <w:r w:rsidRPr="001C2A81">
        <w:t>genuinely</w:t>
      </w:r>
      <w:r w:rsidRPr="001C2A81">
        <w:t xml:space="preserve"> entitled to it will inflate their claims</w:t>
      </w:r>
      <w:r w:rsidRPr="001C2A81">
        <w:t xml:space="preserve">. </w:t>
      </w:r>
      <w:r w:rsidRPr="001C2A81">
        <w:t>We have four level</w:t>
      </w:r>
      <w:r w:rsidRPr="001C2A81">
        <w:t>s of protection against all of thi</w:t>
      </w:r>
      <w:r w:rsidRPr="001C2A81">
        <w:t>s</w:t>
      </w:r>
      <w:r w:rsidRPr="001C2A81">
        <w:t xml:space="preserve">. </w:t>
      </w:r>
      <w:r w:rsidRPr="001C2A81">
        <w:t>First of all</w:t>
      </w:r>
      <w:r w:rsidRPr="001C2A81">
        <w:t xml:space="preserve">, in the policy design of </w:t>
      </w:r>
      <w:r w:rsidRPr="001C2A81">
        <w:t>the scheme</w:t>
      </w:r>
      <w:r w:rsidRPr="001C2A81">
        <w:t xml:space="preserve"> </w:t>
      </w:r>
      <w:r w:rsidRPr="001C2A81">
        <w:t>there is some protection</w:t>
      </w:r>
      <w:r w:rsidRPr="001C2A81">
        <w:t xml:space="preserve">. </w:t>
      </w:r>
      <w:r w:rsidRPr="001C2A81">
        <w:t xml:space="preserve">The requirement that it relates to people who </w:t>
      </w:r>
      <w:r w:rsidRPr="001C2A81">
        <w:t>we</w:t>
      </w:r>
      <w:r w:rsidRPr="001C2A81">
        <w:t>re on the payroll on 28 February i</w:t>
      </w:r>
      <w:r w:rsidRPr="001C2A81">
        <w:t>s a key protection for us there, because it means we have data on existing payroll systems and existing employees</w:t>
      </w:r>
      <w:r w:rsidRPr="001C2A81">
        <w:t xml:space="preserve">. </w:t>
      </w:r>
    </w:p>
    <w:p w:rsidR="00AA1027" w:rsidRPr="001C2A81" w:rsidP="00D23BFB">
      <w:pPr>
        <w:pStyle w:val="Answer"/>
      </w:pPr>
      <w:r w:rsidRPr="001C2A81">
        <w:t>Secondly, we have pro</w:t>
      </w:r>
      <w:r w:rsidRPr="001C2A81">
        <w:t xml:space="preserve">tection on the online service, where you </w:t>
      </w:r>
      <w:r w:rsidRPr="001C2A81">
        <w:t>have to</w:t>
      </w:r>
      <w:r w:rsidRPr="001C2A81">
        <w:t xml:space="preserve"> have authentication credentials to u</w:t>
      </w:r>
      <w:r w:rsidRPr="001C2A81">
        <w:t>se the service and make a claim, so that will only be open to people who we know are employers</w:t>
      </w:r>
      <w:r w:rsidRPr="001C2A81">
        <w:t xml:space="preserve">. </w:t>
      </w:r>
      <w:r w:rsidRPr="001C2A81">
        <w:t>That is the second line of protection</w:t>
      </w:r>
      <w:r w:rsidRPr="001C2A81">
        <w:t xml:space="preserve">. </w:t>
      </w:r>
      <w:r w:rsidRPr="001C2A81">
        <w:t>A third is, as I mentioned, the abil</w:t>
      </w:r>
      <w:r w:rsidRPr="001C2A81">
        <w:t>ity for people to contact us and let us know if they have evidence of any abuse</w:t>
      </w:r>
      <w:r w:rsidRPr="001C2A81">
        <w:t>.</w:t>
      </w:r>
      <w:r w:rsidRPr="001C2A81">
        <w:t xml:space="preserve"> </w:t>
      </w:r>
      <w:r w:rsidRPr="001C2A81">
        <w:t>F</w:t>
      </w:r>
      <w:r w:rsidRPr="001C2A81">
        <w:t>ourthly, downstream</w:t>
      </w:r>
      <w:r w:rsidRPr="001C2A81">
        <w:t>,</w:t>
      </w:r>
      <w:r w:rsidRPr="001C2A81">
        <w:t xml:space="preserve"> we will be able to undertake checking.</w:t>
      </w:r>
    </w:p>
    <w:p w:rsidR="00D23BFB" w:rsidRPr="001C2A81" w:rsidP="00AA1027">
      <w:pPr>
        <w:pStyle w:val="Question"/>
      </w:pPr>
      <w:sdt>
        <w:sdtPr>
          <w:alias w:val="Member"/>
          <w:tag w:val="&lt;Member mnisId='4430' dodsId='121936'&gt;"/>
          <w:id w:val="228428254"/>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 xml:space="preserve">In terms of </w:t>
      </w:r>
      <w:r w:rsidRPr="001C2A81">
        <w:t>making sure that</w:t>
      </w:r>
      <w:r w:rsidRPr="001C2A81">
        <w:t xml:space="preserve"> people were on the payroll at that particular time, lots of concern </w:t>
      </w:r>
      <w:r w:rsidRPr="001C2A81">
        <w:t xml:space="preserve">have been </w:t>
      </w:r>
      <w:r w:rsidRPr="001C2A81">
        <w:t xml:space="preserve">raised by people who just miss out on that scheme, </w:t>
      </w:r>
      <w:r w:rsidRPr="001C2A81">
        <w:t xml:space="preserve">either </w:t>
      </w:r>
      <w:r w:rsidRPr="001C2A81">
        <w:t>because they had not quite yet been hired or because they had been let go and the employer will not take them back on</w:t>
      </w:r>
      <w:r w:rsidRPr="001C2A81">
        <w:t xml:space="preserve">. </w:t>
      </w:r>
      <w:r w:rsidRPr="001C2A81">
        <w:t>Are the</w:t>
      </w:r>
      <w:r w:rsidRPr="001C2A81">
        <w:t>re</w:t>
      </w:r>
      <w:r w:rsidRPr="001C2A81">
        <w:t xml:space="preserve"> risks</w:t>
      </w:r>
      <w:r w:rsidRPr="001C2A81">
        <w:t>,</w:t>
      </w:r>
      <w:r w:rsidRPr="001C2A81">
        <w:t xml:space="preserve"> for employer</w:t>
      </w:r>
      <w:r w:rsidRPr="001C2A81">
        <w:t>s</w:t>
      </w:r>
      <w:r w:rsidRPr="001C2A81">
        <w:t>,</w:t>
      </w:r>
      <w:r w:rsidRPr="001C2A81">
        <w:t xml:space="preserve"> in </w:t>
      </w:r>
      <w:r w:rsidRPr="001C2A81">
        <w:t xml:space="preserve">terms of </w:t>
      </w:r>
      <w:r w:rsidRPr="001C2A81">
        <w:t>pressure being put upon them to take people on they did not want to take back on and</w:t>
      </w:r>
      <w:r w:rsidRPr="001C2A81">
        <w:t>,</w:t>
      </w:r>
      <w:r w:rsidRPr="001C2A81">
        <w:t xml:space="preserve"> for employees</w:t>
      </w:r>
      <w:r w:rsidRPr="001C2A81">
        <w:t>,</w:t>
      </w:r>
      <w:r w:rsidRPr="001C2A81">
        <w:t xml:space="preserve"> in situations where they cannot find an employer who will take them on before or after and</w:t>
      </w:r>
      <w:r>
        <w:t xml:space="preserve"> where</w:t>
      </w:r>
      <w:r w:rsidRPr="001C2A81">
        <w:t xml:space="preserve"> they will lose</w:t>
      </w:r>
      <w:r w:rsidRPr="001C2A81">
        <w:t xml:space="preserve"> out?</w:t>
      </w:r>
    </w:p>
    <w:p w:rsidR="00E02A3B" w:rsidRPr="001C2A81" w:rsidP="00AA1027">
      <w:pPr>
        <w:pStyle w:val="Answer"/>
      </w:pPr>
      <w:sdt>
        <w:sdtPr>
          <w:alias w:val="Witness"/>
          <w:id w:val="-1695064289"/>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appreciate there is a cut-off for this scheme and </w:t>
      </w:r>
      <w:r w:rsidRPr="001C2A81">
        <w:t xml:space="preserve">therefore </w:t>
      </w:r>
      <w:r w:rsidRPr="001C2A81">
        <w:t>some people will fall on the wrong side of that cut-off</w:t>
      </w:r>
      <w:r w:rsidRPr="001C2A81">
        <w:t xml:space="preserve">. </w:t>
      </w:r>
      <w:r w:rsidRPr="001C2A81">
        <w:t>I do empathise with those people</w:t>
      </w:r>
      <w:r w:rsidRPr="001C2A81">
        <w:t xml:space="preserve">. </w:t>
      </w:r>
      <w:r w:rsidRPr="001C2A81">
        <w:t>However, this is only one of a range of measures that the Government have put in pla</w:t>
      </w:r>
      <w:r w:rsidRPr="001C2A81">
        <w:t xml:space="preserve">ce to help people, including increasing tax credits and </w:t>
      </w:r>
      <w:r w:rsidRPr="001C2A81">
        <w:t>u</w:t>
      </w:r>
      <w:r w:rsidRPr="001C2A81">
        <w:t xml:space="preserve">niversal </w:t>
      </w:r>
      <w:r w:rsidRPr="001C2A81">
        <w:t>c</w:t>
      </w:r>
      <w:r w:rsidRPr="001C2A81">
        <w:t xml:space="preserve">redit </w:t>
      </w:r>
      <w:r w:rsidRPr="001C2A81">
        <w:t>and making that more accessible to people</w:t>
      </w:r>
      <w:r w:rsidRPr="001C2A81">
        <w:t xml:space="preserve">. </w:t>
      </w:r>
    </w:p>
    <w:p w:rsidR="00D847E0" w:rsidRPr="001C2A81" w:rsidP="00AA1027">
      <w:pPr>
        <w:pStyle w:val="Answer"/>
      </w:pPr>
      <w:r w:rsidRPr="001C2A81">
        <w:t>If someone who was on the payroll on 28 February left their employment after that date, we have opened up the scheme where the employer can</w:t>
      </w:r>
      <w:r w:rsidRPr="001C2A81">
        <w:t>, if they wish, take those employees back on to the payroll and then furlough them, but if you genuinely just started with a new employer after 28 February</w:t>
      </w:r>
      <w:r w:rsidRPr="001C2A81">
        <w:t>,</w:t>
      </w:r>
      <w:r w:rsidRPr="001C2A81">
        <w:t xml:space="preserve"> that is the cut-off date in this scheme</w:t>
      </w:r>
      <w:r w:rsidRPr="001C2A81">
        <w:t xml:space="preserve">. </w:t>
      </w:r>
      <w:r w:rsidRPr="001C2A81">
        <w:t xml:space="preserve">As I said, it is an important </w:t>
      </w:r>
      <w:r w:rsidRPr="001C2A81">
        <w:t>protection for us, but it is</w:t>
      </w:r>
      <w:r w:rsidRPr="001C2A81">
        <w:t xml:space="preserve"> a real balance in the design of a scheme like this to get that right.</w:t>
      </w:r>
    </w:p>
    <w:p w:rsidR="00AA1027" w:rsidRPr="001C2A81" w:rsidP="00E02A3B">
      <w:pPr>
        <w:pStyle w:val="Question"/>
      </w:pPr>
      <w:sdt>
        <w:sdtPr>
          <w:alias w:val="Member"/>
          <w:tag w:val="&lt;Member mnisId='4430' dodsId='121936'&gt;"/>
          <w:id w:val="1457054832"/>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 xml:space="preserve">Can I ask about the online </w:t>
      </w:r>
      <w:r w:rsidRPr="001C2A81">
        <w:t xml:space="preserve">service </w:t>
      </w:r>
      <w:r w:rsidRPr="001C2A81">
        <w:t xml:space="preserve">and </w:t>
      </w:r>
      <w:r w:rsidRPr="001C2A81">
        <w:t>the authentication process</w:t>
      </w:r>
      <w:r w:rsidRPr="001C2A81">
        <w:t>?</w:t>
      </w:r>
      <w:r w:rsidRPr="001C2A81">
        <w:t xml:space="preserve"> </w:t>
      </w:r>
      <w:r w:rsidRPr="001C2A81">
        <w:t>Is that going to be easy enough for smaller employers</w:t>
      </w:r>
      <w:r w:rsidRPr="001C2A81">
        <w:t xml:space="preserve"> who might struggle with that level of adminis</w:t>
      </w:r>
      <w:r w:rsidRPr="001C2A81">
        <w:t>tration</w:t>
      </w:r>
      <w:r w:rsidRPr="001C2A81">
        <w:t>?</w:t>
      </w:r>
    </w:p>
    <w:p w:rsidR="00D847E0" w:rsidRPr="001C2A81" w:rsidP="00D847E0">
      <w:pPr>
        <w:pStyle w:val="Answer"/>
      </w:pPr>
      <w:sdt>
        <w:sdtPr>
          <w:alias w:val="Witness"/>
          <w:id w:val="-969673567"/>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First of all, many employers will be familiar with that, because they will be already using our online service to file their monthly </w:t>
      </w:r>
      <w:r w:rsidRPr="001C2A81">
        <w:t xml:space="preserve">Pay As You Earn </w:t>
      </w:r>
      <w:r w:rsidRPr="001C2A81">
        <w:t xml:space="preserve">returns or they will use an agent to do that and that agent will be able to file the </w:t>
      </w:r>
      <w:r w:rsidRPr="001C2A81">
        <w:t>j</w:t>
      </w:r>
      <w:r w:rsidRPr="001C2A81">
        <w:t xml:space="preserve">ob </w:t>
      </w:r>
      <w:r w:rsidRPr="001C2A81">
        <w:t>r</w:t>
      </w:r>
      <w:r w:rsidRPr="001C2A81">
        <w:t xml:space="preserve">etention </w:t>
      </w:r>
      <w:r w:rsidRPr="001C2A81">
        <w:t>s</w:t>
      </w:r>
      <w:r w:rsidRPr="001C2A81">
        <w:t>cheme c</w:t>
      </w:r>
      <w:r w:rsidRPr="001C2A81">
        <w:t>laim for them as well</w:t>
      </w:r>
      <w:r w:rsidRPr="001C2A81">
        <w:t xml:space="preserve">. </w:t>
      </w:r>
      <w:r w:rsidRPr="001C2A81">
        <w:t xml:space="preserve">However, between now and the scheme going live we will be putting </w:t>
      </w:r>
      <w:r w:rsidRPr="001C2A81">
        <w:t xml:space="preserve">out more guidance for employers on how to compile their </w:t>
      </w:r>
      <w:r w:rsidR="001121EA">
        <w:t>claims</w:t>
      </w:r>
      <w:r w:rsidRPr="001C2A81">
        <w:t xml:space="preserve"> ready for uploading and how to ensure that they have the right online authentication credentials to ena</w:t>
      </w:r>
      <w:r w:rsidRPr="001C2A81">
        <w:t xml:space="preserve">ble them to use the service once it </w:t>
      </w:r>
      <w:r w:rsidRPr="001C2A81">
        <w:t>i</w:t>
      </w:r>
      <w:r w:rsidRPr="001C2A81">
        <w:t>s switched on.</w:t>
      </w:r>
    </w:p>
    <w:p w:rsidR="00D847E0" w:rsidRPr="001C2A81" w:rsidP="00D847E0">
      <w:pPr>
        <w:pStyle w:val="Question"/>
      </w:pPr>
      <w:sdt>
        <w:sdtPr>
          <w:alias w:val="Member"/>
          <w:tag w:val="&lt;Member mnisId='4430' dodsId='121936'&gt;"/>
          <w:id w:val="-1482068948"/>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Can I ask you a bit more about how the furlough scheme will work?</w:t>
      </w:r>
      <w:r w:rsidRPr="001C2A81">
        <w:t xml:space="preserve"> If somebody is working five days a week, for example, is it possible for the employer to furlough somebody for three da</w:t>
      </w:r>
      <w:r w:rsidRPr="001C2A81">
        <w:t>ys a week</w:t>
      </w:r>
      <w:r w:rsidRPr="001C2A81">
        <w:t xml:space="preserve">, </w:t>
      </w:r>
      <w:r w:rsidRPr="001C2A81">
        <w:t>or does it have to be absolute and complete?</w:t>
      </w:r>
    </w:p>
    <w:p w:rsidR="00D847E0" w:rsidRPr="001C2A81" w:rsidP="00D847E0">
      <w:pPr>
        <w:pStyle w:val="Answer"/>
      </w:pPr>
      <w:sdt>
        <w:sdtPr>
          <w:alias w:val="Witness"/>
          <w:id w:val="88552136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In order for an employee to qualify for the furlough scheme, they must be completely furloughed for a minimum of three weeks, so i</w:t>
      </w:r>
      <w:r w:rsidRPr="001C2A81">
        <w:t xml:space="preserve">t is not </w:t>
      </w:r>
      <w:r w:rsidRPr="001C2A81">
        <w:t>sufficient</w:t>
      </w:r>
      <w:r w:rsidRPr="001C2A81">
        <w:t xml:space="preserve"> to have reduced their working hours</w:t>
      </w:r>
      <w:r w:rsidRPr="001C2A81">
        <w:t xml:space="preserve">. </w:t>
      </w:r>
      <w:r w:rsidRPr="001C2A81">
        <w:t>They must be completely furloughed</w:t>
      </w:r>
      <w:r w:rsidRPr="001C2A81">
        <w:t xml:space="preserve">. </w:t>
      </w:r>
      <w:r w:rsidRPr="001C2A81">
        <w:t xml:space="preserve">The purpose of this scheme is to protect people from being laid off, which would otherwise </w:t>
      </w:r>
      <w:r w:rsidRPr="001C2A81">
        <w:t xml:space="preserve">have been </w:t>
      </w:r>
      <w:r w:rsidRPr="001C2A81">
        <w:t xml:space="preserve">what happened to </w:t>
      </w:r>
      <w:r w:rsidRPr="001C2A81">
        <w:t>them, so that they can take up employment again quickly with their existing employer once the outbreak</w:t>
      </w:r>
      <w:r w:rsidRPr="001C2A81">
        <w:t xml:space="preserve"> is over</w:t>
      </w:r>
      <w:r w:rsidRPr="001C2A81">
        <w:t xml:space="preserve">. </w:t>
      </w:r>
      <w:r w:rsidRPr="001C2A81">
        <w:t>It is not intended to give a benefit to peopl</w:t>
      </w:r>
      <w:r w:rsidRPr="001C2A81">
        <w:t>e whose hours have been reduced, but there is the welfare system that is available to help people in those circumstances.</w:t>
      </w:r>
    </w:p>
    <w:p w:rsidR="00D847E0" w:rsidRPr="001C2A81" w:rsidP="00D847E0">
      <w:pPr>
        <w:pStyle w:val="Question"/>
      </w:pPr>
      <w:sdt>
        <w:sdtPr>
          <w:alias w:val="Member"/>
          <w:tag w:val="&lt;Member mnisId='4430' dodsId='121936'&gt;"/>
          <w:id w:val="-1400056124"/>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In terms of the flexibility of the scheme, I have had concer</w:t>
      </w:r>
      <w:r w:rsidRPr="001C2A81">
        <w:t>ns raised by the hospitality industry</w:t>
      </w:r>
      <w:r w:rsidRPr="001C2A81">
        <w:t xml:space="preserve">. </w:t>
      </w:r>
      <w:r w:rsidRPr="001C2A81">
        <w:t xml:space="preserve">For example, if a hotel had to come back on-stream for some reason and </w:t>
      </w:r>
      <w:r w:rsidRPr="001C2A81">
        <w:t>its</w:t>
      </w:r>
      <w:r w:rsidRPr="001C2A81">
        <w:t xml:space="preserve"> staff were furloughed</w:t>
      </w:r>
      <w:r w:rsidRPr="001C2A81">
        <w:t>,</w:t>
      </w:r>
      <w:r w:rsidRPr="001C2A81">
        <w:t xml:space="preserve"> that might pose a difficulty in getting people back when </w:t>
      </w:r>
      <w:r w:rsidRPr="001C2A81">
        <w:t xml:space="preserve">it </w:t>
      </w:r>
      <w:r w:rsidRPr="001C2A81">
        <w:t>need</w:t>
      </w:r>
      <w:r w:rsidRPr="001C2A81">
        <w:t>s</w:t>
      </w:r>
      <w:r w:rsidRPr="001C2A81">
        <w:t xml:space="preserve"> them</w:t>
      </w:r>
      <w:r w:rsidRPr="001C2A81">
        <w:t xml:space="preserve">. </w:t>
      </w:r>
      <w:r w:rsidRPr="001C2A81">
        <w:t xml:space="preserve">Has that been </w:t>
      </w:r>
      <w:r w:rsidRPr="001C2A81">
        <w:t>looked into</w:t>
      </w:r>
      <w:r w:rsidRPr="001C2A81">
        <w:t>?</w:t>
      </w:r>
    </w:p>
    <w:p w:rsidR="00A05F13" w:rsidRPr="001C2A81" w:rsidP="00D847E0">
      <w:pPr>
        <w:pStyle w:val="Answer"/>
      </w:pPr>
      <w:sdt>
        <w:sdtPr>
          <w:alias w:val="Witness"/>
          <w:id w:val="-2018223574"/>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w:t>
      </w:r>
      <w:r w:rsidRPr="001C2A81">
        <w:t xml:space="preserve"> am no</w:t>
      </w:r>
      <w:r w:rsidRPr="001C2A81">
        <w:t>t aware of that problem</w:t>
      </w:r>
      <w:r w:rsidRPr="001C2A81">
        <w:t xml:space="preserve">. </w:t>
      </w:r>
      <w:r w:rsidRPr="001C2A81">
        <w:t xml:space="preserve">Provided someone has been furloughed for three weeks, their employer can make a claim in relation to them, but if at any point their employer needs them to come back to provide services, then </w:t>
      </w:r>
      <w:r w:rsidRPr="001C2A81">
        <w:t xml:space="preserve">it </w:t>
      </w:r>
      <w:r w:rsidRPr="001C2A81">
        <w:t>will need to take them off furlough and</w:t>
      </w:r>
      <w:r w:rsidRPr="001C2A81">
        <w:t>,</w:t>
      </w:r>
      <w:r w:rsidRPr="001C2A81">
        <w:t xml:space="preserve"> from that point</w:t>
      </w:r>
      <w:r w:rsidRPr="001C2A81">
        <w:t>,</w:t>
      </w:r>
      <w:r w:rsidRPr="001C2A81">
        <w:t xml:space="preserve"> pay</w:t>
      </w:r>
      <w:r w:rsidRPr="001C2A81">
        <w:t xml:space="preserve"> them their full wage</w:t>
      </w:r>
      <w:r>
        <w:t>.</w:t>
      </w:r>
    </w:p>
    <w:p w:rsidR="00D847E0" w:rsidRPr="001C2A81" w:rsidP="00A05F13">
      <w:pPr>
        <w:pStyle w:val="Question"/>
      </w:pPr>
      <w:sdt>
        <w:sdtPr>
          <w:alias w:val="Member"/>
          <w:tag w:val="&lt;Member mnisId='4430' dodsId='121936'&gt;"/>
          <w:id w:val="1507248200"/>
          <w:placeholder>
            <w:docPart w:val="DefaultPlaceholder_1082065158"/>
          </w:placeholder>
          <w:richText/>
        </w:sdtPr>
        <w:sdtContent>
          <w:r w:rsidRPr="001C2A81">
            <w:rPr>
              <w:b/>
            </w:rPr>
            <w:t xml:space="preserve">Alison </w:t>
          </w:r>
          <w:r w:rsidRPr="001C2A81">
            <w:rPr>
              <w:b/>
            </w:rPr>
            <w:t>Thewliss</w:t>
          </w:r>
          <w:r w:rsidRPr="001C2A81">
            <w:rPr>
              <w:b/>
            </w:rPr>
            <w:t>:</w:t>
          </w:r>
        </w:sdtContent>
      </w:sdt>
      <w:r w:rsidRPr="001C2A81">
        <w:t xml:space="preserve"> </w:t>
      </w:r>
      <w:r w:rsidRPr="001C2A81">
        <w:t>Lastly, I just wanted to ask around a point that has been raised by Maternity Action</w:t>
      </w:r>
      <w:r w:rsidRPr="001C2A81">
        <w:t xml:space="preserve">. </w:t>
      </w:r>
      <w:r w:rsidRPr="001C2A81">
        <w:t xml:space="preserve">There is an issue for pregnant women who have been perhaps put on </w:t>
      </w:r>
      <w:r w:rsidRPr="001C2A81">
        <w:t>s</w:t>
      </w:r>
      <w:r w:rsidRPr="001C2A81">
        <w:t xml:space="preserve">tatutory </w:t>
      </w:r>
      <w:r w:rsidRPr="001C2A81">
        <w:t>s</w:t>
      </w:r>
      <w:r w:rsidRPr="001C2A81">
        <w:t xml:space="preserve">ick </w:t>
      </w:r>
      <w:r w:rsidRPr="001C2A81">
        <w:t>p</w:t>
      </w:r>
      <w:r w:rsidRPr="001C2A81">
        <w:t xml:space="preserve">ay already rather than being furloughed, like </w:t>
      </w:r>
      <w:r w:rsidRPr="001C2A81">
        <w:t>the rest of the employees in a firm</w:t>
      </w:r>
      <w:r w:rsidRPr="001C2A81">
        <w:t xml:space="preserve">. </w:t>
      </w:r>
      <w:r w:rsidRPr="001C2A81">
        <w:t xml:space="preserve">Have you </w:t>
      </w:r>
      <w:r w:rsidRPr="001C2A81">
        <w:t>looked into</w:t>
      </w:r>
      <w:r w:rsidRPr="001C2A81">
        <w:t xml:space="preserve"> the equalities impact</w:t>
      </w:r>
      <w:r w:rsidRPr="001C2A81">
        <w:t xml:space="preserve"> of that on pregnant women</w:t>
      </w:r>
      <w:r w:rsidRPr="001C2A81">
        <w:t>?</w:t>
      </w:r>
    </w:p>
    <w:p w:rsidR="00A05F13" w:rsidRPr="001C2A81" w:rsidP="00A05F13">
      <w:pPr>
        <w:pStyle w:val="Answer"/>
      </w:pPr>
      <w:sdt>
        <w:sdtPr>
          <w:alias w:val="Witness"/>
          <w:id w:val="-37594457"/>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Yes, we have</w:t>
      </w:r>
      <w:r w:rsidRPr="001C2A81">
        <w:t xml:space="preserve">. </w:t>
      </w:r>
      <w:r w:rsidRPr="001C2A81">
        <w:t xml:space="preserve">I will maybe ask Cerys to come in </w:t>
      </w:r>
      <w:r w:rsidRPr="001C2A81">
        <w:t xml:space="preserve">on the detail of that </w:t>
      </w:r>
      <w:r w:rsidRPr="001C2A81">
        <w:t>in a moment, but w</w:t>
      </w:r>
      <w:r w:rsidRPr="001C2A81">
        <w:t>e have made provision in the scheme to make sure</w:t>
      </w:r>
      <w:r w:rsidRPr="001C2A81">
        <w:t xml:space="preserve"> that</w:t>
      </w:r>
      <w:r w:rsidRPr="001C2A81">
        <w:t>,</w:t>
      </w:r>
      <w:r w:rsidRPr="001C2A81">
        <w:t xml:space="preserve"> when we calculate the amount of the furlough grant that the </w:t>
      </w:r>
      <w:r w:rsidRPr="001C2A81">
        <w:t>employer can receive</w:t>
      </w:r>
      <w:r w:rsidRPr="001C2A81">
        <w:t>,</w:t>
      </w:r>
      <w:r w:rsidRPr="001C2A81">
        <w:t xml:space="preserve"> that takes account of people who have been on maternity leave</w:t>
      </w:r>
      <w:r w:rsidRPr="001C2A81">
        <w:t xml:space="preserve">. </w:t>
      </w:r>
      <w:r w:rsidRPr="001C2A81">
        <w:t>Cerys, do you have more information on that?</w:t>
      </w:r>
    </w:p>
    <w:p w:rsidR="00911AD4" w:rsidRPr="001C2A81" w:rsidP="00A05F13">
      <w:pPr>
        <w:pStyle w:val="Answer"/>
      </w:pPr>
      <w:sdt>
        <w:sdtPr>
          <w:alias w:val="Witness"/>
          <w:id w:val="-303777595"/>
          <w:placeholder>
            <w:docPart w:val="DefaultPlaceholder_1082065158"/>
          </w:placeholder>
          <w:richText/>
        </w:sdtPr>
        <w:sdtContent>
          <w:r w:rsidRPr="001C2A81">
            <w:rPr>
              <w:b/>
              <w:i/>
            </w:rPr>
            <w:t>Cerys McDonald:</w:t>
          </w:r>
          <w:r w:rsidRPr="001C2A81">
            <w:rPr>
              <w:b/>
            </w:rPr>
            <w:t xml:space="preserve"> </w:t>
          </w:r>
        </w:sdtContent>
      </w:sdt>
      <w:r w:rsidRPr="001C2A81">
        <w:t>A</w:t>
      </w:r>
      <w:r w:rsidRPr="001C2A81">
        <w:t xml:space="preserve">ll I would say, Jim, is </w:t>
      </w:r>
      <w:r w:rsidRPr="001C2A81">
        <w:t xml:space="preserve">that </w:t>
      </w:r>
      <w:r w:rsidRPr="001C2A81">
        <w:t xml:space="preserve">this is an </w:t>
      </w:r>
      <w:r w:rsidRPr="001C2A81">
        <w:t>issue that has been raised with us</w:t>
      </w:r>
      <w:r w:rsidRPr="001C2A81">
        <w:t xml:space="preserve">. </w:t>
      </w:r>
      <w:r w:rsidRPr="001C2A81">
        <w:t>The guidance that we published last Saturday morning specifically gave that certain</w:t>
      </w:r>
      <w:r w:rsidRPr="001C2A81">
        <w:t>ty</w:t>
      </w:r>
      <w:r w:rsidRPr="001C2A81">
        <w:t xml:space="preserve"> around how we will calculate the salary for those who have been on maternity leave and, therefore, their salary is currently potential</w:t>
      </w:r>
      <w:r w:rsidRPr="001C2A81">
        <w:t>ly lower</w:t>
      </w:r>
      <w:r w:rsidRPr="001C2A81">
        <w:t>.</w:t>
      </w:r>
      <w:r w:rsidRPr="001C2A81">
        <w:t xml:space="preserve"> </w:t>
      </w:r>
      <w:r w:rsidRPr="001C2A81">
        <w:t>W</w:t>
      </w:r>
      <w:r w:rsidRPr="001C2A81">
        <w:t xml:space="preserve">e have an ongoing dialogue with </w:t>
      </w:r>
      <w:r w:rsidRPr="001C2A81">
        <w:t xml:space="preserve">a </w:t>
      </w:r>
      <w:r w:rsidRPr="001C2A81">
        <w:t xml:space="preserve">lot of stakeholders </w:t>
      </w:r>
      <w:r w:rsidRPr="001C2A81">
        <w:t>at the moment</w:t>
      </w:r>
      <w:r w:rsidRPr="001C2A81">
        <w:t>,</w:t>
      </w:r>
      <w:r w:rsidRPr="001C2A81">
        <w:t xml:space="preserve"> to work through a lot of these quite detailed labour market complexities</w:t>
      </w:r>
      <w:r w:rsidRPr="001C2A81">
        <w:t>,</w:t>
      </w:r>
      <w:r w:rsidRPr="001C2A81">
        <w:t xml:space="preserve"> and our guidance will continue to iterate as we can provide more certainty on specific cases. </w:t>
      </w:r>
    </w:p>
    <w:p w:rsidR="00A05F13" w:rsidRPr="001C2A81" w:rsidP="00911AD4">
      <w:pPr>
        <w:pStyle w:val="Question"/>
      </w:pPr>
      <w:sdt>
        <w:sdtPr>
          <w:alias w:val="Member"/>
          <w:tag w:val="&lt;Member mnisId='3935' dodsId='62786'&gt;"/>
          <w:id w:val="-517475548"/>
          <w:placeholder>
            <w:docPart w:val="DefaultPlaceholder_1082065158"/>
          </w:placeholder>
          <w:richText/>
        </w:sdtPr>
        <w:sdtContent>
          <w:r w:rsidRPr="001C2A81">
            <w:rPr>
              <w:b/>
            </w:rPr>
            <w:t>Chair:</w:t>
          </w:r>
        </w:sdtContent>
      </w:sdt>
      <w:r w:rsidRPr="001C2A81">
        <w:t xml:space="preserve"> Can I just quickly ask a couple of quick questions? </w:t>
      </w:r>
      <w:r w:rsidRPr="001C2A81">
        <w:t xml:space="preserve">The </w:t>
      </w:r>
      <w:r w:rsidRPr="001C2A81">
        <w:t xml:space="preserve">coronavirus job retention </w:t>
      </w:r>
      <w:r>
        <w:t>s</w:t>
      </w:r>
      <w:r w:rsidRPr="001C2A81">
        <w:t>cheme is clearly a major project in terms of delivery</w:t>
      </w:r>
      <w:r w:rsidRPr="001C2A81">
        <w:t>.</w:t>
      </w:r>
      <w:r w:rsidRPr="001C2A81">
        <w:t xml:space="preserve"> </w:t>
      </w:r>
      <w:r w:rsidRPr="001C2A81">
        <w:t>Y</w:t>
      </w:r>
      <w:r w:rsidRPr="001C2A81">
        <w:t>ou have this aspiration of hitting that target at the end of April, so it is available and up and running</w:t>
      </w:r>
      <w:r w:rsidRPr="001C2A81">
        <w:t xml:space="preserve">. </w:t>
      </w:r>
      <w:r w:rsidRPr="001C2A81">
        <w:t>I</w:t>
      </w:r>
      <w:r w:rsidRPr="001C2A81">
        <w:t xml:space="preserve">t has IT right at its </w:t>
      </w:r>
      <w:r w:rsidRPr="001C2A81">
        <w:t>centre</w:t>
      </w:r>
      <w:r w:rsidRPr="001C2A81">
        <w:t xml:space="preserve"> and we know that</w:t>
      </w:r>
      <w:r w:rsidRPr="001C2A81">
        <w:t>,</w:t>
      </w:r>
      <w:r w:rsidRPr="001C2A81">
        <w:t xml:space="preserve"> across </w:t>
      </w:r>
      <w:r w:rsidRPr="001C2A81">
        <w:t>Government</w:t>
      </w:r>
      <w:r w:rsidRPr="001C2A81">
        <w:t>,</w:t>
      </w:r>
      <w:r w:rsidRPr="001C2A81">
        <w:t xml:space="preserve"> IT projects often struggle</w:t>
      </w:r>
      <w:r w:rsidRPr="001C2A81">
        <w:t>,</w:t>
      </w:r>
      <w:r w:rsidRPr="001C2A81">
        <w:t xml:space="preserve"> in terms of being over budget and late in delivery</w:t>
      </w:r>
      <w:r w:rsidRPr="001C2A81">
        <w:t xml:space="preserve">. </w:t>
      </w:r>
      <w:r w:rsidRPr="001C2A81">
        <w:t>What makes you confident that this one is going to arrive on time as required?</w:t>
      </w:r>
    </w:p>
    <w:p w:rsidR="007B416F" w:rsidRPr="001C2A81" w:rsidP="00911AD4">
      <w:pPr>
        <w:pStyle w:val="Answer"/>
      </w:pPr>
      <w:sdt>
        <w:sdtPr>
          <w:alias w:val="Witness"/>
          <w:id w:val="-136297438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People in HMRC and</w:t>
      </w:r>
      <w:r w:rsidRPr="001C2A81">
        <w:t xml:space="preserve"> in </w:t>
      </w:r>
      <w:r w:rsidRPr="001C2A81">
        <w:t xml:space="preserve">our suppliers, such as </w:t>
      </w:r>
      <w:r w:rsidRPr="001C2A81">
        <w:t xml:space="preserve">Capgemini, </w:t>
      </w:r>
      <w:r w:rsidRPr="001C2A81">
        <w:t>have been working flat-out since the scheme was announced on 20 March</w:t>
      </w:r>
      <w:r w:rsidRPr="001C2A81">
        <w:t>,</w:t>
      </w:r>
      <w:r w:rsidRPr="001C2A81">
        <w:t xml:space="preserve"> to make sure it is ready and paying out before the end of this month</w:t>
      </w:r>
      <w:r w:rsidRPr="001C2A81">
        <w:t xml:space="preserve">. </w:t>
      </w:r>
      <w:r w:rsidRPr="001C2A81">
        <w:t>The basic I</w:t>
      </w:r>
      <w:r w:rsidRPr="001C2A81">
        <w:t xml:space="preserve">T service </w:t>
      </w:r>
      <w:r w:rsidRPr="001C2A81">
        <w:t xml:space="preserve">was deployed on </w:t>
      </w:r>
      <w:r w:rsidRPr="001C2A81">
        <w:t>our IT estate over the weekend</w:t>
      </w:r>
      <w:r w:rsidRPr="001C2A81">
        <w:t>,</w:t>
      </w:r>
      <w:r w:rsidRPr="001C2A81">
        <w:t xml:space="preserve"> and this</w:t>
      </w:r>
      <w:r w:rsidRPr="001C2A81">
        <w:t xml:space="preserve"> morning we have opened it up for live testing with a small number of invited employers, who are today going to be using it in earnest</w:t>
      </w:r>
      <w:r w:rsidRPr="001C2A81">
        <w:t xml:space="preserve">. </w:t>
      </w:r>
      <w:r w:rsidRPr="001C2A81">
        <w:t>In the meantime, we have tested its capacity and we are confident that it will be able to cope with the very large volum</w:t>
      </w:r>
      <w:r w:rsidRPr="001C2A81">
        <w:t>e of claims that we expect to receive</w:t>
      </w:r>
      <w:r w:rsidRPr="001C2A81">
        <w:t xml:space="preserve">. </w:t>
      </w:r>
    </w:p>
    <w:p w:rsidR="008F1159" w:rsidRPr="001C2A81" w:rsidP="00911AD4">
      <w:pPr>
        <w:pStyle w:val="Answer"/>
      </w:pPr>
      <w:r w:rsidRPr="001C2A81">
        <w:t xml:space="preserve">Once that live testing with </w:t>
      </w:r>
      <w:r w:rsidRPr="001C2A81">
        <w:t>customers</w:t>
      </w:r>
      <w:r w:rsidRPr="001C2A81">
        <w:t xml:space="preserve"> has been completed and we do any </w:t>
      </w:r>
      <w:r w:rsidRPr="001C2A81">
        <w:t>iteration of</w:t>
      </w:r>
      <w:r w:rsidRPr="001C2A81">
        <w:t xml:space="preserve"> it, in the meantime we are putting in place the support package to enable employers to use it effectively, because it is important t</w:t>
      </w:r>
      <w:r w:rsidRPr="001C2A81">
        <w:t>o us that the maximum number are able to self-serve</w:t>
      </w:r>
      <w:r w:rsidRPr="001C2A81">
        <w:t xml:space="preserve">. </w:t>
      </w:r>
      <w:r w:rsidRPr="001C2A81">
        <w:t>Cerys mentioned that we have put out guidance on eligibility on 26 March and 4 April</w:t>
      </w:r>
      <w:r w:rsidRPr="001C2A81">
        <w:t xml:space="preserve">. </w:t>
      </w:r>
      <w:r w:rsidRPr="001C2A81">
        <w:t>In the next week we will be adding to that</w:t>
      </w:r>
      <w:r w:rsidRPr="001C2A81">
        <w:t xml:space="preserve"> guidance for employers about how to go about compiling their claims ready to upload them and how to make sure they have the right authentication credentials</w:t>
      </w:r>
      <w:r w:rsidRPr="001C2A81">
        <w:t xml:space="preserve">. </w:t>
      </w:r>
      <w:r w:rsidRPr="001C2A81">
        <w:t>W</w:t>
      </w:r>
      <w:r w:rsidRPr="001C2A81">
        <w:t xml:space="preserve">e </w:t>
      </w:r>
      <w:r w:rsidRPr="001C2A81">
        <w:t xml:space="preserve">then </w:t>
      </w:r>
      <w:r w:rsidRPr="001C2A81">
        <w:t>intend to open the system on 20 April for employers to make their claims</w:t>
      </w:r>
      <w:r w:rsidRPr="001C2A81">
        <w:t>,</w:t>
      </w:r>
      <w:r w:rsidRPr="001C2A81">
        <w:t xml:space="preserve"> and t</w:t>
      </w:r>
      <w:r w:rsidRPr="001C2A81">
        <w:t>here shoul</w:t>
      </w:r>
      <w:r w:rsidRPr="001C2A81">
        <w:t>d be time for em</w:t>
      </w:r>
      <w:r w:rsidRPr="001C2A81">
        <w:t>ployers to do that and for us to make payments before 30 April for employers for whom that is a payday</w:t>
      </w:r>
      <w:r w:rsidRPr="001C2A81">
        <w:t xml:space="preserve">. </w:t>
      </w:r>
    </w:p>
    <w:p w:rsidR="00911AD4" w:rsidRPr="001C2A81" w:rsidP="008F1159">
      <w:pPr>
        <w:pStyle w:val="Question"/>
      </w:pPr>
      <w:sdt>
        <w:sdtPr>
          <w:alias w:val="Member"/>
          <w:tag w:val="&lt;Member mnisId='3935' dodsId='62786'&gt;"/>
          <w:id w:val="1031695199"/>
          <w:placeholder>
            <w:docPart w:val="DefaultPlaceholder_1082065158"/>
          </w:placeholder>
          <w:richText/>
        </w:sdtPr>
        <w:sdtContent>
          <w:r w:rsidRPr="001C2A81">
            <w:rPr>
              <w:b/>
            </w:rPr>
            <w:t>Chair:</w:t>
          </w:r>
        </w:sdtContent>
      </w:sdt>
      <w:r w:rsidRPr="001C2A81">
        <w:t xml:space="preserve"> </w:t>
      </w:r>
      <w:r w:rsidRPr="001C2A81">
        <w:t xml:space="preserve">Can I just follow that up, Jim? </w:t>
      </w:r>
      <w:r w:rsidRPr="001C2A81">
        <w:t>My recollection of HMRC and these various projects was</w:t>
      </w:r>
      <w:r w:rsidRPr="001C2A81">
        <w:t>,</w:t>
      </w:r>
      <w:r w:rsidRPr="001C2A81">
        <w:t xml:space="preserve"> quite rightly</w:t>
      </w:r>
      <w:r w:rsidRPr="001C2A81">
        <w:t>,</w:t>
      </w:r>
      <w:r w:rsidRPr="001C2A81">
        <w:t xml:space="preserve"> you </w:t>
      </w:r>
      <w:r w:rsidRPr="001C2A81">
        <w:t xml:space="preserve">analysed them in </w:t>
      </w:r>
      <w:r w:rsidRPr="001C2A81">
        <w:t>gr</w:t>
      </w:r>
      <w:r w:rsidRPr="001C2A81">
        <w:t>eat detail</w:t>
      </w:r>
      <w:r w:rsidRPr="001C2A81">
        <w:t xml:space="preserve">. </w:t>
      </w:r>
      <w:r w:rsidRPr="001C2A81">
        <w:t>You were looking for, particularly, the weak link, for want of an expression, where there may be one element of it that causes the whole project not to be delivered on</w:t>
      </w:r>
      <w:r w:rsidRPr="001C2A81">
        <w:t xml:space="preserve"> </w:t>
      </w:r>
      <w:r w:rsidRPr="001C2A81">
        <w:t>time</w:t>
      </w:r>
      <w:r w:rsidRPr="001C2A81">
        <w:t xml:space="preserve">. </w:t>
      </w:r>
      <w:r w:rsidRPr="001C2A81">
        <w:t xml:space="preserve">What is your analysis </w:t>
      </w:r>
      <w:r w:rsidRPr="001C2A81">
        <w:t>at the moment</w:t>
      </w:r>
      <w:r w:rsidRPr="001C2A81">
        <w:t xml:space="preserve"> of where that weak link in the pro</w:t>
      </w:r>
      <w:r w:rsidRPr="001C2A81">
        <w:t>cess, whether it be IT or otherwise, might rest?</w:t>
      </w:r>
    </w:p>
    <w:p w:rsidR="00824D6E" w:rsidRPr="001C2A81" w:rsidP="008F1159">
      <w:pPr>
        <w:pStyle w:val="Answer"/>
      </w:pPr>
      <w:sdt>
        <w:sdtPr>
          <w:alias w:val="Witness"/>
          <w:id w:val="-181674128"/>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On the IT side, I am confident</w:t>
      </w:r>
      <w:r w:rsidRPr="001C2A81">
        <w:t xml:space="preserve">. </w:t>
      </w:r>
      <w:r w:rsidRPr="001C2A81">
        <w:t>We have tested the new service up to a volume of 450,000 claims an hour and it will be available 24/7, so t</w:t>
      </w:r>
      <w:r w:rsidRPr="001C2A81">
        <w:t>hat should give time</w:t>
      </w:r>
      <w:r w:rsidRPr="001C2A81">
        <w:t>,</w:t>
      </w:r>
      <w:r w:rsidRPr="001C2A81">
        <w:t xml:space="preserve"> for</w:t>
      </w:r>
      <w:r w:rsidRPr="001C2A81">
        <w:t xml:space="preserve"> all</w:t>
      </w:r>
      <w:r w:rsidRPr="001C2A81">
        <w:t xml:space="preserve"> employers who need</w:t>
      </w:r>
      <w:r w:rsidRPr="001C2A81">
        <w:t xml:space="preserve"> to, </w:t>
      </w:r>
      <w:r w:rsidRPr="001C2A81">
        <w:t xml:space="preserve">to get claims in on </w:t>
      </w:r>
      <w:r w:rsidRPr="001C2A81">
        <w:t>those</w:t>
      </w:r>
      <w:r w:rsidRPr="001C2A81">
        <w:t xml:space="preserve"> days after 20 April</w:t>
      </w:r>
      <w:r w:rsidRPr="001C2A81">
        <w:t>,</w:t>
      </w:r>
      <w:r w:rsidRPr="001C2A81">
        <w:t xml:space="preserve"> in time for us to make payments for the end of the month</w:t>
      </w:r>
      <w:r w:rsidRPr="001C2A81">
        <w:t xml:space="preserve">. </w:t>
      </w:r>
    </w:p>
    <w:p w:rsidR="00ED2A37" w:rsidRPr="001C2A81" w:rsidP="008F1159">
      <w:pPr>
        <w:pStyle w:val="Answer"/>
      </w:pPr>
      <w:r w:rsidRPr="001C2A81">
        <w:t>The biggest challenge for us is to make sure</w:t>
      </w:r>
      <w:r w:rsidRPr="001C2A81">
        <w:t xml:space="preserve"> that</w:t>
      </w:r>
      <w:r w:rsidRPr="001C2A81">
        <w:t xml:space="preserve"> we enable the maximum number of employers to self-serve, so that they do not</w:t>
      </w:r>
      <w:r w:rsidRPr="001C2A81">
        <w:t xml:space="preserve"> need to contact us for help or advice</w:t>
      </w:r>
      <w:r w:rsidRPr="001C2A81">
        <w:t xml:space="preserve">. </w:t>
      </w:r>
      <w:r w:rsidRPr="001C2A81">
        <w:t xml:space="preserve">Clearly, if very large volumes of employers </w:t>
      </w:r>
      <w:r w:rsidRPr="001C2A81">
        <w:t>have to</w:t>
      </w:r>
      <w:r w:rsidRPr="001C2A81">
        <w:t xml:space="preserve"> contact us in the concentrated period of just a few days, then we will really struggle to provide the kind of service that we would want to on our helplines</w:t>
      </w:r>
      <w:r w:rsidRPr="001C2A81">
        <w:t xml:space="preserve">. </w:t>
      </w:r>
    </w:p>
    <w:p w:rsidR="002E4258" w:rsidRPr="001C2A81" w:rsidP="008F1159">
      <w:pPr>
        <w:pStyle w:val="Answer"/>
      </w:pPr>
      <w:r w:rsidRPr="001C2A81">
        <w:t>While</w:t>
      </w:r>
      <w:r w:rsidRPr="001C2A81">
        <w:t xml:space="preserve"> we are redeploying staff and prioritising the </w:t>
      </w:r>
      <w:r w:rsidRPr="001C2A81">
        <w:t>j</w:t>
      </w:r>
      <w:r w:rsidRPr="001C2A81">
        <w:t xml:space="preserve">ob </w:t>
      </w:r>
      <w:r w:rsidRPr="001C2A81">
        <w:t>r</w:t>
      </w:r>
      <w:r w:rsidRPr="001C2A81">
        <w:t xml:space="preserve">etention </w:t>
      </w:r>
      <w:r w:rsidRPr="001C2A81">
        <w:t>s</w:t>
      </w:r>
      <w:r w:rsidRPr="001C2A81">
        <w:t>cheme in the third week of April to make the maximum number of advis</w:t>
      </w:r>
      <w:r w:rsidRPr="001C2A81">
        <w:t>e</w:t>
      </w:r>
      <w:r w:rsidRPr="001C2A81">
        <w:t>rs available, we will be working hard to make sure we have that guidance in place that enables employers to really get on wit</w:t>
      </w:r>
      <w:r w:rsidRPr="001C2A81">
        <w:t>h it and self-serve</w:t>
      </w:r>
      <w:r w:rsidRPr="001C2A81">
        <w:t xml:space="preserve">. </w:t>
      </w:r>
      <w:r w:rsidRPr="001C2A81">
        <w:t>The main challenge for us is providing support if employers feel they need it.</w:t>
      </w:r>
    </w:p>
    <w:p w:rsidR="008F1159" w:rsidRPr="001C2A81" w:rsidP="002E4258">
      <w:pPr>
        <w:pStyle w:val="Question"/>
      </w:pPr>
      <w:sdt>
        <w:sdtPr>
          <w:alias w:val="Member"/>
          <w:tag w:val="&lt;Member mnisId='3935' dodsId='62786'&gt;"/>
          <w:id w:val="-1289657008"/>
          <w:placeholder>
            <w:docPart w:val="DefaultPlaceholder_1082065158"/>
          </w:placeholder>
          <w:richText/>
        </w:sdtPr>
        <w:sdtContent>
          <w:r w:rsidRPr="001C2A81">
            <w:rPr>
              <w:b/>
            </w:rPr>
            <w:t>Chair:</w:t>
          </w:r>
        </w:sdtContent>
      </w:sdt>
      <w:r w:rsidRPr="001C2A81">
        <w:t xml:space="preserve"> </w:t>
      </w:r>
      <w:r w:rsidRPr="001C2A81">
        <w:t>Could I ask specifically what number of individuals you expect to have on that helpline?</w:t>
      </w:r>
    </w:p>
    <w:p w:rsidR="00763C55" w:rsidRPr="001C2A81" w:rsidP="002E4258">
      <w:pPr>
        <w:pStyle w:val="Answer"/>
      </w:pPr>
      <w:sdt>
        <w:sdtPr>
          <w:alias w:val="Witness"/>
          <w:id w:val="-139511057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 have about 2,00</w:t>
      </w:r>
      <w:r w:rsidRPr="001C2A81">
        <w:t xml:space="preserve">0 colleagues on </w:t>
      </w:r>
      <w:r w:rsidRPr="001C2A81">
        <w:t>helplines who</w:t>
      </w:r>
      <w:r w:rsidRPr="001C2A81">
        <w:t xml:space="preserve"> we can redeploy to this</w:t>
      </w:r>
      <w:r w:rsidRPr="001C2A81">
        <w:t xml:space="preserve">. </w:t>
      </w:r>
      <w:r w:rsidRPr="001C2A81">
        <w:t>In addition, we are looking to redeploy about 3,500 staff from other work</w:t>
      </w:r>
      <w:r w:rsidRPr="001C2A81">
        <w:t>,</w:t>
      </w:r>
      <w:r w:rsidRPr="001C2A81">
        <w:t xml:space="preserve"> and we are working with our private sector suppliers, who already provide some helpline services to us, to supplement that if necessary</w:t>
      </w:r>
      <w:r w:rsidRPr="001C2A81">
        <w:t xml:space="preserve">. </w:t>
      </w:r>
    </w:p>
    <w:p w:rsidR="008401AA" w:rsidRPr="001C2A81" w:rsidP="002E4258">
      <w:pPr>
        <w:pStyle w:val="Answer"/>
      </w:pPr>
      <w:r w:rsidRPr="001C2A81">
        <w:t>In a</w:t>
      </w:r>
      <w:r w:rsidRPr="001C2A81">
        <w:t>ddit</w:t>
      </w:r>
      <w:r w:rsidRPr="001C2A81">
        <w:t xml:space="preserve">ion, we are working with agents, </w:t>
      </w:r>
      <w:r w:rsidRPr="001C2A81">
        <w:t xml:space="preserve">such as </w:t>
      </w:r>
      <w:r w:rsidRPr="001C2A81">
        <w:t>the Chartered Institute of Taxation and ICAEW, to make sure that their members are also available to provide help and support to their clients</w:t>
      </w:r>
      <w:r w:rsidRPr="001C2A81">
        <w:t>,</w:t>
      </w:r>
      <w:r w:rsidRPr="001C2A81">
        <w:t xml:space="preserve"> quite apart from HMRC</w:t>
      </w:r>
      <w:r w:rsidRPr="001C2A81">
        <w:t xml:space="preserve">. </w:t>
      </w:r>
      <w:r w:rsidRPr="001C2A81">
        <w:t>We will be maximising the extent to which we</w:t>
      </w:r>
      <w:r w:rsidRPr="001C2A81">
        <w:t xml:space="preserve"> h</w:t>
      </w:r>
      <w:r w:rsidRPr="001C2A81">
        <w:t xml:space="preserve">ave resources available on this, but if </w:t>
      </w:r>
      <w:r w:rsidRPr="001C2A81">
        <w:t>a</w:t>
      </w:r>
      <w:r w:rsidRPr="001C2A81">
        <w:t xml:space="preserve"> million employers all try to ring us on the same day</w:t>
      </w:r>
      <w:r w:rsidRPr="001C2A81">
        <w:t>,</w:t>
      </w:r>
      <w:r w:rsidRPr="001C2A81">
        <w:t xml:space="preserve"> it will not be possible for me to deploy enough resources to handle all of those calls at the same time</w:t>
      </w:r>
      <w:r w:rsidRPr="001C2A81">
        <w:t xml:space="preserve">. </w:t>
      </w:r>
      <w:r w:rsidRPr="001C2A81">
        <w:t>I am sure</w:t>
      </w:r>
      <w:r w:rsidRPr="001C2A81">
        <w:t>,</w:t>
      </w:r>
      <w:r w:rsidRPr="001C2A81">
        <w:t xml:space="preserve"> if we get that level </w:t>
      </w:r>
      <w:r w:rsidR="001121EA">
        <w:t xml:space="preserve">of </w:t>
      </w:r>
      <w:r w:rsidRPr="001C2A81">
        <w:t>demand</w:t>
      </w:r>
      <w:r w:rsidRPr="001C2A81">
        <w:t>,</w:t>
      </w:r>
      <w:r w:rsidRPr="001C2A81">
        <w:t xml:space="preserve"> I will </w:t>
      </w:r>
      <w:r w:rsidRPr="001C2A81">
        <w:t>be ask</w:t>
      </w:r>
      <w:r w:rsidRPr="001C2A81">
        <w:t>ing for people’s patience</w:t>
      </w:r>
      <w:r w:rsidRPr="001C2A81">
        <w:t xml:space="preserve"> while we get to them</w:t>
      </w:r>
      <w:r w:rsidRPr="001C2A81">
        <w:t>.</w:t>
      </w:r>
    </w:p>
    <w:p w:rsidR="002E4258" w:rsidRPr="001C2A81" w:rsidP="008401AA">
      <w:pPr>
        <w:pStyle w:val="Question"/>
      </w:pPr>
      <w:sdt>
        <w:sdtPr>
          <w:alias w:val="Member"/>
          <w:tag w:val="&lt;Member mnisId='3935' dodsId='62786'&gt;"/>
          <w:id w:val="-1582286060"/>
          <w:placeholder>
            <w:docPart w:val="DefaultPlaceholder_1082065158"/>
          </w:placeholder>
          <w:richText/>
        </w:sdtPr>
        <w:sdtContent>
          <w:r w:rsidRPr="001C2A81">
            <w:rPr>
              <w:b/>
            </w:rPr>
            <w:t>Chair:</w:t>
          </w:r>
        </w:sdtContent>
      </w:sdt>
      <w:r w:rsidRPr="001C2A81">
        <w:t xml:space="preserve"> </w:t>
      </w:r>
      <w:r w:rsidRPr="001C2A81">
        <w:t xml:space="preserve">What will happen if somebody phones up, they are </w:t>
      </w:r>
      <w:r w:rsidRPr="001C2A81">
        <w:t>desperate</w:t>
      </w:r>
      <w:r w:rsidRPr="001C2A81">
        <w:t xml:space="preserve"> and they need this money to survive? </w:t>
      </w:r>
      <w:r w:rsidRPr="001C2A81">
        <w:t>What does the phone system tell them at that point in time if it is not possible to deal with their cal</w:t>
      </w:r>
      <w:r w:rsidRPr="001C2A81">
        <w:t>l in a reasonable timeframe?</w:t>
      </w:r>
    </w:p>
    <w:p w:rsidR="00297889" w:rsidRPr="001C2A81" w:rsidP="008401AA">
      <w:pPr>
        <w:pStyle w:val="Answer"/>
      </w:pPr>
      <w:sdt>
        <w:sdtPr>
          <w:alias w:val="Witness"/>
          <w:id w:val="-59771236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We will try to handle </w:t>
      </w:r>
      <w:r>
        <w:t>their</w:t>
      </w:r>
      <w:r w:rsidRPr="001C2A81">
        <w:t xml:space="preserve"> calls if we possibly can</w:t>
      </w:r>
      <w:r w:rsidRPr="001C2A81">
        <w:t xml:space="preserve">. </w:t>
      </w:r>
      <w:r w:rsidRPr="001C2A81">
        <w:t xml:space="preserve">We will put </w:t>
      </w:r>
      <w:r w:rsidRPr="001C2A81">
        <w:t>messaging</w:t>
      </w:r>
      <w:r w:rsidRPr="001C2A81">
        <w:t xml:space="preserve"> on trying to refer people to all the published guidance, which we believe </w:t>
      </w:r>
      <w:r w:rsidRPr="001C2A81">
        <w:t>is sufficient to enable</w:t>
      </w:r>
      <w:r w:rsidRPr="001C2A81">
        <w:t xml:space="preserve"> the vast majority of people to go online and do it for themselves, but if someone does need to hold on the line for an operator, then we will get to them as soon as we possibly can</w:t>
      </w:r>
      <w:r w:rsidRPr="001C2A81">
        <w:t xml:space="preserve">. </w:t>
      </w:r>
      <w:r w:rsidRPr="001C2A81">
        <w:t>We will keep our helplines and our web</w:t>
      </w:r>
      <w:r w:rsidRPr="001C2A81">
        <w:t xml:space="preserve"> </w:t>
      </w:r>
      <w:r w:rsidRPr="001C2A81">
        <w:t>chat service</w:t>
      </w:r>
      <w:r w:rsidRPr="001C2A81">
        <w:t>, in particular, open</w:t>
      </w:r>
      <w:r w:rsidRPr="001C2A81">
        <w:t xml:space="preserve"> </w:t>
      </w:r>
      <w:r w:rsidRPr="001C2A81">
        <w:t>for as long as we possibly can to enable people to do that</w:t>
      </w:r>
      <w:r w:rsidRPr="001C2A81">
        <w:t xml:space="preserve">. </w:t>
      </w:r>
      <w:r w:rsidRPr="001C2A81">
        <w:t>There is enough time from when the service goes live for people to make their claims before 30 April, which is when I suspect many employers will say they need this money.</w:t>
      </w:r>
    </w:p>
    <w:p w:rsidR="008401AA" w:rsidRPr="001C2A81" w:rsidP="00297889">
      <w:pPr>
        <w:pStyle w:val="Question"/>
      </w:pPr>
      <w:sdt>
        <w:sdtPr>
          <w:alias w:val="Member"/>
          <w:tag w:val="&lt;Member mnisId='3935' dodsId='62786'&gt;"/>
          <w:id w:val="-1645039128"/>
          <w:placeholder>
            <w:docPart w:val="DefaultPlaceholder_1082065158"/>
          </w:placeholder>
          <w:richText/>
        </w:sdtPr>
        <w:sdtContent>
          <w:r w:rsidRPr="001C2A81">
            <w:rPr>
              <w:b/>
            </w:rPr>
            <w:t>Chair:</w:t>
          </w:r>
        </w:sdtContent>
      </w:sdt>
      <w:r w:rsidRPr="001C2A81">
        <w:t xml:space="preserve"> In terms of pro</w:t>
      </w:r>
      <w:r w:rsidRPr="001C2A81">
        <w:t xml:space="preserve">ject delivery, it was my </w:t>
      </w:r>
      <w:r w:rsidRPr="001C2A81">
        <w:t>experience</w:t>
      </w:r>
      <w:r w:rsidRPr="001C2A81">
        <w:t xml:space="preserve"> when I was at the </w:t>
      </w:r>
      <w:r w:rsidRPr="001C2A81">
        <w:t>Treasury</w:t>
      </w:r>
      <w:r w:rsidRPr="001C2A81">
        <w:t xml:space="preserve"> that sometimes there were project</w:t>
      </w:r>
      <w:r w:rsidRPr="001C2A81">
        <w:t>s that would broadly come in on</w:t>
      </w:r>
      <w:r w:rsidRPr="001C2A81">
        <w:t xml:space="preserve"> </w:t>
      </w:r>
      <w:r w:rsidRPr="001C2A81">
        <w:t xml:space="preserve">time but </w:t>
      </w:r>
      <w:r w:rsidRPr="001C2A81">
        <w:t>subject to</w:t>
      </w:r>
      <w:r w:rsidRPr="001C2A81">
        <w:t xml:space="preserve"> exceptions</w:t>
      </w:r>
      <w:r w:rsidRPr="001C2A81">
        <w:t xml:space="preserve">. </w:t>
      </w:r>
      <w:r w:rsidRPr="001C2A81">
        <w:t xml:space="preserve">In other words, there would be </w:t>
      </w:r>
      <w:r w:rsidRPr="001C2A81">
        <w:t>categories of customer that could not be accommodated o</w:t>
      </w:r>
      <w:r w:rsidRPr="001C2A81">
        <w:t xml:space="preserve">n </w:t>
      </w:r>
      <w:r w:rsidRPr="001C2A81">
        <w:t>time, al</w:t>
      </w:r>
      <w:r w:rsidRPr="001C2A81">
        <w:t>beit that the vast majority were</w:t>
      </w:r>
      <w:r w:rsidRPr="001C2A81">
        <w:t xml:space="preserve">. </w:t>
      </w:r>
      <w:r w:rsidRPr="001C2A81">
        <w:t xml:space="preserve">Do you see </w:t>
      </w:r>
      <w:r w:rsidRPr="001C2A81">
        <w:t xml:space="preserve">any </w:t>
      </w:r>
      <w:r w:rsidRPr="001C2A81">
        <w:t>category of business or customer</w:t>
      </w:r>
      <w:r w:rsidRPr="001C2A81">
        <w:t xml:space="preserve"> in this context who you are concerned at this stage might not actually get delivery on</w:t>
      </w:r>
      <w:r w:rsidRPr="001C2A81">
        <w:t xml:space="preserve"> </w:t>
      </w:r>
      <w:r w:rsidRPr="001C2A81">
        <w:t xml:space="preserve">time, notwithstanding the fact </w:t>
      </w:r>
      <w:r w:rsidRPr="001C2A81">
        <w:t xml:space="preserve">you are confident </w:t>
      </w:r>
      <w:r w:rsidRPr="001C2A81">
        <w:t>that most people will receive the serv</w:t>
      </w:r>
      <w:r w:rsidRPr="001C2A81">
        <w:t>ice on</w:t>
      </w:r>
      <w:r w:rsidRPr="001C2A81">
        <w:t xml:space="preserve"> </w:t>
      </w:r>
      <w:r w:rsidRPr="001C2A81">
        <w:t>time?</w:t>
      </w:r>
    </w:p>
    <w:p w:rsidR="0084753B" w:rsidRPr="001C2A81" w:rsidP="00297889">
      <w:pPr>
        <w:pStyle w:val="Answer"/>
      </w:pPr>
      <w:sdt>
        <w:sdtPr>
          <w:alias w:val="Witness"/>
          <w:id w:val="678087808"/>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We are confident that this service will be available to any employer who has a </w:t>
      </w:r>
      <w:r w:rsidRPr="001C2A81">
        <w:t xml:space="preserve">Pay </w:t>
      </w:r>
      <w:r w:rsidRPr="001C2A81">
        <w:t>As</w:t>
      </w:r>
      <w:r w:rsidRPr="001C2A81">
        <w:t xml:space="preserve"> You Earn scheme</w:t>
      </w:r>
      <w:r w:rsidRPr="001C2A81">
        <w:t xml:space="preserve">. </w:t>
      </w:r>
      <w:r w:rsidRPr="001C2A81">
        <w:t>Some of those employers may well use bureaus to do their regula</w:t>
      </w:r>
      <w:r w:rsidRPr="001C2A81">
        <w:t>r payroll, which</w:t>
      </w:r>
      <w:r w:rsidRPr="001C2A81">
        <w:t xml:space="preserve"> will not be able to handle this claim for them</w:t>
      </w:r>
      <w:r w:rsidRPr="001C2A81">
        <w:t xml:space="preserve"> </w:t>
      </w:r>
      <w:r w:rsidRPr="001C2A81">
        <w:t>and, therefore, these employers will need to make sure they have their own online credentials ready, so that they can do it themselves</w:t>
      </w:r>
      <w:r w:rsidRPr="001C2A81">
        <w:t xml:space="preserve">. </w:t>
      </w:r>
      <w:r w:rsidRPr="001C2A81">
        <w:t>In the run-up to 20 April</w:t>
      </w:r>
      <w:r w:rsidRPr="001C2A81">
        <w:t>,</w:t>
      </w:r>
      <w:r w:rsidRPr="001C2A81">
        <w:t xml:space="preserve"> we will be publicising the need for employers to check that either they or their agents can f</w:t>
      </w:r>
      <w:r w:rsidRPr="001C2A81">
        <w:t>ile on their behalf</w:t>
      </w:r>
      <w:r w:rsidRPr="001C2A81">
        <w:t xml:space="preserve">. </w:t>
      </w:r>
    </w:p>
    <w:p w:rsidR="00134D30" w:rsidRPr="001C2A81" w:rsidP="00297889">
      <w:pPr>
        <w:pStyle w:val="Answer"/>
      </w:pPr>
      <w:r w:rsidRPr="001C2A81">
        <w:t>We are also aware of a very small number</w:t>
      </w:r>
      <w:r w:rsidRPr="001C2A81">
        <w:t xml:space="preserve"> of employers—I think a</w:t>
      </w:r>
      <w:r w:rsidRPr="001C2A81">
        <w:t>bout 600</w:t>
      </w:r>
      <w:r w:rsidRPr="001C2A81">
        <w:t>—</w:t>
      </w:r>
      <w:r w:rsidRPr="001C2A81">
        <w:t>who ar</w:t>
      </w:r>
      <w:r w:rsidRPr="001C2A81">
        <w:t>e unable to deal with us online</w:t>
      </w:r>
      <w:r w:rsidRPr="001C2A81">
        <w:t>.</w:t>
      </w:r>
      <w:r w:rsidRPr="001C2A81">
        <w:t xml:space="preserve"> </w:t>
      </w:r>
      <w:r w:rsidRPr="001C2A81">
        <w:t>W</w:t>
      </w:r>
      <w:r w:rsidRPr="001C2A81">
        <w:t>e already know about them because they are unable to do their Pay As You Earn affairs online</w:t>
      </w:r>
      <w:r w:rsidRPr="001C2A81">
        <w:t>,</w:t>
      </w:r>
      <w:r w:rsidRPr="001C2A81">
        <w:t xml:space="preserve"> and we have put in place</w:t>
      </w:r>
      <w:r w:rsidRPr="001C2A81">
        <w:t xml:space="preserve"> an assisted digital support</w:t>
      </w:r>
      <w:r w:rsidRPr="001C2A81">
        <w:t xml:space="preserve"> for them, so that they will be able to, with the assistance of an HMRC member of staff, get their claim</w:t>
      </w:r>
      <w:r w:rsidRPr="001C2A81">
        <w:t>s</w:t>
      </w:r>
      <w:r w:rsidRPr="001C2A81">
        <w:t xml:space="preserve"> through the service.</w:t>
      </w:r>
    </w:p>
    <w:p w:rsidR="00297889" w:rsidRPr="001C2A81" w:rsidP="00134D30">
      <w:pPr>
        <w:pStyle w:val="Question"/>
      </w:pPr>
      <w:sdt>
        <w:sdtPr>
          <w:alias w:val="Member"/>
          <w:tag w:val="&lt;Member mnisId='3935' dodsId='62786'&gt;"/>
          <w:id w:val="-300919915"/>
          <w:placeholder>
            <w:docPart w:val="DefaultPlaceholder_1082065158"/>
          </w:placeholder>
          <w:richText/>
        </w:sdtPr>
        <w:sdtContent>
          <w:r w:rsidRPr="001C2A81">
            <w:rPr>
              <w:b/>
            </w:rPr>
            <w:t>Chair:</w:t>
          </w:r>
        </w:sdtContent>
      </w:sdt>
      <w:r w:rsidRPr="001C2A81">
        <w:t xml:space="preserve"> </w:t>
      </w:r>
      <w:r w:rsidRPr="001C2A81">
        <w:t xml:space="preserve">With those who you were saying were </w:t>
      </w:r>
      <w:r>
        <w:t xml:space="preserve">working </w:t>
      </w:r>
      <w:r w:rsidRPr="001C2A81">
        <w:t>through bureaus, can yo</w:t>
      </w:r>
      <w:r w:rsidRPr="001C2A81">
        <w:t xml:space="preserve">u give us a sense of the number of employers that might be </w:t>
      </w:r>
      <w:r w:rsidRPr="001C2A81">
        <w:t>within that category and, therefore, might be more of a problem than other categories?</w:t>
      </w:r>
    </w:p>
    <w:p w:rsidR="004B0A04" w:rsidRPr="001C2A81" w:rsidP="004B0A04">
      <w:pPr>
        <w:pStyle w:val="Answer"/>
      </w:pPr>
      <w:sdt>
        <w:sdtPr>
          <w:alias w:val="Witness"/>
          <w:id w:val="1429773332"/>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do not have that information</w:t>
      </w:r>
      <w:r w:rsidRPr="001C2A81">
        <w:t xml:space="preserve">. </w:t>
      </w:r>
      <w:r w:rsidRPr="001C2A81">
        <w:t>Cerys can put up her hand if she does</w:t>
      </w:r>
      <w:r w:rsidRPr="001C2A81">
        <w:t xml:space="preserve">. </w:t>
      </w:r>
    </w:p>
    <w:p w:rsidR="004B0A04" w:rsidRPr="001C2A81" w:rsidP="00C0249D">
      <w:pPr>
        <w:pStyle w:val="Remark"/>
      </w:pPr>
      <w:sdt>
        <w:sdtPr>
          <w:alias w:val="Member"/>
          <w:tag w:val="&lt;Member mnisId='3935' dodsId='62786'&gt;"/>
          <w:id w:val="-1372531984"/>
          <w:placeholder>
            <w:docPart w:val="DefaultPlaceholder_1082065158"/>
          </w:placeholder>
          <w:richText/>
        </w:sdtPr>
        <w:sdtContent>
          <w:r w:rsidRPr="001C2A81">
            <w:rPr>
              <w:b/>
            </w:rPr>
            <w:t>Chair:</w:t>
          </w:r>
        </w:sdtContent>
      </w:sdt>
      <w:r w:rsidRPr="001C2A81">
        <w:t xml:space="preserve"> </w:t>
      </w:r>
      <w:r w:rsidRPr="001C2A81">
        <w:t>Jim, if you coul</w:t>
      </w:r>
      <w:r w:rsidRPr="001C2A81">
        <w:t xml:space="preserve">d drop a note to the Committee just to let us know what the size </w:t>
      </w:r>
      <w:r w:rsidRPr="001C2A81">
        <w:t>o</w:t>
      </w:r>
      <w:r w:rsidRPr="001C2A81">
        <w:t>f that group is, that would be very helpful</w:t>
      </w:r>
      <w:r w:rsidRPr="001C2A81">
        <w:t>,</w:t>
      </w:r>
      <w:r w:rsidRPr="001C2A81">
        <w:t xml:space="preserve"> and p</w:t>
      </w:r>
      <w:r w:rsidRPr="001C2A81">
        <w:t>erhaps just outline the specific approach</w:t>
      </w:r>
      <w:r w:rsidRPr="001C2A81">
        <w:t xml:space="preserve"> you are taking to that group, if they are one of those that you might have a lower level of confid</w:t>
      </w:r>
      <w:r w:rsidRPr="001C2A81">
        <w:t>ence of servicing at the end of the day</w:t>
      </w:r>
      <w:r w:rsidRPr="001C2A81">
        <w:t xml:space="preserve">. </w:t>
      </w:r>
      <w:r w:rsidRPr="001C2A81">
        <w:t>That would be very helpful.</w:t>
      </w:r>
    </w:p>
    <w:p w:rsidR="004B0A04" w:rsidRPr="001C2A81" w:rsidP="004B0A04">
      <w:pPr>
        <w:pStyle w:val="Answer"/>
      </w:pPr>
      <w:sdt>
        <w:sdtPr>
          <w:alias w:val="Witness"/>
          <w:id w:val="270592090"/>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will</w:t>
      </w:r>
      <w:r w:rsidRPr="001C2A81">
        <w:t xml:space="preserve"> do.</w:t>
      </w:r>
    </w:p>
    <w:p w:rsidR="004B0A04" w:rsidRPr="001C2A81" w:rsidP="004B0A04">
      <w:pPr>
        <w:pStyle w:val="Question"/>
      </w:pPr>
      <w:sdt>
        <w:sdtPr>
          <w:alias w:val="Member"/>
          <w:tag w:val="&lt;Member mnisId='3935' dodsId='62786'&gt;"/>
          <w:id w:val="1401180192"/>
          <w:placeholder>
            <w:docPart w:val="DefaultPlaceholder_1082065158"/>
          </w:placeholder>
          <w:richText/>
        </w:sdtPr>
        <w:sdtContent>
          <w:r w:rsidRPr="001C2A81">
            <w:rPr>
              <w:b/>
            </w:rPr>
            <w:t>Chair:</w:t>
          </w:r>
        </w:sdtContent>
      </w:sdt>
      <w:r w:rsidRPr="001C2A81">
        <w:t xml:space="preserve"> </w:t>
      </w:r>
      <w:r w:rsidRPr="001C2A81">
        <w:t>My final question</w:t>
      </w:r>
      <w:r w:rsidRPr="001C2A81">
        <w:t>,</w:t>
      </w:r>
      <w:r w:rsidRPr="001C2A81">
        <w:t xml:space="preserve"> before I go to Alison</w:t>
      </w:r>
      <w:r w:rsidRPr="001C2A81">
        <w:t>,</w:t>
      </w:r>
      <w:r w:rsidRPr="001C2A81">
        <w:t xml:space="preserve"> is around guidance</w:t>
      </w:r>
      <w:r w:rsidRPr="001C2A81">
        <w:t xml:space="preserve">. </w:t>
      </w:r>
      <w:r w:rsidRPr="001C2A81">
        <w:t>It is often the overlooked part of the equation</w:t>
      </w:r>
      <w:r w:rsidRPr="001C2A81">
        <w:t xml:space="preserve">. </w:t>
      </w:r>
      <w:r w:rsidRPr="001C2A81">
        <w:t>The policy comes out very quickly</w:t>
      </w:r>
      <w:r w:rsidRPr="001C2A81">
        <w:t xml:space="preserve">. </w:t>
      </w:r>
      <w:r w:rsidRPr="001C2A81">
        <w:t xml:space="preserve">You </w:t>
      </w:r>
      <w:r w:rsidRPr="001C2A81">
        <w:t>then knock off the hard edges of the policy as we go along</w:t>
      </w:r>
      <w:r w:rsidRPr="001C2A81">
        <w:t xml:space="preserve">. </w:t>
      </w:r>
      <w:r w:rsidRPr="001C2A81">
        <w:t>We are clearly moving at pace and that is happening across the piece, but at the end of the</w:t>
      </w:r>
      <w:r w:rsidRPr="001C2A81">
        <w:t xml:space="preserve"> day it is employers logging on and</w:t>
      </w:r>
      <w:r w:rsidRPr="001C2A81">
        <w:t xml:space="preserve"> reading this guidance</w:t>
      </w:r>
      <w:r w:rsidRPr="001C2A81">
        <w:t>, so it is</w:t>
      </w:r>
      <w:r w:rsidRPr="001C2A81">
        <w:t xml:space="preserve"> about</w:t>
      </w:r>
      <w:r w:rsidRPr="001C2A81">
        <w:t xml:space="preserve"> making sure that it is both cle</w:t>
      </w:r>
      <w:r w:rsidRPr="001C2A81">
        <w:t xml:space="preserve">ar in what it is saying but equally </w:t>
      </w:r>
      <w:r>
        <w:t xml:space="preserve">that </w:t>
      </w:r>
      <w:r w:rsidRPr="001C2A81">
        <w:t>the question that is being asked is easy to find among all the guidance</w:t>
      </w:r>
      <w:r w:rsidRPr="001C2A81">
        <w:t xml:space="preserve">. </w:t>
      </w:r>
      <w:r w:rsidRPr="001C2A81">
        <w:t xml:space="preserve">I wondered if you could just reassure us as to the </w:t>
      </w:r>
      <w:r w:rsidRPr="001C2A81">
        <w:t>approach you are taking there, so that if I am an employer, desperate for this money</w:t>
      </w:r>
      <w:r w:rsidRPr="001C2A81">
        <w:t>,</w:t>
      </w:r>
      <w:r w:rsidRPr="001C2A81">
        <w:t xml:space="preserve"> and I</w:t>
      </w:r>
      <w:r w:rsidRPr="001C2A81">
        <w:t xml:space="preserve"> have two or three questions, I am going to be able to go online and very quickly</w:t>
      </w:r>
      <w:r w:rsidRPr="001C2A81">
        <w:t xml:space="preserve"> and</w:t>
      </w:r>
      <w:r w:rsidRPr="001C2A81">
        <w:t xml:space="preserve"> in very simple language find exactly what it is I need an answer to.</w:t>
      </w:r>
    </w:p>
    <w:p w:rsidR="00E762FD" w:rsidRPr="001C2A81" w:rsidP="00DB10DE">
      <w:pPr>
        <w:pStyle w:val="Answer"/>
      </w:pPr>
      <w:sdt>
        <w:sdtPr>
          <w:alias w:val="Witness"/>
          <w:id w:val="1799574174"/>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First of all, in terms of the eligibility conditions for the scheme, we published guidan</w:t>
      </w:r>
      <w:r w:rsidRPr="001C2A81">
        <w:t>ce initially on 26 March</w:t>
      </w:r>
      <w:r w:rsidRPr="001C2A81">
        <w:t xml:space="preserve">; </w:t>
      </w:r>
      <w:r w:rsidRPr="001C2A81">
        <w:t xml:space="preserve">we updated </w:t>
      </w:r>
      <w:r w:rsidRPr="001C2A81">
        <w:t xml:space="preserve">that </w:t>
      </w:r>
      <w:r w:rsidRPr="001C2A81">
        <w:t>on 4 April</w:t>
      </w:r>
      <w:r w:rsidRPr="001C2A81">
        <w:t xml:space="preserve">. </w:t>
      </w:r>
      <w:r w:rsidRPr="001C2A81">
        <w:t xml:space="preserve">That is </w:t>
      </w:r>
      <w:r w:rsidRPr="001C2A81">
        <w:t>pretty comprehensive</w:t>
      </w:r>
      <w:r w:rsidRPr="001C2A81">
        <w:t xml:space="preserve">. </w:t>
      </w:r>
      <w:r w:rsidRPr="001C2A81">
        <w:t xml:space="preserve">It covers </w:t>
      </w:r>
      <w:r w:rsidRPr="001C2A81">
        <w:t>the vast majority of</w:t>
      </w:r>
      <w:r w:rsidRPr="001C2A81">
        <w:t xml:space="preserve"> the queries that have been raised with us</w:t>
      </w:r>
      <w:r w:rsidRPr="001C2A81">
        <w:t xml:space="preserve"> </w:t>
      </w:r>
      <w:r w:rsidRPr="001C2A81">
        <w:t>and we have seen a marked drop in the number of queries we are receiving since we published the gui</w:t>
      </w:r>
      <w:r w:rsidRPr="001C2A81">
        <w:t>dance on 4 April, so t</w:t>
      </w:r>
      <w:r w:rsidRPr="001C2A81">
        <w:t>hat is standing up pretty well</w:t>
      </w:r>
      <w:r w:rsidRPr="001C2A81">
        <w:t xml:space="preserve">. </w:t>
      </w:r>
    </w:p>
    <w:p w:rsidR="00395318" w:rsidRPr="001C2A81" w:rsidP="00E762FD">
      <w:pPr>
        <w:pStyle w:val="Answer"/>
      </w:pPr>
      <w:r w:rsidRPr="001C2A81">
        <w:t>That</w:t>
      </w:r>
      <w:r w:rsidRPr="001C2A81">
        <w:t xml:space="preserve"> guidance, as I say, covers the eligib</w:t>
      </w:r>
      <w:r w:rsidRPr="001C2A81">
        <w:t>ilit</w:t>
      </w:r>
      <w:r w:rsidRPr="001C2A81">
        <w:t>y criteria</w:t>
      </w:r>
      <w:r w:rsidRPr="001C2A81">
        <w:t xml:space="preserve">. </w:t>
      </w:r>
      <w:r w:rsidRPr="001C2A81">
        <w:t>W</w:t>
      </w:r>
      <w:r w:rsidRPr="001C2A81">
        <w:t>e intend</w:t>
      </w:r>
      <w:r w:rsidRPr="001C2A81">
        <w:t xml:space="preserve">, later </w:t>
      </w:r>
      <w:r w:rsidRPr="001C2A81">
        <w:t>this week</w:t>
      </w:r>
      <w:r w:rsidRPr="001C2A81">
        <w:t xml:space="preserve">, to </w:t>
      </w:r>
      <w:r w:rsidRPr="001C2A81">
        <w:t>add practical operational guidance for employers</w:t>
      </w:r>
      <w:r w:rsidRPr="001C2A81">
        <w:t xml:space="preserve"> to that,</w:t>
      </w:r>
      <w:r w:rsidRPr="001C2A81">
        <w:t xml:space="preserve"> to tell them how to get ready to submit thei</w:t>
      </w:r>
      <w:r w:rsidRPr="001C2A81">
        <w:t>r claim, s</w:t>
      </w:r>
      <w:r w:rsidRPr="001C2A81">
        <w:t xml:space="preserve">o what they need to do to check that they have the right online authentication credentials or how to get them if they do not have them, but also how they can be compiling their claim in advance of the system going live, so </w:t>
      </w:r>
      <w:r w:rsidRPr="001C2A81">
        <w:t xml:space="preserve">that, </w:t>
      </w:r>
      <w:r w:rsidRPr="001C2A81">
        <w:t>when it does go live</w:t>
      </w:r>
      <w:r w:rsidRPr="001C2A81">
        <w:t xml:space="preserve">, </w:t>
      </w:r>
      <w:r w:rsidRPr="001C2A81">
        <w:t xml:space="preserve">they </w:t>
      </w:r>
      <w:r w:rsidRPr="001C2A81">
        <w:t>have their claim ready to upload</w:t>
      </w:r>
      <w:r w:rsidRPr="001C2A81">
        <w:t xml:space="preserve">. </w:t>
      </w:r>
      <w:r w:rsidRPr="001C2A81">
        <w:t>That is the next piece of guidance that will go out</w:t>
      </w:r>
      <w:r w:rsidRPr="001C2A81">
        <w:t xml:space="preserve">. </w:t>
      </w:r>
    </w:p>
    <w:p w:rsidR="0053561F" w:rsidRPr="001C2A81" w:rsidP="00E762FD">
      <w:pPr>
        <w:pStyle w:val="Answer"/>
      </w:pPr>
      <w:r w:rsidRPr="001C2A81">
        <w:t>The purpose of doing the live testing with customers from today</w:t>
      </w:r>
      <w:r w:rsidRPr="001C2A81">
        <w:t>,</w:t>
      </w:r>
      <w:r w:rsidRPr="001C2A81">
        <w:t xml:space="preserve"> ahead of the scheme going live on 20</w:t>
      </w:r>
      <w:r w:rsidRPr="001C2A81">
        <w:t xml:space="preserve"> April,</w:t>
      </w:r>
      <w:r w:rsidRPr="001C2A81">
        <w:t xml:space="preserve"> is to test the usability of the online service, the usabili</w:t>
      </w:r>
      <w:r w:rsidRPr="001C2A81">
        <w:t>ty of the guidance and the demand that we can expect to see for bespoke support for employers</w:t>
      </w:r>
      <w:r w:rsidRPr="001C2A81">
        <w:t xml:space="preserve">. </w:t>
      </w:r>
      <w:r w:rsidRPr="001C2A81">
        <w:t>We will iterate that guidance as we learn from the employers that are helping us with the live test over the next 10 days or so.</w:t>
      </w:r>
    </w:p>
    <w:p w:rsidR="000632F9" w:rsidRPr="001C2A81" w:rsidP="0053561F">
      <w:pPr>
        <w:pStyle w:val="Question"/>
      </w:pPr>
      <w:sdt>
        <w:sdtPr>
          <w:alias w:val="Member"/>
          <w:tag w:val="&lt;Member mnisId='4083' dodsId='84353'&gt;"/>
          <w:id w:val="1019505328"/>
          <w:placeholder>
            <w:docPart w:val="DefaultPlaceholder_1082065158"/>
          </w:placeholder>
          <w:richText/>
        </w:sdtPr>
        <w:sdtContent>
          <w:r w:rsidRPr="001C2A81">
            <w:rPr>
              <w:b/>
            </w:rPr>
            <w:t>Alison McGovern:</w:t>
          </w:r>
        </w:sdtContent>
      </w:sdt>
      <w:r w:rsidRPr="001C2A81">
        <w:t xml:space="preserve"> </w:t>
      </w:r>
      <w:r w:rsidRPr="001C2A81">
        <w:t xml:space="preserve">Thank </w:t>
      </w:r>
      <w:r w:rsidRPr="001C2A81">
        <w:t>you, Jim and Cerys</w:t>
      </w:r>
      <w:r w:rsidRPr="001C2A81">
        <w:t xml:space="preserve">. </w:t>
      </w:r>
      <w:r w:rsidRPr="001C2A81">
        <w:t xml:space="preserve">I just have a few questions on the </w:t>
      </w:r>
      <w:r w:rsidRPr="001C2A81">
        <w:t>job r</w:t>
      </w:r>
      <w:r w:rsidRPr="001C2A81">
        <w:t xml:space="preserve">etention </w:t>
      </w:r>
      <w:r w:rsidRPr="001C2A81">
        <w:t>s</w:t>
      </w:r>
      <w:r w:rsidRPr="001C2A81">
        <w:t>cheme</w:t>
      </w:r>
      <w:r w:rsidRPr="001C2A81">
        <w:t xml:space="preserve">. </w:t>
      </w:r>
      <w:r w:rsidRPr="001C2A81">
        <w:t>The f</w:t>
      </w:r>
      <w:r w:rsidRPr="001C2A81">
        <w:t>irst</w:t>
      </w:r>
      <w:r w:rsidRPr="001C2A81">
        <w:t xml:space="preserve"> is</w:t>
      </w:r>
      <w:r w:rsidRPr="001C2A81">
        <w:t xml:space="preserve"> a simple one</w:t>
      </w:r>
      <w:r w:rsidRPr="001C2A81">
        <w:t xml:space="preserve">. </w:t>
      </w:r>
      <w:r w:rsidRPr="001C2A81">
        <w:t>Jim, you mentioned in your previous comments that training is allowed under the scheme</w:t>
      </w:r>
      <w:r w:rsidRPr="001C2A81">
        <w:t xml:space="preserve">. </w:t>
      </w:r>
      <w:r w:rsidRPr="001C2A81">
        <w:t xml:space="preserve">Can you </w:t>
      </w:r>
      <w:r w:rsidRPr="001C2A81">
        <w:t xml:space="preserve">just be </w:t>
      </w:r>
      <w:r w:rsidRPr="001C2A81">
        <w:t>really clear</w:t>
      </w:r>
      <w:r w:rsidRPr="001C2A81">
        <w:t>, because this</w:t>
      </w:r>
      <w:r w:rsidRPr="001C2A81">
        <w:t xml:space="preserve"> is one of those areas</w:t>
      </w:r>
      <w:r w:rsidRPr="001C2A81">
        <w:t xml:space="preserve"> </w:t>
      </w:r>
      <w:r w:rsidRPr="001C2A81">
        <w:t>that</w:t>
      </w:r>
      <w:r w:rsidRPr="001C2A81">
        <w:t xml:space="preserve"> has the potential to be subject to interpretation?</w:t>
      </w:r>
      <w:r w:rsidRPr="001C2A81">
        <w:t xml:space="preserve"> Can you just be </w:t>
      </w:r>
      <w:r w:rsidRPr="001C2A81">
        <w:t>really clear</w:t>
      </w:r>
      <w:r w:rsidRPr="001C2A81">
        <w:t xml:space="preserve"> on</w:t>
      </w:r>
      <w:r w:rsidRPr="001C2A81">
        <w:t xml:space="preserve"> what you mean by that</w:t>
      </w:r>
      <w:r w:rsidRPr="001C2A81">
        <w:t xml:space="preserve"> and how employers should interpret the ability to enable their workforce, if workers choose to, to do some training while they are on furlough</w:t>
      </w:r>
      <w:r w:rsidRPr="001C2A81">
        <w:t>?</w:t>
      </w:r>
      <w:r w:rsidRPr="001C2A81">
        <w:t xml:space="preserve"> </w:t>
      </w:r>
    </w:p>
    <w:p w:rsidR="001A645F" w:rsidRPr="001C2A81" w:rsidP="000B395A">
      <w:pPr>
        <w:pStyle w:val="Answer"/>
      </w:pPr>
      <w:sdt>
        <w:sdtPr>
          <w:alias w:val="Witness"/>
          <w:id w:val="-369843734"/>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 Government are</w:t>
      </w:r>
      <w:r w:rsidRPr="001C2A81">
        <w:t xml:space="preserve"> keen that furloughed workers spend the time when they are on furlough developing</w:t>
      </w:r>
      <w:r w:rsidRPr="001C2A81">
        <w:t xml:space="preserve"> their</w:t>
      </w:r>
      <w:r w:rsidRPr="001C2A81">
        <w:t xml:space="preserve"> skills and getting training, if they possibly can</w:t>
      </w:r>
      <w:r w:rsidRPr="001C2A81">
        <w:t xml:space="preserve">. </w:t>
      </w:r>
      <w:r w:rsidRPr="001C2A81">
        <w:t>Employers can ask their furloughed workers to undertake training during their furlough</w:t>
      </w:r>
      <w:r w:rsidRPr="001C2A81">
        <w:t>ed period without that bringing into question their ability to claim under the furlough scheme</w:t>
      </w:r>
      <w:r w:rsidRPr="001C2A81">
        <w:t xml:space="preserve">. </w:t>
      </w:r>
    </w:p>
    <w:p w:rsidR="007B213C" w:rsidRPr="001C2A81" w:rsidP="000B395A">
      <w:pPr>
        <w:pStyle w:val="Answer"/>
      </w:pPr>
      <w:r w:rsidRPr="001C2A81">
        <w:t>There are two issues to bear in mind in relation to that</w:t>
      </w:r>
      <w:r w:rsidRPr="001C2A81">
        <w:t xml:space="preserve">. </w:t>
      </w:r>
      <w:r w:rsidRPr="001C2A81">
        <w:t>First of all</w:t>
      </w:r>
      <w:r w:rsidRPr="001C2A81">
        <w:t xml:space="preserve">, if the training </w:t>
      </w:r>
      <w:r w:rsidRPr="001C2A81">
        <w:t>involves</w:t>
      </w:r>
      <w:r w:rsidRPr="001C2A81">
        <w:t xml:space="preserve"> the employee producing any good</w:t>
      </w:r>
      <w:r w:rsidRPr="001C2A81">
        <w:t>s</w:t>
      </w:r>
      <w:r w:rsidRPr="001C2A81">
        <w:t xml:space="preserve"> that the employer would then </w:t>
      </w:r>
      <w:r w:rsidRPr="001C2A81">
        <w:t>sell for profit</w:t>
      </w:r>
      <w:r w:rsidRPr="001C2A81">
        <w:t>, that would not qualify</w:t>
      </w:r>
      <w:r w:rsidRPr="001C2A81">
        <w:t>.</w:t>
      </w:r>
      <w:r w:rsidRPr="001C2A81">
        <w:t xml:space="preserve"> </w:t>
      </w:r>
      <w:r w:rsidRPr="001C2A81">
        <w:t>I</w:t>
      </w:r>
      <w:r w:rsidRPr="001C2A81">
        <w:t xml:space="preserve">t </w:t>
      </w:r>
      <w:r w:rsidRPr="001C2A81">
        <w:t>has to</w:t>
      </w:r>
      <w:r w:rsidRPr="001C2A81">
        <w:t xml:space="preserve"> be training that does not create any sort of remuneration back to the employer, because we would interpret that as working</w:t>
      </w:r>
      <w:r w:rsidRPr="001C2A81">
        <w:t xml:space="preserve">. </w:t>
      </w:r>
    </w:p>
    <w:p w:rsidR="00E43A25" w:rsidRPr="001C2A81" w:rsidP="00403BF5">
      <w:pPr>
        <w:pStyle w:val="Answer"/>
      </w:pPr>
      <w:r w:rsidRPr="001C2A81">
        <w:t>The other thing that employers need to bear in mind for their lower</w:t>
      </w:r>
      <w:r w:rsidRPr="001C2A81">
        <w:t>-</w:t>
      </w:r>
      <w:r w:rsidRPr="001C2A81">
        <w:t>paid w</w:t>
      </w:r>
      <w:r w:rsidRPr="001C2A81">
        <w:t>orkers is</w:t>
      </w:r>
      <w:r w:rsidRPr="001C2A81">
        <w:t xml:space="preserve"> that,</w:t>
      </w:r>
      <w:r w:rsidRPr="001C2A81">
        <w:t xml:space="preserve"> if their furloughed payments, i.e. 80% of usual salary, take their employees below the </w:t>
      </w:r>
      <w:r w:rsidRPr="001C2A81">
        <w:t>n</w:t>
      </w:r>
      <w:r w:rsidRPr="001C2A81">
        <w:t xml:space="preserve">ational </w:t>
      </w:r>
      <w:r w:rsidRPr="001C2A81">
        <w:t>l</w:t>
      </w:r>
      <w:r w:rsidRPr="001C2A81">
        <w:t xml:space="preserve">iving </w:t>
      </w:r>
      <w:r w:rsidRPr="001C2A81">
        <w:t>w</w:t>
      </w:r>
      <w:r w:rsidRPr="001C2A81">
        <w:t>age, then</w:t>
      </w:r>
      <w:r w:rsidRPr="001C2A81">
        <w:t>,</w:t>
      </w:r>
      <w:r w:rsidRPr="001C2A81">
        <w:t xml:space="preserve"> if they then require those employees to undertake training</w:t>
      </w:r>
      <w:r w:rsidRPr="001C2A81">
        <w:t>,</w:t>
      </w:r>
      <w:r w:rsidRPr="001C2A81">
        <w:t xml:space="preserve"> they must pay them the </w:t>
      </w:r>
      <w:r w:rsidRPr="001C2A81">
        <w:t>n</w:t>
      </w:r>
      <w:r w:rsidRPr="001C2A81">
        <w:t xml:space="preserve">ational </w:t>
      </w:r>
      <w:r w:rsidRPr="001C2A81">
        <w:t>l</w:t>
      </w:r>
      <w:r w:rsidRPr="001C2A81">
        <w:t xml:space="preserve">iving </w:t>
      </w:r>
      <w:r w:rsidRPr="001C2A81">
        <w:t>w</w:t>
      </w:r>
      <w:r w:rsidRPr="001C2A81">
        <w:t xml:space="preserve">age while they are doing </w:t>
      </w:r>
      <w:r w:rsidRPr="001C2A81">
        <w:t>the training.</w:t>
      </w:r>
    </w:p>
    <w:p w:rsidR="000B395A" w:rsidRPr="001C2A81" w:rsidP="00E43A25">
      <w:pPr>
        <w:pStyle w:val="Question"/>
      </w:pPr>
      <w:sdt>
        <w:sdtPr>
          <w:alias w:val="Member"/>
          <w:tag w:val="&lt;Member mnisId='4083' dodsId='84353'&gt;"/>
          <w:id w:val="311214941"/>
          <w:placeholder>
            <w:docPart w:val="DefaultPlaceholder_1082065158"/>
          </w:placeholder>
          <w:richText/>
        </w:sdtPr>
        <w:sdtContent>
          <w:r w:rsidRPr="001C2A81">
            <w:rPr>
              <w:b/>
            </w:rPr>
            <w:t>Alison McGovern:</w:t>
          </w:r>
        </w:sdtContent>
      </w:sdt>
      <w:r w:rsidRPr="001C2A81">
        <w:t xml:space="preserve"> Do you foresee that we might have further guidance on this point</w:t>
      </w:r>
      <w:r w:rsidRPr="001C2A81">
        <w:t xml:space="preserve">? </w:t>
      </w:r>
      <w:r w:rsidRPr="001C2A81">
        <w:t>I know experience fro</w:t>
      </w:r>
      <w:r w:rsidRPr="001C2A81">
        <w:t xml:space="preserve">m firms in Merseyside so far has been that, while a number of workers are relieved that they are being furloughed </w:t>
      </w:r>
      <w:r w:rsidRPr="001C2A81">
        <w:t xml:space="preserve">rather than having to </w:t>
      </w:r>
      <w:r w:rsidRPr="001C2A81">
        <w:t>be made redundant, it can also feel like a traumatic experience to be essentially put out to pasture while this situation is going on</w:t>
      </w:r>
      <w:r>
        <w:t>.</w:t>
      </w:r>
      <w:r w:rsidRPr="001C2A81">
        <w:t xml:space="preserve"> Do you foresee that we might have some further guidance on the training question?</w:t>
      </w:r>
    </w:p>
    <w:p w:rsidR="00527201" w:rsidRPr="001C2A81" w:rsidP="00527201">
      <w:pPr>
        <w:pStyle w:val="Answer"/>
      </w:pPr>
      <w:sdt>
        <w:sdtPr>
          <w:alias w:val="Witness"/>
          <w:id w:val="-215433784"/>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Certainly, if further guid</w:t>
      </w:r>
      <w:r w:rsidRPr="001C2A81">
        <w:t>ance is required, we will happily add to that</w:t>
      </w:r>
      <w:r w:rsidRPr="001C2A81">
        <w:t xml:space="preserve">. </w:t>
      </w:r>
      <w:r w:rsidRPr="001C2A81">
        <w:t>I am not aware that we are getting queries about the guidance being unclear or insufficient, but we can certainly look at that</w:t>
      </w:r>
      <w:r w:rsidRPr="001C2A81">
        <w:t xml:space="preserve">. </w:t>
      </w:r>
      <w:r w:rsidRPr="001C2A81">
        <w:t>As you say, people want to be active</w:t>
      </w:r>
      <w:r w:rsidRPr="001C2A81">
        <w:t xml:space="preserve">. </w:t>
      </w:r>
      <w:r w:rsidRPr="001C2A81">
        <w:t>Training is one thing that the Government w</w:t>
      </w:r>
      <w:r w:rsidRPr="001C2A81">
        <w:t xml:space="preserve">ould like people to do, but also there is no obstacle in this scheme to furloughed workers doing work for other people or </w:t>
      </w:r>
      <w:r>
        <w:t>to</w:t>
      </w:r>
      <w:r w:rsidRPr="001C2A81">
        <w:t xml:space="preserve"> volunteering, for example, to help the NHS</w:t>
      </w:r>
      <w:r w:rsidRPr="001C2A81">
        <w:t xml:space="preserve">. </w:t>
      </w:r>
      <w:r w:rsidRPr="001C2A81">
        <w:t>Provided their employer is happy for them to do that, there is no reason in this scheme</w:t>
      </w:r>
      <w:r w:rsidRPr="001C2A81">
        <w:t xml:space="preserve"> why they should not.</w:t>
      </w:r>
    </w:p>
    <w:p w:rsidR="00527201" w:rsidRPr="001C2A81" w:rsidP="00527201">
      <w:pPr>
        <w:pStyle w:val="Question"/>
      </w:pPr>
      <w:sdt>
        <w:sdtPr>
          <w:alias w:val="Member"/>
          <w:tag w:val="&lt;Member mnisId='4083' dodsId='84353'&gt;"/>
          <w:id w:val="-1668247811"/>
          <w:placeholder>
            <w:docPart w:val="DefaultPlaceholder_1082065158"/>
          </w:placeholder>
          <w:richText/>
        </w:sdtPr>
        <w:sdtContent>
          <w:r w:rsidRPr="001C2A81">
            <w:rPr>
              <w:b/>
            </w:rPr>
            <w:t>Alison McGovern:</w:t>
          </w:r>
        </w:sdtContent>
      </w:sdt>
      <w:r w:rsidRPr="001C2A81">
        <w:t xml:space="preserve"> </w:t>
      </w:r>
      <w:r w:rsidRPr="001C2A81">
        <w:t xml:space="preserve">Further to that, also within the scheme it is possible, is it not, to rotate furloughed </w:t>
      </w:r>
      <w:r w:rsidRPr="001C2A81">
        <w:t>workers, s</w:t>
      </w:r>
      <w:r w:rsidRPr="001C2A81">
        <w:t>o that people need not be furloughed for the entirety of the situation and there might be some rotation of furloughed</w:t>
      </w:r>
      <w:r w:rsidRPr="001C2A81">
        <w:t xml:space="preserve"> employees? Would you just say a few more words about that</w:t>
      </w:r>
      <w:r w:rsidRPr="001C2A81">
        <w:t>?</w:t>
      </w:r>
    </w:p>
    <w:p w:rsidR="00527201" w:rsidRPr="001C2A81" w:rsidP="00527201">
      <w:pPr>
        <w:pStyle w:val="Answer"/>
      </w:pPr>
      <w:sdt>
        <w:sdtPr>
          <w:alias w:val="Witness"/>
          <w:id w:val="-1093092870"/>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Yes, that is correct</w:t>
      </w:r>
      <w:r w:rsidRPr="001C2A81">
        <w:t xml:space="preserve">. </w:t>
      </w:r>
      <w:r w:rsidRPr="001C2A81">
        <w:t>If you have a workforce, say, of 100 people and you need to furlough 50 but you have work for 50, then you can rotate who is furloughed</w:t>
      </w:r>
      <w:r w:rsidRPr="001C2A81">
        <w:t xml:space="preserve">. </w:t>
      </w:r>
      <w:r w:rsidRPr="001C2A81">
        <w:t xml:space="preserve">Provided each </w:t>
      </w:r>
      <w:r w:rsidRPr="001C2A81">
        <w:t>employee’s furlough period lasts for at least three weeks, the employer will be able to clai</w:t>
      </w:r>
      <w:r w:rsidRPr="001C2A81">
        <w:t xml:space="preserve">m the grant under this scheme, so you can furlough 50 employees for three weeks, then bring them back to work and furlough the other 50 for three weeks, if that is </w:t>
      </w:r>
      <w:r w:rsidRPr="001C2A81">
        <w:t>what you wish to do.</w:t>
      </w:r>
    </w:p>
    <w:p w:rsidR="00527201" w:rsidRPr="001C2A81" w:rsidP="00527201">
      <w:pPr>
        <w:pStyle w:val="Question"/>
      </w:pPr>
      <w:sdt>
        <w:sdtPr>
          <w:alias w:val="Member"/>
          <w:tag w:val="&lt;Member mnisId='4083' dodsId='84353'&gt;"/>
          <w:id w:val="1100612782"/>
          <w:placeholder>
            <w:docPart w:val="DefaultPlaceholder_1082065158"/>
          </w:placeholder>
          <w:richText/>
        </w:sdtPr>
        <w:sdtContent>
          <w:r w:rsidRPr="001C2A81">
            <w:rPr>
              <w:b/>
            </w:rPr>
            <w:t>Alison McGovern:</w:t>
          </w:r>
        </w:sdtContent>
      </w:sdt>
      <w:r w:rsidRPr="001C2A81">
        <w:t xml:space="preserve"> </w:t>
      </w:r>
      <w:r w:rsidRPr="001C2A81">
        <w:t xml:space="preserve">Alison </w:t>
      </w:r>
      <w:r w:rsidRPr="001C2A81">
        <w:t>Thewliss</w:t>
      </w:r>
      <w:r w:rsidRPr="001C2A81">
        <w:t xml:space="preserve"> asked about what some people call short working, which is the idea that</w:t>
      </w:r>
      <w:r w:rsidRPr="001C2A81">
        <w:t>,</w:t>
      </w:r>
      <w:r w:rsidRPr="001C2A81">
        <w:t xml:space="preserve"> as part of this scheme</w:t>
      </w:r>
      <w:r w:rsidRPr="001C2A81">
        <w:t>,</w:t>
      </w:r>
      <w:r w:rsidRPr="001C2A81">
        <w:t xml:space="preserve"> we also needed an opportunity for people to work for fewer hour</w:t>
      </w:r>
      <w:r w:rsidRPr="001C2A81">
        <w:t>s and get support</w:t>
      </w:r>
      <w:r w:rsidRPr="001C2A81">
        <w:t xml:space="preserve">. </w:t>
      </w:r>
      <w:r w:rsidRPr="001C2A81">
        <w:t>I completely</w:t>
      </w:r>
      <w:r w:rsidRPr="001C2A81">
        <w:t xml:space="preserve"> accept t</w:t>
      </w:r>
      <w:r w:rsidRPr="001C2A81">
        <w:t>hat this is not part of that scheme</w:t>
      </w:r>
      <w:r w:rsidRPr="001C2A81">
        <w:t xml:space="preserve">. </w:t>
      </w:r>
      <w:r w:rsidRPr="001C2A81">
        <w:t>Do you think that there is scope to bring either a new facet to this scheme or a new scheme entirely that would enable short working</w:t>
      </w:r>
      <w:r w:rsidRPr="001C2A81">
        <w:t>?</w:t>
      </w:r>
      <w:r w:rsidRPr="001C2A81">
        <w:t xml:space="preserve"> </w:t>
      </w:r>
      <w:r w:rsidRPr="001C2A81">
        <w:t>H</w:t>
      </w:r>
      <w:r w:rsidRPr="001C2A81">
        <w:t>aving flexibility about the hours of their workforce has</w:t>
      </w:r>
      <w:r w:rsidRPr="001C2A81">
        <w:t xml:space="preserve"> </w:t>
      </w:r>
      <w:r w:rsidRPr="001C2A81">
        <w:t xml:space="preserve">definitely </w:t>
      </w:r>
      <w:r w:rsidRPr="001C2A81">
        <w:t>been</w:t>
      </w:r>
      <w:r w:rsidRPr="001C2A81">
        <w:t xml:space="preserve"> </w:t>
      </w:r>
      <w:r w:rsidRPr="001C2A81">
        <w:t>something t</w:t>
      </w:r>
      <w:r w:rsidRPr="001C2A81">
        <w:t xml:space="preserve">hat employers, particularly in </w:t>
      </w:r>
      <w:r w:rsidRPr="001C2A81">
        <w:t>businesses</w:t>
      </w:r>
      <w:r w:rsidRPr="001C2A81">
        <w:t xml:space="preserve"> where people are trying to innovate or respond to the situation in order to come up with new products that might </w:t>
      </w:r>
      <w:r w:rsidRPr="001C2A81">
        <w:t>help get them through, have raised with me</w:t>
      </w:r>
      <w:r>
        <w:t>.</w:t>
      </w:r>
      <w:r w:rsidRPr="001C2A81">
        <w:t xml:space="preserve"> </w:t>
      </w:r>
      <w:r w:rsidRPr="001C2A81">
        <w:t>Do you think that short working might be another scheme t</w:t>
      </w:r>
      <w:r w:rsidRPr="001C2A81">
        <w:t>hat we need?</w:t>
      </w:r>
    </w:p>
    <w:p w:rsidR="00F40682" w:rsidRPr="001C2A81" w:rsidP="006A007B">
      <w:pPr>
        <w:pStyle w:val="Answer"/>
      </w:pPr>
      <w:sdt>
        <w:sdtPr>
          <w:alias w:val="Witness"/>
          <w:id w:val="-294533175"/>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appreciate that employers are sometimes putting people on</w:t>
      </w:r>
      <w:r w:rsidRPr="001C2A81">
        <w:t xml:space="preserve"> </w:t>
      </w:r>
      <w:r w:rsidRPr="001C2A81">
        <w:t>to shorter working hours rather than furloughing them</w:t>
      </w:r>
      <w:r w:rsidRPr="001C2A81">
        <w:t>,</w:t>
      </w:r>
      <w:r w:rsidRPr="001C2A81">
        <w:t xml:space="preserve"> becaus</w:t>
      </w:r>
      <w:r w:rsidRPr="001C2A81">
        <w:t>e that is what</w:t>
      </w:r>
      <w:r w:rsidRPr="001C2A81">
        <w:t xml:space="preserve"> best</w:t>
      </w:r>
      <w:r w:rsidRPr="001C2A81">
        <w:t xml:space="preserve"> fits their needs</w:t>
      </w:r>
      <w:r w:rsidRPr="001C2A81">
        <w:t>. W</w:t>
      </w:r>
      <w:r w:rsidRPr="001C2A81">
        <w:t>e certainly receive</w:t>
      </w:r>
      <w:r w:rsidRPr="001C2A81">
        <w:t>d</w:t>
      </w:r>
      <w:r w:rsidRPr="001C2A81">
        <w:t xml:space="preserve"> representations during the design of this scheme </w:t>
      </w:r>
      <w:r w:rsidRPr="001C2A81">
        <w:t>to see if it could take account of it</w:t>
      </w:r>
      <w:r w:rsidRPr="001C2A81">
        <w:t xml:space="preserve">. </w:t>
      </w:r>
      <w:r w:rsidRPr="001C2A81">
        <w:t>However, the purpose of this scheme primarily is to prevent people from being laid off or made redundant and, therefore, making sure that they are available to come back into their jobs to help us recover quickly in t</w:t>
      </w:r>
      <w:r w:rsidRPr="001C2A81">
        <w:t>he economy when the outbreak is over and people are able to return to work</w:t>
      </w:r>
      <w:r w:rsidRPr="001C2A81">
        <w:t xml:space="preserve">. </w:t>
      </w:r>
      <w:r w:rsidRPr="001C2A81">
        <w:t>It is not designed to supplement the income of people</w:t>
      </w:r>
      <w:r w:rsidRPr="001C2A81">
        <w:t xml:space="preserve"> who have gone on</w:t>
      </w:r>
      <w:r w:rsidRPr="001C2A81">
        <w:t xml:space="preserve"> </w:t>
      </w:r>
      <w:r w:rsidRPr="001C2A81">
        <w:t>to short hours, but there is other assistance available for those people</w:t>
      </w:r>
      <w:r w:rsidRPr="001C2A81">
        <w:t xml:space="preserve">. </w:t>
      </w:r>
      <w:r w:rsidRPr="001C2A81">
        <w:t xml:space="preserve">I mentioned, </w:t>
      </w:r>
      <w:r w:rsidRPr="001C2A81">
        <w:t>for example, if th</w:t>
      </w:r>
      <w:r w:rsidRPr="001C2A81">
        <w:t>ey a</w:t>
      </w:r>
      <w:r w:rsidRPr="001C2A81">
        <w:t xml:space="preserve">re in tax credits or </w:t>
      </w:r>
      <w:r w:rsidRPr="001C2A81">
        <w:t>u</w:t>
      </w:r>
      <w:r w:rsidRPr="001C2A81">
        <w:t xml:space="preserve">niversal </w:t>
      </w:r>
      <w:r w:rsidRPr="001C2A81">
        <w:t>c</w:t>
      </w:r>
      <w:r w:rsidRPr="001C2A81">
        <w:t>redit, if their income</w:t>
      </w:r>
      <w:r w:rsidR="001121EA">
        <w:t xml:space="preserve"> reduces </w:t>
      </w:r>
      <w:r w:rsidRPr="00EF36AB">
        <w:t>that</w:t>
      </w:r>
      <w:r w:rsidRPr="001C2A81">
        <w:t xml:space="preserve"> can be reflected. </w:t>
      </w:r>
    </w:p>
    <w:p w:rsidR="006A007B" w:rsidRPr="001C2A81" w:rsidP="00F40682">
      <w:pPr>
        <w:pStyle w:val="Question"/>
      </w:pPr>
      <w:sdt>
        <w:sdtPr>
          <w:alias w:val="Member"/>
          <w:tag w:val="&lt;Member mnisId='4083' dodsId='84353'&gt;"/>
          <w:id w:val="-1660677407"/>
          <w:placeholder>
            <w:docPart w:val="DefaultPlaceholder_1082065158"/>
          </w:placeholder>
          <w:richText/>
        </w:sdtPr>
        <w:sdtContent>
          <w:r w:rsidRPr="001C2A81">
            <w:rPr>
              <w:b/>
            </w:rPr>
            <w:t>Alison McGovern:</w:t>
          </w:r>
        </w:sdtContent>
      </w:sdt>
      <w:r w:rsidRPr="001C2A81">
        <w:t xml:space="preserve"> </w:t>
      </w:r>
      <w:r w:rsidRPr="001C2A81">
        <w:t xml:space="preserve">I have </w:t>
      </w:r>
      <w:r w:rsidRPr="001C2A81">
        <w:t>a follow-up to answers given to the Chair</w:t>
      </w:r>
      <w:r w:rsidRPr="001C2A81">
        <w:t>.</w:t>
      </w:r>
      <w:r w:rsidRPr="001C2A81">
        <w:t xml:space="preserve"> </w:t>
      </w:r>
      <w:r w:rsidRPr="001C2A81">
        <w:t>Y</w:t>
      </w:r>
      <w:r w:rsidRPr="001C2A81">
        <w:t>ou mentioned that the system</w:t>
      </w:r>
      <w:r w:rsidRPr="001C2A81">
        <w:t>,</w:t>
      </w:r>
      <w:r w:rsidRPr="001C2A81">
        <w:t xml:space="preserve"> once it comes online towards the end of April</w:t>
      </w:r>
      <w:r w:rsidRPr="001C2A81">
        <w:t>,</w:t>
      </w:r>
      <w:r w:rsidRPr="001C2A81">
        <w:t xml:space="preserve"> </w:t>
      </w:r>
      <w:r w:rsidRPr="001C2A81">
        <w:t>will</w:t>
      </w:r>
      <w:r w:rsidRPr="001C2A81">
        <w:t xml:space="preserve"> be able to handle 450,000 employers per hour</w:t>
      </w:r>
      <w:r w:rsidRPr="001C2A81">
        <w:t xml:space="preserve">. </w:t>
      </w:r>
      <w:r w:rsidRPr="001C2A81">
        <w:t>What is the total number of employers that you expect to be accessing the scheme?</w:t>
      </w:r>
    </w:p>
    <w:p w:rsidR="00C23062" w:rsidRPr="001C2A81" w:rsidP="00C23062">
      <w:pPr>
        <w:pStyle w:val="Answer"/>
      </w:pPr>
      <w:sdt>
        <w:sdtPr>
          <w:alias w:val="Witness"/>
          <w:id w:val="141875585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It is very difficult to estimate how many employers will</w:t>
      </w:r>
      <w:r w:rsidRPr="001C2A81">
        <w:t xml:space="preserve"> </w:t>
      </w:r>
      <w:r w:rsidRPr="001C2A81">
        <w:t>actua</w:t>
      </w:r>
      <w:r w:rsidRPr="001C2A81">
        <w:t>lly use</w:t>
      </w:r>
      <w:r w:rsidRPr="001C2A81">
        <w:t xml:space="preserve"> the scheme, so we have had to make an assumption for the purposes of scaling the IT system</w:t>
      </w:r>
      <w:r w:rsidRPr="001C2A81">
        <w:t xml:space="preserve">. </w:t>
      </w:r>
      <w:r w:rsidRPr="001C2A81">
        <w:t xml:space="preserve">There are about </w:t>
      </w:r>
      <w:r w:rsidRPr="001C2A81">
        <w:t>2</w:t>
      </w:r>
      <w:r w:rsidRPr="001C2A81">
        <w:t xml:space="preserve"> million Pay </w:t>
      </w:r>
      <w:r w:rsidRPr="001C2A81">
        <w:t>As</w:t>
      </w:r>
      <w:r w:rsidRPr="001C2A81">
        <w:t xml:space="preserve"> You Earn schemes, because some employers choose to organise their payrolls so they have more than one Pay As You Earn schem</w:t>
      </w:r>
      <w:r w:rsidRPr="001C2A81">
        <w:t>e</w:t>
      </w:r>
      <w:r w:rsidRPr="001C2A81">
        <w:t xml:space="preserve">. </w:t>
      </w:r>
      <w:r w:rsidRPr="001C2A81">
        <w:t>We will need a claim per sch</w:t>
      </w:r>
      <w:r w:rsidRPr="001C2A81">
        <w:t>eme, so we have scaled the IT system</w:t>
      </w:r>
      <w:r w:rsidRPr="001C2A81">
        <w:t>,</w:t>
      </w:r>
      <w:r w:rsidRPr="001C2A81">
        <w:t xml:space="preserve"> basically to cope with that potential volume</w:t>
      </w:r>
      <w:r w:rsidRPr="001C2A81">
        <w:t>. G</w:t>
      </w:r>
      <w:r w:rsidRPr="001C2A81">
        <w:t xml:space="preserve">iven </w:t>
      </w:r>
      <w:r w:rsidRPr="001C2A81">
        <w:t xml:space="preserve">that </w:t>
      </w:r>
      <w:r w:rsidRPr="001C2A81">
        <w:t xml:space="preserve">we expect a very large number of those will want to claim within the first day or two of the </w:t>
      </w:r>
      <w:r w:rsidRPr="001C2A81">
        <w:t>scheme</w:t>
      </w:r>
      <w:r w:rsidRPr="001C2A81">
        <w:t xml:space="preserve"> opening, we have had to scale </w:t>
      </w:r>
      <w:r w:rsidRPr="001C2A81">
        <w:t>the system to enable it to cope with that.</w:t>
      </w:r>
    </w:p>
    <w:p w:rsidR="00BA16A7" w:rsidRPr="001C2A81" w:rsidP="00C23062">
      <w:pPr>
        <w:pStyle w:val="Answer"/>
      </w:pPr>
      <w:r w:rsidRPr="001C2A81">
        <w:t>The system will be available 24/7, so if more employers try to use the system at once than it can cope with, they will be queued</w:t>
      </w:r>
      <w:r w:rsidRPr="001C2A81">
        <w:t xml:space="preserve">. </w:t>
      </w:r>
      <w:r w:rsidRPr="001C2A81">
        <w:t>Anyone who has tried to get a home delivery from the supermarket will know what tha</w:t>
      </w:r>
      <w:r w:rsidRPr="001C2A81">
        <w:t xml:space="preserve">t experience is like, </w:t>
      </w:r>
      <w:r w:rsidRPr="001C2A81">
        <w:t>but</w:t>
      </w:r>
      <w:r w:rsidRPr="001C2A81">
        <w:t>,</w:t>
      </w:r>
      <w:r w:rsidRPr="001C2A81">
        <w:t xml:space="preserve"> because of the capacity that we </w:t>
      </w:r>
      <w:r w:rsidRPr="001C2A81">
        <w:t xml:space="preserve">have </w:t>
      </w:r>
      <w:r w:rsidRPr="001C2A81">
        <w:t>created</w:t>
      </w:r>
      <w:r w:rsidRPr="001C2A81">
        <w:t>,</w:t>
      </w:r>
      <w:r w:rsidRPr="001C2A81">
        <w:t xml:space="preserve"> we expect that to move quite quickly</w:t>
      </w:r>
      <w:r w:rsidRPr="001C2A81">
        <w:t xml:space="preserve">. </w:t>
      </w:r>
      <w:r w:rsidRPr="001C2A81">
        <w:t>As I say, the system is open 24/7</w:t>
      </w:r>
      <w:r w:rsidRPr="001C2A81">
        <w:t>,</w:t>
      </w:r>
      <w:r w:rsidRPr="001C2A81">
        <w:t xml:space="preserve"> so</w:t>
      </w:r>
      <w:r w:rsidRPr="001C2A81">
        <w:t xml:space="preserve"> if it is busy on the first day</w:t>
      </w:r>
      <w:r w:rsidRPr="001C2A81">
        <w:t>,</w:t>
      </w:r>
      <w:r w:rsidRPr="001C2A81">
        <w:t xml:space="preserve"> employers can try </w:t>
      </w:r>
      <w:r w:rsidRPr="001C2A81">
        <w:t xml:space="preserve">later </w:t>
      </w:r>
      <w:r w:rsidRPr="001C2A81">
        <w:t>on</w:t>
      </w:r>
      <w:r w:rsidRPr="001C2A81">
        <w:t xml:space="preserve">. </w:t>
      </w:r>
    </w:p>
    <w:p w:rsidR="00F40682" w:rsidRPr="001C2A81" w:rsidP="00BA16A7">
      <w:pPr>
        <w:pStyle w:val="Question"/>
      </w:pPr>
      <w:sdt>
        <w:sdtPr>
          <w:alias w:val="Member"/>
          <w:tag w:val="&lt;Member mnisId='4083' dodsId='84353'&gt;"/>
          <w:id w:val="1370414859"/>
          <w:placeholder>
            <w:docPart w:val="DefaultPlaceholder_1082065158"/>
          </w:placeholder>
          <w:richText/>
        </w:sdtPr>
        <w:sdtContent>
          <w:r w:rsidRPr="001C2A81">
            <w:rPr>
              <w:b/>
            </w:rPr>
            <w:t>Alison McGovern:</w:t>
          </w:r>
        </w:sdtContent>
      </w:sdt>
      <w:r w:rsidRPr="001C2A81">
        <w:t xml:space="preserve"> </w:t>
      </w:r>
      <w:r w:rsidRPr="001C2A81">
        <w:t xml:space="preserve">How many employees do </w:t>
      </w:r>
      <w:r w:rsidRPr="001C2A81">
        <w:t>you anticipate could end up being covered by the scheme?</w:t>
      </w:r>
    </w:p>
    <w:p w:rsidR="00BA16A7" w:rsidRPr="001C2A81" w:rsidP="00BA16A7">
      <w:pPr>
        <w:pStyle w:val="Answer"/>
      </w:pPr>
      <w:sdt>
        <w:sdtPr>
          <w:alias w:val="Witness"/>
          <w:id w:val="1472563441"/>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Again, it is extremely difficult to tell</w:t>
      </w:r>
      <w:r w:rsidRPr="001C2A81">
        <w:t>. F</w:t>
      </w:r>
      <w:r w:rsidRPr="001C2A81">
        <w:t xml:space="preserve">rom an operational point </w:t>
      </w:r>
      <w:r w:rsidRPr="001C2A81">
        <w:t>of view it is not that relevant, in the sense that it is the number of claims by employers that actually give us the o</w:t>
      </w:r>
      <w:r w:rsidRPr="001C2A81">
        <w:t xml:space="preserve">perational burden that we have to cope with, but </w:t>
      </w:r>
      <w:r>
        <w:t xml:space="preserve">I think </w:t>
      </w:r>
      <w:r w:rsidRPr="001C2A81">
        <w:t>t</w:t>
      </w:r>
      <w:r w:rsidRPr="001C2A81">
        <w:t xml:space="preserve">here are about 30 million employees on </w:t>
      </w:r>
      <w:r w:rsidRPr="001C2A81">
        <w:t>P</w:t>
      </w:r>
      <w:r w:rsidRPr="001C2A81">
        <w:t xml:space="preserve">ay </w:t>
      </w:r>
      <w:r w:rsidRPr="001C2A81">
        <w:t>A</w:t>
      </w:r>
      <w:r w:rsidRPr="001C2A81">
        <w:t xml:space="preserve">s </w:t>
      </w:r>
      <w:r w:rsidRPr="001C2A81">
        <w:t>Y</w:t>
      </w:r>
      <w:r w:rsidRPr="001C2A81">
        <w:t xml:space="preserve">ou </w:t>
      </w:r>
      <w:r w:rsidRPr="001C2A81">
        <w:t>E</w:t>
      </w:r>
      <w:r w:rsidRPr="001C2A81">
        <w:t>arn</w:t>
      </w:r>
      <w:r w:rsidRPr="001C2A81">
        <w:t xml:space="preserve">. </w:t>
      </w:r>
      <w:r w:rsidRPr="001C2A81">
        <w:t>Cerys probably has a better figure than me on that</w:t>
      </w:r>
      <w:r w:rsidRPr="001C2A81">
        <w:t xml:space="preserve">. </w:t>
      </w:r>
      <w:r w:rsidRPr="001C2A81">
        <w:t>I saw an IFS report a week or so ago sugges</w:t>
      </w:r>
      <w:r w:rsidRPr="001C2A81">
        <w:t>ting</w:t>
      </w:r>
      <w:r w:rsidRPr="001C2A81">
        <w:t xml:space="preserve"> that perhaps 10% could be furloughed</w:t>
      </w:r>
      <w:r w:rsidRPr="001C2A81">
        <w:t xml:space="preserve">. </w:t>
      </w:r>
      <w:r w:rsidRPr="001C2A81">
        <w:t>I be</w:t>
      </w:r>
      <w:r w:rsidRPr="001C2A81">
        <w:t xml:space="preserve">lieve other figures came out yesterday suggesting it could be a higher number, but the number who are furloughed, the period over which they are </w:t>
      </w:r>
      <w:r w:rsidRPr="001C2A81">
        <w:t>furloughed</w:t>
      </w:r>
      <w:r w:rsidRPr="001C2A81">
        <w:t xml:space="preserve"> and their incomes are all quite uncertain to</w:t>
      </w:r>
      <w:r w:rsidRPr="001C2A81">
        <w:t xml:space="preserve"> come up with an estimate.</w:t>
      </w:r>
    </w:p>
    <w:p w:rsidR="00BA16A7" w:rsidRPr="001C2A81" w:rsidP="00BA16A7">
      <w:pPr>
        <w:pStyle w:val="Question"/>
      </w:pPr>
      <w:sdt>
        <w:sdtPr>
          <w:alias w:val="Member"/>
          <w:tag w:val="&lt;Member mnisId='4083' dodsId='84353'&gt;"/>
          <w:id w:val="-1207794788"/>
          <w:placeholder>
            <w:docPart w:val="DefaultPlaceholder_1082065158"/>
          </w:placeholder>
          <w:richText/>
        </w:sdtPr>
        <w:sdtContent>
          <w:r w:rsidRPr="001C2A81">
            <w:rPr>
              <w:b/>
            </w:rPr>
            <w:t>Alison McGovern:</w:t>
          </w:r>
        </w:sdtContent>
      </w:sdt>
      <w:r w:rsidRPr="001C2A81">
        <w:t xml:space="preserve"> </w:t>
      </w:r>
      <w:r w:rsidRPr="001C2A81">
        <w:t>I have one</w:t>
      </w:r>
      <w:r w:rsidRPr="001C2A81">
        <w:t xml:space="preserve"> final question</w:t>
      </w:r>
      <w:r w:rsidRPr="001C2A81">
        <w:t xml:space="preserve">. </w:t>
      </w:r>
      <w:r w:rsidRPr="001C2A81">
        <w:t xml:space="preserve">If you were to describe any long-term precedents </w:t>
      </w:r>
      <w:r w:rsidRPr="001C2A81">
        <w:t xml:space="preserve">that </w:t>
      </w:r>
      <w:r w:rsidRPr="001C2A81">
        <w:t>this might set, what is the biggest change in terms of HMRC</w:t>
      </w:r>
      <w:r w:rsidRPr="001C2A81">
        <w:t xml:space="preserve">? </w:t>
      </w:r>
      <w:r w:rsidRPr="001C2A81">
        <w:t xml:space="preserve">Of </w:t>
      </w:r>
      <w:r w:rsidRPr="001C2A81">
        <w:t>all of</w:t>
      </w:r>
      <w:r w:rsidRPr="001C2A81">
        <w:t xml:space="preserve"> the assumptions, rules of thumb and ways of working that you have, what is the one big change that having this </w:t>
      </w:r>
      <w:r w:rsidRPr="001C2A81">
        <w:t>j</w:t>
      </w:r>
      <w:r w:rsidRPr="001C2A81">
        <w:t>ob</w:t>
      </w:r>
      <w:r w:rsidRPr="001C2A81">
        <w:t xml:space="preserve"> </w:t>
      </w:r>
      <w:r w:rsidRPr="001C2A81">
        <w:t>r</w:t>
      </w:r>
      <w:r w:rsidRPr="001C2A81">
        <w:t xml:space="preserve">etention </w:t>
      </w:r>
      <w:r w:rsidRPr="001C2A81">
        <w:t>s</w:t>
      </w:r>
      <w:r w:rsidRPr="001C2A81">
        <w:t>cheme has made to HMRC?</w:t>
      </w:r>
    </w:p>
    <w:p w:rsidR="000D42BE" w:rsidRPr="001C2A81" w:rsidP="00BA16A7">
      <w:pPr>
        <w:pStyle w:val="Answer"/>
      </w:pPr>
      <w:sdt>
        <w:sdtPr>
          <w:alias w:val="Witness"/>
          <w:id w:val="1843821921"/>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Like any organisation, we have been profoundly affected by the coronavirus outbreak</w:t>
      </w:r>
      <w:r w:rsidRPr="001C2A81">
        <w:t xml:space="preserve">. </w:t>
      </w:r>
      <w:r w:rsidRPr="001C2A81">
        <w:t>For example, at the start of this outbreak about 18% of people in HMRC worked from hom</w:t>
      </w:r>
      <w:r w:rsidRPr="001C2A81">
        <w:t>e</w:t>
      </w:r>
      <w:r w:rsidRPr="001C2A81">
        <w:t xml:space="preserve">. </w:t>
      </w:r>
      <w:r w:rsidRPr="001C2A81">
        <w:t>Today it is well over 80%</w:t>
      </w:r>
      <w:r w:rsidRPr="001C2A81">
        <w:t xml:space="preserve">; </w:t>
      </w:r>
      <w:r w:rsidRPr="001C2A81">
        <w:t>f</w:t>
      </w:r>
      <w:r w:rsidRPr="001C2A81">
        <w:t>ewer than 8% of our colleagues are coming into the office</w:t>
      </w:r>
      <w:r w:rsidRPr="001C2A81">
        <w:t>,</w:t>
      </w:r>
      <w:r w:rsidRPr="001C2A81">
        <w:t xml:space="preserve"> and that has been a tre</w:t>
      </w:r>
      <w:r w:rsidRPr="001C2A81">
        <w:t>mendous change over the last three</w:t>
      </w:r>
      <w:r w:rsidRPr="001C2A81">
        <w:t xml:space="preserve"> weeks</w:t>
      </w:r>
      <w:r w:rsidRPr="001C2A81">
        <w:t xml:space="preserve">. </w:t>
      </w:r>
      <w:r w:rsidRPr="001C2A81">
        <w:t>Also, with Capgemini we have worked at tremendous speed to get this service up and ready to be launched on 20 April</w:t>
      </w:r>
      <w:r w:rsidRPr="001C2A81">
        <w:t xml:space="preserve">. </w:t>
      </w:r>
    </w:p>
    <w:p w:rsidR="00280859" w:rsidRPr="001C2A81" w:rsidP="00BA16A7">
      <w:pPr>
        <w:pStyle w:val="Answer"/>
      </w:pPr>
      <w:r w:rsidRPr="001C2A81">
        <w:t>While I am rea</w:t>
      </w:r>
      <w:r w:rsidRPr="001C2A81">
        <w:t>lly proud of how colleagues have responded over the last three weeks, both to maintain our services while we completely radically change the way we work and get this service up and running, I know that we are going to go into a really challenging and testi</w:t>
      </w:r>
      <w:r w:rsidRPr="001C2A81">
        <w:t>ng period, because we are going to have to handle very high volumes of claims and potentially contact in a very compressed period of time</w:t>
      </w:r>
      <w:r w:rsidRPr="001C2A81">
        <w:t xml:space="preserve">. </w:t>
      </w:r>
      <w:r w:rsidRPr="001C2A81">
        <w:t>My colleagues are all ready to do their bit and make sure we give the best possible service</w:t>
      </w:r>
      <w:r w:rsidRPr="001C2A81">
        <w:t xml:space="preserve"> that we can, but I am sur</w:t>
      </w:r>
      <w:r w:rsidRPr="001C2A81">
        <w:t>e we will be calling on people’s patience.</w:t>
      </w:r>
    </w:p>
    <w:p w:rsidR="00280937" w:rsidRPr="001C2A81" w:rsidP="00BA16A7">
      <w:pPr>
        <w:pStyle w:val="Answer"/>
      </w:pPr>
      <w:r w:rsidRPr="001C2A81">
        <w:t>I believe that this experience has shown people in HMRC that we could do things that</w:t>
      </w:r>
      <w:r w:rsidRPr="001C2A81">
        <w:t xml:space="preserve"> we did not know we could </w:t>
      </w:r>
      <w:r w:rsidRPr="001C2A81">
        <w:t>do</w:t>
      </w:r>
      <w:r w:rsidRPr="001C2A81">
        <w:t>,</w:t>
      </w:r>
      <w:r w:rsidRPr="001C2A81">
        <w:t xml:space="preserve"> in</w:t>
      </w:r>
      <w:r w:rsidRPr="001C2A81">
        <w:t xml:space="preserve"> </w:t>
      </w:r>
      <w:r w:rsidRPr="001C2A81">
        <w:t xml:space="preserve">terms of </w:t>
      </w:r>
      <w:r w:rsidRPr="001C2A81">
        <w:t xml:space="preserve">the way we organise the way we work and the way we organise how quickly we can deliver </w:t>
      </w:r>
      <w:r w:rsidRPr="001C2A81">
        <w:t>things</w:t>
      </w:r>
      <w:r w:rsidRPr="001C2A81">
        <w:t xml:space="preserve">. </w:t>
      </w:r>
      <w:r w:rsidRPr="001C2A81">
        <w:t xml:space="preserve">I do fear that in the future </w:t>
      </w:r>
      <w:r w:rsidRPr="001C2A81">
        <w:t>M</w:t>
      </w:r>
      <w:r w:rsidRPr="001C2A81">
        <w:t xml:space="preserve">inisters will expect everything </w:t>
      </w:r>
      <w:r w:rsidRPr="001C2A81">
        <w:t xml:space="preserve">to be </w:t>
      </w:r>
      <w:r w:rsidRPr="001C2A81">
        <w:t>delivered in one month.</w:t>
      </w:r>
    </w:p>
    <w:p w:rsidR="00BA16A7" w:rsidRPr="001C2A81" w:rsidP="00280937">
      <w:pPr>
        <w:pStyle w:val="Question"/>
      </w:pPr>
      <w:sdt>
        <w:sdtPr>
          <w:alias w:val="Member"/>
          <w:tag w:val="&lt;Member mnisId='4801' dodsId=''&gt;"/>
          <w:id w:val="2012028050"/>
          <w:placeholder>
            <w:docPart w:val="DefaultPlaceholder_1082065158"/>
          </w:placeholder>
          <w:richText/>
        </w:sdtPr>
        <w:sdtContent>
          <w:r w:rsidRPr="001C2A81">
            <w:rPr>
              <w:b/>
            </w:rPr>
            <w:t>Anthony Browne:</w:t>
          </w:r>
        </w:sdtContent>
      </w:sdt>
      <w:r w:rsidRPr="001C2A81">
        <w:t xml:space="preserve"> </w:t>
      </w:r>
      <w:r w:rsidRPr="001C2A81">
        <w:t>I just want to follow up the questions about the timing of this</w:t>
      </w:r>
      <w:r w:rsidRPr="001C2A81">
        <w:t xml:space="preserve">. </w:t>
      </w:r>
      <w:r w:rsidRPr="001C2A81">
        <w:t>You said you are confident that the system will be able to process claims</w:t>
      </w:r>
      <w:r w:rsidRPr="001C2A81">
        <w:t xml:space="preserve"> by the end of April, but if you are a small business running out of cash with cash flow problems, you want to know when the money is going to hit your bank account</w:t>
      </w:r>
      <w:r w:rsidRPr="001C2A81">
        <w:t xml:space="preserve">. </w:t>
      </w:r>
      <w:r w:rsidRPr="001C2A81">
        <w:t>When can companies expect the money to</w:t>
      </w:r>
      <w:r w:rsidRPr="001C2A81">
        <w:t xml:space="preserve"> </w:t>
      </w:r>
      <w:r w:rsidRPr="001C2A81">
        <w:t>actually be</w:t>
      </w:r>
      <w:r w:rsidRPr="001C2A81">
        <w:t xml:space="preserve"> in their bank account</w:t>
      </w:r>
      <w:r w:rsidRPr="001C2A81">
        <w:t xml:space="preserve"> if they are proce</w:t>
      </w:r>
      <w:r w:rsidRPr="001C2A81">
        <w:t>ssed at the end of April?</w:t>
      </w:r>
    </w:p>
    <w:p w:rsidR="00280937" w:rsidRPr="001C2A81" w:rsidP="00280937">
      <w:pPr>
        <w:pStyle w:val="Answer"/>
      </w:pPr>
      <w:sdt>
        <w:sdtPr>
          <w:alias w:val="Witness"/>
          <w:id w:val="-892267901"/>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 expect payment to be in the bank account between four and six working days after submission of the claim</w:t>
      </w:r>
      <w:r w:rsidRPr="001C2A81">
        <w:t>. I</w:t>
      </w:r>
      <w:r w:rsidRPr="001C2A81">
        <w:t>f employers go on in those first few days after the service opens</w:t>
      </w:r>
      <w:r w:rsidRPr="001C2A81">
        <w:t>,</w:t>
      </w:r>
      <w:r w:rsidRPr="001C2A81">
        <w:t xml:space="preserve"> there will be time</w:t>
      </w:r>
      <w:r w:rsidRPr="001C2A81">
        <w:t xml:space="preserve"> for them to submit th</w:t>
      </w:r>
      <w:r w:rsidRPr="001C2A81">
        <w:t>eir claim</w:t>
      </w:r>
      <w:r w:rsidRPr="001C2A81">
        <w:t>,</w:t>
      </w:r>
      <w:r w:rsidRPr="001C2A81">
        <w:t xml:space="preserve"> and</w:t>
      </w:r>
      <w:r w:rsidRPr="001C2A81">
        <w:t xml:space="preserve"> for us to do the necessary backgrounds checks and get the payment through </w:t>
      </w:r>
      <w:r w:rsidRPr="001C2A81">
        <w:t>the Bacs</w:t>
      </w:r>
      <w:r w:rsidRPr="001C2A81">
        <w:t xml:space="preserve"> system</w:t>
      </w:r>
      <w:r w:rsidRPr="001C2A81">
        <w:t>,</w:t>
      </w:r>
      <w:r w:rsidRPr="001C2A81">
        <w:t xml:space="preserve"> in the ban</w:t>
      </w:r>
      <w:r w:rsidRPr="001C2A81">
        <w:t>king system</w:t>
      </w:r>
      <w:r w:rsidRPr="001C2A81">
        <w:t>, and</w:t>
      </w:r>
      <w:r w:rsidRPr="001C2A81">
        <w:t xml:space="preserve"> into their accounts before the end of April</w:t>
      </w:r>
      <w:r w:rsidRPr="001C2A81">
        <w:t xml:space="preserve">. </w:t>
      </w:r>
      <w:r w:rsidRPr="001C2A81">
        <w:t xml:space="preserve">Four to six working days is what it is going to take us from the time of </w:t>
      </w:r>
      <w:r w:rsidRPr="001C2A81">
        <w:t>claim.</w:t>
      </w:r>
    </w:p>
    <w:p w:rsidR="00280937" w:rsidRPr="001C2A81" w:rsidP="00280937">
      <w:pPr>
        <w:pStyle w:val="Question"/>
      </w:pPr>
      <w:sdt>
        <w:sdtPr>
          <w:alias w:val="Member"/>
          <w:tag w:val="&lt;Member mnisId='4801' dodsId=''&gt;"/>
          <w:id w:val="-608667417"/>
          <w:placeholder>
            <w:docPart w:val="DefaultPlaceholder_1082065158"/>
          </w:placeholder>
          <w:richText/>
        </w:sdtPr>
        <w:sdtContent>
          <w:r w:rsidRPr="001C2A81">
            <w:rPr>
              <w:b/>
            </w:rPr>
            <w:t>Anthony Browne:</w:t>
          </w:r>
        </w:sdtContent>
      </w:sdt>
      <w:r w:rsidRPr="001C2A81">
        <w:t xml:space="preserve"> </w:t>
      </w:r>
      <w:r w:rsidRPr="001C2A81">
        <w:t>A lot of companies will be relieved to hear that the payment will be so swift</w:t>
      </w:r>
      <w:r w:rsidRPr="001C2A81">
        <w:t xml:space="preserve">. </w:t>
      </w:r>
      <w:r w:rsidRPr="001C2A81">
        <w:t>One thing that is not clear in your guidance is the timing of the payments or the frequency of the payments</w:t>
      </w:r>
      <w:r w:rsidRPr="001C2A81">
        <w:t xml:space="preserve">. </w:t>
      </w:r>
      <w:r w:rsidRPr="001C2A81">
        <w:t>Most companies pay monthly, but some pay we</w:t>
      </w:r>
      <w:r w:rsidRPr="001C2A81">
        <w:t>ekly</w:t>
      </w:r>
      <w:r w:rsidRPr="001C2A81">
        <w:t xml:space="preserve">. </w:t>
      </w:r>
      <w:r w:rsidRPr="001C2A81">
        <w:t>Is there an option for weekly payments there</w:t>
      </w:r>
      <w:r w:rsidRPr="001C2A81">
        <w:t>,</w:t>
      </w:r>
      <w:r w:rsidRPr="001C2A81">
        <w:t xml:space="preserve"> or will everyone get it monthly?</w:t>
      </w:r>
    </w:p>
    <w:p w:rsidR="00890151" w:rsidRPr="001C2A81" w:rsidP="00280937">
      <w:pPr>
        <w:pStyle w:val="Answer"/>
      </w:pPr>
      <w:sdt>
        <w:sdtPr>
          <w:alias w:val="Witness"/>
          <w:id w:val="-1335753547"/>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Our online service will only accept one claim for any pay period, but they can make claims for different pay periods more frequently</w:t>
      </w:r>
      <w:r w:rsidRPr="001C2A81">
        <w:t xml:space="preserve">. </w:t>
      </w:r>
      <w:r w:rsidRPr="001C2A81">
        <w:t>It is not a monthly clai</w:t>
      </w:r>
      <w:r w:rsidRPr="001C2A81">
        <w:t>m</w:t>
      </w:r>
      <w:r w:rsidRPr="001C2A81">
        <w:t xml:space="preserve">. </w:t>
      </w:r>
      <w:r w:rsidRPr="001C2A81">
        <w:t>The scheme is backdated to 1 March, so we are expecting that a lot of employers</w:t>
      </w:r>
      <w:r w:rsidRPr="001C2A81">
        <w:t>,</w:t>
      </w:r>
      <w:r w:rsidRPr="001C2A81">
        <w:t xml:space="preserve"> when they go online</w:t>
      </w:r>
      <w:r w:rsidRPr="001C2A81">
        <w:t xml:space="preserve"> when the scheme opens</w:t>
      </w:r>
      <w:r w:rsidRPr="001C2A81">
        <w:t>,</w:t>
      </w:r>
      <w:r w:rsidRPr="001C2A81">
        <w:t xml:space="preserve"> will </w:t>
      </w:r>
      <w:r w:rsidRPr="001C2A81">
        <w:t xml:space="preserve">be </w:t>
      </w:r>
      <w:r w:rsidRPr="001C2A81">
        <w:t>want</w:t>
      </w:r>
      <w:r w:rsidRPr="001C2A81">
        <w:t>ing</w:t>
      </w:r>
      <w:r w:rsidRPr="001C2A81">
        <w:t xml:space="preserve"> to claim</w:t>
      </w:r>
      <w:r w:rsidRPr="001C2A81">
        <w:t xml:space="preserve"> backdated to some date in March when they first furloughed employees</w:t>
      </w:r>
      <w:r w:rsidRPr="001C2A81">
        <w:t xml:space="preserve">. </w:t>
      </w:r>
      <w:r w:rsidRPr="001C2A81">
        <w:t xml:space="preserve">They can also claim up to 14 days </w:t>
      </w:r>
      <w:r w:rsidRPr="001C2A81">
        <w:t>in advance of running their payroll, so if they</w:t>
      </w:r>
      <w:r w:rsidRPr="001C2A81">
        <w:t xml:space="preserve"> need</w:t>
      </w:r>
      <w:r w:rsidRPr="001C2A81">
        <w:t xml:space="preserve"> this money in order to put them in funds to </w:t>
      </w:r>
      <w:r w:rsidRPr="001C2A81">
        <w:t>actually pay</w:t>
      </w:r>
      <w:r w:rsidRPr="001C2A81">
        <w:t xml:space="preserve"> the furloughed wages, they do not have to wait until they have paid </w:t>
      </w:r>
      <w:r w:rsidR="001121EA">
        <w:t>them</w:t>
      </w:r>
      <w:r w:rsidRPr="001C2A81">
        <w:t xml:space="preserve">. </w:t>
      </w:r>
      <w:r w:rsidRPr="001C2A81">
        <w:t>They can claim in advance.</w:t>
      </w:r>
    </w:p>
    <w:p w:rsidR="00280937" w:rsidRPr="001C2A81" w:rsidP="00890151">
      <w:pPr>
        <w:pStyle w:val="Question"/>
      </w:pPr>
      <w:sdt>
        <w:sdtPr>
          <w:alias w:val="Member"/>
          <w:tag w:val="&lt;Member mnisId='4801' dodsId=''&gt;"/>
          <w:id w:val="93919420"/>
          <w:placeholder>
            <w:docPart w:val="DefaultPlaceholder_1082065158"/>
          </w:placeholder>
          <w:richText/>
        </w:sdtPr>
        <w:sdtContent>
          <w:r w:rsidRPr="001C2A81">
            <w:rPr>
              <w:b/>
            </w:rPr>
            <w:t>Anthony Browne:</w:t>
          </w:r>
        </w:sdtContent>
      </w:sdt>
      <w:r w:rsidRPr="001C2A81">
        <w:t xml:space="preserve"> I want to pick up on some of the complaints I get from my constituents</w:t>
      </w:r>
      <w:r w:rsidRPr="001C2A81">
        <w:t xml:space="preserve">. </w:t>
      </w:r>
      <w:r w:rsidRPr="001C2A81">
        <w:t>As you can imagine, I have had a huge volume of correspondence from individuals and companies affected by this</w:t>
      </w:r>
      <w:r w:rsidRPr="001C2A81">
        <w:t>.</w:t>
      </w:r>
      <w:r w:rsidRPr="001C2A81">
        <w:t xml:space="preserve"> </w:t>
      </w:r>
      <w:r w:rsidRPr="001C2A81">
        <w:t>O</w:t>
      </w:r>
      <w:r w:rsidRPr="001C2A81">
        <w:t xml:space="preserve">ne is on the application of the cut-off date of 28 February of </w:t>
      </w:r>
      <w:r w:rsidRPr="001C2A81">
        <w:t>payroll, which you touched on earlier and which</w:t>
      </w:r>
      <w:r w:rsidRPr="001C2A81">
        <w:t xml:space="preserve"> I understand</w:t>
      </w:r>
      <w:r w:rsidRPr="001C2A81">
        <w:t xml:space="preserve"> is necessary</w:t>
      </w:r>
      <w:r w:rsidRPr="001C2A81">
        <w:t xml:space="preserve"> to</w:t>
      </w:r>
      <w:r w:rsidRPr="001C2A81">
        <w:t xml:space="preserve"> prevent fraud</w:t>
      </w:r>
      <w:r w:rsidRPr="001C2A81">
        <w:t xml:space="preserve">; </w:t>
      </w:r>
      <w:r w:rsidRPr="001C2A81">
        <w:t>y</w:t>
      </w:r>
      <w:r w:rsidRPr="001C2A81">
        <w:t>ou do not want employers inventing employees just to get the cash, but a</w:t>
      </w:r>
      <w:r w:rsidRPr="001C2A81">
        <w:t xml:space="preserve"> lot of people did resign after that date</w:t>
      </w:r>
      <w:r w:rsidRPr="001C2A81">
        <w:t xml:space="preserve">. </w:t>
      </w:r>
      <w:r w:rsidRPr="001C2A81">
        <w:t xml:space="preserve">They can go back to their old employer, but </w:t>
      </w:r>
      <w:r w:rsidRPr="001C2A81">
        <w:t>actu</w:t>
      </w:r>
      <w:r w:rsidRPr="001C2A81">
        <w:t>ally many</w:t>
      </w:r>
      <w:r w:rsidRPr="001C2A81">
        <w:t xml:space="preserve"> of the old employers cannot see why they should do that</w:t>
      </w:r>
      <w:r w:rsidRPr="001C2A81">
        <w:t xml:space="preserve">. </w:t>
      </w:r>
      <w:r w:rsidRPr="001C2A81">
        <w:t>Could you not make an allowance for people who</w:t>
      </w:r>
      <w:r w:rsidRPr="001C2A81">
        <w:t xml:space="preserve"> actually</w:t>
      </w:r>
      <w:r w:rsidRPr="001C2A81">
        <w:t xml:space="preserve"> had a signed employment contract with a new employer</w:t>
      </w:r>
      <w:r w:rsidRPr="001C2A81">
        <w:t xml:space="preserve"> before 20 March and can actually provide that </w:t>
      </w:r>
      <w:r w:rsidRPr="001C2A81">
        <w:t>signed contract to you, so you kno</w:t>
      </w:r>
      <w:r w:rsidRPr="001C2A81">
        <w:t>w they would have been on the payroll of the new employer, even if they were not on the payroll on 28 February</w:t>
      </w:r>
      <w:r w:rsidRPr="001C2A81">
        <w:t>?</w:t>
      </w:r>
    </w:p>
    <w:p w:rsidR="00A14E8A" w:rsidRPr="001C2A81" w:rsidP="002A6A48">
      <w:pPr>
        <w:pStyle w:val="Answer"/>
      </w:pPr>
      <w:sdt>
        <w:sdtPr>
          <w:alias w:val="Witness"/>
          <w:id w:val="35431883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appreciate that this cut-off date will be hard for some people and some people wil</w:t>
      </w:r>
      <w:r w:rsidRPr="001C2A81">
        <w:t xml:space="preserve">l fall on the wrong side of that </w:t>
      </w:r>
      <w:r w:rsidRPr="001C2A81">
        <w:t>line</w:t>
      </w:r>
      <w:r w:rsidRPr="001C2A81">
        <w:t xml:space="preserve">. </w:t>
      </w:r>
      <w:r w:rsidRPr="001C2A81">
        <w:t>There ar</w:t>
      </w:r>
      <w:r w:rsidRPr="001C2A81">
        <w:t>e very good reasons, as you said, why we have that date</w:t>
      </w:r>
      <w:r w:rsidRPr="001C2A81">
        <w:t xml:space="preserve">. </w:t>
      </w:r>
      <w:r w:rsidRPr="001C2A81">
        <w:t xml:space="preserve">I appreciate what you say about the kinds of evidence that people could produce, but what we </w:t>
      </w:r>
      <w:r w:rsidRPr="001C2A81">
        <w:t>have to</w:t>
      </w:r>
      <w:r w:rsidRPr="001C2A81">
        <w:t xml:space="preserve"> do here is get a scheme set up very rapidly</w:t>
      </w:r>
      <w:r w:rsidRPr="001C2A81">
        <w:t>;</w:t>
      </w:r>
      <w:r w:rsidRPr="001C2A81">
        <w:t xml:space="preserve"> time really has been the enemy of perfection in this</w:t>
      </w:r>
      <w:r w:rsidRPr="001C2A81">
        <w:t>.</w:t>
      </w:r>
      <w:r w:rsidRPr="001C2A81">
        <w:t xml:space="preserve"> </w:t>
      </w:r>
      <w:r w:rsidRPr="001C2A81">
        <w:t>Normally</w:t>
      </w:r>
      <w:r w:rsidRPr="001C2A81">
        <w:t>,</w:t>
      </w:r>
      <w:r w:rsidRPr="001C2A81">
        <w:t xml:space="preserve"> if we were going to be asked to set up something of this scale, we would probably have taken a year or two to go through </w:t>
      </w:r>
      <w:r w:rsidRPr="001C2A81">
        <w:t>consultation and co</w:t>
      </w:r>
      <w:r w:rsidRPr="001C2A81">
        <w:t>m</w:t>
      </w:r>
      <w:r w:rsidRPr="001C2A81">
        <w:t xml:space="preserve">e up </w:t>
      </w:r>
      <w:r w:rsidRPr="001C2A81">
        <w:t>with something</w:t>
      </w:r>
      <w:r w:rsidRPr="001C2A81">
        <w:t xml:space="preserve"> that really helped everyone</w:t>
      </w:r>
      <w:r w:rsidRPr="001C2A81">
        <w:t xml:space="preserve">. </w:t>
      </w:r>
    </w:p>
    <w:p w:rsidR="00E571A3" w:rsidRPr="001C2A81" w:rsidP="002A6A48">
      <w:pPr>
        <w:pStyle w:val="Answer"/>
      </w:pPr>
      <w:r w:rsidRPr="001C2A81">
        <w:t>We are going to get help to the vast majority</w:t>
      </w:r>
      <w:r w:rsidRPr="001C2A81">
        <w:t xml:space="preserve">. </w:t>
      </w:r>
      <w:r w:rsidRPr="001C2A81">
        <w:t>I appre</w:t>
      </w:r>
      <w:r w:rsidRPr="001C2A81">
        <w:t>ciate there are going to be some hard cases, but this is only one of a number of schemes</w:t>
      </w:r>
      <w:r w:rsidRPr="001C2A81">
        <w:t>,</w:t>
      </w:r>
      <w:r w:rsidRPr="001C2A81">
        <w:t xml:space="preserve"> and hopefully people will get help from one or other of the different schemes that the Government have put in place to help people through this crisis</w:t>
      </w:r>
      <w:r w:rsidRPr="001C2A81">
        <w:t xml:space="preserve">. </w:t>
      </w:r>
      <w:r w:rsidRPr="001C2A81">
        <w:t>At this time</w:t>
      </w:r>
      <w:r w:rsidRPr="001C2A81">
        <w:t xml:space="preserve"> t</w:t>
      </w:r>
      <w:r w:rsidRPr="001C2A81">
        <w:t xml:space="preserve">here is no plan to open the </w:t>
      </w:r>
      <w:r w:rsidRPr="001C2A81">
        <w:t>j</w:t>
      </w:r>
      <w:r w:rsidRPr="001C2A81">
        <w:t xml:space="preserve">ob </w:t>
      </w:r>
      <w:r w:rsidRPr="001C2A81">
        <w:t>r</w:t>
      </w:r>
      <w:r w:rsidRPr="001C2A81">
        <w:t xml:space="preserve">etention </w:t>
      </w:r>
      <w:r w:rsidRPr="001C2A81">
        <w:t>s</w:t>
      </w:r>
      <w:r w:rsidRPr="001C2A81">
        <w:t>cheme to anyone beyond those who were on the payroll on 28 February</w:t>
      </w:r>
      <w:r w:rsidRPr="001C2A81">
        <w:t xml:space="preserve">. </w:t>
      </w:r>
    </w:p>
    <w:p w:rsidR="002A6A48" w:rsidRPr="001C2A81" w:rsidP="008B5376">
      <w:pPr>
        <w:pStyle w:val="Question"/>
      </w:pPr>
      <w:sdt>
        <w:sdtPr>
          <w:alias w:val="Member"/>
          <w:tag w:val="&lt;Member mnisId='4801' dodsId=''&gt;"/>
          <w:id w:val="-1092551098"/>
          <w:placeholder>
            <w:docPart w:val="DefaultPlaceholder_1082065158"/>
          </w:placeholder>
          <w:richText/>
        </w:sdtPr>
        <w:sdtContent>
          <w:r w:rsidRPr="001C2A81">
            <w:rPr>
              <w:b/>
            </w:rPr>
            <w:t>Anthony Browne:</w:t>
          </w:r>
        </w:sdtContent>
      </w:sdt>
      <w:r w:rsidRPr="001C2A81">
        <w:t xml:space="preserve"> </w:t>
      </w:r>
      <w:r w:rsidRPr="001C2A81">
        <w:t xml:space="preserve">One of the </w:t>
      </w:r>
      <w:r w:rsidRPr="001C2A81">
        <w:t>criticisms</w:t>
      </w:r>
      <w:r w:rsidRPr="001C2A81">
        <w:t xml:space="preserve"> I get from employers is about the inability to do part-time furloughing. You said earlier</w:t>
      </w:r>
      <w:r w:rsidRPr="001C2A81">
        <w:t>—</w:t>
      </w:r>
      <w:r w:rsidRPr="001C2A81">
        <w:t xml:space="preserve">and the Chancellor said </w:t>
      </w:r>
      <w:r w:rsidRPr="001C2A81">
        <w:t>this—</w:t>
      </w:r>
      <w:r w:rsidRPr="001C2A81">
        <w:t>that the aim of the furlough scheme is to protect jobs for people who would otherwise be made redundant, but I have had various companies</w:t>
      </w:r>
      <w:r w:rsidRPr="001C2A81">
        <w:t xml:space="preserve"> contacting me. One was </w:t>
      </w:r>
      <w:r w:rsidRPr="001C2A81">
        <w:t>an agricultural technology firm</w:t>
      </w:r>
      <w:r w:rsidRPr="001C2A81">
        <w:t xml:space="preserve"> that said </w:t>
      </w:r>
      <w:r w:rsidRPr="001C2A81">
        <w:t>they</w:t>
      </w:r>
      <w:r w:rsidRPr="001C2A81">
        <w:t xml:space="preserve"> needed </w:t>
      </w:r>
      <w:r w:rsidRPr="001C2A81">
        <w:t xml:space="preserve">some </w:t>
      </w:r>
      <w:r>
        <w:t>time fr</w:t>
      </w:r>
      <w:r>
        <w:t>om</w:t>
      </w:r>
      <w:r w:rsidRPr="001C2A81">
        <w:t xml:space="preserve"> each employee to process it</w:t>
      </w:r>
      <w:r w:rsidRPr="001C2A81">
        <w:t xml:space="preserve">. </w:t>
      </w:r>
      <w:r w:rsidRPr="001C2A81">
        <w:t>They all had specialist skills</w:t>
      </w:r>
      <w:r w:rsidRPr="001C2A81">
        <w:t>,</w:t>
      </w:r>
      <w:r w:rsidRPr="001C2A81">
        <w:t xml:space="preserve"> </w:t>
      </w:r>
      <w:r w:rsidRPr="001C2A81">
        <w:t>th</w:t>
      </w:r>
      <w:r w:rsidRPr="001C2A81">
        <w:t>ey were not interchangeable with each other</w:t>
      </w:r>
      <w:r w:rsidRPr="001C2A81">
        <w:t>,</w:t>
      </w:r>
      <w:r w:rsidRPr="001C2A81">
        <w:t xml:space="preserve"> and if they 100% furloughed one employee, they would have to stop production</w:t>
      </w:r>
      <w:r w:rsidRPr="001C2A81">
        <w:t xml:space="preserve">; </w:t>
      </w:r>
      <w:r w:rsidRPr="001C2A81">
        <w:t>they would much prefer to move everyone down to a two</w:t>
      </w:r>
      <w:r w:rsidRPr="001C2A81">
        <w:t>-</w:t>
      </w:r>
      <w:r w:rsidRPr="001C2A81">
        <w:t xml:space="preserve">day week and </w:t>
      </w:r>
      <w:r w:rsidRPr="001C2A81">
        <w:t>furlough the rest of the time</w:t>
      </w:r>
      <w:r w:rsidRPr="001C2A81">
        <w:t xml:space="preserve">. </w:t>
      </w:r>
      <w:r w:rsidRPr="001C2A81">
        <w:t>The economics of it are they cannot just reduce hours like that, and so they have had to furlough the entire staff and just stop production, but i</w:t>
      </w:r>
      <w:r w:rsidRPr="001C2A81">
        <w:t>f they had part-time furloughing, they would be able to carry on a lot of lower</w:t>
      </w:r>
      <w:r w:rsidRPr="001C2A81">
        <w:t xml:space="preserve"> level</w:t>
      </w:r>
      <w:r w:rsidRPr="001C2A81">
        <w:t xml:space="preserve">. </w:t>
      </w:r>
      <w:r w:rsidRPr="001C2A81">
        <w:t>Is there any scope to change the scheme?</w:t>
      </w:r>
    </w:p>
    <w:p w:rsidR="00C468C6" w:rsidRPr="001C2A81" w:rsidP="00146864">
      <w:pPr>
        <w:pStyle w:val="Answer"/>
      </w:pPr>
      <w:sdt>
        <w:sdtPr>
          <w:alias w:val="Witness"/>
          <w:id w:val="220955815"/>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appreciate that</w:t>
      </w:r>
      <w:r w:rsidRPr="001C2A81">
        <w:t>,</w:t>
      </w:r>
      <w:r w:rsidRPr="001C2A81">
        <w:t xml:space="preserve"> and we did receive a lot of representations about whether the scheme could be extended to cover people whose hours are being reduced rather than completely furloughed</w:t>
      </w:r>
      <w:r w:rsidRPr="001C2A81">
        <w:t xml:space="preserve">. </w:t>
      </w:r>
      <w:r w:rsidRPr="001C2A81">
        <w:t>As I sa</w:t>
      </w:r>
      <w:r w:rsidRPr="001C2A81">
        <w:t>id, the aim of the scheme is to protect people from being laid off and, therefore, it is only applying to people who have been completely furloughed</w:t>
      </w:r>
      <w:r w:rsidRPr="001C2A81">
        <w:t xml:space="preserve">. </w:t>
      </w:r>
      <w:r w:rsidRPr="001C2A81">
        <w:t xml:space="preserve">If an employer </w:t>
      </w:r>
      <w:r w:rsidRPr="001C2A81">
        <w:t>has to</w:t>
      </w:r>
      <w:r w:rsidRPr="001C2A81">
        <w:t xml:space="preserve"> reduce someone’s hours and, therefore, reduce their pay</w:t>
      </w:r>
      <w:r w:rsidRPr="001C2A81">
        <w:t>, then</w:t>
      </w:r>
      <w:r w:rsidRPr="001C2A81">
        <w:t xml:space="preserve"> there are other </w:t>
      </w:r>
      <w:r w:rsidRPr="001C2A81">
        <w:t>aspect</w:t>
      </w:r>
      <w:r w:rsidRPr="001C2A81">
        <w:t>s in</w:t>
      </w:r>
      <w:r w:rsidRPr="001C2A81">
        <w:t xml:space="preserve"> the welfare system that can give peopl</w:t>
      </w:r>
      <w:r w:rsidRPr="001C2A81">
        <w:t>e assistance during that period, but this scheme will not be able to do that.</w:t>
      </w:r>
    </w:p>
    <w:p w:rsidR="00146864" w:rsidRPr="001C2A81" w:rsidP="00C468C6">
      <w:pPr>
        <w:pStyle w:val="Question"/>
      </w:pPr>
      <w:sdt>
        <w:sdtPr>
          <w:alias w:val="Member"/>
          <w:tag w:val="&lt;Member mnisId='4801' dodsId=''&gt;"/>
          <w:id w:val="696579604"/>
          <w:placeholder>
            <w:docPart w:val="DefaultPlaceholder_1082065158"/>
          </w:placeholder>
          <w:richText/>
        </w:sdtPr>
        <w:sdtContent>
          <w:r w:rsidRPr="001C2A81">
            <w:rPr>
              <w:b/>
            </w:rPr>
            <w:t>Anthony Browne:</w:t>
          </w:r>
        </w:sdtContent>
      </w:sdt>
      <w:r w:rsidRPr="001C2A81">
        <w:t xml:space="preserve"> </w:t>
      </w:r>
      <w:r w:rsidRPr="001C2A81">
        <w:t xml:space="preserve">I have had quite a few supply teachers complain to me </w:t>
      </w:r>
      <w:r w:rsidRPr="001C2A81">
        <w:t>about the scheme</w:t>
      </w:r>
      <w:r w:rsidRPr="001C2A81">
        <w:t>;</w:t>
      </w:r>
      <w:r w:rsidRPr="001C2A81">
        <w:t xml:space="preserve"> they are employed by umbrella companies that </w:t>
      </w:r>
      <w:r w:rsidRPr="001C2A81">
        <w:t>can furlough workers, but there is no compulsory furloughing</w:t>
      </w:r>
      <w:r w:rsidRPr="001C2A81">
        <w:t xml:space="preserve">. </w:t>
      </w:r>
      <w:r w:rsidRPr="001C2A81">
        <w:t>Sometimes they just</w:t>
      </w:r>
      <w:r w:rsidRPr="001C2A81">
        <w:t xml:space="preserve"> decide</w:t>
      </w:r>
      <w:r w:rsidRPr="001C2A81">
        <w:t xml:space="preserve"> simply not to furlough workers, but in the system that they operate supply teachers basically get paid a minimum monthly salary by the teacher agency, so even if they are furloughed, they end up actually being paid under the minimum wage as a result of th</w:t>
      </w:r>
      <w:r w:rsidRPr="001C2A81">
        <w:t>is furloughing scheme</w:t>
      </w:r>
      <w:r w:rsidRPr="001C2A81">
        <w:t xml:space="preserve">. </w:t>
      </w:r>
      <w:r w:rsidRPr="001C2A81">
        <w:t>On those two issues, for people where their employer just decides they do not want to furlough</w:t>
      </w:r>
      <w:r w:rsidRPr="001C2A81">
        <w:t>,</w:t>
      </w:r>
      <w:r w:rsidRPr="001C2A81">
        <w:t xml:space="preserve"> is there anything that can be done then to help those people not just end up on unemployment benefit?</w:t>
      </w:r>
    </w:p>
    <w:p w:rsidR="009E3398" w:rsidRPr="001C2A81" w:rsidP="00F40417">
      <w:pPr>
        <w:pStyle w:val="Answer"/>
      </w:pPr>
      <w:sdt>
        <w:sdtPr>
          <w:alias w:val="Witness"/>
          <w:id w:val="596380565"/>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will ask Cerys to co</w:t>
      </w:r>
      <w:r w:rsidRPr="001C2A81">
        <w:t>me in in a moment to describe the rules for how we calculate the amount of the furlough payment, but when it comes to the decision to furlough employees, that is a matter between t</w:t>
      </w:r>
      <w:r w:rsidRPr="001C2A81">
        <w:t>h</w:t>
      </w:r>
      <w:r w:rsidRPr="001C2A81">
        <w:t>e employer and the employee</w:t>
      </w:r>
      <w:r w:rsidRPr="001C2A81">
        <w:t xml:space="preserve">. </w:t>
      </w:r>
      <w:r w:rsidRPr="001C2A81">
        <w:t>This scheme does not compel employers to furlo</w:t>
      </w:r>
      <w:r w:rsidRPr="001C2A81">
        <w:t>ugh employees</w:t>
      </w:r>
      <w:r w:rsidRPr="001C2A81">
        <w:t xml:space="preserve">. </w:t>
      </w:r>
      <w:r w:rsidRPr="001C2A81">
        <w:t>The Government expect employers to do the right thing</w:t>
      </w:r>
      <w:r w:rsidRPr="001C2A81">
        <w:t>. T</w:t>
      </w:r>
      <w:r w:rsidRPr="001C2A81">
        <w:t>his is a very generous scheme that should incentivise employers to do the right thing, but it is a decision for the employer and the employee</w:t>
      </w:r>
      <w:r w:rsidRPr="001C2A81">
        <w:t>,</w:t>
      </w:r>
      <w:r w:rsidRPr="001C2A81">
        <w:t xml:space="preserve"> based on the employment contract and any n</w:t>
      </w:r>
      <w:r w:rsidRPr="001C2A81">
        <w:t>egotiation they have</w:t>
      </w:r>
      <w:r w:rsidRPr="001C2A81">
        <w:t>,</w:t>
      </w:r>
      <w:r w:rsidRPr="001C2A81">
        <w:t xml:space="preserve"> about whether someone is furloughed or not</w:t>
      </w:r>
      <w:r w:rsidRPr="001C2A81">
        <w:t xml:space="preserve">. </w:t>
      </w:r>
      <w:r w:rsidRPr="001C2A81">
        <w:t>I do not know whether Cerys wants to come in with the details of how we calculate the amount.</w:t>
      </w:r>
    </w:p>
    <w:p w:rsidR="00F40417" w:rsidRPr="001C2A81" w:rsidP="009E3398">
      <w:pPr>
        <w:pStyle w:val="Question"/>
      </w:pPr>
      <w:sdt>
        <w:sdtPr>
          <w:alias w:val="Member"/>
          <w:tag w:val="&lt;Member mnisId='4801' dodsId=''&gt;"/>
          <w:id w:val="-591935836"/>
          <w:placeholder>
            <w:docPart w:val="DefaultPlaceholder_1082065158"/>
          </w:placeholder>
          <w:richText/>
        </w:sdtPr>
        <w:sdtContent>
          <w:r w:rsidRPr="001C2A81">
            <w:rPr>
              <w:b/>
            </w:rPr>
            <w:t>Anthony Browne:</w:t>
          </w:r>
        </w:sdtContent>
      </w:sdt>
      <w:r w:rsidRPr="001C2A81">
        <w:t xml:space="preserve"> </w:t>
      </w:r>
      <w:r w:rsidRPr="001C2A81">
        <w:t xml:space="preserve">People </w:t>
      </w:r>
      <w:r w:rsidRPr="001C2A81">
        <w:t xml:space="preserve">are </w:t>
      </w:r>
      <w:r w:rsidRPr="001C2A81">
        <w:t>being paid effectively under the minimum wage as a result of it.</w:t>
      </w:r>
    </w:p>
    <w:p w:rsidR="009E3398" w:rsidRPr="001C2A81" w:rsidP="009E3398">
      <w:pPr>
        <w:pStyle w:val="Answer"/>
      </w:pPr>
      <w:sdt>
        <w:sdtPr>
          <w:alias w:val="Witness"/>
          <w:id w:val="-478845228"/>
          <w:placeholder>
            <w:docPart w:val="DefaultPlaceholder_1082065158"/>
          </w:placeholder>
          <w:richText/>
        </w:sdtPr>
        <w:sdtContent>
          <w:r w:rsidRPr="001C2A81">
            <w:rPr>
              <w:b/>
              <w:i/>
            </w:rPr>
            <w:t>Ji</w:t>
          </w:r>
          <w:r w:rsidRPr="001C2A81">
            <w:rPr>
              <w:b/>
              <w:i/>
            </w:rPr>
            <w:t xml:space="preserve">m </w:t>
          </w:r>
          <w:r w:rsidRPr="001C2A81">
            <w:rPr>
              <w:b/>
              <w:i/>
            </w:rPr>
            <w:t>Harra</w:t>
          </w:r>
          <w:r w:rsidRPr="001C2A81">
            <w:rPr>
              <w:b/>
              <w:i/>
            </w:rPr>
            <w:t>:</w:t>
          </w:r>
          <w:r w:rsidRPr="001C2A81">
            <w:rPr>
              <w:b/>
            </w:rPr>
            <w:t xml:space="preserve"> </w:t>
          </w:r>
        </w:sdtContent>
      </w:sdt>
      <w:r w:rsidRPr="001C2A81">
        <w:t>The scheme gives you 80% of your regular wage</w:t>
      </w:r>
      <w:r w:rsidRPr="001C2A81">
        <w:t xml:space="preserve">. </w:t>
      </w:r>
      <w:r w:rsidRPr="001C2A81">
        <w:t xml:space="preserve">For some people that could be less than the </w:t>
      </w:r>
      <w:r w:rsidRPr="001C2A81">
        <w:t>n</w:t>
      </w:r>
      <w:r w:rsidRPr="001C2A81">
        <w:t xml:space="preserve">ational </w:t>
      </w:r>
      <w:r w:rsidRPr="001C2A81">
        <w:t>l</w:t>
      </w:r>
      <w:r w:rsidRPr="001C2A81">
        <w:t xml:space="preserve">iving </w:t>
      </w:r>
      <w:r w:rsidRPr="001C2A81">
        <w:t>w</w:t>
      </w:r>
      <w:r w:rsidRPr="001C2A81">
        <w:t>age</w:t>
      </w:r>
      <w:r w:rsidRPr="001C2A81">
        <w:t xml:space="preserve"> and</w:t>
      </w:r>
      <w:r w:rsidRPr="001C2A81">
        <w:t>,</w:t>
      </w:r>
      <w:r w:rsidRPr="001C2A81">
        <w:t xml:space="preserve"> while there is an obligation on employers to pay at least the </w:t>
      </w:r>
      <w:r w:rsidRPr="001C2A81">
        <w:t>n</w:t>
      </w:r>
      <w:r w:rsidRPr="001C2A81">
        <w:t xml:space="preserve">ational </w:t>
      </w:r>
      <w:r w:rsidRPr="001C2A81">
        <w:t>l</w:t>
      </w:r>
      <w:r w:rsidRPr="001C2A81">
        <w:t xml:space="preserve">iving </w:t>
      </w:r>
      <w:r w:rsidRPr="001C2A81">
        <w:t>w</w:t>
      </w:r>
      <w:r w:rsidRPr="001C2A81">
        <w:t>age when someone is working or doing compulsory t</w:t>
      </w:r>
      <w:r w:rsidRPr="001C2A81">
        <w:t xml:space="preserve">raining, there is no legal obligation for them to pay the </w:t>
      </w:r>
      <w:r w:rsidRPr="001C2A81">
        <w:t>n</w:t>
      </w:r>
      <w:r w:rsidRPr="001C2A81">
        <w:t>a</w:t>
      </w:r>
      <w:r w:rsidRPr="001C2A81">
        <w:t>t</w:t>
      </w:r>
      <w:r w:rsidRPr="001C2A81">
        <w:t xml:space="preserve">ional </w:t>
      </w:r>
      <w:r w:rsidRPr="001C2A81">
        <w:t>l</w:t>
      </w:r>
      <w:r w:rsidRPr="001C2A81">
        <w:t xml:space="preserve">iving </w:t>
      </w:r>
      <w:r w:rsidRPr="001C2A81">
        <w:t>w</w:t>
      </w:r>
      <w:r w:rsidRPr="001C2A81">
        <w:t xml:space="preserve">age when a worker is </w:t>
      </w:r>
      <w:r w:rsidRPr="001C2A81">
        <w:t xml:space="preserve">not working, when they are </w:t>
      </w:r>
      <w:r w:rsidRPr="001C2A81">
        <w:t>furloughed</w:t>
      </w:r>
      <w:r w:rsidRPr="001C2A81">
        <w:t xml:space="preserve">. </w:t>
      </w:r>
      <w:r w:rsidRPr="001C2A81">
        <w:t>Again, we expect em</w:t>
      </w:r>
      <w:r w:rsidRPr="001C2A81">
        <w:t xml:space="preserve">ployers to do the right thing and to top these payments up if they possibly can, but the </w:t>
      </w:r>
      <w:r w:rsidRPr="001C2A81">
        <w:t>payment is set at 80% of the regular wage.</w:t>
      </w:r>
    </w:p>
    <w:p w:rsidR="009E3398" w:rsidRPr="001C2A81" w:rsidP="009E3398">
      <w:pPr>
        <w:pStyle w:val="Question"/>
      </w:pPr>
      <w:sdt>
        <w:sdtPr>
          <w:alias w:val="Member"/>
          <w:tag w:val="&lt;Member mnisId='4801' dodsId=''&gt;"/>
          <w:id w:val="1741280764"/>
          <w:placeholder>
            <w:docPart w:val="DefaultPlaceholder_1082065158"/>
          </w:placeholder>
          <w:richText/>
        </w:sdtPr>
        <w:sdtContent>
          <w:r w:rsidRPr="001C2A81">
            <w:rPr>
              <w:b/>
            </w:rPr>
            <w:t>Anthony Browne:</w:t>
          </w:r>
        </w:sdtContent>
      </w:sdt>
      <w:r w:rsidRPr="001C2A81">
        <w:t xml:space="preserve"> </w:t>
      </w:r>
      <w:r w:rsidRPr="001C2A81">
        <w:t>Cerys, did you want to come in at all?</w:t>
      </w:r>
    </w:p>
    <w:p w:rsidR="00A40B6D" w:rsidRPr="001C2A81" w:rsidP="009E3398">
      <w:pPr>
        <w:pStyle w:val="Answer"/>
      </w:pPr>
      <w:sdt>
        <w:sdtPr>
          <w:alias w:val="Witness"/>
          <w:id w:val="-1883475022"/>
          <w:placeholder>
            <w:docPart w:val="DefaultPlaceholder_1082065158"/>
          </w:placeholder>
          <w:richText/>
        </w:sdtPr>
        <w:sdtContent>
          <w:r w:rsidRPr="001C2A81">
            <w:rPr>
              <w:b/>
              <w:i/>
            </w:rPr>
            <w:t>Cerys McDonald:</w:t>
          </w:r>
          <w:r w:rsidRPr="001C2A81">
            <w:rPr>
              <w:b/>
            </w:rPr>
            <w:t xml:space="preserve"> </w:t>
          </w:r>
        </w:sdtContent>
      </w:sdt>
      <w:r w:rsidRPr="001C2A81">
        <w:t>I was ju</w:t>
      </w:r>
      <w:r w:rsidRPr="001C2A81">
        <w:t>st going to pick up the point ar</w:t>
      </w:r>
      <w:r w:rsidRPr="001C2A81">
        <w:t>ound providing more clarity to employers</w:t>
      </w:r>
      <w:r w:rsidRPr="001C2A81">
        <w:t xml:space="preserve"> on how they calculate what a regular wage is</w:t>
      </w:r>
      <w:r w:rsidRPr="001C2A81">
        <w:t xml:space="preserve">. </w:t>
      </w:r>
      <w:r w:rsidRPr="001C2A81">
        <w:t>That is som</w:t>
      </w:r>
      <w:r w:rsidRPr="001C2A81">
        <w:t>ething that we had feedback</w:t>
      </w:r>
      <w:r w:rsidRPr="001C2A81">
        <w:t xml:space="preserve"> on</w:t>
      </w:r>
      <w:r w:rsidRPr="001C2A81">
        <w:t xml:space="preserve"> from stakeholders</w:t>
      </w:r>
      <w:r w:rsidRPr="001C2A81">
        <w:t xml:space="preserve"> over the past fortnight</w:t>
      </w:r>
      <w:r w:rsidRPr="001C2A81">
        <w:t xml:space="preserve">. </w:t>
      </w:r>
      <w:r w:rsidRPr="001C2A81">
        <w:t>The guidance we published last Saturday did provide more clarity on this point and, in particular, made very clear that the calculation is done on the basis of what an employer is ob</w:t>
      </w:r>
      <w:r w:rsidRPr="001C2A81">
        <w:t>liged to pay, so if someone regularly receives overtime, for example, that would be included in the calculati</w:t>
      </w:r>
      <w:r w:rsidRPr="001C2A81">
        <w:t>on</w:t>
      </w:r>
      <w:r w:rsidRPr="001C2A81">
        <w:t xml:space="preserve">. </w:t>
      </w:r>
    </w:p>
    <w:p w:rsidR="00802791" w:rsidRPr="001C2A81" w:rsidP="009E3398">
      <w:pPr>
        <w:pStyle w:val="Answer"/>
      </w:pPr>
      <w:r w:rsidRPr="001C2A81">
        <w:t>What are</w:t>
      </w:r>
      <w:r w:rsidRPr="001C2A81">
        <w:t xml:space="preserve"> not included </w:t>
      </w:r>
      <w:r w:rsidRPr="001C2A81">
        <w:t>are</w:t>
      </w:r>
      <w:r w:rsidRPr="001C2A81">
        <w:t xml:space="preserve"> any payments that employers can make at their discretion</w:t>
      </w:r>
      <w:r w:rsidRPr="001C2A81">
        <w:t>. A</w:t>
      </w:r>
      <w:r w:rsidRPr="001C2A81">
        <w:t xml:space="preserve"> one-off bonus would be a good example of that</w:t>
      </w:r>
      <w:r w:rsidRPr="001C2A81">
        <w:t xml:space="preserve">, </w:t>
      </w:r>
      <w:r w:rsidRPr="001C2A81">
        <w:t>and t</w:t>
      </w:r>
      <w:r w:rsidRPr="001C2A81">
        <w:t>hat,</w:t>
      </w:r>
      <w:r w:rsidRPr="001C2A81">
        <w:t xml:space="preserve"> again, is covered in the guidance</w:t>
      </w:r>
      <w:r w:rsidRPr="001C2A81">
        <w:t xml:space="preserve">. </w:t>
      </w:r>
      <w:r w:rsidRPr="001C2A81">
        <w:t>As we have already said, we are iterating this guidance in an almost live fashion as we receive more feedback on where people need more clarity with specific examples in mind.</w:t>
      </w:r>
    </w:p>
    <w:p w:rsidR="009E3398" w:rsidRPr="001C2A81" w:rsidP="00802791">
      <w:pPr>
        <w:pStyle w:val="Question"/>
      </w:pPr>
      <w:sdt>
        <w:sdtPr>
          <w:alias w:val="Member"/>
          <w:tag w:val="&lt;Member mnisId='4801' dodsId=''&gt;"/>
          <w:id w:val="-1410456626"/>
          <w:placeholder>
            <w:docPart w:val="DefaultPlaceholder_1082065158"/>
          </w:placeholder>
          <w:richText/>
        </w:sdtPr>
        <w:sdtContent>
          <w:r w:rsidRPr="001C2A81">
            <w:rPr>
              <w:b/>
            </w:rPr>
            <w:t>Anthony Browne:</w:t>
          </w:r>
        </w:sdtContent>
      </w:sdt>
      <w:r w:rsidRPr="001C2A81">
        <w:t xml:space="preserve"> Finally, I just want to cl</w:t>
      </w:r>
      <w:r w:rsidRPr="001C2A81">
        <w:t>arify one point</w:t>
      </w:r>
      <w:r w:rsidRPr="001C2A81">
        <w:t xml:space="preserve">. </w:t>
      </w:r>
      <w:r w:rsidRPr="001C2A81">
        <w:t xml:space="preserve">According to the latest guidance, people who are furloughed cannot work for their own substantive employer, but they could go and work for somebody else and </w:t>
      </w:r>
      <w:r w:rsidRPr="001C2A81">
        <w:t>this is potentially of great interest to a lot of people who are furloughed when t</w:t>
      </w:r>
      <w:r w:rsidRPr="001C2A81">
        <w:t xml:space="preserve">here are people, </w:t>
      </w:r>
      <w:r w:rsidRPr="001C2A81">
        <w:t>such as</w:t>
      </w:r>
      <w:r w:rsidRPr="001C2A81">
        <w:t xml:space="preserve"> the supermarkets or the NHS, who are suddenly taking on a lot of workers</w:t>
      </w:r>
      <w:r w:rsidRPr="001C2A81">
        <w:t xml:space="preserve">. </w:t>
      </w:r>
      <w:r w:rsidRPr="001C2A81">
        <w:t>What are the restrictions on that and is it open to abuse</w:t>
      </w:r>
      <w:r w:rsidRPr="001C2A81">
        <w:t>:</w:t>
      </w:r>
      <w:r w:rsidRPr="001C2A81">
        <w:t xml:space="preserve"> that people effectively end up being employed by two people</w:t>
      </w:r>
      <w:r w:rsidRPr="001C2A81">
        <w:t>?</w:t>
      </w:r>
    </w:p>
    <w:p w:rsidR="00ED41DF" w:rsidRPr="001C2A81" w:rsidP="00802791">
      <w:pPr>
        <w:pStyle w:val="Answer"/>
      </w:pPr>
      <w:sdt>
        <w:sdtPr>
          <w:alias w:val="Witness"/>
          <w:id w:val="-1683047832"/>
          <w:placeholder>
            <w:docPart w:val="DefaultPlaceholder_1082065158"/>
          </w:placeholder>
          <w:richText/>
        </w:sdtPr>
        <w:sdtContent>
          <w:r w:rsidRPr="001C2A81">
            <w:rPr>
              <w:b/>
              <w:i/>
            </w:rPr>
            <w:t>Cerys McDonald:</w:t>
          </w:r>
          <w:r w:rsidRPr="001C2A81">
            <w:rPr>
              <w:b/>
            </w:rPr>
            <w:t xml:space="preserve"> </w:t>
          </w:r>
        </w:sdtContent>
      </w:sdt>
      <w:r w:rsidRPr="001C2A81">
        <w:t>There are no restri</w:t>
      </w:r>
      <w:r w:rsidRPr="001C2A81">
        <w:t xml:space="preserve">ctions on that </w:t>
      </w:r>
      <w:r w:rsidRPr="001C2A81">
        <w:t>at the moment</w:t>
      </w:r>
      <w:r w:rsidRPr="001C2A81">
        <w:t xml:space="preserve">. </w:t>
      </w:r>
      <w:r w:rsidRPr="001C2A81">
        <w:t xml:space="preserve">What the Government are trying to do here is both protect the individuals from redundancy and job losses, but also not restrict labour supply in a time when certain aspects of the economy desperately need additional access to </w:t>
      </w:r>
      <w:r w:rsidRPr="001C2A81">
        <w:t>labour</w:t>
      </w:r>
      <w:r w:rsidRPr="001C2A81">
        <w:t xml:space="preserve">. </w:t>
      </w:r>
      <w:r w:rsidRPr="001C2A81">
        <w:t>As the guidance says, that is consistent with the rules of the scheme.</w:t>
      </w:r>
    </w:p>
    <w:p w:rsidR="00802791" w:rsidRPr="001C2A81" w:rsidP="00ED41DF">
      <w:pPr>
        <w:pStyle w:val="Question"/>
      </w:pPr>
      <w:sdt>
        <w:sdtPr>
          <w:alias w:val="Member"/>
          <w:tag w:val="&lt;Member mnisId='4801' dodsId=''&gt;"/>
          <w:id w:val="-1398504639"/>
          <w:placeholder>
            <w:docPart w:val="DefaultPlaceholder_1082065158"/>
          </w:placeholder>
          <w:richText/>
        </w:sdtPr>
        <w:sdtContent>
          <w:r w:rsidRPr="001C2A81">
            <w:rPr>
              <w:b/>
            </w:rPr>
            <w:t>Anthony Browne:</w:t>
          </w:r>
        </w:sdtContent>
      </w:sdt>
      <w:r w:rsidRPr="001C2A81">
        <w:t xml:space="preserve"> </w:t>
      </w:r>
      <w:r w:rsidRPr="001C2A81">
        <w:t>I am sorry</w:t>
      </w:r>
      <w:r w:rsidRPr="001C2A81">
        <w:t xml:space="preserve">; </w:t>
      </w:r>
      <w:r w:rsidRPr="001C2A81">
        <w:t>I said finally</w:t>
      </w:r>
      <w:r w:rsidRPr="001C2A81">
        <w:t xml:space="preserve">, </w:t>
      </w:r>
      <w:r w:rsidRPr="001C2A81">
        <w:t xml:space="preserve">but </w:t>
      </w:r>
      <w:r w:rsidRPr="001C2A81">
        <w:t xml:space="preserve">I have </w:t>
      </w:r>
      <w:r w:rsidRPr="001C2A81">
        <w:t>one final question</w:t>
      </w:r>
      <w:r w:rsidRPr="001C2A81">
        <w:t>. Y</w:t>
      </w:r>
      <w:r w:rsidRPr="001C2A81">
        <w:t>ou said earlier that any new system of payments is always open to potential abuse</w:t>
      </w:r>
      <w:r w:rsidRPr="001C2A81">
        <w:t xml:space="preserve">. </w:t>
      </w:r>
      <w:r w:rsidRPr="001C2A81">
        <w:t xml:space="preserve">There are </w:t>
      </w:r>
      <w:r w:rsidRPr="001C2A81">
        <w:t>vast sums of money involved here</w:t>
      </w:r>
      <w:r w:rsidRPr="001C2A81">
        <w:t xml:space="preserve">. </w:t>
      </w:r>
      <w:r w:rsidRPr="001C2A81">
        <w:t xml:space="preserve">One </w:t>
      </w:r>
      <w:r w:rsidRPr="001C2A81">
        <w:t>estimate</w:t>
      </w:r>
      <w:r w:rsidRPr="001C2A81">
        <w:t xml:space="preserve"> this morning is that about a third of private sector employees could be furloughed</w:t>
      </w:r>
      <w:r w:rsidRPr="001C2A81">
        <w:t xml:space="preserve">. </w:t>
      </w:r>
      <w:r w:rsidRPr="001C2A81">
        <w:t>The costs will be £30</w:t>
      </w:r>
      <w:r w:rsidRPr="001C2A81">
        <w:t xml:space="preserve"> billion</w:t>
      </w:r>
      <w:r w:rsidRPr="001C2A81">
        <w:t xml:space="preserve"> to £40 billion over three months</w:t>
      </w:r>
      <w:r w:rsidRPr="001C2A81">
        <w:t xml:space="preserve">. </w:t>
      </w:r>
      <w:r w:rsidRPr="001C2A81">
        <w:t xml:space="preserve">How are you going to </w:t>
      </w:r>
      <w:r w:rsidRPr="001C2A81">
        <w:t xml:space="preserve">be able to </w:t>
      </w:r>
      <w:r w:rsidRPr="001C2A81">
        <w:t>check</w:t>
      </w:r>
      <w:r w:rsidRPr="001C2A81">
        <w:t xml:space="preserve"> </w:t>
      </w:r>
      <w:r w:rsidRPr="001C2A81">
        <w:t xml:space="preserve">that </w:t>
      </w:r>
      <w:r w:rsidRPr="001C2A81">
        <w:t xml:space="preserve">all this </w:t>
      </w:r>
      <w:r w:rsidRPr="001C2A81">
        <w:t>is not op</w:t>
      </w:r>
      <w:r w:rsidRPr="001C2A81">
        <w:t>en to abuse?</w:t>
      </w:r>
    </w:p>
    <w:p w:rsidR="00132702" w:rsidRPr="001C2A81" w:rsidP="00ED41DF">
      <w:pPr>
        <w:pStyle w:val="Answer"/>
      </w:pPr>
      <w:sdt>
        <w:sdtPr>
          <w:alias w:val="Witness"/>
          <w:id w:val="-154521771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As I mentioned earlier, we have four lines of defence here</w:t>
      </w:r>
      <w:r w:rsidRPr="001C2A81">
        <w:t xml:space="preserve">. </w:t>
      </w:r>
      <w:r w:rsidRPr="001C2A81">
        <w:t>First of all</w:t>
      </w:r>
      <w:r w:rsidRPr="001C2A81">
        <w:t>, the design of the policy has</w:t>
      </w:r>
      <w:r w:rsidRPr="001C2A81">
        <w:t>,</w:t>
      </w:r>
      <w:r w:rsidRPr="001C2A81">
        <w:t xml:space="preserve"> to some extent</w:t>
      </w:r>
      <w:r w:rsidRPr="001C2A81">
        <w:t>,</w:t>
      </w:r>
      <w:r w:rsidRPr="001C2A81">
        <w:t xml:space="preserve"> been driven by the need to protect us from that kind of abuse</w:t>
      </w:r>
      <w:r w:rsidRPr="001C2A81">
        <w:t>. T</w:t>
      </w:r>
      <w:r w:rsidRPr="001C2A81">
        <w:t>hat is why the cut-off on 28 February for peop</w:t>
      </w:r>
      <w:r w:rsidRPr="001C2A81">
        <w:t>le who are on the payroll is a key defence here</w:t>
      </w:r>
      <w:r w:rsidRPr="001C2A81">
        <w:t xml:space="preserve">. </w:t>
      </w:r>
      <w:r w:rsidRPr="001C2A81">
        <w:t xml:space="preserve">Secondly, you have to be authenticated as an employer who has already had a Pay </w:t>
      </w:r>
      <w:r w:rsidRPr="001C2A81">
        <w:t>As</w:t>
      </w:r>
      <w:r w:rsidRPr="001C2A81">
        <w:t xml:space="preserve"> You Earn scheme with us in order to access the online service and submit a claim</w:t>
      </w:r>
      <w:r w:rsidRPr="001C2A81">
        <w:t xml:space="preserve">. </w:t>
      </w:r>
    </w:p>
    <w:p w:rsidR="008F5CB2" w:rsidRPr="001C2A81" w:rsidP="00ED41DF">
      <w:pPr>
        <w:pStyle w:val="Answer"/>
      </w:pPr>
      <w:r w:rsidRPr="001C2A81">
        <w:t>I mentioned that there is then a period o</w:t>
      </w:r>
      <w:r w:rsidRPr="001C2A81">
        <w:t>f four to six working days</w:t>
      </w:r>
      <w:r w:rsidRPr="001C2A81">
        <w:t xml:space="preserve"> </w:t>
      </w:r>
      <w:r w:rsidRPr="001C2A81">
        <w:t>before</w:t>
      </w:r>
      <w:r w:rsidRPr="001C2A81">
        <w:t xml:space="preserve"> payment is made</w:t>
      </w:r>
      <w:r w:rsidRPr="001C2A81">
        <w:t>.</w:t>
      </w:r>
      <w:r w:rsidRPr="001C2A81">
        <w:t xml:space="preserve"> </w:t>
      </w:r>
      <w:r w:rsidRPr="001C2A81">
        <w:t>D</w:t>
      </w:r>
      <w:r w:rsidRPr="001C2A81">
        <w:t xml:space="preserve">uring that </w:t>
      </w:r>
      <w:r w:rsidRPr="001C2A81">
        <w:t>period</w:t>
      </w:r>
      <w:r w:rsidRPr="001C2A81">
        <w:t xml:space="preserve"> we will be running checks in the back</w:t>
      </w:r>
      <w:r w:rsidRPr="001C2A81">
        <w:t>g</w:t>
      </w:r>
      <w:r w:rsidRPr="001C2A81">
        <w:t>round to risk</w:t>
      </w:r>
      <w:r w:rsidRPr="001C2A81">
        <w:t>-</w:t>
      </w:r>
      <w:r w:rsidRPr="001C2A81">
        <w:t>assess claims</w:t>
      </w:r>
      <w:r w:rsidRPr="001C2A81">
        <w:t>,</w:t>
      </w:r>
      <w:r w:rsidRPr="001C2A81">
        <w:t xml:space="preserve"> and we will take out any that we fear are high risk before we make payment</w:t>
      </w:r>
      <w:r w:rsidRPr="001C2A81">
        <w:t xml:space="preserve">. </w:t>
      </w:r>
      <w:r w:rsidRPr="001C2A81">
        <w:t>We also have the ability for anyone, if the</w:t>
      </w:r>
      <w:r w:rsidRPr="001C2A81">
        <w:t xml:space="preserve">y think the scheme is being abused, </w:t>
      </w:r>
      <w:r w:rsidRPr="001C2A81">
        <w:t>to let us know that</w:t>
      </w:r>
      <w:r w:rsidRPr="001C2A81">
        <w:t xml:space="preserve">. </w:t>
      </w:r>
      <w:r w:rsidRPr="001C2A81">
        <w:t>B</w:t>
      </w:r>
      <w:r w:rsidRPr="001C2A81">
        <w:t>eyond that</w:t>
      </w:r>
      <w:r w:rsidRPr="001C2A81">
        <w:t xml:space="preserve">, </w:t>
      </w:r>
      <w:r w:rsidRPr="001C2A81">
        <w:t>while we have not sorted out our plans downstream, we wil</w:t>
      </w:r>
      <w:r w:rsidRPr="001C2A81">
        <w:t>l</w:t>
      </w:r>
      <w:r w:rsidRPr="001C2A81">
        <w:t xml:space="preserve"> have an ability </w:t>
      </w:r>
      <w:r w:rsidRPr="001C2A81">
        <w:t>after the event to go in and risk</w:t>
      </w:r>
      <w:r w:rsidRPr="001C2A81">
        <w:t>-</w:t>
      </w:r>
      <w:r w:rsidRPr="001C2A81">
        <w:t>assess and go in and check whether claims were accurately made</w:t>
      </w:r>
      <w:r w:rsidRPr="001C2A81">
        <w:t xml:space="preserve">. </w:t>
      </w:r>
    </w:p>
    <w:p w:rsidR="00AD365E" w:rsidRPr="001C2A81" w:rsidP="00ED41DF">
      <w:pPr>
        <w:pStyle w:val="Answer"/>
      </w:pPr>
      <w:r w:rsidRPr="001C2A81">
        <w:t xml:space="preserve">Those are </w:t>
      </w:r>
      <w:r w:rsidRPr="001C2A81">
        <w:t>our four lines of defence, but you are right</w:t>
      </w:r>
      <w:r w:rsidRPr="001C2A81">
        <w:t>:</w:t>
      </w:r>
      <w:r w:rsidRPr="001C2A81">
        <w:t xml:space="preserve"> we are going to be paying out a vast sum of money in a very rapid </w:t>
      </w:r>
      <w:r w:rsidRPr="001C2A81">
        <w:t>period of time</w:t>
      </w:r>
      <w:r w:rsidRPr="001C2A81">
        <w:t>,</w:t>
      </w:r>
      <w:r w:rsidRPr="001C2A81">
        <w:t xml:space="preserve"> and any scheme like this is a target for organised crime</w:t>
      </w:r>
      <w:r w:rsidRPr="001C2A81">
        <w:t xml:space="preserve">. </w:t>
      </w:r>
      <w:r w:rsidRPr="001C2A81">
        <w:t>We believe we are striking the right balance between protecting the Ex</w:t>
      </w:r>
      <w:r w:rsidRPr="001C2A81">
        <w:t xml:space="preserve">chequer from </w:t>
      </w:r>
      <w:r w:rsidRPr="001C2A81">
        <w:t xml:space="preserve">that kind of abuse and the imperative to get </w:t>
      </w:r>
      <w:r w:rsidRPr="001C2A81">
        <w:t>help out</w:t>
      </w:r>
      <w:r w:rsidRPr="001C2A81">
        <w:t xml:space="preserve"> to those who genuinely need it as fast as we possibly can.</w:t>
      </w:r>
    </w:p>
    <w:p w:rsidR="00ED41DF" w:rsidRPr="001C2A81" w:rsidP="00AD365E">
      <w:pPr>
        <w:pStyle w:val="Question"/>
      </w:pPr>
      <w:sdt>
        <w:sdtPr>
          <w:alias w:val="Member"/>
          <w:tag w:val="&lt;Member mnisId='4107' dodsId='40489'&gt;"/>
          <w:id w:val="-167092815"/>
          <w:placeholder>
            <w:docPart w:val="DefaultPlaceholder_1082065158"/>
          </w:placeholder>
          <w:richText/>
        </w:sdtPr>
        <w:sdtContent>
          <w:r w:rsidRPr="001C2A81">
            <w:rPr>
              <w:b/>
            </w:rPr>
            <w:t>Harriett Baldwin:</w:t>
          </w:r>
        </w:sdtContent>
      </w:sdt>
      <w:r w:rsidRPr="001C2A81">
        <w:t xml:space="preserve"> My first questions are for Cerys</w:t>
      </w:r>
      <w:r w:rsidRPr="001C2A81">
        <w:t>,</w:t>
      </w:r>
      <w:r w:rsidRPr="001C2A81">
        <w:t xml:space="preserve"> on the policy side of the new starters who have not been captured by the fur</w:t>
      </w:r>
      <w:r w:rsidRPr="001C2A81">
        <w:t>lough scheme</w:t>
      </w:r>
      <w:r w:rsidRPr="001C2A81">
        <w:t xml:space="preserve">. </w:t>
      </w:r>
      <w:r w:rsidRPr="001C2A81">
        <w:t>In a typical month</w:t>
      </w:r>
      <w:r w:rsidRPr="001C2A81">
        <w:t>,</w:t>
      </w:r>
      <w:r w:rsidRPr="001C2A81">
        <w:t xml:space="preserve"> how many people would be moving jobs?</w:t>
      </w:r>
    </w:p>
    <w:p w:rsidR="00AD365E" w:rsidRPr="001C2A81" w:rsidP="00AD365E">
      <w:pPr>
        <w:pStyle w:val="Answer"/>
      </w:pPr>
      <w:sdt>
        <w:sdtPr>
          <w:alias w:val="Witness"/>
          <w:id w:val="-539825479"/>
          <w:placeholder>
            <w:docPart w:val="DefaultPlaceholder_1082065158"/>
          </w:placeholder>
          <w:richText/>
        </w:sdtPr>
        <w:sdtContent>
          <w:r w:rsidRPr="001C2A81">
            <w:rPr>
              <w:b/>
              <w:i/>
            </w:rPr>
            <w:t>Cerys McDonald:</w:t>
          </w:r>
          <w:r w:rsidRPr="001C2A81">
            <w:rPr>
              <w:b/>
            </w:rPr>
            <w:t xml:space="preserve"> </w:t>
          </w:r>
        </w:sdtContent>
      </w:sdt>
      <w:r w:rsidRPr="001C2A81">
        <w:t xml:space="preserve">I </w:t>
      </w:r>
      <w:r w:rsidRPr="001C2A81">
        <w:t xml:space="preserve">do not </w:t>
      </w:r>
      <w:r w:rsidRPr="001C2A81">
        <w:t xml:space="preserve">have that figure to hand </w:t>
      </w:r>
      <w:r w:rsidRPr="001C2A81">
        <w:t>at the moment</w:t>
      </w:r>
      <w:r w:rsidRPr="001C2A81">
        <w:t>, but</w:t>
      </w:r>
      <w:r w:rsidRPr="001C2A81">
        <w:t>,</w:t>
      </w:r>
      <w:r w:rsidRPr="001C2A81">
        <w:t xml:space="preserve"> from my recollection</w:t>
      </w:r>
      <w:r w:rsidRPr="001C2A81">
        <w:t>,</w:t>
      </w:r>
      <w:r w:rsidRPr="001C2A81">
        <w:t xml:space="preserve"> because the window that we are talking about is a matter of six weeks or so, I would expec</w:t>
      </w:r>
      <w:r w:rsidRPr="001C2A81">
        <w:t xml:space="preserve">t it to be in the low hundreds of </w:t>
      </w:r>
      <w:r w:rsidRPr="001C2A81">
        <w:t>thousands</w:t>
      </w:r>
      <w:r w:rsidRPr="001C2A81">
        <w:t xml:space="preserve">. </w:t>
      </w:r>
      <w:r w:rsidRPr="001C2A81">
        <w:t>If you do not mind, I will come back to you with a specific estimate.</w:t>
      </w:r>
    </w:p>
    <w:p w:rsidR="00AD365E" w:rsidRPr="001C2A81" w:rsidP="00AD365E">
      <w:pPr>
        <w:pStyle w:val="Question"/>
      </w:pPr>
      <w:sdt>
        <w:sdtPr>
          <w:alias w:val="Member"/>
          <w:tag w:val="&lt;Member mnisId='4107' dodsId='40489'&gt;"/>
          <w:id w:val="264347422"/>
          <w:placeholder>
            <w:docPart w:val="DefaultPlaceholder_1082065158"/>
          </w:placeholder>
          <w:richText/>
        </w:sdtPr>
        <w:sdtContent>
          <w:r w:rsidRPr="001C2A81">
            <w:rPr>
              <w:b/>
            </w:rPr>
            <w:t>Harriett Baldwin:</w:t>
          </w:r>
        </w:sdtContent>
      </w:sdt>
      <w:r w:rsidRPr="001C2A81">
        <w:t xml:space="preserve"> Given that the policy intention of the furlough scheme is to allow the economy to </w:t>
      </w:r>
      <w:r w:rsidRPr="001C2A81">
        <w:t>be able to get</w:t>
      </w:r>
      <w:r w:rsidRPr="001C2A81">
        <w:t xml:space="preserve"> up and running again as </w:t>
      </w:r>
      <w:r w:rsidRPr="001C2A81">
        <w:t>quickly as possible once the pandemic has passed through</w:t>
      </w:r>
      <w:r w:rsidRPr="001C2A81">
        <w:t>, are you concerned that the scheme is set up to force people who were moving jobs during March to go back to their previous employer to ask them to furlough them?</w:t>
      </w:r>
    </w:p>
    <w:p w:rsidR="008720A0" w:rsidRPr="001C2A81" w:rsidP="00AD365E">
      <w:pPr>
        <w:pStyle w:val="Answer"/>
      </w:pPr>
      <w:sdt>
        <w:sdtPr>
          <w:alias w:val="Witness"/>
          <w:id w:val="1268126613"/>
          <w:placeholder>
            <w:docPart w:val="DefaultPlaceholder_1082065158"/>
          </w:placeholder>
          <w:richText/>
        </w:sdtPr>
        <w:sdtContent>
          <w:r w:rsidRPr="001C2A81">
            <w:rPr>
              <w:b/>
              <w:i/>
            </w:rPr>
            <w:t>Cerys McDonald:</w:t>
          </w:r>
          <w:r w:rsidRPr="001C2A81">
            <w:rPr>
              <w:b/>
            </w:rPr>
            <w:t xml:space="preserve"> </w:t>
          </w:r>
        </w:sdtContent>
      </w:sdt>
      <w:r w:rsidRPr="001C2A81">
        <w:t>As</w:t>
      </w:r>
      <w:r w:rsidRPr="001C2A81">
        <w:t xml:space="preserve"> Jim has </w:t>
      </w:r>
      <w:r w:rsidRPr="001C2A81">
        <w:t xml:space="preserve">already </w:t>
      </w:r>
      <w:r w:rsidRPr="001C2A81">
        <w:t>said,</w:t>
      </w:r>
      <w:r w:rsidRPr="001C2A81">
        <w:t xml:space="preserve"> we developed this scheme at incredible pace and are setting </w:t>
      </w:r>
      <w:r>
        <w:t xml:space="preserve">it </w:t>
      </w:r>
      <w:r w:rsidRPr="001C2A81">
        <w:t>up within a matter of weeks</w:t>
      </w:r>
      <w:r w:rsidRPr="001C2A81">
        <w:t xml:space="preserve">. </w:t>
      </w:r>
      <w:r w:rsidRPr="001C2A81">
        <w:t>It is a scheme designed to protect as many people as possible from large-scale redundancies and enable people to stay connected to the labour</w:t>
      </w:r>
      <w:r w:rsidRPr="001C2A81">
        <w:t xml:space="preserve"> market</w:t>
      </w:r>
      <w:r w:rsidRPr="001C2A81">
        <w:t xml:space="preserve">. </w:t>
      </w:r>
      <w:r w:rsidRPr="001C2A81">
        <w:t>As Jim said,</w:t>
      </w:r>
      <w:r w:rsidRPr="001C2A81">
        <w:t xml:space="preserve"> due to the trade-off</w:t>
      </w:r>
      <w:r w:rsidRPr="001C2A81">
        <w:t>s</w:t>
      </w:r>
      <w:r w:rsidRPr="001C2A81">
        <w:t xml:space="preserve"> we have had to make between speed, simplicity and managing risk</w:t>
      </w:r>
      <w:r w:rsidRPr="001C2A81">
        <w:t>,</w:t>
      </w:r>
      <w:r w:rsidRPr="001C2A81">
        <w:t xml:space="preserve"> that does have a hard cut-off and I appreciate there are some people whose circumstances will mean that they do not get the upside we are intending</w:t>
      </w:r>
      <w:r w:rsidRPr="001C2A81">
        <w:t xml:space="preserve"> from this scheme, but millions of employers will see the benefit</w:t>
      </w:r>
      <w:r w:rsidRPr="001C2A81">
        <w:t xml:space="preserve">. </w:t>
      </w:r>
      <w:r w:rsidRPr="001C2A81">
        <w:t xml:space="preserve">We </w:t>
      </w:r>
      <w:r w:rsidRPr="001C2A81">
        <w:t xml:space="preserve">have </w:t>
      </w:r>
      <w:r w:rsidRPr="001C2A81">
        <w:t xml:space="preserve">just </w:t>
      </w:r>
      <w:r w:rsidRPr="001C2A81">
        <w:t>had</w:t>
      </w:r>
      <w:r w:rsidRPr="001C2A81">
        <w:t xml:space="preserve"> to make those trade-offs.</w:t>
      </w:r>
    </w:p>
    <w:p w:rsidR="00AD365E" w:rsidRPr="001C2A81" w:rsidP="008720A0">
      <w:pPr>
        <w:pStyle w:val="Question"/>
      </w:pPr>
      <w:sdt>
        <w:sdtPr>
          <w:alias w:val="Member"/>
          <w:tag w:val="&lt;Member mnisId='4107' dodsId='40489'&gt;"/>
          <w:id w:val="291631388"/>
          <w:placeholder>
            <w:docPart w:val="DefaultPlaceholder_1082065158"/>
          </w:placeholder>
          <w:richText/>
        </w:sdtPr>
        <w:sdtContent>
          <w:r w:rsidRPr="001C2A81">
            <w:rPr>
              <w:b/>
            </w:rPr>
            <w:t>Harriett Baldwin:</w:t>
          </w:r>
        </w:sdtContent>
      </w:sdt>
      <w:r w:rsidRPr="001C2A81">
        <w:t xml:space="preserve"> </w:t>
      </w:r>
      <w:r w:rsidRPr="001C2A81">
        <w:t>I appreciate that, but given that the people who are moving jobs in the economy during March are not captured by this scheme</w:t>
      </w:r>
      <w:r w:rsidRPr="001C2A81">
        <w:t>—</w:t>
      </w:r>
      <w:r w:rsidRPr="001C2A81">
        <w:t>a</w:t>
      </w:r>
      <w:r w:rsidRPr="001C2A81">
        <w:t>nd it does seem to be hundreds of thousands of people</w:t>
      </w:r>
      <w:r w:rsidRPr="001C2A81">
        <w:t>,</w:t>
      </w:r>
      <w:r w:rsidRPr="001C2A81">
        <w:t xml:space="preserve"> as far as</w:t>
      </w:r>
      <w:r w:rsidRPr="001C2A81">
        <w:t xml:space="preserve"> I can tell,</w:t>
      </w:r>
      <w:r w:rsidRPr="001C2A81">
        <w:t xml:space="preserve"> </w:t>
      </w:r>
      <w:r w:rsidRPr="001C2A81">
        <w:t>certainly from my casework</w:t>
      </w:r>
      <w:r w:rsidRPr="001C2A81">
        <w:t>—</w:t>
      </w:r>
      <w:r w:rsidRPr="001C2A81">
        <w:t>do you think</w:t>
      </w:r>
      <w:r w:rsidRPr="001C2A81">
        <w:t>,</w:t>
      </w:r>
      <w:r w:rsidRPr="001C2A81">
        <w:t xml:space="preserve"> from a policy point of view</w:t>
      </w:r>
      <w:r w:rsidRPr="001C2A81">
        <w:t>,</w:t>
      </w:r>
      <w:r w:rsidRPr="001C2A81">
        <w:t xml:space="preserve"> you should be trying to put more pressure on the operational teams, who</w:t>
      </w:r>
      <w:r w:rsidRPr="001C2A81">
        <w:t xml:space="preserve"> I appreciate</w:t>
      </w:r>
      <w:r w:rsidRPr="001C2A81">
        <w:t xml:space="preserve"> are already under huge p</w:t>
      </w:r>
      <w:r w:rsidRPr="001C2A81">
        <w:t>ressure, to find an operational way to reflect the fact that someone might easily be able to prove that they ha</w:t>
      </w:r>
      <w:r w:rsidRPr="001C2A81">
        <w:t>d</w:t>
      </w:r>
      <w:r w:rsidRPr="001C2A81">
        <w:t xml:space="preserve"> moved on</w:t>
      </w:r>
      <w:r w:rsidRPr="001C2A81">
        <w:t xml:space="preserve"> </w:t>
      </w:r>
      <w:r w:rsidRPr="001C2A81">
        <w:t>to a different payroll during March?</w:t>
      </w:r>
    </w:p>
    <w:p w:rsidR="00F06C7D" w:rsidRPr="001C2A81" w:rsidP="00B8040E">
      <w:pPr>
        <w:pStyle w:val="Answer"/>
      </w:pPr>
      <w:sdt>
        <w:sdtPr>
          <w:alias w:val="Witness"/>
          <w:id w:val="1547800489"/>
          <w:placeholder>
            <w:docPart w:val="DefaultPlaceholder_1082065158"/>
          </w:placeholder>
          <w:richText/>
        </w:sdtPr>
        <w:sdtContent>
          <w:r w:rsidRPr="001C2A81">
            <w:rPr>
              <w:b/>
              <w:i/>
            </w:rPr>
            <w:t>Cerys McDonald:</w:t>
          </w:r>
          <w:r w:rsidRPr="001C2A81">
            <w:rPr>
              <w:b/>
            </w:rPr>
            <w:t xml:space="preserve"> </w:t>
          </w:r>
        </w:sdtContent>
      </w:sdt>
      <w:r w:rsidRPr="001C2A81">
        <w:t xml:space="preserve">I just </w:t>
      </w:r>
      <w:r w:rsidRPr="001C2A81">
        <w:t xml:space="preserve">have </w:t>
      </w:r>
      <w:r w:rsidRPr="001C2A81">
        <w:t>to</w:t>
      </w:r>
      <w:r w:rsidRPr="001C2A81">
        <w:t xml:space="preserve"> reiterate what Jim has said</w:t>
      </w:r>
      <w:r w:rsidRPr="001C2A81">
        <w:t xml:space="preserve">. </w:t>
      </w:r>
      <w:r w:rsidRPr="001C2A81">
        <w:t>The policy and operational teams wi</w:t>
      </w:r>
      <w:r w:rsidRPr="001C2A81">
        <w:t>thin the Treasury and HMRC have worked incredibly closely together here to make sure that we can stand up a scheme at speed that delivers the policy intent for millions of people</w:t>
      </w:r>
      <w:r w:rsidRPr="001C2A81">
        <w:t xml:space="preserve">. </w:t>
      </w:r>
      <w:r w:rsidRPr="001C2A81">
        <w:t>As Jim said, there are 29.4 million employees in the PAYE scheme and</w:t>
      </w:r>
      <w:r w:rsidRPr="001C2A81">
        <w:t>,</w:t>
      </w:r>
      <w:r w:rsidRPr="001C2A81">
        <w:t xml:space="preserve"> w</w:t>
      </w:r>
      <w:r w:rsidRPr="001C2A81">
        <w:t>hile I do accept there are a small number of people who will not be able to benefit from this, the vast majority of people can</w:t>
      </w:r>
      <w:r w:rsidRPr="001C2A81">
        <w:t>,</w:t>
      </w:r>
      <w:r w:rsidRPr="001C2A81">
        <w:t xml:space="preserve"> and we did need that hard cut-off point at the end of February</w:t>
      </w:r>
      <w:r w:rsidRPr="001C2A81">
        <w:t>.</w:t>
      </w:r>
    </w:p>
    <w:p w:rsidR="00121EC4" w:rsidRPr="001C2A81" w:rsidP="00F06C7D">
      <w:pPr>
        <w:pStyle w:val="Question"/>
      </w:pPr>
      <w:sdt>
        <w:sdtPr>
          <w:alias w:val="Member"/>
          <w:tag w:val="&lt;Member mnisId='4107' dodsId='40489'&gt;"/>
          <w:id w:val="2067131165"/>
          <w:placeholder>
            <w:docPart w:val="DefaultPlaceholder_1082065158"/>
          </w:placeholder>
          <w:richText/>
        </w:sdtPr>
        <w:sdtContent>
          <w:r w:rsidRPr="001C2A81">
            <w:rPr>
              <w:b/>
            </w:rPr>
            <w:t>Harriett Baldwin:</w:t>
          </w:r>
        </w:sdtContent>
      </w:sdt>
      <w:r w:rsidRPr="001C2A81">
        <w:t xml:space="preserve"> </w:t>
      </w:r>
      <w:r w:rsidRPr="001C2A81">
        <w:t>Cerys, just finally on the policy side, if I</w:t>
      </w:r>
      <w:r w:rsidRPr="001C2A81">
        <w:t xml:space="preserve"> could just reiterate what Anthony was saying</w:t>
      </w:r>
      <w:r w:rsidRPr="001C2A81">
        <w:t>,</w:t>
      </w:r>
      <w:r w:rsidRPr="001C2A81">
        <w:t xml:space="preserve"> there seem</w:t>
      </w:r>
      <w:r w:rsidRPr="001C2A81">
        <w:t>s</w:t>
      </w:r>
      <w:r w:rsidRPr="001C2A81">
        <w:t xml:space="preserve"> to be a </w:t>
      </w:r>
      <w:r w:rsidRPr="001C2A81">
        <w:t>particular issue</w:t>
      </w:r>
      <w:r w:rsidRPr="001C2A81">
        <w:t xml:space="preserve"> with supply teachers paid through an agency, whose pay does seem to be described as bonuses</w:t>
      </w:r>
      <w:r w:rsidRPr="001C2A81">
        <w:t xml:space="preserve">. </w:t>
      </w:r>
      <w:r w:rsidRPr="001C2A81">
        <w:t xml:space="preserve">I know that the guidance points you to their contract, but it would be helpful </w:t>
      </w:r>
      <w:r w:rsidRPr="001C2A81">
        <w:t>perhaps to spell that out more clearly in the guidance</w:t>
      </w:r>
      <w:r w:rsidRPr="001C2A81">
        <w:t xml:space="preserve">. </w:t>
      </w:r>
      <w:r w:rsidRPr="001C2A81">
        <w:t>I can see from a policy point of view that you would not want discretionary bonuses to be captured by the furlough scheme, but there seem</w:t>
      </w:r>
      <w:r w:rsidRPr="001C2A81">
        <w:t>s</w:t>
      </w:r>
      <w:r w:rsidRPr="001C2A81">
        <w:t xml:space="preserve"> to be a </w:t>
      </w:r>
      <w:r w:rsidRPr="001C2A81">
        <w:t>particular issue</w:t>
      </w:r>
      <w:r w:rsidRPr="001C2A81">
        <w:t xml:space="preserve"> with supply teachers’ pay being desc</w:t>
      </w:r>
      <w:r w:rsidRPr="001C2A81">
        <w:t xml:space="preserve">ribed as a bonus. </w:t>
      </w:r>
    </w:p>
    <w:p w:rsidR="00B8040E" w:rsidRPr="001C2A81" w:rsidP="00121EC4">
      <w:pPr>
        <w:pStyle w:val="Question"/>
        <w:numPr>
          <w:ilvl w:val="0"/>
          <w:numId w:val="0"/>
        </w:numPr>
        <w:ind w:left="794"/>
      </w:pPr>
      <w:r w:rsidRPr="001C2A81">
        <w:t>Can I turn to Jim on the operational point, please</w:t>
      </w:r>
      <w:r w:rsidRPr="001C2A81">
        <w:t xml:space="preserve">? </w:t>
      </w:r>
      <w:r w:rsidRPr="001C2A81">
        <w:t>Just on the operational side of things for those employees who are paid less than the £120 a week, which is the requirement in terms of the cut-off to register for the online PAYE syste</w:t>
      </w:r>
      <w:r w:rsidRPr="001C2A81">
        <w:t xml:space="preserve">m as I understand it, can you just talk us through what help you </w:t>
      </w:r>
      <w:r w:rsidRPr="001C2A81">
        <w:t>are going to be giving to employers who find themselves in that position</w:t>
      </w:r>
      <w:r w:rsidRPr="001C2A81">
        <w:t xml:space="preserve">? Do you have </w:t>
      </w:r>
      <w:r w:rsidRPr="001C2A81">
        <w:t>any idea of how many people it might affect?</w:t>
      </w:r>
    </w:p>
    <w:p w:rsidR="006E41A5" w:rsidRPr="001C2A81" w:rsidP="006E41A5">
      <w:pPr>
        <w:pStyle w:val="Answer"/>
      </w:pPr>
      <w:sdt>
        <w:sdtPr>
          <w:alias w:val="Witness"/>
          <w:id w:val="-1463333508"/>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No, I am afraid that is not an issue</w:t>
      </w:r>
      <w:r w:rsidRPr="001C2A81">
        <w:t xml:space="preserve"> that</w:t>
      </w:r>
      <w:r w:rsidRPr="001C2A81">
        <w:t xml:space="preserve"> I am </w:t>
      </w:r>
      <w:r w:rsidRPr="001C2A81">
        <w:t>familiar with</w:t>
      </w:r>
      <w:r w:rsidRPr="001C2A81">
        <w:t xml:space="preserve">. </w:t>
      </w:r>
      <w:r w:rsidRPr="001C2A81">
        <w:t>If someone is on the payroll on 28 February, then they will qualify for the furlough</w:t>
      </w:r>
      <w:r w:rsidRPr="001C2A81">
        <w:t xml:space="preserve">. </w:t>
      </w:r>
      <w:r w:rsidRPr="001C2A81">
        <w:t>I am not aware that there is a lower income cut-off on that.</w:t>
      </w:r>
    </w:p>
    <w:p w:rsidR="006E41A5" w:rsidRPr="001C2A81" w:rsidP="00A25CC1">
      <w:pPr>
        <w:pStyle w:val="Remark"/>
      </w:pPr>
      <w:sdt>
        <w:sdtPr>
          <w:alias w:val="Member"/>
          <w:tag w:val="&lt;Member mnisId='4107' dodsId='40489'&gt;"/>
          <w:id w:val="-1063260405"/>
          <w:placeholder>
            <w:docPart w:val="DefaultPlaceholder_1082065158"/>
          </w:placeholder>
          <w:richText/>
        </w:sdtPr>
        <w:sdtContent>
          <w:r w:rsidRPr="001C2A81">
            <w:rPr>
              <w:b/>
            </w:rPr>
            <w:t>Harriett Baldwin:</w:t>
          </w:r>
        </w:sdtContent>
      </w:sdt>
      <w:r w:rsidRPr="001C2A81">
        <w:t xml:space="preserve"> </w:t>
      </w:r>
      <w:r w:rsidRPr="001C2A81">
        <w:t>What I am being told is that there is an online system and that</w:t>
      </w:r>
      <w:r w:rsidRPr="001C2A81">
        <w:t xml:space="preserve">, if </w:t>
      </w:r>
      <w:r w:rsidRPr="001C2A81">
        <w:t>you ar</w:t>
      </w:r>
      <w:r w:rsidRPr="001C2A81">
        <w:t>e paying your employees less than that cut-off, you will not necessarily be registered already for the online system.</w:t>
      </w:r>
    </w:p>
    <w:p w:rsidR="00231359" w:rsidRPr="001C2A81" w:rsidP="00231359">
      <w:pPr>
        <w:pStyle w:val="Answer"/>
      </w:pPr>
      <w:sdt>
        <w:sdtPr>
          <w:alias w:val="Witness"/>
          <w:id w:val="-120779306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will take that away and look at that.</w:t>
      </w:r>
    </w:p>
    <w:p w:rsidR="00231359" w:rsidRPr="001C2A81" w:rsidP="00231359">
      <w:pPr>
        <w:pStyle w:val="Question"/>
      </w:pPr>
      <w:sdt>
        <w:sdtPr>
          <w:alias w:val="Member"/>
          <w:tag w:val="&lt;Member mnisId='4138' dodsId='58561'&gt;"/>
          <w:id w:val="1201437575"/>
          <w:placeholder>
            <w:docPart w:val="DefaultPlaceholder_1082065158"/>
          </w:placeholder>
          <w:richText/>
        </w:sdtPr>
        <w:sdtContent>
          <w:r w:rsidRPr="001C2A81">
            <w:rPr>
              <w:b/>
            </w:rPr>
            <w:t>Rushanara Ali:</w:t>
          </w:r>
        </w:sdtContent>
      </w:sdt>
      <w:r w:rsidRPr="001C2A81">
        <w:t xml:space="preserve"> </w:t>
      </w:r>
      <w:r w:rsidRPr="001C2A81">
        <w:t>Good morning</w:t>
      </w:r>
      <w:r w:rsidRPr="001C2A81">
        <w:t xml:space="preserve">. </w:t>
      </w:r>
      <w:r w:rsidRPr="001C2A81">
        <w:t>I had some questions about the self-employed</w:t>
      </w:r>
      <w:r w:rsidRPr="001C2A81">
        <w:t xml:space="preserve">. </w:t>
      </w:r>
      <w:r w:rsidRPr="001C2A81">
        <w:t xml:space="preserve">The </w:t>
      </w:r>
      <w:r w:rsidRPr="001C2A81">
        <w:t>Chancellor said that he expects that people will start to receive their grant payments by early June</w:t>
      </w:r>
      <w:r w:rsidRPr="001C2A81">
        <w:t xml:space="preserve">. </w:t>
      </w:r>
      <w:r w:rsidRPr="001C2A81">
        <w:t>There is a lot of disquiet and concern about the length of time it is going to take</w:t>
      </w:r>
      <w:r w:rsidRPr="001C2A81">
        <w:t xml:space="preserve">. </w:t>
      </w:r>
      <w:r w:rsidRPr="001C2A81">
        <w:t>The former Governor of the Bank of England, Mervyn King, said, “It is</w:t>
      </w:r>
      <w:r w:rsidRPr="001C2A81">
        <w:t xml:space="preserve"> not good waiting until June</w:t>
      </w:r>
      <w:r w:rsidRPr="001C2A81">
        <w:t xml:space="preserve">. </w:t>
      </w:r>
      <w:r w:rsidRPr="001C2A81">
        <w:t>The cash has to go to self-employed businesses now in order to prevent long-term damage to the economy”</w:t>
      </w:r>
      <w:r w:rsidRPr="001C2A81">
        <w:t xml:space="preserve">. </w:t>
      </w:r>
      <w:r w:rsidRPr="001C2A81">
        <w:t>Perhaps, Jim, you can start</w:t>
      </w:r>
      <w:r w:rsidRPr="001C2A81">
        <w:t xml:space="preserve">. </w:t>
      </w:r>
      <w:r w:rsidRPr="001C2A81">
        <w:t>Can you say something about why it is taking so long and why this cannot be done sooner?</w:t>
      </w:r>
    </w:p>
    <w:p w:rsidR="006F3B10" w:rsidRPr="001C2A81" w:rsidP="006F3B10">
      <w:pPr>
        <w:pStyle w:val="Answer"/>
      </w:pPr>
      <w:sdt>
        <w:sdtPr>
          <w:alias w:val="Witness"/>
          <w:id w:val="-790813384"/>
          <w:placeholder>
            <w:docPart w:val="DefaultPlaceholder_1082065158"/>
          </w:placeholder>
          <w:richText/>
        </w:sdtPr>
        <w:sdtContent>
          <w:r w:rsidRPr="001C2A81">
            <w:rPr>
              <w:b/>
              <w:i/>
            </w:rPr>
            <w:t>Jim</w:t>
          </w:r>
          <w:r w:rsidRPr="001C2A81">
            <w:rPr>
              <w:b/>
              <w:i/>
            </w:rPr>
            <w:t xml:space="preserve"> </w:t>
          </w:r>
          <w:r w:rsidRPr="001C2A81">
            <w:rPr>
              <w:b/>
              <w:i/>
            </w:rPr>
            <w:t>Harra</w:t>
          </w:r>
          <w:r w:rsidRPr="001C2A81">
            <w:rPr>
              <w:b/>
              <w:i/>
            </w:rPr>
            <w:t>:</w:t>
          </w:r>
          <w:r w:rsidRPr="001C2A81">
            <w:rPr>
              <w:b/>
            </w:rPr>
            <w:t xml:space="preserve"> </w:t>
          </w:r>
        </w:sdtContent>
      </w:sdt>
      <w:r w:rsidRPr="001C2A81">
        <w:t>The decision to provide an income support scheme for the self-employed was announced on 26 March</w:t>
      </w:r>
      <w:r w:rsidRPr="001C2A81">
        <w:t xml:space="preserve">. </w:t>
      </w:r>
      <w:r w:rsidRPr="001C2A81">
        <w:t xml:space="preserve">We are working flat-out with our suppliers, alongside the </w:t>
      </w:r>
      <w:r w:rsidRPr="001C2A81">
        <w:t>j</w:t>
      </w:r>
      <w:r w:rsidRPr="001C2A81">
        <w:t xml:space="preserve">ob </w:t>
      </w:r>
      <w:r w:rsidRPr="001C2A81">
        <w:t>r</w:t>
      </w:r>
      <w:r w:rsidRPr="001C2A81">
        <w:t xml:space="preserve">etention </w:t>
      </w:r>
      <w:r w:rsidRPr="001C2A81">
        <w:t>s</w:t>
      </w:r>
      <w:r w:rsidRPr="001C2A81">
        <w:t xml:space="preserve">cheme </w:t>
      </w:r>
      <w:r w:rsidRPr="001C2A81">
        <w:t>that we mentioned, to get this scheme up and running as well</w:t>
      </w:r>
      <w:r w:rsidRPr="001C2A81">
        <w:t xml:space="preserve">. </w:t>
      </w:r>
      <w:r w:rsidRPr="001C2A81">
        <w:t>We expe</w:t>
      </w:r>
      <w:r w:rsidRPr="001C2A81">
        <w:t xml:space="preserve">ct that by mid-May we will have identified and contacted the self-employed people who are eligible for this </w:t>
      </w:r>
      <w:r w:rsidRPr="001C2A81">
        <w:t>help</w:t>
      </w:r>
      <w:r w:rsidRPr="001C2A81">
        <w:t>,</w:t>
      </w:r>
      <w:r w:rsidRPr="001C2A81">
        <w:t xml:space="preserve"> and</w:t>
      </w:r>
      <w:r w:rsidRPr="001C2A81">
        <w:t xml:space="preserve"> invited them to make a claim if they have been affected by the coronavirus and wish to receive the grant</w:t>
      </w:r>
      <w:r w:rsidRPr="001C2A81">
        <w:t xml:space="preserve">. </w:t>
      </w:r>
      <w:r w:rsidRPr="001C2A81">
        <w:t>We are committed to making those</w:t>
      </w:r>
      <w:r w:rsidRPr="001C2A81">
        <w:t xml:space="preserve"> payments by early </w:t>
      </w:r>
      <w:r w:rsidRPr="001C2A81">
        <w:t>June</w:t>
      </w:r>
      <w:r w:rsidRPr="001C2A81">
        <w:t xml:space="preserve"> and we are striving to do it earlier than that if we possibly can.</w:t>
      </w:r>
    </w:p>
    <w:p w:rsidR="00826F32" w:rsidRPr="001C2A81" w:rsidP="003D36B3">
      <w:pPr>
        <w:pStyle w:val="Question"/>
      </w:pPr>
      <w:sdt>
        <w:sdtPr>
          <w:alias w:val="Member"/>
          <w:tag w:val="&lt;Member mnisId='4138' dodsId='58561'&gt;"/>
          <w:id w:val="-622763502"/>
          <w:placeholder>
            <w:docPart w:val="DefaultPlaceholder_1082065158"/>
          </w:placeholder>
          <w:richText/>
        </w:sdtPr>
        <w:sdtContent>
          <w:r w:rsidRPr="001C2A81">
            <w:rPr>
              <w:b/>
            </w:rPr>
            <w:t>Rushanara Ali:</w:t>
          </w:r>
        </w:sdtContent>
      </w:sdt>
      <w:r w:rsidRPr="001C2A81">
        <w:t xml:space="preserve"> </w:t>
      </w:r>
      <w:r w:rsidRPr="001C2A81">
        <w:t>Could you give us some estimates of how many people you think you will be able to help by mid-May and how many by the end of June</w:t>
      </w:r>
      <w:r w:rsidRPr="001C2A81">
        <w:t>? I</w:t>
      </w:r>
      <w:r w:rsidRPr="001C2A81">
        <w:t>s the Chancellor</w:t>
      </w:r>
      <w:r w:rsidRPr="001C2A81">
        <w:t>’s estimate accurate against the challenge of delivery that you face, which I can appreciate is unprecedented</w:t>
      </w:r>
      <w:r w:rsidRPr="001C2A81">
        <w:t xml:space="preserve">? </w:t>
      </w:r>
      <w:r w:rsidRPr="001C2A81">
        <w:t>You have already touched on other programmes where it is going to be a challenge.</w:t>
      </w:r>
    </w:p>
    <w:p w:rsidR="00B836EC" w:rsidRPr="001C2A81" w:rsidP="003D36B3">
      <w:pPr>
        <w:pStyle w:val="Answer"/>
      </w:pPr>
      <w:sdt>
        <w:sdtPr>
          <w:alias w:val="Witness"/>
          <w:id w:val="1805903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This scheme should benefit about 3.8 million peopl</w:t>
      </w:r>
      <w:r w:rsidRPr="001C2A81">
        <w:t>e</w:t>
      </w:r>
      <w:r w:rsidRPr="001C2A81">
        <w:t xml:space="preserve">. </w:t>
      </w:r>
      <w:r w:rsidRPr="001C2A81">
        <w:t>It applies to the self-employed, so that is people who receive more than half of their total income from self-employment, and it excludes those whose income from self-employment is more than £50,000 per year.</w:t>
      </w:r>
      <w:r w:rsidRPr="001C2A81">
        <w:t xml:space="preserve"> </w:t>
      </w:r>
    </w:p>
    <w:p w:rsidR="003D36B3" w:rsidRPr="001C2A81" w:rsidP="00B836EC">
      <w:pPr>
        <w:pStyle w:val="Remark"/>
      </w:pPr>
      <w:sdt>
        <w:sdtPr>
          <w:alias w:val="Member"/>
          <w:tag w:val="&lt;Member mnisId='4138' dodsId='58561'&gt;"/>
          <w:id w:val="1622961543"/>
          <w:placeholder>
            <w:docPart w:val="DefaultPlaceholder_1082065158"/>
          </w:placeholder>
          <w:richText/>
        </w:sdtPr>
        <w:sdtContent>
          <w:r w:rsidRPr="001C2A81">
            <w:rPr>
              <w:b/>
            </w:rPr>
            <w:t>Rushanara Ali:</w:t>
          </w:r>
        </w:sdtContent>
      </w:sdt>
      <w:r w:rsidRPr="001C2A81">
        <w:t xml:space="preserve"> We will come on to that.</w:t>
      </w:r>
    </w:p>
    <w:p w:rsidR="00B836EC" w:rsidRPr="001C2A81" w:rsidP="00B836EC">
      <w:pPr>
        <w:pStyle w:val="Answer"/>
      </w:pPr>
      <w:sdt>
        <w:sdtPr>
          <w:alias w:val="Witness"/>
          <w:id w:val="-72784391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It provides support</w:t>
      </w:r>
      <w:r w:rsidRPr="001C2A81">
        <w:t xml:space="preserve">. </w:t>
      </w:r>
      <w:r w:rsidRPr="001C2A81">
        <w:t>That would mean about 3.8 million people qualifying</w:t>
      </w:r>
      <w:r w:rsidRPr="001C2A81">
        <w:t>,</w:t>
      </w:r>
      <w:r w:rsidRPr="001C2A81">
        <w:t xml:space="preserve"> based on the 2017</w:t>
      </w:r>
      <w:r w:rsidRPr="001C2A81">
        <w:t>-</w:t>
      </w:r>
      <w:r w:rsidRPr="001C2A81">
        <w:t>18 data that we hold, which is the latest that is available</w:t>
      </w:r>
      <w:r w:rsidRPr="001C2A81">
        <w:t xml:space="preserve">. </w:t>
      </w:r>
      <w:r w:rsidRPr="001C2A81">
        <w:t>It is optional to claim this.</w:t>
      </w:r>
    </w:p>
    <w:p w:rsidR="00B836EC" w:rsidRPr="001C2A81" w:rsidP="00B836EC">
      <w:pPr>
        <w:pStyle w:val="Question"/>
      </w:pPr>
      <w:sdt>
        <w:sdtPr>
          <w:alias w:val="Member"/>
          <w:tag w:val="&lt;Member mnisId='4138' dodsId='58561'&gt;"/>
          <w:id w:val="1829321185"/>
          <w:placeholder>
            <w:docPart w:val="DefaultPlaceholder_1082065158"/>
          </w:placeholder>
          <w:richText/>
        </w:sdtPr>
        <w:sdtContent>
          <w:r w:rsidRPr="001C2A81">
            <w:rPr>
              <w:b/>
            </w:rPr>
            <w:t>Rushanara Ali:</w:t>
          </w:r>
        </w:sdtContent>
      </w:sdt>
      <w:r w:rsidRPr="001C2A81">
        <w:t xml:space="preserve"> </w:t>
      </w:r>
      <w:r w:rsidRPr="001C2A81">
        <w:t>Sorry, but my que</w:t>
      </w:r>
      <w:r w:rsidRPr="001C2A81">
        <w:t>stion was</w:t>
      </w:r>
      <w:r w:rsidRPr="001C2A81">
        <w:t xml:space="preserve"> about,</w:t>
      </w:r>
      <w:r w:rsidRPr="001C2A81">
        <w:t xml:space="preserve"> by mid-May</w:t>
      </w:r>
      <w:r w:rsidRPr="001C2A81">
        <w:t xml:space="preserve">, </w:t>
      </w:r>
      <w:r w:rsidRPr="001C2A81">
        <w:t xml:space="preserve">how many people you </w:t>
      </w:r>
      <w:r w:rsidRPr="001C2A81">
        <w:t xml:space="preserve">will </w:t>
      </w:r>
      <w:r w:rsidRPr="001C2A81">
        <w:t>have managed to get money to</w:t>
      </w:r>
      <w:r w:rsidRPr="001C2A81">
        <w:t>.</w:t>
      </w:r>
      <w:r w:rsidRPr="001C2A81">
        <w:t xml:space="preserve"> </w:t>
      </w:r>
      <w:r w:rsidRPr="001C2A81">
        <w:t xml:space="preserve">Given you have people’s </w:t>
      </w:r>
      <w:r w:rsidRPr="001C2A81">
        <w:t>tax returns up until as required for the last year, you are expected to deliver for those who have submitted their tax returns</w:t>
      </w:r>
      <w:r w:rsidRPr="001C2A81">
        <w:t xml:space="preserve">. </w:t>
      </w:r>
      <w:r w:rsidRPr="001C2A81">
        <w:t>How long is it going</w:t>
      </w:r>
      <w:r w:rsidRPr="001C2A81">
        <w:t xml:space="preserve"> to take and how many people are you going to be able to release funds to by mid-May</w:t>
      </w:r>
      <w:r w:rsidRPr="001C2A81">
        <w:t xml:space="preserve">? </w:t>
      </w:r>
      <w:r w:rsidRPr="001C2A81">
        <w:t>You mentioned mid-May.</w:t>
      </w:r>
    </w:p>
    <w:p w:rsidR="009F3FCD" w:rsidRPr="001C2A81" w:rsidP="00B836EC">
      <w:pPr>
        <w:pStyle w:val="Answer"/>
      </w:pPr>
      <w:sdt>
        <w:sdtPr>
          <w:alias w:val="Witness"/>
          <w:id w:val="190316322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 Government have given people until 23 April to submit their 2018</w:t>
      </w:r>
      <w:r w:rsidRPr="001C2A81">
        <w:t>-</w:t>
      </w:r>
      <w:r w:rsidRPr="001C2A81">
        <w:t>19 tax return, if they have not already done so, so that they can</w:t>
      </w:r>
      <w:r w:rsidRPr="001C2A81">
        <w:t xml:space="preserve"> come within this scheme.</w:t>
      </w:r>
    </w:p>
    <w:p w:rsidR="00B836EC" w:rsidRPr="001C2A81" w:rsidP="009F3FCD">
      <w:pPr>
        <w:pStyle w:val="Question"/>
      </w:pPr>
      <w:sdt>
        <w:sdtPr>
          <w:alias w:val="Member"/>
          <w:tag w:val="&lt;Member mnisId='4138' dodsId='58561'&gt;"/>
          <w:id w:val="408349122"/>
          <w:placeholder>
            <w:docPart w:val="DefaultPlaceholder_1082065158"/>
          </w:placeholder>
          <w:richText/>
        </w:sdtPr>
        <w:sdtContent>
          <w:r w:rsidRPr="001C2A81">
            <w:rPr>
              <w:b/>
            </w:rPr>
            <w:t>Rushanara Ali:</w:t>
          </w:r>
        </w:sdtContent>
      </w:sdt>
      <w:r w:rsidRPr="001C2A81">
        <w:t xml:space="preserve"> </w:t>
      </w:r>
      <w:r w:rsidRPr="001C2A81">
        <w:t xml:space="preserve">Sorry, with respect, my question was </w:t>
      </w:r>
      <w:r w:rsidRPr="001C2A81">
        <w:t xml:space="preserve">about </w:t>
      </w:r>
      <w:r w:rsidRPr="001C2A81">
        <w:t>those that you have tax returns for</w:t>
      </w:r>
      <w:r w:rsidRPr="001C2A81">
        <w:t xml:space="preserve">. </w:t>
      </w:r>
      <w:r w:rsidRPr="001C2A81">
        <w:t>A lot of people in this country would have submitted their self-assessments by the deadline of 31 January</w:t>
      </w:r>
      <w:r w:rsidRPr="001C2A81">
        <w:t xml:space="preserve">. </w:t>
      </w:r>
      <w:r w:rsidRPr="001C2A81">
        <w:t>I am assuming officials ar</w:t>
      </w:r>
      <w:r w:rsidRPr="001C2A81">
        <w:t>e busy working on those that they have returns for. You mentioned a</w:t>
      </w:r>
      <w:r w:rsidRPr="001C2A81">
        <w:t xml:space="preserve"> mid-May date of when you anticipate HMRC will have already responded</w:t>
      </w:r>
      <w:r>
        <w:t xml:space="preserve"> to some</w:t>
      </w:r>
      <w:r w:rsidRPr="001C2A81">
        <w:t xml:space="preserve">. </w:t>
      </w:r>
      <w:r w:rsidRPr="001C2A81">
        <w:t>Can you give us some numbers?</w:t>
      </w:r>
    </w:p>
    <w:p w:rsidR="003D1B86" w:rsidRPr="001C2A81" w:rsidP="009F3FCD">
      <w:pPr>
        <w:pStyle w:val="Answer"/>
      </w:pPr>
      <w:sdt>
        <w:sdtPr>
          <w:alias w:val="Witness"/>
          <w:id w:val="1268576177"/>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Yes, so by mid-May we intend to contact all 3.8 million people who are eligible to receive this and invite them </w:t>
      </w:r>
      <w:r>
        <w:t xml:space="preserve">to claim </w:t>
      </w:r>
      <w:r w:rsidRPr="001C2A81">
        <w:t>online</w:t>
      </w:r>
      <w:r w:rsidRPr="001C2A81">
        <w:t>,</w:t>
      </w:r>
      <w:r w:rsidRPr="001C2A81">
        <w:t xml:space="preserve"> and then we intend to make the payments</w:t>
      </w:r>
      <w:r w:rsidRPr="001C2A81">
        <w:t xml:space="preserve">. </w:t>
      </w:r>
      <w:r w:rsidRPr="001C2A81">
        <w:t>We have promised that we will make those payments by early June, but we are striving t</w:t>
      </w:r>
      <w:r w:rsidRPr="001C2A81">
        <w:t>o make them earlier than that.</w:t>
      </w:r>
    </w:p>
    <w:p w:rsidR="009F3FCD" w:rsidRPr="001C2A81" w:rsidP="003D1B86">
      <w:pPr>
        <w:pStyle w:val="Question"/>
      </w:pPr>
      <w:sdt>
        <w:sdtPr>
          <w:alias w:val="Member"/>
          <w:tag w:val="&lt;Member mnisId='4138' dodsId='58561'&gt;"/>
          <w:id w:val="1587961763"/>
          <w:placeholder>
            <w:docPart w:val="DefaultPlaceholder_1082065158"/>
          </w:placeholder>
          <w:richText/>
        </w:sdtPr>
        <w:sdtContent>
          <w:r w:rsidRPr="001C2A81">
            <w:rPr>
              <w:b/>
            </w:rPr>
            <w:t>Rushanara Ali:</w:t>
          </w:r>
        </w:sdtContent>
      </w:sdt>
      <w:r w:rsidRPr="001C2A81">
        <w:t xml:space="preserve"> </w:t>
      </w:r>
      <w:r w:rsidRPr="001C2A81">
        <w:t>No one is going to receive anything until early June</w:t>
      </w:r>
      <w:r w:rsidRPr="001C2A81">
        <w:t xml:space="preserve">. </w:t>
      </w:r>
      <w:r w:rsidRPr="001C2A81">
        <w:t>On this programme not a single person will receive any money until early June is what you are saying.</w:t>
      </w:r>
    </w:p>
    <w:p w:rsidR="003D1B86" w:rsidRPr="001C2A81" w:rsidP="003D1B86">
      <w:pPr>
        <w:pStyle w:val="Answer"/>
      </w:pPr>
      <w:sdt>
        <w:sdtPr>
          <w:alias w:val="Witness"/>
          <w:id w:val="-210633452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When this scheme was announced on 26 </w:t>
      </w:r>
      <w:r w:rsidRPr="001C2A81">
        <w:t>March that was the commitment that we made</w:t>
      </w:r>
      <w:r w:rsidRPr="001C2A81">
        <w:t xml:space="preserve">: </w:t>
      </w:r>
      <w:r w:rsidRPr="001C2A81">
        <w:t>that we would pay people by early June</w:t>
      </w:r>
      <w:r w:rsidRPr="001C2A81">
        <w:t xml:space="preserve">. </w:t>
      </w:r>
      <w:r w:rsidRPr="001C2A81">
        <w:t>We are on track to do that.</w:t>
      </w:r>
    </w:p>
    <w:p w:rsidR="003D1B86" w:rsidRPr="001C2A81" w:rsidP="003D1B86">
      <w:pPr>
        <w:pStyle w:val="Question"/>
      </w:pPr>
      <w:sdt>
        <w:sdtPr>
          <w:alias w:val="Member"/>
          <w:tag w:val="&lt;Member mnisId='4138' dodsId='58561'&gt;"/>
          <w:id w:val="633298106"/>
          <w:placeholder>
            <w:docPart w:val="DefaultPlaceholder_1082065158"/>
          </w:placeholder>
          <w:richText/>
        </w:sdtPr>
        <w:sdtContent>
          <w:r w:rsidRPr="001C2A81">
            <w:rPr>
              <w:b/>
            </w:rPr>
            <w:t>Rushanara Ali:</w:t>
          </w:r>
        </w:sdtContent>
      </w:sdt>
      <w:r w:rsidRPr="001C2A81">
        <w:t xml:space="preserve"> </w:t>
      </w:r>
      <w:r w:rsidRPr="001C2A81">
        <w:t>Nothing will go to anyone until early June</w:t>
      </w:r>
      <w:r w:rsidRPr="001C2A81">
        <w:t xml:space="preserve">. </w:t>
      </w:r>
      <w:r w:rsidRPr="001C2A81">
        <w:t>That is quite an interesting and shocking revelation, is it not</w:t>
      </w:r>
      <w:r w:rsidRPr="001C2A81">
        <w:t>?</w:t>
      </w:r>
      <w:r w:rsidRPr="001C2A81">
        <w:t xml:space="preserve"> </w:t>
      </w:r>
      <w:r w:rsidRPr="001C2A81">
        <w:t>I</w:t>
      </w:r>
      <w:r w:rsidRPr="001C2A81">
        <w:t>n the meantime</w:t>
      </w:r>
      <w:r w:rsidRPr="001C2A81">
        <w:t>,</w:t>
      </w:r>
      <w:r w:rsidRPr="001C2A81">
        <w:t xml:space="preserve"> w</w:t>
      </w:r>
      <w:r w:rsidRPr="001C2A81">
        <w:t xml:space="preserve">e have a lot of people up and down the country who will have to live on </w:t>
      </w:r>
      <w:r w:rsidRPr="001C2A81">
        <w:t>savings</w:t>
      </w:r>
      <w:r w:rsidRPr="001C2A81">
        <w:t xml:space="preserve">, if they have any </w:t>
      </w:r>
      <w:r w:rsidRPr="001C2A81">
        <w:t xml:space="preserve">savings, </w:t>
      </w:r>
      <w:r w:rsidRPr="001C2A81">
        <w:t xml:space="preserve">and a lot of self-employed people do not, or </w:t>
      </w:r>
      <w:r w:rsidRPr="001C2A81">
        <w:t>they are going to be in real difficulty</w:t>
      </w:r>
      <w:r w:rsidRPr="001C2A81">
        <w:t xml:space="preserve">. </w:t>
      </w:r>
      <w:r w:rsidRPr="001C2A81">
        <w:t>I appreciate this is not a p</w:t>
      </w:r>
      <w:r w:rsidRPr="001C2A81">
        <w:t xml:space="preserve">olicy that you </w:t>
      </w:r>
      <w:r w:rsidRPr="001C2A81">
        <w:t>are in charge of</w:t>
      </w:r>
      <w:r w:rsidRPr="001C2A81">
        <w:t>, bu</w:t>
      </w:r>
      <w:r w:rsidRPr="001C2A81">
        <w:t>t you are in charge of the delivery.</w:t>
      </w:r>
    </w:p>
    <w:p w:rsidR="00D56A20" w:rsidRPr="001C2A81" w:rsidP="003D1B86">
      <w:pPr>
        <w:pStyle w:val="Answer"/>
      </w:pPr>
      <w:sdt>
        <w:sdtPr>
          <w:alias w:val="Witness"/>
          <w:id w:val="-496027910"/>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appreciate that people need this money as soon as we can possibly get it to them</w:t>
      </w:r>
      <w:r w:rsidRPr="001C2A81">
        <w:t xml:space="preserve">. </w:t>
      </w:r>
      <w:r w:rsidRPr="001C2A81">
        <w:t>There are other safety nets for people in need, for example the welfare system</w:t>
      </w:r>
      <w:r w:rsidRPr="001C2A81">
        <w:t xml:space="preserve">. </w:t>
      </w:r>
      <w:r w:rsidRPr="001C2A81">
        <w:t>It is not a revelation that we are able to</w:t>
      </w:r>
      <w:r w:rsidRPr="001C2A81">
        <w:t xml:space="preserve"> make these payments in </w:t>
      </w:r>
      <w:r w:rsidRPr="001C2A81">
        <w:t>early June</w:t>
      </w:r>
      <w:r w:rsidRPr="001C2A81">
        <w:t xml:space="preserve">. </w:t>
      </w:r>
      <w:r w:rsidRPr="001C2A81">
        <w:t>That is what we said when the scheme was announced on 26 March</w:t>
      </w:r>
      <w:r w:rsidRPr="001C2A81">
        <w:t xml:space="preserve">. </w:t>
      </w:r>
      <w:r w:rsidRPr="001C2A81">
        <w:t>If I can make them earlier than that, I definitely will, but at this stage it is looking like mid-May when we can invite people to claim and</w:t>
      </w:r>
      <w:r w:rsidRPr="001C2A81">
        <w:t>,</w:t>
      </w:r>
      <w:r w:rsidRPr="001C2A81">
        <w:t xml:space="preserve"> if we can make the payments earlier than early June, we will do so, but we are on track to meet the commitment that we gave on 26 March.</w:t>
      </w:r>
    </w:p>
    <w:p w:rsidR="003D1B86" w:rsidRPr="001C2A81" w:rsidP="00D56A20">
      <w:pPr>
        <w:pStyle w:val="Question"/>
      </w:pPr>
      <w:sdt>
        <w:sdtPr>
          <w:alias w:val="Member"/>
          <w:tag w:val="&lt;Member mnisId='4138' dodsId='58561'&gt;"/>
          <w:id w:val="943268872"/>
          <w:placeholder>
            <w:docPart w:val="DefaultPlaceholder_1082065158"/>
          </w:placeholder>
          <w:richText/>
        </w:sdtPr>
        <w:sdtContent>
          <w:r w:rsidRPr="001C2A81">
            <w:rPr>
              <w:b/>
            </w:rPr>
            <w:t>Rushanara Ali:</w:t>
          </w:r>
        </w:sdtContent>
      </w:sdt>
      <w:r w:rsidRPr="001C2A81">
        <w:t xml:space="preserve"> Could you just run us through what i</w:t>
      </w:r>
      <w:r w:rsidRPr="001C2A81">
        <w:t>t</w:t>
      </w:r>
      <w:r w:rsidRPr="001C2A81">
        <w:t xml:space="preserve"> i</w:t>
      </w:r>
      <w:r w:rsidRPr="001C2A81">
        <w:t>s</w:t>
      </w:r>
      <w:r w:rsidRPr="001C2A81">
        <w:t xml:space="preserve"> that holds you back from staggering the delivery of this, wh</w:t>
      </w:r>
      <w:r w:rsidRPr="001C2A81">
        <w:t>ere mid-May feels like a cut-off date by which time people receive communication, just so that the many thousands who have submitted evidence to this Committee can understand why it is that that is the timeframe in which you are working</w:t>
      </w:r>
      <w:r w:rsidRPr="001C2A81">
        <w:t xml:space="preserve">? </w:t>
      </w:r>
      <w:r w:rsidRPr="001C2A81">
        <w:t xml:space="preserve">Why can </w:t>
      </w:r>
      <w:r w:rsidRPr="001C2A81">
        <w:t>some of th</w:t>
      </w:r>
      <w:r w:rsidRPr="001C2A81">
        <w:t>em not start receiving support now?</w:t>
      </w:r>
    </w:p>
    <w:p w:rsidR="00A90CC4" w:rsidRPr="001C2A81" w:rsidP="00125F0E">
      <w:pPr>
        <w:pStyle w:val="Answer"/>
      </w:pPr>
      <w:sdt>
        <w:sdtPr>
          <w:alias w:val="Witness"/>
          <w:id w:val="749466575"/>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The operational steps we </w:t>
      </w:r>
      <w:r w:rsidRPr="001C2A81">
        <w:t>have to</w:t>
      </w:r>
      <w:r w:rsidRPr="001C2A81">
        <w:t xml:space="preserve"> take are, first of all, we have to identify the relevant peop</w:t>
      </w:r>
      <w:r w:rsidRPr="001C2A81">
        <w:t xml:space="preserve">le, calculate their entitlement based on the three years of tax returns for </w:t>
      </w:r>
      <w:r w:rsidRPr="001C2A81">
        <w:t>20</w:t>
      </w:r>
      <w:r w:rsidRPr="001C2A81">
        <w:t>16</w:t>
      </w:r>
      <w:r w:rsidRPr="001C2A81">
        <w:t>-</w:t>
      </w:r>
      <w:r w:rsidRPr="001C2A81">
        <w:t xml:space="preserve">17, </w:t>
      </w:r>
      <w:r w:rsidRPr="001C2A81">
        <w:t>20</w:t>
      </w:r>
      <w:r w:rsidRPr="001C2A81">
        <w:t>17</w:t>
      </w:r>
      <w:r w:rsidRPr="001C2A81">
        <w:t>-</w:t>
      </w:r>
      <w:r w:rsidRPr="001C2A81">
        <w:t xml:space="preserve">18 and </w:t>
      </w:r>
      <w:r w:rsidRPr="001C2A81">
        <w:t>20</w:t>
      </w:r>
      <w:r w:rsidRPr="001C2A81">
        <w:t>18</w:t>
      </w:r>
      <w:r w:rsidRPr="001C2A81">
        <w:t>-</w:t>
      </w:r>
      <w:r w:rsidRPr="001C2A81">
        <w:t>19</w:t>
      </w:r>
      <w:r w:rsidRPr="001C2A81">
        <w:t>.</w:t>
      </w:r>
      <w:r w:rsidRPr="001C2A81">
        <w:t xml:space="preserve"> </w:t>
      </w:r>
      <w:r w:rsidRPr="001C2A81">
        <w:t>I</w:t>
      </w:r>
      <w:r w:rsidRPr="001C2A81">
        <w:t xml:space="preserve">n the </w:t>
      </w:r>
      <w:r w:rsidRPr="001C2A81">
        <w:t xml:space="preserve">case of some people, we </w:t>
      </w:r>
      <w:r w:rsidRPr="001C2A81">
        <w:t>have to</w:t>
      </w:r>
      <w:r w:rsidRPr="001C2A81">
        <w:t xml:space="preserve"> wait until 23 April </w:t>
      </w:r>
      <w:r w:rsidRPr="001C2A81">
        <w:t xml:space="preserve">for them to make their 2018-19 </w:t>
      </w:r>
      <w:r w:rsidRPr="001C2A81">
        <w:t>return</w:t>
      </w:r>
      <w:r w:rsidRPr="001C2A81">
        <w:t xml:space="preserve">. </w:t>
      </w:r>
      <w:r w:rsidRPr="001C2A81">
        <w:t>W</w:t>
      </w:r>
      <w:r w:rsidRPr="001C2A81">
        <w:t xml:space="preserve">e </w:t>
      </w:r>
      <w:r w:rsidRPr="001C2A81">
        <w:t xml:space="preserve">then </w:t>
      </w:r>
      <w:r w:rsidRPr="001C2A81">
        <w:t>have to gather bank account details, because we do not have bank account details for very many of these people</w:t>
      </w:r>
      <w:r w:rsidRPr="001C2A81">
        <w:t>,</w:t>
      </w:r>
      <w:r w:rsidRPr="001C2A81">
        <w:t xml:space="preserve"> and that is one of the key pieces of informat</w:t>
      </w:r>
      <w:r w:rsidRPr="001C2A81">
        <w:t>ion that we will be asking them to provide when we invite them</w:t>
      </w:r>
      <w:r w:rsidRPr="001C2A81">
        <w:t>,</w:t>
      </w:r>
      <w:r w:rsidRPr="001C2A81">
        <w:t xml:space="preserve"> in mid-May</w:t>
      </w:r>
      <w:r w:rsidRPr="001C2A81">
        <w:t>,</w:t>
      </w:r>
      <w:r w:rsidRPr="001C2A81">
        <w:t xml:space="preserve"> to make their claim, if they wish to.</w:t>
      </w:r>
    </w:p>
    <w:p w:rsidR="00125F0E" w:rsidRPr="001C2A81" w:rsidP="00A90CC4">
      <w:pPr>
        <w:pStyle w:val="Question"/>
      </w:pPr>
      <w:sdt>
        <w:sdtPr>
          <w:alias w:val="Member"/>
          <w:tag w:val="&lt;Member mnisId='4138' dodsId='58561'&gt;"/>
          <w:id w:val="928158588"/>
          <w:placeholder>
            <w:docPart w:val="DefaultPlaceholder_1082065158"/>
          </w:placeholder>
          <w:richText/>
        </w:sdtPr>
        <w:sdtContent>
          <w:r w:rsidRPr="001C2A81">
            <w:rPr>
              <w:b/>
            </w:rPr>
            <w:t>Rushanara Ali:</w:t>
          </w:r>
        </w:sdtContent>
      </w:sdt>
      <w:r w:rsidRPr="001C2A81">
        <w:t xml:space="preserve"> </w:t>
      </w:r>
      <w:r w:rsidRPr="001C2A81">
        <w:t>Of the people that you are dealing with, how many already have the details that you require</w:t>
      </w:r>
      <w:r w:rsidRPr="001C2A81">
        <w:t xml:space="preserve">? </w:t>
      </w:r>
      <w:r w:rsidRPr="001C2A81">
        <w:t>These are the people where it is</w:t>
      </w:r>
      <w:r w:rsidRPr="001C2A81">
        <w:t xml:space="preserve"> more complicated</w:t>
      </w:r>
      <w:r>
        <w:t>.</w:t>
      </w:r>
      <w:r w:rsidRPr="001C2A81">
        <w:t xml:space="preserve"> </w:t>
      </w:r>
      <w:r w:rsidRPr="001C2A81">
        <w:t xml:space="preserve">How many people already have all the information that you could possibly want, where you could process the </w:t>
      </w:r>
      <w:r w:rsidRPr="001C2A81">
        <w:t>payments sooner?</w:t>
      </w:r>
    </w:p>
    <w:p w:rsidR="00614FD0" w:rsidRPr="001C2A81" w:rsidP="00A90CC4">
      <w:pPr>
        <w:pStyle w:val="Answer"/>
      </w:pPr>
      <w:sdt>
        <w:sdtPr>
          <w:alias w:val="Witness"/>
          <w:id w:val="40542156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 have the data to calculate people’s entitlement, but we need two things from them</w:t>
      </w:r>
      <w:r w:rsidRPr="001C2A81">
        <w:t xml:space="preserve">. </w:t>
      </w:r>
      <w:r w:rsidRPr="001C2A81">
        <w:t xml:space="preserve">First of </w:t>
      </w:r>
      <w:r w:rsidRPr="001C2A81">
        <w:t>all</w:t>
      </w:r>
      <w:r w:rsidRPr="001C2A81">
        <w:t>, we need them to</w:t>
      </w:r>
      <w:r w:rsidRPr="001C2A81">
        <w:t xml:space="preserve"> say whether they wish to claim, because it is only open to people whose incomes have been affected by coronavirus, and we will need their bank account details</w:t>
      </w:r>
      <w:r w:rsidRPr="001C2A81">
        <w:t xml:space="preserve">. </w:t>
      </w:r>
      <w:r w:rsidRPr="001C2A81">
        <w:t>I do not have</w:t>
      </w:r>
      <w:r w:rsidRPr="001C2A81">
        <w:t>,</w:t>
      </w:r>
      <w:r w:rsidRPr="001C2A81">
        <w:t xml:space="preserve"> off hand</w:t>
      </w:r>
      <w:r w:rsidRPr="001C2A81">
        <w:t>,</w:t>
      </w:r>
      <w:r w:rsidRPr="001C2A81">
        <w:t xml:space="preserve"> the number that we would have bank account details</w:t>
      </w:r>
      <w:r w:rsidRPr="001C2A81">
        <w:t xml:space="preserve"> for</w:t>
      </w:r>
      <w:r w:rsidRPr="001C2A81">
        <w:t xml:space="preserve">. </w:t>
      </w:r>
      <w:r w:rsidRPr="001C2A81">
        <w:t xml:space="preserve">Some self-employed people </w:t>
      </w:r>
      <w:r w:rsidRPr="001C2A81">
        <w:t>put</w:t>
      </w:r>
      <w:r w:rsidRPr="001C2A81">
        <w:t xml:space="preserve"> bank</w:t>
      </w:r>
      <w:r w:rsidRPr="001C2A81">
        <w:t>-</w:t>
      </w:r>
      <w:r w:rsidRPr="001C2A81">
        <w:t>account</w:t>
      </w:r>
      <w:r w:rsidRPr="001C2A81">
        <w:t xml:space="preserve"> details </w:t>
      </w:r>
      <w:r w:rsidRPr="001C2A81">
        <w:t>on their tax return if they are entitled, for example, to a repayment, but very often those are the bank account of a nominee, such as an agent</w:t>
      </w:r>
      <w:r w:rsidRPr="001C2A81">
        <w:t xml:space="preserve">. </w:t>
      </w:r>
      <w:r w:rsidRPr="001C2A81">
        <w:t>It</w:t>
      </w:r>
      <w:r w:rsidRPr="001C2A81">
        <w:t xml:space="preserve"> is not actually the self-employ</w:t>
      </w:r>
      <w:r w:rsidRPr="001C2A81">
        <w:t>ed business</w:t>
      </w:r>
      <w:r w:rsidRPr="001C2A81">
        <w:t>es</w:t>
      </w:r>
      <w:r w:rsidRPr="001C2A81">
        <w:t xml:space="preserve"> themse</w:t>
      </w:r>
      <w:r w:rsidRPr="001C2A81">
        <w:t>lves.</w:t>
      </w:r>
    </w:p>
    <w:p w:rsidR="00411A52" w:rsidRPr="001C2A81" w:rsidP="00614FD0">
      <w:pPr>
        <w:pStyle w:val="Question"/>
      </w:pPr>
      <w:sdt>
        <w:sdtPr>
          <w:alias w:val="Member"/>
          <w:tag w:val="&lt;Member mnisId='4138' dodsId='58561'&gt;"/>
          <w:id w:val="-528405084"/>
          <w:placeholder>
            <w:docPart w:val="DefaultPlaceholder_1082065158"/>
          </w:placeholder>
          <w:richText/>
        </w:sdtPr>
        <w:sdtContent>
          <w:r w:rsidRPr="001C2A81">
            <w:rPr>
              <w:b/>
            </w:rPr>
            <w:t>Rushanara Ali:</w:t>
          </w:r>
        </w:sdtContent>
      </w:sdt>
      <w:r w:rsidRPr="001C2A81">
        <w:t xml:space="preserve"> </w:t>
      </w:r>
      <w:r w:rsidRPr="001C2A81">
        <w:t>It would be really helpful if we could have a follow-up with some facts on some of these points, because it is just quite difficult to get a handle on exactly what we can expect and what could be done sooner rather than later, becaus</w:t>
      </w:r>
      <w:r w:rsidRPr="001C2A81">
        <w:t>e time is of the essence</w:t>
      </w:r>
      <w:r w:rsidRPr="001C2A81">
        <w:t xml:space="preserve">. </w:t>
      </w:r>
    </w:p>
    <w:p w:rsidR="00A90CC4" w:rsidRPr="001C2A81" w:rsidP="00411A52">
      <w:pPr>
        <w:pStyle w:val="Question"/>
        <w:numPr>
          <w:ilvl w:val="0"/>
          <w:numId w:val="0"/>
        </w:numPr>
        <w:ind w:left="794"/>
      </w:pPr>
      <w:r w:rsidRPr="001C2A81">
        <w:t>Can I just turn to those</w:t>
      </w:r>
      <w:r w:rsidRPr="001C2A81">
        <w:t xml:space="preserve"> people who are in the self-employed categories</w:t>
      </w:r>
      <w:r w:rsidRPr="001C2A81">
        <w:t xml:space="preserve"> who will not qualify</w:t>
      </w:r>
      <w:r w:rsidRPr="001C2A81">
        <w:t xml:space="preserve">? </w:t>
      </w:r>
      <w:r w:rsidRPr="001C2A81">
        <w:t>You mentioned welfare</w:t>
      </w:r>
      <w:r w:rsidRPr="001C2A81">
        <w:t xml:space="preserve">. </w:t>
      </w:r>
      <w:r w:rsidRPr="001C2A81">
        <w:t>We know that welfare is very limited</w:t>
      </w:r>
      <w:r w:rsidRPr="001C2A81">
        <w:t xml:space="preserve">. </w:t>
      </w:r>
      <w:r w:rsidRPr="001C2A81">
        <w:t xml:space="preserve">Universal </w:t>
      </w:r>
      <w:r w:rsidRPr="001C2A81">
        <w:t>c</w:t>
      </w:r>
      <w:r w:rsidRPr="001C2A81">
        <w:t xml:space="preserve">redit is </w:t>
      </w:r>
      <w:r w:rsidRPr="001C2A81">
        <w:t>pretty limited</w:t>
      </w:r>
      <w:r w:rsidRPr="001C2A81">
        <w:t xml:space="preserve"> in terms of what people can actually re</w:t>
      </w:r>
      <w:r w:rsidRPr="001C2A81">
        <w:t>ceive</w:t>
      </w:r>
      <w:r w:rsidRPr="001C2A81">
        <w:t xml:space="preserve">. </w:t>
      </w:r>
      <w:r w:rsidRPr="001C2A81">
        <w:t xml:space="preserve">What other kinds of help </w:t>
      </w:r>
      <w:r w:rsidRPr="001C2A81">
        <w:t>are</w:t>
      </w:r>
      <w:r w:rsidRPr="001C2A81">
        <w:t xml:space="preserve"> available to them</w:t>
      </w:r>
      <w:r w:rsidRPr="001C2A81">
        <w:t>,</w:t>
      </w:r>
      <w:r w:rsidRPr="001C2A81">
        <w:t xml:space="preserve"> and what should be available to them?</w:t>
      </w:r>
    </w:p>
    <w:p w:rsidR="003F7D03" w:rsidRPr="001C2A81" w:rsidP="003F7D03">
      <w:pPr>
        <w:pStyle w:val="Answer"/>
      </w:pPr>
      <w:sdt>
        <w:sdtPr>
          <w:alias w:val="Witness"/>
          <w:id w:val="620191286"/>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The Government have announced a range of help for people affected by the coronavirus outbreak, many of which overlap and will apply to the </w:t>
      </w:r>
      <w:r w:rsidRPr="001C2A81">
        <w:t>self-employed, so, for example, the Government-backed guaranteed loans to support business</w:t>
      </w:r>
      <w:r w:rsidRPr="001C2A81">
        <w:t>es</w:t>
      </w:r>
      <w:r w:rsidRPr="001C2A81">
        <w:t xml:space="preserve"> are there for the self-employed</w:t>
      </w:r>
      <w:r w:rsidRPr="001C2A81">
        <w:t xml:space="preserve">. </w:t>
      </w:r>
      <w:r w:rsidRPr="001C2A81">
        <w:t>Also, they have changed the rules to make it easier for self-e</w:t>
      </w:r>
      <w:r w:rsidRPr="001C2A81">
        <w:t>mployed people to qualif</w:t>
      </w:r>
      <w:r w:rsidRPr="001C2A81">
        <w:t xml:space="preserve">y for full </w:t>
      </w:r>
      <w:r w:rsidRPr="001C2A81">
        <w:t>u</w:t>
      </w:r>
      <w:r w:rsidRPr="001C2A81">
        <w:t xml:space="preserve">niversal </w:t>
      </w:r>
      <w:r w:rsidRPr="001C2A81">
        <w:t>c</w:t>
      </w:r>
      <w:r w:rsidRPr="001C2A81">
        <w:t>redit</w:t>
      </w:r>
      <w:r w:rsidRPr="001C2A81">
        <w:t xml:space="preserve">. </w:t>
      </w:r>
      <w:r w:rsidRPr="001C2A81">
        <w:t>Similarly, if a</w:t>
      </w:r>
      <w:r w:rsidRPr="001C2A81">
        <w:t xml:space="preserve"> self-employed person’s income has reduced during this period, they can obtain more tax credits if they are in a tax </w:t>
      </w:r>
      <w:r w:rsidRPr="001C2A81">
        <w:t>credit</w:t>
      </w:r>
      <w:r w:rsidRPr="001C2A81">
        <w:t xml:space="preserve"> award as well</w:t>
      </w:r>
      <w:r w:rsidRPr="001C2A81">
        <w:t xml:space="preserve">. </w:t>
      </w:r>
      <w:r w:rsidRPr="001C2A81">
        <w:t xml:space="preserve">There are </w:t>
      </w:r>
      <w:r w:rsidRPr="001C2A81">
        <w:t>a number of</w:t>
      </w:r>
      <w:r w:rsidRPr="001C2A81">
        <w:t xml:space="preserve"> overlapping schemes designed to make sure that people can access help if they need it</w:t>
      </w:r>
      <w:r w:rsidRPr="001C2A81">
        <w:t xml:space="preserve">. </w:t>
      </w:r>
    </w:p>
    <w:p w:rsidR="00051CCE" w:rsidRPr="001C2A81" w:rsidP="00051CCE">
      <w:pPr>
        <w:pStyle w:val="Answer"/>
      </w:pPr>
      <w:r w:rsidRPr="001C2A81">
        <w:t>In addi</w:t>
      </w:r>
      <w:r w:rsidRPr="001C2A81">
        <w:t xml:space="preserve">tion, we have deferred payment of VAT and the next payment of self-assessment, so if a self-employed </w:t>
      </w:r>
      <w:r w:rsidRPr="001C2A81">
        <w:t>person</w:t>
      </w:r>
      <w:r w:rsidRPr="001C2A81">
        <w:t xml:space="preserve"> has been putting money aside to make those tax payments, they now no longer need to use that money for that purpose</w:t>
      </w:r>
      <w:r w:rsidRPr="001C2A81">
        <w:t xml:space="preserve">. </w:t>
      </w:r>
      <w:r w:rsidRPr="001C2A81">
        <w:t>Those are the kinds of things t</w:t>
      </w:r>
      <w:r w:rsidRPr="001C2A81">
        <w:t xml:space="preserve">hat are available to </w:t>
      </w:r>
      <w:r w:rsidRPr="001C2A81">
        <w:t>tide people over until I can get this scheme up and running and get payments out to people, which I promise you we are doing as fast as we possibly can.</w:t>
      </w:r>
    </w:p>
    <w:p w:rsidR="00051CCE" w:rsidRPr="001C2A81" w:rsidP="00051CCE">
      <w:pPr>
        <w:pStyle w:val="Question"/>
      </w:pPr>
      <w:sdt>
        <w:sdtPr>
          <w:alias w:val="Member"/>
          <w:tag w:val="&lt;Member mnisId='4138' dodsId='58561'&gt;"/>
          <w:id w:val="719320253"/>
          <w:placeholder>
            <w:docPart w:val="DefaultPlaceholder_1082065158"/>
          </w:placeholder>
          <w:richText/>
        </w:sdtPr>
        <w:sdtContent>
          <w:r w:rsidRPr="001C2A81">
            <w:rPr>
              <w:b/>
            </w:rPr>
            <w:t>Rushanara Ali:</w:t>
          </w:r>
        </w:sdtContent>
      </w:sdt>
      <w:r w:rsidRPr="001C2A81">
        <w:t xml:space="preserve"> </w:t>
      </w:r>
      <w:r w:rsidRPr="001C2A81">
        <w:t xml:space="preserve">Those who </w:t>
      </w:r>
      <w:r>
        <w:t>earn</w:t>
      </w:r>
      <w:r w:rsidRPr="001C2A81">
        <w:t xml:space="preserve"> even slightly over £50,000 do not qualify for this</w:t>
      </w:r>
      <w:r w:rsidRPr="001C2A81">
        <w:t xml:space="preserve"> scheme if it is a single person</w:t>
      </w:r>
      <w:r w:rsidRPr="001C2A81">
        <w:t xml:space="preserve"> or a single</w:t>
      </w:r>
      <w:r w:rsidRPr="001C2A81">
        <w:t>-</w:t>
      </w:r>
      <w:r w:rsidRPr="001C2A81">
        <w:t>income household</w:t>
      </w:r>
      <w:r w:rsidRPr="001C2A81">
        <w:t xml:space="preserve">. </w:t>
      </w:r>
      <w:r w:rsidRPr="001C2A81">
        <w:t>We have had quite a</w:t>
      </w:r>
      <w:r w:rsidRPr="001C2A81">
        <w:t xml:space="preserve"> lot of representations</w:t>
      </w:r>
      <w:r w:rsidRPr="001C2A81">
        <w:t xml:space="preserve"> on this, both individually as M</w:t>
      </w:r>
      <w:r w:rsidRPr="001C2A81">
        <w:t>embers of Parliament from our constituents, but also in the Committee</w:t>
      </w:r>
      <w:r w:rsidRPr="001C2A81">
        <w:t xml:space="preserve">. </w:t>
      </w:r>
      <w:r w:rsidRPr="001C2A81">
        <w:t xml:space="preserve">Could you just give your reflections on whether </w:t>
      </w:r>
      <w:r w:rsidRPr="001C2A81">
        <w:t>you think that is an appropriate response</w:t>
      </w:r>
      <w:r w:rsidRPr="001C2A81">
        <w:t>,</w:t>
      </w:r>
      <w:r w:rsidRPr="001C2A81">
        <w:t xml:space="preserve"> and what could be done to improve the scheme?</w:t>
      </w:r>
    </w:p>
    <w:p w:rsidR="00FD2A0D" w:rsidRPr="001C2A81" w:rsidP="00FD2A0D">
      <w:pPr>
        <w:pStyle w:val="Answer"/>
      </w:pPr>
      <w:sdt>
        <w:sdtPr>
          <w:alias w:val="Witness"/>
          <w:id w:val="-140497613"/>
          <w:placeholder>
            <w:docPart w:val="DefaultPlaceholder_1082065158"/>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 purpose of this scheme is to provide additional support to</w:t>
      </w:r>
      <w:r w:rsidRPr="001C2A81">
        <w:t xml:space="preserve"> self-employed </w:t>
      </w:r>
      <w:r w:rsidRPr="001C2A81">
        <w:t>people whose income</w:t>
      </w:r>
      <w:r w:rsidRPr="001C2A81">
        <w:t xml:space="preserve"> from their self-employed business</w:t>
      </w:r>
      <w:r w:rsidRPr="001C2A81">
        <w:t xml:space="preserve"> h</w:t>
      </w:r>
      <w:r w:rsidRPr="001C2A81">
        <w:t>as been impacted by co</w:t>
      </w:r>
      <w:r w:rsidRPr="001C2A81">
        <w:t>ronavirus.</w:t>
      </w:r>
      <w:r w:rsidRPr="001C2A81">
        <w:t xml:space="preserve"> </w:t>
      </w:r>
      <w:r w:rsidRPr="001C2A81">
        <w:t>The Government decided to put a threshold of £50,000 profit on the people who would qualify for this scheme, on the basis that it is targeted at the people in greatest need.</w:t>
      </w:r>
    </w:p>
    <w:p w:rsidR="00FD2A0D" w:rsidRPr="001C2A81" w:rsidP="00FD2A0D">
      <w:pPr>
        <w:pStyle w:val="Question"/>
        <w:numPr>
          <w:ilvl w:val="0"/>
          <w:numId w:val="9"/>
        </w:numPr>
      </w:pPr>
      <w:sdt>
        <w:sdtPr>
          <w:alias w:val="Member"/>
          <w:tag w:val="&lt;Member mnisId='4138' dodsId='58561'&gt;"/>
          <w:id w:val="646314495"/>
          <w:placeholder>
            <w:docPart w:val="7CF7BBAE627E4D44996A4AE947181A3E"/>
          </w:placeholder>
          <w:richText/>
        </w:sdtPr>
        <w:sdtContent>
          <w:r w:rsidRPr="001C2A81">
            <w:rPr>
              <w:b/>
            </w:rPr>
            <w:t>Rushanara Ali:</w:t>
          </w:r>
        </w:sdtContent>
      </w:sdt>
      <w:r w:rsidRPr="001C2A81">
        <w:t xml:space="preserve"> That is a contradiction in terms. I have examples of people writing to me, as other colleagues do. You will be very familiar with this. There are two households: one with two incomes</w:t>
      </w:r>
      <w:r>
        <w:t xml:space="preserve"> of</w:t>
      </w:r>
      <w:r w:rsidRPr="001C2A81">
        <w:t xml:space="preserve"> less than £50,000; one with a single income slightly over £50,000, wh</w:t>
      </w:r>
      <w:r w:rsidRPr="001C2A81">
        <w:t>ich gets nothing. How does that figure? How is that fair?</w:t>
      </w:r>
    </w:p>
    <w:p w:rsidR="00FD2A0D" w:rsidRPr="001C2A81" w:rsidP="00FD2A0D">
      <w:pPr>
        <w:pStyle w:val="Answer"/>
      </w:pPr>
      <w:sdt>
        <w:sdtPr>
          <w:alias w:val="Witness"/>
          <w:id w:val="-1016227018"/>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appreciate that. If we had a lot of time, we could work on developing the policy. You could take account of households, which is extremely difficult, operationally, for us to do. You </w:t>
      </w:r>
      <w:r w:rsidRPr="001C2A81">
        <w:t>could do a range of things, if you had more time.</w:t>
      </w:r>
    </w:p>
    <w:p w:rsidR="00FD2A0D" w:rsidRPr="001C2A81" w:rsidP="00FD2A0D">
      <w:pPr>
        <w:pStyle w:val="Question"/>
        <w:numPr>
          <w:ilvl w:val="0"/>
          <w:numId w:val="9"/>
        </w:numPr>
      </w:pPr>
      <w:sdt>
        <w:sdtPr>
          <w:alias w:val="Member"/>
          <w:tag w:val="&lt;Member mnisId='4138' dodsId='58561'&gt;"/>
          <w:id w:val="463547851"/>
          <w:placeholder>
            <w:docPart w:val="7CF7BBAE627E4D44996A4AE947181A3E"/>
          </w:placeholder>
          <w:richText/>
        </w:sdtPr>
        <w:sdtContent>
          <w:r w:rsidRPr="001C2A81">
            <w:rPr>
              <w:b/>
            </w:rPr>
            <w:t>Rushanara Ali:</w:t>
          </w:r>
        </w:sdtContent>
      </w:sdt>
      <w:r w:rsidRPr="001C2A81">
        <w:t xml:space="preserve"> With respect, that is no comfort to people. This is an extreme situation. Did you have any input, in advice or feedback, as this policy was being developed? We appreciate the Government hav</w:t>
      </w:r>
      <w:r w:rsidRPr="001C2A81">
        <w:t xml:space="preserve">e had to move very quickly; you are having to move very quickly. In times like this, rapid feedback and improvement of various programmes is crucial. We have seen improvement from feedback that has come in from our Committee and Members of Parliament, </w:t>
      </w:r>
      <w:r w:rsidRPr="001C2A81">
        <w:t>and</w:t>
      </w:r>
      <w:r w:rsidRPr="001C2A81">
        <w:t xml:space="preserve"> </w:t>
      </w:r>
      <w:r w:rsidRPr="001C2A81">
        <w:t xml:space="preserve">credit where it is due where that is happening. In relation to this </w:t>
      </w:r>
      <w:r w:rsidRPr="001C2A81">
        <w:t>particular issue</w:t>
      </w:r>
      <w:r w:rsidRPr="001C2A81">
        <w:t>, there has not been an adequate response and the feedback loop has not achieved a great deal here. In the meantime, we have people facing destitution. Can you just respond</w:t>
      </w:r>
      <w:r w:rsidRPr="001C2A81">
        <w:t xml:space="preserve"> to the points about whether you had input? Is HMRC giving any feedback on these issues?</w:t>
      </w:r>
    </w:p>
    <w:p w:rsidR="00FD2A0D" w:rsidRPr="001C2A81" w:rsidP="00FD2A0D">
      <w:pPr>
        <w:pStyle w:val="Answer"/>
      </w:pPr>
      <w:sdt>
        <w:sdtPr>
          <w:alias w:val="Witness"/>
          <w:id w:val="1956510830"/>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HMRC and Treasury officials worked together very closely on the design of this scheme and the advice to Ministers on the policy. We listen to feedback fro</w:t>
      </w:r>
      <w:r w:rsidRPr="001C2A81">
        <w:t>m a wide range of stakeholders. We can demonstrate, across all these schemes, that we</w:t>
      </w:r>
      <w:r w:rsidRPr="001C2A81">
        <w:t xml:space="preserve"> </w:t>
      </w:r>
      <w:r w:rsidRPr="001C2A81">
        <w:t>listen to that feedback and we understand that these are tough times and there is a need to get help to as many people as possible. We have responded to that feedback whe</w:t>
      </w:r>
      <w:r w:rsidRPr="001C2A81">
        <w:t>re we can. To give an example, you have mentioned trying to design a scheme that works on household income, rather than the income of the individual taxpayer. It would take me, frankly, years to build a system that could respond to household income. That i</w:t>
      </w:r>
      <w:r w:rsidRPr="001C2A81">
        <w:t>s not how the tax system is set up.</w:t>
      </w:r>
    </w:p>
    <w:p w:rsidR="00FD2A0D" w:rsidRPr="001C2A81" w:rsidP="00FD2A0D">
      <w:pPr>
        <w:pStyle w:val="Question"/>
        <w:numPr>
          <w:ilvl w:val="0"/>
          <w:numId w:val="9"/>
        </w:numPr>
      </w:pPr>
      <w:sdt>
        <w:sdtPr>
          <w:alias w:val="Member"/>
          <w:tag w:val="&lt;Member mnisId='4138' dodsId='58561'&gt;"/>
          <w:id w:val="1152261182"/>
          <w:placeholder>
            <w:docPart w:val="7CF7BBAE627E4D44996A4AE947181A3E"/>
          </w:placeholder>
          <w:richText/>
        </w:sdtPr>
        <w:sdtContent>
          <w:r w:rsidRPr="001C2A81">
            <w:rPr>
              <w:b/>
            </w:rPr>
            <w:t>Rushanara Ali:</w:t>
          </w:r>
        </w:sdtContent>
      </w:sdt>
      <w:r w:rsidRPr="001C2A81">
        <w:t xml:space="preserve"> That is </w:t>
      </w:r>
      <w:r w:rsidRPr="001C2A81">
        <w:t>really helpful</w:t>
      </w:r>
      <w:r w:rsidRPr="001C2A81">
        <w:t>, t</w:t>
      </w:r>
      <w:r w:rsidRPr="001C2A81">
        <w:t>hank you. This is something that requires an entirely different approach, which might not lean on HMRC to help implement it, but we need to address this issue, because at the mom</w:t>
      </w:r>
      <w:r w:rsidRPr="001C2A81">
        <w:t>ent a very large group, potentially higher than 1.2 million, depending on whose estimates we are looking at, falls outside these kinds of scheme, in terms of over £50,000, but also those who do not qualify for the self</w:t>
      </w:r>
      <w:r w:rsidRPr="001C2A81">
        <w:noBreakHyphen/>
        <w:t xml:space="preserve">employed programme. Is it better for </w:t>
      </w:r>
      <w:r w:rsidRPr="001C2A81">
        <w:t xml:space="preserve">Government to take that away and deal with it as a separate issue, given that HMRC is not </w:t>
      </w:r>
      <w:r w:rsidRPr="001C2A81">
        <w:t>in a position</w:t>
      </w:r>
      <w:r w:rsidRPr="001C2A81">
        <w:t xml:space="preserve"> to respond to this stuff?</w:t>
      </w:r>
    </w:p>
    <w:p w:rsidR="00FD2A0D" w:rsidRPr="001C2A81" w:rsidP="00FD2A0D">
      <w:pPr>
        <w:pStyle w:val="Answer"/>
      </w:pPr>
      <w:sdt>
        <w:sdtPr>
          <w:alias w:val="Witness"/>
          <w:id w:val="-89643762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 estimate that 95% of people for whom self</w:t>
      </w:r>
      <w:r w:rsidRPr="001C2A81">
        <w:noBreakHyphen/>
        <w:t>employment is the main source of income will qualify for this scheme</w:t>
      </w:r>
      <w:r w:rsidRPr="001C2A81">
        <w:t>.</w:t>
      </w:r>
    </w:p>
    <w:p w:rsidR="00FD2A0D" w:rsidRPr="001C2A81" w:rsidP="00FD2A0D">
      <w:pPr>
        <w:pStyle w:val="Question"/>
        <w:numPr>
          <w:ilvl w:val="0"/>
          <w:numId w:val="9"/>
        </w:numPr>
      </w:pPr>
      <w:sdt>
        <w:sdtPr>
          <w:alias w:val="Member"/>
          <w:tag w:val="&lt;Member mnisId='4138' dodsId='58561'&gt;"/>
          <w:id w:val="1938076"/>
          <w:placeholder>
            <w:docPart w:val="7CF7BBAE627E4D44996A4AE947181A3E"/>
          </w:placeholder>
          <w:richText/>
        </w:sdtPr>
        <w:sdtContent>
          <w:r w:rsidRPr="001C2A81">
            <w:rPr>
              <w:b/>
            </w:rPr>
            <w:t>Rushanara Ali:</w:t>
          </w:r>
        </w:sdtContent>
      </w:sdt>
      <w:r w:rsidRPr="001C2A81">
        <w:t xml:space="preserve"> You think that assessment of 95% is accurate. Cerys, I see you nodding. Do you want to come in on any of those points?</w:t>
      </w:r>
    </w:p>
    <w:p w:rsidR="00FD2A0D" w:rsidRPr="001C2A81" w:rsidP="00FD2A0D">
      <w:pPr>
        <w:pStyle w:val="Answer"/>
      </w:pPr>
      <w:sdt>
        <w:sdtPr>
          <w:alias w:val="Witness"/>
          <w:id w:val="-183214741"/>
          <w:placeholder>
            <w:docPart w:val="7CF7BBAE627E4D44996A4AE947181A3E"/>
          </w:placeholder>
          <w:richText/>
        </w:sdtPr>
        <w:sdtContent>
          <w:r w:rsidRPr="001C2A81">
            <w:rPr>
              <w:b/>
              <w:i/>
            </w:rPr>
            <w:t>Cerys McDonald:</w:t>
          </w:r>
          <w:r w:rsidRPr="001C2A81">
            <w:rPr>
              <w:b/>
            </w:rPr>
            <w:t xml:space="preserve"> </w:t>
          </w:r>
        </w:sdtContent>
      </w:sdt>
      <w:r w:rsidRPr="001C2A81">
        <w:t>No, I just want to repeat what Jim said. Th</w:t>
      </w:r>
      <w:r>
        <w:t>e</w:t>
      </w:r>
      <w:r w:rsidRPr="001C2A81">
        <w:t xml:space="preserve"> 95% </w:t>
      </w:r>
      <w:r>
        <w:t xml:space="preserve">figure that is quoted </w:t>
      </w:r>
      <w:r w:rsidRPr="001C2A81">
        <w:t>is our estimate. We have looked at the self</w:t>
      </w:r>
      <w:r w:rsidRPr="001C2A81">
        <w:noBreakHyphen/>
      </w:r>
      <w:r w:rsidRPr="001C2A81">
        <w:t>employed population</w:t>
      </w:r>
      <w:r w:rsidRPr="001C2A81">
        <w:t xml:space="preserve"> and</w:t>
      </w:r>
      <w:r w:rsidRPr="001C2A81">
        <w:t xml:space="preserve"> the number of people who rely on self</w:t>
      </w:r>
      <w:r w:rsidRPr="001C2A81">
        <w:noBreakHyphen/>
        <w:t>employed income</w:t>
      </w:r>
      <w:r w:rsidRPr="001C2A81">
        <w:t xml:space="preserve">, </w:t>
      </w:r>
      <w:r w:rsidRPr="001C2A81">
        <w:t>i.e. more than 50% of their income is derived from self</w:t>
      </w:r>
      <w:r w:rsidRPr="001C2A81">
        <w:noBreakHyphen/>
        <w:t xml:space="preserve">employment. </w:t>
      </w:r>
      <w:r w:rsidRPr="001C2A81">
        <w:t>95% of that population who earn less than £50,000 a year from that self</w:t>
      </w:r>
      <w:r w:rsidRPr="001C2A81">
        <w:noBreakHyphen/>
        <w:t xml:space="preserve">employment will be eligible; the </w:t>
      </w:r>
      <w:r w:rsidRPr="001C2A81">
        <w:t>remaining 5% with incomes above that will not be able to access the scheme.</w:t>
      </w:r>
    </w:p>
    <w:p w:rsidR="00FD2A0D" w:rsidRPr="001C2A81" w:rsidP="00FD2A0D">
      <w:pPr>
        <w:pStyle w:val="Question"/>
        <w:numPr>
          <w:ilvl w:val="0"/>
          <w:numId w:val="9"/>
        </w:numPr>
      </w:pPr>
      <w:sdt>
        <w:sdtPr>
          <w:alias w:val="Member"/>
          <w:tag w:val="&lt;Member mnisId='3935' dodsId='62786'&gt;"/>
          <w:id w:val="-2127842053"/>
          <w:placeholder>
            <w:docPart w:val="7CF7BBAE627E4D44996A4AE947181A3E"/>
          </w:placeholder>
          <w:richText/>
        </w:sdtPr>
        <w:sdtContent>
          <w:r w:rsidRPr="001C2A81">
            <w:rPr>
              <w:b/>
            </w:rPr>
            <w:t>Chair:</w:t>
          </w:r>
        </w:sdtContent>
      </w:sdt>
      <w:r w:rsidRPr="001C2A81">
        <w:t xml:space="preserve"> Can I ask you a specific follow-up question, Jim? You highlighted that, </w:t>
      </w:r>
      <w:r w:rsidRPr="001C2A81">
        <w:t>in order for</w:t>
      </w:r>
      <w:r w:rsidRPr="001C2A81">
        <w:t xml:space="preserve"> the self-employed to qualify for the scheme, they have to have been affected by the CV</w:t>
      </w:r>
      <w:r w:rsidRPr="001C2A81">
        <w:t xml:space="preserve"> outbreak. How do you assess that</w:t>
      </w:r>
      <w:r w:rsidRPr="001C2A81">
        <w:t xml:space="preserve"> </w:t>
      </w:r>
      <w:r w:rsidRPr="001C2A81">
        <w:t>particular point</w:t>
      </w:r>
      <w:r w:rsidRPr="001C2A81">
        <w:t>?</w:t>
      </w:r>
    </w:p>
    <w:p w:rsidR="00FD2A0D" w:rsidRPr="001C2A81" w:rsidP="00FD2A0D">
      <w:pPr>
        <w:pStyle w:val="Answer"/>
      </w:pPr>
      <w:sdt>
        <w:sdtPr>
          <w:alias w:val="Witness"/>
          <w:id w:val="77352067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We have no plans to check that, certainly in advance of people claiming. We are relying on people to use the scheme responsibly. In practice, we expect </w:t>
      </w:r>
      <w:r w:rsidRPr="001C2A81">
        <w:t xml:space="preserve">that </w:t>
      </w:r>
      <w:r w:rsidRPr="001C2A81">
        <w:t>the vast majority of</w:t>
      </w:r>
      <w:r w:rsidRPr="001C2A81">
        <w:t xml:space="preserve"> self</w:t>
      </w:r>
      <w:r w:rsidRPr="001C2A81">
        <w:noBreakHyphen/>
        <w:t>employed</w:t>
      </w:r>
      <w:r w:rsidRPr="001C2A81">
        <w:t xml:space="preserve"> people’s incomes have been affected by the coronavirus outbreak. I know some self</w:t>
      </w:r>
      <w:r w:rsidRPr="001C2A81">
        <w:noBreakHyphen/>
        <w:t>employed people are considering not applying for this scheme because they do not need it or because the nature of their business is such that they do not believe it has been</w:t>
      </w:r>
      <w:r w:rsidRPr="001C2A81">
        <w:t xml:space="preserve"> affected. </w:t>
      </w:r>
    </w:p>
    <w:p w:rsidR="00FD2A0D" w:rsidRPr="001C2A81" w:rsidP="00FD2A0D">
      <w:pPr>
        <w:pStyle w:val="Answer"/>
      </w:pPr>
      <w:r w:rsidRPr="001C2A81">
        <w:t>We have a basic protection here, which is that the grants given to businesses will form part of their business income. Therefore, it will form part of the calculation of their taxable profits in the next tax year. There is a natural protection:</w:t>
      </w:r>
      <w:r w:rsidRPr="001C2A81">
        <w:t xml:space="preserve"> if a business is still very profitable but nevertheless claims this, it will push </w:t>
      </w:r>
      <w:r w:rsidR="001121EA">
        <w:t xml:space="preserve">up </w:t>
      </w:r>
      <w:r w:rsidRPr="001C2A81">
        <w:t xml:space="preserve">their taxable profits. It really is relying on people doing the right thing. The Chancellor has been clear: this is a very generous </w:t>
      </w:r>
      <w:r w:rsidRPr="001C2A81">
        <w:t>scheme</w:t>
      </w:r>
      <w:r w:rsidRPr="001C2A81">
        <w:t xml:space="preserve"> but it is intended for people who </w:t>
      </w:r>
      <w:r w:rsidRPr="001C2A81">
        <w:t>need it because of coronavirus. That is who we ask to claim it. There is little opportunity for HMRC to check up on that and, frankly, given the impact of this on self</w:t>
      </w:r>
      <w:r w:rsidRPr="001C2A81">
        <w:noBreakHyphen/>
        <w:t xml:space="preserve">employed people, on a risk basis, it would not be very fruitful for me to </w:t>
      </w:r>
      <w:r w:rsidRPr="001C2A81">
        <w:t>look into</w:t>
      </w:r>
      <w:r w:rsidRPr="001C2A81">
        <w:t>.</w:t>
      </w:r>
    </w:p>
    <w:p w:rsidR="00FD2A0D" w:rsidRPr="001C2A81" w:rsidP="00FD2A0D">
      <w:pPr>
        <w:pStyle w:val="Question"/>
        <w:numPr>
          <w:ilvl w:val="0"/>
          <w:numId w:val="9"/>
        </w:numPr>
      </w:pPr>
      <w:sdt>
        <w:sdtPr>
          <w:alias w:val="Member"/>
          <w:tag w:val="&lt;Member mnisId='4821' dodsId=''&gt;"/>
          <w:id w:val="-97026251"/>
          <w:placeholder>
            <w:docPart w:val="7CF7BBAE627E4D44996A4AE947181A3E"/>
          </w:placeholder>
          <w:richText/>
        </w:sdtPr>
        <w:sdtContent>
          <w:r w:rsidRPr="001C2A81">
            <w:rPr>
              <w:b/>
            </w:rPr>
            <w:t>Fel</w:t>
          </w:r>
          <w:r w:rsidRPr="001C2A81">
            <w:rPr>
              <w:b/>
            </w:rPr>
            <w:t>icity Buchan:</w:t>
          </w:r>
        </w:sdtContent>
      </w:sdt>
      <w:r w:rsidRPr="001C2A81">
        <w:t xml:space="preserve"> First, I want to say thank you for all your work. I know this is a phenomenal amount of work to put together in a few weeks, so what you and Capgemini have done is very impressive. Can I ask a broad question? What keeps you up at night? Wha</w:t>
      </w:r>
      <w:r w:rsidRPr="001C2A81">
        <w:t xml:space="preserve">t are you worried about? What </w:t>
      </w:r>
      <w:r w:rsidRPr="001C2A81">
        <w:t>are the risks in the system?</w:t>
      </w:r>
    </w:p>
    <w:p w:rsidR="002E4AA0" w:rsidRPr="001C2A81" w:rsidP="00FD2A0D">
      <w:pPr>
        <w:pStyle w:val="Answer"/>
      </w:pPr>
      <w:sdt>
        <w:sdtPr>
          <w:alias w:val="Witness"/>
          <w:id w:val="-384096031"/>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have three key priorities through all this. My </w:t>
      </w:r>
      <w:r w:rsidRPr="001C2A81">
        <w:t>first priority</w:t>
      </w:r>
      <w:r w:rsidRPr="001C2A81">
        <w:t xml:space="preserve"> is to keep my colleagues safe and to make sure they have a safe working environment. That is particularly important for the roughly 8% or 9% of colleagues who </w:t>
      </w:r>
      <w:r w:rsidRPr="001C2A81">
        <w:t>have to</w:t>
      </w:r>
      <w:r w:rsidRPr="001C2A81">
        <w:t xml:space="preserve"> come into the office to p</w:t>
      </w:r>
      <w:r w:rsidRPr="001C2A81">
        <w:t xml:space="preserve">rovide services to our customers. </w:t>
      </w:r>
    </w:p>
    <w:p w:rsidR="00FD2A0D" w:rsidRPr="001C2A81" w:rsidP="00FD2A0D">
      <w:pPr>
        <w:pStyle w:val="Answer"/>
      </w:pPr>
      <w:r w:rsidRPr="001C2A81">
        <w:t xml:space="preserve">My second priority is to stand up the support schemes that the Chancellor has announced as </w:t>
      </w:r>
      <w:r>
        <w:t>fast</w:t>
      </w:r>
      <w:r w:rsidRPr="001C2A81">
        <w:t xml:space="preserve"> as I can, striking the right balance between getting help to as many people as possible, as </w:t>
      </w:r>
      <w:r>
        <w:t>fast</w:t>
      </w:r>
      <w:r w:rsidRPr="001C2A81">
        <w:t xml:space="preserve"> as possible, and protecting </w:t>
      </w:r>
      <w:r w:rsidRPr="001C2A81">
        <w:t xml:space="preserve">the British taxpayer from the risk of fraud. </w:t>
      </w:r>
    </w:p>
    <w:p w:rsidR="002E4AA0" w:rsidRPr="001C2A81" w:rsidP="00FD2A0D">
      <w:pPr>
        <w:pStyle w:val="Answer"/>
      </w:pPr>
      <w:r w:rsidRPr="001C2A81">
        <w:t>My third priority is to keep all our regular services going. Through all of this, we have customers who are keeping their lives going but need us to update their tax credit claim, process a repayment or help th</w:t>
      </w:r>
      <w:r w:rsidRPr="001C2A81">
        <w:t xml:space="preserve">em with a debt. We are making sure we can support all of that. </w:t>
      </w:r>
    </w:p>
    <w:p w:rsidR="00FD2A0D" w:rsidRPr="001C2A81" w:rsidP="00FD2A0D">
      <w:pPr>
        <w:pStyle w:val="Answer"/>
      </w:pPr>
      <w:r w:rsidRPr="001C2A81">
        <w:t>My main concern at the moment is</w:t>
      </w:r>
      <w:r w:rsidRPr="001C2A81">
        <w:t xml:space="preserve"> making sure</w:t>
      </w:r>
      <w:r w:rsidRPr="001C2A81">
        <w:t xml:space="preserve"> that, when we launch in particular the job retention scheme, where employers have to calculate how much they are entitled to and claim it, our guid</w:t>
      </w:r>
      <w:r w:rsidRPr="001C2A81">
        <w:t>ance is good enough to enable those employers to self</w:t>
      </w:r>
      <w:r w:rsidRPr="001C2A81">
        <w:noBreakHyphen/>
        <w:t xml:space="preserve">serve, and that we do not create something that requires vast numbers of them to try to contact us for help at the same time. </w:t>
      </w:r>
    </w:p>
    <w:p w:rsidR="00FD2A0D" w:rsidRPr="001C2A81" w:rsidP="00FD2A0D">
      <w:pPr>
        <w:pStyle w:val="Question"/>
        <w:numPr>
          <w:ilvl w:val="0"/>
          <w:numId w:val="9"/>
        </w:numPr>
      </w:pPr>
      <w:sdt>
        <w:sdtPr>
          <w:alias w:val="Member"/>
          <w:tag w:val="&lt;Member mnisId='4821' dodsId=''&gt;"/>
          <w:id w:val="1407494725"/>
          <w:placeholder>
            <w:docPart w:val="7CF7BBAE627E4D44996A4AE947181A3E"/>
          </w:placeholder>
          <w:richText/>
        </w:sdtPr>
        <w:sdtContent>
          <w:r w:rsidRPr="001C2A81">
            <w:rPr>
              <w:b/>
            </w:rPr>
            <w:t>Felicity Buchan:</w:t>
          </w:r>
        </w:sdtContent>
      </w:sdt>
      <w:r w:rsidRPr="001C2A81">
        <w:t xml:space="preserve"> Employers are very rightly concerned about cash flow iss</w:t>
      </w:r>
      <w:r w:rsidRPr="001C2A81">
        <w:t xml:space="preserve">ues. I know, in answer to a previous question, you said that employers could claim 14 days in </w:t>
      </w:r>
      <w:r w:rsidRPr="001C2A81">
        <w:t>advance</w:t>
      </w:r>
      <w:r w:rsidRPr="001C2A81">
        <w:t xml:space="preserve"> and you would process within four to six days. Are you absolutely convinced that these systems are robust? I know you are going through a testing process,</w:t>
      </w:r>
      <w:r w:rsidRPr="001C2A81">
        <w:t xml:space="preserve"> but that is key, to get cash to these businesses, so they can pay individuals.</w:t>
      </w:r>
    </w:p>
    <w:p w:rsidR="00FD2A0D" w:rsidRPr="001C2A81" w:rsidP="00FD2A0D">
      <w:pPr>
        <w:pStyle w:val="Answer"/>
      </w:pPr>
      <w:sdt>
        <w:sdtPr>
          <w:alias w:val="Witness"/>
          <w:id w:val="1262407112"/>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am very confident in the robustness of the IT system we have developed to cope with the volumes, and to do so quickly and in good time. That has already been tes</w:t>
      </w:r>
      <w:r w:rsidRPr="001C2A81">
        <w:t xml:space="preserve">ted, through volumetric tests. With a very small number of actual employers, we are now </w:t>
      </w:r>
      <w:r w:rsidRPr="001C2A81">
        <w:t>live</w:t>
      </w:r>
      <w:r w:rsidRPr="001C2A81">
        <w:t>-</w:t>
      </w:r>
      <w:r w:rsidRPr="001C2A81">
        <w:t>testing</w:t>
      </w:r>
      <w:r w:rsidRPr="001C2A81">
        <w:t xml:space="preserve"> the usability of this system and </w:t>
      </w:r>
      <w:r w:rsidRPr="001C2A81">
        <w:t xml:space="preserve">all </w:t>
      </w:r>
      <w:r w:rsidRPr="001C2A81">
        <w:t>the support services around it. We may well tweak our guidance and our support in response to that. In terms of it han</w:t>
      </w:r>
      <w:r w:rsidRPr="001C2A81">
        <w:t>dling the volumes, that volumetric testing has already been done and I have a high level of confidence in it.</w:t>
      </w:r>
    </w:p>
    <w:p w:rsidR="00FD2A0D" w:rsidRPr="001C2A81" w:rsidP="00FD2A0D">
      <w:pPr>
        <w:pStyle w:val="Question"/>
        <w:numPr>
          <w:ilvl w:val="0"/>
          <w:numId w:val="9"/>
        </w:numPr>
      </w:pPr>
      <w:sdt>
        <w:sdtPr>
          <w:alias w:val="Member"/>
          <w:tag w:val="&lt;Member mnisId='4821' dodsId=''&gt;"/>
          <w:id w:val="-554315004"/>
          <w:placeholder>
            <w:docPart w:val="7CF7BBAE627E4D44996A4AE947181A3E"/>
          </w:placeholder>
          <w:richText/>
        </w:sdtPr>
        <w:sdtContent>
          <w:r w:rsidRPr="001C2A81">
            <w:rPr>
              <w:b/>
            </w:rPr>
            <w:t>Felicity Buchan:</w:t>
          </w:r>
        </w:sdtContent>
      </w:sdt>
      <w:r w:rsidRPr="001C2A81">
        <w:t xml:space="preserve"> You mentioned that a priority is to keep the regular business ongoing. Do you think you can cope with the regular business, giv</w:t>
      </w:r>
      <w:r w:rsidRPr="001C2A81">
        <w:t xml:space="preserve">en that you are diverting resources, rightly, to coronavirus? </w:t>
      </w:r>
      <w:r w:rsidRPr="001C2A81">
        <w:t>In particular, will</w:t>
      </w:r>
      <w:r w:rsidRPr="001C2A81">
        <w:t xml:space="preserve"> you have the focus to ensure there is no tax evasion during this process?</w:t>
      </w:r>
    </w:p>
    <w:p w:rsidR="00FD2A0D" w:rsidRPr="001C2A81" w:rsidP="00FD2A0D">
      <w:pPr>
        <w:pStyle w:val="Answer"/>
      </w:pPr>
      <w:sdt>
        <w:sdtPr>
          <w:alias w:val="Witness"/>
          <w:id w:val="-1746179522"/>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In terms of keeping our existing services going, I am immensely proud of how colleagues</w:t>
      </w:r>
      <w:r w:rsidRPr="001C2A81">
        <w:t xml:space="preserve"> in HMRC have handled that over the last three weeks, while coping, like everyone else, with a radical change to how they live their lives. We have moved from about 18% of people working at home to well over 80% of people working at home, while </w:t>
      </w:r>
      <w:r w:rsidRPr="001C2A81">
        <w:t>keeping tho</w:t>
      </w:r>
      <w:r w:rsidRPr="001C2A81">
        <w:t xml:space="preserve">se services running. For colleagues who have to come into the office to provide a service to our customers, we have put in place all the necessary measures to protect their </w:t>
      </w:r>
      <w:r w:rsidRPr="001C2A81">
        <w:t>well</w:t>
      </w:r>
      <w:r w:rsidRPr="001C2A81">
        <w:t xml:space="preserve"> </w:t>
      </w:r>
      <w:r w:rsidRPr="001C2A81">
        <w:t>being</w:t>
      </w:r>
      <w:r w:rsidRPr="001C2A81">
        <w:t>, with social distancing in the office, additional cleaning protocols, ev</w:t>
      </w:r>
      <w:r w:rsidRPr="001C2A81">
        <w:t>erything we need to do to make that safe.</w:t>
      </w:r>
    </w:p>
    <w:p w:rsidR="00FD2A0D" w:rsidRPr="001C2A81" w:rsidP="00FD2A0D">
      <w:pPr>
        <w:pStyle w:val="Answer"/>
      </w:pPr>
      <w:r w:rsidRPr="001C2A81">
        <w:t xml:space="preserve">We have seen absence levels at this time </w:t>
      </w:r>
      <w:r>
        <w:t xml:space="preserve">that are </w:t>
      </w:r>
      <w:r w:rsidRPr="001C2A81">
        <w:t>remarkably low. Less than 0.7% of my workforce, for example, on 1 April were off sick because of coronavirus symptoms. Our people really have pulled out all the sto</w:t>
      </w:r>
      <w:r w:rsidRPr="001C2A81">
        <w:t>ps to keep that going. I expect that, in the third week in April, because my priority will be the job retention scheme, I will have to pull colleagues off those other services and ask customers to contact us during that week only if it is essential for the</w:t>
      </w:r>
      <w:r w:rsidRPr="001C2A81">
        <w:t>m to get immediate help, but otherwise to be patient with us. We will come back to those services once we have all those employers in payment.</w:t>
      </w:r>
    </w:p>
    <w:p w:rsidR="00FD2A0D" w:rsidRPr="001C2A81" w:rsidP="00FD2A0D">
      <w:pPr>
        <w:pStyle w:val="Answer"/>
      </w:pPr>
      <w:r w:rsidRPr="001C2A81">
        <w:t>As far as protecting us all from tax evasion and tax avoidance is concerned, we are applying common sense. We are</w:t>
      </w:r>
      <w:r w:rsidRPr="001C2A81">
        <w:t xml:space="preserve"> definitely continuing to protect the taxpayer from criminal attack and from serious evasion and </w:t>
      </w:r>
      <w:r w:rsidRPr="001C2A81">
        <w:t>avoidance, and</w:t>
      </w:r>
      <w:r w:rsidRPr="001C2A81">
        <w:t xml:space="preserve"> making sure we keep that service to the public going. However, we know that our priority </w:t>
      </w:r>
      <w:r w:rsidRPr="001C2A81">
        <w:t>at this time</w:t>
      </w:r>
      <w:r w:rsidRPr="001C2A81">
        <w:t xml:space="preserve"> is not to add to the burdens of, for examp</w:t>
      </w:r>
      <w:r w:rsidRPr="001C2A81">
        <w:t>le, small businesses that are fighting for survival and fighting to keep their own services and goods to their customers going. Therefore, we are applying common sense and using our judgment in making sure we do not add to burdens on people during what I h</w:t>
      </w:r>
      <w:r w:rsidRPr="001C2A81">
        <w:t>ope will be a short period. At the same time, we keep our enforcement activity going on those who try to do serious harm.</w:t>
      </w:r>
    </w:p>
    <w:p w:rsidR="00FD2A0D" w:rsidRPr="001C2A81" w:rsidP="00FD2A0D">
      <w:pPr>
        <w:pStyle w:val="Question"/>
        <w:numPr>
          <w:ilvl w:val="0"/>
          <w:numId w:val="9"/>
        </w:numPr>
      </w:pPr>
      <w:sdt>
        <w:sdtPr>
          <w:alias w:val="Member"/>
          <w:tag w:val="&lt;Member mnisId='4821' dodsId=''&gt;"/>
          <w:id w:val="-1940895646"/>
          <w:placeholder>
            <w:docPart w:val="7CF7BBAE627E4D44996A4AE947181A3E"/>
          </w:placeholder>
          <w:richText/>
        </w:sdtPr>
        <w:sdtContent>
          <w:r w:rsidRPr="001C2A81">
            <w:rPr>
              <w:b/>
            </w:rPr>
            <w:t>Felicity Buchan:</w:t>
          </w:r>
        </w:sdtContent>
      </w:sdt>
      <w:r w:rsidRPr="001C2A81">
        <w:t xml:space="preserve"> Going back to the self</w:t>
      </w:r>
      <w:r w:rsidRPr="001C2A81">
        <w:noBreakHyphen/>
        <w:t>employed, you mentioned to Rushanara that you thought 95% of people would qualify. Who misse</w:t>
      </w:r>
      <w:r w:rsidRPr="001C2A81">
        <w:t xml:space="preserve">s out? </w:t>
      </w:r>
      <w:r w:rsidRPr="001C2A81">
        <w:t>Obviously</w:t>
      </w:r>
      <w:r w:rsidRPr="001C2A81">
        <w:t xml:space="preserve"> there is the £50,000 rate and you mentioned that some people will not apply. Can you identify any categories of self</w:t>
      </w:r>
      <w:r w:rsidRPr="001C2A81">
        <w:noBreakHyphen/>
        <w:t>employed who will miss out?</w:t>
      </w:r>
    </w:p>
    <w:p w:rsidR="00FD2A0D" w:rsidRPr="001C2A81" w:rsidP="00FD2A0D">
      <w:pPr>
        <w:pStyle w:val="Answer"/>
      </w:pPr>
      <w:sdt>
        <w:sdtPr>
          <w:alias w:val="Witness"/>
          <w:id w:val="-576283987"/>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A large number of</w:t>
      </w:r>
      <w:r w:rsidRPr="001C2A81">
        <w:t xml:space="preserve"> people have a secondary source of income that is self</w:t>
      </w:r>
      <w:r w:rsidRPr="001C2A81">
        <w:noBreakHyphen/>
        <w:t>employmen</w:t>
      </w:r>
      <w:r w:rsidRPr="001C2A81">
        <w:t>t. To give you an example, you may have a French teacher who works full time in a school as an employee, but he or she may do some French tuition in the evenings or at weekends. They have a secondary self</w:t>
      </w:r>
      <w:r w:rsidRPr="001C2A81">
        <w:noBreakHyphen/>
        <w:t xml:space="preserve">employment source that is not their main source of </w:t>
      </w:r>
      <w:r w:rsidRPr="001C2A81">
        <w:t>income. They will not be eligible for this scheme. The self</w:t>
      </w:r>
      <w:r w:rsidRPr="001C2A81">
        <w:noBreakHyphen/>
        <w:t>employed who are eligible are those who obtain the main part of their income from self</w:t>
      </w:r>
      <w:r w:rsidRPr="001C2A81">
        <w:noBreakHyphen/>
        <w:t>employment. Those are the people we will be contacting in about a month’s time, telling them they are eligibl</w:t>
      </w:r>
      <w:r w:rsidRPr="001C2A81">
        <w:t>e and inviting them to join. The main group that is excluded from this are people with sources of self</w:t>
      </w:r>
      <w:r w:rsidRPr="001C2A81">
        <w:noBreakHyphen/>
        <w:t>employed income that are relatively small against their total income.</w:t>
      </w:r>
    </w:p>
    <w:p w:rsidR="00FD2A0D" w:rsidRPr="001C2A81" w:rsidP="00FD2A0D">
      <w:pPr>
        <w:pStyle w:val="Question"/>
        <w:numPr>
          <w:ilvl w:val="0"/>
          <w:numId w:val="9"/>
        </w:numPr>
      </w:pPr>
      <w:sdt>
        <w:sdtPr>
          <w:alias w:val="Member"/>
          <w:tag w:val="&lt;Member mnisId='4821' dodsId=''&gt;"/>
          <w:id w:val="587427109"/>
          <w:placeholder>
            <w:docPart w:val="7CF7BBAE627E4D44996A4AE947181A3E"/>
          </w:placeholder>
          <w:richText/>
        </w:sdtPr>
        <w:sdtContent>
          <w:r w:rsidRPr="001C2A81">
            <w:rPr>
              <w:b/>
            </w:rPr>
            <w:t>Felicity Buchan:</w:t>
          </w:r>
        </w:sdtContent>
      </w:sdt>
      <w:r w:rsidRPr="001C2A81">
        <w:t xml:space="preserve"> You mentioned the safeguards in place against fraud for the job </w:t>
      </w:r>
      <w:r w:rsidRPr="001C2A81">
        <w:t>retention scheme. Are you confident that the self-employed scheme is not vulnerable to fraud?</w:t>
      </w:r>
    </w:p>
    <w:p w:rsidR="00FD2A0D" w:rsidRPr="001C2A81" w:rsidP="00FD2A0D">
      <w:pPr>
        <w:pStyle w:val="Answer"/>
      </w:pPr>
      <w:sdt>
        <w:sdtPr>
          <w:alias w:val="Witness"/>
          <w:id w:val="255641646"/>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In the case of the self</w:t>
      </w:r>
      <w:r w:rsidRPr="001C2A81">
        <w:noBreakHyphen/>
        <w:t>employed scheme, we will not be asking people to determine whether they are eligible and calculate the amount they wish to cl</w:t>
      </w:r>
      <w:r w:rsidRPr="001C2A81">
        <w:t>aim, because we will do that ourselves, based on the data we hold. That is one key reason why it is important for us to use 2018</w:t>
      </w:r>
      <w:r w:rsidRPr="001C2A81">
        <w:noBreakHyphen/>
        <w:t xml:space="preserve">19 data, because we have the vast majority of those returns already in place. That is a key protection. </w:t>
      </w:r>
    </w:p>
    <w:p w:rsidR="00FD2A0D" w:rsidRPr="001C2A81" w:rsidP="00FD2A0D">
      <w:pPr>
        <w:pStyle w:val="Question"/>
        <w:numPr>
          <w:ilvl w:val="0"/>
          <w:numId w:val="9"/>
        </w:numPr>
      </w:pPr>
      <w:sdt>
        <w:sdtPr>
          <w:alias w:val="Member"/>
          <w:tag w:val="&lt;Member mnisId='4821' dodsId=''&gt;"/>
          <w:id w:val="446820027"/>
          <w:placeholder>
            <w:docPart w:val="7CF7BBAE627E4D44996A4AE947181A3E"/>
          </w:placeholder>
          <w:richText/>
        </w:sdtPr>
        <w:sdtContent>
          <w:r w:rsidRPr="001C2A81">
            <w:rPr>
              <w:b/>
            </w:rPr>
            <w:t>Felicity Buchan:</w:t>
          </w:r>
        </w:sdtContent>
      </w:sdt>
      <w:r w:rsidRPr="001C2A81">
        <w:t xml:space="preserve"> Goi</w:t>
      </w:r>
      <w:r w:rsidRPr="001C2A81">
        <w:t>ng back to the job retention scheme, I know you have already been asked about the 28 February cut-off. It is something we are hearing from a vast number of constituents who are falling between the cracks. Are there any creative solutions here?</w:t>
      </w:r>
    </w:p>
    <w:p w:rsidR="00FD2A0D" w:rsidRPr="001C2A81" w:rsidP="00FD2A0D">
      <w:pPr>
        <w:pStyle w:val="Answer"/>
      </w:pPr>
      <w:sdt>
        <w:sdtPr>
          <w:alias w:val="Witness"/>
          <w:id w:val="480817790"/>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repeat what I said. I fully appreciate that this is very difficult for people who changed jobs after 28 February and then found, a couple of weeks later, that their new job had fallen through. The Government have listened to that. They are fully aware o</w:t>
      </w:r>
      <w:r w:rsidRPr="001C2A81">
        <w:t xml:space="preserve">f the strength of feeling and the impact of this, but they have had to set that against the ability to design something that is secure, that can be delivered really quickly and that reaches the vast majority of people who need it. All I can repeat is that </w:t>
      </w:r>
      <w:r w:rsidRPr="001C2A81">
        <w:t xml:space="preserve">there are other avenues for support open to people in financial difficulty, particularly universal credit and tax credits. </w:t>
      </w:r>
    </w:p>
    <w:p w:rsidR="00FD2A0D" w:rsidRPr="001C2A81" w:rsidP="00FD2A0D">
      <w:pPr>
        <w:pStyle w:val="Question"/>
        <w:numPr>
          <w:ilvl w:val="0"/>
          <w:numId w:val="9"/>
        </w:numPr>
      </w:pPr>
      <w:sdt>
        <w:sdtPr>
          <w:alias w:val="Member"/>
          <w:tag w:val="&lt;Member mnisId='4821' dodsId=''&gt;"/>
          <w:id w:val="722026566"/>
          <w:placeholder>
            <w:docPart w:val="7CF7BBAE627E4D44996A4AE947181A3E"/>
          </w:placeholder>
          <w:richText/>
        </w:sdtPr>
        <w:sdtContent>
          <w:r w:rsidRPr="001C2A81">
            <w:rPr>
              <w:b/>
            </w:rPr>
            <w:t>Felicity Buchan:</w:t>
          </w:r>
        </w:sdtContent>
      </w:sdt>
      <w:r w:rsidRPr="001C2A81">
        <w:t xml:space="preserve"> I have a final question on the time-to-pay scheme. How is that working? Have you published guidance so that companies and individuals have a better sense as to whether they qualify?</w:t>
      </w:r>
    </w:p>
    <w:p w:rsidR="00FD2A0D" w:rsidRPr="001C2A81" w:rsidP="00FD2A0D">
      <w:pPr>
        <w:pStyle w:val="Answer"/>
      </w:pPr>
      <w:sdt>
        <w:sdtPr>
          <w:alias w:val="Witness"/>
          <w:id w:val="1782386755"/>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 Government have announced a series of policies over time</w:t>
      </w:r>
      <w:r w:rsidRPr="001C2A81">
        <w:t xml:space="preserve"> on this. We opened a new coronavirus debt helpline in the middle of March and a more generous time-to-pay offer for people in financial difficulty who were unable to pay their tax on time. From 11 March to 1 April, we deferred £3.8 billion of tax through </w:t>
      </w:r>
      <w:r w:rsidRPr="001C2A81">
        <w:t>that scheme and handled well over 30,000 calls on that helpline. The average speed o</w:t>
      </w:r>
      <w:r w:rsidRPr="001C2A81">
        <w:t>f</w:t>
      </w:r>
      <w:r w:rsidRPr="001C2A81">
        <w:t xml:space="preserve"> answer on that helpline is now very good; it is less than a minute. </w:t>
      </w:r>
    </w:p>
    <w:p w:rsidR="00FD2A0D" w:rsidRPr="001C2A81" w:rsidP="00FD2A0D">
      <w:pPr>
        <w:pStyle w:val="Answer"/>
      </w:pPr>
      <w:r w:rsidRPr="001C2A81">
        <w:t>However, the main schemes that the Government have subsequently announced are that any VAT payments d</w:t>
      </w:r>
      <w:r w:rsidRPr="001C2A81">
        <w:t>ue between 20 March and the end of June can be deferred until 31 March next year, if businesses need that money to get them through coronavirus. Similarly, any self</w:t>
      </w:r>
      <w:r w:rsidRPr="001C2A81">
        <w:noBreakHyphen/>
        <w:t>assessment payments on account that are due on 31 July can be deferred until 31 January nex</w:t>
      </w:r>
      <w:r w:rsidRPr="001C2A81">
        <w:t>t year. For example, a self</w:t>
      </w:r>
      <w:r w:rsidRPr="001C2A81">
        <w:noBreakHyphen/>
        <w:t>employed person who has been putting money aside to make that payment can draw on that money, to tide them through. The VAT deferral is worth about £30 billion to businesses and we would expect the self-assessment deferral to be</w:t>
      </w:r>
      <w:r w:rsidRPr="001C2A81">
        <w:t xml:space="preserve"> worth another £15 billion to income </w:t>
      </w:r>
      <w:r w:rsidRPr="001C2A81">
        <w:t>tax payers</w:t>
      </w:r>
      <w:r w:rsidRPr="001C2A81">
        <w:t xml:space="preserve">. </w:t>
      </w:r>
    </w:p>
    <w:p w:rsidR="00FD2A0D" w:rsidRPr="001C2A81" w:rsidP="00FD2A0D">
      <w:pPr>
        <w:pStyle w:val="Question"/>
        <w:numPr>
          <w:ilvl w:val="0"/>
          <w:numId w:val="9"/>
        </w:numPr>
      </w:pPr>
      <w:sdt>
        <w:sdtPr>
          <w:alias w:val="Member"/>
          <w:tag w:val="&lt;Member mnisId='3935' dodsId='62786'&gt;"/>
          <w:id w:val="-957476925"/>
          <w:placeholder>
            <w:docPart w:val="7CF7BBAE627E4D44996A4AE947181A3E"/>
          </w:placeholder>
          <w:richText/>
        </w:sdtPr>
        <w:sdtContent>
          <w:r w:rsidRPr="001C2A81">
            <w:rPr>
              <w:b/>
            </w:rPr>
            <w:t>Chair:</w:t>
          </w:r>
        </w:sdtContent>
      </w:sdt>
      <w:r w:rsidRPr="001C2A81">
        <w:t xml:space="preserve"> Can I quickly follow up on an answer you gave there? Of those who are excluded from the self-employed support scheme, you identified this group that, by way of example, might be working through the</w:t>
      </w:r>
      <w:r w:rsidRPr="001C2A81">
        <w:t xml:space="preserve">ir own business. They may choose to pay themselves substantially by way of dividends rather than PAYE income. Under those circumstances, if the former is greater than the latter, in my understanding, they would not </w:t>
      </w:r>
      <w:r w:rsidRPr="001C2A81">
        <w:t>qualify. I understand the rationale for t</w:t>
      </w:r>
      <w:r w:rsidRPr="001C2A81">
        <w:t>hat where, for example, that dividend income disclosed on a tax return might relate to a passive investment in shares, where the individual is not engaged in self</w:t>
      </w:r>
      <w:r w:rsidRPr="001C2A81">
        <w:noBreakHyphen/>
        <w:t>employment to generate that income. I am struggling a little to understand why dividends gene</w:t>
      </w:r>
      <w:r w:rsidRPr="001C2A81">
        <w:t>rated through self</w:t>
      </w:r>
      <w:r w:rsidRPr="001C2A81">
        <w:noBreakHyphen/>
      </w:r>
      <w:r w:rsidRPr="001C2A81">
        <w:t>employment, and</w:t>
      </w:r>
      <w:r w:rsidRPr="001C2A81">
        <w:t xml:space="preserve"> taken through a business that the self</w:t>
      </w:r>
      <w:r w:rsidRPr="001C2A81">
        <w:noBreakHyphen/>
        <w:t xml:space="preserve">employed person owns or substantially owns, should be excluded. Can you explain the rationale for that? I have had quite a lot in my postbag on that </w:t>
      </w:r>
      <w:r w:rsidRPr="001C2A81">
        <w:t>particular issue</w:t>
      </w:r>
      <w:r w:rsidRPr="001C2A81">
        <w:t>.</w:t>
      </w:r>
    </w:p>
    <w:p w:rsidR="00FD2A0D" w:rsidRPr="001C2A81" w:rsidP="00FD2A0D">
      <w:pPr>
        <w:pStyle w:val="Answer"/>
      </w:pPr>
      <w:sdt>
        <w:sdtPr>
          <w:alias w:val="Witness"/>
          <w:id w:val="832488092"/>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w:t>
      </w:r>
      <w:r w:rsidRPr="001C2A81">
        <w:t xml:space="preserve"> are very aware of this issue. To clarify, if someone runs their business through a company, they will not be self</w:t>
      </w:r>
      <w:r w:rsidRPr="001C2A81">
        <w:noBreakHyphen/>
        <w:t>employed and, therefore, they will not qualify for the self</w:t>
      </w:r>
      <w:r w:rsidRPr="001C2A81">
        <w:noBreakHyphen/>
        <w:t>employed income support scheme. They will, however, qualify for the furlough sche</w:t>
      </w:r>
      <w:r w:rsidRPr="001C2A81">
        <w:t>me, the job retention scheme, in respect of the wage they are paid by the company. If an owner-manager is paid a salary for the work they do for their company, they are an employee. If they are unable to work, the company can furlough them and they can get</w:t>
      </w:r>
      <w:r w:rsidRPr="001C2A81">
        <w:t xml:space="preserve"> 80% of their salary back, up to the cap of £2,500 a month, through that job retention scheme. </w:t>
      </w:r>
    </w:p>
    <w:p w:rsidR="00FD2A0D" w:rsidRPr="001C2A81" w:rsidP="00FD2A0D">
      <w:pPr>
        <w:pStyle w:val="Answer"/>
      </w:pPr>
      <w:r w:rsidRPr="001C2A81">
        <w:t>I am aware that some owner-managers of companies pay themselves a relatively small wage and then top that up with dividends. Those dividends would not qualify i</w:t>
      </w:r>
      <w:r w:rsidRPr="001C2A81">
        <w:t xml:space="preserve">n the furlough scheme for the grant. It is only 80% of their wage that will qualify for the grant. You mentioned that the nature of these dividends is different. </w:t>
      </w:r>
      <w:r w:rsidRPr="001C2A81">
        <w:t>In reality, that</w:t>
      </w:r>
      <w:r w:rsidRPr="001C2A81">
        <w:t xml:space="preserve"> is right, but from our perspective we have no way of identifying which divide</w:t>
      </w:r>
      <w:r w:rsidRPr="001C2A81">
        <w:t xml:space="preserve">nds people receive are in lieu of wages, and which are simply a return on capital, either in their own company or as a general investment. That has been a difficult issue to work through. We have not been able, in the timescale, to come up with any design </w:t>
      </w:r>
      <w:r w:rsidRPr="001C2A81">
        <w:t>that would enable us to top up the furlough payments to those people beyond 80% of their wages.</w:t>
      </w:r>
    </w:p>
    <w:p w:rsidR="00FD2A0D" w:rsidRPr="001C2A81" w:rsidP="00FD2A0D">
      <w:pPr>
        <w:pStyle w:val="Question"/>
        <w:numPr>
          <w:ilvl w:val="0"/>
          <w:numId w:val="9"/>
        </w:numPr>
      </w:pPr>
      <w:sdt>
        <w:sdtPr>
          <w:alias w:val="Member"/>
          <w:tag w:val="&lt;Member mnisId='3935' dodsId='62786'&gt;"/>
          <w:id w:val="1560905834"/>
          <w:placeholder>
            <w:docPart w:val="7CF7BBAE627E4D44996A4AE947181A3E"/>
          </w:placeholder>
          <w:richText/>
        </w:sdtPr>
        <w:sdtContent>
          <w:r w:rsidRPr="001C2A81">
            <w:rPr>
              <w:b/>
            </w:rPr>
            <w:t>Chair:</w:t>
          </w:r>
        </w:sdtContent>
      </w:sdt>
      <w:r w:rsidRPr="001C2A81">
        <w:t xml:space="preserve"> Thank you. That is quite clear. Are there discussions going on between you and Treasury on this issue</w:t>
      </w:r>
      <w:r w:rsidRPr="001C2A81">
        <w:t>,</w:t>
      </w:r>
      <w:r w:rsidRPr="001C2A81">
        <w:t xml:space="preserve"> or have Government decided that is the policy and they are sticking there, given that we are moving at such pace?</w:t>
      </w:r>
    </w:p>
    <w:p w:rsidR="00FD2A0D" w:rsidRPr="001C2A81" w:rsidP="00FD2A0D">
      <w:pPr>
        <w:pStyle w:val="Answer"/>
      </w:pPr>
      <w:sdt>
        <w:sdtPr>
          <w:alias w:val="Witness"/>
          <w:id w:val="1649008471"/>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It has been decided that </w:t>
      </w:r>
      <w:r w:rsidRPr="001C2A81">
        <w:t>that is the policy. That is what the guidance says. The job retention scheme being launched on 20 April works on the basis that you can have 80% of your wages. The Government continue to listen to people and know what that issue is, but at this stage there</w:t>
      </w:r>
      <w:r w:rsidRPr="001C2A81">
        <w:t xml:space="preserve"> are no plans to do anything further about that.</w:t>
      </w:r>
    </w:p>
    <w:p w:rsidR="00FD2A0D" w:rsidRPr="001C2A81" w:rsidP="00FD2A0D">
      <w:pPr>
        <w:pStyle w:val="Question"/>
        <w:numPr>
          <w:ilvl w:val="0"/>
          <w:numId w:val="9"/>
        </w:numPr>
      </w:pPr>
      <w:sdt>
        <w:sdtPr>
          <w:alias w:val="Member"/>
          <w:tag w:val="&lt;Member mnisId='491' dodsId='25642'&gt;"/>
          <w:id w:val="187029376"/>
          <w:placeholder>
            <w:docPart w:val="7CF7BBAE627E4D44996A4AE947181A3E"/>
          </w:placeholder>
          <w:richText/>
        </w:sdtPr>
        <w:sdtContent>
          <w:r w:rsidRPr="001C2A81">
            <w:rPr>
              <w:b/>
            </w:rPr>
            <w:t>Ms Eagle:</w:t>
          </w:r>
        </w:sdtContent>
      </w:sdt>
      <w:r w:rsidRPr="001C2A81">
        <w:t xml:space="preserve"> Initially, the schemes were announced for perhaps quite a short term, maybe three months or whatever. The assessment of how much, for example, the furlough scheme would cost was based on the idea</w:t>
      </w:r>
      <w:r w:rsidRPr="001C2A81">
        <w:t xml:space="preserve"> that 10% of employers would take account of it. It now looks like it is going to be very, very much higher than that, if we look at what the </w:t>
      </w:r>
      <w:r w:rsidRPr="001C2A81">
        <w:t>C</w:t>
      </w:r>
      <w:r w:rsidRPr="001C2A81">
        <w:t xml:space="preserve">hambers of </w:t>
      </w:r>
      <w:r w:rsidRPr="001C2A81">
        <w:t>C</w:t>
      </w:r>
      <w:r w:rsidRPr="001C2A81">
        <w:t>ommerce and the Resolution Foundation have said. Does the fact that</w:t>
      </w:r>
      <w:r w:rsidRPr="001C2A81">
        <w:t>, in reality, the</w:t>
      </w:r>
      <w:r w:rsidRPr="001C2A81">
        <w:t xml:space="preserve"> schemes are like</w:t>
      </w:r>
      <w:r w:rsidRPr="001C2A81">
        <w:t>ly to be used by very many more people present you with operational difficulties?</w:t>
      </w:r>
    </w:p>
    <w:p w:rsidR="00FD2A0D" w:rsidRPr="001C2A81" w:rsidP="00FD2A0D">
      <w:pPr>
        <w:pStyle w:val="Answer"/>
      </w:pPr>
      <w:sdt>
        <w:sdtPr>
          <w:alias w:val="Witness"/>
          <w:id w:val="1920142492"/>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The Chancellor has said that he has put no cap on the amount of money that will be spent in these schemes. </w:t>
      </w:r>
      <w:r w:rsidRPr="001C2A81">
        <w:t>In particular for</w:t>
      </w:r>
      <w:r w:rsidRPr="001C2A81">
        <w:t xml:space="preserve"> the job retention scheme, it is unce</w:t>
      </w:r>
      <w:r w:rsidRPr="001C2A81">
        <w:t xml:space="preserve">rtain to estimate how much that is going to cost. In operational terms, the fact that is going to be used potentially by a lot more employers for a lot more employees will not put a </w:t>
      </w:r>
      <w:r w:rsidRPr="001C2A81">
        <w:t>particular strain</w:t>
      </w:r>
      <w:r w:rsidRPr="001C2A81">
        <w:t xml:space="preserve"> on us. The number of employees furloughed is irrelevant </w:t>
      </w:r>
      <w:r w:rsidRPr="001C2A81">
        <w:t xml:space="preserve">from an operational point of view in terms of processing the claims, because it is claims per employer that I </w:t>
      </w:r>
      <w:r w:rsidRPr="001C2A81">
        <w:t>have to</w:t>
      </w:r>
      <w:r w:rsidRPr="001C2A81">
        <w:t xml:space="preserve"> handle. We have scaled this system</w:t>
      </w:r>
      <w:r w:rsidR="001121EA">
        <w:t xml:space="preserve"> to cope</w:t>
      </w:r>
      <w:r w:rsidRPr="001C2A81">
        <w:t xml:space="preserve"> with the maximum potential number of claims that employers could submit. We have tested the </w:t>
      </w:r>
      <w:r w:rsidRPr="001C2A81">
        <w:t>volumetrics</w:t>
      </w:r>
      <w:r w:rsidRPr="001C2A81">
        <w:t xml:space="preserve"> of the IT system and are confident that it can cope with that. </w:t>
      </w:r>
    </w:p>
    <w:p w:rsidR="00FD2A0D" w:rsidRPr="001C2A81" w:rsidP="00FD2A0D">
      <w:pPr>
        <w:pStyle w:val="Answer"/>
      </w:pPr>
      <w:r w:rsidRPr="001C2A81">
        <w:t>The key thing that I would ask employers to do is to make sure they read the GOV.UK guidance, read the further guidance that we are going to put out and self</w:t>
      </w:r>
      <w:r w:rsidRPr="001C2A81">
        <w:noBreakHyphen/>
        <w:t>serve on the online system</w:t>
      </w:r>
      <w:r w:rsidRPr="001C2A81">
        <w:t xml:space="preserve">, and </w:t>
      </w:r>
      <w:r w:rsidRPr="001C2A81">
        <w:t>t</w:t>
      </w:r>
      <w:r w:rsidRPr="001C2A81">
        <w:t>hen they will get their claims through.</w:t>
      </w:r>
    </w:p>
    <w:p w:rsidR="00FD2A0D" w:rsidRPr="001C2A81" w:rsidP="00FD2A0D">
      <w:pPr>
        <w:pStyle w:val="Question"/>
        <w:numPr>
          <w:ilvl w:val="0"/>
          <w:numId w:val="9"/>
        </w:numPr>
      </w:pPr>
      <w:sdt>
        <w:sdtPr>
          <w:alias w:val="Member"/>
          <w:tag w:val="&lt;Member mnisId='491' dodsId='25642'&gt;"/>
          <w:id w:val="896019913"/>
          <w:placeholder>
            <w:docPart w:val="7CF7BBAE627E4D44996A4AE947181A3E"/>
          </w:placeholder>
          <w:richText/>
        </w:sdtPr>
        <w:sdtContent>
          <w:r w:rsidRPr="001C2A81">
            <w:rPr>
              <w:b/>
            </w:rPr>
            <w:t>Ms Eagle:</w:t>
          </w:r>
        </w:sdtContent>
      </w:sdt>
      <w:r w:rsidRPr="001C2A81">
        <w:t xml:space="preserve"> You are happy that you can cope with any volume operationally. By definition, you are also reasonably happy that, if these schemes have to go on longer—I am not talking about costs to the Exchequer, but a</w:t>
      </w:r>
      <w:r w:rsidRPr="001C2A81">
        <w:t>bout your operational issues—and they have to be administered for six instead of three months, that would not present you with any extra operational difficulties either.</w:t>
      </w:r>
    </w:p>
    <w:p w:rsidR="00FD2A0D" w:rsidRPr="001C2A81" w:rsidP="00FD2A0D">
      <w:pPr>
        <w:pStyle w:val="Answer"/>
      </w:pPr>
      <w:sdt>
        <w:sdtPr>
          <w:alias w:val="Witness"/>
          <w:id w:val="-109216209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We could certainly do that. The Chancellor has said that the length of ti</w:t>
      </w:r>
      <w:r w:rsidRPr="001C2A81">
        <w:t>me that these schemes last for is not set. The job retention scheme runs from 1 March to the end of May. In the case of the self</w:t>
      </w:r>
      <w:r w:rsidRPr="001C2A81">
        <w:noBreakHyphen/>
        <w:t>employed, we will calculate their average monthly earnings, multiply that by three and give them a lump sum three-month payment</w:t>
      </w:r>
      <w:r w:rsidRPr="001C2A81">
        <w:t>. The Chancellor has made it clear that, as this situation develops, he will keep under review how long these schemes need to go</w:t>
      </w:r>
      <w:r w:rsidR="001121EA">
        <w:t xml:space="preserve"> on</w:t>
      </w:r>
      <w:r w:rsidRPr="001C2A81">
        <w:t>. Operationally, I stand ready to do whatever he requires.</w:t>
      </w:r>
    </w:p>
    <w:p w:rsidR="00FD2A0D" w:rsidRPr="001C2A81" w:rsidP="00FD2A0D">
      <w:pPr>
        <w:pStyle w:val="Question"/>
        <w:numPr>
          <w:ilvl w:val="0"/>
          <w:numId w:val="9"/>
        </w:numPr>
      </w:pPr>
      <w:sdt>
        <w:sdtPr>
          <w:alias w:val="Member"/>
          <w:tag w:val="&lt;Member mnisId='491' dodsId='25642'&gt;"/>
          <w:id w:val="212625951"/>
          <w:placeholder>
            <w:docPart w:val="7CF7BBAE627E4D44996A4AE947181A3E"/>
          </w:placeholder>
          <w:richText/>
        </w:sdtPr>
        <w:sdtContent>
          <w:r w:rsidRPr="001C2A81">
            <w:rPr>
              <w:b/>
            </w:rPr>
            <w:t>Ms Eagle:</w:t>
          </w:r>
        </w:sdtContent>
      </w:sdt>
      <w:r w:rsidRPr="001C2A81">
        <w:t xml:space="preserve"> As he keeps that under review, has he or the Treasury tol</w:t>
      </w:r>
      <w:r w:rsidRPr="001C2A81">
        <w:t xml:space="preserve">d you by what process they will decide whether </w:t>
      </w:r>
      <w:r>
        <w:t xml:space="preserve">the schemes are </w:t>
      </w:r>
      <w:r w:rsidRPr="001C2A81">
        <w:t xml:space="preserve">extended? Will there be another announcement? Will it be a written question? When will you find out whether you </w:t>
      </w:r>
      <w:r w:rsidRPr="001C2A81">
        <w:t>have to</w:t>
      </w:r>
      <w:r w:rsidRPr="001C2A81">
        <w:t xml:space="preserve"> carry on doing these things? Are you aware of how the decision</w:t>
      </w:r>
      <w:r w:rsidRPr="001C2A81">
        <w:noBreakHyphen/>
        <w:t>making pro</w:t>
      </w:r>
      <w:r w:rsidRPr="001C2A81">
        <w:t>cess within the Treasury will work? At what time, for example, will furloughed workers be given the guarantee that that furlough can carry on, because the scheme is being extended?</w:t>
      </w:r>
    </w:p>
    <w:p w:rsidR="00FD2A0D" w:rsidRPr="001C2A81" w:rsidP="00FD2A0D">
      <w:pPr>
        <w:pStyle w:val="Answer"/>
      </w:pPr>
      <w:sdt>
        <w:sdtPr>
          <w:alias w:val="Witness"/>
          <w:id w:val="-602108165"/>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do not have inside knowledge about how and when decisions wi</w:t>
      </w:r>
      <w:r w:rsidRPr="001C2A81">
        <w:t>ll be made. I expect that the Chancellor and the Treasury will monitor very closely what is going on in the labour market and the economy. They will listen to feedback from employers and the industry bodies that represent them about what is potentially goi</w:t>
      </w:r>
      <w:r w:rsidRPr="001C2A81">
        <w:t>ng to happen at the end of May, as the prospect of this furlough scheme running out gets closer. I think they will watch that very closely and make decisions as and when they need to.</w:t>
      </w:r>
    </w:p>
    <w:p w:rsidR="00FD2A0D" w:rsidRPr="001C2A81" w:rsidP="00FD2A0D">
      <w:pPr>
        <w:pStyle w:val="Question"/>
        <w:numPr>
          <w:ilvl w:val="0"/>
          <w:numId w:val="9"/>
        </w:numPr>
      </w:pPr>
      <w:sdt>
        <w:sdtPr>
          <w:alias w:val="Member"/>
          <w:tag w:val="&lt;Member mnisId='491' dodsId='25642'&gt;"/>
          <w:id w:val="975175500"/>
          <w:placeholder>
            <w:docPart w:val="7CF7BBAE627E4D44996A4AE947181A3E"/>
          </w:placeholder>
          <w:richText/>
        </w:sdtPr>
        <w:sdtContent>
          <w:r w:rsidRPr="001C2A81">
            <w:rPr>
              <w:b/>
            </w:rPr>
            <w:t>Ms Eagle:</w:t>
          </w:r>
        </w:sdtContent>
      </w:sdt>
      <w:r w:rsidRPr="001C2A81">
        <w:t xml:space="preserve"> We have seen scheme layered upon scheme. There has been </w:t>
      </w:r>
      <w:r w:rsidRPr="001C2A81">
        <w:t>an i</w:t>
      </w:r>
      <w:r w:rsidRPr="001C2A81">
        <w:t xml:space="preserve">teration process from the first Budget on to what I call the second and third, as these schemes have been announced. We are expecting another announcement from the Chancellor about help to charities. Is this layering complexity on you that you are finding </w:t>
      </w:r>
      <w:r w:rsidRPr="001C2A81">
        <w:t>very difficult to cope with? Would you have preferred a simpler scheme? Many people have talked about basic payments, which would be simpler to administer. We seem to have ended up in a very complex situation.</w:t>
      </w:r>
    </w:p>
    <w:p w:rsidR="00FD2A0D" w:rsidRPr="001C2A81" w:rsidP="00FD2A0D">
      <w:pPr>
        <w:pStyle w:val="Answer"/>
      </w:pPr>
      <w:sdt>
        <w:sdtPr>
          <w:alias w:val="Witness"/>
          <w:id w:val="-1977060142"/>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Obviously, I would welcome simpli</w:t>
      </w:r>
      <w:r w:rsidRPr="001C2A81">
        <w:t xml:space="preserve">city. As an administrator, the easier it is, the better. However, </w:t>
      </w:r>
      <w:r>
        <w:t xml:space="preserve">one thing </w:t>
      </w:r>
      <w:r w:rsidRPr="001C2A81">
        <w:t xml:space="preserve">we have learned, as we have tried to devise schemes </w:t>
      </w:r>
      <w:bookmarkStart w:id="1" w:name="_GoBack"/>
      <w:r w:rsidRPr="001C2A81">
        <w:t>at pace</w:t>
      </w:r>
      <w:bookmarkEnd w:id="1"/>
      <w:r w:rsidRPr="001C2A81">
        <w:t>,</w:t>
      </w:r>
      <w:r w:rsidR="001121EA">
        <w:t xml:space="preserve"> is</w:t>
      </w:r>
      <w:r w:rsidRPr="001C2A81">
        <w:t xml:space="preserve"> that the way people organise their lives is very complex. You sometimes </w:t>
      </w:r>
      <w:r w:rsidRPr="001C2A81">
        <w:t>have to</w:t>
      </w:r>
      <w:r w:rsidRPr="001C2A81">
        <w:t xml:space="preserve"> have complex solutions for that. Indeed, some of the issues the Committee has asked about this morning, around the </w:t>
      </w:r>
      <w:r w:rsidRPr="001C2A81">
        <w:t>edges of these schemes, come from the extent to which we can cope with complexity, given the speed at which we are delivering this. I have had to prioritise and sequence what I am doing here. We considered the job retention scheme a real priority. It was a</w:t>
      </w:r>
      <w:r w:rsidRPr="001C2A81">
        <w:t>nnounced first. The employers are expecting payment by the end of this month. Therefore, in terms of layering, we have had to prioritise how we deploy our resources in developing things. However, we have developed that scheme in such a way that quite a bit</w:t>
      </w:r>
      <w:r w:rsidRPr="001C2A81">
        <w:t xml:space="preserve"> of the functionality can be reused in either the self-employment scheme or, more likely, the statutory sick pay refund scheme, which we also </w:t>
      </w:r>
      <w:r w:rsidRPr="001C2A81">
        <w:t xml:space="preserve">have </w:t>
      </w:r>
      <w:r w:rsidRPr="001C2A81">
        <w:t>to</w:t>
      </w:r>
      <w:r w:rsidRPr="001C2A81">
        <w:t xml:space="preserve"> implement</w:t>
      </w:r>
      <w:r w:rsidRPr="001C2A81">
        <w:t xml:space="preserve">. </w:t>
      </w:r>
    </w:p>
    <w:p w:rsidR="00FD2A0D" w:rsidRPr="001C2A81" w:rsidP="00FD2A0D">
      <w:pPr>
        <w:pStyle w:val="Question"/>
        <w:numPr>
          <w:ilvl w:val="0"/>
          <w:numId w:val="9"/>
        </w:numPr>
      </w:pPr>
      <w:sdt>
        <w:sdtPr>
          <w:alias w:val="Member"/>
          <w:tag w:val="&lt;Member mnisId='491' dodsId='25642'&gt;"/>
          <w:id w:val="331036175"/>
          <w:placeholder>
            <w:docPart w:val="7CF7BBAE627E4D44996A4AE947181A3E"/>
          </w:placeholder>
          <w:richText/>
        </w:sdtPr>
        <w:sdtContent>
          <w:r w:rsidRPr="001C2A81">
            <w:rPr>
              <w:b/>
            </w:rPr>
            <w:t>Ms Eagle:</w:t>
          </w:r>
        </w:sdtContent>
      </w:sdt>
      <w:r w:rsidRPr="001C2A81">
        <w:t xml:space="preserve"> With these schemes, obviously it is an unprecedented situation. Operational slowne</w:t>
      </w:r>
      <w:r w:rsidRPr="001C2A81">
        <w:t>ss can defeat the whole point of a scheme if there are cash flow issues, either for furloughed workers and individuals or for employers that cannot meet their April payroll. You were talking about getting the furloughed workers scheme up and running, but y</w:t>
      </w:r>
      <w:r w:rsidRPr="001C2A81">
        <w:t xml:space="preserve">ou are confident that people will not be missing their April payroll responsibilities because your scheme will not have delivered money to them for furloughed workers. You are </w:t>
      </w:r>
      <w:r w:rsidRPr="001C2A81">
        <w:t>absolutely positive</w:t>
      </w:r>
      <w:r w:rsidRPr="001C2A81">
        <w:t xml:space="preserve"> about that.</w:t>
      </w:r>
    </w:p>
    <w:p w:rsidR="00FD2A0D" w:rsidRPr="001C2A81" w:rsidP="00FD2A0D">
      <w:pPr>
        <w:pStyle w:val="Answer"/>
      </w:pPr>
      <w:sdt>
        <w:sdtPr>
          <w:alias w:val="Witness"/>
          <w:id w:val="42547124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am absolutely determined that we </w:t>
      </w:r>
      <w:r w:rsidRPr="001C2A81">
        <w:t>will open this scheme</w:t>
      </w:r>
      <w:r w:rsidRPr="001C2A81">
        <w:t xml:space="preserve"> in time</w:t>
      </w:r>
      <w:r w:rsidRPr="001C2A81">
        <w:t xml:space="preserve"> for employers to make claims and receive payment in good time, before the end of April, as we promised on 20 March, when this scheme was announced. We are </w:t>
      </w:r>
      <w:r w:rsidRPr="001C2A81">
        <w:t>definitely on</w:t>
      </w:r>
      <w:r w:rsidRPr="001C2A81">
        <w:t xml:space="preserve"> track to do that. The fact that the service is already bu</w:t>
      </w:r>
      <w:r w:rsidRPr="001C2A81">
        <w:t xml:space="preserve">ilt, is on my IT estate and is being used by a small number of employers this morning gives me confidence that it is going to be there in good time. I have heard from Committee members today about the pressure that businesses are under and the need to get </w:t>
      </w:r>
      <w:r w:rsidRPr="001C2A81">
        <w:t xml:space="preserve">money to them as </w:t>
      </w:r>
      <w:r>
        <w:t>fast</w:t>
      </w:r>
      <w:r w:rsidRPr="001C2A81">
        <w:t xml:space="preserve"> as possible. For the self-employed scheme, we will also be endeavouring to bring forward the payment date if </w:t>
      </w:r>
      <w:r w:rsidRPr="001C2A81">
        <w:t xml:space="preserve">we </w:t>
      </w:r>
      <w:r w:rsidRPr="001C2A81">
        <w:t>possibl</w:t>
      </w:r>
      <w:r w:rsidRPr="001C2A81">
        <w:t>y can</w:t>
      </w:r>
      <w:r w:rsidRPr="001C2A81">
        <w:t>.</w:t>
      </w:r>
    </w:p>
    <w:p w:rsidR="00FD2A0D" w:rsidRPr="001C2A81" w:rsidP="00FD2A0D">
      <w:pPr>
        <w:pStyle w:val="Question"/>
        <w:numPr>
          <w:ilvl w:val="0"/>
          <w:numId w:val="9"/>
        </w:numPr>
      </w:pPr>
      <w:sdt>
        <w:sdtPr>
          <w:alias w:val="Member"/>
          <w:tag w:val="&lt;Member mnisId='491' dodsId='25642'&gt;"/>
          <w:id w:val="1872024300"/>
          <w:placeholder>
            <w:docPart w:val="7CF7BBAE627E4D44996A4AE947181A3E"/>
          </w:placeholder>
          <w:richText/>
        </w:sdtPr>
        <w:sdtContent>
          <w:r w:rsidRPr="001C2A81">
            <w:rPr>
              <w:b/>
            </w:rPr>
            <w:t>Ms Eagle:</w:t>
          </w:r>
        </w:sdtContent>
      </w:sdt>
      <w:r w:rsidRPr="001C2A81">
        <w:t xml:space="preserve"> That is very reassuring. I hope a lot of people will be reassured about that. Can I ask you abou</w:t>
      </w:r>
      <w:r w:rsidRPr="001C2A81">
        <w:t>t a similar aspect? This is a slightly niche issue, but it is very important. The coronavirus interruption loan scheme is going to deliver support to businesses in due course, but we hear that, so far, only 1% of businesses have managed to access the schem</w:t>
      </w:r>
      <w:r w:rsidRPr="001C2A81">
        <w:t xml:space="preserve">e, because of operational issues with the banks. Some businesses in our ports, which are in a key area for the country in importing medical supplies or </w:t>
      </w:r>
      <w:r w:rsidRPr="001C2A81">
        <w:t>ventilators, for example, are in serious financial difficulty</w:t>
      </w:r>
      <w:r w:rsidRPr="001C2A81">
        <w:t>,</w:t>
      </w:r>
      <w:r w:rsidRPr="001C2A81">
        <w:t xml:space="preserve"> simply because commerce has ground almost</w:t>
      </w:r>
      <w:r w:rsidRPr="001C2A81">
        <w:t xml:space="preserve"> completely to a halt. </w:t>
      </w:r>
    </w:p>
    <w:p w:rsidR="00FD2A0D" w:rsidRPr="001C2A81" w:rsidP="00FD2A0D">
      <w:pPr>
        <w:pStyle w:val="Question"/>
        <w:numPr>
          <w:ilvl w:val="0"/>
          <w:numId w:val="0"/>
        </w:numPr>
        <w:ind w:left="794"/>
      </w:pPr>
      <w:r w:rsidRPr="001C2A81">
        <w:t xml:space="preserve">They may well be able to apply for interruption loan schemes in due course. They cannot furlough their workers in quite the same way because they are in key areas, yet they cannot make their April payrolls because the cash flow has </w:t>
      </w:r>
      <w:r w:rsidRPr="001C2A81">
        <w:t xml:space="preserve">stopped, as there has been such a decline in imports and exports. There seems to be nothing, say a grant, that might help them through that April payroll, in a key area, to stop them going under. That does not seem to be available. To what extent might we </w:t>
      </w:r>
      <w:r w:rsidRPr="001C2A81">
        <w:t xml:space="preserve">be destroying key areas of our economy by that kind of gap, as people wait </w:t>
      </w:r>
      <w:r w:rsidRPr="001C2A81">
        <w:t>to try to</w:t>
      </w:r>
      <w:r w:rsidRPr="001C2A81">
        <w:t xml:space="preserve"> access loans</w:t>
      </w:r>
      <w:r>
        <w:t xml:space="preserve"> that</w:t>
      </w:r>
      <w:r w:rsidRPr="001C2A81">
        <w:t xml:space="preserve"> are going to be much slower in coming? </w:t>
      </w:r>
    </w:p>
    <w:p w:rsidR="00FD2A0D" w:rsidRPr="001C2A81" w:rsidP="00FD2A0D">
      <w:pPr>
        <w:pStyle w:val="Answer"/>
      </w:pPr>
      <w:sdt>
        <w:sdtPr>
          <w:alias w:val="Witness"/>
          <w:id w:val="-1169402040"/>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 Chancellor</w:t>
      </w:r>
      <w:r w:rsidRPr="001C2A81">
        <w:t xml:space="preserve"> </w:t>
      </w:r>
      <w:r w:rsidRPr="001C2A81">
        <w:t>said that he has created a vast economic support package here, a £330 billion package</w:t>
      </w:r>
      <w:r w:rsidRPr="001C2A81">
        <w:t xml:space="preserve"> initially, to which we have added subsequently. The number of overlapping packages means that we hope the maximum number of businesses that need to access help will find a way to do that. I suspect it is not going to be possible to help everyone who needs</w:t>
      </w:r>
      <w:r w:rsidRPr="001C2A81">
        <w:t xml:space="preserve"> it. The interruption loan, which I suspect would be a source for the type of business you mentioned, is not something that my Department—</w:t>
      </w:r>
    </w:p>
    <w:p w:rsidR="00FD2A0D" w:rsidRPr="001C2A81" w:rsidP="00FD2A0D">
      <w:pPr>
        <w:pStyle w:val="Question"/>
        <w:numPr>
          <w:ilvl w:val="0"/>
          <w:numId w:val="9"/>
        </w:numPr>
      </w:pPr>
      <w:sdt>
        <w:sdtPr>
          <w:alias w:val="Member"/>
          <w:tag w:val="&lt;Member mnisId='491' dodsId='25642'&gt;"/>
          <w:id w:val="1088197946"/>
          <w:placeholder>
            <w:docPart w:val="7CF7BBAE627E4D44996A4AE947181A3E"/>
          </w:placeholder>
          <w:richText/>
        </w:sdtPr>
        <w:sdtContent>
          <w:r w:rsidRPr="001C2A81">
            <w:rPr>
              <w:b/>
            </w:rPr>
            <w:t>Ms Eagle:</w:t>
          </w:r>
        </w:sdtContent>
      </w:sdt>
      <w:r w:rsidRPr="001C2A81">
        <w:t xml:space="preserve"> I understand that, but it is a timing issue here. We need port infrastructure, so we can carry on importi</w:t>
      </w:r>
      <w:r w:rsidRPr="001C2A81">
        <w:t xml:space="preserve">ng and exporting food and medicines, for example, but our port infrastructure has ground to a halt. Their normal income streams have stopped. They may well have access to loans in a couple of months, but they have an April payroll and they do not furlough </w:t>
      </w:r>
      <w:r w:rsidRPr="001C2A81">
        <w:t>all their workers, because they are still doing the job. They are in a key area. We will not have done our job, as a country, if those organisations fall over, so we cannot import and export even essentials, such as food and medicines, through our logistic</w:t>
      </w:r>
      <w:r w:rsidRPr="001C2A81">
        <w:t>s industry. There seems to be a gap there.</w:t>
      </w:r>
    </w:p>
    <w:p w:rsidR="00FD2A0D" w:rsidRPr="001C2A81" w:rsidP="00FD2A0D">
      <w:pPr>
        <w:pStyle w:val="Answer"/>
      </w:pPr>
      <w:sdt>
        <w:sdtPr>
          <w:alias w:val="Witness"/>
          <w:id w:val="190973155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hear what you say. I am sure the Treasury and other Government Departments responsible for those sectors are monitoring that closely. If the Government feel that more intervention is required, I am </w:t>
      </w:r>
      <w:r w:rsidRPr="001C2A81">
        <w:t>sure they will consider that. I am afraid I do not have any knowledge of it.</w:t>
      </w:r>
    </w:p>
    <w:p w:rsidR="00FD2A0D" w:rsidRPr="001C2A81" w:rsidP="00FD2A0D">
      <w:pPr>
        <w:pStyle w:val="Question"/>
        <w:numPr>
          <w:ilvl w:val="0"/>
          <w:numId w:val="9"/>
        </w:numPr>
      </w:pPr>
      <w:sdt>
        <w:sdtPr>
          <w:alias w:val="Member"/>
          <w:tag w:val="&lt;Member mnisId='491' dodsId='25642'&gt;"/>
          <w:id w:val="1415740936"/>
          <w:placeholder>
            <w:docPart w:val="7CF7BBAE627E4D44996A4AE947181A3E"/>
          </w:placeholder>
          <w:richText/>
        </w:sdtPr>
        <w:sdtContent>
          <w:r w:rsidRPr="001C2A81">
            <w:rPr>
              <w:b/>
            </w:rPr>
            <w:t>Ms Eagle:</w:t>
          </w:r>
        </w:sdtContent>
      </w:sdt>
      <w:r w:rsidRPr="001C2A81">
        <w:t xml:space="preserve"> Can I also ask you about the very low levels of absenteeism and self</w:t>
      </w:r>
      <w:r w:rsidRPr="001C2A81">
        <w:noBreakHyphen/>
        <w:t xml:space="preserve">isolation in HMRC? How come you have managed to achieve operational effectiveness and efficiency, </w:t>
      </w:r>
      <w:r w:rsidRPr="001C2A81">
        <w:t xml:space="preserve">and not had 15% to 20% of your staff off ill, like many others have? It seems an extraordinarily low figure. </w:t>
      </w:r>
    </w:p>
    <w:p w:rsidR="00FD2A0D" w:rsidRPr="001C2A81" w:rsidP="00FD2A0D">
      <w:pPr>
        <w:pStyle w:val="Answer"/>
      </w:pPr>
      <w:sdt>
        <w:sdtPr>
          <w:alias w:val="Witness"/>
          <w:id w:val="167630409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have been amazed by the way that my colleagues in HMRC have responded to this. The first step we took was to put in place both the </w:t>
      </w:r>
      <w:r w:rsidRPr="001C2A81">
        <w:t xml:space="preserve">kit and the infrastructure to enable the maximum number of people to work from home. My IT department and our supplier, </w:t>
      </w:r>
      <w:r w:rsidR="001121EA">
        <w:t>HSO</w:t>
      </w:r>
      <w:r w:rsidRPr="001C2A81">
        <w:t>, pulled out all the stops</w:t>
      </w:r>
      <w:r w:rsidRPr="001C2A81">
        <w:t xml:space="preserve">, as a result of which, of </w:t>
      </w:r>
      <w:r w:rsidRPr="001C2A81">
        <w:t>65,000 employees</w:t>
      </w:r>
      <w:r w:rsidRPr="001C2A81">
        <w:t>, o</w:t>
      </w:r>
      <w:r w:rsidRPr="001C2A81">
        <w:t>ver 80% of them, on any working day, are working from home. T</w:t>
      </w:r>
      <w:r w:rsidRPr="001C2A81">
        <w:t xml:space="preserve">hey have the kit to enable them to do that, and we have the VPN infrastructure in place to enable that to work. </w:t>
      </w:r>
    </w:p>
    <w:p w:rsidR="00FD2A0D" w:rsidRPr="001C2A81" w:rsidP="00FD2A0D">
      <w:pPr>
        <w:pStyle w:val="Answer"/>
      </w:pPr>
      <w:r w:rsidRPr="001C2A81">
        <w:t>We have also very rapidly increased the extent to which we can serve customers from home. For example, as I mentioned, our helplines are one ar</w:t>
      </w:r>
      <w:r w:rsidRPr="001C2A81">
        <w:t>ea where we can currently only deliver that from the office. However, we can do webchats from home and we have trained well over 1,000 additional colleagues to deliver webchat support to customers, instead of helpline support. I would say to any of my cust</w:t>
      </w:r>
      <w:r w:rsidRPr="001C2A81">
        <w:t xml:space="preserve">omers who are watching this that you will get a much faster service if you contact us on webchat. On Monday this week, we received about 97,000 phone calls and about 21,500 webchats. We have seen a big switch by customers to that, and </w:t>
      </w:r>
      <w:r w:rsidR="001121EA">
        <w:t>we</w:t>
      </w:r>
      <w:r w:rsidRPr="001C2A81">
        <w:t xml:space="preserve"> can do that from ho</w:t>
      </w:r>
      <w:r w:rsidRPr="001C2A81">
        <w:t xml:space="preserve">me. </w:t>
      </w:r>
    </w:p>
    <w:p w:rsidR="00FD2A0D" w:rsidRPr="001C2A81" w:rsidP="00FD2A0D">
      <w:pPr>
        <w:pStyle w:val="Answer"/>
      </w:pPr>
      <w:r w:rsidRPr="001C2A81">
        <w:t xml:space="preserve">In addition, we have made changes to our telephony platform and are experimenting, as we speak, with the ability to do telephony at home, so we can do helpline services from home as well. In the meantime, for the 8% or 9% of staff who </w:t>
      </w:r>
      <w:r w:rsidRPr="001C2A81">
        <w:t>have to</w:t>
      </w:r>
      <w:r w:rsidRPr="001C2A81">
        <w:t xml:space="preserve"> come int</w:t>
      </w:r>
      <w:r w:rsidRPr="001C2A81">
        <w:t xml:space="preserve">o the office, we have taken measures to make sure they have their own desk and can sit more than two metres away from colleagues. We have additional cleaning protocols in place for desk surfaces, kitchen surfaces, door handles, etc. Where necessary, we do </w:t>
      </w:r>
      <w:r w:rsidRPr="001C2A81">
        <w:t xml:space="preserve">deep </w:t>
      </w:r>
      <w:r w:rsidRPr="001C2A81">
        <w:t>cleans</w:t>
      </w:r>
      <w:r w:rsidRPr="001C2A81">
        <w:t xml:space="preserve"> and, in many of our offices, we will do deep cleans over Easter weekend. </w:t>
      </w:r>
    </w:p>
    <w:p w:rsidR="00FD2A0D" w:rsidRPr="001C2A81" w:rsidP="00FD2A0D">
      <w:pPr>
        <w:pStyle w:val="Answer"/>
      </w:pPr>
      <w:r w:rsidRPr="001C2A81">
        <w:t xml:space="preserve">It is a combination. As an organisation, we are doing everything possible to enable people to work from home or work safely in the office. It is also just a testament to </w:t>
      </w:r>
      <w:r w:rsidRPr="001C2A81">
        <w:t xml:space="preserve">the dedication and commitment of people in HMRC to serving our customers. </w:t>
      </w:r>
    </w:p>
    <w:p w:rsidR="00FD2A0D" w:rsidRPr="001C2A81" w:rsidP="00FD2A0D">
      <w:pPr>
        <w:pStyle w:val="Question"/>
        <w:numPr>
          <w:ilvl w:val="0"/>
          <w:numId w:val="9"/>
        </w:numPr>
      </w:pPr>
      <w:sdt>
        <w:sdtPr>
          <w:alias w:val="Member"/>
          <w:tag w:val="&lt;Member mnisId='491' dodsId='25642'&gt;"/>
          <w:id w:val="1271433383"/>
          <w:placeholder>
            <w:docPart w:val="7CF7BBAE627E4D44996A4AE947181A3E"/>
          </w:placeholder>
          <w:richText/>
        </w:sdtPr>
        <w:sdtContent>
          <w:r w:rsidRPr="001C2A81">
            <w:rPr>
              <w:b/>
            </w:rPr>
            <w:t>Ms Eagle:</w:t>
          </w:r>
        </w:sdtContent>
      </w:sdt>
      <w:r w:rsidRPr="001C2A81">
        <w:t xml:space="preserve"> It is certainly very impressive. Do you make use of call centres? I, and I am sure my colleagues, have had representation from call centre workers where social distancin</w:t>
      </w:r>
      <w:r w:rsidRPr="001C2A81">
        <w:t xml:space="preserve">g has not been put into effect and they </w:t>
      </w:r>
      <w:r w:rsidRPr="001C2A81">
        <w:t xml:space="preserve">have </w:t>
      </w:r>
      <w:r w:rsidRPr="001C2A81">
        <w:t>felt that they have been at risk at work. Finally, could you say a bit about HMRC’s call centres? Maybe best practice needs sharing with other organisations there.</w:t>
      </w:r>
    </w:p>
    <w:p w:rsidR="00FD2A0D" w:rsidRPr="001C2A81" w:rsidP="00FD2A0D">
      <w:pPr>
        <w:pStyle w:val="Answer"/>
      </w:pPr>
      <w:sdt>
        <w:sdtPr>
          <w:alias w:val="Witness"/>
          <w:id w:val="-69863172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One of the advantages of </w:t>
      </w:r>
      <w:r w:rsidRPr="001C2A81">
        <w:t xml:space="preserve">enabling so many people to work from home is that, for the relatively small proportion of our workforce who </w:t>
      </w:r>
      <w:r w:rsidRPr="001C2A81">
        <w:t>have to</w:t>
      </w:r>
      <w:r w:rsidRPr="001C2A81">
        <w:t xml:space="preserve"> come into the office, we can spread them out through our estate and give them distancing. Many of our helplines are in offices that are shar</w:t>
      </w:r>
      <w:r w:rsidRPr="001C2A81">
        <w:t xml:space="preserve">ed with people who now work from home. I am not sure I have any magic tricks, but we have worked hard with our </w:t>
      </w:r>
      <w:r w:rsidRPr="001C2A81">
        <w:t>estates</w:t>
      </w:r>
      <w:r w:rsidRPr="001C2A81">
        <w:t xml:space="preserve"> providers, the cleaners in ISS and our trade unions. They have all pulled together with the Department to help us do that.</w:t>
      </w:r>
    </w:p>
    <w:p w:rsidR="00B87AC4" w:rsidRPr="001C2A81" w:rsidP="00FD2A0D">
      <w:pPr>
        <w:pStyle w:val="Question"/>
        <w:numPr>
          <w:ilvl w:val="0"/>
          <w:numId w:val="9"/>
        </w:numPr>
      </w:pPr>
      <w:sdt>
        <w:sdtPr>
          <w:alias w:val="Member"/>
          <w:tag w:val="&lt;Member mnisId='4064' dodsId='83404'&gt;"/>
          <w:id w:val="1540469339"/>
          <w:placeholder>
            <w:docPart w:val="7CF7BBAE627E4D44996A4AE947181A3E"/>
          </w:placeholder>
          <w:richText/>
        </w:sdtPr>
        <w:sdtContent>
          <w:r w:rsidRPr="001C2A81">
            <w:rPr>
              <w:b/>
            </w:rPr>
            <w:t>Mr Baker:</w:t>
          </w:r>
        </w:sdtContent>
      </w:sdt>
      <w:r w:rsidRPr="001C2A81">
        <w:t xml:space="preserve"> Th</w:t>
      </w:r>
      <w:r w:rsidRPr="001C2A81">
        <w:t>ank you both, and all your staff, very much indeed. The necessity of us pressing on these difficult cases reflects no lack of appreciation for how they have worked. As somebody with a bit of ministerial experience in trying to get things delivered quickly,</w:t>
      </w:r>
      <w:r w:rsidRPr="001C2A81">
        <w:t xml:space="preserve"> I want to say thank you, because you have pulled off a tremendous feat. </w:t>
      </w:r>
    </w:p>
    <w:p w:rsidR="00B87AC4" w:rsidRPr="001C2A81" w:rsidP="00FD2A0D">
      <w:pPr>
        <w:pStyle w:val="Question"/>
        <w:numPr>
          <w:ilvl w:val="0"/>
          <w:numId w:val="0"/>
        </w:numPr>
        <w:ind w:left="794"/>
      </w:pPr>
      <w:r w:rsidRPr="001C2A81">
        <w:t xml:space="preserve">Of course, I also want to press some of the hard cases myself, on behalf of my constituents. I appreciate that some of the hard cases are for Ministers, because they are about policy, but I am thinking of people who </w:t>
      </w:r>
      <w:r w:rsidRPr="001C2A81">
        <w:t>are possibly facing ruin, through no fau</w:t>
      </w:r>
      <w:r w:rsidRPr="001C2A81">
        <w:t xml:space="preserve">lt of their own. There are two groups in particular: those who have just changed jobs, as we have talked about, and personal service companies. </w:t>
      </w:r>
    </w:p>
    <w:p w:rsidR="00FD2A0D" w:rsidRPr="001C2A81" w:rsidP="00FD2A0D">
      <w:pPr>
        <w:pStyle w:val="Question"/>
        <w:numPr>
          <w:ilvl w:val="0"/>
          <w:numId w:val="0"/>
        </w:numPr>
        <w:ind w:left="794"/>
      </w:pPr>
      <w:r w:rsidRPr="001C2A81">
        <w:t>Operationally, would it conceivably be possible, for those who can stand up proof that they were between jobs o</w:t>
      </w:r>
      <w:r w:rsidRPr="001C2A81">
        <w:t xml:space="preserve">ver the deadline, to put them on 80% of their old pay, as if they were continuing in their own employer’s employment? </w:t>
      </w:r>
      <w:r w:rsidRPr="001C2A81">
        <w:t>At the moment</w:t>
      </w:r>
      <w:r w:rsidRPr="001C2A81">
        <w:t xml:space="preserve">, people are rightly quite angry that they face ruin. They face ruin at </w:t>
      </w:r>
      <w:r w:rsidRPr="001C2A81">
        <w:t>a number of</w:t>
      </w:r>
      <w:r w:rsidRPr="001C2A81">
        <w:t xml:space="preserve"> pay points. I know you have said it in go</w:t>
      </w:r>
      <w:r w:rsidRPr="001C2A81">
        <w:t xml:space="preserve">od </w:t>
      </w:r>
      <w:r w:rsidRPr="001C2A81">
        <w:t>faith, but</w:t>
      </w:r>
      <w:r w:rsidRPr="001C2A81">
        <w:t xml:space="preserve"> saying to them that universal credit is available will not be a comfort to them, because they just will not meet their outgoings. Could those people be furloughed as if their old employment had continued?</w:t>
      </w:r>
    </w:p>
    <w:p w:rsidR="00FD2A0D" w:rsidRPr="001C2A81" w:rsidP="00FD2A0D">
      <w:pPr>
        <w:pStyle w:val="Answer"/>
      </w:pPr>
      <w:sdt>
        <w:sdtPr>
          <w:alias w:val="Witness"/>
          <w:id w:val="970712567"/>
          <w:placeholder>
            <w:docPart w:val="7CF7BBAE627E4D44996A4AE947181A3E"/>
          </w:placeholder>
          <w:richText/>
        </w:sdtPr>
        <w:sdtContent>
          <w:r w:rsidRPr="001C2A81">
            <w:rPr>
              <w:b/>
              <w:i/>
            </w:rPr>
            <w:t>Cerys McDonald:</w:t>
          </w:r>
          <w:r w:rsidRPr="001C2A81">
            <w:rPr>
              <w:b/>
            </w:rPr>
            <w:t xml:space="preserve"> </w:t>
          </w:r>
        </w:sdtContent>
      </w:sdt>
      <w:r w:rsidRPr="001C2A81">
        <w:t>We need to reiterat</w:t>
      </w:r>
      <w:r w:rsidRPr="001C2A81">
        <w:t xml:space="preserve">e what we have said in response to the questions many other members have raised </w:t>
      </w:r>
      <w:r w:rsidRPr="001C2A81">
        <w:t>with regard to</w:t>
      </w:r>
      <w:r w:rsidRPr="001C2A81">
        <w:t xml:space="preserve"> these individuals. To echo what Jim said previously, under normal circumstances, if we are discussing a scheme like this with Ministers, we </w:t>
      </w:r>
      <w:r w:rsidRPr="001C2A81">
        <w:t xml:space="preserve">would be </w:t>
      </w:r>
      <w:r w:rsidRPr="001C2A81">
        <w:t>looking at l</w:t>
      </w:r>
      <w:r w:rsidRPr="001C2A81">
        <w:t>east at a two-year run-in, with detailed consultation, publishing draft legislation and ramping up the operations in a much slower fashion. When we do that, we can show more flexibility in the design. Given the speed at which we have been operating and the</w:t>
      </w:r>
      <w:r w:rsidRPr="001C2A81">
        <w:t xml:space="preserve"> urgency of getting this money out quickly to vast numbers of employers, speed has been the top priority.</w:t>
      </w:r>
    </w:p>
    <w:p w:rsidR="00FD2A0D" w:rsidRPr="001C2A81" w:rsidP="00FD2A0D">
      <w:pPr>
        <w:pStyle w:val="Question"/>
        <w:numPr>
          <w:ilvl w:val="0"/>
          <w:numId w:val="9"/>
        </w:numPr>
      </w:pPr>
      <w:sdt>
        <w:sdtPr>
          <w:alias w:val="Member"/>
          <w:tag w:val="&lt;Member mnisId='4064' dodsId='83404'&gt;"/>
          <w:id w:val="-935589014"/>
          <w:placeholder>
            <w:docPart w:val="7CF7BBAE627E4D44996A4AE947181A3E"/>
          </w:placeholder>
          <w:richText/>
        </w:sdtPr>
        <w:sdtContent>
          <w:r w:rsidRPr="001C2A81">
            <w:rPr>
              <w:b/>
            </w:rPr>
            <w:t>Mr Baker:</w:t>
          </w:r>
        </w:sdtContent>
      </w:sdt>
      <w:r w:rsidRPr="001C2A81">
        <w:t xml:space="preserve"> I do not want to keep treading the same ground, but we have all emphasised that our hearts go out to people who are facing ruin through no</w:t>
      </w:r>
      <w:r w:rsidRPr="001C2A81">
        <w:t xml:space="preserve"> fault of their own. We will have to take it up with Ministers. Could I ask you about the approach you will take on the collection of deferred tax? Companies will have lost months of income. As you said, Mr </w:t>
      </w:r>
      <w:r w:rsidRPr="001C2A81">
        <w:t>Harra</w:t>
      </w:r>
      <w:r w:rsidRPr="001C2A81">
        <w:t>, they might have dipped into what they have</w:t>
      </w:r>
      <w:r w:rsidRPr="001C2A81">
        <w:t xml:space="preserve"> saved for taxes, in order to get by. They will face their tax bill in due course. What will your approach be to the collection of those deferred taxes?</w:t>
      </w:r>
    </w:p>
    <w:p w:rsidR="00FD2A0D" w:rsidRPr="001C2A81" w:rsidP="00FD2A0D">
      <w:pPr>
        <w:pStyle w:val="Answer"/>
      </w:pPr>
      <w:sdt>
        <w:sdtPr>
          <w:alias w:val="Witness"/>
          <w:id w:val="16746093"/>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My debt management colleagues have an excellent record of giving people time to pay, if th</w:t>
      </w:r>
      <w:r w:rsidRPr="001C2A81">
        <w:t xml:space="preserve">ey are in financial difficulties and unable to pay their tax on time. To pay testament to taxpayers, we get a very high level of compliance with the time-to-pay arrangements we put in place. About 90% of people find that they </w:t>
      </w:r>
      <w:r w:rsidRPr="001C2A81">
        <w:t>are able to</w:t>
      </w:r>
      <w:r w:rsidRPr="001C2A81">
        <w:t xml:space="preserve"> honour them. As I </w:t>
      </w:r>
      <w:r w:rsidRPr="001C2A81">
        <w:t xml:space="preserve">said, VAT payments due between 20 March and 30 June are deferred to 31 March next year. The SA payment on account due on 31 July is deferred to 31 January next year. </w:t>
      </w:r>
    </w:p>
    <w:p w:rsidR="00FD2A0D" w:rsidRPr="001C2A81" w:rsidP="00FD2A0D">
      <w:pPr>
        <w:pStyle w:val="Answer"/>
      </w:pPr>
      <w:r w:rsidRPr="001C2A81">
        <w:t xml:space="preserve">We </w:t>
      </w:r>
      <w:r w:rsidRPr="001C2A81">
        <w:t>do not really know what life is going to be like on 31 January and 31 Ma</w:t>
      </w:r>
      <w:r w:rsidRPr="001C2A81">
        <w:t xml:space="preserve">rch. Our intention </w:t>
      </w:r>
      <w:r w:rsidRPr="001C2A81">
        <w:t>at the moment</w:t>
      </w:r>
      <w:r w:rsidRPr="001C2A81">
        <w:t xml:space="preserve"> is that our normal debt recovery processes would apply at that point. If people can afford to pay it, we expect them to do so and would enforce it. If people cannot afford to pay it at that point, we would be discussing tim</w:t>
      </w:r>
      <w:r w:rsidRPr="001C2A81">
        <w:t xml:space="preserve">e to pay with them, under our normal policies, which work very well. I am sure we will review that </w:t>
      </w:r>
      <w:r w:rsidRPr="001C2A81">
        <w:t xml:space="preserve">over time, </w:t>
      </w:r>
      <w:r w:rsidRPr="001C2A81">
        <w:t>as we understand what the situation is like, nearer that time.</w:t>
      </w:r>
    </w:p>
    <w:p w:rsidR="00FD2A0D" w:rsidRPr="001C2A81" w:rsidP="00FD2A0D">
      <w:pPr>
        <w:pStyle w:val="Question"/>
        <w:numPr>
          <w:ilvl w:val="0"/>
          <w:numId w:val="9"/>
        </w:numPr>
      </w:pPr>
      <w:sdt>
        <w:sdtPr>
          <w:alias w:val="Member"/>
          <w:tag w:val="&lt;Member mnisId='4064' dodsId='83404'&gt;"/>
          <w:id w:val="698281827"/>
          <w:placeholder>
            <w:docPart w:val="7CF7BBAE627E4D44996A4AE947181A3E"/>
          </w:placeholder>
          <w:richText/>
        </w:sdtPr>
        <w:sdtContent>
          <w:r w:rsidRPr="001C2A81">
            <w:rPr>
              <w:b/>
            </w:rPr>
            <w:t>Mr Baker:</w:t>
          </w:r>
        </w:sdtContent>
      </w:sdt>
      <w:r w:rsidRPr="001C2A81">
        <w:t xml:space="preserve"> Thank you for covering time to pay. Could you say something about penal</w:t>
      </w:r>
      <w:r w:rsidRPr="001C2A81">
        <w:t xml:space="preserve">ties and interest charges, and the approach you will take to </w:t>
      </w:r>
      <w:r w:rsidRPr="001C2A81">
        <w:t>them?</w:t>
      </w:r>
    </w:p>
    <w:p w:rsidR="00FD2A0D" w:rsidRPr="001C2A81" w:rsidP="00FD2A0D">
      <w:pPr>
        <w:pStyle w:val="Answer"/>
      </w:pPr>
      <w:sdt>
        <w:sdtPr>
          <w:alias w:val="Witness"/>
          <w:id w:val="-1588376056"/>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For anyone who has deferred their payment</w:t>
      </w:r>
      <w:r>
        <w:t xml:space="preserve"> of tax</w:t>
      </w:r>
      <w:r w:rsidRPr="001C2A81">
        <w:t xml:space="preserve"> as a result of coronavirus, there will be no late-payment penalties and no interest. If it has not already happened, I expect a</w:t>
      </w:r>
      <w:r w:rsidRPr="001C2A81">
        <w:t xml:space="preserve"> statutory instrument to be made to disapply interest to those late payments.</w:t>
      </w:r>
    </w:p>
    <w:p w:rsidR="00FD2A0D" w:rsidRPr="001C2A81" w:rsidP="00FD2A0D">
      <w:pPr>
        <w:pStyle w:val="Question"/>
        <w:numPr>
          <w:ilvl w:val="0"/>
          <w:numId w:val="9"/>
        </w:numPr>
      </w:pPr>
      <w:sdt>
        <w:sdtPr>
          <w:alias w:val="Member"/>
          <w:tag w:val="&lt;Member mnisId='4064' dodsId='83404'&gt;"/>
          <w:id w:val="-782413795"/>
          <w:placeholder>
            <w:docPart w:val="7CF7BBAE627E4D44996A4AE947181A3E"/>
          </w:placeholder>
          <w:richText/>
        </w:sdtPr>
        <w:sdtContent>
          <w:r w:rsidRPr="001C2A81">
            <w:rPr>
              <w:b/>
            </w:rPr>
            <w:t>Mr Baker:</w:t>
          </w:r>
        </w:sdtContent>
      </w:sdt>
      <w:r w:rsidRPr="001C2A81">
        <w:t xml:space="preserve"> Yes, we had better find a way to get back to Parliament, so we can make such a statutory instrument, if we need to. To be clear, if people are still struggling to pay</w:t>
      </w:r>
      <w:r w:rsidRPr="001C2A81">
        <w:t xml:space="preserve"> this deferred tax when the time comes, next year, they would be subject to the normal time-to-pay arrangements.</w:t>
      </w:r>
    </w:p>
    <w:p w:rsidR="00FD2A0D" w:rsidRPr="001C2A81" w:rsidP="00FD2A0D">
      <w:pPr>
        <w:pStyle w:val="Answer"/>
      </w:pPr>
      <w:sdt>
        <w:sdtPr>
          <w:alias w:val="Witness"/>
          <w:id w:val="-1509446931"/>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That is </w:t>
      </w:r>
      <w:r w:rsidRPr="001C2A81">
        <w:t>definitely the</w:t>
      </w:r>
      <w:r w:rsidRPr="001C2A81">
        <w:t xml:space="preserve"> current plan, but I do not have a crystal ball. I do not know what life will be like then and whether every</w:t>
      </w:r>
      <w:r w:rsidRPr="001C2A81">
        <w:t xml:space="preserve">thing will be able to go back to normal policy. That is certainly the intent </w:t>
      </w:r>
      <w:r w:rsidRPr="001C2A81">
        <w:t>at this time</w:t>
      </w:r>
      <w:r w:rsidRPr="001C2A81">
        <w:t>.</w:t>
      </w:r>
    </w:p>
    <w:p w:rsidR="00FD2A0D" w:rsidRPr="001C2A81" w:rsidP="00FD2A0D">
      <w:pPr>
        <w:pStyle w:val="Question"/>
        <w:numPr>
          <w:ilvl w:val="0"/>
          <w:numId w:val="9"/>
        </w:numPr>
      </w:pPr>
      <w:sdt>
        <w:sdtPr>
          <w:alias w:val="Member"/>
          <w:tag w:val="&lt;Member mnisId='4064' dodsId='83404'&gt;"/>
          <w:id w:val="840974908"/>
          <w:placeholder>
            <w:docPart w:val="7CF7BBAE627E4D44996A4AE947181A3E"/>
          </w:placeholder>
          <w:richText/>
        </w:sdtPr>
        <w:sdtContent>
          <w:r w:rsidRPr="001C2A81">
            <w:rPr>
              <w:b/>
            </w:rPr>
            <w:t>Mr Baker:</w:t>
          </w:r>
        </w:sdtContent>
      </w:sdt>
      <w:r w:rsidRPr="001C2A81">
        <w:t xml:space="preserve"> Are you satisfied that you have enough flexibility under the current time-to-pay arrangements that those people who are struggling will not find themselv</w:t>
      </w:r>
      <w:r w:rsidRPr="001C2A81">
        <w:t>es in deeper trouble, and wrapped up, then, with penalties and interest, because they have not been able to meet their time to pay in due course?</w:t>
      </w:r>
    </w:p>
    <w:p w:rsidR="00FD2A0D" w:rsidRPr="001C2A81" w:rsidP="00FD2A0D">
      <w:pPr>
        <w:pStyle w:val="Answer"/>
      </w:pPr>
      <w:sdt>
        <w:sdtPr>
          <w:alias w:val="Witness"/>
          <w:id w:val="-2073574450"/>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We find that, in normal times, our normal time-to-pay arrangements are very effective. They both </w:t>
      </w:r>
      <w:r w:rsidRPr="001C2A81">
        <w:t xml:space="preserve">enable viable businesses to continue in business when they are facing temporary financial </w:t>
      </w:r>
      <w:r w:rsidRPr="001C2A81">
        <w:t>difficulty, and</w:t>
      </w:r>
      <w:r w:rsidRPr="001C2A81">
        <w:t xml:space="preserve"> enable us to maximise the extent to which we ultimately collect the tax due. They work very well. Assuming we are in normal times, I would expect thos</w:t>
      </w:r>
      <w:r w:rsidRPr="001C2A81">
        <w:t>e policies to be adequate.</w:t>
      </w:r>
    </w:p>
    <w:p w:rsidR="00FD2A0D" w:rsidRPr="001C2A81" w:rsidP="00FD2A0D">
      <w:pPr>
        <w:pStyle w:val="Question"/>
        <w:numPr>
          <w:ilvl w:val="0"/>
          <w:numId w:val="9"/>
        </w:numPr>
      </w:pPr>
      <w:sdt>
        <w:sdtPr>
          <w:alias w:val="Member"/>
          <w:tag w:val="&lt;Member mnisId='4064' dodsId='83404'&gt;"/>
          <w:id w:val="-918085932"/>
          <w:placeholder>
            <w:docPart w:val="7CF7BBAE627E4D44996A4AE947181A3E"/>
          </w:placeholder>
          <w:richText/>
        </w:sdtPr>
        <w:sdtContent>
          <w:r w:rsidRPr="001C2A81">
            <w:rPr>
              <w:b/>
            </w:rPr>
            <w:t>Mr Baker:</w:t>
          </w:r>
        </w:sdtContent>
      </w:sdt>
      <w:r w:rsidRPr="001C2A81">
        <w:t xml:space="preserve"> Because you do not have a crystal ball, I do not suppose you have been able to estimate what proportion of deferred tax you will be able to collect in due course. Have you any indication of how much tax will be forgon</w:t>
      </w:r>
      <w:r w:rsidRPr="001C2A81">
        <w:t>e through all this?</w:t>
      </w:r>
    </w:p>
    <w:p w:rsidR="00FD2A0D" w:rsidRPr="001C2A81" w:rsidP="00FD2A0D">
      <w:pPr>
        <w:pStyle w:val="Answer"/>
      </w:pPr>
      <w:sdt>
        <w:sdtPr>
          <w:alias w:val="Witness"/>
          <w:id w:val="-60618984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It is extremely difficult to estimate, as you might expect, because of the situation we are going through. In normal times, a rule of thumb is that we lose about 10% of debt, in effect. Whether we lose less or more than 10%</w:t>
      </w:r>
      <w:r w:rsidRPr="001C2A81">
        <w:t xml:space="preserve"> in this situation is not something I can predict.</w:t>
      </w:r>
    </w:p>
    <w:p w:rsidR="00FD2A0D" w:rsidRPr="001C2A81" w:rsidP="00FD2A0D">
      <w:pPr>
        <w:pStyle w:val="Question"/>
        <w:numPr>
          <w:ilvl w:val="0"/>
          <w:numId w:val="9"/>
        </w:numPr>
      </w:pPr>
      <w:sdt>
        <w:sdtPr>
          <w:alias w:val="Member"/>
          <w:tag w:val="&lt;Member mnisId='4064' dodsId='83404'&gt;"/>
          <w:id w:val="-1454713673"/>
          <w:placeholder>
            <w:docPart w:val="7CF7BBAE627E4D44996A4AE947181A3E"/>
          </w:placeholder>
          <w:richText/>
        </w:sdtPr>
        <w:sdtContent>
          <w:r w:rsidRPr="001C2A81">
            <w:rPr>
              <w:b/>
            </w:rPr>
            <w:t>Mr Baker:</w:t>
          </w:r>
        </w:sdtContent>
      </w:sdt>
      <w:r w:rsidRPr="001C2A81">
        <w:t xml:space="preserve"> Payment reminders will go out automatically. They are usually very carefully worded to procure payment from people. What steps have you taken to make sure that payment reminders do not go out i</w:t>
      </w:r>
      <w:r w:rsidRPr="001C2A81">
        <w:t>ncorrectly, in relation to deferred tax?</w:t>
      </w:r>
    </w:p>
    <w:p w:rsidR="00FD2A0D" w:rsidRPr="001C2A81" w:rsidP="00FD2A0D">
      <w:pPr>
        <w:pStyle w:val="Answer"/>
      </w:pPr>
      <w:sdt>
        <w:sdtPr>
          <w:alias w:val="Witness"/>
          <w:id w:val="-1076585918"/>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We have taken </w:t>
      </w:r>
      <w:r w:rsidRPr="001C2A81">
        <w:t>a number of</w:t>
      </w:r>
      <w:r w:rsidRPr="001C2A81">
        <w:t xml:space="preserve"> steps to make sure that does not happen. I cannot promise that we will stop our systems from generating them, because they are automatically generated. We will, if that </w:t>
      </w:r>
      <w:r w:rsidRPr="001C2A81">
        <w:t>happens, be reiterating to customers that the deferral applies and they can disregard any of those reminders, if they receive them. We are doing our utmost to make sure they do not get produced. As I said, there will be no late-payment penalty and no inter</w:t>
      </w:r>
      <w:r w:rsidRPr="001C2A81">
        <w:t>est during the deferral period.</w:t>
      </w:r>
    </w:p>
    <w:p w:rsidR="00FD2A0D" w:rsidRPr="001C2A81" w:rsidP="00FD2A0D">
      <w:pPr>
        <w:pStyle w:val="Question"/>
        <w:numPr>
          <w:ilvl w:val="0"/>
          <w:numId w:val="9"/>
        </w:numPr>
      </w:pPr>
      <w:sdt>
        <w:sdtPr>
          <w:alias w:val="Member"/>
          <w:tag w:val="&lt;Member mnisId='4064' dodsId='83404'&gt;"/>
          <w:id w:val="1150718512"/>
          <w:placeholder>
            <w:docPart w:val="7CF7BBAE627E4D44996A4AE947181A3E"/>
          </w:placeholder>
          <w:richText/>
        </w:sdtPr>
        <w:sdtContent>
          <w:r w:rsidRPr="001C2A81">
            <w:rPr>
              <w:b/>
            </w:rPr>
            <w:t>Mr Baker:</w:t>
          </w:r>
        </w:sdtContent>
      </w:sdt>
      <w:r w:rsidRPr="001C2A81">
        <w:t xml:space="preserve"> Could you consider </w:t>
      </w:r>
      <w:r w:rsidRPr="001C2A81">
        <w:t xml:space="preserve">whether it is possible to </w:t>
      </w:r>
      <w:r w:rsidRPr="001C2A81">
        <w:t xml:space="preserve">put out some social </w:t>
      </w:r>
      <w:r w:rsidRPr="001C2A81">
        <w:t>media, saying to people what you have just said to us</w:t>
      </w:r>
      <w:r w:rsidRPr="001C2A81">
        <w:t>—</w:t>
      </w:r>
      <w:r w:rsidRPr="001C2A81">
        <w:t>that you are trying to stop these automated reminders going out</w:t>
      </w:r>
      <w:r w:rsidRPr="001C2A81">
        <w:t>—</w:t>
      </w:r>
      <w:r w:rsidRPr="001C2A81">
        <w:t>and telling them what they sh</w:t>
      </w:r>
      <w:r w:rsidRPr="001C2A81">
        <w:t>ould do if they receive a reminder to pay that they think contradicts the policies they are taking advantage of? Otherwise, there will be a degree of panic among an already nervous population that money is being demanded that they think they are exempt fro</w:t>
      </w:r>
      <w:r w:rsidRPr="001C2A81">
        <w:t>m paying. I wonder if you could do some social media in advance to let people know</w:t>
      </w:r>
      <w:r w:rsidRPr="001C2A81">
        <w:t>:</w:t>
      </w:r>
      <w:r w:rsidRPr="001C2A81">
        <w:t xml:space="preserve"> “It is not likely to happen but, if it does, contact us on webchat”. </w:t>
      </w:r>
    </w:p>
    <w:p w:rsidR="00FD2A0D" w:rsidRPr="001C2A81" w:rsidP="00FD2A0D">
      <w:pPr>
        <w:pStyle w:val="Answer"/>
      </w:pPr>
      <w:sdt>
        <w:sdtPr>
          <w:alias w:val="Witness"/>
          <w:id w:val="1051344830"/>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am pretty sure that is already in hand. In any event, it is something we </w:t>
      </w:r>
      <w:r>
        <w:t>could</w:t>
      </w:r>
      <w:r w:rsidRPr="001C2A81">
        <w:t xml:space="preserve"> </w:t>
      </w:r>
      <w:r w:rsidRPr="001C2A81">
        <w:t>definite</w:t>
      </w:r>
      <w:r w:rsidRPr="001C2A81">
        <w:t>ly do</w:t>
      </w:r>
      <w:r w:rsidRPr="001C2A81">
        <w:t xml:space="preserve">. </w:t>
      </w:r>
    </w:p>
    <w:p w:rsidR="00FD2A0D" w:rsidRPr="001C2A81" w:rsidP="00FD2A0D">
      <w:pPr>
        <w:pStyle w:val="Question"/>
        <w:numPr>
          <w:ilvl w:val="0"/>
          <w:numId w:val="9"/>
        </w:numPr>
      </w:pPr>
      <w:sdt>
        <w:sdtPr>
          <w:alias w:val="Member"/>
          <w:tag w:val="&lt;Member mnisId='4064' dodsId='83404'&gt;"/>
          <w:id w:val="-1622065017"/>
          <w:placeholder>
            <w:docPart w:val="7CF7BBAE627E4D44996A4AE947181A3E"/>
          </w:placeholder>
          <w:richText/>
        </w:sdtPr>
        <w:sdtContent>
          <w:r w:rsidRPr="001C2A81">
            <w:rPr>
              <w:b/>
            </w:rPr>
            <w:t>Mr Baker:</w:t>
          </w:r>
        </w:sdtContent>
      </w:sdt>
      <w:r w:rsidRPr="001C2A81">
        <w:t xml:space="preserve"> Good, thank you. Will your approach to the collection of deferred VAT differ from the collection of other deferred taxes, such as deferred income tax? The reason I raise that is that VAT, in a sense, is consumers’ money held by companie</w:t>
      </w:r>
      <w:r w:rsidRPr="001C2A81">
        <w:t>s before it is passed on to HMRC. Will you take a different approach, depending on which tax you are collecti</w:t>
      </w:r>
      <w:r>
        <w:t>ng</w:t>
      </w:r>
      <w:r w:rsidRPr="001C2A81">
        <w:t>?</w:t>
      </w:r>
    </w:p>
    <w:p w:rsidR="00FD2A0D" w:rsidRPr="001C2A81" w:rsidP="00FD2A0D">
      <w:pPr>
        <w:pStyle w:val="Answer"/>
      </w:pPr>
      <w:sdt>
        <w:sdtPr>
          <w:alias w:val="Witness"/>
          <w:id w:val="186809080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It is not our practice to take a different approach in deciding what collection activity to undertake. There is a provision in the</w:t>
      </w:r>
      <w:r w:rsidRPr="001C2A81">
        <w:t xml:space="preserve"> current Finance Bill, in the event of insolvencies, which gives us a preferential position in relation to taxes such as VAT and </w:t>
      </w:r>
      <w:r w:rsidRPr="001C2A81">
        <w:t>P</w:t>
      </w:r>
      <w:r w:rsidRPr="001C2A81">
        <w:t xml:space="preserve">ay </w:t>
      </w:r>
      <w:r w:rsidRPr="001C2A81">
        <w:t>As</w:t>
      </w:r>
      <w:r w:rsidRPr="001C2A81">
        <w:t xml:space="preserve"> </w:t>
      </w:r>
      <w:r w:rsidRPr="001C2A81">
        <w:t>Y</w:t>
      </w:r>
      <w:r w:rsidRPr="001C2A81">
        <w:t xml:space="preserve">ou </w:t>
      </w:r>
      <w:r w:rsidRPr="001C2A81">
        <w:t>E</w:t>
      </w:r>
      <w:r w:rsidRPr="001C2A81">
        <w:t>arn, where the business has deducted that from a customer or employe</w:t>
      </w:r>
      <w:r>
        <w:t>e</w:t>
      </w:r>
      <w:r w:rsidRPr="001C2A81">
        <w:t xml:space="preserve"> and is holding it on trust, to be passed on t</w:t>
      </w:r>
      <w:r w:rsidRPr="001C2A81">
        <w:t>o the Government. That applies only in the event of insolvency. Otherwise, our approach to taking enforcement action to collect taxes is pretty much standard across all the different taxes.</w:t>
      </w:r>
    </w:p>
    <w:p w:rsidR="00FD2A0D" w:rsidRPr="001C2A81" w:rsidP="00FD2A0D">
      <w:pPr>
        <w:pStyle w:val="Question"/>
        <w:numPr>
          <w:ilvl w:val="0"/>
          <w:numId w:val="9"/>
        </w:numPr>
      </w:pPr>
      <w:sdt>
        <w:sdtPr>
          <w:alias w:val="Member"/>
          <w:tag w:val="&lt;Member mnisId='4064' dodsId='83404'&gt;"/>
          <w:id w:val="-1535108659"/>
          <w:placeholder>
            <w:docPart w:val="7CF7BBAE627E4D44996A4AE947181A3E"/>
          </w:placeholder>
          <w:richText/>
        </w:sdtPr>
        <w:sdtContent>
          <w:r w:rsidRPr="001C2A81">
            <w:rPr>
              <w:b/>
            </w:rPr>
            <w:t>Mr Baker:</w:t>
          </w:r>
        </w:sdtContent>
      </w:sdt>
      <w:r w:rsidRPr="001C2A81">
        <w:t xml:space="preserve"> In the long term, could you tell us something about ho</w:t>
      </w:r>
      <w:r w:rsidRPr="001C2A81">
        <w:t>w you plan to evaluate what you have done? How do you foresee structural changes being necessary at HMRC, in order to deal with the overhang of this coronavirus crisis?</w:t>
      </w:r>
    </w:p>
    <w:p w:rsidR="00FD2A0D" w:rsidRPr="001C2A81" w:rsidP="00FD2A0D">
      <w:pPr>
        <w:pStyle w:val="Answer"/>
      </w:pPr>
      <w:sdt>
        <w:sdtPr>
          <w:alias w:val="Witness"/>
          <w:id w:val="-135341015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believe that our core purpose, to collect the taxes that fund public ser</w:t>
      </w:r>
      <w:r w:rsidRPr="001C2A81">
        <w:t xml:space="preserve">vices, and our core objective, to be a trusted, modern tax administration, will carry through this. Our objectives are to collect all the tax that is due, to make it as easy as possible for taxpayers to pay that and as hard as possible for them not to pay </w:t>
      </w:r>
      <w:r w:rsidRPr="001C2A81">
        <w:t xml:space="preserve">it, to treat everyone fairly, to protect society from harm and to create a great place to work for our employees. Those are pretty core, and they will run through all of this and out the other side. </w:t>
      </w:r>
    </w:p>
    <w:p w:rsidR="00FD2A0D" w:rsidRPr="001C2A81" w:rsidP="00FD2A0D">
      <w:pPr>
        <w:pStyle w:val="Answer"/>
      </w:pPr>
      <w:r w:rsidRPr="001C2A81">
        <w:t xml:space="preserve">However, we undoubtedly will have lessons to learn from </w:t>
      </w:r>
      <w:r w:rsidRPr="001C2A81">
        <w:t xml:space="preserve">this experience. As I said earlier, I believe we have demonstrated in three weeks that we can do things we did not know we could do. They will, I am sure, have beneficial implications for how we work, longer term. We will </w:t>
      </w:r>
      <w:r w:rsidRPr="001C2A81">
        <w:t>definitely want</w:t>
      </w:r>
      <w:r w:rsidRPr="001C2A81">
        <w:t xml:space="preserve"> to evaluate that. </w:t>
      </w:r>
      <w:r w:rsidRPr="001C2A81">
        <w:t>In terms of how we get back to normal, we have some grant schemes. When they end, they end. There may be</w:t>
      </w:r>
      <w:r w:rsidRPr="001C2A81">
        <w:t xml:space="preserve"> some</w:t>
      </w:r>
      <w:r w:rsidRPr="001C2A81">
        <w:t xml:space="preserve"> follow</w:t>
      </w:r>
      <w:r w:rsidRPr="001C2A81">
        <w:noBreakHyphen/>
        <w:t xml:space="preserve">up compliance activity to do, to make sure those grants were all paid out correctly, but they are a time-limited thing, which will come to </w:t>
      </w:r>
      <w:r w:rsidRPr="001C2A81">
        <w:t>an end and will not be part of our business going forward.</w:t>
      </w:r>
    </w:p>
    <w:p w:rsidR="00FD2A0D" w:rsidRPr="001C2A81" w:rsidP="00FD2A0D">
      <w:pPr>
        <w:pStyle w:val="Answer"/>
      </w:pPr>
      <w:r w:rsidRPr="001C2A81">
        <w:t>We will need to stand ready to support the economy as it recovers and to administer the tax system in a way that enables businesses</w:t>
      </w:r>
      <w:r w:rsidRPr="001C2A81">
        <w:t>, in particular, to</w:t>
      </w:r>
      <w:r w:rsidRPr="001C2A81">
        <w:t xml:space="preserve"> pick up profitability and employment, succeed </w:t>
      </w:r>
      <w:r w:rsidRPr="001C2A81">
        <w:t>and thrive. We will want to be flexible and careful in how we go about restoring normality alongside that</w:t>
      </w:r>
      <w:r w:rsidRPr="001C2A81">
        <w:t xml:space="preserve">. </w:t>
      </w:r>
    </w:p>
    <w:p w:rsidR="00FD2A0D" w:rsidRPr="001C2A81" w:rsidP="00FD2A0D">
      <w:pPr>
        <w:pStyle w:val="Question"/>
        <w:numPr>
          <w:ilvl w:val="0"/>
          <w:numId w:val="0"/>
        </w:numPr>
        <w:ind w:left="794"/>
      </w:pPr>
      <w:sdt>
        <w:sdtPr>
          <w:alias w:val="Member"/>
          <w:tag w:val="&lt;Member mnisId='4064' dodsId='83404'&gt;"/>
          <w:id w:val="1618017988"/>
          <w:placeholder>
            <w:docPart w:val="7CF7BBAE627E4D44996A4AE947181A3E"/>
          </w:placeholder>
          <w:richText/>
        </w:sdtPr>
        <w:sdtContent>
          <w:r w:rsidRPr="001C2A81">
            <w:rPr>
              <w:b/>
            </w:rPr>
            <w:t>Mr Baker:</w:t>
          </w:r>
        </w:sdtContent>
      </w:sdt>
      <w:r w:rsidRPr="001C2A81">
        <w:t xml:space="preserve"> I wish I had more </w:t>
      </w:r>
      <w:r w:rsidRPr="001C2A81">
        <w:t>time, but</w:t>
      </w:r>
      <w:r w:rsidRPr="001C2A81">
        <w:t xml:space="preserve"> thank you both very much.</w:t>
      </w:r>
    </w:p>
    <w:p w:rsidR="00FD2A0D" w:rsidRPr="001C2A81" w:rsidP="00FD2A0D">
      <w:pPr>
        <w:pStyle w:val="Question"/>
        <w:numPr>
          <w:ilvl w:val="0"/>
          <w:numId w:val="9"/>
        </w:numPr>
      </w:pPr>
      <w:sdt>
        <w:sdtPr>
          <w:alias w:val="Member"/>
          <w:tag w:val="&lt;Member mnisId='4768' dodsId=''&gt;"/>
          <w:id w:val="-1100561892"/>
          <w:placeholder>
            <w:docPart w:val="7CF7BBAE627E4D44996A4AE947181A3E"/>
          </w:placeholder>
          <w:richText/>
        </w:sdtPr>
        <w:sdtContent>
          <w:r w:rsidRPr="001C2A81">
            <w:rPr>
              <w:b/>
            </w:rPr>
            <w:t>Julie Marson:</w:t>
          </w:r>
        </w:sdtContent>
      </w:sdt>
      <w:r w:rsidRPr="001C2A81">
        <w:t xml:space="preserve"> Thank you, Mr </w:t>
      </w:r>
      <w:r w:rsidRPr="001C2A81">
        <w:t>Harra</w:t>
      </w:r>
      <w:r w:rsidRPr="001C2A81">
        <w:t xml:space="preserve">. It is </w:t>
      </w:r>
      <w:r w:rsidRPr="001C2A81">
        <w:t>really clear</w:t>
      </w:r>
      <w:r w:rsidRPr="001C2A81">
        <w:t xml:space="preserve"> from everything we have he</w:t>
      </w:r>
      <w:r w:rsidRPr="001C2A81">
        <w:t>ard already this morning that HMRC is absolutely key in delivering the schemes that are helping us get through this crisis and that will help us get out of it. It is bound to have a huge effect on your day-to-day services. While we have alluded to it alrea</w:t>
      </w:r>
      <w:r w:rsidRPr="001C2A81">
        <w:t>dy, could you perhaps reflect a bit more on what impact the diversion of resources and homeworking will have on the delivery of your day-to-day objectives?</w:t>
      </w:r>
    </w:p>
    <w:p w:rsidR="00FD2A0D" w:rsidRPr="001C2A81" w:rsidP="00FD2A0D">
      <w:pPr>
        <w:pStyle w:val="Answer"/>
      </w:pPr>
      <w:sdt>
        <w:sdtPr>
          <w:alias w:val="Witness"/>
          <w:id w:val="407580984"/>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For the last three weeks, as we have made radical change, we have kept all our </w:t>
      </w:r>
      <w:r w:rsidRPr="001C2A81">
        <w:t>services going. We are not setting aside any work that is not getting done for customers. That has slightly surprised and delighted me, I have to say. Can we sustain that in the coming weeks? As we go through the height of the pandemic, which affects my co</w:t>
      </w:r>
      <w:r w:rsidRPr="001C2A81">
        <w:t>lleagues and their families in the same way as everyone else, but also the peak</w:t>
      </w:r>
      <w:r w:rsidRPr="001C2A81">
        <w:t xml:space="preserve"> </w:t>
      </w:r>
      <w:r w:rsidRPr="001C2A81">
        <w:t>of all these big new schemes, there is likely to be considerable strain on our services, but I believe that will be temporary and we will be able to restore them pretty quickly</w:t>
      </w:r>
      <w:r w:rsidRPr="001C2A81">
        <w:t xml:space="preserve"> once we are through the implementation of these schemes. </w:t>
      </w:r>
    </w:p>
    <w:p w:rsidR="00FD2A0D" w:rsidRPr="001C2A81" w:rsidP="00FD2A0D">
      <w:pPr>
        <w:pStyle w:val="Answer"/>
      </w:pPr>
      <w:r w:rsidRPr="001C2A81">
        <w:t xml:space="preserve">The main impact is on the workforce and the way they work. My colleagues have stepped up and delivered amazingly, </w:t>
      </w:r>
      <w:r w:rsidRPr="001C2A81">
        <w:t>but they have also</w:t>
      </w:r>
      <w:r w:rsidRPr="001C2A81">
        <w:t xml:space="preserve"> radically changed how they work. Coming out of this, I am expect</w:t>
      </w:r>
      <w:r w:rsidRPr="001C2A81">
        <w:t>ing my colleagues to scratch their heads and think about how they want to work in future. That may well be the same across the economy, frankly. None of us really knows how our lives are all going to be different after this experience or the extent to whic</w:t>
      </w:r>
      <w:r w:rsidRPr="001C2A81">
        <w:t xml:space="preserve">h they will go back to normal. HMRC is in the same boat. </w:t>
      </w:r>
    </w:p>
    <w:p w:rsidR="00FD2A0D" w:rsidRPr="001C2A81" w:rsidP="00FD2A0D">
      <w:pPr>
        <w:pStyle w:val="Answer"/>
      </w:pPr>
      <w:r w:rsidRPr="001C2A81">
        <w:t xml:space="preserve">The last few weeks have demonstrated to me, however, that we are extremely flexible, far more flexible, perhaps, than we realised. That is key to coping with whatever comes out of this and </w:t>
      </w:r>
      <w:r w:rsidRPr="001C2A81">
        <w:t>being able to respond to it.</w:t>
      </w:r>
    </w:p>
    <w:p w:rsidR="00FD2A0D" w:rsidRPr="001C2A81" w:rsidP="00FD2A0D">
      <w:pPr>
        <w:pStyle w:val="Question"/>
        <w:numPr>
          <w:ilvl w:val="0"/>
          <w:numId w:val="9"/>
        </w:numPr>
      </w:pPr>
      <w:sdt>
        <w:sdtPr>
          <w:alias w:val="Member"/>
          <w:tag w:val="&lt;Member mnisId='4768' dodsId=''&gt;"/>
          <w:id w:val="-700547643"/>
          <w:placeholder>
            <w:docPart w:val="7CF7BBAE627E4D44996A4AE947181A3E"/>
          </w:placeholder>
          <w:richText/>
        </w:sdtPr>
        <w:sdtContent>
          <w:r w:rsidRPr="001C2A81">
            <w:rPr>
              <w:b/>
            </w:rPr>
            <w:t>Julie Marson:</w:t>
          </w:r>
        </w:sdtContent>
      </w:sdt>
      <w:r w:rsidRPr="001C2A81">
        <w:t xml:space="preserve"> What about major projects, such as IT? We do not know exactly what is going to happen with the Brexit talks, for example. What major projects are going to be delayed or postponed? What effect is this likely to h</w:t>
      </w:r>
      <w:r w:rsidRPr="001C2A81">
        <w:t>ave on major projects?</w:t>
      </w:r>
    </w:p>
    <w:p w:rsidR="00FD2A0D" w:rsidRPr="001C2A81" w:rsidP="00FD2A0D">
      <w:pPr>
        <w:pStyle w:val="Answer"/>
      </w:pPr>
      <w:sdt>
        <w:sdtPr>
          <w:alias w:val="Witness"/>
          <w:id w:val="-1596623288"/>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There is bound to be some impact. Indeed, the Government have already announced the deferral of some big measures that we are responsible for implementing, not necessarily because of the operational challenge for HMRC, b</w:t>
      </w:r>
      <w:r w:rsidRPr="001C2A81">
        <w:t>ut because of the challenge more broadly to all the other actors in the economy, who all have to contribute to delivery of those projects. There are undoubtedly some tax and administrative reforms that will happen later than we had previously planned. With</w:t>
      </w:r>
      <w:r w:rsidRPr="001C2A81">
        <w:t xml:space="preserve">in my organisation, some senior resource and some key resource, in IT and budget </w:t>
      </w:r>
      <w:r w:rsidRPr="001C2A81">
        <w:t xml:space="preserve">management, is being diverted in the short term to delivering these schemes. </w:t>
      </w:r>
    </w:p>
    <w:p w:rsidR="00FD2A0D" w:rsidRPr="001C2A81" w:rsidP="00FD2A0D">
      <w:pPr>
        <w:pStyle w:val="Answer"/>
      </w:pPr>
      <w:r w:rsidRPr="001C2A81">
        <w:t>In relation to EU exit, we remain committed to delivering for 31 December. That is when the Gover</w:t>
      </w:r>
      <w:r w:rsidRPr="001C2A81">
        <w:t xml:space="preserve">nment have said the transition period will end and it is enshrined in law. I am trying my best to protect those projects that HMRC </w:t>
      </w:r>
      <w:r w:rsidRPr="001C2A81">
        <w:t>has to</w:t>
      </w:r>
      <w:r w:rsidRPr="001C2A81">
        <w:t xml:space="preserve"> deliver, but the things HMRC is responsible for, in relation to the end of the EU exit transition period, are not just</w:t>
      </w:r>
      <w:r w:rsidRPr="001C2A81">
        <w:t xml:space="preserve"> for HMRC itself to deliver. The whole of international trade and the border industry, such as the ports, as Ms Eagle mentioned earlier, have changes to deliver as well. We will be monitoring closely their ability to respond, given how they are also being </w:t>
      </w:r>
      <w:r w:rsidRPr="001C2A81">
        <w:t>diverted at this moment.</w:t>
      </w:r>
    </w:p>
    <w:p w:rsidR="00FD2A0D" w:rsidRPr="001C2A81" w:rsidP="00FD2A0D">
      <w:pPr>
        <w:pStyle w:val="Question"/>
        <w:numPr>
          <w:ilvl w:val="0"/>
          <w:numId w:val="9"/>
        </w:numPr>
      </w:pPr>
      <w:sdt>
        <w:sdtPr>
          <w:alias w:val="Member"/>
          <w:tag w:val="&lt;Member mnisId='4768' dodsId=''&gt;"/>
          <w:id w:val="1698192946"/>
          <w:placeholder>
            <w:docPart w:val="7CF7BBAE627E4D44996A4AE947181A3E"/>
          </w:placeholder>
          <w:richText/>
        </w:sdtPr>
        <w:sdtContent>
          <w:r w:rsidRPr="001C2A81">
            <w:rPr>
              <w:b/>
            </w:rPr>
            <w:t>Julie Marson:</w:t>
          </w:r>
        </w:sdtContent>
      </w:sdt>
      <w:r w:rsidRPr="001C2A81">
        <w:t xml:space="preserve"> Have you asked Treasury for any more money?</w:t>
      </w:r>
    </w:p>
    <w:p w:rsidR="00FD2A0D" w:rsidRPr="001C2A81" w:rsidP="00FD2A0D">
      <w:pPr>
        <w:pStyle w:val="Answer"/>
      </w:pPr>
      <w:sdt>
        <w:sdtPr>
          <w:alias w:val="Witness"/>
          <w:id w:val="-605965229"/>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I have not specifically. Frankly, I have written a letter to the Chancellor, telling him that there will be a bill </w:t>
      </w:r>
      <w:r w:rsidRPr="001C2A81">
        <w:t>later on</w:t>
      </w:r>
      <w:r w:rsidRPr="001C2A81">
        <w:t xml:space="preserve">, but I have not specified how big </w:t>
      </w:r>
      <w:r w:rsidRPr="001C2A81">
        <w:t xml:space="preserve">it is going to be. Resources have not been an issue throughout this. The Chancellor has made it clear that this is the absolute top priority. I have felt that whatever resources I need I would get. </w:t>
      </w:r>
      <w:r w:rsidRPr="001C2A81">
        <w:t>In reality, it</w:t>
      </w:r>
      <w:r w:rsidRPr="001C2A81">
        <w:t xml:space="preserve"> has been such a fast</w:t>
      </w:r>
      <w:r w:rsidRPr="001C2A81">
        <w:t>-</w:t>
      </w:r>
      <w:r w:rsidRPr="001C2A81">
        <w:t>paced few weeks that w</w:t>
      </w:r>
      <w:r w:rsidRPr="001C2A81">
        <w:t xml:space="preserve">e have not stopped to work out budgets and get budgetary transfers. I have simply </w:t>
      </w:r>
      <w:r w:rsidRPr="001C2A81">
        <w:t>written a letter saying</w:t>
      </w:r>
      <w:r w:rsidRPr="001C2A81">
        <w:t xml:space="preserve"> something will follow.</w:t>
      </w:r>
    </w:p>
    <w:p w:rsidR="00FD2A0D" w:rsidRPr="001C2A81" w:rsidP="00FD2A0D">
      <w:pPr>
        <w:pStyle w:val="Question"/>
        <w:numPr>
          <w:ilvl w:val="0"/>
          <w:numId w:val="9"/>
        </w:numPr>
      </w:pPr>
      <w:sdt>
        <w:sdtPr>
          <w:alias w:val="Member"/>
          <w:tag w:val="&lt;Member mnisId='4768' dodsId=''&gt;"/>
          <w:id w:val="519818500"/>
          <w:placeholder>
            <w:docPart w:val="7CF7BBAE627E4D44996A4AE947181A3E"/>
          </w:placeholder>
          <w:richText/>
        </w:sdtPr>
        <w:sdtContent>
          <w:r w:rsidRPr="001C2A81">
            <w:rPr>
              <w:b/>
            </w:rPr>
            <w:t>Julie Marson:</w:t>
          </w:r>
        </w:sdtContent>
      </w:sdt>
      <w:r w:rsidRPr="001C2A81">
        <w:t xml:space="preserve"> But you get the impression that Treasury is open and accepts there will be a financial implication for your bud</w:t>
      </w:r>
      <w:r w:rsidRPr="001C2A81">
        <w:t>get, as the months go on.</w:t>
      </w:r>
    </w:p>
    <w:p w:rsidR="00FD2A0D" w:rsidRPr="001C2A81" w:rsidP="00FD2A0D">
      <w:pPr>
        <w:pStyle w:val="Answer"/>
      </w:pPr>
      <w:sdt>
        <w:sdtPr>
          <w:alias w:val="Witness"/>
          <w:id w:val="230204635"/>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 xml:space="preserve">Yes. Will that be additional resource? The opportunity for me to bring in additional resource in this timescale is limited. We are really looking at redeploying resources. </w:t>
      </w:r>
      <w:r w:rsidRPr="001C2A81">
        <w:t>Later on</w:t>
      </w:r>
      <w:r w:rsidRPr="001C2A81">
        <w:t>, we will understand what is required</w:t>
      </w:r>
      <w:r w:rsidRPr="001C2A81">
        <w:t xml:space="preserve"> to get back on an even keel and have discussions with Treasury, as any Department would, about how we do that.</w:t>
      </w:r>
    </w:p>
    <w:p w:rsidR="00FD2A0D" w:rsidRPr="001C2A81" w:rsidP="00FD2A0D">
      <w:pPr>
        <w:pStyle w:val="Question"/>
        <w:numPr>
          <w:ilvl w:val="0"/>
          <w:numId w:val="9"/>
        </w:numPr>
      </w:pPr>
      <w:sdt>
        <w:sdtPr>
          <w:alias w:val="Member"/>
          <w:tag w:val="&lt;Member mnisId='4768' dodsId=''&gt;"/>
          <w:id w:val="-1846630890"/>
          <w:placeholder>
            <w:docPart w:val="7CF7BBAE627E4D44996A4AE947181A3E"/>
          </w:placeholder>
          <w:richText/>
        </w:sdtPr>
        <w:sdtContent>
          <w:r w:rsidRPr="001C2A81">
            <w:rPr>
              <w:b/>
            </w:rPr>
            <w:t>Julie Marson:</w:t>
          </w:r>
        </w:sdtContent>
      </w:sdt>
      <w:r w:rsidRPr="001C2A81">
        <w:t xml:space="preserve"> There has been the added implication of delaying the spending review. How have you managed the resources and that delay?</w:t>
      </w:r>
    </w:p>
    <w:p w:rsidR="00FD2A0D" w:rsidRPr="001C2A81" w:rsidP="00FD2A0D">
      <w:pPr>
        <w:pStyle w:val="Answer"/>
      </w:pPr>
      <w:sdt>
        <w:sdtPr>
          <w:alias w:val="Witness"/>
          <w:id w:val="-1683820953"/>
          <w:placeholder>
            <w:docPart w:val="7CF7BBAE627E4D44996A4AE947181A3E"/>
          </w:placeholder>
          <w:richText/>
        </w:sdtPr>
        <w:sdtContent>
          <w:r w:rsidRPr="001C2A81">
            <w:rPr>
              <w:b/>
              <w:i/>
            </w:rPr>
            <w:t xml:space="preserve">Jim </w:t>
          </w:r>
          <w:r w:rsidRPr="001C2A81">
            <w:rPr>
              <w:b/>
              <w:i/>
            </w:rPr>
            <w:t>Har</w:t>
          </w:r>
          <w:r w:rsidRPr="001C2A81">
            <w:rPr>
              <w:b/>
              <w:i/>
            </w:rPr>
            <w:t>ra</w:t>
          </w:r>
          <w:r w:rsidRPr="001C2A81">
            <w:rPr>
              <w:b/>
              <w:i/>
            </w:rPr>
            <w:t>:</w:t>
          </w:r>
          <w:r w:rsidRPr="001C2A81">
            <w:rPr>
              <w:b/>
            </w:rPr>
            <w:t xml:space="preserve"> </w:t>
          </w:r>
        </w:sdtContent>
      </w:sdt>
      <w:r w:rsidRPr="001C2A81">
        <w:t>We have done quite a bit of work internally to get ready for a spending review, which, thanks to</w:t>
      </w:r>
      <w:r w:rsidRPr="001C2A81">
        <w:t xml:space="preserve"> </w:t>
      </w:r>
      <w:r w:rsidRPr="001C2A81">
        <w:t>general election</w:t>
      </w:r>
      <w:r>
        <w:t>s</w:t>
      </w:r>
      <w:r w:rsidRPr="001C2A81">
        <w:t xml:space="preserve"> et</w:t>
      </w:r>
      <w:r>
        <w:t>c.</w:t>
      </w:r>
      <w:r>
        <w:t>,</w:t>
      </w:r>
      <w:r w:rsidRPr="001C2A81">
        <w:t xml:space="preserve"> has already been delayed before. In recent weeks, we have pulled resource away from working up those strategic propositions, to f</w:t>
      </w:r>
      <w:r w:rsidRPr="001C2A81">
        <w:t xml:space="preserve">ocus on what we </w:t>
      </w:r>
      <w:r w:rsidRPr="001C2A81">
        <w:t>have to</w:t>
      </w:r>
      <w:r w:rsidRPr="001C2A81">
        <w:t xml:space="preserve"> do. I expect that is the same in other Departments. Quite apart from the Treasury not being </w:t>
      </w:r>
      <w:r w:rsidRPr="001C2A81">
        <w:t>in a position</w:t>
      </w:r>
      <w:r w:rsidRPr="001C2A81">
        <w:t xml:space="preserve"> to carry out a spending review when it might have liked, at the other end of that, neither are we. </w:t>
      </w:r>
    </w:p>
    <w:p w:rsidR="00FD2A0D" w:rsidRPr="001C2A81" w:rsidP="00FD2A0D">
      <w:pPr>
        <w:pStyle w:val="Answer"/>
      </w:pPr>
      <w:r w:rsidRPr="001C2A81">
        <w:t>As I said to Mr Baker, I b</w:t>
      </w:r>
      <w:r w:rsidRPr="001C2A81">
        <w:t xml:space="preserve">elieve our strategy for the Department will run </w:t>
      </w:r>
      <w:r w:rsidRPr="001C2A81">
        <w:t xml:space="preserve">true </w:t>
      </w:r>
      <w:r w:rsidRPr="001C2A81">
        <w:t>through all of this. We have a good idea of what we need to do, to be a trusted</w:t>
      </w:r>
      <w:r>
        <w:t xml:space="preserve"> </w:t>
      </w:r>
      <w:r w:rsidRPr="001C2A81">
        <w:t>modern tax and customs administration in the future, and the kinds of proposition we would put to Treasury, when we are rea</w:t>
      </w:r>
      <w:r w:rsidRPr="001C2A81">
        <w:t>dy to have a spending review.</w:t>
      </w:r>
    </w:p>
    <w:p w:rsidR="00FD2A0D" w:rsidRPr="001C2A81" w:rsidP="00FD2A0D">
      <w:pPr>
        <w:pStyle w:val="Question"/>
        <w:numPr>
          <w:ilvl w:val="0"/>
          <w:numId w:val="9"/>
        </w:numPr>
      </w:pPr>
      <w:sdt>
        <w:sdtPr>
          <w:alias w:val="Member"/>
          <w:tag w:val="&lt;Member mnisId='4768' dodsId=''&gt;"/>
          <w:id w:val="2005848661"/>
          <w:placeholder>
            <w:docPart w:val="7CF7BBAE627E4D44996A4AE947181A3E"/>
          </w:placeholder>
          <w:richText/>
        </w:sdtPr>
        <w:sdtContent>
          <w:r w:rsidRPr="001C2A81">
            <w:rPr>
              <w:b/>
            </w:rPr>
            <w:t>Julie Marson:</w:t>
          </w:r>
        </w:sdtContent>
      </w:sdt>
      <w:r w:rsidRPr="001C2A81">
        <w:t xml:space="preserve"> Finally, there is one specific programme you have been </w:t>
      </w:r>
      <w:r w:rsidRPr="001C2A81">
        <w:t>doing, based on regional centres and changing the format of the organisation. Will that continue? Is that still part of your programme? Might that be somet</w:t>
      </w:r>
      <w:r w:rsidRPr="001C2A81">
        <w:t>hing that changes, as one of the longer-term impacts?</w:t>
      </w:r>
    </w:p>
    <w:p w:rsidR="00FD2A0D" w:rsidRPr="001C2A81" w:rsidP="00FD2A0D">
      <w:pPr>
        <w:pStyle w:val="Answer"/>
      </w:pPr>
      <w:sdt>
        <w:sdtPr>
          <w:alias w:val="Witness"/>
          <w:id w:val="-764763055"/>
          <w:placeholder>
            <w:docPart w:val="7CF7BBAE627E4D44996A4AE947181A3E"/>
          </w:placeholder>
          <w:richText/>
        </w:sdtPr>
        <w:sdtContent>
          <w:r w:rsidRPr="001C2A81">
            <w:rPr>
              <w:b/>
              <w:i/>
            </w:rPr>
            <w:t xml:space="preserve">Jim </w:t>
          </w:r>
          <w:r w:rsidRPr="001C2A81">
            <w:rPr>
              <w:b/>
              <w:i/>
            </w:rPr>
            <w:t>Harra</w:t>
          </w:r>
          <w:r w:rsidRPr="001C2A81">
            <w:rPr>
              <w:b/>
              <w:i/>
            </w:rPr>
            <w:t>:</w:t>
          </w:r>
          <w:r w:rsidRPr="001C2A81">
            <w:rPr>
              <w:b/>
            </w:rPr>
            <w:t xml:space="preserve"> </w:t>
          </w:r>
        </w:sdtContent>
      </w:sdt>
      <w:r w:rsidRPr="001C2A81">
        <w:t>I do not believe at this point that, fundamentally, that strategy will change as a result of this. There is undoubtedly going to be an impact on when it can be delivered. We already have th</w:t>
      </w:r>
      <w:r w:rsidRPr="001C2A81">
        <w:t>ree of our regional centres up and running</w:t>
      </w:r>
      <w:r w:rsidRPr="001C2A81">
        <w:t>,</w:t>
      </w:r>
      <w:r w:rsidRPr="001C2A81">
        <w:t xml:space="preserve"> and we are financially committed to all 13. In many of them, construction has stopped or pulled back, because certain things cannot be done with social distancing. I am sure that is going to have an impact on whe</w:t>
      </w:r>
      <w:r w:rsidRPr="001C2A81">
        <w:t>n regional centres can be delivered. We are currently modelling what that is but, frankly, at this stage, we do not know how long construction is going to be disrupted.</w:t>
      </w:r>
    </w:p>
    <w:p w:rsidR="00FD2A0D" w:rsidRPr="001C2A81" w:rsidP="00FD2A0D">
      <w:pPr>
        <w:pStyle w:val="Answer"/>
      </w:pPr>
      <w:r w:rsidRPr="001C2A81">
        <w:t>We have taken a couple of steps with our colleagues. For example, in February, we launc</w:t>
      </w:r>
      <w:r w:rsidRPr="001C2A81">
        <w:t>hed an exit scheme, so there were colleagues who expected to leave us in the next few months, but we have contacted them and said, if they are willing and able to stay on and work for us, we are happy to extend that until 30 September. In addition, the nex</w:t>
      </w:r>
      <w:r w:rsidRPr="001C2A81">
        <w:t>t exit scheme that we planned to launch in April or May has now been deferred and will not happen before the end of June. We recently announced the long</w:t>
      </w:r>
      <w:r w:rsidRPr="001C2A81">
        <w:noBreakHyphen/>
        <w:t>term extension of our sites at Washington and Centenary Court in Bradford. We have always iterated thos</w:t>
      </w:r>
      <w:r w:rsidRPr="001C2A81">
        <w:t xml:space="preserve">e plans and I am sure we are going to adjust them </w:t>
      </w:r>
      <w:r w:rsidRPr="001C2A81">
        <w:t>in light of</w:t>
      </w:r>
      <w:r w:rsidRPr="001C2A81">
        <w:t xml:space="preserve"> the experience we are having now. Fundamentally, that remains our strategy.</w:t>
      </w:r>
    </w:p>
    <w:p w:rsidR="00FD2A0D" w:rsidRPr="001C2A81" w:rsidP="00FD2A0D">
      <w:pPr>
        <w:pStyle w:val="Remark"/>
      </w:pPr>
      <w:sdt>
        <w:sdtPr>
          <w:alias w:val="Member"/>
          <w:tag w:val="&lt;Member mnisId='4768' dodsId=''&gt;"/>
          <w:id w:val="555206012"/>
          <w:placeholder>
            <w:docPart w:val="7CF7BBAE627E4D44996A4AE947181A3E"/>
          </w:placeholder>
          <w:richText/>
        </w:sdtPr>
        <w:sdtContent>
          <w:r w:rsidRPr="001C2A81">
            <w:rPr>
              <w:b/>
            </w:rPr>
            <w:t>Julie Marson:</w:t>
          </w:r>
        </w:sdtContent>
      </w:sdt>
      <w:r w:rsidRPr="001C2A81">
        <w:t xml:space="preserve"> Thank you for everything you and your staff are doing. It really is key to getting us through that.</w:t>
      </w:r>
    </w:p>
    <w:p w:rsidR="00FD2A0D" w:rsidRPr="001C2A81" w:rsidP="001C2A81">
      <w:pPr>
        <w:pStyle w:val="Question"/>
        <w:numPr>
          <w:ilvl w:val="0"/>
          <w:numId w:val="0"/>
        </w:numPr>
        <w:ind w:left="794"/>
      </w:pPr>
      <w:sdt>
        <w:sdtPr>
          <w:alias w:val="Member"/>
          <w:tag w:val="&lt;Member mnisId='3935' dodsId='62786'&gt;"/>
          <w:id w:val="997382014"/>
          <w:placeholder>
            <w:docPart w:val="7CF7BBAE627E4D44996A4AE947181A3E"/>
          </w:placeholder>
          <w:richText/>
        </w:sdtPr>
        <w:sdtContent>
          <w:r w:rsidRPr="001C2A81">
            <w:rPr>
              <w:b/>
            </w:rPr>
            <w:t>Ch</w:t>
          </w:r>
          <w:r w:rsidRPr="001C2A81">
            <w:rPr>
              <w:b/>
            </w:rPr>
            <w:t>air:</w:t>
          </w:r>
        </w:sdtContent>
      </w:sdt>
      <w:r w:rsidRPr="001C2A81">
        <w:t xml:space="preserve"> Jim, Cerys, thank you both very much for your contributions during this very comprehensive session. It has been useful by way of both explanation of the areas we have </w:t>
      </w:r>
      <w:r w:rsidRPr="001C2A81">
        <w:t>discussed, and</w:t>
      </w:r>
      <w:r w:rsidRPr="001C2A81">
        <w:t xml:space="preserve"> identifying the risks and challenges that inevitably lie ahead. The</w:t>
      </w:r>
      <w:r w:rsidRPr="001C2A81">
        <w:t xml:space="preserve">re are </w:t>
      </w:r>
      <w:r w:rsidRPr="001C2A81">
        <w:t>a number of</w:t>
      </w:r>
      <w:r w:rsidRPr="001C2A81">
        <w:t xml:space="preserve"> hard edges, which we have all identified, relating to policy, and we will take that up with Government Ministers directly. The overarching challenge here is delivery, which is going to be critical to helping all the businesses and indivi</w:t>
      </w:r>
      <w:r w:rsidRPr="001C2A81">
        <w:t>duals we have been discussing.</w:t>
      </w:r>
    </w:p>
    <w:p w:rsidR="00FD2A0D" w:rsidRPr="001C2A81" w:rsidP="00FD2A0D">
      <w:pPr>
        <w:pStyle w:val="Question"/>
        <w:numPr>
          <w:ilvl w:val="0"/>
          <w:numId w:val="0"/>
        </w:numPr>
        <w:ind w:left="794"/>
      </w:pPr>
      <w:r w:rsidRPr="001C2A81">
        <w:t>If I could leave you perhaps with one thought, while we have identified many areas that you need to look at particularly carefully, I suspect we are heading towards a vastly larger number of claimants than was originally imag</w:t>
      </w:r>
      <w:r w:rsidRPr="001C2A81">
        <w:t>ined. They are all, as you have said, Jim, going to descend upon HMRC at about the same time, and things such as the call centres are going to come under considerable stress. Therefore, guidance online is critical in three respects: first, that it is entir</w:t>
      </w:r>
      <w:r w:rsidRPr="001C2A81">
        <w:t>ely comprehensive and covers all the questions people want to ask; secondly, that the answers are really clear, so everybody can pick them up quickly; thirdly and most importantly, as I found when I was at the Treasury, the most overlooked element is navig</w:t>
      </w:r>
      <w:r w:rsidRPr="001C2A81">
        <w:t xml:space="preserve">ation. There is no point in presenting people with huge volumes of information. They </w:t>
      </w:r>
      <w:r w:rsidRPr="001C2A81">
        <w:t>have to</w:t>
      </w:r>
      <w:r w:rsidRPr="001C2A81">
        <w:t xml:space="preserve"> be able to get quickly to the part of the information that they need.</w:t>
      </w:r>
    </w:p>
    <w:p w:rsidR="00FD2A0D" w:rsidRPr="001D2608" w:rsidP="00FD2A0D">
      <w:pPr>
        <w:pStyle w:val="Question"/>
        <w:numPr>
          <w:ilvl w:val="0"/>
          <w:numId w:val="0"/>
        </w:numPr>
        <w:ind w:left="794"/>
      </w:pPr>
      <w:r w:rsidRPr="001C2A81">
        <w:t xml:space="preserve">We will continue to scrutinise you constructively. I think you said on two occasions, Jim, that HMRC is now doing things </w:t>
      </w:r>
      <w:r w:rsidRPr="001C2A81">
        <w:t>you</w:t>
      </w:r>
      <w:r w:rsidRPr="001C2A81">
        <w:t xml:space="preserve"> did not realise </w:t>
      </w:r>
      <w:r w:rsidRPr="001C2A81">
        <w:t xml:space="preserve">you </w:t>
      </w:r>
      <w:r w:rsidRPr="001C2A81">
        <w:t>could do. We hope that that turns out to be correct. We wish you well and good luck in all you are doing. We re</w:t>
      </w:r>
      <w:r w:rsidRPr="001C2A81">
        <w:t>ally appreciate it.</w:t>
      </w: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7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76D3FE4C234057AFFF72135561AEFF"/>
      </w:placeholder>
      <w:richText/>
    </w:sdtPr>
    <w:sdtContent>
      <w:p w:rsidR="0063663D" w:rsidP="009277D8">
        <w:pPr>
          <w:pStyle w:val="Para"/>
          <w:rPr>
            <w:color w:val="808080"/>
          </w:rPr>
        </w:pPr>
        <w:r w:rsidRPr="00DF0C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C25084414DE46AFB8CD0A4916D4CD00"/>
      </w:placeholder>
      <w:richText/>
    </w:sdtPr>
    <w:sdtContent>
      <w:p w:rsidR="0063663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E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306A83C"/>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6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5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6D3FE4C234057AFFF72135561AEFF"/>
        <w:category>
          <w:name w:val="General"/>
          <w:gallery w:val="placeholder"/>
        </w:category>
        <w:types>
          <w:type w:val="bbPlcHdr"/>
        </w:types>
        <w:behaviors>
          <w:behavior w:val="content"/>
        </w:behaviors>
        <w:guid w:val="{8CC99EF0-BDE7-455C-9D43-F6C5F127BBE6}"/>
      </w:docPartPr>
      <w:docPartBody>
        <w:p w:rsidR="00C20941" w:rsidP="00C20941">
          <w:pPr>
            <w:pStyle w:val="DA76D3FE4C234057AFFF72135561AEFF"/>
          </w:pPr>
          <w:r w:rsidRPr="000753FC">
            <w:rPr>
              <w:rStyle w:val="PlaceholderText"/>
            </w:rPr>
            <w:t>Click here to enter text.</w:t>
          </w:r>
        </w:p>
      </w:docPartBody>
    </w:docPart>
    <w:docPart>
      <w:docPartPr>
        <w:name w:val="19283233FEAA49B9815439FDE3037842"/>
        <w:category>
          <w:name w:val="General"/>
          <w:gallery w:val="placeholder"/>
        </w:category>
        <w:types>
          <w:type w:val="bbPlcHdr"/>
        </w:types>
        <w:behaviors>
          <w:behavior w:val="content"/>
        </w:behaviors>
        <w:guid w:val="{DEA9B971-5626-4A93-AA0A-042CF2F1C94B}"/>
      </w:docPartPr>
      <w:docPartBody>
        <w:p w:rsidR="00C20941" w:rsidP="00C20941">
          <w:pPr>
            <w:pStyle w:val="19283233FEAA49B9815439FDE3037842"/>
          </w:pPr>
          <w:r w:rsidRPr="002B3926">
            <w:rPr>
              <w:rStyle w:val="PlaceholderText"/>
            </w:rPr>
            <w:t>Click here to enter text.</w:t>
          </w:r>
        </w:p>
      </w:docPartBody>
    </w:docPart>
    <w:docPart>
      <w:docPartPr>
        <w:name w:val="0C25084414DE46AFB8CD0A4916D4CD00"/>
        <w:category>
          <w:name w:val="General"/>
          <w:gallery w:val="placeholder"/>
        </w:category>
        <w:types>
          <w:type w:val="bbPlcHdr"/>
        </w:types>
        <w:behaviors>
          <w:behavior w:val="content"/>
        </w:behaviors>
        <w:guid w:val="{A19A8A48-9876-4FC9-9DF7-C39CDE0B3F50}"/>
      </w:docPartPr>
      <w:docPartBody>
        <w:p w:rsidR="00C20941" w:rsidP="00C20941">
          <w:pPr>
            <w:pStyle w:val="0C25084414DE46AFB8CD0A4916D4CD0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A3E202B-767A-4C7A-BCCB-7581BE2466D7}"/>
      </w:docPartPr>
      <w:docPartBody>
        <w:p w:rsidR="00C20941">
          <w:r w:rsidRPr="0030725F">
            <w:rPr>
              <w:rStyle w:val="PlaceholderText"/>
            </w:rPr>
            <w:t>Click here to enter text.</w:t>
          </w:r>
        </w:p>
      </w:docPartBody>
    </w:docPart>
    <w:docPart>
      <w:docPartPr>
        <w:name w:val="7CF7BBAE627E4D44996A4AE947181A3E"/>
        <w:category>
          <w:name w:val="General"/>
          <w:gallery w:val="placeholder"/>
        </w:category>
        <w:types>
          <w:type w:val="bbPlcHdr"/>
        </w:types>
        <w:behaviors>
          <w:behavior w:val="content"/>
        </w:behaviors>
        <w:guid w:val="{6CDDC91A-DBA4-405B-8BB7-8CC2AE592F9C}"/>
      </w:docPartPr>
      <w:docPartBody>
        <w:p w:rsidR="00042167" w:rsidP="00042167">
          <w:pPr>
            <w:pStyle w:val="7CF7BBAE627E4D44996A4AE947181A3E"/>
          </w:pPr>
          <w:r w:rsidRPr="003072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167"/>
    <w:rPr>
      <w:color w:val="808080"/>
    </w:rPr>
  </w:style>
  <w:style w:type="paragraph" w:customStyle="1" w:styleId="DA76D3FE4C234057AFFF72135561AEFF">
    <w:name w:val="DA76D3FE4C234057AFFF72135561AEFF"/>
    <w:rsid w:val="00C20941"/>
  </w:style>
  <w:style w:type="paragraph" w:customStyle="1" w:styleId="19283233FEAA49B9815439FDE3037842">
    <w:name w:val="19283233FEAA49B9815439FDE3037842"/>
    <w:rsid w:val="00C20941"/>
  </w:style>
  <w:style w:type="paragraph" w:customStyle="1" w:styleId="0C25084414DE46AFB8CD0A4916D4CD00">
    <w:name w:val="0C25084414DE46AFB8CD0A4916D4CD00"/>
    <w:rsid w:val="00C20941"/>
  </w:style>
  <w:style w:type="paragraph" w:customStyle="1" w:styleId="3D00D1876D704175ADF63AE42DA45BE1">
    <w:name w:val="3D00D1876D704175ADF63AE42DA45BE1"/>
    <w:rsid w:val="00C20941"/>
  </w:style>
  <w:style w:type="paragraph" w:customStyle="1" w:styleId="847E7C8DFCED4030A9343D908EE31870">
    <w:name w:val="847E7C8DFCED4030A9343D908EE31870"/>
    <w:rsid w:val="00C20941"/>
  </w:style>
  <w:style w:type="paragraph" w:customStyle="1" w:styleId="8B11D110CFF34389A81CF9AE059ADD8B">
    <w:name w:val="8B11D110CFF34389A81CF9AE059ADD8B"/>
    <w:rsid w:val="00C20941"/>
  </w:style>
  <w:style w:type="paragraph" w:customStyle="1" w:styleId="7CF7BBAE627E4D44996A4AE947181A3E">
    <w:name w:val="7CF7BBAE627E4D44996A4AE947181A3E"/>
    <w:rsid w:val="0004216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a0f698e190450ddbbeea53fccc8526c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28b79f13ddde4c1677acc1103115bdf4"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2BDB5-F57C-45A1-BD04-509CB4CFE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DCAC9-A023-4ABF-8C09-EF0ADDB27414}">
  <ds:schemaRefs>
    <ds:schemaRef ds:uri="http://schemas.microsoft.com/sharepoint/v3/contenttype/forms"/>
  </ds:schemaRefs>
</ds:datastoreItem>
</file>

<file path=customXml/itemProps3.xml><?xml version="1.0" encoding="utf-8"?>
<ds:datastoreItem xmlns:ds="http://schemas.openxmlformats.org/officeDocument/2006/customXml" ds:itemID="{4BBB026B-78C8-4278-B47F-BA47758680AA}">
  <ds:schemaRefs>
    <ds:schemaRef ds:uri="38c213d5-66ed-49da-86b1-50afd15ab056"/>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2ccd615-6f1a-4bf3-bc59-e430298c7372"/>
    <ds:schemaRef ds:uri="http://www.w3.org/XML/1998/namespace"/>
  </ds:schemaRefs>
</ds:datastoreItem>
</file>

<file path=customXml/itemProps4.xml><?xml version="1.0" encoding="utf-8"?>
<ds:datastoreItem xmlns:ds="http://schemas.openxmlformats.org/officeDocument/2006/customXml" ds:itemID="{2CF90E2E-48D3-4FAC-8CD4-BC50C3A70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