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90206" w:rsidP="00CF0BBA">
      <w:pPr>
        <w:pStyle w:val="TitleCommittee0"/>
      </w:pPr>
      <w:sdt>
        <w:sdtPr>
          <w:alias w:val="CommitteeName"/>
          <w:tag w:val="CommitteeName"/>
          <w:id w:val="1869951332"/>
          <w:placeholder>
            <w:docPart w:val="914BEB24CC81418B89C7D068454DCA6C"/>
          </w:placeholder>
          <w:richText/>
        </w:sdtPr>
        <w:sdtContent>
          <w:r w:rsidR="003C16F5">
            <w:t>Euro</w:t>
          </w:r>
          <w:r w:rsidR="00A55532">
            <w:t>pean Scrutiny</w:t>
          </w:r>
          <w:r w:rsidR="00337E18">
            <w:t xml:space="preserve"> Committee</w:t>
          </w:r>
        </w:sdtContent>
      </w:sdt>
    </w:p>
    <w:p w:rsidR="00990206" w:rsidP="00156A60">
      <w:pPr>
        <w:pStyle w:val="TitleInquiry0"/>
      </w:pPr>
      <w:r>
        <w:t xml:space="preserve">Oral evidence: </w:t>
      </w:r>
      <w:sdt>
        <w:sdtPr>
          <w:alias w:val="InquiryName"/>
          <w:tag w:val="InquiryName"/>
          <w:id w:val="377371847"/>
          <w:placeholder>
            <w:docPart w:val="914BEB24CC81418B89C7D068454DCA6C"/>
          </w:placeholder>
          <w:richText/>
        </w:sdtPr>
        <w:sdtContent>
          <w:r w:rsidR="003B0D21">
            <w:t>Negotiations with the</w:t>
          </w:r>
          <w:r w:rsidR="007746C9">
            <w:t xml:space="preserve"> </w:t>
          </w:r>
          <w:r w:rsidR="003C16F5">
            <w:t>Euro</w:t>
          </w:r>
          <w:r w:rsidR="003B0D21">
            <w:t>pean Union in respect of Gibraltar</w:t>
          </w:r>
          <w:r w:rsidR="00A55532">
            <w:t>,</w:t>
          </w:r>
          <w:r w:rsidR="003C48B1">
            <w:t xml:space="preserve"> HC </w:t>
          </w:r>
          <w:r w:rsidR="00580D84">
            <w:t>703</w:t>
          </w:r>
        </w:sdtContent>
      </w:sdt>
    </w:p>
    <w:sdt>
      <w:sdtPr>
        <w:alias w:val="SittingDate"/>
        <w:tag w:val="SittingDate"/>
        <w:id w:val="-1160222926"/>
        <w:placeholder>
          <w:docPart w:val="914BEB24CC81418B89C7D068454DCA6C"/>
        </w:placeholder>
        <w:richText/>
      </w:sdtPr>
      <w:sdtContent>
        <w:p w:rsidR="00990206" w:rsidP="00156A60">
          <w:pPr>
            <w:pStyle w:val="Para"/>
          </w:pPr>
          <w:r>
            <w:t xml:space="preserve">Wednesday </w:t>
          </w:r>
          <w:r w:rsidR="002775BE">
            <w:t>22</w:t>
          </w:r>
          <w:r w:rsidR="006601CD">
            <w:t xml:space="preserve"> September</w:t>
          </w:r>
          <w:r w:rsidR="0018301C">
            <w:t xml:space="preserve"> </w:t>
          </w:r>
          <w:r>
            <w:t>2021</w:t>
          </w:r>
        </w:p>
      </w:sdtContent>
    </w:sdt>
    <w:p w:rsidR="00990206" w:rsidP="00156A60">
      <w:pPr>
        <w:pStyle w:val="Para"/>
      </w:pPr>
      <w:r>
        <w:t xml:space="preserve">Ordered by the House of </w:t>
      </w:r>
      <w:sdt>
        <w:sdtPr>
          <w:alias w:val="House"/>
          <w:tag w:val="House"/>
          <w:id w:val="809213435"/>
          <w:placeholder>
            <w:docPart w:val="914BEB24CC81418B89C7D068454DCA6C"/>
          </w:placeholder>
          <w:richText/>
        </w:sdtPr>
        <w:sdtContent>
          <w:r w:rsidRPr="00615759">
            <w:t>Commons</w:t>
          </w:r>
        </w:sdtContent>
      </w:sdt>
      <w:r w:rsidRPr="00615759">
        <w:t xml:space="preserve"> to be published on </w:t>
      </w:r>
      <w:sdt>
        <w:sdtPr>
          <w:alias w:val="PublishDate"/>
          <w:tag w:val="PublishDate"/>
          <w:id w:val="217021599"/>
          <w:placeholder>
            <w:docPart w:val="914BEB24CC81418B89C7D068454DCA6C"/>
          </w:placeholder>
          <w:richText/>
        </w:sdtPr>
        <w:sdtContent>
          <w:r w:rsidR="002775BE">
            <w:t>22</w:t>
          </w:r>
          <w:r w:rsidR="006601CD">
            <w:t xml:space="preserve"> September </w:t>
          </w:r>
          <w:r>
            <w:t>2021</w:t>
          </w:r>
        </w:sdtContent>
      </w:sdt>
      <w:r w:rsidRPr="00615759">
        <w:t>.</w:t>
      </w:r>
    </w:p>
    <w:p w:rsidR="00990206" w:rsidP="00421864">
      <w:pPr>
        <w:pStyle w:val="Para"/>
      </w:pPr>
      <w:r>
        <w:fldChar w:fldCharType="begin"/>
      </w:r>
      <w:r>
        <w:instrText xml:space="preserve"> HYPERLINK "https://parliamentlive.tv/event/index/6089833d-b26a-4198-82aa-d633564a1a43?in=14:30:36" </w:instrText>
      </w:r>
      <w:r>
        <w:fldChar w:fldCharType="separate"/>
      </w:r>
      <w:sdt>
        <w:sdtPr>
          <w:rPr>
            <w:rStyle w:val="Hyperlink"/>
          </w:rPr>
          <w:alias w:val="VideoHyperlink"/>
          <w:tag w:val="VideoHyperlink"/>
          <w:id w:val="703995351"/>
          <w:placeholder>
            <w:docPart w:val="914BEB24CC81418B89C7D068454DCA6C"/>
          </w:placeholder>
          <w:richText/>
        </w:sdtPr>
        <w:sdtEndPr>
          <w:rPr>
            <w:rStyle w:val="Hyperlink"/>
          </w:rPr>
        </w:sdtEndPr>
        <w:sdtContent>
          <w:r w:rsidRPr="00E015CD">
            <w:rPr>
              <w:rStyle w:val="Hyperlink"/>
            </w:rPr>
            <w:t>Watch the meeting</w:t>
          </w:r>
        </w:sdtContent>
      </w:sdt>
      <w:r>
        <w:fldChar w:fldCharType="end"/>
      </w:r>
    </w:p>
    <w:p w:rsidR="00990206" w:rsidP="00156A60">
      <w:r>
        <w:t xml:space="preserve">Members present: </w:t>
      </w:r>
      <w:sdt>
        <w:sdtPr>
          <w:alias w:val="MembersPresent"/>
          <w:tag w:val="MembersPresent"/>
          <w:id w:val="366340316"/>
          <w:placeholder>
            <w:docPart w:val="914BEB24CC81418B89C7D068454DCA6C"/>
          </w:placeholder>
          <w:richText/>
        </w:sdtPr>
        <w:sdtContent>
          <w:r w:rsidR="00F77BC2">
            <w:t xml:space="preserve">Sir William Cash (Chair); </w:t>
          </w:r>
          <w:r w:rsidR="00CF7CDC">
            <w:t>Jon Cruddas; Allan Dorans; Richard</w:t>
          </w:r>
          <w:r w:rsidR="00D277B9">
            <w:t> </w:t>
          </w:r>
          <w:r w:rsidR="00CF7CDC">
            <w:t xml:space="preserve">Drax; </w:t>
          </w:r>
          <w:r w:rsidR="00F77BC2">
            <w:t>Margaret Ferrier; Mr Marcus Fysh</w:t>
          </w:r>
          <w:r w:rsidR="00CF7CDC">
            <w:t xml:space="preserve">; </w:t>
          </w:r>
          <w:r w:rsidR="0000461C">
            <w:t xml:space="preserve">Mr </w:t>
          </w:r>
          <w:r w:rsidR="00CF7CDC">
            <w:t>David Jones;</w:t>
          </w:r>
          <w:r w:rsidR="00F77BC2">
            <w:t xml:space="preserve"> Anne Marie</w:t>
          </w:r>
          <w:r w:rsidR="007746C9">
            <w:t> </w:t>
          </w:r>
          <w:r w:rsidR="00F77BC2">
            <w:t>Morris; Greg Smith.</w:t>
          </w:r>
        </w:sdtContent>
      </w:sdt>
    </w:p>
    <w:p w:rsidR="00990206" w:rsidP="00427893">
      <w:pPr>
        <w:pStyle w:val="ParaCentre"/>
      </w:pPr>
      <w:r w:rsidRPr="00156A60">
        <w:t xml:space="preserve">Questions </w:t>
      </w:r>
      <w:sdt>
        <w:sdtPr>
          <w:alias w:val="QuestionNumbers"/>
          <w:tag w:val="QuestionNumbers"/>
          <w:id w:val="-1223666168"/>
          <w:placeholder>
            <w:docPart w:val="914BEB24CC81418B89C7D068454DCA6C"/>
          </w:placeholder>
          <w:richText/>
        </w:sdtPr>
        <w:sdtContent>
          <w:r w:rsidR="00580D84">
            <w:t>1</w:t>
          </w:r>
          <w:r w:rsidR="0018301C">
            <w:t xml:space="preserve"> -</w:t>
          </w:r>
          <w:r w:rsidR="00964BA5">
            <w:t xml:space="preserve"> </w:t>
          </w:r>
          <w:r w:rsidR="00585125">
            <w:t>64</w:t>
          </w:r>
        </w:sdtContent>
      </w:sdt>
    </w:p>
    <w:p w:rsidR="00990206" w:rsidP="00427893">
      <w:pPr>
        <w:pStyle w:val="TitleWitnesses0"/>
      </w:pPr>
      <w:r>
        <w:t>Witnesses</w:t>
      </w:r>
    </w:p>
    <w:p w:rsidR="00990206" w:rsidP="00E015CD">
      <w:pPr>
        <w:pStyle w:val="Para"/>
      </w:pPr>
      <w:r>
        <w:fldChar w:fldCharType="begin"/>
      </w:r>
      <w:r>
        <w:instrText xml:space="preserve"> HYPERLINK \l "Panel1" </w:instrText>
      </w:r>
      <w:r>
        <w:fldChar w:fldCharType="separate"/>
      </w:r>
      <w:r w:rsidRPr="00990206">
        <w:rPr>
          <w:rStyle w:val="Hyperlink"/>
        </w:rPr>
        <w:t>I</w:t>
      </w:r>
      <w:r>
        <w:fldChar w:fldCharType="end"/>
      </w:r>
      <w:r>
        <w:t xml:space="preserve">: </w:t>
      </w:r>
      <w:r w:rsidR="003B0D21">
        <w:t>Wendy Morton MP, Minister for</w:t>
      </w:r>
      <w:r w:rsidR="007746C9">
        <w:t xml:space="preserve"> </w:t>
      </w:r>
      <w:r w:rsidR="003C16F5">
        <w:t>Euro</w:t>
      </w:r>
      <w:r w:rsidR="003B0D21">
        <w:t>pean Neighbourhood and the Americas, Foreign, Commonwealth and Development Office; Robbie Bulloch, Director</w:t>
      </w:r>
      <w:r w:rsidR="006C529A">
        <w:t>,</w:t>
      </w:r>
      <w:r w:rsidR="003B0D21">
        <w:t xml:space="preserve"> Gibraltar-EU Negotiations and Deputy C</w:t>
      </w:r>
      <w:r w:rsidR="00F47FF6">
        <w:t>h</w:t>
      </w:r>
      <w:r w:rsidR="003B0D21">
        <w:t>ief Negotiator, Foreign, Commonwealth and Development Office; and Andrew Dalgleish, Deputy Director</w:t>
      </w:r>
      <w:r w:rsidR="00B66A93">
        <w:t>,</w:t>
      </w:r>
      <w:r w:rsidR="003B0D21">
        <w:t xml:space="preserve"> Gibraltar-EU Negot</w:t>
      </w:r>
      <w:r w:rsidR="00F47FF6">
        <w:t>iations</w:t>
      </w:r>
      <w:r w:rsidR="003B0D21">
        <w:t>, Foreign, Commonwealth and Development Office</w:t>
      </w:r>
      <w:r w:rsidR="00F104F1">
        <w:t>.</w:t>
      </w:r>
    </w:p>
    <w:p w:rsidR="00990206" w:rsidP="00776882">
      <w:pPr>
        <w:rPr>
          <w:rFonts w:eastAsia="Times New Roman"/>
          <w:szCs w:val="20"/>
        </w:rPr>
      </w:pPr>
      <w:r>
        <w:br w:type="page"/>
      </w:r>
    </w:p>
    <w:p w:rsidR="00990206" w:rsidP="00316298">
      <w:pPr>
        <w:pStyle w:val="TitlePanel0"/>
      </w:pPr>
      <w:bookmarkStart w:id="0" w:name="Panel1"/>
      <w:r>
        <w:t>Examination of witnesses</w:t>
      </w:r>
    </w:p>
    <w:p w:rsidR="00C40848" w:rsidP="007C1BEE">
      <w:pPr>
        <w:pStyle w:val="Para"/>
      </w:pPr>
      <w:r>
        <w:t>Witnesses</w:t>
      </w:r>
      <w:r w:rsidR="004B58EF">
        <w:t xml:space="preserve">: </w:t>
      </w:r>
      <w:r w:rsidR="00F47FF6">
        <w:t>Wendy Morton, Robbie Bulloch and Andrew Dalgleish</w:t>
      </w:r>
      <w:r w:rsidR="00990206">
        <w:t>.</w:t>
      </w:r>
      <w:bookmarkEnd w:id="0"/>
    </w:p>
    <w:p w:rsidR="00C6386B" w:rsidP="00DA104C">
      <w:pPr>
        <w:pStyle w:val="Question"/>
      </w:pPr>
      <w:sdt>
        <w:sdtPr>
          <w:alias w:val="Member"/>
          <w:tag w:val="&lt;Member mnisId='1578' dodsId='40488'&gt;"/>
          <w:id w:val="405428634"/>
          <w:placeholder>
            <w:docPart w:val="DefaultPlaceholder_-1854013440"/>
          </w:placeholder>
          <w:richText/>
        </w:sdtPr>
        <w:sdtContent>
          <w:r w:rsidRPr="00EE2AA4" w:rsidR="00C40848">
            <w:rPr>
              <w:b/>
              <w:bCs/>
            </w:rPr>
            <w:t>Chair:</w:t>
          </w:r>
        </w:sdtContent>
      </w:sdt>
      <w:r w:rsidR="00A01493">
        <w:t xml:space="preserve"> </w:t>
      </w:r>
      <w:r w:rsidR="00DB001B">
        <w:t>Good afternoon, Minister</w:t>
      </w:r>
      <w:r w:rsidR="00E56E2F">
        <w:t>. T</w:t>
      </w:r>
      <w:r w:rsidR="00DB001B">
        <w:t xml:space="preserve">hank you for </w:t>
      </w:r>
      <w:r w:rsidRPr="00DB001B" w:rsidR="00DB001B">
        <w:t xml:space="preserve">appearing to give evidence today. As I am sure you will agree, the status of Gibraltar as an overseas British territory is incredibly important to this country and goes back to the Treaty of Utrecht and other activities before that. The </w:t>
      </w:r>
      <w:r w:rsidR="00D277B9">
        <w:t>R</w:t>
      </w:r>
      <w:r w:rsidRPr="00DB001B" w:rsidR="00DB001B">
        <w:t>o</w:t>
      </w:r>
      <w:r w:rsidR="00DB001B">
        <w:t>ck</w:t>
      </w:r>
      <w:r w:rsidRPr="00DB001B" w:rsidR="00DB001B">
        <w:t xml:space="preserve"> and the people of Gibraltar have a unique cultural, economic and constitutional relationship with the United Kingdom.</w:t>
      </w:r>
      <w:r w:rsidRPr="009118FF" w:rsidR="009118FF">
        <w:t xml:space="preserve"> As </w:t>
      </w:r>
      <w:r w:rsidR="004B58EF">
        <w:t>M</w:t>
      </w:r>
      <w:r w:rsidRPr="009118FF" w:rsidR="009118FF">
        <w:t>inister for</w:t>
      </w:r>
      <w:r w:rsidR="007746C9">
        <w:t xml:space="preserve"> </w:t>
      </w:r>
      <w:r w:rsidR="003C16F5">
        <w:t>Euro</w:t>
      </w:r>
      <w:r w:rsidRPr="009118FF" w:rsidR="009118FF">
        <w:t>pe and the Americas</w:t>
      </w:r>
      <w:r w:rsidR="00D277B9">
        <w:t xml:space="preserve">, </w:t>
      </w:r>
      <w:r w:rsidRPr="009118FF" w:rsidR="009118FF">
        <w:t>you are responsible for the maintenance and promotion of these ties</w:t>
      </w:r>
      <w:r w:rsidR="00D277B9">
        <w:t>. L</w:t>
      </w:r>
      <w:r w:rsidRPr="009118FF" w:rsidR="009118FF">
        <w:t>ike the UK, Gibraltar has left the</w:t>
      </w:r>
      <w:r w:rsidR="007746C9">
        <w:t xml:space="preserve"> </w:t>
      </w:r>
      <w:r w:rsidR="003C16F5">
        <w:t>Euro</w:t>
      </w:r>
      <w:r w:rsidRPr="009118FF" w:rsidR="009118FF">
        <w:t xml:space="preserve">pean Union but </w:t>
      </w:r>
      <w:r w:rsidR="00F26140">
        <w:t xml:space="preserve">it </w:t>
      </w:r>
      <w:r w:rsidRPr="009118FF" w:rsidR="009118FF">
        <w:t>is not covered by the new UK</w:t>
      </w:r>
      <w:r w:rsidR="007746C9">
        <w:t xml:space="preserve">-EU </w:t>
      </w:r>
      <w:r w:rsidRPr="009118FF" w:rsidR="009118FF">
        <w:t xml:space="preserve">trade deal. Questions remain regarding the long-term rules on the </w:t>
      </w:r>
      <w:r>
        <w:t>R</w:t>
      </w:r>
      <w:r w:rsidRPr="009118FF" w:rsidR="009118FF">
        <w:t xml:space="preserve">ock </w:t>
      </w:r>
      <w:r>
        <w:t>that</w:t>
      </w:r>
      <w:r w:rsidRPr="009118FF" w:rsidR="009118FF">
        <w:t xml:space="preserve"> will govern trade, the movement of people and cross</w:t>
      </w:r>
      <w:r w:rsidR="009118FF">
        <w:t>-</w:t>
      </w:r>
      <w:r w:rsidRPr="009118FF" w:rsidR="009118FF">
        <w:t>border road transport, to name just a few.</w:t>
      </w:r>
    </w:p>
    <w:p w:rsidR="00CA535B" w:rsidP="00CA535B">
      <w:pPr>
        <w:pStyle w:val="Remark"/>
      </w:pPr>
      <w:r w:rsidRPr="009118FF">
        <w:t>The background to this situation is complex and historical</w:t>
      </w:r>
      <w:r w:rsidR="00B3052E">
        <w:t>,</w:t>
      </w:r>
      <w:r w:rsidRPr="009118FF">
        <w:t xml:space="preserve"> and takes in Brexit, </w:t>
      </w:r>
      <w:r w:rsidR="00C6386B">
        <w:t>S</w:t>
      </w:r>
      <w:r w:rsidRPr="009118FF">
        <w:t>pain</w:t>
      </w:r>
      <w:r w:rsidR="00EB5E9E">
        <w:t>’</w:t>
      </w:r>
      <w:r w:rsidRPr="009118FF">
        <w:t>s membership of the</w:t>
      </w:r>
      <w:r w:rsidR="007746C9">
        <w:t xml:space="preserve"> </w:t>
      </w:r>
      <w:r w:rsidR="003C16F5">
        <w:t>Euro</w:t>
      </w:r>
      <w:r w:rsidRPr="009118FF">
        <w:t>pean Union and Gibraltar</w:t>
      </w:r>
      <w:r>
        <w:t>’s</w:t>
      </w:r>
      <w:r w:rsidRPr="009118FF">
        <w:t xml:space="preserve"> unique status and pre-</w:t>
      </w:r>
      <w:r w:rsidR="007746C9">
        <w:t>EU</w:t>
      </w:r>
      <w:r w:rsidRPr="009118FF">
        <w:t xml:space="preserve"> withdrawal arrangements. The way forward lies not just in our hands but with the </w:t>
      </w:r>
      <w:r>
        <w:t>G</w:t>
      </w:r>
      <w:r w:rsidRPr="009118FF">
        <w:t xml:space="preserve">overnment of Gibraltar, the Spanish </w:t>
      </w:r>
      <w:r>
        <w:t>G</w:t>
      </w:r>
      <w:r w:rsidRPr="009118FF">
        <w:t>overnment</w:t>
      </w:r>
      <w:r>
        <w:t>,</w:t>
      </w:r>
      <w:r w:rsidRPr="009118FF">
        <w:t xml:space="preserve"> the</w:t>
      </w:r>
      <w:r w:rsidR="007746C9">
        <w:t xml:space="preserve"> </w:t>
      </w:r>
      <w:r w:rsidR="003C16F5">
        <w:t>Euro</w:t>
      </w:r>
      <w:r w:rsidRPr="009118FF">
        <w:t>pean Commission and the consent of the people of Gibraltar.</w:t>
      </w:r>
    </w:p>
    <w:p w:rsidR="007C1C79" w:rsidP="007C1C79">
      <w:pPr>
        <w:pStyle w:val="Remark"/>
      </w:pPr>
      <w:r w:rsidRPr="009118FF">
        <w:t xml:space="preserve">Ultimately, the UK </w:t>
      </w:r>
      <w:r w:rsidR="003C16F5">
        <w:t>G</w:t>
      </w:r>
      <w:r w:rsidRPr="009118FF">
        <w:t>overnment are looking to agree a new treaty with the</w:t>
      </w:r>
      <w:r w:rsidR="007746C9">
        <w:t xml:space="preserve"> </w:t>
      </w:r>
      <w:r w:rsidR="003C16F5">
        <w:t>Euro</w:t>
      </w:r>
      <w:r w:rsidRPr="009118FF">
        <w:t>pean Union in respect of Gibraltar. Today, we would like to gain a better understanding of how the situation has arisen</w:t>
      </w:r>
      <w:r w:rsidR="006A4EC6">
        <w:t>;</w:t>
      </w:r>
      <w:r w:rsidR="003C16F5">
        <w:t xml:space="preserve"> t</w:t>
      </w:r>
      <w:r w:rsidRPr="009118FF">
        <w:t xml:space="preserve">he differences between what the </w:t>
      </w:r>
      <w:r w:rsidR="003C16F5">
        <w:t>G</w:t>
      </w:r>
      <w:r w:rsidRPr="009118FF">
        <w:t>overnment of Gibraltar, Spain and the</w:t>
      </w:r>
      <w:r w:rsidR="007746C9">
        <w:t xml:space="preserve"> EU</w:t>
      </w:r>
      <w:r w:rsidRPr="009118FF">
        <w:t xml:space="preserve"> want from the negotiations</w:t>
      </w:r>
      <w:r w:rsidR="006A4EC6">
        <w:t>,</w:t>
      </w:r>
      <w:r w:rsidRPr="009118FF">
        <w:t xml:space="preserve"> and </w:t>
      </w:r>
      <w:r w:rsidR="001E2B93">
        <w:t xml:space="preserve">of course </w:t>
      </w:r>
      <w:r w:rsidRPr="009118FF">
        <w:t>what the people of Gibraltar think about the situation</w:t>
      </w:r>
      <w:r w:rsidR="006A4EC6">
        <w:t xml:space="preserve">; </w:t>
      </w:r>
      <w:r>
        <w:t xml:space="preserve">and </w:t>
      </w:r>
      <w:r w:rsidRPr="009118FF">
        <w:t>what the potential implications for all concerned could be if a deal between the UK and</w:t>
      </w:r>
      <w:r w:rsidR="007746C9">
        <w:t xml:space="preserve"> EU</w:t>
      </w:r>
      <w:r w:rsidRPr="009118FF">
        <w:t xml:space="preserve"> is not reached. We do not want a sell</w:t>
      </w:r>
      <w:r>
        <w:t>-</w:t>
      </w:r>
      <w:r w:rsidRPr="009118FF">
        <w:t>out.</w:t>
      </w:r>
    </w:p>
    <w:p w:rsidR="00C75B0D" w:rsidP="007C1C79">
      <w:pPr>
        <w:pStyle w:val="Remark"/>
      </w:pPr>
      <w:r>
        <w:t>Minister, b</w:t>
      </w:r>
      <w:r w:rsidRPr="009118FF" w:rsidR="009118FF">
        <w:t>efore we start</w:t>
      </w:r>
      <w:r w:rsidR="00090481">
        <w:t>,</w:t>
      </w:r>
      <w:r w:rsidRPr="009118FF" w:rsidR="009118FF">
        <w:t xml:space="preserve"> for those watching at home would you be kind enough to introduce yourself? It w</w:t>
      </w:r>
      <w:r>
        <w:t>ould</w:t>
      </w:r>
      <w:r w:rsidRPr="009118FF" w:rsidR="009118FF">
        <w:t xml:space="preserve"> be helpful if your officials could do the same.</w:t>
      </w:r>
    </w:p>
    <w:p w:rsidR="009118FF" w:rsidP="009118FF">
      <w:pPr>
        <w:pStyle w:val="Answer"/>
      </w:pPr>
      <w:sdt>
        <w:sdtPr>
          <w:alias w:val="Witness"/>
          <w:id w:val="-218207840"/>
          <w:placeholder>
            <w:docPart w:val="DefaultPlaceholder_-1854013440"/>
          </w:placeholder>
          <w:richText/>
        </w:sdtPr>
        <w:sdtContent>
          <w:r w:rsidRPr="00C75B0D" w:rsidR="00C75B0D">
            <w:rPr>
              <w:b/>
              <w:i/>
            </w:rPr>
            <w:t>Wendy Morton:</w:t>
          </w:r>
        </w:sdtContent>
      </w:sdt>
      <w:r>
        <w:t xml:space="preserve"> </w:t>
      </w:r>
      <w:r w:rsidRPr="009118FF">
        <w:t xml:space="preserve">Thank you, </w:t>
      </w:r>
      <w:r w:rsidR="001379D6">
        <w:t>C</w:t>
      </w:r>
      <w:r w:rsidRPr="009118FF">
        <w:t xml:space="preserve">hair. I am Wendy Morton, </w:t>
      </w:r>
      <w:r w:rsidR="001379D6">
        <w:t>M</w:t>
      </w:r>
      <w:r w:rsidRPr="009118FF">
        <w:t>inister for</w:t>
      </w:r>
      <w:r w:rsidR="007746C9">
        <w:t xml:space="preserve"> </w:t>
      </w:r>
      <w:r w:rsidR="003C16F5">
        <w:t>Euro</w:t>
      </w:r>
      <w:r w:rsidRPr="009118FF">
        <w:t>pe and the Americas.</w:t>
      </w:r>
    </w:p>
    <w:p w:rsidR="009118FF" w:rsidP="009118FF">
      <w:pPr>
        <w:pStyle w:val="Answer"/>
      </w:pPr>
      <w:sdt>
        <w:sdtPr>
          <w:alias w:val="Witness"/>
          <w:id w:val="178625587"/>
          <w:placeholder>
            <w:docPart w:val="DefaultPlaceholder_-1854013440"/>
          </w:placeholder>
          <w:richText/>
        </w:sdtPr>
        <w:sdtContent>
          <w:r w:rsidRPr="009118FF">
            <w:rPr>
              <w:b/>
              <w:i/>
            </w:rPr>
            <w:t>Robbie Bulloch:</w:t>
          </w:r>
        </w:sdtContent>
      </w:sdt>
      <w:r>
        <w:t xml:space="preserve"> </w:t>
      </w:r>
      <w:r w:rsidRPr="009118FF">
        <w:t>My name is Robbie Bulloc</w:t>
      </w:r>
      <w:r w:rsidR="001379D6">
        <w:t>h</w:t>
      </w:r>
      <w:r w:rsidRPr="009118FF">
        <w:t xml:space="preserve"> and I am director</w:t>
      </w:r>
      <w:r w:rsidR="001379D6">
        <w:t xml:space="preserve"> </w:t>
      </w:r>
      <w:r w:rsidR="0082283E">
        <w:t>for</w:t>
      </w:r>
      <w:r w:rsidR="001379D6">
        <w:t xml:space="preserve"> the</w:t>
      </w:r>
      <w:r w:rsidR="007746C9">
        <w:t xml:space="preserve"> EU</w:t>
      </w:r>
      <w:r w:rsidRPr="009118FF">
        <w:t xml:space="preserve"> negotiations unit in the </w:t>
      </w:r>
      <w:r w:rsidR="001379D6">
        <w:t>F</w:t>
      </w:r>
      <w:r w:rsidRPr="009118FF">
        <w:t>oreign</w:t>
      </w:r>
      <w:r w:rsidR="001379D6">
        <w:t>,</w:t>
      </w:r>
      <w:r w:rsidRPr="009118FF">
        <w:t xml:space="preserve"> Commonwealth and </w:t>
      </w:r>
      <w:r w:rsidR="001379D6">
        <w:t>D</w:t>
      </w:r>
      <w:r w:rsidRPr="009118FF">
        <w:t>evelopment office.</w:t>
      </w:r>
    </w:p>
    <w:p w:rsidR="009118FF" w:rsidP="009118FF">
      <w:pPr>
        <w:pStyle w:val="Answer"/>
      </w:pPr>
      <w:sdt>
        <w:sdtPr>
          <w:alias w:val="Witness"/>
          <w:id w:val="-249507258"/>
          <w:placeholder>
            <w:docPart w:val="DefaultPlaceholder_-1854013440"/>
          </w:placeholder>
          <w:richText/>
        </w:sdtPr>
        <w:sdtContent>
          <w:r w:rsidRPr="009118FF">
            <w:rPr>
              <w:b/>
              <w:i/>
            </w:rPr>
            <w:t>Andrew Dalgleish:</w:t>
          </w:r>
        </w:sdtContent>
      </w:sdt>
      <w:r>
        <w:t xml:space="preserve"> </w:t>
      </w:r>
      <w:r w:rsidRPr="009118FF">
        <w:t xml:space="preserve">I am Andrew </w:t>
      </w:r>
      <w:r w:rsidR="001379D6">
        <w:t>D</w:t>
      </w:r>
      <w:r w:rsidRPr="009118FF">
        <w:t xml:space="preserve">algleish, deputy director for Gibraltar negotiations in the </w:t>
      </w:r>
      <w:r w:rsidR="0082283E">
        <w:t>F</w:t>
      </w:r>
      <w:r w:rsidRPr="009118FF">
        <w:t xml:space="preserve">oreign, Commonwealth and </w:t>
      </w:r>
      <w:r w:rsidR="0082283E">
        <w:t>D</w:t>
      </w:r>
      <w:r w:rsidRPr="009118FF">
        <w:t>evelopment office.</w:t>
      </w:r>
    </w:p>
    <w:p w:rsidR="009118FF" w:rsidP="009118FF">
      <w:pPr>
        <w:pStyle w:val="Question"/>
      </w:pPr>
      <w:sdt>
        <w:sdtPr>
          <w:alias w:val="Member"/>
          <w:tag w:val="&lt;Member mnisId='288' dodsId='25682'&gt;"/>
          <w:id w:val="-754354568"/>
          <w:placeholder>
            <w:docPart w:val="DefaultPlaceholder_-1854013440"/>
          </w:placeholder>
          <w:richText/>
        </w:sdtPr>
        <w:sdtContent>
          <w:r w:rsidRPr="009118FF">
            <w:rPr>
              <w:b/>
            </w:rPr>
            <w:t>Chair:</w:t>
          </w:r>
        </w:sdtContent>
      </w:sdt>
      <w:r>
        <w:t xml:space="preserve"> </w:t>
      </w:r>
      <w:r w:rsidRPr="009118FF">
        <w:t>Who is at the rockface when it comes to day-to-day negotiations</w:t>
      </w:r>
      <w:r>
        <w:t>?</w:t>
      </w:r>
    </w:p>
    <w:p w:rsidR="00660E76" w:rsidP="009118FF">
      <w:pPr>
        <w:pStyle w:val="Answer"/>
      </w:pPr>
      <w:sdt>
        <w:sdtPr>
          <w:alias w:val="Witness"/>
          <w:id w:val="1204519980"/>
          <w:placeholder>
            <w:docPart w:val="DefaultPlaceholder_-1854013440"/>
          </w:placeholder>
          <w:richText/>
        </w:sdtPr>
        <w:sdtContent>
          <w:r w:rsidRPr="009118FF" w:rsidR="009118FF">
            <w:rPr>
              <w:b/>
              <w:i/>
            </w:rPr>
            <w:t>Robbie Bulloch:</w:t>
          </w:r>
        </w:sdtContent>
      </w:sdt>
      <w:r w:rsidR="009118FF">
        <w:t xml:space="preserve"> </w:t>
      </w:r>
      <w:r w:rsidR="0082283E">
        <w:t>W</w:t>
      </w:r>
      <w:r w:rsidRPr="00660E76">
        <w:t>e have a system where</w:t>
      </w:r>
      <w:r w:rsidR="005F4479">
        <w:t>by</w:t>
      </w:r>
      <w:r w:rsidRPr="00660E76">
        <w:t xml:space="preserve"> our chief negotiator is</w:t>
      </w:r>
      <w:r>
        <w:t xml:space="preserve"> Linds</w:t>
      </w:r>
      <w:r w:rsidR="005F4479">
        <w:t>a</w:t>
      </w:r>
      <w:r>
        <w:t xml:space="preserve">y </w:t>
      </w:r>
      <w:r w:rsidR="005F4479">
        <w:t>A</w:t>
      </w:r>
      <w:r>
        <w:t>ppleby</w:t>
      </w:r>
      <w:r w:rsidR="00971C0F">
        <w:t xml:space="preserve">, </w:t>
      </w:r>
      <w:r w:rsidRPr="00660E76">
        <w:t>our ambassador to the</w:t>
      </w:r>
      <w:r w:rsidR="007746C9">
        <w:t xml:space="preserve"> EU</w:t>
      </w:r>
      <w:r w:rsidRPr="00660E76">
        <w:t>, and I</w:t>
      </w:r>
      <w:r>
        <w:t xml:space="preserve"> am</w:t>
      </w:r>
      <w:r w:rsidRPr="00660E76">
        <w:t xml:space="preserve"> the deputy chief negotiator</w:t>
      </w:r>
      <w:r w:rsidR="00971C0F">
        <w:t xml:space="preserve"> here</w:t>
      </w:r>
      <w:r>
        <w:t>.</w:t>
      </w:r>
    </w:p>
    <w:p w:rsidR="002B36F5" w:rsidP="00660E76">
      <w:pPr>
        <w:pStyle w:val="Question"/>
      </w:pPr>
      <w:sdt>
        <w:sdtPr>
          <w:alias w:val="Member"/>
          <w:tag w:val="&lt;Member mnisId='288' dodsId='25682'&gt;"/>
          <w:id w:val="1535388094"/>
          <w:placeholder>
            <w:docPart w:val="DefaultPlaceholder_-1854013440"/>
          </w:placeholder>
          <w:richText/>
        </w:sdtPr>
        <w:sdtContent>
          <w:r w:rsidRPr="00660E76" w:rsidR="00660E76">
            <w:rPr>
              <w:b/>
            </w:rPr>
            <w:t>Chair:</w:t>
          </w:r>
        </w:sdtContent>
      </w:sdt>
      <w:r w:rsidR="00660E76">
        <w:t xml:space="preserve"> </w:t>
      </w:r>
      <w:r w:rsidR="00971C0F">
        <w:t xml:space="preserve">Are you </w:t>
      </w:r>
      <w:r w:rsidRPr="002B36F5">
        <w:t>going there</w:t>
      </w:r>
      <w:r w:rsidR="00971C0F">
        <w:t xml:space="preserve"> quite</w:t>
      </w:r>
      <w:r w:rsidRPr="002B36F5">
        <w:t xml:space="preserve"> frequently</w:t>
      </w:r>
      <w:r w:rsidR="00971C0F">
        <w:t>,</w:t>
      </w:r>
      <w:r w:rsidRPr="002B36F5">
        <w:t xml:space="preserve"> or every now again</w:t>
      </w:r>
      <w:r w:rsidR="00971C0F">
        <w:t xml:space="preserve">, to have </w:t>
      </w:r>
      <w:r w:rsidR="00971C0F">
        <w:t>direct discussions about this</w:t>
      </w:r>
      <w:r>
        <w:t>?</w:t>
      </w:r>
    </w:p>
    <w:p w:rsidR="002B36F5" w:rsidP="002B36F5">
      <w:pPr>
        <w:pStyle w:val="Answer"/>
      </w:pPr>
      <w:sdt>
        <w:sdtPr>
          <w:alias w:val="Witness"/>
          <w:id w:val="1195888933"/>
          <w:placeholder>
            <w:docPart w:val="DefaultPlaceholder_-1854013440"/>
          </w:placeholder>
          <w:richText/>
        </w:sdtPr>
        <w:sdtContent>
          <w:r w:rsidRPr="002B36F5">
            <w:rPr>
              <w:b/>
              <w:i/>
            </w:rPr>
            <w:t>Robbie Bulloch:</w:t>
          </w:r>
        </w:sdtContent>
      </w:sdt>
      <w:r>
        <w:t xml:space="preserve"> Yes.</w:t>
      </w:r>
    </w:p>
    <w:p w:rsidR="0012346A" w:rsidP="002B36F5">
      <w:pPr>
        <w:pStyle w:val="Question"/>
      </w:pPr>
      <w:sdt>
        <w:sdtPr>
          <w:alias w:val="Member"/>
          <w:tag w:val="&lt;Member mnisId='288' dodsId='25682'&gt;"/>
          <w:id w:val="-1632012535"/>
          <w:placeholder>
            <w:docPart w:val="DefaultPlaceholder_-1854013440"/>
          </w:placeholder>
          <w:richText/>
        </w:sdtPr>
        <w:sdtContent>
          <w:r w:rsidRPr="002B36F5" w:rsidR="002B36F5">
            <w:rPr>
              <w:b/>
            </w:rPr>
            <w:t>Chair:</w:t>
          </w:r>
        </w:sdtContent>
      </w:sdt>
      <w:r w:rsidR="00236757">
        <w:t xml:space="preserve"> </w:t>
      </w:r>
      <w:r w:rsidR="0060702A">
        <w:t xml:space="preserve">Okay. As long as we know that. </w:t>
      </w:r>
      <w:r w:rsidR="00902BB4">
        <w:t>W</w:t>
      </w:r>
      <w:r w:rsidR="00C5345A">
        <w:t>hy was Gibraltar not included within the scope of the</w:t>
      </w:r>
      <w:r w:rsidR="007746C9">
        <w:t xml:space="preserve"> EU</w:t>
      </w:r>
      <w:r w:rsidR="00C5345A">
        <w:t xml:space="preserve">-UK </w:t>
      </w:r>
      <w:r w:rsidR="009A506C">
        <w:t>t</w:t>
      </w:r>
      <w:r w:rsidR="00C5345A">
        <w:t xml:space="preserve">rade and </w:t>
      </w:r>
      <w:r w:rsidR="009A506C">
        <w:t>c</w:t>
      </w:r>
      <w:r w:rsidR="00C5345A">
        <w:t>o</w:t>
      </w:r>
      <w:r w:rsidR="00C5345A">
        <w:noBreakHyphen/>
        <w:t xml:space="preserve">operation </w:t>
      </w:r>
      <w:r w:rsidR="009A506C">
        <w:t>a</w:t>
      </w:r>
      <w:r w:rsidR="00C5345A">
        <w:t>greement?</w:t>
      </w:r>
    </w:p>
    <w:p w:rsidR="0012346A" w:rsidP="0012346A">
      <w:pPr>
        <w:pStyle w:val="Answer"/>
      </w:pPr>
      <w:sdt>
        <w:sdtPr>
          <w:alias w:val="Witness"/>
          <w:id w:val="-787729268"/>
          <w:placeholder>
            <w:docPart w:val="DefaultPlaceholder_-1854013440"/>
          </w:placeholder>
          <w:richText/>
        </w:sdtPr>
        <w:sdtContent>
          <w:r w:rsidRPr="0012346A">
            <w:rPr>
              <w:b/>
              <w:i/>
            </w:rPr>
            <w:t>Wendy Morton:</w:t>
          </w:r>
        </w:sdtContent>
      </w:sdt>
      <w:r>
        <w:t xml:space="preserve"> </w:t>
      </w:r>
      <w:r w:rsidR="007874CA">
        <w:t>Thank you for that question, Chair. It is a really important one</w:t>
      </w:r>
      <w:r w:rsidR="00BF130F">
        <w:t>.</w:t>
      </w:r>
      <w:r w:rsidR="006108F3">
        <w:t xml:space="preserve"> </w:t>
      </w:r>
      <w:r w:rsidR="00CD4E94">
        <w:t>I</w:t>
      </w:r>
      <w:r>
        <w:t>t was very much at the</w:t>
      </w:r>
      <w:r w:rsidR="007746C9">
        <w:t xml:space="preserve"> EU</w:t>
      </w:r>
      <w:r>
        <w:t xml:space="preserve">’s insistence that Gibraltar was not included </w:t>
      </w:r>
      <w:r w:rsidR="006108F3">
        <w:t>with</w:t>
      </w:r>
      <w:r>
        <w:t>in the scope of the UK-EU TCA</w:t>
      </w:r>
      <w:r w:rsidR="006108F3">
        <w:t>,</w:t>
      </w:r>
      <w:r>
        <w:t xml:space="preserve"> which we concluded last year. What we have now is the framewor</w:t>
      </w:r>
      <w:r w:rsidR="009672C0">
        <w:t>k</w:t>
      </w:r>
      <w:r>
        <w:t xml:space="preserve"> agreed in December last year</w:t>
      </w:r>
      <w:r w:rsidR="00BF130F">
        <w:t>,</w:t>
      </w:r>
      <w:r>
        <w:t xml:space="preserve"> which </w:t>
      </w:r>
      <w:r w:rsidR="009672C0">
        <w:t>is</w:t>
      </w:r>
      <w:r>
        <w:t xml:space="preserve"> very much a balanced outcome that best reflects the unique circumstances and context in Gibraltar, some of which you alluded to in your opening remarks.</w:t>
      </w:r>
    </w:p>
    <w:p w:rsidR="009E3DCD" w:rsidP="009E3DCD">
      <w:pPr>
        <w:pStyle w:val="Question"/>
      </w:pPr>
      <w:sdt>
        <w:sdtPr>
          <w:alias w:val="Member"/>
          <w:tag w:val="&lt;Member mnisId='288' dodsId='25682'&gt;"/>
          <w:id w:val="-377008589"/>
          <w:placeholder>
            <w:docPart w:val="DefaultPlaceholder_-1854013440"/>
          </w:placeholder>
          <w:richText/>
        </w:sdtPr>
        <w:sdtContent>
          <w:r w:rsidRPr="0012346A" w:rsidR="0012346A">
            <w:rPr>
              <w:b/>
            </w:rPr>
            <w:t>Chair:</w:t>
          </w:r>
        </w:sdtContent>
      </w:sdt>
      <w:r w:rsidR="0012346A">
        <w:t xml:space="preserve"> That may be the case, but most people </w:t>
      </w:r>
      <w:r w:rsidR="007D30F9">
        <w:t xml:space="preserve">who advise us and </w:t>
      </w:r>
      <w:r w:rsidR="0021546E">
        <w:t xml:space="preserve">most people who </w:t>
      </w:r>
      <w:r w:rsidR="007D30F9">
        <w:t xml:space="preserve">have watched this think that the framework agreement is vague, uncertain and does not add up to a row of beans in legal terms. I think Mr Picardo has indicated recently that it is not a document </w:t>
      </w:r>
      <w:r w:rsidR="00147A47">
        <w:t>that</w:t>
      </w:r>
      <w:r w:rsidR="007D30F9">
        <w:t xml:space="preserve"> can be regarded as the last word, or even a particularly good foundation stone for the last word. Against that background, you</w:t>
      </w:r>
      <w:r>
        <w:t>r answer does not really deal with those questions. Could you please elaborate?</w:t>
      </w:r>
    </w:p>
    <w:p w:rsidR="00B3252F" w:rsidP="009A2F37">
      <w:pPr>
        <w:pStyle w:val="Answer"/>
      </w:pPr>
      <w:sdt>
        <w:sdtPr>
          <w:alias w:val="Witness"/>
          <w:id w:val="-1280096745"/>
          <w:placeholder>
            <w:docPart w:val="DefaultPlaceholder_-1854013440"/>
          </w:placeholder>
          <w:richText/>
        </w:sdtPr>
        <w:sdtContent>
          <w:r w:rsidRPr="009E3DCD" w:rsidR="009E3DCD">
            <w:rPr>
              <w:b/>
              <w:i/>
            </w:rPr>
            <w:t>Wendy Morton:</w:t>
          </w:r>
        </w:sdtContent>
      </w:sdt>
      <w:r w:rsidR="009E3DCD">
        <w:t xml:space="preserve"> </w:t>
      </w:r>
      <w:r w:rsidR="00945E7C">
        <w:t>A</w:t>
      </w:r>
      <w:r w:rsidR="00BD60FB">
        <w:t>bsolutely. I</w:t>
      </w:r>
      <w:r w:rsidR="00945E7C">
        <w:t xml:space="preserve">t is </w:t>
      </w:r>
      <w:r w:rsidR="009E3DCD">
        <w:t>important to recognise that the framework</w:t>
      </w:r>
      <w:r w:rsidR="00BD60FB">
        <w:t>, and where we are at,</w:t>
      </w:r>
      <w:r w:rsidR="009E3DCD">
        <w:t xml:space="preserve"> is very much a two-stage process. </w:t>
      </w:r>
      <w:r>
        <w:t>W</w:t>
      </w:r>
      <w:r w:rsidR="009E3DCD">
        <w:t>e agreed the framework</w:t>
      </w:r>
      <w:r w:rsidR="00E06B92">
        <w:t>,</w:t>
      </w:r>
      <w:r w:rsidR="009A2F37">
        <w:t xml:space="preserve"> on which we worked very closely with the</w:t>
      </w:r>
      <w:r>
        <w:t xml:space="preserve"> Chief Minister of the</w:t>
      </w:r>
      <w:r w:rsidR="009A2F37">
        <w:t xml:space="preserve"> Government of Gibraltar. We reached agreement with Spain on the framework to form the basis of a </w:t>
      </w:r>
      <w:r w:rsidR="00C75B0D">
        <w:t>UK-EU treaty regarding Gibraltar</w:t>
      </w:r>
      <w:r w:rsidR="00E06B92">
        <w:t>,</w:t>
      </w:r>
      <w:r w:rsidR="00C75B0D">
        <w:t xml:space="preserve"> which</w:t>
      </w:r>
      <w:r w:rsidR="00E06B92">
        <w:t>,</w:t>
      </w:r>
      <w:r w:rsidR="00C75B0D">
        <w:t xml:space="preserve"> in essence</w:t>
      </w:r>
      <w:r w:rsidR="00E06B92">
        <w:t>,</w:t>
      </w:r>
      <w:r w:rsidR="00C75B0D">
        <w:t xml:space="preserve"> is the next stage.</w:t>
      </w:r>
    </w:p>
    <w:p w:rsidR="004B6EAE" w:rsidP="009A2F37">
      <w:pPr>
        <w:pStyle w:val="Answer"/>
      </w:pPr>
      <w:r>
        <w:t>I hear what you are saying, but from my perspective it is important to understand that the framework represents a balanced outcome that takes into account th</w:t>
      </w:r>
      <w:r w:rsidR="009F78C9">
        <w:t>e</w:t>
      </w:r>
      <w:r>
        <w:t xml:space="preserve"> unique circumstances</w:t>
      </w:r>
      <w:r w:rsidR="00977AFD">
        <w:t xml:space="preserve"> </w:t>
      </w:r>
      <w:r w:rsidR="00D97FCB">
        <w:t>in</w:t>
      </w:r>
      <w:r w:rsidR="009F78C9">
        <w:t xml:space="preserve"> </w:t>
      </w:r>
      <w:r w:rsidR="00977AFD">
        <w:t>Gibraltar</w:t>
      </w:r>
      <w:r w:rsidR="00D97FCB">
        <w:t>. I</w:t>
      </w:r>
      <w:r w:rsidR="00977AFD">
        <w:t xml:space="preserve">t covers the key issues </w:t>
      </w:r>
      <w:r w:rsidR="009F78C9">
        <w:t>for</w:t>
      </w:r>
      <w:r w:rsidR="00977AFD">
        <w:t xml:space="preserve"> Gibraltar and </w:t>
      </w:r>
      <w:r w:rsidR="009F78C9">
        <w:t xml:space="preserve">the </w:t>
      </w:r>
      <w:r w:rsidR="00977AFD">
        <w:t>surrounding region</w:t>
      </w:r>
      <w:r w:rsidR="00DE14E5">
        <w:t xml:space="preserve">, recognising what I see—rather like you, Chair—as </w:t>
      </w:r>
      <w:r w:rsidR="00977AFD">
        <w:t>the uniqueness of Gibraltar</w:t>
      </w:r>
      <w:r w:rsidR="00A7085E">
        <w:t>. In</w:t>
      </w:r>
      <w:r w:rsidR="00977AFD">
        <w:t xml:space="preserve"> particular</w:t>
      </w:r>
      <w:r w:rsidR="00A7085E">
        <w:t>, it</w:t>
      </w:r>
      <w:r w:rsidR="0038325C">
        <w:t xml:space="preserve"> </w:t>
      </w:r>
      <w:r w:rsidR="00977AFD">
        <w:t>includ</w:t>
      </w:r>
      <w:r w:rsidR="0038325C">
        <w:t>es</w:t>
      </w:r>
      <w:r w:rsidR="00977AFD">
        <w:t xml:space="preserve"> border fluidity</w:t>
      </w:r>
      <w:r w:rsidR="0038325C">
        <w:t xml:space="preserve"> for </w:t>
      </w:r>
      <w:r w:rsidR="00977AFD">
        <w:t xml:space="preserve">people and for goods as well. That </w:t>
      </w:r>
      <w:r w:rsidR="0038325C">
        <w:t>was</w:t>
      </w:r>
      <w:r w:rsidR="00977AFD">
        <w:t xml:space="preserve"> set out in December.</w:t>
      </w:r>
    </w:p>
    <w:p w:rsidR="006A7C57" w:rsidP="00C75B0D">
      <w:pPr>
        <w:pStyle w:val="Answer"/>
      </w:pPr>
      <w:r>
        <w:t>At the end of March</w:t>
      </w:r>
      <w:r w:rsidR="00A7085E">
        <w:t>,</w:t>
      </w:r>
      <w:r>
        <w:t xml:space="preserve"> we had the UK</w:t>
      </w:r>
      <w:r>
        <w:noBreakHyphen/>
        <w:t xml:space="preserve">Gibraltar </w:t>
      </w:r>
      <w:r w:rsidR="007D6035">
        <w:t>J</w:t>
      </w:r>
      <w:r w:rsidR="001E2420">
        <w:t xml:space="preserve">oint </w:t>
      </w:r>
      <w:r w:rsidR="007D6035">
        <w:t>M</w:t>
      </w:r>
      <w:r w:rsidR="001E2420">
        <w:t xml:space="preserve">inisterial </w:t>
      </w:r>
      <w:r w:rsidR="007D6035">
        <w:t>C</w:t>
      </w:r>
      <w:r w:rsidR="001E2420">
        <w:t>ouncil</w:t>
      </w:r>
      <w:r w:rsidR="007D6035">
        <w:t xml:space="preserve"> of</w:t>
      </w:r>
      <w:r w:rsidR="001E2420">
        <w:t xml:space="preserve"> which I am sure you </w:t>
      </w:r>
      <w:r w:rsidR="000315FA">
        <w:t>are</w:t>
      </w:r>
      <w:r w:rsidR="001E2420">
        <w:t xml:space="preserve"> aware</w:t>
      </w:r>
      <w:r w:rsidR="007D6035">
        <w:t xml:space="preserve">. A </w:t>
      </w:r>
      <w:r w:rsidR="001E2420">
        <w:t>statement was</w:t>
      </w:r>
      <w:r w:rsidR="007D6035">
        <w:t xml:space="preserve"> then </w:t>
      </w:r>
      <w:r w:rsidR="001E2420">
        <w:t>issued and agreed between the then Foreign Secretary and Chief Minister P</w:t>
      </w:r>
      <w:r w:rsidR="001E7834">
        <w:t>i</w:t>
      </w:r>
      <w:r w:rsidR="001E2420">
        <w:t>c</w:t>
      </w:r>
      <w:r w:rsidR="001E7834">
        <w:t>ardo</w:t>
      </w:r>
      <w:r w:rsidR="000315FA">
        <w:t>, which</w:t>
      </w:r>
      <w:r>
        <w:t xml:space="preserve"> very much agreed a joint approach to the negotiations moving forward. Let me assure you that we are committed now to delivering a treaty that safeguards the UK’s sovereignty of Gibraltar</w:t>
      </w:r>
      <w:r w:rsidR="00C32859">
        <w:t>,</w:t>
      </w:r>
      <w:r>
        <w:t xml:space="preserve"> but supports the prosperity of both Gibraltar and the surrounding region</w:t>
      </w:r>
      <w:r w:rsidR="00C32859">
        <w:t>. As I am sure you would expect, we</w:t>
      </w:r>
      <w:r>
        <w:t xml:space="preserve"> are working very closely with Gibraltar and Spain as well to move this forward.</w:t>
      </w:r>
    </w:p>
    <w:p w:rsidR="002827A1" w:rsidP="006A7C57">
      <w:pPr>
        <w:pStyle w:val="Question"/>
      </w:pPr>
      <w:sdt>
        <w:sdtPr>
          <w:alias w:val="Member"/>
          <w:tag w:val="&lt;Member mnisId='288' dodsId='25682'&gt;"/>
          <w:id w:val="2081713971"/>
          <w:placeholder>
            <w:docPart w:val="DefaultPlaceholder_-1854013440"/>
          </w:placeholder>
          <w:richText/>
        </w:sdtPr>
        <w:sdtContent>
          <w:r w:rsidRPr="006A7C57" w:rsidR="006A7C57">
            <w:rPr>
              <w:b/>
            </w:rPr>
            <w:t>Chair:</w:t>
          </w:r>
        </w:sdtContent>
      </w:sdt>
      <w:r w:rsidR="006A7C57">
        <w:t xml:space="preserve"> </w:t>
      </w:r>
      <w:r>
        <w:t>What about the defence and security implications of Gibraltar?</w:t>
      </w:r>
    </w:p>
    <w:p w:rsidR="00B87603" w:rsidP="002827A1">
      <w:pPr>
        <w:pStyle w:val="Answer"/>
      </w:pPr>
      <w:sdt>
        <w:sdtPr>
          <w:alias w:val="Witness"/>
          <w:id w:val="-1996711280"/>
          <w:placeholder>
            <w:docPart w:val="DefaultPlaceholder_-1854013440"/>
          </w:placeholder>
          <w:richText/>
        </w:sdtPr>
        <w:sdtContent>
          <w:r w:rsidRPr="002827A1" w:rsidR="002827A1">
            <w:rPr>
              <w:b/>
              <w:i/>
            </w:rPr>
            <w:t>Wendy Morton:</w:t>
          </w:r>
        </w:sdtContent>
      </w:sdt>
      <w:r w:rsidR="002827A1">
        <w:t xml:space="preserve"> I cannot go into all the details of </w:t>
      </w:r>
      <w:r>
        <w:t>the next stages</w:t>
      </w:r>
      <w:r w:rsidR="00FE7762">
        <w:t>. I</w:t>
      </w:r>
      <w:r>
        <w:t xml:space="preserve">f there is something specific you have in mind I am happy to try to answer that. </w:t>
      </w:r>
      <w:r>
        <w:t xml:space="preserve">The main focus is very much on people and goods, but obviously we have an MOD presence on the </w:t>
      </w:r>
      <w:r w:rsidR="007E7562">
        <w:t>R</w:t>
      </w:r>
      <w:r>
        <w:t>ock.</w:t>
      </w:r>
    </w:p>
    <w:p w:rsidR="00E640FF" w:rsidP="00B87603">
      <w:pPr>
        <w:pStyle w:val="Question"/>
      </w:pPr>
      <w:sdt>
        <w:sdtPr>
          <w:alias w:val="Member"/>
          <w:tag w:val="&lt;Member mnisId='288' dodsId='25682'&gt;"/>
          <w:id w:val="-1197997950"/>
          <w:placeholder>
            <w:docPart w:val="DefaultPlaceholder_-1854013440"/>
          </w:placeholder>
          <w:richText/>
        </w:sdtPr>
        <w:sdtContent>
          <w:r w:rsidRPr="00B87603" w:rsidR="00B87603">
            <w:rPr>
              <w:b/>
            </w:rPr>
            <w:t>Chair:</w:t>
          </w:r>
        </w:sdtContent>
      </w:sdt>
      <w:r w:rsidR="00B87603">
        <w:t xml:space="preserve"> Exactly. Indeed, the tradition, not just the historical tradition but the actual reality of the proximity of Gibraltar to Africa and the questions of terrorism </w:t>
      </w:r>
      <w:r>
        <w:t>that might arise in relation to all that</w:t>
      </w:r>
      <w:r w:rsidR="008779A5">
        <w:t>—b</w:t>
      </w:r>
      <w:r>
        <w:t>order issues come into that too</w:t>
      </w:r>
      <w:r w:rsidR="008779A5">
        <w:t xml:space="preserve">—is </w:t>
      </w:r>
      <w:r>
        <w:t>indicated by the history of Gibraltar, which we do not have time to go into today</w:t>
      </w:r>
      <w:r w:rsidR="00BF02CE">
        <w:t>. Y</w:t>
      </w:r>
      <w:r>
        <w:t xml:space="preserve">ou are telling us that the defence and security issues are being discussed, </w:t>
      </w:r>
      <w:r w:rsidR="006F423D">
        <w:t>and</w:t>
      </w:r>
      <w:r>
        <w:t xml:space="preserve"> that may be to some extent why some of the documents have not been made available in detail</w:t>
      </w:r>
      <w:r w:rsidR="00DD1FC2">
        <w:t>. A</w:t>
      </w:r>
      <w:r>
        <w:t>s far as we are concerned, it is only a leak</w:t>
      </w:r>
      <w:r w:rsidR="00BF02CE">
        <w:t>, w</w:t>
      </w:r>
      <w:r>
        <w:t>hich I believe has been endorsed by your Department</w:t>
      </w:r>
      <w:r w:rsidR="00BF02CE">
        <w:t>, as it were</w:t>
      </w:r>
      <w:r>
        <w:t>.</w:t>
      </w:r>
    </w:p>
    <w:p w:rsidR="00A65494" w:rsidP="00E640FF">
      <w:pPr>
        <w:pStyle w:val="Answer"/>
      </w:pPr>
      <w:sdt>
        <w:sdtPr>
          <w:alias w:val="Witness"/>
          <w:id w:val="-458424325"/>
          <w:placeholder>
            <w:docPart w:val="DefaultPlaceholder_-1854013440"/>
          </w:placeholder>
          <w:richText/>
        </w:sdtPr>
        <w:sdtContent>
          <w:r w:rsidRPr="00E640FF" w:rsidR="00E640FF">
            <w:rPr>
              <w:b/>
              <w:i/>
            </w:rPr>
            <w:t>Wendy Morton:</w:t>
          </w:r>
        </w:sdtContent>
      </w:sdt>
      <w:r w:rsidR="00E640FF">
        <w:t xml:space="preserve"> </w:t>
      </w:r>
      <w:r w:rsidR="006B7EE2">
        <w:t>I don’t think t</w:t>
      </w:r>
      <w:r w:rsidR="00E640FF">
        <w:t>hat is quite what I am saying. I am trying to recognise the importance of</w:t>
      </w:r>
      <w:r w:rsidR="00BF02CE">
        <w:t xml:space="preserve"> our</w:t>
      </w:r>
      <w:r w:rsidR="00E640FF">
        <w:t xml:space="preserve"> MOD presence on the </w:t>
      </w:r>
      <w:r w:rsidR="00BF02CE">
        <w:t>R</w:t>
      </w:r>
      <w:r w:rsidR="00E640FF">
        <w:t>ock</w:t>
      </w:r>
      <w:r w:rsidR="006F5126">
        <w:t xml:space="preserve">. The defence issues are very much outwith </w:t>
      </w:r>
      <w:r w:rsidRPr="00A65494">
        <w:t xml:space="preserve">the framework and </w:t>
      </w:r>
      <w:r w:rsidR="00C02F01">
        <w:t xml:space="preserve">the </w:t>
      </w:r>
      <w:r w:rsidRPr="00A65494">
        <w:t>mandate we are working</w:t>
      </w:r>
      <w:r w:rsidR="00C02F01">
        <w:t xml:space="preserve"> on</w:t>
      </w:r>
      <w:r w:rsidRPr="00A65494">
        <w:t>. I reiterate the point I made about sovereignty.</w:t>
      </w:r>
    </w:p>
    <w:p w:rsidR="00A65494" w:rsidP="00A65494">
      <w:pPr>
        <w:pStyle w:val="Question"/>
      </w:pPr>
      <w:sdt>
        <w:sdtPr>
          <w:alias w:val="Member"/>
          <w:tag w:val="&lt;Member mnisId='288' dodsId='25682'&gt;"/>
          <w:id w:val="51666971"/>
          <w:placeholder>
            <w:docPart w:val="DefaultPlaceholder_-1854013440"/>
          </w:placeholder>
          <w:richText/>
        </w:sdtPr>
        <w:sdtContent>
          <w:r w:rsidRPr="00A65494">
            <w:rPr>
              <w:b/>
            </w:rPr>
            <w:t>Chair:</w:t>
          </w:r>
        </w:sdtContent>
      </w:sdt>
      <w:r>
        <w:t xml:space="preserve"> </w:t>
      </w:r>
      <w:r w:rsidRPr="00A65494">
        <w:t>That was the point I was going to come back to.</w:t>
      </w:r>
    </w:p>
    <w:p w:rsidR="00A65494" w:rsidP="00A65494">
      <w:pPr>
        <w:pStyle w:val="Answer"/>
      </w:pPr>
      <w:sdt>
        <w:sdtPr>
          <w:alias w:val="Witness"/>
          <w:id w:val="-668707402"/>
          <w:placeholder>
            <w:docPart w:val="DefaultPlaceholder_-1854013440"/>
          </w:placeholder>
          <w:richText/>
        </w:sdtPr>
        <w:sdtContent>
          <w:r w:rsidRPr="00A65494">
            <w:rPr>
              <w:b/>
              <w:i/>
            </w:rPr>
            <w:t>Wendy Morton:</w:t>
          </w:r>
        </w:sdtContent>
      </w:sdt>
      <w:r>
        <w:t xml:space="preserve"> Our </w:t>
      </w:r>
      <w:r w:rsidRPr="00A65494">
        <w:t>position on sovereignty will remain</w:t>
      </w:r>
      <w:r w:rsidR="00C02F01">
        <w:t>; it is</w:t>
      </w:r>
      <w:r w:rsidRPr="00A65494">
        <w:t xml:space="preserve"> unchanged. We will not discuss</w:t>
      </w:r>
      <w:r w:rsidR="007F1363">
        <w:t xml:space="preserve"> or agree any</w:t>
      </w:r>
      <w:r w:rsidRPr="00A65494">
        <w:t xml:space="preserve"> proposals </w:t>
      </w:r>
      <w:r w:rsidR="009E5724">
        <w:t>that</w:t>
      </w:r>
      <w:r w:rsidRPr="00A65494">
        <w:t xml:space="preserve"> compromise our sovereignty. I hope I have </w:t>
      </w:r>
      <w:r w:rsidR="007F1363">
        <w:t xml:space="preserve">provided </w:t>
      </w:r>
      <w:r w:rsidRPr="00A65494">
        <w:t>clarity.</w:t>
      </w:r>
    </w:p>
    <w:p w:rsidR="00A65494" w:rsidP="00A65494">
      <w:pPr>
        <w:pStyle w:val="Question"/>
      </w:pPr>
      <w:sdt>
        <w:sdtPr>
          <w:alias w:val="Member"/>
          <w:tag w:val="&lt;Member mnisId='288' dodsId='25682'&gt;"/>
          <w:id w:val="-1319805112"/>
          <w:placeholder>
            <w:docPart w:val="DefaultPlaceholder_-1854013440"/>
          </w:placeholder>
          <w:richText/>
        </w:sdtPr>
        <w:sdtContent>
          <w:r w:rsidRPr="00A65494">
            <w:rPr>
              <w:b/>
            </w:rPr>
            <w:t>Chair:</w:t>
          </w:r>
        </w:sdtContent>
      </w:sdt>
      <w:r>
        <w:t xml:space="preserve"> The word </w:t>
      </w:r>
      <w:r w:rsidR="006A4EC6">
        <w:t>“</w:t>
      </w:r>
      <w:r>
        <w:t>sovereignty</w:t>
      </w:r>
      <w:r w:rsidR="006A4EC6">
        <w:t>”</w:t>
      </w:r>
      <w:r>
        <w:t xml:space="preserve"> i</w:t>
      </w:r>
      <w:r w:rsidRPr="00A65494">
        <w:t>s understood. If that means what we think</w:t>
      </w:r>
      <w:r w:rsidR="009E5724">
        <w:t xml:space="preserve"> it means</w:t>
      </w:r>
      <w:r w:rsidR="007F1363">
        <w:t xml:space="preserve"> and know it means</w:t>
      </w:r>
      <w:r w:rsidR="00E35F78">
        <w:t>, f</w:t>
      </w:r>
      <w:r w:rsidRPr="00A65494">
        <w:t>or the present</w:t>
      </w:r>
      <w:r w:rsidR="00E35F78">
        <w:t xml:space="preserve"> I think we can park the o</w:t>
      </w:r>
      <w:r w:rsidRPr="00A65494">
        <w:t>ther issues becaus</w:t>
      </w:r>
      <w:r>
        <w:t>e</w:t>
      </w:r>
      <w:r w:rsidRPr="00A65494">
        <w:t xml:space="preserve"> of the reality of the position.</w:t>
      </w:r>
    </w:p>
    <w:p w:rsidR="00A65494" w:rsidP="00A65494">
      <w:pPr>
        <w:pStyle w:val="Answer"/>
      </w:pPr>
      <w:sdt>
        <w:sdtPr>
          <w:alias w:val="Witness"/>
          <w:id w:val="-1538501029"/>
          <w:placeholder>
            <w:docPart w:val="DefaultPlaceholder_-1854013440"/>
          </w:placeholder>
          <w:richText/>
        </w:sdtPr>
        <w:sdtContent>
          <w:r w:rsidRPr="00A65494">
            <w:rPr>
              <w:b/>
              <w:i/>
            </w:rPr>
            <w:t>Wendy Morton:</w:t>
          </w:r>
        </w:sdtContent>
      </w:sdt>
      <w:r>
        <w:t xml:space="preserve"> On s</w:t>
      </w:r>
      <w:r w:rsidRPr="00A65494">
        <w:t>overeignty I want to be absolutely c</w:t>
      </w:r>
      <w:r>
        <w:t>lear</w:t>
      </w:r>
      <w:r w:rsidR="006A4EC6">
        <w:t>—</w:t>
      </w:r>
      <w:r w:rsidR="00E35F78">
        <w:t>i</w:t>
      </w:r>
      <w:r w:rsidRPr="00A65494">
        <w:t>t is unchange</w:t>
      </w:r>
      <w:r>
        <w:t>d.</w:t>
      </w:r>
    </w:p>
    <w:p w:rsidR="00A65494" w:rsidP="00A65494">
      <w:pPr>
        <w:pStyle w:val="Remark"/>
      </w:pPr>
      <w:sdt>
        <w:sdtPr>
          <w:alias w:val="Member"/>
          <w:tag w:val="&lt;Member mnisId='288' dodsId='25682'&gt;"/>
          <w:id w:val="606553699"/>
          <w:placeholder>
            <w:docPart w:val="DefaultPlaceholder_-1854013440"/>
          </w:placeholder>
          <w:richText/>
        </w:sdtPr>
        <w:sdtContent>
          <w:r w:rsidRPr="00A65494">
            <w:rPr>
              <w:b/>
            </w:rPr>
            <w:t>Chair:</w:t>
          </w:r>
        </w:sdtContent>
      </w:sdt>
      <w:r>
        <w:t xml:space="preserve"> </w:t>
      </w:r>
      <w:r w:rsidRPr="00A65494">
        <w:t>Th</w:t>
      </w:r>
      <w:r w:rsidR="00E35F78">
        <w:t xml:space="preserve">at </w:t>
      </w:r>
      <w:r w:rsidRPr="00A65494">
        <w:t>is important</w:t>
      </w:r>
      <w:r>
        <w:t>.</w:t>
      </w:r>
    </w:p>
    <w:p w:rsidR="00A65494" w:rsidP="00A65494">
      <w:pPr>
        <w:pStyle w:val="Question"/>
      </w:pPr>
      <w:sdt>
        <w:sdtPr>
          <w:alias w:val="Member"/>
          <w:tag w:val="&lt;Member mnisId='4132' dodsId='62850'&gt;"/>
          <w:id w:val="26543604"/>
          <w:placeholder>
            <w:docPart w:val="DefaultPlaceholder_-1854013440"/>
          </w:placeholder>
          <w:richText/>
        </w:sdtPr>
        <w:sdtContent>
          <w:r w:rsidRPr="00A65494">
            <w:rPr>
              <w:b/>
            </w:rPr>
            <w:t>Richard Drax:</w:t>
          </w:r>
        </w:sdtContent>
      </w:sdt>
      <w:r>
        <w:t xml:space="preserve"> </w:t>
      </w:r>
      <w:r w:rsidR="00542311">
        <w:t xml:space="preserve">Good afternoon, Minister. Good afternoon, gentlemen. </w:t>
      </w:r>
      <w:r w:rsidR="00E35F78">
        <w:t>W</w:t>
      </w:r>
      <w:r w:rsidRPr="00A65494">
        <w:t xml:space="preserve">hat is the scope of and legal basis </w:t>
      </w:r>
      <w:r>
        <w:t>for</w:t>
      </w:r>
      <w:r w:rsidRPr="00A65494">
        <w:t xml:space="preserve"> the interim arrangements being applied by Gibraltar and Spain since </w:t>
      </w:r>
      <w:r>
        <w:t xml:space="preserve">1 </w:t>
      </w:r>
      <w:r w:rsidRPr="00A65494">
        <w:t>January 2021 to ensure fluidity of goods and people at the land border? I would be grateful if you would consider</w:t>
      </w:r>
      <w:r w:rsidR="00726107">
        <w:t xml:space="preserve"> within that question</w:t>
      </w:r>
      <w:r w:rsidRPr="00A65494">
        <w:t xml:space="preserve"> where the arrangements </w:t>
      </w:r>
      <w:r w:rsidR="00726107">
        <w:t xml:space="preserve">are </w:t>
      </w:r>
      <w:r w:rsidRPr="00A65494">
        <w:t xml:space="preserve">published, how the arrangements </w:t>
      </w:r>
      <w:r w:rsidR="00726107">
        <w:t xml:space="preserve">are </w:t>
      </w:r>
      <w:r w:rsidRPr="00A65494">
        <w:t>operating in practi</w:t>
      </w:r>
      <w:r>
        <w:t>c</w:t>
      </w:r>
      <w:r w:rsidRPr="00A65494">
        <w:t xml:space="preserve">e and how sustainable </w:t>
      </w:r>
      <w:r w:rsidR="00726107">
        <w:t xml:space="preserve">they are </w:t>
      </w:r>
      <w:r w:rsidRPr="00A65494">
        <w:t>in the long</w:t>
      </w:r>
      <w:r>
        <w:t>er</w:t>
      </w:r>
      <w:r w:rsidRPr="00A65494">
        <w:t xml:space="preserve"> term if the</w:t>
      </w:r>
      <w:r w:rsidR="007746C9">
        <w:t xml:space="preserve"> EU</w:t>
      </w:r>
      <w:r w:rsidRPr="00A65494">
        <w:t xml:space="preserve"> and </w:t>
      </w:r>
      <w:r w:rsidR="005E5F83">
        <w:t xml:space="preserve">the </w:t>
      </w:r>
      <w:r w:rsidRPr="00A65494">
        <w:t>UK are unable to reach an agreement in respect of Gibraltar</w:t>
      </w:r>
      <w:r w:rsidR="00726107">
        <w:t>.</w:t>
      </w:r>
      <w:r w:rsidRPr="00A65494">
        <w:t xml:space="preserve"> Could they be brought to an abrupt end by either Spain or Gibraltar? Th</w:t>
      </w:r>
      <w:r w:rsidR="00726107">
        <w:t>at</w:t>
      </w:r>
      <w:r w:rsidRPr="00A65494">
        <w:t xml:space="preserve"> is a little bit for you to get your teeth</w:t>
      </w:r>
      <w:r w:rsidR="00E270B4">
        <w:t xml:space="preserve"> stuck</w:t>
      </w:r>
      <w:r w:rsidRPr="00A65494">
        <w:t xml:space="preserve"> into.</w:t>
      </w:r>
    </w:p>
    <w:p w:rsidR="007A3853" w:rsidP="00A65494">
      <w:pPr>
        <w:pStyle w:val="Answer"/>
      </w:pPr>
      <w:sdt>
        <w:sdtPr>
          <w:alias w:val="Witness"/>
          <w:id w:val="2079244227"/>
          <w:placeholder>
            <w:docPart w:val="DefaultPlaceholder_-1854013440"/>
          </w:placeholder>
          <w:richText/>
        </w:sdtPr>
        <w:sdtContent>
          <w:r w:rsidRPr="00A65494" w:rsidR="00A65494">
            <w:rPr>
              <w:b/>
              <w:i/>
            </w:rPr>
            <w:t>Wendy Morton:</w:t>
          </w:r>
        </w:sdtContent>
      </w:sdt>
      <w:r w:rsidR="00A65494">
        <w:t xml:space="preserve"> </w:t>
      </w:r>
      <w:r>
        <w:t>There are a few questions there. Let me endeavour to get my teeth stuck into that.</w:t>
      </w:r>
    </w:p>
    <w:p w:rsidR="00977AFD" w:rsidP="00A65494">
      <w:pPr>
        <w:pStyle w:val="Answer"/>
      </w:pPr>
      <w:r>
        <w:t>O</w:t>
      </w:r>
      <w:r w:rsidRPr="007330DC" w:rsidR="007330DC">
        <w:t>ne of the top priorities for us is ensuring the fluid movement of people across the Gibraltar-Spain land border. I was in Gibraltar a</w:t>
      </w:r>
      <w:r w:rsidR="00E62CFA">
        <w:t>bout</w:t>
      </w:r>
      <w:r w:rsidRPr="007330DC" w:rsidR="007330DC">
        <w:t xml:space="preserve"> 10 days ago for </w:t>
      </w:r>
      <w:r w:rsidR="00AC78E9">
        <w:t>N</w:t>
      </w:r>
      <w:r w:rsidRPr="007330DC" w:rsidR="007330DC">
        <w:t xml:space="preserve">ational </w:t>
      </w:r>
      <w:r w:rsidR="00DD4E92">
        <w:t>d</w:t>
      </w:r>
      <w:r w:rsidRPr="007330DC" w:rsidR="007330DC">
        <w:t xml:space="preserve">ay and the day before. I met the </w:t>
      </w:r>
      <w:r w:rsidR="00AC78E9">
        <w:t>C</w:t>
      </w:r>
      <w:r w:rsidRPr="007330DC" w:rsidR="007330DC">
        <w:t xml:space="preserve">hief </w:t>
      </w:r>
      <w:r w:rsidR="00AC78E9">
        <w:t>M</w:t>
      </w:r>
      <w:r w:rsidRPr="007330DC" w:rsidR="007330DC">
        <w:t xml:space="preserve">inister and </w:t>
      </w:r>
      <w:r w:rsidR="00AC78E9">
        <w:t>D</w:t>
      </w:r>
      <w:r w:rsidRPr="007330DC" w:rsidR="007330DC">
        <w:t xml:space="preserve">eputy </w:t>
      </w:r>
      <w:r w:rsidR="00AC78E9">
        <w:t>C</w:t>
      </w:r>
      <w:r w:rsidRPr="007330DC" w:rsidR="007330DC">
        <w:t xml:space="preserve">hief </w:t>
      </w:r>
      <w:r w:rsidR="00AC78E9">
        <w:t>M</w:t>
      </w:r>
      <w:r w:rsidRPr="007330DC" w:rsidR="007330DC">
        <w:t xml:space="preserve">inister and went to the border to see what the flows were like on that particular day. We know that border fluidity underpins the shared prosperity and security of citizens and businesses in the region. I </w:t>
      </w:r>
      <w:r w:rsidRPr="007330DC" w:rsidR="007330DC">
        <w:t xml:space="preserve">want the </w:t>
      </w:r>
      <w:r w:rsidR="00AC78E9">
        <w:t>C</w:t>
      </w:r>
      <w:r w:rsidRPr="007330DC" w:rsidR="007330DC">
        <w:t>ommittee to know that the UK</w:t>
      </w:r>
      <w:r w:rsidR="00E12014">
        <w:t> </w:t>
      </w:r>
      <w:r w:rsidRPr="007330DC" w:rsidR="007330DC">
        <w:t xml:space="preserve">and the </w:t>
      </w:r>
      <w:r w:rsidR="00E12014">
        <w:t>G</w:t>
      </w:r>
      <w:r w:rsidRPr="007330DC" w:rsidR="007330DC">
        <w:t>overnment of Gibraltar are committed to ensuring that this continues.</w:t>
      </w:r>
    </w:p>
    <w:p w:rsidR="007330DC" w:rsidP="00A65494">
      <w:pPr>
        <w:pStyle w:val="Answer"/>
      </w:pPr>
      <w:r w:rsidRPr="007330DC">
        <w:t xml:space="preserve">It is also important to recognise that the political framework was carefully constructed to make sure that it </w:t>
      </w:r>
      <w:r w:rsidR="00252FBB">
        <w:t>is</w:t>
      </w:r>
      <w:r w:rsidRPr="007330DC">
        <w:t xml:space="preserve"> delivering a model that fully respects the UK and Spanish positions on sovereignty. As to where the details are published, if the</w:t>
      </w:r>
      <w:r w:rsidR="00E0284A">
        <w:t xml:space="preserve"> C</w:t>
      </w:r>
      <w:r w:rsidRPr="007330DC">
        <w:t>hair does</w:t>
      </w:r>
      <w:r w:rsidR="00252FBB">
        <w:t>n’t</w:t>
      </w:r>
      <w:r w:rsidRPr="007330DC">
        <w:t xml:space="preserve"> mind I </w:t>
      </w:r>
      <w:r w:rsidR="00252FBB">
        <w:t xml:space="preserve">shall </w:t>
      </w:r>
      <w:r w:rsidRPr="007330DC">
        <w:t>have to defer to one of my officials</w:t>
      </w:r>
      <w:r>
        <w:t>.</w:t>
      </w:r>
      <w:r w:rsidRPr="007330DC">
        <w:t xml:space="preserve"> Are all the details published?</w:t>
      </w:r>
    </w:p>
    <w:p w:rsidR="007330DC" w:rsidP="007330DC">
      <w:pPr>
        <w:pStyle w:val="Answer"/>
      </w:pPr>
      <w:sdt>
        <w:sdtPr>
          <w:alias w:val="Witness"/>
          <w:id w:val="-246886114"/>
          <w:placeholder>
            <w:docPart w:val="DefaultPlaceholder_-1854013440"/>
          </w:placeholder>
          <w:richText/>
        </w:sdtPr>
        <w:sdtContent>
          <w:r w:rsidRPr="007330DC">
            <w:rPr>
              <w:b/>
              <w:i/>
            </w:rPr>
            <w:t>Robbie Bulloch:</w:t>
          </w:r>
        </w:sdtContent>
      </w:sdt>
      <w:r>
        <w:t xml:space="preserve"> </w:t>
      </w:r>
      <w:r w:rsidR="00E0284A">
        <w:t>T</w:t>
      </w:r>
      <w:r w:rsidRPr="007330DC">
        <w:t>he details are not published</w:t>
      </w:r>
      <w:r w:rsidR="00B86152">
        <w:t>;</w:t>
      </w:r>
      <w:r w:rsidRPr="007330DC">
        <w:t xml:space="preserve"> it is an interim measure</w:t>
      </w:r>
      <w:r w:rsidR="00B86152">
        <w:t>,</w:t>
      </w:r>
      <w:r w:rsidRPr="007330DC">
        <w:t xml:space="preserve"> with the understanding that we are moving towards a treaty </w:t>
      </w:r>
      <w:r w:rsidR="00B86152">
        <w:t>that</w:t>
      </w:r>
      <w:r w:rsidRPr="007330DC">
        <w:t xml:space="preserve"> will put that on a sustainable footing</w:t>
      </w:r>
      <w:r w:rsidR="00037D93">
        <w:t xml:space="preserve">. </w:t>
      </w:r>
      <w:r w:rsidR="00B86152">
        <w:t>I</w:t>
      </w:r>
      <w:r w:rsidR="00037D93">
        <w:t>t</w:t>
      </w:r>
      <w:r w:rsidRPr="007330DC">
        <w:t xml:space="preserve"> is agreed between Spain and Gibraltar and the UK that the current arrangements continue</w:t>
      </w:r>
      <w:r w:rsidR="00B86152">
        <w:t>,</w:t>
      </w:r>
      <w:r w:rsidRPr="007330DC">
        <w:t xml:space="preserve"> in the expectation that they will be put on</w:t>
      </w:r>
      <w:r w:rsidR="00037D93">
        <w:t xml:space="preserve"> </w:t>
      </w:r>
      <w:r w:rsidRPr="007330DC">
        <w:t>to a more sustainable and</w:t>
      </w:r>
      <w:r w:rsidR="009A1AED">
        <w:t xml:space="preserve"> indeed more</w:t>
      </w:r>
      <w:r w:rsidRPr="007330DC">
        <w:t xml:space="preserve"> fluid footing in the future.</w:t>
      </w:r>
    </w:p>
    <w:p w:rsidR="007330DC" w:rsidP="007330DC">
      <w:pPr>
        <w:pStyle w:val="Question"/>
      </w:pPr>
      <w:sdt>
        <w:sdtPr>
          <w:alias w:val="Member"/>
          <w:tag w:val="&lt;Member mnisId='4132' dodsId='62850'&gt;"/>
          <w:id w:val="438879292"/>
          <w:placeholder>
            <w:docPart w:val="DefaultPlaceholder_-1854013440"/>
          </w:placeholder>
          <w:richText/>
        </w:sdtPr>
        <w:sdtContent>
          <w:r w:rsidRPr="007330DC">
            <w:rPr>
              <w:b/>
            </w:rPr>
            <w:t>Richard Drax:</w:t>
          </w:r>
        </w:sdtContent>
      </w:sdt>
      <w:r>
        <w:t xml:space="preserve"> </w:t>
      </w:r>
      <w:r w:rsidRPr="007330DC">
        <w:t>On your visit you found no objections</w:t>
      </w:r>
      <w:r w:rsidR="00DB61D2">
        <w:t>,</w:t>
      </w:r>
      <w:r w:rsidRPr="007330DC">
        <w:t xml:space="preserve"> </w:t>
      </w:r>
      <w:r w:rsidR="009A1AED">
        <w:t xml:space="preserve">by </w:t>
      </w:r>
      <w:r w:rsidRPr="007330DC">
        <w:t>either yourself or local people</w:t>
      </w:r>
      <w:r w:rsidR="00DB61D2">
        <w:t>,</w:t>
      </w:r>
      <w:r w:rsidRPr="007330DC">
        <w:t xml:space="preserve"> to what is in place at the minute. </w:t>
      </w:r>
      <w:r w:rsidR="00DB61D2">
        <w:t xml:space="preserve">Are you </w:t>
      </w:r>
      <w:r w:rsidRPr="007330DC">
        <w:t>saying that it is working?</w:t>
      </w:r>
    </w:p>
    <w:p w:rsidR="0092191B" w:rsidP="0092191B">
      <w:pPr>
        <w:pStyle w:val="Answer"/>
      </w:pPr>
      <w:sdt>
        <w:sdtPr>
          <w:alias w:val="Witness"/>
          <w:id w:val="941028932"/>
          <w:placeholder>
            <w:docPart w:val="DefaultPlaceholder_-1854013440"/>
          </w:placeholder>
          <w:richText/>
        </w:sdtPr>
        <w:sdtContent>
          <w:r w:rsidRPr="007330DC" w:rsidR="007330DC">
            <w:rPr>
              <w:b/>
              <w:i/>
            </w:rPr>
            <w:t>Wendy Morton:</w:t>
          </w:r>
        </w:sdtContent>
      </w:sdt>
      <w:r w:rsidR="007330DC">
        <w:t xml:space="preserve"> </w:t>
      </w:r>
      <w:r w:rsidR="008F1496">
        <w:t>B</w:t>
      </w:r>
      <w:r w:rsidRPr="0092191B" w:rsidR="008F1496">
        <w:t xml:space="preserve">earing in mind </w:t>
      </w:r>
      <w:r w:rsidR="004854C8">
        <w:t>that it is interim</w:t>
      </w:r>
      <w:r w:rsidR="008F1496">
        <w:t>, o</w:t>
      </w:r>
      <w:r w:rsidRPr="0092191B">
        <w:t>n the day I was there it was quite busy</w:t>
      </w:r>
      <w:r w:rsidR="008F1496">
        <w:t xml:space="preserve">, but </w:t>
      </w:r>
      <w:r w:rsidRPr="0092191B">
        <w:t>probably not the busiest of days</w:t>
      </w:r>
      <w:r w:rsidR="00DB5ABF">
        <w:t>,</w:t>
      </w:r>
      <w:r w:rsidRPr="0092191B">
        <w:t xml:space="preserve"> </w:t>
      </w:r>
      <w:r w:rsidR="008F1496">
        <w:t xml:space="preserve">for </w:t>
      </w:r>
      <w:r w:rsidR="004854C8">
        <w:t>C</w:t>
      </w:r>
      <w:r w:rsidR="008F1496">
        <w:t xml:space="preserve">ovid and </w:t>
      </w:r>
      <w:r w:rsidRPr="0092191B">
        <w:t>other reasons</w:t>
      </w:r>
      <w:r w:rsidR="00D877C9">
        <w:t>. What was in</w:t>
      </w:r>
      <w:r w:rsidRPr="0092191B">
        <w:t xml:space="preserve"> place was working on the day I was there, but they are interim arrangements.</w:t>
      </w:r>
    </w:p>
    <w:p w:rsidR="0092191B" w:rsidP="0092191B">
      <w:pPr>
        <w:pStyle w:val="Question"/>
      </w:pPr>
      <w:sdt>
        <w:sdtPr>
          <w:alias w:val="Member"/>
          <w:tag w:val="&lt;Member mnisId='4132' dodsId='62850'&gt;"/>
          <w:id w:val="-1644950213"/>
          <w:placeholder>
            <w:docPart w:val="DefaultPlaceholder_-1854013440"/>
          </w:placeholder>
          <w:richText/>
        </w:sdtPr>
        <w:sdtContent>
          <w:r w:rsidRPr="0092191B">
            <w:rPr>
              <w:b/>
            </w:rPr>
            <w:t>Richard Drax:</w:t>
          </w:r>
        </w:sdtContent>
      </w:sdt>
      <w:r>
        <w:t xml:space="preserve"> </w:t>
      </w:r>
      <w:r w:rsidR="00D877C9">
        <w:t xml:space="preserve">A </w:t>
      </w:r>
      <w:r w:rsidRPr="0092191B">
        <w:t>cynic</w:t>
      </w:r>
      <w:r w:rsidR="00106596">
        <w:t xml:space="preserve"> might say</w:t>
      </w:r>
      <w:r w:rsidR="00D877C9">
        <w:t xml:space="preserve">—I am not one—that it would work on the day </w:t>
      </w:r>
      <w:r w:rsidRPr="0092191B">
        <w:t>you visited. Is there any feedback that som</w:t>
      </w:r>
      <w:r w:rsidR="00106596">
        <w:t>etimes</w:t>
      </w:r>
      <w:r w:rsidRPr="0092191B">
        <w:t xml:space="preserve"> there are delays, w</w:t>
      </w:r>
      <w:r w:rsidR="00106596">
        <w:t>hether</w:t>
      </w:r>
      <w:r w:rsidRPr="0092191B">
        <w:t xml:space="preserve"> intentional or unintentional</w:t>
      </w:r>
      <w:r>
        <w:t>?</w:t>
      </w:r>
    </w:p>
    <w:p w:rsidR="005D65D9" w:rsidP="0092191B">
      <w:pPr>
        <w:pStyle w:val="Answer"/>
      </w:pPr>
      <w:sdt>
        <w:sdtPr>
          <w:alias w:val="Witness"/>
          <w:id w:val="-966505916"/>
          <w:placeholder>
            <w:docPart w:val="DefaultPlaceholder_-1854013440"/>
          </w:placeholder>
          <w:richText/>
        </w:sdtPr>
        <w:sdtContent>
          <w:r w:rsidRPr="0092191B" w:rsidR="0092191B">
            <w:rPr>
              <w:b/>
              <w:i/>
            </w:rPr>
            <w:t>Wendy Morton:</w:t>
          </w:r>
        </w:sdtContent>
      </w:sdt>
      <w:r w:rsidR="0092191B">
        <w:t xml:space="preserve"> </w:t>
      </w:r>
      <w:r w:rsidRPr="0092191B" w:rsidR="0092191B">
        <w:t>I am not aware of any</w:t>
      </w:r>
      <w:r w:rsidR="00106596">
        <w:t xml:space="preserve">, </w:t>
      </w:r>
      <w:r w:rsidRPr="0092191B" w:rsidR="0092191B">
        <w:t>but borders</w:t>
      </w:r>
      <w:r w:rsidR="00106596">
        <w:t xml:space="preserve"> </w:t>
      </w:r>
      <w:r w:rsidR="008E431D">
        <w:t xml:space="preserve">can change, </w:t>
      </w:r>
      <w:r w:rsidRPr="0092191B" w:rsidR="0092191B">
        <w:t>and situations can change, as we have often seen in the past. I</w:t>
      </w:r>
      <w:r w:rsidR="00106596">
        <w:t xml:space="preserve"> am</w:t>
      </w:r>
      <w:r w:rsidRPr="0092191B" w:rsidR="0092191B">
        <w:t xml:space="preserve"> happy to go away and double</w:t>
      </w:r>
      <w:r>
        <w:t>-check</w:t>
      </w:r>
      <w:r w:rsidRPr="0092191B" w:rsidR="0092191B">
        <w:t xml:space="preserve"> if that would be helpful, but I am not aware of any problems</w:t>
      </w:r>
      <w:r w:rsidR="00106596">
        <w:t>.</w:t>
      </w:r>
      <w:r w:rsidRPr="0092191B" w:rsidR="0092191B">
        <w:t xml:space="preserve"> </w:t>
      </w:r>
      <w:r w:rsidR="00106596">
        <w:t>A</w:t>
      </w:r>
      <w:r w:rsidRPr="0092191B" w:rsidR="0092191B">
        <w:t>t the start of the year</w:t>
      </w:r>
      <w:r w:rsidR="00702827">
        <w:t>,</w:t>
      </w:r>
      <w:r w:rsidRPr="005D65D9">
        <w:t xml:space="preserve"> I was asking for </w:t>
      </w:r>
      <w:r w:rsidR="00702827">
        <w:t xml:space="preserve">almost </w:t>
      </w:r>
      <w:r w:rsidRPr="005D65D9">
        <w:t>daily updates on the numbers going across the border, but we were then in a very different situation, not just because it was post</w:t>
      </w:r>
      <w:r>
        <w:t xml:space="preserve"> B</w:t>
      </w:r>
      <w:r w:rsidRPr="005D65D9">
        <w:t xml:space="preserve">rexit but because of </w:t>
      </w:r>
      <w:r w:rsidR="00980356">
        <w:t>C</w:t>
      </w:r>
      <w:r w:rsidRPr="005D65D9">
        <w:t>o</w:t>
      </w:r>
      <w:r>
        <w:t>vid</w:t>
      </w:r>
      <w:r w:rsidRPr="005D65D9">
        <w:t>.</w:t>
      </w:r>
    </w:p>
    <w:p w:rsidR="005D65D9" w:rsidP="005D65D9">
      <w:pPr>
        <w:pStyle w:val="Question"/>
      </w:pPr>
      <w:sdt>
        <w:sdtPr>
          <w:alias w:val="Member"/>
          <w:tag w:val="&lt;Member mnisId='4132' dodsId='62850'&gt;"/>
          <w:id w:val="748702983"/>
          <w:placeholder>
            <w:docPart w:val="DefaultPlaceholder_-1854013440"/>
          </w:placeholder>
          <w:richText/>
        </w:sdtPr>
        <w:sdtContent>
          <w:r w:rsidRPr="005D65D9">
            <w:rPr>
              <w:b/>
            </w:rPr>
            <w:t>Richard Drax:</w:t>
          </w:r>
        </w:sdtContent>
      </w:sdt>
      <w:r>
        <w:t xml:space="preserve"> </w:t>
      </w:r>
      <w:r w:rsidR="00980356">
        <w:t>On the third part of the question, i</w:t>
      </w:r>
      <w:r w:rsidRPr="005D65D9">
        <w:t>f we are not happy can we end this? If they are not happy can they end it</w:t>
      </w:r>
      <w:r w:rsidR="00C8415F">
        <w:t>? If so,</w:t>
      </w:r>
      <w:r w:rsidRPr="005D65D9">
        <w:t xml:space="preserve"> what are the consequences?</w:t>
      </w:r>
    </w:p>
    <w:p w:rsidR="00CD5FD6" w:rsidP="005D65D9">
      <w:pPr>
        <w:pStyle w:val="Answer"/>
      </w:pPr>
      <w:sdt>
        <w:sdtPr>
          <w:alias w:val="Witness"/>
          <w:id w:val="422998534"/>
          <w:placeholder>
            <w:docPart w:val="DefaultPlaceholder_-1854013440"/>
          </w:placeholder>
          <w:richText/>
        </w:sdtPr>
        <w:sdtContent>
          <w:r w:rsidRPr="005D65D9" w:rsidR="005D65D9">
            <w:rPr>
              <w:b/>
              <w:i/>
            </w:rPr>
            <w:t>Wendy Morton:</w:t>
          </w:r>
        </w:sdtContent>
      </w:sdt>
      <w:r w:rsidR="005D65D9">
        <w:t xml:space="preserve"> </w:t>
      </w:r>
      <w:r w:rsidR="00FC2F97">
        <w:t>A</w:t>
      </w:r>
      <w:r w:rsidRPr="005D65D9" w:rsidR="005D65D9">
        <w:t>t the momen</w:t>
      </w:r>
      <w:r w:rsidR="00594495">
        <w:t>t,</w:t>
      </w:r>
      <w:r w:rsidRPr="005D65D9" w:rsidR="005D65D9">
        <w:t xml:space="preserve"> we have proposals on how the border would operate</w:t>
      </w:r>
      <w:r w:rsidR="00594495">
        <w:t xml:space="preserve"> and w</w:t>
      </w:r>
      <w:r w:rsidRPr="005D65D9" w:rsidR="005D65D9">
        <w:t>e have interim arrangements</w:t>
      </w:r>
      <w:r w:rsidR="00594495">
        <w:t xml:space="preserve">. The key point is that it would then be </w:t>
      </w:r>
      <w:r w:rsidRPr="005D65D9" w:rsidR="005D65D9">
        <w:t>reviewed</w:t>
      </w:r>
      <w:r>
        <w:t>.</w:t>
      </w:r>
    </w:p>
    <w:p w:rsidR="00CD5FD6" w:rsidP="00CD5FD6">
      <w:pPr>
        <w:pStyle w:val="Question"/>
      </w:pPr>
      <w:sdt>
        <w:sdtPr>
          <w:alias w:val="Member"/>
          <w:tag w:val="&lt;Member mnisId='4132' dodsId='62850'&gt;"/>
          <w:id w:val="-1806154379"/>
          <w:placeholder>
            <w:docPart w:val="DefaultPlaceholder_-1854013440"/>
          </w:placeholder>
          <w:richText/>
        </w:sdtPr>
        <w:sdtContent>
          <w:r w:rsidRPr="00CD5FD6">
            <w:rPr>
              <w:b/>
            </w:rPr>
            <w:t>Richard Drax:</w:t>
          </w:r>
        </w:sdtContent>
      </w:sdt>
      <w:r>
        <w:t xml:space="preserve"> When?</w:t>
      </w:r>
    </w:p>
    <w:p w:rsidR="00CD5FD6" w:rsidP="00CD5FD6">
      <w:pPr>
        <w:pStyle w:val="Answer"/>
      </w:pPr>
      <w:sdt>
        <w:sdtPr>
          <w:alias w:val="Witness"/>
          <w:id w:val="-1157754966"/>
          <w:placeholder>
            <w:docPart w:val="DefaultPlaceholder_-1854013440"/>
          </w:placeholder>
          <w:richText/>
        </w:sdtPr>
        <w:sdtContent>
          <w:r w:rsidRPr="00CD5FD6">
            <w:rPr>
              <w:b/>
              <w:i/>
            </w:rPr>
            <w:t>Wendy Morton:</w:t>
          </w:r>
        </w:sdtContent>
      </w:sdt>
      <w:r>
        <w:t xml:space="preserve"> </w:t>
      </w:r>
      <w:r w:rsidRPr="00CD5FD6">
        <w:t>I think it is at the end of the framework agreement</w:t>
      </w:r>
      <w:r w:rsidR="00A633EB">
        <w:t>. O</w:t>
      </w:r>
      <w:r w:rsidRPr="00CD5FD6">
        <w:t xml:space="preserve">r </w:t>
      </w:r>
      <w:r w:rsidR="00C738EA">
        <w:t xml:space="preserve">is it </w:t>
      </w:r>
      <w:r w:rsidR="00FC2F97">
        <w:t xml:space="preserve">the </w:t>
      </w:r>
      <w:r w:rsidRPr="00CD5FD6">
        <w:t>end of the treaty</w:t>
      </w:r>
      <w:r w:rsidR="00A633EB">
        <w:t>?</w:t>
      </w:r>
      <w:r w:rsidR="00C738EA">
        <w:t xml:space="preserve"> Sorry, I have to check. End of treaty.</w:t>
      </w:r>
    </w:p>
    <w:p w:rsidR="00CD5FD6" w:rsidP="00CD5FD6">
      <w:pPr>
        <w:pStyle w:val="Answer"/>
      </w:pPr>
      <w:sdt>
        <w:sdtPr>
          <w:alias w:val="Witness"/>
          <w:id w:val="-783579063"/>
          <w:placeholder>
            <w:docPart w:val="DefaultPlaceholder_-1854013440"/>
          </w:placeholder>
          <w:richText/>
        </w:sdtPr>
        <w:sdtContent>
          <w:r w:rsidRPr="00CD5FD6">
            <w:rPr>
              <w:b/>
              <w:i/>
            </w:rPr>
            <w:t>Andrew Dalgleish:</w:t>
          </w:r>
        </w:sdtContent>
      </w:sdt>
      <w:r>
        <w:t xml:space="preserve"> </w:t>
      </w:r>
      <w:r w:rsidRPr="00CD5FD6">
        <w:t>If a treaty is adopted</w:t>
      </w:r>
      <w:r w:rsidR="00AF57C1">
        <w:t>,</w:t>
      </w:r>
      <w:r w:rsidRPr="00CD5FD6">
        <w:t xml:space="preserve"> it would be in place for a four- year implementation</w:t>
      </w:r>
      <w:r w:rsidR="002F0B1B">
        <w:t xml:space="preserve"> period</w:t>
      </w:r>
      <w:r w:rsidRPr="00CD5FD6">
        <w:t xml:space="preserve">, at the end of which the provisions would be </w:t>
      </w:r>
      <w:r w:rsidRPr="00CD5FD6">
        <w:t>reviewed to che</w:t>
      </w:r>
      <w:r w:rsidR="002F0B1B">
        <w:t>ck</w:t>
      </w:r>
      <w:r w:rsidRPr="00CD5FD6">
        <w:t xml:space="preserve"> on whether or not they were working. This is predicated on the fact that </w:t>
      </w:r>
      <w:r>
        <w:t xml:space="preserve">a </w:t>
      </w:r>
      <w:r w:rsidRPr="00CD5FD6">
        <w:t>treaty would be agreed, which remains to be seen.</w:t>
      </w:r>
    </w:p>
    <w:p w:rsidR="00CD5FD6" w:rsidP="00CD5FD6">
      <w:pPr>
        <w:pStyle w:val="Question"/>
      </w:pPr>
      <w:sdt>
        <w:sdtPr>
          <w:alias w:val="Member"/>
          <w:tag w:val="&lt;Member mnisId='288' dodsId='25682'&gt;"/>
          <w:id w:val="-1502338376"/>
          <w:placeholder>
            <w:docPart w:val="DefaultPlaceholder_-1854013440"/>
          </w:placeholder>
          <w:richText/>
        </w:sdtPr>
        <w:sdtContent>
          <w:r w:rsidRPr="00CD5FD6">
            <w:rPr>
              <w:b/>
            </w:rPr>
            <w:t>Chair:</w:t>
          </w:r>
        </w:sdtContent>
      </w:sdt>
      <w:r>
        <w:t xml:space="preserve"> </w:t>
      </w:r>
      <w:r w:rsidR="002D6987">
        <w:t>Could I</w:t>
      </w:r>
      <w:r w:rsidR="002F0B1B">
        <w:t xml:space="preserve"> a</w:t>
      </w:r>
      <w:r w:rsidRPr="00CD5FD6">
        <w:t>sk a simple question about the Treaty of Utrecht</w:t>
      </w:r>
      <w:r w:rsidR="002D6987">
        <w:t>? Is it</w:t>
      </w:r>
      <w:r w:rsidRPr="00CD5FD6">
        <w:t xml:space="preserve"> still the operating treaty for the purposes of our relations, </w:t>
      </w:r>
      <w:r w:rsidR="002F0B1B">
        <w:t>albeit</w:t>
      </w:r>
      <w:r w:rsidRPr="00CD5FD6">
        <w:t xml:space="preserve"> it was in 1713?</w:t>
      </w:r>
    </w:p>
    <w:p w:rsidR="00CD5FD6" w:rsidP="00CD5FD6">
      <w:pPr>
        <w:pStyle w:val="Answer"/>
      </w:pPr>
      <w:sdt>
        <w:sdtPr>
          <w:alias w:val="Witness"/>
          <w:id w:val="-1346163913"/>
          <w:placeholder>
            <w:docPart w:val="DefaultPlaceholder_-1854013440"/>
          </w:placeholder>
          <w:richText/>
        </w:sdtPr>
        <w:sdtContent>
          <w:r w:rsidRPr="00CD5FD6">
            <w:rPr>
              <w:b/>
              <w:i/>
            </w:rPr>
            <w:t>Wendy Morton:</w:t>
          </w:r>
        </w:sdtContent>
      </w:sdt>
      <w:r>
        <w:t xml:space="preserve"> </w:t>
      </w:r>
      <w:r w:rsidRPr="00CD5FD6">
        <w:t xml:space="preserve">Chair, you are </w:t>
      </w:r>
      <w:r w:rsidR="00B37BA9">
        <w:t xml:space="preserve">really </w:t>
      </w:r>
      <w:r w:rsidRPr="00CD5FD6">
        <w:t>testing my history</w:t>
      </w:r>
      <w:r>
        <w:t>.</w:t>
      </w:r>
    </w:p>
    <w:p w:rsidR="00CD5FD6" w:rsidP="00CD5FD6">
      <w:pPr>
        <w:pStyle w:val="Question"/>
      </w:pPr>
      <w:sdt>
        <w:sdtPr>
          <w:alias w:val="Member"/>
          <w:tag w:val="&lt;Member mnisId='288' dodsId='25682'&gt;"/>
          <w:id w:val="-867372317"/>
          <w:placeholder>
            <w:docPart w:val="DefaultPlaceholder_-1854013440"/>
          </w:placeholder>
          <w:richText/>
        </w:sdtPr>
        <w:sdtContent>
          <w:r w:rsidRPr="00CD5FD6">
            <w:rPr>
              <w:b/>
            </w:rPr>
            <w:t>Chair:</w:t>
          </w:r>
        </w:sdtContent>
      </w:sdt>
      <w:r>
        <w:t xml:space="preserve"> </w:t>
      </w:r>
      <w:r w:rsidRPr="00CD5FD6">
        <w:t xml:space="preserve">I am sure Mr </w:t>
      </w:r>
      <w:r>
        <w:t>D</w:t>
      </w:r>
      <w:r w:rsidRPr="00CD5FD6">
        <w:t xml:space="preserve">algleish </w:t>
      </w:r>
      <w:r w:rsidR="006C10FF">
        <w:t>will be able to answer that</w:t>
      </w:r>
      <w:r w:rsidRPr="00CD5FD6">
        <w:t>.</w:t>
      </w:r>
    </w:p>
    <w:p w:rsidR="000E454A" w:rsidP="00CD5FD6">
      <w:pPr>
        <w:pStyle w:val="Answer"/>
      </w:pPr>
      <w:sdt>
        <w:sdtPr>
          <w:alias w:val="Witness"/>
          <w:id w:val="789861271"/>
          <w:placeholder>
            <w:docPart w:val="DefaultPlaceholder_-1854013440"/>
          </w:placeholder>
          <w:richText/>
        </w:sdtPr>
        <w:sdtContent>
          <w:r w:rsidRPr="00CD5FD6" w:rsidR="00CD5FD6">
            <w:rPr>
              <w:b/>
              <w:i/>
            </w:rPr>
            <w:t>Wendy Morton:</w:t>
          </w:r>
        </w:sdtContent>
      </w:sdt>
      <w:r w:rsidR="00CD5FD6">
        <w:t xml:space="preserve"> </w:t>
      </w:r>
      <w:r w:rsidRPr="00CD5FD6" w:rsidR="00CD5FD6">
        <w:t xml:space="preserve">I have to defer to an official on that; </w:t>
      </w:r>
      <w:r w:rsidR="00A74787">
        <w:t>o</w:t>
      </w:r>
      <w:r w:rsidRPr="00CD5FD6" w:rsidR="00CD5FD6">
        <w:t>therwise, I will have to come back to you in writing.</w:t>
      </w:r>
    </w:p>
    <w:p w:rsidR="002F4ABD" w:rsidP="00CD5FD6">
      <w:pPr>
        <w:pStyle w:val="Answer"/>
      </w:pPr>
      <w:sdt>
        <w:sdtPr>
          <w:alias w:val="Witness"/>
          <w:id w:val="-1141026864"/>
          <w:placeholder>
            <w:docPart w:val="DefaultPlaceholder_-1854013440"/>
          </w:placeholder>
          <w:richText/>
        </w:sdtPr>
        <w:sdtContent>
          <w:r w:rsidRPr="000E454A" w:rsidR="000E454A">
            <w:rPr>
              <w:b/>
              <w:i/>
            </w:rPr>
            <w:t>Robbie Bulloch:</w:t>
          </w:r>
        </w:sdtContent>
      </w:sdt>
      <w:r w:rsidR="000E454A">
        <w:t xml:space="preserve"> </w:t>
      </w:r>
      <w:r w:rsidRPr="00CD5FD6" w:rsidR="00CD5FD6">
        <w:t>That is correct</w:t>
      </w:r>
      <w:r w:rsidR="00A74787">
        <w:t xml:space="preserve">. </w:t>
      </w:r>
      <w:r w:rsidR="00ED6564">
        <w:t>I</w:t>
      </w:r>
      <w:r w:rsidRPr="00CD5FD6" w:rsidR="00CD5FD6">
        <w:t>t governs the relationship between the UK and Gibraltar</w:t>
      </w:r>
      <w:r w:rsidR="00EA700F">
        <w:t xml:space="preserve"> and it</w:t>
      </w:r>
      <w:r w:rsidRPr="00CD5FD6" w:rsidR="00CD5FD6">
        <w:t xml:space="preserve"> is unaffected by the treaty being proposed.</w:t>
      </w:r>
    </w:p>
    <w:p w:rsidR="009779F2" w:rsidP="002F4ABD">
      <w:pPr>
        <w:pStyle w:val="Question"/>
      </w:pPr>
      <w:sdt>
        <w:sdtPr>
          <w:alias w:val="Member"/>
          <w:tag w:val="&lt;Member mnisId='4249' dodsId='62737'&gt;"/>
          <w:id w:val="-1336374185"/>
          <w:placeholder>
            <w:docPart w:val="DefaultPlaceholder_-1854013440"/>
          </w:placeholder>
          <w:richText/>
        </w:sdtPr>
        <w:sdtContent>
          <w:r w:rsidRPr="002F4ABD" w:rsidR="002F4ABD">
            <w:rPr>
              <w:b/>
            </w:rPr>
            <w:t>Anne Marie Morris:</w:t>
          </w:r>
        </w:sdtContent>
      </w:sdt>
      <w:r w:rsidR="002F4ABD">
        <w:t xml:space="preserve"> </w:t>
      </w:r>
      <w:r w:rsidR="00EA700F">
        <w:t>Minister, b</w:t>
      </w:r>
      <w:r>
        <w:t xml:space="preserve">efore I move to </w:t>
      </w:r>
      <w:r w:rsidR="00EA700F">
        <w:t xml:space="preserve">a </w:t>
      </w:r>
      <w:r>
        <w:t>specific question on the 2020 framework, at the outset</w:t>
      </w:r>
      <w:r w:rsidR="00650C0D">
        <w:t xml:space="preserve"> you said</w:t>
      </w:r>
      <w:r>
        <w:t xml:space="preserve"> that the reason Gibraltar was not included in the TCA was that </w:t>
      </w:r>
      <w:r w:rsidR="009754EB">
        <w:t xml:space="preserve">that </w:t>
      </w:r>
      <w:r>
        <w:t>was the position of the</w:t>
      </w:r>
      <w:r w:rsidR="007746C9">
        <w:t xml:space="preserve"> EU</w:t>
      </w:r>
      <w:r w:rsidR="009754EB">
        <w:t xml:space="preserve">, and </w:t>
      </w:r>
      <w:r w:rsidR="009B36AD">
        <w:t>they</w:t>
      </w:r>
      <w:r>
        <w:t xml:space="preserve"> had insisted on it. Why did </w:t>
      </w:r>
      <w:r w:rsidR="009B36AD">
        <w:t>they</w:t>
      </w:r>
      <w:r>
        <w:t xml:space="preserve"> insist on it? What was </w:t>
      </w:r>
      <w:r w:rsidR="009754EB">
        <w:t>their</w:t>
      </w:r>
      <w:r>
        <w:t xml:space="preserve"> problem about including it in the TCA?</w:t>
      </w:r>
    </w:p>
    <w:p w:rsidR="009779F2" w:rsidP="009779F2">
      <w:pPr>
        <w:pStyle w:val="Answer"/>
      </w:pPr>
      <w:sdt>
        <w:sdtPr>
          <w:alias w:val="Witness"/>
          <w:id w:val="-1371682619"/>
          <w:placeholder>
            <w:docPart w:val="DefaultPlaceholder_-1854013440"/>
          </w:placeholder>
          <w:richText/>
        </w:sdtPr>
        <w:sdtContent>
          <w:r w:rsidRPr="009779F2">
            <w:rPr>
              <w:b/>
              <w:i/>
            </w:rPr>
            <w:t>Wendy Morton:</w:t>
          </w:r>
        </w:sdtContent>
      </w:sdt>
      <w:r>
        <w:t xml:space="preserve"> That is an interesting question. I am not entirely certain. All I know is that </w:t>
      </w:r>
      <w:r w:rsidR="00784B18">
        <w:t>they</w:t>
      </w:r>
      <w:r>
        <w:t xml:space="preserve"> insist</w:t>
      </w:r>
      <w:r w:rsidR="00784B18">
        <w:t>ed</w:t>
      </w:r>
      <w:r>
        <w:t xml:space="preserve"> that Gibraltar was not included within the scope of it. I </w:t>
      </w:r>
      <w:r w:rsidR="00784B18">
        <w:t xml:space="preserve">must admit that I </w:t>
      </w:r>
      <w:r>
        <w:t>was not part of that round of negotiations, so you have floored me. I do not know whether I can come back to you and share something with you</w:t>
      </w:r>
      <w:r w:rsidR="001A2906">
        <w:t xml:space="preserve"> on that</w:t>
      </w:r>
      <w:r w:rsidR="00C179AC">
        <w:t>, but I am happy to—</w:t>
      </w:r>
    </w:p>
    <w:p w:rsidR="009779F2" w:rsidP="009779F2">
      <w:pPr>
        <w:pStyle w:val="Question"/>
      </w:pPr>
      <w:sdt>
        <w:sdtPr>
          <w:alias w:val="Member"/>
          <w:tag w:val="&lt;Member mnisId='288' dodsId='25682'&gt;"/>
          <w:id w:val="711394965"/>
          <w:placeholder>
            <w:docPart w:val="DefaultPlaceholder_-1854013440"/>
          </w:placeholder>
          <w:richText/>
        </w:sdtPr>
        <w:sdtContent>
          <w:r w:rsidRPr="009779F2">
            <w:rPr>
              <w:b/>
            </w:rPr>
            <w:t>Chair:</w:t>
          </w:r>
        </w:sdtContent>
      </w:sdt>
      <w:r>
        <w:t xml:space="preserve"> Do either of your advisers know the answer to the question? It is quite an important one.</w:t>
      </w:r>
    </w:p>
    <w:p w:rsidR="009779F2" w:rsidP="009779F2">
      <w:pPr>
        <w:pStyle w:val="Answer"/>
      </w:pPr>
      <w:sdt>
        <w:sdtPr>
          <w:alias w:val="Witness"/>
          <w:id w:val="2118943789"/>
          <w:placeholder>
            <w:docPart w:val="DefaultPlaceholder_-1854013440"/>
          </w:placeholder>
          <w:richText/>
        </w:sdtPr>
        <w:sdtContent>
          <w:r w:rsidRPr="009779F2">
            <w:rPr>
              <w:b/>
              <w:i/>
            </w:rPr>
            <w:t>Robbie Bulloch:</w:t>
          </w:r>
        </w:sdtContent>
      </w:sdt>
      <w:r>
        <w:t xml:space="preserve"> My understanding is that, given the particular complexities and unique situation of Gibraltar, it was felt at the time</w:t>
      </w:r>
      <w:r w:rsidR="00954117">
        <w:t xml:space="preserve"> that</w:t>
      </w:r>
      <w:r>
        <w:t xml:space="preserve"> it was best dealt with in a separate treaty.</w:t>
      </w:r>
    </w:p>
    <w:p w:rsidR="009779F2" w:rsidP="009779F2">
      <w:pPr>
        <w:pStyle w:val="Question"/>
      </w:pPr>
      <w:sdt>
        <w:sdtPr>
          <w:alias w:val="Member"/>
          <w:tag w:val="&lt;Member mnisId='4249' dodsId='62737'&gt;"/>
          <w:id w:val="1592585594"/>
          <w:placeholder>
            <w:docPart w:val="DefaultPlaceholder_-1854013440"/>
          </w:placeholder>
          <w:richText/>
        </w:sdtPr>
        <w:sdtContent>
          <w:r w:rsidRPr="009779F2">
            <w:rPr>
              <w:b/>
            </w:rPr>
            <w:t>Anne Marie Morris:</w:t>
          </w:r>
        </w:sdtContent>
      </w:sdt>
      <w:r>
        <w:t xml:space="preserve"> That is a perfect w</w:t>
      </w:r>
      <w:r w:rsidR="002B6DF7">
        <w:t>orld</w:t>
      </w:r>
      <w:r>
        <w:t xml:space="preserve">, but the reality is that a lot of complexity was dealt with. What I am trying to get to the bottom of is the specific problem </w:t>
      </w:r>
      <w:r w:rsidR="000053B0">
        <w:t>they</w:t>
      </w:r>
      <w:r>
        <w:t xml:space="preserve"> had</w:t>
      </w:r>
      <w:r w:rsidR="00BB6BF2">
        <w:t>.</w:t>
      </w:r>
      <w:r>
        <w:t xml:space="preserve"> If </w:t>
      </w:r>
      <w:r w:rsidR="00FA55B2">
        <w:t>we knew</w:t>
      </w:r>
      <w:r>
        <w:t xml:space="preserve"> why </w:t>
      </w:r>
      <w:r w:rsidR="000053B0">
        <w:t>they were</w:t>
      </w:r>
      <w:r>
        <w:t xml:space="preserve"> reticent and reluctant</w:t>
      </w:r>
      <w:r w:rsidR="00534ADF">
        <w:t xml:space="preserve"> then</w:t>
      </w:r>
      <w:r>
        <w:t xml:space="preserve"> to have it as part of the TCA</w:t>
      </w:r>
      <w:r w:rsidR="000E440F">
        <w:t>,</w:t>
      </w:r>
      <w:r>
        <w:t xml:space="preserve"> we might have a clearer steer as t</w:t>
      </w:r>
      <w:r w:rsidR="00FA55B2">
        <w:t>o</w:t>
      </w:r>
      <w:r>
        <w:t xml:space="preserve"> </w:t>
      </w:r>
      <w:r w:rsidR="000E440F">
        <w:t>their</w:t>
      </w:r>
      <w:r>
        <w:t xml:space="preserve"> negotiating position and where </w:t>
      </w:r>
      <w:r w:rsidR="000E440F">
        <w:t>they think they</w:t>
      </w:r>
      <w:r>
        <w:t xml:space="preserve"> might get to</w:t>
      </w:r>
      <w:r w:rsidR="00A16D3C">
        <w:t xml:space="preserve"> in the </w:t>
      </w:r>
      <w:r>
        <w:t>final negotiations</w:t>
      </w:r>
      <w:r w:rsidR="00A16D3C">
        <w:t>,</w:t>
      </w:r>
      <w:r>
        <w:t xml:space="preserve"> which are yet to be had</w:t>
      </w:r>
      <w:r w:rsidR="00A16D3C">
        <w:t>,</w:t>
      </w:r>
      <w:r>
        <w:t xml:space="preserve"> following the interim arrangements, </w:t>
      </w:r>
      <w:r w:rsidR="00A16D3C">
        <w:t xml:space="preserve">the </w:t>
      </w:r>
      <w:r>
        <w:t>framework</w:t>
      </w:r>
      <w:r w:rsidR="00B86ED9">
        <w:t>, and so on</w:t>
      </w:r>
      <w:r>
        <w:t>. That is what I am trying to get at</w:t>
      </w:r>
      <w:r w:rsidR="00A16D3C">
        <w:t>. I would be grateful, Minister, i</w:t>
      </w:r>
      <w:r>
        <w:t>f there is anything you can dig out</w:t>
      </w:r>
      <w:r w:rsidR="00A16D3C">
        <w:t>.</w:t>
      </w:r>
    </w:p>
    <w:p w:rsidR="009779F2" w:rsidP="009779F2">
      <w:pPr>
        <w:pStyle w:val="Answer"/>
      </w:pPr>
      <w:sdt>
        <w:sdtPr>
          <w:alias w:val="Witness"/>
          <w:id w:val="567076836"/>
          <w:placeholder>
            <w:docPart w:val="DefaultPlaceholder_-1854013440"/>
          </w:placeholder>
          <w:richText/>
        </w:sdtPr>
        <w:sdtContent>
          <w:r w:rsidRPr="009779F2">
            <w:rPr>
              <w:b/>
              <w:i/>
            </w:rPr>
            <w:t>Wendy Morton:</w:t>
          </w:r>
        </w:sdtContent>
      </w:sdt>
      <w:r>
        <w:t xml:space="preserve"> You make a valid point.</w:t>
      </w:r>
    </w:p>
    <w:p w:rsidR="009779F2" w:rsidP="009779F2">
      <w:pPr>
        <w:pStyle w:val="Answer"/>
      </w:pPr>
      <w:sdt>
        <w:sdtPr>
          <w:alias w:val="Witness"/>
          <w:id w:val="-29967491"/>
          <w:placeholder>
            <w:docPart w:val="DefaultPlaceholder_-1854013440"/>
          </w:placeholder>
          <w:richText/>
        </w:sdtPr>
        <w:sdtContent>
          <w:r w:rsidRPr="009779F2">
            <w:rPr>
              <w:b/>
              <w:i/>
            </w:rPr>
            <w:t>Andrew Dalgleish:</w:t>
          </w:r>
        </w:sdtContent>
      </w:sdt>
      <w:r>
        <w:t xml:space="preserve"> If I may pick up the point</w:t>
      </w:r>
      <w:r w:rsidR="001B313F">
        <w:t xml:space="preserve"> </w:t>
      </w:r>
      <w:r>
        <w:t xml:space="preserve">the Minister </w:t>
      </w:r>
      <w:r w:rsidR="001B313F">
        <w:t xml:space="preserve">made </w:t>
      </w:r>
      <w:r>
        <w:t>at the beginning about the unique nature of Gibraltar, it was never part of the customs union with the</w:t>
      </w:r>
      <w:r w:rsidR="007746C9">
        <w:t xml:space="preserve"> </w:t>
      </w:r>
      <w:r w:rsidR="003C16F5">
        <w:t>Euro</w:t>
      </w:r>
      <w:r>
        <w:t>pean Union, so it make</w:t>
      </w:r>
      <w:r w:rsidR="00CC15AB">
        <w:t>s</w:t>
      </w:r>
      <w:r>
        <w:t xml:space="preserve"> it a difficult issue to engage with </w:t>
      </w:r>
      <w:r w:rsidR="00CC15AB">
        <w:t xml:space="preserve">and </w:t>
      </w:r>
      <w:r>
        <w:t>sets it apart from the rest of the United Kingdom. It is not in a customs union with the United Kingdom either, so there was that level of complexity</w:t>
      </w:r>
      <w:r w:rsidR="001D4F5D">
        <w:t>, which</w:t>
      </w:r>
      <w:r>
        <w:t xml:space="preserve"> I am sure was a factor.</w:t>
      </w:r>
    </w:p>
    <w:p w:rsidR="009779F2" w:rsidP="009779F2">
      <w:pPr>
        <w:pStyle w:val="Question"/>
      </w:pPr>
      <w:sdt>
        <w:sdtPr>
          <w:alias w:val="Member"/>
          <w:tag w:val="&lt;Member mnisId='4249' dodsId='62737'&gt;"/>
          <w:id w:val="-2902142"/>
          <w:placeholder>
            <w:docPart w:val="DefaultPlaceholder_-1854013440"/>
          </w:placeholder>
          <w:richText/>
        </w:sdtPr>
        <w:sdtContent>
          <w:r w:rsidRPr="009779F2">
            <w:rPr>
              <w:b/>
            </w:rPr>
            <w:t>Anne Marie Morris:</w:t>
          </w:r>
        </w:sdtContent>
      </w:sdt>
      <w:r>
        <w:t xml:space="preserve"> I am sure it was</w:t>
      </w:r>
      <w:r w:rsidR="00030F16">
        <w:t>.</w:t>
      </w:r>
      <w:r>
        <w:t xml:space="preserve"> </w:t>
      </w:r>
      <w:r w:rsidR="00030F16">
        <w:t>D</w:t>
      </w:r>
      <w:r>
        <w:t xml:space="preserve">ifficult is the right word, but it </w:t>
      </w:r>
      <w:r>
        <w:t>certainly was not impossible</w:t>
      </w:r>
      <w:r w:rsidR="001B313F">
        <w:t>, so</w:t>
      </w:r>
      <w:r>
        <w:t xml:space="preserve"> I would still like </w:t>
      </w:r>
      <w:r w:rsidR="00030F16">
        <w:t>to press</w:t>
      </w:r>
      <w:r w:rsidR="00066EA3">
        <w:t xml:space="preserve"> you</w:t>
      </w:r>
      <w:r w:rsidR="001B313F">
        <w:t>, Minister,</w:t>
      </w:r>
      <w:r>
        <w:t xml:space="preserve"> to come back to the Committee</w:t>
      </w:r>
      <w:r w:rsidR="00030F16">
        <w:t xml:space="preserve"> with any evidence</w:t>
      </w:r>
      <w:r w:rsidR="00066EA3">
        <w:t xml:space="preserve"> you can find as to the specific objection. </w:t>
      </w:r>
      <w:r w:rsidR="001B313F">
        <w:t>D</w:t>
      </w:r>
      <w:r w:rsidR="00066EA3">
        <w:t>ifficult, yes</w:t>
      </w:r>
      <w:r w:rsidR="001A3880">
        <w:t>. I</w:t>
      </w:r>
      <w:r w:rsidR="00066EA3">
        <w:t>mpossible</w:t>
      </w:r>
      <w:r w:rsidR="001A3880">
        <w:t>,</w:t>
      </w:r>
      <w:r w:rsidR="001B313F">
        <w:t xml:space="preserve"> no</w:t>
      </w:r>
      <w:r w:rsidR="00066EA3">
        <w:t>. That is where I am coming from.</w:t>
      </w:r>
    </w:p>
    <w:p w:rsidR="009779F2" w:rsidP="00066EA3">
      <w:pPr>
        <w:pStyle w:val="Answer"/>
      </w:pPr>
      <w:sdt>
        <w:sdtPr>
          <w:alias w:val="Witness"/>
          <w:id w:val="-521483024"/>
          <w:placeholder>
            <w:docPart w:val="DefaultPlaceholder_-1854013440"/>
          </w:placeholder>
          <w:richText/>
        </w:sdtPr>
        <w:sdtContent>
          <w:r w:rsidRPr="009779F2">
            <w:rPr>
              <w:b/>
              <w:i/>
            </w:rPr>
            <w:t>Wendy Morton:</w:t>
          </w:r>
        </w:sdtContent>
      </w:sdt>
      <w:r>
        <w:t xml:space="preserve"> I am happy to do that.</w:t>
      </w:r>
    </w:p>
    <w:p w:rsidR="007330DC" w:rsidP="009779F2">
      <w:pPr>
        <w:pStyle w:val="Remark"/>
      </w:pPr>
      <w:sdt>
        <w:sdtPr>
          <w:alias w:val="Member"/>
          <w:tag w:val="&lt;Member mnisId='288' dodsId='25682'&gt;"/>
          <w:id w:val="-1852634968"/>
          <w:placeholder>
            <w:docPart w:val="DefaultPlaceholder_-1854013440"/>
          </w:placeholder>
          <w:richText/>
        </w:sdtPr>
        <w:sdtContent>
          <w:r w:rsidRPr="009779F2" w:rsidR="009779F2">
            <w:rPr>
              <w:b/>
            </w:rPr>
            <w:t>Chair:</w:t>
          </w:r>
        </w:sdtContent>
      </w:sdt>
      <w:r w:rsidR="009779F2">
        <w:t xml:space="preserve"> We have a Division</w:t>
      </w:r>
      <w:r w:rsidR="00D26C7B">
        <w:t xml:space="preserve">. We will </w:t>
      </w:r>
      <w:r w:rsidR="009779F2">
        <w:t>suspend th</w:t>
      </w:r>
      <w:r w:rsidR="001A3880">
        <w:t>e session for 15 minutes</w:t>
      </w:r>
      <w:r w:rsidR="009779F2">
        <w:t xml:space="preserve"> and come back to Anne Marie immediately afterwards.</w:t>
      </w:r>
    </w:p>
    <w:p w:rsidR="009779F2" w:rsidRPr="00FD4E38" w:rsidP="00FD4E38">
      <w:pPr>
        <w:pStyle w:val="Para"/>
        <w:rPr>
          <w:i/>
          <w:iCs/>
        </w:rPr>
      </w:pPr>
      <w:bookmarkStart w:id="1" w:name="_Hlk83292644"/>
      <w:r>
        <w:rPr>
          <w:i/>
          <w:iCs/>
        </w:rPr>
        <w:t xml:space="preserve">Sitting </w:t>
      </w:r>
      <w:r w:rsidRPr="00FD4E38">
        <w:rPr>
          <w:i/>
          <w:iCs/>
        </w:rPr>
        <w:t>suspended for a Division in the House</w:t>
      </w:r>
      <w:r>
        <w:rPr>
          <w:i/>
          <w:iCs/>
        </w:rPr>
        <w:t>.</w:t>
      </w:r>
    </w:p>
    <w:p w:rsidR="00844D4A" w:rsidP="00FD4E38">
      <w:pPr>
        <w:pStyle w:val="Para"/>
        <w:rPr>
          <w:i/>
          <w:iCs/>
        </w:rPr>
      </w:pPr>
      <w:r w:rsidRPr="00FD4E38">
        <w:rPr>
          <w:i/>
          <w:iCs/>
        </w:rPr>
        <w:t>On resuming—</w:t>
      </w:r>
    </w:p>
    <w:p w:rsidR="00220469" w:rsidRPr="00FD4E38" w:rsidP="00844D4A">
      <w:pPr>
        <w:pStyle w:val="Question"/>
        <w:numPr>
          <w:ilvl w:val="0"/>
          <w:numId w:val="0"/>
        </w:numPr>
        <w:ind w:left="794"/>
      </w:pPr>
      <w:bookmarkEnd w:id="1"/>
      <w:sdt>
        <w:sdtPr>
          <w:alias w:val="Member"/>
          <w:tag w:val="&lt;Member mnisId='288' dodsId='25682'&gt;"/>
          <w:id w:val="582726622"/>
          <w:placeholder>
            <w:docPart w:val="DefaultPlaceholder_-1854013440"/>
          </w:placeholder>
          <w:richText/>
        </w:sdtPr>
        <w:sdtContent>
          <w:r w:rsidRPr="00844D4A" w:rsidR="00844D4A">
            <w:rPr>
              <w:b/>
            </w:rPr>
            <w:t>Chair:</w:t>
          </w:r>
        </w:sdtContent>
      </w:sdt>
      <w:r w:rsidR="00844D4A">
        <w:t xml:space="preserve"> Anne Marie, would you like to ask </w:t>
      </w:r>
      <w:r w:rsidR="0015009D">
        <w:t xml:space="preserve">the rest of </w:t>
      </w:r>
      <w:r w:rsidR="00844D4A">
        <w:t>your questions?</w:t>
      </w:r>
    </w:p>
    <w:p w:rsidR="00993C27" w:rsidP="00220469">
      <w:pPr>
        <w:pStyle w:val="Question"/>
      </w:pPr>
      <w:sdt>
        <w:sdtPr>
          <w:alias w:val="Member"/>
          <w:tag w:val="&lt;Member mnisId='4249' dodsId='62737'&gt;"/>
          <w:id w:val="165215821"/>
          <w:placeholder>
            <w:docPart w:val="DefaultPlaceholder_-1854013440"/>
          </w:placeholder>
          <w:richText/>
        </w:sdtPr>
        <w:sdtContent>
          <w:r w:rsidRPr="00220469" w:rsidR="00220469">
            <w:rPr>
              <w:b/>
            </w:rPr>
            <w:t>Anne Marie Morris:</w:t>
          </w:r>
        </w:sdtContent>
      </w:sdt>
      <w:r w:rsidR="00220469">
        <w:t xml:space="preserve"> </w:t>
      </w:r>
      <w:r w:rsidR="0015009D">
        <w:t xml:space="preserve">I would, </w:t>
      </w:r>
      <w:r w:rsidR="00D3100E">
        <w:t>but I am going to be very cheeky, Mr Chairman and</w:t>
      </w:r>
      <w:r w:rsidR="00E573BE">
        <w:t>,</w:t>
      </w:r>
      <w:r w:rsidR="00D3100E">
        <w:t xml:space="preserve"> </w:t>
      </w:r>
      <w:r w:rsidR="0073374B">
        <w:t>b</w:t>
      </w:r>
      <w:r w:rsidR="00220469">
        <w:t>efore I go</w:t>
      </w:r>
      <w:r w:rsidR="00E573BE">
        <w:t xml:space="preserve"> to </w:t>
      </w:r>
      <w:r w:rsidR="00220469">
        <w:t xml:space="preserve">the </w:t>
      </w:r>
      <w:r w:rsidR="00E573BE">
        <w:t xml:space="preserve">2020 </w:t>
      </w:r>
      <w:r w:rsidR="00220469">
        <w:t xml:space="preserve">framework, </w:t>
      </w:r>
      <w:r w:rsidR="00E573BE">
        <w:t>ask something else, just so that I am clear.</w:t>
      </w:r>
    </w:p>
    <w:p w:rsidR="00220469" w:rsidP="00993C27">
      <w:pPr>
        <w:pStyle w:val="Question"/>
        <w:numPr>
          <w:ilvl w:val="0"/>
          <w:numId w:val="0"/>
        </w:numPr>
        <w:ind w:left="794"/>
      </w:pPr>
      <w:r>
        <w:t xml:space="preserve">Mr Dalgleish, </w:t>
      </w:r>
      <w:r>
        <w:t>you said</w:t>
      </w:r>
      <w:r w:rsidR="00A553CD">
        <w:t>, effectively,</w:t>
      </w:r>
      <w:r>
        <w:t xml:space="preserve"> that this was a unique situation, and Gibraltar</w:t>
      </w:r>
      <w:r w:rsidR="0073374B">
        <w:t xml:space="preserve">’s exclusion </w:t>
      </w:r>
      <w:r>
        <w:t xml:space="preserve">from the TCA was for all sorts of reasons explicable. Were </w:t>
      </w:r>
      <w:r>
        <w:t>a</w:t>
      </w:r>
      <w:r>
        <w:t xml:space="preserve">ny other </w:t>
      </w:r>
      <w:r w:rsidR="005A0FB5">
        <w:t xml:space="preserve">sovereign </w:t>
      </w:r>
      <w:r>
        <w:t>territories excluded? Was Jers</w:t>
      </w:r>
      <w:r w:rsidR="005A0FB5">
        <w:t>ey</w:t>
      </w:r>
      <w:r w:rsidR="00236757">
        <w:t xml:space="preserve"> </w:t>
      </w:r>
      <w:r>
        <w:t>wrapped up</w:t>
      </w:r>
      <w:r w:rsidR="005A0FB5">
        <w:t>,</w:t>
      </w:r>
      <w:r>
        <w:t xml:space="preserve"> or </w:t>
      </w:r>
      <w:r w:rsidR="005A0FB5">
        <w:t>a</w:t>
      </w:r>
      <w:r>
        <w:t>re there other</w:t>
      </w:r>
      <w:r w:rsidR="008414A9">
        <w:t xml:space="preserve">s that </w:t>
      </w:r>
      <w:r>
        <w:t>we still have to have negotiations</w:t>
      </w:r>
      <w:r w:rsidR="008414A9">
        <w:t xml:space="preserve"> about</w:t>
      </w:r>
      <w:r>
        <w:t>? I am conscious that</w:t>
      </w:r>
      <w:r w:rsidR="00FA0F05">
        <w:t>,</w:t>
      </w:r>
      <w:r>
        <w:t xml:space="preserve"> if there are</w:t>
      </w:r>
      <w:r w:rsidR="005A0FB5">
        <w:t xml:space="preserve"> others</w:t>
      </w:r>
      <w:r w:rsidR="008414A9">
        <w:t xml:space="preserve"> that</w:t>
      </w:r>
      <w:r>
        <w:t xml:space="preserve"> have equally complicated arrangements</w:t>
      </w:r>
      <w:r w:rsidR="008414A9">
        <w:t>,</w:t>
      </w:r>
      <w:r>
        <w:t xml:space="preserve"> what we negotiate </w:t>
      </w:r>
      <w:r w:rsidR="005A0FB5">
        <w:t xml:space="preserve">for </w:t>
      </w:r>
      <w:r>
        <w:t xml:space="preserve">Gibraltar may </w:t>
      </w:r>
      <w:r w:rsidR="00E3558D">
        <w:t xml:space="preserve">set </w:t>
      </w:r>
      <w:r>
        <w:t>a precedent for those. What else is outstanding, if anything?</w:t>
      </w:r>
    </w:p>
    <w:p w:rsidR="00220469" w:rsidP="00220469">
      <w:pPr>
        <w:pStyle w:val="Answer"/>
      </w:pPr>
      <w:sdt>
        <w:sdtPr>
          <w:alias w:val="Witness"/>
          <w:id w:val="481972932"/>
          <w:placeholder>
            <w:docPart w:val="DefaultPlaceholder_-1854013440"/>
          </w:placeholder>
          <w:richText/>
        </w:sdtPr>
        <w:sdtContent>
          <w:r w:rsidRPr="00220469">
            <w:rPr>
              <w:b/>
              <w:i/>
            </w:rPr>
            <w:t>Andrew Dalgleish:</w:t>
          </w:r>
        </w:sdtContent>
      </w:sdt>
      <w:r>
        <w:t xml:space="preserve"> Different overseas territories and Crown dependencies have different relationships, so that is what I mean about the uniqueness of</w:t>
      </w:r>
      <w:r w:rsidR="00E3558D">
        <w:t xml:space="preserve"> Gibraltar. </w:t>
      </w:r>
      <w:r w:rsidR="004045CB">
        <w:t>For example, t</w:t>
      </w:r>
      <w:r>
        <w:t xml:space="preserve">he immediate proximity </w:t>
      </w:r>
      <w:r w:rsidR="004045CB">
        <w:t>to</w:t>
      </w:r>
      <w:r w:rsidR="00500A64">
        <w:t xml:space="preserve"> Spain</w:t>
      </w:r>
      <w:r w:rsidR="004045CB">
        <w:t xml:space="preserve"> </w:t>
      </w:r>
      <w:r>
        <w:t>and dependence on half its workforce</w:t>
      </w:r>
      <w:r w:rsidR="004045CB">
        <w:t xml:space="preserve"> coming from</w:t>
      </w:r>
      <w:r>
        <w:t xml:space="preserve"> Spain</w:t>
      </w:r>
      <w:r w:rsidR="004045CB">
        <w:t xml:space="preserve"> and</w:t>
      </w:r>
      <w:r>
        <w:t xml:space="preserve"> the</w:t>
      </w:r>
      <w:r w:rsidR="007746C9">
        <w:t xml:space="preserve"> </w:t>
      </w:r>
      <w:r w:rsidR="003C16F5">
        <w:t>Euro</w:t>
      </w:r>
      <w:r>
        <w:t>pean Union Schengen area made it a particularly knotty issue, but it is well noted that the relationship Gibraltar will enjoy with the</w:t>
      </w:r>
      <w:r w:rsidR="007746C9">
        <w:t xml:space="preserve"> </w:t>
      </w:r>
      <w:r w:rsidR="003C16F5">
        <w:t>Euro</w:t>
      </w:r>
      <w:r>
        <w:t>pean Union will be of interest to other overseas territories</w:t>
      </w:r>
      <w:r w:rsidR="00AD7073">
        <w:t>. W</w:t>
      </w:r>
      <w:r>
        <w:t>e are very mindful of the fact that other overseas territories will be looking at that as well.</w:t>
      </w:r>
    </w:p>
    <w:p w:rsidR="00220469" w:rsidP="00220469">
      <w:pPr>
        <w:pStyle w:val="Question"/>
      </w:pPr>
      <w:sdt>
        <w:sdtPr>
          <w:alias w:val="Member"/>
          <w:tag w:val="&lt;Member mnisId='4249' dodsId='62737'&gt;"/>
          <w:id w:val="-257986898"/>
          <w:placeholder>
            <w:docPart w:val="DefaultPlaceholder_-1854013440"/>
          </w:placeholder>
          <w:richText/>
        </w:sdtPr>
        <w:sdtContent>
          <w:r w:rsidRPr="00220469">
            <w:rPr>
              <w:b/>
            </w:rPr>
            <w:t>Anne Marie Morris:</w:t>
          </w:r>
        </w:sdtContent>
      </w:sdt>
      <w:r>
        <w:t xml:space="preserve"> Which overseas territories are yet left to negotiate arrangements with?</w:t>
      </w:r>
    </w:p>
    <w:p w:rsidR="00220469" w:rsidP="00220469">
      <w:pPr>
        <w:pStyle w:val="Answer"/>
      </w:pPr>
      <w:sdt>
        <w:sdtPr>
          <w:alias w:val="Witness"/>
          <w:id w:val="241681759"/>
          <w:placeholder>
            <w:docPart w:val="DefaultPlaceholder_-1854013440"/>
          </w:placeholder>
          <w:richText/>
        </w:sdtPr>
        <w:sdtContent>
          <w:r w:rsidRPr="00220469">
            <w:rPr>
              <w:b/>
              <w:i/>
            </w:rPr>
            <w:t>Andrew Dalgleish:</w:t>
          </w:r>
        </w:sdtContent>
      </w:sdt>
      <w:r>
        <w:t xml:space="preserve"> I would have to take that away and look at whether any of them require this special kind of treaty relationship.</w:t>
      </w:r>
    </w:p>
    <w:p w:rsidR="00337583" w:rsidP="00220469">
      <w:pPr>
        <w:pStyle w:val="Question"/>
      </w:pPr>
      <w:sdt>
        <w:sdtPr>
          <w:alias w:val="Member"/>
          <w:tag w:val="&lt;Member mnisId='4249' dodsId='62737'&gt;"/>
          <w:id w:val="-745882673"/>
          <w:placeholder>
            <w:docPart w:val="DefaultPlaceholder_-1854013440"/>
          </w:placeholder>
          <w:richText/>
        </w:sdtPr>
        <w:sdtContent>
          <w:r w:rsidRPr="00220469" w:rsidR="00220469">
            <w:rPr>
              <w:b/>
            </w:rPr>
            <w:t>Anne Marie Morris:</w:t>
          </w:r>
        </w:sdtContent>
      </w:sdt>
      <w:r w:rsidR="00220469">
        <w:t xml:space="preserve"> It would be very helpful if you could come back to</w:t>
      </w:r>
      <w:r w:rsidR="009C1821">
        <w:t xml:space="preserve"> the Committee </w:t>
      </w:r>
      <w:r w:rsidR="00AD7073">
        <w:t>and let us know</w:t>
      </w:r>
      <w:r w:rsidR="00220469">
        <w:t>.</w:t>
      </w:r>
      <w:r>
        <w:t xml:space="preserve"> Thank you.</w:t>
      </w:r>
    </w:p>
    <w:p w:rsidR="00117728" w:rsidP="00337583">
      <w:pPr>
        <w:pStyle w:val="Question"/>
        <w:numPr>
          <w:ilvl w:val="0"/>
          <w:numId w:val="0"/>
        </w:numPr>
        <w:ind w:left="794"/>
      </w:pPr>
      <w:r>
        <w:t>Finally m</w:t>
      </w:r>
      <w:r w:rsidR="00220469">
        <w:t>oving to the 2020 framework, one of the challenges with all of this</w:t>
      </w:r>
      <w:r w:rsidR="00B74A42">
        <w:t>, for me,</w:t>
      </w:r>
      <w:r w:rsidR="00220469">
        <w:t xml:space="preserve"> is the greyness of the current position</w:t>
      </w:r>
      <w:r w:rsidR="008F799A">
        <w:t>,</w:t>
      </w:r>
      <w:r w:rsidR="00220469">
        <w:t xml:space="preserve"> what the future position will be and</w:t>
      </w:r>
      <w:r w:rsidR="00B74A42">
        <w:t>, if I may, a lack of transparency and a</w:t>
      </w:r>
      <w:r w:rsidR="00220469">
        <w:t xml:space="preserve"> lack of</w:t>
      </w:r>
      <w:r w:rsidR="008F799A">
        <w:t xml:space="preserve"> will to be</w:t>
      </w:r>
      <w:r w:rsidR="00220469">
        <w:t xml:space="preserve"> transparent</w:t>
      </w:r>
      <w:r w:rsidR="00426E03">
        <w:t>.</w:t>
      </w:r>
      <w:r w:rsidR="00220469">
        <w:t xml:space="preserve"> I understand</w:t>
      </w:r>
      <w:r w:rsidR="00B74A42">
        <w:t>, Minister,</w:t>
      </w:r>
      <w:r w:rsidR="00220469">
        <w:t xml:space="preserve"> </w:t>
      </w:r>
      <w:r w:rsidR="009B58EB">
        <w:t xml:space="preserve">that </w:t>
      </w:r>
      <w:r w:rsidR="00220469">
        <w:t xml:space="preserve">these are </w:t>
      </w:r>
      <w:r>
        <w:t>important matters</w:t>
      </w:r>
      <w:r w:rsidR="00426E03">
        <w:t xml:space="preserve">. They are </w:t>
      </w:r>
      <w:r>
        <w:t xml:space="preserve">commercially sensitive and clearly there are matters of security at stake. None the less, this is a very important agreement. It seems to </w:t>
      </w:r>
      <w:r w:rsidR="00AF40FF">
        <w:t>me</w:t>
      </w:r>
      <w:r>
        <w:t xml:space="preserve"> one in which the British public</w:t>
      </w:r>
      <w:r w:rsidR="00AF40FF">
        <w:t>,</w:t>
      </w:r>
      <w:r>
        <w:t xml:space="preserve"> a</w:t>
      </w:r>
      <w:r w:rsidR="009B58EB">
        <w:t>nd no</w:t>
      </w:r>
      <w:r>
        <w:t>t least parliamentarians</w:t>
      </w:r>
      <w:r w:rsidR="00AF40FF">
        <w:t>,</w:t>
      </w:r>
      <w:r>
        <w:t xml:space="preserve"> would be intereste</w:t>
      </w:r>
      <w:r w:rsidR="00543BD4">
        <w:t xml:space="preserve">d. </w:t>
      </w:r>
      <w:r w:rsidR="008B58D6">
        <w:t>I</w:t>
      </w:r>
      <w:r>
        <w:t>n the case of parliamentarians</w:t>
      </w:r>
      <w:r w:rsidR="00A20823">
        <w:t>,</w:t>
      </w:r>
      <w:r w:rsidR="008B58D6">
        <w:t xml:space="preserve"> they are certainly</w:t>
      </w:r>
      <w:r>
        <w:t xml:space="preserve"> entitled to </w:t>
      </w:r>
      <w:r>
        <w:t>that knowledge</w:t>
      </w:r>
      <w:r w:rsidR="00A20823">
        <w:t>, so I am curious about this</w:t>
      </w:r>
      <w:r>
        <w:t xml:space="preserve">. </w:t>
      </w:r>
      <w:r w:rsidR="00A20823">
        <w:t>When t</w:t>
      </w:r>
      <w:r>
        <w:t>h</w:t>
      </w:r>
      <w:r w:rsidR="00E41B2A">
        <w:t xml:space="preserve">e </w:t>
      </w:r>
      <w:r>
        <w:t xml:space="preserve">2020 </w:t>
      </w:r>
      <w:r w:rsidR="00E41B2A">
        <w:t>f</w:t>
      </w:r>
      <w:r>
        <w:t>ramework was leaked</w:t>
      </w:r>
      <w:r w:rsidR="00A20823">
        <w:t>, w</w:t>
      </w:r>
      <w:r>
        <w:t>hat was your thinking? Why had you not published it</w:t>
      </w:r>
      <w:r w:rsidR="00E45031">
        <w:t xml:space="preserve">? How do we know </w:t>
      </w:r>
      <w:r w:rsidR="005500D6">
        <w:t xml:space="preserve">whether </w:t>
      </w:r>
      <w:r>
        <w:t>what ha</w:t>
      </w:r>
      <w:r w:rsidR="00E45031">
        <w:t>s</w:t>
      </w:r>
      <w:r>
        <w:t xml:space="preserve"> been leaked </w:t>
      </w:r>
      <w:r w:rsidR="00E45031">
        <w:t>is the totality of</w:t>
      </w:r>
      <w:r>
        <w:t xml:space="preserve"> the</w:t>
      </w:r>
      <w:r w:rsidR="00E41B2A">
        <w:t xml:space="preserve"> actual</w:t>
      </w:r>
      <w:r>
        <w:t xml:space="preserve"> 2020 framework or just </w:t>
      </w:r>
      <w:r w:rsidR="005500D6">
        <w:t xml:space="preserve">something </w:t>
      </w:r>
      <w:r>
        <w:t>cobbled together</w:t>
      </w:r>
      <w:r w:rsidR="00A73928">
        <w:t xml:space="preserve"> a</w:t>
      </w:r>
      <w:r w:rsidR="00E41B2A">
        <w:t>s</w:t>
      </w:r>
      <w:r>
        <w:t xml:space="preserve"> a patchwork so </w:t>
      </w:r>
      <w:r w:rsidR="00983E0D">
        <w:t xml:space="preserve">that </w:t>
      </w:r>
      <w:r>
        <w:t>we think it is the 2020 framework?</w:t>
      </w:r>
    </w:p>
    <w:p w:rsidR="00D11FC1" w:rsidP="00117728">
      <w:pPr>
        <w:pStyle w:val="Answer"/>
      </w:pPr>
      <w:sdt>
        <w:sdtPr>
          <w:alias w:val="Witness"/>
          <w:id w:val="-1372226203"/>
          <w:placeholder>
            <w:docPart w:val="DefaultPlaceholder_-1854013440"/>
          </w:placeholder>
          <w:richText/>
        </w:sdtPr>
        <w:sdtContent>
          <w:r w:rsidRPr="00117728" w:rsidR="00117728">
            <w:rPr>
              <w:b/>
              <w:i/>
            </w:rPr>
            <w:t>Wendy Morton:</w:t>
          </w:r>
        </w:sdtContent>
      </w:sdt>
      <w:r w:rsidR="00117728">
        <w:t xml:space="preserve"> </w:t>
      </w:r>
      <w:r w:rsidR="005500D6">
        <w:t>The first thing to remember is that it</w:t>
      </w:r>
      <w:r w:rsidR="00117728">
        <w:t xml:space="preserve"> is a draft framework that we</w:t>
      </w:r>
      <w:r w:rsidR="00A73928">
        <w:t xml:space="preserve"> have</w:t>
      </w:r>
      <w:r w:rsidR="00117728">
        <w:t xml:space="preserve"> put together and </w:t>
      </w:r>
      <w:r w:rsidR="00983E0D">
        <w:t xml:space="preserve">that </w:t>
      </w:r>
      <w:r w:rsidR="00117728">
        <w:t>has gone to the</w:t>
      </w:r>
      <w:r w:rsidR="007746C9">
        <w:t xml:space="preserve"> EU</w:t>
      </w:r>
      <w:r w:rsidR="00117728">
        <w:t>. I believe we</w:t>
      </w:r>
      <w:r w:rsidR="00A73928">
        <w:t xml:space="preserve"> have </w:t>
      </w:r>
      <w:r w:rsidR="003A73B7">
        <w:t xml:space="preserve">now </w:t>
      </w:r>
      <w:r w:rsidR="00A73928">
        <w:t xml:space="preserve">shared </w:t>
      </w:r>
      <w:r w:rsidR="003A73B7">
        <w:t>a copy</w:t>
      </w:r>
      <w:r w:rsidR="00A73928">
        <w:t xml:space="preserve"> with the Committee.</w:t>
      </w:r>
    </w:p>
    <w:p w:rsidR="00D11FC1" w:rsidP="00D11FC1">
      <w:pPr>
        <w:pStyle w:val="Answer"/>
      </w:pPr>
      <w:sdt>
        <w:sdtPr>
          <w:alias w:val="Witness"/>
          <w:id w:val="210540007"/>
          <w:placeholder>
            <w:docPart w:val="DefaultPlaceholder_-1854013440"/>
          </w:placeholder>
          <w:richText/>
        </w:sdtPr>
        <w:sdtContent>
          <w:r w:rsidRPr="00D11FC1">
            <w:rPr>
              <w:b/>
              <w:i/>
            </w:rPr>
            <w:t>Andrew Dalgleish:</w:t>
          </w:r>
        </w:sdtContent>
      </w:sdt>
      <w:r>
        <w:t xml:space="preserve"> That’s right.</w:t>
      </w:r>
    </w:p>
    <w:p w:rsidR="00402726" w:rsidP="001149AE">
      <w:pPr>
        <w:pStyle w:val="Answer"/>
      </w:pPr>
      <w:sdt>
        <w:sdtPr>
          <w:alias w:val="Witness"/>
          <w:id w:val="1135763174"/>
          <w:placeholder>
            <w:docPart w:val="DefaultPlaceholder_-1854013440"/>
          </w:placeholder>
          <w:richText/>
        </w:sdtPr>
        <w:sdtContent>
          <w:r w:rsidRPr="00D11FC1" w:rsidR="00D11FC1">
            <w:rPr>
              <w:b/>
              <w:i/>
            </w:rPr>
            <w:t>Wendy Morton:</w:t>
          </w:r>
        </w:sdtContent>
      </w:sdt>
      <w:r w:rsidR="00D11FC1">
        <w:t xml:space="preserve"> </w:t>
      </w:r>
      <w:r w:rsidR="00A73928">
        <w:t xml:space="preserve">Is that </w:t>
      </w:r>
      <w:r w:rsidR="00117728">
        <w:t>right, Chair?</w:t>
      </w:r>
      <w:r w:rsidR="00D11FC1">
        <w:t xml:space="preserve"> Yes</w:t>
      </w:r>
      <w:r w:rsidR="00A83B91">
        <w:t>? Yes, s</w:t>
      </w:r>
      <w:r w:rsidR="001149AE">
        <w:t xml:space="preserve">o </w:t>
      </w:r>
      <w:r w:rsidR="00117728">
        <w:t>I am sure you will be able to go through the detail.</w:t>
      </w:r>
    </w:p>
    <w:p w:rsidR="007A6CCE" w:rsidP="001149AE">
      <w:pPr>
        <w:pStyle w:val="Answer"/>
      </w:pPr>
      <w:r>
        <w:t>T</w:t>
      </w:r>
      <w:r w:rsidR="00117728">
        <w:t>he framework has been put in place</w:t>
      </w:r>
      <w:r w:rsidR="00402726">
        <w:t>,</w:t>
      </w:r>
      <w:r w:rsidR="00117728">
        <w:t xml:space="preserve"> and that </w:t>
      </w:r>
      <w:r>
        <w:t>i</w:t>
      </w:r>
      <w:r w:rsidR="00117728">
        <w:t xml:space="preserve">s the first part. </w:t>
      </w:r>
      <w:r w:rsidR="00402726">
        <w:t>T</w:t>
      </w:r>
      <w:r>
        <w:t>he</w:t>
      </w:r>
      <w:r w:rsidR="00117728">
        <w:t xml:space="preserve"> next part</w:t>
      </w:r>
      <w:r w:rsidR="00402726">
        <w:t xml:space="preserve"> is </w:t>
      </w:r>
      <w:r w:rsidR="0012188C">
        <w:t xml:space="preserve">that </w:t>
      </w:r>
      <w:r w:rsidR="00117728">
        <w:t>the</w:t>
      </w:r>
      <w:r w:rsidR="007746C9">
        <w:t xml:space="preserve"> EU</w:t>
      </w:r>
      <w:r w:rsidR="00117728">
        <w:t xml:space="preserve"> </w:t>
      </w:r>
      <w:r w:rsidR="0012188C">
        <w:t>came</w:t>
      </w:r>
      <w:r w:rsidR="00117728">
        <w:t xml:space="preserve"> forward with </w:t>
      </w:r>
      <w:r w:rsidR="0012188C">
        <w:t>a</w:t>
      </w:r>
      <w:r w:rsidR="00117728">
        <w:t xml:space="preserve"> mandate</w:t>
      </w:r>
      <w:r w:rsidR="00591418">
        <w:t xml:space="preserve"> and</w:t>
      </w:r>
      <w:r w:rsidR="00117728">
        <w:t xml:space="preserve"> we are now waiting to hear back from the Council to see where we move forward. I do not know whether</w:t>
      </w:r>
      <w:r w:rsidR="00591418">
        <w:t xml:space="preserve"> there are</w:t>
      </w:r>
      <w:r w:rsidR="00117728">
        <w:t xml:space="preserve"> any specific questions a</w:t>
      </w:r>
      <w:r w:rsidR="00591418">
        <w:t>bout</w:t>
      </w:r>
      <w:r w:rsidR="00117728">
        <w:t xml:space="preserve"> the detail of the framework</w:t>
      </w:r>
      <w:r w:rsidR="00591418">
        <w:t xml:space="preserve">; I sense </w:t>
      </w:r>
      <w:r w:rsidR="00117728">
        <w:t xml:space="preserve">there might be, but I might have to defer </w:t>
      </w:r>
      <w:r w:rsidR="00592469">
        <w:t>for some technical assistance and come back to you</w:t>
      </w:r>
      <w:r w:rsidR="001A743B">
        <w:t>.</w:t>
      </w:r>
    </w:p>
    <w:p w:rsidR="00592469" w:rsidP="001149AE">
      <w:pPr>
        <w:pStyle w:val="Answer"/>
      </w:pPr>
      <w:r>
        <w:t xml:space="preserve">I am happy to answer questions and </w:t>
      </w:r>
      <w:r w:rsidR="007A6CCE">
        <w:t xml:space="preserve">to </w:t>
      </w:r>
      <w:r w:rsidR="001A743B">
        <w:t>continue to engage with the Committee as we move forward,</w:t>
      </w:r>
      <w:r>
        <w:t xml:space="preserve"> because I understand </w:t>
      </w:r>
      <w:r w:rsidR="00136838">
        <w:t>about</w:t>
      </w:r>
      <w:r>
        <w:t xml:space="preserve"> transparency</w:t>
      </w:r>
      <w:r w:rsidR="00136838">
        <w:t>,</w:t>
      </w:r>
      <w:r>
        <w:t xml:space="preserve"> and that you want to know as much as you possibly can</w:t>
      </w:r>
      <w:r w:rsidR="002928D5">
        <w:t>,</w:t>
      </w:r>
      <w:r>
        <w:t xml:space="preserve"> but obviously there are times when there are things we can share and things we cannot share because it is a negotiation.</w:t>
      </w:r>
    </w:p>
    <w:p w:rsidR="006E1723" w:rsidP="00592469">
      <w:pPr>
        <w:pStyle w:val="Question"/>
      </w:pPr>
      <w:sdt>
        <w:sdtPr>
          <w:alias w:val="Member"/>
          <w:tag w:val="&lt;Member mnisId='4249' dodsId='62737'&gt;"/>
          <w:id w:val="-689527363"/>
          <w:placeholder>
            <w:docPart w:val="DefaultPlaceholder_-1854013440"/>
          </w:placeholder>
          <w:richText/>
        </w:sdtPr>
        <w:sdtContent>
          <w:r w:rsidRPr="00592469" w:rsidR="00592469">
            <w:rPr>
              <w:b/>
            </w:rPr>
            <w:t>Anne Marie Morris:</w:t>
          </w:r>
        </w:sdtContent>
      </w:sdt>
      <w:r w:rsidR="00592469">
        <w:t xml:space="preserve"> That I understand</w:t>
      </w:r>
      <w:r w:rsidR="00254DBC">
        <w:t>, Minister</w:t>
      </w:r>
      <w:r w:rsidR="00592469">
        <w:t>.</w:t>
      </w:r>
      <w:r w:rsidR="00254DBC">
        <w:t xml:space="preserve"> Is</w:t>
      </w:r>
      <w:r w:rsidR="00592469">
        <w:t xml:space="preserve"> what we have</w:t>
      </w:r>
      <w:r w:rsidRPr="006E1723">
        <w:t xml:space="preserve"> what was leaked or is </w:t>
      </w:r>
      <w:r w:rsidR="007254D3">
        <w:t>i</w:t>
      </w:r>
      <w:r w:rsidRPr="006E1723">
        <w:t>t the final version of the dra</w:t>
      </w:r>
      <w:r w:rsidR="002928D5">
        <w:t>f</w:t>
      </w:r>
      <w:r w:rsidRPr="006E1723">
        <w:t>t?</w:t>
      </w:r>
    </w:p>
    <w:p w:rsidR="006E1723" w:rsidP="006E1723">
      <w:pPr>
        <w:pStyle w:val="Answer"/>
      </w:pPr>
      <w:sdt>
        <w:sdtPr>
          <w:alias w:val="Witness"/>
          <w:id w:val="1237819975"/>
          <w:placeholder>
            <w:docPart w:val="DefaultPlaceholder_-1854013440"/>
          </w:placeholder>
          <w:richText/>
        </w:sdtPr>
        <w:sdtContent>
          <w:r w:rsidRPr="006E1723">
            <w:rPr>
              <w:b/>
              <w:i/>
            </w:rPr>
            <w:t>Wendy Morton:</w:t>
          </w:r>
        </w:sdtContent>
      </w:sdt>
      <w:r>
        <w:t xml:space="preserve"> </w:t>
      </w:r>
      <w:r w:rsidRPr="006E1723">
        <w:t>I have not seen what was leaked and compared it word for</w:t>
      </w:r>
      <w:r w:rsidR="00996E0E">
        <w:t xml:space="preserve"> word</w:t>
      </w:r>
      <w:r w:rsidRPr="006E1723">
        <w:t xml:space="preserve"> with the actual. I</w:t>
      </w:r>
      <w:r w:rsidR="00996E0E">
        <w:t xml:space="preserve"> am</w:t>
      </w:r>
      <w:r w:rsidRPr="006E1723">
        <w:t xml:space="preserve"> happy to come back on that. </w:t>
      </w:r>
      <w:r w:rsidR="00254DBC">
        <w:t>As I said, w</w:t>
      </w:r>
      <w:r w:rsidRPr="006E1723">
        <w:t xml:space="preserve">e have shared the framework with the </w:t>
      </w:r>
      <w:r w:rsidR="00996E0E">
        <w:t>C</w:t>
      </w:r>
      <w:r w:rsidRPr="006E1723">
        <w:t>ommittee.</w:t>
      </w:r>
    </w:p>
    <w:p w:rsidR="006E1723" w:rsidP="006E1723">
      <w:pPr>
        <w:pStyle w:val="Question"/>
      </w:pPr>
      <w:sdt>
        <w:sdtPr>
          <w:alias w:val="Member"/>
          <w:tag w:val="&lt;Member mnisId='4249' dodsId='62737'&gt;"/>
          <w:id w:val="1120568484"/>
          <w:placeholder>
            <w:docPart w:val="DefaultPlaceholder_-1854013440"/>
          </w:placeholder>
          <w:richText/>
        </w:sdtPr>
        <w:sdtContent>
          <w:r w:rsidRPr="006E1723">
            <w:rPr>
              <w:b/>
            </w:rPr>
            <w:t>Anne Marie Morris:</w:t>
          </w:r>
        </w:sdtContent>
      </w:sdt>
      <w:r>
        <w:t xml:space="preserve"> </w:t>
      </w:r>
      <w:r w:rsidRPr="006E1723">
        <w:t>And that is the final d</w:t>
      </w:r>
      <w:r>
        <w:t>raft</w:t>
      </w:r>
      <w:r w:rsidRPr="006E1723">
        <w:t>?</w:t>
      </w:r>
    </w:p>
    <w:p w:rsidR="006E1723" w:rsidP="006E1723">
      <w:pPr>
        <w:pStyle w:val="Answer"/>
      </w:pPr>
      <w:sdt>
        <w:sdtPr>
          <w:alias w:val="Witness"/>
          <w:id w:val="-641188852"/>
          <w:placeholder>
            <w:docPart w:val="DefaultPlaceholder_-1854013440"/>
          </w:placeholder>
          <w:richText/>
        </w:sdtPr>
        <w:sdtContent>
          <w:r w:rsidRPr="006E1723">
            <w:rPr>
              <w:b/>
              <w:i/>
            </w:rPr>
            <w:t>Wendy Morton:</w:t>
          </w:r>
        </w:sdtContent>
      </w:sdt>
      <w:r>
        <w:t xml:space="preserve"> </w:t>
      </w:r>
      <w:r w:rsidRPr="006E1723">
        <w:t>That is the final dra</w:t>
      </w:r>
      <w:r w:rsidR="00996E0E">
        <w:t>f</w:t>
      </w:r>
      <w:r w:rsidRPr="006E1723">
        <w:t>t</w:t>
      </w:r>
      <w:r w:rsidR="00254DBC">
        <w:t>. That is</w:t>
      </w:r>
      <w:r w:rsidRPr="006E1723">
        <w:t xml:space="preserve"> the dra</w:t>
      </w:r>
      <w:r w:rsidR="00996E0E">
        <w:t>f</w:t>
      </w:r>
      <w:r w:rsidRPr="006E1723">
        <w:t>t</w:t>
      </w:r>
      <w:r w:rsidR="00BB6BF2">
        <w:t xml:space="preserve"> </w:t>
      </w:r>
      <w:r w:rsidRPr="006E1723">
        <w:t>we are working</w:t>
      </w:r>
      <w:r w:rsidR="00254DBC">
        <w:t xml:space="preserve"> to</w:t>
      </w:r>
      <w:r w:rsidR="00996E0E">
        <w:t>.</w:t>
      </w:r>
    </w:p>
    <w:p w:rsidR="006E1723" w:rsidP="006E1723">
      <w:pPr>
        <w:pStyle w:val="Question"/>
      </w:pPr>
      <w:sdt>
        <w:sdtPr>
          <w:alias w:val="Member"/>
          <w:tag w:val="&lt;Member mnisId='4249' dodsId='62737'&gt;"/>
          <w:id w:val="954996845"/>
          <w:placeholder>
            <w:docPart w:val="DefaultPlaceholder_-1854013440"/>
          </w:placeholder>
          <w:richText/>
        </w:sdtPr>
        <w:sdtContent>
          <w:r w:rsidRPr="006E1723">
            <w:rPr>
              <w:b/>
            </w:rPr>
            <w:t>Anne Marie Morris:</w:t>
          </w:r>
        </w:sdtContent>
      </w:sdt>
      <w:r>
        <w:t xml:space="preserve"> </w:t>
      </w:r>
      <w:r w:rsidRPr="006E1723">
        <w:t xml:space="preserve">That makes me much happier. To take you up on your very kind offer to keep us up to date with exactly what is happening going forward, </w:t>
      </w:r>
      <w:r w:rsidR="009635CA">
        <w:t xml:space="preserve">and </w:t>
      </w:r>
      <w:r w:rsidRPr="006E1723">
        <w:t xml:space="preserve">given </w:t>
      </w:r>
      <w:r w:rsidR="009635CA">
        <w:t xml:space="preserve">that </w:t>
      </w:r>
      <w:r w:rsidRPr="006E1723">
        <w:t xml:space="preserve">we recognise </w:t>
      </w:r>
      <w:r w:rsidR="00F24E84">
        <w:t xml:space="preserve">both </w:t>
      </w:r>
      <w:r w:rsidRPr="006E1723">
        <w:t>the need for confidentiality and the commercial and security challenges, I hope you will feel able to share</w:t>
      </w:r>
      <w:r w:rsidR="000140B8">
        <w:t>,</w:t>
      </w:r>
      <w:r w:rsidRPr="006E1723">
        <w:t xml:space="preserve"> at least with this </w:t>
      </w:r>
      <w:r w:rsidR="00A42264">
        <w:t>Committee</w:t>
      </w:r>
      <w:r w:rsidR="000140B8">
        <w:t>,</w:t>
      </w:r>
      <w:r w:rsidR="00A42264">
        <w:t xml:space="preserve"> </w:t>
      </w:r>
      <w:r w:rsidRPr="006E1723">
        <w:t xml:space="preserve">the next iteration and </w:t>
      </w:r>
      <w:r w:rsidR="00A42264">
        <w:t xml:space="preserve">the </w:t>
      </w:r>
      <w:r w:rsidRPr="006E1723">
        <w:t xml:space="preserve">documentation produced by </w:t>
      </w:r>
      <w:r w:rsidR="00A42264">
        <w:t>the parties</w:t>
      </w:r>
      <w:r w:rsidRPr="006E1723">
        <w:t xml:space="preserve"> so that </w:t>
      </w:r>
      <w:r w:rsidR="00825D39">
        <w:t xml:space="preserve">although </w:t>
      </w:r>
      <w:r w:rsidRPr="006E1723">
        <w:t>we are not quite as up to speed as you are</w:t>
      </w:r>
      <w:r w:rsidR="00A42264">
        <w:t>,</w:t>
      </w:r>
      <w:r w:rsidRPr="006E1723">
        <w:t xml:space="preserve"> </w:t>
      </w:r>
      <w:r w:rsidR="00A42264">
        <w:t xml:space="preserve">Minister, </w:t>
      </w:r>
      <w:r w:rsidR="00825D39">
        <w:t>we are</w:t>
      </w:r>
      <w:r w:rsidRPr="006E1723">
        <w:t xml:space="preserve"> at least able to look at it, take a view </w:t>
      </w:r>
      <w:r w:rsidR="00A42264">
        <w:t>and,</w:t>
      </w:r>
      <w:r w:rsidRPr="006E1723">
        <w:t xml:space="preserve"> if there are things we are concerned about, ha</w:t>
      </w:r>
      <w:r w:rsidR="00A42264">
        <w:t>ve</w:t>
      </w:r>
      <w:r w:rsidRPr="006E1723">
        <w:t xml:space="preserve"> the opportunity to raise them.</w:t>
      </w:r>
    </w:p>
    <w:p w:rsidR="006E1723" w:rsidP="006E1723">
      <w:pPr>
        <w:pStyle w:val="Answer"/>
      </w:pPr>
      <w:sdt>
        <w:sdtPr>
          <w:alias w:val="Witness"/>
          <w:id w:val="2079553624"/>
          <w:placeholder>
            <w:docPart w:val="DefaultPlaceholder_-1854013440"/>
          </w:placeholder>
          <w:richText/>
        </w:sdtPr>
        <w:sdtContent>
          <w:r w:rsidRPr="006E1723">
            <w:rPr>
              <w:b/>
              <w:i/>
            </w:rPr>
            <w:t>Wendy Morton:</w:t>
          </w:r>
        </w:sdtContent>
      </w:sdt>
      <w:r>
        <w:t xml:space="preserve"> </w:t>
      </w:r>
      <w:r w:rsidRPr="006E1723">
        <w:t>What I will do</w:t>
      </w:r>
      <w:r w:rsidR="00D10F07">
        <w:t>, through the Chair,</w:t>
      </w:r>
      <w:r w:rsidRPr="006E1723">
        <w:t xml:space="preserve"> is undertake to keep you updated as appropriate moving forward.</w:t>
      </w:r>
    </w:p>
    <w:p w:rsidR="006E1723" w:rsidP="006E1723">
      <w:pPr>
        <w:pStyle w:val="Remark"/>
      </w:pPr>
      <w:sdt>
        <w:sdtPr>
          <w:alias w:val="Member"/>
          <w:tag w:val="&lt;Member mnisId='288' dodsId='25682'&gt;"/>
          <w:id w:val="-422261968"/>
          <w:placeholder>
            <w:docPart w:val="DefaultPlaceholder_-1854013440"/>
          </w:placeholder>
          <w:richText/>
        </w:sdtPr>
        <w:sdtContent>
          <w:r w:rsidRPr="006E1723">
            <w:rPr>
              <w:b/>
            </w:rPr>
            <w:t>Chair:</w:t>
          </w:r>
        </w:sdtContent>
      </w:sdt>
      <w:r>
        <w:t xml:space="preserve"> </w:t>
      </w:r>
      <w:r w:rsidRPr="006E1723">
        <w:t xml:space="preserve">It is now getting on for 10 past </w:t>
      </w:r>
      <w:r w:rsidR="00622BE0">
        <w:t>3</w:t>
      </w:r>
      <w:r w:rsidRPr="006E1723">
        <w:t xml:space="preserve">. I know </w:t>
      </w:r>
      <w:r w:rsidR="009B36AD">
        <w:t xml:space="preserve">the </w:t>
      </w:r>
      <w:r w:rsidR="005F7F90">
        <w:t>M</w:t>
      </w:r>
      <w:r w:rsidRPr="006E1723">
        <w:t xml:space="preserve">inister has to go by </w:t>
      </w:r>
      <w:r w:rsidR="005F7F90">
        <w:t>20 to</w:t>
      </w:r>
      <w:r w:rsidR="00622BE0">
        <w:t xml:space="preserve"> 4</w:t>
      </w:r>
      <w:r w:rsidRPr="006E1723">
        <w:t>, so for practical purposes I ask</w:t>
      </w:r>
      <w:r w:rsidR="005F7F90">
        <w:t xml:space="preserve"> </w:t>
      </w:r>
      <w:r w:rsidR="00622BE0">
        <w:t>people</w:t>
      </w:r>
      <w:r w:rsidRPr="006E1723">
        <w:t xml:space="preserve"> to bear that in mind and try to contain the number of supplementa</w:t>
      </w:r>
      <w:r>
        <w:t>ries.</w:t>
      </w:r>
    </w:p>
    <w:p w:rsidR="004039A3" w:rsidP="006E1723">
      <w:pPr>
        <w:pStyle w:val="Question"/>
      </w:pPr>
      <w:sdt>
        <w:sdtPr>
          <w:alias w:val="Member"/>
          <w:tag w:val="&lt;Member mnisId='4740' dodsId=''&gt;"/>
          <w:id w:val="1877892544"/>
          <w:placeholder>
            <w:docPart w:val="DefaultPlaceholder_-1854013440"/>
          </w:placeholder>
          <w:richText/>
        </w:sdtPr>
        <w:sdtContent>
          <w:r w:rsidRPr="006E1723" w:rsidR="006E1723">
            <w:rPr>
              <w:b/>
            </w:rPr>
            <w:t>Allan Dorans:</w:t>
          </w:r>
        </w:sdtContent>
      </w:sdt>
      <w:r w:rsidR="006E1723">
        <w:t xml:space="preserve"> </w:t>
      </w:r>
      <w:r w:rsidR="00622BE0">
        <w:t xml:space="preserve">Good afternoon, Minister, </w:t>
      </w:r>
      <w:r w:rsidR="001C20C8">
        <w:t>g</w:t>
      </w:r>
      <w:r w:rsidR="00622BE0">
        <w:t xml:space="preserve">entlemen. </w:t>
      </w:r>
      <w:r w:rsidR="005F7F90">
        <w:t>W</w:t>
      </w:r>
      <w:r w:rsidRPr="006E1723" w:rsidR="006E1723">
        <w:t>hat is the status of the framework? Is it com</w:t>
      </w:r>
      <w:r w:rsidR="00B66034">
        <w:t xml:space="preserve">parable with the </w:t>
      </w:r>
      <w:r w:rsidRPr="006E1723" w:rsidR="006E1723">
        <w:t>political declaration setting out the future relationship between the</w:t>
      </w:r>
      <w:r w:rsidR="007746C9">
        <w:t xml:space="preserve"> EU</w:t>
      </w:r>
      <w:r w:rsidRPr="006E1723" w:rsidR="006E1723">
        <w:t xml:space="preserve"> and the UK that accompanied the</w:t>
      </w:r>
      <w:r w:rsidR="007746C9">
        <w:t xml:space="preserve"> EU</w:t>
      </w:r>
      <w:r w:rsidR="00B66034">
        <w:t>-</w:t>
      </w:r>
      <w:r w:rsidRPr="006E1723" w:rsidR="006E1723">
        <w:t>UK</w:t>
      </w:r>
      <w:r w:rsidR="00B66034">
        <w:t xml:space="preserve"> withdrawal</w:t>
      </w:r>
      <w:r>
        <w:t xml:space="preserve"> </w:t>
      </w:r>
      <w:r w:rsidRPr="004039A3">
        <w:t>agreement?</w:t>
      </w:r>
    </w:p>
    <w:p w:rsidR="009779F2" w:rsidP="004039A3">
      <w:pPr>
        <w:pStyle w:val="Answer"/>
      </w:pPr>
      <w:sdt>
        <w:sdtPr>
          <w:alias w:val="Witness"/>
          <w:id w:val="1788307964"/>
          <w:placeholder>
            <w:docPart w:val="DefaultPlaceholder_-1854013440"/>
          </w:placeholder>
          <w:richText/>
        </w:sdtPr>
        <w:sdtContent>
          <w:r w:rsidRPr="004039A3" w:rsidR="004039A3">
            <w:rPr>
              <w:b/>
              <w:i/>
            </w:rPr>
            <w:t>Wendy Morton:</w:t>
          </w:r>
        </w:sdtContent>
      </w:sdt>
      <w:r w:rsidR="004039A3">
        <w:t xml:space="preserve"> </w:t>
      </w:r>
      <w:r w:rsidR="002B278A">
        <w:t>Thank you for the question because i</w:t>
      </w:r>
      <w:r w:rsidRPr="004039A3" w:rsidR="004039A3">
        <w:t>t is useful for me to be able to set out</w:t>
      </w:r>
      <w:r w:rsidR="00BB6BFA">
        <w:t xml:space="preserve"> how</w:t>
      </w:r>
      <w:r w:rsidRPr="004039A3" w:rsidR="004039A3">
        <w:t xml:space="preserve"> the mandate and </w:t>
      </w:r>
      <w:r w:rsidR="008352E5">
        <w:t xml:space="preserve">the </w:t>
      </w:r>
      <w:r w:rsidRPr="004039A3" w:rsidR="004039A3">
        <w:t xml:space="preserve">framework contrast with </w:t>
      </w:r>
      <w:r w:rsidR="008352E5">
        <w:t>one</w:t>
      </w:r>
      <w:r w:rsidRPr="004039A3" w:rsidR="004039A3">
        <w:t xml:space="preserve"> other. </w:t>
      </w:r>
      <w:r w:rsidR="008352E5">
        <w:t>As I have explained, t</w:t>
      </w:r>
      <w:r w:rsidRPr="004039A3" w:rsidR="004039A3">
        <w:t>he political framework constituted part one of the</w:t>
      </w:r>
      <w:r w:rsidR="007746C9">
        <w:t xml:space="preserve"> EU</w:t>
      </w:r>
      <w:r w:rsidR="008352E5">
        <w:t>’s</w:t>
      </w:r>
      <w:r w:rsidRPr="004039A3" w:rsidR="004039A3">
        <w:t xml:space="preserve"> two-phase process</w:t>
      </w:r>
      <w:r w:rsidR="008352E5">
        <w:t>,</w:t>
      </w:r>
      <w:r w:rsidRPr="004039A3" w:rsidR="004039A3">
        <w:t xml:space="preserve"> which is a</w:t>
      </w:r>
      <w:r w:rsidR="00BB6BFA">
        <w:t>bout</w:t>
      </w:r>
      <w:r w:rsidRPr="004039A3" w:rsidR="004039A3">
        <w:t xml:space="preserve"> </w:t>
      </w:r>
      <w:r w:rsidR="004039A3">
        <w:t>G</w:t>
      </w:r>
      <w:r w:rsidRPr="004039A3" w:rsidR="004039A3">
        <w:t>ibraltar</w:t>
      </w:r>
      <w:r w:rsidR="008352E5">
        <w:t>’</w:t>
      </w:r>
      <w:r w:rsidRPr="004039A3" w:rsidR="004039A3">
        <w:t>s future relationship.</w:t>
      </w:r>
      <w:r w:rsidR="004039A3">
        <w:t xml:space="preserve"> </w:t>
      </w:r>
      <w:r w:rsidR="00BB6BFA">
        <w:t>T</w:t>
      </w:r>
      <w:r w:rsidRPr="004039A3" w:rsidR="004039A3">
        <w:t>he dra</w:t>
      </w:r>
      <w:r w:rsidR="00BB6BFA">
        <w:t xml:space="preserve">ft </w:t>
      </w:r>
      <w:r w:rsidRPr="004039A3" w:rsidR="004039A3">
        <w:t xml:space="preserve">mandate that came out on 20 July directly conflicts with that framework. We </w:t>
      </w:r>
      <w:r w:rsidR="008352E5">
        <w:t>feel</w:t>
      </w:r>
      <w:r w:rsidRPr="004039A3" w:rsidR="004039A3">
        <w:t xml:space="preserve"> that it undermines the UK</w:t>
      </w:r>
      <w:r w:rsidR="008352E5">
        <w:t>’</w:t>
      </w:r>
      <w:r w:rsidRPr="004039A3" w:rsidR="004039A3">
        <w:t>s sovereignty over Gibraltar and cannot form the basis of negotiations.</w:t>
      </w:r>
    </w:p>
    <w:p w:rsidR="00360741" w:rsidP="004039A3">
      <w:pPr>
        <w:pStyle w:val="Answer"/>
      </w:pPr>
      <w:r w:rsidRPr="004039A3">
        <w:t xml:space="preserve">Perhaps I </w:t>
      </w:r>
      <w:r w:rsidR="000614D6">
        <w:t>could</w:t>
      </w:r>
      <w:r w:rsidRPr="004039A3">
        <w:t xml:space="preserve"> set out</w:t>
      </w:r>
      <w:r w:rsidR="00BB6BFA">
        <w:t xml:space="preserve"> a few of</w:t>
      </w:r>
      <w:r w:rsidRPr="004039A3">
        <w:t xml:space="preserve"> the areas that we feel very strongly about</w:t>
      </w:r>
      <w:r w:rsidR="00A27C68">
        <w:t xml:space="preserve">. It </w:t>
      </w:r>
      <w:r w:rsidRPr="004039A3">
        <w:t>ignores the crucial role</w:t>
      </w:r>
      <w:r>
        <w:t xml:space="preserve"> </w:t>
      </w:r>
      <w:r w:rsidRPr="004039A3">
        <w:t>of</w:t>
      </w:r>
      <w:r>
        <w:t xml:space="preserve"> Frontex</w:t>
      </w:r>
      <w:r w:rsidRPr="004039A3">
        <w:t xml:space="preserve"> in carrying out frontline</w:t>
      </w:r>
      <w:r>
        <w:t xml:space="preserve"> Schengen checks </w:t>
      </w:r>
      <w:r w:rsidRPr="004039A3">
        <w:t>on the territory of Gibraltar</w:t>
      </w:r>
      <w:r w:rsidR="000614D6">
        <w:t>,</w:t>
      </w:r>
      <w:r w:rsidR="00A27C68">
        <w:t xml:space="preserve"> and i</w:t>
      </w:r>
      <w:r w:rsidRPr="004039A3">
        <w:t>nstead</w:t>
      </w:r>
      <w:r w:rsidR="00A27C68">
        <w:t xml:space="preserve"> </w:t>
      </w:r>
      <w:r w:rsidRPr="004039A3">
        <w:t>proposes that Spanish officials carry out th</w:t>
      </w:r>
      <w:r w:rsidR="00AD014A">
        <w:t>o</w:t>
      </w:r>
      <w:r w:rsidRPr="004039A3">
        <w:t>se che</w:t>
      </w:r>
      <w:r w:rsidR="00A27C68">
        <w:t>cks</w:t>
      </w:r>
      <w:r w:rsidR="000614D6">
        <w:t>. I</w:t>
      </w:r>
      <w:r w:rsidRPr="004039A3">
        <w:t xml:space="preserve">t directly overrides the framework in proposing, for example, that Spain should issue visas for Gibraltar and that Spain should issue residence permits for Gibraltar; </w:t>
      </w:r>
      <w:r w:rsidR="00D416B7">
        <w:t>t</w:t>
      </w:r>
      <w:r w:rsidRPr="004039A3">
        <w:t>hat Spain should make decisions on asylum claims made in Gibraltar</w:t>
      </w:r>
      <w:r w:rsidR="00D416B7">
        <w:t>;</w:t>
      </w:r>
      <w:r w:rsidRPr="004039A3">
        <w:t xml:space="preserve"> and that Spain should have law enforcement powers on the ground in Gibraltar.</w:t>
      </w:r>
      <w:r w:rsidR="00D416B7">
        <w:t xml:space="preserve"> </w:t>
      </w:r>
      <w:r w:rsidRPr="004039A3">
        <w:t>It is also significant</w:t>
      </w:r>
      <w:r w:rsidR="00D416B7">
        <w:t xml:space="preserve"> </w:t>
      </w:r>
      <w:r w:rsidR="00717717">
        <w:t>that</w:t>
      </w:r>
      <w:r w:rsidR="00D416B7">
        <w:t xml:space="preserve"> it </w:t>
      </w:r>
      <w:r w:rsidRPr="004039A3">
        <w:t>over-interprets the framework in proposing wholescale application of</w:t>
      </w:r>
      <w:r w:rsidR="007746C9">
        <w:t xml:space="preserve"> EU</w:t>
      </w:r>
      <w:r w:rsidRPr="004039A3">
        <w:t xml:space="preserve"> law</w:t>
      </w:r>
      <w:r w:rsidR="00D416B7">
        <w:t>,</w:t>
      </w:r>
      <w:r w:rsidRPr="004039A3">
        <w:t xml:space="preserve"> and a governance framework </w:t>
      </w:r>
      <w:r w:rsidR="00C142CF">
        <w:t>that</w:t>
      </w:r>
      <w:r w:rsidRPr="004039A3">
        <w:t xml:space="preserve"> is totally disproportionate to the small</w:t>
      </w:r>
      <w:r w:rsidR="00C142CF">
        <w:t xml:space="preserve"> </w:t>
      </w:r>
      <w:r w:rsidRPr="004039A3">
        <w:t>scale</w:t>
      </w:r>
      <w:r w:rsidR="00D416B7">
        <w:t xml:space="preserve"> </w:t>
      </w:r>
      <w:r w:rsidR="002B1C4D">
        <w:t xml:space="preserve">of </w:t>
      </w:r>
      <w:r w:rsidRPr="004039A3">
        <w:t xml:space="preserve">goods </w:t>
      </w:r>
      <w:r w:rsidR="00C142CF">
        <w:t xml:space="preserve">that flow </w:t>
      </w:r>
      <w:r w:rsidRPr="004039A3">
        <w:t>between Gibraltar and the</w:t>
      </w:r>
      <w:r w:rsidR="007746C9">
        <w:t xml:space="preserve"> EU</w:t>
      </w:r>
      <w:r w:rsidRPr="004039A3">
        <w:t xml:space="preserve">. As you will appreciate, the </w:t>
      </w:r>
      <w:r>
        <w:t>C</w:t>
      </w:r>
      <w:r w:rsidRPr="004039A3">
        <w:t>ommission</w:t>
      </w:r>
      <w:r>
        <w:t>’</w:t>
      </w:r>
      <w:r w:rsidRPr="004039A3">
        <w:t>s</w:t>
      </w:r>
      <w:r>
        <w:t xml:space="preserve"> </w:t>
      </w:r>
      <w:r w:rsidRPr="004039A3">
        <w:t xml:space="preserve">proposed mandate is now with the </w:t>
      </w:r>
      <w:r>
        <w:t xml:space="preserve">Council </w:t>
      </w:r>
      <w:r w:rsidRPr="004039A3">
        <w:t>awaiting consideration.</w:t>
      </w:r>
    </w:p>
    <w:p w:rsidR="004039A3" w:rsidP="00360741">
      <w:pPr>
        <w:pStyle w:val="Question"/>
        <w:numPr>
          <w:ilvl w:val="0"/>
          <w:numId w:val="0"/>
        </w:numPr>
        <w:ind w:left="794"/>
      </w:pPr>
      <w:sdt>
        <w:sdtPr>
          <w:alias w:val="Member"/>
          <w:tag w:val="&lt;Member mnisId='4740' dodsId=''&gt;"/>
          <w:id w:val="948434284"/>
          <w:placeholder>
            <w:docPart w:val="DefaultPlaceholder_-1854013440"/>
          </w:placeholder>
          <w:richText/>
        </w:sdtPr>
        <w:sdtContent>
          <w:r w:rsidRPr="00360741" w:rsidR="00360741">
            <w:rPr>
              <w:b/>
            </w:rPr>
            <w:t>Allan Dorans:</w:t>
          </w:r>
        </w:sdtContent>
      </w:sdt>
      <w:r w:rsidR="00360741">
        <w:t xml:space="preserve"> Thank you, Minister.</w:t>
      </w:r>
    </w:p>
    <w:p w:rsidR="00C25E24" w:rsidP="004039A3">
      <w:pPr>
        <w:pStyle w:val="Question"/>
      </w:pPr>
      <w:sdt>
        <w:sdtPr>
          <w:alias w:val="Member"/>
          <w:tag w:val="&lt;Member mnisId='1406' dodsId='25577'&gt;"/>
          <w:id w:val="1445034396"/>
          <w:placeholder>
            <w:docPart w:val="DefaultPlaceholder_-1854013440"/>
          </w:placeholder>
          <w:richText/>
        </w:sdtPr>
        <w:sdtContent>
          <w:r w:rsidRPr="004039A3" w:rsidR="004039A3">
            <w:rPr>
              <w:b/>
            </w:rPr>
            <w:t>Jon Cruddas:</w:t>
          </w:r>
        </w:sdtContent>
      </w:sdt>
      <w:r w:rsidR="004039A3">
        <w:t xml:space="preserve"> </w:t>
      </w:r>
      <w:r w:rsidR="00360741">
        <w:t xml:space="preserve">Good afternoon, everybody. </w:t>
      </w:r>
      <w:r w:rsidR="00977C36">
        <w:t>M</w:t>
      </w:r>
      <w:r w:rsidRPr="004039A3" w:rsidR="004039A3">
        <w:t xml:space="preserve">y question goes to similar issues of transparency and greyness. </w:t>
      </w:r>
      <w:r w:rsidR="00977C36">
        <w:t>Y</w:t>
      </w:r>
      <w:r w:rsidRPr="004039A3" w:rsidR="004039A3">
        <w:t>ou m</w:t>
      </w:r>
      <w:r w:rsidR="009B5E29">
        <w:t>ight</w:t>
      </w:r>
      <w:r w:rsidRPr="004039A3" w:rsidR="004039A3">
        <w:t xml:space="preserve"> have just answered it</w:t>
      </w:r>
      <w:r w:rsidR="00360741">
        <w:t>,</w:t>
      </w:r>
      <w:r w:rsidRPr="004039A3" w:rsidR="004039A3">
        <w:t xml:space="preserve"> </w:t>
      </w:r>
      <w:r w:rsidR="009B5E29">
        <w:t>Minister, so you might</w:t>
      </w:r>
      <w:r w:rsidRPr="004039A3" w:rsidR="004039A3">
        <w:t xml:space="preserve"> reiterate w</w:t>
      </w:r>
      <w:r w:rsidR="00977C36">
        <w:t>hat you said.</w:t>
      </w:r>
      <w:r w:rsidRPr="004039A3" w:rsidR="004039A3">
        <w:t xml:space="preserve"> On 13 January 2021</w:t>
      </w:r>
      <w:r w:rsidR="00F55FA9">
        <w:t>,</w:t>
      </w:r>
      <w:r w:rsidRPr="004039A3" w:rsidR="004039A3">
        <w:t xml:space="preserve"> the then </w:t>
      </w:r>
      <w:r w:rsidR="005736E4">
        <w:t>F</w:t>
      </w:r>
      <w:r w:rsidRPr="004039A3" w:rsidR="004039A3">
        <w:t xml:space="preserve">oreign </w:t>
      </w:r>
      <w:r w:rsidR="005736E4">
        <w:t>S</w:t>
      </w:r>
      <w:r w:rsidRPr="004039A3" w:rsidR="004039A3">
        <w:t xml:space="preserve">ecretary said that the framework </w:t>
      </w:r>
      <w:r w:rsidR="005736E4">
        <w:t>“</w:t>
      </w:r>
      <w:r w:rsidRPr="004039A3" w:rsidR="004039A3">
        <w:t>create</w:t>
      </w:r>
      <w:r w:rsidR="005736E4">
        <w:t>s</w:t>
      </w:r>
      <w:r w:rsidRPr="004039A3" w:rsidR="004039A3">
        <w:t xml:space="preserve"> the basis for a bespoke model for </w:t>
      </w:r>
      <w:r w:rsidR="005736E4">
        <w:t>G</w:t>
      </w:r>
      <w:r w:rsidRPr="004039A3" w:rsidR="004039A3">
        <w:t>ibraltar</w:t>
      </w:r>
      <w:r w:rsidR="008E200D">
        <w:t>’</w:t>
      </w:r>
      <w:r w:rsidRPr="004039A3" w:rsidR="004039A3">
        <w:t>s future</w:t>
      </w:r>
      <w:r w:rsidR="005736E4">
        <w:t xml:space="preserve"> relationship with the </w:t>
      </w:r>
      <w:r w:rsidR="007746C9">
        <w:t>EU</w:t>
      </w:r>
      <w:r w:rsidR="00A837D9">
        <w:t xml:space="preserve"> that will</w:t>
      </w:r>
      <w:r w:rsidRPr="00C25E24">
        <w:t xml:space="preserve"> permit an absence of physical che</w:t>
      </w:r>
      <w:r w:rsidR="00A837D9">
        <w:t>ck</w:t>
      </w:r>
      <w:r w:rsidRPr="00C25E24">
        <w:t>s at the land border with Spain</w:t>
      </w:r>
      <w:r w:rsidR="00A837D9">
        <w:t>,</w:t>
      </w:r>
      <w:r w:rsidRPr="00C25E24">
        <w:t xml:space="preserve"> and therefore ensure fluidity of movement of people and goods between Gibraltar and the</w:t>
      </w:r>
      <w:r w:rsidR="007746C9">
        <w:t xml:space="preserve"> EU</w:t>
      </w:r>
      <w:r w:rsidRPr="00C25E24">
        <w:t>.</w:t>
      </w:r>
      <w:r w:rsidR="00A837D9">
        <w:t>”</w:t>
      </w:r>
      <w:r w:rsidRPr="00C25E24">
        <w:t xml:space="preserve"> I suppose that begs the question: what </w:t>
      </w:r>
      <w:r w:rsidR="00AF31F6">
        <w:t>do</w:t>
      </w:r>
      <w:r w:rsidRPr="00C25E24">
        <w:t xml:space="preserve"> you consider the key features of the framework that need to be protected in the coming negotiations with the</w:t>
      </w:r>
      <w:r w:rsidR="007746C9">
        <w:t xml:space="preserve"> EU</w:t>
      </w:r>
      <w:r w:rsidRPr="00C25E24">
        <w:t>? Basically, what are your red lines?</w:t>
      </w:r>
      <w:r w:rsidR="006B2CAD">
        <w:t xml:space="preserve"> I think you have just intimated some of them.</w:t>
      </w:r>
    </w:p>
    <w:p w:rsidR="004039A3" w:rsidP="00C25E24">
      <w:pPr>
        <w:pStyle w:val="Answer"/>
      </w:pPr>
      <w:sdt>
        <w:sdtPr>
          <w:alias w:val="Witness"/>
          <w:id w:val="1083730317"/>
          <w:placeholder>
            <w:docPart w:val="DefaultPlaceholder_-1854013440"/>
          </w:placeholder>
          <w:richText/>
        </w:sdtPr>
        <w:sdtContent>
          <w:r w:rsidRPr="00C25E24" w:rsidR="00C25E24">
            <w:rPr>
              <w:b/>
              <w:i/>
            </w:rPr>
            <w:t>Wendy Morton:</w:t>
          </w:r>
        </w:sdtContent>
      </w:sdt>
      <w:r w:rsidR="00C25E24">
        <w:t xml:space="preserve"> </w:t>
      </w:r>
      <w:r w:rsidR="00AF31F6">
        <w:t>I think I have, but m</w:t>
      </w:r>
      <w:r w:rsidRPr="00C25E24" w:rsidR="00C25E24">
        <w:t>aybe I can take th</w:t>
      </w:r>
      <w:r w:rsidR="006B2CAD">
        <w:t>e</w:t>
      </w:r>
      <w:r w:rsidRPr="00C25E24" w:rsidR="00C25E24">
        <w:t xml:space="preserve"> opportunity to reinforce them</w:t>
      </w:r>
      <w:r w:rsidR="00C25E24">
        <w:t xml:space="preserve">. </w:t>
      </w:r>
      <w:r w:rsidR="006B2CAD">
        <w:t>O</w:t>
      </w:r>
      <w:r w:rsidRPr="00C25E24" w:rsidR="00C25E24">
        <w:t>bviously, sovereignty is a key red</w:t>
      </w:r>
      <w:r w:rsidR="00AF31F6">
        <w:t xml:space="preserve"> </w:t>
      </w:r>
      <w:r w:rsidRPr="00C25E24" w:rsidR="00C25E24">
        <w:t>line, but</w:t>
      </w:r>
      <w:r w:rsidR="009B0BB4">
        <w:t>,</w:t>
      </w:r>
      <w:r w:rsidRPr="00C25E24" w:rsidR="00C25E24">
        <w:t xml:space="preserve"> </w:t>
      </w:r>
      <w:r w:rsidR="008E0C2F">
        <w:t xml:space="preserve">as I set out, </w:t>
      </w:r>
      <w:r w:rsidRPr="00C25E24" w:rsidR="00C25E24">
        <w:t>the issue of</w:t>
      </w:r>
      <w:r w:rsidR="00C25E24">
        <w:t xml:space="preserve"> Frontex </w:t>
      </w:r>
      <w:r w:rsidR="003B2B96">
        <w:t>i</w:t>
      </w:r>
      <w:r w:rsidRPr="00C25E24" w:rsidR="00C25E24">
        <w:t>s key. Moving on from th</w:t>
      </w:r>
      <w:r w:rsidR="006B2CAD">
        <w:t>e</w:t>
      </w:r>
      <w:r w:rsidRPr="00C25E24" w:rsidR="00C25E24">
        <w:t xml:space="preserve"> key issues I have already highlighted, we have encouraged the</w:t>
      </w:r>
      <w:r w:rsidR="007746C9">
        <w:t xml:space="preserve"> EU</w:t>
      </w:r>
      <w:r w:rsidRPr="00C25E24" w:rsidR="00C25E24">
        <w:t xml:space="preserve"> now to address what we see as the flaws in the dra</w:t>
      </w:r>
      <w:r w:rsidR="006B2CAD">
        <w:t>f</w:t>
      </w:r>
      <w:r w:rsidRPr="00C25E24" w:rsidR="00C25E24">
        <w:t xml:space="preserve">t mandate. We want </w:t>
      </w:r>
      <w:r w:rsidR="00791101">
        <w:t xml:space="preserve">to see </w:t>
      </w:r>
      <w:r w:rsidR="008E0C2F">
        <w:t>them</w:t>
      </w:r>
      <w:r w:rsidR="00791101">
        <w:t xml:space="preserve"> move quickly now</w:t>
      </w:r>
      <w:r w:rsidRPr="00C25E24" w:rsidR="00C25E24">
        <w:t xml:space="preserve"> </w:t>
      </w:r>
      <w:r w:rsidRPr="00C25E24" w:rsidR="00C25E24">
        <w:t xml:space="preserve">with the process of adopting a mandate that reflects the UK-Spain framework that we </w:t>
      </w:r>
      <w:r w:rsidR="0035524E">
        <w:t xml:space="preserve">have </w:t>
      </w:r>
      <w:r w:rsidRPr="00C25E24" w:rsidR="00C25E24">
        <w:t>already agreed.</w:t>
      </w:r>
    </w:p>
    <w:p w:rsidR="00C25E24" w:rsidP="00C25E24">
      <w:pPr>
        <w:pStyle w:val="Answer"/>
      </w:pPr>
      <w:r w:rsidRPr="00C25E24">
        <w:t xml:space="preserve">I believe that the UK has shown absolute pragmatism and flexibility </w:t>
      </w:r>
      <w:r w:rsidR="00791101">
        <w:t>in agreeing</w:t>
      </w:r>
      <w:r w:rsidRPr="00C25E24">
        <w:t xml:space="preserve"> what we see as a balanced framework with Spain in a search for arrangements that work for both sides. I think we would all agree that it is in the interests of all parties to get moving and see some progress soon,</w:t>
      </w:r>
      <w:r w:rsidR="007F5CF3">
        <w:t xml:space="preserve"> and</w:t>
      </w:r>
      <w:r w:rsidRPr="00C25E24">
        <w:t xml:space="preserve"> hopefully I have provided a bit more clarity on that.</w:t>
      </w:r>
    </w:p>
    <w:p w:rsidR="00C25E24" w:rsidP="00C25E24">
      <w:pPr>
        <w:pStyle w:val="Remark"/>
      </w:pPr>
      <w:sdt>
        <w:sdtPr>
          <w:alias w:val="Member"/>
          <w:tag w:val="&lt;Member mnisId='288' dodsId='25682'&gt;"/>
          <w:id w:val="-416018748"/>
          <w:placeholder>
            <w:docPart w:val="DefaultPlaceholder_-1854013440"/>
          </w:placeholder>
          <w:richText/>
        </w:sdtPr>
        <w:sdtContent>
          <w:r w:rsidRPr="00C25E24">
            <w:rPr>
              <w:b/>
            </w:rPr>
            <w:t>Chair:</w:t>
          </w:r>
        </w:sdtContent>
      </w:sdt>
      <w:r>
        <w:t xml:space="preserve"> </w:t>
      </w:r>
      <w:r w:rsidRPr="00C25E24">
        <w:t>As long as it is not pooled sovereignty, but I will pass on that one.</w:t>
      </w:r>
    </w:p>
    <w:p w:rsidR="00C25E24" w:rsidP="00C25E24">
      <w:pPr>
        <w:pStyle w:val="Question"/>
      </w:pPr>
      <w:sdt>
        <w:sdtPr>
          <w:alias w:val="Member"/>
          <w:tag w:val="&lt;Member mnisId='4778' dodsId=''&gt;"/>
          <w:id w:val="1536073863"/>
          <w:placeholder>
            <w:docPart w:val="DefaultPlaceholder_-1854013440"/>
          </w:placeholder>
          <w:richText/>
        </w:sdtPr>
        <w:sdtContent>
          <w:r w:rsidRPr="00C25E24">
            <w:rPr>
              <w:b/>
            </w:rPr>
            <w:t>Greg Smith:</w:t>
          </w:r>
        </w:sdtContent>
      </w:sdt>
      <w:r>
        <w:t xml:space="preserve"> </w:t>
      </w:r>
      <w:r w:rsidR="007F5CF3">
        <w:t xml:space="preserve">Good afternoon, </w:t>
      </w:r>
      <w:r>
        <w:t>Minister</w:t>
      </w:r>
      <w:r w:rsidR="009B0BB4">
        <w:t>,</w:t>
      </w:r>
      <w:r>
        <w:t xml:space="preserve"> and gentlemen</w:t>
      </w:r>
      <w:r w:rsidR="007F5CF3">
        <w:t>.</w:t>
      </w:r>
      <w:r w:rsidR="00F36E27">
        <w:t xml:space="preserve"> Following </w:t>
      </w:r>
      <w:r w:rsidRPr="00C25E24">
        <w:t>what you just said about flexibility</w:t>
      </w:r>
      <w:r w:rsidR="00ED2338">
        <w:t>,</w:t>
      </w:r>
      <w:r w:rsidRPr="00C25E24">
        <w:t xml:space="preserve"> pragmatism and some of the things we have seen in joint statements and documents relating to this</w:t>
      </w:r>
      <w:r w:rsidR="00ED2338">
        <w:t>,</w:t>
      </w:r>
      <w:r w:rsidRPr="00C25E24">
        <w:t xml:space="preserve"> one</w:t>
      </w:r>
      <w:r w:rsidR="00C93F9B">
        <w:t xml:space="preserve"> such</w:t>
      </w:r>
      <w:r w:rsidRPr="00C25E24">
        <w:t xml:space="preserve"> statement </w:t>
      </w:r>
      <w:r w:rsidR="00C93F9B">
        <w:t xml:space="preserve">refers to reflecting “the unique </w:t>
      </w:r>
      <w:r w:rsidRPr="00C25E24">
        <w:t xml:space="preserve">character and limited scale of </w:t>
      </w:r>
      <w:r w:rsidR="00C93F9B">
        <w:t>G</w:t>
      </w:r>
      <w:r w:rsidRPr="00C25E24">
        <w:t>ibraltar</w:t>
      </w:r>
      <w:r w:rsidR="00D25804">
        <w:t>’</w:t>
      </w:r>
      <w:r w:rsidRPr="00C25E24">
        <w:t>s economy</w:t>
      </w:r>
      <w:r>
        <w:t>.”</w:t>
      </w:r>
      <w:r w:rsidRPr="00C25E24">
        <w:t xml:space="preserve"> </w:t>
      </w:r>
      <w:r w:rsidR="00186B78">
        <w:t>C</w:t>
      </w:r>
      <w:r w:rsidRPr="00C25E24">
        <w:t xml:space="preserve">an you give an assurance that there will not be a softening on whether </w:t>
      </w:r>
      <w:r w:rsidR="00186B78">
        <w:t>G</w:t>
      </w:r>
      <w:r w:rsidRPr="00C25E24">
        <w:t>ibraltar</w:t>
      </w:r>
      <w:r w:rsidR="00D25804">
        <w:t>’</w:t>
      </w:r>
      <w:r w:rsidRPr="00C25E24">
        <w:t>s future will be any</w:t>
      </w:r>
      <w:r w:rsidR="00186B78">
        <w:t xml:space="preserve"> </w:t>
      </w:r>
      <w:r w:rsidRPr="00C25E24">
        <w:t>more integrated with the</w:t>
      </w:r>
      <w:r w:rsidR="007746C9">
        <w:t xml:space="preserve"> </w:t>
      </w:r>
      <w:r w:rsidR="003C16F5">
        <w:t>Euro</w:t>
      </w:r>
      <w:r w:rsidRPr="00C25E24">
        <w:t xml:space="preserve">pean Union than </w:t>
      </w:r>
      <w:r w:rsidR="00D25804">
        <w:t>Gibraltar</w:t>
      </w:r>
      <w:r w:rsidRPr="00C25E24">
        <w:t xml:space="preserve"> was before the UK left the</w:t>
      </w:r>
      <w:r w:rsidR="007746C9">
        <w:t xml:space="preserve"> </w:t>
      </w:r>
      <w:r w:rsidR="003C16F5">
        <w:t>Euro</w:t>
      </w:r>
      <w:r w:rsidRPr="00C25E24">
        <w:t>pean Union?</w:t>
      </w:r>
    </w:p>
    <w:p w:rsidR="00C25E24" w:rsidP="00C25E24">
      <w:pPr>
        <w:pStyle w:val="Answer"/>
      </w:pPr>
      <w:sdt>
        <w:sdtPr>
          <w:alias w:val="Witness"/>
          <w:id w:val="489528973"/>
          <w:placeholder>
            <w:docPart w:val="DefaultPlaceholder_-1854013440"/>
          </w:placeholder>
          <w:richText/>
        </w:sdtPr>
        <w:sdtContent>
          <w:r w:rsidRPr="00C25E24">
            <w:rPr>
              <w:b/>
              <w:i/>
            </w:rPr>
            <w:t>Wendy Morton:</w:t>
          </w:r>
        </w:sdtContent>
      </w:sdt>
      <w:r>
        <w:t xml:space="preserve"> </w:t>
      </w:r>
      <w:r w:rsidR="00186B78">
        <w:t>W</w:t>
      </w:r>
      <w:r w:rsidRPr="00C25E24">
        <w:t>e have been very clear on what our red lines are</w:t>
      </w:r>
      <w:r w:rsidR="0056357C">
        <w:t>,</w:t>
      </w:r>
      <w:r w:rsidRPr="00C25E24">
        <w:t xml:space="preserve"> what our position is and where we see the need for change in the</w:t>
      </w:r>
      <w:r w:rsidR="007746C9">
        <w:t xml:space="preserve"> EU</w:t>
      </w:r>
      <w:r w:rsidRPr="00C25E24">
        <w:t xml:space="preserve"> m</w:t>
      </w:r>
      <w:r>
        <w:t xml:space="preserve">andate </w:t>
      </w:r>
      <w:r w:rsidRPr="00C25E24">
        <w:t>so</w:t>
      </w:r>
      <w:r w:rsidR="00DF6095">
        <w:t xml:space="preserve"> that</w:t>
      </w:r>
      <w:r w:rsidRPr="00C25E24">
        <w:t xml:space="preserve"> it is in line with the framework. I cannot really speculate, but we have been very clear about our position. I reflect on the way in which we have worked very closely with the </w:t>
      </w:r>
      <w:r w:rsidR="003731C1">
        <w:t>G</w:t>
      </w:r>
      <w:r w:rsidRPr="00C25E24">
        <w:t>overnment of Gibraltar and with Spain to get to this point. We are now looking to the</w:t>
      </w:r>
      <w:r w:rsidR="007746C9">
        <w:t xml:space="preserve"> EU</w:t>
      </w:r>
      <w:r w:rsidRPr="00C25E24">
        <w:t xml:space="preserve"> to see what flows from the </w:t>
      </w:r>
      <w:r>
        <w:t>C</w:t>
      </w:r>
      <w:r w:rsidRPr="00C25E24">
        <w:t>ouncil</w:t>
      </w:r>
      <w:r>
        <w:t>.</w:t>
      </w:r>
    </w:p>
    <w:p w:rsidR="00C25E24" w:rsidP="00C25E24">
      <w:pPr>
        <w:pStyle w:val="Question"/>
      </w:pPr>
      <w:sdt>
        <w:sdtPr>
          <w:alias w:val="Member"/>
          <w:tag w:val="&lt;Member mnisId='4778' dodsId=''&gt;"/>
          <w:id w:val="-547382998"/>
          <w:placeholder>
            <w:docPart w:val="DefaultPlaceholder_-1854013440"/>
          </w:placeholder>
          <w:richText/>
        </w:sdtPr>
        <w:sdtContent>
          <w:r w:rsidRPr="00C25E24">
            <w:rPr>
              <w:b/>
            </w:rPr>
            <w:t>Greg Smith:</w:t>
          </w:r>
        </w:sdtContent>
      </w:sdt>
      <w:r>
        <w:t xml:space="preserve"> </w:t>
      </w:r>
      <w:r w:rsidRPr="00C25E24">
        <w:t xml:space="preserve">I appreciate that. </w:t>
      </w:r>
      <w:r w:rsidR="003731C1">
        <w:t>M</w:t>
      </w:r>
      <w:r w:rsidRPr="00C25E24">
        <w:t>indful of the time,</w:t>
      </w:r>
      <w:r w:rsidR="004F4017">
        <w:t xml:space="preserve"> if I can come back briefly,</w:t>
      </w:r>
      <w:r w:rsidRPr="00C25E24">
        <w:t xml:space="preserve"> it is pretty binary w</w:t>
      </w:r>
      <w:r w:rsidR="003731C1">
        <w:t>he</w:t>
      </w:r>
      <w:r w:rsidRPr="00C25E24">
        <w:t xml:space="preserve">ther Gibraltar could end up more integrated with the </w:t>
      </w:r>
      <w:r w:rsidR="003731C1">
        <w:t>EU</w:t>
      </w:r>
      <w:r w:rsidRPr="00C25E24">
        <w:t xml:space="preserve"> than it was beforehand. Are the </w:t>
      </w:r>
      <w:r w:rsidR="0034268E">
        <w:t>G</w:t>
      </w:r>
      <w:r w:rsidRPr="00C25E24">
        <w:t xml:space="preserve">overnment willing to contemplate </w:t>
      </w:r>
      <w:r w:rsidR="0034268E">
        <w:t>that—to go</w:t>
      </w:r>
      <w:r w:rsidRPr="00C25E24">
        <w:t xml:space="preserve"> there?</w:t>
      </w:r>
    </w:p>
    <w:p w:rsidR="006D004B" w:rsidP="00C25E24">
      <w:pPr>
        <w:pStyle w:val="Answer"/>
      </w:pPr>
      <w:sdt>
        <w:sdtPr>
          <w:alias w:val="Witness"/>
          <w:id w:val="-580517056"/>
          <w:placeholder>
            <w:docPart w:val="DefaultPlaceholder_-1854013440"/>
          </w:placeholder>
          <w:richText/>
        </w:sdtPr>
        <w:sdtContent>
          <w:r w:rsidRPr="00C25E24" w:rsidR="00C25E24">
            <w:rPr>
              <w:b/>
              <w:i/>
            </w:rPr>
            <w:t>Wendy Morton:</w:t>
          </w:r>
        </w:sdtContent>
      </w:sdt>
      <w:r w:rsidR="00C25E24">
        <w:t xml:space="preserve"> </w:t>
      </w:r>
      <w:r w:rsidRPr="00C25E24" w:rsidR="00C25E24">
        <w:t>What we are looking at is not so much that; we are looking at next steps and preparations</w:t>
      </w:r>
      <w:r w:rsidR="002B6C24">
        <w:t>,</w:t>
      </w:r>
      <w:r w:rsidRPr="00C25E24" w:rsidR="00C25E24">
        <w:t xml:space="preserve"> which would include a non</w:t>
      </w:r>
      <w:r w:rsidR="00696307">
        <w:noBreakHyphen/>
      </w:r>
      <w:r w:rsidRPr="00C25E24" w:rsidR="00C25E24">
        <w:t>negotiated outcome</w:t>
      </w:r>
      <w:r w:rsidR="002B6C24">
        <w:t>—NNO—</w:t>
      </w:r>
      <w:r w:rsidRPr="00C25E24" w:rsidR="00C25E24">
        <w:t>so that if we end up in a position</w:t>
      </w:r>
      <w:r w:rsidR="00C25E24">
        <w:t xml:space="preserve"> we do not </w:t>
      </w:r>
      <w:r w:rsidRPr="00C25E24" w:rsidR="00C25E24">
        <w:t>agree with we have the option to go down the</w:t>
      </w:r>
      <w:r w:rsidR="00C25E24">
        <w:t xml:space="preserve"> NNO </w:t>
      </w:r>
      <w:r w:rsidRPr="00C25E24" w:rsidR="00C25E24">
        <w:t>route. It is important that we try to make progress, but it is equally important that we make those preparations alongside as well.</w:t>
      </w:r>
    </w:p>
    <w:p w:rsidR="00C25E24" w:rsidP="006D004B">
      <w:pPr>
        <w:pStyle w:val="Question"/>
        <w:numPr>
          <w:ilvl w:val="0"/>
          <w:numId w:val="0"/>
        </w:numPr>
        <w:ind w:left="794"/>
      </w:pPr>
      <w:sdt>
        <w:sdtPr>
          <w:alias w:val="Member"/>
          <w:tag w:val="&lt;Member mnisId='4778' dodsId=''&gt;"/>
          <w:id w:val="1426076429"/>
          <w:placeholder>
            <w:docPart w:val="DefaultPlaceholder_-1854013440"/>
          </w:placeholder>
          <w:richText/>
        </w:sdtPr>
        <w:sdtContent>
          <w:r w:rsidRPr="006D004B" w:rsidR="006D004B">
            <w:rPr>
              <w:b/>
            </w:rPr>
            <w:t>Greg Smith:</w:t>
          </w:r>
        </w:sdtContent>
      </w:sdt>
      <w:r w:rsidR="006D004B">
        <w:t xml:space="preserve"> Thank you.</w:t>
      </w:r>
    </w:p>
    <w:p w:rsidR="00C25E24" w:rsidP="00C25E24">
      <w:pPr>
        <w:pStyle w:val="Question"/>
      </w:pPr>
      <w:sdt>
        <w:sdtPr>
          <w:alias w:val="Member"/>
          <w:tag w:val="&lt;Member mnisId='4446' dodsId='106538'&gt;"/>
          <w:id w:val="1863085001"/>
          <w:placeholder>
            <w:docPart w:val="DefaultPlaceholder_-1854013440"/>
          </w:placeholder>
          <w:richText/>
        </w:sdtPr>
        <w:sdtContent>
          <w:r w:rsidRPr="00C25E24">
            <w:rPr>
              <w:b/>
            </w:rPr>
            <w:t>Mr</w:t>
          </w:r>
          <w:r w:rsidR="006D004B">
            <w:rPr>
              <w:b/>
            </w:rPr>
            <w:t xml:space="preserve"> </w:t>
          </w:r>
          <w:r w:rsidRPr="00C25E24">
            <w:rPr>
              <w:b/>
            </w:rPr>
            <w:t>Fysh:</w:t>
          </w:r>
        </w:sdtContent>
      </w:sdt>
      <w:r>
        <w:t xml:space="preserve"> </w:t>
      </w:r>
      <w:r w:rsidRPr="00C25E24">
        <w:t>M</w:t>
      </w:r>
      <w:r>
        <w:t>inister,</w:t>
      </w:r>
      <w:r w:rsidRPr="00C25E24">
        <w:t xml:space="preserve"> </w:t>
      </w:r>
      <w:r w:rsidR="008E6AB0">
        <w:t xml:space="preserve">earlier </w:t>
      </w:r>
      <w:r w:rsidRPr="00C25E24">
        <w:t>you mentioned</w:t>
      </w:r>
      <w:r w:rsidR="00C2771B">
        <w:t xml:space="preserve"> </w:t>
      </w:r>
      <w:r>
        <w:t>Frontex</w:t>
      </w:r>
      <w:r w:rsidR="009B0BB4">
        <w:t>,</w:t>
      </w:r>
      <w:r w:rsidRPr="00C25E24">
        <w:t xml:space="preserve"> which is the</w:t>
      </w:r>
      <w:r w:rsidR="007746C9">
        <w:t xml:space="preserve"> EU</w:t>
      </w:r>
      <w:r w:rsidR="006D004B">
        <w:t>’</w:t>
      </w:r>
      <w:r w:rsidRPr="00C25E24">
        <w:t xml:space="preserve">s border and </w:t>
      </w:r>
      <w:r w:rsidR="00C2771B">
        <w:t>c</w:t>
      </w:r>
      <w:r w:rsidRPr="00C25E24">
        <w:t>oast</w:t>
      </w:r>
      <w:r w:rsidR="00C2771B">
        <w:t>g</w:t>
      </w:r>
      <w:r w:rsidRPr="00C25E24">
        <w:t>uard agency</w:t>
      </w:r>
      <w:r w:rsidR="006D004B">
        <w:t>,</w:t>
      </w:r>
      <w:r w:rsidRPr="00C25E24">
        <w:t xml:space="preserve"> and how important that is to your view of how the negotiations could successfully</w:t>
      </w:r>
      <w:r w:rsidR="008E6AB0">
        <w:t xml:space="preserve"> go</w:t>
      </w:r>
      <w:r w:rsidRPr="00C25E24">
        <w:t xml:space="preserve">. Exactly what role do you envisage </w:t>
      </w:r>
      <w:r w:rsidR="00C2771B">
        <w:t>for</w:t>
      </w:r>
      <w:r w:rsidRPr="00C25E24">
        <w:t xml:space="preserve"> that agency in any new treaty with the</w:t>
      </w:r>
      <w:r w:rsidR="007746C9">
        <w:t xml:space="preserve"> EU</w:t>
      </w:r>
      <w:r w:rsidRPr="00C25E24">
        <w:t xml:space="preserve">, and how is that compatible with </w:t>
      </w:r>
      <w:r w:rsidR="00B807C0">
        <w:t xml:space="preserve">the </w:t>
      </w:r>
      <w:r w:rsidRPr="00C25E24">
        <w:t>Gibraltar</w:t>
      </w:r>
      <w:r>
        <w:t xml:space="preserve">ian </w:t>
      </w:r>
      <w:r w:rsidRPr="00C25E24">
        <w:t>ident</w:t>
      </w:r>
      <w:r w:rsidR="00275951">
        <w:t>i</w:t>
      </w:r>
      <w:r w:rsidRPr="00C25E24">
        <w:t xml:space="preserve">ty and UK sovereignty </w:t>
      </w:r>
      <w:r w:rsidR="00B807C0">
        <w:t>that</w:t>
      </w:r>
      <w:r w:rsidR="003C7BB3">
        <w:t xml:space="preserve"> were </w:t>
      </w:r>
      <w:r w:rsidRPr="00C25E24">
        <w:t>set out as important by the joint approach agreed by the</w:t>
      </w:r>
      <w:r>
        <w:t xml:space="preserve"> Chief Minister </w:t>
      </w:r>
      <w:r w:rsidR="00B807C0">
        <w:t>and the</w:t>
      </w:r>
      <w:r w:rsidR="00B7107E">
        <w:t xml:space="preserve"> </w:t>
      </w:r>
      <w:r>
        <w:t>F</w:t>
      </w:r>
      <w:r w:rsidRPr="00C25E24">
        <w:t xml:space="preserve">oreign </w:t>
      </w:r>
      <w:r>
        <w:t>S</w:t>
      </w:r>
      <w:r w:rsidRPr="00C25E24">
        <w:t>ecretary</w:t>
      </w:r>
      <w:r>
        <w:t>?</w:t>
      </w:r>
    </w:p>
    <w:p w:rsidR="00275951" w:rsidP="00C25E24">
      <w:pPr>
        <w:pStyle w:val="Answer"/>
      </w:pPr>
      <w:sdt>
        <w:sdtPr>
          <w:alias w:val="Witness"/>
          <w:id w:val="922148250"/>
          <w:placeholder>
            <w:docPart w:val="DefaultPlaceholder_-1854013440"/>
          </w:placeholder>
          <w:richText/>
        </w:sdtPr>
        <w:sdtContent>
          <w:r w:rsidRPr="00C25E24" w:rsidR="00C25E24">
            <w:rPr>
              <w:b/>
              <w:i/>
            </w:rPr>
            <w:t>Wendy Morton:</w:t>
          </w:r>
        </w:sdtContent>
      </w:sdt>
      <w:r w:rsidR="00C25E24">
        <w:t xml:space="preserve"> </w:t>
      </w:r>
      <w:r w:rsidR="003C7BB3">
        <w:t>T</w:t>
      </w:r>
      <w:r w:rsidRPr="00C25E24" w:rsidR="00C25E24">
        <w:t>he role of</w:t>
      </w:r>
      <w:r w:rsidR="00C25E24">
        <w:t xml:space="preserve"> Frontex is an important one, not least </w:t>
      </w:r>
      <w:r w:rsidR="003C7BB3">
        <w:t>because it</w:t>
      </w:r>
      <w:r w:rsidRPr="00C25E24" w:rsidR="00C25E24">
        <w:t xml:space="preserve"> ensures that the agreement is acceptable to both the UK and Spain in sovereignty</w:t>
      </w:r>
      <w:r w:rsidR="00B807C0">
        <w:t xml:space="preserve"> terms</w:t>
      </w:r>
      <w:r w:rsidRPr="00C25E24" w:rsidR="00C25E24">
        <w:t xml:space="preserve">. Equally, it is important to recognise that both the UK </w:t>
      </w:r>
      <w:r w:rsidR="006871F9">
        <w:t>G</w:t>
      </w:r>
      <w:r w:rsidRPr="00C25E24" w:rsidR="00C25E24">
        <w:t xml:space="preserve">overnment and the </w:t>
      </w:r>
      <w:r w:rsidR="00552B4A">
        <w:t>G</w:t>
      </w:r>
      <w:r w:rsidRPr="00C25E24" w:rsidR="00C25E24">
        <w:t xml:space="preserve">overnment of Gibraltar </w:t>
      </w:r>
      <w:r w:rsidR="00552B4A">
        <w:t xml:space="preserve">are </w:t>
      </w:r>
      <w:r w:rsidRPr="00C25E24" w:rsidR="00C25E24">
        <w:t>clear that the operation of frontline</w:t>
      </w:r>
      <w:r>
        <w:t xml:space="preserve"> external Schengen </w:t>
      </w:r>
      <w:r w:rsidRPr="00275951">
        <w:t>border che</w:t>
      </w:r>
      <w:r>
        <w:t xml:space="preserve">cks </w:t>
      </w:r>
      <w:r w:rsidRPr="00275951">
        <w:t>on the territory of Gibraltar by Spanish officials would not be acceptable. It is important that we get th</w:t>
      </w:r>
      <w:r w:rsidR="008F6F72">
        <w:t>at</w:t>
      </w:r>
      <w:r w:rsidRPr="00275951">
        <w:t xml:space="preserve"> piece right when it comes to borders</w:t>
      </w:r>
      <w:r>
        <w:t>. A</w:t>
      </w:r>
      <w:r w:rsidRPr="00275951">
        <w:t>s Andrew said in one of the earlier answers, there will be a review when it comes to border fluidity</w:t>
      </w:r>
      <w:r>
        <w:t>.</w:t>
      </w:r>
    </w:p>
    <w:p w:rsidR="00275951" w:rsidP="00275951">
      <w:pPr>
        <w:pStyle w:val="Question"/>
      </w:pPr>
      <w:sdt>
        <w:sdtPr>
          <w:alias w:val="Member"/>
          <w:tag w:val="&lt;Member mnisId='4446' dodsId='106538'&gt;"/>
          <w:id w:val="-1965341465"/>
          <w:placeholder>
            <w:docPart w:val="DefaultPlaceholder_-1854013440"/>
          </w:placeholder>
          <w:richText/>
        </w:sdtPr>
        <w:sdtContent>
          <w:r w:rsidRPr="00275951">
            <w:rPr>
              <w:b/>
            </w:rPr>
            <w:t>Mr Fysh:</w:t>
          </w:r>
        </w:sdtContent>
      </w:sdt>
      <w:r>
        <w:t xml:space="preserve"> </w:t>
      </w:r>
      <w:r w:rsidR="00552B4A">
        <w:t>H</w:t>
      </w:r>
      <w:r w:rsidRPr="00275951">
        <w:t>ow does that relate to identity and sovereignty? What would be the relationship between</w:t>
      </w:r>
      <w:r>
        <w:t xml:space="preserve"> Frontex </w:t>
      </w:r>
      <w:r w:rsidRPr="00275951">
        <w:t xml:space="preserve">and </w:t>
      </w:r>
      <w:r w:rsidR="00F2253D">
        <w:t xml:space="preserve">British officials or, I should rightly say, </w:t>
      </w:r>
      <w:r w:rsidRPr="00275951">
        <w:t>Gibraltarian officials in that context?</w:t>
      </w:r>
    </w:p>
    <w:p w:rsidR="00275951" w:rsidP="00275951">
      <w:pPr>
        <w:pStyle w:val="Answer"/>
      </w:pPr>
      <w:sdt>
        <w:sdtPr>
          <w:alias w:val="Witness"/>
          <w:id w:val="-1625678908"/>
          <w:placeholder>
            <w:docPart w:val="DefaultPlaceholder_-1854013440"/>
          </w:placeholder>
          <w:richText/>
        </w:sdtPr>
        <w:sdtContent>
          <w:r w:rsidRPr="00275951">
            <w:rPr>
              <w:b/>
              <w:i/>
            </w:rPr>
            <w:t>Wendy Morton:</w:t>
          </w:r>
        </w:sdtContent>
      </w:sdt>
      <w:r>
        <w:t xml:space="preserve"> </w:t>
      </w:r>
      <w:r w:rsidRPr="00275951">
        <w:t>If you think back to the framework, the proposal</w:t>
      </w:r>
      <w:r w:rsidR="00761F08">
        <w:t>s</w:t>
      </w:r>
      <w:r w:rsidR="00A9451B">
        <w:t xml:space="preserve"> </w:t>
      </w:r>
      <w:r w:rsidRPr="00275951">
        <w:t>set out how the border arrangements would operat</w:t>
      </w:r>
      <w:r>
        <w:t>e</w:t>
      </w:r>
      <w:r w:rsidR="00A9451B">
        <w:t>. B</w:t>
      </w:r>
      <w:r w:rsidRPr="00275951">
        <w:t>ased on that</w:t>
      </w:r>
      <w:r w:rsidR="00A9451B">
        <w:t>,</w:t>
      </w:r>
      <w:r w:rsidRPr="00275951">
        <w:t xml:space="preserve"> it includes a role for </w:t>
      </w:r>
      <w:r w:rsidR="00A9451B">
        <w:t xml:space="preserve">Frontex but one that is </w:t>
      </w:r>
      <w:r w:rsidRPr="00275951">
        <w:t xml:space="preserve">acceptable to both the UK </w:t>
      </w:r>
      <w:r w:rsidR="00A9451B">
        <w:t>and</w:t>
      </w:r>
      <w:r w:rsidRPr="00275951">
        <w:t xml:space="preserve"> Spain in sovereignty</w:t>
      </w:r>
      <w:r w:rsidR="00685CA9">
        <w:t xml:space="preserve"> terms</w:t>
      </w:r>
      <w:r w:rsidRPr="00275951">
        <w:t>. I hope that gives you some of the reassurance that you</w:t>
      </w:r>
      <w:r w:rsidR="00A9451B">
        <w:t xml:space="preserve"> are looking for,</w:t>
      </w:r>
      <w:r w:rsidRPr="00275951">
        <w:t xml:space="preserve"> but Andrew m</w:t>
      </w:r>
      <w:r w:rsidR="00685CA9">
        <w:t>ight</w:t>
      </w:r>
      <w:r w:rsidRPr="00275951">
        <w:t xml:space="preserve"> have a </w:t>
      </w:r>
      <w:r w:rsidR="00685CA9">
        <w:t>bit</w:t>
      </w:r>
      <w:r w:rsidRPr="00275951">
        <w:t xml:space="preserve"> more technical</w:t>
      </w:r>
      <w:r w:rsidR="00FA3700">
        <w:t xml:space="preserve"> detail.</w:t>
      </w:r>
    </w:p>
    <w:p w:rsidR="00275951" w:rsidP="00275951">
      <w:pPr>
        <w:pStyle w:val="Answer"/>
      </w:pPr>
      <w:sdt>
        <w:sdtPr>
          <w:alias w:val="Witness"/>
          <w:id w:val="1056897098"/>
          <w:placeholder>
            <w:docPart w:val="DefaultPlaceholder_-1854013440"/>
          </w:placeholder>
          <w:richText/>
        </w:sdtPr>
        <w:sdtContent>
          <w:r w:rsidRPr="00275951">
            <w:rPr>
              <w:b/>
              <w:i/>
            </w:rPr>
            <w:t>Andrew Dalgleish:</w:t>
          </w:r>
        </w:sdtContent>
      </w:sdt>
      <w:r>
        <w:t xml:space="preserve"> At </w:t>
      </w:r>
      <w:r w:rsidRPr="00275951">
        <w:t>a technical level, Gibraltarian officials w</w:t>
      </w:r>
      <w:r w:rsidR="00FA3700">
        <w:t xml:space="preserve">ill </w:t>
      </w:r>
      <w:r w:rsidRPr="00275951">
        <w:t>carry out Gibraltarian che</w:t>
      </w:r>
      <w:r>
        <w:t>ck</w:t>
      </w:r>
      <w:r w:rsidRPr="00275951">
        <w:t>s. The framework is very clear on that. They do not have the legal authority to deliver</w:t>
      </w:r>
      <w:r>
        <w:t xml:space="preserve"> Schengen checks</w:t>
      </w:r>
      <w:r w:rsidRPr="00275951">
        <w:t xml:space="preserve">; </w:t>
      </w:r>
      <w:r>
        <w:t>t</w:t>
      </w:r>
      <w:r w:rsidRPr="00275951">
        <w:t xml:space="preserve">hat is what </w:t>
      </w:r>
      <w:r>
        <w:t>F</w:t>
      </w:r>
      <w:r w:rsidRPr="00275951">
        <w:t>rontex w</w:t>
      </w:r>
      <w:r w:rsidR="00FA3700">
        <w:t>ould</w:t>
      </w:r>
      <w:r w:rsidRPr="00275951">
        <w:t xml:space="preserve"> do, and the two would co</w:t>
      </w:r>
      <w:r w:rsidR="00FA3700">
        <w:noBreakHyphen/>
      </w:r>
      <w:r w:rsidRPr="00275951">
        <w:t>operate and discuss when need arose</w:t>
      </w:r>
      <w:r w:rsidR="006B0317">
        <w:t>,</w:t>
      </w:r>
      <w:r w:rsidRPr="00275951">
        <w:t xml:space="preserve"> and there would be facilities in place</w:t>
      </w:r>
      <w:r w:rsidR="00F95E46">
        <w:t>,</w:t>
      </w:r>
      <w:r w:rsidRPr="00275951">
        <w:t xml:space="preserve"> as foreseen in the framework</w:t>
      </w:r>
      <w:r w:rsidR="00F95E46">
        <w:t>,</w:t>
      </w:r>
      <w:r w:rsidRPr="00275951">
        <w:t xml:space="preserve"> for that to happen.</w:t>
      </w:r>
    </w:p>
    <w:p w:rsidR="00695071" w:rsidP="00275951">
      <w:pPr>
        <w:pStyle w:val="Question"/>
      </w:pPr>
      <w:sdt>
        <w:sdtPr>
          <w:alias w:val="Member"/>
          <w:tag w:val="&lt;Member mnisId='4740' dodsId=''&gt;"/>
          <w:id w:val="127294328"/>
          <w:placeholder>
            <w:docPart w:val="DefaultPlaceholder_-1854013440"/>
          </w:placeholder>
          <w:richText/>
        </w:sdtPr>
        <w:sdtContent>
          <w:r w:rsidRPr="00275951" w:rsidR="00275951">
            <w:rPr>
              <w:b/>
            </w:rPr>
            <w:t>Allan Dorans:</w:t>
          </w:r>
        </w:sdtContent>
      </w:sdt>
      <w:r w:rsidR="00275951">
        <w:t xml:space="preserve"> Minister, </w:t>
      </w:r>
      <w:r w:rsidRPr="00275951" w:rsidR="00275951">
        <w:t xml:space="preserve">do you accept that the removal of physical barriers </w:t>
      </w:r>
      <w:r w:rsidR="00F95E46">
        <w:t>at</w:t>
      </w:r>
      <w:r w:rsidRPr="00275951" w:rsidR="00275951">
        <w:t xml:space="preserve"> the land border to ensure the fluid movement of goods means that Gibraltar will have to apply or </w:t>
      </w:r>
      <w:r w:rsidR="001525C1">
        <w:t>align</w:t>
      </w:r>
      <w:r w:rsidRPr="00275951" w:rsidR="00275951">
        <w:t xml:space="preserve"> with</w:t>
      </w:r>
      <w:r w:rsidR="007746C9">
        <w:t xml:space="preserve"> EU</w:t>
      </w:r>
      <w:r w:rsidRPr="00275951" w:rsidR="00275951">
        <w:t xml:space="preserve"> rules on customs and goods? To ensure that that alignment does not impose a disproportionate regulatory</w:t>
      </w:r>
      <w:r w:rsidR="001525C1">
        <w:t>,</w:t>
      </w:r>
      <w:r w:rsidRPr="00275951" w:rsidR="00275951">
        <w:t xml:space="preserve"> legal </w:t>
      </w:r>
      <w:r w:rsidR="001525C1">
        <w:t>or</w:t>
      </w:r>
      <w:r w:rsidRPr="00275951" w:rsidR="00275951">
        <w:t xml:space="preserve"> administrative</w:t>
      </w:r>
      <w:r w:rsidR="00275951">
        <w:t xml:space="preserve"> </w:t>
      </w:r>
      <w:r w:rsidR="0069041C">
        <w:t>burden on</w:t>
      </w:r>
      <w:r w:rsidRPr="00275951" w:rsidR="00275951">
        <w:t xml:space="preserve"> Gibraltar, what is your assessment of the number of</w:t>
      </w:r>
      <w:r w:rsidR="007746C9">
        <w:t xml:space="preserve"> EU</w:t>
      </w:r>
      <w:r w:rsidRPr="00275951" w:rsidR="00275951">
        <w:t xml:space="preserve"> l</w:t>
      </w:r>
      <w:r w:rsidR="00DA16E7">
        <w:t>aw</w:t>
      </w:r>
      <w:r w:rsidR="00DB5EEF">
        <w:t>s</w:t>
      </w:r>
      <w:r w:rsidRPr="00275951" w:rsidR="00275951">
        <w:t xml:space="preserve"> that would need to apply in Gibraltar</w:t>
      </w:r>
      <w:r w:rsidR="001525C1">
        <w:t>? C</w:t>
      </w:r>
      <w:r w:rsidRPr="00275951" w:rsidR="00275951">
        <w:t>an you quantify that for us?</w:t>
      </w:r>
    </w:p>
    <w:p w:rsidR="00C25E24" w:rsidP="00695071">
      <w:pPr>
        <w:pStyle w:val="Answer"/>
      </w:pPr>
      <w:sdt>
        <w:sdtPr>
          <w:alias w:val="Witness"/>
          <w:id w:val="-1282722137"/>
          <w:placeholder>
            <w:docPart w:val="DefaultPlaceholder_-1854013440"/>
          </w:placeholder>
          <w:richText/>
        </w:sdtPr>
        <w:sdtContent>
          <w:r w:rsidRPr="00695071" w:rsidR="00695071">
            <w:rPr>
              <w:b/>
              <w:i/>
            </w:rPr>
            <w:t>Wendy Morton:</w:t>
          </w:r>
        </w:sdtContent>
      </w:sdt>
      <w:r w:rsidR="00695071">
        <w:t xml:space="preserve"> </w:t>
      </w:r>
      <w:r w:rsidR="001525C1">
        <w:t>W</w:t>
      </w:r>
      <w:r w:rsidRPr="00CD4756" w:rsidR="00CD4756">
        <w:t>e need to remember that</w:t>
      </w:r>
      <w:r w:rsidR="00CB58DB">
        <w:t>,</w:t>
      </w:r>
      <w:r w:rsidRPr="00CD4756" w:rsidR="00CD4756">
        <w:t xml:space="preserve"> when it comes to goods and customs</w:t>
      </w:r>
      <w:r w:rsidR="0043006F">
        <w:t>,</w:t>
      </w:r>
      <w:r w:rsidRPr="00CD4756" w:rsidR="00CD4756">
        <w:t xml:space="preserve"> the provisions are proportionate to the size of </w:t>
      </w:r>
      <w:r w:rsidR="00FB7710">
        <w:t>G</w:t>
      </w:r>
      <w:r w:rsidRPr="00CD4756" w:rsidR="00CD4756">
        <w:t>ibraltar</w:t>
      </w:r>
      <w:r w:rsidR="00DA16E7">
        <w:t>’</w:t>
      </w:r>
      <w:r w:rsidRPr="00CD4756" w:rsidR="00CD4756">
        <w:t>s customs operations and its goods market. The</w:t>
      </w:r>
      <w:r w:rsidR="007746C9">
        <w:t xml:space="preserve"> EU</w:t>
      </w:r>
      <w:r w:rsidR="0043006F">
        <w:t>’</w:t>
      </w:r>
      <w:r w:rsidRPr="00CD4756" w:rsidR="00CD4756">
        <w:t>s dra</w:t>
      </w:r>
      <w:r w:rsidR="00FB7710">
        <w:t>f</w:t>
      </w:r>
      <w:r w:rsidRPr="00CD4756" w:rsidR="00CD4756">
        <w:t>t mandate on goods and customs represents a significant departure from the framework we had agreed. For example, the</w:t>
      </w:r>
      <w:r w:rsidR="007746C9">
        <w:t xml:space="preserve"> EU</w:t>
      </w:r>
      <w:r w:rsidR="0043006F">
        <w:t>’</w:t>
      </w:r>
      <w:r w:rsidRPr="00CD4756" w:rsidR="00CD4756">
        <w:t>s dra</w:t>
      </w:r>
      <w:r w:rsidR="00FB7710">
        <w:t>f</w:t>
      </w:r>
      <w:r w:rsidRPr="00CD4756" w:rsidR="00CD4756">
        <w:t>t mandate does not reflect our commitment to a bespoke solution</w:t>
      </w:r>
      <w:r w:rsidRPr="00AD58EA" w:rsidR="00AD58EA">
        <w:t xml:space="preserve"> that does not impose on Gibraltar a disproportionate legal and administrative burden, whic</w:t>
      </w:r>
      <w:r w:rsidR="00FB7710">
        <w:t>h</w:t>
      </w:r>
      <w:r w:rsidRPr="00AD58EA" w:rsidR="00AD58EA">
        <w:t xml:space="preserve"> is </w:t>
      </w:r>
      <w:r w:rsidR="00FB7710">
        <w:t xml:space="preserve">perhaps </w:t>
      </w:r>
      <w:r w:rsidRPr="00AD58EA" w:rsidR="00AD58EA">
        <w:t>the point</w:t>
      </w:r>
      <w:r w:rsidR="00FB7710">
        <w:t xml:space="preserve"> on which</w:t>
      </w:r>
      <w:r w:rsidRPr="00AD58EA" w:rsidR="00AD58EA">
        <w:t xml:space="preserve"> you are seeking some clarity. When we talk about the dra</w:t>
      </w:r>
      <w:r w:rsidR="0051456F">
        <w:t>f</w:t>
      </w:r>
      <w:r w:rsidRPr="00AD58EA" w:rsidR="00AD58EA">
        <w:t>t mandate approach being disproportionate, that is a good example of it not being in line with the political framework that we agreed with Spain earlier in the year.</w:t>
      </w:r>
    </w:p>
    <w:p w:rsidR="003F029E" w:rsidP="003F029E">
      <w:pPr>
        <w:pStyle w:val="Answer"/>
      </w:pPr>
      <w:r w:rsidRPr="00AD58EA">
        <w:t>I could not tell you the exact number of l</w:t>
      </w:r>
      <w:r w:rsidR="00DB5EEF">
        <w:t>aws</w:t>
      </w:r>
      <w:r w:rsidRPr="00AD58EA">
        <w:t>.</w:t>
      </w:r>
      <w:r w:rsidR="0051456F">
        <w:t xml:space="preserve"> I do not know w</w:t>
      </w:r>
      <w:r w:rsidRPr="00AD58EA">
        <w:t>hether I would be able to come back to you on that</w:t>
      </w:r>
      <w:r w:rsidR="002D347A">
        <w:t xml:space="preserve">, </w:t>
      </w:r>
      <w:r w:rsidRPr="00AD58EA">
        <w:t>but if you reflect on the fact that the</w:t>
      </w:r>
      <w:r w:rsidR="007746C9">
        <w:t xml:space="preserve"> EU</w:t>
      </w:r>
      <w:r w:rsidRPr="00AD58EA">
        <w:t xml:space="preserve"> exported </w:t>
      </w:r>
      <w:bookmarkStart w:id="2" w:name="_Hlk83224270"/>
      <w:r w:rsidRPr="00AD58EA">
        <w:t>€</w:t>
      </w:r>
      <w:bookmarkEnd w:id="2"/>
      <w:r w:rsidRPr="00AD58EA">
        <w:t>3.8 billion of goods to Gibraltar in 2020</w:t>
      </w:r>
      <w:r w:rsidR="002D347A">
        <w:t xml:space="preserve"> and</w:t>
      </w:r>
      <w:r w:rsidRPr="00AD58EA">
        <w:t xml:space="preserve"> look at it the other way</w:t>
      </w:r>
      <w:r w:rsidR="002D347A">
        <w:t>,</w:t>
      </w:r>
      <w:r w:rsidRPr="00AD58EA">
        <w:t xml:space="preserve"> </w:t>
      </w:r>
      <w:r w:rsidR="00594CA7">
        <w:t xml:space="preserve">which is that </w:t>
      </w:r>
      <w:r w:rsidRPr="00AD58EA">
        <w:t xml:space="preserve">Gibraltar exported </w:t>
      </w:r>
      <w:r w:rsidRPr="00AD58EA" w:rsidR="00731409">
        <w:t>€</w:t>
      </w:r>
      <w:r w:rsidRPr="00AD58EA">
        <w:t>160 million</w:t>
      </w:r>
      <w:r w:rsidRPr="003F029E">
        <w:t xml:space="preserve"> of goods to the</w:t>
      </w:r>
      <w:r w:rsidR="007746C9">
        <w:t xml:space="preserve"> EU</w:t>
      </w:r>
      <w:r w:rsidRPr="003F029E">
        <w:t xml:space="preserve"> in</w:t>
      </w:r>
      <w:r w:rsidR="002D347A">
        <w:t xml:space="preserve"> </w:t>
      </w:r>
      <w:r w:rsidR="0080602E">
        <w:t>2020</w:t>
      </w:r>
      <w:r w:rsidR="002D347A">
        <w:t>,</w:t>
      </w:r>
      <w:r w:rsidRPr="003F029E">
        <w:t xml:space="preserve"> that </w:t>
      </w:r>
      <w:r w:rsidR="0080602E">
        <w:t>starts</w:t>
      </w:r>
      <w:r w:rsidRPr="003F029E">
        <w:t xml:space="preserve"> to set out the picture in a little more detail.</w:t>
      </w:r>
    </w:p>
    <w:p w:rsidR="003F029E" w:rsidP="003F029E">
      <w:pPr>
        <w:pStyle w:val="Remark"/>
      </w:pPr>
      <w:sdt>
        <w:sdtPr>
          <w:alias w:val="Member"/>
          <w:tag w:val="&lt;Member mnisId='288' dodsId='25682'&gt;"/>
          <w:id w:val="1143776791"/>
          <w:placeholder>
            <w:docPart w:val="DefaultPlaceholder_-1854013440"/>
          </w:placeholder>
          <w:richText/>
        </w:sdtPr>
        <w:sdtContent>
          <w:r w:rsidRPr="003F029E">
            <w:rPr>
              <w:b/>
            </w:rPr>
            <w:t>Chair:</w:t>
          </w:r>
        </w:sdtContent>
      </w:sdt>
      <w:r>
        <w:t xml:space="preserve"> David Jones, </w:t>
      </w:r>
      <w:r w:rsidRPr="003F029E">
        <w:t>would you be kind enough to ask questions 9 and 11 in succession to speed things up?</w:t>
      </w:r>
    </w:p>
    <w:p w:rsidR="00CE124F" w:rsidP="003F029E">
      <w:pPr>
        <w:pStyle w:val="Question"/>
      </w:pPr>
      <w:sdt>
        <w:sdtPr>
          <w:alias w:val="Member"/>
          <w:tag w:val="&lt;Member mnisId='1502' dodsId='31694'&gt;"/>
          <w:id w:val="602074802"/>
          <w:placeholder>
            <w:docPart w:val="DefaultPlaceholder_-1854013440"/>
          </w:placeholder>
          <w:richText/>
        </w:sdtPr>
        <w:sdtContent>
          <w:r w:rsidRPr="003F029E" w:rsidR="003F029E">
            <w:rPr>
              <w:b/>
            </w:rPr>
            <w:t>Mr Jones:</w:t>
          </w:r>
        </w:sdtContent>
      </w:sdt>
      <w:r w:rsidR="00FD602A">
        <w:t xml:space="preserve"> Yes. Thank you, Chairman. Minister, y</w:t>
      </w:r>
      <w:r w:rsidRPr="003F029E" w:rsidR="003F029E">
        <w:t>ou have indicated some of your objections to the</w:t>
      </w:r>
      <w:r w:rsidR="007746C9">
        <w:t xml:space="preserve"> EU</w:t>
      </w:r>
      <w:r w:rsidR="00FD602A">
        <w:t>’</w:t>
      </w:r>
      <w:r w:rsidRPr="003F029E" w:rsidR="003F029E">
        <w:t>s proposed negotiating mandate. Do you have any other princip</w:t>
      </w:r>
      <w:r w:rsidR="003F029E">
        <w:t xml:space="preserve">al </w:t>
      </w:r>
      <w:r w:rsidRPr="003F029E" w:rsidR="003F029E">
        <w:t>objections to it?</w:t>
      </w:r>
    </w:p>
    <w:p w:rsidR="003F029E" w:rsidP="003F029E">
      <w:pPr>
        <w:pStyle w:val="Answer"/>
      </w:pPr>
      <w:sdt>
        <w:sdtPr>
          <w:alias w:val="Witness"/>
          <w:id w:val="-547917597"/>
          <w:placeholder>
            <w:docPart w:val="DefaultPlaceholder_-1854013440"/>
          </w:placeholder>
          <w:richText/>
        </w:sdtPr>
        <w:sdtContent>
          <w:r w:rsidRPr="00CE124F" w:rsidR="00CE124F">
            <w:rPr>
              <w:b/>
              <w:i/>
            </w:rPr>
            <w:t>Wendy Morton:</w:t>
          </w:r>
        </w:sdtContent>
      </w:sdt>
      <w:r w:rsidR="00CE124F">
        <w:t xml:space="preserve"> </w:t>
      </w:r>
      <w:r w:rsidRPr="003F029E">
        <w:t>Those were the main ones</w:t>
      </w:r>
      <w:r>
        <w:t xml:space="preserve">. </w:t>
      </w:r>
      <w:r w:rsidRPr="003F029E">
        <w:t>I will ask my officials whether there are any others</w:t>
      </w:r>
      <w:r w:rsidR="00CE124F">
        <w:t>. O</w:t>
      </w:r>
      <w:r w:rsidRPr="003F029E">
        <w:t>ther than that</w:t>
      </w:r>
      <w:r w:rsidR="00CE124F">
        <w:t>,</w:t>
      </w:r>
      <w:r w:rsidRPr="003F029E">
        <w:t xml:space="preserve"> I am happy to write back with further clarity</w:t>
      </w:r>
      <w:r>
        <w:t xml:space="preserve">. </w:t>
      </w:r>
      <w:r w:rsidRPr="003F029E">
        <w:t>I tried to set out the broad principles.</w:t>
      </w:r>
    </w:p>
    <w:p w:rsidR="003F029E" w:rsidP="003F029E">
      <w:pPr>
        <w:pStyle w:val="Answer"/>
      </w:pPr>
      <w:sdt>
        <w:sdtPr>
          <w:alias w:val="Witness"/>
          <w:id w:val="898944676"/>
          <w:placeholder>
            <w:docPart w:val="DefaultPlaceholder_-1854013440"/>
          </w:placeholder>
          <w:richText/>
        </w:sdtPr>
        <w:sdtContent>
          <w:r w:rsidRPr="003F029E">
            <w:rPr>
              <w:b/>
              <w:i/>
            </w:rPr>
            <w:t>Robbie Bulloch:</w:t>
          </w:r>
        </w:sdtContent>
      </w:sdt>
      <w:r>
        <w:t xml:space="preserve"> </w:t>
      </w:r>
      <w:r w:rsidRPr="003F029E">
        <w:t xml:space="preserve">I think the </w:t>
      </w:r>
      <w:r w:rsidR="00B87AC5">
        <w:t>M</w:t>
      </w:r>
      <w:r w:rsidRPr="003F029E">
        <w:t>inister has set out the key objections</w:t>
      </w:r>
      <w:r w:rsidR="003A127C">
        <w:t>. P</w:t>
      </w:r>
      <w:r w:rsidRPr="003F029E">
        <w:t>art of the negotiation will be to go through</w:t>
      </w:r>
      <w:r w:rsidR="003A127C">
        <w:t xml:space="preserve"> it</w:t>
      </w:r>
      <w:r w:rsidR="00567EDF">
        <w:t>,</w:t>
      </w:r>
      <w:r w:rsidRPr="003F029E">
        <w:t xml:space="preserve"> but we w</w:t>
      </w:r>
      <w:r w:rsidR="00567EDF">
        <w:t>ould</w:t>
      </w:r>
      <w:r w:rsidRPr="003F029E">
        <w:t xml:space="preserve"> start on the bas</w:t>
      </w:r>
      <w:r w:rsidR="00567EDF">
        <w:t>i</w:t>
      </w:r>
      <w:r w:rsidRPr="003F029E">
        <w:t xml:space="preserve">s </w:t>
      </w:r>
      <w:r w:rsidR="00AF41B4">
        <w:t>of</w:t>
      </w:r>
      <w:r w:rsidRPr="003F029E">
        <w:t xml:space="preserve"> the political framework rather than the</w:t>
      </w:r>
      <w:r w:rsidR="007746C9">
        <w:t xml:space="preserve"> EU</w:t>
      </w:r>
      <w:r w:rsidR="00B87AC5">
        <w:t>’</w:t>
      </w:r>
      <w:r w:rsidRPr="003F029E">
        <w:t>s mandate</w:t>
      </w:r>
      <w:r w:rsidR="00567EDF">
        <w:t>. C</w:t>
      </w:r>
      <w:r w:rsidRPr="003F029E">
        <w:t>hapter by chapter we would go through and test all of the assumptions from the other side.</w:t>
      </w:r>
    </w:p>
    <w:p w:rsidR="003F029E" w:rsidP="003F029E">
      <w:pPr>
        <w:pStyle w:val="Question"/>
      </w:pPr>
      <w:sdt>
        <w:sdtPr>
          <w:alias w:val="Member"/>
          <w:tag w:val="&lt;Member mnisId='1502' dodsId='31694'&gt;"/>
          <w:id w:val="-1340543449"/>
          <w:placeholder>
            <w:docPart w:val="DefaultPlaceholder_-1854013440"/>
          </w:placeholder>
          <w:richText/>
        </w:sdtPr>
        <w:sdtContent>
          <w:r w:rsidRPr="003F029E">
            <w:rPr>
              <w:b/>
            </w:rPr>
            <w:t>Mr Jones:</w:t>
          </w:r>
        </w:sdtContent>
      </w:sdt>
      <w:r>
        <w:t xml:space="preserve"> </w:t>
      </w:r>
      <w:r w:rsidRPr="003F029E">
        <w:t xml:space="preserve">How much progress has been made since July in the </w:t>
      </w:r>
      <w:r w:rsidR="00567EDF">
        <w:t>C</w:t>
      </w:r>
      <w:r w:rsidRPr="003F029E">
        <w:t xml:space="preserve">ouncil working group discussing the </w:t>
      </w:r>
      <w:r w:rsidR="00567EDF">
        <w:t>C</w:t>
      </w:r>
      <w:r w:rsidRPr="003F029E">
        <w:t>ommission</w:t>
      </w:r>
      <w:r w:rsidR="006026C4">
        <w:t>’</w:t>
      </w:r>
      <w:r w:rsidRPr="003F029E">
        <w:t>s proposal?</w:t>
      </w:r>
    </w:p>
    <w:p w:rsidR="003F029E" w:rsidP="003F029E">
      <w:pPr>
        <w:pStyle w:val="Answer"/>
      </w:pPr>
      <w:sdt>
        <w:sdtPr>
          <w:alias w:val="Witness"/>
          <w:id w:val="-861974458"/>
          <w:placeholder>
            <w:docPart w:val="DefaultPlaceholder_-1854013440"/>
          </w:placeholder>
          <w:richText/>
        </w:sdtPr>
        <w:sdtContent>
          <w:r w:rsidRPr="003F029E">
            <w:rPr>
              <w:b/>
              <w:i/>
            </w:rPr>
            <w:t>Wendy Morton:</w:t>
          </w:r>
        </w:sdtContent>
      </w:sdt>
      <w:r>
        <w:t xml:space="preserve"> </w:t>
      </w:r>
      <w:r w:rsidR="00567EDF">
        <w:t>A</w:t>
      </w:r>
      <w:r w:rsidRPr="003F029E">
        <w:t xml:space="preserve">s far as I am aware, we are waiting for the </w:t>
      </w:r>
      <w:r w:rsidR="00567EDF">
        <w:t>C</w:t>
      </w:r>
      <w:r w:rsidRPr="003F029E">
        <w:t>ouncil to come back</w:t>
      </w:r>
      <w:r>
        <w:t>.</w:t>
      </w:r>
    </w:p>
    <w:p w:rsidR="003F029E" w:rsidP="003F029E">
      <w:pPr>
        <w:pStyle w:val="Question"/>
      </w:pPr>
      <w:sdt>
        <w:sdtPr>
          <w:alias w:val="Member"/>
          <w:tag w:val="&lt;Member mnisId='1502' dodsId='31694'&gt;"/>
          <w:id w:val="-1356568244"/>
          <w:placeholder>
            <w:docPart w:val="DefaultPlaceholder_-1854013440"/>
          </w:placeholder>
          <w:richText/>
        </w:sdtPr>
        <w:sdtContent>
          <w:r w:rsidRPr="003F029E">
            <w:rPr>
              <w:b/>
            </w:rPr>
            <w:t>Mr Jones:</w:t>
          </w:r>
        </w:sdtContent>
      </w:sdt>
      <w:r>
        <w:t xml:space="preserve"> </w:t>
      </w:r>
      <w:r w:rsidR="00567EDF">
        <w:t>T</w:t>
      </w:r>
      <w:r w:rsidRPr="003F029E">
        <w:t>here has been no progress</w:t>
      </w:r>
      <w:r w:rsidR="00567EDF">
        <w:t xml:space="preserve"> since then?</w:t>
      </w:r>
    </w:p>
    <w:p w:rsidR="003F029E" w:rsidP="003F029E">
      <w:pPr>
        <w:pStyle w:val="Answer"/>
      </w:pPr>
      <w:sdt>
        <w:sdtPr>
          <w:alias w:val="Witness"/>
          <w:id w:val="-1834829742"/>
          <w:placeholder>
            <w:docPart w:val="DefaultPlaceholder_-1854013440"/>
          </w:placeholder>
          <w:richText/>
        </w:sdtPr>
        <w:sdtContent>
          <w:r w:rsidRPr="003F029E">
            <w:rPr>
              <w:b/>
              <w:i/>
            </w:rPr>
            <w:t>Wendy Morton:</w:t>
          </w:r>
        </w:sdtContent>
      </w:sdt>
      <w:r>
        <w:t xml:space="preserve"> </w:t>
      </w:r>
      <w:r w:rsidRPr="003F029E">
        <w:t>I cannot say there has been no progress, but I</w:t>
      </w:r>
      <w:r w:rsidR="00567EDF">
        <w:t xml:space="preserve"> a</w:t>
      </w:r>
      <w:r w:rsidRPr="003F029E">
        <w:t xml:space="preserve">m waiting for </w:t>
      </w:r>
      <w:r w:rsidR="006026C4">
        <w:t>them</w:t>
      </w:r>
      <w:r w:rsidR="00567EDF">
        <w:t xml:space="preserve"> </w:t>
      </w:r>
      <w:r w:rsidRPr="003F029E">
        <w:t>to come back. We have set out the mandate</w:t>
      </w:r>
      <w:r w:rsidR="000E6383">
        <w:t xml:space="preserve"> and w</w:t>
      </w:r>
      <w:r w:rsidRPr="003F029E">
        <w:t xml:space="preserve">e are now waiting for </w:t>
      </w:r>
      <w:r w:rsidR="006026C4">
        <w:t>them</w:t>
      </w:r>
      <w:r w:rsidRPr="003F029E">
        <w:t>. It is very hard for me to look beyond that until I know what</w:t>
      </w:r>
      <w:r w:rsidR="000E6383">
        <w:t xml:space="preserve"> </w:t>
      </w:r>
      <w:r w:rsidR="00A421D2">
        <w:t xml:space="preserve">they </w:t>
      </w:r>
      <w:r w:rsidR="000E6383">
        <w:t>come back with</w:t>
      </w:r>
      <w:r w:rsidRPr="003F029E">
        <w:t>.</w:t>
      </w:r>
    </w:p>
    <w:p w:rsidR="003F029E" w:rsidP="003F029E">
      <w:pPr>
        <w:pStyle w:val="Question"/>
      </w:pPr>
      <w:sdt>
        <w:sdtPr>
          <w:alias w:val="Member"/>
          <w:tag w:val="&lt;Member mnisId='1502' dodsId='31694'&gt;"/>
          <w:id w:val="1262034670"/>
          <w:placeholder>
            <w:docPart w:val="DefaultPlaceholder_-1854013440"/>
          </w:placeholder>
          <w:richText/>
        </w:sdtPr>
        <w:sdtContent>
          <w:r w:rsidRPr="003F029E">
            <w:rPr>
              <w:b/>
            </w:rPr>
            <w:t>Mr Jones:</w:t>
          </w:r>
        </w:sdtContent>
      </w:sdt>
      <w:r>
        <w:t xml:space="preserve"> </w:t>
      </w:r>
      <w:r w:rsidRPr="003F029E">
        <w:t xml:space="preserve">Clearly, the </w:t>
      </w:r>
      <w:r w:rsidR="000E6383">
        <w:t>G</w:t>
      </w:r>
      <w:r w:rsidRPr="003F029E">
        <w:t>overnment are seeking to secure changes to the negotiating mandate.</w:t>
      </w:r>
    </w:p>
    <w:p w:rsidR="003F029E" w:rsidP="003F029E">
      <w:pPr>
        <w:pStyle w:val="Answer"/>
      </w:pPr>
      <w:sdt>
        <w:sdtPr>
          <w:alias w:val="Witness"/>
          <w:id w:val="-1125225971"/>
          <w:placeholder>
            <w:docPart w:val="DefaultPlaceholder_-1854013440"/>
          </w:placeholder>
          <w:richText/>
        </w:sdtPr>
        <w:sdtContent>
          <w:r w:rsidRPr="003F029E">
            <w:rPr>
              <w:b/>
              <w:i/>
            </w:rPr>
            <w:t>Wendy Morton:</w:t>
          </w:r>
        </w:sdtContent>
      </w:sdt>
      <w:r>
        <w:t xml:space="preserve"> </w:t>
      </w:r>
      <w:r w:rsidRPr="003F029E">
        <w:t>We have been absolutely clear that the mandate from the</w:t>
      </w:r>
      <w:r w:rsidR="007746C9">
        <w:t xml:space="preserve"> EU</w:t>
      </w:r>
      <w:r w:rsidRPr="003F029E">
        <w:t xml:space="preserve"> varies from the</w:t>
      </w:r>
      <w:r w:rsidR="00B30320">
        <w:t xml:space="preserve"> framework in the way</w:t>
      </w:r>
      <w:r w:rsidR="00A421D2">
        <w:t>s</w:t>
      </w:r>
      <w:r w:rsidR="00B30320">
        <w:t xml:space="preserve"> I</w:t>
      </w:r>
      <w:r w:rsidRPr="003F029E">
        <w:t xml:space="preserve"> set out, so we are seeking changes. Alongside that, we are working through</w:t>
      </w:r>
      <w:r w:rsidR="00A421D2">
        <w:t>,</w:t>
      </w:r>
      <w:r w:rsidRPr="003F029E">
        <w:t xml:space="preserve"> with the </w:t>
      </w:r>
      <w:r w:rsidR="00B30320">
        <w:t>G</w:t>
      </w:r>
      <w:r w:rsidRPr="003F029E">
        <w:t>overnment of Gibraltar</w:t>
      </w:r>
      <w:r w:rsidR="009766A6">
        <w:t>,</w:t>
      </w:r>
      <w:r w:rsidRPr="003F029E">
        <w:t xml:space="preserve"> </w:t>
      </w:r>
      <w:r>
        <w:t>the NNO</w:t>
      </w:r>
      <w:r w:rsidR="00B30320">
        <w:t>,</w:t>
      </w:r>
      <w:r>
        <w:t xml:space="preserve"> </w:t>
      </w:r>
      <w:r w:rsidRPr="003F029E">
        <w:t xml:space="preserve">should we find we need to go down that route. It is fair to say that the UK and </w:t>
      </w:r>
      <w:r>
        <w:t>Gibraltar G</w:t>
      </w:r>
      <w:r w:rsidRPr="003F029E">
        <w:t>overnments are working closel</w:t>
      </w:r>
      <w:r w:rsidR="00523FB7">
        <w:t>y</w:t>
      </w:r>
      <w:r w:rsidRPr="003F029E">
        <w:t xml:space="preserve"> to make sure </w:t>
      </w:r>
      <w:r w:rsidR="009766A6">
        <w:t>that we</w:t>
      </w:r>
      <w:r w:rsidR="00523FB7">
        <w:t xml:space="preserve"> </w:t>
      </w:r>
      <w:r w:rsidRPr="003F029E">
        <w:t>have robust plans in place and are well prepared in all eventualities, as I</w:t>
      </w:r>
      <w:r w:rsidR="00523FB7">
        <w:t xml:space="preserve"> am </w:t>
      </w:r>
      <w:r w:rsidRPr="003F029E">
        <w:t>sure you would expect and hope</w:t>
      </w:r>
      <w:r w:rsidR="00523FB7">
        <w:t>, and t</w:t>
      </w:r>
      <w:r w:rsidRPr="003F029E">
        <w:t>hat includes</w:t>
      </w:r>
      <w:r w:rsidR="00523FB7">
        <w:t xml:space="preserve"> </w:t>
      </w:r>
      <w:r w:rsidRPr="003F029E">
        <w:t>find</w:t>
      </w:r>
      <w:r w:rsidR="00523FB7">
        <w:t>ing</w:t>
      </w:r>
      <w:r w:rsidRPr="003F029E">
        <w:t xml:space="preserve"> ourselves </w:t>
      </w:r>
      <w:r w:rsidR="00523FB7">
        <w:t>in a no</w:t>
      </w:r>
      <w:r w:rsidR="00523FB7">
        <w:noBreakHyphen/>
      </w:r>
      <w:r w:rsidRPr="003F029E">
        <w:t>deal situation.</w:t>
      </w:r>
    </w:p>
    <w:p w:rsidR="003F029E" w:rsidP="003F029E">
      <w:pPr>
        <w:pStyle w:val="Question"/>
      </w:pPr>
      <w:sdt>
        <w:sdtPr>
          <w:alias w:val="Member"/>
          <w:tag w:val="&lt;Member mnisId='1502' dodsId='31694'&gt;"/>
          <w:id w:val="-106275850"/>
          <w:placeholder>
            <w:docPart w:val="DefaultPlaceholder_-1854013440"/>
          </w:placeholder>
          <w:richText/>
        </w:sdtPr>
        <w:sdtContent>
          <w:r w:rsidRPr="003F029E">
            <w:rPr>
              <w:b/>
            </w:rPr>
            <w:t>Mr Jones:</w:t>
          </w:r>
        </w:sdtContent>
      </w:sdt>
      <w:r>
        <w:t xml:space="preserve"> Do </w:t>
      </w:r>
      <w:r w:rsidRPr="003F029E">
        <w:t xml:space="preserve">the </w:t>
      </w:r>
      <w:r w:rsidR="00447A77">
        <w:t>G</w:t>
      </w:r>
      <w:r w:rsidRPr="003F029E">
        <w:t>overnment</w:t>
      </w:r>
      <w:r w:rsidR="007A31BE">
        <w:t xml:space="preserve"> intend to publish</w:t>
      </w:r>
      <w:r w:rsidRPr="003F029E">
        <w:t xml:space="preserve"> any counter</w:t>
      </w:r>
      <w:r w:rsidR="007A31BE">
        <w:t>-</w:t>
      </w:r>
      <w:r w:rsidRPr="003F029E">
        <w:t>proposals</w:t>
      </w:r>
      <w:r>
        <w:t>?</w:t>
      </w:r>
    </w:p>
    <w:p w:rsidR="003F029E" w:rsidP="003F029E">
      <w:pPr>
        <w:pStyle w:val="Answer"/>
      </w:pPr>
      <w:sdt>
        <w:sdtPr>
          <w:alias w:val="Witness"/>
          <w:id w:val="422080556"/>
          <w:placeholder>
            <w:docPart w:val="DefaultPlaceholder_-1854013440"/>
          </w:placeholder>
          <w:richText/>
        </w:sdtPr>
        <w:sdtContent>
          <w:r w:rsidRPr="003F029E">
            <w:rPr>
              <w:b/>
              <w:i/>
            </w:rPr>
            <w:t>Wendy Morton:</w:t>
          </w:r>
        </w:sdtContent>
      </w:sdt>
      <w:r>
        <w:t xml:space="preserve"> </w:t>
      </w:r>
      <w:r w:rsidR="007A31BE">
        <w:t>T</w:t>
      </w:r>
      <w:r w:rsidRPr="003F029E">
        <w:t xml:space="preserve">he first thing is to see what the </w:t>
      </w:r>
      <w:r w:rsidR="007A31BE">
        <w:t>C</w:t>
      </w:r>
      <w:r w:rsidRPr="003F029E">
        <w:t xml:space="preserve">ouncil comes back with </w:t>
      </w:r>
      <w:r w:rsidR="007A31BE">
        <w:t xml:space="preserve">and </w:t>
      </w:r>
      <w:r w:rsidRPr="003F029E">
        <w:t>move from there.</w:t>
      </w:r>
    </w:p>
    <w:p w:rsidR="003F029E" w:rsidP="003F029E">
      <w:pPr>
        <w:pStyle w:val="Question"/>
      </w:pPr>
      <w:sdt>
        <w:sdtPr>
          <w:alias w:val="Member"/>
          <w:tag w:val="&lt;Member mnisId='1502' dodsId='31694'&gt;"/>
          <w:id w:val="-970432313"/>
          <w:placeholder>
            <w:docPart w:val="DefaultPlaceholder_-1854013440"/>
          </w:placeholder>
          <w:richText/>
        </w:sdtPr>
        <w:sdtContent>
          <w:r w:rsidRPr="003F029E">
            <w:rPr>
              <w:b/>
            </w:rPr>
            <w:t>Mr Jones:</w:t>
          </w:r>
        </w:sdtContent>
      </w:sdt>
      <w:r>
        <w:t xml:space="preserve"> </w:t>
      </w:r>
      <w:r w:rsidRPr="003F029E">
        <w:t>When do you anticipate that will be?</w:t>
      </w:r>
    </w:p>
    <w:p w:rsidR="003F029E" w:rsidP="003F029E">
      <w:pPr>
        <w:pStyle w:val="Answer"/>
      </w:pPr>
      <w:sdt>
        <w:sdtPr>
          <w:alias w:val="Witness"/>
          <w:id w:val="704295725"/>
          <w:placeholder>
            <w:docPart w:val="DefaultPlaceholder_-1854013440"/>
          </w:placeholder>
          <w:richText/>
        </w:sdtPr>
        <w:sdtContent>
          <w:r w:rsidRPr="003F029E">
            <w:rPr>
              <w:b/>
              <w:i/>
            </w:rPr>
            <w:t>Wendy Morton:</w:t>
          </w:r>
        </w:sdtContent>
      </w:sdt>
      <w:r>
        <w:t xml:space="preserve"> </w:t>
      </w:r>
      <w:r w:rsidRPr="003F029E">
        <w:t>Soon I hope. I am keen that we make some progress. I do not have an exact date yet</w:t>
      </w:r>
      <w:r w:rsidR="00C20E0D">
        <w:t>.</w:t>
      </w:r>
      <w:r w:rsidRPr="003F029E">
        <w:t xml:space="preserve"> I cannot give </w:t>
      </w:r>
      <w:r w:rsidR="00C767F0">
        <w:t xml:space="preserve">a </w:t>
      </w:r>
      <w:r w:rsidRPr="003F029E">
        <w:t>running commentary</w:t>
      </w:r>
      <w:r w:rsidR="00860131">
        <w:t>,</w:t>
      </w:r>
      <w:r w:rsidRPr="003F029E">
        <w:t xml:space="preserve"> but I </w:t>
      </w:r>
      <w:r w:rsidR="00860131">
        <w:t>a</w:t>
      </w:r>
      <w:r w:rsidRPr="003F029E">
        <w:t xml:space="preserve">m happy to continue to liaise with the </w:t>
      </w:r>
      <w:r w:rsidR="00860131">
        <w:t>C</w:t>
      </w:r>
      <w:r w:rsidRPr="003F029E">
        <w:t>ommittee and</w:t>
      </w:r>
      <w:r w:rsidR="00860131">
        <w:t xml:space="preserve">, </w:t>
      </w:r>
      <w:r w:rsidRPr="003F029E">
        <w:t>if I can keep you updated, I will</w:t>
      </w:r>
      <w:r w:rsidR="00860131">
        <w:t xml:space="preserve"> do so</w:t>
      </w:r>
      <w:r w:rsidRPr="003F029E">
        <w:t>.</w:t>
      </w:r>
    </w:p>
    <w:p w:rsidR="003F029E" w:rsidP="003F029E">
      <w:pPr>
        <w:pStyle w:val="Question"/>
      </w:pPr>
      <w:sdt>
        <w:sdtPr>
          <w:alias w:val="Member"/>
          <w:tag w:val="&lt;Member mnisId='1502' dodsId='31694'&gt;"/>
          <w:id w:val="-343787023"/>
          <w:placeholder>
            <w:docPart w:val="DefaultPlaceholder_-1854013440"/>
          </w:placeholder>
          <w:richText/>
        </w:sdtPr>
        <w:sdtContent>
          <w:r w:rsidRPr="003F029E">
            <w:rPr>
              <w:b/>
            </w:rPr>
            <w:t>Mr Jones:</w:t>
          </w:r>
        </w:sdtContent>
      </w:sdt>
      <w:r>
        <w:t xml:space="preserve"> </w:t>
      </w:r>
      <w:r w:rsidRPr="003F029E">
        <w:t xml:space="preserve">What sort of indicative timescale do the </w:t>
      </w:r>
      <w:r w:rsidR="00C767F0">
        <w:t>G</w:t>
      </w:r>
      <w:r w:rsidRPr="003F029E">
        <w:t>overnment have for concluding the treaty with the</w:t>
      </w:r>
      <w:r w:rsidR="007746C9">
        <w:t xml:space="preserve"> EU</w:t>
      </w:r>
      <w:r>
        <w:t xml:space="preserve"> over Gibraltar</w:t>
      </w:r>
      <w:r w:rsidR="00860131">
        <w:t>?</w:t>
      </w:r>
      <w:r>
        <w:t xml:space="preserve"> </w:t>
      </w:r>
    </w:p>
    <w:p w:rsidR="003F029E" w:rsidP="003F029E">
      <w:pPr>
        <w:pStyle w:val="Answer"/>
      </w:pPr>
      <w:sdt>
        <w:sdtPr>
          <w:alias w:val="Witness"/>
          <w:id w:val="-1518840460"/>
          <w:placeholder>
            <w:docPart w:val="DefaultPlaceholder_-1854013440"/>
          </w:placeholder>
          <w:richText/>
        </w:sdtPr>
        <w:sdtContent>
          <w:r w:rsidRPr="003F029E">
            <w:rPr>
              <w:b/>
              <w:i/>
            </w:rPr>
            <w:t>Wendy Morton:</w:t>
          </w:r>
        </w:sdtContent>
      </w:sdt>
      <w:r>
        <w:t xml:space="preserve"> </w:t>
      </w:r>
      <w:r w:rsidRPr="003F029E">
        <w:t>We are keen t</w:t>
      </w:r>
      <w:r w:rsidR="00EB2CFB">
        <w:t xml:space="preserve">o </w:t>
      </w:r>
      <w:r w:rsidRPr="003F029E">
        <w:t xml:space="preserve">get on and do </w:t>
      </w:r>
      <w:r w:rsidR="00C767F0">
        <w:t>it</w:t>
      </w:r>
      <w:r w:rsidRPr="003F029E">
        <w:t>.</w:t>
      </w:r>
    </w:p>
    <w:p w:rsidR="003F029E" w:rsidP="003F029E">
      <w:pPr>
        <w:pStyle w:val="Question"/>
      </w:pPr>
      <w:sdt>
        <w:sdtPr>
          <w:alias w:val="Member"/>
          <w:tag w:val="&lt;Member mnisId='1502' dodsId='31694'&gt;"/>
          <w:id w:val="-1667322688"/>
          <w:placeholder>
            <w:docPart w:val="DefaultPlaceholder_-1854013440"/>
          </w:placeholder>
          <w:richText/>
        </w:sdtPr>
        <w:sdtContent>
          <w:r w:rsidRPr="003F029E">
            <w:rPr>
              <w:b/>
            </w:rPr>
            <w:t>Mr Jones:</w:t>
          </w:r>
        </w:sdtContent>
      </w:sdt>
      <w:r>
        <w:t xml:space="preserve"> </w:t>
      </w:r>
      <w:r w:rsidR="00C767F0">
        <w:t>Yes, b</w:t>
      </w:r>
      <w:r w:rsidRPr="003F029E">
        <w:t>ut you must have some sort of timescale</w:t>
      </w:r>
      <w:r w:rsidR="00EB2CFB">
        <w:t xml:space="preserve"> in mind</w:t>
      </w:r>
      <w:r w:rsidRPr="003F029E">
        <w:t>.</w:t>
      </w:r>
    </w:p>
    <w:p w:rsidR="008D4DDD" w:rsidP="001434D7">
      <w:pPr>
        <w:pStyle w:val="Answer"/>
      </w:pPr>
      <w:sdt>
        <w:sdtPr>
          <w:alias w:val="Witness"/>
          <w:id w:val="-953486468"/>
          <w:placeholder>
            <w:docPart w:val="DefaultPlaceholder_-1854013440"/>
          </w:placeholder>
          <w:richText/>
        </w:sdtPr>
        <w:sdtContent>
          <w:r w:rsidRPr="003F029E" w:rsidR="003F029E">
            <w:rPr>
              <w:b/>
              <w:i/>
            </w:rPr>
            <w:t>Wendy Morton:</w:t>
          </w:r>
        </w:sdtContent>
      </w:sdt>
      <w:r w:rsidR="003F029E">
        <w:t xml:space="preserve"> </w:t>
      </w:r>
      <w:r w:rsidR="00EB2CFB">
        <w:t>W</w:t>
      </w:r>
      <w:r w:rsidRPr="003F029E" w:rsidR="003F029E">
        <w:t>e know that the</w:t>
      </w:r>
      <w:r w:rsidR="007746C9">
        <w:t xml:space="preserve"> EU</w:t>
      </w:r>
      <w:r w:rsidR="00C767F0">
        <w:t>’</w:t>
      </w:r>
      <w:r w:rsidRPr="003F029E" w:rsidR="003F029E">
        <w:t>s internal process</w:t>
      </w:r>
      <w:r w:rsidR="00EB2CFB">
        <w:t>es are</w:t>
      </w:r>
      <w:r w:rsidRPr="003F029E" w:rsidR="003F029E">
        <w:t xml:space="preserve"> ongoing</w:t>
      </w:r>
      <w:r w:rsidR="00EB2CFB">
        <w:t xml:space="preserve"> and that</w:t>
      </w:r>
      <w:r w:rsidRPr="003F029E" w:rsidR="003F029E">
        <w:t xml:space="preserve"> the proposed mandate is with the </w:t>
      </w:r>
      <w:r w:rsidR="00EB2CFB">
        <w:t>C</w:t>
      </w:r>
      <w:r w:rsidRPr="003F029E" w:rsidR="003F029E">
        <w:t xml:space="preserve">ouncil. We will continue to push for progress as much as we can. It is in </w:t>
      </w:r>
      <w:r w:rsidR="00E2720D">
        <w:t xml:space="preserve">the interests of all of us to </w:t>
      </w:r>
      <w:r w:rsidRPr="003F029E" w:rsidR="003F029E">
        <w:t>keep moving forw</w:t>
      </w:r>
      <w:r w:rsidR="00D007A1">
        <w:t>ard</w:t>
      </w:r>
      <w:r w:rsidR="001434D7">
        <w:t xml:space="preserve">. </w:t>
      </w:r>
    </w:p>
    <w:p w:rsidR="008D4DDD" w:rsidP="008D4DDD">
      <w:pPr>
        <w:pStyle w:val="Question"/>
      </w:pPr>
      <w:sdt>
        <w:sdtPr>
          <w:alias w:val="Member"/>
          <w:tag w:val="&lt;Member mnisId='1502' dodsId='31694'&gt;"/>
          <w:id w:val="-2098402508"/>
          <w:placeholder>
            <w:docPart w:val="DefaultPlaceholder_-1854013440"/>
          </w:placeholder>
          <w:richText/>
        </w:sdtPr>
        <w:sdtContent>
          <w:r w:rsidRPr="008D4DDD">
            <w:rPr>
              <w:b/>
            </w:rPr>
            <w:t>Mr Jones:</w:t>
          </w:r>
        </w:sdtContent>
      </w:sdt>
      <w:r>
        <w:t xml:space="preserve"> It is all very vague. </w:t>
      </w:r>
    </w:p>
    <w:p w:rsidR="003F029E" w:rsidP="008D4DDD">
      <w:pPr>
        <w:pStyle w:val="Answer"/>
      </w:pPr>
      <w:sdt>
        <w:sdtPr>
          <w:alias w:val="Witness"/>
          <w:id w:val="743068871"/>
          <w:placeholder>
            <w:docPart w:val="DefaultPlaceholder_-1854013440"/>
          </w:placeholder>
          <w:richText/>
        </w:sdtPr>
        <w:sdtContent>
          <w:r w:rsidRPr="008D4DDD" w:rsidR="008D4DDD">
            <w:rPr>
              <w:b/>
              <w:i/>
            </w:rPr>
            <w:t>Wendy Morton:</w:t>
          </w:r>
        </w:sdtContent>
      </w:sdt>
      <w:r w:rsidR="008D4DDD">
        <w:t xml:space="preserve"> </w:t>
      </w:r>
      <w:r w:rsidRPr="003F029E">
        <w:t xml:space="preserve">We are in a situation where we are waiting for the </w:t>
      </w:r>
      <w:r w:rsidR="003C6139">
        <w:t>C</w:t>
      </w:r>
      <w:r w:rsidRPr="003F029E">
        <w:t>ouncil.</w:t>
      </w:r>
    </w:p>
    <w:p w:rsidR="003F029E" w:rsidP="003F029E">
      <w:pPr>
        <w:pStyle w:val="Question"/>
      </w:pPr>
      <w:sdt>
        <w:sdtPr>
          <w:alias w:val="Member"/>
          <w:tag w:val="&lt;Member mnisId='1502' dodsId='31694'&gt;"/>
          <w:id w:val="1253396537"/>
          <w:placeholder>
            <w:docPart w:val="DefaultPlaceholder_-1854013440"/>
          </w:placeholder>
          <w:richText/>
        </w:sdtPr>
        <w:sdtContent>
          <w:r w:rsidRPr="003F029E">
            <w:rPr>
              <w:b/>
            </w:rPr>
            <w:t>Mr Jones:</w:t>
          </w:r>
        </w:sdtContent>
      </w:sdt>
      <w:r>
        <w:t xml:space="preserve"> </w:t>
      </w:r>
      <w:r w:rsidRPr="003F029E">
        <w:t>How much</w:t>
      </w:r>
      <w:r w:rsidR="007746C9">
        <w:t xml:space="preserve"> EU</w:t>
      </w:r>
      <w:r w:rsidRPr="003F029E">
        <w:t xml:space="preserve"> law would the </w:t>
      </w:r>
      <w:r w:rsidR="00BF69B5">
        <w:t>C</w:t>
      </w:r>
      <w:r w:rsidRPr="003F029E">
        <w:t>ommission</w:t>
      </w:r>
      <w:r w:rsidR="00BF69B5">
        <w:t>’</w:t>
      </w:r>
      <w:r w:rsidRPr="003F029E">
        <w:t>s proposed negotiating mandate r</w:t>
      </w:r>
      <w:r>
        <w:t>equire</w:t>
      </w:r>
      <w:r w:rsidRPr="003F029E">
        <w:t xml:space="preserve"> Gibraltar to apply, and what role would the</w:t>
      </w:r>
      <w:r w:rsidR="007746C9">
        <w:t xml:space="preserve"> </w:t>
      </w:r>
      <w:r w:rsidR="003C16F5">
        <w:t>Euro</w:t>
      </w:r>
      <w:r w:rsidRPr="003F029E">
        <w:t xml:space="preserve">pean Court of </w:t>
      </w:r>
      <w:r>
        <w:t>J</w:t>
      </w:r>
      <w:r w:rsidRPr="003F029E">
        <w:t>ustice have in its application?</w:t>
      </w:r>
    </w:p>
    <w:p w:rsidR="00BF69B5" w:rsidP="003F029E">
      <w:pPr>
        <w:pStyle w:val="Answer"/>
      </w:pPr>
      <w:sdt>
        <w:sdtPr>
          <w:alias w:val="Witness"/>
          <w:id w:val="1696186001"/>
          <w:placeholder>
            <w:docPart w:val="DefaultPlaceholder_-1854013440"/>
          </w:placeholder>
          <w:richText/>
        </w:sdtPr>
        <w:sdtContent>
          <w:r w:rsidRPr="003F029E" w:rsidR="003F029E">
            <w:rPr>
              <w:b/>
              <w:i/>
            </w:rPr>
            <w:t>Wendy Morton:</w:t>
          </w:r>
        </w:sdtContent>
      </w:sdt>
      <w:r w:rsidR="003F029E">
        <w:t xml:space="preserve"> </w:t>
      </w:r>
      <w:r w:rsidRPr="003F029E" w:rsidR="003F029E">
        <w:t>I may need to ask for a little bit of technical assistance on how much law will be needed</w:t>
      </w:r>
      <w:r>
        <w:t xml:space="preserve">. </w:t>
      </w:r>
      <w:r w:rsidR="00621BDB">
        <w:t>Did you</w:t>
      </w:r>
      <w:r w:rsidRPr="003F029E" w:rsidR="003F029E">
        <w:t xml:space="preserve"> mention</w:t>
      </w:r>
      <w:r w:rsidR="003F029E">
        <w:t xml:space="preserve"> the CJEU</w:t>
      </w:r>
      <w:r w:rsidR="00621BDB">
        <w:t>?</w:t>
      </w:r>
    </w:p>
    <w:p w:rsidR="00BF69B5" w:rsidP="00621BDB">
      <w:pPr>
        <w:pStyle w:val="Question"/>
        <w:numPr>
          <w:ilvl w:val="0"/>
          <w:numId w:val="0"/>
        </w:numPr>
        <w:ind w:left="794"/>
      </w:pPr>
      <w:sdt>
        <w:sdtPr>
          <w:alias w:val="Member"/>
          <w:tag w:val="&lt;Member mnisId='1502' dodsId='31694'&gt;"/>
          <w:id w:val="2107381097"/>
          <w:placeholder>
            <w:docPart w:val="DefaultPlaceholder_-1854013440"/>
          </w:placeholder>
          <w:richText/>
        </w:sdtPr>
        <w:sdtContent>
          <w:r w:rsidRPr="00BF69B5">
            <w:rPr>
              <w:b/>
            </w:rPr>
            <w:t>Mr Jones:</w:t>
          </w:r>
        </w:sdtContent>
      </w:sdt>
      <w:r>
        <w:t xml:space="preserve"> Yes.</w:t>
      </w:r>
    </w:p>
    <w:p w:rsidR="003F029E" w:rsidP="00BF69B5">
      <w:pPr>
        <w:pStyle w:val="Answer"/>
      </w:pPr>
      <w:sdt>
        <w:sdtPr>
          <w:alias w:val="Witness"/>
          <w:id w:val="825252020"/>
          <w:placeholder>
            <w:docPart w:val="DefaultPlaceholder_-1854013440"/>
          </w:placeholder>
          <w:richText/>
        </w:sdtPr>
        <w:sdtContent>
          <w:r w:rsidRPr="00BF69B5" w:rsidR="00BF69B5">
            <w:rPr>
              <w:b/>
              <w:i/>
            </w:rPr>
            <w:t>Wendy Morton:</w:t>
          </w:r>
        </w:sdtContent>
      </w:sdt>
      <w:r w:rsidR="00BF69B5">
        <w:t xml:space="preserve"> </w:t>
      </w:r>
      <w:r w:rsidR="004E552B">
        <w:t>G</w:t>
      </w:r>
      <w:r w:rsidRPr="003F029E">
        <w:t>iven the</w:t>
      </w:r>
      <w:r w:rsidR="007746C9">
        <w:t xml:space="preserve"> EU</w:t>
      </w:r>
      <w:r w:rsidR="004E552B">
        <w:t>’</w:t>
      </w:r>
      <w:r w:rsidRPr="003F029E">
        <w:t>s dra</w:t>
      </w:r>
      <w:r w:rsidR="00BF69B5">
        <w:t>f</w:t>
      </w:r>
      <w:r w:rsidRPr="003F029E">
        <w:t>t mandate</w:t>
      </w:r>
      <w:r w:rsidR="00BF69B5">
        <w:t>,</w:t>
      </w:r>
      <w:r>
        <w:t xml:space="preserve"> </w:t>
      </w:r>
      <w:r w:rsidR="004E552B">
        <w:t xml:space="preserve">I don’t see any reason why </w:t>
      </w:r>
      <w:r>
        <w:t xml:space="preserve">the CJEU </w:t>
      </w:r>
      <w:r w:rsidRPr="003F029E">
        <w:t>needs to be directly involved in the oversight or enforcement.</w:t>
      </w:r>
    </w:p>
    <w:p w:rsidR="003F029E" w:rsidP="003F029E">
      <w:pPr>
        <w:pStyle w:val="Question"/>
      </w:pPr>
      <w:sdt>
        <w:sdtPr>
          <w:alias w:val="Member"/>
          <w:tag w:val="&lt;Member mnisId='1502' dodsId='31694'&gt;"/>
          <w:id w:val="-1510216058"/>
          <w:placeholder>
            <w:docPart w:val="DefaultPlaceholder_-1854013440"/>
          </w:placeholder>
          <w:richText/>
        </w:sdtPr>
        <w:sdtContent>
          <w:r w:rsidRPr="003F029E">
            <w:rPr>
              <w:b/>
            </w:rPr>
            <w:t>Mr Jones:</w:t>
          </w:r>
        </w:sdtContent>
      </w:sdt>
      <w:r>
        <w:t xml:space="preserve"> </w:t>
      </w:r>
      <w:r w:rsidRPr="003F029E">
        <w:t>I understand that, but the question</w:t>
      </w:r>
      <w:r w:rsidR="00BF69B5">
        <w:t xml:space="preserve"> was</w:t>
      </w:r>
      <w:r w:rsidR="00CB58DB">
        <w:t>,</w:t>
      </w:r>
      <w:r w:rsidRPr="003F029E">
        <w:t xml:space="preserve"> how much</w:t>
      </w:r>
      <w:r w:rsidR="007746C9">
        <w:t xml:space="preserve"> EU</w:t>
      </w:r>
      <w:r w:rsidRPr="003F029E">
        <w:t xml:space="preserve"> law would </w:t>
      </w:r>
      <w:r w:rsidR="00D13D03">
        <w:t>the C</w:t>
      </w:r>
      <w:r w:rsidRPr="003F029E">
        <w:t>ommission</w:t>
      </w:r>
      <w:r w:rsidR="00D13D03">
        <w:t>’</w:t>
      </w:r>
      <w:r w:rsidRPr="003F029E">
        <w:t>s proposed negotiating mandate require Gibraltar to apply</w:t>
      </w:r>
      <w:r w:rsidR="00D13D03">
        <w:t>,</w:t>
      </w:r>
      <w:r w:rsidRPr="003F029E">
        <w:t xml:space="preserve"> and</w:t>
      </w:r>
      <w:r w:rsidR="00D13D03">
        <w:t xml:space="preserve"> </w:t>
      </w:r>
      <w:r w:rsidRPr="003F029E">
        <w:t xml:space="preserve">under its proposals </w:t>
      </w:r>
      <w:r w:rsidR="00D13D03">
        <w:t xml:space="preserve">what role would the </w:t>
      </w:r>
      <w:r>
        <w:t>ECJ have?</w:t>
      </w:r>
    </w:p>
    <w:p w:rsidR="003F029E" w:rsidP="003F029E">
      <w:pPr>
        <w:pStyle w:val="Answer"/>
      </w:pPr>
      <w:sdt>
        <w:sdtPr>
          <w:alias w:val="Witness"/>
          <w:id w:val="-1920862224"/>
          <w:placeholder>
            <w:docPart w:val="DefaultPlaceholder_-1854013440"/>
          </w:placeholder>
          <w:richText/>
        </w:sdtPr>
        <w:sdtContent>
          <w:r w:rsidRPr="003F029E">
            <w:rPr>
              <w:b/>
              <w:i/>
            </w:rPr>
            <w:t>Wendy Morton:</w:t>
          </w:r>
        </w:sdtContent>
      </w:sdt>
      <w:r>
        <w:t xml:space="preserve"> </w:t>
      </w:r>
      <w:r w:rsidR="00D13D03">
        <w:t xml:space="preserve">As you probably know, the </w:t>
      </w:r>
      <w:r w:rsidRPr="003F029E">
        <w:t xml:space="preserve">political framework does not mention the </w:t>
      </w:r>
      <w:r>
        <w:t>CJEU</w:t>
      </w:r>
      <w:r w:rsidRPr="003F029E">
        <w:t xml:space="preserve"> at all, so that was our position regarding the CJ</w:t>
      </w:r>
      <w:r>
        <w:t>E</w:t>
      </w:r>
      <w:r w:rsidRPr="003F029E">
        <w:t>U</w:t>
      </w:r>
      <w:r>
        <w:t>.</w:t>
      </w:r>
    </w:p>
    <w:p w:rsidR="003F029E" w:rsidP="003F029E">
      <w:pPr>
        <w:pStyle w:val="Question"/>
      </w:pPr>
      <w:sdt>
        <w:sdtPr>
          <w:alias w:val="Member"/>
          <w:tag w:val="&lt;Member mnisId='1502' dodsId='31694'&gt;"/>
          <w:id w:val="-454871369"/>
          <w:placeholder>
            <w:docPart w:val="DefaultPlaceholder_-1854013440"/>
          </w:placeholder>
          <w:richText/>
        </w:sdtPr>
        <w:sdtContent>
          <w:r w:rsidRPr="003F029E">
            <w:rPr>
              <w:b/>
            </w:rPr>
            <w:t>Mr Jones:</w:t>
          </w:r>
        </w:sdtContent>
      </w:sdt>
      <w:r>
        <w:t xml:space="preserve"> A</w:t>
      </w:r>
      <w:r w:rsidRPr="003F029E">
        <w:t>nd the proposed mandate?</w:t>
      </w:r>
    </w:p>
    <w:p w:rsidR="003F029E" w:rsidP="003F029E">
      <w:pPr>
        <w:pStyle w:val="Answer"/>
      </w:pPr>
      <w:sdt>
        <w:sdtPr>
          <w:alias w:val="Witness"/>
          <w:id w:val="662354087"/>
          <w:placeholder>
            <w:docPart w:val="DefaultPlaceholder_-1854013440"/>
          </w:placeholder>
          <w:richText/>
        </w:sdtPr>
        <w:sdtContent>
          <w:r w:rsidRPr="003F029E">
            <w:rPr>
              <w:b/>
              <w:i/>
            </w:rPr>
            <w:t>Wendy Morton:</w:t>
          </w:r>
        </w:sdtContent>
      </w:sdt>
      <w:r>
        <w:t xml:space="preserve"> </w:t>
      </w:r>
      <w:r w:rsidRPr="003F029E">
        <w:t>I would need to che</w:t>
      </w:r>
      <w:r w:rsidR="00D13D03">
        <w:t>ck</w:t>
      </w:r>
      <w:r w:rsidRPr="003F029E">
        <w:t xml:space="preserve"> on that to be absolutely certain.</w:t>
      </w:r>
    </w:p>
    <w:p w:rsidR="00053A60" w:rsidP="005C5B58">
      <w:pPr>
        <w:pStyle w:val="Question"/>
      </w:pPr>
      <w:sdt>
        <w:sdtPr>
          <w:alias w:val="Member"/>
          <w:tag w:val="&lt;Member mnisId='1502' dodsId='31694'&gt;"/>
          <w:id w:val="-1160005250"/>
          <w:placeholder>
            <w:docPart w:val="DefaultPlaceholder_-1854013440"/>
          </w:placeholder>
          <w:richText/>
        </w:sdtPr>
        <w:sdtContent>
          <w:r w:rsidRPr="003F029E" w:rsidR="003F029E">
            <w:rPr>
              <w:b/>
            </w:rPr>
            <w:t>Mr Jones:</w:t>
          </w:r>
        </w:sdtContent>
      </w:sdt>
      <w:r w:rsidR="003F029E">
        <w:t xml:space="preserve"> </w:t>
      </w:r>
      <w:r w:rsidRPr="003F029E" w:rsidR="003F029E">
        <w:t>Does it contain any role for the</w:t>
      </w:r>
      <w:r w:rsidR="003F029E">
        <w:t xml:space="preserve"> ECJ?</w:t>
      </w:r>
      <w:r w:rsidR="005C5B58">
        <w:t xml:space="preserve"> </w:t>
      </w:r>
      <w:r w:rsidR="00401981">
        <w:t>M</w:t>
      </w:r>
      <w:r w:rsidRPr="00053A60">
        <w:t>aybe one of your officials could assist us with that.</w:t>
      </w:r>
    </w:p>
    <w:p w:rsidR="00053A60" w:rsidP="00053A60">
      <w:pPr>
        <w:pStyle w:val="Answer"/>
      </w:pPr>
      <w:sdt>
        <w:sdtPr>
          <w:alias w:val="Witness"/>
          <w:id w:val="175079900"/>
          <w:placeholder>
            <w:docPart w:val="DefaultPlaceholder_-1854013440"/>
          </w:placeholder>
          <w:richText/>
        </w:sdtPr>
        <w:sdtContent>
          <w:r w:rsidRPr="00053A60">
            <w:rPr>
              <w:b/>
              <w:i/>
            </w:rPr>
            <w:t>Robbie Bulloch:</w:t>
          </w:r>
        </w:sdtContent>
      </w:sdt>
      <w:r>
        <w:t xml:space="preserve"> </w:t>
      </w:r>
      <w:r w:rsidRPr="00053A60">
        <w:t>The short answer is too much</w:t>
      </w:r>
      <w:r w:rsidR="00401981">
        <w:t>.</w:t>
      </w:r>
      <w:r w:rsidR="00182C06">
        <w:t xml:space="preserve"> That’s why we are looking to—</w:t>
      </w:r>
    </w:p>
    <w:p w:rsidR="00053A60" w:rsidP="00053A60">
      <w:pPr>
        <w:pStyle w:val="Question"/>
      </w:pPr>
      <w:sdt>
        <w:sdtPr>
          <w:alias w:val="Member"/>
          <w:tag w:val="&lt;Member mnisId='1502' dodsId='31694'&gt;"/>
          <w:id w:val="-789590864"/>
          <w:placeholder>
            <w:docPart w:val="DefaultPlaceholder_-1854013440"/>
          </w:placeholder>
          <w:richText/>
        </w:sdtPr>
        <w:sdtContent>
          <w:r w:rsidRPr="00053A60">
            <w:rPr>
              <w:b/>
            </w:rPr>
            <w:t>Mr</w:t>
          </w:r>
          <w:r w:rsidR="00182C06">
            <w:rPr>
              <w:b/>
            </w:rPr>
            <w:t xml:space="preserve"> </w:t>
          </w:r>
          <w:r w:rsidRPr="00053A60">
            <w:rPr>
              <w:b/>
            </w:rPr>
            <w:t>Jones:</w:t>
          </w:r>
        </w:sdtContent>
      </w:sdt>
      <w:r>
        <w:t xml:space="preserve"> </w:t>
      </w:r>
      <w:r w:rsidR="00182C06">
        <w:t>Surely, a</w:t>
      </w:r>
      <w:r w:rsidRPr="00053A60">
        <w:t>ny role is too much</w:t>
      </w:r>
      <w:r>
        <w:t>.</w:t>
      </w:r>
    </w:p>
    <w:p w:rsidR="00053A60" w:rsidP="00053A60">
      <w:pPr>
        <w:pStyle w:val="Answer"/>
      </w:pPr>
      <w:sdt>
        <w:sdtPr>
          <w:alias w:val="Witness"/>
          <w:id w:val="2111620695"/>
          <w:placeholder>
            <w:docPart w:val="DefaultPlaceholder_-1854013440"/>
          </w:placeholder>
          <w:richText/>
        </w:sdtPr>
        <w:sdtContent>
          <w:r w:rsidRPr="00053A60">
            <w:rPr>
              <w:b/>
              <w:i/>
            </w:rPr>
            <w:t>Andrew Dalgleish:</w:t>
          </w:r>
        </w:sdtContent>
      </w:sdt>
      <w:r>
        <w:t xml:space="preserve"> </w:t>
      </w:r>
      <w:r w:rsidR="00401981">
        <w:t>T</w:t>
      </w:r>
      <w:r w:rsidRPr="00053A60">
        <w:t>he amount of law is a disproportionate amount. It might be put that way</w:t>
      </w:r>
      <w:r>
        <w:t>.</w:t>
      </w:r>
    </w:p>
    <w:p w:rsidR="00053A60" w:rsidP="00053A60">
      <w:pPr>
        <w:pStyle w:val="Remark"/>
      </w:pPr>
      <w:sdt>
        <w:sdtPr>
          <w:alias w:val="Member"/>
          <w:tag w:val="&lt;Member mnisId='288' dodsId='25682'&gt;"/>
          <w:id w:val="802587590"/>
          <w:placeholder>
            <w:docPart w:val="DefaultPlaceholder_-1854013440"/>
          </w:placeholder>
          <w:richText/>
        </w:sdtPr>
        <w:sdtContent>
          <w:r w:rsidRPr="00053A60">
            <w:rPr>
              <w:b/>
            </w:rPr>
            <w:t>Chair:</w:t>
          </w:r>
        </w:sdtContent>
      </w:sdt>
      <w:r>
        <w:t xml:space="preserve"> </w:t>
      </w:r>
      <w:r w:rsidR="008328E8">
        <w:t xml:space="preserve">Could I intervene? </w:t>
      </w:r>
      <w:r w:rsidRPr="00053A60">
        <w:t>I</w:t>
      </w:r>
      <w:r>
        <w:t xml:space="preserve"> am </w:t>
      </w:r>
      <w:r w:rsidRPr="00053A60">
        <w:t xml:space="preserve">informed that </w:t>
      </w:r>
      <w:r w:rsidR="008E62C1">
        <w:t xml:space="preserve">that is dealt with in </w:t>
      </w:r>
      <w:r w:rsidRPr="00053A60">
        <w:t>paragraph</w:t>
      </w:r>
      <w:r>
        <w:t>s</w:t>
      </w:r>
      <w:r w:rsidRPr="00053A60">
        <w:t xml:space="preserve"> 62</w:t>
      </w:r>
      <w:r>
        <w:t xml:space="preserve"> to 64, </w:t>
      </w:r>
      <w:r w:rsidRPr="00053A60">
        <w:t>so it is already anticipated</w:t>
      </w:r>
      <w:r>
        <w:t>.</w:t>
      </w:r>
      <w:r w:rsidRPr="00053A60">
        <w:t xml:space="preserve"> </w:t>
      </w:r>
      <w:r w:rsidR="008E62C1">
        <w:t>David, t</w:t>
      </w:r>
      <w:r w:rsidRPr="00053A60">
        <w:t>hat may help to answer your question,</w:t>
      </w:r>
      <w:r w:rsidR="008E62C1">
        <w:t xml:space="preserve"> or</w:t>
      </w:r>
      <w:r w:rsidRPr="00053A60">
        <w:t xml:space="preserve"> prompt the </w:t>
      </w:r>
      <w:r w:rsidR="008E62C1">
        <w:t>M</w:t>
      </w:r>
      <w:r w:rsidRPr="00053A60">
        <w:t>inister to reply</w:t>
      </w:r>
      <w:r>
        <w:t>.</w:t>
      </w:r>
    </w:p>
    <w:p w:rsidR="00053A60" w:rsidP="00053A60">
      <w:pPr>
        <w:pStyle w:val="Question"/>
      </w:pPr>
      <w:sdt>
        <w:sdtPr>
          <w:alias w:val="Member"/>
          <w:tag w:val="&lt;Member mnisId='1502' dodsId='31694'&gt;"/>
          <w:id w:val="-510301859"/>
          <w:placeholder>
            <w:docPart w:val="DefaultPlaceholder_-1854013440"/>
          </w:placeholder>
          <w:richText/>
        </w:sdtPr>
        <w:sdtContent>
          <w:r w:rsidRPr="00053A60">
            <w:rPr>
              <w:b/>
            </w:rPr>
            <w:t>Mr Jones:</w:t>
          </w:r>
        </w:sdtContent>
      </w:sdt>
      <w:r>
        <w:t xml:space="preserve"> </w:t>
      </w:r>
      <w:r w:rsidR="008E62C1">
        <w:t>Perhaps o</w:t>
      </w:r>
      <w:r w:rsidRPr="00053A60">
        <w:t>ne of the witnesses would like to expand on that</w:t>
      </w:r>
      <w:r w:rsidR="008E62C1">
        <w:t>.</w:t>
      </w:r>
    </w:p>
    <w:p w:rsidR="00053A60" w:rsidP="00053A60">
      <w:pPr>
        <w:pStyle w:val="Answer"/>
      </w:pPr>
      <w:sdt>
        <w:sdtPr>
          <w:alias w:val="Witness"/>
          <w:id w:val="688103526"/>
          <w:placeholder>
            <w:docPart w:val="DefaultPlaceholder_-1854013440"/>
          </w:placeholder>
          <w:richText/>
        </w:sdtPr>
        <w:sdtContent>
          <w:r w:rsidRPr="00053A60">
            <w:rPr>
              <w:b/>
              <w:i/>
            </w:rPr>
            <w:t>Robbie Bulloch:</w:t>
          </w:r>
        </w:sdtContent>
      </w:sdt>
      <w:r>
        <w:t xml:space="preserve"> </w:t>
      </w:r>
      <w:r w:rsidRPr="00053A60">
        <w:t>On Andrew</w:t>
      </w:r>
      <w:r w:rsidR="008E62C1">
        <w:t>’</w:t>
      </w:r>
      <w:r w:rsidRPr="00053A60">
        <w:t xml:space="preserve">s point, we do not think that the </w:t>
      </w:r>
      <w:r w:rsidR="008E62C1">
        <w:t>C</w:t>
      </w:r>
      <w:r w:rsidRPr="00053A60">
        <w:t>ommission</w:t>
      </w:r>
      <w:r w:rsidR="0067233C">
        <w:t>’</w:t>
      </w:r>
      <w:r w:rsidRPr="00053A60">
        <w:t>s mandate is at all proportionate and</w:t>
      </w:r>
      <w:r w:rsidR="008E62C1">
        <w:t>,</w:t>
      </w:r>
      <w:r w:rsidRPr="00053A60">
        <w:t xml:space="preserve"> therefore</w:t>
      </w:r>
      <w:r w:rsidR="008E62C1">
        <w:t>,</w:t>
      </w:r>
      <w:r w:rsidRPr="00053A60">
        <w:t xml:space="preserve"> do not accept it as drafted, and the way we would seek to negotiate would be on the basis of the framework.</w:t>
      </w:r>
    </w:p>
    <w:p w:rsidR="00053A60" w:rsidP="00053A60">
      <w:pPr>
        <w:pStyle w:val="Question"/>
      </w:pPr>
      <w:sdt>
        <w:sdtPr>
          <w:alias w:val="Member"/>
          <w:tag w:val="&lt;Member mnisId='1502' dodsId='31694'&gt;"/>
          <w:id w:val="1236977913"/>
          <w:placeholder>
            <w:docPart w:val="DefaultPlaceholder_-1854013440"/>
          </w:placeholder>
          <w:richText/>
        </w:sdtPr>
        <w:sdtContent>
          <w:r w:rsidRPr="00053A60">
            <w:rPr>
              <w:b/>
            </w:rPr>
            <w:t>Mr Jones:</w:t>
          </w:r>
        </w:sdtContent>
      </w:sdt>
      <w:r>
        <w:t xml:space="preserve"> </w:t>
      </w:r>
      <w:r w:rsidRPr="00053A60">
        <w:t xml:space="preserve">Are the </w:t>
      </w:r>
      <w:r w:rsidR="00182F5D">
        <w:t>G</w:t>
      </w:r>
      <w:r w:rsidRPr="00053A60">
        <w:t xml:space="preserve">overnment willing to countenance any role for the </w:t>
      </w:r>
      <w:r w:rsidR="003C16F5">
        <w:t>Euro</w:t>
      </w:r>
      <w:r w:rsidRPr="00053A60">
        <w:t>pean Court of</w:t>
      </w:r>
      <w:r w:rsidR="00182F5D">
        <w:t xml:space="preserve"> J</w:t>
      </w:r>
      <w:r w:rsidRPr="00053A60">
        <w:t>ustice as far as Gibraltar is concerned?</w:t>
      </w:r>
    </w:p>
    <w:p w:rsidR="00053A60" w:rsidP="00053A60">
      <w:pPr>
        <w:pStyle w:val="Answer"/>
      </w:pPr>
      <w:sdt>
        <w:sdtPr>
          <w:alias w:val="Witness"/>
          <w:id w:val="-2054990747"/>
          <w:placeholder>
            <w:docPart w:val="DefaultPlaceholder_-1854013440"/>
          </w:placeholder>
          <w:richText/>
        </w:sdtPr>
        <w:sdtContent>
          <w:r w:rsidRPr="00053A60">
            <w:rPr>
              <w:b/>
              <w:i/>
            </w:rPr>
            <w:t>Wendy Morton:</w:t>
          </w:r>
        </w:sdtContent>
      </w:sdt>
      <w:r>
        <w:t xml:space="preserve"> </w:t>
      </w:r>
      <w:r w:rsidRPr="00053A60">
        <w:t xml:space="preserve">We set </w:t>
      </w:r>
      <w:r w:rsidR="00182F5D">
        <w:t xml:space="preserve">it </w:t>
      </w:r>
      <w:r w:rsidRPr="00053A60">
        <w:t>out very clearly in the framework</w:t>
      </w:r>
      <w:r w:rsidR="00182F5D">
        <w:t>. T</w:t>
      </w:r>
      <w:r w:rsidRPr="00053A60">
        <w:t>he political framework does not mention</w:t>
      </w:r>
      <w:r>
        <w:t xml:space="preserve"> the CJEU </w:t>
      </w:r>
      <w:r w:rsidRPr="00053A60">
        <w:t>at all, and we see no reason why it should be directly involved. We have very much stated our position.</w:t>
      </w:r>
    </w:p>
    <w:p w:rsidR="00077FE3" w:rsidP="00053A60">
      <w:pPr>
        <w:pStyle w:val="Question"/>
      </w:pPr>
      <w:sdt>
        <w:sdtPr>
          <w:alias w:val="Member"/>
          <w:tag w:val="&lt;Member mnisId='1502' dodsId='31694'&gt;"/>
          <w:id w:val="-1857724478"/>
          <w:placeholder>
            <w:docPart w:val="DefaultPlaceholder_-1854013440"/>
          </w:placeholder>
          <w:richText/>
        </w:sdtPr>
        <w:sdtContent>
          <w:r w:rsidRPr="00053A60" w:rsidR="00053A60">
            <w:rPr>
              <w:b/>
            </w:rPr>
            <w:t>Mr Jones:</w:t>
          </w:r>
        </w:sdtContent>
      </w:sdt>
      <w:r w:rsidR="00053A60">
        <w:t xml:space="preserve"> Would you regard th</w:t>
      </w:r>
      <w:r w:rsidR="001E1B1F">
        <w:t>at</w:t>
      </w:r>
      <w:r w:rsidR="00053A60">
        <w:t xml:space="preserve"> as a red line?</w:t>
      </w:r>
    </w:p>
    <w:p w:rsidR="00077FE3" w:rsidP="00077FE3">
      <w:pPr>
        <w:pStyle w:val="Answer"/>
      </w:pPr>
      <w:sdt>
        <w:sdtPr>
          <w:alias w:val="Witness"/>
          <w:id w:val="1526369906"/>
          <w:placeholder>
            <w:docPart w:val="DefaultPlaceholder_-1854013440"/>
          </w:placeholder>
          <w:richText/>
        </w:sdtPr>
        <w:sdtContent>
          <w:r w:rsidRPr="00077FE3">
            <w:rPr>
              <w:b/>
              <w:i/>
            </w:rPr>
            <w:t>Wendy Morton:</w:t>
          </w:r>
        </w:sdtContent>
      </w:sdt>
      <w:r>
        <w:t xml:space="preserve"> </w:t>
      </w:r>
      <w:r w:rsidR="00182F5D">
        <w:t>W</w:t>
      </w:r>
      <w:r w:rsidRPr="00077FE3">
        <w:t xml:space="preserve">e stated our position; </w:t>
      </w:r>
      <w:r w:rsidR="00182F5D">
        <w:t>w</w:t>
      </w:r>
      <w:r w:rsidRPr="00077FE3">
        <w:t>e were very clear</w:t>
      </w:r>
      <w:r>
        <w:t>.</w:t>
      </w:r>
    </w:p>
    <w:p w:rsidR="00077FE3" w:rsidP="00077FE3">
      <w:pPr>
        <w:pStyle w:val="Question"/>
      </w:pPr>
      <w:sdt>
        <w:sdtPr>
          <w:alias w:val="Member"/>
          <w:tag w:val="&lt;Member mnisId='1502' dodsId='31694'&gt;"/>
          <w:id w:val="-2030091193"/>
          <w:placeholder>
            <w:docPart w:val="DefaultPlaceholder_-1854013440"/>
          </w:placeholder>
          <w:richText/>
        </w:sdtPr>
        <w:sdtContent>
          <w:r w:rsidRPr="00077FE3">
            <w:rPr>
              <w:b/>
            </w:rPr>
            <w:t>Mr Jones:</w:t>
          </w:r>
        </w:sdtContent>
      </w:sdt>
      <w:r>
        <w:t xml:space="preserve"> </w:t>
      </w:r>
      <w:r w:rsidRPr="00077FE3">
        <w:t>I understand that</w:t>
      </w:r>
      <w:r w:rsidR="00221FB0">
        <w:t>,</w:t>
      </w:r>
      <w:r w:rsidRPr="00077FE3">
        <w:t xml:space="preserve"> but are you willing to resile from</w:t>
      </w:r>
      <w:r w:rsidR="00C40FD8">
        <w:t xml:space="preserve"> that position</w:t>
      </w:r>
      <w:r w:rsidRPr="00077FE3">
        <w:t xml:space="preserve"> or amend that position</w:t>
      </w:r>
      <w:r w:rsidR="00221FB0">
        <w:t xml:space="preserve">, or is </w:t>
      </w:r>
      <w:r w:rsidRPr="00077FE3">
        <w:t>that a red line as far as you are concerned?</w:t>
      </w:r>
    </w:p>
    <w:p w:rsidR="00077FE3" w:rsidP="00077FE3">
      <w:pPr>
        <w:pStyle w:val="Answer"/>
      </w:pPr>
      <w:sdt>
        <w:sdtPr>
          <w:alias w:val="Witness"/>
          <w:id w:val="-1022173935"/>
          <w:placeholder>
            <w:docPart w:val="DefaultPlaceholder_-1854013440"/>
          </w:placeholder>
          <w:richText/>
        </w:sdtPr>
        <w:sdtContent>
          <w:r w:rsidRPr="00077FE3">
            <w:rPr>
              <w:b/>
              <w:i/>
            </w:rPr>
            <w:t>Wendy Morton:</w:t>
          </w:r>
        </w:sdtContent>
      </w:sdt>
      <w:r>
        <w:t xml:space="preserve"> </w:t>
      </w:r>
      <w:r w:rsidR="00221FB0">
        <w:t>W</w:t>
      </w:r>
      <w:r w:rsidRPr="00077FE3">
        <w:t>e were clear. Let me come back definitively to you on that</w:t>
      </w:r>
      <w:r w:rsidR="00067500">
        <w:t xml:space="preserve">, </w:t>
      </w:r>
      <w:r w:rsidRPr="00077FE3">
        <w:t>but it is safe to say that we were very clear in our opening position that we did not see why the CJ</w:t>
      </w:r>
      <w:r>
        <w:t>E</w:t>
      </w:r>
      <w:r w:rsidRPr="00077FE3">
        <w:t>U should be involved.</w:t>
      </w:r>
    </w:p>
    <w:p w:rsidR="00077FE3" w:rsidP="00077FE3">
      <w:pPr>
        <w:pStyle w:val="Question"/>
      </w:pPr>
      <w:sdt>
        <w:sdtPr>
          <w:alias w:val="Member"/>
          <w:tag w:val="&lt;Member mnisId='1502' dodsId='31694'&gt;"/>
          <w:id w:val="1307436159"/>
          <w:placeholder>
            <w:docPart w:val="DefaultPlaceholder_-1854013440"/>
          </w:placeholder>
          <w:richText/>
        </w:sdtPr>
        <w:sdtContent>
          <w:r w:rsidRPr="00077FE3">
            <w:rPr>
              <w:b/>
            </w:rPr>
            <w:t>Mr Jones:</w:t>
          </w:r>
        </w:sdtContent>
      </w:sdt>
      <w:r>
        <w:t xml:space="preserve"> Th</w:t>
      </w:r>
      <w:r w:rsidR="005D751A">
        <w:t>ank you. Th</w:t>
      </w:r>
      <w:r>
        <w:t xml:space="preserve">e Commission </w:t>
      </w:r>
      <w:r w:rsidR="00067500">
        <w:t>s</w:t>
      </w:r>
      <w:r w:rsidRPr="00077FE3">
        <w:t>ays that</w:t>
      </w:r>
      <w:r w:rsidR="007746C9">
        <w:t xml:space="preserve"> EU</w:t>
      </w:r>
      <w:r w:rsidRPr="00077FE3">
        <w:t xml:space="preserve"> state</w:t>
      </w:r>
      <w:r w:rsidR="005D751A">
        <w:t xml:space="preserve"> </w:t>
      </w:r>
      <w:r w:rsidRPr="00077FE3">
        <w:t xml:space="preserve">aid rules, labour and social standards and environmental and climate standards should serve as a </w:t>
      </w:r>
      <w:r w:rsidR="00495274">
        <w:t>“</w:t>
      </w:r>
      <w:r w:rsidRPr="00077FE3">
        <w:t>reference point</w:t>
      </w:r>
      <w:r w:rsidR="00495274">
        <w:t>”</w:t>
      </w:r>
      <w:r w:rsidRPr="00077FE3">
        <w:t xml:space="preserve"> for Gibraltar. What do you think that means?</w:t>
      </w:r>
    </w:p>
    <w:p w:rsidR="00077FE3" w:rsidP="00077FE3">
      <w:pPr>
        <w:pStyle w:val="Answer"/>
      </w:pPr>
      <w:sdt>
        <w:sdtPr>
          <w:alias w:val="Witness"/>
          <w:id w:val="-1144427592"/>
          <w:placeholder>
            <w:docPart w:val="DefaultPlaceholder_-1854013440"/>
          </w:placeholder>
          <w:richText/>
        </w:sdtPr>
        <w:sdtContent>
          <w:r w:rsidRPr="00077FE3">
            <w:rPr>
              <w:b/>
              <w:i/>
            </w:rPr>
            <w:t>Wendy Morton:</w:t>
          </w:r>
        </w:sdtContent>
      </w:sdt>
      <w:r w:rsidR="00495274">
        <w:t xml:space="preserve"> C</w:t>
      </w:r>
      <w:r w:rsidRPr="00077FE3">
        <w:t>an I come back to you</w:t>
      </w:r>
      <w:r w:rsidR="00495274">
        <w:t xml:space="preserve"> on that one</w:t>
      </w:r>
      <w:r w:rsidRPr="00077FE3">
        <w:t>? I know this is an area you are particularly interested</w:t>
      </w:r>
      <w:r w:rsidR="00456E82">
        <w:t xml:space="preserve"> </w:t>
      </w:r>
      <w:r w:rsidR="00FC52C3">
        <w:t xml:space="preserve">in, </w:t>
      </w:r>
      <w:r w:rsidR="00456E82">
        <w:t>so</w:t>
      </w:r>
      <w:r w:rsidR="00CB58DB">
        <w:t>,</w:t>
      </w:r>
      <w:r w:rsidR="00456E82">
        <w:t xml:space="preserve"> i</w:t>
      </w:r>
      <w:r w:rsidR="00495274">
        <w:t>f</w:t>
      </w:r>
      <w:r w:rsidRPr="00077FE3">
        <w:t xml:space="preserve"> the </w:t>
      </w:r>
      <w:r w:rsidR="00456E82">
        <w:t>C</w:t>
      </w:r>
      <w:r w:rsidRPr="00077FE3">
        <w:t xml:space="preserve">hair is happy, I will come back to you on that. </w:t>
      </w:r>
    </w:p>
    <w:p w:rsidR="00D0170B" w:rsidP="00077FE3">
      <w:pPr>
        <w:pStyle w:val="Question"/>
      </w:pPr>
      <w:sdt>
        <w:sdtPr>
          <w:alias w:val="Member"/>
          <w:tag w:val="&lt;Member mnisId='1502' dodsId='31694'&gt;"/>
          <w:id w:val="354394542"/>
          <w:placeholder>
            <w:docPart w:val="DefaultPlaceholder_-1854013440"/>
          </w:placeholder>
          <w:richText/>
        </w:sdtPr>
        <w:sdtContent>
          <w:r w:rsidRPr="00077FE3" w:rsidR="00077FE3">
            <w:rPr>
              <w:b/>
            </w:rPr>
            <w:t xml:space="preserve">Mr </w:t>
          </w:r>
          <w:r w:rsidR="00456E82">
            <w:rPr>
              <w:b/>
            </w:rPr>
            <w:t>J</w:t>
          </w:r>
          <w:r w:rsidRPr="00077FE3" w:rsidR="00077FE3">
            <w:rPr>
              <w:b/>
            </w:rPr>
            <w:t>ones:</w:t>
          </w:r>
        </w:sdtContent>
      </w:sdt>
      <w:r w:rsidR="00077FE3">
        <w:t xml:space="preserve"> </w:t>
      </w:r>
      <w:r w:rsidRPr="00077FE3" w:rsidR="00077FE3">
        <w:t>Tha</w:t>
      </w:r>
      <w:r w:rsidR="00456E82">
        <w:t>nk you. Tha</w:t>
      </w:r>
      <w:r w:rsidRPr="00077FE3" w:rsidR="00077FE3">
        <w:t>t is very kind.</w:t>
      </w:r>
      <w:r>
        <w:t xml:space="preserve"> </w:t>
      </w:r>
      <w:r w:rsidRPr="00D0170B">
        <w:t>Gibraltar airport</w:t>
      </w:r>
      <w:r w:rsidR="00456E82">
        <w:t xml:space="preserve"> </w:t>
      </w:r>
      <w:r w:rsidRPr="00D0170B">
        <w:t>has been the subject of dispute for very many years</w:t>
      </w:r>
      <w:r w:rsidR="00456E82">
        <w:t>. D</w:t>
      </w:r>
      <w:r w:rsidRPr="00D0170B">
        <w:t xml:space="preserve">o you have any specific concerns about the </w:t>
      </w:r>
      <w:r w:rsidR="00096949">
        <w:t>C</w:t>
      </w:r>
      <w:r w:rsidRPr="00D0170B">
        <w:t>ommission</w:t>
      </w:r>
      <w:r w:rsidR="00096949">
        <w:t>’</w:t>
      </w:r>
      <w:r w:rsidRPr="00D0170B">
        <w:t>s proposed approach to th</w:t>
      </w:r>
      <w:r w:rsidR="00456E82">
        <w:t>e airport</w:t>
      </w:r>
      <w:r w:rsidRPr="00D0170B">
        <w:t>?</w:t>
      </w:r>
    </w:p>
    <w:p w:rsidR="002A082A" w:rsidP="00D0170B">
      <w:pPr>
        <w:pStyle w:val="Answer"/>
      </w:pPr>
      <w:sdt>
        <w:sdtPr>
          <w:alias w:val="Witness"/>
          <w:id w:val="1516416632"/>
          <w:placeholder>
            <w:docPart w:val="DefaultPlaceholder_-1854013440"/>
          </w:placeholder>
          <w:richText/>
        </w:sdtPr>
        <w:sdtContent>
          <w:r w:rsidRPr="00D0170B" w:rsidR="00D0170B">
            <w:rPr>
              <w:b/>
              <w:i/>
            </w:rPr>
            <w:t>Wendy Morton:</w:t>
          </w:r>
        </w:sdtContent>
      </w:sdt>
      <w:r w:rsidR="00D0170B">
        <w:t xml:space="preserve"> </w:t>
      </w:r>
      <w:r w:rsidR="003837F4">
        <w:t xml:space="preserve">On </w:t>
      </w:r>
      <w:r w:rsidRPr="002A082A">
        <w:t>the airport, we have been very clear that we will not accept any agreement that prejudices our position on sovereignty. We have also been clear that the wider agreement cannot be contingent on our reaching an agreement on aviation or the airport.</w:t>
      </w:r>
    </w:p>
    <w:p w:rsidR="002A082A" w:rsidP="002A082A">
      <w:pPr>
        <w:pStyle w:val="Question"/>
      </w:pPr>
      <w:sdt>
        <w:sdtPr>
          <w:alias w:val="Member"/>
          <w:tag w:val="&lt;Member mnisId='1502' dodsId='31694'&gt;"/>
          <w:id w:val="246701376"/>
          <w:placeholder>
            <w:docPart w:val="DefaultPlaceholder_-1854013440"/>
          </w:placeholder>
          <w:richText/>
        </w:sdtPr>
        <w:sdtContent>
          <w:r w:rsidRPr="002A082A">
            <w:rPr>
              <w:b/>
            </w:rPr>
            <w:t>Mr Jones:</w:t>
          </w:r>
        </w:sdtContent>
      </w:sdt>
      <w:r>
        <w:t xml:space="preserve"> </w:t>
      </w:r>
      <w:r w:rsidRPr="002A082A">
        <w:t>There is no change as far as the airport is concerned</w:t>
      </w:r>
      <w:r w:rsidR="00CB58DB">
        <w:t>.</w:t>
      </w:r>
    </w:p>
    <w:p w:rsidR="002A082A" w:rsidP="002A082A">
      <w:pPr>
        <w:pStyle w:val="Answer"/>
      </w:pPr>
      <w:sdt>
        <w:sdtPr>
          <w:alias w:val="Witness"/>
          <w:id w:val="-974212899"/>
          <w:placeholder>
            <w:docPart w:val="DefaultPlaceholder_-1854013440"/>
          </w:placeholder>
          <w:richText/>
        </w:sdtPr>
        <w:sdtContent>
          <w:r w:rsidRPr="002A082A">
            <w:rPr>
              <w:b/>
              <w:i/>
            </w:rPr>
            <w:t>Wendy Morton:</w:t>
          </w:r>
        </w:sdtContent>
      </w:sdt>
      <w:r>
        <w:t xml:space="preserve"> </w:t>
      </w:r>
      <w:r w:rsidRPr="002A082A">
        <w:t>That is the position.</w:t>
      </w:r>
    </w:p>
    <w:p w:rsidR="00C41BF1" w:rsidP="002A082A">
      <w:pPr>
        <w:pStyle w:val="Question"/>
      </w:pPr>
      <w:sdt>
        <w:sdtPr>
          <w:alias w:val="Member"/>
          <w:tag w:val="&lt;Member mnisId='4386' dodsId='137600'&gt;"/>
          <w:id w:val="1850684449"/>
          <w:placeholder>
            <w:docPart w:val="DefaultPlaceholder_-1854013440"/>
          </w:placeholder>
          <w:richText/>
        </w:sdtPr>
        <w:sdtContent>
          <w:r w:rsidRPr="002A082A" w:rsidR="002A082A">
            <w:rPr>
              <w:b/>
            </w:rPr>
            <w:t>Margaret Ferrier:</w:t>
          </w:r>
        </w:sdtContent>
      </w:sdt>
      <w:r w:rsidR="002A082A">
        <w:t xml:space="preserve"> </w:t>
      </w:r>
      <w:r w:rsidR="00135A52">
        <w:t>Minister, y</w:t>
      </w:r>
      <w:r w:rsidRPr="002A082A" w:rsidR="002A082A">
        <w:t xml:space="preserve">ou may have answered this question previously, but how closely aligned are the positions of the UK and Gibraltar </w:t>
      </w:r>
      <w:r w:rsidR="001A3753">
        <w:t>G</w:t>
      </w:r>
      <w:r w:rsidRPr="002A082A" w:rsidR="002A082A">
        <w:t xml:space="preserve">overnments on the whole issue? What is </w:t>
      </w:r>
      <w:r w:rsidR="001A3753">
        <w:t>S</w:t>
      </w:r>
      <w:r w:rsidRPr="002A082A" w:rsidR="002A082A">
        <w:t>pain</w:t>
      </w:r>
      <w:r w:rsidR="001A3753">
        <w:t>’</w:t>
      </w:r>
      <w:r w:rsidRPr="002A082A" w:rsidR="002A082A">
        <w:t>s position? We know there ha</w:t>
      </w:r>
      <w:r w:rsidR="001A3753">
        <w:t>ve</w:t>
      </w:r>
      <w:r w:rsidRPr="002A082A" w:rsidR="002A082A">
        <w:t xml:space="preserve"> been territorial claims </w:t>
      </w:r>
      <w:r>
        <w:t>over</w:t>
      </w:r>
      <w:r w:rsidR="001A3753">
        <w:t xml:space="preserve"> </w:t>
      </w:r>
      <w:r w:rsidRPr="002A082A" w:rsidR="002A082A">
        <w:t>Gibraltar before.</w:t>
      </w:r>
      <w:r w:rsidR="002A082A">
        <w:t xml:space="preserve"> Is Spain </w:t>
      </w:r>
      <w:r w:rsidRPr="002A082A" w:rsidR="002A082A">
        <w:t>looking at this as an opportunity</w:t>
      </w:r>
      <w:r w:rsidR="002A082A">
        <w:t>?</w:t>
      </w:r>
    </w:p>
    <w:p w:rsidR="002A082A" w:rsidP="00C41BF1">
      <w:pPr>
        <w:pStyle w:val="Question"/>
        <w:numPr>
          <w:ilvl w:val="0"/>
          <w:numId w:val="0"/>
        </w:numPr>
        <w:ind w:left="794"/>
      </w:pPr>
      <w:r>
        <w:t>I</w:t>
      </w:r>
      <w:r w:rsidRPr="002A082A">
        <w:t xml:space="preserve">f we look back at the </w:t>
      </w:r>
      <w:r>
        <w:t>referendum in Gibraltar</w:t>
      </w:r>
      <w:r w:rsidRPr="002A082A">
        <w:t xml:space="preserve"> in 2002</w:t>
      </w:r>
      <w:r>
        <w:t xml:space="preserve">, </w:t>
      </w:r>
      <w:r w:rsidRPr="002A082A">
        <w:t>the question was,</w:t>
      </w:r>
      <w:r>
        <w:t xml:space="preserve"> ”Do</w:t>
      </w:r>
      <w:r w:rsidRPr="002A082A">
        <w:t xml:space="preserve"> you approve of the principle that Britain and Spain should share sovereignty</w:t>
      </w:r>
      <w:r>
        <w:t xml:space="preserve"> over Gibraltar</w:t>
      </w:r>
      <w:r w:rsidRPr="002A082A">
        <w:t>?</w:t>
      </w:r>
      <w:r>
        <w:t xml:space="preserve">” </w:t>
      </w:r>
      <w:r w:rsidRPr="002A082A">
        <w:t>There was a landslide majority of no; 98.97% voted to remain British. However, they also voted overwhelmingly to remain, so</w:t>
      </w:r>
      <w:r w:rsidR="0014487B">
        <w:t xml:space="preserve"> in a way</w:t>
      </w:r>
      <w:r w:rsidRPr="002A082A">
        <w:t xml:space="preserve"> they want the best of both worlds. </w:t>
      </w:r>
      <w:r w:rsidR="0014487B">
        <w:t>W</w:t>
      </w:r>
      <w:r w:rsidRPr="002A082A">
        <w:t xml:space="preserve">hat is </w:t>
      </w:r>
      <w:r w:rsidR="0014487B">
        <w:t>S</w:t>
      </w:r>
      <w:r w:rsidRPr="002A082A">
        <w:t>pain</w:t>
      </w:r>
      <w:r w:rsidR="0014487B">
        <w:t>’</w:t>
      </w:r>
      <w:r w:rsidRPr="002A082A">
        <w:t xml:space="preserve">s position in all of this? Does Spain agree that the </w:t>
      </w:r>
      <w:r w:rsidR="0014487B">
        <w:t>C</w:t>
      </w:r>
      <w:r w:rsidRPr="002A082A">
        <w:t>ommission</w:t>
      </w:r>
      <w:r w:rsidR="00DB7684">
        <w:t>’</w:t>
      </w:r>
      <w:r w:rsidRPr="002A082A">
        <w:t xml:space="preserve">s proposed mandate cannot form a basis </w:t>
      </w:r>
      <w:r w:rsidR="00DB7684">
        <w:t>for</w:t>
      </w:r>
      <w:r w:rsidRPr="002A082A">
        <w:t xml:space="preserve"> negotiations?</w:t>
      </w:r>
    </w:p>
    <w:p w:rsidR="00E31EE1" w:rsidP="00FD1F48">
      <w:pPr>
        <w:pStyle w:val="Answer"/>
      </w:pPr>
      <w:sdt>
        <w:sdtPr>
          <w:alias w:val="Witness"/>
          <w:id w:val="-1383707422"/>
          <w:placeholder>
            <w:docPart w:val="DefaultPlaceholder_-1854013440"/>
          </w:placeholder>
          <w:richText/>
        </w:sdtPr>
        <w:sdtContent>
          <w:r w:rsidRPr="002A082A" w:rsidR="002A082A">
            <w:rPr>
              <w:b/>
              <w:i/>
            </w:rPr>
            <w:t>Wendy Morton:</w:t>
          </w:r>
        </w:sdtContent>
      </w:sdt>
      <w:r w:rsidR="002A082A">
        <w:t xml:space="preserve"> </w:t>
      </w:r>
      <w:r w:rsidR="00FE7B97">
        <w:t>O</w:t>
      </w:r>
      <w:r w:rsidRPr="002A082A" w:rsidR="002A082A">
        <w:t>n the point about the closeness of t</w:t>
      </w:r>
      <w:r w:rsidR="002A082A">
        <w:t xml:space="preserve">he </w:t>
      </w:r>
      <w:r w:rsidRPr="002A082A" w:rsidR="002A082A">
        <w:t xml:space="preserve">UK and Gibraltar, which I think was the starting point of your question, as I explained earlier </w:t>
      </w:r>
      <w:r w:rsidRPr="002A082A" w:rsidR="002A082A">
        <w:t>this afternoon</w:t>
      </w:r>
      <w:r w:rsidR="00DB7684">
        <w:t>,</w:t>
      </w:r>
      <w:r w:rsidRPr="002A082A" w:rsidR="002A082A">
        <w:t xml:space="preserve"> we</w:t>
      </w:r>
      <w:r w:rsidR="00FE7B97">
        <w:t xml:space="preserve"> are </w:t>
      </w:r>
      <w:r w:rsidRPr="002A082A" w:rsidR="002A082A">
        <w:t>working very closely</w:t>
      </w:r>
      <w:r w:rsidR="00FE7B97">
        <w:t xml:space="preserve"> on this issue</w:t>
      </w:r>
      <w:r w:rsidRPr="002A082A" w:rsidR="002A082A">
        <w:t xml:space="preserve"> with the </w:t>
      </w:r>
      <w:r w:rsidR="00FE7B97">
        <w:t>G</w:t>
      </w:r>
      <w:r w:rsidRPr="002A082A" w:rsidR="002A082A">
        <w:t xml:space="preserve">overnment of Gibraltar and </w:t>
      </w:r>
      <w:r w:rsidR="00FE7B97">
        <w:t xml:space="preserve">have </w:t>
      </w:r>
      <w:r w:rsidRPr="002A082A" w:rsidR="002A082A">
        <w:t xml:space="preserve">been for some time. I was in Gibraltar earlier this month. The previous </w:t>
      </w:r>
      <w:r w:rsidR="00281DEC">
        <w:t>F</w:t>
      </w:r>
      <w:r w:rsidRPr="002A082A" w:rsidR="002A082A">
        <w:t xml:space="preserve">oreign </w:t>
      </w:r>
      <w:r w:rsidR="00281DEC">
        <w:t>S</w:t>
      </w:r>
      <w:r w:rsidRPr="002A082A" w:rsidR="002A082A">
        <w:t>ecretary was in Gibraltar earlier in the year. I can</w:t>
      </w:r>
      <w:r w:rsidR="00281DEC">
        <w:t>not now</w:t>
      </w:r>
      <w:r w:rsidRPr="002A082A" w:rsidR="002A082A">
        <w:t xml:space="preserve"> remember whether it was in March or </w:t>
      </w:r>
      <w:r w:rsidR="00281DEC">
        <w:t>M</w:t>
      </w:r>
      <w:r w:rsidRPr="002A082A" w:rsidR="002A082A">
        <w:t>a</w:t>
      </w:r>
      <w:r w:rsidR="00281DEC">
        <w:t>y. It</w:t>
      </w:r>
      <w:r w:rsidRPr="002A082A" w:rsidR="002A082A">
        <w:t xml:space="preserve"> was at the time of the</w:t>
      </w:r>
      <w:r w:rsidR="002A082A">
        <w:t xml:space="preserve"> JMC </w:t>
      </w:r>
      <w:r w:rsidRPr="002A082A" w:rsidR="002A082A">
        <w:t>in March.</w:t>
      </w:r>
      <w:r w:rsidR="002A082A">
        <w:t xml:space="preserve"> </w:t>
      </w:r>
      <w:r w:rsidRPr="002A082A" w:rsidR="002A082A">
        <w:t>I was there as well. We work very closely, rightly so</w:t>
      </w:r>
      <w:r w:rsidR="00FF4653">
        <w:t>. It</w:t>
      </w:r>
      <w:r w:rsidRPr="002A082A" w:rsidR="002A082A">
        <w:t xml:space="preserve"> is also important that we work closely with Spain on this</w:t>
      </w:r>
      <w:r w:rsidR="002A082A">
        <w:t xml:space="preserve"> </w:t>
      </w:r>
      <w:r w:rsidRPr="002A082A" w:rsidR="002A082A">
        <w:t>because it is in all our interests</w:t>
      </w:r>
      <w:r w:rsidR="002A082A">
        <w:t xml:space="preserve"> </w:t>
      </w:r>
      <w:r w:rsidRPr="002A082A" w:rsidR="002A082A">
        <w:t>to make</w:t>
      </w:r>
      <w:r w:rsidR="00FF4653">
        <w:t xml:space="preserve"> </w:t>
      </w:r>
      <w:r w:rsidRPr="002A082A" w:rsidR="002A082A">
        <w:t>progress soon.</w:t>
      </w:r>
    </w:p>
    <w:p w:rsidR="000530B6" w:rsidP="00FD1F48">
      <w:pPr>
        <w:pStyle w:val="Answer"/>
      </w:pPr>
      <w:r>
        <w:t>O</w:t>
      </w:r>
      <w:r w:rsidRPr="002A082A" w:rsidR="002A082A">
        <w:t xml:space="preserve">ne of the questions asked this afternoon </w:t>
      </w:r>
      <w:r>
        <w:t xml:space="preserve">was </w:t>
      </w:r>
      <w:r w:rsidRPr="002A082A" w:rsidR="002A082A">
        <w:t xml:space="preserve">about speed </w:t>
      </w:r>
      <w:r>
        <w:t xml:space="preserve">and </w:t>
      </w:r>
      <w:r w:rsidRPr="002A082A" w:rsidR="002A082A">
        <w:t>the sense o</w:t>
      </w:r>
      <w:r>
        <w:t>f</w:t>
      </w:r>
      <w:r w:rsidRPr="002A082A" w:rsidR="002A082A">
        <w:t xml:space="preserve"> </w:t>
      </w:r>
      <w:r w:rsidR="00A90EAF">
        <w:t xml:space="preserve">a </w:t>
      </w:r>
      <w:r w:rsidRPr="002A082A" w:rsidR="002A082A">
        <w:t>timeline.</w:t>
      </w:r>
      <w:r w:rsidR="002A082A">
        <w:t xml:space="preserve"> </w:t>
      </w:r>
      <w:r w:rsidRPr="002A082A" w:rsidR="002A082A">
        <w:t>Until a separate treaty</w:t>
      </w:r>
      <w:r w:rsidRPr="000530B6">
        <w:t xml:space="preserve"> enters into force</w:t>
      </w:r>
      <w:r w:rsidR="00A90EAF">
        <w:t>,</w:t>
      </w:r>
      <w:r w:rsidRPr="000530B6">
        <w:t xml:space="preserve"> the UK, Spain and Gibraltar have agreed to ensure </w:t>
      </w:r>
      <w:r w:rsidR="00A90EAF">
        <w:t xml:space="preserve">that </w:t>
      </w:r>
      <w:r w:rsidRPr="000530B6">
        <w:t>there is minimum disruption on the border following the end of the transition period.</w:t>
      </w:r>
      <w:r w:rsidR="00FD1F48">
        <w:t xml:space="preserve"> </w:t>
      </w:r>
      <w:r w:rsidRPr="000530B6">
        <w:t>I noted that my</w:t>
      </w:r>
      <w:r w:rsidR="0049300B">
        <w:t xml:space="preserve"> Spanish</w:t>
      </w:r>
      <w:r w:rsidRPr="000530B6">
        <w:t xml:space="preserve"> counterpart</w:t>
      </w:r>
      <w:r>
        <w:t xml:space="preserve">, </w:t>
      </w:r>
      <w:r w:rsidR="00FD1F48">
        <w:t>D</w:t>
      </w:r>
      <w:r w:rsidRPr="000530B6">
        <w:t xml:space="preserve">eputy </w:t>
      </w:r>
      <w:r w:rsidR="00FD1F48">
        <w:t>F</w:t>
      </w:r>
      <w:r w:rsidRPr="000530B6">
        <w:t xml:space="preserve">oreign </w:t>
      </w:r>
      <w:r w:rsidR="00FD1F48">
        <w:t>M</w:t>
      </w:r>
      <w:r w:rsidRPr="000530B6">
        <w:t>iniste</w:t>
      </w:r>
      <w:r w:rsidR="00FD1F48">
        <w:t>r</w:t>
      </w:r>
      <w:r w:rsidR="00F02751">
        <w:t xml:space="preserve"> </w:t>
      </w:r>
      <w:r w:rsidR="00CF4EC0">
        <w:t>González-</w:t>
      </w:r>
      <w:r w:rsidR="00F02751">
        <w:t>Bar</w:t>
      </w:r>
      <w:r w:rsidR="001C4BE8">
        <w:t>b</w:t>
      </w:r>
      <w:r w:rsidR="00F02751">
        <w:t>a Per</w:t>
      </w:r>
      <w:r w:rsidR="00CF4EC0">
        <w:t>a</w:t>
      </w:r>
      <w:r w:rsidR="00FD1F48">
        <w:t xml:space="preserve">, very </w:t>
      </w:r>
      <w:r w:rsidRPr="000530B6">
        <w:t>recently</w:t>
      </w:r>
      <w:r w:rsidR="00FD1F48">
        <w:t xml:space="preserve"> </w:t>
      </w:r>
      <w:r w:rsidRPr="000530B6">
        <w:t xml:space="preserve">restated </w:t>
      </w:r>
      <w:r w:rsidR="00F02751">
        <w:t>the</w:t>
      </w:r>
      <w:r>
        <w:t xml:space="preserve"> Frontex </w:t>
      </w:r>
      <w:r w:rsidRPr="000530B6">
        <w:t>point as well. I hope that gives you a sense that we are working together to resolve this</w:t>
      </w:r>
      <w:r w:rsidR="0013233C">
        <w:t>,</w:t>
      </w:r>
      <w:r w:rsidRPr="000530B6">
        <w:t xml:space="preserve"> move forward and</w:t>
      </w:r>
      <w:r w:rsidR="0060025D">
        <w:t>,</w:t>
      </w:r>
      <w:r w:rsidRPr="000530B6">
        <w:t xml:space="preserve"> hopefully</w:t>
      </w:r>
      <w:r w:rsidR="0060025D">
        <w:t>,</w:t>
      </w:r>
      <w:r w:rsidRPr="000530B6">
        <w:t xml:space="preserve"> get </w:t>
      </w:r>
      <w:r w:rsidR="0013233C">
        <w:t>a</w:t>
      </w:r>
      <w:r w:rsidRPr="000530B6">
        <w:t xml:space="preserve"> treaty that is in all our interest</w:t>
      </w:r>
      <w:r w:rsidR="0013233C">
        <w:t>s</w:t>
      </w:r>
      <w:r w:rsidRPr="000530B6">
        <w:t xml:space="preserve">, </w:t>
      </w:r>
      <w:r w:rsidR="0060025D">
        <w:t xml:space="preserve">but </w:t>
      </w:r>
      <w:r w:rsidRPr="000530B6">
        <w:t>obviously subject to negotiat</w:t>
      </w:r>
      <w:r w:rsidR="0013233C">
        <w:t>ions</w:t>
      </w:r>
      <w:r w:rsidR="0060025D">
        <w:t>,</w:t>
      </w:r>
      <w:r w:rsidRPr="000530B6">
        <w:t xml:space="preserve"> given that the mandate before us is very different from the framework we agreed at the beginning of the year.</w:t>
      </w:r>
    </w:p>
    <w:p w:rsidR="000530B6" w:rsidP="000530B6">
      <w:pPr>
        <w:pStyle w:val="Question"/>
      </w:pPr>
      <w:sdt>
        <w:sdtPr>
          <w:alias w:val="Member"/>
          <w:tag w:val="&lt;Member mnisId='4386' dodsId='137600'&gt;"/>
          <w:id w:val="301354304"/>
          <w:placeholder>
            <w:docPart w:val="DefaultPlaceholder_-1854013440"/>
          </w:placeholder>
          <w:richText/>
        </w:sdtPr>
        <w:sdtContent>
          <w:r w:rsidRPr="000530B6">
            <w:rPr>
              <w:b/>
            </w:rPr>
            <w:t>Margaret Ferrier:</w:t>
          </w:r>
        </w:sdtContent>
      </w:sdt>
      <w:r>
        <w:t xml:space="preserve"> </w:t>
      </w:r>
      <w:r w:rsidRPr="000530B6">
        <w:t xml:space="preserve">There is no danger whatsoever to sovereignty </w:t>
      </w:r>
      <w:r w:rsidR="00191AF0">
        <w:t>in</w:t>
      </w:r>
      <w:r w:rsidRPr="000530B6">
        <w:t xml:space="preserve"> what </w:t>
      </w:r>
      <w:r w:rsidR="00911830">
        <w:t xml:space="preserve">is being </w:t>
      </w:r>
      <w:r w:rsidRPr="000530B6">
        <w:t>put forward by the Commission at the moment</w:t>
      </w:r>
      <w:r w:rsidR="00911830">
        <w:t>?</w:t>
      </w:r>
    </w:p>
    <w:p w:rsidR="000530B6" w:rsidP="000530B6">
      <w:pPr>
        <w:pStyle w:val="Answer"/>
      </w:pPr>
      <w:sdt>
        <w:sdtPr>
          <w:alias w:val="Witness"/>
          <w:id w:val="-896211071"/>
          <w:placeholder>
            <w:docPart w:val="DefaultPlaceholder_-1854013440"/>
          </w:placeholder>
          <w:richText/>
        </w:sdtPr>
        <w:sdtContent>
          <w:r w:rsidRPr="000530B6">
            <w:rPr>
              <w:b/>
              <w:i/>
            </w:rPr>
            <w:t>Wendy Morton:</w:t>
          </w:r>
        </w:sdtContent>
      </w:sdt>
      <w:r>
        <w:t xml:space="preserve"> </w:t>
      </w:r>
      <w:r w:rsidRPr="000530B6">
        <w:t>I have been very clear on our position when it comes to sovereignty</w:t>
      </w:r>
      <w:r w:rsidR="00191AF0">
        <w:t>—very clear.</w:t>
      </w:r>
    </w:p>
    <w:p w:rsidR="000530B6" w:rsidP="000530B6">
      <w:pPr>
        <w:pStyle w:val="Question"/>
      </w:pPr>
      <w:sdt>
        <w:sdtPr>
          <w:alias w:val="Member"/>
          <w:tag w:val="&lt;Member mnisId='4446' dodsId='106538'&gt;"/>
          <w:id w:val="1225410058"/>
          <w:placeholder>
            <w:docPart w:val="DefaultPlaceholder_-1854013440"/>
          </w:placeholder>
          <w:richText/>
        </w:sdtPr>
        <w:sdtContent>
          <w:r w:rsidRPr="000530B6">
            <w:rPr>
              <w:b/>
            </w:rPr>
            <w:t>Mr Fysh:</w:t>
          </w:r>
        </w:sdtContent>
      </w:sdt>
      <w:r>
        <w:t xml:space="preserve"> </w:t>
      </w:r>
      <w:r w:rsidR="00911830">
        <w:t>T</w:t>
      </w:r>
      <w:r w:rsidRPr="000530B6">
        <w:t>o what extent have any disagreements between the</w:t>
      </w:r>
      <w:r w:rsidR="007746C9">
        <w:t xml:space="preserve"> EU</w:t>
      </w:r>
      <w:r w:rsidRPr="000530B6">
        <w:t xml:space="preserve"> and </w:t>
      </w:r>
      <w:r w:rsidR="00191AF0">
        <w:t xml:space="preserve">the </w:t>
      </w:r>
      <w:r w:rsidRPr="000530B6">
        <w:t>UK over the Northern Ireland protocol impinged on the positions or approaches taken by either side in respect of Gibraltar?</w:t>
      </w:r>
    </w:p>
    <w:p w:rsidR="00F36EBA" w:rsidP="000530B6">
      <w:pPr>
        <w:pStyle w:val="Answer"/>
      </w:pPr>
      <w:sdt>
        <w:sdtPr>
          <w:alias w:val="Witness"/>
          <w:id w:val="1116955612"/>
          <w:placeholder>
            <w:docPart w:val="DefaultPlaceholder_-1854013440"/>
          </w:placeholder>
          <w:richText/>
        </w:sdtPr>
        <w:sdtContent>
          <w:r w:rsidRPr="000530B6" w:rsidR="000530B6">
            <w:rPr>
              <w:b/>
              <w:i/>
            </w:rPr>
            <w:t>Wendy Morton:</w:t>
          </w:r>
        </w:sdtContent>
      </w:sdt>
      <w:r w:rsidR="000530B6">
        <w:t xml:space="preserve"> </w:t>
      </w:r>
      <w:r w:rsidRPr="000530B6" w:rsidR="000530B6">
        <w:t xml:space="preserve">We have been very clear that the Northern Ireland issue is very different and separate from the Gibraltar issue. It is important </w:t>
      </w:r>
      <w:r>
        <w:t xml:space="preserve">that </w:t>
      </w:r>
      <w:r w:rsidRPr="000530B6" w:rsidR="000530B6">
        <w:t xml:space="preserve">we remember that and </w:t>
      </w:r>
      <w:r>
        <w:t>re</w:t>
      </w:r>
      <w:r w:rsidRPr="000530B6" w:rsidR="000530B6">
        <w:t xml:space="preserve">iterate it. </w:t>
      </w:r>
      <w:r>
        <w:t>They are very</w:t>
      </w:r>
      <w:r w:rsidR="00CB58DB">
        <w:t>,</w:t>
      </w:r>
      <w:r>
        <w:t xml:space="preserve"> very separate.</w:t>
      </w:r>
    </w:p>
    <w:p w:rsidR="000530B6" w:rsidP="000530B6">
      <w:pPr>
        <w:pStyle w:val="Answer"/>
      </w:pPr>
      <w:r>
        <w:t>The other thing to remember is that, when it comes to</w:t>
      </w:r>
      <w:r w:rsidRPr="000530B6">
        <w:t xml:space="preserve"> Gibraltar, together with the Spanish we have found a balance for an agreement that works, bearing in mind that often there are delicate questions that we need to navigate through</w:t>
      </w:r>
      <w:r w:rsidR="00487167">
        <w:t>,</w:t>
      </w:r>
      <w:r w:rsidRPr="000530B6">
        <w:t xml:space="preserve"> </w:t>
      </w:r>
      <w:r w:rsidR="00D10177">
        <w:t>so a</w:t>
      </w:r>
      <w:r w:rsidRPr="000530B6">
        <w:t xml:space="preserve"> treaty must maintain that balance</w:t>
      </w:r>
      <w:r w:rsidR="00C76D8E">
        <w:t>. T</w:t>
      </w:r>
      <w:r w:rsidRPr="000530B6">
        <w:t>he Gibraltar issue is separate from the Northern Ireland issue</w:t>
      </w:r>
      <w:r w:rsidR="00C76D8E">
        <w:t>—very different.</w:t>
      </w:r>
    </w:p>
    <w:p w:rsidR="000530B6" w:rsidP="000530B6">
      <w:pPr>
        <w:pStyle w:val="Question"/>
      </w:pPr>
      <w:sdt>
        <w:sdtPr>
          <w:alias w:val="Member"/>
          <w:tag w:val="&lt;Member mnisId='288' dodsId='25682'&gt;"/>
          <w:id w:val="-1834598371"/>
          <w:placeholder>
            <w:docPart w:val="DefaultPlaceholder_-1854013440"/>
          </w:placeholder>
          <w:richText/>
        </w:sdtPr>
        <w:sdtContent>
          <w:r w:rsidRPr="000530B6">
            <w:rPr>
              <w:b/>
            </w:rPr>
            <w:t>Chair:</w:t>
          </w:r>
        </w:sdtContent>
      </w:sdt>
      <w:r>
        <w:t xml:space="preserve"> </w:t>
      </w:r>
      <w:r w:rsidRPr="000530B6">
        <w:t xml:space="preserve">I </w:t>
      </w:r>
      <w:r w:rsidR="00C76D8E">
        <w:t>have</w:t>
      </w:r>
      <w:r w:rsidRPr="000530B6">
        <w:t xml:space="preserve"> a simple question</w:t>
      </w:r>
      <w:r w:rsidR="00C76D8E">
        <w:t xml:space="preserve"> on that</w:t>
      </w:r>
      <w:r w:rsidRPr="000530B6">
        <w:t>.</w:t>
      </w:r>
      <w:r>
        <w:t xml:space="preserve"> Anne Marie Morris </w:t>
      </w:r>
      <w:r w:rsidR="00A755FC">
        <w:t>a</w:t>
      </w:r>
      <w:r w:rsidRPr="000530B6">
        <w:t xml:space="preserve">sked about other overseas territories. We have come back over and over again </w:t>
      </w:r>
      <w:r w:rsidR="00A755FC">
        <w:t xml:space="preserve">to </w:t>
      </w:r>
      <w:r w:rsidRPr="000530B6">
        <w:t>the question of sovereignty. If you take the position of Gibraltar or Northern Ireland as matters of sovereignty</w:t>
      </w:r>
      <w:r w:rsidR="00A755FC">
        <w:t>,</w:t>
      </w:r>
      <w:r w:rsidRPr="000530B6">
        <w:t xml:space="preserve"> as well as the overseas territories</w:t>
      </w:r>
      <w:r w:rsidR="00DE0783">
        <w:t xml:space="preserve"> question</w:t>
      </w:r>
      <w:r w:rsidRPr="000530B6">
        <w:t xml:space="preserve">, I am a little puzzled and perhaps a little </w:t>
      </w:r>
      <w:r w:rsidR="00DE0783">
        <w:t>disturbed</w:t>
      </w:r>
      <w:r w:rsidRPr="000530B6">
        <w:t xml:space="preserve"> t</w:t>
      </w:r>
      <w:r w:rsidR="00F178F0">
        <w:t>hat you</w:t>
      </w:r>
      <w:r w:rsidRPr="000530B6">
        <w:t xml:space="preserve"> say there is no difference</w:t>
      </w:r>
      <w:r w:rsidR="00F178F0">
        <w:t>. N</w:t>
      </w:r>
      <w:r w:rsidR="004542FA">
        <w:t>o</w:t>
      </w:r>
      <w:r w:rsidRPr="000530B6">
        <w:t xml:space="preserve"> matter which way you go on it</w:t>
      </w:r>
      <w:r w:rsidR="00D10E4D">
        <w:t>, on the question of</w:t>
      </w:r>
      <w:r w:rsidRPr="000530B6">
        <w:t xml:space="preserve"> relinquishment of sovereignty</w:t>
      </w:r>
      <w:r w:rsidR="00D10E4D">
        <w:t xml:space="preserve">, I have </w:t>
      </w:r>
      <w:r w:rsidR="00B46054">
        <w:t xml:space="preserve">mentioned the objections that I have </w:t>
      </w:r>
      <w:r w:rsidRPr="000530B6">
        <w:t>personall</w:t>
      </w:r>
      <w:r w:rsidR="00B46054">
        <w:t>y to</w:t>
      </w:r>
      <w:r w:rsidRPr="000530B6">
        <w:t xml:space="preserve"> pool</w:t>
      </w:r>
      <w:r w:rsidR="00B46054">
        <w:t>ed</w:t>
      </w:r>
      <w:r w:rsidRPr="000530B6">
        <w:t xml:space="preserve"> sovereignty as an example of where things can go badly wrong. Can you just clarify this? Are you saying that as between Northern Ireland sovereignty and Gibraltar sovereignty there is or is not any direct constitutional difference?</w:t>
      </w:r>
    </w:p>
    <w:p w:rsidR="004D6733" w:rsidP="000530B6">
      <w:pPr>
        <w:pStyle w:val="Answer"/>
      </w:pPr>
      <w:sdt>
        <w:sdtPr>
          <w:alias w:val="Witness"/>
          <w:id w:val="-1487311227"/>
          <w:placeholder>
            <w:docPart w:val="DefaultPlaceholder_-1854013440"/>
          </w:placeholder>
          <w:richText/>
        </w:sdtPr>
        <w:sdtContent>
          <w:r w:rsidRPr="000530B6" w:rsidR="000530B6">
            <w:rPr>
              <w:b/>
              <w:i/>
            </w:rPr>
            <w:t>Wendy Morton:</w:t>
          </w:r>
        </w:sdtContent>
      </w:sdt>
      <w:r w:rsidR="000530B6">
        <w:t xml:space="preserve"> </w:t>
      </w:r>
      <w:r w:rsidRPr="005B5D4D" w:rsidR="005B5D4D">
        <w:t>What I am saying</w:t>
      </w:r>
      <w:r w:rsidRPr="004D6733">
        <w:t xml:space="preserve"> is that in terms of these agreements Gibraltar is </w:t>
      </w:r>
      <w:r w:rsidR="00A95818">
        <w:t xml:space="preserve">a </w:t>
      </w:r>
      <w:r w:rsidRPr="004D6733">
        <w:t xml:space="preserve">separate issue from Northern Ireland. The constitutional relationship with the UK is also different. I sense that maybe this is where you are coming from, </w:t>
      </w:r>
      <w:r w:rsidR="00A95818">
        <w:t>C</w:t>
      </w:r>
      <w:r w:rsidRPr="004D6733">
        <w:t>hair. That was what I was trying to convey in my answer.</w:t>
      </w:r>
    </w:p>
    <w:p w:rsidR="00037496" w:rsidP="004D6733">
      <w:pPr>
        <w:pStyle w:val="Question"/>
      </w:pPr>
      <w:sdt>
        <w:sdtPr>
          <w:alias w:val="Member"/>
          <w:tag w:val="&lt;Member mnisId='288' dodsId='25682'&gt;"/>
          <w:id w:val="-560018185"/>
          <w:placeholder>
            <w:docPart w:val="DefaultPlaceholder_-1854013440"/>
          </w:placeholder>
          <w:richText/>
        </w:sdtPr>
        <w:sdtContent>
          <w:r w:rsidRPr="004D6733" w:rsidR="004D6733">
            <w:rPr>
              <w:b/>
            </w:rPr>
            <w:t>Chair:</w:t>
          </w:r>
        </w:sdtContent>
      </w:sdt>
      <w:r w:rsidR="004D6733">
        <w:t xml:space="preserve"> </w:t>
      </w:r>
      <w:r w:rsidRPr="004D6733" w:rsidR="004D6733">
        <w:t xml:space="preserve">May I just remind you </w:t>
      </w:r>
      <w:r w:rsidR="00B5531A">
        <w:t>of</w:t>
      </w:r>
      <w:r w:rsidRPr="004D6733" w:rsidR="004D6733">
        <w:t xml:space="preserve"> section 38 of the</w:t>
      </w:r>
      <w:r w:rsidR="00AB496A">
        <w:t xml:space="preserve"> European Union (W</w:t>
      </w:r>
      <w:r w:rsidRPr="004D6733" w:rsidR="004D6733">
        <w:t xml:space="preserve">ithdrawal </w:t>
      </w:r>
      <w:r w:rsidR="00AB496A">
        <w:t>A</w:t>
      </w:r>
      <w:r w:rsidRPr="004D6733" w:rsidR="004D6733">
        <w:t>greement</w:t>
      </w:r>
      <w:r w:rsidR="00AB496A">
        <w:t>) A</w:t>
      </w:r>
      <w:r w:rsidRPr="004D6733" w:rsidR="004D6733">
        <w:t>ct</w:t>
      </w:r>
      <w:r w:rsidR="00B5531A">
        <w:t>? It</w:t>
      </w:r>
      <w:r w:rsidRPr="004D6733" w:rsidR="004D6733">
        <w:t xml:space="preserve"> quite clearly states that, notwithstanding the withdraw</w:t>
      </w:r>
      <w:r w:rsidR="00B6257C">
        <w:t>al</w:t>
      </w:r>
      <w:r w:rsidRPr="004D6733" w:rsidR="004D6733">
        <w:t xml:space="preserve"> agreement and therefore also the protocol in relation to Northern Ireland, the United Kingdom retains the right to make its own laws and act in a completely sovereign way and override the Northern Ireland agreement and protocol</w:t>
      </w:r>
      <w:r w:rsidR="00B5531A">
        <w:t>.</w:t>
      </w:r>
      <w:r w:rsidRPr="004D6733" w:rsidR="004D6733">
        <w:t xml:space="preserve"> </w:t>
      </w:r>
      <w:r w:rsidR="00B5531A">
        <w:t>F</w:t>
      </w:r>
      <w:r w:rsidRPr="004D6733" w:rsidR="004D6733">
        <w:t>or practical purposes</w:t>
      </w:r>
      <w:r w:rsidR="00B5531A">
        <w:t>,</w:t>
      </w:r>
      <w:r w:rsidRPr="00037496">
        <w:t xml:space="preserve"> the question is </w:t>
      </w:r>
      <w:r w:rsidR="00AB496A">
        <w:t xml:space="preserve">the </w:t>
      </w:r>
      <w:r w:rsidRPr="00037496">
        <w:t>one I have already put to you</w:t>
      </w:r>
      <w:r w:rsidR="00AB496A">
        <w:t>. W</w:t>
      </w:r>
      <w:r w:rsidRPr="00037496">
        <w:t>here do you distinguish between the sovereignty of Northern Ireland in terms of constitutional arrangements and the constitutional arrangements</w:t>
      </w:r>
      <w:r w:rsidR="00F21B29">
        <w:t xml:space="preserve"> for</w:t>
      </w:r>
      <w:r w:rsidRPr="00037496">
        <w:t xml:space="preserve"> the overseas territories and Gibraltar?</w:t>
      </w:r>
    </w:p>
    <w:p w:rsidR="00037496" w:rsidP="00037496">
      <w:pPr>
        <w:pStyle w:val="Answer"/>
      </w:pPr>
      <w:sdt>
        <w:sdtPr>
          <w:alias w:val="Witness"/>
          <w:id w:val="890851052"/>
          <w:placeholder>
            <w:docPart w:val="DefaultPlaceholder_-1854013440"/>
          </w:placeholder>
          <w:richText/>
        </w:sdtPr>
        <w:sdtContent>
          <w:r w:rsidRPr="00037496">
            <w:rPr>
              <w:b/>
              <w:i/>
            </w:rPr>
            <w:t>Wendy Morton:</w:t>
          </w:r>
        </w:sdtContent>
      </w:sdt>
      <w:r>
        <w:t xml:space="preserve"> </w:t>
      </w:r>
      <w:r w:rsidRPr="00037496">
        <w:t>When I say that the constitutional relationship with the UK is different, one example is</w:t>
      </w:r>
      <w:r w:rsidR="00F21B29">
        <w:t xml:space="preserve"> the </w:t>
      </w:r>
      <w:r w:rsidRPr="00037496">
        <w:t>customs and immigration border</w:t>
      </w:r>
      <w:r w:rsidR="00F21B29">
        <w:t xml:space="preserve">. There has always been </w:t>
      </w:r>
      <w:r w:rsidRPr="00037496">
        <w:t>a customs and immigration border between the UK and Gibraltar</w:t>
      </w:r>
      <w:r w:rsidR="00F21B29">
        <w:t>,</w:t>
      </w:r>
      <w:r w:rsidRPr="00037496">
        <w:t xml:space="preserve"> for example. </w:t>
      </w:r>
      <w:r w:rsidR="00B5531A">
        <w:t>Also</w:t>
      </w:r>
      <w:r w:rsidR="00F21B29">
        <w:t xml:space="preserve">, </w:t>
      </w:r>
      <w:r w:rsidR="00FC15FF">
        <w:t xml:space="preserve">Gibraltar, </w:t>
      </w:r>
      <w:r w:rsidR="00F21B29">
        <w:t>u</w:t>
      </w:r>
      <w:r w:rsidRPr="00037496">
        <w:t>nlike the UK</w:t>
      </w:r>
      <w:r w:rsidR="00FC15FF">
        <w:t xml:space="preserve">, </w:t>
      </w:r>
      <w:r w:rsidRPr="00037496">
        <w:t>has never been part of the</w:t>
      </w:r>
      <w:r w:rsidR="007746C9">
        <w:t xml:space="preserve"> EU</w:t>
      </w:r>
      <w:r w:rsidRPr="00037496">
        <w:t xml:space="preserve"> customs territory or </w:t>
      </w:r>
      <w:r w:rsidR="00FC15FF">
        <w:t xml:space="preserve">the </w:t>
      </w:r>
      <w:r w:rsidRPr="00037496">
        <w:t>single market for goods.</w:t>
      </w:r>
    </w:p>
    <w:p w:rsidR="00037496" w:rsidP="00037496">
      <w:pPr>
        <w:pStyle w:val="Remark"/>
      </w:pPr>
      <w:sdt>
        <w:sdtPr>
          <w:alias w:val="Member"/>
          <w:tag w:val="&lt;Member mnisId='288' dodsId='25682'&gt;"/>
          <w:id w:val="1302734882"/>
          <w:placeholder>
            <w:docPart w:val="DefaultPlaceholder_-1854013440"/>
          </w:placeholder>
          <w:richText/>
        </w:sdtPr>
        <w:sdtContent>
          <w:r w:rsidRPr="00037496">
            <w:rPr>
              <w:b/>
            </w:rPr>
            <w:t>Chair:</w:t>
          </w:r>
        </w:sdtContent>
      </w:sdt>
      <w:r>
        <w:t xml:space="preserve"> </w:t>
      </w:r>
      <w:r w:rsidR="001E67D2">
        <w:t xml:space="preserve">Okay. </w:t>
      </w:r>
      <w:r>
        <w:t xml:space="preserve">Jon Cruddas, I think </w:t>
      </w:r>
      <w:r w:rsidRPr="00037496">
        <w:t xml:space="preserve">you wanted to ask a question about </w:t>
      </w:r>
      <w:r w:rsidR="00FC15FF">
        <w:t>political</w:t>
      </w:r>
      <w:r w:rsidRPr="00037496">
        <w:t xml:space="preserve"> consent.</w:t>
      </w:r>
    </w:p>
    <w:p w:rsidR="00037496" w:rsidP="00037496">
      <w:pPr>
        <w:pStyle w:val="Question"/>
      </w:pPr>
      <w:sdt>
        <w:sdtPr>
          <w:alias w:val="Member"/>
          <w:tag w:val="&lt;Member mnisId='1406' dodsId='25577'&gt;"/>
          <w:id w:val="-497042185"/>
          <w:placeholder>
            <w:docPart w:val="DefaultPlaceholder_-1854013440"/>
          </w:placeholder>
          <w:richText/>
        </w:sdtPr>
        <w:sdtContent>
          <w:r w:rsidRPr="00037496">
            <w:rPr>
              <w:b/>
            </w:rPr>
            <w:t>Jon Cruddas:</w:t>
          </w:r>
        </w:sdtContent>
      </w:sdt>
      <w:r>
        <w:t xml:space="preserve"> </w:t>
      </w:r>
      <w:r w:rsidRPr="00037496">
        <w:t xml:space="preserve">Given the sense of ambiguity that sits on top of a lot of this, </w:t>
      </w:r>
      <w:r w:rsidR="0032588D">
        <w:t xml:space="preserve">what about the </w:t>
      </w:r>
      <w:r w:rsidRPr="00037496">
        <w:t>consent of the people</w:t>
      </w:r>
      <w:r w:rsidR="0032588D">
        <w:t>? W</w:t>
      </w:r>
      <w:r w:rsidRPr="00037496">
        <w:t>hat</w:t>
      </w:r>
      <w:r w:rsidR="0032588D">
        <w:t xml:space="preserve"> do</w:t>
      </w:r>
      <w:r w:rsidRPr="00037496">
        <w:t xml:space="preserve"> we know about what </w:t>
      </w:r>
      <w:r w:rsidR="0032588D">
        <w:t>G</w:t>
      </w:r>
      <w:r w:rsidRPr="00037496">
        <w:t>ibraltarians feel about how things are playing out</w:t>
      </w:r>
      <w:r w:rsidR="005A751C">
        <w:t>?</w:t>
      </w:r>
      <w:r w:rsidRPr="00037496">
        <w:t xml:space="preserve"> Do you have any access to polling</w:t>
      </w:r>
      <w:r w:rsidR="001E67D2">
        <w:t>, Minister</w:t>
      </w:r>
      <w:r>
        <w:t>?</w:t>
      </w:r>
      <w:r w:rsidRPr="00037496">
        <w:t xml:space="preserve"> </w:t>
      </w:r>
      <w:r w:rsidR="005A751C">
        <w:t>A</w:t>
      </w:r>
      <w:r w:rsidRPr="00037496">
        <w:t>re you tracking any concerns? Can you give us any information</w:t>
      </w:r>
      <w:r w:rsidR="005A751C">
        <w:t xml:space="preserve"> or sense</w:t>
      </w:r>
      <w:r w:rsidRPr="00037496">
        <w:t xml:space="preserve"> about</w:t>
      </w:r>
      <w:r w:rsidR="005A751C">
        <w:t xml:space="preserve"> their feelings on how </w:t>
      </w:r>
      <w:r w:rsidRPr="00037496">
        <w:t>things are progressing</w:t>
      </w:r>
      <w:r w:rsidR="005A751C">
        <w:t xml:space="preserve">, </w:t>
      </w:r>
      <w:r w:rsidRPr="00037496">
        <w:t>or not</w:t>
      </w:r>
      <w:r>
        <w:t>?</w:t>
      </w:r>
    </w:p>
    <w:p w:rsidR="00A34550" w:rsidP="00037496">
      <w:pPr>
        <w:pStyle w:val="Answer"/>
      </w:pPr>
      <w:sdt>
        <w:sdtPr>
          <w:alias w:val="Witness"/>
          <w:id w:val="1626970161"/>
          <w:placeholder>
            <w:docPart w:val="DefaultPlaceholder_-1854013440"/>
          </w:placeholder>
          <w:richText/>
        </w:sdtPr>
        <w:sdtContent>
          <w:r w:rsidRPr="00037496" w:rsidR="00037496">
            <w:rPr>
              <w:b/>
              <w:i/>
            </w:rPr>
            <w:t>Wendy Morton:</w:t>
          </w:r>
        </w:sdtContent>
      </w:sdt>
      <w:r w:rsidR="00037496">
        <w:t xml:space="preserve"> </w:t>
      </w:r>
      <w:r w:rsidR="0088233F">
        <w:t xml:space="preserve">Personally, if I am honest, </w:t>
      </w:r>
      <w:r w:rsidRPr="00037496" w:rsidR="00037496">
        <w:t>I have not seen any</w:t>
      </w:r>
      <w:r w:rsidR="002758D4">
        <w:t xml:space="preserve"> sense of it;</w:t>
      </w:r>
      <w:r w:rsidRPr="00037496" w:rsidR="00037496">
        <w:t xml:space="preserve"> I</w:t>
      </w:r>
      <w:r w:rsidR="002758D4">
        <w:t xml:space="preserve"> a</w:t>
      </w:r>
      <w:r w:rsidRPr="00037496" w:rsidR="00037496">
        <w:t>m not sure whether we have any</w:t>
      </w:r>
      <w:r w:rsidR="00037496">
        <w:t>,</w:t>
      </w:r>
      <w:r w:rsidRPr="00037496" w:rsidR="00037496">
        <w:t xml:space="preserve"> but I</w:t>
      </w:r>
      <w:r w:rsidR="002758D4">
        <w:t xml:space="preserve"> am</w:t>
      </w:r>
      <w:r w:rsidRPr="00037496" w:rsidR="00037496">
        <w:t xml:space="preserve"> pretty certain that the </w:t>
      </w:r>
      <w:r w:rsidR="002758D4">
        <w:t>C</w:t>
      </w:r>
      <w:r w:rsidRPr="00037496" w:rsidR="00037496">
        <w:t xml:space="preserve">hief </w:t>
      </w:r>
      <w:r w:rsidR="002758D4">
        <w:t>M</w:t>
      </w:r>
      <w:r w:rsidRPr="00037496" w:rsidR="00037496">
        <w:t xml:space="preserve">inister of Gibraltar will </w:t>
      </w:r>
      <w:r w:rsidR="0088233F">
        <w:t>ab</w:t>
      </w:r>
      <w:r w:rsidR="00106D75">
        <w:t xml:space="preserve">solutely </w:t>
      </w:r>
      <w:r w:rsidRPr="00037496" w:rsidR="00037496">
        <w:t xml:space="preserve">have an understanding of what </w:t>
      </w:r>
      <w:r w:rsidR="002758D4">
        <w:t>G</w:t>
      </w:r>
      <w:r w:rsidRPr="00037496" w:rsidR="00037496">
        <w:t xml:space="preserve">ibraltarians </w:t>
      </w:r>
      <w:r w:rsidR="002758D4">
        <w:t>are</w:t>
      </w:r>
      <w:r w:rsidRPr="00037496" w:rsidR="00037496">
        <w:t xml:space="preserve"> feeling.</w:t>
      </w:r>
      <w:r w:rsidR="00106D75">
        <w:t xml:space="preserve"> As I said,</w:t>
      </w:r>
      <w:r w:rsidRPr="00037496" w:rsidR="00037496">
        <w:t xml:space="preserve"> I was there for a couple of days around </w:t>
      </w:r>
      <w:r w:rsidR="002758D4">
        <w:t>N</w:t>
      </w:r>
      <w:r w:rsidRPr="00037496" w:rsidR="00037496">
        <w:t xml:space="preserve">ational </w:t>
      </w:r>
      <w:r w:rsidR="00106D75">
        <w:t>d</w:t>
      </w:r>
      <w:r w:rsidRPr="00037496" w:rsidR="00037496">
        <w:t xml:space="preserve">ay. That was a specific event, but there was certainly a very positive feel on the </w:t>
      </w:r>
      <w:r w:rsidR="008B5F9C">
        <w:t>R</w:t>
      </w:r>
      <w:r w:rsidRPr="00037496" w:rsidR="00037496">
        <w:t>ock. Maybe you can or cannot translate that through to this particular issu</w:t>
      </w:r>
      <w:r w:rsidR="008B5F9C">
        <w:t>e,</w:t>
      </w:r>
      <w:r w:rsidRPr="00037496" w:rsidR="00037496">
        <w:t xml:space="preserve"> but I</w:t>
      </w:r>
      <w:r w:rsidR="00037496">
        <w:t xml:space="preserve"> a</w:t>
      </w:r>
      <w:r w:rsidRPr="00037496" w:rsidR="00037496">
        <w:t xml:space="preserve">m pretty certain that the </w:t>
      </w:r>
      <w:r w:rsidR="008B5F9C">
        <w:t>C</w:t>
      </w:r>
      <w:r w:rsidRPr="00037496" w:rsidR="00037496">
        <w:t xml:space="preserve">hief </w:t>
      </w:r>
      <w:r w:rsidR="008B5F9C">
        <w:t>M</w:t>
      </w:r>
      <w:r w:rsidRPr="00037496" w:rsidR="00037496">
        <w:t>inister would have a good handle on that.</w:t>
      </w:r>
    </w:p>
    <w:p w:rsidR="00037496" w:rsidP="00A34550">
      <w:pPr>
        <w:pStyle w:val="Question"/>
      </w:pPr>
      <w:sdt>
        <w:sdtPr>
          <w:alias w:val="Member"/>
          <w:tag w:val="&lt;Member mnisId='288' dodsId='25682'&gt;"/>
          <w:id w:val="-76213007"/>
          <w:placeholder>
            <w:docPart w:val="DefaultPlaceholder_-1854013440"/>
          </w:placeholder>
          <w:richText/>
        </w:sdtPr>
        <w:sdtContent>
          <w:r w:rsidRPr="00A34550" w:rsidR="00A34550">
            <w:rPr>
              <w:b/>
            </w:rPr>
            <w:t>Chair:</w:t>
          </w:r>
        </w:sdtContent>
      </w:sdt>
      <w:r w:rsidR="00A34550">
        <w:t xml:space="preserve"> When will you be seeing him?</w:t>
      </w:r>
    </w:p>
    <w:p w:rsidR="00037496" w:rsidP="00037496">
      <w:pPr>
        <w:pStyle w:val="Answer"/>
      </w:pPr>
      <w:sdt>
        <w:sdtPr>
          <w:alias w:val="Witness"/>
          <w:id w:val="-495489934"/>
          <w:placeholder>
            <w:docPart w:val="DefaultPlaceholder_-1854013440"/>
          </w:placeholder>
          <w:richText/>
        </w:sdtPr>
        <w:sdtContent>
          <w:r w:rsidRPr="00037496">
            <w:rPr>
              <w:b/>
              <w:i/>
            </w:rPr>
            <w:t>Wendy Morton:</w:t>
          </w:r>
        </w:sdtContent>
      </w:sdt>
      <w:r>
        <w:t xml:space="preserve"> </w:t>
      </w:r>
      <w:r w:rsidRPr="00037496">
        <w:t>I will have to ask him next time I see him.</w:t>
      </w:r>
    </w:p>
    <w:p w:rsidR="00037496" w:rsidP="00037496">
      <w:pPr>
        <w:pStyle w:val="Question"/>
      </w:pPr>
      <w:sdt>
        <w:sdtPr>
          <w:alias w:val="Member"/>
          <w:tag w:val="&lt;Member mnisId='288' dodsId='25682'&gt;"/>
          <w:id w:val="902868132"/>
          <w:placeholder>
            <w:docPart w:val="DefaultPlaceholder_-1854013440"/>
          </w:placeholder>
          <w:richText/>
        </w:sdtPr>
        <w:sdtContent>
          <w:r w:rsidRPr="00037496">
            <w:rPr>
              <w:b/>
            </w:rPr>
            <w:t>Chair:</w:t>
          </w:r>
        </w:sdtContent>
      </w:sdt>
      <w:r>
        <w:t xml:space="preserve"> </w:t>
      </w:r>
      <w:r w:rsidR="00A34550">
        <w:t xml:space="preserve">Thank you. </w:t>
      </w:r>
      <w:r w:rsidR="008B5F9C">
        <w:t xml:space="preserve">If </w:t>
      </w:r>
      <w:r w:rsidRPr="00037496">
        <w:t>the mandate proposed by the</w:t>
      </w:r>
      <w:r w:rsidR="007746C9">
        <w:t xml:space="preserve"> </w:t>
      </w:r>
      <w:r w:rsidR="003C16F5">
        <w:t>Euro</w:t>
      </w:r>
      <w:r w:rsidRPr="00037496">
        <w:t>pean Commission remains unchanged</w:t>
      </w:r>
      <w:r w:rsidR="00AB49E6">
        <w:t>,</w:t>
      </w:r>
      <w:r w:rsidRPr="00037496">
        <w:t xml:space="preserve"> will the </w:t>
      </w:r>
      <w:r w:rsidR="00E4232D">
        <w:t>G</w:t>
      </w:r>
      <w:r w:rsidRPr="00037496">
        <w:t>overnment refuse to enter into negotiations with the</w:t>
      </w:r>
      <w:r w:rsidR="007746C9">
        <w:t xml:space="preserve"> EU</w:t>
      </w:r>
      <w:r w:rsidRPr="00037496">
        <w:t>? Related to that, the UK did not walk away from its future relationship negotiations with the</w:t>
      </w:r>
      <w:r w:rsidR="007746C9">
        <w:t xml:space="preserve"> EU</w:t>
      </w:r>
      <w:r w:rsidRPr="00037496">
        <w:t xml:space="preserve">. Should it now do so if it considers that the terms on offer in respect of Gibraltar </w:t>
      </w:r>
      <w:r w:rsidR="00E4232D">
        <w:t xml:space="preserve">are </w:t>
      </w:r>
      <w:r w:rsidRPr="00037496">
        <w:t>unacceptable?</w:t>
      </w:r>
    </w:p>
    <w:p w:rsidR="00037496" w:rsidP="00037496">
      <w:pPr>
        <w:pStyle w:val="Answer"/>
      </w:pPr>
      <w:sdt>
        <w:sdtPr>
          <w:alias w:val="Witness"/>
          <w:id w:val="-2145729230"/>
          <w:placeholder>
            <w:docPart w:val="DefaultPlaceholder_-1854013440"/>
          </w:placeholder>
          <w:richText/>
        </w:sdtPr>
        <w:sdtContent>
          <w:r w:rsidRPr="00037496">
            <w:rPr>
              <w:b/>
              <w:i/>
            </w:rPr>
            <w:t>Wendy Morton:</w:t>
          </w:r>
        </w:sdtContent>
      </w:sdt>
      <w:r>
        <w:t xml:space="preserve"> </w:t>
      </w:r>
      <w:r w:rsidR="00E4232D">
        <w:t>O</w:t>
      </w:r>
      <w:r w:rsidRPr="00037496">
        <w:t xml:space="preserve">n the first point, we have been absolutely clear that the mandate is very different from the framework. We are waiting for the </w:t>
      </w:r>
      <w:r w:rsidR="00E4232D">
        <w:t>C</w:t>
      </w:r>
      <w:r w:rsidRPr="00037496">
        <w:t>ouncil to come back</w:t>
      </w:r>
      <w:r w:rsidR="00E4232D">
        <w:t>,</w:t>
      </w:r>
      <w:r w:rsidRPr="00037496">
        <w:t xml:space="preserve"> so I will not try to pre</w:t>
      </w:r>
      <w:r w:rsidR="00E4232D">
        <w:noBreakHyphen/>
      </w:r>
      <w:r w:rsidRPr="00037496">
        <w:t>empt</w:t>
      </w:r>
      <w:r w:rsidR="00E4232D">
        <w:t xml:space="preserve"> it</w:t>
      </w:r>
      <w:r w:rsidRPr="00037496">
        <w:t xml:space="preserve"> or speculate. However, alongside the work we have been doing, </w:t>
      </w:r>
      <w:r w:rsidR="00DA49EC">
        <w:t xml:space="preserve">and </w:t>
      </w:r>
      <w:r w:rsidRPr="00037496">
        <w:t>thinking about</w:t>
      </w:r>
      <w:r w:rsidR="00DA49EC">
        <w:t xml:space="preserve"> </w:t>
      </w:r>
      <w:r w:rsidRPr="00037496">
        <w:t>what next and the preparations, as I said in one of my earlier answers</w:t>
      </w:r>
      <w:r w:rsidR="00D842CA">
        <w:t xml:space="preserve">, while it is </w:t>
      </w:r>
      <w:r w:rsidRPr="00037496">
        <w:t>in all our interests to make progress</w:t>
      </w:r>
      <w:r w:rsidR="00037076">
        <w:t>,</w:t>
      </w:r>
      <w:r w:rsidRPr="00037496">
        <w:t xml:space="preserve"> we are continuing to make preparations </w:t>
      </w:r>
      <w:r>
        <w:t xml:space="preserve">for </w:t>
      </w:r>
      <w:r w:rsidR="00D842CA">
        <w:t xml:space="preserve">an </w:t>
      </w:r>
      <w:r>
        <w:t xml:space="preserve">NNO </w:t>
      </w:r>
      <w:r w:rsidR="00037076">
        <w:t xml:space="preserve">situation or </w:t>
      </w:r>
      <w:r w:rsidRPr="00037496">
        <w:t>scenario should we find that is where we are. The UK will stand fully behind Gibraltar</w:t>
      </w:r>
      <w:r w:rsidR="00D842CA">
        <w:t>,</w:t>
      </w:r>
      <w:r w:rsidRPr="00037496">
        <w:t xml:space="preserve"> its people and </w:t>
      </w:r>
      <w:r w:rsidR="00895A6D">
        <w:t xml:space="preserve">its </w:t>
      </w:r>
      <w:r w:rsidRPr="00037496">
        <w:t>economy in any scenario. I want that to be absolutely clear.</w:t>
      </w:r>
    </w:p>
    <w:p w:rsidR="00037496" w:rsidP="00037496">
      <w:pPr>
        <w:pStyle w:val="Question"/>
      </w:pPr>
      <w:sdt>
        <w:sdtPr>
          <w:alias w:val="Member"/>
          <w:tag w:val="&lt;Member mnisId='288' dodsId='25682'&gt;"/>
          <w:id w:val="265505384"/>
          <w:placeholder>
            <w:docPart w:val="DefaultPlaceholder_-1854013440"/>
          </w:placeholder>
          <w:richText/>
        </w:sdtPr>
        <w:sdtContent>
          <w:r w:rsidRPr="00037496">
            <w:rPr>
              <w:b/>
            </w:rPr>
            <w:t>Chair:</w:t>
          </w:r>
        </w:sdtContent>
      </w:sdt>
      <w:r>
        <w:t xml:space="preserve"> </w:t>
      </w:r>
      <w:r w:rsidR="00895A6D">
        <w:t>N</w:t>
      </w:r>
      <w:r w:rsidRPr="00037496">
        <w:t>o-deal planning is in progress</w:t>
      </w:r>
      <w:r w:rsidR="00F70D76">
        <w:t>. That</w:t>
      </w:r>
      <w:r w:rsidRPr="00037496">
        <w:t xml:space="preserve"> is implicit in what you have just said.</w:t>
      </w:r>
    </w:p>
    <w:p w:rsidR="00037496" w:rsidP="00037496">
      <w:pPr>
        <w:pStyle w:val="Answer"/>
      </w:pPr>
      <w:sdt>
        <w:sdtPr>
          <w:alias w:val="Witness"/>
          <w:id w:val="-942303113"/>
          <w:placeholder>
            <w:docPart w:val="DefaultPlaceholder_-1854013440"/>
          </w:placeholder>
          <w:richText/>
        </w:sdtPr>
        <w:sdtContent>
          <w:r w:rsidRPr="00037496">
            <w:rPr>
              <w:b/>
              <w:i/>
            </w:rPr>
            <w:t>Wendy Morton:</w:t>
          </w:r>
        </w:sdtContent>
      </w:sdt>
      <w:r w:rsidR="00AE2F75">
        <w:t xml:space="preserve"> </w:t>
      </w:r>
      <w:r w:rsidRPr="00037496">
        <w:t>We hope that we get to where we want to be</w:t>
      </w:r>
      <w:r w:rsidR="00AE2F75">
        <w:t>,</w:t>
      </w:r>
      <w:r w:rsidRPr="00037496">
        <w:t xml:space="preserve"> but we are working very closely on making sure we have plans in place for all eventualities, including no deal.</w:t>
      </w:r>
    </w:p>
    <w:p w:rsidR="00037496" w:rsidP="00037496">
      <w:pPr>
        <w:pStyle w:val="Question"/>
      </w:pPr>
      <w:sdt>
        <w:sdtPr>
          <w:alias w:val="Member"/>
          <w:tag w:val="&lt;Member mnisId='288' dodsId='25682'&gt;"/>
          <w:id w:val="852683146"/>
          <w:placeholder>
            <w:docPart w:val="DefaultPlaceholder_-1854013440"/>
          </w:placeholder>
          <w:richText/>
        </w:sdtPr>
        <w:sdtContent>
          <w:r w:rsidRPr="00037496">
            <w:rPr>
              <w:b/>
            </w:rPr>
            <w:t>Chair:</w:t>
          </w:r>
        </w:sdtContent>
      </w:sdt>
      <w:r>
        <w:t xml:space="preserve"> </w:t>
      </w:r>
      <w:r w:rsidRPr="00037496">
        <w:t>We have just reached 3</w:t>
      </w:r>
      <w:r>
        <w:t>.</w:t>
      </w:r>
      <w:r w:rsidRPr="00037496">
        <w:t>40</w:t>
      </w:r>
      <w:r>
        <w:t>.</w:t>
      </w:r>
      <w:r w:rsidRPr="00037496">
        <w:t xml:space="preserve"> </w:t>
      </w:r>
      <w:r w:rsidR="00AE2F75">
        <w:t xml:space="preserve">My </w:t>
      </w:r>
      <w:r w:rsidRPr="00037496">
        <w:t>last question</w:t>
      </w:r>
      <w:r w:rsidR="00AE2F75">
        <w:t xml:space="preserve"> is</w:t>
      </w:r>
      <w:r w:rsidR="00B36754">
        <w:t>,</w:t>
      </w:r>
      <w:r w:rsidR="00AE2F75">
        <w:t xml:space="preserve"> </w:t>
      </w:r>
      <w:r w:rsidRPr="00037496">
        <w:t>will you appear before us again if necessary to provide an update on the progress of the</w:t>
      </w:r>
      <w:r w:rsidR="00AE2F75">
        <w:t xml:space="preserve"> negotiations</w:t>
      </w:r>
      <w:r w:rsidRPr="00037496">
        <w:t>?</w:t>
      </w:r>
    </w:p>
    <w:p w:rsidR="00037496" w:rsidP="00037496">
      <w:pPr>
        <w:pStyle w:val="Answer"/>
      </w:pPr>
      <w:sdt>
        <w:sdtPr>
          <w:alias w:val="Witness"/>
          <w:id w:val="343220859"/>
          <w:placeholder>
            <w:docPart w:val="DefaultPlaceholder_-1854013440"/>
          </w:placeholder>
          <w:richText/>
        </w:sdtPr>
        <w:sdtContent>
          <w:r w:rsidRPr="00037496">
            <w:rPr>
              <w:b/>
              <w:i/>
            </w:rPr>
            <w:t>Wendy Morton:</w:t>
          </w:r>
        </w:sdtContent>
      </w:sdt>
      <w:r>
        <w:t xml:space="preserve"> </w:t>
      </w:r>
      <w:r w:rsidR="00E13311">
        <w:t>How c</w:t>
      </w:r>
      <w:r w:rsidRPr="00037496">
        <w:t>ould I refuse? Of course I will.</w:t>
      </w:r>
    </w:p>
    <w:p w:rsidR="000530B6" w:rsidRPr="000530B6" w:rsidP="00037496">
      <w:pPr>
        <w:pStyle w:val="Remark"/>
      </w:pPr>
      <w:sdt>
        <w:sdtPr>
          <w:alias w:val="Member"/>
          <w:tag w:val="&lt;Member mnisId='288' dodsId='25682'&gt;"/>
          <w:id w:val="1575554373"/>
          <w:placeholder>
            <w:docPart w:val="DefaultPlaceholder_-1854013440"/>
          </w:placeholder>
          <w:richText/>
        </w:sdtPr>
        <w:sdtContent>
          <w:r w:rsidRPr="00037496" w:rsidR="00037496">
            <w:rPr>
              <w:b/>
            </w:rPr>
            <w:t>Chair:</w:t>
          </w:r>
        </w:sdtContent>
      </w:sdt>
      <w:r w:rsidR="00037496">
        <w:t xml:space="preserve"> </w:t>
      </w:r>
      <w:r w:rsidRPr="00037496" w:rsidR="00037496">
        <w:t>Thank you very much indeed</w:t>
      </w:r>
      <w:r w:rsidR="00E13311">
        <w:t>, and I hope we have</w:t>
      </w:r>
      <w:r w:rsidR="00585125">
        <w:t xml:space="preserve"> not</w:t>
      </w:r>
      <w:r w:rsidR="00E13311">
        <w:t xml:space="preserve"> kept you too long.</w:t>
      </w:r>
    </w:p>
    <w:sectPr w:rsidSect="008351F9">
      <w:headerReference w:type="default" r:id="rId5"/>
      <w:pgSz w:w="11906" w:h="16838"/>
      <w:pgMar w:top="1805" w:right="1440" w:bottom="1440" w:left="1440" w:header="709" w:footer="708"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443">
      <wne:macro wne:macroName="NORMAL.NEWMACROS.MACRO170"/>
    </wne:keymap>
    <wne:keymap wne:kcmPrimary="0445">
      <wne:macro wne:macroName="NORMAL.NEWMACROS.MACRO171"/>
    </wne:keymap>
    <wne:keymap wne:kcmPrimary="0447">
      <wne:macro wne:macroName="NORMAL.NEWMACROS.MACRO13"/>
    </wne:keymap>
    <wne:keymap wne:kcmPrimary="044E">
      <wne:macro wne:macroName="NORMAL.NEWMACROS.MACRO165"/>
    </wne:keymap>
    <wne:keymap wne:kcmPrimary="0453">
      <wne:macro wne:macroName="NORMAL.NEWMACROS.MACRO14"/>
    </wne:keymap>
    <wne:keymap wne:kcmPrimary="0454">
      <wne:macro wne:macroName="NORMAL.NEWMACROS.MACRO169"/>
    </wne:keymap>
    <wne:keymap wne:kcmPrimary="0455">
      <wne:macro wne:macroName="NORMAL.NEWMACROS.MACRO16"/>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14BEB24CC81418B89C7D068454DCA6C"/>
      </w:placeholder>
      <w:richText/>
    </w:sdtPr>
    <w:sdtContent>
      <w:p w:rsidR="00992D31" w:rsidP="009277D8">
        <w:pPr>
          <w:pStyle w:val="Para"/>
          <w:rPr>
            <w:color w:val="808080"/>
          </w:rPr>
        </w:pPr>
        <w:r w:rsidRPr="0099020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992D3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A5C7E2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4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902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microsoft.com/office/2006/relationships/keyMapCustomizations" Target="customizations.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14BEB24CC81418B89C7D068454DCA6C"/>
        <w:category>
          <w:name w:val="General"/>
          <w:gallery w:val="placeholder"/>
        </w:category>
        <w:types>
          <w:type w:val="bbPlcHdr"/>
        </w:types>
        <w:behaviors>
          <w:behavior w:val="content"/>
        </w:behaviors>
        <w:guid w:val="{7F507E78-C0AE-47E9-8A8B-CA7D95083CBC}"/>
      </w:docPartPr>
      <w:docPartBody>
        <w:p w:rsidR="006B080C" w:rsidP="006B080C">
          <w:pPr>
            <w:pStyle w:val="914BEB24CC81418B89C7D068454DCA6C"/>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7836B49-E304-41A7-842F-5513E6E49C2F}"/>
      </w:docPartPr>
      <w:docPartBody>
        <w:p w:rsidR="006B080C">
          <w:r w:rsidRPr="00175FC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5BCB"/>
    <w:rPr>
      <w:color w:val="808080"/>
    </w:rPr>
  </w:style>
  <w:style w:type="paragraph" w:customStyle="1" w:styleId="914BEB24CC81418B89C7D068454DCA6C">
    <w:name w:val="914BEB24CC81418B89C7D068454DCA6C"/>
    <w:rsid w:val="006B08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