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5ED1" w:rsidP="00CF0BBA">
      <w:pPr>
        <w:pStyle w:val="TitleCommittee0"/>
      </w:pPr>
      <w:sdt>
        <w:sdtPr>
          <w:alias w:val="CommitteeName"/>
          <w:tag w:val="CommitteeName"/>
          <w:id w:val="1869951332"/>
          <w:placeholder>
            <w:docPart w:val="EDE96CC1FC124B0F8A65A69874F5E4E5"/>
          </w:placeholder>
          <w:richText/>
        </w:sdtPr>
        <w:sdtContent>
          <w:r>
            <w:t>Foreign Affairs Committee</w:t>
          </w:r>
        </w:sdtContent>
      </w:sdt>
    </w:p>
    <w:p w:rsidR="005A5ED1" w:rsidP="00156A60">
      <w:pPr>
        <w:pStyle w:val="TitleInquiry0"/>
      </w:pPr>
      <w:r>
        <w:t xml:space="preserve">Oral evidence: </w:t>
      </w:r>
      <w:sdt>
        <w:sdtPr>
          <w:alias w:val="InquiryName"/>
          <w:tag w:val="InquiryName"/>
          <w:id w:val="377371847"/>
          <w:placeholder>
            <w:docPart w:val="EDE96CC1FC124B0F8A65A69874F5E4E5"/>
          </w:placeholder>
          <w:richText/>
        </w:sdtPr>
        <w:sdtContent>
          <w:r w:rsidR="002B6706">
            <w:t>Implementing the Integrated Review in Nigeria,</w:t>
          </w:r>
        </w:sdtContent>
      </w:sdt>
      <w:r w:rsidR="00652FD3">
        <w:t xml:space="preserve"> </w:t>
      </w:r>
      <w:r>
        <w:t xml:space="preserve">HC </w:t>
      </w:r>
      <w:sdt>
        <w:sdtPr>
          <w:alias w:val="InquiryRefNo"/>
          <w:tag w:val="InquiryRefNo"/>
          <w:id w:val="-281725174"/>
          <w:placeholder>
            <w:docPart w:val="EDE96CC1FC124B0F8A65A69874F5E4E5"/>
          </w:placeholder>
          <w:richText/>
        </w:sdtPr>
        <w:sdtContent>
          <w:r w:rsidR="00652FD3">
            <w:t>2</w:t>
          </w:r>
          <w:r w:rsidR="002B6706">
            <w:t>02</w:t>
          </w:r>
        </w:sdtContent>
      </w:sdt>
    </w:p>
    <w:sdt>
      <w:sdtPr>
        <w:alias w:val="SittingDate"/>
        <w:tag w:val="SittingDate"/>
        <w:id w:val="-1160222926"/>
        <w:placeholder>
          <w:docPart w:val="EDE96CC1FC124B0F8A65A69874F5E4E5"/>
        </w:placeholder>
        <w:richText/>
      </w:sdtPr>
      <w:sdtContent>
        <w:p w:rsidR="005A5ED1" w:rsidP="00156A60">
          <w:pPr>
            <w:pStyle w:val="Para"/>
          </w:pPr>
          <w:r>
            <w:t xml:space="preserve">Tuesday </w:t>
          </w:r>
          <w:r w:rsidR="002B6706">
            <w:t>21 September</w:t>
          </w:r>
          <w:r>
            <w:t xml:space="preserve"> 2020</w:t>
          </w:r>
        </w:p>
      </w:sdtContent>
    </w:sdt>
    <w:p w:rsidR="005A5ED1" w:rsidP="00156A60">
      <w:pPr>
        <w:pStyle w:val="Para"/>
      </w:pPr>
      <w:r>
        <w:t xml:space="preserve">Ordered by the House of </w:t>
      </w:r>
      <w:sdt>
        <w:sdtPr>
          <w:alias w:val="House"/>
          <w:tag w:val="House"/>
          <w:id w:val="809213435"/>
          <w:placeholder>
            <w:docPart w:val="EDE96CC1FC124B0F8A65A69874F5E4E5"/>
          </w:placeholder>
          <w:richText/>
        </w:sdtPr>
        <w:sdtContent>
          <w:r w:rsidRPr="00615759">
            <w:t>Commons</w:t>
          </w:r>
        </w:sdtContent>
      </w:sdt>
      <w:r w:rsidRPr="00615759">
        <w:t xml:space="preserve"> to be published on</w:t>
      </w:r>
      <w:r>
        <w:t xml:space="preserve"> </w:t>
      </w:r>
      <w:r w:rsidR="002B6706">
        <w:t>21</w:t>
      </w:r>
      <w:r w:rsidR="00652FD3">
        <w:t xml:space="preserve"> </w:t>
      </w:r>
      <w:r w:rsidR="002B6706">
        <w:t>Sept</w:t>
      </w:r>
      <w:r w:rsidR="00652FD3">
        <w:t>ember</w:t>
      </w:r>
      <w:r>
        <w:t xml:space="preserve"> 202</w:t>
      </w:r>
      <w:r w:rsidR="002B6706">
        <w:t>1</w:t>
      </w:r>
      <w:r w:rsidRPr="00615759">
        <w:t>.</w:t>
      </w:r>
    </w:p>
    <w:p w:rsidR="005A5ED1" w:rsidP="00421864">
      <w:pPr>
        <w:pStyle w:val="Para"/>
      </w:pPr>
      <w:sdt>
        <w:sdtPr>
          <w:alias w:val="VideoHyperlink"/>
          <w:tag w:val="VideoHyperlink"/>
          <w:id w:val="703995351"/>
          <w:placeholder>
            <w:docPart w:val="EDE96CC1FC124B0F8A65A69874F5E4E5"/>
          </w:placeholder>
          <w:richText/>
        </w:sdtPr>
        <w:sdtContent>
          <w:r>
            <w:fldChar w:fldCharType="begin"/>
          </w:r>
          <w:r>
            <w:instrText xml:space="preserve"> HYPERLINK "https://parliamentlive.tv/event/index/2437b8f8-21af-4e9b-b26e-c33d43268f9c" </w:instrText>
          </w:r>
          <w:r>
            <w:fldChar w:fldCharType="separate"/>
          </w:r>
          <w:r w:rsidRPr="00FD23CD">
            <w:rPr>
              <w:rStyle w:val="Hyperlink"/>
            </w:rPr>
            <w:t>Watch the meeting</w:t>
          </w:r>
          <w:r>
            <w:fldChar w:fldCharType="end"/>
          </w:r>
        </w:sdtContent>
      </w:sdt>
    </w:p>
    <w:p w:rsidR="005A5ED1" w:rsidP="00156A60">
      <w:r>
        <w:t xml:space="preserve">Members present: </w:t>
      </w:r>
      <w:sdt>
        <w:sdtPr>
          <w:alias w:val="MembersPresent"/>
          <w:tag w:val="MembersPresent"/>
          <w:id w:val="366340316"/>
          <w:placeholder>
            <w:docPart w:val="EDE96CC1FC124B0F8A65A69874F5E4E5"/>
          </w:placeholder>
          <w:richText/>
        </w:sdtPr>
        <w:sdtContent>
          <w:r w:rsidR="005A545A">
            <w:t xml:space="preserve">Tom Tugendhat </w:t>
          </w:r>
          <w:r>
            <w:t xml:space="preserve">(Chair); </w:t>
          </w:r>
          <w:r w:rsidR="005A545A">
            <w:t>Chri</w:t>
          </w:r>
          <w:r w:rsidR="00810278">
            <w:t>s Bryant</w:t>
          </w:r>
          <w:r w:rsidR="00045C8D">
            <w:t>;</w:t>
          </w:r>
          <w:r w:rsidR="00336D82">
            <w:t xml:space="preserve"> </w:t>
          </w:r>
          <w:r w:rsidR="005A545A">
            <w:t xml:space="preserve">Alicia Kearns; </w:t>
          </w:r>
          <w:r w:rsidR="003F21A0">
            <w:t>Stewart Malcolm McDonald</w:t>
          </w:r>
          <w:r w:rsidR="005A545A">
            <w:t xml:space="preserve">; </w:t>
          </w:r>
          <w:r w:rsidR="001D43CD">
            <w:t xml:space="preserve">Henry Smith; </w:t>
          </w:r>
          <w:r w:rsidR="005A545A">
            <w:t xml:space="preserve">Claudia </w:t>
          </w:r>
          <w:r w:rsidR="005A545A">
            <w:t>Webbe</w:t>
          </w:r>
          <w:r w:rsidR="00BB2D37">
            <w:t>.</w:t>
          </w:r>
        </w:sdtContent>
      </w:sdt>
    </w:p>
    <w:p w:rsidR="005A5ED1" w:rsidP="00427893">
      <w:pPr>
        <w:pStyle w:val="ParaCentre"/>
      </w:pPr>
      <w:r w:rsidRPr="00156A60">
        <w:t xml:space="preserve">Questions </w:t>
      </w:r>
      <w:sdt>
        <w:sdtPr>
          <w:alias w:val="QuestionNumbers"/>
          <w:tag w:val="QuestionNumbers"/>
          <w:id w:val="-1223666168"/>
          <w:placeholder>
            <w:docPart w:val="EDE96CC1FC124B0F8A65A69874F5E4E5"/>
          </w:placeholder>
          <w:richText/>
        </w:sdtPr>
        <w:sdtContent>
          <w:r w:rsidR="003A0947">
            <w:t>2</w:t>
          </w:r>
          <w:r w:rsidR="00A7227F">
            <w:t>1 -</w:t>
          </w:r>
          <w:r w:rsidR="007A374F">
            <w:t xml:space="preserve"> </w:t>
          </w:r>
          <w:r w:rsidR="00E12C21">
            <w:t>63</w:t>
          </w:r>
          <w:r>
            <w:t xml:space="preserve"> </w:t>
          </w:r>
        </w:sdtContent>
      </w:sdt>
    </w:p>
    <w:p w:rsidR="005A5ED1" w:rsidP="00427893">
      <w:pPr>
        <w:pStyle w:val="TitleWitnesses0"/>
      </w:pPr>
      <w:r>
        <w:t>Witnesses</w:t>
      </w:r>
    </w:p>
    <w:p w:rsidR="00312392" w:rsidP="006B01EC">
      <w:pPr>
        <w:pStyle w:val="Para"/>
      </w:pPr>
      <w:bookmarkStart w:id="0" w:name="_Hlk83103221"/>
      <w:r>
        <w:fldChar w:fldCharType="begin"/>
      </w:r>
      <w:r>
        <w:instrText xml:space="preserve"> HYPERLINK \l "Panel1" </w:instrText>
      </w:r>
      <w:r>
        <w:fldChar w:fldCharType="separate"/>
      </w:r>
      <w:r w:rsidRPr="005A5ED1" w:rsidR="005A5ED1">
        <w:rPr>
          <w:rStyle w:val="Hyperlink"/>
        </w:rPr>
        <w:t>I</w:t>
      </w:r>
      <w:r>
        <w:rPr>
          <w:rStyle w:val="Hyperlink"/>
        </w:rPr>
        <w:fldChar w:fldCharType="end"/>
      </w:r>
      <w:r w:rsidR="005A5ED1">
        <w:t>:</w:t>
      </w:r>
      <w:bookmarkEnd w:id="0"/>
      <w:r w:rsidR="005A5ED1">
        <w:t xml:space="preserve"> </w:t>
      </w:r>
      <w:r w:rsidR="007B5315">
        <w:t>Adesope</w:t>
      </w:r>
      <w:r w:rsidR="007B5315">
        <w:t xml:space="preserve"> Olajide (AKA </w:t>
      </w:r>
      <w:r w:rsidR="007B5315">
        <w:t>Shopsy</w:t>
      </w:r>
      <w:r w:rsidR="007B5315">
        <w:t xml:space="preserve"> Doo), Broadcaster and definer of the </w:t>
      </w:r>
      <w:r w:rsidR="007B5315">
        <w:t>Afrobeats</w:t>
      </w:r>
      <w:r w:rsidR="007B5315">
        <w:t xml:space="preserve"> scene</w:t>
      </w:r>
      <w:r w:rsidR="00D26027">
        <w:t>;</w:t>
      </w:r>
      <w:r>
        <w:t xml:space="preserve"> and </w:t>
      </w:r>
      <w:r w:rsidR="007B5315">
        <w:t>Patoranking</w:t>
      </w:r>
      <w:r w:rsidR="007B5315">
        <w:t>, Nigerian music</w:t>
      </w:r>
      <w:r>
        <w:t xml:space="preserve"> </w:t>
      </w:r>
      <w:r w:rsidR="007B5315">
        <w:t>artist and performer</w:t>
      </w:r>
      <w:r w:rsidR="004E3AE5">
        <w:t>.</w:t>
      </w:r>
    </w:p>
    <w:p w:rsidR="005A5ED1" w:rsidRPr="00BD6D45" w:rsidP="006B01EC">
      <w:pPr>
        <w:pStyle w:val="Para"/>
      </w:pPr>
      <w:r>
        <w:fldChar w:fldCharType="begin"/>
      </w:r>
      <w:r>
        <w:instrText xml:space="preserve"> HYPERLINK \l "Panel1" </w:instrText>
      </w:r>
      <w:r>
        <w:fldChar w:fldCharType="separate"/>
      </w:r>
      <w:r w:rsidRPr="005A5ED1" w:rsidR="00312392">
        <w:rPr>
          <w:rStyle w:val="Hyperlink"/>
        </w:rPr>
        <w:t>I</w:t>
      </w:r>
      <w:r>
        <w:fldChar w:fldCharType="end"/>
      </w:r>
      <w:r w:rsidR="00312392">
        <w:rPr>
          <w:rStyle w:val="Hyperlink"/>
        </w:rPr>
        <w:t>I</w:t>
      </w:r>
      <w:r w:rsidR="00312392">
        <w:t xml:space="preserve">: </w:t>
      </w:r>
      <w:r w:rsidR="00312392">
        <w:t>Ofovwe</w:t>
      </w:r>
      <w:r w:rsidR="00312392">
        <w:t xml:space="preserve"> </w:t>
      </w:r>
      <w:r w:rsidR="00312392">
        <w:t>Aig-Imoukhuede</w:t>
      </w:r>
      <w:r w:rsidR="00312392">
        <w:t>, Director at Africa Initiative for Governance</w:t>
      </w:r>
      <w:r w:rsidR="00D26027">
        <w:t>;</w:t>
      </w:r>
      <w:r w:rsidR="00312392">
        <w:t xml:space="preserve"> and Helen Dempster, Assistant Director at Centre for Global Development</w:t>
      </w:r>
      <w:r w:rsidR="00F47F7E">
        <w:t>.</w:t>
      </w:r>
    </w:p>
    <w:p w:rsidR="005A5ED1" w:rsidP="00776882">
      <w:pPr>
        <w:rPr>
          <w:rFonts w:eastAsia="Times New Roman"/>
          <w:szCs w:val="20"/>
        </w:rPr>
      </w:pPr>
      <w:r>
        <w:br w:type="page"/>
      </w:r>
    </w:p>
    <w:p w:rsidR="005A5ED1" w:rsidP="00316298">
      <w:pPr>
        <w:pStyle w:val="TitlePanel0"/>
      </w:pPr>
      <w:bookmarkStart w:id="1" w:name="Panel1"/>
      <w:r>
        <w:t>Examination of witness</w:t>
      </w:r>
      <w:r w:rsidR="00350176">
        <w:t>es</w:t>
      </w:r>
    </w:p>
    <w:p w:rsidR="009A4E54" w:rsidP="007C1BEE">
      <w:pPr>
        <w:pStyle w:val="Para"/>
      </w:pPr>
      <w:r>
        <w:t xml:space="preserve">Witnesses: </w:t>
      </w:r>
      <w:r w:rsidR="00E53E56">
        <w:t>Adesope</w:t>
      </w:r>
      <w:r w:rsidR="00E53E56">
        <w:t xml:space="preserve"> Olajide</w:t>
      </w:r>
      <w:r w:rsidR="00F863CB">
        <w:t xml:space="preserve"> (AKA </w:t>
      </w:r>
      <w:r w:rsidR="00F863CB">
        <w:t>Shopsy</w:t>
      </w:r>
      <w:r w:rsidR="00F863CB">
        <w:t xml:space="preserve"> Doo)</w:t>
      </w:r>
      <w:r w:rsidR="00E53E56">
        <w:t xml:space="preserve"> and </w:t>
      </w:r>
      <w:r w:rsidR="00E53E56">
        <w:t>Patoranking</w:t>
      </w:r>
      <w:r>
        <w:t>.</w:t>
      </w:r>
      <w:bookmarkEnd w:id="1"/>
    </w:p>
    <w:p w:rsidR="00054198" w:rsidP="00977D4D">
      <w:pPr>
        <w:pStyle w:val="Question"/>
      </w:pPr>
      <w:sdt>
        <w:sdtPr>
          <w:alias w:val="Member"/>
          <w:tag w:val="&lt;Member mnisId='4462' dodsId='108954'&gt;"/>
          <w:id w:val="-1567091395"/>
          <w:placeholder>
            <w:docPart w:val="DefaultPlaceholder_-1854013440"/>
          </w:placeholder>
          <w:richText/>
        </w:sdtPr>
        <w:sdtEndPr>
          <w:rPr>
            <w:b/>
            <w:bCs/>
          </w:rPr>
        </w:sdtEndPr>
        <w:sdtContent>
          <w:r w:rsidRPr="00D97EB7" w:rsidR="00D97EB7">
            <w:rPr>
              <w:b/>
              <w:bCs/>
            </w:rPr>
            <w:t>Chair:</w:t>
          </w:r>
        </w:sdtContent>
      </w:sdt>
      <w:r w:rsidR="00D97EB7">
        <w:t xml:space="preserve"> </w:t>
      </w:r>
      <w:r w:rsidR="00AA0216">
        <w:t xml:space="preserve">Welcome to this afternoon’s </w:t>
      </w:r>
      <w:r>
        <w:t xml:space="preserve">hybrid session </w:t>
      </w:r>
      <w:r w:rsidR="00AA0216">
        <w:t xml:space="preserve">of the Foreign Affairs Committee. </w:t>
      </w:r>
      <w:r>
        <w:t>S</w:t>
      </w:r>
      <w:r w:rsidR="00A34B1D">
        <w:t>ome</w:t>
      </w:r>
      <w:r w:rsidR="00AA0216">
        <w:t xml:space="preserve"> witnesses </w:t>
      </w:r>
      <w:r>
        <w:t xml:space="preserve">will </w:t>
      </w:r>
      <w:r w:rsidR="00AA0216">
        <w:t xml:space="preserve">very kindly appear down the line from </w:t>
      </w:r>
      <w:r w:rsidR="00AA0216">
        <w:t>Nigeria</w:t>
      </w:r>
      <w:r w:rsidR="00AA0216">
        <w:t xml:space="preserve"> and some </w:t>
      </w:r>
      <w:r>
        <w:t xml:space="preserve">will be </w:t>
      </w:r>
      <w:r w:rsidR="00AA0216">
        <w:t xml:space="preserve">in the room. </w:t>
      </w:r>
    </w:p>
    <w:p w:rsidR="00B8390F" w:rsidP="00054198">
      <w:pPr>
        <w:pStyle w:val="Question"/>
        <w:numPr>
          <w:ilvl w:val="0"/>
          <w:numId w:val="0"/>
        </w:numPr>
        <w:ind w:left="794"/>
      </w:pPr>
      <w:r>
        <w:t>I am very grateful to our first witness</w:t>
      </w:r>
      <w:r w:rsidR="00054198">
        <w:t>,</w:t>
      </w:r>
      <w:r>
        <w:t xml:space="preserve"> who has extremely generously</w:t>
      </w:r>
      <w:r w:rsidR="00054198">
        <w:t xml:space="preserve"> </w:t>
      </w:r>
      <w:r>
        <w:t xml:space="preserve">come to share his time with us this afternoon. Many people will be aware of him; he is much more famous than any of us here. </w:t>
      </w:r>
      <w:r>
        <w:t>Shopsy</w:t>
      </w:r>
      <w:r>
        <w:t xml:space="preserve">, </w:t>
      </w:r>
      <w:r w:rsidR="00E80468">
        <w:t>thank you very much indeed for joining us</w:t>
      </w:r>
      <w:r w:rsidR="003C18BA">
        <w:t>. I</w:t>
      </w:r>
      <w:r w:rsidR="00E80468">
        <w:t>t is an enormous privilege to have you join the Foreign Affairs Committee this afternoon.</w:t>
      </w:r>
    </w:p>
    <w:p w:rsidR="00E80468" w:rsidP="00E80468">
      <w:pPr>
        <w:pStyle w:val="Answer"/>
      </w:pPr>
      <w:sdt>
        <w:sdtPr>
          <w:alias w:val="Witness"/>
          <w:id w:val="435647832"/>
          <w:placeholder>
            <w:docPart w:val="DefaultPlaceholder_-1854013440"/>
          </w:placeholder>
          <w:richText/>
        </w:sdtPr>
        <w:sdtContent>
          <w:r w:rsidRPr="00B8390F" w:rsidR="00B8390F">
            <w:rPr>
              <w:b/>
              <w:i/>
            </w:rPr>
            <w:t>Shopsy</w:t>
          </w:r>
          <w:r w:rsidRPr="00B8390F" w:rsidR="00B8390F">
            <w:rPr>
              <w:b/>
              <w:i/>
            </w:rPr>
            <w:t xml:space="preserve"> Doo:</w:t>
          </w:r>
        </w:sdtContent>
      </w:sdt>
      <w:r w:rsidR="00B8390F">
        <w:t xml:space="preserve"> </w:t>
      </w:r>
      <w:r>
        <w:t>Thank you very much for having me.</w:t>
      </w:r>
    </w:p>
    <w:p w:rsidR="0001181F" w:rsidP="00E80468">
      <w:pPr>
        <w:pStyle w:val="Question"/>
      </w:pPr>
      <w:sdt>
        <w:sdtPr>
          <w:alias w:val="Member"/>
          <w:tag w:val="&lt;Member mnisId='4462' dodsId='108954'&gt;"/>
          <w:id w:val="-513768166"/>
          <w:placeholder>
            <w:docPart w:val="DefaultPlaceholder_-1854013440"/>
          </w:placeholder>
          <w:richText/>
        </w:sdtPr>
        <w:sdtContent>
          <w:r w:rsidRPr="00E80468" w:rsidR="00E80468">
            <w:rPr>
              <w:b/>
            </w:rPr>
            <w:t>Chair:</w:t>
          </w:r>
        </w:sdtContent>
      </w:sdt>
      <w:r w:rsidR="00E80468">
        <w:t xml:space="preserve"> For many people who are aware of Nigeria’s output in </w:t>
      </w:r>
      <w:r w:rsidR="00E80468">
        <w:t>various different</w:t>
      </w:r>
      <w:r w:rsidR="00E80468">
        <w:t xml:space="preserve"> ways in the past few years, </w:t>
      </w:r>
      <w:r w:rsidR="00E80468">
        <w:t>Afrobeats</w:t>
      </w:r>
      <w:r w:rsidR="00E80468">
        <w:t xml:space="preserve"> has been one of the main cultural exports and has dominated the music agenda</w:t>
      </w:r>
      <w:r w:rsidR="003C18BA">
        <w:t>,</w:t>
      </w:r>
      <w:r w:rsidR="00E80468">
        <w:t xml:space="preserve"> </w:t>
      </w:r>
      <w:r w:rsidR="00F155E5">
        <w:t xml:space="preserve">and certainly many people’s understanding of Nigerian culture. </w:t>
      </w:r>
      <w:r w:rsidR="00054198">
        <w:t xml:space="preserve">Will </w:t>
      </w:r>
      <w:r w:rsidR="00F155E5">
        <w:t>you tell us a little bit about how the genre grew up</w:t>
      </w:r>
      <w:r w:rsidR="00C059E6">
        <w:t>, w</w:t>
      </w:r>
      <w:r w:rsidR="00F155E5">
        <w:t>here it comes from and what role it plays now?</w:t>
      </w:r>
    </w:p>
    <w:p w:rsidR="000A380B" w:rsidP="0001181F">
      <w:pPr>
        <w:pStyle w:val="Answer"/>
      </w:pPr>
      <w:sdt>
        <w:sdtPr>
          <w:alias w:val="Witness"/>
          <w:id w:val="1460139454"/>
          <w:placeholder>
            <w:docPart w:val="DefaultPlaceholder_-1854013440"/>
          </w:placeholder>
          <w:richText/>
        </w:sdtPr>
        <w:sdtContent>
          <w:r w:rsidRPr="0001181F" w:rsidR="0001181F">
            <w:rPr>
              <w:b/>
              <w:i/>
            </w:rPr>
            <w:t>Shopsy</w:t>
          </w:r>
          <w:r w:rsidRPr="0001181F" w:rsidR="0001181F">
            <w:rPr>
              <w:b/>
              <w:i/>
            </w:rPr>
            <w:t xml:space="preserve"> Doo:</w:t>
          </w:r>
        </w:sdtContent>
      </w:sdt>
      <w:r w:rsidR="0001181F">
        <w:t xml:space="preserve"> Once again, thank you very much for having me in this sessio</w:t>
      </w:r>
      <w:r w:rsidR="00C059E6">
        <w:t>n. I</w:t>
      </w:r>
      <w:r w:rsidR="0001181F">
        <w:t xml:space="preserve">t is an absolute honour. </w:t>
      </w:r>
    </w:p>
    <w:p w:rsidR="000A380B" w:rsidP="0001181F">
      <w:pPr>
        <w:pStyle w:val="Answer"/>
      </w:pPr>
      <w:r>
        <w:t>Afrobeats</w:t>
      </w:r>
      <w:r>
        <w:t xml:space="preserve"> is a derivative of the term Afrobeat</w:t>
      </w:r>
      <w:r w:rsidR="00F423DE">
        <w:t>,</w:t>
      </w:r>
      <w:r>
        <w:t xml:space="preserve"> which was a genre created by the legendary </w:t>
      </w:r>
      <w:r>
        <w:t>Fel</w:t>
      </w:r>
      <w:r w:rsidR="00F20CAE">
        <w:t>a</w:t>
      </w:r>
      <w:r w:rsidR="00F20CAE">
        <w:t xml:space="preserve"> </w:t>
      </w:r>
      <w:r w:rsidR="00F20CAE">
        <w:t>Kuti</w:t>
      </w:r>
      <w:r w:rsidR="00F20CAE">
        <w:t xml:space="preserve"> </w:t>
      </w:r>
      <w:r>
        <w:t>about 30</w:t>
      </w:r>
      <w:r w:rsidR="00C059E6">
        <w:t> </w:t>
      </w:r>
      <w:r>
        <w:t>years ago. He created Afrobeat</w:t>
      </w:r>
      <w:r w:rsidR="00B8590E">
        <w:t>, a mixture of jazz</w:t>
      </w:r>
      <w:r w:rsidR="004F7E99">
        <w:t xml:space="preserve">, </w:t>
      </w:r>
      <w:r w:rsidR="00B8590E">
        <w:t xml:space="preserve">traditional African </w:t>
      </w:r>
      <w:r w:rsidR="00B8590E">
        <w:t>music</w:t>
      </w:r>
      <w:r w:rsidR="004F7E99">
        <w:t xml:space="preserve"> and</w:t>
      </w:r>
      <w:r w:rsidR="00B8590E">
        <w:t xml:space="preserve"> highlife</w:t>
      </w:r>
      <w:r w:rsidR="004F7E99">
        <w:t>. H</w:t>
      </w:r>
      <w:r w:rsidR="00B8590E">
        <w:t>e used it as a too</w:t>
      </w:r>
      <w:r w:rsidR="000349C0">
        <w:t>l</w:t>
      </w:r>
      <w:r w:rsidR="0015239D">
        <w:t xml:space="preserve"> to project messages about humanity and social justice, but in the past 20 years </w:t>
      </w:r>
      <w:r w:rsidR="0015239D">
        <w:t>Afrobeats</w:t>
      </w:r>
      <w:r>
        <w:t>—</w:t>
      </w:r>
      <w:r w:rsidR="00A41227">
        <w:t xml:space="preserve">an umbrella term for African popular music, </w:t>
      </w:r>
      <w:r w:rsidR="003A11EA">
        <w:t xml:space="preserve">specifically in </w:t>
      </w:r>
      <w:r w:rsidR="00A41227">
        <w:t>Nigeria and the likes of Ghana and other parts of Africa</w:t>
      </w:r>
      <w:r>
        <w:t>—has been</w:t>
      </w:r>
      <w:r w:rsidR="00A41227">
        <w:t xml:space="preserve"> the sound of pop music f</w:t>
      </w:r>
      <w:r w:rsidR="003A11EA">
        <w:t>or</w:t>
      </w:r>
      <w:r w:rsidR="00A41227">
        <w:t xml:space="preserve"> the younger generation</w:t>
      </w:r>
      <w:r w:rsidR="003A11EA">
        <w:t xml:space="preserve">. It is a </w:t>
      </w:r>
      <w:r w:rsidR="00A41227">
        <w:t>mixture of pop, hip</w:t>
      </w:r>
      <w:r w:rsidR="00B6190C">
        <w:t>-</w:t>
      </w:r>
      <w:r w:rsidR="00A41227">
        <w:t>hop</w:t>
      </w:r>
      <w:r w:rsidR="00B22C2A">
        <w:t xml:space="preserve"> and</w:t>
      </w:r>
      <w:r w:rsidR="00A41227">
        <w:t xml:space="preserve"> </w:t>
      </w:r>
      <w:r w:rsidR="00B22C2A">
        <w:t xml:space="preserve">R&amp;B. </w:t>
      </w:r>
    </w:p>
    <w:p w:rsidR="000A380B" w:rsidP="0001181F">
      <w:pPr>
        <w:pStyle w:val="Answer"/>
      </w:pPr>
      <w:r>
        <w:t>O</w:t>
      </w:r>
      <w:r w:rsidR="00A41227">
        <w:t>ver the past 20 years</w:t>
      </w:r>
      <w:r>
        <w:t>,</w:t>
      </w:r>
      <w:r w:rsidR="00A41227">
        <w:t xml:space="preserve"> they have used this to raise their voice internationally and join the world of</w:t>
      </w:r>
      <w:r>
        <w:t xml:space="preserve"> global</w:t>
      </w:r>
      <w:r w:rsidR="00A41227">
        <w:t xml:space="preserve"> music. It is a mixture of everything from reggae, dance hall and hip</w:t>
      </w:r>
      <w:r w:rsidR="002D1D65">
        <w:t>-</w:t>
      </w:r>
      <w:r w:rsidR="00A41227">
        <w:t>hop, and a lot of the entertai</w:t>
      </w:r>
      <w:r>
        <w:t>ners and</w:t>
      </w:r>
      <w:r w:rsidR="00A41227">
        <w:t xml:space="preserve"> </w:t>
      </w:r>
      <w:r w:rsidR="000363D3">
        <w:t xml:space="preserve">musicians originate from Nigeria, </w:t>
      </w:r>
      <w:r w:rsidR="000363D3">
        <w:t>Lagos</w:t>
      </w:r>
      <w:r w:rsidR="00330434">
        <w:t xml:space="preserve"> and Port Harcourt. T</w:t>
      </w:r>
      <w:r w:rsidR="000363D3">
        <w:t xml:space="preserve">he younger generation in Nigeria has found this genre of music </w:t>
      </w:r>
      <w:r w:rsidR="00330434">
        <w:t>to be</w:t>
      </w:r>
      <w:r w:rsidR="000363D3">
        <w:t xml:space="preserve"> a tool</w:t>
      </w:r>
      <w:r w:rsidR="00330434">
        <w:t xml:space="preserve"> for</w:t>
      </w:r>
      <w:r w:rsidR="000363D3">
        <w:t xml:space="preserve"> their voice, not only to entertain </w:t>
      </w:r>
      <w:r w:rsidRPr="00A65476" w:rsidR="00A65476">
        <w:t>the world and get people dancing and celebrating our culture but to speak</w:t>
      </w:r>
      <w:r w:rsidR="00330434">
        <w:t xml:space="preserve"> about social justice, as </w:t>
      </w:r>
      <w:r w:rsidR="00330434">
        <w:t>Fel</w:t>
      </w:r>
      <w:r w:rsidR="004C5974">
        <w:t>a</w:t>
      </w:r>
      <w:r w:rsidR="004C5974">
        <w:t xml:space="preserve"> did in the past, and </w:t>
      </w:r>
      <w:r w:rsidRPr="00A65476" w:rsidR="00A65476">
        <w:t xml:space="preserve">mixing it around and making something that </w:t>
      </w:r>
      <w:r w:rsidR="004C5974">
        <w:t xml:space="preserve">in a way </w:t>
      </w:r>
      <w:r w:rsidRPr="00A65476" w:rsidR="00A65476">
        <w:t xml:space="preserve">aligns with what the whole world is listening to right now in pop music. </w:t>
      </w:r>
    </w:p>
    <w:p w:rsidR="00A65476" w:rsidP="0001181F">
      <w:pPr>
        <w:pStyle w:val="Answer"/>
      </w:pPr>
      <w:r w:rsidRPr="00A65476">
        <w:t>In a nutshell</w:t>
      </w:r>
      <w:r w:rsidR="004C5974">
        <w:t xml:space="preserve">, </w:t>
      </w:r>
      <w:r w:rsidR="009A2F35">
        <w:t>A</w:t>
      </w:r>
      <w:r>
        <w:t>frobeats</w:t>
      </w:r>
      <w:r>
        <w:t xml:space="preserve"> </w:t>
      </w:r>
      <w:r w:rsidR="009A2F35">
        <w:t>over</w:t>
      </w:r>
      <w:r w:rsidRPr="00A65476">
        <w:t xml:space="preserve"> the past 20 years has</w:t>
      </w:r>
      <w:r w:rsidR="009A2F35">
        <w:t xml:space="preserve"> </w:t>
      </w:r>
      <w:r w:rsidRPr="00A65476">
        <w:t>come into the UK via the diaspora. The vibrant diaspora in the UK has elevated the sound and promoted it to everybody else.</w:t>
      </w:r>
    </w:p>
    <w:p w:rsidR="00A65476" w:rsidP="00A65476">
      <w:pPr>
        <w:pStyle w:val="Question"/>
      </w:pPr>
      <w:sdt>
        <w:sdtPr>
          <w:alias w:val="Member"/>
          <w:tag w:val="&lt;Member mnisId='4462' dodsId='108954'&gt;"/>
          <w:id w:val="1934318056"/>
          <w:placeholder>
            <w:docPart w:val="DefaultPlaceholder_-1854013440"/>
          </w:placeholder>
          <w:richText/>
        </w:sdtPr>
        <w:sdtContent>
          <w:r w:rsidRPr="00A65476">
            <w:rPr>
              <w:b/>
            </w:rPr>
            <w:t>Chair:</w:t>
          </w:r>
        </w:sdtContent>
      </w:sdt>
      <w:r>
        <w:t xml:space="preserve"> </w:t>
      </w:r>
      <w:r>
        <w:t>Fela</w:t>
      </w:r>
      <w:r>
        <w:t xml:space="preserve"> </w:t>
      </w:r>
      <w:r w:rsidR="009A2F35">
        <w:t>Kuti</w:t>
      </w:r>
      <w:r>
        <w:t xml:space="preserve"> was </w:t>
      </w:r>
      <w:r w:rsidR="00F219D0">
        <w:t>o</w:t>
      </w:r>
      <w:r w:rsidRPr="00A65476">
        <w:t>ne of the first people who made African music international. His impact on the film industry</w:t>
      </w:r>
      <w:r w:rsidR="00F219D0">
        <w:t>,</w:t>
      </w:r>
      <w:r w:rsidRPr="00A65476">
        <w:t xml:space="preserve"> certainly in the 1980s</w:t>
      </w:r>
      <w:r w:rsidR="00F219D0">
        <w:t>,</w:t>
      </w:r>
      <w:r w:rsidRPr="00A65476">
        <w:t xml:space="preserve"> was enormous. For those of us who grew up listening to</w:t>
      </w:r>
      <w:r>
        <w:t xml:space="preserve"> </w:t>
      </w:r>
      <w:r w:rsidR="00F50B6F">
        <w:t xml:space="preserve">Prince </w:t>
      </w:r>
      <w:r w:rsidR="00F50B6F">
        <w:t>Eyango</w:t>
      </w:r>
      <w:r w:rsidR="00D61C34">
        <w:t xml:space="preserve">, </w:t>
      </w:r>
      <w:r w:rsidRPr="00BA28A5" w:rsidR="00BA28A5">
        <w:t xml:space="preserve">Les </w:t>
      </w:r>
      <w:r w:rsidRPr="00BA28A5" w:rsidR="00BA28A5">
        <w:t>Têtes</w:t>
      </w:r>
      <w:r w:rsidRPr="00BA28A5" w:rsidR="00BA28A5">
        <w:t xml:space="preserve"> </w:t>
      </w:r>
      <w:r w:rsidRPr="00BA28A5" w:rsidR="00BA28A5">
        <w:t>Brulées</w:t>
      </w:r>
      <w:r w:rsidR="00D61C34">
        <w:t xml:space="preserve"> and</w:t>
      </w:r>
      <w:r w:rsidRPr="00A65476">
        <w:t xml:space="preserve"> people like that in Cameroon, it was not just an English </w:t>
      </w:r>
      <w:r w:rsidRPr="00A65476">
        <w:t>language phenomenon; it</w:t>
      </w:r>
      <w:r w:rsidR="004F4EB9">
        <w:t xml:space="preserve"> covered</w:t>
      </w:r>
      <w:r w:rsidRPr="00A65476">
        <w:t xml:space="preserve"> many</w:t>
      </w:r>
      <w:r w:rsidR="004F4EB9">
        <w:t xml:space="preserve"> </w:t>
      </w:r>
      <w:r w:rsidRPr="00A65476">
        <w:t>different linguistic groups</w:t>
      </w:r>
      <w:r w:rsidR="007A374F">
        <w:t>—</w:t>
      </w:r>
      <w:r w:rsidRPr="00A65476">
        <w:t>certainly the French and so on. Would you say that</w:t>
      </w:r>
      <w:r>
        <w:t xml:space="preserve"> </w:t>
      </w:r>
      <w:r>
        <w:t>Afrobeats</w:t>
      </w:r>
      <w:r>
        <w:t xml:space="preserve"> </w:t>
      </w:r>
      <w:r w:rsidRPr="00A65476">
        <w:t>is having the same impact</w:t>
      </w:r>
      <w:r>
        <w:t>?</w:t>
      </w:r>
      <w:r w:rsidRPr="00A65476">
        <w:t xml:space="preserve"> </w:t>
      </w:r>
      <w:r w:rsidR="004F4EB9">
        <w:t>Does it have</w:t>
      </w:r>
      <w:r w:rsidRPr="00A65476">
        <w:t xml:space="preserve"> a wider cultural effect, or is</w:t>
      </w:r>
      <w:r w:rsidR="004F4EB9">
        <w:t xml:space="preserve"> it </w:t>
      </w:r>
      <w:r w:rsidRPr="00A65476">
        <w:t>predominantly Nigerian?</w:t>
      </w:r>
    </w:p>
    <w:p w:rsidR="007D7142" w:rsidP="00A65476">
      <w:pPr>
        <w:pStyle w:val="Answer"/>
      </w:pPr>
      <w:sdt>
        <w:sdtPr>
          <w:alias w:val="Witness"/>
          <w:id w:val="1239209608"/>
          <w:placeholder>
            <w:docPart w:val="DefaultPlaceholder_-1854013440"/>
          </w:placeholder>
          <w:richText/>
        </w:sdtPr>
        <w:sdtContent>
          <w:r w:rsidRPr="00A65476" w:rsidR="00A65476">
            <w:rPr>
              <w:b/>
              <w:i/>
            </w:rPr>
            <w:t>Shopsy</w:t>
          </w:r>
          <w:r w:rsidRPr="00A65476" w:rsidR="00A65476">
            <w:rPr>
              <w:b/>
              <w:i/>
            </w:rPr>
            <w:t xml:space="preserve"> Doo:</w:t>
          </w:r>
        </w:sdtContent>
      </w:sdt>
      <w:r w:rsidR="00A65476">
        <w:t xml:space="preserve"> </w:t>
      </w:r>
      <w:r w:rsidRPr="00A65476" w:rsidR="00A65476">
        <w:t xml:space="preserve">It </w:t>
      </w:r>
      <w:r w:rsidR="004F4EB9">
        <w:t>has</w:t>
      </w:r>
      <w:r w:rsidRPr="00A65476" w:rsidR="00A65476">
        <w:t xml:space="preserve"> a wider cultural effect. Starting in the 1990s</w:t>
      </w:r>
      <w:r w:rsidR="00E440E0">
        <w:t xml:space="preserve">, </w:t>
      </w:r>
      <w:r w:rsidRPr="00A65476" w:rsidR="00A65476">
        <w:t>Congolese pop musicians were the first group to make their way into the international market: Europe, France</w:t>
      </w:r>
      <w:r>
        <w:t>,</w:t>
      </w:r>
      <w:r w:rsidRPr="00A65476" w:rsidR="00A65476">
        <w:t xml:space="preserve"> the United Kingdom.</w:t>
      </w:r>
      <w:r w:rsidR="00E440E0">
        <w:t xml:space="preserve"> In</w:t>
      </w:r>
      <w:r w:rsidRPr="00A65476" w:rsidR="00A65476">
        <w:t xml:space="preserve"> the 2000s, it brought in the likes of </w:t>
      </w:r>
      <w:r w:rsidR="00A65476">
        <w:t>Ghan</w:t>
      </w:r>
      <w:r w:rsidR="00F423DE">
        <w:t>a</w:t>
      </w:r>
      <w:r w:rsidR="00A65476">
        <w:t xml:space="preserve">ian </w:t>
      </w:r>
      <w:r w:rsidRPr="00A65476" w:rsidR="00A65476">
        <w:t>pop musicians</w:t>
      </w:r>
      <w:r w:rsidR="00E440E0">
        <w:t xml:space="preserve"> before</w:t>
      </w:r>
      <w:r w:rsidRPr="00A65476" w:rsidR="00A65476">
        <w:t xml:space="preserve"> the Nigerians. It is a wider umbrella that allows the younger generation in Africa</w:t>
      </w:r>
      <w:r w:rsidR="00397ABC">
        <w:t>,</w:t>
      </w:r>
      <w:r w:rsidRPr="00A65476" w:rsidR="00A65476">
        <w:t xml:space="preserve"> from Nigeria all the way to South Africa</w:t>
      </w:r>
      <w:r w:rsidR="00397ABC">
        <w:t>,</w:t>
      </w:r>
      <w:r w:rsidRPr="00A65476" w:rsidR="00A65476">
        <w:t xml:space="preserve"> to bring the fresh new sounds that the continent is dancing to</w:t>
      </w:r>
      <w:r w:rsidR="00397ABC">
        <w:t xml:space="preserve">. </w:t>
      </w:r>
    </w:p>
    <w:p w:rsidR="00A65476" w:rsidP="00A65476">
      <w:pPr>
        <w:pStyle w:val="Answer"/>
      </w:pPr>
      <w:r>
        <w:t>O</w:t>
      </w:r>
      <w:r w:rsidRPr="00A65476">
        <w:t>bviously</w:t>
      </w:r>
      <w:r>
        <w:t>,</w:t>
      </w:r>
      <w:r w:rsidRPr="00A65476">
        <w:t xml:space="preserve"> individual sounds emanate from different countries in Africa</w:t>
      </w:r>
      <w:r>
        <w:t>,</w:t>
      </w:r>
      <w:r w:rsidRPr="00A65476">
        <w:t xml:space="preserve"> but</w:t>
      </w:r>
      <w:r>
        <w:t xml:space="preserve"> </w:t>
      </w:r>
      <w:r>
        <w:t>Afrobeats</w:t>
      </w:r>
      <w:r>
        <w:t xml:space="preserve"> is</w:t>
      </w:r>
      <w:r w:rsidRPr="00A65476">
        <w:t xml:space="preserve"> the umbrella term being used to describe the new movement of African pop music to the rest of the world. As you said</w:t>
      </w:r>
      <w:r w:rsidR="009835B6">
        <w:t>, it goes</w:t>
      </w:r>
      <w:r w:rsidRPr="00A65476">
        <w:t xml:space="preserve"> back </w:t>
      </w:r>
      <w:r w:rsidR="009835B6">
        <w:t>to</w:t>
      </w:r>
      <w:r w:rsidRPr="00A65476">
        <w:t xml:space="preserve"> the 19</w:t>
      </w:r>
      <w:r w:rsidR="009835B6">
        <w:t>70</w:t>
      </w:r>
      <w:r w:rsidRPr="00A65476">
        <w:t>s and 19</w:t>
      </w:r>
      <w:r w:rsidR="009835B6">
        <w:t>8</w:t>
      </w:r>
      <w:r w:rsidRPr="00A65476">
        <w:t>0s with the likes of</w:t>
      </w:r>
      <w:r>
        <w:t xml:space="preserve"> </w:t>
      </w:r>
      <w:r>
        <w:t>Fela</w:t>
      </w:r>
      <w:r w:rsidR="007E11FF">
        <w:t xml:space="preserve"> </w:t>
      </w:r>
      <w:r w:rsidR="009835B6">
        <w:t>Kuti</w:t>
      </w:r>
      <w:r w:rsidR="009835B6">
        <w:t>,</w:t>
      </w:r>
      <w:r>
        <w:t xml:space="preserve"> </w:t>
      </w:r>
      <w:r w:rsidRPr="00A65476">
        <w:t xml:space="preserve">and the list goes on from </w:t>
      </w:r>
      <w:r w:rsidR="009835B6">
        <w:t>Ghana</w:t>
      </w:r>
      <w:r w:rsidRPr="00A65476">
        <w:t xml:space="preserve"> to Congo.</w:t>
      </w:r>
      <w:r w:rsidR="009835B6">
        <w:t xml:space="preserve"> W</w:t>
      </w:r>
      <w:r w:rsidRPr="00A65476">
        <w:t xml:space="preserve">e are getting the same kind of movement from </w:t>
      </w:r>
      <w:r w:rsidR="00B501C8">
        <w:t>Wizkid</w:t>
      </w:r>
      <w:r>
        <w:t xml:space="preserve"> </w:t>
      </w:r>
      <w:r w:rsidRPr="00A65476">
        <w:t xml:space="preserve">all the way to South Africa with </w:t>
      </w:r>
      <w:r w:rsidRPr="00BA28A5" w:rsidR="00BA28A5">
        <w:t>Cassper</w:t>
      </w:r>
      <w:r w:rsidRPr="00BA28A5" w:rsidR="00BA28A5">
        <w:t xml:space="preserve"> </w:t>
      </w:r>
      <w:r w:rsidRPr="00BA28A5" w:rsidR="00BA28A5">
        <w:t>Nyovest</w:t>
      </w:r>
      <w:r w:rsidRPr="00A65476">
        <w:t>. It is an entire culture shift</w:t>
      </w:r>
      <w:r w:rsidR="00F23FB1">
        <w:t xml:space="preserve"> with the </w:t>
      </w:r>
      <w:r w:rsidRPr="00A65476">
        <w:t xml:space="preserve">young generation changing the sound. </w:t>
      </w:r>
      <w:r w:rsidR="00C10022">
        <w:t xml:space="preserve">They </w:t>
      </w:r>
      <w:r w:rsidRPr="00A65476">
        <w:t>are taking from the past</w:t>
      </w:r>
      <w:r w:rsidR="00C10022">
        <w:t>,</w:t>
      </w:r>
      <w:r w:rsidRPr="00A65476">
        <w:t xml:space="preserve"> but they are now saying</w:t>
      </w:r>
      <w:r w:rsidR="00C10022">
        <w:t>, “T</w:t>
      </w:r>
      <w:r w:rsidRPr="00A65476">
        <w:t>his is</w:t>
      </w:r>
      <w:r w:rsidR="00C10022">
        <w:t xml:space="preserve"> us, and </w:t>
      </w:r>
      <w:r w:rsidRPr="00A65476">
        <w:t xml:space="preserve">this is what the future is about to </w:t>
      </w:r>
      <w:r w:rsidR="00C10022">
        <w:t>become</w:t>
      </w:r>
      <w:r w:rsidR="00F423DE">
        <w:t>,</w:t>
      </w:r>
      <w:r w:rsidR="00C10022">
        <w:t>”</w:t>
      </w:r>
      <w:r w:rsidRPr="00A65476">
        <w:t xml:space="preserve"> and it is everybody in Africa</w:t>
      </w:r>
      <w:r>
        <w:t>.</w:t>
      </w:r>
    </w:p>
    <w:p w:rsidR="00AA0D09" w:rsidP="00A65476">
      <w:pPr>
        <w:pStyle w:val="Question"/>
      </w:pPr>
      <w:sdt>
        <w:sdtPr>
          <w:alias w:val="Member"/>
          <w:tag w:val="&lt;Member mnisId='4462' dodsId='108954'&gt;"/>
          <w:id w:val="-2090684407"/>
          <w:placeholder>
            <w:docPart w:val="DefaultPlaceholder_-1854013440"/>
          </w:placeholder>
          <w:richText/>
        </w:sdtPr>
        <w:sdtContent>
          <w:r w:rsidRPr="00A65476" w:rsidR="00A65476">
            <w:rPr>
              <w:b/>
            </w:rPr>
            <w:t>Chair:</w:t>
          </w:r>
        </w:sdtContent>
      </w:sdt>
      <w:r w:rsidR="00A65476">
        <w:t xml:space="preserve"> </w:t>
      </w:r>
      <w:r w:rsidR="00C10022">
        <w:t>O</w:t>
      </w:r>
      <w:r w:rsidRPr="00A65476" w:rsidR="00A65476">
        <w:t>ne of the things that was noticeable in the earlier wa</w:t>
      </w:r>
      <w:r w:rsidR="00C10022">
        <w:t>ve</w:t>
      </w:r>
      <w:r w:rsidRPr="00A65476" w:rsidR="00A65476">
        <w:t xml:space="preserve"> of African music </w:t>
      </w:r>
      <w:r w:rsidR="00C10022">
        <w:t xml:space="preserve">was that it </w:t>
      </w:r>
      <w:r w:rsidRPr="00A65476" w:rsidR="00A65476">
        <w:t>dragged in many other industries</w:t>
      </w:r>
      <w:r w:rsidR="007A374F">
        <w:t>—</w:t>
      </w:r>
      <w:r w:rsidRPr="00A65476" w:rsidR="00A65476">
        <w:t>the film industry</w:t>
      </w:r>
      <w:r w:rsidR="008253FD">
        <w:t>,</w:t>
      </w:r>
      <w:r w:rsidRPr="00A65476" w:rsidR="00A65476">
        <w:t xml:space="preserve"> the recording industry and so on.</w:t>
      </w:r>
      <w:r w:rsidR="00A65476">
        <w:t xml:space="preserve"> </w:t>
      </w:r>
      <w:r w:rsidRPr="00A65476" w:rsidR="00A65476">
        <w:t>We have started to see the emergence of major film festivals in places like</w:t>
      </w:r>
      <w:r w:rsidR="00A65476">
        <w:t xml:space="preserve"> </w:t>
      </w:r>
      <w:r>
        <w:t>Ouagadougou,</w:t>
      </w:r>
      <w:r w:rsidRPr="00A65476" w:rsidR="00A65476">
        <w:t xml:space="preserve"> </w:t>
      </w:r>
      <w:r w:rsidRPr="00A65476" w:rsidR="00A65476">
        <w:t>Lagos</w:t>
      </w:r>
      <w:r w:rsidRPr="00A65476" w:rsidR="00A65476">
        <w:t xml:space="preserve"> and various other places. Would you say that </w:t>
      </w:r>
      <w:r w:rsidR="00C54467">
        <w:t>A</w:t>
      </w:r>
      <w:r w:rsidRPr="00A65476" w:rsidR="00A65476">
        <w:t>frobeats</w:t>
      </w:r>
      <w:r w:rsidRPr="00A65476" w:rsidR="00A65476">
        <w:t xml:space="preserve"> has had the same effect? </w:t>
      </w:r>
      <w:r w:rsidR="00C54467">
        <w:t>H</w:t>
      </w:r>
      <w:r w:rsidRPr="00A65476" w:rsidR="00A65476">
        <w:t>as it become a cultural driving force in other industries and cultures</w:t>
      </w:r>
      <w:r w:rsidR="00C54467">
        <w:t xml:space="preserve">? </w:t>
      </w:r>
    </w:p>
    <w:p w:rsidR="00A65476" w:rsidP="00AA0D09">
      <w:pPr>
        <w:pStyle w:val="Question"/>
        <w:numPr>
          <w:ilvl w:val="0"/>
          <w:numId w:val="0"/>
        </w:numPr>
        <w:ind w:left="794"/>
      </w:pPr>
      <w:r>
        <w:t xml:space="preserve">As </w:t>
      </w:r>
      <w:r w:rsidRPr="00A65476">
        <w:t>you answer that</w:t>
      </w:r>
      <w:r>
        <w:t>,</w:t>
      </w:r>
      <w:r w:rsidRPr="00A65476">
        <w:t xml:space="preserve"> </w:t>
      </w:r>
      <w:r w:rsidR="007A374F">
        <w:t xml:space="preserve">will </w:t>
      </w:r>
      <w:r w:rsidRPr="00A65476">
        <w:t>you also touch on the way in which it has transformed technology? I know that the technological conne</w:t>
      </w:r>
      <w:r>
        <w:t>ct</w:t>
      </w:r>
      <w:r w:rsidRPr="00A65476">
        <w:t>ion</w:t>
      </w:r>
      <w:r>
        <w:t>,</w:t>
      </w:r>
      <w:r w:rsidRPr="00A65476">
        <w:t xml:space="preserve"> social media</w:t>
      </w:r>
      <w:r>
        <w:t>,</w:t>
      </w:r>
      <w:r w:rsidRPr="00A65476">
        <w:t xml:space="preserve"> streaming and so on</w:t>
      </w:r>
      <w:r>
        <w:t>,</w:t>
      </w:r>
      <w:r w:rsidRPr="00A65476">
        <w:t xml:space="preserve"> has also been a huge part of this.</w:t>
      </w:r>
    </w:p>
    <w:p w:rsidR="00AA0D09" w:rsidP="00AF6189">
      <w:pPr>
        <w:pStyle w:val="Answer"/>
      </w:pPr>
      <w:sdt>
        <w:sdtPr>
          <w:alias w:val="Witness"/>
          <w:id w:val="1479569438"/>
          <w:placeholder>
            <w:docPart w:val="DefaultPlaceholder_-1854013440"/>
          </w:placeholder>
          <w:richText/>
        </w:sdtPr>
        <w:sdtContent>
          <w:r w:rsidRPr="00A65476" w:rsidR="00A65476">
            <w:rPr>
              <w:b/>
              <w:i/>
            </w:rPr>
            <w:t>Shopsy</w:t>
          </w:r>
          <w:r w:rsidRPr="00A65476" w:rsidR="00A65476">
            <w:rPr>
              <w:b/>
              <w:i/>
            </w:rPr>
            <w:t xml:space="preserve"> Doo:</w:t>
          </w:r>
        </w:sdtContent>
      </w:sdt>
      <w:r w:rsidR="00A65476">
        <w:t xml:space="preserve"> </w:t>
      </w:r>
      <w:r w:rsidRPr="00A65476" w:rsidR="00A65476">
        <w:t>As you know</w:t>
      </w:r>
      <w:r w:rsidR="00863B13">
        <w:t>,</w:t>
      </w:r>
      <w:r w:rsidRPr="00A65476" w:rsidR="00A65476">
        <w:t xml:space="preserve"> the film industry</w:t>
      </w:r>
      <w:r w:rsidR="00794712">
        <w:t>,</w:t>
      </w:r>
      <w:r w:rsidRPr="00A65476" w:rsidR="00A65476">
        <w:t xml:space="preserve"> particularly </w:t>
      </w:r>
      <w:r w:rsidR="00863B13">
        <w:t>in</w:t>
      </w:r>
      <w:r w:rsidRPr="00A65476" w:rsidR="00A65476">
        <w:t xml:space="preserve"> Nigeria</w:t>
      </w:r>
      <w:r w:rsidR="00863B13">
        <w:t xml:space="preserve"> and Nollywood</w:t>
      </w:r>
      <w:r w:rsidR="00794712">
        <w:t>,</w:t>
      </w:r>
      <w:r w:rsidR="00863B13">
        <w:t xml:space="preserve"> over the past two or three decades has done incredible work </w:t>
      </w:r>
      <w:r w:rsidR="00794712">
        <w:t>to project Nigerian</w:t>
      </w:r>
      <w:r w:rsidRPr="00A65476" w:rsidR="00A65476">
        <w:t xml:space="preserve"> creatives around the world</w:t>
      </w:r>
      <w:r w:rsidR="00794712">
        <w:t xml:space="preserve">. It </w:t>
      </w:r>
      <w:r w:rsidRPr="00A65476" w:rsidR="00A65476">
        <w:t>has reached a point where the</w:t>
      </w:r>
      <w:r w:rsidR="00042FD2">
        <w:t xml:space="preserve"> film</w:t>
      </w:r>
      <w:r w:rsidRPr="00A65476" w:rsidR="00A65476">
        <w:t xml:space="preserve"> side of things has now finally joined shoulder to shoulder with the music industry. It has also promoted other cultures, such as the fashion industry. We</w:t>
      </w:r>
      <w:r w:rsidR="00042FD2">
        <w:t xml:space="preserve"> now</w:t>
      </w:r>
      <w:r w:rsidRPr="00A65476" w:rsidR="00A65476">
        <w:t xml:space="preserve"> have fashion festivals</w:t>
      </w:r>
      <w:r w:rsidR="00042FD2">
        <w:t xml:space="preserve"> </w:t>
      </w:r>
      <w:r w:rsidR="0052082B">
        <w:t xml:space="preserve">in </w:t>
      </w:r>
      <w:r w:rsidRPr="00317B66" w:rsidR="00317B66">
        <w:t>Lagos, Nigeria</w:t>
      </w:r>
      <w:r w:rsidR="0052082B">
        <w:t>. S</w:t>
      </w:r>
      <w:r w:rsidRPr="00317B66" w:rsidR="00317B66">
        <w:t>upermodels like</w:t>
      </w:r>
      <w:r w:rsidR="00317B66">
        <w:t xml:space="preserve"> Naomi Campbell </w:t>
      </w:r>
      <w:r w:rsidRPr="00317B66" w:rsidR="00317B66">
        <w:t>are travelling to Nigeria to host</w:t>
      </w:r>
      <w:r w:rsidR="0052082B">
        <w:t xml:space="preserve"> it</w:t>
      </w:r>
      <w:r w:rsidRPr="00317B66" w:rsidR="00317B66">
        <w:t xml:space="preserve"> for a period of four or five days</w:t>
      </w:r>
      <w:r w:rsidR="0052082B">
        <w:t xml:space="preserve">. That is reaching </w:t>
      </w:r>
      <w:r w:rsidRPr="00317B66" w:rsidR="00317B66">
        <w:t>the eyes of the world in</w:t>
      </w:r>
      <w:r w:rsidR="0052082B">
        <w:t xml:space="preserve"> fashion</w:t>
      </w:r>
      <w:r w:rsidR="00AA2EC9">
        <w:t xml:space="preserve"> and movies</w:t>
      </w:r>
      <w:r w:rsidRPr="00317B66" w:rsidR="00317B66">
        <w:t xml:space="preserve"> </w:t>
      </w:r>
      <w:r w:rsidR="00AA2EC9">
        <w:t>by</w:t>
      </w:r>
      <w:r w:rsidRPr="00317B66" w:rsidR="00317B66">
        <w:t xml:space="preserve"> collaborating with creatives back</w:t>
      </w:r>
      <w:r w:rsidR="00AA2EC9">
        <w:t xml:space="preserve"> home</w:t>
      </w:r>
      <w:r w:rsidRPr="00317B66" w:rsidR="00317B66">
        <w:t xml:space="preserve"> in Nigeria. </w:t>
      </w:r>
    </w:p>
    <w:p w:rsidR="00AF6189" w:rsidP="00AF6189">
      <w:pPr>
        <w:pStyle w:val="Answer"/>
      </w:pPr>
      <w:r>
        <w:t>M</w:t>
      </w:r>
      <w:r w:rsidRPr="00317B66" w:rsidR="00317B66">
        <w:t>usic is really a tool for every other sector. I know that we might get closer to that, but in the past five or six years we have seen some of the biggest superstars coming from Nigeria</w:t>
      </w:r>
      <w:r w:rsidR="00317B66">
        <w:t xml:space="preserve">, </w:t>
      </w:r>
      <w:r w:rsidRPr="00317B66" w:rsidR="00317B66">
        <w:t xml:space="preserve">like </w:t>
      </w:r>
      <w:r w:rsidR="00B501C8">
        <w:t>Wizkid</w:t>
      </w:r>
      <w:r w:rsidRPr="00317B66" w:rsidR="00317B66">
        <w:t xml:space="preserve"> and</w:t>
      </w:r>
      <w:r w:rsidR="00134A3F">
        <w:t xml:space="preserve"> </w:t>
      </w:r>
      <w:r>
        <w:t>Davido</w:t>
      </w:r>
      <w:r w:rsidR="00134A3F">
        <w:t xml:space="preserve">. </w:t>
      </w:r>
      <w:r w:rsidRPr="00317B66" w:rsidR="00317B66">
        <w:t xml:space="preserve">They have decided that December is the time to </w:t>
      </w:r>
      <w:r w:rsidR="00134A3F">
        <w:t>hold</w:t>
      </w:r>
      <w:r w:rsidRPr="00317B66" w:rsidR="00317B66">
        <w:t xml:space="preserve"> their annual concerts in Lagos. That has increased tourism immensely over the past five</w:t>
      </w:r>
      <w:r w:rsidR="00317B66">
        <w:t xml:space="preserve"> years </w:t>
      </w:r>
      <w:r w:rsidRPr="00317B66" w:rsidR="00317B66">
        <w:t xml:space="preserve">from the diaspora into Nigeria and other </w:t>
      </w:r>
      <w:r>
        <w:t>countries</w:t>
      </w:r>
      <w:r w:rsidRPr="00317B66" w:rsidR="00317B66">
        <w:t xml:space="preserve"> like Ghana as well</w:t>
      </w:r>
      <w:r w:rsidR="00317B66">
        <w:t>.</w:t>
      </w:r>
      <w:r>
        <w:t xml:space="preserve"> The m</w:t>
      </w:r>
      <w:r w:rsidRPr="00317B66" w:rsidR="00317B66">
        <w:t xml:space="preserve">usic has been successful, but it has carried along other industries such as fashion, the live </w:t>
      </w:r>
      <w:r w:rsidRPr="00317B66" w:rsidR="00317B66">
        <w:t>industry</w:t>
      </w:r>
      <w:r>
        <w:t xml:space="preserve"> and</w:t>
      </w:r>
      <w:r w:rsidRPr="00317B66" w:rsidR="00317B66">
        <w:t xml:space="preserve"> the movie industry.</w:t>
      </w:r>
    </w:p>
    <w:p w:rsidR="00AA0D09" w:rsidP="00A65476">
      <w:pPr>
        <w:pStyle w:val="Answer"/>
      </w:pPr>
      <w:r w:rsidRPr="00317B66">
        <w:t xml:space="preserve">You </w:t>
      </w:r>
      <w:r>
        <w:t xml:space="preserve">talked about </w:t>
      </w:r>
      <w:r>
        <w:t xml:space="preserve">“tech”. </w:t>
      </w:r>
      <w:r w:rsidR="00AF6189">
        <w:t>T</w:t>
      </w:r>
      <w:r w:rsidRPr="00317B66">
        <w:t>echnology has played a phenomenal role over the past decade in projecting African creatives to the world. The initial</w:t>
      </w:r>
      <w:r w:rsidR="0028080C">
        <w:t xml:space="preserve"> </w:t>
      </w:r>
      <w:r w:rsidR="00BA59C0">
        <w:t>kick</w:t>
      </w:r>
      <w:r w:rsidR="00BA59C0">
        <w:noBreakHyphen/>
        <w:t>in</w:t>
      </w:r>
      <w:r w:rsidRPr="0028080C" w:rsidR="0028080C">
        <w:t xml:space="preserve"> was the </w:t>
      </w:r>
      <w:r>
        <w:t>i</w:t>
      </w:r>
      <w:r w:rsidRPr="0028080C" w:rsidR="0028080C">
        <w:t>nternet and platforms such as Myspace and then Facebook</w:t>
      </w:r>
      <w:r>
        <w:t>,</w:t>
      </w:r>
      <w:r w:rsidRPr="0028080C" w:rsidR="0028080C">
        <w:t xml:space="preserve"> which allowed musicians and creatives to create their content and promote it to the rest of the world from their bedrooms. </w:t>
      </w:r>
    </w:p>
    <w:p w:rsidR="00AA0D09" w:rsidP="00A65476">
      <w:pPr>
        <w:pStyle w:val="Answer"/>
      </w:pPr>
      <w:r w:rsidRPr="0028080C">
        <w:t>Technology now also offer</w:t>
      </w:r>
      <w:r w:rsidR="00BA59C0">
        <w:t>s</w:t>
      </w:r>
      <w:r w:rsidRPr="0028080C">
        <w:t xml:space="preserve"> the options of distribution</w:t>
      </w:r>
      <w:r w:rsidR="00BA59C0">
        <w:t>. T</w:t>
      </w:r>
      <w:r w:rsidRPr="0028080C">
        <w:t>hey can create music</w:t>
      </w:r>
      <w:r w:rsidR="006C7D89">
        <w:t xml:space="preserve"> and</w:t>
      </w:r>
      <w:r w:rsidRPr="0028080C">
        <w:t xml:space="preserve"> upload </w:t>
      </w:r>
      <w:r w:rsidR="006C7D89">
        <w:t xml:space="preserve">it </w:t>
      </w:r>
      <w:r w:rsidRPr="0028080C">
        <w:t>on</w:t>
      </w:r>
      <w:r>
        <w:t xml:space="preserve"> </w:t>
      </w:r>
      <w:r w:rsidRPr="0028080C">
        <w:t>to certain platforms</w:t>
      </w:r>
      <w:r>
        <w:t>,</w:t>
      </w:r>
      <w:r w:rsidRPr="0028080C">
        <w:t xml:space="preserve"> and</w:t>
      </w:r>
      <w:r w:rsidR="006C7D89">
        <w:t xml:space="preserve"> from</w:t>
      </w:r>
      <w:r w:rsidRPr="0028080C">
        <w:t xml:space="preserve"> Lagos</w:t>
      </w:r>
      <w:r w:rsidR="006C7D89">
        <w:t>,</w:t>
      </w:r>
      <w:r w:rsidRPr="0028080C">
        <w:t xml:space="preserve"> or wherever they are</w:t>
      </w:r>
      <w:r>
        <w:t>,</w:t>
      </w:r>
      <w:r w:rsidRPr="0028080C">
        <w:t xml:space="preserve"> their music and content can spread to every corner of the world</w:t>
      </w:r>
      <w:r w:rsidR="006C7D89">
        <w:t xml:space="preserve">. That </w:t>
      </w:r>
      <w:r w:rsidRPr="0028080C">
        <w:t>increases their fan</w:t>
      </w:r>
      <w:r>
        <w:t xml:space="preserve"> </w:t>
      </w:r>
      <w:r w:rsidRPr="0028080C">
        <w:t>bases around the world because of technology</w:t>
      </w:r>
      <w:r>
        <w:t>.</w:t>
      </w:r>
      <w:r w:rsidR="006C7D89">
        <w:t xml:space="preserve"> </w:t>
      </w:r>
    </w:p>
    <w:p w:rsidR="00770619" w:rsidP="00A65476">
      <w:pPr>
        <w:pStyle w:val="Answer"/>
      </w:pPr>
      <w:r w:rsidRPr="00770619">
        <w:t xml:space="preserve">In the past </w:t>
      </w:r>
      <w:r w:rsidR="00AA0D09">
        <w:t xml:space="preserve">10 </w:t>
      </w:r>
      <w:r w:rsidRPr="00770619">
        <w:t>years</w:t>
      </w:r>
      <w:r w:rsidR="00AA0D09">
        <w:t>, yes,</w:t>
      </w:r>
      <w:r w:rsidRPr="00770619">
        <w:t xml:space="preserve"> music has been great</w:t>
      </w:r>
      <w:r w:rsidR="006C7D89">
        <w:t>. T</w:t>
      </w:r>
      <w:r w:rsidRPr="00770619">
        <w:t xml:space="preserve">echnology has helped to produce, </w:t>
      </w:r>
      <w:r w:rsidRPr="00770619">
        <w:t>promote</w:t>
      </w:r>
      <w:r w:rsidRPr="00770619">
        <w:t xml:space="preserve"> and make it visible </w:t>
      </w:r>
      <w:r w:rsidR="006C7D89">
        <w:t xml:space="preserve">for </w:t>
      </w:r>
      <w:r w:rsidRPr="00770619">
        <w:t>other people to find out about content and the music.</w:t>
      </w:r>
    </w:p>
    <w:p w:rsidR="0046539D" w:rsidP="00770619">
      <w:pPr>
        <w:pStyle w:val="Question"/>
      </w:pPr>
      <w:sdt>
        <w:sdtPr>
          <w:alias w:val="Member"/>
          <w:tag w:val="&lt;Member mnisId='4462' dodsId='108954'&gt;"/>
          <w:id w:val="3863027"/>
          <w:placeholder>
            <w:docPart w:val="DefaultPlaceholder_-1854013440"/>
          </w:placeholder>
          <w:richText/>
        </w:sdtPr>
        <w:sdtContent>
          <w:r w:rsidRPr="0046539D" w:rsidR="00770619">
            <w:rPr>
              <w:b/>
            </w:rPr>
            <w:t>Chair:</w:t>
          </w:r>
        </w:sdtContent>
      </w:sdt>
      <w:r w:rsidR="00770619">
        <w:t xml:space="preserve"> </w:t>
      </w:r>
      <w:r w:rsidR="00AA0D09">
        <w:t>Will</w:t>
      </w:r>
      <w:r w:rsidRPr="0046539D">
        <w:t xml:space="preserve"> you talk a little more about the way in which the recording industry ha</w:t>
      </w:r>
      <w:r w:rsidR="00F423DE">
        <w:t>s</w:t>
      </w:r>
      <w:r w:rsidRPr="0046539D">
        <w:t xml:space="preserve"> grown up around it? One of the things about the Nigerian industry is that it is much more indigenous th</w:t>
      </w:r>
      <w:r w:rsidR="006B6666">
        <w:t>a</w:t>
      </w:r>
      <w:r w:rsidRPr="0046539D">
        <w:t>n many European recording industries</w:t>
      </w:r>
      <w:r w:rsidR="006152B5">
        <w:t>,</w:t>
      </w:r>
      <w:r w:rsidRPr="0046539D">
        <w:t xml:space="preserve"> which are dominated very often</w:t>
      </w:r>
      <w:r w:rsidR="006B6666">
        <w:t xml:space="preserve"> by US</w:t>
      </w:r>
      <w:r w:rsidRPr="0046539D">
        <w:t xml:space="preserve"> recording labels. That is not true of Nigeria; </w:t>
      </w:r>
      <w:r w:rsidR="006B6666">
        <w:t>i</w:t>
      </w:r>
      <w:r w:rsidRPr="0046539D">
        <w:t>t tends to be much more domestic</w:t>
      </w:r>
      <w:r w:rsidR="006152B5">
        <w:t>-</w:t>
      </w:r>
      <w:r w:rsidRPr="0046539D">
        <w:t xml:space="preserve">driven. </w:t>
      </w:r>
      <w:r w:rsidR="006152B5">
        <w:t xml:space="preserve">Will </w:t>
      </w:r>
      <w:r w:rsidRPr="0046539D">
        <w:t xml:space="preserve">you talk just a little bit about how that has changed and how </w:t>
      </w:r>
      <w:r w:rsidR="005E36DC">
        <w:t>A</w:t>
      </w:r>
      <w:r w:rsidRPr="0046539D">
        <w:t>frobeat</w:t>
      </w:r>
      <w:r w:rsidR="006152B5">
        <w:t>s</w:t>
      </w:r>
      <w:r w:rsidRPr="0046539D">
        <w:t xml:space="preserve"> is feeding into</w:t>
      </w:r>
      <w:r>
        <w:t xml:space="preserve"> </w:t>
      </w:r>
      <w:r w:rsidR="005E36DC">
        <w:t>N</w:t>
      </w:r>
      <w:r>
        <w:t>olly</w:t>
      </w:r>
      <w:r w:rsidR="005E36DC">
        <w:t>B</w:t>
      </w:r>
      <w:r>
        <w:t>eats</w:t>
      </w:r>
      <w:r>
        <w:t xml:space="preserve"> </w:t>
      </w:r>
      <w:r w:rsidRPr="0046539D">
        <w:t>and various other different ways in which these have stimulated each other?</w:t>
      </w:r>
    </w:p>
    <w:p w:rsidR="006152B5" w:rsidP="0046539D">
      <w:pPr>
        <w:pStyle w:val="Answer"/>
      </w:pPr>
      <w:sdt>
        <w:sdtPr>
          <w:alias w:val="Witness"/>
          <w:id w:val="-757905639"/>
          <w:placeholder>
            <w:docPart w:val="DefaultPlaceholder_-1854013440"/>
          </w:placeholder>
          <w:richText/>
        </w:sdtPr>
        <w:sdtContent>
          <w:r w:rsidRPr="0046539D" w:rsidR="0046539D">
            <w:rPr>
              <w:b/>
              <w:i/>
            </w:rPr>
            <w:t>Shopsy</w:t>
          </w:r>
          <w:r w:rsidRPr="0046539D" w:rsidR="0046539D">
            <w:rPr>
              <w:b/>
              <w:i/>
            </w:rPr>
            <w:t xml:space="preserve"> Doo:</w:t>
          </w:r>
        </w:sdtContent>
      </w:sdt>
      <w:r w:rsidR="0046539D">
        <w:t xml:space="preserve"> </w:t>
      </w:r>
      <w:r w:rsidRPr="0046539D" w:rsidR="0046539D">
        <w:t>As you said, the major international record labels went back into markets like Nigeria over the past five or six years</w:t>
      </w:r>
      <w:r w:rsidR="005E36DC">
        <w:t>. B</w:t>
      </w:r>
      <w:r w:rsidRPr="0046539D" w:rsidR="0046539D">
        <w:t>efore that, the industry continued to thrive local</w:t>
      </w:r>
      <w:r w:rsidR="0046539D">
        <w:t>ly</w:t>
      </w:r>
      <w:r w:rsidRPr="0046539D" w:rsidR="0046539D">
        <w:t>. We are looking at local</w:t>
      </w:r>
      <w:r w:rsidR="0046539D">
        <w:t xml:space="preserve"> </w:t>
      </w:r>
      <w:r w:rsidRPr="0046539D" w:rsidR="0046539D">
        <w:t>record labels, family investments</w:t>
      </w:r>
      <w:r w:rsidR="00742510">
        <w:t xml:space="preserve"> and</w:t>
      </w:r>
      <w:r w:rsidRPr="0046539D" w:rsidR="0046539D">
        <w:t xml:space="preserve"> friends who have put up financ</w:t>
      </w:r>
      <w:r w:rsidR="00742510">
        <w:t>e</w:t>
      </w:r>
      <w:r w:rsidRPr="0046539D" w:rsidR="0046539D">
        <w:t xml:space="preserve"> to buy studio equipment for artists and creative</w:t>
      </w:r>
      <w:r w:rsidR="00742510">
        <w:t>s</w:t>
      </w:r>
      <w:r w:rsidRPr="0046539D" w:rsidR="0046539D">
        <w:t xml:space="preserve"> and used local systems</w:t>
      </w:r>
      <w:r w:rsidR="00742510">
        <w:t>,</w:t>
      </w:r>
      <w:r w:rsidRPr="0046539D" w:rsidR="0046539D">
        <w:t xml:space="preserve"> such as the telecommunications network where people can download music on their mobile phones in Nigeria</w:t>
      </w:r>
      <w:r w:rsidR="00742510">
        <w:t xml:space="preserve">. </w:t>
      </w:r>
    </w:p>
    <w:p w:rsidR="00770619" w:rsidP="0046539D">
      <w:pPr>
        <w:pStyle w:val="Answer"/>
      </w:pPr>
      <w:r>
        <w:t>I</w:t>
      </w:r>
      <w:r w:rsidRPr="0046539D" w:rsidR="0046539D">
        <w:t>n that way a lot of the attention has been localised</w:t>
      </w:r>
      <w:r w:rsidRPr="009153E1" w:rsidR="009153E1">
        <w:t>. There ha</w:t>
      </w:r>
      <w:r w:rsidR="00E3060B">
        <w:t>d</w:t>
      </w:r>
      <w:r w:rsidRPr="009153E1" w:rsidR="009153E1">
        <w:t xml:space="preserve"> not been </w:t>
      </w:r>
      <w:r w:rsidR="00E3060B">
        <w:t xml:space="preserve">much </w:t>
      </w:r>
      <w:r w:rsidRPr="009153E1" w:rsidR="009153E1">
        <w:t>international investment or foreign exposure until the past four or five years</w:t>
      </w:r>
      <w:r w:rsidR="00E3060B">
        <w:t>. P</w:t>
      </w:r>
      <w:r w:rsidRPr="009153E1" w:rsidR="009153E1">
        <w:t xml:space="preserve">eople had to make their way by themselves in Nigeria. One of the biggest markets for </w:t>
      </w:r>
      <w:r w:rsidR="00E3060B">
        <w:t>A</w:t>
      </w:r>
      <w:r w:rsidRPr="009153E1" w:rsidR="009153E1">
        <w:t>frobeats</w:t>
      </w:r>
      <w:r w:rsidR="00E3060B">
        <w:t>,</w:t>
      </w:r>
      <w:r w:rsidRPr="009153E1" w:rsidR="009153E1">
        <w:t xml:space="preserve"> or biggest projecto</w:t>
      </w:r>
      <w:r w:rsidR="00E3060B">
        <w:t>r</w:t>
      </w:r>
      <w:r w:rsidRPr="009153E1" w:rsidR="009153E1">
        <w:t xml:space="preserve"> of </w:t>
      </w:r>
      <w:r w:rsidRPr="009153E1" w:rsidR="009153E1">
        <w:t>Afrobeats</w:t>
      </w:r>
      <w:r w:rsidRPr="009153E1" w:rsidR="009153E1">
        <w:t xml:space="preserve"> in the world</w:t>
      </w:r>
      <w:r w:rsidR="00752254">
        <w:t xml:space="preserve">, which I call the </w:t>
      </w:r>
      <w:r w:rsidRPr="009153E1" w:rsidR="009153E1">
        <w:t xml:space="preserve">Mecca of </w:t>
      </w:r>
      <w:r w:rsidR="00752254">
        <w:t>A</w:t>
      </w:r>
      <w:r w:rsidRPr="009153E1" w:rsidR="009153E1">
        <w:t>frobeats</w:t>
      </w:r>
      <w:r w:rsidR="00752254">
        <w:t>,</w:t>
      </w:r>
      <w:r w:rsidRPr="009153E1" w:rsidR="009153E1">
        <w:t xml:space="preserve"> is London. London has a huge and very vibrant diaspora that enjoys African culture</w:t>
      </w:r>
      <w:r w:rsidR="00752254">
        <w:t>,</w:t>
      </w:r>
      <w:r w:rsidRPr="009153E1" w:rsidR="009153E1">
        <w:t xml:space="preserve"> particularly Nigeria</w:t>
      </w:r>
      <w:r w:rsidR="006152B5">
        <w:t>n</w:t>
      </w:r>
      <w:r w:rsidRPr="009153E1" w:rsidR="009153E1">
        <w:t xml:space="preserve"> music, </w:t>
      </w:r>
      <w:r w:rsidRPr="009153E1" w:rsidR="009153E1">
        <w:t>film</w:t>
      </w:r>
      <w:r w:rsidRPr="009153E1" w:rsidR="009153E1">
        <w:t xml:space="preserve"> and arts. Over the past </w:t>
      </w:r>
      <w:r w:rsidR="00752254">
        <w:t>10</w:t>
      </w:r>
      <w:r w:rsidRPr="009153E1" w:rsidR="009153E1">
        <w:t>, 12 or 13 years the conne</w:t>
      </w:r>
      <w:r w:rsidR="00325266">
        <w:t>ct</w:t>
      </w:r>
      <w:r w:rsidRPr="009153E1" w:rsidR="009153E1">
        <w:t xml:space="preserve">ion </w:t>
      </w:r>
      <w:r w:rsidR="00325266">
        <w:t>between</w:t>
      </w:r>
      <w:r w:rsidRPr="009153E1" w:rsidR="009153E1">
        <w:t xml:space="preserve"> second</w:t>
      </w:r>
      <w:r w:rsidR="00325266">
        <w:t xml:space="preserve"> and first-</w:t>
      </w:r>
      <w:r w:rsidRPr="009153E1" w:rsidR="009153E1">
        <w:t>generation Nigerians with what is going on has almost been the vehicle or bridge</w:t>
      </w:r>
      <w:r w:rsidRPr="00955737" w:rsidR="00955737">
        <w:t xml:space="preserve"> to export th</w:t>
      </w:r>
      <w:r w:rsidR="00325266">
        <w:t>at</w:t>
      </w:r>
      <w:r w:rsidRPr="00955737" w:rsidR="00955737">
        <w:t xml:space="preserve"> content to the rest of the world</w:t>
      </w:r>
      <w:r w:rsidR="00325266">
        <w:t xml:space="preserve">. It has almost been </w:t>
      </w:r>
      <w:r w:rsidRPr="00955737" w:rsidR="00955737">
        <w:t xml:space="preserve">a direct sale of creatives back </w:t>
      </w:r>
      <w:r w:rsidR="000352AB">
        <w:t>in</w:t>
      </w:r>
      <w:r w:rsidRPr="00955737" w:rsidR="00955737">
        <w:t xml:space="preserve"> Nigeria to their family and friends in the UK</w:t>
      </w:r>
      <w:r w:rsidR="006152B5">
        <w:t>,</w:t>
      </w:r>
      <w:r w:rsidRPr="00955737" w:rsidR="00955737">
        <w:t xml:space="preserve"> who have now projected it to the rest of the world.</w:t>
      </w:r>
    </w:p>
    <w:p w:rsidR="006152B5" w:rsidP="0046539D">
      <w:pPr>
        <w:pStyle w:val="Answer"/>
      </w:pPr>
      <w:r w:rsidRPr="00955737">
        <w:t xml:space="preserve">Because of the amount of attention that has received and some of the successful entertainers </w:t>
      </w:r>
      <w:r w:rsidR="000352AB">
        <w:t>it</w:t>
      </w:r>
      <w:r w:rsidRPr="00955737">
        <w:t xml:space="preserve"> has created</w:t>
      </w:r>
      <w:r w:rsidR="00D3576C">
        <w:t>,</w:t>
      </w:r>
      <w:r w:rsidRPr="00955737">
        <w:t xml:space="preserve"> it has alerted the international markets in the UK and the United States of America to introduce major record labels to come and find out how they</w:t>
      </w:r>
      <w:r w:rsidR="000352AB">
        <w:t xml:space="preserve"> have</w:t>
      </w:r>
      <w:r w:rsidRPr="00955737">
        <w:t xml:space="preserve"> operated within that system loca</w:t>
      </w:r>
      <w:r w:rsidR="00746CFA">
        <w:t>lly</w:t>
      </w:r>
      <w:r w:rsidRPr="00955737">
        <w:t xml:space="preserve"> without structure</w:t>
      </w:r>
      <w:r w:rsidR="00746CFA">
        <w:t>,</w:t>
      </w:r>
      <w:r w:rsidRPr="00955737">
        <w:t xml:space="preserve"> and to see how they can</w:t>
      </w:r>
      <w:r w:rsidRPr="00BA7A9D" w:rsidR="00BA7A9D">
        <w:t xml:space="preserve"> </w:t>
      </w:r>
      <w:r w:rsidR="00746CFA">
        <w:t xml:space="preserve">also </w:t>
      </w:r>
      <w:r>
        <w:t>partake of</w:t>
      </w:r>
      <w:r w:rsidRPr="00BA7A9D" w:rsidR="00BA7A9D">
        <w:t xml:space="preserve"> this. </w:t>
      </w:r>
    </w:p>
    <w:p w:rsidR="00BA7A9D" w:rsidP="0046539D">
      <w:pPr>
        <w:pStyle w:val="Answer"/>
      </w:pPr>
      <w:r>
        <w:t>T</w:t>
      </w:r>
      <w:r w:rsidRPr="00BA7A9D">
        <w:t>hey are visible</w:t>
      </w:r>
      <w:r w:rsidR="006152B5">
        <w:t>.</w:t>
      </w:r>
      <w:r>
        <w:t xml:space="preserve"> </w:t>
      </w:r>
      <w:r w:rsidRPr="00BA7A9D" w:rsidR="006152B5">
        <w:t xml:space="preserve">They </w:t>
      </w:r>
      <w:r w:rsidRPr="00BA7A9D">
        <w:t>are collaborating with some of the talent and creatives back home, but the system that works in markets like Nigeria is localised because we still lack the international structure</w:t>
      </w:r>
      <w:r>
        <w:t xml:space="preserve"> and</w:t>
      </w:r>
      <w:r w:rsidRPr="00BA7A9D">
        <w:t xml:space="preserve"> market</w:t>
      </w:r>
      <w:r>
        <w:t>s</w:t>
      </w:r>
      <w:r w:rsidRPr="00BA7A9D">
        <w:t xml:space="preserve"> </w:t>
      </w:r>
      <w:r w:rsidR="006152B5">
        <w:t xml:space="preserve">like </w:t>
      </w:r>
      <w:r w:rsidRPr="00BA7A9D">
        <w:t>the UK for creatives who ha</w:t>
      </w:r>
      <w:r w:rsidR="00596380">
        <w:t>ve</w:t>
      </w:r>
      <w:r w:rsidRPr="00BA7A9D">
        <w:t xml:space="preserve"> the investment that musicians in countries like</w:t>
      </w:r>
      <w:r w:rsidR="00596380">
        <w:t xml:space="preserve"> this</w:t>
      </w:r>
      <w:r w:rsidRPr="00BA7A9D">
        <w:t xml:space="preserve"> would have. That has been a</w:t>
      </w:r>
      <w:r w:rsidR="00596380">
        <w:t xml:space="preserve"> straight creator-to-consumer system</w:t>
      </w:r>
      <w:r w:rsidRPr="00BA7A9D">
        <w:t xml:space="preserve"> in Nigeria.</w:t>
      </w:r>
    </w:p>
    <w:p w:rsidR="00BA7A9D" w:rsidP="00BA7A9D">
      <w:pPr>
        <w:pStyle w:val="Question"/>
      </w:pPr>
      <w:sdt>
        <w:sdtPr>
          <w:alias w:val="Member"/>
          <w:tag w:val="&lt;Member mnisId='4462' dodsId='108954'&gt;"/>
          <w:id w:val="1456145637"/>
          <w:placeholder>
            <w:docPart w:val="DefaultPlaceholder_-1854013440"/>
          </w:placeholder>
          <w:richText/>
        </w:sdtPr>
        <w:sdtContent>
          <w:r w:rsidRPr="00BA7A9D">
            <w:rPr>
              <w:b/>
            </w:rPr>
            <w:t>Chair:</w:t>
          </w:r>
        </w:sdtContent>
      </w:sdt>
      <w:r>
        <w:t xml:space="preserve"> </w:t>
      </w:r>
      <w:r w:rsidRPr="00BA7A9D">
        <w:t>Before I turn to my colleague Chris Bryant, I want to ask a quick question</w:t>
      </w:r>
      <w:r w:rsidR="006152B5">
        <w:t xml:space="preserve"> on which you just</w:t>
      </w:r>
      <w:r w:rsidRPr="00BA7A9D">
        <w:t xml:space="preserve"> touched</w:t>
      </w:r>
      <w:r w:rsidR="0011684E">
        <w:t>. T</w:t>
      </w:r>
      <w:r w:rsidRPr="00BA7A9D">
        <w:t>he UK domestic market, not just the Nigerian but</w:t>
      </w:r>
      <w:r w:rsidR="0011684E">
        <w:t xml:space="preserve"> the</w:t>
      </w:r>
      <w:r w:rsidRPr="00BA7A9D">
        <w:t xml:space="preserve"> wider Africa</w:t>
      </w:r>
      <w:r w:rsidR="0011684E">
        <w:t>n diaspora,</w:t>
      </w:r>
      <w:r w:rsidRPr="00BA7A9D">
        <w:t xml:space="preserve"> is one of the major areas of growth. One of the areas in which the UK has helped some industries around the world is intellectual property protectio</w:t>
      </w:r>
      <w:r w:rsidR="00357B1D">
        <w:t>n. Do y</w:t>
      </w:r>
      <w:r w:rsidRPr="00BA7A9D">
        <w:t>ou see</w:t>
      </w:r>
      <w:r w:rsidR="00357B1D">
        <w:t xml:space="preserve"> </w:t>
      </w:r>
      <w:r w:rsidRPr="00BA7A9D">
        <w:t xml:space="preserve">as an important element of the growth of </w:t>
      </w:r>
      <w:r w:rsidR="00357B1D">
        <w:t>A</w:t>
      </w:r>
      <w:r w:rsidRPr="00BA7A9D">
        <w:t>frobeats</w:t>
      </w:r>
      <w:r w:rsidRPr="00BA7A9D">
        <w:t xml:space="preserve"> the ability of artists to be rewarded for their work? </w:t>
      </w:r>
      <w:r w:rsidR="00357B1D">
        <w:t>Do you</w:t>
      </w:r>
      <w:r w:rsidRPr="00BA7A9D">
        <w:t xml:space="preserve"> see </w:t>
      </w:r>
      <w:r w:rsidR="00700011">
        <w:t xml:space="preserve">that </w:t>
      </w:r>
      <w:r w:rsidRPr="00BA7A9D">
        <w:t>as</w:t>
      </w:r>
      <w:r w:rsidR="00700011">
        <w:t xml:space="preserve"> something that is </w:t>
      </w:r>
      <w:r w:rsidRPr="00BA7A9D">
        <w:t>vulnerable in Nigeria</w:t>
      </w:r>
      <w:r w:rsidR="00700011">
        <w:t xml:space="preserve"> and</w:t>
      </w:r>
      <w:r w:rsidRPr="00BA7A9D">
        <w:t xml:space="preserve"> is easier to protect in the UK?</w:t>
      </w:r>
    </w:p>
    <w:p w:rsidR="006152B5" w:rsidP="00BA7A9D">
      <w:pPr>
        <w:pStyle w:val="Answer"/>
      </w:pPr>
      <w:sdt>
        <w:sdtPr>
          <w:alias w:val="Witness"/>
          <w:id w:val="1391227940"/>
          <w:placeholder>
            <w:docPart w:val="DefaultPlaceholder_-1854013440"/>
          </w:placeholder>
          <w:richText/>
        </w:sdtPr>
        <w:sdtContent>
          <w:r w:rsidRPr="00BA7A9D" w:rsidR="00BA7A9D">
            <w:rPr>
              <w:b/>
              <w:i/>
            </w:rPr>
            <w:t>Shopsy</w:t>
          </w:r>
          <w:r w:rsidRPr="00BA7A9D" w:rsidR="00BA7A9D">
            <w:rPr>
              <w:b/>
              <w:i/>
            </w:rPr>
            <w:t xml:space="preserve"> Doo:</w:t>
          </w:r>
        </w:sdtContent>
      </w:sdt>
      <w:r w:rsidR="00BA7A9D">
        <w:t xml:space="preserve"> </w:t>
      </w:r>
      <w:r w:rsidRPr="00BA7A9D" w:rsidR="00BA7A9D">
        <w:t xml:space="preserve">Absolutely. About six or seven years ago I was part of a programme </w:t>
      </w:r>
      <w:r w:rsidR="00700011">
        <w:t>supported by</w:t>
      </w:r>
      <w:r w:rsidRPr="00BA7A9D" w:rsidR="00BA7A9D">
        <w:t xml:space="preserve"> UK </w:t>
      </w:r>
      <w:r w:rsidRPr="00BA7A9D">
        <w:t xml:space="preserve">Trade </w:t>
      </w:r>
      <w:r>
        <w:t xml:space="preserve">&amp; </w:t>
      </w:r>
      <w:r w:rsidRPr="00BA7A9D">
        <w:t>Investment</w:t>
      </w:r>
      <w:r w:rsidRPr="00700011">
        <w:t xml:space="preserve"> </w:t>
      </w:r>
      <w:r w:rsidRPr="00BA7A9D" w:rsidR="00700011">
        <w:t>that went to Nigeria</w:t>
      </w:r>
      <w:r w:rsidRPr="00BA7A9D" w:rsidR="00BA7A9D">
        <w:t>. W</w:t>
      </w:r>
      <w:r w:rsidR="00006BEB">
        <w:t>hen we</w:t>
      </w:r>
      <w:r w:rsidRPr="00BA7A9D" w:rsidR="00BA7A9D">
        <w:t xml:space="preserve"> went to </w:t>
      </w:r>
      <w:r w:rsidRPr="00BA7A9D" w:rsidR="00BA7A9D">
        <w:t>Nigeria</w:t>
      </w:r>
      <w:r w:rsidRPr="00BA7A9D" w:rsidR="00BA7A9D">
        <w:t xml:space="preserve"> </w:t>
      </w:r>
      <w:r w:rsidR="00006BEB">
        <w:t>we</w:t>
      </w:r>
      <w:r w:rsidRPr="00BA7A9D" w:rsidR="00BA7A9D">
        <w:t xml:space="preserve"> inform</w:t>
      </w:r>
      <w:r w:rsidR="00006BEB">
        <w:t>ed</w:t>
      </w:r>
      <w:r w:rsidRPr="00BA7A9D" w:rsidR="00BA7A9D">
        <w:t xml:space="preserve"> some of the entertainers and creative</w:t>
      </w:r>
      <w:r w:rsidR="00006BEB">
        <w:t>s</w:t>
      </w:r>
      <w:r w:rsidRPr="00BA7A9D" w:rsidR="00BA7A9D">
        <w:t xml:space="preserve"> about how to protect intellectual property an</w:t>
      </w:r>
      <w:r w:rsidR="00006BEB">
        <w:t>d</w:t>
      </w:r>
      <w:r w:rsidRPr="00BA7A9D" w:rsidR="00BA7A9D">
        <w:t xml:space="preserve"> register with international bodies </w:t>
      </w:r>
      <w:r>
        <w:t xml:space="preserve">to </w:t>
      </w:r>
      <w:r w:rsidRPr="00BA7A9D" w:rsidR="00BA7A9D">
        <w:t xml:space="preserve">ensure </w:t>
      </w:r>
      <w:r>
        <w:t xml:space="preserve">that </w:t>
      </w:r>
      <w:r w:rsidRPr="00BA7A9D" w:rsidR="00BA7A9D">
        <w:t xml:space="preserve">their content was not taken advantage of outside the continent so they could get the benefits from that. </w:t>
      </w:r>
    </w:p>
    <w:p w:rsidR="00BA7A9D" w:rsidP="00BA7A9D">
      <w:pPr>
        <w:pStyle w:val="Answer"/>
      </w:pPr>
      <w:r w:rsidRPr="00BA7A9D">
        <w:t xml:space="preserve">However, in </w:t>
      </w:r>
      <w:r w:rsidR="006054D8">
        <w:t xml:space="preserve">those markets in </w:t>
      </w:r>
      <w:r w:rsidRPr="00BA7A9D">
        <w:t>Nigeria there is still a problem with intellectual property rights</w:t>
      </w:r>
      <w:r w:rsidR="006054D8">
        <w:t xml:space="preserve"> and</w:t>
      </w:r>
      <w:r w:rsidRPr="00BA7A9D">
        <w:t xml:space="preserve"> lack of structure and </w:t>
      </w:r>
      <w:r w:rsidR="006054D8">
        <w:t xml:space="preserve">collection </w:t>
      </w:r>
      <w:r w:rsidRPr="00BA7A9D">
        <w:t xml:space="preserve">bodies and societies that can provide that type of information and collect the rights of artists and creatives. That is a major </w:t>
      </w:r>
      <w:r w:rsidR="00434C17">
        <w:t>area</w:t>
      </w:r>
      <w:r w:rsidRPr="00BA7A9D">
        <w:t xml:space="preserve"> where the UK has been very instrumental and supportive, but those are structures that we hope</w:t>
      </w:r>
      <w:r w:rsidR="00434C17">
        <w:t>,</w:t>
      </w:r>
      <w:r w:rsidRPr="00BA7A9D">
        <w:t xml:space="preserve"> with conversations like this and the interest you have </w:t>
      </w:r>
      <w:r w:rsidR="00434C17">
        <w:t xml:space="preserve">shown </w:t>
      </w:r>
      <w:r w:rsidRPr="00BA7A9D">
        <w:t>to date</w:t>
      </w:r>
      <w:r w:rsidR="00434C17">
        <w:t>,</w:t>
      </w:r>
      <w:r w:rsidRPr="00BA7A9D">
        <w:t xml:space="preserve"> to build in Nigeria and other parts of the continent</w:t>
      </w:r>
      <w:r w:rsidR="003A5A05">
        <w:t xml:space="preserve"> </w:t>
      </w:r>
      <w:r w:rsidRPr="00BA7A9D">
        <w:t xml:space="preserve">to ensure </w:t>
      </w:r>
      <w:r w:rsidR="00466CC9">
        <w:t>p</w:t>
      </w:r>
      <w:r w:rsidRPr="00BA7A9D">
        <w:t xml:space="preserve">eople </w:t>
      </w:r>
      <w:r w:rsidR="00466CC9">
        <w:t xml:space="preserve">have those rights and can get money </w:t>
      </w:r>
      <w:r w:rsidRPr="00BA7A9D">
        <w:t>for what they create.</w:t>
      </w:r>
    </w:p>
    <w:p w:rsidR="00BA7A9D" w:rsidP="00BA7A9D">
      <w:pPr>
        <w:pStyle w:val="Question"/>
      </w:pPr>
      <w:sdt>
        <w:sdtPr>
          <w:alias w:val="Member"/>
          <w:tag w:val="&lt;Member mnisId='1446' dodsId='25745'&gt;"/>
          <w:id w:val="-316116214"/>
          <w:placeholder>
            <w:docPart w:val="DefaultPlaceholder_-1854013440"/>
          </w:placeholder>
          <w:richText/>
        </w:sdtPr>
        <w:sdtContent>
          <w:r w:rsidRPr="00BA7A9D">
            <w:rPr>
              <w:b/>
            </w:rPr>
            <w:t>Chris Bryant:</w:t>
          </w:r>
        </w:sdtContent>
      </w:sdt>
      <w:r>
        <w:t xml:space="preserve"> </w:t>
      </w:r>
      <w:r w:rsidRPr="00BA7A9D">
        <w:t xml:space="preserve">Thank you for joining us. I want to ask a question that would affect British artists as well, which is: how on earth do you make your money? </w:t>
      </w:r>
      <w:r w:rsidR="00612285">
        <w:t xml:space="preserve">I do not mean you </w:t>
      </w:r>
      <w:r w:rsidRPr="00BA7A9D">
        <w:t>personally, but how does a performing artist make money, because downloads do not provide a revenue stream?</w:t>
      </w:r>
    </w:p>
    <w:p w:rsidR="00955737" w:rsidP="00BA7A9D">
      <w:pPr>
        <w:pStyle w:val="Answer"/>
      </w:pPr>
      <w:sdt>
        <w:sdtPr>
          <w:alias w:val="Witness"/>
          <w:id w:val="-799524802"/>
          <w:placeholder>
            <w:docPart w:val="DefaultPlaceholder_-1854013440"/>
          </w:placeholder>
          <w:richText/>
        </w:sdtPr>
        <w:sdtContent>
          <w:r w:rsidRPr="00BA7A9D" w:rsidR="00BA7A9D">
            <w:rPr>
              <w:b/>
              <w:i/>
            </w:rPr>
            <w:t>Shopsy</w:t>
          </w:r>
          <w:r w:rsidRPr="00BA7A9D" w:rsidR="00BA7A9D">
            <w:rPr>
              <w:b/>
              <w:i/>
            </w:rPr>
            <w:t xml:space="preserve"> Doo:</w:t>
          </w:r>
        </w:sdtContent>
      </w:sdt>
      <w:r w:rsidR="00BA7A9D">
        <w:t xml:space="preserve"> </w:t>
      </w:r>
      <w:r w:rsidRPr="00BA7A9D" w:rsidR="00BA7A9D">
        <w:t>One of the most important parts</w:t>
      </w:r>
      <w:r w:rsidR="009A1538">
        <w:t xml:space="preserve"> </w:t>
      </w:r>
      <w:r w:rsidRPr="009A1538" w:rsidR="009A1538">
        <w:t>of artists</w:t>
      </w:r>
      <w:r w:rsidR="00612285">
        <w:t xml:space="preserve">’ </w:t>
      </w:r>
      <w:r w:rsidRPr="009A1538" w:rsidR="009A1538">
        <w:t xml:space="preserve">revenue is the live industry and live engagement. The digital downloads are all well and good for a certain </w:t>
      </w:r>
      <w:r w:rsidRPr="009A1538" w:rsidR="009A1538">
        <w:t>period of time</w:t>
      </w:r>
      <w:r w:rsidRPr="009A1538" w:rsidR="009A1538">
        <w:t>, but it has been recorded that live music and concerts are a huge part of artists</w:t>
      </w:r>
      <w:r w:rsidR="007218F3">
        <w:t>’</w:t>
      </w:r>
      <w:r w:rsidRPr="009A1538" w:rsidR="009A1538">
        <w:t xml:space="preserve"> generation of income. That is where some of Nigerian and </w:t>
      </w:r>
      <w:r w:rsidR="007218F3">
        <w:t>A</w:t>
      </w:r>
      <w:r w:rsidRPr="009A1538" w:rsidR="009A1538">
        <w:t>frobeats</w:t>
      </w:r>
      <w:r w:rsidRPr="009A1538" w:rsidR="009A1538">
        <w:t xml:space="preserve"> artists have now started to reap the fruits of their labour. About three weeks ago </w:t>
      </w:r>
      <w:r w:rsidR="00B501C8">
        <w:t>Wizkid</w:t>
      </w:r>
      <w:r w:rsidR="007218F3">
        <w:t xml:space="preserve"> was</w:t>
      </w:r>
      <w:r w:rsidRPr="009A1538" w:rsidR="009A1538">
        <w:t xml:space="preserve"> selling </w:t>
      </w:r>
      <w:r w:rsidR="00853221">
        <w:t xml:space="preserve">every day </w:t>
      </w:r>
      <w:r w:rsidR="00580722">
        <w:t xml:space="preserve">20,000 tickets </w:t>
      </w:r>
      <w:r w:rsidR="00580722">
        <w:t>back to back</w:t>
      </w:r>
      <w:r w:rsidR="00580722">
        <w:t xml:space="preserve"> over three days at</w:t>
      </w:r>
      <w:r w:rsidRPr="009A1538" w:rsidR="009A1538">
        <w:t xml:space="preserve"> the</w:t>
      </w:r>
      <w:r w:rsidR="009A1538">
        <w:t xml:space="preserve"> O2</w:t>
      </w:r>
      <w:r w:rsidR="007218F3">
        <w:t> </w:t>
      </w:r>
      <w:r w:rsidR="009A1538">
        <w:t>Arena</w:t>
      </w:r>
      <w:r w:rsidR="00853221">
        <w:t>. That happened in about 12 minutes. T</w:t>
      </w:r>
      <w:r w:rsidRPr="009A1538" w:rsidR="009A1538">
        <w:t>his was the same artist who 12 years ago was performing to an audience of only</w:t>
      </w:r>
      <w:r w:rsidR="009A1538">
        <w:t xml:space="preserve"> about</w:t>
      </w:r>
      <w:r w:rsidRPr="009A1538" w:rsidR="009A1538">
        <w:t xml:space="preserve"> 150 i</w:t>
      </w:r>
      <w:r w:rsidR="00853221">
        <w:t>n</w:t>
      </w:r>
      <w:r w:rsidRPr="009A1538" w:rsidR="009A1538">
        <w:t xml:space="preserve"> London. That shows the growth</w:t>
      </w:r>
      <w:r w:rsidRPr="00F774BC" w:rsidR="00F774BC">
        <w:t xml:space="preserve"> of th</w:t>
      </w:r>
      <w:r w:rsidR="00853221">
        <w:t>e</w:t>
      </w:r>
      <w:r w:rsidRPr="00F774BC" w:rsidR="00F774BC">
        <w:t xml:space="preserve"> genre and </w:t>
      </w:r>
      <w:r w:rsidR="00853221">
        <w:t>that</w:t>
      </w:r>
      <w:r w:rsidRPr="00F774BC" w:rsidR="00F774BC">
        <w:t xml:space="preserve"> that is where money can be made.</w:t>
      </w:r>
    </w:p>
    <w:p w:rsidR="00F774BC" w:rsidP="00BA7A9D">
      <w:pPr>
        <w:pStyle w:val="Answer"/>
      </w:pPr>
      <w:r>
        <w:t>I</w:t>
      </w:r>
      <w:r w:rsidRPr="00F774BC">
        <w:t>n Nigeria</w:t>
      </w:r>
      <w:r>
        <w:t>,</w:t>
      </w:r>
      <w:r w:rsidRPr="00F774BC">
        <w:t xml:space="preserve"> artists will rely largely on endorsements with multinational </w:t>
      </w:r>
      <w:r w:rsidRPr="00F774BC">
        <w:t>companies</w:t>
      </w:r>
      <w:r w:rsidRPr="00F774BC">
        <w:t xml:space="preserve"> and </w:t>
      </w:r>
      <w:r>
        <w:t xml:space="preserve">they are </w:t>
      </w:r>
      <w:r w:rsidRPr="00F774BC">
        <w:t>brand ambassadors</w:t>
      </w:r>
      <w:r>
        <w:t>. The</w:t>
      </w:r>
      <w:r w:rsidRPr="00F774BC">
        <w:t xml:space="preserve"> support from those types of companies add</w:t>
      </w:r>
      <w:r>
        <w:t>s</w:t>
      </w:r>
      <w:r w:rsidRPr="00F774BC">
        <w:t xml:space="preserve"> to what they make from their digital downloads. For now, the income comes from live music, </w:t>
      </w:r>
      <w:r w:rsidRPr="00F774BC">
        <w:t>endorsements</w:t>
      </w:r>
      <w:r w:rsidRPr="00F774BC">
        <w:t xml:space="preserve"> and brand partnerships rather than digital downloads.</w:t>
      </w:r>
    </w:p>
    <w:p w:rsidR="00D41E56" w:rsidP="00F774BC">
      <w:pPr>
        <w:pStyle w:val="Question"/>
      </w:pPr>
      <w:sdt>
        <w:sdtPr>
          <w:alias w:val="Member"/>
          <w:tag w:val="&lt;Member mnisId='1446' dodsId='25745'&gt;"/>
          <w:id w:val="-563722392"/>
          <w:placeholder>
            <w:docPart w:val="DefaultPlaceholder_-1854013440"/>
          </w:placeholder>
          <w:richText/>
        </w:sdtPr>
        <w:sdtContent>
          <w:r w:rsidRPr="00F774BC" w:rsidR="00F774BC">
            <w:rPr>
              <w:b/>
            </w:rPr>
            <w:t>Chris Bryant:</w:t>
          </w:r>
        </w:sdtContent>
      </w:sdt>
      <w:r w:rsidR="00B501C8">
        <w:t xml:space="preserve"> W</w:t>
      </w:r>
      <w:r w:rsidRPr="00D41E56">
        <w:t>e heard from the diaspor</w:t>
      </w:r>
      <w:r>
        <w:t>a</w:t>
      </w:r>
      <w:r w:rsidRPr="00D41E56">
        <w:t xml:space="preserve"> in </w:t>
      </w:r>
      <w:r w:rsidR="004A3AB1">
        <w:t>s</w:t>
      </w:r>
      <w:r w:rsidRPr="00D41E56">
        <w:t>outh London that there are lots of problems with education in Nigeria</w:t>
      </w:r>
      <w:r w:rsidR="004A3AB1">
        <w:t>.</w:t>
      </w:r>
      <w:r w:rsidRPr="00D41E56">
        <w:t xml:space="preserve"> There is a big divide between many private schools and state schools</w:t>
      </w:r>
      <w:r w:rsidR="00B501C8">
        <w:t>,</w:t>
      </w:r>
      <w:r w:rsidRPr="00D41E56">
        <w:t xml:space="preserve"> where leaking roofs</w:t>
      </w:r>
      <w:r w:rsidR="004A3AB1">
        <w:t>, teachers not being paid</w:t>
      </w:r>
      <w:r w:rsidR="004B036E">
        <w:t xml:space="preserve"> and so on</w:t>
      </w:r>
      <w:r w:rsidRPr="00D41E56">
        <w:t xml:space="preserve"> are</w:t>
      </w:r>
      <w:r w:rsidR="004B036E">
        <w:t xml:space="preserve"> some</w:t>
      </w:r>
      <w:r w:rsidRPr="00D41E56">
        <w:t xml:space="preserve"> of the many problems. Is that replicated for people learning music</w:t>
      </w:r>
      <w:r>
        <w:t>?</w:t>
      </w:r>
    </w:p>
    <w:p w:rsidR="001536E8" w:rsidP="00D41E56">
      <w:pPr>
        <w:pStyle w:val="Answer"/>
      </w:pPr>
      <w:sdt>
        <w:sdtPr>
          <w:alias w:val="Witness"/>
          <w:id w:val="-2101635026"/>
          <w:placeholder>
            <w:docPart w:val="DefaultPlaceholder_-1854013440"/>
          </w:placeholder>
          <w:richText/>
        </w:sdtPr>
        <w:sdtContent>
          <w:r w:rsidRPr="00D41E56" w:rsidR="00D41E56">
            <w:rPr>
              <w:b/>
              <w:i/>
            </w:rPr>
            <w:t>Shopsy</w:t>
          </w:r>
          <w:r w:rsidRPr="00D41E56" w:rsidR="00D41E56">
            <w:rPr>
              <w:b/>
              <w:i/>
            </w:rPr>
            <w:t xml:space="preserve"> Doo:</w:t>
          </w:r>
        </w:sdtContent>
      </w:sdt>
      <w:r w:rsidR="00D41E56">
        <w:t xml:space="preserve"> </w:t>
      </w:r>
      <w:r w:rsidR="004B036E">
        <w:t>A</w:t>
      </w:r>
      <w:r w:rsidRPr="00D41E56" w:rsidR="00D41E56">
        <w:t>bsolutely. It has taken a while for the creative industr</w:t>
      </w:r>
      <w:r w:rsidR="004B036E">
        <w:t>ies in Nigeria,</w:t>
      </w:r>
      <w:r w:rsidRPr="00D41E56" w:rsidR="00D41E56">
        <w:t xml:space="preserve"> the movie </w:t>
      </w:r>
      <w:r w:rsidRPr="00D41E56" w:rsidR="00D41E56">
        <w:t>industry</w:t>
      </w:r>
      <w:r w:rsidRPr="00D41E56" w:rsidR="00D41E56">
        <w:t xml:space="preserve"> or the music industry</w:t>
      </w:r>
      <w:r w:rsidR="004B036E">
        <w:t>,</w:t>
      </w:r>
      <w:r w:rsidRPr="00D41E56" w:rsidR="00D41E56">
        <w:t xml:space="preserve"> to be respected as a proper career</w:t>
      </w:r>
      <w:r w:rsidR="00303823">
        <w:t xml:space="preserve">. Up </w:t>
      </w:r>
      <w:r w:rsidRPr="00D41E56" w:rsidR="00D41E56">
        <w:t xml:space="preserve">until </w:t>
      </w:r>
      <w:r w:rsidR="00303823">
        <w:t>10</w:t>
      </w:r>
      <w:r w:rsidRPr="00D41E56" w:rsidR="00D41E56">
        <w:t xml:space="preserve"> years</w:t>
      </w:r>
      <w:r w:rsidR="00303823">
        <w:t xml:space="preserve"> ago</w:t>
      </w:r>
      <w:r w:rsidRPr="00D41E56" w:rsidR="00D41E56">
        <w:t xml:space="preserve"> a lot of people working in the entertainment industry</w:t>
      </w:r>
      <w:r w:rsidR="00D41E56">
        <w:t xml:space="preserve"> were </w:t>
      </w:r>
      <w:r w:rsidRPr="00D41E56" w:rsidR="00D41E56">
        <w:t>looked</w:t>
      </w:r>
      <w:r>
        <w:t xml:space="preserve"> upon </w:t>
      </w:r>
      <w:r w:rsidRPr="00D41E56" w:rsidR="00D41E56">
        <w:t xml:space="preserve">as layabouts and people who </w:t>
      </w:r>
      <w:r w:rsidR="003F4F4C">
        <w:t xml:space="preserve">do </w:t>
      </w:r>
      <w:r w:rsidRPr="00D41E56" w:rsidR="00D41E56">
        <w:t xml:space="preserve">not really have any future. </w:t>
      </w:r>
      <w:r w:rsidR="003F4F4C">
        <w:t>F</w:t>
      </w:r>
      <w:r w:rsidRPr="00D41E56" w:rsidR="00D41E56">
        <w:t>amilies</w:t>
      </w:r>
      <w:r>
        <w:t xml:space="preserve"> and</w:t>
      </w:r>
      <w:r w:rsidRPr="00D41E56" w:rsidR="00D41E56">
        <w:t xml:space="preserve"> parents we</w:t>
      </w:r>
      <w:r>
        <w:t xml:space="preserve">re </w:t>
      </w:r>
      <w:r w:rsidRPr="00D41E56" w:rsidR="00D41E56">
        <w:t>not encouraging their kids to go down that route.</w:t>
      </w:r>
    </w:p>
    <w:p w:rsidR="003F4F4C" w:rsidP="00D41E56">
      <w:pPr>
        <w:pStyle w:val="Answer"/>
      </w:pPr>
      <w:r w:rsidRPr="00D41E56">
        <w:t>When it comes to the music business and entertainment industry</w:t>
      </w:r>
      <w:r>
        <w:t>,</w:t>
      </w:r>
      <w:r w:rsidRPr="00D41E56">
        <w:t xml:space="preserve"> music has not</w:t>
      </w:r>
      <w:r w:rsidR="007E11FF">
        <w:t xml:space="preserve"> </w:t>
      </w:r>
      <w:r w:rsidR="001536E8">
        <w:t xml:space="preserve">really </w:t>
      </w:r>
      <w:r w:rsidRPr="00D41E56">
        <w:t>got into spaces</w:t>
      </w:r>
      <w:r w:rsidR="001536E8">
        <w:t xml:space="preserve"> </w:t>
      </w:r>
      <w:r w:rsidRPr="00D41E56">
        <w:t>it should get into</w:t>
      </w:r>
      <w:r w:rsidR="001536E8">
        <w:t>; that is, into</w:t>
      </w:r>
      <w:r w:rsidRPr="00D41E56">
        <w:t xml:space="preserve"> universit</w:t>
      </w:r>
      <w:r w:rsidR="00287935">
        <w:t>ies and</w:t>
      </w:r>
      <w:r w:rsidRPr="00D41E56">
        <w:t xml:space="preserve"> secondary schools where they can speak about some of the things w</w:t>
      </w:r>
      <w:r w:rsidR="00287935">
        <w:t>e are</w:t>
      </w:r>
      <w:r w:rsidRPr="00D41E56">
        <w:t xml:space="preserve"> talking about here, </w:t>
      </w:r>
      <w:r w:rsidR="00287935">
        <w:t xml:space="preserve">such as </w:t>
      </w:r>
      <w:r w:rsidRPr="00D41E56">
        <w:t>intellectual property rights, how to create quality content that travels around the world and how to maximise income other than just creating music.</w:t>
      </w:r>
      <w:r w:rsidR="00287935">
        <w:t xml:space="preserve"> </w:t>
      </w:r>
    </w:p>
    <w:p w:rsidR="003F4F4C" w:rsidP="00D41E56">
      <w:pPr>
        <w:pStyle w:val="Answer"/>
      </w:pPr>
      <w:r>
        <w:t>We</w:t>
      </w:r>
      <w:r w:rsidRPr="00D41E56" w:rsidR="00D41E56">
        <w:t xml:space="preserve"> talk about</w:t>
      </w:r>
      <w:r w:rsidRPr="00831D41" w:rsidR="00831D41">
        <w:t xml:space="preserve"> the</w:t>
      </w:r>
      <w:r>
        <w:t xml:space="preserve"> divide between the</w:t>
      </w:r>
      <w:r w:rsidRPr="00831D41" w:rsidR="00831D41">
        <w:t xml:space="preserve"> affluent and the less privileged</w:t>
      </w:r>
      <w:r>
        <w:t>. T</w:t>
      </w:r>
      <w:r w:rsidRPr="00831D41" w:rsidR="00831D41">
        <w:t>he less privileged are probably about 99% of the population, which means that</w:t>
      </w:r>
      <w:r w:rsidR="00550C5D">
        <w:t xml:space="preserve"> </w:t>
      </w:r>
      <w:r w:rsidRPr="00831D41" w:rsidR="00831D41">
        <w:t>schools and places of education do not even have this type of information.</w:t>
      </w:r>
      <w:r w:rsidR="00550C5D">
        <w:t xml:space="preserve"> A </w:t>
      </w:r>
      <w:r w:rsidRPr="00831D41" w:rsidR="00831D41">
        <w:t>lot of people will go to school just for their basics to be able to earn a living</w:t>
      </w:r>
      <w:r w:rsidR="00550C5D">
        <w:t>. E</w:t>
      </w:r>
      <w:r w:rsidRPr="00831D41" w:rsidR="00831D41">
        <w:t xml:space="preserve">ntertainment, </w:t>
      </w:r>
      <w:r w:rsidRPr="00831D41" w:rsidR="00831D41">
        <w:t>music</w:t>
      </w:r>
      <w:r w:rsidRPr="00831D41" w:rsidR="00831D41">
        <w:t xml:space="preserve"> and the movie industries are seen as stuff that layabouts do. </w:t>
      </w:r>
    </w:p>
    <w:p w:rsidR="003F4F4C" w:rsidP="00D41E56">
      <w:pPr>
        <w:pStyle w:val="Answer"/>
      </w:pPr>
      <w:r w:rsidRPr="00831D41">
        <w:t>For now,</w:t>
      </w:r>
      <w:r w:rsidR="00550C5D">
        <w:t xml:space="preserve"> this</w:t>
      </w:r>
      <w:r w:rsidRPr="00831D41">
        <w:t xml:space="preserve"> is one of the areas where the international community and people like yourselves, taking time to sit down with us, can assist in </w:t>
      </w:r>
      <w:r w:rsidR="007B5D05">
        <w:t>showing</w:t>
      </w:r>
      <w:r w:rsidRPr="00831D41">
        <w:t xml:space="preserve"> the younger generation in Nigeria and parts of Afric</w:t>
      </w:r>
      <w:r w:rsidR="007B5D05">
        <w:t>a</w:t>
      </w:r>
      <w:r w:rsidRPr="00831D41">
        <w:t xml:space="preserve"> the creative industry as a path to create wealth and jobs for themselves and feed their families</w:t>
      </w:r>
      <w:r w:rsidR="00C61278">
        <w:t xml:space="preserve">. </w:t>
      </w:r>
    </w:p>
    <w:p w:rsidR="00831D41" w:rsidP="00D41E56">
      <w:pPr>
        <w:pStyle w:val="Answer"/>
      </w:pPr>
      <w:r>
        <w:t>In lots of ways</w:t>
      </w:r>
      <w:r w:rsidR="003F4F4C">
        <w:t>,</w:t>
      </w:r>
      <w:r>
        <w:t xml:space="preserve"> what they lack </w:t>
      </w:r>
      <w:r w:rsidR="00C332D3">
        <w:t xml:space="preserve">are </w:t>
      </w:r>
      <w:r w:rsidRPr="00831D41">
        <w:t>structure</w:t>
      </w:r>
      <w:r>
        <w:t>,</w:t>
      </w:r>
      <w:r w:rsidR="00C332D3">
        <w:t xml:space="preserve"> </w:t>
      </w:r>
      <w:r w:rsidRPr="00831D41">
        <w:t xml:space="preserve">information, education, </w:t>
      </w:r>
      <w:r w:rsidRPr="00831D41">
        <w:t>funding</w:t>
      </w:r>
      <w:r w:rsidRPr="00831D41">
        <w:t xml:space="preserve"> and support. I think that with platforms</w:t>
      </w:r>
      <w:r>
        <w:t xml:space="preserve"> and opportunities</w:t>
      </w:r>
      <w:r w:rsidRPr="00831D41">
        <w:t xml:space="preserve"> like this hopefully th</w:t>
      </w:r>
      <w:r w:rsidR="00C332D3">
        <w:t>ey</w:t>
      </w:r>
      <w:r w:rsidRPr="00831D41">
        <w:t xml:space="preserve"> will start to come to them.</w:t>
      </w:r>
    </w:p>
    <w:p w:rsidR="00831D41" w:rsidP="00831D41">
      <w:pPr>
        <w:pStyle w:val="Question"/>
      </w:pPr>
      <w:sdt>
        <w:sdtPr>
          <w:alias w:val="Member"/>
          <w:tag w:val="&lt;Member mnisId='1446' dodsId='25745'&gt;"/>
          <w:id w:val="-86694455"/>
          <w:placeholder>
            <w:docPart w:val="DefaultPlaceholder_-1854013440"/>
          </w:placeholder>
          <w:richText/>
        </w:sdtPr>
        <w:sdtContent>
          <w:r w:rsidRPr="00831D41">
            <w:rPr>
              <w:b/>
            </w:rPr>
            <w:t>Chris Bryant:</w:t>
          </w:r>
        </w:sdtContent>
      </w:sdt>
      <w:r>
        <w:t xml:space="preserve"> </w:t>
      </w:r>
      <w:r w:rsidRPr="00831D41">
        <w:t xml:space="preserve">The other thing we heard about </w:t>
      </w:r>
      <w:r w:rsidR="00C332D3">
        <w:t>from</w:t>
      </w:r>
      <w:r w:rsidRPr="00831D41">
        <w:t xml:space="preserve"> the diaspora community last week was</w:t>
      </w:r>
      <w:r w:rsidR="00C332D3">
        <w:t xml:space="preserve"> </w:t>
      </w:r>
      <w:r w:rsidRPr="00831D41">
        <w:t>the brain</w:t>
      </w:r>
      <w:r w:rsidR="003F4F4C">
        <w:t>-</w:t>
      </w:r>
      <w:r w:rsidRPr="00831D41">
        <w:t>drai</w:t>
      </w:r>
      <w:r w:rsidR="00C332D3">
        <w:t>n</w:t>
      </w:r>
      <w:r w:rsidR="003F4F4C">
        <w:t>—</w:t>
      </w:r>
      <w:r w:rsidRPr="00831D41">
        <w:t>people deciding to come to university</w:t>
      </w:r>
      <w:r>
        <w:t xml:space="preserve"> or college</w:t>
      </w:r>
      <w:r w:rsidRPr="00831D41">
        <w:t xml:space="preserve"> in the UK. I wonder whether that also applies to musicians. I </w:t>
      </w:r>
      <w:r w:rsidR="003F4F4C">
        <w:t xml:space="preserve">think </w:t>
      </w:r>
      <w:r w:rsidRPr="00831D41">
        <w:t>that</w:t>
      </w:r>
      <w:r>
        <w:t xml:space="preserve"> </w:t>
      </w:r>
      <w:r>
        <w:t>Fel</w:t>
      </w:r>
      <w:r w:rsidR="00C332D3">
        <w:t>a</w:t>
      </w:r>
      <w:r w:rsidR="00C332D3">
        <w:t xml:space="preserve"> </w:t>
      </w:r>
      <w:r w:rsidR="00C332D3">
        <w:t>Kuti</w:t>
      </w:r>
      <w:r>
        <w:t xml:space="preserve"> </w:t>
      </w:r>
      <w:r w:rsidRPr="00831D41">
        <w:t>did some of his training in the UK, did he not? Does that apply as well?</w:t>
      </w:r>
    </w:p>
    <w:p w:rsidR="00C64F52" w:rsidP="00831D41">
      <w:pPr>
        <w:pStyle w:val="Answer"/>
      </w:pPr>
      <w:sdt>
        <w:sdtPr>
          <w:alias w:val="Witness"/>
          <w:id w:val="1495985291"/>
          <w:placeholder>
            <w:docPart w:val="DefaultPlaceholder_-1854013440"/>
          </w:placeholder>
          <w:richText/>
        </w:sdtPr>
        <w:sdtContent>
          <w:r w:rsidRPr="00831D41" w:rsidR="00831D41">
            <w:rPr>
              <w:b/>
              <w:i/>
            </w:rPr>
            <w:t>Shopsy</w:t>
          </w:r>
          <w:r w:rsidRPr="00831D41" w:rsidR="00831D41">
            <w:rPr>
              <w:b/>
              <w:i/>
            </w:rPr>
            <w:t xml:space="preserve"> Doo:</w:t>
          </w:r>
        </w:sdtContent>
      </w:sdt>
      <w:r w:rsidR="00831D41">
        <w:t xml:space="preserve"> </w:t>
      </w:r>
      <w:r w:rsidRPr="00831D41" w:rsidR="00831D41">
        <w:t>No, it does no</w:t>
      </w:r>
      <w:r w:rsidR="005C763D">
        <w:t>t,</w:t>
      </w:r>
      <w:r w:rsidRPr="00831D41" w:rsidR="00831D41">
        <w:t xml:space="preserve"> but what does</w:t>
      </w:r>
      <w:r w:rsidR="00831D41">
        <w:t xml:space="preserve"> apply </w:t>
      </w:r>
      <w:r w:rsidRPr="00EE2014" w:rsidR="00EE2014">
        <w:t>is that</w:t>
      </w:r>
      <w:r w:rsidRPr="00C64F52">
        <w:t xml:space="preserve"> a lot of the creatives come to the UK to try to collaborate with United Kingdom artists or artist</w:t>
      </w:r>
      <w:r w:rsidR="005C763D">
        <w:t>s</w:t>
      </w:r>
      <w:r w:rsidRPr="00C64F52">
        <w:t xml:space="preserve"> based here</w:t>
      </w:r>
      <w:r w:rsidR="005C763D">
        <w:t xml:space="preserve">; they </w:t>
      </w:r>
      <w:r w:rsidRPr="00C64F52">
        <w:t xml:space="preserve">try to sample some of the music </w:t>
      </w:r>
      <w:r>
        <w:t>here</w:t>
      </w:r>
      <w:r w:rsidRPr="00C64F52">
        <w:t>. For a lot of them</w:t>
      </w:r>
      <w:r w:rsidR="007F2041">
        <w:t>,</w:t>
      </w:r>
      <w:r w:rsidRPr="00C64F52">
        <w:t xml:space="preserve"> creatively they still try to connect with their roots back home. In the music industry we have not seen that type of brain</w:t>
      </w:r>
      <w:r w:rsidR="00BA28A5">
        <w:t>-</w:t>
      </w:r>
      <w:r w:rsidRPr="00C64F52">
        <w:t xml:space="preserve">drain </w:t>
      </w:r>
      <w:r w:rsidR="00BA28A5">
        <w:t xml:space="preserve">that </w:t>
      </w:r>
      <w:r w:rsidRPr="00C64F52">
        <w:t xml:space="preserve">we have seen </w:t>
      </w:r>
      <w:r w:rsidR="003368EB">
        <w:t xml:space="preserve">among </w:t>
      </w:r>
      <w:r w:rsidRPr="00C64F52">
        <w:t>professional</w:t>
      </w:r>
      <w:r w:rsidR="003368EB">
        <w:t>s like</w:t>
      </w:r>
      <w:r w:rsidRPr="00C64F52">
        <w:t xml:space="preserve"> medical doctors or nurses. What we are seeing </w:t>
      </w:r>
      <w:r w:rsidR="003368EB">
        <w:t xml:space="preserve">are </w:t>
      </w:r>
      <w:r w:rsidRPr="00C64F52">
        <w:t>creatives and artists looking to come into market</w:t>
      </w:r>
      <w:r w:rsidR="003368EB">
        <w:t>s</w:t>
      </w:r>
      <w:r w:rsidRPr="00C64F52">
        <w:t xml:space="preserve"> like this </w:t>
      </w:r>
      <w:r>
        <w:t>to</w:t>
      </w:r>
      <w:r w:rsidRPr="00C64F52">
        <w:t xml:space="preserve"> collaborate with established artists, learn more about promot</w:t>
      </w:r>
      <w:r w:rsidR="00177232">
        <w:t xml:space="preserve">ing </w:t>
      </w:r>
      <w:r w:rsidRPr="00C64F52">
        <w:t>and creat</w:t>
      </w:r>
      <w:r w:rsidR="00177232">
        <w:t>ing</w:t>
      </w:r>
      <w:r w:rsidRPr="00C64F52">
        <w:t xml:space="preserve"> content and </w:t>
      </w:r>
      <w:r w:rsidR="00177232">
        <w:t>tak</w:t>
      </w:r>
      <w:r w:rsidR="00816828">
        <w:t>e</w:t>
      </w:r>
      <w:r w:rsidR="00177232">
        <w:t xml:space="preserve"> it </w:t>
      </w:r>
      <w:r w:rsidRPr="00C64F52">
        <w:t xml:space="preserve">back home to </w:t>
      </w:r>
      <w:r w:rsidR="00BA28A5">
        <w:t xml:space="preserve">infuse </w:t>
      </w:r>
      <w:r w:rsidRPr="00C64F52">
        <w:t>what they are doing.</w:t>
      </w:r>
    </w:p>
    <w:p w:rsidR="00C64F52" w:rsidP="00C64F52">
      <w:pPr>
        <w:pStyle w:val="Question"/>
      </w:pPr>
      <w:sdt>
        <w:sdtPr>
          <w:alias w:val="Member"/>
          <w:tag w:val="&lt;Member mnisId='1446' dodsId='25745'&gt;"/>
          <w:id w:val="611791264"/>
          <w:placeholder>
            <w:docPart w:val="DefaultPlaceholder_-1854013440"/>
          </w:placeholder>
          <w:richText/>
        </w:sdtPr>
        <w:sdtContent>
          <w:r w:rsidRPr="00C64F52">
            <w:rPr>
              <w:b/>
            </w:rPr>
            <w:t>Chris Bryant:</w:t>
          </w:r>
        </w:sdtContent>
      </w:sdt>
      <w:r>
        <w:t xml:space="preserve"> </w:t>
      </w:r>
      <w:r w:rsidRPr="00C64F52">
        <w:t xml:space="preserve">I know Latin American music more than African music, but some of what you were describing earlier </w:t>
      </w:r>
      <w:r w:rsidR="00BA28A5">
        <w:t xml:space="preserve">about </w:t>
      </w:r>
      <w:r w:rsidRPr="00C64F52">
        <w:t xml:space="preserve"> </w:t>
      </w:r>
      <w:r>
        <w:t>the</w:t>
      </w:r>
      <w:r>
        <w:t xml:space="preserve"> </w:t>
      </w:r>
      <w:r w:rsidRPr="00C64F52">
        <w:t>social justice message is</w:t>
      </w:r>
      <w:r w:rsidR="00816828">
        <w:t>,</w:t>
      </w:r>
      <w:r w:rsidRPr="00C64F52">
        <w:t xml:space="preserve"> I guess</w:t>
      </w:r>
      <w:r w:rsidR="00816828">
        <w:t>,</w:t>
      </w:r>
      <w:r w:rsidRPr="00C64F52">
        <w:t xml:space="preserve"> very similar to the protest songs of the</w:t>
      </w:r>
      <w:r w:rsidR="007D283B">
        <w:t xml:space="preserve"> ’</w:t>
      </w:r>
      <w:r w:rsidRPr="00C64F52">
        <w:t>70s,</w:t>
      </w:r>
      <w:r w:rsidR="007D283B">
        <w:t xml:space="preserve"> the ’</w:t>
      </w:r>
      <w:r w:rsidRPr="00C64F52">
        <w:t xml:space="preserve">80s and </w:t>
      </w:r>
      <w:r w:rsidR="007D283B">
        <w:t>the ’</w:t>
      </w:r>
      <w:r w:rsidRPr="00C64F52">
        <w:t>90s</w:t>
      </w:r>
      <w:r w:rsidR="00126D41">
        <w:t>,</w:t>
      </w:r>
      <w:r w:rsidRPr="00C64F52">
        <w:t xml:space="preserve"> which were very lyrical and relied on</w:t>
      </w:r>
      <w:r w:rsidR="00D874FB">
        <w:t xml:space="preserve"> </w:t>
      </w:r>
      <w:r w:rsidRPr="00C64F52">
        <w:t xml:space="preserve">rhythms and patterns of music </w:t>
      </w:r>
      <w:r w:rsidR="00BA28A5">
        <w:t xml:space="preserve">that </w:t>
      </w:r>
      <w:r w:rsidRPr="00C64F52">
        <w:t>had been around in Latin American culture for a very long time</w:t>
      </w:r>
      <w:r w:rsidR="00D874FB">
        <w:t>,</w:t>
      </w:r>
      <w:r w:rsidRPr="00C64F52">
        <w:t xml:space="preserve"> but </w:t>
      </w:r>
      <w:r w:rsidR="00D874FB">
        <w:t xml:space="preserve">it </w:t>
      </w:r>
      <w:r w:rsidR="00126D41">
        <w:t xml:space="preserve">was </w:t>
      </w:r>
      <w:r w:rsidRPr="00C64F52">
        <w:t>made</w:t>
      </w:r>
      <w:r w:rsidR="00126D41">
        <w:t xml:space="preserve"> new and was </w:t>
      </w:r>
      <w:r w:rsidRPr="00C64F52">
        <w:t xml:space="preserve">called the </w:t>
      </w:r>
      <w:r w:rsidRPr="00C64F52" w:rsidR="00BA28A5">
        <w:t>New Song</w:t>
      </w:r>
      <w:r w:rsidRPr="00C64F52">
        <w:t>. Are there similarities? What is the social message</w:t>
      </w:r>
      <w:r>
        <w:t>?</w:t>
      </w:r>
    </w:p>
    <w:p w:rsidR="00BA28A5" w:rsidP="00C64F52">
      <w:pPr>
        <w:pStyle w:val="Answer"/>
      </w:pPr>
      <w:sdt>
        <w:sdtPr>
          <w:alias w:val="Witness"/>
          <w:id w:val="81112977"/>
          <w:placeholder>
            <w:docPart w:val="DefaultPlaceholder_-1854013440"/>
          </w:placeholder>
          <w:richText/>
        </w:sdtPr>
        <w:sdtContent>
          <w:r w:rsidRPr="00C64F52" w:rsidR="00C64F52">
            <w:rPr>
              <w:b/>
              <w:i/>
            </w:rPr>
            <w:t>Shopsy</w:t>
          </w:r>
          <w:r w:rsidRPr="00C64F52" w:rsidR="00C64F52">
            <w:rPr>
              <w:b/>
              <w:i/>
            </w:rPr>
            <w:t xml:space="preserve"> Doo:</w:t>
          </w:r>
        </w:sdtContent>
      </w:sdt>
      <w:r w:rsidR="00C64F52">
        <w:t xml:space="preserve"> </w:t>
      </w:r>
      <w:r w:rsidRPr="00C64F52" w:rsidR="00C64F52">
        <w:t>The</w:t>
      </w:r>
      <w:r>
        <w:t>re</w:t>
      </w:r>
      <w:r w:rsidRPr="00C64F52" w:rsidR="00C64F52">
        <w:t xml:space="preserve"> are similar</w:t>
      </w:r>
      <w:r w:rsidR="00D313CF">
        <w:t>ities with</w:t>
      </w:r>
      <w:r w:rsidRPr="00C64F52" w:rsidR="00C64F52">
        <w:t xml:space="preserve"> younger artist</w:t>
      </w:r>
      <w:r w:rsidR="00D313CF">
        <w:t>s</w:t>
      </w:r>
      <w:r w:rsidRPr="00C64F52" w:rsidR="00C64F52">
        <w:t xml:space="preserve"> now. We have a variety of artists who are still tapping into social message</w:t>
      </w:r>
      <w:r w:rsidR="00D313CF">
        <w:t>s; they are</w:t>
      </w:r>
      <w:r w:rsidRPr="00C64F52" w:rsidR="00C64F52">
        <w:t xml:space="preserve"> speaking about leadership and asking and demanding more from </w:t>
      </w:r>
      <w:r w:rsidR="001B2366">
        <w:t xml:space="preserve">the </w:t>
      </w:r>
      <w:r w:rsidRPr="00C64F52">
        <w:t>Government</w:t>
      </w:r>
      <w:r>
        <w:t xml:space="preserve"> </w:t>
      </w:r>
      <w:r w:rsidR="00D313CF">
        <w:t>in</w:t>
      </w:r>
      <w:r w:rsidRPr="00C64F52" w:rsidR="00C64F52">
        <w:t xml:space="preserve"> Nigeria to do more for the people</w:t>
      </w:r>
      <w:r w:rsidR="0012149A">
        <w:t xml:space="preserve"> and provide</w:t>
      </w:r>
      <w:r w:rsidRPr="00C64F52" w:rsidR="00C64F52">
        <w:t xml:space="preserve"> security</w:t>
      </w:r>
      <w:r w:rsidR="0012149A">
        <w:t>,</w:t>
      </w:r>
      <w:r w:rsidRPr="00C64F52" w:rsidR="00C64F52">
        <w:t xml:space="preserve"> </w:t>
      </w:r>
      <w:r w:rsidRPr="00C64F52" w:rsidR="00C64F52">
        <w:t>jobs</w:t>
      </w:r>
      <w:r w:rsidRPr="00C64F52" w:rsidR="00C64F52">
        <w:t xml:space="preserve"> </w:t>
      </w:r>
      <w:r w:rsidR="0012149A">
        <w:t xml:space="preserve">and </w:t>
      </w:r>
      <w:r w:rsidRPr="00C64F52" w:rsidR="00C64F52">
        <w:t>healthcare. We have the likes of</w:t>
      </w:r>
      <w:r w:rsidR="00C64F52">
        <w:t xml:space="preserve"> </w:t>
      </w:r>
      <w:r w:rsidR="00C64F52">
        <w:t>Burn</w:t>
      </w:r>
      <w:r w:rsidR="0012149A">
        <w:t>a</w:t>
      </w:r>
      <w:r w:rsidR="0012149A">
        <w:t xml:space="preserve"> </w:t>
      </w:r>
      <w:r w:rsidR="00C64F52">
        <w:t xml:space="preserve">Boy </w:t>
      </w:r>
      <w:r w:rsidRPr="00C64F52" w:rsidR="00C64F52">
        <w:t>and</w:t>
      </w:r>
      <w:r w:rsidR="00C64F52">
        <w:t xml:space="preserve"> </w:t>
      </w:r>
      <w:r>
        <w:t xml:space="preserve">Yemi </w:t>
      </w:r>
      <w:r>
        <w:t>Alade</w:t>
      </w:r>
      <w:r>
        <w:t>.</w:t>
      </w:r>
      <w:r w:rsidR="000E5B9E">
        <w:t xml:space="preserve"> P</w:t>
      </w:r>
      <w:r w:rsidRPr="00C64F52" w:rsidR="00C64F52">
        <w:t xml:space="preserve">eople </w:t>
      </w:r>
      <w:r w:rsidR="000E5B9E">
        <w:t>are</w:t>
      </w:r>
      <w:r w:rsidRPr="00C64F52" w:rsidR="00C64F52">
        <w:t xml:space="preserve"> now adding to their songs message</w:t>
      </w:r>
      <w:r w:rsidR="000E5B9E">
        <w:t xml:space="preserve">s </w:t>
      </w:r>
      <w:r w:rsidRPr="00C64F52" w:rsidR="00C64F52">
        <w:t>that people want to hear.</w:t>
      </w:r>
      <w:r w:rsidR="001F497D">
        <w:t xml:space="preserve"> </w:t>
      </w:r>
    </w:p>
    <w:p w:rsidR="00C64F52" w:rsidP="00C64F52">
      <w:pPr>
        <w:pStyle w:val="Answer"/>
      </w:pPr>
      <w:r>
        <w:t xml:space="preserve">Initially, </w:t>
      </w:r>
      <w:r w:rsidRPr="00C64F52">
        <w:t>a lot of artists and creatives were sh</w:t>
      </w:r>
      <w:r w:rsidR="001F497D">
        <w:t>y</w:t>
      </w:r>
      <w:r w:rsidRPr="00C64F52">
        <w:t>ing away</w:t>
      </w:r>
      <w:r>
        <w:t xml:space="preserve"> from social justice</w:t>
      </w:r>
      <w:r w:rsidRPr="00C64F52">
        <w:t xml:space="preserve"> because they felt </w:t>
      </w:r>
      <w:r w:rsidR="001B2366">
        <w:t xml:space="preserve">that </w:t>
      </w:r>
      <w:r w:rsidR="001F497D">
        <w:t xml:space="preserve">that </w:t>
      </w:r>
      <w:r w:rsidRPr="00C64F52">
        <w:t xml:space="preserve">could be a way </w:t>
      </w:r>
      <w:r w:rsidR="001F497D">
        <w:t xml:space="preserve">for them to be </w:t>
      </w:r>
      <w:r w:rsidRPr="00C64F52">
        <w:t>highlight</w:t>
      </w:r>
      <w:r w:rsidR="001F497D">
        <w:t>ed</w:t>
      </w:r>
      <w:r w:rsidRPr="00C64F52">
        <w:t xml:space="preserve"> and be a target for people in power </w:t>
      </w:r>
      <w:r w:rsidR="001F497D">
        <w:t xml:space="preserve">and to be </w:t>
      </w:r>
      <w:r w:rsidRPr="00C64F52">
        <w:t>stripped</w:t>
      </w:r>
      <w:r w:rsidR="001F497D">
        <w:t xml:space="preserve"> of the means to</w:t>
      </w:r>
      <w:r w:rsidRPr="00C64F52">
        <w:t xml:space="preserve"> make money</w:t>
      </w:r>
      <w:r w:rsidR="001F497D">
        <w:t>. A</w:t>
      </w:r>
      <w:r w:rsidRPr="00C64F52">
        <w:t xml:space="preserve"> lot of younger artists shied away from that at the beginning and just entertain</w:t>
      </w:r>
      <w:r w:rsidR="00382CC1">
        <w:t>ed</w:t>
      </w:r>
      <w:r w:rsidRPr="00C64F52">
        <w:t xml:space="preserve"> people and g</w:t>
      </w:r>
      <w:r w:rsidR="00382CC1">
        <w:t xml:space="preserve">ot </w:t>
      </w:r>
      <w:r w:rsidRPr="00C64F52">
        <w:t>them dancing</w:t>
      </w:r>
      <w:r w:rsidR="00382CC1">
        <w:t>. Now they have bec</w:t>
      </w:r>
      <w:r w:rsidRPr="00C64F52">
        <w:t>ome mo</w:t>
      </w:r>
      <w:r>
        <w:t>re</w:t>
      </w:r>
      <w:r w:rsidRPr="00C64F52">
        <w:t xml:space="preserve"> successful and popular they are</w:t>
      </w:r>
      <w:r w:rsidR="00382CC1">
        <w:t xml:space="preserve"> getting</w:t>
      </w:r>
      <w:r w:rsidRPr="00C64F52">
        <w:t xml:space="preserve"> more confident </w:t>
      </w:r>
      <w:r w:rsidR="00382CC1">
        <w:t>about</w:t>
      </w:r>
      <w:r w:rsidRPr="00C64F52">
        <w:t xml:space="preserve"> adding these lyrics and </w:t>
      </w:r>
      <w:r w:rsidR="000B14FB">
        <w:t>speaking</w:t>
      </w:r>
      <w:r w:rsidRPr="00C64F52">
        <w:t xml:space="preserve"> directly to power and </w:t>
      </w:r>
      <w:r w:rsidR="00BA28A5">
        <w:t>G</w:t>
      </w:r>
      <w:r w:rsidRPr="00C64F52">
        <w:t>overnment to do something about the situation in their country. That is what we are getting now.</w:t>
      </w:r>
    </w:p>
    <w:p w:rsidR="006E593C" w:rsidP="00C64F52">
      <w:pPr>
        <w:pStyle w:val="Question"/>
      </w:pPr>
      <w:sdt>
        <w:sdtPr>
          <w:alias w:val="Member"/>
          <w:tag w:val="&lt;Member mnisId='4462' dodsId='108954'&gt;"/>
          <w:id w:val="-793434469"/>
          <w:placeholder>
            <w:docPart w:val="DefaultPlaceholder_-1854013440"/>
          </w:placeholder>
          <w:richText/>
        </w:sdtPr>
        <w:sdtContent>
          <w:r w:rsidRPr="00C64F52" w:rsidR="00C64F52">
            <w:rPr>
              <w:b/>
            </w:rPr>
            <w:t>Chair:</w:t>
          </w:r>
        </w:sdtContent>
      </w:sdt>
      <w:r w:rsidR="00C64F52">
        <w:t xml:space="preserve"> </w:t>
      </w:r>
      <w:r w:rsidR="00C64F52">
        <w:t>Patoranking</w:t>
      </w:r>
      <w:r w:rsidR="00C64F52">
        <w:t xml:space="preserve">, </w:t>
      </w:r>
      <w:r w:rsidRPr="00C64F52" w:rsidR="00C64F52">
        <w:t xml:space="preserve">welcome to the </w:t>
      </w:r>
      <w:r w:rsidR="000E7470">
        <w:t>F</w:t>
      </w:r>
      <w:r w:rsidRPr="00C64F52" w:rsidR="00C64F52">
        <w:t xml:space="preserve">oreign </w:t>
      </w:r>
      <w:r w:rsidR="000E7470">
        <w:t>A</w:t>
      </w:r>
      <w:r w:rsidRPr="00C64F52" w:rsidR="00C64F52">
        <w:t xml:space="preserve">ffairs </w:t>
      </w:r>
      <w:r w:rsidR="000E7470">
        <w:t>C</w:t>
      </w:r>
      <w:r w:rsidRPr="00C64F52" w:rsidR="00C64F52">
        <w:t xml:space="preserve">ommittee. I am extremely grateful </w:t>
      </w:r>
      <w:r w:rsidR="00BA28A5">
        <w:t xml:space="preserve">for your taking </w:t>
      </w:r>
      <w:r w:rsidRPr="00C64F52" w:rsidR="00C64F52">
        <w:t>the time to join us. As you can hear, we are</w:t>
      </w:r>
      <w:r w:rsidRPr="000953B5" w:rsidR="000953B5">
        <w:t xml:space="preserve"> curious about the </w:t>
      </w:r>
      <w:r w:rsidR="000953B5">
        <w:t>connections</w:t>
      </w:r>
      <w:r w:rsidRPr="000953B5" w:rsidR="000953B5">
        <w:t xml:space="preserve"> between Nigeria and the United Kingdom and the way in which we support each other and various elements in which the music industry is exemplary of the cultural </w:t>
      </w:r>
      <w:r w:rsidR="000E7470">
        <w:t xml:space="preserve">connections </w:t>
      </w:r>
      <w:r w:rsidRPr="000953B5" w:rsidR="000953B5">
        <w:t xml:space="preserve">and </w:t>
      </w:r>
      <w:r w:rsidR="000953B5">
        <w:t>N</w:t>
      </w:r>
      <w:r w:rsidRPr="000953B5" w:rsidR="000953B5">
        <w:t xml:space="preserve">igeria's cultural </w:t>
      </w:r>
      <w:r w:rsidR="000953B5">
        <w:t>p</w:t>
      </w:r>
      <w:r w:rsidRPr="000953B5" w:rsidR="000953B5">
        <w:t>owers. You have been remarkably instrumental in changing many of the cultural elements in the Nigerian industry</w:t>
      </w:r>
      <w:r w:rsidR="000953B5">
        <w:t>.</w:t>
      </w:r>
      <w:r w:rsidRPr="000953B5" w:rsidR="000953B5">
        <w:t xml:space="preserve"> </w:t>
      </w:r>
      <w:r w:rsidR="00AB072A">
        <w:t xml:space="preserve">Will </w:t>
      </w:r>
      <w:r w:rsidR="000E7470">
        <w:t>you</w:t>
      </w:r>
      <w:r w:rsidRPr="000953B5" w:rsidR="000953B5">
        <w:t xml:space="preserve"> tell the </w:t>
      </w:r>
      <w:r w:rsidR="00EC1DBE">
        <w:t>C</w:t>
      </w:r>
      <w:r w:rsidRPr="000953B5" w:rsidR="000953B5">
        <w:t>ommittee a little bit about your own story and how you achieved what you have so remarkably?</w:t>
      </w:r>
    </w:p>
    <w:p w:rsidR="00AB072A" w:rsidP="006E593C">
      <w:pPr>
        <w:pStyle w:val="Answer"/>
      </w:pPr>
      <w:sdt>
        <w:sdtPr>
          <w:alias w:val="Witness"/>
          <w:id w:val="-2019923218"/>
          <w:placeholder>
            <w:docPart w:val="DefaultPlaceholder_-1854013440"/>
          </w:placeholder>
          <w:richText/>
        </w:sdtPr>
        <w:sdtContent>
          <w:r w:rsidRPr="006E593C" w:rsidR="006E593C">
            <w:rPr>
              <w:b/>
              <w:i/>
            </w:rPr>
            <w:t>Patoranking</w:t>
          </w:r>
          <w:r w:rsidRPr="006E593C" w:rsidR="006E593C">
            <w:rPr>
              <w:b/>
              <w:i/>
            </w:rPr>
            <w:t>:</w:t>
          </w:r>
        </w:sdtContent>
      </w:sdt>
      <w:r w:rsidR="006E593C">
        <w:t xml:space="preserve"> </w:t>
      </w:r>
      <w:r w:rsidR="00EC1DBE">
        <w:t>T</w:t>
      </w:r>
      <w:r w:rsidRPr="006E593C" w:rsidR="006E593C">
        <w:t>hank you very much for this opportunity. I am</w:t>
      </w:r>
      <w:r w:rsidR="006E593C">
        <w:t xml:space="preserve"> </w:t>
      </w:r>
      <w:r w:rsidR="006E593C">
        <w:t>Patoranking</w:t>
      </w:r>
      <w:r w:rsidR="006E593C">
        <w:t xml:space="preserve"> </w:t>
      </w:r>
      <w:r w:rsidRPr="006E593C" w:rsidR="006E593C">
        <w:t xml:space="preserve">by name. I was born in the ghetto. I </w:t>
      </w:r>
      <w:r w:rsidR="00EC1DBE">
        <w:t>do</w:t>
      </w:r>
      <w:r w:rsidRPr="006E593C" w:rsidR="006E593C">
        <w:t xml:space="preserve"> not know whether you</w:t>
      </w:r>
      <w:r w:rsidR="00EC1DBE">
        <w:t xml:space="preserve"> are aware of what the </w:t>
      </w:r>
      <w:r w:rsidRPr="006E593C" w:rsidR="006E593C">
        <w:t>ghetto</w:t>
      </w:r>
      <w:r w:rsidR="00AA7D4A">
        <w:t xml:space="preserve"> or</w:t>
      </w:r>
      <w:r w:rsidRPr="006E593C" w:rsidR="006E593C">
        <w:t xml:space="preserve"> slum looks like in Nigeria. The chances of making it out of the ghetto are very slim</w:t>
      </w:r>
      <w:r w:rsidRPr="002948AA" w:rsidR="002948AA">
        <w:t>. Even though I was from the ghetto</w:t>
      </w:r>
      <w:r>
        <w:t>,</w:t>
      </w:r>
      <w:r w:rsidRPr="002948AA" w:rsidR="002948AA">
        <w:t xml:space="preserve"> I was from </w:t>
      </w:r>
      <w:r>
        <w:t xml:space="preserve">a </w:t>
      </w:r>
      <w:r w:rsidRPr="002948AA" w:rsidR="002948AA">
        <w:t xml:space="preserve">home </w:t>
      </w:r>
      <w:r>
        <w:t xml:space="preserve">and </w:t>
      </w:r>
      <w:r w:rsidRPr="002948AA" w:rsidR="002948AA">
        <w:t xml:space="preserve">I was able to learn </w:t>
      </w:r>
      <w:r w:rsidR="00AA7D4A">
        <w:t>about the</w:t>
      </w:r>
      <w:r w:rsidRPr="002948AA" w:rsidR="002948AA">
        <w:t xml:space="preserve"> morals of life from my parents</w:t>
      </w:r>
      <w:r>
        <w:t>,</w:t>
      </w:r>
      <w:r w:rsidRPr="002948AA" w:rsidR="002948AA">
        <w:t xml:space="preserve"> </w:t>
      </w:r>
      <w:r w:rsidR="00AA7D4A">
        <w:t>and that</w:t>
      </w:r>
      <w:r w:rsidRPr="002948AA" w:rsidR="002948AA">
        <w:t xml:space="preserve"> path shaped who I am</w:t>
      </w:r>
      <w:r w:rsidR="00A264DC">
        <w:t>. The</w:t>
      </w:r>
      <w:r w:rsidRPr="002948AA" w:rsidR="002948AA">
        <w:t xml:space="preserve"> music par</w:t>
      </w:r>
      <w:r w:rsidR="00A264DC">
        <w:t xml:space="preserve">t was what I </w:t>
      </w:r>
      <w:r w:rsidRPr="002948AA" w:rsidR="002948AA">
        <w:t>learned from the slum</w:t>
      </w:r>
      <w:r w:rsidR="00A264DC">
        <w:t>,</w:t>
      </w:r>
      <w:r w:rsidRPr="002948AA" w:rsidR="002948AA">
        <w:t xml:space="preserve"> the </w:t>
      </w:r>
      <w:r w:rsidRPr="002948AA" w:rsidR="002948AA">
        <w:t>street</w:t>
      </w:r>
      <w:r w:rsidRPr="002948AA" w:rsidR="002948AA">
        <w:t xml:space="preserve"> and the ghetto. </w:t>
      </w:r>
    </w:p>
    <w:p w:rsidR="00AB072A" w:rsidP="006E593C">
      <w:pPr>
        <w:pStyle w:val="Answer"/>
      </w:pPr>
      <w:r w:rsidRPr="002948AA">
        <w:t>It was not easy knowing that the only thing I had was my talent</w:t>
      </w:r>
      <w:r w:rsidR="00A264DC">
        <w:t xml:space="preserve">. </w:t>
      </w:r>
      <w:r w:rsidRPr="002948AA">
        <w:t xml:space="preserve">I was the first </w:t>
      </w:r>
      <w:r>
        <w:t>from</w:t>
      </w:r>
      <w:r w:rsidR="00A264DC">
        <w:t xml:space="preserve"> a </w:t>
      </w:r>
      <w:r w:rsidRPr="002948AA">
        <w:t xml:space="preserve">family of five. </w:t>
      </w:r>
      <w:r w:rsidR="00A264DC">
        <w:t xml:space="preserve">All I did growing up was </w:t>
      </w:r>
      <w:r w:rsidRPr="002948AA">
        <w:t>selling on the street with my dad. That was the only thing we had the</w:t>
      </w:r>
      <w:r w:rsidR="001B00A9">
        <w:t>n. I was</w:t>
      </w:r>
      <w:r w:rsidRPr="002948AA">
        <w:t xml:space="preserve"> trying to combine supporting the family</w:t>
      </w:r>
      <w:r w:rsidR="001B00A9">
        <w:t>. T</w:t>
      </w:r>
      <w:r w:rsidRPr="002948AA">
        <w:t xml:space="preserve">he culture </w:t>
      </w:r>
      <w:r w:rsidR="001B00A9">
        <w:t>in</w:t>
      </w:r>
      <w:r w:rsidRPr="002948AA">
        <w:t xml:space="preserve"> Nigeria </w:t>
      </w:r>
      <w:r w:rsidR="001B00A9">
        <w:t xml:space="preserve">and </w:t>
      </w:r>
      <w:r w:rsidRPr="002948AA">
        <w:t>Afric</w:t>
      </w:r>
      <w:r w:rsidR="001B00A9">
        <w:t xml:space="preserve">a is </w:t>
      </w:r>
      <w:r w:rsidR="001B00A9">
        <w:t>that,</w:t>
      </w:r>
      <w:r w:rsidRPr="002948AA">
        <w:t xml:space="preserve"> being the first child</w:t>
      </w:r>
      <w:r w:rsidR="001B00A9">
        <w:t>,</w:t>
      </w:r>
      <w:r w:rsidRPr="002948AA">
        <w:t xml:space="preserve"> you should be able to support the family</w:t>
      </w:r>
      <w:r w:rsidR="001B00A9">
        <w:t xml:space="preserve">. That was what I was doing </w:t>
      </w:r>
      <w:r w:rsidRPr="002948AA">
        <w:t xml:space="preserve">with my dad. </w:t>
      </w:r>
    </w:p>
    <w:p w:rsidR="00AE3A0B" w:rsidP="006E593C">
      <w:pPr>
        <w:pStyle w:val="Answer"/>
      </w:pPr>
      <w:r w:rsidRPr="002948AA">
        <w:t>It was not easy</w:t>
      </w:r>
      <w:r w:rsidR="003B5E8F">
        <w:t xml:space="preserve">. I am thankful for the </w:t>
      </w:r>
      <w:r w:rsidRPr="002948AA">
        <w:t>talent</w:t>
      </w:r>
      <w:r>
        <w:t xml:space="preserve">. I did </w:t>
      </w:r>
      <w:r w:rsidRPr="002948AA">
        <w:t>not know how to convince my parents that music was it for me. Even though the streets believed in my talent</w:t>
      </w:r>
      <w:r w:rsidR="00AB072A">
        <w:t>,</w:t>
      </w:r>
      <w:r w:rsidR="003B5E8F">
        <w:t xml:space="preserve"> </w:t>
      </w:r>
      <w:r w:rsidRPr="002948AA">
        <w:t xml:space="preserve">my parents </w:t>
      </w:r>
      <w:r w:rsidR="003B5E8F">
        <w:t>said</w:t>
      </w:r>
      <w:r w:rsidRPr="002948AA">
        <w:t>,</w:t>
      </w:r>
      <w:r>
        <w:t xml:space="preserve"> “You </w:t>
      </w:r>
      <w:r w:rsidRPr="002F2D18" w:rsidR="002F2D18">
        <w:t>have to go to school</w:t>
      </w:r>
      <w:r w:rsidR="002F2D18">
        <w:t xml:space="preserve">.” </w:t>
      </w:r>
      <w:r w:rsidR="003B5E8F">
        <w:t>K</w:t>
      </w:r>
      <w:r w:rsidRPr="002F2D18" w:rsidR="002F2D18">
        <w:t xml:space="preserve">nowing how difficult it was </w:t>
      </w:r>
      <w:r w:rsidR="00D57F18">
        <w:t>and they</w:t>
      </w:r>
      <w:r w:rsidRPr="002F2D18" w:rsidR="002F2D18">
        <w:t xml:space="preserve"> were not financially buoyant to give me the education I deserved, I had to use what I had to get what I wanted</w:t>
      </w:r>
      <w:r w:rsidR="00AB072A">
        <w:t>,</w:t>
      </w:r>
      <w:r w:rsidRPr="002F2D18" w:rsidR="002F2D18">
        <w:t xml:space="preserve"> which was my</w:t>
      </w:r>
      <w:r>
        <w:t xml:space="preserve"> talent:</w:t>
      </w:r>
      <w:r w:rsidRPr="002F2D18" w:rsidR="002F2D18">
        <w:t xml:space="preserve"> music.</w:t>
      </w:r>
    </w:p>
    <w:p w:rsidR="00AB072A" w:rsidP="006E593C">
      <w:pPr>
        <w:pStyle w:val="Answer"/>
      </w:pPr>
      <w:r>
        <w:t xml:space="preserve">I moved to </w:t>
      </w:r>
      <w:r w:rsidRPr="002F2D18" w:rsidR="002F2D18">
        <w:t>Ghana at</w:t>
      </w:r>
      <w:r>
        <w:t xml:space="preserve"> one</w:t>
      </w:r>
      <w:r w:rsidRPr="002F2D18" w:rsidR="002F2D18">
        <w:t xml:space="preserve"> point to learn about the culture because I was doing</w:t>
      </w:r>
      <w:r w:rsidR="009452E2">
        <w:t xml:space="preserve"> </w:t>
      </w:r>
      <w:r w:rsidRPr="002F2D18" w:rsidR="002F2D18">
        <w:t>dance</w:t>
      </w:r>
      <w:r>
        <w:t xml:space="preserve"> </w:t>
      </w:r>
      <w:r w:rsidRPr="002F2D18" w:rsidR="002F2D18">
        <w:t>halls</w:t>
      </w:r>
      <w:r w:rsidR="009452E2">
        <w:t xml:space="preserve"> and </w:t>
      </w:r>
      <w:r w:rsidR="009452E2">
        <w:t>Afrobeat</w:t>
      </w:r>
      <w:r>
        <w:t>s</w:t>
      </w:r>
      <w:r w:rsidR="009452E2">
        <w:t>. Th</w:t>
      </w:r>
      <w:r w:rsidRPr="002F2D18" w:rsidR="002F2D18">
        <w:t>e dance</w:t>
      </w:r>
      <w:r w:rsidR="009452E2">
        <w:t xml:space="preserve"> </w:t>
      </w:r>
      <w:r w:rsidRPr="002F2D18" w:rsidR="002F2D18">
        <w:t>hall culture is huge in Ghana</w:t>
      </w:r>
      <w:r w:rsidR="002F2D18">
        <w:t>.</w:t>
      </w:r>
      <w:r w:rsidRPr="002F2D18" w:rsidR="002F2D18">
        <w:t xml:space="preserve"> I had to go there and learn a little more about the dance hall </w:t>
      </w:r>
      <w:r w:rsidR="009452E2">
        <w:t>culture. I went back home to do mus</w:t>
      </w:r>
      <w:r w:rsidRPr="002F2D18" w:rsidR="002F2D18">
        <w:t xml:space="preserve">ic as well. </w:t>
      </w:r>
    </w:p>
    <w:p w:rsidR="00F774BC" w:rsidP="006E593C">
      <w:pPr>
        <w:pStyle w:val="Answer"/>
      </w:pPr>
      <w:r w:rsidRPr="002F2D18">
        <w:t xml:space="preserve">I am thankful </w:t>
      </w:r>
      <w:r w:rsidR="009452E2">
        <w:t xml:space="preserve">for where I am today. We had a lot of </w:t>
      </w:r>
      <w:r w:rsidRPr="002F2D18">
        <w:t>stumbling blocks because</w:t>
      </w:r>
      <w:r w:rsidR="009452E2">
        <w:t xml:space="preserve"> there was</w:t>
      </w:r>
      <w:r w:rsidRPr="002F2D18">
        <w:t xml:space="preserve"> no financial support</w:t>
      </w:r>
      <w:r w:rsidR="009452E2">
        <w:t xml:space="preserve"> or </w:t>
      </w:r>
      <w:r w:rsidRPr="002F2D18">
        <w:t>structure. You have so many talent</w:t>
      </w:r>
      <w:r w:rsidR="00BB5F4B">
        <w:t>s, or too many talents. I tell</w:t>
      </w:r>
      <w:r w:rsidR="007E11FF">
        <w:t xml:space="preserve"> </w:t>
      </w:r>
      <w:r w:rsidRPr="002F2D18">
        <w:t>people that</w:t>
      </w:r>
      <w:r w:rsidR="00BB5F4B">
        <w:t xml:space="preserve"> over</w:t>
      </w:r>
      <w:r w:rsidRPr="002F2D18">
        <w:t xml:space="preserve"> 1</w:t>
      </w:r>
      <w:r w:rsidR="00BB5F4B">
        <w:t> million</w:t>
      </w:r>
      <w:r w:rsidRPr="002F2D18">
        <w:t xml:space="preserve"> people sing professionally</w:t>
      </w:r>
      <w:r w:rsidR="00BB5F4B">
        <w:t>. E</w:t>
      </w:r>
      <w:r w:rsidRPr="002F2D18">
        <w:t>ven if yo</w:t>
      </w:r>
      <w:r w:rsidR="00BB5F4B">
        <w:t>u add</w:t>
      </w:r>
      <w:r w:rsidRPr="002F2D18">
        <w:t xml:space="preserve"> my parents</w:t>
      </w:r>
      <w:r w:rsidR="00270972">
        <w:t xml:space="preserve">, </w:t>
      </w:r>
      <w:r w:rsidRPr="002F2D18">
        <w:t>they sing in church as wel</w:t>
      </w:r>
      <w:r w:rsidR="00270972">
        <w:t>l; over</w:t>
      </w:r>
      <w:r w:rsidRPr="002F2D18">
        <w:t xml:space="preserve"> 10 million people sing</w:t>
      </w:r>
      <w:r w:rsidR="00270972">
        <w:t>. T</w:t>
      </w:r>
      <w:r w:rsidRPr="002F2D18">
        <w:t xml:space="preserve">here is no support system to help </w:t>
      </w:r>
      <w:r w:rsidR="00AB072A">
        <w:t xml:space="preserve">to </w:t>
      </w:r>
      <w:r w:rsidRPr="002F2D18">
        <w:t>develop and nurture that talent. These are the challenges we face.</w:t>
      </w:r>
    </w:p>
    <w:p w:rsidR="00D03180" w:rsidP="006E593C">
      <w:pPr>
        <w:pStyle w:val="Answer"/>
      </w:pPr>
      <w:r w:rsidRPr="00F15509">
        <w:t>It is a bigger challenge for me becaus</w:t>
      </w:r>
      <w:r>
        <w:t>e</w:t>
      </w:r>
      <w:r w:rsidR="001D43CD">
        <w:t xml:space="preserve"> I am </w:t>
      </w:r>
      <w:r w:rsidRPr="001D43CD" w:rsidR="001D43CD">
        <w:t xml:space="preserve">an independent artist. I do not have a label to push my work; </w:t>
      </w:r>
      <w:r w:rsidR="00C17265">
        <w:t>a</w:t>
      </w:r>
      <w:r w:rsidRPr="001D43CD" w:rsidR="001D43CD">
        <w:t xml:space="preserve">ll I have is my talent and my team. That means we </w:t>
      </w:r>
      <w:r w:rsidRPr="001D43CD" w:rsidR="001D43CD">
        <w:t>have to</w:t>
      </w:r>
      <w:r w:rsidRPr="001D43CD" w:rsidR="001D43CD">
        <w:t xml:space="preserve"> double the work</w:t>
      </w:r>
      <w:r w:rsidR="00C17265">
        <w:t xml:space="preserve">. It takes the </w:t>
      </w:r>
      <w:r w:rsidRPr="001D43CD" w:rsidR="001D43CD">
        <w:t>average artist signed to a label</w:t>
      </w:r>
      <w:r w:rsidR="00C156F6">
        <w:t>,</w:t>
      </w:r>
      <w:r w:rsidRPr="00D03180">
        <w:t xml:space="preserve"> let us say</w:t>
      </w:r>
      <w:r w:rsidR="00C156F6">
        <w:t>,</w:t>
      </w:r>
      <w:r w:rsidRPr="00D03180">
        <w:t xml:space="preserve"> </w:t>
      </w:r>
      <w:r>
        <w:t>five</w:t>
      </w:r>
      <w:r w:rsidR="00542CAB">
        <w:t>. T</w:t>
      </w:r>
      <w:r w:rsidRPr="00D03180">
        <w:t xml:space="preserve">hat means we </w:t>
      </w:r>
      <w:r w:rsidRPr="00D03180">
        <w:t>have to</w:t>
      </w:r>
      <w:r w:rsidRPr="00D03180">
        <w:t xml:space="preserve"> work at the rate of perhaps 50 just to match it</w:t>
      </w:r>
      <w:r w:rsidR="00542CAB">
        <w:t>. It</w:t>
      </w:r>
      <w:r w:rsidRPr="00D03180">
        <w:t xml:space="preserve"> </w:t>
      </w:r>
      <w:r w:rsidR="00C156F6">
        <w:t xml:space="preserve">has </w:t>
      </w:r>
      <w:r w:rsidRPr="00D03180">
        <w:t xml:space="preserve">never </w:t>
      </w:r>
      <w:r w:rsidR="00542CAB">
        <w:t xml:space="preserve">been </w:t>
      </w:r>
      <w:r w:rsidRPr="00D03180">
        <w:t>easy</w:t>
      </w:r>
      <w:r w:rsidR="00542CAB">
        <w:t>. That is</w:t>
      </w:r>
      <w:r w:rsidR="007E11FF">
        <w:t xml:space="preserve"> </w:t>
      </w:r>
      <w:r w:rsidRPr="00D03180">
        <w:t>just a little bit about where I come from.</w:t>
      </w:r>
    </w:p>
    <w:p w:rsidR="00D03180" w:rsidP="00D03180">
      <w:pPr>
        <w:pStyle w:val="Question"/>
      </w:pPr>
      <w:sdt>
        <w:sdtPr>
          <w:alias w:val="Member"/>
          <w:tag w:val="&lt;Member mnisId='4462' dodsId='108954'&gt;"/>
          <w:id w:val="-219671525"/>
          <w:placeholder>
            <w:docPart w:val="DefaultPlaceholder_-1854013440"/>
          </w:placeholder>
          <w:richText/>
        </w:sdtPr>
        <w:sdtContent>
          <w:r w:rsidRPr="00D03180">
            <w:rPr>
              <w:b/>
            </w:rPr>
            <w:t>Chair:</w:t>
          </w:r>
        </w:sdtContent>
      </w:sdt>
      <w:r>
        <w:t xml:space="preserve"> Alicia </w:t>
      </w:r>
      <w:r w:rsidR="00A12927">
        <w:t>w</w:t>
      </w:r>
      <w:r w:rsidRPr="00D03180">
        <w:t>ants to come in on various elements of this. Clearly, your experience has been quite remarkable. We will also be looking at</w:t>
      </w:r>
      <w:r w:rsidR="00C04298">
        <w:t xml:space="preserve"> what elements of</w:t>
      </w:r>
      <w:r w:rsidRPr="00D03180">
        <w:t xml:space="preserve"> technology </w:t>
      </w:r>
      <w:r w:rsidR="00A12927">
        <w:t>have</w:t>
      </w:r>
      <w:r w:rsidRPr="00D03180">
        <w:t xml:space="preserve"> enabled this</w:t>
      </w:r>
      <w:r w:rsidR="00C04298">
        <w:t>.</w:t>
      </w:r>
      <w:r>
        <w:t xml:space="preserve"> </w:t>
      </w:r>
      <w:r>
        <w:t>Shopsy</w:t>
      </w:r>
      <w:r>
        <w:t xml:space="preserve"> </w:t>
      </w:r>
      <w:r w:rsidRPr="00D03180">
        <w:t xml:space="preserve">was telling us about the different technological fields </w:t>
      </w:r>
      <w:r w:rsidR="00A12927">
        <w:t>that</w:t>
      </w:r>
      <w:r w:rsidRPr="00D03180">
        <w:t xml:space="preserve"> have effectively enabled </w:t>
      </w:r>
      <w:r w:rsidR="00C04298">
        <w:t>A</w:t>
      </w:r>
      <w:r w:rsidRPr="00D03180">
        <w:t>frobeats</w:t>
      </w:r>
      <w:r w:rsidRPr="00D03180">
        <w:t xml:space="preserve"> </w:t>
      </w:r>
      <w:r w:rsidR="00C04298">
        <w:t xml:space="preserve">and </w:t>
      </w:r>
      <w:r w:rsidRPr="00D03180">
        <w:t xml:space="preserve">different cultural musical elements to succeed. </w:t>
      </w:r>
      <w:r w:rsidR="00C87971">
        <w:t>F</w:t>
      </w:r>
      <w:r w:rsidRPr="00D03180">
        <w:t>rom your perspective</w:t>
      </w:r>
      <w:r w:rsidR="00C87971">
        <w:t>,</w:t>
      </w:r>
      <w:r w:rsidRPr="00D03180">
        <w:t xml:space="preserve"> what did you see as the key technologies that helped you</w:t>
      </w:r>
      <w:r w:rsidR="00267375">
        <w:t>?</w:t>
      </w:r>
    </w:p>
    <w:p w:rsidR="00D03180" w:rsidP="00D03180">
      <w:pPr>
        <w:pStyle w:val="Answer"/>
      </w:pPr>
      <w:sdt>
        <w:sdtPr>
          <w:alias w:val="Witness"/>
          <w:id w:val="570779823"/>
          <w:placeholder>
            <w:docPart w:val="DefaultPlaceholder_-1854013440"/>
          </w:placeholder>
          <w:richText/>
        </w:sdtPr>
        <w:sdtContent>
          <w:r w:rsidRPr="00D03180">
            <w:rPr>
              <w:b/>
              <w:i/>
            </w:rPr>
            <w:t>Patoranking</w:t>
          </w:r>
          <w:r w:rsidRPr="00D03180">
            <w:rPr>
              <w:b/>
              <w:i/>
            </w:rPr>
            <w:t>:</w:t>
          </w:r>
        </w:sdtContent>
      </w:sdt>
      <w:r>
        <w:t xml:space="preserve"> </w:t>
      </w:r>
      <w:r w:rsidRPr="00D03180">
        <w:t>Social media played a very huge role. It is one of the biggest. I became a household name in 2013</w:t>
      </w:r>
      <w:r w:rsidR="00C87971">
        <w:t xml:space="preserve">, but at that time we </w:t>
      </w:r>
      <w:r w:rsidRPr="00D03180">
        <w:t xml:space="preserve">were still </w:t>
      </w:r>
      <w:r w:rsidR="007B385C">
        <w:t xml:space="preserve">on the verge of getting </w:t>
      </w:r>
      <w:r w:rsidRPr="00D03180">
        <w:t xml:space="preserve">used to </w:t>
      </w:r>
      <w:r w:rsidR="007B385C">
        <w:t>social</w:t>
      </w:r>
      <w:r w:rsidRPr="00D03180">
        <w:t xml:space="preserve"> media. </w:t>
      </w:r>
      <w:r w:rsidR="007B385C">
        <w:t>We were used to the local media, b</w:t>
      </w:r>
      <w:r w:rsidRPr="00D03180">
        <w:t>ut tech</w:t>
      </w:r>
      <w:r w:rsidR="00274168">
        <w:t>-</w:t>
      </w:r>
      <w:r w:rsidRPr="00D03180">
        <w:t>wise social media had a huge impact on my career.</w:t>
      </w:r>
    </w:p>
    <w:p w:rsidR="0070159A" w:rsidP="00D03180">
      <w:pPr>
        <w:pStyle w:val="Question"/>
      </w:pPr>
      <w:sdt>
        <w:sdtPr>
          <w:alias w:val="Member"/>
          <w:tag w:val="&lt;Member mnisId='4805' dodsId=''&gt;"/>
          <w:id w:val="946671530"/>
          <w:placeholder>
            <w:docPart w:val="DefaultPlaceholder_-1854013440"/>
          </w:placeholder>
          <w:richText/>
        </w:sdtPr>
        <w:sdtContent>
          <w:r w:rsidRPr="00D03180" w:rsidR="00D03180">
            <w:rPr>
              <w:b/>
            </w:rPr>
            <w:t>Alicia Kearns:</w:t>
          </w:r>
        </w:sdtContent>
      </w:sdt>
      <w:r w:rsidR="00D03180">
        <w:t xml:space="preserve"> </w:t>
      </w:r>
      <w:r w:rsidR="007B385C">
        <w:t>T</w:t>
      </w:r>
      <w:r w:rsidRPr="0070159A">
        <w:t>hank you for taking the time today. I</w:t>
      </w:r>
      <w:r w:rsidR="007B385C">
        <w:t xml:space="preserve"> am</w:t>
      </w:r>
      <w:r w:rsidRPr="0070159A">
        <w:t xml:space="preserve"> interested to understand from you what</w:t>
      </w:r>
      <w:r w:rsidR="000B1477">
        <w:t xml:space="preserve"> </w:t>
      </w:r>
      <w:r w:rsidRPr="0070159A">
        <w:t xml:space="preserve">barriers Nigerian artists </w:t>
      </w:r>
      <w:r w:rsidR="007B0BCA">
        <w:t xml:space="preserve">face </w:t>
      </w:r>
      <w:r w:rsidRPr="0070159A">
        <w:t>when trying to export their music and break into international markets</w:t>
      </w:r>
      <w:r w:rsidR="000B1477">
        <w:t>. W</w:t>
      </w:r>
      <w:r w:rsidRPr="0070159A">
        <w:t>hat</w:t>
      </w:r>
      <w:r w:rsidR="000B1477">
        <w:t xml:space="preserve"> would be</w:t>
      </w:r>
      <w:r w:rsidRPr="0070159A">
        <w:t xml:space="preserve"> your ask of the UK </w:t>
      </w:r>
      <w:r w:rsidRPr="0070159A" w:rsidR="007B0BCA">
        <w:t xml:space="preserve">Government </w:t>
      </w:r>
      <w:r w:rsidRPr="0070159A">
        <w:t>to support Nigerian music makers and music</w:t>
      </w:r>
      <w:r w:rsidR="000B1477">
        <w:t>?</w:t>
      </w:r>
    </w:p>
    <w:p w:rsidR="007B0BCA" w:rsidP="006D067F">
      <w:pPr>
        <w:pStyle w:val="Answer"/>
      </w:pPr>
      <w:sdt>
        <w:sdtPr>
          <w:alias w:val="Witness"/>
          <w:id w:val="1509794357"/>
          <w:placeholder>
            <w:docPart w:val="DefaultPlaceholder_-1854013440"/>
          </w:placeholder>
          <w:richText/>
        </w:sdtPr>
        <w:sdtContent>
          <w:r w:rsidRPr="0070159A" w:rsidR="0070159A">
            <w:rPr>
              <w:b/>
              <w:i/>
            </w:rPr>
            <w:t>Shopsy</w:t>
          </w:r>
          <w:r w:rsidRPr="0070159A" w:rsidR="0070159A">
            <w:rPr>
              <w:b/>
              <w:i/>
            </w:rPr>
            <w:t xml:space="preserve"> Doo:</w:t>
          </w:r>
        </w:sdtContent>
      </w:sdt>
      <w:r w:rsidR="0070159A">
        <w:t xml:space="preserve"> </w:t>
      </w:r>
      <w:r w:rsidRPr="0070159A" w:rsidR="0070159A">
        <w:t xml:space="preserve">Some of the barriers are obviously funding. We are looking at funding for a lot of the </w:t>
      </w:r>
      <w:r>
        <w:t>creatives</w:t>
      </w:r>
      <w:r w:rsidR="000B1477">
        <w:t xml:space="preserve"> </w:t>
      </w:r>
      <w:r w:rsidRPr="0070159A" w:rsidR="0070159A">
        <w:t xml:space="preserve">in Nigeria who are creating music; </w:t>
      </w:r>
      <w:r w:rsidR="000B1477">
        <w:t>we a</w:t>
      </w:r>
      <w:r w:rsidRPr="0070159A" w:rsidR="0070159A">
        <w:t xml:space="preserve">re looking at partners in international funding organisations who would invest in the creative industries. </w:t>
      </w:r>
    </w:p>
    <w:p w:rsidR="007B0BCA" w:rsidP="006D067F">
      <w:pPr>
        <w:pStyle w:val="Answer"/>
      </w:pPr>
      <w:r w:rsidRPr="0070159A">
        <w:t xml:space="preserve">Secondly, it would be information and education. As I mentioned earlier, I was part of a team who went to Nigeria via support from </w:t>
      </w:r>
      <w:r>
        <w:t>UKTI</w:t>
      </w:r>
      <w:r w:rsidRPr="0070159A">
        <w:t xml:space="preserve"> to teach Nigerian musicians about how to maximise their income from their crea</w:t>
      </w:r>
      <w:r w:rsidR="004A78B3">
        <w:t>tions</w:t>
      </w:r>
      <w:r w:rsidRPr="0070159A">
        <w:t xml:space="preserve"> and </w:t>
      </w:r>
      <w:r w:rsidR="004A78B3">
        <w:t>about</w:t>
      </w:r>
      <w:r w:rsidRPr="0070159A">
        <w:t xml:space="preserve"> partners and international organisations</w:t>
      </w:r>
      <w:r w:rsidRPr="007059D8" w:rsidR="007059D8">
        <w:t xml:space="preserve"> they could register with to protect their rights worldwide, so education and information would also be very important</w:t>
      </w:r>
      <w:r w:rsidR="00293E8F">
        <w:t xml:space="preserve"> for that</w:t>
      </w:r>
      <w:r w:rsidRPr="007059D8" w:rsidR="007059D8">
        <w:t>.</w:t>
      </w:r>
      <w:r w:rsidR="00293E8F">
        <w:t xml:space="preserve"> </w:t>
      </w:r>
    </w:p>
    <w:p w:rsidR="007D719F" w:rsidP="006D067F">
      <w:pPr>
        <w:pStyle w:val="Answer"/>
      </w:pPr>
      <w:r w:rsidRPr="007059D8">
        <w:t>Thirdly, I mentioned earlier that</w:t>
      </w:r>
      <w:r w:rsidR="00C6713B">
        <w:t xml:space="preserve"> the</w:t>
      </w:r>
      <w:r w:rsidRPr="007059D8">
        <w:t xml:space="preserve"> live</w:t>
      </w:r>
      <w:r w:rsidR="00C6713B">
        <w:t xml:space="preserve"> industry is a </w:t>
      </w:r>
      <w:r w:rsidRPr="007059D8">
        <w:t>massive p</w:t>
      </w:r>
      <w:r w:rsidR="00C6713B">
        <w:t>art</w:t>
      </w:r>
      <w:r w:rsidRPr="007059D8">
        <w:t xml:space="preserve"> of</w:t>
      </w:r>
      <w:r w:rsidR="00C6713B">
        <w:t xml:space="preserve"> promoting</w:t>
      </w:r>
      <w:r w:rsidRPr="007059D8">
        <w:t xml:space="preserve"> music around the world</w:t>
      </w:r>
      <w:r>
        <w:t>.</w:t>
      </w:r>
      <w:r w:rsidR="00C6713B">
        <w:t xml:space="preserve"> </w:t>
      </w:r>
      <w:r w:rsidRPr="00C6713B" w:rsidR="00C6713B">
        <w:t>Nigerian creative</w:t>
      </w:r>
      <w:r w:rsidR="00293E8F">
        <w:t>s</w:t>
      </w:r>
      <w:r w:rsidRPr="00C6713B" w:rsidR="00C6713B">
        <w:t xml:space="preserve"> have been successful in getting out o</w:t>
      </w:r>
      <w:r w:rsidR="007B0BCA">
        <w:t>n</w:t>
      </w:r>
      <w:r w:rsidRPr="00C6713B" w:rsidR="00C6713B">
        <w:t xml:space="preserve"> social media and promoting their music digitally,</w:t>
      </w:r>
      <w:r w:rsidRPr="00B44691" w:rsidR="00B44691">
        <w:t xml:space="preserve"> but we know that to sustain and grow bigger the artist </w:t>
      </w:r>
      <w:r w:rsidRPr="00B44691" w:rsidR="00B44691">
        <w:t>has to</w:t>
      </w:r>
      <w:r w:rsidR="00F24DF2">
        <w:t xml:space="preserve"> go to </w:t>
      </w:r>
      <w:r w:rsidRPr="00B44691" w:rsidR="00B44691">
        <w:t>countries like the United Kingdom where there is a vibrant African diaspora community and perform to th</w:t>
      </w:r>
      <w:r w:rsidR="00F24DF2">
        <w:t xml:space="preserve">em live. </w:t>
      </w:r>
    </w:p>
    <w:p w:rsidR="007D719F" w:rsidP="006D067F">
      <w:pPr>
        <w:pStyle w:val="Answer"/>
      </w:pPr>
      <w:r>
        <w:t>T</w:t>
      </w:r>
      <w:r w:rsidRPr="00147B06" w:rsidR="00147B06">
        <w:t xml:space="preserve">here are lots of hoops and red tape </w:t>
      </w:r>
      <w:r w:rsidR="000B50CA">
        <w:t xml:space="preserve">in allowing </w:t>
      </w:r>
      <w:r>
        <w:t xml:space="preserve">creatives </w:t>
      </w:r>
      <w:r w:rsidRPr="00147B06" w:rsidR="00147B06">
        <w:t>to come here and perform live</w:t>
      </w:r>
      <w:r w:rsidR="000B50CA">
        <w:t xml:space="preserve">, </w:t>
      </w:r>
      <w:r w:rsidRPr="00147B06" w:rsidR="00147B06">
        <w:t xml:space="preserve">engage with </w:t>
      </w:r>
      <w:r w:rsidRPr="00147B06" w:rsidR="00147B06">
        <w:t>audience</w:t>
      </w:r>
      <w:r w:rsidR="000B50CA">
        <w:t>s</w:t>
      </w:r>
      <w:r w:rsidRPr="00147B06" w:rsidR="00147B06">
        <w:t xml:space="preserve"> and promote their music to the rest of the world</w:t>
      </w:r>
      <w:r w:rsidR="000B50CA">
        <w:t>. If t</w:t>
      </w:r>
      <w:r w:rsidRPr="001C0CC9" w:rsidR="001C0CC9">
        <w:t xml:space="preserve">he UK </w:t>
      </w:r>
      <w:r w:rsidRPr="001C0CC9">
        <w:t xml:space="preserve">Government </w:t>
      </w:r>
      <w:r w:rsidRPr="001C0CC9" w:rsidR="001C0CC9">
        <w:t xml:space="preserve">can take their time to </w:t>
      </w:r>
      <w:r w:rsidRPr="001C0CC9" w:rsidR="001C0CC9">
        <w:t>look into</w:t>
      </w:r>
      <w:r w:rsidRPr="001C0CC9" w:rsidR="001C0CC9">
        <w:t xml:space="preserve"> that red tape and ho</w:t>
      </w:r>
      <w:r w:rsidR="000B50CA">
        <w:t>ops</w:t>
      </w:r>
      <w:r w:rsidRPr="001C0CC9" w:rsidR="001C0CC9">
        <w:t xml:space="preserve"> to make it a lot more accessible to a wider range of </w:t>
      </w:r>
      <w:r>
        <w:t>creatives</w:t>
      </w:r>
      <w:r w:rsidRPr="001C0CC9" w:rsidR="001C0CC9">
        <w:t xml:space="preserve"> from Nigeria, that would be very helpful.</w:t>
      </w:r>
      <w:r w:rsidR="006D067F">
        <w:t xml:space="preserve"> </w:t>
      </w:r>
    </w:p>
    <w:p w:rsidR="007D719F" w:rsidP="006D067F">
      <w:pPr>
        <w:pStyle w:val="Answer"/>
      </w:pPr>
      <w:r>
        <w:t>L</w:t>
      </w:r>
      <w:r w:rsidRPr="001C0CC9" w:rsidR="001C0CC9">
        <w:t>ast but not least</w:t>
      </w:r>
      <w:r w:rsidRPr="001C0CC9" w:rsidR="001C0CC9">
        <w:t>, the Foreign Office</w:t>
      </w:r>
      <w:r w:rsidR="006D067F">
        <w:t xml:space="preserve"> </w:t>
      </w:r>
      <w:r w:rsidRPr="001C0CC9" w:rsidR="001C0CC9">
        <w:t>in the United Kingdom</w:t>
      </w:r>
      <w:r w:rsidR="006D067F">
        <w:t xml:space="preserve"> could</w:t>
      </w:r>
      <w:r w:rsidR="001C0CC9">
        <w:t xml:space="preserve"> engage </w:t>
      </w:r>
      <w:r>
        <w:t xml:space="preserve">with </w:t>
      </w:r>
      <w:r w:rsidR="001C0CC9">
        <w:t xml:space="preserve">the </w:t>
      </w:r>
      <w:r w:rsidRPr="001C0CC9" w:rsidR="001C0CC9">
        <w:t>Foreign Office in Nigeria</w:t>
      </w:r>
      <w:r w:rsidR="006D067F">
        <w:t>. T</w:t>
      </w:r>
      <w:r w:rsidRPr="000555F7" w:rsidR="000555F7">
        <w:t xml:space="preserve">he time you have taken today to speak to us about </w:t>
      </w:r>
      <w:r w:rsidR="006D067F">
        <w:t>A</w:t>
      </w:r>
      <w:r w:rsidRPr="000555F7" w:rsidR="000555F7">
        <w:t>frobeats</w:t>
      </w:r>
      <w:r>
        <w:t>, our music</w:t>
      </w:r>
      <w:r w:rsidRPr="000555F7" w:rsidR="000555F7">
        <w:t xml:space="preserve"> an</w:t>
      </w:r>
      <w:r w:rsidR="00B25542">
        <w:t xml:space="preserve">d </w:t>
      </w:r>
      <w:r>
        <w:t xml:space="preserve">our </w:t>
      </w:r>
      <w:r w:rsidRPr="000555F7" w:rsidR="000555F7">
        <w:t>creatives is hugely appreciated. We would appreciate it even more if you could engage the Foreign Office in Nigeria to take time to look at this genre that is now becoming a revolution around the world.</w:t>
      </w:r>
    </w:p>
    <w:p w:rsidR="007D719F" w:rsidP="006D067F">
      <w:pPr>
        <w:pStyle w:val="Answer"/>
      </w:pPr>
      <w:r>
        <w:t>Price</w:t>
      </w:r>
      <w:r>
        <w:t>w</w:t>
      </w:r>
      <w:r>
        <w:t>aterhouseCooper</w:t>
      </w:r>
      <w:r>
        <w:t>s</w:t>
      </w:r>
      <w:r>
        <w:t xml:space="preserve"> </w:t>
      </w:r>
      <w:r w:rsidR="006D067F">
        <w:t>i</w:t>
      </w:r>
      <w:r w:rsidRPr="00817EB9">
        <w:t>n 2015 said that the Nigerian music industry digital download sales were about</w:t>
      </w:r>
      <w:r>
        <w:t xml:space="preserve"> </w:t>
      </w:r>
      <w:r w:rsidR="001F154D">
        <w:t>53</w:t>
      </w:r>
      <w:r w:rsidRPr="00817EB9">
        <w:t xml:space="preserve"> million</w:t>
      </w:r>
      <w:r w:rsidR="00B25542">
        <w:t>,</w:t>
      </w:r>
      <w:r w:rsidR="001F154D">
        <w:t xml:space="preserve"> </w:t>
      </w:r>
      <w:r w:rsidRPr="001F154D" w:rsidR="001F154D">
        <w:t>and in 2021</w:t>
      </w:r>
      <w:r w:rsidR="00B25542">
        <w:t xml:space="preserve"> it </w:t>
      </w:r>
      <w:r w:rsidRPr="001F154D" w:rsidR="001F154D">
        <w:t>reached</w:t>
      </w:r>
      <w:r w:rsidR="001F154D">
        <w:t xml:space="preserve"> $</w:t>
      </w:r>
      <w:r w:rsidRPr="001F154D" w:rsidR="001F154D">
        <w:t>73</w:t>
      </w:r>
      <w:r w:rsidR="00B25542">
        <w:t> </w:t>
      </w:r>
      <w:r w:rsidRPr="001F154D" w:rsidR="001F154D">
        <w:t>million</w:t>
      </w:r>
      <w:r w:rsidR="00B25542">
        <w:t>. I</w:t>
      </w:r>
      <w:r w:rsidR="00F373EC">
        <w:t xml:space="preserve">t </w:t>
      </w:r>
      <w:r w:rsidRPr="001F154D" w:rsidR="001F154D">
        <w:t>is projected to go even higher than that. It added about</w:t>
      </w:r>
      <w:r w:rsidR="001F154D">
        <w:t xml:space="preserve"> 18</w:t>
      </w:r>
      <w:r w:rsidR="00F373EC">
        <w:t> b</w:t>
      </w:r>
      <w:r w:rsidRPr="001F154D" w:rsidR="001F154D">
        <w:t>illion</w:t>
      </w:r>
      <w:r w:rsidR="001F154D">
        <w:t xml:space="preserve"> </w:t>
      </w:r>
      <w:r w:rsidR="00F373EC">
        <w:t>nairas</w:t>
      </w:r>
      <w:r w:rsidR="001F154D">
        <w:t xml:space="preserve"> </w:t>
      </w:r>
      <w:r w:rsidRPr="001F154D" w:rsidR="001F154D">
        <w:t>to the Nigerian economy in 2020. If the British music industry</w:t>
      </w:r>
      <w:r w:rsidR="004B2227">
        <w:t xml:space="preserve"> add</w:t>
      </w:r>
      <w:r w:rsidR="00F373EC">
        <w:t>s close to</w:t>
      </w:r>
      <w:r w:rsidR="004B2227">
        <w:t xml:space="preserve"> £</w:t>
      </w:r>
      <w:r w:rsidRPr="001F154D" w:rsidR="001F154D">
        <w:t>5</w:t>
      </w:r>
      <w:r w:rsidR="004B2227">
        <w:t xml:space="preserve"> </w:t>
      </w:r>
      <w:r w:rsidR="00EA64DD">
        <w:t>b</w:t>
      </w:r>
      <w:r w:rsidR="004B2227">
        <w:t>illion</w:t>
      </w:r>
      <w:r w:rsidRPr="001F154D" w:rsidR="001F154D">
        <w:t xml:space="preserve"> to the British economy</w:t>
      </w:r>
      <w:r w:rsidR="00EA64DD">
        <w:t>,</w:t>
      </w:r>
      <w:r w:rsidRPr="001F154D" w:rsidR="001F154D">
        <w:t xml:space="preserve"> look what </w:t>
      </w:r>
      <w:r w:rsidR="00EA64DD">
        <w:t>A</w:t>
      </w:r>
      <w:r w:rsidRPr="001F154D" w:rsidR="001F154D">
        <w:t>frobeats</w:t>
      </w:r>
      <w:r w:rsidRPr="001F154D" w:rsidR="001F154D">
        <w:t xml:space="preserve"> can do for the Nigerian economy</w:t>
      </w:r>
      <w:r w:rsidR="004B2227">
        <w:t xml:space="preserve">. </w:t>
      </w:r>
    </w:p>
    <w:p w:rsidR="006D7CE6" w:rsidP="006D067F">
      <w:pPr>
        <w:pStyle w:val="Answer"/>
      </w:pPr>
      <w:r>
        <w:t>W</w:t>
      </w:r>
      <w:r w:rsidRPr="004B2227" w:rsidR="004B2227">
        <w:t xml:space="preserve">e would like the British </w:t>
      </w:r>
      <w:r>
        <w:t>G</w:t>
      </w:r>
      <w:r w:rsidRPr="004B2227" w:rsidR="004B2227">
        <w:t>overnment to engage</w:t>
      </w:r>
      <w:r w:rsidRPr="00E74587" w:rsidR="00E74587">
        <w:t xml:space="preserve"> </w:t>
      </w:r>
      <w:r w:rsidR="007D719F">
        <w:t xml:space="preserve">with </w:t>
      </w:r>
      <w:r w:rsidRPr="00E74587" w:rsidR="00E74587">
        <w:t xml:space="preserve">their partners in Nigeria to signpost them </w:t>
      </w:r>
      <w:r>
        <w:t xml:space="preserve">and </w:t>
      </w:r>
      <w:r w:rsidRPr="00E74587" w:rsidR="00E74587">
        <w:t>have a closer look at this fast-rising genre that is becoming a global export, and the benefits to the Nigerian econom</w:t>
      </w:r>
      <w:r w:rsidR="00D42FE8">
        <w:t>y and</w:t>
      </w:r>
      <w:r w:rsidRPr="00E74587" w:rsidR="00E74587">
        <w:t xml:space="preserve"> job creation</w:t>
      </w:r>
      <w:r w:rsidR="00D42FE8">
        <w:t>. They can invest in</w:t>
      </w:r>
      <w:r w:rsidRPr="00E74587" w:rsidR="00E74587">
        <w:t xml:space="preserve"> young people and support the creative industry to ensure it gives back to the country. Those would be my humble requests to the UK </w:t>
      </w:r>
      <w:r w:rsidR="00D42FE8">
        <w:t>G</w:t>
      </w:r>
      <w:r w:rsidRPr="00E74587" w:rsidR="00E74587">
        <w:t>overnment.</w:t>
      </w:r>
    </w:p>
    <w:p w:rsidR="00B65160" w:rsidP="006D7CE6">
      <w:pPr>
        <w:pStyle w:val="Question"/>
      </w:pPr>
      <w:sdt>
        <w:sdtPr>
          <w:alias w:val="Member"/>
          <w:tag w:val="&lt;Member mnisId='4805' dodsId=''&gt;"/>
          <w:id w:val="-1627766217"/>
          <w:placeholder>
            <w:docPart w:val="DefaultPlaceholder_-1854013440"/>
          </w:placeholder>
          <w:richText/>
        </w:sdtPr>
        <w:sdtContent>
          <w:r w:rsidRPr="006D7CE6" w:rsidR="006D7CE6">
            <w:rPr>
              <w:b/>
            </w:rPr>
            <w:t>Alicia Kearns:</w:t>
          </w:r>
        </w:sdtContent>
      </w:sdt>
      <w:r w:rsidR="006D7CE6">
        <w:t xml:space="preserve"> </w:t>
      </w:r>
      <w:r w:rsidR="006D7CE6">
        <w:t>Patoranking</w:t>
      </w:r>
      <w:r w:rsidR="006D7CE6">
        <w:t xml:space="preserve">, </w:t>
      </w:r>
      <w:r w:rsidR="00AD57C1">
        <w:t xml:space="preserve">are there </w:t>
      </w:r>
      <w:r w:rsidRPr="006D7CE6" w:rsidR="006D7CE6">
        <w:t xml:space="preserve">any issues </w:t>
      </w:r>
      <w:r w:rsidR="007D719F">
        <w:t xml:space="preserve">that </w:t>
      </w:r>
      <w:r w:rsidRPr="006D7CE6" w:rsidR="006D7CE6">
        <w:t>you face in trying to get your music heard around the world and in international markets</w:t>
      </w:r>
      <w:r w:rsidR="003B2EEE">
        <w:t xml:space="preserve">? What do you think the </w:t>
      </w:r>
      <w:r w:rsidRPr="006D7CE6" w:rsidR="006D7CE6">
        <w:t xml:space="preserve">UK </w:t>
      </w:r>
      <w:r w:rsidR="003B2EEE">
        <w:t>G</w:t>
      </w:r>
      <w:r w:rsidRPr="006D7CE6" w:rsidR="006D7CE6">
        <w:t>overnment could be doing to support fellow young boys</w:t>
      </w:r>
      <w:r w:rsidRPr="00B65160">
        <w:t xml:space="preserve"> who</w:t>
      </w:r>
      <w:r w:rsidR="003B2EEE">
        <w:t>, when you look at them,</w:t>
      </w:r>
      <w:r w:rsidR="001B705F">
        <w:t xml:space="preserve"> remind you of when you</w:t>
      </w:r>
      <w:r w:rsidRPr="00B65160">
        <w:t xml:space="preserve"> were young</w:t>
      </w:r>
      <w:r w:rsidR="001B705F">
        <w:t>?</w:t>
      </w:r>
    </w:p>
    <w:p w:rsidR="007D719F" w:rsidP="00B65160">
      <w:pPr>
        <w:pStyle w:val="Answer"/>
      </w:pPr>
      <w:sdt>
        <w:sdtPr>
          <w:alias w:val="Witness"/>
          <w:id w:val="1299030450"/>
          <w:placeholder>
            <w:docPart w:val="DefaultPlaceholder_-1854013440"/>
          </w:placeholder>
          <w:richText/>
        </w:sdtPr>
        <w:sdtContent>
          <w:r w:rsidRPr="00B65160" w:rsidR="00B65160">
            <w:rPr>
              <w:b/>
              <w:i/>
            </w:rPr>
            <w:t>Patoranking</w:t>
          </w:r>
          <w:r w:rsidRPr="00B65160" w:rsidR="00B65160">
            <w:rPr>
              <w:b/>
              <w:i/>
            </w:rPr>
            <w:t>:</w:t>
          </w:r>
        </w:sdtContent>
      </w:sdt>
      <w:r w:rsidR="00B65160">
        <w:t xml:space="preserve"> </w:t>
      </w:r>
      <w:r w:rsidRPr="00BB1A7D" w:rsidR="00BB1A7D">
        <w:t xml:space="preserve">I think </w:t>
      </w:r>
      <w:r w:rsidR="00BB1A7D">
        <w:t>Shopsy</w:t>
      </w:r>
      <w:r w:rsidR="00BB1A7D">
        <w:t xml:space="preserve"> </w:t>
      </w:r>
      <w:r>
        <w:t>said</w:t>
      </w:r>
      <w:r w:rsidRPr="00BB1A7D" w:rsidR="00BB1A7D">
        <w:t xml:space="preserve"> it al</w:t>
      </w:r>
      <w:r w:rsidR="00C85FD8">
        <w:t>l. I am</w:t>
      </w:r>
      <w:r w:rsidRPr="00BB1A7D" w:rsidR="00BB1A7D">
        <w:t xml:space="preserve"> only saying that I want to be a symbol of hope </w:t>
      </w:r>
      <w:r w:rsidR="00C85FD8">
        <w:t>to</w:t>
      </w:r>
      <w:r w:rsidRPr="00BB1A7D" w:rsidR="00BB1A7D">
        <w:t xml:space="preserve"> my people</w:t>
      </w:r>
      <w:r w:rsidR="00C85FD8">
        <w:t>. M</w:t>
      </w:r>
      <w:r w:rsidRPr="00BB1A7D" w:rsidR="00BB1A7D">
        <w:t>usic inspires me</w:t>
      </w:r>
      <w:r>
        <w:t>,</w:t>
      </w:r>
      <w:r w:rsidRPr="00BB1A7D" w:rsidR="00BB1A7D">
        <w:t xml:space="preserve"> like I am touched. There are so many people on the street</w:t>
      </w:r>
      <w:r w:rsidR="00C85FD8">
        <w:t>. It</w:t>
      </w:r>
      <w:r w:rsidRPr="00BB1A7D" w:rsidR="00BB1A7D">
        <w:t xml:space="preserve"> is very important that I speak about the image of my country. Whenever I move</w:t>
      </w:r>
      <w:r w:rsidR="000B658D">
        <w:t>,</w:t>
      </w:r>
      <w:r w:rsidR="00C85FD8">
        <w:t xml:space="preserve"> I have </w:t>
      </w:r>
      <w:r w:rsidRPr="00BB1A7D" w:rsidR="00BB1A7D">
        <w:t>the pride of being a Nigerian. Nigeria made me who I am</w:t>
      </w:r>
      <w:r w:rsidR="009E1A92">
        <w:t>,</w:t>
      </w:r>
      <w:r w:rsidRPr="00BB1A7D" w:rsidR="00BB1A7D">
        <w:t xml:space="preserve"> but it is so sad that it has </w:t>
      </w:r>
      <w:r>
        <w:t>got so dense</w:t>
      </w:r>
      <w:r w:rsidRPr="00BB1A7D" w:rsidR="00BB1A7D">
        <w:t xml:space="preserve">. </w:t>
      </w:r>
      <w:r w:rsidR="009E1A92">
        <w:t xml:space="preserve">A </w:t>
      </w:r>
      <w:r w:rsidRPr="00BB1A7D" w:rsidR="00BB1A7D">
        <w:t>lot of</w:t>
      </w:r>
      <w:r w:rsidR="009E1A92">
        <w:t xml:space="preserve"> my colleagues and I</w:t>
      </w:r>
      <w:r w:rsidRPr="00BB1A7D" w:rsidR="00BB1A7D">
        <w:t xml:space="preserve"> in the arts and the entertainment world are trying to change the narrative </w:t>
      </w:r>
      <w:r w:rsidR="00184437">
        <w:t xml:space="preserve">or perception of </w:t>
      </w:r>
      <w:r w:rsidRPr="00BB1A7D" w:rsidR="00BB1A7D">
        <w:t>Nigeria and Nigerians</w:t>
      </w:r>
      <w:r w:rsidR="00184437">
        <w:t>. T</w:t>
      </w:r>
      <w:r w:rsidRPr="00BB1A7D" w:rsidR="00BB1A7D">
        <w:t xml:space="preserve">his is what we do with our music. </w:t>
      </w:r>
    </w:p>
    <w:p w:rsidR="00BB1A7D" w:rsidP="00B65160">
      <w:pPr>
        <w:pStyle w:val="Answer"/>
      </w:pPr>
      <w:r>
        <w:t>P</w:t>
      </w:r>
      <w:r w:rsidRPr="00BB1A7D">
        <w:t>eople say</w:t>
      </w:r>
      <w:r>
        <w:t xml:space="preserve">, “Your music </w:t>
      </w:r>
      <w:r w:rsidRPr="00BB1A7D">
        <w:t>inspires us</w:t>
      </w:r>
      <w:r>
        <w:t>.” I</w:t>
      </w:r>
      <w:r w:rsidRPr="00BB1A7D">
        <w:t xml:space="preserve"> tell people that there is</w:t>
      </w:r>
      <w:r>
        <w:t xml:space="preserve"> nothing</w:t>
      </w:r>
      <w:r w:rsidRPr="00BB1A7D">
        <w:t xml:space="preserve"> bigger than learning</w:t>
      </w:r>
      <w:r>
        <w:t>.</w:t>
      </w:r>
      <w:r>
        <w:t xml:space="preserve"> I</w:t>
      </w:r>
      <w:r w:rsidRPr="00BB1A7D">
        <w:t>nitially</w:t>
      </w:r>
      <w:r>
        <w:t>,</w:t>
      </w:r>
      <w:r>
        <w:t xml:space="preserve"> </w:t>
      </w:r>
      <w:r w:rsidRPr="00BB1A7D">
        <w:t xml:space="preserve">I spoke about information on education. That is one of the fundamental parts. </w:t>
      </w:r>
      <w:r w:rsidR="00D70F96">
        <w:t>W</w:t>
      </w:r>
      <w:r w:rsidRPr="00BB1A7D">
        <w:t xml:space="preserve">e would want the </w:t>
      </w:r>
      <w:r w:rsidR="00D70F96">
        <w:t>G</w:t>
      </w:r>
      <w:r w:rsidRPr="00BB1A7D">
        <w:t>overnment to create policies and invest in art</w:t>
      </w:r>
      <w:r>
        <w:t>s</w:t>
      </w:r>
      <w:r w:rsidR="00D70F96">
        <w:t>,</w:t>
      </w:r>
      <w:r w:rsidRPr="00BB1A7D">
        <w:t xml:space="preserve"> in the same way the </w:t>
      </w:r>
      <w:r w:rsidR="00D70F96">
        <w:t>G</w:t>
      </w:r>
      <w:r w:rsidRPr="00BB1A7D">
        <w:t xml:space="preserve">overnment create funding </w:t>
      </w:r>
      <w:r w:rsidR="00D70F96">
        <w:t>for</w:t>
      </w:r>
      <w:r w:rsidRPr="00BB1A7D">
        <w:t xml:space="preserve"> other things</w:t>
      </w:r>
      <w:r w:rsidR="00D70F96">
        <w:t xml:space="preserve"> in Nigeri</w:t>
      </w:r>
      <w:r w:rsidR="002E57A7">
        <w:t>a. I</w:t>
      </w:r>
      <w:r w:rsidRPr="00BB1A7D">
        <w:t xml:space="preserve">t would be very nice if they created funding for </w:t>
      </w:r>
      <w:r w:rsidR="002E57A7">
        <w:t>the arts</w:t>
      </w:r>
      <w:r w:rsidR="00897EE5">
        <w:t>,</w:t>
      </w:r>
      <w:r w:rsidR="002E57A7">
        <w:t xml:space="preserve"> which </w:t>
      </w:r>
      <w:r w:rsidR="00897EE5">
        <w:t xml:space="preserve">are </w:t>
      </w:r>
      <w:r w:rsidR="002E57A7">
        <w:t>Nigeria’s</w:t>
      </w:r>
      <w:r w:rsidRPr="00BB1A7D">
        <w:t xml:space="preserve"> biggest export right now</w:t>
      </w:r>
      <w:r w:rsidR="002E57A7">
        <w:t>.</w:t>
      </w:r>
      <w:r w:rsidRPr="00BB1A7D">
        <w:t xml:space="preserve"> With </w:t>
      </w:r>
      <w:r w:rsidR="002E57A7">
        <w:t xml:space="preserve">that </w:t>
      </w:r>
      <w:r w:rsidRPr="00BB1A7D">
        <w:t xml:space="preserve">we see the country going in the direction we want it </w:t>
      </w:r>
      <w:r>
        <w:t>to go.</w:t>
      </w:r>
    </w:p>
    <w:p w:rsidR="00897EE5" w:rsidP="00BB1A7D">
      <w:pPr>
        <w:pStyle w:val="Question"/>
      </w:pPr>
      <w:sdt>
        <w:sdtPr>
          <w:alias w:val="Member"/>
          <w:tag w:val="&lt;Member mnisId='4805' dodsId=''&gt;"/>
          <w:id w:val="-267618619"/>
          <w:placeholder>
            <w:docPart w:val="DefaultPlaceholder_-1854013440"/>
          </w:placeholder>
          <w:richText/>
        </w:sdtPr>
        <w:sdtContent>
          <w:r w:rsidRPr="00BB1A7D" w:rsidR="00BB1A7D">
            <w:rPr>
              <w:b/>
            </w:rPr>
            <w:t>Alicia Kearns:</w:t>
          </w:r>
        </w:sdtContent>
      </w:sdt>
      <w:r w:rsidR="00BB1A7D">
        <w:t xml:space="preserve"> </w:t>
      </w:r>
      <w:r w:rsidRPr="00BB1A7D" w:rsidR="00BB1A7D">
        <w:t>Just before you join</w:t>
      </w:r>
      <w:r w:rsidR="00BB1A7D">
        <w:t xml:space="preserve">ed us, </w:t>
      </w:r>
      <w:r w:rsidR="00BB1A7D">
        <w:t>Shopsy</w:t>
      </w:r>
      <w:r w:rsidR="00BB1A7D">
        <w:t xml:space="preserve"> </w:t>
      </w:r>
      <w:r w:rsidRPr="00BB1A7D" w:rsidR="00BB1A7D">
        <w:t>w</w:t>
      </w:r>
      <w:r w:rsidR="00DE5283">
        <w:t xml:space="preserve">as </w:t>
      </w:r>
      <w:r w:rsidRPr="00BB1A7D" w:rsidR="00BB1A7D">
        <w:t>talking about how importan</w:t>
      </w:r>
      <w:r w:rsidR="00DE5283">
        <w:t>t the</w:t>
      </w:r>
      <w:r w:rsidRPr="00BB1A7D" w:rsidR="00BB1A7D">
        <w:t xml:space="preserve"> music was</w:t>
      </w:r>
      <w:r w:rsidR="00DE5283">
        <w:t xml:space="preserve"> and </w:t>
      </w:r>
      <w:r>
        <w:t xml:space="preserve">said </w:t>
      </w:r>
      <w:r w:rsidR="00DE5283">
        <w:t xml:space="preserve">that </w:t>
      </w:r>
      <w:r w:rsidR="00DE5283">
        <w:t>A</w:t>
      </w:r>
      <w:r w:rsidRPr="00BB1A7D" w:rsidR="00BB1A7D">
        <w:t>frobeats</w:t>
      </w:r>
      <w:r w:rsidRPr="00BB1A7D" w:rsidR="00BB1A7D">
        <w:t xml:space="preserve"> </w:t>
      </w:r>
      <w:r w:rsidR="00DE5283">
        <w:t>was</w:t>
      </w:r>
      <w:r w:rsidRPr="00BB1A7D" w:rsidR="00BB1A7D">
        <w:t xml:space="preserve"> a social justice movement. </w:t>
      </w:r>
      <w:r w:rsidRPr="005E219C" w:rsidR="005E219C">
        <w:t xml:space="preserve">I confess </w:t>
      </w:r>
      <w:r w:rsidR="000A6EA5">
        <w:t xml:space="preserve">I am not </w:t>
      </w:r>
      <w:r w:rsidRPr="005E219C" w:rsidR="005E219C">
        <w:t xml:space="preserve">an expert on </w:t>
      </w:r>
      <w:r w:rsidR="000A6EA5">
        <w:t>A</w:t>
      </w:r>
      <w:r w:rsidRPr="005E219C" w:rsidR="005E219C">
        <w:t>frobeats</w:t>
      </w:r>
      <w:r w:rsidR="000A6EA5">
        <w:t>,</w:t>
      </w:r>
      <w:r w:rsidRPr="005E219C" w:rsidR="005E219C">
        <w:t xml:space="preserve"> so please bear with me</w:t>
      </w:r>
      <w:r w:rsidR="005E219C">
        <w:t>.</w:t>
      </w:r>
      <w:r w:rsidRPr="005E219C" w:rsidR="005E219C">
        <w:t xml:space="preserve"> </w:t>
      </w:r>
      <w:r w:rsidR="000A6EA5">
        <w:t>D</w:t>
      </w:r>
      <w:r w:rsidRPr="005E219C" w:rsidR="005E219C">
        <w:t>o you find that people listen to specific artists within specific communities in Nigeria, or do you think peopl</w:t>
      </w:r>
      <w:r w:rsidR="000A6EA5">
        <w:t>e tap into</w:t>
      </w:r>
      <w:r w:rsidRPr="005E219C" w:rsidR="005E219C">
        <w:t xml:space="preserve"> different </w:t>
      </w:r>
      <w:r w:rsidR="000A6EA5">
        <w:t>A</w:t>
      </w:r>
      <w:r w:rsidRPr="005E219C" w:rsidR="005E219C">
        <w:t>frobeat</w:t>
      </w:r>
      <w:r>
        <w:t>s</w:t>
      </w:r>
      <w:r w:rsidRPr="005E219C" w:rsidR="005E219C">
        <w:t xml:space="preserve"> artists from different communities</w:t>
      </w:r>
      <w:r w:rsidR="005E219C">
        <w:t xml:space="preserve">? </w:t>
      </w:r>
    </w:p>
    <w:p w:rsidR="0041606E" w:rsidP="00897EE5">
      <w:pPr>
        <w:pStyle w:val="Question"/>
        <w:numPr>
          <w:ilvl w:val="0"/>
          <w:numId w:val="0"/>
        </w:numPr>
        <w:ind w:left="794"/>
      </w:pPr>
      <w:r>
        <w:t>D</w:t>
      </w:r>
      <w:r w:rsidRPr="005E219C" w:rsidR="005E219C">
        <w:t xml:space="preserve">o you think enough is being done to use </w:t>
      </w:r>
      <w:r w:rsidR="00040692">
        <w:t>A</w:t>
      </w:r>
      <w:r w:rsidRPr="005E219C" w:rsidR="005E219C">
        <w:t>frobeats</w:t>
      </w:r>
      <w:r w:rsidRPr="005E219C" w:rsidR="005E219C">
        <w:t xml:space="preserve"> to bring people together, particularly i</w:t>
      </w:r>
      <w:r w:rsidR="00040692">
        <w:t>n</w:t>
      </w:r>
      <w:r w:rsidR="007E11FF">
        <w:t xml:space="preserve"> </w:t>
      </w:r>
      <w:r w:rsidR="00040692">
        <w:t xml:space="preserve">some </w:t>
      </w:r>
      <w:r w:rsidRPr="005E219C" w:rsidR="005E219C">
        <w:t>of the areas of Nigeria where we see conflict</w:t>
      </w:r>
      <w:r w:rsidR="005E219C">
        <w:t xml:space="preserve">? </w:t>
      </w:r>
      <w:r w:rsidRPr="005E219C" w:rsidR="005E219C">
        <w:t xml:space="preserve">I am talking about the </w:t>
      </w:r>
      <w:r w:rsidRPr="005E219C" w:rsidR="00897EE5">
        <w:t>north</w:t>
      </w:r>
      <w:r w:rsidR="00897EE5">
        <w:t>-</w:t>
      </w:r>
      <w:r w:rsidRPr="005E219C" w:rsidR="00897EE5">
        <w:t>east</w:t>
      </w:r>
      <w:r w:rsidRPr="005E219C" w:rsidR="005E219C">
        <w:t xml:space="preserve">. Do you think more could be done to use that </w:t>
      </w:r>
      <w:r w:rsidR="00040692">
        <w:t xml:space="preserve">and </w:t>
      </w:r>
      <w:r w:rsidRPr="005E219C" w:rsidR="005E219C">
        <w:t>bring people together</w:t>
      </w:r>
      <w:r w:rsidR="00040692">
        <w:t xml:space="preserve"> and away from </w:t>
      </w:r>
      <w:r w:rsidRPr="005E219C" w:rsidR="005E219C">
        <w:t>extremism</w:t>
      </w:r>
      <w:r w:rsidR="00040692">
        <w:t>,</w:t>
      </w:r>
      <w:r w:rsidRPr="005E219C" w:rsidR="005E219C">
        <w:t xml:space="preserve"> or are there divisions within the </w:t>
      </w:r>
      <w:r>
        <w:t>Afrobeats</w:t>
      </w:r>
      <w:r>
        <w:t xml:space="preserve"> </w:t>
      </w:r>
      <w:r w:rsidRPr="005E219C" w:rsidR="005E219C">
        <w:t>community along community lines</w:t>
      </w:r>
      <w:r w:rsidR="005E219C">
        <w:t>?</w:t>
      </w:r>
    </w:p>
    <w:p w:rsidR="0041606E" w:rsidP="0041606E">
      <w:pPr>
        <w:pStyle w:val="Answer"/>
      </w:pPr>
      <w:sdt>
        <w:sdtPr>
          <w:alias w:val="Witness"/>
          <w:id w:val="1307746452"/>
          <w:placeholder>
            <w:docPart w:val="DefaultPlaceholder_-1854013440"/>
          </w:placeholder>
          <w:richText/>
        </w:sdtPr>
        <w:sdtContent>
          <w:r w:rsidRPr="0041606E">
            <w:rPr>
              <w:b/>
              <w:i/>
            </w:rPr>
            <w:t>Patoranking</w:t>
          </w:r>
          <w:r w:rsidRPr="0041606E">
            <w:rPr>
              <w:b/>
              <w:i/>
            </w:rPr>
            <w:t>:</w:t>
          </w:r>
        </w:sdtContent>
      </w:sdt>
      <w:r>
        <w:t xml:space="preserve"> No; i</w:t>
      </w:r>
      <w:r w:rsidR="00040692">
        <w:t xml:space="preserve">t is oneness. </w:t>
      </w:r>
      <w:r w:rsidR="008B5872">
        <w:t>Apart</w:t>
      </w:r>
      <w:r w:rsidRPr="0041606E">
        <w:t xml:space="preserve"> from football, what brings people together</w:t>
      </w:r>
      <w:r w:rsidR="008B5872">
        <w:t xml:space="preserve"> in the country</w:t>
      </w:r>
      <w:r w:rsidRPr="0041606E">
        <w:t xml:space="preserve"> is music. That is the only tool we </w:t>
      </w:r>
      <w:r w:rsidRPr="0041606E">
        <w:t>have to</w:t>
      </w:r>
      <w:r w:rsidRPr="0041606E">
        <w:t xml:space="preserve"> communicate; that is the only</w:t>
      </w:r>
      <w:r w:rsidR="008B5872">
        <w:t xml:space="preserve"> tool for</w:t>
      </w:r>
      <w:r w:rsidRPr="0041606E">
        <w:t xml:space="preserve"> people to voice their opinion. For example, when I was coming up as an </w:t>
      </w:r>
      <w:r w:rsidRPr="0041606E">
        <w:t>artist</w:t>
      </w:r>
      <w:r w:rsidRPr="0041606E">
        <w:t xml:space="preserve"> I said I wanted to be the voice </w:t>
      </w:r>
      <w:r w:rsidR="00897EE5">
        <w:t xml:space="preserve">of the </w:t>
      </w:r>
      <w:r w:rsidRPr="0041606E">
        <w:t>voiceless</w:t>
      </w:r>
      <w:r w:rsidR="00D50E11">
        <w:t xml:space="preserve">. For example, if I </w:t>
      </w:r>
      <w:r w:rsidRPr="0041606E">
        <w:t xml:space="preserve">represent my community and </w:t>
      </w:r>
      <w:r w:rsidR="00D50E11">
        <w:t>write</w:t>
      </w:r>
      <w:r w:rsidRPr="0041606E">
        <w:t xml:space="preserve"> a song stating how poorly or badly my people are being treated</w:t>
      </w:r>
      <w:r w:rsidR="00897EE5">
        <w:t>,</w:t>
      </w:r>
      <w:r w:rsidR="00D50E11">
        <w:t xml:space="preserve"> that </w:t>
      </w:r>
      <w:r w:rsidRPr="0041606E">
        <w:t>goes everywhere</w:t>
      </w:r>
      <w:r>
        <w:t>;</w:t>
      </w:r>
      <w:r w:rsidRPr="0041606E">
        <w:t xml:space="preserve"> it is me representing the people</w:t>
      </w:r>
      <w:r w:rsidR="00897EE5">
        <w:t>,</w:t>
      </w:r>
      <w:r w:rsidRPr="0041606E">
        <w:t xml:space="preserve"> and the same people just follow the chain. There is no division in</w:t>
      </w:r>
      <w:r>
        <w:t xml:space="preserve"> </w:t>
      </w:r>
      <w:r>
        <w:t>Afrobeats</w:t>
      </w:r>
      <w:r>
        <w:t xml:space="preserve">; </w:t>
      </w:r>
      <w:r w:rsidRPr="0041606E">
        <w:t>it is just one music that speaks for all</w:t>
      </w:r>
      <w:r w:rsidR="00435F09">
        <w:t>. W</w:t>
      </w:r>
      <w:r w:rsidRPr="0041606E">
        <w:t>hether anybody is using it to fight</w:t>
      </w:r>
      <w:r w:rsidR="00435F09">
        <w:t xml:space="preserve"> for</w:t>
      </w:r>
      <w:r w:rsidRPr="0041606E">
        <w:t xml:space="preserve"> social injustice</w:t>
      </w:r>
      <w:r w:rsidR="00435F09">
        <w:t xml:space="preserve"> or they are using it to </w:t>
      </w:r>
      <w:r w:rsidRPr="0041606E">
        <w:t>speak for the people</w:t>
      </w:r>
      <w:r w:rsidR="00435F09">
        <w:t>,</w:t>
      </w:r>
      <w:r w:rsidRPr="0041606E">
        <w:t xml:space="preserve"> it is just one voice</w:t>
      </w:r>
      <w:r w:rsidR="00435F09">
        <w:t xml:space="preserve"> </w:t>
      </w:r>
      <w:r w:rsidRPr="0041606E">
        <w:t>as far as I know. Regardless of where you are from,</w:t>
      </w:r>
      <w:r w:rsidR="00CD7D83">
        <w:t xml:space="preserve"> your tribe, your state or culture,</w:t>
      </w:r>
      <w:r w:rsidRPr="0041606E">
        <w:t xml:space="preserve"> there is no division</w:t>
      </w:r>
      <w:r w:rsidR="00CD7D83">
        <w:t>; it is just one music, one people and</w:t>
      </w:r>
      <w:r w:rsidR="00B21844">
        <w:t>,</w:t>
      </w:r>
      <w:r w:rsidR="00CD7D83">
        <w:t xml:space="preserve"> most importantly, one</w:t>
      </w:r>
      <w:r w:rsidR="00B21844">
        <w:t xml:space="preserve"> voice.</w:t>
      </w:r>
    </w:p>
    <w:p w:rsidR="00897EE5" w:rsidP="0041606E">
      <w:pPr>
        <w:pStyle w:val="Answer"/>
      </w:pPr>
      <w:sdt>
        <w:sdtPr>
          <w:alias w:val="Witness"/>
          <w:id w:val="-136652015"/>
          <w:placeholder>
            <w:docPart w:val="DefaultPlaceholder_-1854013440"/>
          </w:placeholder>
          <w:richText/>
        </w:sdtPr>
        <w:sdtContent>
          <w:r w:rsidRPr="0041606E" w:rsidR="0041606E">
            <w:rPr>
              <w:b/>
              <w:i/>
            </w:rPr>
            <w:t>Shopsy</w:t>
          </w:r>
          <w:r w:rsidRPr="0041606E" w:rsidR="0041606E">
            <w:rPr>
              <w:b/>
              <w:i/>
            </w:rPr>
            <w:t xml:space="preserve"> Doo:</w:t>
          </w:r>
        </w:sdtContent>
      </w:sdt>
      <w:r w:rsidR="00B21844">
        <w:t xml:space="preserve"> To </w:t>
      </w:r>
      <w:r w:rsidRPr="0041606E" w:rsidR="0041606E">
        <w:t xml:space="preserve">add a little to </w:t>
      </w:r>
      <w:r w:rsidR="0041606E">
        <w:t xml:space="preserve">what </w:t>
      </w:r>
      <w:r w:rsidR="0041606E">
        <w:t>Patoranking</w:t>
      </w:r>
      <w:r w:rsidR="0041606E">
        <w:t xml:space="preserve"> sai</w:t>
      </w:r>
      <w:r w:rsidR="00B21844">
        <w:t>d,</w:t>
      </w:r>
      <w:r w:rsidRPr="0041606E" w:rsidR="0041606E">
        <w:t xml:space="preserve"> thank you very much for that question</w:t>
      </w:r>
      <w:r w:rsidR="0041606E">
        <w:t>.</w:t>
      </w:r>
      <w:r w:rsidRPr="0041606E" w:rsidR="0041606E">
        <w:t xml:space="preserve"> I think that is </w:t>
      </w:r>
      <w:r w:rsidRPr="0041606E" w:rsidR="0041606E">
        <w:t>absolutely right</w:t>
      </w:r>
      <w:r w:rsidR="00465FDA">
        <w:t>.</w:t>
      </w:r>
      <w:r w:rsidR="00492946">
        <w:t xml:space="preserve"> Entertainers in </w:t>
      </w:r>
      <w:r w:rsidRPr="00492946" w:rsidR="00492946">
        <w:t>Nigeria</w:t>
      </w:r>
      <w:r w:rsidR="007B4BBB">
        <w:t xml:space="preserve"> are</w:t>
      </w:r>
      <w:r w:rsidRPr="00492946" w:rsidR="00492946">
        <w:t xml:space="preserve"> one of the most unifying symbols that we have in the country outside football. As you said, with insecurity in different parts of Nigeria</w:t>
      </w:r>
      <w:r w:rsidR="000B658D">
        <w:t>,</w:t>
      </w:r>
      <w:r w:rsidRPr="00492946" w:rsidR="00492946">
        <w:t xml:space="preserve"> these entertainers hold more s</w:t>
      </w:r>
      <w:r w:rsidR="007F1179">
        <w:t>way and</w:t>
      </w:r>
      <w:r w:rsidRPr="00492946" w:rsidR="00492946">
        <w:t xml:space="preserve"> power</w:t>
      </w:r>
      <w:r w:rsidR="007F1179">
        <w:t xml:space="preserve"> </w:t>
      </w:r>
      <w:r w:rsidR="007B4BBB">
        <w:t>and have more</w:t>
      </w:r>
      <w:r w:rsidRPr="007F1179" w:rsidR="007F1179">
        <w:t xml:space="preserve"> credibility with the people th</w:t>
      </w:r>
      <w:r w:rsidR="007B4BBB">
        <w:t xml:space="preserve">an </w:t>
      </w:r>
      <w:r w:rsidRPr="007F1179" w:rsidR="007F1179">
        <w:t xml:space="preserve">some of the leaders in office. </w:t>
      </w:r>
    </w:p>
    <w:p w:rsidR="00822F5A" w:rsidP="0041606E">
      <w:pPr>
        <w:pStyle w:val="Answer"/>
      </w:pPr>
      <w:r>
        <w:t>I call t</w:t>
      </w:r>
      <w:r w:rsidRPr="007F1179" w:rsidR="007F1179">
        <w:t>hese people my ambassadors</w:t>
      </w:r>
      <w:r>
        <w:t>.</w:t>
      </w:r>
      <w:r>
        <w:t xml:space="preserve"> I</w:t>
      </w:r>
      <w:r w:rsidRPr="007F1179" w:rsidR="007F1179">
        <w:t xml:space="preserve"> have completely changed the way I talk</w:t>
      </w:r>
      <w:r w:rsidRPr="00822F5A">
        <w:t xml:space="preserve"> about</w:t>
      </w:r>
      <w:r>
        <w:t xml:space="preserve"> </w:t>
      </w:r>
      <w:r>
        <w:t>Patoranking</w:t>
      </w:r>
      <w:r w:rsidR="000F3491">
        <w:t xml:space="preserve"> or </w:t>
      </w:r>
      <w:r w:rsidR="00B501C8">
        <w:t>Wizkid</w:t>
      </w:r>
      <w:r w:rsidR="007906BC">
        <w:t xml:space="preserve"> or </w:t>
      </w:r>
      <w:r w:rsidR="00897EE5">
        <w:t xml:space="preserve">Yemi </w:t>
      </w:r>
      <w:r w:rsidR="00897EE5">
        <w:t>Alade</w:t>
      </w:r>
      <w:r w:rsidR="007906BC">
        <w:t>.</w:t>
      </w:r>
      <w:r>
        <w:t xml:space="preserve"> </w:t>
      </w:r>
      <w:r w:rsidRPr="00822F5A">
        <w:t>I call them my ambassadors</w:t>
      </w:r>
      <w:r w:rsidR="002722A1">
        <w:t>,</w:t>
      </w:r>
      <w:r w:rsidRPr="00822F5A">
        <w:t xml:space="preserve"> because I believe that the way they have promoted the country over the past </w:t>
      </w:r>
      <w:r w:rsidR="00897EE5">
        <w:t xml:space="preserve">10 </w:t>
      </w:r>
      <w:r w:rsidRPr="00822F5A">
        <w:t>years deserves high praise</w:t>
      </w:r>
      <w:r w:rsidR="007906BC">
        <w:t>. T</w:t>
      </w:r>
      <w:r w:rsidRPr="00822F5A">
        <w:t>he way they have stood up</w:t>
      </w:r>
      <w:r w:rsidR="007906BC">
        <w:t xml:space="preserve"> for</w:t>
      </w:r>
      <w:r w:rsidRPr="00822F5A">
        <w:t xml:space="preserve"> their</w:t>
      </w:r>
      <w:r w:rsidR="007906BC">
        <w:t xml:space="preserve"> </w:t>
      </w:r>
      <w:r w:rsidR="0003614B">
        <w:t>passports</w:t>
      </w:r>
      <w:r w:rsidR="007906BC">
        <w:t>,</w:t>
      </w:r>
      <w:r w:rsidR="007E11FF">
        <w:t xml:space="preserve"> </w:t>
      </w:r>
      <w:r w:rsidR="00797D22">
        <w:t>even though the</w:t>
      </w:r>
      <w:r w:rsidRPr="00822F5A">
        <w:t>re are difficulties back home, deserves praise</w:t>
      </w:r>
      <w:r w:rsidR="00797D22">
        <w:t>. T</w:t>
      </w:r>
      <w:r w:rsidRPr="00822F5A">
        <w:t xml:space="preserve">he </w:t>
      </w:r>
      <w:r w:rsidRPr="00822F5A" w:rsidR="0003614B">
        <w:t xml:space="preserve">Government </w:t>
      </w:r>
      <w:r w:rsidRPr="00822F5A">
        <w:t>should look at these creatives as a way of engaging young peopl</w:t>
      </w:r>
      <w:r w:rsidR="00797D22">
        <w:t>e. T</w:t>
      </w:r>
      <w:r w:rsidRPr="00822F5A">
        <w:t>hose people can be found in areas where there is insecurity, lack of jobs and lack of opportunity</w:t>
      </w:r>
      <w:r w:rsidR="00797D22">
        <w:t>. T</w:t>
      </w:r>
      <w:r w:rsidRPr="00822F5A">
        <w:t>hey can find a way to use their musical tool</w:t>
      </w:r>
      <w:r w:rsidR="0040773A">
        <w:t>s and</w:t>
      </w:r>
      <w:r w:rsidRPr="00822F5A">
        <w:t xml:space="preserve"> engage people to down tools and put down their arms. I think they are missing a trick here</w:t>
      </w:r>
      <w:r w:rsidR="0040773A">
        <w:t>,</w:t>
      </w:r>
      <w:r w:rsidRPr="00822F5A">
        <w:t xml:space="preserve"> and you have just said it beautifully. I hope you are on the panel that engages </w:t>
      </w:r>
      <w:r w:rsidR="0003614B">
        <w:t xml:space="preserve">with </w:t>
      </w:r>
      <w:r w:rsidRPr="00822F5A">
        <w:t>the Nigerian Foreign Office.</w:t>
      </w:r>
    </w:p>
    <w:p w:rsidR="00822F5A" w:rsidP="00822F5A">
      <w:pPr>
        <w:pStyle w:val="Remark"/>
      </w:pPr>
      <w:sdt>
        <w:sdtPr>
          <w:alias w:val="Member"/>
          <w:tag w:val="&lt;Member mnisId='4805' dodsId=''&gt;"/>
          <w:id w:val="949901321"/>
          <w:placeholder>
            <w:docPart w:val="DefaultPlaceholder_-1854013440"/>
          </w:placeholder>
          <w:richText/>
        </w:sdtPr>
        <w:sdtContent>
          <w:r w:rsidRPr="00822F5A">
            <w:rPr>
              <w:b/>
            </w:rPr>
            <w:t>Alicia Kearns:</w:t>
          </w:r>
        </w:sdtContent>
      </w:sdt>
      <w:r w:rsidR="007E11FF">
        <w:t xml:space="preserve"> </w:t>
      </w:r>
      <w:r w:rsidRPr="00822F5A">
        <w:t>Hopefully, I will meet you in Nigeria</w:t>
      </w:r>
      <w:r>
        <w:t>.</w:t>
      </w:r>
    </w:p>
    <w:p w:rsidR="00822F5A" w:rsidP="00822F5A">
      <w:pPr>
        <w:pStyle w:val="Remark"/>
      </w:pPr>
      <w:sdt>
        <w:sdtPr>
          <w:alias w:val="Member"/>
          <w:tag w:val="&lt;Member mnisId='4462' dodsId='108954'&gt;"/>
          <w:id w:val="-1133552449"/>
          <w:placeholder>
            <w:docPart w:val="DefaultPlaceholder_-1854013440"/>
          </w:placeholder>
          <w:richText/>
        </w:sdtPr>
        <w:sdtContent>
          <w:r w:rsidRPr="00822F5A">
            <w:rPr>
              <w:b/>
            </w:rPr>
            <w:t>Chair:</w:t>
          </w:r>
        </w:sdtContent>
      </w:sdt>
      <w:r>
        <w:t xml:space="preserve"> </w:t>
      </w:r>
      <w:r w:rsidR="0040773A">
        <w:t>W</w:t>
      </w:r>
      <w:r w:rsidRPr="00822F5A">
        <w:t xml:space="preserve">e will certainly be communicating with the British Foreign Office. I hope </w:t>
      </w:r>
      <w:r w:rsidR="0003614B">
        <w:t xml:space="preserve">that </w:t>
      </w:r>
      <w:r w:rsidRPr="00822F5A">
        <w:t xml:space="preserve">the Nigerian Foreign Office will read </w:t>
      </w:r>
      <w:r w:rsidR="0040773A">
        <w:t>this</w:t>
      </w:r>
      <w:r w:rsidRPr="00822F5A">
        <w:t xml:space="preserve">, but we hold the British </w:t>
      </w:r>
      <w:r w:rsidR="00E358C8">
        <w:t>G</w:t>
      </w:r>
      <w:r w:rsidRPr="00822F5A">
        <w:t>overnment</w:t>
      </w:r>
      <w:r w:rsidR="00E358C8">
        <w:t>,</w:t>
      </w:r>
      <w:r w:rsidRPr="00822F5A">
        <w:t xml:space="preserve"> not the Nigerian </w:t>
      </w:r>
      <w:r w:rsidR="00E358C8">
        <w:t>G</w:t>
      </w:r>
      <w:r w:rsidRPr="00822F5A">
        <w:t>overnment</w:t>
      </w:r>
      <w:r w:rsidR="00E358C8">
        <w:t>, to account</w:t>
      </w:r>
      <w:r w:rsidRPr="00822F5A">
        <w:t>.</w:t>
      </w:r>
    </w:p>
    <w:p w:rsidR="0003614B" w:rsidP="00822F5A">
      <w:pPr>
        <w:pStyle w:val="Question"/>
      </w:pPr>
      <w:sdt>
        <w:sdtPr>
          <w:alias w:val="Member"/>
          <w:tag w:val="&lt;Member mnisId='4461' dodsId='137276'&gt;"/>
          <w:id w:val="1690571940"/>
          <w:placeholder>
            <w:docPart w:val="DefaultPlaceholder_-1854013440"/>
          </w:placeholder>
          <w:richText/>
        </w:sdtPr>
        <w:sdtContent>
          <w:r w:rsidRPr="00822F5A" w:rsidR="00822F5A">
            <w:rPr>
              <w:b/>
            </w:rPr>
            <w:t>Stewart Malcolm McDonald:</w:t>
          </w:r>
        </w:sdtContent>
      </w:sdt>
      <w:r w:rsidR="00822F5A">
        <w:t xml:space="preserve"> Thank you </w:t>
      </w:r>
      <w:r w:rsidRPr="00822F5A" w:rsidR="00822F5A">
        <w:t xml:space="preserve">both for joining us this afternoon. It has been good to listen to you. </w:t>
      </w:r>
    </w:p>
    <w:p w:rsidR="0003614B" w:rsidP="0003614B">
      <w:pPr>
        <w:pStyle w:val="Question"/>
        <w:numPr>
          <w:ilvl w:val="0"/>
          <w:numId w:val="0"/>
        </w:numPr>
        <w:ind w:left="794"/>
      </w:pPr>
      <w:r w:rsidRPr="00822F5A">
        <w:t xml:space="preserve">Can I ask </w:t>
      </w:r>
      <w:r>
        <w:t>about two things</w:t>
      </w:r>
      <w:r w:rsidRPr="00822F5A">
        <w:t xml:space="preserve">? One of them carries on from a question put by my colleague Mr Bryant about </w:t>
      </w:r>
      <w:r w:rsidRPr="00311C58" w:rsidR="00311C58">
        <w:t>music education</w:t>
      </w:r>
      <w:r w:rsidR="00311C58">
        <w:t xml:space="preserve">. </w:t>
      </w:r>
      <w:r w:rsidRPr="00311C58" w:rsidR="00311C58">
        <w:t xml:space="preserve">I want to ask </w:t>
      </w:r>
      <w:r w:rsidRPr="00311C58" w:rsidR="00311C58">
        <w:t>in particular about</w:t>
      </w:r>
      <w:r w:rsidRPr="00311C58" w:rsidR="00311C58">
        <w:t xml:space="preserve"> sound engineering and that whole industry. Is that seen as a viable career</w:t>
      </w:r>
      <w:r w:rsidR="00311C58">
        <w:t>?</w:t>
      </w:r>
      <w:r w:rsidRPr="00311C58" w:rsidR="00311C58">
        <w:t xml:space="preserve"> </w:t>
      </w:r>
      <w:r w:rsidR="00311C58">
        <w:t>H</w:t>
      </w:r>
      <w:r w:rsidRPr="00311C58" w:rsidR="00311C58">
        <w:t>ow do you assess the capacity of that industry</w:t>
      </w:r>
      <w:r w:rsidR="00311C58">
        <w:t>?</w:t>
      </w:r>
      <w:r w:rsidRPr="00311C58" w:rsidR="00311C58">
        <w:t xml:space="preserve"> I would be interested in your views on that. </w:t>
      </w:r>
    </w:p>
    <w:p w:rsidR="00311C58" w:rsidP="0003614B">
      <w:pPr>
        <w:pStyle w:val="Question"/>
        <w:numPr>
          <w:ilvl w:val="0"/>
          <w:numId w:val="0"/>
        </w:numPr>
        <w:ind w:left="794"/>
      </w:pPr>
      <w:r w:rsidRPr="00311C58">
        <w:t>I know we have been discussing music and that both of you are passionate musicians, but what about other performing ar</w:t>
      </w:r>
      <w:r>
        <w:t>t</w:t>
      </w:r>
      <w:r w:rsidR="001837D9">
        <w:t>s</w:t>
      </w:r>
      <w:r w:rsidRPr="00311C58">
        <w:t>? What about the theatre? What about visual art</w:t>
      </w:r>
      <w:r>
        <w:t xml:space="preserve">? </w:t>
      </w:r>
      <w:r w:rsidR="001837D9">
        <w:t>W</w:t>
      </w:r>
      <w:r w:rsidRPr="00311C58">
        <w:t>hat about even the literary world</w:t>
      </w:r>
      <w:r>
        <w:t>?</w:t>
      </w:r>
      <w:r w:rsidRPr="00311C58">
        <w:t xml:space="preserve"> </w:t>
      </w:r>
      <w:r w:rsidR="001837D9">
        <w:t>H</w:t>
      </w:r>
      <w:r w:rsidRPr="00311C58">
        <w:t xml:space="preserve">ow do you assess </w:t>
      </w:r>
      <w:r w:rsidR="00C576D6">
        <w:t>N</w:t>
      </w:r>
      <w:r w:rsidRPr="00311C58">
        <w:t xml:space="preserve">igeria's projection in the non-music parts of its cultural footprint to the rest of the world? </w:t>
      </w:r>
      <w:r w:rsidR="00E76F15">
        <w:t>W</w:t>
      </w:r>
      <w:r w:rsidRPr="00311C58">
        <w:t>e have talked about London and other countries on the continent of Africa</w:t>
      </w:r>
      <w:r w:rsidR="00E76F15">
        <w:t>, but w</w:t>
      </w:r>
      <w:r w:rsidRPr="00311C58">
        <w:t>hat about non-English</w:t>
      </w:r>
      <w:r w:rsidR="0003614B">
        <w:t xml:space="preserve"> </w:t>
      </w:r>
      <w:r w:rsidRPr="00311C58">
        <w:t>speaking countries in Europe</w:t>
      </w:r>
      <w:r>
        <w:t>?</w:t>
      </w:r>
      <w:r w:rsidRPr="00311C58">
        <w:t xml:space="preserve"> </w:t>
      </w:r>
      <w:r w:rsidR="00E76F15">
        <w:t>H</w:t>
      </w:r>
      <w:r w:rsidRPr="00311C58">
        <w:t>ow well does Nigerian culture in the round do in projecting into spaces like that?</w:t>
      </w:r>
    </w:p>
    <w:p w:rsidR="00DE0DEA" w:rsidP="00311C58">
      <w:pPr>
        <w:pStyle w:val="Answer"/>
      </w:pPr>
      <w:sdt>
        <w:sdtPr>
          <w:alias w:val="Witness"/>
          <w:id w:val="-2120977846"/>
          <w:placeholder>
            <w:docPart w:val="DefaultPlaceholder_-1854013440"/>
          </w:placeholder>
          <w:richText/>
        </w:sdtPr>
        <w:sdtContent>
          <w:r w:rsidRPr="00311C58" w:rsidR="00311C58">
            <w:rPr>
              <w:b/>
              <w:i/>
            </w:rPr>
            <w:t>Shopsy</w:t>
          </w:r>
          <w:r w:rsidRPr="00311C58" w:rsidR="00311C58">
            <w:rPr>
              <w:b/>
              <w:i/>
            </w:rPr>
            <w:t xml:space="preserve"> Doo:</w:t>
          </w:r>
        </w:sdtContent>
      </w:sdt>
      <w:r w:rsidR="00311C58">
        <w:t xml:space="preserve"> </w:t>
      </w:r>
      <w:r w:rsidR="003B22E7">
        <w:t>O</w:t>
      </w:r>
      <w:r w:rsidRPr="00C576D6" w:rsidR="00C576D6">
        <w:t>n the sound engineering industry, information and education is always very important. Initially</w:t>
      </w:r>
      <w:r w:rsidR="003B22E7">
        <w:t>,</w:t>
      </w:r>
      <w:r w:rsidRPr="00C576D6" w:rsidR="00C576D6">
        <w:t xml:space="preserve"> for the creative industry the front-facing personalities became the superstars. We are talking about actors, </w:t>
      </w:r>
      <w:r w:rsidRPr="00C576D6" w:rsidR="00C576D6">
        <w:t>musicians</w:t>
      </w:r>
      <w:r w:rsidRPr="00C576D6" w:rsidR="00C576D6">
        <w:t xml:space="preserve"> and those who</w:t>
      </w:r>
      <w:r w:rsidR="0021361B">
        <w:t>m</w:t>
      </w:r>
      <w:r w:rsidRPr="00C576D6" w:rsidR="00C576D6">
        <w:t xml:space="preserve"> people engage with fir</w:t>
      </w:r>
      <w:r w:rsidR="003B22E7">
        <w:t>st. T</w:t>
      </w:r>
      <w:r w:rsidRPr="00C576D6" w:rsidR="00C576D6">
        <w:t>hey became the celebrities and superstars. They were highly paid and started to make a lot of money, but over the past five years the tide has slowly turned</w:t>
      </w:r>
      <w:r w:rsidR="003F1BB4">
        <w:t xml:space="preserve"> to</w:t>
      </w:r>
      <w:r w:rsidRPr="00C576D6" w:rsidR="00C576D6">
        <w:t xml:space="preserve"> people behind the scenes: producers, sound engineers</w:t>
      </w:r>
      <w:r w:rsidR="003F1BB4">
        <w:t xml:space="preserve"> and sound </w:t>
      </w:r>
      <w:r w:rsidRPr="00C576D6" w:rsidR="00C576D6">
        <w:t>mix</w:t>
      </w:r>
      <w:r w:rsidR="003F1BB4">
        <w:t>ers.</w:t>
      </w:r>
      <w:r w:rsidRPr="00C576D6" w:rsidR="00C576D6">
        <w:t xml:space="preserve"> People are starting to notice tha</w:t>
      </w:r>
      <w:r w:rsidR="003F1BB4">
        <w:t>t</w:t>
      </w:r>
      <w:r w:rsidR="0021361B">
        <w:t>,</w:t>
      </w:r>
      <w:r w:rsidRPr="00C576D6" w:rsidR="00C576D6">
        <w:t xml:space="preserve"> for you to be a successful musician</w:t>
      </w:r>
      <w:r w:rsidR="0021361B">
        <w:t>,</w:t>
      </w:r>
      <w:r w:rsidRPr="00C576D6" w:rsidR="00C576D6">
        <w:t xml:space="preserve"> there is a body or team around you to help create your content and make it palatable to the </w:t>
      </w:r>
      <w:r w:rsidR="005F62FC">
        <w:t>ears</w:t>
      </w:r>
      <w:r w:rsidRPr="00C576D6" w:rsidR="00C576D6">
        <w:t xml:space="preserve"> and visually beautiful to the world</w:t>
      </w:r>
      <w:r w:rsidR="005F62FC">
        <w:t xml:space="preserve">. </w:t>
      </w:r>
    </w:p>
    <w:p w:rsidR="00C576D6" w:rsidP="00311C58">
      <w:pPr>
        <w:pStyle w:val="Answer"/>
      </w:pPr>
      <w:r>
        <w:t>T</w:t>
      </w:r>
      <w:r w:rsidRPr="00C576D6">
        <w:t>hese</w:t>
      </w:r>
      <w:r w:rsidR="005F62FC">
        <w:t xml:space="preserve"> sound mixers,</w:t>
      </w:r>
      <w:r w:rsidRPr="00C576D6">
        <w:t xml:space="preserve"> sound producers and instrumentalists are starting to get the notoriety and recognition they deserve.</w:t>
      </w:r>
      <w:r w:rsidR="005F62FC">
        <w:t xml:space="preserve"> </w:t>
      </w:r>
      <w:r w:rsidRPr="00C576D6">
        <w:t>However</w:t>
      </w:r>
      <w:r w:rsidR="005F62FC">
        <w:t>,</w:t>
      </w:r>
      <w:r w:rsidRPr="00C576D6">
        <w:t xml:space="preserve"> there is still a long way to go, especially when it comes to rights for these instrumentalists</w:t>
      </w:r>
      <w:r w:rsidR="003613C8">
        <w:t xml:space="preserve"> and sound mixers and </w:t>
      </w:r>
      <w:r w:rsidRPr="00C576D6">
        <w:t>engineers.</w:t>
      </w:r>
      <w:r w:rsidR="003613C8">
        <w:t xml:space="preserve"> T</w:t>
      </w:r>
      <w:r w:rsidRPr="00C576D6">
        <w:t>hat is where information comes into play. I am not a sound engineer</w:t>
      </w:r>
      <w:r w:rsidR="003613C8">
        <w:t>,</w:t>
      </w:r>
      <w:r w:rsidRPr="00C576D6">
        <w:t xml:space="preserve"> but I believe that once you are </w:t>
      </w:r>
      <w:r w:rsidR="003613C8">
        <w:t>ac</w:t>
      </w:r>
      <w:r w:rsidRPr="00C576D6">
        <w:t>credited to work on a body of work, a song or an album, some sort of revenue is supposed to come to your table</w:t>
      </w:r>
      <w:r w:rsidR="00BF5837">
        <w:t xml:space="preserve"> continuously</w:t>
      </w:r>
      <w:r w:rsidRPr="00C576D6">
        <w:t xml:space="preserve"> for the work that you</w:t>
      </w:r>
      <w:r w:rsidR="00BF5837">
        <w:t xml:space="preserve"> have</w:t>
      </w:r>
      <w:r w:rsidRPr="00C576D6">
        <w:t xml:space="preserve"> helped to produce.</w:t>
      </w:r>
      <w:r w:rsidR="00BF5837">
        <w:t xml:space="preserve"> A</w:t>
      </w:r>
      <w:r w:rsidRPr="00C576D6">
        <w:t xml:space="preserve"> lot of people in that sector are not aware of that yet, or they are slowly starting to get that information</w:t>
      </w:r>
      <w:r>
        <w:t>.</w:t>
      </w:r>
    </w:p>
    <w:p w:rsidR="000E02D9" w:rsidP="00311C58">
      <w:pPr>
        <w:pStyle w:val="Answer"/>
      </w:pPr>
      <w:r>
        <w:t>M</w:t>
      </w:r>
      <w:r w:rsidRPr="00B5534A" w:rsidR="00B5534A">
        <w:t>oving to the other questions you asked about Europe as a whole</w:t>
      </w:r>
      <w:r>
        <w:t>, o</w:t>
      </w:r>
      <w:r w:rsidRPr="00B5534A" w:rsidR="00B5534A">
        <w:t>ver the past two weeks I have been to Berlin</w:t>
      </w:r>
      <w:r w:rsidR="00DE0DEA">
        <w:t>,</w:t>
      </w:r>
      <w:r w:rsidRPr="00B5534A" w:rsidR="00B5534A">
        <w:t xml:space="preserve"> where there is a thriving</w:t>
      </w:r>
      <w:r>
        <w:t xml:space="preserve"> </w:t>
      </w:r>
      <w:r>
        <w:t>A</w:t>
      </w:r>
      <w:r w:rsidRPr="00B5534A" w:rsidR="00B5534A">
        <w:t>frobeats</w:t>
      </w:r>
      <w:r w:rsidRPr="00B5534A" w:rsidR="00B5534A">
        <w:t xml:space="preserve"> community</w:t>
      </w:r>
      <w:r w:rsidR="00B55B34">
        <w:t>. It</w:t>
      </w:r>
      <w:r w:rsidRPr="00B5534A" w:rsidR="00B5534A">
        <w:t xml:space="preserve"> is a shame that the Berlin carnival was cancelled. However, I have seen thousands of people </w:t>
      </w:r>
      <w:r w:rsidR="00DE0DEA">
        <w:t>come</w:t>
      </w:r>
      <w:r w:rsidR="00B55B34">
        <w:t xml:space="preserve"> out for </w:t>
      </w:r>
      <w:r w:rsidR="00B55B34">
        <w:t>A</w:t>
      </w:r>
      <w:r w:rsidRPr="00B5534A" w:rsidR="00B5534A">
        <w:t>frobeats</w:t>
      </w:r>
      <w:r w:rsidRPr="00B5534A" w:rsidR="00B5534A">
        <w:t xml:space="preserve"> in Berlin, </w:t>
      </w:r>
      <w:r w:rsidRPr="00B5534A" w:rsidR="00B5534A">
        <w:t>Hamburg</w:t>
      </w:r>
      <w:r w:rsidRPr="00B5534A" w:rsidR="00B5534A">
        <w:t xml:space="preserve"> and Amsterdam. I</w:t>
      </w:r>
      <w:r w:rsidR="00B55B34">
        <w:t xml:space="preserve"> am</w:t>
      </w:r>
      <w:r w:rsidRPr="00B5534A" w:rsidR="00B5534A">
        <w:t xml:space="preserve"> going to Sweden in </w:t>
      </w:r>
      <w:r w:rsidRPr="00B5534A" w:rsidR="00B5534A">
        <w:t>two or three weeks</w:t>
      </w:r>
      <w:r>
        <w:t>’</w:t>
      </w:r>
      <w:r w:rsidRPr="00B5534A" w:rsidR="00B5534A">
        <w:t xml:space="preserve"> time. The d</w:t>
      </w:r>
      <w:r w:rsidR="00E512D6">
        <w:t>i</w:t>
      </w:r>
      <w:r w:rsidRPr="00B5534A" w:rsidR="00B5534A">
        <w:t>aspora</w:t>
      </w:r>
      <w:r w:rsidR="00E512D6">
        <w:t xml:space="preserve"> </w:t>
      </w:r>
      <w:r w:rsidRPr="000E02D9">
        <w:t>and the genre have gone around Europe. Initially</w:t>
      </w:r>
      <w:r w:rsidR="00B55B34">
        <w:t>,</w:t>
      </w:r>
      <w:r w:rsidRPr="000E02D9">
        <w:t xml:space="preserve"> Africans have </w:t>
      </w:r>
      <w:r w:rsidR="00B55B34">
        <w:t>gone to</w:t>
      </w:r>
      <w:r w:rsidRPr="000E02D9">
        <w:t xml:space="preserve"> the more popular countries and cities w</w:t>
      </w:r>
      <w:r w:rsidR="00D025C3">
        <w:t>h</w:t>
      </w:r>
      <w:r w:rsidRPr="000E02D9">
        <w:t>ere a lot of Africans have resided</w:t>
      </w:r>
      <w:r w:rsidR="0046139A">
        <w:t>. T</w:t>
      </w:r>
      <w:r w:rsidRPr="000E02D9">
        <w:t>hey h</w:t>
      </w:r>
      <w:r w:rsidR="0046139A">
        <w:t>ave</w:t>
      </w:r>
      <w:r w:rsidRPr="000E02D9">
        <w:t xml:space="preserve"> promoted the genre there</w:t>
      </w:r>
      <w:r w:rsidR="0046139A">
        <w:t>, but now we have</w:t>
      </w:r>
      <w:r w:rsidRPr="000E02D9">
        <w:t xml:space="preserve"> t</w:t>
      </w:r>
      <w:r w:rsidR="0046139A">
        <w:t>he</w:t>
      </w:r>
      <w:r w:rsidRPr="000E02D9">
        <w:t xml:space="preserve"> success of</w:t>
      </w:r>
      <w:r>
        <w:t xml:space="preserve"> </w:t>
      </w:r>
      <w:r>
        <w:t>Burn</w:t>
      </w:r>
      <w:r w:rsidR="0046139A">
        <w:t>a</w:t>
      </w:r>
      <w:r w:rsidR="0046139A">
        <w:t xml:space="preserve"> </w:t>
      </w:r>
      <w:r>
        <w:t xml:space="preserve">Boy, </w:t>
      </w:r>
      <w:r w:rsidRPr="000E02D9">
        <w:t>who has won a Grammy</w:t>
      </w:r>
      <w:r w:rsidR="0046139A">
        <w:t>. We</w:t>
      </w:r>
      <w:r w:rsidRPr="000E02D9">
        <w:t xml:space="preserve"> had two Grammy winners in 2021</w:t>
      </w:r>
      <w:r w:rsidR="0046139A">
        <w:t xml:space="preserve">: </w:t>
      </w:r>
      <w:r w:rsidR="0046139A">
        <w:t>Burna</w:t>
      </w:r>
      <w:r w:rsidR="0046139A">
        <w:t xml:space="preserve"> Boy and </w:t>
      </w:r>
      <w:r w:rsidR="00B501C8">
        <w:t>Wizkid</w:t>
      </w:r>
      <w:r w:rsidR="007C7F75">
        <w:t xml:space="preserve"> </w:t>
      </w:r>
      <w:r w:rsidR="00DE0DEA">
        <w:t xml:space="preserve">picked up </w:t>
      </w:r>
      <w:r w:rsidRPr="000E02D9">
        <w:t xml:space="preserve">Grammys in 2021 </w:t>
      </w:r>
      <w:r w:rsidR="00DE0DEA">
        <w:t xml:space="preserve">and </w:t>
      </w:r>
      <w:r w:rsidRPr="000E02D9">
        <w:t xml:space="preserve">opened the door </w:t>
      </w:r>
      <w:r w:rsidR="007C7F75">
        <w:t xml:space="preserve">for </w:t>
      </w:r>
      <w:r w:rsidRPr="000E02D9">
        <w:t>artists to tour as international artists across Europe to cities that probably have not been playing th</w:t>
      </w:r>
      <w:r w:rsidR="007C7F75">
        <w:t>is</w:t>
      </w:r>
      <w:r w:rsidRPr="000E02D9">
        <w:t xml:space="preserve"> music in the past. The</w:t>
      </w:r>
      <w:r w:rsidR="007C7F75">
        <w:t xml:space="preserve">re is the </w:t>
      </w:r>
      <w:r w:rsidRPr="000E02D9">
        <w:t>same type of reaction</w:t>
      </w:r>
      <w:r>
        <w:t>s</w:t>
      </w:r>
      <w:r w:rsidRPr="000E02D9">
        <w:t xml:space="preserve"> </w:t>
      </w:r>
      <w:r w:rsidR="00DE0DEA">
        <w:t xml:space="preserve">as </w:t>
      </w:r>
      <w:r w:rsidRPr="000E02D9">
        <w:t>we have had in</w:t>
      </w:r>
      <w:r>
        <w:t xml:space="preserve"> the UK</w:t>
      </w:r>
      <w:r w:rsidRPr="000E02D9">
        <w:t xml:space="preserve"> over the past</w:t>
      </w:r>
      <w:r>
        <w:t xml:space="preserve"> 10 </w:t>
      </w:r>
      <w:r w:rsidRPr="000E02D9">
        <w:t>ye</w:t>
      </w:r>
      <w:r w:rsidR="007C7F75">
        <w:t>ars. It has</w:t>
      </w:r>
      <w:r w:rsidRPr="000E02D9">
        <w:t xml:space="preserve"> taken time, but Europe has finally got on board and</w:t>
      </w:r>
      <w:r w:rsidR="007C7F75">
        <w:t xml:space="preserve"> they get the </w:t>
      </w:r>
      <w:r w:rsidRPr="000E02D9">
        <w:t>same reception in major cities across Europe.</w:t>
      </w:r>
    </w:p>
    <w:p w:rsidR="003560D5" w:rsidP="000E02D9">
      <w:pPr>
        <w:pStyle w:val="Answer"/>
      </w:pPr>
      <w:sdt>
        <w:sdtPr>
          <w:alias w:val="Witness"/>
          <w:id w:val="450601545"/>
          <w:placeholder>
            <w:docPart w:val="DefaultPlaceholder_-1854013440"/>
          </w:placeholder>
          <w:richText/>
        </w:sdtPr>
        <w:sdtContent>
          <w:r w:rsidRPr="000E02D9" w:rsidR="000E02D9">
            <w:rPr>
              <w:b/>
              <w:i/>
            </w:rPr>
            <w:t>Patoranking</w:t>
          </w:r>
          <w:r w:rsidRPr="000E02D9" w:rsidR="000E02D9">
            <w:rPr>
              <w:b/>
              <w:i/>
            </w:rPr>
            <w:t>:</w:t>
          </w:r>
        </w:sdtContent>
      </w:sdt>
      <w:r w:rsidR="000E02D9">
        <w:t xml:space="preserve"> </w:t>
      </w:r>
      <w:r w:rsidRPr="000E02D9" w:rsidR="000E02D9">
        <w:t>It is very important that we get th</w:t>
      </w:r>
      <w:r w:rsidR="008F3AA6">
        <w:t>ese</w:t>
      </w:r>
      <w:r w:rsidRPr="000E02D9" w:rsidR="000E02D9">
        <w:t xml:space="preserve"> question</w:t>
      </w:r>
      <w:r w:rsidR="008F3AA6">
        <w:t>s</w:t>
      </w:r>
      <w:r w:rsidRPr="000E02D9" w:rsidR="000E02D9">
        <w:t xml:space="preserve"> right because</w:t>
      </w:r>
      <w:r w:rsidR="008F3AA6">
        <w:t xml:space="preserve"> we</w:t>
      </w:r>
      <w:r w:rsidRPr="000E02D9" w:rsidR="000E02D9">
        <w:t xml:space="preserve"> frequently ask</w:t>
      </w:r>
      <w:r w:rsidR="008F3AA6">
        <w:t xml:space="preserve"> them.</w:t>
      </w:r>
      <w:r w:rsidRPr="000E02D9" w:rsidR="000E02D9">
        <w:t xml:space="preserve"> </w:t>
      </w:r>
      <w:r w:rsidR="008F3AA6">
        <w:t>O</w:t>
      </w:r>
      <w:r w:rsidRPr="000E02D9" w:rsidR="000E02D9">
        <w:t xml:space="preserve">ne of the problems we are having back home is that we do the right thing in the wrong way. We are used to certain things because we are not informed. </w:t>
      </w:r>
      <w:r w:rsidRPr="000E02D9" w:rsidR="000E02D9">
        <w:t>Afrobeat</w:t>
      </w:r>
      <w:r>
        <w:t>s</w:t>
      </w:r>
      <w:r w:rsidRPr="000E02D9" w:rsidR="000E02D9">
        <w:t xml:space="preserve"> is</w:t>
      </w:r>
      <w:r w:rsidR="008F3AA6">
        <w:t xml:space="preserve"> about to become the</w:t>
      </w:r>
      <w:r w:rsidRPr="000E02D9" w:rsidR="000E02D9">
        <w:t xml:space="preserve"> biggest genre</w:t>
      </w:r>
      <w:r w:rsidR="0079259C">
        <w:t xml:space="preserve"> and is untapped. For example, </w:t>
      </w:r>
      <w:r w:rsidR="00B06FF0">
        <w:t xml:space="preserve">there have been </w:t>
      </w:r>
      <w:r w:rsidRPr="000E02D9" w:rsidR="000E02D9">
        <w:t>all</w:t>
      </w:r>
      <w:r w:rsidR="00DF3F6D">
        <w:t xml:space="preserve"> </w:t>
      </w:r>
      <w:r w:rsidRPr="000E02D9" w:rsidR="000E02D9">
        <w:t>sorts of reggae</w:t>
      </w:r>
      <w:r w:rsidR="00B06FF0">
        <w:t>,</w:t>
      </w:r>
      <w:r w:rsidRPr="000E02D9" w:rsidR="000E02D9">
        <w:t xml:space="preserve"> from dance</w:t>
      </w:r>
      <w:r w:rsidR="0079259C">
        <w:t xml:space="preserve"> </w:t>
      </w:r>
      <w:r w:rsidRPr="000E02D9" w:rsidR="000E02D9">
        <w:t xml:space="preserve">hall reggae to EDM reggae </w:t>
      </w:r>
      <w:r w:rsidR="0079259C">
        <w:t>and h</w:t>
      </w:r>
      <w:r w:rsidRPr="000E02D9" w:rsidR="000E02D9">
        <w:t>ip</w:t>
      </w:r>
      <w:r w:rsidR="0079259C">
        <w:t>-</w:t>
      </w:r>
      <w:r w:rsidRPr="000E02D9" w:rsidR="000E02D9">
        <w:t>hop reggae</w:t>
      </w:r>
      <w:r w:rsidR="000E02D9">
        <w:t>.</w:t>
      </w:r>
      <w:r w:rsidR="00DF3F6D">
        <w:t xml:space="preserve"> </w:t>
      </w:r>
      <w:r w:rsidR="0079259C">
        <w:t xml:space="preserve">There has been </w:t>
      </w:r>
      <w:r w:rsidRPr="00DF3F6D" w:rsidR="00DF3F6D">
        <w:t xml:space="preserve">an evolution of reggae, but </w:t>
      </w:r>
      <w:r w:rsidR="00B06FF0">
        <w:t>A</w:t>
      </w:r>
      <w:r w:rsidRPr="00DF3F6D" w:rsidR="00DF3F6D">
        <w:t>frobeat</w:t>
      </w:r>
      <w:r>
        <w:t>s</w:t>
      </w:r>
      <w:r w:rsidRPr="00DF3F6D" w:rsidR="00DF3F6D">
        <w:t xml:space="preserve"> is untapped. </w:t>
      </w:r>
    </w:p>
    <w:p w:rsidR="00C576D6" w:rsidP="000E02D9">
      <w:pPr>
        <w:pStyle w:val="Answer"/>
      </w:pPr>
      <w:r w:rsidRPr="00DF3F6D">
        <w:t>This is where we need th</w:t>
      </w:r>
      <w:r w:rsidR="00B06FF0">
        <w:t xml:space="preserve">ose </w:t>
      </w:r>
      <w:r w:rsidRPr="00DF3F6D">
        <w:t>structure</w:t>
      </w:r>
      <w:r w:rsidR="00B06FF0">
        <w:t xml:space="preserve">s and the </w:t>
      </w:r>
      <w:r w:rsidRPr="00DF3F6D">
        <w:t>information</w:t>
      </w:r>
      <w:r w:rsidR="00B06FF0">
        <w:t xml:space="preserve">. We </w:t>
      </w:r>
      <w:r w:rsidRPr="00DF3F6D">
        <w:t xml:space="preserve">still do the right thing in the wrong </w:t>
      </w:r>
      <w:r w:rsidRPr="00DF3F6D">
        <w:t>way</w:t>
      </w:r>
      <w:r w:rsidR="003560D5">
        <w:t>,</w:t>
      </w:r>
      <w:r w:rsidRPr="00DF3F6D">
        <w:t xml:space="preserve"> because</w:t>
      </w:r>
      <w:r w:rsidRPr="00DF3F6D">
        <w:t xml:space="preserve"> we do not have certain structures and we </w:t>
      </w:r>
      <w:r w:rsidR="00B06FF0">
        <w:t xml:space="preserve">are </w:t>
      </w:r>
      <w:r w:rsidRPr="00DF3F6D">
        <w:t xml:space="preserve">not informed. For example, </w:t>
      </w:r>
      <w:r w:rsidR="00B06FF0">
        <w:t>w</w:t>
      </w:r>
      <w:r w:rsidRPr="00DF3F6D">
        <w:t>e need a songwriter to understand</w:t>
      </w:r>
      <w:r w:rsidR="004C1CB0">
        <w:t xml:space="preserve"> that. That is a job</w:t>
      </w:r>
      <w:r w:rsidR="00B06FF0">
        <w:t xml:space="preserve"> here</w:t>
      </w:r>
      <w:r w:rsidR="004C1CB0">
        <w:t xml:space="preserve">. </w:t>
      </w:r>
      <w:r w:rsidR="00DF3E9C">
        <w:t>W</w:t>
      </w:r>
      <w:r w:rsidRPr="004C1CB0" w:rsidR="004C1CB0">
        <w:t xml:space="preserve">e need a sound engineer to understand that it </w:t>
      </w:r>
      <w:r w:rsidR="00DF3E9C">
        <w:t>goes</w:t>
      </w:r>
      <w:r w:rsidRPr="004C1CB0" w:rsidR="004C1CB0">
        <w:t xml:space="preserve"> way beyond just mixing</w:t>
      </w:r>
      <w:r w:rsidR="00DF3E9C">
        <w:t xml:space="preserve"> and making</w:t>
      </w:r>
      <w:r w:rsidRPr="004C1CB0" w:rsidR="004C1CB0">
        <w:t xml:space="preserve"> the vocals clean; </w:t>
      </w:r>
      <w:r w:rsidR="00DF3E9C">
        <w:t xml:space="preserve">it </w:t>
      </w:r>
      <w:r w:rsidR="00D5555D">
        <w:t>i</w:t>
      </w:r>
      <w:r w:rsidRPr="004C1CB0" w:rsidR="004C1CB0">
        <w:t>s also part of the song</w:t>
      </w:r>
      <w:r w:rsidR="00DF3E9C">
        <w:t>.</w:t>
      </w:r>
      <w:r w:rsidRPr="00D5555D" w:rsidR="00D5555D">
        <w:t xml:space="preserve"> </w:t>
      </w:r>
      <w:r w:rsidR="00DF3E9C">
        <w:t xml:space="preserve">If they </w:t>
      </w:r>
      <w:r w:rsidRPr="00D5555D" w:rsidR="00D5555D">
        <w:t>do not have</w:t>
      </w:r>
      <w:r w:rsidR="00DF3E9C">
        <w:t xml:space="preserve"> th</w:t>
      </w:r>
      <w:r w:rsidR="00DC5467">
        <w:t>e</w:t>
      </w:r>
      <w:r w:rsidR="00DF3E9C">
        <w:t xml:space="preserve"> </w:t>
      </w:r>
      <w:r w:rsidR="00DF3E9C">
        <w:t>information</w:t>
      </w:r>
      <w:r w:rsidR="00DC5467">
        <w:t xml:space="preserve"> they</w:t>
      </w:r>
      <w:r w:rsidRPr="00D5555D" w:rsidR="00D5555D">
        <w:t xml:space="preserve"> cannot get it, so th</w:t>
      </w:r>
      <w:r w:rsidR="00DC5467">
        <w:t>at</w:t>
      </w:r>
      <w:r w:rsidRPr="00D5555D" w:rsidR="00D5555D">
        <w:t xml:space="preserve"> is where we are at the moment</w:t>
      </w:r>
      <w:r w:rsidR="00D5555D">
        <w:t>.</w:t>
      </w:r>
    </w:p>
    <w:p w:rsidR="003560D5" w:rsidP="00E87BE8">
      <w:pPr>
        <w:pStyle w:val="Answer"/>
      </w:pPr>
      <w:r>
        <w:t>E</w:t>
      </w:r>
      <w:r w:rsidRPr="00D5555D" w:rsidR="00D5555D">
        <w:t xml:space="preserve">ven the </w:t>
      </w:r>
      <w:r>
        <w:t>G</w:t>
      </w:r>
      <w:r w:rsidRPr="00D5555D" w:rsidR="00D5555D">
        <w:t xml:space="preserve">overnment need to be informed. My </w:t>
      </w:r>
      <w:r>
        <w:t>G</w:t>
      </w:r>
      <w:r w:rsidRPr="00D5555D" w:rsidR="00D5555D">
        <w:t xml:space="preserve">overnment do not seem to be informed because </w:t>
      </w:r>
      <w:r w:rsidR="0069446A">
        <w:t>they</w:t>
      </w:r>
      <w:r w:rsidR="00E87BE8">
        <w:t xml:space="preserve"> do not </w:t>
      </w:r>
      <w:r w:rsidRPr="00D5555D" w:rsidR="00D5555D">
        <w:t>understand what it is. If my colleagues are selling out</w:t>
      </w:r>
      <w:r w:rsidR="00E87BE8">
        <w:t xml:space="preserve"> the</w:t>
      </w:r>
      <w:r w:rsidR="00D5555D">
        <w:t xml:space="preserve"> O2</w:t>
      </w:r>
      <w:r w:rsidR="00E87BE8">
        <w:t xml:space="preserve"> Arena</w:t>
      </w:r>
      <w:r w:rsidR="000F3645">
        <w:t xml:space="preserve">, how come </w:t>
      </w:r>
      <w:r w:rsidRPr="000F3645" w:rsidR="000F3645">
        <w:t xml:space="preserve">we do not have an </w:t>
      </w:r>
      <w:r w:rsidR="00135EA3">
        <w:t>O</w:t>
      </w:r>
      <w:r w:rsidRPr="000F3645" w:rsidR="000F3645">
        <w:t>2 here in Nigeria</w:t>
      </w:r>
      <w:r w:rsidR="00E87BE8">
        <w:t>? H</w:t>
      </w:r>
      <w:r w:rsidRPr="000F3645" w:rsidR="000F3645">
        <w:t>ow come we do not have the capacity</w:t>
      </w:r>
      <w:r w:rsidR="000F3645">
        <w:t>?</w:t>
      </w:r>
      <w:r w:rsidRPr="000F3645" w:rsidR="000F3645">
        <w:t xml:space="preserve"> </w:t>
      </w:r>
      <w:r w:rsidR="00E87BE8">
        <w:t>W</w:t>
      </w:r>
      <w:r w:rsidRPr="000F3645" w:rsidR="000F3645">
        <w:t xml:space="preserve">e do not have a venue of that capacity. The biggest indoor capacity here </w:t>
      </w:r>
      <w:r>
        <w:t>is roughly</w:t>
      </w:r>
      <w:r w:rsidRPr="000F3645" w:rsidR="000F3645">
        <w:t xml:space="preserve"> 8</w:t>
      </w:r>
      <w:r w:rsidR="000F3645">
        <w:t>,</w:t>
      </w:r>
      <w:r w:rsidRPr="000F3645" w:rsidR="000F3645">
        <w:t>000</w:t>
      </w:r>
      <w:r w:rsidR="000F3645">
        <w:t xml:space="preserve">. </w:t>
      </w:r>
      <w:r w:rsidRPr="000F3645" w:rsidR="000F3645">
        <w:t>I do not know if it</w:t>
      </w:r>
      <w:r w:rsidR="00FA6DC8">
        <w:t xml:space="preserve"> even</w:t>
      </w:r>
      <w:r w:rsidRPr="000F3645" w:rsidR="000F3645">
        <w:t xml:space="preserve"> goes up to that. </w:t>
      </w:r>
    </w:p>
    <w:p w:rsidR="000F3645" w:rsidP="00E87BE8">
      <w:pPr>
        <w:pStyle w:val="Answer"/>
      </w:pPr>
      <w:r w:rsidRPr="000F3645">
        <w:t>These are structural problems. If we d</w:t>
      </w:r>
      <w:r w:rsidR="00FA6DC8">
        <w:t>o</w:t>
      </w:r>
      <w:r w:rsidRPr="000F3645">
        <w:t xml:space="preserve"> not fix it from the roots up</w:t>
      </w:r>
      <w:r w:rsidR="00135EA3">
        <w:t>,</w:t>
      </w:r>
      <w:r w:rsidRPr="000F3645">
        <w:t xml:space="preserve"> we may not get to the top. The reason I am sitting here having this conversation right now </w:t>
      </w:r>
      <w:r w:rsidR="00FA6DC8">
        <w:t xml:space="preserve">is that the </w:t>
      </w:r>
      <w:r w:rsidRPr="000F3645">
        <w:t>foundation is solid. If the foundation is not solid</w:t>
      </w:r>
      <w:r w:rsidR="00135EA3">
        <w:t>,</w:t>
      </w:r>
      <w:r w:rsidRPr="000F3645">
        <w:t xml:space="preserve"> it will still be a very big problem for us.</w:t>
      </w:r>
    </w:p>
    <w:p w:rsidR="003560D5" w:rsidP="000F3645">
      <w:pPr>
        <w:pStyle w:val="Answer"/>
      </w:pPr>
      <w:sdt>
        <w:sdtPr>
          <w:alias w:val="Witness"/>
          <w:id w:val="259104464"/>
          <w:placeholder>
            <w:docPart w:val="DefaultPlaceholder_-1854013440"/>
          </w:placeholder>
          <w:richText/>
        </w:sdtPr>
        <w:sdtContent>
          <w:r w:rsidRPr="000F3645" w:rsidR="000F3645">
            <w:rPr>
              <w:b/>
              <w:i/>
            </w:rPr>
            <w:t>Shopsy</w:t>
          </w:r>
          <w:r w:rsidRPr="000F3645" w:rsidR="000F3645">
            <w:rPr>
              <w:b/>
              <w:i/>
            </w:rPr>
            <w:t xml:space="preserve"> Doo:</w:t>
          </w:r>
        </w:sdtContent>
      </w:sdt>
      <w:r w:rsidR="000F3645">
        <w:t xml:space="preserve"> </w:t>
      </w:r>
      <w:r w:rsidR="00FA6DC8">
        <w:t>Y</w:t>
      </w:r>
      <w:r w:rsidRPr="00406602" w:rsidR="00406602">
        <w:t>ou mentioned other creatives like</w:t>
      </w:r>
      <w:r w:rsidR="0082067E">
        <w:t xml:space="preserve"> </w:t>
      </w:r>
      <w:r w:rsidR="00680537">
        <w:t>writers and</w:t>
      </w:r>
      <w:r w:rsidR="00FB566D">
        <w:t xml:space="preserve"> poets.</w:t>
      </w:r>
      <w:r w:rsidRPr="00406602" w:rsidR="00406602">
        <w:t xml:space="preserve"> We have extremely successful writers such as</w:t>
      </w:r>
      <w:r w:rsidR="00406602">
        <w:t xml:space="preserve"> </w:t>
      </w:r>
      <w:r w:rsidRPr="003560D5">
        <w:t>Chimamanda Ngozi Adichie</w:t>
      </w:r>
      <w:r>
        <w:t xml:space="preserve">. </w:t>
      </w:r>
      <w:r w:rsidR="00FB566D">
        <w:t xml:space="preserve">Other </w:t>
      </w:r>
      <w:r w:rsidRPr="00406602" w:rsidR="00406602">
        <w:t xml:space="preserve">parts of the creative industry have started to enjoy the ripple effects of the success of </w:t>
      </w:r>
      <w:r w:rsidR="00FB566D">
        <w:t>A</w:t>
      </w:r>
      <w:r w:rsidRPr="00406602" w:rsidR="00406602">
        <w:t>frobeat</w:t>
      </w:r>
      <w:r w:rsidR="00FB566D">
        <w:t>s</w:t>
      </w:r>
      <w:r w:rsidRPr="00406602" w:rsidR="00406602">
        <w:t xml:space="preserve">. I describe </w:t>
      </w:r>
      <w:r w:rsidR="00FB566D">
        <w:t>A</w:t>
      </w:r>
      <w:r w:rsidRPr="00406602" w:rsidR="00406602">
        <w:t>frobeats</w:t>
      </w:r>
      <w:r w:rsidRPr="00406602" w:rsidR="00406602">
        <w:t xml:space="preserve"> as being</w:t>
      </w:r>
      <w:r w:rsidRPr="00FB5942" w:rsidR="00FB5942">
        <w:t xml:space="preserve"> a </w:t>
      </w:r>
      <w:r w:rsidR="00FB566D">
        <w:t xml:space="preserve">vehicle that carries </w:t>
      </w:r>
      <w:r w:rsidRPr="00FB5942" w:rsidR="00FB5942">
        <w:t>everybody else on top. It is used in movies</w:t>
      </w:r>
      <w:r w:rsidR="00E775BE">
        <w:t>. W</w:t>
      </w:r>
      <w:r w:rsidRPr="00FB5942" w:rsidR="00FB5942">
        <w:t xml:space="preserve">riters and poets </w:t>
      </w:r>
      <w:r w:rsidR="00E775BE">
        <w:t>are</w:t>
      </w:r>
      <w:r w:rsidRPr="00FB5942" w:rsidR="00FB5942">
        <w:t xml:space="preserve"> now starting to partner with </w:t>
      </w:r>
      <w:r w:rsidR="00E775BE">
        <w:t>A</w:t>
      </w:r>
      <w:r w:rsidRPr="00FB5942" w:rsidR="00FB5942">
        <w:t>frobeats</w:t>
      </w:r>
      <w:r w:rsidRPr="00FB5942" w:rsidR="00FB5942">
        <w:t xml:space="preserve"> artist</w:t>
      </w:r>
      <w:r w:rsidR="00E775BE">
        <w:t>s</w:t>
      </w:r>
      <w:r w:rsidRPr="00FB5942" w:rsidR="00FB5942">
        <w:t xml:space="preserve"> to help them promote and project their work to the world. </w:t>
      </w:r>
    </w:p>
    <w:p w:rsidR="00B60CE3" w:rsidP="000F3645">
      <w:pPr>
        <w:pStyle w:val="Answer"/>
      </w:pPr>
      <w:r w:rsidRPr="00FB5942">
        <w:t>However, a lot of those other industries</w:t>
      </w:r>
      <w:r w:rsidR="00E775BE">
        <w:t xml:space="preserve"> are</w:t>
      </w:r>
      <w:r w:rsidRPr="00FB5942">
        <w:t xml:space="preserve"> still suffering from the same thing we are talking </w:t>
      </w:r>
      <w:r w:rsidRPr="00FB5942">
        <w:t>about</w:t>
      </w:r>
      <w:r w:rsidR="00E775BE">
        <w:t>:</w:t>
      </w:r>
      <w:r w:rsidR="00E775BE">
        <w:t xml:space="preserve"> </w:t>
      </w:r>
      <w:r w:rsidRPr="00FB5942">
        <w:t>structure, information, investment and support. We need to look at how to help to promote</w:t>
      </w:r>
      <w:r w:rsidR="00E775BE">
        <w:t xml:space="preserve"> that.</w:t>
      </w:r>
      <w:r w:rsidRPr="0001228B" w:rsidR="0001228B">
        <w:t xml:space="preserve"> Decades </w:t>
      </w:r>
      <w:r w:rsidRPr="0001228B" w:rsidR="0001228B">
        <w:t>ago</w:t>
      </w:r>
      <w:r w:rsidRPr="0001228B" w:rsidR="0001228B">
        <w:t xml:space="preserve"> we had winners such </w:t>
      </w:r>
      <w:r w:rsidR="0001228B">
        <w:t>as</w:t>
      </w:r>
      <w:r w:rsidR="00D64204">
        <w:t xml:space="preserve"> </w:t>
      </w:r>
      <w:r w:rsidR="003560D5">
        <w:t>Wole Soyinka</w:t>
      </w:r>
      <w:r w:rsidR="00D64204">
        <w:t xml:space="preserve"> and </w:t>
      </w:r>
      <w:r w:rsidRPr="0001228B" w:rsidR="0001228B">
        <w:t xml:space="preserve">other writers </w:t>
      </w:r>
      <w:r w:rsidR="00D64204">
        <w:t>with</w:t>
      </w:r>
      <w:r w:rsidRPr="0001228B" w:rsidR="0001228B">
        <w:t xml:space="preserve"> Nobel awards</w:t>
      </w:r>
      <w:r w:rsidR="00EE38B9">
        <w:t xml:space="preserve"> who took</w:t>
      </w:r>
      <w:r w:rsidRPr="0001228B" w:rsidR="0001228B">
        <w:t xml:space="preserve"> their writing abilit</w:t>
      </w:r>
      <w:r w:rsidR="00075524">
        <w:t>ies</w:t>
      </w:r>
      <w:r w:rsidR="00D64204">
        <w:t>,</w:t>
      </w:r>
      <w:r w:rsidR="00EE38B9">
        <w:t xml:space="preserve"> </w:t>
      </w:r>
      <w:r w:rsidRPr="0001228B" w:rsidR="0001228B">
        <w:t>incredible knowledge and vast exposure</w:t>
      </w:r>
      <w:r w:rsidR="00EE38B9">
        <w:t xml:space="preserve"> around the world</w:t>
      </w:r>
      <w:r w:rsidRPr="0001228B" w:rsidR="0001228B">
        <w:t xml:space="preserve">. </w:t>
      </w:r>
    </w:p>
    <w:p w:rsidR="00F62D7C" w:rsidP="000F3645">
      <w:pPr>
        <w:pStyle w:val="Answer"/>
      </w:pPr>
      <w:r w:rsidRPr="0001228B">
        <w:t xml:space="preserve">We still have an industry of incredible writers of that ilk, but what we have had over the past two or three decades is a system that has not allowed these incredible writers and creatives to flourish enough to be identified internationally. I believe that with the right exposure and information these other sectors would also take a leaf out of the </w:t>
      </w:r>
      <w:r w:rsidR="00075524">
        <w:t>A</w:t>
      </w:r>
      <w:r w:rsidRPr="0001228B">
        <w:t>frobeats</w:t>
      </w:r>
      <w:r w:rsidRPr="0001228B">
        <w:t xml:space="preserve"> book, which is</w:t>
      </w:r>
      <w:r w:rsidR="00075524">
        <w:t xml:space="preserve"> to do it</w:t>
      </w:r>
      <w:r w:rsidRPr="0001228B">
        <w:t xml:space="preserve"> by themselves and find a way to get </w:t>
      </w:r>
      <w:r>
        <w:t xml:space="preserve">to Parliament </w:t>
      </w:r>
      <w:r w:rsidRPr="0001228B">
        <w:t>in the UK and other parts of the world</w:t>
      </w:r>
      <w:r w:rsidR="00196227">
        <w:t>,</w:t>
      </w:r>
      <w:r w:rsidRPr="0001228B">
        <w:t xml:space="preserve"> and people will be able to open the doors to them</w:t>
      </w:r>
      <w:r w:rsidR="00196227">
        <w:t xml:space="preserve">. They </w:t>
      </w:r>
      <w:r w:rsidRPr="0001228B">
        <w:t xml:space="preserve">are still </w:t>
      </w:r>
      <w:r w:rsidRPr="0001228B">
        <w:t>surviving</w:t>
      </w:r>
      <w:r w:rsidRPr="0001228B">
        <w:t xml:space="preserve"> and the music industry is helping to promote them.</w:t>
      </w:r>
    </w:p>
    <w:p w:rsidR="00F62D7C" w:rsidP="00F62D7C">
      <w:pPr>
        <w:pStyle w:val="Question"/>
      </w:pPr>
      <w:bookmarkStart w:id="2" w:name="_Hlk83202157"/>
      <w:sdt>
        <w:sdtPr>
          <w:alias w:val="Member"/>
          <w:tag w:val="&lt;Member mnisId='4848' dodsId=''&gt;"/>
          <w:id w:val="2137680844"/>
          <w:placeholder>
            <w:docPart w:val="DefaultPlaceholder_-1854013440"/>
          </w:placeholder>
          <w:richText/>
        </w:sdtPr>
        <w:sdtContent>
          <w:r w:rsidRPr="00F62D7C">
            <w:rPr>
              <w:b/>
            </w:rPr>
            <w:t xml:space="preserve">Claudia </w:t>
          </w:r>
          <w:r w:rsidRPr="00F62D7C">
            <w:rPr>
              <w:b/>
            </w:rPr>
            <w:t>Webbe</w:t>
          </w:r>
          <w:r w:rsidRPr="00F62D7C">
            <w:rPr>
              <w:b/>
            </w:rPr>
            <w:t>:</w:t>
          </w:r>
        </w:sdtContent>
      </w:sdt>
      <w:r>
        <w:t xml:space="preserve"> I am delighted to be able to</w:t>
      </w:r>
      <w:r w:rsidR="004D1935">
        <w:t xml:space="preserve"> look at </w:t>
      </w:r>
      <w:r w:rsidR="00B60CE3">
        <w:t>w</w:t>
      </w:r>
      <w:r>
        <w:t>est African culture</w:t>
      </w:r>
      <w:r w:rsidR="004D1935">
        <w:t>,</w:t>
      </w:r>
      <w:r>
        <w:t xml:space="preserve"> </w:t>
      </w:r>
      <w:r>
        <w:t>music</w:t>
      </w:r>
      <w:r>
        <w:t xml:space="preserve"> and development</w:t>
      </w:r>
      <w:r w:rsidR="004D1935">
        <w:t>. T</w:t>
      </w:r>
      <w:r>
        <w:t xml:space="preserve">he whole notion of </w:t>
      </w:r>
      <w:r>
        <w:t>Afrobeats</w:t>
      </w:r>
      <w:r w:rsidRPr="00F62D7C">
        <w:t xml:space="preserve"> is important as a current genre. </w:t>
      </w:r>
      <w:r w:rsidR="004D1935">
        <w:t>A</w:t>
      </w:r>
      <w:r w:rsidRPr="00F62D7C">
        <w:t>frobeats</w:t>
      </w:r>
      <w:r w:rsidR="004D1935">
        <w:t xml:space="preserve"> in a sense has</w:t>
      </w:r>
      <w:r w:rsidRPr="00F62D7C">
        <w:t xml:space="preserve"> become transnational and is</w:t>
      </w:r>
      <w:r w:rsidR="001C6C89">
        <w:t xml:space="preserve"> now </w:t>
      </w:r>
      <w:r w:rsidRPr="00F62D7C">
        <w:t>of international significance</w:t>
      </w:r>
      <w:r w:rsidR="00D02E49">
        <w:t>,</w:t>
      </w:r>
      <w:r w:rsidR="001C6C89">
        <w:t xml:space="preserve"> and is perf</w:t>
      </w:r>
      <w:r>
        <w:t>ormed</w:t>
      </w:r>
      <w:r w:rsidR="001C6C89">
        <w:t xml:space="preserve"> in</w:t>
      </w:r>
      <w:r w:rsidRPr="00F62D7C">
        <w:t xml:space="preserve"> Lagos</w:t>
      </w:r>
      <w:r w:rsidR="001C6C89">
        <w:t xml:space="preserve"> in</w:t>
      </w:r>
      <w:r w:rsidRPr="00F62D7C">
        <w:t xml:space="preserve"> Nigeria,</w:t>
      </w:r>
      <w:r>
        <w:t xml:space="preserve"> Accra </w:t>
      </w:r>
      <w:r w:rsidRPr="00F62D7C">
        <w:t>in Ghana and here on the streets of London</w:t>
      </w:r>
      <w:r>
        <w:t>. T</w:t>
      </w:r>
      <w:r w:rsidRPr="00F62D7C">
        <w:t>o what extent</w:t>
      </w:r>
      <w:r>
        <w:t xml:space="preserve"> is it stay</w:t>
      </w:r>
      <w:r w:rsidR="000F0C6F">
        <w:t>ing</w:t>
      </w:r>
      <w:r>
        <w:t xml:space="preserve">, and what is </w:t>
      </w:r>
      <w:r w:rsidRPr="00F62D7C">
        <w:t xml:space="preserve">the next movement </w:t>
      </w:r>
      <w:r w:rsidR="00B60CE3">
        <w:t xml:space="preserve">that </w:t>
      </w:r>
      <w:r w:rsidRPr="00F62D7C">
        <w:t>we will see?</w:t>
      </w:r>
    </w:p>
    <w:p w:rsidR="00B60CE3" w:rsidP="00F62D7C">
      <w:pPr>
        <w:pStyle w:val="Answer"/>
      </w:pPr>
      <w:bookmarkEnd w:id="2"/>
      <w:sdt>
        <w:sdtPr>
          <w:alias w:val="Witness"/>
          <w:id w:val="-1413307303"/>
          <w:placeholder>
            <w:docPart w:val="DefaultPlaceholder_-1854013440"/>
          </w:placeholder>
          <w:richText/>
        </w:sdtPr>
        <w:sdtContent>
          <w:r w:rsidRPr="00F62D7C" w:rsidR="00F62D7C">
            <w:rPr>
              <w:b/>
              <w:i/>
            </w:rPr>
            <w:t>Patoranking</w:t>
          </w:r>
          <w:r w:rsidRPr="00F62D7C" w:rsidR="00F62D7C">
            <w:rPr>
              <w:b/>
              <w:i/>
            </w:rPr>
            <w:t>:</w:t>
          </w:r>
        </w:sdtContent>
      </w:sdt>
      <w:r w:rsidR="00F62D7C">
        <w:t xml:space="preserve"> </w:t>
      </w:r>
      <w:r w:rsidRPr="00A20294" w:rsidR="00A20294">
        <w:t>We</w:t>
      </w:r>
      <w:r w:rsidR="00C737EC">
        <w:t xml:space="preserve"> are</w:t>
      </w:r>
      <w:r w:rsidRPr="00A20294" w:rsidR="00A20294">
        <w:t xml:space="preserve"> just getting started with the culture itself. I do not think </w:t>
      </w:r>
      <w:r w:rsidR="00C737EC">
        <w:t xml:space="preserve">we are </w:t>
      </w:r>
      <w:r w:rsidRPr="00A20294" w:rsidR="00A20294">
        <w:t>there yet for us to say</w:t>
      </w:r>
      <w:r w:rsidR="00C737EC">
        <w:t xml:space="preserve">, “What’s </w:t>
      </w:r>
      <w:r w:rsidRPr="00A20294" w:rsidR="00A20294">
        <w:t>next</w:t>
      </w:r>
      <w:r w:rsidR="00C737EC">
        <w:t>?”</w:t>
      </w:r>
      <w:r w:rsidRPr="00A20294" w:rsidR="00A20294">
        <w:t xml:space="preserve"> For example, if you go to the website of any of the record labels and click </w:t>
      </w:r>
      <w:r w:rsidR="00C737EC">
        <w:t xml:space="preserve">on </w:t>
      </w:r>
      <w:r w:rsidRPr="00A20294" w:rsidR="00A20294">
        <w:t xml:space="preserve">genres there is a list of </w:t>
      </w:r>
      <w:r w:rsidR="000A4CB0">
        <w:t>them. You see</w:t>
      </w:r>
      <w:r w:rsidRPr="00A20294" w:rsidR="00A20294">
        <w:t xml:space="preserve"> reggae, hip</w:t>
      </w:r>
      <w:r w:rsidR="000A4CB0">
        <w:t>-</w:t>
      </w:r>
      <w:r w:rsidRPr="00A20294" w:rsidR="00A20294">
        <w:t>hop</w:t>
      </w:r>
      <w:r w:rsidR="000A4CB0">
        <w:t xml:space="preserve"> and</w:t>
      </w:r>
      <w:r w:rsidRPr="00A20294" w:rsidR="00A20294">
        <w:t xml:space="preserve"> Latino</w:t>
      </w:r>
      <w:r w:rsidR="00A20294">
        <w:t xml:space="preserve">. </w:t>
      </w:r>
      <w:r w:rsidRPr="00A20294" w:rsidR="00A20294">
        <w:t>Afro</w:t>
      </w:r>
      <w:r w:rsidR="000A4CB0">
        <w:t>beat</w:t>
      </w:r>
      <w:r>
        <w:t>s</w:t>
      </w:r>
      <w:r w:rsidRPr="00A20294" w:rsidR="00A20294">
        <w:t xml:space="preserve"> needs to be ther</w:t>
      </w:r>
      <w:r w:rsidR="000A4CB0">
        <w:t xml:space="preserve">e. When we </w:t>
      </w:r>
      <w:r w:rsidRPr="00A20294" w:rsidR="00A20294">
        <w:t>start getting into those conversations we can start to say</w:t>
      </w:r>
      <w:r w:rsidR="000A4CB0">
        <w:t>,</w:t>
      </w:r>
      <w:r w:rsidRPr="00A20294" w:rsidR="00A20294">
        <w:t xml:space="preserve"> </w:t>
      </w:r>
      <w:r w:rsidR="000A4CB0">
        <w:t>“W</w:t>
      </w:r>
      <w:r w:rsidRPr="00A20294" w:rsidR="00A20294">
        <w:t>hat</w:t>
      </w:r>
      <w:r w:rsidR="00CE31EA">
        <w:t>’s</w:t>
      </w:r>
      <w:r w:rsidRPr="00A20294" w:rsidR="00A20294">
        <w:t xml:space="preserve"> next</w:t>
      </w:r>
      <w:r w:rsidR="00CE31EA">
        <w:t>?”</w:t>
      </w:r>
      <w:r w:rsidRPr="00A20294" w:rsidR="00A20294">
        <w:t xml:space="preserve"> When do we start having </w:t>
      </w:r>
      <w:r w:rsidR="00CE31EA">
        <w:t xml:space="preserve">an </w:t>
      </w:r>
      <w:r w:rsidR="00CE31EA">
        <w:t>A</w:t>
      </w:r>
      <w:r w:rsidRPr="00A20294" w:rsidR="00A20294">
        <w:t>frobeat</w:t>
      </w:r>
      <w:r>
        <w:t>s</w:t>
      </w:r>
      <w:r w:rsidRPr="00A20294" w:rsidR="00A20294">
        <w:t xml:space="preserve"> song of the year at the Grammys</w:t>
      </w:r>
      <w:r w:rsidR="00CE31EA">
        <w:t>,</w:t>
      </w:r>
      <w:r w:rsidRPr="00A20294" w:rsidR="00A20294">
        <w:t xml:space="preserve"> just like they have</w:t>
      </w:r>
      <w:r w:rsidR="00CE31EA">
        <w:t xml:space="preserve"> a</w:t>
      </w:r>
      <w:r w:rsidRPr="00A20294" w:rsidR="00A20294">
        <w:t xml:space="preserve"> reggae album of the year</w:t>
      </w:r>
      <w:r w:rsidR="00A20294">
        <w:t>?</w:t>
      </w:r>
      <w:r w:rsidRPr="00A20294" w:rsidR="00A20294">
        <w:t xml:space="preserve"> </w:t>
      </w:r>
      <w:r w:rsidR="00CE31EA">
        <w:t>T</w:t>
      </w:r>
      <w:r w:rsidRPr="00A20294" w:rsidR="00A20294">
        <w:t xml:space="preserve">hese are certain steps that need to be taken. </w:t>
      </w:r>
    </w:p>
    <w:p w:rsidR="00A20294" w:rsidP="00F62D7C">
      <w:pPr>
        <w:pStyle w:val="Answer"/>
      </w:pPr>
      <w:r w:rsidRPr="00A20294">
        <w:t>I mentioned earlier that it is still untapped</w:t>
      </w:r>
      <w:r w:rsidR="00CE31EA">
        <w:t>. This i</w:t>
      </w:r>
      <w:r w:rsidRPr="00A20294">
        <w:t>s fresh</w:t>
      </w:r>
      <w:r>
        <w:t xml:space="preserve">. </w:t>
      </w:r>
      <w:r w:rsidR="00CE31EA">
        <w:t>T</w:t>
      </w:r>
      <w:r w:rsidRPr="00A20294">
        <w:t>he artist</w:t>
      </w:r>
      <w:r w:rsidR="00C1094E">
        <w:t>s</w:t>
      </w:r>
      <w:r w:rsidRPr="00A20294">
        <w:t xml:space="preserve"> you hear right now</w:t>
      </w:r>
      <w:r w:rsidR="00C1094E">
        <w:t xml:space="preserve"> do not</w:t>
      </w:r>
      <w:r w:rsidRPr="00A20294">
        <w:t xml:space="preserve"> even make up 0.5% of the artist</w:t>
      </w:r>
      <w:r w:rsidR="00C1094E">
        <w:t>s</w:t>
      </w:r>
      <w:r w:rsidRPr="00A20294">
        <w:t xml:space="preserve"> who are supposed to be heard, so it is still new and fresh. We're just getting started and you ask what is next for us</w:t>
      </w:r>
      <w:r>
        <w:t>.</w:t>
      </w:r>
    </w:p>
    <w:p w:rsidR="00B60CE3" w:rsidP="00A20294">
      <w:pPr>
        <w:pStyle w:val="Answer"/>
      </w:pPr>
      <w:sdt>
        <w:sdtPr>
          <w:alias w:val="Witness"/>
          <w:id w:val="-1247112933"/>
          <w:placeholder>
            <w:docPart w:val="DefaultPlaceholder_-1854013440"/>
          </w:placeholder>
          <w:richText/>
        </w:sdtPr>
        <w:sdtContent>
          <w:r w:rsidRPr="00A20294" w:rsidR="00A20294">
            <w:rPr>
              <w:b/>
              <w:i/>
            </w:rPr>
            <w:t>Shopsy</w:t>
          </w:r>
          <w:r w:rsidRPr="00A20294" w:rsidR="00A20294">
            <w:rPr>
              <w:b/>
              <w:i/>
            </w:rPr>
            <w:t xml:space="preserve"> Doo:</w:t>
          </w:r>
        </w:sdtContent>
      </w:sdt>
      <w:r w:rsidR="00A20294">
        <w:t xml:space="preserve"> </w:t>
      </w:r>
      <w:r w:rsidRPr="0041630B" w:rsidR="0041630B">
        <w:t>I totally agree with what</w:t>
      </w:r>
      <w:r w:rsidR="0041630B">
        <w:t xml:space="preserve"> </w:t>
      </w:r>
      <w:r w:rsidR="0041630B">
        <w:t>Patoranking</w:t>
      </w:r>
      <w:r w:rsidR="0041630B">
        <w:t xml:space="preserve"> </w:t>
      </w:r>
      <w:r w:rsidRPr="0041630B" w:rsidR="0041630B">
        <w:t xml:space="preserve">has said. Even though it is a genre that has just developed over the past 20 years and started to break ground </w:t>
      </w:r>
      <w:r w:rsidR="00C1094E">
        <w:t>in</w:t>
      </w:r>
      <w:r w:rsidRPr="0041630B" w:rsidR="0041630B">
        <w:t xml:space="preserve"> Lagos</w:t>
      </w:r>
      <w:r w:rsidR="0041630B">
        <w:t xml:space="preserve">, </w:t>
      </w:r>
      <w:r w:rsidR="0041630B">
        <w:t>Accra</w:t>
      </w:r>
      <w:r w:rsidRPr="0041630B" w:rsidR="0041630B">
        <w:t xml:space="preserve"> and other parts of Africa</w:t>
      </w:r>
      <w:r w:rsidR="0041630B">
        <w:t xml:space="preserve"> </w:t>
      </w:r>
      <w:r w:rsidRPr="0041630B" w:rsidR="0041630B">
        <w:t xml:space="preserve">and </w:t>
      </w:r>
      <w:r w:rsidR="00EF1799">
        <w:t>now</w:t>
      </w:r>
      <w:r w:rsidRPr="0041630B" w:rsidR="0041630B">
        <w:t xml:space="preserve"> London</w:t>
      </w:r>
      <w:r w:rsidR="00EF1799">
        <w:t>,</w:t>
      </w:r>
      <w:r w:rsidRPr="0041630B" w:rsidR="0041630B">
        <w:t xml:space="preserve"> Europe and the United States of America</w:t>
      </w:r>
      <w:r w:rsidR="0041630B">
        <w:t xml:space="preserve">, </w:t>
      </w:r>
      <w:r w:rsidRPr="0041630B" w:rsidR="0041630B">
        <w:t>we</w:t>
      </w:r>
      <w:r w:rsidR="00EF1799">
        <w:t xml:space="preserve"> are </w:t>
      </w:r>
      <w:r w:rsidRPr="0041630B" w:rsidR="0041630B">
        <w:t>just starting to see</w:t>
      </w:r>
      <w:r w:rsidR="00EF1799">
        <w:t xml:space="preserve"> </w:t>
      </w:r>
      <w:r>
        <w:t>strides</w:t>
      </w:r>
      <w:r w:rsidR="00EF1799">
        <w:t xml:space="preserve">. </w:t>
      </w:r>
      <w:r w:rsidRPr="0041630B" w:rsidR="0041630B">
        <w:t>I mentioned the Grammys this year</w:t>
      </w:r>
      <w:r w:rsidR="0041630B">
        <w:t xml:space="preserve"> </w:t>
      </w:r>
      <w:r w:rsidRPr="0041630B" w:rsidR="0041630B">
        <w:t xml:space="preserve">with </w:t>
      </w:r>
      <w:r w:rsidR="00EF1799">
        <w:t>Burna</w:t>
      </w:r>
      <w:r w:rsidR="00EF1799">
        <w:t xml:space="preserve"> B</w:t>
      </w:r>
      <w:r w:rsidRPr="0041630B" w:rsidR="0041630B">
        <w:t>oy and</w:t>
      </w:r>
      <w:r w:rsidR="0041630B">
        <w:t xml:space="preserve"> </w:t>
      </w:r>
      <w:r w:rsidR="00B501C8">
        <w:t>Wizkid</w:t>
      </w:r>
      <w:r w:rsidR="00EF1799">
        <w:t>. C</w:t>
      </w:r>
      <w:r w:rsidRPr="0041630B" w:rsidR="0041630B">
        <w:t>urrently,</w:t>
      </w:r>
      <w:r w:rsidR="0041630B">
        <w:t xml:space="preserve"> </w:t>
      </w:r>
      <w:r w:rsidR="00B501C8">
        <w:t>Wizkid</w:t>
      </w:r>
      <w:r w:rsidR="0041630B">
        <w:t xml:space="preserve"> </w:t>
      </w:r>
      <w:r w:rsidRPr="0041630B" w:rsidR="0041630B">
        <w:t xml:space="preserve">is on tour in the United </w:t>
      </w:r>
      <w:r w:rsidRPr="0041630B">
        <w:t xml:space="preserve">States </w:t>
      </w:r>
      <w:r w:rsidRPr="0041630B" w:rsidR="0041630B">
        <w:t>of America</w:t>
      </w:r>
      <w:r w:rsidR="00EF1799">
        <w:t>. H</w:t>
      </w:r>
      <w:r w:rsidRPr="0041630B" w:rsidR="0041630B">
        <w:t xml:space="preserve">e has broken </w:t>
      </w:r>
      <w:r w:rsidR="00B22C86">
        <w:t xml:space="preserve">into the </w:t>
      </w:r>
      <w:r w:rsidR="008716C4">
        <w:t>B</w:t>
      </w:r>
      <w:r w:rsidRPr="0041630B" w:rsidR="0041630B">
        <w:t xml:space="preserve">illboard </w:t>
      </w:r>
      <w:r w:rsidR="008716C4">
        <w:t xml:space="preserve">Hot 100 </w:t>
      </w:r>
      <w:r>
        <w:t xml:space="preserve">chart </w:t>
      </w:r>
      <w:r w:rsidRPr="0041630B" w:rsidR="0041630B">
        <w:t>in the USA</w:t>
      </w:r>
      <w:r w:rsidR="00B22C86">
        <w:t>,</w:t>
      </w:r>
      <w:r w:rsidRPr="0041630B" w:rsidR="0041630B">
        <w:t xml:space="preserve"> rising to </w:t>
      </w:r>
      <w:r>
        <w:t>No.</w:t>
      </w:r>
      <w:r w:rsidR="00C97F24">
        <w:t xml:space="preserve"> </w:t>
      </w:r>
      <w:r w:rsidRPr="0041630B" w:rsidR="0041630B">
        <w:t>12</w:t>
      </w:r>
      <w:r>
        <w:t>,</w:t>
      </w:r>
      <w:r w:rsidRPr="0041630B" w:rsidR="0041630B">
        <w:t xml:space="preserve"> I think</w:t>
      </w:r>
      <w:r w:rsidR="00337535">
        <w:t xml:space="preserve">. </w:t>
      </w:r>
    </w:p>
    <w:p w:rsidR="000F0C6F" w:rsidP="00A20294">
      <w:pPr>
        <w:pStyle w:val="Answer"/>
      </w:pPr>
      <w:r>
        <w:t>R</w:t>
      </w:r>
      <w:r w:rsidRPr="0041630B" w:rsidR="0041630B">
        <w:t>ight now</w:t>
      </w:r>
      <w:r w:rsidR="00B60CE3">
        <w:t>,</w:t>
      </w:r>
      <w:r>
        <w:t xml:space="preserve"> </w:t>
      </w:r>
      <w:r>
        <w:t>A</w:t>
      </w:r>
      <w:r w:rsidRPr="0041630B" w:rsidR="0041630B">
        <w:t>frobeat</w:t>
      </w:r>
      <w:r>
        <w:t>s</w:t>
      </w:r>
      <w:r w:rsidRPr="0041630B" w:rsidR="0041630B">
        <w:t xml:space="preserve"> is </w:t>
      </w:r>
      <w:r w:rsidR="00B60CE3">
        <w:t xml:space="preserve">a </w:t>
      </w:r>
      <w:r w:rsidRPr="0041630B" w:rsidR="0041630B">
        <w:t>genre that is kicking the door open</w:t>
      </w:r>
      <w:r>
        <w:t>,</w:t>
      </w:r>
      <w:r w:rsidRPr="0041630B" w:rsidR="0041630B">
        <w:t xml:space="preserve"> and for whatever structure </w:t>
      </w:r>
      <w:r>
        <w:t>or</w:t>
      </w:r>
      <w:r w:rsidRPr="0041630B" w:rsidR="0041630B">
        <w:t xml:space="preserve"> path it creates with its success other genres will be able to come through. We saw pop, </w:t>
      </w:r>
      <w:r w:rsidR="00A06A9C">
        <w:t>house, EDM,</w:t>
      </w:r>
      <w:r w:rsidRPr="0041630B" w:rsidR="0041630B">
        <w:t xml:space="preserve"> </w:t>
      </w:r>
      <w:r w:rsidR="00A06A9C">
        <w:t>e</w:t>
      </w:r>
      <w:r w:rsidRPr="0041630B" w:rsidR="0041630B">
        <w:t>lectro</w:t>
      </w:r>
      <w:r w:rsidR="00E26F8C">
        <w:t>,</w:t>
      </w:r>
      <w:r w:rsidRPr="0041630B" w:rsidR="0041630B">
        <w:t xml:space="preserve"> </w:t>
      </w:r>
      <w:r w:rsidR="00A06A9C">
        <w:t xml:space="preserve">and </w:t>
      </w:r>
      <w:r w:rsidRPr="0041630B" w:rsidR="0041630B">
        <w:t xml:space="preserve">drum and bass. What happens is that it creates a </w:t>
      </w:r>
      <w:r w:rsidRPr="0041630B" w:rsidR="0041630B">
        <w:t>path others</w:t>
      </w:r>
      <w:r w:rsidRPr="0041630B" w:rsidR="0041630B">
        <w:t xml:space="preserve"> can ride </w:t>
      </w:r>
      <w:r w:rsidR="008A2695">
        <w:t>through;</w:t>
      </w:r>
      <w:r w:rsidRPr="0041630B" w:rsidR="0041630B">
        <w:t xml:space="preserve"> that is what </w:t>
      </w:r>
      <w:r w:rsidR="008A2695">
        <w:t>A</w:t>
      </w:r>
      <w:r w:rsidRPr="0041630B" w:rsidR="0041630B">
        <w:t>frobeats</w:t>
      </w:r>
      <w:r w:rsidRPr="0041630B" w:rsidR="0041630B">
        <w:t xml:space="preserve"> is doing right now. </w:t>
      </w:r>
    </w:p>
    <w:p w:rsidR="00D5555D" w:rsidP="00A20294">
      <w:pPr>
        <w:pStyle w:val="Answer"/>
      </w:pPr>
      <w:r w:rsidRPr="0041630B">
        <w:t>In terms of</w:t>
      </w:r>
      <w:r>
        <w:t xml:space="preserve"> </w:t>
      </w:r>
      <w:r w:rsidR="000F0C6F">
        <w:t>staying,</w:t>
      </w:r>
      <w:r>
        <w:t xml:space="preserve"> </w:t>
      </w:r>
      <w:r w:rsidRPr="0041630B">
        <w:t>you are talking about</w:t>
      </w:r>
      <w:r w:rsidR="008A2695">
        <w:t xml:space="preserve"> close to</w:t>
      </w:r>
      <w:r>
        <w:t xml:space="preserve"> </w:t>
      </w:r>
      <w:r w:rsidRPr="0041630B">
        <w:t>1 billion people in Africa</w:t>
      </w:r>
      <w:r w:rsidR="008A2695">
        <w:t xml:space="preserve"> and a</w:t>
      </w:r>
      <w:r w:rsidRPr="0041630B">
        <w:t>bout 60% of the population are described as being young. Those are the people who support</w:t>
      </w:r>
      <w:r>
        <w:t xml:space="preserve"> your </w:t>
      </w:r>
      <w:r w:rsidR="00B501C8">
        <w:t>Wizkid</w:t>
      </w:r>
      <w:r>
        <w:t>s</w:t>
      </w:r>
      <w:r>
        <w:t xml:space="preserve">, your </w:t>
      </w:r>
      <w:r>
        <w:t>Patorankings</w:t>
      </w:r>
      <w:r>
        <w:t xml:space="preserve">, your </w:t>
      </w:r>
      <w:r>
        <w:t>Burn</w:t>
      </w:r>
      <w:r w:rsidR="000F0C6F">
        <w:t>a</w:t>
      </w:r>
      <w:r>
        <w:t xml:space="preserve"> Boys and</w:t>
      </w:r>
      <w:r w:rsidR="009E7ACE">
        <w:t xml:space="preserve"> your </w:t>
      </w:r>
      <w:r w:rsidR="009E7ACE">
        <w:t>Tiwa</w:t>
      </w:r>
      <w:r w:rsidR="009E7ACE">
        <w:t xml:space="preserve"> Savages.</w:t>
      </w:r>
      <w:r>
        <w:t xml:space="preserve"> The list goes on. </w:t>
      </w:r>
      <w:r w:rsidR="009E7ACE">
        <w:t>F</w:t>
      </w:r>
      <w:r w:rsidRPr="0041630B">
        <w:t>or a lot of people</w:t>
      </w:r>
      <w:r w:rsidR="009E7ACE">
        <w:t>,</w:t>
      </w:r>
      <w:r w:rsidRPr="0041630B">
        <w:t xml:space="preserve"> the staying power </w:t>
      </w:r>
      <w:r w:rsidR="000F0C6F">
        <w:t>relies on</w:t>
      </w:r>
      <w:r w:rsidRPr="0041630B">
        <w:t xml:space="preserve"> the audience.</w:t>
      </w:r>
    </w:p>
    <w:p w:rsidR="006872C1" w:rsidP="00A20294">
      <w:pPr>
        <w:pStyle w:val="Answer"/>
      </w:pPr>
      <w:r w:rsidRPr="0041630B">
        <w:t>My daughter is 15 years old</w:t>
      </w:r>
      <w:r w:rsidR="00093512">
        <w:t>. S</w:t>
      </w:r>
      <w:r w:rsidRPr="0041630B">
        <w:t xml:space="preserve">he </w:t>
      </w:r>
      <w:r w:rsidR="00093512">
        <w:t>was</w:t>
      </w:r>
      <w:r w:rsidRPr="0041630B">
        <w:t xml:space="preserve"> born and raised in the UK</w:t>
      </w:r>
      <w:r w:rsidR="000F0C6F">
        <w:t>,</w:t>
      </w:r>
      <w:r w:rsidRPr="0041630B">
        <w:t xml:space="preserve"> here in Essex</w:t>
      </w:r>
      <w:r w:rsidR="00093512">
        <w:t>. N</w:t>
      </w:r>
      <w:r w:rsidRPr="0041630B">
        <w:t>ow</w:t>
      </w:r>
      <w:r w:rsidR="000F0C6F">
        <w:t>,</w:t>
      </w:r>
      <w:r w:rsidRPr="0041630B">
        <w:t xml:space="preserve"> a large percentage of the music she listens to is </w:t>
      </w:r>
      <w:r w:rsidR="00093512">
        <w:t>A</w:t>
      </w:r>
      <w:r w:rsidRPr="0041630B">
        <w:t>frobeat</w:t>
      </w:r>
      <w:r w:rsidR="00093512">
        <w:t>s</w:t>
      </w:r>
      <w:r w:rsidRPr="0041630B">
        <w:t xml:space="preserve"> that you would not believe</w:t>
      </w:r>
      <w:r w:rsidR="00093512">
        <w:t xml:space="preserve"> was not </w:t>
      </w:r>
      <w:r w:rsidRPr="0041630B">
        <w:t xml:space="preserve">introduced to her by her dad. She introduces me to new music more than ever, so the genre is spreading to different parts and finding new audiences that are becoming younger every single day. I think that will be the staying power of </w:t>
      </w:r>
      <w:r w:rsidR="00093512">
        <w:t>A</w:t>
      </w:r>
      <w:r w:rsidRPr="0041630B">
        <w:t>frobeats</w:t>
      </w:r>
      <w:r w:rsidRPr="0041630B">
        <w:t>.</w:t>
      </w:r>
    </w:p>
    <w:p w:rsidR="000F0C6F" w:rsidP="006872C1">
      <w:pPr>
        <w:pStyle w:val="Question"/>
      </w:pPr>
      <w:sdt>
        <w:sdtPr>
          <w:alias w:val="Member"/>
          <w:tag w:val="&lt;Member mnisId='4848' dodsId=''&gt;"/>
          <w:id w:val="-1918154084"/>
          <w:placeholder>
            <w:docPart w:val="DefaultPlaceholder_-1854013440"/>
          </w:placeholder>
          <w:richText/>
        </w:sdtPr>
        <w:sdtContent>
          <w:r w:rsidRPr="006872C1" w:rsidR="006872C1">
            <w:rPr>
              <w:b/>
            </w:rPr>
            <w:t xml:space="preserve">Claudia </w:t>
          </w:r>
          <w:r w:rsidRPr="006872C1" w:rsidR="006872C1">
            <w:rPr>
              <w:b/>
            </w:rPr>
            <w:t>Webbe</w:t>
          </w:r>
          <w:r w:rsidRPr="006872C1" w:rsidR="006872C1">
            <w:rPr>
              <w:b/>
            </w:rPr>
            <w:t>:</w:t>
          </w:r>
        </w:sdtContent>
      </w:sdt>
      <w:r w:rsidR="006872C1">
        <w:t xml:space="preserve"> </w:t>
      </w:r>
      <w:r w:rsidRPr="006872C1" w:rsidR="006872C1">
        <w:t xml:space="preserve">I guess we are focusing slightly on </w:t>
      </w:r>
      <w:r w:rsidR="00811A24">
        <w:t>A</w:t>
      </w:r>
      <w:r w:rsidRPr="006872C1" w:rsidR="006872C1">
        <w:t>frobeat</w:t>
      </w:r>
      <w:r>
        <w:t>s</w:t>
      </w:r>
      <w:r w:rsidRPr="006872C1" w:rsidR="006872C1">
        <w:t xml:space="preserve"> as a mechanism to highlight the</w:t>
      </w:r>
      <w:r w:rsidR="00811A24">
        <w:t xml:space="preserve"> </w:t>
      </w:r>
      <w:r w:rsidRPr="006872C1" w:rsidR="006872C1">
        <w:t>cultural worth and offer of Nigeria as a whole</w:t>
      </w:r>
      <w:r w:rsidR="00811A24">
        <w:t xml:space="preserve">, </w:t>
      </w:r>
      <w:r w:rsidRPr="006872C1" w:rsidR="006872C1">
        <w:t xml:space="preserve">but </w:t>
      </w:r>
      <w:r w:rsidR="00811A24">
        <w:t>A</w:t>
      </w:r>
      <w:r w:rsidRPr="006872C1" w:rsidR="006872C1">
        <w:t>frobeats</w:t>
      </w:r>
      <w:r w:rsidR="00811A24">
        <w:t xml:space="preserve"> </w:t>
      </w:r>
      <w:r w:rsidRPr="006872C1" w:rsidR="006872C1">
        <w:t>probably</w:t>
      </w:r>
      <w:r w:rsidR="00811A24">
        <w:t xml:space="preserve"> </w:t>
      </w:r>
      <w:r w:rsidRPr="006872C1" w:rsidR="006872C1">
        <w:t xml:space="preserve">has a history </w:t>
      </w:r>
      <w:r w:rsidRPr="006872C1" w:rsidR="006872C1">
        <w:t>similar to</w:t>
      </w:r>
      <w:r w:rsidRPr="006872C1" w:rsidR="006872C1">
        <w:t xml:space="preserve"> the portrayal and recognition of what we call music of black origin here in the UK, America and elsewhere.</w:t>
      </w:r>
      <w:r w:rsidRPr="00225CD5" w:rsidR="00225CD5">
        <w:t xml:space="preserve"> It has taken some time for that to be recognised. Equally, it has taken time for there to be recognition in terms of the decision mak</w:t>
      </w:r>
      <w:r w:rsidR="00225CD5">
        <w:t>ers</w:t>
      </w:r>
      <w:r w:rsidR="000D5197">
        <w:t xml:space="preserve">, </w:t>
      </w:r>
      <w:r w:rsidRPr="00225CD5" w:rsidR="00225CD5">
        <w:t>producers</w:t>
      </w:r>
      <w:r w:rsidR="000D5197">
        <w:t xml:space="preserve">, those </w:t>
      </w:r>
      <w:r w:rsidRPr="00225CD5" w:rsidR="00225CD5">
        <w:t>who hold the levers of power</w:t>
      </w:r>
      <w:r w:rsidR="00F63199">
        <w:t xml:space="preserve">, </w:t>
      </w:r>
      <w:r w:rsidRPr="00225CD5" w:rsidR="00225CD5">
        <w:t>where the income goes</w:t>
      </w:r>
      <w:r w:rsidR="00F63199">
        <w:t xml:space="preserve"> and</w:t>
      </w:r>
      <w:r w:rsidRPr="00225CD5" w:rsidR="00225CD5">
        <w:t xml:space="preserve"> whether artist</w:t>
      </w:r>
      <w:r w:rsidR="00F63199">
        <w:t>s</w:t>
      </w:r>
      <w:r w:rsidRPr="00225CD5" w:rsidR="00225CD5">
        <w:t xml:space="preserve"> themselves are properly rewarded. </w:t>
      </w:r>
    </w:p>
    <w:p w:rsidR="00225CD5" w:rsidP="000F0C6F">
      <w:pPr>
        <w:pStyle w:val="Question"/>
        <w:numPr>
          <w:ilvl w:val="0"/>
          <w:numId w:val="0"/>
        </w:numPr>
        <w:ind w:left="794"/>
      </w:pPr>
      <w:r w:rsidRPr="00225CD5">
        <w:t xml:space="preserve">Do you think that the cultural </w:t>
      </w:r>
      <w:r w:rsidR="00F63199">
        <w:t>offer</w:t>
      </w:r>
      <w:r w:rsidRPr="00225CD5">
        <w:t xml:space="preserve"> of Nigeria is properly recognised in the UK, and what more could we do to ensure </w:t>
      </w:r>
      <w:r w:rsidR="000F0C6F">
        <w:t xml:space="preserve">that </w:t>
      </w:r>
      <w:r w:rsidR="00F07FE1">
        <w:t xml:space="preserve">we have </w:t>
      </w:r>
      <w:r w:rsidRPr="00225CD5">
        <w:t>the investment you talk about</w:t>
      </w:r>
      <w:r w:rsidR="00F63199">
        <w:t>,</w:t>
      </w:r>
      <w:r w:rsidRPr="00225CD5">
        <w:t xml:space="preserve"> not just in the UK but worldwide</w:t>
      </w:r>
      <w:r w:rsidR="00F63199">
        <w:t xml:space="preserve"> </w:t>
      </w:r>
      <w:r w:rsidRPr="00225CD5">
        <w:t>because this is an international phenomenon in terms of the diaspora of Nigeria</w:t>
      </w:r>
      <w:r w:rsidR="008716C4">
        <w:t>?</w:t>
      </w:r>
      <w:r w:rsidR="00F07FE1">
        <w:t xml:space="preserve"> W</w:t>
      </w:r>
      <w:r w:rsidRPr="00225CD5">
        <w:t>herever Nigerians go they take the culture with the</w:t>
      </w:r>
      <w:r w:rsidR="00F6267F">
        <w:t>m. H</w:t>
      </w:r>
      <w:r w:rsidRPr="00225CD5">
        <w:t>ow do you break the barriers</w:t>
      </w:r>
      <w:r w:rsidR="00F6267F">
        <w:t xml:space="preserve">, that ceiling and that concrete that prevents that </w:t>
      </w:r>
      <w:r w:rsidRPr="00225CD5">
        <w:t>recognition in terms of decision makers, producers and those who decide the direction of what is and is not recognised</w:t>
      </w:r>
      <w:r>
        <w:t>?</w:t>
      </w:r>
    </w:p>
    <w:p w:rsidR="0041630B" w:rsidP="00225CD5">
      <w:pPr>
        <w:pStyle w:val="Answer"/>
      </w:pPr>
      <w:sdt>
        <w:sdtPr>
          <w:alias w:val="Witness"/>
          <w:id w:val="1532142355"/>
          <w:placeholder>
            <w:docPart w:val="DefaultPlaceholder_-1854013440"/>
          </w:placeholder>
          <w:richText/>
        </w:sdtPr>
        <w:sdtContent>
          <w:r w:rsidRPr="00225CD5" w:rsidR="00225CD5">
            <w:rPr>
              <w:b/>
              <w:i/>
            </w:rPr>
            <w:t>Patoranking</w:t>
          </w:r>
          <w:r w:rsidRPr="00225CD5" w:rsidR="00225CD5">
            <w:rPr>
              <w:b/>
              <w:i/>
            </w:rPr>
            <w:t>:</w:t>
          </w:r>
        </w:sdtContent>
      </w:sdt>
      <w:r w:rsidR="00225CD5">
        <w:t xml:space="preserve"> For me, </w:t>
      </w:r>
      <w:r w:rsidRPr="00225CD5" w:rsidR="00225CD5">
        <w:t xml:space="preserve">the biggest way to break those barriers </w:t>
      </w:r>
      <w:r w:rsidR="00507EFF">
        <w:t xml:space="preserve">is by </w:t>
      </w:r>
      <w:r w:rsidRPr="00225CD5" w:rsidR="00225CD5">
        <w:t>opportunities. We have been given limited or no opportunities. It is funny how we have been trying to</w:t>
      </w:r>
      <w:r w:rsidR="00507EFF">
        <w:t xml:space="preserve"> do it ourselves and we have got this far.</w:t>
      </w:r>
      <w:r w:rsidRPr="00225CD5" w:rsidR="00225CD5">
        <w:t xml:space="preserve"> I used to look up to so many</w:t>
      </w:r>
      <w:r w:rsidR="00507EFF">
        <w:t xml:space="preserve"> great</w:t>
      </w:r>
      <w:r w:rsidR="00225CD5">
        <w:t xml:space="preserve"> Jamaican </w:t>
      </w:r>
      <w:r w:rsidRPr="00225CD5" w:rsidR="00225CD5">
        <w:t>reggae artists</w:t>
      </w:r>
      <w:r w:rsidR="00B6381E">
        <w:t>. These were b</w:t>
      </w:r>
      <w:r w:rsidRPr="00225CD5" w:rsidR="00225CD5">
        <w:t>ig names in Jamaica. Over the past few years</w:t>
      </w:r>
      <w:r w:rsidR="000F0C6F">
        <w:t>,</w:t>
      </w:r>
      <w:r w:rsidR="00B6381E">
        <w:t xml:space="preserve"> one of the countries</w:t>
      </w:r>
      <w:r w:rsidRPr="00225CD5" w:rsidR="00225CD5">
        <w:t xml:space="preserve"> I</w:t>
      </w:r>
      <w:r w:rsidR="00B6381E">
        <w:t xml:space="preserve"> managed to</w:t>
      </w:r>
      <w:r w:rsidRPr="00225CD5" w:rsidR="00225CD5">
        <w:t xml:space="preserve"> break into</w:t>
      </w:r>
      <w:r w:rsidR="00B6381E">
        <w:t>,</w:t>
      </w:r>
      <w:r w:rsidRPr="00225CD5" w:rsidR="00225CD5">
        <w:t xml:space="preserve"> apart from</w:t>
      </w:r>
      <w:r w:rsidR="00B6381E">
        <w:t xml:space="preserve"> those in</w:t>
      </w:r>
      <w:r w:rsidRPr="00225CD5" w:rsidR="00225CD5">
        <w:t xml:space="preserve"> Africa</w:t>
      </w:r>
      <w:r w:rsidR="008716C4">
        <w:t>,</w:t>
      </w:r>
      <w:r w:rsidRPr="00225CD5" w:rsidR="00225CD5">
        <w:t xml:space="preserve"> was Jamaica in the Caribbean</w:t>
      </w:r>
      <w:r w:rsidR="00225CD5">
        <w:t xml:space="preserve">. </w:t>
      </w:r>
      <w:r w:rsidR="009C7626">
        <w:t>I</w:t>
      </w:r>
      <w:r w:rsidRPr="00225CD5" w:rsidR="00225CD5">
        <w:t xml:space="preserve">t is so funny how the people I look up to are </w:t>
      </w:r>
      <w:r w:rsidR="009C7626">
        <w:t xml:space="preserve">those </w:t>
      </w:r>
      <w:r w:rsidRPr="00225CD5" w:rsidR="00225CD5">
        <w:t xml:space="preserve">who want to make </w:t>
      </w:r>
      <w:r w:rsidR="009C7626">
        <w:t>A</w:t>
      </w:r>
      <w:r w:rsidRPr="00225CD5" w:rsidR="00225CD5">
        <w:t>frobeat</w:t>
      </w:r>
      <w:r w:rsidR="000F0C6F">
        <w:t>s</w:t>
      </w:r>
      <w:r w:rsidRPr="00225CD5" w:rsidR="00225CD5">
        <w:t xml:space="preserve"> music</w:t>
      </w:r>
      <w:r w:rsidR="009C7626">
        <w:t xml:space="preserve"> with me</w:t>
      </w:r>
      <w:r w:rsidRPr="00225CD5" w:rsidR="00225CD5">
        <w:t>. I remember the first time I performed in Jamaica</w:t>
      </w:r>
      <w:r w:rsidRPr="00486981" w:rsidR="00486981">
        <w:t>. I</w:t>
      </w:r>
      <w:r w:rsidR="009C7626">
        <w:t xml:space="preserve"> used to pray, “God, </w:t>
      </w:r>
      <w:r w:rsidRPr="007447A6" w:rsidR="007447A6">
        <w:t>I want to be a household name in Jamaica</w:t>
      </w:r>
      <w:r w:rsidR="008716C4">
        <w:t>,</w:t>
      </w:r>
      <w:r w:rsidR="00F71DA6">
        <w:t>”</w:t>
      </w:r>
      <w:r w:rsidRPr="007447A6" w:rsidR="007447A6">
        <w:t xml:space="preserve"> because I love the</w:t>
      </w:r>
      <w:r w:rsidR="007447A6">
        <w:t xml:space="preserve"> reggae</w:t>
      </w:r>
      <w:r w:rsidRPr="007447A6" w:rsidR="007447A6">
        <w:t xml:space="preserve"> culture</w:t>
      </w:r>
      <w:r w:rsidR="007447A6">
        <w:t xml:space="preserve">. </w:t>
      </w:r>
      <w:r w:rsidR="00F71DA6">
        <w:t>T</w:t>
      </w:r>
      <w:r w:rsidRPr="007447A6" w:rsidR="007447A6">
        <w:t>hese are my people</w:t>
      </w:r>
      <w:r w:rsidR="00F71DA6">
        <w:t>,</w:t>
      </w:r>
      <w:r w:rsidRPr="007447A6" w:rsidR="007447A6">
        <w:t xml:space="preserve"> but they are far off</w:t>
      </w:r>
      <w:r w:rsidR="007447A6">
        <w:t>.</w:t>
      </w:r>
    </w:p>
    <w:p w:rsidR="007447A6" w:rsidP="00225CD5">
      <w:pPr>
        <w:pStyle w:val="Answer"/>
      </w:pPr>
      <w:r w:rsidRPr="007447A6">
        <w:t>Fast forward to how I am making music</w:t>
      </w:r>
      <w:r w:rsidR="00E955E7">
        <w:t xml:space="preserve"> </w:t>
      </w:r>
      <w:r w:rsidRPr="007447A6">
        <w:t>with people I look up to</w:t>
      </w:r>
      <w:r w:rsidR="00E955E7">
        <w:t>. H</w:t>
      </w:r>
      <w:r w:rsidRPr="007447A6">
        <w:t>ow did that happen</w:t>
      </w:r>
      <w:r>
        <w:t>?</w:t>
      </w:r>
      <w:r w:rsidRPr="007447A6">
        <w:t xml:space="preserve"> it was just a</w:t>
      </w:r>
      <w:r w:rsidR="009B4D53">
        <w:t xml:space="preserve"> little</w:t>
      </w:r>
      <w:r w:rsidRPr="007447A6">
        <w:t xml:space="preserve"> opportunity I </w:t>
      </w:r>
      <w:r w:rsidRPr="007447A6">
        <w:t>had</w:t>
      </w:r>
      <w:r w:rsidRPr="007447A6">
        <w:t xml:space="preserve"> and I took it</w:t>
      </w:r>
      <w:r w:rsidR="009B4D53">
        <w:t>. I do not think it is difficult t</w:t>
      </w:r>
      <w:r w:rsidRPr="007447A6">
        <w:t>o break the barrier</w:t>
      </w:r>
      <w:r>
        <w:t>.</w:t>
      </w:r>
      <w:r w:rsidR="009B4D53">
        <w:t xml:space="preserve"> W</w:t>
      </w:r>
      <w:r w:rsidRPr="007447A6">
        <w:t xml:space="preserve">e get an opportunity. We </w:t>
      </w:r>
      <w:r w:rsidR="009B4D53">
        <w:t>do</w:t>
      </w:r>
      <w:r w:rsidRPr="007447A6">
        <w:t xml:space="preserve"> not </w:t>
      </w:r>
      <w:r w:rsidR="009B4D53">
        <w:t xml:space="preserve">have enough </w:t>
      </w:r>
      <w:r w:rsidRPr="007447A6">
        <w:t>opportu</w:t>
      </w:r>
      <w:r w:rsidR="009B4D53">
        <w:t>nities. W</w:t>
      </w:r>
      <w:r w:rsidRPr="007447A6">
        <w:t xml:space="preserve">e move with </w:t>
      </w:r>
      <w:r w:rsidR="009B4D53">
        <w:t>the</w:t>
      </w:r>
      <w:r w:rsidRPr="007447A6">
        <w:t xml:space="preserve"> little we </w:t>
      </w:r>
      <w:r w:rsidRPr="007447A6">
        <w:t>have</w:t>
      </w:r>
      <w:r w:rsidRPr="007447A6">
        <w:t xml:space="preserve"> and </w:t>
      </w:r>
      <w:r w:rsidR="00BE09EC">
        <w:t xml:space="preserve">we </w:t>
      </w:r>
      <w:r w:rsidRPr="007447A6">
        <w:t>make it big. That is what a Nigerian and African want</w:t>
      </w:r>
      <w:r w:rsidR="00BE09EC">
        <w:t>s. Y</w:t>
      </w:r>
      <w:r w:rsidRPr="007447A6">
        <w:t>ou give them a slight opportunity and they run with it.</w:t>
      </w:r>
    </w:p>
    <w:p w:rsidR="00A92041" w:rsidP="007447A6">
      <w:pPr>
        <w:pStyle w:val="Answer"/>
      </w:pPr>
      <w:sdt>
        <w:sdtPr>
          <w:alias w:val="Witness"/>
          <w:id w:val="-582615925"/>
          <w:placeholder>
            <w:docPart w:val="DefaultPlaceholder_-1854013440"/>
          </w:placeholder>
          <w:richText/>
        </w:sdtPr>
        <w:sdtContent>
          <w:r w:rsidRPr="007447A6" w:rsidR="007447A6">
            <w:rPr>
              <w:b/>
              <w:i/>
            </w:rPr>
            <w:t>Shopsy</w:t>
          </w:r>
          <w:r w:rsidRPr="007447A6" w:rsidR="007447A6">
            <w:rPr>
              <w:b/>
              <w:i/>
            </w:rPr>
            <w:t xml:space="preserve"> Doo:</w:t>
          </w:r>
        </w:sdtContent>
      </w:sdt>
      <w:r w:rsidR="007447A6">
        <w:t xml:space="preserve"> </w:t>
      </w:r>
      <w:r w:rsidRPr="007447A6" w:rsidR="007447A6">
        <w:t>You mentioned decision makers, record labels and platforms. Now we have seen</w:t>
      </w:r>
      <w:r w:rsidR="007447A6">
        <w:t xml:space="preserve"> DSPs like Apple</w:t>
      </w:r>
      <w:r w:rsidR="00BE09EC">
        <w:t xml:space="preserve">, </w:t>
      </w:r>
      <w:r w:rsidR="007447A6">
        <w:t>Spotify and T</w:t>
      </w:r>
      <w:r w:rsidR="00AB0F8C">
        <w:t>IDAL</w:t>
      </w:r>
      <w:r w:rsidR="008716C4">
        <w:t>,</w:t>
      </w:r>
      <w:r w:rsidR="007447A6">
        <w:t xml:space="preserve"> </w:t>
      </w:r>
      <w:r w:rsidR="00AB0F8C">
        <w:t xml:space="preserve">and the power they wield within </w:t>
      </w:r>
      <w:r w:rsidRPr="007447A6" w:rsidR="007447A6">
        <w:t xml:space="preserve">the music industry. </w:t>
      </w:r>
      <w:r w:rsidR="002D552F">
        <w:t>First, w</w:t>
      </w:r>
      <w:r w:rsidRPr="007447A6" w:rsidR="007447A6">
        <w:t>e hope that</w:t>
      </w:r>
      <w:r w:rsidRPr="00D17C9B" w:rsidR="00D17C9B">
        <w:t xml:space="preserve"> within the </w:t>
      </w:r>
      <w:r w:rsidR="00AB0F8C">
        <w:t>A</w:t>
      </w:r>
      <w:r w:rsidRPr="00D17C9B" w:rsidR="00D17C9B">
        <w:t>frobeats</w:t>
      </w:r>
      <w:r w:rsidRPr="00D17C9B" w:rsidR="00D17C9B">
        <w:t xml:space="preserve"> industry those structures and international record labels recognise </w:t>
      </w:r>
      <w:r w:rsidR="002D552F">
        <w:t>A</w:t>
      </w:r>
      <w:r w:rsidRPr="00D17C9B" w:rsidR="00D17C9B">
        <w:t>frobeat</w:t>
      </w:r>
      <w:r w:rsidR="002D552F">
        <w:t>s</w:t>
      </w:r>
      <w:r w:rsidRPr="00D17C9B" w:rsidR="00D17C9B">
        <w:t xml:space="preserve"> as a genre</w:t>
      </w:r>
      <w:r w:rsidR="002D552F">
        <w:t>; and, s</w:t>
      </w:r>
      <w:r w:rsidRPr="00D17C9B" w:rsidR="00D17C9B">
        <w:t>econdly, t</w:t>
      </w:r>
      <w:r w:rsidR="002D552F">
        <w:t>hat they come</w:t>
      </w:r>
      <w:r w:rsidRPr="00D17C9B" w:rsidR="00D17C9B">
        <w:t xml:space="preserve"> to that gen</w:t>
      </w:r>
      <w:r w:rsidR="002D552F">
        <w:t>re and</w:t>
      </w:r>
      <w:r w:rsidRPr="00D17C9B" w:rsidR="00D17C9B">
        <w:t xml:space="preserve"> look at people who are specialists within</w:t>
      </w:r>
      <w:r w:rsidR="002D552F">
        <w:t xml:space="preserve"> it </w:t>
      </w:r>
      <w:r w:rsidRPr="00D17C9B" w:rsidR="00D17C9B">
        <w:t>to advise</w:t>
      </w:r>
      <w:r w:rsidR="002D552F">
        <w:t>,</w:t>
      </w:r>
      <w:r w:rsidRPr="00D17C9B" w:rsidR="00D17C9B">
        <w:t xml:space="preserve"> support and work in those spaces </w:t>
      </w:r>
      <w:r w:rsidR="002D552F">
        <w:t>so</w:t>
      </w:r>
      <w:r w:rsidRPr="00D17C9B" w:rsidR="00D17C9B">
        <w:t xml:space="preserve"> </w:t>
      </w:r>
      <w:r>
        <w:t xml:space="preserve">that </w:t>
      </w:r>
      <w:r w:rsidRPr="00D17C9B" w:rsidR="00D17C9B">
        <w:t>we finally break in</w:t>
      </w:r>
      <w:r w:rsidR="00E02E0C">
        <w:t>, and that w</w:t>
      </w:r>
      <w:r w:rsidRPr="00D17C9B" w:rsidR="00D17C9B">
        <w:t>hatever percentages are due to us</w:t>
      </w:r>
      <w:r w:rsidR="00E02E0C">
        <w:t>,</w:t>
      </w:r>
      <w:r w:rsidRPr="00D17C9B" w:rsidR="00D17C9B">
        <w:t xml:space="preserve"> with respect, with finance and support those people will be able to fight for what is </w:t>
      </w:r>
      <w:r w:rsidR="00BA3987">
        <w:t>our</w:t>
      </w:r>
      <w:r w:rsidRPr="00D17C9B" w:rsidR="00D17C9B">
        <w:t>s</w:t>
      </w:r>
      <w:r w:rsidR="00D17C9B">
        <w:t xml:space="preserve">. </w:t>
      </w:r>
    </w:p>
    <w:p w:rsidR="0015093D" w:rsidP="007447A6">
      <w:pPr>
        <w:pStyle w:val="Answer"/>
      </w:pPr>
      <w:r>
        <w:t>S</w:t>
      </w:r>
      <w:r w:rsidRPr="00D17C9B">
        <w:t xml:space="preserve">adly, what happens </w:t>
      </w:r>
      <w:r w:rsidRPr="00D17C9B">
        <w:t>at the moment</w:t>
      </w:r>
      <w:r w:rsidRPr="00D17C9B">
        <w:t xml:space="preserve"> is that the bigger platforms and record labels have people in positions</w:t>
      </w:r>
      <w:r w:rsidR="00BA3987">
        <w:t xml:space="preserve"> who</w:t>
      </w:r>
      <w:r w:rsidRPr="00D17C9B">
        <w:t xml:space="preserve"> have nothing to do with the culture</w:t>
      </w:r>
      <w:r w:rsidR="00BA3987">
        <w:t xml:space="preserve">; they know nothing about the </w:t>
      </w:r>
      <w:r w:rsidRPr="00D17C9B">
        <w:t>roots of the culture</w:t>
      </w:r>
      <w:r w:rsidR="00BA3987">
        <w:t xml:space="preserve">. They come in just as </w:t>
      </w:r>
      <w:r w:rsidRPr="00D17C9B">
        <w:t xml:space="preserve">technocrats. When that </w:t>
      </w:r>
      <w:r w:rsidRPr="00D17C9B">
        <w:t>happens</w:t>
      </w:r>
      <w:r w:rsidRPr="00D17C9B">
        <w:t xml:space="preserve"> they cannot see the opportunities </w:t>
      </w:r>
      <w:r w:rsidR="00A92041">
        <w:t xml:space="preserve">and </w:t>
      </w:r>
      <w:r w:rsidRPr="00D17C9B">
        <w:t xml:space="preserve">that </w:t>
      </w:r>
      <w:r w:rsidR="00A92041">
        <w:t xml:space="preserve">the </w:t>
      </w:r>
      <w:r w:rsidRPr="00D17C9B">
        <w:t>genre needs to go to the next level. What they see is an opportunity to get themselves to the next level. We need professionals</w:t>
      </w:r>
      <w:r w:rsidRPr="00614D93" w:rsidR="00614D93">
        <w:t xml:space="preserve"> within our genre and our culture to be given opportunities in bigger places and bigger platforms to ensure this gets the recognition it deserves.</w:t>
      </w:r>
    </w:p>
    <w:p w:rsidR="0015093D" w:rsidP="0015093D">
      <w:pPr>
        <w:pStyle w:val="Answer"/>
      </w:pPr>
      <w:sdt>
        <w:sdtPr>
          <w:alias w:val="Witness"/>
          <w:id w:val="-321350449"/>
          <w:placeholder>
            <w:docPart w:val="DefaultPlaceholder_-1854013440"/>
          </w:placeholder>
          <w:richText/>
        </w:sdtPr>
        <w:sdtContent>
          <w:r w:rsidRPr="0015093D">
            <w:rPr>
              <w:b/>
              <w:i/>
            </w:rPr>
            <w:t>Patoranking</w:t>
          </w:r>
          <w:r w:rsidRPr="0015093D">
            <w:rPr>
              <w:b/>
              <w:i/>
            </w:rPr>
            <w:t>:</w:t>
          </w:r>
        </w:sdtContent>
      </w:sdt>
      <w:r>
        <w:t xml:space="preserve"> </w:t>
      </w:r>
      <w:r w:rsidRPr="0015093D">
        <w:t xml:space="preserve">To summarise what </w:t>
      </w:r>
      <w:r>
        <w:t xml:space="preserve">Ade just said, </w:t>
      </w:r>
      <w:r w:rsidRPr="0015093D">
        <w:t xml:space="preserve">just put us in that room; </w:t>
      </w:r>
      <w:r w:rsidR="00BD1B67">
        <w:t>w</w:t>
      </w:r>
      <w:r w:rsidRPr="0015093D">
        <w:t xml:space="preserve">e want to be in that room. </w:t>
      </w:r>
      <w:r w:rsidR="00BD1B67">
        <w:t>P</w:t>
      </w:r>
      <w:r w:rsidRPr="0015093D">
        <w:t>ut us in the room where the decisions are being made</w:t>
      </w:r>
      <w:r w:rsidR="00BD1B67">
        <w:t>; w</w:t>
      </w:r>
      <w:r w:rsidRPr="0015093D">
        <w:t>e want to be there</w:t>
      </w:r>
      <w:r>
        <w:t>.</w:t>
      </w:r>
    </w:p>
    <w:p w:rsidR="00A92041" w:rsidP="0015093D">
      <w:pPr>
        <w:pStyle w:val="Question"/>
      </w:pPr>
      <w:sdt>
        <w:sdtPr>
          <w:alias w:val="Member"/>
          <w:tag w:val="&lt;Member mnisId='4848' dodsId=''&gt;"/>
          <w:id w:val="2001915771"/>
          <w:placeholder>
            <w:docPart w:val="DefaultPlaceholder_-1854013440"/>
          </w:placeholder>
          <w:richText/>
        </w:sdtPr>
        <w:sdtContent>
          <w:r w:rsidRPr="0015093D" w:rsidR="0015093D">
            <w:rPr>
              <w:b/>
            </w:rPr>
            <w:t xml:space="preserve">Claudia </w:t>
          </w:r>
          <w:r w:rsidRPr="0015093D" w:rsidR="0015093D">
            <w:rPr>
              <w:b/>
            </w:rPr>
            <w:t>Webbe</w:t>
          </w:r>
          <w:r w:rsidRPr="0015093D" w:rsidR="0015093D">
            <w:rPr>
              <w:b/>
            </w:rPr>
            <w:t>:</w:t>
          </w:r>
        </w:sdtContent>
      </w:sdt>
      <w:r w:rsidR="0015093D">
        <w:t xml:space="preserve"> </w:t>
      </w:r>
      <w:r w:rsidR="00BD1B67">
        <w:t xml:space="preserve">As for </w:t>
      </w:r>
      <w:r w:rsidRPr="0015093D" w:rsidR="0015093D">
        <w:t>vehicles for moving this agenda</w:t>
      </w:r>
      <w:r w:rsidRPr="00A92041">
        <w:t xml:space="preserve"> </w:t>
      </w:r>
      <w:r w:rsidRPr="0015093D">
        <w:t>forward</w:t>
      </w:r>
      <w:r w:rsidRPr="0015093D" w:rsidR="0015093D">
        <w:t>, we have had many vehicles</w:t>
      </w:r>
      <w:r w:rsidRPr="006D35DE" w:rsidR="006D35DE">
        <w:t xml:space="preserve"> over the years</w:t>
      </w:r>
      <w:r w:rsidR="00BD1B67">
        <w:t xml:space="preserve"> for what</w:t>
      </w:r>
      <w:r w:rsidRPr="006D35DE" w:rsidR="006D35DE">
        <w:t xml:space="preserve"> we call music of black origin. For example,</w:t>
      </w:r>
      <w:r w:rsidR="006D35DE">
        <w:t xml:space="preserve"> </w:t>
      </w:r>
      <w:r w:rsidRPr="006D35DE" w:rsidR="006D35DE">
        <w:t>we have the organisation</w:t>
      </w:r>
      <w:r w:rsidR="006D35DE">
        <w:t xml:space="preserve"> Music of Black Origin</w:t>
      </w:r>
      <w:r w:rsidR="000E6A32">
        <w:t xml:space="preserve"> and the MOBOs. That has </w:t>
      </w:r>
      <w:r w:rsidRPr="006D35DE" w:rsidR="006D35DE">
        <w:t xml:space="preserve">helped to give a platform to key </w:t>
      </w:r>
      <w:r w:rsidRPr="006D35DE" w:rsidR="006D35DE">
        <w:t>artists</w:t>
      </w:r>
      <w:r w:rsidRPr="006D35DE" w:rsidR="006D35DE">
        <w:t xml:space="preserve"> and </w:t>
      </w:r>
      <w:r w:rsidR="000E6A32">
        <w:t xml:space="preserve">it </w:t>
      </w:r>
      <w:r w:rsidRPr="006D35DE" w:rsidR="006D35DE">
        <w:t xml:space="preserve">has an international reach </w:t>
      </w:r>
      <w:r w:rsidR="000E6A32">
        <w:t xml:space="preserve">to try </w:t>
      </w:r>
      <w:r w:rsidRPr="006D35DE" w:rsidR="006D35DE">
        <w:t>to give a platform to music genres like that relat</w:t>
      </w:r>
      <w:r w:rsidR="000E6A32">
        <w:t>ing to</w:t>
      </w:r>
      <w:r w:rsidRPr="006D35DE" w:rsidR="006D35DE">
        <w:t xml:space="preserve"> </w:t>
      </w:r>
      <w:r w:rsidR="000E6A32">
        <w:t>A</w:t>
      </w:r>
      <w:r w:rsidRPr="006D35DE" w:rsidR="006D35DE">
        <w:t>frobeats</w:t>
      </w:r>
      <w:r w:rsidRPr="006D35DE" w:rsidR="006D35DE">
        <w:t xml:space="preserve">. </w:t>
      </w:r>
    </w:p>
    <w:p w:rsidR="00492E30" w:rsidP="00A92041">
      <w:pPr>
        <w:pStyle w:val="Question"/>
        <w:numPr>
          <w:ilvl w:val="0"/>
          <w:numId w:val="0"/>
        </w:numPr>
        <w:ind w:left="794"/>
      </w:pPr>
      <w:r w:rsidRPr="006D35DE">
        <w:t>To what extent are vehicles like that important, and how can that be extended to film, theatre and other creative</w:t>
      </w:r>
      <w:r w:rsidR="007C5D3D">
        <w:t>s</w:t>
      </w:r>
      <w:r w:rsidRPr="006D35DE">
        <w:t>?</w:t>
      </w:r>
      <w:r w:rsidRPr="00492E30">
        <w:t xml:space="preserve"> Recently, Channel 4</w:t>
      </w:r>
      <w:r>
        <w:t xml:space="preserve"> </w:t>
      </w:r>
      <w:r w:rsidRPr="00492E30">
        <w:t xml:space="preserve">did a whole </w:t>
      </w:r>
      <w:r w:rsidR="00A92041">
        <w:t xml:space="preserve">day </w:t>
      </w:r>
      <w:r w:rsidR="00465A31">
        <w:t xml:space="preserve">on recognition of </w:t>
      </w:r>
      <w:r w:rsidRPr="00492E30">
        <w:t>African and Afro</w:t>
      </w:r>
      <w:r w:rsidR="00652574">
        <w:t>-</w:t>
      </w:r>
      <w:r w:rsidRPr="00492E30">
        <w:t>Caribbean creat</w:t>
      </w:r>
      <w:r w:rsidR="00652574">
        <w:t>ives</w:t>
      </w:r>
      <w:r w:rsidRPr="00492E30">
        <w:t>. How important are vehicles like that?</w:t>
      </w:r>
    </w:p>
    <w:p w:rsidR="00A92041" w:rsidP="00492E30">
      <w:pPr>
        <w:pStyle w:val="Answer"/>
      </w:pPr>
      <w:sdt>
        <w:sdtPr>
          <w:alias w:val="Witness"/>
          <w:id w:val="-1228839428"/>
          <w:placeholder>
            <w:docPart w:val="DefaultPlaceholder_-1854013440"/>
          </w:placeholder>
          <w:richText/>
        </w:sdtPr>
        <w:sdtContent>
          <w:r w:rsidRPr="00492E30" w:rsidR="00492E30">
            <w:rPr>
              <w:b/>
              <w:i/>
            </w:rPr>
            <w:t>Shopsy</w:t>
          </w:r>
          <w:r w:rsidRPr="00492E30" w:rsidR="00492E30">
            <w:rPr>
              <w:b/>
              <w:i/>
            </w:rPr>
            <w:t xml:space="preserve"> Doo:</w:t>
          </w:r>
        </w:sdtContent>
      </w:sdt>
      <w:r w:rsidR="00492E30">
        <w:t xml:space="preserve"> </w:t>
      </w:r>
      <w:r w:rsidRPr="00B72DFE" w:rsidR="00B72DFE">
        <w:t xml:space="preserve">Those vehicles are </w:t>
      </w:r>
      <w:r>
        <w:t xml:space="preserve">extremely </w:t>
      </w:r>
      <w:r w:rsidRPr="00B72DFE" w:rsidR="00B72DFE">
        <w:t>important. Th</w:t>
      </w:r>
      <w:r w:rsidR="00652574">
        <w:t>ose</w:t>
      </w:r>
      <w:r w:rsidRPr="00B72DFE" w:rsidR="00B72DFE">
        <w:t xml:space="preserve"> are some of the platforms that help to project us beyond our normal audiences an</w:t>
      </w:r>
      <w:r w:rsidR="00652574">
        <w:t xml:space="preserve">d </w:t>
      </w:r>
      <w:r w:rsidRPr="00B72DFE" w:rsidR="00B72DFE">
        <w:t>markets. You mentioned the</w:t>
      </w:r>
      <w:r w:rsidR="00B72DFE">
        <w:t xml:space="preserve"> MOBOs</w:t>
      </w:r>
      <w:r w:rsidR="00652574">
        <w:t>. T</w:t>
      </w:r>
      <w:r w:rsidR="00B72DFE">
        <w:t xml:space="preserve">hey have done </w:t>
      </w:r>
      <w:r w:rsidRPr="00B72DFE" w:rsidR="00B72DFE">
        <w:t>incredible work over the past couple of years, but it</w:t>
      </w:r>
      <w:r w:rsidR="00B72DFE">
        <w:t xml:space="preserve"> also</w:t>
      </w:r>
      <w:r w:rsidRPr="00B72DFE" w:rsidR="00B72DFE">
        <w:t xml:space="preserve"> took them years even to recognise African music at the highest level</w:t>
      </w:r>
      <w:r w:rsidR="00652574">
        <w:t xml:space="preserve">. </w:t>
      </w:r>
      <w:r w:rsidR="003F1EB6">
        <w:t>B</w:t>
      </w:r>
      <w:r w:rsidRPr="00B72DFE" w:rsidR="00B72DFE">
        <w:t>lack entertainment television in the United States of America has received criticism for years</w:t>
      </w:r>
      <w:r w:rsidR="003F1EB6">
        <w:t xml:space="preserve">. They </w:t>
      </w:r>
      <w:r w:rsidRPr="00B72DFE" w:rsidR="00B72DFE">
        <w:t xml:space="preserve">call it the black entertainment award, but they recognise African creators and African entertainers behind closed doors and not on the stages where </w:t>
      </w:r>
      <w:r w:rsidR="003F1EB6">
        <w:t xml:space="preserve">their </w:t>
      </w:r>
      <w:r w:rsidRPr="00B72DFE" w:rsidR="00B72DFE">
        <w:t>international counterparts</w:t>
      </w:r>
      <w:r w:rsidR="003F1EB6">
        <w:t xml:space="preserve"> in</w:t>
      </w:r>
      <w:r w:rsidR="009C45F8">
        <w:t xml:space="preserve"> </w:t>
      </w:r>
      <w:r w:rsidRPr="00B72DFE" w:rsidR="00B72DFE">
        <w:t>hip</w:t>
      </w:r>
      <w:r w:rsidR="003F1EB6">
        <w:t>-h</w:t>
      </w:r>
      <w:r w:rsidRPr="00B72DFE" w:rsidR="00B72DFE">
        <w:t>op and reggae a</w:t>
      </w:r>
      <w:r w:rsidR="009C45F8">
        <w:t xml:space="preserve">re </w:t>
      </w:r>
      <w:r w:rsidRPr="00B72DFE" w:rsidR="00B72DFE">
        <w:t xml:space="preserve">recognised. </w:t>
      </w:r>
      <w:r>
        <w:t>So</w:t>
      </w:r>
      <w:r w:rsidRPr="00B72DFE" w:rsidR="00B72DFE">
        <w:t xml:space="preserve">, even these organisations that are supposed to project our image </w:t>
      </w:r>
      <w:r w:rsidR="009C45F8">
        <w:t xml:space="preserve">and </w:t>
      </w:r>
      <w:r w:rsidRPr="00B72DFE" w:rsidR="00B72DFE">
        <w:t xml:space="preserve">support the creatives took time before they accepted that an African renaissance and genre and movement </w:t>
      </w:r>
      <w:r w:rsidR="002579FB">
        <w:t>was</w:t>
      </w:r>
      <w:r w:rsidRPr="00B72DFE" w:rsidR="00B72DFE">
        <w:t xml:space="preserve"> happening. They have got</w:t>
      </w:r>
      <w:r w:rsidR="002579FB">
        <w:t xml:space="preserve"> into </w:t>
      </w:r>
      <w:r w:rsidRPr="00B72DFE" w:rsidR="00B72DFE">
        <w:t>that now and the Channel 4</w:t>
      </w:r>
      <w:r w:rsidR="002579FB">
        <w:t>s</w:t>
      </w:r>
      <w:r w:rsidRPr="00B72DFE" w:rsidR="00B72DFE">
        <w:t xml:space="preserve"> </w:t>
      </w:r>
      <w:r w:rsidR="002579FB">
        <w:t xml:space="preserve">of this world </w:t>
      </w:r>
      <w:r w:rsidRPr="00B72DFE" w:rsidR="00B72DFE">
        <w:t xml:space="preserve">and the </w:t>
      </w:r>
      <w:r w:rsidR="007C50AF">
        <w:t xml:space="preserve">MOBOs </w:t>
      </w:r>
      <w:r w:rsidRPr="007C50AF" w:rsidR="007C50AF">
        <w:t xml:space="preserve">awards hopefully </w:t>
      </w:r>
      <w:r w:rsidR="002579FB">
        <w:t>going</w:t>
      </w:r>
      <w:r w:rsidRPr="007C50AF" w:rsidR="007C50AF">
        <w:t xml:space="preserve"> forward will start to open the doors wider </w:t>
      </w:r>
      <w:r w:rsidR="003905CE">
        <w:t>for</w:t>
      </w:r>
      <w:r w:rsidR="007E11FF">
        <w:t xml:space="preserve"> </w:t>
      </w:r>
      <w:r w:rsidRPr="007C50AF" w:rsidR="007C50AF">
        <w:t>people from our community</w:t>
      </w:r>
      <w:r w:rsidR="003905CE">
        <w:t>,</w:t>
      </w:r>
      <w:r w:rsidRPr="007C50AF" w:rsidR="007C50AF">
        <w:t xml:space="preserve"> not just a blanket umbrella that says this or that</w:t>
      </w:r>
      <w:r w:rsidR="003905CE">
        <w:t xml:space="preserve">. </w:t>
      </w:r>
    </w:p>
    <w:p w:rsidR="007C50AF" w:rsidP="00492E30">
      <w:pPr>
        <w:pStyle w:val="Answer"/>
      </w:pPr>
      <w:r>
        <w:t>T</w:t>
      </w:r>
      <w:r w:rsidRPr="007C50AF">
        <w:t xml:space="preserve">he African story within the United Kingdom is such a beautiful one; </w:t>
      </w:r>
      <w:r>
        <w:t>i</w:t>
      </w:r>
      <w:r w:rsidRPr="007C50AF">
        <w:t>t is a beautiful representation. We are proud to be British</w:t>
      </w:r>
      <w:r>
        <w:t xml:space="preserve"> and to be part of this; we are </w:t>
      </w:r>
      <w:r w:rsidRPr="007C50AF">
        <w:t>proud to be part of the diaspora, but there is a story within us that we need opportunities to</w:t>
      </w:r>
      <w:r w:rsidR="0058728F">
        <w:t xml:space="preserve"> tell. P</w:t>
      </w:r>
      <w:r w:rsidRPr="007C50AF">
        <w:t>latforms and organisations like this are very important.</w:t>
      </w:r>
    </w:p>
    <w:p w:rsidR="00A92041" w:rsidP="00F325EC">
      <w:pPr>
        <w:pStyle w:val="Remark"/>
      </w:pPr>
      <w:sdt>
        <w:sdtPr>
          <w:alias w:val="Member"/>
          <w:tag w:val="&lt;Member mnisId='4462' dodsId='108954'&gt;"/>
          <w:id w:val="-1880544700"/>
          <w:placeholder>
            <w:docPart w:val="DefaultPlaceholder_-1854013440"/>
          </w:placeholder>
          <w:richText/>
        </w:sdtPr>
        <w:sdtContent>
          <w:r w:rsidRPr="00F325EC" w:rsidR="007C50AF">
            <w:rPr>
              <w:b/>
            </w:rPr>
            <w:t>Chair:</w:t>
          </w:r>
        </w:sdtContent>
      </w:sdt>
      <w:r w:rsidR="007C50AF">
        <w:t xml:space="preserve"> </w:t>
      </w:r>
      <w:r w:rsidR="00B80940">
        <w:t xml:space="preserve">I am extremely grateful. </w:t>
      </w:r>
      <w:r w:rsidR="0058728F">
        <w:t>T</w:t>
      </w:r>
      <w:r w:rsidRPr="00B80940" w:rsidR="00B80940">
        <w:t xml:space="preserve">he reason we are conducting this inquiry and have invited you </w:t>
      </w:r>
      <w:r w:rsidR="0058728F">
        <w:t xml:space="preserve">here as </w:t>
      </w:r>
      <w:r w:rsidRPr="00B80940" w:rsidR="00B80940">
        <w:t>witnesses is that your contributions are part of British culture as much as they are part of Nigerian</w:t>
      </w:r>
      <w:r w:rsidR="0058728F">
        <w:t xml:space="preserve"> culture</w:t>
      </w:r>
      <w:r w:rsidRPr="00B80940" w:rsidR="00B80940">
        <w:t xml:space="preserve">; </w:t>
      </w:r>
      <w:r w:rsidR="0058728F">
        <w:t xml:space="preserve">they </w:t>
      </w:r>
      <w:r w:rsidRPr="00B80940" w:rsidR="00B80940">
        <w:t>are fundamentally intertwined. As you say, your Essex daughter is British</w:t>
      </w:r>
      <w:r>
        <w:t>,</w:t>
      </w:r>
      <w:r w:rsidRPr="00B80940" w:rsidR="00B80940">
        <w:t xml:space="preserve"> </w:t>
      </w:r>
      <w:r w:rsidR="00B80940">
        <w:t>yet</w:t>
      </w:r>
      <w:r w:rsidRPr="00B80940" w:rsidR="00B80940">
        <w:t xml:space="preserve"> is born with these rhythms</w:t>
      </w:r>
      <w:r w:rsidR="00B80940">
        <w:t xml:space="preserve"> </w:t>
      </w:r>
      <w:r w:rsidRPr="00B80940" w:rsidR="00B80940">
        <w:t>in her mind</w:t>
      </w:r>
      <w:r w:rsidR="00EA1038">
        <w:t xml:space="preserve">. </w:t>
      </w:r>
    </w:p>
    <w:p w:rsidR="00EA1038" w:rsidP="00F325EC">
      <w:pPr>
        <w:pStyle w:val="Remark"/>
      </w:pPr>
      <w:r w:rsidRPr="00EA1038">
        <w:t>I should also say that one of the main reasons we are doing this is that some of us are</w:t>
      </w:r>
      <w:r>
        <w:t xml:space="preserve"> Nol</w:t>
      </w:r>
      <w:r w:rsidR="00571404">
        <w:t>l</w:t>
      </w:r>
      <w:r>
        <w:t xml:space="preserve">ywood </w:t>
      </w:r>
      <w:r w:rsidR="00571404">
        <w:t>fans</w:t>
      </w:r>
      <w:r>
        <w:t xml:space="preserve"> and</w:t>
      </w:r>
      <w:r w:rsidR="00571404">
        <w:t>,</w:t>
      </w:r>
      <w:r>
        <w:t xml:space="preserve"> </w:t>
      </w:r>
      <w:r w:rsidRPr="00EA1038">
        <w:t>as soon as</w:t>
      </w:r>
      <w:r>
        <w:t xml:space="preserve"> </w:t>
      </w:r>
      <w:r w:rsidR="007A374F">
        <w:t>“</w:t>
      </w:r>
      <w:r>
        <w:t>King of Boys</w:t>
      </w:r>
      <w:r w:rsidR="00571404">
        <w:t>:</w:t>
      </w:r>
      <w:r w:rsidR="009164A4">
        <w:t xml:space="preserve"> The</w:t>
      </w:r>
      <w:r>
        <w:t xml:space="preserve"> Return of the King</w:t>
      </w:r>
      <w:r w:rsidR="007A374F">
        <w:t>”</w:t>
      </w:r>
      <w:r>
        <w:t xml:space="preserve"> </w:t>
      </w:r>
      <w:r w:rsidRPr="00EA1038">
        <w:t>is written for extras</w:t>
      </w:r>
      <w:r w:rsidR="009164A4">
        <w:t>,</w:t>
      </w:r>
      <w:r w:rsidRPr="00EA1038">
        <w:t xml:space="preserve"> I would be grateful if you let me know where to c</w:t>
      </w:r>
      <w:r w:rsidR="009164A4">
        <w:t>al</w:t>
      </w:r>
      <w:r w:rsidRPr="00EA1038">
        <w:t>l</w:t>
      </w:r>
      <w:r>
        <w:t>.</w:t>
      </w:r>
    </w:p>
    <w:p w:rsidR="00EA1038" w:rsidP="00EA1038">
      <w:pPr>
        <w:pStyle w:val="Remark"/>
      </w:pPr>
      <w:sdt>
        <w:sdtPr>
          <w:alias w:val="Member"/>
          <w:tag w:val="&lt;Member mnisId='1446' dodsId='25745'&gt;"/>
          <w:id w:val="-374000549"/>
          <w:placeholder>
            <w:docPart w:val="DefaultPlaceholder_-1854013440"/>
          </w:placeholder>
          <w:richText/>
        </w:sdtPr>
        <w:sdtContent>
          <w:r w:rsidRPr="00EA1038">
            <w:rPr>
              <w:b/>
            </w:rPr>
            <w:t>Chris Bryant:</w:t>
          </w:r>
        </w:sdtContent>
      </w:sdt>
      <w:r>
        <w:t xml:space="preserve"> </w:t>
      </w:r>
      <w:r w:rsidRPr="00EA1038">
        <w:t>I think that was the royal</w:t>
      </w:r>
      <w:r>
        <w:t xml:space="preserve"> “we”, was it not?</w:t>
      </w:r>
    </w:p>
    <w:p w:rsidR="00EA1038" w:rsidP="006077D4">
      <w:pPr>
        <w:pStyle w:val="Remark"/>
      </w:pPr>
      <w:sdt>
        <w:sdtPr>
          <w:alias w:val="Member"/>
          <w:tag w:val="&lt;Member mnisId='4462' dodsId='108954'&gt;"/>
          <w:id w:val="-1676866278"/>
          <w:placeholder>
            <w:docPart w:val="DefaultPlaceholder_-1854013440"/>
          </w:placeholder>
          <w:richText/>
        </w:sdtPr>
        <w:sdtContent>
          <w:r w:rsidRPr="00EA1038">
            <w:rPr>
              <w:b/>
            </w:rPr>
            <w:t>Chair:</w:t>
          </w:r>
        </w:sdtContent>
      </w:sdt>
      <w:r>
        <w:t xml:space="preserve"> No</w:t>
      </w:r>
      <w:r w:rsidR="00F325EC">
        <w:t xml:space="preserve">. </w:t>
      </w:r>
      <w:r w:rsidR="009164A4">
        <w:t>T</w:t>
      </w:r>
      <w:r w:rsidRPr="00EA1038">
        <w:t xml:space="preserve">he whole </w:t>
      </w:r>
      <w:r w:rsidR="00F325EC">
        <w:t>C</w:t>
      </w:r>
      <w:r w:rsidRPr="00EA1038">
        <w:t>ommittee</w:t>
      </w:r>
      <w:r>
        <w:t xml:space="preserve"> </w:t>
      </w:r>
      <w:r w:rsidRPr="00EA1038">
        <w:t>would love to be on</w:t>
      </w:r>
      <w:r>
        <w:t xml:space="preserve"> </w:t>
      </w:r>
      <w:r w:rsidR="007A374F">
        <w:t>“</w:t>
      </w:r>
      <w:r>
        <w:t>King of Boy</w:t>
      </w:r>
      <w:r w:rsidR="00F325EC">
        <w:t>s: The</w:t>
      </w:r>
      <w:r>
        <w:t xml:space="preserve"> Return of the King</w:t>
      </w:r>
      <w:r w:rsidR="007A374F">
        <w:t>”</w:t>
      </w:r>
      <w:r>
        <w:t>. They do not know that yet, but that is what I am bidding for.</w:t>
      </w:r>
    </w:p>
    <w:p w:rsidR="00EA1038" w:rsidP="00EA1038">
      <w:pPr>
        <w:pStyle w:val="Question"/>
      </w:pPr>
      <w:sdt>
        <w:sdtPr>
          <w:alias w:val="Member"/>
          <w:tag w:val="&lt;Member mnisId='4462' dodsId='108954'&gt;"/>
          <w:id w:val="1017429492"/>
          <w:placeholder>
            <w:docPart w:val="DefaultPlaceholder_-1854013440"/>
          </w:placeholder>
          <w:richText/>
        </w:sdtPr>
        <w:sdtContent>
          <w:r w:rsidRPr="00EA1038">
            <w:rPr>
              <w:b/>
            </w:rPr>
            <w:t>Chair:</w:t>
          </w:r>
        </w:sdtContent>
      </w:sdt>
      <w:r>
        <w:t xml:space="preserve"> Thank you very much indeed </w:t>
      </w:r>
      <w:r w:rsidRPr="00EA1038">
        <w:t>to both of you. I</w:t>
      </w:r>
      <w:r w:rsidR="00F325EC">
        <w:t xml:space="preserve"> am</w:t>
      </w:r>
      <w:r w:rsidRPr="00EA1038">
        <w:t xml:space="preserve"> extremely grateful for your time. If there are things that you think of later that you </w:t>
      </w:r>
      <w:r w:rsidR="00F325EC">
        <w:t xml:space="preserve">believe </w:t>
      </w:r>
      <w:r w:rsidRPr="00EA1038">
        <w:t>we should be aware of, or areas where you feel we should have asked a question but did not</w:t>
      </w:r>
      <w:r w:rsidR="00EF359F">
        <w:t>,</w:t>
      </w:r>
      <w:r w:rsidRPr="00EA1038">
        <w:t xml:space="preserve"> I would be very grateful if you </w:t>
      </w:r>
      <w:r w:rsidR="007A374F">
        <w:t xml:space="preserve">wrote </w:t>
      </w:r>
      <w:r w:rsidRPr="00EA1038">
        <w:t>to us</w:t>
      </w:r>
      <w:r>
        <w:t>.</w:t>
      </w:r>
    </w:p>
    <w:p w:rsidR="00EA1038" w:rsidP="00EA1038">
      <w:pPr>
        <w:pStyle w:val="Answer"/>
      </w:pPr>
      <w:sdt>
        <w:sdtPr>
          <w:alias w:val="Witness"/>
          <w:id w:val="388629774"/>
          <w:placeholder>
            <w:docPart w:val="DefaultPlaceholder_-1854013440"/>
          </w:placeholder>
          <w:richText/>
        </w:sdtPr>
        <w:sdtContent>
          <w:r w:rsidRPr="00EA1038">
            <w:rPr>
              <w:b/>
              <w:i/>
            </w:rPr>
            <w:t>Shopsy</w:t>
          </w:r>
          <w:r w:rsidRPr="00EA1038">
            <w:rPr>
              <w:b/>
              <w:i/>
            </w:rPr>
            <w:t xml:space="preserve"> Doo:</w:t>
          </w:r>
        </w:sdtContent>
      </w:sdt>
      <w:r>
        <w:t xml:space="preserve"> T</w:t>
      </w:r>
      <w:r w:rsidRPr="00EA1038">
        <w:t>hank you very much for having us</w:t>
      </w:r>
      <w:r>
        <w:t>.</w:t>
      </w:r>
    </w:p>
    <w:p w:rsidR="005D5C15" w:rsidP="00EC7629">
      <w:pPr>
        <w:pStyle w:val="Answer"/>
      </w:pPr>
      <w:sdt>
        <w:sdtPr>
          <w:alias w:val="Witness"/>
          <w:id w:val="-652371402"/>
          <w:placeholder>
            <w:docPart w:val="DefaultPlaceholder_-1854013440"/>
          </w:placeholder>
          <w:richText/>
        </w:sdtPr>
        <w:sdtContent>
          <w:r w:rsidRPr="00EA1038" w:rsidR="00EA1038">
            <w:rPr>
              <w:b/>
              <w:i/>
            </w:rPr>
            <w:t>Patoranking</w:t>
          </w:r>
          <w:r w:rsidRPr="00EA1038" w:rsidR="00EA1038">
            <w:rPr>
              <w:b/>
              <w:i/>
            </w:rPr>
            <w:t>:</w:t>
          </w:r>
        </w:sdtContent>
      </w:sdt>
      <w:r w:rsidR="00EA1038">
        <w:t xml:space="preserve"> </w:t>
      </w:r>
      <w:r w:rsidR="00EF359F">
        <w:t>T</w:t>
      </w:r>
      <w:r w:rsidRPr="00EA1038" w:rsidR="00EA1038">
        <w:t>hank you for having us and for your time</w:t>
      </w:r>
      <w:r w:rsidR="00EA1038">
        <w:t xml:space="preserve">. </w:t>
      </w:r>
      <w:r w:rsidR="00EF359F">
        <w:t xml:space="preserve">I am </w:t>
      </w:r>
      <w:r w:rsidRPr="00EA1038" w:rsidR="00EA1038">
        <w:t>working on a movie about where I come from, and hopefully you will have a private viewing</w:t>
      </w:r>
      <w:r w:rsidR="00EF359F">
        <w:t xml:space="preserve"> at the time of Nollywood</w:t>
      </w:r>
      <w:r>
        <w:t xml:space="preserve">. </w:t>
      </w:r>
      <w:r w:rsidR="00E444D7">
        <w:t>Y</w:t>
      </w:r>
      <w:r w:rsidRPr="005D5C15">
        <w:t>ou will see where I come from</w:t>
      </w:r>
      <w:r>
        <w:t>.</w:t>
      </w:r>
      <w:r w:rsidR="00E444D7">
        <w:t xml:space="preserve"> W</w:t>
      </w:r>
      <w:r w:rsidRPr="005D5C15">
        <w:t>e h</w:t>
      </w:r>
      <w:r w:rsidR="00FB37F2">
        <w:t>ad</w:t>
      </w:r>
      <w:r w:rsidRPr="005D5C15">
        <w:t xml:space="preserve"> music from so many of the biggest names</w:t>
      </w:r>
      <w:r w:rsidR="00E444D7">
        <w:t>,</w:t>
      </w:r>
      <w:r w:rsidRPr="005D5C15">
        <w:t xml:space="preserve"> and many will still be big in future where they come from</w:t>
      </w:r>
      <w:r>
        <w:t>.</w:t>
      </w:r>
    </w:p>
    <w:p w:rsidR="007447A6" w:rsidP="005D5C15">
      <w:pPr>
        <w:pStyle w:val="Remark"/>
      </w:pPr>
      <w:sdt>
        <w:sdtPr>
          <w:alias w:val="Member"/>
          <w:tag w:val="&lt;Member mnisId='4462' dodsId='108954'&gt;"/>
          <w:id w:val="212626182"/>
          <w:placeholder>
            <w:docPart w:val="DefaultPlaceholder_-1854013440"/>
          </w:placeholder>
          <w:richText/>
        </w:sdtPr>
        <w:sdtContent>
          <w:r w:rsidRPr="005D5C15" w:rsidR="005D5C15">
            <w:rPr>
              <w:b/>
            </w:rPr>
            <w:t>Chair:</w:t>
          </w:r>
        </w:sdtContent>
      </w:sdt>
      <w:r w:rsidR="005D5C15">
        <w:t xml:space="preserve"> Thank you.</w:t>
      </w:r>
    </w:p>
    <w:p w:rsidR="00E87563" w:rsidP="00253514">
      <w:pPr>
        <w:pStyle w:val="TitleWitnesses"/>
      </w:pPr>
    </w:p>
    <w:p w:rsidR="00076C3A" w:rsidP="00253514">
      <w:pPr>
        <w:pStyle w:val="TitleWitnesses"/>
      </w:pPr>
    </w:p>
    <w:p w:rsidR="00076C3A" w:rsidP="00253514">
      <w:pPr>
        <w:pStyle w:val="TitleWitnesses"/>
      </w:pPr>
    </w:p>
    <w:p w:rsidR="00076C3A" w:rsidP="00253514">
      <w:pPr>
        <w:pStyle w:val="TitleWitnesses"/>
      </w:pPr>
    </w:p>
    <w:p w:rsidR="00253514" w:rsidP="00253514">
      <w:pPr>
        <w:pStyle w:val="TitleWitnesses"/>
      </w:pPr>
      <w:r>
        <w:t>Examination of witnesses</w:t>
      </w:r>
    </w:p>
    <w:p w:rsidR="00253514" w:rsidP="00253514">
      <w:pPr>
        <w:pStyle w:val="Answer"/>
        <w:ind w:left="0"/>
      </w:pPr>
      <w:r>
        <w:t xml:space="preserve">Witnesses: </w:t>
      </w:r>
      <w:r>
        <w:t>Ofovwe</w:t>
      </w:r>
      <w:r>
        <w:t xml:space="preserve"> </w:t>
      </w:r>
      <w:r>
        <w:t>Aig-Imoukhuede</w:t>
      </w:r>
      <w:r>
        <w:t xml:space="preserve"> and Helen Dempster. </w:t>
      </w:r>
    </w:p>
    <w:p w:rsidR="00253514" w:rsidP="00253514">
      <w:pPr>
        <w:pStyle w:val="Question"/>
        <w:numPr>
          <w:ilvl w:val="0"/>
          <w:numId w:val="9"/>
        </w:numPr>
      </w:pPr>
      <w:sdt>
        <w:sdtPr>
          <w:alias w:val="Member"/>
          <w:tag w:val="&lt;Member mnisId='4462' dodsId='108954'&gt;"/>
          <w:id w:val="942966681"/>
          <w:placeholder>
            <w:docPart w:val="8CB64FF9AD6542C28A47468FC5FFF8AC"/>
          </w:placeholder>
          <w:richText/>
        </w:sdtPr>
        <w:sdtContent>
          <w:r w:rsidRPr="00280AB1">
            <w:rPr>
              <w:b/>
            </w:rPr>
            <w:t>Chair:</w:t>
          </w:r>
        </w:sdtContent>
      </w:sdt>
      <w:r>
        <w:t xml:space="preserve"> Welcome</w:t>
      </w:r>
      <w:r w:rsidRPr="00280AB1">
        <w:t xml:space="preserve"> to the F</w:t>
      </w:r>
      <w:r>
        <w:t>o</w:t>
      </w:r>
      <w:r w:rsidRPr="00280AB1">
        <w:t>reign Affairs Committee.</w:t>
      </w:r>
      <w:r>
        <w:t xml:space="preserve"> </w:t>
      </w:r>
      <w:r w:rsidRPr="00280AB1">
        <w:t>We are very lucky to have with us this after</w:t>
      </w:r>
      <w:r>
        <w:t>noon</w:t>
      </w:r>
      <w:r w:rsidRPr="00280AB1">
        <w:t xml:space="preserve"> </w:t>
      </w:r>
      <w:r w:rsidRPr="00280AB1">
        <w:t>Ofovwe</w:t>
      </w:r>
      <w:r w:rsidRPr="00280AB1">
        <w:t xml:space="preserve"> </w:t>
      </w:r>
      <w:r w:rsidRPr="00280AB1">
        <w:t>Aig</w:t>
      </w:r>
      <w:r>
        <w:t>-</w:t>
      </w:r>
      <w:r w:rsidRPr="00280AB1">
        <w:t>Imoukhuede</w:t>
      </w:r>
      <w:r w:rsidRPr="00280AB1">
        <w:t xml:space="preserve"> and Helen Dempster.</w:t>
      </w:r>
      <w:r>
        <w:t xml:space="preserve"> </w:t>
      </w:r>
      <w:r w:rsidRPr="00280AB1">
        <w:t>I ask them very briefly to introduce themselves</w:t>
      </w:r>
      <w:r>
        <w:t>.</w:t>
      </w:r>
    </w:p>
    <w:p w:rsidR="00253514" w:rsidRPr="00280AB1" w:rsidP="00253514">
      <w:pPr>
        <w:pStyle w:val="Answer"/>
      </w:pPr>
      <w:sdt>
        <w:sdtPr>
          <w:alias w:val="Witness"/>
          <w:id w:val="-911311571"/>
          <w:placeholder>
            <w:docPart w:val="8CB64FF9AD6542C28A47468FC5FFF8AC"/>
          </w:placeholder>
          <w:richText/>
        </w:sdtPr>
        <w:sdtContent>
          <w:r w:rsidRPr="00253514">
            <w:rPr>
              <w:b/>
              <w:bCs/>
              <w:i/>
              <w:iCs/>
            </w:rPr>
            <w:t>Ofovwe</w:t>
          </w:r>
          <w:r w:rsidRPr="00280AB1">
            <w:rPr>
              <w:b/>
              <w:i/>
            </w:rPr>
            <w:t xml:space="preserve"> </w:t>
          </w:r>
          <w:r w:rsidRPr="00280AB1">
            <w:rPr>
              <w:b/>
              <w:i/>
            </w:rPr>
            <w:t>Aig</w:t>
          </w:r>
          <w:r>
            <w:rPr>
              <w:b/>
              <w:i/>
            </w:rPr>
            <w:t>-</w:t>
          </w:r>
          <w:r w:rsidRPr="00280AB1">
            <w:rPr>
              <w:b/>
              <w:i/>
            </w:rPr>
            <w:t>Imoukhuede</w:t>
          </w:r>
          <w:r w:rsidRPr="00280AB1">
            <w:rPr>
              <w:b/>
              <w:i/>
            </w:rPr>
            <w:t>:</w:t>
          </w:r>
        </w:sdtContent>
      </w:sdt>
      <w:r w:rsidRPr="00280AB1">
        <w:t xml:space="preserve"> I am the executive vice</w:t>
      </w:r>
      <w:r>
        <w:t>-</w:t>
      </w:r>
      <w:r w:rsidRPr="00280AB1">
        <w:t xml:space="preserve">chair of the </w:t>
      </w:r>
      <w:r w:rsidRPr="00B14CF6">
        <w:t>Aig-Imoukhuede</w:t>
      </w:r>
      <w:r w:rsidRPr="00B14CF6">
        <w:t xml:space="preserve"> </w:t>
      </w:r>
      <w:r w:rsidRPr="00280AB1">
        <w:t>Foundation.</w:t>
      </w:r>
      <w:r>
        <w:t xml:space="preserve"> </w:t>
      </w:r>
      <w:r w:rsidRPr="00280AB1">
        <w:t xml:space="preserve">It is a pleasure to be here. </w:t>
      </w:r>
    </w:p>
    <w:p w:rsidR="00253514" w:rsidP="00253514">
      <w:pPr>
        <w:pStyle w:val="Answer"/>
      </w:pPr>
      <w:sdt>
        <w:sdtPr>
          <w:alias w:val="Witness"/>
          <w:id w:val="-304166993"/>
          <w:placeholder>
            <w:docPart w:val="8CB64FF9AD6542C28A47468FC5FFF8AC"/>
          </w:placeholder>
          <w:richText/>
        </w:sdtPr>
        <w:sdtContent>
          <w:r w:rsidRPr="00280AB1">
            <w:rPr>
              <w:b/>
              <w:i/>
            </w:rPr>
            <w:t>Helen Dempster:</w:t>
          </w:r>
        </w:sdtContent>
      </w:sdt>
      <w:r>
        <w:t xml:space="preserve"> </w:t>
      </w:r>
      <w:r w:rsidRPr="00280AB1">
        <w:t>Thank you very much for having me.</w:t>
      </w:r>
      <w:r>
        <w:t xml:space="preserve"> </w:t>
      </w:r>
      <w:r w:rsidRPr="00280AB1">
        <w:t xml:space="preserve">I am a policy fellow and the assistant director </w:t>
      </w:r>
      <w:r>
        <w:t>of</w:t>
      </w:r>
      <w:r w:rsidRPr="00280AB1">
        <w:t xml:space="preserve"> the Centre for Global Development</w:t>
      </w:r>
      <w:r>
        <w:t xml:space="preserve">’s </w:t>
      </w:r>
      <w:r w:rsidRPr="00280AB1">
        <w:t>migration</w:t>
      </w:r>
      <w:r>
        <w:t xml:space="preserve"> and humanitarian </w:t>
      </w:r>
      <w:r w:rsidRPr="00280AB1">
        <w:t>policy programme</w:t>
      </w:r>
      <w:r>
        <w:t xml:space="preserve">. </w:t>
      </w:r>
    </w:p>
    <w:p w:rsidR="00253514" w:rsidRPr="00280AB1" w:rsidP="00253514">
      <w:pPr>
        <w:pStyle w:val="Question"/>
        <w:numPr>
          <w:ilvl w:val="0"/>
          <w:numId w:val="9"/>
        </w:numPr>
      </w:pPr>
      <w:sdt>
        <w:sdtPr>
          <w:alias w:val="Member"/>
          <w:tag w:val="&lt;Member mnisId='4462' dodsId='108954'&gt;"/>
          <w:id w:val="-715668392"/>
          <w:placeholder>
            <w:docPart w:val="8CB64FF9AD6542C28A47468FC5FFF8AC"/>
          </w:placeholder>
          <w:richText/>
        </w:sdtPr>
        <w:sdtContent>
          <w:r w:rsidRPr="00280AB1">
            <w:rPr>
              <w:b/>
            </w:rPr>
            <w:t>Chair:</w:t>
          </w:r>
        </w:sdtContent>
      </w:sdt>
      <w:r>
        <w:t xml:space="preserve"> </w:t>
      </w:r>
      <w:r w:rsidRPr="00280AB1">
        <w:t xml:space="preserve">Thank you very much indeed </w:t>
      </w:r>
      <w:r w:rsidRPr="00280AB1">
        <w:t>both for</w:t>
      </w:r>
      <w:r w:rsidRPr="00280AB1">
        <w:t xml:space="preserve"> joining us.</w:t>
      </w:r>
      <w:r>
        <w:t xml:space="preserve"> As y</w:t>
      </w:r>
      <w:r w:rsidRPr="00280AB1">
        <w:t xml:space="preserve">ou will have heard </w:t>
      </w:r>
      <w:r>
        <w:t xml:space="preserve">from </w:t>
      </w:r>
      <w:r w:rsidRPr="00280AB1">
        <w:t>our first panel</w:t>
      </w:r>
      <w:r>
        <w:t>,</w:t>
      </w:r>
      <w:r w:rsidRPr="00280AB1">
        <w:t xml:space="preserve"> one of the things that came across very strongly is the way </w:t>
      </w:r>
      <w:r>
        <w:t>in which</w:t>
      </w:r>
      <w:r w:rsidRPr="00280AB1">
        <w:t xml:space="preserve"> music and culture has transformed the IT sector and the way in which information is transferred, not just in Nigeria but around the world. Perhaps I </w:t>
      </w:r>
      <w:r>
        <w:t>may</w:t>
      </w:r>
      <w:r w:rsidRPr="00280AB1">
        <w:t xml:space="preserve"> start with you, Helen.</w:t>
      </w:r>
      <w:r>
        <w:t xml:space="preserve"> </w:t>
      </w:r>
      <w:r w:rsidRPr="00280AB1">
        <w:t>How do you think the connections are working</w:t>
      </w:r>
      <w:r>
        <w:t>,</w:t>
      </w:r>
      <w:r w:rsidRPr="00280AB1">
        <w:t xml:space="preserve"> and where are the gaps, where are the issues</w:t>
      </w:r>
      <w:r>
        <w:t>, in</w:t>
      </w:r>
      <w:r w:rsidRPr="00280AB1">
        <w:t xml:space="preserve"> both </w:t>
      </w:r>
      <w:r>
        <w:t>t</w:t>
      </w:r>
      <w:r w:rsidRPr="00280AB1">
        <w:t>he UK and Nigeria?</w:t>
      </w:r>
      <w:r>
        <w:t xml:space="preserve"> </w:t>
      </w:r>
    </w:p>
    <w:p w:rsidR="00253514" w:rsidP="00253514">
      <w:pPr>
        <w:pStyle w:val="Answer"/>
      </w:pPr>
      <w:sdt>
        <w:sdtPr>
          <w:alias w:val="Witness"/>
          <w:id w:val="2142534807"/>
          <w:placeholder>
            <w:docPart w:val="8CB64FF9AD6542C28A47468FC5FFF8AC"/>
          </w:placeholder>
          <w:richText/>
        </w:sdtPr>
        <w:sdtContent>
          <w:r w:rsidRPr="00280AB1">
            <w:rPr>
              <w:b/>
              <w:i/>
            </w:rPr>
            <w:t>Helen Dempster:</w:t>
          </w:r>
        </w:sdtContent>
      </w:sdt>
      <w:r>
        <w:t xml:space="preserve"> </w:t>
      </w:r>
      <w:r w:rsidRPr="00280AB1">
        <w:t xml:space="preserve">I must say </w:t>
      </w:r>
      <w:r>
        <w:t xml:space="preserve">that </w:t>
      </w:r>
      <w:r w:rsidRPr="00280AB1">
        <w:t>I am not an expert on Nigeria nor the I</w:t>
      </w:r>
      <w:r>
        <w:t>C</w:t>
      </w:r>
      <w:r w:rsidRPr="00280AB1">
        <w:t>T industry.</w:t>
      </w:r>
      <w:r>
        <w:t xml:space="preserve"> </w:t>
      </w:r>
      <w:r w:rsidRPr="00280AB1">
        <w:t>I am here representing a team at C</w:t>
      </w:r>
      <w:r>
        <w:t xml:space="preserve">GD </w:t>
      </w:r>
      <w:r w:rsidRPr="00280AB1">
        <w:t>and the World Bank</w:t>
      </w:r>
      <w:r>
        <w:t>,</w:t>
      </w:r>
      <w:r w:rsidRPr="00280AB1">
        <w:t xml:space="preserve"> </w:t>
      </w:r>
      <w:r w:rsidRPr="00280AB1">
        <w:t>Washington</w:t>
      </w:r>
      <w:r w:rsidRPr="00280AB1">
        <w:t xml:space="preserve"> and Nigeria offices.</w:t>
      </w:r>
      <w:r>
        <w:t xml:space="preserve"> </w:t>
      </w:r>
      <w:r w:rsidRPr="00280AB1">
        <w:t xml:space="preserve">We put </w:t>
      </w:r>
      <w:r>
        <w:t xml:space="preserve">together </w:t>
      </w:r>
      <w:r w:rsidRPr="00280AB1">
        <w:t>a report</w:t>
      </w:r>
      <w:r>
        <w:t>,</w:t>
      </w:r>
      <w:r w:rsidRPr="00280AB1">
        <w:t xml:space="preserve"> </w:t>
      </w:r>
      <w:r>
        <w:t>which</w:t>
      </w:r>
      <w:r w:rsidRPr="00280AB1">
        <w:t xml:space="preserve"> we published last </w:t>
      </w:r>
      <w:r w:rsidR="00FC4FBD">
        <w:t>month</w:t>
      </w:r>
      <w:r>
        <w:t>. We</w:t>
      </w:r>
      <w:r w:rsidRPr="00280AB1">
        <w:t xml:space="preserve"> had a look at the potential </w:t>
      </w:r>
      <w:r>
        <w:t>for</w:t>
      </w:r>
      <w:r w:rsidRPr="00280AB1">
        <w:t xml:space="preserve"> more skilled migration between Nigeria and</w:t>
      </w:r>
      <w:r>
        <w:t xml:space="preserve"> </w:t>
      </w:r>
      <w:r w:rsidRPr="00280AB1">
        <w:t>European countries within a variety of sectors</w:t>
      </w:r>
      <w:r>
        <w:t>,</w:t>
      </w:r>
      <w:r w:rsidRPr="00280AB1">
        <w:t xml:space="preserve"> one of which was the I</w:t>
      </w:r>
      <w:r>
        <w:t>C</w:t>
      </w:r>
      <w:r w:rsidRPr="00280AB1">
        <w:t>T sector.</w:t>
      </w:r>
      <w:r>
        <w:t xml:space="preserve"> </w:t>
      </w:r>
      <w:r w:rsidRPr="00280AB1">
        <w:t xml:space="preserve">It gave us a </w:t>
      </w:r>
      <w:r w:rsidRPr="00280AB1">
        <w:t>really good</w:t>
      </w:r>
      <w:r w:rsidRPr="00280AB1">
        <w:t xml:space="preserve"> opportunity to ask a number of different stakeholders</w:t>
      </w:r>
      <w:r>
        <w:t>,</w:t>
      </w:r>
      <w:r w:rsidRPr="00280AB1">
        <w:t xml:space="preserve"> within Nigeria and abroad</w:t>
      </w:r>
      <w:r>
        <w:t>,</w:t>
      </w:r>
      <w:r w:rsidRPr="00280AB1">
        <w:t xml:space="preserve"> about what the I</w:t>
      </w:r>
      <w:r>
        <w:t>C</w:t>
      </w:r>
      <w:r w:rsidRPr="00280AB1">
        <w:t>T industry looked like in Nigeria</w:t>
      </w:r>
      <w:r>
        <w:t>,</w:t>
      </w:r>
      <w:r w:rsidRPr="00280AB1">
        <w:t xml:space="preserve"> and where the gaps were. </w:t>
      </w:r>
    </w:p>
    <w:p w:rsidR="00253514" w:rsidP="00253514">
      <w:pPr>
        <w:pStyle w:val="Answer"/>
      </w:pPr>
      <w:r>
        <w:t>T</w:t>
      </w:r>
      <w:r w:rsidRPr="00280AB1">
        <w:t>he first thing to say is</w:t>
      </w:r>
      <w:r>
        <w:t xml:space="preserve"> that</w:t>
      </w:r>
      <w:r w:rsidRPr="00280AB1">
        <w:t xml:space="preserve"> the I</w:t>
      </w:r>
      <w:r>
        <w:t>C</w:t>
      </w:r>
      <w:r w:rsidRPr="00280AB1">
        <w:t>T sector in Nigeria has gr</w:t>
      </w:r>
      <w:r>
        <w:t>own</w:t>
      </w:r>
      <w:r w:rsidRPr="00280AB1">
        <w:t xml:space="preserve"> extremely quickly.</w:t>
      </w:r>
      <w:r>
        <w:t xml:space="preserve"> </w:t>
      </w:r>
      <w:r w:rsidRPr="00280AB1">
        <w:t xml:space="preserve">This came out from the first panel as well. What is interesting is </w:t>
      </w:r>
      <w:r>
        <w:t xml:space="preserve">that, </w:t>
      </w:r>
      <w:r w:rsidRPr="00280AB1">
        <w:t>during Covid 19</w:t>
      </w:r>
      <w:r>
        <w:t>, it</w:t>
      </w:r>
      <w:r w:rsidRPr="00280AB1">
        <w:t xml:space="preserve"> was the only industry to emerge unscathed. The</w:t>
      </w:r>
      <w:r>
        <w:t xml:space="preserve"> </w:t>
      </w:r>
      <w:r w:rsidRPr="00280AB1">
        <w:t>growth of the industry increased in 2020 over 2019</w:t>
      </w:r>
      <w:r>
        <w:t>, and i</w:t>
      </w:r>
      <w:r w:rsidRPr="00280AB1">
        <w:t>n 2020 it contributed 15% of Nigeria</w:t>
      </w:r>
      <w:r>
        <w:t>’</w:t>
      </w:r>
      <w:r w:rsidRPr="00280AB1">
        <w:t>s GDP</w:t>
      </w:r>
      <w:r>
        <w:t>,</w:t>
      </w:r>
      <w:r w:rsidRPr="00280AB1">
        <w:t xml:space="preserve"> so it is a hugely important sector for the country.</w:t>
      </w:r>
      <w:r>
        <w:t xml:space="preserve"> </w:t>
      </w:r>
    </w:p>
    <w:p w:rsidR="00253514" w:rsidP="00253514">
      <w:pPr>
        <w:pStyle w:val="Answer"/>
      </w:pPr>
      <w:r>
        <w:t>U</w:t>
      </w:r>
      <w:r w:rsidRPr="00280AB1">
        <w:t>nfortunately</w:t>
      </w:r>
      <w:r>
        <w:t>,</w:t>
      </w:r>
      <w:r w:rsidRPr="00280AB1">
        <w:t xml:space="preserve"> what you have seen </w:t>
      </w:r>
      <w:r>
        <w:t>is that this f</w:t>
      </w:r>
      <w:r w:rsidRPr="00280AB1">
        <w:t xml:space="preserve">lourishing sector has not </w:t>
      </w:r>
      <w:r>
        <w:t xml:space="preserve">really </w:t>
      </w:r>
      <w:r w:rsidRPr="00280AB1">
        <w:t xml:space="preserve">led </w:t>
      </w:r>
      <w:r>
        <w:t xml:space="preserve">to </w:t>
      </w:r>
      <w:r w:rsidRPr="00280AB1">
        <w:t>jobs for Nigeri</w:t>
      </w:r>
      <w:r>
        <w:t>ans</w:t>
      </w:r>
      <w:r w:rsidRPr="00280AB1">
        <w:t xml:space="preserve"> </w:t>
      </w:r>
      <w:r>
        <w:t xml:space="preserve">on the ground. In 2017, only 1% of the population was </w:t>
      </w:r>
      <w:r>
        <w:t>actually employed</w:t>
      </w:r>
      <w:r>
        <w:t xml:space="preserve"> </w:t>
      </w:r>
      <w:r w:rsidRPr="00280AB1">
        <w:t xml:space="preserve">within the ICT sector. One thing that came out quite strongly from </w:t>
      </w:r>
      <w:r>
        <w:t xml:space="preserve">our interviews is that </w:t>
      </w:r>
      <w:r w:rsidRPr="00280AB1">
        <w:t xml:space="preserve">a lot of people did not </w:t>
      </w:r>
      <w:r>
        <w:t xml:space="preserve">believe they </w:t>
      </w:r>
      <w:r w:rsidRPr="00280AB1">
        <w:t>necessarily ha</w:t>
      </w:r>
      <w:r>
        <w:t xml:space="preserve">d the </w:t>
      </w:r>
      <w:r w:rsidRPr="00280AB1">
        <w:t>technical and soft skills th</w:t>
      </w:r>
      <w:r>
        <w:t>at were</w:t>
      </w:r>
      <w:r w:rsidRPr="00280AB1">
        <w:t xml:space="preserve"> need</w:t>
      </w:r>
      <w:r>
        <w:t xml:space="preserve">ed to fill some of these roles. </w:t>
      </w:r>
    </w:p>
    <w:p w:rsidR="00253514" w:rsidP="00253514">
      <w:pPr>
        <w:pStyle w:val="Answer"/>
      </w:pPr>
      <w:r>
        <w:t xml:space="preserve">There is </w:t>
      </w:r>
      <w:r>
        <w:t>a really interesting</w:t>
      </w:r>
      <w:r>
        <w:t xml:space="preserve"> thing called the d</w:t>
      </w:r>
      <w:r w:rsidRPr="00280AB1">
        <w:t xml:space="preserve">igital </w:t>
      </w:r>
      <w:r>
        <w:t xml:space="preserve">competitiveness report, which </w:t>
      </w:r>
      <w:r w:rsidRPr="00280AB1">
        <w:t>ran</w:t>
      </w:r>
      <w:r>
        <w:t>k</w:t>
      </w:r>
      <w:r w:rsidRPr="00280AB1">
        <w:t>ed Nigeria 12</w:t>
      </w:r>
      <w:r w:rsidR="009B718C">
        <w:t>2nd</w:t>
      </w:r>
      <w:r w:rsidRPr="00280AB1">
        <w:t xml:space="preserve"> out </w:t>
      </w:r>
      <w:r>
        <w:t xml:space="preserve">of </w:t>
      </w:r>
      <w:r w:rsidRPr="00280AB1">
        <w:t xml:space="preserve">140 countries in terms of digital skills. </w:t>
      </w:r>
      <w:r>
        <w:t>I think t</w:t>
      </w:r>
      <w:r w:rsidRPr="00280AB1">
        <w:t xml:space="preserve">his is an area </w:t>
      </w:r>
      <w:r>
        <w:t xml:space="preserve">where </w:t>
      </w:r>
      <w:r w:rsidRPr="00280AB1">
        <w:t xml:space="preserve">we need to be focusing. </w:t>
      </w:r>
    </w:p>
    <w:p w:rsidR="00253514" w:rsidP="00253514">
      <w:pPr>
        <w:pStyle w:val="Answer"/>
      </w:pPr>
      <w:r w:rsidRPr="00280AB1">
        <w:t xml:space="preserve">One thing we talk </w:t>
      </w:r>
      <w:r>
        <w:t>through in</w:t>
      </w:r>
      <w:r w:rsidRPr="00280AB1">
        <w:t xml:space="preserve"> the report quite a lot is how young Nigerians are trained </w:t>
      </w:r>
      <w:r>
        <w:t xml:space="preserve">in </w:t>
      </w:r>
      <w:r w:rsidRPr="00280AB1">
        <w:t>ICT skills</w:t>
      </w:r>
      <w:r>
        <w:t>. It is very disjointed. T</w:t>
      </w:r>
      <w:r w:rsidRPr="00280AB1">
        <w:t>he</w:t>
      </w:r>
      <w:r>
        <w:t>re are a lot of formal</w:t>
      </w:r>
      <w:r w:rsidRPr="00280AB1">
        <w:t xml:space="preserve"> universities and training institutions providing seminars</w:t>
      </w:r>
      <w:r>
        <w:t>,</w:t>
      </w:r>
      <w:r w:rsidRPr="00280AB1">
        <w:t xml:space="preserve"> </w:t>
      </w:r>
      <w:r w:rsidRPr="00280AB1">
        <w:t>courses</w:t>
      </w:r>
      <w:r w:rsidRPr="00280AB1">
        <w:t xml:space="preserve"> and </w:t>
      </w:r>
      <w:r>
        <w:t>degree</w:t>
      </w:r>
      <w:r w:rsidRPr="00280AB1">
        <w:t xml:space="preserve"> programmes</w:t>
      </w:r>
      <w:r>
        <w:t>,</w:t>
      </w:r>
      <w:r w:rsidRPr="00280AB1">
        <w:t xml:space="preserve"> but a lot of people are </w:t>
      </w:r>
      <w:r>
        <w:t xml:space="preserve">also </w:t>
      </w:r>
      <w:r w:rsidRPr="00280AB1">
        <w:t xml:space="preserve">learning </w:t>
      </w:r>
      <w:r>
        <w:t xml:space="preserve">their </w:t>
      </w:r>
      <w:r w:rsidRPr="00280AB1">
        <w:t xml:space="preserve">skills through computer skills in various </w:t>
      </w:r>
      <w:r>
        <w:t xml:space="preserve">different </w:t>
      </w:r>
      <w:r w:rsidRPr="00280AB1">
        <w:t xml:space="preserve">parts of big cities and </w:t>
      </w:r>
      <w:r>
        <w:t xml:space="preserve">from online platforms like Coursera and edX. A lot of these people are therefore </w:t>
      </w:r>
      <w:r w:rsidRPr="00280AB1">
        <w:t xml:space="preserve">graduating with this very disjointed set </w:t>
      </w:r>
      <w:r>
        <w:t>of skills and miss</w:t>
      </w:r>
      <w:r w:rsidRPr="00280AB1">
        <w:t xml:space="preserve">ing a lot </w:t>
      </w:r>
      <w:r>
        <w:t xml:space="preserve">of </w:t>
      </w:r>
      <w:r w:rsidRPr="00280AB1">
        <w:t xml:space="preserve">the soft skills </w:t>
      </w:r>
      <w:r>
        <w:t>that</w:t>
      </w:r>
      <w:r w:rsidRPr="00280AB1">
        <w:t xml:space="preserve"> employers really need. </w:t>
      </w:r>
    </w:p>
    <w:p w:rsidR="00253514" w:rsidP="00253514">
      <w:pPr>
        <w:pStyle w:val="Answer"/>
      </w:pPr>
      <w:r>
        <w:t>It</w:t>
      </w:r>
      <w:r w:rsidRPr="00280AB1">
        <w:t xml:space="preserve"> is fascinat</w:t>
      </w:r>
      <w:r>
        <w:t>ing</w:t>
      </w:r>
      <w:r w:rsidRPr="00280AB1">
        <w:t xml:space="preserve"> if you contrast that with what</w:t>
      </w:r>
      <w:r>
        <w:t xml:space="preserve"> is</w:t>
      </w:r>
      <w:r w:rsidRPr="00280AB1">
        <w:t xml:space="preserve"> happen</w:t>
      </w:r>
      <w:r>
        <w:t>ing</w:t>
      </w:r>
      <w:r w:rsidRPr="00280AB1">
        <w:t xml:space="preserve"> in the UK</w:t>
      </w:r>
      <w:r>
        <w:t>. T</w:t>
      </w:r>
      <w:r w:rsidRPr="00280AB1">
        <w:t xml:space="preserve">here are a lot of similarities and </w:t>
      </w:r>
      <w:r>
        <w:t xml:space="preserve">a lot of </w:t>
      </w:r>
      <w:r w:rsidRPr="00280AB1">
        <w:t>d</w:t>
      </w:r>
      <w:r>
        <w:t>ifferences. T</w:t>
      </w:r>
      <w:r w:rsidRPr="00280AB1">
        <w:t xml:space="preserve">he </w:t>
      </w:r>
      <w:r>
        <w:t xml:space="preserve">ICT sector in the UK is also </w:t>
      </w:r>
      <w:r w:rsidRPr="00280AB1">
        <w:t>grow</w:t>
      </w:r>
      <w:r>
        <w:t>ing</w:t>
      </w:r>
      <w:r w:rsidRPr="00280AB1">
        <w:t xml:space="preserve"> extremely strongly. One thing I did not know is</w:t>
      </w:r>
      <w:r>
        <w:t xml:space="preserve"> that</w:t>
      </w:r>
      <w:r w:rsidRPr="00280AB1">
        <w:t xml:space="preserve"> the UK spends more on ICT per head than any other countr</w:t>
      </w:r>
      <w:r>
        <w:t>y,</w:t>
      </w:r>
      <w:r w:rsidRPr="00280AB1">
        <w:t xml:space="preserve"> bar the U</w:t>
      </w:r>
      <w:r>
        <w:t>S. I</w:t>
      </w:r>
      <w:r w:rsidRPr="00280AB1">
        <w:t>t is an incredibly important sector for our c</w:t>
      </w:r>
      <w:r>
        <w:t>ountry.</w:t>
      </w:r>
      <w:r w:rsidRPr="00280AB1">
        <w:t xml:space="preserve"> </w:t>
      </w:r>
      <w:r>
        <w:t>T</w:t>
      </w:r>
      <w:r w:rsidRPr="00280AB1">
        <w:t xml:space="preserve">here are about </w:t>
      </w:r>
      <w:r>
        <w:t xml:space="preserve">1 </w:t>
      </w:r>
      <w:r w:rsidRPr="00280AB1">
        <w:t>million people employed in the sector</w:t>
      </w:r>
      <w:r>
        <w:t>,</w:t>
      </w:r>
      <w:r w:rsidRPr="00280AB1">
        <w:t xml:space="preserve"> </w:t>
      </w:r>
      <w:r>
        <w:t xml:space="preserve">which is </w:t>
      </w:r>
      <w:r w:rsidRPr="00280AB1">
        <w:t xml:space="preserve">3% </w:t>
      </w:r>
      <w:r>
        <w:t>of</w:t>
      </w:r>
      <w:r w:rsidRPr="00280AB1">
        <w:t xml:space="preserve"> our work</w:t>
      </w:r>
      <w:r>
        <w:t>ing</w:t>
      </w:r>
      <w:r w:rsidRPr="00280AB1">
        <w:t xml:space="preserve"> population</w:t>
      </w:r>
      <w:r>
        <w:t xml:space="preserve">. It is </w:t>
      </w:r>
      <w:r w:rsidRPr="00280AB1">
        <w:t>incredibly huge.</w:t>
      </w:r>
    </w:p>
    <w:p w:rsidR="00253514" w:rsidP="00253514">
      <w:pPr>
        <w:pStyle w:val="Answer"/>
      </w:pPr>
      <w:r w:rsidRPr="00280AB1">
        <w:t>It is also growing extremely rapidly</w:t>
      </w:r>
      <w:r>
        <w:t>. I</w:t>
      </w:r>
      <w:r w:rsidRPr="00280AB1">
        <w:t>n 2018</w:t>
      </w:r>
      <w:r>
        <w:t>,</w:t>
      </w:r>
      <w:r w:rsidRPr="00280AB1">
        <w:t xml:space="preserve"> </w:t>
      </w:r>
      <w:r>
        <w:t xml:space="preserve">the </w:t>
      </w:r>
      <w:r w:rsidRPr="00280AB1">
        <w:t xml:space="preserve">Open University estimated </w:t>
      </w:r>
      <w:r>
        <w:t xml:space="preserve">that </w:t>
      </w:r>
      <w:r w:rsidRPr="00280AB1">
        <w:t>there w</w:t>
      </w:r>
      <w:r>
        <w:t>ere around</w:t>
      </w:r>
      <w:r w:rsidRPr="00280AB1">
        <w:t xml:space="preserve"> 600</w:t>
      </w:r>
      <w:r>
        <w:t>,000</w:t>
      </w:r>
      <w:r w:rsidRPr="00280AB1">
        <w:t xml:space="preserve"> </w:t>
      </w:r>
      <w:r>
        <w:t xml:space="preserve">vacancies in the sector. These are roles that are not being filled by local </w:t>
      </w:r>
      <w:r w:rsidRPr="00280AB1">
        <w:t>people</w:t>
      </w:r>
      <w:r>
        <w:t>. T</w:t>
      </w:r>
      <w:r w:rsidRPr="00280AB1">
        <w:t xml:space="preserve">here </w:t>
      </w:r>
      <w:r>
        <w:t xml:space="preserve">are huge </w:t>
      </w:r>
      <w:r w:rsidRPr="00280AB1">
        <w:t>skill shortage</w:t>
      </w:r>
      <w:r>
        <w:t>s</w:t>
      </w:r>
      <w:r w:rsidRPr="00280AB1">
        <w:t xml:space="preserve"> that are present in the UK as well. Obviously</w:t>
      </w:r>
      <w:r>
        <w:t>,</w:t>
      </w:r>
      <w:r w:rsidRPr="00280AB1">
        <w:t xml:space="preserve"> this is having huge impact</w:t>
      </w:r>
      <w:r>
        <w:t>s for</w:t>
      </w:r>
      <w:r w:rsidRPr="00280AB1">
        <w:t xml:space="preserve"> employer</w:t>
      </w:r>
      <w:r>
        <w:t>s—their</w:t>
      </w:r>
      <w:r w:rsidRPr="00280AB1">
        <w:t xml:space="preserve"> product</w:t>
      </w:r>
      <w:r>
        <w:t>ivity</w:t>
      </w:r>
      <w:r w:rsidRPr="00280AB1">
        <w:t xml:space="preserve"> and </w:t>
      </w:r>
      <w:r>
        <w:t xml:space="preserve">their </w:t>
      </w:r>
      <w:r w:rsidRPr="00280AB1">
        <w:t xml:space="preserve">investment potential. </w:t>
      </w:r>
    </w:p>
    <w:p w:rsidR="00253514" w:rsidP="00253514">
      <w:pPr>
        <w:pStyle w:val="Answer"/>
      </w:pPr>
      <w:r>
        <w:t>I</w:t>
      </w:r>
      <w:r w:rsidRPr="00280AB1">
        <w:t xml:space="preserve">n the </w:t>
      </w:r>
      <w:r>
        <w:t>report</w:t>
      </w:r>
      <w:r w:rsidRPr="00280AB1">
        <w:t xml:space="preserve"> </w:t>
      </w:r>
      <w:r>
        <w:t>we looked at how we could try</w:t>
      </w:r>
      <w:r w:rsidRPr="00280AB1">
        <w:t xml:space="preserve"> to put these two thing</w:t>
      </w:r>
      <w:r>
        <w:t xml:space="preserve">s </w:t>
      </w:r>
      <w:r w:rsidRPr="00280AB1">
        <w:t>to</w:t>
      </w:r>
      <w:r>
        <w:t xml:space="preserve">gether—to see whether we could </w:t>
      </w:r>
      <w:r w:rsidRPr="00280AB1">
        <w:t xml:space="preserve">harness the large number </w:t>
      </w:r>
      <w:r>
        <w:t>of</w:t>
      </w:r>
      <w:r w:rsidRPr="00280AB1">
        <w:t xml:space="preserve"> young</w:t>
      </w:r>
      <w:r>
        <w:t>,</w:t>
      </w:r>
      <w:r w:rsidRPr="00280AB1">
        <w:t xml:space="preserve"> talented</w:t>
      </w:r>
      <w:r>
        <w:t>,</w:t>
      </w:r>
      <w:r w:rsidRPr="00280AB1">
        <w:t xml:space="preserve"> skilled people within Nigeria </w:t>
      </w:r>
      <w:r>
        <w:t>who r</w:t>
      </w:r>
      <w:r w:rsidRPr="00280AB1">
        <w:t>eally want to be able to develop the</w:t>
      </w:r>
      <w:r>
        <w:t xml:space="preserve">ir </w:t>
      </w:r>
      <w:r w:rsidRPr="00280AB1">
        <w:t xml:space="preserve">skills </w:t>
      </w:r>
      <w:r>
        <w:t xml:space="preserve">and find roles </w:t>
      </w:r>
      <w:r w:rsidRPr="00280AB1">
        <w:t xml:space="preserve">within the </w:t>
      </w:r>
      <w:r>
        <w:t xml:space="preserve">ICT </w:t>
      </w:r>
      <w:r w:rsidRPr="00280AB1">
        <w:t>industry</w:t>
      </w:r>
      <w:r>
        <w:t>, whether that be in Nigeria or the UK, with the</w:t>
      </w:r>
      <w:r w:rsidRPr="00280AB1">
        <w:t xml:space="preserve"> giant skill shortages in the ICT sector in the UK</w:t>
      </w:r>
      <w:r>
        <w:t>, and whether we could harness some of this potential. Hopefully</w:t>
      </w:r>
      <w:r w:rsidRPr="00280AB1">
        <w:t>, that answers your question.</w:t>
      </w:r>
      <w:r>
        <w:t xml:space="preserve"> </w:t>
      </w:r>
      <w:r w:rsidRPr="00280AB1">
        <w:t xml:space="preserve">I am happy to send through all the references </w:t>
      </w:r>
      <w:r>
        <w:t xml:space="preserve">that </w:t>
      </w:r>
      <w:r w:rsidRPr="00280AB1">
        <w:t>I mentioned as well.</w:t>
      </w:r>
      <w:r>
        <w:t xml:space="preserve"> </w:t>
      </w:r>
    </w:p>
    <w:p w:rsidR="00253514" w:rsidP="00253514">
      <w:pPr>
        <w:pStyle w:val="Question"/>
        <w:numPr>
          <w:ilvl w:val="0"/>
          <w:numId w:val="9"/>
        </w:numPr>
      </w:pPr>
      <w:sdt>
        <w:sdtPr>
          <w:alias w:val="Member"/>
          <w:tag w:val="&lt;Member mnisId='4462' dodsId='108954'&gt;"/>
          <w:id w:val="-1883249395"/>
          <w:placeholder>
            <w:docPart w:val="8CB64FF9AD6542C28A47468FC5FFF8AC"/>
          </w:placeholder>
          <w:richText/>
        </w:sdtPr>
        <w:sdtContent>
          <w:r w:rsidRPr="00690B49">
            <w:rPr>
              <w:b/>
            </w:rPr>
            <w:t>Chair:</w:t>
          </w:r>
        </w:sdtContent>
      </w:sdt>
      <w:r>
        <w:t xml:space="preserve"> Thank you very much. </w:t>
      </w:r>
      <w:r w:rsidRPr="00280AB1">
        <w:t xml:space="preserve">We </w:t>
      </w:r>
      <w:r>
        <w:t>may</w:t>
      </w:r>
      <w:r w:rsidRPr="00280AB1">
        <w:t xml:space="preserve"> ask you for them in writing rather than g</w:t>
      </w:r>
      <w:r>
        <w:t>oing</w:t>
      </w:r>
      <w:r w:rsidRPr="00280AB1">
        <w:t xml:space="preserve"> through them now. Clearly, the skills gaps that you spoke about raise</w:t>
      </w:r>
      <w:r>
        <w:t xml:space="preserve"> </w:t>
      </w:r>
      <w:r w:rsidRPr="00280AB1">
        <w:t xml:space="preserve">some real challenges </w:t>
      </w:r>
      <w:r>
        <w:t>for</w:t>
      </w:r>
      <w:r w:rsidRPr="00280AB1">
        <w:t xml:space="preserve"> both the British and Nigerian Governments.</w:t>
      </w:r>
      <w:r>
        <w:t xml:space="preserve"> </w:t>
      </w:r>
      <w:r w:rsidRPr="00280AB1">
        <w:t>Where do you see the ways in which we can work together while minimising the brain</w:t>
      </w:r>
      <w:r>
        <w:t>-</w:t>
      </w:r>
      <w:r w:rsidRPr="00280AB1">
        <w:t>drain from Nigeria to the UK</w:t>
      </w:r>
      <w:r>
        <w:t xml:space="preserve">? </w:t>
      </w:r>
    </w:p>
    <w:p w:rsidR="00253514" w:rsidP="00253514">
      <w:pPr>
        <w:pStyle w:val="Answer"/>
      </w:pPr>
      <w:sdt>
        <w:sdtPr>
          <w:alias w:val="Witness"/>
          <w:id w:val="-1327736262"/>
          <w:placeholder>
            <w:docPart w:val="8CB64FF9AD6542C28A47468FC5FFF8AC"/>
          </w:placeholder>
          <w:richText/>
        </w:sdtPr>
        <w:sdtContent>
          <w:r w:rsidRPr="0035344F">
            <w:rPr>
              <w:b/>
              <w:i/>
            </w:rPr>
            <w:t>Helen Dempster:</w:t>
          </w:r>
        </w:sdtContent>
      </w:sdt>
      <w:r>
        <w:t xml:space="preserve"> Yes, o</w:t>
      </w:r>
      <w:r w:rsidRPr="00280AB1">
        <w:t>f course.</w:t>
      </w:r>
      <w:r>
        <w:t xml:space="preserve"> </w:t>
      </w:r>
      <w:r w:rsidRPr="00280AB1">
        <w:t>I would note that the brain</w:t>
      </w:r>
      <w:r>
        <w:t>-</w:t>
      </w:r>
      <w:r w:rsidRPr="00280AB1">
        <w:t>drain is an incredibly large problem for Nigeria</w:t>
      </w:r>
      <w:r>
        <w:t>,</w:t>
      </w:r>
      <w:r w:rsidRPr="00280AB1">
        <w:t xml:space="preserve"> and many other countries throughout sub</w:t>
      </w:r>
      <w:r>
        <w:t>-</w:t>
      </w:r>
      <w:r w:rsidRPr="00280AB1">
        <w:t>Saharan Africa, Africa and beyond. This is the sense that highly skilled people are being trained w</w:t>
      </w:r>
      <w:r>
        <w:t>i</w:t>
      </w:r>
      <w:r w:rsidRPr="00280AB1">
        <w:t>thin Nigeria</w:t>
      </w:r>
      <w:r>
        <w:t>, t</w:t>
      </w:r>
      <w:r w:rsidRPr="00280AB1">
        <w:t xml:space="preserve">he Nigerian state </w:t>
      </w:r>
      <w:r>
        <w:t xml:space="preserve">is </w:t>
      </w:r>
      <w:r w:rsidRPr="00280AB1">
        <w:t xml:space="preserve">investing money </w:t>
      </w:r>
      <w:r>
        <w:t>in their</w:t>
      </w:r>
      <w:r w:rsidRPr="00280AB1">
        <w:t xml:space="preserve"> training</w:t>
      </w:r>
      <w:r>
        <w:t>,</w:t>
      </w:r>
      <w:r w:rsidRPr="00280AB1">
        <w:t xml:space="preserve"> and they are </w:t>
      </w:r>
      <w:r>
        <w:t xml:space="preserve">then </w:t>
      </w:r>
      <w:r w:rsidRPr="00280AB1">
        <w:t>taking their skills abroad.</w:t>
      </w:r>
      <w:r>
        <w:t xml:space="preserve"> T</w:t>
      </w:r>
      <w:r w:rsidRPr="00280AB1">
        <w:t>he Nigerian Government and</w:t>
      </w:r>
      <w:r>
        <w:t xml:space="preserve"> </w:t>
      </w:r>
      <w:r w:rsidRPr="00280AB1">
        <w:t>the British Government would like to reduce</w:t>
      </w:r>
      <w:r>
        <w:t xml:space="preserve"> that</w:t>
      </w:r>
      <w:r w:rsidRPr="00280AB1">
        <w:t>.</w:t>
      </w:r>
      <w:r>
        <w:t xml:space="preserve"> </w:t>
      </w:r>
    </w:p>
    <w:p w:rsidR="00253514" w:rsidP="00253514">
      <w:pPr>
        <w:pStyle w:val="Answer"/>
      </w:pPr>
      <w:r>
        <w:t>W</w:t>
      </w:r>
      <w:r w:rsidRPr="00280AB1">
        <w:t>ith that in mind</w:t>
      </w:r>
      <w:r>
        <w:t>,</w:t>
      </w:r>
      <w:r w:rsidRPr="00280AB1">
        <w:t xml:space="preserve"> </w:t>
      </w:r>
      <w:r>
        <w:t xml:space="preserve">about 10 years ago, in 2012, </w:t>
      </w:r>
      <w:r w:rsidRPr="00280AB1">
        <w:t>my organisation</w:t>
      </w:r>
      <w:r>
        <w:t>,</w:t>
      </w:r>
      <w:r w:rsidRPr="00280AB1">
        <w:t xml:space="preserve"> the Centre for </w:t>
      </w:r>
      <w:r>
        <w:t>Global D</w:t>
      </w:r>
      <w:r w:rsidRPr="00280AB1">
        <w:t>evelopment</w:t>
      </w:r>
      <w:r>
        <w:t>,</w:t>
      </w:r>
      <w:r w:rsidRPr="00280AB1">
        <w:t xml:space="preserve"> created a new migration model. It is called the Global </w:t>
      </w:r>
      <w:r>
        <w:t>S</w:t>
      </w:r>
      <w:r w:rsidRPr="00280AB1">
        <w:t>kill Partnership.</w:t>
      </w:r>
      <w:r>
        <w:t xml:space="preserve"> </w:t>
      </w:r>
      <w:r w:rsidRPr="00280AB1">
        <w:t>It is technically very complex</w:t>
      </w:r>
      <w:r>
        <w:t xml:space="preserve">, and </w:t>
      </w:r>
      <w:r w:rsidRPr="00280AB1">
        <w:t>I can send you through more information</w:t>
      </w:r>
      <w:r>
        <w:t xml:space="preserve"> on it. T</w:t>
      </w:r>
      <w:r w:rsidRPr="00280AB1">
        <w:t>he general gist is that</w:t>
      </w:r>
      <w:r>
        <w:t>,</w:t>
      </w:r>
      <w:r w:rsidRPr="00280AB1">
        <w:t xml:space="preserve"> instead of trying to attract al</w:t>
      </w:r>
      <w:r>
        <w:t>ready</w:t>
      </w:r>
      <w:r w:rsidRPr="00280AB1">
        <w:t xml:space="preserve"> qualified people from Nigeria to come to the UK, the UK would invest in training those people in that skillset within Nigeria. </w:t>
      </w:r>
      <w:r>
        <w:t xml:space="preserve">It </w:t>
      </w:r>
      <w:r w:rsidRPr="00280AB1">
        <w:t xml:space="preserve">is </w:t>
      </w:r>
      <w:r>
        <w:t>the</w:t>
      </w:r>
      <w:r w:rsidRPr="00280AB1">
        <w:t xml:space="preserve"> idea of two for one. You would train two people</w:t>
      </w:r>
      <w:r>
        <w:t>: o</w:t>
      </w:r>
      <w:r w:rsidRPr="00280AB1">
        <w:t>ne person would move to the UK and one person would stay in Nigeria</w:t>
      </w:r>
      <w:r>
        <w:t>. A</w:t>
      </w:r>
      <w:r w:rsidRPr="00280AB1">
        <w:t xml:space="preserve"> country like the UK would also be providing technology and investment and other forms of support to Nigeria to be able to improve the training ecosystem and other things that the Nigeria Government prioritise within that sector. This is not a new idea</w:t>
      </w:r>
      <w:r>
        <w:t>,</w:t>
      </w:r>
      <w:r w:rsidRPr="00280AB1">
        <w:t xml:space="preserve"> obviously. </w:t>
      </w:r>
      <w:r>
        <w:t>It</w:t>
      </w:r>
      <w:r w:rsidRPr="00280AB1">
        <w:t xml:space="preserve"> is being trialled by Governments around the world. </w:t>
      </w:r>
    </w:p>
    <w:p w:rsidR="00253514" w:rsidP="00253514">
      <w:pPr>
        <w:pStyle w:val="Answer"/>
      </w:pPr>
      <w:r w:rsidRPr="00280AB1">
        <w:t>I want to mention a couple of different examples.</w:t>
      </w:r>
      <w:r>
        <w:t xml:space="preserve"> </w:t>
      </w:r>
      <w:r w:rsidRPr="00280AB1">
        <w:t xml:space="preserve">The first is the Belgian </w:t>
      </w:r>
      <w:r>
        <w:t>d</w:t>
      </w:r>
      <w:r w:rsidRPr="00280AB1">
        <w:t xml:space="preserve">evelopment </w:t>
      </w:r>
      <w:r>
        <w:t>a</w:t>
      </w:r>
      <w:r w:rsidRPr="00280AB1">
        <w:t xml:space="preserve">gency </w:t>
      </w:r>
      <w:r w:rsidRPr="00280AB1">
        <w:t>En</w:t>
      </w:r>
      <w:r>
        <w:t>a</w:t>
      </w:r>
      <w:r w:rsidRPr="00280AB1">
        <w:t>bel</w:t>
      </w:r>
      <w:r>
        <w:t xml:space="preserve">, which </w:t>
      </w:r>
      <w:r w:rsidRPr="00280AB1">
        <w:t xml:space="preserve">has been conducting this programme with Morocco over the last three years. </w:t>
      </w:r>
      <w:r>
        <w:t>It has</w:t>
      </w:r>
      <w:r w:rsidRPr="00280AB1">
        <w:t xml:space="preserve"> been training Java</w:t>
      </w:r>
      <w:r>
        <w:t>S</w:t>
      </w:r>
      <w:r w:rsidRPr="00280AB1">
        <w:t>cript developers in Morocco, half of whom have moved to Belgium and half have stayed in Morocco</w:t>
      </w:r>
      <w:r>
        <w:t>. P</w:t>
      </w:r>
      <w:r w:rsidRPr="00280AB1">
        <w:t xml:space="preserve">reliminary evaluations seem to show that this is having a huge impact on </w:t>
      </w:r>
      <w:r>
        <w:t xml:space="preserve">employers in </w:t>
      </w:r>
      <w:r w:rsidRPr="00280AB1">
        <w:t>Morocco and Belgium. The project has recently scaled</w:t>
      </w:r>
      <w:r>
        <w:t xml:space="preserve"> up. </w:t>
      </w:r>
      <w:r w:rsidRPr="00280AB1">
        <w:t>Germany and Italy have now joined and so have Tunisia and E</w:t>
      </w:r>
      <w:r>
        <w:t>g</w:t>
      </w:r>
      <w:r w:rsidRPr="00280AB1">
        <w:t>ypt</w:t>
      </w:r>
      <w:r>
        <w:t>,</w:t>
      </w:r>
      <w:r w:rsidRPr="00280AB1">
        <w:t xml:space="preserve"> on the sending side.</w:t>
      </w:r>
      <w:r>
        <w:t xml:space="preserve"> I think up to </w:t>
      </w:r>
      <w:r w:rsidRPr="00280AB1">
        <w:t xml:space="preserve">about 2,000 trainees will take part this year. </w:t>
      </w:r>
    </w:p>
    <w:p w:rsidR="00253514" w:rsidP="00253514">
      <w:pPr>
        <w:pStyle w:val="Answer"/>
      </w:pPr>
      <w:r w:rsidRPr="00280AB1">
        <w:t>There have been similar programmes in other sectors.</w:t>
      </w:r>
      <w:r>
        <w:t xml:space="preserve"> </w:t>
      </w:r>
      <w:r w:rsidRPr="00280AB1">
        <w:t xml:space="preserve">Germany and Australia are notable examples. They have been </w:t>
      </w:r>
      <w:r>
        <w:t>piloting this</w:t>
      </w:r>
      <w:r w:rsidRPr="00280AB1">
        <w:t xml:space="preserve"> programme in sectors like healthcare and tourism and construction. We are also actively working with the UK Department of Health and Social Care on a very similar programme in nursing</w:t>
      </w:r>
      <w:r>
        <w:t>,</w:t>
      </w:r>
      <w:r w:rsidRPr="00280AB1">
        <w:t xml:space="preserve"> with Kenya and Ghana. Again, I am happy to sen</w:t>
      </w:r>
      <w:r>
        <w:t>d through</w:t>
      </w:r>
      <w:r w:rsidRPr="00280AB1">
        <w:t xml:space="preserve"> more information about any of those programmes if that would be of use. </w:t>
      </w:r>
    </w:p>
    <w:p w:rsidR="00253514" w:rsidP="00253514">
      <w:pPr>
        <w:pStyle w:val="Remark"/>
      </w:pPr>
      <w:sdt>
        <w:sdtPr>
          <w:alias w:val="Member"/>
          <w:tag w:val="&lt;Member mnisId='4462' dodsId='108954'&gt;"/>
          <w:id w:val="908657458"/>
          <w:placeholder>
            <w:docPart w:val="8CB64FF9AD6542C28A47468FC5FFF8AC"/>
          </w:placeholder>
          <w:richText/>
        </w:sdtPr>
        <w:sdtContent>
          <w:r w:rsidRPr="0035344F">
            <w:rPr>
              <w:b/>
            </w:rPr>
            <w:t>Chair:</w:t>
          </w:r>
        </w:sdtContent>
      </w:sdt>
      <w:r>
        <w:t xml:space="preserve"> </w:t>
      </w:r>
      <w:r w:rsidRPr="00280AB1">
        <w:t xml:space="preserve">That would be very useful. </w:t>
      </w:r>
    </w:p>
    <w:p w:rsidR="00253514" w:rsidRPr="00280AB1" w:rsidP="00253514">
      <w:pPr>
        <w:pStyle w:val="Question"/>
        <w:numPr>
          <w:ilvl w:val="0"/>
          <w:numId w:val="9"/>
        </w:numPr>
      </w:pPr>
      <w:sdt>
        <w:sdtPr>
          <w:alias w:val="Member"/>
          <w:tag w:val="&lt;Member mnisId='1446' dodsId='25745'&gt;"/>
          <w:id w:val="1643159048"/>
          <w:placeholder>
            <w:docPart w:val="8CB64FF9AD6542C28A47468FC5FFF8AC"/>
          </w:placeholder>
          <w:richText/>
        </w:sdtPr>
        <w:sdtContent>
          <w:r w:rsidRPr="0035344F">
            <w:rPr>
              <w:b/>
            </w:rPr>
            <w:t>Chris Bryant:</w:t>
          </w:r>
        </w:sdtContent>
      </w:sdt>
      <w:r>
        <w:t xml:space="preserve"> </w:t>
      </w:r>
      <w:r w:rsidRPr="00280AB1">
        <w:t>On the education front</w:t>
      </w:r>
      <w:r>
        <w:t>, particularly</w:t>
      </w:r>
      <w:r w:rsidRPr="00280AB1">
        <w:t xml:space="preserve"> in relation to ICT</w:t>
      </w:r>
      <w:r>
        <w:t>,</w:t>
      </w:r>
      <w:r w:rsidRPr="00280AB1">
        <w:t xml:space="preserve"> one thing we heard from the Nigerian diaspora last week </w:t>
      </w:r>
      <w:r>
        <w:t>is</w:t>
      </w:r>
      <w:r w:rsidRPr="00280AB1">
        <w:t xml:space="preserve"> that there is a major issue around facilities </w:t>
      </w:r>
      <w:r>
        <w:t>for</w:t>
      </w:r>
      <w:r w:rsidRPr="00280AB1">
        <w:t xml:space="preserve"> ed</w:t>
      </w:r>
      <w:r>
        <w:t>uca</w:t>
      </w:r>
      <w:r w:rsidRPr="00280AB1">
        <w:t>tion, especially in computer sciences. One woman was telling us that</w:t>
      </w:r>
      <w:r w:rsidR="00D4174F">
        <w:t>,</w:t>
      </w:r>
      <w:r>
        <w:t xml:space="preserve"> I think</w:t>
      </w:r>
      <w:r w:rsidR="00D4174F">
        <w:t>,</w:t>
      </w:r>
      <w:r>
        <w:t xml:space="preserve"> </w:t>
      </w:r>
      <w:r w:rsidRPr="00280AB1">
        <w:t xml:space="preserve">her sister or her cousin had done a whole degree in computer science without ever </w:t>
      </w:r>
      <w:r>
        <w:t xml:space="preserve">actually </w:t>
      </w:r>
      <w:r w:rsidRPr="00280AB1">
        <w:t xml:space="preserve">laying </w:t>
      </w:r>
      <w:r w:rsidR="00D4174F">
        <w:t xml:space="preserve">a </w:t>
      </w:r>
      <w:r w:rsidRPr="00280AB1">
        <w:t>hand on a computer.</w:t>
      </w:r>
      <w:r>
        <w:t xml:space="preserve"> </w:t>
      </w:r>
      <w:r w:rsidRPr="00280AB1">
        <w:t>Is that a fair characteristic of the situation?</w:t>
      </w:r>
      <w:r>
        <w:t xml:space="preserve"> </w:t>
      </w:r>
    </w:p>
    <w:p w:rsidR="00253514" w:rsidP="00253514">
      <w:pPr>
        <w:pStyle w:val="Answer"/>
      </w:pPr>
      <w:sdt>
        <w:sdtPr>
          <w:alias w:val="Witness"/>
          <w:id w:val="276609010"/>
          <w:placeholder>
            <w:docPart w:val="8CB64FF9AD6542C28A47468FC5FFF8AC"/>
          </w:placeholder>
          <w:richText/>
        </w:sdtPr>
        <w:sdtContent>
          <w:r w:rsidRPr="0035344F">
            <w:rPr>
              <w:b/>
              <w:i/>
            </w:rPr>
            <w:t>Helen Dempster:</w:t>
          </w:r>
        </w:sdtContent>
      </w:sdt>
      <w:r>
        <w:t xml:space="preserve"> </w:t>
      </w:r>
      <w:r w:rsidRPr="00280AB1">
        <w:t>I am not sure whether that would be characteristic of everybody</w:t>
      </w:r>
      <w:r>
        <w:t>’</w:t>
      </w:r>
      <w:r w:rsidRPr="00280AB1">
        <w:t>s experience within the sector</w:t>
      </w:r>
      <w:r>
        <w:t>,</w:t>
      </w:r>
      <w:r w:rsidRPr="00280AB1">
        <w:t xml:space="preserve"> but certainly from my experience and </w:t>
      </w:r>
      <w:r>
        <w:t>the</w:t>
      </w:r>
      <w:r w:rsidRPr="00280AB1">
        <w:t xml:space="preserve"> interviews I held</w:t>
      </w:r>
      <w:r>
        <w:t>, yes, i</w:t>
      </w:r>
      <w:r w:rsidRPr="00280AB1">
        <w:t>t seems incredibly disjointed and underinvested in.</w:t>
      </w:r>
      <w:r>
        <w:t xml:space="preserve"> </w:t>
      </w:r>
      <w:r w:rsidRPr="00280AB1">
        <w:t>The sense I got was that the Nigerian Government w</w:t>
      </w:r>
      <w:r>
        <w:t xml:space="preserve">ere </w:t>
      </w:r>
      <w:r w:rsidRPr="00280AB1">
        <w:t>not exactly keeping up with the pace of demand within the ICT sector.</w:t>
      </w:r>
      <w:r>
        <w:t xml:space="preserve"> A</w:t>
      </w:r>
      <w:r w:rsidRPr="00280AB1">
        <w:t xml:space="preserve"> lot of different companies were being founded in Nigeria</w:t>
      </w:r>
      <w:r>
        <w:t>,</w:t>
      </w:r>
      <w:r w:rsidRPr="00280AB1">
        <w:t xml:space="preserve"> but international companies like Microsoft and Cisco were investing in Nigeria</w:t>
      </w:r>
      <w:r>
        <w:t>,</w:t>
      </w:r>
      <w:r w:rsidRPr="00280AB1">
        <w:t xml:space="preserve"> yet the skilling system</w:t>
      </w:r>
      <w:r>
        <w:t>—</w:t>
      </w:r>
      <w:r w:rsidRPr="00280AB1">
        <w:t>the training</w:t>
      </w:r>
      <w:r>
        <w:t xml:space="preserve"> and</w:t>
      </w:r>
      <w:r w:rsidRPr="00280AB1">
        <w:t xml:space="preserve"> education ecosystem</w:t>
      </w:r>
      <w:r>
        <w:t>—</w:t>
      </w:r>
      <w:r w:rsidR="00D4174F">
        <w:t>i</w:t>
      </w:r>
      <w:r w:rsidRPr="00280AB1">
        <w:t>s not keeping up.</w:t>
      </w:r>
      <w:r>
        <w:t xml:space="preserve"> </w:t>
      </w:r>
      <w:r w:rsidRPr="00280AB1">
        <w:t>A lot of that</w:t>
      </w:r>
      <w:r>
        <w:t xml:space="preserve"> </w:t>
      </w:r>
      <w:r w:rsidRPr="00280AB1">
        <w:t xml:space="preserve">was </w:t>
      </w:r>
      <w:r>
        <w:t xml:space="preserve">apparently </w:t>
      </w:r>
      <w:r w:rsidRPr="00280AB1">
        <w:t>to do with regulation. There was too much regulation about the way things were distributed and financed in different p</w:t>
      </w:r>
      <w:r>
        <w:t>l</w:t>
      </w:r>
      <w:r w:rsidRPr="00280AB1">
        <w:t xml:space="preserve">aces around Nigeria. </w:t>
      </w:r>
    </w:p>
    <w:p w:rsidR="00253514" w:rsidP="00253514">
      <w:pPr>
        <w:pStyle w:val="Answer"/>
      </w:pPr>
      <w:r>
        <w:t>I</w:t>
      </w:r>
      <w:r w:rsidRPr="00280AB1">
        <w:t>n the absence of that formal ecosystem</w:t>
      </w:r>
      <w:r>
        <w:t>,</w:t>
      </w:r>
      <w:r w:rsidRPr="00280AB1">
        <w:t xml:space="preserve"> there has been an incredible flourishing of </w:t>
      </w:r>
      <w:r>
        <w:t>an</w:t>
      </w:r>
      <w:r w:rsidRPr="00280AB1">
        <w:t xml:space="preserve"> informal ecosystem</w:t>
      </w:r>
      <w:r>
        <w:t>,</w:t>
      </w:r>
      <w:r w:rsidRPr="00280AB1">
        <w:t xml:space="preserve"> with different digital skills hubs being set up by </w:t>
      </w:r>
      <w:r>
        <w:t>local</w:t>
      </w:r>
      <w:r w:rsidRPr="00280AB1">
        <w:t xml:space="preserve"> Nigerians and international players to try to fill that gap. I think they are doing an incredible job</w:t>
      </w:r>
      <w:r>
        <w:t xml:space="preserve">. </w:t>
      </w:r>
    </w:p>
    <w:p w:rsidR="00253514" w:rsidP="00253514">
      <w:pPr>
        <w:pStyle w:val="Answer"/>
      </w:pPr>
      <w:r>
        <w:t>C</w:t>
      </w:r>
      <w:r w:rsidRPr="00280AB1">
        <w:t xml:space="preserve">oming back to what I said before, it does mean that you end up with people with very disjointed skills </w:t>
      </w:r>
      <w:r>
        <w:t xml:space="preserve">and </w:t>
      </w:r>
      <w:r w:rsidR="00D4174F">
        <w:t xml:space="preserve">you </w:t>
      </w:r>
      <w:r>
        <w:t xml:space="preserve">do </w:t>
      </w:r>
      <w:r w:rsidRPr="00280AB1">
        <w:t>not necessarily captur</w:t>
      </w:r>
      <w:r>
        <w:t>e</w:t>
      </w:r>
      <w:r w:rsidRPr="00280AB1">
        <w:t xml:space="preserve"> that</w:t>
      </w:r>
      <w:r>
        <w:t xml:space="preserve"> holistic f</w:t>
      </w:r>
      <w:r w:rsidRPr="00280AB1">
        <w:t>ramework that you might get from a formal training provider.</w:t>
      </w:r>
      <w:r>
        <w:t xml:space="preserve"> </w:t>
      </w:r>
    </w:p>
    <w:p w:rsidR="00253514" w:rsidRPr="00280AB1" w:rsidP="00253514">
      <w:pPr>
        <w:pStyle w:val="Question"/>
        <w:numPr>
          <w:ilvl w:val="0"/>
          <w:numId w:val="9"/>
        </w:numPr>
      </w:pPr>
      <w:sdt>
        <w:sdtPr>
          <w:alias w:val="Member"/>
          <w:tag w:val="&lt;Member mnisId='1446' dodsId='25745'&gt;"/>
          <w:id w:val="-527644848"/>
          <w:placeholder>
            <w:docPart w:val="8CB64FF9AD6542C28A47468FC5FFF8AC"/>
          </w:placeholder>
          <w:richText/>
        </w:sdtPr>
        <w:sdtContent>
          <w:r w:rsidRPr="009001D7">
            <w:rPr>
              <w:b/>
            </w:rPr>
            <w:t>Chris Bryant:</w:t>
          </w:r>
        </w:sdtContent>
      </w:sdt>
      <w:r>
        <w:t xml:space="preserve"> </w:t>
      </w:r>
      <w:r w:rsidR="00D4174F">
        <w:t>O</w:t>
      </w:r>
      <w:r>
        <w:t>fovwe</w:t>
      </w:r>
      <w:r>
        <w:t>, d</w:t>
      </w:r>
      <w:r w:rsidRPr="00280AB1">
        <w:t>o you want to add anything?</w:t>
      </w:r>
      <w:r>
        <w:t xml:space="preserve"> </w:t>
      </w:r>
    </w:p>
    <w:p w:rsidR="00253514" w:rsidP="00253514">
      <w:pPr>
        <w:pStyle w:val="Answer"/>
      </w:pPr>
      <w:sdt>
        <w:sdtPr>
          <w:alias w:val="Witness"/>
          <w:id w:val="1924442900"/>
          <w:placeholder>
            <w:docPart w:val="8CB64FF9AD6542C28A47468FC5FFF8AC"/>
          </w:placeholder>
          <w:richText/>
        </w:sdtPr>
        <w:sdtContent>
          <w:r w:rsidRPr="00253514">
            <w:rPr>
              <w:b/>
              <w:bCs/>
              <w:i/>
              <w:iCs/>
            </w:rPr>
            <w:t>Ofovwe</w:t>
          </w:r>
          <w:r w:rsidRPr="009001D7">
            <w:rPr>
              <w:b/>
              <w:i/>
            </w:rPr>
            <w:t xml:space="preserve"> </w:t>
          </w:r>
          <w:r w:rsidRPr="009001D7">
            <w:rPr>
              <w:b/>
              <w:i/>
            </w:rPr>
            <w:t>Aig</w:t>
          </w:r>
          <w:r>
            <w:rPr>
              <w:b/>
              <w:i/>
            </w:rPr>
            <w:t>-</w:t>
          </w:r>
          <w:r w:rsidRPr="009001D7">
            <w:rPr>
              <w:b/>
              <w:i/>
            </w:rPr>
            <w:t>Imoukhuede</w:t>
          </w:r>
          <w:r w:rsidRPr="009001D7">
            <w:rPr>
              <w:b/>
              <w:i/>
            </w:rPr>
            <w:t>:</w:t>
          </w:r>
        </w:sdtContent>
      </w:sdt>
      <w:r>
        <w:t xml:space="preserve"> I</w:t>
      </w:r>
      <w:r w:rsidRPr="00280AB1">
        <w:t xml:space="preserve"> could not call myself an expert in this area, but I do know something about education in Nigeria. </w:t>
      </w:r>
      <w:r>
        <w:t>The u</w:t>
      </w:r>
      <w:r w:rsidRPr="00280AB1">
        <w:t xml:space="preserve">niversities lack all the facilities that you can imagine, even desks and tables and lecture rooms, so computers are way down the list of things </w:t>
      </w:r>
      <w:r>
        <w:t>university</w:t>
      </w:r>
      <w:r w:rsidRPr="00280AB1">
        <w:t xml:space="preserve"> </w:t>
      </w:r>
      <w:r>
        <w:t>d</w:t>
      </w:r>
      <w:r w:rsidRPr="00280AB1">
        <w:t>epartments focus on.</w:t>
      </w:r>
      <w:r>
        <w:t xml:space="preserve"> </w:t>
      </w:r>
      <w:r w:rsidRPr="00280AB1">
        <w:t>I completely believe that scenario.</w:t>
      </w:r>
      <w:r>
        <w:t xml:space="preserve"> </w:t>
      </w:r>
      <w:r w:rsidRPr="00280AB1">
        <w:t xml:space="preserve">I do not think it is as unusual as you may think. I would say </w:t>
      </w:r>
      <w:r>
        <w:t xml:space="preserve">that </w:t>
      </w:r>
      <w:r w:rsidRPr="00280AB1">
        <w:t>the federal universities,</w:t>
      </w:r>
      <w:r>
        <w:t xml:space="preserve"> perhaps</w:t>
      </w:r>
      <w:r w:rsidRPr="00280AB1">
        <w:t xml:space="preserve"> not the private universitie</w:t>
      </w:r>
      <w:r>
        <w:t>s,</w:t>
      </w:r>
      <w:r w:rsidRPr="00280AB1">
        <w:t xml:space="preserve"> </w:t>
      </w:r>
      <w:r>
        <w:t xml:space="preserve">definitely </w:t>
      </w:r>
      <w:r w:rsidRPr="00280AB1">
        <w:t>lack</w:t>
      </w:r>
      <w:r w:rsidRPr="00280AB1">
        <w:t xml:space="preserve"> the resources.</w:t>
      </w:r>
      <w:r>
        <w:t xml:space="preserve"> </w:t>
      </w:r>
    </w:p>
    <w:p w:rsidR="00253514" w:rsidP="00253514">
      <w:pPr>
        <w:pStyle w:val="Question"/>
        <w:numPr>
          <w:ilvl w:val="0"/>
          <w:numId w:val="9"/>
        </w:numPr>
      </w:pPr>
      <w:sdt>
        <w:sdtPr>
          <w:alias w:val="Member"/>
          <w:tag w:val="&lt;Member mnisId='1446' dodsId='25745'&gt;"/>
          <w:id w:val="335044406"/>
          <w:placeholder>
            <w:docPart w:val="8CB64FF9AD6542C28A47468FC5FFF8AC"/>
          </w:placeholder>
          <w:richText/>
        </w:sdtPr>
        <w:sdtContent>
          <w:r w:rsidRPr="009001D7">
            <w:rPr>
              <w:b/>
            </w:rPr>
            <w:t>Chris Bryant:</w:t>
          </w:r>
        </w:sdtContent>
      </w:sdt>
      <w:r>
        <w:t xml:space="preserve"> </w:t>
      </w:r>
      <w:r w:rsidRPr="00280AB1">
        <w:t xml:space="preserve">We were told </w:t>
      </w:r>
      <w:r>
        <w:t xml:space="preserve">that </w:t>
      </w:r>
      <w:r w:rsidRPr="00280AB1">
        <w:t>there was a growing gap between the private universities, which might be better funded</w:t>
      </w:r>
      <w:r>
        <w:t>—</w:t>
      </w:r>
      <w:r w:rsidRPr="00280AB1">
        <w:t>and for that matter private schools</w:t>
      </w:r>
      <w:r>
        <w:t>—</w:t>
      </w:r>
      <w:r w:rsidRPr="00280AB1">
        <w:t>compared with others.</w:t>
      </w:r>
      <w:r>
        <w:t xml:space="preserve"> </w:t>
      </w:r>
      <w:r w:rsidRPr="00280AB1">
        <w:t>The danger of the brain</w:t>
      </w:r>
      <w:r>
        <w:t>-</w:t>
      </w:r>
      <w:r w:rsidRPr="00280AB1">
        <w:t>drain is that if you are going to go to university</w:t>
      </w:r>
      <w:r>
        <w:t>,</w:t>
      </w:r>
      <w:r w:rsidRPr="00280AB1">
        <w:t xml:space="preserve"> and it is meant to be a three</w:t>
      </w:r>
      <w:r>
        <w:t>-</w:t>
      </w:r>
      <w:r w:rsidRPr="00280AB1">
        <w:t>year course</w:t>
      </w:r>
      <w:r w:rsidR="00D4174F">
        <w:t>, which</w:t>
      </w:r>
      <w:r w:rsidRPr="00280AB1">
        <w:t xml:space="preserve"> ends up being a seven</w:t>
      </w:r>
      <w:r>
        <w:t>-</w:t>
      </w:r>
      <w:r w:rsidRPr="00280AB1">
        <w:t xml:space="preserve">year course because for half the year the teachers or the students were on strike, you </w:t>
      </w:r>
      <w:r>
        <w:t xml:space="preserve">will </w:t>
      </w:r>
      <w:r w:rsidRPr="00280AB1">
        <w:t xml:space="preserve">end up </w:t>
      </w:r>
      <w:r>
        <w:t>saying, “I’</w:t>
      </w:r>
      <w:r w:rsidRPr="00280AB1">
        <w:t xml:space="preserve">ll </w:t>
      </w:r>
      <w:r>
        <w:t xml:space="preserve">be </w:t>
      </w:r>
      <w:r w:rsidRPr="00280AB1">
        <w:t>better off going to the UK to study.</w:t>
      </w:r>
      <w:r>
        <w:t xml:space="preserve">” </w:t>
      </w:r>
      <w:r w:rsidRPr="00280AB1">
        <w:t xml:space="preserve">Families </w:t>
      </w:r>
      <w:r>
        <w:t xml:space="preserve">will then </w:t>
      </w:r>
      <w:r w:rsidRPr="00280AB1">
        <w:t xml:space="preserve">raise every penny they possibly </w:t>
      </w:r>
      <w:r w:rsidRPr="00280AB1">
        <w:t>can to</w:t>
      </w:r>
      <w:r w:rsidRPr="00280AB1">
        <w:t xml:space="preserve"> be able to come to the UK and </w:t>
      </w:r>
      <w:r>
        <w:t>the</w:t>
      </w:r>
      <w:r w:rsidRPr="00280AB1">
        <w:t xml:space="preserve"> person never goes back.</w:t>
      </w:r>
      <w:r>
        <w:t xml:space="preserve"> Is that what happens? </w:t>
      </w:r>
      <w:r w:rsidRPr="00280AB1">
        <w:t>You are both nodding.</w:t>
      </w:r>
      <w:r>
        <w:t xml:space="preserve"> </w:t>
      </w:r>
    </w:p>
    <w:p w:rsidR="00253514" w:rsidP="00253514">
      <w:pPr>
        <w:pStyle w:val="Answer"/>
      </w:pPr>
      <w:sdt>
        <w:sdtPr>
          <w:alias w:val="Witness"/>
          <w:id w:val="-530806444"/>
          <w:placeholder>
            <w:docPart w:val="8CB64FF9AD6542C28A47468FC5FFF8AC"/>
          </w:placeholder>
          <w:richText/>
        </w:sdtPr>
        <w:sdtContent>
          <w:r w:rsidRPr="00253514">
            <w:rPr>
              <w:b/>
              <w:bCs/>
              <w:i/>
              <w:iCs/>
            </w:rPr>
            <w:t>Ofovwe</w:t>
          </w:r>
          <w:r w:rsidRPr="009001D7">
            <w:rPr>
              <w:b/>
              <w:i/>
            </w:rPr>
            <w:t xml:space="preserve"> </w:t>
          </w:r>
          <w:r w:rsidRPr="009001D7">
            <w:rPr>
              <w:b/>
              <w:i/>
            </w:rPr>
            <w:t>Aig</w:t>
          </w:r>
          <w:r>
            <w:rPr>
              <w:b/>
              <w:i/>
            </w:rPr>
            <w:t>-</w:t>
          </w:r>
          <w:r w:rsidRPr="009001D7">
            <w:rPr>
              <w:b/>
              <w:i/>
            </w:rPr>
            <w:t>Imoukhuede</w:t>
          </w:r>
          <w:r w:rsidRPr="009001D7">
            <w:rPr>
              <w:b/>
              <w:i/>
            </w:rPr>
            <w:t>:</w:t>
          </w:r>
        </w:sdtContent>
      </w:sdt>
      <w:r>
        <w:t xml:space="preserve"> Yes, d</w:t>
      </w:r>
      <w:r w:rsidRPr="00280AB1">
        <w:t>efinitely.</w:t>
      </w:r>
      <w:r>
        <w:t xml:space="preserve"> </w:t>
      </w:r>
    </w:p>
    <w:p w:rsidR="00253514" w:rsidP="00253514">
      <w:pPr>
        <w:pStyle w:val="Remark"/>
      </w:pPr>
      <w:sdt>
        <w:sdtPr>
          <w:alias w:val="Member"/>
          <w:tag w:val="&lt;Member mnisId='1446' dodsId='25745'&gt;"/>
          <w:id w:val="-1619677476"/>
          <w:placeholder>
            <w:docPart w:val="8CB64FF9AD6542C28A47468FC5FFF8AC"/>
          </w:placeholder>
          <w:richText/>
        </w:sdtPr>
        <w:sdtContent>
          <w:r w:rsidRPr="009001D7">
            <w:rPr>
              <w:b/>
            </w:rPr>
            <w:t>Chris Bryant:</w:t>
          </w:r>
        </w:sdtContent>
      </w:sdt>
      <w:r>
        <w:t xml:space="preserve"> That was a very good answer.</w:t>
      </w:r>
      <w:r w:rsidR="00BB1121">
        <w:t xml:space="preserve"> </w:t>
      </w:r>
    </w:p>
    <w:p w:rsidR="00253514" w:rsidRPr="00280AB1" w:rsidP="00253514">
      <w:pPr>
        <w:pStyle w:val="Question"/>
        <w:numPr>
          <w:ilvl w:val="0"/>
          <w:numId w:val="9"/>
        </w:numPr>
      </w:pPr>
      <w:sdt>
        <w:sdtPr>
          <w:alias w:val="Member"/>
          <w:tag w:val="&lt;Member mnisId='4461' dodsId='137276'&gt;"/>
          <w:id w:val="-1028321462"/>
          <w:placeholder>
            <w:docPart w:val="8CB64FF9AD6542C28A47468FC5FFF8AC"/>
          </w:placeholder>
          <w:richText/>
        </w:sdtPr>
        <w:sdtContent>
          <w:r w:rsidRPr="009001D7">
            <w:rPr>
              <w:b/>
            </w:rPr>
            <w:t>Stewart Malcolm McDonald:</w:t>
          </w:r>
        </w:sdtContent>
      </w:sdt>
      <w:r>
        <w:t xml:space="preserve"> </w:t>
      </w:r>
      <w:r w:rsidRPr="00280AB1">
        <w:t xml:space="preserve">I </w:t>
      </w:r>
      <w:r>
        <w:t xml:space="preserve">will </w:t>
      </w:r>
      <w:r w:rsidRPr="00280AB1">
        <w:t>ask about the ICT sector</w:t>
      </w:r>
      <w:r>
        <w:t>,</w:t>
      </w:r>
      <w:r w:rsidRPr="00280AB1">
        <w:t xml:space="preserve"> and I am not fussed who takes it</w:t>
      </w:r>
      <w:r>
        <w:t>.</w:t>
      </w:r>
      <w:r w:rsidRPr="00280AB1">
        <w:t xml:space="preserve"> If we think about emerging technologies and artificial intelligence</w:t>
      </w:r>
      <w:r>
        <w:t>,</w:t>
      </w:r>
      <w:r w:rsidRPr="00280AB1">
        <w:t xml:space="preserve"> where does that feature in Nigeria</w:t>
      </w:r>
      <w:r>
        <w:t>’</w:t>
      </w:r>
      <w:r w:rsidRPr="00280AB1">
        <w:t>s ICT sector</w:t>
      </w:r>
      <w:r>
        <w:t>?</w:t>
      </w:r>
    </w:p>
    <w:p w:rsidR="00253514" w:rsidP="00253514">
      <w:pPr>
        <w:pStyle w:val="Answer"/>
      </w:pPr>
      <w:sdt>
        <w:sdtPr>
          <w:alias w:val="Witness"/>
          <w:id w:val="-489406187"/>
          <w:placeholder>
            <w:docPart w:val="8CB64FF9AD6542C28A47468FC5FFF8AC"/>
          </w:placeholder>
          <w:richText/>
        </w:sdtPr>
        <w:sdtContent>
          <w:r w:rsidRPr="00253514">
            <w:rPr>
              <w:b/>
              <w:bCs/>
              <w:i/>
              <w:iCs/>
            </w:rPr>
            <w:t>Ofovwe</w:t>
          </w:r>
          <w:r w:rsidRPr="009001D7">
            <w:rPr>
              <w:b/>
              <w:i/>
            </w:rPr>
            <w:t xml:space="preserve"> </w:t>
          </w:r>
          <w:r w:rsidRPr="009001D7">
            <w:rPr>
              <w:b/>
              <w:i/>
            </w:rPr>
            <w:t>Aig</w:t>
          </w:r>
          <w:r>
            <w:rPr>
              <w:b/>
              <w:i/>
            </w:rPr>
            <w:t>-</w:t>
          </w:r>
          <w:r w:rsidRPr="009001D7">
            <w:rPr>
              <w:b/>
              <w:i/>
            </w:rPr>
            <w:t>Imoukhuede</w:t>
          </w:r>
          <w:r w:rsidRPr="009001D7">
            <w:rPr>
              <w:b/>
              <w:i/>
            </w:rPr>
            <w:t>:</w:t>
          </w:r>
        </w:sdtContent>
      </w:sdt>
      <w:r>
        <w:t xml:space="preserve"> </w:t>
      </w:r>
      <w:r w:rsidRPr="00280AB1">
        <w:t>I am an expert in the public sector.</w:t>
      </w:r>
      <w:r>
        <w:t xml:space="preserve"> </w:t>
      </w:r>
    </w:p>
    <w:p w:rsidR="00253514" w:rsidP="00253514">
      <w:pPr>
        <w:pStyle w:val="Remark"/>
      </w:pPr>
      <w:sdt>
        <w:sdtPr>
          <w:alias w:val="Member"/>
          <w:tag w:val="&lt;Member mnisId='4461' dodsId='137276'&gt;"/>
          <w:id w:val="-19782805"/>
          <w:placeholder>
            <w:docPart w:val="8CB64FF9AD6542C28A47468FC5FFF8AC"/>
          </w:placeholder>
          <w:richText/>
        </w:sdtPr>
        <w:sdtContent>
          <w:r w:rsidRPr="009001D7">
            <w:rPr>
              <w:b/>
            </w:rPr>
            <w:t>Stewart Malcolm McDonald:</w:t>
          </w:r>
        </w:sdtContent>
      </w:sdt>
      <w:r>
        <w:t xml:space="preserve"> I </w:t>
      </w:r>
      <w:r w:rsidRPr="00280AB1">
        <w:t>want to come to the public sector next.</w:t>
      </w:r>
      <w:r>
        <w:t xml:space="preserve"> </w:t>
      </w:r>
    </w:p>
    <w:p w:rsidR="00253514" w:rsidP="00253514">
      <w:pPr>
        <w:pStyle w:val="Answer"/>
      </w:pPr>
      <w:sdt>
        <w:sdtPr>
          <w:alias w:val="Witness"/>
          <w:id w:val="-185139775"/>
          <w:placeholder>
            <w:docPart w:val="8CB64FF9AD6542C28A47468FC5FFF8AC"/>
          </w:placeholder>
          <w:richText/>
        </w:sdtPr>
        <w:sdtContent>
          <w:r w:rsidRPr="00253514">
            <w:rPr>
              <w:b/>
              <w:bCs/>
              <w:i/>
              <w:iCs/>
            </w:rPr>
            <w:t>Ofovwe</w:t>
          </w:r>
          <w:r w:rsidRPr="009001D7">
            <w:rPr>
              <w:b/>
              <w:i/>
            </w:rPr>
            <w:t xml:space="preserve"> </w:t>
          </w:r>
          <w:r w:rsidRPr="009001D7">
            <w:rPr>
              <w:b/>
              <w:i/>
            </w:rPr>
            <w:t>Aig</w:t>
          </w:r>
          <w:r>
            <w:rPr>
              <w:b/>
              <w:i/>
            </w:rPr>
            <w:t>-</w:t>
          </w:r>
          <w:r w:rsidRPr="009001D7">
            <w:rPr>
              <w:b/>
              <w:i/>
            </w:rPr>
            <w:t>Imoukhuede</w:t>
          </w:r>
          <w:r w:rsidRPr="009001D7">
            <w:rPr>
              <w:b/>
              <w:i/>
            </w:rPr>
            <w:t>:</w:t>
          </w:r>
        </w:sdtContent>
      </w:sdt>
      <w:r>
        <w:t xml:space="preserve"> </w:t>
      </w:r>
      <w:r w:rsidRPr="00280AB1">
        <w:t>I can speak from the public sector perspective and I would say it is completely zero.</w:t>
      </w:r>
      <w:r>
        <w:t xml:space="preserve"> </w:t>
      </w:r>
      <w:r w:rsidRPr="00280AB1">
        <w:t>There</w:t>
      </w:r>
      <w:r>
        <w:t xml:space="preserve"> </w:t>
      </w:r>
      <w:r w:rsidRPr="00280AB1">
        <w:t>is nothing</w:t>
      </w:r>
      <w:r>
        <w:t xml:space="preserve">. </w:t>
      </w:r>
    </w:p>
    <w:p w:rsidR="00253514" w:rsidRPr="00280AB1" w:rsidP="00253514">
      <w:pPr>
        <w:pStyle w:val="Question"/>
        <w:numPr>
          <w:ilvl w:val="0"/>
          <w:numId w:val="9"/>
        </w:numPr>
      </w:pPr>
      <w:sdt>
        <w:sdtPr>
          <w:alias w:val="Member"/>
          <w:tag w:val="&lt;Member mnisId='4461' dodsId='137276'&gt;"/>
          <w:id w:val="-1282490365"/>
          <w:placeholder>
            <w:docPart w:val="8CB64FF9AD6542C28A47468FC5FFF8AC"/>
          </w:placeholder>
          <w:richText/>
        </w:sdtPr>
        <w:sdtContent>
          <w:r w:rsidRPr="009001D7">
            <w:rPr>
              <w:b/>
            </w:rPr>
            <w:t>Stewart Malcolm McDonald:</w:t>
          </w:r>
        </w:sdtContent>
      </w:sdt>
      <w:r>
        <w:t xml:space="preserve"> Shall we</w:t>
      </w:r>
      <w:r w:rsidRPr="00280AB1">
        <w:t xml:space="preserve"> end </w:t>
      </w:r>
      <w:r>
        <w:t>this</w:t>
      </w:r>
      <w:r w:rsidRPr="00280AB1">
        <w:t xml:space="preserve"> exchange on that</w:t>
      </w:r>
      <w:r>
        <w:t xml:space="preserve"> note?</w:t>
      </w:r>
      <w:r w:rsidRPr="00280AB1">
        <w:t xml:space="preserve"> </w:t>
      </w:r>
      <w:r>
        <w:t>C</w:t>
      </w:r>
      <w:r w:rsidRPr="00280AB1">
        <w:t>om</w:t>
      </w:r>
      <w:r>
        <w:t>ing</w:t>
      </w:r>
      <w:r w:rsidRPr="00280AB1">
        <w:t xml:space="preserve"> to the public sector</w:t>
      </w:r>
      <w:r>
        <w:t>, d</w:t>
      </w:r>
      <w:r w:rsidRPr="00280AB1">
        <w:t xml:space="preserve">o you want to talk about the capacity gaps </w:t>
      </w:r>
      <w:r>
        <w:t>in the</w:t>
      </w:r>
      <w:r w:rsidRPr="00280AB1">
        <w:t xml:space="preserve"> public sector and what </w:t>
      </w:r>
      <w:r w:rsidR="00BB1121">
        <w:t xml:space="preserve">it </w:t>
      </w:r>
      <w:r w:rsidRPr="00280AB1">
        <w:t xml:space="preserve">does well? There must be some good things to say. </w:t>
      </w:r>
    </w:p>
    <w:p w:rsidR="00253514" w:rsidP="00253514">
      <w:pPr>
        <w:pStyle w:val="Answer"/>
      </w:pPr>
      <w:sdt>
        <w:sdtPr>
          <w:alias w:val="Witness"/>
          <w:id w:val="-1549605793"/>
          <w:placeholder>
            <w:docPart w:val="8CB64FF9AD6542C28A47468FC5FFF8AC"/>
          </w:placeholder>
          <w:richText/>
        </w:sdtPr>
        <w:sdtContent>
          <w:r w:rsidRPr="00253514">
            <w:rPr>
              <w:b/>
              <w:bCs/>
              <w:i/>
              <w:iCs/>
            </w:rPr>
            <w:t>Ofovwe</w:t>
          </w:r>
          <w:r w:rsidRPr="009001D7">
            <w:rPr>
              <w:b/>
              <w:i/>
            </w:rPr>
            <w:t xml:space="preserve"> </w:t>
          </w:r>
          <w:r w:rsidRPr="009001D7">
            <w:rPr>
              <w:b/>
              <w:i/>
            </w:rPr>
            <w:t>Aig</w:t>
          </w:r>
          <w:r>
            <w:rPr>
              <w:b/>
              <w:i/>
            </w:rPr>
            <w:t>-</w:t>
          </w:r>
          <w:r w:rsidRPr="009001D7">
            <w:rPr>
              <w:b/>
              <w:i/>
            </w:rPr>
            <w:t>Imoukhuede</w:t>
          </w:r>
          <w:r w:rsidRPr="009001D7">
            <w:rPr>
              <w:b/>
              <w:i/>
            </w:rPr>
            <w:t>:</w:t>
          </w:r>
        </w:sdtContent>
      </w:sdt>
      <w:r>
        <w:t xml:space="preserve"> </w:t>
      </w:r>
      <w:r w:rsidRPr="00280AB1">
        <w:t>I w</w:t>
      </w:r>
      <w:r>
        <w:t>ill</w:t>
      </w:r>
      <w:r w:rsidRPr="00280AB1">
        <w:t xml:space="preserve"> say </w:t>
      </w:r>
      <w:r>
        <w:t xml:space="preserve">that </w:t>
      </w:r>
      <w:r w:rsidRPr="00280AB1">
        <w:t xml:space="preserve">there are good people in the Nigerian </w:t>
      </w:r>
      <w:r>
        <w:t>civil service</w:t>
      </w:r>
      <w:r w:rsidRPr="00280AB1">
        <w:t>.</w:t>
      </w:r>
      <w:r>
        <w:t xml:space="preserve"> We </w:t>
      </w:r>
      <w:r w:rsidRPr="00280AB1">
        <w:t xml:space="preserve">have worked very closely with them as an organisation for </w:t>
      </w:r>
      <w:r w:rsidRPr="00280AB1">
        <w:t xml:space="preserve">a number </w:t>
      </w:r>
      <w:r>
        <w:t>of</w:t>
      </w:r>
      <w:r>
        <w:t xml:space="preserve"> </w:t>
      </w:r>
      <w:r w:rsidRPr="00280AB1">
        <w:t>years.</w:t>
      </w:r>
      <w:r>
        <w:t xml:space="preserve"> </w:t>
      </w:r>
      <w:r w:rsidRPr="00280AB1">
        <w:t xml:space="preserve">There </w:t>
      </w:r>
      <w:r w:rsidRPr="00280AB1">
        <w:t>are people w</w:t>
      </w:r>
      <w:r>
        <w:t>h</w:t>
      </w:r>
      <w:r w:rsidRPr="00280AB1">
        <w:t>o are</w:t>
      </w:r>
      <w:r w:rsidRPr="00280AB1">
        <w:t xml:space="preserve"> very invested in doing the best they can with the resources they have</w:t>
      </w:r>
      <w:r>
        <w:t>,</w:t>
      </w:r>
      <w:r w:rsidRPr="00280AB1">
        <w:t xml:space="preserve"> which are minimal. For the most part</w:t>
      </w:r>
      <w:r>
        <w:t>,</w:t>
      </w:r>
      <w:r w:rsidRPr="00280AB1">
        <w:t xml:space="preserve"> there are huge capacity gaps. These gaps are there because no investment is made in training</w:t>
      </w:r>
      <w:r>
        <w:t>,</w:t>
      </w:r>
      <w:r w:rsidRPr="00280AB1">
        <w:t xml:space="preserve"> and no investment is made in ensuring that the workforce has the skills and the knowledge tha</w:t>
      </w:r>
      <w:r>
        <w:t xml:space="preserve">t it </w:t>
      </w:r>
      <w:r w:rsidRPr="00280AB1">
        <w:t>need</w:t>
      </w:r>
      <w:r>
        <w:t>s</w:t>
      </w:r>
      <w:r w:rsidRPr="00280AB1">
        <w:t>. There are funding gaps. There is a lack of adherence to policy. It is all there.</w:t>
      </w:r>
      <w:r>
        <w:t xml:space="preserve"> </w:t>
      </w:r>
      <w:r w:rsidRPr="00280AB1">
        <w:t>If you look, there are policy guidelines for how training should be done</w:t>
      </w:r>
      <w:r>
        <w:t>,</w:t>
      </w:r>
      <w:r w:rsidRPr="00280AB1">
        <w:t xml:space="preserve"> but no training is done.</w:t>
      </w:r>
      <w:r>
        <w:t xml:space="preserve"> </w:t>
      </w:r>
    </w:p>
    <w:p w:rsidR="00253514" w:rsidP="00253514">
      <w:pPr>
        <w:pStyle w:val="Question"/>
        <w:numPr>
          <w:ilvl w:val="0"/>
          <w:numId w:val="9"/>
        </w:numPr>
      </w:pPr>
      <w:sdt>
        <w:sdtPr>
          <w:alias w:val="Member"/>
          <w:tag w:val="&lt;Member mnisId='4461' dodsId='137276'&gt;"/>
          <w:id w:val="1360623611"/>
          <w:placeholder>
            <w:docPart w:val="8CB64FF9AD6542C28A47468FC5FFF8AC"/>
          </w:placeholder>
          <w:richText/>
        </w:sdtPr>
        <w:sdtContent>
          <w:r w:rsidRPr="009001D7">
            <w:rPr>
              <w:b/>
            </w:rPr>
            <w:t>Stewart Malcolm McDonald:</w:t>
          </w:r>
        </w:sdtContent>
      </w:sdt>
      <w:r>
        <w:t xml:space="preserve"> </w:t>
      </w:r>
      <w:r w:rsidRPr="00280AB1">
        <w:t>Why is that?</w:t>
      </w:r>
      <w:r>
        <w:t xml:space="preserve"> </w:t>
      </w:r>
    </w:p>
    <w:p w:rsidR="00253514" w:rsidP="00253514">
      <w:pPr>
        <w:pStyle w:val="Answer"/>
      </w:pPr>
      <w:sdt>
        <w:sdtPr>
          <w:alias w:val="Witness"/>
          <w:id w:val="870735880"/>
          <w:placeholder>
            <w:docPart w:val="8CB64FF9AD6542C28A47468FC5FFF8AC"/>
          </w:placeholder>
          <w:richText/>
        </w:sdtPr>
        <w:sdtContent>
          <w:r w:rsidRPr="00253514">
            <w:rPr>
              <w:b/>
              <w:bCs/>
              <w:i/>
              <w:iCs/>
            </w:rPr>
            <w:t>Ofovwe</w:t>
          </w:r>
          <w:r w:rsidRPr="009001D7">
            <w:rPr>
              <w:b/>
              <w:i/>
            </w:rPr>
            <w:t xml:space="preserve"> </w:t>
          </w:r>
          <w:r w:rsidRPr="009001D7">
            <w:rPr>
              <w:b/>
              <w:i/>
            </w:rPr>
            <w:t>Aig</w:t>
          </w:r>
          <w:r>
            <w:rPr>
              <w:b/>
              <w:i/>
            </w:rPr>
            <w:t>-</w:t>
          </w:r>
          <w:r w:rsidRPr="009001D7">
            <w:rPr>
              <w:b/>
              <w:i/>
            </w:rPr>
            <w:t>Imoukhuede</w:t>
          </w:r>
          <w:r w:rsidRPr="009001D7">
            <w:rPr>
              <w:b/>
              <w:i/>
            </w:rPr>
            <w:t>:</w:t>
          </w:r>
        </w:sdtContent>
      </w:sdt>
      <w:r>
        <w:t xml:space="preserve"> </w:t>
      </w:r>
      <w:r w:rsidRPr="00280AB1">
        <w:t>There is a lack of understanding and a lack of political will on the importance, the necessity</w:t>
      </w:r>
      <w:r>
        <w:t>,</w:t>
      </w:r>
      <w:r w:rsidRPr="00280AB1">
        <w:t xml:space="preserve"> </w:t>
      </w:r>
      <w:r>
        <w:t>of</w:t>
      </w:r>
      <w:r w:rsidRPr="00280AB1">
        <w:t xml:space="preserve"> building capacity for training.</w:t>
      </w:r>
      <w:r>
        <w:t xml:space="preserve"> </w:t>
      </w:r>
      <w:r w:rsidRPr="00280AB1">
        <w:t>The people who are there are used to things running a certain way</w:t>
      </w:r>
      <w:r>
        <w:t>,</w:t>
      </w:r>
      <w:r w:rsidRPr="00280AB1">
        <w:t xml:space="preserve"> and they are obviously getting benefits fro</w:t>
      </w:r>
      <w:r>
        <w:t xml:space="preserve">m </w:t>
      </w:r>
      <w:r w:rsidRPr="00280AB1">
        <w:t>the way things are run, so they have no incentive to change or move.</w:t>
      </w:r>
      <w:r>
        <w:t xml:space="preserve"> </w:t>
      </w:r>
    </w:p>
    <w:p w:rsidR="00253514" w:rsidRPr="00280AB1" w:rsidP="00253514">
      <w:pPr>
        <w:pStyle w:val="Question"/>
        <w:numPr>
          <w:ilvl w:val="0"/>
          <w:numId w:val="9"/>
        </w:numPr>
      </w:pPr>
      <w:sdt>
        <w:sdtPr>
          <w:alias w:val="Member"/>
          <w:tag w:val="&lt;Member mnisId='4461' dodsId='137276'&gt;"/>
          <w:id w:val="-176047013"/>
          <w:placeholder>
            <w:docPart w:val="8CB64FF9AD6542C28A47468FC5FFF8AC"/>
          </w:placeholder>
          <w:richText/>
        </w:sdtPr>
        <w:sdtContent>
          <w:r w:rsidRPr="009001D7">
            <w:rPr>
              <w:b/>
            </w:rPr>
            <w:t>Stewart Malcolm McDonald:</w:t>
          </w:r>
        </w:sdtContent>
      </w:sdt>
      <w:r>
        <w:t xml:space="preserve"> T</w:t>
      </w:r>
      <w:r w:rsidRPr="00280AB1">
        <w:t xml:space="preserve">his sounds like a </w:t>
      </w:r>
      <w:r>
        <w:t>civil service</w:t>
      </w:r>
      <w:r w:rsidRPr="00280AB1">
        <w:t xml:space="preserve"> anywhere in the world, quite frankly. </w:t>
      </w:r>
    </w:p>
    <w:p w:rsidR="00253514" w:rsidP="00253514">
      <w:pPr>
        <w:pStyle w:val="Answer"/>
      </w:pPr>
      <w:sdt>
        <w:sdtPr>
          <w:alias w:val="Witness"/>
          <w:id w:val="378666416"/>
          <w:placeholder>
            <w:docPart w:val="8CB64FF9AD6542C28A47468FC5FFF8AC"/>
          </w:placeholder>
          <w:richText/>
        </w:sdtPr>
        <w:sdtContent>
          <w:r w:rsidRPr="00253514">
            <w:rPr>
              <w:b/>
              <w:bCs/>
              <w:i/>
              <w:iCs/>
            </w:rPr>
            <w:t>Ofovwe</w:t>
          </w:r>
          <w:r w:rsidRPr="009001D7">
            <w:rPr>
              <w:b/>
              <w:i/>
            </w:rPr>
            <w:t xml:space="preserve"> </w:t>
          </w:r>
          <w:r w:rsidRPr="009001D7">
            <w:rPr>
              <w:b/>
              <w:i/>
            </w:rPr>
            <w:t>Aig-Imoukhuede</w:t>
          </w:r>
          <w:r w:rsidRPr="009001D7">
            <w:rPr>
              <w:b/>
              <w:i/>
            </w:rPr>
            <w:t>:</w:t>
          </w:r>
        </w:sdtContent>
      </w:sdt>
      <w:r>
        <w:t xml:space="preserve"> Well, </w:t>
      </w:r>
      <w:r>
        <w:t>yes, definitely</w:t>
      </w:r>
      <w:r>
        <w:t>. T</w:t>
      </w:r>
      <w:r w:rsidRPr="00280AB1">
        <w:t xml:space="preserve">he thing is </w:t>
      </w:r>
      <w:r w:rsidR="00BB1121">
        <w:t xml:space="preserve">that </w:t>
      </w:r>
      <w:r w:rsidRPr="00280AB1">
        <w:t xml:space="preserve">the extent of the capacity gap in Nigeria means that the </w:t>
      </w:r>
      <w:r>
        <w:t>civil service</w:t>
      </w:r>
      <w:r w:rsidRPr="00280AB1">
        <w:t xml:space="preserve"> is ineffective. </w:t>
      </w:r>
    </w:p>
    <w:p w:rsidR="00253514" w:rsidP="00253514">
      <w:pPr>
        <w:pStyle w:val="Question"/>
        <w:numPr>
          <w:ilvl w:val="0"/>
          <w:numId w:val="9"/>
        </w:numPr>
      </w:pPr>
      <w:sdt>
        <w:sdtPr>
          <w:alias w:val="Member"/>
          <w:tag w:val="&lt;Member mnisId='4461' dodsId='137276'&gt;"/>
          <w:id w:val="-1456246618"/>
          <w:placeholder>
            <w:docPart w:val="8CB64FF9AD6542C28A47468FC5FFF8AC"/>
          </w:placeholder>
          <w:richText/>
        </w:sdtPr>
        <w:sdtContent>
          <w:r w:rsidRPr="009001D7">
            <w:rPr>
              <w:b/>
            </w:rPr>
            <w:t>Stewart Malcolm McDonald:</w:t>
          </w:r>
        </w:sdtContent>
      </w:sdt>
      <w:r>
        <w:t xml:space="preserve"> </w:t>
      </w:r>
      <w:r w:rsidRPr="00280AB1">
        <w:t>When you say there is a lack of political will, why is that?</w:t>
      </w:r>
      <w:r>
        <w:t xml:space="preserve"> </w:t>
      </w:r>
      <w:r w:rsidRPr="00280AB1">
        <w:t>Surely people can see the benefit</w:t>
      </w:r>
      <w:r>
        <w:t>s</w:t>
      </w:r>
      <w:r w:rsidRPr="00280AB1">
        <w:t xml:space="preserve"> </w:t>
      </w:r>
      <w:r>
        <w:t xml:space="preserve">of </w:t>
      </w:r>
      <w:r w:rsidRPr="00280AB1">
        <w:t>changing the situation that you have just outlined for the better. You are saying it does not happen and there is no political will.</w:t>
      </w:r>
      <w:r>
        <w:t xml:space="preserve"> </w:t>
      </w:r>
      <w:r w:rsidRPr="00280AB1">
        <w:t>Why?</w:t>
      </w:r>
      <w:r>
        <w:t xml:space="preserve"> </w:t>
      </w:r>
      <w:r w:rsidRPr="00280AB1">
        <w:t>W</w:t>
      </w:r>
      <w:r>
        <w:t>h</w:t>
      </w:r>
      <w:r w:rsidRPr="00280AB1">
        <w:t>o does this arrangement benefit or suit</w:t>
      </w:r>
      <w:r>
        <w:t>,</w:t>
      </w:r>
      <w:r w:rsidRPr="00280AB1">
        <w:t xml:space="preserve"> other than civil servants who say, </w:t>
      </w:r>
      <w:r>
        <w:t>“</w:t>
      </w:r>
      <w:r w:rsidRPr="00280AB1">
        <w:t>We do it this way because we always have,</w:t>
      </w:r>
      <w:r>
        <w:t>”</w:t>
      </w:r>
      <w:r w:rsidRPr="00280AB1">
        <w:t xml:space="preserve"> which is a not uncommon </w:t>
      </w:r>
      <w:r>
        <w:t>civil service</w:t>
      </w:r>
      <w:r w:rsidRPr="00280AB1">
        <w:t xml:space="preserve"> view of the worl</w:t>
      </w:r>
      <w:r>
        <w:t>d?</w:t>
      </w:r>
    </w:p>
    <w:p w:rsidR="00253514" w:rsidP="00253514">
      <w:pPr>
        <w:pStyle w:val="Answer"/>
      </w:pPr>
      <w:sdt>
        <w:sdtPr>
          <w:alias w:val="Witness"/>
          <w:id w:val="-1368753844"/>
          <w:placeholder>
            <w:docPart w:val="8CB64FF9AD6542C28A47468FC5FFF8AC"/>
          </w:placeholder>
          <w:richText/>
        </w:sdtPr>
        <w:sdtContent>
          <w:r w:rsidRPr="00253514">
            <w:rPr>
              <w:b/>
              <w:bCs/>
              <w:i/>
              <w:iCs/>
            </w:rPr>
            <w:t>Ofovwe</w:t>
          </w:r>
          <w:r w:rsidRPr="00EA473C">
            <w:rPr>
              <w:b/>
              <w:i/>
            </w:rPr>
            <w:t xml:space="preserve"> </w:t>
          </w:r>
          <w:r w:rsidRPr="00EA473C">
            <w:rPr>
              <w:b/>
              <w:i/>
            </w:rPr>
            <w:t>Aig-Imoukhuede</w:t>
          </w:r>
          <w:r w:rsidRPr="00EA473C">
            <w:rPr>
              <w:b/>
              <w:i/>
            </w:rPr>
            <w:t>:</w:t>
          </w:r>
        </w:sdtContent>
      </w:sdt>
      <w:r>
        <w:t xml:space="preserve"> </w:t>
      </w:r>
      <w:r w:rsidRPr="00280AB1">
        <w:t>The Nigerian situation is quite complex and there are different interests at play.</w:t>
      </w:r>
      <w:r>
        <w:t xml:space="preserve"> </w:t>
      </w:r>
      <w:r w:rsidRPr="00280AB1">
        <w:t>Obviously, where there is limited funding</w:t>
      </w:r>
      <w:r>
        <w:t>,</w:t>
      </w:r>
      <w:r w:rsidRPr="00280AB1">
        <w:t xml:space="preserve"> it suits people to direct that funding elsewhere.</w:t>
      </w:r>
      <w:r>
        <w:t xml:space="preserve"> </w:t>
      </w:r>
      <w:r w:rsidRPr="00280AB1">
        <w:t>Because the system still seems to be working</w:t>
      </w:r>
      <w:r>
        <w:t>—</w:t>
      </w:r>
      <w:r w:rsidRPr="00280AB1">
        <w:t>it has not collapsed, as it were</w:t>
      </w:r>
      <w:r>
        <w:t>—</w:t>
      </w:r>
      <w:r w:rsidRPr="00280AB1">
        <w:t>there is no burning incentive to change things.</w:t>
      </w:r>
    </w:p>
    <w:p w:rsidR="00253514" w:rsidP="00253514">
      <w:pPr>
        <w:pStyle w:val="Answer"/>
      </w:pPr>
      <w:r w:rsidRPr="00280AB1">
        <w:t>We are very fortunate,</w:t>
      </w:r>
      <w:r>
        <w:t xml:space="preserve"> </w:t>
      </w:r>
      <w:r w:rsidRPr="00280AB1">
        <w:t>as I said</w:t>
      </w:r>
      <w:r>
        <w:t>,</w:t>
      </w:r>
      <w:r w:rsidRPr="00280AB1">
        <w:t xml:space="preserve"> to have good people in there who keep pushing for change and driving change. As </w:t>
      </w:r>
      <w:r>
        <w:t xml:space="preserve">an organisation, the </w:t>
      </w:r>
      <w:r w:rsidRPr="00B14CF6">
        <w:t>Aig-Imoukhuede</w:t>
      </w:r>
      <w:r w:rsidRPr="00280AB1">
        <w:t xml:space="preserve"> Foundation tasked McKinsey to go into </w:t>
      </w:r>
      <w:r>
        <w:t>the civil service</w:t>
      </w:r>
      <w:r w:rsidRPr="00280AB1">
        <w:t xml:space="preserve"> in 2017 to help them build or create an implementation plan to change things.</w:t>
      </w:r>
      <w:r>
        <w:t xml:space="preserve"> O</w:t>
      </w:r>
      <w:r w:rsidRPr="00280AB1">
        <w:t>ne of the gaps that McKinsey identified was this lack of capacity.</w:t>
      </w:r>
      <w:r>
        <w:t xml:space="preserve"> </w:t>
      </w:r>
      <w:r w:rsidRPr="00280AB1">
        <w:t>The first thing it said was</w:t>
      </w:r>
      <w:r>
        <w:t>, “Y</w:t>
      </w:r>
      <w:r w:rsidRPr="00280AB1">
        <w:t xml:space="preserve">ou need to carry out a gap analysis and find out what is the level </w:t>
      </w:r>
      <w:r>
        <w:t>of</w:t>
      </w:r>
      <w:r w:rsidRPr="00280AB1">
        <w:t xml:space="preserve"> skill there and what </w:t>
      </w:r>
      <w:r>
        <w:t>you</w:t>
      </w:r>
      <w:r w:rsidRPr="00280AB1">
        <w:t xml:space="preserve"> need to </w:t>
      </w:r>
      <w:r>
        <w:t xml:space="preserve">do to </w:t>
      </w:r>
      <w:r w:rsidRPr="00280AB1">
        <w:t>close that gap.</w:t>
      </w:r>
      <w:r>
        <w:t xml:space="preserve">” </w:t>
      </w:r>
    </w:p>
    <w:p w:rsidR="00253514" w:rsidP="00253514">
      <w:pPr>
        <w:pStyle w:val="Answer"/>
      </w:pPr>
      <w:r w:rsidRPr="00280AB1">
        <w:t>We had eight priority areas and a lot of good intentions, but nothing was done because funding was not allocated.</w:t>
      </w:r>
      <w:r>
        <w:t xml:space="preserve"> W</w:t>
      </w:r>
      <w:r w:rsidRPr="00280AB1">
        <w:t>hen you do not have funds</w:t>
      </w:r>
      <w:r>
        <w:t>,</w:t>
      </w:r>
      <w:r w:rsidRPr="00280AB1">
        <w:t xml:space="preserve"> there is a limited amount that you can do.</w:t>
      </w:r>
      <w:r>
        <w:t xml:space="preserve"> </w:t>
      </w:r>
    </w:p>
    <w:p w:rsidR="00253514" w:rsidP="00253514">
      <w:pPr>
        <w:pStyle w:val="Answer"/>
      </w:pPr>
      <w:r w:rsidRPr="00280AB1">
        <w:t>The private sector does step in</w:t>
      </w:r>
      <w:r>
        <w:t>. O</w:t>
      </w:r>
      <w:r w:rsidRPr="00280AB1">
        <w:t>ur organisation fun</w:t>
      </w:r>
      <w:r>
        <w:t>ds</w:t>
      </w:r>
      <w:r w:rsidRPr="00280AB1">
        <w:t xml:space="preserve"> scholarships to the University of Oxford and we have sent 27 people since 2017 to undertake </w:t>
      </w:r>
      <w:r>
        <w:t xml:space="preserve">a </w:t>
      </w:r>
      <w:r w:rsidRPr="00280AB1">
        <w:t>master</w:t>
      </w:r>
      <w:r>
        <w:t>’</w:t>
      </w:r>
      <w:r w:rsidRPr="00280AB1">
        <w:t>s in public policy and then come back to the country and try to improve things.</w:t>
      </w:r>
      <w:r>
        <w:t xml:space="preserve"> </w:t>
      </w:r>
    </w:p>
    <w:p w:rsidR="00253514" w:rsidP="00253514">
      <w:pPr>
        <w:pStyle w:val="Answer"/>
      </w:pPr>
      <w:r w:rsidRPr="00280AB1">
        <w:t>We partner with the L&amp;</w:t>
      </w:r>
      <w:r>
        <w:t>D</w:t>
      </w:r>
      <w:r w:rsidRPr="00280AB1">
        <w:t xml:space="preserve"> teams.</w:t>
      </w:r>
      <w:r>
        <w:t xml:space="preserve"> </w:t>
      </w:r>
      <w:r w:rsidRPr="00280AB1">
        <w:t>We provide consulting support</w:t>
      </w:r>
      <w:r>
        <w:t xml:space="preserve"> and </w:t>
      </w:r>
      <w:r w:rsidRPr="00280AB1">
        <w:t xml:space="preserve">help them </w:t>
      </w:r>
      <w:r>
        <w:t xml:space="preserve">to </w:t>
      </w:r>
      <w:r w:rsidRPr="00280AB1">
        <w:t>develop their own in</w:t>
      </w:r>
      <w:r>
        <w:t>-</w:t>
      </w:r>
      <w:r w:rsidRPr="00280AB1">
        <w:t xml:space="preserve">house training programmes. </w:t>
      </w:r>
      <w:r>
        <w:t>Rec</w:t>
      </w:r>
      <w:r w:rsidRPr="00280AB1">
        <w:t>ently</w:t>
      </w:r>
      <w:r>
        <w:t>,</w:t>
      </w:r>
      <w:r w:rsidRPr="00280AB1">
        <w:t xml:space="preserve"> </w:t>
      </w:r>
      <w:r>
        <w:t xml:space="preserve">we have </w:t>
      </w:r>
      <w:r w:rsidRPr="00280AB1">
        <w:t>started an in</w:t>
      </w:r>
      <w:r>
        <w:t>-</w:t>
      </w:r>
      <w:r w:rsidRPr="00280AB1">
        <w:t xml:space="preserve">country executive training programme for directorate level public service workers so that they can build their capacity. </w:t>
      </w:r>
    </w:p>
    <w:p w:rsidR="00253514" w:rsidP="00253514">
      <w:pPr>
        <w:pStyle w:val="Answer"/>
      </w:pPr>
      <w:r w:rsidRPr="00280AB1">
        <w:t>Some private sector entities are doing everything that they can, but until the Government prioritise closing this gap there is a limited amount that can be done.</w:t>
      </w:r>
      <w:r>
        <w:t xml:space="preserve"> </w:t>
      </w:r>
    </w:p>
    <w:p w:rsidR="00253514" w:rsidP="00253514">
      <w:pPr>
        <w:pStyle w:val="Question"/>
        <w:numPr>
          <w:ilvl w:val="0"/>
          <w:numId w:val="9"/>
        </w:numPr>
      </w:pPr>
      <w:sdt>
        <w:sdtPr>
          <w:alias w:val="Member"/>
          <w:tag w:val="&lt;Member mnisId='4461' dodsId='137276'&gt;"/>
          <w:id w:val="-489866754"/>
          <w:placeholder>
            <w:docPart w:val="8CB64FF9AD6542C28A47468FC5FFF8AC"/>
          </w:placeholder>
          <w:richText/>
        </w:sdtPr>
        <w:sdtContent>
          <w:r w:rsidRPr="00EA473C">
            <w:rPr>
              <w:b/>
            </w:rPr>
            <w:t>Stewart Malcolm McDonald:</w:t>
          </w:r>
        </w:sdtContent>
      </w:sdt>
      <w:r w:rsidRPr="00280AB1">
        <w:t xml:space="preserve"> </w:t>
      </w:r>
      <w:r>
        <w:t>G</w:t>
      </w:r>
      <w:r w:rsidRPr="00280AB1">
        <w:t>iven this is the Foreign Affairs Committee to hold the UK Government to account</w:t>
      </w:r>
      <w:r>
        <w:t>, w</w:t>
      </w:r>
      <w:r w:rsidRPr="00280AB1">
        <w:t>hat would you like to see the UK Government do? How can they be in a supporting role? What programmes exist? What would you like to see exist in the future</w:t>
      </w:r>
      <w:r>
        <w:t>,</w:t>
      </w:r>
      <w:r w:rsidRPr="00280AB1">
        <w:t xml:space="preserve"> Government to Government</w:t>
      </w:r>
      <w:r>
        <w:t>,</w:t>
      </w:r>
      <w:r w:rsidRPr="00280AB1">
        <w:t xml:space="preserve"> </w:t>
      </w:r>
      <w:r>
        <w:t>c</w:t>
      </w:r>
      <w:r w:rsidRPr="00280AB1">
        <w:t>ivil</w:t>
      </w:r>
      <w:r>
        <w:t xml:space="preserve"> s</w:t>
      </w:r>
      <w:r w:rsidRPr="00280AB1">
        <w:t xml:space="preserve">ervice to </w:t>
      </w:r>
      <w:r>
        <w:t>civil service</w:t>
      </w:r>
      <w:r w:rsidRPr="00280AB1">
        <w:t>?</w:t>
      </w:r>
      <w:r>
        <w:t xml:space="preserve"> </w:t>
      </w:r>
    </w:p>
    <w:p w:rsidR="00253514" w:rsidP="00253514">
      <w:pPr>
        <w:pStyle w:val="Answer"/>
      </w:pPr>
      <w:sdt>
        <w:sdtPr>
          <w:alias w:val="Witness"/>
          <w:id w:val="390012531"/>
          <w:placeholder>
            <w:docPart w:val="8CB64FF9AD6542C28A47468FC5FFF8AC"/>
          </w:placeholder>
          <w:richText/>
        </w:sdtPr>
        <w:sdtContent>
          <w:r w:rsidRPr="00253514">
            <w:rPr>
              <w:b/>
              <w:bCs/>
              <w:i/>
              <w:iCs/>
            </w:rPr>
            <w:t>Ofovwe</w:t>
          </w:r>
          <w:r w:rsidRPr="00EA473C">
            <w:rPr>
              <w:b/>
              <w:i/>
            </w:rPr>
            <w:t xml:space="preserve"> </w:t>
          </w:r>
          <w:r w:rsidRPr="00EA473C">
            <w:rPr>
              <w:b/>
              <w:i/>
            </w:rPr>
            <w:t>Aig-Imoukhuede</w:t>
          </w:r>
          <w:r w:rsidRPr="00EA473C">
            <w:rPr>
              <w:b/>
              <w:i/>
            </w:rPr>
            <w:t>:</w:t>
          </w:r>
        </w:sdtContent>
      </w:sdt>
      <w:r>
        <w:t xml:space="preserve"> S</w:t>
      </w:r>
      <w:r w:rsidRPr="00280AB1">
        <w:t>ince funding seems to be a key limiting factor</w:t>
      </w:r>
      <w:r>
        <w:t>,</w:t>
      </w:r>
      <w:r w:rsidRPr="00280AB1">
        <w:t xml:space="preserve"> and there is no political will to shift some of that funding to training, the UK Government can help to build capacity for the in</w:t>
      </w:r>
      <w:r>
        <w:t>-</w:t>
      </w:r>
      <w:r w:rsidRPr="00280AB1">
        <w:t xml:space="preserve">country </w:t>
      </w:r>
      <w:r>
        <w:t>civil service</w:t>
      </w:r>
      <w:r w:rsidRPr="00280AB1">
        <w:t xml:space="preserve"> training organisations.</w:t>
      </w:r>
      <w:r>
        <w:t xml:space="preserve"> </w:t>
      </w:r>
      <w:r w:rsidRPr="00280AB1">
        <w:t>There are three</w:t>
      </w:r>
      <w:r>
        <w:t>—</w:t>
      </w:r>
      <w:r w:rsidRPr="00280AB1">
        <w:t>ASCON, the Admin</w:t>
      </w:r>
      <w:r>
        <w:t>i</w:t>
      </w:r>
      <w:r w:rsidRPr="00280AB1">
        <w:t>strative Staff College of Nigeria</w:t>
      </w:r>
      <w:r>
        <w:t xml:space="preserve">, </w:t>
      </w:r>
      <w:r w:rsidRPr="00280AB1">
        <w:t>CMD</w:t>
      </w:r>
      <w:r>
        <w:t xml:space="preserve"> and </w:t>
      </w:r>
      <w:r w:rsidRPr="00280AB1">
        <w:t>PSIN.</w:t>
      </w:r>
      <w:r>
        <w:t xml:space="preserve"> </w:t>
      </w:r>
      <w:r w:rsidRPr="00280AB1">
        <w:t>They have outdated systems.</w:t>
      </w:r>
      <w:r>
        <w:t xml:space="preserve"> </w:t>
      </w:r>
      <w:r w:rsidRPr="00280AB1">
        <w:t>They do not really have funding to develop their own internal capacity.</w:t>
      </w:r>
      <w:r>
        <w:t xml:space="preserve"> </w:t>
      </w:r>
      <w:r w:rsidRPr="00280AB1">
        <w:t xml:space="preserve">The training programmes that they deliver are outdated. They are not targeted at meeting </w:t>
      </w:r>
      <w:r>
        <w:t xml:space="preserve">the </w:t>
      </w:r>
      <w:r w:rsidRPr="00280AB1">
        <w:t xml:space="preserve">specific needs of the different Ministries and </w:t>
      </w:r>
      <w:r>
        <w:t>D</w:t>
      </w:r>
      <w:r w:rsidRPr="00280AB1">
        <w:t>epartments</w:t>
      </w:r>
      <w:r>
        <w:t xml:space="preserve">. </w:t>
      </w:r>
    </w:p>
    <w:p w:rsidR="00253514" w:rsidP="00253514">
      <w:pPr>
        <w:pStyle w:val="Answer"/>
      </w:pPr>
      <w:r>
        <w:t>T</w:t>
      </w:r>
      <w:r w:rsidRPr="00280AB1">
        <w:t>he UK Government could support the ramping up of capacity within those in</w:t>
      </w:r>
      <w:r>
        <w:t>-</w:t>
      </w:r>
      <w:r w:rsidRPr="00280AB1">
        <w:t>country training organisations, providing technical expertise as well as technology. ICT is the future.</w:t>
      </w:r>
      <w:r>
        <w:t xml:space="preserve"> </w:t>
      </w:r>
      <w:r w:rsidRPr="00280AB1">
        <w:t>It is the way to reach the maximum number of civil servants</w:t>
      </w:r>
      <w:r>
        <w:t>,</w:t>
      </w:r>
      <w:r w:rsidRPr="00280AB1">
        <w:t xml:space="preserve"> in the minimum amount of time, and at minimum cost</w:t>
      </w:r>
      <w:r>
        <w:t>,</w:t>
      </w:r>
      <w:r w:rsidRPr="00280AB1">
        <w:t xml:space="preserve"> but there is no equipment.</w:t>
      </w:r>
      <w:r>
        <w:t xml:space="preserve"> </w:t>
      </w:r>
      <w:r w:rsidRPr="00280AB1">
        <w:t>There is no equipment in universities.</w:t>
      </w:r>
      <w:r>
        <w:t xml:space="preserve"> </w:t>
      </w:r>
      <w:r w:rsidRPr="00280AB1">
        <w:t xml:space="preserve">There is </w:t>
      </w:r>
      <w:r w:rsidRPr="00280AB1">
        <w:t>definitely no</w:t>
      </w:r>
      <w:r w:rsidRPr="00280AB1">
        <w:t xml:space="preserve"> equipment in the </w:t>
      </w:r>
      <w:r>
        <w:t>civil service</w:t>
      </w:r>
      <w:r w:rsidRPr="00280AB1">
        <w:t xml:space="preserve">. Each year the </w:t>
      </w:r>
      <w:r>
        <w:t>civil service</w:t>
      </w:r>
      <w:r w:rsidRPr="00280AB1">
        <w:t xml:space="preserve"> requests </w:t>
      </w:r>
      <w:r>
        <w:t xml:space="preserve">the </w:t>
      </w:r>
      <w:r w:rsidRPr="00280AB1">
        <w:t>funding to purchase computers and to train the civil servants</w:t>
      </w:r>
      <w:r>
        <w:t>,</w:t>
      </w:r>
      <w:r w:rsidRPr="00280AB1">
        <w:t xml:space="preserve"> but that funding is not allocated.</w:t>
      </w:r>
      <w:r>
        <w:t xml:space="preserve"> </w:t>
      </w:r>
    </w:p>
    <w:p w:rsidR="00253514" w:rsidP="00253514">
      <w:pPr>
        <w:pStyle w:val="Answer"/>
      </w:pPr>
      <w:r w:rsidRPr="00280AB1">
        <w:t>As an organisation</w:t>
      </w:r>
      <w:r>
        <w:t>,</w:t>
      </w:r>
      <w:r w:rsidRPr="00280AB1">
        <w:t xml:space="preserve"> the </w:t>
      </w:r>
      <w:r>
        <w:t>Aig-Imoukhuede</w:t>
      </w:r>
      <w:r w:rsidRPr="00280AB1">
        <w:t xml:space="preserve"> Foundation is helping to digitalise the work of the office of the head of the </w:t>
      </w:r>
      <w:r>
        <w:t>c</w:t>
      </w:r>
      <w:r w:rsidRPr="00280AB1">
        <w:t>ivil service</w:t>
      </w:r>
      <w:r>
        <w:t>,</w:t>
      </w:r>
      <w:r w:rsidRPr="00280AB1">
        <w:t xml:space="preserve"> of the federation.</w:t>
      </w:r>
      <w:r>
        <w:t xml:space="preserve"> </w:t>
      </w:r>
      <w:r w:rsidRPr="00280AB1">
        <w:t xml:space="preserve">We are doing that as </w:t>
      </w:r>
      <w:r>
        <w:t xml:space="preserve">a </w:t>
      </w:r>
      <w:r w:rsidRPr="00280AB1">
        <w:t>pilot to show the Government what can happen if you introduce digitalisation</w:t>
      </w:r>
      <w:r>
        <w:t>—</w:t>
      </w:r>
      <w:r w:rsidRPr="00280AB1">
        <w:t>the efficiencies that you can gain from just teaching someone how to get an approval in five minutes instead of the five days that it takes.</w:t>
      </w:r>
      <w:r>
        <w:t xml:space="preserve"> The </w:t>
      </w:r>
      <w:r w:rsidRPr="00280AB1">
        <w:t>UK Government could support entities like ours.</w:t>
      </w:r>
      <w:r>
        <w:t xml:space="preserve"> </w:t>
      </w:r>
      <w:r w:rsidRPr="00280AB1">
        <w:t>We are using our own funds.</w:t>
      </w:r>
      <w:r>
        <w:t xml:space="preserve"> </w:t>
      </w:r>
      <w:r w:rsidRPr="00280AB1">
        <w:t>We are doing this because we understand that as private sector entities</w:t>
      </w:r>
      <w:r>
        <w:t>—</w:t>
      </w:r>
      <w:r w:rsidRPr="00280AB1">
        <w:t>we have other business interests</w:t>
      </w:r>
      <w:r>
        <w:t>—</w:t>
      </w:r>
      <w:r w:rsidRPr="00280AB1">
        <w:t>we can only grow as far as our public sector allows us to.</w:t>
      </w:r>
      <w:r>
        <w:t xml:space="preserve"> </w:t>
      </w:r>
      <w:r w:rsidRPr="00280AB1">
        <w:t>Private sector entities like ourselves who</w:t>
      </w:r>
      <w:r>
        <w:t xml:space="preserve"> </w:t>
      </w:r>
      <w:r w:rsidRPr="00280AB1">
        <w:t>believe in the development of a country are trying to push and</w:t>
      </w:r>
      <w:r>
        <w:t>,</w:t>
      </w:r>
      <w:r w:rsidRPr="00280AB1">
        <w:t xml:space="preserve"> if our own Government </w:t>
      </w:r>
      <w:r>
        <w:t>are</w:t>
      </w:r>
      <w:r w:rsidRPr="00280AB1">
        <w:t xml:space="preserve"> not really listening to us</w:t>
      </w:r>
      <w:r>
        <w:t>,</w:t>
      </w:r>
      <w:r w:rsidRPr="00280AB1">
        <w:t xml:space="preserve"> perhaps the UK Government can help.</w:t>
      </w:r>
      <w:r>
        <w:t xml:space="preserve"> </w:t>
      </w:r>
    </w:p>
    <w:p w:rsidR="00253514" w:rsidRPr="00280AB1" w:rsidP="00253514">
      <w:pPr>
        <w:pStyle w:val="Question"/>
        <w:numPr>
          <w:ilvl w:val="0"/>
          <w:numId w:val="9"/>
        </w:numPr>
      </w:pPr>
      <w:sdt>
        <w:sdtPr>
          <w:alias w:val="Member"/>
          <w:tag w:val="&lt;Member mnisId='4461' dodsId='137276'&gt;"/>
          <w:id w:val="1564600632"/>
          <w:placeholder>
            <w:docPart w:val="8CB64FF9AD6542C28A47468FC5FFF8AC"/>
          </w:placeholder>
          <w:richText/>
        </w:sdtPr>
        <w:sdtContent>
          <w:r w:rsidRPr="001B674C">
            <w:rPr>
              <w:b/>
            </w:rPr>
            <w:t>Stewart Malcolm McDonald:</w:t>
          </w:r>
        </w:sdtContent>
      </w:sdt>
      <w:r>
        <w:t xml:space="preserve"> </w:t>
      </w:r>
      <w:r w:rsidRPr="00280AB1">
        <w:t xml:space="preserve">How big is the </w:t>
      </w:r>
      <w:r>
        <w:t>civil service</w:t>
      </w:r>
      <w:r w:rsidRPr="00280AB1">
        <w:t>?</w:t>
      </w:r>
      <w:r>
        <w:t xml:space="preserve"> </w:t>
      </w:r>
    </w:p>
    <w:p w:rsidR="00253514" w:rsidP="00253514">
      <w:pPr>
        <w:pStyle w:val="Answer"/>
      </w:pPr>
      <w:sdt>
        <w:sdtPr>
          <w:alias w:val="Witness"/>
          <w:id w:val="849225520"/>
          <w:placeholder>
            <w:docPart w:val="8CB64FF9AD6542C28A47468FC5FFF8AC"/>
          </w:placeholder>
          <w:richText/>
        </w:sdtPr>
        <w:sdtContent>
          <w:r w:rsidRPr="00253514">
            <w:rPr>
              <w:b/>
              <w:bCs/>
              <w:i/>
              <w:iCs/>
            </w:rPr>
            <w:t>Ofovwe</w:t>
          </w:r>
          <w:r w:rsidRPr="001B674C">
            <w:rPr>
              <w:b/>
              <w:i/>
            </w:rPr>
            <w:t xml:space="preserve"> </w:t>
          </w:r>
          <w:r w:rsidRPr="001B674C">
            <w:rPr>
              <w:b/>
              <w:i/>
            </w:rPr>
            <w:t>Aig-Imoukhuede</w:t>
          </w:r>
          <w:r w:rsidRPr="001B674C">
            <w:rPr>
              <w:b/>
              <w:i/>
            </w:rPr>
            <w:t>:</w:t>
          </w:r>
        </w:sdtContent>
      </w:sdt>
      <w:r>
        <w:t xml:space="preserve"> </w:t>
      </w:r>
      <w:r w:rsidRPr="00280AB1">
        <w:t xml:space="preserve">There is </w:t>
      </w:r>
      <w:r>
        <w:t xml:space="preserve">a </w:t>
      </w:r>
      <w:r w:rsidRPr="00280AB1">
        <w:t xml:space="preserve">federal </w:t>
      </w:r>
      <w:r>
        <w:t>civil service</w:t>
      </w:r>
      <w:r w:rsidRPr="00280AB1">
        <w:t xml:space="preserve"> and </w:t>
      </w:r>
      <w:r>
        <w:t xml:space="preserve">a </w:t>
      </w:r>
      <w:r w:rsidRPr="00280AB1">
        <w:t xml:space="preserve">state </w:t>
      </w:r>
      <w:r>
        <w:t>civil service,</w:t>
      </w:r>
      <w:r w:rsidRPr="00280AB1">
        <w:t xml:space="preserve"> so it is quite complicated. There are at least 100,000 federal civil serv</w:t>
      </w:r>
      <w:r>
        <w:t>ants</w:t>
      </w:r>
      <w:r w:rsidRPr="00280AB1">
        <w:t>.</w:t>
      </w:r>
      <w:r>
        <w:t xml:space="preserve"> </w:t>
      </w:r>
    </w:p>
    <w:p w:rsidR="00253514" w:rsidP="00253514">
      <w:pPr>
        <w:pStyle w:val="Question"/>
        <w:numPr>
          <w:ilvl w:val="0"/>
          <w:numId w:val="9"/>
        </w:numPr>
      </w:pPr>
      <w:sdt>
        <w:sdtPr>
          <w:alias w:val="Member"/>
          <w:tag w:val="&lt;Member mnisId='4461' dodsId='137276'&gt;"/>
          <w:id w:val="389547825"/>
          <w:placeholder>
            <w:docPart w:val="8CB64FF9AD6542C28A47468FC5FFF8AC"/>
          </w:placeholder>
          <w:richText/>
        </w:sdtPr>
        <w:sdtContent>
          <w:r w:rsidRPr="001B674C">
            <w:rPr>
              <w:b/>
            </w:rPr>
            <w:t>Stewart Malcolm McDonald:</w:t>
          </w:r>
        </w:sdtContent>
      </w:sdt>
      <w:r>
        <w:t xml:space="preserve"> </w:t>
      </w:r>
      <w:r w:rsidRPr="00280AB1">
        <w:t>And at state level</w:t>
      </w:r>
      <w:r>
        <w:t xml:space="preserve">? </w:t>
      </w:r>
    </w:p>
    <w:p w:rsidR="00253514" w:rsidP="00253514">
      <w:pPr>
        <w:pStyle w:val="Answer"/>
      </w:pPr>
      <w:sdt>
        <w:sdtPr>
          <w:alias w:val="Witness"/>
          <w:id w:val="2143233438"/>
          <w:placeholder>
            <w:docPart w:val="8CB64FF9AD6542C28A47468FC5FFF8AC"/>
          </w:placeholder>
          <w:richText/>
        </w:sdtPr>
        <w:sdtContent>
          <w:r w:rsidRPr="00253514">
            <w:rPr>
              <w:b/>
              <w:bCs/>
              <w:i/>
              <w:iCs/>
            </w:rPr>
            <w:t>Ofovwe</w:t>
          </w:r>
          <w:r w:rsidRPr="001B674C">
            <w:rPr>
              <w:b/>
              <w:i/>
            </w:rPr>
            <w:t xml:space="preserve"> </w:t>
          </w:r>
          <w:r w:rsidRPr="001B674C">
            <w:rPr>
              <w:b/>
              <w:i/>
            </w:rPr>
            <w:t>Aig-Imoukhuede</w:t>
          </w:r>
          <w:r w:rsidRPr="001B674C">
            <w:rPr>
              <w:b/>
              <w:i/>
            </w:rPr>
            <w:t>:</w:t>
          </w:r>
        </w:sdtContent>
      </w:sdt>
      <w:r>
        <w:t xml:space="preserve"> Oh my gosh, </w:t>
      </w:r>
      <w:r w:rsidRPr="00280AB1">
        <w:t xml:space="preserve">I could not </w:t>
      </w:r>
      <w:r>
        <w:t>say</w:t>
      </w:r>
      <w:r w:rsidRPr="00280AB1">
        <w:t xml:space="preserve">, to be honest. Those numbers are huge. </w:t>
      </w:r>
    </w:p>
    <w:p w:rsidR="00253514" w:rsidP="00253514">
      <w:pPr>
        <w:pStyle w:val="Question"/>
        <w:numPr>
          <w:ilvl w:val="0"/>
          <w:numId w:val="9"/>
        </w:numPr>
      </w:pPr>
      <w:sdt>
        <w:sdtPr>
          <w:alias w:val="Member"/>
          <w:tag w:val="&lt;Member mnisId='3960' dodsId='35320'&gt;"/>
          <w:id w:val="-1429575848"/>
          <w:placeholder>
            <w:docPart w:val="8CB64FF9AD6542C28A47468FC5FFF8AC"/>
          </w:placeholder>
          <w:richText/>
        </w:sdtPr>
        <w:sdtContent>
          <w:r w:rsidRPr="001B674C">
            <w:rPr>
              <w:b/>
            </w:rPr>
            <w:t>Henry Smith:</w:t>
          </w:r>
        </w:sdtContent>
      </w:sdt>
      <w:r>
        <w:t xml:space="preserve"> </w:t>
      </w:r>
      <w:r w:rsidRPr="00280AB1">
        <w:t xml:space="preserve">Following on </w:t>
      </w:r>
      <w:r>
        <w:t>from</w:t>
      </w:r>
      <w:r w:rsidRPr="00280AB1">
        <w:t xml:space="preserve"> that point about the difference between the decisions made in Abuja, </w:t>
      </w:r>
      <w:r>
        <w:t xml:space="preserve">at </w:t>
      </w:r>
      <w:r w:rsidRPr="00280AB1">
        <w:t>the federal level</w:t>
      </w:r>
      <w:r>
        <w:t>,</w:t>
      </w:r>
      <w:r w:rsidRPr="00280AB1">
        <w:t xml:space="preserve"> and the state level</w:t>
      </w:r>
      <w:r>
        <w:t>,</w:t>
      </w:r>
      <w:r w:rsidRPr="00280AB1">
        <w:t xml:space="preserve"> is the situation more acute at state level</w:t>
      </w:r>
      <w:r>
        <w:t>,</w:t>
      </w:r>
      <w:r w:rsidRPr="00280AB1">
        <w:t xml:space="preserve"> and does that vary depending on what state you are in in Nigeria</w:t>
      </w:r>
      <w:r>
        <w:t>?</w:t>
      </w:r>
    </w:p>
    <w:p w:rsidR="00253514" w:rsidP="00253514">
      <w:pPr>
        <w:pStyle w:val="Answer"/>
      </w:pPr>
      <w:sdt>
        <w:sdtPr>
          <w:alias w:val="Witness"/>
          <w:id w:val="96839115"/>
          <w:placeholder>
            <w:docPart w:val="8CB64FF9AD6542C28A47468FC5FFF8AC"/>
          </w:placeholder>
          <w:richText/>
        </w:sdtPr>
        <w:sdtContent>
          <w:r w:rsidRPr="00253514">
            <w:rPr>
              <w:b/>
              <w:bCs/>
              <w:i/>
              <w:iCs/>
            </w:rPr>
            <w:t>Ofovwe</w:t>
          </w:r>
          <w:r w:rsidRPr="001B674C">
            <w:rPr>
              <w:b/>
              <w:i/>
            </w:rPr>
            <w:t xml:space="preserve"> </w:t>
          </w:r>
          <w:r w:rsidRPr="001B674C">
            <w:rPr>
              <w:b/>
              <w:i/>
            </w:rPr>
            <w:t>Aig-Imoukhuede</w:t>
          </w:r>
          <w:r w:rsidRPr="001B674C">
            <w:rPr>
              <w:b/>
              <w:i/>
            </w:rPr>
            <w:t>:</w:t>
          </w:r>
        </w:sdtContent>
      </w:sdt>
      <w:r>
        <w:t xml:space="preserve"> </w:t>
      </w:r>
      <w:r w:rsidRPr="00280AB1">
        <w:t xml:space="preserve">Yes </w:t>
      </w:r>
    </w:p>
    <w:p w:rsidR="00253514" w:rsidP="00253514">
      <w:pPr>
        <w:pStyle w:val="Question"/>
        <w:numPr>
          <w:ilvl w:val="0"/>
          <w:numId w:val="9"/>
        </w:numPr>
      </w:pPr>
      <w:sdt>
        <w:sdtPr>
          <w:alias w:val="Member"/>
          <w:tag w:val="&lt;Member mnisId='3960' dodsId='35320'&gt;"/>
          <w:id w:val="-209880202"/>
          <w:placeholder>
            <w:docPart w:val="8CB64FF9AD6542C28A47468FC5FFF8AC"/>
          </w:placeholder>
          <w:richText/>
        </w:sdtPr>
        <w:sdtContent>
          <w:r w:rsidRPr="001B674C">
            <w:rPr>
              <w:b/>
            </w:rPr>
            <w:t>Henry Smith:</w:t>
          </w:r>
        </w:sdtContent>
      </w:sdt>
      <w:r>
        <w:t xml:space="preserve"> </w:t>
      </w:r>
      <w:r w:rsidRPr="00280AB1">
        <w:t>Is there more of a challenge at state level than there is at federal level</w:t>
      </w:r>
      <w:r>
        <w:t>? A</w:t>
      </w:r>
      <w:r w:rsidRPr="00280AB1">
        <w:t xml:space="preserve"> lot of development assistance funding from the UK is supposed to be focused on education and building capacity.</w:t>
      </w:r>
      <w:r>
        <w:t xml:space="preserve"> </w:t>
      </w:r>
      <w:r w:rsidRPr="00280AB1">
        <w:t>What sort of engagement with UK developments in this area exist</w:t>
      </w:r>
      <w:r>
        <w:t>s,</w:t>
      </w:r>
      <w:r w:rsidRPr="00280AB1">
        <w:t xml:space="preserve"> both at federal level and state level?</w:t>
      </w:r>
      <w:r>
        <w:t xml:space="preserve"> </w:t>
      </w:r>
    </w:p>
    <w:p w:rsidR="00253514" w:rsidP="00253514">
      <w:pPr>
        <w:pStyle w:val="Answer"/>
      </w:pPr>
      <w:sdt>
        <w:sdtPr>
          <w:alias w:val="Witness"/>
          <w:id w:val="491687897"/>
          <w:placeholder>
            <w:docPart w:val="8CB64FF9AD6542C28A47468FC5FFF8AC"/>
          </w:placeholder>
          <w:richText/>
        </w:sdtPr>
        <w:sdtContent>
          <w:r w:rsidRPr="00253514">
            <w:rPr>
              <w:b/>
              <w:bCs/>
              <w:i/>
              <w:iCs/>
            </w:rPr>
            <w:t>Ofovwe</w:t>
          </w:r>
          <w:r w:rsidRPr="001B674C">
            <w:rPr>
              <w:b/>
              <w:i/>
            </w:rPr>
            <w:t xml:space="preserve"> </w:t>
          </w:r>
          <w:r w:rsidRPr="001B674C">
            <w:rPr>
              <w:b/>
              <w:i/>
            </w:rPr>
            <w:t>Aig-Imoukhuede</w:t>
          </w:r>
          <w:r w:rsidRPr="001B674C">
            <w:rPr>
              <w:b/>
              <w:i/>
            </w:rPr>
            <w:t>:</w:t>
          </w:r>
        </w:sdtContent>
      </w:sdt>
      <w:r>
        <w:t xml:space="preserve"> T</w:t>
      </w:r>
      <w:r w:rsidRPr="00280AB1">
        <w:t xml:space="preserve">here is a big difference between what happens in different states across the country, and that depends on how rich the states are and how much revenue </w:t>
      </w:r>
      <w:r>
        <w:t>they</w:t>
      </w:r>
      <w:r w:rsidRPr="00280AB1">
        <w:t xml:space="preserve"> get. Lagos State, for example, is a very different kettle of fish. I will give you an example of the difference in capacity.</w:t>
      </w:r>
      <w:r>
        <w:t xml:space="preserve"> </w:t>
      </w:r>
    </w:p>
    <w:p w:rsidR="00253514" w:rsidP="00253514">
      <w:pPr>
        <w:pStyle w:val="Answer"/>
      </w:pPr>
      <w:r w:rsidRPr="00280AB1">
        <w:t xml:space="preserve">As I told you, the </w:t>
      </w:r>
      <w:r>
        <w:t>Aig-Imoukhuede</w:t>
      </w:r>
      <w:r w:rsidRPr="00280AB1">
        <w:t xml:space="preserve"> </w:t>
      </w:r>
      <w:r>
        <w:t>F</w:t>
      </w:r>
      <w:r w:rsidRPr="00280AB1">
        <w:t>oundation has just started an executive training programme for mid</w:t>
      </w:r>
      <w:r>
        <w:t>-</w:t>
      </w:r>
      <w:r w:rsidRPr="00280AB1">
        <w:t>level civil servants.</w:t>
      </w:r>
      <w:r>
        <w:t xml:space="preserve"> </w:t>
      </w:r>
      <w:r w:rsidRPr="00280AB1">
        <w:t>We opened it to all civil servants across the country, both federal and state.</w:t>
      </w:r>
      <w:r>
        <w:t xml:space="preserve"> </w:t>
      </w:r>
      <w:r w:rsidRPr="00280AB1">
        <w:t>This is a free programme.</w:t>
      </w:r>
      <w:r>
        <w:t xml:space="preserve"> </w:t>
      </w:r>
      <w:r w:rsidRPr="00280AB1">
        <w:t>It is costing us £11,500 per student.</w:t>
      </w:r>
      <w:r>
        <w:t xml:space="preserve"> </w:t>
      </w:r>
      <w:r w:rsidRPr="00280AB1">
        <w:t>We said</w:t>
      </w:r>
      <w:r w:rsidR="00BB1121">
        <w:t>,</w:t>
      </w:r>
      <w:r w:rsidRPr="00280AB1">
        <w:t xml:space="preserve"> </w:t>
      </w:r>
      <w:r w:rsidR="00BB1121">
        <w:t>“A</w:t>
      </w:r>
      <w:r w:rsidRPr="00280AB1">
        <w:t>ll civil servants apply</w:t>
      </w:r>
      <w:r w:rsidR="00BB1121">
        <w:t>.</w:t>
      </w:r>
      <w:r w:rsidRPr="00280AB1">
        <w:t xml:space="preserve"> </w:t>
      </w:r>
      <w:r w:rsidR="00BB1121">
        <w:t>W</w:t>
      </w:r>
      <w:r w:rsidRPr="00280AB1">
        <w:t>e want to help you build your capacity.</w:t>
      </w:r>
      <w:r w:rsidR="00BB1121">
        <w:t>”</w:t>
      </w:r>
      <w:r>
        <w:t xml:space="preserve"> </w:t>
      </w:r>
      <w:r w:rsidRPr="00280AB1">
        <w:t>We got 50% of our applications from Lagos.</w:t>
      </w:r>
      <w:r>
        <w:t xml:space="preserve"> </w:t>
      </w:r>
      <w:r w:rsidRPr="00280AB1">
        <w:t>We got a few applications from perhaps two or three other states and the rest were from the federal civil service.</w:t>
      </w:r>
      <w:r>
        <w:t xml:space="preserve"> </w:t>
      </w:r>
      <w:r w:rsidRPr="00280AB1">
        <w:t xml:space="preserve">When I say the federal </w:t>
      </w:r>
      <w:r>
        <w:t>civil service,</w:t>
      </w:r>
      <w:r w:rsidRPr="00280AB1">
        <w:t xml:space="preserve"> </w:t>
      </w:r>
      <w:r>
        <w:t xml:space="preserve">I mean </w:t>
      </w:r>
      <w:r w:rsidRPr="00280AB1">
        <w:t xml:space="preserve">not the core </w:t>
      </w:r>
      <w:r>
        <w:t>civil service</w:t>
      </w:r>
      <w:r w:rsidRPr="00280AB1">
        <w:t xml:space="preserve"> but Government agencies.</w:t>
      </w:r>
    </w:p>
    <w:p w:rsidR="00253514" w:rsidP="00253514">
      <w:pPr>
        <w:pStyle w:val="Answer"/>
      </w:pPr>
      <w:r w:rsidRPr="00280AB1">
        <w:t>The issue</w:t>
      </w:r>
      <w:r>
        <w:t>,</w:t>
      </w:r>
      <w:r w:rsidRPr="00280AB1">
        <w:t xml:space="preserve"> so th</w:t>
      </w:r>
      <w:r>
        <w:t>a</w:t>
      </w:r>
      <w:r w:rsidRPr="00280AB1">
        <w:t>t you understand what the difference is, is that the core civil servants are promoted regardless of what they do.</w:t>
      </w:r>
      <w:r>
        <w:t xml:space="preserve"> </w:t>
      </w:r>
      <w:r w:rsidRPr="00280AB1">
        <w:t>At the end of a three</w:t>
      </w:r>
      <w:r>
        <w:t>-</w:t>
      </w:r>
      <w:r w:rsidRPr="00280AB1">
        <w:t>year period</w:t>
      </w:r>
      <w:r>
        <w:t>,</w:t>
      </w:r>
      <w:r w:rsidRPr="00280AB1">
        <w:t xml:space="preserve"> they just </w:t>
      </w:r>
      <w:r w:rsidRPr="00280AB1">
        <w:t>have to</w:t>
      </w:r>
      <w:r w:rsidRPr="00280AB1">
        <w:t xml:space="preserve"> take an exam</w:t>
      </w:r>
      <w:r>
        <w:t>. If</w:t>
      </w:r>
      <w:r w:rsidRPr="00280AB1">
        <w:t xml:space="preserve"> they pass that exam, if they have been in a position for long enough, they are immediately promote</w:t>
      </w:r>
      <w:r>
        <w:t>d,</w:t>
      </w:r>
      <w:r w:rsidRPr="00280AB1">
        <w:t xml:space="preserve"> so they do not have any incentives to build their capacity.</w:t>
      </w:r>
      <w:r>
        <w:t xml:space="preserve"> </w:t>
      </w:r>
    </w:p>
    <w:p w:rsidR="00253514" w:rsidP="00253514">
      <w:pPr>
        <w:pStyle w:val="Answer"/>
      </w:pPr>
      <w:r>
        <w:t>The states, i</w:t>
      </w:r>
      <w:r w:rsidRPr="00280AB1">
        <w:t>f the</w:t>
      </w:r>
      <w:r>
        <w:t>y</w:t>
      </w:r>
      <w:r w:rsidRPr="00280AB1">
        <w:t xml:space="preserve"> are functioning well, </w:t>
      </w:r>
      <w:r>
        <w:t xml:space="preserve">and </w:t>
      </w:r>
      <w:r w:rsidRPr="00280AB1">
        <w:t xml:space="preserve">if they have good leadership, have the power to introduce performance evaluation systems, as do certain Government agencies, </w:t>
      </w:r>
      <w:r>
        <w:t>which</w:t>
      </w:r>
      <w:r w:rsidRPr="00280AB1">
        <w:t xml:space="preserve"> incentivise the civil servants to want to perform well, to want to increase the</w:t>
      </w:r>
      <w:r>
        <w:t>ir</w:t>
      </w:r>
      <w:r w:rsidRPr="00280AB1">
        <w:t xml:space="preserve"> capacity.</w:t>
      </w:r>
      <w:r>
        <w:t xml:space="preserve"> Y</w:t>
      </w:r>
      <w:r w:rsidRPr="00280AB1">
        <w:t>ou</w:t>
      </w:r>
      <w:r>
        <w:t xml:space="preserve"> can</w:t>
      </w:r>
      <w:r w:rsidRPr="00280AB1">
        <w:t xml:space="preserve"> see where the issue is. Yes, there is a lack of political will to encourage training and so forth of civil servants</w:t>
      </w:r>
      <w:r>
        <w:t xml:space="preserve">, </w:t>
      </w:r>
      <w:r w:rsidRPr="00280AB1">
        <w:t>but there is</w:t>
      </w:r>
      <w:r>
        <w:t xml:space="preserve"> also</w:t>
      </w:r>
      <w:r w:rsidRPr="00280AB1">
        <w:t xml:space="preserve"> no intrinsic motivation in the civil servants themselves.</w:t>
      </w:r>
      <w:r>
        <w:t xml:space="preserve"> </w:t>
      </w:r>
      <w:r w:rsidRPr="00280AB1">
        <w:t xml:space="preserve">I mentioned Lagos State, </w:t>
      </w:r>
      <w:r>
        <w:t xml:space="preserve">and </w:t>
      </w:r>
      <w:r w:rsidRPr="00280AB1">
        <w:t xml:space="preserve">Lagos </w:t>
      </w:r>
      <w:r>
        <w:t>S</w:t>
      </w:r>
      <w:r w:rsidRPr="00280AB1">
        <w:t xml:space="preserve">tate </w:t>
      </w:r>
      <w:r>
        <w:t>i</w:t>
      </w:r>
      <w:r w:rsidRPr="00280AB1">
        <w:t>s very, very different because the civil servants are incentivised.</w:t>
      </w:r>
      <w:r>
        <w:t xml:space="preserve"> </w:t>
      </w:r>
      <w:r w:rsidRPr="00280AB1">
        <w:t>I hope that answer</w:t>
      </w:r>
      <w:r>
        <w:t>s</w:t>
      </w:r>
      <w:r w:rsidRPr="00280AB1">
        <w:t xml:space="preserve"> your question.</w:t>
      </w:r>
    </w:p>
    <w:p w:rsidR="00253514" w:rsidP="00253514">
      <w:pPr>
        <w:pStyle w:val="Remark"/>
      </w:pPr>
      <w:sdt>
        <w:sdtPr>
          <w:alias w:val="Member"/>
          <w:tag w:val="&lt;Member mnisId='3960' dodsId='35320'&gt;"/>
          <w:id w:val="390469358"/>
          <w:placeholder>
            <w:docPart w:val="8CB64FF9AD6542C28A47468FC5FFF8AC"/>
          </w:placeholder>
          <w:richText/>
        </w:sdtPr>
        <w:sdtContent>
          <w:r w:rsidRPr="00C367DE">
            <w:rPr>
              <w:b/>
            </w:rPr>
            <w:t>Henry Smith:</w:t>
          </w:r>
        </w:sdtContent>
      </w:sdt>
      <w:r>
        <w:t xml:space="preserve"> It does. T</w:t>
      </w:r>
      <w:r w:rsidRPr="00280AB1">
        <w:t>hat is very interesting</w:t>
      </w:r>
      <w:r>
        <w:t>,</w:t>
      </w:r>
      <w:r w:rsidRPr="00280AB1">
        <w:t xml:space="preserve"> thank you.</w:t>
      </w:r>
      <w:r>
        <w:t xml:space="preserve"> </w:t>
      </w:r>
    </w:p>
    <w:p w:rsidR="00253514" w:rsidRPr="00280AB1" w:rsidP="00253514">
      <w:pPr>
        <w:pStyle w:val="Question"/>
        <w:numPr>
          <w:ilvl w:val="0"/>
          <w:numId w:val="9"/>
        </w:numPr>
      </w:pPr>
      <w:sdt>
        <w:sdtPr>
          <w:alias w:val="Member"/>
          <w:tag w:val="&lt;Member mnisId='4848' dodsId=''&gt;"/>
          <w:id w:val="-511148355"/>
          <w:placeholder>
            <w:docPart w:val="8CB64FF9AD6542C28A47468FC5FFF8AC"/>
          </w:placeholder>
          <w:richText/>
        </w:sdtPr>
        <w:sdtContent>
          <w:r w:rsidRPr="00C367DE">
            <w:rPr>
              <w:b/>
            </w:rPr>
            <w:t xml:space="preserve">Claudia </w:t>
          </w:r>
          <w:r w:rsidRPr="00C367DE">
            <w:rPr>
              <w:b/>
            </w:rPr>
            <w:t>Webbe</w:t>
          </w:r>
          <w:r w:rsidRPr="00C367DE">
            <w:rPr>
              <w:b/>
            </w:rPr>
            <w:t>:</w:t>
          </w:r>
        </w:sdtContent>
      </w:sdt>
      <w:r>
        <w:t xml:space="preserve"> </w:t>
      </w:r>
      <w:r w:rsidRPr="00280AB1">
        <w:t>May I just follow up on that?</w:t>
      </w:r>
      <w:r>
        <w:t xml:space="preserve"> </w:t>
      </w:r>
      <w:r w:rsidRPr="00280AB1">
        <w:t>How big is your organisation</w:t>
      </w:r>
      <w:r>
        <w:t>,</w:t>
      </w:r>
      <w:r w:rsidRPr="00280AB1">
        <w:t xml:space="preserve"> and how many other types of organisation like yours are there brokering this private</w:t>
      </w:r>
      <w:r>
        <w:t>-</w:t>
      </w:r>
      <w:r w:rsidRPr="00280AB1">
        <w:t>public relationship to develop skills?</w:t>
      </w:r>
      <w:r>
        <w:t xml:space="preserve"> </w:t>
      </w:r>
    </w:p>
    <w:p w:rsidR="00253514" w:rsidP="00253514">
      <w:pPr>
        <w:pStyle w:val="Answer"/>
      </w:pPr>
      <w:sdt>
        <w:sdtPr>
          <w:alias w:val="Witness"/>
          <w:id w:val="-1673395848"/>
          <w:placeholder>
            <w:docPart w:val="8CB64FF9AD6542C28A47468FC5FFF8AC"/>
          </w:placeholder>
          <w:richText/>
        </w:sdtPr>
        <w:sdtContent>
          <w:r w:rsidRPr="00253514">
            <w:rPr>
              <w:b/>
              <w:bCs/>
              <w:i/>
              <w:iCs/>
            </w:rPr>
            <w:t>Ofovwe</w:t>
          </w:r>
          <w:r w:rsidRPr="00C367DE">
            <w:rPr>
              <w:b/>
              <w:i/>
            </w:rPr>
            <w:t xml:space="preserve"> </w:t>
          </w:r>
          <w:bookmarkStart w:id="3" w:name="_Hlk83146531"/>
          <w:r w:rsidRPr="00C367DE">
            <w:rPr>
              <w:b/>
              <w:i/>
            </w:rPr>
            <w:t>Aig-Imoukhuede</w:t>
          </w:r>
          <w:bookmarkEnd w:id="3"/>
          <w:r w:rsidRPr="00C367DE">
            <w:rPr>
              <w:b/>
              <w:i/>
            </w:rPr>
            <w:t>:</w:t>
          </w:r>
        </w:sdtContent>
      </w:sdt>
      <w:r>
        <w:t xml:space="preserve"> </w:t>
      </w:r>
      <w:r w:rsidRPr="00280AB1">
        <w:t>Our organisation is not very big. We are lean and mean.</w:t>
      </w:r>
      <w:r>
        <w:t xml:space="preserve"> W</w:t>
      </w:r>
      <w:r w:rsidRPr="00280AB1">
        <w:t>e have very good intentions.</w:t>
      </w:r>
      <w:r>
        <w:t xml:space="preserve"> </w:t>
      </w:r>
      <w:r w:rsidRPr="00280AB1">
        <w:t>We have a vision for Nigeria.</w:t>
      </w:r>
      <w:r>
        <w:t xml:space="preserve"> I</w:t>
      </w:r>
      <w:r w:rsidRPr="00280AB1">
        <w:t xml:space="preserve">f you look back to independence, </w:t>
      </w:r>
      <w:r>
        <w:t xml:space="preserve">from </w:t>
      </w:r>
      <w:r w:rsidRPr="00280AB1">
        <w:t xml:space="preserve">1960 to 1970 the </w:t>
      </w:r>
      <w:r>
        <w:t>civil service</w:t>
      </w:r>
      <w:r w:rsidRPr="00280AB1">
        <w:t xml:space="preserve"> was amazing.</w:t>
      </w:r>
      <w:r>
        <w:t xml:space="preserve"> </w:t>
      </w:r>
      <w:r w:rsidRPr="00280AB1">
        <w:t xml:space="preserve">People were properly </w:t>
      </w:r>
      <w:r w:rsidRPr="00280AB1">
        <w:t>trained</w:t>
      </w:r>
      <w:r>
        <w:t xml:space="preserve"> and it</w:t>
      </w:r>
      <w:r w:rsidRPr="00280AB1">
        <w:t xml:space="preserve"> was very effective</w:t>
      </w:r>
      <w:r>
        <w:t>,</w:t>
      </w:r>
      <w:r w:rsidRPr="00280AB1">
        <w:t xml:space="preserve"> and the private sector was able to thrive because of that</w:t>
      </w:r>
      <w:r>
        <w:t>. T</w:t>
      </w:r>
      <w:r w:rsidRPr="00280AB1">
        <w:t>hings have deteriorated</w:t>
      </w:r>
      <w:r>
        <w:t>, however</w:t>
      </w:r>
      <w:r w:rsidRPr="00280AB1">
        <w:t>. The</w:t>
      </w:r>
      <w:r>
        <w:t xml:space="preserve"> </w:t>
      </w:r>
      <w:r w:rsidRPr="00280AB1">
        <w:t xml:space="preserve">private sector in Nigeria is thriving despite the public sector, despite the </w:t>
      </w:r>
      <w:r>
        <w:t>civil service</w:t>
      </w:r>
      <w:r w:rsidRPr="00280AB1">
        <w:t xml:space="preserve">. </w:t>
      </w:r>
      <w:r>
        <w:t>M</w:t>
      </w:r>
      <w:r w:rsidRPr="00280AB1">
        <w:t xml:space="preserve">y husband and I founded the </w:t>
      </w:r>
      <w:r w:rsidRPr="00807FA3">
        <w:t>Aig-Imoukhuede</w:t>
      </w:r>
      <w:r w:rsidRPr="00807FA3">
        <w:t xml:space="preserve"> </w:t>
      </w:r>
      <w:r w:rsidRPr="00280AB1">
        <w:t>Foundation because we have a vision that Nigerians can have improved public service delivery if we help to transform the public sector. We are doing this to show our private sector counterparts what is possible. To be honest</w:t>
      </w:r>
      <w:r>
        <w:t>,</w:t>
      </w:r>
      <w:r w:rsidRPr="00280AB1">
        <w:t xml:space="preserve"> I do not really know of any other organisation that is doing what we are doing for the private secto</w:t>
      </w:r>
      <w:r>
        <w:t>r. What we are doing is</w:t>
      </w:r>
      <w:r w:rsidRPr="00280AB1">
        <w:t xml:space="preserve"> proof of concept</w:t>
      </w:r>
      <w:r>
        <w:t xml:space="preserve">. </w:t>
      </w:r>
      <w:r w:rsidRPr="00280AB1">
        <w:t>We are showing this is possible.</w:t>
      </w:r>
      <w:r>
        <w:t xml:space="preserve"> </w:t>
      </w:r>
    </w:p>
    <w:p w:rsidR="00253514" w:rsidP="00253514">
      <w:pPr>
        <w:pStyle w:val="Answer"/>
      </w:pPr>
      <w:r w:rsidRPr="00280AB1">
        <w:t>It is hard as a private sector entity to engage with Government because of the corruption</w:t>
      </w:r>
      <w:r>
        <w:t>.</w:t>
      </w:r>
      <w:r w:rsidRPr="00280AB1">
        <w:t xml:space="preserve"> I may get into a bit </w:t>
      </w:r>
      <w:r>
        <w:t>of</w:t>
      </w:r>
      <w:r w:rsidRPr="00280AB1">
        <w:t xml:space="preserve"> trouble for saying this, but when you engage with a Government</w:t>
      </w:r>
      <w:r>
        <w:t>, the</w:t>
      </w:r>
      <w:r w:rsidRPr="00280AB1">
        <w:t xml:space="preserve"> people </w:t>
      </w:r>
      <w:r>
        <w:t xml:space="preserve">whom </w:t>
      </w:r>
      <w:r w:rsidRPr="00280AB1">
        <w:t>you meet always want to know</w:t>
      </w:r>
      <w:r>
        <w:t>, “W</w:t>
      </w:r>
      <w:r w:rsidRPr="00280AB1">
        <w:t>hat</w:t>
      </w:r>
      <w:r>
        <w:t>’s</w:t>
      </w:r>
      <w:r w:rsidRPr="00280AB1">
        <w:t xml:space="preserve"> in it for you</w:t>
      </w:r>
      <w:r w:rsidR="00BB1121">
        <w:t>?</w:t>
      </w:r>
      <w:r w:rsidRPr="00280AB1">
        <w:t xml:space="preserve"> </w:t>
      </w:r>
      <w:r w:rsidR="00BB1121">
        <w:t>W</w:t>
      </w:r>
      <w:r w:rsidRPr="00280AB1">
        <w:t>hy are you doing this</w:t>
      </w:r>
      <w:r>
        <w:t>?”</w:t>
      </w:r>
      <w:r w:rsidR="00BB1121">
        <w:t>,</w:t>
      </w:r>
      <w:r w:rsidRPr="00280AB1">
        <w:t xml:space="preserve"> </w:t>
      </w:r>
      <w:r w:rsidRPr="00280AB1">
        <w:t>and</w:t>
      </w:r>
      <w:r>
        <w:t>,</w:t>
      </w:r>
      <w:r>
        <w:t xml:space="preserve"> “W</w:t>
      </w:r>
      <w:r w:rsidRPr="00280AB1">
        <w:t>hat</w:t>
      </w:r>
      <w:r>
        <w:t>’</w:t>
      </w:r>
      <w:r w:rsidRPr="00280AB1">
        <w:t>s in it for me</w:t>
      </w:r>
      <w:r w:rsidR="00BB1121">
        <w:t>?</w:t>
      </w:r>
      <w:r w:rsidRPr="00280AB1">
        <w:t xml:space="preserve"> </w:t>
      </w:r>
      <w:r w:rsidR="00BB1121">
        <w:t>W</w:t>
      </w:r>
      <w:r w:rsidRPr="00280AB1">
        <w:t>hat am I going to get out of this</w:t>
      </w:r>
      <w:r>
        <w:t xml:space="preserve">?” </w:t>
      </w:r>
    </w:p>
    <w:p w:rsidR="00253514" w:rsidP="00253514">
      <w:pPr>
        <w:pStyle w:val="Answer"/>
      </w:pPr>
      <w:r w:rsidRPr="00280AB1">
        <w:t xml:space="preserve">We have struggled </w:t>
      </w:r>
      <w:r>
        <w:t xml:space="preserve">a little </w:t>
      </w:r>
      <w:r w:rsidRPr="00280AB1">
        <w:t>with that. There is nothing in it</w:t>
      </w:r>
      <w:r>
        <w:t xml:space="preserve"> </w:t>
      </w:r>
      <w:r w:rsidRPr="00280AB1">
        <w:t>for us apart from seeing a Nigeria that is improved. This is our CSR</w:t>
      </w:r>
      <w:r>
        <w:t xml:space="preserve">, our philanthropic </w:t>
      </w:r>
      <w:r w:rsidRPr="00280AB1">
        <w:t>activity. We are helping to show other private sector entities</w:t>
      </w:r>
      <w:r>
        <w:t>—</w:t>
      </w:r>
      <w:r w:rsidRPr="00280AB1">
        <w:t xml:space="preserve">and there are many </w:t>
      </w:r>
      <w:r>
        <w:t xml:space="preserve">that </w:t>
      </w:r>
      <w:r w:rsidRPr="00280AB1">
        <w:t>are thriving</w:t>
      </w:r>
      <w:r>
        <w:t>—</w:t>
      </w:r>
      <w:r w:rsidRPr="00280AB1">
        <w:t>that you need to give back a little bit.</w:t>
      </w:r>
      <w:r>
        <w:t xml:space="preserve"> </w:t>
      </w:r>
      <w:r w:rsidRPr="00280AB1">
        <w:t xml:space="preserve">You cannot just complain that the </w:t>
      </w:r>
      <w:r>
        <w:t>civil service</w:t>
      </w:r>
      <w:r w:rsidRPr="00280AB1">
        <w:t xml:space="preserve"> is not working, the Government </w:t>
      </w:r>
      <w:r w:rsidR="00BB1121">
        <w:t>are</w:t>
      </w:r>
      <w:r w:rsidRPr="00280AB1">
        <w:t xml:space="preserve"> not working.</w:t>
      </w:r>
      <w:r>
        <w:t xml:space="preserve"> </w:t>
      </w:r>
      <w:r w:rsidRPr="00280AB1">
        <w:t xml:space="preserve">What are you doing to help? How can you bring your capacity into the </w:t>
      </w:r>
      <w:r>
        <w:t>civil service and support what</w:t>
      </w:r>
      <w:r w:rsidRPr="00280AB1">
        <w:t xml:space="preserve"> </w:t>
      </w:r>
      <w:r>
        <w:t>it is</w:t>
      </w:r>
      <w:r w:rsidRPr="00280AB1">
        <w:t xml:space="preserve"> </w:t>
      </w:r>
      <w:r w:rsidRPr="00280AB1">
        <w:t>doing</w:t>
      </w:r>
      <w:r>
        <w:t>.</w:t>
      </w:r>
      <w:r>
        <w:t xml:space="preserve"> A</w:t>
      </w:r>
      <w:r w:rsidRPr="00280AB1">
        <w:t>s I said to you, there are many good people in there who are trying their best but are limited by what is available to them.</w:t>
      </w:r>
      <w:r>
        <w:t xml:space="preserve"> </w:t>
      </w:r>
    </w:p>
    <w:p w:rsidR="00253514" w:rsidP="00253514">
      <w:pPr>
        <w:pStyle w:val="Question"/>
        <w:numPr>
          <w:ilvl w:val="0"/>
          <w:numId w:val="9"/>
        </w:numPr>
      </w:pPr>
      <w:sdt>
        <w:sdtPr>
          <w:alias w:val="Member"/>
          <w:tag w:val="&lt;Member mnisId='4848' dodsId=''&gt;"/>
          <w:id w:val="595532934"/>
          <w:placeholder>
            <w:docPart w:val="8CB64FF9AD6542C28A47468FC5FFF8AC"/>
          </w:placeholder>
          <w:richText/>
        </w:sdtPr>
        <w:sdtContent>
          <w:r w:rsidRPr="00807FA3">
            <w:rPr>
              <w:b/>
            </w:rPr>
            <w:t xml:space="preserve">Claudia </w:t>
          </w:r>
          <w:r w:rsidRPr="00807FA3">
            <w:rPr>
              <w:b/>
            </w:rPr>
            <w:t>Webbe</w:t>
          </w:r>
          <w:r w:rsidRPr="00807FA3">
            <w:rPr>
              <w:b/>
            </w:rPr>
            <w:t>:</w:t>
          </w:r>
        </w:sdtContent>
      </w:sdt>
      <w:r>
        <w:t xml:space="preserve"> </w:t>
      </w:r>
      <w:r w:rsidRPr="00280AB1">
        <w:t xml:space="preserve">We have heard from aspects of civil society, if you like, </w:t>
      </w:r>
      <w:r>
        <w:t>and</w:t>
      </w:r>
      <w:r w:rsidRPr="00280AB1">
        <w:t xml:space="preserve"> </w:t>
      </w:r>
      <w:r>
        <w:t xml:space="preserve">the </w:t>
      </w:r>
      <w:r w:rsidRPr="00280AB1">
        <w:t>Nigerian diaspor</w:t>
      </w:r>
      <w:r>
        <w:t>a,</w:t>
      </w:r>
      <w:r w:rsidRPr="00280AB1">
        <w:t xml:space="preserve"> about some of the perceptions and realities of public sector and Government life</w:t>
      </w:r>
      <w:r>
        <w:t>,</w:t>
      </w:r>
      <w:r w:rsidRPr="00280AB1">
        <w:t xml:space="preserve"> and how</w:t>
      </w:r>
      <w:r>
        <w:t xml:space="preserve"> much</w:t>
      </w:r>
      <w:r w:rsidRPr="00280AB1">
        <w:t xml:space="preserve"> some of that is a barrier.</w:t>
      </w:r>
      <w:r>
        <w:t xml:space="preserve"> Is </w:t>
      </w:r>
      <w:r w:rsidR="00BB1121">
        <w:t xml:space="preserve">it </w:t>
      </w:r>
      <w:r>
        <w:t>your perception</w:t>
      </w:r>
      <w:r w:rsidRPr="00280AB1">
        <w:t xml:space="preserve"> that the system </w:t>
      </w:r>
      <w:r w:rsidR="00BB1121">
        <w:t xml:space="preserve">is </w:t>
      </w:r>
      <w:r w:rsidRPr="00280AB1">
        <w:t>broken, as some might say</w:t>
      </w:r>
      <w:r>
        <w:t>? U</w:t>
      </w:r>
      <w:r w:rsidRPr="00280AB1">
        <w:t xml:space="preserve">nless </w:t>
      </w:r>
      <w:r>
        <w:t>there is</w:t>
      </w:r>
      <w:r w:rsidRPr="00280AB1">
        <w:t xml:space="preserve"> legislative change</w:t>
      </w:r>
      <w:r>
        <w:t xml:space="preserve">, are </w:t>
      </w:r>
      <w:r w:rsidRPr="00280AB1">
        <w:t xml:space="preserve">your efforts </w:t>
      </w:r>
      <w:r>
        <w:t>really</w:t>
      </w:r>
      <w:r w:rsidRPr="00280AB1">
        <w:t xml:space="preserve"> producing fruit?</w:t>
      </w:r>
      <w:r>
        <w:t xml:space="preserve"> </w:t>
      </w:r>
      <w:r w:rsidRPr="00280AB1">
        <w:t>That is one issue.</w:t>
      </w:r>
      <w:r>
        <w:t xml:space="preserve"> </w:t>
      </w:r>
    </w:p>
    <w:p w:rsidR="00253514" w:rsidP="00253514">
      <w:pPr>
        <w:pStyle w:val="Question"/>
        <w:numPr>
          <w:ilvl w:val="0"/>
          <w:numId w:val="0"/>
        </w:numPr>
        <w:ind w:left="794"/>
      </w:pPr>
      <w:r w:rsidRPr="00280AB1">
        <w:t>The other issue is the perception about the lack of skills that exist</w:t>
      </w:r>
      <w:r>
        <w:t>s,</w:t>
      </w:r>
      <w:r w:rsidRPr="00280AB1">
        <w:t xml:space="preserve"> in a climate where there are high universit</w:t>
      </w:r>
      <w:r>
        <w:t xml:space="preserve">y </w:t>
      </w:r>
      <w:r w:rsidRPr="00280AB1">
        <w:t>outcomes</w:t>
      </w:r>
      <w:r>
        <w:t xml:space="preserve">, </w:t>
      </w:r>
      <w:r w:rsidRPr="00280AB1">
        <w:t>if you like, whether that be public or private</w:t>
      </w:r>
      <w:r>
        <w:t xml:space="preserve">; </w:t>
      </w:r>
      <w:r w:rsidRPr="00280AB1">
        <w:t>none</w:t>
      </w:r>
      <w:r>
        <w:t xml:space="preserve"> </w:t>
      </w:r>
      <w:r w:rsidRPr="00280AB1">
        <w:t>the</w:t>
      </w:r>
      <w:r>
        <w:t xml:space="preserve"> </w:t>
      </w:r>
      <w:r w:rsidRPr="00280AB1">
        <w:t>less there is still a perception that skills are lacking in key technical areas such as IT as we speak now.</w:t>
      </w:r>
      <w:r>
        <w:t xml:space="preserve"> </w:t>
      </w:r>
      <w:r w:rsidRPr="00280AB1">
        <w:t xml:space="preserve">To what extent </w:t>
      </w:r>
      <w:r>
        <w:t xml:space="preserve">does that </w:t>
      </w:r>
      <w:r w:rsidRPr="00280AB1">
        <w:t xml:space="preserve">system need to be fixed </w:t>
      </w:r>
      <w:r w:rsidRPr="00280AB1">
        <w:t>in order to</w:t>
      </w:r>
      <w:r w:rsidRPr="00280AB1">
        <w:t xml:space="preserve"> make what you are doing fruitful? </w:t>
      </w:r>
    </w:p>
    <w:p w:rsidR="00253514" w:rsidP="00253514">
      <w:pPr>
        <w:pStyle w:val="Answer"/>
      </w:pPr>
      <w:sdt>
        <w:sdtPr>
          <w:alias w:val="Witness"/>
          <w:id w:val="200668314"/>
          <w:placeholder>
            <w:docPart w:val="8CB64FF9AD6542C28A47468FC5FFF8AC"/>
          </w:placeholder>
          <w:richText/>
        </w:sdtPr>
        <w:sdtContent>
          <w:r w:rsidRPr="00253514">
            <w:rPr>
              <w:b/>
              <w:bCs/>
              <w:i/>
              <w:iCs/>
            </w:rPr>
            <w:t>Ofovwe</w:t>
          </w:r>
          <w:r w:rsidRPr="00807FA3">
            <w:rPr>
              <w:b/>
              <w:i/>
            </w:rPr>
            <w:t xml:space="preserve"> </w:t>
          </w:r>
          <w:r w:rsidRPr="00807FA3">
            <w:rPr>
              <w:b/>
              <w:i/>
            </w:rPr>
            <w:t>Aig-Imoukhuede</w:t>
          </w:r>
          <w:r w:rsidRPr="00807FA3">
            <w:rPr>
              <w:b/>
              <w:i/>
            </w:rPr>
            <w:t>:</w:t>
          </w:r>
        </w:sdtContent>
      </w:sdt>
      <w:r>
        <w:t xml:space="preserve"> To answer </w:t>
      </w:r>
      <w:r w:rsidRPr="00280AB1">
        <w:t xml:space="preserve">your first question, in development there is a phrase </w:t>
      </w:r>
      <w:r>
        <w:t>“</w:t>
      </w:r>
      <w:r w:rsidRPr="00280AB1">
        <w:t>working with the grain</w:t>
      </w:r>
      <w:r>
        <w:t>”</w:t>
      </w:r>
      <w:r w:rsidRPr="00280AB1">
        <w:t>.</w:t>
      </w:r>
      <w:r>
        <w:t xml:space="preserve"> </w:t>
      </w:r>
      <w:r w:rsidRPr="00280AB1">
        <w:t>That basically means working with the system that you find</w:t>
      </w:r>
      <w:r>
        <w:t>; n</w:t>
      </w:r>
      <w:r w:rsidRPr="00280AB1">
        <w:t>ot throwing your hands up and saying</w:t>
      </w:r>
      <w:r>
        <w:t>, “It’s</w:t>
      </w:r>
      <w:r w:rsidRPr="00280AB1">
        <w:t xml:space="preserve"> all a mess</w:t>
      </w:r>
      <w:r>
        <w:t>,”</w:t>
      </w:r>
      <w:r w:rsidRPr="00280AB1">
        <w:t xml:space="preserve"> and trying to knock it all down.</w:t>
      </w:r>
      <w:r>
        <w:t xml:space="preserve"> </w:t>
      </w:r>
      <w:r w:rsidRPr="00280AB1">
        <w:t>To achieve change</w:t>
      </w:r>
      <w:r w:rsidR="00BB1121">
        <w:t>,</w:t>
      </w:r>
      <w:r w:rsidRPr="00280AB1">
        <w:t xml:space="preserve"> you </w:t>
      </w:r>
      <w:r w:rsidRPr="00280AB1">
        <w:t>have to</w:t>
      </w:r>
      <w:r w:rsidRPr="00280AB1">
        <w:t xml:space="preserve"> do it incrementally. You </w:t>
      </w:r>
      <w:r w:rsidRPr="00280AB1">
        <w:t>have to</w:t>
      </w:r>
      <w:r w:rsidRPr="00280AB1">
        <w:t xml:space="preserve"> go into the system, understand the fundamentals, understand the issues</w:t>
      </w:r>
      <w:r>
        <w:t>,</w:t>
      </w:r>
      <w:r w:rsidRPr="00280AB1">
        <w:t xml:space="preserve"> and then try to work around them to achieve the maximum impact that you can. That is what we do.</w:t>
      </w:r>
      <w:r>
        <w:t xml:space="preserve"> </w:t>
      </w:r>
    </w:p>
    <w:p w:rsidR="00253514" w:rsidRPr="00280AB1" w:rsidP="00253514">
      <w:pPr>
        <w:pStyle w:val="Answer"/>
      </w:pPr>
      <w:r w:rsidRPr="00280AB1">
        <w:t xml:space="preserve">I would not say the system is completely broken, but there are </w:t>
      </w:r>
      <w:r w:rsidRPr="00280AB1">
        <w:t>definitely issues</w:t>
      </w:r>
      <w:r w:rsidRPr="00280AB1">
        <w:t xml:space="preserve"> and those issues are what prevent other private sector entities like ours from going in and trying to help. We take a different perspective. We try to understand what the issues are</w:t>
      </w:r>
      <w:r>
        <w:t>—w</w:t>
      </w:r>
      <w:r w:rsidRPr="00280AB1">
        <w:t>hat are the limiting factors, what are the issues they face</w:t>
      </w:r>
      <w:r>
        <w:t>—</w:t>
      </w:r>
      <w:r w:rsidRPr="00280AB1">
        <w:t>and try to work with the grain</w:t>
      </w:r>
      <w:r>
        <w:t>. We t</w:t>
      </w:r>
      <w:r w:rsidRPr="00280AB1">
        <w:t>ry to work not necessarily around the system but with the system</w:t>
      </w:r>
      <w:r>
        <w:t>,</w:t>
      </w:r>
      <w:r w:rsidRPr="00280AB1">
        <w:t xml:space="preserve"> to make a few changes.</w:t>
      </w:r>
      <w:r>
        <w:t xml:space="preserve"> </w:t>
      </w:r>
      <w:r w:rsidRPr="00280AB1">
        <w:t>When we find a champion</w:t>
      </w:r>
      <w:r>
        <w:t>—</w:t>
      </w:r>
      <w:r>
        <w:t xml:space="preserve">at </w:t>
      </w:r>
      <w:r w:rsidRPr="00280AB1">
        <w:t>this point in time</w:t>
      </w:r>
      <w:r w:rsidRPr="00280AB1">
        <w:t xml:space="preserve"> we have a very high</w:t>
      </w:r>
      <w:r>
        <w:t>-</w:t>
      </w:r>
      <w:r w:rsidRPr="00280AB1">
        <w:t xml:space="preserve">level officer who is the head of the </w:t>
      </w:r>
      <w:r>
        <w:t>civil service</w:t>
      </w:r>
      <w:r w:rsidRPr="00280AB1">
        <w:t xml:space="preserve"> federation</w:t>
      </w:r>
      <w:r>
        <w:t>—</w:t>
      </w:r>
      <w:r w:rsidRPr="00280AB1">
        <w:t>who is very passionate about change and really wants change to happen, we support her.</w:t>
      </w:r>
      <w:r>
        <w:t xml:space="preserve"> </w:t>
      </w:r>
      <w:r w:rsidRPr="00280AB1">
        <w:t>We try to understand the reform efforts she is working on and we provide funding and all the support that she needs</w:t>
      </w:r>
      <w:r>
        <w:t xml:space="preserve">, </w:t>
      </w:r>
      <w:r w:rsidRPr="00280AB1">
        <w:t>to work within the system</w:t>
      </w:r>
      <w:r>
        <w:t>,</w:t>
      </w:r>
      <w:r w:rsidRPr="00280AB1">
        <w:t xml:space="preserve"> and to show the difference that these incremental changes can make.</w:t>
      </w:r>
      <w:r>
        <w:t xml:space="preserve"> </w:t>
      </w:r>
      <w:r w:rsidRPr="00280AB1">
        <w:t>The truth is that tomorrow she c</w:t>
      </w:r>
      <w:r>
        <w:t>ould</w:t>
      </w:r>
      <w:r w:rsidRPr="00280AB1">
        <w:t xml:space="preserve"> </w:t>
      </w:r>
      <w:r w:rsidRPr="00280AB1">
        <w:t>leave</w:t>
      </w:r>
      <w:r w:rsidRPr="00280AB1">
        <w:t xml:space="preserve"> and things may revert, but you have to try.</w:t>
      </w:r>
      <w:r>
        <w:t xml:space="preserve"> </w:t>
      </w:r>
      <w:r w:rsidRPr="00280AB1">
        <w:t xml:space="preserve">Change does not come from sitting back. Change comes from people </w:t>
      </w:r>
      <w:r>
        <w:t>who</w:t>
      </w:r>
      <w:r w:rsidRPr="00280AB1">
        <w:t xml:space="preserve"> are brave enough to engage with the system and work around it.</w:t>
      </w:r>
      <w:r>
        <w:t xml:space="preserve"> </w:t>
      </w:r>
    </w:p>
    <w:p w:rsidR="00253514" w:rsidP="00253514">
      <w:pPr>
        <w:pStyle w:val="Answer"/>
      </w:pPr>
      <w:r w:rsidRPr="00280AB1">
        <w:t xml:space="preserve">To answer your second question, yes, there is </w:t>
      </w:r>
      <w:r w:rsidRPr="00280AB1">
        <w:t>definitely a</w:t>
      </w:r>
      <w:r w:rsidRPr="00280AB1">
        <w:t xml:space="preserve"> lack of capacity.</w:t>
      </w:r>
      <w:r>
        <w:t xml:space="preserve"> </w:t>
      </w:r>
      <w:r w:rsidRPr="00280AB1">
        <w:t xml:space="preserve">Hundreds of thousands of university students are coming out of university </w:t>
      </w:r>
      <w:r>
        <w:t xml:space="preserve">without </w:t>
      </w:r>
      <w:r w:rsidRPr="00280AB1">
        <w:t xml:space="preserve">the skills that employers </w:t>
      </w:r>
      <w:r w:rsidRPr="00280AB1">
        <w:t>actually need</w:t>
      </w:r>
      <w:r w:rsidRPr="00280AB1">
        <w:t>.</w:t>
      </w:r>
      <w:r>
        <w:t xml:space="preserve"> </w:t>
      </w:r>
      <w:r w:rsidRPr="00280AB1">
        <w:t xml:space="preserve">What is happening in a lot of private sector organisations is that they take these university </w:t>
      </w:r>
      <w:r>
        <w:t xml:space="preserve">graduates—I </w:t>
      </w:r>
      <w:r w:rsidRPr="00280AB1">
        <w:t xml:space="preserve">know </w:t>
      </w:r>
      <w:r>
        <w:t xml:space="preserve">of </w:t>
      </w:r>
      <w:r w:rsidRPr="00280AB1">
        <w:t xml:space="preserve">at least one </w:t>
      </w:r>
      <w:r>
        <w:t>and perhaps</w:t>
      </w:r>
      <w:r w:rsidRPr="00280AB1">
        <w:t xml:space="preserve"> multiple banks </w:t>
      </w:r>
      <w:r>
        <w:t xml:space="preserve">that do this— and </w:t>
      </w:r>
      <w:r w:rsidRPr="00280AB1">
        <w:t>put the</w:t>
      </w:r>
      <w:r>
        <w:t>m through</w:t>
      </w:r>
      <w:r w:rsidRPr="00280AB1">
        <w:t xml:space="preserve"> a six</w:t>
      </w:r>
      <w:r>
        <w:t xml:space="preserve"> </w:t>
      </w:r>
      <w:r w:rsidRPr="00280AB1">
        <w:t>to nine</w:t>
      </w:r>
      <w:r>
        <w:t>-</w:t>
      </w:r>
      <w:r w:rsidRPr="00280AB1">
        <w:t>month intensive training programme before they even let them loose in the offices.</w:t>
      </w:r>
      <w:r>
        <w:t xml:space="preserve"> </w:t>
      </w:r>
      <w:r w:rsidRPr="00280AB1">
        <w:t>I am sure that is the same with ICT and across different disciplines.</w:t>
      </w:r>
      <w:r>
        <w:t xml:space="preserve"> </w:t>
      </w:r>
    </w:p>
    <w:p w:rsidR="00253514" w:rsidP="00253514">
      <w:pPr>
        <w:pStyle w:val="Answer"/>
      </w:pPr>
      <w:r w:rsidRPr="00280AB1">
        <w:t xml:space="preserve">There are serious issues with the education sector, and not just because of the lack of facilities but </w:t>
      </w:r>
      <w:r>
        <w:t xml:space="preserve">because of </w:t>
      </w:r>
      <w:r w:rsidRPr="00280AB1">
        <w:t>outdated teaching methods. They are not teaching the students to be able to come out and be effective in any sort of role. It need</w:t>
      </w:r>
      <w:r>
        <w:t>s</w:t>
      </w:r>
      <w:r w:rsidRPr="00280AB1">
        <w:t xml:space="preserve"> an overhaul for sure.</w:t>
      </w:r>
      <w:r>
        <w:t xml:space="preserve"> </w:t>
      </w:r>
    </w:p>
    <w:p w:rsidR="00253514" w:rsidRPr="00280AB1" w:rsidP="00253514">
      <w:pPr>
        <w:pStyle w:val="Question"/>
        <w:numPr>
          <w:ilvl w:val="0"/>
          <w:numId w:val="9"/>
        </w:numPr>
      </w:pPr>
      <w:sdt>
        <w:sdtPr>
          <w:alias w:val="Member"/>
          <w:tag w:val="&lt;Member mnisId='4848' dodsId=''&gt;"/>
          <w:id w:val="-1736768695"/>
          <w:placeholder>
            <w:docPart w:val="8CB64FF9AD6542C28A47468FC5FFF8AC"/>
          </w:placeholder>
          <w:richText/>
        </w:sdtPr>
        <w:sdtContent>
          <w:r w:rsidRPr="00807FA3">
            <w:rPr>
              <w:b/>
            </w:rPr>
            <w:t xml:space="preserve">Claudia </w:t>
          </w:r>
          <w:r w:rsidRPr="00807FA3">
            <w:rPr>
              <w:b/>
            </w:rPr>
            <w:t>Webbe</w:t>
          </w:r>
          <w:r w:rsidRPr="00807FA3">
            <w:rPr>
              <w:b/>
            </w:rPr>
            <w:t>:</w:t>
          </w:r>
        </w:sdtContent>
      </w:sdt>
      <w:r>
        <w:t xml:space="preserve"> </w:t>
      </w:r>
      <w:r w:rsidRPr="00280AB1">
        <w:t>Helen, from your perspective</w:t>
      </w:r>
      <w:r>
        <w:t>,</w:t>
      </w:r>
      <w:r w:rsidRPr="00280AB1">
        <w:t xml:space="preserve"> what would need to change at a legislative level to realise the full potential of what </w:t>
      </w:r>
      <w:r>
        <w:t xml:space="preserve">these </w:t>
      </w:r>
      <w:r w:rsidRPr="00280AB1">
        <w:t xml:space="preserve">organisations </w:t>
      </w:r>
      <w:r>
        <w:t xml:space="preserve">are </w:t>
      </w:r>
      <w:r w:rsidRPr="00280AB1">
        <w:t>able to achieve?</w:t>
      </w:r>
      <w:r>
        <w:t xml:space="preserve"> </w:t>
      </w:r>
      <w:r w:rsidRPr="00280AB1">
        <w:t>What would need to change at legislative level and indeed in trade as well</w:t>
      </w:r>
      <w:r>
        <w:t>?</w:t>
      </w:r>
    </w:p>
    <w:p w:rsidR="00253514" w:rsidP="00253514">
      <w:pPr>
        <w:pStyle w:val="Answer"/>
      </w:pPr>
      <w:sdt>
        <w:sdtPr>
          <w:alias w:val="Witness"/>
          <w:id w:val="1710916719"/>
          <w:placeholder>
            <w:docPart w:val="8CB64FF9AD6542C28A47468FC5FFF8AC"/>
          </w:placeholder>
          <w:richText/>
        </w:sdtPr>
        <w:sdtContent>
          <w:r w:rsidRPr="00807FA3">
            <w:rPr>
              <w:b/>
              <w:i/>
            </w:rPr>
            <w:t>Helen Dempster:</w:t>
          </w:r>
        </w:sdtContent>
      </w:sdt>
      <w:r>
        <w:t xml:space="preserve"> </w:t>
      </w:r>
      <w:r w:rsidRPr="00280AB1">
        <w:t xml:space="preserve">Absolutely, I would echo what my colleague </w:t>
      </w:r>
      <w:r>
        <w:t xml:space="preserve">has </w:t>
      </w:r>
      <w:r w:rsidRPr="00280AB1">
        <w:t>said.</w:t>
      </w:r>
      <w:r>
        <w:t xml:space="preserve"> </w:t>
      </w:r>
      <w:r w:rsidRPr="00280AB1">
        <w:t>I do not think th</w:t>
      </w:r>
      <w:r>
        <w:t>ere is a</w:t>
      </w:r>
      <w:r w:rsidRPr="00280AB1">
        <w:t xml:space="preserve"> lack of policies and structures to try to implement these things.</w:t>
      </w:r>
      <w:r>
        <w:t xml:space="preserve"> Last year, </w:t>
      </w:r>
      <w:r w:rsidRPr="00280AB1">
        <w:t xml:space="preserve">a </w:t>
      </w:r>
      <w:r w:rsidRPr="00280AB1">
        <w:t>really good</w:t>
      </w:r>
      <w:r w:rsidRPr="00280AB1">
        <w:t xml:space="preserve"> national digital economy policy and strategy </w:t>
      </w:r>
      <w:r>
        <w:t>for the next 10 years</w:t>
      </w:r>
      <w:r w:rsidRPr="00280AB1">
        <w:t xml:space="preserve"> was released. It sets out an incredibly good road map for how the Government should be engaging with </w:t>
      </w:r>
      <w:r>
        <w:t xml:space="preserve">the </w:t>
      </w:r>
      <w:r w:rsidRPr="00280AB1">
        <w:t>private sector in these spaces</w:t>
      </w:r>
      <w:r>
        <w:t>,</w:t>
      </w:r>
      <w:r w:rsidRPr="00280AB1">
        <w:t xml:space="preserve"> including artificial intelligence and other areas </w:t>
      </w:r>
      <w:r>
        <w:t>that</w:t>
      </w:r>
      <w:r w:rsidRPr="00280AB1">
        <w:t xml:space="preserve"> you mentioned</w:t>
      </w:r>
      <w:r>
        <w:t>,</w:t>
      </w:r>
      <w:r w:rsidRPr="00280AB1">
        <w:t xml:space="preserve"> yet it is highly unlikely </w:t>
      </w:r>
      <w:r>
        <w:t xml:space="preserve">that </w:t>
      </w:r>
      <w:r w:rsidRPr="00280AB1">
        <w:t>the majority of this will get implemented.</w:t>
      </w:r>
      <w:r>
        <w:t xml:space="preserve"> </w:t>
      </w:r>
    </w:p>
    <w:p w:rsidR="00253514" w:rsidP="00253514">
      <w:pPr>
        <w:pStyle w:val="Answer"/>
      </w:pPr>
      <w:r w:rsidRPr="00280AB1">
        <w:t>In my opinion</w:t>
      </w:r>
      <w:r>
        <w:t>,</w:t>
      </w:r>
      <w:r w:rsidRPr="00280AB1">
        <w:t xml:space="preserve"> it is not necessarily about legislative or regulatory changes. It is more about how the existing policies that have already been developed by these Governments at federal and state level </w:t>
      </w:r>
      <w:r w:rsidRPr="00280AB1">
        <w:t>actually get</w:t>
      </w:r>
      <w:r w:rsidRPr="00280AB1">
        <w:t xml:space="preserve"> implemented in practice</w:t>
      </w:r>
      <w:r>
        <w:t>,</w:t>
      </w:r>
      <w:r w:rsidRPr="00280AB1">
        <w:t xml:space="preserve"> and how the Government co</w:t>
      </w:r>
      <w:r>
        <w:t>-</w:t>
      </w:r>
      <w:r w:rsidRPr="00280AB1">
        <w:t>operate with the private sector in doing that.</w:t>
      </w:r>
      <w:r>
        <w:t xml:space="preserve"> </w:t>
      </w:r>
    </w:p>
    <w:p w:rsidR="00253514" w:rsidP="00253514">
      <w:pPr>
        <w:pStyle w:val="Answer"/>
      </w:pPr>
      <w:r w:rsidRPr="00280AB1">
        <w:t>I think it comes back to what you were saying around prioritisation.</w:t>
      </w:r>
      <w:r>
        <w:t xml:space="preserve"> </w:t>
      </w:r>
      <w:r w:rsidRPr="00280AB1">
        <w:t xml:space="preserve">It is easier to sit back and wait for the private sector to take this on </w:t>
      </w:r>
      <w:r>
        <w:t>itself</w:t>
      </w:r>
      <w:r w:rsidRPr="00280AB1">
        <w:t xml:space="preserve"> rather than committing to trying to shift their own structures and their own implementation frameworks.</w:t>
      </w:r>
      <w:r>
        <w:t xml:space="preserve"> </w:t>
      </w:r>
      <w:r w:rsidRPr="00280AB1">
        <w:t>As they are getting feedback from many employers about the skills t</w:t>
      </w:r>
      <w:r>
        <w:t>hat</w:t>
      </w:r>
      <w:r w:rsidRPr="00280AB1">
        <w:t xml:space="preserve"> people </w:t>
      </w:r>
      <w:r>
        <w:t xml:space="preserve">are </w:t>
      </w:r>
      <w:r w:rsidRPr="00280AB1">
        <w:t>com</w:t>
      </w:r>
      <w:r>
        <w:t>ing out with from</w:t>
      </w:r>
      <w:r w:rsidRPr="00280AB1">
        <w:t xml:space="preserve"> the private sector, hopefully there will be more advocacy and </w:t>
      </w:r>
      <w:r>
        <w:t xml:space="preserve">incentives </w:t>
      </w:r>
      <w:r w:rsidRPr="00280AB1">
        <w:t>within the Government to</w:t>
      </w:r>
      <w:r>
        <w:t xml:space="preserve"> </w:t>
      </w:r>
      <w:r w:rsidRPr="00280AB1">
        <w:t>react</w:t>
      </w:r>
      <w:r>
        <w:t xml:space="preserve"> </w:t>
      </w:r>
      <w:r w:rsidRPr="00280AB1">
        <w:t xml:space="preserve">to what the private sector is saying and implement what they have already decided </w:t>
      </w:r>
      <w:r w:rsidRPr="00280AB1">
        <w:t>need</w:t>
      </w:r>
      <w:r w:rsidRPr="00280AB1">
        <w:t xml:space="preserve"> to be the</w:t>
      </w:r>
      <w:r>
        <w:t>ir</w:t>
      </w:r>
      <w:r w:rsidRPr="00280AB1">
        <w:t xml:space="preserve"> priorities over the next 10 years.</w:t>
      </w:r>
      <w:r>
        <w:t xml:space="preserve"> </w:t>
      </w:r>
    </w:p>
    <w:p w:rsidR="00253514" w:rsidRPr="00280AB1" w:rsidP="00253514">
      <w:pPr>
        <w:pStyle w:val="Question"/>
        <w:numPr>
          <w:ilvl w:val="0"/>
          <w:numId w:val="9"/>
        </w:numPr>
      </w:pPr>
      <w:sdt>
        <w:sdtPr>
          <w:alias w:val="Member"/>
          <w:tag w:val="&lt;Member mnisId='4848' dodsId=''&gt;"/>
          <w:id w:val="-1576669742"/>
          <w:placeholder>
            <w:docPart w:val="8CB64FF9AD6542C28A47468FC5FFF8AC"/>
          </w:placeholder>
          <w:richText/>
        </w:sdtPr>
        <w:sdtContent>
          <w:r w:rsidRPr="00F656B7">
            <w:rPr>
              <w:b/>
            </w:rPr>
            <w:t xml:space="preserve">Claudia </w:t>
          </w:r>
          <w:r w:rsidRPr="00F656B7">
            <w:rPr>
              <w:b/>
            </w:rPr>
            <w:t>Webbe</w:t>
          </w:r>
          <w:r w:rsidRPr="00F656B7">
            <w:rPr>
              <w:b/>
            </w:rPr>
            <w:t>:</w:t>
          </w:r>
        </w:sdtContent>
      </w:sdt>
      <w:r w:rsidRPr="00280AB1">
        <w:t xml:space="preserve"> Obviously, we are hearing that this </w:t>
      </w:r>
      <w:r>
        <w:t>is</w:t>
      </w:r>
      <w:r w:rsidRPr="00280AB1">
        <w:t xml:space="preserve"> a skills shortage </w:t>
      </w:r>
      <w:r>
        <w:t xml:space="preserve">not just </w:t>
      </w:r>
      <w:r w:rsidRPr="00280AB1">
        <w:t>within the private sector</w:t>
      </w:r>
      <w:r>
        <w:t xml:space="preserve"> but </w:t>
      </w:r>
      <w:r w:rsidRPr="00280AB1">
        <w:t>across the public sector.</w:t>
      </w:r>
      <w:r>
        <w:t xml:space="preserve"> </w:t>
      </w:r>
      <w:r w:rsidRPr="00280AB1">
        <w:t>I get that</w:t>
      </w:r>
      <w:r>
        <w:t>, and</w:t>
      </w:r>
      <w:r w:rsidRPr="00280AB1">
        <w:t xml:space="preserve"> universities, </w:t>
      </w:r>
      <w:r>
        <w:t xml:space="preserve">both </w:t>
      </w:r>
      <w:r w:rsidRPr="00280AB1">
        <w:t xml:space="preserve">private </w:t>
      </w:r>
      <w:r w:rsidRPr="00280AB1">
        <w:t>or</w:t>
      </w:r>
      <w:r w:rsidRPr="00280AB1">
        <w:t xml:space="preserve"> public, </w:t>
      </w:r>
      <w:r>
        <w:t xml:space="preserve">are </w:t>
      </w:r>
      <w:r w:rsidRPr="00280AB1">
        <w:t>in equal measure</w:t>
      </w:r>
      <w:r>
        <w:t>, but it</w:t>
      </w:r>
      <w:r w:rsidRPr="00280AB1">
        <w:t xml:space="preserve"> appears to me </w:t>
      </w:r>
      <w:r>
        <w:t xml:space="preserve">that </w:t>
      </w:r>
      <w:r w:rsidRPr="00280AB1">
        <w:t>change is required there as well</w:t>
      </w:r>
      <w:r>
        <w:t>, d</w:t>
      </w:r>
      <w:r w:rsidRPr="00280AB1">
        <w:t xml:space="preserve">espite the fact that they have some highly qualified Nigerians emerging </w:t>
      </w:r>
      <w:r>
        <w:t xml:space="preserve">from </w:t>
      </w:r>
      <w:r w:rsidRPr="00280AB1">
        <w:t>the universities</w:t>
      </w:r>
      <w:r>
        <w:t>. C</w:t>
      </w:r>
      <w:r w:rsidRPr="00280AB1">
        <w:t>learly, there needs to a step change</w:t>
      </w:r>
      <w:r>
        <w:t>,</w:t>
      </w:r>
      <w:r w:rsidRPr="00280AB1">
        <w:t xml:space="preserve"> and it is more about what the public sector itself can do, </w:t>
      </w:r>
      <w:r>
        <w:t xml:space="preserve">and </w:t>
      </w:r>
      <w:r w:rsidRPr="00280AB1">
        <w:t>what Government can do, in a sense.</w:t>
      </w:r>
      <w:r>
        <w:t xml:space="preserve"> </w:t>
      </w:r>
      <w:r w:rsidRPr="00280AB1">
        <w:t>It is the people</w:t>
      </w:r>
      <w:r>
        <w:t xml:space="preserve"> you elect, t</w:t>
      </w:r>
      <w:r w:rsidRPr="00280AB1">
        <w:t>he Government</w:t>
      </w:r>
      <w:r>
        <w:t>,</w:t>
      </w:r>
      <w:r w:rsidRPr="00280AB1">
        <w:t xml:space="preserve"> and what is it th</w:t>
      </w:r>
      <w:r>
        <w:t>at</w:t>
      </w:r>
      <w:r w:rsidRPr="00280AB1">
        <w:t xml:space="preserve"> Government can do to bring about the change. </w:t>
      </w:r>
    </w:p>
    <w:p w:rsidR="00253514" w:rsidP="00253514">
      <w:pPr>
        <w:pStyle w:val="Answer"/>
      </w:pPr>
      <w:r w:rsidRPr="00280AB1">
        <w:t xml:space="preserve">We talk about </w:t>
      </w:r>
      <w:r>
        <w:t xml:space="preserve">a </w:t>
      </w:r>
      <w:r w:rsidRPr="00280AB1">
        <w:t>shortage, for example, of IT skills</w:t>
      </w:r>
      <w:r>
        <w:t>,</w:t>
      </w:r>
      <w:r w:rsidRPr="00280AB1">
        <w:t xml:space="preserve"> but </w:t>
      </w:r>
      <w:r>
        <w:t xml:space="preserve">there is </w:t>
      </w:r>
      <w:r w:rsidRPr="00280AB1">
        <w:t xml:space="preserve">no infrastructure to enable access </w:t>
      </w:r>
      <w:r>
        <w:t xml:space="preserve">to </w:t>
      </w:r>
      <w:r w:rsidRPr="00280AB1">
        <w:t>IT and so on.</w:t>
      </w:r>
      <w:r>
        <w:t xml:space="preserve"> </w:t>
      </w:r>
      <w:r w:rsidRPr="00280AB1">
        <w:t xml:space="preserve">This is at the basic level. I just wondered whether you </w:t>
      </w:r>
      <w:r>
        <w:t xml:space="preserve">had </w:t>
      </w:r>
      <w:r w:rsidRPr="00280AB1">
        <w:t>thought beyond that</w:t>
      </w:r>
      <w:r>
        <w:t>—</w:t>
      </w:r>
      <w:r w:rsidRPr="00280AB1">
        <w:t>whether there need to be specific legislative changes that could be implemented</w:t>
      </w:r>
      <w:r>
        <w:t>.</w:t>
      </w:r>
      <w:r w:rsidRPr="00280AB1">
        <w:t xml:space="preserve"> </w:t>
      </w:r>
    </w:p>
    <w:p w:rsidR="00253514" w:rsidRPr="00280AB1" w:rsidP="00253514">
      <w:pPr>
        <w:pStyle w:val="Answer"/>
      </w:pPr>
      <w:r w:rsidRPr="00280AB1">
        <w:t xml:space="preserve">We heard </w:t>
      </w:r>
      <w:r>
        <w:t>in</w:t>
      </w:r>
      <w:r w:rsidRPr="00280AB1">
        <w:t xml:space="preserve"> the last panel about people as artists being able to go so fa</w:t>
      </w:r>
      <w:r>
        <w:t>r,</w:t>
      </w:r>
      <w:r w:rsidRPr="00280AB1">
        <w:t xml:space="preserve"> but</w:t>
      </w:r>
      <w:r>
        <w:t>,</w:t>
      </w:r>
      <w:r w:rsidRPr="00280AB1">
        <w:t xml:space="preserve"> actually</w:t>
      </w:r>
      <w:r>
        <w:t>,</w:t>
      </w:r>
      <w:r w:rsidRPr="00280AB1">
        <w:t xml:space="preserve"> their</w:t>
      </w:r>
      <w:r w:rsidRPr="00280AB1">
        <w:t xml:space="preserve"> art form is subject to piracy and illegal download</w:t>
      </w:r>
      <w:r>
        <w:t>ing, and</w:t>
      </w:r>
      <w:r w:rsidRPr="00280AB1">
        <w:t xml:space="preserve"> all kinds of things</w:t>
      </w:r>
      <w:r>
        <w:t>,</w:t>
      </w:r>
      <w:r w:rsidRPr="00280AB1">
        <w:t xml:space="preserve"> which means the artist ends up without the proper recognition. This is widespread.</w:t>
      </w:r>
      <w:r>
        <w:t xml:space="preserve"> </w:t>
      </w:r>
      <w:r w:rsidRPr="00280AB1">
        <w:t>It suggests to me that there is a set</w:t>
      </w:r>
      <w:r>
        <w:t xml:space="preserve"> </w:t>
      </w:r>
      <w:r w:rsidRPr="00280AB1">
        <w:t>of legislative changes that are needed</w:t>
      </w:r>
      <w:r>
        <w:t>.</w:t>
      </w:r>
      <w:r w:rsidRPr="00280AB1">
        <w:t xml:space="preserve"> </w:t>
      </w:r>
      <w:r>
        <w:t>T</w:t>
      </w:r>
      <w:r w:rsidRPr="00280AB1">
        <w:t xml:space="preserve">here needs to be not just that intervention at the public sector level but intervention in training, </w:t>
      </w:r>
      <w:r w:rsidRPr="00280AB1">
        <w:t>support</w:t>
      </w:r>
      <w:r w:rsidRPr="00280AB1">
        <w:t xml:space="preserve"> and engagement at the governmental level.</w:t>
      </w:r>
    </w:p>
    <w:p w:rsidR="00253514" w:rsidP="00253514">
      <w:pPr>
        <w:pStyle w:val="Answer"/>
      </w:pPr>
      <w:sdt>
        <w:sdtPr>
          <w:alias w:val="Witness"/>
          <w:id w:val="1896702348"/>
          <w:placeholder>
            <w:docPart w:val="8CB64FF9AD6542C28A47468FC5FFF8AC"/>
          </w:placeholder>
          <w:richText/>
        </w:sdtPr>
        <w:sdtContent>
          <w:r w:rsidRPr="00F656B7">
            <w:rPr>
              <w:b/>
              <w:i/>
            </w:rPr>
            <w:t>Helen Dempster:</w:t>
          </w:r>
        </w:sdtContent>
      </w:sdt>
      <w:r>
        <w:t xml:space="preserve"> </w:t>
      </w:r>
      <w:r w:rsidRPr="00280AB1">
        <w:t>Absolutely.</w:t>
      </w:r>
      <w:r>
        <w:t xml:space="preserve"> </w:t>
      </w:r>
      <w:r w:rsidRPr="00280AB1">
        <w:t>I think this comes back to what you were saying before about investment and in</w:t>
      </w:r>
      <w:r>
        <w:t>c</w:t>
      </w:r>
      <w:r w:rsidRPr="00280AB1">
        <w:t>entives.</w:t>
      </w:r>
      <w:r>
        <w:t xml:space="preserve"> </w:t>
      </w:r>
      <w:r w:rsidRPr="00280AB1">
        <w:t xml:space="preserve">It is where you choose to put your capacity and </w:t>
      </w:r>
      <w:r>
        <w:t xml:space="preserve">where you choose to put </w:t>
      </w:r>
      <w:r w:rsidRPr="00280AB1">
        <w:t xml:space="preserve">your money. </w:t>
      </w:r>
      <w:r w:rsidRPr="00280AB1">
        <w:t>At the moment</w:t>
      </w:r>
      <w:r>
        <w:t>,</w:t>
      </w:r>
      <w:r w:rsidRPr="00280AB1">
        <w:t xml:space="preserve"> they are ab</w:t>
      </w:r>
      <w:r>
        <w:t>dicating their</w:t>
      </w:r>
      <w:r w:rsidRPr="00280AB1">
        <w:t xml:space="preserve"> responsibility for training a large number of people. I can only talk </w:t>
      </w:r>
      <w:r>
        <w:t>about</w:t>
      </w:r>
      <w:r w:rsidRPr="00280AB1">
        <w:t xml:space="preserve"> the IC</w:t>
      </w:r>
      <w:r>
        <w:t>T</w:t>
      </w:r>
      <w:r w:rsidRPr="00280AB1">
        <w:t xml:space="preserve"> sector, but I am sure it applies to </w:t>
      </w:r>
      <w:r w:rsidRPr="00280AB1">
        <w:t>a number of</w:t>
      </w:r>
      <w:r w:rsidRPr="00280AB1">
        <w:t xml:space="preserve"> other sectors as well.</w:t>
      </w:r>
      <w:r>
        <w:t xml:space="preserve"> </w:t>
      </w:r>
      <w:r w:rsidRPr="00280AB1">
        <w:t>Those skills gaps are affecting the public sector as m</w:t>
      </w:r>
      <w:r>
        <w:t>u</w:t>
      </w:r>
      <w:r w:rsidRPr="00280AB1">
        <w:t>ch as they are affecting the private sector. We can sit here and talk about Microsoft and Cisco, but ICT is such a per</w:t>
      </w:r>
      <w:r>
        <w:t>vasive sector</w:t>
      </w:r>
      <w:r w:rsidRPr="00280AB1">
        <w:t xml:space="preserve"> and exists within many public institutions</w:t>
      </w:r>
      <w:r>
        <w:t>,</w:t>
      </w:r>
      <w:r w:rsidRPr="00280AB1">
        <w:t xml:space="preserve"> </w:t>
      </w:r>
      <w:r>
        <w:t xml:space="preserve">which </w:t>
      </w:r>
      <w:r w:rsidRPr="00280AB1">
        <w:t xml:space="preserve">are also lacking those skills and those </w:t>
      </w:r>
      <w:r>
        <w:t>qualified people</w:t>
      </w:r>
      <w:r w:rsidRPr="00280AB1">
        <w:t>.</w:t>
      </w:r>
      <w:r>
        <w:t xml:space="preserve"> </w:t>
      </w:r>
    </w:p>
    <w:p w:rsidR="00253514" w:rsidP="00253514">
      <w:pPr>
        <w:pStyle w:val="Answer"/>
      </w:pPr>
      <w:r w:rsidRPr="00280AB1">
        <w:t xml:space="preserve">What came out from </w:t>
      </w:r>
      <w:r w:rsidRPr="00280AB1">
        <w:t>the majority of</w:t>
      </w:r>
      <w:r w:rsidRPr="00280AB1">
        <w:t xml:space="preserve"> my interviews </w:t>
      </w:r>
      <w:r>
        <w:t>is</w:t>
      </w:r>
      <w:r w:rsidRPr="00280AB1">
        <w:t xml:space="preserve"> that people recognise this.</w:t>
      </w:r>
      <w:r w:rsidR="009632D1">
        <w:t xml:space="preserve"> </w:t>
      </w:r>
      <w:r w:rsidRPr="00280AB1">
        <w:t xml:space="preserve">Ordinary young Nigerians completely understand </w:t>
      </w:r>
      <w:r>
        <w:t xml:space="preserve">that </w:t>
      </w:r>
      <w:r w:rsidRPr="00280AB1">
        <w:t xml:space="preserve">there </w:t>
      </w:r>
      <w:r>
        <w:t>are</w:t>
      </w:r>
      <w:r w:rsidR="00C74B8D">
        <w:t xml:space="preserve"> </w:t>
      </w:r>
      <w:r w:rsidRPr="00280AB1">
        <w:t>short</w:t>
      </w:r>
      <w:r w:rsidR="00C74B8D">
        <w:t>ages</w:t>
      </w:r>
      <w:r w:rsidRPr="00280AB1">
        <w:t xml:space="preserve"> within</w:t>
      </w:r>
      <w:r>
        <w:t xml:space="preserve"> the</w:t>
      </w:r>
      <w:r w:rsidRPr="00280AB1">
        <w:t xml:space="preserve"> sector, many opportunities and </w:t>
      </w:r>
      <w:r>
        <w:t xml:space="preserve">that </w:t>
      </w:r>
      <w:r w:rsidRPr="00280AB1">
        <w:t>they could earn quite a lot of money</w:t>
      </w:r>
      <w:r>
        <w:t>,</w:t>
      </w:r>
      <w:r w:rsidRPr="00280AB1">
        <w:t xml:space="preserve"> whether they work in the public or private sector, so they are finding ways around it.</w:t>
      </w:r>
      <w:r>
        <w:t xml:space="preserve"> </w:t>
      </w:r>
      <w:r w:rsidRPr="00280AB1">
        <w:t>This is the problem</w:t>
      </w:r>
      <w:r>
        <w:t>,</w:t>
      </w:r>
      <w:r w:rsidRPr="00280AB1">
        <w:t xml:space="preserve"> because the way </w:t>
      </w:r>
      <w:r>
        <w:t>they</w:t>
      </w:r>
      <w:r w:rsidRPr="00280AB1">
        <w:t xml:space="preserve"> are finding ways around it mean</w:t>
      </w:r>
      <w:r>
        <w:t>s</w:t>
      </w:r>
      <w:r w:rsidRPr="00280AB1">
        <w:t xml:space="preserve"> they are </w:t>
      </w:r>
      <w:r>
        <w:t xml:space="preserve">not </w:t>
      </w:r>
      <w:r w:rsidRPr="00280AB1">
        <w:t xml:space="preserve">graduating with the skills that are required. Undoubtedly, </w:t>
      </w:r>
      <w:r w:rsidRPr="00280AB1">
        <w:t>legislative</w:t>
      </w:r>
      <w:r w:rsidRPr="00280AB1">
        <w:t xml:space="preserve"> and regulatory changes could enable these structures</w:t>
      </w:r>
      <w:r>
        <w:t>,</w:t>
      </w:r>
      <w:r w:rsidRPr="00280AB1">
        <w:t xml:space="preserve"> but I still th</w:t>
      </w:r>
      <w:r>
        <w:t>i</w:t>
      </w:r>
      <w:r w:rsidRPr="00280AB1">
        <w:t>nk that it is more about prioritisation and recognising the incredible economic benefit that this sector could have to Nigeria if it was properly invested in.</w:t>
      </w:r>
      <w:r>
        <w:t xml:space="preserve"> </w:t>
      </w:r>
    </w:p>
    <w:p w:rsidR="00253514" w:rsidP="00253514">
      <w:pPr>
        <w:pStyle w:val="Question"/>
        <w:numPr>
          <w:ilvl w:val="0"/>
          <w:numId w:val="9"/>
        </w:numPr>
      </w:pPr>
      <w:sdt>
        <w:sdtPr>
          <w:alias w:val="Member"/>
          <w:tag w:val="&lt;Member mnisId='1446' dodsId='25745'&gt;"/>
          <w:id w:val="-106665969"/>
          <w:placeholder>
            <w:docPart w:val="8CB64FF9AD6542C28A47468FC5FFF8AC"/>
          </w:placeholder>
          <w:richText/>
        </w:sdtPr>
        <w:sdtContent>
          <w:r w:rsidRPr="00F656B7">
            <w:rPr>
              <w:b/>
            </w:rPr>
            <w:t>Chris Bryant:</w:t>
          </w:r>
        </w:sdtContent>
      </w:sdt>
      <w:r>
        <w:t xml:space="preserve"> </w:t>
      </w:r>
      <w:r w:rsidRPr="00280AB1">
        <w:t>It would have to have consistent electricity as well.</w:t>
      </w:r>
      <w:r>
        <w:t xml:space="preserve"> </w:t>
      </w:r>
    </w:p>
    <w:p w:rsidR="00253514" w:rsidP="00253514">
      <w:pPr>
        <w:pStyle w:val="Answer"/>
      </w:pPr>
      <w:sdt>
        <w:sdtPr>
          <w:alias w:val="Witness"/>
          <w:id w:val="-776406372"/>
          <w:placeholder>
            <w:docPart w:val="8CB64FF9AD6542C28A47468FC5FFF8AC"/>
          </w:placeholder>
          <w:richText/>
        </w:sdtPr>
        <w:sdtContent>
          <w:r w:rsidRPr="00F656B7">
            <w:rPr>
              <w:b/>
              <w:i/>
            </w:rPr>
            <w:t>Helen Dempster:</w:t>
          </w:r>
        </w:sdtContent>
      </w:sdt>
      <w:r>
        <w:t xml:space="preserve"> </w:t>
      </w:r>
      <w:r w:rsidRPr="00280AB1">
        <w:t>That would also help.</w:t>
      </w:r>
      <w:r>
        <w:t xml:space="preserve"> </w:t>
      </w:r>
      <w:r w:rsidRPr="00280AB1">
        <w:t xml:space="preserve">There is </w:t>
      </w:r>
      <w:r w:rsidRPr="00280AB1">
        <w:t>definitely a</w:t>
      </w:r>
      <w:r w:rsidRPr="00280AB1">
        <w:t xml:space="preserve"> regional bias here, just as you were saying before.</w:t>
      </w:r>
      <w:r>
        <w:t xml:space="preserve"> </w:t>
      </w:r>
      <w:r w:rsidRPr="00280AB1">
        <w:t xml:space="preserve">We find </w:t>
      </w:r>
      <w:r w:rsidRPr="00280AB1">
        <w:t>exactly the same</w:t>
      </w:r>
      <w:r w:rsidRPr="00280AB1">
        <w:t xml:space="preserve"> thing with some of these discussions.</w:t>
      </w:r>
      <w:r>
        <w:t xml:space="preserve"> </w:t>
      </w:r>
      <w:r w:rsidRPr="00280AB1">
        <w:t>You will have no problem whatsoever finding skilled people who could take advantage of these schemes in Lagos or Abuja</w:t>
      </w:r>
      <w:r>
        <w:t>,</w:t>
      </w:r>
      <w:r w:rsidRPr="00280AB1">
        <w:t xml:space="preserve"> but the minute you go into the north</w:t>
      </w:r>
      <w:r>
        <w:t>-</w:t>
      </w:r>
      <w:r w:rsidRPr="00280AB1">
        <w:t>east they do not have the infrastructure or the understa</w:t>
      </w:r>
      <w:r>
        <w:t>ndi</w:t>
      </w:r>
      <w:r w:rsidRPr="00280AB1">
        <w:t>ng to be able to engage in these programmes.</w:t>
      </w:r>
      <w:r>
        <w:t xml:space="preserve"> </w:t>
      </w:r>
      <w:r w:rsidRPr="00280AB1">
        <w:t>Absolutely,</w:t>
      </w:r>
      <w:r>
        <w:t xml:space="preserve"> </w:t>
      </w:r>
      <w:r w:rsidRPr="00280AB1">
        <w:t>there is a regional bias</w:t>
      </w:r>
      <w:r>
        <w:t>,</w:t>
      </w:r>
      <w:r w:rsidRPr="00280AB1">
        <w:t xml:space="preserve"> too.</w:t>
      </w:r>
      <w:r>
        <w:t xml:space="preserve"> </w:t>
      </w:r>
    </w:p>
    <w:p w:rsidR="00253514" w:rsidRPr="00280AB1" w:rsidP="00253514">
      <w:pPr>
        <w:pStyle w:val="Question"/>
        <w:numPr>
          <w:ilvl w:val="0"/>
          <w:numId w:val="9"/>
        </w:numPr>
      </w:pPr>
      <w:sdt>
        <w:sdtPr>
          <w:alias w:val="Member"/>
          <w:tag w:val="&lt;Member mnisId='4462' dodsId='108954'&gt;"/>
          <w:id w:val="-2065402249"/>
          <w:placeholder>
            <w:docPart w:val="8CB64FF9AD6542C28A47468FC5FFF8AC"/>
          </w:placeholder>
          <w:richText/>
        </w:sdtPr>
        <w:sdtContent>
          <w:r w:rsidRPr="00F656B7">
            <w:rPr>
              <w:b/>
            </w:rPr>
            <w:t>Chair:</w:t>
          </w:r>
        </w:sdtContent>
      </w:sdt>
      <w:r>
        <w:t xml:space="preserve"> T</w:t>
      </w:r>
      <w:r w:rsidRPr="00280AB1">
        <w:t>hank you very much indeed.</w:t>
      </w:r>
      <w:r>
        <w:t xml:space="preserve"> </w:t>
      </w:r>
      <w:r w:rsidRPr="00280AB1">
        <w:t>I am very grateful.</w:t>
      </w:r>
      <w:r>
        <w:t xml:space="preserve"> </w:t>
      </w:r>
      <w:r w:rsidRPr="00280AB1">
        <w:t xml:space="preserve">I wanted to ask two </w:t>
      </w:r>
      <w:r>
        <w:t>final</w:t>
      </w:r>
      <w:r w:rsidRPr="00280AB1">
        <w:t xml:space="preserve"> questions</w:t>
      </w:r>
      <w:r>
        <w:t xml:space="preserve">. </w:t>
      </w:r>
      <w:r w:rsidRPr="00280AB1">
        <w:t>Helen, there is an FCDO programme on skills development in Nigerian schools.</w:t>
      </w:r>
      <w:r>
        <w:t xml:space="preserve"> </w:t>
      </w:r>
      <w:r w:rsidRPr="00280AB1">
        <w:t>How is that working?</w:t>
      </w:r>
      <w:r>
        <w:t xml:space="preserve"> </w:t>
      </w:r>
    </w:p>
    <w:p w:rsidR="00253514" w:rsidP="00253514">
      <w:pPr>
        <w:pStyle w:val="Answer"/>
      </w:pPr>
      <w:sdt>
        <w:sdtPr>
          <w:alias w:val="Witness"/>
          <w:id w:val="-2123301336"/>
          <w:placeholder>
            <w:docPart w:val="8CB64FF9AD6542C28A47468FC5FFF8AC"/>
          </w:placeholder>
          <w:richText/>
        </w:sdtPr>
        <w:sdtContent>
          <w:r w:rsidRPr="00F656B7">
            <w:rPr>
              <w:b/>
              <w:i/>
            </w:rPr>
            <w:t>Helen Dempster:</w:t>
          </w:r>
        </w:sdtContent>
      </w:sdt>
      <w:r>
        <w:t xml:space="preserve"> </w:t>
      </w:r>
      <w:r w:rsidRPr="00280AB1">
        <w:t xml:space="preserve">I am sure my colleague can speak to the Nigerian </w:t>
      </w:r>
      <w:r>
        <w:t>civil service,</w:t>
      </w:r>
      <w:r w:rsidRPr="00280AB1">
        <w:t xml:space="preserve"> but there is an existing project by the Department of </w:t>
      </w:r>
      <w:r>
        <w:t>C</w:t>
      </w:r>
      <w:r w:rsidRPr="00280AB1">
        <w:t xml:space="preserve">ulture, </w:t>
      </w:r>
      <w:r w:rsidRPr="00280AB1">
        <w:t>Media</w:t>
      </w:r>
      <w:r w:rsidRPr="00280AB1">
        <w:t xml:space="preserve"> and Sport</w:t>
      </w:r>
      <w:r>
        <w:t xml:space="preserve"> in Nigeria</w:t>
      </w:r>
      <w:r w:rsidRPr="00280AB1">
        <w:t>.</w:t>
      </w:r>
      <w:r>
        <w:t xml:space="preserve"> </w:t>
      </w:r>
      <w:r w:rsidRPr="00280AB1">
        <w:t>It is called</w:t>
      </w:r>
      <w:r>
        <w:t xml:space="preserve"> the</w:t>
      </w:r>
      <w:r w:rsidRPr="00280AB1">
        <w:t xml:space="preserve"> UK</w:t>
      </w:r>
      <w:r>
        <w:t>-</w:t>
      </w:r>
      <w:r w:rsidRPr="00280AB1">
        <w:t>Nigeria Tech</w:t>
      </w:r>
      <w:r w:rsidR="00E12C21">
        <w:t xml:space="preserve"> </w:t>
      </w:r>
      <w:r>
        <w:t>H</w:t>
      </w:r>
      <w:r w:rsidRPr="00280AB1">
        <w:t>ub.</w:t>
      </w:r>
      <w:r>
        <w:t xml:space="preserve"> </w:t>
      </w:r>
      <w:r w:rsidRPr="00280AB1">
        <w:t>This is part of the UK Government</w:t>
      </w:r>
      <w:r>
        <w:t>’</w:t>
      </w:r>
      <w:r w:rsidRPr="00280AB1">
        <w:t>s big network of tech hubs throughout Africa. If you look on the website</w:t>
      </w:r>
      <w:r>
        <w:t>,</w:t>
      </w:r>
      <w:r w:rsidRPr="00280AB1">
        <w:t xml:space="preserve"> they have a range of </w:t>
      </w:r>
      <w:r w:rsidRPr="00280AB1">
        <w:t>really interesting</w:t>
      </w:r>
      <w:r w:rsidRPr="00280AB1">
        <w:t xml:space="preserve"> initiatives.</w:t>
      </w:r>
      <w:r>
        <w:t xml:space="preserve"> </w:t>
      </w:r>
      <w:r w:rsidRPr="00280AB1">
        <w:t>We spoke to them for the report.</w:t>
      </w:r>
      <w:r>
        <w:t xml:space="preserve"> </w:t>
      </w:r>
      <w:r w:rsidRPr="00280AB1">
        <w:t xml:space="preserve">They </w:t>
      </w:r>
      <w:r>
        <w:t xml:space="preserve">have a developer </w:t>
      </w:r>
      <w:r w:rsidRPr="00280AB1">
        <w:t>placement programme</w:t>
      </w:r>
      <w:r>
        <w:t>,</w:t>
      </w:r>
      <w:r w:rsidRPr="00280AB1">
        <w:t xml:space="preserve"> where they are collab</w:t>
      </w:r>
      <w:r>
        <w:t>o</w:t>
      </w:r>
      <w:r w:rsidRPr="00280AB1">
        <w:t xml:space="preserve">rating with local private sector organisations within Nigeria to deliver and support training, </w:t>
      </w:r>
      <w:r w:rsidRPr="00280AB1">
        <w:t>internships</w:t>
      </w:r>
      <w:r w:rsidRPr="00280AB1">
        <w:t xml:space="preserve"> and place</w:t>
      </w:r>
      <w:r>
        <w:t>m</w:t>
      </w:r>
      <w:r w:rsidRPr="00280AB1">
        <w:t xml:space="preserve">ents </w:t>
      </w:r>
      <w:r>
        <w:t xml:space="preserve">of </w:t>
      </w:r>
      <w:r w:rsidRPr="00280AB1">
        <w:t xml:space="preserve">people within companies. </w:t>
      </w:r>
    </w:p>
    <w:p w:rsidR="00253514" w:rsidP="00253514">
      <w:pPr>
        <w:pStyle w:val="Answer"/>
      </w:pPr>
      <w:r w:rsidRPr="00280AB1">
        <w:t>I see no reason why we could not be building upon these existing schemes. The schemes have already</w:t>
      </w:r>
      <w:r>
        <w:t xml:space="preserve"> </w:t>
      </w:r>
      <w:r w:rsidRPr="00280AB1">
        <w:t>developed relationships with colleagues in the Government, with regulators, with employer associations, with employers.</w:t>
      </w:r>
      <w:r>
        <w:t xml:space="preserve"> </w:t>
      </w:r>
      <w:r w:rsidRPr="00280AB1">
        <w:t>There is no reason why we could not be ensuring that some of those skills programme</w:t>
      </w:r>
      <w:r>
        <w:t>s</w:t>
      </w:r>
      <w:r w:rsidRPr="00280AB1">
        <w:t xml:space="preserve"> also benefit young Nigerians in being able to access the UK.</w:t>
      </w:r>
      <w:r>
        <w:t xml:space="preserve"> </w:t>
      </w:r>
      <w:r w:rsidRPr="00280AB1">
        <w:t>We have the existing immigration framework set up on a points</w:t>
      </w:r>
      <w:r>
        <w:t>-</w:t>
      </w:r>
      <w:r w:rsidRPr="00280AB1">
        <w:t xml:space="preserve">based immigration system. They would be able to access the UK labour market </w:t>
      </w:r>
      <w:r w:rsidRPr="00280AB1">
        <w:t>fairly easily</w:t>
      </w:r>
      <w:r w:rsidRPr="00280AB1">
        <w:t xml:space="preserve"> with the types of skills that could be developed within Nigeria</w:t>
      </w:r>
      <w:r>
        <w:t>. I</w:t>
      </w:r>
      <w:r w:rsidRPr="00280AB1">
        <w:t>t would give these young people the opportunity to be able to work in two different markets and leverage their skills in two different places.</w:t>
      </w:r>
      <w:r>
        <w:t xml:space="preserve"> </w:t>
      </w:r>
      <w:r w:rsidRPr="00280AB1">
        <w:t>We can talk about the intricacies of those programmes, but I would like to emphasise that we are not starting from scratch here.</w:t>
      </w:r>
      <w:r>
        <w:t xml:space="preserve"> </w:t>
      </w:r>
      <w:r w:rsidRPr="00280AB1">
        <w:t>There are existing investments and relationships that could easily be leveraged to develop greater benefit for a large</w:t>
      </w:r>
      <w:r>
        <w:t>r</w:t>
      </w:r>
      <w:r w:rsidRPr="00280AB1">
        <w:t xml:space="preserve"> number of people.</w:t>
      </w:r>
      <w:r>
        <w:t xml:space="preserve"> </w:t>
      </w:r>
    </w:p>
    <w:p w:rsidR="00253514" w:rsidRPr="00280AB1" w:rsidP="00253514">
      <w:pPr>
        <w:pStyle w:val="Question"/>
        <w:numPr>
          <w:ilvl w:val="0"/>
          <w:numId w:val="9"/>
        </w:numPr>
      </w:pPr>
      <w:sdt>
        <w:sdtPr>
          <w:alias w:val="Member"/>
          <w:tag w:val="&lt;Member mnisId='4462' dodsId='108954'&gt;"/>
          <w:id w:val="1389222276"/>
          <w:placeholder>
            <w:docPart w:val="8CB64FF9AD6542C28A47468FC5FFF8AC"/>
          </w:placeholder>
          <w:richText/>
        </w:sdtPr>
        <w:sdtContent>
          <w:r w:rsidRPr="00F656B7">
            <w:rPr>
              <w:b/>
            </w:rPr>
            <w:t>Chair:</w:t>
          </w:r>
        </w:sdtContent>
      </w:sdt>
      <w:r>
        <w:t xml:space="preserve"> </w:t>
      </w:r>
      <w:r w:rsidRPr="00280AB1">
        <w:t>Perhaps you could touch on the Nigerian element of that</w:t>
      </w:r>
      <w:r>
        <w:t>—</w:t>
      </w:r>
      <w:r w:rsidRPr="00280AB1">
        <w:t xml:space="preserve">how the skills programme </w:t>
      </w:r>
      <w:r>
        <w:t xml:space="preserve">is </w:t>
      </w:r>
      <w:r w:rsidRPr="00280AB1">
        <w:t>working in Nigeria?</w:t>
      </w:r>
      <w:r>
        <w:t xml:space="preserve"> </w:t>
      </w:r>
      <w:r w:rsidRPr="00280AB1">
        <w:t xml:space="preserve">Is it enhancing the capability of the Nigerian </w:t>
      </w:r>
      <w:r>
        <w:t xml:space="preserve">civil service? </w:t>
      </w:r>
      <w:r w:rsidRPr="00280AB1">
        <w:t>You mentioned very strongly some criticisms earlier.</w:t>
      </w:r>
      <w:r>
        <w:t xml:space="preserve"> </w:t>
      </w:r>
      <w:r w:rsidRPr="00280AB1">
        <w:t>Is this helping?</w:t>
      </w:r>
      <w:r>
        <w:t xml:space="preserve"> </w:t>
      </w:r>
    </w:p>
    <w:p w:rsidR="00253514" w:rsidP="00253514">
      <w:pPr>
        <w:pStyle w:val="Answer"/>
      </w:pPr>
      <w:sdt>
        <w:sdtPr>
          <w:alias w:val="Witness"/>
          <w:id w:val="843971602"/>
          <w:placeholder>
            <w:docPart w:val="8CB64FF9AD6542C28A47468FC5FFF8AC"/>
          </w:placeholder>
          <w:richText/>
        </w:sdtPr>
        <w:sdtContent>
          <w:r w:rsidRPr="00253514">
            <w:rPr>
              <w:b/>
              <w:bCs/>
              <w:i/>
              <w:iCs/>
            </w:rPr>
            <w:t>Ofovwe</w:t>
          </w:r>
          <w:r w:rsidRPr="00F656B7">
            <w:rPr>
              <w:b/>
              <w:i/>
            </w:rPr>
            <w:t xml:space="preserve"> </w:t>
          </w:r>
          <w:r w:rsidRPr="00F656B7">
            <w:rPr>
              <w:b/>
              <w:i/>
            </w:rPr>
            <w:t>Aig-Imoukhuede</w:t>
          </w:r>
          <w:r w:rsidRPr="00F656B7">
            <w:rPr>
              <w:b/>
              <w:i/>
            </w:rPr>
            <w:t>:</w:t>
          </w:r>
        </w:sdtContent>
      </w:sdt>
      <w:r>
        <w:t xml:space="preserve"> I</w:t>
      </w:r>
      <w:r w:rsidRPr="00280AB1">
        <w:t xml:space="preserve"> cannot say that I have any knowledge of it </w:t>
      </w:r>
      <w:r w:rsidRPr="00280AB1">
        <w:t>actually h</w:t>
      </w:r>
      <w:r>
        <w:t>elp</w:t>
      </w:r>
      <w:r w:rsidRPr="00280AB1">
        <w:t>ing</w:t>
      </w:r>
      <w:r w:rsidRPr="00280AB1">
        <w:t>.</w:t>
      </w:r>
      <w:r>
        <w:t xml:space="preserve"> </w:t>
      </w:r>
      <w:r w:rsidRPr="00280AB1">
        <w:t xml:space="preserve">There are </w:t>
      </w:r>
      <w:r w:rsidRPr="00280AB1">
        <w:t>a number of</w:t>
      </w:r>
      <w:r w:rsidRPr="00280AB1">
        <w:t xml:space="preserve"> initiatives.</w:t>
      </w:r>
      <w:r>
        <w:t xml:space="preserve"> </w:t>
      </w:r>
      <w:r w:rsidRPr="00280AB1">
        <w:t xml:space="preserve">There is the </w:t>
      </w:r>
      <w:r>
        <w:t>DFID PERL and</w:t>
      </w:r>
      <w:r w:rsidRPr="00280AB1">
        <w:t xml:space="preserve"> different things the Government have been working on.</w:t>
      </w:r>
      <w:r>
        <w:t xml:space="preserve"> </w:t>
      </w:r>
      <w:r w:rsidRPr="00280AB1">
        <w:t>I would say those are more research inclined</w:t>
      </w:r>
      <w:r>
        <w:t>,</w:t>
      </w:r>
      <w:r w:rsidRPr="00280AB1">
        <w:t xml:space="preserve"> the ones that I am aware of</w:t>
      </w:r>
      <w:r>
        <w:t>,</w:t>
      </w:r>
      <w:r w:rsidRPr="00280AB1">
        <w:t xml:space="preserve"> as opposed to providing practical skills</w:t>
      </w:r>
      <w:r>
        <w:t>,</w:t>
      </w:r>
      <w:r w:rsidRPr="00280AB1">
        <w:t xml:space="preserve"> and I think </w:t>
      </w:r>
      <w:r>
        <w:t xml:space="preserve">the practical skills to close those skills gaps—competency gaps—are </w:t>
      </w:r>
      <w:r w:rsidRPr="00280AB1">
        <w:t>really required</w:t>
      </w:r>
      <w:r>
        <w:t xml:space="preserve">. </w:t>
      </w:r>
    </w:p>
    <w:p w:rsidR="00253514" w:rsidP="00253514">
      <w:pPr>
        <w:pStyle w:val="Answer"/>
      </w:pPr>
      <w:r w:rsidRPr="00280AB1">
        <w:t>I am a Chevening scholar myself, so I can attest to how well that programme works.</w:t>
      </w:r>
      <w:r>
        <w:t xml:space="preserve"> </w:t>
      </w:r>
      <w:r w:rsidRPr="00280AB1">
        <w:t>I think perhaps it is not targeted at the public sector</w:t>
      </w:r>
      <w:r>
        <w:t xml:space="preserve">. If </w:t>
      </w:r>
      <w:r w:rsidRPr="00280AB1">
        <w:t xml:space="preserve">in Nigeria there </w:t>
      </w:r>
      <w:r>
        <w:t>wa</w:t>
      </w:r>
      <w:r w:rsidRPr="00280AB1">
        <w:t>s a decision to allocate a certain number of places to civil servants</w:t>
      </w:r>
      <w:r>
        <w:t xml:space="preserve">, </w:t>
      </w:r>
      <w:r w:rsidRPr="00280AB1">
        <w:t>to the public sector, that could have some impact.</w:t>
      </w:r>
      <w:r>
        <w:t xml:space="preserve"> </w:t>
      </w:r>
      <w:r w:rsidRPr="00280AB1">
        <w:t xml:space="preserve">I know that the British Council does </w:t>
      </w:r>
      <w:r w:rsidRPr="00280AB1">
        <w:t>a number of</w:t>
      </w:r>
      <w:r w:rsidRPr="00280AB1">
        <w:t xml:space="preserve"> programmes</w:t>
      </w:r>
      <w:r>
        <w:t>, but, a</w:t>
      </w:r>
      <w:r w:rsidRPr="00280AB1">
        <w:t xml:space="preserve">gain, none that </w:t>
      </w:r>
      <w:r>
        <w:t>is</w:t>
      </w:r>
      <w:r w:rsidRPr="00280AB1">
        <w:t xml:space="preserve"> targeted at the public sector</w:t>
      </w:r>
      <w:r>
        <w:t xml:space="preserve">. We could </w:t>
      </w:r>
      <w:r w:rsidRPr="00280AB1">
        <w:t>use the British Council as an avenue for some of these things.</w:t>
      </w:r>
      <w:r>
        <w:t xml:space="preserve"> </w:t>
      </w:r>
      <w:r w:rsidRPr="00280AB1">
        <w:t>I think what is desperately needed from working with civil servants are these practical skills; trying to find ways in which to increase their capacity to do the jobs that they have been called to do.</w:t>
      </w:r>
      <w:r>
        <w:t xml:space="preserve"> </w:t>
      </w:r>
    </w:p>
    <w:p w:rsidR="00253514" w:rsidRPr="00A5604F" w:rsidP="005D5C15">
      <w:pPr>
        <w:pStyle w:val="Remark"/>
      </w:pPr>
      <w:sdt>
        <w:sdtPr>
          <w:alias w:val="Member"/>
          <w:tag w:val="&lt;Member mnisId='4462' dodsId='108954'&gt;"/>
          <w:id w:val="1980723190"/>
          <w:placeholder>
            <w:docPart w:val="8CB64FF9AD6542C28A47468FC5FFF8AC"/>
          </w:placeholder>
          <w:richText/>
        </w:sdtPr>
        <w:sdtContent>
          <w:r w:rsidRPr="007E21B5">
            <w:rPr>
              <w:b/>
            </w:rPr>
            <w:t>Chair:</w:t>
          </w:r>
        </w:sdtContent>
      </w:sdt>
      <w:r>
        <w:t xml:space="preserve"> </w:t>
      </w:r>
      <w:r w:rsidRPr="00280AB1">
        <w:t>Thank you very much indeed.</w:t>
      </w:r>
      <w:r>
        <w:t xml:space="preserve"> </w:t>
      </w:r>
      <w:r w:rsidRPr="00280AB1">
        <w:t>I must say I am extremely grateful for both your insights into this.</w:t>
      </w:r>
      <w:r>
        <w:t xml:space="preserve"> It will</w:t>
      </w:r>
      <w:r w:rsidRPr="00280AB1">
        <w:t xml:space="preserve"> be extremely useful as we look at new ways of co</w:t>
      </w:r>
      <w:r>
        <w:t>-</w:t>
      </w:r>
      <w:r w:rsidRPr="00280AB1">
        <w:t>operating and deepening the relationship</w:t>
      </w:r>
      <w:r>
        <w:t>,</w:t>
      </w:r>
      <w:r w:rsidRPr="00280AB1">
        <w:t xml:space="preserve"> and different </w:t>
      </w:r>
      <w:r>
        <w:t xml:space="preserve">ways </w:t>
      </w:r>
      <w:r w:rsidRPr="00280AB1">
        <w:t>of improving the outcome</w:t>
      </w:r>
      <w:r>
        <w:t>s</w:t>
      </w:r>
      <w:r w:rsidRPr="00280AB1">
        <w:t xml:space="preserve"> for both countries and </w:t>
      </w:r>
      <w:r>
        <w:t xml:space="preserve">all </w:t>
      </w:r>
      <w:r w:rsidRPr="00280AB1">
        <w:t>our people. Thank you very much indeed for taking the time to join us this afternoon.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DE96CC1FC124B0F8A65A69874F5E4E5"/>
      </w:placeholder>
      <w:richText/>
    </w:sdtPr>
    <w:sdtContent>
      <w:p w:rsidR="001153B0" w:rsidP="009277D8">
        <w:pPr>
          <w:pStyle w:val="Para"/>
          <w:rPr>
            <w:color w:val="808080"/>
          </w:rPr>
        </w:pPr>
        <w:r w:rsidRPr="005A5ED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153B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714DFF8"/>
    <w:lvl w:ilvl="0">
      <w:start w:val="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5894970"/>
    <w:multiLevelType w:val="hybridMultilevel"/>
    <w:tmpl w:val="ACBE69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A5ED1"/>
    <w:rPr>
      <w:color w:val="605E5C"/>
      <w:shd w:val="clear" w:color="auto" w:fill="E1DFDD"/>
    </w:rPr>
  </w:style>
  <w:style w:type="paragraph" w:styleId="BalloonText">
    <w:name w:val="Balloon Text"/>
    <w:basedOn w:val="Normal"/>
    <w:link w:val="BalloonTextChar"/>
    <w:uiPriority w:val="99"/>
    <w:semiHidden/>
    <w:unhideWhenUsed/>
    <w:rsid w:val="0025351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514"/>
    <w:rPr>
      <w:rFonts w:ascii="Segoe UI" w:hAnsi="Segoe UI" w:cs="Segoe UI"/>
      <w:sz w:val="18"/>
      <w:szCs w:val="18"/>
    </w:rPr>
  </w:style>
  <w:style w:type="paragraph" w:styleId="ListParagraph">
    <w:name w:val="List Paragraph"/>
    <w:basedOn w:val="Normal"/>
    <w:uiPriority w:val="34"/>
    <w:rsid w:val="00253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DE96CC1FC124B0F8A65A69874F5E4E5"/>
        <w:category>
          <w:name w:val="General"/>
          <w:gallery w:val="placeholder"/>
        </w:category>
        <w:types>
          <w:type w:val="bbPlcHdr"/>
        </w:types>
        <w:behaviors>
          <w:behavior w:val="content"/>
        </w:behaviors>
        <w:guid w:val="{EABED18B-5F16-46C1-8210-4E138DD95839}"/>
      </w:docPartPr>
      <w:docPartBody>
        <w:p w:rsidR="00046DBC" w:rsidP="002356A9">
          <w:pPr>
            <w:pStyle w:val="EDE96CC1FC124B0F8A65A69874F5E4E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AA22CCE-1E39-44A2-9E54-F1E8DD9B30EE}"/>
      </w:docPartPr>
      <w:docPartBody>
        <w:p w:rsidR="00046DBC">
          <w:r w:rsidRPr="002336A4">
            <w:rPr>
              <w:rStyle w:val="PlaceholderText"/>
            </w:rPr>
            <w:t>Click or tap here to enter text.</w:t>
          </w:r>
        </w:p>
      </w:docPartBody>
    </w:docPart>
    <w:docPart>
      <w:docPartPr>
        <w:name w:val="8CB64FF9AD6542C28A47468FC5FFF8AC"/>
        <w:category>
          <w:name w:val="General"/>
          <w:gallery w:val="placeholder"/>
        </w:category>
        <w:types>
          <w:type w:val="bbPlcHdr"/>
        </w:types>
        <w:behaviors>
          <w:behavior w:val="content"/>
        </w:behaviors>
        <w:guid w:val="{FA5A1B28-4489-4931-ABEA-C5385D306F78}"/>
      </w:docPartPr>
      <w:docPartBody>
        <w:p w:rsidR="00392D02" w:rsidP="00D421C9">
          <w:pPr>
            <w:pStyle w:val="8CB64FF9AD6542C28A47468FC5FFF8AC"/>
          </w:pPr>
          <w:r w:rsidRPr="00B76E2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1C9"/>
    <w:rPr>
      <w:color w:val="808080"/>
    </w:rPr>
  </w:style>
  <w:style w:type="paragraph" w:customStyle="1" w:styleId="EDE96CC1FC124B0F8A65A69874F5E4E5">
    <w:name w:val="EDE96CC1FC124B0F8A65A69874F5E4E5"/>
    <w:rsid w:val="002356A9"/>
  </w:style>
  <w:style w:type="paragraph" w:customStyle="1" w:styleId="8CB64FF9AD6542C28A47468FC5FFF8AC">
    <w:name w:val="8CB64FF9AD6542C28A47468FC5FFF8AC"/>
    <w:rsid w:val="00D42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59ECC-4AE5-41A4-842F-325FACE05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