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6463" w:rsidRPr="00C3264C" w:rsidP="00415A28">
      <w:pPr>
        <w:pStyle w:val="TitleCommittee0"/>
      </w:pPr>
      <w:sdt>
        <w:sdtPr>
          <w:alias w:val="CommitteeName"/>
          <w:tag w:val="CommitteeName"/>
          <w:id w:val="1869951332"/>
          <w:placeholder>
            <w:docPart w:val="7C779D74AE974E62A4CAAC569FDCDA1B"/>
          </w:placeholder>
          <w:richText/>
        </w:sdtPr>
        <w:sdtContent>
          <w:r w:rsidRPr="00C3264C" w:rsidR="0023165B">
            <w:t>International</w:t>
          </w:r>
          <w:r w:rsidRPr="00C3264C">
            <w:t xml:space="preserve"> Trade Committee</w:t>
          </w:r>
        </w:sdtContent>
      </w:sdt>
    </w:p>
    <w:p w:rsidR="00036463" w:rsidRPr="00C3264C" w:rsidP="00415A28">
      <w:pPr>
        <w:pStyle w:val="TitleInquiry0"/>
      </w:pPr>
      <w:r w:rsidRPr="00C3264C">
        <w:t xml:space="preserve">Oral evidence: </w:t>
      </w:r>
      <w:sdt>
        <w:sdtPr>
          <w:alias w:val="InquiryName"/>
          <w:tag w:val="InquiryName"/>
          <w:id w:val="377371847"/>
          <w:placeholder>
            <w:docPart w:val="7C779D74AE974E62A4CAAC569FDCDA1B"/>
          </w:placeholder>
          <w:richText/>
        </w:sdtPr>
        <w:sdtContent>
          <w:r w:rsidRPr="00C3264C">
            <w:t>COP26 and international trade</w:t>
          </w:r>
        </w:sdtContent>
      </w:sdt>
      <w:r w:rsidRPr="00C3264C">
        <w:t xml:space="preserve">, HC </w:t>
      </w:r>
      <w:sdt>
        <w:sdtPr>
          <w:alias w:val="InquiryRefNo"/>
          <w:tag w:val="InquiryRefNo"/>
          <w:id w:val="-281725174"/>
          <w:placeholder>
            <w:docPart w:val="7C779D74AE974E62A4CAAC569FDCDA1B"/>
          </w:placeholder>
          <w:richText/>
        </w:sdtPr>
        <w:sdtContent>
          <w:r w:rsidRPr="00C3264C">
            <w:t>605</w:t>
          </w:r>
        </w:sdtContent>
      </w:sdt>
    </w:p>
    <w:sdt>
      <w:sdtPr>
        <w:alias w:val="SittingDate"/>
        <w:tag w:val="SittingDate"/>
        <w:id w:val="-1160222926"/>
        <w:placeholder>
          <w:docPart w:val="7C779D74AE974E62A4CAAC569FDCDA1B"/>
        </w:placeholder>
        <w:richText/>
      </w:sdtPr>
      <w:sdtContent>
        <w:p w:rsidR="00036463" w:rsidRPr="00C3264C" w:rsidP="00415A28">
          <w:pPr>
            <w:pStyle w:val="Para"/>
          </w:pPr>
          <w:r w:rsidRPr="00C3264C">
            <w:t>Tuesday 21 September 2021</w:t>
          </w:r>
        </w:p>
      </w:sdtContent>
    </w:sdt>
    <w:p w:rsidR="00036463" w:rsidRPr="00C3264C" w:rsidP="00415A28">
      <w:pPr>
        <w:pStyle w:val="Para"/>
      </w:pPr>
      <w:r w:rsidRPr="00C3264C">
        <w:t xml:space="preserve">Ordered by the House of </w:t>
      </w:r>
      <w:sdt>
        <w:sdtPr>
          <w:alias w:val="House"/>
          <w:tag w:val="House"/>
          <w:id w:val="809213435"/>
          <w:placeholder>
            <w:docPart w:val="7C779D74AE974E62A4CAAC569FDCDA1B"/>
          </w:placeholder>
          <w:richText/>
        </w:sdtPr>
        <w:sdtContent>
          <w:r w:rsidRPr="00C3264C">
            <w:t>Commons</w:t>
          </w:r>
        </w:sdtContent>
      </w:sdt>
      <w:r w:rsidRPr="00C3264C">
        <w:t xml:space="preserve"> to be published on </w:t>
      </w:r>
      <w:sdt>
        <w:sdtPr>
          <w:alias w:val="PublishDate"/>
          <w:tag w:val="PublishDate"/>
          <w:id w:val="217021599"/>
          <w:placeholder>
            <w:docPart w:val="7C779D74AE974E62A4CAAC569FDCDA1B"/>
          </w:placeholder>
          <w:richText/>
        </w:sdtPr>
        <w:sdtContent>
          <w:r w:rsidRPr="00C3264C">
            <w:t>21 September 2021</w:t>
          </w:r>
        </w:sdtContent>
      </w:sdt>
      <w:r w:rsidRPr="00C3264C">
        <w:t>.</w:t>
      </w:r>
    </w:p>
    <w:p w:rsidR="00036463" w:rsidRPr="00C3264C" w:rsidP="00415A28">
      <w:pPr>
        <w:pStyle w:val="Para"/>
      </w:pPr>
      <w:sdt>
        <w:sdtPr>
          <w:alias w:val="VideoHyperlink"/>
          <w:tag w:val="VideoHyperlink"/>
          <w:id w:val="703995351"/>
          <w:placeholder>
            <w:docPart w:val="7C779D74AE974E62A4CAAC569FDCDA1B"/>
          </w:placeholder>
          <w:richText/>
        </w:sdtPr>
        <w:sdtContent>
          <w:r>
            <w:fldChar w:fldCharType="begin"/>
          </w:r>
          <w:r>
            <w:instrText xml:space="preserve"> HYPERLINK "https://www.parliamentlive.tv/Event/Index/516ca49f-df8d-452a-807d-c0dbff85c898" </w:instrText>
          </w:r>
          <w:r>
            <w:fldChar w:fldCharType="separate"/>
          </w:r>
          <w:r w:rsidRPr="003752F6">
            <w:rPr>
              <w:rStyle w:val="Hyperlink"/>
            </w:rPr>
            <w:t>Watch the me</w:t>
          </w:r>
          <w:r w:rsidRPr="003752F6">
            <w:rPr>
              <w:rStyle w:val="Hyperlink"/>
            </w:rPr>
            <w:t>e</w:t>
          </w:r>
          <w:r w:rsidRPr="003752F6">
            <w:rPr>
              <w:rStyle w:val="Hyperlink"/>
            </w:rPr>
            <w:t>ting</w:t>
          </w:r>
          <w:r>
            <w:fldChar w:fldCharType="end"/>
          </w:r>
        </w:sdtContent>
      </w:sdt>
    </w:p>
    <w:p w:rsidR="00036463" w:rsidRPr="00C3264C" w:rsidP="00415A28">
      <w:r w:rsidRPr="00C3264C">
        <w:t xml:space="preserve">Members present: </w:t>
      </w:r>
      <w:r w:rsidRPr="00C3264C" w:rsidR="00EC5E73">
        <w:t xml:space="preserve">Mark Garnier (Acting Chair); Anthony </w:t>
      </w:r>
      <w:r w:rsidRPr="00C3264C" w:rsidR="00EC5E73">
        <w:t>Mangnall</w:t>
      </w:r>
      <w:r w:rsidRPr="00C3264C" w:rsidR="00EC5E73">
        <w:t>; Mark Menzies; Lloyd Russell-Moyle; Martin Vickers; Mick Whitley; Craig Williams.</w:t>
      </w:r>
    </w:p>
    <w:p w:rsidR="00036463" w:rsidRPr="00C3264C" w:rsidP="00415A28">
      <w:pPr>
        <w:pStyle w:val="ParaCentre"/>
      </w:pPr>
      <w:r w:rsidRPr="00C3264C">
        <w:t xml:space="preserve">Questions </w:t>
      </w:r>
      <w:sdt>
        <w:sdtPr>
          <w:alias w:val="QuestionNumbers"/>
          <w:tag w:val="QuestionNumbers"/>
          <w:id w:val="-1223666168"/>
          <w:placeholder>
            <w:docPart w:val="7C779D74AE974E62A4CAAC569FDCDA1B"/>
          </w:placeholder>
          <w:richText/>
        </w:sdtPr>
        <w:sdtContent>
          <w:r w:rsidRPr="00C3264C">
            <w:t xml:space="preserve">1 </w:t>
          </w:r>
          <w:r w:rsidRPr="00C3264C" w:rsidR="00203DE2">
            <w:t>–</w:t>
          </w:r>
          <w:r w:rsidRPr="00C3264C">
            <w:t xml:space="preserve"> </w:t>
          </w:r>
          <w:r w:rsidRPr="00C3264C" w:rsidR="00415A28">
            <w:t>2</w:t>
          </w:r>
          <w:r w:rsidRPr="00C3264C" w:rsidR="00203DE2">
            <w:t>8</w:t>
          </w:r>
          <w:r w:rsidRPr="00C3264C" w:rsidR="00203DE2">
            <w:tab/>
          </w:r>
        </w:sdtContent>
      </w:sdt>
    </w:p>
    <w:p w:rsidR="00036463" w:rsidRPr="00C3264C" w:rsidP="00415A28">
      <w:pPr>
        <w:pStyle w:val="TitleWitnesses0"/>
      </w:pPr>
      <w:r w:rsidRPr="00C3264C">
        <w:t>Witnesses</w:t>
      </w:r>
    </w:p>
    <w:p w:rsidR="00036463" w:rsidRPr="00C3264C" w:rsidP="00415A28">
      <w:pPr>
        <w:pStyle w:val="Para"/>
      </w:pPr>
      <w:r>
        <w:fldChar w:fldCharType="begin"/>
      </w:r>
      <w:r>
        <w:instrText xml:space="preserve"> HYPERLINK \l "Panel1" </w:instrText>
      </w:r>
      <w:r>
        <w:fldChar w:fldCharType="separate"/>
      </w:r>
      <w:r w:rsidRPr="00C3264C">
        <w:rPr>
          <w:rStyle w:val="Hyperlink"/>
        </w:rPr>
        <w:t>I</w:t>
      </w:r>
      <w:r>
        <w:fldChar w:fldCharType="end"/>
      </w:r>
      <w:r w:rsidRPr="00C3264C">
        <w:t>: Dr Carolyn Deere Birkbeck</w:t>
      </w:r>
      <w:r w:rsidRPr="00C3264C" w:rsidR="0023165B">
        <w:t xml:space="preserve">, </w:t>
      </w:r>
      <w:r w:rsidRPr="00C3264C">
        <w:t>Director</w:t>
      </w:r>
      <w:r w:rsidRPr="00C3264C" w:rsidR="0023165B">
        <w:t xml:space="preserve">, </w:t>
      </w:r>
      <w:r w:rsidRPr="00C3264C">
        <w:t>Forum on Trade</w:t>
      </w:r>
      <w:r w:rsidRPr="00C3264C" w:rsidR="0023165B">
        <w:t xml:space="preserve">, </w:t>
      </w:r>
      <w:r w:rsidRPr="00C3264C">
        <w:t>Environment and the SDGs,</w:t>
      </w:r>
      <w:r w:rsidRPr="00C3264C" w:rsidR="00260F42">
        <w:t xml:space="preserve"> </w:t>
      </w:r>
      <w:r w:rsidRPr="00C3264C" w:rsidR="00F70BD0">
        <w:t>and Associate Fellow at Chatham House</w:t>
      </w:r>
      <w:r w:rsidRPr="00C3264C" w:rsidR="006A4502">
        <w:t>;</w:t>
      </w:r>
      <w:r w:rsidRPr="00C3264C" w:rsidR="00AF1E6D">
        <w:t xml:space="preserve"> </w:t>
      </w:r>
      <w:r w:rsidRPr="00C3264C" w:rsidR="005A0BA4">
        <w:t xml:space="preserve">Gwen Buck, Senior Policy Adviser, Greener UK; </w:t>
      </w:r>
      <w:r w:rsidRPr="00C3264C">
        <w:t>Dr Emily Lydgate</w:t>
      </w:r>
      <w:r w:rsidRPr="00C3264C" w:rsidR="0023165B">
        <w:t xml:space="preserve">, </w:t>
      </w:r>
      <w:r w:rsidRPr="00C3264C">
        <w:t>Senior Lecturer in Environmental Law and Deputy Director</w:t>
      </w:r>
      <w:r w:rsidRPr="00C3264C" w:rsidR="008D73CA">
        <w:t>,</w:t>
      </w:r>
      <w:r w:rsidRPr="00C3264C">
        <w:t xml:space="preserve"> UK Trade Policy Observatory (University of Sussex</w:t>
      </w:r>
      <w:r w:rsidRPr="00C3264C" w:rsidR="005A0BA4">
        <w:t>).</w:t>
      </w:r>
    </w:p>
    <w:p w:rsidR="00036463" w:rsidRPr="00C3264C" w:rsidP="00415A28">
      <w:pPr>
        <w:pStyle w:val="Para"/>
      </w:pPr>
      <w:r w:rsidRPr="00C3264C">
        <w:t>Written evidence from witnesses:</w:t>
      </w:r>
    </w:p>
    <w:p w:rsidR="00A62652" w:rsidRPr="00C3264C" w:rsidP="00A62652">
      <w:pPr>
        <w:pStyle w:val="Witnesssubmission"/>
        <w:numPr>
          <w:ilvl w:val="0"/>
          <w:numId w:val="12"/>
        </w:numPr>
        <w:rPr>
          <w:lang w:val="en-US"/>
        </w:rPr>
      </w:pPr>
      <w:r w:rsidRPr="00C3264C">
        <w:t>Dr Emily Lydgate and Chloe Anthony, Written evidence (</w:t>
      </w:r>
      <w:r>
        <w:fldChar w:fldCharType="begin"/>
      </w:r>
      <w:r>
        <w:instrText xml:space="preserve"> HYPERLINK "https://committees.parliament.uk/writtenevidence/38796/html/" </w:instrText>
      </w:r>
      <w:r>
        <w:fldChar w:fldCharType="separate"/>
      </w:r>
      <w:r w:rsidRPr="00C3264C">
        <w:rPr>
          <w:rStyle w:val="Hyperlink"/>
        </w:rPr>
        <w:t>COP0008</w:t>
      </w:r>
      <w:r>
        <w:fldChar w:fldCharType="end"/>
      </w:r>
      <w:r w:rsidRPr="00C3264C">
        <w:t>)</w:t>
      </w:r>
    </w:p>
    <w:p w:rsidR="00036463" w:rsidRPr="00C3264C" w:rsidP="00A62652">
      <w:pPr>
        <w:pStyle w:val="Witnesssubmission"/>
        <w:numPr>
          <w:ilvl w:val="0"/>
          <w:numId w:val="12"/>
        </w:numPr>
      </w:pPr>
      <w:r w:rsidRPr="00A62652">
        <w:t>Greener UK, Written evidence (</w:t>
      </w:r>
      <w:r>
        <w:fldChar w:fldCharType="begin"/>
      </w:r>
      <w:r>
        <w:instrText xml:space="preserve"> HYPERLINK "https://committees.parliament.uk/writtenevidence/38825/html/" </w:instrText>
      </w:r>
      <w:r>
        <w:fldChar w:fldCharType="separate"/>
      </w:r>
      <w:r w:rsidRPr="00A62652">
        <w:rPr>
          <w:rStyle w:val="Hyperlink"/>
        </w:rPr>
        <w:t>COP0017</w:t>
      </w:r>
      <w:r>
        <w:fldChar w:fldCharType="end"/>
      </w:r>
      <w:r w:rsidRPr="00A62652">
        <w:t>)</w:t>
      </w:r>
      <w:r w:rsidRPr="00C3264C">
        <w:rPr>
          <w:lang w:val="en-US"/>
        </w:rPr>
        <w:t xml:space="preserve"> </w:t>
      </w:r>
    </w:p>
    <w:p w:rsidR="00036463" w:rsidRPr="00C3264C" w:rsidP="00415A28">
      <w:pPr>
        <w:rPr>
          <w:rFonts w:eastAsia="Times New Roman"/>
          <w:szCs w:val="20"/>
        </w:rPr>
      </w:pPr>
      <w:r w:rsidRPr="00C3264C">
        <w:br w:type="page"/>
      </w:r>
    </w:p>
    <w:p w:rsidR="00036463" w:rsidRPr="00C3264C" w:rsidP="00415A28">
      <w:pPr>
        <w:pStyle w:val="TitlePanel0"/>
      </w:pPr>
      <w:bookmarkStart w:id="0" w:name="Panel1"/>
      <w:r w:rsidRPr="00C3264C">
        <w:t>Examination of witnesses</w:t>
      </w:r>
    </w:p>
    <w:p w:rsidR="00036463" w:rsidRPr="00C3264C" w:rsidP="00415A28">
      <w:pPr>
        <w:pStyle w:val="Para"/>
      </w:pPr>
      <w:r w:rsidRPr="00C3264C">
        <w:t xml:space="preserve">Witnesses: </w:t>
      </w:r>
      <w:r w:rsidRPr="00C3264C">
        <w:t>Dr Carolyn Deere Birkbeck</w:t>
      </w:r>
      <w:r w:rsidRPr="00C3264C">
        <w:t xml:space="preserve">, </w:t>
      </w:r>
      <w:r w:rsidRPr="00C3264C" w:rsidR="005A0BA4">
        <w:t xml:space="preserve">Gwen Buck and </w:t>
      </w:r>
      <w:r w:rsidRPr="00C3264C">
        <w:t>Dr Emily Lydgate</w:t>
      </w:r>
      <w:bookmarkEnd w:id="0"/>
      <w:r w:rsidRPr="00C3264C">
        <w:t>.</w:t>
      </w:r>
    </w:p>
    <w:p w:rsidR="00036463" w:rsidRPr="00C3264C" w:rsidP="00415A28">
      <w:pPr>
        <w:pStyle w:val="Para"/>
      </w:pPr>
    </w:p>
    <w:p w:rsidR="00C223AA" w:rsidRPr="00C3264C" w:rsidP="00415A28">
      <w:pPr>
        <w:pStyle w:val="Question"/>
      </w:pPr>
      <w:sdt>
        <w:sdtPr>
          <w:alias w:val="Member"/>
          <w:tag w:val="&lt;Member mnisId='4074' dodsId='35520'&gt;"/>
          <w:id w:val="1917437382"/>
          <w:placeholder>
            <w:docPart w:val="DefaultPlaceholder_1081868574"/>
          </w:placeholder>
          <w:richText/>
        </w:sdtPr>
        <w:sdtContent>
          <w:r w:rsidRPr="00C3264C" w:rsidR="00EC5E73">
            <w:rPr>
              <w:b/>
            </w:rPr>
            <w:t>Chair</w:t>
          </w:r>
          <w:r w:rsidRPr="00C3264C">
            <w:rPr>
              <w:b/>
            </w:rPr>
            <w:t>:</w:t>
          </w:r>
        </w:sdtContent>
      </w:sdt>
      <w:r w:rsidRPr="00C3264C">
        <w:t xml:space="preserve"> Good morning, everybody, and </w:t>
      </w:r>
      <w:r w:rsidRPr="00C3264C" w:rsidR="00EC5E73">
        <w:t>welcome</w:t>
      </w:r>
      <w:r w:rsidRPr="00C3264C">
        <w:t xml:space="preserve"> to our first public meeting of the evidence session on COP26 and international trade inquiry.</w:t>
      </w:r>
      <w:r w:rsidRPr="00C3264C" w:rsidR="00415A28">
        <w:t xml:space="preserve"> </w:t>
      </w:r>
      <w:r w:rsidRPr="00C3264C">
        <w:t>We have three excellent witnesses.</w:t>
      </w:r>
      <w:r w:rsidRPr="00C3264C" w:rsidR="00415A28">
        <w:t xml:space="preserve"> </w:t>
      </w:r>
      <w:r w:rsidRPr="00C3264C">
        <w:t>Can I ask you all to give your name, rank and serial number</w:t>
      </w:r>
      <w:r w:rsidRPr="00C3264C" w:rsidR="00EC5E73">
        <w:t>?</w:t>
      </w:r>
    </w:p>
    <w:p w:rsidR="00036463" w:rsidRPr="00C3264C" w:rsidP="00415A28">
      <w:pPr>
        <w:pStyle w:val="Answer"/>
      </w:pPr>
      <w:sdt>
        <w:sdtPr>
          <w:alias w:val="Witness"/>
          <w:id w:val="-1418321039"/>
          <w:placeholder>
            <w:docPart w:val="DefaultPlaceholder_1081868574"/>
          </w:placeholder>
          <w:richText/>
        </w:sdtPr>
        <w:sdtContent>
          <w:r w:rsidRPr="00C3264C" w:rsidR="00C223AA">
            <w:rPr>
              <w:b/>
              <w:i/>
            </w:rPr>
            <w:t>Dr Deere Birkbeck:</w:t>
          </w:r>
        </w:sdtContent>
      </w:sdt>
      <w:r w:rsidRPr="00C3264C" w:rsidR="00C223AA">
        <w:t xml:space="preserve"> Good morning</w:t>
      </w:r>
      <w:r w:rsidRPr="00C3264C" w:rsidR="00845507">
        <w:t>.</w:t>
      </w:r>
      <w:r w:rsidRPr="00C3264C" w:rsidR="00415A28">
        <w:t xml:space="preserve"> </w:t>
      </w:r>
      <w:r w:rsidRPr="00C3264C" w:rsidR="00C223AA">
        <w:t>I am</w:t>
      </w:r>
      <w:r w:rsidRPr="00C3264C" w:rsidR="00EC5E73">
        <w:t xml:space="preserve"> </w:t>
      </w:r>
      <w:r w:rsidRPr="00C3264C" w:rsidR="00C223AA">
        <w:t>a research fellow at Chatham House and also the director of the Forum on Trade, Environment and SDGs in Geneva.</w:t>
      </w:r>
    </w:p>
    <w:p w:rsidR="009F6F8B" w:rsidRPr="00C3264C" w:rsidP="00415A28">
      <w:pPr>
        <w:pStyle w:val="Answer"/>
      </w:pPr>
      <w:sdt>
        <w:sdtPr>
          <w:alias w:val="Witness"/>
          <w:id w:val="167299615"/>
          <w:placeholder>
            <w:docPart w:val="DefaultPlaceholder_1081868574"/>
          </w:placeholder>
          <w:richText/>
        </w:sdtPr>
        <w:sdtContent>
          <w:r w:rsidRPr="00C3264C" w:rsidR="00C223AA">
            <w:rPr>
              <w:b/>
              <w:i/>
            </w:rPr>
            <w:t>Gwen Buck:</w:t>
          </w:r>
        </w:sdtContent>
      </w:sdt>
      <w:r w:rsidRPr="00C3264C" w:rsidR="00C223AA">
        <w:t xml:space="preserve"> Hi, everyone.</w:t>
      </w:r>
      <w:r w:rsidRPr="00C3264C" w:rsidR="00415A28">
        <w:t xml:space="preserve"> </w:t>
      </w:r>
      <w:r w:rsidRPr="00C3264C" w:rsidR="00C223AA">
        <w:t xml:space="preserve">I am a senior policy </w:t>
      </w:r>
      <w:r w:rsidRPr="00C3264C" w:rsidR="005D1CF2">
        <w:t>adviser</w:t>
      </w:r>
      <w:r w:rsidRPr="00C3264C" w:rsidR="00C223AA">
        <w:t xml:space="preserve"> at the </w:t>
      </w:r>
      <w:r w:rsidRPr="00C3264C" w:rsidR="00EC5E73">
        <w:t xml:space="preserve">environmental </w:t>
      </w:r>
      <w:r w:rsidRPr="00C3264C">
        <w:t xml:space="preserve">think </w:t>
      </w:r>
      <w:r w:rsidRPr="00C3264C" w:rsidR="005D1CF2">
        <w:t>tank</w:t>
      </w:r>
      <w:r w:rsidRPr="00C3264C">
        <w:t xml:space="preserve"> Green Alliance.</w:t>
      </w:r>
      <w:r w:rsidRPr="00C3264C" w:rsidR="00415A28">
        <w:t xml:space="preserve"> </w:t>
      </w:r>
      <w:r w:rsidRPr="00C3264C">
        <w:t xml:space="preserve">Green </w:t>
      </w:r>
      <w:r w:rsidRPr="00C3264C" w:rsidR="005D1CF2">
        <w:t>Alliance</w:t>
      </w:r>
      <w:r w:rsidRPr="00C3264C">
        <w:t xml:space="preserve"> </w:t>
      </w:r>
      <w:r w:rsidRPr="00C3264C" w:rsidR="00EC5E73">
        <w:t>convenes the coalition</w:t>
      </w:r>
      <w:r w:rsidRPr="00C3264C">
        <w:t xml:space="preserve"> Greener UK, which is made up of 12 major environmental organisations.</w:t>
      </w:r>
      <w:r w:rsidRPr="00C3264C" w:rsidR="00415A28">
        <w:t xml:space="preserve"> </w:t>
      </w:r>
      <w:r w:rsidRPr="00C3264C" w:rsidR="00EC5E73">
        <w:t xml:space="preserve">We came together after Brexit </w:t>
      </w:r>
      <w:r w:rsidRPr="00C3264C">
        <w:t xml:space="preserve">to make </w:t>
      </w:r>
      <w:r w:rsidRPr="00C3264C" w:rsidR="005D1CF2">
        <w:t>sure</w:t>
      </w:r>
      <w:r w:rsidRPr="00C3264C">
        <w:t xml:space="preserve"> that environmental standards are maintained and </w:t>
      </w:r>
      <w:r w:rsidRPr="00C3264C" w:rsidR="005D1CF2">
        <w:t>enhanced</w:t>
      </w:r>
      <w:r w:rsidRPr="00C3264C">
        <w:t xml:space="preserve"> throughout the</w:t>
      </w:r>
      <w:r w:rsidRPr="00C3264C" w:rsidR="005D1CF2">
        <w:t xml:space="preserve"> process and our f</w:t>
      </w:r>
      <w:r w:rsidRPr="00C3264C">
        <w:t>ocus is to look at international trade.</w:t>
      </w:r>
      <w:r w:rsidRPr="00C3264C" w:rsidR="00415A28">
        <w:t xml:space="preserve"> </w:t>
      </w:r>
      <w:r w:rsidRPr="00C3264C">
        <w:t>So</w:t>
      </w:r>
      <w:r w:rsidRPr="00C3264C">
        <w:t xml:space="preserve"> I am here representing the Greener UK</w:t>
      </w:r>
      <w:r w:rsidRPr="00C3264C" w:rsidR="00EC5E73">
        <w:t xml:space="preserve"> c</w:t>
      </w:r>
      <w:r w:rsidRPr="00C3264C">
        <w:t>oalition.</w:t>
      </w:r>
    </w:p>
    <w:p w:rsidR="009F6F8B" w:rsidRPr="00C3264C" w:rsidP="00415A28">
      <w:pPr>
        <w:pStyle w:val="Answer"/>
      </w:pPr>
      <w:sdt>
        <w:sdtPr>
          <w:alias w:val="Witness"/>
          <w:id w:val="15202908"/>
          <w:placeholder>
            <w:docPart w:val="DefaultPlaceholder_1081868574"/>
          </w:placeholder>
          <w:richText/>
        </w:sdtPr>
        <w:sdtContent>
          <w:r w:rsidRPr="00C3264C">
            <w:rPr>
              <w:b/>
              <w:i/>
            </w:rPr>
            <w:t>Dr Lydgate:</w:t>
          </w:r>
        </w:sdtContent>
      </w:sdt>
      <w:r w:rsidRPr="00C3264C">
        <w:t xml:space="preserve"> Good morning, everyone</w:t>
      </w:r>
      <w:r w:rsidRPr="00C3264C" w:rsidR="00845507">
        <w:t xml:space="preserve">. </w:t>
      </w:r>
      <w:r w:rsidRPr="00C3264C">
        <w:t xml:space="preserve">I am the deputy </w:t>
      </w:r>
      <w:r w:rsidRPr="00C3264C" w:rsidR="005D1CF2">
        <w:t xml:space="preserve">director </w:t>
      </w:r>
      <w:r w:rsidRPr="00C3264C">
        <w:t>of th</w:t>
      </w:r>
      <w:r w:rsidRPr="00C3264C" w:rsidR="005D1CF2">
        <w:t>e</w:t>
      </w:r>
      <w:r w:rsidRPr="00C3264C">
        <w:t xml:space="preserve"> UK Trade Policy </w:t>
      </w:r>
      <w:r w:rsidRPr="00C3264C" w:rsidR="005D1CF2">
        <w:t>Observatory</w:t>
      </w:r>
      <w:r w:rsidRPr="00C3264C">
        <w:t>, which is a partnership between</w:t>
      </w:r>
      <w:r w:rsidRPr="00C3264C" w:rsidR="005D1CF2">
        <w:t xml:space="preserve"> the</w:t>
      </w:r>
      <w:r w:rsidRPr="00C3264C">
        <w:t xml:space="preserve"> University of Sussex and Chatham House.</w:t>
      </w:r>
      <w:r w:rsidRPr="00C3264C" w:rsidR="00415A28">
        <w:t xml:space="preserve"> </w:t>
      </w:r>
      <w:r w:rsidRPr="00C3264C">
        <w:t>I am also a senior lecturer in environment law at the University of Sussex.</w:t>
      </w:r>
    </w:p>
    <w:p w:rsidR="009F6F8B" w:rsidRPr="00C3264C" w:rsidP="00415A28">
      <w:pPr>
        <w:pStyle w:val="Question"/>
      </w:pPr>
      <w:sdt>
        <w:sdtPr>
          <w:alias w:val="Member"/>
          <w:tag w:val="&lt;Member mnisId='4074' dodsId='35520'&gt;"/>
          <w:id w:val="-1845620145"/>
          <w:placeholder>
            <w:docPart w:val="DefaultPlaceholder_1081868574"/>
          </w:placeholder>
          <w:richText/>
        </w:sdtPr>
        <w:sdtContent>
          <w:r w:rsidRPr="00C3264C" w:rsidR="00EC5E73">
            <w:rPr>
              <w:b/>
            </w:rPr>
            <w:t>Chair</w:t>
          </w:r>
          <w:r w:rsidRPr="00C3264C">
            <w:rPr>
              <w:b/>
            </w:rPr>
            <w:t>:</w:t>
          </w:r>
        </w:sdtContent>
      </w:sdt>
      <w:r w:rsidRPr="00C3264C">
        <w:t xml:space="preserve"> Thank you very much.</w:t>
      </w:r>
      <w:r w:rsidRPr="00C3264C" w:rsidR="00415A28">
        <w:t xml:space="preserve"> </w:t>
      </w:r>
      <w:r w:rsidRPr="00C3264C">
        <w:t>A question for all of you</w:t>
      </w:r>
      <w:r w:rsidRPr="00C3264C" w:rsidR="00EC5E73">
        <w:t>—</w:t>
      </w:r>
      <w:r w:rsidRPr="00C3264C">
        <w:t>a general question to get started</w:t>
      </w:r>
      <w:r w:rsidRPr="00C3264C" w:rsidR="00E404D9">
        <w:t>. H</w:t>
      </w:r>
      <w:r w:rsidRPr="00C3264C">
        <w:t>ow successfully has the UK Government aligned their goals for the COP26 presidency to their free-trade agreement policy and their wider trade agenda</w:t>
      </w:r>
      <w:r w:rsidRPr="00C3264C" w:rsidR="00EC5E73">
        <w:t>?</w:t>
      </w:r>
      <w:r w:rsidRPr="00C3264C" w:rsidR="00415A28">
        <w:t xml:space="preserve"> </w:t>
      </w:r>
      <w:r w:rsidRPr="00C3264C" w:rsidR="008C271A">
        <w:t>Carolyn</w:t>
      </w:r>
      <w:r w:rsidRPr="00C3264C">
        <w:t>.</w:t>
      </w:r>
    </w:p>
    <w:p w:rsidR="00EC5E73" w:rsidRPr="00C3264C" w:rsidP="00415A28">
      <w:pPr>
        <w:pStyle w:val="Answer"/>
      </w:pPr>
      <w:sdt>
        <w:sdtPr>
          <w:alias w:val="Witness"/>
          <w:id w:val="-1574503146"/>
          <w:placeholder>
            <w:docPart w:val="DefaultPlaceholder_1081868574"/>
          </w:placeholder>
          <w:richText/>
        </w:sdtPr>
        <w:sdtContent>
          <w:r w:rsidRPr="00C3264C" w:rsidR="009F6F8B">
            <w:rPr>
              <w:b/>
              <w:i/>
            </w:rPr>
            <w:t>Dr Deere Birkbeck:</w:t>
          </w:r>
        </w:sdtContent>
      </w:sdt>
      <w:r w:rsidRPr="00C3264C" w:rsidR="009F6F8B">
        <w:t xml:space="preserve"> On the question o</w:t>
      </w:r>
      <w:r w:rsidRPr="00C3264C">
        <w:t>n the alignment o</w:t>
      </w:r>
      <w:r w:rsidRPr="00C3264C" w:rsidR="009F6F8B">
        <w:t>f the UK</w:t>
      </w:r>
      <w:r w:rsidRPr="00C3264C">
        <w:t>’</w:t>
      </w:r>
      <w:r w:rsidRPr="00C3264C" w:rsidR="009F6F8B">
        <w:t>s COP26 and trade agenda, the key point for this Committee to note is that at present the UK does not have a clear trade policy agenda</w:t>
      </w:r>
      <w:r w:rsidRPr="00C3264C">
        <w:t>.</w:t>
      </w:r>
      <w:r w:rsidRPr="00C3264C" w:rsidR="00415A28">
        <w:t xml:space="preserve"> </w:t>
      </w:r>
      <w:r w:rsidRPr="00C3264C">
        <w:t xml:space="preserve">Therefore, </w:t>
      </w:r>
      <w:r w:rsidRPr="00C3264C" w:rsidR="005D1CF2">
        <w:t>there is no clear sense o</w:t>
      </w:r>
      <w:r w:rsidRPr="00C3264C" w:rsidR="009F6F8B">
        <w:t xml:space="preserve">f what it is trying to achieve on the environment or the climate front that this </w:t>
      </w:r>
      <w:r w:rsidRPr="00C3264C">
        <w:t xml:space="preserve">Parliament </w:t>
      </w:r>
      <w:r w:rsidRPr="00C3264C" w:rsidR="009F6F8B">
        <w:t xml:space="preserve">could hold it accountable </w:t>
      </w:r>
      <w:r w:rsidRPr="00C3264C" w:rsidR="007908E6">
        <w:t xml:space="preserve">for </w:t>
      </w:r>
      <w:r w:rsidRPr="00C3264C" w:rsidR="009F6F8B">
        <w:t>or that business and stakeholders could hold the UK Government accountable for.</w:t>
      </w:r>
    </w:p>
    <w:p w:rsidR="007908E6" w:rsidRPr="00C3264C" w:rsidP="007908E6">
      <w:pPr>
        <w:pStyle w:val="Answer"/>
      </w:pPr>
      <w:r w:rsidRPr="00C3264C">
        <w:t xml:space="preserve">The UK is making many good </w:t>
      </w:r>
      <w:r w:rsidRPr="00C3264C" w:rsidR="00EC5E73">
        <w:t>sounds</w:t>
      </w:r>
      <w:r w:rsidRPr="00C3264C">
        <w:t>, none</w:t>
      </w:r>
      <w:r w:rsidRPr="00C3264C" w:rsidR="005A0BA4">
        <w:t xml:space="preserve"> </w:t>
      </w:r>
      <w:r w:rsidRPr="00C3264C">
        <w:t>the</w:t>
      </w:r>
      <w:r w:rsidRPr="00C3264C" w:rsidR="005A0BA4">
        <w:t xml:space="preserve"> </w:t>
      </w:r>
      <w:r w:rsidRPr="00C3264C">
        <w:t>less</w:t>
      </w:r>
      <w:r w:rsidRPr="00C3264C" w:rsidR="00EC5E73">
        <w:t>,</w:t>
      </w:r>
      <w:r w:rsidRPr="00C3264C">
        <w:t xml:space="preserve"> on </w:t>
      </w:r>
      <w:r w:rsidRPr="00C3264C" w:rsidR="00EC5E73">
        <w:t xml:space="preserve">the </w:t>
      </w:r>
      <w:r w:rsidRPr="00C3264C">
        <w:t>environment, climate and trade and that is very commendable.</w:t>
      </w:r>
      <w:r w:rsidRPr="00C3264C" w:rsidR="00415A28">
        <w:t xml:space="preserve"> </w:t>
      </w:r>
      <w:r w:rsidRPr="00C3264C">
        <w:t>The recent UK Board of Trade report on the environment clearly set out the fact that the UK has a strong interest in advancing a climate-friendly trade agenda and that this is very important for UK businesses</w:t>
      </w:r>
      <w:r w:rsidRPr="00C3264C" w:rsidR="00EC5E73">
        <w:t>,</w:t>
      </w:r>
      <w:r w:rsidRPr="00C3264C">
        <w:t xml:space="preserve"> and to align with the UK</w:t>
      </w:r>
      <w:r w:rsidRPr="00C3264C" w:rsidR="00EC5E73">
        <w:t>’</w:t>
      </w:r>
      <w:r w:rsidRPr="00C3264C">
        <w:t>s own domestic commitments to a nature-positive economy and also to net-zero goals and to reducing its international carbon footprint.</w:t>
      </w:r>
      <w:r w:rsidRPr="00C3264C">
        <w:t xml:space="preserve"> </w:t>
      </w:r>
      <w:r w:rsidRPr="00C3264C">
        <w:t>However, we have quite a long w</w:t>
      </w:r>
      <w:r w:rsidRPr="00C3264C" w:rsidR="00BA0F95">
        <w:t>ay to go.</w:t>
      </w:r>
      <w:r w:rsidRPr="00C3264C" w:rsidR="00415A28">
        <w:t xml:space="preserve"> </w:t>
      </w:r>
    </w:p>
    <w:p w:rsidR="00EC5E73" w:rsidRPr="00C3264C" w:rsidP="007908E6">
      <w:pPr>
        <w:pStyle w:val="Answer"/>
      </w:pPr>
      <w:r w:rsidRPr="00C3264C">
        <w:t>At present the UK</w:t>
      </w:r>
      <w:r w:rsidRPr="00C3264C">
        <w:t>’</w:t>
      </w:r>
      <w:r w:rsidRPr="00C3264C">
        <w:t xml:space="preserve">s focus at the </w:t>
      </w:r>
      <w:r w:rsidRPr="00C3264C" w:rsidR="005D1CF2">
        <w:t xml:space="preserve">international </w:t>
      </w:r>
      <w:r w:rsidRPr="00C3264C">
        <w:t xml:space="preserve">level has been on </w:t>
      </w:r>
      <w:r w:rsidRPr="00C3264C" w:rsidR="007908E6">
        <w:t xml:space="preserve">the </w:t>
      </w:r>
      <w:r w:rsidRPr="00C3264C" w:rsidR="005D1CF2">
        <w:t>liberalisation</w:t>
      </w:r>
      <w:r w:rsidRPr="00C3264C">
        <w:t xml:space="preserve"> of environmental goods and services as a way of achieving climate goals.</w:t>
      </w:r>
      <w:r w:rsidRPr="00C3264C" w:rsidR="00415A28">
        <w:t xml:space="preserve"> </w:t>
      </w:r>
      <w:r w:rsidRPr="00C3264C">
        <w:t xml:space="preserve">This is important but there needs to be much more done to </w:t>
      </w:r>
      <w:r w:rsidRPr="00C3264C">
        <w:t>bring other countries on board in ways that also serve their interests in being part of a greener global economy.</w:t>
      </w:r>
      <w:r w:rsidRPr="00C3264C" w:rsidR="00415A28">
        <w:t xml:space="preserve"> </w:t>
      </w:r>
      <w:r w:rsidRPr="00C3264C">
        <w:t xml:space="preserve">Of course, the UK can and should seek to export its </w:t>
      </w:r>
      <w:r w:rsidRPr="00C3264C" w:rsidR="005D1CF2">
        <w:t>own</w:t>
      </w:r>
      <w:r w:rsidRPr="00C3264C">
        <w:t xml:space="preserve"> low-carbon technologies and other climate-friendly technologies</w:t>
      </w:r>
      <w:r w:rsidRPr="00C3264C">
        <w:t>,</w:t>
      </w:r>
      <w:r w:rsidRPr="00C3264C">
        <w:t xml:space="preserve"> but it is important to find ways that other countries are interested in receiving these, integrating that into their own production and also that we find wa</w:t>
      </w:r>
      <w:r w:rsidRPr="00C3264C" w:rsidR="005D1CF2">
        <w:t>y</w:t>
      </w:r>
      <w:r w:rsidRPr="00C3264C">
        <w:t xml:space="preserve">s to support them to </w:t>
      </w:r>
      <w:r w:rsidRPr="00C3264C" w:rsidR="005D1CF2">
        <w:t>produce</w:t>
      </w:r>
      <w:r w:rsidRPr="00C3264C">
        <w:t xml:space="preserve"> sustainably and </w:t>
      </w:r>
      <w:r w:rsidRPr="00C3264C" w:rsidR="005D1CF2">
        <w:t>export</w:t>
      </w:r>
      <w:r w:rsidRPr="00C3264C">
        <w:t xml:space="preserve"> sustainably as well.</w:t>
      </w:r>
      <w:r w:rsidRPr="00C3264C" w:rsidR="00415A28">
        <w:t xml:space="preserve"> </w:t>
      </w:r>
      <w:r w:rsidRPr="00C3264C">
        <w:t xml:space="preserve">This will require a </w:t>
      </w:r>
      <w:r w:rsidRPr="00C3264C">
        <w:t xml:space="preserve">very </w:t>
      </w:r>
      <w:r w:rsidRPr="00C3264C">
        <w:t>nuanced approach.</w:t>
      </w:r>
    </w:p>
    <w:p w:rsidR="00BA0F95" w:rsidRPr="00C3264C" w:rsidP="00415A28">
      <w:pPr>
        <w:pStyle w:val="Answer"/>
      </w:pPr>
      <w:r w:rsidRPr="00C3264C">
        <w:t xml:space="preserve">At COP26, as you know, </w:t>
      </w:r>
      <w:r w:rsidRPr="00C3264C" w:rsidR="005D1CF2">
        <w:t>there</w:t>
      </w:r>
      <w:r w:rsidRPr="00C3264C">
        <w:t xml:space="preserve"> is not a lot of scope and appetite for trade-related discussions.</w:t>
      </w:r>
      <w:r w:rsidRPr="00C3264C" w:rsidR="00415A28">
        <w:t xml:space="preserve"> </w:t>
      </w:r>
      <w:r w:rsidRPr="00C3264C" w:rsidR="005D1CF2">
        <w:t>There</w:t>
      </w:r>
      <w:r w:rsidRPr="00C3264C">
        <w:t xml:space="preserve"> is specific work around Article 6 of the Paris Agreement, around transparency and </w:t>
      </w:r>
      <w:r w:rsidRPr="00C3264C" w:rsidR="005D1CF2">
        <w:t>rules</w:t>
      </w:r>
      <w:r w:rsidRPr="00C3264C">
        <w:t xml:space="preserve"> for carbon </w:t>
      </w:r>
      <w:r w:rsidRPr="00C3264C" w:rsidR="005D1CF2">
        <w:t>markets</w:t>
      </w:r>
      <w:r w:rsidRPr="00C3264C">
        <w:t xml:space="preserve">, which I am sure </w:t>
      </w:r>
      <w:r w:rsidRPr="00C3264C" w:rsidR="005D1CF2">
        <w:t xml:space="preserve">Emily </w:t>
      </w:r>
      <w:r w:rsidRPr="00C3264C">
        <w:t xml:space="preserve">will talk about, but there is a concern that too much focus on trade issues at COP26 specifically, given a </w:t>
      </w:r>
      <w:r w:rsidRPr="00C3264C" w:rsidR="005D1CF2">
        <w:t>lot</w:t>
      </w:r>
      <w:r w:rsidRPr="00C3264C">
        <w:t xml:space="preserve"> of the </w:t>
      </w:r>
      <w:r w:rsidRPr="00C3264C" w:rsidR="005D1CF2">
        <w:t>tensions</w:t>
      </w:r>
      <w:r w:rsidRPr="00C3264C">
        <w:t xml:space="preserve"> </w:t>
      </w:r>
      <w:r w:rsidRPr="00C3264C" w:rsidR="005D1CF2">
        <w:t>around</w:t>
      </w:r>
      <w:r w:rsidRPr="00C3264C">
        <w:t xml:space="preserve"> them, could undermine some of the other efforts to move forward with some </w:t>
      </w:r>
      <w:r w:rsidRPr="00C3264C" w:rsidR="00EC5E73">
        <w:t>of</w:t>
      </w:r>
      <w:r w:rsidRPr="00C3264C">
        <w:t xml:space="preserve"> the </w:t>
      </w:r>
      <w:r w:rsidRPr="00C3264C" w:rsidR="005D1CF2">
        <w:t>outstanding</w:t>
      </w:r>
      <w:r w:rsidRPr="00C3264C">
        <w:t xml:space="preserve"> issues around the Pari</w:t>
      </w:r>
      <w:r w:rsidRPr="00C3264C" w:rsidR="00EC5E73">
        <w:t>s Agreement.</w:t>
      </w:r>
    </w:p>
    <w:p w:rsidR="00BF07A5" w:rsidRPr="00C3264C" w:rsidP="00415A28">
      <w:pPr>
        <w:pStyle w:val="Answer"/>
      </w:pPr>
      <w:r w:rsidRPr="00C3264C">
        <w:t>However,</w:t>
      </w:r>
      <w:r w:rsidRPr="00C3264C" w:rsidR="00BA0F95">
        <w:t xml:space="preserve"> we can and should expect in the coming years</w:t>
      </w:r>
      <w:r w:rsidRPr="00C3264C" w:rsidR="00EC5E73">
        <w:t>,</w:t>
      </w:r>
      <w:r w:rsidRPr="00C3264C" w:rsidR="00BA0F95">
        <w:t xml:space="preserve"> as countries implement more and more climate policies and more and more trade-</w:t>
      </w:r>
      <w:r w:rsidRPr="00C3264C" w:rsidR="005D1CF2">
        <w:t>related</w:t>
      </w:r>
      <w:r w:rsidRPr="00C3264C" w:rsidR="00BA0F95">
        <w:t xml:space="preserve"> policies linked to their climate policies, that we will see more and more tension around trade issues, so it is important that the UK positions itself as a country that can promote co-operation, collaboration and co-ordination among countries around climate and trade intersections.</w:t>
      </w:r>
      <w:r w:rsidRPr="00C3264C" w:rsidR="00415A28">
        <w:t xml:space="preserve"> </w:t>
      </w:r>
      <w:r w:rsidRPr="00C3264C" w:rsidR="005A0BA4">
        <w:t>W</w:t>
      </w:r>
      <w:r w:rsidRPr="00C3264C" w:rsidR="00BA0F95">
        <w:t xml:space="preserve">here the UK is doing very well is to take forward this dialogue around </w:t>
      </w:r>
      <w:r w:rsidRPr="00C3264C" w:rsidR="00EC5E73">
        <w:t>forest,</w:t>
      </w:r>
      <w:r w:rsidRPr="00C3264C" w:rsidR="00BA0F95">
        <w:t xml:space="preserve"> agriculture and commodity trade </w:t>
      </w:r>
      <w:r w:rsidRPr="00C3264C" w:rsidR="005D1CF2">
        <w:t>alongside</w:t>
      </w:r>
      <w:r w:rsidRPr="00C3264C" w:rsidR="00BA0F95">
        <w:t xml:space="preserve"> the COP,</w:t>
      </w:r>
      <w:r w:rsidRPr="00C3264C" w:rsidR="005D1CF2">
        <w:t xml:space="preserve"> which</w:t>
      </w:r>
      <w:r w:rsidRPr="00C3264C" w:rsidR="00BA0F95">
        <w:t xml:space="preserve"> is </w:t>
      </w:r>
      <w:r w:rsidRPr="00C3264C" w:rsidR="005D1CF2">
        <w:t>a</w:t>
      </w:r>
      <w:r w:rsidRPr="00C3264C" w:rsidR="00EC5E73">
        <w:t xml:space="preserve"> plurilateral</w:t>
      </w:r>
      <w:r w:rsidRPr="00C3264C" w:rsidR="00BA0F95">
        <w:t xml:space="preserve"> initiative that the UK is leading.</w:t>
      </w:r>
      <w:r w:rsidRPr="00C3264C" w:rsidR="00415A28">
        <w:t xml:space="preserve"> </w:t>
      </w:r>
      <w:r w:rsidRPr="00C3264C" w:rsidR="00BA0F95">
        <w:t>That showcases</w:t>
      </w:r>
      <w:r w:rsidRPr="00C3264C">
        <w:t xml:space="preserve"> a way forward in terms of building co-operation among producer and consumer countries </w:t>
      </w:r>
      <w:r w:rsidRPr="00C3264C" w:rsidR="00EC5E73">
        <w:t>on</w:t>
      </w:r>
      <w:r w:rsidRPr="00C3264C">
        <w:t xml:space="preserve"> looking for </w:t>
      </w:r>
      <w:r w:rsidRPr="00C3264C" w:rsidR="005D1CF2">
        <w:t>concrete</w:t>
      </w:r>
      <w:r w:rsidRPr="00C3264C">
        <w:t xml:space="preserve"> options and ways that they can green trade.</w:t>
      </w:r>
    </w:p>
    <w:p w:rsidR="00EC5E73" w:rsidRPr="00C3264C" w:rsidP="00415A28">
      <w:pPr>
        <w:pStyle w:val="Question"/>
      </w:pPr>
      <w:sdt>
        <w:sdtPr>
          <w:alias w:val="Member"/>
          <w:tag w:val="&lt;Member mnisId='4074' dodsId='35520'&gt;"/>
          <w:id w:val="-841316204"/>
          <w:placeholder>
            <w:docPart w:val="DefaultPlaceholder_1081868574"/>
          </w:placeholder>
          <w:richText/>
        </w:sdtPr>
        <w:sdtContent>
          <w:r w:rsidRPr="00C3264C">
            <w:rPr>
              <w:b/>
            </w:rPr>
            <w:t>Chair</w:t>
          </w:r>
          <w:r w:rsidRPr="00C3264C" w:rsidR="00BF07A5">
            <w:rPr>
              <w:b/>
            </w:rPr>
            <w:t>:</w:t>
          </w:r>
        </w:sdtContent>
      </w:sdt>
      <w:r w:rsidRPr="00C3264C" w:rsidR="00BF07A5">
        <w:t xml:space="preserve"> Can I leap in </w:t>
      </w:r>
      <w:r w:rsidRPr="00C3264C" w:rsidR="00BF07A5">
        <w:t>there</w:t>
      </w:r>
      <w:r w:rsidRPr="00C3264C">
        <w:t>,</w:t>
      </w:r>
      <w:r w:rsidRPr="00C3264C" w:rsidR="00BF07A5">
        <w:t xml:space="preserve"> because</w:t>
      </w:r>
      <w:r w:rsidRPr="00C3264C" w:rsidR="00BF07A5">
        <w:t xml:space="preserve"> you </w:t>
      </w:r>
      <w:r w:rsidRPr="00C3264C">
        <w:t xml:space="preserve">have </w:t>
      </w:r>
      <w:r w:rsidRPr="00C3264C" w:rsidR="00BF07A5">
        <w:t>raise</w:t>
      </w:r>
      <w:r w:rsidRPr="00C3264C">
        <w:t>d</w:t>
      </w:r>
      <w:r w:rsidRPr="00C3264C" w:rsidR="00BF07A5">
        <w:t xml:space="preserve"> a number of different things</w:t>
      </w:r>
      <w:r w:rsidRPr="00C3264C">
        <w:t>?</w:t>
      </w:r>
      <w:r w:rsidRPr="00C3264C" w:rsidR="00415A28">
        <w:t xml:space="preserve"> </w:t>
      </w:r>
      <w:r w:rsidRPr="00C3264C" w:rsidR="00BF07A5">
        <w:t xml:space="preserve">There are two different ways that you can include climate objectives within a trade deal, one of which is </w:t>
      </w:r>
      <w:r w:rsidRPr="00C3264C" w:rsidR="00ED51F5">
        <w:t xml:space="preserve">that </w:t>
      </w:r>
      <w:r w:rsidRPr="00C3264C" w:rsidR="00BF07A5">
        <w:t>you can do a trade deal that promotes th</w:t>
      </w:r>
      <w:r w:rsidRPr="00C3264C">
        <w:t>e</w:t>
      </w:r>
      <w:r w:rsidRPr="00C3264C" w:rsidR="00BF07A5">
        <w:t xml:space="preserve"> type of export or products crossing the borders that are environmentally friendly</w:t>
      </w:r>
      <w:r w:rsidRPr="00C3264C" w:rsidR="00C713B9">
        <w:t>—</w:t>
      </w:r>
      <w:r w:rsidRPr="00C3264C" w:rsidR="00BF07A5">
        <w:t>green technologies so you can have zero tariffs and free movement and all that kind of stuff</w:t>
      </w:r>
      <w:r w:rsidRPr="00C3264C" w:rsidR="0030159E">
        <w:t>—</w:t>
      </w:r>
      <w:r w:rsidRPr="00C3264C" w:rsidR="005D1CF2">
        <w:t>whereas</w:t>
      </w:r>
      <w:r w:rsidRPr="00C3264C" w:rsidR="00BF07A5">
        <w:t xml:space="preserve"> </w:t>
      </w:r>
      <w:r w:rsidRPr="00C3264C" w:rsidR="0030159E">
        <w:t xml:space="preserve">on </w:t>
      </w:r>
      <w:r w:rsidRPr="00C3264C" w:rsidR="00BF07A5">
        <w:t>th</w:t>
      </w:r>
      <w:r w:rsidRPr="00C3264C" w:rsidR="0030159E">
        <w:t>e</w:t>
      </w:r>
      <w:r w:rsidRPr="00C3264C" w:rsidR="00BF07A5">
        <w:t xml:space="preserve"> type of technology that is the </w:t>
      </w:r>
      <w:r w:rsidRPr="00C3264C" w:rsidR="005D1CF2">
        <w:t>opposite</w:t>
      </w:r>
      <w:r w:rsidRPr="00C3264C" w:rsidR="00BF07A5">
        <w:t xml:space="preserve"> of that you could bring about heavy tariffs, therefore trying to </w:t>
      </w:r>
      <w:r w:rsidRPr="00C3264C" w:rsidR="005D1CF2">
        <w:t>dissuade</w:t>
      </w:r>
      <w:r w:rsidRPr="00C3264C" w:rsidR="00BF07A5">
        <w:t xml:space="preserve"> people from doing these </w:t>
      </w:r>
      <w:r w:rsidRPr="00C3264C" w:rsidR="005D1CF2">
        <w:t>types</w:t>
      </w:r>
      <w:r w:rsidRPr="00C3264C" w:rsidR="00BF07A5">
        <w:t xml:space="preserve"> of trade.</w:t>
      </w:r>
    </w:p>
    <w:p w:rsidR="00BF07A5" w:rsidRPr="00C3264C" w:rsidP="00415A28">
      <w:pPr>
        <w:pStyle w:val="Question"/>
        <w:numPr>
          <w:ilvl w:val="0"/>
          <w:numId w:val="0"/>
        </w:numPr>
        <w:ind w:left="794"/>
      </w:pPr>
      <w:r w:rsidRPr="00C3264C">
        <w:t xml:space="preserve">The </w:t>
      </w:r>
      <w:r w:rsidRPr="00C3264C" w:rsidR="005D1CF2">
        <w:t>second</w:t>
      </w:r>
      <w:r w:rsidRPr="00C3264C">
        <w:t xml:space="preserve"> way you can do it is something that I am not entirely comfortable about myself, the idea of outcomes-related trade deals.</w:t>
      </w:r>
      <w:r w:rsidRPr="00C3264C" w:rsidR="00415A28">
        <w:t xml:space="preserve"> </w:t>
      </w:r>
      <w:r w:rsidRPr="00C3264C">
        <w:t xml:space="preserve">You </w:t>
      </w:r>
      <w:r w:rsidRPr="00C3264C" w:rsidR="005D1CF2">
        <w:t>write</w:t>
      </w:r>
      <w:r w:rsidRPr="00C3264C">
        <w:t xml:space="preserve"> within a trade deal that </w:t>
      </w:r>
      <w:r w:rsidRPr="00C3264C" w:rsidR="0030159E">
        <w:t xml:space="preserve">you expect </w:t>
      </w:r>
      <w:r w:rsidRPr="00C3264C">
        <w:t>a country you do a trade deal with to reduce its carbon emissions by a certain target over a certain amount</w:t>
      </w:r>
      <w:r w:rsidRPr="00C3264C" w:rsidR="005D1CF2">
        <w:t xml:space="preserve"> of tim</w:t>
      </w:r>
      <w:r w:rsidRPr="00C3264C">
        <w:t>e.</w:t>
      </w:r>
      <w:r w:rsidRPr="00C3264C" w:rsidR="00415A28">
        <w:t xml:space="preserve"> </w:t>
      </w:r>
      <w:r w:rsidRPr="00C3264C">
        <w:t xml:space="preserve">My question about this is it is one thing, for example, to have tariffs and freedom of barriers to entry for that environmentally friendly type of product but it is </w:t>
      </w:r>
      <w:r w:rsidRPr="00C3264C" w:rsidR="005D1CF2">
        <w:t>another</w:t>
      </w:r>
      <w:r w:rsidRPr="00C3264C">
        <w:t xml:space="preserve"> thing for a trade deal to then</w:t>
      </w:r>
      <w:r w:rsidRPr="00C3264C" w:rsidR="005D1CF2">
        <w:t xml:space="preserve"> </w:t>
      </w:r>
      <w:r w:rsidRPr="00C3264C">
        <w:t xml:space="preserve">start policing another </w:t>
      </w:r>
      <w:r w:rsidRPr="00C3264C" w:rsidR="005D1CF2">
        <w:t>country</w:t>
      </w:r>
      <w:r w:rsidRPr="00C3264C" w:rsidR="00EC5E73">
        <w:t>’</w:t>
      </w:r>
      <w:r w:rsidRPr="00C3264C">
        <w:t>s environmental policies.</w:t>
      </w:r>
      <w:r w:rsidRPr="00C3264C" w:rsidR="00415A28">
        <w:t xml:space="preserve"> </w:t>
      </w:r>
      <w:r w:rsidRPr="00C3264C">
        <w:t>Can you give your thoughts on that?</w:t>
      </w:r>
    </w:p>
    <w:p w:rsidR="00EC5E73" w:rsidRPr="00C3264C" w:rsidP="00415A28">
      <w:pPr>
        <w:pStyle w:val="Answer"/>
      </w:pPr>
      <w:sdt>
        <w:sdtPr>
          <w:alias w:val="Witness"/>
          <w:id w:val="459842218"/>
          <w:placeholder>
            <w:docPart w:val="DefaultPlaceholder_1081868574"/>
          </w:placeholder>
          <w:richText/>
        </w:sdtPr>
        <w:sdtContent>
          <w:r w:rsidRPr="00C3264C" w:rsidR="00BF07A5">
            <w:rPr>
              <w:b/>
              <w:i/>
            </w:rPr>
            <w:t>Dr Deere Birkbeck:</w:t>
          </w:r>
        </w:sdtContent>
      </w:sdt>
      <w:r w:rsidRPr="00C3264C" w:rsidR="00BF07A5">
        <w:t xml:space="preserve"> You raise a very good point.</w:t>
      </w:r>
      <w:r w:rsidRPr="00C3264C" w:rsidR="00415A28">
        <w:t xml:space="preserve"> </w:t>
      </w:r>
      <w:r w:rsidRPr="00C3264C" w:rsidR="00BF07A5">
        <w:t xml:space="preserve">First on the issue of promoting trade </w:t>
      </w:r>
      <w:r w:rsidRPr="00C3264C" w:rsidR="0000544D">
        <w:t>in</w:t>
      </w:r>
      <w:r w:rsidRPr="00C3264C" w:rsidR="00BF07A5">
        <w:t xml:space="preserve"> environmental </w:t>
      </w:r>
      <w:r w:rsidRPr="00C3264C">
        <w:t>goods and</w:t>
      </w:r>
      <w:r w:rsidRPr="00C3264C" w:rsidR="00BF07A5">
        <w:t xml:space="preserve"> services, one point I would underline is even that would be about more than tariffs.</w:t>
      </w:r>
      <w:r w:rsidRPr="00C3264C" w:rsidR="00415A28">
        <w:t xml:space="preserve"> </w:t>
      </w:r>
      <w:r w:rsidRPr="00C3264C" w:rsidR="00BF07A5">
        <w:t xml:space="preserve">It would also be about addressing the range of non-tariff barriers and standards and regulatory measures that in practice affect whether an environmental good </w:t>
      </w:r>
      <w:r w:rsidRPr="00C3264C" w:rsidR="00BF07A5">
        <w:t>can be traded and used in another jurisdiction.</w:t>
      </w:r>
      <w:r w:rsidRPr="00C3264C" w:rsidR="00415A28">
        <w:t xml:space="preserve"> </w:t>
      </w:r>
      <w:r w:rsidRPr="00C3264C" w:rsidR="00BF07A5">
        <w:t>It</w:t>
      </w:r>
      <w:r w:rsidRPr="00C3264C" w:rsidR="005D1CF2">
        <w:t xml:space="preserve"> is important </w:t>
      </w:r>
      <w:r w:rsidRPr="00C3264C" w:rsidR="00BF07A5">
        <w:t>to look beyond tariffs even for that side.</w:t>
      </w:r>
    </w:p>
    <w:p w:rsidR="00EC5E73" w:rsidRPr="00C3264C" w:rsidP="00415A28">
      <w:pPr>
        <w:pStyle w:val="Answer"/>
      </w:pPr>
      <w:r w:rsidRPr="00C3264C">
        <w:t>On the extent to which we should use trade agreements</w:t>
      </w:r>
      <w:r w:rsidRPr="00C3264C" w:rsidR="005D1CF2">
        <w:t xml:space="preserve"> as lev</w:t>
      </w:r>
      <w:r w:rsidRPr="00C3264C">
        <w:t xml:space="preserve">erage, it </w:t>
      </w:r>
      <w:r w:rsidRPr="00C3264C" w:rsidR="005D1CF2">
        <w:t>depends</w:t>
      </w:r>
      <w:r w:rsidRPr="00C3264C">
        <w:t xml:space="preserve"> on who the trading partner is you are talking about and whether you have leverage over them.</w:t>
      </w:r>
      <w:r w:rsidRPr="00C3264C" w:rsidR="00415A28">
        <w:t xml:space="preserve"> </w:t>
      </w:r>
      <w:r w:rsidRPr="00C3264C">
        <w:t>T</w:t>
      </w:r>
      <w:r w:rsidRPr="00C3264C">
        <w:t xml:space="preserve">he key thing to do is to insist upon </w:t>
      </w:r>
      <w:r w:rsidRPr="00C3264C" w:rsidR="005A0BA4">
        <w:t xml:space="preserve">having </w:t>
      </w:r>
      <w:r w:rsidRPr="00C3264C">
        <w:t>at home a core set of environmental standards that you use to control what kinds of imports are allowed into your country</w:t>
      </w:r>
      <w:r w:rsidRPr="00C3264C">
        <w:t>,</w:t>
      </w:r>
      <w:r w:rsidRPr="00C3264C">
        <w:t xml:space="preserve"> and that you work with trading partners to try to </w:t>
      </w:r>
      <w:r w:rsidRPr="00C3264C" w:rsidR="005D1CF2">
        <w:t>raise</w:t>
      </w:r>
      <w:r w:rsidRPr="00C3264C">
        <w:t xml:space="preserve"> environmental standards everywhere so that you are not getting a race to the bottom and that your own producers are not disince</w:t>
      </w:r>
      <w:r w:rsidRPr="00C3264C" w:rsidR="005D1CF2">
        <w:t>n</w:t>
      </w:r>
      <w:r w:rsidRPr="00C3264C">
        <w:t xml:space="preserve">tivised to move towards green </w:t>
      </w:r>
      <w:r w:rsidRPr="00C3264C">
        <w:t>production</w:t>
      </w:r>
      <w:r w:rsidRPr="00C3264C">
        <w:t>.</w:t>
      </w:r>
    </w:p>
    <w:p w:rsidR="00EC5E73" w:rsidRPr="00C3264C" w:rsidP="00415A28">
      <w:pPr>
        <w:pStyle w:val="Answer"/>
      </w:pPr>
      <w:r w:rsidRPr="00C3264C">
        <w:t>The</w:t>
      </w:r>
      <w:r w:rsidRPr="00C3264C" w:rsidR="00BF07A5">
        <w:t xml:space="preserve"> key thing is to think hard about what tools help shift </w:t>
      </w:r>
      <w:r w:rsidRPr="00C3264C">
        <w:t xml:space="preserve">production </w:t>
      </w:r>
      <w:r w:rsidRPr="00C3264C" w:rsidR="00BF07A5">
        <w:t xml:space="preserve">to be more sustainable in the </w:t>
      </w:r>
      <w:r w:rsidRPr="00C3264C" w:rsidR="005D1CF2">
        <w:t>target</w:t>
      </w:r>
      <w:r w:rsidRPr="00C3264C" w:rsidR="00BF07A5">
        <w:t xml:space="preserve"> country</w:t>
      </w:r>
      <w:r w:rsidRPr="00C3264C" w:rsidR="005A0BA4">
        <w:t>—</w:t>
      </w:r>
      <w:r w:rsidRPr="00C3264C" w:rsidR="00BF07A5">
        <w:t xml:space="preserve">in the </w:t>
      </w:r>
      <w:r w:rsidRPr="00C3264C" w:rsidR="005D1CF2">
        <w:t>trading</w:t>
      </w:r>
      <w:r w:rsidRPr="00C3264C" w:rsidR="00BF07A5">
        <w:t xml:space="preserve"> partner</w:t>
      </w:r>
      <w:r w:rsidRPr="00C3264C" w:rsidR="005A0BA4">
        <w:t>—</w:t>
      </w:r>
      <w:r w:rsidRPr="00C3264C" w:rsidR="00BF07A5">
        <w:t>because it may be that your efforts to block imports</w:t>
      </w:r>
      <w:r w:rsidRPr="00C3264C">
        <w:t>,</w:t>
      </w:r>
      <w:r w:rsidRPr="00C3264C" w:rsidR="00BF07A5">
        <w:t xml:space="preserve"> or </w:t>
      </w:r>
      <w:r w:rsidRPr="00C3264C" w:rsidR="005A0BA4">
        <w:t xml:space="preserve">have </w:t>
      </w:r>
      <w:r w:rsidRPr="00C3264C" w:rsidR="005D1CF2">
        <w:t>sanctions</w:t>
      </w:r>
      <w:r w:rsidRPr="00C3264C" w:rsidR="00BF07A5">
        <w:t>, may feel good at home but they may make no difference to the actual production at home.</w:t>
      </w:r>
      <w:r w:rsidRPr="00C3264C" w:rsidR="00415A28">
        <w:t xml:space="preserve"> </w:t>
      </w:r>
      <w:r w:rsidRPr="00C3264C" w:rsidR="005D1CF2">
        <w:t>Those</w:t>
      </w:r>
      <w:r w:rsidRPr="00C3264C" w:rsidR="00BF07A5">
        <w:t xml:space="preserve"> countries could simply </w:t>
      </w:r>
      <w:r w:rsidRPr="00C3264C" w:rsidR="005D1CF2">
        <w:t>export</w:t>
      </w:r>
      <w:r w:rsidRPr="00C3264C" w:rsidR="00BF07A5">
        <w:t xml:space="preserve"> els</w:t>
      </w:r>
      <w:r w:rsidRPr="00C3264C" w:rsidR="005D1CF2">
        <w:t>ew</w:t>
      </w:r>
      <w:r w:rsidRPr="00C3264C" w:rsidR="00BF07A5">
        <w:t>here.</w:t>
      </w:r>
      <w:r w:rsidRPr="00C3264C" w:rsidR="00415A28">
        <w:t xml:space="preserve"> </w:t>
      </w:r>
      <w:r w:rsidRPr="00C3264C" w:rsidR="00BF07A5">
        <w:t xml:space="preserve">This happens with soy </w:t>
      </w:r>
      <w:r w:rsidRPr="00C3264C" w:rsidR="005D1CF2">
        <w:t>exports fro</w:t>
      </w:r>
      <w:r w:rsidRPr="00C3264C" w:rsidR="00BF07A5">
        <w:t xml:space="preserve">m </w:t>
      </w:r>
      <w:r w:rsidRPr="00C3264C" w:rsidR="005D1CF2">
        <w:t>Brazil</w:t>
      </w:r>
      <w:r w:rsidRPr="00C3264C" w:rsidR="00BF07A5">
        <w:t>.</w:t>
      </w:r>
      <w:r w:rsidRPr="00C3264C" w:rsidR="00415A28">
        <w:t xml:space="preserve"> </w:t>
      </w:r>
      <w:r w:rsidRPr="00C3264C" w:rsidR="00BF07A5">
        <w:t>They can just export them to China instead.</w:t>
      </w:r>
    </w:p>
    <w:p w:rsidR="005A4D62" w:rsidRPr="00C3264C" w:rsidP="00415A28">
      <w:pPr>
        <w:pStyle w:val="Answer"/>
      </w:pPr>
      <w:r w:rsidRPr="00C3264C">
        <w:t xml:space="preserve">The real </w:t>
      </w:r>
      <w:r w:rsidRPr="00C3264C">
        <w:t xml:space="preserve">key is to forge international co-operation around standards and raising the bar across </w:t>
      </w:r>
      <w:r w:rsidRPr="00C3264C" w:rsidR="005D1CF2">
        <w:t>multiple</w:t>
      </w:r>
      <w:r w:rsidRPr="00C3264C">
        <w:t xml:space="preserve"> jurisdictions.</w:t>
      </w:r>
      <w:r w:rsidRPr="00C3264C" w:rsidR="00415A28">
        <w:t xml:space="preserve"> </w:t>
      </w:r>
      <w:r w:rsidRPr="00C3264C">
        <w:t>It is important to articulate goals in trade agreements around environmental issues, to be sure, and to set out your expectations around particular environmental priorities of the country</w:t>
      </w:r>
      <w:r w:rsidRPr="00C3264C" w:rsidR="005D1CF2">
        <w:t xml:space="preserve">, but </w:t>
      </w:r>
      <w:r w:rsidRPr="00C3264C">
        <w:t>we need to have a nuanced approach.</w:t>
      </w:r>
      <w:r w:rsidRPr="00C3264C" w:rsidR="00415A28">
        <w:t xml:space="preserve"> </w:t>
      </w:r>
      <w:r w:rsidRPr="00C3264C" w:rsidR="005D1CF2">
        <w:t>What</w:t>
      </w:r>
      <w:r w:rsidRPr="00C3264C">
        <w:t xml:space="preserve"> works for </w:t>
      </w:r>
      <w:r w:rsidRPr="00C3264C" w:rsidR="005D1CF2">
        <w:t>Botswana</w:t>
      </w:r>
      <w:r w:rsidRPr="00C3264C">
        <w:t xml:space="preserve"> will be different to what works for the UK or Australia or Malaysia or Brazil.</w:t>
      </w:r>
      <w:r w:rsidRPr="00C3264C" w:rsidR="00415A28">
        <w:t xml:space="preserve"> </w:t>
      </w:r>
      <w:r w:rsidRPr="00C3264C">
        <w:t xml:space="preserve">We need to communicate about that trade </w:t>
      </w:r>
      <w:r w:rsidRPr="00C3264C" w:rsidR="005D1CF2">
        <w:t xml:space="preserve">policy </w:t>
      </w:r>
      <w:r w:rsidRPr="00C3264C">
        <w:t xml:space="preserve">in a way that the core goal is </w:t>
      </w:r>
      <w:r w:rsidRPr="00C3264C" w:rsidR="00B8272C">
        <w:t xml:space="preserve">to </w:t>
      </w:r>
      <w:r w:rsidRPr="00C3264C">
        <w:t xml:space="preserve">support </w:t>
      </w:r>
      <w:r w:rsidRPr="00C3264C" w:rsidR="005D1CF2">
        <w:t xml:space="preserve">greener </w:t>
      </w:r>
      <w:r w:rsidRPr="00C3264C" w:rsidR="00EC5E73">
        <w:t xml:space="preserve">production </w:t>
      </w:r>
      <w:r w:rsidRPr="00C3264C" w:rsidR="005D1CF2">
        <w:t>at home and abroad.</w:t>
      </w:r>
    </w:p>
    <w:p w:rsidR="005A4D62" w:rsidRPr="00C3264C" w:rsidP="006951D6">
      <w:pPr>
        <w:pStyle w:val="Question"/>
      </w:pPr>
      <w:sdt>
        <w:sdtPr>
          <w:alias w:val="Member"/>
          <w:tag w:val="&lt;Member mnisId='4074' dodsId='35520'&gt;"/>
          <w:id w:val="-492870355"/>
          <w:placeholder>
            <w:docPart w:val="DefaultPlaceholder_1081868574"/>
          </w:placeholder>
          <w:richText/>
        </w:sdtPr>
        <w:sdtContent>
          <w:r w:rsidRPr="00C3264C" w:rsidR="00EC5E73">
            <w:rPr>
              <w:b/>
            </w:rPr>
            <w:t>Chair</w:t>
          </w:r>
          <w:r w:rsidRPr="00C3264C">
            <w:rPr>
              <w:b/>
            </w:rPr>
            <w:t>:</w:t>
          </w:r>
        </w:sdtContent>
      </w:sdt>
      <w:r w:rsidRPr="00C3264C">
        <w:t xml:space="preserve"> Emily, do you have any thoughts about this idea of outcomes-based trade </w:t>
      </w:r>
      <w:r w:rsidRPr="00C3264C" w:rsidR="005D1CF2">
        <w:t>deals</w:t>
      </w:r>
      <w:r w:rsidRPr="00C3264C">
        <w:t>?</w:t>
      </w:r>
    </w:p>
    <w:p w:rsidR="00EC5E73" w:rsidRPr="00C3264C" w:rsidP="00415A28">
      <w:pPr>
        <w:pStyle w:val="Answer"/>
      </w:pPr>
      <w:sdt>
        <w:sdtPr>
          <w:alias w:val="Witness"/>
          <w:id w:val="-2099630351"/>
          <w:placeholder>
            <w:docPart w:val="DefaultPlaceholder_1081868574"/>
          </w:placeholder>
          <w:richText/>
        </w:sdtPr>
        <w:sdtContent>
          <w:r w:rsidRPr="00C3264C" w:rsidR="005A4D62">
            <w:rPr>
              <w:b/>
              <w:i/>
            </w:rPr>
            <w:t>Dr Lydgate:</w:t>
          </w:r>
        </w:sdtContent>
      </w:sdt>
      <w:r w:rsidRPr="00C3264C" w:rsidR="005A4D62">
        <w:t xml:space="preserve"> It is a very live debate and has </w:t>
      </w:r>
      <w:r w:rsidRPr="00C3264C" w:rsidR="005D1CF2">
        <w:t>come</w:t>
      </w:r>
      <w:r w:rsidRPr="00C3264C" w:rsidR="005A4D62">
        <w:t xml:space="preserve"> to</w:t>
      </w:r>
      <w:r w:rsidRPr="00C3264C" w:rsidR="005D1CF2">
        <w:t xml:space="preserve"> </w:t>
      </w:r>
      <w:r w:rsidRPr="00C3264C" w:rsidR="005A4D62">
        <w:t xml:space="preserve">a </w:t>
      </w:r>
      <w:r w:rsidRPr="00C3264C" w:rsidR="005D1CF2">
        <w:t>sharp</w:t>
      </w:r>
      <w:r w:rsidRPr="00C3264C" w:rsidR="005A4D62">
        <w:t xml:space="preserve"> point in the UK with the UK</w:t>
      </w:r>
      <w:r w:rsidRPr="00C3264C">
        <w:t>’</w:t>
      </w:r>
      <w:r w:rsidRPr="00C3264C" w:rsidR="005A4D62">
        <w:t xml:space="preserve">s purported softening of its climate requirements </w:t>
      </w:r>
      <w:r w:rsidRPr="00C3264C">
        <w:t>with</w:t>
      </w:r>
      <w:r w:rsidRPr="00C3264C" w:rsidR="005A4D62">
        <w:t xml:space="preserve"> Australia.</w:t>
      </w:r>
      <w:r w:rsidRPr="00C3264C" w:rsidR="00415A28">
        <w:t xml:space="preserve"> </w:t>
      </w:r>
      <w:r w:rsidRPr="00C3264C" w:rsidR="005A4D62">
        <w:t>Is that just empty symbolic gesturing?</w:t>
      </w:r>
      <w:r w:rsidRPr="00C3264C" w:rsidR="00415A28">
        <w:t xml:space="preserve"> </w:t>
      </w:r>
      <w:r w:rsidRPr="00C3264C" w:rsidR="005A4D62">
        <w:t>Can we really demand that another country put quantitative emissions reduction targets in a trade deal?</w:t>
      </w:r>
      <w:r w:rsidRPr="00C3264C" w:rsidR="00415A28">
        <w:t xml:space="preserve"> </w:t>
      </w:r>
      <w:r w:rsidRPr="00C3264C" w:rsidR="005A4D62">
        <w:t xml:space="preserve">I would echo some of </w:t>
      </w:r>
      <w:r w:rsidRPr="00C3264C" w:rsidR="008C271A">
        <w:t>Carolyn</w:t>
      </w:r>
      <w:r w:rsidRPr="00C3264C">
        <w:t>’</w:t>
      </w:r>
      <w:r w:rsidRPr="00C3264C" w:rsidR="005A4D62">
        <w:t>s points in the sense that</w:t>
      </w:r>
      <w:r w:rsidRPr="00C3264C">
        <w:t>,</w:t>
      </w:r>
      <w:r w:rsidRPr="00C3264C" w:rsidR="005A4D62">
        <w:t xml:space="preserve"> yes, absolutely, the foundation of green trade is pretty simpl</w:t>
      </w:r>
      <w:r w:rsidRPr="00C3264C" w:rsidR="00B8272C">
        <w:t>e</w:t>
      </w:r>
      <w:r w:rsidRPr="00C3264C" w:rsidR="005A4D62">
        <w:t>.</w:t>
      </w:r>
      <w:r w:rsidRPr="00C3264C" w:rsidR="00415A28">
        <w:t xml:space="preserve"> </w:t>
      </w:r>
      <w:r w:rsidRPr="00C3264C" w:rsidR="005A4D62">
        <w:t>We need to increase</w:t>
      </w:r>
      <w:r w:rsidRPr="00C3264C">
        <w:t xml:space="preserve"> trade </w:t>
      </w:r>
      <w:r w:rsidRPr="00C3264C" w:rsidR="005A4D62">
        <w:t>and investment in low-carbon goods and services and decre</w:t>
      </w:r>
      <w:r w:rsidRPr="00C3264C" w:rsidR="00B61467">
        <w:t>ase</w:t>
      </w:r>
      <w:r w:rsidRPr="00C3264C" w:rsidR="005A4D62">
        <w:t xml:space="preserve"> trade and investment in high-carbon goods and services.</w:t>
      </w:r>
      <w:r w:rsidRPr="00C3264C" w:rsidR="00415A28">
        <w:t xml:space="preserve"> </w:t>
      </w:r>
      <w:r w:rsidRPr="00C3264C" w:rsidR="00B61467">
        <w:t>They</w:t>
      </w:r>
      <w:r w:rsidRPr="00C3264C" w:rsidR="005A4D62">
        <w:t xml:space="preserve"> </w:t>
      </w:r>
      <w:r w:rsidRPr="00C3264C" w:rsidR="00B61467">
        <w:t>are</w:t>
      </w:r>
      <w:r w:rsidRPr="00C3264C" w:rsidR="005A4D62">
        <w:t xml:space="preserve"> very concrete, pragmatic goal</w:t>
      </w:r>
      <w:r w:rsidRPr="00C3264C" w:rsidR="00B61467">
        <w:t>s</w:t>
      </w:r>
      <w:r w:rsidRPr="00C3264C" w:rsidR="005A4D62">
        <w:t xml:space="preserve"> and we can do that through various regulatory and tariff levers.</w:t>
      </w:r>
    </w:p>
    <w:p w:rsidR="005A4D62" w:rsidRPr="00C3264C" w:rsidP="00415A28">
      <w:pPr>
        <w:pStyle w:val="Answer"/>
      </w:pPr>
      <w:r w:rsidRPr="00C3264C">
        <w:t>On the other hand, there is another force at work here, which is the idea of generating global coalitions and global norms towards creating that goal globally and systematically.</w:t>
      </w:r>
      <w:r w:rsidRPr="00C3264C" w:rsidR="00415A28">
        <w:t xml:space="preserve"> </w:t>
      </w:r>
      <w:r w:rsidRPr="00C3264C">
        <w:t xml:space="preserve">That is where this comes in in terms of if all our trade strategy is focused </w:t>
      </w:r>
      <w:r w:rsidRPr="00C3264C" w:rsidR="00EC5E73">
        <w:t>o</w:t>
      </w:r>
      <w:r w:rsidRPr="00C3264C">
        <w:t>n these mechanical leve</w:t>
      </w:r>
      <w:r w:rsidRPr="00C3264C" w:rsidR="00EC5E73">
        <w:t>r</w:t>
      </w:r>
      <w:r w:rsidRPr="00C3264C">
        <w:t>s and not on the bigger picture, then there can be a clash between decarbonisation domestically and working globally with allies to advance our decarbonisation</w:t>
      </w:r>
      <w:r w:rsidRPr="00C3264C" w:rsidR="003912F4">
        <w:t xml:space="preserve"> agenda</w:t>
      </w:r>
      <w:r w:rsidRPr="00C3264C">
        <w:t>.</w:t>
      </w:r>
    </w:p>
    <w:p w:rsidR="005A4D62" w:rsidRPr="00C3264C" w:rsidP="00415A28">
      <w:pPr>
        <w:pStyle w:val="Question"/>
      </w:pPr>
      <w:sdt>
        <w:sdtPr>
          <w:alias w:val="Member"/>
          <w:tag w:val="&lt;Member mnisId='4074' dodsId='35520'&gt;"/>
          <w:id w:val="-1936122176"/>
          <w:placeholder>
            <w:docPart w:val="DefaultPlaceholder_1081868574"/>
          </w:placeholder>
          <w:richText/>
        </w:sdtPr>
        <w:sdtContent>
          <w:r w:rsidRPr="00C3264C" w:rsidR="00EC5E73">
            <w:rPr>
              <w:b/>
            </w:rPr>
            <w:t>Chair</w:t>
          </w:r>
          <w:r w:rsidRPr="00C3264C">
            <w:rPr>
              <w:b/>
            </w:rPr>
            <w:t>:</w:t>
          </w:r>
        </w:sdtContent>
      </w:sdt>
      <w:r w:rsidRPr="00C3264C" w:rsidR="00EC5E73">
        <w:t xml:space="preserve"> Gwen, you had your hand </w:t>
      </w:r>
      <w:r w:rsidRPr="00C3264C" w:rsidR="00EC5E73">
        <w:t>up</w:t>
      </w:r>
      <w:r w:rsidRPr="00C3264C" w:rsidR="00EC5E73">
        <w:t xml:space="preserve"> but </w:t>
      </w:r>
      <w:r w:rsidRPr="00C3264C">
        <w:t xml:space="preserve">I am specifically interested in </w:t>
      </w:r>
      <w:r w:rsidRPr="00C3264C" w:rsidR="005D1CF2">
        <w:t>your</w:t>
      </w:r>
      <w:r w:rsidRPr="00C3264C">
        <w:t xml:space="preserve"> </w:t>
      </w:r>
      <w:r w:rsidRPr="00C3264C">
        <w:t>thoughts.</w:t>
      </w:r>
      <w:r w:rsidRPr="00C3264C" w:rsidR="00415A28">
        <w:t xml:space="preserve"> </w:t>
      </w:r>
      <w:r w:rsidRPr="00C3264C">
        <w:t>There has been</w:t>
      </w:r>
      <w:r w:rsidRPr="00C3264C" w:rsidR="005D1CF2">
        <w:t xml:space="preserve"> </w:t>
      </w:r>
      <w:r w:rsidRPr="00C3264C">
        <w:t xml:space="preserve">a suggestion that the COP26 summit is </w:t>
      </w:r>
      <w:r w:rsidRPr="00C3264C" w:rsidR="005D1CF2">
        <w:t xml:space="preserve">probably </w:t>
      </w:r>
      <w:r w:rsidRPr="00C3264C">
        <w:t xml:space="preserve">not the best or the most appropriate forum for </w:t>
      </w:r>
      <w:r w:rsidRPr="00C3264C" w:rsidR="005D1CF2">
        <w:t>addressing</w:t>
      </w:r>
      <w:r w:rsidRPr="00C3264C">
        <w:t xml:space="preserve"> trade issues with regard to climate and climate </w:t>
      </w:r>
      <w:r w:rsidRPr="00C3264C" w:rsidR="005D1CF2">
        <w:t>outcomes</w:t>
      </w:r>
      <w:r w:rsidRPr="00C3264C">
        <w:t>.</w:t>
      </w:r>
      <w:r w:rsidRPr="00C3264C" w:rsidR="00415A28">
        <w:t xml:space="preserve"> </w:t>
      </w:r>
      <w:r w:rsidRPr="00C3264C">
        <w:t>What do you think about that?</w:t>
      </w:r>
    </w:p>
    <w:p w:rsidR="00EC5E73" w:rsidRPr="00C3264C" w:rsidP="00415A28">
      <w:pPr>
        <w:pStyle w:val="Answer"/>
      </w:pPr>
      <w:sdt>
        <w:sdtPr>
          <w:alias w:val="Witness"/>
          <w:id w:val="712229113"/>
          <w:placeholder>
            <w:docPart w:val="DefaultPlaceholder_1081868574"/>
          </w:placeholder>
          <w:richText/>
        </w:sdtPr>
        <w:sdtContent>
          <w:r w:rsidRPr="00C3264C" w:rsidR="005A4D62">
            <w:rPr>
              <w:b/>
              <w:i/>
            </w:rPr>
            <w:t>Gwen Buck:</w:t>
          </w:r>
        </w:sdtContent>
      </w:sdt>
      <w:r w:rsidRPr="00C3264C" w:rsidR="005A4D62">
        <w:t xml:space="preserve"> Yes, what </w:t>
      </w:r>
      <w:r w:rsidRPr="00C3264C">
        <w:t xml:space="preserve">Emily and </w:t>
      </w:r>
      <w:r w:rsidRPr="00C3264C" w:rsidR="008C271A">
        <w:t>Carolyn</w:t>
      </w:r>
      <w:r w:rsidRPr="00C3264C" w:rsidR="005A4D62">
        <w:t xml:space="preserve"> w</w:t>
      </w:r>
      <w:r w:rsidRPr="00C3264C">
        <w:t>ere</w:t>
      </w:r>
      <w:r w:rsidRPr="00C3264C" w:rsidR="005A4D62">
        <w:t xml:space="preserve"> saying </w:t>
      </w:r>
      <w:r w:rsidRPr="00C3264C" w:rsidR="00F542E0">
        <w:t>is</w:t>
      </w:r>
      <w:r w:rsidRPr="00C3264C" w:rsidR="005A4D62">
        <w:t xml:space="preserve"> a good point.</w:t>
      </w:r>
      <w:r w:rsidRPr="00C3264C" w:rsidR="00415A28">
        <w:t xml:space="preserve"> </w:t>
      </w:r>
      <w:r w:rsidRPr="00C3264C" w:rsidR="005A4D62">
        <w:t>I want to reflect back on the fact that it is 2021 and the climate cris</w:t>
      </w:r>
      <w:r w:rsidR="003902AE">
        <w:t>i</w:t>
      </w:r>
      <w:r w:rsidRPr="00C3264C" w:rsidR="005A4D62">
        <w:t>s is happening.</w:t>
      </w:r>
      <w:r w:rsidRPr="00C3264C" w:rsidR="00415A28">
        <w:t xml:space="preserve"> </w:t>
      </w:r>
      <w:r w:rsidRPr="00C3264C" w:rsidR="005A4D62">
        <w:t xml:space="preserve">Because of that, we know </w:t>
      </w:r>
      <w:r w:rsidRPr="00C3264C" w:rsidR="005D1CF2">
        <w:t>that</w:t>
      </w:r>
      <w:r w:rsidRPr="00C3264C" w:rsidR="005A4D62">
        <w:t xml:space="preserve"> the economy is moving towards a much more decarbonised economy and COP26 is going to be incredibly important for promoting those economic levers that will push the economy </w:t>
      </w:r>
      <w:r w:rsidRPr="00C3264C" w:rsidR="005D1CF2">
        <w:t>towards</w:t>
      </w:r>
      <w:r w:rsidRPr="00C3264C" w:rsidR="005A4D62">
        <w:t xml:space="preserve"> decarbonisation.</w:t>
      </w:r>
    </w:p>
    <w:p w:rsidR="005A4D62" w:rsidRPr="00C3264C" w:rsidP="00415A28">
      <w:pPr>
        <w:pStyle w:val="Answer"/>
      </w:pPr>
      <w:r w:rsidRPr="00C3264C">
        <w:t xml:space="preserve">One of the key things that we are </w:t>
      </w:r>
      <w:r w:rsidRPr="00C3264C" w:rsidR="005D1CF2">
        <w:t>looking</w:t>
      </w:r>
      <w:r w:rsidRPr="00C3264C">
        <w:t xml:space="preserve"> for at COP26 is agreements around </w:t>
      </w:r>
      <w:r w:rsidRPr="00C3264C" w:rsidR="00EC5E73">
        <w:t>car phase-out</w:t>
      </w:r>
      <w:r w:rsidRPr="00C3264C">
        <w:t xml:space="preserve">, agreements around preventing </w:t>
      </w:r>
      <w:r w:rsidRPr="00C3264C" w:rsidR="005D1CF2">
        <w:t>deforestation</w:t>
      </w:r>
      <w:r w:rsidRPr="00C3264C">
        <w:t xml:space="preserve">, </w:t>
      </w:r>
      <w:r w:rsidRPr="00C3264C" w:rsidR="00E546CD">
        <w:t xml:space="preserve">adopting </w:t>
      </w:r>
      <w:r w:rsidRPr="00C3264C">
        <w:t xml:space="preserve">electric vehicles and moving </w:t>
      </w:r>
      <w:r w:rsidRPr="00C3264C" w:rsidR="005D1CF2">
        <w:t>towards</w:t>
      </w:r>
      <w:r w:rsidRPr="00C3264C">
        <w:t xml:space="preserve"> that decarbonised economy.</w:t>
      </w:r>
      <w:r w:rsidRPr="00C3264C" w:rsidR="00415A28">
        <w:t xml:space="preserve"> </w:t>
      </w:r>
      <w:r w:rsidRPr="00C3264C">
        <w:t xml:space="preserve">The idea that tariffs could be separate </w:t>
      </w:r>
      <w:r w:rsidRPr="00C3264C" w:rsidR="005D1CF2">
        <w:t>from</w:t>
      </w:r>
      <w:r w:rsidRPr="00C3264C">
        <w:t xml:space="preserve"> </w:t>
      </w:r>
      <w:r w:rsidRPr="00C3264C" w:rsidR="005D1CF2">
        <w:t>t</w:t>
      </w:r>
      <w:r w:rsidRPr="00C3264C">
        <w:t>hat shift does not make sense because we know that trade itself is important in pushing economic levers and is an important tool.</w:t>
      </w:r>
      <w:r w:rsidRPr="00C3264C" w:rsidR="00415A28">
        <w:t xml:space="preserve"> </w:t>
      </w:r>
      <w:r w:rsidRPr="00C3264C">
        <w:t>To think about them separate</w:t>
      </w:r>
      <w:r w:rsidRPr="00C3264C" w:rsidR="00EC5E73">
        <w:t xml:space="preserve">ly as </w:t>
      </w:r>
      <w:r w:rsidRPr="00C3264C">
        <w:t xml:space="preserve">silos is </w:t>
      </w:r>
      <w:r w:rsidRPr="00C3264C" w:rsidR="00EC5E73">
        <w:t xml:space="preserve">a bit of </w:t>
      </w:r>
      <w:r w:rsidRPr="00C3264C">
        <w:t>an old-fashioned way of thinkin</w:t>
      </w:r>
      <w:r w:rsidRPr="00C3264C" w:rsidR="00E546CD">
        <w:t>g</w:t>
      </w:r>
      <w:r w:rsidRPr="00C3264C">
        <w:t>.</w:t>
      </w:r>
      <w:r w:rsidRPr="00C3264C" w:rsidR="00415A28">
        <w:t xml:space="preserve"> </w:t>
      </w:r>
      <w:r w:rsidRPr="00C3264C">
        <w:t>With the way that the economy is going, we know that it needs to be decarbonised and that is an important point to reflect on as well.</w:t>
      </w:r>
    </w:p>
    <w:p w:rsidR="005A4D62" w:rsidRPr="00C3264C" w:rsidP="00415A28">
      <w:pPr>
        <w:pStyle w:val="Question"/>
      </w:pPr>
      <w:sdt>
        <w:sdtPr>
          <w:alias w:val="Member"/>
          <w:tag w:val="&lt;Member mnisId='4074' dodsId='35520'&gt;"/>
          <w:id w:val="760878568"/>
          <w:placeholder>
            <w:docPart w:val="DefaultPlaceholder_1081868574"/>
          </w:placeholder>
          <w:richText/>
        </w:sdtPr>
        <w:sdtContent>
          <w:r w:rsidRPr="00C3264C" w:rsidR="00EC5E73">
            <w:rPr>
              <w:b/>
            </w:rPr>
            <w:t>Chair</w:t>
          </w:r>
          <w:r w:rsidRPr="00C3264C">
            <w:rPr>
              <w:b/>
            </w:rPr>
            <w:t>:</w:t>
          </w:r>
        </w:sdtContent>
      </w:sdt>
      <w:r w:rsidRPr="00C3264C">
        <w:t xml:space="preserve"> What you are suggesting is that COP26 is a policy-making place and then the WTO potentially is the implementation of that </w:t>
      </w:r>
      <w:r w:rsidRPr="00C3264C" w:rsidR="005D1CF2">
        <w:t>policy</w:t>
      </w:r>
      <w:r w:rsidRPr="00C3264C">
        <w:t>?</w:t>
      </w:r>
    </w:p>
    <w:p w:rsidR="008C271A" w:rsidRPr="00C3264C" w:rsidP="00415A28">
      <w:pPr>
        <w:pStyle w:val="Answer"/>
      </w:pPr>
      <w:sdt>
        <w:sdtPr>
          <w:alias w:val="Witness"/>
          <w:id w:val="-2108719718"/>
          <w:placeholder>
            <w:docPart w:val="DefaultPlaceholder_1081868574"/>
          </w:placeholder>
          <w:richText/>
        </w:sdtPr>
        <w:sdtContent>
          <w:r w:rsidRPr="00C3264C" w:rsidR="005A4D62">
            <w:rPr>
              <w:b/>
              <w:i/>
            </w:rPr>
            <w:t>Gwen Buck:</w:t>
          </w:r>
        </w:sdtContent>
      </w:sdt>
      <w:r w:rsidRPr="00C3264C" w:rsidR="005A4D62">
        <w:t xml:space="preserve"> COP26 is not necessarily a policy-making place but it is a forum for </w:t>
      </w:r>
      <w:r w:rsidRPr="00C3264C" w:rsidR="005A4D62">
        <w:t>discussion</w:t>
      </w:r>
      <w:r w:rsidRPr="00C3264C" w:rsidR="005A4D62">
        <w:t xml:space="preserve"> and it is a forum for </w:t>
      </w:r>
      <w:r w:rsidRPr="00C3264C" w:rsidR="005D1CF2">
        <w:t>showing</w:t>
      </w:r>
      <w:r w:rsidRPr="00C3264C" w:rsidR="005A4D62">
        <w:t xml:space="preserve"> </w:t>
      </w:r>
      <w:r w:rsidRPr="00C3264C">
        <w:t xml:space="preserve">the world what we have and </w:t>
      </w:r>
      <w:r w:rsidRPr="00C3264C" w:rsidR="00EC5E73">
        <w:t>how committed we are to</w:t>
      </w:r>
      <w:r w:rsidRPr="00C3264C">
        <w:t xml:space="preserve"> decarbonisation.</w:t>
      </w:r>
      <w:r w:rsidRPr="00C3264C" w:rsidR="00415A28">
        <w:t xml:space="preserve"> </w:t>
      </w:r>
      <w:r w:rsidRPr="00C3264C">
        <w:t xml:space="preserve">You </w:t>
      </w:r>
      <w:r w:rsidRPr="00C3264C" w:rsidR="005D1CF2">
        <w:t>talk</w:t>
      </w:r>
      <w:r w:rsidRPr="00C3264C">
        <w:t xml:space="preserve"> about the </w:t>
      </w:r>
      <w:r w:rsidRPr="00C3264C" w:rsidR="00EC5E73">
        <w:t>WTO,</w:t>
      </w:r>
      <w:r w:rsidRPr="00C3264C">
        <w:t xml:space="preserve"> and I am sure Carolyn would like to come into that</w:t>
      </w:r>
      <w:r w:rsidRPr="00C3264C" w:rsidR="00EC5E73">
        <w:t>,</w:t>
      </w:r>
      <w:r w:rsidRPr="00C3264C">
        <w:t xml:space="preserve"> but there is a top </w:t>
      </w:r>
      <w:r w:rsidRPr="00C3264C" w:rsidR="005D1CF2">
        <w:t>ministerial</w:t>
      </w:r>
      <w:r w:rsidRPr="00C3264C">
        <w:t xml:space="preserve"> conference with the WTO coming up</w:t>
      </w:r>
      <w:r w:rsidRPr="00C3264C" w:rsidR="00EC5E73">
        <w:t xml:space="preserve"> </w:t>
      </w:r>
      <w:r w:rsidRPr="00C3264C">
        <w:t xml:space="preserve">at the end of November, after </w:t>
      </w:r>
      <w:r w:rsidRPr="00C3264C" w:rsidR="00EC5E73">
        <w:t>COP26.</w:t>
      </w:r>
      <w:r w:rsidRPr="00C3264C" w:rsidR="00415A28">
        <w:t xml:space="preserve"> </w:t>
      </w:r>
      <w:r w:rsidRPr="00C3264C" w:rsidR="00EC5E73">
        <w:t xml:space="preserve">That </w:t>
      </w:r>
      <w:r w:rsidRPr="00C3264C" w:rsidR="005D1CF2">
        <w:t>could</w:t>
      </w:r>
      <w:r w:rsidRPr="00C3264C">
        <w:t xml:space="preserve"> be a good place to reflect on trade because we know that trade is not likely to have a huge outcome at COP26 itself.</w:t>
      </w:r>
    </w:p>
    <w:p w:rsidR="008C271A" w:rsidRPr="00C3264C" w:rsidP="00415A28">
      <w:pPr>
        <w:pStyle w:val="Question"/>
        <w:numPr>
          <w:ilvl w:val="0"/>
          <w:numId w:val="0"/>
        </w:numPr>
        <w:ind w:left="794"/>
      </w:pPr>
      <w:sdt>
        <w:sdtPr>
          <w:alias w:val="Member"/>
          <w:tag w:val="&lt;Member mnisId='4074' dodsId='35520'&gt;"/>
          <w:id w:val="-1171711453"/>
          <w:placeholder>
            <w:docPart w:val="DefaultPlaceholder_1081868574"/>
          </w:placeholder>
          <w:richText/>
        </w:sdtPr>
        <w:sdtContent>
          <w:r w:rsidRPr="00C3264C" w:rsidR="00EC5E73">
            <w:rPr>
              <w:b/>
            </w:rPr>
            <w:t>Chair</w:t>
          </w:r>
          <w:r w:rsidRPr="00C3264C">
            <w:rPr>
              <w:b/>
            </w:rPr>
            <w:t>:</w:t>
          </w:r>
        </w:sdtContent>
      </w:sdt>
      <w:r w:rsidRPr="00C3264C">
        <w:t xml:space="preserve"> Carolyn, I am</w:t>
      </w:r>
      <w:r w:rsidRPr="00C3264C" w:rsidR="005D1CF2">
        <w:t xml:space="preserve"> </w:t>
      </w:r>
      <w:r w:rsidRPr="00C3264C">
        <w:t>a</w:t>
      </w:r>
      <w:r w:rsidRPr="00C3264C" w:rsidR="005D1CF2">
        <w:t>w</w:t>
      </w:r>
      <w:r w:rsidRPr="00C3264C">
        <w:t xml:space="preserve">are you want to come </w:t>
      </w:r>
      <w:r w:rsidRPr="00C3264C">
        <w:t>in</w:t>
      </w:r>
      <w:r w:rsidRPr="00C3264C">
        <w:t xml:space="preserve"> but we are slightly pressed for time.</w:t>
      </w:r>
      <w:r w:rsidRPr="00C3264C" w:rsidR="00415A28">
        <w:t xml:space="preserve"> </w:t>
      </w:r>
      <w:r w:rsidRPr="00C3264C">
        <w:t>You</w:t>
      </w:r>
      <w:r w:rsidRPr="00C3264C" w:rsidR="005D1CF2">
        <w:t xml:space="preserve"> </w:t>
      </w:r>
      <w:r w:rsidRPr="00C3264C" w:rsidR="00EC5E73">
        <w:t>may</w:t>
      </w:r>
      <w:r w:rsidRPr="00C3264C" w:rsidR="005D1CF2">
        <w:t xml:space="preserve"> g</w:t>
      </w:r>
      <w:r w:rsidRPr="00C3264C">
        <w:t xml:space="preserve">et a </w:t>
      </w:r>
      <w:r w:rsidRPr="00C3264C" w:rsidR="005D1CF2">
        <w:t>chance</w:t>
      </w:r>
      <w:r w:rsidRPr="00C3264C">
        <w:t xml:space="preserve"> to raise the point you want to if I </w:t>
      </w:r>
      <w:r w:rsidRPr="00C3264C" w:rsidR="005D1CF2">
        <w:t>hand</w:t>
      </w:r>
      <w:r w:rsidRPr="00C3264C">
        <w:t xml:space="preserve"> over to </w:t>
      </w:r>
      <w:r w:rsidRPr="00C3264C" w:rsidR="005D1CF2">
        <w:t>Anthony</w:t>
      </w:r>
      <w:r w:rsidRPr="00C3264C">
        <w:t xml:space="preserve"> </w:t>
      </w:r>
      <w:r w:rsidRPr="00C3264C">
        <w:t>Mangnall</w:t>
      </w:r>
      <w:r w:rsidRPr="00C3264C">
        <w:t>.</w:t>
      </w:r>
    </w:p>
    <w:p w:rsidR="008C271A" w:rsidRPr="00C3264C" w:rsidP="00415A28">
      <w:pPr>
        <w:pStyle w:val="Question"/>
      </w:pPr>
      <w:sdt>
        <w:sdtPr>
          <w:alias w:val="Member"/>
          <w:tag w:val="&lt;Member mnisId='4762' dodsId=''&gt;"/>
          <w:id w:val="-754820927"/>
          <w:placeholder>
            <w:docPart w:val="DefaultPlaceholder_1081868574"/>
          </w:placeholder>
          <w:richText/>
        </w:sdtPr>
        <w:sdtContent>
          <w:r w:rsidRPr="00C3264C">
            <w:rPr>
              <w:b/>
            </w:rPr>
            <w:t xml:space="preserve">Anthony </w:t>
          </w:r>
          <w:r w:rsidRPr="00C3264C">
            <w:rPr>
              <w:b/>
            </w:rPr>
            <w:t>Mangnall</w:t>
          </w:r>
          <w:r w:rsidRPr="00C3264C">
            <w:rPr>
              <w:b/>
            </w:rPr>
            <w:t>:</w:t>
          </w:r>
        </w:sdtContent>
      </w:sdt>
      <w:r w:rsidRPr="00C3264C">
        <w:t xml:space="preserve"> Can I </w:t>
      </w:r>
      <w:r w:rsidRPr="00C3264C" w:rsidR="00EC5E73">
        <w:t xml:space="preserve">briefly </w:t>
      </w:r>
      <w:r w:rsidRPr="00C3264C" w:rsidR="005D1CF2">
        <w:t>follow</w:t>
      </w:r>
      <w:r w:rsidRPr="00C3264C">
        <w:t xml:space="preserve"> up with you, Dr</w:t>
      </w:r>
      <w:r w:rsidRPr="00C3264C" w:rsidR="005D1CF2">
        <w:t xml:space="preserve"> Birkbeck, on</w:t>
      </w:r>
      <w:r w:rsidRPr="00C3264C">
        <w:t xml:space="preserve"> the point that you just made around domestic standards or the need for international co-operation, because I am interested in </w:t>
      </w:r>
      <w:r w:rsidRPr="00C3264C" w:rsidR="00EC5E73">
        <w:t>t</w:t>
      </w:r>
      <w:r w:rsidRPr="00C3264C">
        <w:t>his?</w:t>
      </w:r>
      <w:r w:rsidRPr="00C3264C" w:rsidR="00415A28">
        <w:t xml:space="preserve"> </w:t>
      </w:r>
      <w:r w:rsidRPr="00C3264C">
        <w:t xml:space="preserve">Do you think it manifests itself in </w:t>
      </w:r>
      <w:r w:rsidRPr="00C3264C" w:rsidR="005D1CF2">
        <w:t>bilateral</w:t>
      </w:r>
      <w:r w:rsidRPr="00C3264C">
        <w:t xml:space="preserve"> agreements or whether or not we should be </w:t>
      </w:r>
      <w:r w:rsidRPr="00C3264C" w:rsidR="005D1CF2">
        <w:t>pushing</w:t>
      </w:r>
      <w:r w:rsidRPr="00C3264C">
        <w:t xml:space="preserve"> for better environmental policy and trade policy through plurilateral organisations—WTO, CPTPP, </w:t>
      </w:r>
      <w:r w:rsidRPr="00C3264C" w:rsidR="00EC5E73">
        <w:t>RCEP</w:t>
      </w:r>
      <w:r w:rsidRPr="00C3264C">
        <w:t>, NAFTA</w:t>
      </w:r>
      <w:r w:rsidRPr="00C3264C" w:rsidR="00EC5E73">
        <w:t>—</w:t>
      </w:r>
      <w:r w:rsidRPr="00C3264C">
        <w:t>all of these organisations where you have</w:t>
      </w:r>
      <w:r w:rsidRPr="00C3264C" w:rsidR="005D1CF2">
        <w:t xml:space="preserve"> multiple play</w:t>
      </w:r>
      <w:r w:rsidRPr="00C3264C">
        <w:t>ers?</w:t>
      </w:r>
      <w:r w:rsidRPr="00C3264C" w:rsidR="00415A28">
        <w:t xml:space="preserve"> </w:t>
      </w:r>
      <w:r w:rsidRPr="00C3264C">
        <w:t>Is it working when you try to do just a bilateral agreement?</w:t>
      </w:r>
      <w:r w:rsidRPr="00C3264C" w:rsidR="00415A28">
        <w:t xml:space="preserve"> </w:t>
      </w:r>
      <w:r w:rsidRPr="00C3264C">
        <w:t>Obviously</w:t>
      </w:r>
      <w:r w:rsidRPr="00C3264C">
        <w:t xml:space="preserve"> there are some questions on Australia </w:t>
      </w:r>
      <w:r w:rsidRPr="00C3264C" w:rsidR="00953C80">
        <w:t xml:space="preserve">coming up </w:t>
      </w:r>
      <w:r w:rsidRPr="00C3264C">
        <w:t xml:space="preserve">later on, but is it better to be looking in </w:t>
      </w:r>
      <w:r w:rsidRPr="00C3264C" w:rsidR="005D1CF2">
        <w:t>that</w:t>
      </w:r>
      <w:r w:rsidRPr="00C3264C">
        <w:t xml:space="preserve"> area </w:t>
      </w:r>
      <w:r w:rsidRPr="00C3264C" w:rsidR="005D1CF2">
        <w:t>rather</w:t>
      </w:r>
      <w:r w:rsidRPr="00C3264C">
        <w:t xml:space="preserve"> than</w:t>
      </w:r>
      <w:r w:rsidRPr="00C3264C" w:rsidR="00953C80">
        <w:t xml:space="preserve"> at</w:t>
      </w:r>
      <w:r w:rsidRPr="00C3264C">
        <w:t xml:space="preserve"> just bilateral agreements?</w:t>
      </w:r>
    </w:p>
    <w:p w:rsidR="00DD3F9F" w:rsidRPr="00C3264C" w:rsidP="00415A28">
      <w:pPr>
        <w:pStyle w:val="Answer"/>
      </w:pPr>
      <w:sdt>
        <w:sdtPr>
          <w:alias w:val="Witness"/>
          <w:id w:val="962859624"/>
          <w:placeholder>
            <w:docPart w:val="DefaultPlaceholder_1081868574"/>
          </w:placeholder>
          <w:richText/>
        </w:sdtPr>
        <w:sdtContent>
          <w:r w:rsidRPr="00C3264C" w:rsidR="008C271A">
            <w:rPr>
              <w:b/>
              <w:i/>
            </w:rPr>
            <w:t>Dr Deere Birkbeck:</w:t>
          </w:r>
        </w:sdtContent>
      </w:sdt>
      <w:r w:rsidRPr="00C3264C" w:rsidR="008C271A">
        <w:t xml:space="preserve"> The biggest problem we have now is that in many, many countries we have a separation of climate policymaking </w:t>
      </w:r>
      <w:r w:rsidRPr="00C3264C" w:rsidR="00953C80">
        <w:t>and</w:t>
      </w:r>
      <w:r w:rsidRPr="00C3264C" w:rsidR="008C271A">
        <w:t xml:space="preserve"> trade policymaking and we do need to bring them together.</w:t>
      </w:r>
      <w:r w:rsidRPr="00C3264C" w:rsidR="00415A28">
        <w:t xml:space="preserve"> </w:t>
      </w:r>
      <w:r w:rsidRPr="00C3264C" w:rsidR="008C271A">
        <w:t xml:space="preserve">My point earlier was not to say </w:t>
      </w:r>
      <w:r w:rsidRPr="00C3264C">
        <w:t xml:space="preserve">that </w:t>
      </w:r>
      <w:r w:rsidRPr="00C3264C" w:rsidR="008C271A">
        <w:t xml:space="preserve">we should not </w:t>
      </w:r>
      <w:r w:rsidRPr="00C3264C" w:rsidR="005D1CF2">
        <w:t>raise</w:t>
      </w:r>
      <w:r w:rsidRPr="00C3264C" w:rsidR="008C271A">
        <w:t xml:space="preserve"> trade interests in the context of COP26 or that they are not relevant, but we need to look for ways to foster more </w:t>
      </w:r>
      <w:r w:rsidRPr="00C3264C" w:rsidR="008C271A">
        <w:t xml:space="preserve">high-level </w:t>
      </w:r>
      <w:r w:rsidRPr="00C3264C" w:rsidR="005D1CF2">
        <w:t>dialogue</w:t>
      </w:r>
      <w:r w:rsidRPr="00C3264C" w:rsidR="008C271A">
        <w:t xml:space="preserve"> and technical dialogue between trade and climate</w:t>
      </w:r>
      <w:r w:rsidRPr="00C3264C">
        <w:t xml:space="preserve"> </w:t>
      </w:r>
      <w:r w:rsidRPr="00C3264C" w:rsidR="008C271A">
        <w:t>policy communities.</w:t>
      </w:r>
      <w:r w:rsidRPr="00C3264C" w:rsidR="00415A28">
        <w:t xml:space="preserve"> </w:t>
      </w:r>
      <w:r w:rsidRPr="00C3264C" w:rsidR="008C271A">
        <w:t>That should happen wherever we can—bilateral</w:t>
      </w:r>
      <w:r w:rsidRPr="00C3264C" w:rsidR="00AD23AE">
        <w:t>ly</w:t>
      </w:r>
      <w:r w:rsidRPr="00C3264C" w:rsidR="008C271A">
        <w:t xml:space="preserve">, </w:t>
      </w:r>
      <w:r w:rsidRPr="00C3264C" w:rsidR="008C271A">
        <w:t>plurilateral</w:t>
      </w:r>
      <w:r w:rsidRPr="00C3264C" w:rsidR="00AD23AE">
        <w:t>ly</w:t>
      </w:r>
      <w:r w:rsidRPr="00C3264C" w:rsidR="008C271A">
        <w:t xml:space="preserve"> and regional</w:t>
      </w:r>
      <w:r w:rsidRPr="00C3264C" w:rsidR="00AD23AE">
        <w:t>ly</w:t>
      </w:r>
      <w:r w:rsidRPr="00C3264C" w:rsidR="008C271A">
        <w:t>.</w:t>
      </w:r>
    </w:p>
    <w:p w:rsidR="00DD3F9F" w:rsidRPr="00C3264C" w:rsidP="00415A28">
      <w:pPr>
        <w:pStyle w:val="Answer"/>
      </w:pPr>
      <w:r w:rsidRPr="00C3264C">
        <w:t xml:space="preserve">The challenge of going deal by deal is that every one of those deals has its particular dynamics and particular </w:t>
      </w:r>
      <w:r w:rsidRPr="00C3264C" w:rsidR="005D1CF2">
        <w:t>mercantilist</w:t>
      </w:r>
      <w:r w:rsidRPr="00C3264C">
        <w:t xml:space="preserve"> interests that countries are </w:t>
      </w:r>
      <w:r w:rsidRPr="00C3264C" w:rsidR="005D1CF2">
        <w:t>trying</w:t>
      </w:r>
      <w:r w:rsidRPr="00C3264C">
        <w:t xml:space="preserve"> to </w:t>
      </w:r>
      <w:r w:rsidRPr="00C3264C" w:rsidR="005D1CF2">
        <w:t>advance</w:t>
      </w:r>
      <w:r w:rsidRPr="00C3264C">
        <w:t xml:space="preserve"> in the context of a bilateral relationship.</w:t>
      </w:r>
      <w:r w:rsidRPr="00C3264C" w:rsidR="00415A28">
        <w:t xml:space="preserve"> </w:t>
      </w:r>
      <w:r w:rsidRPr="00C3264C">
        <w:t xml:space="preserve">But the UK can and should have a policy that goes across those </w:t>
      </w:r>
      <w:r w:rsidRPr="00C3264C">
        <w:t>and</w:t>
      </w:r>
      <w:r w:rsidRPr="00C3264C">
        <w:t xml:space="preserve"> says, </w:t>
      </w:r>
      <w:r w:rsidRPr="00C3264C" w:rsidR="009A43E4">
        <w:t>“</w:t>
      </w:r>
      <w:r w:rsidRPr="00C3264C" w:rsidR="005D1CF2">
        <w:t>Here</w:t>
      </w:r>
      <w:r w:rsidRPr="00C3264C">
        <w:t xml:space="preserve"> are our climate objectives</w:t>
      </w:r>
      <w:r w:rsidRPr="00C3264C" w:rsidR="009A43E4">
        <w:t>”</w:t>
      </w:r>
      <w:r w:rsidRPr="00C3264C">
        <w:t xml:space="preserve">, whether it is </w:t>
      </w:r>
      <w:r w:rsidRPr="00C3264C">
        <w:t>Australia</w:t>
      </w:r>
      <w:r w:rsidRPr="00C3264C">
        <w:t xml:space="preserve"> or it is </w:t>
      </w:r>
      <w:r w:rsidRPr="00C3264C" w:rsidR="005D1CF2">
        <w:t>Botswana</w:t>
      </w:r>
      <w:r w:rsidRPr="00C3264C">
        <w:t xml:space="preserve"> or it is South Africa.</w:t>
      </w:r>
      <w:r w:rsidRPr="00C3264C" w:rsidR="00415A28">
        <w:t xml:space="preserve"> </w:t>
      </w:r>
      <w:r w:rsidRPr="00C3264C">
        <w:t xml:space="preserve">As a country we still have the same climate objectives, we still </w:t>
      </w:r>
      <w:r w:rsidRPr="00C3264C" w:rsidR="005D1CF2">
        <w:t>have</w:t>
      </w:r>
      <w:r w:rsidRPr="00C3264C">
        <w:t xml:space="preserve"> the same financial </w:t>
      </w:r>
      <w:r w:rsidRPr="00C3264C">
        <w:t>objectives</w:t>
      </w:r>
      <w:r w:rsidRPr="00C3264C">
        <w:t xml:space="preserve"> and we should </w:t>
      </w:r>
      <w:r w:rsidRPr="00C3264C">
        <w:t xml:space="preserve">seek to </w:t>
      </w:r>
      <w:r w:rsidRPr="00C3264C">
        <w:t>advance those as much as possible through those fora.</w:t>
      </w:r>
    </w:p>
    <w:p w:rsidR="00DD3F9F" w:rsidRPr="00C3264C" w:rsidP="00415A28">
      <w:pPr>
        <w:pStyle w:val="Answer"/>
      </w:pPr>
      <w:r w:rsidRPr="00C3264C">
        <w:t>A</w:t>
      </w:r>
      <w:r w:rsidRPr="00C3264C" w:rsidR="008C271A">
        <w:t xml:space="preserve">t the regional level you have the </w:t>
      </w:r>
      <w:r w:rsidRPr="00C3264C" w:rsidR="005D1CF2">
        <w:t>advantage</w:t>
      </w:r>
      <w:r w:rsidRPr="00C3264C" w:rsidR="008C271A">
        <w:t xml:space="preserve"> of having a greater number of countries around the table and at the multilateral level you have even </w:t>
      </w:r>
      <w:r w:rsidRPr="00C3264C" w:rsidR="008C271A">
        <w:t>more</w:t>
      </w:r>
      <w:r w:rsidRPr="00C3264C" w:rsidR="008C271A">
        <w:t xml:space="preserve"> </w:t>
      </w:r>
      <w:r w:rsidRPr="00C3264C" w:rsidR="005D1CF2">
        <w:t xml:space="preserve">and </w:t>
      </w:r>
      <w:r w:rsidRPr="00C3264C" w:rsidR="008C271A">
        <w:t>the level</w:t>
      </w:r>
      <w:r w:rsidRPr="00C3264C">
        <w:t>s</w:t>
      </w:r>
      <w:r w:rsidRPr="00C3264C" w:rsidR="008C271A">
        <w:t xml:space="preserve"> of ambition may vary among them.</w:t>
      </w:r>
      <w:r w:rsidRPr="00C3264C" w:rsidR="00415A28">
        <w:t xml:space="preserve"> </w:t>
      </w:r>
      <w:r w:rsidRPr="00C3264C" w:rsidR="008C271A">
        <w:t xml:space="preserve">One of the things that the UK has not been involved in that it could be is the plurilateral effort to a negotiated </w:t>
      </w:r>
      <w:r w:rsidRPr="00C3264C">
        <w:t xml:space="preserve">agreement </w:t>
      </w:r>
      <w:r w:rsidRPr="00C3264C" w:rsidR="008C271A">
        <w:t xml:space="preserve">on climate trade and sustainability that is led by New Zealand </w:t>
      </w:r>
      <w:r w:rsidRPr="00C3264C">
        <w:t>with</w:t>
      </w:r>
      <w:r w:rsidRPr="00C3264C" w:rsidR="008C271A">
        <w:t xml:space="preserve"> six countries.</w:t>
      </w:r>
      <w:r w:rsidRPr="00C3264C" w:rsidR="00415A28">
        <w:t xml:space="preserve"> </w:t>
      </w:r>
      <w:r w:rsidRPr="00C3264C" w:rsidR="008C271A">
        <w:t xml:space="preserve">That is </w:t>
      </w:r>
      <w:r w:rsidRPr="00C3264C" w:rsidR="005D1CF2">
        <w:t>trying</w:t>
      </w:r>
      <w:r w:rsidRPr="00C3264C" w:rsidR="008C271A">
        <w:t xml:space="preserve"> to be the pathfinder best way </w:t>
      </w:r>
      <w:r w:rsidRPr="00C3264C" w:rsidR="005D1CF2">
        <w:t>forward</w:t>
      </w:r>
      <w:r w:rsidRPr="00C3264C" w:rsidR="008C271A">
        <w:t xml:space="preserve"> on climate and </w:t>
      </w:r>
      <w:r w:rsidR="003902AE">
        <w:t>trade</w:t>
      </w:r>
      <w:r w:rsidRPr="00C3264C" w:rsidR="008C271A">
        <w:t>.</w:t>
      </w:r>
      <w:r w:rsidRPr="00C3264C" w:rsidR="00415A28">
        <w:t xml:space="preserve"> </w:t>
      </w:r>
      <w:r w:rsidRPr="00C3264C" w:rsidR="008C271A">
        <w:t xml:space="preserve">That would be a place that the UK should engage in to try to work out what is the best kind of deal that we can get and </w:t>
      </w:r>
      <w:r w:rsidRPr="00C3264C" w:rsidR="005D1CF2">
        <w:t>then</w:t>
      </w:r>
      <w:r w:rsidRPr="00C3264C" w:rsidR="008C271A">
        <w:t xml:space="preserve"> to work out how you can reflect that in other bilateral and regional agreements as well.</w:t>
      </w:r>
    </w:p>
    <w:p w:rsidR="008C271A" w:rsidRPr="00C3264C" w:rsidP="00415A28">
      <w:pPr>
        <w:pStyle w:val="Answer"/>
      </w:pPr>
      <w:r w:rsidRPr="00C3264C">
        <w:t>I would certainly not say that you</w:t>
      </w:r>
      <w:r w:rsidRPr="00C3264C" w:rsidR="005D1CF2">
        <w:t xml:space="preserve"> should</w:t>
      </w:r>
      <w:r w:rsidRPr="00C3264C">
        <w:t xml:space="preserve"> abandon bilateral agreements as a place for pushing these.</w:t>
      </w:r>
      <w:r w:rsidRPr="00C3264C" w:rsidR="00415A28">
        <w:t xml:space="preserve"> </w:t>
      </w:r>
      <w:r w:rsidRPr="00C3264C">
        <w:t xml:space="preserve">They have to be </w:t>
      </w:r>
      <w:r w:rsidRPr="00C3264C" w:rsidR="005D1CF2">
        <w:t>pushed</w:t>
      </w:r>
      <w:r w:rsidRPr="00C3264C">
        <w:t xml:space="preserve"> everywhere.</w:t>
      </w:r>
      <w:r w:rsidRPr="00C3264C" w:rsidR="00415A28">
        <w:t xml:space="preserve"> </w:t>
      </w:r>
      <w:r w:rsidRPr="00C3264C">
        <w:t xml:space="preserve">As Gwen </w:t>
      </w:r>
      <w:r w:rsidRPr="00C3264C" w:rsidR="00DD3F9F">
        <w:t xml:space="preserve">has </w:t>
      </w:r>
      <w:r w:rsidRPr="00C3264C">
        <w:t xml:space="preserve">said, </w:t>
      </w:r>
      <w:r w:rsidRPr="00C3264C" w:rsidR="00DD3F9F">
        <w:t>it</w:t>
      </w:r>
      <w:r w:rsidRPr="00C3264C">
        <w:t xml:space="preserve"> is urgent, the issues of </w:t>
      </w:r>
      <w:r w:rsidRPr="00C3264C" w:rsidR="0054729C">
        <w:t>transition</w:t>
      </w:r>
      <w:r w:rsidRPr="00C3264C">
        <w:t xml:space="preserve"> are </w:t>
      </w:r>
      <w:r w:rsidRPr="00C3264C" w:rsidR="005D1CF2">
        <w:t>urgent</w:t>
      </w:r>
      <w:r w:rsidRPr="00C3264C">
        <w:t xml:space="preserve"> and we have to be seeing trade policy as a tool for advancing climate objectives.</w:t>
      </w:r>
    </w:p>
    <w:p w:rsidR="0054729C" w:rsidRPr="00C3264C" w:rsidP="00415A28">
      <w:pPr>
        <w:pStyle w:val="Question"/>
      </w:pPr>
      <w:sdt>
        <w:sdtPr>
          <w:alias w:val="Member"/>
          <w:tag w:val="&lt;Member mnisId='4762' dodsId=''&gt;"/>
          <w:id w:val="898406709"/>
          <w:placeholder>
            <w:docPart w:val="DefaultPlaceholder_1081868574"/>
          </w:placeholder>
          <w:richText/>
        </w:sdtPr>
        <w:sdtContent>
          <w:r w:rsidRPr="00C3264C" w:rsidR="008C271A">
            <w:rPr>
              <w:b/>
            </w:rPr>
            <w:t xml:space="preserve">Anthony </w:t>
          </w:r>
          <w:r w:rsidRPr="00C3264C" w:rsidR="008C271A">
            <w:rPr>
              <w:b/>
            </w:rPr>
            <w:t>Mangnall</w:t>
          </w:r>
          <w:r w:rsidRPr="00C3264C" w:rsidR="008C271A">
            <w:rPr>
              <w:b/>
            </w:rPr>
            <w:t>:</w:t>
          </w:r>
        </w:sdtContent>
      </w:sdt>
      <w:r w:rsidRPr="00C3264C" w:rsidR="008C271A">
        <w:t xml:space="preserve"> </w:t>
      </w:r>
      <w:r w:rsidRPr="00C3264C">
        <w:t xml:space="preserve">That is helpful, because it is not so much whether </w:t>
      </w:r>
      <w:r w:rsidRPr="00C3264C" w:rsidR="005D1CF2">
        <w:t>we</w:t>
      </w:r>
      <w:r w:rsidRPr="00C3264C">
        <w:t xml:space="preserve"> should be abandoning </w:t>
      </w:r>
      <w:r w:rsidRPr="00C3264C" w:rsidR="00DD3F9F">
        <w:t xml:space="preserve">it </w:t>
      </w:r>
      <w:r w:rsidRPr="00C3264C">
        <w:t>bilaterally, it is where it is most effective to put the policy in.</w:t>
      </w:r>
      <w:r w:rsidRPr="00C3264C" w:rsidR="00415A28">
        <w:t xml:space="preserve"> </w:t>
      </w:r>
      <w:r w:rsidRPr="00C3264C">
        <w:t xml:space="preserve">I understand the UK, through WTO, is </w:t>
      </w:r>
      <w:r w:rsidRPr="00C3264C" w:rsidR="005D1CF2">
        <w:t>part</w:t>
      </w:r>
      <w:r w:rsidRPr="00C3264C">
        <w:t xml:space="preserve"> of the Trade </w:t>
      </w:r>
      <w:r w:rsidRPr="00C3264C" w:rsidR="00DD3F9F">
        <w:t xml:space="preserve">and </w:t>
      </w:r>
      <w:r w:rsidRPr="00C3264C">
        <w:t xml:space="preserve">Environment Sustainability </w:t>
      </w:r>
      <w:r w:rsidRPr="00C3264C" w:rsidR="00B52B79">
        <w:t>Structured Discussions</w:t>
      </w:r>
      <w:r w:rsidRPr="00C3264C">
        <w:t>.</w:t>
      </w:r>
      <w:r w:rsidRPr="00C3264C" w:rsidR="00415A28">
        <w:t xml:space="preserve"> </w:t>
      </w:r>
      <w:r w:rsidRPr="00C3264C">
        <w:t>We have the MC12 meeting at the end of November and the start of December.</w:t>
      </w:r>
      <w:r w:rsidRPr="00C3264C" w:rsidR="00415A28">
        <w:t xml:space="preserve"> </w:t>
      </w:r>
      <w:r w:rsidRPr="00C3264C">
        <w:t>But the discussions thus far through the WTO have not amounted to a great deal, and certainly not agreement in a way that is meaningful and moving things along in the right shape as it should be.</w:t>
      </w:r>
      <w:r w:rsidRPr="00C3264C" w:rsidR="00415A28">
        <w:t xml:space="preserve"> </w:t>
      </w:r>
      <w:r w:rsidRPr="00C3264C">
        <w:t>What more can the UK do to push those discussions along in the WTO?</w:t>
      </w:r>
    </w:p>
    <w:p w:rsidR="00DD3F9F" w:rsidRPr="00C3264C" w:rsidP="00415A28">
      <w:pPr>
        <w:pStyle w:val="Answer"/>
      </w:pPr>
      <w:sdt>
        <w:sdtPr>
          <w:alias w:val="Witness"/>
          <w:id w:val="918288880"/>
          <w:placeholder>
            <w:docPart w:val="DefaultPlaceholder_1081868574"/>
          </w:placeholder>
          <w:richText/>
        </w:sdtPr>
        <w:sdtContent>
          <w:r w:rsidRPr="00C3264C" w:rsidR="0054729C">
            <w:rPr>
              <w:b/>
              <w:i/>
            </w:rPr>
            <w:t>Dr Deere Birkbeck:</w:t>
          </w:r>
        </w:sdtContent>
      </w:sdt>
      <w:r w:rsidRPr="00C3264C" w:rsidR="0054729C">
        <w:t xml:space="preserve"> </w:t>
      </w:r>
      <w:r w:rsidRPr="00C3264C" w:rsidR="005D1CF2">
        <w:t>The</w:t>
      </w:r>
      <w:r w:rsidRPr="00C3264C" w:rsidR="0054729C">
        <w:t xml:space="preserve"> great thing is </w:t>
      </w:r>
      <w:r w:rsidRPr="00C3264C" w:rsidR="0062033C">
        <w:t xml:space="preserve">that </w:t>
      </w:r>
      <w:r w:rsidRPr="00C3264C" w:rsidR="0054729C">
        <w:t>the UK is a sponsor of the structured discussions at</w:t>
      </w:r>
      <w:r w:rsidRPr="00C3264C" w:rsidR="005D1CF2">
        <w:t xml:space="preserve"> the </w:t>
      </w:r>
      <w:r w:rsidRPr="00C3264C" w:rsidR="0054729C">
        <w:t>WTO.</w:t>
      </w:r>
      <w:r w:rsidRPr="00C3264C" w:rsidR="00415A28">
        <w:t xml:space="preserve"> </w:t>
      </w:r>
      <w:r w:rsidRPr="00C3264C" w:rsidR="0054729C">
        <w:t>I would say</w:t>
      </w:r>
      <w:r w:rsidRPr="00C3264C">
        <w:t xml:space="preserve"> that</w:t>
      </w:r>
      <w:r w:rsidRPr="00C3264C" w:rsidR="0054729C">
        <w:t xml:space="preserve"> they have been </w:t>
      </w:r>
      <w:r w:rsidRPr="00C3264C" w:rsidR="005D1CF2">
        <w:t>extremely</w:t>
      </w:r>
      <w:r w:rsidRPr="00C3264C" w:rsidR="0054729C">
        <w:t xml:space="preserve"> productive.</w:t>
      </w:r>
      <w:r w:rsidRPr="00C3264C" w:rsidR="00415A28">
        <w:t xml:space="preserve"> </w:t>
      </w:r>
      <w:r w:rsidRPr="00C3264C" w:rsidR="0054729C">
        <w:t>You have</w:t>
      </w:r>
      <w:r w:rsidRPr="00C3264C" w:rsidR="005D1CF2">
        <w:t xml:space="preserve"> to r</w:t>
      </w:r>
      <w:r w:rsidRPr="00C3264C" w:rsidR="0054729C">
        <w:t xml:space="preserve">ecall that at the WTO up until a few years ago you had the majority of the membership of developing countries not wanting to discuss environment issues at all at </w:t>
      </w:r>
      <w:r w:rsidRPr="00C3264C" w:rsidR="005D1CF2">
        <w:t>the</w:t>
      </w:r>
      <w:r w:rsidRPr="00C3264C" w:rsidR="0054729C">
        <w:t xml:space="preserve"> WTO.</w:t>
      </w:r>
      <w:r w:rsidRPr="00C3264C" w:rsidR="00415A28">
        <w:t xml:space="preserve"> </w:t>
      </w:r>
      <w:r w:rsidRPr="00C3264C" w:rsidR="0054729C">
        <w:t>In the regular discussions that are held at the WTO now</w:t>
      </w:r>
      <w:r w:rsidRPr="00C3264C">
        <w:t>,</w:t>
      </w:r>
      <w:r w:rsidRPr="00C3264C" w:rsidR="0054729C">
        <w:t xml:space="preserve"> you have dozens of developing countries participating and active, many </w:t>
      </w:r>
      <w:r w:rsidRPr="00C3264C" w:rsidR="005D1CF2">
        <w:t>very</w:t>
      </w:r>
      <w:r w:rsidRPr="00C3264C" w:rsidR="0054729C">
        <w:t xml:space="preserve"> keen to find a way </w:t>
      </w:r>
      <w:r w:rsidRPr="00C3264C" w:rsidR="005D1CF2">
        <w:t>that</w:t>
      </w:r>
      <w:r w:rsidRPr="00C3264C" w:rsidR="0054729C">
        <w:t xml:space="preserve"> they can </w:t>
      </w:r>
      <w:r w:rsidRPr="00C3264C" w:rsidR="005D1CF2">
        <w:t>support</w:t>
      </w:r>
      <w:r w:rsidRPr="00C3264C" w:rsidR="0054729C">
        <w:t xml:space="preserve"> a ministerial </w:t>
      </w:r>
      <w:r w:rsidRPr="00C3264C" w:rsidR="005D1CF2">
        <w:t xml:space="preserve">statement </w:t>
      </w:r>
      <w:r w:rsidRPr="00C3264C" w:rsidR="0054729C">
        <w:t xml:space="preserve">at </w:t>
      </w:r>
      <w:r w:rsidRPr="00C3264C" w:rsidR="005D1CF2">
        <w:t xml:space="preserve">the </w:t>
      </w:r>
      <w:r w:rsidRPr="00C3264C" w:rsidR="0054729C">
        <w:t xml:space="preserve">end of the </w:t>
      </w:r>
      <w:r w:rsidRPr="00C3264C" w:rsidR="005D1CF2">
        <w:t>year</w:t>
      </w:r>
      <w:r w:rsidRPr="00C3264C" w:rsidR="0054729C">
        <w:t xml:space="preserve"> that </w:t>
      </w:r>
      <w:r w:rsidRPr="00C3264C" w:rsidR="005D1CF2">
        <w:t>would</w:t>
      </w:r>
      <w:r w:rsidRPr="00C3264C" w:rsidR="0054729C">
        <w:t xml:space="preserve"> include climate at its core and that </w:t>
      </w:r>
      <w:r w:rsidRPr="00C3264C">
        <w:t xml:space="preserve">would </w:t>
      </w:r>
      <w:r w:rsidRPr="00C3264C" w:rsidR="005D1CF2">
        <w:t>include</w:t>
      </w:r>
      <w:r w:rsidRPr="00C3264C" w:rsidR="0054729C">
        <w:t xml:space="preserve"> a commitment to work together on the range of climate-</w:t>
      </w:r>
      <w:r w:rsidRPr="00C3264C" w:rsidR="005D1CF2">
        <w:t>related</w:t>
      </w:r>
      <w:r w:rsidRPr="00C3264C" w:rsidR="0054729C">
        <w:t xml:space="preserve"> issues.</w:t>
      </w:r>
    </w:p>
    <w:p w:rsidR="00DD3F9F" w:rsidRPr="00C3264C" w:rsidP="00415A28">
      <w:pPr>
        <w:pStyle w:val="Answer"/>
      </w:pPr>
      <w:r w:rsidRPr="00C3264C">
        <w:t>The challenge is that it is multilateral, it is not just the G7, it is not just the G20,</w:t>
      </w:r>
      <w:r w:rsidRPr="00C3264C" w:rsidR="005D1CF2">
        <w:t xml:space="preserve"> and</w:t>
      </w:r>
      <w:r w:rsidRPr="00C3264C">
        <w:t xml:space="preserve"> countries have significant economic concerns.</w:t>
      </w:r>
      <w:r w:rsidRPr="00C3264C" w:rsidR="00415A28">
        <w:t xml:space="preserve"> </w:t>
      </w:r>
      <w:r w:rsidRPr="00C3264C">
        <w:t>Many of these countri</w:t>
      </w:r>
      <w:r w:rsidRPr="00C3264C">
        <w:t>es are struggling to recover fro</w:t>
      </w:r>
      <w:r w:rsidRPr="00C3264C">
        <w:t xml:space="preserve">m Covid-19, they are concerned about </w:t>
      </w:r>
      <w:r w:rsidRPr="00C3264C">
        <w:t>a</w:t>
      </w:r>
      <w:r w:rsidRPr="00C3264C">
        <w:t xml:space="preserve"> failure internationally to address a </w:t>
      </w:r>
      <w:r w:rsidRPr="00C3264C" w:rsidR="005D1CF2">
        <w:t>lot</w:t>
      </w:r>
      <w:r w:rsidRPr="00C3264C">
        <w:t xml:space="preserve"> </w:t>
      </w:r>
      <w:r w:rsidRPr="00C3264C" w:rsidR="005D1CF2">
        <w:t>of</w:t>
      </w:r>
      <w:r w:rsidRPr="00C3264C">
        <w:t xml:space="preserve"> the development concerns at the </w:t>
      </w:r>
      <w:r w:rsidRPr="00C3264C">
        <w:t>WTO</w:t>
      </w:r>
      <w:r w:rsidRPr="00C3264C">
        <w:t xml:space="preserve"> but they also recognise that they have a huge economic set of risks </w:t>
      </w:r>
      <w:r w:rsidRPr="00C3264C" w:rsidR="005D1CF2">
        <w:t>related</w:t>
      </w:r>
      <w:r w:rsidRPr="00C3264C">
        <w:t xml:space="preserve"> to environmental harm and climate risks.</w:t>
      </w:r>
      <w:r w:rsidRPr="00C3264C" w:rsidR="00415A28">
        <w:t xml:space="preserve"> </w:t>
      </w:r>
      <w:r w:rsidRPr="00C3264C">
        <w:t>So</w:t>
      </w:r>
      <w:r w:rsidRPr="00C3264C">
        <w:t xml:space="preserve"> they are keen to be partners in this discussion of how we make trade more environmentally friendly and how</w:t>
      </w:r>
      <w:r w:rsidRPr="00C3264C" w:rsidR="005D1CF2">
        <w:t xml:space="preserve"> </w:t>
      </w:r>
      <w:r w:rsidRPr="00C3264C">
        <w:t>can they make sure that they are not margi</w:t>
      </w:r>
      <w:r w:rsidRPr="00C3264C" w:rsidR="005D1CF2">
        <w:t xml:space="preserve">nalised from a </w:t>
      </w:r>
      <w:r w:rsidRPr="00C3264C">
        <w:t>greener</w:t>
      </w:r>
      <w:r w:rsidRPr="00C3264C">
        <w:t xml:space="preserve"> </w:t>
      </w:r>
      <w:r w:rsidRPr="00C3264C" w:rsidR="005D1CF2">
        <w:t>global</w:t>
      </w:r>
      <w:r w:rsidRPr="00C3264C">
        <w:t xml:space="preserve"> economy.</w:t>
      </w:r>
    </w:p>
    <w:p w:rsidR="00DD3F9F" w:rsidRPr="00C3264C" w:rsidP="00415A28">
      <w:pPr>
        <w:pStyle w:val="Answer"/>
      </w:pPr>
      <w:r w:rsidRPr="00C3264C">
        <w:t xml:space="preserve">Understanding these dynamics is critical to understanding how hard the UK can push and what kind of deliverables one might expect </w:t>
      </w:r>
      <w:r w:rsidRPr="00C3264C" w:rsidR="005D1CF2">
        <w:t xml:space="preserve">from the </w:t>
      </w:r>
      <w:r w:rsidRPr="00C3264C">
        <w:t xml:space="preserve">WTO in the next six weeks or in the next </w:t>
      </w:r>
      <w:r w:rsidRPr="00C3264C">
        <w:t>few</w:t>
      </w:r>
      <w:r w:rsidRPr="00C3264C">
        <w:t xml:space="preserve"> months.</w:t>
      </w:r>
      <w:r w:rsidRPr="00C3264C" w:rsidR="00415A28">
        <w:t xml:space="preserve"> </w:t>
      </w:r>
      <w:r w:rsidRPr="00C3264C">
        <w:t>But I do think that we can and should</w:t>
      </w:r>
      <w:r w:rsidRPr="00C3264C" w:rsidR="00BF12A6">
        <w:t>,</w:t>
      </w:r>
      <w:r w:rsidRPr="00C3264C">
        <w:t xml:space="preserve"> and the UK can and should</w:t>
      </w:r>
      <w:r w:rsidRPr="00C3264C" w:rsidR="00BF12A6">
        <w:t>,</w:t>
      </w:r>
      <w:r w:rsidRPr="00C3264C">
        <w:t xml:space="preserve"> do </w:t>
      </w:r>
      <w:r w:rsidRPr="00C3264C" w:rsidR="005D1CF2">
        <w:t>more</w:t>
      </w:r>
      <w:r w:rsidRPr="00C3264C">
        <w:t xml:space="preserve"> to support a statement that has 100-plus WTO members on it.</w:t>
      </w:r>
      <w:r w:rsidRPr="00C3264C" w:rsidR="00415A28">
        <w:t xml:space="preserve"> </w:t>
      </w:r>
      <w:r w:rsidRPr="00C3264C">
        <w:t>At the moment we have 53.</w:t>
      </w:r>
      <w:r w:rsidRPr="00C3264C" w:rsidR="00415A28">
        <w:t xml:space="preserve"> </w:t>
      </w:r>
      <w:r w:rsidRPr="00C3264C">
        <w:t xml:space="preserve">We need to show that the WTO can be a place for a multilateral discussion where all countries can be at the table and that we can bring them all along in this </w:t>
      </w:r>
      <w:r w:rsidRPr="00C3264C">
        <w:t xml:space="preserve">push for </w:t>
      </w:r>
      <w:r w:rsidRPr="00C3264C">
        <w:t>green transition.</w:t>
      </w:r>
    </w:p>
    <w:p w:rsidR="00DD3F9F" w:rsidRPr="00C3264C" w:rsidP="00415A28">
      <w:pPr>
        <w:pStyle w:val="Answer"/>
      </w:pPr>
      <w:r w:rsidRPr="00C3264C">
        <w:t>That is different to a discuss</w:t>
      </w:r>
      <w:r w:rsidRPr="00C3264C" w:rsidR="00E66E89">
        <w:t>ion</w:t>
      </w:r>
      <w:r w:rsidRPr="00C3264C">
        <w:t xml:space="preserve"> at the G7 or the G20.</w:t>
      </w:r>
      <w:r w:rsidRPr="00C3264C" w:rsidR="00415A28">
        <w:t xml:space="preserve"> </w:t>
      </w:r>
      <w:r w:rsidRPr="00C3264C">
        <w:t>It is about making</w:t>
      </w:r>
      <w:r w:rsidRPr="00C3264C">
        <w:t xml:space="preserve"> sure</w:t>
      </w:r>
      <w:r w:rsidRPr="00C3264C">
        <w:t xml:space="preserve"> that we design a trading system where we are not just favouring our own </w:t>
      </w:r>
      <w:r w:rsidRPr="00C3264C">
        <w:t>exports</w:t>
      </w:r>
      <w:r w:rsidRPr="00C3264C">
        <w:t xml:space="preserve"> but we are </w:t>
      </w:r>
      <w:r w:rsidRPr="00C3264C" w:rsidR="005D1CF2">
        <w:t>enabling</w:t>
      </w:r>
      <w:r w:rsidRPr="00C3264C">
        <w:t xml:space="preserve"> all countries to thrive in a climate-friendly, green economy.</w:t>
      </w:r>
      <w:r w:rsidRPr="00C3264C" w:rsidR="00415A28">
        <w:t xml:space="preserve"> </w:t>
      </w:r>
      <w:r w:rsidRPr="00C3264C">
        <w:t xml:space="preserve">The key thing for me is it is less about new rules, it is about finding ways to have more concrete collaboration and co-operation </w:t>
      </w:r>
      <w:r w:rsidRPr="00C3264C" w:rsidR="005D1CF2">
        <w:t>around things</w:t>
      </w:r>
      <w:r w:rsidRPr="00C3264C">
        <w:t xml:space="preserve"> to manage the fact that countries will be putting trade-related climate </w:t>
      </w:r>
      <w:r w:rsidRPr="00C3264C" w:rsidR="005D1CF2">
        <w:t>measures</w:t>
      </w:r>
      <w:r w:rsidRPr="00C3264C">
        <w:t xml:space="preserve"> in </w:t>
      </w:r>
      <w:r w:rsidRPr="00C3264C" w:rsidR="005D1CF2">
        <w:t>place</w:t>
      </w:r>
      <w:r w:rsidRPr="00C3264C">
        <w:t xml:space="preserve"> and so</w:t>
      </w:r>
      <w:r w:rsidRPr="00C3264C">
        <w:t xml:space="preserve"> on</w:t>
      </w:r>
      <w:r w:rsidRPr="00C3264C">
        <w:t>.</w:t>
      </w:r>
      <w:r w:rsidRPr="00C3264C" w:rsidR="00415A28">
        <w:t xml:space="preserve"> </w:t>
      </w:r>
      <w:r w:rsidRPr="00C3264C">
        <w:t xml:space="preserve">We need to co-ordinate and co-operate around those, at </w:t>
      </w:r>
      <w:r w:rsidRPr="00C3264C" w:rsidR="005D1CF2">
        <w:t xml:space="preserve">least </w:t>
      </w:r>
      <w:r w:rsidRPr="00C3264C">
        <w:t>at the multilateral level.</w:t>
      </w:r>
    </w:p>
    <w:p w:rsidR="0054729C" w:rsidRPr="00C3264C" w:rsidP="00415A28">
      <w:pPr>
        <w:pStyle w:val="Answer"/>
      </w:pPr>
      <w:r w:rsidRPr="00C3264C">
        <w:t>I think that the UK is doing a good job.</w:t>
      </w:r>
      <w:r w:rsidRPr="00C3264C" w:rsidR="00415A28">
        <w:t xml:space="preserve"> </w:t>
      </w:r>
      <w:r w:rsidRPr="00C3264C">
        <w:t>It could do more to be reaching out, esp</w:t>
      </w:r>
      <w:r w:rsidRPr="00C3264C" w:rsidR="00DD3F9F">
        <w:t>eciall</w:t>
      </w:r>
      <w:r w:rsidRPr="00C3264C">
        <w:t xml:space="preserve">y to Commonwealth countries and developing countries and to make sure that climate is at the heart </w:t>
      </w:r>
      <w:r w:rsidRPr="00C3264C" w:rsidR="005D1CF2">
        <w:t>of</w:t>
      </w:r>
      <w:r w:rsidRPr="00C3264C">
        <w:t xml:space="preserve"> this.</w:t>
      </w:r>
      <w:r w:rsidRPr="00C3264C" w:rsidR="00415A28">
        <w:t xml:space="preserve"> </w:t>
      </w:r>
      <w:r w:rsidRPr="00C3264C" w:rsidR="005D1CF2">
        <w:t>It</w:t>
      </w:r>
      <w:r w:rsidRPr="00C3264C">
        <w:t xml:space="preserve"> </w:t>
      </w:r>
      <w:r w:rsidRPr="00C3264C" w:rsidR="005D1CF2">
        <w:t>could also</w:t>
      </w:r>
      <w:r w:rsidRPr="00C3264C">
        <w:t xml:space="preserve"> sponsor a </w:t>
      </w:r>
      <w:r w:rsidRPr="00C3264C" w:rsidR="005D1CF2">
        <w:t>ministerial</w:t>
      </w:r>
      <w:r w:rsidRPr="00C3264C">
        <w:t xml:space="preserve"> statement on fossil fuel subsidy reform.</w:t>
      </w:r>
      <w:r w:rsidRPr="00C3264C" w:rsidR="00415A28">
        <w:t xml:space="preserve"> </w:t>
      </w:r>
      <w:r w:rsidRPr="00C3264C" w:rsidR="00DD3F9F">
        <w:t>I w</w:t>
      </w:r>
      <w:r w:rsidRPr="00C3264C">
        <w:t>as hoping the UK would be first to the table as a way of demonstrating its leadership.</w:t>
      </w:r>
      <w:r w:rsidRPr="00C3264C" w:rsidR="00415A28">
        <w:t xml:space="preserve"> </w:t>
      </w:r>
      <w:r w:rsidRPr="00C3264C" w:rsidR="005D1CF2">
        <w:t xml:space="preserve">The </w:t>
      </w:r>
      <w:r w:rsidRPr="00C3264C">
        <w:t xml:space="preserve">EU just joined a few </w:t>
      </w:r>
      <w:r w:rsidRPr="00C3264C" w:rsidR="005D1CF2">
        <w:t>weeks</w:t>
      </w:r>
      <w:r w:rsidRPr="00C3264C">
        <w:t xml:space="preserve"> ago and the UK has not yet.</w:t>
      </w:r>
      <w:r w:rsidRPr="00C3264C" w:rsidR="00415A28">
        <w:t xml:space="preserve"> </w:t>
      </w:r>
      <w:r w:rsidRPr="00C3264C">
        <w:t xml:space="preserve">I would say that that is a critical thing for </w:t>
      </w:r>
      <w:r w:rsidRPr="00C3264C" w:rsidR="00DD3F9F">
        <w:t xml:space="preserve">Parliament </w:t>
      </w:r>
      <w:r w:rsidRPr="00C3264C">
        <w:t>to push for going forward.</w:t>
      </w:r>
    </w:p>
    <w:p w:rsidR="00A449D5" w:rsidRPr="00C3264C" w:rsidP="00415A28">
      <w:pPr>
        <w:pStyle w:val="Question"/>
      </w:pPr>
      <w:sdt>
        <w:sdtPr>
          <w:alias w:val="Member"/>
          <w:tag w:val="&lt;Member mnisId='4762' dodsId=''&gt;"/>
          <w:id w:val="494077995"/>
          <w:placeholder>
            <w:docPart w:val="DefaultPlaceholder_1081868574"/>
          </w:placeholder>
          <w:richText/>
        </w:sdtPr>
        <w:sdtContent>
          <w:r w:rsidRPr="00C3264C" w:rsidR="0054729C">
            <w:rPr>
              <w:b/>
            </w:rPr>
            <w:t xml:space="preserve">Anthony </w:t>
          </w:r>
          <w:r w:rsidRPr="00C3264C" w:rsidR="0054729C">
            <w:rPr>
              <w:b/>
            </w:rPr>
            <w:t>Mangnall</w:t>
          </w:r>
          <w:r w:rsidRPr="00C3264C" w:rsidR="0054729C">
            <w:rPr>
              <w:b/>
            </w:rPr>
            <w:t>:</w:t>
          </w:r>
        </w:sdtContent>
      </w:sdt>
      <w:r w:rsidRPr="00C3264C" w:rsidR="0054729C">
        <w:t xml:space="preserve"> Very briefly, and I am on a bit of a </w:t>
      </w:r>
      <w:r w:rsidRPr="00C3264C" w:rsidR="005D1CF2">
        <w:t>fishing</w:t>
      </w:r>
      <w:r w:rsidRPr="00C3264C" w:rsidR="0054729C">
        <w:t xml:space="preserve"> expedition </w:t>
      </w:r>
      <w:r w:rsidRPr="00C3264C" w:rsidR="005D1CF2">
        <w:t>here</w:t>
      </w:r>
      <w:r w:rsidRPr="00C3264C" w:rsidR="00E66E89">
        <w:t>—you</w:t>
      </w:r>
      <w:r w:rsidRPr="00C3264C" w:rsidR="0054729C">
        <w:t xml:space="preserve"> said the UK is sponsoring some of the discussions at the WTO.</w:t>
      </w:r>
      <w:r w:rsidRPr="00C3264C" w:rsidR="00415A28">
        <w:t xml:space="preserve"> </w:t>
      </w:r>
      <w:r w:rsidRPr="00C3264C" w:rsidR="0054729C">
        <w:t xml:space="preserve">Are we showing </w:t>
      </w:r>
      <w:r w:rsidRPr="00C3264C" w:rsidR="00DD3F9F">
        <w:t>global</w:t>
      </w:r>
      <w:r w:rsidRPr="00C3264C" w:rsidR="0054729C">
        <w:t xml:space="preserve"> leadership on this topic?</w:t>
      </w:r>
      <w:r w:rsidRPr="00C3264C" w:rsidR="00415A28">
        <w:t xml:space="preserve"> </w:t>
      </w:r>
      <w:r w:rsidRPr="00C3264C" w:rsidR="0054729C">
        <w:t>Two other side points.</w:t>
      </w:r>
      <w:r w:rsidRPr="00C3264C" w:rsidR="00415A28">
        <w:t xml:space="preserve"> </w:t>
      </w:r>
      <w:r w:rsidRPr="00C3264C" w:rsidR="0054729C">
        <w:t xml:space="preserve">China is now </w:t>
      </w:r>
      <w:r w:rsidRPr="00C3264C" w:rsidR="005D1CF2">
        <w:t>actively</w:t>
      </w:r>
      <w:r w:rsidRPr="00C3264C" w:rsidR="0054729C">
        <w:t xml:space="preserve"> </w:t>
      </w:r>
      <w:r w:rsidRPr="00C3264C" w:rsidR="005D1CF2">
        <w:t xml:space="preserve">ignoring </w:t>
      </w:r>
      <w:r w:rsidRPr="00C3264C" w:rsidR="0054729C">
        <w:t>quite a lot of WTO policy.</w:t>
      </w:r>
      <w:r w:rsidRPr="00C3264C" w:rsidR="00415A28">
        <w:t xml:space="preserve"> </w:t>
      </w:r>
      <w:r w:rsidRPr="00C3264C" w:rsidR="0054729C">
        <w:t xml:space="preserve">What </w:t>
      </w:r>
      <w:r w:rsidRPr="00C3264C" w:rsidR="005D1CF2">
        <w:t>impact</w:t>
      </w:r>
      <w:r w:rsidRPr="00C3264C" w:rsidR="0054729C">
        <w:t xml:space="preserve"> is that having in terms of the ambitions and the structures of WTO and its </w:t>
      </w:r>
      <w:r w:rsidRPr="00C3264C" w:rsidR="005D1CF2">
        <w:t>ability</w:t>
      </w:r>
      <w:r w:rsidRPr="00C3264C" w:rsidR="0054729C">
        <w:t xml:space="preserve"> to </w:t>
      </w:r>
      <w:r w:rsidRPr="00C3264C" w:rsidR="005D1CF2">
        <w:t>come</w:t>
      </w:r>
      <w:r w:rsidRPr="00C3264C" w:rsidR="0054729C">
        <w:t xml:space="preserve"> to common agreement</w:t>
      </w:r>
      <w:r w:rsidRPr="00C3264C" w:rsidR="00DD3F9F">
        <w:t>?</w:t>
      </w:r>
      <w:r w:rsidRPr="00C3264C" w:rsidR="00415A28">
        <w:t xml:space="preserve"> </w:t>
      </w:r>
      <w:r w:rsidRPr="00C3264C" w:rsidR="0054729C">
        <w:t>The third point on this is CPTPP.</w:t>
      </w:r>
      <w:r w:rsidRPr="00C3264C" w:rsidR="00415A28">
        <w:t xml:space="preserve"> </w:t>
      </w:r>
      <w:r w:rsidRPr="00C3264C" w:rsidR="0054729C">
        <w:t>There is a huge opportunity for what we can do within</w:t>
      </w:r>
      <w:r w:rsidRPr="00C3264C" w:rsidR="005D1CF2">
        <w:t xml:space="preserve"> that</w:t>
      </w:r>
      <w:r w:rsidRPr="00C3264C" w:rsidR="0054729C">
        <w:t xml:space="preserve"> organisation, </w:t>
      </w:r>
      <w:r w:rsidRPr="00C3264C" w:rsidR="005D1CF2">
        <w:t>especially</w:t>
      </w:r>
      <w:r w:rsidRPr="00C3264C" w:rsidR="0054729C">
        <w:t xml:space="preserve"> in one of the </w:t>
      </w:r>
      <w:r w:rsidRPr="00C3264C" w:rsidR="005D1CF2">
        <w:t>fastest</w:t>
      </w:r>
      <w:r w:rsidRPr="00C3264C" w:rsidR="0054729C">
        <w:t xml:space="preserve"> growing regions in the world.</w:t>
      </w:r>
      <w:r w:rsidRPr="00C3264C" w:rsidR="00415A28">
        <w:t xml:space="preserve"> </w:t>
      </w:r>
      <w:r w:rsidRPr="00C3264C" w:rsidR="0054729C">
        <w:t xml:space="preserve">Will WTO and CPTPP </w:t>
      </w:r>
      <w:r w:rsidRPr="00C3264C" w:rsidR="005D1CF2">
        <w:t>align</w:t>
      </w:r>
      <w:r w:rsidRPr="00C3264C" w:rsidR="0054729C">
        <w:t xml:space="preserve"> in terms of their policy around environmental aspects?</w:t>
      </w:r>
    </w:p>
    <w:p w:rsidR="00A449D5" w:rsidRPr="00C3264C" w:rsidP="00415A28">
      <w:pPr>
        <w:pStyle w:val="Answer"/>
      </w:pPr>
      <w:sdt>
        <w:sdtPr>
          <w:alias w:val="Witness"/>
          <w:id w:val="1404027566"/>
          <w:placeholder>
            <w:docPart w:val="DefaultPlaceholder_1081868574"/>
          </w:placeholder>
          <w:richText/>
        </w:sdtPr>
        <w:sdtContent>
          <w:r w:rsidRPr="00C3264C">
            <w:rPr>
              <w:b/>
              <w:i/>
            </w:rPr>
            <w:t>Dr Deere Birkbeck:</w:t>
          </w:r>
        </w:sdtContent>
      </w:sdt>
      <w:r w:rsidRPr="00C3264C">
        <w:t xml:space="preserve"> On the first one I would say that the UK is engaged but not leading on climate at the WTO, but very much engaged.</w:t>
      </w:r>
      <w:r w:rsidRPr="00C3264C" w:rsidR="00415A28">
        <w:t xml:space="preserve"> </w:t>
      </w:r>
      <w:r w:rsidRPr="00C3264C">
        <w:t>There is more that could be done.</w:t>
      </w:r>
      <w:r w:rsidRPr="00C3264C" w:rsidR="00415A28">
        <w:t xml:space="preserve"> </w:t>
      </w:r>
      <w:r w:rsidRPr="00C3264C">
        <w:t xml:space="preserve">One of the key things that I would </w:t>
      </w:r>
      <w:r w:rsidRPr="00C3264C" w:rsidR="00DD3F9F">
        <w:t xml:space="preserve">alert </w:t>
      </w:r>
      <w:r w:rsidRPr="00C3264C">
        <w:t xml:space="preserve">you to is the fact that it is very challenging </w:t>
      </w:r>
      <w:r w:rsidRPr="00C3264C" w:rsidR="00DD3F9F">
        <w:t>for</w:t>
      </w:r>
      <w:r w:rsidRPr="00C3264C">
        <w:t xml:space="preserve"> the WTO at a time when you are </w:t>
      </w:r>
      <w:r w:rsidRPr="00C3264C" w:rsidR="005D1CF2">
        <w:t>cutting</w:t>
      </w:r>
      <w:r w:rsidRPr="00C3264C">
        <w:t xml:space="preserve"> your aid budgets.</w:t>
      </w:r>
      <w:r w:rsidRPr="00C3264C" w:rsidR="00415A28">
        <w:t xml:space="preserve"> </w:t>
      </w:r>
      <w:r w:rsidRPr="00C3264C">
        <w:t xml:space="preserve">It is very difficult to have credibility as a country </w:t>
      </w:r>
      <w:r w:rsidRPr="00C3264C">
        <w:t xml:space="preserve">that can bring together developing </w:t>
      </w:r>
      <w:r w:rsidRPr="00C3264C" w:rsidR="005D1CF2">
        <w:t xml:space="preserve">countries </w:t>
      </w:r>
      <w:r w:rsidRPr="00C3264C">
        <w:t xml:space="preserve">in </w:t>
      </w:r>
      <w:r w:rsidRPr="00C3264C" w:rsidR="00B52B79">
        <w:t>the</w:t>
      </w:r>
      <w:r w:rsidRPr="00C3264C">
        <w:t xml:space="preserve"> way that we would </w:t>
      </w:r>
      <w:r w:rsidRPr="00C3264C" w:rsidR="005D1CF2">
        <w:t>normally</w:t>
      </w:r>
      <w:r w:rsidRPr="00C3264C">
        <w:t xml:space="preserve"> have seen the UK do.</w:t>
      </w:r>
      <w:r w:rsidRPr="00C3264C" w:rsidR="00415A28">
        <w:t xml:space="preserve"> </w:t>
      </w:r>
      <w:r w:rsidRPr="00C3264C">
        <w:t>You have this amazing connection with the Commonwealth and with many countries.</w:t>
      </w:r>
      <w:r w:rsidRPr="00C3264C" w:rsidR="00415A28">
        <w:t xml:space="preserve"> </w:t>
      </w:r>
      <w:r w:rsidRPr="00C3264C" w:rsidR="005D1CF2">
        <w:t xml:space="preserve">One </w:t>
      </w:r>
      <w:r w:rsidRPr="00C3264C">
        <w:t xml:space="preserve">of the </w:t>
      </w:r>
      <w:r w:rsidRPr="00C3264C" w:rsidR="005D1CF2">
        <w:t>things</w:t>
      </w:r>
      <w:r w:rsidRPr="00C3264C">
        <w:t xml:space="preserve"> developing countries will need in particular is more support.</w:t>
      </w:r>
    </w:p>
    <w:p w:rsidR="00A449D5" w:rsidRPr="00C3264C" w:rsidP="006951D6">
      <w:pPr>
        <w:pStyle w:val="Question"/>
      </w:pPr>
      <w:sdt>
        <w:sdtPr>
          <w:alias w:val="Member"/>
          <w:tag w:val="&lt;Member mnisId='4762' dodsId=''&gt;"/>
          <w:id w:val="-2093304827"/>
          <w:placeholder>
            <w:docPart w:val="DefaultPlaceholder_1081868574"/>
          </w:placeholder>
          <w:richText/>
        </w:sdtPr>
        <w:sdtContent>
          <w:r w:rsidRPr="00C3264C">
            <w:rPr>
              <w:b/>
            </w:rPr>
            <w:t xml:space="preserve">Anthony </w:t>
          </w:r>
          <w:r w:rsidRPr="00C3264C">
            <w:rPr>
              <w:b/>
            </w:rPr>
            <w:t>Mangnall</w:t>
          </w:r>
          <w:r w:rsidRPr="00C3264C">
            <w:rPr>
              <w:b/>
            </w:rPr>
            <w:t>:</w:t>
          </w:r>
        </w:sdtContent>
      </w:sdt>
      <w:r w:rsidRPr="00C3264C">
        <w:t xml:space="preserve"> Who is leading?</w:t>
      </w:r>
    </w:p>
    <w:p w:rsidR="00B52B79" w:rsidRPr="00C3264C" w:rsidP="00415A28">
      <w:pPr>
        <w:pStyle w:val="Answer"/>
      </w:pPr>
      <w:sdt>
        <w:sdtPr>
          <w:alias w:val="Witness"/>
          <w:id w:val="1691954200"/>
          <w:placeholder>
            <w:docPart w:val="DefaultPlaceholder_1081868574"/>
          </w:placeholder>
          <w:richText/>
        </w:sdtPr>
        <w:sdtContent>
          <w:r w:rsidRPr="00C3264C" w:rsidR="00A449D5">
            <w:rPr>
              <w:b/>
              <w:i/>
            </w:rPr>
            <w:t>Dr Deere Birkbeck:</w:t>
          </w:r>
        </w:sdtContent>
      </w:sdt>
      <w:r w:rsidRPr="00C3264C" w:rsidR="00A449D5">
        <w:t xml:space="preserve"> Costa Rica and Canada are the convenors of the trade and environment structured discussions.</w:t>
      </w:r>
      <w:r w:rsidRPr="00C3264C" w:rsidR="00415A28">
        <w:t xml:space="preserve"> </w:t>
      </w:r>
      <w:r w:rsidRPr="00C3264C" w:rsidR="00A449D5">
        <w:t xml:space="preserve">The UK has </w:t>
      </w:r>
      <w:r w:rsidRPr="00C3264C" w:rsidR="005D1CF2">
        <w:t>chaired</w:t>
      </w:r>
      <w:r w:rsidRPr="00C3264C" w:rsidR="00A449D5">
        <w:t xml:space="preserve"> </w:t>
      </w:r>
      <w:r w:rsidRPr="00C3264C" w:rsidR="005D1CF2">
        <w:t>various</w:t>
      </w:r>
      <w:r w:rsidRPr="00C3264C" w:rsidR="00A449D5">
        <w:t xml:space="preserve"> discussion</w:t>
      </w:r>
      <w:r w:rsidRPr="00C3264C">
        <w:t>s</w:t>
      </w:r>
      <w:r w:rsidRPr="00C3264C" w:rsidR="00A449D5">
        <w:t xml:space="preserve"> at the WTO.</w:t>
      </w:r>
      <w:r w:rsidRPr="00C3264C" w:rsidR="00415A28">
        <w:t xml:space="preserve"> </w:t>
      </w:r>
      <w:r w:rsidRPr="00C3264C" w:rsidR="00A449D5">
        <w:t xml:space="preserve">It </w:t>
      </w:r>
      <w:r w:rsidRPr="00C3264C" w:rsidR="005D1CF2">
        <w:t>is</w:t>
      </w:r>
      <w:r w:rsidRPr="00C3264C" w:rsidR="00A449D5">
        <w:t xml:space="preserve"> by no means </w:t>
      </w:r>
      <w:r w:rsidRPr="00C3264C" w:rsidR="005D1CF2">
        <w:t>absent</w:t>
      </w:r>
      <w:r w:rsidRPr="00C3264C" w:rsidR="00A449D5">
        <w:t xml:space="preserve"> but we </w:t>
      </w:r>
      <w:r w:rsidRPr="00C3264C" w:rsidR="005D1CF2">
        <w:t>would</w:t>
      </w:r>
      <w:r w:rsidRPr="00C3264C" w:rsidR="00A449D5">
        <w:t xml:space="preserve"> benefit </w:t>
      </w:r>
      <w:r w:rsidRPr="00C3264C" w:rsidR="005D1CF2">
        <w:t xml:space="preserve">greatly from the </w:t>
      </w:r>
      <w:r w:rsidRPr="00C3264C" w:rsidR="00A449D5">
        <w:t xml:space="preserve">UK </w:t>
      </w:r>
      <w:r w:rsidRPr="00C3264C" w:rsidR="005D1CF2">
        <w:t>stepping</w:t>
      </w:r>
      <w:r w:rsidRPr="00C3264C" w:rsidR="00A449D5">
        <w:t xml:space="preserve"> up more to reach out more to countries and to help to find ways forward on this.</w:t>
      </w:r>
    </w:p>
    <w:p w:rsidR="00B52B79" w:rsidRPr="00C3264C" w:rsidP="00415A28">
      <w:pPr>
        <w:pStyle w:val="Answer"/>
      </w:pPr>
      <w:r w:rsidRPr="00C3264C">
        <w:t xml:space="preserve">The point </w:t>
      </w:r>
      <w:r w:rsidRPr="00C3264C">
        <w:t>on</w:t>
      </w:r>
      <w:r w:rsidRPr="00C3264C">
        <w:t xml:space="preserve"> China is that China is engaged in these d</w:t>
      </w:r>
      <w:r w:rsidRPr="00C3264C">
        <w:t>iscussions.</w:t>
      </w:r>
      <w:r w:rsidRPr="00C3264C" w:rsidR="00415A28">
        <w:t xml:space="preserve"> </w:t>
      </w:r>
      <w:r w:rsidRPr="00C3264C">
        <w:t>It is not yet a co-</w:t>
      </w:r>
      <w:r w:rsidRPr="00C3264C">
        <w:t>sponsor but</w:t>
      </w:r>
      <w:r w:rsidRPr="00C3264C" w:rsidR="005D1CF2">
        <w:t xml:space="preserve"> </w:t>
      </w:r>
      <w:r w:rsidRPr="00C3264C">
        <w:t>nor is the US.</w:t>
      </w:r>
      <w:r w:rsidRPr="00C3264C" w:rsidR="00415A28">
        <w:t xml:space="preserve"> </w:t>
      </w:r>
      <w:r w:rsidRPr="00C3264C">
        <w:t xml:space="preserve">It made consultative suggestions last week on the draft </w:t>
      </w:r>
      <w:r w:rsidRPr="00C3264C" w:rsidR="005D1CF2">
        <w:t>ministerial</w:t>
      </w:r>
      <w:r w:rsidRPr="00C3264C">
        <w:t xml:space="preserve"> statement.</w:t>
      </w:r>
      <w:r w:rsidRPr="00C3264C" w:rsidR="00415A28">
        <w:t xml:space="preserve"> </w:t>
      </w:r>
      <w:r w:rsidRPr="00C3264C">
        <w:t xml:space="preserve">My </w:t>
      </w:r>
      <w:r w:rsidRPr="00C3264C" w:rsidR="00D22669">
        <w:t>impression</w:t>
      </w:r>
      <w:r w:rsidRPr="00C3264C">
        <w:t xml:space="preserve"> is that countries like China, </w:t>
      </w:r>
      <w:r w:rsidRPr="00C3264C">
        <w:t>Brazil</w:t>
      </w:r>
      <w:r w:rsidRPr="00C3264C">
        <w:t xml:space="preserve"> and the US </w:t>
      </w:r>
      <w:r w:rsidRPr="00C3264C" w:rsidR="00D22669">
        <w:t xml:space="preserve">would </w:t>
      </w:r>
      <w:r w:rsidRPr="00C3264C">
        <w:t xml:space="preserve">all like to see themselves as co-sponsors of this statement </w:t>
      </w:r>
      <w:r w:rsidRPr="00C3264C" w:rsidR="00D22669">
        <w:t>but that</w:t>
      </w:r>
      <w:r w:rsidRPr="00C3264C">
        <w:t xml:space="preserve"> will be a very careful </w:t>
      </w:r>
      <w:r w:rsidRPr="00C3264C" w:rsidR="00D22669">
        <w:t>diplomatic</w:t>
      </w:r>
      <w:r w:rsidRPr="00C3264C">
        <w:t xml:space="preserve"> exercise to see what everyone can </w:t>
      </w:r>
      <w:r w:rsidRPr="00C3264C" w:rsidR="00D22669">
        <w:t>accept</w:t>
      </w:r>
      <w:r w:rsidRPr="00C3264C">
        <w:t>.</w:t>
      </w:r>
      <w:r w:rsidRPr="00C3264C" w:rsidR="00415A28">
        <w:t xml:space="preserve"> </w:t>
      </w:r>
      <w:r w:rsidRPr="00C3264C">
        <w:t xml:space="preserve">It may sound </w:t>
      </w:r>
      <w:r w:rsidRPr="00C3264C">
        <w:t>modest</w:t>
      </w:r>
      <w:r w:rsidRPr="00C3264C">
        <w:t xml:space="preserve"> but I </w:t>
      </w:r>
      <w:r w:rsidRPr="00C3264C" w:rsidR="00D22669">
        <w:t>think</w:t>
      </w:r>
      <w:r w:rsidRPr="00C3264C">
        <w:t xml:space="preserve"> if we can achieve a statement it will be the first statement</w:t>
      </w:r>
      <w:r w:rsidRPr="00C3264C" w:rsidR="00D22669">
        <w:t xml:space="preserve"> </w:t>
      </w:r>
      <w:r w:rsidRPr="00C3264C">
        <w:t xml:space="preserve">in 25 years of the WTO that says </w:t>
      </w:r>
      <w:r w:rsidRPr="00C3264C" w:rsidR="00D22669">
        <w:t>that</w:t>
      </w:r>
      <w:r w:rsidRPr="00C3264C">
        <w:t xml:space="preserve"> environment and climate issues are central to the organisation</w:t>
      </w:r>
      <w:r w:rsidRPr="00C3264C" w:rsidR="00EC5E73">
        <w:t>’</w:t>
      </w:r>
      <w:r w:rsidRPr="00C3264C">
        <w:t>s future and to the future of the multilateral trading system.</w:t>
      </w:r>
      <w:r w:rsidRPr="00C3264C" w:rsidR="00415A28">
        <w:t xml:space="preserve"> </w:t>
      </w:r>
      <w:r w:rsidRPr="00C3264C">
        <w:t>That is already a really big win.</w:t>
      </w:r>
      <w:r w:rsidRPr="00C3264C" w:rsidR="00415A28">
        <w:t xml:space="preserve"> </w:t>
      </w:r>
      <w:r w:rsidRPr="00C3264C">
        <w:t>Then we have</w:t>
      </w:r>
      <w:r w:rsidRPr="00C3264C" w:rsidR="00D22669">
        <w:t xml:space="preserve"> cr</w:t>
      </w:r>
      <w:r w:rsidRPr="00C3264C">
        <w:t xml:space="preserve">eated a platform through </w:t>
      </w:r>
      <w:r w:rsidRPr="00C3264C">
        <w:t>which</w:t>
      </w:r>
      <w:r w:rsidRPr="00C3264C">
        <w:t xml:space="preserve"> countries can push for more specific outcomes going forward.</w:t>
      </w:r>
      <w:r w:rsidRPr="00C3264C" w:rsidR="00415A28">
        <w:t xml:space="preserve"> </w:t>
      </w:r>
      <w:r w:rsidRPr="00C3264C">
        <w:t xml:space="preserve">I would see China as an ally in this effort, not as a </w:t>
      </w:r>
      <w:r w:rsidRPr="00C3264C" w:rsidR="00D22669">
        <w:t xml:space="preserve">country </w:t>
      </w:r>
      <w:r w:rsidRPr="00C3264C">
        <w:t>that is trying to undermine it.</w:t>
      </w:r>
    </w:p>
    <w:p w:rsidR="00A449D5" w:rsidRPr="00C3264C" w:rsidP="00415A28">
      <w:pPr>
        <w:pStyle w:val="Answer"/>
      </w:pPr>
      <w:r w:rsidRPr="00C3264C">
        <w:t xml:space="preserve">One last thing is the reason </w:t>
      </w:r>
      <w:r w:rsidRPr="00C3264C" w:rsidR="00D22669">
        <w:t>that</w:t>
      </w:r>
      <w:r w:rsidRPr="00C3264C" w:rsidR="00B52B79">
        <w:t xml:space="preserve"> it is not going to b</w:t>
      </w:r>
      <w:r w:rsidRPr="00C3264C">
        <w:t xml:space="preserve">e a multilateral </w:t>
      </w:r>
      <w:r w:rsidRPr="00C3264C" w:rsidR="00D22669">
        <w:t>ministerial</w:t>
      </w:r>
      <w:r w:rsidRPr="00C3264C">
        <w:t xml:space="preserve"> statement is because there are countries like Turkey and Russia and Saudi Arabia that refuse </w:t>
      </w:r>
      <w:r w:rsidRPr="00C3264C" w:rsidR="00B52B79">
        <w:t xml:space="preserve">to discuss </w:t>
      </w:r>
      <w:r w:rsidRPr="00C3264C">
        <w:t>climate issues at all at the WTO.</w:t>
      </w:r>
    </w:p>
    <w:p w:rsidR="00A449D5" w:rsidRPr="00C3264C" w:rsidP="00415A28">
      <w:pPr>
        <w:pStyle w:val="Question"/>
      </w:pPr>
      <w:sdt>
        <w:sdtPr>
          <w:alias w:val="Member"/>
          <w:tag w:val="&lt;Member mnisId='4438' dodsId='58076'&gt;"/>
          <w:id w:val="-1022708880"/>
          <w:placeholder>
            <w:docPart w:val="DefaultPlaceholder_1081868574"/>
          </w:placeholder>
          <w:richText/>
        </w:sdtPr>
        <w:sdtContent>
          <w:r w:rsidRPr="00C3264C">
            <w:rPr>
              <w:b/>
            </w:rPr>
            <w:t>Craig Williams:</w:t>
          </w:r>
        </w:sdtContent>
      </w:sdt>
      <w:r w:rsidRPr="00C3264C">
        <w:t xml:space="preserve"> Could I ask you some questions, </w:t>
      </w:r>
      <w:r w:rsidRPr="00C3264C" w:rsidR="00D22669">
        <w:t>Emily</w:t>
      </w:r>
      <w:r w:rsidRPr="00C3264C">
        <w:t>, around your written evidence</w:t>
      </w:r>
      <w:r w:rsidRPr="00C3264C" w:rsidR="00B52B79">
        <w:t>?</w:t>
      </w:r>
      <w:r w:rsidRPr="00C3264C" w:rsidR="00415A28">
        <w:t xml:space="preserve"> </w:t>
      </w:r>
      <w:r w:rsidRPr="00C3264C">
        <w:t>Thank you very much indeed for that.</w:t>
      </w:r>
      <w:r w:rsidRPr="00C3264C" w:rsidR="00415A28">
        <w:t xml:space="preserve"> </w:t>
      </w:r>
      <w:r w:rsidRPr="00C3264C">
        <w:t xml:space="preserve">In </w:t>
      </w:r>
      <w:r w:rsidRPr="00C3264C" w:rsidR="00D22669">
        <w:t>your</w:t>
      </w:r>
      <w:r w:rsidRPr="00C3264C">
        <w:t xml:space="preserve"> written evidence you have suggested that Article 6 negotiations on carbon pricing at COP could have significant crossover with other trade issues.</w:t>
      </w:r>
      <w:r w:rsidRPr="00C3264C" w:rsidR="00415A28">
        <w:t xml:space="preserve"> </w:t>
      </w:r>
      <w:r w:rsidRPr="00C3264C">
        <w:t xml:space="preserve">Could you explain that a bit </w:t>
      </w:r>
      <w:r w:rsidRPr="00C3264C" w:rsidR="00D22669">
        <w:t>further</w:t>
      </w:r>
      <w:r w:rsidRPr="00C3264C">
        <w:t>?</w:t>
      </w:r>
    </w:p>
    <w:p w:rsidR="00B52B79" w:rsidRPr="00C3264C" w:rsidP="00415A28">
      <w:pPr>
        <w:pStyle w:val="Answer"/>
      </w:pPr>
      <w:sdt>
        <w:sdtPr>
          <w:alias w:val="Witness"/>
          <w:id w:val="-1443303497"/>
          <w:placeholder>
            <w:docPart w:val="DefaultPlaceholder_1081868574"/>
          </w:placeholder>
          <w:richText/>
        </w:sdtPr>
        <w:sdtContent>
          <w:r w:rsidRPr="00C3264C" w:rsidR="00A449D5">
            <w:rPr>
              <w:b/>
              <w:i/>
            </w:rPr>
            <w:t>Dr Lydgate:</w:t>
          </w:r>
        </w:sdtContent>
      </w:sdt>
      <w:r w:rsidRPr="00C3264C" w:rsidR="00A449D5">
        <w:t xml:space="preserve"> Absolutely.</w:t>
      </w:r>
      <w:r w:rsidRPr="00C3264C" w:rsidR="00415A28">
        <w:t xml:space="preserve"> </w:t>
      </w:r>
      <w:r w:rsidRPr="00C3264C" w:rsidR="00A449D5">
        <w:t xml:space="preserve">I still start at the unilateral end and work to the Article 6 end, because we have not just the EU but some of our </w:t>
      </w:r>
      <w:r w:rsidRPr="00C3264C" w:rsidR="00D22669">
        <w:t>other</w:t>
      </w:r>
      <w:r w:rsidRPr="00C3264C" w:rsidR="00A449D5">
        <w:t xml:space="preserve"> climate allies, including us, thinking about possibl</w:t>
      </w:r>
      <w:r w:rsidRPr="00C3264C" w:rsidR="00BF730F">
        <w:t>y</w:t>
      </w:r>
      <w:r w:rsidRPr="00C3264C" w:rsidR="00A449D5">
        <w:t xml:space="preserve"> apply</w:t>
      </w:r>
      <w:r w:rsidRPr="00C3264C">
        <w:t>ing</w:t>
      </w:r>
      <w:r w:rsidRPr="00C3264C" w:rsidR="00A449D5">
        <w:t xml:space="preserve"> domestic carbon pricing to imports.</w:t>
      </w:r>
      <w:r w:rsidRPr="00C3264C" w:rsidR="00415A28">
        <w:t xml:space="preserve"> </w:t>
      </w:r>
      <w:r w:rsidRPr="00C3264C" w:rsidR="00A449D5">
        <w:t xml:space="preserve">The unstated position is, </w:t>
      </w:r>
      <w:r w:rsidRPr="00C3264C" w:rsidR="009A43E4">
        <w:t>“</w:t>
      </w:r>
      <w:r w:rsidRPr="00C3264C" w:rsidR="00A449D5">
        <w:t>We are concerned about costs to our industry of our climate ambition.</w:t>
      </w:r>
      <w:r w:rsidRPr="00C3264C" w:rsidR="00415A28">
        <w:t xml:space="preserve"> </w:t>
      </w:r>
      <w:r w:rsidRPr="00C3264C" w:rsidR="00A449D5">
        <w:t xml:space="preserve">We do not have a </w:t>
      </w:r>
      <w:r w:rsidRPr="00C3264C" w:rsidR="00D22669">
        <w:t>strong</w:t>
      </w:r>
      <w:r w:rsidRPr="00C3264C" w:rsidR="00A449D5">
        <w:t xml:space="preserve"> international carbon price or multilateral framework for resolving these concerns, so we</w:t>
      </w:r>
      <w:r w:rsidRPr="00C3264C" w:rsidR="00EC5E73">
        <w:t>’</w:t>
      </w:r>
      <w:r w:rsidRPr="00C3264C" w:rsidR="00A449D5">
        <w:t xml:space="preserve">re </w:t>
      </w:r>
      <w:r w:rsidRPr="00C3264C" w:rsidR="00D22669">
        <w:t>going</w:t>
      </w:r>
      <w:r w:rsidRPr="00C3264C" w:rsidR="00A449D5">
        <w:t xml:space="preserve"> to impose these costs on everyone who wants to access our market</w:t>
      </w:r>
      <w:r w:rsidRPr="00C3264C" w:rsidR="009A43E4">
        <w:t>”</w:t>
      </w:r>
      <w:r w:rsidRPr="00C3264C">
        <w:t>.</w:t>
      </w:r>
    </w:p>
    <w:p w:rsidR="00B52B79" w:rsidRPr="00C3264C" w:rsidP="00415A28">
      <w:pPr>
        <w:pStyle w:val="Answer"/>
      </w:pPr>
      <w:r w:rsidRPr="00C3264C">
        <w:t>I can see where this</w:t>
      </w:r>
      <w:r w:rsidRPr="00C3264C" w:rsidR="00D22669">
        <w:t xml:space="preserve"> is coming fro</w:t>
      </w:r>
      <w:r w:rsidRPr="00C3264C">
        <w:t xml:space="preserve">m and the concerns behind </w:t>
      </w:r>
      <w:r w:rsidRPr="00C3264C">
        <w:t>it</w:t>
      </w:r>
      <w:r w:rsidRPr="00C3264C">
        <w:t xml:space="preserve"> but the EU</w:t>
      </w:r>
      <w:r w:rsidRPr="00C3264C" w:rsidR="00EC5E73">
        <w:t>’</w:t>
      </w:r>
      <w:r w:rsidRPr="00C3264C">
        <w:t>s proposal</w:t>
      </w:r>
      <w:r w:rsidRPr="00C3264C" w:rsidR="00D22669">
        <w:t xml:space="preserve"> i</w:t>
      </w:r>
      <w:r w:rsidRPr="00C3264C">
        <w:t xml:space="preserve">s high risk in </w:t>
      </w:r>
      <w:r w:rsidRPr="00C3264C" w:rsidR="00D22669">
        <w:t xml:space="preserve">the </w:t>
      </w:r>
      <w:r w:rsidRPr="00C3264C">
        <w:t xml:space="preserve">sense that it has very </w:t>
      </w:r>
      <w:r w:rsidRPr="00C3264C" w:rsidR="00D22669">
        <w:t>strong</w:t>
      </w:r>
      <w:r w:rsidRPr="00C3264C">
        <w:t xml:space="preserve"> unilateral logic in terms of proposing to charge the same prices to all countries that the EU industry pays, without clearly reflecting </w:t>
      </w:r>
      <w:r w:rsidRPr="00C3264C" w:rsidR="00D22669">
        <w:t>common</w:t>
      </w:r>
      <w:r w:rsidRPr="00C3264C">
        <w:t xml:space="preserve"> but different shared responsibility for developing countries.</w:t>
      </w:r>
      <w:r w:rsidRPr="00C3264C" w:rsidR="00415A28">
        <w:t xml:space="preserve"> </w:t>
      </w:r>
      <w:r w:rsidRPr="00C3264C">
        <w:t xml:space="preserve">It </w:t>
      </w:r>
      <w:r w:rsidRPr="00C3264C" w:rsidR="00D22669">
        <w:t>is</w:t>
      </w:r>
      <w:r w:rsidRPr="00C3264C">
        <w:t xml:space="preserve"> very difficult to be exempted.</w:t>
      </w:r>
      <w:r w:rsidRPr="00C3264C" w:rsidR="00415A28">
        <w:t xml:space="preserve"> </w:t>
      </w:r>
      <w:r w:rsidRPr="00C3264C">
        <w:t xml:space="preserve">You have to be part of the EU emissions trading scheme to be fully </w:t>
      </w:r>
      <w:r w:rsidRPr="00C3264C" w:rsidR="00D22669">
        <w:t>exempted</w:t>
      </w:r>
      <w:r w:rsidRPr="00C3264C">
        <w:t xml:space="preserve"> on a countrywide basis, so </w:t>
      </w:r>
      <w:r w:rsidRPr="00C3264C" w:rsidR="00D22669">
        <w:t>there</w:t>
      </w:r>
      <w:r w:rsidRPr="00C3264C">
        <w:t xml:space="preserve"> is a diplomatic risk</w:t>
      </w:r>
      <w:r w:rsidRPr="00C3264C" w:rsidR="00D22669">
        <w:t xml:space="preserve"> </w:t>
      </w:r>
      <w:r w:rsidRPr="00C3264C">
        <w:t>that it will alienate developing countries and potential developed</w:t>
      </w:r>
      <w:r w:rsidRPr="00C3264C">
        <w:t>-</w:t>
      </w:r>
      <w:r w:rsidRPr="00C3264C">
        <w:t>country allies that are going to be facing a lot of new trade barriers.</w:t>
      </w:r>
    </w:p>
    <w:p w:rsidR="00B52B79" w:rsidRPr="00C3264C" w:rsidP="00415A28">
      <w:pPr>
        <w:pStyle w:val="Answer"/>
      </w:pPr>
      <w:r w:rsidRPr="00C3264C">
        <w:t xml:space="preserve">In this context, the international carbon market, which is the ultimate promise of Article 6 negotiations, could </w:t>
      </w:r>
      <w:r w:rsidRPr="00C3264C" w:rsidR="00D22669">
        <w:t>theoretically</w:t>
      </w:r>
      <w:r w:rsidRPr="00C3264C">
        <w:t xml:space="preserve"> take care of this problem because you level the </w:t>
      </w:r>
      <w:r w:rsidRPr="00C3264C" w:rsidR="00D22669">
        <w:t>playing f</w:t>
      </w:r>
      <w:r w:rsidRPr="00C3264C">
        <w:t xml:space="preserve">ield for </w:t>
      </w:r>
      <w:r w:rsidRPr="00C3264C" w:rsidR="00D22669">
        <w:t>producers</w:t>
      </w:r>
      <w:r w:rsidRPr="00C3264C">
        <w:t xml:space="preserve"> internationally.</w:t>
      </w:r>
      <w:r w:rsidRPr="00C3264C" w:rsidR="00415A28">
        <w:t xml:space="preserve"> </w:t>
      </w:r>
      <w:r w:rsidRPr="00C3264C">
        <w:t>But there are some pretty significant obstacles to getting to a strong international carbon price through Article 6.</w:t>
      </w:r>
      <w:r w:rsidRPr="00C3264C" w:rsidR="00415A28">
        <w:t xml:space="preserve"> </w:t>
      </w:r>
      <w:r w:rsidRPr="00C3264C">
        <w:t xml:space="preserve">What it </w:t>
      </w:r>
      <w:r w:rsidRPr="00C3264C" w:rsidR="00D22669">
        <w:t>comes</w:t>
      </w:r>
      <w:r w:rsidRPr="00C3264C">
        <w:t xml:space="preserve"> down to is how you </w:t>
      </w:r>
      <w:r w:rsidRPr="00C3264C" w:rsidR="00D22669">
        <w:t>quantify</w:t>
      </w:r>
      <w:r w:rsidRPr="00C3264C">
        <w:t xml:space="preserve"> each country</w:t>
      </w:r>
      <w:r w:rsidRPr="00C3264C" w:rsidR="00EC5E73">
        <w:t>’</w:t>
      </w:r>
      <w:r w:rsidRPr="00C3264C">
        <w:t>s emissions in a way that is rigorous enough to form the basis of a market.</w:t>
      </w:r>
      <w:r w:rsidRPr="00C3264C" w:rsidR="00415A28">
        <w:t xml:space="preserve"> </w:t>
      </w:r>
      <w:r w:rsidRPr="00C3264C">
        <w:t>If you look</w:t>
      </w:r>
      <w:r w:rsidRPr="00C3264C" w:rsidR="00D22669">
        <w:t xml:space="preserve"> </w:t>
      </w:r>
      <w:r w:rsidRPr="00C3264C">
        <w:t xml:space="preserve">at, for example, the EU </w:t>
      </w:r>
      <w:r w:rsidRPr="00C3264C">
        <w:t>emissions trading scheme or</w:t>
      </w:r>
      <w:r w:rsidRPr="00C3264C" w:rsidR="002B5544">
        <w:t xml:space="preserve"> the UK</w:t>
      </w:r>
      <w:r w:rsidRPr="00C3264C" w:rsidR="00EC5E73">
        <w:t>’</w:t>
      </w:r>
      <w:r w:rsidRPr="00C3264C" w:rsidR="002B5544">
        <w:t>s new one, one of the secrets of success is having a strong regulator.</w:t>
      </w:r>
      <w:r w:rsidRPr="00C3264C" w:rsidR="00415A28">
        <w:t xml:space="preserve"> </w:t>
      </w:r>
      <w:r w:rsidRPr="00C3264C" w:rsidR="002B5544">
        <w:t>The price starts to go up when the EU</w:t>
      </w:r>
      <w:r w:rsidRPr="00C3264C" w:rsidR="00D22669">
        <w:t xml:space="preserve"> starts to tighten up sup</w:t>
      </w:r>
      <w:r w:rsidRPr="00C3264C">
        <w:t>ply</w:t>
      </w:r>
      <w:r w:rsidRPr="00C3264C" w:rsidR="002B5544">
        <w:t xml:space="preserve"> in various ways.</w:t>
      </w:r>
      <w:r w:rsidRPr="00C3264C" w:rsidR="00415A28">
        <w:t xml:space="preserve"> </w:t>
      </w:r>
      <w:r w:rsidRPr="00C3264C" w:rsidR="002B5544">
        <w:t>The Paris Agreement, on the other hand, is a bottom-up agreem</w:t>
      </w:r>
      <w:r w:rsidRPr="00C3264C">
        <w:t>ent and a voluntary agreement.</w:t>
      </w:r>
    </w:p>
    <w:p w:rsidR="002B5544" w:rsidRPr="00C3264C" w:rsidP="00415A28">
      <w:pPr>
        <w:pStyle w:val="Answer"/>
      </w:pPr>
      <w:r w:rsidRPr="00C3264C">
        <w:t>So</w:t>
      </w:r>
      <w:r w:rsidRPr="00C3264C">
        <w:t xml:space="preserve"> g</w:t>
      </w:r>
      <w:r w:rsidRPr="00C3264C">
        <w:t>etting to anywhere near a strong international carbon price signal does seem difficult but on the other hand the discussions are very useful because we are looking at hashing out modalities and rules for international carbon accounting, which also includes transparency.</w:t>
      </w:r>
      <w:r w:rsidRPr="00C3264C" w:rsidR="00415A28">
        <w:t xml:space="preserve"> </w:t>
      </w:r>
      <w:r w:rsidRPr="00C3264C">
        <w:t>It can also inform countries</w:t>
      </w:r>
      <w:r w:rsidRPr="00C3264C" w:rsidR="00EC5E73">
        <w:t>’</w:t>
      </w:r>
      <w:r w:rsidRPr="00C3264C">
        <w:t xml:space="preserve"> </w:t>
      </w:r>
      <w:r w:rsidRPr="00C3264C" w:rsidR="00D22669">
        <w:t>efforts</w:t>
      </w:r>
      <w:r w:rsidRPr="00C3264C">
        <w:t xml:space="preserve"> to link their emissions trading schemes.</w:t>
      </w:r>
      <w:r w:rsidRPr="00C3264C" w:rsidR="00415A28">
        <w:t xml:space="preserve"> </w:t>
      </w:r>
      <w:r w:rsidRPr="00C3264C">
        <w:t>So</w:t>
      </w:r>
      <w:r w:rsidRPr="00C3264C" w:rsidR="00D22669">
        <w:t xml:space="preserve"> there</w:t>
      </w:r>
      <w:r w:rsidRPr="00C3264C">
        <w:t xml:space="preserve"> is definitely potential there but also obstacles.</w:t>
      </w:r>
    </w:p>
    <w:p w:rsidR="002B5544" w:rsidRPr="00C3264C" w:rsidP="00415A28">
      <w:pPr>
        <w:pStyle w:val="Question"/>
      </w:pPr>
      <w:sdt>
        <w:sdtPr>
          <w:alias w:val="Member"/>
          <w:tag w:val="&lt;Member mnisId='4438' dodsId='58076'&gt;"/>
          <w:id w:val="-1859111707"/>
          <w:placeholder>
            <w:docPart w:val="DefaultPlaceholder_1081868574"/>
          </w:placeholder>
          <w:richText/>
        </w:sdtPr>
        <w:sdtContent>
          <w:r w:rsidRPr="00C3264C">
            <w:rPr>
              <w:b/>
            </w:rPr>
            <w:t>Craig Williams:</w:t>
          </w:r>
        </w:sdtContent>
      </w:sdt>
      <w:r w:rsidRPr="00C3264C">
        <w:t xml:space="preserve"> Thank you.</w:t>
      </w:r>
      <w:r w:rsidRPr="00C3264C" w:rsidR="00415A28">
        <w:t xml:space="preserve"> </w:t>
      </w:r>
      <w:r w:rsidRPr="00C3264C" w:rsidR="00D22669">
        <w:t>Could</w:t>
      </w:r>
      <w:r w:rsidRPr="00C3264C">
        <w:t xml:space="preserve"> I draw you on Article 6 and what you will be looking for or what you</w:t>
      </w:r>
      <w:r w:rsidRPr="00C3264C" w:rsidR="00D22669">
        <w:t xml:space="preserve"> </w:t>
      </w:r>
      <w:r w:rsidRPr="00C3264C">
        <w:t>sense would be a good step forward in terms of the negotiations at COP for underplaying this?</w:t>
      </w:r>
    </w:p>
    <w:p w:rsidR="002B5544" w:rsidRPr="00C3264C" w:rsidP="00415A28">
      <w:pPr>
        <w:pStyle w:val="Answer"/>
      </w:pPr>
      <w:sdt>
        <w:sdtPr>
          <w:alias w:val="Witness"/>
          <w:id w:val="-1493720676"/>
          <w:placeholder>
            <w:docPart w:val="DefaultPlaceholder_1081868574"/>
          </w:placeholder>
          <w:richText/>
        </w:sdtPr>
        <w:sdtContent>
          <w:r w:rsidRPr="00C3264C">
            <w:rPr>
              <w:b/>
              <w:i/>
            </w:rPr>
            <w:t>Dr Lydgate:</w:t>
          </w:r>
        </w:sdtContent>
      </w:sdt>
      <w:r w:rsidRPr="00C3264C">
        <w:t xml:space="preserve"> </w:t>
      </w:r>
      <w:r w:rsidRPr="00C3264C" w:rsidR="00B52B79">
        <w:t xml:space="preserve">The </w:t>
      </w:r>
      <w:r w:rsidRPr="00C3264C">
        <w:t xml:space="preserve">big </w:t>
      </w:r>
      <w:r w:rsidRPr="00C3264C" w:rsidR="00D22669">
        <w:t>issues</w:t>
      </w:r>
      <w:r w:rsidRPr="00C3264C">
        <w:t xml:space="preserve"> that </w:t>
      </w:r>
      <w:r w:rsidRPr="00C3264C" w:rsidR="00D22669">
        <w:t xml:space="preserve">have </w:t>
      </w:r>
      <w:r w:rsidRPr="00C3264C">
        <w:t xml:space="preserve">come up </w:t>
      </w:r>
      <w:r w:rsidRPr="00C3264C" w:rsidR="00D3177A">
        <w:t>in</w:t>
      </w:r>
      <w:r w:rsidRPr="00C3264C">
        <w:t xml:space="preserve"> that space are first of all </w:t>
      </w:r>
      <w:r w:rsidRPr="00C3264C" w:rsidR="00D3177A">
        <w:t xml:space="preserve">that </w:t>
      </w:r>
      <w:r w:rsidRPr="00C3264C">
        <w:t xml:space="preserve">some countries, </w:t>
      </w:r>
      <w:r w:rsidRPr="00C3264C" w:rsidR="00D22669">
        <w:t>including</w:t>
      </w:r>
      <w:r w:rsidRPr="00C3264C">
        <w:t xml:space="preserve"> the UK, have been concerned about double counting.</w:t>
      </w:r>
      <w:r w:rsidRPr="00C3264C" w:rsidR="00415A28">
        <w:t xml:space="preserve"> </w:t>
      </w:r>
      <w:r w:rsidRPr="00C3264C" w:rsidR="00B52B79">
        <w:t>In other words</w:t>
      </w:r>
      <w:r w:rsidRPr="00C3264C">
        <w:t>, countries will sell off permits but still count those emissions towards their domestic target.</w:t>
      </w:r>
      <w:r w:rsidRPr="00C3264C" w:rsidR="00415A28">
        <w:t xml:space="preserve"> </w:t>
      </w:r>
      <w:r w:rsidRPr="00C3264C">
        <w:t>How do you prevent that?</w:t>
      </w:r>
      <w:r w:rsidRPr="00C3264C" w:rsidR="00415A28">
        <w:t xml:space="preserve"> </w:t>
      </w:r>
      <w:r w:rsidRPr="00C3264C">
        <w:t xml:space="preserve">Another issue is about how we deal with the </w:t>
      </w:r>
      <w:r w:rsidRPr="00C3264C" w:rsidR="00B52B79">
        <w:t>Cleaner Development Mechanism</w:t>
      </w:r>
      <w:r w:rsidRPr="00C3264C">
        <w:t xml:space="preserve">, which is from the Kyoto Protocol, and whether those credits </w:t>
      </w:r>
      <w:r w:rsidRPr="00C3264C" w:rsidR="00D22669">
        <w:t xml:space="preserve">should </w:t>
      </w:r>
      <w:r w:rsidRPr="00C3264C">
        <w:t>factor into this system.</w:t>
      </w:r>
      <w:r w:rsidRPr="00C3264C" w:rsidR="00415A28">
        <w:t xml:space="preserve"> </w:t>
      </w:r>
      <w:r w:rsidRPr="00C3264C">
        <w:t>Again</w:t>
      </w:r>
      <w:r w:rsidRPr="00C3264C">
        <w:t xml:space="preserve"> the UK has been concerned about that on the </w:t>
      </w:r>
      <w:r w:rsidRPr="00C3264C" w:rsidR="00D22669">
        <w:t>basis</w:t>
      </w:r>
      <w:r w:rsidRPr="00C3264C">
        <w:t xml:space="preserve"> that that was not a very rigo</w:t>
      </w:r>
      <w:r w:rsidRPr="00C3264C" w:rsidR="00D22669">
        <w:t>r</w:t>
      </w:r>
      <w:r w:rsidRPr="00C3264C">
        <w:t>ous system.</w:t>
      </w:r>
      <w:r w:rsidRPr="00C3264C" w:rsidR="00415A28">
        <w:t xml:space="preserve"> </w:t>
      </w:r>
      <w:r w:rsidRPr="00C3264C" w:rsidR="00B52B79">
        <w:t>M</w:t>
      </w:r>
      <w:r w:rsidRPr="00C3264C">
        <w:t>oving forward</w:t>
      </w:r>
      <w:r w:rsidRPr="00C3264C" w:rsidR="00D22669">
        <w:t xml:space="preserve"> on those</w:t>
      </w:r>
      <w:r w:rsidRPr="00C3264C">
        <w:t xml:space="preserve"> two issues and coming up with some way that we can be assured that there is not going to be double counting, for example, would be very </w:t>
      </w:r>
      <w:r w:rsidRPr="00C3264C" w:rsidR="00D22669">
        <w:t>useful</w:t>
      </w:r>
      <w:r w:rsidRPr="00C3264C">
        <w:t>.</w:t>
      </w:r>
    </w:p>
    <w:p w:rsidR="002B5544" w:rsidRPr="00C3264C" w:rsidP="00415A28">
      <w:pPr>
        <w:pStyle w:val="Question"/>
      </w:pPr>
      <w:sdt>
        <w:sdtPr>
          <w:alias w:val="Member"/>
          <w:tag w:val="&lt;Member mnisId='4755' dodsId=''&gt;"/>
          <w:id w:val="-1241710516"/>
          <w:placeholder>
            <w:docPart w:val="DefaultPlaceholder_1081868574"/>
          </w:placeholder>
          <w:richText/>
        </w:sdtPr>
        <w:sdtContent>
          <w:r w:rsidRPr="00C3264C">
            <w:rPr>
              <w:b/>
            </w:rPr>
            <w:t>Mick Whitley:</w:t>
          </w:r>
        </w:sdtContent>
      </w:sdt>
      <w:r w:rsidRPr="00C3264C">
        <w:t xml:space="preserve"> My question is to Dr</w:t>
      </w:r>
      <w:r w:rsidRPr="00C3264C" w:rsidR="00D22669">
        <w:t xml:space="preserve"> Lydgate.</w:t>
      </w:r>
      <w:r w:rsidRPr="00C3264C" w:rsidR="00415A28">
        <w:t xml:space="preserve"> </w:t>
      </w:r>
      <w:r w:rsidRPr="00C3264C">
        <w:t>If the EU</w:t>
      </w:r>
      <w:r w:rsidRPr="00C3264C" w:rsidR="00EC5E73">
        <w:t>’</w:t>
      </w:r>
      <w:r w:rsidRPr="00C3264C">
        <w:t>s proposed Carbon Border Adjustment Mechanism goes ahead, what position should the UK take?</w:t>
      </w:r>
    </w:p>
    <w:p w:rsidR="00B52B79" w:rsidRPr="00C3264C" w:rsidP="00415A28">
      <w:pPr>
        <w:pStyle w:val="Answer"/>
      </w:pPr>
      <w:sdt>
        <w:sdtPr>
          <w:alias w:val="Witness"/>
          <w:id w:val="1944958780"/>
          <w:placeholder>
            <w:docPart w:val="DefaultPlaceholder_1081868574"/>
          </w:placeholder>
          <w:richText/>
        </w:sdtPr>
        <w:sdtContent>
          <w:r w:rsidRPr="00C3264C" w:rsidR="002B5544">
            <w:rPr>
              <w:b/>
              <w:i/>
            </w:rPr>
            <w:t>Dr Lydgate:</w:t>
          </w:r>
        </w:sdtContent>
      </w:sdt>
      <w:r w:rsidRPr="00C3264C" w:rsidR="002B5544">
        <w:t xml:space="preserve"> First, the UK cannot be neutral on this and it is not going to please everyone whatever it does.</w:t>
      </w:r>
      <w:r w:rsidRPr="00C3264C" w:rsidR="00415A28">
        <w:t xml:space="preserve"> </w:t>
      </w:r>
      <w:r w:rsidRPr="00C3264C" w:rsidR="002B5544">
        <w:t xml:space="preserve">Is </w:t>
      </w:r>
      <w:r w:rsidRPr="00C3264C">
        <w:t xml:space="preserve">carbon border adjustment </w:t>
      </w:r>
      <w:r w:rsidRPr="00C3264C" w:rsidR="002B5544">
        <w:t>a good idea?</w:t>
      </w:r>
      <w:r w:rsidRPr="00C3264C" w:rsidR="00415A28">
        <w:t xml:space="preserve"> </w:t>
      </w:r>
      <w:r w:rsidRPr="00C3264C" w:rsidR="002B5544">
        <w:t>It depends what your objectives are.</w:t>
      </w:r>
      <w:r w:rsidRPr="00C3264C" w:rsidR="00415A28">
        <w:t xml:space="preserve"> </w:t>
      </w:r>
      <w:r w:rsidRPr="00C3264C" w:rsidR="002B5544">
        <w:t>It is probably a good idea from an environmental perspective.</w:t>
      </w:r>
      <w:r w:rsidRPr="00C3264C" w:rsidR="00415A28">
        <w:t xml:space="preserve"> </w:t>
      </w:r>
      <w:r w:rsidRPr="00C3264C" w:rsidR="002B5544">
        <w:t>Thi</w:t>
      </w:r>
      <w:r w:rsidRPr="00C3264C">
        <w:t>s is not strictly my area but fro</w:t>
      </w:r>
      <w:r w:rsidRPr="00C3264C" w:rsidR="002B5544">
        <w:t xml:space="preserve">m my peer review it does seem that if we tax carbon at the level that we need to </w:t>
      </w:r>
      <w:r w:rsidRPr="00C3264C" w:rsidR="002B5544">
        <w:t>to</w:t>
      </w:r>
      <w:r w:rsidRPr="00C3264C" w:rsidR="002B5544">
        <w:t xml:space="preserve"> achieve net zero, </w:t>
      </w:r>
      <w:r w:rsidRPr="00C3264C" w:rsidR="00D22669">
        <w:t>it</w:t>
      </w:r>
      <w:r w:rsidRPr="00C3264C" w:rsidR="002B5544">
        <w:t xml:space="preserve"> will probably cause some flight of UK manufacturing to what you </w:t>
      </w:r>
      <w:r w:rsidRPr="00C3264C" w:rsidR="00D22669">
        <w:t>might</w:t>
      </w:r>
      <w:r w:rsidRPr="00C3264C" w:rsidR="002B5544">
        <w:t xml:space="preserve"> describe as emissions havens.</w:t>
      </w:r>
    </w:p>
    <w:p w:rsidR="00B52B79" w:rsidRPr="00C3264C" w:rsidP="00415A28">
      <w:pPr>
        <w:pStyle w:val="Answer"/>
      </w:pPr>
      <w:r w:rsidRPr="00C3264C">
        <w:t xml:space="preserve">It is definitely a good </w:t>
      </w:r>
      <w:r w:rsidRPr="00C3264C" w:rsidR="00D22669">
        <w:t>idea</w:t>
      </w:r>
      <w:r w:rsidRPr="00C3264C">
        <w:t xml:space="preserve"> from the perspective of priced-in and heavily traded UK industry—steel, </w:t>
      </w:r>
      <w:r w:rsidRPr="00C3264C" w:rsidR="00D22669">
        <w:t>aluminium</w:t>
      </w:r>
      <w:r w:rsidRPr="00C3264C">
        <w:t xml:space="preserve"> and so on.</w:t>
      </w:r>
      <w:r w:rsidRPr="00C3264C" w:rsidR="00415A28">
        <w:t xml:space="preserve"> </w:t>
      </w:r>
      <w:r w:rsidRPr="00C3264C">
        <w:t>It also might make</w:t>
      </w:r>
      <w:r w:rsidRPr="00C3264C" w:rsidR="00D22669">
        <w:t xml:space="preserve"> the</w:t>
      </w:r>
      <w:r w:rsidRPr="00C3264C">
        <w:t xml:space="preserve"> EU and other countries that are thinking about taxing imports for carbon more interested in talking to us about how to co-operate, which would also be a potential benefit for our </w:t>
      </w:r>
      <w:r w:rsidRPr="00C3264C" w:rsidR="00D22669">
        <w:t xml:space="preserve">industries </w:t>
      </w:r>
      <w:r w:rsidRPr="00C3264C">
        <w:t xml:space="preserve">that are very exposed to </w:t>
      </w:r>
      <w:r w:rsidRPr="00C3264C">
        <w:t>carbon border adjustment</w:t>
      </w:r>
      <w:r w:rsidRPr="00C3264C">
        <w:t>.</w:t>
      </w:r>
    </w:p>
    <w:p w:rsidR="002B5544" w:rsidRPr="00C3264C" w:rsidP="00415A28">
      <w:pPr>
        <w:pStyle w:val="Answer"/>
      </w:pPr>
      <w:r w:rsidRPr="00C3264C">
        <w:t>There are costs of doing it.</w:t>
      </w:r>
      <w:r w:rsidRPr="00C3264C" w:rsidR="00415A28">
        <w:t xml:space="preserve"> </w:t>
      </w:r>
      <w:r w:rsidRPr="00C3264C">
        <w:t xml:space="preserve">For manufactured goods it could make inputs more </w:t>
      </w:r>
      <w:r w:rsidRPr="00C3264C" w:rsidR="00D22669">
        <w:t>expensive</w:t>
      </w:r>
      <w:r w:rsidRPr="00C3264C">
        <w:t>.</w:t>
      </w:r>
      <w:r w:rsidRPr="00C3264C" w:rsidR="00415A28">
        <w:t xml:space="preserve"> </w:t>
      </w:r>
      <w:r w:rsidRPr="00C3264C">
        <w:t xml:space="preserve">It could </w:t>
      </w:r>
      <w:r w:rsidRPr="00C3264C" w:rsidR="00D22669">
        <w:t>prompt</w:t>
      </w:r>
      <w:r w:rsidRPr="00C3264C">
        <w:t xml:space="preserve"> </w:t>
      </w:r>
      <w:r w:rsidRPr="00C3264C" w:rsidR="00D22669">
        <w:t>retaliatory</w:t>
      </w:r>
      <w:r w:rsidRPr="00C3264C">
        <w:t xml:space="preserve"> </w:t>
      </w:r>
      <w:r w:rsidRPr="00C3264C" w:rsidR="000A5210">
        <w:t>tariffs;</w:t>
      </w:r>
      <w:r w:rsidRPr="00C3264C">
        <w:t xml:space="preserve"> it could </w:t>
      </w:r>
      <w:r w:rsidRPr="00C3264C" w:rsidR="00D22669">
        <w:t>prompt</w:t>
      </w:r>
      <w:r w:rsidRPr="00C3264C">
        <w:t xml:space="preserve"> a WTO challenge and it is seen as unfair by many developing countries because under the Paris Agreement they rightfully</w:t>
      </w:r>
      <w:r w:rsidRPr="00C3264C" w:rsidR="00D22669">
        <w:t xml:space="preserve"> have </w:t>
      </w:r>
      <w:r w:rsidRPr="00C3264C">
        <w:t>less responsibility to mitigate climate change.</w:t>
      </w:r>
    </w:p>
    <w:p w:rsidR="00B52B79" w:rsidRPr="00C3264C" w:rsidP="00415A28">
      <w:pPr>
        <w:pStyle w:val="Answer"/>
      </w:pPr>
      <w:sdt>
        <w:sdtPr>
          <w:alias w:val="Witness"/>
          <w:id w:val="-503745541"/>
          <w:placeholder>
            <w:docPart w:val="DefaultPlaceholder_1081868574"/>
          </w:placeholder>
          <w:richText/>
        </w:sdtPr>
        <w:sdtContent>
          <w:r w:rsidRPr="00C3264C" w:rsidR="002B5544">
            <w:rPr>
              <w:b/>
              <w:i/>
            </w:rPr>
            <w:t>Gwen Buck:</w:t>
          </w:r>
        </w:sdtContent>
      </w:sdt>
      <w:r w:rsidRPr="00C3264C" w:rsidR="002B5544">
        <w:t xml:space="preserve"> I</w:t>
      </w:r>
      <w:r w:rsidRPr="00C3264C">
        <w:t>s</w:t>
      </w:r>
      <w:r w:rsidRPr="00C3264C" w:rsidR="002B5544">
        <w:t xml:space="preserve"> it okay if I come in on </w:t>
      </w:r>
      <w:r w:rsidRPr="00C3264C">
        <w:t xml:space="preserve">carbon border adjustments </w:t>
      </w:r>
      <w:r w:rsidRPr="00C3264C" w:rsidR="002B5544">
        <w:t>quickly, to reflect on what Emily said as well</w:t>
      </w:r>
      <w:r w:rsidRPr="00C3264C">
        <w:t>, r</w:t>
      </w:r>
      <w:r w:rsidRPr="00C3264C" w:rsidR="00D22669">
        <w:t xml:space="preserve">eflecting </w:t>
      </w:r>
      <w:r w:rsidRPr="00C3264C" w:rsidR="002B5544">
        <w:t>back on COP26 specifically and the Paris Agreement</w:t>
      </w:r>
      <w:r w:rsidRPr="00C3264C">
        <w:t>?</w:t>
      </w:r>
      <w:r w:rsidRPr="00C3264C" w:rsidR="00415A28">
        <w:t xml:space="preserve"> </w:t>
      </w:r>
      <w:r w:rsidRPr="00C3264C" w:rsidR="002B5544">
        <w:t>The Paris Agreement is all about shared commitments</w:t>
      </w:r>
      <w:r w:rsidRPr="00C3264C">
        <w:t>,</w:t>
      </w:r>
      <w:r w:rsidRPr="00C3264C" w:rsidR="002B5544">
        <w:t xml:space="preserve"> and countries go away and they produce their own nationally </w:t>
      </w:r>
      <w:r w:rsidRPr="00C3264C" w:rsidR="00D22669">
        <w:t>determined</w:t>
      </w:r>
      <w:r w:rsidRPr="00C3264C" w:rsidR="002B5544">
        <w:t xml:space="preserve"> </w:t>
      </w:r>
      <w:r w:rsidRPr="00C3264C" w:rsidR="002B5544">
        <w:t>contributions</w:t>
      </w:r>
      <w:r w:rsidRPr="00C3264C" w:rsidR="002B5544">
        <w:t xml:space="preserve"> and each country works together to push that, whereas a </w:t>
      </w:r>
      <w:r w:rsidRPr="00C3264C">
        <w:t xml:space="preserve">carbon border adjustment </w:t>
      </w:r>
      <w:r w:rsidRPr="00C3264C" w:rsidR="00D22669">
        <w:t>mechanism</w:t>
      </w:r>
      <w:r w:rsidRPr="00C3264C" w:rsidR="002B5544">
        <w:t xml:space="preserve"> is almost the </w:t>
      </w:r>
      <w:r w:rsidRPr="00C3264C" w:rsidR="00D22669">
        <w:t>opposite</w:t>
      </w:r>
      <w:r w:rsidRPr="00C3264C" w:rsidR="002B5544">
        <w:t xml:space="preserve"> because it is kind of seeking leverage.</w:t>
      </w:r>
      <w:r w:rsidRPr="00C3264C" w:rsidR="00415A28">
        <w:t xml:space="preserve"> </w:t>
      </w:r>
      <w:r w:rsidRPr="00C3264C" w:rsidR="002B5544">
        <w:t xml:space="preserve">The fact is that we do have to be careful when we are </w:t>
      </w:r>
      <w:r w:rsidRPr="00C3264C" w:rsidR="00D22669">
        <w:t>exploring</w:t>
      </w:r>
      <w:r w:rsidRPr="00C3264C" w:rsidR="002B5544">
        <w:t xml:space="preserve"> this with developing countries, as Emily suggested.</w:t>
      </w:r>
    </w:p>
    <w:p w:rsidR="005D1CF2" w:rsidRPr="00C3264C" w:rsidP="00415A28">
      <w:pPr>
        <w:pStyle w:val="Answer"/>
      </w:pPr>
      <w:r w:rsidRPr="00C3264C">
        <w:t xml:space="preserve">I also wanted to reflect on the fact that I have not seen this </w:t>
      </w:r>
      <w:r w:rsidRPr="00C3264C" w:rsidR="00D22669">
        <w:t>anywhere</w:t>
      </w:r>
      <w:r w:rsidRPr="00C3264C">
        <w:t xml:space="preserve"> specific</w:t>
      </w:r>
      <w:r w:rsidRPr="00C3264C" w:rsidR="00B52B79">
        <w:t>ally</w:t>
      </w:r>
      <w:r w:rsidRPr="00C3264C">
        <w:t xml:space="preserve"> other than one or two headlines a few months ago about the idea that agriculture that is produced </w:t>
      </w:r>
      <w:r w:rsidRPr="00C3264C" w:rsidR="00B52B79">
        <w:t>to</w:t>
      </w:r>
      <w:r w:rsidRPr="00C3264C">
        <w:t xml:space="preserve"> lower standards could be prevented from coming into the UK through a </w:t>
      </w:r>
      <w:r w:rsidRPr="00C3264C" w:rsidR="001F72F1">
        <w:t>CBAM</w:t>
      </w:r>
      <w:r w:rsidRPr="00C3264C">
        <w:t xml:space="preserve"> as well.</w:t>
      </w:r>
      <w:r w:rsidRPr="00C3264C" w:rsidR="00415A28">
        <w:t xml:space="preserve"> </w:t>
      </w:r>
      <w:r w:rsidRPr="00C3264C">
        <w:t xml:space="preserve">That </w:t>
      </w:r>
      <w:r w:rsidRPr="00C3264C" w:rsidR="00D22669">
        <w:t>seems</w:t>
      </w:r>
      <w:r w:rsidRPr="00C3264C">
        <w:t xml:space="preserve"> like a very bad idea from</w:t>
      </w:r>
      <w:r w:rsidRPr="00C3264C" w:rsidR="00D22669">
        <w:t xml:space="preserve"> </w:t>
      </w:r>
      <w:r w:rsidRPr="00C3264C">
        <w:t xml:space="preserve">where we are standing because it would not be able to show the pollution, </w:t>
      </w:r>
      <w:r w:rsidRPr="00C3264C" w:rsidR="00D22669">
        <w:t>biodiversity</w:t>
      </w:r>
      <w:r w:rsidRPr="00C3264C">
        <w:t xml:space="preserve"> loss, </w:t>
      </w:r>
      <w:r w:rsidRPr="00C3264C" w:rsidR="00D22669">
        <w:t>pesticide</w:t>
      </w:r>
      <w:r w:rsidRPr="00C3264C">
        <w:t xml:space="preserve"> use, any of the other environmental impacts when it comes to producing goods.</w:t>
      </w:r>
      <w:r w:rsidRPr="00C3264C" w:rsidR="00415A28">
        <w:t xml:space="preserve"> </w:t>
      </w:r>
      <w:r w:rsidRPr="00C3264C">
        <w:t>So</w:t>
      </w:r>
      <w:r w:rsidRPr="00C3264C">
        <w:t xml:space="preserve"> I wanted to reflect on that as well, thank you.</w:t>
      </w:r>
    </w:p>
    <w:p w:rsidR="003A2E49" w:rsidRPr="00C3264C" w:rsidP="00415A28">
      <w:pPr>
        <w:pStyle w:val="Question"/>
      </w:pPr>
      <w:sdt>
        <w:sdtPr>
          <w:alias w:val="Member"/>
          <w:tag w:val="&lt;Member mnisId='4615' dodsId='110173'&gt;"/>
          <w:id w:val="-2070874671"/>
          <w:placeholder>
            <w:docPart w:val="DefaultPlaceholder_1081868574"/>
          </w:placeholder>
          <w:richText/>
        </w:sdtPr>
        <w:sdtContent>
          <w:r w:rsidRPr="00C3264C" w:rsidR="005D1CF2">
            <w:rPr>
              <w:b/>
            </w:rPr>
            <w:t>Lloyd Russell-Moyle:</w:t>
          </w:r>
        </w:sdtContent>
      </w:sdt>
      <w:r w:rsidRPr="00C3264C" w:rsidR="005D1CF2">
        <w:t xml:space="preserve"> </w:t>
      </w:r>
      <w:r w:rsidRPr="00C3264C">
        <w:t xml:space="preserve">The EU got into trouble, did it not, when it tried to </w:t>
      </w:r>
      <w:r w:rsidRPr="00C3264C" w:rsidR="009A43E4">
        <w:t>introduced</w:t>
      </w:r>
      <w:r w:rsidRPr="00C3264C">
        <w:t xml:space="preserve"> some of the </w:t>
      </w:r>
      <w:r w:rsidRPr="00C3264C" w:rsidR="009A43E4">
        <w:t>flight</w:t>
      </w:r>
      <w:r w:rsidRPr="00C3264C" w:rsidR="00CB04E8">
        <w:t>-</w:t>
      </w:r>
      <w:r w:rsidRPr="00C3264C">
        <w:t>tariff</w:t>
      </w:r>
      <w:r w:rsidRPr="00C3264C" w:rsidR="00507E8E">
        <w:t>-</w:t>
      </w:r>
      <w:r w:rsidRPr="00C3264C" w:rsidR="009A43E4">
        <w:t>pricing</w:t>
      </w:r>
      <w:r w:rsidRPr="00C3264C">
        <w:t xml:space="preserve"> stuff—I cannot remember what the na</w:t>
      </w:r>
      <w:r w:rsidRPr="00C3264C" w:rsidR="00507E8E">
        <w:t>me of it was now—</w:t>
      </w:r>
      <w:r w:rsidRPr="00C3264C">
        <w:t>and ended up having to withdraw it.</w:t>
      </w:r>
      <w:r w:rsidRPr="00C3264C" w:rsidR="00415A28">
        <w:t xml:space="preserve"> </w:t>
      </w:r>
      <w:r w:rsidRPr="00C3264C">
        <w:t xml:space="preserve">Is </w:t>
      </w:r>
      <w:r w:rsidRPr="00C3264C" w:rsidR="009A43E4">
        <w:t>there</w:t>
      </w:r>
      <w:r w:rsidRPr="00C3264C">
        <w:t xml:space="preserve"> a danger that some of this might not be WTO compliant and there is a </w:t>
      </w:r>
      <w:r w:rsidRPr="00C3264C" w:rsidR="009A43E4">
        <w:t>lot</w:t>
      </w:r>
      <w:r w:rsidRPr="00C3264C">
        <w:t xml:space="preserve"> </w:t>
      </w:r>
      <w:r w:rsidRPr="00C3264C" w:rsidR="009A43E4">
        <w:t>of</w:t>
      </w:r>
      <w:r w:rsidRPr="00C3264C">
        <w:t xml:space="preserve"> talk about it but it will never actually be </w:t>
      </w:r>
      <w:r w:rsidRPr="00C3264C">
        <w:t>implemented.</w:t>
      </w:r>
    </w:p>
    <w:p w:rsidR="008958CE" w:rsidRPr="00C3264C" w:rsidP="00415A28">
      <w:pPr>
        <w:pStyle w:val="Answer"/>
      </w:pPr>
      <w:sdt>
        <w:sdtPr>
          <w:alias w:val="Witness"/>
          <w:id w:val="-723291737"/>
          <w:placeholder>
            <w:docPart w:val="DefaultPlaceholder_1081868574"/>
          </w:placeholder>
          <w:richText/>
        </w:sdtPr>
        <w:sdtContent>
          <w:r w:rsidRPr="00C3264C" w:rsidR="003A2E49">
            <w:rPr>
              <w:b/>
              <w:i/>
            </w:rPr>
            <w:t>Dr Lydgate:</w:t>
          </w:r>
        </w:sdtContent>
      </w:sdt>
      <w:r w:rsidRPr="00C3264C" w:rsidR="00415A28">
        <w:t xml:space="preserve"> </w:t>
      </w:r>
      <w:r w:rsidRPr="00C3264C" w:rsidR="003A2E49">
        <w:t>Yes, the design question is important here.</w:t>
      </w:r>
      <w:r w:rsidRPr="00C3264C" w:rsidR="00415A28">
        <w:t xml:space="preserve"> </w:t>
      </w:r>
      <w:r w:rsidRPr="00C3264C" w:rsidR="003A2E49">
        <w:t>There is the diplomatic angle of it</w:t>
      </w:r>
      <w:r w:rsidRPr="00C3264C">
        <w:t xml:space="preserve"> and the</w:t>
      </w:r>
      <w:r w:rsidRPr="00C3264C" w:rsidR="003A2E49">
        <w:t xml:space="preserve"> </w:t>
      </w:r>
      <w:r w:rsidRPr="00C3264C" w:rsidR="00FA2DBA">
        <w:t>EU seems to be very brave here.</w:t>
      </w:r>
      <w:r w:rsidRPr="00C3264C" w:rsidR="00415A28">
        <w:t xml:space="preserve"> </w:t>
      </w:r>
      <w:r w:rsidRPr="00C3264C" w:rsidR="00FA2DBA">
        <w:t xml:space="preserve">It has real moral courage around this proposal but that is definitely something to watch in the COP </w:t>
      </w:r>
      <w:r w:rsidRPr="00C3264C" w:rsidR="009A43E4">
        <w:t>i</w:t>
      </w:r>
      <w:r w:rsidRPr="00C3264C" w:rsidR="00FA2DBA">
        <w:t xml:space="preserve">n </w:t>
      </w:r>
      <w:r w:rsidRPr="00C3264C" w:rsidR="009A43E4">
        <w:t xml:space="preserve">terms of the types of pressures </w:t>
      </w:r>
      <w:r w:rsidRPr="00C3264C" w:rsidR="00FA2DBA">
        <w:t>it experiences and how that interacts with other goals that it is advancing.</w:t>
      </w:r>
      <w:r w:rsidRPr="00C3264C" w:rsidR="00415A28">
        <w:t xml:space="preserve"> </w:t>
      </w:r>
      <w:r w:rsidRPr="00C3264C" w:rsidR="00FA2DBA">
        <w:t xml:space="preserve">Do countries say, </w:t>
      </w:r>
      <w:r w:rsidRPr="00C3264C" w:rsidR="009A43E4">
        <w:t>“</w:t>
      </w:r>
      <w:r w:rsidRPr="00C3264C" w:rsidR="00FA2DBA">
        <w:t>We</w:t>
      </w:r>
      <w:r w:rsidRPr="00C3264C" w:rsidR="00EC5E73">
        <w:t>’</w:t>
      </w:r>
      <w:r w:rsidRPr="00C3264C" w:rsidR="00FA2DBA">
        <w:t>re not going to co-operate with you because we</w:t>
      </w:r>
      <w:r w:rsidRPr="00C3264C" w:rsidR="00EC5E73">
        <w:t>’</w:t>
      </w:r>
      <w:r w:rsidRPr="00C3264C" w:rsidR="00FA2DBA">
        <w:t xml:space="preserve">re so upset </w:t>
      </w:r>
      <w:r w:rsidRPr="00C3264C" w:rsidR="009A43E4">
        <w:t xml:space="preserve">about </w:t>
      </w:r>
      <w:r w:rsidRPr="00C3264C" w:rsidR="00FA2DBA">
        <w:t>this proposal</w:t>
      </w:r>
      <w:r w:rsidRPr="00C3264C" w:rsidR="009A43E4">
        <w:t>”</w:t>
      </w:r>
      <w:r w:rsidRPr="00C3264C" w:rsidR="00FA2DBA">
        <w:t>?</w:t>
      </w:r>
      <w:r w:rsidRPr="00C3264C" w:rsidR="00415A28">
        <w:t xml:space="preserve"> </w:t>
      </w:r>
      <w:r w:rsidRPr="00C3264C" w:rsidR="009A43E4">
        <w:t>That</w:t>
      </w:r>
      <w:r w:rsidRPr="00C3264C" w:rsidR="00FA2DBA">
        <w:t xml:space="preserve"> is definitely a risk.</w:t>
      </w:r>
      <w:r w:rsidRPr="00C3264C" w:rsidR="00415A28">
        <w:t xml:space="preserve"> </w:t>
      </w:r>
      <w:r w:rsidRPr="00C3264C" w:rsidR="00FA2DBA">
        <w:t>In the past it has backed down, as you say.</w:t>
      </w:r>
      <w:r w:rsidRPr="00C3264C" w:rsidR="00415A28">
        <w:t xml:space="preserve"> </w:t>
      </w:r>
      <w:r w:rsidRPr="00C3264C" w:rsidR="00FA2DBA">
        <w:t xml:space="preserve">It did not extend the ETS to flights that had one hub </w:t>
      </w:r>
      <w:r w:rsidRPr="00C3264C" w:rsidR="009A43E4">
        <w:t>outside</w:t>
      </w:r>
      <w:r w:rsidRPr="00C3264C" w:rsidR="00FA2DBA">
        <w:t xml:space="preserve"> of the EU.</w:t>
      </w:r>
      <w:r w:rsidRPr="00C3264C" w:rsidR="00415A28">
        <w:t xml:space="preserve"> </w:t>
      </w:r>
      <w:r w:rsidRPr="00C3264C" w:rsidR="00FA2DBA">
        <w:t xml:space="preserve">In this case I do not think it will back </w:t>
      </w:r>
      <w:r w:rsidRPr="00C3264C" w:rsidR="00FA2DBA">
        <w:t>down</w:t>
      </w:r>
      <w:r w:rsidRPr="00C3264C" w:rsidR="00FA2DBA">
        <w:t xml:space="preserve"> but it could water down.</w:t>
      </w:r>
      <w:r w:rsidRPr="00C3264C" w:rsidR="00415A28">
        <w:t xml:space="preserve"> </w:t>
      </w:r>
      <w:r w:rsidRPr="00C3264C" w:rsidR="00FA2DBA">
        <w:t>It</w:t>
      </w:r>
      <w:r w:rsidRPr="00C3264C" w:rsidR="009A43E4">
        <w:t xml:space="preserve"> has already</w:t>
      </w:r>
      <w:r w:rsidRPr="00C3264C" w:rsidR="00FA2DBA">
        <w:t xml:space="preserve"> done now so now it is just a reporting requirement until 2028.</w:t>
      </w:r>
      <w:r w:rsidRPr="00C3264C" w:rsidR="00415A28">
        <w:t xml:space="preserve"> </w:t>
      </w:r>
      <w:r w:rsidRPr="00C3264C" w:rsidR="00FA2DBA">
        <w:t>That is how it could go.</w:t>
      </w:r>
    </w:p>
    <w:p w:rsidR="008958CE" w:rsidRPr="00C3264C" w:rsidP="00415A28">
      <w:pPr>
        <w:pStyle w:val="Answer"/>
      </w:pPr>
      <w:r w:rsidRPr="00C3264C">
        <w:t>In terms of the WTO law question, there are two things that are important.</w:t>
      </w:r>
      <w:r w:rsidRPr="00C3264C" w:rsidR="00415A28">
        <w:t xml:space="preserve"> </w:t>
      </w:r>
      <w:r w:rsidRPr="00C3264C">
        <w:t>First, how do you deci</w:t>
      </w:r>
      <w:r w:rsidRPr="00C3264C" w:rsidR="00425CC9">
        <w:t>de</w:t>
      </w:r>
      <w:r w:rsidRPr="00C3264C">
        <w:t xml:space="preserve"> who is </w:t>
      </w:r>
      <w:r w:rsidRPr="00C3264C" w:rsidR="009A43E4">
        <w:t>exempted fro</w:t>
      </w:r>
      <w:r w:rsidRPr="00C3264C">
        <w:t>m these</w:t>
      </w:r>
      <w:r w:rsidRPr="00C3264C">
        <w:t xml:space="preserve"> charges?</w:t>
      </w:r>
      <w:r w:rsidRPr="00C3264C" w:rsidR="00415A28">
        <w:t xml:space="preserve"> </w:t>
      </w:r>
      <w:r w:rsidRPr="00C3264C">
        <w:t>Is the process clear and transparent even between countries and producers in these countries?</w:t>
      </w:r>
      <w:r w:rsidRPr="00C3264C" w:rsidR="00415A28">
        <w:t xml:space="preserve"> </w:t>
      </w:r>
      <w:r w:rsidRPr="00C3264C">
        <w:t>Also</w:t>
      </w:r>
      <w:r w:rsidRPr="00C3264C">
        <w:t>,</w:t>
      </w:r>
      <w:r w:rsidRPr="00C3264C">
        <w:t xml:space="preserve"> does it seem like an extension of a </w:t>
      </w:r>
      <w:r w:rsidRPr="00C3264C" w:rsidR="009A43E4">
        <w:t>domestic</w:t>
      </w:r>
      <w:r w:rsidRPr="00C3264C">
        <w:t xml:space="preserve"> requirement rather than a new and a different requirement?</w:t>
      </w:r>
      <w:r w:rsidRPr="00C3264C" w:rsidR="00415A28">
        <w:t xml:space="preserve"> </w:t>
      </w:r>
      <w:r w:rsidRPr="00C3264C">
        <w:t xml:space="preserve">That is why, for example, applying it to agriculture, which is not taxed </w:t>
      </w:r>
      <w:r w:rsidRPr="00C3264C" w:rsidR="009A43E4">
        <w:t>domestically</w:t>
      </w:r>
      <w:r w:rsidRPr="00C3264C">
        <w:t>, would</w:t>
      </w:r>
      <w:r w:rsidRPr="00C3264C" w:rsidR="009A43E4">
        <w:t xml:space="preserve"> be a no-go f</w:t>
      </w:r>
      <w:r w:rsidRPr="00C3264C">
        <w:t>rom the WTO perspective.</w:t>
      </w:r>
      <w:r w:rsidRPr="00C3264C" w:rsidR="00415A28">
        <w:t xml:space="preserve"> </w:t>
      </w:r>
      <w:r w:rsidRPr="00C3264C">
        <w:t xml:space="preserve">The other thing is having a </w:t>
      </w:r>
      <w:r w:rsidRPr="00C3264C" w:rsidR="009A43E4">
        <w:t>strong</w:t>
      </w:r>
      <w:r w:rsidRPr="00C3264C">
        <w:t xml:space="preserve"> rationale so that you are not just doing this to protect domestic producers from </w:t>
      </w:r>
      <w:r w:rsidRPr="00C3264C" w:rsidR="009A43E4">
        <w:t>foreign</w:t>
      </w:r>
      <w:r w:rsidRPr="00C3264C">
        <w:t xml:space="preserve"> competition, you have an environment</w:t>
      </w:r>
      <w:r w:rsidRPr="00C3264C">
        <w:t>al</w:t>
      </w:r>
      <w:r w:rsidRPr="00C3264C">
        <w:t xml:space="preserve"> concern about leakage, </w:t>
      </w:r>
      <w:r w:rsidRPr="00C3264C" w:rsidR="009A43E4">
        <w:t>“We</w:t>
      </w:r>
      <w:r w:rsidRPr="00C3264C" w:rsidR="00EC5E73">
        <w:t>’</w:t>
      </w:r>
      <w:r w:rsidRPr="00C3264C" w:rsidR="009A43E4">
        <w:t>re</w:t>
      </w:r>
      <w:r w:rsidRPr="00C3264C">
        <w:t xml:space="preserve"> going to drive all our domestic heavy industry away and increase global emissions</w:t>
      </w:r>
      <w:r w:rsidRPr="00C3264C">
        <w:t>”</w:t>
      </w:r>
      <w:r w:rsidRPr="00C3264C">
        <w:t>.</w:t>
      </w:r>
    </w:p>
    <w:p w:rsidR="00095353" w:rsidRPr="00C3264C" w:rsidP="00415A28">
      <w:pPr>
        <w:pStyle w:val="Answer"/>
      </w:pPr>
      <w:r w:rsidRPr="00C3264C">
        <w:t>The EU has been a</w:t>
      </w:r>
      <w:r w:rsidRPr="00C3264C" w:rsidR="009A43E4">
        <w:t xml:space="preserve"> </w:t>
      </w:r>
      <w:r w:rsidRPr="00C3264C">
        <w:t>student</w:t>
      </w:r>
      <w:r w:rsidRPr="00C3264C" w:rsidR="009A43E4">
        <w:t xml:space="preserve"> </w:t>
      </w:r>
      <w:r w:rsidRPr="00C3264C">
        <w:t>of these requirements and has tried very, very hard to meet them.</w:t>
      </w:r>
      <w:r w:rsidRPr="00C3264C" w:rsidR="00415A28">
        <w:t xml:space="preserve"> </w:t>
      </w:r>
      <w:r w:rsidRPr="00C3264C">
        <w:t xml:space="preserve">I would </w:t>
      </w:r>
      <w:r w:rsidRPr="00C3264C" w:rsidR="009A43E4">
        <w:t>raise</w:t>
      </w:r>
      <w:r w:rsidRPr="00C3264C">
        <w:t xml:space="preserve"> a couple of questions about whether </w:t>
      </w:r>
      <w:r w:rsidRPr="00C3264C" w:rsidR="008958CE">
        <w:t>it has</w:t>
      </w:r>
      <w:r w:rsidRPr="00C3264C">
        <w:t xml:space="preserve"> </w:t>
      </w:r>
      <w:r w:rsidRPr="00C3264C" w:rsidR="009A43E4">
        <w:t>been s</w:t>
      </w:r>
      <w:r w:rsidRPr="00C3264C">
        <w:t xml:space="preserve">uccessful </w:t>
      </w:r>
      <w:r w:rsidRPr="00C3264C">
        <w:t>in terms of creating an evidence base for carbon leakage and also its plan to keep free allocation.</w:t>
      </w:r>
      <w:r w:rsidRPr="00C3264C" w:rsidR="00415A28">
        <w:t xml:space="preserve"> </w:t>
      </w:r>
      <w:r w:rsidRPr="00C3264C">
        <w:t>It has not really said how it is going to do that.</w:t>
      </w:r>
      <w:r w:rsidRPr="00C3264C" w:rsidR="00415A28">
        <w:t xml:space="preserve"> </w:t>
      </w:r>
      <w:r w:rsidRPr="00C3264C">
        <w:t>Those would be the things that I would underscore as potentially problematic at this stage.</w:t>
      </w:r>
    </w:p>
    <w:p w:rsidR="00095353" w:rsidRPr="00C3264C" w:rsidP="00415A28">
      <w:pPr>
        <w:pStyle w:val="Question"/>
      </w:pPr>
      <w:sdt>
        <w:sdtPr>
          <w:alias w:val="Member"/>
          <w:tag w:val="&lt;Member mnisId='4615' dodsId='110173'&gt;"/>
          <w:id w:val="-840312959"/>
          <w:placeholder>
            <w:docPart w:val="DefaultPlaceholder_1081868574"/>
          </w:placeholder>
          <w:richText/>
        </w:sdtPr>
        <w:sdtContent>
          <w:r w:rsidRPr="00C3264C">
            <w:rPr>
              <w:b/>
            </w:rPr>
            <w:t>Lloyd Russell-Moyle:</w:t>
          </w:r>
        </w:sdtContent>
      </w:sdt>
      <w:r w:rsidRPr="00C3264C">
        <w:t xml:space="preserve"> If you can do this for carbon, why not start doing it, as Gwen suggested</w:t>
      </w:r>
      <w:r w:rsidRPr="00C3264C" w:rsidR="008958CE">
        <w:t>,</w:t>
      </w:r>
      <w:r w:rsidRPr="00C3264C">
        <w:t xml:space="preserve"> for lots of other areas?</w:t>
      </w:r>
      <w:r w:rsidRPr="00C3264C" w:rsidR="00415A28">
        <w:t xml:space="preserve"> </w:t>
      </w:r>
      <w:r w:rsidRPr="00C3264C">
        <w:t>Does this change the game for international trade?</w:t>
      </w:r>
    </w:p>
    <w:p w:rsidR="008958CE" w:rsidRPr="00C3264C" w:rsidP="00415A28">
      <w:pPr>
        <w:pStyle w:val="Answer"/>
      </w:pPr>
      <w:sdt>
        <w:sdtPr>
          <w:alias w:val="Witness"/>
          <w:id w:val="-696467743"/>
          <w:placeholder>
            <w:docPart w:val="DefaultPlaceholder_1081868574"/>
          </w:placeholder>
          <w:richText/>
        </w:sdtPr>
        <w:sdtContent>
          <w:r w:rsidRPr="00C3264C" w:rsidR="00095353">
            <w:rPr>
              <w:b/>
              <w:i/>
            </w:rPr>
            <w:t>Dr Lydgate:</w:t>
          </w:r>
        </w:sdtContent>
      </w:sdt>
      <w:r w:rsidRPr="00C3264C" w:rsidR="00095353">
        <w:t xml:space="preserve"> I would like to ask the Biden Administration that</w:t>
      </w:r>
      <w:r w:rsidRPr="00C3264C">
        <w:t>,</w:t>
      </w:r>
      <w:r w:rsidRPr="00C3264C" w:rsidR="00095353">
        <w:t xml:space="preserve"> because the interesting question to me is whether we are </w:t>
      </w:r>
      <w:r w:rsidRPr="00C3264C" w:rsidR="009A43E4">
        <w:t>going</w:t>
      </w:r>
      <w:r w:rsidRPr="00C3264C" w:rsidR="00095353">
        <w:t xml:space="preserve"> to start </w:t>
      </w:r>
      <w:r w:rsidRPr="00C3264C" w:rsidR="00095353">
        <w:t>to seeing</w:t>
      </w:r>
      <w:r w:rsidRPr="00C3264C" w:rsidR="00095353">
        <w:t xml:space="preserve"> this as</w:t>
      </w:r>
      <w:r w:rsidRPr="00C3264C">
        <w:t xml:space="preserve"> something that is decoupled fro</w:t>
      </w:r>
      <w:r w:rsidRPr="00C3264C" w:rsidR="00095353">
        <w:t>m domestic carbon pricing.</w:t>
      </w:r>
      <w:r w:rsidRPr="00C3264C" w:rsidR="00415A28">
        <w:t xml:space="preserve"> </w:t>
      </w:r>
      <w:r w:rsidRPr="00C3264C" w:rsidR="00095353">
        <w:t xml:space="preserve">Are countries going to say, </w:t>
      </w:r>
      <w:r w:rsidRPr="00C3264C" w:rsidR="009A43E4">
        <w:t>“</w:t>
      </w:r>
      <w:r w:rsidRPr="00C3264C" w:rsidR="00095353">
        <w:t>You know what?</w:t>
      </w:r>
      <w:r w:rsidRPr="00C3264C" w:rsidR="00415A28">
        <w:t xml:space="preserve"> </w:t>
      </w:r>
      <w:r w:rsidRPr="00C3264C" w:rsidR="00095353">
        <w:t>We have a net-zero target and we</w:t>
      </w:r>
      <w:r w:rsidRPr="00C3264C" w:rsidR="00EC5E73">
        <w:t>’</w:t>
      </w:r>
      <w:r w:rsidRPr="00C3264C" w:rsidR="00095353">
        <w:t>re putting all kinds of</w:t>
      </w:r>
      <w:r w:rsidRPr="00C3264C" w:rsidR="009A43E4">
        <w:t xml:space="preserve"> </w:t>
      </w:r>
      <w:r w:rsidRPr="00C3264C">
        <w:t xml:space="preserve">requirements on </w:t>
      </w:r>
      <w:r w:rsidRPr="00C3264C" w:rsidR="009A43E4">
        <w:t>our manufacturers</w:t>
      </w:r>
      <w:r w:rsidRPr="00C3264C" w:rsidR="00095353">
        <w:t>.</w:t>
      </w:r>
      <w:r w:rsidRPr="00C3264C" w:rsidR="00415A28">
        <w:t xml:space="preserve"> </w:t>
      </w:r>
      <w:r w:rsidRPr="00C3264C" w:rsidR="009A43E4">
        <w:t>That</w:t>
      </w:r>
      <w:r w:rsidRPr="00C3264C" w:rsidR="00EC5E73">
        <w:t>’</w:t>
      </w:r>
      <w:r w:rsidRPr="00C3264C" w:rsidR="009A43E4">
        <w:t>s</w:t>
      </w:r>
      <w:r w:rsidRPr="00C3264C" w:rsidR="00095353">
        <w:t xml:space="preserve"> making it more </w:t>
      </w:r>
      <w:r w:rsidRPr="00C3264C" w:rsidR="009A43E4">
        <w:t>expensive</w:t>
      </w:r>
      <w:r w:rsidRPr="00C3264C" w:rsidR="00095353">
        <w:t xml:space="preserve"> for </w:t>
      </w:r>
      <w:r w:rsidRPr="00C3264C" w:rsidR="009A43E4">
        <w:t>them”</w:t>
      </w:r>
      <w:r w:rsidRPr="00C3264C" w:rsidR="00095353">
        <w:t>.</w:t>
      </w:r>
      <w:r w:rsidRPr="00C3264C" w:rsidR="00415A28">
        <w:t xml:space="preserve"> </w:t>
      </w:r>
      <w:r w:rsidRPr="00C3264C" w:rsidR="00095353">
        <w:t xml:space="preserve">Even if it is not carbon pricing, maybe it is performance standards, </w:t>
      </w:r>
      <w:r w:rsidRPr="00C3264C" w:rsidR="009A43E4">
        <w:t>“</w:t>
      </w:r>
      <w:r w:rsidRPr="00C3264C" w:rsidR="00095353">
        <w:t>As a result, we</w:t>
      </w:r>
      <w:r w:rsidRPr="00C3264C" w:rsidR="00EC5E73">
        <w:t>’</w:t>
      </w:r>
      <w:r w:rsidRPr="00C3264C" w:rsidR="00095353">
        <w:t>re going to do this too</w:t>
      </w:r>
      <w:r w:rsidRPr="00C3264C" w:rsidR="009A43E4">
        <w:t>”</w:t>
      </w:r>
      <w:r w:rsidRPr="00C3264C" w:rsidR="00095353">
        <w:t>.</w:t>
      </w:r>
      <w:r w:rsidRPr="00C3264C" w:rsidR="00415A28">
        <w:t xml:space="preserve"> </w:t>
      </w:r>
      <w:r w:rsidRPr="00C3264C" w:rsidR="00095353">
        <w:t xml:space="preserve">That to me obviously is going against the logic of non-discrimination in the WTO because you are applying a tax to importers that you are not applying </w:t>
      </w:r>
      <w:r w:rsidRPr="00C3264C" w:rsidR="009A43E4">
        <w:t>domestically</w:t>
      </w:r>
      <w:r w:rsidRPr="00C3264C" w:rsidR="00095353">
        <w:t>.</w:t>
      </w:r>
    </w:p>
    <w:p w:rsidR="00095353" w:rsidRPr="00C3264C" w:rsidP="00415A28">
      <w:pPr>
        <w:pStyle w:val="Answer"/>
      </w:pPr>
      <w:r w:rsidRPr="00C3264C">
        <w:t xml:space="preserve">That is a </w:t>
      </w:r>
      <w:r w:rsidRPr="00C3264C" w:rsidR="009A43E4">
        <w:t>game-changer</w:t>
      </w:r>
      <w:r w:rsidRPr="00C3264C">
        <w:t>.</w:t>
      </w:r>
      <w:r w:rsidRPr="00C3264C" w:rsidR="00415A28">
        <w:t xml:space="preserve"> </w:t>
      </w:r>
      <w:r w:rsidRPr="00C3264C">
        <w:t>There has been</w:t>
      </w:r>
      <w:r w:rsidRPr="00C3264C" w:rsidR="009A43E4">
        <w:t xml:space="preserve"> </w:t>
      </w:r>
      <w:r w:rsidRPr="00C3264C">
        <w:t xml:space="preserve">a lot of </w:t>
      </w:r>
      <w:r w:rsidRPr="00C3264C" w:rsidR="009A43E4">
        <w:t>speculation</w:t>
      </w:r>
      <w:r w:rsidRPr="00C3264C">
        <w:t xml:space="preserve"> </w:t>
      </w:r>
      <w:r w:rsidRPr="00C3264C" w:rsidR="009A43E4">
        <w:t xml:space="preserve">about </w:t>
      </w:r>
      <w:r w:rsidRPr="00C3264C">
        <w:t>this playing into and being the next phase of this very contentious environment of trade policy as domestic policy and trade wars.</w:t>
      </w:r>
      <w:r w:rsidRPr="00C3264C" w:rsidR="00415A28">
        <w:t xml:space="preserve"> </w:t>
      </w:r>
      <w:r w:rsidRPr="00C3264C">
        <w:t xml:space="preserve">I heard Joss </w:t>
      </w:r>
      <w:r w:rsidRPr="00C3264C" w:rsidR="008958CE">
        <w:t xml:space="preserve">Garman </w:t>
      </w:r>
      <w:r w:rsidRPr="00C3264C">
        <w:t xml:space="preserve">use the expression </w:t>
      </w:r>
      <w:r w:rsidRPr="00C3264C" w:rsidR="008958CE">
        <w:t>“</w:t>
      </w:r>
      <w:r w:rsidRPr="00C3264C">
        <w:t>carbon curtain</w:t>
      </w:r>
      <w:r w:rsidRPr="00C3264C" w:rsidR="008958CE">
        <w:t>”</w:t>
      </w:r>
      <w:r w:rsidRPr="00C3264C">
        <w:t>.</w:t>
      </w:r>
      <w:r w:rsidRPr="00C3264C" w:rsidR="00415A28">
        <w:t xml:space="preserve"> </w:t>
      </w:r>
      <w:r w:rsidRPr="00C3264C">
        <w:t xml:space="preserve">We can have carbon borders and a carbon curtain </w:t>
      </w:r>
      <w:r w:rsidRPr="00C3264C" w:rsidR="009A43E4">
        <w:t>against</w:t>
      </w:r>
      <w:r w:rsidRPr="00C3264C">
        <w:t xml:space="preserve"> China.</w:t>
      </w:r>
      <w:r w:rsidRPr="00C3264C" w:rsidR="00415A28">
        <w:t xml:space="preserve"> </w:t>
      </w:r>
      <w:r w:rsidRPr="00C3264C">
        <w:t xml:space="preserve">Definitely there is a potential for this to be out of hand and create a lot of </w:t>
      </w:r>
      <w:r w:rsidRPr="00C3264C" w:rsidR="009A43E4">
        <w:t>conflict</w:t>
      </w:r>
      <w:r w:rsidRPr="00C3264C">
        <w:t>.</w:t>
      </w:r>
    </w:p>
    <w:p w:rsidR="00095353" w:rsidRPr="00C3264C" w:rsidP="00415A28">
      <w:pPr>
        <w:pStyle w:val="Question"/>
      </w:pPr>
      <w:sdt>
        <w:sdtPr>
          <w:alias w:val="Member"/>
          <w:tag w:val="&lt;Member mnisId='3998' dodsId='31587'&gt;"/>
          <w:id w:val="1666360764"/>
          <w:placeholder>
            <w:docPart w:val="DefaultPlaceholder_1081868574"/>
          </w:placeholder>
          <w:richText/>
        </w:sdtPr>
        <w:sdtContent>
          <w:r w:rsidRPr="00C3264C">
            <w:rPr>
              <w:b/>
            </w:rPr>
            <w:t>Mark Menzies:</w:t>
          </w:r>
        </w:sdtContent>
      </w:sdt>
      <w:r w:rsidRPr="00C3264C">
        <w:t xml:space="preserve"> My question is to Ms Buck.</w:t>
      </w:r>
      <w:r w:rsidRPr="00C3264C" w:rsidR="00415A28">
        <w:t xml:space="preserve"> </w:t>
      </w:r>
      <w:r w:rsidRPr="00C3264C">
        <w:t xml:space="preserve">The COP26 presidency hosts the dialogue on </w:t>
      </w:r>
      <w:r w:rsidRPr="00C3264C" w:rsidR="008958CE">
        <w:t>forest, agriculture and commodity trade</w:t>
      </w:r>
      <w:r w:rsidRPr="00C3264C">
        <w:t xml:space="preserve">, known as the FACT </w:t>
      </w:r>
      <w:r w:rsidRPr="00C3264C" w:rsidR="009A43E4">
        <w:t>dialogue</w:t>
      </w:r>
      <w:r w:rsidRPr="00C3264C">
        <w:t>.</w:t>
      </w:r>
      <w:r w:rsidRPr="00C3264C" w:rsidR="00415A28">
        <w:t xml:space="preserve"> </w:t>
      </w:r>
      <w:r w:rsidRPr="00C3264C">
        <w:t>What outcomes do you hope to see on this?</w:t>
      </w:r>
    </w:p>
    <w:p w:rsidR="008958CE" w:rsidRPr="00C3264C" w:rsidP="00415A28">
      <w:pPr>
        <w:pStyle w:val="Answer"/>
      </w:pPr>
      <w:sdt>
        <w:sdtPr>
          <w:alias w:val="Witness"/>
          <w:id w:val="1501848701"/>
          <w:placeholder>
            <w:docPart w:val="DefaultPlaceholder_1081868574"/>
          </w:placeholder>
          <w:richText/>
        </w:sdtPr>
        <w:sdtContent>
          <w:r w:rsidRPr="00C3264C" w:rsidR="00095353">
            <w:rPr>
              <w:b/>
              <w:i/>
            </w:rPr>
            <w:t>Gwen Buck:</w:t>
          </w:r>
        </w:sdtContent>
      </w:sdt>
      <w:r w:rsidRPr="00C3264C" w:rsidR="00095353">
        <w:t xml:space="preserve"> </w:t>
      </w:r>
      <w:r w:rsidRPr="00C3264C" w:rsidR="00E47ACE">
        <w:t xml:space="preserve">Yes, </w:t>
      </w:r>
      <w:r w:rsidRPr="00C3264C" w:rsidR="009A43E4">
        <w:t xml:space="preserve">the </w:t>
      </w:r>
      <w:r w:rsidRPr="00C3264C" w:rsidR="00E47ACE">
        <w:t>FAC</w:t>
      </w:r>
      <w:r w:rsidRPr="00C3264C" w:rsidR="009A43E4">
        <w:t>T</w:t>
      </w:r>
      <w:r w:rsidRPr="00C3264C" w:rsidR="00E47ACE">
        <w:t xml:space="preserve"> dialogues are interesting dialogues that are happening around COP26.</w:t>
      </w:r>
      <w:r w:rsidRPr="00C3264C" w:rsidR="00415A28">
        <w:t xml:space="preserve"> </w:t>
      </w:r>
      <w:r w:rsidRPr="00C3264C" w:rsidR="00E47ACE">
        <w:t xml:space="preserve">It is bringing together the top importers and exporters of </w:t>
      </w:r>
      <w:r w:rsidRPr="00C3264C">
        <w:t>forest</w:t>
      </w:r>
      <w:r w:rsidRPr="00C3264C" w:rsidR="00E47ACE">
        <w:t xml:space="preserve"> products to try to create sustainable supply chains.</w:t>
      </w:r>
      <w:r w:rsidRPr="00C3264C" w:rsidR="00415A28">
        <w:t xml:space="preserve"> </w:t>
      </w:r>
      <w:r w:rsidRPr="00C3264C" w:rsidR="00E47ACE">
        <w:t xml:space="preserve">In terms of outcomes at COP26, what we are hoping for is a roadmap, a five-year roadmap, of how that can be worked out together between those importers and exporters when it </w:t>
      </w:r>
      <w:r w:rsidRPr="00C3264C" w:rsidR="009A43E4">
        <w:t>comes</w:t>
      </w:r>
      <w:r w:rsidRPr="00C3264C" w:rsidR="00E47ACE">
        <w:t xml:space="preserve"> to creating those sustainable </w:t>
      </w:r>
      <w:r w:rsidRPr="00C3264C" w:rsidR="00E47ACE">
        <w:t>supply chains.</w:t>
      </w:r>
      <w:r w:rsidRPr="00C3264C" w:rsidR="00415A28">
        <w:t xml:space="preserve"> </w:t>
      </w:r>
      <w:r w:rsidRPr="00C3264C" w:rsidR="00E47ACE">
        <w:t xml:space="preserve">So </w:t>
      </w:r>
      <w:r w:rsidRPr="00C3264C" w:rsidR="00E47ACE">
        <w:t>far</w:t>
      </w:r>
      <w:r w:rsidRPr="00C3264C" w:rsidR="00E47ACE">
        <w:t xml:space="preserve"> we have 30 stakeholders in countries who are interested in us working together.</w:t>
      </w:r>
      <w:r w:rsidRPr="00C3264C" w:rsidR="00415A28">
        <w:t xml:space="preserve"> </w:t>
      </w:r>
      <w:r w:rsidRPr="00C3264C" w:rsidR="00E47ACE">
        <w:t xml:space="preserve">It is something that we can learn quite a </w:t>
      </w:r>
      <w:r w:rsidRPr="00C3264C" w:rsidR="009A43E4">
        <w:t>lot</w:t>
      </w:r>
      <w:r w:rsidRPr="00C3264C" w:rsidR="00E47ACE">
        <w:t xml:space="preserve"> from.</w:t>
      </w:r>
      <w:r w:rsidRPr="00C3264C" w:rsidR="00415A28">
        <w:t xml:space="preserve"> </w:t>
      </w:r>
      <w:r w:rsidRPr="00C3264C" w:rsidR="00E47ACE">
        <w:t>It seems like a positive initiative that was started around COP26 and one of the only ones that is quite specifically trade related.</w:t>
      </w:r>
      <w:r w:rsidRPr="00C3264C" w:rsidR="00415A28">
        <w:t xml:space="preserve"> </w:t>
      </w:r>
      <w:r w:rsidRPr="00C3264C" w:rsidR="00E47ACE">
        <w:t xml:space="preserve">Yes, we are </w:t>
      </w:r>
      <w:r w:rsidRPr="00C3264C" w:rsidR="009A43E4">
        <w:t>looking</w:t>
      </w:r>
      <w:r w:rsidRPr="00C3264C" w:rsidR="00E47ACE">
        <w:t xml:space="preserve"> </w:t>
      </w:r>
      <w:r w:rsidRPr="00C3264C" w:rsidR="009A43E4">
        <w:t>forward</w:t>
      </w:r>
      <w:r w:rsidRPr="00C3264C" w:rsidR="00E47ACE">
        <w:t xml:space="preserve"> to those roadmaps.</w:t>
      </w:r>
    </w:p>
    <w:p w:rsidR="008958CE" w:rsidRPr="00C3264C" w:rsidP="00415A28">
      <w:pPr>
        <w:pStyle w:val="Answer"/>
      </w:pPr>
      <w:r w:rsidRPr="00C3264C">
        <w:t xml:space="preserve">What is also important is that we learn from this and DIT can learn </w:t>
      </w:r>
      <w:r w:rsidRPr="00C3264C" w:rsidR="009A43E4">
        <w:t>from</w:t>
      </w:r>
      <w:r w:rsidRPr="00C3264C">
        <w:t xml:space="preserve"> this as well, because a</w:t>
      </w:r>
      <w:r w:rsidRPr="00C3264C">
        <w:t>t</w:t>
      </w:r>
      <w:r w:rsidRPr="00C3264C">
        <w:t xml:space="preserve"> the </w:t>
      </w:r>
      <w:r w:rsidRPr="00C3264C" w:rsidR="009A43E4">
        <w:t>moment</w:t>
      </w:r>
      <w:r w:rsidRPr="00C3264C">
        <w:t xml:space="preserve"> this is being run by COP26 Unit and BEIS.</w:t>
      </w:r>
      <w:r w:rsidRPr="00C3264C" w:rsidR="00415A28">
        <w:t xml:space="preserve"> </w:t>
      </w:r>
      <w:r w:rsidRPr="00C3264C">
        <w:t xml:space="preserve">As far as I can tell, the Department for International Trade </w:t>
      </w:r>
      <w:r w:rsidRPr="00C3264C">
        <w:t>is</w:t>
      </w:r>
      <w:r w:rsidRPr="00C3264C">
        <w:t xml:space="preserve"> not involved.</w:t>
      </w:r>
      <w:r w:rsidRPr="00C3264C" w:rsidR="00415A28">
        <w:t xml:space="preserve"> </w:t>
      </w:r>
      <w:r w:rsidRPr="00C3264C">
        <w:t>I might be wrong but that is as far as I can see.</w:t>
      </w:r>
      <w:r w:rsidRPr="00C3264C" w:rsidR="00415A28">
        <w:t xml:space="preserve"> </w:t>
      </w:r>
      <w:r w:rsidRPr="00C3264C">
        <w:t xml:space="preserve">Yes, quite a lot of the outcomes are going to be trade </w:t>
      </w:r>
      <w:r w:rsidRPr="00C3264C" w:rsidR="009A43E4">
        <w:t>related</w:t>
      </w:r>
      <w:r w:rsidRPr="00C3264C">
        <w:t>,</w:t>
      </w:r>
      <w:r w:rsidRPr="00C3264C">
        <w:t xml:space="preserve"> so what we would love to see is DIT getting more involved in it.</w:t>
      </w:r>
    </w:p>
    <w:p w:rsidR="00E47ACE" w:rsidRPr="00C3264C" w:rsidP="00415A28">
      <w:pPr>
        <w:pStyle w:val="Answer"/>
      </w:pPr>
      <w:r w:rsidRPr="00C3264C">
        <w:t>Also</w:t>
      </w:r>
      <w:r w:rsidRPr="00C3264C">
        <w:t xml:space="preserve"> Carolyn mentioned</w:t>
      </w:r>
      <w:r w:rsidRPr="00C3264C" w:rsidR="009A43E4">
        <w:t xml:space="preserve"> earlier the fact</w:t>
      </w:r>
      <w:r w:rsidRPr="00C3264C">
        <w:t xml:space="preserve"> that the UK is </w:t>
      </w:r>
      <w:r w:rsidRPr="00C3264C" w:rsidR="008958CE">
        <w:t>lacking</w:t>
      </w:r>
      <w:r w:rsidRPr="00C3264C">
        <w:t xml:space="preserve"> a coherent public trade policy and </w:t>
      </w:r>
      <w:r w:rsidRPr="00C3264C" w:rsidR="008958CE">
        <w:t xml:space="preserve">a </w:t>
      </w:r>
      <w:r w:rsidRPr="00C3264C">
        <w:t xml:space="preserve">trade strategy that we can hold up to the rest of the world and say, </w:t>
      </w:r>
      <w:r w:rsidRPr="00C3264C" w:rsidR="009A43E4">
        <w:t>“</w:t>
      </w:r>
      <w:r w:rsidRPr="00C3264C">
        <w:t xml:space="preserve">This is </w:t>
      </w:r>
      <w:r w:rsidRPr="00C3264C" w:rsidR="008958CE">
        <w:t>our</w:t>
      </w:r>
      <w:r w:rsidRPr="00C3264C">
        <w:t xml:space="preserve"> trade strategy.</w:t>
      </w:r>
      <w:r w:rsidRPr="00C3264C" w:rsidR="00415A28">
        <w:t xml:space="preserve"> </w:t>
      </w:r>
      <w:r w:rsidRPr="00C3264C" w:rsidR="009A43E4">
        <w:t>We</w:t>
      </w:r>
      <w:r w:rsidRPr="00C3264C">
        <w:t xml:space="preserve"> want environment to be a core part of this, we want climate to be a core part of this and we want the UK to be able to </w:t>
      </w:r>
      <w:r w:rsidRPr="00C3264C" w:rsidR="009A43E4">
        <w:t>reduce</w:t>
      </w:r>
      <w:r w:rsidRPr="00C3264C">
        <w:t xml:space="preserve"> its global environmental footprint</w:t>
      </w:r>
      <w:r w:rsidRPr="00C3264C" w:rsidR="009A43E4">
        <w:t>”</w:t>
      </w:r>
      <w:r w:rsidRPr="00C3264C">
        <w:t>.</w:t>
      </w:r>
      <w:r w:rsidRPr="00C3264C" w:rsidR="00415A28">
        <w:t xml:space="preserve"> </w:t>
      </w:r>
      <w:r w:rsidRPr="00C3264C" w:rsidR="008958CE">
        <w:t>T</w:t>
      </w:r>
      <w:r w:rsidRPr="00C3264C">
        <w:t>hat could</w:t>
      </w:r>
      <w:r w:rsidRPr="00C3264C" w:rsidR="009A43E4">
        <w:t xml:space="preserve"> be something that</w:t>
      </w:r>
      <w:r w:rsidRPr="00C3264C">
        <w:t xml:space="preserve"> could help </w:t>
      </w:r>
      <w:r w:rsidRPr="00C3264C" w:rsidR="009A43E4">
        <w:t>towards</w:t>
      </w:r>
      <w:r w:rsidRPr="00C3264C">
        <w:t xml:space="preserve"> that as well.</w:t>
      </w:r>
      <w:r w:rsidRPr="00C3264C" w:rsidR="00415A28">
        <w:t xml:space="preserve"> </w:t>
      </w:r>
      <w:r w:rsidRPr="00C3264C">
        <w:t>Reflecting on FACT and the way that the UK does its trade policies would be important.</w:t>
      </w:r>
    </w:p>
    <w:p w:rsidR="00E47ACE" w:rsidRPr="00C3264C" w:rsidP="00415A28">
      <w:pPr>
        <w:pStyle w:val="Question"/>
      </w:pPr>
      <w:sdt>
        <w:sdtPr>
          <w:alias w:val="Member"/>
          <w:tag w:val="&lt;Member mnisId='4074' dodsId='35520'&gt;"/>
          <w:id w:val="-273875881"/>
          <w:placeholder>
            <w:docPart w:val="DefaultPlaceholder_1081868574"/>
          </w:placeholder>
          <w:richText/>
        </w:sdtPr>
        <w:sdtContent>
          <w:r w:rsidRPr="00C3264C" w:rsidR="00EC5E73">
            <w:rPr>
              <w:b/>
            </w:rPr>
            <w:t>Chair</w:t>
          </w:r>
          <w:r w:rsidRPr="00C3264C">
            <w:rPr>
              <w:b/>
            </w:rPr>
            <w:t>:</w:t>
          </w:r>
        </w:sdtContent>
      </w:sdt>
      <w:r w:rsidRPr="00C3264C">
        <w:t xml:space="preserve"> Can I come back quickly on something you said, talking </w:t>
      </w:r>
      <w:r w:rsidRPr="00C3264C" w:rsidR="00212D43">
        <w:t xml:space="preserve">about </w:t>
      </w:r>
      <w:r w:rsidRPr="00C3264C">
        <w:t>having the environment as part of the trade strategy?</w:t>
      </w:r>
      <w:r w:rsidRPr="00C3264C" w:rsidR="00415A28">
        <w:t xml:space="preserve"> </w:t>
      </w:r>
      <w:r w:rsidRPr="00C3264C">
        <w:t xml:space="preserve">I had a thought as you were </w:t>
      </w:r>
      <w:r w:rsidRPr="00C3264C" w:rsidR="009A43E4">
        <w:t>saying</w:t>
      </w:r>
      <w:r w:rsidRPr="00C3264C">
        <w:t xml:space="preserve"> that.</w:t>
      </w:r>
      <w:r w:rsidRPr="00C3264C" w:rsidR="00415A28">
        <w:t xml:space="preserve"> </w:t>
      </w:r>
      <w:r w:rsidRPr="00C3264C" w:rsidR="009A43E4">
        <w:t>There</w:t>
      </w:r>
      <w:r w:rsidRPr="00C3264C">
        <w:t xml:space="preserve"> are a lot of people who may feel that they have other issues that they want to bring as part of a trade strategy, for example human rights is something that people feel very, very strongly about.</w:t>
      </w:r>
      <w:r w:rsidRPr="00C3264C" w:rsidR="00415A28">
        <w:t xml:space="preserve"> </w:t>
      </w:r>
      <w:r w:rsidRPr="00C3264C">
        <w:t>Do you think</w:t>
      </w:r>
      <w:r w:rsidRPr="00C3264C" w:rsidR="009A43E4">
        <w:t xml:space="preserve"> </w:t>
      </w:r>
      <w:r w:rsidRPr="00C3264C">
        <w:t>that there is a possibility that if we allow some elements, for example climate change, or it could be anything, that we then open a floodgate of everybody coming in with their particular issues—animal rights, food standards.</w:t>
      </w:r>
      <w:r w:rsidRPr="00C3264C" w:rsidR="00415A28">
        <w:t xml:space="preserve"> </w:t>
      </w:r>
      <w:r w:rsidRPr="00C3264C">
        <w:t xml:space="preserve">Food standards is part of trade policy, but we may get a </w:t>
      </w:r>
      <w:r w:rsidRPr="00C3264C" w:rsidR="009A43E4">
        <w:t>lot</w:t>
      </w:r>
      <w:r w:rsidRPr="00C3264C">
        <w:t xml:space="preserve"> </w:t>
      </w:r>
      <w:r w:rsidRPr="00C3264C" w:rsidR="009A43E4">
        <w:t>of</w:t>
      </w:r>
      <w:r w:rsidRPr="00C3264C">
        <w:t xml:space="preserve"> stuff and therefore we </w:t>
      </w:r>
      <w:r w:rsidRPr="00C3264C" w:rsidR="009A43E4">
        <w:t>end</w:t>
      </w:r>
      <w:r w:rsidRPr="00C3264C">
        <w:t xml:space="preserve"> up confusing the </w:t>
      </w:r>
      <w:r w:rsidRPr="00C3264C" w:rsidR="009A43E4">
        <w:t>whole</w:t>
      </w:r>
      <w:r w:rsidRPr="00C3264C">
        <w:t xml:space="preserve"> picture to do with trade policy.</w:t>
      </w:r>
    </w:p>
    <w:p w:rsidR="008958CE" w:rsidRPr="00C3264C" w:rsidP="00415A28">
      <w:pPr>
        <w:pStyle w:val="Answer"/>
      </w:pPr>
      <w:sdt>
        <w:sdtPr>
          <w:alias w:val="Witness"/>
          <w:id w:val="-789520315"/>
          <w:placeholder>
            <w:docPart w:val="DefaultPlaceholder_1081868574"/>
          </w:placeholder>
          <w:richText/>
        </w:sdtPr>
        <w:sdtContent>
          <w:r w:rsidRPr="00C3264C" w:rsidR="00E47ACE">
            <w:rPr>
              <w:b/>
              <w:i/>
            </w:rPr>
            <w:t>Gwen Buck:</w:t>
          </w:r>
        </w:sdtContent>
      </w:sdt>
      <w:r w:rsidRPr="00C3264C" w:rsidR="00E47ACE">
        <w:t xml:space="preserve"> That is a good question but what is nice is that Greener UK has been part of a bigger </w:t>
      </w:r>
      <w:r w:rsidRPr="00C3264C" w:rsidR="009A43E4">
        <w:t>coalition</w:t>
      </w:r>
      <w:r w:rsidRPr="00C3264C" w:rsidR="00E47ACE">
        <w:t xml:space="preserve"> that is being run by the</w:t>
      </w:r>
      <w:r w:rsidRPr="00C3264C" w:rsidR="009A43E4">
        <w:t xml:space="preserve"> International Chambers</w:t>
      </w:r>
      <w:r w:rsidRPr="00C3264C" w:rsidR="00E47ACE">
        <w:t xml:space="preserve"> of Commerce</w:t>
      </w:r>
      <w:r w:rsidRPr="00C3264C">
        <w:t>.</w:t>
      </w:r>
      <w:r w:rsidRPr="00C3264C" w:rsidR="00415A28">
        <w:t xml:space="preserve"> </w:t>
      </w:r>
      <w:r w:rsidRPr="00C3264C">
        <w:t xml:space="preserve">Other </w:t>
      </w:r>
      <w:r w:rsidRPr="00C3264C" w:rsidR="00E47ACE">
        <w:t xml:space="preserve">organisations, other unions and the like have </w:t>
      </w:r>
      <w:r w:rsidRPr="00C3264C" w:rsidR="009A43E4">
        <w:t>come</w:t>
      </w:r>
      <w:r w:rsidRPr="00C3264C" w:rsidR="00E47ACE">
        <w:t xml:space="preserve"> together and created what we see as a coherent trad</w:t>
      </w:r>
      <w:r w:rsidRPr="00C3264C" w:rsidR="009A43E4">
        <w:t>e</w:t>
      </w:r>
      <w:r w:rsidRPr="00C3264C" w:rsidR="00E47ACE">
        <w:t xml:space="preserve"> strategy and the kind of thing that we would </w:t>
      </w:r>
      <w:r w:rsidRPr="00C3264C" w:rsidR="009A43E4">
        <w:t>like</w:t>
      </w:r>
      <w:r w:rsidRPr="00C3264C" w:rsidR="00E47ACE">
        <w:t xml:space="preserve"> the UK to adopt.</w:t>
      </w:r>
      <w:r w:rsidRPr="00C3264C" w:rsidR="00415A28">
        <w:t xml:space="preserve"> </w:t>
      </w:r>
      <w:r w:rsidRPr="00C3264C" w:rsidR="00E47ACE">
        <w:t xml:space="preserve">The kinds of </w:t>
      </w:r>
      <w:r w:rsidRPr="00C3264C">
        <w:t>coalitions</w:t>
      </w:r>
      <w:r w:rsidRPr="00C3264C" w:rsidR="00E47ACE">
        <w:t xml:space="preserve"> that you are talking about, we are already working together</w:t>
      </w:r>
      <w:r w:rsidRPr="00C3264C" w:rsidR="00327F6B">
        <w:t xml:space="preserve"> on</w:t>
      </w:r>
      <w:r w:rsidRPr="00C3264C" w:rsidR="00E47ACE">
        <w:t>.</w:t>
      </w:r>
      <w:r w:rsidRPr="00C3264C" w:rsidR="00415A28">
        <w:t xml:space="preserve"> </w:t>
      </w:r>
      <w:r w:rsidRPr="00C3264C" w:rsidR="00E47ACE">
        <w:t xml:space="preserve">We are not </w:t>
      </w:r>
      <w:r w:rsidRPr="00C3264C" w:rsidR="009A43E4">
        <w:t>against</w:t>
      </w:r>
      <w:r w:rsidRPr="00C3264C" w:rsidR="00E47ACE">
        <w:t xml:space="preserve"> each other.</w:t>
      </w:r>
      <w:r w:rsidRPr="00C3264C" w:rsidR="00415A28">
        <w:t xml:space="preserve"> </w:t>
      </w:r>
      <w:r w:rsidRPr="00C3264C" w:rsidR="00E47ACE">
        <w:t>We want the UK to be able to show global leadership around trade and we are supportive of each other.</w:t>
      </w:r>
    </w:p>
    <w:p w:rsidR="00CA29CA" w:rsidRPr="00C3264C" w:rsidP="00415A28">
      <w:pPr>
        <w:pStyle w:val="Answer"/>
      </w:pPr>
      <w:r w:rsidRPr="00C3264C">
        <w:t>Also</w:t>
      </w:r>
      <w:r w:rsidRPr="00C3264C">
        <w:t xml:space="preserve"> just on your point around the differences between </w:t>
      </w:r>
      <w:r w:rsidRPr="00C3264C">
        <w:t>animal welfare, environmental standards</w:t>
      </w:r>
      <w:r w:rsidRPr="00C3264C" w:rsidR="008958CE">
        <w:t xml:space="preserve"> and</w:t>
      </w:r>
      <w:r w:rsidRPr="00C3264C">
        <w:t xml:space="preserve"> climate change, it is important to start thinking about these things together.</w:t>
      </w:r>
      <w:r w:rsidRPr="00C3264C" w:rsidR="00415A28">
        <w:t xml:space="preserve"> </w:t>
      </w:r>
      <w:r w:rsidRPr="00C3264C">
        <w:t>Things like animal welfare can often also lead to environmental issues.</w:t>
      </w:r>
      <w:r w:rsidRPr="00C3264C" w:rsidR="00415A28">
        <w:t xml:space="preserve"> </w:t>
      </w:r>
      <w:r w:rsidRPr="00C3264C">
        <w:t xml:space="preserve">If you are intensively producing, for </w:t>
      </w:r>
      <w:r w:rsidRPr="00C3264C" w:rsidR="009A43E4">
        <w:t>instance</w:t>
      </w:r>
      <w:r w:rsidRPr="00C3264C">
        <w:t xml:space="preserve">, cattle, that might also lead to high </w:t>
      </w:r>
      <w:r w:rsidRPr="00C3264C" w:rsidR="009A43E4">
        <w:t>pollution</w:t>
      </w:r>
      <w:r w:rsidRPr="00C3264C">
        <w:t xml:space="preserve"> </w:t>
      </w:r>
      <w:r w:rsidRPr="00C3264C" w:rsidR="009A43E4">
        <w:t>levels</w:t>
      </w:r>
      <w:r w:rsidRPr="00C3264C">
        <w:t>.</w:t>
      </w:r>
      <w:r w:rsidRPr="00C3264C" w:rsidR="00415A28">
        <w:t xml:space="preserve"> </w:t>
      </w:r>
      <w:r w:rsidRPr="00C3264C">
        <w:t xml:space="preserve">It might be that </w:t>
      </w:r>
      <w:r w:rsidRPr="00C3264C" w:rsidR="009A43E4">
        <w:t>they</w:t>
      </w:r>
      <w:r w:rsidRPr="00C3264C">
        <w:t xml:space="preserve"> are grazed on land that was from </w:t>
      </w:r>
      <w:r w:rsidRPr="00C3264C" w:rsidR="008958CE">
        <w:t>def</w:t>
      </w:r>
      <w:r w:rsidRPr="00C3264C" w:rsidR="009A43E4">
        <w:t>o</w:t>
      </w:r>
      <w:r w:rsidRPr="00C3264C" w:rsidR="008958CE">
        <w:t>re</w:t>
      </w:r>
      <w:r w:rsidRPr="00C3264C" w:rsidR="009A43E4">
        <w:t>sted</w:t>
      </w:r>
      <w:r w:rsidRPr="00C3264C">
        <w:t xml:space="preserve"> areas.</w:t>
      </w:r>
      <w:r w:rsidRPr="00C3264C" w:rsidR="00415A28">
        <w:t xml:space="preserve"> </w:t>
      </w:r>
      <w:r w:rsidRPr="00C3264C">
        <w:t>So</w:t>
      </w:r>
      <w:r w:rsidRPr="00C3264C">
        <w:t xml:space="preserve"> it is also important to start thinking of these things together as well.</w:t>
      </w:r>
    </w:p>
    <w:p w:rsidR="00CA29CA" w:rsidRPr="00C3264C" w:rsidP="00415A28">
      <w:pPr>
        <w:pStyle w:val="Question"/>
      </w:pPr>
      <w:sdt>
        <w:sdtPr>
          <w:alias w:val="Member"/>
          <w:tag w:val="&lt;Member mnisId='4762' dodsId=''&gt;"/>
          <w:id w:val="-778722868"/>
          <w:placeholder>
            <w:docPart w:val="DefaultPlaceholder_1081868574"/>
          </w:placeholder>
          <w:richText/>
        </w:sdtPr>
        <w:sdtContent>
          <w:r w:rsidRPr="00C3264C">
            <w:rPr>
              <w:b/>
            </w:rPr>
            <w:t xml:space="preserve">Anthony </w:t>
          </w:r>
          <w:r w:rsidRPr="00C3264C">
            <w:rPr>
              <w:b/>
            </w:rPr>
            <w:t>Mangnall</w:t>
          </w:r>
          <w:r w:rsidRPr="00C3264C">
            <w:rPr>
              <w:b/>
            </w:rPr>
            <w:t>:</w:t>
          </w:r>
        </w:sdtContent>
      </w:sdt>
      <w:r w:rsidRPr="00C3264C">
        <w:t xml:space="preserve"> Dr Birkbeck, does it matter in a bilateral agreement </w:t>
      </w:r>
      <w:r w:rsidRPr="00C3264C">
        <w:t>whether or not you include references to</w:t>
      </w:r>
      <w:r w:rsidRPr="00C3264C" w:rsidR="009A43E4">
        <w:t xml:space="preserve"> </w:t>
      </w:r>
      <w:r w:rsidRPr="00C3264C">
        <w:t>an international agreement, say the Paris Climate Accords?</w:t>
      </w:r>
    </w:p>
    <w:p w:rsidR="00F7202A" w:rsidRPr="00C3264C" w:rsidP="00415A28">
      <w:pPr>
        <w:pStyle w:val="Answer"/>
      </w:pPr>
      <w:sdt>
        <w:sdtPr>
          <w:alias w:val="Witness"/>
          <w:id w:val="-714506669"/>
          <w:placeholder>
            <w:docPart w:val="DefaultPlaceholder_1081868574"/>
          </w:placeholder>
          <w:richText/>
        </w:sdtPr>
        <w:sdtContent>
          <w:r w:rsidRPr="00C3264C" w:rsidR="00CA29CA">
            <w:rPr>
              <w:b/>
              <w:i/>
            </w:rPr>
            <w:t>Dr Deere Birkbeck:</w:t>
          </w:r>
        </w:sdtContent>
      </w:sdt>
      <w:r w:rsidRPr="00C3264C" w:rsidR="00CA29CA">
        <w:t xml:space="preserve"> Absolutely it does matter, yes.</w:t>
      </w:r>
      <w:r w:rsidRPr="00C3264C" w:rsidR="00415A28">
        <w:t xml:space="preserve"> </w:t>
      </w:r>
      <w:r w:rsidRPr="00C3264C" w:rsidR="00CA29CA">
        <w:t xml:space="preserve">These are ways in which you signal your intentions and your national </w:t>
      </w:r>
      <w:r w:rsidRPr="00C3264C">
        <w:t>objectives.</w:t>
      </w:r>
      <w:r w:rsidRPr="00C3264C" w:rsidR="00415A28">
        <w:t xml:space="preserve"> </w:t>
      </w:r>
      <w:r w:rsidRPr="00C3264C">
        <w:t>Alignment between the climate and trade agenda is very important.</w:t>
      </w:r>
      <w:r w:rsidRPr="00C3264C" w:rsidR="00415A28">
        <w:t xml:space="preserve"> </w:t>
      </w:r>
      <w:r w:rsidRPr="00C3264C">
        <w:t>If you look</w:t>
      </w:r>
      <w:r w:rsidRPr="00C3264C" w:rsidR="009A43E4">
        <w:t xml:space="preserve"> </w:t>
      </w:r>
      <w:r w:rsidRPr="00C3264C">
        <w:t xml:space="preserve">at some of the most </w:t>
      </w:r>
      <w:r w:rsidRPr="00C3264C" w:rsidR="009A43E4">
        <w:t>powerful</w:t>
      </w:r>
      <w:r w:rsidRPr="00C3264C">
        <w:t xml:space="preserve"> </w:t>
      </w:r>
      <w:r w:rsidRPr="00C3264C" w:rsidR="009A43E4">
        <w:t>interlocutors</w:t>
      </w:r>
      <w:r w:rsidRPr="00C3264C" w:rsidR="008958CE">
        <w:t xml:space="preserve"> that</w:t>
      </w:r>
      <w:r w:rsidRPr="00C3264C">
        <w:t xml:space="preserve"> you have, the EU has clearly stated that climate policy is central to its trade agenda and it wishes to make them an essential </w:t>
      </w:r>
      <w:r w:rsidRPr="00C3264C" w:rsidR="009A43E4">
        <w:t>clause</w:t>
      </w:r>
      <w:r w:rsidRPr="00C3264C">
        <w:t xml:space="preserve"> in future trade agreements.</w:t>
      </w:r>
      <w:r w:rsidRPr="00C3264C" w:rsidR="00415A28">
        <w:t xml:space="preserve"> </w:t>
      </w:r>
      <w:r w:rsidRPr="00C3264C">
        <w:t>The US</w:t>
      </w:r>
      <w:r w:rsidRPr="00C3264C" w:rsidR="00EC5E73">
        <w:t>’</w:t>
      </w:r>
      <w:r w:rsidRPr="00C3264C">
        <w:t xml:space="preserve">s new trade strategy in January this year clearly stated that climate was an </w:t>
      </w:r>
      <w:r w:rsidRPr="00C3264C">
        <w:t>objective</w:t>
      </w:r>
      <w:r w:rsidRPr="00C3264C">
        <w:t xml:space="preserve"> and it will pursue that through its bilateral agreements, including by going back and </w:t>
      </w:r>
      <w:r w:rsidRPr="00C3264C" w:rsidR="009A43E4">
        <w:t>inserting</w:t>
      </w:r>
      <w:r w:rsidRPr="00C3264C">
        <w:t xml:space="preserve"> a reference to the Paris Agreement in existing agreements that do not have them or did not have them under the Tump Administration.</w:t>
      </w:r>
      <w:r w:rsidRPr="00C3264C" w:rsidR="00415A28">
        <w:t xml:space="preserve"> </w:t>
      </w:r>
      <w:r w:rsidRPr="00C3264C">
        <w:t>So</w:t>
      </w:r>
      <w:r w:rsidRPr="00C3264C">
        <w:t xml:space="preserve"> you would just be behind the curve if you do not try to explicitly </w:t>
      </w:r>
      <w:r w:rsidRPr="00C3264C" w:rsidR="009A43E4">
        <w:t>advance</w:t>
      </w:r>
      <w:r w:rsidRPr="00C3264C">
        <w:t xml:space="preserve"> them.</w:t>
      </w:r>
    </w:p>
    <w:p w:rsidR="00F7202A" w:rsidRPr="00C3264C" w:rsidP="00415A28">
      <w:pPr>
        <w:pStyle w:val="Question"/>
      </w:pPr>
      <w:sdt>
        <w:sdtPr>
          <w:alias w:val="Member"/>
          <w:tag w:val="&lt;Member mnisId='4762' dodsId=''&gt;"/>
          <w:id w:val="550896014"/>
          <w:placeholder>
            <w:docPart w:val="DefaultPlaceholder_1081868574"/>
          </w:placeholder>
          <w:richText/>
        </w:sdtPr>
        <w:sdtContent>
          <w:r w:rsidRPr="00C3264C">
            <w:rPr>
              <w:b/>
            </w:rPr>
            <w:t xml:space="preserve">Anthony </w:t>
          </w:r>
          <w:r w:rsidRPr="00C3264C">
            <w:rPr>
              <w:b/>
            </w:rPr>
            <w:t>Mangnall</w:t>
          </w:r>
          <w:r w:rsidRPr="00C3264C">
            <w:rPr>
              <w:b/>
            </w:rPr>
            <w:t>:</w:t>
          </w:r>
        </w:sdtContent>
      </w:sdt>
      <w:r w:rsidRPr="00C3264C">
        <w:t xml:space="preserve"> </w:t>
      </w:r>
      <w:r w:rsidRPr="00C3264C" w:rsidR="009A43E4">
        <w:t>What supersedes another?</w:t>
      </w:r>
      <w:r w:rsidRPr="00C3264C" w:rsidR="00415A28">
        <w:t xml:space="preserve"> </w:t>
      </w:r>
      <w:r w:rsidRPr="00C3264C" w:rsidR="009A43E4">
        <w:t xml:space="preserve">Does a bilateral agreement supersede </w:t>
      </w:r>
      <w:r w:rsidRPr="00C3264C">
        <w:t xml:space="preserve">an international agreement like the </w:t>
      </w:r>
      <w:r w:rsidRPr="00C3264C" w:rsidR="009A43E4">
        <w:t>Paris Climate Accords</w:t>
      </w:r>
      <w:r w:rsidRPr="00C3264C">
        <w:t>?</w:t>
      </w:r>
      <w:r w:rsidRPr="00C3264C" w:rsidR="00415A28">
        <w:t xml:space="preserve"> </w:t>
      </w:r>
      <w:r w:rsidRPr="00C3264C">
        <w:t xml:space="preserve">There was obviously some </w:t>
      </w:r>
      <w:r w:rsidRPr="00C3264C" w:rsidR="009A43E4">
        <w:t>reporting</w:t>
      </w:r>
      <w:r w:rsidRPr="00C3264C">
        <w:t xml:space="preserve"> over the summer about the fact that there was potential</w:t>
      </w:r>
      <w:r w:rsidRPr="00C3264C" w:rsidR="0038686F">
        <w:t xml:space="preserve"> for the</w:t>
      </w:r>
      <w:r w:rsidRPr="00C3264C">
        <w:t xml:space="preserve"> removal of the reference to the Paris </w:t>
      </w:r>
      <w:r w:rsidRPr="00C3264C" w:rsidR="008958CE">
        <w:t xml:space="preserve">Climate Accords </w:t>
      </w:r>
      <w:r w:rsidRPr="00C3264C">
        <w:t>in the UK/Australia trade deal.</w:t>
      </w:r>
      <w:r w:rsidRPr="00C3264C" w:rsidR="00415A28">
        <w:t xml:space="preserve"> </w:t>
      </w:r>
      <w:r w:rsidRPr="00C3264C">
        <w:t>Do you need to reassert that in the trade deals at all if each of the countries is a signatory to that agreement in the first place?</w:t>
      </w:r>
      <w:r w:rsidRPr="00C3264C" w:rsidR="00415A28">
        <w:t xml:space="preserve"> </w:t>
      </w:r>
      <w:r w:rsidRPr="00C3264C">
        <w:t>Surely the objectives and the ambitions still stand.</w:t>
      </w:r>
    </w:p>
    <w:p w:rsidR="00675DB9" w:rsidRPr="00C3264C" w:rsidP="00415A28">
      <w:pPr>
        <w:pStyle w:val="Answer"/>
      </w:pPr>
      <w:sdt>
        <w:sdtPr>
          <w:alias w:val="Witness"/>
          <w:id w:val="1045574476"/>
          <w:placeholder>
            <w:docPart w:val="DefaultPlaceholder_1081868574"/>
          </w:placeholder>
          <w:richText/>
        </w:sdtPr>
        <w:sdtContent>
          <w:r w:rsidRPr="00C3264C" w:rsidR="00F7202A">
            <w:rPr>
              <w:b/>
              <w:i/>
            </w:rPr>
            <w:t>Dr Lydgate:</w:t>
          </w:r>
        </w:sdtContent>
      </w:sdt>
      <w:r w:rsidRPr="00C3264C" w:rsidR="00F7202A">
        <w:t xml:space="preserve"> The point you </w:t>
      </w:r>
      <w:r w:rsidRPr="00C3264C" w:rsidR="009A43E4">
        <w:t>raise</w:t>
      </w:r>
      <w:r w:rsidRPr="00C3264C" w:rsidR="00F7202A">
        <w:t xml:space="preserve"> is a good one.</w:t>
      </w:r>
      <w:r w:rsidRPr="00C3264C" w:rsidR="00415A28">
        <w:t xml:space="preserve"> </w:t>
      </w:r>
      <w:r w:rsidRPr="00C3264C" w:rsidR="00F7202A">
        <w:t xml:space="preserve">If Australia, for example, is </w:t>
      </w:r>
      <w:r w:rsidRPr="00C3264C" w:rsidR="009A43E4">
        <w:t>already</w:t>
      </w:r>
      <w:r w:rsidRPr="00C3264C" w:rsidR="00F7202A">
        <w:t xml:space="preserve"> a </w:t>
      </w:r>
      <w:r w:rsidRPr="00C3264C" w:rsidR="009A43E4">
        <w:t>party</w:t>
      </w:r>
      <w:r w:rsidRPr="00C3264C" w:rsidR="00F7202A">
        <w:t xml:space="preserve"> to the Paris Agreement, then</w:t>
      </w:r>
      <w:r w:rsidRPr="00C3264C" w:rsidR="009A43E4">
        <w:t xml:space="preserve"> what </w:t>
      </w:r>
      <w:r w:rsidRPr="00C3264C" w:rsidR="00F7202A">
        <w:t>is the value added of including that in an FTA?</w:t>
      </w:r>
      <w:r w:rsidRPr="00C3264C" w:rsidR="00415A28">
        <w:t xml:space="preserve"> </w:t>
      </w:r>
      <w:r w:rsidRPr="00C3264C" w:rsidR="00F7202A">
        <w:t xml:space="preserve">There is no way that </w:t>
      </w:r>
      <w:r w:rsidRPr="00C3264C" w:rsidR="008958CE">
        <w:t>t</w:t>
      </w:r>
      <w:r w:rsidRPr="00C3264C" w:rsidR="00F7202A">
        <w:t xml:space="preserve">he UK could hold Australia to its </w:t>
      </w:r>
      <w:r w:rsidRPr="00C3264C" w:rsidR="009A43E4">
        <w:t xml:space="preserve">international </w:t>
      </w:r>
      <w:r w:rsidRPr="00C3264C" w:rsidR="00F7202A">
        <w:t>obligations in the Paris Agreement.</w:t>
      </w:r>
      <w:r w:rsidRPr="00C3264C" w:rsidR="00415A28">
        <w:t xml:space="preserve"> </w:t>
      </w:r>
      <w:r w:rsidRPr="00C3264C" w:rsidR="00F7202A">
        <w:t>That is not how the Paris Agreement works, certainly not through an FTA either.</w:t>
      </w:r>
      <w:r w:rsidRPr="00C3264C" w:rsidR="00415A28">
        <w:t xml:space="preserve"> </w:t>
      </w:r>
      <w:r w:rsidRPr="00C3264C" w:rsidR="00F7202A">
        <w:t xml:space="preserve">What this is about is a sense of accountability between the trade partners about their larger objectives and their direction of travel, which is </w:t>
      </w:r>
      <w:r w:rsidRPr="00C3264C" w:rsidR="009A43E4">
        <w:t>decarbonising</w:t>
      </w:r>
      <w:r w:rsidRPr="00C3264C" w:rsidR="00F7202A">
        <w:t xml:space="preserve"> their economies.</w:t>
      </w:r>
      <w:r w:rsidRPr="00C3264C" w:rsidR="00415A28">
        <w:t xml:space="preserve"> </w:t>
      </w:r>
      <w:r w:rsidRPr="00C3264C" w:rsidR="009A43E4">
        <w:t xml:space="preserve">That </w:t>
      </w:r>
      <w:r w:rsidRPr="00C3264C" w:rsidR="00F7202A">
        <w:t>is not just an environment</w:t>
      </w:r>
      <w:r w:rsidRPr="00C3264C">
        <w:t>al</w:t>
      </w:r>
      <w:r w:rsidRPr="00C3264C" w:rsidR="00F7202A">
        <w:t xml:space="preserve"> </w:t>
      </w:r>
      <w:r w:rsidRPr="00C3264C">
        <w:t>goal,</w:t>
      </w:r>
      <w:r w:rsidRPr="00C3264C" w:rsidR="00F7202A">
        <w:t xml:space="preserve"> it is also about trade and competitiveness and the level </w:t>
      </w:r>
      <w:r w:rsidRPr="00C3264C" w:rsidR="009A43E4">
        <w:t>playing</w:t>
      </w:r>
      <w:r w:rsidRPr="00C3264C" w:rsidR="00F7202A">
        <w:t xml:space="preserve"> field</w:t>
      </w:r>
      <w:r w:rsidRPr="00C3264C">
        <w:t>,</w:t>
      </w:r>
      <w:r w:rsidRPr="00C3264C" w:rsidR="00F7202A">
        <w:t xml:space="preserve"> because decarbonisation can be expensive for industries.</w:t>
      </w:r>
    </w:p>
    <w:p w:rsidR="00F7202A" w:rsidRPr="00C3264C" w:rsidP="00415A28">
      <w:pPr>
        <w:pStyle w:val="Answer"/>
      </w:pPr>
      <w:r w:rsidRPr="00C3264C">
        <w:t xml:space="preserve">Again, we do not know precisely exactly what happened in those </w:t>
      </w:r>
      <w:r w:rsidRPr="00C3264C">
        <w:t>discussions</w:t>
      </w:r>
      <w:r w:rsidRPr="00C3264C">
        <w:t xml:space="preserve"> but my understanding is</w:t>
      </w:r>
      <w:r w:rsidRPr="00C3264C" w:rsidR="00675DB9">
        <w:t xml:space="preserve"> that</w:t>
      </w:r>
      <w:r w:rsidRPr="00C3264C">
        <w:t xml:space="preserve"> Australia was dodging the specificity of having quan</w:t>
      </w:r>
      <w:r w:rsidRPr="00C3264C" w:rsidR="009A43E4">
        <w:t>ti</w:t>
      </w:r>
      <w:r w:rsidRPr="00C3264C">
        <w:t>tative targets.</w:t>
      </w:r>
      <w:r w:rsidRPr="00C3264C" w:rsidR="00415A28">
        <w:t xml:space="preserve"> </w:t>
      </w:r>
      <w:r w:rsidRPr="00C3264C">
        <w:t>That is my understanding.</w:t>
      </w:r>
      <w:r w:rsidRPr="00C3264C" w:rsidR="00415A28">
        <w:t xml:space="preserve"> </w:t>
      </w:r>
      <w:r w:rsidRPr="00C3264C">
        <w:t>That is important because the more specific the</w:t>
      </w:r>
      <w:r w:rsidRPr="00C3264C" w:rsidR="009A43E4">
        <w:t xml:space="preserve"> t</w:t>
      </w:r>
      <w:r w:rsidRPr="00C3264C">
        <w:t xml:space="preserve">argets, the more that </w:t>
      </w:r>
      <w:r w:rsidRPr="00C3264C" w:rsidR="009A43E4">
        <w:t xml:space="preserve">there </w:t>
      </w:r>
      <w:r w:rsidRPr="00C3264C">
        <w:t>is a sense of measurability,</w:t>
      </w:r>
      <w:r w:rsidRPr="00C3264C" w:rsidR="009A43E4">
        <w:t xml:space="preserve"> accountability </w:t>
      </w:r>
      <w:r w:rsidRPr="00C3264C">
        <w:t>and specificity to what is being agreed.</w:t>
      </w:r>
      <w:r w:rsidRPr="00C3264C" w:rsidR="00415A28">
        <w:t xml:space="preserve"> </w:t>
      </w:r>
      <w:r w:rsidRPr="00C3264C">
        <w:t xml:space="preserve">In trade agreements we have a lot of overarching </w:t>
      </w:r>
      <w:r w:rsidRPr="00C3264C" w:rsidR="009A43E4">
        <w:t>rhetoric</w:t>
      </w:r>
      <w:r w:rsidRPr="00C3264C" w:rsidR="00675DB9">
        <w:t>,</w:t>
      </w:r>
      <w:r w:rsidRPr="00C3264C">
        <w:t xml:space="preserve"> and that is great if you think it is great but if you want to be able to understand whether those commitments are being met, then they need to be </w:t>
      </w:r>
      <w:r w:rsidRPr="00C3264C" w:rsidR="009A43E4">
        <w:t>measurable</w:t>
      </w:r>
      <w:r w:rsidRPr="00C3264C">
        <w:t>.</w:t>
      </w:r>
      <w:r w:rsidRPr="00C3264C" w:rsidR="00415A28">
        <w:t xml:space="preserve"> </w:t>
      </w:r>
      <w:r w:rsidRPr="00C3264C">
        <w:t>That is where that concern is coming from.</w:t>
      </w:r>
    </w:p>
    <w:p w:rsidR="00F7202A" w:rsidRPr="00C3264C" w:rsidP="00415A28">
      <w:pPr>
        <w:pStyle w:val="Question"/>
      </w:pPr>
      <w:sdt>
        <w:sdtPr>
          <w:alias w:val="Member"/>
          <w:tag w:val="&lt;Member mnisId='4762' dodsId=''&gt;"/>
          <w:id w:val="1069697461"/>
          <w:placeholder>
            <w:docPart w:val="DefaultPlaceholder_1081868574"/>
          </w:placeholder>
          <w:richText/>
        </w:sdtPr>
        <w:sdtContent>
          <w:r w:rsidRPr="00C3264C">
            <w:rPr>
              <w:b/>
            </w:rPr>
            <w:t xml:space="preserve">Anthony </w:t>
          </w:r>
          <w:r w:rsidRPr="00C3264C">
            <w:rPr>
              <w:b/>
            </w:rPr>
            <w:t>Mangnall</w:t>
          </w:r>
          <w:r w:rsidRPr="00C3264C">
            <w:rPr>
              <w:b/>
            </w:rPr>
            <w:t>:</w:t>
          </w:r>
        </w:sdtContent>
      </w:sdt>
      <w:r w:rsidRPr="00C3264C">
        <w:t xml:space="preserve"> I am going to come back to you, Dr Birkbeck, on this, but it is also important to note that it has been refuted by spokespersons from DIT that the removal of the Paris </w:t>
      </w:r>
      <w:r w:rsidRPr="00C3264C" w:rsidR="00675DB9">
        <w:t xml:space="preserve">Climate Accords </w:t>
      </w:r>
      <w:r w:rsidRPr="00C3264C">
        <w:t>is even happening at all.</w:t>
      </w:r>
      <w:r w:rsidRPr="00C3264C" w:rsidR="00415A28">
        <w:t xml:space="preserve"> </w:t>
      </w:r>
      <w:r w:rsidRPr="00C3264C">
        <w:t xml:space="preserve">It is just this point about surely the commitment to work together is the </w:t>
      </w:r>
      <w:r w:rsidRPr="00C3264C" w:rsidR="00D57D04">
        <w:t>thing that is going to see progr</w:t>
      </w:r>
      <w:r w:rsidRPr="00C3264C">
        <w:t>ess.</w:t>
      </w:r>
      <w:r w:rsidRPr="00C3264C" w:rsidR="00415A28">
        <w:t xml:space="preserve"> </w:t>
      </w:r>
      <w:r w:rsidRPr="00C3264C">
        <w:t xml:space="preserve">We have already signed the Paris </w:t>
      </w:r>
      <w:r w:rsidRPr="00C3264C" w:rsidR="00675DB9">
        <w:t xml:space="preserve">Climate Accords </w:t>
      </w:r>
      <w:r w:rsidRPr="00C3264C">
        <w:t xml:space="preserve">and we have </w:t>
      </w:r>
      <w:r w:rsidRPr="00C3264C" w:rsidR="00D57D04">
        <w:t>to</w:t>
      </w:r>
      <w:r w:rsidRPr="00C3264C">
        <w:t xml:space="preserve"> carry on </w:t>
      </w:r>
      <w:r w:rsidRPr="00C3264C" w:rsidR="00D57D04">
        <w:t>trying</w:t>
      </w:r>
      <w:r w:rsidRPr="00C3264C">
        <w:t xml:space="preserve"> to meet those targets, but the </w:t>
      </w:r>
      <w:r w:rsidRPr="00C3264C" w:rsidR="00D57D04">
        <w:t>commitment</w:t>
      </w:r>
      <w:r w:rsidRPr="00C3264C">
        <w:t xml:space="preserve"> through a bilateral agreement to work further together is perhaps the most pertinent point because that is the progress and that is the ambition that we want to see set out in future bilateral agreements.</w:t>
      </w:r>
    </w:p>
    <w:p w:rsidR="00F7202A" w:rsidRPr="00C3264C" w:rsidP="00415A28">
      <w:pPr>
        <w:pStyle w:val="Answer"/>
      </w:pPr>
      <w:sdt>
        <w:sdtPr>
          <w:alias w:val="Witness"/>
          <w:id w:val="-1070814151"/>
          <w:placeholder>
            <w:docPart w:val="DefaultPlaceholder_1081868574"/>
          </w:placeholder>
          <w:richText/>
        </w:sdtPr>
        <w:sdtContent>
          <w:r w:rsidRPr="00C3264C">
            <w:rPr>
              <w:b/>
              <w:i/>
            </w:rPr>
            <w:t>Dr Lydgate:</w:t>
          </w:r>
        </w:sdtContent>
      </w:sdt>
      <w:r w:rsidRPr="00C3264C">
        <w:t xml:space="preserve"> Yes, absolutely, it is just what weight do we put </w:t>
      </w:r>
      <w:r w:rsidRPr="00C3264C" w:rsidR="009A43E4">
        <w:t>behind</w:t>
      </w:r>
      <w:r w:rsidRPr="00C3264C">
        <w:t xml:space="preserve"> that and do we see it as </w:t>
      </w:r>
      <w:r w:rsidRPr="00C3264C" w:rsidR="00D57D04">
        <w:t xml:space="preserve">something </w:t>
      </w:r>
      <w:r w:rsidRPr="00C3264C">
        <w:t>that is conditional on our trading with the trade partner.</w:t>
      </w:r>
      <w:r w:rsidRPr="00C3264C" w:rsidR="00415A28">
        <w:t xml:space="preserve"> </w:t>
      </w:r>
      <w:r w:rsidRPr="00C3264C">
        <w:t>Do we make such a statement</w:t>
      </w:r>
      <w:r w:rsidRPr="00C3264C" w:rsidR="009A43E4">
        <w:t xml:space="preserve"> that t</w:t>
      </w:r>
      <w:r w:rsidRPr="00C3264C">
        <w:t xml:space="preserve">his so important </w:t>
      </w:r>
      <w:r w:rsidRPr="00C3264C" w:rsidR="009A43E4">
        <w:t>to</w:t>
      </w:r>
      <w:r w:rsidRPr="00C3264C">
        <w:t xml:space="preserve"> us, for example, as the EU has </w:t>
      </w:r>
      <w:r w:rsidRPr="00C3264C" w:rsidR="009A43E4">
        <w:t>said</w:t>
      </w:r>
      <w:r w:rsidRPr="00C3264C">
        <w:t xml:space="preserve"> it will do, that we will be willing to suspend preferential trade through the agreement if this countr</w:t>
      </w:r>
      <w:r w:rsidRPr="00C3264C" w:rsidR="00675DB9">
        <w:t>y is not filling its agreements?</w:t>
      </w:r>
    </w:p>
    <w:p w:rsidR="00675DB9" w:rsidRPr="00C3264C" w:rsidP="00415A28">
      <w:pPr>
        <w:pStyle w:val="Answer"/>
      </w:pPr>
      <w:sdt>
        <w:sdtPr>
          <w:alias w:val="Witness"/>
          <w:id w:val="-554393468"/>
          <w:placeholder>
            <w:docPart w:val="DefaultPlaceholder_1081868574"/>
          </w:placeholder>
          <w:richText/>
        </w:sdtPr>
        <w:sdtContent>
          <w:r w:rsidRPr="00C3264C" w:rsidR="00F7202A">
            <w:rPr>
              <w:b/>
              <w:i/>
            </w:rPr>
            <w:t>Dr Deere Birkbeck:</w:t>
          </w:r>
        </w:sdtContent>
      </w:sdt>
      <w:r w:rsidRPr="00C3264C" w:rsidR="00F7202A">
        <w:t xml:space="preserve"> </w:t>
      </w:r>
      <w:r w:rsidRPr="00C3264C">
        <w:t>I</w:t>
      </w:r>
      <w:r w:rsidRPr="00C3264C" w:rsidR="00F7202A">
        <w:t xml:space="preserve">t </w:t>
      </w:r>
      <w:r w:rsidRPr="00C3264C" w:rsidR="009A43E4">
        <w:t>depends</w:t>
      </w:r>
      <w:r w:rsidRPr="00C3264C" w:rsidR="00F7202A">
        <w:t xml:space="preserve"> on how serious the UK is about driving </w:t>
      </w:r>
      <w:r w:rsidRPr="00C3264C" w:rsidR="00FE057A">
        <w:t xml:space="preserve">its </w:t>
      </w:r>
      <w:r w:rsidRPr="00C3264C" w:rsidR="00F7202A">
        <w:t>climate ambition and how urgent it thinks it is.</w:t>
      </w:r>
      <w:r w:rsidRPr="00C3264C" w:rsidR="00415A28">
        <w:t xml:space="preserve"> </w:t>
      </w:r>
      <w:r w:rsidRPr="00C3264C" w:rsidR="00F7202A">
        <w:t xml:space="preserve">Countries like Australia—I hold an Australian passport—we are one of the </w:t>
      </w:r>
      <w:r w:rsidRPr="00C3264C" w:rsidR="009A43E4">
        <w:t>world</w:t>
      </w:r>
      <w:r w:rsidRPr="00C3264C" w:rsidR="00EC5E73">
        <w:t>’</w:t>
      </w:r>
      <w:r w:rsidRPr="00C3264C" w:rsidR="009A43E4">
        <w:t>s</w:t>
      </w:r>
      <w:r w:rsidRPr="00C3264C" w:rsidR="00F7202A">
        <w:t xml:space="preserve"> total laggards on climate action.</w:t>
      </w:r>
      <w:r w:rsidRPr="00C3264C" w:rsidR="00415A28">
        <w:t xml:space="preserve"> </w:t>
      </w:r>
      <w:r w:rsidRPr="00C3264C" w:rsidR="00F7202A">
        <w:t xml:space="preserve">To be forging international deals with a country that is unwilling to meet its international commitments on that front and not putting this front and </w:t>
      </w:r>
      <w:r w:rsidRPr="00C3264C" w:rsidR="009A43E4">
        <w:t>centre</w:t>
      </w:r>
      <w:r w:rsidRPr="00C3264C" w:rsidR="00F7202A">
        <w:t xml:space="preserve"> to me looks like the UK is not taking its own commitment to climate action serious</w:t>
      </w:r>
      <w:r w:rsidRPr="00C3264C">
        <w:t>ly</w:t>
      </w:r>
      <w:r w:rsidRPr="00C3264C" w:rsidR="00F7202A">
        <w:t>.</w:t>
      </w:r>
      <w:r w:rsidRPr="00C3264C" w:rsidR="00415A28">
        <w:t xml:space="preserve"> </w:t>
      </w:r>
      <w:r w:rsidRPr="00C3264C" w:rsidR="00F7202A">
        <w:t>I think it needs to be up there.</w:t>
      </w:r>
      <w:r w:rsidRPr="00C3264C" w:rsidR="00415A28">
        <w:t xml:space="preserve"> </w:t>
      </w:r>
      <w:r w:rsidRPr="00C3264C" w:rsidR="00F7202A">
        <w:t xml:space="preserve">You are not </w:t>
      </w:r>
      <w:r w:rsidRPr="00C3264C" w:rsidR="00D57D04">
        <w:t>an outlier in doing that.</w:t>
      </w:r>
      <w:r w:rsidRPr="00C3264C" w:rsidR="00415A28">
        <w:t xml:space="preserve"> </w:t>
      </w:r>
      <w:r w:rsidRPr="00C3264C" w:rsidR="00D57D04">
        <w:t xml:space="preserve">Far more powerful trading partners are also putting </w:t>
      </w:r>
      <w:r w:rsidRPr="00C3264C">
        <w:t>climate</w:t>
      </w:r>
      <w:r w:rsidRPr="00C3264C" w:rsidR="00D57D04">
        <w:t xml:space="preserve"> action at the centre of their trade policy.</w:t>
      </w:r>
      <w:r w:rsidRPr="00C3264C" w:rsidR="00415A28">
        <w:t xml:space="preserve"> </w:t>
      </w:r>
      <w:r w:rsidRPr="00C3264C" w:rsidR="00D57D04">
        <w:t xml:space="preserve">Australia should be </w:t>
      </w:r>
      <w:r w:rsidRPr="00C3264C" w:rsidR="00D57D04">
        <w:t>pushed</w:t>
      </w:r>
      <w:r w:rsidRPr="00C3264C" w:rsidR="00D57D04">
        <w:t xml:space="preserve"> and we should be using all the diplomatic means that we have in order to do so.</w:t>
      </w:r>
    </w:p>
    <w:p w:rsidR="003A2F07" w:rsidRPr="00C3264C" w:rsidP="00415A28">
      <w:pPr>
        <w:pStyle w:val="Answer"/>
      </w:pPr>
      <w:r w:rsidRPr="00C3264C">
        <w:t xml:space="preserve">The other thing I want to say on this is that what we need to be doing with the trade conversation is </w:t>
      </w:r>
      <w:r w:rsidRPr="00C3264C" w:rsidR="009A43E4">
        <w:t>looking</w:t>
      </w:r>
      <w:r w:rsidRPr="00C3264C">
        <w:t xml:space="preserve"> for ways to harness trade and trade policy in a positive sense.</w:t>
      </w:r>
      <w:r w:rsidRPr="00C3264C" w:rsidR="00415A28">
        <w:t xml:space="preserve"> </w:t>
      </w:r>
      <w:r w:rsidRPr="00C3264C">
        <w:t xml:space="preserve">The problem I have with the discussion about removing trade benefits and CBAM and all of that is that it </w:t>
      </w:r>
      <w:r w:rsidRPr="00C3264C" w:rsidR="009A43E4">
        <w:t>distracts us fro</w:t>
      </w:r>
      <w:r w:rsidRPr="00C3264C">
        <w:t>m the fact that</w:t>
      </w:r>
      <w:r w:rsidRPr="00C3264C" w:rsidR="009A43E4">
        <w:t xml:space="preserve"> what we </w:t>
      </w:r>
      <w:r w:rsidRPr="00C3264C">
        <w:t xml:space="preserve">need to be </w:t>
      </w:r>
      <w:r w:rsidRPr="00C3264C" w:rsidR="009A43E4">
        <w:t>trying</w:t>
      </w:r>
      <w:r w:rsidRPr="00C3264C">
        <w:t xml:space="preserve"> to do is to help businesses</w:t>
      </w:r>
      <w:r w:rsidRPr="00C3264C" w:rsidR="00D86107">
        <w:t>,</w:t>
      </w:r>
      <w:r w:rsidRPr="00C3264C">
        <w:t xml:space="preserve"> green supply chains, export more good s</w:t>
      </w:r>
      <w:r w:rsidRPr="00C3264C">
        <w:t>tuff, phase out the bad stuff.</w:t>
      </w:r>
    </w:p>
    <w:p w:rsidR="00E72D6D" w:rsidRPr="00C3264C" w:rsidP="00415A28">
      <w:pPr>
        <w:pStyle w:val="Answer"/>
      </w:pPr>
      <w:r w:rsidRPr="00C3264C">
        <w:t>There</w:t>
      </w:r>
      <w:r w:rsidRPr="00C3264C" w:rsidR="00D57D04">
        <w:t xml:space="preserve"> are many different things we can do.</w:t>
      </w:r>
      <w:r w:rsidRPr="00C3264C" w:rsidR="00415A28">
        <w:t xml:space="preserve"> </w:t>
      </w:r>
      <w:r w:rsidRPr="00C3264C" w:rsidR="00D57D04">
        <w:t xml:space="preserve">We can look at supply chain measures, we can look at a set of </w:t>
      </w:r>
      <w:r w:rsidRPr="00C3264C" w:rsidR="003A2F07">
        <w:t>non-</w:t>
      </w:r>
      <w:r w:rsidRPr="00C3264C" w:rsidR="00D57D04">
        <w:t xml:space="preserve">tariff </w:t>
      </w:r>
      <w:r w:rsidRPr="00C3264C">
        <w:t>barriers</w:t>
      </w:r>
      <w:r w:rsidRPr="00C3264C" w:rsidR="00D57D04">
        <w:t xml:space="preserve"> that </w:t>
      </w:r>
      <w:r w:rsidRPr="00C3264C">
        <w:t>currently</w:t>
      </w:r>
      <w:r w:rsidRPr="00C3264C" w:rsidR="00D57D04">
        <w:t xml:space="preserve"> slow down trade in green-trade goods, or </w:t>
      </w:r>
      <w:r w:rsidRPr="00C3264C">
        <w:t>perversely</w:t>
      </w:r>
      <w:r w:rsidRPr="00C3264C" w:rsidR="00D57D04">
        <w:t xml:space="preserve"> favour the bad stuff</w:t>
      </w:r>
      <w:r w:rsidRPr="00C3264C" w:rsidR="003A2F07">
        <w:t>,</w:t>
      </w:r>
      <w:r w:rsidRPr="00C3264C" w:rsidR="00D57D04">
        <w:t xml:space="preserve"> like subsidies that enable or incentivise unsustainable production.</w:t>
      </w:r>
      <w:r w:rsidRPr="00C3264C" w:rsidR="00415A28">
        <w:t xml:space="preserve"> </w:t>
      </w:r>
      <w:r w:rsidRPr="00C3264C" w:rsidR="00D57D04">
        <w:t>We can look at using green procurement and investment provisions to drive the green economy.</w:t>
      </w:r>
      <w:r w:rsidRPr="00C3264C" w:rsidR="00415A28">
        <w:t xml:space="preserve"> </w:t>
      </w:r>
      <w:r w:rsidRPr="00C3264C" w:rsidR="00D57D04">
        <w:t>We should be looking at trade policy</w:t>
      </w:r>
      <w:r w:rsidRPr="00C3264C">
        <w:t xml:space="preserve"> as a way to help in</w:t>
      </w:r>
      <w:r w:rsidRPr="00C3264C" w:rsidR="00D57D04">
        <w:t>centivise that economy and to focus on agricultural trade that is green, for ex</w:t>
      </w:r>
      <w:r w:rsidRPr="00C3264C">
        <w:t>ample.</w:t>
      </w:r>
    </w:p>
    <w:p w:rsidR="00E72D6D" w:rsidRPr="00C3264C" w:rsidP="00415A28">
      <w:pPr>
        <w:pStyle w:val="Answer"/>
      </w:pPr>
      <w:r w:rsidRPr="00C3264C">
        <w:t>We can flank that with environment</w:t>
      </w:r>
      <w:r w:rsidRPr="00C3264C" w:rsidR="006118FB">
        <w:t>al</w:t>
      </w:r>
      <w:r w:rsidRPr="00C3264C">
        <w:t xml:space="preserve"> standards at home, but we need to be looking for a more </w:t>
      </w:r>
      <w:r w:rsidRPr="00C3264C" w:rsidR="009A43E4">
        <w:t>positive</w:t>
      </w:r>
      <w:r w:rsidRPr="00C3264C">
        <w:t xml:space="preserve"> discussion.</w:t>
      </w:r>
      <w:r w:rsidRPr="00C3264C" w:rsidR="00415A28">
        <w:t xml:space="preserve"> </w:t>
      </w:r>
      <w:r w:rsidRPr="00C3264C">
        <w:t xml:space="preserve">That is why in my work I am focused on the idea that we need coalitions among </w:t>
      </w:r>
      <w:r w:rsidRPr="00C3264C">
        <w:t xml:space="preserve">trade ministers </w:t>
      </w:r>
      <w:r w:rsidRPr="00C3264C">
        <w:t>for co-operation on climate action.</w:t>
      </w:r>
      <w:r w:rsidRPr="00C3264C" w:rsidR="00415A28">
        <w:t xml:space="preserve"> </w:t>
      </w:r>
      <w:r w:rsidRPr="00C3264C">
        <w:t>I</w:t>
      </w:r>
      <w:r w:rsidRPr="00C3264C" w:rsidR="009A43E4">
        <w:t xml:space="preserve"> am publishing something t</w:t>
      </w:r>
      <w:r w:rsidRPr="00C3264C">
        <w:t>his week where I w</w:t>
      </w:r>
      <w:r w:rsidRPr="00C3264C">
        <w:t>ill</w:t>
      </w:r>
      <w:r w:rsidRPr="00C3264C">
        <w:t xml:space="preserve"> say the UK could, for instance, lead at COP26 and say, </w:t>
      </w:r>
      <w:r w:rsidRPr="00C3264C" w:rsidR="009A43E4">
        <w:t>“</w:t>
      </w:r>
      <w:r w:rsidRPr="00C3264C">
        <w:t>Let</w:t>
      </w:r>
      <w:r w:rsidRPr="00C3264C" w:rsidR="00EC5E73">
        <w:t>’</w:t>
      </w:r>
      <w:r w:rsidRPr="00C3264C">
        <w:t xml:space="preserve">s have a </w:t>
      </w:r>
      <w:r w:rsidRPr="00C3264C">
        <w:t>trade ministers coalition</w:t>
      </w:r>
      <w:r w:rsidRPr="00C3264C">
        <w:t xml:space="preserve"> for co-operation on climate action</w:t>
      </w:r>
      <w:r w:rsidRPr="00C3264C" w:rsidR="009A43E4">
        <w:t>”</w:t>
      </w:r>
      <w:r w:rsidRPr="00C3264C">
        <w:t xml:space="preserve">, where we can </w:t>
      </w:r>
      <w:r w:rsidRPr="00C3264C" w:rsidR="009A43E4">
        <w:t>come</w:t>
      </w:r>
      <w:r w:rsidRPr="00C3264C">
        <w:t xml:space="preserve"> up with a positive agenda on some of these issues.</w:t>
      </w:r>
      <w:r w:rsidRPr="00C3264C" w:rsidR="00415A28">
        <w:t xml:space="preserve"> </w:t>
      </w:r>
      <w:r w:rsidRPr="00C3264C">
        <w:t>They are tou</w:t>
      </w:r>
      <w:r w:rsidRPr="00C3264C">
        <w:t>g</w:t>
      </w:r>
      <w:r w:rsidRPr="00C3264C">
        <w:t>h and they are super complex.</w:t>
      </w:r>
      <w:r w:rsidRPr="00C3264C" w:rsidR="00415A28">
        <w:t xml:space="preserve"> </w:t>
      </w:r>
      <w:r w:rsidRPr="00C3264C">
        <w:t>We are not going to solve it with a simple rule or a simple line in a trade agreement</w:t>
      </w:r>
      <w:r w:rsidRPr="00C3264C" w:rsidR="00D174B8">
        <w:t>;</w:t>
      </w:r>
      <w:r w:rsidRPr="00C3264C">
        <w:t xml:space="preserve"> it is going to require hard work.</w:t>
      </w:r>
    </w:p>
    <w:p w:rsidR="00D57D04" w:rsidRPr="00C3264C" w:rsidP="00415A28">
      <w:pPr>
        <w:pStyle w:val="Answer"/>
      </w:pPr>
      <w:r w:rsidRPr="00C3264C">
        <w:t>I also think the UK could lead on a high-level summit on climate</w:t>
      </w:r>
      <w:r w:rsidR="003902AE">
        <w:t>,</w:t>
      </w:r>
      <w:r w:rsidRPr="00C3264C">
        <w:t xml:space="preserve"> trade and development.</w:t>
      </w:r>
      <w:r w:rsidRPr="00C3264C" w:rsidR="00415A28">
        <w:t xml:space="preserve"> </w:t>
      </w:r>
      <w:r w:rsidRPr="00C3264C">
        <w:t xml:space="preserve">That </w:t>
      </w:r>
      <w:r w:rsidRPr="00C3264C" w:rsidR="00E72D6D">
        <w:t>w</w:t>
      </w:r>
      <w:r w:rsidRPr="00C3264C">
        <w:t xml:space="preserve">ould bring together all the relevant multilateral actors </w:t>
      </w:r>
      <w:r w:rsidRPr="00C3264C">
        <w:t>providing climate trade, development finance, and work out how we are going to shift this economy.</w:t>
      </w:r>
      <w:r w:rsidRPr="00C3264C" w:rsidR="00415A28">
        <w:t xml:space="preserve"> </w:t>
      </w:r>
      <w:r w:rsidRPr="00C3264C">
        <w:t>The UK is a leader on green finance.</w:t>
      </w:r>
      <w:r w:rsidRPr="00C3264C" w:rsidR="00415A28">
        <w:t xml:space="preserve"> </w:t>
      </w:r>
      <w:r w:rsidRPr="00C3264C">
        <w:t xml:space="preserve">You </w:t>
      </w:r>
      <w:r w:rsidRPr="00C3264C" w:rsidR="009A43E4">
        <w:t xml:space="preserve">have </w:t>
      </w:r>
      <w:r w:rsidRPr="00C3264C">
        <w:t xml:space="preserve">a role to play </w:t>
      </w:r>
      <w:r w:rsidRPr="00C3264C">
        <w:t>there</w:t>
      </w:r>
      <w:r w:rsidRPr="00C3264C">
        <w:t xml:space="preserve"> and these are practical things that would help us to move forward.</w:t>
      </w:r>
      <w:r w:rsidRPr="00C3264C" w:rsidR="00415A28">
        <w:t xml:space="preserve"> </w:t>
      </w:r>
      <w:r w:rsidRPr="00C3264C">
        <w:t>The UK can lead other countries on net-zero export c</w:t>
      </w:r>
      <w:r w:rsidRPr="00C3264C" w:rsidR="00E72D6D">
        <w:t>redit portfolios.</w:t>
      </w:r>
      <w:r w:rsidRPr="00C3264C" w:rsidR="00415A28">
        <w:t xml:space="preserve"> </w:t>
      </w:r>
      <w:r w:rsidRPr="00C3264C" w:rsidR="00E72D6D">
        <w:t xml:space="preserve">These are practical </w:t>
      </w:r>
      <w:r w:rsidRPr="00C3264C">
        <w:t>things that would help shift</w:t>
      </w:r>
      <w:r w:rsidRPr="00C3264C" w:rsidR="00E72D6D">
        <w:t xml:space="preserve"> and that</w:t>
      </w:r>
      <w:r w:rsidRPr="00C3264C">
        <w:t xml:space="preserve"> is where our emphasis needs to lie.</w:t>
      </w:r>
      <w:r w:rsidRPr="00C3264C" w:rsidR="00415A28">
        <w:t xml:space="preserve"> </w:t>
      </w:r>
      <w:r w:rsidRPr="00C3264C">
        <w:t xml:space="preserve">Trade agreements are obviously very </w:t>
      </w:r>
      <w:r w:rsidRPr="00C3264C">
        <w:t>important</w:t>
      </w:r>
      <w:r w:rsidRPr="00C3264C">
        <w:t xml:space="preserve"> but we need to be looking for ways forward through co-operation and the UK can play a much stronger role in doing that.</w:t>
      </w:r>
    </w:p>
    <w:p w:rsidR="00E72D6D" w:rsidRPr="00C3264C" w:rsidP="00415A28">
      <w:pPr>
        <w:pStyle w:val="Question"/>
      </w:pPr>
      <w:sdt>
        <w:sdtPr>
          <w:alias w:val="Member"/>
          <w:tag w:val="&lt;Member mnisId='4762' dodsId=''&gt;"/>
          <w:id w:val="-808550246"/>
          <w:placeholder>
            <w:docPart w:val="DefaultPlaceholder_1081868574"/>
          </w:placeholder>
          <w:richText/>
        </w:sdtPr>
        <w:sdtContent>
          <w:r w:rsidRPr="00C3264C" w:rsidR="00D57D04">
            <w:rPr>
              <w:b/>
            </w:rPr>
            <w:t xml:space="preserve">Anthony </w:t>
          </w:r>
          <w:r w:rsidRPr="00C3264C" w:rsidR="00D57D04">
            <w:rPr>
              <w:b/>
            </w:rPr>
            <w:t>Mangnall</w:t>
          </w:r>
          <w:r w:rsidRPr="00C3264C" w:rsidR="00D57D04">
            <w:rPr>
              <w:b/>
            </w:rPr>
            <w:t>:</w:t>
          </w:r>
        </w:sdtContent>
      </w:sdt>
      <w:r w:rsidRPr="00C3264C" w:rsidR="00D57D04">
        <w:t xml:space="preserve"> I am sure you will have written something on those </w:t>
      </w:r>
      <w:r w:rsidRPr="00C3264C" w:rsidR="00D57D04">
        <w:t>suggestions</w:t>
      </w:r>
      <w:r w:rsidRPr="00C3264C" w:rsidR="00D57D04">
        <w:t xml:space="preserve"> and I would li</w:t>
      </w:r>
      <w:r w:rsidRPr="00C3264C" w:rsidR="00DD43D9">
        <w:t>k</w:t>
      </w:r>
      <w:r w:rsidRPr="00C3264C" w:rsidR="00D57D04">
        <w:t xml:space="preserve">e to see </w:t>
      </w:r>
      <w:r w:rsidRPr="00C3264C" w:rsidR="009A43E4">
        <w:t>them</w:t>
      </w:r>
      <w:r w:rsidRPr="00C3264C" w:rsidR="00D57D04">
        <w:t xml:space="preserve"> because I am particularly taken with</w:t>
      </w:r>
      <w:r w:rsidRPr="00C3264C" w:rsidR="009A43E4">
        <w:t xml:space="preserve"> </w:t>
      </w:r>
      <w:r w:rsidRPr="00C3264C" w:rsidR="00D57D04">
        <w:t xml:space="preserve">that point about a </w:t>
      </w:r>
      <w:r w:rsidRPr="00C3264C">
        <w:t>trade ministers coalition.</w:t>
      </w:r>
    </w:p>
    <w:p w:rsidR="00E72D6D" w:rsidRPr="00C3264C" w:rsidP="00415A28">
      <w:pPr>
        <w:pStyle w:val="Question"/>
        <w:numPr>
          <w:ilvl w:val="0"/>
          <w:numId w:val="0"/>
        </w:numPr>
        <w:ind w:left="794"/>
      </w:pPr>
      <w:r w:rsidRPr="00C3264C">
        <w:t xml:space="preserve">Last week </w:t>
      </w:r>
      <w:r w:rsidRPr="00C3264C">
        <w:rPr>
          <w:i/>
        </w:rPr>
        <w:t>The Times</w:t>
      </w:r>
      <w:r w:rsidRPr="00C3264C">
        <w:t xml:space="preserve"> reported the UK as one of the leaders in the G20, in fact the leader of the G20, but </w:t>
      </w:r>
      <w:r w:rsidRPr="00C3264C" w:rsidR="00D459BF">
        <w:t xml:space="preserve">that </w:t>
      </w:r>
      <w:r w:rsidRPr="00C3264C">
        <w:t>it was still below average in terms of the expectation of what we are doing on climate change.</w:t>
      </w:r>
      <w:r w:rsidRPr="00C3264C" w:rsidR="00415A28">
        <w:t xml:space="preserve"> </w:t>
      </w:r>
      <w:r w:rsidRPr="00C3264C">
        <w:t xml:space="preserve">Does that have any impact in terms of </w:t>
      </w:r>
      <w:r w:rsidRPr="00C3264C" w:rsidR="009A43E4">
        <w:t>raising</w:t>
      </w:r>
      <w:r w:rsidRPr="00C3264C">
        <w:t xml:space="preserve"> the </w:t>
      </w:r>
      <w:r w:rsidRPr="00C3264C">
        <w:t>bar</w:t>
      </w:r>
      <w:r w:rsidRPr="00C3264C">
        <w:t xml:space="preserve"> with other countries, Dr Birkbeck?</w:t>
      </w:r>
    </w:p>
    <w:p w:rsidR="00D57D04" w:rsidRPr="00C3264C" w:rsidP="00415A28">
      <w:pPr>
        <w:pStyle w:val="Question"/>
        <w:numPr>
          <w:ilvl w:val="0"/>
          <w:numId w:val="0"/>
        </w:numPr>
        <w:ind w:left="794"/>
      </w:pPr>
      <w:r w:rsidRPr="00C3264C">
        <w:t>T</w:t>
      </w:r>
      <w:r w:rsidRPr="00C3264C">
        <w:t>he second point is CPTPP.</w:t>
      </w:r>
      <w:r w:rsidRPr="00C3264C" w:rsidR="00415A28">
        <w:t xml:space="preserve"> </w:t>
      </w:r>
      <w:r w:rsidRPr="00C3264C">
        <w:t>Sorry to go back to this but if America were to join that would be 36% of global GDP.</w:t>
      </w:r>
      <w:r w:rsidRPr="00C3264C" w:rsidR="00415A28">
        <w:t xml:space="preserve"> </w:t>
      </w:r>
      <w:r w:rsidRPr="00C3264C">
        <w:t>How much do you think</w:t>
      </w:r>
      <w:r w:rsidRPr="00C3264C" w:rsidR="00E72D6D">
        <w:t xml:space="preserve"> that</w:t>
      </w:r>
      <w:r w:rsidRPr="00C3264C">
        <w:t xml:space="preserve"> that organisation, that body, will be</w:t>
      </w:r>
      <w:r w:rsidRPr="00C3264C">
        <w:t xml:space="preserve"> able</w:t>
      </w:r>
      <w:r w:rsidRPr="00C3264C">
        <w:t xml:space="preserve"> to set the standards on environmental policy and trade?</w:t>
      </w:r>
    </w:p>
    <w:p w:rsidR="00E72D6D" w:rsidRPr="00C3264C" w:rsidP="00415A28">
      <w:pPr>
        <w:pStyle w:val="Answer"/>
      </w:pPr>
      <w:sdt>
        <w:sdtPr>
          <w:alias w:val="Witness"/>
          <w:id w:val="-261678603"/>
          <w:placeholder>
            <w:docPart w:val="DefaultPlaceholder_1081868574"/>
          </w:placeholder>
          <w:richText/>
        </w:sdtPr>
        <w:sdtContent>
          <w:r w:rsidRPr="00C3264C" w:rsidR="00D57D04">
            <w:rPr>
              <w:b/>
              <w:i/>
            </w:rPr>
            <w:t>Dr Deere Birkbeck:</w:t>
          </w:r>
        </w:sdtContent>
      </w:sdt>
      <w:r w:rsidRPr="00C3264C" w:rsidR="00D57D04">
        <w:t xml:space="preserve"> On the </w:t>
      </w:r>
      <w:r w:rsidRPr="00C3264C" w:rsidR="009A43E4">
        <w:t xml:space="preserve">G20 </w:t>
      </w:r>
      <w:r w:rsidRPr="00C3264C">
        <w:t>the UK is trying</w:t>
      </w:r>
      <w:r w:rsidRPr="00C3264C" w:rsidR="00D57D04">
        <w:t xml:space="preserve"> to play a </w:t>
      </w:r>
      <w:r w:rsidRPr="00C3264C" w:rsidR="009A43E4">
        <w:t>strong</w:t>
      </w:r>
      <w:r w:rsidRPr="00C3264C" w:rsidR="00D57D04">
        <w:t xml:space="preserve"> </w:t>
      </w:r>
      <w:r w:rsidRPr="00C3264C" w:rsidR="009A43E4">
        <w:t>role</w:t>
      </w:r>
      <w:r w:rsidRPr="00C3264C" w:rsidR="00D57D04">
        <w:t xml:space="preserve"> there</w:t>
      </w:r>
      <w:r w:rsidRPr="00C3264C" w:rsidR="009A43E4">
        <w:t xml:space="preserve"> </w:t>
      </w:r>
      <w:r w:rsidRPr="00C3264C" w:rsidR="00D57D04">
        <w:t xml:space="preserve">on climate </w:t>
      </w:r>
      <w:r w:rsidRPr="00C3264C">
        <w:t>and</w:t>
      </w:r>
      <w:r w:rsidRPr="00C3264C" w:rsidR="00D57D04">
        <w:t xml:space="preserve"> trade.</w:t>
      </w:r>
      <w:r w:rsidRPr="00C3264C" w:rsidR="00415A28">
        <w:t xml:space="preserve"> </w:t>
      </w:r>
      <w:r w:rsidRPr="00C3264C" w:rsidR="00D57D04">
        <w:t>We need the G20 to come out with a strong statement on this.</w:t>
      </w:r>
      <w:r w:rsidRPr="00C3264C" w:rsidR="00415A28">
        <w:t xml:space="preserve"> </w:t>
      </w:r>
      <w:r w:rsidRPr="00C3264C" w:rsidR="00D57D04">
        <w:t>My</w:t>
      </w:r>
      <w:r w:rsidRPr="00C3264C" w:rsidR="009A43E4">
        <w:t xml:space="preserve"> </w:t>
      </w:r>
      <w:r w:rsidRPr="00C3264C" w:rsidR="00D57D04">
        <w:t xml:space="preserve">call for this wider trade </w:t>
      </w:r>
      <w:r w:rsidRPr="00C3264C" w:rsidR="00D57D04">
        <w:t>ministers</w:t>
      </w:r>
      <w:r w:rsidRPr="00C3264C" w:rsidR="00D57D04">
        <w:t xml:space="preserve"> </w:t>
      </w:r>
      <w:r w:rsidRPr="00C3264C" w:rsidR="009A43E4">
        <w:t>coalition</w:t>
      </w:r>
      <w:r w:rsidRPr="00C3264C" w:rsidR="00D57D04">
        <w:t xml:space="preserve"> is to say we desperately need to connect all </w:t>
      </w:r>
      <w:r w:rsidRPr="00C3264C" w:rsidR="009A43E4">
        <w:t>of</w:t>
      </w:r>
      <w:r w:rsidRPr="00C3264C" w:rsidR="00D57D04">
        <w:t xml:space="preserve"> </w:t>
      </w:r>
      <w:r w:rsidRPr="00C3264C" w:rsidR="009A43E4">
        <w:t>these</w:t>
      </w:r>
      <w:r w:rsidRPr="00C3264C" w:rsidR="00D57D04">
        <w:t xml:space="preserve"> forums up—the UNFCCC, the WTO, the G20, the G7—</w:t>
      </w:r>
      <w:r w:rsidRPr="00C3264C">
        <w:t xml:space="preserve">as </w:t>
      </w:r>
      <w:r w:rsidRPr="00C3264C" w:rsidR="00D57D04">
        <w:t>a place where trade ministers can collaborate across these fora and also that you are not limited to the t</w:t>
      </w:r>
      <w:r w:rsidRPr="00C3264C" w:rsidR="005B0A97">
        <w:t>op</w:t>
      </w:r>
      <w:r w:rsidRPr="00C3264C" w:rsidR="00D57D04">
        <w:t xml:space="preserve"> 20 economies.</w:t>
      </w:r>
      <w:r w:rsidRPr="00C3264C" w:rsidR="00415A28">
        <w:t xml:space="preserve"> </w:t>
      </w:r>
      <w:r w:rsidRPr="00C3264C" w:rsidR="00D57D04">
        <w:t xml:space="preserve">There are the other 120 economies out there who </w:t>
      </w:r>
      <w:r w:rsidRPr="00C3264C" w:rsidR="009A43E4">
        <w:t>desperately</w:t>
      </w:r>
      <w:r w:rsidRPr="00C3264C" w:rsidR="00D57D04">
        <w:t xml:space="preserve"> want to be part of this conversation.</w:t>
      </w:r>
      <w:r w:rsidRPr="00C3264C" w:rsidR="00415A28">
        <w:t xml:space="preserve"> </w:t>
      </w:r>
      <w:r w:rsidRPr="00C3264C" w:rsidR="00D57D04">
        <w:t xml:space="preserve">A trade </w:t>
      </w:r>
      <w:r w:rsidRPr="00C3264C" w:rsidR="009A43E4">
        <w:t>ministers</w:t>
      </w:r>
      <w:r w:rsidRPr="00C3264C" w:rsidR="00D57D04">
        <w:t xml:space="preserve"> </w:t>
      </w:r>
      <w:r w:rsidRPr="00C3264C" w:rsidR="009A43E4">
        <w:t>coalition</w:t>
      </w:r>
      <w:r w:rsidRPr="00C3264C" w:rsidR="00D57D04">
        <w:t xml:space="preserve"> would be one that engages a </w:t>
      </w:r>
      <w:r w:rsidRPr="00C3264C" w:rsidR="002265C6">
        <w:t>broader</w:t>
      </w:r>
      <w:r w:rsidRPr="00C3264C" w:rsidR="00D57D04">
        <w:t xml:space="preserve"> set of countries and countries that are also super concerned about the immediate climate impact on their trade, so around the adaptation strategies.</w:t>
      </w:r>
    </w:p>
    <w:p w:rsidR="00D57D04" w:rsidRPr="00C3264C" w:rsidP="00415A28">
      <w:pPr>
        <w:pStyle w:val="Answer"/>
      </w:pPr>
      <w:r w:rsidRPr="00C3264C">
        <w:t xml:space="preserve">On the CPTPP, I would say </w:t>
      </w:r>
      <w:r w:rsidRPr="00C3264C" w:rsidR="002265C6">
        <w:t>there</w:t>
      </w:r>
      <w:r w:rsidRPr="00C3264C">
        <w:t xml:space="preserve"> that it would </w:t>
      </w:r>
      <w:r w:rsidRPr="00C3264C" w:rsidR="002265C6">
        <w:t xml:space="preserve">be </w:t>
      </w:r>
      <w:r w:rsidRPr="00C3264C">
        <w:t>a good pilot case because you have such a diversity of countries.</w:t>
      </w:r>
      <w:r w:rsidRPr="00C3264C" w:rsidR="00415A28">
        <w:t xml:space="preserve"> </w:t>
      </w:r>
      <w:r w:rsidRPr="00C3264C">
        <w:t>I</w:t>
      </w:r>
      <w:r w:rsidRPr="00C3264C" w:rsidR="00065A48">
        <w:t>f</w:t>
      </w:r>
      <w:r w:rsidRPr="00C3264C">
        <w:t xml:space="preserve"> you look at the </w:t>
      </w:r>
      <w:r w:rsidRPr="00C3264C" w:rsidR="002265C6">
        <w:t xml:space="preserve">APEC </w:t>
      </w:r>
      <w:r w:rsidRPr="00C3264C">
        <w:t xml:space="preserve">region, many APEC countries are part of </w:t>
      </w:r>
      <w:r w:rsidRPr="00C3264C">
        <w:t>CPTPP</w:t>
      </w:r>
      <w:r w:rsidRPr="00C3264C">
        <w:t xml:space="preserve"> and they are doing some quite sophis</w:t>
      </w:r>
      <w:r w:rsidRPr="00C3264C" w:rsidR="002265C6">
        <w:t>ti</w:t>
      </w:r>
      <w:r w:rsidRPr="00C3264C">
        <w:t>cated things on environmental goods and services at the regional level.</w:t>
      </w:r>
      <w:r w:rsidRPr="00C3264C" w:rsidR="00415A28">
        <w:t xml:space="preserve"> </w:t>
      </w:r>
      <w:r w:rsidRPr="00C3264C">
        <w:t xml:space="preserve">They are having discussions on things like fossil fuel subsidy </w:t>
      </w:r>
      <w:r w:rsidRPr="00C3264C" w:rsidR="00065A48">
        <w:t>reform</w:t>
      </w:r>
      <w:r w:rsidRPr="00C3264C">
        <w:t>.</w:t>
      </w:r>
      <w:r w:rsidRPr="00C3264C" w:rsidR="00415A28">
        <w:t xml:space="preserve"> </w:t>
      </w:r>
      <w:r w:rsidRPr="00C3264C">
        <w:t>So</w:t>
      </w:r>
      <w:r w:rsidRPr="00C3264C">
        <w:t xml:space="preserve"> it would be a </w:t>
      </w:r>
      <w:r w:rsidRPr="00C3264C" w:rsidR="002265C6">
        <w:t>place</w:t>
      </w:r>
      <w:r w:rsidRPr="00C3264C">
        <w:t xml:space="preserve"> </w:t>
      </w:r>
      <w:r w:rsidRPr="00C3264C" w:rsidR="002265C6">
        <w:t>to</w:t>
      </w:r>
      <w:r w:rsidRPr="00C3264C">
        <w:t xml:space="preserve"> </w:t>
      </w:r>
      <w:r w:rsidRPr="00C3264C" w:rsidR="002265C6">
        <w:t>try</w:t>
      </w:r>
      <w:r w:rsidRPr="00C3264C">
        <w:t xml:space="preserve"> to for</w:t>
      </w:r>
      <w:r w:rsidRPr="00C3264C" w:rsidR="00065A48">
        <w:t>g</w:t>
      </w:r>
      <w:r w:rsidRPr="00C3264C">
        <w:t>e dialogue around climate action and it would be useful for the UK to seek to do that through that forum as well.</w:t>
      </w:r>
    </w:p>
    <w:p w:rsidR="000E03D0" w:rsidRPr="00C3264C" w:rsidP="00415A28">
      <w:pPr>
        <w:pStyle w:val="Question"/>
      </w:pPr>
      <w:sdt>
        <w:sdtPr>
          <w:alias w:val="Member"/>
          <w:tag w:val="&lt;Member mnisId='4615' dodsId='110173'&gt;"/>
          <w:id w:val="896706152"/>
          <w:placeholder>
            <w:docPart w:val="DefaultPlaceholder_1081868574"/>
          </w:placeholder>
          <w:richText/>
        </w:sdtPr>
        <w:sdtContent>
          <w:r w:rsidRPr="00C3264C" w:rsidR="00D57D04">
            <w:rPr>
              <w:b/>
            </w:rPr>
            <w:t>Lloyd Russell-Moyle:</w:t>
          </w:r>
        </w:sdtContent>
      </w:sdt>
      <w:r w:rsidRPr="00C3264C" w:rsidR="00D57D04">
        <w:t xml:space="preserve"> </w:t>
      </w:r>
      <w:r w:rsidRPr="00C3264C">
        <w:t xml:space="preserve">Carolyn, you mentioned other </w:t>
      </w:r>
      <w:r w:rsidRPr="00C3264C" w:rsidR="002265C6">
        <w:t>measures</w:t>
      </w:r>
      <w:r w:rsidRPr="00C3264C">
        <w:t xml:space="preserve"> that could be taken to progress things.</w:t>
      </w:r>
      <w:r w:rsidRPr="00C3264C" w:rsidR="00415A28">
        <w:t xml:space="preserve"> </w:t>
      </w:r>
      <w:r w:rsidRPr="00C3264C">
        <w:t xml:space="preserve">You listed a number, but are they not just all more </w:t>
      </w:r>
      <w:r w:rsidRPr="00C3264C" w:rsidR="002265C6">
        <w:t>complicated</w:t>
      </w:r>
      <w:r w:rsidRPr="00C3264C">
        <w:t xml:space="preserve"> versions of </w:t>
      </w:r>
      <w:r w:rsidRPr="00C3264C" w:rsidR="00576597">
        <w:t xml:space="preserve">implementing </w:t>
      </w:r>
      <w:r w:rsidRPr="00C3264C">
        <w:t xml:space="preserve">some sort of </w:t>
      </w:r>
      <w:r w:rsidRPr="00C3264C" w:rsidR="002265C6">
        <w:t>carbon border adjustment</w:t>
      </w:r>
      <w:r w:rsidRPr="00C3264C">
        <w:t>?</w:t>
      </w:r>
      <w:r w:rsidRPr="00C3264C" w:rsidR="00415A28">
        <w:t xml:space="preserve"> </w:t>
      </w:r>
      <w:r w:rsidRPr="00C3264C">
        <w:t xml:space="preserve">If you are going to get rid of tariffs or promote procurement policies that require you to procure with a green mind or carbon hat on, these are just more </w:t>
      </w:r>
      <w:r w:rsidRPr="00C3264C" w:rsidR="002265C6">
        <w:t>complicated</w:t>
      </w:r>
      <w:r w:rsidRPr="00C3264C">
        <w:t xml:space="preserve"> </w:t>
      </w:r>
      <w:r w:rsidRPr="00C3264C" w:rsidR="002265C6">
        <w:t>ways</w:t>
      </w:r>
      <w:r w:rsidRPr="00C3264C">
        <w:t xml:space="preserve"> of pricing in the additional cost of reducing carbon, are they not?</w:t>
      </w:r>
    </w:p>
    <w:p w:rsidR="00576597" w:rsidRPr="00C3264C" w:rsidP="00415A28">
      <w:pPr>
        <w:pStyle w:val="Answer"/>
      </w:pPr>
      <w:sdt>
        <w:sdtPr>
          <w:alias w:val="Witness"/>
          <w:id w:val="90749750"/>
          <w:placeholder>
            <w:docPart w:val="DefaultPlaceholder_1081868574"/>
          </w:placeholder>
          <w:richText/>
        </w:sdtPr>
        <w:sdtContent>
          <w:r w:rsidRPr="00C3264C" w:rsidR="000E03D0">
            <w:rPr>
              <w:b/>
              <w:i/>
            </w:rPr>
            <w:t>Dr Deere Birkbeck:</w:t>
          </w:r>
        </w:sdtContent>
      </w:sdt>
      <w:r w:rsidRPr="00C3264C" w:rsidR="000E03D0">
        <w:t xml:space="preserve"> No, I think they are different things.</w:t>
      </w:r>
      <w:r w:rsidRPr="00C3264C" w:rsidR="00415A28">
        <w:t xml:space="preserve"> </w:t>
      </w:r>
      <w:r w:rsidRPr="00C3264C" w:rsidR="000E03D0">
        <w:t xml:space="preserve">The point is </w:t>
      </w:r>
      <w:r w:rsidRPr="00C3264C" w:rsidR="004A00E3">
        <w:t xml:space="preserve">that </w:t>
      </w:r>
      <w:r w:rsidRPr="00C3264C" w:rsidR="000E03D0">
        <w:t xml:space="preserve">within the existing trade system that we have, we have tools for </w:t>
      </w:r>
      <w:r w:rsidRPr="00C3264C">
        <w:t>promoting greener</w:t>
      </w:r>
      <w:r w:rsidRPr="00C3264C" w:rsidR="000E03D0">
        <w:t xml:space="preserve"> trade</w:t>
      </w:r>
      <w:r w:rsidRPr="00C3264C">
        <w:t>.</w:t>
      </w:r>
      <w:r w:rsidRPr="00C3264C" w:rsidR="00415A28">
        <w:t xml:space="preserve"> </w:t>
      </w:r>
      <w:r w:rsidRPr="00C3264C">
        <w:t xml:space="preserve">We </w:t>
      </w:r>
      <w:r w:rsidRPr="00C3264C" w:rsidR="000E03D0">
        <w:t xml:space="preserve">have agreements on government procurement at the WTO so that we can look at ways to </w:t>
      </w:r>
      <w:r w:rsidRPr="00C3264C" w:rsidR="002265C6">
        <w:t>ensure</w:t>
      </w:r>
      <w:r w:rsidRPr="00C3264C" w:rsidR="000E03D0">
        <w:t xml:space="preserve"> that there are incentives for green </w:t>
      </w:r>
      <w:r w:rsidRPr="00C3264C">
        <w:t xml:space="preserve">government </w:t>
      </w:r>
      <w:r w:rsidRPr="00C3264C" w:rsidR="000E03D0">
        <w:t>procurement within that.</w:t>
      </w:r>
    </w:p>
    <w:p w:rsidR="000E03D0" w:rsidRPr="00C3264C" w:rsidP="00415A28">
      <w:pPr>
        <w:pStyle w:val="Answer"/>
      </w:pPr>
      <w:r w:rsidRPr="00C3264C">
        <w:t>BCAs are a much blunter tool</w:t>
      </w:r>
      <w:r w:rsidRPr="00C3264C" w:rsidR="002D7F44">
        <w:t>.</w:t>
      </w:r>
      <w:r w:rsidRPr="00C3264C" w:rsidR="00803CDF">
        <w:t xml:space="preserve"> Y</w:t>
      </w:r>
      <w:r w:rsidRPr="00C3264C">
        <w:t xml:space="preserve">ou could </w:t>
      </w:r>
      <w:r w:rsidRPr="00C3264C" w:rsidR="002265C6">
        <w:t xml:space="preserve">have </w:t>
      </w:r>
      <w:r w:rsidRPr="00C3264C">
        <w:t xml:space="preserve">a BCA and still </w:t>
      </w:r>
      <w:r w:rsidRPr="00C3264C" w:rsidR="002265C6">
        <w:t>not</w:t>
      </w:r>
      <w:r w:rsidRPr="00C3264C">
        <w:t xml:space="preserve"> solve any of the barriers.</w:t>
      </w:r>
      <w:r w:rsidRPr="00C3264C" w:rsidR="00415A28">
        <w:t xml:space="preserve"> </w:t>
      </w:r>
      <w:r w:rsidRPr="00C3264C">
        <w:t>Say the UK wants to export wind turbines to developing</w:t>
      </w:r>
      <w:r w:rsidRPr="00C3264C" w:rsidR="002265C6">
        <w:t xml:space="preserve"> countries</w:t>
      </w:r>
      <w:r w:rsidRPr="00C3264C">
        <w:t>.</w:t>
      </w:r>
      <w:r w:rsidRPr="00C3264C" w:rsidR="00415A28">
        <w:t xml:space="preserve"> </w:t>
      </w:r>
      <w:r w:rsidRPr="00C3264C">
        <w:t>A BCA will do nothing to help you do that.</w:t>
      </w:r>
      <w:r w:rsidRPr="00C3264C" w:rsidR="00415A28">
        <w:t xml:space="preserve"> </w:t>
      </w:r>
      <w:r w:rsidRPr="00C3264C" w:rsidR="002265C6">
        <w:t>What</w:t>
      </w:r>
      <w:r w:rsidRPr="00C3264C">
        <w:t xml:space="preserve"> you </w:t>
      </w:r>
      <w:r w:rsidRPr="00C3264C" w:rsidR="002265C6">
        <w:t>need</w:t>
      </w:r>
      <w:r w:rsidRPr="00C3264C">
        <w:t xml:space="preserve"> to do is engage in conversations with countries about their policies </w:t>
      </w:r>
      <w:r w:rsidRPr="00C3264C" w:rsidR="002265C6">
        <w:t>around things</w:t>
      </w:r>
      <w:r w:rsidRPr="00C3264C">
        <w:t xml:space="preserve"> like standards, their non-tariff barriers, regulatory measures, the scope for complementary services investment in their country—</w:t>
      </w:r>
    </w:p>
    <w:p w:rsidR="000E03D0" w:rsidRPr="00C3264C" w:rsidP="00415A28">
      <w:pPr>
        <w:pStyle w:val="Question"/>
      </w:pPr>
      <w:sdt>
        <w:sdtPr>
          <w:alias w:val="Member"/>
          <w:tag w:val="&lt;Member mnisId='4615' dodsId='110173'&gt;"/>
          <w:id w:val="-133496840"/>
          <w:placeholder>
            <w:docPart w:val="DefaultPlaceholder_1081868574"/>
          </w:placeholder>
          <w:richText/>
        </w:sdtPr>
        <w:sdtContent>
          <w:r w:rsidRPr="00C3264C">
            <w:rPr>
              <w:b/>
            </w:rPr>
            <w:t>Lloyd Russell-Moyle:</w:t>
          </w:r>
        </w:sdtContent>
      </w:sdt>
      <w:r w:rsidRPr="00C3264C">
        <w:t xml:space="preserve"> I grant you for </w:t>
      </w:r>
      <w:r w:rsidRPr="00C3264C" w:rsidR="002265C6">
        <w:t>outward</w:t>
      </w:r>
      <w:r w:rsidRPr="00C3264C">
        <w:t xml:space="preserve"> trade, but for inward </w:t>
      </w:r>
      <w:r w:rsidRPr="00C3264C" w:rsidR="002265C6">
        <w:t xml:space="preserve">trade </w:t>
      </w:r>
      <w:r w:rsidRPr="00C3264C">
        <w:t>and for inward procurement</w:t>
      </w:r>
      <w:r w:rsidRPr="00C3264C" w:rsidR="00803CDF">
        <w:t>, w</w:t>
      </w:r>
      <w:r w:rsidRPr="00C3264C" w:rsidR="0076375A">
        <w:t xml:space="preserve">hat </w:t>
      </w:r>
      <w:r w:rsidRPr="00C3264C">
        <w:t xml:space="preserve">is the </w:t>
      </w:r>
      <w:r w:rsidRPr="00C3264C" w:rsidR="002265C6">
        <w:t>advantage</w:t>
      </w:r>
      <w:r w:rsidRPr="00C3264C">
        <w:t xml:space="preserve"> of what would seem in my view more </w:t>
      </w:r>
      <w:r w:rsidRPr="00C3264C" w:rsidR="002265C6">
        <w:t>bureaucratic</w:t>
      </w:r>
      <w:r w:rsidRPr="00C3264C">
        <w:t xml:space="preserve"> </w:t>
      </w:r>
      <w:r w:rsidRPr="00C3264C" w:rsidR="002265C6">
        <w:t>measures</w:t>
      </w:r>
      <w:r w:rsidRPr="00C3264C">
        <w:t xml:space="preserve"> that might be </w:t>
      </w:r>
      <w:r w:rsidRPr="00C3264C" w:rsidR="002265C6">
        <w:t>agreed</w:t>
      </w:r>
      <w:r w:rsidRPr="00C3264C">
        <w:t xml:space="preserve"> but </w:t>
      </w:r>
      <w:r w:rsidRPr="00C3264C" w:rsidR="00E17752">
        <w:t xml:space="preserve">that </w:t>
      </w:r>
      <w:r w:rsidRPr="00C3264C">
        <w:t xml:space="preserve">require reams of paper and civil servants and </w:t>
      </w:r>
      <w:r w:rsidRPr="00C3264C" w:rsidR="002265C6">
        <w:t>councils</w:t>
      </w:r>
      <w:r w:rsidRPr="00C3264C">
        <w:t xml:space="preserve"> and </w:t>
      </w:r>
      <w:r w:rsidRPr="00C3264C" w:rsidR="0076375A">
        <w:t xml:space="preserve">Governments </w:t>
      </w:r>
      <w:r w:rsidRPr="00C3264C">
        <w:t>up and down the country</w:t>
      </w:r>
      <w:r w:rsidRPr="00C3264C" w:rsidR="002265C6">
        <w:t xml:space="preserve"> having to look a</w:t>
      </w:r>
      <w:r w:rsidRPr="00C3264C">
        <w:t>t</w:t>
      </w:r>
      <w:r w:rsidRPr="00C3264C" w:rsidR="00882688">
        <w:t xml:space="preserve"> additional ways of looking at</w:t>
      </w:r>
      <w:r w:rsidRPr="00C3264C">
        <w:t xml:space="preserve"> procurement </w:t>
      </w:r>
      <w:r w:rsidRPr="00C3264C" w:rsidR="002265C6">
        <w:t xml:space="preserve">rather </w:t>
      </w:r>
      <w:r w:rsidRPr="00C3264C">
        <w:t>than just prici</w:t>
      </w:r>
      <w:r w:rsidRPr="00C3264C" w:rsidR="0076375A">
        <w:t>ng it in the goods initially?</w:t>
      </w:r>
    </w:p>
    <w:p w:rsidR="000E03D0" w:rsidRPr="00C3264C" w:rsidP="00415A28">
      <w:pPr>
        <w:pStyle w:val="Answer"/>
      </w:pPr>
      <w:sdt>
        <w:sdtPr>
          <w:alias w:val="Witness"/>
          <w:id w:val="663207443"/>
          <w:placeholder>
            <w:docPart w:val="DefaultPlaceholder_1081868574"/>
          </w:placeholder>
          <w:richText/>
        </w:sdtPr>
        <w:sdtContent>
          <w:r w:rsidRPr="00C3264C">
            <w:rPr>
              <w:b/>
              <w:i/>
            </w:rPr>
            <w:t>Dr Deere Birkbeck:</w:t>
          </w:r>
        </w:sdtContent>
      </w:sdt>
      <w:r w:rsidRPr="00C3264C">
        <w:t xml:space="preserve"> The challenge there is whether you are trying to just protect your domestic market from—</w:t>
      </w:r>
    </w:p>
    <w:p w:rsidR="000E03D0" w:rsidRPr="00C3264C" w:rsidP="00415A28">
      <w:pPr>
        <w:pStyle w:val="Question"/>
        <w:numPr>
          <w:ilvl w:val="0"/>
          <w:numId w:val="0"/>
        </w:numPr>
        <w:ind w:left="794"/>
      </w:pPr>
      <w:sdt>
        <w:sdtPr>
          <w:alias w:val="Member"/>
          <w:tag w:val="&lt;Member mnisId='4615' dodsId='110173'&gt;"/>
          <w:id w:val="1758941370"/>
          <w:placeholder>
            <w:docPart w:val="DefaultPlaceholder_1081868574"/>
          </w:placeholder>
          <w:richText/>
        </w:sdtPr>
        <w:sdtContent>
          <w:r w:rsidRPr="00C3264C">
            <w:rPr>
              <w:b/>
            </w:rPr>
            <w:t>Lloyd Russell-Moyle:</w:t>
          </w:r>
        </w:sdtContent>
      </w:sdt>
      <w:r w:rsidRPr="00C3264C">
        <w:t xml:space="preserve"> No, you are not </w:t>
      </w:r>
      <w:r w:rsidRPr="00C3264C" w:rsidR="002265C6">
        <w:t>trying</w:t>
      </w:r>
      <w:r w:rsidRPr="00C3264C">
        <w:t xml:space="preserve"> to do anything to your domestic market, you are trying to make sure that your domestic consumption is not ruining the planet.</w:t>
      </w:r>
    </w:p>
    <w:p w:rsidR="000E03D0" w:rsidRPr="00C3264C" w:rsidP="00415A28">
      <w:pPr>
        <w:pStyle w:val="Answer"/>
      </w:pPr>
      <w:sdt>
        <w:sdtPr>
          <w:alias w:val="Witness"/>
          <w:id w:val="542257235"/>
          <w:placeholder>
            <w:docPart w:val="DefaultPlaceholder_1081868574"/>
          </w:placeholder>
          <w:richText/>
        </w:sdtPr>
        <w:sdtContent>
          <w:r w:rsidRPr="00C3264C">
            <w:rPr>
              <w:b/>
              <w:i/>
            </w:rPr>
            <w:t>Dr Deere Birkbeck:</w:t>
          </w:r>
        </w:sdtContent>
      </w:sdt>
      <w:r w:rsidRPr="00C3264C">
        <w:t xml:space="preserve"> Yes, but then you </w:t>
      </w:r>
      <w:r w:rsidRPr="00C3264C" w:rsidR="00E17752">
        <w:t>need to</w:t>
      </w:r>
      <w:r w:rsidRPr="00C3264C">
        <w:t xml:space="preserve"> look at how you are </w:t>
      </w:r>
      <w:r w:rsidRPr="00C3264C" w:rsidR="002265C6">
        <w:t>going</w:t>
      </w:r>
      <w:r w:rsidRPr="00C3264C">
        <w:t xml:space="preserve"> to drive more sustainable production in your trading partners.</w:t>
      </w:r>
      <w:r w:rsidRPr="00C3264C" w:rsidR="00415A28">
        <w:t xml:space="preserve"> </w:t>
      </w:r>
      <w:r w:rsidRPr="00C3264C">
        <w:t xml:space="preserve">It </w:t>
      </w:r>
      <w:r w:rsidRPr="00C3264C" w:rsidR="002265C6">
        <w:t>depends</w:t>
      </w:r>
      <w:r w:rsidRPr="00C3264C">
        <w:t xml:space="preserve"> how broad your BCA is but at the </w:t>
      </w:r>
      <w:r w:rsidRPr="00C3264C" w:rsidR="002265C6">
        <w:t>moment</w:t>
      </w:r>
      <w:r w:rsidRPr="00C3264C">
        <w:t xml:space="preserve"> </w:t>
      </w:r>
      <w:r w:rsidRPr="00C3264C" w:rsidR="002265C6">
        <w:t xml:space="preserve">people </w:t>
      </w:r>
      <w:r w:rsidRPr="00C3264C">
        <w:t xml:space="preserve">are talking about focusing on a very narrow set of </w:t>
      </w:r>
      <w:r w:rsidRPr="00C3264C" w:rsidR="002265C6">
        <w:t>sectors</w:t>
      </w:r>
      <w:r w:rsidRPr="00C3264C">
        <w:t xml:space="preserve"> </w:t>
      </w:r>
      <w:r w:rsidRPr="00C3264C" w:rsidR="002265C6">
        <w:t xml:space="preserve">and </w:t>
      </w:r>
      <w:r w:rsidRPr="00C3264C">
        <w:t>a narrow set of trading partners—</w:t>
      </w:r>
    </w:p>
    <w:p w:rsidR="000E03D0" w:rsidRPr="00C3264C" w:rsidP="006951D6">
      <w:pPr>
        <w:pStyle w:val="Question"/>
      </w:pPr>
      <w:sdt>
        <w:sdtPr>
          <w:alias w:val="Member"/>
          <w:tag w:val="&lt;Member mnisId='4615' dodsId='110173'&gt;"/>
          <w:id w:val="-1615587016"/>
          <w:placeholder>
            <w:docPart w:val="DefaultPlaceholder_1081868574"/>
          </w:placeholder>
          <w:richText/>
        </w:sdtPr>
        <w:sdtContent>
          <w:r w:rsidRPr="00C3264C">
            <w:rPr>
              <w:b/>
            </w:rPr>
            <w:t>Lloyd Russell-Moyle:</w:t>
          </w:r>
        </w:sdtContent>
      </w:sdt>
      <w:r w:rsidRPr="00C3264C">
        <w:t xml:space="preserve"> The </w:t>
      </w:r>
      <w:r w:rsidRPr="00C3264C" w:rsidR="002265C6">
        <w:t>sectors</w:t>
      </w:r>
      <w:r w:rsidRPr="00C3264C">
        <w:t xml:space="preserve"> are the top carbon </w:t>
      </w:r>
      <w:r w:rsidRPr="00C3264C" w:rsidR="002265C6">
        <w:t>polluters</w:t>
      </w:r>
      <w:r w:rsidRPr="00C3264C">
        <w:t>—fertiliser, steel and so on.</w:t>
      </w:r>
      <w:r w:rsidRPr="00C3264C" w:rsidR="00415A28">
        <w:t xml:space="preserve"> </w:t>
      </w:r>
      <w:r w:rsidRPr="00C3264C">
        <w:t xml:space="preserve">If you </w:t>
      </w:r>
      <w:r w:rsidRPr="00C3264C" w:rsidR="002265C6">
        <w:t>tackle</w:t>
      </w:r>
      <w:r w:rsidRPr="00C3264C">
        <w:t xml:space="preserve"> those</w:t>
      </w:r>
      <w:r w:rsidRPr="00C3264C" w:rsidR="00CE2ADE">
        <w:t xml:space="preserve">, </w:t>
      </w:r>
      <w:r w:rsidRPr="00C3264C">
        <w:t>you have solved half your problem, have you not?</w:t>
      </w:r>
    </w:p>
    <w:p w:rsidR="000E03D0" w:rsidRPr="00C3264C" w:rsidP="00415A28">
      <w:pPr>
        <w:pStyle w:val="Answer"/>
      </w:pPr>
      <w:sdt>
        <w:sdtPr>
          <w:alias w:val="Witness"/>
          <w:id w:val="50282817"/>
          <w:placeholder>
            <w:docPart w:val="DefaultPlaceholder_1081868574"/>
          </w:placeholder>
          <w:richText/>
        </w:sdtPr>
        <w:sdtContent>
          <w:r w:rsidRPr="00C3264C">
            <w:rPr>
              <w:b/>
              <w:i/>
            </w:rPr>
            <w:t>Dr Deere Birkbeck:</w:t>
          </w:r>
        </w:sdtContent>
      </w:sdt>
      <w:r w:rsidRPr="00C3264C">
        <w:t xml:space="preserve"> I will turn to Emily.</w:t>
      </w:r>
      <w:r w:rsidRPr="00C3264C" w:rsidR="00415A28">
        <w:t xml:space="preserve"> </w:t>
      </w:r>
      <w:r w:rsidRPr="00C3264C">
        <w:t>She is more expert on the BCA issue.</w:t>
      </w:r>
    </w:p>
    <w:p w:rsidR="000E03D0" w:rsidRPr="00C3264C" w:rsidP="00415A28">
      <w:pPr>
        <w:pStyle w:val="Question"/>
        <w:numPr>
          <w:ilvl w:val="0"/>
          <w:numId w:val="0"/>
        </w:numPr>
        <w:ind w:left="794"/>
      </w:pPr>
      <w:sdt>
        <w:sdtPr>
          <w:alias w:val="Member"/>
          <w:tag w:val="&lt;Member mnisId='4615' dodsId='110173'&gt;"/>
          <w:id w:val="-1252189222"/>
          <w:placeholder>
            <w:docPart w:val="DefaultPlaceholder_1081868574"/>
          </w:placeholder>
          <w:richText/>
        </w:sdtPr>
        <w:sdtContent>
          <w:r w:rsidRPr="00C3264C">
            <w:rPr>
              <w:b/>
            </w:rPr>
            <w:t>Lloyd Russell-Moyle:</w:t>
          </w:r>
        </w:sdtContent>
      </w:sdt>
      <w:r w:rsidRPr="00C3264C">
        <w:t xml:space="preserve"> Gwen has her hand up.</w:t>
      </w:r>
    </w:p>
    <w:p w:rsidR="00E17752" w:rsidRPr="00C3264C" w:rsidP="00415A28">
      <w:pPr>
        <w:pStyle w:val="Answer"/>
      </w:pPr>
      <w:sdt>
        <w:sdtPr>
          <w:alias w:val="Witness"/>
          <w:id w:val="-1533102499"/>
          <w:placeholder>
            <w:docPart w:val="DefaultPlaceholder_1081868574"/>
          </w:placeholder>
          <w:richText/>
        </w:sdtPr>
        <w:sdtContent>
          <w:r w:rsidRPr="00C3264C" w:rsidR="000E03D0">
            <w:rPr>
              <w:b/>
              <w:i/>
            </w:rPr>
            <w:t>Gwen Buck:</w:t>
          </w:r>
        </w:sdtContent>
      </w:sdt>
      <w:r w:rsidRPr="00C3264C" w:rsidR="000E03D0">
        <w:t xml:space="preserve"> Yes, I want to come in to again reflect on the fact that carbon is why we are doing </w:t>
      </w:r>
      <w:r w:rsidRPr="00C3264C" w:rsidR="002265C6">
        <w:t>what</w:t>
      </w:r>
      <w:r w:rsidRPr="00C3264C" w:rsidR="000E03D0">
        <w:t xml:space="preserve"> we are doing.</w:t>
      </w:r>
      <w:r w:rsidRPr="00C3264C" w:rsidR="00415A28">
        <w:t xml:space="preserve"> </w:t>
      </w:r>
      <w:r w:rsidRPr="00C3264C" w:rsidR="000E03D0">
        <w:t xml:space="preserve">We are trying to </w:t>
      </w:r>
      <w:r w:rsidRPr="00C3264C" w:rsidR="002265C6">
        <w:t>reduce</w:t>
      </w:r>
      <w:r w:rsidRPr="00C3264C" w:rsidR="000E03D0">
        <w:t xml:space="preserve"> as much carbon as possible.</w:t>
      </w:r>
      <w:r w:rsidRPr="00C3264C" w:rsidR="00415A28">
        <w:t xml:space="preserve"> </w:t>
      </w:r>
      <w:r w:rsidRPr="00C3264C" w:rsidR="000E03D0">
        <w:t xml:space="preserve">In order to </w:t>
      </w:r>
      <w:r w:rsidRPr="00C3264C">
        <w:t xml:space="preserve">do </w:t>
      </w:r>
      <w:r w:rsidRPr="00C3264C" w:rsidR="000E03D0">
        <w:t>that</w:t>
      </w:r>
      <w:r w:rsidRPr="00C3264C">
        <w:t>,</w:t>
      </w:r>
      <w:r w:rsidRPr="00C3264C" w:rsidR="000E03D0">
        <w:t xml:space="preserve"> </w:t>
      </w:r>
      <w:r w:rsidRPr="00C3264C" w:rsidR="002265C6">
        <w:t>supporting</w:t>
      </w:r>
      <w:r w:rsidRPr="00C3264C" w:rsidR="000E03D0">
        <w:t xml:space="preserve"> nature and biodiversity is absolutely essential</w:t>
      </w:r>
      <w:r w:rsidRPr="00C3264C">
        <w:t xml:space="preserve"> so we</w:t>
      </w:r>
      <w:r w:rsidRPr="00C3264C" w:rsidR="000E03D0">
        <w:t xml:space="preserve"> need to see carbon reduction at the same time as </w:t>
      </w:r>
      <w:r w:rsidRPr="00C3264C" w:rsidR="002265C6">
        <w:t>supporting</w:t>
      </w:r>
      <w:r w:rsidRPr="00C3264C" w:rsidR="000E03D0">
        <w:t xml:space="preserve"> our biodiverse areas to regenerate and </w:t>
      </w:r>
      <w:r w:rsidRPr="00C3264C" w:rsidR="002265C6">
        <w:t>support</w:t>
      </w:r>
      <w:r w:rsidRPr="00C3264C" w:rsidR="000E03D0">
        <w:t xml:space="preserve"> them as much as possible.</w:t>
      </w:r>
    </w:p>
    <w:p w:rsidR="000E03D0" w:rsidRPr="00C3264C" w:rsidP="00415A28">
      <w:pPr>
        <w:pStyle w:val="Answer"/>
      </w:pPr>
      <w:r w:rsidRPr="00C3264C">
        <w:t xml:space="preserve">That is why it is important to </w:t>
      </w:r>
      <w:r w:rsidRPr="00C3264C" w:rsidR="002265C6">
        <w:t>make</w:t>
      </w:r>
      <w:r w:rsidRPr="00C3264C">
        <w:t xml:space="preserve"> sure that, yes, we need to count carbon and that is extremely </w:t>
      </w:r>
      <w:r w:rsidRPr="00C3264C">
        <w:t>important</w:t>
      </w:r>
      <w:r w:rsidRPr="00C3264C">
        <w:t xml:space="preserve"> and </w:t>
      </w:r>
      <w:r w:rsidRPr="00C3264C" w:rsidR="00406393">
        <w:t xml:space="preserve">it </w:t>
      </w:r>
      <w:r w:rsidRPr="00C3264C">
        <w:t>will help us to deliver a certain amount,</w:t>
      </w:r>
      <w:r w:rsidRPr="00C3264C" w:rsidR="00E17752">
        <w:t xml:space="preserve"> but </w:t>
      </w:r>
      <w:r w:rsidRPr="00C3264C">
        <w:t xml:space="preserve">we also need to do things like </w:t>
      </w:r>
      <w:r w:rsidRPr="00C3264C" w:rsidR="002265C6">
        <w:t>introduce</w:t>
      </w:r>
      <w:r w:rsidRPr="00C3264C">
        <w:t xml:space="preserve"> core environmental standards</w:t>
      </w:r>
      <w:r w:rsidRPr="00C3264C" w:rsidR="00E17752">
        <w:t>.</w:t>
      </w:r>
      <w:r w:rsidRPr="00C3264C" w:rsidR="00415A28">
        <w:t xml:space="preserve"> </w:t>
      </w:r>
      <w:r w:rsidRPr="00C3264C" w:rsidR="00E17752">
        <w:t>I</w:t>
      </w:r>
      <w:r w:rsidRPr="00C3264C">
        <w:t xml:space="preserve">n the UK here we are starting to get a really progressive agricultural system where we want to give farmers public money for public </w:t>
      </w:r>
      <w:r w:rsidRPr="00C3264C">
        <w:t xml:space="preserve">good, supporting them in creating </w:t>
      </w:r>
      <w:r w:rsidRPr="00C3264C" w:rsidR="00E17752">
        <w:t xml:space="preserve">more </w:t>
      </w:r>
      <w:r w:rsidRPr="00C3264C">
        <w:t>biodiverse areas in their farmland.</w:t>
      </w:r>
      <w:r w:rsidRPr="00C3264C" w:rsidR="00415A28">
        <w:t xml:space="preserve"> </w:t>
      </w:r>
      <w:r w:rsidRPr="00C3264C" w:rsidR="00406393">
        <w:t>Yet</w:t>
      </w:r>
      <w:r w:rsidRPr="00C3264C">
        <w:t xml:space="preserve"> what we are </w:t>
      </w:r>
      <w:r w:rsidR="003902AE">
        <w:t>seeing</w:t>
      </w:r>
      <w:r w:rsidRPr="00C3264C">
        <w:t xml:space="preserve"> with things </w:t>
      </w:r>
      <w:r w:rsidRPr="00C3264C" w:rsidR="002265C6">
        <w:t>like the</w:t>
      </w:r>
      <w:r w:rsidRPr="00C3264C">
        <w:t xml:space="preserve"> Australia deal is potentially them being undercut by a lower standard from </w:t>
      </w:r>
      <w:r w:rsidRPr="00C3264C" w:rsidR="002265C6">
        <w:t>abroad</w:t>
      </w:r>
      <w:r w:rsidRPr="00C3264C">
        <w:t>.</w:t>
      </w:r>
      <w:r w:rsidRPr="00C3264C" w:rsidR="00415A28">
        <w:t xml:space="preserve"> </w:t>
      </w:r>
      <w:r w:rsidRPr="00C3264C" w:rsidR="00E17752">
        <w:t>Y</w:t>
      </w:r>
      <w:r w:rsidRPr="00C3264C">
        <w:t>es</w:t>
      </w:r>
      <w:r w:rsidRPr="00C3264C" w:rsidR="002265C6">
        <w:t>,</w:t>
      </w:r>
      <w:r w:rsidRPr="00C3264C">
        <w:t xml:space="preserve"> </w:t>
      </w:r>
      <w:r w:rsidRPr="00C3264C" w:rsidR="002265C6">
        <w:t xml:space="preserve">carbon border adjustment </w:t>
      </w:r>
      <w:r w:rsidRPr="00C3264C">
        <w:t xml:space="preserve">is one </w:t>
      </w:r>
      <w:r w:rsidRPr="00C3264C">
        <w:t>thing</w:t>
      </w:r>
      <w:r w:rsidRPr="00C3264C">
        <w:t xml:space="preserve"> but we also need to be looking</w:t>
      </w:r>
      <w:r w:rsidRPr="00C3264C" w:rsidR="002265C6">
        <w:t xml:space="preserve"> </w:t>
      </w:r>
      <w:r w:rsidRPr="00C3264C">
        <w:t xml:space="preserve">at other ways that we can protect and </w:t>
      </w:r>
      <w:r w:rsidRPr="00C3264C" w:rsidR="002265C6">
        <w:t>enhance</w:t>
      </w:r>
      <w:r w:rsidRPr="00C3264C">
        <w:t xml:space="preserve"> our environment a bit </w:t>
      </w:r>
      <w:r w:rsidRPr="00C3264C" w:rsidR="002265C6">
        <w:t>further</w:t>
      </w:r>
      <w:r w:rsidRPr="00C3264C">
        <w:t xml:space="preserve"> as well.</w:t>
      </w:r>
    </w:p>
    <w:p w:rsidR="000E03D0" w:rsidRPr="00C3264C" w:rsidP="00415A28">
      <w:pPr>
        <w:pStyle w:val="Question"/>
        <w:numPr>
          <w:ilvl w:val="0"/>
          <w:numId w:val="0"/>
        </w:numPr>
        <w:ind w:left="794"/>
      </w:pPr>
      <w:sdt>
        <w:sdtPr>
          <w:alias w:val="Member"/>
          <w:tag w:val="&lt;Member mnisId='4074' dodsId='35520'&gt;"/>
          <w:id w:val="1373879016"/>
          <w:placeholder>
            <w:docPart w:val="DefaultPlaceholder_1081868574"/>
          </w:placeholder>
          <w:richText/>
        </w:sdtPr>
        <w:sdtContent>
          <w:r w:rsidRPr="00C3264C" w:rsidR="00EC5E73">
            <w:rPr>
              <w:b/>
            </w:rPr>
            <w:t>Chair</w:t>
          </w:r>
          <w:r w:rsidRPr="00C3264C">
            <w:rPr>
              <w:b/>
            </w:rPr>
            <w:t>:</w:t>
          </w:r>
        </w:sdtContent>
      </w:sdt>
      <w:r w:rsidRPr="00C3264C">
        <w:t xml:space="preserve"> We are running out of time, </w:t>
      </w:r>
      <w:r w:rsidRPr="00C3264C" w:rsidR="002265C6">
        <w:t>sorry</w:t>
      </w:r>
      <w:r w:rsidRPr="00C3264C">
        <w:t>.</w:t>
      </w:r>
    </w:p>
    <w:p w:rsidR="000E03D0" w:rsidRPr="00C3264C" w:rsidP="00415A28">
      <w:pPr>
        <w:pStyle w:val="Question"/>
      </w:pPr>
      <w:sdt>
        <w:sdtPr>
          <w:alias w:val="Member"/>
          <w:tag w:val="&lt;Member mnisId='3957' dodsId='40371'&gt;"/>
          <w:id w:val="-1218126771"/>
          <w:placeholder>
            <w:docPart w:val="DefaultPlaceholder_1081868574"/>
          </w:placeholder>
          <w:richText/>
        </w:sdtPr>
        <w:sdtContent>
          <w:r w:rsidRPr="00C3264C">
            <w:rPr>
              <w:b/>
            </w:rPr>
            <w:t>Martin Vickers:</w:t>
          </w:r>
        </w:sdtContent>
      </w:sdt>
      <w:r w:rsidRPr="00C3264C">
        <w:t xml:space="preserve"> Gwen</w:t>
      </w:r>
      <w:r w:rsidRPr="00C3264C" w:rsidR="002265C6">
        <w:t>, what</w:t>
      </w:r>
      <w:r w:rsidRPr="00C3264C">
        <w:t xml:space="preserve"> should be the UK</w:t>
      </w:r>
      <w:r w:rsidRPr="00C3264C" w:rsidR="00EC5E73">
        <w:t>’</w:t>
      </w:r>
      <w:r w:rsidRPr="00C3264C">
        <w:t xml:space="preserve">s priorities on climate trade issues for the remainder of </w:t>
      </w:r>
      <w:r w:rsidRPr="00C3264C" w:rsidR="002265C6">
        <w:t>their</w:t>
      </w:r>
      <w:r w:rsidRPr="00C3264C">
        <w:t xml:space="preserve"> COP26</w:t>
      </w:r>
      <w:r w:rsidRPr="00C3264C" w:rsidR="002265C6">
        <w:t xml:space="preserve"> presidency?</w:t>
      </w:r>
    </w:p>
    <w:p w:rsidR="00E17752" w:rsidRPr="00C3264C" w:rsidP="00415A28">
      <w:pPr>
        <w:pStyle w:val="Answer"/>
      </w:pPr>
      <w:sdt>
        <w:sdtPr>
          <w:alias w:val="Witness"/>
          <w:id w:val="-1354417485"/>
          <w:placeholder>
            <w:docPart w:val="DefaultPlaceholder_1081868574"/>
          </w:placeholder>
          <w:richText/>
        </w:sdtPr>
        <w:sdtContent>
          <w:r w:rsidRPr="00C3264C" w:rsidR="000E03D0">
            <w:rPr>
              <w:b/>
              <w:i/>
            </w:rPr>
            <w:t>Gwen Buck:</w:t>
          </w:r>
        </w:sdtContent>
      </w:sdt>
      <w:r w:rsidRPr="00C3264C" w:rsidR="000E03D0">
        <w:t xml:space="preserve"> There are few different things that we need to do.</w:t>
      </w:r>
      <w:r w:rsidRPr="00C3264C" w:rsidR="00415A28">
        <w:t xml:space="preserve"> </w:t>
      </w:r>
      <w:r w:rsidRPr="00C3264C" w:rsidR="000E03D0">
        <w:t xml:space="preserve">There are some </w:t>
      </w:r>
      <w:r w:rsidRPr="00C3264C" w:rsidR="002265C6">
        <w:t>positive</w:t>
      </w:r>
      <w:r w:rsidRPr="00C3264C" w:rsidR="000E03D0">
        <w:t xml:space="preserve"> ones.</w:t>
      </w:r>
      <w:r w:rsidRPr="00C3264C" w:rsidR="00415A28">
        <w:t xml:space="preserve"> </w:t>
      </w:r>
      <w:r w:rsidRPr="00C3264C" w:rsidR="000E03D0">
        <w:t>We have already talked about FACT dialogues.</w:t>
      </w:r>
      <w:r w:rsidRPr="00C3264C" w:rsidR="00415A28">
        <w:t xml:space="preserve"> </w:t>
      </w:r>
      <w:r w:rsidRPr="00C3264C" w:rsidR="000E03D0">
        <w:t>Seeing that through could be something p</w:t>
      </w:r>
      <w:r w:rsidRPr="00C3264C" w:rsidR="002265C6">
        <w:t>o</w:t>
      </w:r>
      <w:r w:rsidRPr="00C3264C" w:rsidR="000E03D0">
        <w:t>sitive.</w:t>
      </w:r>
      <w:r w:rsidRPr="00C3264C" w:rsidR="00415A28">
        <w:t xml:space="preserve"> </w:t>
      </w:r>
      <w:r w:rsidRPr="00C3264C" w:rsidR="000E03D0">
        <w:t xml:space="preserve">Thinking about a coherent trade strategy that Carolyn and I have talked about </w:t>
      </w:r>
      <w:r w:rsidRPr="00C3264C" w:rsidR="002265C6">
        <w:t>during</w:t>
      </w:r>
      <w:r w:rsidRPr="00C3264C" w:rsidR="000E03D0">
        <w:t xml:space="preserve"> this session is something that we would love to see and something that the UK could hold up to the world and say, </w:t>
      </w:r>
      <w:r w:rsidRPr="00C3264C" w:rsidR="009A43E4">
        <w:t>“</w:t>
      </w:r>
      <w:r w:rsidRPr="00C3264C" w:rsidR="000E03D0">
        <w:t>This is what we want out of our trade.</w:t>
      </w:r>
      <w:r w:rsidRPr="00C3264C" w:rsidR="00415A28">
        <w:t xml:space="preserve"> </w:t>
      </w:r>
      <w:r w:rsidRPr="00C3264C" w:rsidR="000E03D0">
        <w:t>We</w:t>
      </w:r>
      <w:r w:rsidRPr="00C3264C" w:rsidR="00EC5E73">
        <w:t>’</w:t>
      </w:r>
      <w:r w:rsidRPr="00C3264C" w:rsidR="000E03D0">
        <w:t>re going to reflect it on our COP26 priorities as the host</w:t>
      </w:r>
      <w:r w:rsidRPr="00C3264C" w:rsidR="009A43E4">
        <w:t>”</w:t>
      </w:r>
      <w:r w:rsidRPr="00C3264C" w:rsidR="000E03D0">
        <w:t>.</w:t>
      </w:r>
    </w:p>
    <w:p w:rsidR="00CB4369" w:rsidRPr="00C3264C" w:rsidP="00415A28">
      <w:pPr>
        <w:pStyle w:val="Answer"/>
      </w:pPr>
      <w:r w:rsidRPr="00C3264C">
        <w:t>It is also important to remember that</w:t>
      </w:r>
      <w:r w:rsidRPr="00C3264C">
        <w:t xml:space="preserve"> </w:t>
      </w:r>
      <w:r w:rsidRPr="00C3264C" w:rsidR="00D26FCA">
        <w:t>being</w:t>
      </w:r>
      <w:r w:rsidRPr="00C3264C">
        <w:t xml:space="preserve"> hosts of COP26 is throughout the year.</w:t>
      </w:r>
      <w:r w:rsidRPr="00C3264C" w:rsidR="00415A28">
        <w:t xml:space="preserve"> </w:t>
      </w:r>
      <w:r w:rsidRPr="00C3264C">
        <w:t>Yes, we do have a conference in a couple of months, but the presidency lasts a year.</w:t>
      </w:r>
      <w:r w:rsidRPr="00C3264C" w:rsidR="00415A28">
        <w:t xml:space="preserve"> </w:t>
      </w:r>
      <w:r w:rsidRPr="00C3264C">
        <w:t xml:space="preserve">What are the different things that we could be doing throughout that year as well to reflect on trade and climate as </w:t>
      </w:r>
      <w:r w:rsidRPr="00C3264C" w:rsidR="00022DBF">
        <w:t>well</w:t>
      </w:r>
      <w:r w:rsidRPr="00C3264C">
        <w:t>?</w:t>
      </w:r>
      <w:r w:rsidRPr="00C3264C" w:rsidR="00415A28">
        <w:t xml:space="preserve"> </w:t>
      </w:r>
      <w:r w:rsidRPr="00C3264C">
        <w:t>However, that being said, we have seen concerning things like suggestions that temperature expectations have been removed from the Australia trade deal.</w:t>
      </w:r>
      <w:r w:rsidRPr="00C3264C" w:rsidR="00415A28">
        <w:t xml:space="preserve"> </w:t>
      </w:r>
      <w:r w:rsidRPr="00C3264C">
        <w:t xml:space="preserve">We want to </w:t>
      </w:r>
      <w:r w:rsidRPr="00C3264C" w:rsidR="00022DBF">
        <w:t>make</w:t>
      </w:r>
      <w:r w:rsidRPr="00C3264C">
        <w:t xml:space="preserve"> sure that while we are going forward in some respects we are not also going backwards.</w:t>
      </w:r>
    </w:p>
    <w:p w:rsidR="00142F87" w:rsidRPr="00C3264C" w:rsidP="00415A28">
      <w:pPr>
        <w:pStyle w:val="Answer"/>
      </w:pPr>
      <w:sdt>
        <w:sdtPr>
          <w:alias w:val="Witness"/>
          <w:id w:val="-1079058196"/>
          <w:placeholder>
            <w:docPart w:val="DefaultPlaceholder_1081868574"/>
          </w:placeholder>
          <w:richText/>
        </w:sdtPr>
        <w:sdtContent>
          <w:r w:rsidRPr="00C3264C" w:rsidR="00CB4369">
            <w:rPr>
              <w:b/>
              <w:i/>
            </w:rPr>
            <w:t>Dr Lydgate:</w:t>
          </w:r>
        </w:sdtContent>
      </w:sdt>
      <w:r w:rsidRPr="00C3264C" w:rsidR="00CB4369">
        <w:t xml:space="preserve"> My comment is similar, at </w:t>
      </w:r>
      <w:r w:rsidRPr="00C3264C" w:rsidR="00022DBF">
        <w:t>least</w:t>
      </w:r>
      <w:r w:rsidRPr="00C3264C" w:rsidR="00CB4369">
        <w:t xml:space="preserve"> in spir</w:t>
      </w:r>
      <w:r w:rsidRPr="00C3264C" w:rsidR="00022DBF">
        <w:t>i</w:t>
      </w:r>
      <w:r w:rsidRPr="00C3264C" w:rsidR="00CB4369">
        <w:t>t, to Carolyn</w:t>
      </w:r>
      <w:r w:rsidRPr="00C3264C" w:rsidR="00EC5E73">
        <w:t>’</w:t>
      </w:r>
      <w:r w:rsidRPr="00C3264C" w:rsidR="00CB4369">
        <w:t>s.</w:t>
      </w:r>
      <w:r w:rsidRPr="00C3264C" w:rsidR="00415A28">
        <w:t xml:space="preserve"> </w:t>
      </w:r>
      <w:r w:rsidRPr="00C3264C" w:rsidR="00CB4369">
        <w:t xml:space="preserve">I had a </w:t>
      </w:r>
      <w:r w:rsidRPr="00C3264C">
        <w:t>brief look</w:t>
      </w:r>
      <w:r w:rsidRPr="00C3264C" w:rsidR="00CB4369">
        <w:t xml:space="preserve"> at her </w:t>
      </w:r>
      <w:r w:rsidRPr="00C3264C" w:rsidR="00CB4369">
        <w:t>paper</w:t>
      </w:r>
      <w:r w:rsidRPr="00C3264C" w:rsidR="00CB4369">
        <w:t xml:space="preserve"> and it is fantastic so you should definitely read it.</w:t>
      </w:r>
      <w:r w:rsidRPr="00C3264C" w:rsidR="00415A28">
        <w:t xml:space="preserve"> </w:t>
      </w:r>
      <w:r w:rsidRPr="00C3264C" w:rsidR="00CB4369">
        <w:t>You have a forum problem with trade and climate and that is one of the things that has come out of this evidence session.</w:t>
      </w:r>
      <w:r w:rsidRPr="00C3264C" w:rsidR="00415A28">
        <w:t xml:space="preserve"> </w:t>
      </w:r>
      <w:r w:rsidRPr="00C3264C" w:rsidR="00CB4369">
        <w:t xml:space="preserve">The Paris negotiation is not </w:t>
      </w:r>
      <w:r w:rsidRPr="00C3264C" w:rsidR="00022DBF">
        <w:t>looking</w:t>
      </w:r>
      <w:r w:rsidRPr="00C3264C" w:rsidR="00CB4369">
        <w:t xml:space="preserve"> </w:t>
      </w:r>
      <w:r w:rsidRPr="00C3264C" w:rsidR="00022DBF">
        <w:t>squarely</w:t>
      </w:r>
      <w:r w:rsidRPr="00C3264C" w:rsidR="00CB4369">
        <w:t xml:space="preserve"> at trade issues, the WTO negotiations are not looking squarely at climate issues, although they are moving more in </w:t>
      </w:r>
      <w:r w:rsidRPr="00C3264C" w:rsidR="00022DBF">
        <w:t>that</w:t>
      </w:r>
      <w:r w:rsidRPr="00C3264C" w:rsidR="00CB4369">
        <w:t xml:space="preserve"> direction, which is very positive.</w:t>
      </w:r>
    </w:p>
    <w:p w:rsidR="00341C27" w:rsidRPr="00C3264C" w:rsidP="00341C27">
      <w:pPr>
        <w:pStyle w:val="Answer"/>
      </w:pPr>
      <w:r w:rsidRPr="00C3264C">
        <w:t>The</w:t>
      </w:r>
      <w:r w:rsidRPr="00C3264C" w:rsidR="00CB4369">
        <w:t xml:space="preserve"> fac</w:t>
      </w:r>
      <w:r w:rsidRPr="00C3264C" w:rsidR="00022DBF">
        <w:t>t</w:t>
      </w:r>
      <w:r w:rsidRPr="00C3264C" w:rsidR="00CB4369">
        <w:t xml:space="preserve"> that countries are decarbonising in different ways at different rates is a trade problem.</w:t>
      </w:r>
      <w:r w:rsidRPr="00C3264C" w:rsidR="00415A28">
        <w:t xml:space="preserve"> </w:t>
      </w:r>
      <w:r w:rsidRPr="00C3264C" w:rsidR="00CB4369">
        <w:t>That is one of the hard problems of climate change mitigation.</w:t>
      </w:r>
      <w:r w:rsidRPr="00C3264C" w:rsidR="00415A28">
        <w:t xml:space="preserve"> </w:t>
      </w:r>
      <w:r w:rsidRPr="00C3264C" w:rsidR="00CB4369">
        <w:t>This is not at the margins</w:t>
      </w:r>
      <w:r w:rsidRPr="00C3264C">
        <w:t>;</w:t>
      </w:r>
      <w:r w:rsidRPr="00C3264C" w:rsidR="00CB4369">
        <w:t xml:space="preserve"> this is at the centre of what is hard about climate change mitigation.</w:t>
      </w:r>
      <w:r w:rsidRPr="00C3264C" w:rsidR="00415A28">
        <w:t xml:space="preserve"> </w:t>
      </w:r>
      <w:r w:rsidRPr="00C3264C" w:rsidR="00CB4369">
        <w:t xml:space="preserve">Where that leaves us </w:t>
      </w:r>
      <w:r w:rsidRPr="00C3264C" w:rsidR="00CB4369">
        <w:t>is</w:t>
      </w:r>
      <w:r w:rsidRPr="00C3264C" w:rsidR="00CB4369">
        <w:t xml:space="preserve"> we need to take a multi</w:t>
      </w:r>
      <w:r w:rsidRPr="00C3264C" w:rsidR="00022DBF">
        <w:t>-</w:t>
      </w:r>
      <w:r w:rsidRPr="00C3264C" w:rsidR="00CB4369">
        <w:t>forum, multi</w:t>
      </w:r>
      <w:r w:rsidRPr="00C3264C" w:rsidR="00142F87">
        <w:t>-</w:t>
      </w:r>
      <w:r w:rsidRPr="00C3264C" w:rsidR="00CB4369">
        <w:t xml:space="preserve">pronged </w:t>
      </w:r>
      <w:r w:rsidRPr="00C3264C" w:rsidR="00022DBF">
        <w:t>approach</w:t>
      </w:r>
      <w:r w:rsidRPr="00C3264C" w:rsidR="00CB4369">
        <w:t>, not just the WTO, not just the COP.</w:t>
      </w:r>
      <w:r w:rsidRPr="00C3264C" w:rsidR="00415A28">
        <w:t xml:space="preserve"> </w:t>
      </w:r>
      <w:r w:rsidRPr="00C3264C" w:rsidR="00CB4369">
        <w:t>What does that mean concretely?</w:t>
      </w:r>
      <w:r w:rsidRPr="00C3264C" w:rsidR="00415A28">
        <w:t xml:space="preserve"> </w:t>
      </w:r>
      <w:r w:rsidRPr="00C3264C" w:rsidR="00CB4369">
        <w:t xml:space="preserve">Within that I have a </w:t>
      </w:r>
      <w:r w:rsidRPr="00C3264C" w:rsidR="00022DBF">
        <w:t>laundry</w:t>
      </w:r>
      <w:r w:rsidRPr="00C3264C" w:rsidR="00CB4369">
        <w:t xml:space="preserve"> list.</w:t>
      </w:r>
      <w:r w:rsidRPr="00C3264C" w:rsidR="00415A28">
        <w:t xml:space="preserve"> </w:t>
      </w:r>
      <w:r w:rsidRPr="00C3264C" w:rsidR="00CB4369">
        <w:t xml:space="preserve">EGS negotiations is one thing, thinking about a </w:t>
      </w:r>
      <w:r w:rsidRPr="00C3264C" w:rsidR="00022DBF">
        <w:t>convening</w:t>
      </w:r>
      <w:r w:rsidRPr="00C3264C" w:rsidR="00CB4369">
        <w:t xml:space="preserve"> and a research role—how do we </w:t>
      </w:r>
      <w:r w:rsidRPr="00C3264C" w:rsidR="00022DBF">
        <w:t>define</w:t>
      </w:r>
      <w:r w:rsidRPr="00C3264C" w:rsidR="00CB4369">
        <w:t xml:space="preserve"> environmental goods, how we do bring forward environmental services discussions, in a way that reflects what developing countries are interested in?</w:t>
      </w:r>
      <w:r w:rsidRPr="00C3264C">
        <w:t xml:space="preserve"> </w:t>
      </w:r>
      <w:r w:rsidRPr="00C3264C" w:rsidR="00CB4369">
        <w:t xml:space="preserve">Carbon </w:t>
      </w:r>
      <w:r w:rsidRPr="00C3264C" w:rsidR="00022DBF">
        <w:t>pricing</w:t>
      </w:r>
      <w:r w:rsidRPr="00C3264C" w:rsidR="00CB4369">
        <w:t xml:space="preserve"> is absolutely urgent.</w:t>
      </w:r>
      <w:r w:rsidRPr="00C3264C" w:rsidR="00415A28">
        <w:t xml:space="preserve"> </w:t>
      </w:r>
      <w:r w:rsidRPr="00C3264C" w:rsidR="00CB4369">
        <w:t>We have this proliferation of interest in carbon borders.</w:t>
      </w:r>
      <w:r w:rsidRPr="00C3264C" w:rsidR="00415A28">
        <w:t xml:space="preserve"> </w:t>
      </w:r>
      <w:r w:rsidRPr="00C3264C" w:rsidR="00CB4369">
        <w:t xml:space="preserve">Can we use the OECD, can we use the G20, can we use the structured discussions in the WTO to talk about how we can recognise equivalence of carbon pricing and climate mitigation goals to </w:t>
      </w:r>
      <w:r w:rsidRPr="00C3264C" w:rsidR="00022DBF">
        <w:t>reduce</w:t>
      </w:r>
      <w:r w:rsidRPr="00C3264C" w:rsidR="00CB4369">
        <w:t xml:space="preserve"> trade barriers?</w:t>
      </w:r>
      <w:r w:rsidRPr="00C3264C" w:rsidR="00415A28">
        <w:t xml:space="preserve"> </w:t>
      </w:r>
    </w:p>
    <w:p w:rsidR="00142F87" w:rsidRPr="00C3264C" w:rsidP="00341C27">
      <w:pPr>
        <w:pStyle w:val="Answer"/>
      </w:pPr>
      <w:r w:rsidRPr="00C3264C">
        <w:t>Another thing</w:t>
      </w:r>
      <w:r w:rsidRPr="00C3264C" w:rsidR="00CB4369">
        <w:t xml:space="preserve"> that has not </w:t>
      </w:r>
      <w:r w:rsidRPr="00C3264C" w:rsidR="00022DBF">
        <w:t>come</w:t>
      </w:r>
      <w:r w:rsidRPr="00C3264C" w:rsidR="00CB4369">
        <w:t xml:space="preserve"> up is regulatory harmonisation in terms of creating international standards.</w:t>
      </w:r>
      <w:r w:rsidRPr="00C3264C" w:rsidR="00415A28">
        <w:t xml:space="preserve"> </w:t>
      </w:r>
      <w:r w:rsidRPr="00C3264C" w:rsidR="00CB4369">
        <w:t>There is an ISO standard for carbon footprints, for example.</w:t>
      </w:r>
      <w:r w:rsidRPr="00C3264C" w:rsidR="00415A28">
        <w:t xml:space="preserve"> </w:t>
      </w:r>
      <w:r w:rsidRPr="00C3264C" w:rsidR="00CB4369">
        <w:t xml:space="preserve">Can we use that, can we develop a more </w:t>
      </w:r>
      <w:r w:rsidRPr="00C3264C" w:rsidR="00022DBF">
        <w:t>mutual</w:t>
      </w:r>
      <w:r w:rsidRPr="00C3264C" w:rsidR="00CB4369">
        <w:t xml:space="preserve"> recognition of minimum energy performance standards?</w:t>
      </w:r>
      <w:r w:rsidRPr="00C3264C" w:rsidR="00415A28">
        <w:t xml:space="preserve"> </w:t>
      </w:r>
      <w:r w:rsidRPr="00C3264C" w:rsidR="00CB4369">
        <w:t xml:space="preserve">That is something that facilitates trade and can </w:t>
      </w:r>
      <w:r w:rsidRPr="00C3264C" w:rsidR="00022DBF">
        <w:t>further</w:t>
      </w:r>
      <w:r w:rsidRPr="00C3264C" w:rsidR="00CB4369">
        <w:t xml:space="preserve"> climate goals.</w:t>
      </w:r>
    </w:p>
    <w:p w:rsidR="00CB4369" w:rsidRPr="00C3264C" w:rsidP="00415A28">
      <w:pPr>
        <w:pStyle w:val="Answer"/>
      </w:pPr>
      <w:r w:rsidRPr="00C3264C">
        <w:t>Linking our ETS scheme with the EU is a very simple thing that we can do that will in one stroke remove a lot of potential trade barriers with the EU.</w:t>
      </w:r>
      <w:r w:rsidRPr="00C3264C" w:rsidR="00415A28">
        <w:t xml:space="preserve"> </w:t>
      </w:r>
      <w:r w:rsidRPr="00C3264C">
        <w:t xml:space="preserve">Joining the </w:t>
      </w:r>
      <w:r w:rsidR="003902AE">
        <w:t xml:space="preserve">ACCTS </w:t>
      </w:r>
      <w:r w:rsidRPr="00C3264C">
        <w:t>is something that we could do</w:t>
      </w:r>
      <w:r w:rsidRPr="00C3264C" w:rsidR="00022DBF">
        <w:t xml:space="preserve"> that</w:t>
      </w:r>
      <w:r w:rsidRPr="00C3264C">
        <w:t xml:space="preserve"> shows we are interested in advancing those discussions.</w:t>
      </w:r>
      <w:r w:rsidRPr="00C3264C" w:rsidR="00415A28">
        <w:t xml:space="preserve"> </w:t>
      </w:r>
      <w:r w:rsidRPr="00C3264C">
        <w:t xml:space="preserve">That also </w:t>
      </w:r>
      <w:r w:rsidRPr="00C3264C" w:rsidR="00022DBF">
        <w:t>includes</w:t>
      </w:r>
      <w:r w:rsidRPr="00C3264C">
        <w:t xml:space="preserve"> fossil fuel </w:t>
      </w:r>
      <w:r w:rsidRPr="00C3264C" w:rsidR="00022DBF">
        <w:t>subsidies</w:t>
      </w:r>
      <w:r w:rsidRPr="00C3264C">
        <w:t>, co-operation in an interesting way.</w:t>
      </w:r>
      <w:r w:rsidRPr="00C3264C" w:rsidR="00415A28">
        <w:t xml:space="preserve"> </w:t>
      </w:r>
      <w:r w:rsidRPr="00C3264C">
        <w:t>The FACT dialogue, having a trade strategy.</w:t>
      </w:r>
      <w:r w:rsidRPr="00C3264C" w:rsidR="00415A28">
        <w:t xml:space="preserve"> </w:t>
      </w:r>
      <w:r w:rsidRPr="00C3264C">
        <w:t>Those are just repeating what has already been said.</w:t>
      </w:r>
    </w:p>
    <w:p w:rsidR="00142F87" w:rsidRPr="00C3264C" w:rsidP="00880A73">
      <w:pPr>
        <w:pStyle w:val="Answer"/>
      </w:pPr>
      <w:sdt>
        <w:sdtPr>
          <w:alias w:val="Witness"/>
          <w:id w:val="-1788355015"/>
          <w:placeholder>
            <w:docPart w:val="DefaultPlaceholder_1081868574"/>
          </w:placeholder>
          <w:richText/>
        </w:sdtPr>
        <w:sdtContent>
          <w:r w:rsidRPr="00C3264C" w:rsidR="00CB4369">
            <w:rPr>
              <w:b/>
              <w:i/>
            </w:rPr>
            <w:t>Dr Deere Birkbeck:</w:t>
          </w:r>
        </w:sdtContent>
      </w:sdt>
      <w:r w:rsidRPr="00C3264C" w:rsidR="00CB4369">
        <w:t xml:space="preserve"> I endorse most of what has been said.</w:t>
      </w:r>
      <w:r w:rsidRPr="00C3264C" w:rsidR="00415A28">
        <w:t xml:space="preserve"> </w:t>
      </w:r>
      <w:r w:rsidRPr="00C3264C" w:rsidR="00CB4369">
        <w:t xml:space="preserve">To add to that one, </w:t>
      </w:r>
      <w:r w:rsidRPr="00C3264C" w:rsidR="00507156">
        <w:t xml:space="preserve">and </w:t>
      </w:r>
      <w:r w:rsidRPr="00C3264C" w:rsidR="00CB4369">
        <w:t>c</w:t>
      </w:r>
      <w:r w:rsidRPr="00C3264C">
        <w:t>oming back to you</w:t>
      </w:r>
      <w:r w:rsidRPr="00C3264C" w:rsidR="00507156">
        <w:t>r</w:t>
      </w:r>
      <w:r w:rsidRPr="00C3264C">
        <w:t xml:space="preserve"> point on the BC</w:t>
      </w:r>
      <w:r w:rsidRPr="00C3264C" w:rsidR="00CB4369">
        <w:t>As, a productive way forward would be to focus on climate standards and regulations to see if we could harmonise th</w:t>
      </w:r>
      <w:r w:rsidRPr="00C3264C" w:rsidR="00C63880">
        <w:t>em</w:t>
      </w:r>
      <w:r w:rsidRPr="00C3264C" w:rsidR="00CB4369">
        <w:t>.</w:t>
      </w:r>
      <w:r w:rsidRPr="00C3264C" w:rsidR="00415A28">
        <w:t xml:space="preserve"> </w:t>
      </w:r>
      <w:r w:rsidRPr="00C3264C" w:rsidR="00CB4369">
        <w:t>Then you</w:t>
      </w:r>
      <w:r w:rsidRPr="00C3264C" w:rsidR="00022DBF">
        <w:t xml:space="preserve"> </w:t>
      </w:r>
      <w:r w:rsidRPr="00C3264C" w:rsidR="00C63880">
        <w:t xml:space="preserve">would </w:t>
      </w:r>
      <w:r w:rsidRPr="00C3264C" w:rsidR="00022DBF">
        <w:t>have</w:t>
      </w:r>
      <w:r w:rsidRPr="00C3264C" w:rsidR="00CB4369">
        <w:t xml:space="preserve"> trade on a level </w:t>
      </w:r>
      <w:r w:rsidRPr="00C3264C" w:rsidR="00022DBF">
        <w:t>playing</w:t>
      </w:r>
      <w:r w:rsidRPr="00C3264C" w:rsidR="00CB4369">
        <w:t xml:space="preserve"> field.</w:t>
      </w:r>
      <w:r w:rsidRPr="00C3264C" w:rsidR="00415A28">
        <w:t xml:space="preserve"> </w:t>
      </w:r>
      <w:r w:rsidRPr="00C3264C" w:rsidR="00CB4369">
        <w:t>In a way that is w</w:t>
      </w:r>
      <w:r w:rsidRPr="00C3264C" w:rsidR="00C63880">
        <w:t>hat</w:t>
      </w:r>
      <w:r w:rsidRPr="00C3264C" w:rsidR="00CB4369">
        <w:t xml:space="preserve"> all the work around BCAs is trying to do.</w:t>
      </w:r>
      <w:r w:rsidRPr="00C3264C" w:rsidR="00415A28">
        <w:t xml:space="preserve"> </w:t>
      </w:r>
      <w:r w:rsidRPr="00C3264C" w:rsidR="00CB4369">
        <w:t xml:space="preserve">I would never </w:t>
      </w:r>
      <w:r w:rsidRPr="00C3264C" w:rsidR="00022DBF">
        <w:t>underestimate</w:t>
      </w:r>
      <w:r w:rsidRPr="00C3264C" w:rsidR="00CB4369">
        <w:t xml:space="preserve"> the degree of mistrust and concern there is among a huge number of trading partners around BCAs and the damage that this could potentially do to trading systems and trade co-operation more </w:t>
      </w:r>
      <w:r w:rsidRPr="00C3264C" w:rsidR="00022DBF">
        <w:t>broadly</w:t>
      </w:r>
      <w:r w:rsidRPr="00C3264C" w:rsidR="00CB4369">
        <w:t>.</w:t>
      </w:r>
      <w:r w:rsidRPr="00C3264C" w:rsidR="00880A73">
        <w:t xml:space="preserve"> </w:t>
      </w:r>
      <w:r w:rsidRPr="00C3264C" w:rsidR="00CB4369">
        <w:t>So</w:t>
      </w:r>
      <w:r w:rsidRPr="00C3264C" w:rsidR="00CB4369">
        <w:t xml:space="preserve"> I would </w:t>
      </w:r>
      <w:r w:rsidRPr="00C3264C" w:rsidR="00022DBF">
        <w:t>focus</w:t>
      </w:r>
      <w:r w:rsidRPr="00C3264C" w:rsidR="00CB4369">
        <w:t xml:space="preserve"> on looking for ways that we can foster more transparen</w:t>
      </w:r>
      <w:r w:rsidRPr="00C3264C">
        <w:t>c</w:t>
      </w:r>
      <w:r w:rsidRPr="00C3264C" w:rsidR="00CB4369">
        <w:t>y, co-operation and co-ordination around climate and trade policy.</w:t>
      </w:r>
      <w:r w:rsidRPr="00C3264C" w:rsidR="00415A28">
        <w:t xml:space="preserve"> </w:t>
      </w:r>
      <w:r w:rsidRPr="00C3264C" w:rsidR="00CB4369">
        <w:t xml:space="preserve">This is all really </w:t>
      </w:r>
      <w:r w:rsidRPr="00C3264C" w:rsidR="000A5210">
        <w:t>new;</w:t>
      </w:r>
      <w:r w:rsidRPr="00C3264C" w:rsidR="00CB4369">
        <w:t xml:space="preserve"> it is all hard and there are no easy answers.</w:t>
      </w:r>
      <w:r w:rsidRPr="00C3264C" w:rsidR="00415A28">
        <w:t xml:space="preserve"> </w:t>
      </w:r>
      <w:r w:rsidRPr="00C3264C" w:rsidR="00CB4369">
        <w:t xml:space="preserve">I would </w:t>
      </w:r>
      <w:r w:rsidRPr="00C3264C" w:rsidR="00022DBF">
        <w:t>say</w:t>
      </w:r>
      <w:r w:rsidRPr="00C3264C" w:rsidR="00CB4369">
        <w:t xml:space="preserve"> the trade </w:t>
      </w:r>
      <w:r w:rsidRPr="00C3264C" w:rsidR="00022DBF">
        <w:t>ministers</w:t>
      </w:r>
      <w:r w:rsidRPr="00C3264C" w:rsidR="00CB4369">
        <w:t xml:space="preserve"> coalition, if the UK could lead on something like that, would be fantastic.</w:t>
      </w:r>
      <w:r w:rsidRPr="00C3264C" w:rsidR="00415A28">
        <w:t xml:space="preserve"> </w:t>
      </w:r>
      <w:r w:rsidRPr="00C3264C" w:rsidR="00CB4369">
        <w:t xml:space="preserve">Getting the UK to do more work to support the ministerial </w:t>
      </w:r>
      <w:r w:rsidRPr="00C3264C" w:rsidR="00022DBF">
        <w:t xml:space="preserve">statement </w:t>
      </w:r>
      <w:r w:rsidRPr="00C3264C" w:rsidR="00CB4369">
        <w:t>at the WTO to create a vibrant forum that we have at least 100 countries engaged in would be fantastic.</w:t>
      </w:r>
      <w:r w:rsidRPr="00C3264C" w:rsidR="00415A28">
        <w:t xml:space="preserve"> </w:t>
      </w:r>
      <w:r w:rsidRPr="00C3264C" w:rsidR="00CB4369">
        <w:t>That provides a space for this climate and trade discussion.</w:t>
      </w:r>
    </w:p>
    <w:p w:rsidR="00142F87" w:rsidRPr="00C3264C" w:rsidP="00415A28">
      <w:pPr>
        <w:pStyle w:val="Answer"/>
      </w:pPr>
      <w:r w:rsidRPr="00C3264C">
        <w:t>The UK could support a high-level discussion around trade, climate and development, which I think would bring together the UK</w:t>
      </w:r>
      <w:r w:rsidRPr="00C3264C" w:rsidR="00EC5E73">
        <w:t>’</w:t>
      </w:r>
      <w:r w:rsidRPr="00C3264C">
        <w:t>s sustainable development commitments, its open trade agenda and also its climate agenda.</w:t>
      </w:r>
      <w:r w:rsidRPr="00C3264C" w:rsidR="00415A28">
        <w:t xml:space="preserve"> </w:t>
      </w:r>
      <w:r w:rsidRPr="00C3264C">
        <w:t xml:space="preserve">I cannot understand why the UK is not a </w:t>
      </w:r>
      <w:r w:rsidRPr="00C3264C" w:rsidR="00B52B79">
        <w:t>co-sponsor</w:t>
      </w:r>
      <w:r w:rsidRPr="00C3264C">
        <w:t xml:space="preserve"> of the fossil fuel subsidy reform effort at the WTO.</w:t>
      </w:r>
      <w:r w:rsidRPr="00C3264C" w:rsidR="00415A28">
        <w:t xml:space="preserve"> </w:t>
      </w:r>
      <w:r w:rsidRPr="00C3264C">
        <w:t xml:space="preserve">It is hard to be a leader on climate change when </w:t>
      </w:r>
      <w:r w:rsidRPr="00C3264C">
        <w:t>you are not part of that game.</w:t>
      </w:r>
    </w:p>
    <w:p w:rsidR="001A7BF2" w:rsidRPr="00C3264C" w:rsidP="007E692A">
      <w:pPr>
        <w:pStyle w:val="Answer"/>
      </w:pPr>
      <w:r w:rsidRPr="00C3264C">
        <w:t>Also</w:t>
      </w:r>
      <w:r w:rsidRPr="00C3264C">
        <w:t xml:space="preserve"> around environmental goods and services</w:t>
      </w:r>
      <w:r w:rsidRPr="00C3264C" w:rsidR="00880A73">
        <w:t>,</w:t>
      </w:r>
      <w:r w:rsidRPr="00C3264C">
        <w:t xml:space="preserve"> the UK is one of the strongest advocates in the WTO context, which is important and brings a </w:t>
      </w:r>
      <w:r w:rsidRPr="00C3264C" w:rsidR="00022DBF">
        <w:t>strong</w:t>
      </w:r>
      <w:r w:rsidRPr="00C3264C">
        <w:t xml:space="preserve"> climate lens to that, but we need to find ways for the UK to have th</w:t>
      </w:r>
      <w:r w:rsidRPr="00C3264C" w:rsidR="00142F87">
        <w:t>e</w:t>
      </w:r>
      <w:r w:rsidRPr="00C3264C">
        <w:t xml:space="preserve"> discussion that </w:t>
      </w:r>
      <w:r w:rsidRPr="00C3264C" w:rsidR="00142F87">
        <w:t xml:space="preserve">it </w:t>
      </w:r>
      <w:r w:rsidRPr="00C3264C">
        <w:t xml:space="preserve">is about how do we promote environmental goods and services from all countries so that we are willing </w:t>
      </w:r>
      <w:r w:rsidRPr="00C3264C" w:rsidR="00022DBF">
        <w:t>to</w:t>
      </w:r>
      <w:r w:rsidRPr="00C3264C">
        <w:t xml:space="preserve"> </w:t>
      </w:r>
      <w:r w:rsidRPr="00C3264C" w:rsidR="00022DBF">
        <w:t xml:space="preserve">have </w:t>
      </w:r>
      <w:r w:rsidRPr="00C3264C">
        <w:t>a discussion around environment and trade that goes beyond our own export interests.</w:t>
      </w:r>
      <w:r w:rsidRPr="00C3264C" w:rsidR="00415A28">
        <w:t xml:space="preserve"> </w:t>
      </w:r>
      <w:r w:rsidRPr="00C3264C" w:rsidR="007E692A">
        <w:t>This</w:t>
      </w:r>
      <w:r w:rsidRPr="00C3264C">
        <w:t xml:space="preserve"> is about how to ensure that everyone is producing</w:t>
      </w:r>
      <w:r w:rsidRPr="00C3264C" w:rsidR="00022DBF">
        <w:t xml:space="preserve"> and</w:t>
      </w:r>
      <w:r w:rsidRPr="00C3264C">
        <w:t xml:space="preserve"> exporting greener </w:t>
      </w:r>
      <w:r w:rsidRPr="00C3264C">
        <w:t>goods and can gain something fro</w:t>
      </w:r>
      <w:r w:rsidRPr="00C3264C">
        <w:t>m that shift to a green</w:t>
      </w:r>
      <w:r w:rsidRPr="00C3264C">
        <w:t>er</w:t>
      </w:r>
      <w:r w:rsidRPr="00C3264C">
        <w:t xml:space="preserve"> global economy.</w:t>
      </w:r>
      <w:r w:rsidRPr="00C3264C" w:rsidR="00415A28">
        <w:t xml:space="preserve"> </w:t>
      </w:r>
      <w:r w:rsidRPr="00C3264C">
        <w:t>That is hard but that is the direction.</w:t>
      </w:r>
      <w:r w:rsidRPr="00C3264C" w:rsidR="007E692A">
        <w:t xml:space="preserve"> </w:t>
      </w:r>
      <w:r w:rsidRPr="00C3264C">
        <w:t>It is less about saying, “Let</w:t>
      </w:r>
      <w:r w:rsidRPr="00C3264C" w:rsidR="00EC5E73">
        <w:t>’</w:t>
      </w:r>
      <w:r w:rsidRPr="00C3264C">
        <w:t>s just liberalise tariffs on the t</w:t>
      </w:r>
      <w:r w:rsidRPr="00C3264C">
        <w:t>op</w:t>
      </w:r>
      <w:r w:rsidRPr="00C3264C">
        <w:t xml:space="preserve"> 100 items we like”, but more about seeing how we can support a shift through tariff and non-tariff </w:t>
      </w:r>
      <w:r w:rsidRPr="00C3264C" w:rsidR="00022DBF">
        <w:t>measures</w:t>
      </w:r>
      <w:r w:rsidRPr="00C3264C">
        <w:t>, looking a</w:t>
      </w:r>
      <w:r w:rsidRPr="00C3264C">
        <w:t>t</w:t>
      </w:r>
      <w:r w:rsidRPr="00C3264C">
        <w:t xml:space="preserve"> services as well and looking at the supply chains that a</w:t>
      </w:r>
      <w:r w:rsidRPr="00C3264C" w:rsidR="00022DBF">
        <w:t>r</w:t>
      </w:r>
      <w:r w:rsidRPr="00C3264C">
        <w:t>e</w:t>
      </w:r>
      <w:r w:rsidRPr="00C3264C" w:rsidR="00022DBF">
        <w:t xml:space="preserve"> </w:t>
      </w:r>
      <w:r w:rsidRPr="00C3264C">
        <w:t xml:space="preserve">most critical to the climate goals that we have and </w:t>
      </w:r>
      <w:r w:rsidRPr="00C3264C" w:rsidR="00022DBF">
        <w:t>working</w:t>
      </w:r>
      <w:r w:rsidRPr="00C3264C">
        <w:t xml:space="preserve"> with countries to </w:t>
      </w:r>
      <w:r w:rsidRPr="00C3264C">
        <w:t>address those.</w:t>
      </w:r>
      <w:r w:rsidRPr="00C3264C" w:rsidR="00415A28">
        <w:t xml:space="preserve"> </w:t>
      </w:r>
      <w:r w:rsidRPr="00C3264C">
        <w:t>There is a lot for the UK to do.</w:t>
      </w:r>
      <w:r w:rsidRPr="00C3264C" w:rsidR="00415A28">
        <w:t xml:space="preserve"> </w:t>
      </w:r>
      <w:r w:rsidRPr="00C3264C">
        <w:t xml:space="preserve">It is wide open and there is no </w:t>
      </w:r>
      <w:r w:rsidRPr="00C3264C" w:rsidR="00022DBF">
        <w:t>leadership</w:t>
      </w:r>
      <w:r w:rsidRPr="00C3264C">
        <w:t xml:space="preserve"> from any other country, really, on this collaborative </w:t>
      </w:r>
      <w:r w:rsidRPr="00C3264C" w:rsidR="00022DBF">
        <w:t>agenda</w:t>
      </w:r>
      <w:r w:rsidRPr="00C3264C">
        <w:t xml:space="preserve"> either, so the UK could make a difference by </w:t>
      </w:r>
      <w:r w:rsidRPr="00C3264C" w:rsidR="00022DBF">
        <w:t>stepping</w:t>
      </w:r>
      <w:r w:rsidRPr="00C3264C">
        <w:t xml:space="preserve"> up on this.</w:t>
      </w:r>
    </w:p>
    <w:p w:rsidR="00CB4369" w:rsidRPr="00C3264C" w:rsidP="00415A28">
      <w:pPr>
        <w:pStyle w:val="Question"/>
      </w:pPr>
      <w:sdt>
        <w:sdtPr>
          <w:alias w:val="Member"/>
          <w:tag w:val="&lt;Member mnisId='3957' dodsId='40371'&gt;"/>
          <w:id w:val="-1883244489"/>
          <w:placeholder>
            <w:docPart w:val="DefaultPlaceholder_1081868574"/>
          </w:placeholder>
          <w:richText/>
        </w:sdtPr>
        <w:sdtContent>
          <w:r w:rsidRPr="00C3264C" w:rsidR="001A7BF2">
            <w:rPr>
              <w:b/>
            </w:rPr>
            <w:t>Martin Vickers:</w:t>
          </w:r>
        </w:sdtContent>
      </w:sdt>
      <w:r w:rsidRPr="00C3264C" w:rsidR="001A7BF2">
        <w:t xml:space="preserve"> </w:t>
      </w:r>
      <w:r w:rsidRPr="00C3264C">
        <w:t>All the objectives are desirable but how much should we be prepared to limit the development of the less developed economies by pla</w:t>
      </w:r>
      <w:r w:rsidRPr="00C3264C" w:rsidR="001A7BF2">
        <w:t>c</w:t>
      </w:r>
      <w:r w:rsidRPr="00C3264C">
        <w:t>ing additional burdens on them?</w:t>
      </w:r>
    </w:p>
    <w:p w:rsidR="00CB4369" w:rsidRPr="00C3264C" w:rsidP="00415A28">
      <w:pPr>
        <w:pStyle w:val="Answer"/>
      </w:pPr>
      <w:sdt>
        <w:sdtPr>
          <w:alias w:val="Witness"/>
          <w:id w:val="-836539346"/>
          <w:placeholder>
            <w:docPart w:val="DefaultPlaceholder_1081868574"/>
          </w:placeholder>
          <w:richText/>
        </w:sdtPr>
        <w:sdtContent>
          <w:r w:rsidRPr="00C3264C">
            <w:rPr>
              <w:b/>
              <w:i/>
            </w:rPr>
            <w:t>Dr Deere Birkbeck:</w:t>
          </w:r>
        </w:sdtContent>
      </w:sdt>
      <w:r w:rsidRPr="00C3264C">
        <w:t xml:space="preserve"> My point is precisely we should not and that is why we need—</w:t>
      </w:r>
    </w:p>
    <w:p w:rsidR="00CB4369" w:rsidRPr="00C3264C" w:rsidP="00415A28">
      <w:pPr>
        <w:pStyle w:val="Question"/>
        <w:numPr>
          <w:ilvl w:val="0"/>
          <w:numId w:val="0"/>
        </w:numPr>
        <w:ind w:left="794"/>
      </w:pPr>
      <w:sdt>
        <w:sdtPr>
          <w:alias w:val="Member"/>
          <w:tag w:val="&lt;Member mnisId='3998' dodsId='31587'&gt;"/>
          <w:id w:val="568310171"/>
          <w:placeholder>
            <w:docPart w:val="DefaultPlaceholder_1081868574"/>
          </w:placeholder>
          <w:richText/>
        </w:sdtPr>
        <w:sdtContent>
          <w:r w:rsidRPr="00C3264C" w:rsidR="001A7BF2">
            <w:rPr>
              <w:b/>
            </w:rPr>
            <w:t>Martin Vickers</w:t>
          </w:r>
          <w:r w:rsidRPr="00C3264C">
            <w:rPr>
              <w:b/>
            </w:rPr>
            <w:t>:</w:t>
          </w:r>
        </w:sdtContent>
      </w:sdt>
      <w:r w:rsidRPr="00C3264C" w:rsidR="001A7BF2">
        <w:t xml:space="preserve"> Inevitably it seems to me that </w:t>
      </w:r>
      <w:r w:rsidRPr="00C3264C">
        <w:t>this could disadvantage.</w:t>
      </w:r>
      <w:r w:rsidRPr="00C3264C" w:rsidR="00415A28">
        <w:t xml:space="preserve"> </w:t>
      </w:r>
      <w:r w:rsidRPr="00C3264C">
        <w:t xml:space="preserve">You spoke earlier about </w:t>
      </w:r>
      <w:r w:rsidRPr="00C3264C" w:rsidR="00022DBF">
        <w:t>Botswana</w:t>
      </w:r>
      <w:r w:rsidRPr="00C3264C">
        <w:t xml:space="preserve"> and </w:t>
      </w:r>
      <w:r w:rsidRPr="00C3264C" w:rsidR="00022DBF">
        <w:t>compared</w:t>
      </w:r>
      <w:r w:rsidRPr="00C3264C">
        <w:t xml:space="preserve"> it to Australia and so on and said something to the effect that we should use trade as a tool for advancing climate objectives.</w:t>
      </w:r>
      <w:r w:rsidRPr="00C3264C" w:rsidR="00415A28">
        <w:t xml:space="preserve"> </w:t>
      </w:r>
      <w:r w:rsidRPr="00C3264C">
        <w:t xml:space="preserve">But in doing that, we could disadvantage some </w:t>
      </w:r>
      <w:r w:rsidRPr="00C3264C" w:rsidR="001A7BF2">
        <w:t>of</w:t>
      </w:r>
      <w:r w:rsidRPr="00C3264C">
        <w:t xml:space="preserve"> those poor countries, could we not?</w:t>
      </w:r>
    </w:p>
    <w:p w:rsidR="001A7BF2" w:rsidRPr="00C3264C" w:rsidP="00415A28">
      <w:pPr>
        <w:pStyle w:val="Answer"/>
      </w:pPr>
      <w:sdt>
        <w:sdtPr>
          <w:alias w:val="Witness"/>
          <w:id w:val="-576046149"/>
          <w:placeholder>
            <w:docPart w:val="DefaultPlaceholder_1081868574"/>
          </w:placeholder>
          <w:richText/>
        </w:sdtPr>
        <w:sdtContent>
          <w:r w:rsidRPr="00C3264C" w:rsidR="00CB4369">
            <w:rPr>
              <w:b/>
              <w:i/>
            </w:rPr>
            <w:t>Dr Deere Birkbeck:</w:t>
          </w:r>
        </w:sdtContent>
      </w:sdt>
      <w:r w:rsidRPr="00C3264C" w:rsidR="00CB4369">
        <w:t xml:space="preserve"> We could but what we need to </w:t>
      </w:r>
      <w:r w:rsidRPr="00C3264C" w:rsidR="00022DBF">
        <w:t>look a</w:t>
      </w:r>
      <w:r w:rsidRPr="00C3264C" w:rsidR="00CB4369">
        <w:t xml:space="preserve">t is there are many businesses in those countries </w:t>
      </w:r>
      <w:r w:rsidRPr="00C3264C" w:rsidR="003F62CF">
        <w:t xml:space="preserve">that </w:t>
      </w:r>
      <w:r w:rsidRPr="00C3264C" w:rsidR="00CB4369">
        <w:t>are very keen to compete in green markets.</w:t>
      </w:r>
      <w:r w:rsidRPr="00C3264C" w:rsidR="00415A28">
        <w:t xml:space="preserve"> </w:t>
      </w:r>
      <w:r w:rsidRPr="00C3264C" w:rsidR="00CB4369">
        <w:t>They have green products that they want to export.</w:t>
      </w:r>
      <w:r w:rsidRPr="00C3264C" w:rsidR="00415A28">
        <w:t xml:space="preserve"> </w:t>
      </w:r>
      <w:r w:rsidRPr="00C3264C" w:rsidR="00CB4369">
        <w:t xml:space="preserve">The challenge is </w:t>
      </w:r>
      <w:r w:rsidRPr="00C3264C" w:rsidR="003F62CF">
        <w:t xml:space="preserve">that </w:t>
      </w:r>
      <w:r w:rsidRPr="00C3264C" w:rsidR="00CB4369">
        <w:t>they face a lack of market access for those products, lack of finance and investment in their own green industries, and trade finance for their exports of green products.</w:t>
      </w:r>
      <w:r w:rsidRPr="00C3264C" w:rsidR="00415A28">
        <w:t xml:space="preserve"> </w:t>
      </w:r>
      <w:r w:rsidRPr="00C3264C" w:rsidR="00CB4369">
        <w:t>So</w:t>
      </w:r>
      <w:r w:rsidRPr="00C3264C" w:rsidR="00CB4369">
        <w:t xml:space="preserve"> it is about asking how we can help them to be players in the </w:t>
      </w:r>
      <w:r w:rsidRPr="00C3264C" w:rsidR="00022DBF">
        <w:t>green</w:t>
      </w:r>
      <w:r w:rsidRPr="00C3264C" w:rsidR="00CB4369">
        <w:t xml:space="preserve"> market.</w:t>
      </w:r>
      <w:r w:rsidRPr="00C3264C" w:rsidR="00415A28">
        <w:t xml:space="preserve"> </w:t>
      </w:r>
      <w:r w:rsidRPr="00C3264C" w:rsidR="00CB4369">
        <w:t>They do not want to be marginalised in it.</w:t>
      </w:r>
      <w:r w:rsidRPr="00C3264C" w:rsidR="00415A28">
        <w:t xml:space="preserve"> </w:t>
      </w:r>
      <w:r w:rsidRPr="00C3264C" w:rsidR="00CB4369">
        <w:t xml:space="preserve">Many countries themselves recognise that producing unsustainably is bad for </w:t>
      </w:r>
      <w:r w:rsidRPr="00C3264C" w:rsidR="00022DBF">
        <w:t>their</w:t>
      </w:r>
      <w:r w:rsidRPr="00C3264C" w:rsidR="00CB4369">
        <w:t xml:space="preserve"> own populations, it is bad for</w:t>
      </w:r>
      <w:r w:rsidRPr="00C3264C">
        <w:t xml:space="preserve"> local pollution, for sustainabilit</w:t>
      </w:r>
      <w:r w:rsidRPr="00C3264C" w:rsidR="00CB4369">
        <w:t xml:space="preserve">y, for </w:t>
      </w:r>
      <w:r w:rsidRPr="00C3264C" w:rsidR="00022DBF">
        <w:t>their</w:t>
      </w:r>
      <w:r w:rsidRPr="00C3264C" w:rsidR="00CB4369">
        <w:t xml:space="preserve"> ability to produce long term.</w:t>
      </w:r>
      <w:r w:rsidRPr="00C3264C" w:rsidR="00415A28">
        <w:t xml:space="preserve"> </w:t>
      </w:r>
      <w:r w:rsidRPr="00C3264C" w:rsidR="00CB4369">
        <w:t>They are allies in this.</w:t>
      </w:r>
      <w:r w:rsidRPr="00C3264C" w:rsidR="00415A28">
        <w:t xml:space="preserve"> </w:t>
      </w:r>
      <w:r w:rsidRPr="00C3264C" w:rsidR="00CB4369">
        <w:t xml:space="preserve">They do not want to be </w:t>
      </w:r>
      <w:r w:rsidRPr="00C3264C" w:rsidR="00022DBF">
        <w:t>approached</w:t>
      </w:r>
      <w:r w:rsidRPr="00C3264C" w:rsidR="00CB4369">
        <w:t xml:space="preserve"> through a series of trade bans on their exports.</w:t>
      </w:r>
      <w:r w:rsidRPr="00C3264C" w:rsidR="00415A28">
        <w:t xml:space="preserve"> </w:t>
      </w:r>
      <w:r w:rsidRPr="00C3264C" w:rsidR="00CB4369">
        <w:t>They want to see co-operation as to how they can be part of this.</w:t>
      </w:r>
    </w:p>
    <w:p w:rsidR="001A7BF2" w:rsidRPr="00C3264C" w:rsidP="00415A28">
      <w:pPr>
        <w:pStyle w:val="Answer"/>
      </w:pPr>
      <w:r w:rsidRPr="00C3264C">
        <w:t xml:space="preserve">That is where the UK has a critical role to play and why we should talk less </w:t>
      </w:r>
      <w:r w:rsidRPr="00C3264C" w:rsidR="00022DBF">
        <w:t>about things</w:t>
      </w:r>
      <w:r w:rsidRPr="00C3264C">
        <w:t xml:space="preserve"> like BCAs</w:t>
      </w:r>
      <w:r w:rsidRPr="00C3264C">
        <w:t>,</w:t>
      </w:r>
      <w:r w:rsidRPr="00C3264C">
        <w:t xml:space="preserve"> </w:t>
      </w:r>
      <w:r w:rsidRPr="00C3264C">
        <w:t>which</w:t>
      </w:r>
      <w:r w:rsidRPr="00C3264C">
        <w:t xml:space="preserve"> sound like all we want to do is block all trade with the rest of the </w:t>
      </w:r>
      <w:r w:rsidRPr="00C3264C" w:rsidR="00022DBF">
        <w:t>world</w:t>
      </w:r>
      <w:r w:rsidRPr="00C3264C">
        <w:t>, and talk about how we can co-operate on decarbonised, nature-positive trade.</w:t>
      </w:r>
      <w:r w:rsidRPr="00C3264C" w:rsidR="00415A28">
        <w:t xml:space="preserve"> </w:t>
      </w:r>
      <w:r w:rsidRPr="00C3264C">
        <w:t xml:space="preserve">To me that should be the framing </w:t>
      </w:r>
      <w:r w:rsidRPr="00C3264C" w:rsidR="00022DBF">
        <w:t>and</w:t>
      </w:r>
      <w:r w:rsidRPr="00C3264C">
        <w:t xml:space="preserve"> the discourse around this.</w:t>
      </w:r>
    </w:p>
    <w:p w:rsidR="00CB4369" w:rsidRPr="00C3264C" w:rsidP="00415A28">
      <w:pPr>
        <w:pStyle w:val="Answer"/>
      </w:pPr>
      <w:r w:rsidRPr="00C3264C">
        <w:t xml:space="preserve">It will mean there will be </w:t>
      </w:r>
      <w:r w:rsidRPr="00C3264C" w:rsidR="00022DBF">
        <w:t>losers</w:t>
      </w:r>
      <w:r w:rsidRPr="00C3264C">
        <w:t>.</w:t>
      </w:r>
      <w:r w:rsidRPr="00C3264C" w:rsidR="00415A28">
        <w:t xml:space="preserve"> </w:t>
      </w:r>
      <w:r w:rsidRPr="00C3264C">
        <w:t>Th</w:t>
      </w:r>
      <w:r w:rsidRPr="00C3264C" w:rsidR="001A7BF2">
        <w:t>ere will no doubt be los</w:t>
      </w:r>
      <w:r w:rsidRPr="00C3264C">
        <w:t>ers and then</w:t>
      </w:r>
      <w:r w:rsidRPr="00C3264C" w:rsidR="00022DBF">
        <w:t xml:space="preserve"> </w:t>
      </w:r>
      <w:r w:rsidRPr="00C3264C">
        <w:t>we need to think about transition.</w:t>
      </w:r>
      <w:r w:rsidRPr="00C3264C" w:rsidR="00415A28">
        <w:t xml:space="preserve"> </w:t>
      </w:r>
      <w:r w:rsidRPr="00C3264C">
        <w:t xml:space="preserve">The EU is doing this with </w:t>
      </w:r>
      <w:r w:rsidRPr="00C3264C" w:rsidR="00022DBF">
        <w:t>aluminium</w:t>
      </w:r>
      <w:r w:rsidRPr="00C3264C">
        <w:t xml:space="preserve"> exports from Mozambique that will be </w:t>
      </w:r>
      <w:r w:rsidRPr="00C3264C" w:rsidR="00022DBF">
        <w:t>touched</w:t>
      </w:r>
      <w:r w:rsidRPr="00C3264C">
        <w:t xml:space="preserve"> by its BCA, but it has a </w:t>
      </w:r>
      <w:r w:rsidRPr="00C3264C" w:rsidR="00E02D08">
        <w:t>programme</w:t>
      </w:r>
      <w:r w:rsidRPr="00C3264C">
        <w:t xml:space="preserve"> of dialogue and discussion with Mozambique to work out how to help the Mozambique </w:t>
      </w:r>
      <w:r w:rsidRPr="00C3264C" w:rsidR="00022DBF">
        <w:t>aluminium</w:t>
      </w:r>
      <w:r w:rsidRPr="00C3264C">
        <w:t xml:space="preserve"> industry to be green</w:t>
      </w:r>
      <w:r w:rsidRPr="00C3264C" w:rsidR="001A7BF2">
        <w:t>er</w:t>
      </w:r>
      <w:r w:rsidRPr="00C3264C">
        <w:t xml:space="preserve"> so that they can comply with EU requirements.</w:t>
      </w:r>
      <w:r w:rsidRPr="00C3264C" w:rsidR="00415A28">
        <w:t xml:space="preserve"> </w:t>
      </w:r>
      <w:r w:rsidRPr="00C3264C">
        <w:t xml:space="preserve">The </w:t>
      </w:r>
      <w:r w:rsidRPr="00C3264C" w:rsidR="00022DBF">
        <w:t>whole</w:t>
      </w:r>
      <w:r w:rsidRPr="00C3264C">
        <w:t xml:space="preserve"> point is about </w:t>
      </w:r>
      <w:r w:rsidRPr="00C3264C" w:rsidR="00022DBF">
        <w:t>raising</w:t>
      </w:r>
      <w:r w:rsidRPr="00C3264C">
        <w:t xml:space="preserve"> the standard</w:t>
      </w:r>
      <w:r w:rsidRPr="00C3264C" w:rsidR="003D2C83">
        <w:t>s;</w:t>
      </w:r>
      <w:r w:rsidRPr="00C3264C">
        <w:t xml:space="preserve"> it is not about blocking people</w:t>
      </w:r>
      <w:r w:rsidRPr="00C3264C" w:rsidR="00EC5E73">
        <w:t>’</w:t>
      </w:r>
      <w:r w:rsidRPr="00C3264C">
        <w:t xml:space="preserve">s </w:t>
      </w:r>
      <w:r w:rsidRPr="00C3264C" w:rsidR="001A7BF2">
        <w:t>trade</w:t>
      </w:r>
      <w:r w:rsidRPr="00C3264C">
        <w:t>.</w:t>
      </w:r>
    </w:p>
    <w:p w:rsidR="00CB4369" w:rsidRPr="00C3264C" w:rsidP="00415A28">
      <w:pPr>
        <w:pStyle w:val="Question"/>
      </w:pPr>
      <w:sdt>
        <w:sdtPr>
          <w:alias w:val="Member"/>
          <w:tag w:val="&lt;Member mnisId='4074' dodsId='35520'&gt;"/>
          <w:id w:val="515500512"/>
          <w:placeholder>
            <w:docPart w:val="DefaultPlaceholder_1081868574"/>
          </w:placeholder>
          <w:richText/>
        </w:sdtPr>
        <w:sdtContent>
          <w:r w:rsidRPr="00C3264C" w:rsidR="00EC5E73">
            <w:rPr>
              <w:b/>
            </w:rPr>
            <w:t>Chair</w:t>
          </w:r>
          <w:r w:rsidRPr="00C3264C">
            <w:rPr>
              <w:b/>
            </w:rPr>
            <w:t>:</w:t>
          </w:r>
        </w:sdtContent>
      </w:sdt>
      <w:r w:rsidRPr="00C3264C">
        <w:t xml:space="preserve"> We have come to the end of the </w:t>
      </w:r>
      <w:r w:rsidRPr="00C3264C" w:rsidR="00022DBF">
        <w:t>session</w:t>
      </w:r>
      <w:r w:rsidRPr="00C3264C">
        <w:t>, but one last question to you all</w:t>
      </w:r>
      <w:r w:rsidRPr="00C3264C" w:rsidR="00FF1198">
        <w:t xml:space="preserve"> and a</w:t>
      </w:r>
      <w:r w:rsidRPr="00C3264C">
        <w:t xml:space="preserve"> 10-second answer each if you could.</w:t>
      </w:r>
      <w:r w:rsidRPr="00C3264C" w:rsidR="00415A28">
        <w:t xml:space="preserve"> </w:t>
      </w:r>
      <w:r w:rsidRPr="00C3264C">
        <w:t xml:space="preserve">We have a </w:t>
      </w:r>
      <w:r w:rsidRPr="00C3264C" w:rsidR="000A5210">
        <w:t>brand-new</w:t>
      </w:r>
      <w:r w:rsidRPr="00C3264C">
        <w:t xml:space="preserve"> Secretary of State and two new Ministers in the Department for International Trade.</w:t>
      </w:r>
      <w:r w:rsidRPr="00C3264C" w:rsidR="00415A28">
        <w:t xml:space="preserve"> </w:t>
      </w:r>
      <w:r w:rsidRPr="00C3264C">
        <w:t xml:space="preserve">If the new Secretary of State could do one thing to change what </w:t>
      </w:r>
      <w:r w:rsidRPr="00C3264C" w:rsidR="00022DBF">
        <w:t>they</w:t>
      </w:r>
      <w:r w:rsidRPr="00C3264C">
        <w:t xml:space="preserve"> are doing in terms of your interests, what would that one thing be?</w:t>
      </w:r>
    </w:p>
    <w:p w:rsidR="00CB4369" w:rsidRPr="00C3264C" w:rsidP="00415A28">
      <w:pPr>
        <w:pStyle w:val="Answer"/>
      </w:pPr>
      <w:sdt>
        <w:sdtPr>
          <w:alias w:val="Witness"/>
          <w:id w:val="-1337374752"/>
          <w:placeholder>
            <w:docPart w:val="DefaultPlaceholder_1081868574"/>
          </w:placeholder>
          <w:richText/>
        </w:sdtPr>
        <w:sdtContent>
          <w:r w:rsidRPr="00C3264C">
            <w:rPr>
              <w:b/>
              <w:i/>
            </w:rPr>
            <w:t>Dr Deere Birkbeck:</w:t>
          </w:r>
        </w:sdtContent>
      </w:sdt>
      <w:r w:rsidRPr="00C3264C">
        <w:t xml:space="preserve"> The first thing would be to develop a clear trade policy that puts climate at the heart and that addresses how you are going to support developing countries so that this also reflects the UK</w:t>
      </w:r>
      <w:r w:rsidRPr="00C3264C" w:rsidR="00EC5E73">
        <w:t>’</w:t>
      </w:r>
      <w:r w:rsidRPr="00C3264C">
        <w:t>s wider sustainable development goals.</w:t>
      </w:r>
      <w:r w:rsidRPr="00C3264C" w:rsidR="00415A28">
        <w:t xml:space="preserve"> </w:t>
      </w:r>
      <w:r w:rsidRPr="00C3264C">
        <w:t>We know that climate-friendly trade can be good for UK business.</w:t>
      </w:r>
      <w:r w:rsidRPr="00C3264C" w:rsidR="00415A28">
        <w:t xml:space="preserve"> </w:t>
      </w:r>
      <w:r w:rsidRPr="00C3264C">
        <w:t>We need to work out how it is good for your other partnerships and international goals.</w:t>
      </w:r>
    </w:p>
    <w:p w:rsidR="00127C74" w:rsidRPr="00C3264C" w:rsidP="00415A28">
      <w:pPr>
        <w:pStyle w:val="Answer"/>
      </w:pPr>
      <w:sdt>
        <w:sdtPr>
          <w:alias w:val="Witness"/>
          <w:id w:val="-911384949"/>
          <w:placeholder>
            <w:docPart w:val="DefaultPlaceholder_1081868574"/>
          </w:placeholder>
          <w:richText/>
        </w:sdtPr>
        <w:sdtContent>
          <w:r w:rsidRPr="00C3264C" w:rsidR="00CB4369">
            <w:rPr>
              <w:b/>
              <w:i/>
            </w:rPr>
            <w:t>Dr Lydgate:</w:t>
          </w:r>
        </w:sdtContent>
      </w:sdt>
      <w:r w:rsidRPr="00C3264C" w:rsidR="00CB4369">
        <w:t xml:space="preserve"> </w:t>
      </w:r>
      <w:r w:rsidRPr="00C3264C">
        <w:t xml:space="preserve">Absolutely, I was going to say </w:t>
      </w:r>
      <w:r w:rsidRPr="00C3264C">
        <w:t>as well a clear trade strategy</w:t>
      </w:r>
      <w:r w:rsidRPr="00C3264C">
        <w:t xml:space="preserve"> that is actionable and has specifically defined goals and approaches that it proposes and that is also consultative domestically.</w:t>
      </w:r>
    </w:p>
    <w:p w:rsidR="00127C74" w:rsidRPr="00C3264C" w:rsidP="00415A28">
      <w:pPr>
        <w:pStyle w:val="Question"/>
      </w:pPr>
      <w:sdt>
        <w:sdtPr>
          <w:alias w:val="Member"/>
          <w:tag w:val="&lt;Member mnisId='4074' dodsId='35520'&gt;"/>
          <w:id w:val="-1761597273"/>
          <w:placeholder>
            <w:docPart w:val="DefaultPlaceholder_1081868574"/>
          </w:placeholder>
          <w:richText/>
        </w:sdtPr>
        <w:sdtContent>
          <w:r w:rsidRPr="00C3264C" w:rsidR="00EC5E73">
            <w:rPr>
              <w:b/>
            </w:rPr>
            <w:t>Chair</w:t>
          </w:r>
          <w:r w:rsidRPr="00C3264C">
            <w:rPr>
              <w:b/>
            </w:rPr>
            <w:t>:</w:t>
          </w:r>
        </w:sdtContent>
      </w:sdt>
      <w:r w:rsidRPr="00C3264C">
        <w:t xml:space="preserve"> Gwen, feel free </w:t>
      </w:r>
      <w:r w:rsidRPr="00C3264C" w:rsidR="001A7BF2">
        <w:t>when</w:t>
      </w:r>
      <w:r w:rsidRPr="00C3264C">
        <w:t xml:space="preserve"> you are answering this question, if you have already had your answer given, to rate your engagement with the Department for International Trade out of 10.</w:t>
      </w:r>
    </w:p>
    <w:p w:rsidR="00127C74" w:rsidRPr="00C3264C" w:rsidP="00415A28">
      <w:pPr>
        <w:pStyle w:val="Answer"/>
      </w:pPr>
      <w:sdt>
        <w:sdtPr>
          <w:alias w:val="Witness"/>
          <w:id w:val="-416248300"/>
          <w:placeholder>
            <w:docPart w:val="DefaultPlaceholder_1081868574"/>
          </w:placeholder>
          <w:richText/>
        </w:sdtPr>
        <w:sdtContent>
          <w:r w:rsidRPr="00C3264C">
            <w:rPr>
              <w:b/>
              <w:i/>
            </w:rPr>
            <w:t>Gwen Buck:</w:t>
          </w:r>
        </w:sdtContent>
      </w:sdt>
      <w:r w:rsidRPr="00C3264C">
        <w:t xml:space="preserve"> I was going to say the same </w:t>
      </w:r>
      <w:r w:rsidRPr="00C3264C" w:rsidR="00CD7FA5">
        <w:t xml:space="preserve">as </w:t>
      </w:r>
      <w:r w:rsidRPr="00C3264C">
        <w:t xml:space="preserve">Carolyn and Emily but because they have already said it, </w:t>
      </w:r>
      <w:r w:rsidRPr="00C3264C" w:rsidR="00FF75C1">
        <w:t xml:space="preserve">though </w:t>
      </w:r>
      <w:r w:rsidRPr="00C3264C">
        <w:t>it is tempting to</w:t>
      </w:r>
      <w:r w:rsidRPr="00C3264C" w:rsidR="001A7BF2">
        <w:t xml:space="preserve"> say to</w:t>
      </w:r>
      <w:r w:rsidRPr="00C3264C">
        <w:t xml:space="preserve"> respond to the </w:t>
      </w:r>
      <w:r w:rsidRPr="00C3264C" w:rsidR="001A7BF2">
        <w:t>Trade and Agriculture Commission</w:t>
      </w:r>
      <w:r w:rsidRPr="00C3264C">
        <w:t>, which has been six months in the waiting</w:t>
      </w:r>
      <w:r w:rsidRPr="00C3264C" w:rsidR="00FF75C1">
        <w:t>,</w:t>
      </w:r>
      <w:r w:rsidRPr="00C3264C" w:rsidR="00415A28">
        <w:t xml:space="preserve"> </w:t>
      </w:r>
      <w:r w:rsidRPr="00C3264C">
        <w:t>I am going to say develop a set of core environmental standards to make sure that our standards here in the UK can do exactly what Carolyn was saying and help drive up standards across the world.</w:t>
      </w:r>
      <w:r w:rsidRPr="00C3264C" w:rsidR="00415A28">
        <w:t xml:space="preserve"> </w:t>
      </w:r>
      <w:r w:rsidR="003902AE">
        <w:t>On engagement, it’s got better.</w:t>
      </w:r>
    </w:p>
    <w:p w:rsidR="00127C74" w:rsidRPr="00C3264C" w:rsidP="00415A28">
      <w:pPr>
        <w:pStyle w:val="Question"/>
        <w:numPr>
          <w:ilvl w:val="0"/>
          <w:numId w:val="0"/>
        </w:numPr>
        <w:ind w:left="794"/>
      </w:pPr>
      <w:sdt>
        <w:sdtPr>
          <w:alias w:val="Member"/>
          <w:tag w:val="&lt;Member mnisId='4074' dodsId='35520'&gt;"/>
          <w:id w:val="-1449844825"/>
          <w:placeholder>
            <w:docPart w:val="DefaultPlaceholder_1081868574"/>
          </w:placeholder>
          <w:richText/>
        </w:sdtPr>
        <w:sdtContent>
          <w:r w:rsidRPr="00C3264C" w:rsidR="00EC5E73">
            <w:rPr>
              <w:b/>
            </w:rPr>
            <w:t>Chair</w:t>
          </w:r>
          <w:r w:rsidRPr="00C3264C">
            <w:rPr>
              <w:b/>
            </w:rPr>
            <w:t>:</w:t>
          </w:r>
        </w:sdtContent>
      </w:sdt>
      <w:r w:rsidRPr="00C3264C">
        <w:t xml:space="preserve"> A rising </w:t>
      </w:r>
      <w:r w:rsidRPr="00C3264C" w:rsidR="00022DBF">
        <w:t>trajectory</w:t>
      </w:r>
      <w:r w:rsidRPr="00C3264C">
        <w:t>.</w:t>
      </w:r>
    </w:p>
    <w:p w:rsidR="00127C74" w:rsidRPr="00C3264C" w:rsidP="00415A28">
      <w:pPr>
        <w:pStyle w:val="Answer"/>
      </w:pPr>
      <w:sdt>
        <w:sdtPr>
          <w:alias w:val="Witness"/>
          <w:id w:val="-1550758086"/>
          <w:placeholder>
            <w:docPart w:val="DefaultPlaceholder_1081868574"/>
          </w:placeholder>
          <w:richText/>
        </w:sdtPr>
        <w:sdtContent>
          <w:r w:rsidRPr="00C3264C">
            <w:rPr>
              <w:b/>
              <w:i/>
            </w:rPr>
            <w:t>Gwen Buck:</w:t>
          </w:r>
        </w:sdtContent>
      </w:sdt>
      <w:r w:rsidRPr="00C3264C">
        <w:t xml:space="preserve"> Yes, I am looking forward to </w:t>
      </w:r>
      <w:r w:rsidRPr="00C3264C" w:rsidR="001A7BF2">
        <w:t xml:space="preserve">Anne-Marie Trevelyan </w:t>
      </w:r>
      <w:r w:rsidRPr="00C3264C">
        <w:t>being Secretary of State.</w:t>
      </w:r>
    </w:p>
    <w:p w:rsidR="00127C74" w:rsidRPr="000E03D0" w:rsidP="00415A28">
      <w:pPr>
        <w:pStyle w:val="Question"/>
        <w:numPr>
          <w:ilvl w:val="0"/>
          <w:numId w:val="0"/>
        </w:numPr>
        <w:ind w:left="794"/>
      </w:pPr>
      <w:sdt>
        <w:sdtPr>
          <w:alias w:val="Member"/>
          <w:tag w:val="&lt;Member mnisId='4074' dodsId='35520'&gt;"/>
          <w:id w:val="-594628555"/>
          <w:placeholder>
            <w:docPart w:val="DefaultPlaceholder_1081868574"/>
          </w:placeholder>
          <w:richText/>
        </w:sdtPr>
        <w:sdtContent>
          <w:r w:rsidRPr="00C3264C" w:rsidR="00EC5E73">
            <w:rPr>
              <w:b/>
            </w:rPr>
            <w:t>Chair</w:t>
          </w:r>
          <w:r w:rsidRPr="00C3264C">
            <w:rPr>
              <w:b/>
            </w:rPr>
            <w:t>:</w:t>
          </w:r>
        </w:sdtContent>
      </w:sdt>
      <w:r w:rsidRPr="00C3264C">
        <w:t xml:space="preserve"> Fantastic.</w:t>
      </w:r>
      <w:r w:rsidRPr="00C3264C" w:rsidR="00415A28">
        <w:t xml:space="preserve"> </w:t>
      </w:r>
      <w:r w:rsidRPr="00C3264C">
        <w:t>Thank you all very much indeed for coming in.</w:t>
      </w:r>
      <w:r w:rsidRPr="00C3264C" w:rsidR="00415A28">
        <w:t xml:space="preserve"> </w:t>
      </w:r>
      <w:r w:rsidRPr="00C3264C">
        <w:t>That brings us to the end of this session.</w:t>
      </w:r>
      <w:r w:rsidRPr="00C3264C" w:rsidR="00415A28">
        <w:t xml:space="preserve"> </w:t>
      </w:r>
      <w:r w:rsidRPr="00C3264C">
        <w:t>We are grateful for your time.</w:t>
      </w:r>
      <w:r w:rsidRPr="00C3264C" w:rsidR="00415A28">
        <w:t xml:space="preserve"> </w:t>
      </w:r>
      <w:r w:rsidRPr="00C3264C">
        <w:t>It has been a very useful and very informative session</w:t>
      </w:r>
      <w:r w:rsidRPr="00C3264C" w:rsidR="00B312B6">
        <w:t>.</w:t>
      </w:r>
      <w:r w:rsidRPr="00C3264C">
        <w:t xml:space="preserve"> </w:t>
      </w:r>
      <w:r w:rsidRPr="00C3264C" w:rsidR="00B312B6">
        <w:t>T</w:t>
      </w:r>
      <w:r w:rsidRPr="00C3264C">
        <w: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C779D74AE974E62A4CAAC569FDCDA1B"/>
      </w:placeholder>
      <w:richText/>
    </w:sdtPr>
    <w:sdtContent>
      <w:p w:rsidR="0061551F" w:rsidP="009277D8">
        <w:pPr>
          <w:pStyle w:val="Para"/>
          <w:rPr>
            <w:color w:val="808080"/>
          </w:rPr>
        </w:pPr>
        <w:r w:rsidRPr="0003646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1551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5E23B7B"/>
    <w:multiLevelType w:val="hybridMultilevel"/>
    <w:tmpl w:val="5226FF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62652"/>
    <w:rPr>
      <w:color w:val="605E5C"/>
      <w:shd w:val="clear" w:color="auto" w:fill="E1DFDD"/>
    </w:rPr>
  </w:style>
  <w:style w:type="character" w:styleId="CommentReference">
    <w:name w:val="annotation reference"/>
    <w:basedOn w:val="DefaultParagraphFont"/>
    <w:uiPriority w:val="99"/>
    <w:semiHidden/>
    <w:unhideWhenUsed/>
    <w:rsid w:val="00A62652"/>
    <w:rPr>
      <w:sz w:val="16"/>
      <w:szCs w:val="16"/>
    </w:rPr>
  </w:style>
  <w:style w:type="paragraph" w:styleId="CommentText">
    <w:name w:val="annotation text"/>
    <w:basedOn w:val="Normal"/>
    <w:link w:val="CommentTextChar"/>
    <w:uiPriority w:val="99"/>
    <w:semiHidden/>
    <w:unhideWhenUsed/>
    <w:rsid w:val="00A62652"/>
    <w:rPr>
      <w:sz w:val="20"/>
      <w:szCs w:val="20"/>
    </w:rPr>
  </w:style>
  <w:style w:type="character" w:customStyle="1" w:styleId="CommentTextChar">
    <w:name w:val="Comment Text Char"/>
    <w:basedOn w:val="DefaultParagraphFont"/>
    <w:link w:val="CommentText"/>
    <w:uiPriority w:val="99"/>
    <w:semiHidden/>
    <w:rsid w:val="00A6265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62652"/>
    <w:rPr>
      <w:b/>
      <w:bCs/>
    </w:rPr>
  </w:style>
  <w:style w:type="character" w:customStyle="1" w:styleId="CommentSubjectChar">
    <w:name w:val="Comment Subject Char"/>
    <w:basedOn w:val="CommentTextChar"/>
    <w:link w:val="CommentSubject"/>
    <w:uiPriority w:val="99"/>
    <w:semiHidden/>
    <w:rsid w:val="00A6265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779D74AE974E62A4CAAC569FDCDA1B"/>
        <w:category>
          <w:name w:val="General"/>
          <w:gallery w:val="placeholder"/>
        </w:category>
        <w:types>
          <w:type w:val="bbPlcHdr"/>
        </w:types>
        <w:behaviors>
          <w:behavior w:val="content"/>
        </w:behaviors>
        <w:guid w:val="{442B8EF5-F050-4BA6-9FDD-1E67DCB14CF4}"/>
      </w:docPartPr>
      <w:docPartBody>
        <w:p w:rsidR="00D32DD3" w:rsidP="00D32DD3">
          <w:pPr>
            <w:pStyle w:val="7C779D74AE974E62A4CAAC569FDCDA1B"/>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E35CA7D8-5800-4BB7-9C4A-0F337BFC0D30}"/>
      </w:docPartPr>
      <w:docPartBody>
        <w:p w:rsidR="00D32DD3">
          <w:r w:rsidRPr="0070515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2DD3"/>
    <w:rPr>
      <w:color w:val="808080"/>
    </w:rPr>
  </w:style>
  <w:style w:type="paragraph" w:customStyle="1" w:styleId="7C779D74AE974E62A4CAAC569FDCDA1B">
    <w:name w:val="7C779D74AE974E62A4CAAC569FDCDA1B"/>
    <w:rsid w:val="00D32D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63D9E-62A4-4182-B531-F109C11DD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