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90206" w:rsidP="00CF0BBA">
      <w:pPr>
        <w:pStyle w:val="TitleCommittee0"/>
      </w:pPr>
      <w:sdt>
        <w:sdtPr>
          <w:alias w:val="CommitteeName"/>
          <w:tag w:val="CommitteeName"/>
          <w:id w:val="1869951332"/>
          <w:placeholder>
            <w:docPart w:val="914BEB24CC81418B89C7D068454DCA6C"/>
          </w:placeholder>
          <w:richText/>
        </w:sdtPr>
        <w:sdtContent>
          <w:r w:rsidR="000E4874">
            <w:t>E</w:t>
          </w:r>
          <w:r w:rsidR="00136FF7">
            <w:t>u</w:t>
          </w:r>
          <w:r w:rsidR="00A55532">
            <w:t>ropean Scrutiny</w:t>
          </w:r>
          <w:r w:rsidR="00337E18">
            <w:t xml:space="preserve"> Committee</w:t>
          </w:r>
        </w:sdtContent>
      </w:sdt>
    </w:p>
    <w:p w:rsidR="00990206" w:rsidP="00156A60">
      <w:pPr>
        <w:pStyle w:val="TitleInquiry0"/>
      </w:pPr>
      <w:r>
        <w:t xml:space="preserve">Oral evidence: </w:t>
      </w:r>
      <w:sdt>
        <w:sdtPr>
          <w:alias w:val="InquiryName"/>
          <w:tag w:val="InquiryName"/>
          <w:id w:val="377371847"/>
          <w:placeholder>
            <w:docPart w:val="914BEB24CC81418B89C7D068454DCA6C"/>
          </w:placeholder>
          <w:richText/>
        </w:sdtPr>
        <w:sdtContent>
          <w:r w:rsidR="00A55532">
            <w:t>The institutional framework of the UK</w:t>
          </w:r>
          <w:r w:rsidR="00BD4FC3">
            <w:t>/</w:t>
          </w:r>
          <w:r w:rsidR="000E4874">
            <w:t>EU</w:t>
          </w:r>
          <w:r w:rsidR="00A55532">
            <w:t xml:space="preserve"> Trade and Cooperation Agreement,</w:t>
          </w:r>
          <w:r w:rsidR="003C48B1">
            <w:t xml:space="preserve"> HC </w:t>
          </w:r>
          <w:r w:rsidR="00A55532">
            <w:t>4</w:t>
          </w:r>
          <w:r w:rsidR="001B0BD3">
            <w:t>5</w:t>
          </w:r>
          <w:r w:rsidR="00A55532">
            <w:t>0</w:t>
          </w:r>
        </w:sdtContent>
      </w:sdt>
    </w:p>
    <w:sdt>
      <w:sdtPr>
        <w:alias w:val="SittingDate"/>
        <w:tag w:val="SittingDate"/>
        <w:id w:val="-1160222926"/>
        <w:placeholder>
          <w:docPart w:val="914BEB24CC81418B89C7D068454DCA6C"/>
        </w:placeholder>
        <w:richText/>
      </w:sdtPr>
      <w:sdtContent>
        <w:p w:rsidR="00990206" w:rsidP="00156A60">
          <w:pPr>
            <w:pStyle w:val="Para"/>
          </w:pPr>
          <w:r>
            <w:t xml:space="preserve">Wednesday </w:t>
          </w:r>
          <w:r w:rsidR="006601CD">
            <w:t>15 September</w:t>
          </w:r>
          <w:r w:rsidR="0018301C">
            <w:t xml:space="preserve"> </w:t>
          </w:r>
          <w:r>
            <w:t>2021</w:t>
          </w:r>
        </w:p>
      </w:sdtContent>
    </w:sdt>
    <w:p w:rsidR="00990206" w:rsidP="00156A60">
      <w:pPr>
        <w:pStyle w:val="Para"/>
      </w:pPr>
      <w:r>
        <w:t xml:space="preserve">Ordered by the House of </w:t>
      </w:r>
      <w:sdt>
        <w:sdtPr>
          <w:alias w:val="House"/>
          <w:tag w:val="House"/>
          <w:id w:val="809213435"/>
          <w:placeholder>
            <w:docPart w:val="914BEB24CC81418B89C7D068454DCA6C"/>
          </w:placeholder>
          <w:richText/>
        </w:sdtPr>
        <w:sdtContent>
          <w:r w:rsidRPr="00615759">
            <w:t>Commons</w:t>
          </w:r>
        </w:sdtContent>
      </w:sdt>
      <w:r w:rsidRPr="00615759">
        <w:t xml:space="preserve"> to be published on </w:t>
      </w:r>
      <w:sdt>
        <w:sdtPr>
          <w:alias w:val="PublishDate"/>
          <w:tag w:val="PublishDate"/>
          <w:id w:val="217021599"/>
          <w:placeholder>
            <w:docPart w:val="914BEB24CC81418B89C7D068454DCA6C"/>
          </w:placeholder>
          <w:richText/>
        </w:sdtPr>
        <w:sdtContent>
          <w:r w:rsidR="006601CD">
            <w:t xml:space="preserve">15 September </w:t>
          </w:r>
          <w:r>
            <w:t>2021</w:t>
          </w:r>
        </w:sdtContent>
      </w:sdt>
      <w:r w:rsidRPr="00615759">
        <w:t>.</w:t>
      </w:r>
    </w:p>
    <w:p w:rsidR="00990206" w:rsidP="00421864">
      <w:pPr>
        <w:pStyle w:val="Para"/>
      </w:pPr>
      <w:sdt>
        <w:sdtPr>
          <w:alias w:val="VideoHyperlink"/>
          <w:tag w:val="VideoHyperlink"/>
          <w:id w:val="703995351"/>
          <w:placeholder>
            <w:docPart w:val="914BEB24CC81418B89C7D068454DCA6C"/>
          </w:placeholder>
          <w:richText/>
        </w:sdtPr>
        <w:sdtContent>
          <w:r>
            <w:fldChar w:fldCharType="begin"/>
          </w:r>
          <w:r>
            <w:instrText xml:space="preserve"> HYPERLINK "https://parliamentlive.tv/Event/Index/5356e31a-5244-4f1d-be3c-c7f75b4d77ee" </w:instrText>
          </w:r>
          <w:r>
            <w:fldChar w:fldCharType="separate"/>
          </w:r>
          <w:r w:rsidRPr="00F31B3C">
            <w:rPr>
              <w:rStyle w:val="Hyperlink"/>
            </w:rPr>
            <w:t>Watch the meeting</w:t>
          </w:r>
          <w:r>
            <w:fldChar w:fldCharType="end"/>
          </w:r>
        </w:sdtContent>
      </w:sdt>
    </w:p>
    <w:p w:rsidR="00990206" w:rsidP="00156A60">
      <w:r>
        <w:t xml:space="preserve">Members present: </w:t>
      </w:r>
      <w:sdt>
        <w:sdtPr>
          <w:alias w:val="MembersPresent"/>
          <w:tag w:val="MembersPresent"/>
          <w:id w:val="366340316"/>
          <w:placeholder>
            <w:docPart w:val="914BEB24CC81418B89C7D068454DCA6C"/>
          </w:placeholder>
          <w:richText/>
        </w:sdtPr>
        <w:sdtContent>
          <w:r w:rsidRPr="00F77BC2" w:rsidR="00F77BC2">
            <w:t xml:space="preserve"> </w:t>
          </w:r>
          <w:r w:rsidR="00F77BC2">
            <w:t xml:space="preserve">Sir William Cash (Chair); </w:t>
          </w:r>
          <w:r w:rsidR="00357AA5">
            <w:t xml:space="preserve">Richard Drax; </w:t>
          </w:r>
          <w:r w:rsidR="00F77BC2">
            <w:t>Margaret Ferrier; Mr Marcus Fysh; Mr David Jones; Marco Longhi; Craig Mackinlay; Anne Marie Morris; Greg Smith.</w:t>
          </w:r>
        </w:sdtContent>
      </w:sdt>
    </w:p>
    <w:p w:rsidR="00990206" w:rsidP="00427893">
      <w:pPr>
        <w:pStyle w:val="ParaCentre"/>
      </w:pPr>
      <w:r w:rsidRPr="00156A60">
        <w:t xml:space="preserve">Questions </w:t>
      </w:r>
      <w:sdt>
        <w:sdtPr>
          <w:alias w:val="QuestionNumbers"/>
          <w:tag w:val="QuestionNumbers"/>
          <w:id w:val="-1223666168"/>
          <w:placeholder>
            <w:docPart w:val="914BEB24CC81418B89C7D068454DCA6C"/>
          </w:placeholder>
          <w:richText/>
        </w:sdtPr>
        <w:sdtContent>
          <w:r w:rsidR="006601CD">
            <w:t>45</w:t>
          </w:r>
          <w:r w:rsidR="0018301C">
            <w:t xml:space="preserve"> -</w:t>
          </w:r>
          <w:r w:rsidR="00964BA5">
            <w:t xml:space="preserve"> </w:t>
          </w:r>
          <w:r w:rsidR="00FE69DB">
            <w:t>85</w:t>
          </w:r>
        </w:sdtContent>
      </w:sdt>
    </w:p>
    <w:p w:rsidR="00990206" w:rsidP="00427893">
      <w:pPr>
        <w:pStyle w:val="TitleWitnesses0"/>
      </w:pPr>
      <w:r>
        <w:t>Witnesses</w:t>
      </w:r>
    </w:p>
    <w:p w:rsidR="00990206" w:rsidRPr="00BD6D45" w:rsidP="006B01EC">
      <w:pPr>
        <w:pStyle w:val="Para"/>
      </w:pPr>
      <w:r>
        <w:fldChar w:fldCharType="begin"/>
      </w:r>
      <w:r>
        <w:instrText xml:space="preserve"> HYPERLINK \l "Panel1" </w:instrText>
      </w:r>
      <w:r>
        <w:fldChar w:fldCharType="separate"/>
      </w:r>
      <w:r w:rsidRPr="00990206">
        <w:rPr>
          <w:rStyle w:val="Hyperlink"/>
        </w:rPr>
        <w:t>I</w:t>
      </w:r>
      <w:r>
        <w:fldChar w:fldCharType="end"/>
      </w:r>
      <w:r>
        <w:t xml:space="preserve">: </w:t>
      </w:r>
      <w:r w:rsidR="00F104F1">
        <w:t>Sean McGuire</w:t>
      </w:r>
      <w:r w:rsidR="006B29D3">
        <w:t>,</w:t>
      </w:r>
      <w:r w:rsidR="00F104F1">
        <w:t xml:space="preserve"> Director, Brussels, Confederation of British Industry; Mike</w:t>
      </w:r>
      <w:r w:rsidR="006B29D3">
        <w:t> </w:t>
      </w:r>
      <w:r w:rsidR="00D464F1">
        <w:t>Cherry</w:t>
      </w:r>
      <w:r w:rsidR="00F104F1">
        <w:t xml:space="preserve"> OBE, National Chairman, Federation of Small Businesses; and Sarah Vibert, Interim Chief Executive, National Council for Voluntary Organisations.</w:t>
      </w:r>
    </w:p>
    <w:p w:rsidR="00990206" w:rsidP="006B01EC">
      <w:pPr>
        <w:pStyle w:val="Para"/>
      </w:pPr>
      <w:r>
        <w:t>Written evidence from witnesses:</w:t>
      </w:r>
    </w:p>
    <w:p w:rsidR="00F31B3C" w:rsidP="00F31B3C">
      <w:pPr>
        <w:pStyle w:val="Witnesssubmission"/>
        <w:ind w:left="720" w:firstLine="0"/>
      </w:pPr>
      <w:r>
        <w:t>–</w:t>
      </w:r>
      <w:r>
        <w:t xml:space="preserve"> </w:t>
      </w:r>
      <w:r>
        <w:fldChar w:fldCharType="begin"/>
      </w:r>
      <w:r>
        <w:instrText xml:space="preserve"> HYPERLINK "https://committees.parliament.uk/writtenevidence/38039/pdf/" </w:instrText>
      </w:r>
      <w:r>
        <w:fldChar w:fldCharType="separate"/>
      </w:r>
      <w:r w:rsidRPr="00F31B3C">
        <w:rPr>
          <w:rStyle w:val="Hyperlink"/>
        </w:rPr>
        <w:t>National Council for Voluntary</w:t>
      </w:r>
      <w:r w:rsidRPr="00F31B3C">
        <w:rPr>
          <w:rStyle w:val="Hyperlink"/>
        </w:rPr>
        <w:t xml:space="preserve"> Organisations</w:t>
      </w:r>
      <w:r>
        <w:fldChar w:fldCharType="end"/>
      </w:r>
    </w:p>
    <w:p w:rsidR="00990206" w:rsidP="00776882">
      <w:pPr>
        <w:rPr>
          <w:rFonts w:eastAsia="Times New Roman"/>
          <w:szCs w:val="20"/>
        </w:rPr>
      </w:pPr>
      <w:r>
        <w:br w:type="page"/>
      </w:r>
    </w:p>
    <w:p w:rsidR="00990206" w:rsidP="00316298">
      <w:pPr>
        <w:pStyle w:val="TitlePanel0"/>
      </w:pPr>
      <w:bookmarkStart w:id="0" w:name="Panel1"/>
      <w:r>
        <w:t>Examination of witnesses</w:t>
      </w:r>
    </w:p>
    <w:p w:rsidR="00C40848" w:rsidP="007C1BEE">
      <w:pPr>
        <w:pStyle w:val="Para"/>
      </w:pPr>
      <w:r>
        <w:t xml:space="preserve">Witnesses: </w:t>
      </w:r>
      <w:r w:rsidR="00073CC1">
        <w:t xml:space="preserve">Sean McGuire, Mike </w:t>
      </w:r>
      <w:r w:rsidR="00D464F1">
        <w:t>Cherry</w:t>
      </w:r>
      <w:r w:rsidR="00073CC1">
        <w:t xml:space="preserve"> and Sarah Vibert</w:t>
      </w:r>
      <w:r w:rsidR="00990206">
        <w:t>.</w:t>
      </w:r>
      <w:bookmarkEnd w:id="0"/>
    </w:p>
    <w:p w:rsidR="003C10B4" w:rsidP="009F5E20">
      <w:pPr>
        <w:pStyle w:val="Question"/>
      </w:pPr>
      <w:sdt>
        <w:sdtPr>
          <w:alias w:val="Member"/>
          <w:tag w:val="&lt;Member mnisId='1578' dodsId='40488'&gt;"/>
          <w:id w:val="405428634"/>
          <w:placeholder>
            <w:docPart w:val="DefaultPlaceholder_-1854013440"/>
          </w:placeholder>
          <w:richText/>
        </w:sdtPr>
        <w:sdtContent>
          <w:r w:rsidRPr="00EE2AA4" w:rsidR="00C40848">
            <w:rPr>
              <w:b/>
              <w:bCs/>
            </w:rPr>
            <w:t>Chair:</w:t>
          </w:r>
        </w:sdtContent>
      </w:sdt>
      <w:r w:rsidR="00C40848">
        <w:t xml:space="preserve"> </w:t>
      </w:r>
      <w:r w:rsidR="00160B33">
        <w:t>On behalf of the Committee</w:t>
      </w:r>
      <w:r w:rsidR="00C12F2B">
        <w:t xml:space="preserve">, </w:t>
      </w:r>
      <w:r w:rsidR="00160B33">
        <w:t>I welcome you all and thank you</w:t>
      </w:r>
      <w:r w:rsidR="009F5E20">
        <w:t xml:space="preserve"> for appearing to give evidence this afternoon. </w:t>
      </w:r>
      <w:r w:rsidRPr="00B91CA1" w:rsidR="00B91CA1">
        <w:t>As you will be aware, we are currently looking into the governance structure of the</w:t>
      </w:r>
      <w:r w:rsidR="00B91CA1">
        <w:t xml:space="preserve"> </w:t>
      </w:r>
      <w:r w:rsidR="000E4874">
        <w:t>EU</w:t>
      </w:r>
      <w:r w:rsidR="0002328A">
        <w:noBreakHyphen/>
      </w:r>
      <w:r w:rsidRPr="00B91CA1" w:rsidR="00B91CA1">
        <w:t xml:space="preserve">UK </w:t>
      </w:r>
      <w:r w:rsidR="00E13F61">
        <w:t>t</w:t>
      </w:r>
      <w:r w:rsidRPr="00B91CA1" w:rsidR="00B91CA1">
        <w:t xml:space="preserve">rade and </w:t>
      </w:r>
      <w:r w:rsidR="00E13F61">
        <w:t>c</w:t>
      </w:r>
      <w:r w:rsidR="0002328A">
        <w:t>o</w:t>
      </w:r>
      <w:r w:rsidR="0002328A">
        <w:noBreakHyphen/>
      </w:r>
      <w:r w:rsidRPr="00B91CA1" w:rsidR="00B91CA1">
        <w:t xml:space="preserve">operation </w:t>
      </w:r>
      <w:r w:rsidR="00E13F61">
        <w:t>a</w:t>
      </w:r>
      <w:r w:rsidRPr="00B91CA1" w:rsidR="00B91CA1">
        <w:t>greement. Today, with your considerable expertise and experience, we would like to achieve a better understanding of the joint UK</w:t>
      </w:r>
      <w:r w:rsidR="009135DA">
        <w:t>-</w:t>
      </w:r>
      <w:r w:rsidR="000E4874">
        <w:t>EU</w:t>
      </w:r>
      <w:r w:rsidRPr="00B91CA1" w:rsidR="00B91CA1">
        <w:t xml:space="preserve"> bodies set up by the TCA and what they mean for business and civil </w:t>
      </w:r>
      <w:r w:rsidR="00B91CA1">
        <w:t>society</w:t>
      </w:r>
      <w:r w:rsidRPr="00B91CA1" w:rsidR="00B91CA1">
        <w:t xml:space="preserve">; </w:t>
      </w:r>
      <w:r w:rsidR="009135DA">
        <w:t>t</w:t>
      </w:r>
      <w:r w:rsidRPr="00B91CA1" w:rsidR="00B91CA1">
        <w:t>he scope of stakeholder engagement in the operation of th</w:t>
      </w:r>
      <w:r w:rsidR="00B851B2">
        <w:t>o</w:t>
      </w:r>
      <w:r w:rsidRPr="00B91CA1" w:rsidR="00B91CA1">
        <w:t>se bodies</w:t>
      </w:r>
      <w:r w:rsidR="009135DA">
        <w:t>;</w:t>
      </w:r>
      <w:r w:rsidRPr="00B91CA1" w:rsidR="00B91CA1">
        <w:t xml:space="preserve"> and your experiences to date of working with </w:t>
      </w:r>
      <w:r w:rsidR="00CB5057">
        <w:t>G</w:t>
      </w:r>
      <w:r w:rsidRPr="00B91CA1" w:rsidR="00B91CA1">
        <w:t>overnment on</w:t>
      </w:r>
      <w:r w:rsidR="009135DA">
        <w:t xml:space="preserve"> </w:t>
      </w:r>
      <w:r w:rsidRPr="00B91CA1" w:rsidR="00B91CA1">
        <w:t>TCA policy</w:t>
      </w:r>
      <w:r w:rsidRPr="005B1F96" w:rsidR="005B1F96">
        <w:t xml:space="preserve"> and preparing for the operation of joint UK</w:t>
      </w:r>
      <w:r w:rsidR="009135DA">
        <w:t>-</w:t>
      </w:r>
      <w:r w:rsidR="000E4874">
        <w:t>EU</w:t>
      </w:r>
      <w:r w:rsidRPr="005B1F96" w:rsidR="005B1F96">
        <w:t xml:space="preserve"> bodies like the specialised committees.</w:t>
      </w:r>
    </w:p>
    <w:p w:rsidR="005B1F96" w:rsidP="003C10B4">
      <w:pPr>
        <w:pStyle w:val="Question"/>
        <w:numPr>
          <w:ilvl w:val="0"/>
          <w:numId w:val="0"/>
        </w:numPr>
        <w:ind w:left="794"/>
      </w:pPr>
      <w:r w:rsidRPr="005B1F96">
        <w:t>As you are appearing before us via video link, we will address questions to you as a panel, but please come in after your fellow panel member</w:t>
      </w:r>
      <w:r w:rsidR="00BB61F5">
        <w:t>s have spoken</w:t>
      </w:r>
      <w:r w:rsidRPr="005B1F96">
        <w:t xml:space="preserve"> with your own answers and thoughts</w:t>
      </w:r>
      <w:r w:rsidR="00270E7A">
        <w:t xml:space="preserve">. </w:t>
      </w:r>
      <w:r w:rsidR="00084266">
        <w:t>W</w:t>
      </w:r>
      <w:r w:rsidRPr="005B1F96">
        <w:t>e have with us Sean M</w:t>
      </w:r>
      <w:r w:rsidR="007B6BE8">
        <w:t>cG</w:t>
      </w:r>
      <w:r w:rsidRPr="005B1F96">
        <w:t xml:space="preserve">uire, director, Brussels, </w:t>
      </w:r>
      <w:r w:rsidR="00BB61F5">
        <w:t>of the C</w:t>
      </w:r>
      <w:r w:rsidRPr="005B1F96">
        <w:t xml:space="preserve">onfederation of British </w:t>
      </w:r>
      <w:r w:rsidR="00BB61F5">
        <w:t>I</w:t>
      </w:r>
      <w:r w:rsidRPr="005B1F96">
        <w:t xml:space="preserve">ndustry; Mike </w:t>
      </w:r>
      <w:r w:rsidR="00D464F1">
        <w:t>Cherry</w:t>
      </w:r>
      <w:r w:rsidR="00BB61F5">
        <w:t xml:space="preserve"> OBE</w:t>
      </w:r>
      <w:r w:rsidRPr="005B1F96">
        <w:t xml:space="preserve">, national chairman of the </w:t>
      </w:r>
      <w:r w:rsidR="001524F4">
        <w:t>F</w:t>
      </w:r>
      <w:r w:rsidRPr="005B1F96">
        <w:t xml:space="preserve">ederation of </w:t>
      </w:r>
      <w:r w:rsidR="001524F4">
        <w:t>S</w:t>
      </w:r>
      <w:r w:rsidRPr="005B1F96">
        <w:t xml:space="preserve">mall </w:t>
      </w:r>
      <w:r w:rsidR="001524F4">
        <w:t>B</w:t>
      </w:r>
      <w:r w:rsidRPr="005B1F96">
        <w:t xml:space="preserve">usinesses; and Sarah </w:t>
      </w:r>
      <w:r w:rsidR="001524F4">
        <w:t>V</w:t>
      </w:r>
      <w:r w:rsidRPr="005B1F96">
        <w:t xml:space="preserve">ibert, interim chief executive of the </w:t>
      </w:r>
      <w:r w:rsidR="001524F4">
        <w:t>N</w:t>
      </w:r>
      <w:r w:rsidRPr="005B1F96">
        <w:t xml:space="preserve">ational </w:t>
      </w:r>
      <w:r w:rsidR="001524F4">
        <w:t>C</w:t>
      </w:r>
      <w:r w:rsidRPr="005B1F96">
        <w:t xml:space="preserve">ouncil for </w:t>
      </w:r>
      <w:r w:rsidR="001524F4">
        <w:t>V</w:t>
      </w:r>
      <w:r w:rsidRPr="005B1F96">
        <w:t xml:space="preserve">oluntary </w:t>
      </w:r>
      <w:r w:rsidR="001524F4">
        <w:t>O</w:t>
      </w:r>
      <w:r w:rsidRPr="005B1F96">
        <w:t xml:space="preserve">rganisations. </w:t>
      </w:r>
      <w:r w:rsidR="00084266">
        <w:t>For those watching at home</w:t>
      </w:r>
      <w:r w:rsidR="003A347F">
        <w:t>,</w:t>
      </w:r>
      <w:r w:rsidR="00D6658B">
        <w:t xml:space="preserve"> perhaps you would be kind enough to</w:t>
      </w:r>
      <w:r w:rsidR="00084266">
        <w:t xml:space="preserve"> briefly introduce yourselves and the organisations you represent</w:t>
      </w:r>
      <w:r w:rsidR="00D6658B">
        <w:t>, starting with Sean McGuire.</w:t>
      </w:r>
    </w:p>
    <w:p w:rsidR="005055F6" w:rsidP="005B1F96">
      <w:pPr>
        <w:pStyle w:val="Answer"/>
      </w:pPr>
      <w:sdt>
        <w:sdtPr>
          <w:alias w:val="Witness"/>
          <w:id w:val="-1055927605"/>
          <w:placeholder>
            <w:docPart w:val="DefaultPlaceholder_-1854013440"/>
          </w:placeholder>
          <w:richText/>
        </w:sdtPr>
        <w:sdtContent>
          <w:r w:rsidRPr="005B1F96" w:rsidR="005B1F96">
            <w:rPr>
              <w:b/>
              <w:i/>
            </w:rPr>
            <w:t>Sean McGuire:</w:t>
          </w:r>
        </w:sdtContent>
      </w:sdt>
      <w:r w:rsidR="005B1F96">
        <w:t xml:space="preserve"> </w:t>
      </w:r>
      <w:r w:rsidR="001524F4">
        <w:t>G</w:t>
      </w:r>
      <w:r w:rsidRPr="005055F6">
        <w:t>ood afternoon and thank you. My name is Sean M</w:t>
      </w:r>
      <w:r w:rsidR="009C3F5A">
        <w:t>cG</w:t>
      </w:r>
      <w:r w:rsidRPr="005055F6">
        <w:t xml:space="preserve">uire and I am the director for </w:t>
      </w:r>
      <w:r w:rsidR="000E4874">
        <w:t>E</w:t>
      </w:r>
      <w:r w:rsidR="00632492">
        <w:t>u</w:t>
      </w:r>
      <w:r w:rsidRPr="005055F6">
        <w:t xml:space="preserve">rope for the </w:t>
      </w:r>
      <w:r w:rsidR="00632492">
        <w:t>C</w:t>
      </w:r>
      <w:r w:rsidRPr="005055F6">
        <w:t xml:space="preserve">onfederation of British </w:t>
      </w:r>
      <w:r w:rsidR="00632492">
        <w:t>I</w:t>
      </w:r>
      <w:r w:rsidRPr="005055F6">
        <w:t>ndustry</w:t>
      </w:r>
      <w:r w:rsidR="00D6658B">
        <w:t>,</w:t>
      </w:r>
      <w:r w:rsidRPr="005055F6">
        <w:t xml:space="preserve"> based in Brussels.</w:t>
      </w:r>
    </w:p>
    <w:p w:rsidR="005055F6" w:rsidP="005055F6">
      <w:pPr>
        <w:pStyle w:val="Answer"/>
      </w:pPr>
      <w:sdt>
        <w:sdtPr>
          <w:alias w:val="Witness"/>
          <w:id w:val="-392127029"/>
          <w:placeholder>
            <w:docPart w:val="DefaultPlaceholder_-1854013440"/>
          </w:placeholder>
          <w:richText/>
        </w:sdtPr>
        <w:sdtContent>
          <w:r w:rsidRPr="005055F6">
            <w:rPr>
              <w:b/>
              <w:i/>
            </w:rPr>
            <w:t xml:space="preserve">Mike </w:t>
          </w:r>
          <w:r w:rsidR="00D464F1">
            <w:rPr>
              <w:b/>
              <w:i/>
            </w:rPr>
            <w:t>Cherry</w:t>
          </w:r>
          <w:r w:rsidRPr="005055F6">
            <w:rPr>
              <w:b/>
              <w:i/>
            </w:rPr>
            <w:t>:</w:t>
          </w:r>
        </w:sdtContent>
      </w:sdt>
      <w:r>
        <w:t xml:space="preserve"> </w:t>
      </w:r>
      <w:r w:rsidRPr="005055F6">
        <w:t>Good afternoon, everyone</w:t>
      </w:r>
      <w:r w:rsidR="00632492">
        <w:t>. Thank you</w:t>
      </w:r>
      <w:r w:rsidRPr="005055F6">
        <w:t xml:space="preserve"> for the introduction</w:t>
      </w:r>
      <w:r w:rsidR="00D6658B">
        <w:t>, Chair</w:t>
      </w:r>
      <w:r w:rsidRPr="005055F6">
        <w:t xml:space="preserve">. My name is Mike </w:t>
      </w:r>
      <w:r w:rsidR="00D464F1">
        <w:t>Cherry</w:t>
      </w:r>
      <w:r w:rsidRPr="005055F6">
        <w:t xml:space="preserve">, </w:t>
      </w:r>
      <w:r>
        <w:t xml:space="preserve">elected </w:t>
      </w:r>
      <w:r w:rsidRPr="005055F6">
        <w:t>national chai</w:t>
      </w:r>
      <w:r>
        <w:t xml:space="preserve">r </w:t>
      </w:r>
      <w:r w:rsidRPr="005055F6">
        <w:t xml:space="preserve">at the </w:t>
      </w:r>
      <w:r w:rsidR="00632492">
        <w:t>F</w:t>
      </w:r>
      <w:r w:rsidRPr="005055F6">
        <w:t xml:space="preserve">ederation of </w:t>
      </w:r>
      <w:r w:rsidR="00632492">
        <w:t>S</w:t>
      </w:r>
      <w:r w:rsidRPr="005055F6">
        <w:t xml:space="preserve">mall </w:t>
      </w:r>
      <w:r w:rsidR="00632492">
        <w:t>B</w:t>
      </w:r>
      <w:r w:rsidRPr="005055F6">
        <w:t>usinesses in the UK</w:t>
      </w:r>
      <w:r w:rsidR="00D6658B">
        <w:t>.</w:t>
      </w:r>
    </w:p>
    <w:p w:rsidR="005055F6" w:rsidP="005055F6">
      <w:pPr>
        <w:pStyle w:val="Answer"/>
      </w:pPr>
      <w:sdt>
        <w:sdtPr>
          <w:alias w:val="Witness"/>
          <w:id w:val="-1873450338"/>
          <w:placeholder>
            <w:docPart w:val="DefaultPlaceholder_-1854013440"/>
          </w:placeholder>
          <w:richText/>
        </w:sdtPr>
        <w:sdtContent>
          <w:r w:rsidRPr="005055F6">
            <w:rPr>
              <w:b/>
              <w:i/>
            </w:rPr>
            <w:t>Sarah Vibert:</w:t>
          </w:r>
        </w:sdtContent>
      </w:sdt>
      <w:r>
        <w:t xml:space="preserve"> </w:t>
      </w:r>
      <w:r w:rsidRPr="005055F6">
        <w:t>Good afternoon. I am Sara</w:t>
      </w:r>
      <w:r w:rsidR="00632492">
        <w:t>h Vibert</w:t>
      </w:r>
      <w:r w:rsidRPr="005055F6">
        <w:t>, interim chief executive of the National Council</w:t>
      </w:r>
      <w:r w:rsidR="00C625B9">
        <w:t xml:space="preserve"> for</w:t>
      </w:r>
      <w:r w:rsidRPr="005055F6">
        <w:t xml:space="preserve"> </w:t>
      </w:r>
      <w:r w:rsidR="00C625B9">
        <w:t>V</w:t>
      </w:r>
      <w:r w:rsidRPr="005055F6">
        <w:t xml:space="preserve">oluntary </w:t>
      </w:r>
      <w:r w:rsidR="00C625B9">
        <w:t>O</w:t>
      </w:r>
      <w:r w:rsidRPr="005055F6">
        <w:t>rganisations</w:t>
      </w:r>
      <w:r w:rsidR="00F537E0">
        <w:t>, NCVO</w:t>
      </w:r>
      <w:r>
        <w:t xml:space="preserve">. </w:t>
      </w:r>
      <w:r w:rsidR="00C625B9">
        <w:t>W</w:t>
      </w:r>
      <w:r w:rsidRPr="005055F6">
        <w:t>e are a membership body for charit</w:t>
      </w:r>
      <w:r w:rsidR="00C625B9">
        <w:t>ies</w:t>
      </w:r>
      <w:r w:rsidRPr="005055F6">
        <w:t xml:space="preserve"> and voluntary organisations, and we have over 16,500 members.</w:t>
      </w:r>
    </w:p>
    <w:p w:rsidR="00F85677" w:rsidP="005055F6">
      <w:pPr>
        <w:pStyle w:val="Question"/>
      </w:pPr>
      <w:sdt>
        <w:sdtPr>
          <w:alias w:val="Member"/>
          <w:tag w:val="&lt;Member mnisId='288' dodsId='25682'&gt;"/>
          <w:id w:val="-1581521066"/>
          <w:placeholder>
            <w:docPart w:val="DefaultPlaceholder_-1854013440"/>
          </w:placeholder>
          <w:richText/>
        </w:sdtPr>
        <w:sdtContent>
          <w:r w:rsidRPr="005055F6" w:rsidR="005055F6">
            <w:rPr>
              <w:b/>
            </w:rPr>
            <w:t>Chair:</w:t>
          </w:r>
        </w:sdtContent>
      </w:sdt>
      <w:r w:rsidR="005055F6">
        <w:t xml:space="preserve"> </w:t>
      </w:r>
      <w:r w:rsidRPr="005055F6" w:rsidR="005055F6">
        <w:t>Thank you once again. I will ask the first question.</w:t>
      </w:r>
      <w:r w:rsidRPr="00F85677">
        <w:t xml:space="preserve"> Why is the institutional framework of the </w:t>
      </w:r>
      <w:r w:rsidR="00166055">
        <w:t>t</w:t>
      </w:r>
      <w:r w:rsidRPr="00F85677">
        <w:t xml:space="preserve">rade and </w:t>
      </w:r>
      <w:r w:rsidR="00166055">
        <w:t>c</w:t>
      </w:r>
      <w:r w:rsidR="00C625B9">
        <w:t>o</w:t>
      </w:r>
      <w:r w:rsidR="00C625B9">
        <w:noBreakHyphen/>
      </w:r>
      <w:r w:rsidRPr="00F85677">
        <w:t xml:space="preserve">operation </w:t>
      </w:r>
      <w:r w:rsidR="00166055">
        <w:t>a</w:t>
      </w:r>
      <w:r w:rsidRPr="00F85677">
        <w:t xml:space="preserve">greement important </w:t>
      </w:r>
      <w:r w:rsidR="00910223">
        <w:t>for</w:t>
      </w:r>
      <w:r w:rsidRPr="00F85677">
        <w:t xml:space="preserve"> your organisation and its members? Does the structure, including the transparency arrangements, meet your needs? How does </w:t>
      </w:r>
      <w:r w:rsidR="00140135">
        <w:t>it</w:t>
      </w:r>
      <w:r w:rsidRPr="00F85677">
        <w:t xml:space="preserve"> compare with other UK or </w:t>
      </w:r>
      <w:r w:rsidR="000E4874">
        <w:t>EU</w:t>
      </w:r>
      <w:r w:rsidRPr="00F85677">
        <w:t xml:space="preserve"> trade deals?</w:t>
      </w:r>
    </w:p>
    <w:p w:rsidR="00712D0F" w:rsidP="00F85677">
      <w:pPr>
        <w:pStyle w:val="Answer"/>
      </w:pPr>
      <w:sdt>
        <w:sdtPr>
          <w:alias w:val="Witness"/>
          <w:id w:val="1199906724"/>
          <w:placeholder>
            <w:docPart w:val="DefaultPlaceholder_-1854013440"/>
          </w:placeholder>
          <w:richText/>
        </w:sdtPr>
        <w:sdtContent>
          <w:r w:rsidRPr="00F85677" w:rsidR="00F85677">
            <w:rPr>
              <w:b/>
              <w:i/>
            </w:rPr>
            <w:t>Sean McGuire:</w:t>
          </w:r>
        </w:sdtContent>
      </w:sdt>
      <w:r w:rsidR="00F85677">
        <w:t xml:space="preserve"> </w:t>
      </w:r>
      <w:r w:rsidRPr="00F85677" w:rsidR="00F85677">
        <w:t>Th</w:t>
      </w:r>
      <w:r w:rsidR="00910223">
        <w:t xml:space="preserve">e </w:t>
      </w:r>
      <w:r w:rsidRPr="00F85677" w:rsidR="00F85677">
        <w:t xml:space="preserve">TCA has perhaps been the biggest change for businesses in a generation. While they have gone through significant challenges over the </w:t>
      </w:r>
      <w:r w:rsidR="00807673">
        <w:t>p</w:t>
      </w:r>
      <w:r w:rsidRPr="00F85677" w:rsidR="00F85677">
        <w:t xml:space="preserve">ast nine months, it is clear </w:t>
      </w:r>
      <w:r w:rsidR="000369B5">
        <w:t>that</w:t>
      </w:r>
      <w:r w:rsidRPr="00F85677" w:rsidR="00F85677">
        <w:t xml:space="preserve"> the business community wants the TCA, the withdrawal agreement and the</w:t>
      </w:r>
      <w:r w:rsidR="00991876">
        <w:t xml:space="preserve"> </w:t>
      </w:r>
      <w:r w:rsidRPr="00F85677" w:rsidR="00F85677">
        <w:t>Northern Ireland protocol to work to maintain a competitive advantage</w:t>
      </w:r>
      <w:r w:rsidRPr="007331D0" w:rsidR="007331D0">
        <w:t xml:space="preserve"> and competitive businesses trading with the </w:t>
      </w:r>
      <w:r w:rsidR="000E4874">
        <w:t>EU</w:t>
      </w:r>
      <w:r w:rsidR="007331D0">
        <w:t xml:space="preserve">. </w:t>
      </w:r>
      <w:r w:rsidR="000369B5">
        <w:t>T</w:t>
      </w:r>
      <w:r w:rsidRPr="007331D0" w:rsidR="007331D0">
        <w:t>herefore, the institutional structures in the TCA are important</w:t>
      </w:r>
      <w:r w:rsidR="000369B5">
        <w:t xml:space="preserve"> for</w:t>
      </w:r>
      <w:r w:rsidRPr="007331D0" w:rsidR="007331D0">
        <w:t xml:space="preserve"> proper implementation and</w:t>
      </w:r>
      <w:r w:rsidR="00F00B8C">
        <w:t xml:space="preserve"> to</w:t>
      </w:r>
      <w:r w:rsidRPr="007331D0" w:rsidR="007331D0">
        <w:t xml:space="preserve"> iron </w:t>
      </w:r>
      <w:r w:rsidRPr="007331D0" w:rsidR="007331D0">
        <w:t>out any challenges that businesses have in the implementation and workings of the TCA.</w:t>
      </w:r>
    </w:p>
    <w:p w:rsidR="00306FE2" w:rsidP="00F85677">
      <w:pPr>
        <w:pStyle w:val="Answer"/>
      </w:pPr>
      <w:r w:rsidRPr="007331D0">
        <w:t>To date, there ha</w:t>
      </w:r>
      <w:r w:rsidR="00F00B8C">
        <w:t>ve</w:t>
      </w:r>
      <w:r w:rsidRPr="007331D0">
        <w:t xml:space="preserve"> been great examples with the Brexit </w:t>
      </w:r>
      <w:r w:rsidR="009876D1">
        <w:t>b</w:t>
      </w:r>
      <w:r w:rsidRPr="007331D0">
        <w:t xml:space="preserve">usiness </w:t>
      </w:r>
      <w:r w:rsidR="009876D1">
        <w:t>t</w:t>
      </w:r>
      <w:r w:rsidR="00BA52E2">
        <w:t>ask</w:t>
      </w:r>
      <w:r w:rsidRPr="007331D0">
        <w:t>force</w:t>
      </w:r>
      <w:r w:rsidR="00BA52E2">
        <w:t xml:space="preserve"> and</w:t>
      </w:r>
      <w:r w:rsidRPr="007331D0">
        <w:t xml:space="preserve"> the joint </w:t>
      </w:r>
      <w:r w:rsidR="009876D1">
        <w:t>p</w:t>
      </w:r>
      <w:r w:rsidR="00B44D6F">
        <w:t>artnership</w:t>
      </w:r>
      <w:r w:rsidR="009876D1">
        <w:t xml:space="preserve"> c</w:t>
      </w:r>
      <w:r w:rsidR="00B44D6F">
        <w:t>ounci</w:t>
      </w:r>
      <w:r w:rsidR="00BA52E2">
        <w:t xml:space="preserve">l </w:t>
      </w:r>
      <w:r>
        <w:t xml:space="preserve">as </w:t>
      </w:r>
      <w:r w:rsidRPr="00306FE2">
        <w:t>an early</w:t>
      </w:r>
      <w:r w:rsidR="009876D1">
        <w:t xml:space="preserve"> </w:t>
      </w:r>
      <w:r w:rsidRPr="00306FE2">
        <w:t>warning sign that</w:t>
      </w:r>
      <w:r w:rsidR="00BA52E2">
        <w:t xml:space="preserve"> with</w:t>
      </w:r>
      <w:r w:rsidRPr="00306FE2">
        <w:t xml:space="preserve"> any of the issues being faced by busines</w:t>
      </w:r>
      <w:r w:rsidR="00BA52E2">
        <w:t>ses t</w:t>
      </w:r>
      <w:r w:rsidRPr="00306FE2">
        <w:t>here is an opportunity to discuss them, bring technical and cross-sectoral expertise to the table</w:t>
      </w:r>
      <w:r w:rsidR="00407D05">
        <w:t>,</w:t>
      </w:r>
      <w:r w:rsidRPr="00306FE2">
        <w:t xml:space="preserve"> and provide speedy resolutions to some of the teething problems that have been in place since the TCA entered into force</w:t>
      </w:r>
      <w:r w:rsidR="00464900">
        <w:t>. G</w:t>
      </w:r>
      <w:r w:rsidRPr="00306FE2">
        <w:t>oing forward, the institutional and governance structures</w:t>
      </w:r>
      <w:r w:rsidR="00464900">
        <w:t xml:space="preserve"> can be used</w:t>
      </w:r>
      <w:r w:rsidRPr="00306FE2">
        <w:t xml:space="preserve"> to normalise the trading relationship between the UK and the </w:t>
      </w:r>
      <w:r w:rsidR="000E4874">
        <w:t>EU</w:t>
      </w:r>
      <w:r w:rsidR="00AB0825">
        <w:t>,</w:t>
      </w:r>
      <w:r w:rsidRPr="00306FE2">
        <w:t xml:space="preserve"> and build on </w:t>
      </w:r>
      <w:r w:rsidR="00AB0825">
        <w:t>an</w:t>
      </w:r>
      <w:r w:rsidRPr="00306FE2">
        <w:t xml:space="preserve"> important and valuable trading relationship</w:t>
      </w:r>
      <w:r w:rsidR="00AB0825">
        <w:t xml:space="preserve"> that</w:t>
      </w:r>
      <w:r w:rsidRPr="00306FE2">
        <w:t xml:space="preserve"> is worth nearly</w:t>
      </w:r>
      <w:r>
        <w:t xml:space="preserve"> £700 </w:t>
      </w:r>
      <w:r w:rsidRPr="00306FE2">
        <w:t>billion to the UK economy.</w:t>
      </w:r>
      <w:r w:rsidR="0095443E">
        <w:t xml:space="preserve"> It is about</w:t>
      </w:r>
      <w:r w:rsidRPr="00306FE2">
        <w:t xml:space="preserve"> getting the structures right</w:t>
      </w:r>
      <w:r w:rsidR="0095443E">
        <w:t>, having a</w:t>
      </w:r>
      <w:r w:rsidRPr="00306FE2">
        <w:t xml:space="preserve"> dialogue with business</w:t>
      </w:r>
      <w:r w:rsidR="0095443E">
        <w:t>es</w:t>
      </w:r>
      <w:r w:rsidRPr="00306FE2">
        <w:t xml:space="preserve"> to solve the problems</w:t>
      </w:r>
      <w:r w:rsidR="00485D53">
        <w:t>,</w:t>
      </w:r>
      <w:r w:rsidRPr="00306FE2">
        <w:t xml:space="preserve"> </w:t>
      </w:r>
      <w:r w:rsidR="000810AD">
        <w:t xml:space="preserve">and </w:t>
      </w:r>
      <w:r w:rsidRPr="00306FE2">
        <w:t>getting businesses around the table with the framework institutions to look at the opportunities that may</w:t>
      </w:r>
      <w:r w:rsidR="00485D53">
        <w:t xml:space="preserve"> emerge</w:t>
      </w:r>
      <w:r w:rsidRPr="00306FE2">
        <w:t xml:space="preserve"> from the TCA </w:t>
      </w:r>
      <w:r w:rsidR="00297741">
        <w:t>when</w:t>
      </w:r>
      <w:r w:rsidRPr="00306FE2">
        <w:t xml:space="preserve"> operating as an independent trading nation.</w:t>
      </w:r>
      <w:r w:rsidR="00BD4FC3">
        <w:t xml:space="preserve"> </w:t>
      </w:r>
    </w:p>
    <w:p w:rsidR="00804D09" w:rsidP="00306FE2">
      <w:pPr>
        <w:pStyle w:val="Question"/>
      </w:pPr>
      <w:sdt>
        <w:sdtPr>
          <w:alias w:val="Member"/>
          <w:tag w:val="&lt;Member mnisId='288' dodsId='25682'&gt;"/>
          <w:id w:val="1038633057"/>
          <w:placeholder>
            <w:docPart w:val="DefaultPlaceholder_-1854013440"/>
          </w:placeholder>
          <w:richText/>
        </w:sdtPr>
        <w:sdtContent>
          <w:r w:rsidRPr="00306FE2" w:rsidR="00306FE2">
            <w:rPr>
              <w:b/>
            </w:rPr>
            <w:t>Chair:</w:t>
          </w:r>
        </w:sdtContent>
      </w:sdt>
      <w:r w:rsidRPr="00306FE2" w:rsidR="00306FE2">
        <w:t xml:space="preserve"> I have been chairman of this </w:t>
      </w:r>
      <w:r w:rsidR="000B1786">
        <w:t>C</w:t>
      </w:r>
      <w:r w:rsidRPr="00306FE2" w:rsidR="00306FE2">
        <w:t xml:space="preserve">ommittee for nearly </w:t>
      </w:r>
      <w:r w:rsidR="00BD4FC3">
        <w:t>10</w:t>
      </w:r>
      <w:r w:rsidRPr="00306FE2" w:rsidR="00306FE2">
        <w:t xml:space="preserve"> years</w:t>
      </w:r>
      <w:r w:rsidR="00CC23AB">
        <w:t>, and</w:t>
      </w:r>
      <w:r w:rsidRPr="00306FE2" w:rsidR="00306FE2">
        <w:t xml:space="preserve"> I have </w:t>
      </w:r>
      <w:r w:rsidR="00CC23AB">
        <w:t>been on the Committee</w:t>
      </w:r>
      <w:r w:rsidRPr="00306FE2" w:rsidR="00306FE2">
        <w:t xml:space="preserve"> since 1985.</w:t>
      </w:r>
      <w:r w:rsidR="00306FE2">
        <w:t xml:space="preserve"> </w:t>
      </w:r>
      <w:r w:rsidRPr="00306FE2" w:rsidR="00306FE2">
        <w:t>Historically, we have had far less to do with the CBI th</w:t>
      </w:r>
      <w:r w:rsidR="000B1786">
        <w:t>a</w:t>
      </w:r>
      <w:r w:rsidRPr="00306FE2" w:rsidR="00306FE2">
        <w:t>n perhaps we would have liked</w:t>
      </w:r>
      <w:r w:rsidR="000B1786">
        <w:t xml:space="preserve">. </w:t>
      </w:r>
      <w:r w:rsidRPr="00306FE2" w:rsidR="00306FE2">
        <w:t>I will not go into the details</w:t>
      </w:r>
      <w:r w:rsidR="000B1786">
        <w:t>,</w:t>
      </w:r>
      <w:r w:rsidRPr="00306FE2" w:rsidR="00306FE2">
        <w:t xml:space="preserve"> but I am extremely glad that you are here today because it is so important </w:t>
      </w:r>
      <w:r w:rsidR="00297741">
        <w:t xml:space="preserve">that </w:t>
      </w:r>
      <w:r w:rsidRPr="00306FE2" w:rsidR="00306FE2">
        <w:t>we have proper dialogue</w:t>
      </w:r>
      <w:r w:rsidR="00306FE2">
        <w:t>.</w:t>
      </w:r>
      <w:r w:rsidRPr="00306FE2" w:rsidR="00306FE2">
        <w:t xml:space="preserve"> </w:t>
      </w:r>
      <w:r w:rsidR="00F53F92">
        <w:t>H</w:t>
      </w:r>
      <w:r w:rsidRPr="00306FE2" w:rsidR="00306FE2">
        <w:t xml:space="preserve">aving been formerly a legal adviser </w:t>
      </w:r>
      <w:r w:rsidR="00246713">
        <w:t>in</w:t>
      </w:r>
      <w:r w:rsidRPr="00306FE2" w:rsidR="00306FE2">
        <w:t xml:space="preserve"> the CBI back in the late 1960s and so on</w:t>
      </w:r>
      <w:r w:rsidR="00306FE2">
        <w:t xml:space="preserve">—it is </w:t>
      </w:r>
      <w:r w:rsidRPr="00306FE2" w:rsidR="00306FE2">
        <w:t>as long ago as that</w:t>
      </w:r>
      <w:r w:rsidR="00306FE2">
        <w:t>—</w:t>
      </w:r>
      <w:r w:rsidRPr="00306FE2" w:rsidR="00306FE2">
        <w:t>it is so important</w:t>
      </w:r>
      <w:r w:rsidR="00386B2C">
        <w:t xml:space="preserve"> </w:t>
      </w:r>
      <w:r w:rsidRPr="00306FE2" w:rsidR="00306FE2">
        <w:t>in the new perspective post Brexit</w:t>
      </w:r>
      <w:r w:rsidR="00672659">
        <w:t xml:space="preserve"> </w:t>
      </w:r>
      <w:r w:rsidR="00246713">
        <w:t xml:space="preserve">that </w:t>
      </w:r>
      <w:r w:rsidRPr="00306FE2" w:rsidR="00306FE2">
        <w:t xml:space="preserve">we have </w:t>
      </w:r>
      <w:r w:rsidR="00246713">
        <w:t xml:space="preserve">this </w:t>
      </w:r>
      <w:r w:rsidRPr="00306FE2" w:rsidR="00306FE2">
        <w:t>dialogue so that you can</w:t>
      </w:r>
      <w:r w:rsidR="00672659">
        <w:t xml:space="preserve"> deal</w:t>
      </w:r>
      <w:r w:rsidRPr="00306FE2" w:rsidR="00306FE2">
        <w:t xml:space="preserve"> with your multinational relationships throughout the whole of the </w:t>
      </w:r>
      <w:r w:rsidR="000E4874">
        <w:t>E</w:t>
      </w:r>
      <w:r w:rsidR="00672659">
        <w:t>u</w:t>
      </w:r>
      <w:r w:rsidRPr="00306FE2" w:rsidR="00306FE2">
        <w:t>ropean Union</w:t>
      </w:r>
      <w:r>
        <w:t>,</w:t>
      </w:r>
      <w:r w:rsidRPr="00306FE2" w:rsidR="00306FE2">
        <w:t xml:space="preserve"> with your </w:t>
      </w:r>
      <w:r w:rsidR="000E4874">
        <w:t>E</w:t>
      </w:r>
      <w:r w:rsidR="00672659">
        <w:t>u</w:t>
      </w:r>
      <w:r w:rsidRPr="00306FE2" w:rsidR="00306FE2">
        <w:t xml:space="preserve">ropean </w:t>
      </w:r>
      <w:r>
        <w:t>f</w:t>
      </w:r>
      <w:r w:rsidRPr="00306FE2" w:rsidR="00306FE2">
        <w:t>ederation colleagues</w:t>
      </w:r>
      <w:r>
        <w:t>, and</w:t>
      </w:r>
      <w:r w:rsidR="00D57DC1">
        <w:t xml:space="preserve"> deal</w:t>
      </w:r>
      <w:r w:rsidRPr="00306FE2" w:rsidR="00306FE2">
        <w:t xml:space="preserve"> with it on a domestic footing because this is now a new dimension.</w:t>
      </w:r>
    </w:p>
    <w:p w:rsidR="008349D0" w:rsidP="00804D09">
      <w:pPr>
        <w:pStyle w:val="Question"/>
        <w:numPr>
          <w:ilvl w:val="0"/>
          <w:numId w:val="0"/>
        </w:numPr>
        <w:ind w:left="794"/>
      </w:pPr>
      <w:r>
        <w:t>W</w:t>
      </w:r>
      <w:r w:rsidRPr="00306FE2" w:rsidR="00306FE2">
        <w:t>ithout making too much of it, I thought I would put that on the record</w:t>
      </w:r>
      <w:r w:rsidR="00FE3EF9">
        <w:t>.</w:t>
      </w:r>
      <w:r w:rsidRPr="00842A17" w:rsidR="00842A17">
        <w:t xml:space="preserve"> I am very glad you have come. Perhaps we can carry this forward into the future.</w:t>
      </w:r>
    </w:p>
    <w:p w:rsidR="008349D0" w:rsidP="008349D0">
      <w:pPr>
        <w:pStyle w:val="Answer"/>
      </w:pPr>
      <w:sdt>
        <w:sdtPr>
          <w:alias w:val="Witness"/>
          <w:id w:val="2089500387"/>
          <w:placeholder>
            <w:docPart w:val="DefaultPlaceholder_-1854013440"/>
          </w:placeholder>
          <w:richText/>
        </w:sdtPr>
        <w:sdtContent>
          <w:r w:rsidRPr="008349D0">
            <w:rPr>
              <w:b/>
              <w:i/>
            </w:rPr>
            <w:t>Sean McGuire:</w:t>
          </w:r>
        </w:sdtContent>
      </w:sdt>
      <w:r>
        <w:t xml:space="preserve"> Thank you. </w:t>
      </w:r>
    </w:p>
    <w:p w:rsidR="00842A17" w:rsidP="008349D0">
      <w:pPr>
        <w:pStyle w:val="Question"/>
      </w:pPr>
      <w:sdt>
        <w:sdtPr>
          <w:alias w:val="Member"/>
          <w:tag w:val="&lt;Member mnisId='288' dodsId='25682'&gt;"/>
          <w:id w:val="-1779090088"/>
          <w:placeholder>
            <w:docPart w:val="DefaultPlaceholder_-1854013440"/>
          </w:placeholder>
          <w:richText/>
        </w:sdtPr>
        <w:sdtContent>
          <w:r w:rsidRPr="008349D0" w:rsidR="008349D0">
            <w:rPr>
              <w:b/>
            </w:rPr>
            <w:t>Chair:</w:t>
          </w:r>
        </w:sdtContent>
      </w:sdt>
      <w:r w:rsidR="008349D0">
        <w:t xml:space="preserve"> Could I ask </w:t>
      </w:r>
      <w:r w:rsidRPr="00842A17">
        <w:t xml:space="preserve">Mike </w:t>
      </w:r>
      <w:r w:rsidR="00D464F1">
        <w:t>Cherry</w:t>
      </w:r>
      <w:r w:rsidRPr="00842A17">
        <w:t xml:space="preserve"> whether he would</w:t>
      </w:r>
      <w:r w:rsidR="00FE3EF9">
        <w:t xml:space="preserve"> be kind enough to</w:t>
      </w:r>
      <w:r w:rsidRPr="00842A17">
        <w:t xml:space="preserve"> address </w:t>
      </w:r>
      <w:r w:rsidR="008349D0">
        <w:t xml:space="preserve">us on </w:t>
      </w:r>
      <w:r w:rsidRPr="00842A17">
        <w:t>the questions I put</w:t>
      </w:r>
      <w:r w:rsidR="008349D0">
        <w:t>?</w:t>
      </w:r>
    </w:p>
    <w:p w:rsidR="00AE7A3B" w:rsidP="00842A17">
      <w:pPr>
        <w:pStyle w:val="Answer"/>
      </w:pPr>
      <w:sdt>
        <w:sdtPr>
          <w:alias w:val="Witness"/>
          <w:id w:val="1280383701"/>
          <w:placeholder>
            <w:docPart w:val="DefaultPlaceholder_-1854013440"/>
          </w:placeholder>
          <w:richText/>
        </w:sdtPr>
        <w:sdtContent>
          <w:r w:rsidRPr="00842A17" w:rsidR="00842A17">
            <w:rPr>
              <w:b/>
              <w:i/>
            </w:rPr>
            <w:t xml:space="preserve">Mike </w:t>
          </w:r>
          <w:r w:rsidR="00D464F1">
            <w:rPr>
              <w:b/>
              <w:i/>
            </w:rPr>
            <w:t>Cherry</w:t>
          </w:r>
          <w:r w:rsidRPr="00842A17" w:rsidR="00842A17">
            <w:rPr>
              <w:b/>
              <w:i/>
            </w:rPr>
            <w:t>:</w:t>
          </w:r>
        </w:sdtContent>
      </w:sdt>
      <w:r w:rsidR="00842A17">
        <w:t xml:space="preserve"> We</w:t>
      </w:r>
      <w:r w:rsidRPr="00842A17" w:rsidR="00842A17">
        <w:t xml:space="preserve"> </w:t>
      </w:r>
      <w:r w:rsidR="00FE3EF9">
        <w:t>s</w:t>
      </w:r>
      <w:r w:rsidRPr="00842A17" w:rsidR="00842A17">
        <w:t>ee the institutional framework of the TCA</w:t>
      </w:r>
      <w:r w:rsidR="00FE3EF9">
        <w:t>,</w:t>
      </w:r>
      <w:r w:rsidRPr="00842A17" w:rsidR="00842A17">
        <w:t xml:space="preserve"> which include</w:t>
      </w:r>
      <w:r w:rsidR="005772E3">
        <w:t>s the</w:t>
      </w:r>
      <w:r w:rsidR="00991876">
        <w:t xml:space="preserve"> </w:t>
      </w:r>
      <w:r w:rsidR="008349D0">
        <w:t>p</w:t>
      </w:r>
      <w:r w:rsidR="00B44D6F">
        <w:t xml:space="preserve">artnership </w:t>
      </w:r>
      <w:r w:rsidR="008349D0">
        <w:t>c</w:t>
      </w:r>
      <w:r w:rsidR="00B44D6F">
        <w:t>ouncil</w:t>
      </w:r>
      <w:r w:rsidR="005772E3">
        <w:t>, the</w:t>
      </w:r>
      <w:r w:rsidRPr="00842A17" w:rsidR="00842A17">
        <w:t xml:space="preserve"> specialised committees</w:t>
      </w:r>
      <w:r w:rsidR="005772E3">
        <w:t xml:space="preserve"> and</w:t>
      </w:r>
      <w:r w:rsidRPr="00842A17" w:rsidR="00842A17">
        <w:t xml:space="preserve"> </w:t>
      </w:r>
      <w:r w:rsidR="008349D0">
        <w:t>the d</w:t>
      </w:r>
      <w:r w:rsidR="000E4874">
        <w:t xml:space="preserve">omestic </w:t>
      </w:r>
      <w:r w:rsidR="008349D0">
        <w:t>a</w:t>
      </w:r>
      <w:r w:rsidR="000E4874">
        <w:t xml:space="preserve">dvisory </w:t>
      </w:r>
      <w:r w:rsidR="008349D0">
        <w:t>g</w:t>
      </w:r>
      <w:r w:rsidR="000E4874">
        <w:t>roup</w:t>
      </w:r>
      <w:r w:rsidRPr="00842A17" w:rsidR="00842A17">
        <w:t>, as vital to the proper functioning of th</w:t>
      </w:r>
      <w:r w:rsidR="008349D0">
        <w:t>e</w:t>
      </w:r>
      <w:r w:rsidRPr="00842A17" w:rsidR="00842A17">
        <w:t xml:space="preserve"> agreement. We have had good engagement</w:t>
      </w:r>
      <w:r w:rsidR="00CC65F0">
        <w:t xml:space="preserve"> </w:t>
      </w:r>
      <w:r w:rsidRPr="009033A5" w:rsidR="009033A5">
        <w:t xml:space="preserve">with </w:t>
      </w:r>
      <w:r w:rsidR="00B44D6F">
        <w:t>HMG</w:t>
      </w:r>
      <w:r w:rsidR="00064945">
        <w:t>,</w:t>
      </w:r>
      <w:r w:rsidR="00676462">
        <w:t xml:space="preserve"> in</w:t>
      </w:r>
      <w:r w:rsidRPr="009033A5" w:rsidR="009033A5">
        <w:t xml:space="preserve"> particular, as Sean M</w:t>
      </w:r>
      <w:r w:rsidR="003206F3">
        <w:t>cG</w:t>
      </w:r>
      <w:r w:rsidRPr="009033A5" w:rsidR="009033A5">
        <w:t xml:space="preserve">uire mentioned, </w:t>
      </w:r>
      <w:r w:rsidR="00064945">
        <w:t xml:space="preserve">with </w:t>
      </w:r>
      <w:r w:rsidRPr="009033A5" w:rsidR="009033A5">
        <w:t xml:space="preserve">the Brexit </w:t>
      </w:r>
      <w:r w:rsidR="00064945">
        <w:t>b</w:t>
      </w:r>
      <w:r w:rsidRPr="009033A5" w:rsidR="009033A5">
        <w:t xml:space="preserve">usiness </w:t>
      </w:r>
      <w:r w:rsidR="00064945">
        <w:t>t</w:t>
      </w:r>
      <w:r w:rsidR="00676462">
        <w:t>askf</w:t>
      </w:r>
      <w:r w:rsidRPr="009033A5" w:rsidR="009033A5">
        <w:t>orce and the</w:t>
      </w:r>
      <w:r>
        <w:t xml:space="preserve"> </w:t>
      </w:r>
      <w:r w:rsidR="00657596">
        <w:t xml:space="preserve">sub-group </w:t>
      </w:r>
      <w:r w:rsidRPr="009033A5" w:rsidR="009033A5">
        <w:t xml:space="preserve">dealing with some of the issues that our members faced with Northern Ireland. </w:t>
      </w:r>
      <w:r>
        <w:t>T</w:t>
      </w:r>
      <w:r w:rsidRPr="009033A5" w:rsidR="009033A5">
        <w:t xml:space="preserve">he success of the institutional framework will obviously depend on </w:t>
      </w:r>
      <w:r w:rsidR="00657596">
        <w:t xml:space="preserve">the </w:t>
      </w:r>
      <w:r>
        <w:t>ac</w:t>
      </w:r>
      <w:r w:rsidRPr="009033A5" w:rsidR="009033A5">
        <w:t>tive stakeholder engagement process. FSB very much look</w:t>
      </w:r>
      <w:r>
        <w:t>s</w:t>
      </w:r>
      <w:r w:rsidRPr="009033A5" w:rsidR="009033A5">
        <w:t xml:space="preserve"> forward to working with </w:t>
      </w:r>
      <w:r w:rsidR="00657596">
        <w:t>G</w:t>
      </w:r>
      <w:r w:rsidRPr="009033A5" w:rsidR="009033A5">
        <w:t>overnment to provide input to that process.</w:t>
      </w:r>
    </w:p>
    <w:p w:rsidR="00284311" w:rsidP="00284311">
      <w:pPr>
        <w:pStyle w:val="Answer"/>
      </w:pPr>
      <w:r w:rsidRPr="009033A5">
        <w:t xml:space="preserve">It is important to mention that the smallest businesses have struggled the most to get to grips with the TCA and some of the ongoing issues around </w:t>
      </w:r>
      <w:r w:rsidR="004535D1">
        <w:t>i</w:t>
      </w:r>
      <w:r w:rsidRPr="009033A5">
        <w:t>t. We view the institutional framework of the TCA as a useful element of the new UK</w:t>
      </w:r>
      <w:r w:rsidR="00105679">
        <w:t>-</w:t>
      </w:r>
      <w:r w:rsidR="000E4874">
        <w:t>EU</w:t>
      </w:r>
      <w:r w:rsidRPr="009033A5">
        <w:t xml:space="preserve"> relationship, but we believe that </w:t>
      </w:r>
      <w:r w:rsidR="004535D1">
        <w:t>G</w:t>
      </w:r>
      <w:r w:rsidRPr="009033A5">
        <w:t xml:space="preserve">overnment should invest </w:t>
      </w:r>
      <w:r w:rsidRPr="009033A5">
        <w:t xml:space="preserve">time and resource to make </w:t>
      </w:r>
      <w:r w:rsidR="004535D1">
        <w:t xml:space="preserve">it </w:t>
      </w:r>
      <w:r w:rsidRPr="009033A5">
        <w:t>work properly</w:t>
      </w:r>
      <w:r w:rsidR="004535D1">
        <w:t>,</w:t>
      </w:r>
      <w:r w:rsidRPr="009033A5">
        <w:t xml:space="preserve"> in both the short and </w:t>
      </w:r>
      <w:r w:rsidR="004535D1">
        <w:t xml:space="preserve">the </w:t>
      </w:r>
      <w:r w:rsidRPr="009033A5">
        <w:t>longer term</w:t>
      </w:r>
      <w:r w:rsidR="00105679">
        <w:t>. C</w:t>
      </w:r>
      <w:r w:rsidRPr="009033A5">
        <w:t>learly</w:t>
      </w:r>
      <w:r w:rsidR="00105679">
        <w:t>,</w:t>
      </w:r>
      <w:r w:rsidRPr="009033A5">
        <w:t xml:space="preserve"> the Cabinet Office itself is consulting on the make-up of the </w:t>
      </w:r>
      <w:r>
        <w:t xml:space="preserve">DAG </w:t>
      </w:r>
      <w:r w:rsidRPr="009033A5">
        <w:t xml:space="preserve">and </w:t>
      </w:r>
      <w:r w:rsidR="004535D1">
        <w:t xml:space="preserve">the </w:t>
      </w:r>
      <w:r w:rsidRPr="009033A5">
        <w:t>C</w:t>
      </w:r>
      <w:r>
        <w:t>SF</w:t>
      </w:r>
      <w:r w:rsidR="004535D1">
        <w:t>,</w:t>
      </w:r>
      <w:r>
        <w:t xml:space="preserve"> </w:t>
      </w:r>
      <w:r w:rsidRPr="009033A5">
        <w:t>and FSB has submitted a consultation response.</w:t>
      </w:r>
      <w:r w:rsidR="003A1BFC">
        <w:t xml:space="preserve"> </w:t>
      </w:r>
      <w:r w:rsidRPr="009033A5">
        <w:t>We argue that small businesses and their representatives need to be members of both bodies to reflect the needs of small businesses</w:t>
      </w:r>
      <w:r w:rsidR="00E217F2">
        <w:t xml:space="preserve"> and</w:t>
      </w:r>
      <w:r w:rsidR="0010155F">
        <w:t xml:space="preserve"> to</w:t>
      </w:r>
      <w:r w:rsidRPr="009033A5">
        <w:t xml:space="preserve"> continue to</w:t>
      </w:r>
      <w:r w:rsidR="0010155F">
        <w:t xml:space="preserve"> hear </w:t>
      </w:r>
      <w:r w:rsidRPr="009033A5">
        <w:t>any issues as they arise</w:t>
      </w:r>
      <w:r w:rsidR="00E217F2">
        <w:t>,</w:t>
      </w:r>
      <w:r w:rsidRPr="009033A5">
        <w:t xml:space="preserve"> an</w:t>
      </w:r>
      <w:r w:rsidR="0010155F">
        <w:t xml:space="preserve">d for </w:t>
      </w:r>
      <w:r w:rsidRPr="009033A5">
        <w:t>th</w:t>
      </w:r>
      <w:r w:rsidR="003A1BFC">
        <w:t>o</w:t>
      </w:r>
      <w:r w:rsidRPr="009033A5">
        <w:t>se bodies</w:t>
      </w:r>
      <w:r w:rsidR="0010155F">
        <w:t xml:space="preserve"> </w:t>
      </w:r>
      <w:r w:rsidRPr="009033A5">
        <w:t xml:space="preserve">to be transparent </w:t>
      </w:r>
      <w:r w:rsidR="00AB651C">
        <w:t>in dealing</w:t>
      </w:r>
      <w:r w:rsidRPr="009033A5">
        <w:t xml:space="preserve"> with</w:t>
      </w:r>
      <w:r w:rsidR="009F24BE">
        <w:t xml:space="preserve"> </w:t>
      </w:r>
      <w:r w:rsidR="004163C9">
        <w:t>them</w:t>
      </w:r>
      <w:r>
        <w:t xml:space="preserve"> on a pragmatic basis and take</w:t>
      </w:r>
      <w:r w:rsidR="00BB0853">
        <w:t xml:space="preserve"> some of</w:t>
      </w:r>
      <w:r>
        <w:t xml:space="preserve"> them forward.</w:t>
      </w:r>
    </w:p>
    <w:p w:rsidR="009033A5" w:rsidP="009033A5">
      <w:pPr>
        <w:pStyle w:val="Question"/>
      </w:pPr>
      <w:sdt>
        <w:sdtPr>
          <w:alias w:val="Member"/>
          <w:tag w:val="&lt;Member mnisId='288' dodsId='25682'&gt;"/>
          <w:id w:val="1757859855"/>
          <w:placeholder>
            <w:docPart w:val="DefaultPlaceholder_-1854013440"/>
          </w:placeholder>
          <w:richText/>
        </w:sdtPr>
        <w:sdtContent>
          <w:r w:rsidRPr="00284311" w:rsidR="00284311">
            <w:rPr>
              <w:b/>
            </w:rPr>
            <w:t>Chair:</w:t>
          </w:r>
        </w:sdtContent>
      </w:sdt>
      <w:r w:rsidR="00284311">
        <w:t xml:space="preserve"> </w:t>
      </w:r>
      <w:r w:rsidR="00BB0853">
        <w:t xml:space="preserve">Thank you. </w:t>
      </w:r>
      <w:r w:rsidRPr="009033A5">
        <w:t xml:space="preserve">Sarah </w:t>
      </w:r>
      <w:r w:rsidR="00284311">
        <w:t>Vibert</w:t>
      </w:r>
      <w:r w:rsidRPr="009033A5">
        <w:t>, would you like to come in now?</w:t>
      </w:r>
    </w:p>
    <w:p w:rsidR="007E0E6E" w:rsidP="009033A5">
      <w:pPr>
        <w:pStyle w:val="Answer"/>
      </w:pPr>
      <w:sdt>
        <w:sdtPr>
          <w:alias w:val="Witness"/>
          <w:id w:val="-822579731"/>
          <w:placeholder>
            <w:docPart w:val="DefaultPlaceholder_-1854013440"/>
          </w:placeholder>
          <w:richText/>
        </w:sdtPr>
        <w:sdtContent>
          <w:r w:rsidRPr="009033A5" w:rsidR="009033A5">
            <w:rPr>
              <w:b/>
              <w:i/>
            </w:rPr>
            <w:t>Sarah Vibert:</w:t>
          </w:r>
        </w:sdtContent>
      </w:sdt>
      <w:r w:rsidR="009033A5">
        <w:t xml:space="preserve"> </w:t>
      </w:r>
      <w:r w:rsidR="00705F3B">
        <w:t>T</w:t>
      </w:r>
      <w:r w:rsidRPr="009033A5" w:rsidR="009033A5">
        <w:t>he institutional framework</w:t>
      </w:r>
      <w:r w:rsidR="009033A5">
        <w:t xml:space="preserve"> i</w:t>
      </w:r>
      <w:r w:rsidRPr="009033A5" w:rsidR="009033A5">
        <w:t>s important to our member</w:t>
      </w:r>
      <w:r w:rsidR="004163C9">
        <w:t xml:space="preserve">s, </w:t>
      </w:r>
      <w:r w:rsidR="00D51B79">
        <w:t xml:space="preserve">and </w:t>
      </w:r>
      <w:r w:rsidR="004163C9">
        <w:t>we</w:t>
      </w:r>
      <w:r w:rsidRPr="009033A5" w:rsidR="009033A5">
        <w:t xml:space="preserve"> believe that the voluntary sector has a</w:t>
      </w:r>
      <w:r w:rsidR="004163C9">
        <w:t xml:space="preserve">n </w:t>
      </w:r>
      <w:r w:rsidRPr="009033A5" w:rsidR="009033A5">
        <w:t>important role in scrutinising the implementation of the TCA for two reasons</w:t>
      </w:r>
      <w:r w:rsidR="009801F4">
        <w:t>: first,</w:t>
      </w:r>
      <w:r w:rsidR="00B67A8B">
        <w:t xml:space="preserve"> </w:t>
      </w:r>
      <w:r w:rsidR="009801F4">
        <w:t>o</w:t>
      </w:r>
      <w:r w:rsidRPr="009033A5" w:rsidR="009033A5">
        <w:t xml:space="preserve">ur members are close to communities </w:t>
      </w:r>
      <w:r w:rsidR="009801F4">
        <w:t>and</w:t>
      </w:r>
      <w:r w:rsidRPr="009033A5" w:rsidR="009033A5">
        <w:t xml:space="preserve"> can gauge the impact on people</w:t>
      </w:r>
      <w:r w:rsidR="009765F0">
        <w:t>’</w:t>
      </w:r>
      <w:r w:rsidRPr="009033A5" w:rsidR="009033A5">
        <w:t>s lives and understand the practical effects of the TCA</w:t>
      </w:r>
      <w:r w:rsidR="00B67A8B">
        <w:t>;</w:t>
      </w:r>
      <w:r w:rsidR="009801F4">
        <w:t xml:space="preserve"> and, secondly, </w:t>
      </w:r>
      <w:r w:rsidR="00860ED9">
        <w:t xml:space="preserve">the economic contributions of </w:t>
      </w:r>
      <w:r w:rsidRPr="009033A5" w:rsidR="009033A5">
        <w:t>charities and voluntary organisations</w:t>
      </w:r>
      <w:r w:rsidR="00D00224">
        <w:t xml:space="preserve"> account for </w:t>
      </w:r>
      <w:r w:rsidRPr="009033A5" w:rsidR="009033A5">
        <w:t>about 3% of the UK workforc</w:t>
      </w:r>
      <w:r w:rsidR="00D00224">
        <w:t>e.</w:t>
      </w:r>
    </w:p>
    <w:p w:rsidR="007C5218" w:rsidP="009033A5">
      <w:pPr>
        <w:pStyle w:val="Answer"/>
      </w:pPr>
      <w:r>
        <w:t>As to</w:t>
      </w:r>
      <w:r w:rsidRPr="009033A5" w:rsidR="009033A5">
        <w:t xml:space="preserve"> whether it meets the needs of the sector, the TCA provides a consultative role for civil society via both the </w:t>
      </w:r>
      <w:r w:rsidR="00F6618F">
        <w:t>d</w:t>
      </w:r>
      <w:r w:rsidR="000E4874">
        <w:t xml:space="preserve">omestic </w:t>
      </w:r>
      <w:r w:rsidR="00F6618F">
        <w:t>a</w:t>
      </w:r>
      <w:r w:rsidR="000E4874">
        <w:t xml:space="preserve">dvisory </w:t>
      </w:r>
      <w:r w:rsidR="00F6618F">
        <w:t>g</w:t>
      </w:r>
      <w:r w:rsidR="000E4874">
        <w:t>roup</w:t>
      </w:r>
      <w:r w:rsidRPr="009033A5" w:rsidR="009033A5">
        <w:t xml:space="preserve"> and the </w:t>
      </w:r>
      <w:r w:rsidR="00F6618F">
        <w:t>c</w:t>
      </w:r>
      <w:r w:rsidR="000E4874">
        <w:t xml:space="preserve">ivil </w:t>
      </w:r>
      <w:r w:rsidR="00F6618F">
        <w:t>s</w:t>
      </w:r>
      <w:r w:rsidR="000E4874">
        <w:t xml:space="preserve">ociety </w:t>
      </w:r>
      <w:r w:rsidR="00F6618F">
        <w:t>f</w:t>
      </w:r>
      <w:r w:rsidR="000E4874">
        <w:t>orum</w:t>
      </w:r>
      <w:r w:rsidRPr="009033A5" w:rsidR="009033A5">
        <w:t xml:space="preserve">. We are pleased to have the </w:t>
      </w:r>
      <w:r w:rsidR="00DE1B32">
        <w:t>c</w:t>
      </w:r>
      <w:r w:rsidR="000E4874">
        <w:t xml:space="preserve">ivil </w:t>
      </w:r>
      <w:r w:rsidR="00DE1B32">
        <w:t>s</w:t>
      </w:r>
      <w:r w:rsidR="000E4874">
        <w:t xml:space="preserve">ociety </w:t>
      </w:r>
      <w:r w:rsidR="00DE1B32">
        <w:t>f</w:t>
      </w:r>
      <w:r w:rsidR="000E4874">
        <w:t>orum</w:t>
      </w:r>
      <w:r w:rsidRPr="009033A5" w:rsidR="009033A5">
        <w:t xml:space="preserve"> as a mechanism for discussing</w:t>
      </w:r>
      <w:r>
        <w:t xml:space="preserve"> with</w:t>
      </w:r>
      <w:r w:rsidRPr="009033A5" w:rsidR="009033A5">
        <w:t xml:space="preserve"> </w:t>
      </w:r>
      <w:r w:rsidRPr="009033A5">
        <w:t xml:space="preserve">civil society </w:t>
      </w:r>
      <w:r w:rsidRPr="009033A5" w:rsidR="009033A5">
        <w:t xml:space="preserve">issues arising from the TCA. </w:t>
      </w:r>
      <w:r w:rsidR="00760A12">
        <w:t>It is fair to say that the</w:t>
      </w:r>
      <w:r>
        <w:t xml:space="preserve">re has </w:t>
      </w:r>
      <w:r w:rsidRPr="009033A5" w:rsidR="009033A5">
        <w:t>perhaps been some scepticism about it</w:t>
      </w:r>
      <w:r w:rsidR="00E40FF2">
        <w:t xml:space="preserve">. </w:t>
      </w:r>
      <w:r w:rsidRPr="009033A5" w:rsidR="009033A5">
        <w:t>It is a very formal body and will meet infrequently, but we are pleased to have that formal mechanism for engagement</w:t>
      </w:r>
      <w:r w:rsidRPr="007C5218">
        <w:t>.</w:t>
      </w:r>
      <w:r>
        <w:t xml:space="preserve"> </w:t>
      </w:r>
      <w:r w:rsidR="00615D2F">
        <w:t>I</w:t>
      </w:r>
      <w:r w:rsidRPr="007C5218">
        <w:t>t will be important to have dialogue on the formal arrangements as well</w:t>
      </w:r>
      <w:r w:rsidR="00615D2F">
        <w:t>,</w:t>
      </w:r>
      <w:r w:rsidRPr="007C5218">
        <w:t xml:space="preserve"> so that when the </w:t>
      </w:r>
      <w:r w:rsidR="00615D2F">
        <w:t>c</w:t>
      </w:r>
      <w:r w:rsidR="000E4874">
        <w:t xml:space="preserve">ivil </w:t>
      </w:r>
      <w:r w:rsidR="00615D2F">
        <w:t>s</w:t>
      </w:r>
      <w:r w:rsidR="000E4874">
        <w:t xml:space="preserve">ociety </w:t>
      </w:r>
      <w:r w:rsidR="00615D2F">
        <w:t>f</w:t>
      </w:r>
      <w:r w:rsidR="000E4874">
        <w:t>orum</w:t>
      </w:r>
      <w:r w:rsidRPr="007C5218">
        <w:t xml:space="preserve"> and other bodies meet they can have a meaningful discussion</w:t>
      </w:r>
      <w:r w:rsidR="00E40FF2">
        <w:t>.</w:t>
      </w:r>
    </w:p>
    <w:p w:rsidR="00D064CE" w:rsidP="009033A5">
      <w:pPr>
        <w:pStyle w:val="Answer"/>
      </w:pPr>
      <w:r w:rsidRPr="007C5218">
        <w:t xml:space="preserve">As for comparisons, there is a similar arrangement </w:t>
      </w:r>
      <w:r w:rsidR="00E40FF2">
        <w:t xml:space="preserve">under </w:t>
      </w:r>
      <w:r>
        <w:t xml:space="preserve">CETA </w:t>
      </w:r>
      <w:r w:rsidRPr="007C5218">
        <w:t xml:space="preserve">in terms of </w:t>
      </w:r>
      <w:r w:rsidR="00A21378">
        <w:t xml:space="preserve">the </w:t>
      </w:r>
      <w:r w:rsidR="00260179">
        <w:t>c</w:t>
      </w:r>
      <w:r w:rsidR="000E4874">
        <w:t xml:space="preserve">ivil </w:t>
      </w:r>
      <w:r w:rsidR="00260179">
        <w:t>s</w:t>
      </w:r>
      <w:r w:rsidR="000E4874">
        <w:t xml:space="preserve">ociety </w:t>
      </w:r>
      <w:r w:rsidR="00260179">
        <w:t>f</w:t>
      </w:r>
      <w:r w:rsidR="000E4874">
        <w:t>orum</w:t>
      </w:r>
      <w:r>
        <w:t xml:space="preserve"> </w:t>
      </w:r>
      <w:r w:rsidRPr="007C5218">
        <w:t xml:space="preserve">looking at the kinds of issues </w:t>
      </w:r>
      <w:r w:rsidR="00260179">
        <w:t>they discuss</w:t>
      </w:r>
      <w:r w:rsidRPr="007C5218">
        <w:t>. They are</w:t>
      </w:r>
      <w:r w:rsidR="00A21378">
        <w:t xml:space="preserve"> drawn</w:t>
      </w:r>
      <w:r w:rsidRPr="007C5218">
        <w:t xml:space="preserve"> very much from </w:t>
      </w:r>
      <w:r w:rsidR="00A21378">
        <w:t>the d</w:t>
      </w:r>
      <w:r w:rsidR="000E4874">
        <w:t xml:space="preserve">omestic </w:t>
      </w:r>
      <w:r w:rsidR="00A21378">
        <w:t>a</w:t>
      </w:r>
      <w:r w:rsidR="000E4874">
        <w:t xml:space="preserve">dvisory </w:t>
      </w:r>
      <w:r w:rsidR="00A21378">
        <w:t>g</w:t>
      </w:r>
      <w:r w:rsidR="000E4874">
        <w:t>roup</w:t>
      </w:r>
      <w:r w:rsidRPr="007C5218">
        <w:t xml:space="preserve">s, and we </w:t>
      </w:r>
      <w:r w:rsidR="008824C1">
        <w:t>think</w:t>
      </w:r>
      <w:r w:rsidRPr="007C5218">
        <w:t xml:space="preserve"> that a similar arrangement</w:t>
      </w:r>
      <w:r w:rsidRPr="00D064CE">
        <w:t xml:space="preserve"> would work well.</w:t>
      </w:r>
    </w:p>
    <w:p w:rsidR="00D064CE" w:rsidP="00D064CE">
      <w:pPr>
        <w:pStyle w:val="Remark"/>
      </w:pPr>
      <w:sdt>
        <w:sdtPr>
          <w:alias w:val="Member"/>
          <w:tag w:val="&lt;Member mnisId='288' dodsId='25682'&gt;"/>
          <w:id w:val="1187874969"/>
          <w:placeholder>
            <w:docPart w:val="DefaultPlaceholder_-1854013440"/>
          </w:placeholder>
          <w:richText/>
        </w:sdtPr>
        <w:sdtContent>
          <w:r w:rsidRPr="00D064CE">
            <w:rPr>
              <w:b/>
            </w:rPr>
            <w:t>Chair:</w:t>
          </w:r>
        </w:sdtContent>
      </w:sdt>
      <w:r>
        <w:t xml:space="preserve"> </w:t>
      </w:r>
      <w:r w:rsidR="008824C1">
        <w:t xml:space="preserve">Thank you very much. </w:t>
      </w:r>
      <w:r w:rsidRPr="00D064CE">
        <w:t xml:space="preserve">We will now move on to </w:t>
      </w:r>
      <w:r w:rsidR="008824C1">
        <w:t>t</w:t>
      </w:r>
      <w:r w:rsidRPr="00D064CE">
        <w:t xml:space="preserve">he </w:t>
      </w:r>
      <w:r w:rsidR="008824C1">
        <w:t>p</w:t>
      </w:r>
      <w:r w:rsidR="00B44D6F">
        <w:t xml:space="preserve">artnership </w:t>
      </w:r>
      <w:r w:rsidR="008824C1">
        <w:t>c</w:t>
      </w:r>
      <w:r w:rsidR="00B44D6F">
        <w:t>ouncil</w:t>
      </w:r>
      <w:r w:rsidRPr="00D064CE">
        <w:t xml:space="preserve"> and speciali</w:t>
      </w:r>
      <w:r w:rsidR="00FE7DD1">
        <w:t xml:space="preserve">sed </w:t>
      </w:r>
      <w:r w:rsidRPr="00D064CE">
        <w:t xml:space="preserve">committees. David Jones </w:t>
      </w:r>
      <w:r w:rsidR="008824C1">
        <w:t>will</w:t>
      </w:r>
      <w:r w:rsidRPr="00D064CE">
        <w:t xml:space="preserve"> ask the next question.</w:t>
      </w:r>
    </w:p>
    <w:p w:rsidR="00422000" w:rsidP="00D064CE">
      <w:pPr>
        <w:pStyle w:val="Question"/>
      </w:pPr>
      <w:sdt>
        <w:sdtPr>
          <w:alias w:val="Member"/>
          <w:tag w:val="&lt;Member mnisId='1502' dodsId='31694'&gt;"/>
          <w:id w:val="1795952433"/>
          <w:placeholder>
            <w:docPart w:val="DefaultPlaceholder_-1854013440"/>
          </w:placeholder>
          <w:richText/>
        </w:sdtPr>
        <w:sdtContent>
          <w:r w:rsidRPr="00D064CE" w:rsidR="00D064CE">
            <w:rPr>
              <w:b/>
            </w:rPr>
            <w:t>Mr Jones:</w:t>
          </w:r>
        </w:sdtContent>
      </w:sdt>
      <w:r w:rsidR="00D064CE">
        <w:t xml:space="preserve"> </w:t>
      </w:r>
      <w:r w:rsidR="00FE7DD1">
        <w:t>P</w:t>
      </w:r>
      <w:r w:rsidRPr="00D064CE" w:rsidR="00D064CE">
        <w:t xml:space="preserve">erhaps I </w:t>
      </w:r>
      <w:r w:rsidR="008824C1">
        <w:t>could</w:t>
      </w:r>
      <w:r w:rsidRPr="00D064CE" w:rsidR="00D064CE">
        <w:t xml:space="preserve"> ask the witnesses whether they would answer in the same order. Mr M</w:t>
      </w:r>
      <w:r w:rsidR="007C00E0">
        <w:t>cG</w:t>
      </w:r>
      <w:r w:rsidRPr="00D064CE" w:rsidR="00D064CE">
        <w:t>uire,</w:t>
      </w:r>
      <w:r w:rsidRPr="00422000">
        <w:t xml:space="preserve"> what </w:t>
      </w:r>
      <w:r w:rsidR="007C00E0">
        <w:t>would</w:t>
      </w:r>
      <w:r w:rsidRPr="00422000">
        <w:t xml:space="preserve"> you say </w:t>
      </w:r>
      <w:r w:rsidR="00FE7DD1">
        <w:t>the</w:t>
      </w:r>
      <w:r w:rsidR="00991876">
        <w:t xml:space="preserve"> </w:t>
      </w:r>
      <w:r w:rsidR="007C00E0">
        <w:t>p</w:t>
      </w:r>
      <w:r w:rsidR="00B44D6F">
        <w:t xml:space="preserve">artnership </w:t>
      </w:r>
      <w:r w:rsidR="007C00E0">
        <w:t>c</w:t>
      </w:r>
      <w:r w:rsidR="00B44D6F">
        <w:t>ouncil</w:t>
      </w:r>
      <w:r w:rsidRPr="00422000">
        <w:t xml:space="preserve"> should seek to achieve?</w:t>
      </w:r>
    </w:p>
    <w:p w:rsidR="009D1913" w:rsidP="00422000">
      <w:pPr>
        <w:pStyle w:val="Answer"/>
      </w:pPr>
      <w:sdt>
        <w:sdtPr>
          <w:alias w:val="Witness"/>
          <w:id w:val="538943049"/>
          <w:placeholder>
            <w:docPart w:val="DefaultPlaceholder_-1854013440"/>
          </w:placeholder>
          <w:richText/>
        </w:sdtPr>
        <w:sdtContent>
          <w:r w:rsidRPr="00422000" w:rsidR="00422000">
            <w:rPr>
              <w:b/>
              <w:i/>
            </w:rPr>
            <w:t>Sean McGuire:</w:t>
          </w:r>
        </w:sdtContent>
      </w:sdt>
      <w:r w:rsidR="00422000">
        <w:t xml:space="preserve"> </w:t>
      </w:r>
      <w:r w:rsidRPr="00422000" w:rsidR="00422000">
        <w:t xml:space="preserve">The </w:t>
      </w:r>
      <w:r w:rsidR="007C00E0">
        <w:t>p</w:t>
      </w:r>
      <w:r w:rsidR="00B44D6F">
        <w:t xml:space="preserve">artnership </w:t>
      </w:r>
      <w:r w:rsidR="007C00E0">
        <w:t>c</w:t>
      </w:r>
      <w:r w:rsidR="00B44D6F">
        <w:t>ouncil</w:t>
      </w:r>
      <w:r w:rsidRPr="00422000" w:rsidR="00422000">
        <w:t xml:space="preserve"> has met only once</w:t>
      </w:r>
      <w:r w:rsidR="00BA47A4">
        <w:t xml:space="preserve">—it </w:t>
      </w:r>
      <w:r w:rsidRPr="00422000" w:rsidR="00422000">
        <w:t>was a positive meeting</w:t>
      </w:r>
      <w:r w:rsidR="00BA47A4">
        <w:t xml:space="preserve">—in </w:t>
      </w:r>
      <w:r w:rsidRPr="00422000" w:rsidR="00422000">
        <w:t>June 2021.</w:t>
      </w:r>
      <w:r w:rsidR="00BA47A4">
        <w:t xml:space="preserve"> </w:t>
      </w:r>
      <w:r>
        <w:t>I</w:t>
      </w:r>
      <w:r w:rsidRPr="00422000" w:rsidR="00422000">
        <w:t>t is an important milestone to normalise the relationship between the UK and</w:t>
      </w:r>
      <w:r w:rsidR="00BA47A4">
        <w:t xml:space="preserve"> the</w:t>
      </w:r>
      <w:r w:rsidRPr="00422000" w:rsidR="00422000">
        <w:t xml:space="preserve"> </w:t>
      </w:r>
      <w:r w:rsidR="000E4874">
        <w:t>EU</w:t>
      </w:r>
      <w:r w:rsidRPr="002125AE" w:rsidR="002125AE">
        <w:t xml:space="preserve"> after five years of negotiations. That is the starting point.</w:t>
      </w:r>
    </w:p>
    <w:p w:rsidR="00B13715" w:rsidP="00422000">
      <w:pPr>
        <w:pStyle w:val="Answer"/>
      </w:pPr>
      <w:r w:rsidRPr="002125AE">
        <w:t xml:space="preserve">Going forward, we need to look </w:t>
      </w:r>
      <w:r w:rsidR="009D1913">
        <w:t>to</w:t>
      </w:r>
      <w:r w:rsidRPr="002125AE">
        <w:t xml:space="preserve"> the </w:t>
      </w:r>
      <w:r w:rsidR="009D1913">
        <w:t>p</w:t>
      </w:r>
      <w:r w:rsidR="00B44D6F">
        <w:t xml:space="preserve">artnership </w:t>
      </w:r>
      <w:r w:rsidR="009D1913">
        <w:t>c</w:t>
      </w:r>
      <w:r w:rsidR="00B44D6F">
        <w:t>ouncil</w:t>
      </w:r>
      <w:r w:rsidRPr="002125AE">
        <w:t xml:space="preserve"> to show leadership in identifying where we have common needs, </w:t>
      </w:r>
      <w:r w:rsidR="00BB036B">
        <w:t xml:space="preserve">common </w:t>
      </w:r>
      <w:r w:rsidRPr="002125AE">
        <w:t xml:space="preserve">understanding and </w:t>
      </w:r>
      <w:r w:rsidR="00BB036B">
        <w:t xml:space="preserve">common </w:t>
      </w:r>
      <w:r w:rsidRPr="002125AE">
        <w:t>concerns</w:t>
      </w:r>
      <w:r>
        <w:t>,</w:t>
      </w:r>
      <w:r w:rsidRPr="002125AE">
        <w:t xml:space="preserve"> and work at a political level to resolve them. There are many </w:t>
      </w:r>
      <w:r w:rsidR="00BB036B">
        <w:t>value</w:t>
      </w:r>
      <w:r w:rsidRPr="002125AE">
        <w:t xml:space="preserve">s that the </w:t>
      </w:r>
      <w:r w:rsidR="000E4874">
        <w:t>EU</w:t>
      </w:r>
      <w:r w:rsidRPr="002125AE">
        <w:t xml:space="preserve"> and</w:t>
      </w:r>
      <w:r w:rsidR="00991876">
        <w:t xml:space="preserve"> </w:t>
      </w:r>
      <w:r>
        <w:t xml:space="preserve">the </w:t>
      </w:r>
      <w:r w:rsidRPr="002125AE">
        <w:t xml:space="preserve">UK still share and it is important that the </w:t>
      </w:r>
      <w:r>
        <w:t>p</w:t>
      </w:r>
      <w:r w:rsidR="00B44D6F">
        <w:t xml:space="preserve">artnership </w:t>
      </w:r>
      <w:r>
        <w:t>c</w:t>
      </w:r>
      <w:r w:rsidR="00B44D6F">
        <w:t>ouncil</w:t>
      </w:r>
      <w:r w:rsidRPr="002125AE">
        <w:t xml:space="preserve"> works to normalise the relationship.</w:t>
      </w:r>
    </w:p>
    <w:p w:rsidR="00F84F94" w:rsidP="00422000">
      <w:pPr>
        <w:pStyle w:val="Answer"/>
      </w:pPr>
      <w:r w:rsidRPr="002125AE">
        <w:t xml:space="preserve">It is also important that the </w:t>
      </w:r>
      <w:r w:rsidR="00B13715">
        <w:t>p</w:t>
      </w:r>
      <w:r w:rsidR="00B44D6F">
        <w:t xml:space="preserve">artnership </w:t>
      </w:r>
      <w:r w:rsidR="00B13715">
        <w:t>c</w:t>
      </w:r>
      <w:r w:rsidR="00B44D6F">
        <w:t>ouncil</w:t>
      </w:r>
      <w:r w:rsidRPr="00F84F94">
        <w:t xml:space="preserve"> sends a message to the outside world that the trade agreement between the UK and</w:t>
      </w:r>
      <w:r w:rsidR="00B13715">
        <w:t xml:space="preserve"> the</w:t>
      </w:r>
      <w:r w:rsidRPr="00F84F94">
        <w:t xml:space="preserve"> </w:t>
      </w:r>
      <w:r w:rsidR="000E4874">
        <w:t>EU</w:t>
      </w:r>
      <w:r w:rsidRPr="00F84F94">
        <w:t xml:space="preserve"> is working because</w:t>
      </w:r>
      <w:r w:rsidR="00AC668F">
        <w:t>,</w:t>
      </w:r>
      <w:r w:rsidRPr="00F84F94">
        <w:t xml:space="preserve"> if it is seen not to be working and </w:t>
      </w:r>
      <w:r w:rsidR="00B13715">
        <w:t xml:space="preserve">that </w:t>
      </w:r>
      <w:r w:rsidRPr="00F84F94">
        <w:t>there are still challenges on both sides</w:t>
      </w:r>
      <w:r w:rsidR="00775E6B">
        <w:t>,</w:t>
      </w:r>
      <w:r w:rsidRPr="00F84F94">
        <w:t xml:space="preserve"> it impacts on the investment culture and the way the rest of the world sees the UK as a trading nation. An important element of that is to show that both sides are working together to make it work</w:t>
      </w:r>
      <w:r w:rsidR="008E0F0D">
        <w:t>,</w:t>
      </w:r>
      <w:r w:rsidR="00775E6B">
        <w:t xml:space="preserve"> and</w:t>
      </w:r>
      <w:r w:rsidRPr="00F84F94">
        <w:t xml:space="preserve"> </w:t>
      </w:r>
      <w:r w:rsidR="007E5CFB">
        <w:t>there are</w:t>
      </w:r>
      <w:r w:rsidR="00775E6B">
        <w:t xml:space="preserve"> </w:t>
      </w:r>
      <w:r w:rsidRPr="00F84F94">
        <w:t xml:space="preserve">opportunities </w:t>
      </w:r>
      <w:r w:rsidR="007E5CFB">
        <w:t>that allow</w:t>
      </w:r>
      <w:r w:rsidRPr="00F84F94">
        <w:t xml:space="preserve"> two independent trading nations to work together to develop a common programme to </w:t>
      </w:r>
      <w:r w:rsidR="008E0F0D">
        <w:t>assist in making sure th</w:t>
      </w:r>
      <w:r w:rsidRPr="00F84F94">
        <w:t xml:space="preserve">at the economies of both the UK and </w:t>
      </w:r>
      <w:r w:rsidR="008E0F0D">
        <w:t xml:space="preserve">the </w:t>
      </w:r>
      <w:r w:rsidR="000E4874">
        <w:t>EU</w:t>
      </w:r>
      <w:r w:rsidRPr="00F84F94">
        <w:t xml:space="preserve"> emerge from the current pandemic.</w:t>
      </w:r>
    </w:p>
    <w:p w:rsidR="00F84F94" w:rsidP="00F84F94">
      <w:pPr>
        <w:pStyle w:val="Question"/>
      </w:pPr>
      <w:sdt>
        <w:sdtPr>
          <w:alias w:val="Member"/>
          <w:tag w:val="&lt;Member mnisId='1502' dodsId='31694'&gt;"/>
          <w:id w:val="-651212542"/>
          <w:placeholder>
            <w:docPart w:val="DefaultPlaceholder_-1854013440"/>
          </w:placeholder>
          <w:richText/>
        </w:sdtPr>
        <w:sdtContent>
          <w:r w:rsidRPr="00F84F94">
            <w:rPr>
              <w:b/>
            </w:rPr>
            <w:t>Mr Jones:</w:t>
          </w:r>
        </w:sdtContent>
      </w:sdt>
      <w:r>
        <w:t xml:space="preserve"> You </w:t>
      </w:r>
      <w:r w:rsidR="008E0F0D">
        <w:t>m</w:t>
      </w:r>
      <w:r w:rsidRPr="00F84F94">
        <w:t>entioned challenges. What challenges did you have in mind?</w:t>
      </w:r>
    </w:p>
    <w:p w:rsidR="002A5071" w:rsidP="00F84F94">
      <w:pPr>
        <w:pStyle w:val="Answer"/>
      </w:pPr>
      <w:sdt>
        <w:sdtPr>
          <w:alias w:val="Witness"/>
          <w:id w:val="-13762132"/>
          <w:placeholder>
            <w:docPart w:val="DefaultPlaceholder_-1854013440"/>
          </w:placeholder>
          <w:richText/>
        </w:sdtPr>
        <w:sdtContent>
          <w:r w:rsidRPr="00F84F94" w:rsidR="00F84F94">
            <w:rPr>
              <w:b/>
              <w:i/>
            </w:rPr>
            <w:t>Sean McGuire:</w:t>
          </w:r>
        </w:sdtContent>
      </w:sdt>
      <w:r w:rsidR="00F84F94">
        <w:t xml:space="preserve"> </w:t>
      </w:r>
      <w:r w:rsidR="00882E81">
        <w:t>T</w:t>
      </w:r>
      <w:r w:rsidRPr="00B932A2" w:rsidR="00B932A2">
        <w:t>he challenge we have is that the TCA is new to both sides</w:t>
      </w:r>
      <w:r w:rsidR="00882E81">
        <w:t>. It was</w:t>
      </w:r>
      <w:r w:rsidRPr="00B932A2" w:rsidR="00B932A2">
        <w:t xml:space="preserve"> introduced quite quickly </w:t>
      </w:r>
      <w:r w:rsidR="00882E81">
        <w:t xml:space="preserve">between </w:t>
      </w:r>
      <w:r w:rsidRPr="00B932A2" w:rsidR="00B932A2">
        <w:t xml:space="preserve">Christmas </w:t>
      </w:r>
      <w:r w:rsidR="00E308AF">
        <w:t>e</w:t>
      </w:r>
      <w:r w:rsidRPr="00B932A2" w:rsidR="00B932A2">
        <w:t xml:space="preserve">ve </w:t>
      </w:r>
      <w:r w:rsidR="00067A80">
        <w:t>and</w:t>
      </w:r>
      <w:r w:rsidRPr="00B932A2" w:rsidR="00B932A2">
        <w:t xml:space="preserve"> </w:t>
      </w:r>
      <w:r>
        <w:t xml:space="preserve">1 </w:t>
      </w:r>
      <w:r w:rsidRPr="00B932A2" w:rsidR="00B932A2">
        <w:t xml:space="preserve">January. There </w:t>
      </w:r>
      <w:r w:rsidR="00067A80">
        <w:t>were perhaps</w:t>
      </w:r>
      <w:r w:rsidRPr="00B932A2" w:rsidR="00B932A2">
        <w:t xml:space="preserve"> challenges</w:t>
      </w:r>
      <w:r w:rsidR="005C7828">
        <w:t>, certainly</w:t>
      </w:r>
      <w:r w:rsidRPr="00B932A2" w:rsidR="00B932A2">
        <w:t xml:space="preserve"> </w:t>
      </w:r>
      <w:r w:rsidR="00067A80">
        <w:t>at the beginning</w:t>
      </w:r>
      <w:r w:rsidR="005C7828">
        <w:t>,</w:t>
      </w:r>
      <w:r w:rsidRPr="00B932A2" w:rsidR="00B932A2">
        <w:t xml:space="preserve"> in understanding</w:t>
      </w:r>
      <w:r w:rsidRPr="002A5071">
        <w:t xml:space="preserve"> </w:t>
      </w:r>
      <w:r w:rsidR="00067A80">
        <w:t>the</w:t>
      </w:r>
      <w:r w:rsidRPr="002A5071">
        <w:t xml:space="preserve"> rules of origin</w:t>
      </w:r>
      <w:r w:rsidR="005C7828">
        <w:t>, which were</w:t>
      </w:r>
      <w:r w:rsidRPr="002A5071">
        <w:t xml:space="preserve"> new to many in the UK business community. There are challenges going forward, as we will see perhaps when the </w:t>
      </w:r>
      <w:r w:rsidR="00204830">
        <w:t>C</w:t>
      </w:r>
      <w:r>
        <w:t>ovid</w:t>
      </w:r>
      <w:r w:rsidRPr="002A5071">
        <w:t xml:space="preserve"> restrictions around business travel</w:t>
      </w:r>
      <w:r w:rsidR="0036423F">
        <w:t xml:space="preserve"> are lifted</w:t>
      </w:r>
      <w:r w:rsidRPr="002A5071">
        <w:t xml:space="preserve">. Those are the types of issues we would like to see the </w:t>
      </w:r>
      <w:r w:rsidR="00204830">
        <w:t>p</w:t>
      </w:r>
      <w:r w:rsidR="00B44D6F">
        <w:t xml:space="preserve">artnership </w:t>
      </w:r>
      <w:r w:rsidR="00204830">
        <w:t>c</w:t>
      </w:r>
      <w:r w:rsidR="00B44D6F">
        <w:t>ouncil</w:t>
      </w:r>
      <w:r w:rsidRPr="002A5071">
        <w:t xml:space="preserve"> address collectively </w:t>
      </w:r>
      <w:r w:rsidR="00965626">
        <w:t xml:space="preserve">and </w:t>
      </w:r>
      <w:r w:rsidRPr="002A5071">
        <w:t>provide joint guidance</w:t>
      </w:r>
      <w:r w:rsidR="00C543CF">
        <w:t xml:space="preserve"> on</w:t>
      </w:r>
      <w:r w:rsidR="00204830">
        <w:t>,</w:t>
      </w:r>
      <w:r w:rsidRPr="002A5071">
        <w:t xml:space="preserve"> so </w:t>
      </w:r>
      <w:r w:rsidR="004224E3">
        <w:t xml:space="preserve">that </w:t>
      </w:r>
      <w:r w:rsidRPr="002A5071">
        <w:t>companies are able to navigate the new rules and conditions of the TCA. Those are</w:t>
      </w:r>
      <w:r w:rsidR="00965626">
        <w:t xml:space="preserve"> some</w:t>
      </w:r>
      <w:r w:rsidRPr="002A5071">
        <w:t xml:space="preserve"> of the challenges that many of our companies at a higher level have identified in trying to get to grips with the TCA.</w:t>
      </w:r>
    </w:p>
    <w:p w:rsidR="002A5071" w:rsidP="002A5071">
      <w:pPr>
        <w:pStyle w:val="Question"/>
      </w:pPr>
      <w:sdt>
        <w:sdtPr>
          <w:alias w:val="Member"/>
          <w:tag w:val="&lt;Member mnisId='1502' dodsId='31694'&gt;"/>
          <w:id w:val="1979639127"/>
          <w:placeholder>
            <w:docPart w:val="DefaultPlaceholder_-1854013440"/>
          </w:placeholder>
          <w:richText/>
        </w:sdtPr>
        <w:sdtContent>
          <w:r w:rsidRPr="002A5071">
            <w:rPr>
              <w:b/>
            </w:rPr>
            <w:t>Mr Jones:</w:t>
          </w:r>
        </w:sdtContent>
      </w:sdt>
      <w:r>
        <w:t xml:space="preserve"> </w:t>
      </w:r>
      <w:r w:rsidR="004224E3">
        <w:t xml:space="preserve">Thank you. </w:t>
      </w:r>
      <w:r>
        <w:t xml:space="preserve">Mr </w:t>
      </w:r>
      <w:r w:rsidR="00D464F1">
        <w:t>Cherry</w:t>
      </w:r>
      <w:r>
        <w:t>?</w:t>
      </w:r>
    </w:p>
    <w:p w:rsidR="00C3044D" w:rsidP="002A5071">
      <w:pPr>
        <w:pStyle w:val="Answer"/>
      </w:pPr>
      <w:sdt>
        <w:sdtPr>
          <w:alias w:val="Witness"/>
          <w:id w:val="-1997954858"/>
          <w:placeholder>
            <w:docPart w:val="DefaultPlaceholder_-1854013440"/>
          </w:placeholder>
          <w:richText/>
        </w:sdtPr>
        <w:sdtContent>
          <w:r w:rsidRPr="002A5071" w:rsidR="002A5071">
            <w:rPr>
              <w:b/>
              <w:i/>
            </w:rPr>
            <w:t xml:space="preserve">Mike </w:t>
          </w:r>
          <w:r w:rsidR="00D464F1">
            <w:rPr>
              <w:b/>
              <w:i/>
            </w:rPr>
            <w:t>Cherry</w:t>
          </w:r>
          <w:r w:rsidRPr="002A5071" w:rsidR="002A5071">
            <w:rPr>
              <w:b/>
              <w:i/>
            </w:rPr>
            <w:t>:</w:t>
          </w:r>
        </w:sdtContent>
      </w:sdt>
      <w:r w:rsidR="002A5071">
        <w:t xml:space="preserve"> We </w:t>
      </w:r>
      <w:r w:rsidRPr="002A5071" w:rsidR="002A5071">
        <w:t>believe that the success of the TCA and</w:t>
      </w:r>
      <w:r w:rsidR="00DF1004">
        <w:t>, in particular,</w:t>
      </w:r>
      <w:r w:rsidRPr="002A5071" w:rsidR="002A5071">
        <w:t xml:space="preserve"> the work of the </w:t>
      </w:r>
      <w:r w:rsidR="004224E3">
        <w:t>p</w:t>
      </w:r>
      <w:r w:rsidR="00B44D6F">
        <w:t xml:space="preserve">artnership </w:t>
      </w:r>
      <w:r w:rsidR="004224E3">
        <w:t>c</w:t>
      </w:r>
      <w:r w:rsidR="00B44D6F">
        <w:t>ouncil</w:t>
      </w:r>
      <w:r w:rsidRPr="002A5071" w:rsidR="002A5071">
        <w:t xml:space="preserve"> depends on political will</w:t>
      </w:r>
      <w:r w:rsidR="000C7BC7">
        <w:t xml:space="preserve"> </w:t>
      </w:r>
      <w:r w:rsidR="00DF1004">
        <w:t>from</w:t>
      </w:r>
      <w:r w:rsidRPr="002A5071" w:rsidR="002A5071">
        <w:t xml:space="preserve"> both the UK and the </w:t>
      </w:r>
      <w:r w:rsidR="000E4874">
        <w:t>EU</w:t>
      </w:r>
      <w:r w:rsidRPr="002A5071" w:rsidR="002A5071">
        <w:t>, as well as successful stakeholder engagement and effective communication of the discussions that take place in the</w:t>
      </w:r>
      <w:r w:rsidR="000C7BC7">
        <w:t xml:space="preserve"> c</w:t>
      </w:r>
      <w:r w:rsidR="00B44D6F">
        <w:t>ouncil</w:t>
      </w:r>
      <w:r w:rsidRPr="002A5071" w:rsidR="002A5071">
        <w:t>.</w:t>
      </w:r>
      <w:r w:rsidRPr="00D91C64" w:rsidR="00D91C64">
        <w:t xml:space="preserve"> Transparency is also hugely important in the operation of the </w:t>
      </w:r>
      <w:r w:rsidR="00962B82">
        <w:t>p</w:t>
      </w:r>
      <w:r w:rsidR="00B44D6F">
        <w:t xml:space="preserve">artnership </w:t>
      </w:r>
      <w:r w:rsidR="00962B82">
        <w:t>c</w:t>
      </w:r>
      <w:r w:rsidR="00B44D6F">
        <w:t>ouncil</w:t>
      </w:r>
      <w:r w:rsidRPr="00D91C64" w:rsidR="00D91C64">
        <w:t xml:space="preserve"> and its committees, </w:t>
      </w:r>
      <w:r w:rsidR="000C7BC7">
        <w:t xml:space="preserve">and we believe that the </w:t>
      </w:r>
      <w:r w:rsidRPr="00D91C64" w:rsidR="00D91C64">
        <w:t xml:space="preserve">publication of agendas and minutes of any meetings in good time, </w:t>
      </w:r>
      <w:r w:rsidR="00962B82">
        <w:t>as well as</w:t>
      </w:r>
      <w:r w:rsidRPr="00D91C64" w:rsidR="00D91C64">
        <w:t xml:space="preserve"> opportunities to provide input on behalf of</w:t>
      </w:r>
      <w:r w:rsidR="00D91C64">
        <w:t xml:space="preserve"> FSB members</w:t>
      </w:r>
      <w:r w:rsidR="009E32C9">
        <w:t>,</w:t>
      </w:r>
      <w:r w:rsidR="00D91C64">
        <w:t xml:space="preserve"> </w:t>
      </w:r>
      <w:r w:rsidRPr="00D91C64" w:rsidR="00D91C64">
        <w:t xml:space="preserve">will make the work of the </w:t>
      </w:r>
      <w:r w:rsidR="009E32C9">
        <w:t xml:space="preserve">council </w:t>
      </w:r>
      <w:r w:rsidRPr="00D91C64" w:rsidR="00D91C64">
        <w:t>far more effective. It</w:t>
      </w:r>
      <w:r w:rsidR="00D77CB9">
        <w:t xml:space="preserve"> </w:t>
      </w:r>
      <w:r w:rsidR="00F366B8">
        <w:t>giv</w:t>
      </w:r>
      <w:r w:rsidR="00D77CB9">
        <w:t>es</w:t>
      </w:r>
      <w:r w:rsidRPr="00D91C64" w:rsidR="00D91C64">
        <w:t xml:space="preserve"> the opportunity to make sure that both the UK and </w:t>
      </w:r>
      <w:r w:rsidR="00F366B8">
        <w:t xml:space="preserve">the </w:t>
      </w:r>
      <w:r w:rsidR="000E4874">
        <w:t>EU</w:t>
      </w:r>
      <w:r w:rsidRPr="00D91C64" w:rsidR="00D91C64">
        <w:t xml:space="preserve"> have ongoing dialogue. We would advocate probably more frequent meetings</w:t>
      </w:r>
      <w:r w:rsidRPr="00F67EF4" w:rsidR="00F67EF4">
        <w:t xml:space="preserve"> tha</w:t>
      </w:r>
      <w:r w:rsidR="00D77CB9">
        <w:t>n</w:t>
      </w:r>
      <w:r w:rsidRPr="00F67EF4" w:rsidR="00F67EF4">
        <w:t xml:space="preserve"> have been engaged in </w:t>
      </w:r>
      <w:r w:rsidR="00F67EF4">
        <w:t>to date</w:t>
      </w:r>
      <w:r w:rsidR="009E55F7">
        <w:t>,</w:t>
      </w:r>
      <w:r w:rsidRPr="00F67EF4" w:rsidR="00F67EF4">
        <w:t xml:space="preserve"> so that the views of small businesses</w:t>
      </w:r>
      <w:r w:rsidRPr="00C3044D">
        <w:t xml:space="preserve"> and the issues they will see ongoin</w:t>
      </w:r>
      <w:r w:rsidR="00D77CB9">
        <w:t>g</w:t>
      </w:r>
      <w:r w:rsidRPr="00C3044D">
        <w:t xml:space="preserve"> for some time yet can be properly heard and addressed.</w:t>
      </w:r>
    </w:p>
    <w:p w:rsidR="00C3044D" w:rsidP="00C3044D">
      <w:pPr>
        <w:pStyle w:val="Question"/>
      </w:pPr>
      <w:sdt>
        <w:sdtPr>
          <w:alias w:val="Member"/>
          <w:tag w:val="&lt;Member mnisId='1502' dodsId='31694'&gt;"/>
          <w:id w:val="-686132440"/>
          <w:placeholder>
            <w:docPart w:val="DefaultPlaceholder_-1854013440"/>
          </w:placeholder>
          <w:richText/>
        </w:sdtPr>
        <w:sdtContent>
          <w:r w:rsidRPr="00C3044D">
            <w:rPr>
              <w:b/>
            </w:rPr>
            <w:t>Mr Jones:</w:t>
          </w:r>
        </w:sdtContent>
      </w:sdt>
      <w:r>
        <w:t xml:space="preserve"> That i</w:t>
      </w:r>
      <w:r w:rsidRPr="00C3044D">
        <w:t>s</w:t>
      </w:r>
      <w:r w:rsidR="009E55F7">
        <w:t>,</w:t>
      </w:r>
      <w:r w:rsidRPr="00C3044D">
        <w:t xml:space="preserve"> essential</w:t>
      </w:r>
      <w:r>
        <w:t>l</w:t>
      </w:r>
      <w:r w:rsidRPr="00C3044D">
        <w:t>y</w:t>
      </w:r>
      <w:r w:rsidR="009E55F7">
        <w:t>,</w:t>
      </w:r>
      <w:r w:rsidRPr="00C3044D">
        <w:t xml:space="preserve"> d</w:t>
      </w:r>
      <w:r>
        <w:t>e</w:t>
      </w:r>
      <w:r w:rsidRPr="00C3044D">
        <w:t>scribing procedure and the way you would like it to operate</w:t>
      </w:r>
      <w:r>
        <w:t>,</w:t>
      </w:r>
      <w:r w:rsidRPr="00C3044D">
        <w:t xml:space="preserve"> but what do you think should be the objectives</w:t>
      </w:r>
      <w:r>
        <w:t xml:space="preserve">? </w:t>
      </w:r>
      <w:r w:rsidR="00807E19">
        <w:t>W</w:t>
      </w:r>
      <w:r w:rsidRPr="00C3044D">
        <w:t xml:space="preserve">hat do you think the </w:t>
      </w:r>
      <w:r w:rsidR="009E55F7">
        <w:t>p</w:t>
      </w:r>
      <w:r w:rsidR="00B44D6F">
        <w:t xml:space="preserve">artnership </w:t>
      </w:r>
      <w:r w:rsidR="009E55F7">
        <w:t>c</w:t>
      </w:r>
      <w:r w:rsidR="00B44D6F">
        <w:t>ouncil</w:t>
      </w:r>
      <w:r w:rsidRPr="00C3044D">
        <w:t xml:space="preserve"> should be seeking to achieve?</w:t>
      </w:r>
    </w:p>
    <w:p w:rsidR="00F17023" w:rsidP="00C3044D">
      <w:pPr>
        <w:pStyle w:val="Answer"/>
      </w:pPr>
      <w:sdt>
        <w:sdtPr>
          <w:alias w:val="Witness"/>
          <w:id w:val="1204132780"/>
          <w:placeholder>
            <w:docPart w:val="DefaultPlaceholder_-1854013440"/>
          </w:placeholder>
          <w:richText/>
        </w:sdtPr>
        <w:sdtContent>
          <w:r w:rsidRPr="00C3044D" w:rsidR="00C3044D">
            <w:rPr>
              <w:b/>
              <w:i/>
            </w:rPr>
            <w:t xml:space="preserve">Mike </w:t>
          </w:r>
          <w:r w:rsidR="00D464F1">
            <w:rPr>
              <w:b/>
              <w:i/>
            </w:rPr>
            <w:t>Cherry</w:t>
          </w:r>
          <w:r w:rsidRPr="00C3044D" w:rsidR="00C3044D">
            <w:rPr>
              <w:b/>
              <w:i/>
            </w:rPr>
            <w:t>:</w:t>
          </w:r>
        </w:sdtContent>
      </w:sdt>
      <w:r w:rsidR="00C3044D">
        <w:t xml:space="preserve"> </w:t>
      </w:r>
      <w:r w:rsidRPr="00C3044D" w:rsidR="00C3044D">
        <w:t>W</w:t>
      </w:r>
      <w:r w:rsidR="00807E19">
        <w:t>he</w:t>
      </w:r>
      <w:r w:rsidR="007A4505">
        <w:t>n</w:t>
      </w:r>
      <w:r w:rsidRPr="00C3044D" w:rsidR="00C3044D">
        <w:t xml:space="preserve"> issues come to the </w:t>
      </w:r>
      <w:r w:rsidR="007A4505">
        <w:t>p</w:t>
      </w:r>
      <w:r w:rsidR="00B44D6F">
        <w:t xml:space="preserve">artnership </w:t>
      </w:r>
      <w:r w:rsidR="007A4505">
        <w:t>c</w:t>
      </w:r>
      <w:r w:rsidR="00B44D6F">
        <w:t>ouncil</w:t>
      </w:r>
      <w:r w:rsidR="007A4505">
        <w:t>,</w:t>
      </w:r>
      <w:r w:rsidRPr="00C3044D" w:rsidR="00C3044D">
        <w:t xml:space="preserve"> </w:t>
      </w:r>
      <w:r w:rsidR="00807E19">
        <w:t>it</w:t>
      </w:r>
      <w:r w:rsidRPr="00C3044D" w:rsidR="00C3044D">
        <w:t xml:space="preserve"> must seek ways to resolve th</w:t>
      </w:r>
      <w:r w:rsidR="007A4505">
        <w:t>em</w:t>
      </w:r>
      <w:r w:rsidRPr="00C3044D" w:rsidR="00C3044D">
        <w:t xml:space="preserve"> as quickly as possible for businesses</w:t>
      </w:r>
      <w:r w:rsidR="007A4505">
        <w:t>,</w:t>
      </w:r>
      <w:r w:rsidRPr="00C3044D" w:rsidR="00C3044D">
        <w:t xml:space="preserve"> so that</w:t>
      </w:r>
      <w:r w:rsidR="00533770">
        <w:t xml:space="preserve"> </w:t>
      </w:r>
      <w:r w:rsidRPr="00C3044D" w:rsidR="00C3044D">
        <w:t xml:space="preserve">solutions </w:t>
      </w:r>
      <w:r w:rsidR="00533770">
        <w:t xml:space="preserve">can be </w:t>
      </w:r>
      <w:r w:rsidRPr="00C3044D" w:rsidR="00C3044D">
        <w:t>found</w:t>
      </w:r>
      <w:r w:rsidR="00807E19">
        <w:t xml:space="preserve"> and</w:t>
      </w:r>
      <w:r w:rsidRPr="00C3044D" w:rsidR="00C3044D">
        <w:t xml:space="preserve"> businesses are not disadvantaged or put to any additional cost</w:t>
      </w:r>
      <w:r w:rsidR="00A5378B">
        <w:t>s</w:t>
      </w:r>
      <w:r w:rsidRPr="00C3044D" w:rsidR="00C3044D">
        <w:t xml:space="preserve">, which our members are already finding and experiencing </w:t>
      </w:r>
      <w:r w:rsidRPr="00C3044D" w:rsidR="00C3044D">
        <w:t>both with customs issues and some of the more practical problems they are encountering under the TCA.</w:t>
      </w:r>
    </w:p>
    <w:p w:rsidR="00C3044D" w:rsidP="00F17023">
      <w:pPr>
        <w:pStyle w:val="Question"/>
      </w:pPr>
      <w:sdt>
        <w:sdtPr>
          <w:alias w:val="Member"/>
          <w:tag w:val="&lt;Member mnisId='1502' dodsId='31694'&gt;"/>
          <w:id w:val="-1881929871"/>
          <w:placeholder>
            <w:docPart w:val="DefaultPlaceholder_-1854013440"/>
          </w:placeholder>
          <w:richText/>
        </w:sdtPr>
        <w:sdtContent>
          <w:r w:rsidRPr="00F17023" w:rsidR="00F17023">
            <w:rPr>
              <w:b/>
            </w:rPr>
            <w:t>Mr Jones:</w:t>
          </w:r>
        </w:sdtContent>
      </w:sdt>
      <w:r w:rsidR="00F17023">
        <w:t xml:space="preserve"> </w:t>
      </w:r>
      <w:r w:rsidR="00094FA8">
        <w:t xml:space="preserve">Thank you. </w:t>
      </w:r>
      <w:r w:rsidR="00F17023">
        <w:t>Ms Vibert?</w:t>
      </w:r>
    </w:p>
    <w:p w:rsidR="00D14A22" w:rsidP="00C3044D">
      <w:pPr>
        <w:pStyle w:val="Answer"/>
      </w:pPr>
      <w:sdt>
        <w:sdtPr>
          <w:alias w:val="Witness"/>
          <w:id w:val="1976256170"/>
          <w:placeholder>
            <w:docPart w:val="DefaultPlaceholder_-1854013440"/>
          </w:placeholder>
          <w:richText/>
        </w:sdtPr>
        <w:sdtContent>
          <w:r w:rsidRPr="00C3044D" w:rsidR="00C3044D">
            <w:rPr>
              <w:b/>
              <w:i/>
            </w:rPr>
            <w:t>Sarah Vibert:</w:t>
          </w:r>
        </w:sdtContent>
      </w:sdt>
      <w:r w:rsidR="00C3044D">
        <w:t xml:space="preserve"> </w:t>
      </w:r>
      <w:r w:rsidRPr="00C3044D" w:rsidR="00C3044D">
        <w:t>I would echo a lot of what Sean an</w:t>
      </w:r>
      <w:r w:rsidR="00C3044D">
        <w:t>d Mike</w:t>
      </w:r>
      <w:r w:rsidRPr="00C3044D" w:rsidR="00C3044D">
        <w:t xml:space="preserve"> have already said. This is a high-level</w:t>
      </w:r>
      <w:r w:rsidR="003856CA">
        <w:t>,</w:t>
      </w:r>
      <w:r w:rsidRPr="00C3044D" w:rsidR="00C3044D">
        <w:t xml:space="preserve"> decision</w:t>
      </w:r>
      <w:r w:rsidR="00F17023">
        <w:t>-</w:t>
      </w:r>
      <w:r w:rsidRPr="00C3044D" w:rsidR="00C3044D">
        <w:t>making forum for engagement between the parties</w:t>
      </w:r>
      <w:r w:rsidR="007F03CF">
        <w:t>. F</w:t>
      </w:r>
      <w:r w:rsidRPr="00C3044D" w:rsidR="00C3044D">
        <w:t>rom a voluntary sector perspective</w:t>
      </w:r>
      <w:r w:rsidR="007F03CF">
        <w:t>, in</w:t>
      </w:r>
      <w:r w:rsidRPr="00C3044D" w:rsidR="00C3044D">
        <w:t xml:space="preserve"> terms of the role of the </w:t>
      </w:r>
      <w:r w:rsidR="005F299B">
        <w:t>p</w:t>
      </w:r>
      <w:r w:rsidR="00B44D6F">
        <w:t xml:space="preserve">artnership </w:t>
      </w:r>
      <w:r w:rsidR="005F299B">
        <w:t>c</w:t>
      </w:r>
      <w:r w:rsidR="00B44D6F">
        <w:t>ouncil</w:t>
      </w:r>
      <w:r w:rsidR="005F299B">
        <w:t>,</w:t>
      </w:r>
      <w:r w:rsidRPr="00C3044D" w:rsidR="00C3044D">
        <w:t xml:space="preserve"> we would want to see</w:t>
      </w:r>
      <w:r w:rsidR="007F03CF">
        <w:t xml:space="preserve"> it</w:t>
      </w:r>
      <w:r w:rsidRPr="00C3044D" w:rsidR="00C3044D">
        <w:t xml:space="preserve"> resolving the big issues that are discussed </w:t>
      </w:r>
      <w:r w:rsidR="005F299B">
        <w:t>at things</w:t>
      </w:r>
      <w:r w:rsidRPr="00C3044D" w:rsidR="00C3044D">
        <w:t xml:space="preserve"> like the </w:t>
      </w:r>
      <w:r w:rsidR="005F299B">
        <w:t>c</w:t>
      </w:r>
      <w:r w:rsidR="000E4874">
        <w:t xml:space="preserve">ivil </w:t>
      </w:r>
      <w:r w:rsidR="005F299B">
        <w:t>s</w:t>
      </w:r>
      <w:r w:rsidR="000E4874">
        <w:t xml:space="preserve">ociety </w:t>
      </w:r>
      <w:r w:rsidR="005F299B">
        <w:t>f</w:t>
      </w:r>
      <w:r w:rsidR="000E4874">
        <w:t>orum</w:t>
      </w:r>
      <w:r w:rsidRPr="00C3044D" w:rsidR="00C3044D">
        <w:t xml:space="preserve"> and</w:t>
      </w:r>
      <w:r w:rsidR="005F299B">
        <w:t xml:space="preserve"> d</w:t>
      </w:r>
      <w:r w:rsidR="000E4874">
        <w:t xml:space="preserve">omestic </w:t>
      </w:r>
      <w:r w:rsidR="005F299B">
        <w:t>a</w:t>
      </w:r>
      <w:r w:rsidR="000E4874">
        <w:t xml:space="preserve">dvisory </w:t>
      </w:r>
      <w:r w:rsidR="005F299B">
        <w:t>g</w:t>
      </w:r>
      <w:r w:rsidR="000E4874">
        <w:t>roup</w:t>
      </w:r>
      <w:r w:rsidR="005F299B">
        <w:t xml:space="preserve">s, </w:t>
      </w:r>
      <w:r w:rsidR="00E879DF">
        <w:t xml:space="preserve">and </w:t>
      </w:r>
      <w:r w:rsidRPr="00A54CDB" w:rsidR="00A54CDB">
        <w:t xml:space="preserve">discussing issues that impact on civil </w:t>
      </w:r>
      <w:r w:rsidR="00A54CDB">
        <w:t>so</w:t>
      </w:r>
      <w:r w:rsidRPr="00A54CDB" w:rsidR="00A54CDB">
        <w:t>ciety</w:t>
      </w:r>
      <w:r w:rsidR="00A54CDB">
        <w:t xml:space="preserve">. </w:t>
      </w:r>
      <w:r w:rsidRPr="00A54CDB" w:rsidR="00A54CDB">
        <w:t>I echo that transparency is absolutely essential to allow th</w:t>
      </w:r>
      <w:r>
        <w:t>at</w:t>
      </w:r>
      <w:r w:rsidRPr="00A54CDB" w:rsidR="00A54CDB">
        <w:t xml:space="preserve"> to be done in a meaningful wa</w:t>
      </w:r>
      <w:r w:rsidR="00A54CDB">
        <w:t>y.</w:t>
      </w:r>
    </w:p>
    <w:p w:rsidR="00A54CDB" w:rsidP="00D14A22">
      <w:pPr>
        <w:pStyle w:val="Question"/>
        <w:numPr>
          <w:ilvl w:val="0"/>
          <w:numId w:val="0"/>
        </w:numPr>
        <w:ind w:left="794"/>
      </w:pPr>
      <w:sdt>
        <w:sdtPr>
          <w:alias w:val="Member"/>
          <w:tag w:val="&lt;Member mnisId='1502' dodsId='31694'&gt;"/>
          <w:id w:val="889770999"/>
          <w:placeholder>
            <w:docPart w:val="DefaultPlaceholder_-1854013440"/>
          </w:placeholder>
          <w:richText/>
        </w:sdtPr>
        <w:sdtContent>
          <w:r w:rsidRPr="00D14A22" w:rsidR="00D14A22">
            <w:rPr>
              <w:b/>
            </w:rPr>
            <w:t>Mr Jones:</w:t>
          </w:r>
        </w:sdtContent>
      </w:sdt>
      <w:r w:rsidR="00D14A22">
        <w:t xml:space="preserve"> Thank you.</w:t>
      </w:r>
    </w:p>
    <w:p w:rsidR="00A54CDB" w:rsidP="00A54CDB">
      <w:pPr>
        <w:pStyle w:val="Remark"/>
      </w:pPr>
      <w:sdt>
        <w:sdtPr>
          <w:alias w:val="Member"/>
          <w:tag w:val="&lt;Member mnisId='288' dodsId='25682'&gt;"/>
          <w:id w:val="1550415304"/>
          <w:placeholder>
            <w:docPart w:val="DefaultPlaceholder_-1854013440"/>
          </w:placeholder>
          <w:richText/>
        </w:sdtPr>
        <w:sdtContent>
          <w:r w:rsidRPr="00A54CDB">
            <w:rPr>
              <w:b/>
            </w:rPr>
            <w:t>Chair:</w:t>
          </w:r>
        </w:sdtContent>
      </w:sdt>
      <w:r>
        <w:t xml:space="preserve"> David,</w:t>
      </w:r>
      <w:r w:rsidR="00E879DF">
        <w:t xml:space="preserve"> would you</w:t>
      </w:r>
      <w:r w:rsidRPr="00A54CDB">
        <w:t xml:space="preserve"> consider spelling out </w:t>
      </w:r>
      <w:r w:rsidR="00F061F9">
        <w:t xml:space="preserve">all three of </w:t>
      </w:r>
      <w:r w:rsidR="00E879DF">
        <w:t>your</w:t>
      </w:r>
      <w:r w:rsidR="00F061F9">
        <w:t xml:space="preserve"> </w:t>
      </w:r>
      <w:r w:rsidRPr="00A54CDB">
        <w:t xml:space="preserve">questions so </w:t>
      </w:r>
      <w:r w:rsidR="00F061F9">
        <w:t xml:space="preserve">that </w:t>
      </w:r>
      <w:r w:rsidRPr="00A54CDB">
        <w:t>the witnesses can address them individually afte</w:t>
      </w:r>
      <w:r>
        <w:t>r</w:t>
      </w:r>
      <w:r w:rsidRPr="00A54CDB">
        <w:t xml:space="preserve"> they have heard the whole lot?</w:t>
      </w:r>
    </w:p>
    <w:p w:rsidR="00B04AF9" w:rsidP="00A54CDB">
      <w:pPr>
        <w:pStyle w:val="Question"/>
      </w:pPr>
      <w:sdt>
        <w:sdtPr>
          <w:alias w:val="Member"/>
          <w:tag w:val="&lt;Member mnisId='1502' dodsId='31694'&gt;"/>
          <w:id w:val="1233660162"/>
          <w:placeholder>
            <w:docPart w:val="DefaultPlaceholder_-1854013440"/>
          </w:placeholder>
          <w:richText/>
        </w:sdtPr>
        <w:sdtContent>
          <w:r w:rsidRPr="00A54CDB" w:rsidR="00A54CDB">
            <w:rPr>
              <w:b/>
            </w:rPr>
            <w:t>Mr Jones:</w:t>
          </w:r>
        </w:sdtContent>
      </w:sdt>
      <w:r w:rsidR="00A54CDB">
        <w:t xml:space="preserve"> Yes. </w:t>
      </w:r>
      <w:r w:rsidRPr="00A54CDB" w:rsidR="00A54CDB">
        <w:t>I have a number of quite short questions and perhaps you might like to make a note of them.</w:t>
      </w:r>
      <w:r w:rsidRPr="00482B8D" w:rsidR="00482B8D">
        <w:t xml:space="preserve"> </w:t>
      </w:r>
      <w:r w:rsidR="00606CBC">
        <w:t>A</w:t>
      </w:r>
      <w:r w:rsidRPr="00482B8D" w:rsidR="00482B8D">
        <w:t>s we know, the council met for the first time in June. W</w:t>
      </w:r>
      <w:r>
        <w:t>ere</w:t>
      </w:r>
      <w:r w:rsidRPr="00482B8D" w:rsidR="00482B8D">
        <w:t xml:space="preserve"> your organisation</w:t>
      </w:r>
      <w:r>
        <w:t>s</w:t>
      </w:r>
      <w:r w:rsidRPr="00482B8D" w:rsidR="00482B8D">
        <w:t xml:space="preserve"> or members consulted in advance? You will by now ha</w:t>
      </w:r>
      <w:r w:rsidR="00606CBC">
        <w:t>ve</w:t>
      </w:r>
      <w:r w:rsidRPr="00482B8D" w:rsidR="00482B8D">
        <w:t xml:space="preserve"> seen the public minutes. Do you believe that the right issues were addressed? Are there any other issues that you think should have been addressed?</w:t>
      </w:r>
    </w:p>
    <w:p w:rsidR="00CF2E43" w:rsidP="00B04AF9">
      <w:pPr>
        <w:pStyle w:val="Question"/>
        <w:numPr>
          <w:ilvl w:val="0"/>
          <w:numId w:val="0"/>
        </w:numPr>
        <w:ind w:left="794"/>
      </w:pPr>
      <w:r w:rsidRPr="00482B8D">
        <w:t xml:space="preserve">Has the Cabinet Office or any individual </w:t>
      </w:r>
      <w:r w:rsidR="00B04AF9">
        <w:t>D</w:t>
      </w:r>
      <w:r w:rsidRPr="00482B8D">
        <w:t>epartment discuss</w:t>
      </w:r>
      <w:r w:rsidR="00606CBC">
        <w:t>ed</w:t>
      </w:r>
      <w:r w:rsidRPr="00482B8D">
        <w:t xml:space="preserve"> the outcome of the meeting with you or your members? Finally, are you clear</w:t>
      </w:r>
      <w:r w:rsidRPr="00CF2E43">
        <w:t xml:space="preserve"> on the next steps</w:t>
      </w:r>
      <w:r w:rsidR="008B08B3">
        <w:t xml:space="preserve"> to be taken</w:t>
      </w:r>
      <w:r w:rsidRPr="00CF2E43">
        <w:t xml:space="preserve"> following the </w:t>
      </w:r>
      <w:r w:rsidR="00B04AF9">
        <w:t>p</w:t>
      </w:r>
      <w:r w:rsidR="00B44D6F">
        <w:t xml:space="preserve">artnership </w:t>
      </w:r>
      <w:r w:rsidR="00B04AF9">
        <w:t>c</w:t>
      </w:r>
      <w:r w:rsidR="00B44D6F">
        <w:t>ouncil</w:t>
      </w:r>
      <w:r w:rsidRPr="00CF2E43">
        <w:t xml:space="preserve"> meeting?</w:t>
      </w:r>
      <w:r>
        <w:t xml:space="preserve"> </w:t>
      </w:r>
      <w:r w:rsidRPr="00CF2E43">
        <w:t>Mr</w:t>
      </w:r>
      <w:r>
        <w:t xml:space="preserve"> McGuire</w:t>
      </w:r>
      <w:r w:rsidRPr="00CF2E43">
        <w:t>, would you like to make a start on</w:t>
      </w:r>
      <w:r w:rsidR="008B08B3">
        <w:t xml:space="preserve"> answering</w:t>
      </w:r>
      <w:r w:rsidRPr="00CF2E43">
        <w:t xml:space="preserve"> those?</w:t>
      </w:r>
    </w:p>
    <w:p w:rsidR="00CF2E43" w:rsidRPr="00CF2E43" w:rsidP="00CF2E43">
      <w:pPr>
        <w:pStyle w:val="Answer"/>
      </w:pPr>
      <w:sdt>
        <w:sdtPr>
          <w:alias w:val="Witness"/>
          <w:id w:val="1741754326"/>
          <w:placeholder>
            <w:docPart w:val="DefaultPlaceholder_-1854013440"/>
          </w:placeholder>
          <w:richText/>
        </w:sdtPr>
        <w:sdtContent>
          <w:r w:rsidRPr="00CF2E43">
            <w:rPr>
              <w:b/>
              <w:i/>
            </w:rPr>
            <w:t>Sean McGuire:</w:t>
          </w:r>
        </w:sdtContent>
      </w:sdt>
      <w:r>
        <w:t xml:space="preserve"> </w:t>
      </w:r>
      <w:r w:rsidRPr="00CF2E43">
        <w:t xml:space="preserve">We were not consulted prior to the June meeting. However, as we sit on the Brexit </w:t>
      </w:r>
      <w:r w:rsidR="00614B9F">
        <w:t>b</w:t>
      </w:r>
      <w:r w:rsidR="008B08B3">
        <w:t xml:space="preserve">usiness </w:t>
      </w:r>
      <w:r w:rsidR="00614B9F">
        <w:t>t</w:t>
      </w:r>
      <w:r w:rsidR="008B08B3">
        <w:t xml:space="preserve">askforce </w:t>
      </w:r>
      <w:r w:rsidRPr="00CF2E43">
        <w:t xml:space="preserve">and have had a number of engagements with senior politicians and the Cabinet Office, we have a route </w:t>
      </w:r>
      <w:r w:rsidR="007E4A4F">
        <w:t>by which we can</w:t>
      </w:r>
      <w:r w:rsidRPr="00CF2E43">
        <w:t xml:space="preserve"> present our views and opinions</w:t>
      </w:r>
      <w:r w:rsidR="007E4A4F">
        <w:t>. What w</w:t>
      </w:r>
      <w:r w:rsidRPr="00CF2E43">
        <w:t>e have been doing with the Cabinet Office since January this year is provide real case studies of what companies are facing on the ground so</w:t>
      </w:r>
      <w:r w:rsidR="00B91E0A">
        <w:t xml:space="preserve"> that they</w:t>
      </w:r>
      <w:r w:rsidR="007E4A4F">
        <w:t xml:space="preserve"> </w:t>
      </w:r>
      <w:r w:rsidRPr="00CF2E43">
        <w:t xml:space="preserve">can understand what the challenges are. Some are internal issues; </w:t>
      </w:r>
      <w:r>
        <w:t>s</w:t>
      </w:r>
      <w:r w:rsidRPr="00CF2E43">
        <w:t>ome are much wider political</w:t>
      </w:r>
      <w:r w:rsidR="00973E1C">
        <w:t xml:space="preserve"> and</w:t>
      </w:r>
      <w:r w:rsidRPr="00CF2E43">
        <w:t xml:space="preserve"> function</w:t>
      </w:r>
      <w:r w:rsidR="00973E1C">
        <w:t>al</w:t>
      </w:r>
      <w:r w:rsidRPr="00CF2E43">
        <w:t xml:space="preserve"> issues; </w:t>
      </w:r>
      <w:r>
        <w:t>a</w:t>
      </w:r>
      <w:r w:rsidRPr="00CF2E43">
        <w:t>nd some are teething problems. As I mentioned in the previous answer, rules of origin was the big one at the beginning of the year because it was new and people did not understand the process, but as we moved towards the June deadline there was less concern about rules of origin because people had managed to und</w:t>
      </w:r>
      <w:r w:rsidR="00973E1C">
        <w:t>erstand the rules a</w:t>
      </w:r>
      <w:r w:rsidRPr="00CF2E43">
        <w:t xml:space="preserve">nd put in place the issues. </w:t>
      </w:r>
      <w:r w:rsidR="00980992">
        <w:t>A</w:t>
      </w:r>
      <w:r w:rsidR="00A5079E">
        <w:t xml:space="preserve">t the </w:t>
      </w:r>
      <w:r w:rsidRPr="00CF2E43">
        <w:t>starting point</w:t>
      </w:r>
      <w:r w:rsidR="00980992">
        <w:t>,</w:t>
      </w:r>
      <w:r w:rsidR="00A5079E">
        <w:t xml:space="preserve"> there was</w:t>
      </w:r>
      <w:r w:rsidRPr="00CF2E43">
        <w:t xml:space="preserve"> no</w:t>
      </w:r>
      <w:r>
        <w:t xml:space="preserve"> formal</w:t>
      </w:r>
      <w:r w:rsidRPr="00CF2E43">
        <w:t xml:space="preserve"> consultation</w:t>
      </w:r>
      <w:r w:rsidR="00A5079E">
        <w:t>,</w:t>
      </w:r>
      <w:r w:rsidRPr="00CF2E43">
        <w:t xml:space="preserve"> but</w:t>
      </w:r>
      <w:r w:rsidR="00A5079E">
        <w:t xml:space="preserve"> there was</w:t>
      </w:r>
      <w:r w:rsidRPr="00CF2E43">
        <w:t xml:space="preserve"> very</w:t>
      </w:r>
      <w:r w:rsidR="00A5079E">
        <w:t xml:space="preserve"> </w:t>
      </w:r>
      <w:r w:rsidRPr="00CF2E43">
        <w:t xml:space="preserve">regular dialogue with </w:t>
      </w:r>
      <w:r w:rsidR="00980992">
        <w:t>G</w:t>
      </w:r>
      <w:r w:rsidRPr="00CF2E43">
        <w:t>overnment and the various</w:t>
      </w:r>
      <w:r>
        <w:t xml:space="preserve"> Departments and </w:t>
      </w:r>
      <w:r w:rsidRPr="00CF2E43">
        <w:t>the Cabinet Office.</w:t>
      </w:r>
    </w:p>
    <w:p w:rsidR="0055224E" w:rsidP="0055224E">
      <w:pPr>
        <w:pStyle w:val="Answer"/>
      </w:pPr>
      <w:r>
        <w:t xml:space="preserve">Are they the right </w:t>
      </w:r>
      <w:r w:rsidRPr="00CF2E43">
        <w:t>issues? For us, issues are one thing. It was a positive sign and signal that both sides had moved on and w</w:t>
      </w:r>
      <w:r>
        <w:t>e</w:t>
      </w:r>
      <w:r w:rsidRPr="00CF2E43">
        <w:t xml:space="preserve">re showing willingness to work </w:t>
      </w:r>
      <w:r w:rsidR="004B7DF4">
        <w:t xml:space="preserve">together </w:t>
      </w:r>
      <w:r w:rsidRPr="00CF2E43">
        <w:t>and co</w:t>
      </w:r>
      <w:r w:rsidR="00A5079E">
        <w:t>-</w:t>
      </w:r>
      <w:r w:rsidRPr="00CF2E43">
        <w:t xml:space="preserve">operate after what had been six quite tetchy months. It was not long after the entry into force of the TCA that we had </w:t>
      </w:r>
      <w:r w:rsidRPr="00CF2E43">
        <w:t xml:space="preserve">the mistake </w:t>
      </w:r>
      <w:r>
        <w:t>on</w:t>
      </w:r>
      <w:r w:rsidRPr="00CF2E43">
        <w:t xml:space="preserve"> the </w:t>
      </w:r>
      <w:r w:rsidR="000E4874">
        <w:t>EU</w:t>
      </w:r>
      <w:r w:rsidRPr="00CF2E43">
        <w:t xml:space="preserve"> side </w:t>
      </w:r>
      <w:r>
        <w:t xml:space="preserve">with the </w:t>
      </w:r>
      <w:r w:rsidRPr="00CF2E43">
        <w:t xml:space="preserve">triggering </w:t>
      </w:r>
      <w:r>
        <w:t xml:space="preserve">of </w:t>
      </w:r>
      <w:r w:rsidRPr="00CF2E43">
        <w:t>article 16</w:t>
      </w:r>
      <w:r>
        <w:t>,</w:t>
      </w:r>
      <w:r w:rsidRPr="00CF2E43">
        <w:t xml:space="preserve"> and there</w:t>
      </w:r>
      <w:r>
        <w:t xml:space="preserve"> were quite </w:t>
      </w:r>
      <w:r w:rsidRPr="00CF2E43">
        <w:t xml:space="preserve">volatile weeks and months after that. </w:t>
      </w:r>
      <w:r w:rsidR="004B7DF4">
        <w:t>F</w:t>
      </w:r>
      <w:r w:rsidRPr="00CF2E43">
        <w:t>rom the point of view of image</w:t>
      </w:r>
      <w:r w:rsidR="00D07D4D">
        <w:t>,</w:t>
      </w:r>
      <w:r w:rsidRPr="00CF2E43">
        <w:t xml:space="preserve"> I think it was important </w:t>
      </w:r>
      <w:r>
        <w:t xml:space="preserve">and </w:t>
      </w:r>
      <w:r w:rsidRPr="00CF2E43">
        <w:t>it was a positive sign.</w:t>
      </w:r>
    </w:p>
    <w:p w:rsidR="00850A4F" w:rsidP="0055224E">
      <w:pPr>
        <w:pStyle w:val="Answer"/>
      </w:pPr>
      <w:r>
        <w:t xml:space="preserve">As to what </w:t>
      </w:r>
      <w:r w:rsidRPr="00CF2E43" w:rsidR="00CF2E43">
        <w:t>we would like to see going forward</w:t>
      </w:r>
      <w:r w:rsidR="00D07D4D">
        <w:t xml:space="preserve">, </w:t>
      </w:r>
      <w:r w:rsidR="004A5B5F">
        <w:t xml:space="preserve">it is </w:t>
      </w:r>
      <w:r w:rsidRPr="00CF2E43" w:rsidR="00CF2E43">
        <w:t>unclear</w:t>
      </w:r>
      <w:r w:rsidR="00D07D4D">
        <w:t>. T</w:t>
      </w:r>
      <w:r w:rsidRPr="00CF2E43" w:rsidR="00CF2E43">
        <w:t xml:space="preserve">he </w:t>
      </w:r>
      <w:r w:rsidR="00D07D4D">
        <w:t>p</w:t>
      </w:r>
      <w:r w:rsidR="00B44D6F">
        <w:t xml:space="preserve">artnership </w:t>
      </w:r>
      <w:r w:rsidR="00D07D4D">
        <w:t>c</w:t>
      </w:r>
      <w:r w:rsidR="00B44D6F">
        <w:t>ouncil</w:t>
      </w:r>
      <w:r w:rsidRPr="00CF2E43" w:rsidR="00CF2E43">
        <w:t xml:space="preserve"> is one thing</w:t>
      </w:r>
      <w:r>
        <w:t>,</w:t>
      </w:r>
      <w:r w:rsidRPr="00CF2E43" w:rsidR="00CF2E43">
        <w:t xml:space="preserve"> but there are various specialised bodies under the TCA, and we would like to see them working and up and running</w:t>
      </w:r>
      <w:r w:rsidR="00AE4174">
        <w:t>,</w:t>
      </w:r>
      <w:r w:rsidRPr="00CF2E43" w:rsidR="00CF2E43">
        <w:t xml:space="preserve"> so that some of the more technical challenges for businesses on both sides can be addressed and worked through. That is where we would like the next steps to be, but it is unclear where they ar</w:t>
      </w:r>
      <w:r w:rsidR="007401C3">
        <w:t>e. D</w:t>
      </w:r>
      <w:r w:rsidRPr="00CF2E43" w:rsidR="00CF2E43">
        <w:t>ifferent committees have been set up. Some of the agendas ha</w:t>
      </w:r>
      <w:r w:rsidR="00CF2E43">
        <w:t>ve</w:t>
      </w:r>
      <w:r w:rsidRPr="00CF2E43" w:rsidR="00CF2E43">
        <w:t xml:space="preserve"> been published and some have not. That is where we would like the next step to </w:t>
      </w:r>
      <w:r>
        <w:t xml:space="preserve">be—to </w:t>
      </w:r>
      <w:r w:rsidRPr="00CF2E43" w:rsidR="00CF2E43">
        <w:t>get into the nuts and bolts and nitty</w:t>
      </w:r>
      <w:r>
        <w:t>-</w:t>
      </w:r>
      <w:r w:rsidRPr="00CF2E43" w:rsidR="00CF2E43">
        <w:t>gritty of the specialised committees.</w:t>
      </w:r>
    </w:p>
    <w:p w:rsidR="00CF2E43" w:rsidP="00850A4F">
      <w:pPr>
        <w:pStyle w:val="Question"/>
      </w:pPr>
      <w:sdt>
        <w:sdtPr>
          <w:alias w:val="Member"/>
          <w:tag w:val="&lt;Member mnisId='1502' dodsId='31694'&gt;"/>
          <w:id w:val="-749423455"/>
          <w:placeholder>
            <w:docPart w:val="DefaultPlaceholder_-1854013440"/>
          </w:placeholder>
          <w:richText/>
        </w:sdtPr>
        <w:sdtContent>
          <w:r w:rsidRPr="00850A4F" w:rsidR="00850A4F">
            <w:rPr>
              <w:b/>
            </w:rPr>
            <w:t>Mr Jones:</w:t>
          </w:r>
        </w:sdtContent>
      </w:sdt>
      <w:r w:rsidR="00850A4F">
        <w:t xml:space="preserve"> Thank you. Mr Cherry?</w:t>
      </w:r>
    </w:p>
    <w:p w:rsidR="007C5218" w:rsidP="00CF2E43">
      <w:pPr>
        <w:pStyle w:val="Answer"/>
      </w:pPr>
      <w:sdt>
        <w:sdtPr>
          <w:alias w:val="Witness"/>
          <w:id w:val="478504384"/>
          <w:placeholder>
            <w:docPart w:val="DefaultPlaceholder_-1854013440"/>
          </w:placeholder>
          <w:richText/>
        </w:sdtPr>
        <w:sdtContent>
          <w:r w:rsidRPr="00CF2E43" w:rsidR="00CF2E43">
            <w:rPr>
              <w:b/>
              <w:i/>
            </w:rPr>
            <w:t xml:space="preserve">Mike </w:t>
          </w:r>
          <w:r w:rsidR="00D464F1">
            <w:rPr>
              <w:b/>
              <w:i/>
            </w:rPr>
            <w:t>Cherry</w:t>
          </w:r>
          <w:r w:rsidRPr="00CF2E43" w:rsidR="00CF2E43">
            <w:rPr>
              <w:b/>
              <w:i/>
            </w:rPr>
            <w:t>:</w:t>
          </w:r>
        </w:sdtContent>
      </w:sdt>
      <w:r w:rsidR="00CF2E43">
        <w:t xml:space="preserve"> </w:t>
      </w:r>
      <w:r w:rsidRPr="00CF2E43" w:rsidR="00CF2E43">
        <w:t>Like the CBI,</w:t>
      </w:r>
      <w:r w:rsidR="00CF2E43">
        <w:t xml:space="preserve"> </w:t>
      </w:r>
      <w:r w:rsidRPr="00CF2E43" w:rsidR="00CF2E43">
        <w:t>FSB was not asked at the outset</w:t>
      </w:r>
      <w:r w:rsidR="00092E35">
        <w:t>,</w:t>
      </w:r>
      <w:r w:rsidRPr="00CF2E43" w:rsidR="00CF2E43">
        <w:t xml:space="preserve"> although </w:t>
      </w:r>
      <w:r w:rsidR="00092E35">
        <w:t>we</w:t>
      </w:r>
      <w:r w:rsidRPr="00CF2E43" w:rsidR="00CF2E43">
        <w:t xml:space="preserve"> welcome</w:t>
      </w:r>
      <w:r w:rsidR="00F71AB4">
        <w:t>d</w:t>
      </w:r>
      <w:r w:rsidRPr="00CF2E43" w:rsidR="00CF2E43">
        <w:t xml:space="preserve"> discussion on </w:t>
      </w:r>
      <w:r w:rsidR="00CF2E43">
        <w:t>SPS</w:t>
      </w:r>
      <w:r w:rsidRPr="00CF2E43" w:rsidR="00CF2E43">
        <w:t xml:space="preserve"> and issues relating to visa fees</w:t>
      </w:r>
      <w:r w:rsidR="00494C49">
        <w:t>,</w:t>
      </w:r>
      <w:r w:rsidRPr="00CF2E43" w:rsidR="00CF2E43">
        <w:t xml:space="preserve"> which we believe</w:t>
      </w:r>
      <w:r w:rsidR="00780B51">
        <w:t>d</w:t>
      </w:r>
      <w:r w:rsidRPr="00CF2E43" w:rsidR="00CF2E43">
        <w:t xml:space="preserve"> </w:t>
      </w:r>
      <w:r w:rsidR="00092E35">
        <w:t>were</w:t>
      </w:r>
      <w:r w:rsidRPr="00CF2E43" w:rsidR="00CF2E43">
        <w:t xml:space="preserve"> important. Like the CBI, we were able to</w:t>
      </w:r>
      <w:r w:rsidR="00F71AB4">
        <w:t xml:space="preserve"> bring</w:t>
      </w:r>
      <w:r w:rsidRPr="00CF2E43" w:rsidR="00CF2E43">
        <w:t xml:space="preserve"> </w:t>
      </w:r>
      <w:r w:rsidR="00BA7CBB">
        <w:t xml:space="preserve">the </w:t>
      </w:r>
      <w:r w:rsidRPr="00CF2E43" w:rsidR="00CF2E43">
        <w:t>issues</w:t>
      </w:r>
      <w:r w:rsidR="00BA7CBB">
        <w:t xml:space="preserve"> of our members</w:t>
      </w:r>
      <w:r w:rsidR="00F71AB4">
        <w:t xml:space="preserve"> and discuss them</w:t>
      </w:r>
      <w:r w:rsidRPr="00CF2E43" w:rsidR="00CF2E43">
        <w:t xml:space="preserve"> with the Cabinet Office and the Brexit </w:t>
      </w:r>
      <w:r w:rsidR="00F71AB4">
        <w:t>b</w:t>
      </w:r>
      <w:r w:rsidRPr="00CF2E43" w:rsidR="00CF2E43">
        <w:t xml:space="preserve">usiness </w:t>
      </w:r>
      <w:r w:rsidR="00F71AB4">
        <w:t>t</w:t>
      </w:r>
      <w:r w:rsidR="00780B51">
        <w:t>ask</w:t>
      </w:r>
      <w:r w:rsidRPr="00CF2E43" w:rsidR="00CF2E43">
        <w:t>force</w:t>
      </w:r>
      <w:r w:rsidR="00BA7CBB">
        <w:t>,</w:t>
      </w:r>
      <w:r w:rsidRPr="00C345AB" w:rsidR="00C345AB">
        <w:t xml:space="preserve"> so that the</w:t>
      </w:r>
      <w:r w:rsidR="00BA7CBB">
        <w:t xml:space="preserve">y </w:t>
      </w:r>
      <w:r w:rsidRPr="00C345AB" w:rsidR="00C345AB">
        <w:t>could be raised and</w:t>
      </w:r>
      <w:r w:rsidR="00780B51">
        <w:t>,</w:t>
      </w:r>
      <w:r w:rsidRPr="00C345AB" w:rsidR="00C345AB">
        <w:t xml:space="preserve"> hopefully</w:t>
      </w:r>
      <w:r w:rsidR="00780B51">
        <w:t>,</w:t>
      </w:r>
      <w:r w:rsidRPr="00C345AB" w:rsidR="00C345AB">
        <w:t xml:space="preserve"> dealt with.</w:t>
      </w:r>
    </w:p>
    <w:p w:rsidR="002D3386" w:rsidP="00CF2E43">
      <w:pPr>
        <w:pStyle w:val="Answer"/>
      </w:pPr>
      <w:r>
        <w:t xml:space="preserve">It </w:t>
      </w:r>
      <w:r w:rsidRPr="00C345AB" w:rsidR="00C345AB">
        <w:t>is crucial to understand that rules of origin remain an ongoing issue, particularly where some of our member</w:t>
      </w:r>
      <w:r>
        <w:t>s</w:t>
      </w:r>
      <w:r w:rsidR="00C345AB">
        <w:t xml:space="preserve"> </w:t>
      </w:r>
      <w:r w:rsidRPr="00C345AB" w:rsidR="00C345AB">
        <w:t>are, shall we say</w:t>
      </w:r>
      <w:r w:rsidR="00780B51">
        <w:t>,</w:t>
      </w:r>
      <w:r w:rsidRPr="00C345AB" w:rsidR="00C345AB">
        <w:t xml:space="preserve"> importing goods from the </w:t>
      </w:r>
      <w:r w:rsidR="000E4874">
        <w:t>EU</w:t>
      </w:r>
      <w:r w:rsidR="00C345AB">
        <w:t xml:space="preserve">, </w:t>
      </w:r>
      <w:r w:rsidRPr="00C345AB" w:rsidR="00C345AB">
        <w:t>finishing them in the UK and re</w:t>
      </w:r>
      <w:r w:rsidR="006A0E2F">
        <w:noBreakHyphen/>
      </w:r>
      <w:r w:rsidRPr="00C345AB" w:rsidR="00C345AB">
        <w:t xml:space="preserve">exporting them. </w:t>
      </w:r>
      <w:r w:rsidR="006A0E2F">
        <w:t>T</w:t>
      </w:r>
      <w:r w:rsidRPr="00C345AB" w:rsidR="00C345AB">
        <w:t xml:space="preserve">hat remains a major concern. Further, on Mr </w:t>
      </w:r>
      <w:r w:rsidR="00C345AB">
        <w:t>M</w:t>
      </w:r>
      <w:r w:rsidR="00D568F1">
        <w:t>cG</w:t>
      </w:r>
      <w:r w:rsidRPr="00C345AB" w:rsidR="00C345AB">
        <w:t xml:space="preserve">uire's point </w:t>
      </w:r>
      <w:r w:rsidR="00D568F1">
        <w:t>about</w:t>
      </w:r>
      <w:r w:rsidRPr="00C345AB" w:rsidR="00C345AB">
        <w:t xml:space="preserve"> specialised committees,</w:t>
      </w:r>
      <w:r w:rsidR="00C345AB">
        <w:t xml:space="preserve"> </w:t>
      </w:r>
      <w:r w:rsidRPr="00C345AB" w:rsidR="00C345AB">
        <w:t>it is important for us to reinforce that. That is where we would like to have</w:t>
      </w:r>
      <w:r w:rsidR="006A0E2F">
        <w:t xml:space="preserve"> a</w:t>
      </w:r>
      <w:r w:rsidRPr="00C345AB" w:rsidR="00C345AB">
        <w:t xml:space="preserve"> discussion</w:t>
      </w:r>
      <w:r>
        <w:t>,</w:t>
      </w:r>
      <w:r w:rsidRPr="00C345AB" w:rsidR="00C345AB">
        <w:t xml:space="preserve"> particularly around some ongoing issues on </w:t>
      </w:r>
      <w:r w:rsidR="00C345AB">
        <w:t xml:space="preserve">VAT </w:t>
      </w:r>
      <w:r w:rsidRPr="00C345AB" w:rsidR="00C345AB">
        <w:t xml:space="preserve">that </w:t>
      </w:r>
      <w:r w:rsidR="006A0E2F">
        <w:t>are</w:t>
      </w:r>
      <w:r w:rsidRPr="00C345AB" w:rsidR="00C345AB">
        <w:t xml:space="preserve"> also causing</w:t>
      </w:r>
      <w:r w:rsidR="006A0E2F">
        <w:t xml:space="preserve"> problems</w:t>
      </w:r>
      <w:r w:rsidRPr="00C345AB" w:rsidR="00C345AB">
        <w:t xml:space="preserve"> for our members.</w:t>
      </w:r>
    </w:p>
    <w:p w:rsidR="00C345AB" w:rsidP="002D3386">
      <w:pPr>
        <w:pStyle w:val="Question"/>
      </w:pPr>
      <w:sdt>
        <w:sdtPr>
          <w:alias w:val="Member"/>
          <w:tag w:val="&lt;Member mnisId='1502' dodsId='31694'&gt;"/>
          <w:id w:val="568161568"/>
          <w:placeholder>
            <w:docPart w:val="DefaultPlaceholder_-1854013440"/>
          </w:placeholder>
          <w:richText/>
        </w:sdtPr>
        <w:sdtContent>
          <w:r w:rsidRPr="002D3386" w:rsidR="002D3386">
            <w:rPr>
              <w:b/>
            </w:rPr>
            <w:t>Mr Jones:</w:t>
          </w:r>
        </w:sdtContent>
      </w:sdt>
      <w:r w:rsidR="002D3386">
        <w:t xml:space="preserve"> Thank you. Ms Vibert?</w:t>
      </w:r>
    </w:p>
    <w:p w:rsidR="00736D22" w:rsidP="00C345AB">
      <w:pPr>
        <w:pStyle w:val="Answer"/>
      </w:pPr>
      <w:sdt>
        <w:sdtPr>
          <w:alias w:val="Witness"/>
          <w:id w:val="-2028467260"/>
          <w:placeholder>
            <w:docPart w:val="DefaultPlaceholder_-1854013440"/>
          </w:placeholder>
          <w:richText/>
        </w:sdtPr>
        <w:sdtContent>
          <w:r w:rsidRPr="00C345AB" w:rsidR="00C345AB">
            <w:rPr>
              <w:b/>
              <w:i/>
            </w:rPr>
            <w:t>Sarah Vibert:</w:t>
          </w:r>
        </w:sdtContent>
      </w:sdt>
      <w:r w:rsidR="00C345AB">
        <w:t xml:space="preserve"> </w:t>
      </w:r>
      <w:r w:rsidRPr="00C345AB" w:rsidR="00C345AB">
        <w:t>For</w:t>
      </w:r>
      <w:r w:rsidR="00C345AB">
        <w:t xml:space="preserve"> </w:t>
      </w:r>
      <w:r w:rsidRPr="00C345AB" w:rsidR="00C345AB">
        <w:t xml:space="preserve">civil </w:t>
      </w:r>
      <w:r w:rsidR="00C345AB">
        <w:t xml:space="preserve">society, </w:t>
      </w:r>
      <w:r w:rsidRPr="00363B3F" w:rsidR="00363B3F">
        <w:t xml:space="preserve">it is perhaps too early for us to tell whether the right issues are being raised. </w:t>
      </w:r>
      <w:r w:rsidR="00363B3F">
        <w:t>T</w:t>
      </w:r>
      <w:r w:rsidRPr="00363B3F" w:rsidR="00363B3F">
        <w:t xml:space="preserve">he June </w:t>
      </w:r>
      <w:r w:rsidR="00A0640C">
        <w:t>p</w:t>
      </w:r>
      <w:r w:rsidR="00B44D6F">
        <w:t xml:space="preserve">artnership </w:t>
      </w:r>
      <w:r w:rsidR="00A0640C">
        <w:t>c</w:t>
      </w:r>
      <w:r w:rsidR="00B44D6F">
        <w:t>ouncil</w:t>
      </w:r>
      <w:r w:rsidRPr="00363B3F" w:rsidR="00363B3F">
        <w:t xml:space="preserve"> meeting </w:t>
      </w:r>
      <w:r w:rsidR="005F68B5">
        <w:t>mainly</w:t>
      </w:r>
      <w:r w:rsidR="00A0640C">
        <w:t xml:space="preserve"> discussed</w:t>
      </w:r>
      <w:r w:rsidRPr="00363B3F" w:rsidR="00363B3F">
        <w:t xml:space="preserve"> issues arising from the specialised committees. It is fair to say </w:t>
      </w:r>
      <w:r w:rsidR="00883EB7">
        <w:t xml:space="preserve">that </w:t>
      </w:r>
      <w:r w:rsidRPr="00363B3F" w:rsidR="00363B3F">
        <w:t xml:space="preserve">they are not as relevant </w:t>
      </w:r>
      <w:r w:rsidR="002B3472">
        <w:t>for</w:t>
      </w:r>
      <w:r w:rsidRPr="00363B3F" w:rsidR="00363B3F">
        <w:t xml:space="preserve"> many of our members. For us, the real test will be</w:t>
      </w:r>
      <w:r w:rsidRPr="00CB4C30" w:rsidR="00CB4C30">
        <w:t xml:space="preserve"> </w:t>
      </w:r>
      <w:r w:rsidR="005F68B5">
        <w:t>once the</w:t>
      </w:r>
      <w:r w:rsidRPr="00CB4C30" w:rsidR="00CB4C30">
        <w:t xml:space="preserve"> </w:t>
      </w:r>
      <w:r w:rsidR="00883EB7">
        <w:t>d</w:t>
      </w:r>
      <w:r w:rsidR="000E4874">
        <w:t xml:space="preserve">omestic </w:t>
      </w:r>
      <w:r w:rsidR="00883EB7">
        <w:t>a</w:t>
      </w:r>
      <w:r w:rsidR="000E4874">
        <w:t xml:space="preserve">dvisory </w:t>
      </w:r>
      <w:r w:rsidR="00883EB7">
        <w:t>g</w:t>
      </w:r>
      <w:r w:rsidR="000E4874">
        <w:t>roup</w:t>
      </w:r>
      <w:r w:rsidRPr="00CB4C30" w:rsidR="00CB4C30">
        <w:t xml:space="preserve"> and </w:t>
      </w:r>
      <w:r w:rsidR="00883EB7">
        <w:t>the c</w:t>
      </w:r>
      <w:r w:rsidR="000E4874">
        <w:t xml:space="preserve">ivil </w:t>
      </w:r>
      <w:r w:rsidR="00883EB7">
        <w:t>s</w:t>
      </w:r>
      <w:r w:rsidR="000E4874">
        <w:t xml:space="preserve">ociety </w:t>
      </w:r>
      <w:r w:rsidR="00883EB7">
        <w:t>f</w:t>
      </w:r>
      <w:r w:rsidR="000E4874">
        <w:t>orum</w:t>
      </w:r>
      <w:r w:rsidRPr="00CB4C30" w:rsidR="00CB4C30">
        <w:t xml:space="preserve"> ha</w:t>
      </w:r>
      <w:r w:rsidR="005F68B5">
        <w:t>ve</w:t>
      </w:r>
      <w:r w:rsidRPr="00CB4C30" w:rsidR="00CB4C30">
        <w:t xml:space="preserve"> met</w:t>
      </w:r>
      <w:r w:rsidR="006C551E">
        <w:t>,</w:t>
      </w:r>
      <w:r w:rsidRPr="00CB4C30" w:rsidR="00CB4C30">
        <w:t xml:space="preserve"> and the issues that will be brought up </w:t>
      </w:r>
      <w:r w:rsidR="006C551E">
        <w:t>through</w:t>
      </w:r>
      <w:r w:rsidRPr="00CB4C30" w:rsidR="00CB4C30">
        <w:t xml:space="preserve"> those routes</w:t>
      </w:r>
      <w:r w:rsidR="00CB4C30">
        <w:t xml:space="preserve">. </w:t>
      </w:r>
      <w:r>
        <w:t>W</w:t>
      </w:r>
      <w:r w:rsidRPr="00CB4C30" w:rsidR="00CB4C30">
        <w:t>e were not consulted ahead of the meeting</w:t>
      </w:r>
      <w:r>
        <w:t xml:space="preserve"> and</w:t>
      </w:r>
      <w:r w:rsidRPr="00CB4C30" w:rsidR="00CB4C30">
        <w:t xml:space="preserve"> we have </w:t>
      </w:r>
      <w:r w:rsidR="006C551E">
        <w:t xml:space="preserve">not </w:t>
      </w:r>
      <w:r w:rsidRPr="00CB4C30" w:rsidR="00CB4C30">
        <w:t>received feedback</w:t>
      </w:r>
      <w:r w:rsidR="00CB4C30">
        <w:t xml:space="preserve">. </w:t>
      </w:r>
      <w:r>
        <w:t>Perhaps th</w:t>
      </w:r>
      <w:r w:rsidR="005432AA">
        <w:t>at</w:t>
      </w:r>
      <w:r>
        <w:t xml:space="preserve"> s</w:t>
      </w:r>
      <w:r w:rsidRPr="00CB4C30" w:rsidR="00CB4C30">
        <w:t>hows the import</w:t>
      </w:r>
      <w:r w:rsidR="00CB4C30">
        <w:t>a</w:t>
      </w:r>
      <w:r w:rsidRPr="00CB4C30" w:rsidR="00CB4C30">
        <w:t xml:space="preserve">nce </w:t>
      </w:r>
      <w:r>
        <w:t>of</w:t>
      </w:r>
      <w:r w:rsidRPr="00CB4C30" w:rsidR="00CB4C30">
        <w:t xml:space="preserve"> the </w:t>
      </w:r>
      <w:r w:rsidR="005432AA">
        <w:t>d</w:t>
      </w:r>
      <w:r w:rsidR="000E4874">
        <w:t xml:space="preserve">omestic </w:t>
      </w:r>
      <w:r w:rsidR="005432AA">
        <w:t>a</w:t>
      </w:r>
      <w:r w:rsidR="000E4874">
        <w:t xml:space="preserve">dvisory </w:t>
      </w:r>
      <w:r w:rsidR="005432AA">
        <w:t>g</w:t>
      </w:r>
      <w:r w:rsidR="000E4874">
        <w:t>roup</w:t>
      </w:r>
      <w:r w:rsidRPr="00CB4C30" w:rsidR="00CB4C30">
        <w:t xml:space="preserve"> and the </w:t>
      </w:r>
      <w:r w:rsidR="005432AA">
        <w:t>c</w:t>
      </w:r>
      <w:r w:rsidR="000E4874">
        <w:t xml:space="preserve">ivil </w:t>
      </w:r>
      <w:r w:rsidR="005432AA">
        <w:t>s</w:t>
      </w:r>
      <w:r w:rsidR="000E4874">
        <w:t xml:space="preserve">ociety </w:t>
      </w:r>
      <w:r w:rsidR="005432AA">
        <w:t>f</w:t>
      </w:r>
      <w:r w:rsidR="000E4874">
        <w:t>orum</w:t>
      </w:r>
      <w:r w:rsidR="00CB4C30">
        <w:t xml:space="preserve"> </w:t>
      </w:r>
      <w:r w:rsidRPr="00CB4C30" w:rsidR="00CB4C30">
        <w:t>for engagement</w:t>
      </w:r>
      <w:r w:rsidR="00CB4C30">
        <w:t xml:space="preserve"> </w:t>
      </w:r>
      <w:r w:rsidRPr="00CB4C30" w:rsidR="00CB4C30">
        <w:t>with our sector.</w:t>
      </w:r>
    </w:p>
    <w:p w:rsidR="00D8523D" w:rsidP="00C345AB">
      <w:pPr>
        <w:pStyle w:val="Answer"/>
      </w:pPr>
      <w:r w:rsidRPr="00CB4C30">
        <w:t>More broadl</w:t>
      </w:r>
      <w:r w:rsidR="00F07D19">
        <w:t>y</w:t>
      </w:r>
      <w:r w:rsidR="00736D22">
        <w:t>,</w:t>
      </w:r>
      <w:r w:rsidRPr="00CB4C30">
        <w:t xml:space="preserve"> given the immediate challenges</w:t>
      </w:r>
      <w:r w:rsidR="00F07D19">
        <w:t>,</w:t>
      </w:r>
      <w:r w:rsidRPr="00CB4C30">
        <w:t xml:space="preserve"> there has been a lot more engagement with </w:t>
      </w:r>
      <w:r w:rsidR="00F07D19">
        <w:t>G</w:t>
      </w:r>
      <w:r w:rsidRPr="00CB4C30">
        <w:t>overnment</w:t>
      </w:r>
      <w:r w:rsidR="00736D22">
        <w:t>, rightly so,</w:t>
      </w:r>
      <w:r w:rsidRPr="00CB4C30">
        <w:t xml:space="preserve"> in terms of business on Brexit, but now we are looking at th</w:t>
      </w:r>
      <w:r w:rsidR="00581640">
        <w:t>e</w:t>
      </w:r>
      <w:r w:rsidRPr="00CB4C30">
        <w:t xml:space="preserve"> long</w:t>
      </w:r>
      <w:r w:rsidR="00581640">
        <w:t>-</w:t>
      </w:r>
      <w:r w:rsidRPr="00CB4C30">
        <w:t>term picture</w:t>
      </w:r>
      <w:r>
        <w:t>,</w:t>
      </w:r>
      <w:r w:rsidRPr="00CB4C30">
        <w:t xml:space="preserve"> it is essential that civil society</w:t>
      </w:r>
      <w:r w:rsidR="00581640">
        <w:t xml:space="preserve"> is</w:t>
      </w:r>
      <w:r w:rsidRPr="00CB4C30">
        <w:t xml:space="preserve"> part of those discussions</w:t>
      </w:r>
      <w:r>
        <w:t>.</w:t>
      </w:r>
      <w:r w:rsidRPr="00CB4C30">
        <w:t xml:space="preserve"> As fo</w:t>
      </w:r>
      <w:r w:rsidR="00581640">
        <w:t>r</w:t>
      </w:r>
      <w:r w:rsidRPr="00CB4C30">
        <w:t xml:space="preserve"> next steps</w:t>
      </w:r>
      <w:r w:rsidR="00581640">
        <w:t>, it is</w:t>
      </w:r>
      <w:r w:rsidRPr="00CB4C30">
        <w:t xml:space="preserve"> important that the </w:t>
      </w:r>
      <w:r>
        <w:t>d</w:t>
      </w:r>
      <w:r w:rsidR="000E4874">
        <w:t xml:space="preserve">omestic </w:t>
      </w:r>
      <w:r>
        <w:t>a</w:t>
      </w:r>
      <w:r w:rsidR="000E4874">
        <w:t xml:space="preserve">dvisory </w:t>
      </w:r>
      <w:r>
        <w:t>g</w:t>
      </w:r>
      <w:r w:rsidR="000E4874">
        <w:t>roup</w:t>
      </w:r>
      <w:r w:rsidRPr="00CB4C30">
        <w:t xml:space="preserve"> an</w:t>
      </w:r>
      <w:r>
        <w:t>d</w:t>
      </w:r>
      <w:r w:rsidRPr="00CB4C30">
        <w:t xml:space="preserve"> </w:t>
      </w:r>
      <w:r>
        <w:t>the c</w:t>
      </w:r>
      <w:r w:rsidR="000E4874">
        <w:t xml:space="preserve">ivil </w:t>
      </w:r>
      <w:r>
        <w:t>s</w:t>
      </w:r>
      <w:r w:rsidR="000E4874">
        <w:t xml:space="preserve">ociety </w:t>
      </w:r>
      <w:r>
        <w:t>f</w:t>
      </w:r>
      <w:r w:rsidR="000E4874">
        <w:t>orum</w:t>
      </w:r>
      <w:r w:rsidRPr="00CB4C30">
        <w:t xml:space="preserve"> are established and up and running so </w:t>
      </w:r>
      <w:r>
        <w:t xml:space="preserve">that </w:t>
      </w:r>
      <w:r w:rsidRPr="00CB4C30">
        <w:t xml:space="preserve">they can feed into future </w:t>
      </w:r>
      <w:r>
        <w:t>p</w:t>
      </w:r>
      <w:r w:rsidR="00B44D6F">
        <w:t xml:space="preserve">artnership </w:t>
      </w:r>
      <w:r>
        <w:t>c</w:t>
      </w:r>
      <w:r w:rsidR="00B44D6F">
        <w:t>ouncil</w:t>
      </w:r>
      <w:r w:rsidRPr="00CB4C30">
        <w:t xml:space="preserve"> meetings</w:t>
      </w:r>
      <w:r>
        <w:t>.</w:t>
      </w:r>
    </w:p>
    <w:p w:rsidR="00CB4C30" w:rsidP="00D8523D">
      <w:pPr>
        <w:pStyle w:val="Question"/>
        <w:numPr>
          <w:ilvl w:val="0"/>
          <w:numId w:val="0"/>
        </w:numPr>
        <w:ind w:left="794"/>
      </w:pPr>
      <w:sdt>
        <w:sdtPr>
          <w:alias w:val="Member"/>
          <w:tag w:val="&lt;Member mnisId='1502' dodsId='31694'&gt;"/>
          <w:id w:val="944037695"/>
          <w:placeholder>
            <w:docPart w:val="DefaultPlaceholder_-1854013440"/>
          </w:placeholder>
          <w:richText/>
        </w:sdtPr>
        <w:sdtContent>
          <w:r w:rsidRPr="00D8523D" w:rsidR="00D8523D">
            <w:rPr>
              <w:b/>
            </w:rPr>
            <w:t>Mr Jones:</w:t>
          </w:r>
        </w:sdtContent>
      </w:sdt>
      <w:r w:rsidR="00D8523D">
        <w:t xml:space="preserve"> Thank you.</w:t>
      </w:r>
    </w:p>
    <w:p w:rsidR="00CB4C30" w:rsidP="00CB4C30">
      <w:pPr>
        <w:pStyle w:val="Remark"/>
      </w:pPr>
      <w:sdt>
        <w:sdtPr>
          <w:alias w:val="Member"/>
          <w:tag w:val="&lt;Member mnisId='288' dodsId='25682'&gt;"/>
          <w:id w:val="2109931674"/>
          <w:placeholder>
            <w:docPart w:val="DefaultPlaceholder_-1854013440"/>
          </w:placeholder>
          <w:richText/>
        </w:sdtPr>
        <w:sdtContent>
          <w:r w:rsidRPr="00CB4C30">
            <w:rPr>
              <w:b/>
            </w:rPr>
            <w:t>Chair:</w:t>
          </w:r>
        </w:sdtContent>
      </w:sdt>
      <w:r>
        <w:t xml:space="preserve"> You </w:t>
      </w:r>
      <w:r w:rsidRPr="00CB4C30">
        <w:t>will be glad to know that we are now moving on to the specialised committees. I invite Anne Marie Morris to ask her questions in the same format as David def</w:t>
      </w:r>
      <w:r>
        <w:t xml:space="preserve">tly </w:t>
      </w:r>
      <w:r w:rsidRPr="00CB4C30">
        <w:t>did just now</w:t>
      </w:r>
      <w:r w:rsidR="00D8523D">
        <w:t>,</w:t>
      </w:r>
      <w:r w:rsidRPr="00CB4C30">
        <w:t xml:space="preserve"> so </w:t>
      </w:r>
      <w:r w:rsidR="00D8523D">
        <w:t xml:space="preserve">that </w:t>
      </w:r>
      <w:r w:rsidRPr="00CB4C30">
        <w:t>we can cover all the questions to begin with and you can answer them individually afterwards.</w:t>
      </w:r>
      <w:r>
        <w:t xml:space="preserve"> Is that all</w:t>
      </w:r>
      <w:r w:rsidRPr="00CB4C30">
        <w:t xml:space="preserve"> right?</w:t>
      </w:r>
    </w:p>
    <w:p w:rsidR="00E70234" w:rsidP="00CB4C30">
      <w:pPr>
        <w:pStyle w:val="Question"/>
      </w:pPr>
      <w:sdt>
        <w:sdtPr>
          <w:alias w:val="Member"/>
          <w:tag w:val="&lt;Member mnisId='4249' dodsId='62737'&gt;"/>
          <w:id w:val="-116374882"/>
          <w:placeholder>
            <w:docPart w:val="DefaultPlaceholder_-1854013440"/>
          </w:placeholder>
          <w:richText/>
        </w:sdtPr>
        <w:sdtContent>
          <w:r w:rsidRPr="00CB4C30" w:rsidR="00CB4C30">
            <w:rPr>
              <w:b/>
            </w:rPr>
            <w:t>Anne Marie Morris:</w:t>
          </w:r>
        </w:sdtContent>
      </w:sdt>
      <w:r w:rsidR="00CB4C30">
        <w:t xml:space="preserve"> That </w:t>
      </w:r>
      <w:r w:rsidR="007141D7">
        <w:t>i</w:t>
      </w:r>
      <w:r w:rsidRPr="00CB4C30" w:rsidR="00CB4C30">
        <w:t>s absolutely as it should be. Mr</w:t>
      </w:r>
      <w:r w:rsidR="00CB4C30">
        <w:t xml:space="preserve"> McGuire</w:t>
      </w:r>
      <w:r w:rsidRPr="00CB4C30" w:rsidR="00CB4C30">
        <w:t>, we have reached the point</w:t>
      </w:r>
      <w:r w:rsidR="007141D7">
        <w:t xml:space="preserve"> that, from </w:t>
      </w:r>
      <w:r w:rsidRPr="00CB4C30" w:rsidR="00CB4C30">
        <w:t>your last response</w:t>
      </w:r>
      <w:r w:rsidR="007141D7">
        <w:t>,</w:t>
      </w:r>
      <w:r w:rsidRPr="00CB4C30" w:rsidR="00CB4C30">
        <w:t xml:space="preserve"> you clearly wanted to reach</w:t>
      </w:r>
      <w:r w:rsidR="0022504F">
        <w:t>, which is</w:t>
      </w:r>
      <w:r w:rsidR="00A60044">
        <w:t>,</w:t>
      </w:r>
      <w:r w:rsidR="0022504F">
        <w:t xml:space="preserve"> w</w:t>
      </w:r>
      <w:r w:rsidRPr="00CB4C30" w:rsidR="00CB4C30">
        <w:t>here are we with these specialised committees and working groups? My question to all three of you is</w:t>
      </w:r>
      <w:r w:rsidR="00A60044">
        <w:t>:</w:t>
      </w:r>
      <w:r w:rsidRPr="00CB4C30" w:rsidR="00CB4C30">
        <w:t xml:space="preserve"> how do you think</w:t>
      </w:r>
      <w:r w:rsidR="003024B6">
        <w:t xml:space="preserve"> both the </w:t>
      </w:r>
      <w:r w:rsidRPr="00CB4C30" w:rsidR="00CB4C30">
        <w:t>specialised committees and</w:t>
      </w:r>
      <w:r w:rsidR="00D732DB">
        <w:t xml:space="preserve"> </w:t>
      </w:r>
      <w:r>
        <w:t xml:space="preserve">the </w:t>
      </w:r>
      <w:r w:rsidRPr="00CB4C30" w:rsidR="00CB4C30">
        <w:t>working groups</w:t>
      </w:r>
      <w:r w:rsidR="003024B6">
        <w:t xml:space="preserve"> should work</w:t>
      </w:r>
      <w:r w:rsidR="00D732DB">
        <w:t xml:space="preserve">? </w:t>
      </w:r>
      <w:r w:rsidRPr="00D732DB" w:rsidR="00D732DB">
        <w:t>Perhaps you would have three</w:t>
      </w:r>
      <w:r w:rsidR="003024B6">
        <w:t xml:space="preserve"> particular</w:t>
      </w:r>
      <w:r w:rsidRPr="00D732DB" w:rsidR="00D732DB">
        <w:t xml:space="preserve"> thoughts in mind when you answer that question</w:t>
      </w:r>
      <w:r w:rsidR="001E5D44">
        <w:t>.</w:t>
      </w:r>
    </w:p>
    <w:p w:rsidR="00F45430" w:rsidP="00E70234">
      <w:pPr>
        <w:pStyle w:val="Question"/>
        <w:numPr>
          <w:ilvl w:val="0"/>
          <w:numId w:val="0"/>
        </w:numPr>
        <w:ind w:left="794"/>
      </w:pPr>
      <w:r>
        <w:t>First, a</w:t>
      </w:r>
      <w:r w:rsidRPr="00D732DB" w:rsidR="00D732DB">
        <w:t>re there any changes you would like to make to their terms of reference or operating practi</w:t>
      </w:r>
      <w:r w:rsidR="00D732DB">
        <w:t>c</w:t>
      </w:r>
      <w:r w:rsidRPr="00D732DB" w:rsidR="00D732DB">
        <w:t>es? Second</w:t>
      </w:r>
      <w:r w:rsidR="00D732DB">
        <w:t xml:space="preserve">ly, </w:t>
      </w:r>
      <w:r w:rsidRPr="00155984" w:rsidR="00155984">
        <w:t xml:space="preserve">if a particular specialised committee or working group </w:t>
      </w:r>
      <w:r w:rsidR="00E70234">
        <w:t>was</w:t>
      </w:r>
      <w:r w:rsidRPr="00155984" w:rsidR="00155984">
        <w:t xml:space="preserve"> discussing a particular issue</w:t>
      </w:r>
      <w:r w:rsidR="00E70234">
        <w:t>,</w:t>
      </w:r>
      <w:r w:rsidRPr="00155984" w:rsidR="00155984">
        <w:t xml:space="preserve"> how would your members know? This goes to the point about transparency </w:t>
      </w:r>
      <w:r w:rsidR="00E70234">
        <w:t>that</w:t>
      </w:r>
      <w:r w:rsidRPr="00155984" w:rsidR="00155984">
        <w:t xml:space="preserve"> Mr </w:t>
      </w:r>
      <w:r w:rsidR="00D464F1">
        <w:t>Cherry</w:t>
      </w:r>
      <w:r w:rsidRPr="00155984" w:rsidR="00155984">
        <w:t xml:space="preserve"> raised earlier. </w:t>
      </w:r>
      <w:r w:rsidR="00E70234">
        <w:t>It</w:t>
      </w:r>
      <w:r w:rsidRPr="00155984" w:rsidR="00155984">
        <w:t xml:space="preserve"> is transparency </w:t>
      </w:r>
      <w:r w:rsidR="00E70234">
        <w:t xml:space="preserve">not just </w:t>
      </w:r>
      <w:r w:rsidRPr="00155984" w:rsidR="00155984">
        <w:t>to you as an organisation</w:t>
      </w:r>
      <w:r w:rsidR="00E70234">
        <w:t>,</w:t>
      </w:r>
      <w:r w:rsidRPr="00155984" w:rsidR="00155984">
        <w:t xml:space="preserve"> but</w:t>
      </w:r>
      <w:r w:rsidR="00991876">
        <w:t xml:space="preserve"> </w:t>
      </w:r>
      <w:r w:rsidRPr="00155984" w:rsidR="00155984">
        <w:t>to your members, which is not quite the same. Finally, what steps</w:t>
      </w:r>
      <w:r w:rsidRPr="00F45430">
        <w:t xml:space="preserve"> should the specialise</w:t>
      </w:r>
      <w:r w:rsidR="00893933">
        <w:t>d</w:t>
      </w:r>
      <w:r w:rsidRPr="00F45430">
        <w:t xml:space="preserve"> committees most relevant to your organisation take as soon as they are established? Where are the quick wins? What are the first things they should do? Mr M</w:t>
      </w:r>
      <w:r w:rsidR="00FE44FC">
        <w:t>cG</w:t>
      </w:r>
      <w:r w:rsidRPr="00F45430">
        <w:t xml:space="preserve">uire, I </w:t>
      </w:r>
      <w:r w:rsidR="001B4CA9">
        <w:t xml:space="preserve">will </w:t>
      </w:r>
      <w:r w:rsidRPr="00F45430">
        <w:t>turn to you first</w:t>
      </w:r>
      <w:r w:rsidR="00FE44FC">
        <w:t>, if I may</w:t>
      </w:r>
      <w:r>
        <w:t>.</w:t>
      </w:r>
    </w:p>
    <w:p w:rsidR="00F873BB" w:rsidP="00F45430">
      <w:pPr>
        <w:pStyle w:val="Answer"/>
      </w:pPr>
      <w:sdt>
        <w:sdtPr>
          <w:alias w:val="Witness"/>
          <w:id w:val="-1413388844"/>
          <w:placeholder>
            <w:docPart w:val="DefaultPlaceholder_-1854013440"/>
          </w:placeholder>
          <w:richText/>
        </w:sdtPr>
        <w:sdtContent>
          <w:r w:rsidRPr="00F45430" w:rsidR="00F45430">
            <w:rPr>
              <w:b/>
              <w:i/>
            </w:rPr>
            <w:t>Sean McGuire:</w:t>
          </w:r>
        </w:sdtContent>
      </w:sdt>
      <w:r w:rsidR="00F45430">
        <w:t xml:space="preserve"> </w:t>
      </w:r>
      <w:r w:rsidRPr="008815DD" w:rsidR="008815DD">
        <w:t xml:space="preserve">I will try </w:t>
      </w:r>
      <w:r w:rsidR="00D87E16">
        <w:t>t</w:t>
      </w:r>
      <w:r w:rsidRPr="008815DD" w:rsidR="008815DD">
        <w:t>o answer all three</w:t>
      </w:r>
      <w:r w:rsidR="00FE44FC">
        <w:t xml:space="preserve"> questions</w:t>
      </w:r>
      <w:r w:rsidRPr="008815DD" w:rsidR="008815DD">
        <w:t xml:space="preserve"> relatively quickly. We have an indicative timetable</w:t>
      </w:r>
      <w:r w:rsidR="008815DD">
        <w:t xml:space="preserve"> </w:t>
      </w:r>
      <w:r w:rsidR="00D87E16">
        <w:t xml:space="preserve">of </w:t>
      </w:r>
      <w:r w:rsidRPr="008815DD" w:rsidR="008815DD">
        <w:t>the TCA speciali</w:t>
      </w:r>
      <w:r w:rsidR="00D87E16">
        <w:t>sed</w:t>
      </w:r>
      <w:r w:rsidRPr="008815DD" w:rsidR="008815DD">
        <w:t xml:space="preserve"> committees for 2021</w:t>
      </w:r>
      <w:r w:rsidR="00D87E16">
        <w:t>. T</w:t>
      </w:r>
      <w:r w:rsidRPr="008815DD" w:rsidR="008815DD">
        <w:t>he</w:t>
      </w:r>
      <w:r w:rsidR="00D87E16">
        <w:t>ir</w:t>
      </w:r>
      <w:r w:rsidRPr="008815DD" w:rsidR="008815DD">
        <w:t xml:space="preserve"> terms of reference and how they will operate will differ greatly</w:t>
      </w:r>
      <w:r w:rsidR="00D87E16">
        <w:t>.</w:t>
      </w:r>
      <w:r w:rsidRPr="008815DD" w:rsidR="008815DD">
        <w:t xml:space="preserve"> Some would have more interest for our membership than others, particularly </w:t>
      </w:r>
      <w:r w:rsidR="003716DE">
        <w:t>the trade specialised committee or those on</w:t>
      </w:r>
      <w:r w:rsidRPr="008815DD" w:rsidR="008815DD">
        <w:t xml:space="preserve"> customs</w:t>
      </w:r>
      <w:r w:rsidR="001D4612">
        <w:t xml:space="preserve"> or</w:t>
      </w:r>
      <w:r w:rsidRPr="008815DD" w:rsidR="008815DD">
        <w:t xml:space="preserve"> </w:t>
      </w:r>
      <w:r>
        <w:t xml:space="preserve">on </w:t>
      </w:r>
      <w:r w:rsidRPr="008815DD" w:rsidR="008815DD">
        <w:t>sanitary and phytosanitary.</w:t>
      </w:r>
    </w:p>
    <w:p w:rsidR="008815DD" w:rsidRPr="008815DD" w:rsidP="00F45430">
      <w:pPr>
        <w:pStyle w:val="Answer"/>
      </w:pPr>
      <w:r>
        <w:t>G</w:t>
      </w:r>
      <w:r w:rsidRPr="008815DD">
        <w:t xml:space="preserve">etting a clear understanding of what both sides want from these specialised committees will be important. Unfortunately, there </w:t>
      </w:r>
      <w:r>
        <w:t>w</w:t>
      </w:r>
      <w:r w:rsidRPr="008815DD">
        <w:t>as great delay in getting some of the terms and conditions in place, due mainly to the delay</w:t>
      </w:r>
      <w:r w:rsidR="005E3CE9">
        <w:t>ed</w:t>
      </w:r>
      <w:r w:rsidRPr="008815DD">
        <w:t xml:space="preserve"> ratification of the </w:t>
      </w:r>
      <w:r>
        <w:t>TCA</w:t>
      </w:r>
      <w:r w:rsidRPr="008815DD">
        <w:t xml:space="preserve"> from the </w:t>
      </w:r>
      <w:r w:rsidR="000E4874">
        <w:t>EU</w:t>
      </w:r>
      <w:r>
        <w:t xml:space="preserve"> </w:t>
      </w:r>
      <w:r w:rsidRPr="008815DD">
        <w:t>side. It entered into f</w:t>
      </w:r>
      <w:r w:rsidR="00E66142">
        <w:t xml:space="preserve">orce </w:t>
      </w:r>
      <w:r w:rsidRPr="008815DD">
        <w:t>only on 1</w:t>
      </w:r>
      <w:r>
        <w:t xml:space="preserve"> M</w:t>
      </w:r>
      <w:r w:rsidRPr="008815DD">
        <w:t>ay and the</w:t>
      </w:r>
      <w:r>
        <w:t xml:space="preserve"> </w:t>
      </w:r>
      <w:r w:rsidR="000E4874">
        <w:t>EU</w:t>
      </w:r>
      <w:r w:rsidRPr="008815DD">
        <w:t xml:space="preserve"> was reluctant to get into </w:t>
      </w:r>
      <w:r w:rsidR="00E66142">
        <w:t>i</w:t>
      </w:r>
      <w:r w:rsidRPr="008815DD">
        <w:t>t. That has been unfortunat</w:t>
      </w:r>
      <w:r w:rsidR="00E66142">
        <w:t>e. B</w:t>
      </w:r>
      <w:r w:rsidRPr="008815DD">
        <w:t>usinesses have been grappling to get an understanding of what the specialised committees will focus on. They vary</w:t>
      </w:r>
      <w:r w:rsidR="009F5B00">
        <w:t>,</w:t>
      </w:r>
      <w:r w:rsidRPr="008815DD">
        <w:t xml:space="preserve"> because some </w:t>
      </w:r>
      <w:r w:rsidR="009F5B00">
        <w:t xml:space="preserve">issues </w:t>
      </w:r>
      <w:r w:rsidRPr="008815DD">
        <w:t xml:space="preserve">are more sensitive than others; </w:t>
      </w:r>
      <w:r w:rsidR="00655E74">
        <w:t xml:space="preserve">for </w:t>
      </w:r>
      <w:r w:rsidRPr="008815DD">
        <w:t>some of them</w:t>
      </w:r>
      <w:r w:rsidR="00655E74">
        <w:t xml:space="preserve">, if I dare use the phrase, </w:t>
      </w:r>
      <w:r w:rsidRPr="008815DD">
        <w:t>there have been red lines</w:t>
      </w:r>
      <w:r w:rsidR="00655E74">
        <w:t xml:space="preserve"> and perhaps more </w:t>
      </w:r>
      <w:r w:rsidRPr="008815DD">
        <w:t>tortuous</w:t>
      </w:r>
      <w:r w:rsidR="008F0C1F">
        <w:t xml:space="preserve"> discussions in the negotiations</w:t>
      </w:r>
      <w:r>
        <w:t xml:space="preserve">. </w:t>
      </w:r>
      <w:r w:rsidR="008F0C1F">
        <w:t>T</w:t>
      </w:r>
      <w:r w:rsidRPr="008815DD">
        <w:t>herefore, getting both sides to come together and talk practically has been difficult.</w:t>
      </w:r>
    </w:p>
    <w:p w:rsidR="00C345AB" w:rsidP="00F45430">
      <w:pPr>
        <w:pStyle w:val="Answer"/>
      </w:pPr>
      <w:r>
        <w:t xml:space="preserve">Transparency will be the key issue for both sides. We </w:t>
      </w:r>
      <w:r w:rsidR="633CF68B">
        <w:t>need</w:t>
      </w:r>
      <w:r>
        <w:t xml:space="preserve"> to have the agendas and understand what the committees are working on, but</w:t>
      </w:r>
      <w:r w:rsidR="008F0C1F">
        <w:t xml:space="preserve"> they will</w:t>
      </w:r>
      <w:r>
        <w:t xml:space="preserve"> also</w:t>
      </w:r>
      <w:r w:rsidR="008F0C1F">
        <w:t xml:space="preserve"> </w:t>
      </w:r>
      <w:r>
        <w:t xml:space="preserve">need input from the business community at both cross-sectoral and sectoral level. We have seen how this has worked very well with the </w:t>
      </w:r>
      <w:r w:rsidR="000F125D">
        <w:t>BBT</w:t>
      </w:r>
      <w:r w:rsidR="00AC1068">
        <w:t xml:space="preserve"> </w:t>
      </w:r>
      <w:r>
        <w:t>in the UK.</w:t>
      </w:r>
    </w:p>
    <w:p w:rsidR="00430CD6" w:rsidP="00F45430">
      <w:pPr>
        <w:pStyle w:val="Answer"/>
      </w:pPr>
      <w:r>
        <w:t>W</w:t>
      </w:r>
      <w:r w:rsidRPr="008815DD" w:rsidR="008815DD">
        <w:t xml:space="preserve">e are part of a </w:t>
      </w:r>
      <w:r w:rsidR="000E4874">
        <w:t>E</w:t>
      </w:r>
      <w:r>
        <w:t>u</w:t>
      </w:r>
      <w:r w:rsidRPr="008815DD" w:rsidR="008815DD">
        <w:t xml:space="preserve">ropean body called </w:t>
      </w:r>
      <w:r>
        <w:t>B</w:t>
      </w:r>
      <w:r w:rsidRPr="008815DD" w:rsidR="008815DD">
        <w:t xml:space="preserve">usiness </w:t>
      </w:r>
      <w:r w:rsidR="000E4874">
        <w:t>E</w:t>
      </w:r>
      <w:r>
        <w:t>u</w:t>
      </w:r>
      <w:r w:rsidRPr="008815DD" w:rsidR="008815DD">
        <w:t>rope. The issue</w:t>
      </w:r>
      <w:r w:rsidR="00AC1068">
        <w:t>s</w:t>
      </w:r>
      <w:r w:rsidRPr="008815DD" w:rsidR="008815DD">
        <w:t xml:space="preserve"> that our members in the UK are facing with the TCA are almost the same as </w:t>
      </w:r>
      <w:r w:rsidRPr="008815DD" w:rsidR="008815DD">
        <w:t xml:space="preserve">those faced by our sister organisations in our </w:t>
      </w:r>
      <w:r w:rsidR="000E4874">
        <w:t>E</w:t>
      </w:r>
      <w:r w:rsidR="00747759">
        <w:t>u</w:t>
      </w:r>
      <w:r w:rsidRPr="008815DD" w:rsidR="008815DD">
        <w:t xml:space="preserve">ropean body, so it is not a case of 27 versus </w:t>
      </w:r>
      <w:r w:rsidR="00747759">
        <w:t>one</w:t>
      </w:r>
      <w:r w:rsidRPr="008815DD" w:rsidR="008815DD">
        <w:t xml:space="preserve">; </w:t>
      </w:r>
      <w:r w:rsidR="00747759">
        <w:t>t</w:t>
      </w:r>
      <w:r w:rsidRPr="008815DD" w:rsidR="008815DD">
        <w:t>his is</w:t>
      </w:r>
      <w:r w:rsidR="00747759">
        <w:t xml:space="preserve"> one</w:t>
      </w:r>
      <w:r w:rsidRPr="008815DD" w:rsidR="008815DD">
        <w:t xml:space="preserve"> trying to iron out the practical problems.</w:t>
      </w:r>
      <w:r w:rsidRPr="00C669EC" w:rsidR="00C669EC">
        <w:t xml:space="preserve"> For us, we want the trade specialised committees set up as a matter of urgency</w:t>
      </w:r>
      <w:r w:rsidR="00747759">
        <w:t>. Indeed,</w:t>
      </w:r>
      <w:r w:rsidRPr="00C669EC" w:rsidR="00C669EC">
        <w:t xml:space="preserve"> as an organisation </w:t>
      </w:r>
      <w:r w:rsidR="00B52CED">
        <w:t>that</w:t>
      </w:r>
      <w:r w:rsidR="00747759">
        <w:t xml:space="preserve"> is </w:t>
      </w:r>
      <w:r w:rsidRPr="00C669EC" w:rsidR="00C669EC">
        <w:t xml:space="preserve">still a member of a </w:t>
      </w:r>
      <w:r w:rsidR="000E4874">
        <w:t>E</w:t>
      </w:r>
      <w:r w:rsidR="00747759">
        <w:t>u</w:t>
      </w:r>
      <w:r w:rsidRPr="00C669EC" w:rsidR="00C669EC">
        <w:t>ropean body</w:t>
      </w:r>
      <w:r w:rsidR="00AA089F">
        <w:t>,</w:t>
      </w:r>
      <w:r w:rsidRPr="00C669EC" w:rsidR="00C669EC">
        <w:t xml:space="preserve"> </w:t>
      </w:r>
      <w:r w:rsidR="00747759">
        <w:t xml:space="preserve">we </w:t>
      </w:r>
      <w:r w:rsidRPr="00C669EC" w:rsidR="00C669EC">
        <w:t>can work on both sides</w:t>
      </w:r>
      <w:r w:rsidR="00EF57AA">
        <w:t xml:space="preserve"> and put </w:t>
      </w:r>
      <w:r w:rsidRPr="00C669EC" w:rsidR="00C669EC">
        <w:t>levers in place on both sides to deal with the technical challenges</w:t>
      </w:r>
      <w:r w:rsidR="00EF57AA">
        <w:t>.</w:t>
      </w:r>
      <w:r w:rsidRPr="00C669EC" w:rsidR="00C669EC">
        <w:t xml:space="preserve"> </w:t>
      </w:r>
      <w:r w:rsidR="00EF57AA">
        <w:t>Of</w:t>
      </w:r>
      <w:r w:rsidRPr="00C669EC" w:rsidR="00C669EC">
        <w:t xml:space="preserve"> course, we need an element to feed in</w:t>
      </w:r>
      <w:r w:rsidR="00796CEA">
        <w:t>to</w:t>
      </w:r>
      <w:r w:rsidR="00EF57AA">
        <w:t>,</w:t>
      </w:r>
      <w:r w:rsidRPr="00C669EC" w:rsidR="00C669EC">
        <w:t xml:space="preserve"> because a specialised committee will </w:t>
      </w:r>
      <w:r w:rsidR="003F2896">
        <w:t xml:space="preserve">only </w:t>
      </w:r>
      <w:r w:rsidRPr="00C669EC" w:rsidR="00C669EC">
        <w:t xml:space="preserve">know what the challenges are </w:t>
      </w:r>
      <w:r w:rsidR="003F2896">
        <w:t>i</w:t>
      </w:r>
      <w:r w:rsidRPr="00C669EC" w:rsidR="00C669EC">
        <w:t xml:space="preserve">f they hear on the ground from businesses, </w:t>
      </w:r>
      <w:r w:rsidR="00EF57AA">
        <w:t xml:space="preserve">the </w:t>
      </w:r>
      <w:r w:rsidRPr="00C669EC" w:rsidR="00C669EC">
        <w:t xml:space="preserve">voluntary sector and civil society. There needs to be a mechanism </w:t>
      </w:r>
      <w:r w:rsidR="00CB35A8">
        <w:t>where</w:t>
      </w:r>
      <w:r w:rsidRPr="00C669EC" w:rsidR="00C669EC">
        <w:t>by we can</w:t>
      </w:r>
      <w:r>
        <w:t xml:space="preserve"> put in</w:t>
      </w:r>
      <w:r w:rsidRPr="00C669EC" w:rsidR="00C669EC">
        <w:t xml:space="preserve"> evidence of what businesses </w:t>
      </w:r>
      <w:r w:rsidR="00D2791B">
        <w:t>face</w:t>
      </w:r>
      <w:r w:rsidRPr="00C669EC" w:rsidR="00C669EC">
        <w:t xml:space="preserve"> in various fields, whether it is in trade, customs or sanitary and phytosanitary. Those are my key principles.</w:t>
      </w:r>
    </w:p>
    <w:p w:rsidR="003B22B2" w:rsidP="00F45430">
      <w:pPr>
        <w:pStyle w:val="Answer"/>
      </w:pPr>
      <w:r>
        <w:t>W</w:t>
      </w:r>
      <w:r w:rsidRPr="00C669EC" w:rsidR="00C669EC">
        <w:t>e have lost almost nine months</w:t>
      </w:r>
      <w:r w:rsidR="00D2791B">
        <w:t>,</w:t>
      </w:r>
      <w:r w:rsidRPr="003B22B2">
        <w:t xml:space="preserve"> and we need to see t</w:t>
      </w:r>
      <w:r w:rsidR="00926B67">
        <w:t>his</w:t>
      </w:r>
      <w:r w:rsidRPr="003B22B2">
        <w:t xml:space="preserve"> ramped up</w:t>
      </w:r>
      <w:r w:rsidR="00430CD6">
        <w:t>,</w:t>
      </w:r>
      <w:r w:rsidRPr="003B22B2">
        <w:t xml:space="preserve"> and </w:t>
      </w:r>
      <w:r w:rsidR="00430CD6">
        <w:t>an</w:t>
      </w:r>
      <w:r w:rsidRPr="003B22B2">
        <w:t xml:space="preserve"> element of trust on both sides w</w:t>
      </w:r>
      <w:r w:rsidR="00D2791B">
        <w:t>ill be</w:t>
      </w:r>
      <w:r w:rsidRPr="003B22B2">
        <w:t xml:space="preserve"> vital to </w:t>
      </w:r>
      <w:r w:rsidR="00430CD6">
        <w:t>move</w:t>
      </w:r>
      <w:r w:rsidRPr="003B22B2">
        <w:t xml:space="preserve"> </w:t>
      </w:r>
      <w:r w:rsidR="00926B67">
        <w:t>it</w:t>
      </w:r>
      <w:r w:rsidRPr="003B22B2">
        <w:t xml:space="preserve"> forward</w:t>
      </w:r>
      <w:r>
        <w:t xml:space="preserve">. We stress that </w:t>
      </w:r>
      <w:r w:rsidR="00926B67">
        <w:t>it</w:t>
      </w:r>
      <w:r>
        <w:t xml:space="preserve"> is not</w:t>
      </w:r>
      <w:r w:rsidRPr="003B22B2">
        <w:t xml:space="preserve"> about reopening the TCA; it is about building on it</w:t>
      </w:r>
      <w:r>
        <w:t>,</w:t>
      </w:r>
      <w:r w:rsidRPr="003B22B2">
        <w:t xml:space="preserve"> ironing out the technical issues and working co</w:t>
      </w:r>
      <w:r>
        <w:t>-</w:t>
      </w:r>
      <w:r w:rsidRPr="003B22B2">
        <w:t>operatively to make it work.</w:t>
      </w:r>
    </w:p>
    <w:p w:rsidR="00AD2896" w:rsidP="003B22B2">
      <w:pPr>
        <w:pStyle w:val="Question"/>
      </w:pPr>
      <w:sdt>
        <w:sdtPr>
          <w:alias w:val="Member"/>
          <w:tag w:val="&lt;Member mnisId='4249' dodsId='62737'&gt;"/>
          <w:id w:val="507876164"/>
          <w:placeholder>
            <w:docPart w:val="DefaultPlaceholder_-1854013440"/>
          </w:placeholder>
          <w:richText/>
        </w:sdtPr>
        <w:sdtContent>
          <w:r w:rsidRPr="003B22B2" w:rsidR="003B22B2">
            <w:rPr>
              <w:b/>
            </w:rPr>
            <w:t>Anne Marie Morris:</w:t>
          </w:r>
        </w:sdtContent>
      </w:sdt>
      <w:r w:rsidR="003B22B2">
        <w:t xml:space="preserve"> </w:t>
      </w:r>
      <w:r w:rsidRPr="003B22B2" w:rsidR="003B22B2">
        <w:t>If I may make a comment, one of the key themes that comes through is that you want to be listened to and heard both</w:t>
      </w:r>
      <w:r w:rsidR="00307C99">
        <w:t xml:space="preserve"> in </w:t>
      </w:r>
      <w:r w:rsidRPr="003B22B2" w:rsidR="003B22B2">
        <w:t>how these committees actually work</w:t>
      </w:r>
      <w:r w:rsidR="00307C99">
        <w:t xml:space="preserve"> and</w:t>
      </w:r>
      <w:r w:rsidRPr="003B22B2" w:rsidR="003B22B2">
        <w:t xml:space="preserve"> </w:t>
      </w:r>
      <w:r w:rsidR="004F3B12">
        <w:t xml:space="preserve">on </w:t>
      </w:r>
      <w:r w:rsidRPr="003B22B2" w:rsidR="003B22B2">
        <w:t>the issues that are then up for discussion</w:t>
      </w:r>
      <w:r w:rsidR="00307C99">
        <w:t>. T</w:t>
      </w:r>
      <w:r w:rsidRPr="003B22B2" w:rsidR="003B22B2">
        <w:t>hat is the piece you still have some uncertainty</w:t>
      </w:r>
      <w:r w:rsidR="004F3B12">
        <w:t xml:space="preserve"> about</w:t>
      </w:r>
      <w:r w:rsidRPr="003B22B2" w:rsidR="003B22B2">
        <w:t>.</w:t>
      </w:r>
      <w:r w:rsidRPr="00AD2896">
        <w:t xml:space="preserve"> I take your point about the one committee that needs to be set up</w:t>
      </w:r>
      <w:r w:rsidR="00DA5793">
        <w:t xml:space="preserve"> very quickly, </w:t>
      </w:r>
      <w:r w:rsidRPr="00AD2896">
        <w:t>the trade technical committee. That is certainly something that</w:t>
      </w:r>
      <w:r w:rsidR="00DA5793">
        <w:t xml:space="preserve"> </w:t>
      </w:r>
      <w:r w:rsidR="00E10137">
        <w:t xml:space="preserve">I am sure </w:t>
      </w:r>
      <w:r w:rsidR="00DA5793">
        <w:t>we will be feeding back.</w:t>
      </w:r>
      <w:r>
        <w:t xml:space="preserve"> Mr </w:t>
      </w:r>
      <w:r w:rsidR="00D464F1">
        <w:t>Cherry</w:t>
      </w:r>
      <w:r>
        <w:t>?</w:t>
      </w:r>
    </w:p>
    <w:p w:rsidR="00AD2896" w:rsidRPr="00AD2896" w:rsidP="00AD2896">
      <w:pPr>
        <w:pStyle w:val="Answer"/>
      </w:pPr>
      <w:sdt>
        <w:sdtPr>
          <w:alias w:val="Witness"/>
          <w:id w:val="-1751421054"/>
          <w:placeholder>
            <w:docPart w:val="DefaultPlaceholder_-1854013440"/>
          </w:placeholder>
          <w:richText/>
        </w:sdtPr>
        <w:sdtContent>
          <w:r w:rsidRPr="00AD2896">
            <w:rPr>
              <w:b/>
              <w:i/>
            </w:rPr>
            <w:t xml:space="preserve">Mike </w:t>
          </w:r>
          <w:r w:rsidR="00D464F1">
            <w:rPr>
              <w:b/>
              <w:i/>
            </w:rPr>
            <w:t>Cherry</w:t>
          </w:r>
          <w:r w:rsidRPr="00AD2896">
            <w:rPr>
              <w:b/>
              <w:i/>
            </w:rPr>
            <w:t>:</w:t>
          </w:r>
        </w:sdtContent>
      </w:sdt>
      <w:r w:rsidR="00B3031F">
        <w:t xml:space="preserve"> </w:t>
      </w:r>
      <w:r w:rsidRPr="00AD2896">
        <w:t>First and foremost, we need to see them set up and meeting. Only a handful have met so far and we would like to see the possibility of engagement, perhaps even v</w:t>
      </w:r>
      <w:r w:rsidR="00B3031F">
        <w:t>ia</w:t>
      </w:r>
      <w:r w:rsidRPr="00AD2896">
        <w:t xml:space="preserve"> the </w:t>
      </w:r>
      <w:r w:rsidR="00286D35">
        <w:t>d</w:t>
      </w:r>
      <w:r w:rsidR="000E4874">
        <w:t xml:space="preserve">omestic </w:t>
      </w:r>
      <w:r w:rsidR="00286D35">
        <w:t>a</w:t>
      </w:r>
      <w:r w:rsidR="000E4874">
        <w:t xml:space="preserve">dvisory </w:t>
      </w:r>
      <w:r w:rsidR="00286D35">
        <w:t>g</w:t>
      </w:r>
      <w:r w:rsidR="000E4874">
        <w:t>roup</w:t>
      </w:r>
      <w:r w:rsidR="00286D35">
        <w:t>s. T</w:t>
      </w:r>
      <w:r w:rsidR="00B3031F">
        <w:t xml:space="preserve">he Government </w:t>
      </w:r>
      <w:r w:rsidRPr="00AD2896">
        <w:t>should also be enabling</w:t>
      </w:r>
      <w:r w:rsidR="00B3031F">
        <w:t xml:space="preserve"> a</w:t>
      </w:r>
      <w:r w:rsidRPr="00AD2896">
        <w:t xml:space="preserve"> two-way method of communication</w:t>
      </w:r>
      <w:r w:rsidR="00AC7B26">
        <w:t xml:space="preserve"> so </w:t>
      </w:r>
      <w:r w:rsidR="00286D35">
        <w:t xml:space="preserve">that </w:t>
      </w:r>
      <w:r w:rsidR="00AC7B26">
        <w:t>o</w:t>
      </w:r>
      <w:r w:rsidRPr="00AD2896">
        <w:t xml:space="preserve">ur group </w:t>
      </w:r>
      <w:r w:rsidR="00DA3FF0">
        <w:t>can</w:t>
      </w:r>
      <w:r w:rsidRPr="00AD2896">
        <w:t xml:space="preserve"> raise issues</w:t>
      </w:r>
      <w:r w:rsidR="00DA3FF0">
        <w:t xml:space="preserve"> </w:t>
      </w:r>
      <w:r w:rsidRPr="00AD2896">
        <w:t xml:space="preserve">in a timely and effective manner outside the formal meetings of the </w:t>
      </w:r>
      <w:r w:rsidR="00B735B9">
        <w:t>d</w:t>
      </w:r>
      <w:r w:rsidR="000E4874">
        <w:t xml:space="preserve">omestic </w:t>
      </w:r>
      <w:r w:rsidR="00B735B9">
        <w:t>a</w:t>
      </w:r>
      <w:r w:rsidR="000E4874">
        <w:t xml:space="preserve">dvisory </w:t>
      </w:r>
      <w:r w:rsidR="00B735B9">
        <w:t>g</w:t>
      </w:r>
      <w:r w:rsidR="000E4874">
        <w:t>roup</w:t>
      </w:r>
      <w:r w:rsidRPr="00AD2896">
        <w:t>, for instance</w:t>
      </w:r>
      <w:r w:rsidR="00AC7B26">
        <w:t>. W</w:t>
      </w:r>
      <w:r w:rsidRPr="00AD2896">
        <w:t>e believe that is particularly important</w:t>
      </w:r>
      <w:r w:rsidR="00AC7B26">
        <w:t xml:space="preserve"> with</w:t>
      </w:r>
      <w:r w:rsidRPr="00AD2896">
        <w:t xml:space="preserve"> regard to the DAG</w:t>
      </w:r>
      <w:r w:rsidR="00203BC0">
        <w:t>’</w:t>
      </w:r>
      <w:r w:rsidRPr="00AD2896">
        <w:t>s rol</w:t>
      </w:r>
      <w:r>
        <w:t>e</w:t>
      </w:r>
      <w:r w:rsidRPr="00AD2896">
        <w:t xml:space="preserve"> in the event of dispute in the areas of trade and sustainable development. We also believe that </w:t>
      </w:r>
      <w:r w:rsidR="00B44D6F">
        <w:t>the Government</w:t>
      </w:r>
      <w:r w:rsidRPr="00AD2896">
        <w:t xml:space="preserve"> should </w:t>
      </w:r>
      <w:r>
        <w:t xml:space="preserve">ensure timely </w:t>
      </w:r>
      <w:r w:rsidRPr="00AD2896">
        <w:t>circulation of any papers and requests for evidence so that participants can provide productive input and we can make sure that our members and the voice of small businesses can be heard very loudly and clearly.</w:t>
      </w:r>
      <w:r w:rsidR="009D28E1">
        <w:t xml:space="preserve"> </w:t>
      </w:r>
      <w:r w:rsidRPr="00AD2896">
        <w:t xml:space="preserve">To </w:t>
      </w:r>
      <w:r w:rsidR="009D28E1">
        <w:t>go back</w:t>
      </w:r>
      <w:r w:rsidRPr="00AD2896">
        <w:t xml:space="preserve"> to a point I made earlier, we believe that </w:t>
      </w:r>
      <w:r w:rsidR="00B44D6F">
        <w:t>the Government</w:t>
      </w:r>
      <w:r w:rsidRPr="00AD2896">
        <w:t xml:space="preserve"> should consider formally convening the </w:t>
      </w:r>
      <w:r>
        <w:t xml:space="preserve">DAG </w:t>
      </w:r>
      <w:r w:rsidR="00690D2B">
        <w:t xml:space="preserve">twice per year as </w:t>
      </w:r>
      <w:r w:rsidRPr="00AD2896">
        <w:t>a minimum to ensure</w:t>
      </w:r>
      <w:r w:rsidR="00690D2B">
        <w:t xml:space="preserve"> </w:t>
      </w:r>
      <w:r w:rsidR="00122A36">
        <w:t xml:space="preserve">that </w:t>
      </w:r>
      <w:r w:rsidRPr="00AD2896">
        <w:t>there is</w:t>
      </w:r>
      <w:r w:rsidR="00690D2B">
        <w:t xml:space="preserve"> </w:t>
      </w:r>
      <w:r w:rsidRPr="00AD2896">
        <w:t>timely discussion and consultation on issues as they arise.</w:t>
      </w:r>
    </w:p>
    <w:p w:rsidR="00F414DD" w:rsidRPr="00F414DD" w:rsidP="00AD2896">
      <w:pPr>
        <w:pStyle w:val="Answer"/>
      </w:pPr>
      <w:r>
        <w:t>The s</w:t>
      </w:r>
      <w:r w:rsidRPr="00F414DD">
        <w:t xml:space="preserve">pecialised committees have an important role in discussing and making changes at technical levels, where appropriate, to ensure that the TCA works for businesses both here in the UK and in the </w:t>
      </w:r>
      <w:r w:rsidR="000E4874">
        <w:t>EU</w:t>
      </w:r>
      <w:r>
        <w:t>. L</w:t>
      </w:r>
      <w:r w:rsidRPr="00F414DD">
        <w:t xml:space="preserve">ike the CBI, </w:t>
      </w:r>
      <w:r>
        <w:t>F</w:t>
      </w:r>
      <w:r w:rsidRPr="00F414DD">
        <w:t xml:space="preserve">SB works with </w:t>
      </w:r>
      <w:r w:rsidR="00A27DCB">
        <w:t>our</w:t>
      </w:r>
      <w:r w:rsidRPr="00F414DD">
        <w:t xml:space="preserve"> sister bod</w:t>
      </w:r>
      <w:r>
        <w:t>y</w:t>
      </w:r>
      <w:r w:rsidRPr="00F414DD">
        <w:t xml:space="preserve"> across the </w:t>
      </w:r>
      <w:r w:rsidR="000E4874">
        <w:t>EU</w:t>
      </w:r>
      <w:r>
        <w:t>,</w:t>
      </w:r>
      <w:r w:rsidRPr="00F414DD">
        <w:t xml:space="preserve"> which is</w:t>
      </w:r>
      <w:r>
        <w:t xml:space="preserve"> SME</w:t>
      </w:r>
      <w:r>
        <w:t>u</w:t>
      </w:r>
      <w:r>
        <w:t xml:space="preserve">nited. </w:t>
      </w:r>
      <w:r w:rsidR="00192120">
        <w:t>M</w:t>
      </w:r>
      <w:r w:rsidRPr="00F414DD">
        <w:t>any of the issues that</w:t>
      </w:r>
      <w:r w:rsidR="00192120">
        <w:t xml:space="preserve"> our </w:t>
      </w:r>
      <w:r w:rsidRPr="00F414DD">
        <w:t xml:space="preserve">members in the UK </w:t>
      </w:r>
      <w:r w:rsidR="00107C95">
        <w:t>face</w:t>
      </w:r>
      <w:r w:rsidRPr="00F414DD">
        <w:t xml:space="preserve"> are also facing businesses across the </w:t>
      </w:r>
      <w:r w:rsidR="000E4874">
        <w:t>EU</w:t>
      </w:r>
      <w:r w:rsidR="00192120">
        <w:t>,</w:t>
      </w:r>
      <w:r w:rsidRPr="00F414DD">
        <w:t xml:space="preserve"> particularly those looking to supply UK businesses</w:t>
      </w:r>
      <w:r w:rsidR="007603A3">
        <w:t>. They</w:t>
      </w:r>
      <w:r w:rsidRPr="00F414DD">
        <w:t xml:space="preserve"> are importing goods and services in the same way</w:t>
      </w:r>
      <w:r>
        <w:t xml:space="preserve"> </w:t>
      </w:r>
      <w:r w:rsidR="00192120">
        <w:t>as</w:t>
      </w:r>
      <w:r>
        <w:t xml:space="preserve"> </w:t>
      </w:r>
      <w:r w:rsidR="007603A3">
        <w:t xml:space="preserve">many of </w:t>
      </w:r>
      <w:r>
        <w:t>our</w:t>
      </w:r>
      <w:r w:rsidRPr="00F414DD">
        <w:t xml:space="preserve"> members</w:t>
      </w:r>
      <w:r w:rsidR="007603A3">
        <w:t xml:space="preserve"> </w:t>
      </w:r>
      <w:r w:rsidRPr="00F414DD">
        <w:t>are looking to export their goods and services.</w:t>
      </w:r>
    </w:p>
    <w:p w:rsidR="00C04B77" w:rsidP="00AD2896">
      <w:pPr>
        <w:pStyle w:val="Answer"/>
      </w:pPr>
      <w:r w:rsidRPr="00F414DD">
        <w:t xml:space="preserve">If I </w:t>
      </w:r>
      <w:r w:rsidR="00FF5677">
        <w:t>may, I will</w:t>
      </w:r>
      <w:r w:rsidRPr="00F414DD">
        <w:t xml:space="preserve"> give two examples of issues that specialised committees could be looking to resolve</w:t>
      </w:r>
      <w:r w:rsidR="00FF5677">
        <w:t>.</w:t>
      </w:r>
      <w:r w:rsidRPr="00F414DD">
        <w:t xml:space="preserve"> I mentioned </w:t>
      </w:r>
      <w:r>
        <w:t>VAT.</w:t>
      </w:r>
      <w:r w:rsidR="0046495F">
        <w:t xml:space="preserve"> U</w:t>
      </w:r>
      <w:r w:rsidRPr="00F414DD">
        <w:t xml:space="preserve">nder current </w:t>
      </w:r>
      <w:r w:rsidR="000E4874">
        <w:t>EU</w:t>
      </w:r>
      <w:r w:rsidRPr="00F414DD">
        <w:t xml:space="preserve"> rules</w:t>
      </w:r>
      <w:r>
        <w:t xml:space="preserve">, </w:t>
      </w:r>
      <w:r w:rsidRPr="00F414DD">
        <w:t xml:space="preserve">UK firms wishing to use the </w:t>
      </w:r>
      <w:r w:rsidR="000E4874">
        <w:t>EU</w:t>
      </w:r>
      <w:r w:rsidR="00FF5677">
        <w:t>’</w:t>
      </w:r>
      <w:r w:rsidRPr="00F414DD">
        <w:t>s</w:t>
      </w:r>
      <w:r>
        <w:t xml:space="preserve"> IOSS, the Import One Stop Shop</w:t>
      </w:r>
      <w:r w:rsidR="0046495F">
        <w:t>,</w:t>
      </w:r>
      <w:r>
        <w:t xml:space="preserve"> for</w:t>
      </w:r>
      <w:r w:rsidRPr="00F414DD">
        <w:t xml:space="preserve"> VAT are required to appoint an intermediary. That is very costly for small businesses. We would like the specialised committee on </w:t>
      </w:r>
      <w:r>
        <w:t xml:space="preserve">VAT </w:t>
      </w:r>
      <w:r w:rsidRPr="00F414DD">
        <w:t>to consider ways to address th</w:t>
      </w:r>
      <w:r w:rsidR="00A524E4">
        <w:t>at</w:t>
      </w:r>
      <w:r w:rsidRPr="00F414DD">
        <w:t xml:space="preserve"> issue</w:t>
      </w:r>
      <w:r w:rsidR="00A524E4">
        <w:t>,</w:t>
      </w:r>
      <w:r w:rsidRPr="00F414DD">
        <w:t xml:space="preserve"> and whether or not we can get back to something along the lines</w:t>
      </w:r>
      <w:r w:rsidR="00426D80">
        <w:t xml:space="preserve"> of the</w:t>
      </w:r>
      <w:r w:rsidRPr="00F414DD">
        <w:t xml:space="preserve"> UK</w:t>
      </w:r>
      <w:r w:rsidR="00426D80">
        <w:t xml:space="preserve"> being</w:t>
      </w:r>
      <w:r w:rsidRPr="00F414DD">
        <w:t xml:space="preserve"> recognised as having an equivalent level of regulation</w:t>
      </w:r>
      <w:r w:rsidR="00426D80">
        <w:t xml:space="preserve"> </w:t>
      </w:r>
      <w:r w:rsidRPr="00264F05" w:rsidR="00264F05">
        <w:t>around mutual assistance</w:t>
      </w:r>
      <w:r w:rsidR="00426D80">
        <w:t xml:space="preserve">. That </w:t>
      </w:r>
      <w:r w:rsidRPr="00264F05" w:rsidR="00264F05">
        <w:t>would remove the need to appoint an intermediary in the first place and the quite considerable cost that can sometimes go with that.</w:t>
      </w:r>
    </w:p>
    <w:p w:rsidR="00034476" w:rsidP="00AD2896">
      <w:pPr>
        <w:pStyle w:val="Answer"/>
      </w:pPr>
      <w:r>
        <w:t>On the second p</w:t>
      </w:r>
      <w:r w:rsidRPr="00264F05" w:rsidR="00264F05">
        <w:t>oint</w:t>
      </w:r>
      <w:r>
        <w:t xml:space="preserve"> that</w:t>
      </w:r>
      <w:r w:rsidRPr="00264F05" w:rsidR="00264F05">
        <w:t xml:space="preserve"> </w:t>
      </w:r>
      <w:r w:rsidR="000C3CA3">
        <w:t xml:space="preserve">we would like </w:t>
      </w:r>
      <w:r w:rsidRPr="00264F05" w:rsidR="00264F05">
        <w:t>the specialised committees</w:t>
      </w:r>
      <w:r w:rsidR="000C3CA3">
        <w:t xml:space="preserve"> to</w:t>
      </w:r>
      <w:r w:rsidRPr="00264F05" w:rsidR="00264F05">
        <w:t xml:space="preserve"> take a look at</w:t>
      </w:r>
      <w:r w:rsidR="005815E2">
        <w:t xml:space="preserve"> </w:t>
      </w:r>
      <w:r w:rsidRPr="00264F05" w:rsidR="00264F05">
        <w:t>quite urgently</w:t>
      </w:r>
      <w:r>
        <w:t xml:space="preserve">, </w:t>
      </w:r>
      <w:r w:rsidRPr="00264F05" w:rsidR="00264F05">
        <w:t>FSB was disappointed to see that the TCA did not include provisions for the mutual recognition of conformity assessment. That need</w:t>
      </w:r>
      <w:r w:rsidR="009260E0">
        <w:t>s</w:t>
      </w:r>
      <w:r w:rsidRPr="00264F05" w:rsidR="00264F05">
        <w:t xml:space="preserve"> to be addressed as a matter of urgency. Although we welcome the deferment of the </w:t>
      </w:r>
      <w:r w:rsidR="00BA4FD6">
        <w:t>UKCA</w:t>
      </w:r>
      <w:r w:rsidR="00264F05">
        <w:t xml:space="preserve"> </w:t>
      </w:r>
      <w:r w:rsidRPr="00264F05" w:rsidR="00264F05">
        <w:t xml:space="preserve">mark requirement for a further 12 months, the cost and administrative burden of having to acquire both </w:t>
      </w:r>
      <w:r w:rsidR="00264F05">
        <w:t>C</w:t>
      </w:r>
      <w:r w:rsidR="00BA4FD6">
        <w:t>E</w:t>
      </w:r>
      <w:r w:rsidR="00264F05">
        <w:t xml:space="preserve"> and UKCA </w:t>
      </w:r>
      <w:r w:rsidRPr="00264F05" w:rsidR="00264F05">
        <w:t xml:space="preserve">marks is </w:t>
      </w:r>
      <w:r w:rsidR="005F580F">
        <w:t>something</w:t>
      </w:r>
      <w:r w:rsidRPr="00264F05" w:rsidR="00264F05">
        <w:t xml:space="preserve"> that small businesses are struggling to achieve</w:t>
      </w:r>
      <w:r w:rsidR="00517D15">
        <w:t>,</w:t>
      </w:r>
      <w:r w:rsidRPr="00264F05" w:rsidR="00264F05">
        <w:t xml:space="preserve"> even if they can get</w:t>
      </w:r>
      <w:r w:rsidRPr="00034476">
        <w:t xml:space="preserve"> a regulatory body to engage and approve th</w:t>
      </w:r>
      <w:r w:rsidR="005F580F">
        <w:t>em</w:t>
      </w:r>
      <w:r w:rsidRPr="00034476">
        <w:t xml:space="preserve"> in the first place. There is a lot to be done </w:t>
      </w:r>
      <w:r w:rsidR="005F580F">
        <w:t>that</w:t>
      </w:r>
      <w:r w:rsidRPr="00034476">
        <w:t xml:space="preserve"> would certainly help small businesses on a couple of issues to start with.</w:t>
      </w:r>
    </w:p>
    <w:p w:rsidR="004D2B6F" w:rsidP="00034476">
      <w:pPr>
        <w:pStyle w:val="Question"/>
      </w:pPr>
      <w:sdt>
        <w:sdtPr>
          <w:alias w:val="Member"/>
          <w:tag w:val="&lt;Member mnisId='4249' dodsId='62737'&gt;"/>
          <w:id w:val="-1285805784"/>
          <w:placeholder>
            <w:docPart w:val="DefaultPlaceholder_-1854013440"/>
          </w:placeholder>
          <w:richText/>
        </w:sdtPr>
        <w:sdtContent>
          <w:r w:rsidRPr="00034476" w:rsidR="00034476">
            <w:rPr>
              <w:b/>
            </w:rPr>
            <w:t>Anne Marie Morris:</w:t>
          </w:r>
        </w:sdtContent>
      </w:sdt>
      <w:r w:rsidR="00034476">
        <w:t xml:space="preserve"> Mr </w:t>
      </w:r>
      <w:r w:rsidR="00D464F1">
        <w:t>Cherry</w:t>
      </w:r>
      <w:r w:rsidR="00034476">
        <w:t xml:space="preserve">, </w:t>
      </w:r>
      <w:r w:rsidR="00517D15">
        <w:t>t</w:t>
      </w:r>
      <w:r w:rsidRPr="00034476" w:rsidR="00034476">
        <w:t xml:space="preserve">hat is very helpful and insightful. What I take away from </w:t>
      </w:r>
      <w:r w:rsidR="00517D15">
        <w:t>i</w:t>
      </w:r>
      <w:r w:rsidRPr="00034476" w:rsidR="00034476">
        <w:t>t is that</w:t>
      </w:r>
      <w:r w:rsidR="00517D15">
        <w:t xml:space="preserve"> </w:t>
      </w:r>
      <w:r w:rsidRPr="00034476" w:rsidR="00034476">
        <w:t>you would like to see both formal and informal process</w:t>
      </w:r>
      <w:r w:rsidR="00517D15">
        <w:t>es</w:t>
      </w:r>
      <w:r w:rsidRPr="00034476" w:rsidR="00034476">
        <w:t xml:space="preserve"> put in place with regard to how this is going to work, because at the moment </w:t>
      </w:r>
      <w:r w:rsidR="00034476">
        <w:t xml:space="preserve">how </w:t>
      </w:r>
      <w:r w:rsidRPr="00034476" w:rsidR="00034476">
        <w:t>that communication and evidence is to be</w:t>
      </w:r>
      <w:r w:rsidR="00C418D0">
        <w:t xml:space="preserve"> provided</w:t>
      </w:r>
      <w:r w:rsidRPr="00034476" w:rsidR="00034476">
        <w:t xml:space="preserve"> and shared is not clear. I also take away that it is mission critical that these committees link back to the </w:t>
      </w:r>
      <w:r>
        <w:t>p</w:t>
      </w:r>
      <w:r w:rsidR="00B44D6F">
        <w:t xml:space="preserve">artnership </w:t>
      </w:r>
      <w:r>
        <w:t>c</w:t>
      </w:r>
      <w:r w:rsidR="00B44D6F">
        <w:t>ouncil</w:t>
      </w:r>
      <w:r w:rsidR="00034476">
        <w:t xml:space="preserve">, </w:t>
      </w:r>
      <w:r w:rsidRPr="00034476" w:rsidR="00034476">
        <w:t>and I think you are asking a question as to exactly how that is going to work, because clearly that is important.</w:t>
      </w:r>
    </w:p>
    <w:p w:rsidR="00703D24" w:rsidP="004D2B6F">
      <w:pPr>
        <w:pStyle w:val="Question"/>
        <w:numPr>
          <w:ilvl w:val="0"/>
          <w:numId w:val="0"/>
        </w:numPr>
        <w:ind w:left="794"/>
      </w:pPr>
      <w:r>
        <w:t>On y</w:t>
      </w:r>
      <w:r w:rsidRPr="00034476" w:rsidR="00034476">
        <w:t xml:space="preserve">our two examples </w:t>
      </w:r>
      <w:r>
        <w:t xml:space="preserve">of </w:t>
      </w:r>
      <w:r w:rsidRPr="00034476" w:rsidR="00034476">
        <w:t>quick wins</w:t>
      </w:r>
      <w:r>
        <w:t xml:space="preserve">, </w:t>
      </w:r>
      <w:r w:rsidRPr="00034476" w:rsidR="00034476">
        <w:t>I would probably say</w:t>
      </w:r>
      <w:r w:rsidR="00877781">
        <w:t>, “U</w:t>
      </w:r>
      <w:r w:rsidRPr="00034476" w:rsidR="00034476">
        <w:t>rgent and imperative action</w:t>
      </w:r>
      <w:r w:rsidR="007E2F5C">
        <w:t xml:space="preserve"> on VAT </w:t>
      </w:r>
      <w:r w:rsidRPr="00034476" w:rsidR="00034476">
        <w:t>and conformity assessment</w:t>
      </w:r>
      <w:r w:rsidR="007E2F5C">
        <w:t>s</w:t>
      </w:r>
      <w:r w:rsidRPr="00923C80" w:rsidR="00923C80">
        <w:t>.</w:t>
      </w:r>
      <w:r>
        <w:t>”</w:t>
      </w:r>
      <w:r w:rsidRPr="00923C80" w:rsidR="00923C80">
        <w:t xml:space="preserve"> You</w:t>
      </w:r>
      <w:r w:rsidR="00923C80">
        <w:t xml:space="preserve"> are</w:t>
      </w:r>
      <w:r w:rsidRPr="00923C80" w:rsidR="00923C80">
        <w:t xml:space="preserve"> absolutely on the money</w:t>
      </w:r>
      <w:r w:rsidR="007E2F5C">
        <w:t>.</w:t>
      </w:r>
      <w:r w:rsidRPr="00923C80" w:rsidR="00923C80">
        <w:t xml:space="preserve"> I am sure that your members w</w:t>
      </w:r>
      <w:r>
        <w:t xml:space="preserve">ill support you </w:t>
      </w:r>
      <w:r w:rsidRPr="00923C80" w:rsidR="00923C80">
        <w:t>all the way</w:t>
      </w:r>
      <w:r>
        <w:t xml:space="preserve"> on those two</w:t>
      </w:r>
      <w:r w:rsidRPr="00923C80" w:rsidR="00923C80">
        <w:t>, so we will certainly pass those back.</w:t>
      </w:r>
    </w:p>
    <w:p w:rsidR="00923C80" w:rsidP="004D2B6F">
      <w:pPr>
        <w:pStyle w:val="Question"/>
        <w:numPr>
          <w:ilvl w:val="0"/>
          <w:numId w:val="0"/>
        </w:numPr>
        <w:ind w:left="794"/>
      </w:pPr>
      <w:r>
        <w:t>Ms</w:t>
      </w:r>
      <w:r w:rsidR="007E2F5C">
        <w:t> </w:t>
      </w:r>
      <w:r>
        <w:t xml:space="preserve">Vibert, </w:t>
      </w:r>
      <w:r w:rsidRPr="00923C80">
        <w:t xml:space="preserve">I appreciate that for you the </w:t>
      </w:r>
      <w:r w:rsidR="00703D24">
        <w:t>d</w:t>
      </w:r>
      <w:r w:rsidR="000E4874">
        <w:t xml:space="preserve">omestic </w:t>
      </w:r>
      <w:r w:rsidR="00703D24">
        <w:t>a</w:t>
      </w:r>
      <w:r w:rsidR="000E4874">
        <w:t xml:space="preserve">dvisory </w:t>
      </w:r>
      <w:r w:rsidR="00703D24">
        <w:t>g</w:t>
      </w:r>
      <w:r w:rsidR="000E4874">
        <w:t>roup</w:t>
      </w:r>
      <w:r w:rsidRPr="00923C80">
        <w:t xml:space="preserve"> and </w:t>
      </w:r>
      <w:r w:rsidR="00703D24">
        <w:t>the c</w:t>
      </w:r>
      <w:r w:rsidR="000E4874">
        <w:t xml:space="preserve">ivil </w:t>
      </w:r>
      <w:r w:rsidR="00703D24">
        <w:t>s</w:t>
      </w:r>
      <w:r w:rsidR="000E4874">
        <w:t xml:space="preserve">ociety </w:t>
      </w:r>
      <w:r w:rsidR="00703D24">
        <w:t>f</w:t>
      </w:r>
      <w:r w:rsidR="000E4874">
        <w:t>orum</w:t>
      </w:r>
      <w:r w:rsidRPr="00923C80">
        <w:t xml:space="preserve"> </w:t>
      </w:r>
      <w:r w:rsidR="007E2F5C">
        <w:t xml:space="preserve">are of </w:t>
      </w:r>
      <w:r w:rsidRPr="00923C80">
        <w:t>most interest, but are there any comments you want to make on the specialised committees and working groups?</w:t>
      </w:r>
    </w:p>
    <w:p w:rsidR="006843D8" w:rsidP="006843D8">
      <w:pPr>
        <w:pStyle w:val="Answer"/>
      </w:pPr>
      <w:sdt>
        <w:sdtPr>
          <w:alias w:val="Witness"/>
          <w:id w:val="1081251871"/>
          <w:placeholder>
            <w:docPart w:val="DefaultPlaceholder_-1854013440"/>
          </w:placeholder>
          <w:richText/>
        </w:sdtPr>
        <w:sdtContent>
          <w:r w:rsidRPr="00923C80" w:rsidR="00923C80">
            <w:rPr>
              <w:b/>
              <w:i/>
            </w:rPr>
            <w:t>Sarah Vibert:</w:t>
          </w:r>
        </w:sdtContent>
      </w:sdt>
      <w:r w:rsidR="00923C80">
        <w:t xml:space="preserve"> </w:t>
      </w:r>
      <w:r w:rsidRPr="00923C80" w:rsidR="00923C80">
        <w:t xml:space="preserve">You are absolutely right. Generally, the specialised committees are less relevant </w:t>
      </w:r>
      <w:r w:rsidR="005F6107">
        <w:t>for</w:t>
      </w:r>
      <w:r w:rsidRPr="00923C80" w:rsidR="00923C80">
        <w:t xml:space="preserve"> our members</w:t>
      </w:r>
      <w:r w:rsidR="005034BC">
        <w:t>,</w:t>
      </w:r>
      <w:r w:rsidRPr="00923C80" w:rsidR="00923C80">
        <w:t xml:space="preserve"> but I </w:t>
      </w:r>
      <w:r w:rsidR="005F6107">
        <w:t>think</w:t>
      </w:r>
      <w:r w:rsidRPr="00923C80" w:rsidR="00923C80">
        <w:t xml:space="preserve"> that makes transparency even more important, because where issues come up, </w:t>
      </w:r>
      <w:r w:rsidR="005034BC">
        <w:t xml:space="preserve">albeit not </w:t>
      </w:r>
      <w:r w:rsidRPr="00923C80" w:rsidR="00923C80">
        <w:t>as frequently</w:t>
      </w:r>
      <w:r w:rsidR="005034BC">
        <w:t xml:space="preserve"> perhaps</w:t>
      </w:r>
      <w:r w:rsidRPr="00923C80" w:rsidR="00923C80">
        <w:t xml:space="preserve"> as</w:t>
      </w:r>
      <w:r w:rsidR="005F6107">
        <w:t xml:space="preserve"> for</w:t>
      </w:r>
      <w:r w:rsidRPr="00923C80" w:rsidR="00923C80">
        <w:t xml:space="preserve"> other bodies, it means </w:t>
      </w:r>
      <w:r w:rsidR="00E43130">
        <w:t xml:space="preserve">that </w:t>
      </w:r>
      <w:r w:rsidRPr="00923C80" w:rsidR="00923C80">
        <w:t>we ca</w:t>
      </w:r>
      <w:r w:rsidR="00107506">
        <w:t>n</w:t>
      </w:r>
      <w:r w:rsidR="00635B77">
        <w:t xml:space="preserve"> still have</w:t>
      </w:r>
      <w:r w:rsidRPr="00923C80" w:rsidR="00923C80">
        <w:t xml:space="preserve"> engagement and a mechanism to</w:t>
      </w:r>
      <w:r w:rsidR="00862724">
        <w:t xml:space="preserve"> feed in</w:t>
      </w:r>
      <w:r w:rsidRPr="006843D8">
        <w:t>. There is perhap</w:t>
      </w:r>
      <w:r w:rsidR="00862724">
        <w:t xml:space="preserve">s a </w:t>
      </w:r>
      <w:r w:rsidR="00D535AE">
        <w:t>point</w:t>
      </w:r>
      <w:r w:rsidR="00862724">
        <w:t xml:space="preserve"> about the </w:t>
      </w:r>
      <w:r w:rsidRPr="006843D8">
        <w:t>specialised</w:t>
      </w:r>
      <w:r w:rsidR="00D535AE">
        <w:t xml:space="preserve"> committees</w:t>
      </w:r>
      <w:r w:rsidRPr="006843D8">
        <w:t xml:space="preserve"> actively seeking the views of those they have not heard from on particular issues</w:t>
      </w:r>
      <w:r>
        <w:t xml:space="preserve">. </w:t>
      </w:r>
      <w:r w:rsidR="00D535AE">
        <w:t>T</w:t>
      </w:r>
      <w:r w:rsidRPr="006843D8">
        <w:t>ransparency is particularly important given the complexity of these arrangements and the limited resource</w:t>
      </w:r>
      <w:r w:rsidR="00635B77">
        <w:t>s</w:t>
      </w:r>
      <w:r w:rsidRPr="006843D8">
        <w:t xml:space="preserve"> of our sector.</w:t>
      </w:r>
    </w:p>
    <w:p w:rsidR="006843D8" w:rsidP="006843D8">
      <w:pPr>
        <w:pStyle w:val="Remark"/>
      </w:pPr>
      <w:sdt>
        <w:sdtPr>
          <w:alias w:val="Member"/>
          <w:tag w:val="&lt;Member mnisId='4249' dodsId='62737'&gt;"/>
          <w:id w:val="1854299642"/>
          <w:placeholder>
            <w:docPart w:val="DefaultPlaceholder_-1854013440"/>
          </w:placeholder>
          <w:richText/>
        </w:sdtPr>
        <w:sdtContent>
          <w:r w:rsidRPr="006843D8">
            <w:rPr>
              <w:b/>
            </w:rPr>
            <w:t>Anne Marie Morris:</w:t>
          </w:r>
        </w:sdtContent>
      </w:sdt>
      <w:r>
        <w:t xml:space="preserve"> Again, </w:t>
      </w:r>
      <w:r w:rsidRPr="006843D8">
        <w:t>transparen</w:t>
      </w:r>
      <w:r>
        <w:t>cy</w:t>
      </w:r>
      <w:r w:rsidRPr="006843D8">
        <w:t xml:space="preserve"> is one of the key watchwords</w:t>
      </w:r>
      <w:r w:rsidR="00D535AE">
        <w:t>.</w:t>
      </w:r>
      <w:r w:rsidRPr="006843D8">
        <w:t xml:space="preserve"> </w:t>
      </w:r>
      <w:r w:rsidR="00D535AE">
        <w:t>T</w:t>
      </w:r>
      <w:r w:rsidRPr="006843D8">
        <w:t>he other key one is inclusiveness</w:t>
      </w:r>
      <w:r w:rsidR="000C6083">
        <w:t>,</w:t>
      </w:r>
      <w:r w:rsidRPr="006843D8">
        <w:t xml:space="preserve"> </w:t>
      </w:r>
      <w:r w:rsidR="00D535AE">
        <w:t>which you</w:t>
      </w:r>
      <w:r w:rsidRPr="006843D8">
        <w:t xml:space="preserve"> have very sensibly highlighted</w:t>
      </w:r>
      <w:r>
        <w:t xml:space="preserve">. I </w:t>
      </w:r>
      <w:r w:rsidRPr="006843D8">
        <w:t>thank all three of you for very helpful answers.</w:t>
      </w:r>
    </w:p>
    <w:p w:rsidR="00BE031F" w:rsidP="006843D8">
      <w:pPr>
        <w:pStyle w:val="Remark"/>
      </w:pPr>
      <w:sdt>
        <w:sdtPr>
          <w:alias w:val="Member"/>
          <w:tag w:val="&lt;Member mnisId='288' dodsId='25682'&gt;"/>
          <w:id w:val="836347454"/>
          <w:placeholder>
            <w:docPart w:val="DefaultPlaceholder_-1854013440"/>
          </w:placeholder>
          <w:richText/>
        </w:sdtPr>
        <w:sdtContent>
          <w:r w:rsidRPr="006843D8" w:rsidR="006843D8">
            <w:rPr>
              <w:b/>
            </w:rPr>
            <w:t>Chair:</w:t>
          </w:r>
        </w:sdtContent>
      </w:sdt>
      <w:r w:rsidR="006843D8">
        <w:t xml:space="preserve"> We turn now to Craig Mackinlay</w:t>
      </w:r>
      <w:r w:rsidR="00E75628">
        <w:t xml:space="preserve"> </w:t>
      </w:r>
      <w:r w:rsidR="00C320DE">
        <w:t>with</w:t>
      </w:r>
      <w:r w:rsidR="006843D8">
        <w:t xml:space="preserve"> questions </w:t>
      </w:r>
      <w:r w:rsidR="00E75628">
        <w:t xml:space="preserve">for </w:t>
      </w:r>
      <w:r>
        <w:t xml:space="preserve">the </w:t>
      </w:r>
      <w:r w:rsidR="00E75628">
        <w:t>NC</w:t>
      </w:r>
      <w:r>
        <w:t>VO</w:t>
      </w:r>
      <w:r w:rsidR="000C6083">
        <w:t>, initially</w:t>
      </w:r>
      <w:r>
        <w:t>.</w:t>
      </w:r>
    </w:p>
    <w:p w:rsidR="008802B4" w:rsidP="00136FF7">
      <w:pPr>
        <w:pStyle w:val="Question"/>
      </w:pPr>
      <w:sdt>
        <w:sdtPr>
          <w:alias w:val="Member"/>
          <w:tag w:val="&lt;Member mnisId='4529' dodsId='41654'&gt;"/>
          <w:id w:val="1520506562"/>
          <w:placeholder>
            <w:docPart w:val="DefaultPlaceholder_-1854013440"/>
          </w:placeholder>
          <w:richText/>
        </w:sdtPr>
        <w:sdtContent>
          <w:r w:rsidRPr="00BE031F" w:rsidR="00BE031F">
            <w:rPr>
              <w:b/>
            </w:rPr>
            <w:t>Craig Mackinlay:</w:t>
          </w:r>
        </w:sdtContent>
      </w:sdt>
      <w:r w:rsidR="00BE031F">
        <w:t xml:space="preserve"> To provide the panel with a little preamble, </w:t>
      </w:r>
      <w:r w:rsidRPr="00BE031F" w:rsidR="00BE031F">
        <w:t xml:space="preserve">you will probably be aware of the two new bodies set up within the TCA: the </w:t>
      </w:r>
      <w:r w:rsidR="000C6083">
        <w:t>c</w:t>
      </w:r>
      <w:r w:rsidR="000E4874">
        <w:t xml:space="preserve">ivil </w:t>
      </w:r>
      <w:r w:rsidR="000C6083">
        <w:t>s</w:t>
      </w:r>
      <w:r w:rsidR="000E4874">
        <w:t xml:space="preserve">ociety </w:t>
      </w:r>
      <w:r w:rsidR="000C6083">
        <w:t>f</w:t>
      </w:r>
      <w:r w:rsidR="000E4874">
        <w:t>orum</w:t>
      </w:r>
      <w:r w:rsidRPr="00BE031F" w:rsidR="00BE031F">
        <w:t xml:space="preserve"> and the </w:t>
      </w:r>
      <w:r w:rsidR="000C6083">
        <w:t>d</w:t>
      </w:r>
      <w:r w:rsidR="000E4874">
        <w:t xml:space="preserve">omestic </w:t>
      </w:r>
      <w:r w:rsidR="000C6083">
        <w:t>a</w:t>
      </w:r>
      <w:r w:rsidR="000E4874">
        <w:t xml:space="preserve">dvisory </w:t>
      </w:r>
      <w:r w:rsidR="000C6083">
        <w:t>g</w:t>
      </w:r>
      <w:r w:rsidR="000E4874">
        <w:t>roup</w:t>
      </w:r>
      <w:r w:rsidRPr="00793F9A" w:rsidR="00793F9A">
        <w:t>.</w:t>
      </w:r>
      <w:r w:rsidR="00793F9A">
        <w:t xml:space="preserve"> T</w:t>
      </w:r>
      <w:r w:rsidRPr="00793F9A" w:rsidR="00793F9A">
        <w:t>he treaty itself</w:t>
      </w:r>
      <w:r w:rsidR="00793F9A">
        <w:t xml:space="preserve"> is a </w:t>
      </w:r>
      <w:r w:rsidRPr="00793F9A" w:rsidR="00793F9A">
        <w:t xml:space="preserve">little bit light on what these things are really meant to do beyond a bit of consultation and perhaps getting involved if there are </w:t>
      </w:r>
      <w:r w:rsidR="00716C7C">
        <w:t>areas</w:t>
      </w:r>
      <w:r w:rsidRPr="00793F9A" w:rsidR="00793F9A">
        <w:t xml:space="preserve"> of conflict.</w:t>
      </w:r>
    </w:p>
    <w:p w:rsidR="009D4ADB" w:rsidP="008802B4">
      <w:pPr>
        <w:pStyle w:val="Question"/>
        <w:numPr>
          <w:ilvl w:val="0"/>
          <w:numId w:val="0"/>
        </w:numPr>
        <w:ind w:left="794"/>
      </w:pPr>
      <w:r w:rsidRPr="00793F9A">
        <w:t xml:space="preserve">A consultation went out from </w:t>
      </w:r>
      <w:r w:rsidR="00B44D6F">
        <w:t>the Government</w:t>
      </w:r>
      <w:r w:rsidRPr="00793F9A">
        <w:t xml:space="preserve"> and it concluded</w:t>
      </w:r>
      <w:r>
        <w:t xml:space="preserve"> yesterday</w:t>
      </w:r>
      <w:r w:rsidRPr="00793F9A">
        <w:t xml:space="preserve"> at one minute before midnight</w:t>
      </w:r>
      <w:r>
        <w:t xml:space="preserve">. </w:t>
      </w:r>
      <w:r w:rsidRPr="00793F9A">
        <w:t>I have looked online</w:t>
      </w:r>
      <w:r w:rsidR="00716C7C">
        <w:t xml:space="preserve"> </w:t>
      </w:r>
      <w:r w:rsidR="008802B4">
        <w:t>at</w:t>
      </w:r>
      <w:r w:rsidRPr="00793F9A">
        <w:t xml:space="preserve"> the </w:t>
      </w:r>
      <w:r w:rsidR="000E4874">
        <w:t>E</w:t>
      </w:r>
      <w:r w:rsidR="00716C7C">
        <w:t>u</w:t>
      </w:r>
      <w:r w:rsidRPr="00793F9A">
        <w:t xml:space="preserve">ropean side of things and there is a similar kind of call for interested parties. There is a little bit more detail on the </w:t>
      </w:r>
      <w:r w:rsidR="000E4874">
        <w:t>EU</w:t>
      </w:r>
      <w:r w:rsidRPr="00793F9A">
        <w:t xml:space="preserve"> side</w:t>
      </w:r>
      <w:r>
        <w:t xml:space="preserve">. </w:t>
      </w:r>
      <w:r w:rsidR="008D045B">
        <w:t>W</w:t>
      </w:r>
      <w:r w:rsidRPr="00793F9A">
        <w:t>hat are your thoughts on that consultation so far?</w:t>
      </w:r>
      <w:r>
        <w:t xml:space="preserve"> </w:t>
      </w:r>
      <w:r w:rsidRPr="00793F9A">
        <w:t xml:space="preserve">I am chairman of the </w:t>
      </w:r>
      <w:r w:rsidR="00A97CB4">
        <w:t>all-p</w:t>
      </w:r>
      <w:r w:rsidR="008D045B">
        <w:t xml:space="preserve">arty </w:t>
      </w:r>
      <w:r w:rsidR="00A97CB4">
        <w:t>p</w:t>
      </w:r>
      <w:r w:rsidRPr="00793F9A">
        <w:t xml:space="preserve">arliamentary </w:t>
      </w:r>
      <w:r w:rsidR="00A97CB4">
        <w:t>g</w:t>
      </w:r>
      <w:r w:rsidRPr="00793F9A">
        <w:t xml:space="preserve">roup </w:t>
      </w:r>
      <w:r w:rsidR="00C372D9">
        <w:t>on</w:t>
      </w:r>
      <w:r w:rsidRPr="00793F9A">
        <w:t xml:space="preserve"> </w:t>
      </w:r>
      <w:r w:rsidR="00A97CB4">
        <w:t>c</w:t>
      </w:r>
      <w:r w:rsidRPr="00793F9A">
        <w:t xml:space="preserve">ivic </w:t>
      </w:r>
      <w:r w:rsidR="00A97CB4">
        <w:t>s</w:t>
      </w:r>
      <w:r w:rsidRPr="00793F9A">
        <w:t>ocieties</w:t>
      </w:r>
      <w:r>
        <w:t>,</w:t>
      </w:r>
      <w:r w:rsidRPr="00793F9A">
        <w:t xml:space="preserve"> </w:t>
      </w:r>
      <w:r w:rsidR="00452B80">
        <w:t xml:space="preserve">the </w:t>
      </w:r>
      <w:r w:rsidRPr="00793F9A">
        <w:t xml:space="preserve">parliamentary arm of </w:t>
      </w:r>
      <w:r w:rsidR="008D045B">
        <w:t>C</w:t>
      </w:r>
      <w:r w:rsidRPr="00793F9A">
        <w:t xml:space="preserve">ivic </w:t>
      </w:r>
      <w:r w:rsidR="008D045B">
        <w:t>V</w:t>
      </w:r>
      <w:r w:rsidRPr="00793F9A">
        <w:t>oice</w:t>
      </w:r>
      <w:r>
        <w:t xml:space="preserve">, </w:t>
      </w:r>
      <w:r w:rsidRPr="00793F9A">
        <w:t>which I hope is aware of this. I see</w:t>
      </w:r>
      <w:r w:rsidR="00A836F9">
        <w:t xml:space="preserve"> online</w:t>
      </w:r>
      <w:r w:rsidRPr="00793F9A">
        <w:t xml:space="preserve"> </w:t>
      </w:r>
      <w:r w:rsidR="0024010E">
        <w:t xml:space="preserve">that on </w:t>
      </w:r>
      <w:r w:rsidRPr="00793F9A">
        <w:t xml:space="preserve">a couple of </w:t>
      </w:r>
      <w:r w:rsidR="00A836F9">
        <w:t xml:space="preserve">big </w:t>
      </w:r>
      <w:r w:rsidRPr="00793F9A">
        <w:t>websites</w:t>
      </w:r>
      <w:r w:rsidR="0024010E">
        <w:t>,</w:t>
      </w:r>
      <w:r>
        <w:t xml:space="preserve"> </w:t>
      </w:r>
      <w:r w:rsidRPr="00576C93">
        <w:rPr>
          <w:i/>
          <w:iCs/>
        </w:rPr>
        <w:t>Charity Time</w:t>
      </w:r>
      <w:r>
        <w:t>s and Third Sector</w:t>
      </w:r>
      <w:r w:rsidR="00576C93">
        <w:t xml:space="preserve">, </w:t>
      </w:r>
      <w:r w:rsidRPr="00793F9A">
        <w:t xml:space="preserve">word has got out that </w:t>
      </w:r>
      <w:r w:rsidR="00D77155">
        <w:t>it</w:t>
      </w:r>
      <w:r w:rsidRPr="00793F9A">
        <w:t xml:space="preserve"> is under</w:t>
      </w:r>
      <w:r>
        <w:t xml:space="preserve"> </w:t>
      </w:r>
      <w:r w:rsidRPr="00793F9A">
        <w:t>way. How much involvement</w:t>
      </w:r>
      <w:r w:rsidR="00A836F9">
        <w:t xml:space="preserve"> </w:t>
      </w:r>
      <w:r w:rsidRPr="00793F9A">
        <w:t xml:space="preserve">have you heard </w:t>
      </w:r>
      <w:r w:rsidR="00B16CD5">
        <w:t>about</w:t>
      </w:r>
      <w:r w:rsidRPr="00793F9A">
        <w:t xml:space="preserve"> among</w:t>
      </w:r>
      <w:r w:rsidR="00B16CD5">
        <w:t xml:space="preserve"> </w:t>
      </w:r>
      <w:r w:rsidRPr="00793F9A">
        <w:t>the charitable and third sector organisations</w:t>
      </w:r>
      <w:r>
        <w:t xml:space="preserve"> </w:t>
      </w:r>
      <w:r w:rsidRPr="00793F9A">
        <w:t>that might be interested</w:t>
      </w:r>
      <w:r>
        <w:t>, Ms Vibert?</w:t>
      </w:r>
    </w:p>
    <w:p w:rsidR="00001E98" w:rsidP="00001E98">
      <w:pPr>
        <w:pStyle w:val="Answer"/>
      </w:pPr>
      <w:sdt>
        <w:sdtPr>
          <w:alias w:val="Witness"/>
          <w:id w:val="-1801831624"/>
          <w:placeholder>
            <w:docPart w:val="DefaultPlaceholder_-1854013440"/>
          </w:placeholder>
          <w:richText/>
        </w:sdtPr>
        <w:sdtContent>
          <w:r w:rsidRPr="009D4ADB" w:rsidR="009D4ADB">
            <w:rPr>
              <w:b/>
              <w:i/>
            </w:rPr>
            <w:t>Sarah Vibert:</w:t>
          </w:r>
        </w:sdtContent>
      </w:sdt>
      <w:r w:rsidR="009D4ADB">
        <w:t xml:space="preserve"> At NCVO, we have responded</w:t>
      </w:r>
      <w:r w:rsidR="008E4E5F">
        <w:t xml:space="preserve"> to the consultation with </w:t>
      </w:r>
      <w:r w:rsidRPr="004A66A3">
        <w:t>our sister councils in the devolved nations and on behalf of our membership. It is positive that that consultation was issued and</w:t>
      </w:r>
      <w:r>
        <w:t xml:space="preserve"> </w:t>
      </w:r>
      <w:r w:rsidR="003917C9">
        <w:t>it has given</w:t>
      </w:r>
      <w:r w:rsidRPr="004A66A3">
        <w:t xml:space="preserve"> us the opportunity to feed into the arrangements for the </w:t>
      </w:r>
      <w:r w:rsidR="003917C9">
        <w:t>c</w:t>
      </w:r>
      <w:r>
        <w:t xml:space="preserve">ivil </w:t>
      </w:r>
      <w:r w:rsidR="003917C9">
        <w:t>s</w:t>
      </w:r>
      <w:r>
        <w:t xml:space="preserve">ociety </w:t>
      </w:r>
      <w:r w:rsidR="003917C9">
        <w:t>f</w:t>
      </w:r>
      <w:r>
        <w:t xml:space="preserve">orum. </w:t>
      </w:r>
      <w:r w:rsidRPr="006133B4">
        <w:t xml:space="preserve">As for broader engagement with </w:t>
      </w:r>
      <w:r w:rsidR="00895A07">
        <w:t>G</w:t>
      </w:r>
      <w:r w:rsidRPr="006133B4">
        <w:t xml:space="preserve">overnment, </w:t>
      </w:r>
      <w:r w:rsidR="00895A07">
        <w:t>they</w:t>
      </w:r>
      <w:r w:rsidRPr="006133B4">
        <w:t xml:space="preserve"> certainly see</w:t>
      </w:r>
      <w:r>
        <w:t>m</w:t>
      </w:r>
      <w:r w:rsidRPr="006133B4">
        <w:t xml:space="preserve"> open to suggestions </w:t>
      </w:r>
      <w:r>
        <w:t>on</w:t>
      </w:r>
      <w:r w:rsidRPr="006133B4">
        <w:t xml:space="preserve"> how </w:t>
      </w:r>
      <w:r w:rsidR="00895A07">
        <w:t>they</w:t>
      </w:r>
      <w:r w:rsidRPr="006133B4">
        <w:t xml:space="preserve"> engage with civil</w:t>
      </w:r>
      <w:r>
        <w:t xml:space="preserve"> society</w:t>
      </w:r>
      <w:r w:rsidRPr="006133B4">
        <w:t>, but</w:t>
      </w:r>
      <w:r>
        <w:t xml:space="preserve"> </w:t>
      </w:r>
      <w:r w:rsidRPr="006133B4">
        <w:t xml:space="preserve">we </w:t>
      </w:r>
      <w:r>
        <w:t>n</w:t>
      </w:r>
      <w:r w:rsidRPr="006133B4">
        <w:t>eed to see some concrete action</w:t>
      </w:r>
      <w:r>
        <w:t xml:space="preserve">. It </w:t>
      </w:r>
      <w:r w:rsidRPr="006133B4">
        <w:t xml:space="preserve">feels very slow. Lord </w:t>
      </w:r>
      <w:r w:rsidR="00AF215B">
        <w:t>Frost has</w:t>
      </w:r>
      <w:r w:rsidRPr="006133B4">
        <w:t xml:space="preserve"> said some </w:t>
      </w:r>
      <w:r w:rsidR="00AF215B">
        <w:t xml:space="preserve">really </w:t>
      </w:r>
      <w:r w:rsidRPr="006133B4">
        <w:t>positive things on engagement with civil society</w:t>
      </w:r>
      <w:r>
        <w:t>. W</w:t>
      </w:r>
      <w:r w:rsidRPr="006133B4">
        <w:t xml:space="preserve">e need to see how the </w:t>
      </w:r>
      <w:r w:rsidR="00AF215B">
        <w:t>c</w:t>
      </w:r>
      <w:r>
        <w:t xml:space="preserve">ivil </w:t>
      </w:r>
      <w:r w:rsidR="00AF215B">
        <w:t>s</w:t>
      </w:r>
      <w:r>
        <w:t xml:space="preserve">ociety </w:t>
      </w:r>
      <w:r w:rsidR="00AF215B">
        <w:t>f</w:t>
      </w:r>
      <w:r>
        <w:t>orum</w:t>
      </w:r>
      <w:r w:rsidRPr="006133B4">
        <w:t xml:space="preserve"> will be set up and work in practi</w:t>
      </w:r>
      <w:r>
        <w:t>c</w:t>
      </w:r>
      <w:r w:rsidRPr="006133B4">
        <w:t>e</w:t>
      </w:r>
      <w:r>
        <w:t xml:space="preserve">, </w:t>
      </w:r>
      <w:r w:rsidR="00BF4063">
        <w:t>a</w:t>
      </w:r>
      <w:r w:rsidR="00B47D4F">
        <w:t xml:space="preserve">s well as </w:t>
      </w:r>
      <w:r w:rsidR="006A75F3">
        <w:t xml:space="preserve">having </w:t>
      </w:r>
      <w:r w:rsidR="00B47D4F">
        <w:t>a</w:t>
      </w:r>
      <w:r w:rsidRPr="006133B4">
        <w:t xml:space="preserve"> broader dialogue with </w:t>
      </w:r>
      <w:r w:rsidR="00B47D4F">
        <w:t>G</w:t>
      </w:r>
      <w:r w:rsidRPr="006133B4">
        <w:t>overnment and UK civil</w:t>
      </w:r>
      <w:r>
        <w:t xml:space="preserve"> </w:t>
      </w:r>
      <w:r w:rsidRPr="006133B4">
        <w:t>society from a domestic perspective</w:t>
      </w:r>
      <w:r w:rsidR="00B47D4F">
        <w:t>. A</w:t>
      </w:r>
      <w:r>
        <w:t xml:space="preserve">t </w:t>
      </w:r>
      <w:r w:rsidRPr="006133B4">
        <w:t>present</w:t>
      </w:r>
      <w:r w:rsidR="00B47D4F">
        <w:t>,</w:t>
      </w:r>
      <w:r w:rsidRPr="006133B4">
        <w:t xml:space="preserve"> there is no clear mechanism to do that.</w:t>
      </w:r>
    </w:p>
    <w:p w:rsidR="00001E98" w:rsidP="00001E98">
      <w:pPr>
        <w:pStyle w:val="Question"/>
        <w:numPr>
          <w:ilvl w:val="0"/>
          <w:numId w:val="9"/>
        </w:numPr>
      </w:pPr>
      <w:sdt>
        <w:sdtPr>
          <w:alias w:val="Member"/>
          <w:tag w:val="&lt;Member mnisId='4529' dodsId='41654'&gt;"/>
          <w:id w:val="-1500348612"/>
          <w:placeholder>
            <w:docPart w:val="88AF23A51A1E4E8D88A541C3D72C03C4"/>
          </w:placeholder>
          <w:richText/>
        </w:sdtPr>
        <w:sdtContent>
          <w:r w:rsidRPr="006133B4">
            <w:rPr>
              <w:b/>
            </w:rPr>
            <w:t>Craig Mackinlay:</w:t>
          </w:r>
        </w:sdtContent>
      </w:sdt>
      <w:r>
        <w:t xml:space="preserve"> I</w:t>
      </w:r>
      <w:r w:rsidRPr="006133B4">
        <w:t xml:space="preserve"> picked up</w:t>
      </w:r>
      <w:r>
        <w:t xml:space="preserve"> </w:t>
      </w:r>
      <w:r w:rsidRPr="006133B4">
        <w:t xml:space="preserve">from the </w:t>
      </w:r>
      <w:r>
        <w:t>EU</w:t>
      </w:r>
      <w:r w:rsidRPr="006133B4">
        <w:t xml:space="preserve"> side</w:t>
      </w:r>
      <w:r>
        <w:t xml:space="preserve"> of the</w:t>
      </w:r>
      <w:r w:rsidRPr="006133B4">
        <w:t xml:space="preserve"> site that</w:t>
      </w:r>
      <w:r w:rsidR="00FF3329">
        <w:t xml:space="preserve"> they were requesting</w:t>
      </w:r>
      <w:r w:rsidRPr="006133B4">
        <w:t xml:space="preserve"> 30</w:t>
      </w:r>
      <w:r>
        <w:t> </w:t>
      </w:r>
      <w:r w:rsidRPr="006133B4">
        <w:t xml:space="preserve">organisations </w:t>
      </w:r>
      <w:r w:rsidR="00FF3329">
        <w:t>from their side</w:t>
      </w:r>
      <w:r w:rsidRPr="006133B4">
        <w:t>. There was</w:t>
      </w:r>
      <w:r w:rsidR="00FF3329">
        <w:t>n’t</w:t>
      </w:r>
      <w:r w:rsidRPr="006133B4">
        <w:t xml:space="preserve"> an indication of</w:t>
      </w:r>
      <w:r>
        <w:t xml:space="preserve"> </w:t>
      </w:r>
      <w:r w:rsidR="00FF3329">
        <w:t>how many</w:t>
      </w:r>
      <w:r>
        <w:t xml:space="preserve"> from the </w:t>
      </w:r>
      <w:r w:rsidRPr="006133B4">
        <w:t xml:space="preserve">UK, but </w:t>
      </w:r>
      <w:r>
        <w:t xml:space="preserve">it </w:t>
      </w:r>
      <w:r w:rsidR="00FF3329">
        <w:t>looks as if</w:t>
      </w:r>
      <w:r>
        <w:t xml:space="preserve"> </w:t>
      </w:r>
      <w:r w:rsidRPr="006133B4">
        <w:t xml:space="preserve">30 each </w:t>
      </w:r>
      <w:r>
        <w:t xml:space="preserve">is the </w:t>
      </w:r>
      <w:r w:rsidRPr="006133B4">
        <w:t xml:space="preserve">size of this thing. </w:t>
      </w:r>
      <w:r>
        <w:t xml:space="preserve">Of </w:t>
      </w:r>
      <w:r w:rsidRPr="006133B4">
        <w:t xml:space="preserve">the interested parties </w:t>
      </w:r>
      <w:r w:rsidR="00FF3329">
        <w:t>that</w:t>
      </w:r>
      <w:r w:rsidRPr="006133B4">
        <w:t xml:space="preserve"> might come forward from the UK</w:t>
      </w:r>
      <w:r>
        <w:t xml:space="preserve">, </w:t>
      </w:r>
      <w:r w:rsidRPr="006133B4">
        <w:t xml:space="preserve">I do not know who </w:t>
      </w:r>
      <w:r>
        <w:t>will</w:t>
      </w:r>
      <w:r w:rsidRPr="006133B4">
        <w:t xml:space="preserve"> decid</w:t>
      </w:r>
      <w:r>
        <w:t>e</w:t>
      </w:r>
      <w:r w:rsidRPr="006133B4">
        <w:t xml:space="preserve"> the ones that should be on board, where it will meet and what it will do</w:t>
      </w:r>
      <w:r w:rsidRPr="00032531">
        <w:t xml:space="preserve">. </w:t>
      </w:r>
      <w:r w:rsidR="00FF3329">
        <w:t>I am afraid that f</w:t>
      </w:r>
      <w:r w:rsidRPr="00032531">
        <w:t xml:space="preserve">rom a personal point of view, whenever I see that a body is involved in consultation I wonder what it </w:t>
      </w:r>
      <w:r>
        <w:t>i</w:t>
      </w:r>
      <w:r w:rsidRPr="00032531">
        <w:t>s going to achieve, but perhaps</w:t>
      </w:r>
      <w:r>
        <w:t xml:space="preserve"> I am</w:t>
      </w:r>
      <w:r w:rsidRPr="00032531">
        <w:t xml:space="preserve"> being a little cynical. What do you hope it might achieve</w:t>
      </w:r>
      <w:r>
        <w:t>, Ms Vibert?</w:t>
      </w:r>
    </w:p>
    <w:p w:rsidR="00351727" w:rsidP="00001E98">
      <w:pPr>
        <w:pStyle w:val="Answer"/>
      </w:pPr>
      <w:sdt>
        <w:sdtPr>
          <w:alias w:val="Witness"/>
          <w:id w:val="1538849234"/>
          <w:placeholder>
            <w:docPart w:val="88AF23A51A1E4E8D88A541C3D72C03C4"/>
          </w:placeholder>
          <w:richText/>
        </w:sdtPr>
        <w:sdtContent>
          <w:r w:rsidRPr="57AEAC00" w:rsidR="00001E98">
            <w:rPr>
              <w:b/>
              <w:bCs/>
              <w:i/>
              <w:iCs/>
            </w:rPr>
            <w:t>Sarah Vibert:</w:t>
          </w:r>
        </w:sdtContent>
      </w:sdt>
      <w:r w:rsidR="00001E98">
        <w:t xml:space="preserve"> We hope that it will have good civil society representation on both sides. So far, we are not clear about representation on the UK side. There is an important point about wider civil society, </w:t>
      </w:r>
      <w:r w:rsidR="0010159D">
        <w:t xml:space="preserve">with </w:t>
      </w:r>
      <w:r w:rsidR="00001E98">
        <w:t>the voluntary sector being just one aspect of it</w:t>
      </w:r>
      <w:r w:rsidR="0010159D">
        <w:t xml:space="preserve">; it </w:t>
      </w:r>
      <w:r>
        <w:t xml:space="preserve">is </w:t>
      </w:r>
      <w:r w:rsidR="0010159D">
        <w:t xml:space="preserve">also </w:t>
      </w:r>
      <w:r w:rsidR="00001E98">
        <w:t>trade unions, universities</w:t>
      </w:r>
      <w:r>
        <w:t>,</w:t>
      </w:r>
      <w:r w:rsidR="00001E98">
        <w:t xml:space="preserve"> faith groups</w:t>
      </w:r>
      <w:r>
        <w:t xml:space="preserve"> and so on</w:t>
      </w:r>
      <w:r w:rsidR="00001E98">
        <w:t xml:space="preserve">. </w:t>
      </w:r>
      <w:r>
        <w:t>W</w:t>
      </w:r>
      <w:r w:rsidR="00001E98">
        <w:t xml:space="preserve">e do not think </w:t>
      </w:r>
      <w:r w:rsidR="00831FED">
        <w:t xml:space="preserve">the </w:t>
      </w:r>
      <w:r>
        <w:t>membership</w:t>
      </w:r>
      <w:r w:rsidR="00001E98">
        <w:t xml:space="preserve"> should be fixed</w:t>
      </w:r>
      <w:r w:rsidR="77F599E8">
        <w:t xml:space="preserve">. </w:t>
      </w:r>
      <w:r>
        <w:t xml:space="preserve">We </w:t>
      </w:r>
      <w:r>
        <w:t>think it</w:t>
      </w:r>
      <w:r w:rsidR="00001E98">
        <w:t xml:space="preserve"> should be linked to agendas, because that is the best possible way to get engagement from the huge breadth of civil society.</w:t>
      </w:r>
    </w:p>
    <w:p w:rsidR="00001E98" w:rsidP="00001E98">
      <w:pPr>
        <w:pStyle w:val="Answer"/>
      </w:pPr>
      <w:r>
        <w:t>W</w:t>
      </w:r>
      <w:r w:rsidRPr="00D278A3">
        <w:t>e hope it will be a really effective forum to raise issues that aris</w:t>
      </w:r>
      <w:r>
        <w:t>e</w:t>
      </w:r>
      <w:r w:rsidRPr="00D278A3">
        <w:t xml:space="preserve"> from the TCA for those in civil society</w:t>
      </w:r>
      <w:r>
        <w:t>,</w:t>
      </w:r>
      <w:r w:rsidRPr="00D278A3">
        <w:t xml:space="preserve"> feeding</w:t>
      </w:r>
      <w:r>
        <w:t xml:space="preserve"> th</w:t>
      </w:r>
      <w:r w:rsidR="00351727">
        <w:t>em</w:t>
      </w:r>
      <w:r w:rsidRPr="00D278A3">
        <w:t xml:space="preserve"> up to the </w:t>
      </w:r>
      <w:r w:rsidR="003A2FAE">
        <w:t>p</w:t>
      </w:r>
      <w:r>
        <w:t xml:space="preserve">artnership </w:t>
      </w:r>
      <w:r w:rsidR="003A2FAE">
        <w:t>c</w:t>
      </w:r>
      <w:r>
        <w:t>ouncil</w:t>
      </w:r>
      <w:r w:rsidRPr="009522CB">
        <w:t xml:space="preserve"> and resolving some of th</w:t>
      </w:r>
      <w:r w:rsidR="003337A7">
        <w:t>em</w:t>
      </w:r>
      <w:r w:rsidRPr="009522CB">
        <w:t>. We have concerns that</w:t>
      </w:r>
      <w:r>
        <w:t>,</w:t>
      </w:r>
      <w:r w:rsidRPr="009522CB">
        <w:t xml:space="preserve"> although we have started discussions</w:t>
      </w:r>
      <w:r>
        <w:t>,</w:t>
      </w:r>
      <w:r w:rsidRPr="009522CB">
        <w:t xml:space="preserve"> currently we do not have information on how it will be organised</w:t>
      </w:r>
      <w:r w:rsidR="003337A7">
        <w:t>,</w:t>
      </w:r>
      <w:r w:rsidRPr="009522CB">
        <w:t xml:space="preserve"> </w:t>
      </w:r>
      <w:r>
        <w:t>a</w:t>
      </w:r>
      <w:r w:rsidRPr="009522CB">
        <w:t xml:space="preserve">nd given </w:t>
      </w:r>
      <w:r w:rsidR="003337A7">
        <w:t xml:space="preserve">that </w:t>
      </w:r>
      <w:r w:rsidRPr="009522CB">
        <w:t>the TCA state</w:t>
      </w:r>
      <w:r w:rsidR="003337A7">
        <w:t>s</w:t>
      </w:r>
      <w:r w:rsidRPr="009522CB">
        <w:t xml:space="preserve"> that it needs to meet before the year end, it feels like we are running out of time a little bit.</w:t>
      </w:r>
    </w:p>
    <w:p w:rsidR="00001E98" w:rsidP="00001E98">
      <w:pPr>
        <w:pStyle w:val="Question"/>
        <w:numPr>
          <w:ilvl w:val="0"/>
          <w:numId w:val="9"/>
        </w:numPr>
      </w:pPr>
      <w:sdt>
        <w:sdtPr>
          <w:alias w:val="Member"/>
          <w:tag w:val="&lt;Member mnisId='4529' dodsId='41654'&gt;"/>
          <w:id w:val="-1055846340"/>
          <w:placeholder>
            <w:docPart w:val="88AF23A51A1E4E8D88A541C3D72C03C4"/>
          </w:placeholder>
          <w:richText/>
        </w:sdtPr>
        <w:sdtContent>
          <w:r w:rsidRPr="00B66DC9">
            <w:rPr>
              <w:b/>
            </w:rPr>
            <w:t>Craig Mackinlay:</w:t>
          </w:r>
        </w:sdtContent>
      </w:sdt>
      <w:r>
        <w:t xml:space="preserve"> Mr McGuire, referring to the </w:t>
      </w:r>
      <w:r w:rsidRPr="009522CB">
        <w:t xml:space="preserve">other organisation, the </w:t>
      </w:r>
      <w:r w:rsidR="003A2FAE">
        <w:t>d</w:t>
      </w:r>
      <w:r>
        <w:t xml:space="preserve">omestic </w:t>
      </w:r>
      <w:r w:rsidR="003A2FAE">
        <w:t>a</w:t>
      </w:r>
      <w:r>
        <w:t xml:space="preserve">dvisory </w:t>
      </w:r>
      <w:r w:rsidR="003A2FAE">
        <w:t>g</w:t>
      </w:r>
      <w:r>
        <w:t>roup</w:t>
      </w:r>
      <w:r w:rsidRPr="009522CB">
        <w:t>,</w:t>
      </w:r>
      <w:r>
        <w:t xml:space="preserve"> </w:t>
      </w:r>
      <w:r w:rsidR="001C793B">
        <w:t>how much</w:t>
      </w:r>
      <w:r>
        <w:t xml:space="preserve"> have </w:t>
      </w:r>
      <w:r w:rsidRPr="009522CB">
        <w:t>your bodies and institutions been involved in the consultation and interest to date</w:t>
      </w:r>
      <w:r>
        <w:t>?</w:t>
      </w:r>
      <w:r w:rsidRPr="00B66DC9">
        <w:t xml:space="preserve"> Ha</w:t>
      </w:r>
      <w:r>
        <w:t>ve</w:t>
      </w:r>
      <w:r w:rsidRPr="00B66DC9">
        <w:t xml:space="preserve"> you found that </w:t>
      </w:r>
      <w:r w:rsidR="006A40D6">
        <w:t>it</w:t>
      </w:r>
      <w:r w:rsidRPr="00B66DC9">
        <w:t xml:space="preserve"> has gone up the flag pole and everybody is excited about it, or</w:t>
      </w:r>
      <w:r w:rsidR="006A40D6">
        <w:t xml:space="preserve"> n</w:t>
      </w:r>
      <w:r w:rsidRPr="00B66DC9">
        <w:t>ot quite that excited?</w:t>
      </w:r>
    </w:p>
    <w:p w:rsidR="00001E98" w:rsidRPr="00B66DC9" w:rsidP="00001E98">
      <w:pPr>
        <w:pStyle w:val="Answer"/>
      </w:pPr>
      <w:sdt>
        <w:sdtPr>
          <w:alias w:val="Witness"/>
          <w:id w:val="-1992630372"/>
          <w:placeholder>
            <w:docPart w:val="88AF23A51A1E4E8D88A541C3D72C03C4"/>
          </w:placeholder>
          <w:richText/>
        </w:sdtPr>
        <w:sdtContent>
          <w:r w:rsidRPr="00B66DC9">
            <w:rPr>
              <w:b/>
              <w:i/>
            </w:rPr>
            <w:t>Sean McGuire:</w:t>
          </w:r>
        </w:sdtContent>
      </w:sdt>
      <w:r>
        <w:t xml:space="preserve"> We have responded to the consultation</w:t>
      </w:r>
      <w:r w:rsidR="001E19EB">
        <w:t>—a four-pager that we submitted</w:t>
      </w:r>
      <w:r>
        <w:t xml:space="preserve"> yesterday.</w:t>
      </w:r>
      <w:r w:rsidRPr="00B66DC9">
        <w:t xml:space="preserve"> We recommend the following principle</w:t>
      </w:r>
      <w:r>
        <w:t>s f</w:t>
      </w:r>
      <w:r w:rsidRPr="00B66DC9">
        <w:t xml:space="preserve">or the </w:t>
      </w:r>
      <w:r>
        <w:t>DAG</w:t>
      </w:r>
      <w:r w:rsidRPr="00B66DC9">
        <w:t xml:space="preserve"> and the </w:t>
      </w:r>
      <w:r w:rsidR="003A2FAE">
        <w:t>c</w:t>
      </w:r>
      <w:r>
        <w:t xml:space="preserve">ivil </w:t>
      </w:r>
      <w:r w:rsidR="003A2FAE">
        <w:t>s</w:t>
      </w:r>
      <w:r>
        <w:t xml:space="preserve">ociety </w:t>
      </w:r>
      <w:r w:rsidR="003A2FAE">
        <w:t>f</w:t>
      </w:r>
      <w:r>
        <w:t>orum</w:t>
      </w:r>
      <w:r w:rsidR="00CA57B2">
        <w:t>:</w:t>
      </w:r>
      <w:r w:rsidRPr="00B66DC9">
        <w:t xml:space="preserve"> to convene the </w:t>
      </w:r>
      <w:r>
        <w:t>DAG</w:t>
      </w:r>
      <w:r w:rsidRPr="00B66DC9">
        <w:t xml:space="preserve"> as a primary strategic domestic advisory engagement forum on the implementation of the TCA</w:t>
      </w:r>
      <w:r>
        <w:t>;</w:t>
      </w:r>
      <w:r w:rsidR="00CA57B2">
        <w:t xml:space="preserve"> </w:t>
      </w:r>
      <w:r>
        <w:t xml:space="preserve">to use </w:t>
      </w:r>
      <w:r w:rsidRPr="00B66DC9">
        <w:t>the</w:t>
      </w:r>
      <w:r>
        <w:t xml:space="preserve"> DAG</w:t>
      </w:r>
      <w:r w:rsidRPr="00B66DC9">
        <w:t xml:space="preserve"> to bring together a core group of s</w:t>
      </w:r>
      <w:r>
        <w:t>take</w:t>
      </w:r>
      <w:r w:rsidRPr="00B66DC9">
        <w:t>holders impacted by the TCA that balance</w:t>
      </w:r>
      <w:r w:rsidR="00CA57B2">
        <w:t>s</w:t>
      </w:r>
      <w:r w:rsidRPr="00B66DC9">
        <w:t xml:space="preserve"> strategic and technical expert</w:t>
      </w:r>
      <w:r>
        <w:t xml:space="preserve">ise; to </w:t>
      </w:r>
      <w:r w:rsidRPr="00B66DC9">
        <w:t xml:space="preserve">allow the </w:t>
      </w:r>
      <w:r>
        <w:t>DAG</w:t>
      </w:r>
      <w:r w:rsidRPr="00B66DC9">
        <w:t xml:space="preserve"> to work</w:t>
      </w:r>
      <w:r>
        <w:t xml:space="preserve"> in sync with </w:t>
      </w:r>
      <w:r w:rsidRPr="00B66DC9">
        <w:t xml:space="preserve">the specialised committees to bring technical expertise to meetings; </w:t>
      </w:r>
      <w:r>
        <w:t>to m</w:t>
      </w:r>
      <w:r w:rsidRPr="00B66DC9">
        <w:t xml:space="preserve">aintain the Brexit </w:t>
      </w:r>
      <w:r w:rsidR="003A2FAE">
        <w:t>b</w:t>
      </w:r>
      <w:r>
        <w:t>u</w:t>
      </w:r>
      <w:r w:rsidRPr="00B66DC9">
        <w:t xml:space="preserve">siness </w:t>
      </w:r>
      <w:r w:rsidR="003A2FAE">
        <w:t>t</w:t>
      </w:r>
      <w:r>
        <w:t>ask</w:t>
      </w:r>
      <w:r w:rsidRPr="00B66DC9">
        <w:t>force an</w:t>
      </w:r>
      <w:r>
        <w:t xml:space="preserve">d </w:t>
      </w:r>
      <w:r w:rsidRPr="00B66DC9">
        <w:t>other business engagement forums to complement it</w:t>
      </w:r>
      <w:r>
        <w:t>;</w:t>
      </w:r>
      <w:r w:rsidRPr="00B66DC9">
        <w:t xml:space="preserve"> </w:t>
      </w:r>
      <w:r>
        <w:t xml:space="preserve">to </w:t>
      </w:r>
      <w:r w:rsidRPr="00B66DC9">
        <w:t>ensure that</w:t>
      </w:r>
      <w:r>
        <w:t xml:space="preserve"> </w:t>
      </w:r>
      <w:r w:rsidRPr="00B66DC9">
        <w:t xml:space="preserve">the </w:t>
      </w:r>
      <w:r>
        <w:t xml:space="preserve">DAG </w:t>
      </w:r>
      <w:r w:rsidRPr="00B66DC9">
        <w:t xml:space="preserve">engages </w:t>
      </w:r>
      <w:r>
        <w:t>i</w:t>
      </w:r>
      <w:r w:rsidRPr="00B66DC9">
        <w:t xml:space="preserve">n areas where the TCA and Northern Ireland protocol overlap; </w:t>
      </w:r>
      <w:r>
        <w:t>a</w:t>
      </w:r>
      <w:r w:rsidRPr="00B66DC9">
        <w:t xml:space="preserve">nd </w:t>
      </w:r>
      <w:r w:rsidR="00CA57B2">
        <w:t xml:space="preserve">to </w:t>
      </w:r>
      <w:r w:rsidRPr="00B66DC9">
        <w:t xml:space="preserve">use the </w:t>
      </w:r>
      <w:r w:rsidR="003A2FAE">
        <w:t>c</w:t>
      </w:r>
      <w:r>
        <w:t xml:space="preserve">ivil </w:t>
      </w:r>
      <w:r w:rsidR="003A2FAE">
        <w:t>s</w:t>
      </w:r>
      <w:r>
        <w:t xml:space="preserve">ociety </w:t>
      </w:r>
      <w:r w:rsidR="003A2FAE">
        <w:t>f</w:t>
      </w:r>
      <w:r>
        <w:t>orum</w:t>
      </w:r>
      <w:r w:rsidRPr="00B66DC9">
        <w:t xml:space="preserve"> as a platform for joint and collaborative engagement</w:t>
      </w:r>
      <w:r>
        <w:t xml:space="preserve"> </w:t>
      </w:r>
      <w:r w:rsidRPr="00B66DC9">
        <w:t xml:space="preserve">with the </w:t>
      </w:r>
      <w:r>
        <w:t>EU</w:t>
      </w:r>
      <w:r w:rsidRPr="00B66DC9">
        <w:t xml:space="preserve"> and its stakeholders. Those are our five or six main recommendations</w:t>
      </w:r>
      <w:r>
        <w:t>.</w:t>
      </w:r>
    </w:p>
    <w:p w:rsidR="00001E98" w:rsidP="00001E98">
      <w:pPr>
        <w:pStyle w:val="Answer"/>
      </w:pPr>
      <w:r>
        <w:t xml:space="preserve">If </w:t>
      </w:r>
      <w:r w:rsidRPr="00B66DC9">
        <w:t xml:space="preserve">I were to draw one comparison with the </w:t>
      </w:r>
      <w:r>
        <w:t>DAG</w:t>
      </w:r>
      <w:r w:rsidRPr="00B66DC9">
        <w:t xml:space="preserve"> and how we would like to see it operat</w:t>
      </w:r>
      <w:r>
        <w:t>e</w:t>
      </w:r>
      <w:r w:rsidRPr="00B66DC9">
        <w:t xml:space="preserve">, I </w:t>
      </w:r>
      <w:r>
        <w:t>would point to the D</w:t>
      </w:r>
      <w:r w:rsidRPr="00B66DC9">
        <w:t xml:space="preserve">epartment </w:t>
      </w:r>
      <w:r>
        <w:t>for I</w:t>
      </w:r>
      <w:r w:rsidRPr="00B66DC9">
        <w:t xml:space="preserve">nternational </w:t>
      </w:r>
      <w:r>
        <w:t>T</w:t>
      </w:r>
      <w:r w:rsidRPr="00B66DC9">
        <w:t>rade</w:t>
      </w:r>
      <w:r>
        <w:t xml:space="preserve"> </w:t>
      </w:r>
      <w:r w:rsidR="003A2FAE">
        <w:t>s</w:t>
      </w:r>
      <w:r w:rsidRPr="00B66DC9">
        <w:t xml:space="preserve">trategic </w:t>
      </w:r>
      <w:r w:rsidR="003A2FAE">
        <w:t>t</w:t>
      </w:r>
      <w:r w:rsidRPr="00B66DC9">
        <w:t xml:space="preserve">rade </w:t>
      </w:r>
      <w:r w:rsidR="003A2FAE">
        <w:t>a</w:t>
      </w:r>
      <w:r w:rsidRPr="00B66DC9">
        <w:t xml:space="preserve">dvisory </w:t>
      </w:r>
      <w:r w:rsidR="003A2FAE">
        <w:t>g</w:t>
      </w:r>
      <w:r w:rsidRPr="00B66DC9">
        <w:t>roup</w:t>
      </w:r>
      <w:r>
        <w:t>, STAG,</w:t>
      </w:r>
      <w:r w:rsidRPr="00B66DC9">
        <w:t xml:space="preserve"> which has about 20 members</w:t>
      </w:r>
      <w:r>
        <w:t>.</w:t>
      </w:r>
      <w:r w:rsidRPr="00B66DC9">
        <w:t xml:space="preserve"> Again, it is a balance between </w:t>
      </w:r>
      <w:r>
        <w:t>technical</w:t>
      </w:r>
      <w:r w:rsidRPr="00B66DC9">
        <w:t xml:space="preserve"> and strategic expertise</w:t>
      </w:r>
      <w:r>
        <w:t xml:space="preserve">. </w:t>
      </w:r>
      <w:r w:rsidRPr="00B66DC9">
        <w:t>It is important that</w:t>
      </w:r>
      <w:r>
        <w:t xml:space="preserve"> </w:t>
      </w:r>
      <w:r w:rsidRPr="00B66DC9">
        <w:t xml:space="preserve">these are not </w:t>
      </w:r>
      <w:r w:rsidR="00992363">
        <w:t xml:space="preserve">all </w:t>
      </w:r>
      <w:r>
        <w:t xml:space="preserve">just </w:t>
      </w:r>
      <w:r w:rsidRPr="00B66DC9">
        <w:t>very technical discussions</w:t>
      </w:r>
      <w:r w:rsidR="00891BF2">
        <w:t>,</w:t>
      </w:r>
      <w:r w:rsidRPr="00B66DC9">
        <w:t xml:space="preserve"> but </w:t>
      </w:r>
      <w:r>
        <w:t>are</w:t>
      </w:r>
      <w:r w:rsidRPr="00B66DC9">
        <w:t xml:space="preserve"> more strategic to look perhaps</w:t>
      </w:r>
      <w:r>
        <w:t xml:space="preserve"> at </w:t>
      </w:r>
      <w:r w:rsidRPr="00B66DC9">
        <w:t>some of the opportunities</w:t>
      </w:r>
      <w:r w:rsidR="00363AAC">
        <w:t>, as I alluded to in a previous answer</w:t>
      </w:r>
      <w:r w:rsidRPr="00B66DC9">
        <w:t xml:space="preserve">. </w:t>
      </w:r>
      <w:r w:rsidR="00363AAC">
        <w:t>T</w:t>
      </w:r>
      <w:r>
        <w:t xml:space="preserve">he </w:t>
      </w:r>
      <w:r w:rsidRPr="00B66DC9">
        <w:t>B</w:t>
      </w:r>
      <w:r>
        <w:t>BT</w:t>
      </w:r>
      <w:r w:rsidRPr="00B66DC9">
        <w:t xml:space="preserve"> c</w:t>
      </w:r>
      <w:r w:rsidR="003A73A1">
        <w:t>ould</w:t>
      </w:r>
      <w:r w:rsidRPr="00B66DC9">
        <w:t xml:space="preserve"> look at the opportunities</w:t>
      </w:r>
      <w:r>
        <w:t xml:space="preserve"> and say, “W</w:t>
      </w:r>
      <w:r w:rsidRPr="00B66DC9">
        <w:t>here can</w:t>
      </w:r>
      <w:r>
        <w:t xml:space="preserve"> we</w:t>
      </w:r>
      <w:r w:rsidRPr="00B66DC9">
        <w:t xml:space="preserve"> move forward in some of the areas within the premise of the TCA</w:t>
      </w:r>
      <w:r>
        <w:t>?</w:t>
      </w:r>
      <w:r w:rsidR="003A73A1">
        <w:t>” F</w:t>
      </w:r>
      <w:r w:rsidRPr="00B66DC9">
        <w:t>or us</w:t>
      </w:r>
      <w:r w:rsidR="003A73A1">
        <w:t>,</w:t>
      </w:r>
      <w:r w:rsidRPr="00B66DC9">
        <w:t xml:space="preserve"> there is great opportunity in trade and services as </w:t>
      </w:r>
      <w:r>
        <w:t xml:space="preserve">a way to </w:t>
      </w:r>
      <w:r w:rsidRPr="00B66DC9">
        <w:t xml:space="preserve">move forward and help the UK </w:t>
      </w:r>
      <w:r>
        <w:t>be</w:t>
      </w:r>
      <w:r w:rsidRPr="00B66DC9">
        <w:t>come an attractive investment destination for services</w:t>
      </w:r>
      <w:r>
        <w:t>,</w:t>
      </w:r>
      <w:r w:rsidRPr="00B66DC9">
        <w:t xml:space="preserve"> </w:t>
      </w:r>
      <w:r w:rsidR="00AF4A9B">
        <w:t>and to</w:t>
      </w:r>
      <w:r w:rsidRPr="00B66DC9">
        <w:t xml:space="preserve"> help our export growth in that area</w:t>
      </w:r>
      <w:r>
        <w:t>.</w:t>
      </w:r>
    </w:p>
    <w:p w:rsidR="00001E98" w:rsidP="00001E98">
      <w:pPr>
        <w:pStyle w:val="Question"/>
        <w:numPr>
          <w:ilvl w:val="0"/>
          <w:numId w:val="9"/>
        </w:numPr>
      </w:pPr>
      <w:sdt>
        <w:sdtPr>
          <w:alias w:val="Member"/>
          <w:tag w:val="&lt;Member mnisId='4529' dodsId='41654'&gt;"/>
          <w:id w:val="-1330981868"/>
          <w:placeholder>
            <w:docPart w:val="88AF23A51A1E4E8D88A541C3D72C03C4"/>
          </w:placeholder>
          <w:richText/>
        </w:sdtPr>
        <w:sdtContent>
          <w:r w:rsidRPr="00B66DC9">
            <w:rPr>
              <w:b/>
            </w:rPr>
            <w:t>Craig Mackinlay:</w:t>
          </w:r>
        </w:sdtContent>
      </w:sdt>
      <w:r>
        <w:t xml:space="preserve"> Mr Cherry, </w:t>
      </w:r>
      <w:r w:rsidRPr="00B66DC9">
        <w:t xml:space="preserve">what is </w:t>
      </w:r>
      <w:r>
        <w:t>your</w:t>
      </w:r>
      <w:r w:rsidRPr="00B66DC9">
        <w:t xml:space="preserve"> summary of what the FSB has had to say about these new bodies?</w:t>
      </w:r>
    </w:p>
    <w:p w:rsidR="00001E98" w:rsidP="00001E98">
      <w:pPr>
        <w:pStyle w:val="Answer"/>
      </w:pPr>
      <w:sdt>
        <w:sdtPr>
          <w:alias w:val="Witness"/>
          <w:id w:val="2013105566"/>
          <w:placeholder>
            <w:docPart w:val="88AF23A51A1E4E8D88A541C3D72C03C4"/>
          </w:placeholder>
          <w:richText/>
        </w:sdtPr>
        <w:sdtContent>
          <w:r w:rsidRPr="00B66DC9">
            <w:rPr>
              <w:b/>
              <w:i/>
            </w:rPr>
            <w:t xml:space="preserve">Mike </w:t>
          </w:r>
          <w:r>
            <w:rPr>
              <w:b/>
              <w:i/>
            </w:rPr>
            <w:t>Cherry</w:t>
          </w:r>
          <w:r w:rsidRPr="00B66DC9">
            <w:rPr>
              <w:b/>
              <w:i/>
            </w:rPr>
            <w:t>:</w:t>
          </w:r>
        </w:sdtContent>
      </w:sdt>
      <w:r>
        <w:t xml:space="preserve"> </w:t>
      </w:r>
      <w:r w:rsidRPr="00B66DC9">
        <w:t xml:space="preserve">In addition </w:t>
      </w:r>
      <w:r>
        <w:t xml:space="preserve">to what I have already said </w:t>
      </w:r>
      <w:r w:rsidR="0035263B">
        <w:t>about</w:t>
      </w:r>
      <w:r>
        <w:t xml:space="preserve"> the DAG, </w:t>
      </w:r>
      <w:r w:rsidRPr="00B66DC9">
        <w:t xml:space="preserve">we believe </w:t>
      </w:r>
      <w:r w:rsidR="00171383">
        <w:t>i</w:t>
      </w:r>
      <w:r w:rsidRPr="00B66DC9">
        <w:t>t</w:t>
      </w:r>
      <w:r>
        <w:t xml:space="preserve"> has an important role in providing feedback on potential disputes. </w:t>
      </w:r>
      <w:r w:rsidR="00171383">
        <w:t>That</w:t>
      </w:r>
      <w:r>
        <w:t xml:space="preserve"> is important </w:t>
      </w:r>
      <w:r w:rsidRPr="00256308">
        <w:t>because small businesses are often first in line when there is the possibility of tariffs being imposed</w:t>
      </w:r>
      <w:r w:rsidR="004146B5">
        <w:t>,</w:t>
      </w:r>
      <w:r w:rsidRPr="00256308">
        <w:t xml:space="preserve"> and </w:t>
      </w:r>
      <w:r w:rsidR="00D97035">
        <w:t xml:space="preserve">there are </w:t>
      </w:r>
      <w:r w:rsidRPr="00256308">
        <w:t>problems around that.</w:t>
      </w:r>
    </w:p>
    <w:p w:rsidR="00740E41" w:rsidP="00001E98">
      <w:pPr>
        <w:pStyle w:val="Answer"/>
      </w:pPr>
      <w:r w:rsidRPr="00256308">
        <w:t xml:space="preserve">We submitted some responses </w:t>
      </w:r>
      <w:r>
        <w:t>for</w:t>
      </w:r>
      <w:r w:rsidRPr="00256308">
        <w:t xml:space="preserve"> the </w:t>
      </w:r>
      <w:r>
        <w:t xml:space="preserve">DAG </w:t>
      </w:r>
      <w:r w:rsidR="00685102">
        <w:t>and for</w:t>
      </w:r>
      <w:r w:rsidRPr="00256308">
        <w:t xml:space="preserve"> the </w:t>
      </w:r>
      <w:r w:rsidR="00685102">
        <w:t>c</w:t>
      </w:r>
      <w:r>
        <w:t xml:space="preserve">ivil </w:t>
      </w:r>
      <w:r w:rsidR="00685102">
        <w:t>s</w:t>
      </w:r>
      <w:r>
        <w:t xml:space="preserve">ociety </w:t>
      </w:r>
      <w:r w:rsidR="00685102">
        <w:t>f</w:t>
      </w:r>
      <w:r>
        <w:t>orum. O</w:t>
      </w:r>
      <w:r w:rsidRPr="00256308">
        <w:t>ur submission included the idea</w:t>
      </w:r>
      <w:r>
        <w:t xml:space="preserve"> that</w:t>
      </w:r>
      <w:r w:rsidRPr="00256308">
        <w:t xml:space="preserve"> the </w:t>
      </w:r>
      <w:r w:rsidR="00685102">
        <w:t>c</w:t>
      </w:r>
      <w:r>
        <w:t xml:space="preserve">ivil </w:t>
      </w:r>
      <w:r w:rsidR="00685102">
        <w:t>s</w:t>
      </w:r>
      <w:r>
        <w:t xml:space="preserve">ociety </w:t>
      </w:r>
      <w:r w:rsidR="00685102">
        <w:t>f</w:t>
      </w:r>
      <w:r>
        <w:t>orum</w:t>
      </w:r>
      <w:r w:rsidRPr="00256308">
        <w:t xml:space="preserve"> should represent a range of non-government</w:t>
      </w:r>
      <w:r>
        <w:t>al</w:t>
      </w:r>
      <w:r w:rsidRPr="00256308">
        <w:t xml:space="preserve"> organisations</w:t>
      </w:r>
      <w:r>
        <w:t>—t</w:t>
      </w:r>
      <w:r w:rsidRPr="00256308">
        <w:t>rade unions, business and employer organisation</w:t>
      </w:r>
      <w:r>
        <w:t>s—t</w:t>
      </w:r>
      <w:r w:rsidRPr="00256308">
        <w:t>hat clearly represent significant economic or public interests. It is vital</w:t>
      </w:r>
      <w:r>
        <w:t xml:space="preserve"> for</w:t>
      </w:r>
      <w:r w:rsidRPr="00256308">
        <w:t xml:space="preserve"> </w:t>
      </w:r>
      <w:r w:rsidR="00BB09FB">
        <w:t xml:space="preserve">the </w:t>
      </w:r>
      <w:r w:rsidRPr="00256308">
        <w:t>small</w:t>
      </w:r>
      <w:r>
        <w:t>er</w:t>
      </w:r>
      <w:r w:rsidRPr="00256308">
        <w:t xml:space="preserve"> firms</w:t>
      </w:r>
      <w:r>
        <w:t xml:space="preserve"> </w:t>
      </w:r>
      <w:r w:rsidR="00BB09FB">
        <w:t>that</w:t>
      </w:r>
      <w:r w:rsidRPr="00256308">
        <w:t xml:space="preserve"> make up the vast majority of businesses engaged in international trade</w:t>
      </w:r>
      <w:r>
        <w:t xml:space="preserve">. Of </w:t>
      </w:r>
      <w:r w:rsidRPr="00256308">
        <w:t>FSB</w:t>
      </w:r>
      <w:r>
        <w:t>’s</w:t>
      </w:r>
      <w:r w:rsidRPr="00256308">
        <w:t xml:space="preserve"> 160</w:t>
      </w:r>
      <w:r>
        <w:t>,000-</w:t>
      </w:r>
      <w:r w:rsidRPr="00256308">
        <w:t>odd</w:t>
      </w:r>
      <w:r>
        <w:t xml:space="preserve"> </w:t>
      </w:r>
      <w:r w:rsidRPr="00256308">
        <w:t>members</w:t>
      </w:r>
      <w:r>
        <w:t>, a</w:t>
      </w:r>
      <w:r w:rsidRPr="00256308">
        <w:t>bout 24% expor</w:t>
      </w:r>
      <w:r>
        <w:t>t</w:t>
      </w:r>
      <w:r w:rsidR="00BB09FB">
        <w:t>,</w:t>
      </w:r>
      <w:r>
        <w:t xml:space="preserve"> </w:t>
      </w:r>
      <w:r w:rsidRPr="00256308">
        <w:t>with another 10% importing</w:t>
      </w:r>
      <w:r>
        <w:t>.</w:t>
      </w:r>
      <w:r w:rsidR="00BB09FB">
        <w:t xml:space="preserve"> A</w:t>
      </w:r>
      <w:r w:rsidRPr="00256308">
        <w:t xml:space="preserve"> very considerable number of our members are involved in trade with both the </w:t>
      </w:r>
      <w:r>
        <w:t>EU</w:t>
      </w:r>
      <w:r w:rsidRPr="00256308">
        <w:t xml:space="preserve"> and other overseas countries</w:t>
      </w:r>
      <w:r>
        <w:t>, so</w:t>
      </w:r>
      <w:r w:rsidRPr="00256308">
        <w:t xml:space="preserve"> it is</w:t>
      </w:r>
      <w:r>
        <w:t xml:space="preserve"> </w:t>
      </w:r>
      <w:r w:rsidRPr="00256308">
        <w:t>crucial</w:t>
      </w:r>
      <w:r>
        <w:t>ly</w:t>
      </w:r>
      <w:r w:rsidRPr="00256308">
        <w:t xml:space="preserve"> importan</w:t>
      </w:r>
      <w:r>
        <w:t>t</w:t>
      </w:r>
      <w:r w:rsidRPr="00256308">
        <w:t xml:space="preserve"> that they are represented in discussions on the implementation of the TCA</w:t>
      </w:r>
      <w:r>
        <w:t>.</w:t>
      </w:r>
    </w:p>
    <w:p w:rsidR="00001E98" w:rsidRPr="00256308" w:rsidP="00001E98">
      <w:pPr>
        <w:pStyle w:val="Answer"/>
      </w:pPr>
      <w:r>
        <w:t xml:space="preserve">We also believe that </w:t>
      </w:r>
      <w:r w:rsidRPr="00256308">
        <w:t xml:space="preserve">the </w:t>
      </w:r>
      <w:r w:rsidR="00653251">
        <w:t>c</w:t>
      </w:r>
      <w:r>
        <w:t xml:space="preserve">ivil </w:t>
      </w:r>
      <w:r w:rsidR="00653251">
        <w:t>s</w:t>
      </w:r>
      <w:r>
        <w:t xml:space="preserve">ociety </w:t>
      </w:r>
      <w:r w:rsidR="00653251">
        <w:t>f</w:t>
      </w:r>
      <w:r>
        <w:t>orum</w:t>
      </w:r>
      <w:r w:rsidRPr="00256308">
        <w:t xml:space="preserve"> is important in building the new UK-</w:t>
      </w:r>
      <w:r>
        <w:t>EU</w:t>
      </w:r>
      <w:r w:rsidRPr="00256308">
        <w:t xml:space="preserve"> relationship by strengthening relationship</w:t>
      </w:r>
      <w:r>
        <w:t>s</w:t>
      </w:r>
      <w:r w:rsidRPr="00256308">
        <w:t xml:space="preserve"> </w:t>
      </w:r>
      <w:r w:rsidR="00740E41">
        <w:t>between</w:t>
      </w:r>
      <w:r>
        <w:t xml:space="preserve"> EU</w:t>
      </w:r>
      <w:r w:rsidRPr="00256308">
        <w:t xml:space="preserve"> and UK businesses, business groups, NGOs and trade unions. Th</w:t>
      </w:r>
      <w:r w:rsidR="003A1DCF">
        <w:t>ey</w:t>
      </w:r>
      <w:r w:rsidRPr="00256308">
        <w:t xml:space="preserve"> offer an important route to protecting and representing the UK</w:t>
      </w:r>
      <w:r w:rsidR="003A1DCF">
        <w:t>’</w:t>
      </w:r>
      <w:r w:rsidRPr="00256308">
        <w:t>s interest</w:t>
      </w:r>
      <w:r>
        <w:t>s</w:t>
      </w:r>
      <w:r w:rsidRPr="00256308">
        <w:t xml:space="preserve"> more effectively.</w:t>
      </w:r>
    </w:p>
    <w:p w:rsidR="00001E98" w:rsidP="00001E98">
      <w:pPr>
        <w:pStyle w:val="Answer"/>
      </w:pPr>
      <w:r>
        <w:t>T</w:t>
      </w:r>
      <w:r w:rsidRPr="00256308">
        <w:t xml:space="preserve">he success of the TCA and the work of both joint bodies depends on political will from both the UK and </w:t>
      </w:r>
      <w:r w:rsidR="003A1DCF">
        <w:t>th</w:t>
      </w:r>
      <w:r w:rsidR="0051147A">
        <w:t>e</w:t>
      </w:r>
      <w:r w:rsidR="003A1DCF">
        <w:t xml:space="preserve"> </w:t>
      </w:r>
      <w:r>
        <w:t>EU</w:t>
      </w:r>
      <w:r w:rsidRPr="00256308">
        <w:t xml:space="preserve">. That </w:t>
      </w:r>
      <w:r>
        <w:t xml:space="preserve">was </w:t>
      </w:r>
      <w:r w:rsidRPr="00256308">
        <w:t>why in my opening remarks I mentioned th</w:t>
      </w:r>
      <w:r>
        <w:t xml:space="preserve">at we need to see a bit </w:t>
      </w:r>
      <w:r w:rsidRPr="00256308">
        <w:t>more pragmatism coming through to address</w:t>
      </w:r>
      <w:r>
        <w:t xml:space="preserve"> </w:t>
      </w:r>
      <w:r w:rsidRPr="00256308">
        <w:t>some of the concerns our members still face under the</w:t>
      </w:r>
      <w:r>
        <w:t xml:space="preserve"> TCA</w:t>
      </w:r>
      <w:r w:rsidR="000822C5">
        <w:t>,</w:t>
      </w:r>
      <w:r>
        <w:t xml:space="preserve"> </w:t>
      </w:r>
      <w:r w:rsidRPr="00256308">
        <w:t xml:space="preserve">so </w:t>
      </w:r>
      <w:r w:rsidR="0082008E">
        <w:t xml:space="preserve">that </w:t>
      </w:r>
      <w:r w:rsidRPr="00256308">
        <w:t>we can get these issues addressed urgently.</w:t>
      </w:r>
    </w:p>
    <w:p w:rsidR="00001E98" w:rsidP="00001E98">
      <w:pPr>
        <w:pStyle w:val="Remark"/>
      </w:pPr>
      <w:sdt>
        <w:sdtPr>
          <w:alias w:val="Member"/>
          <w:tag w:val="&lt;Member mnisId='4529' dodsId='41654'&gt;"/>
          <w:id w:val="-873079189"/>
          <w:placeholder>
            <w:docPart w:val="88AF23A51A1E4E8D88A541C3D72C03C4"/>
          </w:placeholder>
          <w:richText/>
        </w:sdtPr>
        <w:sdtContent>
          <w:r w:rsidRPr="00256308">
            <w:rPr>
              <w:b/>
            </w:rPr>
            <w:t>Craig Mackinlay:</w:t>
          </w:r>
        </w:sdtContent>
      </w:sdt>
      <w:r>
        <w:t xml:space="preserve"> </w:t>
      </w:r>
      <w:r w:rsidRPr="00256308">
        <w:t xml:space="preserve">I certainly hope that the voice </w:t>
      </w:r>
      <w:r w:rsidR="0082008E">
        <w:t xml:space="preserve">of the </w:t>
      </w:r>
      <w:r w:rsidRPr="00256308">
        <w:t>smaller</w:t>
      </w:r>
      <w:r w:rsidR="00653251">
        <w:t xml:space="preserve"> </w:t>
      </w:r>
      <w:r w:rsidRPr="00256308">
        <w:t>business</w:t>
      </w:r>
      <w:r>
        <w:t>es</w:t>
      </w:r>
      <w:r w:rsidRPr="00256308">
        <w:t xml:space="preserve"> will be heard loud and clear.</w:t>
      </w:r>
      <w:r w:rsidR="0082008E">
        <w:t xml:space="preserve"> Thank you.</w:t>
      </w:r>
    </w:p>
    <w:p w:rsidR="00001E98" w:rsidP="00001E98">
      <w:pPr>
        <w:pStyle w:val="Remark"/>
      </w:pPr>
      <w:sdt>
        <w:sdtPr>
          <w:alias w:val="Member"/>
          <w:tag w:val="&lt;Member mnisId='288' dodsId='25682'&gt;"/>
          <w:id w:val="-1846083168"/>
          <w:placeholder>
            <w:docPart w:val="88AF23A51A1E4E8D88A541C3D72C03C4"/>
          </w:placeholder>
          <w:richText/>
        </w:sdtPr>
        <w:sdtContent>
          <w:r w:rsidRPr="00DA2116">
            <w:rPr>
              <w:b/>
            </w:rPr>
            <w:t>Chair:</w:t>
          </w:r>
        </w:sdtContent>
      </w:sdt>
      <w:r>
        <w:t xml:space="preserve"> Moving to Marcus Fysh, we are now slightly enlarging on the questions relating to the </w:t>
      </w:r>
      <w:r w:rsidR="00653251">
        <w:t>c</w:t>
      </w:r>
      <w:r>
        <w:t xml:space="preserve">ivil </w:t>
      </w:r>
      <w:r w:rsidR="00653251">
        <w:t>s</w:t>
      </w:r>
      <w:r>
        <w:t xml:space="preserve">ociety </w:t>
      </w:r>
      <w:r w:rsidR="00653251">
        <w:t>f</w:t>
      </w:r>
      <w:r>
        <w:t xml:space="preserve">orum and </w:t>
      </w:r>
      <w:r w:rsidR="00653251">
        <w:t>the d</w:t>
      </w:r>
      <w:r>
        <w:t xml:space="preserve">omestic </w:t>
      </w:r>
      <w:r w:rsidR="00653251">
        <w:t>a</w:t>
      </w:r>
      <w:r>
        <w:t xml:space="preserve">dvisory </w:t>
      </w:r>
      <w:r w:rsidR="00653251">
        <w:t>g</w:t>
      </w:r>
      <w:r>
        <w:t>roup.</w:t>
      </w:r>
    </w:p>
    <w:p w:rsidR="00001E98" w:rsidP="00001E98">
      <w:pPr>
        <w:pStyle w:val="Question"/>
        <w:numPr>
          <w:ilvl w:val="0"/>
          <w:numId w:val="9"/>
        </w:numPr>
      </w:pPr>
      <w:sdt>
        <w:sdtPr>
          <w:alias w:val="Member"/>
          <w:tag w:val="&lt;Member mnisId='4446' dodsId='106538'&gt;"/>
          <w:id w:val="1573470550"/>
          <w:placeholder>
            <w:docPart w:val="88AF23A51A1E4E8D88A541C3D72C03C4"/>
          </w:placeholder>
          <w:richText/>
        </w:sdtPr>
        <w:sdtContent>
          <w:r w:rsidRPr="002E145F">
            <w:rPr>
              <w:b/>
            </w:rPr>
            <w:t>Mr Fysh:</w:t>
          </w:r>
        </w:sdtContent>
      </w:sdt>
      <w:r>
        <w:t xml:space="preserve"> I want to ask the panel </w:t>
      </w:r>
      <w:r w:rsidR="00F26ACE">
        <w:t xml:space="preserve">to </w:t>
      </w:r>
      <w:r w:rsidRPr="002E145F">
        <w:t xml:space="preserve">expand on some of the thoughts about the </w:t>
      </w:r>
      <w:r w:rsidR="00653251">
        <w:t>c</w:t>
      </w:r>
      <w:r>
        <w:t xml:space="preserve">ivil </w:t>
      </w:r>
      <w:r w:rsidR="00653251">
        <w:t>s</w:t>
      </w:r>
      <w:r>
        <w:t xml:space="preserve">ociety </w:t>
      </w:r>
      <w:r w:rsidR="00653251">
        <w:t>f</w:t>
      </w:r>
      <w:r>
        <w:t>orum</w:t>
      </w:r>
      <w:r w:rsidRPr="002E145F">
        <w:t xml:space="preserve"> and the </w:t>
      </w:r>
      <w:r w:rsidR="00653251">
        <w:t>d</w:t>
      </w:r>
      <w:r>
        <w:t xml:space="preserve">omestic </w:t>
      </w:r>
      <w:r w:rsidR="00653251">
        <w:t>a</w:t>
      </w:r>
      <w:r>
        <w:t xml:space="preserve">dvisory </w:t>
      </w:r>
      <w:r w:rsidR="00653251">
        <w:t>g</w:t>
      </w:r>
      <w:r>
        <w:t>roup</w:t>
      </w:r>
      <w:r w:rsidRPr="002E145F">
        <w:t xml:space="preserve">, </w:t>
      </w:r>
      <w:r w:rsidR="00F26ACE">
        <w:t xml:space="preserve">and </w:t>
      </w:r>
      <w:r w:rsidRPr="002E145F">
        <w:t xml:space="preserve">in particular </w:t>
      </w:r>
      <w:r w:rsidR="000822C5">
        <w:t xml:space="preserve">to </w:t>
      </w:r>
      <w:r w:rsidRPr="002E145F">
        <w:t xml:space="preserve">say a bit more about whether you expect </w:t>
      </w:r>
      <w:r w:rsidR="00FC3128">
        <w:t>them</w:t>
      </w:r>
      <w:r w:rsidRPr="002E145F">
        <w:t xml:space="preserve"> to provide access to representatives from both the UK and </w:t>
      </w:r>
      <w:r w:rsidR="005B036B">
        <w:t xml:space="preserve">the </w:t>
      </w:r>
      <w:r>
        <w:t>EU. W</w:t>
      </w:r>
      <w:r w:rsidRPr="002E145F">
        <w:t xml:space="preserve">e heard a little bit about how your groups interact with colleagues in the </w:t>
      </w:r>
      <w:r>
        <w:t>EU</w:t>
      </w:r>
      <w:r w:rsidRPr="002E145F">
        <w:t xml:space="preserve">. </w:t>
      </w:r>
      <w:r w:rsidR="00FC3128">
        <w:t>W</w:t>
      </w:r>
      <w:r w:rsidRPr="002E145F">
        <w:t xml:space="preserve">hat </w:t>
      </w:r>
      <w:r w:rsidR="00FC3128">
        <w:t xml:space="preserve">sort of </w:t>
      </w:r>
      <w:r w:rsidRPr="002E145F">
        <w:t xml:space="preserve">formal expectations </w:t>
      </w:r>
      <w:r w:rsidR="004F7B8F">
        <w:t xml:space="preserve">do </w:t>
      </w:r>
      <w:r w:rsidRPr="002E145F">
        <w:t xml:space="preserve">you have for the groups themselves, and </w:t>
      </w:r>
      <w:r w:rsidR="004F7B8F">
        <w:t>do</w:t>
      </w:r>
      <w:r w:rsidRPr="002E145F">
        <w:t xml:space="preserve"> you have any experience of similar forums that flank other agreements</w:t>
      </w:r>
      <w:r w:rsidR="004F7B8F">
        <w:t>?</w:t>
      </w:r>
      <w:r w:rsidRPr="002E145F">
        <w:t xml:space="preserve"> </w:t>
      </w:r>
      <w:r>
        <w:t>Ms Vibert was</w:t>
      </w:r>
      <w:r w:rsidRPr="002E145F">
        <w:t xml:space="preserve"> talking about</w:t>
      </w:r>
      <w:r>
        <w:t xml:space="preserve"> CETA bei</w:t>
      </w:r>
      <w:r w:rsidRPr="002E145F">
        <w:t>ng potentially a good model</w:t>
      </w:r>
      <w:r>
        <w:t>,</w:t>
      </w:r>
      <w:r w:rsidRPr="002E145F">
        <w:t xml:space="preserve"> but I wonder whether the panel as a whole has thought</w:t>
      </w:r>
      <w:r>
        <w:t>s</w:t>
      </w:r>
      <w:r w:rsidRPr="002E145F">
        <w:t xml:space="preserve"> about that as well.</w:t>
      </w:r>
      <w:r>
        <w:t xml:space="preserve"> Mr McGuire?</w:t>
      </w:r>
    </w:p>
    <w:p w:rsidR="00001E98" w:rsidP="00001E98">
      <w:pPr>
        <w:pStyle w:val="Answer"/>
      </w:pPr>
      <w:sdt>
        <w:sdtPr>
          <w:alias w:val="Witness"/>
          <w:id w:val="1118026667"/>
          <w:placeholder>
            <w:docPart w:val="88AF23A51A1E4E8D88A541C3D72C03C4"/>
          </w:placeholder>
          <w:richText/>
        </w:sdtPr>
        <w:sdtContent>
          <w:r w:rsidRPr="002E145F">
            <w:rPr>
              <w:b/>
              <w:i/>
            </w:rPr>
            <w:t>Sean McGuire:</w:t>
          </w:r>
        </w:sdtContent>
      </w:sdt>
      <w:r>
        <w:t xml:space="preserve"> </w:t>
      </w:r>
      <w:r w:rsidRPr="002E145F">
        <w:t xml:space="preserve">To answer your second question </w:t>
      </w:r>
      <w:r>
        <w:t xml:space="preserve">about </w:t>
      </w:r>
      <w:r w:rsidRPr="002E145F">
        <w:t>experience of other forums, as I mentioned</w:t>
      </w:r>
      <w:r w:rsidR="00504018">
        <w:t>,</w:t>
      </w:r>
      <w:r w:rsidRPr="002E145F">
        <w:t xml:space="preserve"> we are part of a </w:t>
      </w:r>
      <w:r>
        <w:t>European</w:t>
      </w:r>
      <w:r w:rsidRPr="002E145F">
        <w:t xml:space="preserve"> body</w:t>
      </w:r>
      <w:r>
        <w:t>. W</w:t>
      </w:r>
      <w:r w:rsidRPr="002E145F">
        <w:t>hen we were members</w:t>
      </w:r>
      <w:r>
        <w:t xml:space="preserve"> of the EU</w:t>
      </w:r>
      <w:r w:rsidR="00504018">
        <w:t>,</w:t>
      </w:r>
      <w:r>
        <w:t xml:space="preserve"> we had </w:t>
      </w:r>
      <w:r w:rsidRPr="002E145F">
        <w:t>access to advisory groups set up</w:t>
      </w:r>
      <w:r>
        <w:t xml:space="preserve"> </w:t>
      </w:r>
      <w:r w:rsidRPr="002E145F">
        <w:t xml:space="preserve">in conjunction with DG </w:t>
      </w:r>
      <w:r>
        <w:t>T</w:t>
      </w:r>
      <w:r w:rsidRPr="002E145F">
        <w:t>rade</w:t>
      </w:r>
      <w:r>
        <w:t xml:space="preserve"> and </w:t>
      </w:r>
      <w:r w:rsidRPr="002E145F">
        <w:t xml:space="preserve">the </w:t>
      </w:r>
      <w:r>
        <w:t>European</w:t>
      </w:r>
      <w:r w:rsidRPr="002E145F">
        <w:t xml:space="preserve"> Commission. They worked</w:t>
      </w:r>
      <w:r w:rsidR="00504018">
        <w:t>,</w:t>
      </w:r>
      <w:r w:rsidRPr="002E145F">
        <w:t xml:space="preserve"> and it has been useful to stress</w:t>
      </w:r>
      <w:r w:rsidR="00504018">
        <w:t>-</w:t>
      </w:r>
      <w:r w:rsidRPr="002E145F">
        <w:t>test some of the arguments that officials have been putting forward to see whether they are the right solutions</w:t>
      </w:r>
      <w:r w:rsidR="00504018">
        <w:t>,</w:t>
      </w:r>
      <w:r w:rsidRPr="002E145F">
        <w:t xml:space="preserve"> and provide input on what the challenges ar</w:t>
      </w:r>
      <w:r>
        <w:t>e</w:t>
      </w:r>
      <w:r w:rsidR="0079420D">
        <w:t>. T</w:t>
      </w:r>
      <w:r w:rsidRPr="002E145F">
        <w:t xml:space="preserve">hey worked in the past. Moving forward, we want very much to engage on the UK side through the </w:t>
      </w:r>
      <w:r>
        <w:t>DAG.</w:t>
      </w:r>
    </w:p>
    <w:p w:rsidR="00001E98" w:rsidP="00001E98">
      <w:pPr>
        <w:pStyle w:val="Answer"/>
      </w:pPr>
      <w:r>
        <w:t xml:space="preserve">Do we want the Europeans to be involved as well? </w:t>
      </w:r>
      <w:r w:rsidR="00D2032C">
        <w:t>W</w:t>
      </w:r>
      <w:r>
        <w:t xml:space="preserve">e are part of a European body, </w:t>
      </w:r>
      <w:r w:rsidR="00D2032C">
        <w:t xml:space="preserve">and </w:t>
      </w:r>
      <w:r>
        <w:t xml:space="preserve">the European Business Federation will be and has </w:t>
      </w:r>
      <w:r>
        <w:t xml:space="preserve">been, certainly with CETA, </w:t>
      </w:r>
      <w:r w:rsidR="003419C0">
        <w:t xml:space="preserve">and with </w:t>
      </w:r>
      <w:r>
        <w:t>TTIP and other trade negotiations, a member of the EU</w:t>
      </w:r>
      <w:r w:rsidR="0079420D">
        <w:t>’</w:t>
      </w:r>
      <w:r>
        <w:t>s advisory groups. We will continue to play a leading role in BusinessEurope to put forward a kind of holistic business view. As Mr</w:t>
      </w:r>
      <w:r w:rsidR="608F6FD5">
        <w:t xml:space="preserve"> </w:t>
      </w:r>
      <w:r>
        <w:t xml:space="preserve">Cherry said, our companies are not just UK based; they are global and have many operations in the EU and across Europe as a whole. The collective work of the business community in presenting </w:t>
      </w:r>
      <w:r w:rsidR="00B20B30">
        <w:t xml:space="preserve">the challenges </w:t>
      </w:r>
      <w:r>
        <w:t xml:space="preserve">and offering solutions will be vital to make the TCA work. That is where we want to move forward in normalising the relationships, so </w:t>
      </w:r>
      <w:r w:rsidR="00D7550D">
        <w:t xml:space="preserve">that </w:t>
      </w:r>
      <w:r>
        <w:t xml:space="preserve">it does </w:t>
      </w:r>
      <w:r w:rsidR="00D7550D">
        <w:t xml:space="preserve">not </w:t>
      </w:r>
      <w:r>
        <w:t xml:space="preserve">matter whether we want to put </w:t>
      </w:r>
      <w:r w:rsidR="00D7550D">
        <w:t xml:space="preserve">our </w:t>
      </w:r>
      <w:r>
        <w:t xml:space="preserve">examples to the DAG in the UK or </w:t>
      </w:r>
      <w:r w:rsidR="00B0595A">
        <w:t xml:space="preserve">to </w:t>
      </w:r>
      <w:r>
        <w:t xml:space="preserve">a similar body in the EU. I have had many discussions with various DGs </w:t>
      </w:r>
      <w:r w:rsidR="00B0595A">
        <w:t xml:space="preserve">in the </w:t>
      </w:r>
      <w:r>
        <w:t xml:space="preserve">Commission on challenges that our businesses are facing on </w:t>
      </w:r>
      <w:r w:rsidR="00DB4EBA">
        <w:t>things</w:t>
      </w:r>
      <w:r>
        <w:t xml:space="preserve"> related to visas, customs procedures, IT </w:t>
      </w:r>
      <w:r w:rsidR="006E0E51">
        <w:t>and so on</w:t>
      </w:r>
      <w:r>
        <w:t xml:space="preserve">. They have been very receptive </w:t>
      </w:r>
      <w:r w:rsidR="00DB4EBA">
        <w:t>to</w:t>
      </w:r>
      <w:r>
        <w:t xml:space="preserve"> those case studies because they</w:t>
      </w:r>
      <w:r w:rsidR="16847D86">
        <w:t>,</w:t>
      </w:r>
      <w:r>
        <w:t xml:space="preserve"> </w:t>
      </w:r>
      <w:r w:rsidR="00DB4EBA">
        <w:t>too</w:t>
      </w:r>
      <w:r w:rsidR="370D6971">
        <w:t>,</w:t>
      </w:r>
      <w:r>
        <w:t xml:space="preserve"> </w:t>
      </w:r>
      <w:r w:rsidR="008D425A">
        <w:t xml:space="preserve">are </w:t>
      </w:r>
      <w:r>
        <w:t xml:space="preserve">committed to making this work. We will use our avenues on both sides to make sure </w:t>
      </w:r>
      <w:r w:rsidR="00DB4EBA">
        <w:t>that it</w:t>
      </w:r>
      <w:r>
        <w:t xml:space="preserve"> works and </w:t>
      </w:r>
      <w:r w:rsidR="00DB4EBA">
        <w:t>that the</w:t>
      </w:r>
      <w:r>
        <w:t xml:space="preserve"> forums actively contribute to the functioning of the TCA.</w:t>
      </w:r>
    </w:p>
    <w:p w:rsidR="00001E98" w:rsidP="00001E98">
      <w:pPr>
        <w:pStyle w:val="Question"/>
        <w:numPr>
          <w:ilvl w:val="0"/>
          <w:numId w:val="9"/>
        </w:numPr>
      </w:pPr>
      <w:sdt>
        <w:sdtPr>
          <w:alias w:val="Member"/>
          <w:tag w:val="&lt;Member mnisId='4446' dodsId='106538'&gt;"/>
          <w:id w:val="275535288"/>
          <w:placeholder>
            <w:docPart w:val="88AF23A51A1E4E8D88A541C3D72C03C4"/>
          </w:placeholder>
          <w:richText/>
        </w:sdtPr>
        <w:sdtContent>
          <w:r w:rsidRPr="008859E7">
            <w:rPr>
              <w:b/>
            </w:rPr>
            <w:t>Mr Fysh:</w:t>
          </w:r>
        </w:sdtContent>
      </w:sdt>
      <w:r>
        <w:t xml:space="preserve"> Mr Cherry, d</w:t>
      </w:r>
      <w:r w:rsidRPr="008859E7">
        <w:t xml:space="preserve">o you want to add anything to what you set out before </w:t>
      </w:r>
      <w:r w:rsidR="006E0E51">
        <w:t>about</w:t>
      </w:r>
      <w:r w:rsidRPr="008859E7">
        <w:t xml:space="preserve"> the way you think these bod</w:t>
      </w:r>
      <w:r w:rsidR="006E0E51">
        <w:t>ies</w:t>
      </w:r>
      <w:r w:rsidRPr="008859E7">
        <w:t xml:space="preserve"> should work?</w:t>
      </w:r>
    </w:p>
    <w:p w:rsidR="00FB791A" w:rsidP="00001E98">
      <w:pPr>
        <w:pStyle w:val="Answer"/>
      </w:pPr>
      <w:sdt>
        <w:sdtPr>
          <w:alias w:val="Witness"/>
          <w:id w:val="-129792342"/>
          <w:placeholder>
            <w:docPart w:val="88AF23A51A1E4E8D88A541C3D72C03C4"/>
          </w:placeholder>
          <w:richText/>
        </w:sdtPr>
        <w:sdtContent>
          <w:r w:rsidRPr="008859E7" w:rsidR="00001E98">
            <w:rPr>
              <w:b/>
              <w:i/>
            </w:rPr>
            <w:t xml:space="preserve">Mike </w:t>
          </w:r>
          <w:r w:rsidR="00001E98">
            <w:rPr>
              <w:b/>
              <w:i/>
            </w:rPr>
            <w:t>Cherry</w:t>
          </w:r>
          <w:r w:rsidRPr="008859E7" w:rsidR="00001E98">
            <w:rPr>
              <w:b/>
              <w:i/>
            </w:rPr>
            <w:t>:</w:t>
          </w:r>
        </w:sdtContent>
      </w:sdt>
      <w:r w:rsidR="00001E98">
        <w:t xml:space="preserve"> We </w:t>
      </w:r>
      <w:r w:rsidRPr="008859E7" w:rsidR="00001E98">
        <w:t>certainly expect</w:t>
      </w:r>
      <w:r w:rsidR="00001E98">
        <w:t xml:space="preserve"> </w:t>
      </w:r>
      <w:r w:rsidR="00B549A6">
        <w:t xml:space="preserve">that </w:t>
      </w:r>
      <w:r w:rsidR="00001E98">
        <w:t xml:space="preserve">the bodies </w:t>
      </w:r>
      <w:r w:rsidR="003A1F0A">
        <w:t xml:space="preserve">would </w:t>
      </w:r>
      <w:r w:rsidRPr="008859E7" w:rsidR="00001E98">
        <w:t>give us good acces</w:t>
      </w:r>
      <w:r w:rsidR="00001E98">
        <w:t>s</w:t>
      </w:r>
      <w:r w:rsidRPr="008859E7" w:rsidR="00001E98">
        <w:t xml:space="preserve"> t</w:t>
      </w:r>
      <w:r w:rsidR="00001E98">
        <w:t>o</w:t>
      </w:r>
      <w:r w:rsidRPr="008859E7" w:rsidR="00001E98">
        <w:t xml:space="preserve"> officials</w:t>
      </w:r>
      <w:r w:rsidR="00001E98">
        <w:t xml:space="preserve"> and Ministers via the DAG and the CSF. W</w:t>
      </w:r>
      <w:r w:rsidRPr="008859E7" w:rsidR="00001E98">
        <w:t xml:space="preserve">e work very closely and well with various </w:t>
      </w:r>
      <w:r w:rsidR="00001E98">
        <w:t>G</w:t>
      </w:r>
      <w:r w:rsidRPr="008859E7" w:rsidR="00001E98">
        <w:t xml:space="preserve">overnment </w:t>
      </w:r>
      <w:r w:rsidR="00001E98">
        <w:t>D</w:t>
      </w:r>
      <w:r w:rsidRPr="008859E7" w:rsidR="00001E98">
        <w:t>epartments on the TCA</w:t>
      </w:r>
      <w:r w:rsidR="00001E98">
        <w:t xml:space="preserve">, including the </w:t>
      </w:r>
      <w:r w:rsidRPr="008859E7" w:rsidR="00001E98">
        <w:t>Cabinet Office and HMRC, and we expect that to continue</w:t>
      </w:r>
      <w:r w:rsidR="00001E98">
        <w:t>,</w:t>
      </w:r>
      <w:r w:rsidRPr="008859E7" w:rsidR="00001E98">
        <w:t xml:space="preserve"> as we expect work to continue with the Brexit </w:t>
      </w:r>
      <w:r w:rsidR="006E0E51">
        <w:t>b</w:t>
      </w:r>
      <w:r w:rsidRPr="008859E7" w:rsidR="00001E98">
        <w:t xml:space="preserve">usiness </w:t>
      </w:r>
      <w:r w:rsidR="006E0E51">
        <w:t>t</w:t>
      </w:r>
      <w:r w:rsidR="00001E98">
        <w:t>ask</w:t>
      </w:r>
      <w:r w:rsidRPr="008859E7" w:rsidR="00001E98">
        <w:t>force.</w:t>
      </w:r>
    </w:p>
    <w:p w:rsidR="00001E98" w:rsidP="00001E98">
      <w:pPr>
        <w:pStyle w:val="Answer"/>
      </w:pPr>
      <w:r w:rsidRPr="00512726">
        <w:t>Like Mr M</w:t>
      </w:r>
      <w:r w:rsidR="00FB791A">
        <w:t>cG</w:t>
      </w:r>
      <w:r w:rsidRPr="00512726">
        <w:t>uire, FSB is actively engaged with</w:t>
      </w:r>
      <w:r>
        <w:t xml:space="preserve"> SMEunited</w:t>
      </w:r>
      <w:r w:rsidR="00495C1D">
        <w:t>, as I mentioned</w:t>
      </w:r>
      <w:r>
        <w:t xml:space="preserve">. </w:t>
      </w:r>
      <w:r w:rsidRPr="00512726">
        <w:t xml:space="preserve">We work closely with </w:t>
      </w:r>
      <w:r w:rsidR="00B34F15">
        <w:t>them</w:t>
      </w:r>
      <w:r w:rsidRPr="00512726">
        <w:t xml:space="preserve"> and our </w:t>
      </w:r>
      <w:r>
        <w:t>European</w:t>
      </w:r>
      <w:r w:rsidRPr="00512726">
        <w:t xml:space="preserve"> counterparts</w:t>
      </w:r>
      <w:r w:rsidRPr="00AF204E">
        <w:t xml:space="preserve"> on many issues</w:t>
      </w:r>
      <w:r>
        <w:t>. T</w:t>
      </w:r>
      <w:r w:rsidRPr="00AF204E">
        <w:t>hrough them</w:t>
      </w:r>
      <w:r w:rsidR="00B34F15">
        <w:t>,</w:t>
      </w:r>
      <w:r w:rsidRPr="00AF204E">
        <w:t xml:space="preserve"> we feed in from the </w:t>
      </w:r>
      <w:r>
        <w:t>European</w:t>
      </w:r>
      <w:r w:rsidRPr="00AF204E">
        <w:t xml:space="preserve"> side</w:t>
      </w:r>
      <w:r>
        <w:t xml:space="preserve">, </w:t>
      </w:r>
      <w:r w:rsidRPr="00AF204E">
        <w:t xml:space="preserve">but equally we get feedback </w:t>
      </w:r>
      <w:r>
        <w:t>here</w:t>
      </w:r>
      <w:r w:rsidRPr="00345C9A">
        <w:t xml:space="preserve"> so </w:t>
      </w:r>
      <w:r w:rsidR="00460BB6">
        <w:t xml:space="preserve">that </w:t>
      </w:r>
      <w:r w:rsidRPr="00345C9A">
        <w:t xml:space="preserve">we can feed that into the UK side. For instance, in </w:t>
      </w:r>
      <w:r>
        <w:t>M</w:t>
      </w:r>
      <w:r w:rsidRPr="00345C9A">
        <w:t xml:space="preserve">ay we both signed a joint industry statement calling on the </w:t>
      </w:r>
      <w:r>
        <w:t>European</w:t>
      </w:r>
      <w:r w:rsidRPr="00345C9A">
        <w:t xml:space="preserve"> Parliament to support granting </w:t>
      </w:r>
      <w:r w:rsidR="00460BB6">
        <w:t xml:space="preserve">the </w:t>
      </w:r>
      <w:r w:rsidRPr="00345C9A">
        <w:t>UK data adequacy</w:t>
      </w:r>
      <w:r w:rsidR="00460BB6">
        <w:t>,</w:t>
      </w:r>
      <w:r w:rsidRPr="00345C9A">
        <w:t xml:space="preserve"> which was </w:t>
      </w:r>
      <w:r w:rsidR="00460BB6">
        <w:t xml:space="preserve">subsequently </w:t>
      </w:r>
      <w:r w:rsidRPr="00345C9A">
        <w:t xml:space="preserve">granted by the </w:t>
      </w:r>
      <w:r>
        <w:t>European</w:t>
      </w:r>
      <w:r w:rsidRPr="00345C9A">
        <w:t xml:space="preserve"> Commission in July. We have held joint workshops with SME</w:t>
      </w:r>
      <w:r>
        <w:t>u</w:t>
      </w:r>
      <w:r w:rsidRPr="00345C9A">
        <w:t xml:space="preserve">nited and the UK mission to the </w:t>
      </w:r>
      <w:r>
        <w:t>EU</w:t>
      </w:r>
      <w:r w:rsidRPr="00345C9A">
        <w:t xml:space="preserve"> </w:t>
      </w:r>
      <w:r w:rsidR="00940A51">
        <w:t>that</w:t>
      </w:r>
      <w:r w:rsidRPr="00345C9A">
        <w:t xml:space="preserve"> w</w:t>
      </w:r>
      <w:r w:rsidR="00460BB6">
        <w:t>ere</w:t>
      </w:r>
      <w:r w:rsidRPr="00345C9A">
        <w:t xml:space="preserve"> aimed at </w:t>
      </w:r>
      <w:r>
        <w:t>EU</w:t>
      </w:r>
      <w:r w:rsidRPr="00345C9A">
        <w:t xml:space="preserve"> businesses to raise awareness of the TCA and help </w:t>
      </w:r>
      <w:r>
        <w:t xml:space="preserve">them </w:t>
      </w:r>
      <w:r w:rsidRPr="00345C9A">
        <w:t>understand what they need</w:t>
      </w:r>
      <w:r w:rsidR="007D5F29">
        <w:t>ed</w:t>
      </w:r>
      <w:r w:rsidRPr="00345C9A">
        <w:t xml:space="preserve"> to know when </w:t>
      </w:r>
      <w:r w:rsidR="007D5F29">
        <w:t xml:space="preserve">they were looking </w:t>
      </w:r>
      <w:r w:rsidRPr="00345C9A">
        <w:t>to export to our member</w:t>
      </w:r>
      <w:r w:rsidR="007D5F29">
        <w:t>s</w:t>
      </w:r>
      <w:r w:rsidRPr="00345C9A">
        <w:t xml:space="preserve"> in the UK.</w:t>
      </w:r>
    </w:p>
    <w:p w:rsidR="00001E98" w:rsidP="00001E98">
      <w:pPr>
        <w:pStyle w:val="Question"/>
        <w:numPr>
          <w:ilvl w:val="0"/>
          <w:numId w:val="9"/>
        </w:numPr>
      </w:pPr>
      <w:sdt>
        <w:sdtPr>
          <w:alias w:val="Member"/>
          <w:tag w:val="&lt;Member mnisId='4446' dodsId='106538'&gt;"/>
          <w:id w:val="-446539803"/>
          <w:placeholder>
            <w:docPart w:val="88AF23A51A1E4E8D88A541C3D72C03C4"/>
          </w:placeholder>
          <w:richText/>
        </w:sdtPr>
        <w:sdtContent>
          <w:r w:rsidRPr="00345C9A">
            <w:rPr>
              <w:b/>
            </w:rPr>
            <w:t>Mr Fysh:</w:t>
          </w:r>
        </w:sdtContent>
      </w:sdt>
      <w:r>
        <w:t xml:space="preserve"> </w:t>
      </w:r>
      <w:r w:rsidR="007D5F29">
        <w:t xml:space="preserve">Thank you. </w:t>
      </w:r>
      <w:r>
        <w:t>Ms Vibert, what else w</w:t>
      </w:r>
      <w:r w:rsidRPr="00345C9A">
        <w:t>ould you like to say about the particular aspects of how these bodies can be made to work better</w:t>
      </w:r>
      <w:r>
        <w:t>?</w:t>
      </w:r>
    </w:p>
    <w:p w:rsidR="00001E98" w:rsidP="00001E98">
      <w:pPr>
        <w:pStyle w:val="Answer"/>
      </w:pPr>
      <w:sdt>
        <w:sdtPr>
          <w:alias w:val="Witness"/>
          <w:id w:val="-13389104"/>
          <w:placeholder>
            <w:docPart w:val="88AF23A51A1E4E8D88A541C3D72C03C4"/>
          </w:placeholder>
          <w:richText/>
        </w:sdtPr>
        <w:sdtContent>
          <w:r w:rsidRPr="00345C9A">
            <w:rPr>
              <w:b/>
              <w:i/>
            </w:rPr>
            <w:t>Sarah Vibert:</w:t>
          </w:r>
        </w:sdtContent>
      </w:sdt>
      <w:r>
        <w:t xml:space="preserve"> </w:t>
      </w:r>
      <w:r w:rsidR="007D5F29">
        <w:t>W</w:t>
      </w:r>
      <w:r w:rsidRPr="00345C9A">
        <w:t>e would expect th</w:t>
      </w:r>
      <w:r w:rsidR="007D5F29">
        <w:t>e CSF</w:t>
      </w:r>
      <w:r w:rsidRPr="00345C9A">
        <w:t xml:space="preserve"> to be made up of </w:t>
      </w:r>
      <w:r>
        <w:t>EU</w:t>
      </w:r>
      <w:r w:rsidRPr="00345C9A">
        <w:t xml:space="preserve"> and UK representatives from civil society so</w:t>
      </w:r>
      <w:r w:rsidR="007D5F29">
        <w:t xml:space="preserve"> that</w:t>
      </w:r>
      <w:r w:rsidRPr="00345C9A">
        <w:t xml:space="preserve"> it is a genuine forum for relationships and co</w:t>
      </w:r>
      <w:r>
        <w:t>-</w:t>
      </w:r>
      <w:r w:rsidRPr="00345C9A">
        <w:t>operation. That would not preclude engagement outside the CSF between</w:t>
      </w:r>
      <w:r>
        <w:t xml:space="preserve"> </w:t>
      </w:r>
      <w:r w:rsidR="0091619B">
        <w:t>us</w:t>
      </w:r>
      <w:r w:rsidRPr="00345C9A">
        <w:t xml:space="preserve"> and our counterparts</w:t>
      </w:r>
      <w:r w:rsidRPr="00A977B5">
        <w:t>. There is also the domestic side in</w:t>
      </w:r>
      <w:r>
        <w:t xml:space="preserve"> the form</w:t>
      </w:r>
      <w:r w:rsidRPr="00A977B5">
        <w:t xml:space="preserve"> of the</w:t>
      </w:r>
      <w:r w:rsidR="00FB791A">
        <w:t xml:space="preserve"> d</w:t>
      </w:r>
      <w:r>
        <w:t xml:space="preserve">omestic </w:t>
      </w:r>
      <w:r w:rsidR="00FB791A">
        <w:t>a</w:t>
      </w:r>
      <w:r>
        <w:t xml:space="preserve">dvisory </w:t>
      </w:r>
      <w:r w:rsidR="00FB791A">
        <w:t>g</w:t>
      </w:r>
      <w:r>
        <w:t>roup</w:t>
      </w:r>
      <w:r w:rsidRPr="00A977B5">
        <w:t xml:space="preserve">. </w:t>
      </w:r>
      <w:r>
        <w:t xml:space="preserve">We think </w:t>
      </w:r>
      <w:r w:rsidR="0091619B">
        <w:t xml:space="preserve">it </w:t>
      </w:r>
      <w:r>
        <w:t xml:space="preserve">is really important </w:t>
      </w:r>
      <w:r w:rsidR="00852CC3">
        <w:t>that</w:t>
      </w:r>
      <w:r w:rsidRPr="00A977B5">
        <w:t xml:space="preserve"> the whole of the UK can feed in from a civil society perspective.</w:t>
      </w:r>
      <w:r>
        <w:t xml:space="preserve"> </w:t>
      </w:r>
      <w:r w:rsidRPr="00A977B5">
        <w:t xml:space="preserve">Some parts of the UK voluntary sector have their engagement with </w:t>
      </w:r>
      <w:r w:rsidR="00852CC3">
        <w:t>G</w:t>
      </w:r>
      <w:r w:rsidRPr="00A977B5">
        <w:t>overnment on a statutory basis</w:t>
      </w:r>
      <w:r w:rsidR="00866546">
        <w:t>,</w:t>
      </w:r>
      <w:r w:rsidR="00852CC3">
        <w:t xml:space="preserve"> so that</w:t>
      </w:r>
      <w:r w:rsidRPr="00A977B5">
        <w:t xml:space="preserve"> is important. We think that perhaps using sub-groups to the </w:t>
      </w:r>
      <w:r w:rsidR="00FB791A">
        <w:t>d</w:t>
      </w:r>
      <w:r>
        <w:t xml:space="preserve">omestic </w:t>
      </w:r>
      <w:r w:rsidR="00FB791A">
        <w:t>a</w:t>
      </w:r>
      <w:r>
        <w:t xml:space="preserve">dvisory </w:t>
      </w:r>
      <w:r w:rsidR="00FB791A">
        <w:t>g</w:t>
      </w:r>
      <w:r>
        <w:t>roup</w:t>
      </w:r>
      <w:r w:rsidRPr="00A977B5">
        <w:t xml:space="preserve"> might be a</w:t>
      </w:r>
      <w:r>
        <w:t xml:space="preserve"> </w:t>
      </w:r>
      <w:r w:rsidRPr="00A977B5">
        <w:t>way to increase that representation.</w:t>
      </w:r>
    </w:p>
    <w:p w:rsidR="00B5052E" w:rsidP="00001E98">
      <w:pPr>
        <w:pStyle w:val="Answer"/>
      </w:pPr>
      <w:r>
        <w:t>O</w:t>
      </w:r>
      <w:r w:rsidR="00001E98">
        <w:t>ur</w:t>
      </w:r>
      <w:r w:rsidRPr="00CD3EE0" w:rsidR="00001E98">
        <w:t xml:space="preserve"> relationship with our </w:t>
      </w:r>
      <w:r w:rsidR="00001E98">
        <w:t>EU</w:t>
      </w:r>
      <w:r w:rsidRPr="00CD3EE0" w:rsidR="00001E98">
        <w:t xml:space="preserve"> counterparts</w:t>
      </w:r>
      <w:r>
        <w:t xml:space="preserve"> in </w:t>
      </w:r>
      <w:r w:rsidRPr="00CD3EE0" w:rsidR="00001E98">
        <w:t>the voluntary sector is quite sector dependent</w:t>
      </w:r>
      <w:r w:rsidR="0010115E">
        <w:t>. O</w:t>
      </w:r>
      <w:r w:rsidRPr="00CD3EE0" w:rsidR="00001E98">
        <w:t>rganisations working in environment</w:t>
      </w:r>
      <w:r w:rsidR="00001E98">
        <w:t xml:space="preserve"> or</w:t>
      </w:r>
      <w:r w:rsidRPr="00CD3EE0" w:rsidR="00001E98">
        <w:t xml:space="preserve"> human rights have very strong relations</w:t>
      </w:r>
      <w:r w:rsidR="00001E98">
        <w:t xml:space="preserve">hips </w:t>
      </w:r>
      <w:r w:rsidRPr="00CD3EE0" w:rsidR="00001E98">
        <w:t xml:space="preserve">with </w:t>
      </w:r>
      <w:r w:rsidR="00001E98">
        <w:t>EU</w:t>
      </w:r>
      <w:r w:rsidRPr="00CD3EE0" w:rsidR="00001E98">
        <w:t xml:space="preserve"> counterparts</w:t>
      </w:r>
      <w:r w:rsidR="00001E98">
        <w:t xml:space="preserve">, </w:t>
      </w:r>
      <w:r w:rsidR="00CB3BA5">
        <w:t>but</w:t>
      </w:r>
      <w:r w:rsidR="00001E98">
        <w:t xml:space="preserve"> there is </w:t>
      </w:r>
      <w:r w:rsidRPr="00CD3EE0" w:rsidR="00001E98">
        <w:t>perhaps asymmetry across the sector in terms of engagement.</w:t>
      </w:r>
      <w:r w:rsidR="00D55775">
        <w:t xml:space="preserve"> In</w:t>
      </w:r>
      <w:r w:rsidRPr="00CD3EE0" w:rsidR="00001E98">
        <w:t xml:space="preserve"> cross-sector engagement</w:t>
      </w:r>
      <w:r w:rsidR="00D55775">
        <w:t>—</w:t>
      </w:r>
      <w:r w:rsidR="00001E98">
        <w:t>NCVO’s role</w:t>
      </w:r>
      <w:r w:rsidR="00D55775">
        <w:t>—</w:t>
      </w:r>
      <w:r w:rsidR="00001E98">
        <w:t>w</w:t>
      </w:r>
      <w:r w:rsidRPr="00881B0A" w:rsidR="00001E98">
        <w:t>e have reasonable links with our counterparts</w:t>
      </w:r>
      <w:r w:rsidR="00001E98">
        <w:t xml:space="preserve"> </w:t>
      </w:r>
      <w:r w:rsidRPr="00881B0A" w:rsidR="00001E98">
        <w:t xml:space="preserve">such as the </w:t>
      </w:r>
      <w:r w:rsidR="00001E98">
        <w:t>C</w:t>
      </w:r>
      <w:r w:rsidRPr="00881B0A" w:rsidR="00001E98">
        <w:t xml:space="preserve">entre for </w:t>
      </w:r>
      <w:r w:rsidR="00001E98">
        <w:t>European</w:t>
      </w:r>
      <w:r w:rsidRPr="00881B0A" w:rsidR="00001E98">
        <w:t xml:space="preserve"> </w:t>
      </w:r>
      <w:r w:rsidR="00001E98">
        <w:t>V</w:t>
      </w:r>
      <w:r w:rsidRPr="00881B0A" w:rsidR="00001E98">
        <w:t>olunteering</w:t>
      </w:r>
      <w:r w:rsidR="00001E98">
        <w:t xml:space="preserve"> and C</w:t>
      </w:r>
      <w:r w:rsidR="00FC2230">
        <w:t>E</w:t>
      </w:r>
      <w:r w:rsidR="00001E98">
        <w:t xml:space="preserve">DAG, </w:t>
      </w:r>
      <w:r w:rsidRPr="00881B0A" w:rsidR="00001E98">
        <w:t>but</w:t>
      </w:r>
      <w:r w:rsidR="00001E98">
        <w:t xml:space="preserve"> </w:t>
      </w:r>
      <w:r w:rsidR="00D55775">
        <w:t xml:space="preserve">perhaps </w:t>
      </w:r>
      <w:r w:rsidR="00001E98">
        <w:t>in the past</w:t>
      </w:r>
      <w:r w:rsidRPr="00881B0A" w:rsidR="00001E98">
        <w:t xml:space="preserve"> th</w:t>
      </w:r>
      <w:r w:rsidR="00D55775">
        <w:t>o</w:t>
      </w:r>
      <w:r w:rsidRPr="00881B0A" w:rsidR="00001E98">
        <w:t xml:space="preserve">se </w:t>
      </w:r>
      <w:r w:rsidR="00D55775">
        <w:t>were</w:t>
      </w:r>
      <w:r w:rsidR="00001E98">
        <w:t xml:space="preserve"> </w:t>
      </w:r>
      <w:r w:rsidRPr="00881B0A" w:rsidR="00001E98">
        <w:t>stronger.</w:t>
      </w:r>
    </w:p>
    <w:p w:rsidR="00001E98" w:rsidP="00B5052E">
      <w:pPr>
        <w:pStyle w:val="Question"/>
        <w:numPr>
          <w:ilvl w:val="0"/>
          <w:numId w:val="0"/>
        </w:numPr>
        <w:ind w:left="794"/>
      </w:pPr>
      <w:sdt>
        <w:sdtPr>
          <w:alias w:val="Member"/>
          <w:tag w:val="&lt;Member mnisId='4446' dodsId='106538'&gt;"/>
          <w:id w:val="756328309"/>
          <w:placeholder>
            <w:docPart w:val="DefaultPlaceholder_-1854013440"/>
          </w:placeholder>
          <w:richText/>
        </w:sdtPr>
        <w:sdtContent>
          <w:r w:rsidRPr="00B5052E" w:rsidR="00B5052E">
            <w:rPr>
              <w:b/>
            </w:rPr>
            <w:t>Mr Fysh:</w:t>
          </w:r>
        </w:sdtContent>
      </w:sdt>
      <w:r w:rsidR="00B5052E">
        <w:t xml:space="preserve"> Thank you.</w:t>
      </w:r>
    </w:p>
    <w:p w:rsidR="00001E98" w:rsidP="00001E98">
      <w:pPr>
        <w:pStyle w:val="Remark"/>
      </w:pPr>
      <w:sdt>
        <w:sdtPr>
          <w:alias w:val="Member"/>
          <w:tag w:val="&lt;Member mnisId='288' dodsId='25682'&gt;"/>
          <w:id w:val="-2012370880"/>
          <w:placeholder>
            <w:docPart w:val="88AF23A51A1E4E8D88A541C3D72C03C4"/>
          </w:placeholder>
          <w:richText/>
        </w:sdtPr>
        <w:sdtContent>
          <w:r w:rsidRPr="00881B0A">
            <w:rPr>
              <w:b/>
            </w:rPr>
            <w:t>Chair:</w:t>
          </w:r>
        </w:sdtContent>
      </w:sdt>
      <w:r>
        <w:t xml:space="preserve"> Margaret Ferrier </w:t>
      </w:r>
      <w:r w:rsidR="003A05BA">
        <w:t>will</w:t>
      </w:r>
      <w:r>
        <w:t xml:space="preserve"> ask the next question</w:t>
      </w:r>
      <w:r w:rsidR="003F70DF">
        <w:t>s</w:t>
      </w:r>
      <w:r w:rsidR="00A0723F">
        <w:t>,</w:t>
      </w:r>
      <w:r>
        <w:t xml:space="preserve"> which </w:t>
      </w:r>
      <w:r w:rsidR="003F70DF">
        <w:t>are</w:t>
      </w:r>
      <w:r>
        <w:t xml:space="preserve"> more or less to do </w:t>
      </w:r>
      <w:r w:rsidRPr="00881B0A">
        <w:t xml:space="preserve">with the relationship with </w:t>
      </w:r>
      <w:r w:rsidR="00FB791A">
        <w:t>G</w:t>
      </w:r>
      <w:r w:rsidRPr="00881B0A">
        <w:t>overnment.</w:t>
      </w:r>
    </w:p>
    <w:p w:rsidR="00001E98" w:rsidP="00001E98">
      <w:pPr>
        <w:pStyle w:val="Question"/>
        <w:numPr>
          <w:ilvl w:val="0"/>
          <w:numId w:val="9"/>
        </w:numPr>
      </w:pPr>
      <w:sdt>
        <w:sdtPr>
          <w:alias w:val="Member"/>
          <w:tag w:val="&lt;Member mnisId='4386' dodsId='137600'&gt;"/>
          <w:id w:val="2145765345"/>
          <w:placeholder>
            <w:docPart w:val="88AF23A51A1E4E8D88A541C3D72C03C4"/>
          </w:placeholder>
          <w:richText/>
        </w:sdtPr>
        <w:sdtContent>
          <w:r w:rsidRPr="00881B0A">
            <w:rPr>
              <w:b/>
            </w:rPr>
            <w:t>Margaret Ferrier:</w:t>
          </w:r>
        </w:sdtContent>
      </w:sdt>
      <w:r>
        <w:t xml:space="preserve"> </w:t>
      </w:r>
      <w:r w:rsidR="00B87F98">
        <w:t xml:space="preserve">Thank you, panel. </w:t>
      </w:r>
      <w:r w:rsidRPr="00881B0A">
        <w:t xml:space="preserve">Do you know which </w:t>
      </w:r>
      <w:r>
        <w:t>D</w:t>
      </w:r>
      <w:r w:rsidRPr="00881B0A">
        <w:t>epartments are taking the lead on which issues in the TC</w:t>
      </w:r>
      <w:r>
        <w:t xml:space="preserve">A’s </w:t>
      </w:r>
      <w:r w:rsidRPr="00881B0A">
        <w:t>institutions</w:t>
      </w:r>
      <w:r>
        <w:t xml:space="preserve">? The </w:t>
      </w:r>
      <w:r w:rsidRPr="00881B0A">
        <w:t>next part is about establishing relationships. If I heard correctly, both Mr M</w:t>
      </w:r>
      <w:r w:rsidR="00ED1A6A">
        <w:t>cG</w:t>
      </w:r>
      <w:r w:rsidRPr="00881B0A">
        <w:t xml:space="preserve">uire and Mr </w:t>
      </w:r>
      <w:r>
        <w:t>Cherry</w:t>
      </w:r>
      <w:r w:rsidRPr="00881B0A">
        <w:t xml:space="preserve"> said they had had involvement already with the Cabinet Office. </w:t>
      </w:r>
      <w:r w:rsidR="00A5295C">
        <w:t xml:space="preserve">Have </w:t>
      </w:r>
      <w:r w:rsidRPr="00733F41">
        <w:t xml:space="preserve">any other </w:t>
      </w:r>
      <w:r>
        <w:t>D</w:t>
      </w:r>
      <w:r w:rsidRPr="00733F41">
        <w:t>epartment</w:t>
      </w:r>
      <w:r>
        <w:t xml:space="preserve">s </w:t>
      </w:r>
      <w:r w:rsidRPr="00733F41">
        <w:t>proactively reached out to you</w:t>
      </w:r>
      <w:r w:rsidR="00A5295C">
        <w:t>?</w:t>
      </w:r>
      <w:r w:rsidRPr="00733F41">
        <w:t xml:space="preserve"> How much freedom do you think th</w:t>
      </w:r>
      <w:r w:rsidR="00A5295C">
        <w:t>o</w:t>
      </w:r>
      <w:r w:rsidRPr="00733F41">
        <w:t xml:space="preserve">se </w:t>
      </w:r>
      <w:r w:rsidR="00A5295C">
        <w:t>D</w:t>
      </w:r>
      <w:r w:rsidRPr="00733F41">
        <w:t xml:space="preserve">epartments have to adopt their own position without </w:t>
      </w:r>
      <w:r>
        <w:t>C</w:t>
      </w:r>
      <w:r w:rsidRPr="00733F41">
        <w:t>abinet</w:t>
      </w:r>
      <w:r>
        <w:t xml:space="preserve"> O</w:t>
      </w:r>
      <w:r w:rsidRPr="00733F41">
        <w:t>ffice direction?</w:t>
      </w:r>
      <w:r>
        <w:t xml:space="preserve"> </w:t>
      </w:r>
      <w:r w:rsidRPr="00733F41">
        <w:t xml:space="preserve">How involved are the devolved </w:t>
      </w:r>
      <w:r>
        <w:t>A</w:t>
      </w:r>
      <w:r w:rsidRPr="00733F41">
        <w:t>dministrations</w:t>
      </w:r>
      <w:r>
        <w:t xml:space="preserve"> </w:t>
      </w:r>
      <w:r w:rsidRPr="00733F41">
        <w:t>in developing the UK</w:t>
      </w:r>
      <w:r w:rsidR="003F70DF">
        <w:t>’</w:t>
      </w:r>
      <w:r w:rsidRPr="00733F41">
        <w:t>s</w:t>
      </w:r>
      <w:r>
        <w:t xml:space="preserve"> position, and </w:t>
      </w:r>
      <w:r w:rsidRPr="00733F41">
        <w:t>how important is the</w:t>
      </w:r>
      <w:r w:rsidR="000778AF">
        <w:t>ir</w:t>
      </w:r>
      <w:r w:rsidRPr="00733F41">
        <w:t xml:space="preserve"> involvement</w:t>
      </w:r>
      <w:r>
        <w:t>, if any,</w:t>
      </w:r>
      <w:r w:rsidRPr="00733F41">
        <w:t xml:space="preserve"> to your organisations</w:t>
      </w:r>
      <w:r>
        <w:t xml:space="preserve">? </w:t>
      </w:r>
      <w:r w:rsidRPr="00733F41">
        <w:t xml:space="preserve">I will shake things up a bit by turning first to </w:t>
      </w:r>
      <w:r>
        <w:t>Ms V</w:t>
      </w:r>
      <w:r w:rsidRPr="00733F41">
        <w:t>ibert</w:t>
      </w:r>
      <w:r>
        <w:t xml:space="preserve"> and then </w:t>
      </w:r>
      <w:r w:rsidR="004B3DFB">
        <w:t xml:space="preserve">to </w:t>
      </w:r>
      <w:r>
        <w:t>Mr Cherry and Mr McGuire.</w:t>
      </w:r>
    </w:p>
    <w:p w:rsidR="007408FB" w:rsidP="00001E98">
      <w:pPr>
        <w:pStyle w:val="Answer"/>
      </w:pPr>
      <w:sdt>
        <w:sdtPr>
          <w:alias w:val="Witness"/>
          <w:id w:val="-1985536512"/>
          <w:placeholder>
            <w:docPart w:val="88AF23A51A1E4E8D88A541C3D72C03C4"/>
          </w:placeholder>
          <w:richText/>
        </w:sdtPr>
        <w:sdtContent>
          <w:r w:rsidRPr="00733F41" w:rsidR="00001E98">
            <w:rPr>
              <w:b/>
              <w:i/>
            </w:rPr>
            <w:t>Sarah Vibert:</w:t>
          </w:r>
        </w:sdtContent>
      </w:sdt>
      <w:r w:rsidR="00001E98">
        <w:t xml:space="preserve"> It </w:t>
      </w:r>
      <w:r w:rsidRPr="003F5ECF" w:rsidR="00001E98">
        <w:t xml:space="preserve">has been very clear </w:t>
      </w:r>
      <w:r w:rsidR="00001E98">
        <w:t>th</w:t>
      </w:r>
      <w:r w:rsidRPr="003F5ECF" w:rsidR="00001E98">
        <w:t xml:space="preserve">at </w:t>
      </w:r>
      <w:r w:rsidR="000778AF">
        <w:t xml:space="preserve">it </w:t>
      </w:r>
      <w:r w:rsidRPr="003F5ECF" w:rsidR="00001E98">
        <w:t>is</w:t>
      </w:r>
      <w:r w:rsidR="00001E98">
        <w:t xml:space="preserve"> </w:t>
      </w:r>
      <w:r w:rsidR="000778AF">
        <w:t>David</w:t>
      </w:r>
      <w:r w:rsidR="00001E98">
        <w:t xml:space="preserve"> </w:t>
      </w:r>
      <w:r w:rsidRPr="003F5ECF" w:rsidR="00001E98">
        <w:t xml:space="preserve">Frost who is leading </w:t>
      </w:r>
      <w:r w:rsidR="00001E98">
        <w:t xml:space="preserve">from </w:t>
      </w:r>
      <w:r w:rsidRPr="003F5ECF" w:rsidR="00001E98">
        <w:t>the institutional arrangements</w:t>
      </w:r>
      <w:r w:rsidR="005808E2">
        <w:t xml:space="preserve"> point of view</w:t>
      </w:r>
      <w:r w:rsidR="00001E98">
        <w:t xml:space="preserve">. </w:t>
      </w:r>
      <w:r w:rsidRPr="003F5ECF" w:rsidR="00001E98">
        <w:t xml:space="preserve">For the voluntary sector, there is a very clear role for DCMS and the </w:t>
      </w:r>
      <w:r w:rsidR="00001E98">
        <w:t>d</w:t>
      </w:r>
      <w:r w:rsidRPr="003F5ECF" w:rsidR="00001E98">
        <w:t xml:space="preserve">epartment in it </w:t>
      </w:r>
      <w:r w:rsidR="005808E2">
        <w:t>that</w:t>
      </w:r>
      <w:r w:rsidRPr="003F5ECF" w:rsidR="00001E98">
        <w:t xml:space="preserve"> is responsible for civil society</w:t>
      </w:r>
      <w:r w:rsidRPr="00162141" w:rsidR="00001E98">
        <w:t>.</w:t>
      </w:r>
      <w:r w:rsidR="005808E2">
        <w:t xml:space="preserve"> F</w:t>
      </w:r>
      <w:r w:rsidRPr="00162141" w:rsidR="00001E98">
        <w:t xml:space="preserve">rom </w:t>
      </w:r>
      <w:r w:rsidR="00001E98">
        <w:t>the sector’s</w:t>
      </w:r>
      <w:r w:rsidRPr="00162141" w:rsidR="00001E98">
        <w:t xml:space="preserve"> perspective</w:t>
      </w:r>
      <w:r w:rsidR="00150C87">
        <w:t>,</w:t>
      </w:r>
      <w:r w:rsidRPr="00162141" w:rsidR="00001E98">
        <w:t xml:space="preserve"> we have had a lot of engagement</w:t>
      </w:r>
      <w:r w:rsidR="00001E98">
        <w:t xml:space="preserve"> </w:t>
      </w:r>
      <w:r w:rsidR="00150C87">
        <w:t xml:space="preserve">with them </w:t>
      </w:r>
      <w:r w:rsidR="00001E98">
        <w:t>on issues</w:t>
      </w:r>
      <w:r w:rsidRPr="00162141" w:rsidR="00001E98">
        <w:t xml:space="preserve"> right the way through the Brexit process and beyond</w:t>
      </w:r>
      <w:r w:rsidR="00001E98">
        <w:t>.</w:t>
      </w:r>
    </w:p>
    <w:p w:rsidR="00A605A5" w:rsidP="00001E98">
      <w:pPr>
        <w:pStyle w:val="Answer"/>
      </w:pPr>
      <w:r>
        <w:t>While the</w:t>
      </w:r>
      <w:r w:rsidRPr="00162141">
        <w:t xml:space="preserve"> voluntary sector </w:t>
      </w:r>
      <w:r>
        <w:t>has</w:t>
      </w:r>
      <w:r w:rsidRPr="00162141">
        <w:t xml:space="preserve"> </w:t>
      </w:r>
      <w:r w:rsidR="007408FB">
        <w:t>a</w:t>
      </w:r>
      <w:r w:rsidRPr="00162141">
        <w:t xml:space="preserve"> kind of locus in </w:t>
      </w:r>
      <w:r w:rsidR="007408FB">
        <w:t>G</w:t>
      </w:r>
      <w:r w:rsidRPr="00162141">
        <w:t>overnment</w:t>
      </w:r>
      <w:r w:rsidR="00997648">
        <w:t>,</w:t>
      </w:r>
      <w:r w:rsidRPr="00162141">
        <w:t xml:space="preserve"> in terms of broad</w:t>
      </w:r>
      <w:r w:rsidR="00997648">
        <w:t>er</w:t>
      </w:r>
      <w:r w:rsidRPr="00162141">
        <w:t xml:space="preserve"> civil </w:t>
      </w:r>
      <w:r>
        <w:t xml:space="preserve">society, </w:t>
      </w:r>
      <w:r w:rsidRPr="00162141">
        <w:t xml:space="preserve">there are relationships </w:t>
      </w:r>
      <w:r>
        <w:t xml:space="preserve">right </w:t>
      </w:r>
      <w:r w:rsidRPr="00162141">
        <w:t>across</w:t>
      </w:r>
      <w:r>
        <w:t xml:space="preserve"> Whitehall</w:t>
      </w:r>
      <w:r w:rsidR="007408FB">
        <w:t>,</w:t>
      </w:r>
      <w:r>
        <w:t xml:space="preserve"> </w:t>
      </w:r>
      <w:r w:rsidRPr="00162141">
        <w:t>given the multiple interests of the sector. I have already mentioned the import</w:t>
      </w:r>
      <w:r>
        <w:t>a</w:t>
      </w:r>
      <w:r w:rsidRPr="00162141">
        <w:t>nce</w:t>
      </w:r>
      <w:r>
        <w:t xml:space="preserve"> </w:t>
      </w:r>
      <w:r w:rsidR="00905944">
        <w:t>of involvement for</w:t>
      </w:r>
      <w:r>
        <w:t xml:space="preserve"> our</w:t>
      </w:r>
      <w:r w:rsidRPr="00162141">
        <w:t xml:space="preserve"> sister coun</w:t>
      </w:r>
      <w:r>
        <w:t>cil</w:t>
      </w:r>
      <w:r w:rsidR="00905944">
        <w:t>s</w:t>
      </w:r>
      <w:r>
        <w:t xml:space="preserve"> in the devolved </w:t>
      </w:r>
      <w:r w:rsidRPr="00162141">
        <w:t>nations because</w:t>
      </w:r>
      <w:r>
        <w:t xml:space="preserve"> </w:t>
      </w:r>
      <w:r w:rsidRPr="00162141">
        <w:t>some of the issues</w:t>
      </w:r>
      <w:r w:rsidRPr="007F5261">
        <w:t xml:space="preserve"> they will be raising on behalf of their members</w:t>
      </w:r>
      <w:r>
        <w:t xml:space="preserve"> will be different</w:t>
      </w:r>
      <w:r w:rsidRPr="007F5261">
        <w:t>.</w:t>
      </w:r>
    </w:p>
    <w:p w:rsidR="00001E98" w:rsidP="00A605A5">
      <w:pPr>
        <w:pStyle w:val="Question"/>
      </w:pPr>
      <w:sdt>
        <w:sdtPr>
          <w:alias w:val="Member"/>
          <w:tag w:val="&lt;Member mnisId='4386' dodsId='137600'&gt;"/>
          <w:id w:val="-1152825548"/>
          <w:placeholder>
            <w:docPart w:val="DefaultPlaceholder_-1854013440"/>
          </w:placeholder>
          <w:richText/>
        </w:sdtPr>
        <w:sdtContent>
          <w:r w:rsidRPr="00A605A5" w:rsidR="00A605A5">
            <w:rPr>
              <w:b/>
            </w:rPr>
            <w:t>Margaret Ferrier:</w:t>
          </w:r>
        </w:sdtContent>
      </w:sdt>
      <w:r w:rsidR="00A605A5">
        <w:t xml:space="preserve"> Thank you, Ms Vibert. Mr Cherry?</w:t>
      </w:r>
    </w:p>
    <w:p w:rsidR="00001E98" w:rsidP="00001E98">
      <w:pPr>
        <w:pStyle w:val="Answer"/>
      </w:pPr>
      <w:sdt>
        <w:sdtPr>
          <w:alias w:val="Witness"/>
          <w:id w:val="-1519393373"/>
          <w:placeholder>
            <w:docPart w:val="88AF23A51A1E4E8D88A541C3D72C03C4"/>
          </w:placeholder>
          <w:richText/>
        </w:sdtPr>
        <w:sdtContent>
          <w:r w:rsidRPr="007F5261">
            <w:rPr>
              <w:b/>
              <w:i/>
            </w:rPr>
            <w:t xml:space="preserve">Mike </w:t>
          </w:r>
          <w:r>
            <w:rPr>
              <w:b/>
              <w:i/>
            </w:rPr>
            <w:t>Cherry</w:t>
          </w:r>
          <w:r w:rsidRPr="007F5261">
            <w:rPr>
              <w:b/>
              <w:i/>
            </w:rPr>
            <w:t>:</w:t>
          </w:r>
        </w:sdtContent>
      </w:sdt>
      <w:r>
        <w:t xml:space="preserve"> We h</w:t>
      </w:r>
      <w:r w:rsidRPr="007F5261">
        <w:t xml:space="preserve">ave had very good relationships with </w:t>
      </w:r>
      <w:r w:rsidR="003A05BA">
        <w:t>G</w:t>
      </w:r>
      <w:r w:rsidRPr="007F5261">
        <w:t>overnment</w:t>
      </w:r>
      <w:r w:rsidR="00A605A5">
        <w:t>,</w:t>
      </w:r>
      <w:r w:rsidRPr="007F5261">
        <w:t xml:space="preserve"> and </w:t>
      </w:r>
      <w:r w:rsidR="00A605A5">
        <w:t xml:space="preserve">we have </w:t>
      </w:r>
      <w:r w:rsidRPr="007F5261">
        <w:t>appreciated the level of engagement</w:t>
      </w:r>
      <w:r>
        <w:t xml:space="preserve"> by M</w:t>
      </w:r>
      <w:r w:rsidRPr="007F5261">
        <w:t>inisters and officials</w:t>
      </w:r>
      <w:r w:rsidRPr="005D7B99">
        <w:t xml:space="preserve">. </w:t>
      </w:r>
      <w:r w:rsidR="00A605A5">
        <w:t>As you have heard, w</w:t>
      </w:r>
      <w:r w:rsidRPr="005D7B99">
        <w:t xml:space="preserve">e are members of the Brexit </w:t>
      </w:r>
      <w:r w:rsidR="003A05BA">
        <w:t>b</w:t>
      </w:r>
      <w:r w:rsidRPr="005D7B99">
        <w:t xml:space="preserve">usiness </w:t>
      </w:r>
      <w:r w:rsidR="003A05BA">
        <w:t>t</w:t>
      </w:r>
      <w:r>
        <w:t>ask</w:t>
      </w:r>
      <w:r w:rsidRPr="005D7B99">
        <w:t xml:space="preserve">force </w:t>
      </w:r>
      <w:r w:rsidR="00292DF8">
        <w:t>and</w:t>
      </w:r>
      <w:r w:rsidRPr="005D7B99">
        <w:t>, more importantly, the sub</w:t>
      </w:r>
      <w:r>
        <w:noBreakHyphen/>
      </w:r>
      <w:r w:rsidRPr="005D7B99">
        <w:t xml:space="preserve">group dealing with issues between the UK and Northern Ireland, and vice versa. We also have representation on the strategic trade advisory group </w:t>
      </w:r>
      <w:r>
        <w:t>of DIT.</w:t>
      </w:r>
    </w:p>
    <w:p w:rsidR="00CC4056" w:rsidP="00001E98">
      <w:pPr>
        <w:pStyle w:val="Answer"/>
      </w:pPr>
      <w:r>
        <w:t xml:space="preserve">With </w:t>
      </w:r>
      <w:r w:rsidRPr="005D7B99">
        <w:t xml:space="preserve">regard to other </w:t>
      </w:r>
      <w:r>
        <w:t>G</w:t>
      </w:r>
      <w:r w:rsidRPr="005D7B99">
        <w:t xml:space="preserve">overnment </w:t>
      </w:r>
      <w:r>
        <w:t>D</w:t>
      </w:r>
      <w:r w:rsidRPr="005D7B99">
        <w:t>epartments, I have mentioned that we work closely with HMRC</w:t>
      </w:r>
      <w:r>
        <w:t xml:space="preserve"> and</w:t>
      </w:r>
      <w:r w:rsidRPr="005D7B99">
        <w:t xml:space="preserve"> </w:t>
      </w:r>
      <w:r w:rsidR="00612ECA">
        <w:t xml:space="preserve">the </w:t>
      </w:r>
      <w:r w:rsidRPr="005D7B99">
        <w:t>Cabinet Office</w:t>
      </w:r>
      <w:r w:rsidR="00292DF8">
        <w:t xml:space="preserve"> and</w:t>
      </w:r>
      <w:r w:rsidRPr="005D7B99">
        <w:t>, as you would expect, with</w:t>
      </w:r>
      <w:r>
        <w:t xml:space="preserve"> BEIS</w:t>
      </w:r>
      <w:r w:rsidR="00292DF8">
        <w:t>,</w:t>
      </w:r>
      <w:r>
        <w:t xml:space="preserve"> and </w:t>
      </w:r>
      <w:r w:rsidR="00292DF8">
        <w:t xml:space="preserve">with </w:t>
      </w:r>
      <w:r w:rsidRPr="005D7B99">
        <w:t>DCMS on data</w:t>
      </w:r>
      <w:r w:rsidR="00A0723F">
        <w:t>—</w:t>
      </w:r>
      <w:r>
        <w:t>f</w:t>
      </w:r>
      <w:r w:rsidRPr="005D7B99">
        <w:t>or instance</w:t>
      </w:r>
      <w:r w:rsidR="00292DF8">
        <w:t>,</w:t>
      </w:r>
      <w:r w:rsidRPr="005D7B99">
        <w:t xml:space="preserve"> on the development of good guidance around customs.</w:t>
      </w:r>
      <w:r>
        <w:t xml:space="preserve"> </w:t>
      </w:r>
      <w:r w:rsidRPr="005D7B99">
        <w:t>We have seen good communication and some co</w:t>
      </w:r>
      <w:r>
        <w:t>-</w:t>
      </w:r>
      <w:r w:rsidRPr="005D7B99">
        <w:t xml:space="preserve">ordination between </w:t>
      </w:r>
      <w:r>
        <w:t>G</w:t>
      </w:r>
      <w:r w:rsidRPr="005D7B99">
        <w:t xml:space="preserve">overnment </w:t>
      </w:r>
      <w:r>
        <w:t>D</w:t>
      </w:r>
      <w:r w:rsidRPr="005D7B99">
        <w:t xml:space="preserve">epartments in their stakeholder </w:t>
      </w:r>
      <w:r w:rsidRPr="005D7B99">
        <w:t>engagement, and that is welcom</w:t>
      </w:r>
      <w:r w:rsidR="00292DF8">
        <w:t>e</w:t>
      </w:r>
      <w:r w:rsidRPr="005D7B99">
        <w:t xml:space="preserve">. Clearly, we look forward to continuing to work closely with </w:t>
      </w:r>
      <w:r>
        <w:t>HMG</w:t>
      </w:r>
      <w:r w:rsidR="00292DF8">
        <w:t>,</w:t>
      </w:r>
      <w:r w:rsidRPr="005D7B99">
        <w:t xml:space="preserve"> and </w:t>
      </w:r>
      <w:r w:rsidR="00292DF8">
        <w:t xml:space="preserve">we </w:t>
      </w:r>
      <w:r w:rsidRPr="005D7B99">
        <w:t xml:space="preserve">hope that the membership of both the </w:t>
      </w:r>
      <w:r>
        <w:t>DAG</w:t>
      </w:r>
      <w:r w:rsidRPr="005D7B99">
        <w:t xml:space="preserve"> and CSF</w:t>
      </w:r>
      <w:r w:rsidRPr="00F977B2">
        <w:t xml:space="preserve"> will include</w:t>
      </w:r>
      <w:r>
        <w:t xml:space="preserve"> small businesses.</w:t>
      </w:r>
      <w:r>
        <w:t xml:space="preserve"> With regard to</w:t>
      </w:r>
      <w:r>
        <w:t xml:space="preserve"> </w:t>
      </w:r>
      <w:r w:rsidRPr="00F977B2">
        <w:t>Cabinet Office direction, I</w:t>
      </w:r>
      <w:r>
        <w:t xml:space="preserve"> a</w:t>
      </w:r>
      <w:r w:rsidRPr="00F977B2">
        <w:t>m afraid I can</w:t>
      </w:r>
      <w:r>
        <w:t>not</w:t>
      </w:r>
      <w:r w:rsidRPr="00F977B2">
        <w:t xml:space="preserve"> answe</w:t>
      </w:r>
      <w:r>
        <w:t>r</w:t>
      </w:r>
      <w:r w:rsidRPr="00F977B2">
        <w:t>;</w:t>
      </w:r>
      <w:r>
        <w:t xml:space="preserve"> you</w:t>
      </w:r>
      <w:r w:rsidRPr="00F977B2">
        <w:t xml:space="preserve"> would have to ask </w:t>
      </w:r>
      <w:r>
        <w:t>the Cabinet Office</w:t>
      </w:r>
      <w:r>
        <w:t>,</w:t>
      </w:r>
      <w:r w:rsidRPr="00F977B2">
        <w:t xml:space="preserve"> but we have had good engagement with the </w:t>
      </w:r>
      <w:r>
        <w:t>D</w:t>
      </w:r>
      <w:r w:rsidRPr="00F977B2">
        <w:t>epartments that matter.</w:t>
      </w:r>
    </w:p>
    <w:p w:rsidR="00001E98" w:rsidP="00CC4056">
      <w:pPr>
        <w:pStyle w:val="Question"/>
      </w:pPr>
      <w:sdt>
        <w:sdtPr>
          <w:alias w:val="Member"/>
          <w:tag w:val="&lt;Member mnisId='4386' dodsId='137600'&gt;"/>
          <w:id w:val="1991742576"/>
          <w:placeholder>
            <w:docPart w:val="DefaultPlaceholder_-1854013440"/>
          </w:placeholder>
          <w:richText/>
        </w:sdtPr>
        <w:sdtContent>
          <w:r w:rsidRPr="00CC4056" w:rsidR="00CC4056">
            <w:rPr>
              <w:b/>
            </w:rPr>
            <w:t>Margaret Ferrier:</w:t>
          </w:r>
        </w:sdtContent>
      </w:sdt>
      <w:r w:rsidR="00CC4056">
        <w:t xml:space="preserve"> Thank you. Mr McGuire?</w:t>
      </w:r>
    </w:p>
    <w:p w:rsidR="000E2A1F" w:rsidP="00001E98">
      <w:pPr>
        <w:pStyle w:val="Answer"/>
      </w:pPr>
      <w:sdt>
        <w:sdtPr>
          <w:alias w:val="Witness"/>
          <w:id w:val="863644810"/>
          <w:placeholder>
            <w:docPart w:val="88AF23A51A1E4E8D88A541C3D72C03C4"/>
          </w:placeholder>
          <w:richText/>
        </w:sdtPr>
        <w:sdtContent>
          <w:r w:rsidRPr="57AEAC00" w:rsidR="00001E98">
            <w:rPr>
              <w:b/>
              <w:bCs/>
              <w:i/>
              <w:iCs/>
            </w:rPr>
            <w:t>Sean McGuire:</w:t>
          </w:r>
        </w:sdtContent>
      </w:sdt>
      <w:r w:rsidR="00001E98">
        <w:t xml:space="preserve"> F</w:t>
      </w:r>
      <w:r w:rsidRPr="00F977B2" w:rsidR="00001E98">
        <w:t xml:space="preserve">ollowing on from Mr </w:t>
      </w:r>
      <w:r w:rsidR="00001E98">
        <w:t>Cherry</w:t>
      </w:r>
      <w:r w:rsidRPr="00F977B2" w:rsidR="00001E98">
        <w:t xml:space="preserve">, we have had excellent engagement with </w:t>
      </w:r>
      <w:r w:rsidR="00001E98">
        <w:t>HMG</w:t>
      </w:r>
      <w:r w:rsidRPr="00F977B2" w:rsidR="00001E98">
        <w:t xml:space="preserve"> and various </w:t>
      </w:r>
      <w:r w:rsidR="00001E98">
        <w:t>D</w:t>
      </w:r>
      <w:r w:rsidRPr="00F977B2" w:rsidR="00001E98">
        <w:t>epartments since the beginning of the year</w:t>
      </w:r>
      <w:r w:rsidR="000B5F83">
        <w:t>,</w:t>
      </w:r>
      <w:r w:rsidRPr="00F977B2" w:rsidR="00001E98">
        <w:t xml:space="preserve"> </w:t>
      </w:r>
      <w:r w:rsidR="00001E98">
        <w:t>when</w:t>
      </w:r>
      <w:r w:rsidRPr="00F977B2" w:rsidR="00001E98">
        <w:t xml:space="preserve"> the TCA </w:t>
      </w:r>
      <w:r w:rsidR="00095825">
        <w:t>came</w:t>
      </w:r>
      <w:r w:rsidRPr="00F977B2" w:rsidR="00001E98">
        <w:t xml:space="preserve"> into force. We are members of the </w:t>
      </w:r>
      <w:r w:rsidR="00001E98">
        <w:t>BBT</w:t>
      </w:r>
      <w:r w:rsidR="002E4115">
        <w:t>, which</w:t>
      </w:r>
      <w:r w:rsidRPr="00F977B2" w:rsidR="00001E98">
        <w:t xml:space="preserve"> has been a very useful forum. It meets weekly to talk about both sectoral and </w:t>
      </w:r>
      <w:r w:rsidR="00001E98">
        <w:t>cross</w:t>
      </w:r>
      <w:r w:rsidR="4F5FA19B">
        <w:t>-</w:t>
      </w:r>
      <w:r w:rsidR="00001E98">
        <w:noBreakHyphen/>
      </w:r>
      <w:r w:rsidRPr="00F977B2" w:rsidR="00001E98">
        <w:t>sectoral issues</w:t>
      </w:r>
      <w:r w:rsidR="002E4115">
        <w:t>,</w:t>
      </w:r>
      <w:r w:rsidRPr="00F977B2" w:rsidR="00001E98">
        <w:t xml:space="preserve"> </w:t>
      </w:r>
      <w:r w:rsidR="00001E98">
        <w:t xml:space="preserve">and </w:t>
      </w:r>
      <w:r w:rsidRPr="00F977B2" w:rsidR="00001E98">
        <w:t>bring</w:t>
      </w:r>
      <w:r w:rsidR="00001E98">
        <w:t>s</w:t>
      </w:r>
      <w:r w:rsidRPr="00F977B2" w:rsidR="00001E98">
        <w:t xml:space="preserve"> </w:t>
      </w:r>
      <w:r w:rsidR="002E4115">
        <w:t xml:space="preserve">that </w:t>
      </w:r>
      <w:r w:rsidRPr="00F977B2" w:rsidR="00001E98">
        <w:t>expertise in</w:t>
      </w:r>
      <w:r w:rsidR="00001E98">
        <w:t xml:space="preserve">to </w:t>
      </w:r>
      <w:r w:rsidRPr="00F977B2" w:rsidR="00001E98">
        <w:t xml:space="preserve">play as well. </w:t>
      </w:r>
      <w:r w:rsidR="003500DC">
        <w:t>F</w:t>
      </w:r>
      <w:r w:rsidRPr="00F977B2" w:rsidR="00001E98">
        <w:t>rom the perspective of engagement</w:t>
      </w:r>
      <w:r w:rsidR="00001E98">
        <w:t xml:space="preserve"> </w:t>
      </w:r>
      <w:r w:rsidRPr="00F977B2" w:rsidR="00001E98">
        <w:t xml:space="preserve">across </w:t>
      </w:r>
      <w:r w:rsidR="002E4115">
        <w:t>G</w:t>
      </w:r>
      <w:r w:rsidRPr="00F977B2" w:rsidR="00001E98">
        <w:t>overnment</w:t>
      </w:r>
      <w:r w:rsidR="003500DC">
        <w:t>,</w:t>
      </w:r>
      <w:r w:rsidRPr="00F977B2" w:rsidR="00001E98">
        <w:t xml:space="preserve"> that has been excellent.</w:t>
      </w:r>
    </w:p>
    <w:p w:rsidR="003615FE" w:rsidP="00001E98">
      <w:pPr>
        <w:pStyle w:val="Answer"/>
      </w:pPr>
      <w:r>
        <w:t>On devolved Administrations, we have representations in Northern Ireland, Scotland and Wales. As a previous speaker said, the issues vary from devolved nation to devolved nation, particularly the ongoing issue with regard to the Northern Ireland protocol. There has been very good engagement with the business community, Stormont, the Cabinet Office and</w:t>
      </w:r>
      <w:r w:rsidR="00A133FF">
        <w:t xml:space="preserve"> indeed</w:t>
      </w:r>
      <w:r>
        <w:t xml:space="preserve"> the European side. Vice-President </w:t>
      </w:r>
      <w:r w:rsidRPr="57AEAC00">
        <w:rPr>
          <w:rFonts w:eastAsiaTheme="minorEastAsia"/>
        </w:rPr>
        <w:t>Šefčovič visited Belfast last week and met</w:t>
      </w:r>
      <w:r>
        <w:t xml:space="preserve"> </w:t>
      </w:r>
      <w:r w:rsidR="00A133FF">
        <w:t>the bu</w:t>
      </w:r>
      <w:r>
        <w:t xml:space="preserve">siness community to hear </w:t>
      </w:r>
      <w:r w:rsidR="00A133FF">
        <w:t xml:space="preserve">at </w:t>
      </w:r>
      <w:r>
        <w:t>first</w:t>
      </w:r>
      <w:r w:rsidR="00A133FF">
        <w:t xml:space="preserve"> </w:t>
      </w:r>
      <w:r>
        <w:t xml:space="preserve">hand the challenges with the protocol. I believe that at devolved level </w:t>
      </w:r>
      <w:r>
        <w:t>i</w:t>
      </w:r>
      <w:r>
        <w:t>t has also been quite good.</w:t>
      </w:r>
    </w:p>
    <w:p w:rsidR="00001E98" w:rsidP="00001E98">
      <w:pPr>
        <w:pStyle w:val="Answer"/>
      </w:pPr>
      <w:r>
        <w:t>I</w:t>
      </w:r>
      <w:r w:rsidRPr="00741A9A">
        <w:t xml:space="preserve">t </w:t>
      </w:r>
      <w:r w:rsidR="00335761">
        <w:t xml:space="preserve">will </w:t>
      </w:r>
      <w:r w:rsidRPr="00741A9A">
        <w:t>come as no surprise that</w:t>
      </w:r>
      <w:r>
        <w:t xml:space="preserve">, like Mr Cherry, </w:t>
      </w:r>
      <w:r w:rsidR="003615FE">
        <w:t>we have</w:t>
      </w:r>
      <w:r>
        <w:t xml:space="preserve"> engagement with</w:t>
      </w:r>
      <w:r w:rsidRPr="00741A9A">
        <w:t xml:space="preserve"> HM</w:t>
      </w:r>
      <w:r>
        <w:t xml:space="preserve">RC, BEIS and DECC. We </w:t>
      </w:r>
      <w:r w:rsidRPr="00741A9A">
        <w:t xml:space="preserve">also have very good relations with the UK mission to the </w:t>
      </w:r>
      <w:r>
        <w:t>EU</w:t>
      </w:r>
      <w:r w:rsidR="00050DF7">
        <w:t>, which</w:t>
      </w:r>
      <w:r w:rsidRPr="00741A9A">
        <w:t xml:space="preserve"> has done an excellent job in helping to convene</w:t>
      </w:r>
      <w:r>
        <w:t xml:space="preserve"> </w:t>
      </w:r>
      <w:r w:rsidRPr="00741A9A">
        <w:t>the kind of UK business representation</w:t>
      </w:r>
      <w:r>
        <w:t>s</w:t>
      </w:r>
      <w:r w:rsidRPr="00741A9A">
        <w:t xml:space="preserve"> based in Brussels and the </w:t>
      </w:r>
      <w:r>
        <w:t>EU</w:t>
      </w:r>
      <w:r w:rsidRPr="00741A9A">
        <w:t xml:space="preserve"> and those that are not</w:t>
      </w:r>
      <w:r>
        <w:t xml:space="preserve">. It also plays </w:t>
      </w:r>
      <w:r w:rsidRPr="00741A9A">
        <w:t xml:space="preserve">a very good bridging role </w:t>
      </w:r>
      <w:r>
        <w:t xml:space="preserve">with </w:t>
      </w:r>
      <w:r w:rsidRPr="00741A9A">
        <w:t xml:space="preserve">the </w:t>
      </w:r>
      <w:r>
        <w:t>European</w:t>
      </w:r>
      <w:r w:rsidR="00050DF7">
        <w:t xml:space="preserve"> side and the European</w:t>
      </w:r>
      <w:r w:rsidRPr="00741A9A">
        <w:t xml:space="preserve"> business community to explain the new rules of the TCA,</w:t>
      </w:r>
      <w:r w:rsidR="00440221">
        <w:t xml:space="preserve"> and</w:t>
      </w:r>
      <w:r w:rsidRPr="00741A9A">
        <w:t xml:space="preserve"> what the </w:t>
      </w:r>
      <w:r>
        <w:t>European</w:t>
      </w:r>
      <w:r w:rsidRPr="00741A9A">
        <w:t xml:space="preserve"> business community has to do in order to comply with them</w:t>
      </w:r>
      <w:r w:rsidR="00440221">
        <w:t>. T</w:t>
      </w:r>
      <w:r>
        <w:t xml:space="preserve">he </w:t>
      </w:r>
      <w:r w:rsidRPr="00741A9A">
        <w:t>onus is not just on the UK to adap</w:t>
      </w:r>
      <w:r>
        <w:t xml:space="preserve">t; </w:t>
      </w:r>
      <w:r w:rsidRPr="00741A9A">
        <w:t xml:space="preserve">it is for the </w:t>
      </w:r>
      <w:r>
        <w:t>European side to adapt</w:t>
      </w:r>
      <w:r w:rsidR="000450D8">
        <w:t xml:space="preserve">. </w:t>
      </w:r>
      <w:r w:rsidR="000D55C2">
        <w:t>The mission</w:t>
      </w:r>
      <w:r w:rsidR="000450D8">
        <w:t xml:space="preserve"> also i</w:t>
      </w:r>
      <w:r w:rsidRPr="00741A9A">
        <w:t>dentif</w:t>
      </w:r>
      <w:r w:rsidR="000450D8">
        <w:t>ies</w:t>
      </w:r>
      <w:r w:rsidRPr="00741A9A">
        <w:t xml:space="preserve"> where there is uneven application and implementation of the TCA</w:t>
      </w:r>
      <w:r w:rsidR="000450D8">
        <w:t xml:space="preserve"> </w:t>
      </w:r>
      <w:r w:rsidRPr="00741A9A">
        <w:t>in various member states</w:t>
      </w:r>
      <w:r>
        <w:t>. W</w:t>
      </w:r>
      <w:r w:rsidRPr="00741A9A">
        <w:t xml:space="preserve">e have seen that, and the UK mission to the </w:t>
      </w:r>
      <w:r>
        <w:t>EU</w:t>
      </w:r>
      <w:r w:rsidRPr="00741A9A">
        <w:t xml:space="preserve"> has been very useful in pointing out those challenges to the </w:t>
      </w:r>
      <w:r>
        <w:t>European</w:t>
      </w:r>
      <w:r w:rsidRPr="00741A9A">
        <w:t xml:space="preserve"> Commission and seeking to resolve them.</w:t>
      </w:r>
    </w:p>
    <w:p w:rsidR="00001E98" w:rsidP="00001E98">
      <w:pPr>
        <w:pStyle w:val="Remark"/>
      </w:pPr>
      <w:sdt>
        <w:sdtPr>
          <w:alias w:val="Member"/>
          <w:tag w:val="&lt;Member mnisId='288' dodsId='25682'&gt;"/>
          <w:id w:val="1458920766"/>
          <w:placeholder>
            <w:docPart w:val="88AF23A51A1E4E8D88A541C3D72C03C4"/>
          </w:placeholder>
          <w:richText/>
        </w:sdtPr>
        <w:sdtContent>
          <w:r w:rsidRPr="00741A9A">
            <w:rPr>
              <w:b/>
            </w:rPr>
            <w:t>Chair:</w:t>
          </w:r>
        </w:sdtContent>
      </w:sdt>
      <w:r>
        <w:t xml:space="preserve"> That is a very interesting exchange. David, do you have any further points that you want to raise?</w:t>
      </w:r>
    </w:p>
    <w:p w:rsidR="00001E98" w:rsidP="00001E98">
      <w:pPr>
        <w:pStyle w:val="Question"/>
        <w:numPr>
          <w:ilvl w:val="0"/>
          <w:numId w:val="9"/>
        </w:numPr>
      </w:pPr>
      <w:sdt>
        <w:sdtPr>
          <w:alias w:val="Member"/>
          <w:tag w:val="&lt;Member mnisId='1502' dodsId='31694'&gt;"/>
          <w:id w:val="326570514"/>
          <w:placeholder>
            <w:docPart w:val="88AF23A51A1E4E8D88A541C3D72C03C4"/>
          </w:placeholder>
          <w:richText/>
        </w:sdtPr>
        <w:sdtContent>
          <w:r w:rsidRPr="00741A9A">
            <w:rPr>
              <w:b/>
            </w:rPr>
            <w:t>Mr Jones:</w:t>
          </w:r>
        </w:sdtContent>
      </w:sdt>
      <w:r>
        <w:t xml:space="preserve"> I would like just a little</w:t>
      </w:r>
      <w:r w:rsidR="009B17C9">
        <w:t xml:space="preserve"> </w:t>
      </w:r>
      <w:r>
        <w:t>more information.</w:t>
      </w:r>
      <w:r w:rsidRPr="00FE159D">
        <w:t xml:space="preserve"> </w:t>
      </w:r>
      <w:r w:rsidR="000D55C2">
        <w:t>Y</w:t>
      </w:r>
      <w:r w:rsidRPr="00FE159D">
        <w:t xml:space="preserve">ou have indicated that you have engagement with the devolved </w:t>
      </w:r>
      <w:r>
        <w:t>A</w:t>
      </w:r>
      <w:r w:rsidRPr="00FE159D">
        <w:t>dministrations</w:t>
      </w:r>
      <w:r>
        <w:t xml:space="preserve">. To what extent </w:t>
      </w:r>
      <w:r w:rsidRPr="00FE159D">
        <w:t>are you aware that that engagement is translating into develop</w:t>
      </w:r>
      <w:r w:rsidR="000D55C2">
        <w:t>ing</w:t>
      </w:r>
      <w:r>
        <w:t xml:space="preserve"> </w:t>
      </w:r>
      <w:r w:rsidRPr="00FE159D">
        <w:t xml:space="preserve">the UK position in the </w:t>
      </w:r>
      <w:r w:rsidR="000D55C2">
        <w:t>p</w:t>
      </w:r>
      <w:r>
        <w:t xml:space="preserve">artnership </w:t>
      </w:r>
      <w:r w:rsidR="000D55C2">
        <w:t>c</w:t>
      </w:r>
      <w:r>
        <w:t>ouncil</w:t>
      </w:r>
      <w:r w:rsidRPr="00FE159D">
        <w:t>?</w:t>
      </w:r>
      <w:r>
        <w:t xml:space="preserve"> Perhaps</w:t>
      </w:r>
      <w:r w:rsidR="001E2989">
        <w:t>,</w:t>
      </w:r>
      <w:r>
        <w:t xml:space="preserve"> </w:t>
      </w:r>
      <w:r w:rsidRPr="00FE159D">
        <w:t>Mr</w:t>
      </w:r>
      <w:r>
        <w:t> McGuire</w:t>
      </w:r>
      <w:r w:rsidR="001E2989">
        <w:t>, you</w:t>
      </w:r>
      <w:r>
        <w:t xml:space="preserve"> </w:t>
      </w:r>
      <w:r w:rsidRPr="00FE159D">
        <w:t>would like to deal with that one.</w:t>
      </w:r>
    </w:p>
    <w:p w:rsidR="00001E98" w:rsidP="00001E98">
      <w:pPr>
        <w:pStyle w:val="Answer"/>
      </w:pPr>
      <w:sdt>
        <w:sdtPr>
          <w:alias w:val="Witness"/>
          <w:id w:val="-728680753"/>
          <w:placeholder>
            <w:docPart w:val="88AF23A51A1E4E8D88A541C3D72C03C4"/>
          </w:placeholder>
          <w:richText/>
        </w:sdtPr>
        <w:sdtContent>
          <w:r w:rsidRPr="00FE159D">
            <w:rPr>
              <w:b/>
              <w:i/>
            </w:rPr>
            <w:t>Sean McGuire:</w:t>
          </w:r>
        </w:sdtContent>
      </w:sdt>
      <w:r>
        <w:t xml:space="preserve"> </w:t>
      </w:r>
      <w:r w:rsidRPr="00FE159D">
        <w:t xml:space="preserve">I have to say that that is for the devolved </w:t>
      </w:r>
      <w:r>
        <w:t>A</w:t>
      </w:r>
      <w:r w:rsidRPr="00FE159D">
        <w:t xml:space="preserve">dministrations to answer. We have input directly both </w:t>
      </w:r>
      <w:r w:rsidR="001E2989">
        <w:t xml:space="preserve">to </w:t>
      </w:r>
      <w:r w:rsidRPr="00FE159D">
        <w:t xml:space="preserve">the devolved </w:t>
      </w:r>
      <w:r>
        <w:t>A</w:t>
      </w:r>
      <w:r w:rsidRPr="00FE159D">
        <w:t xml:space="preserve">dministrations and </w:t>
      </w:r>
      <w:r w:rsidR="001E2989">
        <w:t xml:space="preserve">to the </w:t>
      </w:r>
      <w:r w:rsidRPr="00FE159D">
        <w:t>Cabinet Office</w:t>
      </w:r>
      <w:r w:rsidRPr="00FC637D">
        <w:t>. I cannot comment on the channels of communication</w:t>
      </w:r>
      <w:r>
        <w:t>s</w:t>
      </w:r>
      <w:r w:rsidRPr="004A3624">
        <w:t xml:space="preserve"> between the devolved </w:t>
      </w:r>
      <w:r>
        <w:t>A</w:t>
      </w:r>
      <w:r w:rsidRPr="004A3624">
        <w:t xml:space="preserve">dministrations </w:t>
      </w:r>
      <w:r>
        <w:t>and</w:t>
      </w:r>
      <w:r w:rsidRPr="004A3624">
        <w:t xml:space="preserve"> the Cabinet Office and</w:t>
      </w:r>
      <w:r>
        <w:t xml:space="preserve"> wh</w:t>
      </w:r>
      <w:r w:rsidR="00554AAC">
        <w:t>ether wh</w:t>
      </w:r>
      <w:r>
        <w:t xml:space="preserve">at comes </w:t>
      </w:r>
      <w:r w:rsidRPr="004A3624">
        <w:t>out the other end</w:t>
      </w:r>
      <w:r w:rsidR="00554AAC">
        <w:t xml:space="preserve"> is that</w:t>
      </w:r>
      <w:r>
        <w:t xml:space="preserve"> their </w:t>
      </w:r>
      <w:r w:rsidRPr="004A3624">
        <w:t>positions have been heard</w:t>
      </w:r>
      <w:r>
        <w:t>, bu</w:t>
      </w:r>
      <w:r w:rsidRPr="004A3624">
        <w:t xml:space="preserve">t as a business community </w:t>
      </w:r>
      <w:r>
        <w:t xml:space="preserve">we </w:t>
      </w:r>
      <w:r w:rsidRPr="004A3624">
        <w:t>have had good engagement. They understand the issue</w:t>
      </w:r>
      <w:r>
        <w:t>s.</w:t>
      </w:r>
      <w:r w:rsidRPr="004A3624">
        <w:t xml:space="preserve"> </w:t>
      </w:r>
      <w:r>
        <w:t>G</w:t>
      </w:r>
      <w:r w:rsidRPr="004A3624">
        <w:t xml:space="preserve">iven </w:t>
      </w:r>
      <w:r w:rsidR="00554AAC">
        <w:t xml:space="preserve">that </w:t>
      </w:r>
      <w:r w:rsidRPr="004A3624">
        <w:t>this is highly politicised and political, some of the decisions are taken for political reasons</w:t>
      </w:r>
      <w:r>
        <w:t xml:space="preserve"> and</w:t>
      </w:r>
      <w:r w:rsidRPr="004A3624">
        <w:t xml:space="preserve"> not necessarily what we would see as business reasons. That is something we will continue to face, but I cannot possibly comment on where the devo</w:t>
      </w:r>
      <w:r>
        <w:t>lved A</w:t>
      </w:r>
      <w:r w:rsidRPr="004A3624">
        <w:t>dministrations feel their answers are landing in the Cabinet Office.</w:t>
      </w:r>
    </w:p>
    <w:p w:rsidR="00001E98" w:rsidP="00001E98">
      <w:pPr>
        <w:pStyle w:val="Question"/>
        <w:numPr>
          <w:ilvl w:val="0"/>
          <w:numId w:val="9"/>
        </w:numPr>
      </w:pPr>
      <w:sdt>
        <w:sdtPr>
          <w:alias w:val="Member"/>
          <w:tag w:val="&lt;Member mnisId='1502' dodsId='31694'&gt;"/>
          <w:id w:val="1128364010"/>
          <w:placeholder>
            <w:docPart w:val="88AF23A51A1E4E8D88A541C3D72C03C4"/>
          </w:placeholder>
          <w:richText/>
        </w:sdtPr>
        <w:sdtContent>
          <w:r w:rsidRPr="004A3624">
            <w:rPr>
              <w:b/>
            </w:rPr>
            <w:t>Mr Jones:</w:t>
          </w:r>
        </w:sdtContent>
      </w:sdt>
      <w:r>
        <w:t xml:space="preserve"> Ms Vibert or</w:t>
      </w:r>
      <w:r w:rsidRPr="004A3624">
        <w:t xml:space="preserve"> Mr </w:t>
      </w:r>
      <w:r>
        <w:t>Cherry</w:t>
      </w:r>
      <w:r w:rsidR="0039221A">
        <w:t>,</w:t>
      </w:r>
      <w:r w:rsidRPr="004A3624">
        <w:t xml:space="preserve"> can </w:t>
      </w:r>
      <w:r w:rsidR="0039221A">
        <w:t xml:space="preserve">you </w:t>
      </w:r>
      <w:r w:rsidRPr="004A3624">
        <w:t xml:space="preserve">add </w:t>
      </w:r>
      <w:r>
        <w:t>anything to that</w:t>
      </w:r>
      <w:r w:rsidR="0039221A">
        <w:t>?</w:t>
      </w:r>
    </w:p>
    <w:p w:rsidR="00001E98" w:rsidP="00001E98">
      <w:pPr>
        <w:pStyle w:val="Answer"/>
      </w:pPr>
      <w:sdt>
        <w:sdtPr>
          <w:alias w:val="Witness"/>
          <w:id w:val="161893515"/>
          <w:placeholder>
            <w:docPart w:val="88AF23A51A1E4E8D88A541C3D72C03C4"/>
          </w:placeholder>
          <w:richText/>
        </w:sdtPr>
        <w:sdtContent>
          <w:r w:rsidRPr="57AEAC00">
            <w:rPr>
              <w:b/>
              <w:bCs/>
              <w:i/>
              <w:iCs/>
            </w:rPr>
            <w:t>Mike Cherry:</w:t>
          </w:r>
        </w:sdtContent>
      </w:sdt>
      <w:r>
        <w:t xml:space="preserve"> We have had good engagement through our respective offices with the Scottish Government, </w:t>
      </w:r>
      <w:r w:rsidR="00554AAC">
        <w:t xml:space="preserve">the </w:t>
      </w:r>
      <w:r>
        <w:t xml:space="preserve">Welsh Government and </w:t>
      </w:r>
      <w:r w:rsidR="00554AAC">
        <w:t xml:space="preserve">the </w:t>
      </w:r>
      <w:r>
        <w:t xml:space="preserve">Northern Ireland </w:t>
      </w:r>
      <w:r w:rsidR="00554AAC">
        <w:t>E</w:t>
      </w:r>
      <w:r>
        <w:t xml:space="preserve">xecutive. It is important that we have been able to input both to the devolved Administrations and to the Cabinet Office in Westminster on the issues or concerns that our members continue to raise. We believe that has been invaluable in helping our members </w:t>
      </w:r>
      <w:r w:rsidR="0E0486CD">
        <w:t xml:space="preserve">to </w:t>
      </w:r>
      <w:r>
        <w:t>get their issues heard right across all four parts of the UK.</w:t>
      </w:r>
    </w:p>
    <w:p w:rsidR="00001E98" w:rsidP="00001E98">
      <w:pPr>
        <w:pStyle w:val="Question"/>
        <w:numPr>
          <w:ilvl w:val="0"/>
          <w:numId w:val="9"/>
        </w:numPr>
      </w:pPr>
      <w:sdt>
        <w:sdtPr>
          <w:alias w:val="Member"/>
          <w:tag w:val="&lt;Member mnisId='1502' dodsId='31694'&gt;"/>
          <w:id w:val="555974446"/>
          <w:placeholder>
            <w:docPart w:val="88AF23A51A1E4E8D88A541C3D72C03C4"/>
          </w:placeholder>
          <w:richText/>
        </w:sdtPr>
        <w:sdtContent>
          <w:r w:rsidRPr="00EC4609">
            <w:rPr>
              <w:b/>
            </w:rPr>
            <w:t>Mr Jones:</w:t>
          </w:r>
        </w:sdtContent>
      </w:sdt>
      <w:r>
        <w:t xml:space="preserve"> Ms Vibert, </w:t>
      </w:r>
      <w:r w:rsidR="00567728">
        <w:t>d</w:t>
      </w:r>
      <w:r w:rsidRPr="00EC4609">
        <w:t>o you want to add anything?</w:t>
      </w:r>
    </w:p>
    <w:p w:rsidR="00176C55" w:rsidP="00050D31">
      <w:pPr>
        <w:pStyle w:val="Answer"/>
      </w:pPr>
      <w:sdt>
        <w:sdtPr>
          <w:alias w:val="Witness"/>
          <w:id w:val="-1171020232"/>
          <w:placeholder>
            <w:docPart w:val="88AF23A51A1E4E8D88A541C3D72C03C4"/>
          </w:placeholder>
          <w:richText/>
        </w:sdtPr>
        <w:sdtContent>
          <w:r w:rsidRPr="00EC4609" w:rsidR="00001E98">
            <w:rPr>
              <w:b/>
              <w:i/>
            </w:rPr>
            <w:t>Sarah Vibert:</w:t>
          </w:r>
        </w:sdtContent>
      </w:sdt>
      <w:r w:rsidR="00001E98">
        <w:t xml:space="preserve"> Not really. </w:t>
      </w:r>
      <w:r w:rsidRPr="00EC4609" w:rsidR="00001E98">
        <w:t>I do</w:t>
      </w:r>
      <w:r w:rsidR="00567728">
        <w:t>n’t think</w:t>
      </w:r>
      <w:r w:rsidRPr="00EC4609" w:rsidR="00001E98">
        <w:t xml:space="preserve"> it is something </w:t>
      </w:r>
      <w:r w:rsidR="00001E98">
        <w:t>we</w:t>
      </w:r>
      <w:r w:rsidRPr="00EC4609" w:rsidR="00001E98">
        <w:t xml:space="preserve"> can comment</w:t>
      </w:r>
      <w:r w:rsidR="00567728">
        <w:t xml:space="preserve"> on</w:t>
      </w:r>
      <w:r w:rsidRPr="00EC4609" w:rsidR="00001E98">
        <w:t>. We are an England-based organisation</w:t>
      </w:r>
      <w:r w:rsidR="00001E98">
        <w:t xml:space="preserve">, but I reinforce what I have already said about the importance </w:t>
      </w:r>
      <w:r>
        <w:t xml:space="preserve">for our </w:t>
      </w:r>
      <w:r w:rsidR="00001E98">
        <w:t xml:space="preserve">sister councils in the </w:t>
      </w:r>
      <w:r w:rsidRPr="00EC4609" w:rsidR="00001E98">
        <w:t xml:space="preserve">devolved nations </w:t>
      </w:r>
      <w:r w:rsidR="00A90A96">
        <w:t>o</w:t>
      </w:r>
      <w:r>
        <w:t xml:space="preserve">f </w:t>
      </w:r>
      <w:r w:rsidR="00001E98">
        <w:t xml:space="preserve">being </w:t>
      </w:r>
      <w:r w:rsidRPr="00EC4609" w:rsidR="00001E98">
        <w:t>involved in any consultations</w:t>
      </w:r>
      <w:r w:rsidR="00001E98">
        <w:t xml:space="preserve"> and </w:t>
      </w:r>
      <w:r>
        <w:t xml:space="preserve">being </w:t>
      </w:r>
      <w:r w:rsidR="00001E98">
        <w:t>able to feed in.</w:t>
      </w:r>
    </w:p>
    <w:p w:rsidR="00001E98" w:rsidP="00176C55">
      <w:pPr>
        <w:pStyle w:val="Question"/>
        <w:numPr>
          <w:ilvl w:val="0"/>
          <w:numId w:val="0"/>
        </w:numPr>
        <w:ind w:left="794"/>
      </w:pPr>
      <w:sdt>
        <w:sdtPr>
          <w:alias w:val="Member"/>
          <w:tag w:val="&lt;Member mnisId='1502' dodsId='31694'&gt;"/>
          <w:id w:val="-1891184296"/>
          <w:placeholder>
            <w:docPart w:val="DefaultPlaceholder_-1854013440"/>
          </w:placeholder>
          <w:richText/>
        </w:sdtPr>
        <w:sdtContent>
          <w:r w:rsidRPr="00176C55" w:rsidR="00176C55">
            <w:rPr>
              <w:b/>
            </w:rPr>
            <w:t>Mr Jones:</w:t>
          </w:r>
        </w:sdtContent>
      </w:sdt>
      <w:r w:rsidR="00176C55">
        <w:t xml:space="preserve"> Thank you.</w:t>
      </w:r>
    </w:p>
    <w:p w:rsidR="00001E98" w:rsidP="00001E98">
      <w:pPr>
        <w:pStyle w:val="Question"/>
        <w:numPr>
          <w:ilvl w:val="0"/>
          <w:numId w:val="9"/>
        </w:numPr>
      </w:pPr>
      <w:sdt>
        <w:sdtPr>
          <w:alias w:val="Member"/>
          <w:tag w:val="&lt;Member mnisId='4386' dodsId='137600'&gt;"/>
          <w:id w:val="-1474592087"/>
          <w:placeholder>
            <w:docPart w:val="88AF23A51A1E4E8D88A541C3D72C03C4"/>
          </w:placeholder>
          <w:richText/>
        </w:sdtPr>
        <w:sdtContent>
          <w:r w:rsidRPr="00EC4609">
            <w:rPr>
              <w:b/>
            </w:rPr>
            <w:t>Margaret Ferrier:</w:t>
          </w:r>
        </w:sdtContent>
      </w:sdt>
      <w:r>
        <w:t xml:space="preserve"> Mr Cherry</w:t>
      </w:r>
      <w:r w:rsidR="00050D31">
        <w:t>, y</w:t>
      </w:r>
      <w:r w:rsidRPr="00EC4609">
        <w:t>ou mentioned the engagement of your members across all the nations of the UK</w:t>
      </w:r>
      <w:r w:rsidR="00176C55">
        <w:t>. W</w:t>
      </w:r>
      <w:r w:rsidRPr="00EC4609">
        <w:t>hat kind of issues are coming out from Scotland that concern your members there? Are they different from other part</w:t>
      </w:r>
      <w:r w:rsidR="00176C55">
        <w:t>s</w:t>
      </w:r>
      <w:r w:rsidRPr="00EC4609">
        <w:t xml:space="preserve"> of the UK</w:t>
      </w:r>
      <w:r>
        <w:t>?</w:t>
      </w:r>
    </w:p>
    <w:p w:rsidR="00001E98" w:rsidP="00001E98">
      <w:pPr>
        <w:pStyle w:val="Answer"/>
      </w:pPr>
      <w:sdt>
        <w:sdtPr>
          <w:alias w:val="Witness"/>
          <w:id w:val="-2062550721"/>
          <w:placeholder>
            <w:docPart w:val="88AF23A51A1E4E8D88A541C3D72C03C4"/>
          </w:placeholder>
          <w:richText/>
        </w:sdtPr>
        <w:sdtContent>
          <w:r w:rsidRPr="00EC4609">
            <w:rPr>
              <w:b/>
              <w:i/>
            </w:rPr>
            <w:t xml:space="preserve">Mike </w:t>
          </w:r>
          <w:r>
            <w:rPr>
              <w:b/>
              <w:i/>
            </w:rPr>
            <w:t>Cherry</w:t>
          </w:r>
          <w:r w:rsidRPr="00EC4609">
            <w:rPr>
              <w:b/>
              <w:i/>
            </w:rPr>
            <w:t>:</w:t>
          </w:r>
        </w:sdtContent>
      </w:sdt>
      <w:r>
        <w:t xml:space="preserve"> </w:t>
      </w:r>
      <w:r w:rsidRPr="00EC4609">
        <w:t>I think that for our members in Scotland they are very similar to England and Wales</w:t>
      </w:r>
      <w:r w:rsidR="00F851F6">
        <w:t>. I</w:t>
      </w:r>
      <w:r w:rsidRPr="00EC4609">
        <w:t xml:space="preserve">t is predominantly members in Northern Ireland and </w:t>
      </w:r>
      <w:r w:rsidR="00176C55">
        <w:t xml:space="preserve">on </w:t>
      </w:r>
      <w:r w:rsidRPr="00EC4609">
        <w:t xml:space="preserve">the UK mainland trading between those two parts of the UK who find </w:t>
      </w:r>
      <w:r>
        <w:t xml:space="preserve">the </w:t>
      </w:r>
      <w:r w:rsidRPr="00EC4609">
        <w:t>biggest issues.</w:t>
      </w:r>
    </w:p>
    <w:p w:rsidR="00001E98" w:rsidP="00001E98">
      <w:pPr>
        <w:pStyle w:val="Remark"/>
      </w:pPr>
      <w:sdt>
        <w:sdtPr>
          <w:alias w:val="Member"/>
          <w:tag w:val="&lt;Member mnisId='288' dodsId='25682'&gt;"/>
          <w:id w:val="-410693607"/>
          <w:placeholder>
            <w:docPart w:val="88AF23A51A1E4E8D88A541C3D72C03C4"/>
          </w:placeholder>
          <w:richText/>
        </w:sdtPr>
        <w:sdtContent>
          <w:r w:rsidRPr="00EC4609">
            <w:rPr>
              <w:b/>
            </w:rPr>
            <w:t>Chair:</w:t>
          </w:r>
        </w:sdtContent>
      </w:sdt>
      <w:r w:rsidR="00F851F6">
        <w:t xml:space="preserve"> Thank you. T</w:t>
      </w:r>
      <w:r>
        <w:t>he next topic is the relationship with counterparts in the EU</w:t>
      </w:r>
      <w:r w:rsidR="00F851F6">
        <w:t xml:space="preserve">, which </w:t>
      </w:r>
      <w:r>
        <w:t>is the penultimate question we sh</w:t>
      </w:r>
      <w:r w:rsidR="00F851F6">
        <w:t>all</w:t>
      </w:r>
      <w:r>
        <w:t xml:space="preserve"> be asking. I turn to Greg Smith.</w:t>
      </w:r>
    </w:p>
    <w:p w:rsidR="00001E98" w:rsidP="00001E98">
      <w:pPr>
        <w:pStyle w:val="Question"/>
        <w:numPr>
          <w:ilvl w:val="0"/>
          <w:numId w:val="9"/>
        </w:numPr>
      </w:pPr>
      <w:sdt>
        <w:sdtPr>
          <w:alias w:val="Member"/>
          <w:tag w:val="&lt;Member mnisId='4778' dodsId=''&gt;"/>
          <w:id w:val="1731419648"/>
          <w:placeholder>
            <w:docPart w:val="88AF23A51A1E4E8D88A541C3D72C03C4"/>
          </w:placeholder>
          <w:richText/>
        </w:sdtPr>
        <w:sdtContent>
          <w:r w:rsidRPr="00EC4609">
            <w:rPr>
              <w:b/>
            </w:rPr>
            <w:t>Greg Smith:</w:t>
          </w:r>
        </w:sdtContent>
      </w:sdt>
      <w:r>
        <w:t xml:space="preserve"> </w:t>
      </w:r>
      <w:r w:rsidR="00F851F6">
        <w:t xml:space="preserve">Good afternoon, witnesses. </w:t>
      </w:r>
      <w:r>
        <w:t>Thinking about the r</w:t>
      </w:r>
      <w:r w:rsidRPr="00EC4609">
        <w:t xml:space="preserve">elationship </w:t>
      </w:r>
      <w:r>
        <w:t xml:space="preserve">you </w:t>
      </w:r>
      <w:r w:rsidRPr="00EC4609">
        <w:t xml:space="preserve">are building with your counterparts in the </w:t>
      </w:r>
      <w:r>
        <w:t>European</w:t>
      </w:r>
      <w:r w:rsidRPr="00EC4609">
        <w:t xml:space="preserve"> Union</w:t>
      </w:r>
      <w:r>
        <w:t xml:space="preserve">, </w:t>
      </w:r>
      <w:r w:rsidRPr="00EC4609">
        <w:t>some of this came out in earlier questions</w:t>
      </w:r>
      <w:r w:rsidR="000A5E1C">
        <w:t>, but w</w:t>
      </w:r>
      <w:r w:rsidRPr="00EC4609">
        <w:t>hat discussions have each of you</w:t>
      </w:r>
      <w:r>
        <w:t xml:space="preserve">r </w:t>
      </w:r>
      <w:r w:rsidRPr="00EC4609">
        <w:t xml:space="preserve">organisations had with business and civil society bodies </w:t>
      </w:r>
      <w:r>
        <w:t>withi</w:t>
      </w:r>
      <w:r w:rsidRPr="00EC4609">
        <w:t xml:space="preserve">n the </w:t>
      </w:r>
      <w:r>
        <w:t>EU</w:t>
      </w:r>
      <w:r w:rsidRPr="00EC4609">
        <w:t xml:space="preserve"> about the operation of the TC</w:t>
      </w:r>
      <w:r>
        <w:t>A’s</w:t>
      </w:r>
      <w:r w:rsidRPr="00EC4609">
        <w:t xml:space="preserve"> institutions? Can you focus your answers</w:t>
      </w:r>
      <w:r>
        <w:t xml:space="preserve"> particularly</w:t>
      </w:r>
      <w:r w:rsidRPr="00EC4609">
        <w:t xml:space="preserve"> on how their experience of dealing with </w:t>
      </w:r>
      <w:r>
        <w:t>EU</w:t>
      </w:r>
      <w:r w:rsidRPr="00EC4609">
        <w:t xml:space="preserve"> representatives on </w:t>
      </w:r>
      <w:r w:rsidRPr="00EC4609">
        <w:t>relevant special</w:t>
      </w:r>
      <w:r>
        <w:t>ised</w:t>
      </w:r>
      <w:r w:rsidRPr="00EC4609">
        <w:t xml:space="preserve"> committees and working groups compares with your experience of dealing with the UK equivalents</w:t>
      </w:r>
      <w:r>
        <w:t xml:space="preserve">? </w:t>
      </w:r>
      <w:r w:rsidRPr="00EC4609">
        <w:t xml:space="preserve">I think that would give us good insight </w:t>
      </w:r>
      <w:r>
        <w:t xml:space="preserve">into just how </w:t>
      </w:r>
      <w:r w:rsidRPr="00EC4609">
        <w:t>joined up some of this work</w:t>
      </w:r>
      <w:r>
        <w:t>ing is. Could you</w:t>
      </w:r>
      <w:r w:rsidRPr="00EC4609">
        <w:t xml:space="preserve"> also focus on whether you have any plans yourselves to co</w:t>
      </w:r>
      <w:r>
        <w:t>-</w:t>
      </w:r>
      <w:r w:rsidRPr="00EC4609">
        <w:t xml:space="preserve">operate with your </w:t>
      </w:r>
      <w:r>
        <w:t>EU</w:t>
      </w:r>
      <w:r w:rsidRPr="00EC4609">
        <w:t xml:space="preserve"> counterparts in seeking to influence the work of the TCA</w:t>
      </w:r>
      <w:r>
        <w:t>’s</w:t>
      </w:r>
      <w:r w:rsidRPr="00EC4609">
        <w:t xml:space="preserve"> institutions</w:t>
      </w:r>
      <w:r>
        <w:t>?</w:t>
      </w:r>
      <w:r w:rsidRPr="00EC4609">
        <w:t xml:space="preserve"> Perhaps we can start with Mr </w:t>
      </w:r>
      <w:r>
        <w:t>Cherry.</w:t>
      </w:r>
    </w:p>
    <w:p w:rsidR="00001E98" w:rsidP="00001E98">
      <w:pPr>
        <w:pStyle w:val="Answer"/>
      </w:pPr>
      <w:sdt>
        <w:sdtPr>
          <w:alias w:val="Witness"/>
          <w:id w:val="1717617672"/>
          <w:placeholder>
            <w:docPart w:val="88AF23A51A1E4E8D88A541C3D72C03C4"/>
          </w:placeholder>
          <w:richText/>
        </w:sdtPr>
        <w:sdtContent>
          <w:r w:rsidRPr="00EC4609">
            <w:rPr>
              <w:b/>
              <w:i/>
            </w:rPr>
            <w:t xml:space="preserve">Mike </w:t>
          </w:r>
          <w:r>
            <w:rPr>
              <w:b/>
              <w:i/>
            </w:rPr>
            <w:t>Cherry</w:t>
          </w:r>
          <w:r w:rsidRPr="00EC4609">
            <w:rPr>
              <w:b/>
              <w:i/>
            </w:rPr>
            <w:t>:</w:t>
          </w:r>
        </w:sdtContent>
      </w:sdt>
      <w:r>
        <w:t xml:space="preserve"> </w:t>
      </w:r>
      <w:r w:rsidRPr="00EC4609">
        <w:t>I</w:t>
      </w:r>
      <w:r w:rsidR="00F64907">
        <w:t xml:space="preserve"> </w:t>
      </w:r>
      <w:r w:rsidRPr="00EC4609">
        <w:t>repeat what I have already mentioned about our engagement</w:t>
      </w:r>
      <w:r w:rsidR="00456A6A">
        <w:t>,</w:t>
      </w:r>
      <w:r w:rsidRPr="00EC4609">
        <w:t xml:space="preserve"> which has been going on for a considerable number of years with SME</w:t>
      </w:r>
      <w:r>
        <w:t>u</w:t>
      </w:r>
      <w:r w:rsidRPr="00EC4609">
        <w:t>nited and, before that</w:t>
      </w:r>
      <w:r>
        <w:t>, through ESBA in Brussels.</w:t>
      </w:r>
      <w:r w:rsidRPr="00EC4609">
        <w:t xml:space="preserve"> FSB has been at the front </w:t>
      </w:r>
      <w:r>
        <w:t xml:space="preserve">in </w:t>
      </w:r>
      <w:r w:rsidRPr="00EC4609">
        <w:t>trying to</w:t>
      </w:r>
      <w:r w:rsidRPr="00EA3EA3">
        <w:t xml:space="preserve"> ensure that the issues faced by small businesses, whether they be here in the UK or in other parts of </w:t>
      </w:r>
      <w:r>
        <w:t>Eu</w:t>
      </w:r>
      <w:r w:rsidRPr="00EA3EA3">
        <w:t>rope, are well heard and understood in Brussels</w:t>
      </w:r>
      <w:r>
        <w:t>.</w:t>
      </w:r>
      <w:r w:rsidR="006B3CC4">
        <w:t xml:space="preserve"> On m</w:t>
      </w:r>
      <w:r w:rsidRPr="00EA3EA3">
        <w:t>any of the issues</w:t>
      </w:r>
      <w:r>
        <w:t xml:space="preserve"> </w:t>
      </w:r>
      <w:r w:rsidR="00AA4C58">
        <w:t>for</w:t>
      </w:r>
      <w:r>
        <w:t xml:space="preserve"> SMEu</w:t>
      </w:r>
      <w:r w:rsidRPr="00EA3EA3">
        <w:t>nited</w:t>
      </w:r>
      <w:r>
        <w:t>, whether goods</w:t>
      </w:r>
      <w:r w:rsidR="00AA4C58">
        <w:t>,</w:t>
      </w:r>
      <w:r>
        <w:t xml:space="preserve"> trade or data</w:t>
      </w:r>
      <w:r w:rsidR="006B3CC4">
        <w:t>, w</w:t>
      </w:r>
      <w:r w:rsidRPr="00EA3EA3">
        <w:t>e have been co</w:t>
      </w:r>
      <w:r>
        <w:t>-</w:t>
      </w:r>
      <w:r w:rsidRPr="00EA3EA3">
        <w:t>operating very closely and continue to do so</w:t>
      </w:r>
      <w:r>
        <w:t>. E</w:t>
      </w:r>
      <w:r w:rsidRPr="00EA3EA3">
        <w:t xml:space="preserve">ven though we are now out of the </w:t>
      </w:r>
      <w:r>
        <w:t>EU,</w:t>
      </w:r>
      <w:r w:rsidRPr="00EA3EA3">
        <w:t xml:space="preserve"> our ongoing engagement with SME</w:t>
      </w:r>
      <w:r>
        <w:t>u</w:t>
      </w:r>
      <w:r w:rsidRPr="00EA3EA3">
        <w:t>nited will very much continue</w:t>
      </w:r>
      <w:r w:rsidR="00236C2C">
        <w:t>,</w:t>
      </w:r>
      <w:r w:rsidRPr="00EA3EA3">
        <w:t xml:space="preserve"> to make </w:t>
      </w:r>
      <w:r>
        <w:t>sur</w:t>
      </w:r>
      <w:r w:rsidRPr="00EA3EA3">
        <w:t xml:space="preserve">e that the issues </w:t>
      </w:r>
      <w:r>
        <w:t>of</w:t>
      </w:r>
      <w:r w:rsidRPr="00EA3EA3">
        <w:t xml:space="preserve"> small businesses both here in the UK and across </w:t>
      </w:r>
      <w:r>
        <w:t>Eu</w:t>
      </w:r>
      <w:r w:rsidRPr="00EA3EA3">
        <w:t xml:space="preserve">rope are heard </w:t>
      </w:r>
      <w:r>
        <w:t xml:space="preserve">by </w:t>
      </w:r>
      <w:r w:rsidRPr="00EA3EA3">
        <w:t xml:space="preserve">the UK </w:t>
      </w:r>
      <w:r>
        <w:t>G</w:t>
      </w:r>
      <w:r w:rsidRPr="00EA3EA3">
        <w:t xml:space="preserve">overnment and in Brussels </w:t>
      </w:r>
      <w:r w:rsidR="00236C2C">
        <w:t>by</w:t>
      </w:r>
      <w:r w:rsidRPr="00EA3EA3">
        <w:t xml:space="preserve"> the Commission so</w:t>
      </w:r>
      <w:r>
        <w:t xml:space="preserve"> </w:t>
      </w:r>
      <w:r w:rsidR="00236C2C">
        <w:t xml:space="preserve">that </w:t>
      </w:r>
      <w:r>
        <w:t xml:space="preserve">they are </w:t>
      </w:r>
      <w:r w:rsidRPr="00EA3EA3">
        <w:t xml:space="preserve">better understood and can be addressed where they need to be. I </w:t>
      </w:r>
      <w:r w:rsidR="00E576E0">
        <w:t>come back to the</w:t>
      </w:r>
      <w:r w:rsidRPr="00EA3EA3">
        <w:t xml:space="preserve"> requirement for pragmatism to solve some of the issues on the table at the moment</w:t>
      </w:r>
      <w:r>
        <w:t>.</w:t>
      </w:r>
    </w:p>
    <w:p w:rsidR="00001E98" w:rsidP="00001E98">
      <w:pPr>
        <w:pStyle w:val="Question"/>
        <w:numPr>
          <w:ilvl w:val="0"/>
          <w:numId w:val="9"/>
        </w:numPr>
      </w:pPr>
      <w:sdt>
        <w:sdtPr>
          <w:alias w:val="Member"/>
          <w:tag w:val="&lt;Member mnisId='4778' dodsId=''&gt;"/>
          <w:id w:val="-1622609342"/>
          <w:placeholder>
            <w:docPart w:val="88AF23A51A1E4E8D88A541C3D72C03C4"/>
          </w:placeholder>
          <w:richText/>
        </w:sdtPr>
        <w:sdtContent>
          <w:r w:rsidRPr="00EA3EA3">
            <w:rPr>
              <w:b/>
            </w:rPr>
            <w:t>Greg Smith:</w:t>
          </w:r>
        </w:sdtContent>
      </w:sdt>
      <w:r>
        <w:t xml:space="preserve"> </w:t>
      </w:r>
      <w:r w:rsidRPr="00EA3EA3">
        <w:t xml:space="preserve">I appreciate that answer. </w:t>
      </w:r>
      <w:r w:rsidR="00E576E0">
        <w:t>F</w:t>
      </w:r>
      <w:r w:rsidRPr="00EA3EA3">
        <w:t>rom your experience of those counterpart organisation</w:t>
      </w:r>
      <w:r>
        <w:t>s</w:t>
      </w:r>
      <w:r w:rsidRPr="00EA3EA3">
        <w:t xml:space="preserve"> in the </w:t>
      </w:r>
      <w:r>
        <w:t>EU</w:t>
      </w:r>
      <w:r w:rsidRPr="00EA3EA3">
        <w:t>, do you think they view the institutions of</w:t>
      </w:r>
      <w:r>
        <w:t xml:space="preserve"> the </w:t>
      </w:r>
      <w:r w:rsidRPr="00EA3EA3">
        <w:t xml:space="preserve">TCA and </w:t>
      </w:r>
      <w:r>
        <w:t xml:space="preserve">its </w:t>
      </w:r>
      <w:r w:rsidRPr="00EA3EA3">
        <w:t>operation</w:t>
      </w:r>
      <w:r>
        <w:t>s</w:t>
      </w:r>
      <w:r w:rsidRPr="00EA3EA3">
        <w:t xml:space="preserve"> in the same</w:t>
      </w:r>
      <w:r>
        <w:t xml:space="preserve"> way as</w:t>
      </w:r>
      <w:r w:rsidR="00487EFD">
        <w:t xml:space="preserve"> you—the</w:t>
      </w:r>
      <w:r>
        <w:t xml:space="preserve"> FSB</w:t>
      </w:r>
      <w:r w:rsidR="00487EFD">
        <w:t>—</w:t>
      </w:r>
      <w:r>
        <w:t>and British businesses?</w:t>
      </w:r>
    </w:p>
    <w:p w:rsidR="000365AB" w:rsidP="00001E98">
      <w:pPr>
        <w:pStyle w:val="Answer"/>
      </w:pPr>
      <w:sdt>
        <w:sdtPr>
          <w:alias w:val="Witness"/>
          <w:id w:val="721938879"/>
          <w:placeholder>
            <w:docPart w:val="88AF23A51A1E4E8D88A541C3D72C03C4"/>
          </w:placeholder>
          <w:richText/>
        </w:sdtPr>
        <w:sdtContent>
          <w:r w:rsidRPr="00EA3EA3" w:rsidR="00001E98">
            <w:rPr>
              <w:b/>
              <w:i/>
            </w:rPr>
            <w:t xml:space="preserve">Mike </w:t>
          </w:r>
          <w:r w:rsidR="00001E98">
            <w:rPr>
              <w:b/>
              <w:i/>
            </w:rPr>
            <w:t>Cherry</w:t>
          </w:r>
          <w:r w:rsidRPr="00EA3EA3" w:rsidR="00001E98">
            <w:rPr>
              <w:b/>
              <w:i/>
            </w:rPr>
            <w:t>:</w:t>
          </w:r>
        </w:sdtContent>
      </w:sdt>
      <w:r w:rsidR="00001E98">
        <w:t xml:space="preserve"> </w:t>
      </w:r>
      <w:r w:rsidR="00487EFD">
        <w:t xml:space="preserve">Yes, </w:t>
      </w:r>
      <w:r w:rsidRPr="00EA3EA3" w:rsidR="00001E98">
        <w:t xml:space="preserve">I believe they do. We have already seen </w:t>
      </w:r>
      <w:r w:rsidR="00001E98">
        <w:t>from our</w:t>
      </w:r>
      <w:r w:rsidRPr="00EA3EA3" w:rsidR="00001E98">
        <w:t xml:space="preserve"> recent surveys</w:t>
      </w:r>
      <w:r w:rsidR="00001E98">
        <w:t xml:space="preserve">, for instance, </w:t>
      </w:r>
      <w:r w:rsidRPr="00EA3EA3" w:rsidR="00001E98">
        <w:t xml:space="preserve">that some of our members in the UK have problems </w:t>
      </w:r>
      <w:r w:rsidR="00487EFD">
        <w:t>that mean</w:t>
      </w:r>
      <w:r w:rsidRPr="00EA3EA3" w:rsidR="00001E98">
        <w:t xml:space="preserve"> they have disengaged </w:t>
      </w:r>
      <w:r w:rsidR="00001E98">
        <w:t>from</w:t>
      </w:r>
      <w:r w:rsidRPr="00EA3EA3" w:rsidR="00001E98">
        <w:t xml:space="preserve"> exporting to the</w:t>
      </w:r>
      <w:r w:rsidR="00001E98">
        <w:t xml:space="preserve"> EU. W</w:t>
      </w:r>
      <w:r w:rsidRPr="00EA3EA3" w:rsidR="00001E98">
        <w:t>e have also found that members</w:t>
      </w:r>
      <w:r w:rsidR="00001E98">
        <w:t xml:space="preserve"> </w:t>
      </w:r>
      <w:r w:rsidRPr="00EA3EA3" w:rsidR="00001E98">
        <w:t xml:space="preserve">in the UK have had similar issues with </w:t>
      </w:r>
      <w:r w:rsidR="00001E98">
        <w:t>European</w:t>
      </w:r>
      <w:r w:rsidRPr="00EA3EA3" w:rsidR="00001E98">
        <w:t xml:space="preserve"> suppliers looking at how they can export to businesses here. We continue to raise both of those in Brussels and with the UK </w:t>
      </w:r>
      <w:r w:rsidR="00001E98">
        <w:t>G</w:t>
      </w:r>
      <w:r w:rsidRPr="00EA3EA3" w:rsidR="00001E98">
        <w:t>overnment</w:t>
      </w:r>
      <w:r>
        <w:t>,</w:t>
      </w:r>
      <w:r w:rsidRPr="00EA3EA3" w:rsidR="00001E98">
        <w:t xml:space="preserve"> so </w:t>
      </w:r>
      <w:r>
        <w:t xml:space="preserve">that </w:t>
      </w:r>
      <w:r w:rsidRPr="00EA3EA3" w:rsidR="00001E98">
        <w:t xml:space="preserve">the problems can be ironed out as much as possible </w:t>
      </w:r>
      <w:r w:rsidR="00001E98">
        <w:t>and</w:t>
      </w:r>
      <w:r w:rsidRPr="00EA3EA3" w:rsidR="00001E98">
        <w:t xml:space="preserve"> ensure that businesses can continue to trade as freely as possible, although it probably will never be back to w</w:t>
      </w:r>
      <w:r w:rsidR="00001E98">
        <w:t>hat</w:t>
      </w:r>
      <w:r w:rsidRPr="00EA3EA3" w:rsidR="00001E98">
        <w:t xml:space="preserve"> it was</w:t>
      </w:r>
      <w:r w:rsidR="00001E98">
        <w:t>.</w:t>
      </w:r>
    </w:p>
    <w:p w:rsidR="00001E98" w:rsidP="00001E98">
      <w:pPr>
        <w:pStyle w:val="Answer"/>
      </w:pPr>
      <w:r>
        <w:t>W</w:t>
      </w:r>
      <w:r w:rsidRPr="00EA3EA3">
        <w:t xml:space="preserve">e urge the UK </w:t>
      </w:r>
      <w:r>
        <w:t>G</w:t>
      </w:r>
      <w:r w:rsidRPr="00EA3EA3">
        <w:t>overnment to continue with customs</w:t>
      </w:r>
      <w:r>
        <w:t>, for instance,</w:t>
      </w:r>
      <w:r w:rsidRPr="00EA3EA3">
        <w:t xml:space="preserve"> </w:t>
      </w:r>
      <w:r w:rsidR="007E42FD">
        <w:t xml:space="preserve">using </w:t>
      </w:r>
      <w:r w:rsidRPr="00EA3EA3">
        <w:t>digitali</w:t>
      </w:r>
      <w:r>
        <w:t>s</w:t>
      </w:r>
      <w:r w:rsidRPr="00EA3EA3">
        <w:t xml:space="preserve">ation as </w:t>
      </w:r>
      <w:r w:rsidR="007E42FD">
        <w:t>a</w:t>
      </w:r>
      <w:r w:rsidRPr="00EA3EA3">
        <w:t xml:space="preserve"> route </w:t>
      </w:r>
      <w:r w:rsidR="007E42FD">
        <w:t>that</w:t>
      </w:r>
      <w:r w:rsidRPr="00EA3EA3">
        <w:t xml:space="preserve"> would certainly help businesses to comply more easily and </w:t>
      </w:r>
      <w:r w:rsidR="007E42FD">
        <w:t xml:space="preserve">to </w:t>
      </w:r>
      <w:r w:rsidRPr="00EA3EA3">
        <w:t xml:space="preserve">understand </w:t>
      </w:r>
      <w:r>
        <w:t xml:space="preserve">much better </w:t>
      </w:r>
      <w:r w:rsidRPr="00EA3EA3">
        <w:t>what they need to do</w:t>
      </w:r>
      <w:r>
        <w:t>.</w:t>
      </w:r>
      <w:r w:rsidRPr="00EA3EA3">
        <w:t xml:space="preserve"> There is a lot that the UK </w:t>
      </w:r>
      <w:r>
        <w:t>G</w:t>
      </w:r>
      <w:r w:rsidRPr="00EA3EA3">
        <w:t>overnment can be doing</w:t>
      </w:r>
      <w:r>
        <w:t>,</w:t>
      </w:r>
      <w:r w:rsidRPr="00EA3EA3">
        <w:t xml:space="preserve"> but also a lot that c</w:t>
      </w:r>
      <w:r w:rsidR="001277A9">
        <w:t>ould</w:t>
      </w:r>
      <w:r w:rsidRPr="00EA3EA3">
        <w:t xml:space="preserve"> be better understood </w:t>
      </w:r>
      <w:r w:rsidR="00474EDC">
        <w:t xml:space="preserve">in Brussels </w:t>
      </w:r>
      <w:r>
        <w:t>in relation to</w:t>
      </w:r>
      <w:r w:rsidRPr="00EA3EA3">
        <w:t xml:space="preserve"> some of the issues, and we continue to make those points in both areas.</w:t>
      </w:r>
    </w:p>
    <w:p w:rsidR="00001E98" w:rsidP="00001E98">
      <w:pPr>
        <w:pStyle w:val="Question"/>
        <w:numPr>
          <w:ilvl w:val="0"/>
          <w:numId w:val="9"/>
        </w:numPr>
      </w:pPr>
      <w:sdt>
        <w:sdtPr>
          <w:alias w:val="Member"/>
          <w:tag w:val="&lt;Member mnisId='4778' dodsId=''&gt;"/>
          <w:id w:val="-1339231910"/>
          <w:placeholder>
            <w:docPart w:val="88AF23A51A1E4E8D88A541C3D72C03C4"/>
          </w:placeholder>
          <w:richText/>
        </w:sdtPr>
        <w:sdtContent>
          <w:r w:rsidRPr="00EA3EA3">
            <w:rPr>
              <w:b/>
            </w:rPr>
            <w:t>Greg Smith:</w:t>
          </w:r>
        </w:sdtContent>
      </w:sdt>
      <w:r>
        <w:t xml:space="preserve"> To stick with business, perhaps we can move to Mr McGuire.</w:t>
      </w:r>
    </w:p>
    <w:p w:rsidR="00254B2B" w:rsidP="00001E98">
      <w:pPr>
        <w:pStyle w:val="Answer"/>
      </w:pPr>
      <w:sdt>
        <w:sdtPr>
          <w:alias w:val="Witness"/>
          <w:id w:val="-884491005"/>
          <w:placeholder>
            <w:docPart w:val="88AF23A51A1E4E8D88A541C3D72C03C4"/>
          </w:placeholder>
          <w:richText/>
        </w:sdtPr>
        <w:sdtContent>
          <w:r w:rsidRPr="00EA3EA3" w:rsidR="00001E98">
            <w:rPr>
              <w:b/>
              <w:i/>
            </w:rPr>
            <w:t>Sean McGuire:</w:t>
          </w:r>
        </w:sdtContent>
      </w:sdt>
      <w:r w:rsidR="00001E98">
        <w:t xml:space="preserve"> To build on previous comments, w</w:t>
      </w:r>
      <w:r w:rsidRPr="00EA3EA3" w:rsidR="00001E98">
        <w:t xml:space="preserve">e are a member of </w:t>
      </w:r>
      <w:r w:rsidR="00001E98">
        <w:t>B</w:t>
      </w:r>
      <w:r w:rsidRPr="00EA3EA3" w:rsidR="00001E98">
        <w:t>usiness</w:t>
      </w:r>
      <w:r w:rsidR="00001E98">
        <w:t>Eu</w:t>
      </w:r>
      <w:r w:rsidRPr="00EA3EA3" w:rsidR="00001E98">
        <w:t>rope</w:t>
      </w:r>
      <w:r w:rsidR="00474EDC">
        <w:t>,</w:t>
      </w:r>
      <w:r w:rsidRPr="00EA3EA3" w:rsidR="00001E98">
        <w:t xml:space="preserve"> which </w:t>
      </w:r>
      <w:r w:rsidR="00474EDC">
        <w:t>is</w:t>
      </w:r>
      <w:r w:rsidRPr="00EA3EA3" w:rsidR="00001E98">
        <w:t xml:space="preserve"> </w:t>
      </w:r>
      <w:r w:rsidR="00474EDC">
        <w:t xml:space="preserve">a federation of </w:t>
      </w:r>
      <w:r w:rsidRPr="00EA3EA3" w:rsidR="00001E98">
        <w:t xml:space="preserve">40 federations from 35 countries across </w:t>
      </w:r>
      <w:r w:rsidR="00001E98">
        <w:t>Eu</w:t>
      </w:r>
      <w:r w:rsidRPr="00EA3EA3" w:rsidR="00001E98">
        <w:t xml:space="preserve">rope. That </w:t>
      </w:r>
      <w:r w:rsidR="00474EDC">
        <w:t>was</w:t>
      </w:r>
      <w:r w:rsidRPr="00EA3EA3" w:rsidR="00001E98">
        <w:t xml:space="preserve"> important</w:t>
      </w:r>
      <w:r w:rsidR="00AB7E49">
        <w:t xml:space="preserve"> </w:t>
      </w:r>
      <w:r w:rsidRPr="00EA3EA3" w:rsidR="00001E98">
        <w:t xml:space="preserve">throughout the negotiations up until the TCA. It is not just </w:t>
      </w:r>
      <w:r w:rsidR="00001E98">
        <w:t xml:space="preserve">an EU </w:t>
      </w:r>
      <w:r w:rsidRPr="00EA3EA3" w:rsidR="00001E98">
        <w:t xml:space="preserve">body; it is a </w:t>
      </w:r>
      <w:r w:rsidR="00001E98">
        <w:t>European</w:t>
      </w:r>
      <w:r w:rsidRPr="00EA3EA3" w:rsidR="00001E98">
        <w:t xml:space="preserve"> body and has </w:t>
      </w:r>
      <w:r w:rsidR="00001E98">
        <w:t xml:space="preserve">in its membership </w:t>
      </w:r>
      <w:r w:rsidRPr="00EA3EA3" w:rsidR="00001E98">
        <w:t>Turkey</w:t>
      </w:r>
      <w:r w:rsidR="00001E98">
        <w:t>, Switzerland, Iceland and Norway.</w:t>
      </w:r>
      <w:r w:rsidRPr="00EA3EA3" w:rsidR="00001E98">
        <w:t xml:space="preserve"> </w:t>
      </w:r>
      <w:r>
        <w:t>There</w:t>
      </w:r>
      <w:r w:rsidRPr="00EA3EA3" w:rsidR="00001E98">
        <w:t xml:space="preserve"> has been </w:t>
      </w:r>
      <w:r w:rsidRPr="00EA3EA3" w:rsidR="00001E98">
        <w:t>very much a p</w:t>
      </w:r>
      <w:r w:rsidR="00001E98">
        <w:t>a</w:t>
      </w:r>
      <w:r w:rsidRPr="00EA3EA3" w:rsidR="00001E98">
        <w:t>n-</w:t>
      </w:r>
      <w:r w:rsidR="00001E98">
        <w:t>European</w:t>
      </w:r>
      <w:r w:rsidRPr="00EA3EA3" w:rsidR="00001E98">
        <w:t xml:space="preserve"> business approach to the negotiations</w:t>
      </w:r>
      <w:r>
        <w:t>,</w:t>
      </w:r>
      <w:r w:rsidRPr="00EA3EA3" w:rsidR="00001E98">
        <w:t xml:space="preserve"> and subsequently implementation of the TCA. We have issued many joint statements on various issues, some political and some technical.</w:t>
      </w:r>
    </w:p>
    <w:p w:rsidR="00001E98" w:rsidP="00001E98">
      <w:pPr>
        <w:pStyle w:val="Answer"/>
      </w:pPr>
      <w:r w:rsidRPr="00EA3EA3">
        <w:t>There has always been close co</w:t>
      </w:r>
      <w:r>
        <w:t>-</w:t>
      </w:r>
      <w:r w:rsidRPr="00EA3EA3">
        <w:t>operation.</w:t>
      </w:r>
      <w:r>
        <w:t xml:space="preserve"> S</w:t>
      </w:r>
      <w:r w:rsidRPr="00EA3EA3">
        <w:t>ince January</w:t>
      </w:r>
      <w:r w:rsidR="00254B2B">
        <w:t>,</w:t>
      </w:r>
      <w:r w:rsidRPr="00EA3EA3">
        <w:t xml:space="preserve"> we have hosted a number of platforms for both </w:t>
      </w:r>
      <w:r>
        <w:t>European</w:t>
      </w:r>
      <w:r w:rsidRPr="00EA3EA3">
        <w:t xml:space="preserve"> business and UK business to interact with HMRC</w:t>
      </w:r>
      <w:r>
        <w:t>, BEIS</w:t>
      </w:r>
      <w:r w:rsidRPr="00EA3EA3">
        <w:t xml:space="preserve"> </w:t>
      </w:r>
      <w:r>
        <w:t xml:space="preserve">and </w:t>
      </w:r>
      <w:r w:rsidRPr="00EA3EA3">
        <w:t>Cabinet Office officials and</w:t>
      </w:r>
      <w:r>
        <w:t>,</w:t>
      </w:r>
      <w:r w:rsidRPr="00EA3EA3">
        <w:t xml:space="preserve"> likewise</w:t>
      </w:r>
      <w:r>
        <w:t xml:space="preserve">, </w:t>
      </w:r>
      <w:r w:rsidRPr="00EA3EA3">
        <w:t xml:space="preserve">representatives from the </w:t>
      </w:r>
      <w:r>
        <w:t>European</w:t>
      </w:r>
      <w:r w:rsidRPr="00EA3EA3">
        <w:t xml:space="preserve"> Commission, whether DG </w:t>
      </w:r>
      <w:r>
        <w:t>T</w:t>
      </w:r>
      <w:r w:rsidRPr="00EA3EA3">
        <w:t xml:space="preserve">rade or DG </w:t>
      </w:r>
      <w:r>
        <w:t>T</w:t>
      </w:r>
      <w:r w:rsidR="0064200F">
        <w:t>AXUD</w:t>
      </w:r>
      <w:r w:rsidRPr="00EA3EA3">
        <w:t xml:space="preserve">. There is a commitment on both sides of the business community, in the UK and in </w:t>
      </w:r>
      <w:r>
        <w:t>Eu</w:t>
      </w:r>
      <w:r w:rsidRPr="00EA3EA3">
        <w:t>rope, to work to make this</w:t>
      </w:r>
      <w:r w:rsidRPr="000741EC">
        <w:t xml:space="preserve"> as easy and frictionless as possible and</w:t>
      </w:r>
      <w:r>
        <w:t xml:space="preserve"> iron </w:t>
      </w:r>
      <w:r w:rsidR="005E4BE4">
        <w:t>things out</w:t>
      </w:r>
      <w:r w:rsidRPr="000741EC">
        <w:t>.</w:t>
      </w:r>
    </w:p>
    <w:p w:rsidR="00001E98" w:rsidP="00001E98">
      <w:pPr>
        <w:pStyle w:val="Answer"/>
      </w:pPr>
      <w:r>
        <w:t>An</w:t>
      </w:r>
      <w:r w:rsidRPr="000741EC">
        <w:t xml:space="preserve"> important point is</w:t>
      </w:r>
      <w:r>
        <w:t xml:space="preserve"> that it is</w:t>
      </w:r>
      <w:r w:rsidRPr="000741EC">
        <w:t xml:space="preserve"> not just about engagement in Brussels</w:t>
      </w:r>
      <w:r>
        <w:t>. T</w:t>
      </w:r>
      <w:r w:rsidRPr="000741EC">
        <w:t>here are 40 federations from 35 countries</w:t>
      </w:r>
      <w:r>
        <w:t xml:space="preserve">. </w:t>
      </w:r>
      <w:r w:rsidRPr="00F23EBB">
        <w:t xml:space="preserve">We have spent a lot of time engaging bilaterally with </w:t>
      </w:r>
      <w:r>
        <w:t xml:space="preserve">our </w:t>
      </w:r>
      <w:r w:rsidRPr="00F23EBB">
        <w:t xml:space="preserve">sister federations in their capitals. It is quite interesting </w:t>
      </w:r>
      <w:r>
        <w:t>that</w:t>
      </w:r>
      <w:r w:rsidR="0045441F">
        <w:t>,</w:t>
      </w:r>
      <w:r w:rsidRPr="00F23EBB">
        <w:t xml:space="preserve"> once you move out of the Brussels</w:t>
      </w:r>
      <w:r>
        <w:t xml:space="preserve"> bubble</w:t>
      </w:r>
      <w:r w:rsidRPr="00F23EBB">
        <w:t xml:space="preserve"> </w:t>
      </w:r>
      <w:r>
        <w:t xml:space="preserve">and start talking to </w:t>
      </w:r>
      <w:r w:rsidRPr="00F23EBB">
        <w:t xml:space="preserve">the business community </w:t>
      </w:r>
      <w:r>
        <w:t>in France or</w:t>
      </w:r>
      <w:r w:rsidRPr="00F23EBB">
        <w:t xml:space="preserve"> </w:t>
      </w:r>
      <w:r>
        <w:t>Germany,</w:t>
      </w:r>
      <w:r w:rsidRPr="00F23EBB">
        <w:t xml:space="preserve"> </w:t>
      </w:r>
      <w:r w:rsidR="009C09A5">
        <w:t>you get a very different conversation. Th</w:t>
      </w:r>
      <w:r w:rsidRPr="00F23EBB">
        <w:t xml:space="preserve">ey are looking </w:t>
      </w:r>
      <w:r w:rsidR="00E4044A">
        <w:t>to find</w:t>
      </w:r>
      <w:r>
        <w:t xml:space="preserve"> </w:t>
      </w:r>
      <w:r w:rsidRPr="00F23EBB">
        <w:t>solutions</w:t>
      </w:r>
      <w:r>
        <w:t>. F</w:t>
      </w:r>
      <w:r w:rsidRPr="00F23EBB">
        <w:t xml:space="preserve">rom a CBI </w:t>
      </w:r>
      <w:r>
        <w:t xml:space="preserve">and UK Government perspective, </w:t>
      </w:r>
      <w:r w:rsidRPr="00F23EBB">
        <w:t xml:space="preserve">we plead </w:t>
      </w:r>
      <w:r>
        <w:t>for</w:t>
      </w:r>
      <w:r w:rsidRPr="00F23EBB">
        <w:t xml:space="preserve"> more attention </w:t>
      </w:r>
      <w:r>
        <w:t xml:space="preserve">to be </w:t>
      </w:r>
      <w:r w:rsidRPr="00F23EBB">
        <w:t>paid to the bilateral relations with key trading partners</w:t>
      </w:r>
      <w:r>
        <w:t xml:space="preserve"> </w:t>
      </w:r>
      <w:r w:rsidRPr="00F23EBB">
        <w:t xml:space="preserve">within the </w:t>
      </w:r>
      <w:r>
        <w:t>European</w:t>
      </w:r>
      <w:r w:rsidRPr="00F23EBB">
        <w:t xml:space="preserve"> Union</w:t>
      </w:r>
      <w:r w:rsidR="00880CA9">
        <w:t>; t</w:t>
      </w:r>
      <w:r w:rsidRPr="00F23EBB">
        <w:t>hey are not all of the same value</w:t>
      </w:r>
      <w:r>
        <w:t xml:space="preserve"> for us,</w:t>
      </w:r>
      <w:r w:rsidRPr="00F23EBB">
        <w:t xml:space="preserve"> but certainly the big </w:t>
      </w:r>
      <w:r w:rsidR="00B57A5B">
        <w:t>four—</w:t>
      </w:r>
      <w:r w:rsidRPr="00F23EBB">
        <w:t>Benelux</w:t>
      </w:r>
      <w:r>
        <w:t>, the</w:t>
      </w:r>
      <w:r w:rsidRPr="00F23EBB">
        <w:t xml:space="preserve"> Scandinav</w:t>
      </w:r>
      <w:r>
        <w:t xml:space="preserve">ians, </w:t>
      </w:r>
      <w:r w:rsidRPr="00F23EBB">
        <w:t xml:space="preserve">the Republic of Ireland and a number in central and </w:t>
      </w:r>
      <w:r>
        <w:t>e</w:t>
      </w:r>
      <w:r w:rsidRPr="00F23EBB">
        <w:t xml:space="preserve">astern </w:t>
      </w:r>
      <w:r>
        <w:t>Eu</w:t>
      </w:r>
      <w:r w:rsidRPr="00F23EBB">
        <w:t xml:space="preserve">rope. </w:t>
      </w:r>
      <w:r w:rsidR="00683C44">
        <w:t>A</w:t>
      </w:r>
      <w:r w:rsidRPr="00F23EBB">
        <w:t xml:space="preserve"> lot needs to be done on that going forward, particularly where issues are</w:t>
      </w:r>
      <w:r w:rsidRPr="005E3A55">
        <w:t xml:space="preserve"> covered as a member state competency.</w:t>
      </w:r>
      <w:r w:rsidR="00683C44">
        <w:t xml:space="preserve"> A</w:t>
      </w:r>
      <w:r w:rsidRPr="005E3A55">
        <w:t xml:space="preserve"> potential challenge coming down the line</w:t>
      </w:r>
      <w:r>
        <w:t xml:space="preserve"> is </w:t>
      </w:r>
      <w:r w:rsidRPr="005E3A55">
        <w:t>around business travel and mobility, particularly where visas and work permits are needed.</w:t>
      </w:r>
    </w:p>
    <w:p w:rsidR="00001E98" w:rsidP="00001E98">
      <w:pPr>
        <w:pStyle w:val="Answer"/>
      </w:pPr>
      <w:r w:rsidRPr="005E3A55">
        <w:t>There is a lot of engagement, but we have to step up</w:t>
      </w:r>
      <w:r>
        <w:t>. It is not just</w:t>
      </w:r>
      <w:r w:rsidRPr="005E3A55">
        <w:t xml:space="preserve"> the Brussels machine</w:t>
      </w:r>
      <w:r>
        <w:t>;</w:t>
      </w:r>
      <w:r w:rsidRPr="005E3A55">
        <w:t xml:space="preserve"> we need to work </w:t>
      </w:r>
      <w:r>
        <w:t xml:space="preserve">in </w:t>
      </w:r>
      <w:r w:rsidRPr="005E3A55">
        <w:t>partnership</w:t>
      </w:r>
      <w:r>
        <w:t xml:space="preserve"> with our sister </w:t>
      </w:r>
      <w:r w:rsidRPr="005E3A55">
        <w:t>federations</w:t>
      </w:r>
      <w:r>
        <w:t xml:space="preserve"> and other</w:t>
      </w:r>
      <w:r w:rsidRPr="005E3A55">
        <w:t xml:space="preserve"> stakeholders </w:t>
      </w:r>
      <w:r w:rsidR="00683C44">
        <w:t>on</w:t>
      </w:r>
      <w:r>
        <w:t xml:space="preserve"> a </w:t>
      </w:r>
      <w:r w:rsidRPr="005E3A55">
        <w:t xml:space="preserve">bilateral approach </w:t>
      </w:r>
      <w:r>
        <w:t>to</w:t>
      </w:r>
      <w:r w:rsidRPr="005E3A55">
        <w:t xml:space="preserve"> business travel </w:t>
      </w:r>
      <w:r w:rsidR="006B1D03">
        <w:t>and on</w:t>
      </w:r>
      <w:r w:rsidRPr="005E3A55">
        <w:t xml:space="preserve"> mutual recognition of professional qualifications</w:t>
      </w:r>
      <w:r>
        <w:t>,</w:t>
      </w:r>
      <w:r w:rsidRPr="005E3A55">
        <w:t xml:space="preserve"> which will be critical to any kind of service exports going forward. It will continue. </w:t>
      </w:r>
      <w:r>
        <w:t xml:space="preserve">It </w:t>
      </w:r>
      <w:r w:rsidRPr="005E3A55">
        <w:t>has been very productive</w:t>
      </w:r>
      <w:r w:rsidRPr="00F5285A">
        <w:t>.</w:t>
      </w:r>
    </w:p>
    <w:p w:rsidR="00001E98" w:rsidP="00001E98">
      <w:pPr>
        <w:pStyle w:val="Answer"/>
      </w:pPr>
      <w:r w:rsidRPr="00F5285A">
        <w:t xml:space="preserve">On your last point, the </w:t>
      </w:r>
      <w:r>
        <w:t>European</w:t>
      </w:r>
      <w:r w:rsidRPr="00F5285A">
        <w:t xml:space="preserve"> business community</w:t>
      </w:r>
      <w:r>
        <w:t xml:space="preserve"> is taking</w:t>
      </w:r>
      <w:r w:rsidRPr="00F5285A">
        <w:t xml:space="preserve"> serious</w:t>
      </w:r>
      <w:r>
        <w:t xml:space="preserve">ly </w:t>
      </w:r>
      <w:r w:rsidR="0072245C">
        <w:t>t</w:t>
      </w:r>
      <w:r>
        <w:t xml:space="preserve">heir engagement in various </w:t>
      </w:r>
      <w:r w:rsidRPr="00F5285A">
        <w:t>governance and institutional structures</w:t>
      </w:r>
      <w:r>
        <w:t>. W</w:t>
      </w:r>
      <w:r w:rsidRPr="00F5285A">
        <w:t>e have a</w:t>
      </w:r>
      <w:r>
        <w:t>n EU-UK taskforce in BusinessEurope</w:t>
      </w:r>
      <w:r w:rsidR="0031037D">
        <w:t xml:space="preserve">, which </w:t>
      </w:r>
      <w:r>
        <w:t xml:space="preserve">is a forum </w:t>
      </w:r>
      <w:r w:rsidR="0031037D">
        <w:t xml:space="preserve">where </w:t>
      </w:r>
      <w:r>
        <w:t>we b</w:t>
      </w:r>
      <w:r w:rsidR="00B363FE">
        <w:t>r</w:t>
      </w:r>
      <w:r>
        <w:t xml:space="preserve">ing forward challenges. It is not just the UK presenting challenges to the </w:t>
      </w:r>
      <w:r w:rsidRPr="00F5285A">
        <w:t>TCA</w:t>
      </w:r>
      <w:r>
        <w:t xml:space="preserve">; </w:t>
      </w:r>
      <w:r w:rsidRPr="00F5285A">
        <w:t xml:space="preserve">it </w:t>
      </w:r>
      <w:r w:rsidR="00C63278">
        <w:t xml:space="preserve">is </w:t>
      </w:r>
      <w:r w:rsidRPr="00F5285A">
        <w:t xml:space="preserve">a number </w:t>
      </w:r>
      <w:r>
        <w:t xml:space="preserve">of countries. </w:t>
      </w:r>
      <w:r w:rsidR="00C63278">
        <w:t>Something</w:t>
      </w:r>
      <w:r>
        <w:t xml:space="preserve"> that is quite </w:t>
      </w:r>
      <w:r w:rsidRPr="00F5285A">
        <w:t>controversial</w:t>
      </w:r>
      <w:r>
        <w:t xml:space="preserve"> but needs to be addressed is financial service equivalence. From the business perspective</w:t>
      </w:r>
      <w:r w:rsidR="007A6C7C">
        <w:t>,</w:t>
      </w:r>
      <w:r>
        <w:t xml:space="preserve"> both sides are looking forward, but </w:t>
      </w:r>
      <w:r w:rsidR="007A6C7C">
        <w:t>i</w:t>
      </w:r>
      <w:r>
        <w:t>t has been delayed because the Commission</w:t>
      </w:r>
      <w:r w:rsidRPr="00F5285A">
        <w:t xml:space="preserve"> has not yet signed the memorandum of understanding</w:t>
      </w:r>
      <w:r>
        <w:t>. T</w:t>
      </w:r>
      <w:r w:rsidRPr="00F5285A">
        <w:t xml:space="preserve">here are </w:t>
      </w:r>
      <w:r w:rsidR="00D613FD">
        <w:t xml:space="preserve">a </w:t>
      </w:r>
      <w:r w:rsidRPr="00F5285A">
        <w:t>number of issues</w:t>
      </w:r>
      <w:r>
        <w:t xml:space="preserve"> </w:t>
      </w:r>
      <w:r w:rsidRPr="00F5285A">
        <w:t>where we as the business community</w:t>
      </w:r>
      <w:r w:rsidR="00F7041B">
        <w:t xml:space="preserve"> </w:t>
      </w:r>
      <w:r w:rsidRPr="00F5285A">
        <w:t xml:space="preserve">can keep </w:t>
      </w:r>
      <w:r w:rsidR="007A6C7C">
        <w:t xml:space="preserve">up </w:t>
      </w:r>
      <w:r w:rsidRPr="00F5285A">
        <w:t>the pressure</w:t>
      </w:r>
      <w:r w:rsidR="00F7041B">
        <w:t>, on both sides,</w:t>
      </w:r>
      <w:r w:rsidRPr="00F5285A">
        <w:t xml:space="preserve"> to deliver on the TCA.</w:t>
      </w:r>
    </w:p>
    <w:p w:rsidR="00001E98" w:rsidP="00001E98">
      <w:pPr>
        <w:pStyle w:val="Question"/>
        <w:numPr>
          <w:ilvl w:val="0"/>
          <w:numId w:val="9"/>
        </w:numPr>
      </w:pPr>
      <w:sdt>
        <w:sdtPr>
          <w:alias w:val="Member"/>
          <w:tag w:val="&lt;Member mnisId='4778' dodsId=''&gt;"/>
          <w:id w:val="-1513600373"/>
          <w:placeholder>
            <w:docPart w:val="88AF23A51A1E4E8D88A541C3D72C03C4"/>
          </w:placeholder>
          <w:richText/>
        </w:sdtPr>
        <w:sdtContent>
          <w:r w:rsidRPr="00F5285A">
            <w:rPr>
              <w:b/>
            </w:rPr>
            <w:t>Greg Smith:</w:t>
          </w:r>
        </w:sdtContent>
      </w:sdt>
      <w:r>
        <w:t xml:space="preserve"> </w:t>
      </w:r>
      <w:r w:rsidRPr="00F5285A">
        <w:t xml:space="preserve">That is a very </w:t>
      </w:r>
      <w:r>
        <w:t>thorough</w:t>
      </w:r>
      <w:r w:rsidRPr="00F5285A">
        <w:t xml:space="preserve"> answer</w:t>
      </w:r>
      <w:r>
        <w:t>. Ms Vibert, could you give your perspective?</w:t>
      </w:r>
    </w:p>
    <w:p w:rsidR="00001E98" w:rsidP="00001E98">
      <w:pPr>
        <w:pStyle w:val="Answer"/>
      </w:pPr>
      <w:sdt>
        <w:sdtPr>
          <w:alias w:val="Witness"/>
          <w:id w:val="628748655"/>
          <w:placeholder>
            <w:docPart w:val="88AF23A51A1E4E8D88A541C3D72C03C4"/>
          </w:placeholder>
          <w:richText/>
        </w:sdtPr>
        <w:sdtContent>
          <w:r w:rsidRPr="00F5285A">
            <w:rPr>
              <w:b/>
              <w:i/>
            </w:rPr>
            <w:t>Sarah Vibert:</w:t>
          </w:r>
        </w:sdtContent>
      </w:sdt>
      <w:r>
        <w:t xml:space="preserve"> </w:t>
      </w:r>
      <w:r w:rsidRPr="00F5285A">
        <w:t xml:space="preserve">To pick up where I finished my previous answer, our relationships with our </w:t>
      </w:r>
      <w:r>
        <w:t>EU</w:t>
      </w:r>
      <w:r w:rsidRPr="00F5285A">
        <w:t xml:space="preserve"> counterparts we</w:t>
      </w:r>
      <w:r>
        <w:t>re</w:t>
      </w:r>
      <w:r w:rsidRPr="00F5285A">
        <w:t xml:space="preserve"> perhaps stronger in the past</w:t>
      </w:r>
      <w:r w:rsidRPr="004605F3">
        <w:t xml:space="preserve">. </w:t>
      </w:r>
      <w:r w:rsidRPr="004605F3">
        <w:t xml:space="preserve">This is an area where </w:t>
      </w:r>
      <w:r>
        <w:t xml:space="preserve">we </w:t>
      </w:r>
      <w:r w:rsidRPr="004605F3">
        <w:t>as a sector h</w:t>
      </w:r>
      <w:r>
        <w:t>ave</w:t>
      </w:r>
      <w:r w:rsidRPr="004605F3">
        <w:t xml:space="preserve"> more work to do</w:t>
      </w:r>
      <w:r>
        <w:t>,</w:t>
      </w:r>
      <w:r w:rsidRPr="004605F3">
        <w:t xml:space="preserve"> because it is important for us to </w:t>
      </w:r>
      <w:r w:rsidR="0079065A">
        <w:t>share</w:t>
      </w:r>
      <w:r w:rsidRPr="004605F3">
        <w:t xml:space="preserve"> learning with our </w:t>
      </w:r>
      <w:r>
        <w:t>EU</w:t>
      </w:r>
      <w:r w:rsidRPr="004605F3">
        <w:t xml:space="preserve"> counterparts</w:t>
      </w:r>
      <w:r>
        <w:t>.</w:t>
      </w:r>
    </w:p>
    <w:p w:rsidR="00001E98" w:rsidP="00001E98">
      <w:pPr>
        <w:pStyle w:val="Answer"/>
      </w:pPr>
      <w:r>
        <w:t xml:space="preserve">I would </w:t>
      </w:r>
      <w:r w:rsidR="0079065A">
        <w:t>like to</w:t>
      </w:r>
      <w:r>
        <w:t xml:space="preserve"> </w:t>
      </w:r>
      <w:r w:rsidRPr="00BB3BA5">
        <w:t xml:space="preserve">highlight the impact of the pandemic </w:t>
      </w:r>
      <w:r>
        <w:t>on the</w:t>
      </w:r>
      <w:r w:rsidRPr="00BB3BA5">
        <w:t xml:space="preserve"> sector</w:t>
      </w:r>
      <w:r>
        <w:t>’</w:t>
      </w:r>
      <w:r w:rsidRPr="00BB3BA5">
        <w:t>s resource</w:t>
      </w:r>
      <w:r>
        <w:t>s</w:t>
      </w:r>
      <w:r w:rsidRPr="00BB3BA5">
        <w:t xml:space="preserve"> for engaging with the </w:t>
      </w:r>
      <w:r>
        <w:t>EU</w:t>
      </w:r>
      <w:r w:rsidRPr="00BB3BA5">
        <w:t xml:space="preserve">. </w:t>
      </w:r>
      <w:r>
        <w:t xml:space="preserve">That is </w:t>
      </w:r>
      <w:r w:rsidRPr="00BB3BA5">
        <w:t>certainly true</w:t>
      </w:r>
      <w:r w:rsidR="000D15C1">
        <w:t xml:space="preserve"> at</w:t>
      </w:r>
      <w:r>
        <w:t xml:space="preserve"> NCVO and </w:t>
      </w:r>
      <w:r w:rsidR="000D15C1">
        <w:t xml:space="preserve">for </w:t>
      </w:r>
      <w:r>
        <w:t>other</w:t>
      </w:r>
      <w:r w:rsidRPr="008C7427">
        <w:t xml:space="preserve"> voluntary organisations</w:t>
      </w:r>
      <w:r w:rsidR="000D15C1">
        <w:t xml:space="preserve">. </w:t>
      </w:r>
      <w:r w:rsidR="002B3F80">
        <w:t>Some of th</w:t>
      </w:r>
      <w:r w:rsidR="000D15C1">
        <w:t>e resources we had</w:t>
      </w:r>
      <w:r w:rsidRPr="008C7427">
        <w:t xml:space="preserve"> specifically for </w:t>
      </w:r>
      <w:r>
        <w:t>EU</w:t>
      </w:r>
      <w:r w:rsidRPr="008C7427">
        <w:t xml:space="preserve"> engagement</w:t>
      </w:r>
      <w:r w:rsidR="000D15C1">
        <w:t xml:space="preserve"> </w:t>
      </w:r>
      <w:r w:rsidRPr="008C7427">
        <w:t>have been cut through restructur</w:t>
      </w:r>
      <w:r w:rsidR="005E6EE9">
        <w:t>es</w:t>
      </w:r>
      <w:r w:rsidR="00022232">
        <w:t xml:space="preserve"> that were</w:t>
      </w:r>
      <w:r w:rsidRPr="008C7427">
        <w:t xml:space="preserve"> perhaps earlier than we would have done</w:t>
      </w:r>
      <w:r w:rsidR="00F005C1">
        <w:t xml:space="preserve"> them</w:t>
      </w:r>
      <w:r w:rsidR="00022232">
        <w:t>,</w:t>
      </w:r>
      <w:r w:rsidRPr="008C7427">
        <w:t xml:space="preserve"> had it not been for the pandemic and the cut in resource</w:t>
      </w:r>
      <w:r>
        <w:t>s that</w:t>
      </w:r>
      <w:r w:rsidRPr="008C7427">
        <w:t xml:space="preserve"> </w:t>
      </w:r>
      <w:r>
        <w:t>that</w:t>
      </w:r>
      <w:r w:rsidRPr="008C7427">
        <w:t xml:space="preserve"> necessitated</w:t>
      </w:r>
      <w:r>
        <w:t>.</w:t>
      </w:r>
    </w:p>
    <w:p w:rsidR="00001E98" w:rsidP="00001E98">
      <w:pPr>
        <w:pStyle w:val="Question"/>
        <w:numPr>
          <w:ilvl w:val="0"/>
          <w:numId w:val="9"/>
        </w:numPr>
      </w:pPr>
      <w:sdt>
        <w:sdtPr>
          <w:alias w:val="Member"/>
          <w:tag w:val="&lt;Member mnisId='4778' dodsId=''&gt;"/>
          <w:id w:val="2102754313"/>
          <w:placeholder>
            <w:docPart w:val="88AF23A51A1E4E8D88A541C3D72C03C4"/>
          </w:placeholder>
          <w:richText/>
        </w:sdtPr>
        <w:sdtContent>
          <w:r w:rsidRPr="008C7427">
            <w:rPr>
              <w:b/>
            </w:rPr>
            <w:t>Greg Smith:</w:t>
          </w:r>
        </w:sdtContent>
      </w:sdt>
      <w:r>
        <w:t xml:space="preserve"> Among </w:t>
      </w:r>
      <w:r w:rsidRPr="00205885">
        <w:t xml:space="preserve">some of the counterparts you are dealing with across various </w:t>
      </w:r>
      <w:r>
        <w:t>EU</w:t>
      </w:r>
      <w:r w:rsidRPr="00205885">
        <w:t xml:space="preserve"> member states, do you see variance</w:t>
      </w:r>
      <w:r>
        <w:t>,</w:t>
      </w:r>
      <w:r w:rsidRPr="00205885">
        <w:t xml:space="preserve"> </w:t>
      </w:r>
      <w:r w:rsidR="00AA7308">
        <w:t>similar to what M</w:t>
      </w:r>
      <w:r w:rsidRPr="00205885">
        <w:t>r</w:t>
      </w:r>
      <w:r>
        <w:t> </w:t>
      </w:r>
      <w:r w:rsidRPr="00205885">
        <w:t>M</w:t>
      </w:r>
      <w:r w:rsidR="00AA7308">
        <w:t>cG</w:t>
      </w:r>
      <w:r w:rsidRPr="00205885">
        <w:t>uire spoke</w:t>
      </w:r>
      <w:r>
        <w:t xml:space="preserve"> </w:t>
      </w:r>
      <w:r w:rsidR="003A1FCD">
        <w:t xml:space="preserve">about </w:t>
      </w:r>
      <w:r>
        <w:t>earl</w:t>
      </w:r>
      <w:r w:rsidR="003A1FCD">
        <w:t>ier</w:t>
      </w:r>
      <w:r>
        <w:t xml:space="preserve">, in </w:t>
      </w:r>
      <w:r w:rsidRPr="00205885">
        <w:t>individual nations</w:t>
      </w:r>
      <w:r w:rsidR="00AA7308">
        <w:t>,</w:t>
      </w:r>
      <w:r w:rsidRPr="00205885">
        <w:t xml:space="preserve"> or </w:t>
      </w:r>
      <w:r w:rsidR="00AA7308">
        <w:t xml:space="preserve">do </w:t>
      </w:r>
      <w:r w:rsidRPr="00205885">
        <w:t>the organisations you are talking to and working with speak with one voice?</w:t>
      </w:r>
    </w:p>
    <w:p w:rsidR="005C5BB8" w:rsidP="00001E98">
      <w:pPr>
        <w:pStyle w:val="Answer"/>
      </w:pPr>
      <w:sdt>
        <w:sdtPr>
          <w:alias w:val="Witness"/>
          <w:id w:val="-1505515417"/>
          <w:placeholder>
            <w:docPart w:val="88AF23A51A1E4E8D88A541C3D72C03C4"/>
          </w:placeholder>
          <w:richText/>
        </w:sdtPr>
        <w:sdtContent>
          <w:r w:rsidRPr="00205885" w:rsidR="00001E98">
            <w:rPr>
              <w:b/>
              <w:i/>
            </w:rPr>
            <w:t>Sarah Vibert:</w:t>
          </w:r>
        </w:sdtContent>
      </w:sdt>
      <w:r w:rsidR="00001E98">
        <w:t xml:space="preserve"> I do</w:t>
      </w:r>
      <w:r w:rsidR="00AE080C">
        <w:t>n’t</w:t>
      </w:r>
      <w:r w:rsidR="00001E98">
        <w:t xml:space="preserve"> t</w:t>
      </w:r>
      <w:r w:rsidRPr="00205885" w:rsidR="00001E98">
        <w:t xml:space="preserve">hink we have close enough relationships on a bilateral basis. A lot of our relationships have been on an </w:t>
      </w:r>
      <w:r w:rsidR="00001E98">
        <w:t>EU-</w:t>
      </w:r>
      <w:r w:rsidRPr="00205885" w:rsidR="00001E98">
        <w:t>wide basis</w:t>
      </w:r>
      <w:r w:rsidR="00001E98">
        <w:t xml:space="preserve">. To go back </w:t>
      </w:r>
      <w:r w:rsidRPr="00205885" w:rsidR="00001E98">
        <w:t xml:space="preserve">to </w:t>
      </w:r>
      <w:r w:rsidR="00001E98">
        <w:t>my</w:t>
      </w:r>
      <w:r w:rsidRPr="00205885" w:rsidR="00001E98">
        <w:t xml:space="preserve"> previous answer, I think </w:t>
      </w:r>
      <w:r w:rsidR="00001E98">
        <w:t xml:space="preserve">we can do a lot more </w:t>
      </w:r>
      <w:r w:rsidRPr="00205885" w:rsidR="00001E98">
        <w:t>work</w:t>
      </w:r>
      <w:r w:rsidR="00001E98">
        <w:t xml:space="preserve"> </w:t>
      </w:r>
      <w:r w:rsidR="00AE080C">
        <w:t>t</w:t>
      </w:r>
      <w:r w:rsidR="00001E98">
        <w:t>here.</w:t>
      </w:r>
      <w:r w:rsidRPr="00205885" w:rsidR="00001E98">
        <w:t xml:space="preserve"> I do</w:t>
      </w:r>
      <w:r w:rsidR="00AE080C">
        <w:t>n’t</w:t>
      </w:r>
      <w:r w:rsidRPr="00205885" w:rsidR="00001E98">
        <w:t xml:space="preserve"> </w:t>
      </w:r>
      <w:r>
        <w:t xml:space="preserve">think </w:t>
      </w:r>
      <w:r w:rsidRPr="00205885" w:rsidR="00001E98">
        <w:t>that is something I can comment</w:t>
      </w:r>
      <w:r>
        <w:t xml:space="preserve"> on</w:t>
      </w:r>
      <w:r w:rsidRPr="00205885" w:rsidR="00001E98">
        <w:t>.</w:t>
      </w:r>
    </w:p>
    <w:p w:rsidR="00001E98" w:rsidP="005C5BB8">
      <w:pPr>
        <w:pStyle w:val="Question"/>
        <w:numPr>
          <w:ilvl w:val="0"/>
          <w:numId w:val="0"/>
        </w:numPr>
        <w:ind w:left="794"/>
      </w:pPr>
      <w:sdt>
        <w:sdtPr>
          <w:alias w:val="Member"/>
          <w:tag w:val="&lt;Member mnisId='4778' dodsId=''&gt;"/>
          <w:id w:val="612795769"/>
          <w:placeholder>
            <w:docPart w:val="DefaultPlaceholder_-1854013440"/>
          </w:placeholder>
          <w:richText/>
        </w:sdtPr>
        <w:sdtContent>
          <w:r w:rsidRPr="005C5BB8" w:rsidR="005C5BB8">
            <w:rPr>
              <w:b/>
            </w:rPr>
            <w:t>Greg Smith:</w:t>
          </w:r>
        </w:sdtContent>
      </w:sdt>
      <w:r w:rsidR="005C5BB8">
        <w:t xml:space="preserve"> Thank you.</w:t>
      </w:r>
    </w:p>
    <w:p w:rsidR="00001E98" w:rsidP="00001E98">
      <w:pPr>
        <w:pStyle w:val="Remark"/>
      </w:pPr>
      <w:sdt>
        <w:sdtPr>
          <w:alias w:val="Member"/>
          <w:tag w:val="&lt;Member mnisId='288' dodsId='25682'&gt;"/>
          <w:id w:val="-1377613477"/>
          <w:placeholder>
            <w:docPart w:val="88AF23A51A1E4E8D88A541C3D72C03C4"/>
          </w:placeholder>
          <w:richText/>
        </w:sdtPr>
        <w:sdtContent>
          <w:r w:rsidRPr="00205885">
            <w:rPr>
              <w:b/>
            </w:rPr>
            <w:t>Chair:</w:t>
          </w:r>
        </w:sdtContent>
      </w:sdt>
      <w:r>
        <w:t xml:space="preserve"> We turn now </w:t>
      </w:r>
      <w:r w:rsidRPr="00DD76E7">
        <w:t>to</w:t>
      </w:r>
      <w:r>
        <w:t xml:space="preserve"> the issue of</w:t>
      </w:r>
      <w:r w:rsidRPr="00DD76E7">
        <w:t xml:space="preserve"> future working</w:t>
      </w:r>
      <w:r>
        <w:t>.</w:t>
      </w:r>
      <w:r w:rsidRPr="00DD76E7">
        <w:t xml:space="preserve"> I</w:t>
      </w:r>
      <w:r w:rsidR="00CC5334">
        <w:t xml:space="preserve"> </w:t>
      </w:r>
      <w:r>
        <w:t>invite</w:t>
      </w:r>
      <w:r w:rsidRPr="00DD76E7">
        <w:t xml:space="preserve"> Marc</w:t>
      </w:r>
      <w:r>
        <w:t>o</w:t>
      </w:r>
      <w:r w:rsidRPr="00DD76E7">
        <w:t xml:space="preserve"> </w:t>
      </w:r>
      <w:r>
        <w:t>Longhi</w:t>
      </w:r>
      <w:r w:rsidRPr="00DD76E7">
        <w:t xml:space="preserve"> to pitch in on that</w:t>
      </w:r>
      <w:r>
        <w:t xml:space="preserve"> one. This is </w:t>
      </w:r>
      <w:r w:rsidRPr="00DD76E7">
        <w:t>the last question.</w:t>
      </w:r>
    </w:p>
    <w:p w:rsidR="00001E98" w:rsidP="00001E98">
      <w:pPr>
        <w:pStyle w:val="Question"/>
        <w:numPr>
          <w:ilvl w:val="0"/>
          <w:numId w:val="9"/>
        </w:numPr>
      </w:pPr>
      <w:sdt>
        <w:sdtPr>
          <w:alias w:val="Member"/>
          <w:tag w:val="&lt;Member mnisId='4789' dodsId=''&gt;"/>
          <w:id w:val="1728873061"/>
          <w:placeholder>
            <w:docPart w:val="88AF23A51A1E4E8D88A541C3D72C03C4"/>
          </w:placeholder>
          <w:richText/>
        </w:sdtPr>
        <w:sdtContent>
          <w:r w:rsidRPr="00DD76E7">
            <w:rPr>
              <w:b/>
            </w:rPr>
            <w:t>Marco Longhi:</w:t>
          </w:r>
        </w:sdtContent>
      </w:sdt>
      <w:r>
        <w:t xml:space="preserve"> Thank you for attending today, panel.</w:t>
      </w:r>
      <w:r w:rsidR="005D6546">
        <w:t xml:space="preserve"> I</w:t>
      </w:r>
      <w:r w:rsidRPr="00DD76E7">
        <w:t xml:space="preserve"> have three questions. I </w:t>
      </w:r>
      <w:r w:rsidR="005D6546">
        <w:t xml:space="preserve">would </w:t>
      </w:r>
      <w:r w:rsidRPr="00DD76E7">
        <w:t>like to explore your thoughts on future working and governance arrangements.</w:t>
      </w:r>
      <w:r w:rsidRPr="007F5F08">
        <w:t xml:space="preserve"> </w:t>
      </w:r>
      <w:r>
        <w:t>First, d</w:t>
      </w:r>
      <w:r w:rsidRPr="007F5F08">
        <w:t>o you see the role of the bodies established by the TCA</w:t>
      </w:r>
      <w:r>
        <w:t xml:space="preserve"> as one that seeks</w:t>
      </w:r>
      <w:r w:rsidRPr="007F5F08">
        <w:t xml:space="preserve"> to manage the relationship between the UK and </w:t>
      </w:r>
      <w:r w:rsidR="00593612">
        <w:t xml:space="preserve">the </w:t>
      </w:r>
      <w:r>
        <w:t>EU</w:t>
      </w:r>
      <w:r w:rsidRPr="007F5F08">
        <w:t xml:space="preserve"> or </w:t>
      </w:r>
      <w:r>
        <w:t xml:space="preserve">one </w:t>
      </w:r>
      <w:r w:rsidR="00593612">
        <w:t>that</w:t>
      </w:r>
      <w:r>
        <w:t xml:space="preserve"> a</w:t>
      </w:r>
      <w:r w:rsidRPr="007F5F08">
        <w:t>ctively</w:t>
      </w:r>
      <w:r>
        <w:t xml:space="preserve"> tries</w:t>
      </w:r>
      <w:r w:rsidRPr="007F5F08">
        <w:t xml:space="preserve"> to improve it?</w:t>
      </w:r>
      <w:r>
        <w:t xml:space="preserve"> Secondly, </w:t>
      </w:r>
      <w:r w:rsidRPr="007F5F08">
        <w:t xml:space="preserve">how do you expect the </w:t>
      </w:r>
      <w:r>
        <w:t>TCA’s</w:t>
      </w:r>
      <w:r w:rsidRPr="007F5F08">
        <w:t xml:space="preserve"> institutions to evolve over</w:t>
      </w:r>
      <w:r w:rsidR="00593612">
        <w:t xml:space="preserve"> </w:t>
      </w:r>
      <w:r w:rsidRPr="007F5F08">
        <w:t>time</w:t>
      </w:r>
      <w:r>
        <w:t xml:space="preserve">? Thirdly, </w:t>
      </w:r>
      <w:r w:rsidRPr="007F5F08">
        <w:t>would you like there to be additional committe</w:t>
      </w:r>
      <w:r w:rsidR="00593612">
        <w:t>es</w:t>
      </w:r>
      <w:r w:rsidRPr="007F5F08">
        <w:t xml:space="preserve"> and working groups, or any particular changes in rules and procedures?</w:t>
      </w:r>
      <w:r>
        <w:t xml:space="preserve"> Perhaps we c</w:t>
      </w:r>
      <w:r w:rsidR="009A44CF">
        <w:t>ould</w:t>
      </w:r>
      <w:r>
        <w:t xml:space="preserve"> start with Sean McGuire.</w:t>
      </w:r>
    </w:p>
    <w:p w:rsidR="00BC3A78" w:rsidP="00001E98">
      <w:pPr>
        <w:pStyle w:val="Answer"/>
      </w:pPr>
      <w:sdt>
        <w:sdtPr>
          <w:alias w:val="Witness"/>
          <w:id w:val="1022597290"/>
          <w:placeholder>
            <w:docPart w:val="88AF23A51A1E4E8D88A541C3D72C03C4"/>
          </w:placeholder>
          <w:richText/>
        </w:sdtPr>
        <w:sdtContent>
          <w:r w:rsidRPr="007F5F08" w:rsidR="00001E98">
            <w:rPr>
              <w:b/>
              <w:i/>
            </w:rPr>
            <w:t>Sean McGuire:</w:t>
          </w:r>
        </w:sdtContent>
      </w:sdt>
      <w:r w:rsidR="00001E98">
        <w:t xml:space="preserve"> O</w:t>
      </w:r>
      <w:r w:rsidRPr="005948A0" w:rsidR="00001E98">
        <w:t xml:space="preserve">n your first question as to whether to manage or improve it, I think </w:t>
      </w:r>
      <w:r w:rsidR="009A44CF">
        <w:t>there</w:t>
      </w:r>
      <w:r w:rsidRPr="005948A0" w:rsidR="00001E98">
        <w:t xml:space="preserve"> is an element of both</w:t>
      </w:r>
      <w:r w:rsidR="00001E98">
        <w:t xml:space="preserve">. </w:t>
      </w:r>
      <w:r w:rsidR="009A44CF">
        <w:t>First, w</w:t>
      </w:r>
      <w:r w:rsidRPr="005948A0" w:rsidR="00001E98">
        <w:t>e need to see the proper implementation of the TCA</w:t>
      </w:r>
      <w:r w:rsidR="00001E98">
        <w:t>. That is</w:t>
      </w:r>
      <w:r w:rsidRPr="005948A0" w:rsidR="00001E98">
        <w:t xml:space="preserve"> the main goal going forward</w:t>
      </w:r>
      <w:r w:rsidR="00001E98">
        <w:t>,</w:t>
      </w:r>
      <w:r w:rsidRPr="005948A0" w:rsidR="00001E98">
        <w:t xml:space="preserve"> certainly f</w:t>
      </w:r>
      <w:r>
        <w:t>or the</w:t>
      </w:r>
      <w:r w:rsidRPr="005948A0" w:rsidR="00001E98">
        <w:t xml:space="preserve"> business community</w:t>
      </w:r>
      <w:r w:rsidR="00001E98">
        <w:t>. The</w:t>
      </w:r>
      <w:r w:rsidRPr="005948A0" w:rsidR="00001E98">
        <w:t xml:space="preserve"> institutional bodies are there </w:t>
      </w:r>
      <w:r w:rsidR="00001E98">
        <w:t xml:space="preserve">to iron out </w:t>
      </w:r>
      <w:r w:rsidRPr="005948A0" w:rsidR="00001E98">
        <w:t>any difficulties</w:t>
      </w:r>
      <w:r w:rsidR="00001E98">
        <w:t xml:space="preserve"> and solve any uninten</w:t>
      </w:r>
      <w:r>
        <w:t>tional</w:t>
      </w:r>
      <w:r w:rsidR="00001E98">
        <w:t xml:space="preserve"> </w:t>
      </w:r>
      <w:r w:rsidRPr="005948A0" w:rsidR="00001E98">
        <w:t>consequences of the TCA</w:t>
      </w:r>
      <w:r w:rsidR="00001E98">
        <w:t>.</w:t>
      </w:r>
    </w:p>
    <w:p w:rsidR="00001E98" w:rsidP="00001E98">
      <w:pPr>
        <w:pStyle w:val="Answer"/>
      </w:pPr>
      <w:r w:rsidRPr="005948A0">
        <w:t>Going forward, we would like the TCA to be improved on. That</w:t>
      </w:r>
      <w:r>
        <w:t xml:space="preserve"> is not</w:t>
      </w:r>
      <w:r w:rsidRPr="005948A0">
        <w:t xml:space="preserve"> </w:t>
      </w:r>
      <w:r>
        <w:t>a</w:t>
      </w:r>
      <w:r w:rsidRPr="005948A0">
        <w:t>bout re</w:t>
      </w:r>
      <w:r>
        <w:t xml:space="preserve">opening </w:t>
      </w:r>
      <w:r w:rsidRPr="005948A0">
        <w:t>negotiat</w:t>
      </w:r>
      <w:r>
        <w:t xml:space="preserve">ions. </w:t>
      </w:r>
      <w:r w:rsidR="00CC218F">
        <w:t>There are</w:t>
      </w:r>
      <w:r w:rsidRPr="005948A0">
        <w:t xml:space="preserve"> a lot of areas</w:t>
      </w:r>
      <w:r>
        <w:t xml:space="preserve"> where</w:t>
      </w:r>
      <w:r w:rsidRPr="005948A0">
        <w:t xml:space="preserve"> we feel we have </w:t>
      </w:r>
      <w:r>
        <w:t>many</w:t>
      </w:r>
      <w:r w:rsidRPr="005948A0">
        <w:t xml:space="preserve"> common interests and shared values</w:t>
      </w:r>
      <w:r>
        <w:t xml:space="preserve">. </w:t>
      </w:r>
      <w:r w:rsidR="00CC218F">
        <w:t>Earlier in the year, t</w:t>
      </w:r>
      <w:r w:rsidRPr="005948A0">
        <w:t>he CBI produce</w:t>
      </w:r>
      <w:r>
        <w:t>d</w:t>
      </w:r>
      <w:r w:rsidRPr="005948A0">
        <w:t xml:space="preserve"> a report</w:t>
      </w:r>
      <w:r>
        <w:t xml:space="preserve"> on what comes next. We</w:t>
      </w:r>
      <w:r w:rsidRPr="005948A0">
        <w:t xml:space="preserve"> identified 10 areas where we would like to see progress going forward. Some</w:t>
      </w:r>
      <w:r>
        <w:t xml:space="preserve"> of that relates to the </w:t>
      </w:r>
      <w:r w:rsidRPr="005948A0">
        <w:t xml:space="preserve">Northern Ireland protocol and making </w:t>
      </w:r>
      <w:r w:rsidR="00335148">
        <w:t>i</w:t>
      </w:r>
      <w:r>
        <w:t xml:space="preserve">t </w:t>
      </w:r>
      <w:r w:rsidRPr="005948A0">
        <w:t>a long</w:t>
      </w:r>
      <w:r>
        <w:t>-</w:t>
      </w:r>
      <w:r w:rsidRPr="005948A0">
        <w:t>term, lasting and practical solution. There are areas around financial service equivalence. Data was referred to.</w:t>
      </w:r>
      <w:r w:rsidRPr="00EC20BC">
        <w:t xml:space="preserve"> There are issues around linking the UK ETS with the </w:t>
      </w:r>
      <w:r>
        <w:t>EU</w:t>
      </w:r>
      <w:r w:rsidRPr="00EC20BC">
        <w:t xml:space="preserve">. That will be a challenge, but we would like to see </w:t>
      </w:r>
      <w:r w:rsidR="00613834">
        <w:t>it happen</w:t>
      </w:r>
      <w:r w:rsidRPr="00EC20BC">
        <w:t xml:space="preserve">. </w:t>
      </w:r>
      <w:r>
        <w:t>We were d</w:t>
      </w:r>
      <w:r w:rsidRPr="00EC20BC">
        <w:t>isappointed that the</w:t>
      </w:r>
      <w:r>
        <w:t xml:space="preserve"> UK was not permitted to join the</w:t>
      </w:r>
      <w:r w:rsidRPr="00EC20BC">
        <w:t xml:space="preserve"> Lugano </w:t>
      </w:r>
      <w:r w:rsidR="00B05CFB">
        <w:t>c</w:t>
      </w:r>
      <w:r w:rsidRPr="00EC20BC">
        <w:t>onvention</w:t>
      </w:r>
      <w:r>
        <w:t>.</w:t>
      </w:r>
      <w:r w:rsidRPr="00EC20BC">
        <w:t xml:space="preserve"> </w:t>
      </w:r>
      <w:r>
        <w:t>T</w:t>
      </w:r>
      <w:r w:rsidRPr="00EC20BC">
        <w:t xml:space="preserve">here are a number of areas where we would like these bodies </w:t>
      </w:r>
      <w:r w:rsidR="00B05CFB">
        <w:t xml:space="preserve">to </w:t>
      </w:r>
      <w:r w:rsidRPr="00EC20BC">
        <w:t xml:space="preserve">work to </w:t>
      </w:r>
      <w:r w:rsidRPr="00EC20BC">
        <w:t>improve</w:t>
      </w:r>
      <w:r>
        <w:t xml:space="preserve"> it. </w:t>
      </w:r>
      <w:r w:rsidR="00B05CFB">
        <w:t>I</w:t>
      </w:r>
      <w:r w:rsidRPr="00EC20BC">
        <w:t>t is very much about building trust</w:t>
      </w:r>
      <w:r>
        <w:t>.</w:t>
      </w:r>
      <w:r w:rsidRPr="00EC20BC">
        <w:t xml:space="preserve"> </w:t>
      </w:r>
      <w:r w:rsidR="00627B66">
        <w:t xml:space="preserve">Something </w:t>
      </w:r>
      <w:r w:rsidRPr="00EC20BC">
        <w:t xml:space="preserve">I </w:t>
      </w:r>
      <w:r w:rsidR="00B05CFB">
        <w:t xml:space="preserve">really </w:t>
      </w:r>
      <w:r w:rsidRPr="00EC20BC">
        <w:t>want to get across</w:t>
      </w:r>
      <w:r>
        <w:t xml:space="preserve"> </w:t>
      </w:r>
      <w:r w:rsidR="00627B66">
        <w:t xml:space="preserve">is </w:t>
      </w:r>
      <w:r>
        <w:t>that</w:t>
      </w:r>
      <w:r w:rsidRPr="00EC20BC">
        <w:t xml:space="preserve"> we need trust on both sides to build on the TCA.</w:t>
      </w:r>
    </w:p>
    <w:p w:rsidR="00001E98" w:rsidP="00001E98">
      <w:pPr>
        <w:pStyle w:val="Answer"/>
      </w:pPr>
      <w:r w:rsidRPr="00EC20BC">
        <w:t>Do we want additional committees? No</w:t>
      </w:r>
      <w:r>
        <w:t>.</w:t>
      </w:r>
      <w:r w:rsidRPr="00EC20BC">
        <w:t xml:space="preserve"> We want the ones that have been identified set up</w:t>
      </w:r>
      <w:r>
        <w:t xml:space="preserve"> and</w:t>
      </w:r>
      <w:r w:rsidRPr="00EC20BC">
        <w:t xml:space="preserve"> working. Will they evolve over</w:t>
      </w:r>
      <w:r>
        <w:t xml:space="preserve"> </w:t>
      </w:r>
      <w:r w:rsidRPr="00EC20BC">
        <w:t>time? We hope so</w:t>
      </w:r>
      <w:r>
        <w:t>. At the moment</w:t>
      </w:r>
      <w:r w:rsidR="00627B66">
        <w:t>,</w:t>
      </w:r>
      <w:r>
        <w:t xml:space="preserve"> </w:t>
      </w:r>
      <w:r w:rsidRPr="00EC20BC">
        <w:t>some of the issues</w:t>
      </w:r>
      <w:r>
        <w:t xml:space="preserve"> </w:t>
      </w:r>
      <w:r w:rsidRPr="00EC20BC">
        <w:t>are still highly politicised. Once we get into a new trading relationship and people move forward</w:t>
      </w:r>
      <w:r w:rsidR="00354423">
        <w:t>,</w:t>
      </w:r>
      <w:r w:rsidRPr="00EC20BC">
        <w:t xml:space="preserve"> I thin</w:t>
      </w:r>
      <w:r>
        <w:t>k</w:t>
      </w:r>
      <w:r w:rsidRPr="00EC20BC">
        <w:t xml:space="preserve"> it will be less politicised and more about making it work. Those are my main observations </w:t>
      </w:r>
      <w:r w:rsidR="00354423">
        <w:t>on</w:t>
      </w:r>
      <w:r w:rsidRPr="00EC20BC">
        <w:t xml:space="preserve"> your questions.</w:t>
      </w:r>
    </w:p>
    <w:p w:rsidR="00001E98" w:rsidP="00001E98">
      <w:pPr>
        <w:pStyle w:val="Question"/>
        <w:numPr>
          <w:ilvl w:val="0"/>
          <w:numId w:val="9"/>
        </w:numPr>
      </w:pPr>
      <w:sdt>
        <w:sdtPr>
          <w:alias w:val="Member"/>
          <w:tag w:val="&lt;Member mnisId='4789' dodsId=''&gt;"/>
          <w:id w:val="-1482457867"/>
          <w:placeholder>
            <w:docPart w:val="88AF23A51A1E4E8D88A541C3D72C03C4"/>
          </w:placeholder>
          <w:richText/>
        </w:sdtPr>
        <w:sdtContent>
          <w:r w:rsidRPr="004D404E">
            <w:rPr>
              <w:b/>
            </w:rPr>
            <w:t>Marco Longhi:</w:t>
          </w:r>
        </w:sdtContent>
      </w:sdt>
      <w:r>
        <w:t xml:space="preserve"> </w:t>
      </w:r>
      <w:r w:rsidR="00354423">
        <w:t xml:space="preserve">Thank you. </w:t>
      </w:r>
      <w:r>
        <w:t>Mr Cherry?</w:t>
      </w:r>
    </w:p>
    <w:p w:rsidR="00001E98" w:rsidP="00001E98">
      <w:pPr>
        <w:pStyle w:val="Answer"/>
      </w:pPr>
      <w:sdt>
        <w:sdtPr>
          <w:alias w:val="Witness"/>
          <w:id w:val="1829013290"/>
          <w:placeholder>
            <w:docPart w:val="88AF23A51A1E4E8D88A541C3D72C03C4"/>
          </w:placeholder>
          <w:richText/>
        </w:sdtPr>
        <w:sdtContent>
          <w:r w:rsidRPr="00EC20BC">
            <w:rPr>
              <w:b/>
              <w:i/>
            </w:rPr>
            <w:t xml:space="preserve">Mike </w:t>
          </w:r>
          <w:r>
            <w:rPr>
              <w:b/>
              <w:i/>
            </w:rPr>
            <w:t>Cherry</w:t>
          </w:r>
          <w:r w:rsidRPr="00EC20BC">
            <w:rPr>
              <w:b/>
              <w:i/>
            </w:rPr>
            <w:t>:</w:t>
          </w:r>
        </w:sdtContent>
      </w:sdt>
      <w:r>
        <w:t xml:space="preserve"> </w:t>
      </w:r>
      <w:r w:rsidRPr="00EC20BC">
        <w:t xml:space="preserve">As far as the role of the TCA is concerned, </w:t>
      </w:r>
      <w:r>
        <w:t xml:space="preserve">we </w:t>
      </w:r>
      <w:r w:rsidRPr="00EC20BC">
        <w:t xml:space="preserve">hope to see </w:t>
      </w:r>
      <w:r w:rsidR="00354423">
        <w:t>i</w:t>
      </w:r>
      <w:r w:rsidRPr="00EC20BC">
        <w:t>t improv</w:t>
      </w:r>
      <w:r w:rsidR="00354423">
        <w:t>e</w:t>
      </w:r>
      <w:r w:rsidRPr="00EC20BC">
        <w:t xml:space="preserve"> becaus</w:t>
      </w:r>
      <w:r>
        <w:t>e</w:t>
      </w:r>
      <w:r w:rsidRPr="00EC20BC">
        <w:t xml:space="preserve"> that is what businesses want</w:t>
      </w:r>
      <w:r>
        <w:t>. T</w:t>
      </w:r>
      <w:r w:rsidRPr="00EC20BC">
        <w:t>hey already have issues on the ground that need to be addressed</w:t>
      </w:r>
      <w:r w:rsidR="00354423">
        <w:t>, and that</w:t>
      </w:r>
      <w:r w:rsidRPr="00EC20BC">
        <w:t xml:space="preserve"> need</w:t>
      </w:r>
      <w:r w:rsidR="00354423">
        <w:t>s</w:t>
      </w:r>
      <w:r w:rsidRPr="00EC20BC">
        <w:t xml:space="preserve"> to be</w:t>
      </w:r>
      <w:r>
        <w:t xml:space="preserve"> done</w:t>
      </w:r>
      <w:r w:rsidRPr="00EC20BC">
        <w:t xml:space="preserve"> in a pragmatic rather than </w:t>
      </w:r>
      <w:r w:rsidR="00354423">
        <w:t xml:space="preserve">a </w:t>
      </w:r>
      <w:r w:rsidRPr="00EC20BC">
        <w:t xml:space="preserve">political way to help businesses both in the UK and across the </w:t>
      </w:r>
      <w:r>
        <w:t>EU</w:t>
      </w:r>
      <w:r w:rsidRPr="00EC20BC">
        <w:t>.</w:t>
      </w:r>
    </w:p>
    <w:p w:rsidR="00001E98" w:rsidP="00001E98">
      <w:pPr>
        <w:pStyle w:val="Answer"/>
      </w:pPr>
      <w:r>
        <w:t>I</w:t>
      </w:r>
      <w:r w:rsidRPr="00EC20BC">
        <w:t>t is far too soon</w:t>
      </w:r>
      <w:r w:rsidRPr="00F535B4">
        <w:t xml:space="preserve"> to say how the</w:t>
      </w:r>
      <w:r w:rsidR="00443D73">
        <w:t xml:space="preserve"> institutions</w:t>
      </w:r>
      <w:r w:rsidRPr="00F535B4">
        <w:t xml:space="preserve"> should evolve. Like Mr M</w:t>
      </w:r>
      <w:r w:rsidR="00E13051">
        <w:t>cG</w:t>
      </w:r>
      <w:r w:rsidRPr="00F535B4">
        <w:t>uire, we want to see what is already on the table being put into place</w:t>
      </w:r>
      <w:r>
        <w:t>,</w:t>
      </w:r>
      <w:r w:rsidRPr="00F535B4">
        <w:t xml:space="preserve"> </w:t>
      </w:r>
      <w:r w:rsidR="0075059D">
        <w:t>be</w:t>
      </w:r>
      <w:r>
        <w:t xml:space="preserve">ing </w:t>
      </w:r>
      <w:r w:rsidRPr="00F535B4">
        <w:t xml:space="preserve">effective </w:t>
      </w:r>
      <w:r>
        <w:t xml:space="preserve">and </w:t>
      </w:r>
      <w:r w:rsidRPr="00F535B4">
        <w:t>resolving issues for small businesses whe</w:t>
      </w:r>
      <w:r w:rsidR="0075059D">
        <w:t>n</w:t>
      </w:r>
      <w:r w:rsidRPr="00F535B4">
        <w:t xml:space="preserve"> they occur. We also want to see how the TCA will continue to work with structures on the Northern Ireland protocol to resolve some of the problems that currently exist the</w:t>
      </w:r>
      <w:r>
        <w:t>re</w:t>
      </w:r>
      <w:r w:rsidRPr="00F535B4">
        <w:t>.</w:t>
      </w:r>
    </w:p>
    <w:p w:rsidR="00001E98" w:rsidP="00001E98">
      <w:pPr>
        <w:pStyle w:val="Answer"/>
      </w:pPr>
      <w:r>
        <w:t>With regards to</w:t>
      </w:r>
      <w:r w:rsidRPr="00F535B4">
        <w:t xml:space="preserve"> additional committees, as with anything</w:t>
      </w:r>
      <w:r>
        <w:t>,</w:t>
      </w:r>
      <w:r w:rsidRPr="00F535B4">
        <w:t xml:space="preserve"> th</w:t>
      </w:r>
      <w:r>
        <w:t>ey</w:t>
      </w:r>
      <w:r w:rsidRPr="00F535B4">
        <w:t xml:space="preserve"> may evolve over</w:t>
      </w:r>
      <w:r>
        <w:t xml:space="preserve"> </w:t>
      </w:r>
      <w:r w:rsidRPr="00F535B4">
        <w:t>time</w:t>
      </w:r>
      <w:r>
        <w:t>,</w:t>
      </w:r>
      <w:r w:rsidRPr="00F535B4">
        <w:t xml:space="preserve"> but it will very much </w:t>
      </w:r>
      <w:r>
        <w:t xml:space="preserve">depend </w:t>
      </w:r>
      <w:r w:rsidRPr="00F535B4">
        <w:t>on how the current bodies proposed under th</w:t>
      </w:r>
      <w:r>
        <w:t>e</w:t>
      </w:r>
      <w:r w:rsidRPr="00F535B4">
        <w:t xml:space="preserve"> TCA </w:t>
      </w:r>
      <w:r>
        <w:t>are</w:t>
      </w:r>
      <w:r w:rsidRPr="00F535B4">
        <w:t xml:space="preserve"> put into effect in the first place.</w:t>
      </w:r>
      <w:r w:rsidR="00DB07C0">
        <w:t xml:space="preserve"> There is o</w:t>
      </w:r>
      <w:r w:rsidRPr="00F535B4">
        <w:t xml:space="preserve">ne overriding </w:t>
      </w:r>
      <w:r w:rsidR="00DB07C0">
        <w:t>thing</w:t>
      </w:r>
      <w:r>
        <w:t xml:space="preserve"> we need to be </w:t>
      </w:r>
      <w:r w:rsidR="00DB07C0">
        <w:t xml:space="preserve">fundamentally </w:t>
      </w:r>
      <w:r>
        <w:t>clear</w:t>
      </w:r>
      <w:r w:rsidR="00DB07C0">
        <w:t xml:space="preserve"> on. G</w:t>
      </w:r>
      <w:r w:rsidRPr="00F535B4">
        <w:t xml:space="preserve">iven the importance of small businesses both here in the UK and across the </w:t>
      </w:r>
      <w:r>
        <w:t>EU</w:t>
      </w:r>
      <w:r w:rsidRPr="00F535B4">
        <w:t>, it will be hugely important</w:t>
      </w:r>
      <w:r>
        <w:t xml:space="preserve"> for</w:t>
      </w:r>
      <w:r w:rsidRPr="00F535B4">
        <w:t xml:space="preserve"> th</w:t>
      </w:r>
      <w:r w:rsidR="00DB07C0">
        <w:t>eir</w:t>
      </w:r>
      <w:r w:rsidRPr="00F535B4">
        <w:t xml:space="preserve"> voices </w:t>
      </w:r>
      <w:r>
        <w:t xml:space="preserve">to be </w:t>
      </w:r>
      <w:r w:rsidRPr="00F535B4">
        <w:t>heard</w:t>
      </w:r>
      <w:r w:rsidRPr="000D1032">
        <w:t xml:space="preserve"> adequately</w:t>
      </w:r>
      <w:r w:rsidR="00DB07C0">
        <w:t>,</w:t>
      </w:r>
      <w:r w:rsidRPr="000D1032">
        <w:t xml:space="preserve"> that there is transparency</w:t>
      </w:r>
      <w:r>
        <w:t xml:space="preserve"> </w:t>
      </w:r>
      <w:r w:rsidRPr="000D1032">
        <w:t>on engagement</w:t>
      </w:r>
      <w:r w:rsidR="002702D7">
        <w:t>,</w:t>
      </w:r>
      <w:r>
        <w:t xml:space="preserve"> and </w:t>
      </w:r>
      <w:r w:rsidRPr="000D1032">
        <w:t>that agendas and discussion papers come out in a timely manner</w:t>
      </w:r>
      <w:r w:rsidR="00326EBE">
        <w:t>,</w:t>
      </w:r>
      <w:r w:rsidRPr="000D1032">
        <w:t xml:space="preserve"> so that the small business voice can be properly represented</w:t>
      </w:r>
      <w:r w:rsidR="00F316E6">
        <w:t>,</w:t>
      </w:r>
      <w:r w:rsidRPr="000D1032">
        <w:t xml:space="preserve"> and responses to consultations fully taken into account</w:t>
      </w:r>
      <w:r w:rsidR="00F316E6">
        <w:t>,</w:t>
      </w:r>
      <w:r w:rsidRPr="000D1032">
        <w:t xml:space="preserve"> when th</w:t>
      </w:r>
      <w:r w:rsidR="002702D7">
        <w:t>o</w:t>
      </w:r>
      <w:r w:rsidRPr="000D1032">
        <w:t>se bodies are looking at improving the TCA and making things better for small and large businesses to support the economy as we come out of the pandemic.</w:t>
      </w:r>
    </w:p>
    <w:p w:rsidR="00001E98" w:rsidP="00001E98">
      <w:pPr>
        <w:pStyle w:val="Question"/>
        <w:numPr>
          <w:ilvl w:val="0"/>
          <w:numId w:val="9"/>
        </w:numPr>
      </w:pPr>
      <w:sdt>
        <w:sdtPr>
          <w:alias w:val="Member"/>
          <w:tag w:val="&lt;Member mnisId='4789' dodsId=''&gt;"/>
          <w:id w:val="801427051"/>
          <w:placeholder>
            <w:docPart w:val="88AF23A51A1E4E8D88A541C3D72C03C4"/>
          </w:placeholder>
          <w:richText/>
        </w:sdtPr>
        <w:sdtContent>
          <w:r w:rsidRPr="00BD185B">
            <w:rPr>
              <w:b/>
            </w:rPr>
            <w:t>Marco Longhi:</w:t>
          </w:r>
        </w:sdtContent>
      </w:sdt>
      <w:r>
        <w:t xml:space="preserve"> </w:t>
      </w:r>
      <w:r w:rsidR="00203FC9">
        <w:t xml:space="preserve">Thank you. </w:t>
      </w:r>
      <w:r>
        <w:t>Last but not least, Ms Vibert.</w:t>
      </w:r>
    </w:p>
    <w:p w:rsidR="00001E98" w:rsidP="00001E98">
      <w:pPr>
        <w:pStyle w:val="Answer"/>
      </w:pPr>
      <w:sdt>
        <w:sdtPr>
          <w:alias w:val="Witness"/>
          <w:id w:val="721867530"/>
          <w:placeholder>
            <w:docPart w:val="88AF23A51A1E4E8D88A541C3D72C03C4"/>
          </w:placeholder>
          <w:richText/>
        </w:sdtPr>
        <w:sdtContent>
          <w:r w:rsidRPr="00BD185B">
            <w:rPr>
              <w:b/>
              <w:i/>
            </w:rPr>
            <w:t>Sarah Vibert:</w:t>
          </w:r>
        </w:sdtContent>
      </w:sdt>
      <w:r>
        <w:t xml:space="preserve"> </w:t>
      </w:r>
      <w:r w:rsidRPr="00BD185B">
        <w:t>I agree</w:t>
      </w:r>
      <w:r>
        <w:t xml:space="preserve"> that</w:t>
      </w:r>
      <w:r w:rsidR="0045441F">
        <w:t>,</w:t>
      </w:r>
      <w:r w:rsidRPr="00BD185B">
        <w:t xml:space="preserve"> in managing</w:t>
      </w:r>
      <w:r>
        <w:t xml:space="preserve"> it</w:t>
      </w:r>
      <w:r w:rsidRPr="00BD185B">
        <w:t xml:space="preserve"> or trying to improve</w:t>
      </w:r>
      <w:r>
        <w:t xml:space="preserve"> it</w:t>
      </w:r>
      <w:r w:rsidR="00A66FF3">
        <w:t>,</w:t>
      </w:r>
      <w:r w:rsidRPr="00BD185B">
        <w:t xml:space="preserve"> the role</w:t>
      </w:r>
      <w:r>
        <w:t xml:space="preserve"> is both. From </w:t>
      </w:r>
      <w:r w:rsidRPr="00BD185B">
        <w:t xml:space="preserve">a civil society perspective and our particular interests in the TCA, it is probably too early to say. Our big priority at the moment is to get the </w:t>
      </w:r>
      <w:r w:rsidR="00CD3932">
        <w:t>c</w:t>
      </w:r>
      <w:r>
        <w:t xml:space="preserve">ivil </w:t>
      </w:r>
      <w:r w:rsidR="00CD3932">
        <w:t>s</w:t>
      </w:r>
      <w:r>
        <w:t xml:space="preserve">ociety </w:t>
      </w:r>
      <w:r w:rsidR="00CD3932">
        <w:t>f</w:t>
      </w:r>
      <w:r>
        <w:t>orum</w:t>
      </w:r>
      <w:r w:rsidRPr="00BD185B">
        <w:t xml:space="preserve"> established from a UK perspective and seeing how </w:t>
      </w:r>
      <w:r w:rsidR="00A66FF3">
        <w:t>i</w:t>
      </w:r>
      <w:r w:rsidRPr="00BD185B">
        <w:t xml:space="preserve">t will work in </w:t>
      </w:r>
      <w:r>
        <w:t xml:space="preserve">practice. </w:t>
      </w:r>
      <w:r w:rsidRPr="00BD185B">
        <w:t>I think that in practi</w:t>
      </w:r>
      <w:r>
        <w:t>c</w:t>
      </w:r>
      <w:r w:rsidRPr="00BD185B">
        <w:t>e it will be as good as we all make it</w:t>
      </w:r>
      <w:r w:rsidR="004B4A67">
        <w:t>—</w:t>
      </w:r>
      <w:r w:rsidRPr="00BD185B">
        <w:t xml:space="preserve">the parties and UK and </w:t>
      </w:r>
      <w:r>
        <w:t>EU</w:t>
      </w:r>
      <w:r w:rsidRPr="00BD185B">
        <w:t xml:space="preserve"> civil society</w:t>
      </w:r>
      <w:r>
        <w:t>. W</w:t>
      </w:r>
      <w:r w:rsidRPr="00BD185B">
        <w:t xml:space="preserve">e would like to see </w:t>
      </w:r>
      <w:r w:rsidR="003308FB">
        <w:t>i</w:t>
      </w:r>
      <w:r w:rsidRPr="00BD185B">
        <w:t>t set up and working well.</w:t>
      </w:r>
      <w:r>
        <w:t xml:space="preserve"> O</w:t>
      </w:r>
      <w:r w:rsidRPr="00BD185B">
        <w:t xml:space="preserve">ur main priority is around how we can have genuine engagement </w:t>
      </w:r>
      <w:r w:rsidR="0046263B">
        <w:t>for</w:t>
      </w:r>
      <w:r w:rsidRPr="00BD185B">
        <w:t xml:space="preserve"> our members, and a lot of that will be based on</w:t>
      </w:r>
      <w:r w:rsidR="00733D26">
        <w:t xml:space="preserve"> the</w:t>
      </w:r>
      <w:r w:rsidRPr="00BD185B">
        <w:t xml:space="preserve"> transparency </w:t>
      </w:r>
      <w:r w:rsidR="00733D26">
        <w:t xml:space="preserve">that will be critical </w:t>
      </w:r>
      <w:r w:rsidRPr="00BD185B">
        <w:t>right across the different institutional frameworks.</w:t>
      </w:r>
    </w:p>
    <w:p w:rsidR="00001E98" w:rsidP="00001E98">
      <w:pPr>
        <w:pStyle w:val="Question"/>
        <w:numPr>
          <w:ilvl w:val="0"/>
          <w:numId w:val="9"/>
        </w:numPr>
      </w:pPr>
      <w:sdt>
        <w:sdtPr>
          <w:alias w:val="Member"/>
          <w:tag w:val="&lt;Member mnisId='288' dodsId='25682'&gt;"/>
          <w:id w:val="2122209631"/>
          <w:placeholder>
            <w:docPart w:val="88AF23A51A1E4E8D88A541C3D72C03C4"/>
          </w:placeholder>
          <w:richText/>
        </w:sdtPr>
        <w:sdtContent>
          <w:r w:rsidRPr="57AEAC00">
            <w:rPr>
              <w:b/>
              <w:bCs/>
            </w:rPr>
            <w:t>Chair:</w:t>
          </w:r>
        </w:sdtContent>
      </w:sdt>
      <w:r>
        <w:t xml:space="preserve"> </w:t>
      </w:r>
      <w:r w:rsidR="00733D26">
        <w:t xml:space="preserve">Thank you very much indeed. </w:t>
      </w:r>
      <w:r>
        <w:t xml:space="preserve">Having listened to this for some time, </w:t>
      </w:r>
      <w:r>
        <w:t xml:space="preserve">I thought I would try to put one last wrap-up question, which requires more in the nature of a yes or no answer, so </w:t>
      </w:r>
      <w:r w:rsidR="00733D26">
        <w:t xml:space="preserve">that </w:t>
      </w:r>
      <w:r>
        <w:t xml:space="preserve">people can get a sense </w:t>
      </w:r>
      <w:r w:rsidR="00F948BB">
        <w:t>of how</w:t>
      </w:r>
      <w:r>
        <w:t xml:space="preserve"> th</w:t>
      </w:r>
      <w:r w:rsidR="00733D26">
        <w:t>e</w:t>
      </w:r>
      <w:r>
        <w:t xml:space="preserve"> future working is going. Do you think there is realism now</w:t>
      </w:r>
      <w:r w:rsidR="00423972">
        <w:t xml:space="preserve"> and </w:t>
      </w:r>
      <w:r w:rsidR="00A242C6">
        <w:t xml:space="preserve">that </w:t>
      </w:r>
      <w:r w:rsidR="00423972">
        <w:t>it is</w:t>
      </w:r>
      <w:r>
        <w:t xml:space="preserve"> being understood throughout the European Union and in the UK</w:t>
      </w:r>
      <w:r w:rsidR="00423972">
        <w:t>, and there is</w:t>
      </w:r>
      <w:r>
        <w:t xml:space="preserve"> acceptance of the fact that we have left the European Union and that the future relationship might perhaps be more in the nature of cousins</w:t>
      </w:r>
      <w:r w:rsidR="0019017A">
        <w:t>,</w:t>
      </w:r>
      <w:r>
        <w:t xml:space="preserve"> rather than brothers and sisters, if you can see what I</w:t>
      </w:r>
      <w:r w:rsidR="0019017A">
        <w:t xml:space="preserve"> am</w:t>
      </w:r>
      <w:r>
        <w:t xml:space="preserve"> trying to say? There is a slight remoteness in the relationship, but there is a real possibility that, despite the fact </w:t>
      </w:r>
      <w:r w:rsidR="00394BA2">
        <w:t xml:space="preserve">that </w:t>
      </w:r>
      <w:r>
        <w:t>we have left the European Union</w:t>
      </w:r>
      <w:r w:rsidR="0019017A">
        <w:t xml:space="preserve">, and that that and </w:t>
      </w:r>
      <w:r>
        <w:t>our sovereignty and all the rest of it ha</w:t>
      </w:r>
      <w:r w:rsidR="0019017A">
        <w:t>ve</w:t>
      </w:r>
      <w:r>
        <w:t xml:space="preserve"> been democratically decided</w:t>
      </w:r>
      <w:r w:rsidR="000D400A">
        <w:t xml:space="preserve">, there is acceptance </w:t>
      </w:r>
      <w:r>
        <w:t xml:space="preserve">on the EU side </w:t>
      </w:r>
      <w:r w:rsidR="000D400A">
        <w:t xml:space="preserve">that </w:t>
      </w:r>
      <w:r w:rsidR="005C6468">
        <w:t xml:space="preserve">it is </w:t>
      </w:r>
      <w:r w:rsidR="00E764E9">
        <w:t xml:space="preserve">something that is </w:t>
      </w:r>
      <w:r w:rsidR="000D400A">
        <w:t>u</w:t>
      </w:r>
      <w:r>
        <w:t xml:space="preserve">nderstood </w:t>
      </w:r>
      <w:r w:rsidR="00E764E9">
        <w:t>and</w:t>
      </w:r>
      <w:r>
        <w:t xml:space="preserve"> will remain the same. Mr M</w:t>
      </w:r>
      <w:r w:rsidR="00E13051">
        <w:t>cG</w:t>
      </w:r>
      <w:r>
        <w:t>uire, would you like to answer that question in a yes or no way rather than in a philosophical context?</w:t>
      </w:r>
    </w:p>
    <w:p w:rsidR="0045441F" w:rsidP="00001E98">
      <w:pPr>
        <w:pStyle w:val="Answer"/>
      </w:pPr>
      <w:sdt>
        <w:sdtPr>
          <w:alias w:val="Witness"/>
          <w:id w:val="895252687"/>
          <w:placeholder>
            <w:docPart w:val="88AF23A51A1E4E8D88A541C3D72C03C4"/>
          </w:placeholder>
          <w:richText/>
        </w:sdtPr>
        <w:sdtContent>
          <w:r w:rsidRPr="57AEAC00" w:rsidR="00001E98">
            <w:rPr>
              <w:b/>
              <w:bCs/>
              <w:i/>
              <w:iCs/>
            </w:rPr>
            <w:t>Sean McGuire:</w:t>
          </w:r>
        </w:sdtContent>
      </w:sdt>
      <w:r w:rsidR="00001E98">
        <w:t xml:space="preserve"> I will try</w:t>
      </w:r>
      <w:r w:rsidR="7817C2FB">
        <w:t>:</w:t>
      </w:r>
      <w:r w:rsidR="00001E98">
        <w:t xml:space="preserve"> </w:t>
      </w:r>
      <w:r w:rsidR="65EC6413">
        <w:t>y</w:t>
      </w:r>
      <w:r w:rsidR="00001E98">
        <w:t>es, but</w:t>
      </w:r>
      <w:r w:rsidR="00433A40">
        <w:t>. C</w:t>
      </w:r>
      <w:r w:rsidR="00001E98">
        <w:t xml:space="preserve">ertainly in the Brussels bubble they are still very, very hurt by it and there is an element of mistrust and lack of understanding. They have moved on, but perhaps not as much as the UK side has moved on and realised. </w:t>
      </w:r>
    </w:p>
    <w:p w:rsidR="00AE7554" w:rsidP="00001E98">
      <w:pPr>
        <w:pStyle w:val="Answer"/>
      </w:pPr>
      <w:r>
        <w:t>To</w:t>
      </w:r>
      <w:r w:rsidRPr="00E7600C">
        <w:t xml:space="preserve"> put another caveat </w:t>
      </w:r>
      <w:r>
        <w:t>on</w:t>
      </w:r>
      <w:r w:rsidRPr="00E7600C">
        <w:t xml:space="preserve"> that answer,</w:t>
      </w:r>
      <w:r>
        <w:t xml:space="preserve"> the</w:t>
      </w:r>
      <w:r w:rsidRPr="00E7600C">
        <w:t xml:space="preserve"> </w:t>
      </w:r>
      <w:r>
        <w:t>European</w:t>
      </w:r>
      <w:r w:rsidRPr="00E7600C">
        <w:t xml:space="preserve"> Union</w:t>
      </w:r>
      <w:r>
        <w:t xml:space="preserve"> </w:t>
      </w:r>
      <w:r w:rsidRPr="00E7600C">
        <w:t>has never had a very easy relationship with any of its neighbours who are not</w:t>
      </w:r>
      <w:r>
        <w:t xml:space="preserve"> </w:t>
      </w:r>
      <w:r w:rsidRPr="00E7600C">
        <w:t xml:space="preserve">members. We just have to look at Switzerland. It is fraught as well. </w:t>
      </w:r>
      <w:r w:rsidR="002A49CB">
        <w:t>G</w:t>
      </w:r>
      <w:r w:rsidRPr="00E7600C">
        <w:t>oing forward</w:t>
      </w:r>
      <w:r w:rsidR="002A49CB">
        <w:t>,</w:t>
      </w:r>
      <w:r>
        <w:t xml:space="preserve"> while</w:t>
      </w:r>
      <w:r w:rsidRPr="00E7600C">
        <w:t xml:space="preserve"> we may </w:t>
      </w:r>
      <w:r>
        <w:t>be</w:t>
      </w:r>
      <w:r w:rsidRPr="00E7600C">
        <w:t xml:space="preserve"> cousins</w:t>
      </w:r>
      <w:r w:rsidR="0045441F">
        <w:t>,</w:t>
      </w:r>
      <w:r w:rsidRPr="00E7600C">
        <w:t xml:space="preserve"> there will still be some arguments and family disputes as the relationship evolves</w:t>
      </w:r>
      <w:r>
        <w:t>, so,</w:t>
      </w:r>
      <w:r w:rsidRPr="00E7600C">
        <w:t xml:space="preserve"> yes</w:t>
      </w:r>
      <w:r>
        <w:t>,</w:t>
      </w:r>
      <w:r w:rsidRPr="00E7600C">
        <w:t xml:space="preserve"> but reluctantly.</w:t>
      </w:r>
    </w:p>
    <w:p w:rsidR="00001E98" w:rsidP="00AE7554">
      <w:pPr>
        <w:pStyle w:val="Question"/>
      </w:pPr>
      <w:sdt>
        <w:sdtPr>
          <w:alias w:val="Member"/>
          <w:tag w:val="&lt;Member mnisId='288' dodsId='25682'&gt;"/>
          <w:id w:val="1937403050"/>
          <w:placeholder>
            <w:docPart w:val="DefaultPlaceholder_-1854013440"/>
          </w:placeholder>
          <w:richText/>
        </w:sdtPr>
        <w:sdtContent>
          <w:r w:rsidRPr="00AE7554" w:rsidR="00AE7554">
            <w:rPr>
              <w:b/>
            </w:rPr>
            <w:t>Chair:</w:t>
          </w:r>
        </w:sdtContent>
      </w:sdt>
      <w:r w:rsidR="00AE7554">
        <w:t xml:space="preserve"> Mike Cherry?</w:t>
      </w:r>
    </w:p>
    <w:p w:rsidR="00001E98" w:rsidP="00001E98">
      <w:pPr>
        <w:pStyle w:val="Answer"/>
      </w:pPr>
      <w:sdt>
        <w:sdtPr>
          <w:alias w:val="Witness"/>
          <w:id w:val="385144846"/>
          <w:placeholder>
            <w:docPart w:val="88AF23A51A1E4E8D88A541C3D72C03C4"/>
          </w:placeholder>
          <w:richText/>
        </w:sdtPr>
        <w:sdtContent>
          <w:r w:rsidRPr="00E7600C">
            <w:rPr>
              <w:b/>
              <w:i/>
            </w:rPr>
            <w:t xml:space="preserve">Mike </w:t>
          </w:r>
          <w:r>
            <w:rPr>
              <w:b/>
              <w:i/>
            </w:rPr>
            <w:t>Cherry</w:t>
          </w:r>
          <w:r w:rsidRPr="00E7600C">
            <w:rPr>
              <w:b/>
              <w:i/>
            </w:rPr>
            <w:t>:</w:t>
          </w:r>
        </w:sdtContent>
      </w:sdt>
      <w:r>
        <w:t xml:space="preserve"> </w:t>
      </w:r>
      <w:r w:rsidRPr="00E7600C">
        <w:t>I do</w:t>
      </w:r>
      <w:r w:rsidR="000A45B4">
        <w:t>n’t</w:t>
      </w:r>
      <w:r w:rsidRPr="00E7600C">
        <w:t xml:space="preserve"> </w:t>
      </w:r>
      <w:r w:rsidR="0045441F">
        <w:t xml:space="preserve">think </w:t>
      </w:r>
      <w:r w:rsidRPr="00E7600C">
        <w:t xml:space="preserve">there is any question </w:t>
      </w:r>
      <w:r w:rsidR="000A45B4">
        <w:t xml:space="preserve">but </w:t>
      </w:r>
      <w:r w:rsidRPr="00E7600C">
        <w:t xml:space="preserve">that we are out of the </w:t>
      </w:r>
      <w:r>
        <w:t>EU</w:t>
      </w:r>
      <w:r w:rsidRPr="00E7600C">
        <w:t xml:space="preserve">. </w:t>
      </w:r>
      <w:r>
        <w:t>T</w:t>
      </w:r>
      <w:r w:rsidRPr="00E7600C">
        <w:t>he important thing for small businesses is that there is some pragmatism brought into what needs to be achieved going forward</w:t>
      </w:r>
      <w:r w:rsidR="000A45B4">
        <w:t>,</w:t>
      </w:r>
      <w:r w:rsidRPr="00E7600C">
        <w:t xml:space="preserve"> so that business</w:t>
      </w:r>
      <w:r>
        <w:t xml:space="preserve">es </w:t>
      </w:r>
      <w:r w:rsidRPr="00E7600C">
        <w:t xml:space="preserve">both </w:t>
      </w:r>
      <w:r w:rsidR="002D28B6">
        <w:t xml:space="preserve">in </w:t>
      </w:r>
      <w:r w:rsidRPr="00E7600C">
        <w:t>the UK and</w:t>
      </w:r>
      <w:r>
        <w:t xml:space="preserve"> across</w:t>
      </w:r>
      <w:r w:rsidRPr="00E7600C">
        <w:t xml:space="preserve"> the </w:t>
      </w:r>
      <w:r>
        <w:t>EU</w:t>
      </w:r>
      <w:r w:rsidRPr="00E7600C">
        <w:t xml:space="preserve"> can work closely together with minimal friction and resolve some of the outstanding issues</w:t>
      </w:r>
      <w:r>
        <w:t xml:space="preserve"> </w:t>
      </w:r>
      <w:r w:rsidRPr="00E7600C">
        <w:t>that are on the table at the moment.</w:t>
      </w:r>
    </w:p>
    <w:p w:rsidR="00001E98" w:rsidP="00001E98">
      <w:pPr>
        <w:pStyle w:val="Question"/>
        <w:numPr>
          <w:ilvl w:val="0"/>
          <w:numId w:val="9"/>
        </w:numPr>
      </w:pPr>
      <w:sdt>
        <w:sdtPr>
          <w:alias w:val="Member"/>
          <w:tag w:val="&lt;Member mnisId='288' dodsId='25682'&gt;"/>
          <w:id w:val="857394358"/>
          <w:placeholder>
            <w:docPart w:val="88AF23A51A1E4E8D88A541C3D72C03C4"/>
          </w:placeholder>
          <w:richText/>
        </w:sdtPr>
        <w:sdtContent>
          <w:r w:rsidRPr="00E7600C">
            <w:rPr>
              <w:b/>
            </w:rPr>
            <w:t>Chair:</w:t>
          </w:r>
        </w:sdtContent>
      </w:sdt>
      <w:r>
        <w:t xml:space="preserve"> Sarah, last </w:t>
      </w:r>
      <w:r w:rsidR="008D16BA">
        <w:t>but</w:t>
      </w:r>
      <w:r>
        <w:t xml:space="preserve">, as Marco said, not least, would you be kind enough to indicate from the civil society point of view </w:t>
      </w:r>
      <w:r w:rsidR="002308F5">
        <w:t>the general nature of your feelings and y</w:t>
      </w:r>
      <w:r>
        <w:t>our understanding of how this is going?</w:t>
      </w:r>
    </w:p>
    <w:p w:rsidR="00001E98" w:rsidP="00001E98">
      <w:pPr>
        <w:pStyle w:val="Answer"/>
      </w:pPr>
      <w:sdt>
        <w:sdtPr>
          <w:alias w:val="Witness"/>
          <w:id w:val="-1046282153"/>
          <w:placeholder>
            <w:docPart w:val="88AF23A51A1E4E8D88A541C3D72C03C4"/>
          </w:placeholder>
          <w:richText/>
        </w:sdtPr>
        <w:sdtContent>
          <w:r w:rsidRPr="00E7600C">
            <w:rPr>
              <w:b/>
              <w:i/>
            </w:rPr>
            <w:t>Sarah Vibert:</w:t>
          </w:r>
        </w:sdtContent>
      </w:sdt>
      <w:r>
        <w:t xml:space="preserve"> I</w:t>
      </w:r>
      <w:r w:rsidR="00E13051">
        <w:t xml:space="preserve"> </w:t>
      </w:r>
      <w:r>
        <w:t xml:space="preserve">agree with Sean and Mike. I think it is yes </w:t>
      </w:r>
      <w:r w:rsidR="002308F5">
        <w:t xml:space="preserve">but, </w:t>
      </w:r>
      <w:r>
        <w:t xml:space="preserve">for similar reasons </w:t>
      </w:r>
      <w:r w:rsidR="00A466AB">
        <w:t xml:space="preserve">to Sean </w:t>
      </w:r>
      <w:r>
        <w:t xml:space="preserve">as to how Brussels is still feeling, but I think that will change over time as </w:t>
      </w:r>
      <w:r w:rsidRPr="00410AF7">
        <w:t>we start to get into the new arrangements</w:t>
      </w:r>
      <w:r>
        <w:t>.</w:t>
      </w:r>
    </w:p>
    <w:p w:rsidR="00EC20BC" w:rsidRPr="007E0E6E" w:rsidP="00001E98">
      <w:pPr>
        <w:pStyle w:val="Answer"/>
      </w:pPr>
      <w:sdt>
        <w:sdtPr>
          <w:alias w:val="Member"/>
          <w:tag w:val="&lt;Member mnisId='288' dodsId='25682'&gt;"/>
          <w:id w:val="-1990622526"/>
          <w:placeholder>
            <w:docPart w:val="88AF23A51A1E4E8D88A541C3D72C03C4"/>
          </w:placeholder>
          <w:richText/>
        </w:sdtPr>
        <w:sdtContent>
          <w:r w:rsidRPr="00410AF7" w:rsidR="00001E98">
            <w:rPr>
              <w:b/>
            </w:rPr>
            <w:t>Chair:</w:t>
          </w:r>
        </w:sdtContent>
      </w:sdt>
      <w:r w:rsidR="00001E98">
        <w:t xml:space="preserve"> Thank you all very much for coming. It has been most interesting. I hope that a lot of other people have had the opportunity to hear your responses so </w:t>
      </w:r>
      <w:r w:rsidR="00A466AB">
        <w:t xml:space="preserve">that </w:t>
      </w:r>
      <w:r w:rsidR="00001E98">
        <w:t>they are better informed about what is going on in the business, foreign policy and domestic issues that have been raised during the course of these proceedings. Thank you all very much for coming.</w:t>
      </w:r>
    </w:p>
    <w:sectPr w:rsidSect="008351F9">
      <w:headerReference w:type="default" r:id="rId5"/>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3">
      <wne:macro wne:macroName="NORMAL.NEWMACROS.MACRO170"/>
    </wne:keymap>
    <wne:keymap wne:kcmPrimary="0445">
      <wne:macro wne:macroName="NORMAL.NEWMACROS.MACRO171"/>
    </wne:keymap>
    <wne:keymap wne:kcmPrimary="044E">
      <wne:macro wne:macroName="NORMAL.NEWMACROS.MACRO165"/>
    </wne:keymap>
    <wne:keymap wne:kcmPrimary="0454">
      <wne:macro wne:macroName="NORMAL.NEWMACROS.MACRO169"/>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4BEB24CC81418B89C7D068454DCA6C"/>
      </w:placeholder>
      <w:richText/>
    </w:sdtPr>
    <w:sdtContent>
      <w:p w:rsidR="00992D31" w:rsidP="009277D8">
        <w:pPr>
          <w:pStyle w:val="Para"/>
          <w:rPr>
            <w:color w:val="808080"/>
          </w:rPr>
        </w:pPr>
        <w:r w:rsidRPr="0099020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992D3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7FA8D06"/>
    <w:lvl w:ilvl="0">
      <w:start w:val="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4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90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microsoft.com/office/2006/relationships/keyMapCustomizations" Target="customizations.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4BEB24CC81418B89C7D068454DCA6C"/>
        <w:category>
          <w:name w:val="General"/>
          <w:gallery w:val="placeholder"/>
        </w:category>
        <w:types>
          <w:type w:val="bbPlcHdr"/>
        </w:types>
        <w:behaviors>
          <w:behavior w:val="content"/>
        </w:behaviors>
        <w:guid w:val="{7F507E78-C0AE-47E9-8A8B-CA7D95083CBC}"/>
      </w:docPartPr>
      <w:docPartBody>
        <w:p w:rsidR="006B080C" w:rsidP="006B080C">
          <w:pPr>
            <w:pStyle w:val="914BEB24CC81418B89C7D068454DCA6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7836B49-E304-41A7-842F-5513E6E49C2F}"/>
      </w:docPartPr>
      <w:docPartBody>
        <w:p w:rsidR="006B080C">
          <w:r w:rsidRPr="00175FC8">
            <w:rPr>
              <w:rStyle w:val="PlaceholderText"/>
            </w:rPr>
            <w:t>Click or tap here to enter text.</w:t>
          </w:r>
        </w:p>
      </w:docPartBody>
    </w:docPart>
    <w:docPart>
      <w:docPartPr>
        <w:name w:val="88AF23A51A1E4E8D88A541C3D72C03C4"/>
        <w:category>
          <w:name w:val="General"/>
          <w:gallery w:val="placeholder"/>
        </w:category>
        <w:types>
          <w:type w:val="bbPlcHdr"/>
        </w:types>
        <w:behaviors>
          <w:behavior w:val="content"/>
        </w:behaviors>
        <w:guid w:val="{547AA460-DDD5-4158-A531-065E43A16BC0}"/>
      </w:docPartPr>
      <w:docPartBody>
        <w:p w:rsidR="00E04171" w:rsidP="005E4D2B">
          <w:pPr>
            <w:pStyle w:val="88AF23A51A1E4E8D88A541C3D72C03C4"/>
          </w:pPr>
          <w:r w:rsidRPr="00175F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4D2B"/>
    <w:rPr>
      <w:color w:val="808080"/>
    </w:rPr>
  </w:style>
  <w:style w:type="paragraph" w:customStyle="1" w:styleId="914BEB24CC81418B89C7D068454DCA6C">
    <w:name w:val="914BEB24CC81418B89C7D068454DCA6C"/>
    <w:rsid w:val="006B080C"/>
  </w:style>
  <w:style w:type="paragraph" w:customStyle="1" w:styleId="88AF23A51A1E4E8D88A541C3D72C03C4">
    <w:name w:val="88AF23A51A1E4E8D88A541C3D72C03C4"/>
    <w:rsid w:val="005E4D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