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714" w:rsidRPr="000961D8" w:rsidP="00E04F6D">
      <w:pPr>
        <w:pStyle w:val="TitleCommittee0"/>
      </w:pPr>
      <w:sdt>
        <w:sdtPr>
          <w:alias w:val="CommitteeName"/>
          <w:tag w:val="CommitteeName"/>
          <w:id w:val="1869951332"/>
          <w:placeholder>
            <w:docPart w:val="F4BF437B4E4D4C349B1F910610A18CCE"/>
          </w:placeholder>
          <w:richText/>
        </w:sdtPr>
        <w:sdtContent>
          <w:r w:rsidRPr="000961D8">
            <w:t>Northern Ireland Affairs Committee</w:t>
          </w:r>
        </w:sdtContent>
      </w:sdt>
    </w:p>
    <w:p w:rsidR="00CA5714" w:rsidRPr="000961D8" w:rsidP="00E04F6D">
      <w:pPr>
        <w:pStyle w:val="TitleInquiry0"/>
      </w:pPr>
      <w:r w:rsidRPr="000961D8">
        <w:t xml:space="preserve">Oral evidence: </w:t>
      </w:r>
      <w:sdt>
        <w:sdtPr>
          <w:alias w:val="InquiryName"/>
          <w:tag w:val="InquiryName"/>
          <w:id w:val="377371847"/>
          <w:placeholder>
            <w:docPart w:val="F4BF437B4E4D4C349B1F910610A18CCE"/>
          </w:placeholder>
          <w:richText/>
        </w:sdtPr>
        <w:sdtContent>
          <w:r w:rsidRPr="000961D8" w:rsidR="0062050A">
            <w:t>The experience of minority ethnic and migrant people in Northern Ireland</w:t>
          </w:r>
        </w:sdtContent>
      </w:sdt>
      <w:r w:rsidRPr="000961D8">
        <w:t xml:space="preserve">, HC </w:t>
      </w:r>
      <w:sdt>
        <w:sdtPr>
          <w:alias w:val="InquiryRefNo"/>
          <w:tag w:val="InquiryRefNo"/>
          <w:id w:val="-281725174"/>
          <w:placeholder>
            <w:docPart w:val="F4BF437B4E4D4C349B1F910610A18CCE"/>
          </w:placeholder>
          <w:richText/>
        </w:sdtPr>
        <w:sdtContent>
          <w:r w:rsidRPr="000961D8">
            <w:t>15</w:t>
          </w:r>
          <w:r w:rsidRPr="000961D8" w:rsidR="00AB0419">
            <w:t>9</w:t>
          </w:r>
        </w:sdtContent>
      </w:sdt>
    </w:p>
    <w:sdt>
      <w:sdtPr>
        <w:alias w:val="SittingDate"/>
        <w:tag w:val="SittingDate"/>
        <w:id w:val="-1160222926"/>
        <w:placeholder>
          <w:docPart w:val="F4BF437B4E4D4C349B1F910610A18CCE"/>
        </w:placeholder>
        <w:richText/>
      </w:sdtPr>
      <w:sdtContent>
        <w:p w:rsidR="00CA5714" w:rsidRPr="000961D8" w:rsidP="00E04F6D">
          <w:pPr>
            <w:pStyle w:val="Para"/>
          </w:pPr>
          <w:r w:rsidRPr="000961D8">
            <w:t xml:space="preserve">Wednesday </w:t>
          </w:r>
          <w:r w:rsidRPr="000961D8" w:rsidR="00C06A10">
            <w:t>15</w:t>
          </w:r>
          <w:r w:rsidRPr="000961D8">
            <w:t xml:space="preserve"> </w:t>
          </w:r>
          <w:r w:rsidRPr="000961D8" w:rsidR="008B4B86">
            <w:t>September</w:t>
          </w:r>
          <w:r w:rsidRPr="000961D8">
            <w:t xml:space="preserve"> 2021</w:t>
          </w:r>
        </w:p>
      </w:sdtContent>
    </w:sdt>
    <w:p w:rsidR="00CA5714" w:rsidRPr="000961D8" w:rsidP="00E04F6D">
      <w:pPr>
        <w:pStyle w:val="Para"/>
      </w:pPr>
      <w:r w:rsidRPr="000961D8">
        <w:t xml:space="preserve">Ordered by the House of </w:t>
      </w:r>
      <w:sdt>
        <w:sdtPr>
          <w:alias w:val="House"/>
          <w:tag w:val="House"/>
          <w:id w:val="809213435"/>
          <w:placeholder>
            <w:docPart w:val="F4BF437B4E4D4C349B1F910610A18CCE"/>
          </w:placeholder>
          <w:richText/>
        </w:sdtPr>
        <w:sdtContent>
          <w:r w:rsidRPr="000961D8">
            <w:t>Commons</w:t>
          </w:r>
        </w:sdtContent>
      </w:sdt>
      <w:r w:rsidRPr="000961D8">
        <w:t xml:space="preserve"> to be published on </w:t>
      </w:r>
      <w:sdt>
        <w:sdtPr>
          <w:alias w:val="PublishDate"/>
          <w:tag w:val="PublishDate"/>
          <w:id w:val="217021599"/>
          <w:placeholder>
            <w:docPart w:val="F4BF437B4E4D4C349B1F910610A18CCE"/>
          </w:placeholder>
          <w:richText/>
        </w:sdtPr>
        <w:sdtContent>
          <w:r w:rsidRPr="000961D8" w:rsidR="00C06A10">
            <w:t>15</w:t>
          </w:r>
          <w:r w:rsidRPr="000961D8">
            <w:t xml:space="preserve"> </w:t>
          </w:r>
          <w:r w:rsidRPr="000961D8" w:rsidR="008B4B86">
            <w:t>September</w:t>
          </w:r>
          <w:r w:rsidRPr="000961D8">
            <w:t xml:space="preserve"> 2021</w:t>
          </w:r>
        </w:sdtContent>
      </w:sdt>
      <w:r w:rsidRPr="000961D8">
        <w:t>.</w:t>
      </w:r>
    </w:p>
    <w:p w:rsidR="00CA5714" w:rsidRPr="000961D8" w:rsidP="00E04F6D">
      <w:sdt>
        <w:sdtPr>
          <w:alias w:val="VideoHyperlink"/>
          <w:tag w:val="VideoHyperlink"/>
          <w:id w:val="703995351"/>
          <w:placeholder>
            <w:docPart w:val="F4BF437B4E4D4C349B1F910610A18CCE"/>
          </w:placeholder>
          <w:richText/>
        </w:sdtPr>
        <w:sdtContent>
          <w:r>
            <w:fldChar w:fldCharType="begin"/>
          </w:r>
          <w:r>
            <w:instrText xml:space="preserve"> HYPERLINK "https://parliamentlive.tv/event/index/7330b578-5165-4486-ab94-aaee27b0a4e4" </w:instrText>
          </w:r>
          <w:r>
            <w:fldChar w:fldCharType="separate"/>
          </w:r>
          <w:r w:rsidRPr="00F366FF">
            <w:rPr>
              <w:rStyle w:val="Hyperlink"/>
            </w:rPr>
            <w:t>Watch the meeting</w:t>
          </w:r>
          <w:r>
            <w:fldChar w:fldCharType="end"/>
          </w:r>
        </w:sdtContent>
      </w:sdt>
    </w:p>
    <w:p w:rsidR="00CA5714" w:rsidRPr="000961D8" w:rsidP="00E04F6D">
      <w:r w:rsidRPr="000961D8">
        <w:t xml:space="preserve">Members present: </w:t>
      </w:r>
      <w:sdt>
        <w:sdtPr>
          <w:alias w:val="MembersPresent"/>
          <w:tag w:val="MembersPresent"/>
          <w:id w:val="366340316"/>
          <w:placeholder>
            <w:docPart w:val="F4BF437B4E4D4C349B1F910610A18CCE"/>
          </w:placeholder>
          <w:richText/>
        </w:sdtPr>
        <w:sdtContent>
          <w:r w:rsidRPr="000961D8">
            <w:t>Simon Hoare (Chair)</w:t>
          </w:r>
          <w:r w:rsidRPr="000961D8" w:rsidR="009221C8">
            <w:t>;</w:t>
          </w:r>
          <w:r w:rsidRPr="000961D8">
            <w:t xml:space="preserve"> Mr Gregory Campbell;</w:t>
          </w:r>
          <w:r w:rsidRPr="000961D8" w:rsidR="00EF15C3">
            <w:t xml:space="preserve"> Stephen Farry;</w:t>
          </w:r>
          <w:r w:rsidRPr="000961D8">
            <w:t xml:space="preserve"> Mr</w:t>
          </w:r>
          <w:r w:rsidRPr="000961D8" w:rsidR="0086779A">
            <w:t xml:space="preserve"> </w:t>
          </w:r>
          <w:r w:rsidRPr="000961D8">
            <w:t>Robert Goodwill; Claire Hanna.</w:t>
          </w:r>
        </w:sdtContent>
      </w:sdt>
    </w:p>
    <w:p w:rsidR="00CA5714" w:rsidRPr="000961D8" w:rsidP="00E04F6D">
      <w:pPr>
        <w:pStyle w:val="ParaCentre"/>
      </w:pPr>
      <w:r w:rsidRPr="000961D8">
        <w:t xml:space="preserve">Questions </w:t>
      </w:r>
      <w:sdt>
        <w:sdtPr>
          <w:alias w:val="QuestionNumbers"/>
          <w:tag w:val="QuestionNumbers"/>
          <w:id w:val="-1223666168"/>
          <w:placeholder>
            <w:docPart w:val="F4BF437B4E4D4C349B1F910610A18CCE"/>
          </w:placeholder>
          <w:richText/>
        </w:sdtPr>
        <w:sdtContent>
          <w:r w:rsidRPr="000961D8" w:rsidR="00C06A10">
            <w:t>45</w:t>
          </w:r>
          <w:r w:rsidRPr="000961D8" w:rsidR="00EA4637">
            <w:t xml:space="preserve"> - </w:t>
          </w:r>
          <w:r w:rsidR="00F366FF">
            <w:t>6</w:t>
          </w:r>
          <w:r w:rsidR="00B72560">
            <w:t>8</w:t>
          </w:r>
        </w:sdtContent>
      </w:sdt>
    </w:p>
    <w:p w:rsidR="00CA5714" w:rsidRPr="000961D8" w:rsidP="00E04F6D">
      <w:pPr>
        <w:pStyle w:val="TitleWitnesses0"/>
      </w:pPr>
      <w:r w:rsidRPr="000961D8">
        <w:t>Witnesses</w:t>
      </w:r>
    </w:p>
    <w:sdt>
      <w:sdtPr>
        <w:alias w:val="WitnessSet"/>
        <w:tag w:val="WitnessSet"/>
        <w:id w:val="-368373484"/>
        <w:placeholder>
          <w:docPart w:val="DA5F3E6CB4974EB8A04798878EE0DFCC"/>
        </w:placeholder>
        <w:richText/>
      </w:sdtPr>
      <w:sdtContent>
        <w:p w:rsidR="00EA4637" w:rsidRPr="000961D8" w:rsidP="00C06A10">
          <w:pPr>
            <w:pStyle w:val="Para"/>
          </w:pPr>
          <w:r w:rsidRPr="000961D8">
            <w:t>I:</w:t>
          </w:r>
          <w:r w:rsidRPr="000961D8" w:rsidR="004D23F4">
            <w:t xml:space="preserve"> </w:t>
          </w:r>
          <w:r w:rsidRPr="000961D8" w:rsidR="00C06A10">
            <w:t>Liz Griffith, Policy Officer</w:t>
          </w:r>
          <w:r w:rsidRPr="000961D8" w:rsidR="00B26D71">
            <w:t xml:space="preserve">, </w:t>
          </w:r>
          <w:r w:rsidRPr="000961D8" w:rsidR="00C06A10">
            <w:t>Law Centre NI; Lilian Seenoi</w:t>
          </w:r>
          <w:r w:rsidRPr="000961D8" w:rsidR="00C06A10">
            <w:noBreakHyphen/>
            <w:t xml:space="preserve">Barr, Director </w:t>
          </w:r>
          <w:r w:rsidRPr="000961D8" w:rsidR="007C5FD6">
            <w:t>o</w:t>
          </w:r>
          <w:r w:rsidRPr="000961D8" w:rsidR="00C06A10">
            <w:t>f Operations</w:t>
          </w:r>
          <w:r w:rsidRPr="000961D8" w:rsidR="00B26D71">
            <w:t xml:space="preserve">, </w:t>
          </w:r>
          <w:r w:rsidRPr="000961D8" w:rsidR="00C06A10">
            <w:t>North West Migrants Forum</w:t>
          </w:r>
          <w:r w:rsidRPr="000961D8" w:rsidR="00083B72">
            <w:t xml:space="preserve"> (NWMF)</w:t>
          </w:r>
          <w:r w:rsidRPr="000961D8" w:rsidR="006A5BA0">
            <w:t>; Ronnie Vellem, Secretary, Northern Ireland Community of Refugees and Asylum Seekers</w:t>
          </w:r>
          <w:r w:rsidRPr="000961D8" w:rsidR="00083B72">
            <w:t xml:space="preserve"> (NICRAS)</w:t>
          </w:r>
          <w:r w:rsidRPr="000961D8" w:rsidR="00C06A10">
            <w:t>.</w:t>
          </w:r>
        </w:p>
        <w:p w:rsidR="00CA5714" w:rsidRPr="000961D8" w:rsidP="00C06A10">
          <w:pPr>
            <w:pStyle w:val="Para"/>
          </w:pPr>
        </w:p>
      </w:sdtContent>
    </w:sdt>
    <w:p w:rsidR="00CA5714" w:rsidRPr="000961D8" w:rsidP="00E04F6D">
      <w:pPr>
        <w:pStyle w:val="Para"/>
      </w:pPr>
      <w:bookmarkStart w:id="0" w:name="_Hlk83026416"/>
      <w:r w:rsidRPr="000961D8">
        <w:t>Written evidence from witnesses:</w:t>
      </w:r>
    </w:p>
    <w:p w:rsidR="00D96150" w:rsidP="00F366FF">
      <w:pPr>
        <w:pStyle w:val="Witnesssubmission"/>
        <w:ind w:firstLine="0"/>
        <w:jc w:val="left"/>
      </w:pPr>
      <w:bookmarkEnd w:id="0"/>
      <w:r>
        <w:t xml:space="preserve">- </w:t>
      </w:r>
      <w:r>
        <w:fldChar w:fldCharType="begin"/>
      </w:r>
      <w:r>
        <w:instrText xml:space="preserve"> HYPERLINK "https://committees.parliament.uk/writtenevidence/37382/html/" </w:instrText>
      </w:r>
      <w:r>
        <w:fldChar w:fldCharType="separate"/>
      </w:r>
      <w:r w:rsidRPr="00B72560">
        <w:rPr>
          <w:rStyle w:val="Hyperlink"/>
        </w:rPr>
        <w:t>North West Migrants Forum</w:t>
      </w:r>
      <w:r>
        <w:fldChar w:fldCharType="end"/>
      </w:r>
    </w:p>
    <w:p w:rsidR="00D96150" w:rsidP="00F366FF">
      <w:pPr>
        <w:pStyle w:val="Witnesssubmission"/>
        <w:ind w:firstLine="0"/>
        <w:jc w:val="left"/>
      </w:pPr>
      <w:r>
        <w:t xml:space="preserve">- </w:t>
      </w:r>
      <w:r w:rsidR="00B72560">
        <w:fldChar w:fldCharType="begin"/>
      </w:r>
      <w:r w:rsidR="00B72560">
        <w:instrText xml:space="preserve"> HYPERLINK "https://committees.parliament.uk/writtenevidence/36823/html/" </w:instrText>
      </w:r>
      <w:r w:rsidR="00B72560">
        <w:fldChar w:fldCharType="separate"/>
      </w:r>
      <w:r w:rsidRPr="00B72560">
        <w:rPr>
          <w:rStyle w:val="Hyperlink"/>
        </w:rPr>
        <w:t>Law Cen</w:t>
      </w:r>
      <w:r w:rsidRPr="00B72560">
        <w:rPr>
          <w:rStyle w:val="Hyperlink"/>
        </w:rPr>
        <w:t>t</w:t>
      </w:r>
      <w:r w:rsidRPr="00B72560">
        <w:rPr>
          <w:rStyle w:val="Hyperlink"/>
        </w:rPr>
        <w:t>re NI</w:t>
      </w:r>
      <w:r w:rsidR="00B72560">
        <w:fldChar w:fldCharType="end"/>
      </w:r>
      <w:r>
        <w:t xml:space="preserve"> </w:t>
      </w:r>
    </w:p>
    <w:p w:rsidR="00F366FF" w:rsidP="00F366FF">
      <w:pPr>
        <w:pStyle w:val="Witnesssubmission"/>
        <w:ind w:firstLine="0"/>
        <w:jc w:val="left"/>
      </w:pPr>
      <w:r>
        <w:t xml:space="preserve"> </w:t>
      </w:r>
    </w:p>
    <w:p w:rsidR="00CA5714" w:rsidRPr="000961D8" w:rsidP="00E04F6D">
      <w:pPr>
        <w:rPr>
          <w:rFonts w:eastAsia="Times New Roman"/>
          <w:szCs w:val="20"/>
        </w:rPr>
      </w:pPr>
      <w:r w:rsidRPr="000961D8">
        <w:br w:type="page"/>
      </w:r>
    </w:p>
    <w:sdt>
      <w:sdtPr>
        <w:rPr>
          <w:sz w:val="22"/>
        </w:rPr>
        <w:alias w:val="WitnessExamination"/>
        <w:tag w:val="WitnessExamination"/>
        <w:id w:val="2003463402"/>
        <w:placeholder>
          <w:docPart w:val="3048391BC4504AB8B290A5AE23E33CCF"/>
        </w:placeholder>
        <w:richText/>
      </w:sdtPr>
      <w:sdtEndPr>
        <w:rPr>
          <w:sz w:val="28"/>
        </w:rPr>
      </w:sdtEndPr>
      <w:sdtContent>
        <w:p w:rsidR="00CA5714" w:rsidRPr="000961D8" w:rsidP="00CA5714">
          <w:pPr>
            <w:pStyle w:val="TitlePanel0"/>
            <w:rPr>
              <w:szCs w:val="28"/>
            </w:rPr>
          </w:pPr>
          <w:bookmarkStart w:id="1" w:name="Panel1"/>
          <w:r w:rsidRPr="000961D8">
            <w:rPr>
              <w:szCs w:val="28"/>
            </w:rPr>
            <w:t>Examination of Witnesses</w:t>
          </w:r>
        </w:p>
        <w:p w:rsidR="00CA5714" w:rsidRPr="000961D8" w:rsidP="00CA5714">
          <w:pPr>
            <w:pStyle w:val="TitlePanel0"/>
            <w:jc w:val="both"/>
          </w:pPr>
          <w:r w:rsidRPr="000961D8">
            <w:rPr>
              <w:sz w:val="22"/>
            </w:rPr>
            <w:t xml:space="preserve">Witnesses: </w:t>
          </w:r>
          <w:r w:rsidRPr="000961D8" w:rsidR="00C06A10">
            <w:rPr>
              <w:sz w:val="22"/>
            </w:rPr>
            <w:t>Liz Griffith</w:t>
          </w:r>
          <w:r w:rsidRPr="000961D8" w:rsidR="007C5FD6">
            <w:rPr>
              <w:sz w:val="22"/>
            </w:rPr>
            <w:t>,</w:t>
          </w:r>
          <w:r w:rsidRPr="000961D8" w:rsidR="002E3910">
            <w:rPr>
              <w:sz w:val="22"/>
            </w:rPr>
            <w:t xml:space="preserve"> </w:t>
          </w:r>
          <w:r w:rsidRPr="000961D8" w:rsidR="00C06A10">
            <w:rPr>
              <w:sz w:val="22"/>
            </w:rPr>
            <w:t>Lilian Seenoi</w:t>
          </w:r>
          <w:r w:rsidRPr="000961D8" w:rsidR="00C06A10">
            <w:rPr>
              <w:sz w:val="22"/>
            </w:rPr>
            <w:noBreakHyphen/>
            <w:t>Barr</w:t>
          </w:r>
          <w:r w:rsidRPr="000961D8" w:rsidR="007C5FD6">
            <w:rPr>
              <w:sz w:val="22"/>
            </w:rPr>
            <w:t xml:space="preserve"> and Ronnie Vellem</w:t>
          </w:r>
          <w:r w:rsidRPr="000961D8" w:rsidR="002E3910">
            <w:rPr>
              <w:sz w:val="22"/>
            </w:rPr>
            <w:t xml:space="preserve">. </w:t>
          </w:r>
        </w:p>
      </w:sdtContent>
    </w:sdt>
    <w:p w:rsidR="000A4AED" w:rsidRPr="000961D8" w:rsidP="00EE661E">
      <w:pPr>
        <w:pStyle w:val="Question"/>
      </w:pPr>
      <w:bookmarkEnd w:id="1"/>
      <w:sdt>
        <w:sdtPr>
          <w:alias w:val="Member"/>
          <w:tag w:val="&lt;Member mnisId='4494' dodsId='72275'&gt;"/>
          <w:id w:val="-741174156"/>
          <w:placeholder>
            <w:docPart w:val="DefaultPlaceholder_-1854013440"/>
          </w:placeholder>
          <w:richText/>
        </w:sdtPr>
        <w:sdtContent>
          <w:r w:rsidRPr="000961D8" w:rsidR="00CA5714">
            <w:rPr>
              <w:b/>
              <w:bCs/>
            </w:rPr>
            <w:t>Chair:</w:t>
          </w:r>
        </w:sdtContent>
      </w:sdt>
      <w:r w:rsidRPr="000961D8" w:rsidR="00CA5714">
        <w:t xml:space="preserve"> </w:t>
      </w:r>
      <w:r w:rsidRPr="000961D8" w:rsidR="00100D27">
        <w:t xml:space="preserve">Good morning to our witnesses and good morning, colleagues, for this, our second session in our inquiry </w:t>
      </w:r>
      <w:r w:rsidR="009053A9">
        <w:t>into</w:t>
      </w:r>
      <w:r w:rsidRPr="000961D8" w:rsidR="00100D27">
        <w:t xml:space="preserve"> the experience of minority ethnic and migrant people in Northern Ireland. Can I extend from the outset a very warm welcome and our thanks to our witness</w:t>
      </w:r>
      <w:r w:rsidRPr="000961D8" w:rsidR="00AD4C88">
        <w:t>es</w:t>
      </w:r>
      <w:r w:rsidRPr="000961D8" w:rsidR="00100D27">
        <w:t xml:space="preserve"> for joining us this morning? It may be helpful for the record if you could introduce yourselves and the organisations that you represent. </w:t>
      </w:r>
    </w:p>
    <w:p w:rsidR="00100D27" w:rsidRPr="000961D8" w:rsidP="00100D27">
      <w:pPr>
        <w:pStyle w:val="QuestionCont"/>
      </w:pPr>
      <w:r w:rsidRPr="000961D8">
        <w:t xml:space="preserve">Just to say, there are </w:t>
      </w:r>
      <w:r w:rsidRPr="000961D8">
        <w:t>two housekeeping points. We have apologies from Mary</w:t>
      </w:r>
      <w:r w:rsidRPr="000961D8">
        <w:t xml:space="preserve"> Kelly</w:t>
      </w:r>
      <w:r w:rsidRPr="000961D8">
        <w:t xml:space="preserve"> Foy, Bob Stewart and Scott Benton. Does anybody have any declarations of interest to make?</w:t>
      </w:r>
    </w:p>
    <w:p w:rsidR="00100D27" w:rsidRPr="000961D8" w:rsidP="00100D27">
      <w:pPr>
        <w:pStyle w:val="QuestionCont"/>
      </w:pPr>
      <w:sdt>
        <w:sdtPr>
          <w:rPr>
            <w:b/>
            <w:bCs/>
          </w:rPr>
          <w:alias w:val="Member"/>
          <w:tag w:val="&lt;Member mnisId='4025' dodsId='41721'&gt;"/>
          <w:id w:val="696040718"/>
          <w:placeholder>
            <w:docPart w:val="81201B38214543F8B191A156635B0001"/>
          </w:placeholder>
          <w:richText/>
        </w:sdtPr>
        <w:sdtEndPr>
          <w:rPr>
            <w:b w:val="0"/>
            <w:bCs w:val="0"/>
          </w:rPr>
        </w:sdtEndPr>
        <w:sdtContent>
          <w:r w:rsidRPr="000961D8" w:rsidR="00947E68">
            <w:rPr>
              <w:b/>
              <w:bCs/>
            </w:rPr>
            <w:t>Claire</w:t>
          </w:r>
          <w:r w:rsidRPr="000961D8" w:rsidR="006A5BA0">
            <w:rPr>
              <w:b/>
              <w:bCs/>
            </w:rPr>
            <w:t xml:space="preserve"> Hanna</w:t>
          </w:r>
          <w:r w:rsidRPr="000961D8" w:rsidR="006A5BA0">
            <w:rPr>
              <w:b/>
            </w:rPr>
            <w:t>:</w:t>
          </w:r>
        </w:sdtContent>
      </w:sdt>
      <w:r w:rsidRPr="000961D8" w:rsidR="006A5BA0">
        <w:t xml:space="preserve"> Yes, Chair. As discussed, our witness, Lilian Seenoi</w:t>
      </w:r>
      <w:r w:rsidRPr="000961D8" w:rsidR="006A5BA0">
        <w:noBreakHyphen/>
        <w:t>Barr, is a party colleague.</w:t>
      </w:r>
    </w:p>
    <w:p w:rsidR="006A5BA0" w:rsidRPr="000961D8" w:rsidP="00100D27">
      <w:pPr>
        <w:pStyle w:val="QuestionCont"/>
      </w:pPr>
      <w:sdt>
        <w:sdtPr>
          <w:rPr>
            <w:b/>
            <w:bCs/>
          </w:rPr>
          <w:alias w:val="Member"/>
          <w:tag w:val="&lt;Member mnisId='4494' dodsId='72275'&gt;"/>
          <w:id w:val="1092353293"/>
          <w:placeholder>
            <w:docPart w:val="C4E4D783A87841989A50B8C7394E5810"/>
          </w:placeholder>
          <w:richText/>
        </w:sdtPr>
        <w:sdtContent>
          <w:r w:rsidRPr="000961D8">
            <w:rPr>
              <w:b/>
              <w:bCs/>
            </w:rPr>
            <w:t>Chair:</w:t>
          </w:r>
        </w:sdtContent>
      </w:sdt>
      <w:r w:rsidRPr="000961D8">
        <w:rPr>
          <w:b/>
          <w:bCs/>
        </w:rPr>
        <w:t xml:space="preserve"> </w:t>
      </w:r>
      <w:r w:rsidRPr="000961D8">
        <w:t>She is a party colleague. Lilian, you are here representing a group, rather than your political affiliation</w:t>
      </w:r>
      <w:r w:rsidRPr="000961D8" w:rsidR="00AD4C88">
        <w:t>.</w:t>
      </w:r>
      <w:r w:rsidRPr="000961D8">
        <w:t xml:space="preserve"> That is fine. </w:t>
      </w:r>
      <w:r w:rsidRPr="000961D8" w:rsidR="00947E68">
        <w:t>Claire</w:t>
      </w:r>
      <w:r w:rsidRPr="000961D8">
        <w:t xml:space="preserve">, thank you for that. </w:t>
      </w:r>
    </w:p>
    <w:p w:rsidR="006A5BA0" w:rsidRPr="000961D8" w:rsidP="00100D27">
      <w:pPr>
        <w:pStyle w:val="QuestionCont"/>
      </w:pPr>
      <w:r w:rsidRPr="000961D8">
        <w:t xml:space="preserve">For the record, could you just introduce yourselves and who you are speaking on behalf of? Let us start with Lilian, please. </w:t>
      </w:r>
    </w:p>
    <w:p w:rsidR="006A5BA0" w:rsidRPr="000961D8" w:rsidP="00AD4C88">
      <w:pPr>
        <w:pStyle w:val="Answer"/>
      </w:pPr>
      <w:sdt>
        <w:sdtPr>
          <w:rPr>
            <w:b/>
            <w:bCs/>
            <w:i/>
            <w:iCs/>
          </w:rPr>
          <w:alias w:val="Witness"/>
          <w:id w:val="-2115498325"/>
          <w:placeholder>
            <w:docPart w:val="B3D7B9B838F3443AACDFA46951371C0E"/>
          </w:placeholder>
          <w:richText/>
        </w:sdtPr>
        <w:sdtEndPr>
          <w:rPr>
            <w:b w:val="0"/>
            <w:bCs w:val="0"/>
            <w:i w:val="0"/>
            <w:iCs w:val="0"/>
          </w:rPr>
        </w:sdtEndPr>
        <w:sdtContent>
          <w:r w:rsidRPr="000961D8" w:rsidR="00FB2C47">
            <w:rPr>
              <w:b/>
              <w:bCs/>
              <w:i/>
              <w:iCs/>
            </w:rPr>
            <w:t>L</w:t>
          </w:r>
          <w:r w:rsidRPr="000961D8">
            <w:rPr>
              <w:b/>
              <w:bCs/>
              <w:i/>
              <w:iCs/>
            </w:rPr>
            <w:t>ilian Seenoi</w:t>
          </w:r>
          <w:r w:rsidRPr="000961D8">
            <w:rPr>
              <w:b/>
              <w:bCs/>
              <w:i/>
              <w:iCs/>
            </w:rPr>
            <w:noBreakHyphen/>
            <w:t>Barr:</w:t>
          </w:r>
          <w:r w:rsidRPr="000961D8">
            <w:t xml:space="preserve"> </w:t>
          </w:r>
        </w:sdtContent>
      </w:sdt>
      <w:r w:rsidRPr="000961D8">
        <w:t>Good morning. My name is Lilian Seenoi</w:t>
      </w:r>
      <w:r w:rsidRPr="000961D8">
        <w:noBreakHyphen/>
        <w:t>Barr, and I am here on behalf of the North West Migrants Forum, a small grassroots based in Derry</w:t>
      </w:r>
      <w:r w:rsidRPr="000961D8" w:rsidR="00AD4C88">
        <w:t>/</w:t>
      </w:r>
      <w:r w:rsidRPr="000961D8">
        <w:t>Londonderry.</w:t>
      </w:r>
    </w:p>
    <w:p w:rsidR="00C06A10" w:rsidRPr="000961D8" w:rsidP="00AD4C88">
      <w:pPr>
        <w:pStyle w:val="Answer"/>
        <w:rPr>
          <w:rFonts w:cs="Times New Roman"/>
        </w:rPr>
      </w:pPr>
      <w:sdt>
        <w:sdtPr>
          <w:rPr>
            <w:b/>
            <w:bCs/>
            <w:i/>
            <w:iCs/>
          </w:rPr>
          <w:alias w:val="Witness"/>
          <w:id w:val="860320427"/>
          <w:placeholder>
            <w:docPart w:val="C9E84CC053294C28937E776A63168E45"/>
          </w:placeholder>
          <w:richText/>
        </w:sdtPr>
        <w:sdtEndPr>
          <w:rPr>
            <w:b w:val="0"/>
            <w:bCs w:val="0"/>
            <w:i w:val="0"/>
            <w:iCs w:val="0"/>
          </w:rPr>
        </w:sdtEndPr>
        <w:sdtContent>
          <w:r w:rsidRPr="000961D8">
            <w:rPr>
              <w:b/>
              <w:bCs/>
              <w:i/>
              <w:iCs/>
            </w:rPr>
            <w:t>Liz Griffith:</w:t>
          </w:r>
          <w:r w:rsidRPr="000961D8">
            <w:t xml:space="preserve"> </w:t>
          </w:r>
        </w:sdtContent>
      </w:sdt>
      <w:r w:rsidRPr="000961D8" w:rsidR="006A5BA0">
        <w:t>Good morning. My name is Liz Griffith. I am with the Migrat</w:t>
      </w:r>
      <w:r w:rsidRPr="000961D8" w:rsidR="00AD4C88">
        <w:t>ion</w:t>
      </w:r>
      <w:r w:rsidRPr="000961D8" w:rsidR="006A5BA0">
        <w:t xml:space="preserve"> Justice Project at Law Centre NI, and I am here today in two guises. One is to speak on behalf of Law Centre NI and the second is to speak on behalf of the Refugee and Asylum Forum</w:t>
      </w:r>
      <w:r w:rsidRPr="000961D8" w:rsidR="006A5BA0">
        <w:rPr>
          <w:rFonts w:cs="Times New Roman"/>
        </w:rPr>
        <w:t xml:space="preserve">, which also submitted evidence to this Committee. </w:t>
      </w:r>
    </w:p>
    <w:p w:rsidR="006A5BA0" w:rsidRPr="000961D8" w:rsidP="00AD4C88">
      <w:pPr>
        <w:pStyle w:val="Answer"/>
      </w:pPr>
      <w:sdt>
        <w:sdtPr>
          <w:rPr>
            <w:b/>
            <w:bCs/>
            <w:i/>
            <w:iCs/>
          </w:rPr>
          <w:alias w:val="Witness"/>
          <w:id w:val="-545296631"/>
          <w:placeholder>
            <w:docPart w:val="742EA95EF92C44D8A9E7D6766FF19737"/>
          </w:placeholder>
          <w:richText/>
        </w:sdtPr>
        <w:sdtEndPr>
          <w:rPr>
            <w:b w:val="0"/>
            <w:bCs w:val="0"/>
            <w:i w:val="0"/>
            <w:iCs w:val="0"/>
          </w:rPr>
        </w:sdtEndPr>
        <w:sdtContent>
          <w:r w:rsidRPr="000961D8">
            <w:rPr>
              <w:b/>
              <w:bCs/>
              <w:i/>
              <w:iCs/>
            </w:rPr>
            <w:t>Ronnie Vellem:</w:t>
          </w:r>
          <w:r w:rsidRPr="000961D8">
            <w:t xml:space="preserve"> </w:t>
          </w:r>
        </w:sdtContent>
      </w:sdt>
      <w:r w:rsidRPr="000961D8">
        <w:t>Good morning, everyone. I am speaking on behalf of the Northern Ireland Community of Refugees and Asylum Seekers and on behalf of the Refugee and Asylum Forum.</w:t>
      </w:r>
    </w:p>
    <w:p w:rsidR="006A5BA0" w:rsidRPr="000961D8" w:rsidP="00C432F0">
      <w:pPr>
        <w:pStyle w:val="Question"/>
        <w:rPr>
          <w:rFonts w:cs="Times New Roman"/>
        </w:rPr>
      </w:pPr>
      <w:sdt>
        <w:sdtPr>
          <w:alias w:val="Member"/>
          <w:tag w:val="&lt;Member mnisId='4494' dodsId='72275'&gt;"/>
          <w:id w:val="616257663"/>
          <w:placeholder>
            <w:docPart w:val="32727AC25D544625972D85A3A2DDF109"/>
          </w:placeholder>
          <w:richText/>
        </w:sdtPr>
        <w:sdtContent>
          <w:r w:rsidRPr="000961D8">
            <w:rPr>
              <w:b/>
              <w:bCs/>
            </w:rPr>
            <w:t>Chair:</w:t>
          </w:r>
        </w:sdtContent>
      </w:sdt>
      <w:r w:rsidRPr="000961D8">
        <w:t xml:space="preserve"> Thank you very much indeed. Let me open the batting, if I may. Northern Ireland, as we know, has a small but growing migrant community. The new census figures will be interesting when they come out</w:t>
      </w:r>
      <w:r w:rsidRPr="000961D8" w:rsidR="00C930E0">
        <w:t>, with a significant settlement of</w:t>
      </w:r>
      <w:r w:rsidRPr="000961D8">
        <w:rPr>
          <w:rFonts w:cs="Times New Roman"/>
        </w:rPr>
        <w:t xml:space="preserve"> people coming in from Syria. I wanted to ask each of you in turn, please, to give the Committee a flavour of your experience and your understanding of how seriously the issues and needs are taken, particularly within that paradigm of so much of public policy being tailored on the green</w:t>
      </w:r>
      <w:r w:rsidRPr="000961D8">
        <w:rPr>
          <w:rFonts w:cs="Times New Roman"/>
        </w:rPr>
        <w:noBreakHyphen/>
        <w:t xml:space="preserve">orange divide. Where does the migrant and the </w:t>
      </w:r>
      <w:r w:rsidR="00E74F3C">
        <w:rPr>
          <w:rFonts w:cs="Times New Roman"/>
        </w:rPr>
        <w:t>ethnic minority</w:t>
      </w:r>
      <w:r w:rsidRPr="000961D8">
        <w:rPr>
          <w:rFonts w:cs="Times New Roman"/>
        </w:rPr>
        <w:t xml:space="preserve"> community fit in with that public</w:t>
      </w:r>
      <w:r w:rsidRPr="000961D8">
        <w:rPr>
          <w:rFonts w:cs="Times New Roman"/>
        </w:rPr>
        <w:noBreakHyphen/>
        <w:t>policy evolution and tailoring, particularly with access to public services? It is a pretty easy question to start with. Lilian, shall we go to you first?</w:t>
      </w:r>
    </w:p>
    <w:p w:rsidR="006A5BA0" w:rsidRPr="000961D8" w:rsidP="00C930E0">
      <w:pPr>
        <w:pStyle w:val="Answer"/>
      </w:pPr>
      <w:sdt>
        <w:sdtPr>
          <w:rPr>
            <w:b/>
            <w:bCs/>
            <w:i/>
            <w:iCs/>
          </w:rPr>
          <w:alias w:val="Witness"/>
          <w:id w:val="1306197569"/>
          <w:placeholder>
            <w:docPart w:val="209EE09E1EC64A599281F61350596827"/>
          </w:placeholder>
          <w:richText/>
        </w:sdtPr>
        <w:sdtEndPr>
          <w:rPr>
            <w:i w:val="0"/>
            <w:iCs w:val="0"/>
          </w:rPr>
        </w:sdtEndPr>
        <w:sdtContent>
          <w:r w:rsidRPr="000961D8" w:rsidR="00FB2C47">
            <w:rPr>
              <w:b/>
              <w:bCs/>
              <w:i/>
              <w:iCs/>
            </w:rPr>
            <w:t>L</w:t>
          </w:r>
          <w:r w:rsidRPr="000961D8">
            <w:rPr>
              <w:b/>
              <w:bCs/>
              <w:i/>
              <w:iCs/>
            </w:rPr>
            <w:t>ilian Seenoi</w:t>
          </w:r>
          <w:r w:rsidRPr="000961D8">
            <w:rPr>
              <w:b/>
              <w:bCs/>
              <w:i/>
              <w:iCs/>
            </w:rPr>
            <w:noBreakHyphen/>
            <w:t>Barr:</w:t>
          </w:r>
          <w:r w:rsidRPr="000961D8">
            <w:rPr>
              <w:b/>
              <w:bCs/>
            </w:rPr>
            <w:t xml:space="preserve"> </w:t>
          </w:r>
        </w:sdtContent>
      </w:sdt>
      <w:r w:rsidRPr="000961D8">
        <w:t xml:space="preserve">Thank you very much, Simon. </w:t>
      </w:r>
      <w:r w:rsidRPr="000961D8" w:rsidR="00C930E0">
        <w:t>As I</w:t>
      </w:r>
      <w:r w:rsidRPr="000961D8">
        <w:t xml:space="preserve"> introduced myself</w:t>
      </w:r>
      <w:r w:rsidRPr="000961D8" w:rsidR="00C930E0">
        <w:t>,</w:t>
      </w:r>
      <w:r w:rsidRPr="000961D8">
        <w:t xml:space="preserve"> I am Lilian and I am representing the North West Migrants Forum, an organisation that works directly with migrant workers, asylum seekers, </w:t>
      </w:r>
      <w:r w:rsidRPr="000961D8">
        <w:t>refugees and people of colour who are now British or Irish citizens</w:t>
      </w:r>
      <w:r w:rsidRPr="000961D8" w:rsidR="00C930E0">
        <w:t>, or s</w:t>
      </w:r>
      <w:r w:rsidRPr="000961D8">
        <w:t>ome of them may call themselves Northern Irish citizens.</w:t>
      </w:r>
    </w:p>
    <w:p w:rsidR="006A5BA0" w:rsidRPr="000961D8" w:rsidP="00C930E0">
      <w:pPr>
        <w:pStyle w:val="Answer"/>
      </w:pPr>
      <w:r w:rsidRPr="000961D8">
        <w:t>I want to start by saying that I am a very proud Ma</w:t>
      </w:r>
      <w:r w:rsidRPr="000961D8" w:rsidR="00F76F12">
        <w:t>a</w:t>
      </w:r>
      <w:r w:rsidRPr="000961D8">
        <w:t xml:space="preserve">sai woman. I am also a former </w:t>
      </w:r>
      <w:r w:rsidRPr="000961D8" w:rsidR="00A65522">
        <w:t>asylum</w:t>
      </w:r>
      <w:r w:rsidRPr="000961D8">
        <w:t xml:space="preserve"> seeker, and now a British citizen. I am married to an Irish man. </w:t>
      </w:r>
      <w:r w:rsidRPr="000961D8" w:rsidR="00A65522">
        <w:t>In the eyes of many, however, I am still an immigrant, a person of colour and a minority</w:t>
      </w:r>
      <w:r w:rsidR="009053A9">
        <w:t xml:space="preserve"> </w:t>
      </w:r>
      <w:r w:rsidRPr="000961D8" w:rsidR="00A65522">
        <w:t>ethnic person, even though I have lived in Northern Ireland for the past 11 years. It is the only place I have ever called home in Europe.</w:t>
      </w:r>
    </w:p>
    <w:p w:rsidR="00A65522" w:rsidRPr="000961D8" w:rsidP="00C930E0">
      <w:pPr>
        <w:pStyle w:val="Answer"/>
      </w:pPr>
      <w:r w:rsidRPr="000961D8">
        <w:t>You ask</w:t>
      </w:r>
      <w:r w:rsidRPr="000961D8" w:rsidR="00C930E0">
        <w:t>ed</w:t>
      </w:r>
      <w:r w:rsidRPr="000961D8">
        <w:t xml:space="preserve"> about our participation in legislation or the recognition of minority</w:t>
      </w:r>
      <w:r w:rsidR="009053A9">
        <w:t xml:space="preserve"> </w:t>
      </w:r>
      <w:r w:rsidRPr="000961D8">
        <w:t xml:space="preserve">ethnic people in policy development. I can tell you that we are an afterthought. There is enough evidence to suggest that we are not really seen as part of the society. It is also important for me to mention that ethnic monitoring was not introduced into the Northern Ireland census until 2001. Effectively, that rendered </w:t>
      </w:r>
      <w:r w:rsidRPr="000961D8" w:rsidR="00C930E0">
        <w:t>minority</w:t>
      </w:r>
      <w:r w:rsidR="009053A9">
        <w:t xml:space="preserve"> </w:t>
      </w:r>
      <w:r w:rsidRPr="000961D8" w:rsidR="00C930E0">
        <w:t>ethnic</w:t>
      </w:r>
      <w:r w:rsidRPr="000961D8">
        <w:t xml:space="preserve"> communities in Northern Ireland invisible. Since then, we have been fighting for recognition, as we are often overlooked. That is down to the dominance of the “two communities” narrative, which does not truly reflect Northern Irish society.</w:t>
      </w:r>
    </w:p>
    <w:p w:rsidR="00A65522" w:rsidRPr="000961D8" w:rsidP="00C930E0">
      <w:pPr>
        <w:pStyle w:val="Answer"/>
      </w:pPr>
      <w:sdt>
        <w:sdtPr>
          <w:rPr>
            <w:rFonts w:cs="Times New Roman"/>
            <w:b/>
            <w:bCs/>
            <w:i/>
            <w:iCs/>
          </w:rPr>
          <w:alias w:val="Witness"/>
          <w:id w:val="1607846829"/>
          <w:placeholder>
            <w:docPart w:val="C5CF65790A594993A19B53C95EEC655F"/>
          </w:placeholder>
          <w:richText/>
        </w:sdtPr>
        <w:sdtEndPr>
          <w:rPr>
            <w:i w:val="0"/>
            <w:iCs w:val="0"/>
          </w:rPr>
        </w:sdtEndPr>
        <w:sdtContent>
          <w:r w:rsidRPr="000961D8">
            <w:rPr>
              <w:rFonts w:cs="Times New Roman"/>
              <w:b/>
              <w:bCs/>
              <w:i/>
              <w:iCs/>
            </w:rPr>
            <w:t>Ronnie Vellem:</w:t>
          </w:r>
          <w:r w:rsidRPr="000961D8">
            <w:rPr>
              <w:rFonts w:cs="Times New Roman"/>
              <w:b/>
              <w:bCs/>
            </w:rPr>
            <w:t xml:space="preserve"> </w:t>
          </w:r>
        </w:sdtContent>
      </w:sdt>
      <w:r w:rsidRPr="000961D8">
        <w:t xml:space="preserve">Good morning, everyone. My name is Ronnie Vellem. I am really here representing NICRAS, the Northern Ireland Community of Refugees and Asylum Seekers. I am also part of the Refugee and Asylum Forum. </w:t>
      </w:r>
    </w:p>
    <w:p w:rsidR="00A65522" w:rsidRPr="000961D8" w:rsidP="00C930E0">
      <w:pPr>
        <w:pStyle w:val="Answer"/>
      </w:pPr>
      <w:r w:rsidRPr="000961D8">
        <w:t>I will start by saying a few words about the organisation, and then I can touch on the question you have asked.</w:t>
      </w:r>
      <w:r w:rsidRPr="000961D8" w:rsidR="00C930E0">
        <w:t xml:space="preserve"> </w:t>
      </w:r>
      <w:r w:rsidRPr="000961D8">
        <w:t>NICRAS is an umbrella refugee</w:t>
      </w:r>
      <w:r w:rsidRPr="000961D8">
        <w:noBreakHyphen/>
        <w:t>led organisation. It has been in existence since 2002 and it provides information, support, advice</w:t>
      </w:r>
      <w:r w:rsidR="009053A9">
        <w:t xml:space="preserve"> and</w:t>
      </w:r>
      <w:r w:rsidRPr="000961D8">
        <w:t xml:space="preserve"> educational opportunities</w:t>
      </w:r>
      <w:r w:rsidR="009053A9">
        <w:t>. It</w:t>
      </w:r>
      <w:r w:rsidRPr="000961D8">
        <w:t xml:space="preserve"> is </w:t>
      </w:r>
      <w:r w:rsidRPr="000961D8" w:rsidR="00C930E0">
        <w:t xml:space="preserve">seen </w:t>
      </w:r>
      <w:r w:rsidRPr="000961D8">
        <w:t xml:space="preserve">very much </w:t>
      </w:r>
      <w:r w:rsidRPr="000961D8" w:rsidR="00C930E0">
        <w:t xml:space="preserve">as </w:t>
      </w:r>
      <w:r w:rsidRPr="000961D8">
        <w:t>a voice for refugees and asylum seekers. We have a broad membership made up of over 200 people from all over the world. People</w:t>
      </w:r>
      <w:r w:rsidRPr="000961D8" w:rsidR="00C930E0">
        <w:t xml:space="preserve">, mostly </w:t>
      </w:r>
      <w:r w:rsidRPr="000961D8">
        <w:t>based in Belfast</w:t>
      </w:r>
      <w:r w:rsidRPr="000961D8" w:rsidR="00C930E0">
        <w:t>,</w:t>
      </w:r>
      <w:r w:rsidRPr="000961D8">
        <w:t xml:space="preserve"> who are</w:t>
      </w:r>
      <w:r w:rsidRPr="000961D8">
        <w:rPr>
          <w:rFonts w:cs="Times New Roman"/>
        </w:rPr>
        <w:t xml:space="preserve"> seeking asylum and who have moved on to refugee status are welcome to be members of NICRAS.</w:t>
      </w:r>
    </w:p>
    <w:p w:rsidR="00A65522" w:rsidRPr="000961D8" w:rsidP="00C930E0">
      <w:pPr>
        <w:pStyle w:val="Answer"/>
      </w:pPr>
      <w:r w:rsidRPr="000961D8">
        <w:t>Moving on to what you have said there in terms of migrant communities, the broad narrative has always been orange and green. It is left to voluntary</w:t>
      </w:r>
      <w:r w:rsidR="009053A9">
        <w:t xml:space="preserve"> </w:t>
      </w:r>
      <w:r w:rsidRPr="000961D8">
        <w:t>sector organisations—for example, the likes of NICRAS, Law Centre NI and North West Migrants Forum—to advocate for people. Without that, there would be very little provision in terms of services and in terms of a broader outlook policy</w:t>
      </w:r>
      <w:r w:rsidRPr="000961D8">
        <w:noBreakHyphen/>
        <w:t>wise.</w:t>
      </w:r>
    </w:p>
    <w:p w:rsidR="00A65522" w:rsidRPr="000961D8" w:rsidP="00C930E0">
      <w:pPr>
        <w:pStyle w:val="Answer"/>
      </w:pPr>
      <w:r w:rsidRPr="000961D8">
        <w:t xml:space="preserve">To look at something very recent, during </w:t>
      </w:r>
      <w:r w:rsidRPr="000961D8" w:rsidR="00B11B8A">
        <w:t>Covid</w:t>
      </w:r>
      <w:r w:rsidRPr="000961D8">
        <w:t xml:space="preserve"> there was an increase in—</w:t>
      </w:r>
    </w:p>
    <w:p w:rsidR="00A65522" w:rsidRPr="000961D8" w:rsidP="009C5EC3">
      <w:pPr>
        <w:pStyle w:val="Remark"/>
      </w:pPr>
      <w:sdt>
        <w:sdtPr>
          <w:alias w:val="Member"/>
          <w:tag w:val="&lt;Member mnisId='4494' dodsId='72275'&gt;"/>
          <w:id w:val="1358243806"/>
          <w:placeholder>
            <w:docPart w:val="D75430F773DE4E65B114C56C47A996B4"/>
          </w:placeholder>
          <w:richText/>
        </w:sdtPr>
        <w:sdtContent>
          <w:r w:rsidRPr="000961D8">
            <w:rPr>
              <w:b/>
              <w:bCs/>
            </w:rPr>
            <w:t>Chair:</w:t>
          </w:r>
        </w:sdtContent>
      </w:sdt>
      <w:r w:rsidRPr="000961D8">
        <w:t xml:space="preserve"> Ronnie, you have frozen. We might have lost you. Whilst we are waiting for Ronnie to come back, Liz, do you want to fill the interregnum? He is back. </w:t>
      </w:r>
    </w:p>
    <w:p w:rsidR="00A65522" w:rsidRPr="000961D8" w:rsidP="00B11B8A">
      <w:pPr>
        <w:pStyle w:val="Answer"/>
      </w:pPr>
      <w:sdt>
        <w:sdtPr>
          <w:alias w:val="Witness"/>
          <w:id w:val="-855955423"/>
          <w:placeholder>
            <w:docPart w:val="F0F877D5B5504A3889402B596BBFD687"/>
          </w:placeholder>
          <w:richText/>
        </w:sdtPr>
        <w:sdtContent>
          <w:r w:rsidRPr="000961D8">
            <w:rPr>
              <w:b/>
              <w:bCs/>
              <w:i/>
              <w:iCs/>
            </w:rPr>
            <w:t>Ronnie Vellem:</w:t>
          </w:r>
          <w:r w:rsidRPr="000961D8">
            <w:t xml:space="preserve"> </w:t>
          </w:r>
        </w:sdtContent>
      </w:sdt>
      <w:r w:rsidRPr="000961D8">
        <w:t>I am sorry about that. I don</w:t>
      </w:r>
      <w:r w:rsidR="009053A9">
        <w:t>’</w:t>
      </w:r>
      <w:r w:rsidRPr="000961D8">
        <w:t xml:space="preserve">t know what happened. If you look at what happened, there was a recognition that there </w:t>
      </w:r>
      <w:r w:rsidRPr="000961D8" w:rsidR="00591573">
        <w:t xml:space="preserve">was </w:t>
      </w:r>
      <w:r w:rsidRPr="000961D8">
        <w:t xml:space="preserve">going to be more pressure on people because of </w:t>
      </w:r>
      <w:r w:rsidRPr="000961D8" w:rsidR="00B11B8A">
        <w:t>Covid</w:t>
      </w:r>
      <w:r w:rsidRPr="000961D8">
        <w:t xml:space="preserve"> and there was an increase of £20 for people who were on Universal Credit, but nothing of the sort was </w:t>
      </w:r>
      <w:r w:rsidRPr="000961D8">
        <w:t>put in place for people who are in the asylum process who were already living on £39 a week, which is a lot less than the people on benefits were getting.</w:t>
      </w:r>
      <w:r w:rsidRPr="000961D8" w:rsidR="00B11B8A">
        <w:t xml:space="preserve"> </w:t>
      </w:r>
      <w:r w:rsidRPr="000961D8">
        <w:t xml:space="preserve">Whether we look at policy, legislation or the provision of services, as Lilian rightly pointed out, the migrant population is really an afterthought. Without the vigorous advocacy of the voluntary sector, people would really be falling through the cracks. </w:t>
      </w:r>
    </w:p>
    <w:p w:rsidR="00A65522" w:rsidRPr="000961D8" w:rsidP="00B11B8A">
      <w:pPr>
        <w:pStyle w:val="Answer"/>
      </w:pPr>
      <w:sdt>
        <w:sdtPr>
          <w:rPr>
            <w:b/>
            <w:bCs/>
            <w:i/>
            <w:iCs/>
          </w:rPr>
          <w:alias w:val="Witness"/>
          <w:id w:val="1670443060"/>
          <w:placeholder>
            <w:docPart w:val="6889E715A12741C0A3D19982A6D17962"/>
          </w:placeholder>
          <w:richText/>
        </w:sdtPr>
        <w:sdtEndPr>
          <w:rPr>
            <w:i w:val="0"/>
            <w:iCs w:val="0"/>
          </w:rPr>
        </w:sdtEndPr>
        <w:sdtContent>
          <w:r w:rsidRPr="000961D8">
            <w:rPr>
              <w:b/>
              <w:bCs/>
              <w:i/>
              <w:iCs/>
            </w:rPr>
            <w:t>Liz Griffith:</w:t>
          </w:r>
          <w:r w:rsidRPr="000961D8">
            <w:rPr>
              <w:b/>
              <w:bCs/>
            </w:rPr>
            <w:t xml:space="preserve"> </w:t>
          </w:r>
        </w:sdtContent>
      </w:sdt>
      <w:r w:rsidRPr="000961D8">
        <w:t>The Law Centre has been involved in providing social welfare and legal support over the last four decades. For sure, over that time we can see a rise in the number of migrant communities here in Northern Ireland. You heard last week about the number of people applying to the EU settlement scheme. Close to 100,000 EEA nationals and family members have applied. You will have also heard last week that we are at an all</w:t>
      </w:r>
      <w:r w:rsidRPr="000961D8">
        <w:noBreakHyphen/>
        <w:t xml:space="preserve">time high for people in the asylum system here. We have had </w:t>
      </w:r>
      <w:r w:rsidRPr="000961D8" w:rsidR="00B11B8A">
        <w:t xml:space="preserve">almost </w:t>
      </w:r>
      <w:r w:rsidRPr="000961D8">
        <w:t>1,800 people arrive through the Syrian resettlement</w:t>
      </w:r>
      <w:r w:rsidRPr="000961D8" w:rsidR="00DF5C61">
        <w:t xml:space="preserve"> programme. Very sadly, it was reported that the number of</w:t>
      </w:r>
      <w:r w:rsidRPr="000961D8" w:rsidR="00B11B8A">
        <w:t xml:space="preserve"> potential</w:t>
      </w:r>
      <w:r w:rsidRPr="000961D8" w:rsidR="00DF5C61">
        <w:t xml:space="preserve"> victims of human trafficking has doubled in the last two years. </w:t>
      </w:r>
    </w:p>
    <w:p w:rsidR="00DF5C61" w:rsidRPr="000961D8" w:rsidP="00B11B8A">
      <w:pPr>
        <w:pStyle w:val="Answer"/>
      </w:pPr>
      <w:r w:rsidRPr="000961D8">
        <w:t>Despite this growing migrant population, I would agree with the analysis of my colleagues Lilian and Ronnie</w:t>
      </w:r>
      <w:r w:rsidRPr="000961D8" w:rsidR="00B11B8A">
        <w:t>.</w:t>
      </w:r>
      <w:r w:rsidRPr="000961D8">
        <w:t xml:space="preserve"> </w:t>
      </w:r>
      <w:r w:rsidRPr="000961D8" w:rsidR="00B11B8A">
        <w:t>T</w:t>
      </w:r>
      <w:r w:rsidRPr="000961D8">
        <w:t>he politics is still often seen through the dominant lens of orange and green</w:t>
      </w:r>
      <w:r w:rsidR="009053A9">
        <w:t>,</w:t>
      </w:r>
      <w:r w:rsidRPr="000961D8">
        <w:t xml:space="preserve"> and migrant communities are often overlooked. However, I would also say that it seems to us here at the Law Centre that sometimes Northern Ireland as a region is overlooked by the Home Office when it is developing policy. We can point to many examples of where it feels as if Northern Ireland is an afterthought when policy is being developed and scrutinised at Westminster. </w:t>
      </w:r>
    </w:p>
    <w:p w:rsidR="00DF5C61" w:rsidRPr="000961D8" w:rsidP="00DF5C61">
      <w:pPr>
        <w:pStyle w:val="Question"/>
      </w:pPr>
      <w:sdt>
        <w:sdtPr>
          <w:alias w:val="Member"/>
          <w:tag w:val="&lt;Member mnisId='4494' dodsId='72275'&gt;"/>
          <w:id w:val="-974992051"/>
          <w:placeholder>
            <w:docPart w:val="F48DABDAFFC9457792EB94E3E970925C"/>
          </w:placeholder>
          <w:richText/>
        </w:sdtPr>
        <w:sdtContent>
          <w:r w:rsidRPr="000961D8">
            <w:rPr>
              <w:b/>
              <w:bCs/>
            </w:rPr>
            <w:t>Chair:</w:t>
          </w:r>
        </w:sdtContent>
      </w:sdt>
      <w:r w:rsidRPr="000961D8">
        <w:t xml:space="preserve"> Could you give us an example of that? Is that a reflection of the Common Travel Area? What would you highlight to us?</w:t>
      </w:r>
    </w:p>
    <w:p w:rsidR="00DF5C61" w:rsidRPr="000961D8" w:rsidP="00B11B8A">
      <w:pPr>
        <w:pStyle w:val="Answer"/>
      </w:pPr>
      <w:sdt>
        <w:sdtPr>
          <w:rPr>
            <w:b/>
            <w:bCs/>
            <w:i/>
            <w:iCs/>
          </w:rPr>
          <w:alias w:val="Witness"/>
          <w:id w:val="-1403512161"/>
          <w:placeholder>
            <w:docPart w:val="DCFD38EB849547ADACE759159B578CE1"/>
          </w:placeholder>
          <w:richText/>
        </w:sdtPr>
        <w:sdtEndPr>
          <w:rPr>
            <w:i w:val="0"/>
            <w:iCs w:val="0"/>
          </w:rPr>
        </w:sdtEndPr>
        <w:sdtContent>
          <w:r w:rsidRPr="000961D8">
            <w:rPr>
              <w:b/>
              <w:bCs/>
              <w:i/>
              <w:iCs/>
            </w:rPr>
            <w:t>Liz Griffith:</w:t>
          </w:r>
          <w:r w:rsidRPr="000961D8">
            <w:rPr>
              <w:b/>
              <w:bCs/>
            </w:rPr>
            <w:t xml:space="preserve"> </w:t>
          </w:r>
        </w:sdtContent>
      </w:sdt>
      <w:r w:rsidRPr="000961D8">
        <w:t xml:space="preserve">There are many examples. I suppose one would be the lack of a shortage occupation list tailored to the needs of Northern Ireland. </w:t>
      </w:r>
      <w:r w:rsidRPr="000961D8" w:rsidR="001B20DF">
        <w:t>The Migration Advisory Committe</w:t>
      </w:r>
      <w:r w:rsidR="001B20DF">
        <w:t>e</w:t>
      </w:r>
      <w:r w:rsidRPr="000961D8">
        <w:t xml:space="preserve"> has repeatedly recommended that a shortage occupation list is devised for Northern Ireland to reflect the very real needs of employers and employees living in Northern Ireland. That has never materialised. </w:t>
      </w:r>
    </w:p>
    <w:p w:rsidR="00DF5C61" w:rsidRPr="000961D8" w:rsidP="00B11B8A">
      <w:pPr>
        <w:pStyle w:val="Answer"/>
      </w:pPr>
      <w:r w:rsidRPr="000961D8">
        <w:t xml:space="preserve">A more recent example would be the development of the BNO visa scheme. This is the visa scheme available for people leaving Hong Kong. One of the requirements to apply to this scheme is that you produce a TB certificate. When the scheme went live, that certificate could not be obtained in Northern Ireland. The Home Office has put together a very detailed welcome pack for people arriving through the BNO scheme, and it says on the </w:t>
      </w:r>
      <w:r w:rsidRPr="000961D8" w:rsidR="007419F1">
        <w:t>pack</w:t>
      </w:r>
      <w:r w:rsidRPr="000961D8">
        <w:t xml:space="preserve"> that it is a UK welcome pack. Yet if somebody here were following the information in that pack, they would be sending their driving licence to the wrong place; they would be looking for school uniforms from the wrong agency; and they would completely misunderstand the role of local councils here. </w:t>
      </w:r>
    </w:p>
    <w:p w:rsidR="00DF5C61" w:rsidRPr="000961D8" w:rsidP="00B11B8A">
      <w:pPr>
        <w:pStyle w:val="Answer"/>
      </w:pPr>
      <w:r w:rsidRPr="000961D8">
        <w:t xml:space="preserve">That just gives you an example of how Home Office policy does not give equal consideration to the needs of Northern Ireland as a region. </w:t>
      </w:r>
    </w:p>
    <w:p w:rsidR="00C95670" w:rsidRPr="000961D8" w:rsidP="00C95670">
      <w:pPr>
        <w:pStyle w:val="Question"/>
      </w:pPr>
      <w:sdt>
        <w:sdtPr>
          <w:alias w:val="Member"/>
          <w:tag w:val="&lt;Member mnisId='4494' dodsId='72275'&gt;"/>
          <w:id w:val="1963074047"/>
          <w:placeholder>
            <w:docPart w:val="000AD15A30D3430399A386BF2B47E77F"/>
          </w:placeholder>
          <w:richText/>
        </w:sdtPr>
        <w:sdtContent>
          <w:r w:rsidRPr="000961D8" w:rsidR="00DF5C61">
            <w:rPr>
              <w:b/>
              <w:bCs/>
            </w:rPr>
            <w:t>Chair:</w:t>
          </w:r>
        </w:sdtContent>
      </w:sdt>
      <w:r w:rsidRPr="000961D8" w:rsidR="00DF5C61">
        <w:t xml:space="preserve"> That is an incredibly interesting point, which I know the Committee will have heard.</w:t>
      </w:r>
      <w:r w:rsidRPr="000961D8">
        <w:t xml:space="preserve"> </w:t>
      </w:r>
      <w:r w:rsidRPr="000961D8" w:rsidR="00DF5C61">
        <w:t>Can I just go back to this green</w:t>
      </w:r>
      <w:r w:rsidRPr="000961D8" w:rsidR="00DF5C61">
        <w:noBreakHyphen/>
        <w:t>orange balance? In fairness to politicians in Stormont and their officials, this is the dominant see</w:t>
      </w:r>
      <w:r w:rsidRPr="000961D8" w:rsidR="00DF5C61">
        <w:noBreakHyphen/>
        <w:t>saw to get some sort of balance</w:t>
      </w:r>
      <w:r w:rsidRPr="000961D8" w:rsidR="007419F1">
        <w:t xml:space="preserve"> to</w:t>
      </w:r>
      <w:r w:rsidRPr="000961D8" w:rsidR="00DF5C61">
        <w:t>. Lilian, I know you are not here with your councillor’s hat on, but if you look at the general profile of those engaged in the political process in Northern Ireland</w:t>
      </w:r>
      <w:r w:rsidR="009053A9">
        <w:t>,</w:t>
      </w:r>
      <w:r w:rsidRPr="000961D8" w:rsidR="00DF5C61">
        <w:t xml:space="preserve"> you stand out as one of a very small number. Correct me if I am wrong on that.</w:t>
      </w:r>
    </w:p>
    <w:p w:rsidR="00DF5C61" w:rsidRPr="000961D8" w:rsidP="00C95670">
      <w:pPr>
        <w:pStyle w:val="Question"/>
        <w:numPr>
          <w:ilvl w:val="0"/>
          <w:numId w:val="0"/>
        </w:numPr>
        <w:ind w:left="794"/>
      </w:pPr>
      <w:r w:rsidRPr="000961D8">
        <w:t xml:space="preserve">How would you like to see ethnic and migrant populations and communities in Northern Ireland engaging actively in the political process, standing for election </w:t>
      </w:r>
      <w:r w:rsidRPr="000961D8" w:rsidR="007419F1">
        <w:t>and so on</w:t>
      </w:r>
      <w:r w:rsidRPr="000961D8">
        <w:t>? If people are not engaged and maybe do not even vote, why would politicians spend any time thinking about</w:t>
      </w:r>
      <w:r w:rsidR="009053A9">
        <w:t xml:space="preserve"> their</w:t>
      </w:r>
      <w:r w:rsidRPr="000961D8">
        <w:t xml:space="preserve"> needs</w:t>
      </w:r>
      <w:r w:rsidR="009053A9">
        <w:t>?</w:t>
      </w:r>
      <w:r w:rsidRPr="000961D8">
        <w:t xml:space="preserve"> </w:t>
      </w:r>
      <w:r w:rsidR="009053A9">
        <w:t>T</w:t>
      </w:r>
      <w:r w:rsidRPr="000961D8">
        <w:t>hey can be bypassed because they do not express a view in the ballot box</w:t>
      </w:r>
      <w:r w:rsidR="009053A9">
        <w:t>.</w:t>
      </w:r>
    </w:p>
    <w:p w:rsidR="00FE2392" w:rsidRPr="000961D8" w:rsidP="007419F1">
      <w:pPr>
        <w:pStyle w:val="Answer"/>
      </w:pPr>
      <w:sdt>
        <w:sdtPr>
          <w:rPr>
            <w:b/>
            <w:bCs/>
            <w:i/>
            <w:iCs/>
          </w:rPr>
          <w:alias w:val="Witness"/>
          <w:id w:val="-530180000"/>
          <w:placeholder>
            <w:docPart w:val="C42EBABE454F40CF9E66A7DF3AB84FBB"/>
          </w:placeholder>
          <w:richText/>
        </w:sdtPr>
        <w:sdtEndPr>
          <w:rPr>
            <w:b w:val="0"/>
            <w:bCs w:val="0"/>
            <w:i w:val="0"/>
            <w:iCs w:val="0"/>
          </w:rPr>
        </w:sdtEndPr>
        <w:sdtContent>
          <w:r w:rsidRPr="000961D8" w:rsidR="00FB2C47">
            <w:rPr>
              <w:b/>
              <w:bCs/>
              <w:i/>
              <w:iCs/>
            </w:rPr>
            <w:t>L</w:t>
          </w:r>
          <w:r w:rsidRPr="000961D8" w:rsidR="00DF5C61">
            <w:rPr>
              <w:b/>
              <w:bCs/>
              <w:i/>
              <w:iCs/>
            </w:rPr>
            <w:t>ilian Seenoi</w:t>
          </w:r>
          <w:r w:rsidRPr="000961D8" w:rsidR="00DF5C61">
            <w:rPr>
              <w:b/>
              <w:bCs/>
              <w:i/>
              <w:iCs/>
            </w:rPr>
            <w:noBreakHyphen/>
            <w:t>Barr:</w:t>
          </w:r>
          <w:r w:rsidRPr="000961D8" w:rsidR="00DF5C61">
            <w:t xml:space="preserve"> </w:t>
          </w:r>
        </w:sdtContent>
      </w:sdt>
      <w:r w:rsidRPr="000961D8" w:rsidR="00DF5C61">
        <w:t xml:space="preserve">It is fair to say that when I got selected everybody in Northern Ireland was very happy and very excited to see one person. </w:t>
      </w:r>
      <w:r w:rsidRPr="000961D8">
        <w:t xml:space="preserve">There </w:t>
      </w:r>
      <w:r w:rsidRPr="000961D8" w:rsidR="00DF5C61">
        <w:t xml:space="preserve">was </w:t>
      </w:r>
      <w:r w:rsidRPr="000961D8" w:rsidR="007419F1">
        <w:t xml:space="preserve">only </w:t>
      </w:r>
      <w:r w:rsidRPr="000961D8" w:rsidR="00DF5C61">
        <w:t xml:space="preserve">one who was from a Chinese origin, </w:t>
      </w:r>
      <w:r w:rsidRPr="000961D8">
        <w:t xml:space="preserve">but </w:t>
      </w:r>
      <w:r w:rsidRPr="000961D8" w:rsidR="00DF5C61">
        <w:t xml:space="preserve">for the last five years we have not seen anybody who reflects </w:t>
      </w:r>
      <w:r w:rsidR="009053A9">
        <w:t>minority ethnic</w:t>
      </w:r>
      <w:r w:rsidRPr="000961D8" w:rsidR="00DF5C61">
        <w:t xml:space="preserve"> communities anywhere.</w:t>
      </w:r>
      <w:r w:rsidRPr="000961D8" w:rsidR="007419F1">
        <w:t xml:space="preserve"> </w:t>
      </w:r>
      <w:r w:rsidRPr="000961D8">
        <w:t>It is also fair to say that every level of leadership in Northern Ireland is all white, apart from Derry City and Strabane District Council</w:t>
      </w:r>
      <w:r w:rsidRPr="000961D8">
        <w:rPr>
          <w:rFonts w:cs="Times New Roman"/>
        </w:rPr>
        <w:t>, wh</w:t>
      </w:r>
      <w:r w:rsidRPr="000961D8" w:rsidR="007419F1">
        <w:rPr>
          <w:rFonts w:cs="Times New Roman"/>
        </w:rPr>
        <w:t>ich</w:t>
      </w:r>
      <w:r w:rsidRPr="000961D8">
        <w:rPr>
          <w:rFonts w:cs="Times New Roman"/>
        </w:rPr>
        <w:t xml:space="preserve"> </w:t>
      </w:r>
      <w:r w:rsidRPr="000961D8" w:rsidR="00EE661E">
        <w:rPr>
          <w:rFonts w:cs="Times New Roman"/>
        </w:rPr>
        <w:t xml:space="preserve">now </w:t>
      </w:r>
      <w:r w:rsidRPr="000961D8" w:rsidR="007419F1">
        <w:rPr>
          <w:rFonts w:cs="Times New Roman"/>
        </w:rPr>
        <w:t xml:space="preserve">has its </w:t>
      </w:r>
      <w:r w:rsidRPr="000961D8">
        <w:rPr>
          <w:rFonts w:cs="Times New Roman"/>
        </w:rPr>
        <w:t>first</w:t>
      </w:r>
      <w:r w:rsidRPr="000961D8">
        <w:rPr>
          <w:rFonts w:cs="Times New Roman"/>
        </w:rPr>
        <w:noBreakHyphen/>
        <w:t xml:space="preserve">ever black person in council. </w:t>
      </w:r>
      <w:r w:rsidRPr="000961D8">
        <w:t xml:space="preserve">You are right: the lack of </w:t>
      </w:r>
      <w:r w:rsidR="009053A9">
        <w:t>minority ethnic</w:t>
      </w:r>
      <w:r w:rsidRPr="000961D8">
        <w:t xml:space="preserve"> leaders has contributed immensely to the lack of focus or prioritisation of racial equality or support for </w:t>
      </w:r>
      <w:r w:rsidR="009053A9">
        <w:t>minority ethnic</w:t>
      </w:r>
      <w:r w:rsidRPr="000961D8">
        <w:t xml:space="preserve"> people.</w:t>
      </w:r>
    </w:p>
    <w:p w:rsidR="00FE2392" w:rsidRPr="000961D8" w:rsidP="007419F1">
      <w:pPr>
        <w:pStyle w:val="Answer"/>
        <w:rPr>
          <w:rFonts w:cs="Times New Roman"/>
        </w:rPr>
      </w:pPr>
      <w:r w:rsidRPr="000961D8">
        <w:t>In terms of getting access to politics, just imagine being in a</w:t>
      </w:r>
      <w:r w:rsidRPr="000961D8">
        <w:rPr>
          <w:rFonts w:cs="Times New Roman"/>
        </w:rPr>
        <w:t xml:space="preserve"> community where hate crime has surpassed sectarianism and hate crime only affects 1% of the population. </w:t>
      </w:r>
      <w:r w:rsidRPr="000961D8" w:rsidR="007419F1">
        <w:rPr>
          <w:rFonts w:cs="Times New Roman"/>
        </w:rPr>
        <w:t>Just imagine</w:t>
      </w:r>
      <w:r w:rsidRPr="000961D8">
        <w:rPr>
          <w:rFonts w:cs="Times New Roman"/>
        </w:rPr>
        <w:t xml:space="preserve"> the politicians</w:t>
      </w:r>
      <w:r w:rsidRPr="000961D8" w:rsidR="007419F1">
        <w:rPr>
          <w:rFonts w:cs="Times New Roman"/>
        </w:rPr>
        <w:t xml:space="preserve"> or</w:t>
      </w:r>
      <w:r w:rsidRPr="000961D8">
        <w:rPr>
          <w:rFonts w:cs="Times New Roman"/>
        </w:rPr>
        <w:t xml:space="preserve"> the leadership</w:t>
      </w:r>
      <w:r w:rsidRPr="000961D8" w:rsidR="007419F1">
        <w:rPr>
          <w:rFonts w:cs="Times New Roman"/>
        </w:rPr>
        <w:t xml:space="preserve"> </w:t>
      </w:r>
      <w:r w:rsidRPr="000961D8">
        <w:rPr>
          <w:rFonts w:cs="Times New Roman"/>
        </w:rPr>
        <w:t>in Stormont or anywhere and you are attacked,</w:t>
      </w:r>
      <w:r w:rsidRPr="000961D8" w:rsidR="007419F1">
        <w:rPr>
          <w:rFonts w:cs="Times New Roman"/>
        </w:rPr>
        <w:t xml:space="preserve"> and</w:t>
      </w:r>
      <w:r w:rsidRPr="000961D8">
        <w:rPr>
          <w:rFonts w:cs="Times New Roman"/>
        </w:rPr>
        <w:t xml:space="preserve"> they do not defend you or even advocate for you to be protected. How would you engage in a political environment if you do not feel safe? You have to feel safe first or you have to feel welcome in that society </w:t>
      </w:r>
      <w:r w:rsidR="009053A9">
        <w:rPr>
          <w:rFonts w:cs="Times New Roman"/>
        </w:rPr>
        <w:t>if you are</w:t>
      </w:r>
      <w:r w:rsidRPr="000961D8">
        <w:rPr>
          <w:rFonts w:cs="Times New Roman"/>
        </w:rPr>
        <w:t xml:space="preserve"> to </w:t>
      </w:r>
      <w:r w:rsidRPr="000961D8" w:rsidR="005D2596">
        <w:rPr>
          <w:rFonts w:cs="Times New Roman"/>
        </w:rPr>
        <w:t xml:space="preserve">fully </w:t>
      </w:r>
      <w:r w:rsidRPr="000961D8">
        <w:rPr>
          <w:rFonts w:cs="Times New Roman"/>
        </w:rPr>
        <w:t xml:space="preserve">integrate and </w:t>
      </w:r>
      <w:r w:rsidRPr="000961D8" w:rsidR="005D2596">
        <w:rPr>
          <w:rFonts w:cs="Times New Roman"/>
        </w:rPr>
        <w:t xml:space="preserve">fully </w:t>
      </w:r>
      <w:r w:rsidRPr="000961D8">
        <w:rPr>
          <w:rFonts w:cs="Times New Roman"/>
        </w:rPr>
        <w:t>participate in politics.</w:t>
      </w:r>
    </w:p>
    <w:p w:rsidR="00FE2392" w:rsidRPr="000961D8" w:rsidP="007419F1">
      <w:pPr>
        <w:pStyle w:val="Answer"/>
        <w:rPr>
          <w:rFonts w:cs="Times New Roman"/>
        </w:rPr>
      </w:pPr>
      <w:r w:rsidRPr="000961D8">
        <w:rPr>
          <w:rFonts w:cs="Times New Roman"/>
        </w:rPr>
        <w:t xml:space="preserve">As much as we are political and as much as there are so many of us with great knowledge and a contribution to make in our society, it is very difficult to put yourself forward because the first thing you will think about is your protection, your family’s protection and becoming a target because you have taken that step. </w:t>
      </w:r>
    </w:p>
    <w:p w:rsidR="00FE2392" w:rsidRPr="000961D8" w:rsidP="00F80521">
      <w:pPr>
        <w:pStyle w:val="Remark"/>
      </w:pPr>
      <w:sdt>
        <w:sdtPr>
          <w:alias w:val="Member"/>
          <w:tag w:val="&lt;Member mnisId='4494' dodsId='72275'&gt;"/>
          <w:id w:val="-830516605"/>
          <w:placeholder>
            <w:docPart w:val="75AE1E11740D45D68CE7D3007C56EFCB"/>
          </w:placeholder>
          <w:richText/>
        </w:sdtPr>
        <w:sdtContent>
          <w:r w:rsidRPr="000961D8">
            <w:rPr>
              <w:b/>
              <w:bCs/>
            </w:rPr>
            <w:t>Chair:</w:t>
          </w:r>
        </w:sdtContent>
      </w:sdt>
      <w:r w:rsidRPr="000961D8">
        <w:t xml:space="preserve"> Thank you. That is helpful. You mentioned hate crime there, so let us turn to </w:t>
      </w:r>
      <w:r w:rsidRPr="000961D8" w:rsidR="00947E68">
        <w:t>Claire</w:t>
      </w:r>
      <w:r w:rsidRPr="000961D8">
        <w:t xml:space="preserve"> Hanna. </w:t>
      </w:r>
    </w:p>
    <w:p w:rsidR="00FE2392" w:rsidRPr="000961D8" w:rsidP="00F80521">
      <w:pPr>
        <w:pStyle w:val="Question"/>
      </w:pPr>
      <w:sdt>
        <w:sdtPr>
          <w:rPr>
            <w:b/>
            <w:bCs/>
          </w:rPr>
          <w:alias w:val="Member"/>
          <w:tag w:val="&lt;Member mnisId='4025' dodsId='41721'&gt;"/>
          <w:id w:val="-2110348795"/>
          <w:placeholder>
            <w:docPart w:val="48775FA47CBE41139E7CC643EE53F010"/>
          </w:placeholder>
          <w:richText/>
        </w:sdtPr>
        <w:sdtContent>
          <w:r w:rsidRPr="000961D8" w:rsidR="00947E68">
            <w:rPr>
              <w:b/>
              <w:bCs/>
            </w:rPr>
            <w:t>Claire</w:t>
          </w:r>
          <w:r w:rsidRPr="000961D8">
            <w:rPr>
              <w:b/>
              <w:bCs/>
            </w:rPr>
            <w:t xml:space="preserve"> Hanna:</w:t>
          </w:r>
        </w:sdtContent>
      </w:sdt>
      <w:r w:rsidRPr="000961D8">
        <w:rPr>
          <w:b/>
          <w:bCs/>
        </w:rPr>
        <w:t xml:space="preserve"> </w:t>
      </w:r>
      <w:r w:rsidRPr="000961D8">
        <w:t>Thank you very much. We are having a broad discussion today about policy needs and policy deficits, but I did want to ask about the experiences of hate crime in Northern Ireland. Ronnie, perhaps you could open on that. Could you comment on the prevalence of hate crime in Northern Ireland and the communities that you speak for?</w:t>
      </w:r>
    </w:p>
    <w:p w:rsidR="00947E68" w:rsidRPr="000961D8" w:rsidP="00947E68">
      <w:pPr>
        <w:pStyle w:val="Answer"/>
      </w:pPr>
      <w:sdt>
        <w:sdtPr>
          <w:rPr>
            <w:b/>
            <w:bCs/>
            <w:i/>
            <w:iCs/>
          </w:rPr>
          <w:alias w:val="Witness"/>
          <w:id w:val="-1747720018"/>
          <w:placeholder>
            <w:docPart w:val="69D0D2C6FF154AC7BCD4051F9D517670"/>
          </w:placeholder>
          <w:richText/>
        </w:sdtPr>
        <w:sdtEndPr>
          <w:rPr>
            <w:i w:val="0"/>
            <w:iCs w:val="0"/>
          </w:rPr>
        </w:sdtEndPr>
        <w:sdtContent>
          <w:r w:rsidRPr="000961D8" w:rsidR="00FE2392">
            <w:rPr>
              <w:b/>
              <w:bCs/>
              <w:i/>
              <w:iCs/>
            </w:rPr>
            <w:t>Ronnie Vellem:</w:t>
          </w:r>
          <w:r w:rsidRPr="000961D8" w:rsidR="00FE2392">
            <w:rPr>
              <w:b/>
              <w:bCs/>
            </w:rPr>
            <w:t xml:space="preserve"> </w:t>
          </w:r>
        </w:sdtContent>
      </w:sdt>
      <w:r w:rsidRPr="000961D8" w:rsidR="00FE2392">
        <w:t xml:space="preserve">Hate crime is a big problem in the refugee and asylum community. </w:t>
      </w:r>
      <w:r w:rsidRPr="000961D8">
        <w:t>P</w:t>
      </w:r>
      <w:r w:rsidRPr="000961D8" w:rsidR="00FE2392">
        <w:t>icture someone who is visibly different from everyone else in their community. Unfortunately, the person becomes a target. At times it could be low</w:t>
      </w:r>
      <w:r w:rsidRPr="000961D8" w:rsidR="00FE2392">
        <w:noBreakHyphen/>
        <w:t>level name</w:t>
      </w:r>
      <w:r w:rsidRPr="000961D8" w:rsidR="00FE2392">
        <w:noBreakHyphen/>
        <w:t xml:space="preserve">calling, but at other times it can move on to eggs </w:t>
      </w:r>
      <w:r w:rsidRPr="000961D8" w:rsidR="00FE2392">
        <w:t xml:space="preserve">being thrown or windows being broken. There have been instances </w:t>
      </w:r>
      <w:r w:rsidR="009053A9">
        <w:t>of</w:t>
      </w:r>
      <w:r w:rsidRPr="000961D8" w:rsidR="00FE2392">
        <w:t xml:space="preserve"> refugees and asylum seekers </w:t>
      </w:r>
      <w:r w:rsidR="009053A9">
        <w:t>being</w:t>
      </w:r>
      <w:r w:rsidRPr="000961D8" w:rsidR="00FE2392">
        <w:t xml:space="preserve"> physically attacked. People break into their homes; people have been beaten with cricket bats and told, “You are not part of this community”. </w:t>
      </w:r>
    </w:p>
    <w:p w:rsidR="00FE2392" w:rsidRPr="000961D8" w:rsidP="00947E68">
      <w:pPr>
        <w:pStyle w:val="Answer"/>
      </w:pPr>
      <w:r w:rsidRPr="000961D8">
        <w:t xml:space="preserve">Unfortunately, hate crime is a problem in areas where asylum seekers and refugees live. What makes it worrying is that there seems to have been very little prosecution of the perpetrators. That is something that PSNI should work on </w:t>
      </w:r>
      <w:r w:rsidR="009053A9">
        <w:t>to send</w:t>
      </w:r>
      <w:r w:rsidRPr="000961D8">
        <w:t xml:space="preserve"> out a clear message</w:t>
      </w:r>
      <w:r w:rsidR="009053A9">
        <w:t xml:space="preserve">; they should carry </w:t>
      </w:r>
      <w:r w:rsidRPr="000961D8">
        <w:t xml:space="preserve">out visible patrols in areas where such instances seem to have been happening now and again. </w:t>
      </w:r>
    </w:p>
    <w:p w:rsidR="00FE2392" w:rsidRPr="000961D8" w:rsidP="00F80521">
      <w:pPr>
        <w:pStyle w:val="Question"/>
      </w:pPr>
      <w:sdt>
        <w:sdtPr>
          <w:rPr>
            <w:b/>
            <w:bCs/>
          </w:rPr>
          <w:alias w:val="Member"/>
          <w:tag w:val="&lt;Member mnisId='4025' dodsId='41721'&gt;"/>
          <w:id w:val="-457103142"/>
          <w:placeholder>
            <w:docPart w:val="4388302B955848569BC4D0AE26B9D9F7"/>
          </w:placeholder>
          <w:richText/>
        </w:sdtPr>
        <w:sdtContent>
          <w:r w:rsidRPr="000961D8" w:rsidR="00947E68">
            <w:rPr>
              <w:b/>
              <w:bCs/>
            </w:rPr>
            <w:t>Claire</w:t>
          </w:r>
          <w:r w:rsidRPr="000961D8" w:rsidR="00F80521">
            <w:rPr>
              <w:b/>
              <w:bCs/>
            </w:rPr>
            <w:t xml:space="preserve"> Hanna:</w:t>
          </w:r>
        </w:sdtContent>
      </w:sdt>
      <w:r w:rsidRPr="000961D8" w:rsidR="00F80521">
        <w:rPr>
          <w:b/>
          <w:bCs/>
        </w:rPr>
        <w:t xml:space="preserve"> </w:t>
      </w:r>
      <w:r w:rsidRPr="000961D8" w:rsidR="00F80521">
        <w:t>Ronnie, you are right that intolerance of difference is the root cause of many of our problems in Northern Ireland. Liz, could you speak about what steps the Executive in Northern Ireland and the UK Government could take to improve outcomes in this regard?</w:t>
      </w:r>
    </w:p>
    <w:p w:rsidR="00F80521" w:rsidRPr="000961D8" w:rsidP="00947E68">
      <w:pPr>
        <w:pStyle w:val="Answer"/>
      </w:pPr>
      <w:sdt>
        <w:sdtPr>
          <w:rPr>
            <w:b/>
            <w:bCs/>
            <w:i/>
            <w:iCs/>
          </w:rPr>
          <w:alias w:val="Witness"/>
          <w:id w:val="1289559859"/>
          <w:placeholder>
            <w:docPart w:val="22D0073622EC4297956E8F0E60E72EA1"/>
          </w:placeholder>
          <w:richText/>
        </w:sdtPr>
        <w:sdtEndPr>
          <w:rPr>
            <w:i w:val="0"/>
            <w:iCs w:val="0"/>
          </w:rPr>
        </w:sdtEndPr>
        <w:sdtContent>
          <w:r w:rsidRPr="000961D8">
            <w:rPr>
              <w:b/>
              <w:bCs/>
              <w:i/>
              <w:iCs/>
            </w:rPr>
            <w:t>Liz Griffith:</w:t>
          </w:r>
          <w:r w:rsidRPr="000961D8">
            <w:rPr>
              <w:b/>
              <w:bCs/>
            </w:rPr>
            <w:t xml:space="preserve"> </w:t>
          </w:r>
        </w:sdtContent>
      </w:sdt>
      <w:r w:rsidRPr="000961D8">
        <w:t xml:space="preserve">The Law Centre’s work has already been on immigration. We work on immigration, social security and employment. </w:t>
      </w:r>
      <w:r w:rsidRPr="000961D8" w:rsidR="009D485B">
        <w:t xml:space="preserve">On the issue of racial equality, I feel it is more appropriate that I defer to my colleagues here on the </w:t>
      </w:r>
      <w:r w:rsidR="005B7AD1">
        <w:t>p</w:t>
      </w:r>
      <w:r w:rsidRPr="000961D8" w:rsidR="009D485B">
        <w:t>anel. What I would say is that the Law Centre is very supportive of ongoing efforts to strengthen the framework of hate</w:t>
      </w:r>
      <w:r w:rsidRPr="000961D8" w:rsidR="009D485B">
        <w:noBreakHyphen/>
        <w:t xml:space="preserve">crime legislation. </w:t>
      </w:r>
    </w:p>
    <w:p w:rsidR="009D485B" w:rsidRPr="000961D8" w:rsidP="009D485B">
      <w:pPr>
        <w:pStyle w:val="Question"/>
      </w:pPr>
      <w:sdt>
        <w:sdtPr>
          <w:rPr>
            <w:b/>
            <w:bCs/>
            <w:i/>
            <w:iCs/>
          </w:rPr>
          <w:alias w:val="Member"/>
          <w:tag w:val="&lt;Member mnisId='4494' dodsId='72275'&gt;"/>
          <w:id w:val="-1600796999"/>
          <w:placeholder>
            <w:docPart w:val="9AA921C5F7154CFF98A561CB642F0FDE"/>
          </w:placeholder>
          <w:richText/>
        </w:sdtPr>
        <w:sdtEndPr>
          <w:rPr>
            <w:i w:val="0"/>
            <w:iCs w:val="0"/>
          </w:rPr>
        </w:sdtEndPr>
        <w:sdtContent>
          <w:r w:rsidRPr="000961D8">
            <w:rPr>
              <w:b/>
              <w:bCs/>
            </w:rPr>
            <w:t>Chair:</w:t>
          </w:r>
        </w:sdtContent>
      </w:sdt>
      <w:r w:rsidRPr="000961D8">
        <w:rPr>
          <w:b/>
          <w:bCs/>
          <w:i/>
          <w:iCs/>
        </w:rPr>
        <w:t xml:space="preserve"> </w:t>
      </w:r>
      <w:r w:rsidRPr="000961D8">
        <w:t>Liz, on that, would you like to see, effectively, a UK</w:t>
      </w:r>
      <w:r w:rsidRPr="000961D8">
        <w:noBreakHyphen/>
        <w:t xml:space="preserve">wide approach to hate crime? </w:t>
      </w:r>
    </w:p>
    <w:p w:rsidR="009D485B" w:rsidRPr="000961D8" w:rsidP="00947E68">
      <w:pPr>
        <w:pStyle w:val="Answer"/>
      </w:pPr>
      <w:sdt>
        <w:sdtPr>
          <w:rPr>
            <w:b/>
            <w:bCs/>
            <w:i/>
            <w:iCs/>
          </w:rPr>
          <w:alias w:val="Witness"/>
          <w:id w:val="311067925"/>
          <w:placeholder>
            <w:docPart w:val="DD7BF1C7E4074741A98507CD9264A2CE"/>
          </w:placeholder>
          <w:richText/>
        </w:sdtPr>
        <w:sdtEndPr>
          <w:rPr>
            <w:i w:val="0"/>
            <w:iCs w:val="0"/>
          </w:rPr>
        </w:sdtEndPr>
        <w:sdtContent>
          <w:r w:rsidRPr="000961D8">
            <w:rPr>
              <w:b/>
              <w:bCs/>
              <w:i/>
              <w:iCs/>
            </w:rPr>
            <w:t>Liz Griffith:</w:t>
          </w:r>
          <w:r w:rsidRPr="000961D8">
            <w:rPr>
              <w:b/>
              <w:bCs/>
            </w:rPr>
            <w:t xml:space="preserve"> </w:t>
          </w:r>
        </w:sdtContent>
      </w:sdt>
      <w:r w:rsidRPr="000961D8">
        <w:t xml:space="preserve">Again, Chair, I will defer to my colleagues. </w:t>
      </w:r>
    </w:p>
    <w:p w:rsidR="009D485B" w:rsidRPr="000961D8" w:rsidP="006A5BA0">
      <w:pPr>
        <w:pStyle w:val="QuestionCont"/>
      </w:pPr>
      <w:sdt>
        <w:sdtPr>
          <w:alias w:val="Member"/>
          <w:tag w:val="&lt;Member mnisId='4494' dodsId='72275'&gt;"/>
          <w:id w:val="-678193779"/>
          <w:placeholder>
            <w:docPart w:val="BBA97B77F7654EC5A95A70E7BBA01A1B"/>
          </w:placeholder>
          <w:richText/>
        </w:sdtPr>
        <w:sdtContent>
          <w:r w:rsidRPr="000961D8">
            <w:rPr>
              <w:b/>
              <w:bCs/>
            </w:rPr>
            <w:t>Chair:</w:t>
          </w:r>
        </w:sdtContent>
      </w:sdt>
      <w:r w:rsidRPr="000961D8">
        <w:t xml:space="preserve"> I am asking for your personal view</w:t>
      </w:r>
      <w:r w:rsidR="005B7AD1">
        <w:t>,</w:t>
      </w:r>
      <w:r w:rsidRPr="000961D8">
        <w:t xml:space="preserve"> from the Law Centre. A hate crime would be a hate crime, irrespective of where it manifested itself. </w:t>
      </w:r>
    </w:p>
    <w:p w:rsidR="009D485B" w:rsidRPr="000961D8" w:rsidP="00947E68">
      <w:pPr>
        <w:pStyle w:val="Answer"/>
      </w:pPr>
      <w:sdt>
        <w:sdtPr>
          <w:rPr>
            <w:b/>
            <w:bCs/>
            <w:i/>
            <w:iCs/>
          </w:rPr>
          <w:alias w:val="Witness"/>
          <w:id w:val="-1899051691"/>
          <w:placeholder>
            <w:docPart w:val="BA2602171D4A40E2BA7BADEE6B15F96F"/>
          </w:placeholder>
          <w:richText/>
        </w:sdtPr>
        <w:sdtEndPr>
          <w:rPr>
            <w:i w:val="0"/>
            <w:iCs w:val="0"/>
          </w:rPr>
        </w:sdtEndPr>
        <w:sdtContent>
          <w:r w:rsidRPr="000961D8">
            <w:rPr>
              <w:b/>
              <w:bCs/>
              <w:i/>
              <w:iCs/>
            </w:rPr>
            <w:t>Liz Griffith:</w:t>
          </w:r>
          <w:r w:rsidRPr="000961D8">
            <w:rPr>
              <w:b/>
              <w:bCs/>
            </w:rPr>
            <w:t xml:space="preserve"> </w:t>
          </w:r>
        </w:sdtContent>
      </w:sdt>
      <w:r w:rsidRPr="000961D8">
        <w:t>I feel there is a lot of work to be done locally. PSNI take</w:t>
      </w:r>
      <w:r w:rsidR="005B7AD1">
        <w:t>s</w:t>
      </w:r>
      <w:r w:rsidRPr="000961D8">
        <w:t xml:space="preserve"> it very seriously, I understand, but there is more to be done. The solution is to be found locally and regionally, but, if progress is not made, at some point it may be appropriate for Westminster to step in.</w:t>
      </w:r>
    </w:p>
    <w:p w:rsidR="009D485B" w:rsidRPr="000961D8" w:rsidP="00947E68">
      <w:pPr>
        <w:pStyle w:val="Answer"/>
      </w:pPr>
      <w:r>
        <w:t>O</w:t>
      </w:r>
      <w:r w:rsidRPr="000961D8">
        <w:t xml:space="preserve">ne of the difficulties </w:t>
      </w:r>
      <w:r w:rsidRPr="000961D8">
        <w:t xml:space="preserve">related to </w:t>
      </w:r>
      <w:r w:rsidRPr="000961D8">
        <w:t>hate crime, particularly hate crime perpetrated against refugees and asylum seekers, is the ongoing lack of a refugee integration strategy here</w:t>
      </w:r>
      <w:r w:rsidRPr="000961D8" w:rsidR="00947E68">
        <w:t>. That</w:t>
      </w:r>
      <w:r w:rsidRPr="000961D8">
        <w:t xml:space="preserve"> would go some way to address some of the issues linked to hate crime. As you will know, Chair, the refugee integration strategy was first floated as an idea back in 2005. </w:t>
      </w:r>
      <w:r>
        <w:t>Sixteen</w:t>
      </w:r>
      <w:r w:rsidRPr="000961D8">
        <w:t xml:space="preserve"> years later, there is still no integration strategy specifically for refugees.</w:t>
      </w:r>
    </w:p>
    <w:p w:rsidR="009D485B" w:rsidRPr="000961D8" w:rsidP="009D485B">
      <w:pPr>
        <w:pStyle w:val="Question"/>
      </w:pPr>
      <w:sdt>
        <w:sdtPr>
          <w:rPr>
            <w:b/>
            <w:bCs/>
          </w:rPr>
          <w:alias w:val="Member"/>
          <w:tag w:val="&lt;Member mnisId='4025' dodsId='41721'&gt;"/>
          <w:id w:val="-628169206"/>
          <w:placeholder>
            <w:docPart w:val="A046A44C00A543D9A22767E6C2A2C555"/>
          </w:placeholder>
          <w:richText/>
        </w:sdtPr>
        <w:sdtContent>
          <w:r w:rsidRPr="000961D8" w:rsidR="00947E68">
            <w:rPr>
              <w:b/>
              <w:bCs/>
            </w:rPr>
            <w:t>Claire</w:t>
          </w:r>
          <w:r w:rsidRPr="000961D8">
            <w:rPr>
              <w:b/>
              <w:bCs/>
            </w:rPr>
            <w:t xml:space="preserve"> Hanna:</w:t>
          </w:r>
        </w:sdtContent>
      </w:sdt>
      <w:r w:rsidRPr="000961D8">
        <w:rPr>
          <w:b/>
          <w:bCs/>
        </w:rPr>
        <w:t xml:space="preserve"> </w:t>
      </w:r>
      <w:r w:rsidRPr="000961D8">
        <w:t>That is a really important point about the preventative approach. Lilian, could you pick up on those issues in terms of the steps the Executive could take to improve in this area? Could you give an assessment of the level</w:t>
      </w:r>
      <w:r w:rsidRPr="000961D8" w:rsidR="00947E68">
        <w:t>s</w:t>
      </w:r>
      <w:r w:rsidRPr="000961D8">
        <w:t xml:space="preserve"> of confidence within black and </w:t>
      </w:r>
      <w:r w:rsidR="009053A9">
        <w:t>minority ethnic</w:t>
      </w:r>
      <w:r w:rsidRPr="000961D8">
        <w:t xml:space="preserve"> communities in policing in Northern Ireland?</w:t>
      </w:r>
    </w:p>
    <w:p w:rsidR="009D485B" w:rsidRPr="000961D8" w:rsidP="00947E68">
      <w:pPr>
        <w:pStyle w:val="Answer"/>
      </w:pPr>
      <w:sdt>
        <w:sdtPr>
          <w:rPr>
            <w:b/>
            <w:bCs/>
            <w:i/>
            <w:iCs/>
          </w:rPr>
          <w:alias w:val="Witness"/>
          <w:id w:val="-990865169"/>
          <w:placeholder>
            <w:docPart w:val="FC0FE964A2AE4734A1A80210F31201AC"/>
          </w:placeholder>
          <w:richText/>
        </w:sdtPr>
        <w:sdtEndPr>
          <w:rPr>
            <w:i w:val="0"/>
            <w:iCs w:val="0"/>
          </w:rPr>
        </w:sdtEndPr>
        <w:sdtContent>
          <w:sdt>
            <w:sdtPr>
              <w:rPr>
                <w:b/>
                <w:bCs/>
                <w:i/>
                <w:iCs/>
              </w:rPr>
              <w:alias w:val="Witness"/>
              <w:id w:val="927697547"/>
              <w:placeholder>
                <w:docPart w:val="ECA61481C2B5469AA563DC72E12F9137"/>
              </w:placeholder>
              <w:richText/>
            </w:sdtPr>
            <w:sdtContent>
              <w:r w:rsidRPr="000961D8" w:rsidR="00FB2C47">
                <w:rPr>
                  <w:b/>
                  <w:bCs/>
                  <w:i/>
                  <w:iCs/>
                </w:rPr>
                <w:t>L</w:t>
              </w:r>
              <w:r w:rsidRPr="000961D8" w:rsidR="00213B87">
                <w:rPr>
                  <w:b/>
                  <w:bCs/>
                  <w:i/>
                  <w:iCs/>
                </w:rPr>
                <w:t>ilian Seenoi</w:t>
              </w:r>
              <w:r w:rsidRPr="000961D8" w:rsidR="00213B87">
                <w:rPr>
                  <w:b/>
                  <w:bCs/>
                  <w:i/>
                  <w:iCs/>
                </w:rPr>
                <w:noBreakHyphen/>
                <w:t xml:space="preserve">Barr: </w:t>
              </w:r>
            </w:sdtContent>
          </w:sdt>
        </w:sdtContent>
      </w:sdt>
      <w:r w:rsidRPr="000961D8">
        <w:t xml:space="preserve">Thank you, </w:t>
      </w:r>
      <w:r w:rsidRPr="000961D8" w:rsidR="00947E68">
        <w:t>Claire</w:t>
      </w:r>
      <w:r w:rsidRPr="000961D8">
        <w:t xml:space="preserve">, for your question. Before I answer your question, I would like to mention that the </w:t>
      </w:r>
      <w:r w:rsidR="009053A9">
        <w:t>minority ethnic</w:t>
      </w:r>
      <w:r w:rsidRPr="000961D8">
        <w:t xml:space="preserve"> community </w:t>
      </w:r>
      <w:r w:rsidRPr="000961D8">
        <w:t>is such a diverse community, so experiences can differ depending on how you came to the UK, your immigration status, the circumstances that led to you coming to the UK, how you look and sometimes who you associate with.</w:t>
      </w:r>
    </w:p>
    <w:p w:rsidR="009D485B" w:rsidRPr="000961D8" w:rsidP="00947E68">
      <w:pPr>
        <w:pStyle w:val="Answer"/>
      </w:pPr>
      <w:r w:rsidRPr="000961D8">
        <w:t xml:space="preserve">Though there are vast differences between us, there is one thing that we have in common, and that is that we all experience racism and hate crime of some sort. I want to focus on that common denominator for every person of colour regardless of their immigration status. If you look at our submission on page 5, you can see the likelihood of experiencing racism versus </w:t>
      </w:r>
      <w:r w:rsidRPr="000961D8" w:rsidR="00947E68">
        <w:t xml:space="preserve">a </w:t>
      </w:r>
      <w:r w:rsidRPr="000961D8">
        <w:t>sectarian incident, using the 2020</w:t>
      </w:r>
      <w:r w:rsidRPr="000961D8">
        <w:noBreakHyphen/>
        <w:t xml:space="preserve">21 PSNI statistics. The likelihood of a </w:t>
      </w:r>
      <w:r w:rsidR="009053A9">
        <w:t>minority ethnic</w:t>
      </w:r>
      <w:r w:rsidRPr="000961D8">
        <w:t xml:space="preserve"> individual experienc</w:t>
      </w:r>
      <w:r w:rsidRPr="000961D8" w:rsidR="00947E68">
        <w:t>ing</w:t>
      </w:r>
      <w:r w:rsidRPr="000961D8">
        <w:t xml:space="preserve"> a racist incident in Northern Ireland is at least 17 times</w:t>
      </w:r>
      <w:r w:rsidRPr="000961D8" w:rsidR="00947E68">
        <w:t xml:space="preserve"> higher</w:t>
      </w:r>
      <w:r w:rsidRPr="000961D8">
        <w:t xml:space="preserve"> than the likelihood of a member of the majority </w:t>
      </w:r>
      <w:r w:rsidRPr="000961D8" w:rsidR="00522127">
        <w:t>Protestant</w:t>
      </w:r>
      <w:r w:rsidRPr="000961D8">
        <w:t xml:space="preserve"> or </w:t>
      </w:r>
      <w:r w:rsidRPr="000961D8" w:rsidR="00522127">
        <w:t>Catholic</w:t>
      </w:r>
      <w:r w:rsidRPr="000961D8">
        <w:t xml:space="preserve"> communit</w:t>
      </w:r>
      <w:r w:rsidRPr="000961D8" w:rsidR="00947E68">
        <w:t>y</w:t>
      </w:r>
      <w:r w:rsidRPr="000961D8">
        <w:t xml:space="preserve"> experiencing sectarian incidents. That is 17 times </w:t>
      </w:r>
      <w:r w:rsidRPr="000961D8" w:rsidR="00947E68">
        <w:t xml:space="preserve">higher </w:t>
      </w:r>
      <w:r w:rsidRPr="000961D8">
        <w:t>for a person of colour.</w:t>
      </w:r>
    </w:p>
    <w:p w:rsidR="00226595" w:rsidRPr="000961D8" w:rsidP="00947E68">
      <w:pPr>
        <w:pStyle w:val="Answer"/>
      </w:pPr>
      <w:r w:rsidRPr="000961D8">
        <w:t xml:space="preserve">If you look back to the overall population, as I mentioned earlier, in the census of 2010 we </w:t>
      </w:r>
      <w:r w:rsidR="005B7AD1">
        <w:t>we</w:t>
      </w:r>
      <w:r w:rsidRPr="000961D8">
        <w:t xml:space="preserve">re only 1%. I want to give an example of just how your visibility can attract that hate from people. I want to mention what one of our focus </w:t>
      </w:r>
      <w:r w:rsidRPr="000961D8" w:rsidR="00947E68">
        <w:t>discussion</w:t>
      </w:r>
      <w:r w:rsidRPr="000961D8">
        <w:t xml:space="preserve"> members said to us when we asked about their experiences of racism in Northern Ireland. This is someone who is from the PUL community</w:t>
      </w:r>
      <w:r w:rsidRPr="000961D8" w:rsidR="00947E68">
        <w:t>—</w:t>
      </w:r>
      <w:r w:rsidRPr="000961D8" w:rsidR="00522127">
        <w:t>Protestant</w:t>
      </w:r>
      <w:r w:rsidRPr="000961D8">
        <w:t xml:space="preserve">, </w:t>
      </w:r>
      <w:r w:rsidRPr="000961D8" w:rsidR="005B7AD1">
        <w:t xml:space="preserve">Unionist </w:t>
      </w:r>
      <w:r w:rsidRPr="000961D8">
        <w:t xml:space="preserve">and </w:t>
      </w:r>
      <w:r w:rsidRPr="000961D8" w:rsidR="005B7AD1">
        <w:t xml:space="preserve">Loyalist </w:t>
      </w:r>
      <w:r w:rsidRPr="000961D8">
        <w:t>background</w:t>
      </w:r>
      <w:r w:rsidRPr="000961D8" w:rsidR="00947E68">
        <w:t>—</w:t>
      </w:r>
      <w:r w:rsidRPr="000961D8">
        <w:t>who converted to Islam.</w:t>
      </w:r>
      <w:r w:rsidRPr="000961D8">
        <w:t xml:space="preserve"> </w:t>
      </w:r>
      <w:r w:rsidRPr="000961D8" w:rsidR="00701B37">
        <w:t xml:space="preserve">She told us, “I grew up here as a white person who did not wear a hijab. About 16 years ago, I started wearing it. It was like I became a different person. Suddenly, anyone could ask me, ‘Where are you from?’ or, ‘Where is your family from?’ Even if you have a broad local accent, they do not see that. They just see the scarf. I have been told to go home. I have been told to speak English. When out with my kids, I have been insulted and called racist names, because there is just the assumption that you are foreign. It has been a really weird experience and has opened my eyes to what </w:t>
      </w:r>
      <w:r w:rsidR="009053A9">
        <w:t>minority ethnic</w:t>
      </w:r>
      <w:r w:rsidRPr="000961D8" w:rsidR="00701B37">
        <w:t xml:space="preserve"> people go through here on a daily basis”. This is someone who is from this community and who converted to Islam. </w:t>
      </w:r>
    </w:p>
    <w:p w:rsidR="00213B87" w:rsidRPr="000961D8" w:rsidP="00947E68">
      <w:pPr>
        <w:pStyle w:val="Answer"/>
      </w:pPr>
      <w:r w:rsidRPr="000961D8">
        <w:t>For someone like me, my difference is very visible. You can imagine the attacks and the insults that we get. You ask</w:t>
      </w:r>
      <w:r w:rsidRPr="000961D8" w:rsidR="00226595">
        <w:t>ed w</w:t>
      </w:r>
      <w:r w:rsidRPr="000961D8">
        <w:t>hat should happen</w:t>
      </w:r>
      <w:r w:rsidRPr="000961D8" w:rsidR="00226595">
        <w:t xml:space="preserve"> or w</w:t>
      </w:r>
      <w:r w:rsidRPr="000961D8">
        <w:t xml:space="preserve">hat Government </w:t>
      </w:r>
      <w:r w:rsidRPr="000961D8" w:rsidR="00226595">
        <w:t xml:space="preserve">should do. </w:t>
      </w:r>
      <w:r w:rsidRPr="000961D8">
        <w:t xml:space="preserve">I would refer you to the recommendations that we made in our submission </w:t>
      </w:r>
      <w:r w:rsidRPr="000961D8">
        <w:t>on what the Government can do. Northern Ireland is the only part of the United Kingdom that has no hate</w:t>
      </w:r>
      <w:r w:rsidR="005B7AD1">
        <w:t xml:space="preserve"> </w:t>
      </w:r>
      <w:r w:rsidRPr="000961D8">
        <w:t xml:space="preserve">crime legislation. However, we </w:t>
      </w:r>
      <w:r w:rsidRPr="000961D8" w:rsidR="00EE661E">
        <w:t>did</w:t>
      </w:r>
      <w:r w:rsidRPr="000961D8">
        <w:t xml:space="preserve"> have an independent review of hate</w:t>
      </w:r>
      <w:r w:rsidR="005B7AD1">
        <w:t xml:space="preserve"> </w:t>
      </w:r>
      <w:r w:rsidRPr="000961D8">
        <w:t xml:space="preserve">crime legislation, which was published by the Department of Justice in 2020. </w:t>
      </w:r>
      <w:r w:rsidRPr="000961D8" w:rsidR="00226595">
        <w:t>It has 34</w:t>
      </w:r>
      <w:r w:rsidRPr="000961D8">
        <w:t xml:space="preserve"> recommendations for change</w:t>
      </w:r>
      <w:r w:rsidRPr="000961D8" w:rsidR="00226595">
        <w:t>.</w:t>
      </w:r>
      <w:r w:rsidRPr="000961D8">
        <w:t xml:space="preserve"> </w:t>
      </w:r>
      <w:r w:rsidRPr="000961D8" w:rsidR="00226595">
        <w:t>I</w:t>
      </w:r>
      <w:r w:rsidRPr="000961D8">
        <w:t xml:space="preserve">t adds the </w:t>
      </w:r>
      <w:r w:rsidRPr="000961D8" w:rsidR="00226595">
        <w:t xml:space="preserve">adoption </w:t>
      </w:r>
      <w:r w:rsidRPr="000961D8">
        <w:t>of an aggravated offence model, whereby a hate</w:t>
      </w:r>
      <w:r w:rsidR="005B7AD1">
        <w:t xml:space="preserve"> </w:t>
      </w:r>
      <w:r w:rsidRPr="000961D8">
        <w:t xml:space="preserve">crime aggravation could potentially be added to any offence. </w:t>
      </w:r>
      <w:r w:rsidRPr="000961D8" w:rsidR="00226595">
        <w:t>I</w:t>
      </w:r>
      <w:r w:rsidRPr="000961D8">
        <w:t>t is really important that the Government ensure the implementation of all the 34 recommendations that were made</w:t>
      </w:r>
      <w:r w:rsidR="005B7AD1">
        <w:t>,</w:t>
      </w:r>
      <w:r w:rsidRPr="000961D8">
        <w:t xml:space="preserve"> because that will render us the protection we are looking for. </w:t>
      </w:r>
    </w:p>
    <w:p w:rsidR="00213B87" w:rsidRPr="000961D8" w:rsidP="00213B87">
      <w:pPr>
        <w:pStyle w:val="Question"/>
      </w:pPr>
      <w:sdt>
        <w:sdtPr>
          <w:alias w:val="Member"/>
          <w:tag w:val="&lt;Member mnisId='4494' dodsId='72275'&gt;"/>
          <w:id w:val="714702082"/>
          <w:placeholder>
            <w:docPart w:val="793DAA2C81354415AF99012F731D0AC4"/>
          </w:placeholder>
          <w:richText/>
        </w:sdtPr>
        <w:sdtContent>
          <w:r w:rsidRPr="000961D8">
            <w:rPr>
              <w:b/>
              <w:bCs/>
            </w:rPr>
            <w:t>Chair:</w:t>
          </w:r>
        </w:sdtContent>
      </w:sdt>
      <w:r w:rsidRPr="000961D8">
        <w:t xml:space="preserve"> I want to ask a question that I asked last week just before I bring in Mr Campbell. In your experience</w:t>
      </w:r>
      <w:r w:rsidRPr="000961D8" w:rsidR="00226595">
        <w:t>,</w:t>
      </w:r>
      <w:r w:rsidRPr="000961D8">
        <w:t xml:space="preserve"> both personal and from the work that you do, is there any identifiable trend with regard to the magnitude of hate crimes, verbal abuse</w:t>
      </w:r>
      <w:r w:rsidR="005B7AD1">
        <w:t>,</w:t>
      </w:r>
      <w:r w:rsidRPr="000961D8">
        <w:t xml:space="preserve"> racial abuse </w:t>
      </w:r>
      <w:r w:rsidRPr="000961D8" w:rsidR="00226595">
        <w:t xml:space="preserve">and so on </w:t>
      </w:r>
      <w:r w:rsidRPr="000961D8">
        <w:t xml:space="preserve">coming from either of the </w:t>
      </w:r>
      <w:r w:rsidRPr="000961D8">
        <w:t>traditional communities of Northern Ireland?</w:t>
      </w:r>
    </w:p>
    <w:p w:rsidR="00213B87" w:rsidRPr="000961D8" w:rsidP="00226595">
      <w:pPr>
        <w:pStyle w:val="Answer"/>
      </w:pPr>
      <w:sdt>
        <w:sdtPr>
          <w:rPr>
            <w:b/>
            <w:bCs/>
            <w:i/>
            <w:iCs/>
          </w:rPr>
          <w:alias w:val="Witness"/>
          <w:id w:val="1137531723"/>
          <w:placeholder>
            <w:docPart w:val="61D687B084414545BD7E11A88D473BB9"/>
          </w:placeholder>
          <w:richText/>
        </w:sdtPr>
        <w:sdtEndPr>
          <w:rPr>
            <w:i w:val="0"/>
            <w:iCs w:val="0"/>
          </w:rPr>
        </w:sdtEndPr>
        <w:sdtContent>
          <w:r w:rsidRPr="000961D8" w:rsidR="00FB2C47">
            <w:rPr>
              <w:b/>
              <w:bCs/>
              <w:i/>
              <w:iCs/>
            </w:rPr>
            <w:t>L</w:t>
          </w:r>
          <w:r w:rsidRPr="000961D8">
            <w:rPr>
              <w:b/>
              <w:bCs/>
              <w:i/>
              <w:iCs/>
            </w:rPr>
            <w:t>ilian Seenoi</w:t>
          </w:r>
          <w:r w:rsidRPr="000961D8">
            <w:rPr>
              <w:b/>
              <w:bCs/>
              <w:i/>
              <w:iCs/>
            </w:rPr>
            <w:noBreakHyphen/>
            <w:t>Barr:</w:t>
          </w:r>
          <w:r w:rsidRPr="000961D8">
            <w:rPr>
              <w:b/>
              <w:bCs/>
            </w:rPr>
            <w:t xml:space="preserve"> </w:t>
          </w:r>
        </w:sdtContent>
      </w:sdt>
      <w:r w:rsidRPr="000961D8">
        <w:t>The answer is yes. You get attacked and you get racially abused depending on where you live and sometimes where you work. If you look at the trend from the already recorded hate crimes and incidents of racism, it is not recorded where it is coming from.</w:t>
      </w:r>
      <w:r w:rsidRPr="000961D8" w:rsidR="00226595">
        <w:t xml:space="preserve"> </w:t>
      </w:r>
      <w:r w:rsidRPr="000961D8">
        <w:t>I hope people will not take this as me saying that one community is more racist than the other; it is our reality on the ground based on where we live and where we work</w:t>
      </w:r>
      <w:r w:rsidRPr="000961D8" w:rsidR="00226595">
        <w:t xml:space="preserve">. If I am very honest, </w:t>
      </w:r>
      <w:r w:rsidRPr="000961D8">
        <w:t xml:space="preserve">many people who come to my office who I help live in </w:t>
      </w:r>
      <w:r w:rsidRPr="000961D8" w:rsidR="005B7AD1">
        <w:t xml:space="preserve">Unionist </w:t>
      </w:r>
      <w:r w:rsidRPr="000961D8">
        <w:t xml:space="preserve">areas. That is not to say that people who live in </w:t>
      </w:r>
      <w:r w:rsidRPr="000961D8" w:rsidR="005B7AD1">
        <w:t xml:space="preserve">Nationalist </w:t>
      </w:r>
      <w:r w:rsidRPr="000961D8">
        <w:t>areas do not experience racism or hate crime, because they do. We have enough evidence to show that</w:t>
      </w:r>
      <w:r w:rsidRPr="000961D8" w:rsidR="00226595">
        <w:t>, b</w:t>
      </w:r>
      <w:r w:rsidRPr="000961D8">
        <w:t xml:space="preserve">ut it is incredibly high in </w:t>
      </w:r>
      <w:r w:rsidRPr="000961D8" w:rsidR="005B7AD1">
        <w:t xml:space="preserve">Unionist </w:t>
      </w:r>
      <w:r w:rsidRPr="000961D8">
        <w:t xml:space="preserve">areas. </w:t>
      </w:r>
    </w:p>
    <w:p w:rsidR="00213B87" w:rsidRPr="000961D8" w:rsidP="00213B87">
      <w:pPr>
        <w:pStyle w:val="Question"/>
      </w:pPr>
      <w:sdt>
        <w:sdtPr>
          <w:alias w:val="Member"/>
          <w:tag w:val="&lt;Member mnisId='4494' dodsId='72275'&gt;"/>
          <w:id w:val="559294922"/>
          <w:placeholder>
            <w:docPart w:val="18728814D68543438957038268361B46"/>
          </w:placeholder>
          <w:richText/>
        </w:sdtPr>
        <w:sdtContent>
          <w:r w:rsidRPr="000961D8">
            <w:rPr>
              <w:b/>
              <w:bCs/>
            </w:rPr>
            <w:t>Chair:</w:t>
          </w:r>
        </w:sdtContent>
      </w:sdt>
      <w:r w:rsidRPr="000961D8">
        <w:t xml:space="preserve"> To clarify, it exists in both</w:t>
      </w:r>
      <w:r w:rsidR="005B7AD1">
        <w:t>,</w:t>
      </w:r>
      <w:r w:rsidRPr="000961D8">
        <w:t xml:space="preserve"> but it is more prevalent in the PUL community.</w:t>
      </w:r>
    </w:p>
    <w:p w:rsidR="00213B87" w:rsidRPr="000961D8" w:rsidP="00226595">
      <w:pPr>
        <w:pStyle w:val="Answer"/>
      </w:pPr>
      <w:sdt>
        <w:sdtPr>
          <w:rPr>
            <w:b/>
            <w:bCs/>
            <w:i/>
            <w:iCs/>
          </w:rPr>
          <w:alias w:val="Witness"/>
          <w:id w:val="1260564280"/>
          <w:placeholder>
            <w:docPart w:val="BD89B0EC860E435F9798175DCAB069D3"/>
          </w:placeholder>
          <w:richText/>
        </w:sdtPr>
        <w:sdtEndPr>
          <w:rPr>
            <w:i w:val="0"/>
            <w:iCs w:val="0"/>
          </w:rPr>
        </w:sdtEndPr>
        <w:sdtContent>
          <w:r w:rsidRPr="000961D8" w:rsidR="00FB2C47">
            <w:rPr>
              <w:b/>
              <w:bCs/>
              <w:i/>
              <w:iCs/>
            </w:rPr>
            <w:t>L</w:t>
          </w:r>
          <w:r w:rsidRPr="000961D8">
            <w:rPr>
              <w:b/>
              <w:bCs/>
              <w:i/>
              <w:iCs/>
            </w:rPr>
            <w:t>ilian Seenoi</w:t>
          </w:r>
          <w:r w:rsidRPr="000961D8">
            <w:rPr>
              <w:b/>
              <w:bCs/>
              <w:i/>
              <w:iCs/>
            </w:rPr>
            <w:noBreakHyphen/>
            <w:t>Barr:</w:t>
          </w:r>
          <w:r w:rsidRPr="000961D8">
            <w:rPr>
              <w:b/>
              <w:bCs/>
            </w:rPr>
            <w:t xml:space="preserve"> </w:t>
          </w:r>
        </w:sdtContent>
      </w:sdt>
      <w:r w:rsidRPr="000961D8">
        <w:t xml:space="preserve">That is correct. </w:t>
      </w:r>
    </w:p>
    <w:p w:rsidR="00213B87" w:rsidRPr="000961D8" w:rsidP="00226595">
      <w:pPr>
        <w:pStyle w:val="QuestionCont"/>
      </w:pPr>
      <w:sdt>
        <w:sdtPr>
          <w:rPr>
            <w:b/>
            <w:bCs/>
            <w:i/>
            <w:iCs/>
          </w:rPr>
          <w:alias w:val="Member"/>
          <w:tag w:val="&lt;Member mnisId='4494' dodsId='72275'&gt;"/>
          <w:id w:val="-155924966"/>
          <w:placeholder>
            <w:docPart w:val="400EC1A375114FC499253E327F2E8E23"/>
          </w:placeholder>
          <w:richText/>
        </w:sdtPr>
        <w:sdtEndPr>
          <w:rPr>
            <w:i w:val="0"/>
            <w:iCs w:val="0"/>
          </w:rPr>
        </w:sdtEndPr>
        <w:sdtContent>
          <w:r w:rsidRPr="000961D8">
            <w:rPr>
              <w:b/>
              <w:bCs/>
            </w:rPr>
            <w:t>Chair:</w:t>
          </w:r>
        </w:sdtContent>
      </w:sdt>
      <w:r w:rsidRPr="000961D8">
        <w:rPr>
          <w:b/>
          <w:bCs/>
        </w:rPr>
        <w:t xml:space="preserve"> </w:t>
      </w:r>
      <w:r w:rsidRPr="000961D8">
        <w:t>Ronnie, is that your assessment as well?</w:t>
      </w:r>
    </w:p>
    <w:p w:rsidR="003B254E" w:rsidRPr="000961D8" w:rsidP="00F62E76">
      <w:pPr>
        <w:pStyle w:val="Answer"/>
      </w:pPr>
      <w:sdt>
        <w:sdtPr>
          <w:rPr>
            <w:b/>
            <w:bCs/>
            <w:i/>
            <w:iCs/>
          </w:rPr>
          <w:alias w:val="Witness"/>
          <w:id w:val="851612024"/>
          <w:placeholder>
            <w:docPart w:val="5B223611AF1E4833986CB614B8821261"/>
          </w:placeholder>
          <w:richText/>
        </w:sdtPr>
        <w:sdtContent>
          <w:r w:rsidRPr="000961D8" w:rsidR="00213B87">
            <w:rPr>
              <w:b/>
              <w:bCs/>
              <w:i/>
              <w:iCs/>
            </w:rPr>
            <w:t xml:space="preserve">Ronnie Vellem: </w:t>
          </w:r>
        </w:sdtContent>
      </w:sdt>
      <w:r w:rsidRPr="000961D8" w:rsidR="00213B87">
        <w:t xml:space="preserve">Unfortunately, hate crime occurs across the divide. We have heard about incidents of hate crime in </w:t>
      </w:r>
      <w:r w:rsidRPr="000961D8" w:rsidR="005B7AD1">
        <w:t xml:space="preserve">Nationalist </w:t>
      </w:r>
      <w:r w:rsidRPr="000961D8" w:rsidR="00213B87">
        <w:t xml:space="preserve">and </w:t>
      </w:r>
      <w:r w:rsidRPr="000961D8" w:rsidR="00522127">
        <w:t>Protestant</w:t>
      </w:r>
      <w:r w:rsidRPr="000961D8" w:rsidR="00213B87">
        <w:t xml:space="preserve"> areas. </w:t>
      </w:r>
      <w:r w:rsidRPr="000961D8" w:rsidR="00F62E76">
        <w:t>B</w:t>
      </w:r>
      <w:r w:rsidRPr="000961D8" w:rsidR="00213B87">
        <w:t xml:space="preserve">ecause of the history of Northern Ireland, you find that maybe there is more social housing in certain communities. </w:t>
      </w:r>
      <w:r w:rsidRPr="000961D8" w:rsidR="00F62E76">
        <w:t>It may be</w:t>
      </w:r>
      <w:r w:rsidRPr="000961D8" w:rsidR="00213B87">
        <w:t xml:space="preserve"> </w:t>
      </w:r>
      <w:r w:rsidRPr="000961D8" w:rsidR="00F62E76">
        <w:t xml:space="preserve">that </w:t>
      </w:r>
      <w:r w:rsidRPr="000961D8" w:rsidR="00213B87">
        <w:t>means there is going to be a higher percentage of reported cases in those areas.</w:t>
      </w:r>
    </w:p>
    <w:p w:rsidR="00213B87" w:rsidRPr="000961D8" w:rsidP="00F62E76">
      <w:pPr>
        <w:pStyle w:val="Answer"/>
      </w:pPr>
      <w:r w:rsidRPr="000961D8">
        <w:t xml:space="preserve">When we are looking at it in terms of tackling hate crime, we would not want to look at whether it is a </w:t>
      </w:r>
      <w:r w:rsidRPr="000961D8" w:rsidR="00522127">
        <w:t>Protestant</w:t>
      </w:r>
      <w:r w:rsidRPr="000961D8">
        <w:t xml:space="preserve"> or a </w:t>
      </w:r>
      <w:r w:rsidRPr="000961D8" w:rsidR="00522127">
        <w:t>Catholic</w:t>
      </w:r>
      <w:r w:rsidRPr="000961D8">
        <w:t xml:space="preserve"> problem. It is more of a general problem across the divide. We want to look at how we can tackle that and how we can work with community leaders within those communities</w:t>
      </w:r>
      <w:r w:rsidRPr="000961D8" w:rsidR="00F62E76">
        <w:t xml:space="preserve">, whether it is </w:t>
      </w:r>
      <w:r w:rsidRPr="000961D8">
        <w:t xml:space="preserve">politicians </w:t>
      </w:r>
      <w:r w:rsidRPr="000961D8" w:rsidR="00F62E76">
        <w:t xml:space="preserve">or </w:t>
      </w:r>
      <w:r w:rsidRPr="000961D8">
        <w:t>civic leaders</w:t>
      </w:r>
      <w:r w:rsidRPr="000961D8" w:rsidR="00F62E76">
        <w:t>,</w:t>
      </w:r>
      <w:r w:rsidRPr="000961D8">
        <w:t xml:space="preserve"> to see how they can support victims and work towards the integration of people moving into their communities. </w:t>
      </w:r>
    </w:p>
    <w:p w:rsidR="00213B87" w:rsidRPr="000961D8" w:rsidP="00F62E76">
      <w:pPr>
        <w:pStyle w:val="Answer"/>
      </w:pPr>
      <w:sdt>
        <w:sdtPr>
          <w:rPr>
            <w:b/>
            <w:bCs/>
            <w:i/>
            <w:iCs/>
          </w:rPr>
          <w:alias w:val="Witness"/>
          <w:id w:val="2083706795"/>
          <w:placeholder>
            <w:docPart w:val="BE79BCE0BBF444BB8E3A8906FE0390EF"/>
          </w:placeholder>
          <w:richText/>
        </w:sdtPr>
        <w:sdtEndPr>
          <w:rPr>
            <w:b w:val="0"/>
            <w:bCs w:val="0"/>
            <w:i w:val="0"/>
            <w:iCs w:val="0"/>
          </w:rPr>
        </w:sdtEndPr>
        <w:sdtContent>
          <w:r w:rsidRPr="000961D8">
            <w:rPr>
              <w:b/>
              <w:bCs/>
              <w:i/>
              <w:iCs/>
            </w:rPr>
            <w:t>Liz Griffith:</w:t>
          </w:r>
          <w:r w:rsidRPr="000961D8">
            <w:t xml:space="preserve"> </w:t>
          </w:r>
        </w:sdtContent>
      </w:sdt>
      <w:r w:rsidRPr="000961D8">
        <w:t>As I said, Chair, the Law Centre do</w:t>
      </w:r>
      <w:r w:rsidR="005B7AD1">
        <w:t>es</w:t>
      </w:r>
      <w:r w:rsidRPr="000961D8">
        <w:t xml:space="preserve"> not work directly on hate crime. We recognise the expertise of those who do. The type of hate crime that my colleagues Lilian and Ronnie have talked about is hate crime and discrimination perpetuated by individuals against individuals or communities.</w:t>
      </w:r>
      <w:r w:rsidRPr="000961D8" w:rsidR="00F62E76">
        <w:t xml:space="preserve"> </w:t>
      </w:r>
      <w:r w:rsidRPr="000961D8">
        <w:t xml:space="preserve">One thing I would like to draw the Chair’s attention to is where that discrimination is coming from a public body or a public entity. I am thinking specifically about ethnic profiling occurring in and around the border areas and in relation to travel from the UK to Northern Ireland. That is a very different type of discrimination, but it is still addressed to people from migrant and </w:t>
      </w:r>
      <w:r w:rsidR="009053A9">
        <w:t>minority ethnic</w:t>
      </w:r>
      <w:r w:rsidRPr="000961D8">
        <w:t xml:space="preserve"> backgrounds. </w:t>
      </w:r>
    </w:p>
    <w:p w:rsidR="00AD2350" w:rsidRPr="000961D8" w:rsidP="00A471F5">
      <w:pPr>
        <w:pStyle w:val="Question"/>
      </w:pPr>
      <w:sdt>
        <w:sdtPr>
          <w:alias w:val="Member"/>
          <w:tag w:val="&lt;Member mnisId='1409' dodsId='25794'&gt;"/>
          <w:id w:val="-1712873185"/>
          <w:placeholder>
            <w:docPart w:val="1C998EE022F542C7BD66AD26476DEF7C"/>
          </w:placeholder>
          <w:richText/>
        </w:sdtPr>
        <w:sdtContent>
          <w:r w:rsidRPr="000961D8" w:rsidR="00083B72">
            <w:rPr>
              <w:b/>
            </w:rPr>
            <w:t>Mr Campbell:</w:t>
          </w:r>
        </w:sdtContent>
      </w:sdt>
      <w:r w:rsidRPr="000961D8" w:rsidR="00213B87">
        <w:t xml:space="preserve"> </w:t>
      </w:r>
      <w:r w:rsidRPr="000961D8">
        <w:t xml:space="preserve">Welcome to the witnesses. I just want to go back initially to an issue that Liz raised, </w:t>
      </w:r>
      <w:r w:rsidR="005B7AD1">
        <w:t>about</w:t>
      </w:r>
      <w:r w:rsidRPr="000961D8">
        <w:t xml:space="preserve"> any approach being a UK</w:t>
      </w:r>
      <w:r w:rsidRPr="000961D8">
        <w:noBreakHyphen/>
        <w:t xml:space="preserve">wide approach. </w:t>
      </w:r>
      <w:r w:rsidRPr="000961D8" w:rsidR="00213B87">
        <w:t>Liz, you had indicated</w:t>
      </w:r>
      <w:r w:rsidRPr="000961D8">
        <w:t xml:space="preserve"> that you would prefer, initially</w:t>
      </w:r>
      <w:r w:rsidRPr="000961D8" w:rsidR="00F62E76">
        <w:t>, a</w:t>
      </w:r>
      <w:r w:rsidRPr="000961D8">
        <w:rPr>
          <w:rFonts w:cs="Times New Roman"/>
        </w:rPr>
        <w:t xml:space="preserve"> more regional </w:t>
      </w:r>
      <w:r w:rsidRPr="000961D8">
        <w:t>approach</w:t>
      </w:r>
      <w:r w:rsidRPr="000961D8">
        <w:rPr>
          <w:rFonts w:cs="Times New Roman"/>
        </w:rPr>
        <w:t xml:space="preserve"> with the police in Northern Ireland.</w:t>
      </w:r>
      <w:r w:rsidRPr="000961D8" w:rsidR="00F62E76">
        <w:rPr>
          <w:rFonts w:cs="Times New Roman"/>
        </w:rPr>
        <w:t xml:space="preserve"> </w:t>
      </w:r>
      <w:r w:rsidRPr="000961D8" w:rsidR="00213B87">
        <w:t>I am just thinking</w:t>
      </w:r>
      <w:r w:rsidRPr="000961D8">
        <w:t xml:space="preserve"> that</w:t>
      </w:r>
      <w:r w:rsidRPr="000961D8" w:rsidR="00213B87">
        <w:t xml:space="preserve">, for example, </w:t>
      </w:r>
      <w:r w:rsidRPr="000961D8">
        <w:t xml:space="preserve">online abuse has been </w:t>
      </w:r>
      <w:r w:rsidRPr="000961D8" w:rsidR="00213B87">
        <w:t xml:space="preserve">quite prevalent in the last 10 or 12 years, whether of a racial or </w:t>
      </w:r>
      <w:r w:rsidRPr="000961D8" w:rsidR="00F62E76">
        <w:t xml:space="preserve">a </w:t>
      </w:r>
      <w:r w:rsidRPr="000961D8" w:rsidR="00213B87">
        <w:t>sectarian nature.</w:t>
      </w:r>
      <w:r w:rsidRPr="000961D8">
        <w:t xml:space="preserve"> Particularly in the recent European football championships, we saw that the black players who </w:t>
      </w:r>
      <w:r w:rsidRPr="000961D8">
        <w:t xml:space="preserve">missed penalties in the final were subject to horrendous abuse. Almost all of it was online. Thankfully, there was a huge response in favour of them and in support of them. </w:t>
      </w:r>
    </w:p>
    <w:p w:rsidR="00AD2350" w:rsidRPr="000961D8" w:rsidP="00AD2350">
      <w:pPr>
        <w:pStyle w:val="Question"/>
        <w:numPr>
          <w:ilvl w:val="0"/>
          <w:numId w:val="0"/>
        </w:numPr>
        <w:ind w:left="794"/>
      </w:pPr>
      <w:r w:rsidRPr="000961D8">
        <w:t>G</w:t>
      </w:r>
      <w:r w:rsidRPr="000961D8" w:rsidR="00213B87">
        <w:t xml:space="preserve">iven that much of the hate crime is online, </w:t>
      </w:r>
      <w:r w:rsidRPr="000961D8">
        <w:t xml:space="preserve">would it not be better </w:t>
      </w:r>
      <w:r w:rsidRPr="000961D8" w:rsidR="00F62E76">
        <w:t>if there were</w:t>
      </w:r>
      <w:r w:rsidRPr="000961D8">
        <w:t xml:space="preserve"> </w:t>
      </w:r>
      <w:r w:rsidRPr="000961D8" w:rsidR="00213B87">
        <w:t>a UK</w:t>
      </w:r>
      <w:r w:rsidRPr="000961D8">
        <w:noBreakHyphen/>
      </w:r>
      <w:r w:rsidRPr="000961D8" w:rsidR="00213B87">
        <w:t>wide approach?</w:t>
      </w:r>
      <w:r w:rsidRPr="000961D8">
        <w:t xml:space="preserve"> These people might be anywhere in the world, but, particularly in the UK, if there are prevalent issues in the press, should we have a nationwide approach so that people know there is no hiding place?</w:t>
      </w:r>
    </w:p>
    <w:p w:rsidR="00213B87" w:rsidRPr="000961D8" w:rsidP="00213B87">
      <w:pPr>
        <w:pStyle w:val="Answer"/>
      </w:pPr>
      <w:sdt>
        <w:sdtPr>
          <w:alias w:val="Witness"/>
          <w:id w:val="-2081127878"/>
          <w:placeholder>
            <w:docPart w:val="1C998EE022F542C7BD66AD26476DEF7C"/>
          </w:placeholder>
          <w:richText/>
        </w:sdtPr>
        <w:sdtContent>
          <w:r w:rsidRPr="000961D8">
            <w:rPr>
              <w:b/>
              <w:i/>
              <w:iCs/>
            </w:rPr>
            <w:t>Liz Griffith:</w:t>
          </w:r>
          <w:r w:rsidRPr="000961D8">
            <w:rPr>
              <w:b/>
            </w:rPr>
            <w:t xml:space="preserve"> </w:t>
          </w:r>
        </w:sdtContent>
      </w:sdt>
      <w:r w:rsidRPr="000961D8">
        <w:t>That is a very interesting question.</w:t>
      </w:r>
      <w:r w:rsidRPr="000961D8" w:rsidR="00AD2350">
        <w:t xml:space="preserve"> I do not mean to sound difficult or obstructive, Chair, but I am conscious that racial equality and hate crime is not one of our areas of expertise. I would propose that one of my fellow witnesses respond to you on that</w:t>
      </w:r>
      <w:r w:rsidRPr="000961D8" w:rsidR="00F62E76">
        <w:t xml:space="preserve"> who</w:t>
      </w:r>
      <w:r w:rsidRPr="000961D8" w:rsidR="00AD2350">
        <w:t xml:space="preserve"> could share real expertise in this area. </w:t>
      </w:r>
    </w:p>
    <w:p w:rsidR="00213B87" w:rsidRPr="000961D8" w:rsidP="00A471F5">
      <w:pPr>
        <w:pStyle w:val="Question"/>
      </w:pPr>
      <w:sdt>
        <w:sdtPr>
          <w:alias w:val="Member"/>
          <w:tag w:val="&lt;Member mnisId='1409' dodsId='25794'&gt;"/>
          <w:id w:val="-394285221"/>
          <w:placeholder>
            <w:docPart w:val="1C998EE022F542C7BD66AD26476DEF7C"/>
          </w:placeholder>
          <w:richText/>
        </w:sdtPr>
        <w:sdtContent>
          <w:r w:rsidRPr="000961D8" w:rsidR="00083B72">
            <w:rPr>
              <w:b/>
            </w:rPr>
            <w:t>Mr Campbell:</w:t>
          </w:r>
        </w:sdtContent>
      </w:sdt>
      <w:r w:rsidRPr="000961D8">
        <w:t xml:space="preserve"> </w:t>
      </w:r>
      <w:r w:rsidRPr="000961D8" w:rsidR="00AD2350">
        <w:t xml:space="preserve">I am happy enough to move on </w:t>
      </w:r>
      <w:r w:rsidRPr="000961D8" w:rsidR="004B45EE">
        <w:t xml:space="preserve">to </w:t>
      </w:r>
      <w:r w:rsidRPr="000961D8" w:rsidR="00AD2350">
        <w:t xml:space="preserve">the issue of the </w:t>
      </w:r>
      <w:r w:rsidRPr="000961D8" w:rsidR="00CD60C7">
        <w:t>Racial Equality Strategy</w:t>
      </w:r>
      <w:r w:rsidRPr="000961D8" w:rsidR="00AD2350">
        <w:t xml:space="preserve">. This question is initially to Lilian. I noticed in this morning’s press that you were at Stormont. Was it yesterday? It was certainly recently. That was an invitation by my colleague Gary Middleton, who is a </w:t>
      </w:r>
      <w:r w:rsidRPr="000961D8" w:rsidR="004B45EE">
        <w:t>j</w:t>
      </w:r>
      <w:r w:rsidRPr="000961D8" w:rsidR="00AD2350">
        <w:t xml:space="preserve">unior </w:t>
      </w:r>
      <w:r w:rsidRPr="000961D8" w:rsidR="004B45EE">
        <w:t>m</w:t>
      </w:r>
      <w:r w:rsidRPr="000961D8" w:rsidR="00AD2350">
        <w:t>inister, to try to get a cross</w:t>
      </w:r>
      <w:r w:rsidRPr="000961D8" w:rsidR="00AD2350">
        <w:noBreakHyphen/>
        <w:t xml:space="preserve">party approach on the implementation of the racial equality strategy. Could you </w:t>
      </w:r>
      <w:r w:rsidRPr="000961D8">
        <w:t>give us a very up</w:t>
      </w:r>
      <w:r w:rsidRPr="000961D8" w:rsidR="00AD2350">
        <w:noBreakHyphen/>
      </w:r>
      <w:r w:rsidRPr="000961D8">
        <w:t>to</w:t>
      </w:r>
      <w:r w:rsidRPr="000961D8" w:rsidR="00AD2350">
        <w:noBreakHyphen/>
      </w:r>
      <w:r w:rsidRPr="000961D8">
        <w:t>date report on how that went</w:t>
      </w:r>
      <w:r w:rsidRPr="000961D8" w:rsidR="00AD2350">
        <w:t>? Might that help kick</w:t>
      </w:r>
      <w:r w:rsidRPr="000961D8" w:rsidR="00AD2350">
        <w:noBreakHyphen/>
        <w:t xml:space="preserve">start the whole </w:t>
      </w:r>
      <w:r w:rsidRPr="000961D8" w:rsidR="00CD60C7">
        <w:t xml:space="preserve">Racial Equality Strategy </w:t>
      </w:r>
      <w:r w:rsidRPr="000961D8" w:rsidR="00AD2350">
        <w:t xml:space="preserve">approach by the Executive </w:t>
      </w:r>
      <w:r w:rsidRPr="000961D8" w:rsidR="000D44F0">
        <w:t>in Northern Ireland?</w:t>
      </w:r>
    </w:p>
    <w:p w:rsidR="00DC11C6" w:rsidRPr="000961D8" w:rsidP="004B45EE">
      <w:pPr>
        <w:pStyle w:val="Answer"/>
      </w:pPr>
      <w:sdt>
        <w:sdtPr>
          <w:alias w:val="Witness"/>
          <w:id w:val="-2090614277"/>
          <w:placeholder>
            <w:docPart w:val="1C998EE022F542C7BD66AD26476DEF7C"/>
          </w:placeholder>
          <w:richText/>
        </w:sdtPr>
        <w:sdtContent>
          <w:r w:rsidRPr="000961D8" w:rsidR="00213B87">
            <w:rPr>
              <w:b/>
              <w:bCs/>
              <w:i/>
              <w:iCs/>
            </w:rPr>
            <w:t>Lilian Seenoi-Barr:</w:t>
          </w:r>
          <w:r w:rsidRPr="000961D8" w:rsidR="00213B87">
            <w:t xml:space="preserve"> </w:t>
          </w:r>
        </w:sdtContent>
      </w:sdt>
      <w:r w:rsidRPr="000961D8">
        <w:t xml:space="preserve">I will </w:t>
      </w:r>
      <w:r w:rsidRPr="000961D8" w:rsidR="000D44F0">
        <w:t xml:space="preserve">just go back to your first </w:t>
      </w:r>
      <w:r w:rsidRPr="000961D8">
        <w:t>question to Liz, and then I will move on to what you have just said in your question to me.</w:t>
      </w:r>
      <w:r w:rsidRPr="000961D8" w:rsidR="004B45EE">
        <w:t xml:space="preserve"> </w:t>
      </w:r>
      <w:r w:rsidRPr="000961D8" w:rsidR="00213B87">
        <w:t xml:space="preserve">It is going to be misleading to suggest that hate crime is more prevalent online than across the community, because the statistics </w:t>
      </w:r>
      <w:r w:rsidRPr="000961D8">
        <w:t xml:space="preserve">that have been </w:t>
      </w:r>
      <w:r w:rsidRPr="000961D8" w:rsidR="00213B87">
        <w:t>recorded by the PSNI are not online racist abuse</w:t>
      </w:r>
      <w:r w:rsidRPr="000961D8">
        <w:t xml:space="preserve">; they are the </w:t>
      </w:r>
      <w:r w:rsidRPr="000961D8" w:rsidR="00213B87">
        <w:t xml:space="preserve">ones that we </w:t>
      </w:r>
      <w:r w:rsidRPr="000961D8">
        <w:t xml:space="preserve">have reported </w:t>
      </w:r>
      <w:r w:rsidR="005B7AD1">
        <w:t>a</w:t>
      </w:r>
      <w:r w:rsidRPr="000961D8">
        <w:t xml:space="preserve"> of in</w:t>
      </w:r>
      <w:r w:rsidRPr="000961D8">
        <w:noBreakHyphen/>
        <w:t>person experiences. They are the insults and attacks that we have been subjected to, as recently as</w:t>
      </w:r>
      <w:r w:rsidRPr="000961D8" w:rsidR="00810173">
        <w:t xml:space="preserve"> BMCA</w:t>
      </w:r>
      <w:r w:rsidRPr="000961D8">
        <w:t xml:space="preserve"> being attacked and</w:t>
      </w:r>
      <w:r w:rsidRPr="000961D8" w:rsidR="00810173">
        <w:t xml:space="preserve">, in terms of </w:t>
      </w:r>
      <w:r w:rsidRPr="000961D8">
        <w:t>asylum hate crime</w:t>
      </w:r>
      <w:r w:rsidRPr="000961D8" w:rsidR="00810173">
        <w:t xml:space="preserve">, </w:t>
      </w:r>
      <w:r w:rsidRPr="000961D8">
        <w:t xml:space="preserve">as recently as </w:t>
      </w:r>
      <w:r w:rsidRPr="000961D8" w:rsidR="00CD60C7">
        <w:t xml:space="preserve">the </w:t>
      </w:r>
      <w:r w:rsidRPr="000961D8">
        <w:t xml:space="preserve">asylum seekers who were literally attacked in their own home environment. </w:t>
      </w:r>
    </w:p>
    <w:p w:rsidR="00213B87" w:rsidRPr="000961D8" w:rsidP="004B45EE">
      <w:pPr>
        <w:pStyle w:val="Answer"/>
      </w:pPr>
      <w:r w:rsidRPr="000961D8">
        <w:t xml:space="preserve">While </w:t>
      </w:r>
      <w:r w:rsidRPr="000961D8" w:rsidR="00810173">
        <w:t>it is pre</w:t>
      </w:r>
      <w:r w:rsidRPr="000961D8" w:rsidR="004B45EE">
        <w:t>valent</w:t>
      </w:r>
      <w:r w:rsidRPr="000961D8" w:rsidR="00585004">
        <w:t>—</w:t>
      </w:r>
      <w:r w:rsidRPr="000961D8" w:rsidR="00810173">
        <w:t>I am one of the people who has been constantly getting racial abuse and hate crime online, literally on a daily basis</w:t>
      </w:r>
      <w:r w:rsidRPr="000961D8" w:rsidR="00585004">
        <w:t>—</w:t>
      </w:r>
      <w:r w:rsidRPr="000961D8" w:rsidR="004B45EE">
        <w:t xml:space="preserve">and it is really important that the keyboard warriors are found and prosecuted, </w:t>
      </w:r>
      <w:r w:rsidRPr="000961D8" w:rsidR="00810173">
        <w:t xml:space="preserve">the hate crimes that we </w:t>
      </w:r>
      <w:r w:rsidRPr="000961D8">
        <w:t xml:space="preserve">experience within our neighbourhoods and communities are the ones that are </w:t>
      </w:r>
      <w:r w:rsidRPr="000961D8" w:rsidR="00810173">
        <w:t xml:space="preserve">much more </w:t>
      </w:r>
      <w:r w:rsidRPr="000961D8">
        <w:t>hurtful and traumatising</w:t>
      </w:r>
      <w:r w:rsidRPr="000961D8" w:rsidR="004B45EE">
        <w:t>. I</w:t>
      </w:r>
      <w:r w:rsidRPr="000961D8" w:rsidR="00CD60C7">
        <w:t xml:space="preserve">t is our neighbours, our friends, we want to believe, and our community members who are subjecting us </w:t>
      </w:r>
      <w:r w:rsidR="00B0660B">
        <w:t xml:space="preserve">to </w:t>
      </w:r>
      <w:r w:rsidRPr="000961D8" w:rsidR="00CD60C7">
        <w:t>that racism.</w:t>
      </w:r>
    </w:p>
    <w:p w:rsidR="00CD60C7" w:rsidRPr="000961D8" w:rsidP="004B45EE">
      <w:pPr>
        <w:pStyle w:val="Answer"/>
      </w:pPr>
      <w:r w:rsidRPr="000961D8">
        <w:t>Moving on to racial equality, I am delighted that</w:t>
      </w:r>
      <w:r w:rsidRPr="000961D8">
        <w:t xml:space="preserve"> Gary,</w:t>
      </w:r>
      <w:r w:rsidRPr="000961D8" w:rsidR="00585004">
        <w:t xml:space="preserve"> being</w:t>
      </w:r>
      <w:r w:rsidRPr="000961D8">
        <w:t xml:space="preserve"> </w:t>
      </w:r>
      <w:r w:rsidRPr="000961D8" w:rsidR="00585004">
        <w:t>j</w:t>
      </w:r>
      <w:r w:rsidRPr="000961D8">
        <w:t xml:space="preserve">unior </w:t>
      </w:r>
      <w:r w:rsidRPr="000961D8" w:rsidR="00585004">
        <w:t>m</w:t>
      </w:r>
      <w:r w:rsidRPr="000961D8">
        <w:t>inister—I call him a Derry man these days, because he is close to me and very easy to get to—</w:t>
      </w:r>
      <w:r w:rsidRPr="000961D8">
        <w:t>kindly invited us to Stormont after we requested to meet with MLAs to speak about a debate that they had last year on racial equality.</w:t>
      </w:r>
      <w:r w:rsidRPr="000961D8">
        <w:t xml:space="preserve"> Yesterday was one year since the debate, and the Executive </w:t>
      </w:r>
      <w:r w:rsidRPr="000961D8" w:rsidR="00585004">
        <w:t>are</w:t>
      </w:r>
      <w:r w:rsidRPr="000961D8">
        <w:t xml:space="preserve"> reaffirming their commitment to racial equality. The reality is that very little progress has been made</w:t>
      </w:r>
      <w:r w:rsidRPr="000961D8" w:rsidR="00585004">
        <w:t>, which</w:t>
      </w:r>
      <w:r w:rsidRPr="000961D8">
        <w:t xml:space="preserve"> is really disappointing. We have been talking about racial equality for the last 16 years. We know that Northern </w:t>
      </w:r>
      <w:r w:rsidRPr="000961D8">
        <w:t xml:space="preserve">Ireland is the only part of the UK that does not have an updated Race Equality Act. </w:t>
      </w:r>
      <w:r w:rsidRPr="000961D8">
        <w:t>We are still operating with a Race Equality Act that was developed in 1969 and updated in 2000.</w:t>
      </w:r>
      <w:r w:rsidRPr="000961D8" w:rsidR="00AD2350">
        <w:t xml:space="preserve"> </w:t>
      </w:r>
      <w:r w:rsidRPr="000961D8">
        <w:t>That is 20 years behind Great Britain</w:t>
      </w:r>
      <w:r w:rsidRPr="000961D8">
        <w:t>. I</w:t>
      </w:r>
      <w:r w:rsidRPr="000961D8">
        <w:t>t is ineffective</w:t>
      </w:r>
      <w:r w:rsidRPr="000961D8">
        <w:t xml:space="preserve">; it does not work. </w:t>
      </w:r>
    </w:p>
    <w:p w:rsidR="00213B87" w:rsidRPr="000961D8" w:rsidP="004B45EE">
      <w:pPr>
        <w:pStyle w:val="Answer"/>
      </w:pPr>
      <w:r w:rsidRPr="000961D8">
        <w:t>Until today we cannot get a straight answer from our elected representative. While I am encouraged that each and every one of the</w:t>
      </w:r>
      <w:r w:rsidRPr="000961D8" w:rsidR="00585004">
        <w:t xml:space="preserve">m </w:t>
      </w:r>
      <w:r w:rsidRPr="000961D8">
        <w:t xml:space="preserve">who we </w:t>
      </w:r>
      <w:r w:rsidRPr="000961D8" w:rsidR="00585004">
        <w:t xml:space="preserve">met </w:t>
      </w:r>
      <w:r w:rsidRPr="000961D8">
        <w:t xml:space="preserve">yesterday signed our pledge, I </w:t>
      </w:r>
      <w:r w:rsidRPr="000961D8" w:rsidR="00585004">
        <w:t>w</w:t>
      </w:r>
      <w:r w:rsidRPr="000961D8">
        <w:t xml:space="preserve">as incredibly disappointed to learn that there was no formal request from the Executive Office to the Department of Finance to resource the Racial Equality Strategy. They are still operating on a very small budget with very few officials dealing with racial equality. There is a lot that needs to be done, </w:t>
      </w:r>
      <w:r w:rsidRPr="000961D8" w:rsidR="00585004">
        <w:t>like</w:t>
      </w:r>
      <w:r w:rsidRPr="000961D8">
        <w:t xml:space="preserve"> ethnic monitoring, which will help us identify the gaps in equalities. That has worked really well in Great Britain since 2011</w:t>
      </w:r>
      <w:r w:rsidRPr="000961D8" w:rsidR="00585004">
        <w:t>, but t</w:t>
      </w:r>
      <w:r w:rsidRPr="000961D8">
        <w:t xml:space="preserve">here is no political will to implement racial equality in Northern Ireland. That is just the truth and the fact. </w:t>
      </w:r>
    </w:p>
    <w:p w:rsidR="00CD60C7" w:rsidRPr="000961D8" w:rsidP="004B45EE">
      <w:pPr>
        <w:pStyle w:val="Answer"/>
      </w:pPr>
      <w:r w:rsidRPr="000961D8">
        <w:t>You want an update</w:t>
      </w:r>
      <w:r w:rsidRPr="000961D8" w:rsidR="00585004">
        <w:t>;</w:t>
      </w:r>
      <w:r w:rsidRPr="000961D8">
        <w:t xml:space="preserve"> there is no clear update that I can give you. All we get is words</w:t>
      </w:r>
      <w:r w:rsidRPr="000961D8" w:rsidR="00585004">
        <w:t>,</w:t>
      </w:r>
      <w:r w:rsidRPr="000961D8">
        <w:t xml:space="preserve"> lip service</w:t>
      </w:r>
      <w:r w:rsidRPr="000961D8" w:rsidR="00585004">
        <w:t xml:space="preserve"> that “we are committed”, and w</w:t>
      </w:r>
      <w:r w:rsidRPr="000961D8">
        <w:t xml:space="preserve">e do not see any actions being taken 16 years on. </w:t>
      </w:r>
    </w:p>
    <w:p w:rsidR="00CD60C7" w:rsidRPr="000961D8" w:rsidP="00213B87">
      <w:pPr>
        <w:pStyle w:val="Answer"/>
      </w:pPr>
      <w:sdt>
        <w:sdtPr>
          <w:alias w:val="Witness"/>
          <w:id w:val="485979622"/>
          <w:placeholder>
            <w:docPart w:val="1C998EE022F542C7BD66AD26476DEF7C"/>
          </w:placeholder>
          <w:richText/>
        </w:sdtPr>
        <w:sdtContent>
          <w:r w:rsidRPr="000961D8" w:rsidR="00213B87">
            <w:rPr>
              <w:b/>
              <w:i/>
              <w:iCs/>
            </w:rPr>
            <w:t>Ronnie Vellem:</w:t>
          </w:r>
          <w:r w:rsidRPr="000961D8" w:rsidR="00213B87">
            <w:rPr>
              <w:b/>
            </w:rPr>
            <w:t xml:space="preserve"> </w:t>
          </w:r>
        </w:sdtContent>
      </w:sdt>
      <w:r w:rsidRPr="000961D8">
        <w:t>Just to go back to what you were asking in terms of a UK</w:t>
      </w:r>
      <w:r w:rsidRPr="000961D8">
        <w:noBreakHyphen/>
        <w:t>wide approach to hate crime, Northern Ireland is probably in a better place. If you look at England and Scotland, those regions have a long history of people coming in from different countries</w:t>
      </w:r>
      <w:r w:rsidRPr="000961D8" w:rsidR="00585004">
        <w:t>, so t</w:t>
      </w:r>
      <w:r w:rsidRPr="000961D8">
        <w:t xml:space="preserve">hey have developed legislation, policies and practices. There are templates there. </w:t>
      </w:r>
      <w:r w:rsidRPr="000961D8" w:rsidR="00213B87">
        <w:t>We are not asking the Northern Ireland Executive Office or the authorities here to reinvent the wheel.</w:t>
      </w:r>
      <w:r w:rsidRPr="000961D8" w:rsidR="00AD2350">
        <w:t xml:space="preserve"> </w:t>
      </w:r>
      <w:r w:rsidRPr="000961D8">
        <w:t>There is good practice elsewhere</w:t>
      </w:r>
      <w:r w:rsidRPr="000961D8" w:rsidR="00A471F5">
        <w:t xml:space="preserve"> that</w:t>
      </w:r>
      <w:r w:rsidRPr="000961D8">
        <w:t xml:space="preserve"> people can learn from.</w:t>
      </w:r>
      <w:r w:rsidRPr="000961D8" w:rsidR="00A471F5">
        <w:t xml:space="preserve"> </w:t>
      </w:r>
      <w:r w:rsidRPr="000961D8">
        <w:t>A UK</w:t>
      </w:r>
      <w:r w:rsidRPr="000961D8">
        <w:noBreakHyphen/>
        <w:t xml:space="preserve">wide approach is helpful and very relevant when we look at hate crime, because there are places that we can learn from. </w:t>
      </w:r>
      <w:r w:rsidRPr="000961D8" w:rsidR="00A471F5">
        <w:t>L</w:t>
      </w:r>
      <w:r w:rsidRPr="000961D8" w:rsidR="00213B87">
        <w:t xml:space="preserve">egislation </w:t>
      </w:r>
      <w:r w:rsidRPr="000961D8">
        <w:t xml:space="preserve">has been </w:t>
      </w:r>
      <w:r w:rsidRPr="000961D8" w:rsidR="00213B87">
        <w:t>in place in all these regions for quite a while.</w:t>
      </w:r>
      <w:r w:rsidRPr="000961D8">
        <w:t xml:space="preserve"> As much as Northern Ireland is playing catch</w:t>
      </w:r>
      <w:r w:rsidRPr="000961D8">
        <w:noBreakHyphen/>
        <w:t xml:space="preserve">up, it has somewhere else to look </w:t>
      </w:r>
      <w:r w:rsidRPr="000961D8" w:rsidR="00A471F5">
        <w:t>up to</w:t>
      </w:r>
      <w:r w:rsidRPr="000961D8">
        <w:t xml:space="preserve"> in terms of what good practice exists.</w:t>
      </w:r>
    </w:p>
    <w:p w:rsidR="00CD60C7" w:rsidRPr="000961D8" w:rsidP="00213B87">
      <w:pPr>
        <w:pStyle w:val="Answer"/>
      </w:pPr>
      <w:r w:rsidRPr="000961D8">
        <w:t>When we look at the history of Northern Ireland in terms of the Troubles and issues around segregation, policies and legislation ha</w:t>
      </w:r>
      <w:r w:rsidRPr="000961D8" w:rsidR="00A471F5">
        <w:t>ve</w:t>
      </w:r>
      <w:r w:rsidRPr="000961D8">
        <w:t xml:space="preserve"> been developed to try to bridge the divide between orange and green. It seems that some of that is not being brought across to look at other forms of discrimination in terms of hate crimes. </w:t>
      </w:r>
      <w:r w:rsidRPr="000961D8" w:rsidR="00213B87">
        <w:t>As Lilian rightly pointed out, there does not seem to be th</w:t>
      </w:r>
      <w:r w:rsidRPr="000961D8">
        <w:t xml:space="preserve">e </w:t>
      </w:r>
      <w:r w:rsidRPr="000961D8" w:rsidR="00213B87">
        <w:t>political will.</w:t>
      </w:r>
      <w:r w:rsidRPr="000961D8">
        <w:t xml:space="preserve"> I do not know whether it is because of the numbers</w:t>
      </w:r>
      <w:r w:rsidRPr="000961D8" w:rsidR="00A471F5">
        <w:t xml:space="preserve">, that </w:t>
      </w:r>
      <w:r w:rsidRPr="000961D8">
        <w:t xml:space="preserve">politicians feel that the </w:t>
      </w:r>
      <w:r w:rsidR="009053A9">
        <w:t>minority ethnic</w:t>
      </w:r>
      <w:r w:rsidRPr="000961D8">
        <w:t xml:space="preserve"> </w:t>
      </w:r>
      <w:r w:rsidRPr="000961D8" w:rsidR="00FB2C47">
        <w:t xml:space="preserve">population is very small so they can just forget about it and not really put in place policies and legislation to address some of these issues. </w:t>
      </w:r>
    </w:p>
    <w:p w:rsidR="00213B87" w:rsidRPr="000961D8" w:rsidP="00FB2C47">
      <w:pPr>
        <w:pStyle w:val="Answer"/>
        <w:rPr>
          <w:rFonts w:cs="Times New Roman"/>
        </w:rPr>
      </w:pPr>
      <w:r w:rsidRPr="000961D8">
        <w:t>There is a lot of work to be done and, unfortunately, there seems to be a lot of talk and not much action on the ground</w:t>
      </w:r>
      <w:r w:rsidRPr="000961D8" w:rsidR="00FB2C47">
        <w:t xml:space="preserve">, whether we look at the </w:t>
      </w:r>
      <w:r w:rsidRPr="000961D8" w:rsidR="00FB2C47">
        <w:rPr>
          <w:rFonts w:cs="Times New Roman"/>
        </w:rPr>
        <w:t>Racial Equality Strategy or the refugee integration strategy. People have talked about it, but if we look at what</w:t>
      </w:r>
      <w:r w:rsidRPr="000961D8" w:rsidR="00A471F5">
        <w:rPr>
          <w:rFonts w:cs="Times New Roman"/>
        </w:rPr>
        <w:t xml:space="preserve"> practically</w:t>
      </w:r>
      <w:r w:rsidRPr="000961D8" w:rsidR="00FB2C47">
        <w:rPr>
          <w:rFonts w:cs="Times New Roman"/>
        </w:rPr>
        <w:t xml:space="preserve"> has happened, there has been very little. It is very disappointing. Politicians have to up their game in terms of whether they are serious about integration and tackling hate crime. </w:t>
      </w:r>
    </w:p>
    <w:p w:rsidR="00213B87" w:rsidRPr="000961D8" w:rsidP="00A471F5">
      <w:pPr>
        <w:pStyle w:val="Question"/>
      </w:pPr>
      <w:sdt>
        <w:sdtPr>
          <w:alias w:val="Member"/>
          <w:tag w:val="&lt;Member mnisId='1409' dodsId='25794'&gt;"/>
          <w:id w:val="-1145042883"/>
          <w:placeholder>
            <w:docPart w:val="1C998EE022F542C7BD66AD26476DEF7C"/>
          </w:placeholder>
          <w:richText/>
        </w:sdtPr>
        <w:sdtContent>
          <w:r w:rsidRPr="000961D8" w:rsidR="00083B72">
            <w:rPr>
              <w:b/>
            </w:rPr>
            <w:t>Mr Campbell:</w:t>
          </w:r>
        </w:sdtContent>
      </w:sdt>
      <w:r w:rsidRPr="000961D8">
        <w:t xml:space="preserve"> </w:t>
      </w:r>
      <w:r w:rsidRPr="000961D8" w:rsidR="00FB2C47">
        <w:t xml:space="preserve">Hopefully after yesterday’s event some action will start to occur. I would like to ask a question more to Lilian, because she had indicated about the prevalence </w:t>
      </w:r>
      <w:r w:rsidRPr="000961D8" w:rsidR="00A471F5">
        <w:t xml:space="preserve">and balance </w:t>
      </w:r>
      <w:r w:rsidRPr="000961D8" w:rsidR="00FB2C47">
        <w:t>of attacks of violence</w:t>
      </w:r>
      <w:r w:rsidRPr="000961D8" w:rsidR="00FB2C47">
        <w:rPr>
          <w:rFonts w:cs="Times New Roman"/>
        </w:rPr>
        <w:t xml:space="preserve"> on migrant and ethnic communities being not exclusively but more acute in </w:t>
      </w:r>
      <w:r w:rsidRPr="000961D8" w:rsidR="00B0660B">
        <w:rPr>
          <w:rFonts w:cs="Times New Roman"/>
        </w:rPr>
        <w:t xml:space="preserve">Unionist </w:t>
      </w:r>
      <w:r w:rsidRPr="000961D8" w:rsidR="00FB2C47">
        <w:rPr>
          <w:rFonts w:cs="Times New Roman"/>
        </w:rPr>
        <w:t xml:space="preserve">or </w:t>
      </w:r>
      <w:r w:rsidRPr="000961D8" w:rsidR="00B0660B">
        <w:rPr>
          <w:rFonts w:cs="Times New Roman"/>
        </w:rPr>
        <w:t xml:space="preserve">Loyalist </w:t>
      </w:r>
      <w:r w:rsidRPr="000961D8" w:rsidR="00FB2C47">
        <w:rPr>
          <w:rFonts w:cs="Times New Roman"/>
        </w:rPr>
        <w:t>areas.</w:t>
      </w:r>
      <w:r w:rsidRPr="000961D8" w:rsidR="00A471F5">
        <w:rPr>
          <w:rFonts w:cs="Times New Roman"/>
        </w:rPr>
        <w:t xml:space="preserve"> </w:t>
      </w:r>
      <w:r w:rsidRPr="000961D8" w:rsidR="00FB2C47">
        <w:rPr>
          <w:rFonts w:cs="Times New Roman"/>
        </w:rPr>
        <w:t xml:space="preserve">Do we </w:t>
      </w:r>
      <w:r w:rsidRPr="000961D8">
        <w:t>not need to get some context</w:t>
      </w:r>
      <w:r w:rsidRPr="000961D8" w:rsidR="00FB2C47">
        <w:t xml:space="preserve">? We </w:t>
      </w:r>
      <w:r w:rsidRPr="000961D8">
        <w:t xml:space="preserve">need to understand that migrant and ethnic communities are </w:t>
      </w:r>
      <w:r w:rsidRPr="000961D8" w:rsidR="00FB2C47">
        <w:t xml:space="preserve">about </w:t>
      </w:r>
      <w:r w:rsidRPr="000961D8">
        <w:t>2% of the population</w:t>
      </w:r>
      <w:r w:rsidRPr="000961D8" w:rsidR="00A471F5">
        <w:t>; w</w:t>
      </w:r>
      <w:r w:rsidRPr="000961D8" w:rsidR="00FB2C47">
        <w:t xml:space="preserve">e need to wait and see the output from the census, but they are around about 2% or 2.5%. If they are primarily located in </w:t>
      </w:r>
      <w:r w:rsidRPr="000961D8" w:rsidR="00B0660B">
        <w:t xml:space="preserve">Unionist </w:t>
      </w:r>
      <w:r w:rsidRPr="000961D8" w:rsidR="00FB2C47">
        <w:t xml:space="preserve">or </w:t>
      </w:r>
      <w:r w:rsidRPr="000961D8" w:rsidR="00B0660B">
        <w:t xml:space="preserve">Loyalist </w:t>
      </w:r>
      <w:r w:rsidRPr="000961D8" w:rsidR="00FB2C47">
        <w:t xml:space="preserve">areas, that might give a better context in terms of the greater likelihood of </w:t>
      </w:r>
      <w:r w:rsidR="00B0660B">
        <w:t>people</w:t>
      </w:r>
      <w:r w:rsidRPr="000961D8" w:rsidR="00FB2C47">
        <w:t xml:space="preserve"> being attacked where they are more likely to live rather than the perception that might have come across from your reply, Lilian, which is that ethic communities are more likely to be attacked in </w:t>
      </w:r>
      <w:r w:rsidRPr="000961D8" w:rsidR="00B0660B">
        <w:t xml:space="preserve">Loyalist </w:t>
      </w:r>
      <w:r w:rsidRPr="000961D8" w:rsidR="00FB2C47">
        <w:t xml:space="preserve">communities than in </w:t>
      </w:r>
      <w:r w:rsidRPr="000961D8" w:rsidR="00B0660B">
        <w:t xml:space="preserve">Nationalist </w:t>
      </w:r>
      <w:r w:rsidRPr="000961D8" w:rsidR="00FB2C47">
        <w:t>communities.</w:t>
      </w:r>
      <w:r w:rsidRPr="000961D8" w:rsidR="00A471F5">
        <w:t xml:space="preserve"> </w:t>
      </w:r>
      <w:r w:rsidRPr="000961D8" w:rsidR="00FB2C47">
        <w:t>If we had that information, we could probably make a better assessment of how these things are coming about</w:t>
      </w:r>
      <w:r w:rsidRPr="000961D8" w:rsidR="00A471F5">
        <w:t>.</w:t>
      </w:r>
      <w:r w:rsidRPr="000961D8" w:rsidR="00FB2C47">
        <w:t xml:space="preserve"> </w:t>
      </w:r>
      <w:r w:rsidRPr="000961D8">
        <w:t>Would that be a fair comment?</w:t>
      </w:r>
    </w:p>
    <w:p w:rsidR="00FB2C47" w:rsidRPr="000961D8" w:rsidP="00213B87">
      <w:pPr>
        <w:pStyle w:val="Answer"/>
      </w:pPr>
      <w:sdt>
        <w:sdtPr>
          <w:alias w:val="Witness"/>
          <w:id w:val="-1862582858"/>
          <w:placeholder>
            <w:docPart w:val="1C998EE022F542C7BD66AD26476DEF7C"/>
          </w:placeholder>
          <w:richText/>
        </w:sdtPr>
        <w:sdtContent>
          <w:r w:rsidRPr="000961D8" w:rsidR="00213B87">
            <w:rPr>
              <w:b/>
              <w:i/>
              <w:iCs/>
            </w:rPr>
            <w:t>Lilian Seenoi-Barr:</w:t>
          </w:r>
          <w:r w:rsidRPr="000961D8" w:rsidR="00213B87">
            <w:rPr>
              <w:b/>
            </w:rPr>
            <w:t xml:space="preserve"> </w:t>
          </w:r>
        </w:sdtContent>
      </w:sdt>
      <w:r w:rsidRPr="000961D8">
        <w:t xml:space="preserve">Absolutely, I agree. I want to reiterate that I do not mean that </w:t>
      </w:r>
      <w:r w:rsidR="009053A9">
        <w:t>minority ethnic</w:t>
      </w:r>
      <w:r w:rsidRPr="000961D8">
        <w:t xml:space="preserve"> people do not experience racism in </w:t>
      </w:r>
      <w:r w:rsidRPr="000961D8" w:rsidR="00B0660B">
        <w:t xml:space="preserve">Nationalist </w:t>
      </w:r>
      <w:r w:rsidRPr="000961D8">
        <w:t>areas, because that would be misleading</w:t>
      </w:r>
      <w:r w:rsidRPr="000961D8" w:rsidR="00A471F5">
        <w:t>.</w:t>
      </w:r>
      <w:r w:rsidRPr="000961D8">
        <w:t xml:space="preserve"> </w:t>
      </w:r>
      <w:r w:rsidRPr="000961D8" w:rsidR="00A471F5">
        <w:t>T</w:t>
      </w:r>
      <w:r w:rsidRPr="000961D8">
        <w:t>hey do</w:t>
      </w:r>
      <w:r w:rsidR="00B0660B">
        <w:t>,</w:t>
      </w:r>
      <w:r w:rsidRPr="000961D8">
        <w:t xml:space="preserve"> </w:t>
      </w:r>
      <w:r w:rsidRPr="000961D8" w:rsidR="00213B87">
        <w:t>and we have evidence to show that.</w:t>
      </w:r>
      <w:r w:rsidRPr="000961D8" w:rsidR="00AD2350">
        <w:t xml:space="preserve"> </w:t>
      </w:r>
      <w:r w:rsidRPr="000961D8" w:rsidR="00213B87">
        <w:t xml:space="preserve">It could be the fact that many </w:t>
      </w:r>
      <w:r w:rsidR="009053A9">
        <w:t>minority ethnic</w:t>
      </w:r>
      <w:r w:rsidRPr="000961D8" w:rsidR="00213B87">
        <w:t xml:space="preserve"> people </w:t>
      </w:r>
      <w:r w:rsidRPr="000961D8">
        <w:t xml:space="preserve">have been </w:t>
      </w:r>
      <w:r w:rsidRPr="000961D8" w:rsidR="00213B87">
        <w:t xml:space="preserve">resettled in </w:t>
      </w:r>
      <w:r w:rsidR="00B0660B">
        <w:t>U</w:t>
      </w:r>
      <w:r w:rsidRPr="000961D8" w:rsidR="00213B87">
        <w:t>nionist area</w:t>
      </w:r>
      <w:r w:rsidRPr="000961D8">
        <w:t xml:space="preserve">s, </w:t>
      </w:r>
      <w:r w:rsidRPr="000961D8" w:rsidR="00213B87">
        <w:t xml:space="preserve">and that is why </w:t>
      </w:r>
      <w:r w:rsidRPr="000961D8">
        <w:t xml:space="preserve">it </w:t>
      </w:r>
      <w:r w:rsidRPr="000961D8" w:rsidR="00213B87">
        <w:t>may</w:t>
      </w:r>
      <w:r w:rsidRPr="000961D8" w:rsidR="00A471F5">
        <w:t xml:space="preserve"> </w:t>
      </w:r>
      <w:r w:rsidRPr="000961D8" w:rsidR="00213B87">
        <w:t>be more prevalent there.</w:t>
      </w:r>
    </w:p>
    <w:p w:rsidR="00FB2C47" w:rsidRPr="000961D8" w:rsidP="00213B87">
      <w:pPr>
        <w:pStyle w:val="Answer"/>
      </w:pPr>
      <w:r>
        <w:t>W</w:t>
      </w:r>
      <w:r w:rsidRPr="000961D8">
        <w:t xml:space="preserve">ithout ethnic monitoring, we would not even know the detailed information that you are looking for because we are not keeping on top of it. That is about legislation. That </w:t>
      </w:r>
      <w:r w:rsidRPr="000961D8" w:rsidR="00213B87">
        <w:t>is about the trends and the neglect</w:t>
      </w:r>
      <w:r w:rsidRPr="000961D8">
        <w:t>. Our Executive ha</w:t>
      </w:r>
      <w:r w:rsidRPr="000961D8" w:rsidR="00A471F5">
        <w:t>ve</w:t>
      </w:r>
      <w:r w:rsidRPr="000961D8">
        <w:t xml:space="preserve"> neglected the </w:t>
      </w:r>
      <w:r w:rsidR="009053A9">
        <w:t>minority ethnic</w:t>
      </w:r>
      <w:r w:rsidRPr="000961D8">
        <w:t xml:space="preserve"> population here</w:t>
      </w:r>
      <w:r w:rsidRPr="000961D8" w:rsidR="00213B87">
        <w:t>.</w:t>
      </w:r>
      <w:r w:rsidRPr="000961D8" w:rsidR="00AD2350">
        <w:t xml:space="preserve"> </w:t>
      </w:r>
      <w:r w:rsidRPr="000961D8" w:rsidR="00A471F5">
        <w:t>So many p</w:t>
      </w:r>
      <w:r w:rsidRPr="000961D8" w:rsidR="00213B87">
        <w:t xml:space="preserve">eople are being settled in an environment that probably </w:t>
      </w:r>
      <w:r w:rsidRPr="000961D8">
        <w:t xml:space="preserve">has </w:t>
      </w:r>
      <w:r w:rsidRPr="000961D8" w:rsidR="00213B87">
        <w:t>not even been prepared for that diversity</w:t>
      </w:r>
      <w:r w:rsidRPr="000961D8">
        <w:t xml:space="preserve">. It is also important to remember that Northern Ireland is a very young country when it comes to diversity. It is only in 1998 that we got the peace agreement, and that is when other communities started to come here. </w:t>
      </w:r>
      <w:r w:rsidRPr="000961D8" w:rsidR="00A471F5">
        <w:t xml:space="preserve">A </w:t>
      </w:r>
      <w:r w:rsidRPr="000961D8" w:rsidR="009C5EC3">
        <w:t>lot of</w:t>
      </w:r>
      <w:r w:rsidRPr="000961D8" w:rsidR="00A471F5">
        <w:t xml:space="preserve"> </w:t>
      </w:r>
      <w:r w:rsidR="009053A9">
        <w:t>minority ethnic</w:t>
      </w:r>
      <w:r w:rsidRPr="000961D8">
        <w:t xml:space="preserve"> people or migrants were being settled elsewhere, including refugees. It </w:t>
      </w:r>
      <w:r w:rsidRPr="000961D8" w:rsidR="00213B87">
        <w:t xml:space="preserve">is only in 2016 that our </w:t>
      </w:r>
      <w:r w:rsidRPr="000961D8">
        <w:t xml:space="preserve">Government </w:t>
      </w:r>
      <w:r w:rsidRPr="000961D8" w:rsidR="00213B87">
        <w:t>here worked really hard to request the British Government to settle refugees in Northern Ireland</w:t>
      </w:r>
      <w:r w:rsidRPr="000961D8">
        <w:t xml:space="preserve">, because it has never been a place that would have been considered for refugees and asylum seekers. </w:t>
      </w:r>
    </w:p>
    <w:p w:rsidR="00213B87" w:rsidRPr="000961D8" w:rsidP="00213B87">
      <w:pPr>
        <w:pStyle w:val="Answer"/>
      </w:pPr>
      <w:r w:rsidRPr="000961D8">
        <w:t xml:space="preserve">Gregory, you are right. We do not have a clear picture, because we do not have enough legislation in place to allow us to have a picture of whether one </w:t>
      </w:r>
      <w:r w:rsidRPr="000961D8" w:rsidR="00A471F5">
        <w:t>community</w:t>
      </w:r>
      <w:r w:rsidRPr="000961D8">
        <w:t xml:space="preserve"> is more racist than another. I do not believe that it is. I just think that it is the way we are settled in different places. As Ronnie rightly pointed out, it could be to do with the availability of social housing. If I give you an example</w:t>
      </w:r>
      <w:r w:rsidRPr="000961D8" w:rsidR="00A471F5">
        <w:t xml:space="preserve"> of Derry</w:t>
      </w:r>
      <w:r w:rsidRPr="000961D8">
        <w:t>, most of our ethnic minorities live in Waterside</w:t>
      </w:r>
      <w:r w:rsidRPr="000961D8">
        <w:rPr>
          <w:rFonts w:cs="Times New Roman"/>
        </w:rPr>
        <w:t xml:space="preserve">, because they are nurses and doctors who work in </w:t>
      </w:r>
      <w:r w:rsidRPr="000961D8" w:rsidR="00FB1CEB">
        <w:rPr>
          <w:rFonts w:cs="Times New Roman"/>
        </w:rPr>
        <w:t xml:space="preserve">Altnagelvin Hospital. </w:t>
      </w:r>
      <w:r w:rsidRPr="000961D8">
        <w:t xml:space="preserve">Waterside is a mixed area, but </w:t>
      </w:r>
      <w:r w:rsidRPr="000961D8" w:rsidR="00FB1CEB">
        <w:t xml:space="preserve">the </w:t>
      </w:r>
      <w:r w:rsidRPr="000961D8">
        <w:t xml:space="preserve">availability of houses could be </w:t>
      </w:r>
      <w:r w:rsidRPr="000961D8" w:rsidR="00C92310">
        <w:t xml:space="preserve">in a </w:t>
      </w:r>
      <w:r w:rsidRPr="000961D8">
        <w:t>predominantly PUL area</w:t>
      </w:r>
      <w:r w:rsidRPr="000961D8" w:rsidR="00FB1CEB">
        <w:t>. T</w:t>
      </w:r>
      <w:r w:rsidRPr="000961D8">
        <w:t xml:space="preserve">hat could be the reason. </w:t>
      </w:r>
    </w:p>
    <w:p w:rsidR="00213B87" w:rsidRPr="000961D8" w:rsidP="00C92310">
      <w:pPr>
        <w:pStyle w:val="Question"/>
      </w:pPr>
      <w:sdt>
        <w:sdtPr>
          <w:alias w:val="Member"/>
          <w:tag w:val="&lt;Member mnisId='4494' dodsId='72275'&gt;"/>
          <w:id w:val="-503747824"/>
          <w:placeholder>
            <w:docPart w:val="1C998EE022F542C7BD66AD26476DEF7C"/>
          </w:placeholder>
          <w:richText/>
        </w:sdtPr>
        <w:sdtContent>
          <w:r w:rsidRPr="000961D8">
            <w:rPr>
              <w:b/>
            </w:rPr>
            <w:t>Chair:</w:t>
          </w:r>
        </w:sdtContent>
      </w:sdt>
      <w:r w:rsidRPr="000961D8">
        <w:t xml:space="preserve"> </w:t>
      </w:r>
      <w:r w:rsidRPr="000961D8" w:rsidR="00FB1CEB">
        <w:t>I just want to pick up on what Mr Campbell was asking around the census and indeed the data. There is a big lacuna</w:t>
      </w:r>
      <w:r w:rsidRPr="000961D8" w:rsidR="00C92310">
        <w:t xml:space="preserve"> </w:t>
      </w:r>
      <w:r w:rsidRPr="000961D8" w:rsidR="00FB1CEB">
        <w:t xml:space="preserve">in terms of the data and </w:t>
      </w:r>
      <w:r w:rsidRPr="000961D8" w:rsidR="00FB1CEB">
        <w:t>the picture that one can extrapolate from that</w:t>
      </w:r>
      <w:r w:rsidRPr="000961D8" w:rsidR="00C92310">
        <w:t>.</w:t>
      </w:r>
      <w:r w:rsidRPr="000961D8" w:rsidR="00FB1CEB">
        <w:t xml:space="preserve"> I guess I know the answer to this question, so I am asking it just to get the answer on the record, but it is this. </w:t>
      </w:r>
      <w:r w:rsidRPr="000961D8" w:rsidR="00C92310">
        <w:t xml:space="preserve">Down on the ground, at the grassroots level, irrespective of where the ethnic minority communities are living or in what type of housing they are housed, do you consider that there is enough political engagement amongst local politicians, be they councillors, MLAs or political organisations, with their communities or their base to say, “This is something we do not do. Irrespective of which tradition you come from, racial abuse, hate crime, victimisation or driving people out of their homes is something we do not do in a civilised society”? </w:t>
      </w:r>
      <w:r w:rsidRPr="000961D8" w:rsidR="00FB1CEB">
        <w:t>Is there enough of that going on or do they just turn a blind eye and pretend it is not happening?</w:t>
      </w:r>
    </w:p>
    <w:p w:rsidR="00CC5B73" w:rsidRPr="000961D8" w:rsidP="00213B87">
      <w:pPr>
        <w:pStyle w:val="Answer"/>
      </w:pPr>
      <w:sdt>
        <w:sdtPr>
          <w:alias w:val="Witness"/>
          <w:id w:val="-1391183430"/>
          <w:placeholder>
            <w:docPart w:val="1C998EE022F542C7BD66AD26476DEF7C"/>
          </w:placeholder>
          <w:richText/>
        </w:sdtPr>
        <w:sdtContent>
          <w:r w:rsidRPr="000961D8" w:rsidR="00213B87">
            <w:rPr>
              <w:b/>
              <w:i/>
              <w:iCs/>
            </w:rPr>
            <w:t>Lilian Seenoi-Barr:</w:t>
          </w:r>
          <w:r w:rsidRPr="000961D8" w:rsidR="00213B87">
            <w:rPr>
              <w:b/>
            </w:rPr>
            <w:t xml:space="preserve"> </w:t>
          </w:r>
        </w:sdtContent>
      </w:sdt>
      <w:r w:rsidRPr="000961D8" w:rsidR="00213B87">
        <w:t>I am really glad that you have asked that question because that has been the most depressing thing for us.</w:t>
      </w:r>
      <w:r w:rsidRPr="000961D8" w:rsidR="00FB1CEB">
        <w:t xml:space="preserve"> Our leaders will not stand with us when we need them and they will not protect us or ask for us to be protected. They shy away, and that is because that there is an assumption that racism and hate crime does not exist in Northern Ireland. </w:t>
      </w:r>
      <w:r w:rsidRPr="000961D8" w:rsidR="00213B87">
        <w:t xml:space="preserve">People deny it or they sweep it under the carpet because they want to show a different persona </w:t>
      </w:r>
      <w:r w:rsidRPr="000961D8">
        <w:t xml:space="preserve">of </w:t>
      </w:r>
      <w:r w:rsidRPr="000961D8" w:rsidR="00213B87">
        <w:t>where we live.</w:t>
      </w:r>
      <w:r w:rsidRPr="000961D8" w:rsidR="00C92310">
        <w:t xml:space="preserve"> </w:t>
      </w:r>
      <w:r w:rsidRPr="000961D8">
        <w:t>In fairness, we do have politicians who are very robust when there is a hate</w:t>
      </w:r>
      <w:r w:rsidRPr="000961D8">
        <w:noBreakHyphen/>
        <w:t xml:space="preserve">crime attack; they will condemn it. You never hear the issues of </w:t>
      </w:r>
      <w:r w:rsidR="009053A9">
        <w:t>minority ethnic</w:t>
      </w:r>
      <w:r w:rsidRPr="000961D8">
        <w:t xml:space="preserve"> people discussed unless there is a hate crime or there is racism that has happened and </w:t>
      </w:r>
      <w:r w:rsidRPr="000961D8" w:rsidR="00C92310">
        <w:t xml:space="preserve">hit </w:t>
      </w:r>
      <w:r w:rsidRPr="000961D8">
        <w:t xml:space="preserve">the media. </w:t>
      </w:r>
      <w:r w:rsidRPr="000961D8" w:rsidR="00213B87">
        <w:t>That is when our politicians will be proactive, but there are those who will shy away from speaking up.</w:t>
      </w:r>
    </w:p>
    <w:p w:rsidR="00CC5B73" w:rsidRPr="000961D8" w:rsidP="00213B87">
      <w:pPr>
        <w:pStyle w:val="Answer"/>
      </w:pPr>
      <w:r w:rsidRPr="000961D8">
        <w:t xml:space="preserve">In fact, recently, as Mr Gregory Campbell will know, he instigated hate crime within our community by </w:t>
      </w:r>
      <w:r w:rsidRPr="000961D8" w:rsidR="00C92310">
        <w:t xml:space="preserve">just </w:t>
      </w:r>
      <w:r w:rsidRPr="000961D8">
        <w:t xml:space="preserve">asking why there were no white people on a programme that actually had a white person in it. Gregory and I met and spoke about that issue. </w:t>
      </w:r>
      <w:r w:rsidRPr="000961D8" w:rsidR="00213B87">
        <w:t>We have resolved it, but recently this summer a councillor from the DUP also instigated hate through social media when the Home Office brought asylum seekers to an</w:t>
      </w:r>
      <w:r w:rsidRPr="000961D8">
        <w:t xml:space="preserve"> </w:t>
      </w:r>
      <w:r w:rsidRPr="000961D8" w:rsidR="00213B87">
        <w:t>area in Belfast</w:t>
      </w:r>
      <w:r w:rsidRPr="000961D8">
        <w:t xml:space="preserve">. They </w:t>
      </w:r>
      <w:r w:rsidRPr="000961D8" w:rsidR="00213B87">
        <w:t>were subjected to horrific racial abuse.</w:t>
      </w:r>
      <w:r w:rsidRPr="000961D8">
        <w:t xml:space="preserve"> Their photos were circulated on social media; they were called illegal immigrants when they are here seeking sanctuary.</w:t>
      </w:r>
      <w:r w:rsidRPr="000961D8" w:rsidR="00C92310">
        <w:t xml:space="preserve">  </w:t>
      </w:r>
      <w:r w:rsidRPr="000961D8">
        <w:t xml:space="preserve">I must acknowledge and recognise the efforts that the PSNI, at that time, took to protect that community </w:t>
      </w:r>
      <w:r w:rsidRPr="000961D8" w:rsidR="00C92310">
        <w:t>and the</w:t>
      </w:r>
      <w:r w:rsidRPr="000961D8">
        <w:t xml:space="preserve"> asylum seekers who came. If our politicians can use language that </w:t>
      </w:r>
      <w:r w:rsidRPr="000961D8" w:rsidR="00C92310">
        <w:rPr>
          <w:rFonts w:cs="Times New Roman"/>
        </w:rPr>
        <w:t>fuels hate</w:t>
      </w:r>
      <w:r w:rsidRPr="000961D8">
        <w:rPr>
          <w:rFonts w:cs="Times New Roman"/>
        </w:rPr>
        <w:t xml:space="preserve">, we are the people who actually </w:t>
      </w:r>
      <w:r w:rsidRPr="000961D8" w:rsidR="00C92310">
        <w:rPr>
          <w:rFonts w:cs="Times New Roman"/>
        </w:rPr>
        <w:t>feel, see</w:t>
      </w:r>
      <w:r w:rsidRPr="000961D8">
        <w:rPr>
          <w:rFonts w:cs="Times New Roman"/>
        </w:rPr>
        <w:t xml:space="preserve"> and experience that hate. </w:t>
      </w:r>
    </w:p>
    <w:p w:rsidR="00213B87" w:rsidRPr="000961D8" w:rsidP="00CC5B73">
      <w:pPr>
        <w:pStyle w:val="Remark"/>
      </w:pPr>
      <w:sdt>
        <w:sdtPr>
          <w:alias w:val="Member"/>
          <w:tag w:val="&lt;Member mnisId='4494' dodsId='72275'&gt;"/>
          <w:id w:val="34708068"/>
          <w:placeholder>
            <w:docPart w:val="1C998EE022F542C7BD66AD26476DEF7C"/>
          </w:placeholder>
          <w:richText/>
        </w:sdtPr>
        <w:sdtContent>
          <w:r w:rsidRPr="000961D8">
            <w:rPr>
              <w:b/>
              <w:bCs/>
            </w:rPr>
            <w:t>Chair:</w:t>
          </w:r>
        </w:sdtContent>
      </w:sdt>
      <w:r w:rsidRPr="000961D8">
        <w:t xml:space="preserve"> </w:t>
      </w:r>
      <w:r w:rsidRPr="000961D8" w:rsidR="00CC5B73">
        <w:t>I do not necessarily want to rake over those old coals, but, Mr</w:t>
      </w:r>
      <w:r w:rsidRPr="000961D8" w:rsidR="00C92310">
        <w:t> </w:t>
      </w:r>
      <w:r w:rsidRPr="000961D8" w:rsidR="00CC5B73">
        <w:t xml:space="preserve">Campbell, </w:t>
      </w:r>
      <w:r w:rsidRPr="000961D8" w:rsidR="00C92310">
        <w:t>y</w:t>
      </w:r>
      <w:r w:rsidRPr="000961D8" w:rsidR="00CC5B73">
        <w:t xml:space="preserve">ou </w:t>
      </w:r>
      <w:r w:rsidRPr="000961D8" w:rsidR="00C92310">
        <w:t>were</w:t>
      </w:r>
      <w:r w:rsidRPr="000961D8" w:rsidR="00CC5B73">
        <w:t xml:space="preserve"> named in the exchange there. I feel like you may want to say a word or two. </w:t>
      </w:r>
    </w:p>
    <w:p w:rsidR="00213B87" w:rsidRPr="000961D8" w:rsidP="00213B87">
      <w:pPr>
        <w:pStyle w:val="Remark"/>
      </w:pPr>
      <w:sdt>
        <w:sdtPr>
          <w:alias w:val="Member"/>
          <w:tag w:val="&lt;Member mnisId='1409' dodsId='25794'&gt;"/>
          <w:id w:val="1439329297"/>
          <w:placeholder>
            <w:docPart w:val="1C998EE022F542C7BD66AD26476DEF7C"/>
          </w:placeholder>
          <w:richText/>
        </w:sdtPr>
        <w:sdtContent>
          <w:r w:rsidRPr="000961D8" w:rsidR="00083B72">
            <w:rPr>
              <w:b/>
            </w:rPr>
            <w:t>Mr Campbell:</w:t>
          </w:r>
        </w:sdtContent>
      </w:sdt>
      <w:r w:rsidRPr="000961D8">
        <w:t xml:space="preserve"> </w:t>
      </w:r>
      <w:r w:rsidRPr="000961D8" w:rsidR="00CC5B73">
        <w:t xml:space="preserve">I am not going to elaborate, Chair, but I am going to make it absolutely clear that I engaged in no hate crime whatsoever. </w:t>
      </w:r>
      <w:r w:rsidRPr="000961D8">
        <w:t>I robustly stated my view publicly and privately to Lilian</w:t>
      </w:r>
      <w:r w:rsidRPr="000961D8" w:rsidR="00CC5B73">
        <w:t xml:space="preserve">, and she knows that and understands that. It does do a disservice to this Committee and those witnesses who come before the Committee to assert that someone who has been the victim of hate crime </w:t>
      </w:r>
      <w:r w:rsidRPr="000961D8" w:rsidR="00C92310">
        <w:t>over</w:t>
      </w:r>
      <w:r w:rsidRPr="000961D8" w:rsidR="00CC5B73">
        <w:t xml:space="preserve"> many, many years has engaged in a hate crime. I just wanted to state that for the record, Chair. </w:t>
      </w:r>
    </w:p>
    <w:p w:rsidR="00213B87" w:rsidRPr="000961D8" w:rsidP="00CC5B73">
      <w:pPr>
        <w:pStyle w:val="Remark"/>
      </w:pPr>
      <w:sdt>
        <w:sdtPr>
          <w:alias w:val="Member"/>
          <w:tag w:val="&lt;Member mnisId='4494' dodsId='72275'&gt;"/>
          <w:id w:val="2102444952"/>
          <w:placeholder>
            <w:docPart w:val="1C998EE022F542C7BD66AD26476DEF7C"/>
          </w:placeholder>
          <w:richText/>
        </w:sdtPr>
        <w:sdtContent>
          <w:r w:rsidRPr="000961D8">
            <w:rPr>
              <w:b/>
            </w:rPr>
            <w:t>Chair:</w:t>
          </w:r>
        </w:sdtContent>
      </w:sdt>
      <w:r w:rsidRPr="000961D8">
        <w:t xml:space="preserve"> We hear you.</w:t>
      </w:r>
      <w:r w:rsidRPr="000961D8" w:rsidR="00AD2350">
        <w:t xml:space="preserve"> </w:t>
      </w:r>
      <w:r w:rsidRPr="000961D8" w:rsidR="00CC5B73">
        <w:t xml:space="preserve">This has been a very fruitful and calm session. I do </w:t>
      </w:r>
      <w:r w:rsidRPr="000961D8" w:rsidR="00CC5B73">
        <w:t xml:space="preserve">not want to move away from that, but what clearly comes out—a number of people have referenced this—is the very malign influence that social media, or antisocial media as one should often call it, can have on these things, where the anonymity of the keyboard can cause so much division, hatred and fear. </w:t>
      </w:r>
      <w:r w:rsidRPr="000961D8" w:rsidR="006D1547">
        <w:t>G</w:t>
      </w:r>
      <w:r w:rsidRPr="000961D8" w:rsidR="00CC5B73">
        <w:t xml:space="preserve">eneral responsibility is required there. </w:t>
      </w:r>
    </w:p>
    <w:p w:rsidR="00CC5B73" w:rsidRPr="000961D8" w:rsidP="00CC5B73">
      <w:pPr>
        <w:pStyle w:val="Remark"/>
      </w:pPr>
      <w:r w:rsidRPr="000961D8">
        <w:t xml:space="preserve">Let us go back to our trend of questioning, and we will look to Robert Goodwill to pick up the baton. </w:t>
      </w:r>
    </w:p>
    <w:p w:rsidR="006D1547" w:rsidRPr="000961D8" w:rsidP="006D1547">
      <w:pPr>
        <w:pStyle w:val="Question"/>
      </w:pPr>
      <w:sdt>
        <w:sdtPr>
          <w:alias w:val="Member"/>
          <w:tag w:val="&lt;Member mnisId='1562' dodsId='28181'&gt;"/>
          <w:id w:val="-1694762695"/>
          <w:placeholder>
            <w:docPart w:val="1C998EE022F542C7BD66AD26476DEF7C"/>
          </w:placeholder>
          <w:richText/>
        </w:sdtPr>
        <w:sdtContent>
          <w:r w:rsidRPr="000961D8" w:rsidR="00083B72">
            <w:rPr>
              <w:b/>
            </w:rPr>
            <w:t>Mr Goodwill:</w:t>
          </w:r>
        </w:sdtContent>
      </w:sdt>
      <w:r w:rsidRPr="000961D8" w:rsidR="00213B87">
        <w:t xml:space="preserve"> </w:t>
      </w:r>
      <w:r w:rsidRPr="000961D8" w:rsidR="00CC5B73">
        <w:t>Thank you very much, Chair. I hope that Liz can give us</w:t>
      </w:r>
      <w:r w:rsidRPr="000961D8" w:rsidR="00D16607">
        <w:t xml:space="preserve"> </w:t>
      </w:r>
      <w:r w:rsidRPr="000961D8">
        <w:t>an</w:t>
      </w:r>
      <w:r w:rsidRPr="000961D8" w:rsidR="00D16607">
        <w:t xml:space="preserve"> insight into or a</w:t>
      </w:r>
      <w:r w:rsidRPr="000961D8" w:rsidR="00CC5B73">
        <w:t xml:space="preserve"> picture of the asylum </w:t>
      </w:r>
      <w:r w:rsidRPr="000961D8" w:rsidR="00D16607">
        <w:t>system as it operates in Northern Ireland. I suppose I should put on record and own up to the fact that I was UK Immigration Minister for a while. One of the great joys was welcoming refugees from Syria</w:t>
      </w:r>
      <w:r w:rsidRPr="000961D8">
        <w:t xml:space="preserve"> and</w:t>
      </w:r>
      <w:r w:rsidRPr="000961D8" w:rsidR="00D16607">
        <w:t xml:space="preserve"> attending citizen ceremonies, but one of the great frustrations, of course, was people claiming asylum with no real grounds to do so. </w:t>
      </w:r>
    </w:p>
    <w:p w:rsidR="00213B87" w:rsidRPr="000961D8" w:rsidP="006D1547">
      <w:pPr>
        <w:pStyle w:val="QuestionCont"/>
      </w:pPr>
      <w:r w:rsidRPr="000961D8">
        <w:t>First of all, Liz, can you give us an idea of the numbers?</w:t>
      </w:r>
      <w:r w:rsidRPr="000961D8" w:rsidR="00D16607">
        <w:t xml:space="preserve"> In places like Kent, we are seeing very large numbers. I am guessing that not too many of them are retaining their inflatables to make the trip across the Irish Sea. I am guessing that you are getting more visa overstayers or maybe foreign national offenders. What are the numbers that we are looking at over the </w:t>
      </w:r>
      <w:r w:rsidRPr="000961D8" w:rsidR="00B0660B">
        <w:t>Province</w:t>
      </w:r>
      <w:r w:rsidRPr="000961D8" w:rsidR="00D16607">
        <w:t xml:space="preserve">? </w:t>
      </w:r>
    </w:p>
    <w:p w:rsidR="00213B87" w:rsidRPr="000961D8" w:rsidP="00213B87">
      <w:pPr>
        <w:pStyle w:val="Answer"/>
      </w:pPr>
      <w:sdt>
        <w:sdtPr>
          <w:alias w:val="Witness"/>
          <w:id w:val="992685034"/>
          <w:placeholder>
            <w:docPart w:val="1C998EE022F542C7BD66AD26476DEF7C"/>
          </w:placeholder>
          <w:richText/>
        </w:sdtPr>
        <w:sdtContent>
          <w:r w:rsidRPr="000961D8">
            <w:rPr>
              <w:b/>
              <w:i/>
              <w:iCs/>
            </w:rPr>
            <w:t>Liz Griffith:</w:t>
          </w:r>
          <w:r w:rsidRPr="000961D8">
            <w:rPr>
              <w:b/>
            </w:rPr>
            <w:t xml:space="preserve"> </w:t>
          </w:r>
        </w:sdtContent>
      </w:sdt>
      <w:r w:rsidRPr="000961D8" w:rsidR="00D16607">
        <w:t xml:space="preserve">Thank you for that question. </w:t>
      </w:r>
      <w:r w:rsidRPr="000961D8">
        <w:t>I am smiling</w:t>
      </w:r>
      <w:r w:rsidRPr="000961D8" w:rsidR="00D16607">
        <w:t xml:space="preserve">, </w:t>
      </w:r>
      <w:r w:rsidRPr="000961D8">
        <w:t>because</w:t>
      </w:r>
      <w:r w:rsidRPr="000961D8" w:rsidR="00D16607">
        <w:t>,</w:t>
      </w:r>
      <w:r w:rsidRPr="000961D8">
        <w:t xml:space="preserve"> as a former </w:t>
      </w:r>
      <w:r w:rsidRPr="000961D8" w:rsidR="00B0660B">
        <w:t>Minister</w:t>
      </w:r>
      <w:r w:rsidRPr="000961D8">
        <w:t xml:space="preserve">, you will be aware that one of the issues </w:t>
      </w:r>
      <w:r w:rsidRPr="000961D8" w:rsidR="00D16607">
        <w:t xml:space="preserve">that </w:t>
      </w:r>
      <w:r w:rsidRPr="000961D8">
        <w:t xml:space="preserve">we are constantly grappling </w:t>
      </w:r>
      <w:r w:rsidR="00B0660B">
        <w:t xml:space="preserve">with </w:t>
      </w:r>
      <w:r w:rsidRPr="000961D8">
        <w:t>here is a lack of regional immigration data.</w:t>
      </w:r>
      <w:r w:rsidRPr="000961D8" w:rsidR="00D16607">
        <w:t xml:space="preserve"> I am unable to </w:t>
      </w:r>
      <w:r w:rsidRPr="000961D8" w:rsidR="006D1547">
        <w:t>tell</w:t>
      </w:r>
      <w:r w:rsidRPr="000961D8" w:rsidR="00D16607">
        <w:t xml:space="preserve"> you the official figures published by the Home Office for how many people have claimed asylum in Northern Ireland. </w:t>
      </w:r>
      <w:r w:rsidRPr="000961D8">
        <w:t>What I am able to tell you is that as of the end of June 2021, so a couple of months ago, there were just over 800 people living in asylum accommodation here.</w:t>
      </w:r>
      <w:r w:rsidRPr="000961D8" w:rsidR="00D16607">
        <w:t xml:space="preserve"> Those are 800 people from 51 nationalities. That tells us the number of people being supported. It does not tell us the number of asylum seekers who fall outside of asylum support. </w:t>
      </w:r>
    </w:p>
    <w:p w:rsidR="00D16607" w:rsidRPr="000961D8" w:rsidP="00213B87">
      <w:pPr>
        <w:pStyle w:val="Answer"/>
      </w:pPr>
      <w:r w:rsidRPr="000961D8">
        <w:t>I have to say</w:t>
      </w:r>
      <w:r w:rsidRPr="000961D8" w:rsidR="005F2698">
        <w:t xml:space="preserve"> that we would be very grateful if the Committee were minded to make a recommendation about this, but we do need to improve the availability of immigration data. At the moment, the absence of this data makes it very hard for our organisations to counter fearmongering. People make wild claims about Northern Ireland being swamped by asylum seekers. That is simply not true, </w:t>
      </w:r>
      <w:r w:rsidRPr="000961D8" w:rsidR="006D1547">
        <w:t>ye</w:t>
      </w:r>
      <w:r w:rsidRPr="000961D8" w:rsidR="005F2698">
        <w:t xml:space="preserve">t we are unable to put our finger on the data that would enable us to knock that back categorically. </w:t>
      </w:r>
    </w:p>
    <w:p w:rsidR="00213B87" w:rsidRPr="000961D8" w:rsidP="00A471F5">
      <w:pPr>
        <w:pStyle w:val="Question"/>
      </w:pPr>
      <w:sdt>
        <w:sdtPr>
          <w:alias w:val="Member"/>
          <w:tag w:val="&lt;Member mnisId='4494' dodsId='72275'&gt;"/>
          <w:id w:val="-41281411"/>
          <w:placeholder>
            <w:docPart w:val="1C998EE022F542C7BD66AD26476DEF7C"/>
          </w:placeholder>
          <w:richText/>
        </w:sdtPr>
        <w:sdtContent>
          <w:r w:rsidRPr="000961D8">
            <w:rPr>
              <w:b/>
            </w:rPr>
            <w:t>Chair:</w:t>
          </w:r>
        </w:sdtContent>
      </w:sdt>
      <w:r w:rsidRPr="000961D8">
        <w:t xml:space="preserve"> </w:t>
      </w:r>
      <w:r w:rsidRPr="000961D8" w:rsidR="005F2698">
        <w:t>Liz, on the point about data, surely that also speaks to a policy evolver’s</w:t>
      </w:r>
      <w:r w:rsidRPr="000961D8" w:rsidR="005F2698">
        <w:rPr>
          <w:rFonts w:cs="Times New Roman"/>
        </w:rPr>
        <w:t xml:space="preserve"> problem. If you do not have the data, you cannot work out a base and you cannot work out a trajectory. You cannot sculpt policies to meet need if you do not have </w:t>
      </w:r>
      <w:r w:rsidRPr="000961D8" w:rsidR="00891415">
        <w:rPr>
          <w:rFonts w:cs="Times New Roman"/>
        </w:rPr>
        <w:t xml:space="preserve">bespoke </w:t>
      </w:r>
      <w:r w:rsidRPr="000961D8" w:rsidR="005F2698">
        <w:rPr>
          <w:rFonts w:cs="Times New Roman"/>
        </w:rPr>
        <w:t xml:space="preserve">data to assist you in that endeavour. </w:t>
      </w:r>
      <w:r w:rsidRPr="000961D8">
        <w:t>That is the other downside of the absence of it</w:t>
      </w:r>
      <w:r w:rsidRPr="000961D8" w:rsidR="00891415">
        <w:t>.</w:t>
      </w:r>
    </w:p>
    <w:p w:rsidR="00213B87" w:rsidRPr="000961D8" w:rsidP="00213B87">
      <w:pPr>
        <w:pStyle w:val="Answer"/>
      </w:pPr>
      <w:sdt>
        <w:sdtPr>
          <w:alias w:val="Witness"/>
          <w:id w:val="-493962413"/>
          <w:placeholder>
            <w:docPart w:val="1C998EE022F542C7BD66AD26476DEF7C"/>
          </w:placeholder>
          <w:richText/>
        </w:sdtPr>
        <w:sdtContent>
          <w:r w:rsidRPr="000961D8">
            <w:rPr>
              <w:b/>
              <w:i/>
              <w:iCs/>
            </w:rPr>
            <w:t>Liz Griffith:</w:t>
          </w:r>
          <w:r w:rsidRPr="000961D8">
            <w:rPr>
              <w:b/>
            </w:rPr>
            <w:t xml:space="preserve"> </w:t>
          </w:r>
        </w:sdtContent>
      </w:sdt>
      <w:r w:rsidRPr="000961D8" w:rsidR="005F2698">
        <w:t>That is c</w:t>
      </w:r>
      <w:r w:rsidRPr="000961D8">
        <w:t>orrect.</w:t>
      </w:r>
      <w:r w:rsidRPr="000961D8" w:rsidR="00AD2350">
        <w:t xml:space="preserve"> </w:t>
      </w:r>
      <w:r w:rsidRPr="000961D8" w:rsidR="00891415">
        <w:t>T</w:t>
      </w:r>
      <w:r w:rsidRPr="000961D8" w:rsidR="005F2698">
        <w:t>he rationale for the fact that we have a paucity of immigration</w:t>
      </w:r>
      <w:r w:rsidRPr="000961D8" w:rsidR="005F2698">
        <w:noBreakHyphen/>
        <w:t>related data here</w:t>
      </w:r>
      <w:r w:rsidRPr="000961D8" w:rsidR="00891415">
        <w:t xml:space="preserve"> is</w:t>
      </w:r>
      <w:r w:rsidR="00B0660B">
        <w:t xml:space="preserve"> that</w:t>
      </w:r>
      <w:r w:rsidRPr="000961D8" w:rsidR="00891415">
        <w:t>, f</w:t>
      </w:r>
      <w:r w:rsidRPr="000961D8" w:rsidR="005F2698">
        <w:t xml:space="preserve">or a long time, the Home Office operated Scotland and Northern Ireland as one immigration region </w:t>
      </w:r>
      <w:r w:rsidRPr="000961D8" w:rsidR="005F2698">
        <w:t xml:space="preserve">and it was impossible to extract the Northern Ireland data. </w:t>
      </w:r>
      <w:r w:rsidRPr="000961D8">
        <w:t>To be frank, I have always found that slightly hard to get my head around.</w:t>
      </w:r>
    </w:p>
    <w:p w:rsidR="00213B87" w:rsidRPr="000961D8" w:rsidP="00891415">
      <w:pPr>
        <w:pStyle w:val="Remark"/>
      </w:pPr>
      <w:sdt>
        <w:sdtPr>
          <w:alias w:val="Member"/>
          <w:tag w:val="&lt;Member mnisId='4494' dodsId='72275'&gt;"/>
          <w:id w:val="1414193937"/>
          <w:placeholder>
            <w:docPart w:val="1C998EE022F542C7BD66AD26476DEF7C"/>
          </w:placeholder>
          <w:richText/>
        </w:sdtPr>
        <w:sdtContent>
          <w:r w:rsidRPr="000961D8">
            <w:rPr>
              <w:b/>
            </w:rPr>
            <w:t>Chair:</w:t>
          </w:r>
        </w:sdtContent>
      </w:sdt>
      <w:r w:rsidRPr="000961D8">
        <w:t xml:space="preserve"> </w:t>
      </w:r>
      <w:r w:rsidRPr="000961D8" w:rsidR="00891415">
        <w:t xml:space="preserve">HMRC </w:t>
      </w:r>
      <w:r w:rsidRPr="000961D8" w:rsidR="005F2698">
        <w:t>can always manage to find the data</w:t>
      </w:r>
      <w:r w:rsidRPr="000961D8" w:rsidR="00891415">
        <w:t xml:space="preserve">. </w:t>
      </w:r>
      <w:r w:rsidRPr="000961D8" w:rsidR="005F2698">
        <w:t xml:space="preserve">It is quite extraordinary nobody else can. </w:t>
      </w:r>
    </w:p>
    <w:p w:rsidR="00213B87" w:rsidRPr="000961D8" w:rsidP="00EE661E">
      <w:pPr>
        <w:pStyle w:val="Answer"/>
        <w:rPr>
          <w:rFonts w:cs="Times New Roman"/>
        </w:rPr>
      </w:pPr>
      <w:sdt>
        <w:sdtPr>
          <w:alias w:val="Witness"/>
          <w:id w:val="116807306"/>
          <w:placeholder>
            <w:docPart w:val="1C998EE022F542C7BD66AD26476DEF7C"/>
          </w:placeholder>
          <w:richText/>
        </w:sdtPr>
        <w:sdtContent>
          <w:r w:rsidRPr="000961D8">
            <w:rPr>
              <w:b/>
              <w:i/>
              <w:iCs/>
            </w:rPr>
            <w:t>Liz Griffith:</w:t>
          </w:r>
          <w:r w:rsidRPr="000961D8">
            <w:rPr>
              <w:b/>
            </w:rPr>
            <w:t xml:space="preserve"> </w:t>
          </w:r>
        </w:sdtContent>
      </w:sdt>
      <w:r w:rsidRPr="000961D8" w:rsidR="005F2698">
        <w:t>You are right, Chair</w:t>
      </w:r>
      <w:r w:rsidRPr="000961D8" w:rsidR="00891415">
        <w:t>, that</w:t>
      </w:r>
      <w:r w:rsidRPr="000961D8" w:rsidR="005F2698">
        <w:t xml:space="preserve"> the absence of that data makes it very difficult for organisations to plan their support services. That </w:t>
      </w:r>
      <w:r w:rsidRPr="000961D8" w:rsidR="00891415">
        <w:t>is</w:t>
      </w:r>
      <w:r w:rsidRPr="000961D8" w:rsidR="005F2698">
        <w:t xml:space="preserve"> our organisation in the voluntary and community sector, but it </w:t>
      </w:r>
      <w:r w:rsidRPr="000961D8" w:rsidR="00891415">
        <w:t xml:space="preserve">is also </w:t>
      </w:r>
      <w:r w:rsidRPr="000961D8" w:rsidR="005F2698">
        <w:t>the Department of Education</w:t>
      </w:r>
      <w:r w:rsidRPr="000961D8" w:rsidR="005F2698">
        <w:rPr>
          <w:rFonts w:cs="Times New Roman"/>
        </w:rPr>
        <w:t xml:space="preserve">, the Education Authority, the health service and all of these organisations that have a vital role to play in supporting asylum seekers. To some extent, we are in the dark. We would welcome your assistance on this issue. </w:t>
      </w:r>
    </w:p>
    <w:p w:rsidR="005F2698" w:rsidRPr="000961D8" w:rsidP="00A471F5">
      <w:pPr>
        <w:pStyle w:val="Question"/>
      </w:pPr>
      <w:sdt>
        <w:sdtPr>
          <w:alias w:val="Member"/>
          <w:tag w:val="&lt;Member mnisId='1562' dodsId='28181'&gt;"/>
          <w:id w:val="1288931489"/>
          <w:placeholder>
            <w:docPart w:val="1C998EE022F542C7BD66AD26476DEF7C"/>
          </w:placeholder>
          <w:richText/>
        </w:sdtPr>
        <w:sdtContent>
          <w:r w:rsidRPr="000961D8" w:rsidR="00083B72">
            <w:rPr>
              <w:b/>
            </w:rPr>
            <w:t>Mr Goodwill:</w:t>
          </w:r>
        </w:sdtContent>
      </w:sdt>
      <w:r w:rsidRPr="000961D8" w:rsidR="00213B87">
        <w:t xml:space="preserve"> </w:t>
      </w:r>
      <w:r w:rsidRPr="000961D8">
        <w:t>I would endorse those comments and I hope that one of the recommendations w</w:t>
      </w:r>
      <w:r w:rsidRPr="000961D8" w:rsidR="00CA1B43">
        <w:t>ill</w:t>
      </w:r>
      <w:r w:rsidRPr="000961D8">
        <w:t xml:space="preserve"> be to have better data. It is not just about the immigration and asylum system itself, as you say. It is about support for schools where they have children without English; it is the legal system; it is health in terms of some of the issues with FGM and so forth. If nothing else, we can move forward on that.</w:t>
      </w:r>
    </w:p>
    <w:p w:rsidR="00213B87" w:rsidRPr="000961D8" w:rsidP="005F2698">
      <w:pPr>
        <w:pStyle w:val="Question"/>
        <w:numPr>
          <w:ilvl w:val="0"/>
          <w:numId w:val="0"/>
        </w:numPr>
        <w:ind w:left="794"/>
      </w:pPr>
      <w:r w:rsidRPr="000961D8">
        <w:t xml:space="preserve">Can I ask you, Liz, about the experience and problems you have </w:t>
      </w:r>
      <w:r w:rsidRPr="000961D8" w:rsidR="005F2698">
        <w:t xml:space="preserve">in </w:t>
      </w:r>
      <w:r w:rsidRPr="000961D8">
        <w:t>dealing with asylum seekers?</w:t>
      </w:r>
      <w:r w:rsidRPr="000961D8" w:rsidR="005F2698">
        <w:t xml:space="preserve"> It might be helpful </w:t>
      </w:r>
      <w:r w:rsidRPr="000961D8" w:rsidR="00CA1B43">
        <w:t>for</w:t>
      </w:r>
      <w:r w:rsidRPr="000961D8" w:rsidR="005F2698">
        <w:t xml:space="preserve"> the Committee if you could </w:t>
      </w:r>
      <w:r w:rsidRPr="000961D8" w:rsidR="00CA1B43">
        <w:t>give</w:t>
      </w:r>
      <w:r w:rsidRPr="000961D8" w:rsidR="005F2698">
        <w:t xml:space="preserve"> us the typical timescale for a person who is rejected and removed and the timescale for a person who is accepted and given status to remain. It would be interesting for us to know how long that process takes. </w:t>
      </w:r>
    </w:p>
    <w:p w:rsidR="005F2698" w:rsidRPr="000961D8" w:rsidP="00213B87">
      <w:pPr>
        <w:pStyle w:val="Answer"/>
      </w:pPr>
      <w:sdt>
        <w:sdtPr>
          <w:alias w:val="Witness"/>
          <w:id w:val="216245250"/>
          <w:placeholder>
            <w:docPart w:val="1C998EE022F542C7BD66AD26476DEF7C"/>
          </w:placeholder>
          <w:richText/>
        </w:sdtPr>
        <w:sdtContent>
          <w:r w:rsidRPr="000961D8" w:rsidR="00213B87">
            <w:rPr>
              <w:b/>
              <w:i/>
              <w:iCs/>
            </w:rPr>
            <w:t>Liz Griffith:</w:t>
          </w:r>
          <w:r w:rsidRPr="000961D8" w:rsidR="00213B87">
            <w:rPr>
              <w:b/>
            </w:rPr>
            <w:t xml:space="preserve"> </w:t>
          </w:r>
        </w:sdtContent>
      </w:sdt>
      <w:r w:rsidRPr="000961D8" w:rsidR="00CA1B43">
        <w:t>The Law Centre’s</w:t>
      </w:r>
      <w:r w:rsidRPr="000961D8" w:rsidR="00213B87">
        <w:t xml:space="preserve"> area is the law</w:t>
      </w:r>
      <w:r w:rsidRPr="000961D8">
        <w:t>. W</w:t>
      </w:r>
      <w:r w:rsidRPr="000961D8" w:rsidR="00213B87">
        <w:t>e support people with their asylum applications and through any subsequent appeal.</w:t>
      </w:r>
      <w:r w:rsidRPr="000961D8" w:rsidR="00AD2350">
        <w:t xml:space="preserve"> </w:t>
      </w:r>
      <w:r w:rsidRPr="000961D8">
        <w:t>Unfortunately, the protracted processes and the very significant delays cause many problems for individuals and their family members.</w:t>
      </w:r>
    </w:p>
    <w:p w:rsidR="00213B87" w:rsidRPr="000961D8" w:rsidP="00213B87">
      <w:pPr>
        <w:pStyle w:val="Answer"/>
      </w:pPr>
      <w:r w:rsidRPr="000961D8">
        <w:t>I would say that the quality of initial decision</w:t>
      </w:r>
      <w:r w:rsidRPr="000961D8">
        <w:noBreakHyphen/>
        <w:t xml:space="preserve">making from the Home Office is an issue. </w:t>
      </w:r>
      <w:r w:rsidRPr="000961D8">
        <w:t>Approximately one in two asylum claims are overturned at appeal.</w:t>
      </w:r>
      <w:r w:rsidRPr="000961D8">
        <w:t xml:space="preserve"> That is a very strong indicator, in my view, that the initial decision</w:t>
      </w:r>
      <w:r w:rsidRPr="000961D8">
        <w:noBreakHyphen/>
        <w:t>making is wrong</w:t>
      </w:r>
      <w:r w:rsidRPr="000961D8" w:rsidR="00CA1B43">
        <w:t xml:space="preserve"> or</w:t>
      </w:r>
      <w:r w:rsidRPr="000961D8">
        <w:t xml:space="preserve"> flawed. In the submission submitted by the Refugee and Asylum Forum, we give an example of a woman who was a victim of torture. Her asylum case was initially refused, and in the refusal letter—these generically produced refusal letters—it suggested that this woman had inflicted the injuries on herself. </w:t>
      </w:r>
      <w:r w:rsidRPr="000961D8">
        <w:t>There was no substance to this allegation</w:t>
      </w:r>
      <w:r w:rsidRPr="000961D8">
        <w:t>; there was no evidence for it</w:t>
      </w:r>
      <w:r w:rsidRPr="000961D8" w:rsidR="00CA1B43">
        <w:t>, but i</w:t>
      </w:r>
      <w:r w:rsidRPr="000961D8">
        <w:t xml:space="preserve">t took this woman five years to go through the appeal process to obtain the medical evidence that she needed in order to have that decision overturned. </w:t>
      </w:r>
      <w:r w:rsidRPr="000961D8">
        <w:t xml:space="preserve">I would strongly make the case for improved </w:t>
      </w:r>
      <w:r w:rsidRPr="000961D8" w:rsidR="00CA1B43">
        <w:t xml:space="preserve">and more timely </w:t>
      </w:r>
      <w:r w:rsidRPr="000961D8">
        <w:t>Home Office decision</w:t>
      </w:r>
      <w:r w:rsidRPr="000961D8">
        <w:noBreakHyphen/>
      </w:r>
      <w:r w:rsidRPr="000961D8">
        <w:t>making</w:t>
      </w:r>
      <w:r w:rsidRPr="000961D8" w:rsidR="00CA1B43">
        <w:t>.</w:t>
      </w:r>
    </w:p>
    <w:p w:rsidR="00213B87" w:rsidRPr="000961D8" w:rsidP="00A471F5">
      <w:pPr>
        <w:pStyle w:val="Question"/>
      </w:pPr>
      <w:sdt>
        <w:sdtPr>
          <w:alias w:val="Member"/>
          <w:tag w:val="&lt;Member mnisId='1562' dodsId='28181'&gt;"/>
          <w:id w:val="-1245876629"/>
          <w:placeholder>
            <w:docPart w:val="1C998EE022F542C7BD66AD26476DEF7C"/>
          </w:placeholder>
          <w:richText/>
        </w:sdtPr>
        <w:sdtContent>
          <w:r w:rsidRPr="000961D8" w:rsidR="00083B72">
            <w:rPr>
              <w:b/>
            </w:rPr>
            <w:t>Mr Goodwill:</w:t>
          </w:r>
        </w:sdtContent>
      </w:sdt>
      <w:r w:rsidRPr="000961D8">
        <w:t xml:space="preserve"> That is a very worrying case </w:t>
      </w:r>
      <w:r w:rsidRPr="000961D8" w:rsidR="005F2698">
        <w:t xml:space="preserve">that </w:t>
      </w:r>
      <w:r w:rsidRPr="000961D8">
        <w:t>you draw our attention to there.</w:t>
      </w:r>
      <w:r w:rsidRPr="000961D8" w:rsidR="00AD2350">
        <w:t xml:space="preserve"> </w:t>
      </w:r>
      <w:r w:rsidRPr="000961D8" w:rsidR="005F2698">
        <w:t>Conversely, do you get cases where</w:t>
      </w:r>
      <w:r w:rsidRPr="000961D8" w:rsidR="00A449AC">
        <w:t>—</w:t>
      </w:r>
      <w:r w:rsidRPr="000961D8" w:rsidR="005F2698">
        <w:t xml:space="preserve">maybe </w:t>
      </w:r>
      <w:r w:rsidRPr="000961D8" w:rsidR="00A449AC">
        <w:t xml:space="preserve">because </w:t>
      </w:r>
      <w:r w:rsidRPr="000961D8" w:rsidR="005F2698">
        <w:t>an interpreter says, “This guy is not from the country he says he is from; he is making it all up”</w:t>
      </w:r>
      <w:r w:rsidRPr="000961D8" w:rsidR="00A449AC">
        <w:t>—</w:t>
      </w:r>
      <w:r w:rsidRPr="000961D8" w:rsidR="005F2698">
        <w:t>you would not offer somebody support because you see their evidence to be fraudulent</w:t>
      </w:r>
      <w:r w:rsidR="00B0660B">
        <w:t>,</w:t>
      </w:r>
      <w:r w:rsidRPr="000961D8" w:rsidR="005F2698">
        <w:t xml:space="preserve"> or would you always give the person the benefit of the doubt as you support them through the system? </w:t>
      </w:r>
    </w:p>
    <w:p w:rsidR="00213B87" w:rsidRPr="000961D8" w:rsidP="00213B87">
      <w:pPr>
        <w:pStyle w:val="Answer"/>
      </w:pPr>
      <w:sdt>
        <w:sdtPr>
          <w:alias w:val="Witness"/>
          <w:id w:val="-1994706035"/>
          <w:placeholder>
            <w:docPart w:val="1C998EE022F542C7BD66AD26476DEF7C"/>
          </w:placeholder>
          <w:richText/>
        </w:sdtPr>
        <w:sdtContent>
          <w:r w:rsidRPr="000961D8">
            <w:rPr>
              <w:b/>
              <w:i/>
              <w:iCs/>
            </w:rPr>
            <w:t>Liz Griffith:</w:t>
          </w:r>
          <w:r w:rsidRPr="000961D8">
            <w:rPr>
              <w:b/>
            </w:rPr>
            <w:t xml:space="preserve"> </w:t>
          </w:r>
        </w:sdtContent>
      </w:sdt>
      <w:r w:rsidRPr="000961D8">
        <w:t>In order to take and represent a case through the court system, we are in receipt of legal aid and we can only draw down legal aid if we meet the merit</w:t>
      </w:r>
      <w:r w:rsidRPr="000961D8" w:rsidR="00A449AC">
        <w:t>s</w:t>
      </w:r>
      <w:r w:rsidRPr="000961D8">
        <w:t xml:space="preserve"> test</w:t>
      </w:r>
      <w:r w:rsidRPr="000961D8" w:rsidR="00A449AC">
        <w:t>s</w:t>
      </w:r>
      <w:r w:rsidRPr="000961D8">
        <w:t>.</w:t>
      </w:r>
      <w:r w:rsidRPr="000961D8" w:rsidR="00AD2350">
        <w:t xml:space="preserve"> </w:t>
      </w:r>
      <w:r w:rsidRPr="000961D8" w:rsidR="00A449AC">
        <w:t>We would not be representing people where there is no merit, because the legal aid system would not permit us to do that.</w:t>
      </w:r>
    </w:p>
    <w:p w:rsidR="00A449AC" w:rsidRPr="000961D8" w:rsidP="00213B87">
      <w:pPr>
        <w:pStyle w:val="Answer"/>
      </w:pPr>
      <w:r w:rsidRPr="000961D8">
        <w:t>One emerging issue that we are dealing with here is that there has been an increase in the number of people claiming asylum and, alongside that, we are seeing a reduced number of legal practitioners who are able to provide representation. This is a growing concern for us, because having the expertise of a qualified immigration solicitor is absolutely key.</w:t>
      </w:r>
      <w:r w:rsidRPr="000961D8" w:rsidR="00CA1B43">
        <w:t xml:space="preserve"> </w:t>
      </w:r>
      <w:r w:rsidRPr="000961D8" w:rsidR="00134ED1">
        <w:t>A</w:t>
      </w:r>
      <w:r w:rsidRPr="000961D8">
        <w:t>gain, that is something that the Committee might want to look at</w:t>
      </w:r>
      <w:r w:rsidRPr="000961D8" w:rsidR="00CA1B43">
        <w:t>:</w:t>
      </w:r>
      <w:r w:rsidRPr="000961D8">
        <w:t xml:space="preserve"> the availability of quality immigration advice</w:t>
      </w:r>
      <w:r w:rsidRPr="000961D8" w:rsidR="00134ED1">
        <w:t>. P</w:t>
      </w:r>
      <w:r w:rsidRPr="000961D8">
        <w:t xml:space="preserve">articularly </w:t>
      </w:r>
      <w:r w:rsidRPr="000961D8" w:rsidR="00134ED1">
        <w:t>for asylum seekers but, beyond asylum seekers, for migrants in general, immigration advice is key.</w:t>
      </w:r>
    </w:p>
    <w:p w:rsidR="00213B87" w:rsidRPr="000961D8" w:rsidP="00A471F5">
      <w:pPr>
        <w:pStyle w:val="Question"/>
      </w:pPr>
      <w:sdt>
        <w:sdtPr>
          <w:alias w:val="Member"/>
          <w:tag w:val="&lt;Member mnisId='1562' dodsId='28181'&gt;"/>
          <w:id w:val="-1546435555"/>
          <w:placeholder>
            <w:docPart w:val="1C998EE022F542C7BD66AD26476DEF7C"/>
          </w:placeholder>
          <w:richText/>
        </w:sdtPr>
        <w:sdtContent>
          <w:r w:rsidRPr="000961D8" w:rsidR="00083B72">
            <w:rPr>
              <w:b/>
            </w:rPr>
            <w:t>Mr Goodwill:</w:t>
          </w:r>
        </w:sdtContent>
      </w:sdt>
      <w:r w:rsidRPr="000961D8">
        <w:t xml:space="preserve"> </w:t>
      </w:r>
      <w:r w:rsidRPr="000961D8" w:rsidR="00134ED1">
        <w:t xml:space="preserve">I was going to ask you what more the British Government could do to support you in your work and support asylum seekers. I guess better legal support </w:t>
      </w:r>
      <w:r w:rsidRPr="000961D8">
        <w:t xml:space="preserve">would be </w:t>
      </w:r>
      <w:r w:rsidR="00B0660B">
        <w:t>No. 1</w:t>
      </w:r>
      <w:r w:rsidRPr="000961D8">
        <w:t xml:space="preserve"> on the list</w:t>
      </w:r>
      <w:r w:rsidRPr="000961D8" w:rsidR="00134ED1">
        <w:t xml:space="preserve">. Are there any other areas where the UK Government could do more to support asylum seekers to get resolution </w:t>
      </w:r>
      <w:r w:rsidRPr="000961D8" w:rsidR="00CA1B43">
        <w:t>of</w:t>
      </w:r>
      <w:r w:rsidRPr="000961D8" w:rsidR="00134ED1">
        <w:t xml:space="preserve"> their case and, in the cases where they do make a good case, to be granted asylum as quickly as possible?</w:t>
      </w:r>
    </w:p>
    <w:p w:rsidR="00213B87" w:rsidRPr="000961D8" w:rsidP="00213B87">
      <w:pPr>
        <w:pStyle w:val="Answer"/>
      </w:pPr>
      <w:sdt>
        <w:sdtPr>
          <w:alias w:val="Witness"/>
          <w:id w:val="778309872"/>
          <w:placeholder>
            <w:docPart w:val="1C998EE022F542C7BD66AD26476DEF7C"/>
          </w:placeholder>
          <w:richText/>
        </w:sdtPr>
        <w:sdtContent>
          <w:r w:rsidRPr="000961D8">
            <w:rPr>
              <w:b/>
              <w:i/>
              <w:iCs/>
            </w:rPr>
            <w:t>Liz Griffith:</w:t>
          </w:r>
          <w:r w:rsidRPr="000961D8">
            <w:rPr>
              <w:b/>
            </w:rPr>
            <w:t xml:space="preserve"> </w:t>
          </w:r>
        </w:sdtContent>
      </w:sdt>
      <w:r w:rsidRPr="000961D8" w:rsidR="00134ED1">
        <w:t xml:space="preserve">I am sure I could give you a long list of things that I would like the UK Government </w:t>
      </w:r>
      <w:r w:rsidRPr="000961D8" w:rsidR="00CA1B43">
        <w:t>to</w:t>
      </w:r>
      <w:r w:rsidRPr="000961D8" w:rsidR="00134ED1">
        <w:t xml:space="preserve"> do here. </w:t>
      </w:r>
    </w:p>
    <w:p w:rsidR="00213B87" w:rsidRPr="000961D8" w:rsidP="00213B87">
      <w:pPr>
        <w:pStyle w:val="Remark"/>
      </w:pPr>
      <w:sdt>
        <w:sdtPr>
          <w:alias w:val="Member"/>
          <w:tag w:val="&lt;Member mnisId='4494' dodsId='72275'&gt;"/>
          <w:id w:val="486677384"/>
          <w:placeholder>
            <w:docPart w:val="1C998EE022F542C7BD66AD26476DEF7C"/>
          </w:placeholder>
          <w:richText/>
        </w:sdtPr>
        <w:sdtContent>
          <w:r w:rsidRPr="000961D8">
            <w:rPr>
              <w:b/>
            </w:rPr>
            <w:t>Chair:</w:t>
          </w:r>
        </w:sdtContent>
      </w:sdt>
      <w:r w:rsidRPr="000961D8">
        <w:t xml:space="preserve"> Maybe by written submission, Liz.</w:t>
      </w:r>
    </w:p>
    <w:p w:rsidR="00213B87" w:rsidRPr="000961D8" w:rsidP="00213B87">
      <w:pPr>
        <w:pStyle w:val="Answer"/>
      </w:pPr>
      <w:sdt>
        <w:sdtPr>
          <w:alias w:val="Witness"/>
          <w:id w:val="-1114435248"/>
          <w:placeholder>
            <w:docPart w:val="1C998EE022F542C7BD66AD26476DEF7C"/>
          </w:placeholder>
          <w:richText/>
        </w:sdtPr>
        <w:sdtContent>
          <w:r w:rsidRPr="000961D8">
            <w:rPr>
              <w:b/>
              <w:i/>
              <w:iCs/>
            </w:rPr>
            <w:t>Liz Griffith:</w:t>
          </w:r>
          <w:r w:rsidRPr="000961D8">
            <w:rPr>
              <w:b/>
            </w:rPr>
            <w:t xml:space="preserve"> </w:t>
          </w:r>
        </w:sdtContent>
      </w:sdt>
      <w:r w:rsidRPr="000961D8" w:rsidR="00134ED1">
        <w:t>Yes. Focusing specifically on the legal aspects, one issue is the difficult</w:t>
      </w:r>
      <w:r w:rsidRPr="000961D8" w:rsidR="00CA1B43">
        <w:t xml:space="preserve">ies </w:t>
      </w:r>
      <w:r w:rsidRPr="000961D8" w:rsidR="00134ED1">
        <w:t>for people access</w:t>
      </w:r>
      <w:r w:rsidRPr="000961D8" w:rsidR="00CA1B43">
        <w:t>ing</w:t>
      </w:r>
      <w:r w:rsidRPr="000961D8" w:rsidR="00134ED1">
        <w:t xml:space="preserve"> the very specialist medical and legal reports that are needed to support an asylum claim. </w:t>
      </w:r>
      <w:r w:rsidRPr="000961D8">
        <w:t>An asylum seeker living in GB or in the Republic of Ireland has</w:t>
      </w:r>
      <w:r w:rsidRPr="000961D8" w:rsidR="00134ED1">
        <w:t xml:space="preserve"> </w:t>
      </w:r>
      <w:r w:rsidRPr="000961D8">
        <w:t>access to specialist torture services</w:t>
      </w:r>
      <w:r w:rsidRPr="000961D8" w:rsidR="00134ED1">
        <w:t xml:space="preserve"> and experts who can document the physical and psychiatric effects of torture</w:t>
      </w:r>
      <w:r w:rsidRPr="000961D8">
        <w:t>.</w:t>
      </w:r>
      <w:r w:rsidRPr="000961D8" w:rsidR="00AD2350">
        <w:t xml:space="preserve"> </w:t>
      </w:r>
      <w:r w:rsidRPr="000961D8">
        <w:t>We have nothing comparable here, so it is another barrier that people in the asylum system face</w:t>
      </w:r>
      <w:r w:rsidRPr="000961D8" w:rsidR="00134ED1">
        <w:t xml:space="preserve"> to get the legal resolution that they need. </w:t>
      </w:r>
    </w:p>
    <w:p w:rsidR="00134ED1" w:rsidRPr="000961D8" w:rsidP="00213B87">
      <w:pPr>
        <w:pStyle w:val="Answer"/>
      </w:pPr>
      <w:r w:rsidRPr="000961D8">
        <w:t>In terms of how to improve the asylum system per se, I am sure my colleague Ronnie at NICRAS and Lilian would have very concrete recommendations, particularly around the levels of asylum support.</w:t>
      </w:r>
    </w:p>
    <w:p w:rsidR="00213B87" w:rsidRPr="000961D8" w:rsidP="00A471F5">
      <w:pPr>
        <w:pStyle w:val="Question"/>
      </w:pPr>
      <w:sdt>
        <w:sdtPr>
          <w:alias w:val="Member"/>
          <w:tag w:val="&lt;Member mnisId='4827' dodsId=''&gt;"/>
          <w:id w:val="770280607"/>
          <w:placeholder>
            <w:docPart w:val="1C998EE022F542C7BD66AD26476DEF7C"/>
          </w:placeholder>
          <w:richText/>
        </w:sdtPr>
        <w:sdtContent>
          <w:r w:rsidRPr="000961D8">
            <w:rPr>
              <w:b/>
            </w:rPr>
            <w:t>Claire Hanna:</w:t>
          </w:r>
        </w:sdtContent>
      </w:sdt>
      <w:r w:rsidRPr="000961D8">
        <w:t xml:space="preserve"> </w:t>
      </w:r>
      <w:r w:rsidRPr="000961D8" w:rsidR="00134ED1">
        <w:t xml:space="preserve">Liz, perhaps you and others could pick this up. </w:t>
      </w:r>
      <w:r w:rsidRPr="000961D8">
        <w:t>Have you had an opportunity to do an assessment of the impact of the Nationalit</w:t>
      </w:r>
      <w:r w:rsidRPr="000961D8" w:rsidR="00134ED1">
        <w:t>y</w:t>
      </w:r>
      <w:r w:rsidRPr="000961D8">
        <w:t xml:space="preserve"> and Borders Bill</w:t>
      </w:r>
      <w:r w:rsidRPr="000961D8" w:rsidR="00134ED1">
        <w:rPr>
          <w:rFonts w:cs="Times New Roman"/>
        </w:rPr>
        <w:t xml:space="preserve"> that is currently going through Parliament</w:t>
      </w:r>
      <w:r w:rsidRPr="000961D8">
        <w:t>?</w:t>
      </w:r>
      <w:r w:rsidRPr="000961D8" w:rsidR="00134ED1">
        <w:t xml:space="preserve"> </w:t>
      </w:r>
      <w:r w:rsidR="00B0660B">
        <w:t xml:space="preserve">Do you have </w:t>
      </w:r>
      <w:r w:rsidRPr="000961D8" w:rsidR="00134ED1">
        <w:t>any feedback on those proposals and what they will do to people here currently and potentially arriving?</w:t>
      </w:r>
    </w:p>
    <w:p w:rsidR="00134ED1" w:rsidRPr="000961D8" w:rsidP="00213B87">
      <w:pPr>
        <w:pStyle w:val="Answer"/>
      </w:pPr>
      <w:sdt>
        <w:sdtPr>
          <w:alias w:val="Witness"/>
          <w:id w:val="-40521895"/>
          <w:placeholder>
            <w:docPart w:val="1C998EE022F542C7BD66AD26476DEF7C"/>
          </w:placeholder>
          <w:richText/>
        </w:sdtPr>
        <w:sdtContent>
          <w:r w:rsidRPr="000961D8" w:rsidR="00213B87">
            <w:rPr>
              <w:b/>
              <w:i/>
              <w:iCs/>
            </w:rPr>
            <w:t>Liz Griffith:</w:t>
          </w:r>
          <w:r w:rsidRPr="000961D8" w:rsidR="00213B87">
            <w:rPr>
              <w:b/>
            </w:rPr>
            <w:t xml:space="preserve"> </w:t>
          </w:r>
        </w:sdtContent>
      </w:sdt>
      <w:r w:rsidRPr="000961D8">
        <w:t xml:space="preserve">Thank you for that question. </w:t>
      </w:r>
      <w:r w:rsidRPr="000961D8" w:rsidR="00213B87">
        <w:t>This is where I am speaking on behalf of the Refugee and Asylum Forum</w:t>
      </w:r>
      <w:r w:rsidRPr="000961D8">
        <w:t>, which has prepared a very detailed analysis of the impact of the current Bill going through Parliament, which is implementing the new plan for immigration provisions.</w:t>
      </w:r>
      <w:r w:rsidRPr="000961D8" w:rsidR="00EA74D6">
        <w:t xml:space="preserve"> </w:t>
      </w:r>
      <w:r w:rsidRPr="000961D8">
        <w:t xml:space="preserve">It is safe to say that we are gravely concerned that these proposals will cause harm to individuals and communities. We also see that, from a Northern Ireland perspective, a number of these proposals are treading on devolved </w:t>
      </w:r>
      <w:r w:rsidRPr="000961D8">
        <w:t xml:space="preserve">competencies and they are encroaching on, if not restricting, devolved powers in a number of areas. </w:t>
      </w:r>
      <w:r w:rsidRPr="000961D8" w:rsidR="00213B87">
        <w:t>Those provisions should be a matter of concern for yourselves.</w:t>
      </w:r>
    </w:p>
    <w:p w:rsidR="00134ED1" w:rsidRPr="000961D8" w:rsidP="00213B87">
      <w:pPr>
        <w:pStyle w:val="Answer"/>
      </w:pPr>
      <w:r w:rsidRPr="000961D8">
        <w:t xml:space="preserve">There are many examples </w:t>
      </w:r>
      <w:r w:rsidRPr="000961D8" w:rsidR="00EA74D6">
        <w:t>of where</w:t>
      </w:r>
      <w:r w:rsidRPr="000961D8">
        <w:t xml:space="preserve"> provisions contained in the legislation will run counter to what the Northern Ireland Executive </w:t>
      </w:r>
      <w:r w:rsidRPr="000961D8" w:rsidR="00EA74D6">
        <w:t>are</w:t>
      </w:r>
      <w:r w:rsidRPr="000961D8">
        <w:t xml:space="preserve"> trying to achieve through </w:t>
      </w:r>
      <w:r w:rsidRPr="000961D8" w:rsidR="00EA74D6">
        <w:t>their</w:t>
      </w:r>
      <w:r w:rsidRPr="000961D8">
        <w:t xml:space="preserve"> strategic priorities</w:t>
      </w:r>
      <w:r w:rsidRPr="000961D8" w:rsidR="00EA74D6">
        <w:t>,</w:t>
      </w:r>
      <w:r w:rsidRPr="000961D8">
        <w:t xml:space="preserve"> specifically in relation to racial equality and modern slavery but also the Together</w:t>
      </w:r>
      <w:r w:rsidRPr="000961D8" w:rsidR="00EE661E">
        <w:t>:</w:t>
      </w:r>
      <w:r w:rsidR="00B0660B">
        <w:t xml:space="preserve"> </w:t>
      </w:r>
      <w:r w:rsidRPr="000961D8">
        <w:t xml:space="preserve">Building </w:t>
      </w:r>
      <w:r w:rsidRPr="000961D8" w:rsidR="00EE661E">
        <w:t xml:space="preserve">a </w:t>
      </w:r>
      <w:r w:rsidRPr="000961D8">
        <w:t>United Communit</w:t>
      </w:r>
      <w:r w:rsidRPr="000961D8" w:rsidR="00EE661E">
        <w:t>y</w:t>
      </w:r>
      <w:r w:rsidRPr="000961D8">
        <w:t xml:space="preserve"> strategy. This is all about bringing communities together and welcoming all without prejudice. </w:t>
      </w:r>
      <w:r w:rsidRPr="000961D8" w:rsidR="00213B87">
        <w:t>We will not be able to do that if the new plan</w:t>
      </w:r>
      <w:r w:rsidRPr="000961D8">
        <w:t xml:space="preserve">ned </w:t>
      </w:r>
      <w:r w:rsidRPr="000961D8" w:rsidR="00213B87">
        <w:t>provisions are implemented and newly arrived asylum seekers are shipped off to some reception centre.</w:t>
      </w:r>
      <w:r w:rsidRPr="000961D8">
        <w:t xml:space="preserve"> It will completely undermine Northern Ireland’s strategic priorities here.</w:t>
      </w:r>
    </w:p>
    <w:p w:rsidR="00213B87" w:rsidRPr="000961D8" w:rsidP="00A471F5">
      <w:pPr>
        <w:pStyle w:val="Question"/>
      </w:pPr>
      <w:sdt>
        <w:sdtPr>
          <w:alias w:val="Member"/>
          <w:tag w:val="&lt;Member mnisId='4827' dodsId=''&gt;"/>
          <w:id w:val="-1863588671"/>
          <w:placeholder>
            <w:docPart w:val="1C998EE022F542C7BD66AD26476DEF7C"/>
          </w:placeholder>
          <w:richText/>
        </w:sdtPr>
        <w:sdtContent>
          <w:r w:rsidRPr="000961D8">
            <w:rPr>
              <w:b/>
            </w:rPr>
            <w:t>Claire Hanna:</w:t>
          </w:r>
        </w:sdtContent>
      </w:sdt>
      <w:r w:rsidRPr="000961D8">
        <w:t xml:space="preserve"> </w:t>
      </w:r>
      <w:r w:rsidRPr="000961D8" w:rsidR="00134ED1">
        <w:t xml:space="preserve">Thank you very much. We appreciate that you have provided an analysis of that </w:t>
      </w:r>
      <w:r w:rsidRPr="000961D8" w:rsidR="00EA74D6">
        <w:t>in</w:t>
      </w:r>
      <w:r w:rsidRPr="000961D8" w:rsidR="00134ED1">
        <w:t xml:space="preserve"> your submission. Ronnie or Lilian, </w:t>
      </w:r>
      <w:r w:rsidR="00B0660B">
        <w:t>do</w:t>
      </w:r>
      <w:r w:rsidRPr="000961D8" w:rsidR="00134ED1">
        <w:t xml:space="preserve"> either of you have comments on that Bill or concerns about it?</w:t>
      </w:r>
    </w:p>
    <w:p w:rsidR="00A357C6" w:rsidRPr="000961D8" w:rsidP="00213B87">
      <w:pPr>
        <w:pStyle w:val="Answer"/>
      </w:pPr>
      <w:sdt>
        <w:sdtPr>
          <w:alias w:val="Witness"/>
          <w:id w:val="112560150"/>
          <w:placeholder>
            <w:docPart w:val="1C998EE022F542C7BD66AD26476DEF7C"/>
          </w:placeholder>
          <w:richText/>
        </w:sdtPr>
        <w:sdtContent>
          <w:r w:rsidRPr="000961D8" w:rsidR="00213B87">
            <w:rPr>
              <w:b/>
              <w:i/>
              <w:iCs/>
            </w:rPr>
            <w:t>Ronnie Vellem:</w:t>
          </w:r>
          <w:r w:rsidRPr="000961D8" w:rsidR="00213B87">
            <w:rPr>
              <w:b/>
            </w:rPr>
            <w:t xml:space="preserve"> </w:t>
          </w:r>
        </w:sdtContent>
      </w:sdt>
      <w:r w:rsidRPr="000961D8" w:rsidR="00213B87">
        <w:t>If I could add to what Liz has said</w:t>
      </w:r>
      <w:r w:rsidRPr="000961D8" w:rsidR="00134ED1">
        <w:t xml:space="preserve">, it does run counter to what the competencies of the </w:t>
      </w:r>
      <w:r w:rsidR="00B0660B">
        <w:t>d</w:t>
      </w:r>
      <w:r w:rsidRPr="000961D8" w:rsidR="00134ED1">
        <w:t>evolved Government</w:t>
      </w:r>
      <w:r w:rsidR="00B0660B">
        <w:t xml:space="preserve"> are</w:t>
      </w:r>
      <w:r w:rsidRPr="000961D8" w:rsidR="00134ED1">
        <w:t xml:space="preserve">. If we look at the Geneva Convention, there is this wide scope in terms of how people seeking asylum should be treated when </w:t>
      </w:r>
      <w:r w:rsidRPr="000961D8" w:rsidR="00A00FC3">
        <w:t>they are fleeing to areas where they think they will be safe. It very much takes into account that people might at times have to rely on very unconventional means of getting out of one country into another country. If we look at the new model that they are proposing, they are trying to criminalise that, which is very counter to what the Refugee Convention</w:t>
      </w:r>
      <w:r w:rsidRPr="000961D8" w:rsidR="00A00FC3">
        <w:rPr>
          <w:rFonts w:cs="Times New Roman"/>
        </w:rPr>
        <w:t xml:space="preserve"> is all about</w:t>
      </w:r>
      <w:r w:rsidRPr="000961D8" w:rsidR="00213B87">
        <w:t>.</w:t>
      </w:r>
      <w:r w:rsidRPr="000961D8" w:rsidR="00AD2350">
        <w:t xml:space="preserve"> </w:t>
      </w:r>
      <w:r w:rsidRPr="000961D8" w:rsidR="00213B87">
        <w:t>It is all about providing sanctuary</w:t>
      </w:r>
      <w:r w:rsidRPr="000961D8" w:rsidR="00A00FC3">
        <w:t xml:space="preserve">. </w:t>
      </w:r>
    </w:p>
    <w:p w:rsidR="00213B87" w:rsidRPr="000961D8" w:rsidP="00213B87">
      <w:pPr>
        <w:pStyle w:val="Answer"/>
      </w:pPr>
      <w:r w:rsidRPr="000961D8">
        <w:t>T</w:t>
      </w:r>
      <w:r w:rsidRPr="000961D8">
        <w:t>he new model is very much about restricting people coming in.</w:t>
      </w:r>
      <w:r w:rsidRPr="000961D8">
        <w:t xml:space="preserve"> On one hand, the UK Government are talking about trying to clamp down on illegal routes, but we are also talking about safe routes. Their proposals do not really take into account the fact that, by putting in so many restrictions or barriers, people have to rely on these unconventional ways or means to get into the UK or to move out of their countries. </w:t>
      </w:r>
      <w:r w:rsidRPr="000961D8">
        <w:t xml:space="preserve">The new asylum model </w:t>
      </w:r>
      <w:r w:rsidRPr="000961D8">
        <w:t xml:space="preserve">that </w:t>
      </w:r>
      <w:r w:rsidRPr="000961D8">
        <w:t xml:space="preserve">they are talking about is very much retrogressive in terms of why the Geneva Convention </w:t>
      </w:r>
      <w:r w:rsidRPr="000961D8">
        <w:t xml:space="preserve">and the Refugee Convention </w:t>
      </w:r>
      <w:r w:rsidRPr="000961D8">
        <w:t>came about after the Second World War.</w:t>
      </w:r>
      <w:r w:rsidRPr="000961D8">
        <w:t xml:space="preserve"> There was a realisation that the persecution that had occurred </w:t>
      </w:r>
      <w:r w:rsidR="001B20DF">
        <w:t>did so</w:t>
      </w:r>
      <w:r w:rsidRPr="000961D8">
        <w:t xml:space="preserve"> because people had not been given easier way</w:t>
      </w:r>
      <w:r w:rsidRPr="000961D8" w:rsidR="00A357C6">
        <w:t>s</w:t>
      </w:r>
      <w:r w:rsidRPr="000961D8">
        <w:t xml:space="preserve"> of moving away from areas where they were not safe. Now we are going</w:t>
      </w:r>
      <w:r w:rsidRPr="000961D8" w:rsidR="00A357C6">
        <w:t xml:space="preserve"> back</w:t>
      </w:r>
      <w:r w:rsidRPr="000961D8">
        <w:t xml:space="preserve"> to such practices where people are very much being kept away and their lives are being put in danger because we have put up so many barriers </w:t>
      </w:r>
      <w:r w:rsidR="00B0660B">
        <w:t>to</w:t>
      </w:r>
      <w:r w:rsidRPr="000961D8">
        <w:t xml:space="preserve"> people moving out of conflicts or unsafe zones. </w:t>
      </w:r>
    </w:p>
    <w:p w:rsidR="00213B87" w:rsidRPr="000961D8" w:rsidP="00A357C6">
      <w:pPr>
        <w:pStyle w:val="Question"/>
      </w:pPr>
      <w:sdt>
        <w:sdtPr>
          <w:alias w:val="Member"/>
          <w:tag w:val="&lt;Member mnisId='4856' dodsId=''&gt;"/>
          <w:id w:val="1828866220"/>
          <w:placeholder>
            <w:docPart w:val="1C998EE022F542C7BD66AD26476DEF7C"/>
          </w:placeholder>
          <w:richText/>
        </w:sdtPr>
        <w:sdtContent>
          <w:r w:rsidRPr="000961D8">
            <w:rPr>
              <w:b/>
            </w:rPr>
            <w:t>Stephen Farry:</w:t>
          </w:r>
        </w:sdtContent>
      </w:sdt>
      <w:r w:rsidRPr="000961D8">
        <w:t xml:space="preserve"> </w:t>
      </w:r>
      <w:r w:rsidRPr="000961D8" w:rsidR="00A00FC3">
        <w:t>Good morning. I just want to turn to the topic of the Common Travel Area</w:t>
      </w:r>
      <w:r w:rsidRPr="000961D8" w:rsidR="00A357C6">
        <w:t>, which was briefly mentioned earlier, i</w:t>
      </w:r>
      <w:r w:rsidRPr="000961D8" w:rsidR="00A00FC3">
        <w:t>n terms of its current and future operation</w:t>
      </w:r>
      <w:r w:rsidR="00B0660B">
        <w:t xml:space="preserve">. </w:t>
      </w:r>
      <w:r w:rsidRPr="000961D8" w:rsidR="00B0660B">
        <w:t xml:space="preserve">Problems </w:t>
      </w:r>
      <w:r w:rsidR="00B0660B">
        <w:t xml:space="preserve">are </w:t>
      </w:r>
      <w:r w:rsidRPr="000961D8" w:rsidR="00A00FC3">
        <w:t xml:space="preserve">encountered on the basis of, first of all, </w:t>
      </w:r>
      <w:r w:rsidR="00B0660B">
        <w:t xml:space="preserve">the fact </w:t>
      </w:r>
      <w:r w:rsidRPr="000961D8" w:rsidR="00A00FC3">
        <w:t xml:space="preserve">that the Common Travel Area applies </w:t>
      </w:r>
      <w:r w:rsidRPr="000961D8" w:rsidR="00B0660B">
        <w:t xml:space="preserve">only </w:t>
      </w:r>
      <w:r w:rsidRPr="000961D8" w:rsidR="00A00FC3">
        <w:t xml:space="preserve">to people who are either British or Irish citizens. </w:t>
      </w:r>
      <w:r w:rsidRPr="000961D8" w:rsidR="001F4CED">
        <w:t>There may well be many people who are excluded from that, and that may impact on their lives, particularly those who are living in border areas.</w:t>
      </w:r>
      <w:r w:rsidRPr="000961D8" w:rsidR="00A357C6">
        <w:t xml:space="preserve"> </w:t>
      </w:r>
      <w:r w:rsidRPr="000961D8">
        <w:t>Secondly, even when we are talking about people who are British and Irish citizens</w:t>
      </w:r>
      <w:r w:rsidRPr="000961D8" w:rsidR="001F4CED">
        <w:t xml:space="preserve">, to what extent is there </w:t>
      </w:r>
      <w:r w:rsidRPr="000961D8" w:rsidR="001F4CED">
        <w:t>either a reality or a perception of some degree of profiling people in terms of the checks that happen</w:t>
      </w:r>
      <w:r w:rsidR="00B0660B">
        <w:t>,</w:t>
      </w:r>
      <w:r w:rsidRPr="000961D8" w:rsidR="001F4CED">
        <w:t xml:space="preserve"> and how </w:t>
      </w:r>
      <w:r w:rsidRPr="000961D8" w:rsidR="00A357C6">
        <w:t xml:space="preserve">is </w:t>
      </w:r>
      <w:r w:rsidRPr="000961D8" w:rsidR="001F4CED">
        <w:t>that experience felt?</w:t>
      </w:r>
      <w:r w:rsidR="00B0660B">
        <w:t xml:space="preserve"> </w:t>
      </w:r>
    </w:p>
    <w:p w:rsidR="001F4CED" w:rsidRPr="000961D8" w:rsidP="00213B87">
      <w:pPr>
        <w:pStyle w:val="Answer"/>
      </w:pPr>
      <w:sdt>
        <w:sdtPr>
          <w:alias w:val="Witness"/>
          <w:id w:val="-1427029285"/>
          <w:placeholder>
            <w:docPart w:val="1C998EE022F542C7BD66AD26476DEF7C"/>
          </w:placeholder>
          <w:richText/>
        </w:sdtPr>
        <w:sdtContent>
          <w:r w:rsidRPr="000961D8" w:rsidR="00213B87">
            <w:rPr>
              <w:b/>
              <w:i/>
              <w:iCs/>
            </w:rPr>
            <w:t>Liz Griffith:</w:t>
          </w:r>
          <w:r w:rsidRPr="000961D8" w:rsidR="00213B87">
            <w:rPr>
              <w:b/>
            </w:rPr>
            <w:t xml:space="preserve"> </w:t>
          </w:r>
        </w:sdtContent>
      </w:sdt>
      <w:r w:rsidRPr="000961D8">
        <w:t>It is funny</w:t>
      </w:r>
      <w:r w:rsidRPr="000961D8" w:rsidR="00A357C6">
        <w:t>; t</w:t>
      </w:r>
      <w:r w:rsidRPr="000961D8">
        <w:t>here is a lot of talk, and rightly so, about the border and a hard border, but the reality</w:t>
      </w:r>
      <w:r w:rsidRPr="000961D8" w:rsidR="00A357C6">
        <w:t xml:space="preserve"> is</w:t>
      </w:r>
      <w:r w:rsidRPr="000961D8">
        <w:t>, if you are not a British, Irish or European national</w:t>
      </w:r>
      <w:r w:rsidRPr="000961D8" w:rsidR="00A357C6">
        <w:t>,</w:t>
      </w:r>
      <w:r w:rsidRPr="000961D8">
        <w:t xml:space="preserve"> for many years there has been a hard border, which is the land border. </w:t>
      </w:r>
      <w:r w:rsidRPr="000961D8" w:rsidR="00213B87">
        <w:t>My colleagues Lilian and Ronnie will be able to give you many examples of how this has caused serious hardship</w:t>
      </w:r>
      <w:r w:rsidRPr="000961D8">
        <w:t xml:space="preserve">, particularly for families living close to the border. Refugee children settled through the Syrian resettlement programme are at schools miles from the border and they are not able to participate in school trips or football matches that take place on the other side of the border. </w:t>
      </w:r>
      <w:r w:rsidRPr="000961D8" w:rsidR="00213B87">
        <w:t>One thing that our organisations have proposed is that</w:t>
      </w:r>
      <w:r w:rsidRPr="000961D8">
        <w:t xml:space="preserve">, in particular, </w:t>
      </w:r>
      <w:r w:rsidRPr="000961D8" w:rsidR="00213B87">
        <w:t>people who have be</w:t>
      </w:r>
      <w:r w:rsidRPr="000961D8">
        <w:t>en</w:t>
      </w:r>
      <w:r w:rsidRPr="000961D8" w:rsidR="00213B87">
        <w:t xml:space="preserve"> granted refugee status in either jurisdiction</w:t>
      </w:r>
      <w:r w:rsidRPr="000961D8">
        <w:t xml:space="preserve"> should be afforded some kind of mutual visa recognition or a common refugee visa</w:t>
      </w:r>
      <w:r w:rsidRPr="000961D8" w:rsidR="00A357C6">
        <w:t>,</w:t>
      </w:r>
      <w:r w:rsidRPr="000961D8">
        <w:t xml:space="preserve"> so </w:t>
      </w:r>
      <w:r w:rsidR="00B0660B">
        <w:t xml:space="preserve">that </w:t>
      </w:r>
      <w:r w:rsidRPr="000961D8">
        <w:t>refugees can travel and participate in activities north and south of the border.</w:t>
      </w:r>
    </w:p>
    <w:p w:rsidR="00213B87" w:rsidRPr="000961D8" w:rsidP="00213B87">
      <w:pPr>
        <w:pStyle w:val="Answer"/>
      </w:pPr>
      <w:r w:rsidRPr="000961D8">
        <w:t>I</w:t>
      </w:r>
      <w:r w:rsidRPr="000961D8">
        <w:t xml:space="preserve">f I </w:t>
      </w:r>
      <w:r w:rsidRPr="000961D8">
        <w:t xml:space="preserve">can </w:t>
      </w:r>
      <w:r w:rsidRPr="000961D8">
        <w:t xml:space="preserve">just go right back to one of the first things I said, </w:t>
      </w:r>
      <w:r w:rsidRPr="000961D8">
        <w:t xml:space="preserve">one issue </w:t>
      </w:r>
      <w:r w:rsidRPr="000961D8">
        <w:t xml:space="preserve">is </w:t>
      </w:r>
      <w:r w:rsidRPr="000961D8" w:rsidR="00A357C6">
        <w:t>how</w:t>
      </w:r>
      <w:r w:rsidRPr="000961D8">
        <w:t xml:space="preserve"> </w:t>
      </w:r>
      <w:r w:rsidRPr="000961D8">
        <w:t xml:space="preserve">little consideration </w:t>
      </w:r>
      <w:r w:rsidRPr="000961D8">
        <w:t xml:space="preserve">has been </w:t>
      </w:r>
      <w:r w:rsidRPr="000961D8">
        <w:t>given to the needs of Northern Ireland.</w:t>
      </w:r>
      <w:r w:rsidRPr="000961D8" w:rsidR="00AD2350">
        <w:t xml:space="preserve"> </w:t>
      </w:r>
      <w:r w:rsidRPr="000961D8">
        <w:t>In the new plan for immigration consultation, there is barely any reference to Northern Ireland. The extent to which these new powers, which have been implemented primarily to address the Channel crossings, are going to be applies in the land</w:t>
      </w:r>
      <w:r w:rsidRPr="000961D8">
        <w:noBreakHyphen/>
        <w:t xml:space="preserve">border context is unclear. If so, what will the proliferation of increased powers to search, seize and arrest look like on a land border? They will be contentious, clearly, in the context here and arguably inconsistent with the principles of the Belfast/Good Friday agreement. </w:t>
      </w:r>
      <w:r w:rsidRPr="000961D8">
        <w:t xml:space="preserve">There </w:t>
      </w:r>
      <w:r w:rsidRPr="000961D8">
        <w:t xml:space="preserve">are </w:t>
      </w:r>
      <w:r w:rsidRPr="000961D8">
        <w:t>an awful lot of worrying provisions in the new plan for immigration</w:t>
      </w:r>
      <w:r w:rsidRPr="000961D8" w:rsidR="00A357C6">
        <w:t xml:space="preserve"> that</w:t>
      </w:r>
      <w:r w:rsidRPr="000961D8">
        <w:t xml:space="preserve"> have not been given due consideration by the UK Government.</w:t>
      </w:r>
    </w:p>
    <w:p w:rsidR="00213B87" w:rsidRPr="000961D8" w:rsidP="00932037">
      <w:pPr>
        <w:pStyle w:val="Question"/>
      </w:pPr>
      <w:sdt>
        <w:sdtPr>
          <w:alias w:val="Member"/>
          <w:tag w:val="&lt;Member mnisId='4856' dodsId=''&gt;"/>
          <w:id w:val="-359514636"/>
          <w:placeholder>
            <w:docPart w:val="1C998EE022F542C7BD66AD26476DEF7C"/>
          </w:placeholder>
          <w:richText/>
        </w:sdtPr>
        <w:sdtContent>
          <w:r w:rsidRPr="000961D8">
            <w:rPr>
              <w:b/>
            </w:rPr>
            <w:t>Stephen Farry:</w:t>
          </w:r>
        </w:sdtContent>
      </w:sdt>
      <w:r w:rsidRPr="000961D8">
        <w:t xml:space="preserve"> </w:t>
      </w:r>
      <w:r w:rsidRPr="000961D8" w:rsidR="001F4CED">
        <w:t>To develop on that, Liz, as a follow</w:t>
      </w:r>
      <w:r w:rsidRPr="000961D8" w:rsidR="001F4CED">
        <w:noBreakHyphen/>
        <w:t xml:space="preserve">up question, we seem to have a situation where the Home Office </w:t>
      </w:r>
      <w:r w:rsidRPr="000961D8" w:rsidR="004F43AE">
        <w:t>is</w:t>
      </w:r>
      <w:r w:rsidRPr="000961D8" w:rsidR="001F4CED">
        <w:t xml:space="preserve"> saying, “There will be no physical checks on the land border, but at the same time there may well be checks happening somewhere”. There is also uncertainty around documentation as to whether people are going to be required to apply to do electronic entry registration on every occasion that they cross or otherwise. Those things are all very much up in the air. </w:t>
      </w:r>
      <w:r w:rsidRPr="000961D8">
        <w:t xml:space="preserve">Are those </w:t>
      </w:r>
      <w:r w:rsidRPr="000961D8" w:rsidR="001F4CED">
        <w:t xml:space="preserve">the </w:t>
      </w:r>
      <w:r w:rsidRPr="000961D8" w:rsidR="009C5EC3">
        <w:t>types of</w:t>
      </w:r>
      <w:r w:rsidRPr="000961D8">
        <w:t xml:space="preserve"> issues that you are concerned about or does it go beyond those as well?</w:t>
      </w:r>
    </w:p>
    <w:p w:rsidR="00213B87" w:rsidRPr="000961D8" w:rsidP="00213B87">
      <w:pPr>
        <w:pStyle w:val="Answer"/>
      </w:pPr>
      <w:sdt>
        <w:sdtPr>
          <w:alias w:val="Witness"/>
          <w:id w:val="-1745489090"/>
          <w:placeholder>
            <w:docPart w:val="1C998EE022F542C7BD66AD26476DEF7C"/>
          </w:placeholder>
          <w:richText/>
        </w:sdtPr>
        <w:sdtContent>
          <w:r w:rsidRPr="000961D8">
            <w:rPr>
              <w:b/>
              <w:i/>
              <w:iCs/>
            </w:rPr>
            <w:t>Liz Griffith:</w:t>
          </w:r>
          <w:r w:rsidRPr="000961D8">
            <w:rPr>
              <w:b/>
            </w:rPr>
            <w:t xml:space="preserve"> </w:t>
          </w:r>
        </w:sdtContent>
      </w:sdt>
      <w:r w:rsidRPr="000961D8" w:rsidR="001F4CED">
        <w:t xml:space="preserve">In 2009, 12 years ago, the Equality and Human Rights Commission did a piece of work looking at racial profiling in the Common Travel Area. </w:t>
      </w:r>
      <w:r w:rsidRPr="000961D8" w:rsidR="004F43AE">
        <w:t xml:space="preserve">It </w:t>
      </w:r>
      <w:r w:rsidRPr="000961D8" w:rsidR="001F4CED">
        <w:t xml:space="preserve">said that the practice of singular nationalities and people visibly from a </w:t>
      </w:r>
      <w:r w:rsidR="009053A9">
        <w:t>minority ethnic</w:t>
      </w:r>
      <w:r w:rsidRPr="000961D8" w:rsidR="001F4CED">
        <w:t xml:space="preserve"> background should be ceased immediately. That recommendation sadly still stands one decade on. </w:t>
      </w:r>
      <w:r w:rsidRPr="000961D8">
        <w:t>There is so little attention given to this.</w:t>
      </w:r>
      <w:r w:rsidRPr="000961D8" w:rsidR="00AD2350">
        <w:t xml:space="preserve"> </w:t>
      </w:r>
      <w:r w:rsidRPr="000961D8" w:rsidR="001F4CED">
        <w:t xml:space="preserve">There is no equality impact assessment </w:t>
      </w:r>
      <w:r w:rsidRPr="000961D8" w:rsidR="004F43AE">
        <w:t>of</w:t>
      </w:r>
      <w:r w:rsidRPr="000961D8" w:rsidR="001F4CED">
        <w:t xml:space="preserve"> people who are being identified by immigration enforcement. The </w:t>
      </w:r>
      <w:r w:rsidRPr="000961D8">
        <w:t>Home Office is not collecting or publishing equality data.</w:t>
      </w:r>
      <w:r w:rsidRPr="000961D8" w:rsidR="001F4CED">
        <w:t xml:space="preserve"> We just do not know how the existing checks are playing out, although Lilian and Ronnie will be able to give you many anecdotal examples. </w:t>
      </w:r>
      <w:r w:rsidRPr="000961D8">
        <w:t>This is the existing state</w:t>
      </w:r>
      <w:r w:rsidRPr="000961D8" w:rsidR="001F4CED">
        <w:t xml:space="preserve">. This </w:t>
      </w:r>
      <w:r w:rsidRPr="000961D8">
        <w:t>is why we are so worried about the implementation of the new plan for immigration.</w:t>
      </w:r>
      <w:r w:rsidRPr="000961D8" w:rsidR="00AD2350">
        <w:t xml:space="preserve"> </w:t>
      </w:r>
    </w:p>
    <w:p w:rsidR="00213B87" w:rsidRPr="000961D8" w:rsidP="00A471F5">
      <w:pPr>
        <w:pStyle w:val="Question"/>
      </w:pPr>
      <w:sdt>
        <w:sdtPr>
          <w:alias w:val="Member"/>
          <w:tag w:val="&lt;Member mnisId='4856' dodsId=''&gt;"/>
          <w:id w:val="917453835"/>
          <w:placeholder>
            <w:docPart w:val="1C998EE022F542C7BD66AD26476DEF7C"/>
          </w:placeholder>
          <w:richText/>
        </w:sdtPr>
        <w:sdtContent>
          <w:r w:rsidRPr="000961D8">
            <w:rPr>
              <w:b/>
            </w:rPr>
            <w:t>Stephen Farry:</w:t>
          </w:r>
        </w:sdtContent>
      </w:sdt>
      <w:r w:rsidRPr="000961D8">
        <w:t xml:space="preserve"> </w:t>
      </w:r>
      <w:r w:rsidRPr="000961D8" w:rsidR="001F4CED">
        <w:t>We are not just talking here about the land border on the island of Ireland. This also applies in terms of Irish Sea crossings, too. You are nodding, Liz.</w:t>
      </w:r>
    </w:p>
    <w:p w:rsidR="00213B87" w:rsidRPr="000961D8" w:rsidP="001F4CED">
      <w:pPr>
        <w:pStyle w:val="Remark"/>
      </w:pPr>
      <w:sdt>
        <w:sdtPr>
          <w:alias w:val="Member"/>
          <w:tag w:val="&lt;Member mnisId='4494' dodsId='72275'&gt;"/>
          <w:id w:val="1889762213"/>
          <w:placeholder>
            <w:docPart w:val="1C998EE022F542C7BD66AD26476DEF7C"/>
          </w:placeholder>
          <w:richText/>
        </w:sdtPr>
        <w:sdtContent>
          <w:r w:rsidRPr="000961D8">
            <w:rPr>
              <w:b/>
            </w:rPr>
            <w:t>Chair:</w:t>
          </w:r>
        </w:sdtContent>
      </w:sdt>
      <w:r w:rsidRPr="000961D8">
        <w:t xml:space="preserve"> </w:t>
      </w:r>
      <w:r w:rsidRPr="000961D8" w:rsidR="001F4CED">
        <w:t>For the record, could you say yea or nay?</w:t>
      </w:r>
    </w:p>
    <w:p w:rsidR="00213B87" w:rsidRPr="000961D8" w:rsidP="00213B87">
      <w:pPr>
        <w:pStyle w:val="Answer"/>
      </w:pPr>
      <w:sdt>
        <w:sdtPr>
          <w:alias w:val="Witness"/>
          <w:id w:val="1095061721"/>
          <w:placeholder>
            <w:docPart w:val="1C998EE022F542C7BD66AD26476DEF7C"/>
          </w:placeholder>
          <w:richText/>
        </w:sdtPr>
        <w:sdtContent>
          <w:r w:rsidRPr="000961D8">
            <w:rPr>
              <w:b/>
              <w:i/>
              <w:iCs/>
            </w:rPr>
            <w:t>Liz Griffith:</w:t>
          </w:r>
          <w:r w:rsidRPr="000961D8">
            <w:rPr>
              <w:b/>
            </w:rPr>
            <w:t xml:space="preserve"> </w:t>
          </w:r>
        </w:sdtContent>
      </w:sdt>
      <w:r w:rsidRPr="000961D8" w:rsidR="004F43AE">
        <w:t>Sorry, y</w:t>
      </w:r>
      <w:r w:rsidRPr="000961D8">
        <w:t>es, absolutely</w:t>
      </w:r>
      <w:r w:rsidRPr="000961D8" w:rsidR="001F4CED">
        <w:t>. T</w:t>
      </w:r>
      <w:r w:rsidRPr="000961D8">
        <w:t>his ethnic profiling happens on travel between Great Britain and Northern Ireland in addition to travel across the land border from the south.</w:t>
      </w:r>
    </w:p>
    <w:p w:rsidR="004F43AE" w:rsidRPr="000961D8" w:rsidP="00213B87">
      <w:pPr>
        <w:pStyle w:val="Answer"/>
      </w:pPr>
      <w:sdt>
        <w:sdtPr>
          <w:alias w:val="Witness"/>
          <w:id w:val="611865905"/>
          <w:placeholder>
            <w:docPart w:val="1C998EE022F542C7BD66AD26476DEF7C"/>
          </w:placeholder>
          <w:richText/>
        </w:sdtPr>
        <w:sdtContent>
          <w:r w:rsidRPr="000961D8" w:rsidR="00213B87">
            <w:rPr>
              <w:b/>
              <w:i/>
              <w:iCs/>
            </w:rPr>
            <w:t>Lilian Seenoi-Barr:</w:t>
          </w:r>
          <w:r w:rsidRPr="000961D8" w:rsidR="00213B87">
            <w:rPr>
              <w:b/>
            </w:rPr>
            <w:t xml:space="preserve"> </w:t>
          </w:r>
        </w:sdtContent>
      </w:sdt>
      <w:r w:rsidRPr="000961D8" w:rsidR="00213B87">
        <w:t xml:space="preserve">The issue of the </w:t>
      </w:r>
      <w:r w:rsidRPr="000961D8" w:rsidR="00F76F12">
        <w:t xml:space="preserve">Common Travel Area </w:t>
      </w:r>
      <w:r w:rsidRPr="000961D8" w:rsidR="00213B87">
        <w:t xml:space="preserve">is </w:t>
      </w:r>
      <w:r w:rsidRPr="000961D8" w:rsidR="00F76F12">
        <w:t xml:space="preserve">something that is </w:t>
      </w:r>
      <w:r w:rsidRPr="000961D8" w:rsidR="00213B87">
        <w:t>very close to my heart</w:t>
      </w:r>
      <w:r w:rsidRPr="000961D8" w:rsidR="00F76F12">
        <w:t>, because I am somebody who has been impacted directly by racial profiling and also supporting people who are currently going through the same challenges.</w:t>
      </w:r>
      <w:r w:rsidRPr="000961D8">
        <w:t xml:space="preserve"> </w:t>
      </w:r>
      <w:r w:rsidRPr="000961D8" w:rsidR="00213B87">
        <w:t>I got my British citizenship in 2018, but before that I ha</w:t>
      </w:r>
      <w:r w:rsidRPr="000961D8" w:rsidR="00F76F12">
        <w:t>d</w:t>
      </w:r>
      <w:r w:rsidRPr="000961D8" w:rsidR="00213B87">
        <w:t xml:space="preserve"> been travelling a lot.</w:t>
      </w:r>
      <w:r w:rsidRPr="000961D8" w:rsidR="00F76F12">
        <w:t xml:space="preserve"> For people who do not know the Maasai community, we are travellers; we travel a lot. It is good to discover the environment that you live in. </w:t>
      </w:r>
    </w:p>
    <w:p w:rsidR="00F76F12" w:rsidRPr="000961D8" w:rsidP="00213B87">
      <w:pPr>
        <w:pStyle w:val="Answer"/>
      </w:pPr>
      <w:r w:rsidRPr="000961D8">
        <w:t xml:space="preserve">You may be thinking that the racial profiling </w:t>
      </w:r>
      <w:r w:rsidRPr="000961D8">
        <w:t xml:space="preserve">that </w:t>
      </w:r>
      <w:r w:rsidRPr="000961D8">
        <w:t>I experienced was crossing the border between Northern Ireland and the Republic of Ireland.</w:t>
      </w:r>
      <w:r w:rsidRPr="000961D8" w:rsidR="00AD2350">
        <w:t xml:space="preserve"> </w:t>
      </w:r>
      <w:r w:rsidRPr="000961D8">
        <w:t>It was actually from Northern Ireland to Scotland.</w:t>
      </w:r>
      <w:r w:rsidRPr="000961D8" w:rsidR="004F43AE">
        <w:t xml:space="preserve"> </w:t>
      </w:r>
      <w:r w:rsidRPr="000961D8">
        <w:t xml:space="preserve">This was not something that happened once. </w:t>
      </w:r>
      <w:r w:rsidRPr="000961D8">
        <w:t>I got my refugee status in 2012</w:t>
      </w:r>
      <w:r w:rsidRPr="000961D8">
        <w:t xml:space="preserve">, </w:t>
      </w:r>
      <w:r w:rsidRPr="000961D8">
        <w:t>and each year I like going to Edinburgh.</w:t>
      </w:r>
      <w:r w:rsidRPr="000961D8">
        <w:t xml:space="preserve"> Every time I travelled to Edinburgh I was stopped, and I was the only person. Our car was the only car that would be stopped</w:t>
      </w:r>
      <w:r w:rsidRPr="000961D8" w:rsidR="004F43AE">
        <w:t xml:space="preserve"> when</w:t>
      </w:r>
      <w:r w:rsidRPr="000961D8">
        <w:t xml:space="preserve"> everybody else </w:t>
      </w:r>
      <w:r w:rsidR="00B0660B">
        <w:t>wa</w:t>
      </w:r>
      <w:r w:rsidRPr="000961D8" w:rsidR="004F43AE">
        <w:t>s</w:t>
      </w:r>
      <w:r w:rsidRPr="000961D8">
        <w:t xml:space="preserve"> allowed to move. I would </w:t>
      </w:r>
      <w:r w:rsidRPr="000961D8">
        <w:t>be asked how I got my refugee status and how I got my travel document when the Home Office already hold that information.</w:t>
      </w:r>
      <w:r w:rsidRPr="000961D8">
        <w:t xml:space="preserve"> When I travelled to Brussels through Belfast, I was </w:t>
      </w:r>
      <w:r w:rsidRPr="000961D8" w:rsidR="004F43AE">
        <w:t xml:space="preserve">still </w:t>
      </w:r>
      <w:r w:rsidRPr="000961D8">
        <w:t>stopped and detained. I was asked how I got my travel document and if it was even mine in the first place. It was just because I looked different. I had a different hairstyle at that point, which looked different from my travel</w:t>
      </w:r>
      <w:r w:rsidR="00B0660B">
        <w:t xml:space="preserve"> </w:t>
      </w:r>
      <w:r w:rsidRPr="000961D8">
        <w:t xml:space="preserve">document photo. </w:t>
      </w:r>
    </w:p>
    <w:p w:rsidR="00F76F12" w:rsidRPr="000961D8" w:rsidP="00213B87">
      <w:pPr>
        <w:pStyle w:val="Answer"/>
      </w:pPr>
      <w:r w:rsidRPr="000961D8">
        <w:t xml:space="preserve">I applied for a British passport hoping that </w:t>
      </w:r>
      <w:r w:rsidRPr="000961D8">
        <w:t xml:space="preserve">this </w:t>
      </w:r>
      <w:r w:rsidR="00B0660B">
        <w:t>would</w:t>
      </w:r>
      <w:r w:rsidRPr="000961D8">
        <w:t xml:space="preserve"> </w:t>
      </w:r>
      <w:r w:rsidRPr="000961D8">
        <w:t>stop.</w:t>
      </w:r>
      <w:r w:rsidRPr="000961D8" w:rsidR="00AD2350">
        <w:t xml:space="preserve"> </w:t>
      </w:r>
      <w:r w:rsidRPr="000961D8">
        <w:t xml:space="preserve">In 2019, when I went to Scotland again, the same thing happened to me. It really does not matter whether you become British, Irish or you maintain your citizenship. </w:t>
      </w:r>
      <w:r w:rsidRPr="000961D8">
        <w:t>You will encounter racial profiling travelling across the border.</w:t>
      </w:r>
      <w:r w:rsidRPr="000961D8" w:rsidR="00AD2350">
        <w:t xml:space="preserve"> </w:t>
      </w:r>
      <w:r w:rsidRPr="000961D8">
        <w:t xml:space="preserve">It is getting worse because of the new immigration legislation that is coming in, particularly after Brexit. We have seen people being stopped well before there was an agreement. What was shocking for me </w:t>
      </w:r>
      <w:r w:rsidR="00B0660B">
        <w:t>wa</w:t>
      </w:r>
      <w:r w:rsidRPr="000961D8">
        <w:t>s that in 2018 the Prime Minister in the United Kingdom and Taoiseach in the Republic of Ireland quickly came together to issue a memorandum of understanding—I even know the time it happened, because it happened in May 2018—to protect the Common Travel Area and the citizens of Northern Ireland and the Republic of Ireland.</w:t>
      </w:r>
    </w:p>
    <w:p w:rsidR="00213B87" w:rsidRPr="000961D8" w:rsidP="00213B87">
      <w:pPr>
        <w:pStyle w:val="Answer"/>
      </w:pPr>
      <w:r w:rsidRPr="000961D8">
        <w:t>I do not know whether they forget or whether it is the same trend, but Northern Ireland has now become a global community and there is stand</w:t>
      </w:r>
      <w:r w:rsidR="00B0660B">
        <w:t>-</w:t>
      </w:r>
      <w:r w:rsidRPr="000961D8">
        <w:t xml:space="preserve">alone legislation that discriminates against people who are not born in Northern Ireland or who hold passports from other countries who have the legal right to live, work and study in Northern Ireland. </w:t>
      </w:r>
      <w:r w:rsidRPr="000961D8">
        <w:t>These are not foreigners.</w:t>
      </w:r>
      <w:r w:rsidRPr="000961D8" w:rsidR="00AD2350">
        <w:t xml:space="preserve"> </w:t>
      </w:r>
      <w:r w:rsidRPr="000961D8">
        <w:t>These are people who live within our society.</w:t>
      </w:r>
      <w:r w:rsidRPr="000961D8" w:rsidR="00AD2350">
        <w:t xml:space="preserve"> </w:t>
      </w:r>
      <w:r w:rsidRPr="000961D8">
        <w:t xml:space="preserve">Most of them </w:t>
      </w:r>
      <w:r w:rsidRPr="000961D8">
        <w:t>would have indefinite leave to remain, so they are not looking to leave.</w:t>
      </w:r>
      <w:r w:rsidRPr="000961D8">
        <w:t xml:space="preserve"> They have been allowed to live on the island of Ireland, but </w:t>
      </w:r>
      <w:r w:rsidRPr="000961D8" w:rsidR="004F43AE">
        <w:t xml:space="preserve">will </w:t>
      </w:r>
      <w:r w:rsidRPr="000961D8">
        <w:t xml:space="preserve">have to apply for a visa to travel across the border. </w:t>
      </w:r>
    </w:p>
    <w:p w:rsidR="00D86EDB" w:rsidRPr="000961D8" w:rsidP="00213B87">
      <w:pPr>
        <w:pStyle w:val="Answer"/>
      </w:pPr>
      <w:sdt>
        <w:sdtPr>
          <w:alias w:val="Witness"/>
          <w:id w:val="1399168091"/>
          <w:placeholder>
            <w:docPart w:val="1C998EE022F542C7BD66AD26476DEF7C"/>
          </w:placeholder>
          <w:richText/>
        </w:sdtPr>
        <w:sdtContent>
          <w:r w:rsidRPr="000961D8" w:rsidR="00213B87">
            <w:rPr>
              <w:b/>
              <w:i/>
              <w:iCs/>
            </w:rPr>
            <w:t>Ronnie Vellem:</w:t>
          </w:r>
          <w:r w:rsidRPr="000961D8" w:rsidR="00213B87">
            <w:rPr>
              <w:b/>
            </w:rPr>
            <w:t xml:space="preserve"> </w:t>
          </w:r>
        </w:sdtContent>
      </w:sdt>
      <w:r w:rsidRPr="000961D8" w:rsidR="00F76F12">
        <w:t xml:space="preserve">I just want to add to what Lilian has said in terms of racial profiling. </w:t>
      </w:r>
      <w:r w:rsidRPr="000961D8" w:rsidR="00213B87">
        <w:t xml:space="preserve">It is a big problem for </w:t>
      </w:r>
      <w:r w:rsidR="009053A9">
        <w:t>minority ethnic</w:t>
      </w:r>
      <w:r w:rsidRPr="000961D8" w:rsidR="00213B87">
        <w:t xml:space="preserve"> communities.</w:t>
      </w:r>
      <w:r w:rsidRPr="000961D8" w:rsidR="00AD2350">
        <w:t xml:space="preserve"> </w:t>
      </w:r>
      <w:r w:rsidRPr="000961D8" w:rsidR="00F76F12">
        <w:t xml:space="preserve">I have had quite a few incidents where I have been stopped. </w:t>
      </w:r>
      <w:r w:rsidRPr="000961D8" w:rsidR="00213B87">
        <w:t xml:space="preserve">The first time I was </w:t>
      </w:r>
      <w:r w:rsidRPr="000961D8" w:rsidR="00F76F12">
        <w:t>travelling</w:t>
      </w:r>
      <w:r w:rsidRPr="000961D8" w:rsidR="00213B87">
        <w:t xml:space="preserve"> to Dublin on business</w:t>
      </w:r>
      <w:r w:rsidRPr="000961D8" w:rsidR="00F76F12">
        <w:t xml:space="preserve">, </w:t>
      </w:r>
      <w:r w:rsidRPr="000961D8" w:rsidR="00213B87">
        <w:t>I was supposed to attend a meeting and I was using a travel document.</w:t>
      </w:r>
      <w:r w:rsidRPr="000961D8" w:rsidR="00AD2350">
        <w:t xml:space="preserve"> </w:t>
      </w:r>
      <w:r w:rsidRPr="000961D8" w:rsidR="00F76F12">
        <w:t>In my travel document it would have listed the countries I could travel to without a visa, and Ireland was one of them.</w:t>
      </w:r>
      <w:r w:rsidRPr="000961D8" w:rsidR="004F43AE">
        <w:t xml:space="preserve"> </w:t>
      </w:r>
      <w:r w:rsidRPr="000961D8" w:rsidR="00F76F12">
        <w:t xml:space="preserve">We got to Dundalk and the train was stopped. The police moved in and very much targeted me, because I looked different. They said, “Can I please see your travel documents?” </w:t>
      </w:r>
      <w:r w:rsidRPr="000961D8" w:rsidR="00213B87">
        <w:t>I showed them the travel document</w:t>
      </w:r>
      <w:r w:rsidRPr="000961D8" w:rsidR="00F76F12">
        <w:t xml:space="preserve">, </w:t>
      </w:r>
      <w:r w:rsidRPr="000961D8" w:rsidR="00213B87">
        <w:t>and they said, “Can you please just step out</w:t>
      </w:r>
      <w:r w:rsidRPr="000961D8" w:rsidR="00F76F12">
        <w:t xml:space="preserve">? </w:t>
      </w:r>
      <w:r w:rsidRPr="000961D8" w:rsidR="00213B87">
        <w:t>We need to talk to you for a while”.</w:t>
      </w:r>
      <w:r w:rsidRPr="000961D8" w:rsidR="00AD2350">
        <w:t xml:space="preserve"> </w:t>
      </w:r>
    </w:p>
    <w:p w:rsidR="00D86EDB" w:rsidRPr="000961D8" w:rsidP="00213B87">
      <w:pPr>
        <w:pStyle w:val="Answer"/>
      </w:pPr>
      <w:r w:rsidRPr="000961D8">
        <w:t xml:space="preserve">After a while, without an explanation, I was asked to go to the police station. The train had left, and I was told, “The legislation has just changed. You cannot travel to the Republic without a visa, even if you have a travel document”. That was it, and then I was put on the bus back to Belfast. We </w:t>
      </w:r>
      <w:r w:rsidRPr="000961D8" w:rsidR="00594CEC">
        <w:t>can</w:t>
      </w:r>
      <w:r w:rsidRPr="000961D8">
        <w:t xml:space="preserve"> look at the restrictions being placed on ethnic minorities. They limit the opportunities for people, whether that is doing business in the Republic or just travelling for leisure.</w:t>
      </w:r>
    </w:p>
    <w:p w:rsidR="00594CEC" w:rsidRPr="000961D8" w:rsidP="00213B87">
      <w:pPr>
        <w:pStyle w:val="Answer"/>
      </w:pPr>
      <w:r w:rsidRPr="000961D8">
        <w:t xml:space="preserve">In </w:t>
      </w:r>
      <w:r w:rsidRPr="000961D8">
        <w:t>an</w:t>
      </w:r>
      <w:r w:rsidRPr="000961D8">
        <w:t xml:space="preserve">other incident, </w:t>
      </w:r>
      <w:r w:rsidRPr="000961D8" w:rsidR="00213B87">
        <w:t>I was working as a key worker for the Syrian refugee project</w:t>
      </w:r>
      <w:r w:rsidRPr="000961D8">
        <w:rPr>
          <w:rFonts w:cs="Times New Roman"/>
        </w:rPr>
        <w:t xml:space="preserve"> for </w:t>
      </w:r>
      <w:r w:rsidRPr="000961D8">
        <w:rPr>
          <w:rFonts w:cs="Times New Roman"/>
        </w:rPr>
        <w:t>Exte</w:t>
      </w:r>
      <w:r w:rsidR="00521558">
        <w:rPr>
          <w:rFonts w:cs="Times New Roman"/>
        </w:rPr>
        <w:t>rn</w:t>
      </w:r>
      <w:r w:rsidRPr="000961D8">
        <w:rPr>
          <w:rFonts w:cs="Times New Roman"/>
        </w:rPr>
        <w:t xml:space="preserve"> and I was supporting families in Newry. Somehow I missed the turning to Newry. Just as I missed the turn, I could see a car pull out</w:t>
      </w:r>
      <w:r w:rsidRPr="000961D8">
        <w:rPr>
          <w:rFonts w:cs="Times New Roman"/>
        </w:rPr>
        <w:t xml:space="preserve">; it had been parked just by </w:t>
      </w:r>
      <w:r w:rsidRPr="000961D8">
        <w:rPr>
          <w:rFonts w:cs="Times New Roman"/>
        </w:rPr>
        <w:t xml:space="preserve">the road behind me. </w:t>
      </w:r>
      <w:r w:rsidRPr="000961D8" w:rsidR="00213B87">
        <w:t>Once I realised</w:t>
      </w:r>
      <w:r w:rsidRPr="000961D8">
        <w:t xml:space="preserve"> </w:t>
      </w:r>
      <w:r w:rsidRPr="000961D8" w:rsidR="00213B87">
        <w:t xml:space="preserve">I had missed the </w:t>
      </w:r>
      <w:r w:rsidRPr="000961D8">
        <w:t>turn</w:t>
      </w:r>
      <w:r w:rsidRPr="000961D8" w:rsidR="00213B87">
        <w:t>, I was going to turn back to go back to Newry, but</w:t>
      </w:r>
      <w:r w:rsidRPr="000961D8">
        <w:t xml:space="preserve"> </w:t>
      </w:r>
      <w:r w:rsidRPr="000961D8" w:rsidR="00213B87">
        <w:t>before I had even had the opportunity</w:t>
      </w:r>
      <w:r w:rsidRPr="000961D8">
        <w:t xml:space="preserve">, </w:t>
      </w:r>
      <w:r w:rsidRPr="000961D8" w:rsidR="00213B87">
        <w:t xml:space="preserve">I was </w:t>
      </w:r>
      <w:r w:rsidRPr="000961D8">
        <w:t xml:space="preserve">stopped </w:t>
      </w:r>
      <w:r w:rsidRPr="000961D8" w:rsidR="00213B87">
        <w:t>by the police</w:t>
      </w:r>
      <w:r w:rsidRPr="000961D8">
        <w:t xml:space="preserve"> and they said, “Can we please see your travel documents?” I showed them and I explained where I was going. They asked where I was going, and I explained that I was going to Newry but </w:t>
      </w:r>
      <w:r w:rsidRPr="000961D8">
        <w:t>had just missed the turn</w:t>
      </w:r>
      <w:r w:rsidRPr="000961D8">
        <w:rPr>
          <w:rFonts w:cs="Times New Roman"/>
        </w:rPr>
        <w:t>. I went through the whole process</w:t>
      </w:r>
      <w:r w:rsidRPr="000961D8">
        <w:rPr>
          <w:rFonts w:cs="Times New Roman"/>
        </w:rPr>
        <w:t xml:space="preserve"> </w:t>
      </w:r>
      <w:r w:rsidRPr="000961D8">
        <w:rPr>
          <w:rFonts w:cs="Times New Roman"/>
        </w:rPr>
        <w:t xml:space="preserve">where they had to phone the Home Office to see whether I was </w:t>
      </w:r>
      <w:r w:rsidR="00B0660B">
        <w:rPr>
          <w:rFonts w:cs="Times New Roman"/>
        </w:rPr>
        <w:t xml:space="preserve">a </w:t>
      </w:r>
      <w:r w:rsidRPr="000961D8">
        <w:rPr>
          <w:rFonts w:cs="Times New Roman"/>
        </w:rPr>
        <w:t>refugee.</w:t>
      </w:r>
      <w:r w:rsidRPr="000961D8">
        <w:rPr>
          <w:rFonts w:cs="Times New Roman"/>
        </w:rPr>
        <w:t xml:space="preserve"> </w:t>
      </w:r>
      <w:r w:rsidRPr="000961D8">
        <w:rPr>
          <w:rFonts w:cs="Times New Roman"/>
        </w:rPr>
        <w:t>I said, “Do you know what? I hold a British passport. I d</w:t>
      </w:r>
      <w:r w:rsidRPr="000961D8">
        <w:rPr>
          <w:rFonts w:cs="Times New Roman"/>
        </w:rPr>
        <w:t>on’</w:t>
      </w:r>
      <w:r w:rsidRPr="000961D8">
        <w:rPr>
          <w:rFonts w:cs="Times New Roman"/>
        </w:rPr>
        <w:t xml:space="preserve">t have it here, because I </w:t>
      </w:r>
      <w:r w:rsidRPr="000961D8">
        <w:rPr>
          <w:rFonts w:cs="Times New Roman"/>
        </w:rPr>
        <w:t xml:space="preserve">didn’t </w:t>
      </w:r>
      <w:r w:rsidRPr="000961D8">
        <w:rPr>
          <w:rFonts w:cs="Times New Roman"/>
        </w:rPr>
        <w:t xml:space="preserve">need it. I was travelling to Newry”. It </w:t>
      </w:r>
      <w:r w:rsidRPr="000961D8" w:rsidR="00213B87">
        <w:t xml:space="preserve">took </w:t>
      </w:r>
      <w:r w:rsidRPr="000961D8">
        <w:t xml:space="preserve">more than </w:t>
      </w:r>
      <w:r w:rsidRPr="000961D8" w:rsidR="00213B87">
        <w:t xml:space="preserve">30 minutes for them to go through </w:t>
      </w:r>
      <w:r w:rsidRPr="000961D8">
        <w:t xml:space="preserve">that whole </w:t>
      </w:r>
      <w:r w:rsidRPr="000961D8" w:rsidR="00213B87">
        <w:t>process.</w:t>
      </w:r>
      <w:r w:rsidRPr="000961D8">
        <w:t xml:space="preserve"> </w:t>
      </w:r>
    </w:p>
    <w:p w:rsidR="00021F45" w:rsidRPr="000961D8" w:rsidP="00213B87">
      <w:pPr>
        <w:pStyle w:val="Answer"/>
      </w:pPr>
      <w:r w:rsidRPr="000961D8">
        <w:t xml:space="preserve">What </w:t>
      </w:r>
      <w:r w:rsidRPr="000961D8" w:rsidR="00D86EDB">
        <w:t>really st</w:t>
      </w:r>
      <w:r w:rsidRPr="000961D8" w:rsidR="00594CEC">
        <w:t>r</w:t>
      </w:r>
      <w:r w:rsidRPr="000961D8" w:rsidR="00D86EDB">
        <w:t xml:space="preserve">uck </w:t>
      </w:r>
      <w:r>
        <w:t xml:space="preserve">me </w:t>
      </w:r>
      <w:r w:rsidRPr="000961D8" w:rsidR="00D86EDB">
        <w:t>was the way I was stopped. As soon as they saw that there was a black person driving that car, they stopped my car</w:t>
      </w:r>
      <w:r w:rsidRPr="000961D8">
        <w:t xml:space="preserve">. </w:t>
      </w:r>
      <w:r w:rsidRPr="000961D8" w:rsidR="00594CEC">
        <w:t xml:space="preserve">I do not think </w:t>
      </w:r>
      <w:r w:rsidR="00521558">
        <w:t xml:space="preserve">they </w:t>
      </w:r>
      <w:r w:rsidRPr="000961D8">
        <w:t xml:space="preserve">were stopping every car along the road there. </w:t>
      </w:r>
      <w:r w:rsidRPr="000961D8" w:rsidR="00213B87">
        <w:t>Unfortunately, racial profiling is very much in existence.</w:t>
      </w:r>
      <w:r w:rsidRPr="000961D8">
        <w:t xml:space="preserve"> I had been stopped that first time in Dundalk when I was using that travel document. I remember I was coming from France and I was asked to step aside. </w:t>
      </w:r>
    </w:p>
    <w:p w:rsidR="00213B87" w:rsidRPr="000961D8" w:rsidP="00213B87">
      <w:pPr>
        <w:pStyle w:val="Remark"/>
      </w:pPr>
      <w:sdt>
        <w:sdtPr>
          <w:alias w:val="Member"/>
          <w:tag w:val="&lt;Member mnisId='4494' dodsId='72275'&gt;"/>
          <w:id w:val="-1452774065"/>
          <w:placeholder>
            <w:docPart w:val="1C998EE022F542C7BD66AD26476DEF7C"/>
          </w:placeholder>
          <w:richText/>
        </w:sdtPr>
        <w:sdtContent>
          <w:r w:rsidRPr="000961D8">
            <w:rPr>
              <w:b/>
            </w:rPr>
            <w:t>Chair:</w:t>
          </w:r>
        </w:sdtContent>
      </w:sdt>
      <w:r w:rsidRPr="000961D8">
        <w:t xml:space="preserve"> </w:t>
      </w:r>
      <w:r w:rsidRPr="000961D8" w:rsidR="00021F45">
        <w:t xml:space="preserve">Ronnie, I am sorry to interrupt. </w:t>
      </w:r>
      <w:r w:rsidRPr="000961D8">
        <w:t>We are pressed for time</w:t>
      </w:r>
      <w:r w:rsidRPr="000961D8" w:rsidR="00021F45">
        <w:t xml:space="preserve">, </w:t>
      </w:r>
      <w:r w:rsidRPr="000961D8">
        <w:t>because we have our second session</w:t>
      </w:r>
      <w:r w:rsidRPr="000961D8" w:rsidR="00192CEC">
        <w:t xml:space="preserve"> keyed up</w:t>
      </w:r>
      <w:r w:rsidRPr="000961D8">
        <w:t>.</w:t>
      </w:r>
      <w:r w:rsidRPr="000961D8" w:rsidR="00021F45">
        <w:t xml:space="preserve"> We have got a very good and worrying picture from the experiences that you and Lilian have—</w:t>
      </w:r>
    </w:p>
    <w:p w:rsidR="00213B87" w:rsidRPr="000961D8" w:rsidP="00021F45">
      <w:pPr>
        <w:pStyle w:val="Remark"/>
      </w:pPr>
      <w:sdt>
        <w:sdtPr>
          <w:alias w:val="Member"/>
          <w:tag w:val="&lt;Member mnisId='4856' dodsId=''&gt;"/>
          <w:id w:val="-1228757050"/>
          <w:placeholder>
            <w:docPart w:val="1C998EE022F542C7BD66AD26476DEF7C"/>
          </w:placeholder>
          <w:richText/>
        </w:sdtPr>
        <w:sdtContent>
          <w:r w:rsidRPr="000961D8">
            <w:rPr>
              <w:b/>
            </w:rPr>
            <w:t>Stephen Farry:</w:t>
          </w:r>
        </w:sdtContent>
      </w:sdt>
      <w:r w:rsidRPr="000961D8">
        <w:t xml:space="preserve"> </w:t>
      </w:r>
      <w:r w:rsidRPr="000961D8" w:rsidR="00021F45">
        <w:t xml:space="preserve">Chair, it is worth saying that, from the responses, this is </w:t>
      </w:r>
      <w:r w:rsidRPr="000961D8" w:rsidR="00021F45">
        <w:t xml:space="preserve">an issue both for the UK Border Force and An Garda Síochána in the Irish Republic as well. </w:t>
      </w:r>
    </w:p>
    <w:p w:rsidR="00213B87" w:rsidRPr="000961D8" w:rsidP="00021F45">
      <w:pPr>
        <w:pStyle w:val="Remark"/>
      </w:pPr>
      <w:sdt>
        <w:sdtPr>
          <w:alias w:val="Member"/>
          <w:tag w:val="&lt;Member mnisId='4494' dodsId='72275'&gt;"/>
          <w:id w:val="214011787"/>
          <w:placeholder>
            <w:docPart w:val="1C998EE022F542C7BD66AD26476DEF7C"/>
          </w:placeholder>
          <w:richText/>
        </w:sdtPr>
        <w:sdtContent>
          <w:r w:rsidRPr="000961D8">
            <w:rPr>
              <w:b/>
            </w:rPr>
            <w:t>Chair:</w:t>
          </w:r>
        </w:sdtContent>
      </w:sdt>
      <w:r w:rsidRPr="000961D8">
        <w:t xml:space="preserve"> </w:t>
      </w:r>
      <w:r w:rsidRPr="000961D8" w:rsidR="00021F45">
        <w:t xml:space="preserve">Yes, indeed. That is a point well made. </w:t>
      </w:r>
      <w:r w:rsidRPr="000961D8">
        <w:t>I am going to draw this panel to a close.</w:t>
      </w:r>
      <w:r w:rsidRPr="000961D8" w:rsidR="00AD2350">
        <w:t xml:space="preserve"> </w:t>
      </w:r>
      <w:r w:rsidRPr="000961D8" w:rsidR="00021F45">
        <w:t xml:space="preserve">Let me thank, on behalf of the Committee, our three witnesses for your attendance and answers to our questions. </w:t>
      </w:r>
      <w:r w:rsidRPr="000961D8">
        <w:t xml:space="preserve">I hope from your point of view it has </w:t>
      </w:r>
      <w:r w:rsidRPr="000961D8" w:rsidR="00021F45">
        <w:t xml:space="preserve">been </w:t>
      </w:r>
      <w:r w:rsidRPr="000961D8">
        <w:t>useful.</w:t>
      </w:r>
      <w:r w:rsidRPr="000961D8" w:rsidR="00AD2350">
        <w:t xml:space="preserve"> </w:t>
      </w:r>
      <w:r w:rsidRPr="000961D8" w:rsidR="00021F45">
        <w:t xml:space="preserve">It certainly has been from our point of view, and we are grateful for your time. </w:t>
      </w:r>
      <w:r w:rsidRPr="000961D8">
        <w:t>We will now turn to our second panel, please.</w:t>
      </w:r>
      <w:r w:rsidRPr="000961D8" w:rsidR="00021F45">
        <w:t xml:space="preserve"> </w:t>
      </w:r>
    </w:p>
    <w:p w:rsidR="00213B87" w:rsidRPr="000961D8" w:rsidP="00213B87">
      <w:pPr>
        <w:spacing w:line="276" w:lineRule="auto"/>
        <w:jc w:val="lef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BF437B4E4D4C349B1F910610A18CCE"/>
      </w:placeholder>
      <w:richText/>
    </w:sdtPr>
    <w:sdtContent>
      <w:p w:rsidR="003736A1" w:rsidP="009277D8">
        <w:pPr>
          <w:pStyle w:val="Para"/>
          <w:rPr>
            <w:color w:val="808080"/>
          </w:rPr>
        </w:pPr>
        <w:r w:rsidRPr="00CA57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06AA84FB7745338F944B31ECA394B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BC2313E"/>
    <w:lvl w:ilvl="0">
      <w:start w:val="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5714"/>
    <w:rPr>
      <w:color w:val="605E5C"/>
      <w:shd w:val="clear" w:color="auto" w:fill="E1DFDD"/>
    </w:rPr>
  </w:style>
  <w:style w:type="paragraph" w:customStyle="1" w:styleId="Name">
    <w:name w:val="Name"/>
    <w:basedOn w:val="Normal"/>
    <w:next w:val="Normal"/>
    <w:link w:val="NameChar"/>
    <w:qFormat/>
    <w:rsid w:val="006A5BA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A5BA0"/>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BF437B4E4D4C349B1F910610A18CCE"/>
        <w:category>
          <w:name w:val="General"/>
          <w:gallery w:val="placeholder"/>
        </w:category>
        <w:types>
          <w:type w:val="bbPlcHdr"/>
        </w:types>
        <w:behaviors>
          <w:behavior w:val="content"/>
        </w:behaviors>
        <w:guid w:val="{386CC3C1-9592-4CCF-9EE7-1152289DE2FD}"/>
      </w:docPartPr>
      <w:docPartBody>
        <w:p w:rsidR="002464AD" w:rsidP="00954EB8">
          <w:pPr>
            <w:pStyle w:val="F4BF437B4E4D4C349B1F910610A18CCE"/>
          </w:pPr>
          <w:r w:rsidRPr="000753FC">
            <w:rPr>
              <w:rStyle w:val="PlaceholderText"/>
            </w:rPr>
            <w:t>Click here to enter text.</w:t>
          </w:r>
        </w:p>
      </w:docPartBody>
    </w:docPart>
    <w:docPart>
      <w:docPartPr>
        <w:name w:val="DA5F3E6CB4974EB8A04798878EE0DFCC"/>
        <w:category>
          <w:name w:val="General"/>
          <w:gallery w:val="placeholder"/>
        </w:category>
        <w:types>
          <w:type w:val="bbPlcHdr"/>
        </w:types>
        <w:behaviors>
          <w:behavior w:val="content"/>
        </w:behaviors>
        <w:guid w:val="{F513C093-9F9F-4F88-8E98-6A1ABAC47C5A}"/>
      </w:docPartPr>
      <w:docPartBody>
        <w:p w:rsidR="002464AD" w:rsidP="00954EB8">
          <w:pPr>
            <w:pStyle w:val="DA5F3E6CB4974EB8A04798878EE0DFCC"/>
          </w:pPr>
          <w:r w:rsidRPr="002B3926">
            <w:rPr>
              <w:rStyle w:val="PlaceholderText"/>
            </w:rPr>
            <w:t>Click here to enter text.</w:t>
          </w:r>
        </w:p>
      </w:docPartBody>
    </w:docPart>
    <w:docPart>
      <w:docPartPr>
        <w:name w:val="CB06AA84FB7745338F944B31ECA394B8"/>
        <w:category>
          <w:name w:val="General"/>
          <w:gallery w:val="placeholder"/>
        </w:category>
        <w:types>
          <w:type w:val="bbPlcHdr"/>
        </w:types>
        <w:behaviors>
          <w:behavior w:val="content"/>
        </w:behaviors>
        <w:guid w:val="{73F5FA73-2062-43B7-A3F4-EF093FCC704D}"/>
      </w:docPartPr>
      <w:docPartBody>
        <w:p w:rsidR="002464AD" w:rsidP="00954EB8">
          <w:pPr>
            <w:pStyle w:val="CB06AA84FB7745338F944B31ECA394B8"/>
          </w:pPr>
          <w:r w:rsidRPr="00D20745">
            <w:rPr>
              <w:rStyle w:val="PlaceholderText"/>
            </w:rPr>
            <w:t>Click here to enter text.</w:t>
          </w:r>
        </w:p>
      </w:docPartBody>
    </w:docPart>
    <w:docPart>
      <w:docPartPr>
        <w:name w:val="3048391BC4504AB8B290A5AE23E33CCF"/>
        <w:category>
          <w:name w:val="General"/>
          <w:gallery w:val="placeholder"/>
        </w:category>
        <w:types>
          <w:type w:val="bbPlcHdr"/>
        </w:types>
        <w:behaviors>
          <w:behavior w:val="content"/>
        </w:behaviors>
        <w:guid w:val="{DB29330A-A46D-4543-A868-CE8DEBEBF747}"/>
      </w:docPartPr>
      <w:docPartBody>
        <w:p w:rsidR="002464AD" w:rsidP="00954EB8">
          <w:pPr>
            <w:pStyle w:val="3048391BC4504AB8B290A5AE23E33CC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19D1B81-57B9-43F9-9B0D-7176372F079B}"/>
      </w:docPartPr>
      <w:docPartBody>
        <w:p w:rsidR="002464AD">
          <w:r w:rsidRPr="00A420F7">
            <w:rPr>
              <w:rStyle w:val="PlaceholderText"/>
            </w:rPr>
            <w:t>Click or tap here to enter text.</w:t>
          </w:r>
        </w:p>
      </w:docPartBody>
    </w:docPart>
    <w:docPart>
      <w:docPartPr>
        <w:name w:val="C9E84CC053294C28937E776A63168E45"/>
        <w:category>
          <w:name w:val="General"/>
          <w:gallery w:val="placeholder"/>
        </w:category>
        <w:types>
          <w:type w:val="bbPlcHdr"/>
        </w:types>
        <w:behaviors>
          <w:behavior w:val="content"/>
        </w:behaviors>
        <w:guid w:val="{F1FAC99E-E82E-4D1F-A6F0-A8D981710BE8}"/>
      </w:docPartPr>
      <w:docPartBody>
        <w:p w:rsidR="00FE7EFE" w:rsidP="007003CF">
          <w:pPr>
            <w:pStyle w:val="071C50D7FA8D4CA89133FB6752CE4FB1"/>
          </w:pPr>
          <w:r w:rsidRPr="0030725F">
            <w:rPr>
              <w:rStyle w:val="PlaceholderText"/>
            </w:rPr>
            <w:t>Click here to enter text.</w:t>
          </w:r>
        </w:p>
      </w:docPartBody>
    </w:docPart>
    <w:docPart>
      <w:docPartPr>
        <w:name w:val="81201B38214543F8B191A156635B0001"/>
        <w:category>
          <w:name w:val="General"/>
          <w:gallery w:val="placeholder"/>
        </w:category>
        <w:types>
          <w:type w:val="bbPlcHdr"/>
        </w:types>
        <w:behaviors>
          <w:behavior w:val="content"/>
        </w:behaviors>
        <w:guid w:val="{D43F7EFB-8DF1-4E62-8A0C-DBB567AA82E8}"/>
      </w:docPartPr>
      <w:docPartBody>
        <w:p w:rsidR="00FE7EFE" w:rsidP="007003CF">
          <w:pPr>
            <w:pStyle w:val="F48DABDAFFC9457792EB94E3E970925C"/>
          </w:pPr>
          <w:r w:rsidRPr="00540B89">
            <w:rPr>
              <w:rStyle w:val="PlaceholderText"/>
            </w:rPr>
            <w:t>Click here to enter text.</w:t>
          </w:r>
        </w:p>
      </w:docPartBody>
    </w:docPart>
    <w:docPart>
      <w:docPartPr>
        <w:name w:val="C4E4D783A87841989A50B8C7394E5810"/>
        <w:category>
          <w:name w:val="General"/>
          <w:gallery w:val="placeholder"/>
        </w:category>
        <w:types>
          <w:type w:val="bbPlcHdr"/>
        </w:types>
        <w:behaviors>
          <w:behavior w:val="content"/>
        </w:behaviors>
        <w:guid w:val="{AE538F59-6D07-4BD8-91EB-6A67D9285877}"/>
      </w:docPartPr>
      <w:docPartBody>
        <w:p w:rsidR="00FE7EFE" w:rsidP="007003CF">
          <w:pPr>
            <w:pStyle w:val="DCFD38EB849547ADACE759159B578CE1"/>
          </w:pPr>
          <w:r w:rsidRPr="00A420F7">
            <w:rPr>
              <w:rStyle w:val="PlaceholderText"/>
            </w:rPr>
            <w:t>Click or tap here to enter text.</w:t>
          </w:r>
        </w:p>
      </w:docPartBody>
    </w:docPart>
    <w:docPart>
      <w:docPartPr>
        <w:name w:val="B3D7B9B838F3443AACDFA46951371C0E"/>
        <w:category>
          <w:name w:val="General"/>
          <w:gallery w:val="placeholder"/>
        </w:category>
        <w:types>
          <w:type w:val="bbPlcHdr"/>
        </w:types>
        <w:behaviors>
          <w:behavior w:val="content"/>
        </w:behaviors>
        <w:guid w:val="{4EFF9A1B-78D0-45F5-B3CC-D0B8B2378EC5}"/>
      </w:docPartPr>
      <w:docPartBody>
        <w:p w:rsidR="00FE7EFE" w:rsidP="007003CF">
          <w:pPr>
            <w:pStyle w:val="000AD15A30D3430399A386BF2B47E77F"/>
          </w:pPr>
          <w:r w:rsidRPr="0030725F">
            <w:rPr>
              <w:rStyle w:val="PlaceholderText"/>
            </w:rPr>
            <w:t>Click here to enter text.</w:t>
          </w:r>
        </w:p>
      </w:docPartBody>
    </w:docPart>
    <w:docPart>
      <w:docPartPr>
        <w:name w:val="742EA95EF92C44D8A9E7D6766FF19737"/>
        <w:category>
          <w:name w:val="General"/>
          <w:gallery w:val="placeholder"/>
        </w:category>
        <w:types>
          <w:type w:val="bbPlcHdr"/>
        </w:types>
        <w:behaviors>
          <w:behavior w:val="content"/>
        </w:behaviors>
        <w:guid w:val="{0C2BF245-3DDF-41FD-8B91-63EB55CF3A80}"/>
      </w:docPartPr>
      <w:docPartBody>
        <w:p w:rsidR="00FE7EFE" w:rsidP="007003CF">
          <w:pPr>
            <w:pStyle w:val="C42EBABE454F40CF9E66A7DF3AB84FBB"/>
          </w:pPr>
          <w:r w:rsidRPr="0030725F">
            <w:rPr>
              <w:rStyle w:val="PlaceholderText"/>
            </w:rPr>
            <w:t>Click here to enter text.</w:t>
          </w:r>
        </w:p>
      </w:docPartBody>
    </w:docPart>
    <w:docPart>
      <w:docPartPr>
        <w:name w:val="32727AC25D544625972D85A3A2DDF109"/>
        <w:category>
          <w:name w:val="General"/>
          <w:gallery w:val="placeholder"/>
        </w:category>
        <w:types>
          <w:type w:val="bbPlcHdr"/>
        </w:types>
        <w:behaviors>
          <w:behavior w:val="content"/>
        </w:behaviors>
        <w:guid w:val="{243F25A2-A463-4BB8-8988-237E6D60EC00}"/>
      </w:docPartPr>
      <w:docPartBody>
        <w:p w:rsidR="00FE7EFE" w:rsidP="007003CF">
          <w:pPr>
            <w:pStyle w:val="75AE1E11740D45D68CE7D3007C56EFCB"/>
          </w:pPr>
          <w:r w:rsidRPr="00A420F7">
            <w:rPr>
              <w:rStyle w:val="PlaceholderText"/>
            </w:rPr>
            <w:t>Click or tap here to enter text.</w:t>
          </w:r>
        </w:p>
      </w:docPartBody>
    </w:docPart>
    <w:docPart>
      <w:docPartPr>
        <w:name w:val="209EE09E1EC64A599281F61350596827"/>
        <w:category>
          <w:name w:val="General"/>
          <w:gallery w:val="placeholder"/>
        </w:category>
        <w:types>
          <w:type w:val="bbPlcHdr"/>
        </w:types>
        <w:behaviors>
          <w:behavior w:val="content"/>
        </w:behaviors>
        <w:guid w:val="{63B986CA-8AF2-444D-98FC-883B8A49DD1F}"/>
      </w:docPartPr>
      <w:docPartBody>
        <w:p w:rsidR="00FE7EFE" w:rsidP="007003CF">
          <w:pPr>
            <w:pStyle w:val="48775FA47CBE41139E7CC643EE53F010"/>
          </w:pPr>
          <w:r w:rsidRPr="0030725F">
            <w:rPr>
              <w:rStyle w:val="PlaceholderText"/>
            </w:rPr>
            <w:t>Click here to enter text.</w:t>
          </w:r>
        </w:p>
      </w:docPartBody>
    </w:docPart>
    <w:docPart>
      <w:docPartPr>
        <w:name w:val="C5CF65790A594993A19B53C95EEC655F"/>
        <w:category>
          <w:name w:val="General"/>
          <w:gallery w:val="placeholder"/>
        </w:category>
        <w:types>
          <w:type w:val="bbPlcHdr"/>
        </w:types>
        <w:behaviors>
          <w:behavior w:val="content"/>
        </w:behaviors>
        <w:guid w:val="{AE22A304-F71C-4DE0-AD29-4D31E0448E34}"/>
      </w:docPartPr>
      <w:docPartBody>
        <w:p w:rsidR="00FE7EFE" w:rsidP="007003CF">
          <w:pPr>
            <w:pStyle w:val="4388302B955848569BC4D0AE26B9D9F7"/>
          </w:pPr>
          <w:r w:rsidRPr="0030725F">
            <w:rPr>
              <w:rStyle w:val="PlaceholderText"/>
            </w:rPr>
            <w:t>Click here to enter text.</w:t>
          </w:r>
        </w:p>
      </w:docPartBody>
    </w:docPart>
    <w:docPart>
      <w:docPartPr>
        <w:name w:val="D75430F773DE4E65B114C56C47A996B4"/>
        <w:category>
          <w:name w:val="General"/>
          <w:gallery w:val="placeholder"/>
        </w:category>
        <w:types>
          <w:type w:val="bbPlcHdr"/>
        </w:types>
        <w:behaviors>
          <w:behavior w:val="content"/>
        </w:behaviors>
        <w:guid w:val="{11611A6D-842B-4E25-9C7F-77C0CFA055D9}"/>
      </w:docPartPr>
      <w:docPartBody>
        <w:p w:rsidR="00FE7EFE" w:rsidP="007003CF">
          <w:pPr>
            <w:pStyle w:val="DD7BF1C7E4074741A98507CD9264A2CE"/>
          </w:pPr>
          <w:r w:rsidRPr="00A420F7">
            <w:rPr>
              <w:rStyle w:val="PlaceholderText"/>
            </w:rPr>
            <w:t>Click or tap here to enter text.</w:t>
          </w:r>
        </w:p>
      </w:docPartBody>
    </w:docPart>
    <w:docPart>
      <w:docPartPr>
        <w:name w:val="F0F877D5B5504A3889402B596BBFD687"/>
        <w:category>
          <w:name w:val="General"/>
          <w:gallery w:val="placeholder"/>
        </w:category>
        <w:types>
          <w:type w:val="bbPlcHdr"/>
        </w:types>
        <w:behaviors>
          <w:behavior w:val="content"/>
        </w:behaviors>
        <w:guid w:val="{11C58A45-9CCA-4695-85FA-CC8B6382935B}"/>
      </w:docPartPr>
      <w:docPartBody>
        <w:p w:rsidR="00FE7EFE" w:rsidP="007003CF">
          <w:pPr>
            <w:pStyle w:val="BBA97B77F7654EC5A95A70E7BBA01A1B"/>
          </w:pPr>
          <w:r w:rsidRPr="0030725F">
            <w:rPr>
              <w:rStyle w:val="PlaceholderText"/>
            </w:rPr>
            <w:t>Click here to enter text.</w:t>
          </w:r>
        </w:p>
      </w:docPartBody>
    </w:docPart>
    <w:docPart>
      <w:docPartPr>
        <w:name w:val="6889E715A12741C0A3D19982A6D17962"/>
        <w:category>
          <w:name w:val="General"/>
          <w:gallery w:val="placeholder"/>
        </w:category>
        <w:types>
          <w:type w:val="bbPlcHdr"/>
        </w:types>
        <w:behaviors>
          <w:behavior w:val="content"/>
        </w:behaviors>
        <w:guid w:val="{6F561F66-5AA6-47B1-867E-AF3AD4582564}"/>
      </w:docPartPr>
      <w:docPartBody>
        <w:p w:rsidR="00FE7EFE" w:rsidP="007003CF">
          <w:pPr>
            <w:pStyle w:val="A046A44C00A543D9A22767E6C2A2C555"/>
          </w:pPr>
          <w:r w:rsidRPr="0030725F">
            <w:rPr>
              <w:rStyle w:val="PlaceholderText"/>
            </w:rPr>
            <w:t>Click here to enter text.</w:t>
          </w:r>
        </w:p>
      </w:docPartBody>
    </w:docPart>
    <w:docPart>
      <w:docPartPr>
        <w:name w:val="F48DABDAFFC9457792EB94E3E970925C"/>
        <w:category>
          <w:name w:val="General"/>
          <w:gallery w:val="placeholder"/>
        </w:category>
        <w:types>
          <w:type w:val="bbPlcHdr"/>
        </w:types>
        <w:behaviors>
          <w:behavior w:val="content"/>
        </w:behaviors>
        <w:guid w:val="{D73384FB-508A-411E-BD70-B4534AA87E5B}"/>
      </w:docPartPr>
      <w:docPartBody>
        <w:p w:rsidR="00FE7EFE" w:rsidP="007003CF">
          <w:pPr>
            <w:pStyle w:val="FC0FE964A2AE4734A1A80210F31201AC"/>
          </w:pPr>
          <w:r w:rsidRPr="00A420F7">
            <w:rPr>
              <w:rStyle w:val="PlaceholderText"/>
            </w:rPr>
            <w:t>Click or tap here to enter text.</w:t>
          </w:r>
        </w:p>
      </w:docPartBody>
    </w:docPart>
    <w:docPart>
      <w:docPartPr>
        <w:name w:val="DCFD38EB849547ADACE759159B578CE1"/>
        <w:category>
          <w:name w:val="General"/>
          <w:gallery w:val="placeholder"/>
        </w:category>
        <w:types>
          <w:type w:val="bbPlcHdr"/>
        </w:types>
        <w:behaviors>
          <w:behavior w:val="content"/>
        </w:behaviors>
        <w:guid w:val="{44011E91-F07A-43A4-BB2E-82A063B80138}"/>
      </w:docPartPr>
      <w:docPartBody>
        <w:p w:rsidR="00FE7EFE" w:rsidP="007003CF">
          <w:pPr>
            <w:pStyle w:val="793DAA2C81354415AF99012F731D0AC4"/>
          </w:pPr>
          <w:r w:rsidRPr="0030725F">
            <w:rPr>
              <w:rStyle w:val="PlaceholderText"/>
            </w:rPr>
            <w:t>Click here to enter text.</w:t>
          </w:r>
        </w:p>
      </w:docPartBody>
    </w:docPart>
    <w:docPart>
      <w:docPartPr>
        <w:name w:val="000AD15A30D3430399A386BF2B47E77F"/>
        <w:category>
          <w:name w:val="General"/>
          <w:gallery w:val="placeholder"/>
        </w:category>
        <w:types>
          <w:type w:val="bbPlcHdr"/>
        </w:types>
        <w:behaviors>
          <w:behavior w:val="content"/>
        </w:behaviors>
        <w:guid w:val="{0EFEDBAC-D597-46EE-928F-8416AB16B57A}"/>
      </w:docPartPr>
      <w:docPartBody>
        <w:p w:rsidR="00FE7EFE" w:rsidP="007003CF">
          <w:pPr>
            <w:pStyle w:val="61D687B084414545BD7E11A88D473BB9"/>
          </w:pPr>
          <w:r w:rsidRPr="00A420F7">
            <w:rPr>
              <w:rStyle w:val="PlaceholderText"/>
            </w:rPr>
            <w:t>Click or tap here to enter text.</w:t>
          </w:r>
        </w:p>
      </w:docPartBody>
    </w:docPart>
    <w:docPart>
      <w:docPartPr>
        <w:name w:val="C42EBABE454F40CF9E66A7DF3AB84FBB"/>
        <w:category>
          <w:name w:val="General"/>
          <w:gallery w:val="placeholder"/>
        </w:category>
        <w:types>
          <w:type w:val="bbPlcHdr"/>
        </w:types>
        <w:behaviors>
          <w:behavior w:val="content"/>
        </w:behaviors>
        <w:guid w:val="{3F5AB0EB-F540-41B4-BB08-2DC2F194CEBD}"/>
      </w:docPartPr>
      <w:docPartBody>
        <w:p w:rsidR="00FE7EFE" w:rsidP="007003CF">
          <w:pPr>
            <w:pStyle w:val="BD89B0EC860E435F9798175DCAB069D3"/>
          </w:pPr>
          <w:r w:rsidRPr="0030725F">
            <w:rPr>
              <w:rStyle w:val="PlaceholderText"/>
            </w:rPr>
            <w:t>Click here to enter text.</w:t>
          </w:r>
        </w:p>
      </w:docPartBody>
    </w:docPart>
    <w:docPart>
      <w:docPartPr>
        <w:name w:val="75AE1E11740D45D68CE7D3007C56EFCB"/>
        <w:category>
          <w:name w:val="General"/>
          <w:gallery w:val="placeholder"/>
        </w:category>
        <w:types>
          <w:type w:val="bbPlcHdr"/>
        </w:types>
        <w:behaviors>
          <w:behavior w:val="content"/>
        </w:behaviors>
        <w:guid w:val="{4993DB28-8427-49D1-9AD5-4065A13700CE}"/>
      </w:docPartPr>
      <w:docPartBody>
        <w:p w:rsidR="00FE7EFE" w:rsidP="007003CF">
          <w:pPr>
            <w:pStyle w:val="400EC1A375114FC499253E327F2E8E23"/>
          </w:pPr>
          <w:r w:rsidRPr="00A420F7">
            <w:rPr>
              <w:rStyle w:val="PlaceholderText"/>
            </w:rPr>
            <w:t>Click or tap here to enter text.</w:t>
          </w:r>
        </w:p>
      </w:docPartBody>
    </w:docPart>
    <w:docPart>
      <w:docPartPr>
        <w:name w:val="48775FA47CBE41139E7CC643EE53F010"/>
        <w:category>
          <w:name w:val="General"/>
          <w:gallery w:val="placeholder"/>
        </w:category>
        <w:types>
          <w:type w:val="bbPlcHdr"/>
        </w:types>
        <w:behaviors>
          <w:behavior w:val="content"/>
        </w:behaviors>
        <w:guid w:val="{8883678B-93D9-48E6-A5FE-BFD5399F4A32}"/>
      </w:docPartPr>
      <w:docPartBody>
        <w:p w:rsidR="00FE7EFE" w:rsidP="007003CF">
          <w:pPr>
            <w:pStyle w:val="ECA61481C2B5469AA563DC72E12F9137"/>
          </w:pPr>
          <w:r w:rsidRPr="00540B89">
            <w:rPr>
              <w:rStyle w:val="PlaceholderText"/>
            </w:rPr>
            <w:t>Click here to enter text.</w:t>
          </w:r>
        </w:p>
      </w:docPartBody>
    </w:docPart>
    <w:docPart>
      <w:docPartPr>
        <w:name w:val="69D0D2C6FF154AC7BCD4051F9D517670"/>
        <w:category>
          <w:name w:val="General"/>
          <w:gallery w:val="placeholder"/>
        </w:category>
        <w:types>
          <w:type w:val="bbPlcHdr"/>
        </w:types>
        <w:behaviors>
          <w:behavior w:val="content"/>
        </w:behaviors>
        <w:guid w:val="{90BD8BAA-DDCB-4127-A299-A2A2025FD637}"/>
      </w:docPartPr>
      <w:docPartBody>
        <w:p w:rsidR="00FE7EFE" w:rsidP="007003CF">
          <w:pPr>
            <w:pStyle w:val="BE79BCE0BBF444BB8E3A8906FE0390EF"/>
          </w:pPr>
          <w:r w:rsidRPr="0030725F">
            <w:rPr>
              <w:rStyle w:val="PlaceholderText"/>
            </w:rPr>
            <w:t>Click here to enter text.</w:t>
          </w:r>
        </w:p>
      </w:docPartBody>
    </w:docPart>
    <w:docPart>
      <w:docPartPr>
        <w:name w:val="4388302B955848569BC4D0AE26B9D9F7"/>
        <w:category>
          <w:name w:val="General"/>
          <w:gallery w:val="placeholder"/>
        </w:category>
        <w:types>
          <w:type w:val="bbPlcHdr"/>
        </w:types>
        <w:behaviors>
          <w:behavior w:val="content"/>
        </w:behaviors>
        <w:guid w:val="{95E42CC8-561C-4C7C-B6D5-EE4B8543F02A}"/>
      </w:docPartPr>
      <w:docPartBody>
        <w:p w:rsidR="00FE7EFE" w:rsidP="007003CF">
          <w:pPr>
            <w:pStyle w:val="1C998EE022F542C7BD66AD26476DEF7C"/>
          </w:pPr>
          <w:r w:rsidRPr="00540B89">
            <w:rPr>
              <w:rStyle w:val="PlaceholderText"/>
            </w:rPr>
            <w:t>Click here to enter text.</w:t>
          </w:r>
        </w:p>
      </w:docPartBody>
    </w:docPart>
    <w:docPart>
      <w:docPartPr>
        <w:name w:val="22D0073622EC4297956E8F0E60E72EA1"/>
        <w:category>
          <w:name w:val="General"/>
          <w:gallery w:val="placeholder"/>
        </w:category>
        <w:types>
          <w:type w:val="bbPlcHdr"/>
        </w:types>
        <w:behaviors>
          <w:behavior w:val="content"/>
        </w:behaviors>
        <w:guid w:val="{F74BA09A-AA25-48B1-95A7-93121879C980}"/>
      </w:docPartPr>
      <w:docPartBody>
        <w:p w:rsidR="00FE7EFE" w:rsidP="007003CF">
          <w:pPr>
            <w:pStyle w:val="0F20BC0618DB4D1C845C654279AD102D"/>
          </w:pPr>
          <w:r w:rsidRPr="0030725F">
            <w:rPr>
              <w:rStyle w:val="PlaceholderText"/>
            </w:rPr>
            <w:t>Click here to enter text.</w:t>
          </w:r>
        </w:p>
      </w:docPartBody>
    </w:docPart>
    <w:docPart>
      <w:docPartPr>
        <w:name w:val="9AA921C5F7154CFF98A561CB642F0FDE"/>
        <w:category>
          <w:name w:val="General"/>
          <w:gallery w:val="placeholder"/>
        </w:category>
        <w:types>
          <w:type w:val="bbPlcHdr"/>
        </w:types>
        <w:behaviors>
          <w:behavior w:val="content"/>
        </w:behaviors>
        <w:guid w:val="{536179AE-8D50-42D8-B5E2-A7C704EF06FB}"/>
      </w:docPartPr>
      <w:docPartBody>
        <w:p w:rsidR="00FE7EFE" w:rsidP="007003CF">
          <w:pPr>
            <w:pStyle w:val="3E1DF1A8DDB646C5B58BC00C8AF45F47"/>
          </w:pPr>
          <w:r w:rsidRPr="00A420F7">
            <w:rPr>
              <w:rStyle w:val="PlaceholderText"/>
            </w:rPr>
            <w:t>Click or tap here to enter text.</w:t>
          </w:r>
        </w:p>
      </w:docPartBody>
    </w:docPart>
    <w:docPart>
      <w:docPartPr>
        <w:name w:val="DD7BF1C7E4074741A98507CD9264A2CE"/>
        <w:category>
          <w:name w:val="General"/>
          <w:gallery w:val="placeholder"/>
        </w:category>
        <w:types>
          <w:type w:val="bbPlcHdr"/>
        </w:types>
        <w:behaviors>
          <w:behavior w:val="content"/>
        </w:behaviors>
        <w:guid w:val="{B8010820-6A66-4F7B-840B-0D6FE7CF11F7}"/>
      </w:docPartPr>
      <w:docPartBody>
        <w:p w:rsidR="00FE7EFE" w:rsidP="007003CF">
          <w:r w:rsidRPr="0030725F">
            <w:rPr>
              <w:rStyle w:val="PlaceholderText"/>
            </w:rPr>
            <w:t>Click here to enter text.</w:t>
          </w:r>
        </w:p>
      </w:docPartBody>
    </w:docPart>
    <w:docPart>
      <w:docPartPr>
        <w:name w:val="BBA97B77F7654EC5A95A70E7BBA01A1B"/>
        <w:category>
          <w:name w:val="General"/>
          <w:gallery w:val="placeholder"/>
        </w:category>
        <w:types>
          <w:type w:val="bbPlcHdr"/>
        </w:types>
        <w:behaviors>
          <w:behavior w:val="content"/>
        </w:behaviors>
        <w:guid w:val="{E7FDFBEE-A9DC-4BB2-9BE3-3E943CF98F4B}"/>
      </w:docPartPr>
      <w:docPartBody>
        <w:p w:rsidR="00FE7EFE" w:rsidP="007003CF">
          <w:r w:rsidRPr="00A420F7">
            <w:rPr>
              <w:rStyle w:val="PlaceholderText"/>
            </w:rPr>
            <w:t>Click or tap here to enter text.</w:t>
          </w:r>
        </w:p>
      </w:docPartBody>
    </w:docPart>
    <w:docPart>
      <w:docPartPr>
        <w:name w:val="BA2602171D4A40E2BA7BADEE6B15F96F"/>
        <w:category>
          <w:name w:val="General"/>
          <w:gallery w:val="placeholder"/>
        </w:category>
        <w:types>
          <w:type w:val="bbPlcHdr"/>
        </w:types>
        <w:behaviors>
          <w:behavior w:val="content"/>
        </w:behaviors>
        <w:guid w:val="{5AB5AEC9-FF03-435F-A010-9B8FB1F87B61}"/>
      </w:docPartPr>
      <w:docPartBody>
        <w:p w:rsidR="00FE7EFE" w:rsidP="007003CF">
          <w:r w:rsidRPr="0030725F">
            <w:rPr>
              <w:rStyle w:val="PlaceholderText"/>
            </w:rPr>
            <w:t>Click here to enter text.</w:t>
          </w:r>
        </w:p>
      </w:docPartBody>
    </w:docPart>
    <w:docPart>
      <w:docPartPr>
        <w:name w:val="A046A44C00A543D9A22767E6C2A2C555"/>
        <w:category>
          <w:name w:val="General"/>
          <w:gallery w:val="placeholder"/>
        </w:category>
        <w:types>
          <w:type w:val="bbPlcHdr"/>
        </w:types>
        <w:behaviors>
          <w:behavior w:val="content"/>
        </w:behaviors>
        <w:guid w:val="{61452019-41BC-4F38-AC2C-45F3B36CE1D2}"/>
      </w:docPartPr>
      <w:docPartBody>
        <w:p w:rsidR="00FE7EFE" w:rsidP="007003CF">
          <w:r w:rsidRPr="00540B89">
            <w:rPr>
              <w:rStyle w:val="PlaceholderText"/>
            </w:rPr>
            <w:t>Click here to enter text.</w:t>
          </w:r>
        </w:p>
      </w:docPartBody>
    </w:docPart>
    <w:docPart>
      <w:docPartPr>
        <w:name w:val="FC0FE964A2AE4734A1A80210F31201AC"/>
        <w:category>
          <w:name w:val="General"/>
          <w:gallery w:val="placeholder"/>
        </w:category>
        <w:types>
          <w:type w:val="bbPlcHdr"/>
        </w:types>
        <w:behaviors>
          <w:behavior w:val="content"/>
        </w:behaviors>
        <w:guid w:val="{58F4EEAE-2942-4A3C-AEF6-EFFEE47BC86F}"/>
      </w:docPartPr>
      <w:docPartBody>
        <w:p w:rsidR="00FE7EFE" w:rsidP="007003CF">
          <w:r w:rsidRPr="0030725F">
            <w:rPr>
              <w:rStyle w:val="PlaceholderText"/>
            </w:rPr>
            <w:t>Click here to enter text.</w:t>
          </w:r>
        </w:p>
      </w:docPartBody>
    </w:docPart>
    <w:docPart>
      <w:docPartPr>
        <w:name w:val="793DAA2C81354415AF99012F731D0AC4"/>
        <w:category>
          <w:name w:val="General"/>
          <w:gallery w:val="placeholder"/>
        </w:category>
        <w:types>
          <w:type w:val="bbPlcHdr"/>
        </w:types>
        <w:behaviors>
          <w:behavior w:val="content"/>
        </w:behaviors>
        <w:guid w:val="{545EED95-6D5E-4EDB-A187-47716F4FB86B}"/>
      </w:docPartPr>
      <w:docPartBody>
        <w:p w:rsidR="00FE7EFE" w:rsidP="007003CF">
          <w:r w:rsidRPr="00A420F7">
            <w:rPr>
              <w:rStyle w:val="PlaceholderText"/>
            </w:rPr>
            <w:t>Click or tap here to enter text.</w:t>
          </w:r>
        </w:p>
      </w:docPartBody>
    </w:docPart>
    <w:docPart>
      <w:docPartPr>
        <w:name w:val="61D687B084414545BD7E11A88D473BB9"/>
        <w:category>
          <w:name w:val="General"/>
          <w:gallery w:val="placeholder"/>
        </w:category>
        <w:types>
          <w:type w:val="bbPlcHdr"/>
        </w:types>
        <w:behaviors>
          <w:behavior w:val="content"/>
        </w:behaviors>
        <w:guid w:val="{2E434D50-FB71-44C2-9361-CBDAC35EFF26}"/>
      </w:docPartPr>
      <w:docPartBody>
        <w:p w:rsidR="00FE7EFE" w:rsidP="007003CF">
          <w:r w:rsidRPr="0030725F">
            <w:rPr>
              <w:rStyle w:val="PlaceholderText"/>
            </w:rPr>
            <w:t>Click here to enter text.</w:t>
          </w:r>
        </w:p>
      </w:docPartBody>
    </w:docPart>
    <w:docPart>
      <w:docPartPr>
        <w:name w:val="18728814D68543438957038268361B46"/>
        <w:category>
          <w:name w:val="General"/>
          <w:gallery w:val="placeholder"/>
        </w:category>
        <w:types>
          <w:type w:val="bbPlcHdr"/>
        </w:types>
        <w:behaviors>
          <w:behavior w:val="content"/>
        </w:behaviors>
        <w:guid w:val="{92F803B3-AC5E-4057-ACBF-BABBF6C9A007}"/>
      </w:docPartPr>
      <w:docPartBody>
        <w:p w:rsidR="00FE7EFE" w:rsidP="007003CF">
          <w:r w:rsidRPr="00A420F7">
            <w:rPr>
              <w:rStyle w:val="PlaceholderText"/>
            </w:rPr>
            <w:t>Click or tap here to enter text.</w:t>
          </w:r>
        </w:p>
      </w:docPartBody>
    </w:docPart>
    <w:docPart>
      <w:docPartPr>
        <w:name w:val="BD89B0EC860E435F9798175DCAB069D3"/>
        <w:category>
          <w:name w:val="General"/>
          <w:gallery w:val="placeholder"/>
        </w:category>
        <w:types>
          <w:type w:val="bbPlcHdr"/>
        </w:types>
        <w:behaviors>
          <w:behavior w:val="content"/>
        </w:behaviors>
        <w:guid w:val="{268611E3-227A-4EDC-AD92-2A46F21EAD17}"/>
      </w:docPartPr>
      <w:docPartBody>
        <w:p w:rsidR="00FE7EFE" w:rsidP="007003CF">
          <w:r w:rsidRPr="0030725F">
            <w:rPr>
              <w:rStyle w:val="PlaceholderText"/>
            </w:rPr>
            <w:t>Click here to enter text.</w:t>
          </w:r>
        </w:p>
      </w:docPartBody>
    </w:docPart>
    <w:docPart>
      <w:docPartPr>
        <w:name w:val="400EC1A375114FC499253E327F2E8E23"/>
        <w:category>
          <w:name w:val="General"/>
          <w:gallery w:val="placeholder"/>
        </w:category>
        <w:types>
          <w:type w:val="bbPlcHdr"/>
        </w:types>
        <w:behaviors>
          <w:behavior w:val="content"/>
        </w:behaviors>
        <w:guid w:val="{334A838C-43AE-4CD3-A627-5B2E4D693484}"/>
      </w:docPartPr>
      <w:docPartBody>
        <w:p w:rsidR="00FE7EFE" w:rsidP="007003CF">
          <w:r w:rsidRPr="00A420F7">
            <w:rPr>
              <w:rStyle w:val="PlaceholderText"/>
            </w:rPr>
            <w:t>Click or tap here to enter text.</w:t>
          </w:r>
        </w:p>
      </w:docPartBody>
    </w:docPart>
    <w:docPart>
      <w:docPartPr>
        <w:name w:val="5B223611AF1E4833986CB614B8821261"/>
        <w:category>
          <w:name w:val="General"/>
          <w:gallery w:val="placeholder"/>
        </w:category>
        <w:types>
          <w:type w:val="bbPlcHdr"/>
        </w:types>
        <w:behaviors>
          <w:behavior w:val="content"/>
        </w:behaviors>
        <w:guid w:val="{762328E5-F649-4CB8-BB33-588D855CAF6B}"/>
      </w:docPartPr>
      <w:docPartBody>
        <w:p w:rsidR="00FE7EFE" w:rsidP="007003CF">
          <w:r w:rsidRPr="0030725F">
            <w:rPr>
              <w:rStyle w:val="PlaceholderText"/>
            </w:rPr>
            <w:t>Click here to enter text.</w:t>
          </w:r>
        </w:p>
      </w:docPartBody>
    </w:docPart>
    <w:docPart>
      <w:docPartPr>
        <w:name w:val="ECA61481C2B5469AA563DC72E12F9137"/>
        <w:category>
          <w:name w:val="General"/>
          <w:gallery w:val="placeholder"/>
        </w:category>
        <w:types>
          <w:type w:val="bbPlcHdr"/>
        </w:types>
        <w:behaviors>
          <w:behavior w:val="content"/>
        </w:behaviors>
        <w:guid w:val="{3C22F011-D293-47F5-B17D-B4251E35D161}"/>
      </w:docPartPr>
      <w:docPartBody>
        <w:p w:rsidR="00FE7EFE" w:rsidP="007003CF">
          <w:r w:rsidRPr="0030725F">
            <w:rPr>
              <w:rStyle w:val="PlaceholderText"/>
            </w:rPr>
            <w:t>Click here to enter text.</w:t>
          </w:r>
        </w:p>
      </w:docPartBody>
    </w:docPart>
    <w:docPart>
      <w:docPartPr>
        <w:name w:val="BE79BCE0BBF444BB8E3A8906FE0390EF"/>
        <w:category>
          <w:name w:val="General"/>
          <w:gallery w:val="placeholder"/>
        </w:category>
        <w:types>
          <w:type w:val="bbPlcHdr"/>
        </w:types>
        <w:behaviors>
          <w:behavior w:val="content"/>
        </w:behaviors>
        <w:guid w:val="{7B80659C-FF9D-4EA1-9E9A-9C8BF6CFDE34}"/>
      </w:docPartPr>
      <w:docPartBody>
        <w:p w:rsidR="00FE7EFE" w:rsidP="007003CF">
          <w:r w:rsidRPr="0030725F">
            <w:rPr>
              <w:rStyle w:val="PlaceholderText"/>
            </w:rPr>
            <w:t>Click here to enter text.</w:t>
          </w:r>
        </w:p>
      </w:docPartBody>
    </w:docPart>
    <w:docPart>
      <w:docPartPr>
        <w:name w:val="1C998EE022F542C7BD66AD26476DEF7C"/>
        <w:category>
          <w:name w:val="General"/>
          <w:gallery w:val="placeholder"/>
        </w:category>
        <w:types>
          <w:type w:val="bbPlcHdr"/>
        </w:types>
        <w:behaviors>
          <w:behavior w:val="content"/>
        </w:behaviors>
        <w:guid w:val="{B3755804-C2F1-44B2-A176-9FD9FBF18958}"/>
      </w:docPartPr>
      <w:docPartBody>
        <w:p w:rsidR="00FE7EFE" w:rsidP="007003CF">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7EFE"/>
  </w:style>
  <w:style w:type="paragraph" w:customStyle="1" w:styleId="F4BF437B4E4D4C349B1F910610A18CCE">
    <w:name w:val="F4BF437B4E4D4C349B1F910610A18CCE"/>
    <w:rsid w:val="00954EB8"/>
  </w:style>
  <w:style w:type="paragraph" w:customStyle="1" w:styleId="DA5F3E6CB4974EB8A04798878EE0DFCC">
    <w:name w:val="DA5F3E6CB4974EB8A04798878EE0DFCC"/>
    <w:rsid w:val="00954EB8"/>
  </w:style>
  <w:style w:type="paragraph" w:customStyle="1" w:styleId="CB06AA84FB7745338F944B31ECA394B8">
    <w:name w:val="CB06AA84FB7745338F944B31ECA394B8"/>
    <w:rsid w:val="00954EB8"/>
  </w:style>
  <w:style w:type="paragraph" w:customStyle="1" w:styleId="3048391BC4504AB8B290A5AE23E33CCF">
    <w:name w:val="3048391BC4504AB8B290A5AE23E33CCF"/>
    <w:rsid w:val="00954EB8"/>
  </w:style>
  <w:style w:type="paragraph" w:customStyle="1" w:styleId="071C50D7FA8D4CA89133FB6752CE4FB1">
    <w:name w:val="071C50D7FA8D4CA89133FB6752CE4FB1"/>
    <w:rsid w:val="007003CF"/>
  </w:style>
  <w:style w:type="paragraph" w:customStyle="1" w:styleId="F48DABDAFFC9457792EB94E3E970925C">
    <w:name w:val="F48DABDAFFC9457792EB94E3E970925C"/>
    <w:rsid w:val="007003CF"/>
  </w:style>
  <w:style w:type="paragraph" w:customStyle="1" w:styleId="DCFD38EB849547ADACE759159B578CE1">
    <w:name w:val="DCFD38EB849547ADACE759159B578CE1"/>
    <w:rsid w:val="007003CF"/>
  </w:style>
  <w:style w:type="paragraph" w:customStyle="1" w:styleId="000AD15A30D3430399A386BF2B47E77F">
    <w:name w:val="000AD15A30D3430399A386BF2B47E77F"/>
    <w:rsid w:val="007003CF"/>
  </w:style>
  <w:style w:type="paragraph" w:customStyle="1" w:styleId="C42EBABE454F40CF9E66A7DF3AB84FBB">
    <w:name w:val="C42EBABE454F40CF9E66A7DF3AB84FBB"/>
    <w:rsid w:val="007003CF"/>
  </w:style>
  <w:style w:type="paragraph" w:customStyle="1" w:styleId="75AE1E11740D45D68CE7D3007C56EFCB">
    <w:name w:val="75AE1E11740D45D68CE7D3007C56EFCB"/>
    <w:rsid w:val="007003CF"/>
  </w:style>
  <w:style w:type="paragraph" w:customStyle="1" w:styleId="48775FA47CBE41139E7CC643EE53F010">
    <w:name w:val="48775FA47CBE41139E7CC643EE53F010"/>
    <w:rsid w:val="007003CF"/>
  </w:style>
  <w:style w:type="paragraph" w:customStyle="1" w:styleId="4388302B955848569BC4D0AE26B9D9F7">
    <w:name w:val="4388302B955848569BC4D0AE26B9D9F7"/>
    <w:rsid w:val="007003CF"/>
  </w:style>
  <w:style w:type="paragraph" w:customStyle="1" w:styleId="DD7BF1C7E4074741A98507CD9264A2CE">
    <w:name w:val="DD7BF1C7E4074741A98507CD9264A2CE"/>
    <w:rsid w:val="007003CF"/>
  </w:style>
  <w:style w:type="paragraph" w:customStyle="1" w:styleId="BBA97B77F7654EC5A95A70E7BBA01A1B">
    <w:name w:val="BBA97B77F7654EC5A95A70E7BBA01A1B"/>
    <w:rsid w:val="007003CF"/>
  </w:style>
  <w:style w:type="paragraph" w:customStyle="1" w:styleId="A046A44C00A543D9A22767E6C2A2C555">
    <w:name w:val="A046A44C00A543D9A22767E6C2A2C555"/>
    <w:rsid w:val="007003CF"/>
  </w:style>
  <w:style w:type="paragraph" w:customStyle="1" w:styleId="FC0FE964A2AE4734A1A80210F31201AC">
    <w:name w:val="FC0FE964A2AE4734A1A80210F31201AC"/>
    <w:rsid w:val="007003CF"/>
  </w:style>
  <w:style w:type="paragraph" w:customStyle="1" w:styleId="793DAA2C81354415AF99012F731D0AC4">
    <w:name w:val="793DAA2C81354415AF99012F731D0AC4"/>
    <w:rsid w:val="007003CF"/>
  </w:style>
  <w:style w:type="paragraph" w:customStyle="1" w:styleId="61D687B084414545BD7E11A88D473BB9">
    <w:name w:val="61D687B084414545BD7E11A88D473BB9"/>
    <w:rsid w:val="007003CF"/>
  </w:style>
  <w:style w:type="paragraph" w:customStyle="1" w:styleId="BD89B0EC860E435F9798175DCAB069D3">
    <w:name w:val="BD89B0EC860E435F9798175DCAB069D3"/>
    <w:rsid w:val="007003CF"/>
  </w:style>
  <w:style w:type="paragraph" w:customStyle="1" w:styleId="400EC1A375114FC499253E327F2E8E23">
    <w:name w:val="400EC1A375114FC499253E327F2E8E23"/>
    <w:rsid w:val="007003CF"/>
  </w:style>
  <w:style w:type="paragraph" w:customStyle="1" w:styleId="ECA61481C2B5469AA563DC72E12F9137">
    <w:name w:val="ECA61481C2B5469AA563DC72E12F9137"/>
    <w:rsid w:val="007003CF"/>
  </w:style>
  <w:style w:type="paragraph" w:customStyle="1" w:styleId="BE79BCE0BBF444BB8E3A8906FE0390EF">
    <w:name w:val="BE79BCE0BBF444BB8E3A8906FE0390EF"/>
    <w:rsid w:val="007003CF"/>
  </w:style>
  <w:style w:type="paragraph" w:customStyle="1" w:styleId="1C998EE022F542C7BD66AD26476DEF7C">
    <w:name w:val="1C998EE022F542C7BD66AD26476DEF7C"/>
    <w:rsid w:val="007003CF"/>
  </w:style>
  <w:style w:type="paragraph" w:customStyle="1" w:styleId="0F20BC0618DB4D1C845C654279AD102D">
    <w:name w:val="0F20BC0618DB4D1C845C654279AD102D"/>
    <w:rsid w:val="007003CF"/>
  </w:style>
  <w:style w:type="paragraph" w:customStyle="1" w:styleId="3E1DF1A8DDB646C5B58BC00C8AF45F47">
    <w:name w:val="3E1DF1A8DDB646C5B58BC00C8AF45F47"/>
    <w:rsid w:val="00FE7E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