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3BAC" w:rsidP="00CF0BBA">
      <w:pPr>
        <w:pStyle w:val="TitleCommittee0"/>
      </w:pPr>
      <w:r>
        <w:t>Justice</w:t>
      </w:r>
      <w:r w:rsidR="005C455D">
        <w:t xml:space="preserve"> Committee</w:t>
      </w:r>
    </w:p>
    <w:p w:rsidR="00463BAC" w:rsidP="00156A60">
      <w:pPr>
        <w:pStyle w:val="TitleInquiry0"/>
      </w:pPr>
      <w:r>
        <w:t>Oral e</w:t>
      </w:r>
      <w:r w:rsidR="000E7C1C">
        <w:t>vidence:</w:t>
      </w:r>
      <w:r w:rsidR="0077539F">
        <w:t xml:space="preserve"> </w:t>
      </w:r>
      <w:r>
        <w:fldChar w:fldCharType="begin"/>
      </w:r>
      <w:r>
        <w:instrText xml:space="preserve"> HYPERLINK "https://committees.parliament.uk/work/1211/women-in-prison/" </w:instrText>
      </w:r>
      <w:r>
        <w:fldChar w:fldCharType="separate"/>
      </w:r>
      <w:r w:rsidRPr="00E11C28" w:rsidR="00C6032A">
        <w:rPr>
          <w:rStyle w:val="Hyperlink"/>
        </w:rPr>
        <w:t>Women in Prison</w:t>
      </w:r>
      <w:r>
        <w:fldChar w:fldCharType="end"/>
      </w:r>
      <w:r w:rsidR="000E5988">
        <w:t>, HC 73</w:t>
      </w:r>
    </w:p>
    <w:sdt>
      <w:sdtPr>
        <w:alias w:val="SittingDate"/>
        <w:tag w:val="SittingDate"/>
        <w:id w:val="-1160222926"/>
        <w:placeholder>
          <w:docPart w:val="9B3C3C9387814160A689E90CF091D6AB"/>
        </w:placeholder>
        <w:richText/>
      </w:sdtPr>
      <w:sdtContent>
        <w:p w:rsidR="00463BAC" w:rsidP="00156A60">
          <w:pPr>
            <w:pStyle w:val="Para"/>
          </w:pPr>
          <w:r>
            <w:t xml:space="preserve">Tuesday </w:t>
          </w:r>
          <w:r w:rsidR="00C6032A">
            <w:t>14</w:t>
          </w:r>
          <w:r w:rsidR="0077539F">
            <w:t xml:space="preserve"> September</w:t>
          </w:r>
          <w:r>
            <w:t xml:space="preserve"> 202</w:t>
          </w:r>
          <w:r w:rsidR="00397F78">
            <w:t>1</w:t>
          </w:r>
        </w:p>
      </w:sdtContent>
    </w:sdt>
    <w:p w:rsidR="00463BAC" w:rsidP="00156A60">
      <w:pPr>
        <w:pStyle w:val="Para"/>
      </w:pPr>
      <w:r>
        <w:t xml:space="preserve">Ordered by the House of </w:t>
      </w:r>
      <w:sdt>
        <w:sdtPr>
          <w:alias w:val="House"/>
          <w:tag w:val="House"/>
          <w:id w:val="809213435"/>
          <w:placeholder>
            <w:docPart w:val="9B3C3C9387814160A689E90CF091D6AB"/>
          </w:placeholder>
          <w:richText/>
        </w:sdtPr>
        <w:sdtContent>
          <w:r w:rsidRPr="00615759">
            <w:t>Commons</w:t>
          </w:r>
        </w:sdtContent>
      </w:sdt>
      <w:r w:rsidRPr="00615759">
        <w:t xml:space="preserve"> to be published on </w:t>
      </w:r>
      <w:r w:rsidR="00C6032A">
        <w:t>14</w:t>
      </w:r>
      <w:r w:rsidR="0077539F">
        <w:t xml:space="preserve"> September</w:t>
      </w:r>
      <w:r w:rsidR="00397F78">
        <w:t xml:space="preserve"> 2021</w:t>
      </w:r>
      <w:r w:rsidRPr="00615759">
        <w:t>.</w:t>
      </w:r>
    </w:p>
    <w:p w:rsidR="00463BAC" w:rsidP="00421864">
      <w:pPr>
        <w:pStyle w:val="Para"/>
      </w:pPr>
      <w:sdt>
        <w:sdtPr>
          <w:alias w:val="VideoHyperlink"/>
          <w:tag w:val="VideoHyperlink"/>
          <w:id w:val="703995351"/>
          <w:placeholder>
            <w:docPart w:val="9B3C3C9387814160A689E90CF091D6AB"/>
          </w:placeholder>
          <w:richText/>
        </w:sdtPr>
        <w:sdtContent>
          <w:r>
            <w:fldChar w:fldCharType="begin"/>
          </w:r>
          <w:r>
            <w:instrText xml:space="preserve"> HYPERLINK "https://parliamentlive.tv/Event/Index/4a478f54-b4b3-4d73-9cbc-bd72bc7eb121" </w:instrText>
          </w:r>
          <w:r>
            <w:fldChar w:fldCharType="separate"/>
          </w:r>
          <w:r w:rsidRPr="00E11C28">
            <w:rPr>
              <w:rStyle w:val="Hyperlink"/>
            </w:rPr>
            <w:t>Watch the meeting</w:t>
          </w:r>
          <w:r>
            <w:fldChar w:fldCharType="end"/>
          </w:r>
        </w:sdtContent>
      </w:sdt>
    </w:p>
    <w:p w:rsidR="00463BAC" w:rsidP="00156A60">
      <w:r>
        <w:t xml:space="preserve">Members present: </w:t>
      </w:r>
      <w:sdt>
        <w:sdtPr>
          <w:alias w:val="MembersPresent"/>
          <w:tag w:val="MembersPresent"/>
          <w:id w:val="366340316"/>
          <w:placeholder>
            <w:docPart w:val="9B3C3C9387814160A689E90CF091D6AB"/>
          </w:placeholder>
          <w:richText/>
        </w:sdtPr>
        <w:sdtContent>
          <w:r w:rsidR="00BF446C">
            <w:t xml:space="preserve">Sir Robert Neill (Chair); </w:t>
          </w:r>
          <w:r w:rsidR="00C46603">
            <w:t xml:space="preserve">Rob Butler; </w:t>
          </w:r>
          <w:r w:rsidR="00BF446C">
            <w:t xml:space="preserve">Janet Daby; </w:t>
          </w:r>
          <w:r w:rsidR="00C46603">
            <w:t xml:space="preserve">James Daly; Miss Sarah Dines; </w:t>
          </w:r>
          <w:r w:rsidR="00BF446C">
            <w:t xml:space="preserve">Laura Farris; </w:t>
          </w:r>
          <w:r w:rsidR="004B1384">
            <w:t>Kate Hollern</w:t>
          </w:r>
          <w:r w:rsidR="004749B5">
            <w:t>.</w:t>
          </w:r>
        </w:sdtContent>
      </w:sdt>
    </w:p>
    <w:p w:rsidR="000032C3" w:rsidP="00427893">
      <w:pPr>
        <w:pStyle w:val="ParaCentre"/>
      </w:pPr>
    </w:p>
    <w:p w:rsidR="00463BAC" w:rsidP="00427893">
      <w:pPr>
        <w:pStyle w:val="ParaCentre"/>
      </w:pPr>
      <w:r w:rsidRPr="00156A60">
        <w:t xml:space="preserve">Questions </w:t>
      </w:r>
      <w:r w:rsidR="00BF446C">
        <w:t>1</w:t>
      </w:r>
      <w:r w:rsidR="00C6032A">
        <w:t xml:space="preserve">59 </w:t>
      </w:r>
      <w:r w:rsidR="004D1A88">
        <w:t>-</w:t>
      </w:r>
      <w:r w:rsidR="00C6032A">
        <w:t xml:space="preserve"> </w:t>
      </w:r>
      <w:r w:rsidR="00700447">
        <w:t>2</w:t>
      </w:r>
      <w:r w:rsidR="0094081B">
        <w:t>34</w:t>
      </w:r>
    </w:p>
    <w:p w:rsidR="00463BAC" w:rsidP="00427893">
      <w:pPr>
        <w:pStyle w:val="TitleWitnesses0"/>
      </w:pPr>
      <w:r>
        <w:t>Witness</w:t>
      </w:r>
      <w:r w:rsidR="00B14420">
        <w:t>es</w:t>
      </w:r>
    </w:p>
    <w:p w:rsidR="00C6032A" w:rsidP="00C6032A">
      <w:pPr>
        <w:pStyle w:val="Para"/>
        <w:rPr>
          <w:lang w:bidi="en-GB"/>
        </w:rPr>
      </w:pPr>
      <w:r>
        <w:fldChar w:fldCharType="begin"/>
      </w:r>
      <w:r>
        <w:instrText xml:space="preserve"> HYPERLINK \l "Panel1" </w:instrText>
      </w:r>
      <w:r>
        <w:fldChar w:fldCharType="separate"/>
      </w:r>
      <w:r w:rsidRPr="00463BAC" w:rsidR="00463BAC">
        <w:rPr>
          <w:rStyle w:val="Hyperlink"/>
        </w:rPr>
        <w:t>I</w:t>
      </w:r>
      <w:r>
        <w:fldChar w:fldCharType="end"/>
      </w:r>
      <w:r w:rsidR="00463BAC">
        <w:t xml:space="preserve">: </w:t>
      </w:r>
      <w:r w:rsidRPr="00C6032A">
        <w:rPr>
          <w:lang w:bidi="en-GB"/>
        </w:rPr>
        <w:t>Dr Cath Durkin, Consultant Forensic Psychiatrist, Central and North West London NHS Foundation Trust</w:t>
      </w:r>
      <w:r>
        <w:rPr>
          <w:lang w:bidi="en-GB"/>
        </w:rPr>
        <w:t xml:space="preserve">; </w:t>
      </w:r>
      <w:r w:rsidRPr="00C6032A">
        <w:rPr>
          <w:lang w:bidi="en-GB"/>
        </w:rPr>
        <w:t xml:space="preserve">Dr Amanda Brown, GP at HMP Bronzefield and Author of </w:t>
      </w:r>
      <w:r w:rsidR="00700447">
        <w:rPr>
          <w:lang w:bidi="en-GB"/>
        </w:rPr>
        <w:t>“</w:t>
      </w:r>
      <w:r w:rsidRPr="00700447">
        <w:rPr>
          <w:lang w:bidi="en-GB"/>
        </w:rPr>
        <w:t>The Prison Doctor: Women Inside</w:t>
      </w:r>
      <w:r w:rsidRPr="00700447" w:rsidR="00700447">
        <w:rPr>
          <w:lang w:bidi="en-GB"/>
        </w:rPr>
        <w:t>”</w:t>
      </w:r>
      <w:r>
        <w:rPr>
          <w:lang w:bidi="en-GB"/>
        </w:rPr>
        <w:t xml:space="preserve">; </w:t>
      </w:r>
      <w:r w:rsidR="006A7583">
        <w:rPr>
          <w:lang w:bidi="en-GB"/>
        </w:rPr>
        <w:t xml:space="preserve">and </w:t>
      </w:r>
      <w:r w:rsidRPr="00C6032A">
        <w:rPr>
          <w:lang w:bidi="en-GB"/>
        </w:rPr>
        <w:t>Jenny Talbot OBE, Independent Chair, National Women</w:t>
      </w:r>
      <w:r w:rsidR="00240EE2">
        <w:rPr>
          <w:lang w:bidi="en-GB"/>
        </w:rPr>
        <w:t>’</w:t>
      </w:r>
      <w:r w:rsidRPr="00C6032A">
        <w:rPr>
          <w:lang w:bidi="en-GB"/>
        </w:rPr>
        <w:t>s Prisons Health and Social Care Review</w:t>
      </w:r>
      <w:r w:rsidR="005F6C49">
        <w:rPr>
          <w:lang w:bidi="en-GB"/>
        </w:rPr>
        <w:t>.</w:t>
      </w:r>
      <w:r w:rsidRPr="00C6032A">
        <w:rPr>
          <w:lang w:bidi="en-GB"/>
        </w:rPr>
        <w:t xml:space="preserve"> </w:t>
      </w:r>
    </w:p>
    <w:p w:rsidR="006A7583" w:rsidRPr="00C6032A" w:rsidP="00C6032A">
      <w:pPr>
        <w:pStyle w:val="Para"/>
        <w:rPr>
          <w:lang w:bidi="en-GB"/>
        </w:rPr>
      </w:pPr>
      <w:r>
        <w:fldChar w:fldCharType="begin"/>
      </w:r>
      <w:r>
        <w:instrText xml:space="preserve"> HYPERLINK \l "Panel1" </w:instrText>
      </w:r>
      <w:r>
        <w:fldChar w:fldCharType="separate"/>
      </w:r>
      <w:r w:rsidRPr="00463BAC">
        <w:rPr>
          <w:rStyle w:val="Hyperlink"/>
        </w:rPr>
        <w:t>I</w:t>
      </w:r>
      <w:r>
        <w:fldChar w:fldCharType="end"/>
      </w:r>
      <w:r>
        <w:rPr>
          <w:rStyle w:val="Hyperlink"/>
        </w:rPr>
        <w:t>I</w:t>
      </w:r>
      <w:r>
        <w:t>:</w:t>
      </w:r>
      <w:r w:rsidR="00700447">
        <w:t xml:space="preserve"> Francesca Cooney, Head of Policy, Prisoners’ Education Trust; Annick Platt, Director of Operations, Novus.</w:t>
      </w:r>
    </w:p>
    <w:p w:rsidR="00036AA6" w:rsidRPr="00BD6D45" w:rsidP="0077539F">
      <w:pPr>
        <w:pStyle w:val="Para"/>
      </w:pPr>
    </w:p>
    <w:p w:rsidR="00463BAC" w:rsidP="00316298">
      <w:pPr>
        <w:pStyle w:val="TitlePanel0"/>
      </w:pPr>
      <w:bookmarkStart w:id="0" w:name="_Hlk82669683"/>
      <w:bookmarkStart w:id="1" w:name="Panel1"/>
      <w:r>
        <w:t>Examination of witnesses</w:t>
      </w:r>
      <w:bookmarkEnd w:id="0"/>
    </w:p>
    <w:p w:rsidR="0017091B" w:rsidP="0017091B">
      <w:pPr>
        <w:pStyle w:val="Para"/>
        <w:rPr>
          <w:lang w:bidi="en-GB"/>
        </w:rPr>
      </w:pPr>
      <w:bookmarkEnd w:id="1"/>
      <w:r>
        <w:rPr>
          <w:lang w:bidi="en-GB"/>
        </w:rPr>
        <w:t xml:space="preserve">Witnesses: </w:t>
      </w:r>
      <w:r w:rsidRPr="00C6032A" w:rsidR="00C6032A">
        <w:rPr>
          <w:lang w:bidi="en-GB"/>
        </w:rPr>
        <w:t>Dr Cath Durkin</w:t>
      </w:r>
      <w:r w:rsidR="00C6032A">
        <w:rPr>
          <w:lang w:bidi="en-GB"/>
        </w:rPr>
        <w:t xml:space="preserve">, </w:t>
      </w:r>
      <w:r w:rsidRPr="00C6032A" w:rsidR="00C6032A">
        <w:rPr>
          <w:lang w:bidi="en-GB"/>
        </w:rPr>
        <w:t xml:space="preserve">Dr Amanda </w:t>
      </w:r>
      <w:r w:rsidRPr="00C6032A" w:rsidR="00C6032A">
        <w:rPr>
          <w:lang w:bidi="en-GB"/>
        </w:rPr>
        <w:t>Brown</w:t>
      </w:r>
      <w:r w:rsidR="00C6032A">
        <w:rPr>
          <w:lang w:bidi="en-GB"/>
        </w:rPr>
        <w:t xml:space="preserve"> and </w:t>
      </w:r>
      <w:r w:rsidRPr="00C6032A" w:rsidR="00C6032A">
        <w:rPr>
          <w:lang w:bidi="en-GB"/>
        </w:rPr>
        <w:t>Jenny Talbot OBE</w:t>
      </w:r>
      <w:r w:rsidR="00C6032A">
        <w:rPr>
          <w:lang w:bidi="en-GB"/>
        </w:rPr>
        <w:t>.</w:t>
      </w:r>
      <w:r w:rsidRPr="00C6032A" w:rsidR="00C6032A">
        <w:rPr>
          <w:lang w:bidi="en-GB"/>
        </w:rPr>
        <w:t xml:space="preserve"> </w:t>
      </w:r>
    </w:p>
    <w:p w:rsidR="005F6C49" w:rsidP="0085035A">
      <w:pPr>
        <w:pStyle w:val="Remark"/>
        <w:rPr>
          <w:lang w:bidi="en-GB"/>
        </w:rPr>
      </w:pPr>
      <w:sdt>
        <w:sdtPr>
          <w:rPr>
            <w:lang w:bidi="en-GB"/>
          </w:rPr>
          <w:alias w:val="Member"/>
          <w:tag w:val="&lt;Member mnisId='1601' dodsId='34498'&gt;"/>
          <w:id w:val="-1559317352"/>
          <w:placeholder>
            <w:docPart w:val="DefaultPlaceholder_-1854013440"/>
          </w:placeholder>
          <w:richText/>
        </w:sdtPr>
        <w:sdtContent>
          <w:r w:rsidRPr="0085035A" w:rsidR="0017091B">
            <w:rPr>
              <w:b/>
              <w:lang w:bidi="en-GB"/>
            </w:rPr>
            <w:t>Chair:</w:t>
          </w:r>
        </w:sdtContent>
      </w:sdt>
      <w:r w:rsidR="0017091B">
        <w:rPr>
          <w:lang w:bidi="en-GB"/>
        </w:rPr>
        <w:t xml:space="preserve"> </w:t>
      </w:r>
      <w:r w:rsidRPr="004F70B2" w:rsidR="004F70B2">
        <w:t>Good afternoon. Thank you very much fo</w:t>
      </w:r>
      <w:r w:rsidR="00AE56AC">
        <w:t>r com</w:t>
      </w:r>
      <w:r w:rsidRPr="004F70B2" w:rsidR="004F70B2">
        <w:t>ing to give evidence to us</w:t>
      </w:r>
      <w:r w:rsidR="006A7583">
        <w:t>,</w:t>
      </w:r>
      <w:r w:rsidRPr="004F70B2" w:rsidR="004F70B2">
        <w:t xml:space="preserve"> Dr D</w:t>
      </w:r>
      <w:r w:rsidR="004F70B2">
        <w:t>u</w:t>
      </w:r>
      <w:r w:rsidRPr="004F70B2" w:rsidR="004F70B2">
        <w:t>rkin</w:t>
      </w:r>
      <w:r w:rsidR="006A7583">
        <w:t xml:space="preserve"> and</w:t>
      </w:r>
      <w:r w:rsidRPr="004F70B2" w:rsidR="004F70B2">
        <w:t xml:space="preserve"> Ms Talbot</w:t>
      </w:r>
      <w:r w:rsidR="006A7583">
        <w:t>;</w:t>
      </w:r>
      <w:r w:rsidRPr="004F70B2" w:rsidR="004F70B2">
        <w:t xml:space="preserve"> Dr Brown</w:t>
      </w:r>
      <w:r w:rsidR="00AE56AC">
        <w:t xml:space="preserve"> </w:t>
      </w:r>
      <w:r w:rsidRPr="004F70B2" w:rsidR="004F70B2">
        <w:t xml:space="preserve">is on the link. Thank you very much. We will get straight into the questions in a moment. </w:t>
      </w:r>
    </w:p>
    <w:p w:rsidR="004F70B2" w:rsidP="004F70B2">
      <w:pPr>
        <w:pStyle w:val="Remark"/>
      </w:pPr>
      <w:r w:rsidRPr="004F70B2">
        <w:t>First, Members have to give their declarations of interest. I am a non</w:t>
      </w:r>
      <w:r w:rsidR="004D1A88">
        <w:t>-</w:t>
      </w:r>
      <w:r w:rsidRPr="004F70B2">
        <w:t>practising barrister.</w:t>
      </w:r>
      <w:r>
        <w:t xml:space="preserve"> </w:t>
      </w:r>
    </w:p>
    <w:p w:rsidR="004F70B2" w:rsidP="004F70B2">
      <w:pPr>
        <w:pStyle w:val="Remark"/>
      </w:pPr>
      <w:sdt>
        <w:sdtPr>
          <w:alias w:val="Member"/>
          <w:tag w:val="&lt;Member mnisId='4826' dodsId=''&gt;"/>
          <w:id w:val="-1081596074"/>
          <w:placeholder>
            <w:docPart w:val="DefaultPlaceholder_-1854013440"/>
          </w:placeholder>
          <w:richText/>
        </w:sdtPr>
        <w:sdtContent>
          <w:r w:rsidRPr="004F70B2">
            <w:rPr>
              <w:b/>
            </w:rPr>
            <w:t>Laura Farris:</w:t>
          </w:r>
        </w:sdtContent>
      </w:sdt>
      <w:r>
        <w:t xml:space="preserve"> </w:t>
      </w:r>
      <w:r w:rsidRPr="004F70B2">
        <w:t xml:space="preserve">I am a practising barrister. </w:t>
      </w:r>
    </w:p>
    <w:p w:rsidR="004F70B2" w:rsidP="004F70B2">
      <w:pPr>
        <w:pStyle w:val="Remark"/>
      </w:pPr>
      <w:sdt>
        <w:sdtPr>
          <w:alias w:val="Member"/>
          <w:tag w:val="&lt;Member mnisId='4745' dodsId=''&gt;"/>
          <w:id w:val="-694533747"/>
          <w:placeholder>
            <w:docPart w:val="DefaultPlaceholder_-1854013440"/>
          </w:placeholder>
          <w:richText/>
        </w:sdtPr>
        <w:sdtContent>
          <w:r w:rsidRPr="004F70B2">
            <w:rPr>
              <w:b/>
            </w:rPr>
            <w:t>Rob Butler:</w:t>
          </w:r>
        </w:sdtContent>
      </w:sdt>
      <w:r>
        <w:t xml:space="preserve"> </w:t>
      </w:r>
      <w:r w:rsidRPr="004F70B2">
        <w:t>Prior to my election</w:t>
      </w:r>
      <w:r w:rsidR="00AE56AC">
        <w:t>,</w:t>
      </w:r>
      <w:r w:rsidRPr="004F70B2">
        <w:t xml:space="preserve"> I was </w:t>
      </w:r>
      <w:r w:rsidR="006A7583">
        <w:t xml:space="preserve">a </w:t>
      </w:r>
      <w:r w:rsidRPr="004F70B2">
        <w:t>non</w:t>
      </w:r>
      <w:r w:rsidR="004D1A88">
        <w:t>-</w:t>
      </w:r>
      <w:r w:rsidRPr="004F70B2">
        <w:t>executive director of HMPPS and a magistrate member of the Sentencing Council.</w:t>
      </w:r>
      <w:r>
        <w:t xml:space="preserve"> </w:t>
      </w:r>
    </w:p>
    <w:p w:rsidR="004F70B2" w:rsidP="004F70B2">
      <w:pPr>
        <w:pStyle w:val="Remark"/>
      </w:pPr>
      <w:sdt>
        <w:sdtPr>
          <w:alias w:val="Member"/>
          <w:tag w:val="&lt;Member mnisId='4854' dodsId=''&gt;"/>
          <w:id w:val="1716393567"/>
          <w:placeholder>
            <w:docPart w:val="DefaultPlaceholder_-1854013440"/>
          </w:placeholder>
          <w:richText/>
        </w:sdtPr>
        <w:sdtContent>
          <w:r w:rsidRPr="004F70B2">
            <w:rPr>
              <w:b/>
            </w:rPr>
            <w:t>James Daly:</w:t>
          </w:r>
        </w:sdtContent>
      </w:sdt>
      <w:r>
        <w:t xml:space="preserve"> </w:t>
      </w:r>
      <w:r w:rsidRPr="004F70B2">
        <w:t>I am a practising solicitor and partner in a firm of solicitors.</w:t>
      </w:r>
      <w:r>
        <w:t xml:space="preserve"> </w:t>
      </w:r>
    </w:p>
    <w:p w:rsidR="004F70B2" w:rsidP="0017091B">
      <w:pPr>
        <w:pStyle w:val="Remark"/>
      </w:pPr>
      <w:sdt>
        <w:sdtPr>
          <w:alias w:val="Member"/>
          <w:tag w:val="&lt;Member mnisId='4816' dodsId=''&gt;"/>
          <w:id w:val="-1358346366"/>
          <w:placeholder>
            <w:docPart w:val="DefaultPlaceholder_-1854013440"/>
          </w:placeholder>
          <w:richText/>
        </w:sdtPr>
        <w:sdtContent>
          <w:r w:rsidRPr="0017091B">
            <w:rPr>
              <w:b/>
            </w:rPr>
            <w:t>Miss Dines:</w:t>
          </w:r>
        </w:sdtContent>
      </w:sdt>
      <w:r>
        <w:t xml:space="preserve"> </w:t>
      </w:r>
      <w:r w:rsidRPr="004F70B2">
        <w:t>I am a practising barrister.</w:t>
      </w:r>
      <w:r>
        <w:t xml:space="preserve"> </w:t>
      </w:r>
    </w:p>
    <w:p w:rsidR="004F70B2" w:rsidP="004F70B2">
      <w:pPr>
        <w:pStyle w:val="Remark"/>
      </w:pPr>
      <w:sdt>
        <w:sdtPr>
          <w:alias w:val="Member"/>
          <w:tag w:val="&lt;Member mnisId='1601' dodsId='34498'&gt;"/>
          <w:id w:val="1680844500"/>
          <w:placeholder>
            <w:docPart w:val="DefaultPlaceholder_-1854013440"/>
          </w:placeholder>
          <w:richText/>
        </w:sdtPr>
        <w:sdtContent>
          <w:r w:rsidRPr="004F70B2">
            <w:rPr>
              <w:b/>
            </w:rPr>
            <w:t>Chair:</w:t>
          </w:r>
        </w:sdtContent>
      </w:sdt>
      <w:r>
        <w:t xml:space="preserve"> </w:t>
      </w:r>
      <w:r w:rsidRPr="004F70B2">
        <w:t>Janet,</w:t>
      </w:r>
      <w:r>
        <w:t xml:space="preserve"> </w:t>
      </w:r>
      <w:r w:rsidRPr="004F70B2">
        <w:t>I think you formerly worked in probation.</w:t>
      </w:r>
      <w:r>
        <w:t xml:space="preserve"> </w:t>
      </w:r>
    </w:p>
    <w:p w:rsidR="004F70B2" w:rsidP="004F70B2">
      <w:pPr>
        <w:pStyle w:val="Remark"/>
      </w:pPr>
      <w:sdt>
        <w:sdtPr>
          <w:alias w:val="Member"/>
          <w:tag w:val="&lt;Member mnisId='4698' dodsId='114626'&gt;"/>
          <w:id w:val="1882358270"/>
          <w:placeholder>
            <w:docPart w:val="DefaultPlaceholder_-1854013440"/>
          </w:placeholder>
          <w:richText/>
        </w:sdtPr>
        <w:sdtContent>
          <w:r w:rsidRPr="004F70B2">
            <w:rPr>
              <w:b/>
            </w:rPr>
            <w:t>Janet Daby:</w:t>
          </w:r>
        </w:sdtContent>
      </w:sdt>
      <w:r>
        <w:t xml:space="preserve"> </w:t>
      </w:r>
      <w:r w:rsidRPr="004F70B2">
        <w:t>No, I didn</w:t>
      </w:r>
      <w:r w:rsidR="00240EE2">
        <w:t>’</w:t>
      </w:r>
      <w:r w:rsidRPr="004F70B2">
        <w:t xml:space="preserve">t actually. I just trained in probation, but children and families and child protection. </w:t>
      </w:r>
    </w:p>
    <w:p w:rsidR="004F70B2" w:rsidP="004F70B2">
      <w:pPr>
        <w:pStyle w:val="Remark"/>
      </w:pPr>
      <w:sdt>
        <w:sdtPr>
          <w:alias w:val="Member"/>
          <w:tag w:val="&lt;Member mnisId='1601' dodsId='34498'&gt;"/>
          <w:id w:val="-164016686"/>
          <w:placeholder>
            <w:docPart w:val="DefaultPlaceholder_-1854013440"/>
          </w:placeholder>
          <w:richText/>
        </w:sdtPr>
        <w:sdtContent>
          <w:r w:rsidRPr="004F70B2">
            <w:rPr>
              <w:b/>
            </w:rPr>
            <w:t>Chair:</w:t>
          </w:r>
        </w:sdtContent>
      </w:sdt>
      <w:r>
        <w:t xml:space="preserve"> </w:t>
      </w:r>
      <w:r w:rsidRPr="004F70B2">
        <w:t xml:space="preserve">A bit of a </w:t>
      </w:r>
      <w:r>
        <w:t>collection that might b</w:t>
      </w:r>
      <w:r w:rsidR="005F6C49">
        <w:t>e</w:t>
      </w:r>
      <w:r>
        <w:t xml:space="preserve"> relevant to this inquiry. </w:t>
      </w:r>
    </w:p>
    <w:p w:rsidR="004F70B2" w:rsidP="004F70B2">
      <w:pPr>
        <w:pStyle w:val="Remark"/>
      </w:pPr>
      <w:sdt>
        <w:sdtPr>
          <w:alias w:val="Member"/>
          <w:tag w:val="&lt;Member mnisId='4363' dodsId='110372'&gt;"/>
          <w:id w:val="-43372705"/>
          <w:placeholder>
            <w:docPart w:val="DefaultPlaceholder_-1854013440"/>
          </w:placeholder>
          <w:richText/>
        </w:sdtPr>
        <w:sdtContent>
          <w:r w:rsidRPr="004F70B2">
            <w:rPr>
              <w:b/>
            </w:rPr>
            <w:t>Kate Hollern:</w:t>
          </w:r>
        </w:sdtContent>
      </w:sdt>
      <w:r w:rsidR="0085035A">
        <w:t xml:space="preserve"> </w:t>
      </w:r>
      <w:r w:rsidRPr="004F70B2">
        <w:t>I have no interests to declare.</w:t>
      </w:r>
    </w:p>
    <w:p w:rsidR="004F70B2" w:rsidP="006A7583">
      <w:pPr>
        <w:pStyle w:val="Question"/>
      </w:pPr>
      <w:sdt>
        <w:sdtPr>
          <w:alias w:val="Member"/>
          <w:tag w:val="&lt;Member mnisId='1601' dodsId='34498'&gt;"/>
          <w:id w:val="-1804449551"/>
          <w:placeholder>
            <w:docPart w:val="DefaultPlaceholder_-1854013440"/>
          </w:placeholder>
          <w:richText/>
        </w:sdtPr>
        <w:sdtContent>
          <w:r w:rsidRPr="006A7583">
            <w:rPr>
              <w:b/>
            </w:rPr>
            <w:t>Chair:</w:t>
          </w:r>
        </w:sdtContent>
      </w:sdt>
      <w:r>
        <w:t xml:space="preserve"> </w:t>
      </w:r>
      <w:r w:rsidRPr="004F70B2">
        <w:t>Let us kick off.</w:t>
      </w:r>
      <w:r>
        <w:t xml:space="preserve"> </w:t>
      </w:r>
      <w:r w:rsidRPr="004F70B2">
        <w:t>Could our three witnesses introduce themselves for the r</w:t>
      </w:r>
      <w:r>
        <w:t xml:space="preserve">ecord? </w:t>
      </w:r>
      <w:r w:rsidRPr="004F70B2">
        <w:t>Let</w:t>
      </w:r>
      <w:r w:rsidR="00240EE2">
        <w:t>’</w:t>
      </w:r>
      <w:r w:rsidRPr="004F70B2">
        <w:t>s start with Dr Durkin.</w:t>
      </w:r>
      <w:r>
        <w:t xml:space="preserve"> </w:t>
      </w:r>
    </w:p>
    <w:p w:rsidR="006A7583" w:rsidP="004F70B2">
      <w:pPr>
        <w:pStyle w:val="Answer"/>
      </w:pPr>
      <w:sdt>
        <w:sdtPr>
          <w:alias w:val="Witness"/>
          <w:id w:val="-1336598176"/>
          <w:placeholder>
            <w:docPart w:val="DefaultPlaceholder_-1854013440"/>
          </w:placeholder>
          <w:richText/>
        </w:sdtPr>
        <w:sdtContent>
          <w:r w:rsidRPr="004F70B2" w:rsidR="004F70B2">
            <w:rPr>
              <w:b/>
              <w:i/>
            </w:rPr>
            <w:t>Dr Durkin:</w:t>
          </w:r>
        </w:sdtContent>
      </w:sdt>
      <w:r w:rsidR="004F70B2">
        <w:t xml:space="preserve"> </w:t>
      </w:r>
      <w:r>
        <w:t xml:space="preserve">My name is </w:t>
      </w:r>
      <w:r w:rsidRPr="004F70B2" w:rsidR="004F70B2">
        <w:t>Dr Catherine Durkin.</w:t>
      </w:r>
      <w:r w:rsidR="00AE56AC">
        <w:t xml:space="preserve"> </w:t>
      </w:r>
      <w:r w:rsidRPr="004F70B2" w:rsidR="004F70B2">
        <w:t>I am a</w:t>
      </w:r>
      <w:r w:rsidR="004F70B2">
        <w:t xml:space="preserve"> </w:t>
      </w:r>
      <w:r w:rsidRPr="004F70B2" w:rsidR="004F70B2">
        <w:t>consultant forensic psychiatrist.</w:t>
      </w:r>
      <w:r w:rsidR="004F70B2">
        <w:t xml:space="preserve"> </w:t>
      </w:r>
      <w:r w:rsidRPr="004F70B2" w:rsidR="004F70B2">
        <w:t>I work for Central and North West London NHS Foundation Trust in health and justice services.</w:t>
      </w:r>
      <w:r w:rsidR="004F70B2">
        <w:t xml:space="preserve"> </w:t>
      </w:r>
      <w:r w:rsidRPr="004F70B2" w:rsidR="004F70B2">
        <w:t>I currently work at HMP Bronzefield, HMP Downview</w:t>
      </w:r>
      <w:r w:rsidR="004F70B2">
        <w:t>,</w:t>
      </w:r>
      <w:r w:rsidRPr="004F70B2" w:rsidR="004F70B2">
        <w:t xml:space="preserve"> which is a sentence</w:t>
      </w:r>
      <w:r w:rsidR="002F77F6">
        <w:t>d</w:t>
      </w:r>
      <w:r w:rsidRPr="004F70B2" w:rsidR="004F70B2">
        <w:t xml:space="preserve"> prison in Surrey</w:t>
      </w:r>
      <w:r w:rsidR="004F70B2">
        <w:t>,</w:t>
      </w:r>
      <w:r w:rsidRPr="004F70B2" w:rsidR="004F70B2">
        <w:t xml:space="preserve"> and </w:t>
      </w:r>
      <w:r>
        <w:t xml:space="preserve">also </w:t>
      </w:r>
      <w:r w:rsidRPr="004F70B2" w:rsidR="004F70B2">
        <w:t>HMP Send, which is another sentence</w:t>
      </w:r>
      <w:r w:rsidR="002F77F6">
        <w:t>d</w:t>
      </w:r>
      <w:r w:rsidRPr="004F70B2" w:rsidR="004F70B2">
        <w:t xml:space="preserve"> prison in </w:t>
      </w:r>
      <w:r w:rsidR="004F70B2">
        <w:t>Surrey</w:t>
      </w:r>
      <w:r w:rsidRPr="004F70B2" w:rsidR="004F70B2">
        <w:t>, so three</w:t>
      </w:r>
      <w:r w:rsidR="004F70B2">
        <w:t xml:space="preserve"> of the</w:t>
      </w:r>
      <w:r w:rsidRPr="004F70B2" w:rsidR="004F70B2">
        <w:t xml:space="preserve"> women</w:t>
      </w:r>
      <w:r w:rsidR="00240EE2">
        <w:t>’</w:t>
      </w:r>
      <w:r w:rsidRPr="004F70B2" w:rsidR="004F70B2">
        <w:t>s prisons.</w:t>
      </w:r>
      <w:r w:rsidR="004F70B2">
        <w:t xml:space="preserve"> </w:t>
      </w:r>
      <w:r>
        <w:t xml:space="preserve"> </w:t>
      </w:r>
    </w:p>
    <w:p w:rsidR="004F70B2" w:rsidP="006A7583">
      <w:pPr>
        <w:pStyle w:val="Question"/>
      </w:pPr>
      <w:sdt>
        <w:sdtPr>
          <w:alias w:val="Member"/>
          <w:tag w:val="&lt;Member mnisId='1601' dodsId='34498'&gt;"/>
          <w:id w:val="-1464737412"/>
          <w:placeholder>
            <w:docPart w:val="DefaultPlaceholder_-1854013440"/>
          </w:placeholder>
          <w:richText/>
        </w:sdtPr>
        <w:sdtContent>
          <w:r w:rsidRPr="006A7583" w:rsidR="006A7583">
            <w:rPr>
              <w:b/>
            </w:rPr>
            <w:t>Chair:</w:t>
          </w:r>
        </w:sdtContent>
      </w:sdt>
      <w:r w:rsidR="006A7583">
        <w:t xml:space="preserve"> Thank you very much. Dr Brown?</w:t>
      </w:r>
    </w:p>
    <w:p w:rsidR="006A7583" w:rsidP="004F70B2">
      <w:pPr>
        <w:pStyle w:val="Answer"/>
      </w:pPr>
      <w:sdt>
        <w:sdtPr>
          <w:alias w:val="Witness"/>
          <w:id w:val="-1630390880"/>
          <w:placeholder>
            <w:docPart w:val="DefaultPlaceholder_-1854013440"/>
          </w:placeholder>
          <w:richText/>
        </w:sdtPr>
        <w:sdtContent>
          <w:r w:rsidRPr="004F70B2" w:rsidR="004F70B2">
            <w:rPr>
              <w:b/>
              <w:i/>
            </w:rPr>
            <w:t>Dr Brown:</w:t>
          </w:r>
        </w:sdtContent>
      </w:sdt>
      <w:r w:rsidR="004F70B2">
        <w:t xml:space="preserve"> </w:t>
      </w:r>
      <w:r w:rsidRPr="004F70B2" w:rsidR="004F70B2">
        <w:t>I am a GP and have been a GP for a very long time.</w:t>
      </w:r>
      <w:r w:rsidR="004F70B2">
        <w:t xml:space="preserve"> </w:t>
      </w:r>
      <w:r w:rsidRPr="004F70B2" w:rsidR="004F70B2">
        <w:t>I should have retired by now</w:t>
      </w:r>
      <w:r w:rsidR="005F6C49">
        <w:t>,</w:t>
      </w:r>
      <w:r w:rsidRPr="004F70B2" w:rsidR="004F70B2">
        <w:t xml:space="preserve"> but</w:t>
      </w:r>
      <w:r w:rsidR="004F70B2">
        <w:t xml:space="preserve"> I am</w:t>
      </w:r>
      <w:r w:rsidRPr="004F70B2" w:rsidR="004F70B2">
        <w:t xml:space="preserve"> still working in HMP Bronzefiel</w:t>
      </w:r>
      <w:r w:rsidR="005F6C49">
        <w:t>d,</w:t>
      </w:r>
      <w:r w:rsidRPr="004F70B2" w:rsidR="004F70B2">
        <w:t xml:space="preserve"> where I have worked for </w:t>
      </w:r>
      <w:r w:rsidR="005F6C49">
        <w:t xml:space="preserve">nearly </w:t>
      </w:r>
      <w:r w:rsidRPr="004F70B2" w:rsidR="004F70B2">
        <w:t>six years</w:t>
      </w:r>
      <w:r w:rsidR="004F70B2">
        <w:t>,</w:t>
      </w:r>
      <w:r w:rsidRPr="004F70B2" w:rsidR="004F70B2">
        <w:t xml:space="preserve"> and I have worked in prisons for 17 years. </w:t>
      </w:r>
    </w:p>
    <w:p w:rsidR="004F70B2" w:rsidP="006A7583">
      <w:pPr>
        <w:pStyle w:val="Question"/>
      </w:pPr>
      <w:sdt>
        <w:sdtPr>
          <w:alias w:val="Member"/>
          <w:tag w:val="&lt;Member mnisId='1601' dodsId='34498'&gt;"/>
          <w:id w:val="311308209"/>
          <w:placeholder>
            <w:docPart w:val="DefaultPlaceholder_-1854013440"/>
          </w:placeholder>
          <w:richText/>
        </w:sdtPr>
        <w:sdtContent>
          <w:r w:rsidRPr="006A7583" w:rsidR="006A7583">
            <w:rPr>
              <w:b/>
            </w:rPr>
            <w:t>Chair:</w:t>
          </w:r>
        </w:sdtContent>
      </w:sdt>
      <w:r w:rsidR="006A7583">
        <w:t xml:space="preserve"> Thank you very much. Jenny Talbot?</w:t>
      </w:r>
    </w:p>
    <w:p w:rsidR="004F70B2" w:rsidP="004F70B2">
      <w:pPr>
        <w:pStyle w:val="Answer"/>
      </w:pPr>
      <w:sdt>
        <w:sdtPr>
          <w:alias w:val="Witness"/>
          <w:id w:val="782542220"/>
          <w:placeholder>
            <w:docPart w:val="DefaultPlaceholder_-1854013440"/>
          </w:placeholder>
          <w:richText/>
        </w:sdtPr>
        <w:sdtContent>
          <w:r w:rsidRPr="004F70B2">
            <w:rPr>
              <w:b/>
              <w:i/>
            </w:rPr>
            <w:t>Jenny Talbot:</w:t>
          </w:r>
        </w:sdtContent>
      </w:sdt>
      <w:r>
        <w:t xml:space="preserve"> </w:t>
      </w:r>
      <w:r w:rsidRPr="004F70B2">
        <w:t>I am the independent chair of the National Women</w:t>
      </w:r>
      <w:r w:rsidR="00240EE2">
        <w:t>’</w:t>
      </w:r>
      <w:r w:rsidRPr="004F70B2">
        <w:t>s Prisons Health and Social Care Review</w:t>
      </w:r>
      <w:r>
        <w:t>,</w:t>
      </w:r>
      <w:r w:rsidRPr="004F70B2">
        <w:t xml:space="preserve"> which is a partnership between HMPPS and NHS England </w:t>
      </w:r>
      <w:r>
        <w:t>and</w:t>
      </w:r>
      <w:r w:rsidR="005F6C49">
        <w:t xml:space="preserve"> NHS</w:t>
      </w:r>
      <w:r>
        <w:t xml:space="preserve"> </w:t>
      </w:r>
      <w:r w:rsidRPr="004F70B2">
        <w:t xml:space="preserve">Improvement. We were set up to improve health and social care </w:t>
      </w:r>
      <w:r>
        <w:t>outc</w:t>
      </w:r>
      <w:r w:rsidR="005F6C49">
        <w:t>o</w:t>
      </w:r>
      <w:r>
        <w:t>mes for</w:t>
      </w:r>
      <w:r w:rsidRPr="004F70B2">
        <w:t xml:space="preserve"> women in prison. It was commissioned by NHS England and </w:t>
      </w:r>
      <w:r w:rsidR="005F6C49">
        <w:t xml:space="preserve">NHS </w:t>
      </w:r>
      <w:r w:rsidRPr="004F70B2">
        <w:t>Improvement.</w:t>
      </w:r>
      <w:r>
        <w:t xml:space="preserve"> </w:t>
      </w:r>
    </w:p>
    <w:p w:rsidR="004F70B2" w:rsidP="004F70B2">
      <w:pPr>
        <w:pStyle w:val="Question"/>
      </w:pPr>
      <w:sdt>
        <w:sdtPr>
          <w:alias w:val="Member"/>
          <w:tag w:val="&lt;Member mnisId='1601' dodsId='34498'&gt;"/>
          <w:id w:val="-1999559546"/>
          <w:placeholder>
            <w:docPart w:val="DefaultPlaceholder_-1854013440"/>
          </w:placeholder>
          <w:richText/>
        </w:sdtPr>
        <w:sdtContent>
          <w:r w:rsidRPr="004F70B2">
            <w:rPr>
              <w:b/>
            </w:rPr>
            <w:t>Chair:</w:t>
          </w:r>
        </w:sdtContent>
      </w:sdt>
      <w:r>
        <w:t xml:space="preserve"> Thank you very much. </w:t>
      </w:r>
      <w:r w:rsidR="00AE56AC">
        <w:t>I will</w:t>
      </w:r>
      <w:r w:rsidRPr="004F70B2">
        <w:t xml:space="preserve"> start off </w:t>
      </w:r>
      <w:r w:rsidR="005F6C49">
        <w:t>with a</w:t>
      </w:r>
      <w:r w:rsidRPr="004F70B2">
        <w:t xml:space="preserve"> general question</w:t>
      </w:r>
      <w:r w:rsidR="000032C3">
        <w:t xml:space="preserve"> to all of you</w:t>
      </w:r>
      <w:r w:rsidR="00AE56AC">
        <w:t>.</w:t>
      </w:r>
      <w:r w:rsidR="005F6C49">
        <w:t xml:space="preserve"> F</w:t>
      </w:r>
      <w:r w:rsidRPr="004F70B2">
        <w:t xml:space="preserve">rom your experience of these matters, which is clearly substantial, </w:t>
      </w:r>
      <w:r w:rsidRPr="004F70B2">
        <w:t>what would you say the primary health needs are that women have in prison</w:t>
      </w:r>
      <w:r>
        <w:t>?</w:t>
      </w:r>
      <w:r w:rsidRPr="004F70B2">
        <w:t xml:space="preserve"> It is perhaps an obvious one</w:t>
      </w:r>
      <w:r w:rsidR="005F6C49">
        <w:t>,</w:t>
      </w:r>
      <w:r w:rsidRPr="004F70B2">
        <w:t xml:space="preserve"> but for the record</w:t>
      </w:r>
      <w:r w:rsidR="000032C3">
        <w:t>,</w:t>
      </w:r>
      <w:r w:rsidRPr="004F70B2">
        <w:t xml:space="preserve"> for our inquiry</w:t>
      </w:r>
      <w:r w:rsidR="000032C3">
        <w:t>,</w:t>
      </w:r>
      <w:r w:rsidRPr="004F70B2">
        <w:t xml:space="preserve"> it is worth having it spelt out: </w:t>
      </w:r>
      <w:r>
        <w:t>m</w:t>
      </w:r>
      <w:r w:rsidRPr="004F70B2">
        <w:t>ental health, substance misuse</w:t>
      </w:r>
      <w:r w:rsidR="00303E09">
        <w:t>,</w:t>
      </w:r>
      <w:r w:rsidRPr="004F70B2">
        <w:t xml:space="preserve"> physical health and so forth.</w:t>
      </w:r>
      <w:r>
        <w:t xml:space="preserve"> </w:t>
      </w:r>
      <w:r w:rsidRPr="004F70B2">
        <w:t xml:space="preserve">Cath, do you want to start </w:t>
      </w:r>
      <w:r w:rsidR="00303E09">
        <w:t xml:space="preserve">and then </w:t>
      </w:r>
      <w:r w:rsidRPr="004F70B2">
        <w:t>I</w:t>
      </w:r>
      <w:r w:rsidR="00303E09">
        <w:t xml:space="preserve"> will</w:t>
      </w:r>
      <w:r w:rsidRPr="004F70B2">
        <w:t xml:space="preserve"> go to Amanda</w:t>
      </w:r>
      <w:r w:rsidR="00303E09">
        <w:t>?</w:t>
      </w:r>
      <w:r>
        <w:t xml:space="preserve"> </w:t>
      </w:r>
    </w:p>
    <w:p w:rsidR="00240EE2" w:rsidP="004F70B2">
      <w:pPr>
        <w:pStyle w:val="Answer"/>
      </w:pPr>
      <w:sdt>
        <w:sdtPr>
          <w:alias w:val="Witness"/>
          <w:id w:val="1022202571"/>
          <w:placeholder>
            <w:docPart w:val="DefaultPlaceholder_-1854013440"/>
          </w:placeholder>
          <w:richText/>
        </w:sdtPr>
        <w:sdtContent>
          <w:r w:rsidRPr="00303E09" w:rsidR="00303E09">
            <w:rPr>
              <w:b/>
              <w:bCs/>
              <w:i/>
              <w:iCs/>
            </w:rPr>
            <w:t>Dr Durkin</w:t>
          </w:r>
          <w:r w:rsidRPr="004F70B2" w:rsidR="004F70B2">
            <w:rPr>
              <w:b/>
              <w:i/>
            </w:rPr>
            <w:t>:</w:t>
          </w:r>
        </w:sdtContent>
      </w:sdt>
      <w:r w:rsidR="004F70B2">
        <w:t xml:space="preserve"> </w:t>
      </w:r>
      <w:r w:rsidRPr="004F70B2" w:rsidR="004F70B2">
        <w:t>I am happy to start. What is really helpful to point out in th</w:t>
      </w:r>
      <w:r w:rsidR="004F70B2">
        <w:t>e</w:t>
      </w:r>
      <w:r w:rsidRPr="004F70B2" w:rsidR="004F70B2">
        <w:t xml:space="preserve"> first instance is just how vulnerable and marginalised this group of women </w:t>
      </w:r>
      <w:r w:rsidR="006E349A">
        <w:t>is</w:t>
      </w:r>
      <w:r w:rsidRPr="004F70B2" w:rsidR="004F70B2">
        <w:t xml:space="preserve">. They have </w:t>
      </w:r>
      <w:r w:rsidR="005F6C49">
        <w:t xml:space="preserve">a </w:t>
      </w:r>
      <w:r w:rsidRPr="004F70B2" w:rsidR="004F70B2">
        <w:t>significant comorbi</w:t>
      </w:r>
      <w:r w:rsidR="005F6C49">
        <w:t>di</w:t>
      </w:r>
      <w:r w:rsidRPr="004F70B2" w:rsidR="004F70B2">
        <w:t>t</w:t>
      </w:r>
      <w:r w:rsidR="005F6C49">
        <w:t>y of</w:t>
      </w:r>
      <w:r w:rsidRPr="004F70B2" w:rsidR="004F70B2">
        <w:t xml:space="preserve"> health needs: </w:t>
      </w:r>
      <w:r w:rsidR="004F70B2">
        <w:t>p</w:t>
      </w:r>
      <w:r w:rsidRPr="004F70B2" w:rsidR="004F70B2">
        <w:t>hysical health needs, mental health needs, substance misuse needs</w:t>
      </w:r>
      <w:r w:rsidR="00303E09">
        <w:t>;</w:t>
      </w:r>
      <w:r w:rsidRPr="004F70B2" w:rsidR="004F70B2">
        <w:t xml:space="preserve"> </w:t>
      </w:r>
      <w:r w:rsidR="005F6C49">
        <w:t xml:space="preserve">and we need to </w:t>
      </w:r>
      <w:r w:rsidRPr="004F70B2" w:rsidR="004F70B2">
        <w:t>think about disability and learning disability as well.</w:t>
      </w:r>
      <w:r w:rsidR="004F70B2">
        <w:t xml:space="preserve"> </w:t>
      </w:r>
      <w:r w:rsidRPr="004F70B2" w:rsidR="004F70B2">
        <w:t>There is a significant comorbidity among this group and we know</w:t>
      </w:r>
      <w:r w:rsidR="006E349A">
        <w:t xml:space="preserve"> that</w:t>
      </w:r>
      <w:r w:rsidRPr="004F70B2" w:rsidR="004F70B2">
        <w:t xml:space="preserve"> they have very significant rates of sustained and protracted trauma.</w:t>
      </w:r>
      <w:r w:rsidR="004F70B2">
        <w:t xml:space="preserve"> </w:t>
      </w:r>
      <w:r w:rsidRPr="004F70B2" w:rsidR="004F70B2">
        <w:t>They have often had quite chaotic lives in the community.</w:t>
      </w:r>
      <w:r w:rsidR="004F70B2">
        <w:t xml:space="preserve"> </w:t>
      </w:r>
      <w:r w:rsidRPr="004F70B2" w:rsidR="004F70B2">
        <w:t>It has been quite difficul</w:t>
      </w:r>
      <w:r>
        <w:t>t</w:t>
      </w:r>
      <w:r w:rsidRPr="004F70B2" w:rsidR="004F70B2">
        <w:t xml:space="preserve"> for them to access health services</w:t>
      </w:r>
      <w:r w:rsidR="006E349A">
        <w:t>,</w:t>
      </w:r>
      <w:r w:rsidRPr="004F70B2" w:rsidR="004F70B2">
        <w:t xml:space="preserve"> because they are quite difficult to navigate in the community.</w:t>
      </w:r>
      <w:r w:rsidR="004F70B2">
        <w:t xml:space="preserve"> </w:t>
      </w:r>
      <w:r w:rsidRPr="004F70B2" w:rsidR="004F70B2">
        <w:t>By the time that we see them in prison</w:t>
      </w:r>
      <w:r>
        <w:t>,</w:t>
      </w:r>
      <w:r w:rsidRPr="004F70B2" w:rsidR="004F70B2">
        <w:t xml:space="preserve"> the burden of their physical and mental health needs is quite significant, but what we know is helpful in prison is that once the women are there we can actually engage them quite well</w:t>
      </w:r>
      <w:r>
        <w:t xml:space="preserve">. As </w:t>
      </w:r>
      <w:r w:rsidRPr="004F70B2" w:rsidR="004F70B2">
        <w:t>long as the services are there to be provided</w:t>
      </w:r>
      <w:r w:rsidR="006E349A">
        <w:t>,</w:t>
      </w:r>
      <w:r w:rsidRPr="004F70B2" w:rsidR="004F70B2">
        <w:t xml:space="preserve"> there is quite a good uptake from women.</w:t>
      </w:r>
    </w:p>
    <w:p w:rsidR="00240EE2" w:rsidP="00240EE2">
      <w:pPr>
        <w:pStyle w:val="Question"/>
      </w:pPr>
      <w:sdt>
        <w:sdtPr>
          <w:alias w:val="Member"/>
          <w:tag w:val="&lt;Member mnisId='1601' dodsId='34498'&gt;"/>
          <w:id w:val="-372535864"/>
          <w:placeholder>
            <w:docPart w:val="DefaultPlaceholder_-1854013440"/>
          </w:placeholder>
          <w:richText/>
        </w:sdtPr>
        <w:sdtContent>
          <w:r w:rsidRPr="00240EE2">
            <w:rPr>
              <w:b/>
            </w:rPr>
            <w:t>Chair:</w:t>
          </w:r>
        </w:sdtContent>
      </w:sdt>
      <w:r w:rsidR="0085035A">
        <w:t xml:space="preserve"> </w:t>
      </w:r>
      <w:r w:rsidRPr="004F70B2" w:rsidR="004F70B2">
        <w:t>Anything additional to that, Dr Brown?</w:t>
      </w:r>
    </w:p>
    <w:p w:rsidR="00240EE2" w:rsidP="00240EE2">
      <w:pPr>
        <w:pStyle w:val="Answer"/>
      </w:pPr>
      <w:sdt>
        <w:sdtPr>
          <w:alias w:val="Witness"/>
          <w:id w:val="467558345"/>
          <w:placeholder>
            <w:docPart w:val="DefaultPlaceholder_-1854013440"/>
          </w:placeholder>
          <w:richText/>
        </w:sdtPr>
        <w:sdtContent>
          <w:r w:rsidRPr="00303E09" w:rsidR="00303E09">
            <w:rPr>
              <w:b/>
              <w:bCs/>
              <w:i/>
              <w:iCs/>
            </w:rPr>
            <w:t>Dr Brown</w:t>
          </w:r>
          <w:r w:rsidRPr="00240EE2">
            <w:rPr>
              <w:b/>
              <w:i/>
            </w:rPr>
            <w:t>:</w:t>
          </w:r>
        </w:sdtContent>
      </w:sdt>
      <w:r w:rsidR="0085035A">
        <w:t xml:space="preserve"> </w:t>
      </w:r>
      <w:r w:rsidRPr="004F70B2" w:rsidR="004F70B2">
        <w:t>Not particularly.</w:t>
      </w:r>
      <w:r w:rsidR="004F70B2">
        <w:t xml:space="preserve"> </w:t>
      </w:r>
      <w:r w:rsidRPr="004F70B2" w:rsidR="004F70B2">
        <w:t xml:space="preserve">I deal a lot with the substance misusers. </w:t>
      </w:r>
      <w:r>
        <w:t>I</w:t>
      </w:r>
      <w:r w:rsidRPr="004F70B2" w:rsidR="004F70B2">
        <w:t xml:space="preserve"> see the terrible effects they have from that</w:t>
      </w:r>
      <w:r w:rsidR="00303E09">
        <w:t>;</w:t>
      </w:r>
      <w:r w:rsidR="005F6C49">
        <w:t xml:space="preserve"> someone may be</w:t>
      </w:r>
      <w:r w:rsidR="004F70B2">
        <w:t xml:space="preserve"> </w:t>
      </w:r>
      <w:r w:rsidRPr="004F70B2" w:rsidR="004F70B2">
        <w:t xml:space="preserve">malnourished, </w:t>
      </w:r>
      <w:r w:rsidR="005F6C49">
        <w:t xml:space="preserve">with </w:t>
      </w:r>
      <w:r w:rsidRPr="004F70B2" w:rsidR="004F70B2">
        <w:t>no teeth, heart disease, abscesses and gangrene.</w:t>
      </w:r>
      <w:r w:rsidR="004F70B2">
        <w:t xml:space="preserve"> </w:t>
      </w:r>
      <w:r w:rsidRPr="004F70B2" w:rsidR="004F70B2">
        <w:t>It is just shocking.</w:t>
      </w:r>
      <w:r w:rsidR="004F70B2">
        <w:t xml:space="preserve"> </w:t>
      </w:r>
      <w:r w:rsidRPr="004F70B2" w:rsidR="004F70B2">
        <w:t>My huge</w:t>
      </w:r>
      <w:r>
        <w:t>, huge</w:t>
      </w:r>
      <w:r w:rsidRPr="004F70B2" w:rsidR="004F70B2">
        <w:t xml:space="preserve"> passion</w:t>
      </w:r>
      <w:r w:rsidR="005F6C49">
        <w:t>,</w:t>
      </w:r>
      <w:r w:rsidRPr="004F70B2" w:rsidR="004F70B2">
        <w:t xml:space="preserve"> I am afraid to say</w:t>
      </w:r>
      <w:r w:rsidR="005F6C49">
        <w:t>,</w:t>
      </w:r>
      <w:r w:rsidRPr="004F70B2" w:rsidR="004F70B2">
        <w:t xml:space="preserve"> is the fact </w:t>
      </w:r>
      <w:r w:rsidR="006E349A">
        <w:t xml:space="preserve">that </w:t>
      </w:r>
      <w:r w:rsidRPr="004F70B2" w:rsidR="004F70B2">
        <w:t>I get desperately upset about how many of these women are homeless.</w:t>
      </w:r>
      <w:r w:rsidR="004F70B2">
        <w:t xml:space="preserve"> </w:t>
      </w:r>
      <w:r w:rsidRPr="004F70B2" w:rsidR="004F70B2">
        <w:t>With being homeless they have no chance</w:t>
      </w:r>
      <w:r w:rsidR="005F6C49">
        <w:t>,</w:t>
      </w:r>
      <w:r w:rsidRPr="004F70B2" w:rsidR="004F70B2">
        <w:t xml:space="preserve"> I think</w:t>
      </w:r>
      <w:r w:rsidR="005F6C49">
        <w:t>,</w:t>
      </w:r>
      <w:r w:rsidRPr="004F70B2" w:rsidR="004F70B2">
        <w:t xml:space="preserve"> of ever having a healthy fulfilling life.</w:t>
      </w:r>
      <w:r w:rsidR="004F70B2">
        <w:t xml:space="preserve"> </w:t>
      </w:r>
    </w:p>
    <w:p w:rsidR="00240EE2" w:rsidP="00240EE2">
      <w:pPr>
        <w:pStyle w:val="Question"/>
      </w:pPr>
      <w:sdt>
        <w:sdtPr>
          <w:alias w:val="Member"/>
          <w:tag w:val="&lt;Member mnisId='1601' dodsId='34498'&gt;"/>
          <w:id w:val="400179669"/>
          <w:placeholder>
            <w:docPart w:val="DefaultPlaceholder_-1854013440"/>
          </w:placeholder>
          <w:richText/>
        </w:sdtPr>
        <w:sdtContent>
          <w:r w:rsidRPr="00240EE2">
            <w:rPr>
              <w:b/>
            </w:rPr>
            <w:t>Chair:</w:t>
          </w:r>
        </w:sdtContent>
      </w:sdt>
      <w:r>
        <w:t xml:space="preserve"> </w:t>
      </w:r>
      <w:r w:rsidRPr="004F70B2" w:rsidR="004F70B2">
        <w:t>What percentage would you say are</w:t>
      </w:r>
      <w:r w:rsidR="00303E09">
        <w:t>, first,</w:t>
      </w:r>
      <w:r w:rsidRPr="004F70B2" w:rsidR="004F70B2">
        <w:t xml:space="preserve"> substance misusers and</w:t>
      </w:r>
      <w:r w:rsidR="00303E09">
        <w:t>, secondly,</w:t>
      </w:r>
      <w:r w:rsidRPr="004F70B2" w:rsidR="004F70B2">
        <w:t xml:space="preserve"> homeless?</w:t>
      </w:r>
      <w:r w:rsidR="004F70B2">
        <w:t xml:space="preserve"> </w:t>
      </w:r>
    </w:p>
    <w:p w:rsidR="00240EE2" w:rsidP="00240EE2">
      <w:pPr>
        <w:pStyle w:val="Answer"/>
      </w:pPr>
      <w:sdt>
        <w:sdtPr>
          <w:alias w:val="Witness"/>
          <w:id w:val="1614397980"/>
          <w:placeholder>
            <w:docPart w:val="DefaultPlaceholder_-1854013440"/>
          </w:placeholder>
          <w:richText/>
        </w:sdtPr>
        <w:sdtContent>
          <w:r w:rsidRPr="00303E09" w:rsidR="00303E09">
            <w:rPr>
              <w:b/>
              <w:bCs/>
              <w:i/>
              <w:iCs/>
            </w:rPr>
            <w:t>Dr Brown</w:t>
          </w:r>
          <w:r w:rsidRPr="00240EE2">
            <w:rPr>
              <w:b/>
              <w:i/>
            </w:rPr>
            <w:t>:</w:t>
          </w:r>
        </w:sdtContent>
      </w:sdt>
      <w:r>
        <w:t xml:space="preserve"> As far as I know</w:t>
      </w:r>
      <w:r w:rsidRPr="004F70B2" w:rsidR="004F70B2">
        <w:t>, statistically</w:t>
      </w:r>
      <w:r w:rsidR="005F6C49">
        <w:t>,</w:t>
      </w:r>
      <w:r w:rsidRPr="004F70B2" w:rsidR="004F70B2">
        <w:t xml:space="preserve"> 60% of women people leaving Bronzefield are homeless, and when I meet these poor souls I am more surprised i</w:t>
      </w:r>
      <w:r>
        <w:t>f</w:t>
      </w:r>
      <w:r w:rsidRPr="004F70B2" w:rsidR="004F70B2">
        <w:t xml:space="preserve"> they are not homeless than if they are homeless. Even if they manage to get stabilised and sor</w:t>
      </w:r>
      <w:r w:rsidR="005F6C49">
        <w:t>t</w:t>
      </w:r>
      <w:r w:rsidRPr="004F70B2" w:rsidR="004F70B2">
        <w:t>ed out in prison</w:t>
      </w:r>
      <w:r w:rsidR="004D1A88">
        <w:t>—</w:t>
      </w:r>
      <w:r w:rsidRPr="004F70B2" w:rsidR="004F70B2">
        <w:t>if they are there long enough, which often they are not</w:t>
      </w:r>
      <w:r w:rsidR="004D1A88">
        <w:t>—</w:t>
      </w:r>
      <w:r w:rsidRPr="004F70B2" w:rsidR="004F70B2">
        <w:t>they tell me that if they go back to being homeless they will almost certainly be back on drugs again. What is the point?</w:t>
      </w:r>
      <w:r w:rsidR="004F70B2">
        <w:t xml:space="preserve"> </w:t>
      </w:r>
      <w:r w:rsidRPr="004F70B2" w:rsidR="004F70B2">
        <w:t>What are we trying to do</w:t>
      </w:r>
      <w:r w:rsidR="00303E09">
        <w:t>?</w:t>
      </w:r>
      <w:r w:rsidR="004F70B2">
        <w:t xml:space="preserve"> </w:t>
      </w:r>
      <w:r w:rsidRPr="004F70B2" w:rsidR="004F70B2">
        <w:t>It really</w:t>
      </w:r>
      <w:r w:rsidR="005F6C49">
        <w:t>,</w:t>
      </w:r>
      <w:r w:rsidRPr="004F70B2" w:rsidR="004F70B2">
        <w:t xml:space="preserve"> really upsets me.</w:t>
      </w:r>
      <w:r w:rsidR="004F70B2">
        <w:t xml:space="preserve"> </w:t>
      </w:r>
    </w:p>
    <w:p w:rsidR="00240EE2" w:rsidP="00240EE2">
      <w:pPr>
        <w:pStyle w:val="Question"/>
      </w:pPr>
      <w:sdt>
        <w:sdtPr>
          <w:alias w:val="Member"/>
          <w:tag w:val="&lt;Member mnisId='1601' dodsId='34498'&gt;"/>
          <w:id w:val="-1462340713"/>
          <w:placeholder>
            <w:docPart w:val="DefaultPlaceholder_-1854013440"/>
          </w:placeholder>
          <w:richText/>
        </w:sdtPr>
        <w:sdtContent>
          <w:r w:rsidRPr="00240EE2">
            <w:rPr>
              <w:b/>
            </w:rPr>
            <w:t>Chair:</w:t>
          </w:r>
        </w:sdtContent>
      </w:sdt>
      <w:r>
        <w:t xml:space="preserve"> </w:t>
      </w:r>
      <w:r w:rsidR="005F6C49">
        <w:t>I get the impression that the s</w:t>
      </w:r>
      <w:r w:rsidRPr="004F70B2" w:rsidR="004F70B2">
        <w:t xml:space="preserve">ubstance </w:t>
      </w:r>
      <w:r w:rsidR="00303E09">
        <w:t xml:space="preserve">misuse </w:t>
      </w:r>
      <w:r>
        <w:t xml:space="preserve">would </w:t>
      </w:r>
      <w:r w:rsidRPr="004F70B2" w:rsidR="004F70B2">
        <w:t>have been quite long</w:t>
      </w:r>
      <w:r w:rsidR="00303E09">
        <w:t xml:space="preserve"> </w:t>
      </w:r>
      <w:r w:rsidRPr="004F70B2" w:rsidR="004F70B2">
        <w:t xml:space="preserve">standing to have </w:t>
      </w:r>
      <w:r w:rsidR="00303E09">
        <w:t xml:space="preserve">had </w:t>
      </w:r>
      <w:r w:rsidRPr="004F70B2" w:rsidR="004F70B2">
        <w:t>the level of ravages upon them that you describe</w:t>
      </w:r>
      <w:r w:rsidR="004D1A88">
        <w:t>.</w:t>
      </w:r>
    </w:p>
    <w:p w:rsidR="00240EE2" w:rsidP="00240EE2">
      <w:pPr>
        <w:pStyle w:val="Answer"/>
      </w:pPr>
      <w:sdt>
        <w:sdtPr>
          <w:alias w:val="Witness"/>
          <w:id w:val="-721444597"/>
          <w:placeholder>
            <w:docPart w:val="DefaultPlaceholder_-1854013440"/>
          </w:placeholder>
          <w:richText/>
        </w:sdtPr>
        <w:sdtContent>
          <w:r w:rsidRPr="00303E09" w:rsidR="00303E09">
            <w:rPr>
              <w:b/>
              <w:bCs/>
              <w:i/>
              <w:iCs/>
            </w:rPr>
            <w:t>Dr Brown</w:t>
          </w:r>
          <w:r w:rsidRPr="00240EE2">
            <w:rPr>
              <w:b/>
              <w:i/>
            </w:rPr>
            <w:t>:</w:t>
          </w:r>
        </w:sdtContent>
      </w:sdt>
      <w:r>
        <w:t xml:space="preserve"> </w:t>
      </w:r>
      <w:r w:rsidRPr="004F70B2" w:rsidR="004F70B2">
        <w:t>For sure.</w:t>
      </w:r>
      <w:r w:rsidR="004F70B2">
        <w:t xml:space="preserve"> </w:t>
      </w:r>
      <w:r w:rsidRPr="004F70B2" w:rsidR="004F70B2">
        <w:t xml:space="preserve">The other day I talked to a </w:t>
      </w:r>
      <w:r w:rsidR="00303E09">
        <w:t>girl</w:t>
      </w:r>
      <w:r w:rsidRPr="004F70B2" w:rsidR="004F70B2">
        <w:t>. She is 34 now. Her father started her on intravenous heroin when she was 12 so he could abuse her.</w:t>
      </w:r>
      <w:r w:rsidR="004F70B2">
        <w:t xml:space="preserve"> </w:t>
      </w:r>
      <w:r w:rsidRPr="004F70B2" w:rsidR="004F70B2">
        <w:t>He ended up in prison for a very long time.</w:t>
      </w:r>
      <w:r w:rsidR="004F70B2">
        <w:t xml:space="preserve"> </w:t>
      </w:r>
      <w:r w:rsidRPr="004F70B2" w:rsidR="004F70B2">
        <w:t xml:space="preserve">This poor soul </w:t>
      </w:r>
      <w:r w:rsidR="00303E09">
        <w:t xml:space="preserve">hasn’t been clean—she </w:t>
      </w:r>
      <w:r w:rsidRPr="004F70B2" w:rsidR="004F70B2">
        <w:t>has just managed to get clean after 22 years.</w:t>
      </w:r>
      <w:r w:rsidR="004F70B2">
        <w:t xml:space="preserve"> </w:t>
      </w:r>
      <w:r w:rsidRPr="004F70B2" w:rsidR="004F70B2">
        <w:t>It is a long time and she is still a young wom</w:t>
      </w:r>
      <w:r w:rsidR="006E349A">
        <w:t>a</w:t>
      </w:r>
      <w:r w:rsidRPr="004F70B2" w:rsidR="004F70B2">
        <w:t>n.</w:t>
      </w:r>
      <w:r w:rsidR="004F70B2">
        <w:t xml:space="preserve"> </w:t>
      </w:r>
    </w:p>
    <w:p w:rsidR="00240EE2" w:rsidP="00240EE2">
      <w:pPr>
        <w:pStyle w:val="Question"/>
      </w:pPr>
      <w:sdt>
        <w:sdtPr>
          <w:alias w:val="Member"/>
          <w:tag w:val="&lt;Member mnisId='1601' dodsId='34498'&gt;"/>
          <w:id w:val="-1997486544"/>
          <w:placeholder>
            <w:docPart w:val="DefaultPlaceholder_-1854013440"/>
          </w:placeholder>
          <w:richText/>
        </w:sdtPr>
        <w:sdtContent>
          <w:r w:rsidRPr="00240EE2">
            <w:rPr>
              <w:b/>
            </w:rPr>
            <w:t>Chair:</w:t>
          </w:r>
        </w:sdtContent>
      </w:sdt>
      <w:r>
        <w:t xml:space="preserve"> </w:t>
      </w:r>
      <w:r w:rsidRPr="004F70B2" w:rsidR="004F70B2">
        <w:t xml:space="preserve">The lay person </w:t>
      </w:r>
      <w:r>
        <w:t>might</w:t>
      </w:r>
      <w:r w:rsidRPr="004F70B2" w:rsidR="004F70B2">
        <w:t xml:space="preserve"> assume there would have been interventions by the justice system</w:t>
      </w:r>
      <w:r w:rsidR="004D1A88">
        <w:t>,</w:t>
      </w:r>
      <w:r w:rsidRPr="004F70B2" w:rsidR="004F70B2">
        <w:t xml:space="preserve"> or by social services</w:t>
      </w:r>
      <w:r w:rsidR="004D1A88">
        <w:t>,</w:t>
      </w:r>
      <w:r w:rsidRPr="004F70B2" w:rsidR="004F70B2">
        <w:t xml:space="preserve"> in some cases</w:t>
      </w:r>
      <w:r w:rsidR="004D1A88">
        <w:t>,</w:t>
      </w:r>
      <w:r w:rsidRPr="004F70B2" w:rsidR="004F70B2">
        <w:t xml:space="preserve"> or other agencies before that time.</w:t>
      </w:r>
      <w:r w:rsidR="004F70B2">
        <w:t xml:space="preserve"> </w:t>
      </w:r>
    </w:p>
    <w:p w:rsidR="00240EE2" w:rsidP="00240EE2">
      <w:pPr>
        <w:pStyle w:val="Answer"/>
      </w:pPr>
      <w:sdt>
        <w:sdtPr>
          <w:alias w:val="Witness"/>
          <w:id w:val="1684093820"/>
          <w:placeholder>
            <w:docPart w:val="DefaultPlaceholder_-1854013440"/>
          </w:placeholder>
          <w:richText/>
        </w:sdtPr>
        <w:sdtContent>
          <w:r w:rsidRPr="00303E09" w:rsidR="00303E09">
            <w:rPr>
              <w:b/>
              <w:bCs/>
              <w:i/>
              <w:iCs/>
            </w:rPr>
            <w:t>Dr Brown</w:t>
          </w:r>
          <w:r w:rsidRPr="00240EE2">
            <w:rPr>
              <w:b/>
              <w:i/>
            </w:rPr>
            <w:t>:</w:t>
          </w:r>
        </w:sdtContent>
      </w:sdt>
      <w:r>
        <w:t xml:space="preserve"> </w:t>
      </w:r>
      <w:r w:rsidRPr="004F70B2" w:rsidR="004F70B2">
        <w:t>You would hope.</w:t>
      </w:r>
      <w:r w:rsidR="004F70B2">
        <w:t xml:space="preserve"> </w:t>
      </w:r>
      <w:r w:rsidRPr="004F70B2" w:rsidR="004F70B2">
        <w:t>I don</w:t>
      </w:r>
      <w:r w:rsidR="003C0471">
        <w:t>’</w:t>
      </w:r>
      <w:r w:rsidRPr="004F70B2" w:rsidR="004F70B2">
        <w:t>t know.</w:t>
      </w:r>
      <w:r w:rsidR="004F70B2">
        <w:t xml:space="preserve"> </w:t>
      </w:r>
      <w:r w:rsidRPr="004F70B2" w:rsidR="004F70B2">
        <w:t>I just hear</w:t>
      </w:r>
      <w:r w:rsidR="003C0471">
        <w:t>, time and time again, sadly,</w:t>
      </w:r>
      <w:r w:rsidRPr="004F70B2" w:rsidR="004F70B2">
        <w:t xml:space="preserve"> the same sort</w:t>
      </w:r>
      <w:r w:rsidR="004D1A88">
        <w:t>s</w:t>
      </w:r>
      <w:r w:rsidRPr="004F70B2" w:rsidR="004F70B2">
        <w:t xml:space="preserve"> of stories.</w:t>
      </w:r>
      <w:r w:rsidR="004F70B2">
        <w:t xml:space="preserve"> </w:t>
      </w:r>
      <w:r w:rsidRPr="004F70B2" w:rsidR="004F70B2">
        <w:t xml:space="preserve">I would love to pass this </w:t>
      </w:r>
      <w:r w:rsidR="004D1A88">
        <w:t xml:space="preserve">article </w:t>
      </w:r>
      <w:r w:rsidRPr="004F70B2" w:rsidR="004F70B2">
        <w:t>round later.</w:t>
      </w:r>
      <w:r w:rsidR="004F70B2">
        <w:t xml:space="preserve"> </w:t>
      </w:r>
    </w:p>
    <w:p w:rsidR="00240EE2" w:rsidP="00240EE2">
      <w:pPr>
        <w:pStyle w:val="Question"/>
      </w:pPr>
      <w:sdt>
        <w:sdtPr>
          <w:alias w:val="Member"/>
          <w:tag w:val="&lt;Member mnisId='1601' dodsId='34498'&gt;"/>
          <w:id w:val="296650213"/>
          <w:placeholder>
            <w:docPart w:val="DefaultPlaceholder_-1854013440"/>
          </w:placeholder>
          <w:richText/>
        </w:sdtPr>
        <w:sdtContent>
          <w:r w:rsidRPr="00240EE2">
            <w:rPr>
              <w:b/>
            </w:rPr>
            <w:t>Chair:</w:t>
          </w:r>
        </w:sdtContent>
      </w:sdt>
      <w:r>
        <w:t xml:space="preserve"> </w:t>
      </w:r>
      <w:r w:rsidRPr="004F70B2" w:rsidR="004F70B2">
        <w:t>Is it</w:t>
      </w:r>
      <w:r w:rsidR="006E349A">
        <w:t>,</w:t>
      </w:r>
      <w:r w:rsidRPr="004F70B2" w:rsidR="004F70B2">
        <w:t xml:space="preserve"> </w:t>
      </w:r>
      <w:r>
        <w:t>though</w:t>
      </w:r>
      <w:r w:rsidR="006E349A">
        <w:t>,</w:t>
      </w:r>
      <w:r>
        <w:t xml:space="preserve"> that</w:t>
      </w:r>
      <w:r w:rsidRPr="004F70B2" w:rsidR="004F70B2">
        <w:t xml:space="preserve"> they have fallen through the system</w:t>
      </w:r>
      <w:r w:rsidR="004D1A88">
        <w:t>,</w:t>
      </w:r>
      <w:r w:rsidRPr="004F70B2" w:rsidR="004F70B2">
        <w:t xml:space="preserve"> or that the system never picked them up in the first place with these issues?</w:t>
      </w:r>
      <w:r w:rsidR="004F70B2">
        <w:t xml:space="preserve"> </w:t>
      </w:r>
    </w:p>
    <w:p w:rsidR="004D1A88" w:rsidP="00240EE2">
      <w:pPr>
        <w:pStyle w:val="Answer"/>
      </w:pPr>
      <w:sdt>
        <w:sdtPr>
          <w:alias w:val="Witness"/>
          <w:id w:val="-753438029"/>
          <w:placeholder>
            <w:docPart w:val="DefaultPlaceholder_-1854013440"/>
          </w:placeholder>
          <w:richText/>
        </w:sdtPr>
        <w:sdtContent>
          <w:r w:rsidRPr="00303E09" w:rsidR="00303E09">
            <w:rPr>
              <w:b/>
              <w:bCs/>
              <w:i/>
              <w:iCs/>
            </w:rPr>
            <w:t>Dr Durkin</w:t>
          </w:r>
          <w:r w:rsidRPr="00240EE2" w:rsidR="00240EE2">
            <w:rPr>
              <w:b/>
              <w:i/>
            </w:rPr>
            <w:t>:</w:t>
          </w:r>
        </w:sdtContent>
      </w:sdt>
      <w:r w:rsidR="00240EE2">
        <w:t xml:space="preserve"> </w:t>
      </w:r>
      <w:r w:rsidRPr="004F70B2" w:rsidR="004F70B2">
        <w:t xml:space="preserve">I think it is a combination </w:t>
      </w:r>
      <w:r>
        <w:t>of</w:t>
      </w:r>
      <w:r w:rsidRPr="004F70B2" w:rsidR="004F70B2">
        <w:t xml:space="preserve"> both.</w:t>
      </w:r>
      <w:r w:rsidR="004F70B2">
        <w:t xml:space="preserve"> </w:t>
      </w:r>
      <w:r w:rsidRPr="004F70B2" w:rsidR="004F70B2">
        <w:t xml:space="preserve">I would echo </w:t>
      </w:r>
      <w:r w:rsidR="003C0471">
        <w:t xml:space="preserve">that </w:t>
      </w:r>
      <w:r w:rsidRPr="004F70B2" w:rsidR="004F70B2">
        <w:t xml:space="preserve">the kinds of experiences </w:t>
      </w:r>
      <w:r w:rsidR="003C0471">
        <w:t>that you hear in clinic are the same</w:t>
      </w:r>
      <w:r w:rsidRPr="004F70B2" w:rsidR="004F70B2">
        <w:t xml:space="preserve"> experiences that I hear.</w:t>
      </w:r>
      <w:r w:rsidR="004F70B2">
        <w:t xml:space="preserve"> </w:t>
      </w:r>
      <w:r w:rsidRPr="004F70B2" w:rsidR="004F70B2">
        <w:t>I think the substance misuse often follows significant inciden</w:t>
      </w:r>
      <w:r w:rsidR="003C0471">
        <w:t>ce</w:t>
      </w:r>
      <w:r w:rsidRPr="004F70B2" w:rsidR="004F70B2">
        <w:t xml:space="preserve"> of really difficult trauma.</w:t>
      </w:r>
      <w:r w:rsidR="004F70B2">
        <w:t xml:space="preserve"> </w:t>
      </w:r>
      <w:r w:rsidRPr="004F70B2" w:rsidR="004F70B2">
        <w:t>In particular, we are thinking about childhood sexual abuse, emotional abuse</w:t>
      </w:r>
      <w:r w:rsidR="006E349A">
        <w:t>,</w:t>
      </w:r>
      <w:r w:rsidRPr="004F70B2" w:rsidR="004F70B2">
        <w:t xml:space="preserve"> physical neglec</w:t>
      </w:r>
      <w:r w:rsidR="006E349A">
        <w:t>t</w:t>
      </w:r>
      <w:r w:rsidR="003C0471">
        <w:t>—</w:t>
      </w:r>
      <w:r w:rsidRPr="004F70B2" w:rsidR="004F70B2">
        <w:t>significant childhood adversity.</w:t>
      </w:r>
      <w:r w:rsidR="004F70B2">
        <w:t xml:space="preserve"> </w:t>
      </w:r>
      <w:r w:rsidRPr="004F70B2" w:rsidR="004F70B2">
        <w:t>When women have been that damaged, and often they are damaged in very intimate relationships</w:t>
      </w:r>
      <w:r w:rsidR="00240EE2">
        <w:t xml:space="preserve">, </w:t>
      </w:r>
      <w:r w:rsidRPr="004F70B2" w:rsidR="004F70B2">
        <w:t>it gets very difficult for them</w:t>
      </w:r>
      <w:r w:rsidR="006E349A">
        <w:t xml:space="preserve"> to</w:t>
      </w:r>
      <w:r w:rsidRPr="004F70B2" w:rsidR="004F70B2">
        <w:t xml:space="preserve"> trust. A lot of the women say</w:t>
      </w:r>
      <w:r w:rsidR="00240EE2">
        <w:t xml:space="preserve">, </w:t>
      </w:r>
      <w:r>
        <w:t>“</w:t>
      </w:r>
      <w:r w:rsidRPr="004F70B2" w:rsidR="004F70B2">
        <w:t>I disclosed what was happening to me, and nothing was done about it,</w:t>
      </w:r>
      <w:r>
        <w:t>”</w:t>
      </w:r>
      <w:r w:rsidRPr="004F70B2" w:rsidR="004F70B2">
        <w:t xml:space="preserve"> or</w:t>
      </w:r>
      <w:r w:rsidR="00240EE2">
        <w:t xml:space="preserve">, </w:t>
      </w:r>
      <w:r>
        <w:t>“</w:t>
      </w:r>
      <w:r w:rsidR="00240EE2">
        <w:t>I</w:t>
      </w:r>
      <w:r w:rsidRPr="004F70B2" w:rsidR="004F70B2">
        <w:t>t made my situation worse.</w:t>
      </w:r>
      <w:r>
        <w:t>”</w:t>
      </w:r>
      <w:r w:rsidR="004F70B2">
        <w:t xml:space="preserve"> </w:t>
      </w:r>
      <w:r w:rsidRPr="004F70B2" w:rsidR="004F70B2">
        <w:t xml:space="preserve">It is very difficult for these women to have any trust in the authorities </w:t>
      </w:r>
      <w:r w:rsidR="003C0471">
        <w:t>that</w:t>
      </w:r>
      <w:r w:rsidRPr="004F70B2" w:rsidR="004F70B2">
        <w:t xml:space="preserve"> are supposed to be </w:t>
      </w:r>
      <w:r w:rsidR="003C0471">
        <w:t>able</w:t>
      </w:r>
      <w:r w:rsidRPr="004F70B2" w:rsidR="004F70B2">
        <w:t xml:space="preserve"> to help them. </w:t>
      </w:r>
    </w:p>
    <w:p w:rsidR="00240EE2" w:rsidP="00240EE2">
      <w:pPr>
        <w:pStyle w:val="Answer"/>
      </w:pPr>
      <w:r w:rsidRPr="004F70B2">
        <w:t>That often extends to when we meet them in custody</w:t>
      </w:r>
      <w:r w:rsidR="003C0471">
        <w:t>.</w:t>
      </w:r>
      <w:r>
        <w:t xml:space="preserve"> </w:t>
      </w:r>
      <w:r w:rsidR="003C0471">
        <w:t>T</w:t>
      </w:r>
      <w:r w:rsidRPr="004F70B2">
        <w:t>here is a reluctance because they feel so let down.</w:t>
      </w:r>
      <w:r>
        <w:t xml:space="preserve"> </w:t>
      </w:r>
      <w:r w:rsidRPr="004F70B2">
        <w:t xml:space="preserve">Actually, when you have had those kinds of significant traumas happen to </w:t>
      </w:r>
      <w:r w:rsidR="004D1A88">
        <w:t xml:space="preserve">you </w:t>
      </w:r>
      <w:r w:rsidRPr="004F70B2">
        <w:t>in your childhood and</w:t>
      </w:r>
      <w:r>
        <w:t xml:space="preserve"> have</w:t>
      </w:r>
      <w:r w:rsidRPr="004F70B2">
        <w:t xml:space="preserve"> carried on through, they have really devastating emotional impacts for the rest of your life.</w:t>
      </w:r>
      <w:r>
        <w:t xml:space="preserve"> </w:t>
      </w:r>
      <w:r w:rsidRPr="004F70B2">
        <w:t>The majority of women who</w:t>
      </w:r>
      <w:r w:rsidR="003C0471">
        <w:t>m</w:t>
      </w:r>
      <w:r w:rsidRPr="004F70B2">
        <w:t xml:space="preserve"> I see who are substance misusers use</w:t>
      </w:r>
      <w:r>
        <w:t xml:space="preserve"> </w:t>
      </w:r>
      <w:r w:rsidRPr="004F70B2">
        <w:t>because it is the only way they can numb themselves to what has happened to them.</w:t>
      </w:r>
      <w:r>
        <w:t xml:space="preserve"> </w:t>
      </w:r>
      <w:r w:rsidRPr="004F70B2">
        <w:t>All of that is also linked into very low self</w:t>
      </w:r>
      <w:r w:rsidR="004D1A88">
        <w:t>-</w:t>
      </w:r>
      <w:r w:rsidRPr="004F70B2">
        <w:t xml:space="preserve">esteem and feeling that you are not worth </w:t>
      </w:r>
      <w:r>
        <w:t>enough</w:t>
      </w:r>
      <w:r w:rsidRPr="004F70B2">
        <w:t xml:space="preserve"> to gain help.</w:t>
      </w:r>
      <w:r>
        <w:t xml:space="preserve"> </w:t>
      </w:r>
      <w:r>
        <w:t>Then, o</w:t>
      </w:r>
      <w:r w:rsidRPr="004F70B2">
        <w:t>f course, people are not able to access services.</w:t>
      </w:r>
      <w:r>
        <w:t xml:space="preserve"> </w:t>
      </w:r>
    </w:p>
    <w:p w:rsidR="00240EE2" w:rsidP="00240EE2">
      <w:pPr>
        <w:pStyle w:val="Question"/>
      </w:pPr>
      <w:sdt>
        <w:sdtPr>
          <w:alias w:val="Member"/>
          <w:tag w:val="&lt;Member mnisId='1601' dodsId='34498'&gt;"/>
          <w:id w:val="-1881476185"/>
          <w:placeholder>
            <w:docPart w:val="DefaultPlaceholder_-1854013440"/>
          </w:placeholder>
          <w:richText/>
        </w:sdtPr>
        <w:sdtContent>
          <w:r w:rsidRPr="00240EE2">
            <w:rPr>
              <w:b/>
            </w:rPr>
            <w:t>Chair:</w:t>
          </w:r>
        </w:sdtContent>
      </w:sdt>
      <w:r>
        <w:t xml:space="preserve"> </w:t>
      </w:r>
      <w:r w:rsidR="003C0471">
        <w:t xml:space="preserve">Okay; </w:t>
      </w:r>
      <w:r w:rsidRPr="004F70B2" w:rsidR="004F70B2">
        <w:t xml:space="preserve">I </w:t>
      </w:r>
      <w:r w:rsidR="003C0471">
        <w:t xml:space="preserve">do </w:t>
      </w:r>
      <w:r w:rsidRPr="004F70B2" w:rsidR="004F70B2">
        <w:t>understand. Jenny, I see you have been nodding in agreement with a lot of what has been said.</w:t>
      </w:r>
      <w:r w:rsidR="004F70B2">
        <w:t xml:space="preserve"> </w:t>
      </w:r>
      <w:r w:rsidRPr="004F70B2" w:rsidR="004F70B2">
        <w:t>Is there anything in addition to what we have heard from Amanda and Cath?</w:t>
      </w:r>
      <w:r w:rsidR="004F70B2">
        <w:t xml:space="preserve"> </w:t>
      </w:r>
      <w:r w:rsidRPr="004F70B2" w:rsidR="004F70B2">
        <w:t>Also</w:t>
      </w:r>
      <w:r w:rsidR="004D1A88">
        <w:t>,</w:t>
      </w:r>
      <w:r w:rsidRPr="004F70B2" w:rsidR="004F70B2">
        <w:t xml:space="preserve"> when a woman first comes into prison, what is the quality of the information like to try to pick up these things?</w:t>
      </w:r>
      <w:r w:rsidR="004F70B2">
        <w:t xml:space="preserve"> </w:t>
      </w:r>
      <w:r w:rsidRPr="004F70B2" w:rsidR="004F70B2">
        <w:t>This is perhaps something you have come across.</w:t>
      </w:r>
      <w:r w:rsidR="004F70B2">
        <w:t xml:space="preserve"> </w:t>
      </w:r>
      <w:r w:rsidRPr="004F70B2" w:rsidR="004F70B2">
        <w:t>Can you help us around those topics?</w:t>
      </w:r>
      <w:r w:rsidR="004F70B2">
        <w:t xml:space="preserve"> </w:t>
      </w:r>
    </w:p>
    <w:p w:rsidR="00240EE2" w:rsidP="00240EE2">
      <w:pPr>
        <w:pStyle w:val="Answer"/>
      </w:pPr>
      <w:sdt>
        <w:sdtPr>
          <w:alias w:val="Witness"/>
          <w:id w:val="127131167"/>
          <w:placeholder>
            <w:docPart w:val="DefaultPlaceholder_-1854013440"/>
          </w:placeholder>
          <w:richText/>
        </w:sdtPr>
        <w:sdtContent>
          <w:r w:rsidRPr="00240EE2">
            <w:rPr>
              <w:b/>
              <w:i/>
            </w:rPr>
            <w:t>Jenny Talbot:</w:t>
          </w:r>
        </w:sdtContent>
      </w:sdt>
      <w:r>
        <w:t xml:space="preserve"> </w:t>
      </w:r>
      <w:r w:rsidR="000032C3">
        <w:t>Y</w:t>
      </w:r>
      <w:r w:rsidR="007C6010">
        <w:t xml:space="preserve">es, </w:t>
      </w:r>
      <w:r w:rsidRPr="004F70B2" w:rsidR="004F70B2">
        <w:t>I am nodding because I had agreed with the previous two witnesses. There are two points on the first question. One of the areas of the review is working very much with women with lived experience</w:t>
      </w:r>
      <w:r>
        <w:t>.</w:t>
      </w:r>
      <w:r w:rsidR="0085035A">
        <w:t xml:space="preserve"> </w:t>
      </w:r>
      <w:r>
        <w:t>W</w:t>
      </w:r>
      <w:r w:rsidRPr="004F70B2" w:rsidR="004F70B2">
        <w:t>e are conducting interviews with women in prison.</w:t>
      </w:r>
      <w:r w:rsidR="004F70B2">
        <w:t xml:space="preserve"> </w:t>
      </w:r>
      <w:r w:rsidRPr="004F70B2" w:rsidR="004F70B2">
        <w:t>I would like to tell you what the responses of the women themselves are about some of the things that they are most concerned about in terms of health and social care.</w:t>
      </w:r>
      <w:r w:rsidR="004F70B2">
        <w:t xml:space="preserve"> </w:t>
      </w:r>
      <w:r w:rsidRPr="004F70B2" w:rsidR="004F70B2">
        <w:t xml:space="preserve">It will not surprise you to know that emotional wellbeing and mental health were </w:t>
      </w:r>
      <w:r w:rsidR="007C6010">
        <w:t xml:space="preserve">probably </w:t>
      </w:r>
      <w:r w:rsidRPr="004F70B2" w:rsidR="004F70B2">
        <w:t>two of the top priorities that women have.</w:t>
      </w:r>
      <w:r w:rsidR="004F70B2">
        <w:t xml:space="preserve"> </w:t>
      </w:r>
      <w:r w:rsidRPr="004F70B2" w:rsidR="004F70B2">
        <w:t>They also talked about sexual health, preconception advice, menopause, incontinence care and the A</w:t>
      </w:r>
      <w:r>
        <w:t>C</w:t>
      </w:r>
      <w:r w:rsidR="004D1A88">
        <w:t>CT</w:t>
      </w:r>
      <w:r w:rsidRPr="004F70B2" w:rsidR="004F70B2">
        <w:t xml:space="preserve"> process</w:t>
      </w:r>
      <w:r w:rsidR="007C6010">
        <w:t>,</w:t>
      </w:r>
      <w:r w:rsidRPr="004F70B2" w:rsidR="004F70B2">
        <w:t xml:space="preserve"> which also links to self</w:t>
      </w:r>
      <w:r w:rsidR="004D1A88">
        <w:t>-</w:t>
      </w:r>
      <w:r w:rsidRPr="004F70B2" w:rsidR="004F70B2">
        <w:t>harm and mental health.</w:t>
      </w:r>
      <w:r w:rsidR="004F70B2">
        <w:t xml:space="preserve"> </w:t>
      </w:r>
    </w:p>
    <w:p w:rsidR="004F70B2" w:rsidRPr="004F70B2" w:rsidP="00240EE2">
      <w:pPr>
        <w:pStyle w:val="Answer"/>
      </w:pPr>
      <w:r w:rsidRPr="004F70B2">
        <w:t>As part of the women</w:t>
      </w:r>
      <w:r w:rsidR="00240EE2">
        <w:t>’</w:t>
      </w:r>
      <w:r w:rsidRPr="004F70B2">
        <w:t>s review</w:t>
      </w:r>
      <w:r w:rsidR="004D1A88">
        <w:t>,</w:t>
      </w:r>
      <w:r w:rsidRPr="004F70B2">
        <w:t xml:space="preserve"> we have </w:t>
      </w:r>
      <w:r w:rsidR="006E349A">
        <w:t xml:space="preserve">also </w:t>
      </w:r>
      <w:r w:rsidRPr="004F70B2">
        <w:t>done an analysis of references to health and social care in scrutiny reports from HMIP, the IMB and PPO. The analysis summarises findings from 94 reports</w:t>
      </w:r>
      <w:r w:rsidR="00240EE2">
        <w:t>. P</w:t>
      </w:r>
      <w:r w:rsidRPr="004F70B2">
        <w:t>oor mental health was the most</w:t>
      </w:r>
      <w:r>
        <w:t xml:space="preserve"> </w:t>
      </w:r>
      <w:r w:rsidRPr="004F70B2">
        <w:t>frequently commented</w:t>
      </w:r>
      <w:r w:rsidR="004D1A88">
        <w:t>-</w:t>
      </w:r>
      <w:r w:rsidRPr="004F70B2">
        <w:t>on theme across all the reports.</w:t>
      </w:r>
      <w:r>
        <w:t xml:space="preserve"> </w:t>
      </w:r>
      <w:r w:rsidRPr="004F70B2">
        <w:t>Overall observations included:</w:t>
      </w:r>
      <w:r w:rsidR="004D1A88">
        <w:t xml:space="preserve"> </w:t>
      </w:r>
      <w:r w:rsidR="00240EE2">
        <w:t>l</w:t>
      </w:r>
      <w:r w:rsidRPr="004F70B2">
        <w:t>ack of availability</w:t>
      </w:r>
      <w:r w:rsidR="00240EE2">
        <w:t xml:space="preserve"> of</w:t>
      </w:r>
      <w:r w:rsidRPr="004F70B2">
        <w:t xml:space="preserve"> mental health provision for women at risk of self</w:t>
      </w:r>
      <w:r w:rsidR="004D1A88">
        <w:t>-</w:t>
      </w:r>
      <w:r w:rsidRPr="004F70B2">
        <w:t>harm</w:t>
      </w:r>
      <w:r w:rsidR="007C6010">
        <w:t>;</w:t>
      </w:r>
      <w:r w:rsidRPr="004F70B2">
        <w:t xml:space="preserve"> restrict</w:t>
      </w:r>
      <w:r w:rsidR="00240EE2">
        <w:t>ed</w:t>
      </w:r>
      <w:r w:rsidRPr="004F70B2">
        <w:t xml:space="preserve"> time out of cell and exercise</w:t>
      </w:r>
      <w:r w:rsidR="007C6010">
        <w:t>;</w:t>
      </w:r>
      <w:r w:rsidRPr="004F70B2">
        <w:t xml:space="preserve"> peer support and therapeutic interventions</w:t>
      </w:r>
      <w:r w:rsidR="007C6010">
        <w:t>;</w:t>
      </w:r>
      <w:r w:rsidRPr="004F70B2">
        <w:t xml:space="preserve"> and much more needed to be done to support a relatively small number of women with</w:t>
      </w:r>
      <w:r w:rsidR="004D1A88">
        <w:t xml:space="preserve"> the</w:t>
      </w:r>
      <w:r w:rsidRPr="004F70B2">
        <w:t xml:space="preserve"> mos</w:t>
      </w:r>
      <w:r w:rsidR="004D1A88">
        <w:t>t</w:t>
      </w:r>
      <w:r w:rsidRPr="004F70B2">
        <w:t xml:space="preserve"> severe and complex needs</w:t>
      </w:r>
      <w:r w:rsidR="00240EE2">
        <w:t>,</w:t>
      </w:r>
      <w:r w:rsidRPr="004F70B2">
        <w:t xml:space="preserve"> including timely transfers to secure hospitals or treatment facilities</w:t>
      </w:r>
      <w:r w:rsidR="00240EE2">
        <w:t>. S</w:t>
      </w:r>
      <w:r w:rsidRPr="004F70B2">
        <w:t>o yes, I agree with what has been sai</w:t>
      </w:r>
      <w:r w:rsidR="00240EE2">
        <w:t xml:space="preserve">d. </w:t>
      </w:r>
      <w:r w:rsidRPr="004F70B2">
        <w:t xml:space="preserve">I am just adding a bit more detail there. </w:t>
      </w:r>
    </w:p>
    <w:p w:rsidR="00240EE2" w:rsidP="00240EE2">
      <w:pPr>
        <w:pStyle w:val="Question"/>
        <w:numPr>
          <w:ilvl w:val="0"/>
          <w:numId w:val="0"/>
        </w:numPr>
        <w:ind w:left="794"/>
      </w:pPr>
      <w:r>
        <w:t>I</w:t>
      </w:r>
      <w:r w:rsidR="006E349A">
        <w:t xml:space="preserve">nformation </w:t>
      </w:r>
      <w:r>
        <w:t>wa</w:t>
      </w:r>
      <w:r w:rsidRPr="004F70B2" w:rsidR="004F70B2">
        <w:t>s the next question you ask</w:t>
      </w:r>
      <w:r>
        <w:t>ed me</w:t>
      </w:r>
      <w:r w:rsidRPr="004F70B2" w:rsidR="004F70B2">
        <w:t xml:space="preserve"> abou</w:t>
      </w:r>
      <w:r w:rsidR="006E349A">
        <w:t>t. E</w:t>
      </w:r>
      <w:r w:rsidRPr="004F70B2" w:rsidR="004F70B2">
        <w:t xml:space="preserve">arly findings from our review show a mixed picture about the extent </w:t>
      </w:r>
      <w:r w:rsidR="004D1A88">
        <w:t>to which</w:t>
      </w:r>
      <w:r w:rsidRPr="004F70B2" w:rsidR="004F70B2">
        <w:t xml:space="preserve"> information</w:t>
      </w:r>
      <w:r w:rsidR="004D1A88">
        <w:t>—</w:t>
      </w:r>
      <w:r w:rsidRPr="004F70B2" w:rsidR="004F70B2">
        <w:t>and I will start with liaison and diversion</w:t>
      </w:r>
      <w:r w:rsidR="004D1A88">
        <w:t>—</w:t>
      </w:r>
      <w:r w:rsidRPr="004F70B2" w:rsidR="004F70B2">
        <w:t xml:space="preserve">from liaison and diversion services </w:t>
      </w:r>
      <w:r>
        <w:t>is</w:t>
      </w:r>
      <w:r w:rsidRPr="004F70B2" w:rsidR="004F70B2">
        <w:t xml:space="preserve"> routinely received when women arrive </w:t>
      </w:r>
      <w:r w:rsidR="00CB55CD">
        <w:t>at</w:t>
      </w:r>
      <w:r w:rsidRPr="004F70B2" w:rsidR="004F70B2">
        <w:t xml:space="preserve"> prison.</w:t>
      </w:r>
      <w:r w:rsidR="004F70B2">
        <w:t xml:space="preserve"> </w:t>
      </w:r>
      <w:r w:rsidRPr="004F70B2" w:rsidR="004F70B2">
        <w:t xml:space="preserve">We know that liaison and diversion services can capture some really valuable information. </w:t>
      </w:r>
    </w:p>
    <w:p w:rsidR="00240EE2" w:rsidP="00240EE2">
      <w:pPr>
        <w:pStyle w:val="Question"/>
        <w:numPr>
          <w:ilvl w:val="0"/>
          <w:numId w:val="0"/>
        </w:numPr>
        <w:ind w:left="794"/>
      </w:pPr>
      <w:r w:rsidRPr="004F70B2">
        <w:t>At HMP Peterborough</w:t>
      </w:r>
      <w:r w:rsidR="007C6010">
        <w:t>,</w:t>
      </w:r>
      <w:r w:rsidRPr="004F70B2">
        <w:t xml:space="preserve"> information is routinely passed to the prison by services, but that is not necessarily the case across the female estate.</w:t>
      </w:r>
      <w:r>
        <w:t xml:space="preserve"> </w:t>
      </w:r>
      <w:r w:rsidRPr="004F70B2">
        <w:t xml:space="preserve">There was a recent report </w:t>
      </w:r>
      <w:r w:rsidR="0085035A">
        <w:t xml:space="preserve">with </w:t>
      </w:r>
      <w:r w:rsidRPr="004F70B2">
        <w:t>which you may be familiar</w:t>
      </w:r>
      <w:r w:rsidR="0085035A">
        <w:t xml:space="preserve"> on the use of prison as a place of safety</w:t>
      </w:r>
      <w:r w:rsidRPr="004F70B2">
        <w:t>, which was conducted by former prison governor</w:t>
      </w:r>
      <w:r w:rsidR="000032C3">
        <w:t>,</w:t>
      </w:r>
      <w:r w:rsidRPr="004F70B2">
        <w:t xml:space="preserve"> Gabrielle Lee</w:t>
      </w:r>
      <w:r>
        <w:t>. S</w:t>
      </w:r>
      <w:r w:rsidRPr="004F70B2">
        <w:t>he noted in her report that HMPPS and NHS England have an information</w:t>
      </w:r>
      <w:r w:rsidR="004D1A88">
        <w:t>-</w:t>
      </w:r>
      <w:r w:rsidRPr="004F70B2">
        <w:t>sharing agreement in place.</w:t>
      </w:r>
      <w:r>
        <w:t xml:space="preserve"> </w:t>
      </w:r>
      <w:r w:rsidRPr="004F70B2">
        <w:t>She recommended that that should be supported a</w:t>
      </w:r>
      <w:r>
        <w:t>t</w:t>
      </w:r>
      <w:r w:rsidRPr="004F70B2">
        <w:t xml:space="preserve"> liaison and diversion provide</w:t>
      </w:r>
      <w:r>
        <w:t>r</w:t>
      </w:r>
      <w:r w:rsidRPr="004F70B2">
        <w:t xml:space="preserve"> level with a data protection compliant agreement to share information.</w:t>
      </w:r>
      <w:r>
        <w:t xml:space="preserve"> </w:t>
      </w:r>
      <w:r w:rsidRPr="004F70B2">
        <w:t xml:space="preserve">She thought that such an agreement could define what information was to </w:t>
      </w:r>
      <w:r w:rsidR="004D1A88">
        <w:t xml:space="preserve">be </w:t>
      </w:r>
      <w:r w:rsidRPr="004F70B2">
        <w:t>provided to prisons from liaison and diversion services once a person is remanded or sentenced.</w:t>
      </w:r>
      <w:r>
        <w:t xml:space="preserve"> </w:t>
      </w:r>
    </w:p>
    <w:p w:rsidR="006E349A" w:rsidP="00240EE2">
      <w:pPr>
        <w:pStyle w:val="Question"/>
        <w:numPr>
          <w:ilvl w:val="0"/>
          <w:numId w:val="0"/>
        </w:numPr>
        <w:ind w:left="794"/>
      </w:pPr>
      <w:r w:rsidRPr="004F70B2">
        <w:t xml:space="preserve">We know the information is good and </w:t>
      </w:r>
      <w:r w:rsidR="00240EE2">
        <w:t xml:space="preserve">is of </w:t>
      </w:r>
      <w:r w:rsidRPr="004F70B2">
        <w:t>high quality.</w:t>
      </w:r>
      <w:r>
        <w:t xml:space="preserve"> </w:t>
      </w:r>
      <w:r w:rsidRPr="004F70B2">
        <w:t>We know it work</w:t>
      </w:r>
      <w:r w:rsidR="00240EE2">
        <w:t>s</w:t>
      </w:r>
      <w:r w:rsidRPr="004F70B2">
        <w:t xml:space="preserve"> in some prisons.</w:t>
      </w:r>
      <w:r>
        <w:t xml:space="preserve"> </w:t>
      </w:r>
      <w:r w:rsidRPr="004F70B2">
        <w:t xml:space="preserve">We need to ensure that it works across the female estate </w:t>
      </w:r>
      <w:r w:rsidR="004D1A88">
        <w:t xml:space="preserve">in </w:t>
      </w:r>
      <w:r w:rsidRPr="004F70B2">
        <w:t>all prison</w:t>
      </w:r>
      <w:r w:rsidR="00240EE2">
        <w:t>s</w:t>
      </w:r>
      <w:r w:rsidRPr="004F70B2">
        <w:t>.</w:t>
      </w:r>
      <w:r>
        <w:t xml:space="preserve"> </w:t>
      </w:r>
    </w:p>
    <w:p w:rsidR="00240EE2" w:rsidP="00240EE2">
      <w:pPr>
        <w:pStyle w:val="Question"/>
        <w:numPr>
          <w:ilvl w:val="0"/>
          <w:numId w:val="0"/>
        </w:numPr>
        <w:ind w:left="794"/>
      </w:pPr>
      <w:r w:rsidRPr="004F70B2">
        <w:t>In the same study by Gabrielle, she also highlighted the failure to use information</w:t>
      </w:r>
      <w:r w:rsidR="004D1A88">
        <w:t>-</w:t>
      </w:r>
      <w:r w:rsidRPr="004F70B2">
        <w:t>sharing processes through court warrants.</w:t>
      </w:r>
      <w:r>
        <w:t xml:space="preserve"> </w:t>
      </w:r>
      <w:r w:rsidRPr="004F70B2">
        <w:t>Her view was that that certainly reduced</w:t>
      </w:r>
      <w:r>
        <w:t xml:space="preserve"> </w:t>
      </w:r>
      <w:r w:rsidRPr="004F70B2">
        <w:t>the opportunity to develop effective pathways of care in custody and to ensure the welfare of the defendant.</w:t>
      </w:r>
      <w:r>
        <w:t xml:space="preserve"> </w:t>
      </w:r>
    </w:p>
    <w:p w:rsidR="00240EE2" w:rsidP="00240EE2">
      <w:pPr>
        <w:pStyle w:val="Question"/>
        <w:numPr>
          <w:ilvl w:val="0"/>
          <w:numId w:val="0"/>
        </w:numPr>
        <w:ind w:left="794"/>
      </w:pPr>
      <w:r w:rsidRPr="004F70B2">
        <w:t>There is just one other point that I would like to make and that is to do with information coming into the prison from community sources.</w:t>
      </w:r>
      <w:r>
        <w:t xml:space="preserve"> </w:t>
      </w:r>
      <w:r w:rsidRPr="004F70B2">
        <w:t>There is a difficulty with GP electronic health records from the community that are not currently accessible from prison</w:t>
      </w:r>
      <w:r>
        <w:t>. W</w:t>
      </w:r>
      <w:r w:rsidRPr="004F70B2">
        <w:t xml:space="preserve">hen a woman arrives </w:t>
      </w:r>
      <w:r w:rsidR="00CB55CD">
        <w:t>at</w:t>
      </w:r>
      <w:r w:rsidRPr="004F70B2">
        <w:t xml:space="preserve"> prison, it can be very difficult to access that information.</w:t>
      </w:r>
      <w:r>
        <w:t xml:space="preserve"> </w:t>
      </w:r>
    </w:p>
    <w:p w:rsidR="00240EE2" w:rsidP="00240EE2">
      <w:pPr>
        <w:pStyle w:val="Question"/>
        <w:numPr>
          <w:ilvl w:val="0"/>
          <w:numId w:val="0"/>
        </w:numPr>
        <w:ind w:left="794"/>
      </w:pPr>
      <w:r w:rsidRPr="004F70B2">
        <w:t>That has significant implications</w:t>
      </w:r>
      <w:r w:rsidR="006E349A">
        <w:t>,</w:t>
      </w:r>
      <w:r w:rsidRPr="004F70B2">
        <w:t xml:space="preserve"> especially for women on medication.</w:t>
      </w:r>
      <w:r>
        <w:t xml:space="preserve"> </w:t>
      </w:r>
      <w:r w:rsidRPr="004F70B2">
        <w:t>For example, the time in which a woman</w:t>
      </w:r>
      <w:r>
        <w:t>’</w:t>
      </w:r>
      <w:r w:rsidRPr="004F70B2">
        <w:t xml:space="preserve">s medication can be confirmed with </w:t>
      </w:r>
      <w:r w:rsidR="00AA4761">
        <w:t>her</w:t>
      </w:r>
      <w:r w:rsidRPr="004F70B2">
        <w:t xml:space="preserve"> GP in the community is quite variable.</w:t>
      </w:r>
      <w:r>
        <w:t xml:space="preserve"> </w:t>
      </w:r>
      <w:r w:rsidRPr="004F70B2">
        <w:t>That is often a particular problem when a woman comes into prison on a Friday.</w:t>
      </w:r>
      <w:r>
        <w:t xml:space="preserve"> </w:t>
      </w:r>
      <w:r w:rsidRPr="004F70B2">
        <w:t>If I may</w:t>
      </w:r>
      <w:r w:rsidR="006E349A">
        <w:t>,</w:t>
      </w:r>
      <w:r w:rsidRPr="004F70B2">
        <w:t xml:space="preserve"> I will just read what one woman told us recently.</w:t>
      </w:r>
      <w:r>
        <w:t xml:space="preserve"> </w:t>
      </w:r>
      <w:r w:rsidRPr="004F70B2">
        <w:t xml:space="preserve">She said, </w:t>
      </w:r>
      <w:r w:rsidR="004D1A88">
        <w:t>“</w:t>
      </w:r>
      <w:r w:rsidRPr="004F70B2">
        <w:t>I came in with my meds but got told I couldn</w:t>
      </w:r>
      <w:r>
        <w:t>’</w:t>
      </w:r>
      <w:r w:rsidRPr="004F70B2">
        <w:t>t have them. I was seen by a nurse</w:t>
      </w:r>
      <w:r>
        <w:t xml:space="preserve"> </w:t>
      </w:r>
      <w:r w:rsidRPr="004F70B2">
        <w:t>quickly</w:t>
      </w:r>
      <w:r>
        <w:t>,</w:t>
      </w:r>
      <w:r w:rsidRPr="004F70B2">
        <w:t xml:space="preserve"> and that was good</w:t>
      </w:r>
      <w:r w:rsidR="006E349A">
        <w:t>,</w:t>
      </w:r>
      <w:r w:rsidRPr="004F70B2">
        <w:t xml:space="preserve"> and I told her about them, but she had to ask </w:t>
      </w:r>
      <w:r>
        <w:t xml:space="preserve">the </w:t>
      </w:r>
      <w:r w:rsidRPr="004F70B2">
        <w:t>GP and the GP said I couldn</w:t>
      </w:r>
      <w:r>
        <w:t>’</w:t>
      </w:r>
      <w:r w:rsidRPr="004F70B2">
        <w:t>t have them. Nobody told me why.</w:t>
      </w:r>
      <w:r>
        <w:t xml:space="preserve"> </w:t>
      </w:r>
      <w:r w:rsidRPr="004F70B2">
        <w:t>The GP prescribed me something else but I had to wait for it. Coming into prison is stressful</w:t>
      </w:r>
      <w:r>
        <w:t xml:space="preserve"> enough. A</w:t>
      </w:r>
      <w:r w:rsidRPr="004F70B2">
        <w:t xml:space="preserve"> break in meds just adds to it.</w:t>
      </w:r>
      <w:r w:rsidR="004D1A88">
        <w:t>”</w:t>
      </w:r>
      <w:r>
        <w:t xml:space="preserve"> </w:t>
      </w:r>
    </w:p>
    <w:p w:rsidR="00240EE2" w:rsidP="00240EE2">
      <w:pPr>
        <w:pStyle w:val="Question"/>
      </w:pPr>
      <w:sdt>
        <w:sdtPr>
          <w:alias w:val="Member"/>
          <w:tag w:val="&lt;Member mnisId='1601' dodsId='34498'&gt;"/>
          <w:id w:val="-1539735083"/>
          <w:placeholder>
            <w:docPart w:val="DefaultPlaceholder_-1854013440"/>
          </w:placeholder>
          <w:richText/>
        </w:sdtPr>
        <w:sdtContent>
          <w:r w:rsidRPr="00240EE2">
            <w:rPr>
              <w:b/>
            </w:rPr>
            <w:t>Chair:</w:t>
          </w:r>
        </w:sdtContent>
      </w:sdt>
      <w:r>
        <w:t xml:space="preserve"> </w:t>
      </w:r>
      <w:r w:rsidR="00AA4761">
        <w:t>I take it y</w:t>
      </w:r>
      <w:r w:rsidRPr="004F70B2" w:rsidR="004F70B2">
        <w:t xml:space="preserve">ou are referring to the prison GP rather than her own GP in that </w:t>
      </w:r>
      <w:r w:rsidR="004D1A88">
        <w:t>co</w:t>
      </w:r>
      <w:r w:rsidRPr="004F70B2" w:rsidR="004F70B2">
        <w:t>ntext</w:t>
      </w:r>
      <w:r w:rsidR="006E349A">
        <w:t>, are you?</w:t>
      </w:r>
      <w:r w:rsidR="004F70B2">
        <w:t xml:space="preserve"> </w:t>
      </w:r>
    </w:p>
    <w:p w:rsidR="0046218D" w:rsidP="00240EE2">
      <w:pPr>
        <w:pStyle w:val="Answer"/>
      </w:pPr>
      <w:sdt>
        <w:sdtPr>
          <w:alias w:val="Witness"/>
          <w:id w:val="341745785"/>
          <w:placeholder>
            <w:docPart w:val="DefaultPlaceholder_-1854013440"/>
          </w:placeholder>
          <w:richText/>
        </w:sdtPr>
        <w:sdtContent>
          <w:r w:rsidRPr="00240EE2" w:rsidR="00240EE2">
            <w:rPr>
              <w:b/>
              <w:i/>
            </w:rPr>
            <w:t>Jenny Talbot:</w:t>
          </w:r>
        </w:sdtContent>
      </w:sdt>
      <w:r w:rsidR="00240EE2">
        <w:t xml:space="preserve"> </w:t>
      </w:r>
      <w:r w:rsidR="004D1A88">
        <w:t>Yes</w:t>
      </w:r>
      <w:r>
        <w:t xml:space="preserve">. </w:t>
      </w:r>
    </w:p>
    <w:p w:rsidR="004F70B2" w:rsidRPr="004F70B2" w:rsidP="0046218D">
      <w:pPr>
        <w:pStyle w:val="Question"/>
      </w:pPr>
      <w:sdt>
        <w:sdtPr>
          <w:alias w:val="Member"/>
          <w:tag w:val="&lt;Member mnisId='1601' dodsId='34498'&gt;"/>
          <w:id w:val="-865058746"/>
          <w:placeholder>
            <w:docPart w:val="DefaultPlaceholder_-1854013440"/>
          </w:placeholder>
          <w:richText/>
        </w:sdtPr>
        <w:sdtContent>
          <w:r w:rsidRPr="0046218D" w:rsidR="0046218D">
            <w:rPr>
              <w:b/>
            </w:rPr>
            <w:t>Chair:</w:t>
          </w:r>
        </w:sdtContent>
      </w:sdt>
      <w:r w:rsidR="0046218D">
        <w:t xml:space="preserve"> </w:t>
      </w:r>
      <w:r w:rsidRPr="004F70B2">
        <w:t>What causes that difficulty with the information sharing? Is it a legal issue, an issue around protocols</w:t>
      </w:r>
      <w:r w:rsidR="000032C3">
        <w:t>,</w:t>
      </w:r>
      <w:r w:rsidRPr="004F70B2">
        <w:t xml:space="preserve"> or </w:t>
      </w:r>
      <w:r w:rsidR="006E349A">
        <w:t xml:space="preserve">is it </w:t>
      </w:r>
      <w:r w:rsidRPr="004F70B2">
        <w:t xml:space="preserve">simply that the data systems are not compatible? </w:t>
      </w:r>
    </w:p>
    <w:p w:rsidR="0046218D" w:rsidP="0046218D">
      <w:pPr>
        <w:pStyle w:val="Answer"/>
      </w:pPr>
      <w:sdt>
        <w:sdtPr>
          <w:alias w:val="Witness"/>
          <w:id w:val="193199434"/>
          <w:placeholder>
            <w:docPart w:val="DefaultPlaceholder_-1854013440"/>
          </w:placeholder>
          <w:richText/>
        </w:sdtPr>
        <w:sdtContent>
          <w:r w:rsidRPr="0046218D">
            <w:rPr>
              <w:b/>
              <w:i/>
            </w:rPr>
            <w:t>Jenny Talbot:</w:t>
          </w:r>
        </w:sdtContent>
      </w:sdt>
      <w:r>
        <w:t xml:space="preserve"> </w:t>
      </w:r>
      <w:r w:rsidRPr="004F70B2" w:rsidR="004F70B2">
        <w:t>It is the data system.</w:t>
      </w:r>
      <w:r w:rsidR="004F70B2">
        <w:t xml:space="preserve"> </w:t>
      </w:r>
      <w:r w:rsidRPr="004F70B2" w:rsidR="004F70B2">
        <w:t xml:space="preserve">My understanding is that </w:t>
      </w:r>
      <w:r w:rsidR="00EC74A8">
        <w:t xml:space="preserve">that </w:t>
      </w:r>
      <w:r w:rsidRPr="004F70B2" w:rsidR="004F70B2">
        <w:t>should begin to change early in 2022. There has been a delay with the roll</w:t>
      </w:r>
      <w:r w:rsidR="006E349A">
        <w:t>-</w:t>
      </w:r>
      <w:r w:rsidRPr="004F70B2" w:rsidR="004F70B2">
        <w:t>out of GP</w:t>
      </w:r>
      <w:r w:rsidR="004D1A88">
        <w:t>-</w:t>
      </w:r>
      <w:r w:rsidRPr="004F70B2" w:rsidR="004F70B2">
        <w:t>to</w:t>
      </w:r>
      <w:r w:rsidR="004D1A88">
        <w:t>-</w:t>
      </w:r>
      <w:r w:rsidRPr="004F70B2" w:rsidR="004F70B2">
        <w:t>GP record transfer functionality.</w:t>
      </w:r>
      <w:r w:rsidR="004F70B2">
        <w:t xml:space="preserve"> </w:t>
      </w:r>
    </w:p>
    <w:p w:rsidR="0046218D" w:rsidP="0046218D">
      <w:pPr>
        <w:pStyle w:val="Remark"/>
      </w:pPr>
      <w:sdt>
        <w:sdtPr>
          <w:alias w:val="Member"/>
          <w:tag w:val="&lt;Member mnisId='1601' dodsId='34498'&gt;"/>
          <w:id w:val="1378976930"/>
          <w:placeholder>
            <w:docPart w:val="DefaultPlaceholder_-1854013440"/>
          </w:placeholder>
          <w:richText/>
        </w:sdtPr>
        <w:sdtContent>
          <w:r w:rsidRPr="0046218D">
            <w:rPr>
              <w:b/>
            </w:rPr>
            <w:t>Chair:</w:t>
          </w:r>
        </w:sdtContent>
      </w:sdt>
      <w:r>
        <w:t xml:space="preserve"> </w:t>
      </w:r>
      <w:r w:rsidRPr="004F70B2" w:rsidR="004F70B2">
        <w:t>Thank you very much.</w:t>
      </w:r>
      <w:r w:rsidR="004F70B2">
        <w:t xml:space="preserve"> </w:t>
      </w:r>
    </w:p>
    <w:p w:rsidR="0046218D" w:rsidP="0046218D">
      <w:pPr>
        <w:pStyle w:val="Question"/>
      </w:pPr>
      <w:sdt>
        <w:sdtPr>
          <w:alias w:val="Member"/>
          <w:tag w:val="&lt;Member mnisId='4698' dodsId='114626'&gt;"/>
          <w:id w:val="-1920783359"/>
          <w:placeholder>
            <w:docPart w:val="DefaultPlaceholder_-1854013440"/>
          </w:placeholder>
          <w:richText/>
        </w:sdtPr>
        <w:sdtContent>
          <w:r w:rsidRPr="0046218D">
            <w:rPr>
              <w:b/>
            </w:rPr>
            <w:t>Janet Daby:</w:t>
          </w:r>
        </w:sdtContent>
      </w:sdt>
      <w:r w:rsidR="0085035A">
        <w:t xml:space="preserve"> </w:t>
      </w:r>
      <w:r w:rsidRPr="004F70B2" w:rsidR="004F70B2">
        <w:t>My question is really about how well the Prison Service meets the needs of women who are pregnant or women who have recently given birth.</w:t>
      </w:r>
      <w:r w:rsidR="004F70B2">
        <w:t xml:space="preserve"> </w:t>
      </w:r>
    </w:p>
    <w:p w:rsidR="0046218D" w:rsidP="0046218D">
      <w:pPr>
        <w:pStyle w:val="Answer"/>
      </w:pPr>
      <w:sdt>
        <w:sdtPr>
          <w:alias w:val="Witness"/>
          <w:id w:val="1296567588"/>
          <w:placeholder>
            <w:docPart w:val="DefaultPlaceholder_-1854013440"/>
          </w:placeholder>
          <w:richText/>
        </w:sdtPr>
        <w:sdtContent>
          <w:r w:rsidRPr="00303E09" w:rsidR="00303E09">
            <w:rPr>
              <w:b/>
              <w:bCs/>
              <w:i/>
              <w:iCs/>
            </w:rPr>
            <w:t>Dr Durkin</w:t>
          </w:r>
          <w:r w:rsidRPr="0046218D">
            <w:rPr>
              <w:b/>
              <w:i/>
            </w:rPr>
            <w:t>:</w:t>
          </w:r>
        </w:sdtContent>
      </w:sdt>
      <w:r>
        <w:t xml:space="preserve"> </w:t>
      </w:r>
      <w:r w:rsidRPr="004F70B2" w:rsidR="004F70B2">
        <w:t>Shall I begin with that?</w:t>
      </w:r>
      <w:r w:rsidR="004F70B2">
        <w:t xml:space="preserve"> </w:t>
      </w:r>
      <w:r w:rsidRPr="004F70B2" w:rsidR="004F70B2">
        <w:t>I think there are a number of issues that need to be thought about. I would think about them almost as two separate populations.</w:t>
      </w:r>
      <w:r w:rsidR="004F70B2">
        <w:t xml:space="preserve"> </w:t>
      </w:r>
      <w:r w:rsidR="004D1A88">
        <w:t>I would</w:t>
      </w:r>
      <w:r w:rsidRPr="004F70B2" w:rsidR="004F70B2">
        <w:t xml:space="preserve"> begin with women who are pregnant in custody</w:t>
      </w:r>
      <w:r w:rsidR="004D1A88">
        <w:t xml:space="preserve">. </w:t>
      </w:r>
      <w:r w:rsidR="00EC74A8">
        <w:t>T</w:t>
      </w:r>
      <w:r w:rsidRPr="004F70B2" w:rsidR="004F70B2">
        <w:t>he moment we know that a woman is pregnant</w:t>
      </w:r>
      <w:r w:rsidR="004D1A88">
        <w:t>,</w:t>
      </w:r>
      <w:r w:rsidRPr="004F70B2" w:rsidR="004F70B2">
        <w:t xml:space="preserve"> we have to think about a variety of needs.</w:t>
      </w:r>
      <w:r w:rsidR="004F70B2">
        <w:t xml:space="preserve"> </w:t>
      </w:r>
      <w:r w:rsidRPr="004F70B2" w:rsidR="004F70B2">
        <w:t xml:space="preserve">Primarily, </w:t>
      </w:r>
      <w:r w:rsidR="004D1A88">
        <w:t>we</w:t>
      </w:r>
      <w:r w:rsidRPr="004F70B2" w:rsidR="004F70B2">
        <w:t xml:space="preserve"> need to think about her health needs.</w:t>
      </w:r>
      <w:r w:rsidR="004F70B2">
        <w:t xml:space="preserve"> </w:t>
      </w:r>
      <w:r w:rsidRPr="004F70B2" w:rsidR="004F70B2">
        <w:t xml:space="preserve">She needs to be referred into local maternity services to ensure that all the correct scans and antenatal care </w:t>
      </w:r>
      <w:r w:rsidR="009D2BE5">
        <w:t>are</w:t>
      </w:r>
      <w:r w:rsidRPr="004F70B2" w:rsidR="004F70B2">
        <w:t xml:space="preserve"> put in place. That tends to go via a pathway with the GP and with local obstetric services.</w:t>
      </w:r>
      <w:r w:rsidR="004F70B2">
        <w:t xml:space="preserve"> </w:t>
      </w:r>
    </w:p>
    <w:p w:rsidR="0046218D" w:rsidP="0046218D">
      <w:pPr>
        <w:pStyle w:val="Answer"/>
      </w:pPr>
      <w:r w:rsidRPr="004F70B2">
        <w:t>In addition to the physical health needs the woman has</w:t>
      </w:r>
      <w:r w:rsidR="004D1A88">
        <w:t>, we need to think</w:t>
      </w:r>
      <w:r w:rsidRPr="004F70B2">
        <w:t xml:space="preserve"> about her perinatal mental health needs. We know that by virtue of being pregnant in custody that puts you at much higher risk with regards to your mental wellbeing. In C</w:t>
      </w:r>
      <w:r>
        <w:t>N</w:t>
      </w:r>
      <w:r w:rsidRPr="004F70B2">
        <w:t>WL</w:t>
      </w:r>
      <w:r w:rsidR="009D2BE5">
        <w:t>,</w:t>
      </w:r>
      <w:r w:rsidRPr="004F70B2">
        <w:t xml:space="preserve"> where I work</w:t>
      </w:r>
      <w:r w:rsidR="009D2BE5">
        <w:t>,</w:t>
      </w:r>
      <w:r w:rsidRPr="004F70B2">
        <w:t xml:space="preserve"> we have </w:t>
      </w:r>
      <w:r>
        <w:t xml:space="preserve">a </w:t>
      </w:r>
      <w:r w:rsidRPr="004F70B2">
        <w:t>perinatal mental health service</w:t>
      </w:r>
      <w:r>
        <w:t xml:space="preserve"> where</w:t>
      </w:r>
      <w:r w:rsidR="009D2BE5">
        <w:t>,</w:t>
      </w:r>
      <w:r w:rsidRPr="004F70B2">
        <w:t xml:space="preserve"> at the point we know that the woman is pregnant</w:t>
      </w:r>
      <w:r w:rsidR="009D2BE5">
        <w:t>,</w:t>
      </w:r>
      <w:r w:rsidRPr="004F70B2">
        <w:t xml:space="preserve"> they will be automatically referred to that service.</w:t>
      </w:r>
      <w:r>
        <w:t xml:space="preserve"> </w:t>
      </w:r>
      <w:r w:rsidRPr="004F70B2">
        <w:t>That extends for the 12 months after they have given birth.</w:t>
      </w:r>
    </w:p>
    <w:p w:rsidR="004D1A88" w:rsidP="004D1A88">
      <w:pPr>
        <w:pStyle w:val="Answer"/>
      </w:pPr>
      <w:r w:rsidRPr="004F70B2">
        <w:t xml:space="preserve">There are a number of other needs </w:t>
      </w:r>
      <w:r w:rsidR="005E7E23">
        <w:t xml:space="preserve">that </w:t>
      </w:r>
      <w:r w:rsidRPr="004F70B2">
        <w:t>pregnant women have in custody. You have to think about their substance misuse need</w:t>
      </w:r>
      <w:r w:rsidR="0046218D">
        <w:t>s,</w:t>
      </w:r>
      <w:r w:rsidRPr="004F70B2">
        <w:t xml:space="preserve"> if they are under that service. You also have to think about social services</w:t>
      </w:r>
      <w:r>
        <w:t>’</w:t>
      </w:r>
      <w:r w:rsidRPr="004F70B2">
        <w:t xml:space="preserve"> input</w:t>
      </w:r>
      <w:r w:rsidR="005E7E23">
        <w:t>,</w:t>
      </w:r>
      <w:r w:rsidRPr="004F70B2">
        <w:t xml:space="preserve"> and in terms of the woman</w:t>
      </w:r>
      <w:r w:rsidR="00240EE2">
        <w:t>’</w:t>
      </w:r>
      <w:r w:rsidRPr="004F70B2">
        <w:t xml:space="preserve">s social </w:t>
      </w:r>
      <w:r w:rsidR="006E349A">
        <w:t>wellbeing</w:t>
      </w:r>
      <w:r w:rsidRPr="004F70B2">
        <w:t xml:space="preserve"> where</w:t>
      </w:r>
      <w:r w:rsidR="0046218D">
        <w:t xml:space="preserve"> she </w:t>
      </w:r>
      <w:r w:rsidR="006E349A">
        <w:t xml:space="preserve">is </w:t>
      </w:r>
      <w:r w:rsidRPr="004F70B2">
        <w:t>locat</w:t>
      </w:r>
      <w:r w:rsidR="0046218D">
        <w:t>ed in the prison</w:t>
      </w:r>
      <w:r w:rsidRPr="004F70B2">
        <w:t xml:space="preserve">, which house block, what extra support </w:t>
      </w:r>
      <w:r w:rsidR="006E349A">
        <w:t xml:space="preserve">she </w:t>
      </w:r>
      <w:r w:rsidRPr="004F70B2">
        <w:t>need</w:t>
      </w:r>
      <w:r w:rsidR="006E349A">
        <w:t>s</w:t>
      </w:r>
      <w:r w:rsidRPr="004F70B2">
        <w:t>, particularly if she is in a prison that is far away from home</w:t>
      </w:r>
      <w:r w:rsidR="006E349A">
        <w:t>, so far away from</w:t>
      </w:r>
      <w:r w:rsidRPr="004F70B2">
        <w:t xml:space="preserve"> her local area and all the people who would normally be in her life to manage that pregnancy.</w:t>
      </w:r>
      <w:r>
        <w:t xml:space="preserve"> </w:t>
      </w:r>
    </w:p>
    <w:p w:rsidR="0046218D" w:rsidP="004D1A88">
      <w:pPr>
        <w:pStyle w:val="Answer"/>
      </w:pPr>
      <w:r w:rsidRPr="004F70B2">
        <w:t xml:space="preserve">The second part of the needs assessment is </w:t>
      </w:r>
      <w:r>
        <w:t>for</w:t>
      </w:r>
      <w:r w:rsidRPr="004F70B2">
        <w:t xml:space="preserve"> women who have given birth</w:t>
      </w:r>
      <w:r>
        <w:t>. T</w:t>
      </w:r>
      <w:r w:rsidRPr="004F70B2">
        <w:t>hose are three separate populations.</w:t>
      </w:r>
      <w:r>
        <w:t xml:space="preserve"> </w:t>
      </w:r>
      <w:r w:rsidRPr="004F70B2">
        <w:t>You have the women who are pregnant in custody,</w:t>
      </w:r>
      <w:r w:rsidR="004D1A88">
        <w:t xml:space="preserve"> who</w:t>
      </w:r>
      <w:r w:rsidRPr="004F70B2">
        <w:t xml:space="preserve"> have all their antenatal care in custody, </w:t>
      </w:r>
      <w:r w:rsidR="004D1A88">
        <w:t xml:space="preserve">who </w:t>
      </w:r>
      <w:r w:rsidRPr="004F70B2">
        <w:t>will then go out and have their baby</w:t>
      </w:r>
      <w:r w:rsidR="004D1A88">
        <w:t>,</w:t>
      </w:r>
      <w:r w:rsidRPr="004F70B2">
        <w:t xml:space="preserve"> and </w:t>
      </w:r>
      <w:r>
        <w:t>the</w:t>
      </w:r>
      <w:r>
        <w:t xml:space="preserve"> </w:t>
      </w:r>
      <w:r w:rsidRPr="004F70B2">
        <w:t xml:space="preserve">decision has been made </w:t>
      </w:r>
      <w:r>
        <w:t xml:space="preserve">that </w:t>
      </w:r>
      <w:r w:rsidRPr="004F70B2">
        <w:t>they will go to a mother and baby unit</w:t>
      </w:r>
      <w:r w:rsidR="004D1A88">
        <w:t xml:space="preserve">. That is </w:t>
      </w:r>
      <w:r w:rsidR="004C69CD">
        <w:t>via</w:t>
      </w:r>
      <w:r>
        <w:t xml:space="preserve"> a</w:t>
      </w:r>
      <w:r w:rsidRPr="004F70B2">
        <w:t xml:space="preserve"> mother and baby </w:t>
      </w:r>
      <w:r w:rsidR="005E7E23">
        <w:t xml:space="preserve">unit </w:t>
      </w:r>
      <w:r>
        <w:t>board</w:t>
      </w:r>
      <w:r w:rsidR="000032C3">
        <w:t>,</w:t>
      </w:r>
      <w:r>
        <w:t xml:space="preserve"> and</w:t>
      </w:r>
      <w:r w:rsidRPr="004F70B2">
        <w:t xml:space="preserve"> a lot of different </w:t>
      </w:r>
      <w:r w:rsidR="004C69CD">
        <w:t>criteria</w:t>
      </w:r>
      <w:r w:rsidR="006E349A">
        <w:t xml:space="preserve"> </w:t>
      </w:r>
      <w:r w:rsidRPr="004F70B2">
        <w:t>will be considered as to the women who will then stay in custody with their babies.</w:t>
      </w:r>
      <w:r>
        <w:t xml:space="preserve"> </w:t>
      </w:r>
      <w:r w:rsidRPr="004F70B2">
        <w:t>There are the women who are pregnant in custody who are not considered eligible</w:t>
      </w:r>
      <w:r w:rsidR="004C69CD">
        <w:t>,</w:t>
      </w:r>
      <w:r w:rsidRPr="004F70B2">
        <w:t xml:space="preserve"> or they do not want to go to a mother and baby unit.</w:t>
      </w:r>
      <w:r>
        <w:t xml:space="preserve"> </w:t>
      </w:r>
      <w:r w:rsidRPr="004F70B2">
        <w:t>They have to return to custody having had their baby</w:t>
      </w:r>
      <w:r w:rsidR="00DF5DDA">
        <w:t>,</w:t>
      </w:r>
      <w:r w:rsidRPr="004F70B2">
        <w:t xml:space="preserve"> without their baby. </w:t>
      </w:r>
    </w:p>
    <w:p w:rsidR="0046218D" w:rsidP="0046218D">
      <w:pPr>
        <w:pStyle w:val="Answer"/>
      </w:pPr>
      <w:r w:rsidRPr="004F70B2">
        <w:t>You have a third population</w:t>
      </w:r>
      <w:r>
        <w:t>,</w:t>
      </w:r>
      <w:r w:rsidRPr="004F70B2">
        <w:t xml:space="preserve"> which </w:t>
      </w:r>
      <w:r w:rsidR="005E7E23">
        <w:t>is</w:t>
      </w:r>
      <w:r w:rsidRPr="004F70B2">
        <w:t xml:space="preserve"> the women in the community who are pregnant</w:t>
      </w:r>
      <w:r w:rsidR="00DF5DDA">
        <w:t>,</w:t>
      </w:r>
      <w:r w:rsidRPr="004F70B2">
        <w:t xml:space="preserve"> have their babies and </w:t>
      </w:r>
      <w:r w:rsidR="00DF5DDA">
        <w:t>who are then</w:t>
      </w:r>
      <w:r w:rsidRPr="004F70B2">
        <w:t xml:space="preserve"> remanded into custody in the first year.</w:t>
      </w:r>
      <w:r>
        <w:t xml:space="preserve"> </w:t>
      </w:r>
      <w:r w:rsidRPr="004F70B2">
        <w:t>We know far less about them be</w:t>
      </w:r>
      <w:r>
        <w:t>c</w:t>
      </w:r>
      <w:r w:rsidRPr="004F70B2">
        <w:t xml:space="preserve">ause we have not followed them </w:t>
      </w:r>
      <w:r w:rsidR="004C69CD">
        <w:t xml:space="preserve">up </w:t>
      </w:r>
      <w:r w:rsidRPr="004F70B2">
        <w:t>in the antenatal period. We try to cover them from a mental health point of view up to 12 months after they have had their baby</w:t>
      </w:r>
      <w:r w:rsidR="004C69CD">
        <w:t>,</w:t>
      </w:r>
      <w:r w:rsidRPr="004F70B2">
        <w:t xml:space="preserve"> because, as you can imagine, there are an awful lot </w:t>
      </w:r>
      <w:r>
        <w:t>of</w:t>
      </w:r>
      <w:r w:rsidRPr="004F70B2">
        <w:t xml:space="preserve"> heath needs, both mental and physical health</w:t>
      </w:r>
      <w:r>
        <w:t>,</w:t>
      </w:r>
      <w:r w:rsidRPr="004F70B2">
        <w:t xml:space="preserve"> tha</w:t>
      </w:r>
      <w:r>
        <w:t>t</w:t>
      </w:r>
      <w:r w:rsidRPr="004F70B2">
        <w:t xml:space="preserve"> these women require.</w:t>
      </w:r>
      <w:r>
        <w:t xml:space="preserve"> </w:t>
      </w:r>
    </w:p>
    <w:p w:rsidR="0046218D" w:rsidP="0046218D">
      <w:pPr>
        <w:pStyle w:val="Question"/>
      </w:pPr>
      <w:sdt>
        <w:sdtPr>
          <w:alias w:val="Member"/>
          <w:tag w:val="&lt;Member mnisId='4698' dodsId='114626'&gt;"/>
          <w:id w:val="599925419"/>
          <w:placeholder>
            <w:docPart w:val="DefaultPlaceholder_-1854013440"/>
          </w:placeholder>
          <w:richText/>
        </w:sdtPr>
        <w:sdtContent>
          <w:r w:rsidRPr="0046218D">
            <w:rPr>
              <w:b/>
            </w:rPr>
            <w:t>Janet Daby:</w:t>
          </w:r>
        </w:sdtContent>
      </w:sdt>
      <w:r>
        <w:t xml:space="preserve"> </w:t>
      </w:r>
      <w:r w:rsidRPr="004F70B2" w:rsidR="004F70B2">
        <w:t>I will hear from you next and follow up.</w:t>
      </w:r>
      <w:r w:rsidR="004F70B2">
        <w:t xml:space="preserve"> </w:t>
      </w:r>
      <w:r>
        <w:t>Did y</w:t>
      </w:r>
      <w:r w:rsidR="00DF5DDA">
        <w:t>o</w:t>
      </w:r>
      <w:r>
        <w:t>u want to add anything?</w:t>
      </w:r>
    </w:p>
    <w:p w:rsidR="0046218D" w:rsidP="0046218D">
      <w:pPr>
        <w:pStyle w:val="Answer"/>
      </w:pPr>
      <w:sdt>
        <w:sdtPr>
          <w:alias w:val="Witness"/>
          <w:id w:val="96986030"/>
          <w:placeholder>
            <w:docPart w:val="DefaultPlaceholder_-1854013440"/>
          </w:placeholder>
          <w:richText/>
        </w:sdtPr>
        <w:sdtContent>
          <w:r w:rsidRPr="00303E09" w:rsidR="00303E09">
            <w:rPr>
              <w:b/>
              <w:bCs/>
              <w:i/>
              <w:iCs/>
            </w:rPr>
            <w:t>Dr Brown</w:t>
          </w:r>
          <w:r w:rsidRPr="0046218D">
            <w:rPr>
              <w:b/>
              <w:i/>
            </w:rPr>
            <w:t>:</w:t>
          </w:r>
        </w:sdtContent>
      </w:sdt>
      <w:r w:rsidR="00DF5DDA">
        <w:t xml:space="preserve"> </w:t>
      </w:r>
      <w:r w:rsidRPr="004F70B2" w:rsidR="004F70B2">
        <w:t xml:space="preserve">It is just very upsetting when women arrive in prison </w:t>
      </w:r>
      <w:r w:rsidR="005E7E23">
        <w:t xml:space="preserve">who are </w:t>
      </w:r>
      <w:r w:rsidRPr="004F70B2" w:rsidR="004F70B2">
        <w:t>advanced in their pregnancies. I remember seeing a woman on a Sunday</w:t>
      </w:r>
      <w:r>
        <w:t>.</w:t>
      </w:r>
      <w:r w:rsidRPr="004F70B2" w:rsidR="004F70B2">
        <w:t xml:space="preserve"> I think </w:t>
      </w:r>
      <w:r w:rsidR="00DF5DDA">
        <w:t>she</w:t>
      </w:r>
      <w:r w:rsidRPr="004F70B2" w:rsidR="004F70B2">
        <w:t xml:space="preserve"> was 37 weeks</w:t>
      </w:r>
      <w:r w:rsidR="00240EE2">
        <w:t>’</w:t>
      </w:r>
      <w:r w:rsidRPr="004F70B2" w:rsidR="004F70B2">
        <w:t xml:space="preserve"> pregnant with a difficult</w:t>
      </w:r>
      <w:r w:rsidR="004C69CD">
        <w:t xml:space="preserve"> and risky</w:t>
      </w:r>
      <w:r w:rsidRPr="004F70B2" w:rsidR="004F70B2">
        <w:t xml:space="preserve"> twin pregnancy</w:t>
      </w:r>
      <w:r w:rsidR="004C69CD">
        <w:t xml:space="preserve">, and </w:t>
      </w:r>
      <w:r w:rsidRPr="004F70B2" w:rsidR="004F70B2">
        <w:t xml:space="preserve">it was very worrying for </w:t>
      </w:r>
      <w:r>
        <w:t>a</w:t>
      </w:r>
      <w:r w:rsidRPr="004F70B2" w:rsidR="004F70B2">
        <w:t>ll of us. The poor soul was terrified.</w:t>
      </w:r>
      <w:r w:rsidR="004F70B2">
        <w:t xml:space="preserve"> </w:t>
      </w:r>
      <w:r w:rsidRPr="004F70B2" w:rsidR="004F70B2">
        <w:t xml:space="preserve">We would suddenly </w:t>
      </w:r>
      <w:r w:rsidR="00DF5DDA">
        <w:t xml:space="preserve">have to </w:t>
      </w:r>
      <w:r w:rsidRPr="004F70B2" w:rsidR="004F70B2">
        <w:t xml:space="preserve">try to sort out </w:t>
      </w:r>
      <w:r>
        <w:t>a</w:t>
      </w:r>
      <w:r w:rsidRPr="004F70B2" w:rsidR="004F70B2">
        <w:t xml:space="preserve"> complicate</w:t>
      </w:r>
      <w:r>
        <w:t>d</w:t>
      </w:r>
      <w:r w:rsidRPr="004F70B2" w:rsidR="004F70B2">
        <w:t xml:space="preserve"> problem. </w:t>
      </w:r>
      <w:r w:rsidR="000032C3">
        <w:t>I</w:t>
      </w:r>
      <w:r w:rsidRPr="004F70B2" w:rsidR="004F70B2">
        <w:t>f only she could have had her baby and come in afterwards, because it is not ideal.</w:t>
      </w:r>
      <w:r w:rsidR="004F70B2">
        <w:t xml:space="preserve"> </w:t>
      </w:r>
    </w:p>
    <w:p w:rsidR="0046218D" w:rsidP="0046218D">
      <w:pPr>
        <w:pStyle w:val="Question"/>
      </w:pPr>
      <w:sdt>
        <w:sdtPr>
          <w:alias w:val="Member"/>
          <w:tag w:val="&lt;Member mnisId='4698' dodsId='114626'&gt;"/>
          <w:id w:val="2095427968"/>
          <w:placeholder>
            <w:docPart w:val="DefaultPlaceholder_-1854013440"/>
          </w:placeholder>
          <w:richText/>
        </w:sdtPr>
        <w:sdtContent>
          <w:r w:rsidRPr="0046218D">
            <w:rPr>
              <w:b/>
            </w:rPr>
            <w:t>Janet Daby:</w:t>
          </w:r>
        </w:sdtContent>
      </w:sdt>
      <w:r>
        <w:t xml:space="preserve"> </w:t>
      </w:r>
      <w:r w:rsidRPr="004F70B2" w:rsidR="004F70B2">
        <w:t>Jenny Talbot, did you want to add to that?</w:t>
      </w:r>
      <w:r w:rsidR="004F70B2">
        <w:t xml:space="preserve"> </w:t>
      </w:r>
    </w:p>
    <w:p w:rsidR="0046218D" w:rsidP="0046218D">
      <w:pPr>
        <w:pStyle w:val="Answer"/>
      </w:pPr>
      <w:sdt>
        <w:sdtPr>
          <w:alias w:val="Witness"/>
          <w:id w:val="-1519843198"/>
          <w:placeholder>
            <w:docPart w:val="DefaultPlaceholder_-1854013440"/>
          </w:placeholder>
          <w:richText/>
        </w:sdtPr>
        <w:sdtContent>
          <w:r w:rsidRPr="0046218D">
            <w:rPr>
              <w:b/>
              <w:i/>
            </w:rPr>
            <w:t>Jenny Talbot:</w:t>
          </w:r>
        </w:sdtContent>
      </w:sdt>
      <w:r>
        <w:t xml:space="preserve"> </w:t>
      </w:r>
      <w:r w:rsidRPr="004F70B2" w:rsidR="004F70B2">
        <w:t>A couple of points, if I may.</w:t>
      </w:r>
      <w:r w:rsidR="004F70B2">
        <w:t xml:space="preserve"> </w:t>
      </w:r>
      <w:r w:rsidRPr="004F70B2" w:rsidR="004F70B2">
        <w:t>Mother and baby units are carefully set up to support women in prison with their babies and to allow for family visits, but they can never replicate the home environment.</w:t>
      </w:r>
      <w:r w:rsidR="004F70B2">
        <w:t xml:space="preserve"> </w:t>
      </w:r>
      <w:r w:rsidRPr="004F70B2" w:rsidR="004F70B2">
        <w:t>The issue of distance between a woman</w:t>
      </w:r>
      <w:r w:rsidR="00240EE2">
        <w:t>’</w:t>
      </w:r>
      <w:r w:rsidRPr="004F70B2" w:rsidR="004F70B2">
        <w:t>s family and her usual home and the prison in which she is held is even more relevant in relation to the availability of MBU places.</w:t>
      </w:r>
      <w:r w:rsidR="004F70B2">
        <w:t xml:space="preserve"> </w:t>
      </w:r>
      <w:r w:rsidRPr="004F70B2" w:rsidR="004F70B2">
        <w:t>There are six MBUs</w:t>
      </w:r>
      <w:r>
        <w:t>,</w:t>
      </w:r>
      <w:r w:rsidRPr="004F70B2" w:rsidR="004F70B2">
        <w:t xml:space="preserve"> but at the moment, due to the restrictions of Covid, only five are operational</w:t>
      </w:r>
      <w:r>
        <w:t>. W</w:t>
      </w:r>
      <w:r w:rsidRPr="004F70B2" w:rsidR="004F70B2">
        <w:t xml:space="preserve">omen are held at long distances, which not only affects their health and </w:t>
      </w:r>
      <w:r w:rsidR="006E349A">
        <w:t>wellbeing</w:t>
      </w:r>
      <w:r w:rsidRPr="004F70B2" w:rsidR="004F70B2">
        <w:t xml:space="preserve"> </w:t>
      </w:r>
      <w:r>
        <w:t>through</w:t>
      </w:r>
      <w:r w:rsidRPr="004F70B2" w:rsidR="004F70B2">
        <w:t xml:space="preserve"> difficulties in receiving visits but possibly also the baby</w:t>
      </w:r>
      <w:r w:rsidR="00240EE2">
        <w:t>’</w:t>
      </w:r>
      <w:r w:rsidRPr="004F70B2" w:rsidR="004F70B2">
        <w:t>s development.</w:t>
      </w:r>
      <w:r w:rsidR="004F70B2">
        <w:t xml:space="preserve"> </w:t>
      </w:r>
    </w:p>
    <w:p w:rsidR="0046218D" w:rsidP="0046218D">
      <w:pPr>
        <w:pStyle w:val="Answer"/>
      </w:pPr>
      <w:r w:rsidRPr="004F70B2">
        <w:t>I would just like to highlight here the use of community sentence treatment requirements.</w:t>
      </w:r>
      <w:r>
        <w:t xml:space="preserve"> </w:t>
      </w:r>
      <w:r w:rsidRPr="004F70B2">
        <w:t xml:space="preserve">I know that is not necessarily what we are talking about, but they can </w:t>
      </w:r>
      <w:r>
        <w:t xml:space="preserve">focus </w:t>
      </w:r>
      <w:r w:rsidRPr="004F70B2">
        <w:t>on proposing alternatives to custody for women and help to ensure that women who otherwise would have been separated from their babies</w:t>
      </w:r>
      <w:r>
        <w:t>,</w:t>
      </w:r>
      <w:r w:rsidRPr="004F70B2">
        <w:t xml:space="preserve"> or </w:t>
      </w:r>
      <w:r w:rsidR="001246F2">
        <w:t>who are</w:t>
      </w:r>
      <w:r w:rsidR="00DF5DDA">
        <w:t xml:space="preserve"> </w:t>
      </w:r>
      <w:r w:rsidRPr="004F70B2">
        <w:t xml:space="preserve">in prison a long distance </w:t>
      </w:r>
      <w:r w:rsidR="001246F2">
        <w:t xml:space="preserve">away </w:t>
      </w:r>
      <w:r w:rsidRPr="004F70B2">
        <w:t>from their families</w:t>
      </w:r>
      <w:r>
        <w:t>,</w:t>
      </w:r>
      <w:r w:rsidRPr="004F70B2">
        <w:t xml:space="preserve"> are able to remain in the community and avoid separation from their children. </w:t>
      </w:r>
    </w:p>
    <w:p w:rsidR="0046218D" w:rsidP="0046218D">
      <w:pPr>
        <w:pStyle w:val="Answer"/>
      </w:pPr>
      <w:r w:rsidRPr="004F70B2">
        <w:t>We touched earlier on mental health and substance misuse</w:t>
      </w:r>
      <w:r>
        <w:t>. C</w:t>
      </w:r>
      <w:r w:rsidRPr="004F70B2">
        <w:t>ommunity requirements for mental health treatment, alcohol treatment and drugs rehabilitation should be more widely used and more widely available for women</w:t>
      </w:r>
      <w:r>
        <w:t>.</w:t>
      </w:r>
    </w:p>
    <w:p w:rsidR="0046218D" w:rsidP="0046218D">
      <w:pPr>
        <w:pStyle w:val="Question"/>
      </w:pPr>
      <w:sdt>
        <w:sdtPr>
          <w:alias w:val="Member"/>
          <w:tag w:val="&lt;Member mnisId='4698' dodsId='114626'&gt;"/>
          <w:id w:val="234906812"/>
          <w:placeholder>
            <w:docPart w:val="DefaultPlaceholder_-1854013440"/>
          </w:placeholder>
          <w:richText/>
        </w:sdtPr>
        <w:sdtContent>
          <w:r w:rsidRPr="0046218D">
            <w:rPr>
              <w:b/>
            </w:rPr>
            <w:t>Janet Daby:</w:t>
          </w:r>
        </w:sdtContent>
      </w:sdt>
      <w:r w:rsidR="0085035A">
        <w:t xml:space="preserve"> </w:t>
      </w:r>
      <w:r w:rsidRPr="004F70B2" w:rsidR="004F70B2">
        <w:t xml:space="preserve">This </w:t>
      </w:r>
      <w:r w:rsidR="005E7E23">
        <w:t xml:space="preserve">all </w:t>
      </w:r>
      <w:r w:rsidRPr="004F70B2" w:rsidR="004F70B2">
        <w:t xml:space="preserve">sounds quite complex. What level of support is given to the mother and baby in a mother and baby </w:t>
      </w:r>
      <w:r w:rsidR="005E7E23">
        <w:t xml:space="preserve">support </w:t>
      </w:r>
      <w:r w:rsidRPr="004F70B2" w:rsidR="004F70B2">
        <w:t>unit?</w:t>
      </w:r>
      <w:r w:rsidR="004F70B2">
        <w:t xml:space="preserve"> </w:t>
      </w:r>
      <w:r w:rsidRPr="004F70B2" w:rsidR="004F70B2">
        <w:t xml:space="preserve">What </w:t>
      </w:r>
      <w:r w:rsidR="00DF5DDA">
        <w:t xml:space="preserve">is that </w:t>
      </w:r>
      <w:r w:rsidRPr="004F70B2" w:rsidR="004F70B2">
        <w:t xml:space="preserve">support </w:t>
      </w:r>
      <w:r w:rsidR="00DF5DDA">
        <w:t>l</w:t>
      </w:r>
      <w:r w:rsidRPr="004F70B2" w:rsidR="004F70B2">
        <w:t>ike?</w:t>
      </w:r>
      <w:r w:rsidR="004F70B2">
        <w:t xml:space="preserve"> </w:t>
      </w:r>
      <w:r w:rsidRPr="004F70B2" w:rsidR="004F70B2">
        <w:t>Jenny, would you like to respond?</w:t>
      </w:r>
      <w:r w:rsidR="004F70B2">
        <w:t xml:space="preserve"> </w:t>
      </w:r>
    </w:p>
    <w:p w:rsidR="0046218D" w:rsidP="0046218D">
      <w:pPr>
        <w:pStyle w:val="Answer"/>
      </w:pPr>
      <w:sdt>
        <w:sdtPr>
          <w:alias w:val="Witness"/>
          <w:id w:val="-592938237"/>
          <w:placeholder>
            <w:docPart w:val="DefaultPlaceholder_-1854013440"/>
          </w:placeholder>
          <w:richText/>
        </w:sdtPr>
        <w:sdtContent>
          <w:r w:rsidRPr="0046218D">
            <w:rPr>
              <w:b/>
              <w:i/>
            </w:rPr>
            <w:t>Jenny Talbot:</w:t>
          </w:r>
        </w:sdtContent>
      </w:sdt>
      <w:r>
        <w:t xml:space="preserve"> </w:t>
      </w:r>
      <w:r w:rsidRPr="004F70B2" w:rsidR="004F70B2">
        <w:t>I can run through a list.</w:t>
      </w:r>
      <w:r w:rsidR="004F70B2">
        <w:t xml:space="preserve"> </w:t>
      </w:r>
      <w:r w:rsidR="00D244E6">
        <w:t xml:space="preserve">Well, </w:t>
      </w:r>
      <w:r w:rsidRPr="004F70B2" w:rsidR="004F70B2">
        <w:t xml:space="preserve">I </w:t>
      </w:r>
      <w:r w:rsidR="00D244E6">
        <w:t>won’t</w:t>
      </w:r>
      <w:r w:rsidRPr="004F70B2" w:rsidR="004F70B2">
        <w:t xml:space="preserve"> run through it all</w:t>
      </w:r>
      <w:r>
        <w:t>,</w:t>
      </w:r>
      <w:r w:rsidRPr="004F70B2" w:rsidR="004F70B2">
        <w:t xml:space="preserve"> but I can highlight some of the supports that are available.</w:t>
      </w:r>
      <w:r w:rsidR="004F70B2">
        <w:t xml:space="preserve"> </w:t>
      </w:r>
      <w:r w:rsidRPr="004F70B2" w:rsidR="004F70B2">
        <w:t>As we have heard from many witnesses before on this Justice Committee, provision ca</w:t>
      </w:r>
      <w:r>
        <w:t>n</w:t>
      </w:r>
      <w:r w:rsidRPr="004F70B2" w:rsidR="004F70B2">
        <w:t xml:space="preserve"> sometimes </w:t>
      </w:r>
      <w:r>
        <w:t xml:space="preserve">be </w:t>
      </w:r>
      <w:r w:rsidRPr="004F70B2" w:rsidR="004F70B2">
        <w:t>patchy.</w:t>
      </w:r>
      <w:r w:rsidR="004F70B2">
        <w:t xml:space="preserve"> </w:t>
      </w:r>
      <w:r w:rsidRPr="004F70B2" w:rsidR="004F70B2">
        <w:t>The support in MBUs relates to physical and mental health care for the mothers</w:t>
      </w:r>
      <w:r w:rsidR="004C69CD">
        <w:t>;</w:t>
      </w:r>
      <w:r w:rsidRPr="004F70B2" w:rsidR="004F70B2">
        <w:t xml:space="preserve"> also support for bringing up their babies</w:t>
      </w:r>
      <w:r w:rsidR="004D1A88">
        <w:t>—</w:t>
      </w:r>
      <w:r w:rsidRPr="004F70B2" w:rsidR="004F70B2">
        <w:t xml:space="preserve">parenting classes and that sort </w:t>
      </w:r>
      <w:r>
        <w:t xml:space="preserve">of </w:t>
      </w:r>
      <w:r w:rsidRPr="004F70B2" w:rsidR="004F70B2">
        <w:t>thing</w:t>
      </w:r>
      <w:r w:rsidR="004C69CD">
        <w:t xml:space="preserve">; </w:t>
      </w:r>
      <w:r w:rsidRPr="004F70B2" w:rsidR="004F70B2">
        <w:t>support and encouragement to maintain family ties and to engage with family visits</w:t>
      </w:r>
      <w:r>
        <w:t>,</w:t>
      </w:r>
      <w:r w:rsidRPr="004F70B2" w:rsidR="004F70B2">
        <w:t xml:space="preserve"> notwithstanding the point I have just made about the distances involved; interactions with health visitors a</w:t>
      </w:r>
      <w:r>
        <w:t>nd</w:t>
      </w:r>
      <w:r w:rsidRPr="004F70B2" w:rsidR="004F70B2">
        <w:t xml:space="preserve"> discussions about managing babies</w:t>
      </w:r>
      <w:r w:rsidR="00240EE2">
        <w:t>’</w:t>
      </w:r>
      <w:r w:rsidRPr="004F70B2" w:rsidR="004F70B2">
        <w:t xml:space="preserve"> health</w:t>
      </w:r>
      <w:r w:rsidR="004C69CD">
        <w:t>;</w:t>
      </w:r>
      <w:r w:rsidRPr="004F70B2" w:rsidR="004F70B2">
        <w:t xml:space="preserve"> access to play areas and quiet play areas</w:t>
      </w:r>
      <w:r>
        <w:t>;</w:t>
      </w:r>
      <w:r w:rsidRPr="004F70B2" w:rsidR="004F70B2">
        <w:t xml:space="preserve"> modified regimes with low supervision arrangements, with support for caring for the baby</w:t>
      </w:r>
      <w:r>
        <w:t>,</w:t>
      </w:r>
      <w:r w:rsidRPr="004F70B2" w:rsidR="004F70B2">
        <w:t xml:space="preserve"> and so on.</w:t>
      </w:r>
      <w:r w:rsidR="004F70B2">
        <w:t xml:space="preserve"> </w:t>
      </w:r>
      <w:r w:rsidRPr="004F70B2" w:rsidR="004F70B2">
        <w:t>There is</w:t>
      </w:r>
      <w:r>
        <w:t>,</w:t>
      </w:r>
      <w:r w:rsidRPr="004F70B2" w:rsidR="004F70B2">
        <w:t xml:space="preserve"> potentially</w:t>
      </w:r>
      <w:r w:rsidR="004C69CD">
        <w:t>,</w:t>
      </w:r>
      <w:r w:rsidRPr="004F70B2" w:rsidR="004F70B2">
        <w:t xml:space="preserve"> a lot of support provided</w:t>
      </w:r>
      <w:r w:rsidR="004C69CD">
        <w:t>,</w:t>
      </w:r>
      <w:r w:rsidRPr="004F70B2" w:rsidR="004F70B2">
        <w:t xml:space="preserve"> but</w:t>
      </w:r>
      <w:r w:rsidR="007B7257">
        <w:t>,</w:t>
      </w:r>
      <w:r w:rsidRPr="004F70B2" w:rsidR="004F70B2">
        <w:t xml:space="preserve"> to reiterate</w:t>
      </w:r>
      <w:r>
        <w:t>,</w:t>
      </w:r>
      <w:r w:rsidRPr="004F70B2" w:rsidR="004F70B2">
        <w:t xml:space="preserve"> it is still within a prison environment and women are still very long distances away from home. Wherever possible, keeping women in the community is a far better option.</w:t>
      </w:r>
      <w:r w:rsidR="004F70B2">
        <w:t xml:space="preserve"> </w:t>
      </w:r>
    </w:p>
    <w:p w:rsidR="0046218D" w:rsidP="0046218D">
      <w:pPr>
        <w:pStyle w:val="Question"/>
      </w:pPr>
      <w:sdt>
        <w:sdtPr>
          <w:alias w:val="Member"/>
          <w:tag w:val="&lt;Member mnisId='4698' dodsId='114626'&gt;"/>
          <w:id w:val="204143225"/>
          <w:placeholder>
            <w:docPart w:val="DefaultPlaceholder_-1854013440"/>
          </w:placeholder>
          <w:richText/>
        </w:sdtPr>
        <w:sdtContent>
          <w:r w:rsidRPr="0046218D">
            <w:rPr>
              <w:b/>
            </w:rPr>
            <w:t>Janet Daby:</w:t>
          </w:r>
        </w:sdtContent>
      </w:sdt>
      <w:r>
        <w:t xml:space="preserve"> </w:t>
      </w:r>
      <w:r w:rsidRPr="004F70B2" w:rsidR="004F70B2">
        <w:t>One last question to Dr Cath Durkin.</w:t>
      </w:r>
      <w:r w:rsidR="004F70B2">
        <w:t xml:space="preserve"> </w:t>
      </w:r>
      <w:r w:rsidRPr="004F70B2" w:rsidR="004F70B2">
        <w:t>You</w:t>
      </w:r>
      <w:r w:rsidR="0050145F">
        <w:t xml:space="preserve"> have</w:t>
      </w:r>
      <w:r w:rsidRPr="004F70B2" w:rsidR="004F70B2">
        <w:t xml:space="preserve"> outlined those three quite complex situations.</w:t>
      </w:r>
      <w:r w:rsidR="004F70B2">
        <w:t xml:space="preserve"> </w:t>
      </w:r>
      <w:r w:rsidR="00DF5DDA">
        <w:t xml:space="preserve">Could you clarify whether </w:t>
      </w:r>
      <w:r w:rsidRPr="004F70B2" w:rsidR="004F70B2">
        <w:t xml:space="preserve">there </w:t>
      </w:r>
      <w:r w:rsidR="00DF5DDA">
        <w:t xml:space="preserve">are </w:t>
      </w:r>
      <w:r w:rsidRPr="004F70B2" w:rsidR="004F70B2">
        <w:t xml:space="preserve">situations where the mothers </w:t>
      </w:r>
      <w:r>
        <w:t xml:space="preserve">are </w:t>
      </w:r>
      <w:r w:rsidRPr="004F70B2" w:rsidR="004F70B2">
        <w:t>bring</w:t>
      </w:r>
      <w:r>
        <w:t>ing</w:t>
      </w:r>
      <w:r w:rsidRPr="004F70B2" w:rsidR="004F70B2">
        <w:t xml:space="preserve"> the babies up within th</w:t>
      </w:r>
      <w:r>
        <w:t>e</w:t>
      </w:r>
      <w:r w:rsidRPr="004F70B2" w:rsidR="004F70B2">
        <w:t xml:space="preserve"> cell environment</w:t>
      </w:r>
      <w:r w:rsidR="00DF5DDA">
        <w:t>?</w:t>
      </w:r>
      <w:r w:rsidRPr="004F70B2" w:rsidR="004F70B2">
        <w:t xml:space="preserve"> </w:t>
      </w:r>
    </w:p>
    <w:p w:rsidR="0046218D" w:rsidP="0046218D">
      <w:pPr>
        <w:pStyle w:val="Answer"/>
      </w:pPr>
      <w:sdt>
        <w:sdtPr>
          <w:alias w:val="Witness"/>
          <w:id w:val="-1962953303"/>
          <w:placeholder>
            <w:docPart w:val="DefaultPlaceholder_-1854013440"/>
          </w:placeholder>
          <w:richText/>
        </w:sdtPr>
        <w:sdtContent>
          <w:r w:rsidRPr="00303E09" w:rsidR="00303E09">
            <w:rPr>
              <w:b/>
              <w:bCs/>
              <w:i/>
              <w:iCs/>
            </w:rPr>
            <w:t>Dr Durkin</w:t>
          </w:r>
          <w:r w:rsidRPr="0046218D">
            <w:rPr>
              <w:b/>
              <w:i/>
            </w:rPr>
            <w:t>:</w:t>
          </w:r>
        </w:sdtContent>
      </w:sdt>
      <w:r w:rsidRPr="004F70B2" w:rsidR="004F70B2">
        <w:t xml:space="preserve"> That is </w:t>
      </w:r>
      <w:r>
        <w:t xml:space="preserve">in a </w:t>
      </w:r>
      <w:r w:rsidRPr="004F70B2" w:rsidR="004F70B2">
        <w:t>mother and baby unit. That is the only scenario in which women would be able to have their babies in custody. In order</w:t>
      </w:r>
      <w:r w:rsidR="004F70B2">
        <w:t xml:space="preserve"> </w:t>
      </w:r>
      <w:r w:rsidRPr="004F70B2" w:rsidR="004F70B2">
        <w:t>to be eligible to go to a mother and baby unit</w:t>
      </w:r>
      <w:r w:rsidR="0050145F">
        <w:t>,</w:t>
      </w:r>
      <w:r w:rsidRPr="004F70B2" w:rsidR="004F70B2">
        <w:t xml:space="preserve"> there are a number of different factors that have to be considered</w:t>
      </w:r>
      <w:r w:rsidR="0050145F">
        <w:t>,</w:t>
      </w:r>
      <w:r w:rsidRPr="004F70B2" w:rsidR="004F70B2">
        <w:t xml:space="preserve"> and they tend to go </w:t>
      </w:r>
      <w:r w:rsidR="007B7257">
        <w:t>through</w:t>
      </w:r>
      <w:r w:rsidRPr="004F70B2" w:rsidR="004F70B2">
        <w:t xml:space="preserve"> something called </w:t>
      </w:r>
      <w:r>
        <w:t>a</w:t>
      </w:r>
      <w:r w:rsidRPr="004F70B2" w:rsidR="004F70B2">
        <w:t xml:space="preserve"> mother and baby </w:t>
      </w:r>
      <w:r w:rsidR="007B7257">
        <w:t xml:space="preserve">unit </w:t>
      </w:r>
      <w:r w:rsidRPr="004F70B2" w:rsidR="004F70B2">
        <w:t xml:space="preserve">board to have all of those issues considered. </w:t>
      </w:r>
    </w:p>
    <w:p w:rsidR="0046218D" w:rsidP="0046218D">
      <w:pPr>
        <w:pStyle w:val="Remark"/>
      </w:pPr>
      <w:sdt>
        <w:sdtPr>
          <w:alias w:val="Member"/>
          <w:tag w:val="&lt;Member mnisId='4698' dodsId='114626'&gt;"/>
          <w:id w:val="414435556"/>
          <w:placeholder>
            <w:docPart w:val="DefaultPlaceholder_-1854013440"/>
          </w:placeholder>
          <w:richText/>
        </w:sdtPr>
        <w:sdtContent>
          <w:r w:rsidRPr="0046218D">
            <w:rPr>
              <w:b/>
            </w:rPr>
            <w:t>Janet Daby:</w:t>
          </w:r>
        </w:sdtContent>
      </w:sdt>
      <w:r>
        <w:t xml:space="preserve"> Thank you.</w:t>
      </w:r>
    </w:p>
    <w:p w:rsidR="0050145F" w:rsidP="0050145F">
      <w:pPr>
        <w:pStyle w:val="Remark"/>
      </w:pPr>
      <w:sdt>
        <w:sdtPr>
          <w:alias w:val="Member"/>
          <w:tag w:val="&lt;Member mnisId='1601' dodsId='34498'&gt;"/>
          <w:id w:val="1777754486"/>
          <w:placeholder>
            <w:docPart w:val="DefaultPlaceholder_-1854013440"/>
          </w:placeholder>
          <w:richText/>
        </w:sdtPr>
        <w:sdtContent>
          <w:r w:rsidRPr="0046218D" w:rsidR="0046218D">
            <w:rPr>
              <w:b/>
            </w:rPr>
            <w:t>Chair:</w:t>
          </w:r>
        </w:sdtContent>
      </w:sdt>
      <w:r w:rsidR="0046218D">
        <w:t xml:space="preserve"> Kate, you wanted to come in on this topic as well before we move on.</w:t>
      </w:r>
    </w:p>
    <w:p w:rsidR="0046218D" w:rsidP="0050145F">
      <w:pPr>
        <w:pStyle w:val="Question"/>
      </w:pPr>
      <w:sdt>
        <w:sdtPr>
          <w:alias w:val="Member"/>
          <w:tag w:val="&lt;Member mnisId='4363' dodsId='110372'&gt;"/>
          <w:id w:val="1975170591"/>
          <w:placeholder>
            <w:docPart w:val="DefaultPlaceholder_-1854013440"/>
          </w:placeholder>
          <w:richText/>
        </w:sdtPr>
        <w:sdtContent>
          <w:r w:rsidRPr="0050145F" w:rsidR="0050145F">
            <w:rPr>
              <w:b/>
            </w:rPr>
            <w:t>Kate Hollern:</w:t>
          </w:r>
        </w:sdtContent>
      </w:sdt>
      <w:r w:rsidR="0050145F">
        <w:t xml:space="preserve"> </w:t>
      </w:r>
      <w:r w:rsidRPr="004F70B2" w:rsidR="004F70B2">
        <w:t>Dr Durkin, you said mothers have to apply for a mother and baby unit.</w:t>
      </w:r>
      <w:r w:rsidR="004F70B2">
        <w:t xml:space="preserve"> </w:t>
      </w:r>
      <w:r w:rsidRPr="004F70B2" w:rsidR="004F70B2">
        <w:t>Why would they be refused and what happens to the baby if they are refused?</w:t>
      </w:r>
      <w:r w:rsidR="004F70B2">
        <w:t xml:space="preserve"> </w:t>
      </w:r>
    </w:p>
    <w:p w:rsidR="0046218D" w:rsidP="0046218D">
      <w:pPr>
        <w:pStyle w:val="Answer"/>
      </w:pPr>
      <w:sdt>
        <w:sdtPr>
          <w:alias w:val="Witness"/>
          <w:id w:val="-1613051180"/>
          <w:placeholder>
            <w:docPart w:val="DefaultPlaceholder_-1854013440"/>
          </w:placeholder>
          <w:richText/>
        </w:sdtPr>
        <w:sdtContent>
          <w:r w:rsidRPr="00303E09" w:rsidR="00303E09">
            <w:rPr>
              <w:b/>
              <w:bCs/>
              <w:i/>
              <w:iCs/>
            </w:rPr>
            <w:t>Dr Durkin</w:t>
          </w:r>
          <w:r w:rsidRPr="0046218D">
            <w:rPr>
              <w:b/>
              <w:i/>
            </w:rPr>
            <w:t>:</w:t>
          </w:r>
        </w:sdtContent>
      </w:sdt>
      <w:r>
        <w:t xml:space="preserve"> </w:t>
      </w:r>
      <w:r w:rsidRPr="004F70B2" w:rsidR="004F70B2">
        <w:t>That is not my area of complete expertise</w:t>
      </w:r>
      <w:r>
        <w:t>.</w:t>
      </w:r>
      <w:r w:rsidRPr="004F70B2" w:rsidR="004F70B2">
        <w:t xml:space="preserve"> I could speak to one </w:t>
      </w:r>
      <w:r w:rsidR="0050145F">
        <w:t xml:space="preserve">of </w:t>
      </w:r>
      <w:r w:rsidRPr="004F70B2" w:rsidR="004F70B2">
        <w:t>my perinatal colleagues</w:t>
      </w:r>
      <w:r>
        <w:t>,</w:t>
      </w:r>
      <w:r w:rsidRPr="004F70B2" w:rsidR="004F70B2">
        <w:t xml:space="preserve"> who might be able to give you some more information on that.</w:t>
      </w:r>
      <w:r w:rsidR="004F70B2">
        <w:t xml:space="preserve"> </w:t>
      </w:r>
      <w:r w:rsidRPr="004F70B2" w:rsidR="004F70B2">
        <w:t xml:space="preserve">My understanding is </w:t>
      </w:r>
      <w:r w:rsidR="007B7257">
        <w:t xml:space="preserve">that </w:t>
      </w:r>
      <w:r w:rsidRPr="004F70B2" w:rsidR="004F70B2">
        <w:t>they are very complex boards.</w:t>
      </w:r>
      <w:r w:rsidR="004F70B2">
        <w:t xml:space="preserve"> </w:t>
      </w:r>
      <w:r w:rsidRPr="004F70B2" w:rsidR="004F70B2">
        <w:t>Social services would be involved</w:t>
      </w:r>
      <w:r>
        <w:t>,</w:t>
      </w:r>
      <w:r w:rsidRPr="004F70B2" w:rsidR="004F70B2">
        <w:t xml:space="preserve"> looking at risk issues about whether it would be appropriate for that woman to be looking after her child.</w:t>
      </w:r>
      <w:r w:rsidR="004F70B2">
        <w:t xml:space="preserve"> </w:t>
      </w:r>
      <w:r w:rsidRPr="004F70B2" w:rsidR="004F70B2">
        <w:t>A lot of that would be based on her offending history.</w:t>
      </w:r>
      <w:r w:rsidR="004F70B2">
        <w:t xml:space="preserve"> </w:t>
      </w:r>
      <w:r w:rsidRPr="004F70B2" w:rsidR="004F70B2">
        <w:t>There are lots of things that need to be considered.</w:t>
      </w:r>
      <w:r w:rsidR="004F70B2">
        <w:t xml:space="preserve"> </w:t>
      </w:r>
      <w:r w:rsidRPr="004F70B2" w:rsidR="004F70B2">
        <w:t>I think they w</w:t>
      </w:r>
      <w:r>
        <w:t>o</w:t>
      </w:r>
      <w:r w:rsidRPr="004F70B2" w:rsidR="004F70B2">
        <w:t>uld a</w:t>
      </w:r>
      <w:r>
        <w:t>lso</w:t>
      </w:r>
      <w:r w:rsidRPr="004F70B2" w:rsidR="004F70B2">
        <w:t xml:space="preserve"> consider the length of any potential sentence that that woman might be given</w:t>
      </w:r>
      <w:r w:rsidR="007B7257">
        <w:t>—</w:t>
      </w:r>
      <w:r w:rsidRPr="004F70B2" w:rsidR="004F70B2">
        <w:t>how long she is likely to stay in custody for.</w:t>
      </w:r>
      <w:r>
        <w:t xml:space="preserve"> </w:t>
      </w:r>
    </w:p>
    <w:p w:rsidR="004F70B2" w:rsidRPr="004F70B2" w:rsidP="0046218D">
      <w:pPr>
        <w:pStyle w:val="Question"/>
      </w:pPr>
      <w:sdt>
        <w:sdtPr>
          <w:alias w:val="Member"/>
          <w:tag w:val="&lt;Member mnisId='4698' dodsId='114626'&gt;"/>
          <w:id w:val="-39599004"/>
          <w:placeholder>
            <w:docPart w:val="DefaultPlaceholder_-1854013440"/>
          </w:placeholder>
          <w:richText/>
        </w:sdtPr>
        <w:sdtContent>
          <w:r w:rsidRPr="0046218D" w:rsidR="0046218D">
            <w:rPr>
              <w:b/>
            </w:rPr>
            <w:t>Janet Daby:</w:t>
          </w:r>
        </w:sdtContent>
      </w:sdt>
      <w:r w:rsidR="0046218D">
        <w:t xml:space="preserve"> Jenny, </w:t>
      </w:r>
      <w:r w:rsidR="0050145F">
        <w:t xml:space="preserve">could </w:t>
      </w:r>
      <w:r w:rsidRPr="004F70B2">
        <w:t>you add to that, please?</w:t>
      </w:r>
    </w:p>
    <w:p w:rsidR="00684A85" w:rsidP="0046218D">
      <w:pPr>
        <w:pStyle w:val="Answer"/>
      </w:pPr>
      <w:sdt>
        <w:sdtPr>
          <w:alias w:val="Witness"/>
          <w:id w:val="2147243550"/>
          <w:placeholder>
            <w:docPart w:val="DefaultPlaceholder_-1854013440"/>
          </w:placeholder>
          <w:richText/>
        </w:sdtPr>
        <w:sdtContent>
          <w:r w:rsidRPr="0046218D" w:rsidR="0046218D">
            <w:rPr>
              <w:b/>
              <w:i/>
            </w:rPr>
            <w:t>Jenny Talbot:</w:t>
          </w:r>
        </w:sdtContent>
      </w:sdt>
      <w:r w:rsidR="0046218D">
        <w:t xml:space="preserve"> </w:t>
      </w:r>
      <w:r w:rsidRPr="004F70B2" w:rsidR="004F70B2">
        <w:t>Again, I do not know the detail, but I could find that out and let you know.</w:t>
      </w:r>
      <w:r w:rsidR="004F70B2">
        <w:t xml:space="preserve"> </w:t>
      </w:r>
      <w:r w:rsidRPr="004F70B2" w:rsidR="004F70B2">
        <w:t xml:space="preserve">The only point I would add is </w:t>
      </w:r>
      <w:r w:rsidR="0050145F">
        <w:t xml:space="preserve">on </w:t>
      </w:r>
      <w:r w:rsidRPr="004F70B2" w:rsidR="004F70B2">
        <w:t>the women who are separated from their babies</w:t>
      </w:r>
      <w:r w:rsidR="0050145F">
        <w:t>. I</w:t>
      </w:r>
      <w:r w:rsidRPr="004F70B2" w:rsidR="004F70B2">
        <w:t>t is universally recognised how damaging that can be for both the mother</w:t>
      </w:r>
      <w:r w:rsidR="00240EE2">
        <w:t>’</w:t>
      </w:r>
      <w:r w:rsidRPr="004F70B2" w:rsidR="004F70B2">
        <w:t xml:space="preserve">s mental health and </w:t>
      </w:r>
      <w:r w:rsidR="00DF5DDA">
        <w:t xml:space="preserve">the </w:t>
      </w:r>
      <w:r w:rsidRPr="004F70B2" w:rsidR="004F70B2">
        <w:t>child</w:t>
      </w:r>
      <w:r w:rsidR="00DF5DDA">
        <w:t>’s</w:t>
      </w:r>
      <w:r w:rsidRPr="004F70B2" w:rsidR="004F70B2">
        <w:t xml:space="preserve"> development.</w:t>
      </w:r>
      <w:r w:rsidR="004F70B2">
        <w:t xml:space="preserve"> </w:t>
      </w:r>
      <w:r w:rsidRPr="004F70B2" w:rsidR="004F70B2">
        <w:t>For mothers who are leaving children behind in the community when they come into prison, again</w:t>
      </w:r>
      <w:r>
        <w:t>,</w:t>
      </w:r>
      <w:r w:rsidRPr="004F70B2" w:rsidR="004F70B2">
        <w:t xml:space="preserve"> </w:t>
      </w:r>
      <w:r>
        <w:t xml:space="preserve">the </w:t>
      </w:r>
      <w:r w:rsidRPr="004F70B2" w:rsidR="004F70B2">
        <w:t>intergenerational impact of separating children from their mothers</w:t>
      </w:r>
      <w:r w:rsidR="007B7257">
        <w:t xml:space="preserve"> is very well documented</w:t>
      </w:r>
      <w:r w:rsidRPr="004F70B2" w:rsidR="004F70B2">
        <w:t>.</w:t>
      </w:r>
      <w:r w:rsidR="004F70B2">
        <w:t xml:space="preserve"> </w:t>
      </w:r>
      <w:r w:rsidRPr="004F70B2" w:rsidR="004F70B2">
        <w:t>It affects the child</w:t>
      </w:r>
      <w:r w:rsidR="00240EE2">
        <w:t>’</w:t>
      </w:r>
      <w:r w:rsidRPr="004F70B2" w:rsidR="004F70B2">
        <w:t>s mental health, their development</w:t>
      </w:r>
      <w:r>
        <w:t>,</w:t>
      </w:r>
      <w:r w:rsidRPr="004F70B2" w:rsidR="004F70B2">
        <w:t xml:space="preserve"> and they are more likely to experience poverty and insecure housing</w:t>
      </w:r>
      <w:r>
        <w:t>,</w:t>
      </w:r>
      <w:r w:rsidRPr="004F70B2" w:rsidR="004F70B2">
        <w:t xml:space="preserve"> which</w:t>
      </w:r>
      <w:r>
        <w:t>,</w:t>
      </w:r>
      <w:r w:rsidRPr="004F70B2" w:rsidR="004F70B2">
        <w:t xml:space="preserve"> in turn</w:t>
      </w:r>
      <w:r>
        <w:t>,</w:t>
      </w:r>
      <w:r w:rsidRPr="004F70B2" w:rsidR="004F70B2">
        <w:t xml:space="preserve"> has a knock</w:t>
      </w:r>
      <w:r w:rsidR="004D1A88">
        <w:t>-</w:t>
      </w:r>
      <w:r w:rsidRPr="004F70B2" w:rsidR="004F70B2">
        <w:t>on effect for their educational and social development.</w:t>
      </w:r>
      <w:r w:rsidR="004F70B2">
        <w:t xml:space="preserve"> </w:t>
      </w:r>
      <w:r>
        <w:t>I</w:t>
      </w:r>
      <w:r w:rsidRPr="004F70B2" w:rsidR="004F70B2">
        <w:t>t is hugely damaging.</w:t>
      </w:r>
      <w:r w:rsidR="004F70B2">
        <w:t xml:space="preserve"> </w:t>
      </w:r>
    </w:p>
    <w:p w:rsidR="00684A85" w:rsidP="00684A85">
      <w:pPr>
        <w:pStyle w:val="Answer"/>
      </w:pPr>
      <w:sdt>
        <w:sdtPr>
          <w:alias w:val="Witness"/>
          <w:id w:val="2105298457"/>
          <w:placeholder>
            <w:docPart w:val="DefaultPlaceholder_-1854013440"/>
          </w:placeholder>
          <w:richText/>
        </w:sdtPr>
        <w:sdtContent>
          <w:r w:rsidRPr="00303E09" w:rsidR="00303E09">
            <w:rPr>
              <w:b/>
              <w:bCs/>
              <w:i/>
              <w:iCs/>
            </w:rPr>
            <w:t>Dr Durkin</w:t>
          </w:r>
          <w:r w:rsidRPr="00684A85">
            <w:rPr>
              <w:b/>
              <w:i/>
            </w:rPr>
            <w:t>:</w:t>
          </w:r>
        </w:sdtContent>
      </w:sdt>
      <w:r>
        <w:t xml:space="preserve"> </w:t>
      </w:r>
      <w:r w:rsidRPr="004F70B2" w:rsidR="004F70B2">
        <w:t>I would echo that certainly clinically</w:t>
      </w:r>
      <w:r>
        <w:t>. W</w:t>
      </w:r>
      <w:r w:rsidRPr="004F70B2" w:rsidR="004F70B2">
        <w:t>e think about the perinatal</w:t>
      </w:r>
      <w:r w:rsidR="004F70B2">
        <w:t xml:space="preserve"> </w:t>
      </w:r>
      <w:r w:rsidRPr="004F70B2" w:rsidR="004F70B2">
        <w:t>period in mental hea</w:t>
      </w:r>
      <w:r>
        <w:t>l</w:t>
      </w:r>
      <w:r w:rsidRPr="004F70B2" w:rsidR="004F70B2">
        <w:t>th being only that first 12 mo</w:t>
      </w:r>
      <w:r w:rsidR="00DF5DDA">
        <w:t>n</w:t>
      </w:r>
      <w:r w:rsidRPr="004F70B2" w:rsidR="004F70B2">
        <w:t>ths after the baby is born</w:t>
      </w:r>
      <w:r>
        <w:t>,</w:t>
      </w:r>
      <w:r w:rsidRPr="004F70B2" w:rsidR="004F70B2">
        <w:t xml:space="preserve"> but we know that the impact of being separated from your child lasts for years and years</w:t>
      </w:r>
      <w:r>
        <w:t xml:space="preserve"> and years</w:t>
      </w:r>
      <w:r w:rsidRPr="004F70B2" w:rsidR="004F70B2">
        <w:t>.</w:t>
      </w:r>
      <w:r w:rsidR="004F70B2">
        <w:t xml:space="preserve"> </w:t>
      </w:r>
      <w:r w:rsidRPr="004F70B2" w:rsidR="004F70B2">
        <w:t>I see women at the longer</w:t>
      </w:r>
      <w:r w:rsidR="004D1A88">
        <w:t>-</w:t>
      </w:r>
      <w:r w:rsidRPr="004F70B2" w:rsidR="004F70B2">
        <w:t>sentence</w:t>
      </w:r>
      <w:r w:rsidR="002F77F6">
        <w:t>d</w:t>
      </w:r>
      <w:r w:rsidRPr="004F70B2" w:rsidR="004F70B2">
        <w:t xml:space="preserve"> prisons that I work at where that is still the primary difficulty they have.</w:t>
      </w:r>
      <w:r w:rsidR="004F70B2">
        <w:t xml:space="preserve"> </w:t>
      </w:r>
      <w:r w:rsidRPr="004F70B2" w:rsidR="004F70B2">
        <w:t xml:space="preserve">In some </w:t>
      </w:r>
      <w:r>
        <w:t xml:space="preserve">of </w:t>
      </w:r>
      <w:r w:rsidRPr="004F70B2" w:rsidR="004F70B2">
        <w:t>the prisons I work at</w:t>
      </w:r>
      <w:r w:rsidR="00BC0DFD">
        <w:t>,</w:t>
      </w:r>
      <w:r w:rsidRPr="004F70B2" w:rsidR="004F70B2">
        <w:t xml:space="preserve"> we have a really fantastic counselling service called Choice </w:t>
      </w:r>
      <w:r w:rsidR="00BC0DFD">
        <w:t>f</w:t>
      </w:r>
      <w:r w:rsidRPr="004F70B2" w:rsidR="004F70B2">
        <w:t>or Change, which specifically works with women who have lost contact with their children or babies for a number of different reasons</w:t>
      </w:r>
      <w:r>
        <w:t>,</w:t>
      </w:r>
      <w:r w:rsidRPr="004F70B2" w:rsidR="004F70B2">
        <w:t xml:space="preserve"> and </w:t>
      </w:r>
      <w:r>
        <w:t>it</w:t>
      </w:r>
      <w:r w:rsidRPr="004F70B2" w:rsidR="004F70B2">
        <w:t xml:space="preserve"> provide</w:t>
      </w:r>
      <w:r>
        <w:t>s</w:t>
      </w:r>
      <w:r w:rsidRPr="004F70B2" w:rsidR="004F70B2">
        <w:t xml:space="preserve"> a really much</w:t>
      </w:r>
      <w:r w:rsidR="004D1A88">
        <w:t>-</w:t>
      </w:r>
      <w:r w:rsidRPr="004F70B2" w:rsidR="004F70B2">
        <w:t>need</w:t>
      </w:r>
      <w:r w:rsidR="00DF5DDA">
        <w:t>ed</w:t>
      </w:r>
      <w:r w:rsidRPr="004F70B2" w:rsidR="004F70B2">
        <w:t xml:space="preserve"> and excellent resource for </w:t>
      </w:r>
      <w:r w:rsidR="00BC0DFD">
        <w:t xml:space="preserve">the </w:t>
      </w:r>
      <w:r w:rsidRPr="004F70B2" w:rsidR="004F70B2">
        <w:t>women.</w:t>
      </w:r>
      <w:r w:rsidR="004F70B2">
        <w:t xml:space="preserve"> </w:t>
      </w:r>
    </w:p>
    <w:p w:rsidR="00684A85" w:rsidP="00684A85">
      <w:pPr>
        <w:pStyle w:val="Answer"/>
      </w:pPr>
      <w:sdt>
        <w:sdtPr>
          <w:alias w:val="Witness"/>
          <w:id w:val="1641841069"/>
          <w:placeholder>
            <w:docPart w:val="DefaultPlaceholder_-1854013440"/>
          </w:placeholder>
          <w:richText/>
        </w:sdtPr>
        <w:sdtContent>
          <w:r w:rsidRPr="00303E09" w:rsidR="00303E09">
            <w:rPr>
              <w:b/>
              <w:bCs/>
              <w:i/>
              <w:iCs/>
            </w:rPr>
            <w:t>Dr Brown</w:t>
          </w:r>
          <w:r w:rsidRPr="00684A85">
            <w:rPr>
              <w:b/>
              <w:i/>
            </w:rPr>
            <w:t>:</w:t>
          </w:r>
        </w:sdtContent>
      </w:sdt>
      <w:r>
        <w:t xml:space="preserve"> I </w:t>
      </w:r>
      <w:r w:rsidRPr="004F70B2" w:rsidR="004F70B2">
        <w:t xml:space="preserve">think it is devastating for women not </w:t>
      </w:r>
      <w:r w:rsidR="00BC0DFD">
        <w:t xml:space="preserve">to </w:t>
      </w:r>
      <w:r w:rsidRPr="004F70B2" w:rsidR="004F70B2">
        <w:t>be able to have their children with them.</w:t>
      </w:r>
      <w:r w:rsidR="004F70B2">
        <w:t xml:space="preserve"> </w:t>
      </w:r>
      <w:r>
        <w:t xml:space="preserve">One thing I would say </w:t>
      </w:r>
      <w:r w:rsidR="00DF5DDA">
        <w:t xml:space="preserve">is </w:t>
      </w:r>
      <w:r w:rsidR="00BC0DFD">
        <w:t xml:space="preserve">that </w:t>
      </w:r>
      <w:r>
        <w:t xml:space="preserve">in Bronzefield </w:t>
      </w:r>
      <w:r w:rsidRPr="004F70B2" w:rsidR="004F70B2">
        <w:t>there is only space for 13 children</w:t>
      </w:r>
      <w:r>
        <w:t>. W</w:t>
      </w:r>
      <w:r w:rsidRPr="004F70B2" w:rsidR="004F70B2">
        <w:t xml:space="preserve">hen you asked why </w:t>
      </w:r>
      <w:r w:rsidR="00B735AE">
        <w:t xml:space="preserve">they </w:t>
      </w:r>
      <w:r w:rsidRPr="004F70B2" w:rsidR="004F70B2">
        <w:t>can</w:t>
      </w:r>
      <w:r w:rsidR="00240EE2">
        <w:t>’</w:t>
      </w:r>
      <w:r w:rsidRPr="004F70B2" w:rsidR="004F70B2">
        <w:t>t all have it</w:t>
      </w:r>
      <w:r w:rsidR="0050145F">
        <w:t>,</w:t>
      </w:r>
      <w:r w:rsidRPr="004F70B2" w:rsidR="004F70B2">
        <w:t xml:space="preserve"> I think there is maximum space </w:t>
      </w:r>
      <w:r>
        <w:t>of</w:t>
      </w:r>
      <w:r w:rsidRPr="004F70B2" w:rsidR="004F70B2">
        <w:t xml:space="preserve"> 12 </w:t>
      </w:r>
      <w:r>
        <w:t>rooms</w:t>
      </w:r>
      <w:r w:rsidRPr="004F70B2" w:rsidR="004F70B2">
        <w:t xml:space="preserve"> and one for twins</w:t>
      </w:r>
      <w:r w:rsidR="00DF5DDA">
        <w:t xml:space="preserve">, so </w:t>
      </w:r>
      <w:r w:rsidRPr="004F70B2" w:rsidR="004F70B2">
        <w:t xml:space="preserve">there is only </w:t>
      </w:r>
      <w:r w:rsidR="00DF5DDA">
        <w:t xml:space="preserve">space for </w:t>
      </w:r>
      <w:r w:rsidRPr="004F70B2" w:rsidR="004F70B2">
        <w:t>13.</w:t>
      </w:r>
      <w:r w:rsidR="004F70B2">
        <w:t xml:space="preserve"> </w:t>
      </w:r>
      <w:r w:rsidRPr="004F70B2" w:rsidR="004F70B2">
        <w:t>Is that right</w:t>
      </w:r>
      <w:r>
        <w:t>, Cath?</w:t>
      </w:r>
    </w:p>
    <w:p w:rsidR="00684A85" w:rsidP="00684A85">
      <w:pPr>
        <w:pStyle w:val="Answer"/>
      </w:pPr>
      <w:sdt>
        <w:sdtPr>
          <w:alias w:val="Witness"/>
          <w:id w:val="-1921324389"/>
          <w:placeholder>
            <w:docPart w:val="DefaultPlaceholder_-1854013440"/>
          </w:placeholder>
          <w:richText/>
        </w:sdtPr>
        <w:sdtContent>
          <w:r w:rsidRPr="00303E09" w:rsidR="00303E09">
            <w:rPr>
              <w:b/>
              <w:bCs/>
              <w:i/>
              <w:iCs/>
            </w:rPr>
            <w:t>Dr Durkin</w:t>
          </w:r>
          <w:r w:rsidRPr="00684A85">
            <w:rPr>
              <w:b/>
              <w:i/>
            </w:rPr>
            <w:t>:</w:t>
          </w:r>
        </w:sdtContent>
      </w:sdt>
      <w:r>
        <w:t xml:space="preserve"> </w:t>
      </w:r>
      <w:r w:rsidRPr="004F70B2" w:rsidR="004F70B2">
        <w:t>Yes.</w:t>
      </w:r>
    </w:p>
    <w:p w:rsidR="00684A85" w:rsidP="00684A85">
      <w:pPr>
        <w:pStyle w:val="Answer"/>
      </w:pPr>
      <w:sdt>
        <w:sdtPr>
          <w:alias w:val="Witness"/>
          <w:id w:val="798654959"/>
          <w:placeholder>
            <w:docPart w:val="DefaultPlaceholder_-1854013440"/>
          </w:placeholder>
          <w:richText/>
        </w:sdtPr>
        <w:sdtContent>
          <w:r w:rsidRPr="00303E09" w:rsidR="00303E09">
            <w:rPr>
              <w:b/>
              <w:bCs/>
              <w:i/>
              <w:iCs/>
            </w:rPr>
            <w:t>Dr Brown</w:t>
          </w:r>
          <w:r w:rsidRPr="00684A85">
            <w:rPr>
              <w:b/>
              <w:i/>
            </w:rPr>
            <w:t>:</w:t>
          </w:r>
        </w:sdtContent>
      </w:sdt>
      <w:r w:rsidR="00DF5DDA">
        <w:t xml:space="preserve"> </w:t>
      </w:r>
      <w:r w:rsidRPr="004F70B2" w:rsidR="004F70B2">
        <w:t>So there is a limit to how many they can accommodate.</w:t>
      </w:r>
      <w:r w:rsidR="004F70B2">
        <w:t xml:space="preserve"> </w:t>
      </w:r>
    </w:p>
    <w:p w:rsidR="004F70B2" w:rsidRPr="004F70B2" w:rsidP="00684A85">
      <w:pPr>
        <w:pStyle w:val="Remark"/>
      </w:pPr>
      <w:sdt>
        <w:sdtPr>
          <w:alias w:val="Member"/>
          <w:tag w:val="&lt;Member mnisId='1601' dodsId='34498'&gt;"/>
          <w:id w:val="1496845960"/>
          <w:placeholder>
            <w:docPart w:val="DefaultPlaceholder_-1854013440"/>
          </w:placeholder>
          <w:richText/>
        </w:sdtPr>
        <w:sdtContent>
          <w:r w:rsidRPr="00684A85" w:rsidR="00684A85">
            <w:rPr>
              <w:b/>
            </w:rPr>
            <w:t>Chair:</w:t>
          </w:r>
        </w:sdtContent>
      </w:sdt>
      <w:r w:rsidR="00684A85">
        <w:t xml:space="preserve"> </w:t>
      </w:r>
      <w:r w:rsidR="00BC0DFD">
        <w:t>So t</w:t>
      </w:r>
      <w:r w:rsidR="00684A85">
        <w:t>here is a p</w:t>
      </w:r>
      <w:r w:rsidRPr="004F70B2">
        <w:t>hysical constraint as well as</w:t>
      </w:r>
      <w:r w:rsidR="00684A85">
        <w:t xml:space="preserve"> the mother</w:t>
      </w:r>
      <w:r w:rsidR="00DF5DDA">
        <w:t>’s circumstances</w:t>
      </w:r>
      <w:r w:rsidR="00684A85">
        <w:t>.</w:t>
      </w:r>
    </w:p>
    <w:p w:rsidR="00684A85" w:rsidP="00684A85">
      <w:pPr>
        <w:pStyle w:val="Answer"/>
      </w:pPr>
      <w:sdt>
        <w:sdtPr>
          <w:alias w:val="Witness"/>
          <w:id w:val="386768542"/>
          <w:placeholder>
            <w:docPart w:val="DefaultPlaceholder_-1854013440"/>
          </w:placeholder>
          <w:richText/>
        </w:sdtPr>
        <w:sdtContent>
          <w:r w:rsidRPr="00303E09" w:rsidR="00303E09">
            <w:rPr>
              <w:b/>
              <w:bCs/>
              <w:i/>
              <w:iCs/>
            </w:rPr>
            <w:t>Dr Brown</w:t>
          </w:r>
          <w:r w:rsidRPr="00684A85">
            <w:rPr>
              <w:b/>
              <w:i/>
            </w:rPr>
            <w:t>:</w:t>
          </w:r>
        </w:sdtContent>
      </w:sdt>
      <w:r>
        <w:t xml:space="preserve"> </w:t>
      </w:r>
      <w:r w:rsidRPr="004F70B2" w:rsidR="004F70B2">
        <w:t>Sure</w:t>
      </w:r>
      <w:r>
        <w:t xml:space="preserve">. </w:t>
      </w:r>
      <w:r w:rsidRPr="004F70B2" w:rsidR="004F70B2">
        <w:t xml:space="preserve">I do not get very involved with the mother and baby unit, </w:t>
      </w:r>
      <w:r>
        <w:t>actually</w:t>
      </w:r>
      <w:r w:rsidR="00BC0DFD">
        <w:t>;</w:t>
      </w:r>
      <w:r>
        <w:t xml:space="preserve"> </w:t>
      </w:r>
      <w:r w:rsidRPr="004F70B2" w:rsidR="004F70B2">
        <w:t xml:space="preserve">it is a bit on its own, </w:t>
      </w:r>
      <w:r>
        <w:t>in a way</w:t>
      </w:r>
      <w:r w:rsidR="00BC0DFD">
        <w:t>.</w:t>
      </w:r>
      <w:r>
        <w:t xml:space="preserve"> </w:t>
      </w:r>
      <w:r w:rsidRPr="004F70B2" w:rsidR="004F70B2">
        <w:t xml:space="preserve">I think the children can stay until they are 18 months of age and they then have to leave. </w:t>
      </w:r>
    </w:p>
    <w:p w:rsidR="004F70B2" w:rsidRPr="004F70B2" w:rsidP="00684A85">
      <w:pPr>
        <w:pStyle w:val="Question"/>
      </w:pPr>
      <w:sdt>
        <w:sdtPr>
          <w:alias w:val="Member"/>
          <w:tag w:val="&lt;Member mnisId='1601' dodsId='34498'&gt;"/>
          <w:id w:val="-1818865716"/>
          <w:placeholder>
            <w:docPart w:val="DefaultPlaceholder_-1854013440"/>
          </w:placeholder>
          <w:richText/>
        </w:sdtPr>
        <w:sdtContent>
          <w:r w:rsidRPr="00684A85" w:rsidR="00684A85">
            <w:rPr>
              <w:b/>
            </w:rPr>
            <w:t>Chair:</w:t>
          </w:r>
        </w:sdtContent>
      </w:sdt>
      <w:r w:rsidR="00684A85">
        <w:t xml:space="preserve"> </w:t>
      </w:r>
      <w:r w:rsidRPr="004F70B2">
        <w:t>I understand.</w:t>
      </w:r>
      <w:r>
        <w:t xml:space="preserve"> </w:t>
      </w:r>
      <w:r w:rsidRPr="004F70B2">
        <w:t>Jenny, you ha</w:t>
      </w:r>
      <w:r w:rsidR="00684A85">
        <w:t>d</w:t>
      </w:r>
      <w:r w:rsidRPr="004F70B2">
        <w:t xml:space="preserve"> a point on that</w:t>
      </w:r>
      <w:r w:rsidR="00684A85">
        <w:t>.</w:t>
      </w:r>
      <w:r w:rsidRPr="004F70B2">
        <w:t xml:space="preserve"> </w:t>
      </w:r>
    </w:p>
    <w:p w:rsidR="00684A85" w:rsidP="00684A85">
      <w:pPr>
        <w:pStyle w:val="Answer"/>
      </w:pPr>
      <w:sdt>
        <w:sdtPr>
          <w:alias w:val="Witness"/>
          <w:id w:val="-1820266069"/>
          <w:placeholder>
            <w:docPart w:val="DefaultPlaceholder_-1854013440"/>
          </w:placeholder>
          <w:richText/>
        </w:sdtPr>
        <w:sdtContent>
          <w:r w:rsidRPr="00684A85">
            <w:rPr>
              <w:b/>
              <w:i/>
            </w:rPr>
            <w:t>Jenny Talbot:</w:t>
          </w:r>
        </w:sdtContent>
      </w:sdt>
      <w:r>
        <w:t xml:space="preserve"> </w:t>
      </w:r>
      <w:r w:rsidRPr="004F70B2" w:rsidR="004F70B2">
        <w:t>Just to say that the operational capacity of</w:t>
      </w:r>
      <w:r w:rsidR="00DF5DDA">
        <w:t xml:space="preserve"> </w:t>
      </w:r>
      <w:r w:rsidRPr="004F70B2" w:rsidR="004F70B2">
        <w:t>mother and baby unit</w:t>
      </w:r>
      <w:r w:rsidR="00DF5DDA">
        <w:t>s</w:t>
      </w:r>
      <w:r w:rsidRPr="004F70B2" w:rsidR="004F70B2">
        <w:t xml:space="preserve"> is 64 mothers and 70 babies. </w:t>
      </w:r>
    </w:p>
    <w:p w:rsidR="00684A85" w:rsidP="00684A85">
      <w:pPr>
        <w:pStyle w:val="Question"/>
      </w:pPr>
      <w:sdt>
        <w:sdtPr>
          <w:alias w:val="Member"/>
          <w:tag w:val="&lt;Member mnisId='1601' dodsId='34498'&gt;"/>
          <w:id w:val="-1591383888"/>
          <w:placeholder>
            <w:docPart w:val="DefaultPlaceholder_-1854013440"/>
          </w:placeholder>
          <w:richText/>
        </w:sdtPr>
        <w:sdtContent>
          <w:r w:rsidRPr="00684A85">
            <w:rPr>
              <w:b/>
            </w:rPr>
            <w:t>Chair:</w:t>
          </w:r>
        </w:sdtContent>
      </w:sdt>
      <w:r>
        <w:t xml:space="preserve"> </w:t>
      </w:r>
      <w:r w:rsidR="0050145F">
        <w:t>Is that</w:t>
      </w:r>
      <w:r w:rsidRPr="004F70B2" w:rsidR="004F70B2">
        <w:t xml:space="preserve"> across the whole of the estate</w:t>
      </w:r>
      <w:r w:rsidR="0050145F">
        <w:t>?</w:t>
      </w:r>
    </w:p>
    <w:p w:rsidR="00684A85" w:rsidP="00684A85">
      <w:pPr>
        <w:pStyle w:val="Answer"/>
      </w:pPr>
      <w:sdt>
        <w:sdtPr>
          <w:alias w:val="Witness"/>
          <w:id w:val="-1352030302"/>
          <w:placeholder>
            <w:docPart w:val="DefaultPlaceholder_-1854013440"/>
          </w:placeholder>
          <w:richText/>
        </w:sdtPr>
        <w:sdtContent>
          <w:r w:rsidRPr="00684A85">
            <w:rPr>
              <w:b/>
              <w:i/>
            </w:rPr>
            <w:t>Jenny Talbot:</w:t>
          </w:r>
        </w:sdtContent>
      </w:sdt>
      <w:r>
        <w:t xml:space="preserve"> </w:t>
      </w:r>
      <w:r w:rsidRPr="004F70B2" w:rsidR="004F70B2">
        <w:t>Yes.</w:t>
      </w:r>
      <w:r w:rsidR="004F70B2">
        <w:t xml:space="preserve"> </w:t>
      </w:r>
    </w:p>
    <w:p w:rsidR="00684A85" w:rsidP="00684A85">
      <w:pPr>
        <w:pStyle w:val="Remark"/>
      </w:pPr>
      <w:sdt>
        <w:sdtPr>
          <w:alias w:val="Member"/>
          <w:tag w:val="&lt;Member mnisId='1601' dodsId='34498'&gt;"/>
          <w:id w:val="-193386107"/>
          <w:placeholder>
            <w:docPart w:val="DefaultPlaceholder_-1854013440"/>
          </w:placeholder>
          <w:richText/>
        </w:sdtPr>
        <w:sdtContent>
          <w:r w:rsidRPr="00684A85">
            <w:rPr>
              <w:b/>
            </w:rPr>
            <w:t>Chair:</w:t>
          </w:r>
        </w:sdtContent>
      </w:sdt>
      <w:r>
        <w:t xml:space="preserve"> </w:t>
      </w:r>
      <w:r w:rsidRPr="004F70B2" w:rsidR="004F70B2">
        <w:t>That is very helpful</w:t>
      </w:r>
      <w:r>
        <w:t xml:space="preserve"> and</w:t>
      </w:r>
      <w:r w:rsidR="0050145F">
        <w:t xml:space="preserve"> very</w:t>
      </w:r>
      <w:r>
        <w:t xml:space="preserve"> stark</w:t>
      </w:r>
      <w:r w:rsidRPr="004F70B2" w:rsidR="004F70B2">
        <w:t>.</w:t>
      </w:r>
      <w:r w:rsidR="004F70B2">
        <w:t xml:space="preserve"> </w:t>
      </w:r>
      <w:r w:rsidRPr="004F70B2" w:rsidR="004F70B2">
        <w:t xml:space="preserve">If there are bits of further information you are able to send </w:t>
      </w:r>
      <w:r w:rsidR="00DF5DDA">
        <w:t>on</w:t>
      </w:r>
      <w:r w:rsidRPr="004F70B2" w:rsidR="004F70B2">
        <w:t xml:space="preserve"> any point </w:t>
      </w:r>
      <w:r w:rsidR="00BC0DFD">
        <w:t>that</w:t>
      </w:r>
      <w:r w:rsidRPr="004F70B2" w:rsidR="004F70B2">
        <w:t xml:space="preserve"> crops up in the proceedings, feel free to do so afterwards</w:t>
      </w:r>
      <w:r w:rsidR="00DF5DDA">
        <w:t>. It</w:t>
      </w:r>
      <w:r w:rsidRPr="004F70B2" w:rsidR="004F70B2">
        <w:t xml:space="preserve"> will be very gratefully received.</w:t>
      </w:r>
      <w:r w:rsidR="004F70B2">
        <w:t xml:space="preserve"> </w:t>
      </w:r>
    </w:p>
    <w:p w:rsidR="00684A85" w:rsidP="00684A85">
      <w:pPr>
        <w:pStyle w:val="Question"/>
      </w:pPr>
      <w:sdt>
        <w:sdtPr>
          <w:alias w:val="Member"/>
          <w:tag w:val="&lt;Member mnisId='4816' dodsId=''&gt;"/>
          <w:id w:val="-1728451332"/>
          <w:placeholder>
            <w:docPart w:val="DefaultPlaceholder_-1854013440"/>
          </w:placeholder>
          <w:richText/>
        </w:sdtPr>
        <w:sdtContent>
          <w:r w:rsidRPr="00684A85">
            <w:rPr>
              <w:b/>
            </w:rPr>
            <w:t>Miss Dines:</w:t>
          </w:r>
        </w:sdtContent>
      </w:sdt>
      <w:r>
        <w:t xml:space="preserve"> </w:t>
      </w:r>
      <w:r w:rsidRPr="004F70B2" w:rsidR="004F70B2">
        <w:t>Thank you for coming to give evidence before us today.</w:t>
      </w:r>
      <w:r w:rsidR="004F70B2">
        <w:t xml:space="preserve"> </w:t>
      </w:r>
      <w:r w:rsidRPr="004F70B2" w:rsidR="004F70B2">
        <w:t>May I ask Dr Brown first</w:t>
      </w:r>
      <w:r w:rsidR="00BC0DFD">
        <w:t xml:space="preserve"> </w:t>
      </w:r>
      <w:r>
        <w:t>w</w:t>
      </w:r>
      <w:r w:rsidRPr="004F70B2" w:rsidR="004F70B2">
        <w:t xml:space="preserve">hat </w:t>
      </w:r>
      <w:r w:rsidR="001246F2">
        <w:t xml:space="preserve">you </w:t>
      </w:r>
      <w:r w:rsidRPr="004F70B2" w:rsidR="004F70B2">
        <w:t>would say are the core differences between the male and female experience of prison</w:t>
      </w:r>
      <w:r w:rsidR="00DF5DDA">
        <w:t>,</w:t>
      </w:r>
      <w:r w:rsidRPr="004F70B2" w:rsidR="004F70B2">
        <w:t xml:space="preserve"> if you have enough experience of the male secto</w:t>
      </w:r>
      <w:r>
        <w:t>r?</w:t>
      </w:r>
    </w:p>
    <w:p w:rsidR="00684A85" w:rsidP="00684A85">
      <w:pPr>
        <w:pStyle w:val="Answer"/>
      </w:pPr>
      <w:sdt>
        <w:sdtPr>
          <w:alias w:val="Witness"/>
          <w:id w:val="-751276795"/>
          <w:placeholder>
            <w:docPart w:val="DefaultPlaceholder_-1854013440"/>
          </w:placeholder>
          <w:richText/>
        </w:sdtPr>
        <w:sdtContent>
          <w:r w:rsidRPr="00303E09" w:rsidR="00303E09">
            <w:rPr>
              <w:b/>
              <w:bCs/>
              <w:i/>
              <w:iCs/>
            </w:rPr>
            <w:t>Dr Brown</w:t>
          </w:r>
          <w:r w:rsidRPr="00684A85">
            <w:rPr>
              <w:b/>
              <w:i/>
            </w:rPr>
            <w:t>:</w:t>
          </w:r>
        </w:sdtContent>
      </w:sdt>
      <w:r w:rsidR="0085035A">
        <w:t xml:space="preserve"> </w:t>
      </w:r>
      <w:r w:rsidRPr="004F70B2" w:rsidR="004F70B2">
        <w:t>I worked for 12 years with males</w:t>
      </w:r>
      <w:r>
        <w:t>, s</w:t>
      </w:r>
      <w:r w:rsidRPr="004F70B2" w:rsidR="004F70B2">
        <w:t xml:space="preserve">even years in </w:t>
      </w:r>
      <w:r>
        <w:t>W</w:t>
      </w:r>
      <w:r w:rsidRPr="004F70B2" w:rsidR="004F70B2">
        <w:t>ormwood Scrubs and at various other places</w:t>
      </w:r>
      <w:r w:rsidR="001246F2">
        <w:t>—s</w:t>
      </w:r>
      <w:r w:rsidR="00A602A1">
        <w:t xml:space="preserve">o 12 years working with men. </w:t>
      </w:r>
      <w:r w:rsidRPr="004F70B2" w:rsidR="004F70B2">
        <w:t>I absolutely loved it.</w:t>
      </w:r>
      <w:r w:rsidR="004F70B2">
        <w:t xml:space="preserve"> </w:t>
      </w:r>
      <w:r w:rsidRPr="004F70B2" w:rsidR="004F70B2">
        <w:t xml:space="preserve">I was told by </w:t>
      </w:r>
      <w:r>
        <w:t>a lot of very</w:t>
      </w:r>
      <w:r w:rsidRPr="004F70B2" w:rsidR="004F70B2">
        <w:t xml:space="preserve"> senior officers</w:t>
      </w:r>
      <w:r w:rsidR="00A602A1">
        <w:t>,</w:t>
      </w:r>
      <w:r w:rsidRPr="004F70B2" w:rsidR="004F70B2">
        <w:t xml:space="preserve"> </w:t>
      </w:r>
      <w:r w:rsidR="00A602A1">
        <w:t>“D</w:t>
      </w:r>
      <w:r w:rsidRPr="004F70B2" w:rsidR="004F70B2">
        <w:t>o</w:t>
      </w:r>
      <w:r>
        <w:t>n’t</w:t>
      </w:r>
      <w:r w:rsidRPr="004F70B2" w:rsidR="004F70B2">
        <w:t xml:space="preserve"> ever work with women because you</w:t>
      </w:r>
      <w:r w:rsidR="00A602A1">
        <w:t>’ll</w:t>
      </w:r>
      <w:r w:rsidRPr="004F70B2" w:rsidR="004F70B2">
        <w:t xml:space="preserve"> really struggle</w:t>
      </w:r>
      <w:r w:rsidR="00A602A1">
        <w:t>. You’ll</w:t>
      </w:r>
      <w:r w:rsidRPr="004F70B2" w:rsidR="004F70B2">
        <w:t xml:space="preserve"> hate it.</w:t>
      </w:r>
      <w:r w:rsidR="00A602A1">
        <w:t>”</w:t>
      </w:r>
      <w:r w:rsidR="004F70B2">
        <w:t xml:space="preserve"> </w:t>
      </w:r>
      <w:r w:rsidRPr="004F70B2" w:rsidR="004F70B2">
        <w:t>Anyway, I avoided working with women</w:t>
      </w:r>
      <w:r>
        <w:t>,</w:t>
      </w:r>
      <w:r w:rsidRPr="004F70B2" w:rsidR="004F70B2">
        <w:t xml:space="preserve"> and then for some reason thought I would give it a go</w:t>
      </w:r>
      <w:r>
        <w:t>,</w:t>
      </w:r>
      <w:r w:rsidRPr="004F70B2" w:rsidR="004F70B2">
        <w:t xml:space="preserve"> and I absolutely love working with women.</w:t>
      </w:r>
      <w:r w:rsidR="004F70B2">
        <w:t xml:space="preserve"> </w:t>
      </w:r>
      <w:r w:rsidRPr="004F70B2" w:rsidR="004F70B2">
        <w:t>I enjoyed both experiences, but I am much more struck that the women are victims.</w:t>
      </w:r>
      <w:r w:rsidR="004F70B2">
        <w:t xml:space="preserve"> </w:t>
      </w:r>
      <w:r w:rsidRPr="004F70B2" w:rsidR="004F70B2">
        <w:t>I think</w:t>
      </w:r>
      <w:r>
        <w:t>,</w:t>
      </w:r>
      <w:r w:rsidRPr="004F70B2" w:rsidR="004F70B2">
        <w:t xml:space="preserve"> statistically</w:t>
      </w:r>
      <w:r>
        <w:t>,</w:t>
      </w:r>
      <w:r w:rsidRPr="004F70B2" w:rsidR="004F70B2">
        <w:t xml:space="preserve"> 86% are victims of sexual and domestic abuse. It absolutely breaks my heart.</w:t>
      </w:r>
      <w:r w:rsidR="004F70B2">
        <w:t xml:space="preserve"> </w:t>
      </w:r>
      <w:r w:rsidRPr="004F70B2" w:rsidR="004F70B2">
        <w:t>I really feel for those women.</w:t>
      </w:r>
      <w:r w:rsidR="004F70B2">
        <w:t xml:space="preserve"> </w:t>
      </w:r>
      <w:r w:rsidRPr="004F70B2" w:rsidR="004F70B2">
        <w:t>I loved working with men</w:t>
      </w:r>
      <w:r w:rsidR="00A602A1">
        <w:t>;</w:t>
      </w:r>
      <w:r w:rsidRPr="004F70B2" w:rsidR="004F70B2">
        <w:t xml:space="preserve"> it was good fun</w:t>
      </w:r>
      <w:r w:rsidR="00DF5DDA">
        <w:t>; t</w:t>
      </w:r>
      <w:r w:rsidRPr="004F70B2" w:rsidR="004F70B2">
        <w:t>here was much less self</w:t>
      </w:r>
      <w:r w:rsidR="004D1A88">
        <w:t>-</w:t>
      </w:r>
      <w:r w:rsidRPr="004F70B2" w:rsidR="004F70B2">
        <w:t>harm with the men.</w:t>
      </w:r>
      <w:r w:rsidR="004F70B2">
        <w:t xml:space="preserve"> </w:t>
      </w:r>
      <w:r w:rsidRPr="004F70B2" w:rsidR="004F70B2">
        <w:t>With the women</w:t>
      </w:r>
      <w:r>
        <w:t>,</w:t>
      </w:r>
      <w:r w:rsidRPr="004F70B2" w:rsidR="004F70B2">
        <w:t xml:space="preserve"> very many</w:t>
      </w:r>
      <w:r>
        <w:t xml:space="preserve"> are</w:t>
      </w:r>
      <w:r w:rsidRPr="004F70B2" w:rsidR="004F70B2">
        <w:t xml:space="preserve"> prolific self</w:t>
      </w:r>
      <w:r w:rsidR="00DF5DDA">
        <w:t>-</w:t>
      </w:r>
      <w:r w:rsidRPr="004F70B2" w:rsidR="004F70B2">
        <w:t>harmers. There is a lifetime of self</w:t>
      </w:r>
      <w:r w:rsidR="004D1A88">
        <w:t>-</w:t>
      </w:r>
      <w:r w:rsidRPr="004F70B2" w:rsidR="004F70B2">
        <w:t>harming for a lot of these women.</w:t>
      </w:r>
      <w:r w:rsidR="004F70B2">
        <w:t xml:space="preserve"> </w:t>
      </w:r>
      <w:r w:rsidRPr="004F70B2" w:rsidR="004F70B2">
        <w:t xml:space="preserve">I suppose I saw a lot more violence in </w:t>
      </w:r>
      <w:r>
        <w:t>W</w:t>
      </w:r>
      <w:r w:rsidRPr="004F70B2" w:rsidR="004F70B2">
        <w:t xml:space="preserve">ormwood Scrubs among the prisoners and against the prison staff, whereas </w:t>
      </w:r>
      <w:r w:rsidR="00DF5DDA">
        <w:t xml:space="preserve">with </w:t>
      </w:r>
      <w:r w:rsidRPr="004F70B2" w:rsidR="004F70B2">
        <w:t>the women I have not experienced very much violence between each other or against the staff.</w:t>
      </w:r>
      <w:r w:rsidR="004F70B2">
        <w:t xml:space="preserve"> </w:t>
      </w:r>
      <w:r w:rsidRPr="004F70B2" w:rsidR="004F70B2">
        <w:t>Of course</w:t>
      </w:r>
      <w:r>
        <w:t>,</w:t>
      </w:r>
      <w:r w:rsidRPr="004F70B2" w:rsidR="004F70B2">
        <w:t xml:space="preserve"> </w:t>
      </w:r>
      <w:r w:rsidR="00DF5DDA">
        <w:t xml:space="preserve">Bronzefield is </w:t>
      </w:r>
      <w:r w:rsidRPr="004F70B2" w:rsidR="004F70B2">
        <w:t xml:space="preserve">a much smaller prison. </w:t>
      </w:r>
      <w:r w:rsidR="00DF5DDA">
        <w:t xml:space="preserve">Although </w:t>
      </w:r>
      <w:r>
        <w:t>it i</w:t>
      </w:r>
      <w:r w:rsidRPr="004F70B2" w:rsidR="004F70B2">
        <w:t>s a large prison for women with 500 or so residents</w:t>
      </w:r>
      <w:r>
        <w:t xml:space="preserve">, </w:t>
      </w:r>
      <w:r w:rsidRPr="004F70B2" w:rsidR="004F70B2">
        <w:t xml:space="preserve">Wormwood Scrubs </w:t>
      </w:r>
      <w:r w:rsidR="00DF5DDA">
        <w:t>houses</w:t>
      </w:r>
      <w:r w:rsidRPr="004F70B2" w:rsidR="004F70B2">
        <w:t xml:space="preserve"> 1</w:t>
      </w:r>
      <w:r>
        <w:t>,</w:t>
      </w:r>
      <w:r w:rsidRPr="004F70B2" w:rsidR="004F70B2">
        <w:t>300 prisoners</w:t>
      </w:r>
      <w:r w:rsidR="00DF5DDA">
        <w:t xml:space="preserve"> and </w:t>
      </w:r>
      <w:r w:rsidRPr="004F70B2" w:rsidR="004F70B2">
        <w:t>is a bit noisy and chaotic</w:t>
      </w:r>
      <w:r w:rsidR="00DF5DDA">
        <w:t>. B</w:t>
      </w:r>
      <w:r w:rsidRPr="004F70B2" w:rsidR="004F70B2">
        <w:t>ut Bronzefield is</w:t>
      </w:r>
      <w:r w:rsidR="00A602A1">
        <w:t>,</w:t>
      </w:r>
      <w:r w:rsidRPr="004F70B2" w:rsidR="004F70B2">
        <w:t xml:space="preserve"> to me</w:t>
      </w:r>
      <w:r w:rsidR="00A602A1">
        <w:t>,</w:t>
      </w:r>
      <w:r w:rsidRPr="004F70B2" w:rsidR="004F70B2">
        <w:t xml:space="preserve"> a very rewarding place to work.</w:t>
      </w:r>
      <w:r w:rsidR="004F70B2">
        <w:t xml:space="preserve"> </w:t>
      </w:r>
    </w:p>
    <w:p w:rsidR="00684A85" w:rsidP="00684A85">
      <w:pPr>
        <w:pStyle w:val="Question"/>
      </w:pPr>
      <w:sdt>
        <w:sdtPr>
          <w:alias w:val="Member"/>
          <w:tag w:val="&lt;Member mnisId='4816' dodsId=''&gt;"/>
          <w:id w:val="516734920"/>
          <w:placeholder>
            <w:docPart w:val="DefaultPlaceholder_-1854013440"/>
          </w:placeholder>
          <w:richText/>
        </w:sdtPr>
        <w:sdtContent>
          <w:r w:rsidRPr="00684A85">
            <w:rPr>
              <w:b/>
            </w:rPr>
            <w:t>Miss Dines:</w:t>
          </w:r>
        </w:sdtContent>
      </w:sdt>
      <w:r>
        <w:t xml:space="preserve"> </w:t>
      </w:r>
      <w:r w:rsidRPr="004F70B2" w:rsidR="004F70B2">
        <w:t>On the self</w:t>
      </w:r>
      <w:r w:rsidR="004D1A88">
        <w:t>-</w:t>
      </w:r>
      <w:r w:rsidRPr="004F70B2" w:rsidR="004F70B2">
        <w:t xml:space="preserve">harm, do you have any particular overview from </w:t>
      </w:r>
      <w:r w:rsidR="00A602A1">
        <w:t>a</w:t>
      </w:r>
      <w:r>
        <w:t xml:space="preserve"> </w:t>
      </w:r>
      <w:r w:rsidRPr="004F70B2" w:rsidR="004F70B2">
        <w:t>lifetim</w:t>
      </w:r>
      <w:r w:rsidR="00A602A1">
        <w:t>e</w:t>
      </w:r>
      <w:r w:rsidRPr="004F70B2" w:rsidR="004F70B2">
        <w:t xml:space="preserve"> of experience as to why particularly self</w:t>
      </w:r>
      <w:r w:rsidR="00DF5DDA">
        <w:t>-</w:t>
      </w:r>
      <w:r w:rsidRPr="004F70B2" w:rsidR="004F70B2">
        <w:t>harm is higher?</w:t>
      </w:r>
      <w:r w:rsidR="004F70B2">
        <w:t xml:space="preserve"> </w:t>
      </w:r>
      <w:r w:rsidRPr="004F70B2" w:rsidR="004F70B2">
        <w:t>Is it problems as a result of being abused</w:t>
      </w:r>
      <w:r>
        <w:t>, of being a victim?</w:t>
      </w:r>
    </w:p>
    <w:p w:rsidR="00684A85" w:rsidP="00684A85">
      <w:pPr>
        <w:pStyle w:val="Answer"/>
      </w:pPr>
      <w:sdt>
        <w:sdtPr>
          <w:alias w:val="Witness"/>
          <w:id w:val="1673069727"/>
          <w:placeholder>
            <w:docPart w:val="DefaultPlaceholder_-1854013440"/>
          </w:placeholder>
          <w:richText/>
        </w:sdtPr>
        <w:sdtContent>
          <w:r w:rsidRPr="00303E09" w:rsidR="00303E09">
            <w:rPr>
              <w:b/>
              <w:bCs/>
              <w:i/>
              <w:iCs/>
            </w:rPr>
            <w:t>Dr Brown</w:t>
          </w:r>
          <w:r w:rsidRPr="00684A85">
            <w:rPr>
              <w:b/>
              <w:i/>
            </w:rPr>
            <w:t>:</w:t>
          </w:r>
        </w:sdtContent>
      </w:sdt>
      <w:r w:rsidR="0085035A">
        <w:t xml:space="preserve"> </w:t>
      </w:r>
      <w:r w:rsidR="00DF5DDA">
        <w:t>A</w:t>
      </w:r>
      <w:r w:rsidRPr="004F70B2" w:rsidR="004F70B2">
        <w:t>bsolutely I would say yes, for sure, from what I hear</w:t>
      </w:r>
      <w:r w:rsidR="00DF5DDA">
        <w:t>,</w:t>
      </w:r>
      <w:r w:rsidRPr="004F70B2" w:rsidR="004F70B2">
        <w:t xml:space="preserve"> yes</w:t>
      </w:r>
      <w:r>
        <w:t xml:space="preserve">. </w:t>
      </w:r>
    </w:p>
    <w:p w:rsidR="00684A85" w:rsidP="00684A85">
      <w:pPr>
        <w:pStyle w:val="Question"/>
      </w:pPr>
      <w:sdt>
        <w:sdtPr>
          <w:alias w:val="Member"/>
          <w:tag w:val="&lt;Member mnisId='4816' dodsId=''&gt;"/>
          <w:id w:val="1504471818"/>
          <w:placeholder>
            <w:docPart w:val="DefaultPlaceholder_-1854013440"/>
          </w:placeholder>
          <w:richText/>
        </w:sdtPr>
        <w:sdtContent>
          <w:r w:rsidRPr="00684A85">
            <w:rPr>
              <w:b/>
            </w:rPr>
            <w:t>Miss Dines:</w:t>
          </w:r>
        </w:sdtContent>
      </w:sdt>
      <w:r>
        <w:t xml:space="preserve"> </w:t>
      </w:r>
      <w:r w:rsidRPr="004F70B2" w:rsidR="004F70B2">
        <w:t>I was ve</w:t>
      </w:r>
      <w:r w:rsidR="00DF5DDA">
        <w:t>ry</w:t>
      </w:r>
      <w:r w:rsidRPr="004F70B2" w:rsidR="004F70B2">
        <w:t xml:space="preserve"> </w:t>
      </w:r>
      <w:r w:rsidR="00A602A1">
        <w:t xml:space="preserve">impressed or </w:t>
      </w:r>
      <w:r w:rsidRPr="004F70B2" w:rsidR="004F70B2">
        <w:t>affected by your opening remarks.</w:t>
      </w:r>
      <w:r w:rsidR="004F70B2">
        <w:t xml:space="preserve"> </w:t>
      </w:r>
      <w:r w:rsidRPr="004F70B2" w:rsidR="004F70B2">
        <w:t>Obviously, you feel very strongly about these issues</w:t>
      </w:r>
      <w:r>
        <w:t>. I</w:t>
      </w:r>
      <w:r w:rsidRPr="004F70B2" w:rsidR="004F70B2">
        <w:t xml:space="preserve">n my career </w:t>
      </w:r>
      <w:r>
        <w:t xml:space="preserve">at the </w:t>
      </w:r>
      <w:r w:rsidR="00DF5DDA">
        <w:t>B</w:t>
      </w:r>
      <w:r>
        <w:t xml:space="preserve">ar </w:t>
      </w:r>
      <w:r w:rsidRPr="004F70B2" w:rsidR="004F70B2">
        <w:t>I have found that numerous professionals have helped and been available for very many prisoners of both sexes over numerous years</w:t>
      </w:r>
      <w:r w:rsidR="004D1A88">
        <w:t>—</w:t>
      </w:r>
      <w:r w:rsidRPr="004F70B2" w:rsidR="004F70B2">
        <w:t>social workers, all sorts of psychologists and psychiatrists</w:t>
      </w:r>
      <w:r w:rsidR="004D1A88">
        <w:t>—</w:t>
      </w:r>
      <w:r w:rsidRPr="004F70B2" w:rsidR="004F70B2">
        <w:t>yet we have</w:t>
      </w:r>
      <w:r w:rsidR="00A602A1">
        <w:t>n’t</w:t>
      </w:r>
      <w:r w:rsidRPr="004F70B2" w:rsidR="004F70B2">
        <w:t xml:space="preserve"> quite cracked it yet.</w:t>
      </w:r>
      <w:r w:rsidR="004F70B2">
        <w:t xml:space="preserve"> </w:t>
      </w:r>
      <w:r w:rsidRPr="004F70B2" w:rsidR="004F70B2">
        <w:t>I am interested in what you would do if you held the reins of power to try to make things better for women when they leave prison.</w:t>
      </w:r>
      <w:r w:rsidR="004F70B2">
        <w:t xml:space="preserve"> </w:t>
      </w:r>
      <w:r w:rsidRPr="004F70B2" w:rsidR="004F70B2">
        <w:t>Would it</w:t>
      </w:r>
      <w:r w:rsidR="00DF5DDA">
        <w:t xml:space="preserve"> be</w:t>
      </w:r>
      <w:r>
        <w:t>,</w:t>
      </w:r>
      <w:r w:rsidRPr="004F70B2" w:rsidR="004F70B2">
        <w:t xml:space="preserve"> for example</w:t>
      </w:r>
      <w:r>
        <w:t>,</w:t>
      </w:r>
      <w:r w:rsidRPr="004F70B2" w:rsidR="004F70B2">
        <w:t xml:space="preserve"> to have a single mentor</w:t>
      </w:r>
      <w:r w:rsidR="0050145F">
        <w:t>,</w:t>
      </w:r>
      <w:r w:rsidRPr="004F70B2" w:rsidR="004F70B2">
        <w:t xml:space="preserve"> perhaps to assist and befriend them, not a probation officer</w:t>
      </w:r>
      <w:r w:rsidR="0050145F">
        <w:t>,</w:t>
      </w:r>
      <w:r w:rsidRPr="004F70B2" w:rsidR="004F70B2">
        <w:t xml:space="preserve"> but somebody who can effectively hold their hand in many ways over the years ahead</w:t>
      </w:r>
      <w:r>
        <w:t>?</w:t>
      </w:r>
    </w:p>
    <w:p w:rsidR="00A602A1" w:rsidP="00684A85">
      <w:pPr>
        <w:pStyle w:val="Answer"/>
      </w:pPr>
      <w:sdt>
        <w:sdtPr>
          <w:alias w:val="Witness"/>
          <w:id w:val="447130626"/>
          <w:placeholder>
            <w:docPart w:val="DefaultPlaceholder_-1854013440"/>
          </w:placeholder>
          <w:richText/>
        </w:sdtPr>
        <w:sdtContent>
          <w:r w:rsidRPr="00303E09" w:rsidR="00303E09">
            <w:rPr>
              <w:b/>
              <w:bCs/>
              <w:i/>
              <w:iCs/>
            </w:rPr>
            <w:t>Dr Brown</w:t>
          </w:r>
          <w:r w:rsidRPr="00684A85" w:rsidR="00684A85">
            <w:rPr>
              <w:b/>
              <w:i/>
            </w:rPr>
            <w:t>:</w:t>
          </w:r>
        </w:sdtContent>
      </w:sdt>
      <w:r w:rsidR="00684A85">
        <w:t xml:space="preserve"> </w:t>
      </w:r>
      <w:r w:rsidRPr="004F70B2" w:rsidR="004F70B2">
        <w:t>I wish.</w:t>
      </w:r>
      <w:r w:rsidR="004F70B2">
        <w:t xml:space="preserve"> </w:t>
      </w:r>
      <w:r>
        <w:t xml:space="preserve">If I may, </w:t>
      </w:r>
      <w:r w:rsidR="00DF5DDA">
        <w:t xml:space="preserve">I </w:t>
      </w:r>
      <w:r>
        <w:t>will</w:t>
      </w:r>
      <w:r w:rsidR="00DF5DDA">
        <w:t xml:space="preserve"> </w:t>
      </w:r>
      <w:r w:rsidRPr="004F70B2" w:rsidR="004F70B2">
        <w:t>give a little example of a girl I met in 2017 on an IPP sentence.</w:t>
      </w:r>
      <w:r w:rsidR="004F70B2">
        <w:t xml:space="preserve"> </w:t>
      </w:r>
      <w:r w:rsidRPr="004F70B2" w:rsidR="004F70B2">
        <w:t>I</w:t>
      </w:r>
      <w:r w:rsidR="00684A85">
        <w:t>t is not for me to judge the</w:t>
      </w:r>
      <w:r w:rsidRPr="004F70B2" w:rsidR="004F70B2">
        <w:t xml:space="preserve"> crime or anything</w:t>
      </w:r>
      <w:r w:rsidR="00684A85">
        <w:t xml:space="preserve">, </w:t>
      </w:r>
      <w:r w:rsidRPr="004F70B2" w:rsidR="004F70B2">
        <w:t>but compared with a lot of other women her sentence meant that for 17 years in total she was in prison.</w:t>
      </w:r>
      <w:r w:rsidR="004F70B2">
        <w:t xml:space="preserve"> </w:t>
      </w:r>
      <w:r w:rsidRPr="004F70B2" w:rsidR="004F70B2">
        <w:t>She finally got released from prison on 29 April this year.</w:t>
      </w:r>
      <w:r w:rsidR="004F70B2">
        <w:t xml:space="preserve"> </w:t>
      </w:r>
    </w:p>
    <w:p w:rsidR="00A602A1" w:rsidP="00684A85">
      <w:pPr>
        <w:pStyle w:val="Answer"/>
      </w:pPr>
      <w:r w:rsidRPr="004F70B2">
        <w:t xml:space="preserve">Rightly or wrongly, I have kept in touch with her because I feel so strongly about the life she has led </w:t>
      </w:r>
      <w:r w:rsidR="00684A85">
        <w:t>a</w:t>
      </w:r>
      <w:r w:rsidRPr="004F70B2">
        <w:t>nd the way she has been treated.</w:t>
      </w:r>
      <w:r>
        <w:t xml:space="preserve"> </w:t>
      </w:r>
      <w:r w:rsidR="00684A85">
        <w:t xml:space="preserve">After open </w:t>
      </w:r>
      <w:r w:rsidRPr="004F70B2">
        <w:t>conditions</w:t>
      </w:r>
      <w:r w:rsidR="00684A85">
        <w:t xml:space="preserve"> for a while, she was put</w:t>
      </w:r>
      <w:r w:rsidRPr="004F70B2">
        <w:t xml:space="preserve"> in a hostel in Battersea for </w:t>
      </w:r>
      <w:r w:rsidR="00684A85">
        <w:t>three</w:t>
      </w:r>
      <w:r w:rsidRPr="004F70B2">
        <w:t xml:space="preserve"> months.</w:t>
      </w:r>
      <w:r>
        <w:t xml:space="preserve"> </w:t>
      </w:r>
      <w:r>
        <w:t>She found out that h</w:t>
      </w:r>
      <w:r w:rsidRPr="004F70B2">
        <w:t>er sister died on 30 August this year. The following day she had to leave that hostel. She was put in a flat in Croydon where she knew nobody.</w:t>
      </w:r>
      <w:r>
        <w:t xml:space="preserve"> </w:t>
      </w:r>
      <w:r w:rsidRPr="004F70B2">
        <w:t>She rang me up absolutely distraught.</w:t>
      </w:r>
      <w:r>
        <w:t xml:space="preserve"> </w:t>
      </w:r>
      <w:r w:rsidRPr="004F70B2">
        <w:t>She could hardly speak she was so distressed anyway with her grief, but she had no bed to sleep in</w:t>
      </w:r>
      <w:r w:rsidR="00106DF6">
        <w:t xml:space="preserve"> and t</w:t>
      </w:r>
      <w:r w:rsidRPr="004F70B2">
        <w:t>here was nothing at all in that flat.</w:t>
      </w:r>
      <w:r>
        <w:t xml:space="preserve"> </w:t>
      </w:r>
      <w:r w:rsidRPr="004F70B2">
        <w:t xml:space="preserve">If that </w:t>
      </w:r>
      <w:r w:rsidR="00106DF6">
        <w:t>woman</w:t>
      </w:r>
      <w:r w:rsidRPr="004F70B2">
        <w:t xml:space="preserve"> doesn</w:t>
      </w:r>
      <w:r>
        <w:t>’</w:t>
      </w:r>
      <w:r w:rsidRPr="004F70B2">
        <w:t>t end up back in prison, it will be a miracle.</w:t>
      </w:r>
      <w:r>
        <w:t xml:space="preserve"> </w:t>
      </w:r>
    </w:p>
    <w:p w:rsidR="00106DF6" w:rsidP="00684A85">
      <w:pPr>
        <w:pStyle w:val="Answer"/>
      </w:pPr>
      <w:r w:rsidRPr="004F70B2">
        <w:t xml:space="preserve">Rightly or wrongly, </w:t>
      </w:r>
      <w:r>
        <w:t>even</w:t>
      </w:r>
      <w:r w:rsidRPr="004F70B2">
        <w:t xml:space="preserve"> it is the only person I ever help</w:t>
      </w:r>
      <w:r>
        <w:t xml:space="preserve">, </w:t>
      </w:r>
      <w:r w:rsidRPr="004F70B2">
        <w:t>I am desperately trying to help that person</w:t>
      </w:r>
      <w:r w:rsidR="00DF5DDA">
        <w:t>.</w:t>
      </w:r>
      <w:r w:rsidRPr="004F70B2">
        <w:t xml:space="preserve"> I do not think there is enough support out there when they </w:t>
      </w:r>
      <w:r w:rsidR="00A602A1">
        <w:t>leave</w:t>
      </w:r>
      <w:r w:rsidRPr="004F70B2">
        <w:t>,</w:t>
      </w:r>
      <w:r>
        <w:t xml:space="preserve"> </w:t>
      </w:r>
      <w:r w:rsidRPr="004F70B2">
        <w:t>especially after 17 years.</w:t>
      </w:r>
      <w:r>
        <w:t xml:space="preserve"> </w:t>
      </w:r>
      <w:r w:rsidRPr="004F70B2">
        <w:t>She was abused dreadfully in her childhood.</w:t>
      </w:r>
      <w:r>
        <w:t xml:space="preserve"> </w:t>
      </w:r>
      <w:r w:rsidRPr="004F70B2">
        <w:t>She tried to commit suicide when she was seven.</w:t>
      </w:r>
      <w:r>
        <w:t xml:space="preserve"> </w:t>
      </w:r>
      <w:r w:rsidRPr="004F70B2">
        <w:t>This is a very</w:t>
      </w:r>
      <w:r w:rsidR="00DF5DDA">
        <w:t>,</w:t>
      </w:r>
      <w:r w:rsidRPr="004F70B2">
        <w:t xml:space="preserve"> very damaged woman.</w:t>
      </w:r>
      <w:r>
        <w:t xml:space="preserve"> </w:t>
      </w:r>
      <w:r w:rsidR="00A602A1">
        <w:t>I am s</w:t>
      </w:r>
      <w:r w:rsidRPr="004F70B2">
        <w:t xml:space="preserve">orry, I get a bit </w:t>
      </w:r>
      <w:r>
        <w:t>passionate</w:t>
      </w:r>
      <w:r w:rsidRPr="004F70B2">
        <w:t>.</w:t>
      </w:r>
      <w:r>
        <w:t xml:space="preserve"> </w:t>
      </w:r>
    </w:p>
    <w:p w:rsidR="00106DF6" w:rsidP="00106DF6">
      <w:pPr>
        <w:pStyle w:val="Question"/>
      </w:pPr>
      <w:sdt>
        <w:sdtPr>
          <w:alias w:val="Member"/>
          <w:tag w:val="&lt;Member mnisId='4816' dodsId=''&gt;"/>
          <w:id w:val="-122162926"/>
          <w:placeholder>
            <w:docPart w:val="DefaultPlaceholder_-1854013440"/>
          </w:placeholder>
          <w:richText/>
        </w:sdtPr>
        <w:sdtContent>
          <w:r w:rsidRPr="00106DF6">
            <w:rPr>
              <w:b/>
            </w:rPr>
            <w:t>Miss Dines:</w:t>
          </w:r>
        </w:sdtContent>
      </w:sdt>
      <w:r>
        <w:t xml:space="preserve"> </w:t>
      </w:r>
      <w:r w:rsidRPr="004F70B2" w:rsidR="004F70B2">
        <w:t>I am very interested in your analysis of it because you have been at the coalface</w:t>
      </w:r>
      <w:r w:rsidR="001246F2">
        <w:t>,</w:t>
      </w:r>
      <w:r w:rsidRPr="004F70B2" w:rsidR="004F70B2">
        <w:t xml:space="preserve"> effectively.</w:t>
      </w:r>
      <w:r w:rsidR="004F70B2">
        <w:t xml:space="preserve"> </w:t>
      </w:r>
      <w:r w:rsidRPr="004F70B2" w:rsidR="004F70B2">
        <w:t xml:space="preserve">However, we must not forget </w:t>
      </w:r>
      <w:r w:rsidR="00A602A1">
        <w:t xml:space="preserve">that </w:t>
      </w:r>
      <w:r w:rsidRPr="004F70B2" w:rsidR="004F70B2">
        <w:t>there are also victims of crime.</w:t>
      </w:r>
      <w:r w:rsidR="004F70B2">
        <w:t xml:space="preserve"> </w:t>
      </w:r>
    </w:p>
    <w:p w:rsidR="00106DF6" w:rsidP="00106DF6">
      <w:pPr>
        <w:pStyle w:val="Answer"/>
      </w:pPr>
      <w:sdt>
        <w:sdtPr>
          <w:alias w:val="Witness"/>
          <w:id w:val="1000166902"/>
          <w:placeholder>
            <w:docPart w:val="DefaultPlaceholder_-1854013440"/>
          </w:placeholder>
          <w:richText/>
        </w:sdtPr>
        <w:sdtContent>
          <w:r w:rsidRPr="00303E09" w:rsidR="00303E09">
            <w:rPr>
              <w:b/>
              <w:bCs/>
              <w:i/>
              <w:iCs/>
            </w:rPr>
            <w:t>Dr Brown</w:t>
          </w:r>
          <w:r w:rsidRPr="00106DF6">
            <w:rPr>
              <w:b/>
              <w:i/>
            </w:rPr>
            <w:t>:</w:t>
          </w:r>
        </w:sdtContent>
      </w:sdt>
      <w:r>
        <w:t xml:space="preserve"> </w:t>
      </w:r>
      <w:r w:rsidRPr="004F70B2" w:rsidR="004F70B2">
        <w:t>Of course.</w:t>
      </w:r>
    </w:p>
    <w:p w:rsidR="001246F2" w:rsidP="00106DF6">
      <w:pPr>
        <w:pStyle w:val="Question"/>
      </w:pPr>
      <w:sdt>
        <w:sdtPr>
          <w:alias w:val="Member"/>
          <w:tag w:val="&lt;Member mnisId='4816' dodsId=''&gt;"/>
          <w:id w:val="2061591166"/>
          <w:placeholder>
            <w:docPart w:val="DefaultPlaceholder_-1854013440"/>
          </w:placeholder>
          <w:richText/>
        </w:sdtPr>
        <w:sdtContent>
          <w:r w:rsidRPr="00106DF6" w:rsidR="00106DF6">
            <w:rPr>
              <w:b/>
            </w:rPr>
            <w:t>Miss Dines:</w:t>
          </w:r>
        </w:sdtContent>
      </w:sdt>
      <w:r w:rsidR="0085035A">
        <w:t xml:space="preserve"> </w:t>
      </w:r>
      <w:r w:rsidRPr="004F70B2" w:rsidR="004F70B2">
        <w:t>It is not only the offender</w:t>
      </w:r>
      <w:r w:rsidR="00A602A1">
        <w:t xml:space="preserve"> who is</w:t>
      </w:r>
      <w:r w:rsidRPr="004F70B2" w:rsidR="004F70B2">
        <w:t xml:space="preserve"> the victim.</w:t>
      </w:r>
      <w:r w:rsidR="004F70B2">
        <w:t xml:space="preserve"> </w:t>
      </w:r>
      <w:r w:rsidR="00A602A1">
        <w:t>I</w:t>
      </w:r>
      <w:r w:rsidRPr="004F70B2" w:rsidR="004F70B2">
        <w:t xml:space="preserve"> was very interest</w:t>
      </w:r>
      <w:r w:rsidR="00A602A1">
        <w:t>ed</w:t>
      </w:r>
      <w:r w:rsidRPr="004F70B2" w:rsidR="004F70B2">
        <w:t xml:space="preserve"> in what you had to say.</w:t>
      </w:r>
      <w:r w:rsidR="004F70B2">
        <w:t xml:space="preserve"> </w:t>
      </w:r>
      <w:r w:rsidRPr="004F70B2" w:rsidR="004F70B2">
        <w:t>Thank you very much</w:t>
      </w:r>
      <w:r w:rsidR="00DF5DDA">
        <w:t>.</w:t>
      </w:r>
      <w:r w:rsidRPr="004F70B2" w:rsidR="004F70B2">
        <w:t xml:space="preserve"> </w:t>
      </w:r>
    </w:p>
    <w:p w:rsidR="00106DF6" w:rsidP="001246F2">
      <w:pPr>
        <w:pStyle w:val="Question"/>
        <w:numPr>
          <w:ilvl w:val="0"/>
          <w:numId w:val="0"/>
        </w:numPr>
        <w:ind w:left="794"/>
      </w:pPr>
      <w:r w:rsidRPr="004F70B2">
        <w:t xml:space="preserve">Dr Durkin, is there anything you would like to add as to the differences between </w:t>
      </w:r>
      <w:r w:rsidR="00B2314C">
        <w:t xml:space="preserve">the </w:t>
      </w:r>
      <w:r w:rsidRPr="004F70B2">
        <w:t>male and female experience of prison?</w:t>
      </w:r>
      <w:r>
        <w:t xml:space="preserve"> </w:t>
      </w:r>
    </w:p>
    <w:p w:rsidR="00B2314C" w:rsidP="00106DF6">
      <w:pPr>
        <w:pStyle w:val="Answer"/>
      </w:pPr>
      <w:sdt>
        <w:sdtPr>
          <w:alias w:val="Witness"/>
          <w:id w:val="-2014065682"/>
          <w:placeholder>
            <w:docPart w:val="DefaultPlaceholder_-1854013440"/>
          </w:placeholder>
          <w:richText/>
        </w:sdtPr>
        <w:sdtContent>
          <w:r w:rsidRPr="00303E09" w:rsidR="00303E09">
            <w:rPr>
              <w:b/>
              <w:bCs/>
              <w:i/>
              <w:iCs/>
            </w:rPr>
            <w:t>Dr Durkin</w:t>
          </w:r>
          <w:r w:rsidRPr="00106DF6" w:rsidR="00106DF6">
            <w:rPr>
              <w:b/>
              <w:i/>
            </w:rPr>
            <w:t>:</w:t>
          </w:r>
        </w:sdtContent>
      </w:sdt>
      <w:r w:rsidRPr="004F70B2" w:rsidR="004F70B2">
        <w:t xml:space="preserve"> I </w:t>
      </w:r>
      <w:r w:rsidR="00106DF6">
        <w:t xml:space="preserve">have </w:t>
      </w:r>
      <w:r w:rsidRPr="004F70B2" w:rsidR="004F70B2">
        <w:t>also worked in the male estate</w:t>
      </w:r>
      <w:r w:rsidR="00864347">
        <w:t xml:space="preserve"> </w:t>
      </w:r>
      <w:r w:rsidRPr="004F70B2" w:rsidR="004F70B2">
        <w:t>at Wandsworth</w:t>
      </w:r>
      <w:r>
        <w:t>,</w:t>
      </w:r>
      <w:r w:rsidRPr="004F70B2" w:rsidR="004F70B2">
        <w:t xml:space="preserve"> </w:t>
      </w:r>
      <w:r w:rsidR="00106DF6">
        <w:t>Thame</w:t>
      </w:r>
      <w:r w:rsidRPr="004F70B2" w:rsidR="004F70B2">
        <w:t>side and other prisons as well</w:t>
      </w:r>
      <w:r w:rsidR="00864347">
        <w:t>,</w:t>
      </w:r>
      <w:r w:rsidRPr="004F70B2" w:rsidR="004F70B2">
        <w:t xml:space="preserve"> before I ended up working in the female estate.</w:t>
      </w:r>
      <w:r w:rsidR="004F70B2">
        <w:t xml:space="preserve"> </w:t>
      </w:r>
      <w:r w:rsidRPr="004F70B2" w:rsidR="004F70B2">
        <w:t>There are three broad areas of difference.</w:t>
      </w:r>
      <w:r w:rsidR="004F70B2">
        <w:t xml:space="preserve"> </w:t>
      </w:r>
      <w:r w:rsidRPr="004F70B2" w:rsidR="004F70B2">
        <w:t xml:space="preserve">As has already been mentioned, although there is a lot of childhood adversity and difficulties and trauma in both populations, we know that the severity and the sustained nature of the trauma that </w:t>
      </w:r>
      <w:r w:rsidR="00106DF6">
        <w:t xml:space="preserve">the </w:t>
      </w:r>
      <w:r w:rsidRPr="004F70B2" w:rsidR="004F70B2">
        <w:t xml:space="preserve">women experience is far greater than in the male estate. </w:t>
      </w:r>
      <w:r>
        <w:t>So, actually, y</w:t>
      </w:r>
      <w:r w:rsidRPr="004F70B2" w:rsidR="004F70B2">
        <w:t xml:space="preserve">ou have a more traumatised population before they come into custody. </w:t>
      </w:r>
    </w:p>
    <w:p w:rsidR="00106DF6" w:rsidP="00106DF6">
      <w:pPr>
        <w:pStyle w:val="Answer"/>
      </w:pPr>
      <w:r w:rsidRPr="004F70B2">
        <w:t>I think the process of coming into custody for women is more traumatising. Generally, 60% of the women in custody are mothers.</w:t>
      </w:r>
      <w:r>
        <w:t xml:space="preserve"> </w:t>
      </w:r>
      <w:r w:rsidRPr="004F70B2">
        <w:t>A fifth o</w:t>
      </w:r>
      <w:r>
        <w:t>f</w:t>
      </w:r>
      <w:r w:rsidRPr="004F70B2">
        <w:t xml:space="preserve"> them are sole mothers.</w:t>
      </w:r>
      <w:r>
        <w:t xml:space="preserve"> </w:t>
      </w:r>
      <w:r w:rsidR="00B2314C">
        <w:t>When they come into custody, a</w:t>
      </w:r>
      <w:r w:rsidRPr="004F70B2">
        <w:t xml:space="preserve"> lot of them </w:t>
      </w:r>
      <w:r>
        <w:t xml:space="preserve">will </w:t>
      </w:r>
      <w:r w:rsidRPr="004F70B2">
        <w:t>lose contact with their children</w:t>
      </w:r>
      <w:r>
        <w:t xml:space="preserve"> </w:t>
      </w:r>
      <w:r>
        <w:t>and they may lose</w:t>
      </w:r>
      <w:r w:rsidRPr="004F70B2">
        <w:t xml:space="preserve"> tenancies on flats</w:t>
      </w:r>
      <w:r>
        <w:t>,</w:t>
      </w:r>
      <w:r w:rsidRPr="004F70B2">
        <w:t xml:space="preserve"> and they are more adversely impacted on coming into custody. </w:t>
      </w:r>
    </w:p>
    <w:p w:rsidR="00106DF6" w:rsidP="00106DF6">
      <w:pPr>
        <w:pStyle w:val="Answer"/>
      </w:pPr>
      <w:r w:rsidRPr="004F70B2">
        <w:t>There has been some quite interesting research about the psychological impact between women and men in custody. We know that women suffer much more with that lack of autonomy and having limited privacy</w:t>
      </w:r>
      <w:r>
        <w:t>. T</w:t>
      </w:r>
      <w:r w:rsidRPr="004F70B2">
        <w:t>he social network</w:t>
      </w:r>
      <w:r w:rsidR="00872AC1">
        <w:t xml:space="preserve">s </w:t>
      </w:r>
      <w:r w:rsidRPr="004F70B2">
        <w:t xml:space="preserve">they rely on to stay </w:t>
      </w:r>
      <w:r w:rsidR="00B2314C">
        <w:t xml:space="preserve">relatively </w:t>
      </w:r>
      <w:r w:rsidRPr="004F70B2">
        <w:t>as well as they can in the community are taken away from them.</w:t>
      </w:r>
      <w:r>
        <w:t xml:space="preserve"> </w:t>
      </w:r>
      <w:r w:rsidRPr="004F70B2">
        <w:t>That is why you see much higher rates of self</w:t>
      </w:r>
      <w:r w:rsidR="004D1A88">
        <w:t>-</w:t>
      </w:r>
      <w:r w:rsidRPr="004F70B2">
        <w:t>harm</w:t>
      </w:r>
      <w:r w:rsidR="00872AC1">
        <w:t>,</w:t>
      </w:r>
      <w:r w:rsidRPr="004F70B2">
        <w:t xml:space="preserve"> because by virtue of being in an environment where you are</w:t>
      </w:r>
      <w:r>
        <w:t xml:space="preserve"> </w:t>
      </w:r>
      <w:r w:rsidRPr="004F70B2">
        <w:t>subordinate,</w:t>
      </w:r>
      <w:r>
        <w:t xml:space="preserve"> </w:t>
      </w:r>
      <w:r w:rsidRPr="004F70B2">
        <w:t>you do not have privacy, you feel unsafe</w:t>
      </w:r>
      <w:r>
        <w:t>,</w:t>
      </w:r>
      <w:r w:rsidRPr="004F70B2">
        <w:t xml:space="preserve"> </w:t>
      </w:r>
      <w:r w:rsidR="001246F2">
        <w:t xml:space="preserve">and </w:t>
      </w:r>
      <w:r w:rsidRPr="004F70B2">
        <w:t>it triggers all of the trauma histories</w:t>
      </w:r>
      <w:r>
        <w:t xml:space="preserve"> that</w:t>
      </w:r>
      <w:r w:rsidRPr="004F70B2">
        <w:t xml:space="preserve"> they have been through.</w:t>
      </w:r>
      <w:r>
        <w:t xml:space="preserve"> </w:t>
      </w:r>
      <w:r w:rsidRPr="004F70B2">
        <w:t xml:space="preserve">That is why </w:t>
      </w:r>
      <w:r>
        <w:t>you</w:t>
      </w:r>
      <w:r w:rsidRPr="004F70B2">
        <w:t xml:space="preserve"> see much higher rates of self</w:t>
      </w:r>
      <w:r w:rsidR="00864347">
        <w:t>-</w:t>
      </w:r>
      <w:r w:rsidRPr="004F70B2">
        <w:t xml:space="preserve">harm. </w:t>
      </w:r>
      <w:r w:rsidR="00864347">
        <w:t>T</w:t>
      </w:r>
      <w:r w:rsidRPr="004F70B2">
        <w:t xml:space="preserve">here is </w:t>
      </w:r>
      <w:r w:rsidR="00864347">
        <w:t xml:space="preserve">also </w:t>
      </w:r>
      <w:r w:rsidRPr="004F70B2">
        <w:t>a lot of shame and a lot of stigma in relation to their offending.</w:t>
      </w:r>
      <w:r>
        <w:t xml:space="preserve"> </w:t>
      </w:r>
      <w:r w:rsidRPr="004F70B2">
        <w:t>I think that is very difficult for the women to overcome.</w:t>
      </w:r>
    </w:p>
    <w:p w:rsidR="00106DF6" w:rsidP="00106DF6">
      <w:pPr>
        <w:pStyle w:val="Question"/>
      </w:pPr>
      <w:sdt>
        <w:sdtPr>
          <w:alias w:val="Member"/>
          <w:tag w:val="&lt;Member mnisId='4816' dodsId=''&gt;"/>
          <w:id w:val="-1603024476"/>
          <w:placeholder>
            <w:docPart w:val="DefaultPlaceholder_-1854013440"/>
          </w:placeholder>
          <w:richText/>
        </w:sdtPr>
        <w:sdtContent>
          <w:r w:rsidRPr="00106DF6">
            <w:rPr>
              <w:b/>
            </w:rPr>
            <w:t>Miss Dines:</w:t>
          </w:r>
        </w:sdtContent>
      </w:sdt>
      <w:r w:rsidR="0085035A">
        <w:t xml:space="preserve"> </w:t>
      </w:r>
      <w:r w:rsidR="007973DB">
        <w:t>Y</w:t>
      </w:r>
      <w:r>
        <w:t xml:space="preserve">our earlier </w:t>
      </w:r>
      <w:r w:rsidRPr="004F70B2" w:rsidR="004F70B2">
        <w:t xml:space="preserve">comment </w:t>
      </w:r>
      <w:r w:rsidR="007973DB">
        <w:t>that,</w:t>
      </w:r>
      <w:r w:rsidR="00872AC1">
        <w:t xml:space="preserve"> </w:t>
      </w:r>
      <w:r w:rsidRPr="004F70B2" w:rsidR="004F70B2">
        <w:t>effectively</w:t>
      </w:r>
      <w:r w:rsidR="007973DB">
        <w:t>,</w:t>
      </w:r>
      <w:r w:rsidRPr="004F70B2" w:rsidR="004F70B2">
        <w:t xml:space="preserve"> female offenders have had more trauma in their lives is a very sweeping statement.</w:t>
      </w:r>
      <w:r w:rsidR="004F70B2">
        <w:t xml:space="preserve"> </w:t>
      </w:r>
      <w:r w:rsidRPr="004F70B2" w:rsidR="004F70B2">
        <w:t>Surely the average male offender has their history as well.</w:t>
      </w:r>
      <w:r w:rsidR="004F70B2">
        <w:t xml:space="preserve"> </w:t>
      </w:r>
      <w:r w:rsidRPr="004F70B2" w:rsidR="004F70B2">
        <w:t>Is it just that it presents in a different way?</w:t>
      </w:r>
      <w:r w:rsidR="004F70B2">
        <w:t xml:space="preserve"> </w:t>
      </w:r>
    </w:p>
    <w:p w:rsidR="00106DF6" w:rsidP="00106DF6">
      <w:pPr>
        <w:pStyle w:val="Answer"/>
      </w:pPr>
      <w:sdt>
        <w:sdtPr>
          <w:alias w:val="Witness"/>
          <w:id w:val="-1019461834"/>
          <w:placeholder>
            <w:docPart w:val="DefaultPlaceholder_-1854013440"/>
          </w:placeholder>
          <w:richText/>
        </w:sdtPr>
        <w:sdtContent>
          <w:r w:rsidRPr="00303E09" w:rsidR="00303E09">
            <w:rPr>
              <w:b/>
              <w:bCs/>
              <w:i/>
              <w:iCs/>
            </w:rPr>
            <w:t>Dr Durkin</w:t>
          </w:r>
          <w:r w:rsidRPr="00106DF6">
            <w:rPr>
              <w:b/>
              <w:i/>
            </w:rPr>
            <w:t>:</w:t>
          </w:r>
        </w:sdtContent>
      </w:sdt>
      <w:r>
        <w:t xml:space="preserve"> </w:t>
      </w:r>
      <w:r w:rsidRPr="004F70B2" w:rsidR="004F70B2">
        <w:t xml:space="preserve">It is a really interesting point. We know </w:t>
      </w:r>
      <w:r>
        <w:t xml:space="preserve">that </w:t>
      </w:r>
      <w:r w:rsidRPr="004F70B2" w:rsidR="004F70B2">
        <w:t>there is a massive problem in the male estate as well</w:t>
      </w:r>
      <w:r>
        <w:t>,</w:t>
      </w:r>
      <w:r w:rsidRPr="004F70B2" w:rsidR="004F70B2">
        <w:t xml:space="preserve"> so I am not saying </w:t>
      </w:r>
      <w:r w:rsidR="006F2D87">
        <w:t>it</w:t>
      </w:r>
      <w:r w:rsidRPr="004F70B2" w:rsidR="004F70B2">
        <w:t xml:space="preserve"> is not a damaged population</w:t>
      </w:r>
      <w:r w:rsidR="007973DB">
        <w:t xml:space="preserve">, but </w:t>
      </w:r>
      <w:r w:rsidRPr="004F70B2" w:rsidR="004F70B2">
        <w:t xml:space="preserve">I think the nature of the trauma is quite different. </w:t>
      </w:r>
      <w:r w:rsidR="007973DB">
        <w:t>You see that w</w:t>
      </w:r>
      <w:r w:rsidRPr="004F70B2" w:rsidR="004F70B2">
        <w:t>hen you sit in a</w:t>
      </w:r>
      <w:r w:rsidR="004F70B2">
        <w:t xml:space="preserve"> </w:t>
      </w:r>
      <w:r w:rsidRPr="004F70B2" w:rsidR="004F70B2">
        <w:t>clinic with women</w:t>
      </w:r>
      <w:r w:rsidR="007973DB">
        <w:t>. M</w:t>
      </w:r>
      <w:r w:rsidRPr="004F70B2" w:rsidR="004F70B2">
        <w:t>en have often been victims of violence and of neglect</w:t>
      </w:r>
      <w:r w:rsidR="007973DB">
        <w:t>,</w:t>
      </w:r>
      <w:r>
        <w:t xml:space="preserve"> and t</w:t>
      </w:r>
      <w:r w:rsidRPr="004F70B2" w:rsidR="004F70B2">
        <w:t>here</w:t>
      </w:r>
      <w:r w:rsidR="007973DB">
        <w:t xml:space="preserve"> are</w:t>
      </w:r>
      <w:r w:rsidRPr="004F70B2" w:rsidR="004F70B2">
        <w:t xml:space="preserve"> examples as well of emotional and sexual abuse</w:t>
      </w:r>
      <w:r w:rsidR="006F2D87">
        <w:t>.</w:t>
      </w:r>
      <w:r w:rsidRPr="004F70B2" w:rsidR="004F70B2">
        <w:t xml:space="preserve"> </w:t>
      </w:r>
      <w:r w:rsidR="006F2D87">
        <w:t>B</w:t>
      </w:r>
      <w:r w:rsidRPr="004F70B2" w:rsidR="004F70B2">
        <w:t xml:space="preserve">ut when you speak to </w:t>
      </w:r>
      <w:r>
        <w:t xml:space="preserve">women, it is </w:t>
      </w:r>
      <w:r w:rsidRPr="004F70B2" w:rsidR="004F70B2">
        <w:t>not that they have had one adverse experience in their life</w:t>
      </w:r>
      <w:r w:rsidR="007973DB">
        <w:t>; t</w:t>
      </w:r>
      <w:r w:rsidRPr="004F70B2" w:rsidR="004F70B2">
        <w:t>hey have had a catalogue of really severe and protracted abuse.</w:t>
      </w:r>
      <w:r w:rsidR="004F70B2">
        <w:t xml:space="preserve"> </w:t>
      </w:r>
      <w:r w:rsidRPr="004F70B2" w:rsidR="004F70B2">
        <w:t>In the majority o</w:t>
      </w:r>
      <w:r>
        <w:t>f</w:t>
      </w:r>
      <w:r w:rsidRPr="004F70B2" w:rsidR="004F70B2">
        <w:t xml:space="preserve"> cases</w:t>
      </w:r>
      <w:r w:rsidR="00872AC1">
        <w:t>,</w:t>
      </w:r>
      <w:r w:rsidRPr="004F70B2" w:rsidR="004F70B2">
        <w:t xml:space="preserve"> that abuse is by a family member or by a neighbour</w:t>
      </w:r>
      <w:r w:rsidR="007973DB">
        <w:t>. I</w:t>
      </w:r>
      <w:r w:rsidRPr="004F70B2" w:rsidR="004F70B2">
        <w:t xml:space="preserve">t is by someone </w:t>
      </w:r>
      <w:r>
        <w:t xml:space="preserve">who is </w:t>
      </w:r>
      <w:r w:rsidRPr="004F70B2" w:rsidR="004F70B2">
        <w:t>in a trusted position,</w:t>
      </w:r>
      <w:r>
        <w:t xml:space="preserve"> </w:t>
      </w:r>
      <w:r w:rsidRPr="004F70B2" w:rsidR="004F70B2">
        <w:t xml:space="preserve">and </w:t>
      </w:r>
      <w:r w:rsidR="006F2D87">
        <w:t xml:space="preserve">to have that betrayal of trust </w:t>
      </w:r>
      <w:r w:rsidRPr="004F70B2" w:rsidR="004F70B2">
        <w:t>is very corrosive to women</w:t>
      </w:r>
      <w:r w:rsidR="00240EE2">
        <w:t>’</w:t>
      </w:r>
      <w:r w:rsidRPr="004F70B2" w:rsidR="004F70B2">
        <w:t xml:space="preserve">s emotional development. </w:t>
      </w:r>
      <w:r>
        <w:t>When you sit in clinic with women and ask them these histories, t</w:t>
      </w:r>
      <w:r w:rsidRPr="004F70B2" w:rsidR="004F70B2">
        <w:t>here is something qualitatively different between their experience and that of</w:t>
      </w:r>
      <w:r>
        <w:t xml:space="preserve"> the</w:t>
      </w:r>
      <w:r w:rsidRPr="004F70B2" w:rsidR="004F70B2">
        <w:t xml:space="preserve"> men </w:t>
      </w:r>
      <w:r>
        <w:t xml:space="preserve">you meet </w:t>
      </w:r>
      <w:r w:rsidRPr="004F70B2" w:rsidR="004F70B2">
        <w:t>in custody.</w:t>
      </w:r>
      <w:r w:rsidR="004F70B2">
        <w:t xml:space="preserve"> </w:t>
      </w:r>
    </w:p>
    <w:p w:rsidR="00106DF6" w:rsidP="00106DF6">
      <w:pPr>
        <w:pStyle w:val="Question"/>
      </w:pPr>
      <w:sdt>
        <w:sdtPr>
          <w:alias w:val="Member"/>
          <w:tag w:val="&lt;Member mnisId='4816' dodsId=''&gt;"/>
          <w:id w:val="862408509"/>
          <w:placeholder>
            <w:docPart w:val="DefaultPlaceholder_-1854013440"/>
          </w:placeholder>
          <w:richText/>
        </w:sdtPr>
        <w:sdtContent>
          <w:r w:rsidRPr="00106DF6">
            <w:rPr>
              <w:b/>
            </w:rPr>
            <w:t>Miss Dines:</w:t>
          </w:r>
        </w:sdtContent>
      </w:sdt>
      <w:r>
        <w:t xml:space="preserve"> </w:t>
      </w:r>
      <w:r w:rsidRPr="004F70B2" w:rsidR="004F70B2">
        <w:t>Could it not be perhaps that men do not talk about it</w:t>
      </w:r>
      <w:r w:rsidR="007973DB">
        <w:t xml:space="preserve">, </w:t>
      </w:r>
      <w:r w:rsidRPr="004F70B2" w:rsidR="004F70B2">
        <w:t>and</w:t>
      </w:r>
      <w:r w:rsidR="007973DB">
        <w:t>,</w:t>
      </w:r>
      <w:r w:rsidRPr="004F70B2" w:rsidR="004F70B2">
        <w:t xml:space="preserve"> historically</w:t>
      </w:r>
      <w:r w:rsidR="007973DB">
        <w:t>,</w:t>
      </w:r>
      <w:r w:rsidRPr="004F70B2" w:rsidR="004F70B2">
        <w:t xml:space="preserve"> are not as empathetic to others and cannot present to you in the same way? Is there not much more equality between the sexes in terms of how they present?</w:t>
      </w:r>
      <w:r w:rsidR="004F70B2">
        <w:t xml:space="preserve"> </w:t>
      </w:r>
    </w:p>
    <w:p w:rsidR="00106DF6" w:rsidP="00106DF6">
      <w:pPr>
        <w:pStyle w:val="Answer"/>
      </w:pPr>
      <w:sdt>
        <w:sdtPr>
          <w:alias w:val="Witness"/>
          <w:id w:val="494236132"/>
          <w:placeholder>
            <w:docPart w:val="DefaultPlaceholder_-1854013440"/>
          </w:placeholder>
          <w:richText/>
        </w:sdtPr>
        <w:sdtContent>
          <w:r w:rsidRPr="00303E09" w:rsidR="00303E09">
            <w:rPr>
              <w:b/>
              <w:bCs/>
              <w:i/>
              <w:iCs/>
            </w:rPr>
            <w:t>Dr Durkin</w:t>
          </w:r>
          <w:r w:rsidRPr="00106DF6">
            <w:rPr>
              <w:b/>
              <w:i/>
            </w:rPr>
            <w:t>:</w:t>
          </w:r>
        </w:sdtContent>
      </w:sdt>
      <w:r w:rsidR="004F70B2">
        <w:t xml:space="preserve"> </w:t>
      </w:r>
      <w:r w:rsidR="006F2D87">
        <w:t>M</w:t>
      </w:r>
      <w:r w:rsidRPr="004F70B2" w:rsidR="004F70B2">
        <w:t xml:space="preserve">en </w:t>
      </w:r>
      <w:r w:rsidR="006F2D87">
        <w:t xml:space="preserve">do </w:t>
      </w:r>
      <w:r w:rsidRPr="004F70B2" w:rsidR="004F70B2">
        <w:t>present in a different way and perhaps they find it harder to identify as a victim.</w:t>
      </w:r>
      <w:r w:rsidR="004F70B2">
        <w:t xml:space="preserve"> </w:t>
      </w:r>
      <w:r w:rsidR="006F2D87">
        <w:t>Again, i</w:t>
      </w:r>
      <w:r w:rsidRPr="004F70B2" w:rsidR="004F70B2">
        <w:t xml:space="preserve">t is </w:t>
      </w:r>
      <w:r>
        <w:t xml:space="preserve">often </w:t>
      </w:r>
      <w:r w:rsidRPr="004F70B2" w:rsidR="004F70B2">
        <w:t>linked with ideas of shame. I cannot speak for everyone in the prison estate</w:t>
      </w:r>
      <w:r>
        <w:t>,</w:t>
      </w:r>
      <w:r w:rsidRPr="004F70B2" w:rsidR="004F70B2">
        <w:t xml:space="preserve"> of course.</w:t>
      </w:r>
      <w:r w:rsidR="004F70B2">
        <w:t xml:space="preserve"> </w:t>
      </w:r>
      <w:r w:rsidRPr="004F70B2" w:rsidR="004F70B2">
        <w:t>I can only speak f</w:t>
      </w:r>
      <w:r>
        <w:t>or the</w:t>
      </w:r>
      <w:r w:rsidRPr="004F70B2" w:rsidR="004F70B2">
        <w:t xml:space="preserve"> examples I have of working in female custody i</w:t>
      </w:r>
      <w:r>
        <w:t>n</w:t>
      </w:r>
      <w:r w:rsidRPr="004F70B2" w:rsidR="004F70B2">
        <w:t xml:space="preserve"> the last four years</w:t>
      </w:r>
      <w:r>
        <w:t xml:space="preserve"> and </w:t>
      </w:r>
      <w:r w:rsidRPr="004F70B2" w:rsidR="004F70B2">
        <w:t xml:space="preserve">I have been really struck by the levels of abuse, trauma and </w:t>
      </w:r>
      <w:r w:rsidR="006F2D87">
        <w:t>really</w:t>
      </w:r>
      <w:r w:rsidRPr="004F70B2" w:rsidR="004F70B2">
        <w:t xml:space="preserve"> difficult histories in that population.</w:t>
      </w:r>
      <w:r w:rsidR="004F70B2">
        <w:t xml:space="preserve"> </w:t>
      </w:r>
    </w:p>
    <w:p w:rsidR="004F70B2" w:rsidRPr="004F70B2" w:rsidP="00106DF6">
      <w:pPr>
        <w:pStyle w:val="Question"/>
      </w:pPr>
      <w:sdt>
        <w:sdtPr>
          <w:alias w:val="Member"/>
          <w:tag w:val="&lt;Member mnisId='4816' dodsId=''&gt;"/>
          <w:id w:val="-1595317697"/>
          <w:placeholder>
            <w:docPart w:val="DefaultPlaceholder_-1854013440"/>
          </w:placeholder>
          <w:richText/>
        </w:sdtPr>
        <w:sdtContent>
          <w:r w:rsidRPr="00106DF6" w:rsidR="00106DF6">
            <w:rPr>
              <w:b/>
            </w:rPr>
            <w:t>Miss Dines:</w:t>
          </w:r>
        </w:sdtContent>
      </w:sdt>
      <w:r w:rsidR="00106DF6">
        <w:t xml:space="preserve"> </w:t>
      </w:r>
      <w:r w:rsidR="006F2D87">
        <w:t xml:space="preserve">Thank you. </w:t>
      </w:r>
      <w:r w:rsidRPr="004F70B2">
        <w:t>Jenny, do you have something to add?</w:t>
      </w:r>
      <w:r>
        <w:t xml:space="preserve"> </w:t>
      </w:r>
    </w:p>
    <w:p w:rsidR="007973DB" w:rsidP="007973DB">
      <w:pPr>
        <w:pStyle w:val="Answer"/>
      </w:pPr>
      <w:sdt>
        <w:sdtPr>
          <w:alias w:val="Witness"/>
          <w:id w:val="126446622"/>
          <w:placeholder>
            <w:docPart w:val="DefaultPlaceholder_-1854013440"/>
          </w:placeholder>
          <w:richText/>
        </w:sdtPr>
        <w:sdtContent>
          <w:r w:rsidRPr="00106DF6" w:rsidR="00106DF6">
            <w:rPr>
              <w:b/>
              <w:i/>
            </w:rPr>
            <w:t>Jenny Talbot:</w:t>
          </w:r>
        </w:sdtContent>
      </w:sdt>
      <w:r w:rsidR="00106DF6">
        <w:t xml:space="preserve"> </w:t>
      </w:r>
      <w:r w:rsidRPr="004F70B2" w:rsidR="004F70B2">
        <w:t xml:space="preserve">I agree </w:t>
      </w:r>
      <w:r>
        <w:t xml:space="preserve">very much </w:t>
      </w:r>
      <w:r w:rsidRPr="004F70B2" w:rsidR="004F70B2">
        <w:t xml:space="preserve">with </w:t>
      </w:r>
      <w:r>
        <w:t xml:space="preserve">the </w:t>
      </w:r>
      <w:r w:rsidR="006F2D87">
        <w:t>previous</w:t>
      </w:r>
      <w:r>
        <w:t xml:space="preserve"> </w:t>
      </w:r>
      <w:r w:rsidRPr="004F70B2" w:rsidR="004F70B2">
        <w:t>witnesses</w:t>
      </w:r>
      <w:r>
        <w:t xml:space="preserve">, but </w:t>
      </w:r>
      <w:r w:rsidRPr="004F70B2" w:rsidR="004F70B2">
        <w:t>I just wanted to add that evidence exist</w:t>
      </w:r>
      <w:r>
        <w:t>s</w:t>
      </w:r>
      <w:r w:rsidRPr="004F70B2" w:rsidR="004F70B2">
        <w:t xml:space="preserve"> from research that demonstrates that women</w:t>
      </w:r>
      <w:r>
        <w:t>,</w:t>
      </w:r>
      <w:r w:rsidRPr="004F70B2" w:rsidR="004F70B2">
        <w:t xml:space="preserve"> on the whole</w:t>
      </w:r>
      <w:r>
        <w:t>,</w:t>
      </w:r>
      <w:r w:rsidRPr="004F70B2" w:rsidR="004F70B2">
        <w:t xml:space="preserve"> are a much more disadvantaged and vulnerable population than their male counterparts. I am not saying for one second that many men have not experienced similar traumas and have </w:t>
      </w:r>
      <w:r>
        <w:t xml:space="preserve">had </w:t>
      </w:r>
      <w:r w:rsidRPr="004F70B2" w:rsidR="004F70B2">
        <w:t>very severe difficulties, but</w:t>
      </w:r>
      <w:r w:rsidR="00106DF6">
        <w:t>,</w:t>
      </w:r>
      <w:r w:rsidRPr="004F70B2" w:rsidR="004F70B2">
        <w:t xml:space="preserve"> on the whole</w:t>
      </w:r>
      <w:r w:rsidR="00106DF6">
        <w:t>,</w:t>
      </w:r>
      <w:r w:rsidRPr="004F70B2" w:rsidR="004F70B2">
        <w:t xml:space="preserve"> the women</w:t>
      </w:r>
      <w:r w:rsidR="00240EE2">
        <w:t>’</w:t>
      </w:r>
      <w:r w:rsidRPr="004F70B2" w:rsidR="004F70B2">
        <w:t>s population is much more likely to have experienced trauma</w:t>
      </w:r>
      <w:r w:rsidR="00106DF6">
        <w:t>,</w:t>
      </w:r>
      <w:r w:rsidRPr="004F70B2" w:rsidR="004F70B2">
        <w:t xml:space="preserve"> from childhood abuse, abuse in their adult lives, mental health problems, neurodivergent issues, and so on and so forth.</w:t>
      </w:r>
      <w:r w:rsidR="004F70B2">
        <w:t xml:space="preserve"> </w:t>
      </w:r>
      <w:r w:rsidRPr="004F70B2" w:rsidR="004F70B2">
        <w:t>I would be very happy to supply some of that information.</w:t>
      </w:r>
    </w:p>
    <w:p w:rsidR="004F70B2" w:rsidRPr="004F70B2" w:rsidP="007973DB">
      <w:pPr>
        <w:pStyle w:val="Answer"/>
      </w:pPr>
      <w:r w:rsidRPr="004F70B2">
        <w:t xml:space="preserve">Another point is </w:t>
      </w:r>
      <w:r w:rsidR="006F2D87">
        <w:t xml:space="preserve">that </w:t>
      </w:r>
      <w:r w:rsidRPr="004F70B2">
        <w:t xml:space="preserve">the Brain Injuries Trust did some research a little while ago </w:t>
      </w:r>
      <w:r w:rsidR="006F2D87">
        <w:t>that</w:t>
      </w:r>
      <w:r w:rsidR="00106DF6">
        <w:t xml:space="preserve"> </w:t>
      </w:r>
      <w:r w:rsidRPr="004F70B2">
        <w:t xml:space="preserve">showed </w:t>
      </w:r>
      <w:r w:rsidR="00106DF6">
        <w:t xml:space="preserve">that </w:t>
      </w:r>
      <w:r w:rsidRPr="004F70B2">
        <w:t>around 60% of women had an acquired brain injury.</w:t>
      </w:r>
      <w:r>
        <w:t xml:space="preserve"> </w:t>
      </w:r>
      <w:r w:rsidRPr="004F70B2">
        <w:t>It was doing so</w:t>
      </w:r>
      <w:r w:rsidR="007973DB">
        <w:t>m</w:t>
      </w:r>
      <w:r w:rsidR="00106DF6">
        <w:t>e</w:t>
      </w:r>
      <w:r w:rsidRPr="004F70B2">
        <w:t xml:space="preserve"> further work, I believe I am right in saying, linking that to domestic abuse that women may have experienced.</w:t>
      </w:r>
      <w:r>
        <w:t xml:space="preserve"> </w:t>
      </w:r>
      <w:r w:rsidR="006F2D87">
        <w:t xml:space="preserve">So </w:t>
      </w:r>
      <w:r w:rsidRPr="004F70B2">
        <w:t>I think it is a more damaged</w:t>
      </w:r>
      <w:r w:rsidR="006F2D87">
        <w:t>—</w:t>
      </w:r>
      <w:r w:rsidRPr="004F70B2">
        <w:t>to use that word</w:t>
      </w:r>
      <w:r w:rsidR="006F2D87">
        <w:t>—</w:t>
      </w:r>
      <w:r w:rsidRPr="004F70B2">
        <w:t>population than the male estate.</w:t>
      </w:r>
    </w:p>
    <w:p w:rsidR="004F70B2" w:rsidRPr="004F70B2" w:rsidP="00106DF6">
      <w:pPr>
        <w:pStyle w:val="Question"/>
        <w:numPr>
          <w:ilvl w:val="0"/>
          <w:numId w:val="0"/>
        </w:numPr>
        <w:ind w:left="794"/>
      </w:pPr>
      <w:r w:rsidRPr="004F70B2">
        <w:t>You also asked about leaving prison.</w:t>
      </w:r>
      <w:r>
        <w:t xml:space="preserve"> </w:t>
      </w:r>
      <w:r w:rsidRPr="004F70B2">
        <w:t>May I just say a couple of things there?</w:t>
      </w:r>
      <w:r>
        <w:t xml:space="preserve"> </w:t>
      </w:r>
      <w:r w:rsidRPr="004F70B2">
        <w:t>Accommodation is the biggest single issue.</w:t>
      </w:r>
      <w:r>
        <w:t xml:space="preserve"> </w:t>
      </w:r>
      <w:r w:rsidR="007973DB">
        <w:t>It is about h</w:t>
      </w:r>
      <w:r w:rsidRPr="004F70B2">
        <w:t>aving somewhere safe and decent to live from which you can start to rebuild your life on leaving prison</w:t>
      </w:r>
      <w:r w:rsidR="003C315B">
        <w:t>,</w:t>
      </w:r>
      <w:r w:rsidRPr="004F70B2">
        <w:t xml:space="preserve"> with</w:t>
      </w:r>
      <w:r w:rsidR="00106DF6">
        <w:t>,</w:t>
      </w:r>
      <w:r w:rsidRPr="004F70B2">
        <w:t xml:space="preserve"> as you suggested</w:t>
      </w:r>
      <w:r w:rsidR="00106DF6">
        <w:t>,</w:t>
      </w:r>
      <w:r w:rsidRPr="004F70B2">
        <w:t xml:space="preserve"> somebody who can hand</w:t>
      </w:r>
      <w:r w:rsidR="006F2D87">
        <w:t>-</w:t>
      </w:r>
      <w:r w:rsidRPr="004F70B2">
        <w:t>hold</w:t>
      </w:r>
      <w:r w:rsidR="006F2D87">
        <w:t>—</w:t>
      </w:r>
      <w:r w:rsidRPr="004F70B2">
        <w:t>a mentor</w:t>
      </w:r>
      <w:r w:rsidR="007973DB">
        <w:t>. W</w:t>
      </w:r>
      <w:r w:rsidRPr="004F70B2">
        <w:t xml:space="preserve">e know the </w:t>
      </w:r>
      <w:r w:rsidR="003C315B">
        <w:t>RECONNECT</w:t>
      </w:r>
      <w:r w:rsidRPr="004F70B2">
        <w:t xml:space="preserve"> services are evolving and the</w:t>
      </w:r>
      <w:r w:rsidR="007973DB">
        <w:t>re is the</w:t>
      </w:r>
      <w:r w:rsidRPr="004F70B2">
        <w:t xml:space="preserve"> </w:t>
      </w:r>
      <w:r w:rsidR="00106DF6">
        <w:t>P</w:t>
      </w:r>
      <w:r w:rsidRPr="004F70B2">
        <w:t xml:space="preserve">rison </w:t>
      </w:r>
      <w:r w:rsidR="00106DF6">
        <w:t>L</w:t>
      </w:r>
      <w:r w:rsidRPr="004F70B2">
        <w:t>eaver</w:t>
      </w:r>
      <w:r w:rsidR="006F2D87">
        <w:t>s</w:t>
      </w:r>
      <w:r w:rsidRPr="004F70B2">
        <w:t xml:space="preserve"> </w:t>
      </w:r>
      <w:r w:rsidR="003C315B">
        <w:t>P</w:t>
      </w:r>
      <w:r w:rsidRPr="004F70B2">
        <w:t>roject as well</w:t>
      </w:r>
      <w:r w:rsidR="00106DF6">
        <w:t>. T</w:t>
      </w:r>
      <w:r w:rsidRPr="004F70B2">
        <w:t>here is great recognition that leaving prison is quite a risky time and a very unsettling time for women in particular.</w:t>
      </w:r>
      <w:r>
        <w:t xml:space="preserve"> </w:t>
      </w:r>
      <w:r w:rsidRPr="004F70B2">
        <w:t>I certainly look forward to seeing how those services evolve.</w:t>
      </w:r>
      <w:r>
        <w:t xml:space="preserve"> </w:t>
      </w:r>
    </w:p>
    <w:p w:rsidR="0067765E" w:rsidP="00106DF6">
      <w:pPr>
        <w:pStyle w:val="Question"/>
        <w:numPr>
          <w:ilvl w:val="0"/>
          <w:numId w:val="0"/>
        </w:numPr>
        <w:ind w:left="794"/>
      </w:pPr>
      <w:r>
        <w:t>F</w:t>
      </w:r>
      <w:r w:rsidRPr="004F70B2" w:rsidR="004F70B2">
        <w:t>inally</w:t>
      </w:r>
      <w:r w:rsidR="007973DB">
        <w:t>,</w:t>
      </w:r>
      <w:r w:rsidRPr="004F70B2" w:rsidR="004F70B2">
        <w:t xml:space="preserve"> </w:t>
      </w:r>
      <w:r>
        <w:t>w</w:t>
      </w:r>
      <w:r w:rsidRPr="004F70B2" w:rsidR="004F70B2">
        <w:t>omen</w:t>
      </w:r>
      <w:r w:rsidR="00240EE2">
        <w:t>’</w:t>
      </w:r>
      <w:r w:rsidRPr="004F70B2" w:rsidR="004F70B2">
        <w:t>s centres can play such an important part in helping women resettle and rehabilitate in the community when they leave prison. They can be helpful in prevent</w:t>
      </w:r>
      <w:r>
        <w:t>ing</w:t>
      </w:r>
      <w:r w:rsidRPr="004F70B2" w:rsidR="004F70B2">
        <w:t xml:space="preserve"> women</w:t>
      </w:r>
      <w:r w:rsidR="00240EE2">
        <w:t>’</w:t>
      </w:r>
      <w:r w:rsidRPr="004F70B2" w:rsidR="004F70B2">
        <w:t>s contact with the criminal justice system in the first place</w:t>
      </w:r>
      <w:r>
        <w:t>. F</w:t>
      </w:r>
      <w:r w:rsidRPr="004F70B2" w:rsidR="004F70B2">
        <w:t>or those</w:t>
      </w:r>
      <w:r w:rsidR="004F70B2">
        <w:t xml:space="preserve"> </w:t>
      </w:r>
      <w:r w:rsidRPr="004F70B2" w:rsidR="004F70B2">
        <w:t xml:space="preserve">women </w:t>
      </w:r>
      <w:r>
        <w:t xml:space="preserve">who are </w:t>
      </w:r>
      <w:r w:rsidRPr="004F70B2" w:rsidR="004F70B2">
        <w:t>on community sentences, they can provide significant support. It is a great sadness that we do not have a robust network of women</w:t>
      </w:r>
      <w:r w:rsidR="00240EE2">
        <w:t>’</w:t>
      </w:r>
      <w:r w:rsidRPr="004F70B2" w:rsidR="004F70B2">
        <w:t>s centres to better support women in and on the edges of the criminal justice system.</w:t>
      </w:r>
      <w:r w:rsidR="004F70B2">
        <w:t xml:space="preserve"> </w:t>
      </w:r>
    </w:p>
    <w:p w:rsidR="004F70B2" w:rsidRPr="004F70B2" w:rsidP="0067765E">
      <w:pPr>
        <w:pStyle w:val="Question"/>
      </w:pPr>
      <w:sdt>
        <w:sdtPr>
          <w:alias w:val="Member"/>
          <w:tag w:val="&lt;Member mnisId='4816' dodsId=''&gt;"/>
          <w:id w:val="-1706631791"/>
          <w:placeholder>
            <w:docPart w:val="DefaultPlaceholder_-1854013440"/>
          </w:placeholder>
          <w:richText/>
        </w:sdtPr>
        <w:sdtContent>
          <w:r w:rsidRPr="0067765E" w:rsidR="0067765E">
            <w:rPr>
              <w:b/>
            </w:rPr>
            <w:t>Miss Dines:</w:t>
          </w:r>
        </w:sdtContent>
      </w:sdt>
      <w:r w:rsidR="0067765E">
        <w:t xml:space="preserve"> </w:t>
      </w:r>
      <w:r w:rsidR="006F2D87">
        <w:t>Jenny, o</w:t>
      </w:r>
      <w:r w:rsidRPr="004F70B2">
        <w:t>n that philosophical point, may I ask you a supplementary there?</w:t>
      </w:r>
      <w:r>
        <w:t xml:space="preserve"> </w:t>
      </w:r>
      <w:r w:rsidRPr="004F70B2">
        <w:t>Why is it that people who are employed by the state</w:t>
      </w:r>
      <w:r w:rsidR="006F2D87">
        <w:t>—</w:t>
      </w:r>
      <w:r w:rsidRPr="004F70B2">
        <w:t xml:space="preserve">for example, probation officers and social </w:t>
      </w:r>
      <w:r w:rsidR="003C315B">
        <w:t>work</w:t>
      </w:r>
      <w:r w:rsidRPr="004F70B2">
        <w:t>ers</w:t>
      </w:r>
      <w:r w:rsidR="006F2D87">
        <w:t>—</w:t>
      </w:r>
      <w:r w:rsidR="0067765E">
        <w:t xml:space="preserve">are </w:t>
      </w:r>
      <w:r w:rsidRPr="004F70B2">
        <w:t>less successful than the more independent sector</w:t>
      </w:r>
      <w:r w:rsidR="001246F2">
        <w:t>,</w:t>
      </w:r>
      <w:r w:rsidRPr="004F70B2">
        <w:t xml:space="preserve"> such as charities and women</w:t>
      </w:r>
      <w:r w:rsidR="00240EE2">
        <w:t>’</w:t>
      </w:r>
      <w:r w:rsidRPr="004F70B2">
        <w:t>s groups?</w:t>
      </w:r>
      <w:r>
        <w:t xml:space="preserve"> </w:t>
      </w:r>
      <w:r w:rsidRPr="004F70B2">
        <w:t>Is it really a hand of friendship these women need</w:t>
      </w:r>
      <w:r w:rsidR="003C315B">
        <w:t>,</w:t>
      </w:r>
      <w:r w:rsidRPr="004F70B2">
        <w:t xml:space="preserve"> not the state to</w:t>
      </w:r>
      <w:r>
        <w:t xml:space="preserve"> </w:t>
      </w:r>
      <w:r w:rsidRPr="004F70B2">
        <w:t xml:space="preserve">provide their life for them? </w:t>
      </w:r>
    </w:p>
    <w:p w:rsidR="005E4729" w:rsidP="0067765E">
      <w:pPr>
        <w:pStyle w:val="Answer"/>
      </w:pPr>
      <w:sdt>
        <w:sdtPr>
          <w:alias w:val="Witness"/>
          <w:id w:val="1843353843"/>
          <w:placeholder>
            <w:docPart w:val="DefaultPlaceholder_-1854013440"/>
          </w:placeholder>
          <w:richText/>
        </w:sdtPr>
        <w:sdtContent>
          <w:r w:rsidRPr="0067765E" w:rsidR="0067765E">
            <w:rPr>
              <w:b/>
              <w:i/>
            </w:rPr>
            <w:t>Jenny Talbot:</w:t>
          </w:r>
        </w:sdtContent>
      </w:sdt>
      <w:r w:rsidR="0067765E">
        <w:t xml:space="preserve"> </w:t>
      </w:r>
      <w:r w:rsidRPr="004F70B2" w:rsidR="004F70B2">
        <w:t xml:space="preserve">Again, this was touched on </w:t>
      </w:r>
      <w:r w:rsidR="006F2D87">
        <w:t xml:space="preserve">earlier </w:t>
      </w:r>
      <w:r w:rsidRPr="004F70B2" w:rsidR="004F70B2">
        <w:t>by one of the two witne</w:t>
      </w:r>
      <w:r w:rsidR="0067765E">
        <w:t>s</w:t>
      </w:r>
      <w:r w:rsidRPr="004F70B2" w:rsidR="004F70B2">
        <w:t>ses.</w:t>
      </w:r>
      <w:r w:rsidR="004F70B2">
        <w:t xml:space="preserve"> </w:t>
      </w:r>
      <w:r w:rsidRPr="004F70B2" w:rsidR="004F70B2">
        <w:t>Forgive me, I cannot s</w:t>
      </w:r>
      <w:r w:rsidR="007973DB">
        <w:t>ee</w:t>
      </w:r>
      <w:r w:rsidRPr="004F70B2" w:rsidR="004F70B2">
        <w:t xml:space="preserve"> your names</w:t>
      </w:r>
      <w:r w:rsidR="003C315B">
        <w:t>,</w:t>
      </w:r>
      <w:r w:rsidRPr="004F70B2" w:rsidR="004F70B2">
        <w:t xml:space="preserve"> so I</w:t>
      </w:r>
      <w:r w:rsidR="007973DB">
        <w:t xml:space="preserve"> have to</w:t>
      </w:r>
      <w:r w:rsidRPr="004F70B2" w:rsidR="004F70B2">
        <w:t xml:space="preserve"> keep referring to you as </w:t>
      </w:r>
      <w:r w:rsidR="007973DB">
        <w:t xml:space="preserve">the </w:t>
      </w:r>
      <w:r w:rsidRPr="004F70B2" w:rsidR="004F70B2">
        <w:t>two witnesses. Authority figures and institutions can be very off</w:t>
      </w:r>
      <w:r w:rsidR="007973DB">
        <w:t>-</w:t>
      </w:r>
      <w:r w:rsidRPr="004F70B2" w:rsidR="004F70B2">
        <w:t>putting for men and women, particularly if you have had adverse prior experiences of authority.</w:t>
      </w:r>
      <w:r w:rsidR="004F70B2">
        <w:t xml:space="preserve"> </w:t>
      </w:r>
      <w:r w:rsidRPr="004F70B2" w:rsidR="004F70B2">
        <w:t>For example, a wom</w:t>
      </w:r>
      <w:r w:rsidR="000E714E">
        <w:t>a</w:t>
      </w:r>
      <w:r w:rsidRPr="004F70B2" w:rsidR="004F70B2">
        <w:t>n</w:t>
      </w:r>
      <w:r w:rsidR="007973DB">
        <w:t xml:space="preserve"> might have</w:t>
      </w:r>
      <w:r w:rsidRPr="004F70B2" w:rsidR="004F70B2">
        <w:t xml:space="preserve"> been taken into care as a child and had a bad experience, or been subject to domestic abuse</w:t>
      </w:r>
      <w:r>
        <w:t>,</w:t>
      </w:r>
      <w:r w:rsidRPr="004F70B2" w:rsidR="004F70B2">
        <w:t xml:space="preserve"> but when she went to the police she was not beli</w:t>
      </w:r>
      <w:r w:rsidR="00792505">
        <w:t>e</w:t>
      </w:r>
      <w:r w:rsidRPr="004F70B2" w:rsidR="004F70B2">
        <w:t>ved</w:t>
      </w:r>
      <w:r>
        <w:t>. T</w:t>
      </w:r>
      <w:r w:rsidRPr="004F70B2" w:rsidR="004F70B2">
        <w:t>here are lots of factors that can make women distrust people in authority and state bodies, in a way that smaller</w:t>
      </w:r>
      <w:r>
        <w:t xml:space="preserve">, </w:t>
      </w:r>
      <w:r w:rsidRPr="004F70B2" w:rsidR="004F70B2">
        <w:t xml:space="preserve">voluntary sector groups, NGOs, and particularly </w:t>
      </w:r>
      <w:r w:rsidR="003C315B">
        <w:t xml:space="preserve">women </w:t>
      </w:r>
      <w:r w:rsidRPr="004F70B2" w:rsidR="004F70B2">
        <w:t>with lived experience who are working as peer support workers, can better overcome.</w:t>
      </w:r>
      <w:r w:rsidR="004F70B2">
        <w:t xml:space="preserve"> </w:t>
      </w:r>
    </w:p>
    <w:p w:rsidR="004F70B2" w:rsidRPr="004F70B2" w:rsidP="005E4729">
      <w:pPr>
        <w:pStyle w:val="Question"/>
      </w:pPr>
      <w:sdt>
        <w:sdtPr>
          <w:alias w:val="Member"/>
          <w:tag w:val="&lt;Member mnisId='4816' dodsId=''&gt;"/>
          <w:id w:val="-846552605"/>
          <w:placeholder>
            <w:docPart w:val="DefaultPlaceholder_-1854013440"/>
          </w:placeholder>
          <w:richText/>
        </w:sdtPr>
        <w:sdtContent>
          <w:r w:rsidRPr="005E4729" w:rsidR="005E4729">
            <w:rPr>
              <w:b/>
            </w:rPr>
            <w:t>Miss Dines:</w:t>
          </w:r>
        </w:sdtContent>
      </w:sdt>
      <w:r w:rsidR="005E4729">
        <w:t xml:space="preserve"> </w:t>
      </w:r>
      <w:r w:rsidRPr="004F70B2">
        <w:t>That is interesting.</w:t>
      </w:r>
      <w:r>
        <w:t xml:space="preserve"> </w:t>
      </w:r>
      <w:r w:rsidRPr="004F70B2">
        <w:t>Do you suggest</w:t>
      </w:r>
      <w:r w:rsidR="00BD31D3">
        <w:t>,</w:t>
      </w:r>
      <w:r w:rsidRPr="004F70B2">
        <w:t xml:space="preserve"> therefore</w:t>
      </w:r>
      <w:r w:rsidR="00BD31D3">
        <w:t>,</w:t>
      </w:r>
      <w:r w:rsidRPr="004F70B2">
        <w:t xml:space="preserve"> that the huge amounts of money that the state spends on formalised programmes would probably better be spent on smaller</w:t>
      </w:r>
      <w:r w:rsidR="000E714E">
        <w:t>,</w:t>
      </w:r>
      <w:r w:rsidRPr="004F70B2">
        <w:t xml:space="preserve"> friendlier</w:t>
      </w:r>
      <w:r w:rsidR="000E714E">
        <w:t>,</w:t>
      </w:r>
      <w:r w:rsidRPr="004F70B2">
        <w:t xml:space="preserve"> more bespoke independent organisations </w:t>
      </w:r>
      <w:r w:rsidR="000E714E">
        <w:t xml:space="preserve">but, </w:t>
      </w:r>
      <w:r w:rsidRPr="004F70B2">
        <w:t>of course</w:t>
      </w:r>
      <w:r w:rsidR="000E714E">
        <w:t>,</w:t>
      </w:r>
      <w:r w:rsidRPr="004F70B2">
        <w:t xml:space="preserve"> with proper overs</w:t>
      </w:r>
      <w:r w:rsidR="000E714E">
        <w:t>ight</w:t>
      </w:r>
      <w:r w:rsidRPr="004F70B2">
        <w:t>?</w:t>
      </w:r>
      <w:r>
        <w:t xml:space="preserve"> </w:t>
      </w:r>
    </w:p>
    <w:p w:rsidR="005E4729" w:rsidP="005E4729">
      <w:pPr>
        <w:pStyle w:val="Answer"/>
      </w:pPr>
      <w:sdt>
        <w:sdtPr>
          <w:alias w:val="Witness"/>
          <w:id w:val="239152286"/>
          <w:placeholder>
            <w:docPart w:val="DefaultPlaceholder_-1854013440"/>
          </w:placeholder>
          <w:richText/>
        </w:sdtPr>
        <w:sdtContent>
          <w:r w:rsidRPr="005E4729">
            <w:rPr>
              <w:b/>
              <w:i/>
            </w:rPr>
            <w:t>Jenny Talbot:</w:t>
          </w:r>
        </w:sdtContent>
      </w:sdt>
      <w:r>
        <w:t xml:space="preserve"> W</w:t>
      </w:r>
      <w:r w:rsidRPr="004F70B2" w:rsidR="004F70B2">
        <w:t>e probably need a better mixed economy.</w:t>
      </w:r>
      <w:r w:rsidR="004F70B2">
        <w:t xml:space="preserve"> </w:t>
      </w:r>
      <w:r w:rsidR="000E714E">
        <w:t>T</w:t>
      </w:r>
      <w:r w:rsidRPr="004F70B2" w:rsidR="004F70B2">
        <w:t xml:space="preserve">here is a place for both, but I certainly </w:t>
      </w:r>
      <w:r w:rsidR="003C315B">
        <w:t xml:space="preserve">think there is </w:t>
      </w:r>
      <w:r w:rsidRPr="004F70B2" w:rsidR="004F70B2">
        <w:t>a significant role for the women</w:t>
      </w:r>
      <w:r w:rsidR="00240EE2">
        <w:t>’</w:t>
      </w:r>
      <w:r w:rsidRPr="004F70B2" w:rsidR="004F70B2">
        <w:t>s centre model</w:t>
      </w:r>
      <w:r w:rsidR="000E714E">
        <w:t>,</w:t>
      </w:r>
      <w:r w:rsidRPr="004F70B2" w:rsidR="004F70B2">
        <w:t xml:space="preserve"> which provides a variety of support in one place</w:t>
      </w:r>
      <w:r>
        <w:t>. T</w:t>
      </w:r>
      <w:r w:rsidRPr="004F70B2" w:rsidR="004F70B2">
        <w:t xml:space="preserve">hat often comes </w:t>
      </w:r>
      <w:r>
        <w:t>as</w:t>
      </w:r>
      <w:r w:rsidRPr="004F70B2" w:rsidR="004F70B2">
        <w:t xml:space="preserve"> a mix of state</w:t>
      </w:r>
      <w:r w:rsidR="004D1A88">
        <w:t>-</w:t>
      </w:r>
      <w:r w:rsidRPr="004F70B2" w:rsidR="004F70B2">
        <w:t>provided</w:t>
      </w:r>
      <w:r>
        <w:t xml:space="preserve"> </w:t>
      </w:r>
      <w:r w:rsidRPr="004F70B2" w:rsidR="004F70B2">
        <w:t>community mental health services as well as local charities</w:t>
      </w:r>
      <w:r w:rsidR="000E714E">
        <w:t>,</w:t>
      </w:r>
      <w:r w:rsidRPr="004F70B2" w:rsidR="004F70B2">
        <w:t xml:space="preserve"> </w:t>
      </w:r>
      <w:r w:rsidR="003C315B">
        <w:t>which</w:t>
      </w:r>
      <w:r w:rsidRPr="004F70B2" w:rsidR="004F70B2">
        <w:t xml:space="preserve"> may respond very well to women with particular needs. It might be older women</w:t>
      </w:r>
      <w:r>
        <w:t xml:space="preserve"> or </w:t>
      </w:r>
      <w:r w:rsidRPr="004F70B2" w:rsidR="004F70B2">
        <w:t>women from different ethnic minority groups</w:t>
      </w:r>
      <w:r w:rsidR="003C315B">
        <w:t>,</w:t>
      </w:r>
      <w:r>
        <w:t xml:space="preserve"> or it</w:t>
      </w:r>
      <w:r w:rsidRPr="004F70B2" w:rsidR="004F70B2">
        <w:t xml:space="preserve"> </w:t>
      </w:r>
      <w:r w:rsidR="000E714E">
        <w:t>could</w:t>
      </w:r>
      <w:r w:rsidRPr="004F70B2" w:rsidR="004F70B2">
        <w:t xml:space="preserve"> be LGBT women.</w:t>
      </w:r>
      <w:r w:rsidR="004F70B2">
        <w:t xml:space="preserve"> </w:t>
      </w:r>
      <w:r w:rsidRPr="004F70B2" w:rsidR="004F70B2">
        <w:t>Small voluntary organisations are often better able to respond to those very particular needs of women</w:t>
      </w:r>
      <w:r w:rsidR="000E714E">
        <w:t>—</w:t>
      </w:r>
      <w:r w:rsidRPr="004F70B2" w:rsidR="004F70B2">
        <w:t xml:space="preserve"> and men for that matter.</w:t>
      </w:r>
      <w:r w:rsidR="004F70B2">
        <w:t xml:space="preserve"> </w:t>
      </w:r>
      <w:r w:rsidRPr="004F70B2" w:rsidR="004F70B2">
        <w:t>I think it applies to both men and women.</w:t>
      </w:r>
      <w:r w:rsidR="004F70B2">
        <w:t xml:space="preserve"> </w:t>
      </w:r>
      <w:r w:rsidRPr="004F70B2" w:rsidR="004F70B2">
        <w:t>Does that answer the question?</w:t>
      </w:r>
      <w:r w:rsidR="004F70B2">
        <w:t xml:space="preserve"> </w:t>
      </w:r>
    </w:p>
    <w:p w:rsidR="004F70B2" w:rsidRPr="004F70B2" w:rsidP="005E4729">
      <w:pPr>
        <w:pStyle w:val="Question"/>
      </w:pPr>
      <w:sdt>
        <w:sdtPr>
          <w:alias w:val="Member"/>
          <w:tag w:val="&lt;Member mnisId='4816' dodsId=''&gt;"/>
          <w:id w:val="1222633068"/>
          <w:placeholder>
            <w:docPart w:val="DefaultPlaceholder_-1854013440"/>
          </w:placeholder>
          <w:richText/>
        </w:sdtPr>
        <w:sdtContent>
          <w:r w:rsidRPr="005E4729" w:rsidR="005E4729">
            <w:rPr>
              <w:b/>
            </w:rPr>
            <w:t>Miss Dines:</w:t>
          </w:r>
          <w:r w:rsidR="007973DB">
            <w:rPr>
              <w:b/>
            </w:rPr>
            <w:t xml:space="preserve"> </w:t>
          </w:r>
        </w:sdtContent>
      </w:sdt>
      <w:r w:rsidRPr="004F70B2">
        <w:t>It does</w:t>
      </w:r>
      <w:r w:rsidR="000E714E">
        <w:t>,</w:t>
      </w:r>
      <w:r w:rsidRPr="004F70B2">
        <w:t xml:space="preserve"> but</w:t>
      </w:r>
      <w:r w:rsidR="005E4729">
        <w:t xml:space="preserve">, </w:t>
      </w:r>
      <w:r w:rsidRPr="004F70B2">
        <w:t>really</w:t>
      </w:r>
      <w:r w:rsidR="005E4729">
        <w:t>,</w:t>
      </w:r>
      <w:r w:rsidRPr="004F70B2">
        <w:t xml:space="preserve"> that is what we have at the moment.</w:t>
      </w:r>
      <w:r>
        <w:t xml:space="preserve"> </w:t>
      </w:r>
      <w:r w:rsidRPr="004F70B2">
        <w:t>We have a huge state system supplemented by separately funded</w:t>
      </w:r>
      <w:r w:rsidR="000B4E7E">
        <w:t>,</w:t>
      </w:r>
      <w:r w:rsidRPr="004F70B2">
        <w:t xml:space="preserve"> smaller organisations.</w:t>
      </w:r>
      <w:r>
        <w:t xml:space="preserve"> </w:t>
      </w:r>
      <w:r w:rsidR="007973DB">
        <w:t>A</w:t>
      </w:r>
      <w:r w:rsidRPr="004F70B2">
        <w:t xml:space="preserve">ccording to </w:t>
      </w:r>
      <w:r w:rsidR="003C315B">
        <w:t>the o</w:t>
      </w:r>
      <w:r w:rsidRPr="004F70B2">
        <w:t>ther experts on the panel,</w:t>
      </w:r>
      <w:r w:rsidR="007973DB">
        <w:t xml:space="preserve"> that is</w:t>
      </w:r>
      <w:r w:rsidRPr="004F70B2">
        <w:t xml:space="preserve"> not really meeting women</w:t>
      </w:r>
      <w:r w:rsidR="00240EE2">
        <w:t>’</w:t>
      </w:r>
      <w:r w:rsidRPr="004F70B2">
        <w:t>s needs, so how do we go forward?</w:t>
      </w:r>
      <w:r>
        <w:t xml:space="preserve"> </w:t>
      </w:r>
    </w:p>
    <w:p w:rsidR="005E4729" w:rsidP="005E4729">
      <w:pPr>
        <w:pStyle w:val="Answer"/>
      </w:pPr>
      <w:sdt>
        <w:sdtPr>
          <w:alias w:val="Witness"/>
          <w:id w:val="-307940475"/>
          <w:placeholder>
            <w:docPart w:val="DefaultPlaceholder_-1854013440"/>
          </w:placeholder>
          <w:richText/>
        </w:sdtPr>
        <w:sdtContent>
          <w:r w:rsidRPr="005E4729">
            <w:rPr>
              <w:b/>
              <w:i/>
            </w:rPr>
            <w:t>Jenny Talbot:</w:t>
          </w:r>
        </w:sdtContent>
      </w:sdt>
      <w:r>
        <w:t xml:space="preserve"> </w:t>
      </w:r>
      <w:r w:rsidRPr="004F70B2" w:rsidR="004F70B2">
        <w:t>As a starter, I would look to the women</w:t>
      </w:r>
      <w:r w:rsidR="00240EE2">
        <w:t>’</w:t>
      </w:r>
      <w:r w:rsidRPr="004F70B2" w:rsidR="004F70B2">
        <w:t>s centre network and I am happy to continue the conversation, but certainly I think there are gaps.</w:t>
      </w:r>
      <w:r w:rsidR="004F70B2">
        <w:t xml:space="preserve"> </w:t>
      </w:r>
      <w:r w:rsidRPr="004F70B2" w:rsidR="004F70B2">
        <w:t>There are 12 women</w:t>
      </w:r>
      <w:r w:rsidR="00240EE2">
        <w:t>’</w:t>
      </w:r>
      <w:r w:rsidRPr="004F70B2" w:rsidR="004F70B2">
        <w:t>s prison</w:t>
      </w:r>
      <w:r w:rsidR="007973DB">
        <w:t>s</w:t>
      </w:r>
      <w:r w:rsidRPr="004F70B2" w:rsidR="004F70B2">
        <w:t>.</w:t>
      </w:r>
      <w:r w:rsidR="004F70B2">
        <w:t xml:space="preserve"> </w:t>
      </w:r>
      <w:r w:rsidRPr="004F70B2" w:rsidR="004F70B2">
        <w:t>Women return home all over the country and some have access to some marvellous support.</w:t>
      </w:r>
      <w:r w:rsidR="004F70B2">
        <w:t xml:space="preserve"> </w:t>
      </w:r>
      <w:r w:rsidRPr="004F70B2" w:rsidR="004F70B2">
        <w:t xml:space="preserve">The </w:t>
      </w:r>
      <w:r>
        <w:t xml:space="preserve">Good Loaf </w:t>
      </w:r>
      <w:r w:rsidRPr="004F70B2" w:rsidR="004F70B2">
        <w:t xml:space="preserve">in Northamptonshire is one very good example, but if you live somewhere else you do not have that support. </w:t>
      </w:r>
      <w:r w:rsidR="000E714E">
        <w:t>T</w:t>
      </w:r>
      <w:r w:rsidRPr="004F70B2" w:rsidR="004F70B2">
        <w:t>here needs to be much better coverage.</w:t>
      </w:r>
      <w:r w:rsidR="004F70B2">
        <w:t xml:space="preserve"> </w:t>
      </w:r>
      <w:r>
        <w:t>I</w:t>
      </w:r>
      <w:r w:rsidRPr="004F70B2" w:rsidR="004F70B2">
        <w:t xml:space="preserve">t is a postcode lottery at the moment and that certainly </w:t>
      </w:r>
      <w:r w:rsidR="000E714E">
        <w:t xml:space="preserve">won’t </w:t>
      </w:r>
      <w:r w:rsidRPr="004F70B2" w:rsidR="004F70B2">
        <w:t>help. When I talk about a mixed economy, perhaps we need a slightly different mix.</w:t>
      </w:r>
      <w:r w:rsidR="004F70B2">
        <w:t xml:space="preserve"> </w:t>
      </w:r>
    </w:p>
    <w:p w:rsidR="005E4729" w:rsidP="005E4729">
      <w:pPr>
        <w:pStyle w:val="Remark"/>
      </w:pPr>
      <w:sdt>
        <w:sdtPr>
          <w:alias w:val="Member"/>
          <w:tag w:val="&lt;Member mnisId='4816' dodsId=''&gt;"/>
          <w:id w:val="-12459904"/>
          <w:placeholder>
            <w:docPart w:val="DefaultPlaceholder_-1854013440"/>
          </w:placeholder>
          <w:richText/>
        </w:sdtPr>
        <w:sdtContent>
          <w:r w:rsidRPr="005E4729">
            <w:rPr>
              <w:b/>
            </w:rPr>
            <w:t>Miss Dines:</w:t>
          </w:r>
        </w:sdtContent>
      </w:sdt>
      <w:r>
        <w:t xml:space="preserve"> </w:t>
      </w:r>
      <w:r w:rsidRPr="004F70B2" w:rsidR="004F70B2">
        <w:t>Thank you very much.</w:t>
      </w:r>
      <w:r w:rsidR="004F70B2">
        <w:t xml:space="preserve"> </w:t>
      </w:r>
    </w:p>
    <w:p w:rsidR="005E4729" w:rsidP="0000279F">
      <w:pPr>
        <w:pStyle w:val="Remark"/>
      </w:pPr>
      <w:sdt>
        <w:sdtPr>
          <w:alias w:val="Member"/>
          <w:tag w:val="&lt;Member mnisId='1601' dodsId='34498'&gt;"/>
          <w:id w:val="713707625"/>
          <w:placeholder>
            <w:docPart w:val="DefaultPlaceholder_-1854013440"/>
          </w:placeholder>
          <w:richText/>
        </w:sdtPr>
        <w:sdtContent>
          <w:r w:rsidRPr="0000279F">
            <w:rPr>
              <w:b/>
            </w:rPr>
            <w:t>Chair:</w:t>
          </w:r>
        </w:sdtContent>
      </w:sdt>
      <w:r>
        <w:t xml:space="preserve"> </w:t>
      </w:r>
      <w:r w:rsidRPr="004F70B2" w:rsidR="004F70B2">
        <w:t>We</w:t>
      </w:r>
      <w:r>
        <w:t xml:space="preserve"> still</w:t>
      </w:r>
      <w:r w:rsidRPr="004F70B2" w:rsidR="004F70B2">
        <w:t xml:space="preserve"> have quite a </w:t>
      </w:r>
      <w:r w:rsidR="00F07D7C">
        <w:t>bit</w:t>
      </w:r>
      <w:r w:rsidRPr="004F70B2" w:rsidR="004F70B2">
        <w:t xml:space="preserve"> to get through</w:t>
      </w:r>
      <w:r w:rsidR="0000279F">
        <w:t>,</w:t>
      </w:r>
      <w:r w:rsidRPr="004F70B2" w:rsidR="004F70B2">
        <w:t xml:space="preserve"> but thank you</w:t>
      </w:r>
      <w:r w:rsidR="00F07D7C">
        <w:t>;</w:t>
      </w:r>
      <w:r w:rsidRPr="004F70B2" w:rsidR="004F70B2">
        <w:t xml:space="preserve"> that is helpful, Sarah. </w:t>
      </w:r>
    </w:p>
    <w:p w:rsidR="005E4729" w:rsidP="005E4729">
      <w:pPr>
        <w:pStyle w:val="Question"/>
      </w:pPr>
      <w:sdt>
        <w:sdtPr>
          <w:alias w:val="Member"/>
          <w:tag w:val="&lt;Member mnisId='4745' dodsId=''&gt;"/>
          <w:id w:val="-1049606686"/>
          <w:placeholder>
            <w:docPart w:val="DefaultPlaceholder_-1854013440"/>
          </w:placeholder>
          <w:richText/>
        </w:sdtPr>
        <w:sdtContent>
          <w:r w:rsidRPr="005E4729">
            <w:rPr>
              <w:b/>
            </w:rPr>
            <w:t>Rob Butler:</w:t>
          </w:r>
        </w:sdtContent>
      </w:sdt>
      <w:r>
        <w:t xml:space="preserve"> </w:t>
      </w:r>
      <w:r w:rsidRPr="004F70B2" w:rsidR="004F70B2">
        <w:t>Dr Durkin, could I perhaps take us back into prison</w:t>
      </w:r>
      <w:r w:rsidR="00F07D7C">
        <w:t>?</w:t>
      </w:r>
      <w:r>
        <w:t xml:space="preserve"> C</w:t>
      </w:r>
      <w:r w:rsidRPr="004F70B2" w:rsidR="004F70B2">
        <w:t xml:space="preserve">ould </w:t>
      </w:r>
      <w:r w:rsidR="0000279F">
        <w:t xml:space="preserve">you </w:t>
      </w:r>
      <w:r w:rsidRPr="004F70B2" w:rsidR="004F70B2">
        <w:t>say a little bit about how mental health conditions are identified beyond the reception stage?</w:t>
      </w:r>
      <w:r w:rsidR="004F70B2">
        <w:t xml:space="preserve"> </w:t>
      </w:r>
    </w:p>
    <w:p w:rsidR="0000279F" w:rsidP="005E4729">
      <w:pPr>
        <w:pStyle w:val="Answer"/>
      </w:pPr>
      <w:sdt>
        <w:sdtPr>
          <w:alias w:val="Witness"/>
          <w:id w:val="-791051067"/>
          <w:placeholder>
            <w:docPart w:val="DefaultPlaceholder_-1854013440"/>
          </w:placeholder>
          <w:richText/>
        </w:sdtPr>
        <w:sdtContent>
          <w:r w:rsidRPr="00303E09" w:rsidR="00303E09">
            <w:rPr>
              <w:b/>
              <w:bCs/>
              <w:i/>
              <w:iCs/>
            </w:rPr>
            <w:t>Dr Durkin</w:t>
          </w:r>
          <w:r w:rsidRPr="005E4729" w:rsidR="005E4729">
            <w:rPr>
              <w:b/>
              <w:i/>
            </w:rPr>
            <w:t>:</w:t>
          </w:r>
        </w:sdtContent>
      </w:sdt>
      <w:r w:rsidR="005E4729">
        <w:t xml:space="preserve"> </w:t>
      </w:r>
      <w:r w:rsidRPr="004F70B2" w:rsidR="004F70B2">
        <w:t>The</w:t>
      </w:r>
      <w:r w:rsidR="005E4729">
        <w:t>re is</w:t>
      </w:r>
      <w:r w:rsidRPr="004F70B2" w:rsidR="004F70B2">
        <w:t xml:space="preserve"> primary and secondary screening at reception when all the women come into the estate</w:t>
      </w:r>
      <w:r w:rsidR="003C315B">
        <w:t>. I</w:t>
      </w:r>
      <w:r w:rsidRPr="004F70B2" w:rsidR="004F70B2">
        <w:t>n the prisons that I work in</w:t>
      </w:r>
      <w:r w:rsidR="003C315B">
        <w:t xml:space="preserve"> we offer</w:t>
      </w:r>
      <w:r w:rsidRPr="004F70B2" w:rsidR="004F70B2">
        <w:t xml:space="preserve"> a single point of access into our mental hea</w:t>
      </w:r>
      <w:r>
        <w:t>l</w:t>
      </w:r>
      <w:r w:rsidRPr="004F70B2" w:rsidR="004F70B2">
        <w:t>th services</w:t>
      </w:r>
      <w:r w:rsidR="005E4729">
        <w:t>,</w:t>
      </w:r>
      <w:r w:rsidRPr="004F70B2" w:rsidR="004F70B2">
        <w:t xml:space="preserve"> which means </w:t>
      </w:r>
      <w:r w:rsidR="00F07D7C">
        <w:t xml:space="preserve">that </w:t>
      </w:r>
      <w:r w:rsidR="005E4729">
        <w:t xml:space="preserve">the </w:t>
      </w:r>
      <w:r w:rsidRPr="004F70B2" w:rsidR="004F70B2">
        <w:t>women can refer themselves in to the team</w:t>
      </w:r>
      <w:r w:rsidR="005E4729">
        <w:t>,</w:t>
      </w:r>
      <w:r w:rsidRPr="004F70B2" w:rsidR="004F70B2">
        <w:t xml:space="preserve"> and any member of staff within the team can do the same.</w:t>
      </w:r>
      <w:r w:rsidR="004F70B2">
        <w:t xml:space="preserve"> </w:t>
      </w:r>
      <w:r>
        <w:t>If a</w:t>
      </w:r>
      <w:r w:rsidRPr="004F70B2" w:rsidR="004F70B2">
        <w:t xml:space="preserve">ny of the operational staff, </w:t>
      </w:r>
      <w:r w:rsidR="005E4729">
        <w:t>c</w:t>
      </w:r>
      <w:r w:rsidRPr="004F70B2" w:rsidR="004F70B2">
        <w:t xml:space="preserve">haplaincy, </w:t>
      </w:r>
      <w:r>
        <w:t xml:space="preserve">or </w:t>
      </w:r>
      <w:r w:rsidRPr="004F70B2" w:rsidR="004F70B2">
        <w:t>anyone in the prison has concerns about that individual</w:t>
      </w:r>
      <w:r w:rsidR="005E4729">
        <w:t>, it</w:t>
      </w:r>
      <w:r w:rsidRPr="004F70B2" w:rsidR="004F70B2">
        <w:t xml:space="preserve"> will get referred to our mental health team.</w:t>
      </w:r>
      <w:r w:rsidR="004F70B2">
        <w:t xml:space="preserve"> </w:t>
      </w:r>
      <w:r w:rsidR="005E4729">
        <w:t>As a c</w:t>
      </w:r>
      <w:r w:rsidRPr="004F70B2" w:rsidR="004F70B2">
        <w:t>ollective</w:t>
      </w:r>
      <w:r>
        <w:t>,</w:t>
      </w:r>
      <w:r w:rsidRPr="004F70B2" w:rsidR="004F70B2">
        <w:t xml:space="preserve"> </w:t>
      </w:r>
      <w:r w:rsidR="00F07D7C">
        <w:t>as a</w:t>
      </w:r>
      <w:r w:rsidRPr="004F70B2" w:rsidR="004F70B2">
        <w:t xml:space="preserve"> team</w:t>
      </w:r>
      <w:r w:rsidR="00F07D7C">
        <w:t xml:space="preserve">—as </w:t>
      </w:r>
      <w:r w:rsidRPr="004F70B2" w:rsidR="004F70B2">
        <w:t xml:space="preserve">I was doing this </w:t>
      </w:r>
      <w:r w:rsidR="00F07D7C">
        <w:t xml:space="preserve">time </w:t>
      </w:r>
      <w:r w:rsidRPr="004F70B2" w:rsidR="004F70B2">
        <w:t>yesterday</w:t>
      </w:r>
      <w:r w:rsidR="00F07D7C">
        <w:t xml:space="preserve">—we </w:t>
      </w:r>
      <w:r w:rsidRPr="004F70B2" w:rsidR="004F70B2">
        <w:t xml:space="preserve">sit down and look at all </w:t>
      </w:r>
      <w:r w:rsidR="00F07D7C">
        <w:t xml:space="preserve">of </w:t>
      </w:r>
      <w:r w:rsidRPr="004F70B2" w:rsidR="004F70B2">
        <w:t>those referrals.</w:t>
      </w:r>
      <w:r w:rsidR="004F70B2">
        <w:t xml:space="preserve"> </w:t>
      </w:r>
      <w:r w:rsidRPr="004F70B2" w:rsidR="004F70B2">
        <w:t xml:space="preserve">We use the additional information that we have on the women on our system, which is why it is so important </w:t>
      </w:r>
      <w:r w:rsidR="00F07D7C">
        <w:t xml:space="preserve">that </w:t>
      </w:r>
      <w:r w:rsidRPr="004F70B2" w:rsidR="004F70B2">
        <w:t>we have as much information as we can linking up with GP histories</w:t>
      </w:r>
      <w:r w:rsidR="005E4729">
        <w:t xml:space="preserve">. </w:t>
      </w:r>
      <w:r w:rsidR="00F07D7C">
        <w:t>Then w</w:t>
      </w:r>
      <w:r w:rsidRPr="004F70B2" w:rsidR="004F70B2">
        <w:t>e will make a decision</w:t>
      </w:r>
      <w:r w:rsidR="005E4729">
        <w:t>. We t</w:t>
      </w:r>
      <w:r w:rsidRPr="004F70B2" w:rsidR="004F70B2">
        <w:t>riage all of the assessments and, depending on the severity of need of that individual, different members of the team will go and assess that person or signpost in</w:t>
      </w:r>
      <w:r w:rsidR="005E4729">
        <w:t xml:space="preserve"> </w:t>
      </w:r>
      <w:r w:rsidRPr="004F70B2" w:rsidR="004F70B2">
        <w:t>to the most appropriate service.</w:t>
      </w:r>
      <w:r w:rsidR="004F70B2">
        <w:t xml:space="preserve"> </w:t>
      </w:r>
    </w:p>
    <w:p w:rsidR="00F07D7C" w:rsidP="005E4729">
      <w:pPr>
        <w:pStyle w:val="Answer"/>
      </w:pPr>
      <w:r w:rsidRPr="004F70B2">
        <w:t>Once they have had a full assessment</w:t>
      </w:r>
      <w:r w:rsidR="0000279F">
        <w:t>,</w:t>
      </w:r>
      <w:r w:rsidRPr="004F70B2">
        <w:t xml:space="preserve"> it is brought back to our team meetings and we will discuss what we think the </w:t>
      </w:r>
      <w:r w:rsidR="003C315B">
        <w:t xml:space="preserve">likely </w:t>
      </w:r>
      <w:r w:rsidRPr="004F70B2">
        <w:t xml:space="preserve">difficulties </w:t>
      </w:r>
      <w:r w:rsidR="0000279F">
        <w:t>are</w:t>
      </w:r>
      <w:r w:rsidR="003C315B">
        <w:t xml:space="preserve"> that</w:t>
      </w:r>
      <w:r w:rsidR="0000279F">
        <w:t xml:space="preserve"> the </w:t>
      </w:r>
      <w:r w:rsidRPr="004F70B2">
        <w:t>person has</w:t>
      </w:r>
      <w:r w:rsidR="005E4729">
        <w:t xml:space="preserve">, </w:t>
      </w:r>
      <w:r w:rsidRPr="004F70B2">
        <w:t xml:space="preserve">and whether that can be managed more by </w:t>
      </w:r>
      <w:r w:rsidR="005E4729">
        <w:t xml:space="preserve">a </w:t>
      </w:r>
      <w:r w:rsidRPr="004F70B2">
        <w:t xml:space="preserve">psychology service, a group, an intervention, or whether </w:t>
      </w:r>
      <w:r w:rsidR="0000279F">
        <w:t>it</w:t>
      </w:r>
      <w:r w:rsidRPr="004F70B2">
        <w:t xml:space="preserve"> is someone with a higher level of mental health needs, </w:t>
      </w:r>
      <w:r w:rsidR="0000279F">
        <w:t>or t</w:t>
      </w:r>
      <w:r w:rsidRPr="004F70B2">
        <w:t>here is severe and enduring mental health illness, in which case they would be allocated to what is called our secondary case</w:t>
      </w:r>
      <w:r w:rsidR="0000279F">
        <w:t xml:space="preserve"> </w:t>
      </w:r>
      <w:r w:rsidRPr="004F70B2">
        <w:t>load</w:t>
      </w:r>
      <w:r w:rsidR="0000279F">
        <w:t>. T</w:t>
      </w:r>
      <w:r w:rsidRPr="004F70B2">
        <w:t>heir case would be managed by one of the mental health team</w:t>
      </w:r>
      <w:r w:rsidR="005E4729">
        <w:t>,</w:t>
      </w:r>
      <w:r w:rsidRPr="004F70B2">
        <w:t xml:space="preserve"> and they would have a holistic package of care. </w:t>
      </w:r>
    </w:p>
    <w:p w:rsidR="005E4729" w:rsidP="005E4729">
      <w:pPr>
        <w:pStyle w:val="Answer"/>
      </w:pPr>
      <w:r w:rsidRPr="004F70B2">
        <w:t>At any point throughout that process</w:t>
      </w:r>
      <w:r w:rsidR="003C315B">
        <w:t>,</w:t>
      </w:r>
      <w:r w:rsidRPr="004F70B2">
        <w:t xml:space="preserve"> we will be bringing our own areas of expertise to </w:t>
      </w:r>
      <w:r w:rsidR="00F07D7C">
        <w:t>say,</w:t>
      </w:r>
      <w:r w:rsidRPr="004F70B2">
        <w:t xml:space="preserve"> </w:t>
      </w:r>
      <w:r w:rsidR="00F07D7C">
        <w:t>“W</w:t>
      </w:r>
      <w:r w:rsidRPr="004F70B2">
        <w:t xml:space="preserve">hat </w:t>
      </w:r>
      <w:r w:rsidR="00F07D7C">
        <w:t xml:space="preserve">do </w:t>
      </w:r>
      <w:r w:rsidRPr="004F70B2">
        <w:t xml:space="preserve">we think is happening with this person and what </w:t>
      </w:r>
      <w:r w:rsidR="00F07D7C">
        <w:t xml:space="preserve">do </w:t>
      </w:r>
      <w:r w:rsidRPr="004F70B2">
        <w:t>we think we need to do in terms of understanding our assessment</w:t>
      </w:r>
      <w:r w:rsidR="00F07D7C">
        <w:t>?</w:t>
      </w:r>
      <w:r>
        <w:t xml:space="preserve"> </w:t>
      </w:r>
      <w:r w:rsidRPr="004F70B2">
        <w:t>Do we think this is someone who is presenting with a psychotic illness</w:t>
      </w:r>
      <w:r w:rsidR="00F07D7C">
        <w:t>?</w:t>
      </w:r>
      <w:r w:rsidRPr="004F70B2">
        <w:t xml:space="preserve"> </w:t>
      </w:r>
      <w:r w:rsidR="00F07D7C">
        <w:t>I</w:t>
      </w:r>
      <w:r w:rsidRPr="004F70B2">
        <w:t>s this a mood disorder</w:t>
      </w:r>
      <w:r w:rsidR="00F07D7C">
        <w:t>?</w:t>
      </w:r>
      <w:r w:rsidRPr="004F70B2">
        <w:t xml:space="preserve"> </w:t>
      </w:r>
      <w:r w:rsidR="00F07D7C">
        <w:t>D</w:t>
      </w:r>
      <w:r w:rsidRPr="004F70B2">
        <w:t>o they need to come and see me as a psychiatrist</w:t>
      </w:r>
      <w:r w:rsidR="00F07D7C">
        <w:t>?</w:t>
      </w:r>
      <w:r w:rsidRPr="004F70B2">
        <w:t xml:space="preserve"> </w:t>
      </w:r>
      <w:r w:rsidR="00F07D7C">
        <w:t>A</w:t>
      </w:r>
      <w:r w:rsidRPr="004F70B2">
        <w:t>re we querying more of a neurodevelopmental pathway</w:t>
      </w:r>
      <w:r w:rsidR="00F07D7C">
        <w:t>?</w:t>
      </w:r>
      <w:r w:rsidRPr="004F70B2">
        <w:t xml:space="preserve"> </w:t>
      </w:r>
      <w:r w:rsidR="00F07D7C">
        <w:t>D</w:t>
      </w:r>
      <w:r w:rsidRPr="004F70B2">
        <w:t>o we think this is somebody who has more of an autistic spectrum disorder or a brain injury?</w:t>
      </w:r>
      <w:r w:rsidR="00F07D7C">
        <w:t>”</w:t>
      </w:r>
      <w:r>
        <w:t xml:space="preserve"> </w:t>
      </w:r>
    </w:p>
    <w:p w:rsidR="005E4729" w:rsidP="005E4729">
      <w:pPr>
        <w:pStyle w:val="Answer"/>
      </w:pPr>
      <w:r w:rsidRPr="004F70B2">
        <w:t>There is an awful lot that goes in to trying to get the diagnosis right in custody.</w:t>
      </w:r>
      <w:r>
        <w:t xml:space="preserve"> </w:t>
      </w:r>
      <w:r w:rsidR="00137A41">
        <w:t>I</w:t>
      </w:r>
      <w:r w:rsidRPr="004F70B2">
        <w:t>t is fair to say that the women we see</w:t>
      </w:r>
      <w:r>
        <w:t>,</w:t>
      </w:r>
      <w:r w:rsidRPr="004F70B2">
        <w:t xml:space="preserve"> particularly the women I see in clinic</w:t>
      </w:r>
      <w:r>
        <w:t>,</w:t>
      </w:r>
      <w:r w:rsidRPr="004F70B2">
        <w:t xml:space="preserve"> have often been given three or four different diagnoses throughout their time with mental health services.</w:t>
      </w:r>
      <w:r>
        <w:t xml:space="preserve"> </w:t>
      </w:r>
      <w:r w:rsidRPr="004F70B2">
        <w:t xml:space="preserve">They </w:t>
      </w:r>
      <w:r>
        <w:t xml:space="preserve">will </w:t>
      </w:r>
      <w:r w:rsidRPr="004F70B2">
        <w:t>say</w:t>
      </w:r>
      <w:r>
        <w:t xml:space="preserve">, </w:t>
      </w:r>
      <w:r w:rsidR="004D1A88">
        <w:t>“</w:t>
      </w:r>
      <w:r w:rsidRPr="004F70B2">
        <w:t>I have been given a diagnosis of depression, schizophrenia or personality disorder,</w:t>
      </w:r>
      <w:r w:rsidR="004D1A88">
        <w:t>”</w:t>
      </w:r>
      <w:r w:rsidRPr="004F70B2">
        <w:t xml:space="preserve"> and they are at a bit of a loss to understand what their diagnosis is as well. </w:t>
      </w:r>
      <w:r w:rsidR="00137A41">
        <w:t>T</w:t>
      </w:r>
      <w:r w:rsidRPr="004F70B2">
        <w:t>he reason for that is because we see such complexity in the women and how they present, often compounded by these very significant histories of trauma.</w:t>
      </w:r>
      <w:r>
        <w:t xml:space="preserve"> </w:t>
      </w:r>
    </w:p>
    <w:p w:rsidR="005E4729" w:rsidP="005E4729">
      <w:pPr>
        <w:pStyle w:val="Question"/>
      </w:pPr>
      <w:sdt>
        <w:sdtPr>
          <w:alias w:val="Member"/>
          <w:tag w:val="&lt;Member mnisId='4745' dodsId=''&gt;"/>
          <w:id w:val="-1575360050"/>
          <w:placeholder>
            <w:docPart w:val="DefaultPlaceholder_-1854013440"/>
          </w:placeholder>
          <w:richText/>
        </w:sdtPr>
        <w:sdtContent>
          <w:r w:rsidRPr="005E4729">
            <w:rPr>
              <w:b/>
            </w:rPr>
            <w:t>Rob Butler:</w:t>
          </w:r>
        </w:sdtContent>
      </w:sdt>
      <w:r>
        <w:t xml:space="preserve"> </w:t>
      </w:r>
      <w:r w:rsidRPr="004F70B2" w:rsidR="004F70B2">
        <w:t>That sounds very thorough and comprehensive.</w:t>
      </w:r>
      <w:r w:rsidR="004F70B2">
        <w:t xml:space="preserve"> </w:t>
      </w:r>
      <w:r w:rsidRPr="004F70B2" w:rsidR="004F70B2">
        <w:t xml:space="preserve">Are you getting </w:t>
      </w:r>
      <w:r>
        <w:t>the r</w:t>
      </w:r>
      <w:r w:rsidRPr="004F70B2" w:rsidR="004F70B2">
        <w:t>eferrals?</w:t>
      </w:r>
      <w:r w:rsidR="004F70B2">
        <w:t xml:space="preserve"> </w:t>
      </w:r>
      <w:r w:rsidRPr="004F70B2" w:rsidR="004F70B2">
        <w:t>Do people f</w:t>
      </w:r>
      <w:r>
        <w:t>reely f</w:t>
      </w:r>
      <w:r w:rsidRPr="004F70B2" w:rsidR="004F70B2">
        <w:t xml:space="preserve">eel </w:t>
      </w:r>
      <w:r w:rsidR="00137A41">
        <w:t xml:space="preserve">that </w:t>
      </w:r>
      <w:r w:rsidRPr="004F70B2" w:rsidR="004F70B2">
        <w:t>they can refer</w:t>
      </w:r>
      <w:r w:rsidR="00137A41">
        <w:t xml:space="preserve"> and</w:t>
      </w:r>
      <w:r w:rsidR="004F70B2">
        <w:t xml:space="preserve"> </w:t>
      </w:r>
      <w:r w:rsidR="00137A41">
        <w:t>d</w:t>
      </w:r>
      <w:r w:rsidRPr="004F70B2" w:rsidR="004F70B2">
        <w:t>o you then have the means to provide whatever treatment is required?</w:t>
      </w:r>
      <w:r w:rsidR="004F70B2">
        <w:t xml:space="preserve"> </w:t>
      </w:r>
      <w:r w:rsidRPr="004F70B2" w:rsidR="004F70B2">
        <w:t xml:space="preserve">You talked </w:t>
      </w:r>
      <w:r w:rsidR="003C315B">
        <w:t xml:space="preserve">about a </w:t>
      </w:r>
      <w:r w:rsidRPr="004F70B2" w:rsidR="004F70B2">
        <w:t>huge different range of conditions there.</w:t>
      </w:r>
      <w:r w:rsidR="004F70B2">
        <w:t xml:space="preserve"> </w:t>
      </w:r>
      <w:r w:rsidRPr="004F70B2" w:rsidR="004F70B2">
        <w:t>Can you explain to the Committee a little</w:t>
      </w:r>
      <w:r w:rsidR="003C315B">
        <w:t xml:space="preserve"> bit</w:t>
      </w:r>
      <w:r w:rsidRPr="004F70B2" w:rsidR="004F70B2">
        <w:t xml:space="preserve"> about how those needs can be met?</w:t>
      </w:r>
      <w:r w:rsidR="004F70B2">
        <w:t xml:space="preserve"> </w:t>
      </w:r>
    </w:p>
    <w:p w:rsidR="00137A41" w:rsidP="005E4729">
      <w:pPr>
        <w:pStyle w:val="Answer"/>
      </w:pPr>
      <w:sdt>
        <w:sdtPr>
          <w:alias w:val="Witness"/>
          <w:id w:val="300041868"/>
          <w:placeholder>
            <w:docPart w:val="DefaultPlaceholder_-1854013440"/>
          </w:placeholder>
          <w:richText/>
        </w:sdtPr>
        <w:sdtContent>
          <w:r w:rsidRPr="00303E09" w:rsidR="00303E09">
            <w:rPr>
              <w:b/>
              <w:bCs/>
              <w:i/>
              <w:iCs/>
            </w:rPr>
            <w:t>Dr Durkin</w:t>
          </w:r>
          <w:r w:rsidRPr="005E4729" w:rsidR="005E4729">
            <w:rPr>
              <w:b/>
              <w:i/>
            </w:rPr>
            <w:t>:</w:t>
          </w:r>
        </w:sdtContent>
      </w:sdt>
      <w:r w:rsidR="005E4729">
        <w:t xml:space="preserve"> </w:t>
      </w:r>
      <w:r w:rsidRPr="004F70B2" w:rsidR="004F70B2">
        <w:t>We get an awful lot of referrals. We are quite overwhelmed with our referrals.</w:t>
      </w:r>
      <w:r w:rsidR="004F70B2">
        <w:t xml:space="preserve"> </w:t>
      </w:r>
      <w:r>
        <w:t>W</w:t>
      </w:r>
      <w:r w:rsidRPr="004F70B2" w:rsidR="004F70B2">
        <w:t>hat is really key with managing this population is having a good understanding of trauma. The clinical teams work in a very trauma</w:t>
      </w:r>
      <w:r w:rsidR="004D1A88">
        <w:t>-</w:t>
      </w:r>
      <w:r w:rsidRPr="004F70B2" w:rsidR="004F70B2">
        <w:t>informed way.</w:t>
      </w:r>
      <w:r w:rsidR="004F70B2">
        <w:t xml:space="preserve"> </w:t>
      </w:r>
      <w:r w:rsidRPr="004F70B2" w:rsidR="004F70B2">
        <w:t>A lot of it is based on good collateral information and a lot of it is based on time.</w:t>
      </w:r>
      <w:r w:rsidR="004F70B2">
        <w:t xml:space="preserve"> </w:t>
      </w:r>
      <w:r w:rsidRPr="004F70B2" w:rsidR="004F70B2">
        <w:t>When you fir</w:t>
      </w:r>
      <w:r w:rsidR="005E4729">
        <w:t>s</w:t>
      </w:r>
      <w:r w:rsidRPr="004F70B2" w:rsidR="004F70B2">
        <w:t>t meet a woman and she is in crisis, that is what you will be dealing with.</w:t>
      </w:r>
      <w:r w:rsidR="004F70B2">
        <w:t xml:space="preserve"> </w:t>
      </w:r>
      <w:r w:rsidRPr="004F70B2" w:rsidR="004F70B2">
        <w:t>It might take a number of sessions before you are able to build up a really good formulat</w:t>
      </w:r>
      <w:r w:rsidR="005E4729">
        <w:t>ion</w:t>
      </w:r>
      <w:r w:rsidRPr="004F70B2" w:rsidR="004F70B2">
        <w:t xml:space="preserve"> or try to fit wom</w:t>
      </w:r>
      <w:r>
        <w:t>e</w:t>
      </w:r>
      <w:r w:rsidR="003C315B">
        <w:t>n</w:t>
      </w:r>
      <w:r w:rsidRPr="004F70B2" w:rsidR="004F70B2">
        <w:t xml:space="preserve"> into the </w:t>
      </w:r>
      <w:r w:rsidR="005E4729">
        <w:t xml:space="preserve">sort of </w:t>
      </w:r>
      <w:r w:rsidRPr="004F70B2" w:rsidR="004F70B2">
        <w:t>diagnostic framework that we use in psychiatry.</w:t>
      </w:r>
      <w:r w:rsidR="004F70B2">
        <w:t xml:space="preserve"> </w:t>
      </w:r>
    </w:p>
    <w:p w:rsidR="005E4729" w:rsidP="005E4729">
      <w:pPr>
        <w:pStyle w:val="Answer"/>
      </w:pPr>
      <w:r w:rsidRPr="004F70B2">
        <w:t>Often</w:t>
      </w:r>
      <w:r>
        <w:t>,</w:t>
      </w:r>
      <w:r w:rsidRPr="004F70B2">
        <w:t xml:space="preserve"> we really struggle to fit women into particular diagnostic categories, because they do not present in that way.</w:t>
      </w:r>
      <w:r>
        <w:t xml:space="preserve"> </w:t>
      </w:r>
      <w:r w:rsidRPr="004F70B2">
        <w:t>They present with a myriad of different symptoms</w:t>
      </w:r>
      <w:r w:rsidR="003C315B">
        <w:t>,</w:t>
      </w:r>
      <w:r w:rsidRPr="004F70B2">
        <w:t xml:space="preserve"> and it is really, really complex. Often</w:t>
      </w:r>
      <w:r w:rsidR="00137A41">
        <w:t>,</w:t>
      </w:r>
      <w:r w:rsidRPr="004F70B2">
        <w:t xml:space="preserve"> we miss quite a lot of what is going on underneath.</w:t>
      </w:r>
      <w:r>
        <w:t xml:space="preserve"> </w:t>
      </w:r>
      <w:r w:rsidRPr="004F70B2">
        <w:t>We may say we think the person struggles to manage their emotions because they are in crisis</w:t>
      </w:r>
      <w:r>
        <w:t>,</w:t>
      </w:r>
      <w:r w:rsidRPr="004F70B2">
        <w:t xml:space="preserve"> but if you spend a lot longer with them, you realise </w:t>
      </w:r>
      <w:r>
        <w:t xml:space="preserve">that </w:t>
      </w:r>
      <w:r w:rsidRPr="004F70B2">
        <w:t>they have had really significant difficulties at school and throughout their life with attention, hyperactivity, difficulties fitting in</w:t>
      </w:r>
      <w:r w:rsidR="00137A41">
        <w:t>;</w:t>
      </w:r>
      <w:r>
        <w:t xml:space="preserve"> </w:t>
      </w:r>
      <w:r w:rsidR="00137A41">
        <w:t>t</w:t>
      </w:r>
      <w:r w:rsidRPr="004F70B2">
        <w:t>hey may have a learning disability.</w:t>
      </w:r>
      <w:r>
        <w:t xml:space="preserve"> </w:t>
      </w:r>
      <w:r w:rsidRPr="004F70B2">
        <w:t>There is a lot going on.</w:t>
      </w:r>
      <w:r>
        <w:t xml:space="preserve"> </w:t>
      </w:r>
    </w:p>
    <w:p w:rsidR="005E4729" w:rsidP="005E4729">
      <w:pPr>
        <w:pStyle w:val="Answer"/>
      </w:pPr>
      <w:r>
        <w:t>T</w:t>
      </w:r>
      <w:r w:rsidRPr="004F70B2" w:rsidR="004F70B2">
        <w:t xml:space="preserve">o get back to your question, that is much easier to do in </w:t>
      </w:r>
      <w:r>
        <w:t xml:space="preserve">the </w:t>
      </w:r>
      <w:r w:rsidRPr="004F70B2" w:rsidR="004F70B2">
        <w:t>sentence</w:t>
      </w:r>
      <w:r w:rsidR="002F77F6">
        <w:t>d</w:t>
      </w:r>
      <w:r w:rsidRPr="004F70B2" w:rsidR="004F70B2">
        <w:t xml:space="preserve"> prisons that have far fewer people coming in through reception.</w:t>
      </w:r>
      <w:r w:rsidR="004F70B2">
        <w:t xml:space="preserve"> </w:t>
      </w:r>
      <w:r w:rsidRPr="004F70B2" w:rsidR="004F70B2">
        <w:t>At Bronzefield where I work, it is an incredibly busy prison.</w:t>
      </w:r>
      <w:r w:rsidR="004F70B2">
        <w:t xml:space="preserve"> </w:t>
      </w:r>
      <w:r w:rsidRPr="004F70B2" w:rsidR="004F70B2">
        <w:t xml:space="preserve">Women are coming in and </w:t>
      </w:r>
      <w:r w:rsidR="00137A41">
        <w:t>there</w:t>
      </w:r>
      <w:r w:rsidRPr="004F70B2" w:rsidR="004F70B2">
        <w:t xml:space="preserve"> is a very</w:t>
      </w:r>
      <w:r w:rsidR="004F70B2">
        <w:t xml:space="preserve"> </w:t>
      </w:r>
      <w:r w:rsidRPr="004F70B2" w:rsidR="004F70B2">
        <w:t>high turnover</w:t>
      </w:r>
      <w:r>
        <w:t>,</w:t>
      </w:r>
      <w:r w:rsidRPr="004F70B2" w:rsidR="004F70B2">
        <w:t xml:space="preserve"> and we do not always have the time to </w:t>
      </w:r>
      <w:r>
        <w:t>be able to f</w:t>
      </w:r>
      <w:r w:rsidRPr="004F70B2" w:rsidR="004F70B2">
        <w:t>ully explore women</w:t>
      </w:r>
      <w:r w:rsidR="00240EE2">
        <w:t>’</w:t>
      </w:r>
      <w:r w:rsidRPr="004F70B2" w:rsidR="004F70B2">
        <w:t>s mental health problems.</w:t>
      </w:r>
      <w:r w:rsidR="004F70B2">
        <w:t xml:space="preserve"> </w:t>
      </w:r>
      <w:r w:rsidRPr="004F70B2" w:rsidR="004F70B2">
        <w:t>I think that is difficult.</w:t>
      </w:r>
      <w:r w:rsidR="004F70B2">
        <w:t xml:space="preserve"> </w:t>
      </w:r>
      <w:r w:rsidRPr="004F70B2" w:rsidR="004F70B2">
        <w:t xml:space="preserve">We tend towards the </w:t>
      </w:r>
      <w:r>
        <w:t xml:space="preserve">more </w:t>
      </w:r>
      <w:r w:rsidRPr="004F70B2" w:rsidR="004F70B2">
        <w:t>severe end of need where the women are very distressed and very unwell.</w:t>
      </w:r>
      <w:r w:rsidR="004F70B2">
        <w:t xml:space="preserve"> </w:t>
      </w:r>
      <w:r w:rsidR="0000279F">
        <w:t>For t</w:t>
      </w:r>
      <w:r w:rsidRPr="004F70B2" w:rsidR="004F70B2">
        <w:t>his group in the middle</w:t>
      </w:r>
      <w:r w:rsidR="003C315B">
        <w:t>,</w:t>
      </w:r>
      <w:r w:rsidRPr="004F70B2" w:rsidR="004F70B2">
        <w:t xml:space="preserve"> who are the very complex women with lots of histories of trauma, it is harder for us to meet their needs.</w:t>
      </w:r>
      <w:r w:rsidR="004F70B2">
        <w:t xml:space="preserve"> </w:t>
      </w:r>
    </w:p>
    <w:p w:rsidR="005E4729" w:rsidP="005E4729">
      <w:pPr>
        <w:pStyle w:val="Question"/>
      </w:pPr>
      <w:sdt>
        <w:sdtPr>
          <w:alias w:val="Member"/>
          <w:tag w:val="&lt;Member mnisId='4745' dodsId=''&gt;"/>
          <w:id w:val="-2119822914"/>
          <w:placeholder>
            <w:docPart w:val="DefaultPlaceholder_-1854013440"/>
          </w:placeholder>
          <w:richText/>
        </w:sdtPr>
        <w:sdtContent>
          <w:r w:rsidRPr="005E4729">
            <w:rPr>
              <w:b/>
            </w:rPr>
            <w:t>Rob Butler:</w:t>
          </w:r>
        </w:sdtContent>
      </w:sdt>
      <w:r>
        <w:t xml:space="preserve"> </w:t>
      </w:r>
      <w:r w:rsidRPr="004F70B2" w:rsidR="004F70B2">
        <w:t>Dr Brown, as the primary provider</w:t>
      </w:r>
      <w:r>
        <w:t>,</w:t>
      </w:r>
      <w:r w:rsidRPr="004F70B2" w:rsidR="004F70B2">
        <w:t xml:space="preserve"> as the GP</w:t>
      </w:r>
      <w:r>
        <w:t xml:space="preserve"> equivalent</w:t>
      </w:r>
      <w:r w:rsidRPr="004F70B2" w:rsidR="004F70B2">
        <w:t xml:space="preserve">, do you feel that there is sufficient capacity and capability, both in terms of diagnosis and then treatment for the women that you see at the first stage? </w:t>
      </w:r>
    </w:p>
    <w:p w:rsidR="005E4729" w:rsidP="005E4729">
      <w:pPr>
        <w:pStyle w:val="Answer"/>
      </w:pPr>
      <w:sdt>
        <w:sdtPr>
          <w:alias w:val="Witness"/>
          <w:id w:val="-1998335253"/>
          <w:placeholder>
            <w:docPart w:val="DefaultPlaceholder_-1854013440"/>
          </w:placeholder>
          <w:richText/>
        </w:sdtPr>
        <w:sdtContent>
          <w:r w:rsidRPr="00303E09" w:rsidR="00303E09">
            <w:rPr>
              <w:b/>
              <w:bCs/>
              <w:i/>
              <w:iCs/>
            </w:rPr>
            <w:t>Dr Brown</w:t>
          </w:r>
          <w:r w:rsidRPr="005E4729">
            <w:rPr>
              <w:b/>
              <w:i/>
            </w:rPr>
            <w:t>:</w:t>
          </w:r>
        </w:sdtContent>
      </w:sdt>
      <w:r>
        <w:t xml:space="preserve"> Do you mean with p</w:t>
      </w:r>
      <w:r w:rsidRPr="004F70B2" w:rsidR="004F70B2">
        <w:t>hysical problems</w:t>
      </w:r>
      <w:r>
        <w:t>?</w:t>
      </w:r>
    </w:p>
    <w:p w:rsidR="005E4729" w:rsidP="005E4729">
      <w:pPr>
        <w:pStyle w:val="Question"/>
      </w:pPr>
      <w:sdt>
        <w:sdtPr>
          <w:alias w:val="Member"/>
          <w:tag w:val="&lt;Member mnisId='4745' dodsId=''&gt;"/>
          <w:id w:val="-329986772"/>
          <w:placeholder>
            <w:docPart w:val="DefaultPlaceholder_-1854013440"/>
          </w:placeholder>
          <w:richText/>
        </w:sdtPr>
        <w:sdtContent>
          <w:r w:rsidRPr="005E4729">
            <w:rPr>
              <w:b/>
            </w:rPr>
            <w:t>Rob Butler:</w:t>
          </w:r>
        </w:sdtContent>
      </w:sdt>
      <w:r w:rsidR="0085035A">
        <w:t xml:space="preserve"> </w:t>
      </w:r>
      <w:r w:rsidRPr="004F70B2" w:rsidR="004F70B2">
        <w:t>No</w:t>
      </w:r>
      <w:r>
        <w:t>,</w:t>
      </w:r>
      <w:r w:rsidRPr="004F70B2" w:rsidR="004F70B2">
        <w:t xml:space="preserve"> mental health problems.</w:t>
      </w:r>
      <w:r w:rsidR="004F70B2">
        <w:t xml:space="preserve"> </w:t>
      </w:r>
    </w:p>
    <w:p w:rsidR="005E4729" w:rsidP="005E4729">
      <w:pPr>
        <w:pStyle w:val="Answer"/>
      </w:pPr>
      <w:sdt>
        <w:sdtPr>
          <w:alias w:val="Witness"/>
          <w:id w:val="566457455"/>
          <w:placeholder>
            <w:docPart w:val="DefaultPlaceholder_-1854013440"/>
          </w:placeholder>
          <w:richText/>
        </w:sdtPr>
        <w:sdtContent>
          <w:r w:rsidRPr="00303E09" w:rsidR="00303E09">
            <w:rPr>
              <w:b/>
              <w:bCs/>
              <w:i/>
              <w:iCs/>
            </w:rPr>
            <w:t>Dr Brown</w:t>
          </w:r>
          <w:r w:rsidRPr="005E4729">
            <w:rPr>
              <w:b/>
              <w:i/>
            </w:rPr>
            <w:t>:</w:t>
          </w:r>
        </w:sdtContent>
      </w:sdt>
      <w:r>
        <w:t xml:space="preserve"> </w:t>
      </w:r>
      <w:r w:rsidRPr="004F70B2" w:rsidR="004F70B2">
        <w:t>I find it very</w:t>
      </w:r>
      <w:r>
        <w:t>,</w:t>
      </w:r>
      <w:r w:rsidRPr="004F70B2" w:rsidR="004F70B2">
        <w:t xml:space="preserve"> very challenging.</w:t>
      </w:r>
      <w:r w:rsidR="004F70B2">
        <w:t xml:space="preserve"> </w:t>
      </w:r>
      <w:r w:rsidRPr="004F70B2" w:rsidR="004F70B2">
        <w:t>As Dr Durkin was saying</w:t>
      </w:r>
      <w:r>
        <w:t>,</w:t>
      </w:r>
      <w:r w:rsidRPr="004F70B2" w:rsidR="004F70B2">
        <w:t xml:space="preserve"> one of my frustrations is that some of these women are in for two or three weeks and within that time there isn</w:t>
      </w:r>
      <w:r w:rsidR="00466FB1">
        <w:t>’</w:t>
      </w:r>
      <w:r w:rsidRPr="004F70B2" w:rsidR="004F70B2">
        <w:t xml:space="preserve">t time to assess or treat them properly. </w:t>
      </w:r>
      <w:r>
        <w:t>P</w:t>
      </w:r>
      <w:r w:rsidRPr="004F70B2" w:rsidR="004F70B2">
        <w:t xml:space="preserve">rior to prison many of them have </w:t>
      </w:r>
      <w:r w:rsidR="00137A41">
        <w:t xml:space="preserve">either </w:t>
      </w:r>
      <w:r w:rsidRPr="004F70B2" w:rsidR="004F70B2">
        <w:t xml:space="preserve">been on the run or homeless, </w:t>
      </w:r>
      <w:r>
        <w:t>and</w:t>
      </w:r>
      <w:r w:rsidRPr="004F70B2" w:rsidR="004F70B2">
        <w:t xml:space="preserve"> they have not accessed GP services properly</w:t>
      </w:r>
      <w:r w:rsidR="003C315B">
        <w:t>,</w:t>
      </w:r>
      <w:r w:rsidRPr="004F70B2" w:rsidR="004F70B2">
        <w:t xml:space="preserve"> so they </w:t>
      </w:r>
      <w:r>
        <w:t>will buy</w:t>
      </w:r>
      <w:r w:rsidRPr="004F70B2" w:rsidR="004F70B2">
        <w:t xml:space="preserve"> medication.</w:t>
      </w:r>
      <w:r w:rsidR="004F70B2">
        <w:t xml:space="preserve"> </w:t>
      </w:r>
      <w:r w:rsidRPr="004F70B2" w:rsidR="004F70B2">
        <w:t>They will be taking all sorts of stuff when t</w:t>
      </w:r>
      <w:r>
        <w:t>h</w:t>
      </w:r>
      <w:r w:rsidRPr="004F70B2" w:rsidR="004F70B2">
        <w:t>ey come into prison that is not prescribed</w:t>
      </w:r>
      <w:r w:rsidR="0000279F">
        <w:t>,</w:t>
      </w:r>
      <w:r w:rsidRPr="004F70B2" w:rsidR="004F70B2">
        <w:t xml:space="preserve"> but suddenly they are not taking it and they have trouble</w:t>
      </w:r>
      <w:r>
        <w:t>,</w:t>
      </w:r>
      <w:r w:rsidRPr="004F70B2" w:rsidR="004F70B2">
        <w:t xml:space="preserve"> of course</w:t>
      </w:r>
      <w:r>
        <w:t>,</w:t>
      </w:r>
      <w:r w:rsidRPr="004F70B2" w:rsidR="004F70B2">
        <w:t xml:space="preserve"> withdrawing from all these various medications they have been taking.</w:t>
      </w:r>
      <w:r w:rsidR="004F70B2">
        <w:t xml:space="preserve"> </w:t>
      </w:r>
      <w:r w:rsidRPr="004F70B2" w:rsidR="004F70B2">
        <w:t>It is very complicated.</w:t>
      </w:r>
      <w:r w:rsidR="004F70B2">
        <w:t xml:space="preserve"> </w:t>
      </w:r>
    </w:p>
    <w:p w:rsidR="005E4729" w:rsidP="005E4729">
      <w:pPr>
        <w:pStyle w:val="Question"/>
      </w:pPr>
      <w:sdt>
        <w:sdtPr>
          <w:alias w:val="Member"/>
          <w:tag w:val="&lt;Member mnisId='4745' dodsId=''&gt;"/>
          <w:id w:val="-1824425902"/>
          <w:placeholder>
            <w:docPart w:val="DefaultPlaceholder_-1854013440"/>
          </w:placeholder>
          <w:richText/>
        </w:sdtPr>
        <w:sdtContent>
          <w:r w:rsidRPr="005E4729">
            <w:rPr>
              <w:b/>
            </w:rPr>
            <w:t>Rob Butler:</w:t>
          </w:r>
        </w:sdtContent>
      </w:sdt>
      <w:r>
        <w:t xml:space="preserve"> </w:t>
      </w:r>
      <w:r w:rsidRPr="004F70B2" w:rsidR="004F70B2">
        <w:t>We have heard a lot from all three of you about the differences between men and women in custody.</w:t>
      </w:r>
      <w:r w:rsidR="004F70B2">
        <w:t xml:space="preserve"> </w:t>
      </w:r>
      <w:r w:rsidRPr="004F70B2" w:rsidR="004F70B2">
        <w:t>Do you feel that both the estate and the operational structure of HMPPS for women is appropriately designed and run, or is it</w:t>
      </w:r>
      <w:r w:rsidR="003C315B">
        <w:t>,</w:t>
      </w:r>
      <w:r w:rsidRPr="004F70B2" w:rsidR="004F70B2">
        <w:t xml:space="preserve"> in many respects</w:t>
      </w:r>
      <w:r w:rsidR="003C315B">
        <w:t>,</w:t>
      </w:r>
      <w:r w:rsidRPr="004F70B2" w:rsidR="004F70B2">
        <w:t xml:space="preserve"> an adjunct of the way it has always been done for men?</w:t>
      </w:r>
      <w:r w:rsidR="004F70B2">
        <w:t xml:space="preserve"> </w:t>
      </w:r>
    </w:p>
    <w:p w:rsidR="006B15A1" w:rsidP="005E4729">
      <w:pPr>
        <w:pStyle w:val="Answer"/>
      </w:pPr>
      <w:sdt>
        <w:sdtPr>
          <w:alias w:val="Witness"/>
          <w:id w:val="1322768212"/>
          <w:placeholder>
            <w:docPart w:val="DefaultPlaceholder_-1854013440"/>
          </w:placeholder>
          <w:richText/>
        </w:sdtPr>
        <w:sdtContent>
          <w:r w:rsidRPr="00303E09" w:rsidR="00303E09">
            <w:rPr>
              <w:b/>
              <w:bCs/>
              <w:i/>
              <w:iCs/>
            </w:rPr>
            <w:t>Dr Durkin</w:t>
          </w:r>
          <w:r w:rsidRPr="005E4729" w:rsidR="005E4729">
            <w:rPr>
              <w:b/>
              <w:i/>
            </w:rPr>
            <w:t>:</w:t>
          </w:r>
        </w:sdtContent>
      </w:sdt>
      <w:r w:rsidR="005E4729">
        <w:t xml:space="preserve"> </w:t>
      </w:r>
      <w:r w:rsidRPr="004F70B2" w:rsidR="004F70B2">
        <w:t>That is a complex question.</w:t>
      </w:r>
      <w:r w:rsidR="004F70B2">
        <w:t xml:space="preserve"> </w:t>
      </w:r>
      <w:r w:rsidR="00137A41">
        <w:t>T</w:t>
      </w:r>
      <w:r w:rsidRPr="004F70B2" w:rsidR="004F70B2">
        <w:t>here are very broad similarities in the way that mental health services are delivered in the male and female estate.</w:t>
      </w:r>
      <w:r w:rsidR="004F70B2">
        <w:t xml:space="preserve"> </w:t>
      </w:r>
      <w:r w:rsidRPr="004F70B2" w:rsidR="004F70B2">
        <w:t>What I noticed when I worked in the female estate was that our services are predominantly designed as a trauma</w:t>
      </w:r>
      <w:r w:rsidR="004D1A88">
        <w:t>-</w:t>
      </w:r>
      <w:r w:rsidRPr="004F70B2" w:rsidR="004F70B2">
        <w:t>informed</w:t>
      </w:r>
      <w:r w:rsidR="00137A41">
        <w:t>,</w:t>
      </w:r>
      <w:r w:rsidRPr="004F70B2" w:rsidR="004F70B2">
        <w:t xml:space="preserve"> psychologically</w:t>
      </w:r>
      <w:r w:rsidR="00137A41">
        <w:t xml:space="preserve"> </w:t>
      </w:r>
      <w:r w:rsidRPr="004F70B2" w:rsidR="004F70B2">
        <w:t>based service.</w:t>
      </w:r>
      <w:r w:rsidR="004F70B2">
        <w:t xml:space="preserve"> </w:t>
      </w:r>
      <w:r w:rsidR="0000279F">
        <w:t>It i</w:t>
      </w:r>
      <w:r w:rsidRPr="004F70B2" w:rsidR="004F70B2">
        <w:t>s really evident that what we are able to access and offer the women in terms of their mental health input is probably</w:t>
      </w:r>
      <w:r>
        <w:t>,</w:t>
      </w:r>
      <w:r w:rsidRPr="004F70B2" w:rsidR="004F70B2">
        <w:t xml:space="preserve"> in many cases</w:t>
      </w:r>
      <w:r>
        <w:t>,</w:t>
      </w:r>
      <w:r w:rsidRPr="004F70B2" w:rsidR="004F70B2">
        <w:t xml:space="preserve"> better than</w:t>
      </w:r>
      <w:r>
        <w:t xml:space="preserve"> you</w:t>
      </w:r>
      <w:r w:rsidRPr="004F70B2" w:rsidR="004F70B2">
        <w:t xml:space="preserve"> might ha</w:t>
      </w:r>
      <w:r>
        <w:t>ve</w:t>
      </w:r>
      <w:r w:rsidRPr="004F70B2" w:rsidR="004F70B2">
        <w:t xml:space="preserve"> in the male estate.</w:t>
      </w:r>
      <w:r w:rsidR="004F70B2">
        <w:t xml:space="preserve"> </w:t>
      </w:r>
      <w:r w:rsidR="00137A41">
        <w:t>T</w:t>
      </w:r>
      <w:r w:rsidRPr="004F70B2" w:rsidR="004F70B2">
        <w:t>here are attempts being made to support the women.</w:t>
      </w:r>
      <w:r w:rsidR="004F70B2">
        <w:t xml:space="preserve"> </w:t>
      </w:r>
      <w:r w:rsidRPr="004F70B2" w:rsidR="004F70B2">
        <w:t>As I said</w:t>
      </w:r>
      <w:r>
        <w:t>,</w:t>
      </w:r>
      <w:r w:rsidRPr="004F70B2" w:rsidR="004F70B2">
        <w:t xml:space="preserve"> the Choice for Change service work</w:t>
      </w:r>
      <w:r>
        <w:t>s</w:t>
      </w:r>
      <w:r w:rsidRPr="004F70B2" w:rsidR="004F70B2">
        <w:t xml:space="preserve"> with us in custody.</w:t>
      </w:r>
      <w:r w:rsidR="004F70B2">
        <w:t xml:space="preserve"> </w:t>
      </w:r>
      <w:r w:rsidRPr="004F70B2" w:rsidR="004F70B2">
        <w:t>We also have access to art</w:t>
      </w:r>
      <w:r w:rsidR="0000279F">
        <w:t>s</w:t>
      </w:r>
      <w:r w:rsidRPr="004F70B2" w:rsidR="004F70B2">
        <w:t xml:space="preserve"> psychotherapy.</w:t>
      </w:r>
      <w:r w:rsidR="004F70B2">
        <w:t xml:space="preserve"> </w:t>
      </w:r>
      <w:r w:rsidRPr="004F70B2" w:rsidR="004F70B2">
        <w:t>There is a very psychological focus and</w:t>
      </w:r>
      <w:r w:rsidR="0085035A">
        <w:t xml:space="preserve"> </w:t>
      </w:r>
      <w:r w:rsidRPr="004F70B2" w:rsidR="004F70B2">
        <w:t>a formulation</w:t>
      </w:r>
      <w:r w:rsidR="004D1A88">
        <w:t>-</w:t>
      </w:r>
      <w:r w:rsidRPr="004F70B2" w:rsidR="004F70B2">
        <w:t>based focus in the prisons I work in, and I think that does slightly differ to the male estate.</w:t>
      </w:r>
      <w:r w:rsidR="004F70B2">
        <w:t xml:space="preserve"> </w:t>
      </w:r>
    </w:p>
    <w:p w:rsidR="006B15A1" w:rsidP="00137A41">
      <w:pPr>
        <w:pStyle w:val="Question"/>
      </w:pPr>
      <w:sdt>
        <w:sdtPr>
          <w:alias w:val="Member"/>
          <w:tag w:val="&lt;Member mnisId='4745' dodsId=''&gt;"/>
          <w:id w:val="325720303"/>
          <w:placeholder>
            <w:docPart w:val="DefaultPlaceholder_-1854013440"/>
          </w:placeholder>
          <w:richText/>
        </w:sdtPr>
        <w:sdtContent>
          <w:r w:rsidRPr="00137A41">
            <w:rPr>
              <w:b/>
            </w:rPr>
            <w:t>Rob Butler:</w:t>
          </w:r>
        </w:sdtContent>
      </w:sdt>
      <w:r>
        <w:t xml:space="preserve"> </w:t>
      </w:r>
      <w:r w:rsidRPr="004F70B2" w:rsidR="004F70B2">
        <w:t>Ms Talbot</w:t>
      </w:r>
      <w:r w:rsidR="00137A41">
        <w:t>?</w:t>
      </w:r>
      <w:r w:rsidR="004F70B2">
        <w:t xml:space="preserve"> </w:t>
      </w:r>
    </w:p>
    <w:p w:rsidR="00137A41" w:rsidP="006B15A1">
      <w:pPr>
        <w:pStyle w:val="Answer"/>
      </w:pPr>
      <w:sdt>
        <w:sdtPr>
          <w:alias w:val="Witness"/>
          <w:id w:val="1919975132"/>
          <w:placeholder>
            <w:docPart w:val="DefaultPlaceholder_-1854013440"/>
          </w:placeholder>
          <w:richText/>
        </w:sdtPr>
        <w:sdtContent>
          <w:r w:rsidRPr="006B15A1" w:rsidR="006B15A1">
            <w:rPr>
              <w:b/>
              <w:i/>
            </w:rPr>
            <w:t>Jenny Talbot:</w:t>
          </w:r>
        </w:sdtContent>
      </w:sdt>
      <w:r w:rsidR="006B15A1">
        <w:t xml:space="preserve"> </w:t>
      </w:r>
      <w:r>
        <w:t>T</w:t>
      </w:r>
      <w:r w:rsidRPr="004F70B2" w:rsidR="004F70B2">
        <w:t xml:space="preserve">hat is a really interesting question. </w:t>
      </w:r>
      <w:r>
        <w:t xml:space="preserve">If I may, </w:t>
      </w:r>
      <w:r w:rsidRPr="004F70B2" w:rsidR="004F70B2">
        <w:t>I will answer it not just referring to mental health but women in the prison estate overall.</w:t>
      </w:r>
      <w:r w:rsidR="004F70B2">
        <w:t xml:space="preserve"> </w:t>
      </w:r>
      <w:r w:rsidRPr="004F70B2" w:rsidR="004F70B2">
        <w:t>Women, are, as you know, a very small proportion of the overall prison estate</w:t>
      </w:r>
      <w:r w:rsidR="006B15A1">
        <w:t>,</w:t>
      </w:r>
      <w:r w:rsidRPr="004F70B2" w:rsidR="004F70B2">
        <w:t xml:space="preserve"> and </w:t>
      </w:r>
      <w:r w:rsidR="0000279F">
        <w:t xml:space="preserve">in </w:t>
      </w:r>
      <w:r w:rsidRPr="004F70B2" w:rsidR="004F70B2">
        <w:t>their particular needs, whether it is health, social care</w:t>
      </w:r>
      <w:r>
        <w:t xml:space="preserve"> or</w:t>
      </w:r>
      <w:r w:rsidRPr="004F70B2" w:rsidR="004F70B2">
        <w:t xml:space="preserve"> education, the prison environment can at times be overlooked.</w:t>
      </w:r>
      <w:r w:rsidR="004F70B2">
        <w:t xml:space="preserve"> </w:t>
      </w:r>
    </w:p>
    <w:p w:rsidR="009D4AB4" w:rsidP="006B15A1">
      <w:pPr>
        <w:pStyle w:val="Answer"/>
      </w:pPr>
      <w:r w:rsidRPr="004F70B2">
        <w:t xml:space="preserve">One of the themes that </w:t>
      </w:r>
      <w:r w:rsidR="0000279F">
        <w:t xml:space="preserve">emerged </w:t>
      </w:r>
      <w:r w:rsidRPr="004F70B2">
        <w:t>very early on</w:t>
      </w:r>
      <w:r w:rsidR="0000279F">
        <w:t xml:space="preserve"> </w:t>
      </w:r>
      <w:r w:rsidRPr="004F70B2">
        <w:t>from the women</w:t>
      </w:r>
      <w:r w:rsidR="00240EE2">
        <w:t>’</w:t>
      </w:r>
      <w:r w:rsidRPr="004F70B2">
        <w:t>s review is the need for a targeted national women</w:t>
      </w:r>
      <w:r w:rsidR="00240EE2">
        <w:t>’</w:t>
      </w:r>
      <w:r w:rsidRPr="004F70B2">
        <w:t>s justice board</w:t>
      </w:r>
      <w:r w:rsidR="00A45CAC">
        <w:t>,</w:t>
      </w:r>
      <w:r w:rsidRPr="004F70B2">
        <w:t xml:space="preserve"> to centralise the drive and focus for further improvements across the women</w:t>
      </w:r>
      <w:r w:rsidR="00240EE2">
        <w:t>’</w:t>
      </w:r>
      <w:r w:rsidRPr="004F70B2">
        <w:t xml:space="preserve">s estate </w:t>
      </w:r>
      <w:r w:rsidR="006B15A1">
        <w:t>and</w:t>
      </w:r>
      <w:r w:rsidRPr="004F70B2">
        <w:t xml:space="preserve"> the wider justice system</w:t>
      </w:r>
      <w:r w:rsidR="00852399">
        <w:t>,</w:t>
      </w:r>
      <w:r w:rsidRPr="004F70B2">
        <w:t xml:space="preserve"> so that women are centre stage</w:t>
      </w:r>
      <w:r w:rsidR="006B15A1">
        <w:t>, and it</w:t>
      </w:r>
      <w:r w:rsidRPr="004F70B2">
        <w:t xml:space="preserve"> is not just</w:t>
      </w:r>
      <w:r w:rsidR="00852399">
        <w:t>, “T</w:t>
      </w:r>
      <w:r w:rsidRPr="004F70B2">
        <w:t>his is what we are doing</w:t>
      </w:r>
      <w:r w:rsidR="00852399">
        <w:t xml:space="preserve"> for</w:t>
      </w:r>
      <w:r w:rsidRPr="004F70B2">
        <w:t xml:space="preserve"> men</w:t>
      </w:r>
      <w:r w:rsidR="00137A41">
        <w:t>.</w:t>
      </w:r>
      <w:r w:rsidRPr="004F70B2">
        <w:t xml:space="preserve"> </w:t>
      </w:r>
      <w:r w:rsidR="00137A41">
        <w:t>H</w:t>
      </w:r>
      <w:r w:rsidRPr="004F70B2">
        <w:t>ow can we adapt that for women?</w:t>
      </w:r>
      <w:r w:rsidR="00852399">
        <w:t>”</w:t>
      </w:r>
      <w:r>
        <w:t xml:space="preserve"> </w:t>
      </w:r>
      <w:r w:rsidRPr="004F70B2">
        <w:t>It needs to work differently.</w:t>
      </w:r>
      <w:r>
        <w:t xml:space="preserve"> </w:t>
      </w:r>
      <w:r w:rsidRPr="004F70B2">
        <w:t xml:space="preserve">It needs to </w:t>
      </w:r>
      <w:r w:rsidR="006B15A1">
        <w:t>look</w:t>
      </w:r>
      <w:r w:rsidRPr="004F70B2">
        <w:t xml:space="preserve"> at what are the specific needs that women have</w:t>
      </w:r>
      <w:r w:rsidR="004D1A88">
        <w:t>—</w:t>
      </w:r>
      <w:r w:rsidRPr="004F70B2">
        <w:t>mental health care, physical health</w:t>
      </w:r>
      <w:r w:rsidR="00A45CAC">
        <w:t xml:space="preserve"> </w:t>
      </w:r>
      <w:r w:rsidRPr="004F70B2">
        <w:t>care</w:t>
      </w:r>
      <w:r w:rsidR="006B15A1">
        <w:t>,</w:t>
      </w:r>
      <w:r w:rsidRPr="004F70B2">
        <w:t xml:space="preserve"> all the other things I have just mentioned.</w:t>
      </w:r>
      <w:r>
        <w:t xml:space="preserve"> </w:t>
      </w:r>
      <w:r w:rsidRPr="004F70B2">
        <w:t>I think that would really help to focus attention, as it did for young people with the establishment of the Youth Justice Board.</w:t>
      </w:r>
      <w:r>
        <w:t xml:space="preserve"> </w:t>
      </w:r>
    </w:p>
    <w:p w:rsidR="006B15A1" w:rsidP="009D4AB4">
      <w:pPr>
        <w:pStyle w:val="Remark"/>
      </w:pPr>
      <w:sdt>
        <w:sdtPr>
          <w:alias w:val="Member"/>
          <w:tag w:val="&lt;Member mnisId='4745' dodsId=''&gt;"/>
          <w:id w:val="2056185305"/>
          <w:placeholder>
            <w:docPart w:val="DefaultPlaceholder_-1854013440"/>
          </w:placeholder>
          <w:richText/>
        </w:sdtPr>
        <w:sdtContent>
          <w:r w:rsidRPr="009D4AB4" w:rsidR="009D4AB4">
            <w:rPr>
              <w:b/>
            </w:rPr>
            <w:t>Rob Butler:</w:t>
          </w:r>
        </w:sdtContent>
      </w:sdt>
      <w:r w:rsidR="009D4AB4">
        <w:t xml:space="preserve"> Thank you very much.</w:t>
      </w:r>
    </w:p>
    <w:p w:rsidR="009D4AB4" w:rsidP="006B15A1">
      <w:pPr>
        <w:pStyle w:val="Question"/>
      </w:pPr>
      <w:sdt>
        <w:sdtPr>
          <w:alias w:val="Member"/>
          <w:tag w:val="&lt;Member mnisId='4826' dodsId=''&gt;"/>
          <w:id w:val="-1673327943"/>
          <w:placeholder>
            <w:docPart w:val="DefaultPlaceholder_-1854013440"/>
          </w:placeholder>
          <w:richText/>
        </w:sdtPr>
        <w:sdtContent>
          <w:r w:rsidRPr="006B15A1" w:rsidR="006B15A1">
            <w:rPr>
              <w:b/>
            </w:rPr>
            <w:t>Laura Farris:</w:t>
          </w:r>
        </w:sdtContent>
      </w:sdt>
      <w:r w:rsidR="006B15A1">
        <w:t xml:space="preserve"> </w:t>
      </w:r>
      <w:r w:rsidRPr="004F70B2" w:rsidR="004F70B2">
        <w:t>Dr Durkin, I was listening carefully to what you said about the complex mental health conditions that many</w:t>
      </w:r>
      <w:r w:rsidR="004F70B2">
        <w:t xml:space="preserve"> </w:t>
      </w:r>
      <w:r w:rsidRPr="004F70B2" w:rsidR="004F70B2">
        <w:t>of the female prisoners arrive with and present with</w:t>
      </w:r>
      <w:r w:rsidR="006B15A1">
        <w:t>,</w:t>
      </w:r>
      <w:r w:rsidRPr="004F70B2" w:rsidR="004F70B2">
        <w:t xml:space="preserve"> and the</w:t>
      </w:r>
      <w:r w:rsidR="004F70B2">
        <w:t xml:space="preserve"> </w:t>
      </w:r>
      <w:r w:rsidRPr="004F70B2" w:rsidR="004F70B2">
        <w:t>description both of you have given of very traumatised women</w:t>
      </w:r>
      <w:r w:rsidR="00A45CAC">
        <w:t>,</w:t>
      </w:r>
      <w:r w:rsidRPr="004F70B2" w:rsidR="004F70B2">
        <w:t xml:space="preserve"> who often have not engaged very well with services prior to their arrival on the prison estate. </w:t>
      </w:r>
    </w:p>
    <w:p w:rsidR="006B15A1" w:rsidP="009D4AB4">
      <w:pPr>
        <w:pStyle w:val="Question"/>
        <w:numPr>
          <w:ilvl w:val="0"/>
          <w:numId w:val="0"/>
        </w:numPr>
        <w:ind w:left="794"/>
      </w:pPr>
      <w:r w:rsidRPr="004F70B2">
        <w:t>I want</w:t>
      </w:r>
      <w:r>
        <w:t>ed</w:t>
      </w:r>
      <w:r w:rsidRPr="004F70B2">
        <w:t xml:space="preserve"> to ask a little about outcomes.</w:t>
      </w:r>
      <w:r>
        <w:t xml:space="preserve"> </w:t>
      </w:r>
      <w:r w:rsidRPr="004F70B2">
        <w:t>To the extent that you have t</w:t>
      </w:r>
      <w:r>
        <w:t>he</w:t>
      </w:r>
      <w:r w:rsidRPr="004F70B2">
        <w:t xml:space="preserve"> time with a prisoner</w:t>
      </w:r>
      <w:r w:rsidR="00A45CAC">
        <w:t xml:space="preserve">, </w:t>
      </w:r>
      <w:r w:rsidRPr="004F70B2">
        <w:t xml:space="preserve">do you think </w:t>
      </w:r>
      <w:r>
        <w:t xml:space="preserve">that </w:t>
      </w:r>
      <w:r w:rsidRPr="004F70B2">
        <w:t xml:space="preserve">the kind of targeted work that you are doing with them actually </w:t>
      </w:r>
      <w:r w:rsidR="009D4AB4">
        <w:t xml:space="preserve">does </w:t>
      </w:r>
      <w:r w:rsidRPr="004F70B2">
        <w:t>improve their mental health?</w:t>
      </w:r>
      <w:r>
        <w:t xml:space="preserve"> </w:t>
      </w:r>
      <w:r w:rsidRPr="004F70B2">
        <w:t xml:space="preserve">I do not know whether you have this information, but do you know the outcomes and </w:t>
      </w:r>
      <w:r>
        <w:t xml:space="preserve">the </w:t>
      </w:r>
      <w:r w:rsidRPr="004F70B2">
        <w:t>pathways of those women when they leave?</w:t>
      </w:r>
      <w:r>
        <w:t xml:space="preserve"> </w:t>
      </w:r>
      <w:r w:rsidRPr="004F70B2">
        <w:t xml:space="preserve">Are you able to talk about the correlation between those </w:t>
      </w:r>
      <w:r w:rsidR="009D4AB4">
        <w:t xml:space="preserve">whom </w:t>
      </w:r>
      <w:r w:rsidRPr="004F70B2">
        <w:t>you work with and what their future lives comprise?</w:t>
      </w:r>
      <w:r>
        <w:t xml:space="preserve"> </w:t>
      </w:r>
    </w:p>
    <w:p w:rsidR="006B15A1" w:rsidP="006B15A1">
      <w:pPr>
        <w:pStyle w:val="Answer"/>
      </w:pPr>
      <w:sdt>
        <w:sdtPr>
          <w:alias w:val="Witness"/>
          <w:id w:val="-1475672753"/>
          <w:placeholder>
            <w:docPart w:val="DefaultPlaceholder_-1854013440"/>
          </w:placeholder>
          <w:richText/>
        </w:sdtPr>
        <w:sdtContent>
          <w:r w:rsidRPr="00303E09" w:rsidR="00303E09">
            <w:rPr>
              <w:b/>
              <w:bCs/>
              <w:i/>
              <w:iCs/>
            </w:rPr>
            <w:t>Dr Durkin</w:t>
          </w:r>
          <w:r w:rsidRPr="006B15A1">
            <w:rPr>
              <w:b/>
              <w:i/>
            </w:rPr>
            <w:t>:</w:t>
          </w:r>
        </w:sdtContent>
      </w:sdt>
      <w:r>
        <w:t xml:space="preserve"> </w:t>
      </w:r>
      <w:r w:rsidRPr="004F70B2" w:rsidR="004F70B2">
        <w:t>I do not have data to hand about specific outcomes, but I can certainly try to find those out with regard</w:t>
      </w:r>
      <w:r>
        <w:t>s</w:t>
      </w:r>
      <w:r w:rsidRPr="004F70B2" w:rsidR="004F70B2">
        <w:t xml:space="preserve"> to certain psychological interventions.</w:t>
      </w:r>
      <w:r w:rsidR="004F70B2">
        <w:t xml:space="preserve"> </w:t>
      </w:r>
      <w:r w:rsidRPr="004F70B2" w:rsidR="004F70B2">
        <w:t xml:space="preserve">I know there is a lot </w:t>
      </w:r>
      <w:r>
        <w:t>more</w:t>
      </w:r>
      <w:r w:rsidRPr="004F70B2" w:rsidR="004F70B2">
        <w:t xml:space="preserve"> rese</w:t>
      </w:r>
      <w:r>
        <w:t>ar</w:t>
      </w:r>
      <w:r w:rsidRPr="004F70B2" w:rsidR="004F70B2">
        <w:t>ch reviewing various pathways</w:t>
      </w:r>
      <w:r w:rsidR="009D4AB4">
        <w:t xml:space="preserve">, such as </w:t>
      </w:r>
      <w:r w:rsidRPr="004F70B2" w:rsidR="004F70B2">
        <w:t>the trauma</w:t>
      </w:r>
      <w:r w:rsidR="009D4AB4">
        <w:t>-</w:t>
      </w:r>
      <w:r w:rsidRPr="004F70B2" w:rsidR="004F70B2">
        <w:t xml:space="preserve">informed pathways. I know there is general research out there </w:t>
      </w:r>
      <w:r w:rsidR="009D4AB4">
        <w:t>that</w:t>
      </w:r>
      <w:r w:rsidRPr="004F70B2" w:rsidR="004F70B2">
        <w:t xml:space="preserve"> looks at the impact of using </w:t>
      </w:r>
      <w:r w:rsidR="009D4AB4">
        <w:t>a</w:t>
      </w:r>
      <w:r w:rsidRPr="004F70B2" w:rsidR="004F70B2">
        <w:t xml:space="preserve"> trauma</w:t>
      </w:r>
      <w:r w:rsidR="004D1A88">
        <w:t>-</w:t>
      </w:r>
      <w:r w:rsidRPr="004F70B2" w:rsidR="004F70B2">
        <w:t>informed model</w:t>
      </w:r>
      <w:r w:rsidR="00A45CAC">
        <w:t xml:space="preserve"> to try to improve—</w:t>
      </w:r>
      <w:r w:rsidR="004F70B2">
        <w:t xml:space="preserve"> </w:t>
      </w:r>
    </w:p>
    <w:p w:rsidR="006B15A1" w:rsidP="006B15A1">
      <w:pPr>
        <w:pStyle w:val="Question"/>
      </w:pPr>
      <w:sdt>
        <w:sdtPr>
          <w:alias w:val="Member"/>
          <w:tag w:val="&lt;Member mnisId='4826' dodsId=''&gt;"/>
          <w:id w:val="-1432820107"/>
          <w:placeholder>
            <w:docPart w:val="DefaultPlaceholder_-1854013440"/>
          </w:placeholder>
          <w:richText/>
        </w:sdtPr>
        <w:sdtContent>
          <w:r w:rsidRPr="006B15A1">
            <w:rPr>
              <w:b/>
            </w:rPr>
            <w:t>Laura Farris:</w:t>
          </w:r>
        </w:sdtContent>
      </w:sdt>
      <w:r>
        <w:t xml:space="preserve"> I am talking </w:t>
      </w:r>
      <w:r w:rsidR="00852399">
        <w:t>about y</w:t>
      </w:r>
      <w:r w:rsidRPr="004F70B2" w:rsidR="004F70B2">
        <w:t>our work</w:t>
      </w:r>
      <w:r w:rsidR="009D4AB4">
        <w:t>,</w:t>
      </w:r>
      <w:r w:rsidRPr="004F70B2" w:rsidR="004F70B2">
        <w:t xml:space="preserve"> though</w:t>
      </w:r>
      <w:r w:rsidR="009D4AB4">
        <w:t>—</w:t>
      </w:r>
      <w:r w:rsidRPr="004F70B2" w:rsidR="004F70B2">
        <w:t xml:space="preserve">the people </w:t>
      </w:r>
      <w:r>
        <w:t>who</w:t>
      </w:r>
      <w:r w:rsidR="009D4AB4">
        <w:t>m</w:t>
      </w:r>
      <w:r>
        <w:t xml:space="preserve"> </w:t>
      </w:r>
      <w:r w:rsidRPr="004F70B2" w:rsidR="004F70B2">
        <w:t>you work with</w:t>
      </w:r>
      <w:r w:rsidR="009D4AB4">
        <w:t>.</w:t>
      </w:r>
      <w:r w:rsidRPr="004F70B2" w:rsidR="004F70B2">
        <w:t xml:space="preserve"> </w:t>
      </w:r>
      <w:r w:rsidR="009D4AB4">
        <w:t>H</w:t>
      </w:r>
      <w:r w:rsidRPr="004F70B2" w:rsidR="004F70B2">
        <w:t>as it been able to make a difference</w:t>
      </w:r>
      <w:r>
        <w:t xml:space="preserve"> and has it affected their </w:t>
      </w:r>
      <w:r w:rsidR="00852399">
        <w:t>outcomes?</w:t>
      </w:r>
    </w:p>
    <w:p w:rsidR="006B15A1" w:rsidP="006B15A1">
      <w:pPr>
        <w:pStyle w:val="Answer"/>
      </w:pPr>
      <w:sdt>
        <w:sdtPr>
          <w:alias w:val="Witness"/>
          <w:id w:val="-1397193775"/>
          <w:placeholder>
            <w:docPart w:val="DefaultPlaceholder_-1854013440"/>
          </w:placeholder>
          <w:richText/>
        </w:sdtPr>
        <w:sdtContent>
          <w:r w:rsidRPr="00303E09" w:rsidR="00303E09">
            <w:rPr>
              <w:b/>
              <w:bCs/>
              <w:i/>
              <w:iCs/>
            </w:rPr>
            <w:t>Dr Durkin</w:t>
          </w:r>
          <w:r w:rsidRPr="006B15A1">
            <w:rPr>
              <w:b/>
              <w:i/>
            </w:rPr>
            <w:t>:</w:t>
          </w:r>
        </w:sdtContent>
      </w:sdt>
      <w:r>
        <w:t xml:space="preserve"> </w:t>
      </w:r>
      <w:r w:rsidRPr="004F70B2" w:rsidR="004F70B2">
        <w:t>Absolutely,</w:t>
      </w:r>
      <w:r>
        <w:t xml:space="preserve"> </w:t>
      </w:r>
      <w:r w:rsidRPr="004F70B2" w:rsidR="004F70B2">
        <w:t>and I think that is probably why we both stay in the job</w:t>
      </w:r>
      <w:r>
        <w:t>,</w:t>
      </w:r>
      <w:r w:rsidRPr="004F70B2" w:rsidR="004F70B2">
        <w:t xml:space="preserve"> because that is what makes it really rewarding.</w:t>
      </w:r>
      <w:r w:rsidR="004F70B2">
        <w:t xml:space="preserve"> </w:t>
      </w:r>
      <w:r w:rsidRPr="004F70B2" w:rsidR="004F70B2">
        <w:t>It is rewarding in different ways.</w:t>
      </w:r>
      <w:r w:rsidR="004F70B2">
        <w:t xml:space="preserve"> </w:t>
      </w:r>
      <w:r w:rsidRPr="004F70B2" w:rsidR="004F70B2">
        <w:t>When you work in a remand prison</w:t>
      </w:r>
      <w:r>
        <w:t>,</w:t>
      </w:r>
      <w:r w:rsidRPr="004F70B2" w:rsidR="004F70B2">
        <w:t xml:space="preserve"> you see </w:t>
      </w:r>
      <w:r w:rsidR="009D4AB4">
        <w:t>women</w:t>
      </w:r>
      <w:r w:rsidRPr="004F70B2" w:rsidR="004F70B2">
        <w:t xml:space="preserve"> who are acutely unwell</w:t>
      </w:r>
      <w:r>
        <w:t>. T</w:t>
      </w:r>
      <w:r w:rsidRPr="004F70B2" w:rsidR="004F70B2">
        <w:t xml:space="preserve">he most unwell </w:t>
      </w:r>
      <w:r w:rsidR="009D4AB4">
        <w:t>women</w:t>
      </w:r>
      <w:r w:rsidRPr="004F70B2" w:rsidR="004F70B2">
        <w:t xml:space="preserve"> I have ever encountered in my career are </w:t>
      </w:r>
      <w:r w:rsidR="00A45CAC">
        <w:t>the people</w:t>
      </w:r>
      <w:r w:rsidRPr="004F70B2" w:rsidR="004F70B2">
        <w:t xml:space="preserve"> I see at Bronzefield. The way that you make a difference is you say</w:t>
      </w:r>
      <w:r>
        <w:t xml:space="preserve">, </w:t>
      </w:r>
      <w:r w:rsidR="004D1A88">
        <w:t>“</w:t>
      </w:r>
      <w:r>
        <w:t>It</w:t>
      </w:r>
      <w:r w:rsidRPr="004F70B2" w:rsidR="004F70B2">
        <w:t xml:space="preserve"> is completely inappropriate that that woman is here</w:t>
      </w:r>
      <w:r>
        <w:t>,</w:t>
      </w:r>
      <w:r w:rsidR="004D1A88">
        <w:t>”</w:t>
      </w:r>
      <w:r w:rsidRPr="004F70B2" w:rsidR="004F70B2">
        <w:t xml:space="preserve"> and you get them </w:t>
      </w:r>
      <w:r w:rsidR="009D4AB4">
        <w:t xml:space="preserve">out and </w:t>
      </w:r>
      <w:r w:rsidRPr="004F70B2" w:rsidR="004F70B2">
        <w:t xml:space="preserve">into hospital as fast as you can. That is often quite a difficult process, but </w:t>
      </w:r>
      <w:r w:rsidR="009D4AB4">
        <w:t>it</w:t>
      </w:r>
      <w:r w:rsidRPr="004F70B2" w:rsidR="004F70B2">
        <w:t xml:space="preserve"> is very rewarding to know that you have spotted somebody who is </w:t>
      </w:r>
      <w:r w:rsidR="00A45CAC">
        <w:t xml:space="preserve">very </w:t>
      </w:r>
      <w:r w:rsidRPr="004F70B2" w:rsidR="004F70B2">
        <w:t>unwell.</w:t>
      </w:r>
      <w:r w:rsidR="004F70B2">
        <w:t xml:space="preserve"> </w:t>
      </w:r>
      <w:r w:rsidRPr="004F70B2" w:rsidR="004F70B2">
        <w:t>Sometimes it is incredibly obvious. Sometimes it is less clear</w:t>
      </w:r>
      <w:r>
        <w:t>,</w:t>
      </w:r>
      <w:r w:rsidRPr="004F70B2" w:rsidR="004F70B2">
        <w:t xml:space="preserve"> particularly when there is </w:t>
      </w:r>
      <w:r>
        <w:t xml:space="preserve">very </w:t>
      </w:r>
      <w:r w:rsidRPr="004F70B2" w:rsidR="004F70B2">
        <w:t>obviously a link with their offending and a psychotic illness that is often much more below the radar.</w:t>
      </w:r>
      <w:r w:rsidR="004F70B2">
        <w:t xml:space="preserve"> </w:t>
      </w:r>
      <w:r w:rsidRPr="004F70B2" w:rsidR="004F70B2">
        <w:t>I</w:t>
      </w:r>
      <w:r>
        <w:t xml:space="preserve"> think i</w:t>
      </w:r>
      <w:r w:rsidRPr="004F70B2" w:rsidR="004F70B2">
        <w:t>t is really important that you have diverted that woman somewhere appropriately.</w:t>
      </w:r>
      <w:r w:rsidR="004F70B2">
        <w:t xml:space="preserve"> </w:t>
      </w:r>
      <w:r>
        <w:t xml:space="preserve">I think </w:t>
      </w:r>
      <w:r w:rsidRPr="004F70B2" w:rsidR="004F70B2">
        <w:t>you can make a significant difference</w:t>
      </w:r>
      <w:r w:rsidR="009D4AB4">
        <w:t xml:space="preserve"> working in the sentenced prisons with women who have much longer sentences</w:t>
      </w:r>
      <w:r w:rsidRPr="004F70B2" w:rsidR="004F70B2">
        <w:t>.</w:t>
      </w:r>
    </w:p>
    <w:p w:rsidR="006B15A1" w:rsidP="006B15A1">
      <w:pPr>
        <w:pStyle w:val="Answer"/>
      </w:pPr>
      <w:r w:rsidRPr="004F70B2">
        <w:t>It is staggering how much women have been through in the community and t</w:t>
      </w:r>
      <w:r>
        <w:t>hey</w:t>
      </w:r>
      <w:r w:rsidRPr="004F70B2">
        <w:t xml:space="preserve"> have never had the opportunity to talk about it with anybody.</w:t>
      </w:r>
      <w:r>
        <w:t xml:space="preserve"> </w:t>
      </w:r>
      <w:r w:rsidRPr="004F70B2">
        <w:t xml:space="preserve">Just being able to sit in clinic with someone who is prepared to listen to them and offer some kind </w:t>
      </w:r>
      <w:r>
        <w:t>of</w:t>
      </w:r>
      <w:r w:rsidRPr="004F70B2">
        <w:t xml:space="preserve"> continuity and support is a really powerful thing to do.</w:t>
      </w:r>
      <w:r>
        <w:t xml:space="preserve"> </w:t>
      </w:r>
      <w:r w:rsidR="002F77F6">
        <w:t>T</w:t>
      </w:r>
      <w:r w:rsidRPr="004F70B2">
        <w:t>hat is something that we learn very much in the work that we do. You do not have to be</w:t>
      </w:r>
      <w:r>
        <w:t xml:space="preserve"> </w:t>
      </w:r>
      <w:r w:rsidR="002F77F6">
        <w:t xml:space="preserve">a </w:t>
      </w:r>
      <w:r w:rsidRPr="004F70B2">
        <w:t>psychiatrist prescrib</w:t>
      </w:r>
      <w:r>
        <w:t>ing</w:t>
      </w:r>
      <w:r w:rsidRPr="004F70B2">
        <w:t xml:space="preserve"> all kinds of clever drugs.</w:t>
      </w:r>
      <w:r>
        <w:t xml:space="preserve"> </w:t>
      </w:r>
      <w:r w:rsidRPr="004F70B2">
        <w:t xml:space="preserve">Actually, just listening to somebody and saying, </w:t>
      </w:r>
      <w:r w:rsidR="004D1A88">
        <w:t>“</w:t>
      </w:r>
      <w:r w:rsidRPr="004F70B2">
        <w:t>I</w:t>
      </w:r>
      <w:r w:rsidR="00240EE2">
        <w:t>’</w:t>
      </w:r>
      <w:r w:rsidRPr="004F70B2">
        <w:t>m really sorry you</w:t>
      </w:r>
      <w:r w:rsidR="00A45CAC">
        <w:t>’</w:t>
      </w:r>
      <w:r w:rsidRPr="004F70B2">
        <w:t>ve had that experience,</w:t>
      </w:r>
      <w:r w:rsidR="004D1A88">
        <w:t>”</w:t>
      </w:r>
      <w:r w:rsidRPr="004F70B2">
        <w:t xml:space="preserve"> and being able to work with them and build up a trusting relationship</w:t>
      </w:r>
      <w:r>
        <w:t>,</w:t>
      </w:r>
      <w:r w:rsidRPr="004F70B2">
        <w:t xml:space="preserve"> is really positive.</w:t>
      </w:r>
      <w:r>
        <w:t xml:space="preserve"> </w:t>
      </w:r>
    </w:p>
    <w:p w:rsidR="006D3002" w:rsidP="006B15A1">
      <w:pPr>
        <w:pStyle w:val="Answer"/>
      </w:pPr>
      <w:r w:rsidRPr="004F70B2">
        <w:t>The mental health problems that the women I see present with are multifactor</w:t>
      </w:r>
      <w:r w:rsidR="006B15A1">
        <w:t>i</w:t>
      </w:r>
      <w:r w:rsidRPr="004F70B2">
        <w:t>al in origin. An awful lot of things are going on. In terms of my role</w:t>
      </w:r>
      <w:r w:rsidR="00852399">
        <w:t>,</w:t>
      </w:r>
      <w:r w:rsidRPr="004F70B2">
        <w:t xml:space="preserve"> that is one part of it.</w:t>
      </w:r>
      <w:r>
        <w:t xml:space="preserve"> </w:t>
      </w:r>
      <w:r w:rsidRPr="004F70B2">
        <w:t xml:space="preserve">We can help people with medication and </w:t>
      </w:r>
      <w:r w:rsidR="006B15A1">
        <w:t xml:space="preserve">we can </w:t>
      </w:r>
      <w:r w:rsidRPr="004F70B2">
        <w:t>help give them a diagnosis</w:t>
      </w:r>
      <w:r w:rsidR="006B15A1">
        <w:t>. P</w:t>
      </w:r>
      <w:r w:rsidRPr="004F70B2">
        <w:t>articularly when you meet people with an autistic spectrum diagnosis or something like attention deficit hyperactivity disorder</w:t>
      </w:r>
      <w:r w:rsidR="006B15A1">
        <w:t>,</w:t>
      </w:r>
      <w:r w:rsidRPr="004F70B2">
        <w:t xml:space="preserve"> just knowing that </w:t>
      </w:r>
      <w:r>
        <w:t xml:space="preserve">that </w:t>
      </w:r>
      <w:r w:rsidRPr="004F70B2">
        <w:t>is what is wrong with them is so important and valuable</w:t>
      </w:r>
      <w:r w:rsidR="00852399">
        <w:t xml:space="preserve"> to them. It</w:t>
      </w:r>
      <w:r w:rsidRPr="004F70B2">
        <w:t xml:space="preserve"> help</w:t>
      </w:r>
      <w:r w:rsidR="00852399">
        <w:t>s</w:t>
      </w:r>
      <w:r w:rsidRPr="004F70B2">
        <w:t xml:space="preserve"> them </w:t>
      </w:r>
      <w:r>
        <w:t xml:space="preserve">to </w:t>
      </w:r>
      <w:r w:rsidRPr="004F70B2">
        <w:t xml:space="preserve">navigate the system </w:t>
      </w:r>
      <w:r>
        <w:t>but also</w:t>
      </w:r>
      <w:r w:rsidRPr="004F70B2">
        <w:t xml:space="preserve"> after they leave custody </w:t>
      </w:r>
      <w:r>
        <w:t xml:space="preserve">to </w:t>
      </w:r>
      <w:r w:rsidRPr="004F70B2">
        <w:t xml:space="preserve">say, </w:t>
      </w:r>
      <w:r w:rsidR="004D1A88">
        <w:t>“</w:t>
      </w:r>
      <w:r w:rsidR="00A45CAC">
        <w:t>Okay, t</w:t>
      </w:r>
      <w:r w:rsidRPr="004F70B2">
        <w:t>his is why I</w:t>
      </w:r>
      <w:r w:rsidR="00852399">
        <w:t>’</w:t>
      </w:r>
      <w:r w:rsidRPr="004F70B2">
        <w:t>ve always felt different and that</w:t>
      </w:r>
      <w:r w:rsidR="006B15A1">
        <w:t>’</w:t>
      </w:r>
      <w:r w:rsidRPr="004F70B2">
        <w:t>s why I haven</w:t>
      </w:r>
      <w:r w:rsidR="00240EE2">
        <w:t>’</w:t>
      </w:r>
      <w:r w:rsidRPr="004F70B2">
        <w:t xml:space="preserve">t been able to cope with </w:t>
      </w:r>
      <w:r w:rsidR="00A45CAC">
        <w:t>particular</w:t>
      </w:r>
      <w:r w:rsidRPr="004F70B2">
        <w:t xml:space="preserve"> scenarios</w:t>
      </w:r>
      <w:r w:rsidR="00852399">
        <w:t>.</w:t>
      </w:r>
      <w:r w:rsidR="004D1A88">
        <w:t>”</w:t>
      </w:r>
      <w:r w:rsidR="00852399">
        <w:t xml:space="preserve"> </w:t>
      </w:r>
    </w:p>
    <w:p w:rsidR="006B15A1" w:rsidP="006B15A1">
      <w:pPr>
        <w:pStyle w:val="Answer"/>
      </w:pPr>
      <w:r>
        <w:t>It is</w:t>
      </w:r>
      <w:r w:rsidRPr="004F70B2" w:rsidR="004F70B2">
        <w:t xml:space="preserve"> very complex. Yes, we can play an awfully important role in what we do</w:t>
      </w:r>
      <w:r>
        <w:t>,</w:t>
      </w:r>
      <w:r w:rsidRPr="004F70B2" w:rsidR="004F70B2">
        <w:t xml:space="preserve"> and the psychological work </w:t>
      </w:r>
      <w:r>
        <w:t xml:space="preserve">that </w:t>
      </w:r>
      <w:r w:rsidRPr="004F70B2" w:rsidR="004F70B2">
        <w:t>the team does is invaluable</w:t>
      </w:r>
      <w:r>
        <w:t>. A</w:t>
      </w:r>
      <w:r w:rsidRPr="004F70B2" w:rsidR="004F70B2">
        <w:t xml:space="preserve">rts psychotherapists </w:t>
      </w:r>
      <w:r>
        <w:t>will see</w:t>
      </w:r>
      <w:r w:rsidRPr="004F70B2" w:rsidR="004F70B2">
        <w:t xml:space="preserve"> women for years </w:t>
      </w:r>
      <w:r>
        <w:t xml:space="preserve">and </w:t>
      </w:r>
      <w:r w:rsidRPr="004F70B2" w:rsidR="004F70B2">
        <w:t xml:space="preserve">are able to </w:t>
      </w:r>
      <w:r w:rsidR="00A45CAC">
        <w:t xml:space="preserve">really </w:t>
      </w:r>
      <w:r w:rsidRPr="004F70B2" w:rsidR="004F70B2">
        <w:t>help them overcome some of the deeply entrenched difficulties they have</w:t>
      </w:r>
      <w:r>
        <w:t>,</w:t>
      </w:r>
      <w:r w:rsidRPr="004F70B2" w:rsidR="004F70B2">
        <w:t xml:space="preserve"> but it is only </w:t>
      </w:r>
      <w:r w:rsidR="00A45CAC">
        <w:t>one</w:t>
      </w:r>
      <w:r w:rsidRPr="004F70B2" w:rsidR="004F70B2">
        <w:t xml:space="preserve"> small part of an enormous puzzle.</w:t>
      </w:r>
      <w:r w:rsidR="004F70B2">
        <w:t xml:space="preserve"> </w:t>
      </w:r>
    </w:p>
    <w:p w:rsidR="006B15A1" w:rsidP="006B15A1">
      <w:pPr>
        <w:pStyle w:val="Remark"/>
      </w:pPr>
      <w:sdt>
        <w:sdtPr>
          <w:alias w:val="Member"/>
          <w:tag w:val="&lt;Member mnisId='1601' dodsId='34498'&gt;"/>
          <w:id w:val="86972405"/>
          <w:placeholder>
            <w:docPart w:val="DefaultPlaceholder_-1854013440"/>
          </w:placeholder>
          <w:richText/>
        </w:sdtPr>
        <w:sdtContent>
          <w:r w:rsidRPr="006B15A1">
            <w:rPr>
              <w:b/>
            </w:rPr>
            <w:t>Chair:</w:t>
          </w:r>
        </w:sdtContent>
      </w:sdt>
      <w:r>
        <w:t xml:space="preserve"> </w:t>
      </w:r>
      <w:r w:rsidRPr="004F70B2" w:rsidR="004F70B2">
        <w:t>Thank you all very much on that.</w:t>
      </w:r>
    </w:p>
    <w:p w:rsidR="006B15A1" w:rsidP="006B15A1">
      <w:pPr>
        <w:pStyle w:val="Question"/>
      </w:pPr>
      <w:sdt>
        <w:sdtPr>
          <w:alias w:val="Member"/>
          <w:tag w:val="&lt;Member mnisId='4363' dodsId='110372'&gt;"/>
          <w:id w:val="-510445070"/>
          <w:placeholder>
            <w:docPart w:val="DefaultPlaceholder_-1854013440"/>
          </w:placeholder>
          <w:richText/>
        </w:sdtPr>
        <w:sdtContent>
          <w:r w:rsidRPr="006B15A1">
            <w:rPr>
              <w:b/>
            </w:rPr>
            <w:t>Kate Hollern:</w:t>
          </w:r>
        </w:sdtContent>
      </w:sdt>
      <w:r>
        <w:t xml:space="preserve"> </w:t>
      </w:r>
      <w:r w:rsidRPr="004F70B2" w:rsidR="004F70B2">
        <w:t>We spoke about complex issues and the importance of putting women at the centre</w:t>
      </w:r>
      <w:r w:rsidR="00A45CAC">
        <w:t>,</w:t>
      </w:r>
      <w:r w:rsidRPr="004F70B2" w:rsidR="004F70B2">
        <w:t xml:space="preserve"> particularly for rehabilitat</w:t>
      </w:r>
      <w:r>
        <w:t>i</w:t>
      </w:r>
      <w:r w:rsidRPr="004F70B2" w:rsidR="004F70B2">
        <w:t>on and release.</w:t>
      </w:r>
      <w:r w:rsidR="004F70B2">
        <w:t xml:space="preserve"> </w:t>
      </w:r>
      <w:r w:rsidRPr="004F70B2" w:rsidR="004F70B2">
        <w:t>To what extent do you think the female estate is actually equipped to deliver on th</w:t>
      </w:r>
      <w:r w:rsidR="000E050D">
        <w:t>o</w:t>
      </w:r>
      <w:r w:rsidRPr="004F70B2" w:rsidR="004F70B2">
        <w:t>se aspirations</w:t>
      </w:r>
      <w:r w:rsidR="000E050D">
        <w:t>?</w:t>
      </w:r>
      <w:r w:rsidR="004F70B2">
        <w:t xml:space="preserve"> </w:t>
      </w:r>
    </w:p>
    <w:p w:rsidR="006B15A1" w:rsidP="006B15A1">
      <w:pPr>
        <w:pStyle w:val="Answer"/>
      </w:pPr>
      <w:sdt>
        <w:sdtPr>
          <w:alias w:val="Witness"/>
          <w:id w:val="-1432507051"/>
          <w:placeholder>
            <w:docPart w:val="DefaultPlaceholder_-1854013440"/>
          </w:placeholder>
          <w:richText/>
        </w:sdtPr>
        <w:sdtContent>
          <w:r w:rsidRPr="00303E09" w:rsidR="00303E09">
            <w:rPr>
              <w:b/>
              <w:bCs/>
              <w:i/>
              <w:iCs/>
            </w:rPr>
            <w:t>Dr Brown</w:t>
          </w:r>
          <w:r w:rsidRPr="006B15A1">
            <w:rPr>
              <w:b/>
              <w:i/>
            </w:rPr>
            <w:t>:</w:t>
          </w:r>
        </w:sdtContent>
      </w:sdt>
      <w:r>
        <w:t xml:space="preserve"> </w:t>
      </w:r>
      <w:r w:rsidRPr="004F70B2" w:rsidR="004F70B2">
        <w:t>Sorry?</w:t>
      </w:r>
      <w:r w:rsidR="004F70B2">
        <w:t xml:space="preserve"> </w:t>
      </w:r>
    </w:p>
    <w:p w:rsidR="006B15A1" w:rsidP="006B15A1">
      <w:pPr>
        <w:pStyle w:val="Question"/>
      </w:pPr>
      <w:sdt>
        <w:sdtPr>
          <w:alias w:val="Member"/>
          <w:tag w:val="&lt;Member mnisId='4363' dodsId='110372'&gt;"/>
          <w:id w:val="-950923572"/>
          <w:placeholder>
            <w:docPart w:val="DefaultPlaceholder_-1854013440"/>
          </w:placeholder>
          <w:richText/>
        </w:sdtPr>
        <w:sdtContent>
          <w:r w:rsidRPr="006B15A1">
            <w:rPr>
              <w:b/>
            </w:rPr>
            <w:t>Kate Hollern:</w:t>
          </w:r>
        </w:sdtContent>
      </w:sdt>
      <w:r>
        <w:t xml:space="preserve"> </w:t>
      </w:r>
      <w:r w:rsidRPr="004F70B2" w:rsidR="004F70B2">
        <w:t>To</w:t>
      </w:r>
      <w:r w:rsidR="004F70B2">
        <w:t xml:space="preserve"> </w:t>
      </w:r>
      <w:r w:rsidRPr="004F70B2" w:rsidR="004F70B2">
        <w:t>what extent do you think the female estate is equipped to deal with the complex issues that women face in prison?</w:t>
      </w:r>
      <w:r w:rsidR="004F70B2">
        <w:t xml:space="preserve"> </w:t>
      </w:r>
    </w:p>
    <w:p w:rsidR="000E050D" w:rsidP="006B15A1">
      <w:pPr>
        <w:pStyle w:val="Answer"/>
      </w:pPr>
      <w:sdt>
        <w:sdtPr>
          <w:alias w:val="Witness"/>
          <w:id w:val="981653744"/>
          <w:placeholder>
            <w:docPart w:val="DefaultPlaceholder_-1854013440"/>
          </w:placeholder>
          <w:richText/>
        </w:sdtPr>
        <w:sdtContent>
          <w:r w:rsidRPr="00303E09" w:rsidR="00303E09">
            <w:rPr>
              <w:b/>
              <w:bCs/>
              <w:i/>
              <w:iCs/>
            </w:rPr>
            <w:t>Dr Brown</w:t>
          </w:r>
          <w:r w:rsidRPr="006B15A1" w:rsidR="006B15A1">
            <w:rPr>
              <w:b/>
              <w:i/>
            </w:rPr>
            <w:t>:</w:t>
          </w:r>
        </w:sdtContent>
      </w:sdt>
      <w:r w:rsidR="006B15A1">
        <w:t xml:space="preserve"> </w:t>
      </w:r>
      <w:r w:rsidRPr="004F70B2" w:rsidR="004F70B2">
        <w:t>I think the biggest problem is when they leave prison</w:t>
      </w:r>
      <w:r>
        <w:t>.</w:t>
      </w:r>
      <w:r w:rsidR="00A45CAC">
        <w:t xml:space="preserve"> </w:t>
      </w:r>
      <w:r>
        <w:t>I</w:t>
      </w:r>
      <w:r w:rsidRPr="004F70B2" w:rsidR="004F70B2">
        <w:t xml:space="preserve">t depends what they go out to when they </w:t>
      </w:r>
      <w:r w:rsidR="006B15A1">
        <w:t>are</w:t>
      </w:r>
      <w:r w:rsidRPr="004F70B2" w:rsidR="004F70B2">
        <w:t xml:space="preserve"> out of prison.</w:t>
      </w:r>
      <w:r w:rsidR="004F70B2">
        <w:t xml:space="preserve"> </w:t>
      </w:r>
      <w:r w:rsidRPr="004F70B2" w:rsidR="004F70B2">
        <w:t xml:space="preserve">Again back to the homeless thing, if they are going to be homeless, they are going to struggle </w:t>
      </w:r>
      <w:r w:rsidR="006B15A1">
        <w:t xml:space="preserve">just </w:t>
      </w:r>
      <w:r w:rsidRPr="004F70B2" w:rsidR="004F70B2">
        <w:t>to survive.</w:t>
      </w:r>
      <w:r w:rsidR="004F70B2">
        <w:t xml:space="preserve"> </w:t>
      </w:r>
      <w:r w:rsidR="006B15A1">
        <w:t>Again, t</w:t>
      </w:r>
      <w:r w:rsidRPr="004F70B2" w:rsidR="004F70B2">
        <w:t>he women I help get off drugs if they want to get off</w:t>
      </w:r>
      <w:r w:rsidR="00852399">
        <w:t xml:space="preserve">—and </w:t>
      </w:r>
      <w:r w:rsidRPr="004F70B2" w:rsidR="004F70B2">
        <w:t xml:space="preserve">they do not all want to get off methadone </w:t>
      </w:r>
      <w:r>
        <w:t xml:space="preserve">or whatever </w:t>
      </w:r>
      <w:r w:rsidRPr="004F70B2" w:rsidR="004F70B2">
        <w:t>while they are in priso</w:t>
      </w:r>
      <w:r w:rsidR="006B15A1">
        <w:t>n</w:t>
      </w:r>
      <w:r>
        <w:t xml:space="preserve">, </w:t>
      </w:r>
      <w:r w:rsidRPr="004F70B2" w:rsidR="004F70B2">
        <w:t>but even if they achieve that in prison</w:t>
      </w:r>
      <w:r>
        <w:t>—</w:t>
      </w:r>
      <w:r w:rsidRPr="004F70B2" w:rsidR="004F70B2">
        <w:t xml:space="preserve">tell me </w:t>
      </w:r>
      <w:r>
        <w:t xml:space="preserve">that, </w:t>
      </w:r>
      <w:r w:rsidRPr="004F70B2" w:rsidR="004F70B2">
        <w:t>if they don</w:t>
      </w:r>
      <w:r w:rsidR="00240EE2">
        <w:t>’</w:t>
      </w:r>
      <w:r w:rsidRPr="004F70B2" w:rsidR="004F70B2">
        <w:t>t have a roof over their head when they leave prison</w:t>
      </w:r>
      <w:r w:rsidR="006B15A1">
        <w:t>,</w:t>
      </w:r>
      <w:r w:rsidRPr="004F70B2" w:rsidR="004F70B2">
        <w:t xml:space="preserve"> they will probably seek shelter in a crack house</w:t>
      </w:r>
      <w:r w:rsidR="006B15A1">
        <w:t>,</w:t>
      </w:r>
      <w:r w:rsidRPr="004F70B2" w:rsidR="004F70B2">
        <w:t xml:space="preserve"> and to get into a crack house they have to use drugs.</w:t>
      </w:r>
      <w:r w:rsidR="004F70B2">
        <w:t xml:space="preserve"> </w:t>
      </w:r>
    </w:p>
    <w:p w:rsidR="000E050D" w:rsidP="006B15A1">
      <w:pPr>
        <w:pStyle w:val="Answer"/>
      </w:pPr>
      <w:r w:rsidRPr="004F70B2">
        <w:t xml:space="preserve">This is what I find </w:t>
      </w:r>
      <w:r>
        <w:t xml:space="preserve">so </w:t>
      </w:r>
      <w:r w:rsidRPr="004F70B2">
        <w:t>frustrating</w:t>
      </w:r>
      <w:r>
        <w:t>,</w:t>
      </w:r>
      <w:r>
        <w:t xml:space="preserve"> </w:t>
      </w:r>
      <w:r>
        <w:t>h</w:t>
      </w:r>
      <w:r w:rsidRPr="004F70B2">
        <w:t>owever well we might try to help them in prison</w:t>
      </w:r>
      <w:r>
        <w:t>.</w:t>
      </w:r>
      <w:r w:rsidRPr="004F70B2">
        <w:t xml:space="preserve"> I am speaking particularly of the substance misusers because they are the women I mostly deal with now</w:t>
      </w:r>
      <w:r>
        <w:t>,</w:t>
      </w:r>
      <w:r w:rsidRPr="004F70B2">
        <w:t xml:space="preserve"> so I get to know them very well</w:t>
      </w:r>
      <w:r>
        <w:t>.</w:t>
      </w:r>
      <w:r w:rsidR="006B15A1">
        <w:t xml:space="preserve"> </w:t>
      </w:r>
      <w:r>
        <w:t>O</w:t>
      </w:r>
      <w:r w:rsidRPr="004F70B2">
        <w:t>f course</w:t>
      </w:r>
      <w:r>
        <w:t>,</w:t>
      </w:r>
      <w:r w:rsidRPr="004F70B2">
        <w:t xml:space="preserve"> it is impossible to know how they are going to get on when they leave prison</w:t>
      </w:r>
      <w:r w:rsidR="00852399">
        <w:t xml:space="preserve">. </w:t>
      </w:r>
      <w:r w:rsidRPr="004F70B2">
        <w:t>I dread seeing their names back on my list again.</w:t>
      </w:r>
      <w:r>
        <w:t xml:space="preserve"> </w:t>
      </w:r>
      <w:r w:rsidRPr="004F70B2">
        <w:t xml:space="preserve">I can see they are due to be released next week and then I see the same name back in </w:t>
      </w:r>
      <w:r w:rsidR="006B15A1">
        <w:t xml:space="preserve">again </w:t>
      </w:r>
      <w:r w:rsidRPr="004F70B2">
        <w:t>three weeks later, back on heroin.</w:t>
      </w:r>
      <w:r>
        <w:t xml:space="preserve"> </w:t>
      </w:r>
      <w:r w:rsidRPr="004F70B2">
        <w:t xml:space="preserve">That is what I see time and time again. </w:t>
      </w:r>
    </w:p>
    <w:p w:rsidR="006B15A1" w:rsidP="006B15A1">
      <w:pPr>
        <w:pStyle w:val="Answer"/>
      </w:pPr>
      <w:r w:rsidRPr="004F70B2">
        <w:t>I find</w:t>
      </w:r>
      <w:r w:rsidR="000E050D">
        <w:t>,</w:t>
      </w:r>
      <w:r w:rsidRPr="004F70B2">
        <w:t xml:space="preserve"> working with drug users</w:t>
      </w:r>
      <w:r w:rsidR="000E050D">
        <w:t>,</w:t>
      </w:r>
      <w:r w:rsidR="00852399">
        <w:t xml:space="preserve"> </w:t>
      </w:r>
      <w:r w:rsidRPr="004F70B2">
        <w:t>if I can help them it is wonderful</w:t>
      </w:r>
      <w:r>
        <w:t>,</w:t>
      </w:r>
      <w:r w:rsidRPr="004F70B2">
        <w:t xml:space="preserve"> but if they do not get the care when they leave prison, it has all been for nothing.</w:t>
      </w:r>
      <w:r>
        <w:t xml:space="preserve"> </w:t>
      </w:r>
      <w:r w:rsidRPr="004F70B2">
        <w:t>The trouble is they will reoffend to get money for the drugs</w:t>
      </w:r>
      <w:r w:rsidR="00A45CAC">
        <w:t>,</w:t>
      </w:r>
      <w:r w:rsidRPr="004F70B2">
        <w:t xml:space="preserve"> and so it goes on.</w:t>
      </w:r>
      <w:r>
        <w:t xml:space="preserve"> </w:t>
      </w:r>
      <w:r w:rsidR="000E050D">
        <w:t>I am s</w:t>
      </w:r>
      <w:r w:rsidRPr="004F70B2">
        <w:t>orry it is a bit boring but</w:t>
      </w:r>
      <w:r w:rsidR="004D1A88">
        <w:t>—</w:t>
      </w:r>
      <w:r>
        <w:t xml:space="preserve"> </w:t>
      </w:r>
    </w:p>
    <w:p w:rsidR="006B15A1" w:rsidP="006B15A1">
      <w:pPr>
        <w:pStyle w:val="Question"/>
      </w:pPr>
      <w:sdt>
        <w:sdtPr>
          <w:alias w:val="Member"/>
          <w:tag w:val="&lt;Member mnisId='4363' dodsId='110372'&gt;"/>
          <w:id w:val="1689795395"/>
          <w:placeholder>
            <w:docPart w:val="DefaultPlaceholder_-1854013440"/>
          </w:placeholder>
          <w:richText/>
        </w:sdtPr>
        <w:sdtContent>
          <w:r w:rsidRPr="006B15A1">
            <w:rPr>
              <w:b/>
            </w:rPr>
            <w:t>Kate Hollern:</w:t>
          </w:r>
        </w:sdtContent>
      </w:sdt>
      <w:r>
        <w:t xml:space="preserve"> </w:t>
      </w:r>
      <w:r w:rsidR="000E050D">
        <w:t>Oh no, but i</w:t>
      </w:r>
      <w:r w:rsidRPr="004F70B2" w:rsidR="004F70B2">
        <w:t xml:space="preserve">t is </w:t>
      </w:r>
      <w:r>
        <w:t>so important, isn’t it?</w:t>
      </w:r>
      <w:r w:rsidR="004F70B2">
        <w:t xml:space="preserve"> </w:t>
      </w:r>
      <w:r w:rsidRPr="004F70B2" w:rsidR="004F70B2">
        <w:t>We need to break that cycl</w:t>
      </w:r>
      <w:r>
        <w:t>e of offending.</w:t>
      </w:r>
    </w:p>
    <w:p w:rsidR="006B15A1" w:rsidP="006B15A1">
      <w:pPr>
        <w:pStyle w:val="Answer"/>
      </w:pPr>
      <w:sdt>
        <w:sdtPr>
          <w:alias w:val="Witness"/>
          <w:id w:val="171389231"/>
          <w:placeholder>
            <w:docPart w:val="DefaultPlaceholder_-1854013440"/>
          </w:placeholder>
          <w:richText/>
        </w:sdtPr>
        <w:sdtContent>
          <w:r w:rsidRPr="00303E09" w:rsidR="00303E09">
            <w:rPr>
              <w:b/>
              <w:bCs/>
              <w:i/>
              <w:iCs/>
            </w:rPr>
            <w:t>Dr Brown</w:t>
          </w:r>
          <w:r w:rsidRPr="006B15A1">
            <w:rPr>
              <w:b/>
              <w:i/>
            </w:rPr>
            <w:t>:</w:t>
          </w:r>
        </w:sdtContent>
      </w:sdt>
      <w:r>
        <w:t xml:space="preserve"> </w:t>
      </w:r>
      <w:r w:rsidR="000E050D">
        <w:t>Yes; i</w:t>
      </w:r>
      <w:r w:rsidRPr="004F70B2" w:rsidR="004F70B2">
        <w:t>t is huge</w:t>
      </w:r>
      <w:r>
        <w:t>.</w:t>
      </w:r>
      <w:r w:rsidR="0085035A">
        <w:t xml:space="preserve"> </w:t>
      </w:r>
    </w:p>
    <w:p w:rsidR="006B15A1" w:rsidP="006B15A1">
      <w:pPr>
        <w:pStyle w:val="Question"/>
      </w:pPr>
      <w:sdt>
        <w:sdtPr>
          <w:alias w:val="Member"/>
          <w:tag w:val="&lt;Member mnisId='4363' dodsId='110372'&gt;"/>
          <w:id w:val="-1984607802"/>
          <w:placeholder>
            <w:docPart w:val="DefaultPlaceholder_-1854013440"/>
          </w:placeholder>
          <w:richText/>
        </w:sdtPr>
        <w:sdtContent>
          <w:r w:rsidRPr="006B15A1">
            <w:rPr>
              <w:b/>
            </w:rPr>
            <w:t>Kate Hollern:</w:t>
          </w:r>
        </w:sdtContent>
      </w:sdt>
      <w:r>
        <w:t xml:space="preserve"> </w:t>
      </w:r>
      <w:r w:rsidRPr="004F70B2" w:rsidR="004F70B2">
        <w:t>The whole system should be able to provide a structure that takes people through the complex issues when they enter prison, prepare</w:t>
      </w:r>
      <w:r w:rsidR="00A45CAC">
        <w:t>s</w:t>
      </w:r>
      <w:r w:rsidRPr="004F70B2" w:rsidR="004F70B2">
        <w:t xml:space="preserve"> </w:t>
      </w:r>
      <w:r w:rsidR="00A45CAC">
        <w:t>them</w:t>
      </w:r>
      <w:r w:rsidRPr="004F70B2" w:rsidR="004F70B2">
        <w:t xml:space="preserve"> for release and </w:t>
      </w:r>
      <w:r w:rsidR="00A45CAC">
        <w:t>offers that s</w:t>
      </w:r>
      <w:r w:rsidRPr="004F70B2" w:rsidR="004F70B2">
        <w:t xml:space="preserve">upport for when they come out. Do you think the </w:t>
      </w:r>
      <w:r w:rsidR="00552C3B">
        <w:t xml:space="preserve">system in the </w:t>
      </w:r>
      <w:r w:rsidRPr="004F70B2" w:rsidR="004F70B2">
        <w:t>female estate in particular is not quite set up to deal with the complexities?</w:t>
      </w:r>
      <w:r w:rsidR="004F70B2">
        <w:t xml:space="preserve"> </w:t>
      </w:r>
    </w:p>
    <w:p w:rsidR="00552C3B" w:rsidP="000E050D">
      <w:pPr>
        <w:pStyle w:val="Question"/>
        <w:numPr>
          <w:ilvl w:val="0"/>
          <w:numId w:val="0"/>
        </w:numPr>
        <w:ind w:left="794"/>
      </w:pPr>
      <w:sdt>
        <w:sdtPr>
          <w:alias w:val="Member"/>
          <w:tag w:val="&lt;Member mnisId='1601' dodsId='34498'&gt;"/>
          <w:id w:val="1556272433"/>
          <w:placeholder>
            <w:docPart w:val="DefaultPlaceholder_-1854013440"/>
          </w:placeholder>
          <w:richText/>
        </w:sdtPr>
        <w:sdtContent>
          <w:r w:rsidRPr="006B15A1" w:rsidR="006B15A1">
            <w:rPr>
              <w:b/>
            </w:rPr>
            <w:t>Chair:</w:t>
          </w:r>
        </w:sdtContent>
      </w:sdt>
      <w:r w:rsidR="006B15A1">
        <w:t xml:space="preserve"> </w:t>
      </w:r>
      <w:r>
        <w:t>Can it</w:t>
      </w:r>
      <w:r w:rsidRPr="004F70B2" w:rsidR="004F70B2">
        <w:t xml:space="preserve"> take </w:t>
      </w:r>
      <w:r w:rsidR="00A45CAC">
        <w:t>a</w:t>
      </w:r>
      <w:r>
        <w:t xml:space="preserve"> </w:t>
      </w:r>
      <w:r w:rsidRPr="004F70B2" w:rsidR="004F70B2">
        <w:t>whole</w:t>
      </w:r>
      <w:r w:rsidR="000E050D">
        <w:t>-</w:t>
      </w:r>
      <w:r w:rsidRPr="004F70B2" w:rsidR="004F70B2">
        <w:t>system approach</w:t>
      </w:r>
      <w:r>
        <w:t>?</w:t>
      </w:r>
      <w:r w:rsidR="004F70B2">
        <w:t xml:space="preserve"> </w:t>
      </w:r>
    </w:p>
    <w:p w:rsidR="00552C3B" w:rsidP="00552C3B">
      <w:pPr>
        <w:pStyle w:val="Answer"/>
      </w:pPr>
      <w:sdt>
        <w:sdtPr>
          <w:alias w:val="Witness"/>
          <w:id w:val="-1366135841"/>
          <w:placeholder>
            <w:docPart w:val="DefaultPlaceholder_-1854013440"/>
          </w:placeholder>
          <w:richText/>
        </w:sdtPr>
        <w:sdtContent>
          <w:r w:rsidRPr="00303E09" w:rsidR="00303E09">
            <w:rPr>
              <w:b/>
              <w:bCs/>
              <w:i/>
              <w:iCs/>
            </w:rPr>
            <w:t>Dr Brown</w:t>
          </w:r>
          <w:r w:rsidRPr="00552C3B">
            <w:rPr>
              <w:b/>
              <w:i/>
            </w:rPr>
            <w:t>:</w:t>
          </w:r>
        </w:sdtContent>
      </w:sdt>
      <w:r>
        <w:t xml:space="preserve"> </w:t>
      </w:r>
      <w:r w:rsidRPr="004F70B2" w:rsidR="004F70B2">
        <w:t xml:space="preserve">Again, they are often in and out of prison within </w:t>
      </w:r>
      <w:r>
        <w:t>10</w:t>
      </w:r>
      <w:r w:rsidRPr="004F70B2" w:rsidR="004F70B2">
        <w:t xml:space="preserve"> days or three weeks.</w:t>
      </w:r>
      <w:r w:rsidR="004F70B2">
        <w:t xml:space="preserve"> </w:t>
      </w:r>
      <w:r w:rsidRPr="004F70B2" w:rsidR="004F70B2">
        <w:t>It is ridiculous.</w:t>
      </w:r>
      <w:r w:rsidR="004F70B2">
        <w:t xml:space="preserve"> </w:t>
      </w:r>
      <w:r w:rsidRPr="004F70B2" w:rsidR="004F70B2">
        <w:t>If they are there for long enough and</w:t>
      </w:r>
      <w:r>
        <w:t xml:space="preserve"> we have time</w:t>
      </w:r>
      <w:r w:rsidR="001C0C14">
        <w:t xml:space="preserve">, we can help. </w:t>
      </w:r>
      <w:r>
        <w:t>S</w:t>
      </w:r>
      <w:r w:rsidRPr="004F70B2" w:rsidR="004F70B2">
        <w:t>ome of the girls are delighted to be there for longer.</w:t>
      </w:r>
      <w:r w:rsidR="004F70B2">
        <w:t xml:space="preserve"> </w:t>
      </w:r>
      <w:r w:rsidRPr="004F70B2" w:rsidR="004F70B2">
        <w:t xml:space="preserve">They sometimes tell me they have asked the judge for a longer sentence so they can rehabilitate, or learn hairdressing, or access education. They want to get the help, but if they are in and out in </w:t>
      </w:r>
      <w:r>
        <w:t>10</w:t>
      </w:r>
      <w:r w:rsidRPr="004F70B2" w:rsidR="004F70B2">
        <w:t xml:space="preserve"> days</w:t>
      </w:r>
      <w:r w:rsidR="001C0C14">
        <w:t>/</w:t>
      </w:r>
      <w:r w:rsidRPr="004F70B2" w:rsidR="004F70B2">
        <w:t>three weeks</w:t>
      </w:r>
      <w:r w:rsidR="001C0C14">
        <w:t xml:space="preserve">—and </w:t>
      </w:r>
      <w:r w:rsidRPr="004F70B2" w:rsidR="004F70B2">
        <w:t>I do not know the statistics</w:t>
      </w:r>
      <w:r>
        <w:t xml:space="preserve"> of</w:t>
      </w:r>
      <w:r w:rsidRPr="004F70B2" w:rsidR="004F70B2">
        <w:t xml:space="preserve"> how many women are in for </w:t>
      </w:r>
      <w:r w:rsidR="000E050D">
        <w:t>less</w:t>
      </w:r>
      <w:r w:rsidR="00A45CAC">
        <w:t xml:space="preserve"> </w:t>
      </w:r>
      <w:r w:rsidRPr="004F70B2" w:rsidR="004F70B2">
        <w:t>than three weeks</w:t>
      </w:r>
      <w:r w:rsidR="00A45CAC">
        <w:t>—</w:t>
      </w:r>
      <w:r w:rsidR="001C0C14">
        <w:t>h</w:t>
      </w:r>
      <w:r w:rsidRPr="004F70B2" w:rsidR="004F70B2">
        <w:t>ow do you begin to sort them out? Their lives are very chaotic</w:t>
      </w:r>
      <w:r>
        <w:t xml:space="preserve"> often when they leave prison</w:t>
      </w:r>
      <w:r w:rsidR="001C0C14">
        <w:t>.</w:t>
      </w:r>
      <w:r>
        <w:t xml:space="preserve"> W</w:t>
      </w:r>
      <w:r w:rsidRPr="004F70B2" w:rsidR="004F70B2">
        <w:t>hen I hear women say they sleep in a public lavatory during the daytime so they won</w:t>
      </w:r>
      <w:r w:rsidR="00240EE2">
        <w:t>’</w:t>
      </w:r>
      <w:r w:rsidRPr="004F70B2" w:rsidR="004F70B2">
        <w:t>t be raped at night on the streets, these things sit with me.</w:t>
      </w:r>
      <w:r w:rsidR="004F70B2">
        <w:t xml:space="preserve"> </w:t>
      </w:r>
    </w:p>
    <w:p w:rsidR="00552C3B" w:rsidP="000E050D">
      <w:pPr>
        <w:pStyle w:val="Question"/>
      </w:pPr>
      <w:sdt>
        <w:sdtPr>
          <w:alias w:val="Member"/>
          <w:tag w:val="&lt;Member mnisId='1601' dodsId='34498'&gt;"/>
          <w:id w:val="432410690"/>
          <w:placeholder>
            <w:docPart w:val="DefaultPlaceholder_-1854013440"/>
          </w:placeholder>
          <w:richText/>
        </w:sdtPr>
        <w:sdtContent>
          <w:r w:rsidRPr="000E050D">
            <w:rPr>
              <w:b/>
            </w:rPr>
            <w:t>Chair:</w:t>
          </w:r>
        </w:sdtContent>
      </w:sdt>
      <w:r>
        <w:t xml:space="preserve"> </w:t>
      </w:r>
      <w:r w:rsidRPr="004F70B2" w:rsidR="004F70B2">
        <w:t>Jenny, you wanted to come in as well.</w:t>
      </w:r>
      <w:r w:rsidR="004F70B2">
        <w:t xml:space="preserve"> </w:t>
      </w:r>
    </w:p>
    <w:p w:rsidR="00552C3B" w:rsidP="00552C3B">
      <w:pPr>
        <w:pStyle w:val="Answer"/>
      </w:pPr>
      <w:sdt>
        <w:sdtPr>
          <w:alias w:val="Witness"/>
          <w:id w:val="-1576047860"/>
          <w:placeholder>
            <w:docPart w:val="DefaultPlaceholder_-1854013440"/>
          </w:placeholder>
          <w:richText/>
        </w:sdtPr>
        <w:sdtContent>
          <w:r w:rsidRPr="00552C3B">
            <w:rPr>
              <w:b/>
              <w:i/>
            </w:rPr>
            <w:t>Jenny Talbot:</w:t>
          </w:r>
        </w:sdtContent>
      </w:sdt>
      <w:r>
        <w:t xml:space="preserve"> </w:t>
      </w:r>
      <w:r w:rsidRPr="004F70B2" w:rsidR="004F70B2">
        <w:t>The point has partly been made and that is about the high number of women who have extraordinarily short sentences.</w:t>
      </w:r>
      <w:r w:rsidR="004F70B2">
        <w:t xml:space="preserve"> </w:t>
      </w:r>
      <w:r w:rsidRPr="004F70B2" w:rsidR="004F70B2">
        <w:t>If women are in prison for longer, yes</w:t>
      </w:r>
      <w:r w:rsidR="001C0C14">
        <w:t>,</w:t>
      </w:r>
      <w:r w:rsidRPr="004F70B2" w:rsidR="004F70B2">
        <w:t xml:space="preserve"> they can access the support, but prison should not be used as a route to access support </w:t>
      </w:r>
      <w:r w:rsidR="000E050D">
        <w:t>that</w:t>
      </w:r>
      <w:r w:rsidRPr="004F70B2" w:rsidR="004F70B2">
        <w:t xml:space="preserve"> should be available in the community.</w:t>
      </w:r>
      <w:r w:rsidR="004F70B2">
        <w:t xml:space="preserve"> </w:t>
      </w:r>
      <w:r w:rsidRPr="004F70B2" w:rsidR="004F70B2">
        <w:t>Certainly</w:t>
      </w:r>
      <w:r w:rsidR="000E050D">
        <w:t>,</w:t>
      </w:r>
      <w:r w:rsidRPr="004F70B2" w:rsidR="004F70B2">
        <w:t xml:space="preserve"> prison should never</w:t>
      </w:r>
      <w:r w:rsidR="001C0C14">
        <w:t>,</w:t>
      </w:r>
      <w:r w:rsidRPr="004F70B2" w:rsidR="004F70B2">
        <w:t xml:space="preserve"> ever be used</w:t>
      </w:r>
      <w:r>
        <w:t>,</w:t>
      </w:r>
      <w:r w:rsidRPr="004F70B2" w:rsidR="004F70B2">
        <w:t xml:space="preserve"> in my opinion</w:t>
      </w:r>
      <w:r>
        <w:t>,</w:t>
      </w:r>
      <w:r w:rsidRPr="004F70B2" w:rsidR="004F70B2">
        <w:t xml:space="preserve"> as a place of safety for women who are mentally ill.</w:t>
      </w:r>
      <w:r w:rsidR="004F70B2">
        <w:t xml:space="preserve"> </w:t>
      </w:r>
      <w:r w:rsidRPr="004F70B2" w:rsidR="004F70B2">
        <w:t>Neither should it be used for a woman</w:t>
      </w:r>
      <w:r w:rsidR="00240EE2">
        <w:t>’</w:t>
      </w:r>
      <w:r w:rsidRPr="004F70B2" w:rsidR="004F70B2">
        <w:t>s own protection. Short sentences are very damaging in all sorts of ways</w:t>
      </w:r>
      <w:r w:rsidR="00A45CAC">
        <w:t>—</w:t>
      </w:r>
      <w:r>
        <w:t>l</w:t>
      </w:r>
      <w:r w:rsidRPr="004F70B2" w:rsidR="004F70B2">
        <w:t>oss of job, loss of tenancy, separation from children</w:t>
      </w:r>
      <w:r w:rsidR="000E050D">
        <w:t xml:space="preserve"> and</w:t>
      </w:r>
      <w:r w:rsidRPr="004F70B2" w:rsidR="004F70B2">
        <w:t xml:space="preserve"> inability to access support because you are in and out so quickly. We really need to focus much more on community sentences wherever possible</w:t>
      </w:r>
      <w:r>
        <w:t>,</w:t>
      </w:r>
      <w:r w:rsidRPr="004F70B2" w:rsidR="004F70B2">
        <w:t xml:space="preserve"> and certainly as an alternative to short sentences</w:t>
      </w:r>
      <w:r>
        <w:t xml:space="preserve">, </w:t>
      </w:r>
      <w:r w:rsidRPr="004F70B2" w:rsidR="004F70B2">
        <w:t>with the necessary support</w:t>
      </w:r>
      <w:r>
        <w:t xml:space="preserve">, </w:t>
      </w:r>
      <w:r w:rsidRPr="004F70B2" w:rsidR="004F70B2">
        <w:t>going back to the peer mentoring, the hand</w:t>
      </w:r>
      <w:r w:rsidR="000E050D">
        <w:t>-</w:t>
      </w:r>
      <w:r w:rsidRPr="004F70B2" w:rsidR="004F70B2">
        <w:t>holding that was raised by a member of the Committee right at the start.</w:t>
      </w:r>
      <w:r w:rsidR="004F70B2">
        <w:t xml:space="preserve"> </w:t>
      </w:r>
    </w:p>
    <w:p w:rsidR="00552C3B" w:rsidP="00552C3B">
      <w:pPr>
        <w:pStyle w:val="Remark"/>
      </w:pPr>
      <w:sdt>
        <w:sdtPr>
          <w:alias w:val="Member"/>
          <w:tag w:val="&lt;Member mnisId='1601' dodsId='34498'&gt;"/>
          <w:id w:val="-1321726631"/>
          <w:placeholder>
            <w:docPart w:val="DefaultPlaceholder_-1854013440"/>
          </w:placeholder>
          <w:richText/>
        </w:sdtPr>
        <w:sdtContent>
          <w:r w:rsidRPr="00552C3B">
            <w:rPr>
              <w:b/>
            </w:rPr>
            <w:t>Chair:</w:t>
          </w:r>
        </w:sdtContent>
      </w:sdt>
      <w:r>
        <w:t xml:space="preserve"> </w:t>
      </w:r>
      <w:r w:rsidRPr="004F70B2" w:rsidR="004F70B2">
        <w:t xml:space="preserve">James </w:t>
      </w:r>
      <w:r>
        <w:t xml:space="preserve">Daly </w:t>
      </w:r>
      <w:r w:rsidRPr="004F70B2" w:rsidR="004F70B2">
        <w:t>wanted to come in quickly on that</w:t>
      </w:r>
      <w:r>
        <w:t xml:space="preserve"> point. </w:t>
      </w:r>
    </w:p>
    <w:p w:rsidR="00552C3B" w:rsidP="00552C3B">
      <w:pPr>
        <w:pStyle w:val="Question"/>
      </w:pPr>
      <w:sdt>
        <w:sdtPr>
          <w:alias w:val="Member"/>
          <w:tag w:val="&lt;Member mnisId='4854' dodsId=''&gt;"/>
          <w:id w:val="-1908835066"/>
          <w:placeholder>
            <w:docPart w:val="DefaultPlaceholder_-1854013440"/>
          </w:placeholder>
          <w:richText/>
        </w:sdtPr>
        <w:sdtContent>
          <w:r w:rsidRPr="00552C3B">
            <w:rPr>
              <w:b/>
            </w:rPr>
            <w:t>James Daly:</w:t>
          </w:r>
        </w:sdtContent>
      </w:sdt>
      <w:r>
        <w:t xml:space="preserve"> Very briefly. </w:t>
      </w:r>
      <w:r w:rsidRPr="004F70B2" w:rsidR="004F70B2">
        <w:t>Dr Brown, I thought your evidence was incredibly powerful</w:t>
      </w:r>
      <w:r w:rsidR="000E050D">
        <w:t xml:space="preserve"> and</w:t>
      </w:r>
      <w:r w:rsidR="004F70B2">
        <w:t xml:space="preserve"> </w:t>
      </w:r>
      <w:r w:rsidRPr="004F70B2" w:rsidR="004F70B2">
        <w:t>I have some experience</w:t>
      </w:r>
      <w:r>
        <w:t>. I was a</w:t>
      </w:r>
      <w:r w:rsidRPr="004F70B2" w:rsidR="004F70B2">
        <w:t xml:space="preserve"> criminal defence solicitor for many years</w:t>
      </w:r>
      <w:r>
        <w:t>,</w:t>
      </w:r>
      <w:r w:rsidRPr="004F70B2" w:rsidR="004F70B2">
        <w:t xml:space="preserve"> so I represent</w:t>
      </w:r>
      <w:r>
        <w:t>e</w:t>
      </w:r>
      <w:r w:rsidRPr="004F70B2" w:rsidR="004F70B2">
        <w:t>d</w:t>
      </w:r>
      <w:r>
        <w:t xml:space="preserve"> a lot</w:t>
      </w:r>
      <w:r w:rsidRPr="004F70B2" w:rsidR="004F70B2">
        <w:t xml:space="preserve"> of the people you are talking about.</w:t>
      </w:r>
      <w:r w:rsidR="004F70B2">
        <w:t xml:space="preserve"> </w:t>
      </w:r>
      <w:r w:rsidRPr="004F70B2" w:rsidR="004F70B2">
        <w:t>I think this issue of the length of sentence is fundamental to the work that can be done with a prisoner, male or female.</w:t>
      </w:r>
      <w:r w:rsidR="004F70B2">
        <w:t xml:space="preserve"> </w:t>
      </w:r>
    </w:p>
    <w:p w:rsidR="00552C3B" w:rsidP="00552C3B">
      <w:pPr>
        <w:pStyle w:val="Question"/>
        <w:numPr>
          <w:ilvl w:val="0"/>
          <w:numId w:val="0"/>
        </w:numPr>
        <w:ind w:left="794"/>
      </w:pPr>
      <w:r w:rsidRPr="004F70B2">
        <w:t xml:space="preserve">You </w:t>
      </w:r>
      <w:r>
        <w:t>have</w:t>
      </w:r>
      <w:r w:rsidRPr="004F70B2">
        <w:t xml:space="preserve"> not researched this</w:t>
      </w:r>
      <w:r>
        <w:t>,</w:t>
      </w:r>
      <w:r w:rsidRPr="004F70B2">
        <w:t xml:space="preserve"> but do you have any views or any ideas regarding the amount of time </w:t>
      </w:r>
      <w:r w:rsidR="00A45CAC">
        <w:t xml:space="preserve">necessary </w:t>
      </w:r>
      <w:r w:rsidRPr="004F70B2">
        <w:t xml:space="preserve">within </w:t>
      </w:r>
      <w:r>
        <w:t xml:space="preserve">the </w:t>
      </w:r>
      <w:r w:rsidRPr="004F70B2">
        <w:t xml:space="preserve">prison environment </w:t>
      </w:r>
      <w:r w:rsidR="00A45CAC">
        <w:t>for you to</w:t>
      </w:r>
      <w:r w:rsidRPr="004F70B2">
        <w:t xml:space="preserve"> do positive wor</w:t>
      </w:r>
      <w:r w:rsidR="00A45CAC">
        <w:t>k</w:t>
      </w:r>
      <w:r w:rsidR="000E050D">
        <w:t>?</w:t>
      </w:r>
      <w:r w:rsidR="00A45CAC">
        <w:t xml:space="preserve"> I</w:t>
      </w:r>
      <w:r w:rsidRPr="004F70B2">
        <w:t xml:space="preserve">t is literally impossible </w:t>
      </w:r>
      <w:r>
        <w:t>in</w:t>
      </w:r>
      <w:r w:rsidRPr="004F70B2">
        <w:t xml:space="preserve"> three weeks</w:t>
      </w:r>
      <w:r>
        <w:t>, I think.</w:t>
      </w:r>
      <w:r w:rsidR="0085035A">
        <w:t xml:space="preserve"> </w:t>
      </w:r>
      <w:r w:rsidR="009A4EF0">
        <w:t>I am</w:t>
      </w:r>
      <w:r>
        <w:t xml:space="preserve"> not saying we </w:t>
      </w:r>
      <w:r w:rsidR="000E050D">
        <w:t>should have</w:t>
      </w:r>
      <w:r w:rsidRPr="004F70B2">
        <w:t xml:space="preserve"> longer sentences</w:t>
      </w:r>
      <w:r>
        <w:t>,</w:t>
      </w:r>
      <w:r w:rsidRPr="004F70B2">
        <w:t xml:space="preserve"> but </w:t>
      </w:r>
      <w:r w:rsidR="000E050D">
        <w:t xml:space="preserve">I would </w:t>
      </w:r>
      <w:r w:rsidRPr="004F70B2">
        <w:t xml:space="preserve">just </w:t>
      </w:r>
      <w:r w:rsidR="000E050D">
        <w:t xml:space="preserve">like </w:t>
      </w:r>
      <w:r w:rsidRPr="004F70B2">
        <w:t>to get an idea of how much time you need to work with somebody who has an underlying drug problem within a custodial environment</w:t>
      </w:r>
      <w:r w:rsidR="000E050D">
        <w:t>.</w:t>
      </w:r>
    </w:p>
    <w:p w:rsidR="00552C3B" w:rsidP="00552C3B">
      <w:pPr>
        <w:pStyle w:val="Answer"/>
      </w:pPr>
      <w:sdt>
        <w:sdtPr>
          <w:alias w:val="Witness"/>
          <w:id w:val="-889875737"/>
          <w:placeholder>
            <w:docPart w:val="DefaultPlaceholder_-1854013440"/>
          </w:placeholder>
          <w:richText/>
        </w:sdtPr>
        <w:sdtContent>
          <w:r w:rsidRPr="00303E09" w:rsidR="00303E09">
            <w:rPr>
              <w:b/>
              <w:bCs/>
              <w:i/>
              <w:iCs/>
            </w:rPr>
            <w:t>Dr Brown</w:t>
          </w:r>
          <w:r w:rsidRPr="00552C3B">
            <w:rPr>
              <w:b/>
              <w:i/>
            </w:rPr>
            <w:t>:</w:t>
          </w:r>
        </w:sdtContent>
      </w:sdt>
      <w:r w:rsidR="0085035A">
        <w:t xml:space="preserve"> </w:t>
      </w:r>
      <w:r>
        <w:t xml:space="preserve">Sorry, </w:t>
      </w:r>
      <w:r w:rsidRPr="004F70B2" w:rsidR="004F70B2">
        <w:t xml:space="preserve">I am </w:t>
      </w:r>
      <w:r w:rsidR="001C0C14">
        <w:t>a</w:t>
      </w:r>
      <w:r w:rsidRPr="004F70B2" w:rsidR="004F70B2">
        <w:t>w</w:t>
      </w:r>
      <w:r>
        <w:t>aiting</w:t>
      </w:r>
      <w:r w:rsidRPr="004F70B2" w:rsidR="004F70B2">
        <w:t xml:space="preserve"> hearing aids.</w:t>
      </w:r>
      <w:r w:rsidR="004F70B2">
        <w:t xml:space="preserve"> </w:t>
      </w:r>
      <w:r w:rsidRPr="004F70B2" w:rsidR="004F70B2">
        <w:t>Did you say underlying drugs issues?</w:t>
      </w:r>
      <w:r w:rsidR="004F70B2">
        <w:t xml:space="preserve"> </w:t>
      </w:r>
    </w:p>
    <w:p w:rsidR="00552C3B" w:rsidP="00552C3B">
      <w:pPr>
        <w:pStyle w:val="Question"/>
      </w:pPr>
      <w:sdt>
        <w:sdtPr>
          <w:alias w:val="Member"/>
          <w:tag w:val="&lt;Member mnisId='4854' dodsId=''&gt;"/>
          <w:id w:val="-1181660657"/>
          <w:placeholder>
            <w:docPart w:val="DefaultPlaceholder_-1854013440"/>
          </w:placeholder>
          <w:richText/>
        </w:sdtPr>
        <w:sdtContent>
          <w:r w:rsidRPr="00552C3B">
            <w:rPr>
              <w:b/>
            </w:rPr>
            <w:t>James Daly:</w:t>
          </w:r>
        </w:sdtContent>
      </w:sdt>
      <w:r>
        <w:t xml:space="preserve"> </w:t>
      </w:r>
      <w:r w:rsidRPr="004F70B2" w:rsidR="004F70B2">
        <w:t xml:space="preserve">The basic point I am </w:t>
      </w:r>
      <w:r w:rsidR="00213316">
        <w:t>making</w:t>
      </w:r>
      <w:r w:rsidR="00D20BEE">
        <w:t xml:space="preserve"> is</w:t>
      </w:r>
      <w:r w:rsidRPr="004F70B2" w:rsidR="004F70B2">
        <w:t xml:space="preserve"> </w:t>
      </w:r>
      <w:r w:rsidR="00213316">
        <w:t xml:space="preserve">that </w:t>
      </w:r>
      <w:r w:rsidRPr="004F70B2" w:rsidR="004F70B2">
        <w:t>one of the things about the justice system is the link between rehabilitation and offending, and how we can be effective in addressing that.</w:t>
      </w:r>
      <w:r w:rsidR="004F70B2">
        <w:t xml:space="preserve"> </w:t>
      </w:r>
      <w:r>
        <w:t>With</w:t>
      </w:r>
      <w:r w:rsidRPr="004F70B2" w:rsidR="004F70B2">
        <w:t xml:space="preserve"> your brilliant work</w:t>
      </w:r>
      <w:r w:rsidR="00213316">
        <w:t>,</w:t>
      </w:r>
      <w:r w:rsidRPr="004F70B2" w:rsidR="004F70B2">
        <w:t xml:space="preserve"> you cannot get somebody completely away from a drug addiction in three weeks</w:t>
      </w:r>
      <w:r w:rsidR="000E5988">
        <w:t>; i</w:t>
      </w:r>
      <w:r w:rsidRPr="004F70B2" w:rsidR="004F70B2">
        <w:t>t is just impossible.</w:t>
      </w:r>
      <w:r w:rsidR="004F70B2">
        <w:t xml:space="preserve"> </w:t>
      </w:r>
    </w:p>
    <w:p w:rsidR="00552C3B" w:rsidP="00552C3B">
      <w:pPr>
        <w:pStyle w:val="Answer"/>
      </w:pPr>
      <w:sdt>
        <w:sdtPr>
          <w:alias w:val="Witness"/>
          <w:id w:val="216318669"/>
          <w:placeholder>
            <w:docPart w:val="DefaultPlaceholder_-1854013440"/>
          </w:placeholder>
          <w:richText/>
        </w:sdtPr>
        <w:sdtContent>
          <w:r w:rsidRPr="00303E09" w:rsidR="00303E09">
            <w:rPr>
              <w:b/>
              <w:bCs/>
              <w:i/>
              <w:iCs/>
            </w:rPr>
            <w:t>Dr Brown</w:t>
          </w:r>
          <w:r w:rsidRPr="00552C3B">
            <w:rPr>
              <w:b/>
              <w:i/>
            </w:rPr>
            <w:t>:</w:t>
          </w:r>
        </w:sdtContent>
      </w:sdt>
      <w:r>
        <w:t xml:space="preserve"> No, n</w:t>
      </w:r>
      <w:r w:rsidRPr="004F70B2" w:rsidR="004F70B2">
        <w:t>ot at all.</w:t>
      </w:r>
      <w:r w:rsidR="004F70B2">
        <w:t xml:space="preserve"> </w:t>
      </w:r>
    </w:p>
    <w:p w:rsidR="00552C3B" w:rsidP="00552C3B">
      <w:pPr>
        <w:pStyle w:val="Question"/>
      </w:pPr>
      <w:sdt>
        <w:sdtPr>
          <w:alias w:val="Member"/>
          <w:tag w:val="&lt;Member mnisId='4854' dodsId=''&gt;"/>
          <w:id w:val="409673776"/>
          <w:placeholder>
            <w:docPart w:val="DefaultPlaceholder_-1854013440"/>
          </w:placeholder>
          <w:richText/>
        </w:sdtPr>
        <w:sdtContent>
          <w:r w:rsidRPr="00552C3B">
            <w:rPr>
              <w:b/>
            </w:rPr>
            <w:t>James Daly:</w:t>
          </w:r>
        </w:sdtContent>
      </w:sdt>
      <w:r>
        <w:t xml:space="preserve"> </w:t>
      </w:r>
      <w:r w:rsidRPr="004F70B2" w:rsidR="004F70B2">
        <w:t xml:space="preserve">What I am interested in is whether you have any views on how long somebody would have to be in a custodial environment </w:t>
      </w:r>
      <w:r>
        <w:t xml:space="preserve">for you </w:t>
      </w:r>
      <w:r w:rsidRPr="004F70B2" w:rsidR="004F70B2">
        <w:t>to do any productive work at all.</w:t>
      </w:r>
      <w:r w:rsidR="004F70B2">
        <w:t xml:space="preserve"> </w:t>
      </w:r>
      <w:r w:rsidRPr="004F70B2" w:rsidR="004F70B2">
        <w:t>I am not asking that to encourage length</w:t>
      </w:r>
      <w:r w:rsidR="00D20BEE">
        <w:t>ier</w:t>
      </w:r>
      <w:r w:rsidRPr="004F70B2" w:rsidR="004F70B2">
        <w:t xml:space="preserve"> sentences</w:t>
      </w:r>
      <w:r w:rsidR="001C0C14">
        <w:t>,</w:t>
      </w:r>
      <w:r w:rsidRPr="004F70B2" w:rsidR="004F70B2">
        <w:t xml:space="preserve"> but just to understand the time you need to work with somebody positively.</w:t>
      </w:r>
      <w:r w:rsidR="004F70B2">
        <w:t xml:space="preserve"> </w:t>
      </w:r>
    </w:p>
    <w:p w:rsidR="00213316" w:rsidP="00552C3B">
      <w:pPr>
        <w:pStyle w:val="Answer"/>
      </w:pPr>
      <w:sdt>
        <w:sdtPr>
          <w:alias w:val="Witness"/>
          <w:id w:val="-1030405128"/>
          <w:placeholder>
            <w:docPart w:val="DefaultPlaceholder_-1854013440"/>
          </w:placeholder>
          <w:richText/>
        </w:sdtPr>
        <w:sdtContent>
          <w:r w:rsidRPr="00303E09" w:rsidR="00303E09">
            <w:rPr>
              <w:b/>
              <w:bCs/>
              <w:i/>
              <w:iCs/>
            </w:rPr>
            <w:t>Dr Brown</w:t>
          </w:r>
          <w:r w:rsidRPr="00552C3B" w:rsidR="00552C3B">
            <w:rPr>
              <w:b/>
              <w:i/>
            </w:rPr>
            <w:t>:</w:t>
          </w:r>
        </w:sdtContent>
      </w:sdt>
      <w:r w:rsidR="00552C3B">
        <w:t xml:space="preserve"> </w:t>
      </w:r>
      <w:r w:rsidRPr="004F70B2" w:rsidR="004F70B2">
        <w:t>It is a difficult one to answer.</w:t>
      </w:r>
      <w:r w:rsidR="004F70B2">
        <w:t xml:space="preserve"> </w:t>
      </w:r>
      <w:r w:rsidRPr="004F70B2" w:rsidR="004F70B2">
        <w:t>I have learnt by working with these ladies for the last three years with</w:t>
      </w:r>
      <w:r w:rsidR="001C0C14">
        <w:t xml:space="preserve"> </w:t>
      </w:r>
      <w:r w:rsidRPr="004F70B2" w:rsidR="004F70B2">
        <w:t>drug use</w:t>
      </w:r>
      <w:r w:rsidR="00D20BEE">
        <w:t xml:space="preserve"> that</w:t>
      </w:r>
      <w:r w:rsidR="001C0C14">
        <w:t xml:space="preserve"> t</w:t>
      </w:r>
      <w:r w:rsidRPr="004F70B2" w:rsidR="004F70B2">
        <w:t>hey</w:t>
      </w:r>
      <w:r w:rsidR="004F70B2">
        <w:t xml:space="preserve"> </w:t>
      </w:r>
      <w:r w:rsidRPr="004F70B2" w:rsidR="004F70B2">
        <w:t>all have their own way of dealing with it.</w:t>
      </w:r>
      <w:r w:rsidR="004F70B2">
        <w:t xml:space="preserve"> </w:t>
      </w:r>
      <w:r w:rsidRPr="004F70B2" w:rsidR="004F70B2">
        <w:t xml:space="preserve">I absolutely could not say to them, </w:t>
      </w:r>
      <w:r w:rsidR="004D1A88">
        <w:t>“</w:t>
      </w:r>
      <w:r w:rsidRPr="004F70B2" w:rsidR="004F70B2">
        <w:t>Let</w:t>
      </w:r>
      <w:r w:rsidR="00240EE2">
        <w:t>’</w:t>
      </w:r>
      <w:r w:rsidRPr="004F70B2" w:rsidR="004F70B2">
        <w:t>s get you detoxed and get you out.</w:t>
      </w:r>
      <w:r w:rsidR="004F70B2">
        <w:t xml:space="preserve"> </w:t>
      </w:r>
      <w:r w:rsidRPr="004F70B2" w:rsidR="004F70B2">
        <w:t>Four weeks and you</w:t>
      </w:r>
      <w:r w:rsidR="00240EE2">
        <w:t>’</w:t>
      </w:r>
      <w:r w:rsidRPr="004F70B2" w:rsidR="004F70B2">
        <w:t>ll be off meth</w:t>
      </w:r>
      <w:r w:rsidR="00552C3B">
        <w:t>a</w:t>
      </w:r>
      <w:r w:rsidRPr="004F70B2" w:rsidR="004F70B2">
        <w:t>done.</w:t>
      </w:r>
      <w:r w:rsidR="004D1A88">
        <w:t>”</w:t>
      </w:r>
      <w:r w:rsidR="004F70B2">
        <w:t xml:space="preserve"> </w:t>
      </w:r>
      <w:r w:rsidRPr="004F70B2" w:rsidR="004F70B2">
        <w:t>They know what they need.</w:t>
      </w:r>
      <w:r w:rsidR="004F70B2">
        <w:t xml:space="preserve"> </w:t>
      </w:r>
      <w:r w:rsidRPr="004F70B2" w:rsidR="004F70B2">
        <w:t>Some of them feel so desperately ill when they come</w:t>
      </w:r>
      <w:r w:rsidR="00552C3B">
        <w:t xml:space="preserve"> </w:t>
      </w:r>
      <w:r w:rsidRPr="004F70B2" w:rsidR="004F70B2">
        <w:t>in. They have been using loads of heroin, buying meth</w:t>
      </w:r>
      <w:r w:rsidR="00552C3B">
        <w:t>a</w:t>
      </w:r>
      <w:r w:rsidRPr="004F70B2" w:rsidR="004F70B2">
        <w:t xml:space="preserve">done, </w:t>
      </w:r>
      <w:r w:rsidR="00552C3B">
        <w:t xml:space="preserve">and </w:t>
      </w:r>
      <w:r w:rsidRPr="004F70B2" w:rsidR="004F70B2">
        <w:t xml:space="preserve">all sorts of other drugs. What they often say to me is, </w:t>
      </w:r>
      <w:r w:rsidR="004D1A88">
        <w:t>“</w:t>
      </w:r>
      <w:r w:rsidRPr="004F70B2" w:rsidR="004F70B2">
        <w:t>I want to g</w:t>
      </w:r>
      <w:r w:rsidR="00D20BEE">
        <w:t>et</w:t>
      </w:r>
      <w:r w:rsidRPr="004F70B2" w:rsidR="004F70B2">
        <w:t xml:space="preserve"> up on my </w:t>
      </w:r>
      <w:r w:rsidRPr="004F70B2" w:rsidR="00626D81">
        <w:t>met</w:t>
      </w:r>
      <w:r w:rsidR="00626D81">
        <w:t>h</w:t>
      </w:r>
      <w:r w:rsidRPr="004F70B2" w:rsidR="00626D81">
        <w:t>adone</w:t>
      </w:r>
      <w:r w:rsidRPr="004F70B2" w:rsidR="004F70B2">
        <w:t xml:space="preserve">, I want to feel stable and I want to feel well, and </w:t>
      </w:r>
      <w:r>
        <w:t xml:space="preserve">then </w:t>
      </w:r>
      <w:r w:rsidRPr="004F70B2" w:rsidR="004F70B2">
        <w:t>I want to gradually detox.</w:t>
      </w:r>
      <w:r w:rsidR="004D1A88">
        <w:t>”</w:t>
      </w:r>
      <w:r w:rsidRPr="004F70B2" w:rsidR="004F70B2">
        <w:t xml:space="preserve"> Some </w:t>
      </w:r>
      <w:r w:rsidR="00552C3B">
        <w:t xml:space="preserve">women </w:t>
      </w:r>
      <w:r w:rsidRPr="004F70B2" w:rsidR="004F70B2">
        <w:t>will do that in three months</w:t>
      </w:r>
      <w:r>
        <w:t>;</w:t>
      </w:r>
      <w:r w:rsidR="004F70B2">
        <w:t xml:space="preserve"> </w:t>
      </w:r>
      <w:r>
        <w:t>s</w:t>
      </w:r>
      <w:r w:rsidRPr="004F70B2" w:rsidR="004F70B2">
        <w:t>ome will take two years to do it.</w:t>
      </w:r>
      <w:r w:rsidR="004F70B2">
        <w:t xml:space="preserve"> </w:t>
      </w:r>
      <w:r w:rsidRPr="004F70B2" w:rsidR="004F70B2">
        <w:t>There is no formula.</w:t>
      </w:r>
      <w:r w:rsidR="004F70B2">
        <w:t xml:space="preserve"> </w:t>
      </w:r>
      <w:r w:rsidRPr="004F70B2" w:rsidR="004F70B2">
        <w:t>I have to accept that they know much better</w:t>
      </w:r>
      <w:r w:rsidR="004F70B2">
        <w:t xml:space="preserve"> </w:t>
      </w:r>
      <w:r w:rsidRPr="004F70B2" w:rsidR="004F70B2">
        <w:t xml:space="preserve">than me how it is going to work for them. </w:t>
      </w:r>
    </w:p>
    <w:p w:rsidR="00552C3B" w:rsidP="00552C3B">
      <w:pPr>
        <w:pStyle w:val="Answer"/>
      </w:pPr>
      <w:r w:rsidRPr="004F70B2">
        <w:t>Some w</w:t>
      </w:r>
      <w:r w:rsidR="00D20BEE">
        <w:t>omen</w:t>
      </w:r>
      <w:r w:rsidRPr="004F70B2">
        <w:t xml:space="preserve"> never get off methadone, unfortunately.</w:t>
      </w:r>
      <w:r>
        <w:t xml:space="preserve"> </w:t>
      </w:r>
      <w:r w:rsidRPr="004F70B2">
        <w:t xml:space="preserve">This person I was referring to </w:t>
      </w:r>
      <w:r w:rsidR="00213316">
        <w:t xml:space="preserve">who had been in prison for a very long time </w:t>
      </w:r>
      <w:r w:rsidRPr="004F70B2">
        <w:t>still uses methadone.</w:t>
      </w:r>
      <w:r>
        <w:t xml:space="preserve"> </w:t>
      </w:r>
      <w:r w:rsidR="004D1A88">
        <w:t>“</w:t>
      </w:r>
      <w:r w:rsidRPr="004F70B2">
        <w:t>It is part of who I am,</w:t>
      </w:r>
      <w:r w:rsidR="004D1A88">
        <w:t>”</w:t>
      </w:r>
      <w:r w:rsidRPr="004F70B2">
        <w:t xml:space="preserve"> she would say. When I asked </w:t>
      </w:r>
      <w:r w:rsidR="00D20BEE">
        <w:t>somebody</w:t>
      </w:r>
      <w:r w:rsidRPr="004F70B2">
        <w:t xml:space="preserve"> </w:t>
      </w:r>
      <w:r w:rsidR="00213316">
        <w:t xml:space="preserve">recently </w:t>
      </w:r>
      <w:r w:rsidRPr="004F70B2">
        <w:t xml:space="preserve">what the hardest thing </w:t>
      </w:r>
      <w:r w:rsidR="00CB55CD">
        <w:t xml:space="preserve">was </w:t>
      </w:r>
      <w:r w:rsidRPr="004F70B2">
        <w:t xml:space="preserve">about </w:t>
      </w:r>
      <w:r w:rsidR="00213316">
        <w:t>being in</w:t>
      </w:r>
      <w:r w:rsidRPr="004F70B2">
        <w:t xml:space="preserve"> prison for 17 years</w:t>
      </w:r>
      <w:r>
        <w:t>,</w:t>
      </w:r>
      <w:r w:rsidRPr="004F70B2">
        <w:t xml:space="preserve"> she said leaving</w:t>
      </w:r>
      <w:r>
        <w:t xml:space="preserve">. </w:t>
      </w:r>
    </w:p>
    <w:p w:rsidR="004F70B2" w:rsidRPr="004F70B2" w:rsidP="00552C3B">
      <w:pPr>
        <w:pStyle w:val="Remark"/>
      </w:pPr>
      <w:sdt>
        <w:sdtPr>
          <w:alias w:val="Member"/>
          <w:tag w:val="&lt;Member mnisId='4854' dodsId=''&gt;"/>
          <w:id w:val="1308436362"/>
          <w:placeholder>
            <w:docPart w:val="DefaultPlaceholder_-1854013440"/>
          </w:placeholder>
          <w:richText/>
        </w:sdtPr>
        <w:sdtContent>
          <w:r w:rsidRPr="00552C3B" w:rsidR="00552C3B">
            <w:rPr>
              <w:b/>
            </w:rPr>
            <w:t>James Daly:</w:t>
          </w:r>
        </w:sdtContent>
      </w:sdt>
      <w:r w:rsidR="00552C3B">
        <w:t xml:space="preserve"> </w:t>
      </w:r>
      <w:r w:rsidRPr="004F70B2">
        <w:t>Dr Brown, that is incredibly helpful</w:t>
      </w:r>
      <w:r w:rsidR="00213316">
        <w:t xml:space="preserve"> evidence</w:t>
      </w:r>
      <w:r w:rsidRPr="004F70B2">
        <w:t>. Thank you very much.</w:t>
      </w:r>
    </w:p>
    <w:p w:rsidR="00552C3B" w:rsidP="001C0C14">
      <w:pPr>
        <w:pStyle w:val="Remark"/>
      </w:pPr>
      <w:sdt>
        <w:sdtPr>
          <w:alias w:val="Member"/>
          <w:tag w:val="&lt;Member mnisId='1601' dodsId='34498'&gt;"/>
          <w:id w:val="698049391"/>
          <w:placeholder>
            <w:docPart w:val="DefaultPlaceholder_-1854013440"/>
          </w:placeholder>
          <w:richText/>
        </w:sdtPr>
        <w:sdtContent>
          <w:r w:rsidRPr="001C0C14">
            <w:rPr>
              <w:b/>
            </w:rPr>
            <w:t>Chair:</w:t>
          </w:r>
        </w:sdtContent>
      </w:sdt>
      <w:r>
        <w:t xml:space="preserve"> </w:t>
      </w:r>
      <w:r w:rsidRPr="004F70B2" w:rsidR="004F70B2">
        <w:t xml:space="preserve">We have a couple more points </w:t>
      </w:r>
      <w:r w:rsidR="00213316">
        <w:t xml:space="preserve">we need </w:t>
      </w:r>
      <w:r w:rsidRPr="004F70B2" w:rsidR="004F70B2">
        <w:t>to deal with</w:t>
      </w:r>
      <w:r w:rsidR="00213316">
        <w:t xml:space="preserve"> quickly</w:t>
      </w:r>
      <w:r w:rsidRPr="004F70B2" w:rsidR="004F70B2">
        <w:t xml:space="preserve"> with this panel.</w:t>
      </w:r>
    </w:p>
    <w:p w:rsidR="00552C3B" w:rsidP="00552C3B">
      <w:pPr>
        <w:pStyle w:val="Question"/>
      </w:pPr>
      <w:sdt>
        <w:sdtPr>
          <w:alias w:val="Member"/>
          <w:tag w:val="&lt;Member mnisId='4698' dodsId='114626'&gt;"/>
          <w:id w:val="-1851022937"/>
          <w:placeholder>
            <w:docPart w:val="DefaultPlaceholder_-1854013440"/>
          </w:placeholder>
          <w:richText/>
        </w:sdtPr>
        <w:sdtContent>
          <w:r w:rsidRPr="00552C3B">
            <w:rPr>
              <w:b/>
            </w:rPr>
            <w:t>Janet Daby:</w:t>
          </w:r>
        </w:sdtContent>
      </w:sdt>
      <w:r>
        <w:t xml:space="preserve"> </w:t>
      </w:r>
      <w:r w:rsidRPr="004F70B2" w:rsidR="004F70B2">
        <w:t>It sounds like each woman</w:t>
      </w:r>
      <w:r w:rsidR="00240EE2">
        <w:t>’</w:t>
      </w:r>
      <w:r w:rsidRPr="004F70B2" w:rsidR="004F70B2">
        <w:t>s situation is very complex and very individual.</w:t>
      </w:r>
      <w:r w:rsidR="004F70B2">
        <w:t xml:space="preserve"> </w:t>
      </w:r>
      <w:r w:rsidRPr="004F70B2" w:rsidR="004F70B2">
        <w:t>Obviously, prisons have both a punishment element and a rehabilitation element. What I am also hearing is that most</w:t>
      </w:r>
      <w:r w:rsidR="001C0C14">
        <w:t>,</w:t>
      </w:r>
      <w:r w:rsidRPr="004F70B2" w:rsidR="004F70B2">
        <w:t xml:space="preserve"> if not all</w:t>
      </w:r>
      <w:r w:rsidR="001C0C14">
        <w:t>,</w:t>
      </w:r>
      <w:r w:rsidRPr="004F70B2" w:rsidR="004F70B2">
        <w:t xml:space="preserve"> </w:t>
      </w:r>
      <w:r w:rsidR="00C07BDB">
        <w:t xml:space="preserve">of </w:t>
      </w:r>
      <w:r w:rsidRPr="004F70B2" w:rsidR="004F70B2">
        <w:t>the women are victims in their o</w:t>
      </w:r>
      <w:r>
        <w:t>w</w:t>
      </w:r>
      <w:r w:rsidRPr="004F70B2" w:rsidR="004F70B2">
        <w:t>n right really</w:t>
      </w:r>
      <w:r w:rsidR="001C0C14">
        <w:t>, and</w:t>
      </w:r>
      <w:r w:rsidRPr="004F70B2" w:rsidR="004F70B2">
        <w:t xml:space="preserve"> have been failed in some way</w:t>
      </w:r>
      <w:r w:rsidR="00C07BDB">
        <w:t>,</w:t>
      </w:r>
      <w:r w:rsidRPr="004F70B2" w:rsidR="004F70B2">
        <w:t xml:space="preserve"> and you are trying to do your best with your skills and abilities to help them adjust and move on in life, depend</w:t>
      </w:r>
      <w:r w:rsidR="00C07BDB">
        <w:t>ing</w:t>
      </w:r>
      <w:r w:rsidRPr="004F70B2" w:rsidR="004F70B2">
        <w:t xml:space="preserve"> on the length of their sentence and so on. All of this is very complex really</w:t>
      </w:r>
      <w:r>
        <w:t>,</w:t>
      </w:r>
      <w:r w:rsidRPr="004F70B2" w:rsidR="004F70B2">
        <w:t xml:space="preserve"> and I admire you for what you do.</w:t>
      </w:r>
      <w:r w:rsidR="004F70B2">
        <w:t xml:space="preserve"> </w:t>
      </w:r>
    </w:p>
    <w:p w:rsidR="00552C3B" w:rsidP="00552C3B">
      <w:pPr>
        <w:pStyle w:val="Question"/>
        <w:numPr>
          <w:ilvl w:val="0"/>
          <w:numId w:val="0"/>
        </w:numPr>
        <w:ind w:left="794"/>
      </w:pPr>
      <w:r>
        <w:t xml:space="preserve">My </w:t>
      </w:r>
      <w:r w:rsidRPr="004F70B2" w:rsidR="004F70B2">
        <w:t xml:space="preserve">question is very much about the trauma that women come into the criminal justice life with and </w:t>
      </w:r>
      <w:r>
        <w:t xml:space="preserve">the </w:t>
      </w:r>
      <w:r w:rsidRPr="004F70B2" w:rsidR="004F70B2">
        <w:t>trauma once they are there.</w:t>
      </w:r>
      <w:r w:rsidR="004F70B2">
        <w:t xml:space="preserve"> </w:t>
      </w:r>
      <w:r w:rsidRPr="004F70B2" w:rsidR="004F70B2">
        <w:t xml:space="preserve">Are the staff trained in </w:t>
      </w:r>
      <w:r>
        <w:t>a</w:t>
      </w:r>
      <w:r w:rsidRPr="004F70B2" w:rsidR="004F70B2">
        <w:t xml:space="preserve"> trauma</w:t>
      </w:r>
      <w:r w:rsidR="004D1A88">
        <w:t>-</w:t>
      </w:r>
      <w:r w:rsidRPr="004F70B2" w:rsidR="004F70B2">
        <w:t>informed approach? How do you manage that, with the little length of time you have or the longer length of time you have</w:t>
      </w:r>
      <w:r>
        <w:t>?</w:t>
      </w:r>
      <w:r w:rsidRPr="004F70B2" w:rsidR="004F70B2">
        <w:t xml:space="preserve"> I will start with you, Dr Durkin. </w:t>
      </w:r>
    </w:p>
    <w:p w:rsidR="00D973C6" w:rsidP="00552C3B">
      <w:pPr>
        <w:pStyle w:val="Answer"/>
      </w:pPr>
      <w:sdt>
        <w:sdtPr>
          <w:alias w:val="Witness"/>
          <w:id w:val="640852439"/>
          <w:placeholder>
            <w:docPart w:val="DefaultPlaceholder_-1854013440"/>
          </w:placeholder>
          <w:richText/>
        </w:sdtPr>
        <w:sdtContent>
          <w:r w:rsidRPr="00303E09" w:rsidR="00303E09">
            <w:rPr>
              <w:b/>
              <w:bCs/>
              <w:i/>
              <w:iCs/>
            </w:rPr>
            <w:t>Dr Durkin</w:t>
          </w:r>
          <w:r w:rsidRPr="00552C3B" w:rsidR="00552C3B">
            <w:rPr>
              <w:b/>
              <w:i/>
            </w:rPr>
            <w:t>:</w:t>
          </w:r>
        </w:sdtContent>
      </w:sdt>
      <w:r w:rsidR="00552C3B">
        <w:t xml:space="preserve"> I think t</w:t>
      </w:r>
      <w:r w:rsidRPr="004F70B2" w:rsidR="004F70B2">
        <w:t>here has been a landscape sh</w:t>
      </w:r>
      <w:r w:rsidR="00C07BDB">
        <w:t>ift</w:t>
      </w:r>
      <w:r w:rsidRPr="004F70B2" w:rsidR="004F70B2">
        <w:t xml:space="preserve"> within the female estate to be more trauma informed.</w:t>
      </w:r>
      <w:r w:rsidR="004F70B2">
        <w:t xml:space="preserve"> </w:t>
      </w:r>
      <w:r w:rsidRPr="004F70B2" w:rsidR="004F70B2">
        <w:t>I know the charities had a particular ini</w:t>
      </w:r>
      <w:r w:rsidR="00552C3B">
        <w:t>ti</w:t>
      </w:r>
      <w:r w:rsidRPr="004F70B2" w:rsidR="004F70B2">
        <w:t>ative about trying to train staff. Certainly</w:t>
      </w:r>
      <w:r w:rsidR="00C07BDB">
        <w:t>,</w:t>
      </w:r>
      <w:r w:rsidRPr="004F70B2" w:rsidR="004F70B2">
        <w:t xml:space="preserve"> from a clinical health point of view, we talk about little else </w:t>
      </w:r>
      <w:r w:rsidR="00C07BDB">
        <w:t>other than</w:t>
      </w:r>
      <w:r w:rsidR="00552C3B">
        <w:t xml:space="preserve"> </w:t>
      </w:r>
      <w:r w:rsidRPr="004F70B2" w:rsidR="004F70B2">
        <w:t>trauma in all of our meetings and in reference to all our patients, so I think we work in a very trauma</w:t>
      </w:r>
      <w:r w:rsidR="004D1A88">
        <w:t>-</w:t>
      </w:r>
      <w:r w:rsidRPr="004F70B2" w:rsidR="004F70B2">
        <w:t xml:space="preserve">informed way. </w:t>
      </w:r>
    </w:p>
    <w:p w:rsidR="001C0C14" w:rsidP="00552C3B">
      <w:pPr>
        <w:pStyle w:val="Answer"/>
      </w:pPr>
      <w:r>
        <w:t>I think t</w:t>
      </w:r>
      <w:r w:rsidRPr="004F70B2" w:rsidR="004F70B2">
        <w:t>hat sort of vernacular is slowly creeping into the prisons where I work and we have really positive conversations with a lot of the staff who have had some training in this area.</w:t>
      </w:r>
      <w:r w:rsidR="004F70B2">
        <w:t xml:space="preserve"> </w:t>
      </w:r>
      <w:r w:rsidRPr="004F70B2" w:rsidR="004F70B2">
        <w:t xml:space="preserve">The questions are changing from, </w:t>
      </w:r>
      <w:r w:rsidR="004D1A88">
        <w:t>“</w:t>
      </w:r>
      <w:r w:rsidRPr="004F70B2" w:rsidR="004F70B2">
        <w:t>What</w:t>
      </w:r>
      <w:r w:rsidR="00240EE2">
        <w:t>’</w:t>
      </w:r>
      <w:r w:rsidRPr="004F70B2" w:rsidR="004F70B2">
        <w:t>s wrong with that person</w:t>
      </w:r>
      <w:r>
        <w:t>?</w:t>
      </w:r>
      <w:r w:rsidR="004D1A88">
        <w:t>”</w:t>
      </w:r>
      <w:r w:rsidR="00D973C6">
        <w:t>,</w:t>
      </w:r>
      <w:r w:rsidR="00C07BDB">
        <w:t xml:space="preserve"> </w:t>
      </w:r>
      <w:r w:rsidRPr="004F70B2" w:rsidR="004F70B2">
        <w:t>to</w:t>
      </w:r>
      <w:r>
        <w:t xml:space="preserve">, </w:t>
      </w:r>
      <w:r w:rsidR="004D1A88">
        <w:t>“</w:t>
      </w:r>
      <w:r>
        <w:t>W</w:t>
      </w:r>
      <w:r w:rsidRPr="004F70B2" w:rsidR="004F70B2">
        <w:t>hat</w:t>
      </w:r>
      <w:r>
        <w:t>’</w:t>
      </w:r>
      <w:r w:rsidRPr="004F70B2" w:rsidR="004F70B2">
        <w:t>s happened to that person</w:t>
      </w:r>
      <w:r w:rsidR="00D973C6">
        <w:t>?</w:t>
      </w:r>
      <w:r>
        <w:t xml:space="preserve"> </w:t>
      </w:r>
      <w:r w:rsidR="00D973C6">
        <w:t>H</w:t>
      </w:r>
      <w:r w:rsidRPr="004F70B2" w:rsidR="004F70B2">
        <w:t>ow can we help?</w:t>
      </w:r>
      <w:r w:rsidR="004D1A88">
        <w:t>”</w:t>
      </w:r>
      <w:r w:rsidR="004F70B2">
        <w:t xml:space="preserve"> </w:t>
      </w:r>
      <w:r w:rsidRPr="004F70B2" w:rsidR="004F70B2">
        <w:t xml:space="preserve">A lot of that work happens around the </w:t>
      </w:r>
      <w:r w:rsidR="00D973C6">
        <w:t>ACC</w:t>
      </w:r>
      <w:r>
        <w:t>T</w:t>
      </w:r>
      <w:r w:rsidRPr="004F70B2" w:rsidR="004F70B2">
        <w:t xml:space="preserve"> process.</w:t>
      </w:r>
      <w:r w:rsidR="004F70B2">
        <w:t xml:space="preserve"> </w:t>
      </w:r>
      <w:r w:rsidRPr="004F70B2" w:rsidR="004F70B2">
        <w:t>We work closely with Safer Custod</w:t>
      </w:r>
      <w:r w:rsidR="00C07BDB">
        <w:t>y</w:t>
      </w:r>
      <w:r w:rsidRPr="004F70B2" w:rsidR="004F70B2">
        <w:t>. There are changes going on.</w:t>
      </w:r>
      <w:r w:rsidR="004F70B2">
        <w:t xml:space="preserve"> </w:t>
      </w:r>
    </w:p>
    <w:p w:rsidR="00552C3B" w:rsidP="00552C3B">
      <w:pPr>
        <w:pStyle w:val="Answer"/>
      </w:pPr>
      <w:r>
        <w:t>T</w:t>
      </w:r>
      <w:r w:rsidRPr="004F70B2" w:rsidR="004F70B2">
        <w:t>o be truly trauma informed, you have to think about what that means.</w:t>
      </w:r>
      <w:r w:rsidR="004F70B2">
        <w:t xml:space="preserve"> </w:t>
      </w:r>
      <w:r w:rsidRPr="004F70B2" w:rsidR="004F70B2">
        <w:t>Everyone in the system needs to understand the impact of what happened to you in the past and how that affects how you interact in the present.</w:t>
      </w:r>
      <w:r w:rsidR="004F70B2">
        <w:t xml:space="preserve"> </w:t>
      </w:r>
      <w:r w:rsidR="001C0C14">
        <w:t>It has to be a holistic change</w:t>
      </w:r>
      <w:r w:rsidR="00D973C6">
        <w:t>,</w:t>
      </w:r>
      <w:r w:rsidR="001C0C14">
        <w:t xml:space="preserve"> and e</w:t>
      </w:r>
      <w:r w:rsidRPr="004F70B2" w:rsidR="004F70B2">
        <w:t>veryone in that system</w:t>
      </w:r>
      <w:r w:rsidR="004D1A88">
        <w:t>—</w:t>
      </w:r>
      <w:r w:rsidRPr="004F70B2" w:rsidR="004F70B2">
        <w:t>operational staff, health</w:t>
      </w:r>
      <w:r w:rsidR="00A45CAC">
        <w:t xml:space="preserve"> </w:t>
      </w:r>
      <w:r w:rsidRPr="004F70B2" w:rsidR="004F70B2">
        <w:t>care staff, prisoners</w:t>
      </w:r>
      <w:r w:rsidR="004D1A88">
        <w:t>—</w:t>
      </w:r>
      <w:r w:rsidRPr="004F70B2" w:rsidR="004F70B2">
        <w:t>has to feel connected</w:t>
      </w:r>
      <w:r>
        <w:t xml:space="preserve">, </w:t>
      </w:r>
      <w:r>
        <w:t>has</w:t>
      </w:r>
      <w:r w:rsidRPr="004F70B2" w:rsidR="004F70B2">
        <w:t xml:space="preserve"> to feel valued and </w:t>
      </w:r>
      <w:r>
        <w:t xml:space="preserve">has </w:t>
      </w:r>
      <w:r w:rsidRPr="004F70B2" w:rsidR="004F70B2">
        <w:t xml:space="preserve">to feel </w:t>
      </w:r>
      <w:r>
        <w:t xml:space="preserve">that </w:t>
      </w:r>
      <w:r w:rsidRPr="004F70B2" w:rsidR="004F70B2">
        <w:t xml:space="preserve">there is some kind of hope for recovery. That can </w:t>
      </w:r>
      <w:r w:rsidR="00D973C6">
        <w:t xml:space="preserve">really </w:t>
      </w:r>
      <w:r w:rsidRPr="004F70B2" w:rsidR="004F70B2">
        <w:t>only come from the top.</w:t>
      </w:r>
      <w:r w:rsidR="004F70B2">
        <w:t xml:space="preserve"> </w:t>
      </w:r>
      <w:r w:rsidRPr="004F70B2" w:rsidR="004F70B2">
        <w:t>We talk about being trauma informed</w:t>
      </w:r>
      <w:r w:rsidR="00D973C6">
        <w:t>,</w:t>
      </w:r>
      <w:r w:rsidRPr="004F70B2" w:rsidR="004F70B2">
        <w:t xml:space="preserve"> and I think that is the first kind of step in this shift, but what we need to be is trauma responsive.</w:t>
      </w:r>
      <w:r w:rsidR="004F70B2">
        <w:t xml:space="preserve"> </w:t>
      </w:r>
      <w:r w:rsidRPr="004F70B2" w:rsidR="004F70B2">
        <w:t>We need to be changing the policies and the environment to truly be able to say we are working in this holistic</w:t>
      </w:r>
      <w:r w:rsidR="00D973C6">
        <w:t>,</w:t>
      </w:r>
      <w:r w:rsidRPr="004F70B2" w:rsidR="004F70B2">
        <w:t xml:space="preserve"> trauma</w:t>
      </w:r>
      <w:r w:rsidR="004D1A88">
        <w:t>-</w:t>
      </w:r>
      <w:r w:rsidRPr="004F70B2" w:rsidR="004F70B2">
        <w:t>informed way.</w:t>
      </w:r>
      <w:r w:rsidR="004F70B2">
        <w:t xml:space="preserve"> </w:t>
      </w:r>
      <w:r w:rsidRPr="004F70B2" w:rsidR="004F70B2">
        <w:t>I think that takes years and years.</w:t>
      </w:r>
      <w:r w:rsidR="004F70B2">
        <w:t xml:space="preserve"> </w:t>
      </w:r>
    </w:p>
    <w:p w:rsidR="00552C3B" w:rsidP="00552C3B">
      <w:pPr>
        <w:pStyle w:val="Question"/>
      </w:pPr>
      <w:sdt>
        <w:sdtPr>
          <w:alias w:val="Member"/>
          <w:tag w:val="&lt;Member mnisId='4698' dodsId='114626'&gt;"/>
          <w:id w:val="2073222036"/>
          <w:placeholder>
            <w:docPart w:val="DefaultPlaceholder_-1854013440"/>
          </w:placeholder>
          <w:richText/>
        </w:sdtPr>
        <w:sdtContent>
          <w:r w:rsidRPr="00552C3B">
            <w:rPr>
              <w:b/>
            </w:rPr>
            <w:t>Janet Daby:</w:t>
          </w:r>
        </w:sdtContent>
      </w:sdt>
      <w:r>
        <w:t xml:space="preserve"> </w:t>
      </w:r>
      <w:r w:rsidRPr="004F70B2" w:rsidR="004F70B2">
        <w:t>I think that is really helpful.</w:t>
      </w:r>
      <w:r w:rsidR="004F70B2">
        <w:t xml:space="preserve"> </w:t>
      </w:r>
      <w:r w:rsidR="00BD72C2">
        <w:t>Ms Talbot—Jenny—</w:t>
      </w:r>
      <w:r w:rsidRPr="004F70B2" w:rsidR="004F70B2">
        <w:t xml:space="preserve">would </w:t>
      </w:r>
      <w:r w:rsidR="001C0C14">
        <w:t>you</w:t>
      </w:r>
      <w:r w:rsidRPr="004F70B2" w:rsidR="004F70B2">
        <w:t xml:space="preserve"> like to respond?</w:t>
      </w:r>
      <w:r w:rsidR="004F70B2">
        <w:t xml:space="preserve"> </w:t>
      </w:r>
    </w:p>
    <w:p w:rsidR="008D4A0C" w:rsidP="00552C3B">
      <w:pPr>
        <w:pStyle w:val="Answer"/>
      </w:pPr>
      <w:sdt>
        <w:sdtPr>
          <w:alias w:val="Witness"/>
          <w:id w:val="-1016618995"/>
          <w:placeholder>
            <w:docPart w:val="DefaultPlaceholder_-1854013440"/>
          </w:placeholder>
          <w:richText/>
        </w:sdtPr>
        <w:sdtContent>
          <w:r w:rsidRPr="00552C3B" w:rsidR="00552C3B">
            <w:rPr>
              <w:b/>
              <w:i/>
            </w:rPr>
            <w:t>Jenny Talbot:</w:t>
          </w:r>
        </w:sdtContent>
      </w:sdt>
      <w:r w:rsidR="00552C3B">
        <w:t xml:space="preserve"> </w:t>
      </w:r>
      <w:r w:rsidRPr="004F70B2" w:rsidR="004F70B2">
        <w:t xml:space="preserve">Just to say I agree entirely with what has just been said about trauma responsive. </w:t>
      </w:r>
      <w:r>
        <w:t>W</w:t>
      </w:r>
      <w:r w:rsidRPr="004F70B2" w:rsidR="004F70B2">
        <w:t>e have found from the review that training uptake is really high in trauma</w:t>
      </w:r>
      <w:r w:rsidR="004D1A88">
        <w:t>-</w:t>
      </w:r>
      <w:r w:rsidRPr="004F70B2" w:rsidR="004F70B2">
        <w:t>informed working</w:t>
      </w:r>
      <w:r w:rsidR="001C0C14">
        <w:t>. S</w:t>
      </w:r>
      <w:r w:rsidRPr="004F70B2" w:rsidR="004F70B2">
        <w:t xml:space="preserve">taff report very positively, but women in prison </w:t>
      </w:r>
      <w:r w:rsidR="001144BF">
        <w:t>do</w:t>
      </w:r>
      <w:r w:rsidRPr="004F70B2" w:rsidR="004F70B2">
        <w:t xml:space="preserve"> not always notic</w:t>
      </w:r>
      <w:r w:rsidR="001144BF">
        <w:t>e</w:t>
      </w:r>
      <w:r w:rsidRPr="004F70B2" w:rsidR="004F70B2">
        <w:t xml:space="preserve"> the differences, and that is where </w:t>
      </w:r>
      <w:r>
        <w:t xml:space="preserve">the </w:t>
      </w:r>
      <w:r w:rsidRPr="004F70B2" w:rsidR="004F70B2">
        <w:t>trauma</w:t>
      </w:r>
      <w:r w:rsidR="00C07BDB">
        <w:t>-</w:t>
      </w:r>
      <w:r w:rsidRPr="004F70B2" w:rsidR="004F70B2">
        <w:t>respons</w:t>
      </w:r>
      <w:r w:rsidR="00C07BDB">
        <w:t>ive element</w:t>
      </w:r>
      <w:r w:rsidRPr="004F70B2" w:rsidR="004F70B2">
        <w:t xml:space="preserve"> comes in.</w:t>
      </w:r>
      <w:r w:rsidR="004F70B2">
        <w:t xml:space="preserve"> </w:t>
      </w:r>
    </w:p>
    <w:p w:rsidR="008D4A0C" w:rsidP="00552C3B">
      <w:pPr>
        <w:pStyle w:val="Answer"/>
      </w:pPr>
      <w:r w:rsidRPr="004F70B2">
        <w:t>A recent research paper has found that women in prison experience their imprisonment as traumatising and triggering in a range of ways</w:t>
      </w:r>
      <w:r w:rsidR="00C07BDB">
        <w:t>,</w:t>
      </w:r>
      <w:r w:rsidRPr="004F70B2">
        <w:t xml:space="preserve"> based on their trauma histories. It really is a very complex picture. It is a holistic change.</w:t>
      </w:r>
      <w:r>
        <w:t xml:space="preserve"> </w:t>
      </w:r>
      <w:r w:rsidRPr="004F70B2">
        <w:t>It is not just staff training.</w:t>
      </w:r>
      <w:r>
        <w:t xml:space="preserve"> </w:t>
      </w:r>
      <w:r w:rsidRPr="004F70B2">
        <w:t xml:space="preserve">It is culture </w:t>
      </w:r>
      <w:r>
        <w:t xml:space="preserve">and it is </w:t>
      </w:r>
      <w:r w:rsidRPr="004F70B2">
        <w:t>environment.</w:t>
      </w:r>
      <w:r>
        <w:t xml:space="preserve"> </w:t>
      </w:r>
      <w:r w:rsidRPr="004F70B2">
        <w:t>Women</w:t>
      </w:r>
      <w:r w:rsidR="00240EE2">
        <w:t>’</w:t>
      </w:r>
      <w:r w:rsidRPr="004F70B2">
        <w:t>s prisons</w:t>
      </w:r>
      <w:r>
        <w:t>,</w:t>
      </w:r>
      <w:r w:rsidRPr="004F70B2">
        <w:t xml:space="preserve"> on the whole</w:t>
      </w:r>
      <w:r>
        <w:t>,</w:t>
      </w:r>
      <w:r w:rsidRPr="004F70B2">
        <w:t xml:space="preserve"> are not trauma</w:t>
      </w:r>
      <w:r w:rsidR="004D1A88">
        <w:t>-</w:t>
      </w:r>
      <w:r w:rsidRPr="004F70B2">
        <w:t>informed environments</w:t>
      </w:r>
      <w:r>
        <w:t>. W</w:t>
      </w:r>
      <w:r w:rsidRPr="004F70B2">
        <w:t>e can have all sorts of very sophisticated responses and we can become much better at being trauma in</w:t>
      </w:r>
      <w:r w:rsidR="00236644">
        <w:t>formed</w:t>
      </w:r>
      <w:r w:rsidRPr="004F70B2">
        <w:t>, but we also need to look at the state of the estate and how well it is equipped</w:t>
      </w:r>
      <w:r w:rsidR="001472FF">
        <w:t>;</w:t>
      </w:r>
      <w:r w:rsidRPr="004F70B2">
        <w:t xml:space="preserve"> the number of light spaces</w:t>
      </w:r>
      <w:r w:rsidR="001472FF">
        <w:t>;</w:t>
      </w:r>
      <w:r w:rsidRPr="004F70B2">
        <w:t xml:space="preserve"> few</w:t>
      </w:r>
      <w:r w:rsidR="00C07BDB">
        <w:t>er</w:t>
      </w:r>
      <w:r w:rsidRPr="004F70B2">
        <w:t xml:space="preserve"> darker corridors</w:t>
      </w:r>
      <w:r>
        <w:t>;</w:t>
      </w:r>
      <w:r w:rsidRPr="004F70B2">
        <w:t xml:space="preserve"> making things look lighter, brighter and more welcoming</w:t>
      </w:r>
      <w:r>
        <w:t xml:space="preserve">, </w:t>
      </w:r>
      <w:r w:rsidRPr="004F70B2">
        <w:t>rather than institutional and discouraging.</w:t>
      </w:r>
      <w:r>
        <w:t xml:space="preserve"> </w:t>
      </w:r>
      <w:r w:rsidRPr="004F70B2">
        <w:t xml:space="preserve">It is a massive change programme. </w:t>
      </w:r>
      <w:r w:rsidR="001472FF">
        <w:t>W</w:t>
      </w:r>
      <w:r w:rsidRPr="004F70B2">
        <w:t xml:space="preserve">e </w:t>
      </w:r>
      <w:r w:rsidR="001472FF">
        <w:t xml:space="preserve">do </w:t>
      </w:r>
      <w:r w:rsidRPr="004F70B2">
        <w:t>have a small estate, so it not beyond the bounds of possibility</w:t>
      </w:r>
      <w:r w:rsidR="00236644">
        <w:t>,</w:t>
      </w:r>
      <w:r w:rsidRPr="004F70B2">
        <w:t xml:space="preserve"> but it needs leadership</w:t>
      </w:r>
      <w:r w:rsidR="00DD6D2A">
        <w:t xml:space="preserve">, </w:t>
      </w:r>
      <w:r w:rsidRPr="004F70B2">
        <w:t xml:space="preserve">commitment and funding. </w:t>
      </w:r>
    </w:p>
    <w:p w:rsidR="008D4A0C" w:rsidP="008D4A0C">
      <w:pPr>
        <w:pStyle w:val="Question"/>
      </w:pPr>
      <w:sdt>
        <w:sdtPr>
          <w:alias w:val="Member"/>
          <w:tag w:val="&lt;Member mnisId='4698' dodsId='114626'&gt;"/>
          <w:id w:val="707147754"/>
          <w:placeholder>
            <w:docPart w:val="DefaultPlaceholder_-1854013440"/>
          </w:placeholder>
          <w:richText/>
        </w:sdtPr>
        <w:sdtContent>
          <w:r w:rsidRPr="008D4A0C">
            <w:rPr>
              <w:b/>
            </w:rPr>
            <w:t>Janet Daby:</w:t>
          </w:r>
        </w:sdtContent>
      </w:sdt>
      <w:r>
        <w:t xml:space="preserve"> </w:t>
      </w:r>
      <w:r w:rsidRPr="004F70B2" w:rsidR="004F70B2">
        <w:t>That is very helpful, thank you.</w:t>
      </w:r>
      <w:r w:rsidR="004F70B2">
        <w:t xml:space="preserve"> </w:t>
      </w:r>
      <w:r w:rsidRPr="004F70B2" w:rsidR="004F70B2">
        <w:t xml:space="preserve">Dr </w:t>
      </w:r>
      <w:r w:rsidR="001472FF">
        <w:t xml:space="preserve">Amanda </w:t>
      </w:r>
      <w:r w:rsidRPr="004F70B2" w:rsidR="004F70B2">
        <w:t xml:space="preserve">Brown, would you like </w:t>
      </w:r>
      <w:r w:rsidR="00236644">
        <w:t>to</w:t>
      </w:r>
      <w:r w:rsidRPr="004F70B2" w:rsidR="004F70B2">
        <w:t xml:space="preserve"> add anything?</w:t>
      </w:r>
      <w:r w:rsidR="004F70B2">
        <w:t xml:space="preserve"> </w:t>
      </w:r>
    </w:p>
    <w:p w:rsidR="008D4A0C" w:rsidP="008D4A0C">
      <w:pPr>
        <w:pStyle w:val="Answer"/>
      </w:pPr>
      <w:sdt>
        <w:sdtPr>
          <w:alias w:val="Witness"/>
          <w:id w:val="-624157612"/>
          <w:placeholder>
            <w:docPart w:val="DefaultPlaceholder_-1854013440"/>
          </w:placeholder>
          <w:richText/>
        </w:sdtPr>
        <w:sdtContent>
          <w:r w:rsidRPr="00303E09" w:rsidR="00303E09">
            <w:rPr>
              <w:b/>
              <w:bCs/>
              <w:i/>
              <w:iCs/>
            </w:rPr>
            <w:t>Dr Brown</w:t>
          </w:r>
          <w:r w:rsidRPr="008D4A0C">
            <w:rPr>
              <w:b/>
              <w:i/>
            </w:rPr>
            <w:t>:</w:t>
          </w:r>
        </w:sdtContent>
      </w:sdt>
      <w:r>
        <w:t xml:space="preserve"> </w:t>
      </w:r>
      <w:r w:rsidRPr="004F70B2" w:rsidR="004F70B2">
        <w:t xml:space="preserve">I suppose I would just listen to the ladies </w:t>
      </w:r>
      <w:r w:rsidR="001472FF">
        <w:t>who</w:t>
      </w:r>
      <w:r w:rsidRPr="004F70B2" w:rsidR="004F70B2">
        <w:t xml:space="preserve"> come in on their drugs.</w:t>
      </w:r>
      <w:r w:rsidR="004F70B2">
        <w:t xml:space="preserve"> </w:t>
      </w:r>
      <w:r w:rsidRPr="004F70B2" w:rsidR="004F70B2">
        <w:t>Being trauma informed for me is always asking them what led them to start using drugs in the first place. I must admit</w:t>
      </w:r>
      <w:r w:rsidR="001472FF">
        <w:t>,</w:t>
      </w:r>
      <w:r w:rsidRPr="004F70B2" w:rsidR="004F70B2">
        <w:t xml:space="preserve"> in all o</w:t>
      </w:r>
      <w:r>
        <w:t>f</w:t>
      </w:r>
      <w:r w:rsidRPr="004F70B2" w:rsidR="004F70B2">
        <w:t xml:space="preserve"> the 40</w:t>
      </w:r>
      <w:r w:rsidR="004D1A88">
        <w:t>-</w:t>
      </w:r>
      <w:r w:rsidRPr="004F70B2" w:rsidR="004F70B2">
        <w:t>plus years of working as a GP</w:t>
      </w:r>
      <w:r>
        <w:t>,</w:t>
      </w:r>
      <w:r w:rsidRPr="004F70B2" w:rsidR="004F70B2">
        <w:t xml:space="preserve"> I never thought I would want to work with people using drugs, </w:t>
      </w:r>
      <w:r>
        <w:t xml:space="preserve">to be honest, </w:t>
      </w:r>
      <w:r w:rsidRPr="004F70B2" w:rsidR="004F70B2">
        <w:t>but now I do.</w:t>
      </w:r>
      <w:r w:rsidR="004F70B2">
        <w:t xml:space="preserve"> </w:t>
      </w:r>
      <w:r w:rsidRPr="004F70B2" w:rsidR="004F70B2">
        <w:t>I hear the stories behind what has made them start.</w:t>
      </w:r>
      <w:r w:rsidR="004F70B2">
        <w:t xml:space="preserve"> </w:t>
      </w:r>
      <w:r w:rsidRPr="004F70B2" w:rsidR="004F70B2">
        <w:t xml:space="preserve">That is how I find out their stories, </w:t>
      </w:r>
      <w:r w:rsidR="00C07BDB">
        <w:t>“W</w:t>
      </w:r>
      <w:r w:rsidRPr="004F70B2" w:rsidR="004F70B2">
        <w:t>hat made you get on drugs in the first place</w:t>
      </w:r>
      <w:r w:rsidR="00C07BDB">
        <w:t>?”</w:t>
      </w:r>
      <w:r w:rsidR="001472FF">
        <w:t>,</w:t>
      </w:r>
      <w:r w:rsidR="00C07BDB">
        <w:t xml:space="preserve"> </w:t>
      </w:r>
      <w:r w:rsidRPr="004F70B2" w:rsidR="004F70B2">
        <w:t>and it never</w:t>
      </w:r>
      <w:r w:rsidR="00C07BDB">
        <w:t>,</w:t>
      </w:r>
      <w:r w:rsidRPr="004F70B2" w:rsidR="004F70B2">
        <w:t xml:space="preserve"> ever fails to shock me.</w:t>
      </w:r>
      <w:r w:rsidR="004F70B2">
        <w:t xml:space="preserve"> </w:t>
      </w:r>
    </w:p>
    <w:p w:rsidR="008D4A0C" w:rsidP="008D4A0C">
      <w:pPr>
        <w:pStyle w:val="Remark"/>
      </w:pPr>
      <w:sdt>
        <w:sdtPr>
          <w:alias w:val="Member"/>
          <w:tag w:val="&lt;Member mnisId='1601' dodsId='34498'&gt;"/>
          <w:id w:val="1508240657"/>
          <w:placeholder>
            <w:docPart w:val="DefaultPlaceholder_-1854013440"/>
          </w:placeholder>
          <w:richText/>
        </w:sdtPr>
        <w:sdtContent>
          <w:r w:rsidRPr="008D4A0C">
            <w:rPr>
              <w:b/>
            </w:rPr>
            <w:t>Chair:</w:t>
          </w:r>
        </w:sdtContent>
      </w:sdt>
      <w:r>
        <w:t xml:space="preserve"> </w:t>
      </w:r>
      <w:r w:rsidRPr="004F70B2" w:rsidR="004F70B2">
        <w:t>Fair enough.</w:t>
      </w:r>
      <w:r w:rsidR="004F70B2">
        <w:t xml:space="preserve"> </w:t>
      </w:r>
    </w:p>
    <w:p w:rsidR="001472FF" w:rsidP="008D4A0C">
      <w:pPr>
        <w:pStyle w:val="Answer"/>
      </w:pPr>
      <w:sdt>
        <w:sdtPr>
          <w:alias w:val="Witness"/>
          <w:id w:val="1887604010"/>
          <w:placeholder>
            <w:docPart w:val="DefaultPlaceholder_-1854013440"/>
          </w:placeholder>
          <w:richText/>
        </w:sdtPr>
        <w:sdtContent>
          <w:r w:rsidRPr="00303E09" w:rsidR="00303E09">
            <w:rPr>
              <w:b/>
              <w:bCs/>
              <w:i/>
              <w:iCs/>
            </w:rPr>
            <w:t>Dr Brown</w:t>
          </w:r>
          <w:r w:rsidRPr="008D4A0C" w:rsidR="008D4A0C">
            <w:rPr>
              <w:b/>
              <w:i/>
            </w:rPr>
            <w:t>:</w:t>
          </w:r>
        </w:sdtContent>
      </w:sdt>
      <w:r w:rsidR="008D4A0C">
        <w:t xml:space="preserve"> </w:t>
      </w:r>
      <w:r w:rsidRPr="004F70B2" w:rsidR="004F70B2">
        <w:t xml:space="preserve">I </w:t>
      </w:r>
      <w:r w:rsidR="008D4A0C">
        <w:t xml:space="preserve">know I </w:t>
      </w:r>
      <w:r w:rsidRPr="004F70B2" w:rsidR="004F70B2">
        <w:t>am not a psychiatrist</w:t>
      </w:r>
      <w:r w:rsidR="008D4A0C">
        <w:t xml:space="preserve"> and I am j</w:t>
      </w:r>
      <w:r w:rsidRPr="004F70B2" w:rsidR="004F70B2">
        <w:t>ust try</w:t>
      </w:r>
      <w:r w:rsidR="008D4A0C">
        <w:t>ing</w:t>
      </w:r>
      <w:r w:rsidRPr="004F70B2" w:rsidR="004F70B2">
        <w:t xml:space="preserve"> to be a decent human being with them</w:t>
      </w:r>
      <w:r w:rsidR="00202D48">
        <w:t>,</w:t>
      </w:r>
      <w:r w:rsidRPr="004F70B2" w:rsidR="004F70B2">
        <w:t xml:space="preserve"> but they often say just having someone listen to them</w:t>
      </w:r>
      <w:r w:rsidR="00C07BDB">
        <w:t>,</w:t>
      </w:r>
      <w:r w:rsidRPr="004F70B2" w:rsidR="004F70B2">
        <w:t xml:space="preserve"> to understand and not judge them</w:t>
      </w:r>
      <w:r w:rsidR="00C07BDB">
        <w:t>,</w:t>
      </w:r>
      <w:r w:rsidRPr="004F70B2" w:rsidR="004F70B2">
        <w:t xml:space="preserve"> is wonderful.</w:t>
      </w:r>
      <w:r w:rsidR="004F70B2">
        <w:t xml:space="preserve"> </w:t>
      </w:r>
      <w:r w:rsidRPr="004F70B2" w:rsidR="004F70B2">
        <w:t>Some of them are sex workers and they are ashamed to admit that</w:t>
      </w:r>
      <w:r w:rsidR="008D4A0C">
        <w:t>, but it</w:t>
      </w:r>
      <w:r w:rsidRPr="004F70B2" w:rsidR="004F70B2">
        <w:t xml:space="preserve"> is what they have to do.</w:t>
      </w:r>
      <w:r w:rsidR="004F70B2">
        <w:t xml:space="preserve"> </w:t>
      </w:r>
      <w:r w:rsidRPr="004F70B2" w:rsidR="004F70B2">
        <w:t>We are not there to judge them.</w:t>
      </w:r>
      <w:r w:rsidR="004F70B2">
        <w:t xml:space="preserve"> </w:t>
      </w:r>
      <w:r w:rsidRPr="004F70B2" w:rsidR="004F70B2">
        <w:t>We are just there to try to understand and help them.</w:t>
      </w:r>
      <w:r w:rsidR="004F70B2">
        <w:t xml:space="preserve"> </w:t>
      </w:r>
      <w:r w:rsidRPr="004F70B2" w:rsidR="004F70B2">
        <w:t>If that is helping that is great, but I feel very limited in what I can really do. It is Dr Durkin and her team who do the best.</w:t>
      </w:r>
      <w:r w:rsidR="004F70B2">
        <w:t xml:space="preserve"> </w:t>
      </w:r>
    </w:p>
    <w:p w:rsidR="008D4A0C" w:rsidP="001472FF">
      <w:pPr>
        <w:pStyle w:val="Question"/>
        <w:numPr>
          <w:ilvl w:val="0"/>
          <w:numId w:val="0"/>
        </w:numPr>
        <w:ind w:left="794"/>
      </w:pPr>
      <w:sdt>
        <w:sdtPr>
          <w:alias w:val="Member"/>
          <w:tag w:val="&lt;Member mnisId='4698' dodsId='114626'&gt;"/>
          <w:id w:val="786171853"/>
          <w:placeholder>
            <w:docPart w:val="DefaultPlaceholder_-1854013440"/>
          </w:placeholder>
          <w:richText/>
        </w:sdtPr>
        <w:sdtContent>
          <w:r w:rsidRPr="001472FF" w:rsidR="001472FF">
            <w:rPr>
              <w:b/>
            </w:rPr>
            <w:t>Janet Daby:</w:t>
          </w:r>
        </w:sdtContent>
      </w:sdt>
      <w:r w:rsidR="001472FF">
        <w:t xml:space="preserve"> Thank you.</w:t>
      </w:r>
    </w:p>
    <w:p w:rsidR="008D4A0C" w:rsidP="008D4A0C">
      <w:pPr>
        <w:pStyle w:val="Remark"/>
      </w:pPr>
      <w:sdt>
        <w:sdtPr>
          <w:alias w:val="Member"/>
          <w:tag w:val="&lt;Member mnisId='1601' dodsId='34498'&gt;"/>
          <w:id w:val="-1175034559"/>
          <w:placeholder>
            <w:docPart w:val="DefaultPlaceholder_-1854013440"/>
          </w:placeholder>
          <w:richText/>
        </w:sdtPr>
        <w:sdtContent>
          <w:r w:rsidRPr="008D4A0C">
            <w:rPr>
              <w:b/>
            </w:rPr>
            <w:t>Chair:</w:t>
          </w:r>
        </w:sdtContent>
      </w:sdt>
      <w:r>
        <w:t xml:space="preserve"> </w:t>
      </w:r>
      <w:r w:rsidRPr="004F70B2" w:rsidR="004F70B2">
        <w:t>There are a last couple of topics for our witnesses.</w:t>
      </w:r>
      <w:r w:rsidR="004F70B2">
        <w:t xml:space="preserve"> </w:t>
      </w:r>
    </w:p>
    <w:p w:rsidR="008D4A0C" w:rsidP="008D4A0C">
      <w:pPr>
        <w:pStyle w:val="Question"/>
      </w:pPr>
      <w:sdt>
        <w:sdtPr>
          <w:alias w:val="Member"/>
          <w:tag w:val="&lt;Member mnisId='4363' dodsId='110372'&gt;"/>
          <w:id w:val="-491022325"/>
          <w:placeholder>
            <w:docPart w:val="DefaultPlaceholder_-1854013440"/>
          </w:placeholder>
          <w:richText/>
        </w:sdtPr>
        <w:sdtContent>
          <w:r w:rsidRPr="008D4A0C">
            <w:rPr>
              <w:b/>
            </w:rPr>
            <w:t>Kate Hollern:</w:t>
          </w:r>
        </w:sdtContent>
      </w:sdt>
      <w:r>
        <w:t xml:space="preserve"> </w:t>
      </w:r>
      <w:r w:rsidRPr="004F70B2" w:rsidR="004F70B2">
        <w:t xml:space="preserve">It has been interesting listening to </w:t>
      </w:r>
      <w:r w:rsidR="00C07BDB">
        <w:t>the witness</w:t>
      </w:r>
      <w:r w:rsidR="001472FF">
        <w:t xml:space="preserve"> statements</w:t>
      </w:r>
      <w:r w:rsidR="00C07BDB">
        <w:t xml:space="preserve"> </w:t>
      </w:r>
      <w:r w:rsidRPr="004F70B2" w:rsidR="004F70B2">
        <w:t>on how effective so</w:t>
      </w:r>
      <w:r>
        <w:t>m</w:t>
      </w:r>
      <w:r w:rsidRPr="004F70B2" w:rsidR="004F70B2">
        <w:t xml:space="preserve">e parts </w:t>
      </w:r>
      <w:r w:rsidR="001144BF">
        <w:t xml:space="preserve">are </w:t>
      </w:r>
      <w:r w:rsidRPr="004F70B2" w:rsidR="004F70B2">
        <w:t xml:space="preserve">and </w:t>
      </w:r>
      <w:r w:rsidR="00C07BDB">
        <w:t xml:space="preserve">how </w:t>
      </w:r>
      <w:r w:rsidRPr="004F70B2" w:rsidR="004F70B2">
        <w:t xml:space="preserve">ineffective other parts </w:t>
      </w:r>
      <w:r w:rsidR="00202D48">
        <w:t xml:space="preserve">of </w:t>
      </w:r>
      <w:r w:rsidRPr="004F70B2" w:rsidR="004F70B2">
        <w:t xml:space="preserve">the prison system </w:t>
      </w:r>
      <w:r w:rsidR="00202D48">
        <w:t>are</w:t>
      </w:r>
      <w:r w:rsidRPr="004F70B2" w:rsidR="004F70B2">
        <w:t>.</w:t>
      </w:r>
      <w:r w:rsidR="004F70B2">
        <w:t xml:space="preserve"> </w:t>
      </w:r>
      <w:r w:rsidRPr="004F70B2" w:rsidR="004F70B2">
        <w:t xml:space="preserve">We </w:t>
      </w:r>
      <w:r w:rsidR="00202D48">
        <w:t xml:space="preserve">have </w:t>
      </w:r>
      <w:r w:rsidRPr="004F70B2" w:rsidR="004F70B2">
        <w:t xml:space="preserve">also heard that people come out of prison and within 10 days </w:t>
      </w:r>
      <w:r w:rsidR="00202D48">
        <w:t xml:space="preserve">are </w:t>
      </w:r>
      <w:r w:rsidRPr="004F70B2" w:rsidR="004F70B2">
        <w:t>back in,</w:t>
      </w:r>
      <w:r>
        <w:t xml:space="preserve"> and</w:t>
      </w:r>
      <w:r w:rsidRPr="004F70B2" w:rsidR="004F70B2">
        <w:t xml:space="preserve"> that is obviously worrying.</w:t>
      </w:r>
      <w:r w:rsidR="004F70B2">
        <w:t xml:space="preserve"> </w:t>
      </w:r>
      <w:r w:rsidRPr="004F70B2" w:rsidR="004F70B2">
        <w:t>How much support is there for women leaving prison?</w:t>
      </w:r>
      <w:r w:rsidR="004F70B2">
        <w:t xml:space="preserve"> </w:t>
      </w:r>
      <w:r>
        <w:t>When you think of</w:t>
      </w:r>
      <w:r w:rsidRPr="004F70B2" w:rsidR="004F70B2">
        <w:t xml:space="preserve"> com</w:t>
      </w:r>
      <w:r>
        <w:t>ing</w:t>
      </w:r>
      <w:r w:rsidRPr="004F70B2" w:rsidR="004F70B2">
        <w:t xml:space="preserve"> out of prison</w:t>
      </w:r>
      <w:r w:rsidR="00202D48">
        <w:t xml:space="preserve">, </w:t>
      </w:r>
      <w:r w:rsidRPr="004F70B2" w:rsidR="004F70B2">
        <w:t>you have to reconnect with your family</w:t>
      </w:r>
      <w:r w:rsidR="001472FF">
        <w:t>;</w:t>
      </w:r>
      <w:r w:rsidRPr="004F70B2" w:rsidR="004F70B2">
        <w:t xml:space="preserve"> you need a house</w:t>
      </w:r>
      <w:r w:rsidR="001472FF">
        <w:t>;</w:t>
      </w:r>
      <w:r w:rsidRPr="004F70B2" w:rsidR="004F70B2">
        <w:t xml:space="preserve"> </w:t>
      </w:r>
      <w:r w:rsidR="00C07BDB">
        <w:t xml:space="preserve">you need </w:t>
      </w:r>
      <w:r w:rsidRPr="004F70B2" w:rsidR="004F70B2">
        <w:t>a doctor</w:t>
      </w:r>
      <w:r w:rsidR="001472FF">
        <w:t>;</w:t>
      </w:r>
      <w:r w:rsidR="00C07BDB">
        <w:t xml:space="preserve"> you need</w:t>
      </w:r>
      <w:r w:rsidRPr="004F70B2" w:rsidR="004F70B2">
        <w:t xml:space="preserve"> benefits advice. That can be quite overwhelming.</w:t>
      </w:r>
      <w:r w:rsidR="004F70B2">
        <w:t xml:space="preserve"> </w:t>
      </w:r>
      <w:r w:rsidRPr="004F70B2" w:rsidR="004F70B2">
        <w:t>What sort of support is available</w:t>
      </w:r>
      <w:r w:rsidR="00C07BDB">
        <w:t>,</w:t>
      </w:r>
      <w:r w:rsidRPr="004F70B2" w:rsidR="004F70B2">
        <w:t xml:space="preserve"> and what more should there be to help</w:t>
      </w:r>
      <w:r>
        <w:t xml:space="preserve"> </w:t>
      </w:r>
      <w:r w:rsidRPr="004F70B2" w:rsidR="004F70B2">
        <w:t>people on release from prison?</w:t>
      </w:r>
      <w:r w:rsidR="004F70B2">
        <w:t xml:space="preserve"> </w:t>
      </w:r>
    </w:p>
    <w:p w:rsidR="008D4A0C" w:rsidP="008D4A0C">
      <w:pPr>
        <w:pStyle w:val="Remark"/>
      </w:pPr>
      <w:sdt>
        <w:sdtPr>
          <w:alias w:val="Member"/>
          <w:tag w:val="&lt;Member mnisId='1601' dodsId='34498'&gt;"/>
          <w:id w:val="-113829851"/>
          <w:placeholder>
            <w:docPart w:val="DefaultPlaceholder_-1854013440"/>
          </w:placeholder>
          <w:richText/>
        </w:sdtPr>
        <w:sdtContent>
          <w:r w:rsidRPr="008D4A0C">
            <w:rPr>
              <w:b/>
            </w:rPr>
            <w:t>Chair:</w:t>
          </w:r>
        </w:sdtContent>
      </w:sdt>
      <w:r>
        <w:t xml:space="preserve"> </w:t>
      </w:r>
      <w:r w:rsidRPr="004F70B2" w:rsidR="004F70B2">
        <w:t>Who wants to start on that?</w:t>
      </w:r>
      <w:r w:rsidR="004F70B2">
        <w:t xml:space="preserve"> </w:t>
      </w:r>
    </w:p>
    <w:p w:rsidR="00C07BDB" w:rsidP="00C07BDB">
      <w:pPr>
        <w:pStyle w:val="Answer"/>
      </w:pPr>
      <w:sdt>
        <w:sdtPr>
          <w:alias w:val="Witness"/>
          <w:id w:val="2063435892"/>
          <w:placeholder>
            <w:docPart w:val="DefaultPlaceholder_-1854013440"/>
          </w:placeholder>
          <w:richText/>
        </w:sdtPr>
        <w:sdtContent>
          <w:r w:rsidRPr="00303E09" w:rsidR="00303E09">
            <w:rPr>
              <w:b/>
              <w:bCs/>
              <w:i/>
              <w:iCs/>
            </w:rPr>
            <w:t>Dr Durkin</w:t>
          </w:r>
          <w:r w:rsidRPr="008D4A0C" w:rsidR="008D4A0C">
            <w:rPr>
              <w:b/>
              <w:i/>
            </w:rPr>
            <w:t>:</w:t>
          </w:r>
        </w:sdtContent>
      </w:sdt>
      <w:r w:rsidR="008D4A0C">
        <w:t xml:space="preserve"> </w:t>
      </w:r>
      <w:r w:rsidRPr="004F70B2" w:rsidR="004F70B2">
        <w:t xml:space="preserve">I can start from </w:t>
      </w:r>
      <w:r w:rsidR="008D4A0C">
        <w:t>the</w:t>
      </w:r>
      <w:r w:rsidRPr="004F70B2" w:rsidR="004F70B2">
        <w:t xml:space="preserve"> mental health perspective.</w:t>
      </w:r>
      <w:r w:rsidR="004F70B2">
        <w:t xml:space="preserve"> </w:t>
      </w:r>
      <w:r w:rsidRPr="004F70B2" w:rsidR="004F70B2">
        <w:t>It is really tricky to navigate because it links so closely with ho</w:t>
      </w:r>
      <w:r w:rsidR="008D4A0C">
        <w:t>us</w:t>
      </w:r>
      <w:r w:rsidRPr="004F70B2" w:rsidR="004F70B2">
        <w:t>ing.</w:t>
      </w:r>
      <w:r w:rsidR="004F70B2">
        <w:t xml:space="preserve"> </w:t>
      </w:r>
      <w:r w:rsidRPr="004F70B2" w:rsidR="004F70B2">
        <w:t>The way that we are able to access ongoing mental health support for the women</w:t>
      </w:r>
      <w:r>
        <w:t xml:space="preserve"> </w:t>
      </w:r>
      <w:r w:rsidR="001144BF">
        <w:t xml:space="preserve">with </w:t>
      </w:r>
      <w:r>
        <w:t>who</w:t>
      </w:r>
      <w:r w:rsidR="001472FF">
        <w:t>m</w:t>
      </w:r>
      <w:r>
        <w:t xml:space="preserve"> </w:t>
      </w:r>
      <w:r w:rsidRPr="004F70B2" w:rsidR="004F70B2">
        <w:t>we work on release is that they need to have a GP.</w:t>
      </w:r>
      <w:r w:rsidR="004F70B2">
        <w:t xml:space="preserve"> </w:t>
      </w:r>
      <w:r w:rsidRPr="004F70B2" w:rsidR="004F70B2">
        <w:t xml:space="preserve">That needs to be there, depending </w:t>
      </w:r>
      <w:r w:rsidR="008D4A0C">
        <w:t xml:space="preserve">on </w:t>
      </w:r>
      <w:r w:rsidRPr="004F70B2" w:rsidR="004F70B2">
        <w:t>where they are going</w:t>
      </w:r>
      <w:r>
        <w:t>. B</w:t>
      </w:r>
      <w:r w:rsidRPr="004F70B2" w:rsidR="004F70B2">
        <w:t>ecause there are so few prisons in the female estate</w:t>
      </w:r>
      <w:r>
        <w:t>,</w:t>
      </w:r>
      <w:r w:rsidRPr="004F70B2" w:rsidR="004F70B2">
        <w:t xml:space="preserve"> often these women are very far from home and we do not have contacts in the local area. If a woman does not have an address before she leaves, it</w:t>
      </w:r>
      <w:r>
        <w:t xml:space="preserve"> </w:t>
      </w:r>
      <w:r w:rsidRPr="004F70B2" w:rsidR="004F70B2">
        <w:t>is very difficult for us to be able to refer for ongoing continui</w:t>
      </w:r>
      <w:r w:rsidR="008D4A0C">
        <w:t>ty</w:t>
      </w:r>
      <w:r w:rsidRPr="004F70B2" w:rsidR="004F70B2">
        <w:t xml:space="preserve"> in terms of her mental health care.</w:t>
      </w:r>
    </w:p>
    <w:p w:rsidR="008D4A0C" w:rsidP="00C07BDB">
      <w:pPr>
        <w:pStyle w:val="Answer"/>
      </w:pPr>
      <w:r w:rsidRPr="004F70B2">
        <w:t>The women</w:t>
      </w:r>
      <w:r w:rsidR="00C07BDB">
        <w:t xml:space="preserve"> we look after</w:t>
      </w:r>
      <w:r w:rsidRPr="004F70B2">
        <w:t xml:space="preserve"> who are most unwell</w:t>
      </w:r>
      <w:r>
        <w:t xml:space="preserve"> </w:t>
      </w:r>
      <w:r w:rsidRPr="004F70B2">
        <w:t>are under something called a care programme approach</w:t>
      </w:r>
      <w:r w:rsidR="004D1A88">
        <w:t>—</w:t>
      </w:r>
      <w:r w:rsidRPr="004F70B2">
        <w:t>a CPA approach</w:t>
      </w:r>
      <w:r w:rsidR="004D1A88">
        <w:t>—</w:t>
      </w:r>
      <w:r w:rsidRPr="004F70B2">
        <w:t>in prison. That is equivalent to a CPA in the community. That makes it easier for us to find a mental health team in order to offer that ongoing support, but for the majority of women</w:t>
      </w:r>
      <w:r w:rsidR="00202D48">
        <w:t>,</w:t>
      </w:r>
      <w:r w:rsidRPr="004F70B2">
        <w:t xml:space="preserve"> it is very difficult for us to match up community services to what we have been able to offer them in custody.</w:t>
      </w:r>
      <w:r>
        <w:t xml:space="preserve"> </w:t>
      </w:r>
    </w:p>
    <w:p w:rsidR="008D4A0C" w:rsidP="001472FF">
      <w:pPr>
        <w:pStyle w:val="Question"/>
      </w:pPr>
      <w:sdt>
        <w:sdtPr>
          <w:alias w:val="Member"/>
          <w:tag w:val="&lt;Member mnisId='1601' dodsId='34498'&gt;"/>
          <w:id w:val="-1018534811"/>
          <w:placeholder>
            <w:docPart w:val="DefaultPlaceholder_-1854013440"/>
          </w:placeholder>
          <w:richText/>
        </w:sdtPr>
        <w:sdtContent>
          <w:r w:rsidRPr="001472FF">
            <w:rPr>
              <w:b/>
            </w:rPr>
            <w:t>Chair:</w:t>
          </w:r>
        </w:sdtContent>
      </w:sdt>
      <w:r>
        <w:t xml:space="preserve"> </w:t>
      </w:r>
      <w:r w:rsidRPr="004F70B2" w:rsidR="004F70B2">
        <w:t>Jenny</w:t>
      </w:r>
      <w:r w:rsidR="001472FF">
        <w:t>?</w:t>
      </w:r>
      <w:r w:rsidR="004F70B2">
        <w:t xml:space="preserve"> </w:t>
      </w:r>
    </w:p>
    <w:p w:rsidR="008D4A0C" w:rsidP="008D4A0C">
      <w:pPr>
        <w:pStyle w:val="Answer"/>
      </w:pPr>
      <w:sdt>
        <w:sdtPr>
          <w:alias w:val="Witness"/>
          <w:id w:val="270130562"/>
          <w:placeholder>
            <w:docPart w:val="DefaultPlaceholder_-1854013440"/>
          </w:placeholder>
          <w:richText/>
        </w:sdtPr>
        <w:sdtContent>
          <w:r w:rsidRPr="008D4A0C">
            <w:rPr>
              <w:b/>
              <w:i/>
            </w:rPr>
            <w:t>Jenny Talbot:</w:t>
          </w:r>
        </w:sdtContent>
      </w:sdt>
      <w:r>
        <w:t xml:space="preserve"> </w:t>
      </w:r>
      <w:r w:rsidR="001472FF">
        <w:t>I would</w:t>
      </w:r>
      <w:r w:rsidRPr="004F70B2" w:rsidR="004F70B2">
        <w:t xml:space="preserve"> echo the long distance away that many women are held from their homes</w:t>
      </w:r>
      <w:r w:rsidR="00202D48">
        <w:t xml:space="preserve">. </w:t>
      </w:r>
      <w:r w:rsidR="00785A1A">
        <w:t>T</w:t>
      </w:r>
      <w:r w:rsidRPr="004F70B2" w:rsidR="004F70B2">
        <w:t>he R</w:t>
      </w:r>
      <w:r w:rsidR="00626D81">
        <w:t>ECONNECT</w:t>
      </w:r>
      <w:r w:rsidR="001472FF">
        <w:t>,</w:t>
      </w:r>
      <w:r w:rsidRPr="004F70B2" w:rsidR="004F70B2">
        <w:t xml:space="preserve"> </w:t>
      </w:r>
      <w:r w:rsidR="00785A1A">
        <w:t>e</w:t>
      </w:r>
      <w:r w:rsidRPr="004F70B2" w:rsidR="004F70B2">
        <w:t>nhanced R</w:t>
      </w:r>
      <w:r w:rsidR="00626D81">
        <w:t xml:space="preserve">ECONNECT </w:t>
      </w:r>
      <w:r w:rsidRPr="004F70B2" w:rsidR="004F70B2">
        <w:t xml:space="preserve">and the Prison Leavers </w:t>
      </w:r>
      <w:r w:rsidR="00626D81">
        <w:t>P</w:t>
      </w:r>
      <w:r w:rsidRPr="004F70B2" w:rsidR="004F70B2">
        <w:t>roject are hopefully looking at women</w:t>
      </w:r>
      <w:r w:rsidR="004D1A88">
        <w:t>-</w:t>
      </w:r>
      <w:r w:rsidRPr="004F70B2" w:rsidR="004F70B2">
        <w:t xml:space="preserve">specific responses </w:t>
      </w:r>
      <w:r w:rsidR="001472FF">
        <w:t>that</w:t>
      </w:r>
      <w:r w:rsidRPr="004F70B2" w:rsidR="004F70B2">
        <w:t xml:space="preserve"> will </w:t>
      </w:r>
      <w:r w:rsidR="00CB55CD">
        <w:t xml:space="preserve">be </w:t>
      </w:r>
      <w:r w:rsidRPr="004F70B2" w:rsidR="004F70B2">
        <w:t>able to pick up those long distances.</w:t>
      </w:r>
      <w:r w:rsidR="004F70B2">
        <w:t xml:space="preserve"> </w:t>
      </w:r>
    </w:p>
    <w:p w:rsidR="001472FF" w:rsidP="008D4A0C">
      <w:pPr>
        <w:pStyle w:val="Answer"/>
      </w:pPr>
      <w:r w:rsidRPr="004F70B2">
        <w:t xml:space="preserve">It just reminds me </w:t>
      </w:r>
      <w:r w:rsidR="00785A1A">
        <w:t>that</w:t>
      </w:r>
      <w:r>
        <w:t>,</w:t>
      </w:r>
      <w:r w:rsidR="00785A1A">
        <w:t xml:space="preserve"> </w:t>
      </w:r>
      <w:r>
        <w:t xml:space="preserve">for </w:t>
      </w:r>
      <w:r w:rsidRPr="004F70B2">
        <w:t>women who have been assessed and are eligible for social care needs, their social care plan follows them back home to their own local authority area.</w:t>
      </w:r>
      <w:r>
        <w:t xml:space="preserve"> </w:t>
      </w:r>
      <w:r w:rsidRPr="004F70B2">
        <w:t>I do not see any reason why that model could not also be applied for mental health, substance misuse and other needs. I think that is something that could be looked at.</w:t>
      </w:r>
      <w:r>
        <w:t xml:space="preserve"> </w:t>
      </w:r>
    </w:p>
    <w:p w:rsidR="008D4A0C" w:rsidP="008D4A0C">
      <w:pPr>
        <w:pStyle w:val="Answer"/>
      </w:pPr>
      <w:r w:rsidRPr="004F70B2">
        <w:t xml:space="preserve">Fundamental, and this has been mentioned several times, </w:t>
      </w:r>
      <w:r w:rsidR="00626D81">
        <w:t xml:space="preserve">is </w:t>
      </w:r>
      <w:r w:rsidRPr="004F70B2">
        <w:t>safe</w:t>
      </w:r>
      <w:r w:rsidR="001472FF">
        <w:t>,</w:t>
      </w:r>
      <w:r w:rsidRPr="004F70B2">
        <w:t xml:space="preserve"> decent accommodation for women before they leave</w:t>
      </w:r>
      <w:r w:rsidR="00626D81">
        <w:t>. T</w:t>
      </w:r>
      <w:r w:rsidRPr="004F70B2">
        <w:t xml:space="preserve">he fact </w:t>
      </w:r>
      <w:r w:rsidR="00785A1A">
        <w:t xml:space="preserve">that </w:t>
      </w:r>
      <w:r w:rsidRPr="004F70B2">
        <w:t>they live a long way away from prison should not pre</w:t>
      </w:r>
      <w:r w:rsidR="00626D81">
        <w:t>v</w:t>
      </w:r>
      <w:r w:rsidRPr="004F70B2">
        <w:t>ent us</w:t>
      </w:r>
      <w:r w:rsidR="00626D81">
        <w:t xml:space="preserve"> from</w:t>
      </w:r>
      <w:r w:rsidRPr="004F70B2">
        <w:t xml:space="preserve"> being able to set up proper services and support facilities.</w:t>
      </w:r>
      <w:r>
        <w:t xml:space="preserve"> </w:t>
      </w:r>
      <w:r w:rsidRPr="004F70B2">
        <w:t xml:space="preserve">If we can do </w:t>
      </w:r>
      <w:r>
        <w:t>Z</w:t>
      </w:r>
      <w:r w:rsidRPr="004F70B2">
        <w:t>oom meetings like this</w:t>
      </w:r>
      <w:r>
        <w:t>,</w:t>
      </w:r>
      <w:r w:rsidRPr="004F70B2">
        <w:t xml:space="preserve"> then we can organise that sort of support</w:t>
      </w:r>
      <w:r>
        <w:t>,</w:t>
      </w:r>
      <w:r w:rsidRPr="004F70B2">
        <w:t xml:space="preserve"> surely to goodness</w:t>
      </w:r>
      <w:r>
        <w:t>,</w:t>
      </w:r>
      <w:r w:rsidRPr="004F70B2">
        <w:t xml:space="preserve"> before a woman leaves prison</w:t>
      </w:r>
      <w:r w:rsidR="00785A1A">
        <w:t>,</w:t>
      </w:r>
      <w:r w:rsidRPr="004F70B2">
        <w:t xml:space="preserve"> so </w:t>
      </w:r>
      <w:r>
        <w:t xml:space="preserve">that </w:t>
      </w:r>
      <w:r w:rsidRPr="004F70B2">
        <w:t>she is not living in a tent or sofa surfing</w:t>
      </w:r>
      <w:r>
        <w:t>,</w:t>
      </w:r>
      <w:r w:rsidRPr="004F70B2">
        <w:t xml:space="preserve"> because, as has already been said, as sure as eggs are eggs, she will be back again in prison</w:t>
      </w:r>
      <w:r w:rsidR="00785A1A">
        <w:t>. V</w:t>
      </w:r>
      <w:r w:rsidRPr="004F70B2">
        <w:t>ery often</w:t>
      </w:r>
      <w:r w:rsidR="001472FF">
        <w:t>,</w:t>
      </w:r>
      <w:r w:rsidRPr="004F70B2">
        <w:t xml:space="preserve"> that is a better space.</w:t>
      </w:r>
      <w:r>
        <w:t xml:space="preserve"> </w:t>
      </w:r>
      <w:r w:rsidRPr="004F70B2">
        <w:t>For anybody to say</w:t>
      </w:r>
      <w:r w:rsidR="00785A1A">
        <w:t>, “</w:t>
      </w:r>
      <w:r w:rsidRPr="004F70B2">
        <w:t>I would rather be in prison than out</w:t>
      </w:r>
      <w:r w:rsidR="00785A1A">
        <w:t>,”</w:t>
      </w:r>
      <w:r w:rsidRPr="004F70B2">
        <w:t xml:space="preserve"> is a really sad reflection and a bad reflection on our society. </w:t>
      </w:r>
    </w:p>
    <w:p w:rsidR="008D4A0C" w:rsidP="008D4A0C">
      <w:pPr>
        <w:pStyle w:val="Question"/>
      </w:pPr>
      <w:sdt>
        <w:sdtPr>
          <w:alias w:val="Member"/>
          <w:tag w:val="&lt;Member mnisId='4363' dodsId='110372'&gt;"/>
          <w:id w:val="402800546"/>
          <w:placeholder>
            <w:docPart w:val="DefaultPlaceholder_-1854013440"/>
          </w:placeholder>
          <w:richText/>
        </w:sdtPr>
        <w:sdtContent>
          <w:r w:rsidRPr="008D4A0C">
            <w:rPr>
              <w:b/>
            </w:rPr>
            <w:t>Kate Hollern:</w:t>
          </w:r>
        </w:sdtContent>
      </w:sdt>
      <w:r>
        <w:t xml:space="preserve"> </w:t>
      </w:r>
      <w:r w:rsidRPr="004F70B2" w:rsidR="004F70B2">
        <w:t>Thank you very much for that.</w:t>
      </w:r>
      <w:r w:rsidR="004F70B2">
        <w:t xml:space="preserve"> </w:t>
      </w:r>
      <w:r w:rsidRPr="004F70B2" w:rsidR="004F70B2">
        <w:t>Can we just finally touch on release on temporary licence</w:t>
      </w:r>
      <w:r>
        <w:t>?</w:t>
      </w:r>
      <w:r w:rsidR="004F70B2">
        <w:t xml:space="preserve"> </w:t>
      </w:r>
      <w:r w:rsidRPr="004F70B2" w:rsidR="004F70B2">
        <w:t>Is there an opportunity there to address some of the issues you have spoken</w:t>
      </w:r>
      <w:r>
        <w:t xml:space="preserve"> </w:t>
      </w:r>
      <w:r w:rsidRPr="004F70B2" w:rsidR="004F70B2">
        <w:t>about</w:t>
      </w:r>
      <w:r w:rsidR="00785A1A">
        <w:t>—</w:t>
      </w:r>
      <w:r w:rsidRPr="004F70B2" w:rsidR="004F70B2">
        <w:t>GPs, employment</w:t>
      </w:r>
      <w:r w:rsidR="00AF58A3">
        <w:t xml:space="preserve"> and</w:t>
      </w:r>
      <w:r w:rsidRPr="004F70B2" w:rsidR="004F70B2">
        <w:t xml:space="preserve"> housing, benefits</w:t>
      </w:r>
      <w:r w:rsidR="00785A1A">
        <w:t>—and is</w:t>
      </w:r>
      <w:r w:rsidRPr="004F70B2" w:rsidR="004F70B2">
        <w:t xml:space="preserve"> there an opportunity </w:t>
      </w:r>
      <w:r w:rsidR="002047EF">
        <w:t xml:space="preserve">there </w:t>
      </w:r>
      <w:r w:rsidRPr="004F70B2" w:rsidR="004F70B2">
        <w:t>to make final release more sustainable?</w:t>
      </w:r>
      <w:r w:rsidR="004F70B2">
        <w:t xml:space="preserve"> </w:t>
      </w:r>
    </w:p>
    <w:p w:rsidR="008D4A0C" w:rsidP="008D4A0C">
      <w:pPr>
        <w:pStyle w:val="Answer"/>
      </w:pPr>
      <w:sdt>
        <w:sdtPr>
          <w:alias w:val="Witness"/>
          <w:id w:val="751395749"/>
          <w:placeholder>
            <w:docPart w:val="DefaultPlaceholder_-1854013440"/>
          </w:placeholder>
          <w:richText/>
        </w:sdtPr>
        <w:sdtContent>
          <w:r w:rsidRPr="00303E09" w:rsidR="00303E09">
            <w:rPr>
              <w:b/>
              <w:bCs/>
              <w:i/>
              <w:iCs/>
            </w:rPr>
            <w:t>Dr Brown</w:t>
          </w:r>
          <w:r w:rsidRPr="008D4A0C">
            <w:rPr>
              <w:b/>
              <w:i/>
            </w:rPr>
            <w:t>:</w:t>
          </w:r>
        </w:sdtContent>
      </w:sdt>
      <w:r>
        <w:t xml:space="preserve"> </w:t>
      </w:r>
      <w:r w:rsidRPr="004F70B2" w:rsidR="004F70B2">
        <w:t>I honestly do not know a lot about that, I am afraid</w:t>
      </w:r>
      <w:r w:rsidR="00AF58A3">
        <w:t>.</w:t>
      </w:r>
      <w:r w:rsidRPr="004F70B2" w:rsidR="004F70B2">
        <w:t xml:space="preserve"> I do not see many women on ROTL</w:t>
      </w:r>
      <w:r>
        <w:t>,</w:t>
      </w:r>
      <w:r w:rsidRPr="004F70B2" w:rsidR="004F70B2">
        <w:t xml:space="preserve"> as they call it.</w:t>
      </w:r>
      <w:r w:rsidR="004F70B2">
        <w:t xml:space="preserve"> </w:t>
      </w:r>
      <w:r w:rsidRPr="004F70B2" w:rsidR="004F70B2">
        <w:t>I genuinely do not know</w:t>
      </w:r>
      <w:r w:rsidR="00785A1A">
        <w:t>, sorry</w:t>
      </w:r>
      <w:r w:rsidRPr="004F70B2" w:rsidR="004F70B2">
        <w:t>.</w:t>
      </w:r>
    </w:p>
    <w:p w:rsidR="008D4A0C" w:rsidP="00AF58A3">
      <w:pPr>
        <w:pStyle w:val="Question"/>
      </w:pPr>
      <w:sdt>
        <w:sdtPr>
          <w:alias w:val="Member"/>
          <w:tag w:val="&lt;Member mnisId='1601' dodsId='34498'&gt;"/>
          <w:id w:val="1656873358"/>
          <w:placeholder>
            <w:docPart w:val="DefaultPlaceholder_-1854013440"/>
          </w:placeholder>
          <w:richText/>
        </w:sdtPr>
        <w:sdtContent>
          <w:r w:rsidRPr="00AF58A3">
            <w:rPr>
              <w:b/>
            </w:rPr>
            <w:t>Chair:</w:t>
          </w:r>
        </w:sdtContent>
      </w:sdt>
      <w:r w:rsidR="0085035A">
        <w:t xml:space="preserve"> </w:t>
      </w:r>
      <w:r>
        <w:t>Anybody else</w:t>
      </w:r>
      <w:r w:rsidR="00785A1A">
        <w:t>?</w:t>
      </w:r>
      <w:r w:rsidR="0085035A">
        <w:t xml:space="preserve"> </w:t>
      </w:r>
    </w:p>
    <w:p w:rsidR="00785A1A" w:rsidP="008D4A0C">
      <w:pPr>
        <w:pStyle w:val="Answer"/>
      </w:pPr>
      <w:sdt>
        <w:sdtPr>
          <w:alias w:val="Witness"/>
          <w:id w:val="399180652"/>
          <w:placeholder>
            <w:docPart w:val="DefaultPlaceholder_-1854013440"/>
          </w:placeholder>
          <w:richText/>
        </w:sdtPr>
        <w:sdtContent>
          <w:r w:rsidRPr="008D4A0C" w:rsidR="008D4A0C">
            <w:rPr>
              <w:b/>
              <w:i/>
            </w:rPr>
            <w:t>Jenny Talbot:</w:t>
          </w:r>
        </w:sdtContent>
      </w:sdt>
      <w:r w:rsidR="008D4A0C">
        <w:t xml:space="preserve"> </w:t>
      </w:r>
      <w:r w:rsidRPr="004F70B2" w:rsidR="004F70B2">
        <w:t>I can add a little bit if you would like me</w:t>
      </w:r>
      <w:r>
        <w:t xml:space="preserve"> to,</w:t>
      </w:r>
      <w:r w:rsidRPr="004F70B2" w:rsidR="004F70B2">
        <w:t xml:space="preserve"> briefly.</w:t>
      </w:r>
      <w:r w:rsidR="004F70B2">
        <w:t xml:space="preserve"> </w:t>
      </w:r>
    </w:p>
    <w:p w:rsidR="00785A1A" w:rsidP="00785A1A">
      <w:pPr>
        <w:pStyle w:val="Remark"/>
      </w:pPr>
      <w:sdt>
        <w:sdtPr>
          <w:alias w:val="Member"/>
          <w:tag w:val="&lt;Member mnisId='1601' dodsId='34498'&gt;"/>
          <w:id w:val="433793223"/>
          <w:placeholder>
            <w:docPart w:val="DefaultPlaceholder_-1854013440"/>
          </w:placeholder>
          <w:richText/>
        </w:sdtPr>
        <w:sdtContent>
          <w:r w:rsidRPr="00785A1A">
            <w:rPr>
              <w:b/>
            </w:rPr>
            <w:t>Chair:</w:t>
          </w:r>
        </w:sdtContent>
      </w:sdt>
      <w:r>
        <w:t xml:space="preserve"> </w:t>
      </w:r>
      <w:r w:rsidR="00AF58A3">
        <w:t>Who is</w:t>
      </w:r>
      <w:r w:rsidRPr="00785A1A">
        <w:t xml:space="preserve"> best placed to deal with that one</w:t>
      </w:r>
      <w:r w:rsidR="00AF58A3">
        <w:t>?</w:t>
      </w:r>
    </w:p>
    <w:p w:rsidR="008D4A0C" w:rsidP="00785A1A">
      <w:pPr>
        <w:pStyle w:val="Answer"/>
      </w:pPr>
      <w:sdt>
        <w:sdtPr>
          <w:alias w:val="Witness"/>
          <w:id w:val="-1110506772"/>
          <w:placeholder>
            <w:docPart w:val="DefaultPlaceholder_-1854013440"/>
          </w:placeholder>
          <w:richText/>
        </w:sdtPr>
        <w:sdtContent>
          <w:r w:rsidRPr="00785A1A" w:rsidR="00785A1A">
            <w:rPr>
              <w:b/>
              <w:i/>
            </w:rPr>
            <w:t>Jenny Talbot:</w:t>
          </w:r>
        </w:sdtContent>
      </w:sdt>
      <w:r w:rsidR="00785A1A">
        <w:t xml:space="preserve"> </w:t>
      </w:r>
      <w:r w:rsidR="00AF58A3">
        <w:t xml:space="preserve">Very briefly, </w:t>
      </w:r>
      <w:r w:rsidRPr="004F70B2" w:rsidR="004F70B2">
        <w:t>Covid has impacted release on temporary licence quite heavily. Access to ROTL is not consistently applied across the estate</w:t>
      </w:r>
      <w:r w:rsidR="00AF58A3">
        <w:t>,</w:t>
      </w:r>
      <w:r w:rsidRPr="004F70B2" w:rsidR="004F70B2">
        <w:t xml:space="preserve"> and th</w:t>
      </w:r>
      <w:r>
        <w:t>e</w:t>
      </w:r>
      <w:r w:rsidRPr="004F70B2" w:rsidR="004F70B2">
        <w:t xml:space="preserve"> limited open provision and geographical spread of women</w:t>
      </w:r>
      <w:r w:rsidR="00240EE2">
        <w:t>’</w:t>
      </w:r>
      <w:r w:rsidRPr="004F70B2" w:rsidR="004F70B2">
        <w:t>s prisons exacerbate the problem for women in custody. The failure rate for women on ROTL is negligible, but very often</w:t>
      </w:r>
      <w:r>
        <w:t>,</w:t>
      </w:r>
      <w:r w:rsidRPr="004F70B2" w:rsidR="004F70B2">
        <w:t xml:space="preserve"> if things go wrong in the male estate</w:t>
      </w:r>
      <w:r>
        <w:t>,</w:t>
      </w:r>
      <w:r w:rsidRPr="004F70B2" w:rsidR="004F70B2">
        <w:t xml:space="preserve"> that impacts the availability of ROTL for women.</w:t>
      </w:r>
      <w:r w:rsidR="004F70B2">
        <w:t xml:space="preserve"> </w:t>
      </w:r>
      <w:r w:rsidRPr="004F70B2" w:rsidR="004F70B2">
        <w:t>Certainly for women with children</w:t>
      </w:r>
      <w:r w:rsidR="00785A1A">
        <w:t xml:space="preserve"> </w:t>
      </w:r>
      <w:r w:rsidRPr="004F70B2" w:rsidR="004F70B2">
        <w:t>returning home and wanting to build relationship</w:t>
      </w:r>
      <w:r w:rsidR="00AF58A3">
        <w:t>s</w:t>
      </w:r>
      <w:r w:rsidRPr="004F70B2" w:rsidR="004F70B2">
        <w:t xml:space="preserve"> with their families, ROTL can be extraordinarily important.</w:t>
      </w:r>
      <w:r w:rsidR="004F70B2">
        <w:t xml:space="preserve"> </w:t>
      </w:r>
    </w:p>
    <w:p w:rsidR="00C360A5" w:rsidP="008D4A0C">
      <w:pPr>
        <w:pStyle w:val="Remark"/>
      </w:pPr>
      <w:sdt>
        <w:sdtPr>
          <w:alias w:val="Member"/>
          <w:tag w:val="&lt;Member mnisId='1601' dodsId='34498'&gt;"/>
          <w:id w:val="1795175617"/>
          <w:placeholder>
            <w:docPart w:val="DefaultPlaceholder_-1854013440"/>
          </w:placeholder>
          <w:richText/>
        </w:sdtPr>
        <w:sdtContent>
          <w:r w:rsidRPr="008D4A0C" w:rsidR="008D4A0C">
            <w:rPr>
              <w:b/>
            </w:rPr>
            <w:t>Chair:</w:t>
          </w:r>
        </w:sdtContent>
      </w:sdt>
      <w:r w:rsidR="008D4A0C">
        <w:t xml:space="preserve"> </w:t>
      </w:r>
      <w:r w:rsidR="005541B3">
        <w:t xml:space="preserve">Thank you very much indeed. </w:t>
      </w:r>
      <w:r w:rsidRPr="004F70B2" w:rsidR="004F70B2">
        <w:t>Thank you</w:t>
      </w:r>
      <w:r w:rsidR="00785A1A">
        <w:t xml:space="preserve"> to</w:t>
      </w:r>
      <w:r w:rsidRPr="004F70B2" w:rsidR="004F70B2">
        <w:t xml:space="preserve"> all three of you for your time and for your evidence today.</w:t>
      </w:r>
      <w:r w:rsidR="004F70B2">
        <w:t xml:space="preserve"> </w:t>
      </w:r>
      <w:r w:rsidRPr="004F70B2" w:rsidR="004F70B2">
        <w:t>We are very grateful to you.</w:t>
      </w:r>
      <w:r w:rsidR="004F70B2">
        <w:t xml:space="preserve"> </w:t>
      </w:r>
      <w:r w:rsidRPr="004F70B2" w:rsidR="004F70B2">
        <w:t>If you think of any additional information, please send it to us.</w:t>
      </w:r>
    </w:p>
    <w:p w:rsidR="00700447" w:rsidP="00700447">
      <w:pPr>
        <w:pStyle w:val="Remark"/>
        <w:rPr>
          <w:b/>
          <w:bCs/>
        </w:rPr>
      </w:pPr>
      <w:r>
        <w:t>Having thanked our first panel of witnesses, can we move to our second panel of witnesses, who will be dealing with education issues</w:t>
      </w:r>
      <w:r w:rsidR="002047EF">
        <w:t>?</w:t>
      </w:r>
    </w:p>
    <w:p w:rsidR="00700447" w:rsidRPr="00700447" w:rsidP="00700447">
      <w:pPr>
        <w:pStyle w:val="Remark"/>
        <w:jc w:val="center"/>
        <w:rPr>
          <w:sz w:val="28"/>
          <w:szCs w:val="28"/>
        </w:rPr>
      </w:pPr>
      <w:r w:rsidRPr="00700447">
        <w:rPr>
          <w:sz w:val="28"/>
          <w:szCs w:val="28"/>
        </w:rPr>
        <w:t>Examination of witnesses</w:t>
      </w:r>
    </w:p>
    <w:p w:rsidR="00700447" w:rsidP="00700447">
      <w:pPr>
        <w:pStyle w:val="Remark"/>
        <w:ind w:left="0"/>
      </w:pPr>
      <w:r>
        <w:t>Witnesses: Francesca Cooney and Annick Platt.</w:t>
      </w:r>
    </w:p>
    <w:p w:rsidR="00700447" w:rsidP="00700447">
      <w:pPr>
        <w:pStyle w:val="Question"/>
        <w:numPr>
          <w:ilvl w:val="0"/>
          <w:numId w:val="9"/>
        </w:numPr>
        <w:rPr>
          <w:rFonts w:eastAsia="Times New Roman"/>
        </w:rPr>
      </w:pPr>
      <w:sdt>
        <w:sdtPr>
          <w:alias w:val="Member"/>
          <w:tag w:val="&lt;Member mnisId='1601' dodsId='34498'&gt;"/>
          <w:id w:val="-1784255179"/>
          <w:placeholder>
            <w:docPart w:val="26A191D3494C491195030208E5C2BEBB"/>
          </w:placeholder>
          <w:richText/>
        </w:sdtPr>
        <w:sdtContent>
          <w:r w:rsidRPr="009310AD">
            <w:rPr>
              <w:b/>
            </w:rPr>
            <w:t>Chair:</w:t>
          </w:r>
        </w:sdtContent>
      </w:sdt>
      <w:r>
        <w:t xml:space="preserve"> </w:t>
      </w:r>
      <w:r w:rsidRPr="00731491">
        <w:rPr>
          <w:rFonts w:eastAsia="Times New Roman"/>
        </w:rPr>
        <w:t>Welcome to both our witnesses</w:t>
      </w:r>
      <w:r>
        <w:rPr>
          <w:rFonts w:eastAsia="Times New Roman"/>
        </w:rPr>
        <w:t>,</w:t>
      </w:r>
      <w:r w:rsidRPr="00731491">
        <w:rPr>
          <w:rFonts w:eastAsia="Times New Roman"/>
        </w:rPr>
        <w:t xml:space="preserve"> Ms Platt and Ms Cooney.</w:t>
      </w:r>
      <w:r>
        <w:rPr>
          <w:rFonts w:eastAsia="Times New Roman"/>
        </w:rPr>
        <w:t xml:space="preserve"> </w:t>
      </w:r>
      <w:r w:rsidRPr="00731491">
        <w:rPr>
          <w:rFonts w:eastAsia="Times New Roman"/>
        </w:rPr>
        <w:t>Thank you very much for joining us</w:t>
      </w:r>
      <w:r>
        <w:rPr>
          <w:rFonts w:eastAsia="Times New Roman"/>
        </w:rPr>
        <w:t xml:space="preserve">, </w:t>
      </w:r>
      <w:r w:rsidRPr="00731491">
        <w:rPr>
          <w:rFonts w:eastAsia="Times New Roman"/>
        </w:rPr>
        <w:t>one in person and one remotely.</w:t>
      </w:r>
      <w:r>
        <w:rPr>
          <w:rFonts w:eastAsia="Times New Roman"/>
        </w:rPr>
        <w:t xml:space="preserve"> Would</w:t>
      </w:r>
      <w:r w:rsidRPr="00731491">
        <w:rPr>
          <w:rFonts w:eastAsia="Times New Roman"/>
        </w:rPr>
        <w:t xml:space="preserve"> each of you identify yourselves </w:t>
      </w:r>
      <w:r>
        <w:rPr>
          <w:rFonts w:eastAsia="Times New Roman"/>
        </w:rPr>
        <w:t xml:space="preserve">and your organisation </w:t>
      </w:r>
      <w:r w:rsidRPr="00731491">
        <w:rPr>
          <w:rFonts w:eastAsia="Times New Roman"/>
        </w:rPr>
        <w:t>for the purposes of the record</w:t>
      </w:r>
      <w:r>
        <w:rPr>
          <w:rFonts w:eastAsia="Times New Roman"/>
        </w:rPr>
        <w:t xml:space="preserve">? Ms </w:t>
      </w:r>
      <w:r w:rsidRPr="00731491">
        <w:rPr>
          <w:rFonts w:eastAsia="Times New Roman"/>
        </w:rPr>
        <w:t>Cooney, do</w:t>
      </w:r>
      <w:r>
        <w:rPr>
          <w:rFonts w:eastAsia="Times New Roman"/>
        </w:rPr>
        <w:t xml:space="preserve"> y</w:t>
      </w:r>
      <w:r w:rsidRPr="00731491">
        <w:rPr>
          <w:rFonts w:eastAsia="Times New Roman"/>
        </w:rPr>
        <w:t>ou want to start?</w:t>
      </w:r>
      <w:r>
        <w:rPr>
          <w:rFonts w:eastAsia="Times New Roman"/>
        </w:rPr>
        <w:t xml:space="preserve"> </w:t>
      </w:r>
    </w:p>
    <w:p w:rsidR="00700447" w:rsidP="00700447">
      <w:pPr>
        <w:pStyle w:val="Answer"/>
        <w:rPr>
          <w:rFonts w:eastAsia="Times New Roman"/>
        </w:rPr>
      </w:pPr>
      <w:sdt>
        <w:sdtPr>
          <w:rPr>
            <w:rFonts w:eastAsia="Times New Roman"/>
          </w:rPr>
          <w:alias w:val="Witness"/>
          <w:id w:val="729506916"/>
          <w:placeholder>
            <w:docPart w:val="26A191D3494C491195030208E5C2BEBB"/>
          </w:placeholder>
          <w:richText/>
        </w:sdtPr>
        <w:sdtContent>
          <w:r w:rsidRPr="00F06502">
            <w:rPr>
              <w:rFonts w:eastAsia="Times New Roman"/>
              <w:b/>
              <w:i/>
            </w:rPr>
            <w:t>Francesca Cooney:</w:t>
          </w:r>
        </w:sdtContent>
      </w:sdt>
      <w:r>
        <w:rPr>
          <w:rFonts w:eastAsia="Times New Roman"/>
        </w:rPr>
        <w:t xml:space="preserve"> </w:t>
      </w:r>
      <w:r w:rsidRPr="00F06502">
        <w:rPr>
          <w:rFonts w:eastAsia="Times New Roman"/>
        </w:rPr>
        <w:t>I am Francesca Cooney. I am head of policy at the Prisoner</w:t>
      </w:r>
      <w:r>
        <w:rPr>
          <w:rFonts w:eastAsia="Times New Roman"/>
        </w:rPr>
        <w:t>s’</w:t>
      </w:r>
      <w:r w:rsidRPr="00F06502">
        <w:rPr>
          <w:rFonts w:eastAsia="Times New Roman"/>
        </w:rPr>
        <w:t xml:space="preserve"> Education Trust.</w:t>
      </w:r>
      <w:r>
        <w:rPr>
          <w:rFonts w:eastAsia="Times New Roman"/>
        </w:rPr>
        <w:t xml:space="preserve"> </w:t>
      </w:r>
      <w:r w:rsidRPr="00F06502">
        <w:rPr>
          <w:rFonts w:eastAsia="Times New Roman"/>
        </w:rPr>
        <w:t>We also co</w:t>
      </w:r>
      <w:r>
        <w:rPr>
          <w:rFonts w:eastAsia="Times New Roman"/>
        </w:rPr>
        <w:t>-</w:t>
      </w:r>
      <w:r w:rsidRPr="00F06502">
        <w:rPr>
          <w:rFonts w:eastAsia="Times New Roman"/>
        </w:rPr>
        <w:t>ordinate the Prisoner Learning Alliance, which is a network of individuals and organisations with an expertise in education.</w:t>
      </w:r>
      <w:r>
        <w:rPr>
          <w:rFonts w:eastAsia="Times New Roman"/>
        </w:rPr>
        <w:t xml:space="preserve"> </w:t>
      </w:r>
    </w:p>
    <w:p w:rsidR="00700447" w:rsidP="00700447">
      <w:pPr>
        <w:pStyle w:val="Answer"/>
        <w:rPr>
          <w:rFonts w:eastAsia="Times New Roman"/>
        </w:rPr>
      </w:pPr>
      <w:sdt>
        <w:sdtPr>
          <w:rPr>
            <w:rFonts w:eastAsia="Times New Roman"/>
          </w:rPr>
          <w:alias w:val="Witness"/>
          <w:id w:val="221260306"/>
          <w:placeholder>
            <w:docPart w:val="26A191D3494C491195030208E5C2BEBB"/>
          </w:placeholder>
          <w:richText/>
        </w:sdtPr>
        <w:sdtContent>
          <w:r w:rsidRPr="00F06502">
            <w:rPr>
              <w:rFonts w:eastAsia="Times New Roman"/>
              <w:b/>
              <w:i/>
            </w:rPr>
            <w:t>Annick Platt:</w:t>
          </w:r>
        </w:sdtContent>
      </w:sdt>
      <w:r>
        <w:rPr>
          <w:rFonts w:eastAsia="Times New Roman"/>
        </w:rPr>
        <w:t xml:space="preserve"> I am </w:t>
      </w:r>
      <w:r w:rsidRPr="00731491">
        <w:rPr>
          <w:rFonts w:eastAsia="Times New Roman"/>
        </w:rPr>
        <w:t>Annick Platt.</w:t>
      </w:r>
      <w:r>
        <w:rPr>
          <w:rFonts w:eastAsia="Times New Roman"/>
        </w:rPr>
        <w:t xml:space="preserve"> </w:t>
      </w:r>
      <w:r w:rsidRPr="00731491">
        <w:rPr>
          <w:rFonts w:eastAsia="Times New Roman"/>
        </w:rPr>
        <w:t>I am the director of operations for Novus.</w:t>
      </w:r>
      <w:r>
        <w:rPr>
          <w:rFonts w:eastAsia="Times New Roman"/>
        </w:rPr>
        <w:t xml:space="preserve"> </w:t>
      </w:r>
      <w:r w:rsidRPr="00731491">
        <w:rPr>
          <w:rFonts w:eastAsia="Times New Roman"/>
        </w:rPr>
        <w:t>We deliver education services in custody in 49 establishments and four of the women</w:t>
      </w:r>
      <w:r>
        <w:rPr>
          <w:rFonts w:eastAsia="Times New Roman"/>
        </w:rPr>
        <w:t>’</w:t>
      </w:r>
      <w:r w:rsidRPr="00731491">
        <w:rPr>
          <w:rFonts w:eastAsia="Times New Roman"/>
        </w:rPr>
        <w:t xml:space="preserve">s establishments in the north </w:t>
      </w:r>
      <w:r>
        <w:rPr>
          <w:rFonts w:eastAsia="Times New Roman"/>
        </w:rPr>
        <w:t xml:space="preserve">for the </w:t>
      </w:r>
      <w:r w:rsidRPr="00731491">
        <w:rPr>
          <w:rFonts w:eastAsia="Times New Roman"/>
        </w:rPr>
        <w:t xml:space="preserve">region. </w:t>
      </w:r>
    </w:p>
    <w:p w:rsidR="00700447" w:rsidP="00700447">
      <w:pPr>
        <w:pStyle w:val="Remark"/>
      </w:pPr>
      <w:sdt>
        <w:sdtPr>
          <w:alias w:val="Member"/>
          <w:tag w:val="&lt;Member mnisId='1601' dodsId='34498'&gt;"/>
          <w:id w:val="535708258"/>
          <w:placeholder>
            <w:docPart w:val="26A191D3494C491195030208E5C2BEBB"/>
          </w:placeholder>
          <w:richText/>
        </w:sdtPr>
        <w:sdtContent>
          <w:r w:rsidRPr="00F06502">
            <w:rPr>
              <w:b/>
            </w:rPr>
            <w:t>Chair:</w:t>
          </w:r>
        </w:sdtContent>
      </w:sdt>
      <w:r>
        <w:t xml:space="preserve"> </w:t>
      </w:r>
      <w:r w:rsidRPr="00731491">
        <w:t>Thank you very much.</w:t>
      </w:r>
      <w:r>
        <w:t xml:space="preserve"> We will go straight over to </w:t>
      </w:r>
      <w:r w:rsidRPr="00731491">
        <w:t>James Daly.</w:t>
      </w:r>
      <w:r>
        <w:t xml:space="preserve"> </w:t>
      </w:r>
    </w:p>
    <w:p w:rsidR="00700447" w:rsidP="00700447">
      <w:pPr>
        <w:pStyle w:val="Question"/>
        <w:numPr>
          <w:ilvl w:val="0"/>
          <w:numId w:val="9"/>
        </w:numPr>
        <w:rPr>
          <w:rFonts w:eastAsia="Times New Roman"/>
        </w:rPr>
      </w:pPr>
      <w:sdt>
        <w:sdtPr>
          <w:alias w:val="Member"/>
          <w:tag w:val="&lt;Member mnisId='4854' dodsId=''&gt;"/>
          <w:id w:val="1286083128"/>
          <w:placeholder>
            <w:docPart w:val="26A191D3494C491195030208E5C2BEBB"/>
          </w:placeholder>
          <w:richText/>
        </w:sdtPr>
        <w:sdtContent>
          <w:r w:rsidRPr="00F06502">
            <w:rPr>
              <w:b/>
            </w:rPr>
            <w:t>James Daly:</w:t>
          </w:r>
        </w:sdtContent>
      </w:sdt>
      <w:r>
        <w:t xml:space="preserve"> </w:t>
      </w:r>
      <w:r w:rsidRPr="00731491">
        <w:rPr>
          <w:rFonts w:eastAsia="Times New Roman"/>
        </w:rPr>
        <w:t xml:space="preserve">I would like to speak about the educational needs of women in the </w:t>
      </w:r>
      <w:r>
        <w:rPr>
          <w:rFonts w:eastAsia="Times New Roman"/>
        </w:rPr>
        <w:t xml:space="preserve">prison </w:t>
      </w:r>
      <w:r w:rsidRPr="00731491">
        <w:rPr>
          <w:rFonts w:eastAsia="Times New Roman"/>
        </w:rPr>
        <w:t>system</w:t>
      </w:r>
      <w:r>
        <w:rPr>
          <w:rFonts w:eastAsia="Times New Roman"/>
        </w:rPr>
        <w:t>,</w:t>
      </w:r>
      <w:r w:rsidRPr="00731491">
        <w:rPr>
          <w:rFonts w:eastAsia="Times New Roman"/>
        </w:rPr>
        <w:t xml:space="preserve"> </w:t>
      </w:r>
      <w:r>
        <w:rPr>
          <w:rFonts w:eastAsia="Times New Roman"/>
        </w:rPr>
        <w:t>but I will</w:t>
      </w:r>
      <w:r w:rsidRPr="00731491">
        <w:rPr>
          <w:rFonts w:eastAsia="Times New Roman"/>
        </w:rPr>
        <w:t xml:space="preserve"> broaden that to training</w:t>
      </w:r>
      <w:r>
        <w:rPr>
          <w:rFonts w:eastAsia="Times New Roman"/>
        </w:rPr>
        <w:t>, if I may. I</w:t>
      </w:r>
      <w:r w:rsidRPr="00731491">
        <w:rPr>
          <w:rFonts w:eastAsia="Times New Roman"/>
        </w:rPr>
        <w:t>n a perfect world</w:t>
      </w:r>
      <w:r>
        <w:rPr>
          <w:rFonts w:eastAsia="Times New Roman"/>
        </w:rPr>
        <w:t>,</w:t>
      </w:r>
      <w:r w:rsidRPr="00731491">
        <w:rPr>
          <w:rFonts w:eastAsia="Times New Roman"/>
        </w:rPr>
        <w:t xml:space="preserve"> we would want to see prisons as rehabilitatory engines </w:t>
      </w:r>
      <w:r>
        <w:rPr>
          <w:rFonts w:eastAsia="Times New Roman"/>
        </w:rPr>
        <w:t xml:space="preserve">that </w:t>
      </w:r>
      <w:r w:rsidRPr="00731491">
        <w:rPr>
          <w:rFonts w:eastAsia="Times New Roman"/>
        </w:rPr>
        <w:t>have people going through them</w:t>
      </w:r>
      <w:r>
        <w:rPr>
          <w:rFonts w:eastAsia="Times New Roman"/>
        </w:rPr>
        <w:t xml:space="preserve">, with </w:t>
      </w:r>
      <w:r w:rsidRPr="00731491">
        <w:rPr>
          <w:rFonts w:eastAsia="Times New Roman"/>
        </w:rPr>
        <w:t>constant levels of success</w:t>
      </w:r>
      <w:r>
        <w:rPr>
          <w:rFonts w:eastAsia="Times New Roman"/>
        </w:rPr>
        <w:t>,</w:t>
      </w:r>
      <w:r w:rsidRPr="00731491">
        <w:rPr>
          <w:rFonts w:eastAsia="Times New Roman"/>
        </w:rPr>
        <w:t xml:space="preserve"> </w:t>
      </w:r>
      <w:r>
        <w:rPr>
          <w:rFonts w:eastAsia="Times New Roman"/>
        </w:rPr>
        <w:t xml:space="preserve">and things </w:t>
      </w:r>
      <w:r w:rsidRPr="00731491">
        <w:rPr>
          <w:rFonts w:eastAsia="Times New Roman"/>
        </w:rPr>
        <w:t>we can test success against. We cannot do that for a very good reason</w:t>
      </w:r>
      <w:r>
        <w:rPr>
          <w:rFonts w:eastAsia="Times New Roman"/>
        </w:rPr>
        <w:t xml:space="preserve">: </w:t>
      </w:r>
      <w:r w:rsidRPr="00731491">
        <w:rPr>
          <w:rFonts w:eastAsia="Times New Roman"/>
        </w:rPr>
        <w:t>because each prisoner has individual traumas</w:t>
      </w:r>
      <w:r>
        <w:rPr>
          <w:rFonts w:eastAsia="Times New Roman"/>
        </w:rPr>
        <w:t xml:space="preserve"> they are dealing with and has </w:t>
      </w:r>
      <w:r w:rsidRPr="00731491">
        <w:rPr>
          <w:rFonts w:eastAsia="Times New Roman"/>
        </w:rPr>
        <w:t>bespoke needs.</w:t>
      </w:r>
      <w:r>
        <w:rPr>
          <w:rFonts w:eastAsia="Times New Roman"/>
        </w:rPr>
        <w:t xml:space="preserve"> That is a challenge, because w</w:t>
      </w:r>
      <w:r w:rsidRPr="00731491">
        <w:rPr>
          <w:rFonts w:eastAsia="Times New Roman"/>
        </w:rPr>
        <w:t xml:space="preserve">e as politicians want the system to be able to provide the training and education so </w:t>
      </w:r>
      <w:r>
        <w:rPr>
          <w:rFonts w:eastAsia="Times New Roman"/>
        </w:rPr>
        <w:t xml:space="preserve">that </w:t>
      </w:r>
      <w:r w:rsidRPr="00731491">
        <w:rPr>
          <w:rFonts w:eastAsia="Times New Roman"/>
        </w:rPr>
        <w:t>prisoners have the best chance of a job or some chance of getting into employment when they get out of the prison environment.</w:t>
      </w:r>
      <w:r>
        <w:rPr>
          <w:rFonts w:eastAsia="Times New Roman"/>
        </w:rPr>
        <w:t xml:space="preserve"> </w:t>
      </w:r>
      <w:r w:rsidRPr="00731491">
        <w:rPr>
          <w:rFonts w:eastAsia="Times New Roman"/>
        </w:rPr>
        <w:t>How do we do that?</w:t>
      </w:r>
      <w:r>
        <w:rPr>
          <w:rFonts w:eastAsia="Times New Roman"/>
        </w:rPr>
        <w:t xml:space="preserve"> </w:t>
      </w:r>
      <w:r w:rsidRPr="00731491">
        <w:rPr>
          <w:rFonts w:eastAsia="Times New Roman"/>
        </w:rPr>
        <w:t xml:space="preserve">Are we successful in catering for the bespoke needs of people who </w:t>
      </w:r>
      <w:r>
        <w:rPr>
          <w:rFonts w:eastAsia="Times New Roman"/>
        </w:rPr>
        <w:t xml:space="preserve">may </w:t>
      </w:r>
      <w:r w:rsidRPr="00731491">
        <w:rPr>
          <w:rFonts w:eastAsia="Times New Roman"/>
        </w:rPr>
        <w:t>have very different problems and very different issues in their lives?</w:t>
      </w:r>
      <w:r>
        <w:rPr>
          <w:rFonts w:eastAsia="Times New Roman"/>
        </w:rPr>
        <w:t xml:space="preserve"> </w:t>
      </w:r>
    </w:p>
    <w:p w:rsidR="00700447" w:rsidP="00700447">
      <w:pPr>
        <w:pStyle w:val="Answer"/>
        <w:rPr>
          <w:rFonts w:eastAsia="Times New Roman"/>
        </w:rPr>
      </w:pPr>
      <w:sdt>
        <w:sdtPr>
          <w:rPr>
            <w:rFonts w:eastAsia="Times New Roman"/>
          </w:rPr>
          <w:alias w:val="Witness"/>
          <w:id w:val="1743976243"/>
          <w:placeholder>
            <w:docPart w:val="26A191D3494C491195030208E5C2BEBB"/>
          </w:placeholder>
          <w:richText/>
        </w:sdtPr>
        <w:sdtContent>
          <w:r w:rsidRPr="00F06502">
            <w:rPr>
              <w:rFonts w:eastAsia="Times New Roman"/>
              <w:b/>
              <w:i/>
            </w:rPr>
            <w:t>Annick Platt:</w:t>
          </w:r>
        </w:sdtContent>
      </w:sdt>
      <w:r>
        <w:rPr>
          <w:rFonts w:eastAsia="Times New Roman"/>
        </w:rPr>
        <w:t xml:space="preserve"> </w:t>
      </w:r>
      <w:r w:rsidRPr="00731491">
        <w:rPr>
          <w:rFonts w:eastAsia="Times New Roman"/>
        </w:rPr>
        <w:t>As much as we can, we are. There are some good</w:t>
      </w:r>
      <w:r>
        <w:rPr>
          <w:rFonts w:eastAsia="Times New Roman"/>
        </w:rPr>
        <w:t>-</w:t>
      </w:r>
      <w:r w:rsidRPr="00731491">
        <w:rPr>
          <w:rFonts w:eastAsia="Times New Roman"/>
        </w:rPr>
        <w:t xml:space="preserve">quality outcomes, in particular, </w:t>
      </w:r>
      <w:r>
        <w:rPr>
          <w:rFonts w:eastAsia="Times New Roman"/>
        </w:rPr>
        <w:t xml:space="preserve">in </w:t>
      </w:r>
      <w:r w:rsidRPr="00731491">
        <w:rPr>
          <w:rFonts w:eastAsia="Times New Roman"/>
        </w:rPr>
        <w:t xml:space="preserve">the four </w:t>
      </w:r>
      <w:r>
        <w:rPr>
          <w:rFonts w:eastAsia="Times New Roman"/>
        </w:rPr>
        <w:t xml:space="preserve">prisons </w:t>
      </w:r>
      <w:r w:rsidRPr="00731491">
        <w:rPr>
          <w:rFonts w:eastAsia="Times New Roman"/>
        </w:rPr>
        <w:t>in the women</w:t>
      </w:r>
      <w:r>
        <w:rPr>
          <w:rFonts w:eastAsia="Times New Roman"/>
        </w:rPr>
        <w:t>’</w:t>
      </w:r>
      <w:r w:rsidRPr="00731491">
        <w:rPr>
          <w:rFonts w:eastAsia="Times New Roman"/>
        </w:rPr>
        <w:t>s estate we work with.</w:t>
      </w:r>
      <w:r>
        <w:rPr>
          <w:rFonts w:eastAsia="Times New Roman"/>
        </w:rPr>
        <w:t xml:space="preserve"> </w:t>
      </w:r>
      <w:r w:rsidRPr="00731491">
        <w:rPr>
          <w:rFonts w:eastAsia="Times New Roman"/>
        </w:rPr>
        <w:t>You are absolutely right</w:t>
      </w:r>
      <w:r>
        <w:rPr>
          <w:rFonts w:eastAsia="Times New Roman"/>
        </w:rPr>
        <w:t xml:space="preserve"> that</w:t>
      </w:r>
      <w:r w:rsidRPr="00731491">
        <w:rPr>
          <w:rFonts w:eastAsia="Times New Roman"/>
        </w:rPr>
        <w:t xml:space="preserve"> we want to progress people into work.</w:t>
      </w:r>
      <w:r>
        <w:rPr>
          <w:rFonts w:eastAsia="Times New Roman"/>
        </w:rPr>
        <w:t xml:space="preserve"> </w:t>
      </w:r>
      <w:r w:rsidRPr="00731491">
        <w:rPr>
          <w:rFonts w:eastAsia="Times New Roman"/>
        </w:rPr>
        <w:t>That has been a shift.</w:t>
      </w:r>
      <w:r>
        <w:rPr>
          <w:rFonts w:eastAsia="Times New Roman"/>
        </w:rPr>
        <w:t xml:space="preserve"> I h</w:t>
      </w:r>
      <w:r w:rsidRPr="00731491">
        <w:rPr>
          <w:rFonts w:eastAsia="Times New Roman"/>
        </w:rPr>
        <w:t>ave done about 25 years in prison education.</w:t>
      </w:r>
      <w:r>
        <w:rPr>
          <w:rFonts w:eastAsia="Times New Roman"/>
        </w:rPr>
        <w:t xml:space="preserve"> I think a</w:t>
      </w:r>
      <w:r w:rsidRPr="00731491">
        <w:rPr>
          <w:rFonts w:eastAsia="Times New Roman"/>
        </w:rPr>
        <w:t>t the start it was very much about purposeful activity.</w:t>
      </w:r>
      <w:r>
        <w:rPr>
          <w:rFonts w:eastAsia="Times New Roman"/>
        </w:rPr>
        <w:t xml:space="preserve"> </w:t>
      </w:r>
      <w:r w:rsidRPr="00731491">
        <w:rPr>
          <w:rFonts w:eastAsia="Times New Roman"/>
        </w:rPr>
        <w:t>Now it is very much about careers</w:t>
      </w:r>
      <w:r>
        <w:rPr>
          <w:rFonts w:eastAsia="Times New Roman"/>
        </w:rPr>
        <w:t xml:space="preserve"> and</w:t>
      </w:r>
      <w:r w:rsidRPr="00731491">
        <w:rPr>
          <w:rFonts w:eastAsia="Times New Roman"/>
        </w:rPr>
        <w:t xml:space="preserve"> not courses.</w:t>
      </w:r>
      <w:r>
        <w:rPr>
          <w:rFonts w:eastAsia="Times New Roman"/>
        </w:rPr>
        <w:t xml:space="preserve"> </w:t>
      </w:r>
      <w:r w:rsidRPr="00731491">
        <w:rPr>
          <w:rFonts w:eastAsia="Times New Roman"/>
        </w:rPr>
        <w:t>It is not about one course after another.</w:t>
      </w:r>
      <w:r>
        <w:rPr>
          <w:rFonts w:eastAsia="Times New Roman"/>
        </w:rPr>
        <w:t xml:space="preserve"> </w:t>
      </w:r>
      <w:r w:rsidRPr="00731491">
        <w:rPr>
          <w:rFonts w:eastAsia="Times New Roman"/>
        </w:rPr>
        <w:t xml:space="preserve">It is very much about a career opportunity for that individual. </w:t>
      </w:r>
    </w:p>
    <w:p w:rsidR="00700447" w:rsidP="00700447">
      <w:pPr>
        <w:pStyle w:val="Answer"/>
        <w:rPr>
          <w:rFonts w:eastAsia="Times New Roman"/>
        </w:rPr>
      </w:pPr>
      <w:r w:rsidRPr="00731491">
        <w:rPr>
          <w:rFonts w:eastAsia="Times New Roman"/>
        </w:rPr>
        <w:t>Women want to work.</w:t>
      </w:r>
      <w:r>
        <w:rPr>
          <w:rFonts w:eastAsia="Times New Roman"/>
        </w:rPr>
        <w:t xml:space="preserve"> </w:t>
      </w:r>
      <w:r w:rsidRPr="00731491">
        <w:rPr>
          <w:rFonts w:eastAsia="Times New Roman"/>
        </w:rPr>
        <w:t>They may have family and primary needs issues to sort out first, but they want to progress into work.</w:t>
      </w:r>
      <w:r>
        <w:rPr>
          <w:rFonts w:eastAsia="Times New Roman"/>
        </w:rPr>
        <w:t xml:space="preserve"> </w:t>
      </w:r>
      <w:r w:rsidRPr="00731491">
        <w:rPr>
          <w:rFonts w:eastAsia="Times New Roman"/>
        </w:rPr>
        <w:t>The complex challenge, in particular for women, is the length of stay, and trying to deal with those complexities of need in such a short time.</w:t>
      </w:r>
      <w:r>
        <w:rPr>
          <w:rFonts w:eastAsia="Times New Roman"/>
        </w:rPr>
        <w:t xml:space="preserve"> </w:t>
      </w:r>
    </w:p>
    <w:p w:rsidR="00700447" w:rsidP="00700447">
      <w:pPr>
        <w:pStyle w:val="Remark"/>
      </w:pPr>
      <w:sdt>
        <w:sdtPr>
          <w:alias w:val="Member"/>
          <w:tag w:val="&lt;Member mnisId='4854' dodsId=''&gt;"/>
          <w:id w:val="2135590587"/>
          <w:placeholder>
            <w:docPart w:val="26A191D3494C491195030208E5C2BEBB"/>
          </w:placeholder>
          <w:richText/>
        </w:sdtPr>
        <w:sdtContent>
          <w:r w:rsidRPr="004D327B">
            <w:rPr>
              <w:b/>
            </w:rPr>
            <w:t>James Daly:</w:t>
          </w:r>
        </w:sdtContent>
      </w:sdt>
      <w:r>
        <w:t xml:space="preserve"> </w:t>
      </w:r>
      <w:r w:rsidRPr="00731491">
        <w:t>Impossible</w:t>
      </w:r>
      <w:r>
        <w:t>,</w:t>
      </w:r>
      <w:r w:rsidRPr="00731491">
        <w:t xml:space="preserve"> I would s</w:t>
      </w:r>
      <w:r>
        <w:t>uggest</w:t>
      </w:r>
      <w:r w:rsidRPr="00731491">
        <w:t xml:space="preserve">. </w:t>
      </w:r>
    </w:p>
    <w:p w:rsidR="00700447" w:rsidP="00700447">
      <w:pPr>
        <w:pStyle w:val="Answer"/>
        <w:rPr>
          <w:rFonts w:eastAsia="Times New Roman"/>
        </w:rPr>
      </w:pPr>
      <w:sdt>
        <w:sdtPr>
          <w:rPr>
            <w:rFonts w:eastAsia="Times New Roman"/>
          </w:rPr>
          <w:alias w:val="Witness"/>
          <w:id w:val="1305428545"/>
          <w:placeholder>
            <w:docPart w:val="26A191D3494C491195030208E5C2BEBB"/>
          </w:placeholder>
          <w:richText/>
        </w:sdtPr>
        <w:sdtContent>
          <w:r w:rsidRPr="00F06502">
            <w:rPr>
              <w:rFonts w:eastAsia="Times New Roman"/>
              <w:b/>
              <w:i/>
            </w:rPr>
            <w:t>Annick Platt:</w:t>
          </w:r>
        </w:sdtContent>
      </w:sdt>
      <w:r>
        <w:rPr>
          <w:rFonts w:eastAsia="Times New Roman"/>
        </w:rPr>
        <w:t xml:space="preserve"> At o</w:t>
      </w:r>
      <w:r w:rsidRPr="00731491">
        <w:rPr>
          <w:rFonts w:eastAsia="Times New Roman"/>
        </w:rPr>
        <w:t>ne of our sites</w:t>
      </w:r>
      <w:r>
        <w:rPr>
          <w:rFonts w:eastAsia="Times New Roman"/>
        </w:rPr>
        <w:t>,</w:t>
      </w:r>
      <w:r w:rsidRPr="00731491">
        <w:rPr>
          <w:rFonts w:eastAsia="Times New Roman"/>
        </w:rPr>
        <w:t xml:space="preserve"> Styal</w:t>
      </w:r>
      <w:r>
        <w:rPr>
          <w:rFonts w:eastAsia="Times New Roman"/>
        </w:rPr>
        <w:t>,</w:t>
      </w:r>
      <w:r w:rsidRPr="00731491">
        <w:rPr>
          <w:rFonts w:eastAsia="Times New Roman"/>
        </w:rPr>
        <w:t xml:space="preserve"> six weeks</w:t>
      </w:r>
      <w:r>
        <w:rPr>
          <w:rFonts w:eastAsia="Times New Roman"/>
        </w:rPr>
        <w:t xml:space="preserve"> is the</w:t>
      </w:r>
      <w:r w:rsidRPr="00731491">
        <w:rPr>
          <w:rFonts w:eastAsia="Times New Roman"/>
        </w:rPr>
        <w:t xml:space="preserve"> average length of stay</w:t>
      </w:r>
      <w:r>
        <w:rPr>
          <w:rFonts w:eastAsia="Times New Roman"/>
        </w:rPr>
        <w:t>. T</w:t>
      </w:r>
      <w:r w:rsidRPr="00731491">
        <w:rPr>
          <w:rFonts w:eastAsia="Times New Roman"/>
        </w:rPr>
        <w:t>o address a multitude of complex needs and turn somebody</w:t>
      </w:r>
      <w:r>
        <w:rPr>
          <w:rFonts w:eastAsia="Times New Roman"/>
        </w:rPr>
        <w:t>’</w:t>
      </w:r>
      <w:r w:rsidRPr="00731491">
        <w:rPr>
          <w:rFonts w:eastAsia="Times New Roman"/>
        </w:rPr>
        <w:t>s life around in such a short timescale is difficult.</w:t>
      </w:r>
      <w:r>
        <w:rPr>
          <w:rFonts w:eastAsia="Times New Roman"/>
        </w:rPr>
        <w:t xml:space="preserve"> </w:t>
      </w:r>
      <w:r w:rsidRPr="00731491">
        <w:rPr>
          <w:rFonts w:eastAsia="Times New Roman"/>
        </w:rPr>
        <w:t xml:space="preserve">However, </w:t>
      </w:r>
      <w:r>
        <w:rPr>
          <w:rFonts w:eastAsia="Times New Roman"/>
        </w:rPr>
        <w:t xml:space="preserve">some </w:t>
      </w:r>
      <w:r w:rsidRPr="00731491">
        <w:rPr>
          <w:rFonts w:eastAsia="Times New Roman"/>
        </w:rPr>
        <w:t>women stay longer a</w:t>
      </w:r>
      <w:r>
        <w:rPr>
          <w:rFonts w:eastAsia="Times New Roman"/>
        </w:rPr>
        <w:t>nd other</w:t>
      </w:r>
      <w:r w:rsidRPr="00731491">
        <w:rPr>
          <w:rFonts w:eastAsia="Times New Roman"/>
        </w:rPr>
        <w:t xml:space="preserve"> sites offer longer provision.</w:t>
      </w:r>
      <w:r>
        <w:rPr>
          <w:rFonts w:eastAsia="Times New Roman"/>
        </w:rPr>
        <w:t xml:space="preserve"> </w:t>
      </w:r>
      <w:r w:rsidRPr="00731491">
        <w:rPr>
          <w:rFonts w:eastAsia="Times New Roman"/>
        </w:rPr>
        <w:t xml:space="preserve">It is very critically </w:t>
      </w:r>
      <w:r>
        <w:rPr>
          <w:rFonts w:eastAsia="Times New Roman"/>
        </w:rPr>
        <w:t xml:space="preserve">about </w:t>
      </w:r>
      <w:r w:rsidRPr="00731491">
        <w:rPr>
          <w:rFonts w:eastAsia="Times New Roman"/>
        </w:rPr>
        <w:t>working out what are th</w:t>
      </w:r>
      <w:r>
        <w:rPr>
          <w:rFonts w:eastAsia="Times New Roman"/>
        </w:rPr>
        <w:t>e</w:t>
      </w:r>
      <w:r w:rsidRPr="00731491">
        <w:rPr>
          <w:rFonts w:eastAsia="Times New Roman"/>
        </w:rPr>
        <w:t xml:space="preserve"> factors that will prevent them committing further offences when they are released, and what can be done and when.</w:t>
      </w:r>
      <w:r>
        <w:rPr>
          <w:rFonts w:eastAsia="Times New Roman"/>
        </w:rPr>
        <w:t xml:space="preserve"> </w:t>
      </w:r>
      <w:r w:rsidRPr="00731491">
        <w:rPr>
          <w:rFonts w:eastAsia="Times New Roman"/>
        </w:rPr>
        <w:t>It is that sequenc</w:t>
      </w:r>
      <w:r>
        <w:rPr>
          <w:rFonts w:eastAsia="Times New Roman"/>
        </w:rPr>
        <w:t>i</w:t>
      </w:r>
      <w:r w:rsidRPr="00731491">
        <w:rPr>
          <w:rFonts w:eastAsia="Times New Roman"/>
        </w:rPr>
        <w:t>ng approach.</w:t>
      </w:r>
      <w:r>
        <w:rPr>
          <w:rFonts w:eastAsia="Times New Roman"/>
        </w:rPr>
        <w:t xml:space="preserve"> </w:t>
      </w:r>
    </w:p>
    <w:p w:rsidR="00700447" w:rsidP="00700447">
      <w:pPr>
        <w:pStyle w:val="Answer"/>
        <w:rPr>
          <w:rFonts w:eastAsia="Times New Roman"/>
        </w:rPr>
      </w:pPr>
      <w:r w:rsidRPr="00731491">
        <w:rPr>
          <w:rFonts w:eastAsia="Times New Roman"/>
        </w:rPr>
        <w:t xml:space="preserve">At the moment everybody is trying to access the woman when they come in and trying to have a piece of them, when perhaps we need to be a bit braver sometimes and say, </w:t>
      </w:r>
      <w:r>
        <w:rPr>
          <w:rFonts w:eastAsia="Times New Roman"/>
        </w:rPr>
        <w:t>“</w:t>
      </w:r>
      <w:r w:rsidRPr="00731491">
        <w:rPr>
          <w:rFonts w:eastAsia="Times New Roman"/>
        </w:rPr>
        <w:t>Okay, this woman</w:t>
      </w:r>
      <w:r>
        <w:rPr>
          <w:rFonts w:eastAsia="Times New Roman"/>
        </w:rPr>
        <w:t>’</w:t>
      </w:r>
      <w:r w:rsidRPr="00731491">
        <w:rPr>
          <w:rFonts w:eastAsia="Times New Roman"/>
        </w:rPr>
        <w:t>s primary need is drug dependency,</w:t>
      </w:r>
      <w:r>
        <w:rPr>
          <w:rFonts w:eastAsia="Times New Roman"/>
        </w:rPr>
        <w:t>”</w:t>
      </w:r>
      <w:r w:rsidRPr="00731491">
        <w:rPr>
          <w:rFonts w:eastAsia="Times New Roman"/>
        </w:rPr>
        <w:t xml:space="preserve"> or whatever it is</w:t>
      </w:r>
      <w:r>
        <w:rPr>
          <w:rFonts w:eastAsia="Times New Roman"/>
        </w:rPr>
        <w:t>, and, “Actually, w</w:t>
      </w:r>
      <w:r w:rsidRPr="00731491">
        <w:rPr>
          <w:rFonts w:eastAsia="Times New Roman"/>
        </w:rPr>
        <w:t>e are not going to address education straightaway because we have to stabilise her as an individual before she can progress.</w:t>
      </w:r>
      <w:r>
        <w:rPr>
          <w:rFonts w:eastAsia="Times New Roman"/>
        </w:rPr>
        <w:t xml:space="preserve">” </w:t>
      </w:r>
      <w:r w:rsidRPr="00731491">
        <w:rPr>
          <w:rFonts w:eastAsia="Times New Roman"/>
        </w:rPr>
        <w:t>That might have more of an effect.</w:t>
      </w:r>
      <w:r>
        <w:rPr>
          <w:rFonts w:eastAsia="Times New Roman"/>
        </w:rPr>
        <w:t xml:space="preserve"> </w:t>
      </w:r>
      <w:r w:rsidRPr="00731491">
        <w:rPr>
          <w:rFonts w:eastAsia="Times New Roman"/>
        </w:rPr>
        <w:t xml:space="preserve">We can </w:t>
      </w:r>
      <w:r>
        <w:rPr>
          <w:rFonts w:eastAsia="Times New Roman"/>
        </w:rPr>
        <w:t xml:space="preserve">then </w:t>
      </w:r>
      <w:r w:rsidRPr="00731491">
        <w:rPr>
          <w:rFonts w:eastAsia="Times New Roman"/>
        </w:rPr>
        <w:t xml:space="preserve">come in and pick up </w:t>
      </w:r>
      <w:r w:rsidR="004B1F24">
        <w:rPr>
          <w:rFonts w:eastAsia="Times New Roman"/>
        </w:rPr>
        <w:t>a</w:t>
      </w:r>
      <w:r w:rsidRPr="00731491">
        <w:rPr>
          <w:rFonts w:eastAsia="Times New Roman"/>
        </w:rPr>
        <w:t xml:space="preserve"> learning and skills offer at the right time, sequenced in the right way </w:t>
      </w:r>
      <w:r w:rsidR="004B1F24">
        <w:rPr>
          <w:rFonts w:eastAsia="Times New Roman"/>
        </w:rPr>
        <w:t xml:space="preserve">that </w:t>
      </w:r>
      <w:r w:rsidRPr="00731491">
        <w:rPr>
          <w:rFonts w:eastAsia="Times New Roman"/>
        </w:rPr>
        <w:t>we can be effective with.</w:t>
      </w:r>
      <w:r>
        <w:rPr>
          <w:rFonts w:eastAsia="Times New Roman"/>
        </w:rPr>
        <w:t xml:space="preserve"> </w:t>
      </w:r>
      <w:r w:rsidRPr="00731491">
        <w:rPr>
          <w:rFonts w:eastAsia="Times New Roman"/>
        </w:rPr>
        <w:t>We have excellent retention</w:t>
      </w:r>
      <w:r>
        <w:rPr>
          <w:rFonts w:eastAsia="Times New Roman"/>
        </w:rPr>
        <w:t xml:space="preserve">; we retain </w:t>
      </w:r>
      <w:r w:rsidRPr="00731491">
        <w:rPr>
          <w:rFonts w:eastAsia="Times New Roman"/>
        </w:rPr>
        <w:t>95% of people.</w:t>
      </w:r>
      <w:r>
        <w:rPr>
          <w:rFonts w:eastAsia="Times New Roman"/>
        </w:rPr>
        <w:t xml:space="preserve"> </w:t>
      </w:r>
      <w:r w:rsidRPr="00731491">
        <w:rPr>
          <w:rFonts w:eastAsia="Times New Roman"/>
        </w:rPr>
        <w:t xml:space="preserve">We have </w:t>
      </w:r>
      <w:r>
        <w:rPr>
          <w:rFonts w:eastAsia="Times New Roman"/>
        </w:rPr>
        <w:t>good</w:t>
      </w:r>
      <w:r w:rsidRPr="00731491">
        <w:rPr>
          <w:rFonts w:eastAsia="Times New Roman"/>
        </w:rPr>
        <w:t xml:space="preserve"> progression</w:t>
      </w:r>
      <w:r>
        <w:rPr>
          <w:rFonts w:eastAsia="Times New Roman"/>
        </w:rPr>
        <w:t>, and w</w:t>
      </w:r>
      <w:r w:rsidRPr="00731491">
        <w:rPr>
          <w:rFonts w:eastAsia="Times New Roman"/>
        </w:rPr>
        <w:t>e get people into jobs</w:t>
      </w:r>
      <w:r>
        <w:rPr>
          <w:rFonts w:eastAsia="Times New Roman"/>
        </w:rPr>
        <w:t>,</w:t>
      </w:r>
      <w:r w:rsidRPr="00731491">
        <w:rPr>
          <w:rFonts w:eastAsia="Times New Roman"/>
        </w:rPr>
        <w:t xml:space="preserve"> and we deliver a quality service. We just need to get them at the right time</w:t>
      </w:r>
      <w:r>
        <w:rPr>
          <w:rFonts w:eastAsia="Times New Roman"/>
        </w:rPr>
        <w:t>,</w:t>
      </w:r>
      <w:r w:rsidRPr="00731491">
        <w:rPr>
          <w:rFonts w:eastAsia="Times New Roman"/>
        </w:rPr>
        <w:t xml:space="preserve"> to do the right activity.</w:t>
      </w:r>
      <w:r>
        <w:rPr>
          <w:rFonts w:eastAsia="Times New Roman"/>
        </w:rPr>
        <w:t xml:space="preserve"> </w:t>
      </w:r>
    </w:p>
    <w:p w:rsidR="00700447" w:rsidP="00700447">
      <w:pPr>
        <w:pStyle w:val="Question"/>
        <w:numPr>
          <w:ilvl w:val="0"/>
          <w:numId w:val="9"/>
        </w:numPr>
        <w:rPr>
          <w:rFonts w:eastAsia="Times New Roman"/>
        </w:rPr>
      </w:pPr>
      <w:sdt>
        <w:sdtPr>
          <w:rPr>
            <w:rFonts w:eastAsia="Times New Roman"/>
          </w:rPr>
          <w:alias w:val="Member"/>
          <w:tag w:val="&lt;Member mnisId='4854' dodsId=''&gt;"/>
          <w:id w:val="1494069251"/>
          <w:placeholder>
            <w:docPart w:val="26A191D3494C491195030208E5C2BEBB"/>
          </w:placeholder>
          <w:richText/>
        </w:sdtPr>
        <w:sdtContent>
          <w:r w:rsidRPr="00F06502">
            <w:rPr>
              <w:rFonts w:eastAsia="Times New Roman"/>
              <w:b/>
            </w:rPr>
            <w:t>James Daly:</w:t>
          </w:r>
        </w:sdtContent>
      </w:sdt>
      <w:r>
        <w:rPr>
          <w:rFonts w:eastAsia="Times New Roman"/>
        </w:rPr>
        <w:t xml:space="preserve"> </w:t>
      </w:r>
      <w:r w:rsidRPr="00731491">
        <w:rPr>
          <w:rFonts w:eastAsia="Times New Roman"/>
        </w:rPr>
        <w:t>That is brilliant.</w:t>
      </w:r>
      <w:r>
        <w:rPr>
          <w:rFonts w:eastAsia="Times New Roman"/>
        </w:rPr>
        <w:t xml:space="preserve"> </w:t>
      </w:r>
      <w:r w:rsidR="00701835">
        <w:rPr>
          <w:rFonts w:eastAsia="Times New Roman"/>
        </w:rPr>
        <w:t xml:space="preserve">Thank you for that. </w:t>
      </w:r>
      <w:r w:rsidRPr="00731491">
        <w:rPr>
          <w:rFonts w:eastAsia="Times New Roman"/>
        </w:rPr>
        <w:t xml:space="preserve">May I just ask Francesca </w:t>
      </w:r>
      <w:r>
        <w:rPr>
          <w:rFonts w:eastAsia="Times New Roman"/>
        </w:rPr>
        <w:t xml:space="preserve">that question </w:t>
      </w:r>
      <w:r w:rsidRPr="00731491">
        <w:rPr>
          <w:rFonts w:eastAsia="Times New Roman"/>
        </w:rPr>
        <w:t>as well?</w:t>
      </w:r>
    </w:p>
    <w:p w:rsidR="00700447" w:rsidP="00700447">
      <w:pPr>
        <w:pStyle w:val="Answer"/>
        <w:rPr>
          <w:rFonts w:eastAsia="Times New Roman"/>
        </w:rPr>
      </w:pPr>
      <w:sdt>
        <w:sdtPr>
          <w:rPr>
            <w:rFonts w:eastAsia="Times New Roman"/>
          </w:rPr>
          <w:alias w:val="Witness"/>
          <w:id w:val="1884295726"/>
          <w:placeholder>
            <w:docPart w:val="26A191D3494C491195030208E5C2BEBB"/>
          </w:placeholder>
          <w:richText/>
        </w:sdtPr>
        <w:sdtContent>
          <w:r w:rsidRPr="00F06502">
            <w:rPr>
              <w:rFonts w:eastAsia="Times New Roman"/>
              <w:b/>
              <w:i/>
            </w:rPr>
            <w:t>Francesca Cooney:</w:t>
          </w:r>
        </w:sdtContent>
      </w:sdt>
      <w:r>
        <w:rPr>
          <w:rFonts w:eastAsia="Times New Roman"/>
        </w:rPr>
        <w:t xml:space="preserve"> </w:t>
      </w:r>
      <w:r w:rsidRPr="00731491">
        <w:rPr>
          <w:rFonts w:eastAsia="Times New Roman"/>
        </w:rPr>
        <w:t>I would agree.</w:t>
      </w:r>
      <w:r>
        <w:rPr>
          <w:rFonts w:eastAsia="Times New Roman"/>
        </w:rPr>
        <w:t xml:space="preserve"> </w:t>
      </w:r>
      <w:r w:rsidRPr="00731491">
        <w:rPr>
          <w:rFonts w:eastAsia="Times New Roman"/>
        </w:rPr>
        <w:t xml:space="preserve">Many women tell us </w:t>
      </w:r>
      <w:r>
        <w:rPr>
          <w:rFonts w:eastAsia="Times New Roman"/>
        </w:rPr>
        <w:t xml:space="preserve">that </w:t>
      </w:r>
      <w:r w:rsidRPr="00731491">
        <w:rPr>
          <w:rFonts w:eastAsia="Times New Roman"/>
        </w:rPr>
        <w:t>when they come into prison they are suffering from entry shock</w:t>
      </w:r>
      <w:r>
        <w:rPr>
          <w:rFonts w:eastAsia="Times New Roman"/>
        </w:rPr>
        <w:t>;</w:t>
      </w:r>
      <w:r w:rsidRPr="00731491">
        <w:rPr>
          <w:rFonts w:eastAsia="Times New Roman"/>
        </w:rPr>
        <w:t xml:space="preserve"> they are traumatised</w:t>
      </w:r>
      <w:r w:rsidR="002047EF">
        <w:rPr>
          <w:rFonts w:eastAsia="Times New Roman"/>
        </w:rPr>
        <w:t>;</w:t>
      </w:r>
      <w:r>
        <w:rPr>
          <w:rFonts w:eastAsia="Times New Roman"/>
        </w:rPr>
        <w:t xml:space="preserve"> </w:t>
      </w:r>
      <w:r w:rsidRPr="00731491">
        <w:rPr>
          <w:rFonts w:eastAsia="Times New Roman"/>
        </w:rPr>
        <w:t>they are in crisis. When somebody does not know how their children are doing, or even where the</w:t>
      </w:r>
      <w:r>
        <w:rPr>
          <w:rFonts w:eastAsia="Times New Roman"/>
        </w:rPr>
        <w:t>ir</w:t>
      </w:r>
      <w:r w:rsidRPr="00731491">
        <w:rPr>
          <w:rFonts w:eastAsia="Times New Roman"/>
        </w:rPr>
        <w:t xml:space="preserve"> children are living or </w:t>
      </w:r>
      <w:r>
        <w:rPr>
          <w:rFonts w:eastAsia="Times New Roman"/>
        </w:rPr>
        <w:t xml:space="preserve">where they are </w:t>
      </w:r>
      <w:r w:rsidRPr="00731491">
        <w:rPr>
          <w:rFonts w:eastAsia="Times New Roman"/>
        </w:rPr>
        <w:t>going to be living, they are probably not in the right state of mind to do an educational assessment.</w:t>
      </w:r>
      <w:r>
        <w:rPr>
          <w:rFonts w:eastAsia="Times New Roman"/>
        </w:rPr>
        <w:t xml:space="preserve"> L</w:t>
      </w:r>
      <w:r w:rsidRPr="00731491">
        <w:rPr>
          <w:rFonts w:eastAsia="Times New Roman"/>
        </w:rPr>
        <w:t>ooking at the hierarchy of need, particularly for women serving these tiny</w:t>
      </w:r>
      <w:r w:rsidR="003E7E1F">
        <w:rPr>
          <w:rFonts w:eastAsia="Times New Roman"/>
        </w:rPr>
        <w:t>,</w:t>
      </w:r>
      <w:r w:rsidRPr="00731491">
        <w:rPr>
          <w:rFonts w:eastAsia="Times New Roman"/>
        </w:rPr>
        <w:t xml:space="preserve"> short sentences, or on remand, or on recall for a couple of weeks, the most important thing to do is to give them the support they need</w:t>
      </w:r>
      <w:r>
        <w:rPr>
          <w:rFonts w:eastAsia="Times New Roman"/>
        </w:rPr>
        <w:t>. A</w:t>
      </w:r>
      <w:r w:rsidRPr="00731491">
        <w:rPr>
          <w:rFonts w:eastAsia="Times New Roman"/>
        </w:rPr>
        <w:t xml:space="preserve">s Annick said, </w:t>
      </w:r>
      <w:r>
        <w:rPr>
          <w:rFonts w:eastAsia="Times New Roman"/>
        </w:rPr>
        <w:t xml:space="preserve">it is </w:t>
      </w:r>
      <w:r w:rsidRPr="00731491">
        <w:rPr>
          <w:rFonts w:eastAsia="Times New Roman"/>
        </w:rPr>
        <w:t>the support they need when they need it, rather than bombard</w:t>
      </w:r>
      <w:r>
        <w:rPr>
          <w:rFonts w:eastAsia="Times New Roman"/>
        </w:rPr>
        <w:t>ing</w:t>
      </w:r>
      <w:r w:rsidRPr="00731491">
        <w:rPr>
          <w:rFonts w:eastAsia="Times New Roman"/>
        </w:rPr>
        <w:t xml:space="preserve"> them with loads of assessments within a few days of coming through the gate.</w:t>
      </w:r>
      <w:r>
        <w:rPr>
          <w:rFonts w:eastAsia="Times New Roman"/>
        </w:rPr>
        <w:t xml:space="preserve"> </w:t>
      </w:r>
    </w:p>
    <w:p w:rsidR="00700447" w:rsidP="00700447">
      <w:pPr>
        <w:pStyle w:val="Question"/>
        <w:numPr>
          <w:ilvl w:val="0"/>
          <w:numId w:val="9"/>
        </w:numPr>
        <w:rPr>
          <w:rFonts w:eastAsia="Times New Roman"/>
        </w:rPr>
      </w:pPr>
      <w:sdt>
        <w:sdtPr>
          <w:rPr>
            <w:rFonts w:eastAsia="Times New Roman"/>
          </w:rPr>
          <w:alias w:val="Member"/>
          <w:tag w:val="&lt;Member mnisId='4854' dodsId=''&gt;"/>
          <w:id w:val="1398242943"/>
          <w:placeholder>
            <w:docPart w:val="26A191D3494C491195030208E5C2BEBB"/>
          </w:placeholder>
          <w:richText/>
        </w:sdtPr>
        <w:sdtContent>
          <w:r w:rsidRPr="00F06502">
            <w:rPr>
              <w:rFonts w:eastAsia="Times New Roman"/>
              <w:b/>
            </w:rPr>
            <w:t>James Daly:</w:t>
          </w:r>
        </w:sdtContent>
      </w:sdt>
      <w:r>
        <w:rPr>
          <w:rFonts w:eastAsia="Times New Roman"/>
        </w:rPr>
        <w:t xml:space="preserve"> </w:t>
      </w:r>
      <w:r w:rsidRPr="00731491">
        <w:rPr>
          <w:rFonts w:eastAsia="Times New Roman"/>
        </w:rPr>
        <w:t xml:space="preserve">May I </w:t>
      </w:r>
      <w:r>
        <w:rPr>
          <w:rFonts w:eastAsia="Times New Roman"/>
        </w:rPr>
        <w:t xml:space="preserve">just </w:t>
      </w:r>
      <w:r w:rsidRPr="00731491">
        <w:rPr>
          <w:rFonts w:eastAsia="Times New Roman"/>
        </w:rPr>
        <w:t>develop this?</w:t>
      </w:r>
      <w:r>
        <w:rPr>
          <w:rFonts w:eastAsia="Times New Roman"/>
        </w:rPr>
        <w:t xml:space="preserve"> </w:t>
      </w:r>
      <w:r w:rsidRPr="00731491">
        <w:rPr>
          <w:rFonts w:eastAsia="Times New Roman"/>
        </w:rPr>
        <w:t>Let</w:t>
      </w:r>
      <w:r>
        <w:rPr>
          <w:rFonts w:eastAsia="Times New Roman"/>
        </w:rPr>
        <w:t>’</w:t>
      </w:r>
      <w:r w:rsidRPr="00731491">
        <w:rPr>
          <w:rFonts w:eastAsia="Times New Roman"/>
        </w:rPr>
        <w:t xml:space="preserve">s </w:t>
      </w:r>
      <w:r>
        <w:rPr>
          <w:rFonts w:eastAsia="Times New Roman"/>
        </w:rPr>
        <w:t xml:space="preserve">just </w:t>
      </w:r>
      <w:r w:rsidRPr="00731491">
        <w:rPr>
          <w:rFonts w:eastAsia="Times New Roman"/>
        </w:rPr>
        <w:t>stick with the shorter sentences</w:t>
      </w:r>
      <w:r>
        <w:rPr>
          <w:rFonts w:eastAsia="Times New Roman"/>
        </w:rPr>
        <w:t>,</w:t>
      </w:r>
      <w:r w:rsidRPr="00731491">
        <w:rPr>
          <w:rFonts w:eastAsia="Times New Roman"/>
        </w:rPr>
        <w:t xml:space="preserve"> if that is okay.</w:t>
      </w:r>
      <w:r>
        <w:rPr>
          <w:rFonts w:eastAsia="Times New Roman"/>
        </w:rPr>
        <w:t xml:space="preserve"> </w:t>
      </w:r>
      <w:r w:rsidRPr="00731491">
        <w:rPr>
          <w:rFonts w:eastAsia="Times New Roman"/>
        </w:rPr>
        <w:t>Can you describe for us the links that prisons have with outside bodies?</w:t>
      </w:r>
      <w:r>
        <w:rPr>
          <w:rFonts w:eastAsia="Times New Roman"/>
        </w:rPr>
        <w:t xml:space="preserve"> </w:t>
      </w:r>
      <w:r w:rsidRPr="00731491">
        <w:rPr>
          <w:rFonts w:eastAsia="Times New Roman"/>
        </w:rPr>
        <w:t>If somebody is leaving the prison environment, do you have some input into their education</w:t>
      </w:r>
      <w:r>
        <w:rPr>
          <w:rFonts w:eastAsia="Times New Roman"/>
        </w:rPr>
        <w:t>al structure</w:t>
      </w:r>
      <w:r w:rsidRPr="00731491">
        <w:rPr>
          <w:rFonts w:eastAsia="Times New Roman"/>
        </w:rPr>
        <w:t xml:space="preserve"> and development and where they are potentially going</w:t>
      </w:r>
      <w:r>
        <w:rPr>
          <w:rFonts w:eastAsia="Times New Roman"/>
        </w:rPr>
        <w:t xml:space="preserve">? </w:t>
      </w:r>
    </w:p>
    <w:p w:rsidR="00700447" w:rsidP="00700447">
      <w:pPr>
        <w:pStyle w:val="Answer"/>
        <w:rPr>
          <w:rFonts w:eastAsia="Times New Roman"/>
        </w:rPr>
      </w:pPr>
      <w:sdt>
        <w:sdtPr>
          <w:rPr>
            <w:rFonts w:eastAsia="Times New Roman"/>
          </w:rPr>
          <w:alias w:val="Witness"/>
          <w:id w:val="-1160079938"/>
          <w:placeholder>
            <w:docPart w:val="26A191D3494C491195030208E5C2BEBB"/>
          </w:placeholder>
          <w:richText/>
        </w:sdtPr>
        <w:sdtContent>
          <w:r w:rsidRPr="00F06502">
            <w:rPr>
              <w:rFonts w:eastAsia="Times New Roman"/>
              <w:b/>
              <w:i/>
            </w:rPr>
            <w:t>Annick Platt:</w:t>
          </w:r>
        </w:sdtContent>
      </w:sdt>
      <w:r>
        <w:rPr>
          <w:rFonts w:eastAsia="Times New Roman"/>
        </w:rPr>
        <w:t xml:space="preserve"> </w:t>
      </w:r>
      <w:r w:rsidRPr="00731491">
        <w:rPr>
          <w:rFonts w:eastAsia="Times New Roman"/>
        </w:rPr>
        <w:t>We do.</w:t>
      </w:r>
      <w:r>
        <w:rPr>
          <w:rFonts w:eastAsia="Times New Roman"/>
        </w:rPr>
        <w:t xml:space="preserve"> </w:t>
      </w:r>
      <w:r w:rsidRPr="00731491">
        <w:rPr>
          <w:rFonts w:eastAsia="Times New Roman"/>
        </w:rPr>
        <w:t xml:space="preserve">We have a Novus work service that we offer as part of our </w:t>
      </w:r>
      <w:r>
        <w:rPr>
          <w:rFonts w:eastAsia="Times New Roman"/>
        </w:rPr>
        <w:t>P</w:t>
      </w:r>
      <w:r w:rsidRPr="00731491">
        <w:rPr>
          <w:rFonts w:eastAsia="Times New Roman"/>
        </w:rPr>
        <w:t>EF delivery.</w:t>
      </w:r>
      <w:r>
        <w:rPr>
          <w:rFonts w:eastAsia="Times New Roman"/>
        </w:rPr>
        <w:t xml:space="preserve"> </w:t>
      </w:r>
      <w:r w:rsidRPr="00731491">
        <w:rPr>
          <w:rFonts w:eastAsia="Times New Roman"/>
        </w:rPr>
        <w:t>That service is particularly focused to do that link between custody and the community</w:t>
      </w:r>
      <w:r>
        <w:rPr>
          <w:rFonts w:eastAsia="Times New Roman"/>
        </w:rPr>
        <w:t>,</w:t>
      </w:r>
      <w:r w:rsidRPr="00731491">
        <w:rPr>
          <w:rFonts w:eastAsia="Times New Roman"/>
        </w:rPr>
        <w:t xml:space="preserve"> and to support the individual through </w:t>
      </w:r>
      <w:r w:rsidR="003E7E1F">
        <w:rPr>
          <w:rFonts w:eastAsia="Times New Roman"/>
        </w:rPr>
        <w:t xml:space="preserve">to </w:t>
      </w:r>
      <w:r w:rsidRPr="00731491">
        <w:rPr>
          <w:rFonts w:eastAsia="Times New Roman"/>
        </w:rPr>
        <w:t>the next step of the progression. We do that an</w:t>
      </w:r>
      <w:r>
        <w:rPr>
          <w:rFonts w:eastAsia="Times New Roman"/>
        </w:rPr>
        <w:t>d</w:t>
      </w:r>
      <w:r w:rsidRPr="00731491">
        <w:rPr>
          <w:rFonts w:eastAsia="Times New Roman"/>
        </w:rPr>
        <w:t xml:space="preserve"> we do that successfully</w:t>
      </w:r>
      <w:r>
        <w:rPr>
          <w:rFonts w:eastAsia="Times New Roman"/>
        </w:rPr>
        <w:t>,</w:t>
      </w:r>
      <w:r w:rsidRPr="00731491">
        <w:rPr>
          <w:rFonts w:eastAsia="Times New Roman"/>
        </w:rPr>
        <w:t xml:space="preserve"> and we have some good outcomes.</w:t>
      </w:r>
      <w:r>
        <w:rPr>
          <w:rFonts w:eastAsia="Times New Roman"/>
        </w:rPr>
        <w:t xml:space="preserve"> </w:t>
      </w:r>
      <w:r w:rsidRPr="00731491">
        <w:rPr>
          <w:rFonts w:eastAsia="Times New Roman"/>
        </w:rPr>
        <w:t xml:space="preserve">However, the PEF funding in custody is linked to custody delivery. It is not funding </w:t>
      </w:r>
      <w:r w:rsidR="003E7E1F">
        <w:rPr>
          <w:rFonts w:eastAsia="Times New Roman"/>
        </w:rPr>
        <w:t>that</w:t>
      </w:r>
      <w:r w:rsidRPr="00731491">
        <w:rPr>
          <w:rFonts w:eastAsia="Times New Roman"/>
        </w:rPr>
        <w:t xml:space="preserve"> should be used in the community</w:t>
      </w:r>
      <w:r>
        <w:rPr>
          <w:rFonts w:eastAsia="Times New Roman"/>
        </w:rPr>
        <w:t>,</w:t>
      </w:r>
      <w:r w:rsidRPr="00731491">
        <w:rPr>
          <w:rFonts w:eastAsia="Times New Roman"/>
        </w:rPr>
        <w:t xml:space="preserve"> because</w:t>
      </w:r>
      <w:r>
        <w:rPr>
          <w:rFonts w:eastAsia="Times New Roman"/>
        </w:rPr>
        <w:t>,</w:t>
      </w:r>
      <w:r w:rsidRPr="00731491">
        <w:rPr>
          <w:rFonts w:eastAsia="Times New Roman"/>
        </w:rPr>
        <w:t xml:space="preserve"> wherever the individual is returning to</w:t>
      </w:r>
      <w:r>
        <w:rPr>
          <w:rFonts w:eastAsia="Times New Roman"/>
        </w:rPr>
        <w:t>,</w:t>
      </w:r>
      <w:r w:rsidRPr="00731491">
        <w:rPr>
          <w:rFonts w:eastAsia="Times New Roman"/>
        </w:rPr>
        <w:t xml:space="preserve"> there is funding available in the community to support that individual. We have to be very careful about how much we do through the gate because, technically, it is not our remit to do that work.</w:t>
      </w:r>
      <w:r>
        <w:rPr>
          <w:rFonts w:eastAsia="Times New Roman"/>
        </w:rPr>
        <w:t xml:space="preserve"> </w:t>
      </w:r>
      <w:r w:rsidRPr="00731491">
        <w:rPr>
          <w:rFonts w:eastAsia="Times New Roman"/>
        </w:rPr>
        <w:t xml:space="preserve">We can support and work with those providers </w:t>
      </w:r>
      <w:r w:rsidR="003E7E1F">
        <w:rPr>
          <w:rFonts w:eastAsia="Times New Roman"/>
        </w:rPr>
        <w:t>that</w:t>
      </w:r>
      <w:r w:rsidRPr="00731491">
        <w:rPr>
          <w:rFonts w:eastAsia="Times New Roman"/>
        </w:rPr>
        <w:t xml:space="preserve"> are able to do that.</w:t>
      </w:r>
      <w:r>
        <w:rPr>
          <w:rFonts w:eastAsia="Times New Roman"/>
        </w:rPr>
        <w:t xml:space="preserve"> </w:t>
      </w:r>
      <w:r w:rsidRPr="00731491">
        <w:rPr>
          <w:rFonts w:eastAsia="Times New Roman"/>
        </w:rPr>
        <w:t xml:space="preserve">The New Futures </w:t>
      </w:r>
      <w:r>
        <w:rPr>
          <w:rFonts w:eastAsia="Times New Roman"/>
        </w:rPr>
        <w:t>N</w:t>
      </w:r>
      <w:r w:rsidRPr="00731491">
        <w:rPr>
          <w:rFonts w:eastAsia="Times New Roman"/>
        </w:rPr>
        <w:t xml:space="preserve">etwork is set up now in the Prison </w:t>
      </w:r>
      <w:r>
        <w:rPr>
          <w:rFonts w:eastAsia="Times New Roman"/>
        </w:rPr>
        <w:t>S</w:t>
      </w:r>
      <w:r w:rsidRPr="00731491">
        <w:rPr>
          <w:rFonts w:eastAsia="Times New Roman"/>
        </w:rPr>
        <w:t>ervice</w:t>
      </w:r>
      <w:r>
        <w:rPr>
          <w:rFonts w:eastAsia="Times New Roman"/>
        </w:rPr>
        <w:t>, and we w</w:t>
      </w:r>
      <w:r w:rsidRPr="00731491">
        <w:rPr>
          <w:rFonts w:eastAsia="Times New Roman"/>
        </w:rPr>
        <w:t>ork with any third sector providers.</w:t>
      </w:r>
      <w:r>
        <w:rPr>
          <w:rFonts w:eastAsia="Times New Roman"/>
        </w:rPr>
        <w:t xml:space="preserve"> </w:t>
      </w:r>
    </w:p>
    <w:p w:rsidR="00700447" w:rsidRPr="00731491" w:rsidP="00700447">
      <w:pPr>
        <w:pStyle w:val="Question"/>
        <w:numPr>
          <w:ilvl w:val="0"/>
          <w:numId w:val="9"/>
        </w:numPr>
        <w:rPr>
          <w:rFonts w:eastAsia="Times New Roman"/>
        </w:rPr>
      </w:pPr>
      <w:sdt>
        <w:sdtPr>
          <w:rPr>
            <w:rFonts w:eastAsia="Times New Roman"/>
          </w:rPr>
          <w:alias w:val="Member"/>
          <w:tag w:val="&lt;Member mnisId='4854' dodsId=''&gt;"/>
          <w:id w:val="-1075974829"/>
          <w:placeholder>
            <w:docPart w:val="26A191D3494C491195030208E5C2BEBB"/>
          </w:placeholder>
          <w:richText/>
        </w:sdtPr>
        <w:sdtContent>
          <w:r w:rsidRPr="00EF11F3">
            <w:rPr>
              <w:rFonts w:eastAsia="Times New Roman"/>
              <w:b/>
            </w:rPr>
            <w:t>James Daly:</w:t>
          </w:r>
        </w:sdtContent>
      </w:sdt>
      <w:r>
        <w:rPr>
          <w:rFonts w:eastAsia="Times New Roman"/>
        </w:rPr>
        <w:t xml:space="preserve"> </w:t>
      </w:r>
      <w:r w:rsidRPr="00731491">
        <w:rPr>
          <w:rFonts w:eastAsia="Times New Roman"/>
        </w:rPr>
        <w:t>That is crucial, isn</w:t>
      </w:r>
      <w:r>
        <w:rPr>
          <w:rFonts w:eastAsia="Times New Roman"/>
        </w:rPr>
        <w:t>’</w:t>
      </w:r>
      <w:r w:rsidRPr="00731491">
        <w:rPr>
          <w:rFonts w:eastAsia="Times New Roman"/>
        </w:rPr>
        <w:t>t it, because the knowledge that you have of the trauma or the personal</w:t>
      </w:r>
      <w:r>
        <w:rPr>
          <w:rFonts w:eastAsia="Times New Roman"/>
        </w:rPr>
        <w:t xml:space="preserve"> </w:t>
      </w:r>
      <w:r w:rsidRPr="00731491">
        <w:rPr>
          <w:rFonts w:eastAsia="Times New Roman"/>
        </w:rPr>
        <w:t>circumstances of the woman leaving prison is going to be invaluable, I would think, to those providers outside the prison environment</w:t>
      </w:r>
      <w:r w:rsidR="003E7E1F">
        <w:rPr>
          <w:rFonts w:eastAsia="Times New Roman"/>
        </w:rPr>
        <w:t>?</w:t>
      </w:r>
      <w:r>
        <w:rPr>
          <w:rFonts w:eastAsia="Times New Roman"/>
        </w:rPr>
        <w:t xml:space="preserve"> </w:t>
      </w:r>
      <w:r w:rsidRPr="00731491">
        <w:rPr>
          <w:rFonts w:eastAsia="Times New Roman"/>
        </w:rPr>
        <w:t>Francesca, do you have any views on that?</w:t>
      </w:r>
      <w:r>
        <w:rPr>
          <w:rFonts w:eastAsia="Times New Roman"/>
        </w:rPr>
        <w:t xml:space="preserve"> </w:t>
      </w:r>
    </w:p>
    <w:p w:rsidR="00700447" w:rsidP="00700447">
      <w:pPr>
        <w:pStyle w:val="Answer"/>
      </w:pPr>
      <w:sdt>
        <w:sdtPr>
          <w:alias w:val="Witness"/>
          <w:id w:val="-1722439610"/>
          <w:placeholder>
            <w:docPart w:val="26A191D3494C491195030208E5C2BEBB"/>
          </w:placeholder>
          <w:richText/>
        </w:sdtPr>
        <w:sdtContent>
          <w:r w:rsidRPr="00EF11F3">
            <w:rPr>
              <w:b/>
              <w:i/>
            </w:rPr>
            <w:t>Francesca Cooney:</w:t>
          </w:r>
        </w:sdtContent>
      </w:sdt>
      <w:r>
        <w:t xml:space="preserve"> </w:t>
      </w:r>
      <w:r>
        <w:rPr>
          <w:rFonts w:eastAsia="Times New Roman"/>
        </w:rPr>
        <w:t xml:space="preserve">Yes, I have. </w:t>
      </w:r>
      <w:r w:rsidRPr="00731491">
        <w:rPr>
          <w:rFonts w:eastAsia="Times New Roman"/>
        </w:rPr>
        <w:t>Thank you for the question. I would say t</w:t>
      </w:r>
      <w:r>
        <w:rPr>
          <w:rFonts w:eastAsia="Times New Roman"/>
        </w:rPr>
        <w:t>hat</w:t>
      </w:r>
      <w:r w:rsidRPr="00731491">
        <w:rPr>
          <w:rFonts w:eastAsia="Times New Roman"/>
        </w:rPr>
        <w:t xml:space="preserve"> this work is really limited and impacted by distance from home.</w:t>
      </w:r>
      <w:r>
        <w:t xml:space="preserve"> </w:t>
      </w:r>
      <w:r w:rsidRPr="00731491">
        <w:rPr>
          <w:rFonts w:eastAsia="Times New Roman"/>
        </w:rPr>
        <w:t>I know you have been talki</w:t>
      </w:r>
      <w:r>
        <w:rPr>
          <w:rFonts w:eastAsia="Times New Roman"/>
        </w:rPr>
        <w:t>n</w:t>
      </w:r>
      <w:r w:rsidRPr="00731491">
        <w:rPr>
          <w:rFonts w:eastAsia="Times New Roman"/>
        </w:rPr>
        <w:t>g about distance from home in your previous session.</w:t>
      </w:r>
      <w:r>
        <w:t xml:space="preserve"> </w:t>
      </w:r>
      <w:r>
        <w:rPr>
          <w:rFonts w:eastAsia="Times New Roman"/>
        </w:rPr>
        <w:t>T</w:t>
      </w:r>
      <w:r w:rsidRPr="00731491">
        <w:rPr>
          <w:rFonts w:eastAsia="Times New Roman"/>
        </w:rPr>
        <w:t>his is wh</w:t>
      </w:r>
      <w:r>
        <w:rPr>
          <w:rFonts w:eastAsia="Times New Roman"/>
        </w:rPr>
        <w:t>ere</w:t>
      </w:r>
      <w:r w:rsidRPr="00731491">
        <w:rPr>
          <w:rFonts w:eastAsia="Times New Roman"/>
        </w:rPr>
        <w:t xml:space="preserve"> techno</w:t>
      </w:r>
      <w:r>
        <w:rPr>
          <w:rFonts w:eastAsia="Times New Roman"/>
        </w:rPr>
        <w:t>l</w:t>
      </w:r>
      <w:r w:rsidRPr="00731491">
        <w:rPr>
          <w:rFonts w:eastAsia="Times New Roman"/>
        </w:rPr>
        <w:t>ogy could really come into its own</w:t>
      </w:r>
      <w:r>
        <w:rPr>
          <w:rFonts w:eastAsia="Times New Roman"/>
        </w:rPr>
        <w:t>, if</w:t>
      </w:r>
      <w:r w:rsidRPr="00731491">
        <w:rPr>
          <w:rFonts w:eastAsia="Times New Roman"/>
        </w:rPr>
        <w:t xml:space="preserve"> w</w:t>
      </w:r>
      <w:r>
        <w:rPr>
          <w:rFonts w:eastAsia="Times New Roman"/>
        </w:rPr>
        <w:t>omen</w:t>
      </w:r>
      <w:r w:rsidRPr="00731491">
        <w:rPr>
          <w:rFonts w:eastAsia="Times New Roman"/>
        </w:rPr>
        <w:t xml:space="preserve"> were more able to access digital technology, particularly digital technology in cell</w:t>
      </w:r>
      <w:r>
        <w:rPr>
          <w:rFonts w:eastAsia="Times New Roman"/>
        </w:rPr>
        <w:t xml:space="preserve">; to </w:t>
      </w:r>
      <w:r w:rsidRPr="00731491">
        <w:rPr>
          <w:rFonts w:eastAsia="Times New Roman"/>
        </w:rPr>
        <w:t>make applications for jobs directly</w:t>
      </w:r>
      <w:r w:rsidR="003E7E1F">
        <w:rPr>
          <w:rFonts w:eastAsia="Times New Roman"/>
        </w:rPr>
        <w:t>;</w:t>
      </w:r>
      <w:r w:rsidRPr="00731491">
        <w:rPr>
          <w:rFonts w:eastAsia="Times New Roman"/>
        </w:rPr>
        <w:t xml:space="preserve"> </w:t>
      </w:r>
      <w:r w:rsidR="003E7E1F">
        <w:rPr>
          <w:rFonts w:eastAsia="Times New Roman"/>
        </w:rPr>
        <w:t>and</w:t>
      </w:r>
      <w:r>
        <w:rPr>
          <w:rFonts w:eastAsia="Times New Roman"/>
        </w:rPr>
        <w:t xml:space="preserve"> </w:t>
      </w:r>
      <w:r w:rsidRPr="00731491">
        <w:rPr>
          <w:rFonts w:eastAsia="Times New Roman"/>
        </w:rPr>
        <w:t xml:space="preserve">have Zoom calls for interviews </w:t>
      </w:r>
      <w:r>
        <w:rPr>
          <w:rFonts w:eastAsia="Times New Roman"/>
        </w:rPr>
        <w:t xml:space="preserve">with </w:t>
      </w:r>
      <w:r w:rsidRPr="00731491">
        <w:rPr>
          <w:rFonts w:eastAsia="Times New Roman"/>
        </w:rPr>
        <w:t xml:space="preserve">potential employers. There could be a whole range of support that women could get </w:t>
      </w:r>
      <w:r w:rsidR="003E7E1F">
        <w:rPr>
          <w:rFonts w:eastAsia="Times New Roman"/>
        </w:rPr>
        <w:t>that</w:t>
      </w:r>
      <w:r w:rsidRPr="00731491">
        <w:rPr>
          <w:rFonts w:eastAsia="Times New Roman"/>
        </w:rPr>
        <w:t xml:space="preserve"> would really help mitigate some of the challenges of providing services across the whole country when we have 12 prisons and women are so far away from their home environment</w:t>
      </w:r>
      <w:r>
        <w:rPr>
          <w:rFonts w:eastAsia="Times New Roman"/>
        </w:rPr>
        <w:t>s</w:t>
      </w:r>
      <w:r w:rsidRPr="00731491">
        <w:rPr>
          <w:rFonts w:eastAsia="Times New Roman"/>
        </w:rPr>
        <w:t>.</w:t>
      </w:r>
      <w:r>
        <w:t xml:space="preserve"> </w:t>
      </w:r>
    </w:p>
    <w:p w:rsidR="00700447" w:rsidP="00700447">
      <w:pPr>
        <w:pStyle w:val="Answer"/>
        <w:rPr>
          <w:rFonts w:eastAsia="Times New Roman"/>
        </w:rPr>
      </w:pPr>
      <w:r>
        <w:rPr>
          <w:rFonts w:eastAsia="Times New Roman"/>
        </w:rPr>
        <w:t>I</w:t>
      </w:r>
      <w:r w:rsidRPr="00731491">
        <w:rPr>
          <w:rFonts w:eastAsia="Times New Roman"/>
        </w:rPr>
        <w:t>t is very difficult to say that we are actually achieving good outcomes for women on release in terms of education, training and employment.</w:t>
      </w:r>
      <w:r>
        <w:t xml:space="preserve"> </w:t>
      </w:r>
      <w:r w:rsidRPr="00731491">
        <w:rPr>
          <w:rFonts w:eastAsia="Times New Roman"/>
        </w:rPr>
        <w:t>We do not have any national data around educational outcomes on release.</w:t>
      </w:r>
      <w:r>
        <w:t xml:space="preserve"> </w:t>
      </w:r>
      <w:r w:rsidRPr="00731491">
        <w:rPr>
          <w:rFonts w:eastAsia="Times New Roman"/>
        </w:rPr>
        <w:t>We do not have any national data on training outcomes on release at the moment.</w:t>
      </w:r>
      <w:r>
        <w:t xml:space="preserve"> </w:t>
      </w:r>
      <w:r w:rsidR="003E7E1F">
        <w:rPr>
          <w:rFonts w:eastAsia="Times New Roman"/>
        </w:rPr>
        <w:t>I</w:t>
      </w:r>
      <w:r w:rsidRPr="00731491">
        <w:rPr>
          <w:rFonts w:eastAsia="Times New Roman"/>
        </w:rPr>
        <w:t xml:space="preserve">t would be very easy for the National Probation Service to collect this, but </w:t>
      </w:r>
      <w:r>
        <w:rPr>
          <w:rFonts w:eastAsia="Times New Roman"/>
        </w:rPr>
        <w:t>it does</w:t>
      </w:r>
      <w:r w:rsidRPr="00731491">
        <w:rPr>
          <w:rFonts w:eastAsia="Times New Roman"/>
        </w:rPr>
        <w:t xml:space="preserve"> not yet.</w:t>
      </w:r>
      <w:r>
        <w:t xml:space="preserve"> </w:t>
      </w:r>
      <w:r w:rsidRPr="00731491">
        <w:rPr>
          <w:rFonts w:eastAsia="Times New Roman"/>
        </w:rPr>
        <w:t>It is very hard to know what the success rate really is</w:t>
      </w:r>
      <w:r>
        <w:rPr>
          <w:rFonts w:eastAsia="Times New Roman"/>
        </w:rPr>
        <w:t xml:space="preserve">. </w:t>
      </w:r>
    </w:p>
    <w:p w:rsidR="00700447" w:rsidP="00700447">
      <w:pPr>
        <w:pStyle w:val="Answer"/>
      </w:pPr>
      <w:r>
        <w:rPr>
          <w:rFonts w:eastAsia="Times New Roman"/>
        </w:rPr>
        <w:t>I</w:t>
      </w:r>
      <w:r w:rsidRPr="00731491">
        <w:rPr>
          <w:rFonts w:eastAsia="Times New Roman"/>
        </w:rPr>
        <w:t>f we look at the last data we have on employment across the country</w:t>
      </w:r>
      <w:r>
        <w:rPr>
          <w:rFonts w:eastAsia="Times New Roman"/>
        </w:rPr>
        <w:t>, the data</w:t>
      </w:r>
      <w:r w:rsidRPr="00731491">
        <w:rPr>
          <w:rFonts w:eastAsia="Times New Roman"/>
        </w:rPr>
        <w:t xml:space="preserve"> from March 2021 shows that</w:t>
      </w:r>
      <w:r>
        <w:rPr>
          <w:rFonts w:eastAsia="Times New Roman"/>
        </w:rPr>
        <w:t>,</w:t>
      </w:r>
      <w:r w:rsidRPr="00731491">
        <w:rPr>
          <w:rFonts w:eastAsia="Times New Roman"/>
        </w:rPr>
        <w:t xml:space="preserve"> six weeks later</w:t>
      </w:r>
      <w:r>
        <w:rPr>
          <w:rFonts w:eastAsia="Times New Roman"/>
        </w:rPr>
        <w:t>,</w:t>
      </w:r>
      <w:r w:rsidRPr="00731491">
        <w:rPr>
          <w:rFonts w:eastAsia="Times New Roman"/>
        </w:rPr>
        <w:t xml:space="preserve"> only 2.9% of women who left prison in the last year were i</w:t>
      </w:r>
      <w:r>
        <w:rPr>
          <w:rFonts w:eastAsia="Times New Roman"/>
        </w:rPr>
        <w:t>n</w:t>
      </w:r>
      <w:r w:rsidRPr="00731491">
        <w:rPr>
          <w:rFonts w:eastAsia="Times New Roman"/>
        </w:rPr>
        <w:t xml:space="preserve"> any kind of employment.</w:t>
      </w:r>
      <w:r>
        <w:t xml:space="preserve"> </w:t>
      </w:r>
      <w:r w:rsidRPr="00731491">
        <w:rPr>
          <w:rFonts w:eastAsia="Times New Roman"/>
        </w:rPr>
        <w:t>We are talking under 3% of women having a job six weeks after leaving prison.</w:t>
      </w:r>
      <w:r>
        <w:t xml:space="preserve"> </w:t>
      </w:r>
      <w:r w:rsidRPr="00731491">
        <w:rPr>
          <w:rFonts w:eastAsia="Times New Roman"/>
        </w:rPr>
        <w:t xml:space="preserve">We cannot say </w:t>
      </w:r>
      <w:r>
        <w:rPr>
          <w:rFonts w:eastAsia="Times New Roman"/>
        </w:rPr>
        <w:t xml:space="preserve">that </w:t>
      </w:r>
      <w:r w:rsidRPr="00731491">
        <w:rPr>
          <w:rFonts w:eastAsia="Times New Roman"/>
        </w:rPr>
        <w:t>what we are doing at the moment is particularly successful.</w:t>
      </w:r>
      <w:r>
        <w:t xml:space="preserve"> </w:t>
      </w:r>
    </w:p>
    <w:p w:rsidR="00700447" w:rsidRPr="00EF11F3" w:rsidP="00700447">
      <w:pPr>
        <w:pStyle w:val="Question"/>
        <w:numPr>
          <w:ilvl w:val="0"/>
          <w:numId w:val="9"/>
        </w:numPr>
        <w:rPr>
          <w:rFonts w:eastAsia="Times New Roman"/>
        </w:rPr>
      </w:pPr>
      <w:sdt>
        <w:sdtPr>
          <w:alias w:val="Member"/>
          <w:tag w:val="&lt;Member mnisId='4854' dodsId=''&gt;"/>
          <w:id w:val="1590420181"/>
          <w:placeholder>
            <w:docPart w:val="26A191D3494C491195030208E5C2BEBB"/>
          </w:placeholder>
          <w:richText/>
        </w:sdtPr>
        <w:sdtContent>
          <w:r w:rsidRPr="00EF11F3">
            <w:rPr>
              <w:b/>
            </w:rPr>
            <w:t>James Daly:</w:t>
          </w:r>
        </w:sdtContent>
      </w:sdt>
      <w:r>
        <w:t xml:space="preserve"> </w:t>
      </w:r>
      <w:r w:rsidR="003E7E1F">
        <w:rPr>
          <w:rFonts w:eastAsia="Times New Roman"/>
        </w:rPr>
        <w:t>Colleagues are</w:t>
      </w:r>
      <w:r>
        <w:rPr>
          <w:rFonts w:eastAsia="Times New Roman"/>
        </w:rPr>
        <w:t xml:space="preserve"> going</w:t>
      </w:r>
      <w:r w:rsidRPr="00731491">
        <w:rPr>
          <w:rFonts w:eastAsia="Times New Roman"/>
        </w:rPr>
        <w:t xml:space="preserve"> to ask you about the standard of education provision within the prison environment</w:t>
      </w:r>
      <w:r>
        <w:rPr>
          <w:rFonts w:eastAsia="Times New Roman"/>
        </w:rPr>
        <w:t>.</w:t>
      </w:r>
      <w:r w:rsidRPr="00731491">
        <w:rPr>
          <w:rFonts w:eastAsia="Times New Roman"/>
        </w:rPr>
        <w:t xml:space="preserve"> I am not going to ask that</w:t>
      </w:r>
      <w:r>
        <w:rPr>
          <w:rFonts w:eastAsia="Times New Roman"/>
        </w:rPr>
        <w:t xml:space="preserve">, but </w:t>
      </w:r>
      <w:r w:rsidRPr="00731491">
        <w:rPr>
          <w:rFonts w:eastAsia="Times New Roman"/>
        </w:rPr>
        <w:t xml:space="preserve">I </w:t>
      </w:r>
      <w:r w:rsidR="003E7E1F">
        <w:rPr>
          <w:rFonts w:eastAsia="Times New Roman"/>
        </w:rPr>
        <w:t>would like</w:t>
      </w:r>
      <w:r w:rsidRPr="00731491">
        <w:rPr>
          <w:rFonts w:eastAsia="Times New Roman"/>
        </w:rPr>
        <w:t xml:space="preserve"> to ask one final question.</w:t>
      </w:r>
      <w:r>
        <w:t xml:space="preserve"> </w:t>
      </w:r>
      <w:r w:rsidRPr="00731491">
        <w:rPr>
          <w:rFonts w:eastAsia="Times New Roman"/>
        </w:rPr>
        <w:t>With women who are serving shorter sentences</w:t>
      </w:r>
      <w:r w:rsidR="003E7E1F">
        <w:rPr>
          <w:rFonts w:eastAsia="Times New Roman"/>
        </w:rPr>
        <w:t>—</w:t>
      </w:r>
      <w:r>
        <w:rPr>
          <w:rFonts w:eastAsia="Times New Roman"/>
        </w:rPr>
        <w:t xml:space="preserve">I will use the word </w:t>
      </w:r>
      <w:r w:rsidR="003E7E1F">
        <w:rPr>
          <w:rFonts w:eastAsia="Times New Roman"/>
        </w:rPr>
        <w:t>“</w:t>
      </w:r>
      <w:r>
        <w:rPr>
          <w:rFonts w:eastAsia="Times New Roman"/>
        </w:rPr>
        <w:t>shorter</w:t>
      </w:r>
      <w:r w:rsidR="003E7E1F">
        <w:rPr>
          <w:rFonts w:eastAsia="Times New Roman"/>
        </w:rPr>
        <w:t>”—</w:t>
      </w:r>
      <w:r w:rsidRPr="00731491">
        <w:rPr>
          <w:rFonts w:eastAsia="Times New Roman"/>
        </w:rPr>
        <w:t>can you give us an idea of how many of those</w:t>
      </w:r>
      <w:r>
        <w:rPr>
          <w:rFonts w:eastAsia="Times New Roman"/>
        </w:rPr>
        <w:t>,</w:t>
      </w:r>
      <w:r w:rsidRPr="00731491">
        <w:rPr>
          <w:rFonts w:eastAsia="Times New Roman"/>
        </w:rPr>
        <w:t xml:space="preserve"> in your ex</w:t>
      </w:r>
      <w:r>
        <w:rPr>
          <w:rFonts w:eastAsia="Times New Roman"/>
        </w:rPr>
        <w:t>p</w:t>
      </w:r>
      <w:r w:rsidRPr="00731491">
        <w:rPr>
          <w:rFonts w:eastAsia="Times New Roman"/>
        </w:rPr>
        <w:t>erience</w:t>
      </w:r>
      <w:r>
        <w:rPr>
          <w:rFonts w:eastAsia="Times New Roman"/>
        </w:rPr>
        <w:t>,</w:t>
      </w:r>
      <w:r w:rsidRPr="00731491">
        <w:rPr>
          <w:rFonts w:eastAsia="Times New Roman"/>
        </w:rPr>
        <w:t xml:space="preserve"> on release have stable accommodation to go to</w:t>
      </w:r>
      <w:r>
        <w:rPr>
          <w:rFonts w:eastAsia="Times New Roman"/>
        </w:rPr>
        <w:t>? It must be</w:t>
      </w:r>
      <w:r w:rsidRPr="00731491">
        <w:rPr>
          <w:rFonts w:eastAsia="Times New Roman"/>
        </w:rPr>
        <w:t xml:space="preserve"> a positive if they have stable accommodation</w:t>
      </w:r>
      <w:r>
        <w:rPr>
          <w:rFonts w:eastAsia="Times New Roman"/>
        </w:rPr>
        <w:t>,</w:t>
      </w:r>
      <w:r w:rsidRPr="00731491">
        <w:rPr>
          <w:rFonts w:eastAsia="Times New Roman"/>
        </w:rPr>
        <w:t xml:space="preserve"> but how </w:t>
      </w:r>
      <w:r>
        <w:rPr>
          <w:rFonts w:eastAsia="Times New Roman"/>
        </w:rPr>
        <w:t>does tha</w:t>
      </w:r>
      <w:r w:rsidRPr="00731491">
        <w:rPr>
          <w:rFonts w:eastAsia="Times New Roman"/>
        </w:rPr>
        <w:t>t affect education and training</w:t>
      </w:r>
      <w:r>
        <w:rPr>
          <w:rFonts w:eastAsia="Times New Roman"/>
        </w:rPr>
        <w:t>?</w:t>
      </w:r>
      <w:r w:rsidRPr="00731491">
        <w:rPr>
          <w:rFonts w:eastAsia="Times New Roman"/>
        </w:rPr>
        <w:t xml:space="preserve"> There is probably an obvious answer to the question, but I </w:t>
      </w:r>
      <w:r>
        <w:rPr>
          <w:rFonts w:eastAsia="Times New Roman"/>
        </w:rPr>
        <w:t>would like</w:t>
      </w:r>
      <w:r w:rsidRPr="00731491">
        <w:rPr>
          <w:rFonts w:eastAsia="Times New Roman"/>
        </w:rPr>
        <w:t xml:space="preserve"> to get a flavour of </w:t>
      </w:r>
      <w:r>
        <w:rPr>
          <w:rFonts w:eastAsia="Times New Roman"/>
        </w:rPr>
        <w:t>it. If</w:t>
      </w:r>
      <w:r w:rsidRPr="00731491">
        <w:rPr>
          <w:rFonts w:eastAsia="Times New Roman"/>
        </w:rPr>
        <w:t xml:space="preserve"> somebody has been put back on </w:t>
      </w:r>
      <w:r w:rsidR="003E7E1F">
        <w:rPr>
          <w:rFonts w:eastAsia="Times New Roman"/>
        </w:rPr>
        <w:t xml:space="preserve">to </w:t>
      </w:r>
      <w:r w:rsidRPr="00731491">
        <w:rPr>
          <w:rFonts w:eastAsia="Times New Roman"/>
        </w:rPr>
        <w:t>the street</w:t>
      </w:r>
      <w:r w:rsidR="003E7E1F">
        <w:rPr>
          <w:rFonts w:eastAsia="Times New Roman"/>
        </w:rPr>
        <w:t>s</w:t>
      </w:r>
      <w:r w:rsidRPr="00731491">
        <w:rPr>
          <w:rFonts w:eastAsia="Times New Roman"/>
        </w:rPr>
        <w:t>, it is very difficult to see how they can get any form of support</w:t>
      </w:r>
      <w:r>
        <w:rPr>
          <w:rFonts w:eastAsia="Times New Roman"/>
        </w:rPr>
        <w:t>,</w:t>
      </w:r>
      <w:r w:rsidRPr="00731491">
        <w:rPr>
          <w:rFonts w:eastAsia="Times New Roman"/>
        </w:rPr>
        <w:t xml:space="preserve"> let alone education and training.</w:t>
      </w:r>
      <w:r>
        <w:t xml:space="preserve"> </w:t>
      </w:r>
      <w:r w:rsidRPr="00731491">
        <w:rPr>
          <w:rFonts w:eastAsia="Times New Roman"/>
        </w:rPr>
        <w:t>Are we successful</w:t>
      </w:r>
      <w:r>
        <w:rPr>
          <w:rFonts w:eastAsia="Times New Roman"/>
        </w:rPr>
        <w:t>,</w:t>
      </w:r>
      <w:r w:rsidRPr="00731491">
        <w:rPr>
          <w:rFonts w:eastAsia="Times New Roman"/>
        </w:rPr>
        <w:t xml:space="preserve"> in your experience</w:t>
      </w:r>
      <w:r>
        <w:rPr>
          <w:rFonts w:eastAsia="Times New Roman"/>
        </w:rPr>
        <w:t>,</w:t>
      </w:r>
      <w:r w:rsidRPr="00731491">
        <w:rPr>
          <w:rFonts w:eastAsia="Times New Roman"/>
        </w:rPr>
        <w:t xml:space="preserve"> </w:t>
      </w:r>
      <w:r>
        <w:rPr>
          <w:rFonts w:eastAsia="Times New Roman"/>
        </w:rPr>
        <w:t>at</w:t>
      </w:r>
      <w:r w:rsidRPr="00731491">
        <w:rPr>
          <w:rFonts w:eastAsia="Times New Roman"/>
        </w:rPr>
        <w:t xml:space="preserve"> getting people accommodation </w:t>
      </w:r>
      <w:r>
        <w:rPr>
          <w:rFonts w:eastAsia="Times New Roman"/>
        </w:rPr>
        <w:t xml:space="preserve">so they </w:t>
      </w:r>
      <w:r w:rsidRPr="00731491">
        <w:rPr>
          <w:rFonts w:eastAsia="Times New Roman"/>
        </w:rPr>
        <w:t>at least have that base from which to interact with education providers, because</w:t>
      </w:r>
      <w:r w:rsidR="008E2E43">
        <w:rPr>
          <w:rFonts w:eastAsia="Times New Roman"/>
        </w:rPr>
        <w:t>,</w:t>
      </w:r>
      <w:r w:rsidRPr="00731491">
        <w:rPr>
          <w:rFonts w:eastAsia="Times New Roman"/>
        </w:rPr>
        <w:t xml:space="preserve"> if you do not have an address or a mobile phone</w:t>
      </w:r>
      <w:r>
        <w:rPr>
          <w:rFonts w:eastAsia="Times New Roman"/>
        </w:rPr>
        <w:t>,</w:t>
      </w:r>
      <w:r w:rsidRPr="00731491">
        <w:rPr>
          <w:rFonts w:eastAsia="Times New Roman"/>
        </w:rPr>
        <w:t xml:space="preserve"> how on earth can you have any contact with them, for example</w:t>
      </w:r>
      <w:r>
        <w:rPr>
          <w:rFonts w:eastAsia="Times New Roman"/>
        </w:rPr>
        <w:t>?</w:t>
      </w:r>
      <w:r>
        <w:t xml:space="preserve"> </w:t>
      </w:r>
    </w:p>
    <w:p w:rsidR="00700447" w:rsidRPr="00F75196" w:rsidP="00700447">
      <w:pPr>
        <w:pStyle w:val="Answer"/>
        <w:rPr>
          <w:rFonts w:eastAsia="Times New Roman"/>
        </w:rPr>
      </w:pPr>
      <w:sdt>
        <w:sdtPr>
          <w:alias w:val="Witness"/>
          <w:id w:val="2050329517"/>
          <w:placeholder>
            <w:docPart w:val="26A191D3494C491195030208E5C2BEBB"/>
          </w:placeholder>
          <w:richText/>
        </w:sdtPr>
        <w:sdtContent>
          <w:r w:rsidRPr="00EF11F3">
            <w:rPr>
              <w:b/>
              <w:i/>
            </w:rPr>
            <w:t>Annick Platt:</w:t>
          </w:r>
        </w:sdtContent>
      </w:sdt>
      <w:r>
        <w:t xml:space="preserve"> </w:t>
      </w:r>
      <w:r w:rsidRPr="00731491">
        <w:rPr>
          <w:rFonts w:eastAsia="Times New Roman"/>
        </w:rPr>
        <w:t>You are absolutely right</w:t>
      </w:r>
      <w:r w:rsidR="008E2E43">
        <w:rPr>
          <w:rFonts w:eastAsia="Times New Roman"/>
        </w:rPr>
        <w:t>.</w:t>
      </w:r>
      <w:r w:rsidRPr="00731491">
        <w:rPr>
          <w:rFonts w:eastAsia="Times New Roman"/>
        </w:rPr>
        <w:t xml:space="preserve"> </w:t>
      </w:r>
      <w:r w:rsidR="008E2E43">
        <w:rPr>
          <w:rFonts w:eastAsia="Times New Roman"/>
        </w:rPr>
        <w:t>T</w:t>
      </w:r>
      <w:r w:rsidRPr="00731491">
        <w:rPr>
          <w:rFonts w:eastAsia="Times New Roman"/>
        </w:rPr>
        <w:t>hat is the link between what is the primary need</w:t>
      </w:r>
      <w:r>
        <w:rPr>
          <w:rFonts w:eastAsia="Times New Roman"/>
        </w:rPr>
        <w:t>, and in</w:t>
      </w:r>
      <w:r w:rsidRPr="00731491">
        <w:rPr>
          <w:rFonts w:eastAsia="Times New Roman"/>
        </w:rPr>
        <w:t xml:space="preserve"> that case</w:t>
      </w:r>
      <w:r>
        <w:rPr>
          <w:rFonts w:eastAsia="Times New Roman"/>
        </w:rPr>
        <w:t xml:space="preserve"> </w:t>
      </w:r>
      <w:r w:rsidRPr="00731491">
        <w:rPr>
          <w:rFonts w:eastAsia="Times New Roman"/>
        </w:rPr>
        <w:t>accommodation is absolutely vital.</w:t>
      </w:r>
      <w:r>
        <w:t xml:space="preserve"> </w:t>
      </w:r>
      <w:r w:rsidRPr="00731491">
        <w:rPr>
          <w:rFonts w:eastAsia="Times New Roman"/>
        </w:rPr>
        <w:t>It has got slightly better</w:t>
      </w:r>
      <w:r>
        <w:rPr>
          <w:rFonts w:eastAsia="Times New Roman"/>
        </w:rPr>
        <w:t>,</w:t>
      </w:r>
      <w:r w:rsidRPr="00731491">
        <w:rPr>
          <w:rFonts w:eastAsia="Times New Roman"/>
        </w:rPr>
        <w:t xml:space="preserve"> but it is nowhere near where it needs to be.</w:t>
      </w:r>
      <w:r>
        <w:t xml:space="preserve"> </w:t>
      </w:r>
      <w:r w:rsidRPr="00731491">
        <w:rPr>
          <w:rFonts w:eastAsia="Times New Roman"/>
        </w:rPr>
        <w:t>There is a lot of emergency care peo</w:t>
      </w:r>
      <w:r>
        <w:rPr>
          <w:rFonts w:eastAsia="Times New Roman"/>
        </w:rPr>
        <w:t>p</w:t>
      </w:r>
      <w:r w:rsidRPr="00731491">
        <w:rPr>
          <w:rFonts w:eastAsia="Times New Roman"/>
        </w:rPr>
        <w:t>le can get initially</w:t>
      </w:r>
      <w:r>
        <w:rPr>
          <w:rFonts w:eastAsia="Times New Roman"/>
        </w:rPr>
        <w:t>,</w:t>
      </w:r>
      <w:r w:rsidRPr="00731491">
        <w:rPr>
          <w:rFonts w:eastAsia="Times New Roman"/>
        </w:rPr>
        <w:t xml:space="preserve"> especially if they have no fixed abode when they leave prison, but that is not long term and secure. For them to access a job</w:t>
      </w:r>
      <w:r>
        <w:rPr>
          <w:rFonts w:eastAsia="Times New Roman"/>
        </w:rPr>
        <w:t>,</w:t>
      </w:r>
      <w:r w:rsidRPr="00731491">
        <w:rPr>
          <w:rFonts w:eastAsia="Times New Roman"/>
        </w:rPr>
        <w:t xml:space="preserve"> they need something more long te</w:t>
      </w:r>
      <w:r>
        <w:rPr>
          <w:rFonts w:eastAsia="Times New Roman"/>
        </w:rPr>
        <w:t>rm</w:t>
      </w:r>
      <w:r w:rsidRPr="00731491">
        <w:rPr>
          <w:rFonts w:eastAsia="Times New Roman"/>
        </w:rPr>
        <w:t xml:space="preserve"> and secure. We might do the short</w:t>
      </w:r>
      <w:r>
        <w:rPr>
          <w:rFonts w:eastAsia="Times New Roman"/>
        </w:rPr>
        <w:t>-</w:t>
      </w:r>
      <w:r w:rsidRPr="00731491">
        <w:rPr>
          <w:rFonts w:eastAsia="Times New Roman"/>
        </w:rPr>
        <w:t xml:space="preserve">term fix from an emergency point of view so </w:t>
      </w:r>
      <w:r w:rsidR="003E7E1F">
        <w:rPr>
          <w:rFonts w:eastAsia="Times New Roman"/>
        </w:rPr>
        <w:t xml:space="preserve">that </w:t>
      </w:r>
      <w:r w:rsidRPr="00731491">
        <w:rPr>
          <w:rFonts w:eastAsia="Times New Roman"/>
        </w:rPr>
        <w:t>they are literally not living on the streets, but in terms of stability to be able to engage in the workplace and turn their life around you need something on a more long</w:t>
      </w:r>
      <w:r>
        <w:rPr>
          <w:rFonts w:eastAsia="Times New Roman"/>
        </w:rPr>
        <w:t>-</w:t>
      </w:r>
      <w:r w:rsidRPr="00731491">
        <w:rPr>
          <w:rFonts w:eastAsia="Times New Roman"/>
        </w:rPr>
        <w:t>term basis</w:t>
      </w:r>
      <w:r>
        <w:rPr>
          <w:rFonts w:eastAsia="Times New Roman"/>
        </w:rPr>
        <w:t>.</w:t>
      </w:r>
    </w:p>
    <w:p w:rsidR="00700447" w:rsidP="00700447">
      <w:pPr>
        <w:pStyle w:val="Answer"/>
        <w:rPr>
          <w:rFonts w:eastAsia="Times New Roman"/>
        </w:rPr>
      </w:pPr>
      <w:sdt>
        <w:sdtPr>
          <w:alias w:val="Witness"/>
          <w:id w:val="-1739703491"/>
          <w:placeholder>
            <w:docPart w:val="26A191D3494C491195030208E5C2BEBB"/>
          </w:placeholder>
          <w:richText/>
        </w:sdtPr>
        <w:sdtContent>
          <w:r w:rsidRPr="00EF11F3">
            <w:rPr>
              <w:b/>
              <w:i/>
            </w:rPr>
            <w:t>Francesca Cooney:</w:t>
          </w:r>
        </w:sdtContent>
      </w:sdt>
      <w:r>
        <w:t xml:space="preserve"> </w:t>
      </w:r>
      <w:r w:rsidRPr="00731491">
        <w:rPr>
          <w:rFonts w:eastAsia="Times New Roman"/>
        </w:rPr>
        <w:t>I</w:t>
      </w:r>
      <w:r>
        <w:t xml:space="preserve"> </w:t>
      </w:r>
      <w:r w:rsidRPr="00731491">
        <w:rPr>
          <w:rFonts w:eastAsia="Times New Roman"/>
        </w:rPr>
        <w:t xml:space="preserve">would just say </w:t>
      </w:r>
      <w:r w:rsidR="003E7E1F">
        <w:rPr>
          <w:rFonts w:eastAsia="Times New Roman"/>
        </w:rPr>
        <w:t xml:space="preserve">that </w:t>
      </w:r>
      <w:r w:rsidRPr="00731491">
        <w:rPr>
          <w:rFonts w:eastAsia="Times New Roman"/>
        </w:rPr>
        <w:t>there needs to be a huge amount of support.</w:t>
      </w:r>
      <w:r>
        <w:t xml:space="preserve"> </w:t>
      </w:r>
      <w:r w:rsidRPr="00731491">
        <w:rPr>
          <w:rFonts w:eastAsia="Times New Roman"/>
        </w:rPr>
        <w:t>Many women will need a huge amount of support before they are going to be able to access employment in the community.</w:t>
      </w:r>
      <w:r>
        <w:t xml:space="preserve"> </w:t>
      </w:r>
      <w:r w:rsidRPr="00731491">
        <w:rPr>
          <w:rFonts w:eastAsia="Times New Roman"/>
        </w:rPr>
        <w:t>That includes accessing accommodation obviously</w:t>
      </w:r>
      <w:r>
        <w:rPr>
          <w:rFonts w:eastAsia="Times New Roman"/>
        </w:rPr>
        <w:t>,</w:t>
      </w:r>
      <w:r w:rsidRPr="00731491">
        <w:rPr>
          <w:rFonts w:eastAsia="Times New Roman"/>
        </w:rPr>
        <w:t xml:space="preserve"> but it might also include support with contact and residency with their children.</w:t>
      </w:r>
      <w:r>
        <w:t xml:space="preserve"> </w:t>
      </w:r>
      <w:r w:rsidRPr="00731491">
        <w:rPr>
          <w:rFonts w:eastAsia="Times New Roman"/>
        </w:rPr>
        <w:t>A lot of women are going to need additional support around building confidence</w:t>
      </w:r>
      <w:r>
        <w:rPr>
          <w:rFonts w:eastAsia="Times New Roman"/>
        </w:rPr>
        <w:t>,</w:t>
      </w:r>
      <w:r w:rsidRPr="00731491">
        <w:rPr>
          <w:rFonts w:eastAsia="Times New Roman"/>
        </w:rPr>
        <w:t xml:space="preserve"> building self</w:t>
      </w:r>
      <w:r>
        <w:rPr>
          <w:rFonts w:eastAsia="Times New Roman"/>
        </w:rPr>
        <w:t>-</w:t>
      </w:r>
      <w:r w:rsidRPr="00731491">
        <w:rPr>
          <w:rFonts w:eastAsia="Times New Roman"/>
        </w:rPr>
        <w:t>esteem and transferable skills before th</w:t>
      </w:r>
      <w:r>
        <w:rPr>
          <w:rFonts w:eastAsia="Times New Roman"/>
        </w:rPr>
        <w:t>ey</w:t>
      </w:r>
      <w:r w:rsidRPr="00731491">
        <w:rPr>
          <w:rFonts w:eastAsia="Times New Roman"/>
        </w:rPr>
        <w:t xml:space="preserve"> can even enga</w:t>
      </w:r>
      <w:r>
        <w:rPr>
          <w:rFonts w:eastAsia="Times New Roman"/>
        </w:rPr>
        <w:t>g</w:t>
      </w:r>
      <w:r w:rsidRPr="00731491">
        <w:rPr>
          <w:rFonts w:eastAsia="Times New Roman"/>
        </w:rPr>
        <w:t xml:space="preserve">e with education and training. </w:t>
      </w:r>
    </w:p>
    <w:p w:rsidR="00700447" w:rsidP="00700447">
      <w:pPr>
        <w:pStyle w:val="Answer"/>
      </w:pPr>
      <w:r w:rsidRPr="00731491">
        <w:rPr>
          <w:rFonts w:eastAsia="Times New Roman"/>
        </w:rPr>
        <w:t>Once they have enga</w:t>
      </w:r>
      <w:r>
        <w:rPr>
          <w:rFonts w:eastAsia="Times New Roman"/>
        </w:rPr>
        <w:t>g</w:t>
      </w:r>
      <w:r w:rsidRPr="00731491">
        <w:rPr>
          <w:rFonts w:eastAsia="Times New Roman"/>
        </w:rPr>
        <w:t xml:space="preserve">ed with education and training and are </w:t>
      </w:r>
      <w:r>
        <w:rPr>
          <w:rFonts w:eastAsia="Times New Roman"/>
        </w:rPr>
        <w:t xml:space="preserve">possibly </w:t>
      </w:r>
      <w:r w:rsidRPr="00731491">
        <w:rPr>
          <w:rFonts w:eastAsia="Times New Roman"/>
        </w:rPr>
        <w:t xml:space="preserve">ready to start looking for work, they will need support with accessing </w:t>
      </w:r>
      <w:r>
        <w:rPr>
          <w:rFonts w:eastAsia="Times New Roman"/>
        </w:rPr>
        <w:t xml:space="preserve">the </w:t>
      </w:r>
      <w:r w:rsidRPr="00731491">
        <w:rPr>
          <w:rFonts w:eastAsia="Times New Roman"/>
        </w:rPr>
        <w:t>appropriate kind of work</w:t>
      </w:r>
      <w:r>
        <w:rPr>
          <w:rFonts w:eastAsia="Times New Roman"/>
        </w:rPr>
        <w:t>,</w:t>
      </w:r>
      <w:r w:rsidRPr="00731491">
        <w:rPr>
          <w:rFonts w:eastAsia="Times New Roman"/>
        </w:rPr>
        <w:t xml:space="preserve"> with disclosure, with talking about how they tell their potential employers about their offending history.</w:t>
      </w:r>
      <w:r>
        <w:t xml:space="preserve"> </w:t>
      </w:r>
      <w:r w:rsidRPr="00731491">
        <w:rPr>
          <w:rFonts w:eastAsia="Times New Roman"/>
        </w:rPr>
        <w:t xml:space="preserve">They will </w:t>
      </w:r>
      <w:r>
        <w:rPr>
          <w:rFonts w:eastAsia="Times New Roman"/>
        </w:rPr>
        <w:t xml:space="preserve">possibly </w:t>
      </w:r>
      <w:r w:rsidRPr="00731491">
        <w:rPr>
          <w:rFonts w:eastAsia="Times New Roman"/>
        </w:rPr>
        <w:t>need support with getting a national insurance number</w:t>
      </w:r>
      <w:r>
        <w:rPr>
          <w:rFonts w:eastAsia="Times New Roman"/>
        </w:rPr>
        <w:t xml:space="preserve"> and</w:t>
      </w:r>
      <w:r w:rsidRPr="00731491">
        <w:rPr>
          <w:rFonts w:eastAsia="Times New Roman"/>
        </w:rPr>
        <w:t xml:space="preserve"> getting a bank account. There is a huge level and range of steps </w:t>
      </w:r>
      <w:r w:rsidR="005B1E32">
        <w:rPr>
          <w:rFonts w:eastAsia="Times New Roman"/>
        </w:rPr>
        <w:t xml:space="preserve">that </w:t>
      </w:r>
      <w:r w:rsidRPr="00731491">
        <w:rPr>
          <w:rFonts w:eastAsia="Times New Roman"/>
        </w:rPr>
        <w:t>somebody has to go through to be what we call job ready. I really support the focus on employment that the Ministry of Justice has, but it is not focused enough on the underpinning and what has to happen before that</w:t>
      </w:r>
      <w:r>
        <w:rPr>
          <w:rFonts w:eastAsia="Times New Roman"/>
        </w:rPr>
        <w:t>,</w:t>
      </w:r>
      <w:r w:rsidRPr="00731491">
        <w:rPr>
          <w:rFonts w:eastAsia="Times New Roman"/>
        </w:rPr>
        <w:t xml:space="preserve"> particularly for women</w:t>
      </w:r>
      <w:r>
        <w:rPr>
          <w:rFonts w:eastAsia="Times New Roman"/>
        </w:rPr>
        <w:t>,</w:t>
      </w:r>
      <w:r w:rsidRPr="00731491">
        <w:rPr>
          <w:rFonts w:eastAsia="Times New Roman"/>
        </w:rPr>
        <w:t xml:space="preserve"> to </w:t>
      </w:r>
      <w:r w:rsidR="0027084E">
        <w:rPr>
          <w:rFonts w:eastAsia="Times New Roman"/>
        </w:rPr>
        <w:t xml:space="preserve">make </w:t>
      </w:r>
      <w:r w:rsidRPr="00731491">
        <w:rPr>
          <w:rFonts w:eastAsia="Times New Roman"/>
        </w:rPr>
        <w:t>sure that they can get into jobs on release.</w:t>
      </w:r>
      <w:r>
        <w:t xml:space="preserve"> </w:t>
      </w:r>
    </w:p>
    <w:p w:rsidR="00700447" w:rsidP="00700447">
      <w:pPr>
        <w:pStyle w:val="Remark"/>
      </w:pPr>
      <w:sdt>
        <w:sdtPr>
          <w:alias w:val="Member"/>
          <w:tag w:val="&lt;Member mnisId='4854' dodsId=''&gt;"/>
          <w:id w:val="390937657"/>
          <w:placeholder>
            <w:docPart w:val="26A191D3494C491195030208E5C2BEBB"/>
          </w:placeholder>
          <w:richText/>
        </w:sdtPr>
        <w:sdtContent>
          <w:r w:rsidRPr="00EF11F3">
            <w:rPr>
              <w:b/>
            </w:rPr>
            <w:t>James Daly:</w:t>
          </w:r>
        </w:sdtContent>
      </w:sdt>
      <w:r>
        <w:t xml:space="preserve"> </w:t>
      </w:r>
      <w:r w:rsidRPr="00731491">
        <w:t>That has been very helpful</w:t>
      </w:r>
      <w:r w:rsidR="0027084E">
        <w:t>;</w:t>
      </w:r>
      <w:r w:rsidRPr="00731491">
        <w:t xml:space="preserve"> thank you very much indeed.</w:t>
      </w:r>
      <w:r>
        <w:t xml:space="preserve"> </w:t>
      </w:r>
    </w:p>
    <w:p w:rsidR="00700447" w:rsidRPr="00EF11F3" w:rsidP="00700447">
      <w:pPr>
        <w:pStyle w:val="Question"/>
        <w:numPr>
          <w:ilvl w:val="0"/>
          <w:numId w:val="9"/>
        </w:numPr>
        <w:rPr>
          <w:rFonts w:eastAsia="Times New Roman"/>
        </w:rPr>
      </w:pPr>
      <w:sdt>
        <w:sdtPr>
          <w:alias w:val="Member"/>
          <w:tag w:val="&lt;Member mnisId='4745' dodsId=''&gt;"/>
          <w:id w:val="-135648152"/>
          <w:placeholder>
            <w:docPart w:val="26A191D3494C491195030208E5C2BEBB"/>
          </w:placeholder>
          <w:richText/>
        </w:sdtPr>
        <w:sdtContent>
          <w:r w:rsidRPr="00EF11F3">
            <w:rPr>
              <w:b/>
            </w:rPr>
            <w:t>Rob Butler:</w:t>
          </w:r>
        </w:sdtContent>
      </w:sdt>
      <w:r>
        <w:t xml:space="preserve"> </w:t>
      </w:r>
      <w:r w:rsidRPr="00731491">
        <w:rPr>
          <w:rFonts w:eastAsia="Times New Roman"/>
        </w:rPr>
        <w:t xml:space="preserve">I am going to take us to exactly the area of questioning that my colleague just referred to and ask Ms Cooney first, for a fairly obvious reason, how </w:t>
      </w:r>
      <w:r w:rsidR="002F22C0">
        <w:rPr>
          <w:rFonts w:eastAsia="Times New Roman"/>
        </w:rPr>
        <w:t xml:space="preserve">you </w:t>
      </w:r>
      <w:r w:rsidRPr="00731491">
        <w:rPr>
          <w:rFonts w:eastAsia="Times New Roman"/>
        </w:rPr>
        <w:t>would assess the overall quality of education provision across the female estate</w:t>
      </w:r>
      <w:r w:rsidR="002F22C0">
        <w:rPr>
          <w:rFonts w:eastAsia="Times New Roman"/>
        </w:rPr>
        <w:t>.</w:t>
      </w:r>
      <w:r>
        <w:t xml:space="preserve"> </w:t>
      </w:r>
    </w:p>
    <w:p w:rsidR="00700447" w:rsidP="00700447">
      <w:pPr>
        <w:pStyle w:val="Answer"/>
        <w:rPr>
          <w:rFonts w:eastAsia="Times New Roman"/>
        </w:rPr>
      </w:pPr>
      <w:sdt>
        <w:sdtPr>
          <w:alias w:val="Witness"/>
          <w:id w:val="496319748"/>
          <w:placeholder>
            <w:docPart w:val="26A191D3494C491195030208E5C2BEBB"/>
          </w:placeholder>
          <w:richText/>
        </w:sdtPr>
        <w:sdtContent>
          <w:r w:rsidRPr="00EF11F3">
            <w:rPr>
              <w:b/>
              <w:i/>
            </w:rPr>
            <w:t>Francesca Cooney:</w:t>
          </w:r>
        </w:sdtContent>
      </w:sdt>
      <w:r>
        <w:t xml:space="preserve"> </w:t>
      </w:r>
      <w:r>
        <w:rPr>
          <w:rFonts w:eastAsia="Times New Roman"/>
        </w:rPr>
        <w:t>W</w:t>
      </w:r>
      <w:r w:rsidRPr="00731491">
        <w:rPr>
          <w:rFonts w:eastAsia="Times New Roman"/>
        </w:rPr>
        <w:t>hen we compare it to the male estate, it is a very rosy picture because</w:t>
      </w:r>
      <w:r>
        <w:rPr>
          <w:rFonts w:eastAsia="Times New Roman"/>
        </w:rPr>
        <w:t>,</w:t>
      </w:r>
      <w:r w:rsidRPr="00731491">
        <w:rPr>
          <w:rFonts w:eastAsia="Times New Roman"/>
        </w:rPr>
        <w:t xml:space="preserve"> generally</w:t>
      </w:r>
      <w:r>
        <w:rPr>
          <w:rFonts w:eastAsia="Times New Roman"/>
        </w:rPr>
        <w:t>,</w:t>
      </w:r>
      <w:r w:rsidRPr="00731491">
        <w:rPr>
          <w:rFonts w:eastAsia="Times New Roman"/>
        </w:rPr>
        <w:t xml:space="preserve"> it is far better than we see in male prisons</w:t>
      </w:r>
      <w:r>
        <w:rPr>
          <w:rFonts w:eastAsia="Times New Roman"/>
        </w:rPr>
        <w:t>. M</w:t>
      </w:r>
      <w:r w:rsidRPr="00731491">
        <w:rPr>
          <w:rFonts w:eastAsia="Times New Roman"/>
        </w:rPr>
        <w:t>ost</w:t>
      </w:r>
      <w:r>
        <w:rPr>
          <w:rFonts w:eastAsia="Times New Roman"/>
        </w:rPr>
        <w:t xml:space="preserve">, but not all, </w:t>
      </w:r>
      <w:r w:rsidRPr="00731491">
        <w:rPr>
          <w:rFonts w:eastAsia="Times New Roman"/>
        </w:rPr>
        <w:t>women</w:t>
      </w:r>
      <w:r>
        <w:t>’</w:t>
      </w:r>
      <w:r w:rsidRPr="00731491">
        <w:rPr>
          <w:rFonts w:eastAsia="Times New Roman"/>
        </w:rPr>
        <w:t>s prisons will get the top two judgments from Ofsted in Ofsted inspections.</w:t>
      </w:r>
      <w:r>
        <w:t xml:space="preserve"> </w:t>
      </w:r>
      <w:r w:rsidRPr="00731491">
        <w:rPr>
          <w:rFonts w:eastAsia="Times New Roman"/>
        </w:rPr>
        <w:t>Women</w:t>
      </w:r>
      <w:r>
        <w:t>’</w:t>
      </w:r>
      <w:r w:rsidRPr="00731491">
        <w:rPr>
          <w:rFonts w:eastAsia="Times New Roman"/>
        </w:rPr>
        <w:t>s prisons tend to have more activity places</w:t>
      </w:r>
      <w:r>
        <w:rPr>
          <w:rFonts w:eastAsia="Times New Roman"/>
        </w:rPr>
        <w:t xml:space="preserve">. They tend to have </w:t>
      </w:r>
      <w:r w:rsidRPr="00731491">
        <w:rPr>
          <w:rFonts w:eastAsia="Times New Roman"/>
        </w:rPr>
        <w:t>better attendance than we see in the male prisons, and certainly before Covid three</w:t>
      </w:r>
      <w:r>
        <w:rPr>
          <w:rFonts w:eastAsia="Times New Roman"/>
        </w:rPr>
        <w:t xml:space="preserve"> </w:t>
      </w:r>
      <w:r w:rsidRPr="00731491">
        <w:rPr>
          <w:rFonts w:eastAsia="Times New Roman"/>
        </w:rPr>
        <w:t>quarters of women were enjoying the education they were having in prison and thought that it would help them on their release. There are some positive outcomes in terms of education as it was running before Covid.</w:t>
      </w:r>
    </w:p>
    <w:p w:rsidR="00700447" w:rsidP="00700447">
      <w:pPr>
        <w:pStyle w:val="Answer"/>
        <w:rPr>
          <w:rFonts w:eastAsia="Times New Roman"/>
        </w:rPr>
      </w:pPr>
      <w:r w:rsidRPr="00731491">
        <w:rPr>
          <w:rFonts w:eastAsia="Times New Roman"/>
        </w:rPr>
        <w:t xml:space="preserve">Having said that, </w:t>
      </w:r>
      <w:r w:rsidR="00F9142B">
        <w:rPr>
          <w:rFonts w:eastAsia="Times New Roman"/>
        </w:rPr>
        <w:t xml:space="preserve">generally, </w:t>
      </w:r>
      <w:r>
        <w:rPr>
          <w:rFonts w:eastAsia="Times New Roman"/>
        </w:rPr>
        <w:t xml:space="preserve">in </w:t>
      </w:r>
      <w:r w:rsidRPr="00731491">
        <w:rPr>
          <w:rFonts w:eastAsia="Times New Roman"/>
        </w:rPr>
        <w:t>prison education for women</w:t>
      </w:r>
      <w:r w:rsidR="00F9142B">
        <w:rPr>
          <w:rFonts w:eastAsia="Times New Roman"/>
        </w:rPr>
        <w:t>,</w:t>
      </w:r>
      <w:r>
        <w:rPr>
          <w:rFonts w:eastAsia="Times New Roman"/>
        </w:rPr>
        <w:t xml:space="preserve"> I think </w:t>
      </w:r>
      <w:r w:rsidRPr="00731491">
        <w:rPr>
          <w:rFonts w:eastAsia="Times New Roman"/>
        </w:rPr>
        <w:t>the curriculum</w:t>
      </w:r>
      <w:r>
        <w:rPr>
          <w:rFonts w:eastAsia="Times New Roman"/>
        </w:rPr>
        <w:t xml:space="preserve"> </w:t>
      </w:r>
      <w:r w:rsidRPr="00731491">
        <w:rPr>
          <w:rFonts w:eastAsia="Times New Roman"/>
        </w:rPr>
        <w:t>is too narrow.</w:t>
      </w:r>
      <w:r>
        <w:t xml:space="preserve"> </w:t>
      </w:r>
      <w:r w:rsidRPr="00731491">
        <w:rPr>
          <w:rFonts w:eastAsia="Times New Roman"/>
        </w:rPr>
        <w:t>There are not enough high</w:t>
      </w:r>
      <w:r>
        <w:rPr>
          <w:rFonts w:eastAsia="Times New Roman"/>
        </w:rPr>
        <w:t>er-</w:t>
      </w:r>
      <w:r w:rsidRPr="00731491">
        <w:rPr>
          <w:rFonts w:eastAsia="Times New Roman"/>
        </w:rPr>
        <w:t>level courses.</w:t>
      </w:r>
      <w:r>
        <w:t xml:space="preserve"> </w:t>
      </w:r>
      <w:r w:rsidRPr="00731491">
        <w:rPr>
          <w:rFonts w:eastAsia="Times New Roman"/>
        </w:rPr>
        <w:t>There is nothing above GCSE level</w:t>
      </w:r>
      <w:r>
        <w:rPr>
          <w:rFonts w:eastAsia="Times New Roman"/>
        </w:rPr>
        <w:t>. F</w:t>
      </w:r>
      <w:r w:rsidRPr="00731491">
        <w:rPr>
          <w:rFonts w:eastAsia="Times New Roman"/>
        </w:rPr>
        <w:t xml:space="preserve">or women </w:t>
      </w:r>
      <w:r>
        <w:rPr>
          <w:rFonts w:eastAsia="Times New Roman"/>
        </w:rPr>
        <w:t xml:space="preserve">who </w:t>
      </w:r>
      <w:r w:rsidRPr="00731491">
        <w:rPr>
          <w:rFonts w:eastAsia="Times New Roman"/>
        </w:rPr>
        <w:t xml:space="preserve">either come in at that higher level, which is probably around 10% of women coming in, or for women who progress to that level during </w:t>
      </w:r>
      <w:r>
        <w:rPr>
          <w:rFonts w:eastAsia="Times New Roman"/>
        </w:rPr>
        <w:t>a</w:t>
      </w:r>
      <w:r w:rsidRPr="00731491">
        <w:rPr>
          <w:rFonts w:eastAsia="Times New Roman"/>
        </w:rPr>
        <w:t xml:space="preserve"> prison sentence</w:t>
      </w:r>
      <w:r>
        <w:rPr>
          <w:rFonts w:eastAsia="Times New Roman"/>
        </w:rPr>
        <w:t>,</w:t>
      </w:r>
      <w:r w:rsidRPr="00731491">
        <w:rPr>
          <w:rFonts w:eastAsia="Times New Roman"/>
        </w:rPr>
        <w:t xml:space="preserve"> there is not </w:t>
      </w:r>
      <w:r w:rsidR="00F9142B">
        <w:rPr>
          <w:rFonts w:eastAsia="Times New Roman"/>
        </w:rPr>
        <w:t xml:space="preserve">very </w:t>
      </w:r>
      <w:r w:rsidRPr="00731491">
        <w:rPr>
          <w:rFonts w:eastAsia="Times New Roman"/>
        </w:rPr>
        <w:t>much available for them. They might be asked to do something like become a mentor or a teaching assistant</w:t>
      </w:r>
      <w:r>
        <w:rPr>
          <w:rFonts w:eastAsia="Times New Roman"/>
        </w:rPr>
        <w:t>,</w:t>
      </w:r>
      <w:r w:rsidRPr="00731491">
        <w:rPr>
          <w:rFonts w:eastAsia="Times New Roman"/>
        </w:rPr>
        <w:t xml:space="preserve"> but there won</w:t>
      </w:r>
      <w:r>
        <w:t>’</w:t>
      </w:r>
      <w:r w:rsidRPr="00731491">
        <w:rPr>
          <w:rFonts w:eastAsia="Times New Roman"/>
        </w:rPr>
        <w:t xml:space="preserve">t be anything really within the prison </w:t>
      </w:r>
      <w:r>
        <w:rPr>
          <w:rFonts w:eastAsia="Times New Roman"/>
        </w:rPr>
        <w:t xml:space="preserve">that </w:t>
      </w:r>
      <w:r w:rsidRPr="00731491">
        <w:rPr>
          <w:rFonts w:eastAsia="Times New Roman"/>
        </w:rPr>
        <w:t xml:space="preserve">they can study. There is </w:t>
      </w:r>
      <w:r w:rsidR="002F22C0">
        <w:rPr>
          <w:rFonts w:eastAsia="Times New Roman"/>
        </w:rPr>
        <w:t xml:space="preserve">the </w:t>
      </w:r>
      <w:r w:rsidRPr="00731491">
        <w:rPr>
          <w:rFonts w:eastAsia="Times New Roman"/>
        </w:rPr>
        <w:t>Open University and the Prison</w:t>
      </w:r>
      <w:r>
        <w:rPr>
          <w:rFonts w:eastAsia="Times New Roman"/>
        </w:rPr>
        <w:t>ers’</w:t>
      </w:r>
      <w:r w:rsidRPr="00731491">
        <w:rPr>
          <w:rFonts w:eastAsia="Times New Roman"/>
        </w:rPr>
        <w:t xml:space="preserve"> Education Trust as well. We </w:t>
      </w:r>
      <w:r>
        <w:rPr>
          <w:rFonts w:eastAsia="Times New Roman"/>
        </w:rPr>
        <w:t xml:space="preserve">also </w:t>
      </w:r>
      <w:r w:rsidRPr="00731491">
        <w:rPr>
          <w:rFonts w:eastAsia="Times New Roman"/>
        </w:rPr>
        <w:t>support women by funding distance learning courses, but we cannot meet the need</w:t>
      </w:r>
      <w:r>
        <w:rPr>
          <w:rFonts w:eastAsia="Times New Roman"/>
        </w:rPr>
        <w:t>. W</w:t>
      </w:r>
      <w:r w:rsidRPr="00731491">
        <w:rPr>
          <w:rFonts w:eastAsia="Times New Roman"/>
        </w:rPr>
        <w:t>e cannot meet the number of applications that we get.</w:t>
      </w:r>
    </w:p>
    <w:p w:rsidR="00700447" w:rsidP="00700447">
      <w:pPr>
        <w:pStyle w:val="Answer"/>
      </w:pPr>
      <w:r>
        <w:rPr>
          <w:rFonts w:eastAsia="Times New Roman"/>
        </w:rPr>
        <w:t>T</w:t>
      </w:r>
      <w:r w:rsidRPr="00731491">
        <w:rPr>
          <w:rFonts w:eastAsia="Times New Roman"/>
        </w:rPr>
        <w:t xml:space="preserve">he other thing </w:t>
      </w:r>
      <w:r w:rsidR="00F9142B">
        <w:rPr>
          <w:rFonts w:eastAsia="Times New Roman"/>
        </w:rPr>
        <w:t>that</w:t>
      </w:r>
      <w:r w:rsidRPr="00731491">
        <w:rPr>
          <w:rFonts w:eastAsia="Times New Roman"/>
        </w:rPr>
        <w:t xml:space="preserve"> Ofsted often picks </w:t>
      </w:r>
      <w:r w:rsidR="00F9142B">
        <w:rPr>
          <w:rFonts w:eastAsia="Times New Roman"/>
        </w:rPr>
        <w:t xml:space="preserve">up </w:t>
      </w:r>
      <w:r w:rsidRPr="00731491">
        <w:rPr>
          <w:rFonts w:eastAsia="Times New Roman"/>
        </w:rPr>
        <w:t>on in women</w:t>
      </w:r>
      <w:r>
        <w:t>’</w:t>
      </w:r>
      <w:r w:rsidRPr="00731491">
        <w:rPr>
          <w:rFonts w:eastAsia="Times New Roman"/>
        </w:rPr>
        <w:t>s prisons is</w:t>
      </w:r>
      <w:r>
        <w:rPr>
          <w:rFonts w:eastAsia="Times New Roman"/>
        </w:rPr>
        <w:t xml:space="preserve"> that</w:t>
      </w:r>
      <w:r w:rsidRPr="00731491">
        <w:rPr>
          <w:rFonts w:eastAsia="Times New Roman"/>
        </w:rPr>
        <w:t xml:space="preserve"> there </w:t>
      </w:r>
      <w:r>
        <w:rPr>
          <w:rFonts w:eastAsia="Times New Roman"/>
        </w:rPr>
        <w:t>are not</w:t>
      </w:r>
      <w:r w:rsidRPr="00731491">
        <w:rPr>
          <w:rFonts w:eastAsia="Times New Roman"/>
        </w:rPr>
        <w:t xml:space="preserve"> enough creative and recreational activities.</w:t>
      </w:r>
      <w:r>
        <w:t xml:space="preserve"> </w:t>
      </w:r>
      <w:r w:rsidRPr="00731491">
        <w:rPr>
          <w:rFonts w:eastAsia="Times New Roman"/>
        </w:rPr>
        <w:t xml:space="preserve">These are the things </w:t>
      </w:r>
      <w:r w:rsidR="00F9142B">
        <w:rPr>
          <w:rFonts w:eastAsia="Times New Roman"/>
        </w:rPr>
        <w:t>that</w:t>
      </w:r>
      <w:r w:rsidRPr="00731491">
        <w:rPr>
          <w:rFonts w:eastAsia="Times New Roman"/>
        </w:rPr>
        <w:t xml:space="preserve"> really support women</w:t>
      </w:r>
      <w:r>
        <w:t>’</w:t>
      </w:r>
      <w:r w:rsidRPr="00731491">
        <w:rPr>
          <w:rFonts w:eastAsia="Times New Roman"/>
        </w:rPr>
        <w:t>s personal and social development and help</w:t>
      </w:r>
      <w:r w:rsidR="00F9142B">
        <w:rPr>
          <w:rFonts w:eastAsia="Times New Roman"/>
        </w:rPr>
        <w:t xml:space="preserve"> with</w:t>
      </w:r>
      <w:r>
        <w:rPr>
          <w:rFonts w:eastAsia="Times New Roman"/>
        </w:rPr>
        <w:t xml:space="preserve"> </w:t>
      </w:r>
      <w:r w:rsidRPr="00731491">
        <w:rPr>
          <w:rFonts w:eastAsia="Times New Roman"/>
        </w:rPr>
        <w:t>holistic enrichment activities.</w:t>
      </w:r>
      <w:r>
        <w:t xml:space="preserve"> </w:t>
      </w:r>
      <w:r w:rsidRPr="00731491">
        <w:rPr>
          <w:rFonts w:eastAsia="Times New Roman"/>
        </w:rPr>
        <w:t>There is not enough of that in the women</w:t>
      </w:r>
      <w:r>
        <w:t>’</w:t>
      </w:r>
      <w:r w:rsidRPr="00731491">
        <w:rPr>
          <w:rFonts w:eastAsia="Times New Roman"/>
        </w:rPr>
        <w:t>s estate generally.</w:t>
      </w:r>
      <w:r>
        <w:t xml:space="preserve"> </w:t>
      </w:r>
    </w:p>
    <w:p w:rsidR="00700447" w:rsidRPr="00EF11F3" w:rsidP="00700447">
      <w:pPr>
        <w:pStyle w:val="Question"/>
        <w:numPr>
          <w:ilvl w:val="0"/>
          <w:numId w:val="9"/>
        </w:numPr>
        <w:rPr>
          <w:rFonts w:eastAsia="Times New Roman"/>
        </w:rPr>
      </w:pPr>
      <w:sdt>
        <w:sdtPr>
          <w:alias w:val="Member"/>
          <w:tag w:val="&lt;Member mnisId='4745' dodsId=''&gt;"/>
          <w:id w:val="141240935"/>
          <w:placeholder>
            <w:docPart w:val="26A191D3494C491195030208E5C2BEBB"/>
          </w:placeholder>
          <w:richText/>
        </w:sdtPr>
        <w:sdtContent>
          <w:r w:rsidRPr="00EF11F3">
            <w:rPr>
              <w:b/>
            </w:rPr>
            <w:t>Rob Butler:</w:t>
          </w:r>
        </w:sdtContent>
      </w:sdt>
      <w:r>
        <w:t xml:space="preserve"> </w:t>
      </w:r>
      <w:r w:rsidRPr="00731491">
        <w:rPr>
          <w:rFonts w:eastAsia="Times New Roman"/>
        </w:rPr>
        <w:t>What about the training side?</w:t>
      </w:r>
      <w:r>
        <w:t xml:space="preserve"> </w:t>
      </w:r>
      <w:r w:rsidRPr="00731491">
        <w:rPr>
          <w:rFonts w:eastAsia="Times New Roman"/>
        </w:rPr>
        <w:t>You mentioned earlier careers</w:t>
      </w:r>
      <w:r w:rsidR="00F9142B">
        <w:rPr>
          <w:rFonts w:eastAsia="Times New Roman"/>
        </w:rPr>
        <w:t xml:space="preserve"> and</w:t>
      </w:r>
      <w:r w:rsidRPr="00731491">
        <w:rPr>
          <w:rFonts w:eastAsia="Times New Roman"/>
        </w:rPr>
        <w:t xml:space="preserve"> not courses.</w:t>
      </w:r>
      <w:r>
        <w:t xml:space="preserve"> </w:t>
      </w:r>
      <w:r w:rsidRPr="00731491">
        <w:rPr>
          <w:rFonts w:eastAsia="Times New Roman"/>
        </w:rPr>
        <w:t>I remember visiting a women</w:t>
      </w:r>
      <w:r>
        <w:t>’</w:t>
      </w:r>
      <w:r w:rsidRPr="00731491">
        <w:rPr>
          <w:rFonts w:eastAsia="Times New Roman"/>
        </w:rPr>
        <w:t>s prison where Halfords ran a training workshop and actually provided jobs for those who successfully passed through.</w:t>
      </w:r>
      <w:r>
        <w:t xml:space="preserve"> </w:t>
      </w:r>
      <w:r w:rsidRPr="00731491">
        <w:rPr>
          <w:rFonts w:eastAsia="Times New Roman"/>
        </w:rPr>
        <w:t>That was a few years ago and I am not sure if it is still in place</w:t>
      </w:r>
      <w:r>
        <w:rPr>
          <w:rFonts w:eastAsia="Times New Roman"/>
        </w:rPr>
        <w:t>. H</w:t>
      </w:r>
      <w:r w:rsidRPr="00731491">
        <w:rPr>
          <w:rFonts w:eastAsia="Times New Roman"/>
        </w:rPr>
        <w:t>ow well set up do you think training opportunities are in the women</w:t>
      </w:r>
      <w:r>
        <w:t>’</w:t>
      </w:r>
      <w:r w:rsidRPr="00731491">
        <w:rPr>
          <w:rFonts w:eastAsia="Times New Roman"/>
        </w:rPr>
        <w:t>s estate</w:t>
      </w:r>
      <w:r>
        <w:rPr>
          <w:rFonts w:eastAsia="Times New Roman"/>
        </w:rPr>
        <w:t>?</w:t>
      </w:r>
    </w:p>
    <w:p w:rsidR="00700447" w:rsidP="00700447">
      <w:pPr>
        <w:pStyle w:val="Answer"/>
      </w:pPr>
      <w:sdt>
        <w:sdtPr>
          <w:alias w:val="Witness"/>
          <w:id w:val="-924418448"/>
          <w:placeholder>
            <w:docPart w:val="26A191D3494C491195030208E5C2BEBB"/>
          </w:placeholder>
          <w:richText/>
        </w:sdtPr>
        <w:sdtContent>
          <w:r w:rsidRPr="00EF11F3">
            <w:rPr>
              <w:b/>
              <w:i/>
            </w:rPr>
            <w:t>Francesca Cooney:</w:t>
          </w:r>
        </w:sdtContent>
      </w:sdt>
      <w:r>
        <w:t xml:space="preserve"> </w:t>
      </w:r>
      <w:r w:rsidRPr="00731491">
        <w:rPr>
          <w:rFonts w:eastAsia="Times New Roman"/>
        </w:rPr>
        <w:t>To be honest, I think they are few and far between.</w:t>
      </w:r>
      <w:r>
        <w:t xml:space="preserve"> </w:t>
      </w:r>
      <w:r w:rsidRPr="00731491">
        <w:rPr>
          <w:rFonts w:eastAsia="Times New Roman"/>
        </w:rPr>
        <w:t>The Halford</w:t>
      </w:r>
      <w:r>
        <w:t>s’</w:t>
      </w:r>
      <w:r w:rsidRPr="00731491">
        <w:rPr>
          <w:rFonts w:eastAsia="Times New Roman"/>
        </w:rPr>
        <w:t xml:space="preserve"> workshop, wh</w:t>
      </w:r>
      <w:r>
        <w:rPr>
          <w:rFonts w:eastAsia="Times New Roman"/>
        </w:rPr>
        <w:t>i</w:t>
      </w:r>
      <w:r w:rsidRPr="00731491">
        <w:rPr>
          <w:rFonts w:eastAsia="Times New Roman"/>
        </w:rPr>
        <w:t>ch is brilliant, is still available at Drake Hall</w:t>
      </w:r>
      <w:r>
        <w:rPr>
          <w:rFonts w:eastAsia="Times New Roman"/>
        </w:rPr>
        <w:t xml:space="preserve">. </w:t>
      </w:r>
      <w:r w:rsidR="00F9142B">
        <w:rPr>
          <w:rFonts w:eastAsia="Times New Roman"/>
        </w:rPr>
        <w:t>T</w:t>
      </w:r>
      <w:r w:rsidRPr="00731491">
        <w:rPr>
          <w:rFonts w:eastAsia="Times New Roman"/>
        </w:rPr>
        <w:t xml:space="preserve">he thing with initiatives like this </w:t>
      </w:r>
      <w:r>
        <w:rPr>
          <w:rFonts w:eastAsia="Times New Roman"/>
        </w:rPr>
        <w:t xml:space="preserve">is </w:t>
      </w:r>
      <w:r w:rsidR="00F9142B">
        <w:rPr>
          <w:rFonts w:eastAsia="Times New Roman"/>
        </w:rPr>
        <w:t xml:space="preserve">that </w:t>
      </w:r>
      <w:r>
        <w:rPr>
          <w:rFonts w:eastAsia="Times New Roman"/>
        </w:rPr>
        <w:t>only</w:t>
      </w:r>
      <w:r w:rsidRPr="00731491">
        <w:rPr>
          <w:rFonts w:eastAsia="Times New Roman"/>
        </w:rPr>
        <w:t xml:space="preserve"> 10 or 15 women can go through them at a time, and they are few and far between.</w:t>
      </w:r>
      <w:r>
        <w:t xml:space="preserve"> </w:t>
      </w:r>
      <w:r w:rsidRPr="00731491">
        <w:rPr>
          <w:rFonts w:eastAsia="Times New Roman"/>
        </w:rPr>
        <w:t>There are not enough training opportunities</w:t>
      </w:r>
      <w:r>
        <w:rPr>
          <w:rFonts w:eastAsia="Times New Roman"/>
        </w:rPr>
        <w:t>,</w:t>
      </w:r>
      <w:r w:rsidRPr="00731491">
        <w:rPr>
          <w:rFonts w:eastAsia="Times New Roman"/>
        </w:rPr>
        <w:t xml:space="preserve"> and there are not enough links between employers and prisoners. There is a little bit</w:t>
      </w:r>
      <w:r>
        <w:rPr>
          <w:rFonts w:eastAsia="Times New Roman"/>
        </w:rPr>
        <w:t xml:space="preserve"> and it</w:t>
      </w:r>
      <w:r w:rsidRPr="00731491">
        <w:rPr>
          <w:rFonts w:eastAsia="Times New Roman"/>
        </w:rPr>
        <w:t xml:space="preserve"> tends to be a </w:t>
      </w:r>
      <w:r>
        <w:rPr>
          <w:rFonts w:eastAsia="Times New Roman"/>
        </w:rPr>
        <w:t>little</w:t>
      </w:r>
      <w:r w:rsidRPr="00731491">
        <w:rPr>
          <w:rFonts w:eastAsia="Times New Roman"/>
        </w:rPr>
        <w:t xml:space="preserve"> better in the two open prisons that we have.</w:t>
      </w:r>
      <w:r>
        <w:t xml:space="preserve"> </w:t>
      </w:r>
    </w:p>
    <w:p w:rsidR="00700447" w:rsidP="00700447">
      <w:pPr>
        <w:pStyle w:val="Answer"/>
      </w:pPr>
      <w:r>
        <w:rPr>
          <w:rFonts w:eastAsia="Times New Roman"/>
        </w:rPr>
        <w:t>W</w:t>
      </w:r>
      <w:r w:rsidRPr="00731491">
        <w:rPr>
          <w:rFonts w:eastAsia="Times New Roman"/>
        </w:rPr>
        <w:t>e mentioned the New Futures Network earlier, which is the</w:t>
      </w:r>
      <w:r>
        <w:rPr>
          <w:rFonts w:eastAsia="Times New Roman"/>
        </w:rPr>
        <w:t xml:space="preserve"> </w:t>
      </w:r>
      <w:r w:rsidRPr="00731491">
        <w:rPr>
          <w:rFonts w:eastAsia="Times New Roman"/>
        </w:rPr>
        <w:t xml:space="preserve">brokering scheme the </w:t>
      </w:r>
      <w:r>
        <w:rPr>
          <w:rFonts w:eastAsia="Times New Roman"/>
        </w:rPr>
        <w:t>P</w:t>
      </w:r>
      <w:r w:rsidRPr="00731491">
        <w:rPr>
          <w:rFonts w:eastAsia="Times New Roman"/>
        </w:rPr>
        <w:t>rison Service has to make links between employers and prisons. My understanding is that there is only one broker for the whole of the women</w:t>
      </w:r>
      <w:r>
        <w:t>’</w:t>
      </w:r>
      <w:r w:rsidRPr="00731491">
        <w:rPr>
          <w:rFonts w:eastAsia="Times New Roman"/>
        </w:rPr>
        <w:t>s estate</w:t>
      </w:r>
      <w:r>
        <w:rPr>
          <w:rFonts w:eastAsia="Times New Roman"/>
        </w:rPr>
        <w:t>,</w:t>
      </w:r>
      <w:r w:rsidRPr="00731491">
        <w:rPr>
          <w:rFonts w:eastAsia="Times New Roman"/>
        </w:rPr>
        <w:t xml:space="preserve"> looking after 10 prisons.</w:t>
      </w:r>
      <w:r>
        <w:t xml:space="preserve"> </w:t>
      </w:r>
      <w:r w:rsidRPr="00731491">
        <w:rPr>
          <w:rFonts w:eastAsia="Times New Roman"/>
        </w:rPr>
        <w:t>I do not think enough work is being d</w:t>
      </w:r>
      <w:r>
        <w:rPr>
          <w:rFonts w:eastAsia="Times New Roman"/>
        </w:rPr>
        <w:t>one</w:t>
      </w:r>
      <w:r w:rsidRPr="00731491">
        <w:rPr>
          <w:rFonts w:eastAsia="Times New Roman"/>
        </w:rPr>
        <w:t xml:space="preserve"> to really look at what the employment needs </w:t>
      </w:r>
      <w:r>
        <w:rPr>
          <w:rFonts w:eastAsia="Times New Roman"/>
        </w:rPr>
        <w:t>of</w:t>
      </w:r>
      <w:r w:rsidRPr="00731491">
        <w:rPr>
          <w:rFonts w:eastAsia="Times New Roman"/>
        </w:rPr>
        <w:t xml:space="preserve"> women are in relation to their caring responsibilities.</w:t>
      </w:r>
      <w:r>
        <w:t xml:space="preserve"> </w:t>
      </w:r>
      <w:r w:rsidRPr="00731491">
        <w:rPr>
          <w:rFonts w:eastAsia="Times New Roman"/>
        </w:rPr>
        <w:t xml:space="preserve">Both the female offender </w:t>
      </w:r>
      <w:r>
        <w:rPr>
          <w:rFonts w:eastAsia="Times New Roman"/>
        </w:rPr>
        <w:t>s</w:t>
      </w:r>
      <w:r w:rsidRPr="00731491">
        <w:rPr>
          <w:rFonts w:eastAsia="Times New Roman"/>
        </w:rPr>
        <w:t xml:space="preserve">trategy and the </w:t>
      </w:r>
      <w:r>
        <w:rPr>
          <w:rFonts w:eastAsia="Times New Roman"/>
        </w:rPr>
        <w:t>e</w:t>
      </w:r>
      <w:r w:rsidRPr="00731491">
        <w:rPr>
          <w:rFonts w:eastAsia="Times New Roman"/>
        </w:rPr>
        <w:t xml:space="preserve">ducation and employment strategy committed to more employment opportunities for women but </w:t>
      </w:r>
      <w:r>
        <w:rPr>
          <w:rFonts w:eastAsia="Times New Roman"/>
        </w:rPr>
        <w:t>aligned</w:t>
      </w:r>
      <w:r w:rsidRPr="00731491">
        <w:rPr>
          <w:rFonts w:eastAsia="Times New Roman"/>
        </w:rPr>
        <w:t xml:space="preserve"> with their caring responsibilities</w:t>
      </w:r>
      <w:r>
        <w:rPr>
          <w:rFonts w:eastAsia="Times New Roman"/>
        </w:rPr>
        <w:t>,</w:t>
      </w:r>
      <w:r w:rsidRPr="00731491">
        <w:rPr>
          <w:rFonts w:eastAsia="Times New Roman"/>
        </w:rPr>
        <w:t xml:space="preserve"> and I do not think we are seeing enough work being done in that area.</w:t>
      </w:r>
      <w:r>
        <w:t xml:space="preserve"> </w:t>
      </w:r>
    </w:p>
    <w:p w:rsidR="00700447" w:rsidP="00700447">
      <w:pPr>
        <w:pStyle w:val="Question"/>
        <w:numPr>
          <w:ilvl w:val="0"/>
          <w:numId w:val="9"/>
        </w:numPr>
        <w:rPr>
          <w:rFonts w:eastAsia="Times New Roman"/>
        </w:rPr>
      </w:pPr>
      <w:sdt>
        <w:sdtPr>
          <w:alias w:val="Member"/>
          <w:tag w:val="&lt;Member mnisId='4745' dodsId=''&gt;"/>
          <w:id w:val="976574316"/>
          <w:placeholder>
            <w:docPart w:val="26A191D3494C491195030208E5C2BEBB"/>
          </w:placeholder>
          <w:richText/>
        </w:sdtPr>
        <w:sdtContent>
          <w:r w:rsidRPr="00BE3B70">
            <w:rPr>
              <w:b/>
            </w:rPr>
            <w:t>Rob Butler:</w:t>
          </w:r>
        </w:sdtContent>
      </w:sdt>
      <w:r>
        <w:t xml:space="preserve"> </w:t>
      </w:r>
      <w:r w:rsidRPr="00731491">
        <w:rPr>
          <w:rFonts w:eastAsia="Times New Roman"/>
        </w:rPr>
        <w:t>Ms Platt, I</w:t>
      </w:r>
      <w:r>
        <w:rPr>
          <w:rFonts w:eastAsia="Times New Roman"/>
        </w:rPr>
        <w:t xml:space="preserve"> deliberately went to Ms Cooney</w:t>
      </w:r>
      <w:r w:rsidRPr="00731491">
        <w:rPr>
          <w:rFonts w:eastAsia="Times New Roman"/>
        </w:rPr>
        <w:t xml:space="preserve"> first to get an across</w:t>
      </w:r>
      <w:r>
        <w:rPr>
          <w:rFonts w:eastAsia="Times New Roman"/>
        </w:rPr>
        <w:t>-</w:t>
      </w:r>
      <w:r w:rsidRPr="00731491">
        <w:rPr>
          <w:rFonts w:eastAsia="Times New Roman"/>
        </w:rPr>
        <w:t>the</w:t>
      </w:r>
      <w:r>
        <w:rPr>
          <w:rFonts w:eastAsia="Times New Roman"/>
        </w:rPr>
        <w:t>-</w:t>
      </w:r>
      <w:r w:rsidRPr="00731491">
        <w:rPr>
          <w:rFonts w:eastAsia="Times New Roman"/>
        </w:rPr>
        <w:t>estate piece because it is a bit unfair to ask you to mark your own homework in the four women</w:t>
      </w:r>
      <w:r>
        <w:t>’</w:t>
      </w:r>
      <w:r w:rsidRPr="00731491">
        <w:rPr>
          <w:rFonts w:eastAsia="Times New Roman"/>
        </w:rPr>
        <w:t xml:space="preserve">s prisons </w:t>
      </w:r>
      <w:r>
        <w:rPr>
          <w:rFonts w:eastAsia="Times New Roman"/>
        </w:rPr>
        <w:t xml:space="preserve">that </w:t>
      </w:r>
      <w:r w:rsidRPr="00731491">
        <w:rPr>
          <w:rFonts w:eastAsia="Times New Roman"/>
        </w:rPr>
        <w:t xml:space="preserve">you operate in, </w:t>
      </w:r>
      <w:r>
        <w:rPr>
          <w:rFonts w:eastAsia="Times New Roman"/>
        </w:rPr>
        <w:t>and</w:t>
      </w:r>
      <w:r w:rsidR="00F9142B">
        <w:rPr>
          <w:rFonts w:eastAsia="Times New Roman"/>
        </w:rPr>
        <w:t>,</w:t>
      </w:r>
      <w:r w:rsidRPr="00731491">
        <w:rPr>
          <w:rFonts w:eastAsia="Times New Roman"/>
        </w:rPr>
        <w:t xml:space="preserve"> equally</w:t>
      </w:r>
      <w:r>
        <w:rPr>
          <w:rFonts w:eastAsia="Times New Roman"/>
        </w:rPr>
        <w:t>,</w:t>
      </w:r>
      <w:r w:rsidRPr="00731491">
        <w:rPr>
          <w:rFonts w:eastAsia="Times New Roman"/>
        </w:rPr>
        <w:t xml:space="preserve"> to talk about</w:t>
      </w:r>
      <w:r w:rsidR="00F9142B">
        <w:rPr>
          <w:rFonts w:eastAsia="Times New Roman"/>
        </w:rPr>
        <w:t xml:space="preserve"> your</w:t>
      </w:r>
      <w:r w:rsidRPr="00731491">
        <w:rPr>
          <w:rFonts w:eastAsia="Times New Roman"/>
        </w:rPr>
        <w:t xml:space="preserve"> competitors.</w:t>
      </w:r>
      <w:r>
        <w:t xml:space="preserve"> </w:t>
      </w:r>
      <w:r w:rsidRPr="00731491">
        <w:rPr>
          <w:rFonts w:eastAsia="Times New Roman"/>
        </w:rPr>
        <w:t>How well do you feel you are addressing women</w:t>
      </w:r>
      <w:r>
        <w:t>’</w:t>
      </w:r>
      <w:r w:rsidRPr="00731491">
        <w:rPr>
          <w:rFonts w:eastAsia="Times New Roman"/>
        </w:rPr>
        <w:t>s educational and training needs in the four prisons where you operat</w:t>
      </w:r>
      <w:r>
        <w:rPr>
          <w:rFonts w:eastAsia="Times New Roman"/>
        </w:rPr>
        <w:t>e</w:t>
      </w:r>
      <w:r w:rsidRPr="00731491">
        <w:rPr>
          <w:rFonts w:eastAsia="Times New Roman"/>
        </w:rPr>
        <w:t>?</w:t>
      </w:r>
      <w:r>
        <w:t xml:space="preserve"> </w:t>
      </w:r>
      <w:r w:rsidRPr="00731491">
        <w:rPr>
          <w:rFonts w:eastAsia="Times New Roman"/>
        </w:rPr>
        <w:t>How would you answer the</w:t>
      </w:r>
      <w:r>
        <w:t xml:space="preserve"> </w:t>
      </w:r>
      <w:r w:rsidRPr="00731491">
        <w:rPr>
          <w:rFonts w:eastAsia="Times New Roman"/>
        </w:rPr>
        <w:t>broad criticisms</w:t>
      </w:r>
      <w:r>
        <w:rPr>
          <w:rFonts w:eastAsia="Times New Roman"/>
        </w:rPr>
        <w:t>,</w:t>
      </w:r>
      <w:r w:rsidRPr="00731491">
        <w:rPr>
          <w:rFonts w:eastAsia="Times New Roman"/>
        </w:rPr>
        <w:t xml:space="preserve"> </w:t>
      </w:r>
      <w:r>
        <w:rPr>
          <w:rFonts w:eastAsia="Times New Roman"/>
        </w:rPr>
        <w:t>which</w:t>
      </w:r>
      <w:r w:rsidRPr="00731491">
        <w:rPr>
          <w:rFonts w:eastAsia="Times New Roman"/>
        </w:rPr>
        <w:t xml:space="preserve"> were not necessarily directed at your company</w:t>
      </w:r>
      <w:r>
        <w:rPr>
          <w:rFonts w:eastAsia="Times New Roman"/>
        </w:rPr>
        <w:t xml:space="preserve">, </w:t>
      </w:r>
      <w:r w:rsidRPr="00731491">
        <w:rPr>
          <w:rFonts w:eastAsia="Times New Roman"/>
        </w:rPr>
        <w:t>th</w:t>
      </w:r>
      <w:r>
        <w:rPr>
          <w:rFonts w:eastAsia="Times New Roman"/>
        </w:rPr>
        <w:t>at</w:t>
      </w:r>
      <w:r w:rsidRPr="00731491">
        <w:rPr>
          <w:rFonts w:eastAsia="Times New Roman"/>
        </w:rPr>
        <w:t xml:space="preserve"> g</w:t>
      </w:r>
      <w:r>
        <w:rPr>
          <w:rFonts w:eastAsia="Times New Roman"/>
        </w:rPr>
        <w:t>e</w:t>
      </w:r>
      <w:r w:rsidRPr="00731491">
        <w:rPr>
          <w:rFonts w:eastAsia="Times New Roman"/>
        </w:rPr>
        <w:t>neral</w:t>
      </w:r>
      <w:r>
        <w:rPr>
          <w:rFonts w:eastAsia="Times New Roman"/>
        </w:rPr>
        <w:t>ly</w:t>
      </w:r>
      <w:r w:rsidRPr="00731491">
        <w:rPr>
          <w:rFonts w:eastAsia="Times New Roman"/>
        </w:rPr>
        <w:t xml:space="preserve"> provision is perhaps too narrow</w:t>
      </w:r>
      <w:r>
        <w:rPr>
          <w:rFonts w:eastAsia="Times New Roman"/>
        </w:rPr>
        <w:t>,</w:t>
      </w:r>
      <w:r w:rsidRPr="00731491">
        <w:rPr>
          <w:rFonts w:eastAsia="Times New Roman"/>
        </w:rPr>
        <w:t xml:space="preserve"> with not enough at a higher level</w:t>
      </w:r>
      <w:r>
        <w:rPr>
          <w:rFonts w:eastAsia="Times New Roman"/>
        </w:rPr>
        <w:t xml:space="preserve">? </w:t>
      </w:r>
    </w:p>
    <w:p w:rsidR="00F9142B" w:rsidP="00700447">
      <w:pPr>
        <w:pStyle w:val="Answer"/>
      </w:pPr>
      <w:sdt>
        <w:sdtPr>
          <w:rPr>
            <w:rFonts w:eastAsia="Times New Roman"/>
          </w:rPr>
          <w:alias w:val="Witness"/>
          <w:id w:val="1050423883"/>
          <w:placeholder>
            <w:docPart w:val="26A191D3494C491195030208E5C2BEBB"/>
          </w:placeholder>
          <w:richText/>
        </w:sdtPr>
        <w:sdtContent>
          <w:r w:rsidRPr="00BE3B70" w:rsidR="00700447">
            <w:rPr>
              <w:rFonts w:eastAsia="Times New Roman"/>
              <w:b/>
              <w:i/>
            </w:rPr>
            <w:t>Annick Platt:</w:t>
          </w:r>
        </w:sdtContent>
      </w:sdt>
      <w:r w:rsidR="00700447">
        <w:rPr>
          <w:rFonts w:eastAsia="Times New Roman"/>
        </w:rPr>
        <w:t xml:space="preserve"> </w:t>
      </w:r>
      <w:r w:rsidRPr="00731491" w:rsidR="00700447">
        <w:rPr>
          <w:rFonts w:eastAsia="Times New Roman"/>
        </w:rPr>
        <w:t>I would absolutely echo t</w:t>
      </w:r>
      <w:r w:rsidR="00700447">
        <w:rPr>
          <w:rFonts w:eastAsia="Times New Roman"/>
        </w:rPr>
        <w:t>he point that</w:t>
      </w:r>
      <w:r>
        <w:rPr>
          <w:rFonts w:eastAsia="Times New Roman"/>
        </w:rPr>
        <w:t>,</w:t>
      </w:r>
      <w:r w:rsidRPr="00731491" w:rsidR="00700447">
        <w:rPr>
          <w:rFonts w:eastAsia="Times New Roman"/>
        </w:rPr>
        <w:t xml:space="preserve"> compared to the male estate, the quality in the female estate is much better.</w:t>
      </w:r>
      <w:r w:rsidR="00700447">
        <w:t xml:space="preserve"> </w:t>
      </w:r>
      <w:r w:rsidRPr="00731491" w:rsidR="00700447">
        <w:rPr>
          <w:rFonts w:eastAsia="Times New Roman"/>
        </w:rPr>
        <w:t xml:space="preserve">We have one establishment at </w:t>
      </w:r>
      <w:r w:rsidR="00700447">
        <w:rPr>
          <w:rFonts w:eastAsia="Times New Roman"/>
        </w:rPr>
        <w:t>“</w:t>
      </w:r>
      <w:r w:rsidRPr="00731491" w:rsidR="00700447">
        <w:rPr>
          <w:rFonts w:eastAsia="Times New Roman"/>
        </w:rPr>
        <w:t>outstanding</w:t>
      </w:r>
      <w:r w:rsidR="00700447">
        <w:rPr>
          <w:rFonts w:eastAsia="Times New Roman"/>
        </w:rPr>
        <w:t>”</w:t>
      </w:r>
      <w:r w:rsidRPr="00731491" w:rsidR="00700447">
        <w:rPr>
          <w:rFonts w:eastAsia="Times New Roman"/>
        </w:rPr>
        <w:t xml:space="preserve"> and three at </w:t>
      </w:r>
      <w:r w:rsidR="00700447">
        <w:rPr>
          <w:rFonts w:eastAsia="Times New Roman"/>
        </w:rPr>
        <w:t>“</w:t>
      </w:r>
      <w:r w:rsidRPr="00731491" w:rsidR="00700447">
        <w:rPr>
          <w:rFonts w:eastAsia="Times New Roman"/>
        </w:rPr>
        <w:t>very good</w:t>
      </w:r>
      <w:r w:rsidR="00700447">
        <w:rPr>
          <w:rFonts w:eastAsia="Times New Roman"/>
        </w:rPr>
        <w:t>”, so</w:t>
      </w:r>
      <w:r>
        <w:rPr>
          <w:rFonts w:eastAsia="Times New Roman"/>
        </w:rPr>
        <w:t xml:space="preserve"> it is </w:t>
      </w:r>
      <w:r w:rsidRPr="00731491" w:rsidR="00700447">
        <w:rPr>
          <w:rFonts w:eastAsia="Times New Roman"/>
        </w:rPr>
        <w:t>an overall positive picture.</w:t>
      </w:r>
      <w:r w:rsidR="00700447">
        <w:t xml:space="preserve"> </w:t>
      </w:r>
    </w:p>
    <w:p w:rsidR="00F9142B" w:rsidP="00700447">
      <w:pPr>
        <w:pStyle w:val="Answer"/>
        <w:rPr>
          <w:rFonts w:eastAsia="Times New Roman"/>
        </w:rPr>
      </w:pPr>
      <w:r w:rsidRPr="00731491">
        <w:rPr>
          <w:rFonts w:eastAsia="Times New Roman"/>
        </w:rPr>
        <w:t>However, there are some pitfalls</w:t>
      </w:r>
      <w:r>
        <w:t xml:space="preserve"> </w:t>
      </w:r>
      <w:r w:rsidRPr="00731491">
        <w:rPr>
          <w:rFonts w:eastAsia="Times New Roman"/>
        </w:rPr>
        <w:t xml:space="preserve">and </w:t>
      </w:r>
      <w:r w:rsidR="002F22C0">
        <w:rPr>
          <w:rFonts w:eastAsia="Times New Roman"/>
        </w:rPr>
        <w:t xml:space="preserve">there is </w:t>
      </w:r>
      <w:r w:rsidRPr="00731491">
        <w:rPr>
          <w:rFonts w:eastAsia="Times New Roman"/>
        </w:rPr>
        <w:t>some more work to do, particularly around engagement and attendance.</w:t>
      </w:r>
      <w:r>
        <w:t xml:space="preserve"> </w:t>
      </w:r>
      <w:r>
        <w:rPr>
          <w:rFonts w:eastAsia="Times New Roman"/>
        </w:rPr>
        <w:t>I</w:t>
      </w:r>
      <w:r w:rsidRPr="00731491">
        <w:rPr>
          <w:rFonts w:eastAsia="Times New Roman"/>
        </w:rPr>
        <w:t>n the female estate</w:t>
      </w:r>
      <w:r>
        <w:rPr>
          <w:rFonts w:eastAsia="Times New Roman"/>
        </w:rPr>
        <w:t>,</w:t>
      </w:r>
      <w:r w:rsidRPr="00731491">
        <w:rPr>
          <w:rFonts w:eastAsia="Times New Roman"/>
        </w:rPr>
        <w:t xml:space="preserve"> even with the flex</w:t>
      </w:r>
      <w:r>
        <w:rPr>
          <w:rFonts w:eastAsia="Times New Roman"/>
        </w:rPr>
        <w:t>i</w:t>
      </w:r>
      <w:r w:rsidRPr="00731491">
        <w:rPr>
          <w:rFonts w:eastAsia="Times New Roman"/>
        </w:rPr>
        <w:t xml:space="preserve">bilities and perhaps </w:t>
      </w:r>
      <w:r>
        <w:rPr>
          <w:rFonts w:eastAsia="Times New Roman"/>
        </w:rPr>
        <w:t xml:space="preserve">more </w:t>
      </w:r>
      <w:r w:rsidRPr="00731491">
        <w:rPr>
          <w:rFonts w:eastAsia="Times New Roman"/>
        </w:rPr>
        <w:t xml:space="preserve">relaxed regime, attendance is still poor, at </w:t>
      </w:r>
      <w:r>
        <w:rPr>
          <w:rFonts w:eastAsia="Times New Roman"/>
        </w:rPr>
        <w:t xml:space="preserve">probably </w:t>
      </w:r>
      <w:r w:rsidRPr="00731491">
        <w:rPr>
          <w:rFonts w:eastAsia="Times New Roman"/>
        </w:rPr>
        <w:t xml:space="preserve">around 60%. We are delivering courses for 12 women and </w:t>
      </w:r>
      <w:r>
        <w:rPr>
          <w:rFonts w:eastAsia="Times New Roman"/>
        </w:rPr>
        <w:t xml:space="preserve">we are </w:t>
      </w:r>
      <w:r w:rsidRPr="00731491">
        <w:rPr>
          <w:rFonts w:eastAsia="Times New Roman"/>
        </w:rPr>
        <w:t xml:space="preserve">getting six or seven turning up in </w:t>
      </w:r>
      <w:r>
        <w:rPr>
          <w:rFonts w:eastAsia="Times New Roman"/>
        </w:rPr>
        <w:t xml:space="preserve">the </w:t>
      </w:r>
      <w:r w:rsidRPr="00731491">
        <w:rPr>
          <w:rFonts w:eastAsia="Times New Roman"/>
        </w:rPr>
        <w:t>class each time, and that is on a good day. There is much more to do</w:t>
      </w:r>
      <w:r>
        <w:rPr>
          <w:rFonts w:eastAsia="Times New Roman"/>
        </w:rPr>
        <w:t xml:space="preserve">. There is </w:t>
      </w:r>
      <w:r w:rsidRPr="00731491">
        <w:rPr>
          <w:rFonts w:eastAsia="Times New Roman"/>
        </w:rPr>
        <w:t>much more to do from a prison perspective to get that sequencing and the buy</w:t>
      </w:r>
      <w:r>
        <w:rPr>
          <w:rFonts w:eastAsia="Times New Roman"/>
        </w:rPr>
        <w:t>-</w:t>
      </w:r>
      <w:r w:rsidRPr="00731491">
        <w:rPr>
          <w:rFonts w:eastAsia="Times New Roman"/>
        </w:rPr>
        <w:t>in right. It is not because the women are not engaging.</w:t>
      </w:r>
      <w:r>
        <w:t xml:space="preserve"> </w:t>
      </w:r>
      <w:r w:rsidRPr="00731491">
        <w:rPr>
          <w:rFonts w:eastAsia="Times New Roman"/>
        </w:rPr>
        <w:t>It is because there is so much other activity happening at the same time</w:t>
      </w:r>
      <w:r w:rsidR="002F22C0">
        <w:rPr>
          <w:rFonts w:eastAsia="Times New Roman"/>
        </w:rPr>
        <w:t>,</w:t>
      </w:r>
      <w:r w:rsidRPr="00731491">
        <w:rPr>
          <w:rFonts w:eastAsia="Times New Roman"/>
        </w:rPr>
        <w:t xml:space="preserve"> and</w:t>
      </w:r>
      <w:r>
        <w:rPr>
          <w:rFonts w:eastAsia="Times New Roman"/>
        </w:rPr>
        <w:t>, again,</w:t>
      </w:r>
      <w:r w:rsidRPr="00731491">
        <w:rPr>
          <w:rFonts w:eastAsia="Times New Roman"/>
        </w:rPr>
        <w:t xml:space="preserve"> the sequencing is </w:t>
      </w:r>
      <w:r>
        <w:rPr>
          <w:rFonts w:eastAsia="Times New Roman"/>
        </w:rPr>
        <w:t xml:space="preserve">just </w:t>
      </w:r>
      <w:r w:rsidRPr="00731491">
        <w:rPr>
          <w:rFonts w:eastAsia="Times New Roman"/>
        </w:rPr>
        <w:t xml:space="preserve">not aligning. We absolutely need to get better </w:t>
      </w:r>
      <w:r>
        <w:rPr>
          <w:rFonts w:eastAsia="Times New Roman"/>
        </w:rPr>
        <w:t xml:space="preserve">improvement. </w:t>
      </w:r>
    </w:p>
    <w:p w:rsidR="00700447" w:rsidP="00700447">
      <w:pPr>
        <w:pStyle w:val="Answer"/>
        <w:rPr>
          <w:rFonts w:eastAsia="Times New Roman"/>
        </w:rPr>
      </w:pPr>
      <w:r>
        <w:rPr>
          <w:rFonts w:eastAsia="Times New Roman"/>
        </w:rPr>
        <w:t>I</w:t>
      </w:r>
      <w:r w:rsidRPr="00731491">
        <w:rPr>
          <w:rFonts w:eastAsia="Times New Roman"/>
        </w:rPr>
        <w:t xml:space="preserve"> </w:t>
      </w:r>
      <w:r w:rsidR="00F9142B">
        <w:rPr>
          <w:rFonts w:eastAsia="Times New Roman"/>
        </w:rPr>
        <w:t xml:space="preserve">absolutely </w:t>
      </w:r>
      <w:r w:rsidRPr="00731491">
        <w:rPr>
          <w:rFonts w:eastAsia="Times New Roman"/>
        </w:rPr>
        <w:t>totally agree about the breadth o</w:t>
      </w:r>
      <w:r>
        <w:rPr>
          <w:rFonts w:eastAsia="Times New Roman"/>
        </w:rPr>
        <w:t>f the</w:t>
      </w:r>
      <w:r w:rsidRPr="00731491">
        <w:rPr>
          <w:rFonts w:eastAsia="Times New Roman"/>
        </w:rPr>
        <w:t xml:space="preserve"> curriculum.</w:t>
      </w:r>
      <w:r>
        <w:t xml:space="preserve"> </w:t>
      </w:r>
      <w:r>
        <w:rPr>
          <w:rFonts w:eastAsia="Times New Roman"/>
        </w:rPr>
        <w:t>As to t</w:t>
      </w:r>
      <w:r w:rsidRPr="00731491">
        <w:rPr>
          <w:rFonts w:eastAsia="Times New Roman"/>
        </w:rPr>
        <w:t xml:space="preserve">he future direction of the curriculum, the jobs that the women will be leaving in many establishments will be jobs around technology and digital. We cannot prepare ourselves for that labour market and that workforce without the infrastructure in custody. </w:t>
      </w:r>
    </w:p>
    <w:p w:rsidR="00700447" w:rsidP="00700447">
      <w:pPr>
        <w:pStyle w:val="Answer"/>
        <w:rPr>
          <w:rFonts w:eastAsia="Times New Roman"/>
        </w:rPr>
      </w:pPr>
      <w:r w:rsidRPr="00731491">
        <w:rPr>
          <w:rFonts w:eastAsia="Times New Roman"/>
        </w:rPr>
        <w:t xml:space="preserve">There is a real emphasis on </w:t>
      </w:r>
      <w:r>
        <w:rPr>
          <w:rFonts w:eastAsia="Times New Roman"/>
        </w:rPr>
        <w:t xml:space="preserve">the </w:t>
      </w:r>
      <w:r w:rsidRPr="00731491">
        <w:rPr>
          <w:rFonts w:eastAsia="Times New Roman"/>
        </w:rPr>
        <w:t>change</w:t>
      </w:r>
      <w:r>
        <w:rPr>
          <w:rFonts w:eastAsia="Times New Roman"/>
        </w:rPr>
        <w:t xml:space="preserve"> </w:t>
      </w:r>
      <w:r w:rsidRPr="00731491">
        <w:rPr>
          <w:rFonts w:eastAsia="Times New Roman"/>
        </w:rPr>
        <w:t>in particular</w:t>
      </w:r>
      <w:r>
        <w:rPr>
          <w:rFonts w:eastAsia="Times New Roman"/>
        </w:rPr>
        <w:t xml:space="preserve"> </w:t>
      </w:r>
      <w:r w:rsidRPr="00731491">
        <w:rPr>
          <w:rFonts w:eastAsia="Times New Roman"/>
        </w:rPr>
        <w:t xml:space="preserve">in the education sector </w:t>
      </w:r>
      <w:r>
        <w:rPr>
          <w:rFonts w:eastAsia="Times New Roman"/>
        </w:rPr>
        <w:t xml:space="preserve">and in the </w:t>
      </w:r>
      <w:r w:rsidRPr="00731491">
        <w:rPr>
          <w:rFonts w:eastAsia="Times New Roman"/>
        </w:rPr>
        <w:t>community around T</w:t>
      </w:r>
      <w:r>
        <w:rPr>
          <w:rFonts w:eastAsia="Times New Roman"/>
        </w:rPr>
        <w:t>-</w:t>
      </w:r>
      <w:r w:rsidRPr="00731491">
        <w:rPr>
          <w:rFonts w:eastAsia="Times New Roman"/>
        </w:rPr>
        <w:t xml:space="preserve">levels and </w:t>
      </w:r>
      <w:r w:rsidR="00F9142B">
        <w:rPr>
          <w:rFonts w:eastAsia="Times New Roman"/>
        </w:rPr>
        <w:t>a</w:t>
      </w:r>
      <w:r w:rsidRPr="00731491">
        <w:rPr>
          <w:rFonts w:eastAsia="Times New Roman"/>
        </w:rPr>
        <w:t xml:space="preserve"> change </w:t>
      </w:r>
      <w:r w:rsidR="00F9142B">
        <w:rPr>
          <w:rFonts w:eastAsia="Times New Roman"/>
        </w:rPr>
        <w:t>in</w:t>
      </w:r>
      <w:r w:rsidRPr="00731491">
        <w:rPr>
          <w:rFonts w:eastAsia="Times New Roman"/>
        </w:rPr>
        <w:t xml:space="preserve"> the White Paper.</w:t>
      </w:r>
      <w:r>
        <w:t xml:space="preserve"> </w:t>
      </w:r>
      <w:r w:rsidRPr="00731491">
        <w:rPr>
          <w:rFonts w:eastAsia="Times New Roman"/>
        </w:rPr>
        <w:t>We are just not aligning ourselves in custody to tha</w:t>
      </w:r>
      <w:r>
        <w:rPr>
          <w:rFonts w:eastAsia="Times New Roman"/>
        </w:rPr>
        <w:t>t, and w</w:t>
      </w:r>
      <w:r w:rsidRPr="00731491">
        <w:rPr>
          <w:rFonts w:eastAsia="Times New Roman"/>
        </w:rPr>
        <w:t>e absolutely have to, otherwise there is going to be a real mismatch in provision there</w:t>
      </w:r>
      <w:r>
        <w:rPr>
          <w:rFonts w:eastAsia="Times New Roman"/>
        </w:rPr>
        <w:t>.</w:t>
      </w:r>
    </w:p>
    <w:p w:rsidR="00700447" w:rsidRPr="00C92424" w:rsidP="00700447">
      <w:pPr>
        <w:pStyle w:val="Question"/>
        <w:numPr>
          <w:ilvl w:val="0"/>
          <w:numId w:val="9"/>
        </w:numPr>
        <w:rPr>
          <w:rFonts w:eastAsia="Times New Roman"/>
        </w:rPr>
      </w:pPr>
      <w:sdt>
        <w:sdtPr>
          <w:rPr>
            <w:rFonts w:eastAsia="Times New Roman"/>
          </w:rPr>
          <w:alias w:val="Member"/>
          <w:tag w:val="&lt;Member mnisId='4745' dodsId=''&gt;"/>
          <w:id w:val="280773803"/>
          <w:placeholder>
            <w:docPart w:val="26A191D3494C491195030208E5C2BEBB"/>
          </w:placeholder>
          <w:richText/>
        </w:sdtPr>
        <w:sdtContent>
          <w:r w:rsidRPr="00C92424">
            <w:rPr>
              <w:rFonts w:eastAsia="Times New Roman"/>
              <w:b/>
            </w:rPr>
            <w:t>Rob Butler:</w:t>
          </w:r>
        </w:sdtContent>
      </w:sdt>
      <w:r>
        <w:rPr>
          <w:rFonts w:eastAsia="Times New Roman"/>
        </w:rPr>
        <w:t xml:space="preserve"> </w:t>
      </w:r>
      <w:r w:rsidRPr="00731491">
        <w:rPr>
          <w:rFonts w:eastAsia="Times New Roman"/>
        </w:rPr>
        <w:t>What would it take to do that?</w:t>
      </w:r>
      <w:r>
        <w:t xml:space="preserve"> </w:t>
      </w:r>
      <w:r w:rsidRPr="00731491">
        <w:rPr>
          <w:rFonts w:eastAsia="Times New Roman"/>
        </w:rPr>
        <w:t>Would you need a fundamental change in your contractual terms and resourc</w:t>
      </w:r>
      <w:r>
        <w:rPr>
          <w:rFonts w:eastAsia="Times New Roman"/>
        </w:rPr>
        <w:t>e</w:t>
      </w:r>
      <w:r w:rsidRPr="00731491">
        <w:rPr>
          <w:rFonts w:eastAsia="Times New Roman"/>
        </w:rPr>
        <w:t>?</w:t>
      </w:r>
      <w:r>
        <w:t xml:space="preserve"> </w:t>
      </w:r>
      <w:r w:rsidRPr="00731491">
        <w:rPr>
          <w:rFonts w:eastAsia="Times New Roman"/>
        </w:rPr>
        <w:t xml:space="preserve">It was interesting </w:t>
      </w:r>
      <w:r>
        <w:rPr>
          <w:rFonts w:eastAsia="Times New Roman"/>
        </w:rPr>
        <w:t xml:space="preserve">that </w:t>
      </w:r>
      <w:r w:rsidRPr="00731491">
        <w:rPr>
          <w:rFonts w:eastAsia="Times New Roman"/>
        </w:rPr>
        <w:t>Ms Cooney touched on Zoom as a way perhaps of doing job interviews and so on.</w:t>
      </w:r>
      <w:r>
        <w:t xml:space="preserve"> </w:t>
      </w:r>
      <w:r w:rsidRPr="00731491">
        <w:rPr>
          <w:rFonts w:eastAsia="Times New Roman"/>
        </w:rPr>
        <w:t>Is the</w:t>
      </w:r>
      <w:r>
        <w:rPr>
          <w:rFonts w:eastAsia="Times New Roman"/>
        </w:rPr>
        <w:t>re the</w:t>
      </w:r>
      <w:r w:rsidRPr="00731491">
        <w:rPr>
          <w:rFonts w:eastAsia="Times New Roman"/>
        </w:rPr>
        <w:t xml:space="preserve"> potential for digital learning that so many people in the community </w:t>
      </w:r>
      <w:r w:rsidR="003D093D">
        <w:rPr>
          <w:rFonts w:eastAsia="Times New Roman"/>
        </w:rPr>
        <w:t xml:space="preserve">have </w:t>
      </w:r>
      <w:r w:rsidRPr="00731491">
        <w:rPr>
          <w:rFonts w:eastAsia="Times New Roman"/>
        </w:rPr>
        <w:t>had to adapt</w:t>
      </w:r>
      <w:r>
        <w:rPr>
          <w:rFonts w:eastAsia="Times New Roman"/>
        </w:rPr>
        <w:t xml:space="preserve"> to within the secure estate,</w:t>
      </w:r>
      <w:r w:rsidRPr="00731491">
        <w:rPr>
          <w:rFonts w:eastAsia="Times New Roman"/>
        </w:rPr>
        <w:t xml:space="preserve"> provided </w:t>
      </w:r>
      <w:r>
        <w:rPr>
          <w:rFonts w:eastAsia="Times New Roman"/>
        </w:rPr>
        <w:t xml:space="preserve">of course </w:t>
      </w:r>
      <w:r w:rsidRPr="00731491">
        <w:rPr>
          <w:rFonts w:eastAsia="Times New Roman"/>
        </w:rPr>
        <w:t>it can indeed be secure</w:t>
      </w:r>
      <w:r>
        <w:rPr>
          <w:rFonts w:eastAsia="Times New Roman"/>
        </w:rPr>
        <w:t>, and</w:t>
      </w:r>
      <w:r w:rsidRPr="00731491">
        <w:rPr>
          <w:rFonts w:eastAsia="Times New Roman"/>
        </w:rPr>
        <w:t xml:space="preserve"> there are always risks around that</w:t>
      </w:r>
      <w:r>
        <w:rPr>
          <w:rFonts w:eastAsia="Times New Roman"/>
        </w:rPr>
        <w:t>?</w:t>
      </w:r>
      <w:r>
        <w:t xml:space="preserve"> </w:t>
      </w:r>
      <w:r w:rsidRPr="00731491">
        <w:rPr>
          <w:rFonts w:eastAsia="Times New Roman"/>
        </w:rPr>
        <w:t>If th</w:t>
      </w:r>
      <w:r w:rsidR="003D093D">
        <w:rPr>
          <w:rFonts w:eastAsia="Times New Roman"/>
        </w:rPr>
        <w:t>ey</w:t>
      </w:r>
      <w:r w:rsidRPr="00731491">
        <w:rPr>
          <w:rFonts w:eastAsia="Times New Roman"/>
        </w:rPr>
        <w:t xml:space="preserve"> could be mitigated</w:t>
      </w:r>
      <w:r>
        <w:rPr>
          <w:rFonts w:eastAsia="Times New Roman"/>
        </w:rPr>
        <w:t>,</w:t>
      </w:r>
      <w:r w:rsidRPr="00731491">
        <w:rPr>
          <w:rFonts w:eastAsia="Times New Roman"/>
        </w:rPr>
        <w:t xml:space="preserve"> is that one way to help?</w:t>
      </w:r>
      <w:r>
        <w:t xml:space="preserve"> </w:t>
      </w:r>
    </w:p>
    <w:p w:rsidR="00700447" w:rsidRPr="00731491" w:rsidP="00700447">
      <w:pPr>
        <w:pStyle w:val="Answer"/>
        <w:rPr>
          <w:rFonts w:eastAsia="Times New Roman"/>
        </w:rPr>
      </w:pPr>
      <w:sdt>
        <w:sdtPr>
          <w:alias w:val="Witness"/>
          <w:id w:val="619970836"/>
          <w:placeholder>
            <w:docPart w:val="26A191D3494C491195030208E5C2BEBB"/>
          </w:placeholder>
          <w:richText/>
        </w:sdtPr>
        <w:sdtContent>
          <w:r w:rsidRPr="00C92424">
            <w:rPr>
              <w:b/>
              <w:i/>
            </w:rPr>
            <w:t>Annick Platt:</w:t>
          </w:r>
        </w:sdtContent>
      </w:sdt>
      <w:r>
        <w:t xml:space="preserve"> </w:t>
      </w:r>
      <w:r w:rsidRPr="00731491">
        <w:rPr>
          <w:rFonts w:eastAsia="Times New Roman"/>
        </w:rPr>
        <w:t>Absolutely, and it can be done.</w:t>
      </w:r>
      <w:r>
        <w:rPr>
          <w:rFonts w:eastAsia="Times New Roman"/>
        </w:rPr>
        <w:t xml:space="preserve"> A</w:t>
      </w:r>
      <w:r w:rsidRPr="00731491">
        <w:rPr>
          <w:rFonts w:eastAsia="Times New Roman"/>
        </w:rPr>
        <w:t xml:space="preserve">t the start </w:t>
      </w:r>
      <w:r>
        <w:rPr>
          <w:rFonts w:eastAsia="Times New Roman"/>
        </w:rPr>
        <w:t>of</w:t>
      </w:r>
      <w:r w:rsidRPr="00731491">
        <w:rPr>
          <w:rFonts w:eastAsia="Times New Roman"/>
        </w:rPr>
        <w:t xml:space="preserve"> this contract </w:t>
      </w:r>
      <w:r>
        <w:rPr>
          <w:rFonts w:eastAsia="Times New Roman"/>
        </w:rPr>
        <w:t xml:space="preserve">we invested </w:t>
      </w:r>
      <w:r w:rsidRPr="00731491">
        <w:rPr>
          <w:rFonts w:eastAsia="Times New Roman"/>
        </w:rPr>
        <w:t>£12 million in IT.</w:t>
      </w:r>
      <w:r>
        <w:t xml:space="preserve"> </w:t>
      </w:r>
      <w:r w:rsidRPr="00731491">
        <w:rPr>
          <w:rFonts w:eastAsia="Times New Roman"/>
        </w:rPr>
        <w:t>We are</w:t>
      </w:r>
      <w:r>
        <w:rPr>
          <w:rFonts w:eastAsia="Times New Roman"/>
        </w:rPr>
        <w:t xml:space="preserve"> </w:t>
      </w:r>
      <w:r w:rsidRPr="00731491">
        <w:rPr>
          <w:rFonts w:eastAsia="Times New Roman"/>
        </w:rPr>
        <w:t>just finishing the roll</w:t>
      </w:r>
      <w:r w:rsidR="003D093D">
        <w:rPr>
          <w:rFonts w:eastAsia="Times New Roman"/>
        </w:rPr>
        <w:t>-</w:t>
      </w:r>
      <w:r w:rsidRPr="00731491">
        <w:rPr>
          <w:rFonts w:eastAsia="Times New Roman"/>
        </w:rPr>
        <w:t xml:space="preserve">out </w:t>
      </w:r>
      <w:r>
        <w:rPr>
          <w:rFonts w:eastAsia="Times New Roman"/>
        </w:rPr>
        <w:t>of that at</w:t>
      </w:r>
      <w:r w:rsidRPr="00731491">
        <w:rPr>
          <w:rFonts w:eastAsia="Times New Roman"/>
        </w:rPr>
        <w:t xml:space="preserve"> our last three establishments.</w:t>
      </w:r>
      <w:r>
        <w:t xml:space="preserve"> </w:t>
      </w:r>
      <w:r w:rsidRPr="00731491">
        <w:rPr>
          <w:rFonts w:eastAsia="Times New Roman"/>
        </w:rPr>
        <w:t>That gives us the capability and capacity from a secure perspective</w:t>
      </w:r>
      <w:r>
        <w:rPr>
          <w:rFonts w:eastAsia="Times New Roman"/>
        </w:rPr>
        <w:t>—it</w:t>
      </w:r>
      <w:r w:rsidRPr="00731491">
        <w:rPr>
          <w:rFonts w:eastAsia="Times New Roman"/>
        </w:rPr>
        <w:t xml:space="preserve"> has all been passed by prison security</w:t>
      </w:r>
      <w:r>
        <w:rPr>
          <w:rFonts w:eastAsia="Times New Roman"/>
        </w:rPr>
        <w:t>—</w:t>
      </w:r>
      <w:r w:rsidRPr="00731491">
        <w:rPr>
          <w:rFonts w:eastAsia="Times New Roman"/>
        </w:rPr>
        <w:t xml:space="preserve">to deliver that online </w:t>
      </w:r>
      <w:r w:rsidR="003D093D">
        <w:rPr>
          <w:rFonts w:eastAsia="Times New Roman"/>
        </w:rPr>
        <w:t xml:space="preserve">learning </w:t>
      </w:r>
      <w:r w:rsidRPr="00731491">
        <w:rPr>
          <w:rFonts w:eastAsia="Times New Roman"/>
        </w:rPr>
        <w:t>offer for learners in cell.</w:t>
      </w:r>
      <w:r>
        <w:t xml:space="preserve"> </w:t>
      </w:r>
      <w:r w:rsidRPr="00731491">
        <w:rPr>
          <w:rFonts w:eastAsia="Times New Roman"/>
        </w:rPr>
        <w:t xml:space="preserve">Obviously, at the start of the pandemic we had to </w:t>
      </w:r>
      <w:r>
        <w:rPr>
          <w:rFonts w:eastAsia="Times New Roman"/>
        </w:rPr>
        <w:t>flip</w:t>
      </w:r>
      <w:r w:rsidRPr="00731491">
        <w:rPr>
          <w:rFonts w:eastAsia="Times New Roman"/>
        </w:rPr>
        <w:t xml:space="preserve"> everything from face to face to an online</w:t>
      </w:r>
      <w:r w:rsidR="003D093D">
        <w:rPr>
          <w:rFonts w:eastAsia="Times New Roman"/>
        </w:rPr>
        <w:t>,</w:t>
      </w:r>
      <w:r w:rsidRPr="00731491">
        <w:rPr>
          <w:rFonts w:eastAsia="Times New Roman"/>
        </w:rPr>
        <w:t xml:space="preserve"> blended learning approach</w:t>
      </w:r>
      <w:r>
        <w:rPr>
          <w:rFonts w:eastAsia="Times New Roman"/>
        </w:rPr>
        <w:t>,</w:t>
      </w:r>
      <w:r w:rsidRPr="00731491">
        <w:rPr>
          <w:rFonts w:eastAsia="Times New Roman"/>
        </w:rPr>
        <w:t xml:space="preserve"> which was good</w:t>
      </w:r>
      <w:r>
        <w:rPr>
          <w:rFonts w:eastAsia="Times New Roman"/>
        </w:rPr>
        <w:t xml:space="preserve">, </w:t>
      </w:r>
      <w:r w:rsidRPr="00731491">
        <w:rPr>
          <w:rFonts w:eastAsia="Times New Roman"/>
        </w:rPr>
        <w:t>and it forced us to do that</w:t>
      </w:r>
      <w:r>
        <w:rPr>
          <w:rFonts w:eastAsia="Times New Roman"/>
        </w:rPr>
        <w:t>,</w:t>
      </w:r>
      <w:r w:rsidRPr="00731491">
        <w:rPr>
          <w:rFonts w:eastAsia="Times New Roman"/>
        </w:rPr>
        <w:t xml:space="preserve"> and we will be delivering that in the curriculum when we move back to some kind of BAU</w:t>
      </w:r>
      <w:r>
        <w:rPr>
          <w:rFonts w:eastAsia="Times New Roman"/>
        </w:rPr>
        <w:t>.</w:t>
      </w:r>
    </w:p>
    <w:p w:rsidR="00700447" w:rsidP="00700447">
      <w:pPr>
        <w:pStyle w:val="Answer"/>
      </w:pPr>
      <w:r>
        <w:rPr>
          <w:rFonts w:eastAsia="Times New Roman"/>
        </w:rPr>
        <w:t>My drea</w:t>
      </w:r>
      <w:r w:rsidRPr="00731491">
        <w:rPr>
          <w:rFonts w:eastAsia="Times New Roman"/>
        </w:rPr>
        <w:t>m is to have a prison education tutor delivering from the safety and security of their own home</w:t>
      </w:r>
      <w:r>
        <w:rPr>
          <w:rFonts w:eastAsia="Times New Roman"/>
        </w:rPr>
        <w:t xml:space="preserve">, </w:t>
      </w:r>
      <w:r w:rsidR="003D093D">
        <w:rPr>
          <w:rFonts w:eastAsia="Times New Roman"/>
        </w:rPr>
        <w:t>Z</w:t>
      </w:r>
      <w:r w:rsidRPr="00731491">
        <w:rPr>
          <w:rFonts w:eastAsia="Times New Roman"/>
        </w:rPr>
        <w:t xml:space="preserve">ooming to 150 learners </w:t>
      </w:r>
      <w:r>
        <w:rPr>
          <w:rFonts w:eastAsia="Times New Roman"/>
        </w:rPr>
        <w:t>in</w:t>
      </w:r>
      <w:r w:rsidRPr="00731491">
        <w:rPr>
          <w:rFonts w:eastAsia="Times New Roman"/>
        </w:rPr>
        <w:t xml:space="preserve"> a function</w:t>
      </w:r>
      <w:r>
        <w:rPr>
          <w:rFonts w:eastAsia="Times New Roman"/>
        </w:rPr>
        <w:t>al</w:t>
      </w:r>
      <w:r w:rsidRPr="00731491">
        <w:rPr>
          <w:rFonts w:eastAsia="Times New Roman"/>
        </w:rPr>
        <w:t xml:space="preserve"> skills class for 40 or 50 minutes, not a three</w:t>
      </w:r>
      <w:r>
        <w:rPr>
          <w:rFonts w:eastAsia="Times New Roman"/>
        </w:rPr>
        <w:t>-</w:t>
      </w:r>
      <w:r w:rsidRPr="00731491">
        <w:rPr>
          <w:rFonts w:eastAsia="Times New Roman"/>
        </w:rPr>
        <w:t>hour session</w:t>
      </w:r>
      <w:r>
        <w:rPr>
          <w:rFonts w:eastAsia="Times New Roman"/>
        </w:rPr>
        <w:t>;</w:t>
      </w:r>
      <w:r w:rsidRPr="00731491">
        <w:rPr>
          <w:rFonts w:eastAsia="Times New Roman"/>
        </w:rPr>
        <w:t xml:space="preserve"> to do bite</w:t>
      </w:r>
      <w:r>
        <w:rPr>
          <w:rFonts w:eastAsia="Times New Roman"/>
        </w:rPr>
        <w:t>-</w:t>
      </w:r>
      <w:r w:rsidRPr="00731491">
        <w:rPr>
          <w:rFonts w:eastAsia="Times New Roman"/>
        </w:rPr>
        <w:t>sized chunks of delivery</w:t>
      </w:r>
      <w:r w:rsidR="003D093D">
        <w:rPr>
          <w:rFonts w:eastAsia="Times New Roman"/>
        </w:rPr>
        <w:t xml:space="preserve"> that</w:t>
      </w:r>
      <w:r w:rsidRPr="00731491">
        <w:rPr>
          <w:rFonts w:eastAsia="Times New Roman"/>
        </w:rPr>
        <w:t xml:space="preserve"> is targeted, focused, </w:t>
      </w:r>
      <w:r w:rsidR="003D093D">
        <w:rPr>
          <w:rFonts w:eastAsia="Times New Roman"/>
        </w:rPr>
        <w:t xml:space="preserve">and </w:t>
      </w:r>
      <w:r w:rsidRPr="00731491">
        <w:rPr>
          <w:rFonts w:eastAsia="Times New Roman"/>
        </w:rPr>
        <w:t>backed up with a blended approach of face</w:t>
      </w:r>
      <w:r>
        <w:rPr>
          <w:rFonts w:eastAsia="Times New Roman"/>
        </w:rPr>
        <w:t>-</w:t>
      </w:r>
      <w:r w:rsidRPr="00731491">
        <w:rPr>
          <w:rFonts w:eastAsia="Times New Roman"/>
        </w:rPr>
        <w:t>to</w:t>
      </w:r>
      <w:r>
        <w:rPr>
          <w:rFonts w:eastAsia="Times New Roman"/>
        </w:rPr>
        <w:t>-</w:t>
      </w:r>
      <w:r w:rsidRPr="00731491">
        <w:rPr>
          <w:rFonts w:eastAsia="Times New Roman"/>
        </w:rPr>
        <w:t>face and supported learning.</w:t>
      </w:r>
      <w:r>
        <w:t xml:space="preserve"> </w:t>
      </w:r>
      <w:r w:rsidRPr="00731491">
        <w:rPr>
          <w:rFonts w:eastAsia="Times New Roman"/>
        </w:rPr>
        <w:t>The technology is there. It can happen.</w:t>
      </w:r>
      <w:r>
        <w:t xml:space="preserve"> </w:t>
      </w:r>
      <w:r w:rsidRPr="00731491">
        <w:rPr>
          <w:rFonts w:eastAsia="Times New Roman"/>
        </w:rPr>
        <w:t>We do it in some prisons.</w:t>
      </w:r>
      <w:r>
        <w:t xml:space="preserve"> </w:t>
      </w:r>
      <w:r w:rsidRPr="00731491">
        <w:rPr>
          <w:rFonts w:eastAsia="Times New Roman"/>
        </w:rPr>
        <w:t>What we need now is that brave approach to roll that out much further.</w:t>
      </w:r>
      <w:r>
        <w:t xml:space="preserve"> </w:t>
      </w:r>
      <w:r w:rsidRPr="00731491">
        <w:rPr>
          <w:rFonts w:eastAsia="Times New Roman"/>
        </w:rPr>
        <w:t>That could really shift the quality because we would have access to far more learners.</w:t>
      </w:r>
      <w:r>
        <w:t xml:space="preserve"> </w:t>
      </w:r>
      <w:r w:rsidRPr="00731491">
        <w:rPr>
          <w:rFonts w:eastAsia="Times New Roman"/>
        </w:rPr>
        <w:t xml:space="preserve">Sequencing is less of an issue because you can learn </w:t>
      </w:r>
      <w:r>
        <w:rPr>
          <w:rFonts w:eastAsia="Times New Roman"/>
        </w:rPr>
        <w:t xml:space="preserve">on </w:t>
      </w:r>
      <w:r w:rsidRPr="00731491">
        <w:rPr>
          <w:rFonts w:eastAsia="Times New Roman"/>
        </w:rPr>
        <w:t>demand on some occasions and we can sequence much better. So</w:t>
      </w:r>
      <w:r>
        <w:rPr>
          <w:rFonts w:eastAsia="Times New Roman"/>
        </w:rPr>
        <w:t>,</w:t>
      </w:r>
      <w:r w:rsidRPr="00731491">
        <w:rPr>
          <w:rFonts w:eastAsia="Times New Roman"/>
        </w:rPr>
        <w:t xml:space="preserve"> absolutely.</w:t>
      </w:r>
      <w:r>
        <w:t xml:space="preserve"> </w:t>
      </w:r>
    </w:p>
    <w:p w:rsidR="00700447" w:rsidRPr="00C92424" w:rsidP="00700447">
      <w:pPr>
        <w:pStyle w:val="Question"/>
        <w:numPr>
          <w:ilvl w:val="0"/>
          <w:numId w:val="9"/>
        </w:numPr>
        <w:rPr>
          <w:rFonts w:eastAsia="Times New Roman"/>
        </w:rPr>
      </w:pPr>
      <w:sdt>
        <w:sdtPr>
          <w:alias w:val="Member"/>
          <w:tag w:val="&lt;Member mnisId='4745' dodsId=''&gt;"/>
          <w:id w:val="1441180004"/>
          <w:placeholder>
            <w:docPart w:val="26A191D3494C491195030208E5C2BEBB"/>
          </w:placeholder>
          <w:richText/>
        </w:sdtPr>
        <w:sdtContent>
          <w:r w:rsidRPr="00C92424">
            <w:rPr>
              <w:b/>
            </w:rPr>
            <w:t>Rob Butler:</w:t>
          </w:r>
        </w:sdtContent>
      </w:sdt>
      <w:r>
        <w:t xml:space="preserve"> </w:t>
      </w:r>
      <w:r w:rsidRPr="00731491">
        <w:rPr>
          <w:rFonts w:eastAsia="Times New Roman"/>
        </w:rPr>
        <w:t>Are there any barriers to that</w:t>
      </w:r>
      <w:r w:rsidR="003D093D">
        <w:rPr>
          <w:rFonts w:eastAsia="Times New Roman"/>
        </w:rPr>
        <w:t>—</w:t>
      </w:r>
      <w:r w:rsidRPr="00731491">
        <w:rPr>
          <w:rFonts w:eastAsia="Times New Roman"/>
        </w:rPr>
        <w:t>financial, technical or indeed official, shall we say, concerns at the Ministry?</w:t>
      </w:r>
      <w:r>
        <w:t xml:space="preserve"> </w:t>
      </w:r>
    </w:p>
    <w:p w:rsidR="00700447" w:rsidP="00700447">
      <w:pPr>
        <w:pStyle w:val="Answer"/>
      </w:pPr>
      <w:sdt>
        <w:sdtPr>
          <w:alias w:val="Witness"/>
          <w:id w:val="511266643"/>
          <w:placeholder>
            <w:docPart w:val="26A191D3494C491195030208E5C2BEBB"/>
          </w:placeholder>
          <w:richText/>
        </w:sdtPr>
        <w:sdtContent>
          <w:r w:rsidRPr="00C92424">
            <w:rPr>
              <w:b/>
              <w:i/>
            </w:rPr>
            <w:t>Annick Platt:</w:t>
          </w:r>
        </w:sdtContent>
      </w:sdt>
      <w:r>
        <w:t xml:space="preserve"> </w:t>
      </w:r>
      <w:r w:rsidRPr="00731491">
        <w:rPr>
          <w:rFonts w:eastAsia="Times New Roman"/>
        </w:rPr>
        <w:t xml:space="preserve">There </w:t>
      </w:r>
      <w:r w:rsidR="003D093D">
        <w:rPr>
          <w:rFonts w:eastAsia="Times New Roman"/>
        </w:rPr>
        <w:t>will</w:t>
      </w:r>
      <w:r>
        <w:rPr>
          <w:rFonts w:eastAsia="Times New Roman"/>
        </w:rPr>
        <w:t xml:space="preserve"> </w:t>
      </w:r>
      <w:r w:rsidRPr="00731491">
        <w:rPr>
          <w:rFonts w:eastAsia="Times New Roman"/>
        </w:rPr>
        <w:t xml:space="preserve">need </w:t>
      </w:r>
      <w:r>
        <w:rPr>
          <w:rFonts w:eastAsia="Times New Roman"/>
        </w:rPr>
        <w:t>to be</w:t>
      </w:r>
      <w:r w:rsidRPr="00731491">
        <w:rPr>
          <w:rFonts w:eastAsia="Times New Roman"/>
        </w:rPr>
        <w:t xml:space="preserve"> significant investment</w:t>
      </w:r>
      <w:r>
        <w:rPr>
          <w:rFonts w:eastAsia="Times New Roman"/>
        </w:rPr>
        <w:t>,</w:t>
      </w:r>
      <w:r w:rsidRPr="00731491">
        <w:rPr>
          <w:rFonts w:eastAsia="Times New Roman"/>
        </w:rPr>
        <w:t xml:space="preserve"> not only from a digital point of view.</w:t>
      </w:r>
      <w:r>
        <w:t xml:space="preserve"> </w:t>
      </w:r>
      <w:r w:rsidRPr="00731491">
        <w:rPr>
          <w:rFonts w:eastAsia="Times New Roman"/>
        </w:rPr>
        <w:t>Some of our establishments are old Victorian prisons</w:t>
      </w:r>
      <w:r w:rsidR="003D093D">
        <w:rPr>
          <w:rFonts w:eastAsia="Times New Roman"/>
        </w:rPr>
        <w:t>,</w:t>
      </w:r>
      <w:r w:rsidRPr="00731491">
        <w:rPr>
          <w:rFonts w:eastAsia="Times New Roman"/>
        </w:rPr>
        <w:t xml:space="preserve"> and the workshops</w:t>
      </w:r>
      <w:r w:rsidR="003D093D">
        <w:rPr>
          <w:rFonts w:eastAsia="Times New Roman"/>
        </w:rPr>
        <w:t>,</w:t>
      </w:r>
      <w:r w:rsidRPr="00731491">
        <w:rPr>
          <w:rFonts w:eastAsia="Times New Roman"/>
        </w:rPr>
        <w:t xml:space="preserve"> industries and training that we are offering </w:t>
      </w:r>
      <w:r w:rsidR="003D093D">
        <w:rPr>
          <w:rFonts w:eastAsia="Times New Roman"/>
        </w:rPr>
        <w:t>are</w:t>
      </w:r>
      <w:r w:rsidRPr="00731491">
        <w:rPr>
          <w:rFonts w:eastAsia="Times New Roman"/>
        </w:rPr>
        <w:t xml:space="preserve"> </w:t>
      </w:r>
      <w:r w:rsidR="003D093D">
        <w:rPr>
          <w:rFonts w:eastAsia="Times New Roman"/>
        </w:rPr>
        <w:t xml:space="preserve">just </w:t>
      </w:r>
      <w:r w:rsidRPr="00731491">
        <w:rPr>
          <w:rFonts w:eastAsia="Times New Roman"/>
        </w:rPr>
        <w:t>not competitive with what you could find in mainstream or even apprenticeship delivery in the community.</w:t>
      </w:r>
      <w:r>
        <w:t xml:space="preserve"> </w:t>
      </w:r>
      <w:r w:rsidRPr="00731491">
        <w:rPr>
          <w:rFonts w:eastAsia="Times New Roman"/>
        </w:rPr>
        <w:t>We would need some investment to change</w:t>
      </w:r>
      <w:r>
        <w:rPr>
          <w:rFonts w:eastAsia="Times New Roman"/>
        </w:rPr>
        <w:t xml:space="preserve"> some of</w:t>
      </w:r>
      <w:r w:rsidRPr="00731491">
        <w:rPr>
          <w:rFonts w:eastAsia="Times New Roman"/>
        </w:rPr>
        <w:t xml:space="preserve"> that approach.</w:t>
      </w:r>
      <w:r>
        <w:t xml:space="preserve"> </w:t>
      </w:r>
      <w:r w:rsidRPr="00731491">
        <w:rPr>
          <w:rFonts w:eastAsia="Times New Roman"/>
        </w:rPr>
        <w:t>Less so in the female estate</w:t>
      </w:r>
      <w:r>
        <w:rPr>
          <w:rFonts w:eastAsia="Times New Roman"/>
        </w:rPr>
        <w:t>,</w:t>
      </w:r>
      <w:r w:rsidRPr="00731491">
        <w:rPr>
          <w:rFonts w:eastAsia="Times New Roman"/>
        </w:rPr>
        <w:t xml:space="preserve"> but </w:t>
      </w:r>
      <w:r>
        <w:rPr>
          <w:rFonts w:eastAsia="Times New Roman"/>
        </w:rPr>
        <w:t xml:space="preserve">we need to shift </w:t>
      </w:r>
      <w:r w:rsidRPr="00731491">
        <w:rPr>
          <w:rFonts w:eastAsia="Times New Roman"/>
        </w:rPr>
        <w:t>th</w:t>
      </w:r>
      <w:r>
        <w:rPr>
          <w:rFonts w:eastAsia="Times New Roman"/>
        </w:rPr>
        <w:t>ose</w:t>
      </w:r>
      <w:r w:rsidRPr="00731491">
        <w:rPr>
          <w:rFonts w:eastAsia="Times New Roman"/>
        </w:rPr>
        <w:t xml:space="preserve"> construction</w:t>
      </w:r>
      <w:r>
        <w:rPr>
          <w:rFonts w:eastAsia="Times New Roman"/>
        </w:rPr>
        <w:t xml:space="preserve"> and </w:t>
      </w:r>
      <w:r w:rsidRPr="00731491">
        <w:rPr>
          <w:rFonts w:eastAsia="Times New Roman"/>
        </w:rPr>
        <w:t>wet trades</w:t>
      </w:r>
      <w:r>
        <w:rPr>
          <w:rFonts w:eastAsia="Times New Roman"/>
        </w:rPr>
        <w:t xml:space="preserve"> now</w:t>
      </w:r>
      <w:r w:rsidRPr="00731491">
        <w:rPr>
          <w:rFonts w:eastAsia="Times New Roman"/>
        </w:rPr>
        <w:t xml:space="preserve"> to more green construction and things like that</w:t>
      </w:r>
      <w:r>
        <w:rPr>
          <w:rFonts w:eastAsia="Times New Roman"/>
        </w:rPr>
        <w:t>,</w:t>
      </w:r>
      <w:r w:rsidRPr="00731491">
        <w:rPr>
          <w:rFonts w:eastAsia="Times New Roman"/>
        </w:rPr>
        <w:t xml:space="preserve"> which will take some investment.</w:t>
      </w:r>
      <w:r>
        <w:t xml:space="preserve"> </w:t>
      </w:r>
    </w:p>
    <w:p w:rsidR="00700447" w:rsidP="00700447">
      <w:pPr>
        <w:pStyle w:val="Answer"/>
      </w:pPr>
      <w:r>
        <w:rPr>
          <w:rFonts w:eastAsia="Times New Roman"/>
        </w:rPr>
        <w:t>I</w:t>
      </w:r>
      <w:r w:rsidRPr="00731491">
        <w:rPr>
          <w:rFonts w:eastAsia="Times New Roman"/>
        </w:rPr>
        <w:t xml:space="preserve">nvestment in IT </w:t>
      </w:r>
      <w:r>
        <w:rPr>
          <w:rFonts w:eastAsia="Times New Roman"/>
        </w:rPr>
        <w:t xml:space="preserve">is </w:t>
      </w:r>
      <w:r w:rsidRPr="00731491">
        <w:rPr>
          <w:rFonts w:eastAsia="Times New Roman"/>
        </w:rPr>
        <w:t>needed.</w:t>
      </w:r>
      <w:r>
        <w:t xml:space="preserve"> </w:t>
      </w:r>
      <w:r w:rsidRPr="00731491">
        <w:rPr>
          <w:rFonts w:eastAsia="Times New Roman"/>
        </w:rPr>
        <w:t>That is sometimes a brave approach when you have a four</w:t>
      </w:r>
      <w:r>
        <w:rPr>
          <w:rFonts w:eastAsia="Times New Roman"/>
        </w:rPr>
        <w:t>-</w:t>
      </w:r>
      <w:r w:rsidRPr="00731491">
        <w:rPr>
          <w:rFonts w:eastAsia="Times New Roman"/>
        </w:rPr>
        <w:t>year contract and the</w:t>
      </w:r>
      <w:r>
        <w:rPr>
          <w:rFonts w:eastAsia="Times New Roman"/>
        </w:rPr>
        <w:t>n the</w:t>
      </w:r>
      <w:r w:rsidRPr="00731491">
        <w:rPr>
          <w:rFonts w:eastAsia="Times New Roman"/>
        </w:rPr>
        <w:t xml:space="preserve"> IT rolls over to the next provider</w:t>
      </w:r>
      <w:r>
        <w:rPr>
          <w:rFonts w:eastAsia="Times New Roman"/>
        </w:rPr>
        <w:t>,</w:t>
      </w:r>
      <w:r w:rsidRPr="00731491">
        <w:rPr>
          <w:rFonts w:eastAsia="Times New Roman"/>
        </w:rPr>
        <w:t xml:space="preserve"> potentially.</w:t>
      </w:r>
      <w:r>
        <w:t xml:space="preserve"> </w:t>
      </w:r>
      <w:r w:rsidRPr="00731491">
        <w:rPr>
          <w:rFonts w:eastAsia="Times New Roman"/>
        </w:rPr>
        <w:t>We have been fortunate to carry on provision, but there is a risk there</w:t>
      </w:r>
      <w:r>
        <w:rPr>
          <w:rFonts w:eastAsia="Times New Roman"/>
        </w:rPr>
        <w:t>,</w:t>
      </w:r>
      <w:r w:rsidRPr="00731491">
        <w:rPr>
          <w:rFonts w:eastAsia="Times New Roman"/>
        </w:rPr>
        <w:t xml:space="preserve"> and it is difficult to do that.</w:t>
      </w:r>
      <w:r>
        <w:t xml:space="preserve"> </w:t>
      </w:r>
      <w:r w:rsidRPr="00731491">
        <w:rPr>
          <w:rFonts w:eastAsia="Times New Roman"/>
        </w:rPr>
        <w:t>I think the contract would need to enable that investment.</w:t>
      </w:r>
      <w:r>
        <w:t xml:space="preserve"> </w:t>
      </w:r>
      <w:r w:rsidRPr="00731491">
        <w:rPr>
          <w:rFonts w:eastAsia="Times New Roman"/>
        </w:rPr>
        <w:t>I agree the providers should do that investment, but also the</w:t>
      </w:r>
      <w:r>
        <w:rPr>
          <w:rFonts w:eastAsia="Times New Roman"/>
        </w:rPr>
        <w:t>re</w:t>
      </w:r>
      <w:r w:rsidRPr="00731491">
        <w:rPr>
          <w:rFonts w:eastAsia="Times New Roman"/>
        </w:rPr>
        <w:t xml:space="preserve"> might need </w:t>
      </w:r>
      <w:r>
        <w:rPr>
          <w:rFonts w:eastAsia="Times New Roman"/>
        </w:rPr>
        <w:t xml:space="preserve">to be </w:t>
      </w:r>
      <w:r w:rsidRPr="00731491">
        <w:rPr>
          <w:rFonts w:eastAsia="Times New Roman"/>
        </w:rPr>
        <w:t>some infrastruc</w:t>
      </w:r>
      <w:r>
        <w:rPr>
          <w:rFonts w:eastAsia="Times New Roman"/>
        </w:rPr>
        <w:t>t</w:t>
      </w:r>
      <w:r w:rsidRPr="00731491">
        <w:rPr>
          <w:rFonts w:eastAsia="Times New Roman"/>
        </w:rPr>
        <w:t>ure from an environment point of view to change some of that delivery.</w:t>
      </w:r>
      <w:r>
        <w:t xml:space="preserve"> </w:t>
      </w:r>
    </w:p>
    <w:p w:rsidR="00700447" w:rsidRPr="00C92424" w:rsidP="00700447">
      <w:pPr>
        <w:pStyle w:val="Question"/>
        <w:numPr>
          <w:ilvl w:val="0"/>
          <w:numId w:val="9"/>
        </w:numPr>
        <w:rPr>
          <w:rFonts w:eastAsia="Times New Roman"/>
        </w:rPr>
      </w:pPr>
      <w:sdt>
        <w:sdtPr>
          <w:alias w:val="Member"/>
          <w:tag w:val="&lt;Member mnisId='4745' dodsId=''&gt;"/>
          <w:id w:val="1350842665"/>
          <w:placeholder>
            <w:docPart w:val="26A191D3494C491195030208E5C2BEBB"/>
          </w:placeholder>
          <w:richText/>
        </w:sdtPr>
        <w:sdtContent>
          <w:r w:rsidRPr="00C92424">
            <w:rPr>
              <w:b/>
            </w:rPr>
            <w:t>Rob Butler:</w:t>
          </w:r>
        </w:sdtContent>
      </w:sdt>
      <w:r>
        <w:t xml:space="preserve"> </w:t>
      </w:r>
      <w:r>
        <w:rPr>
          <w:rFonts w:eastAsia="Times New Roman"/>
        </w:rPr>
        <w:t>But when</w:t>
      </w:r>
      <w:r w:rsidRPr="00731491">
        <w:rPr>
          <w:rFonts w:eastAsia="Times New Roman"/>
        </w:rPr>
        <w:t xml:space="preserve"> you make those proposals they are not being blocked by official</w:t>
      </w:r>
      <w:r>
        <w:rPr>
          <w:rFonts w:eastAsia="Times New Roman"/>
        </w:rPr>
        <w:t>s</w:t>
      </w:r>
      <w:r w:rsidRPr="00731491">
        <w:rPr>
          <w:rFonts w:eastAsia="Times New Roman"/>
        </w:rPr>
        <w:t xml:space="preserve"> at either HMPPS or at the M</w:t>
      </w:r>
      <w:r w:rsidR="003D093D">
        <w:rPr>
          <w:rFonts w:eastAsia="Times New Roman"/>
        </w:rPr>
        <w:t>O</w:t>
      </w:r>
      <w:r w:rsidRPr="00731491">
        <w:rPr>
          <w:rFonts w:eastAsia="Times New Roman"/>
        </w:rPr>
        <w:t>J</w:t>
      </w:r>
      <w:r w:rsidR="003D093D">
        <w:rPr>
          <w:rFonts w:eastAsia="Times New Roman"/>
        </w:rPr>
        <w:t>;</w:t>
      </w:r>
      <w:r w:rsidRPr="00731491">
        <w:rPr>
          <w:rFonts w:eastAsia="Times New Roman"/>
        </w:rPr>
        <w:t xml:space="preserve"> </w:t>
      </w:r>
      <w:r w:rsidR="003D093D">
        <w:rPr>
          <w:rFonts w:eastAsia="Times New Roman"/>
        </w:rPr>
        <w:t>t</w:t>
      </w:r>
      <w:r>
        <w:rPr>
          <w:rFonts w:eastAsia="Times New Roman"/>
        </w:rPr>
        <w:t>h</w:t>
      </w:r>
      <w:r w:rsidRPr="00731491">
        <w:rPr>
          <w:rFonts w:eastAsia="Times New Roman"/>
        </w:rPr>
        <w:t>ere is a warm reception to the</w:t>
      </w:r>
      <w:r>
        <w:rPr>
          <w:rFonts w:eastAsia="Times New Roman"/>
        </w:rPr>
        <w:t xml:space="preserve"> proposals.</w:t>
      </w:r>
      <w:r>
        <w:t xml:space="preserve"> </w:t>
      </w:r>
    </w:p>
    <w:p w:rsidR="00067BEB" w:rsidP="00700447">
      <w:pPr>
        <w:pStyle w:val="Answer"/>
      </w:pPr>
      <w:sdt>
        <w:sdtPr>
          <w:alias w:val="Witness"/>
          <w:id w:val="267669711"/>
          <w:placeholder>
            <w:docPart w:val="26A191D3494C491195030208E5C2BEBB"/>
          </w:placeholder>
          <w:richText/>
        </w:sdtPr>
        <w:sdtContent>
          <w:r w:rsidRPr="00C92424" w:rsidR="00700447">
            <w:rPr>
              <w:b/>
              <w:i/>
            </w:rPr>
            <w:t>Annick Platt:</w:t>
          </w:r>
        </w:sdtContent>
      </w:sdt>
      <w:r w:rsidR="00700447">
        <w:t xml:space="preserve"> </w:t>
      </w:r>
      <w:r w:rsidRPr="00731491" w:rsidR="00700447">
        <w:rPr>
          <w:rFonts w:eastAsia="Times New Roman"/>
        </w:rPr>
        <w:t>Yes, absolutely.</w:t>
      </w:r>
      <w:r w:rsidR="00700447">
        <w:t xml:space="preserve"> </w:t>
      </w:r>
      <w:r w:rsidRPr="00731491" w:rsidR="00700447">
        <w:rPr>
          <w:rFonts w:eastAsia="Times New Roman"/>
        </w:rPr>
        <w:t xml:space="preserve">The </w:t>
      </w:r>
      <w:r w:rsidR="00700447">
        <w:rPr>
          <w:rFonts w:eastAsia="Times New Roman"/>
        </w:rPr>
        <w:t xml:space="preserve">governing </w:t>
      </w:r>
      <w:r w:rsidRPr="00731491" w:rsidR="00700447">
        <w:rPr>
          <w:rFonts w:eastAsia="Times New Roman"/>
        </w:rPr>
        <w:t xml:space="preserve">governors and the PGDs </w:t>
      </w:r>
      <w:r w:rsidR="00700447">
        <w:rPr>
          <w:rFonts w:eastAsia="Times New Roman"/>
        </w:rPr>
        <w:t>who</w:t>
      </w:r>
      <w:r w:rsidR="002F22C0">
        <w:rPr>
          <w:rFonts w:eastAsia="Times New Roman"/>
        </w:rPr>
        <w:t>m</w:t>
      </w:r>
      <w:r w:rsidRPr="00731491" w:rsidR="00700447">
        <w:rPr>
          <w:rFonts w:eastAsia="Times New Roman"/>
        </w:rPr>
        <w:t xml:space="preserve"> we work with now are very open to this building back better</w:t>
      </w:r>
      <w:r w:rsidR="00700447">
        <w:rPr>
          <w:rFonts w:eastAsia="Times New Roman"/>
        </w:rPr>
        <w:t xml:space="preserve">, </w:t>
      </w:r>
      <w:r w:rsidRPr="00731491" w:rsidR="00700447">
        <w:rPr>
          <w:rFonts w:eastAsia="Times New Roman"/>
        </w:rPr>
        <w:t>what works and a new approach.</w:t>
      </w:r>
      <w:r w:rsidR="00700447">
        <w:rPr>
          <w:rFonts w:eastAsia="Times New Roman"/>
        </w:rPr>
        <w:t xml:space="preserve"> I</w:t>
      </w:r>
      <w:r w:rsidRPr="00731491" w:rsidR="00700447">
        <w:rPr>
          <w:rFonts w:eastAsia="Times New Roman"/>
        </w:rPr>
        <w:t>t is just having, as you say, that infrastructure around it to enable them to make it happen.</w:t>
      </w:r>
      <w:r w:rsidR="00700447">
        <w:t xml:space="preserve"> </w:t>
      </w:r>
    </w:p>
    <w:p w:rsidR="00700447" w:rsidP="00067BEB">
      <w:pPr>
        <w:pStyle w:val="Question"/>
        <w:numPr>
          <w:ilvl w:val="0"/>
          <w:numId w:val="0"/>
        </w:numPr>
        <w:ind w:left="794"/>
      </w:pPr>
      <w:sdt>
        <w:sdtPr>
          <w:alias w:val="Member"/>
          <w:tag w:val="&lt;Member mnisId='4745' dodsId=''&gt;"/>
          <w:id w:val="-1252040111"/>
          <w:placeholder>
            <w:docPart w:val="DefaultPlaceholder_-1854013440"/>
          </w:placeholder>
          <w:richText/>
        </w:sdtPr>
        <w:sdtContent>
          <w:r w:rsidRPr="00067BEB" w:rsidR="00067BEB">
            <w:rPr>
              <w:b/>
            </w:rPr>
            <w:t>Rob Butler:</w:t>
          </w:r>
        </w:sdtContent>
      </w:sdt>
      <w:r w:rsidR="00067BEB">
        <w:t xml:space="preserve"> Thank you very much.</w:t>
      </w:r>
    </w:p>
    <w:p w:rsidR="00067BEB" w:rsidRPr="00067BEB" w:rsidP="00700447">
      <w:pPr>
        <w:pStyle w:val="Question"/>
        <w:numPr>
          <w:ilvl w:val="0"/>
          <w:numId w:val="9"/>
        </w:numPr>
        <w:rPr>
          <w:rFonts w:eastAsia="Times New Roman"/>
        </w:rPr>
      </w:pPr>
      <w:sdt>
        <w:sdtPr>
          <w:alias w:val="Member"/>
          <w:tag w:val="&lt;Member mnisId='4854' dodsId=''&gt;"/>
          <w:id w:val="1108935855"/>
          <w:placeholder>
            <w:docPart w:val="26A191D3494C491195030208E5C2BEBB"/>
          </w:placeholder>
          <w:richText/>
        </w:sdtPr>
        <w:sdtContent>
          <w:r w:rsidRPr="00C92424" w:rsidR="00700447">
            <w:rPr>
              <w:b/>
            </w:rPr>
            <w:t>James Daly:</w:t>
          </w:r>
        </w:sdtContent>
      </w:sdt>
      <w:r w:rsidR="00700447">
        <w:t xml:space="preserve"> </w:t>
      </w:r>
      <w:r w:rsidR="00700447">
        <w:rPr>
          <w:rFonts w:eastAsia="Times New Roman"/>
        </w:rPr>
        <w:t>I think y</w:t>
      </w:r>
      <w:r w:rsidRPr="00731491" w:rsidR="00700447">
        <w:rPr>
          <w:rFonts w:eastAsia="Times New Roman"/>
        </w:rPr>
        <w:t xml:space="preserve">ou have made some </w:t>
      </w:r>
      <w:r>
        <w:rPr>
          <w:rFonts w:eastAsia="Times New Roman"/>
        </w:rPr>
        <w:t xml:space="preserve">really </w:t>
      </w:r>
      <w:r w:rsidRPr="00731491" w:rsidR="00700447">
        <w:rPr>
          <w:rFonts w:eastAsia="Times New Roman"/>
        </w:rPr>
        <w:t>interesting points</w:t>
      </w:r>
      <w:r w:rsidR="00700447">
        <w:rPr>
          <w:rFonts w:eastAsia="Times New Roman"/>
        </w:rPr>
        <w:t xml:space="preserve">. Going back to the pandemic, I </w:t>
      </w:r>
      <w:r w:rsidRPr="00731491" w:rsidR="00700447">
        <w:rPr>
          <w:rFonts w:eastAsia="Times New Roman"/>
        </w:rPr>
        <w:t>hope we can look forward a little bit to how we can take thi</w:t>
      </w:r>
      <w:r w:rsidR="00700447">
        <w:rPr>
          <w:rFonts w:eastAsia="Times New Roman"/>
        </w:rPr>
        <w:t>ngs</w:t>
      </w:r>
      <w:r w:rsidRPr="00731491" w:rsidR="00700447">
        <w:rPr>
          <w:rFonts w:eastAsia="Times New Roman"/>
        </w:rPr>
        <w:t xml:space="preserve"> forward.</w:t>
      </w:r>
      <w:r w:rsidR="00700447">
        <w:t xml:space="preserve"> </w:t>
      </w:r>
      <w:r w:rsidRPr="00731491" w:rsidR="00700447">
        <w:rPr>
          <w:rFonts w:eastAsia="Times New Roman"/>
        </w:rPr>
        <w:t>I had a really interesting visit</w:t>
      </w:r>
      <w:r>
        <w:rPr>
          <w:rFonts w:eastAsia="Times New Roman"/>
        </w:rPr>
        <w:t>—</w:t>
      </w:r>
      <w:r w:rsidR="00700447">
        <w:rPr>
          <w:rFonts w:eastAsia="Times New Roman"/>
        </w:rPr>
        <w:t xml:space="preserve">and I am going </w:t>
      </w:r>
      <w:r w:rsidRPr="00731491" w:rsidR="00700447">
        <w:rPr>
          <w:rFonts w:eastAsia="Times New Roman"/>
        </w:rPr>
        <w:t xml:space="preserve">to give </w:t>
      </w:r>
      <w:r w:rsidR="00700447">
        <w:rPr>
          <w:rFonts w:eastAsia="Times New Roman"/>
        </w:rPr>
        <w:t xml:space="preserve">them </w:t>
      </w:r>
      <w:r w:rsidRPr="00731491" w:rsidR="00700447">
        <w:rPr>
          <w:rFonts w:eastAsia="Times New Roman"/>
        </w:rPr>
        <w:t>a plug</w:t>
      </w:r>
      <w:r>
        <w:rPr>
          <w:rFonts w:eastAsia="Times New Roman"/>
        </w:rPr>
        <w:t>—</w:t>
      </w:r>
      <w:r w:rsidRPr="00731491" w:rsidR="00700447">
        <w:rPr>
          <w:rFonts w:eastAsia="Times New Roman"/>
        </w:rPr>
        <w:t>to a college in my constituency</w:t>
      </w:r>
      <w:r w:rsidR="00700447">
        <w:rPr>
          <w:rFonts w:eastAsia="Times New Roman"/>
        </w:rPr>
        <w:t>. W</w:t>
      </w:r>
      <w:r w:rsidRPr="00731491" w:rsidR="00700447">
        <w:rPr>
          <w:rFonts w:eastAsia="Times New Roman"/>
        </w:rPr>
        <w:t>e have talked about the different types of providers who can provide this.</w:t>
      </w:r>
      <w:r w:rsidR="00700447">
        <w:t xml:space="preserve"> The </w:t>
      </w:r>
      <w:r w:rsidRPr="00731491" w:rsidR="00700447">
        <w:rPr>
          <w:rFonts w:eastAsia="Times New Roman"/>
        </w:rPr>
        <w:t>T</w:t>
      </w:r>
      <w:r w:rsidR="00700447">
        <w:rPr>
          <w:rFonts w:eastAsia="Times New Roman"/>
        </w:rPr>
        <w:t>-</w:t>
      </w:r>
      <w:r w:rsidRPr="00731491" w:rsidR="00700447">
        <w:rPr>
          <w:rFonts w:eastAsia="Times New Roman"/>
        </w:rPr>
        <w:t xml:space="preserve">levels and some of the </w:t>
      </w:r>
      <w:r w:rsidR="00700447">
        <w:rPr>
          <w:rFonts w:eastAsia="Times New Roman"/>
        </w:rPr>
        <w:t xml:space="preserve">other </w:t>
      </w:r>
      <w:r w:rsidRPr="00731491" w:rsidR="00700447">
        <w:rPr>
          <w:rFonts w:eastAsia="Times New Roman"/>
        </w:rPr>
        <w:t xml:space="preserve">courses that I saw are practical courses </w:t>
      </w:r>
      <w:r>
        <w:rPr>
          <w:rFonts w:eastAsia="Times New Roman"/>
        </w:rPr>
        <w:t>that</w:t>
      </w:r>
      <w:r w:rsidRPr="00731491" w:rsidR="00700447">
        <w:rPr>
          <w:rFonts w:eastAsia="Times New Roman"/>
        </w:rPr>
        <w:t xml:space="preserve"> are in</w:t>
      </w:r>
      <w:r w:rsidR="00700447">
        <w:rPr>
          <w:rFonts w:eastAsia="Times New Roman"/>
        </w:rPr>
        <w:t xml:space="preserve"> their</w:t>
      </w:r>
      <w:r w:rsidRPr="00731491" w:rsidR="00700447">
        <w:rPr>
          <w:rFonts w:eastAsia="Times New Roman"/>
        </w:rPr>
        <w:t xml:space="preserve"> early stages</w:t>
      </w:r>
      <w:r w:rsidR="00700447">
        <w:rPr>
          <w:rFonts w:eastAsia="Times New Roman"/>
        </w:rPr>
        <w:t>,</w:t>
      </w:r>
      <w:r w:rsidRPr="00731491" w:rsidR="00700447">
        <w:rPr>
          <w:rFonts w:eastAsia="Times New Roman"/>
        </w:rPr>
        <w:t xml:space="preserve"> </w:t>
      </w:r>
      <w:r w:rsidR="00700447">
        <w:rPr>
          <w:rFonts w:eastAsia="Times New Roman"/>
        </w:rPr>
        <w:t xml:space="preserve">but </w:t>
      </w:r>
      <w:r>
        <w:rPr>
          <w:rFonts w:eastAsia="Times New Roman"/>
        </w:rPr>
        <w:t xml:space="preserve">they </w:t>
      </w:r>
      <w:r w:rsidR="00700447">
        <w:rPr>
          <w:rFonts w:eastAsia="Times New Roman"/>
        </w:rPr>
        <w:t xml:space="preserve">are having a </w:t>
      </w:r>
      <w:r w:rsidRPr="00731491" w:rsidR="00700447">
        <w:rPr>
          <w:rFonts w:eastAsia="Times New Roman"/>
        </w:rPr>
        <w:t>really positive impact</w:t>
      </w:r>
      <w:r w:rsidR="00700447">
        <w:rPr>
          <w:rFonts w:eastAsia="Times New Roman"/>
        </w:rPr>
        <w:t>,</w:t>
      </w:r>
      <w:r w:rsidRPr="00731491" w:rsidR="00700447">
        <w:rPr>
          <w:rFonts w:eastAsia="Times New Roman"/>
        </w:rPr>
        <w:t xml:space="preserve"> even at this early stage</w:t>
      </w:r>
      <w:r w:rsidR="00700447">
        <w:rPr>
          <w:rFonts w:eastAsia="Times New Roman"/>
        </w:rPr>
        <w:t>,</w:t>
      </w:r>
      <w:r w:rsidRPr="00731491" w:rsidR="00700447">
        <w:rPr>
          <w:rFonts w:eastAsia="Times New Roman"/>
        </w:rPr>
        <w:t xml:space="preserve"> o</w:t>
      </w:r>
      <w:r w:rsidR="00700447">
        <w:rPr>
          <w:rFonts w:eastAsia="Times New Roman"/>
        </w:rPr>
        <w:t xml:space="preserve">n the </w:t>
      </w:r>
      <w:r w:rsidRPr="00731491" w:rsidR="00700447">
        <w:rPr>
          <w:rFonts w:eastAsia="Times New Roman"/>
        </w:rPr>
        <w:t>vocational skills of young people.</w:t>
      </w:r>
      <w:r w:rsidR="00700447">
        <w:t xml:space="preserve"> </w:t>
      </w:r>
    </w:p>
    <w:p w:rsidR="00700447" w:rsidRPr="00731491" w:rsidP="00067BEB">
      <w:pPr>
        <w:pStyle w:val="Question"/>
        <w:numPr>
          <w:ilvl w:val="0"/>
          <w:numId w:val="0"/>
        </w:numPr>
        <w:ind w:left="794"/>
        <w:rPr>
          <w:rFonts w:eastAsia="Times New Roman"/>
        </w:rPr>
      </w:pPr>
      <w:r w:rsidRPr="00731491">
        <w:rPr>
          <w:rFonts w:eastAsia="Times New Roman"/>
        </w:rPr>
        <w:t xml:space="preserve">Just taking that a little further, </w:t>
      </w:r>
      <w:r w:rsidR="00067BEB">
        <w:rPr>
          <w:rFonts w:eastAsia="Times New Roman"/>
        </w:rPr>
        <w:t xml:space="preserve">how do we get </w:t>
      </w:r>
      <w:r w:rsidRPr="00731491">
        <w:rPr>
          <w:rFonts w:eastAsia="Times New Roman"/>
        </w:rPr>
        <w:t>T</w:t>
      </w:r>
      <w:r>
        <w:rPr>
          <w:rFonts w:eastAsia="Times New Roman"/>
        </w:rPr>
        <w:t>-</w:t>
      </w:r>
      <w:r w:rsidRPr="00731491">
        <w:rPr>
          <w:rFonts w:eastAsia="Times New Roman"/>
        </w:rPr>
        <w:t>levels and all th</w:t>
      </w:r>
      <w:r w:rsidR="00067BEB">
        <w:rPr>
          <w:rFonts w:eastAsia="Times New Roman"/>
        </w:rPr>
        <w:t>o</w:t>
      </w:r>
      <w:r w:rsidRPr="00731491">
        <w:rPr>
          <w:rFonts w:eastAsia="Times New Roman"/>
        </w:rPr>
        <w:t>se things into the custodial environm</w:t>
      </w:r>
      <w:r>
        <w:rPr>
          <w:rFonts w:eastAsia="Times New Roman"/>
        </w:rPr>
        <w:t>en</w:t>
      </w:r>
      <w:r w:rsidRPr="00731491">
        <w:rPr>
          <w:rFonts w:eastAsia="Times New Roman"/>
        </w:rPr>
        <w:t>t?</w:t>
      </w:r>
      <w:r>
        <w:t xml:space="preserve"> </w:t>
      </w:r>
      <w:r w:rsidRPr="00731491">
        <w:rPr>
          <w:rFonts w:eastAsia="Times New Roman"/>
        </w:rPr>
        <w:t xml:space="preserve">How do we </w:t>
      </w:r>
      <w:r w:rsidR="00067BEB">
        <w:rPr>
          <w:rFonts w:eastAsia="Times New Roman"/>
        </w:rPr>
        <w:t xml:space="preserve">make </w:t>
      </w:r>
      <w:r w:rsidRPr="00731491">
        <w:rPr>
          <w:rFonts w:eastAsia="Times New Roman"/>
        </w:rPr>
        <w:t>sure that people in the custodial environment</w:t>
      </w:r>
      <w:r>
        <w:t xml:space="preserve"> </w:t>
      </w:r>
      <w:r w:rsidRPr="00731491">
        <w:rPr>
          <w:rFonts w:eastAsia="Times New Roman"/>
        </w:rPr>
        <w:t>can have the same</w:t>
      </w:r>
      <w:r w:rsidR="00067BEB">
        <w:rPr>
          <w:rFonts w:eastAsia="Times New Roman"/>
        </w:rPr>
        <w:t xml:space="preserve"> </w:t>
      </w:r>
      <w:r w:rsidRPr="00731491">
        <w:rPr>
          <w:rFonts w:eastAsia="Times New Roman"/>
        </w:rPr>
        <w:t xml:space="preserve">advantages </w:t>
      </w:r>
      <w:r>
        <w:rPr>
          <w:rFonts w:eastAsia="Times New Roman"/>
        </w:rPr>
        <w:t>as</w:t>
      </w:r>
      <w:r w:rsidRPr="00731491">
        <w:rPr>
          <w:rFonts w:eastAsia="Times New Roman"/>
        </w:rPr>
        <w:t xml:space="preserve"> those who are in a non</w:t>
      </w:r>
      <w:r>
        <w:rPr>
          <w:rFonts w:eastAsia="Times New Roman"/>
        </w:rPr>
        <w:t>-</w:t>
      </w:r>
      <w:r w:rsidRPr="00731491">
        <w:rPr>
          <w:rFonts w:eastAsia="Times New Roman"/>
        </w:rPr>
        <w:t>custo</w:t>
      </w:r>
      <w:r>
        <w:rPr>
          <w:rFonts w:eastAsia="Times New Roman"/>
        </w:rPr>
        <w:t>d</w:t>
      </w:r>
      <w:r w:rsidRPr="00731491">
        <w:rPr>
          <w:rFonts w:eastAsia="Times New Roman"/>
        </w:rPr>
        <w:t>ial environment who are taking T</w:t>
      </w:r>
      <w:r>
        <w:rPr>
          <w:rFonts w:eastAsia="Times New Roman"/>
        </w:rPr>
        <w:t>-</w:t>
      </w:r>
      <w:r w:rsidRPr="00731491">
        <w:rPr>
          <w:rFonts w:eastAsia="Times New Roman"/>
        </w:rPr>
        <w:t>levels</w:t>
      </w:r>
      <w:r>
        <w:rPr>
          <w:rFonts w:eastAsia="Times New Roman"/>
        </w:rPr>
        <w:t>?</w:t>
      </w:r>
      <w:r>
        <w:t xml:space="preserve"> </w:t>
      </w:r>
      <w:r w:rsidRPr="00731491">
        <w:rPr>
          <w:rFonts w:eastAsia="Times New Roman"/>
        </w:rPr>
        <w:t xml:space="preserve">I think everyone would agree </w:t>
      </w:r>
      <w:r>
        <w:rPr>
          <w:rFonts w:eastAsia="Times New Roman"/>
        </w:rPr>
        <w:t>that</w:t>
      </w:r>
      <w:r w:rsidR="00067BEB">
        <w:rPr>
          <w:rFonts w:eastAsia="Times New Roman"/>
        </w:rPr>
        <w:t>,</w:t>
      </w:r>
      <w:r>
        <w:rPr>
          <w:rFonts w:eastAsia="Times New Roman"/>
        </w:rPr>
        <w:t xml:space="preserve"> </w:t>
      </w:r>
      <w:r w:rsidRPr="00731491">
        <w:rPr>
          <w:rFonts w:eastAsia="Times New Roman"/>
        </w:rPr>
        <w:t>if we can do that in a safe way</w:t>
      </w:r>
      <w:r>
        <w:rPr>
          <w:rFonts w:eastAsia="Times New Roman"/>
        </w:rPr>
        <w:t xml:space="preserve">, it </w:t>
      </w:r>
      <w:r w:rsidRPr="00731491">
        <w:rPr>
          <w:rFonts w:eastAsia="Times New Roman"/>
        </w:rPr>
        <w:t>is a benefit for society and a benefit for the people who are receiving training.</w:t>
      </w:r>
      <w:r>
        <w:t xml:space="preserve"> </w:t>
      </w:r>
      <w:r w:rsidR="00067BEB">
        <w:t>Do you think there is</w:t>
      </w:r>
      <w:r w:rsidRPr="00731491">
        <w:rPr>
          <w:rFonts w:eastAsia="Times New Roman"/>
        </w:rPr>
        <w:t xml:space="preserve"> a way we can do it? </w:t>
      </w:r>
    </w:p>
    <w:p w:rsidR="00700447" w:rsidP="00700447">
      <w:pPr>
        <w:pStyle w:val="Answer"/>
      </w:pPr>
      <w:sdt>
        <w:sdtPr>
          <w:alias w:val="Witness"/>
          <w:id w:val="-718210619"/>
          <w:placeholder>
            <w:docPart w:val="26A191D3494C491195030208E5C2BEBB"/>
          </w:placeholder>
          <w:richText/>
        </w:sdtPr>
        <w:sdtContent>
          <w:r w:rsidRPr="00C92424">
            <w:rPr>
              <w:b/>
              <w:i/>
            </w:rPr>
            <w:t>Annick Platt:</w:t>
          </w:r>
        </w:sdtContent>
      </w:sdt>
      <w:r>
        <w:t xml:space="preserve"> </w:t>
      </w:r>
      <w:r w:rsidRPr="00731491">
        <w:rPr>
          <w:rFonts w:eastAsia="Times New Roman"/>
        </w:rPr>
        <w:t>I believe there is.</w:t>
      </w:r>
      <w:r>
        <w:t xml:space="preserve"> </w:t>
      </w:r>
      <w:r>
        <w:rPr>
          <w:rFonts w:eastAsia="Times New Roman"/>
        </w:rPr>
        <w:t>As to th</w:t>
      </w:r>
      <w:r w:rsidRPr="00731491">
        <w:rPr>
          <w:rFonts w:eastAsia="Times New Roman"/>
        </w:rPr>
        <w:t>e commissioning arrangements, the Prison Service commission</w:t>
      </w:r>
      <w:r>
        <w:rPr>
          <w:rFonts w:eastAsia="Times New Roman"/>
        </w:rPr>
        <w:t>s the</w:t>
      </w:r>
      <w:r w:rsidRPr="00731491">
        <w:rPr>
          <w:rFonts w:eastAsia="Times New Roman"/>
        </w:rPr>
        <w:t xml:space="preserve"> service</w:t>
      </w:r>
      <w:r>
        <w:rPr>
          <w:rFonts w:eastAsia="Times New Roman"/>
        </w:rPr>
        <w:t>s</w:t>
      </w:r>
      <w:r w:rsidRPr="00731491">
        <w:rPr>
          <w:rFonts w:eastAsia="Times New Roman"/>
        </w:rPr>
        <w:t xml:space="preserve"> and we deliver</w:t>
      </w:r>
      <w:r w:rsidR="00067BEB">
        <w:rPr>
          <w:rFonts w:eastAsia="Times New Roman"/>
        </w:rPr>
        <w:t>;</w:t>
      </w:r>
      <w:r>
        <w:rPr>
          <w:rFonts w:eastAsia="Times New Roman"/>
        </w:rPr>
        <w:t xml:space="preserve"> we are responsible</w:t>
      </w:r>
      <w:r w:rsidR="00067BEB">
        <w:rPr>
          <w:rFonts w:eastAsia="Times New Roman"/>
        </w:rPr>
        <w:t>;</w:t>
      </w:r>
      <w:r w:rsidRPr="00731491">
        <w:rPr>
          <w:rFonts w:eastAsia="Times New Roman"/>
        </w:rPr>
        <w:t xml:space="preserve"> so we are not necessarily the commissioner. </w:t>
      </w:r>
      <w:r w:rsidR="00067BEB">
        <w:rPr>
          <w:rFonts w:eastAsia="Times New Roman"/>
        </w:rPr>
        <w:t>C</w:t>
      </w:r>
      <w:r w:rsidRPr="00731491">
        <w:rPr>
          <w:rFonts w:eastAsia="Times New Roman"/>
        </w:rPr>
        <w:t xml:space="preserve">ommissioning </w:t>
      </w:r>
      <w:r>
        <w:rPr>
          <w:rFonts w:eastAsia="Times New Roman"/>
        </w:rPr>
        <w:t xml:space="preserve">of </w:t>
      </w:r>
      <w:r w:rsidRPr="00731491">
        <w:rPr>
          <w:rFonts w:eastAsia="Times New Roman"/>
        </w:rPr>
        <w:t>those services need</w:t>
      </w:r>
      <w:r>
        <w:rPr>
          <w:rFonts w:eastAsia="Times New Roman"/>
        </w:rPr>
        <w:t>s to be</w:t>
      </w:r>
      <w:r w:rsidRPr="00731491">
        <w:rPr>
          <w:rFonts w:eastAsia="Times New Roman"/>
        </w:rPr>
        <w:t xml:space="preserve"> absolutely</w:t>
      </w:r>
      <w:r>
        <w:rPr>
          <w:rFonts w:eastAsia="Times New Roman"/>
        </w:rPr>
        <w:t xml:space="preserve"> aligned to</w:t>
      </w:r>
      <w:r w:rsidRPr="00731491">
        <w:rPr>
          <w:rFonts w:eastAsia="Times New Roman"/>
        </w:rPr>
        <w:t xml:space="preserve"> what is happening in the White Paper </w:t>
      </w:r>
      <w:r>
        <w:rPr>
          <w:rFonts w:eastAsia="Times New Roman"/>
        </w:rPr>
        <w:t>in</w:t>
      </w:r>
      <w:r w:rsidRPr="00731491">
        <w:rPr>
          <w:rFonts w:eastAsia="Times New Roman"/>
        </w:rPr>
        <w:t xml:space="preserve"> the mainstream</w:t>
      </w:r>
      <w:r w:rsidR="00067BEB">
        <w:rPr>
          <w:rFonts w:eastAsia="Times New Roman"/>
        </w:rPr>
        <w:t>,</w:t>
      </w:r>
      <w:r w:rsidRPr="00731491">
        <w:rPr>
          <w:rFonts w:eastAsia="Times New Roman"/>
        </w:rPr>
        <w:t xml:space="preserve"> because, like I say</w:t>
      </w:r>
      <w:r>
        <w:rPr>
          <w:rFonts w:eastAsia="Times New Roman"/>
        </w:rPr>
        <w:t>,</w:t>
      </w:r>
      <w:r w:rsidRPr="00731491">
        <w:rPr>
          <w:rFonts w:eastAsia="Times New Roman"/>
        </w:rPr>
        <w:t xml:space="preserve"> if we do not, we </w:t>
      </w:r>
      <w:r>
        <w:rPr>
          <w:rFonts w:eastAsia="Times New Roman"/>
        </w:rPr>
        <w:t>are going to</w:t>
      </w:r>
      <w:r w:rsidRPr="00731491">
        <w:rPr>
          <w:rFonts w:eastAsia="Times New Roman"/>
        </w:rPr>
        <w:t xml:space="preserve"> have a real mismatch.</w:t>
      </w:r>
      <w:r>
        <w:t xml:space="preserve"> </w:t>
      </w:r>
      <w:r w:rsidRPr="00731491">
        <w:rPr>
          <w:rFonts w:eastAsia="Times New Roman"/>
        </w:rPr>
        <w:t xml:space="preserve">Some of the </w:t>
      </w:r>
      <w:r>
        <w:rPr>
          <w:rFonts w:eastAsia="Times New Roman"/>
        </w:rPr>
        <w:t>women</w:t>
      </w:r>
      <w:r w:rsidRPr="00731491">
        <w:rPr>
          <w:rFonts w:eastAsia="Times New Roman"/>
        </w:rPr>
        <w:t xml:space="preserve"> offenders c</w:t>
      </w:r>
      <w:r>
        <w:rPr>
          <w:rFonts w:eastAsia="Times New Roman"/>
        </w:rPr>
        <w:t>oming</w:t>
      </w:r>
      <w:r w:rsidRPr="00731491">
        <w:rPr>
          <w:rFonts w:eastAsia="Times New Roman"/>
        </w:rPr>
        <w:t xml:space="preserve"> will be better trained and developed in the community than they will</w:t>
      </w:r>
      <w:r>
        <w:rPr>
          <w:rFonts w:eastAsia="Times New Roman"/>
        </w:rPr>
        <w:t xml:space="preserve"> in prison</w:t>
      </w:r>
      <w:r w:rsidRPr="00731491">
        <w:rPr>
          <w:rFonts w:eastAsia="Times New Roman"/>
        </w:rPr>
        <w:t>, and that might be a backward</w:t>
      </w:r>
      <w:r>
        <w:rPr>
          <w:rFonts w:eastAsia="Times New Roman"/>
        </w:rPr>
        <w:t>s</w:t>
      </w:r>
      <w:r w:rsidRPr="00731491">
        <w:rPr>
          <w:rFonts w:eastAsia="Times New Roman"/>
        </w:rPr>
        <w:t xml:space="preserve"> step.</w:t>
      </w:r>
      <w:r>
        <w:t xml:space="preserve"> </w:t>
      </w:r>
    </w:p>
    <w:p w:rsidR="00700447" w:rsidP="00700447">
      <w:pPr>
        <w:pStyle w:val="Answer"/>
        <w:rPr>
          <w:rFonts w:eastAsia="Times New Roman"/>
        </w:rPr>
      </w:pPr>
      <w:r w:rsidRPr="00731491">
        <w:rPr>
          <w:rFonts w:eastAsia="Times New Roman"/>
        </w:rPr>
        <w:t xml:space="preserve">It can happen. We have to get the commissioning right so that </w:t>
      </w:r>
      <w:r>
        <w:rPr>
          <w:rFonts w:eastAsia="Times New Roman"/>
        </w:rPr>
        <w:t xml:space="preserve">the </w:t>
      </w:r>
      <w:r w:rsidRPr="00731491">
        <w:rPr>
          <w:rFonts w:eastAsia="Times New Roman"/>
        </w:rPr>
        <w:t>focus is on that mainstream provision</w:t>
      </w:r>
      <w:r>
        <w:rPr>
          <w:rFonts w:eastAsia="Times New Roman"/>
        </w:rPr>
        <w:t xml:space="preserve">; </w:t>
      </w:r>
      <w:r w:rsidRPr="00731491">
        <w:rPr>
          <w:rFonts w:eastAsia="Times New Roman"/>
        </w:rPr>
        <w:t>it is employer focused</w:t>
      </w:r>
      <w:r w:rsidR="00067BEB">
        <w:rPr>
          <w:rFonts w:eastAsia="Times New Roman"/>
        </w:rPr>
        <w:t>;</w:t>
      </w:r>
      <w:r>
        <w:rPr>
          <w:rFonts w:eastAsia="Times New Roman"/>
        </w:rPr>
        <w:t xml:space="preserve"> and it is </w:t>
      </w:r>
      <w:r w:rsidRPr="00731491">
        <w:rPr>
          <w:rFonts w:eastAsia="Times New Roman"/>
        </w:rPr>
        <w:t>meeting the need</w:t>
      </w:r>
      <w:r>
        <w:rPr>
          <w:rFonts w:eastAsia="Times New Roman"/>
        </w:rPr>
        <w:t>s</w:t>
      </w:r>
      <w:r w:rsidRPr="00731491">
        <w:rPr>
          <w:rFonts w:eastAsia="Times New Roman"/>
        </w:rPr>
        <w:t xml:space="preserve"> and that delivery, particularly around T</w:t>
      </w:r>
      <w:r>
        <w:rPr>
          <w:rFonts w:eastAsia="Times New Roman"/>
        </w:rPr>
        <w:t>-</w:t>
      </w:r>
      <w:r w:rsidRPr="00731491">
        <w:rPr>
          <w:rFonts w:eastAsia="Times New Roman"/>
        </w:rPr>
        <w:t>levels.</w:t>
      </w:r>
      <w:r>
        <w:t xml:space="preserve"> </w:t>
      </w:r>
      <w:r w:rsidRPr="00731491">
        <w:rPr>
          <w:rFonts w:eastAsia="Times New Roman"/>
        </w:rPr>
        <w:t xml:space="preserve">As I said before, you </w:t>
      </w:r>
      <w:r w:rsidR="00067BEB">
        <w:rPr>
          <w:rFonts w:eastAsia="Times New Roman"/>
        </w:rPr>
        <w:t xml:space="preserve">then </w:t>
      </w:r>
      <w:r w:rsidRPr="00731491">
        <w:rPr>
          <w:rFonts w:eastAsia="Times New Roman"/>
        </w:rPr>
        <w:t>have to have the infrastructure to be able to do that</w:t>
      </w:r>
      <w:r>
        <w:rPr>
          <w:rFonts w:eastAsia="Times New Roman"/>
        </w:rPr>
        <w:t>,</w:t>
      </w:r>
      <w:r w:rsidRPr="00731491">
        <w:rPr>
          <w:rFonts w:eastAsia="Times New Roman"/>
        </w:rPr>
        <w:t xml:space="preserve"> with the investment in IT</w:t>
      </w:r>
      <w:r>
        <w:rPr>
          <w:rFonts w:eastAsia="Times New Roman"/>
        </w:rPr>
        <w:t xml:space="preserve"> and the</w:t>
      </w:r>
      <w:r w:rsidRPr="00731491">
        <w:rPr>
          <w:rFonts w:eastAsia="Times New Roman"/>
        </w:rPr>
        <w:t xml:space="preserve"> investment in workshops and training areas.</w:t>
      </w:r>
      <w:r>
        <w:t xml:space="preserve"> </w:t>
      </w:r>
    </w:p>
    <w:p w:rsidR="00700447" w:rsidP="00700447">
      <w:pPr>
        <w:pStyle w:val="Answer"/>
      </w:pPr>
      <w:r>
        <w:rPr>
          <w:rFonts w:eastAsia="Times New Roman"/>
        </w:rPr>
        <w:t>I</w:t>
      </w:r>
      <w:r w:rsidRPr="00731491">
        <w:rPr>
          <w:rFonts w:eastAsia="Times New Roman"/>
        </w:rPr>
        <w:t>n terms of the provision of the people resource to do that</w:t>
      </w:r>
      <w:r>
        <w:rPr>
          <w:rFonts w:eastAsia="Times New Roman"/>
        </w:rPr>
        <w:t>,</w:t>
      </w:r>
      <w:r w:rsidRPr="00731491">
        <w:rPr>
          <w:rFonts w:eastAsia="Times New Roman"/>
        </w:rPr>
        <w:t xml:space="preserve"> I think that is there.</w:t>
      </w:r>
      <w:r>
        <w:t xml:space="preserve"> </w:t>
      </w:r>
      <w:r w:rsidRPr="00731491">
        <w:rPr>
          <w:rFonts w:eastAsia="Times New Roman"/>
        </w:rPr>
        <w:t>We have some highly qualified teachers</w:t>
      </w:r>
      <w:r>
        <w:rPr>
          <w:rFonts w:eastAsia="Times New Roman"/>
        </w:rPr>
        <w:t>. W</w:t>
      </w:r>
      <w:r w:rsidRPr="00731491">
        <w:rPr>
          <w:rFonts w:eastAsia="Times New Roman"/>
        </w:rPr>
        <w:t>e recruit teachers</w:t>
      </w:r>
      <w:r>
        <w:rPr>
          <w:rFonts w:eastAsia="Times New Roman"/>
        </w:rPr>
        <w:t>,</w:t>
      </w:r>
      <w:r w:rsidRPr="00731491">
        <w:rPr>
          <w:rFonts w:eastAsia="Times New Roman"/>
        </w:rPr>
        <w:t xml:space="preserve"> not facilitators</w:t>
      </w:r>
      <w:r>
        <w:rPr>
          <w:rFonts w:eastAsia="Times New Roman"/>
        </w:rPr>
        <w:t>. T</w:t>
      </w:r>
      <w:r w:rsidRPr="00731491">
        <w:rPr>
          <w:rFonts w:eastAsia="Times New Roman"/>
        </w:rPr>
        <w:t>hey all</w:t>
      </w:r>
      <w:r>
        <w:rPr>
          <w:rFonts w:eastAsia="Times New Roman"/>
        </w:rPr>
        <w:t xml:space="preserve"> have</w:t>
      </w:r>
      <w:r w:rsidRPr="00731491">
        <w:rPr>
          <w:rFonts w:eastAsia="Times New Roman"/>
        </w:rPr>
        <w:t xml:space="preserve"> qualified teacher status.</w:t>
      </w:r>
      <w:r>
        <w:t xml:space="preserve"> </w:t>
      </w:r>
      <w:r w:rsidRPr="00731491">
        <w:rPr>
          <w:rFonts w:eastAsia="Times New Roman"/>
        </w:rPr>
        <w:t>That is critical</w:t>
      </w:r>
      <w:r w:rsidR="006D62DA">
        <w:rPr>
          <w:rFonts w:eastAsia="Times New Roman"/>
        </w:rPr>
        <w:t>.</w:t>
      </w:r>
      <w:r w:rsidRPr="00731491">
        <w:rPr>
          <w:rFonts w:eastAsia="Times New Roman"/>
        </w:rPr>
        <w:t xml:space="preserve"> </w:t>
      </w:r>
      <w:r w:rsidR="006D62DA">
        <w:rPr>
          <w:rFonts w:eastAsia="Times New Roman"/>
        </w:rPr>
        <w:t>S</w:t>
      </w:r>
      <w:r w:rsidRPr="00731491">
        <w:rPr>
          <w:rFonts w:eastAsia="Times New Roman"/>
        </w:rPr>
        <w:t>o we can definitely shift the curriculum to do that</w:t>
      </w:r>
      <w:r>
        <w:rPr>
          <w:rFonts w:eastAsia="Times New Roman"/>
        </w:rPr>
        <w:t>. W</w:t>
      </w:r>
      <w:r w:rsidRPr="00731491">
        <w:rPr>
          <w:rFonts w:eastAsia="Times New Roman"/>
        </w:rPr>
        <w:t xml:space="preserve">e have that infrastructure and </w:t>
      </w:r>
      <w:r>
        <w:rPr>
          <w:rFonts w:eastAsia="Times New Roman"/>
        </w:rPr>
        <w:t xml:space="preserve">we have </w:t>
      </w:r>
      <w:r w:rsidRPr="00731491">
        <w:rPr>
          <w:rFonts w:eastAsia="Times New Roman"/>
        </w:rPr>
        <w:t>that commissioning agreement.</w:t>
      </w:r>
      <w:r>
        <w:t xml:space="preserve"> </w:t>
      </w:r>
      <w:r w:rsidRPr="00731491">
        <w:rPr>
          <w:rFonts w:eastAsia="Times New Roman"/>
        </w:rPr>
        <w:t>It could happen.</w:t>
      </w:r>
      <w:r>
        <w:t xml:space="preserve"> </w:t>
      </w:r>
    </w:p>
    <w:p w:rsidR="00700447" w:rsidP="00700447">
      <w:pPr>
        <w:pStyle w:val="Answer"/>
        <w:rPr>
          <w:rFonts w:eastAsia="Times New Roman"/>
        </w:rPr>
      </w:pPr>
      <w:sdt>
        <w:sdtPr>
          <w:alias w:val="Witness"/>
          <w:id w:val="-18167816"/>
          <w:placeholder>
            <w:docPart w:val="26A191D3494C491195030208E5C2BEBB"/>
          </w:placeholder>
          <w:richText/>
        </w:sdtPr>
        <w:sdtContent>
          <w:r w:rsidRPr="00C92424">
            <w:rPr>
              <w:b/>
              <w:i/>
            </w:rPr>
            <w:t>Francesca Cooney:</w:t>
          </w:r>
        </w:sdtContent>
      </w:sdt>
      <w:r>
        <w:t xml:space="preserve"> </w:t>
      </w:r>
      <w:r>
        <w:rPr>
          <w:rFonts w:eastAsia="Times New Roman"/>
        </w:rPr>
        <w:t xml:space="preserve">I just </w:t>
      </w:r>
      <w:r w:rsidRPr="00731491">
        <w:rPr>
          <w:rFonts w:eastAsia="Times New Roman"/>
        </w:rPr>
        <w:t>want to come back to the point about digital.</w:t>
      </w:r>
      <w:r>
        <w:t xml:space="preserve"> </w:t>
      </w:r>
      <w:r w:rsidRPr="00731491">
        <w:rPr>
          <w:rFonts w:eastAsia="Times New Roman"/>
        </w:rPr>
        <w:t>This is an area where women are really disadvantaged by being part of a larger prison estate. Women are rarely convicted of the internet crimes that would create a risk in prison.</w:t>
      </w:r>
      <w:r>
        <w:t xml:space="preserve"> </w:t>
      </w:r>
      <w:r w:rsidRPr="00731491">
        <w:rPr>
          <w:rFonts w:eastAsia="Times New Roman"/>
        </w:rPr>
        <w:t>Digital technology in cell could be rolled out in women</w:t>
      </w:r>
      <w:r>
        <w:t>’</w:t>
      </w:r>
      <w:r w:rsidRPr="00731491">
        <w:rPr>
          <w:rFonts w:eastAsia="Times New Roman"/>
        </w:rPr>
        <w:t>s prisons without there being significant safety or security concerns. I think, as Annick says, the appetite is there from prison govern</w:t>
      </w:r>
      <w:r>
        <w:rPr>
          <w:rFonts w:eastAsia="Times New Roman"/>
        </w:rPr>
        <w:t>o</w:t>
      </w:r>
      <w:r w:rsidRPr="00731491">
        <w:rPr>
          <w:rFonts w:eastAsia="Times New Roman"/>
        </w:rPr>
        <w:t>rs and managers</w:t>
      </w:r>
      <w:r>
        <w:rPr>
          <w:rFonts w:eastAsia="Times New Roman"/>
        </w:rPr>
        <w:t>,</w:t>
      </w:r>
      <w:r w:rsidRPr="00731491">
        <w:rPr>
          <w:rFonts w:eastAsia="Times New Roman"/>
        </w:rPr>
        <w:t xml:space="preserve"> and certainly lockdown has shown the need for that</w:t>
      </w:r>
      <w:r>
        <w:rPr>
          <w:rFonts w:eastAsia="Times New Roman"/>
        </w:rPr>
        <w:t>,</w:t>
      </w:r>
      <w:r w:rsidRPr="00731491">
        <w:rPr>
          <w:rFonts w:eastAsia="Times New Roman"/>
        </w:rPr>
        <w:t xml:space="preserve"> because people have been massively disadvantaged during lockdown. </w:t>
      </w:r>
    </w:p>
    <w:p w:rsidR="00700447" w:rsidP="00700447">
      <w:pPr>
        <w:pStyle w:val="Answer"/>
        <w:rPr>
          <w:rFonts w:eastAsia="Times New Roman"/>
        </w:rPr>
      </w:pPr>
      <w:r w:rsidRPr="00731491">
        <w:rPr>
          <w:rFonts w:eastAsia="Times New Roman"/>
        </w:rPr>
        <w:t xml:space="preserve">The funding is not there and the funding needs to come from the Ministry of </w:t>
      </w:r>
      <w:r>
        <w:rPr>
          <w:rFonts w:eastAsia="Times New Roman"/>
        </w:rPr>
        <w:t>J</w:t>
      </w:r>
      <w:r w:rsidRPr="00731491">
        <w:rPr>
          <w:rFonts w:eastAsia="Times New Roman"/>
        </w:rPr>
        <w:t>ustice as well as</w:t>
      </w:r>
      <w:r>
        <w:rPr>
          <w:rFonts w:eastAsia="Times New Roman"/>
        </w:rPr>
        <w:t xml:space="preserve"> from</w:t>
      </w:r>
      <w:r w:rsidRPr="00731491">
        <w:rPr>
          <w:rFonts w:eastAsia="Times New Roman"/>
        </w:rPr>
        <w:t xml:space="preserve"> providers.</w:t>
      </w:r>
      <w:r>
        <w:t xml:space="preserve"> </w:t>
      </w:r>
      <w:r w:rsidRPr="00731491">
        <w:rPr>
          <w:rFonts w:eastAsia="Times New Roman"/>
        </w:rPr>
        <w:t>The Ministry of Justice really needs to step up and reso</w:t>
      </w:r>
      <w:r>
        <w:rPr>
          <w:rFonts w:eastAsia="Times New Roman"/>
        </w:rPr>
        <w:t>urce</w:t>
      </w:r>
      <w:r w:rsidRPr="00731491">
        <w:rPr>
          <w:rFonts w:eastAsia="Times New Roman"/>
        </w:rPr>
        <w:t xml:space="preserve"> this, otherwise people are going to continue to leave prison not being equipped either for daily living or for getting employment.</w:t>
      </w:r>
      <w:r>
        <w:t xml:space="preserve"> </w:t>
      </w:r>
    </w:p>
    <w:p w:rsidR="00700447" w:rsidP="00700447">
      <w:pPr>
        <w:pStyle w:val="Answer"/>
      </w:pPr>
      <w:r>
        <w:rPr>
          <w:rFonts w:eastAsia="Times New Roman"/>
        </w:rPr>
        <w:t>M</w:t>
      </w:r>
      <w:r w:rsidRPr="00731491">
        <w:rPr>
          <w:rFonts w:eastAsia="Times New Roman"/>
        </w:rPr>
        <w:t>oving back to the question about T</w:t>
      </w:r>
      <w:r>
        <w:rPr>
          <w:rFonts w:eastAsia="Times New Roman"/>
        </w:rPr>
        <w:t>-</w:t>
      </w:r>
      <w:r w:rsidRPr="00731491">
        <w:rPr>
          <w:rFonts w:eastAsia="Times New Roman"/>
        </w:rPr>
        <w:t>levels and qualifications, I would say that GCSEs and A</w:t>
      </w:r>
      <w:r>
        <w:rPr>
          <w:rFonts w:eastAsia="Times New Roman"/>
        </w:rPr>
        <w:t>-</w:t>
      </w:r>
      <w:r w:rsidRPr="00731491">
        <w:rPr>
          <w:rFonts w:eastAsia="Times New Roman"/>
        </w:rPr>
        <w:t>levels are rare in prison.</w:t>
      </w:r>
      <w:r>
        <w:t xml:space="preserve"> </w:t>
      </w:r>
      <w:r w:rsidRPr="00731491">
        <w:rPr>
          <w:rFonts w:eastAsia="Times New Roman"/>
        </w:rPr>
        <w:t>They are not provided in anywhere near enough prisons, and it is rare for people to be able to access the</w:t>
      </w:r>
      <w:r>
        <w:rPr>
          <w:rFonts w:eastAsia="Times New Roman"/>
        </w:rPr>
        <w:t>m</w:t>
      </w:r>
      <w:r w:rsidRPr="00731491">
        <w:rPr>
          <w:rFonts w:eastAsia="Times New Roman"/>
        </w:rPr>
        <w:t xml:space="preserve">. We need to see a prison education system </w:t>
      </w:r>
      <w:r w:rsidR="00152EB4">
        <w:rPr>
          <w:rFonts w:eastAsia="Times New Roman"/>
        </w:rPr>
        <w:t>that</w:t>
      </w:r>
      <w:r w:rsidRPr="00731491">
        <w:rPr>
          <w:rFonts w:eastAsia="Times New Roman"/>
        </w:rPr>
        <w:t xml:space="preserve"> is much more aligned to what we see in adult education in the community.</w:t>
      </w:r>
      <w:r>
        <w:t xml:space="preserve"> </w:t>
      </w:r>
      <w:r w:rsidRPr="00731491">
        <w:rPr>
          <w:rFonts w:eastAsia="Times New Roman"/>
        </w:rPr>
        <w:t>Th</w:t>
      </w:r>
      <w:r>
        <w:rPr>
          <w:rFonts w:eastAsia="Times New Roman"/>
        </w:rPr>
        <w:t>e</w:t>
      </w:r>
      <w:r w:rsidRPr="00731491">
        <w:rPr>
          <w:rFonts w:eastAsia="Times New Roman"/>
        </w:rPr>
        <w:t xml:space="preserve">re are going to be new arrangements so that anybody in the community </w:t>
      </w:r>
      <w:r>
        <w:rPr>
          <w:rFonts w:eastAsia="Times New Roman"/>
        </w:rPr>
        <w:t>who</w:t>
      </w:r>
      <w:r w:rsidRPr="00731491">
        <w:rPr>
          <w:rFonts w:eastAsia="Times New Roman"/>
        </w:rPr>
        <w:t xml:space="preserve"> </w:t>
      </w:r>
      <w:r>
        <w:rPr>
          <w:rFonts w:eastAsia="Times New Roman"/>
        </w:rPr>
        <w:t>does not already have</w:t>
      </w:r>
      <w:r w:rsidRPr="00731491">
        <w:rPr>
          <w:rFonts w:eastAsia="Times New Roman"/>
        </w:rPr>
        <w:t xml:space="preserve"> a level 3 qualification</w:t>
      </w:r>
      <w:r w:rsidR="00152EB4">
        <w:rPr>
          <w:rFonts w:eastAsia="Times New Roman"/>
        </w:rPr>
        <w:t xml:space="preserve">, </w:t>
      </w:r>
      <w:r w:rsidRPr="00731491">
        <w:rPr>
          <w:rFonts w:eastAsia="Times New Roman"/>
        </w:rPr>
        <w:t>an A</w:t>
      </w:r>
      <w:r w:rsidR="00152EB4">
        <w:rPr>
          <w:rFonts w:eastAsia="Times New Roman"/>
        </w:rPr>
        <w:t>-</w:t>
      </w:r>
      <w:r w:rsidRPr="00731491">
        <w:rPr>
          <w:rFonts w:eastAsia="Times New Roman"/>
        </w:rPr>
        <w:t>level</w:t>
      </w:r>
      <w:r w:rsidR="00152EB4">
        <w:rPr>
          <w:rFonts w:eastAsia="Times New Roman"/>
        </w:rPr>
        <w:t>,</w:t>
      </w:r>
      <w:r w:rsidRPr="00731491">
        <w:rPr>
          <w:rFonts w:eastAsia="Times New Roman"/>
        </w:rPr>
        <w:t xml:space="preserve"> BTEC or equivalent</w:t>
      </w:r>
      <w:r w:rsidR="00152EB4">
        <w:rPr>
          <w:rFonts w:eastAsia="Times New Roman"/>
        </w:rPr>
        <w:t xml:space="preserve">, </w:t>
      </w:r>
      <w:r w:rsidRPr="00731491">
        <w:rPr>
          <w:rFonts w:eastAsia="Times New Roman"/>
        </w:rPr>
        <w:t>can do that for free in the community</w:t>
      </w:r>
      <w:r>
        <w:rPr>
          <w:rFonts w:eastAsia="Times New Roman"/>
        </w:rPr>
        <w:t>. I</w:t>
      </w:r>
      <w:r w:rsidRPr="00731491">
        <w:rPr>
          <w:rFonts w:eastAsia="Times New Roman"/>
        </w:rPr>
        <w:t>f we had digital technology in place in prisons, prisoners would be able to access that as well</w:t>
      </w:r>
      <w:r>
        <w:rPr>
          <w:rFonts w:eastAsia="Times New Roman"/>
        </w:rPr>
        <w:t>,</w:t>
      </w:r>
      <w:r w:rsidRPr="00731491">
        <w:rPr>
          <w:rFonts w:eastAsia="Times New Roman"/>
        </w:rPr>
        <w:t xml:space="preserve"> and there would be much more equivalence. We </w:t>
      </w:r>
      <w:r>
        <w:rPr>
          <w:rFonts w:eastAsia="Times New Roman"/>
        </w:rPr>
        <w:t xml:space="preserve">really </w:t>
      </w:r>
      <w:r w:rsidRPr="00731491">
        <w:rPr>
          <w:rFonts w:eastAsia="Times New Roman"/>
        </w:rPr>
        <w:t>need to look at what is happening in the community when we look at prison education.</w:t>
      </w:r>
      <w:r>
        <w:t xml:space="preserve"> </w:t>
      </w:r>
    </w:p>
    <w:p w:rsidR="00152EB4" w:rsidP="00700447">
      <w:pPr>
        <w:pStyle w:val="Question"/>
        <w:numPr>
          <w:ilvl w:val="0"/>
          <w:numId w:val="9"/>
        </w:numPr>
        <w:rPr>
          <w:rFonts w:eastAsia="Times New Roman"/>
        </w:rPr>
      </w:pPr>
      <w:sdt>
        <w:sdtPr>
          <w:alias w:val="Member"/>
          <w:tag w:val="&lt;Member mnisId='4854' dodsId=''&gt;"/>
          <w:id w:val="-962882431"/>
          <w:placeholder>
            <w:docPart w:val="26A191D3494C491195030208E5C2BEBB"/>
          </w:placeholder>
          <w:richText/>
        </w:sdtPr>
        <w:sdtContent>
          <w:r w:rsidRPr="003B19C6" w:rsidR="00700447">
            <w:rPr>
              <w:b/>
            </w:rPr>
            <w:t>James Daly:</w:t>
          </w:r>
        </w:sdtContent>
      </w:sdt>
      <w:r w:rsidR="00700447">
        <w:t xml:space="preserve"> </w:t>
      </w:r>
      <w:r w:rsidRPr="00731491" w:rsidR="00700447">
        <w:rPr>
          <w:rFonts w:eastAsia="Times New Roman"/>
        </w:rPr>
        <w:t>This is a question that applies equally to people not in the prison environment, but in the sense of gaining educational qualifications</w:t>
      </w:r>
      <w:r w:rsidR="00700447">
        <w:rPr>
          <w:rFonts w:eastAsia="Times New Roman"/>
        </w:rPr>
        <w:t>,</w:t>
      </w:r>
      <w:r w:rsidRPr="00731491" w:rsidR="00700447">
        <w:rPr>
          <w:rFonts w:eastAsia="Times New Roman"/>
        </w:rPr>
        <w:t xml:space="preserve"> and vocational training, it </w:t>
      </w:r>
      <w:r>
        <w:rPr>
          <w:rFonts w:eastAsia="Times New Roman"/>
        </w:rPr>
        <w:t xml:space="preserve">certainly </w:t>
      </w:r>
      <w:r w:rsidRPr="00731491" w:rsidR="00700447">
        <w:rPr>
          <w:rFonts w:eastAsia="Times New Roman"/>
        </w:rPr>
        <w:t>helps if you have at least some viewpoint of a job that you may want to do when you leave the custodial environment</w:t>
      </w:r>
      <w:r w:rsidR="00700447">
        <w:rPr>
          <w:rFonts w:eastAsia="Times New Roman"/>
        </w:rPr>
        <w:t>,</w:t>
      </w:r>
      <w:r w:rsidRPr="00731491" w:rsidR="00700447">
        <w:rPr>
          <w:rFonts w:eastAsia="Times New Roman"/>
        </w:rPr>
        <w:t xml:space="preserve"> or some type of ambition in respect of that. </w:t>
      </w:r>
    </w:p>
    <w:p w:rsidR="00700447" w:rsidRPr="00731491" w:rsidP="00152EB4">
      <w:pPr>
        <w:pStyle w:val="Question"/>
        <w:numPr>
          <w:ilvl w:val="0"/>
          <w:numId w:val="0"/>
        </w:numPr>
        <w:ind w:left="794"/>
        <w:rPr>
          <w:rFonts w:eastAsia="Times New Roman"/>
        </w:rPr>
      </w:pPr>
      <w:r>
        <w:rPr>
          <w:rFonts w:eastAsia="Times New Roman"/>
        </w:rPr>
        <w:t>Going on with that, can</w:t>
      </w:r>
      <w:r w:rsidRPr="00731491">
        <w:rPr>
          <w:rFonts w:eastAsia="Times New Roman"/>
        </w:rPr>
        <w:t xml:space="preserve"> you tell us a bit about the careers advice that is available in the prison system</w:t>
      </w:r>
      <w:r>
        <w:rPr>
          <w:rFonts w:eastAsia="Times New Roman"/>
        </w:rPr>
        <w:t>?</w:t>
      </w:r>
      <w:r w:rsidRPr="00731491">
        <w:rPr>
          <w:rFonts w:eastAsia="Times New Roman"/>
        </w:rPr>
        <w:t xml:space="preserve"> I do not mean this to sound as trite as it does</w:t>
      </w:r>
      <w:r>
        <w:rPr>
          <w:rFonts w:eastAsia="Times New Roman"/>
        </w:rPr>
        <w:t>,</w:t>
      </w:r>
      <w:r w:rsidRPr="00731491">
        <w:rPr>
          <w:rFonts w:eastAsia="Times New Roman"/>
        </w:rPr>
        <w:t xml:space="preserve"> but how </w:t>
      </w:r>
      <w:r>
        <w:rPr>
          <w:rFonts w:eastAsia="Times New Roman"/>
        </w:rPr>
        <w:t xml:space="preserve">do </w:t>
      </w:r>
      <w:r w:rsidRPr="00731491">
        <w:rPr>
          <w:rFonts w:eastAsia="Times New Roman"/>
        </w:rPr>
        <w:t xml:space="preserve">we try to inspire, support and ensure </w:t>
      </w:r>
      <w:r>
        <w:rPr>
          <w:rFonts w:eastAsia="Times New Roman"/>
        </w:rPr>
        <w:t xml:space="preserve">that </w:t>
      </w:r>
      <w:r w:rsidRPr="00731491">
        <w:rPr>
          <w:rFonts w:eastAsia="Times New Roman"/>
        </w:rPr>
        <w:t xml:space="preserve">people in </w:t>
      </w:r>
      <w:r>
        <w:rPr>
          <w:rFonts w:eastAsia="Times New Roman"/>
        </w:rPr>
        <w:t>a</w:t>
      </w:r>
      <w:r w:rsidRPr="00731491">
        <w:rPr>
          <w:rFonts w:eastAsia="Times New Roman"/>
        </w:rPr>
        <w:t xml:space="preserve"> custodial environment</w:t>
      </w:r>
      <w:r>
        <w:rPr>
          <w:rFonts w:eastAsia="Times New Roman"/>
        </w:rPr>
        <w:t>,</w:t>
      </w:r>
      <w:r w:rsidRPr="00731491">
        <w:rPr>
          <w:rFonts w:eastAsia="Times New Roman"/>
        </w:rPr>
        <w:t xml:space="preserve"> who have had a very difficult time</w:t>
      </w:r>
      <w:r>
        <w:rPr>
          <w:rFonts w:eastAsia="Times New Roman"/>
        </w:rPr>
        <w:t>,</w:t>
      </w:r>
      <w:r w:rsidRPr="00731491">
        <w:rPr>
          <w:rFonts w:eastAsia="Times New Roman"/>
        </w:rPr>
        <w:t xml:space="preserve"> and all sorts of problems in their life</w:t>
      </w:r>
      <w:r>
        <w:rPr>
          <w:rFonts w:eastAsia="Times New Roman"/>
        </w:rPr>
        <w:t>,</w:t>
      </w:r>
      <w:r w:rsidRPr="00731491">
        <w:rPr>
          <w:rFonts w:eastAsia="Times New Roman"/>
        </w:rPr>
        <w:t xml:space="preserve"> have a b</w:t>
      </w:r>
      <w:r>
        <w:rPr>
          <w:rFonts w:eastAsia="Times New Roman"/>
        </w:rPr>
        <w:t>e</w:t>
      </w:r>
      <w:r w:rsidRPr="00731491">
        <w:rPr>
          <w:rFonts w:eastAsia="Times New Roman"/>
        </w:rPr>
        <w:t>lief that going through an educational process is actually going to benefi</w:t>
      </w:r>
      <w:r>
        <w:rPr>
          <w:rFonts w:eastAsia="Times New Roman"/>
        </w:rPr>
        <w:t>t</w:t>
      </w:r>
      <w:r w:rsidRPr="00731491">
        <w:rPr>
          <w:rFonts w:eastAsia="Times New Roman"/>
        </w:rPr>
        <w:t xml:space="preserve"> them, there is light at the end of the tunnel and it is worth interacting with the provider?</w:t>
      </w:r>
      <w:r>
        <w:t xml:space="preserve"> </w:t>
      </w:r>
    </w:p>
    <w:p w:rsidR="00700447" w:rsidP="00700447">
      <w:pPr>
        <w:pStyle w:val="Answer"/>
        <w:rPr>
          <w:rFonts w:eastAsia="Times New Roman"/>
        </w:rPr>
      </w:pPr>
      <w:sdt>
        <w:sdtPr>
          <w:alias w:val="Witness"/>
          <w:id w:val="-1336909628"/>
          <w:placeholder>
            <w:docPart w:val="26A191D3494C491195030208E5C2BEBB"/>
          </w:placeholder>
          <w:richText/>
        </w:sdtPr>
        <w:sdtContent>
          <w:r w:rsidRPr="003B19C6">
            <w:rPr>
              <w:b/>
              <w:i/>
            </w:rPr>
            <w:t>Annick Platt:</w:t>
          </w:r>
        </w:sdtContent>
      </w:sdt>
      <w:r>
        <w:t xml:space="preserve"> </w:t>
      </w:r>
      <w:r w:rsidRPr="00731491">
        <w:rPr>
          <w:rFonts w:eastAsia="Times New Roman"/>
        </w:rPr>
        <w:t>Absolutely.</w:t>
      </w:r>
      <w:r>
        <w:t xml:space="preserve"> </w:t>
      </w:r>
      <w:r w:rsidRPr="00731491">
        <w:rPr>
          <w:rFonts w:eastAsia="Times New Roman"/>
        </w:rPr>
        <w:t xml:space="preserve">We invest heavily </w:t>
      </w:r>
      <w:r>
        <w:rPr>
          <w:rFonts w:eastAsia="Times New Roman"/>
        </w:rPr>
        <w:t>i</w:t>
      </w:r>
      <w:r w:rsidRPr="00731491">
        <w:rPr>
          <w:rFonts w:eastAsia="Times New Roman"/>
        </w:rPr>
        <w:t>n that first</w:t>
      </w:r>
      <w:r>
        <w:rPr>
          <w:rFonts w:eastAsia="Times New Roman"/>
        </w:rPr>
        <w:t>-</w:t>
      </w:r>
      <w:r w:rsidRPr="00731491">
        <w:rPr>
          <w:rFonts w:eastAsia="Times New Roman"/>
        </w:rPr>
        <w:t>stage approach to assessment of need.</w:t>
      </w:r>
      <w:r>
        <w:t xml:space="preserve"> </w:t>
      </w:r>
      <w:r w:rsidRPr="00731491">
        <w:rPr>
          <w:rFonts w:eastAsia="Times New Roman"/>
        </w:rPr>
        <w:t>In every prison there is an information</w:t>
      </w:r>
      <w:r>
        <w:rPr>
          <w:rFonts w:eastAsia="Times New Roman"/>
        </w:rPr>
        <w:t>,</w:t>
      </w:r>
      <w:r w:rsidRPr="00731491">
        <w:rPr>
          <w:rFonts w:eastAsia="Times New Roman"/>
        </w:rPr>
        <w:t xml:space="preserve"> advice and guidance service.</w:t>
      </w:r>
      <w:r>
        <w:t xml:space="preserve"> </w:t>
      </w:r>
      <w:r w:rsidRPr="00731491">
        <w:rPr>
          <w:rFonts w:eastAsia="Times New Roman"/>
        </w:rPr>
        <w:t>When a woman comes into custody</w:t>
      </w:r>
      <w:r>
        <w:rPr>
          <w:rFonts w:eastAsia="Times New Roman"/>
        </w:rPr>
        <w:t>,</w:t>
      </w:r>
      <w:r w:rsidRPr="00731491">
        <w:rPr>
          <w:rFonts w:eastAsia="Times New Roman"/>
        </w:rPr>
        <w:t xml:space="preserve"> we will screen them for </w:t>
      </w:r>
      <w:r>
        <w:rPr>
          <w:rFonts w:eastAsia="Times New Roman"/>
        </w:rPr>
        <w:t xml:space="preserve">their </w:t>
      </w:r>
      <w:r w:rsidRPr="00731491">
        <w:rPr>
          <w:rFonts w:eastAsia="Times New Roman"/>
        </w:rPr>
        <w:t>maths and English levels and learning disabilities</w:t>
      </w:r>
      <w:r>
        <w:rPr>
          <w:rFonts w:eastAsia="Times New Roman"/>
        </w:rPr>
        <w:t>,</w:t>
      </w:r>
      <w:r w:rsidRPr="00731491">
        <w:rPr>
          <w:rFonts w:eastAsia="Times New Roman"/>
        </w:rPr>
        <w:t xml:space="preserve"> and then have a one</w:t>
      </w:r>
      <w:r>
        <w:rPr>
          <w:rFonts w:eastAsia="Times New Roman"/>
        </w:rPr>
        <w:t>-</w:t>
      </w:r>
      <w:r w:rsidRPr="00731491">
        <w:rPr>
          <w:rFonts w:eastAsia="Times New Roman"/>
        </w:rPr>
        <w:t>to</w:t>
      </w:r>
      <w:r>
        <w:rPr>
          <w:rFonts w:eastAsia="Times New Roman"/>
        </w:rPr>
        <w:t>-</w:t>
      </w:r>
      <w:r w:rsidRPr="00731491">
        <w:rPr>
          <w:rFonts w:eastAsia="Times New Roman"/>
        </w:rPr>
        <w:t>one individual meeting with them to look at their career aspirations.</w:t>
      </w:r>
      <w:r>
        <w:t xml:space="preserve"> </w:t>
      </w:r>
      <w:r w:rsidRPr="00731491">
        <w:rPr>
          <w:rFonts w:eastAsia="Times New Roman"/>
        </w:rPr>
        <w:t>That is careers</w:t>
      </w:r>
      <w:r w:rsidR="00152EB4">
        <w:rPr>
          <w:rFonts w:eastAsia="Times New Roman"/>
        </w:rPr>
        <w:t xml:space="preserve"> and</w:t>
      </w:r>
      <w:r w:rsidRPr="00731491">
        <w:rPr>
          <w:rFonts w:eastAsia="Times New Roman"/>
        </w:rPr>
        <w:t xml:space="preserve"> not courses.</w:t>
      </w:r>
      <w:r>
        <w:t xml:space="preserve"> </w:t>
      </w:r>
      <w:r w:rsidRPr="00731491">
        <w:rPr>
          <w:rFonts w:eastAsia="Times New Roman"/>
        </w:rPr>
        <w:t>It is very much at the start of a sentence</w:t>
      </w:r>
      <w:r w:rsidR="00152EB4">
        <w:rPr>
          <w:rFonts w:eastAsia="Times New Roman"/>
        </w:rPr>
        <w:t xml:space="preserve"> saying</w:t>
      </w:r>
      <w:r>
        <w:rPr>
          <w:rFonts w:eastAsia="Times New Roman"/>
        </w:rPr>
        <w:t>, “L</w:t>
      </w:r>
      <w:r w:rsidRPr="00731491">
        <w:rPr>
          <w:rFonts w:eastAsia="Times New Roman"/>
        </w:rPr>
        <w:t>et</w:t>
      </w:r>
      <w:r>
        <w:t>’</w:t>
      </w:r>
      <w:r w:rsidRPr="00731491">
        <w:rPr>
          <w:rFonts w:eastAsia="Times New Roman"/>
        </w:rPr>
        <w:t xml:space="preserve">s start thinking about your resettlement needs and </w:t>
      </w:r>
      <w:r w:rsidR="00152EB4">
        <w:rPr>
          <w:rFonts w:eastAsia="Times New Roman"/>
        </w:rPr>
        <w:t xml:space="preserve">what is </w:t>
      </w:r>
      <w:r w:rsidRPr="00731491">
        <w:rPr>
          <w:rFonts w:eastAsia="Times New Roman"/>
        </w:rPr>
        <w:t>your career plan, your individual learning plan, your learn</w:t>
      </w:r>
      <w:r>
        <w:rPr>
          <w:rFonts w:eastAsia="Times New Roman"/>
        </w:rPr>
        <w:t>er</w:t>
      </w:r>
      <w:r w:rsidRPr="00731491">
        <w:rPr>
          <w:rFonts w:eastAsia="Times New Roman"/>
        </w:rPr>
        <w:t xml:space="preserve"> journey to get there</w:t>
      </w:r>
      <w:r w:rsidR="00152EB4">
        <w:rPr>
          <w:rFonts w:eastAsia="Times New Roman"/>
        </w:rPr>
        <w:t>.</w:t>
      </w:r>
      <w:r>
        <w:rPr>
          <w:rFonts w:eastAsia="Times New Roman"/>
        </w:rPr>
        <w:t>”</w:t>
      </w:r>
      <w:r>
        <w:t xml:space="preserve"> </w:t>
      </w:r>
      <w:r w:rsidRPr="00731491">
        <w:rPr>
          <w:rFonts w:eastAsia="Times New Roman"/>
        </w:rPr>
        <w:t>At the end of that process, every learner will have a personal learning plan.</w:t>
      </w:r>
      <w:r>
        <w:t xml:space="preserve"> </w:t>
      </w:r>
      <w:r w:rsidRPr="00731491">
        <w:rPr>
          <w:rFonts w:eastAsia="Times New Roman"/>
        </w:rPr>
        <w:t>We are hoping to make th</w:t>
      </w:r>
      <w:r>
        <w:rPr>
          <w:rFonts w:eastAsia="Times New Roman"/>
        </w:rPr>
        <w:t>ese</w:t>
      </w:r>
      <w:r w:rsidRPr="00731491">
        <w:rPr>
          <w:rFonts w:eastAsia="Times New Roman"/>
        </w:rPr>
        <w:t xml:space="preserve"> digital in the future</w:t>
      </w:r>
      <w:r>
        <w:rPr>
          <w:rFonts w:eastAsia="Times New Roman"/>
        </w:rPr>
        <w:t>,</w:t>
      </w:r>
      <w:r w:rsidRPr="00731491">
        <w:rPr>
          <w:rFonts w:eastAsia="Times New Roman"/>
        </w:rPr>
        <w:t xml:space="preserve"> where all providers can access them.</w:t>
      </w:r>
      <w:r>
        <w:t xml:space="preserve"> </w:t>
      </w:r>
      <w:r w:rsidRPr="00731491">
        <w:rPr>
          <w:rFonts w:eastAsia="Times New Roman"/>
        </w:rPr>
        <w:t>That will be a personal learning plan</w:t>
      </w:r>
      <w:r>
        <w:rPr>
          <w:rFonts w:eastAsia="Times New Roman"/>
        </w:rPr>
        <w:t>,</w:t>
      </w:r>
      <w:r w:rsidRPr="00731491">
        <w:rPr>
          <w:rFonts w:eastAsia="Times New Roman"/>
        </w:rPr>
        <w:t xml:space="preserve"> with the </w:t>
      </w:r>
      <w:r w:rsidR="00152EB4">
        <w:rPr>
          <w:rFonts w:eastAsia="Times New Roman"/>
        </w:rPr>
        <w:t>end</w:t>
      </w:r>
      <w:r w:rsidRPr="00731491">
        <w:rPr>
          <w:rFonts w:eastAsia="Times New Roman"/>
        </w:rPr>
        <w:t xml:space="preserve"> goal of getting some kind of career opportunity in the f</w:t>
      </w:r>
      <w:r>
        <w:rPr>
          <w:rFonts w:eastAsia="Times New Roman"/>
        </w:rPr>
        <w:t>utur</w:t>
      </w:r>
      <w:r w:rsidRPr="00731491">
        <w:rPr>
          <w:rFonts w:eastAsia="Times New Roman"/>
        </w:rPr>
        <w:t>e</w:t>
      </w:r>
      <w:r>
        <w:rPr>
          <w:rFonts w:eastAsia="Times New Roman"/>
        </w:rPr>
        <w:t xml:space="preserve">. </w:t>
      </w:r>
    </w:p>
    <w:p w:rsidR="00700447" w:rsidP="00700447">
      <w:pPr>
        <w:pStyle w:val="Answer"/>
      </w:pPr>
      <w:r>
        <w:rPr>
          <w:rFonts w:eastAsia="Times New Roman"/>
        </w:rPr>
        <w:t>H</w:t>
      </w:r>
      <w:r w:rsidRPr="00731491">
        <w:rPr>
          <w:rFonts w:eastAsia="Times New Roman"/>
        </w:rPr>
        <w:t>owever</w:t>
      </w:r>
      <w:r>
        <w:rPr>
          <w:rFonts w:eastAsia="Times New Roman"/>
        </w:rPr>
        <w:t>,</w:t>
      </w:r>
      <w:r w:rsidRPr="00731491">
        <w:rPr>
          <w:rFonts w:eastAsia="Times New Roman"/>
        </w:rPr>
        <w:t xml:space="preserve"> add on </w:t>
      </w:r>
      <w:r>
        <w:rPr>
          <w:rFonts w:eastAsia="Times New Roman"/>
        </w:rPr>
        <w:t>the fact that</w:t>
      </w:r>
      <w:r w:rsidRPr="00731491">
        <w:rPr>
          <w:rFonts w:eastAsia="Times New Roman"/>
        </w:rPr>
        <w:t xml:space="preserve"> 80% of women coming into custody are at level 2 or belo</w:t>
      </w:r>
      <w:r>
        <w:rPr>
          <w:rFonts w:eastAsia="Times New Roman"/>
        </w:rPr>
        <w:t xml:space="preserve">w; </w:t>
      </w:r>
      <w:r w:rsidRPr="00731491">
        <w:rPr>
          <w:rFonts w:eastAsia="Times New Roman"/>
        </w:rPr>
        <w:t>70% of the women have not worked before coming to prison</w:t>
      </w:r>
      <w:r>
        <w:rPr>
          <w:rFonts w:eastAsia="Times New Roman"/>
        </w:rPr>
        <w:t>;</w:t>
      </w:r>
      <w:r w:rsidRPr="00731491">
        <w:rPr>
          <w:rFonts w:eastAsia="Times New Roman"/>
        </w:rPr>
        <w:t xml:space="preserve"> and 75% of the</w:t>
      </w:r>
      <w:r>
        <w:rPr>
          <w:rFonts w:eastAsia="Times New Roman"/>
        </w:rPr>
        <w:t>m</w:t>
      </w:r>
      <w:r w:rsidRPr="00731491">
        <w:rPr>
          <w:rFonts w:eastAsia="Times New Roman"/>
        </w:rPr>
        <w:t xml:space="preserve"> have no formal qualifications.</w:t>
      </w:r>
      <w:r>
        <w:t xml:space="preserve"> </w:t>
      </w:r>
      <w:r w:rsidRPr="00731491">
        <w:rPr>
          <w:rFonts w:eastAsia="Times New Roman"/>
        </w:rPr>
        <w:t>You are really dealing with the hardest</w:t>
      </w:r>
      <w:r>
        <w:rPr>
          <w:rFonts w:eastAsia="Times New Roman"/>
        </w:rPr>
        <w:t>-</w:t>
      </w:r>
      <w:r w:rsidRPr="00731491">
        <w:rPr>
          <w:rFonts w:eastAsia="Times New Roman"/>
        </w:rPr>
        <w:t>to</w:t>
      </w:r>
      <w:r>
        <w:rPr>
          <w:rFonts w:eastAsia="Times New Roman"/>
        </w:rPr>
        <w:t>-</w:t>
      </w:r>
      <w:r w:rsidRPr="00731491">
        <w:rPr>
          <w:rFonts w:eastAsia="Times New Roman"/>
        </w:rPr>
        <w:t>reach client group. Then we have six weeks to do that.</w:t>
      </w:r>
      <w:r>
        <w:t xml:space="preserve"> </w:t>
      </w:r>
      <w:r w:rsidRPr="00731491">
        <w:rPr>
          <w:rFonts w:eastAsia="Times New Roman"/>
        </w:rPr>
        <w:t>The challenges are there</w:t>
      </w:r>
      <w:r>
        <w:rPr>
          <w:rFonts w:eastAsia="Times New Roman"/>
        </w:rPr>
        <w:t>,</w:t>
      </w:r>
      <w:r w:rsidRPr="00731491">
        <w:rPr>
          <w:rFonts w:eastAsia="Times New Roman"/>
        </w:rPr>
        <w:t xml:space="preserve"> but you are absolutely right:</w:t>
      </w:r>
      <w:r>
        <w:t xml:space="preserve"> </w:t>
      </w:r>
      <w:r>
        <w:rPr>
          <w:rFonts w:eastAsia="Times New Roman"/>
        </w:rPr>
        <w:t>w</w:t>
      </w:r>
      <w:r w:rsidRPr="00731491">
        <w:rPr>
          <w:rFonts w:eastAsia="Times New Roman"/>
        </w:rPr>
        <w:t>e invest in that front end.</w:t>
      </w:r>
      <w:r>
        <w:t xml:space="preserve"> </w:t>
      </w:r>
      <w:r w:rsidRPr="00731491">
        <w:rPr>
          <w:rFonts w:eastAsia="Times New Roman"/>
        </w:rPr>
        <w:t>There needs to be more of it</w:t>
      </w:r>
      <w:r>
        <w:rPr>
          <w:rFonts w:eastAsia="Times New Roman"/>
        </w:rPr>
        <w:t>, t</w:t>
      </w:r>
      <w:r w:rsidRPr="00731491">
        <w:rPr>
          <w:rFonts w:eastAsia="Times New Roman"/>
        </w:rPr>
        <w:t>hat stabilisation of the individual, assessing those needs, that long</w:t>
      </w:r>
      <w:r>
        <w:rPr>
          <w:rFonts w:eastAsia="Times New Roman"/>
        </w:rPr>
        <w:t>-</w:t>
      </w:r>
      <w:r w:rsidRPr="00731491">
        <w:rPr>
          <w:rFonts w:eastAsia="Times New Roman"/>
        </w:rPr>
        <w:t xml:space="preserve">term career plan and then everyone being aware of that career plan, so </w:t>
      </w:r>
      <w:r w:rsidR="00152EB4">
        <w:rPr>
          <w:rFonts w:eastAsia="Times New Roman"/>
        </w:rPr>
        <w:t xml:space="preserve">that </w:t>
      </w:r>
      <w:r>
        <w:rPr>
          <w:rFonts w:eastAsia="Times New Roman"/>
        </w:rPr>
        <w:t xml:space="preserve">the </w:t>
      </w:r>
      <w:r w:rsidRPr="00731491">
        <w:rPr>
          <w:rFonts w:eastAsia="Times New Roman"/>
        </w:rPr>
        <w:t>Prison Service</w:t>
      </w:r>
      <w:r w:rsidR="00152EB4">
        <w:rPr>
          <w:rFonts w:eastAsia="Times New Roman"/>
        </w:rPr>
        <w:t xml:space="preserve"> and</w:t>
      </w:r>
      <w:r w:rsidRPr="00731491">
        <w:rPr>
          <w:rFonts w:eastAsia="Times New Roman"/>
        </w:rPr>
        <w:t xml:space="preserve"> the </w:t>
      </w:r>
      <w:r>
        <w:rPr>
          <w:rFonts w:eastAsia="Times New Roman"/>
        </w:rPr>
        <w:t>P</w:t>
      </w:r>
      <w:r w:rsidRPr="00731491">
        <w:rPr>
          <w:rFonts w:eastAsia="Times New Roman"/>
        </w:rPr>
        <w:t xml:space="preserve">robation </w:t>
      </w:r>
      <w:r>
        <w:rPr>
          <w:rFonts w:eastAsia="Times New Roman"/>
        </w:rPr>
        <w:t>S</w:t>
      </w:r>
      <w:r w:rsidRPr="00731491">
        <w:rPr>
          <w:rFonts w:eastAsia="Times New Roman"/>
        </w:rPr>
        <w:t>ervice</w:t>
      </w:r>
      <w:r w:rsidR="00152EB4">
        <w:rPr>
          <w:rFonts w:eastAsia="Times New Roman"/>
        </w:rPr>
        <w:t>—</w:t>
      </w:r>
      <w:r w:rsidRPr="00731491">
        <w:rPr>
          <w:rFonts w:eastAsia="Times New Roman"/>
        </w:rPr>
        <w:t>everyone</w:t>
      </w:r>
      <w:r w:rsidR="00152EB4">
        <w:rPr>
          <w:rFonts w:eastAsia="Times New Roman"/>
        </w:rPr>
        <w:t>—are</w:t>
      </w:r>
      <w:r w:rsidRPr="00731491">
        <w:rPr>
          <w:rFonts w:eastAsia="Times New Roman"/>
        </w:rPr>
        <w:t xml:space="preserve"> supporting that individual through the gate to successful employment.</w:t>
      </w:r>
      <w:r>
        <w:t xml:space="preserve"> </w:t>
      </w:r>
    </w:p>
    <w:p w:rsidR="00152EB4" w:rsidRPr="00152EB4" w:rsidP="00700447">
      <w:pPr>
        <w:pStyle w:val="Question"/>
        <w:numPr>
          <w:ilvl w:val="0"/>
          <w:numId w:val="9"/>
        </w:numPr>
        <w:rPr>
          <w:rFonts w:eastAsia="Times New Roman"/>
        </w:rPr>
      </w:pPr>
      <w:sdt>
        <w:sdtPr>
          <w:rPr>
            <w:rFonts w:eastAsia="Times New Roman"/>
          </w:rPr>
          <w:alias w:val="Member"/>
          <w:tag w:val="&lt;Member mnisId='4854' dodsId=''&gt;"/>
          <w:id w:val="561840565"/>
          <w:placeholder>
            <w:docPart w:val="26A191D3494C491195030208E5C2BEBB"/>
          </w:placeholder>
          <w:richText/>
        </w:sdtPr>
        <w:sdtContent>
          <w:r w:rsidRPr="003B19C6" w:rsidR="00700447">
            <w:rPr>
              <w:rFonts w:eastAsia="Times New Roman"/>
              <w:b/>
            </w:rPr>
            <w:t>James Daly:</w:t>
          </w:r>
        </w:sdtContent>
      </w:sdt>
      <w:r w:rsidR="00700447">
        <w:rPr>
          <w:rFonts w:eastAsia="Times New Roman"/>
        </w:rPr>
        <w:t xml:space="preserve"> S</w:t>
      </w:r>
      <w:r w:rsidRPr="00731491" w:rsidR="00700447">
        <w:rPr>
          <w:rFonts w:eastAsia="Times New Roman"/>
        </w:rPr>
        <w:t>ome of the most articulate</w:t>
      </w:r>
      <w:r>
        <w:rPr>
          <w:rFonts w:eastAsia="Times New Roman"/>
        </w:rPr>
        <w:t>,</w:t>
      </w:r>
      <w:r w:rsidRPr="00731491" w:rsidR="00700447">
        <w:rPr>
          <w:rFonts w:eastAsia="Times New Roman"/>
        </w:rPr>
        <w:t xml:space="preserve"> intelligent people I </w:t>
      </w:r>
      <w:r w:rsidR="00700447">
        <w:rPr>
          <w:rFonts w:eastAsia="Times New Roman"/>
        </w:rPr>
        <w:t xml:space="preserve">have </w:t>
      </w:r>
      <w:r w:rsidRPr="00731491" w:rsidR="00700447">
        <w:rPr>
          <w:rFonts w:eastAsia="Times New Roman"/>
        </w:rPr>
        <w:t xml:space="preserve">met in my career through 16 years in the criminal courts, </w:t>
      </w:r>
      <w:r w:rsidR="00700447">
        <w:rPr>
          <w:rFonts w:eastAsia="Times New Roman"/>
        </w:rPr>
        <w:t xml:space="preserve">and those with </w:t>
      </w:r>
      <w:r w:rsidRPr="00731491" w:rsidR="00700447">
        <w:rPr>
          <w:rFonts w:eastAsia="Times New Roman"/>
        </w:rPr>
        <w:t>the most talent</w:t>
      </w:r>
      <w:r w:rsidR="00700447">
        <w:rPr>
          <w:rFonts w:eastAsia="Times New Roman"/>
        </w:rPr>
        <w:t xml:space="preserve"> </w:t>
      </w:r>
      <w:r w:rsidRPr="00731491" w:rsidR="00700447">
        <w:rPr>
          <w:rFonts w:eastAsia="Times New Roman"/>
        </w:rPr>
        <w:t>I have seen</w:t>
      </w:r>
      <w:r>
        <w:rPr>
          <w:rFonts w:eastAsia="Times New Roman"/>
        </w:rPr>
        <w:t>,</w:t>
      </w:r>
      <w:r w:rsidRPr="00731491" w:rsidR="00700447">
        <w:rPr>
          <w:rFonts w:eastAsia="Times New Roman"/>
        </w:rPr>
        <w:t xml:space="preserve"> </w:t>
      </w:r>
      <w:r w:rsidR="00700447">
        <w:rPr>
          <w:rFonts w:eastAsia="Times New Roman"/>
        </w:rPr>
        <w:t>were</w:t>
      </w:r>
      <w:r w:rsidRPr="00731491" w:rsidR="00700447">
        <w:rPr>
          <w:rFonts w:eastAsia="Times New Roman"/>
        </w:rPr>
        <w:t xml:space="preserve"> people with no schooling and no job. The talent is there.</w:t>
      </w:r>
      <w:r w:rsidR="00700447">
        <w:t xml:space="preserve"> </w:t>
      </w:r>
      <w:r w:rsidRPr="00731491" w:rsidR="00700447">
        <w:rPr>
          <w:rFonts w:eastAsia="Times New Roman"/>
        </w:rPr>
        <w:t xml:space="preserve">I </w:t>
      </w:r>
      <w:r>
        <w:rPr>
          <w:rFonts w:eastAsia="Times New Roman"/>
        </w:rPr>
        <w:t xml:space="preserve">have </w:t>
      </w:r>
      <w:r w:rsidRPr="00731491" w:rsidR="00700447">
        <w:rPr>
          <w:rFonts w:eastAsia="Times New Roman"/>
        </w:rPr>
        <w:t xml:space="preserve">witnessed it and you </w:t>
      </w:r>
      <w:r w:rsidR="00700447">
        <w:rPr>
          <w:rFonts w:eastAsia="Times New Roman"/>
        </w:rPr>
        <w:t xml:space="preserve">will </w:t>
      </w:r>
      <w:r w:rsidRPr="00731491" w:rsidR="00700447">
        <w:rPr>
          <w:rFonts w:eastAsia="Times New Roman"/>
        </w:rPr>
        <w:t xml:space="preserve">witness </w:t>
      </w:r>
      <w:r>
        <w:rPr>
          <w:rFonts w:eastAsia="Times New Roman"/>
        </w:rPr>
        <w:t xml:space="preserve">it </w:t>
      </w:r>
      <w:r w:rsidRPr="00731491" w:rsidR="00700447">
        <w:rPr>
          <w:rFonts w:eastAsia="Times New Roman"/>
        </w:rPr>
        <w:t>every day. It is just how we as a society are best able to harness</w:t>
      </w:r>
      <w:r w:rsidR="00700447">
        <w:rPr>
          <w:rFonts w:eastAsia="Times New Roman"/>
        </w:rPr>
        <w:t xml:space="preserve"> that</w:t>
      </w:r>
      <w:r w:rsidRPr="00731491" w:rsidR="00700447">
        <w:rPr>
          <w:rFonts w:eastAsia="Times New Roman"/>
        </w:rPr>
        <w:t xml:space="preserve"> talent.</w:t>
      </w:r>
      <w:r w:rsidR="00700447">
        <w:t xml:space="preserve"> </w:t>
      </w:r>
    </w:p>
    <w:p w:rsidR="00700447" w:rsidP="00152EB4">
      <w:pPr>
        <w:pStyle w:val="Question"/>
        <w:numPr>
          <w:ilvl w:val="0"/>
          <w:numId w:val="0"/>
        </w:numPr>
        <w:ind w:left="794"/>
        <w:rPr>
          <w:rFonts w:eastAsia="Times New Roman"/>
        </w:rPr>
      </w:pPr>
      <w:r w:rsidRPr="00731491">
        <w:rPr>
          <w:rFonts w:eastAsia="Times New Roman"/>
        </w:rPr>
        <w:t>Francesca, I am hogging too much time here, but is ther</w:t>
      </w:r>
      <w:r>
        <w:rPr>
          <w:rFonts w:eastAsia="Times New Roman"/>
        </w:rPr>
        <w:t>e a</w:t>
      </w:r>
      <w:r w:rsidRPr="00731491">
        <w:rPr>
          <w:rFonts w:eastAsia="Times New Roman"/>
        </w:rPr>
        <w:t>nything else you would like to add to that</w:t>
      </w:r>
      <w:r>
        <w:rPr>
          <w:rFonts w:eastAsia="Times New Roman"/>
        </w:rPr>
        <w:t xml:space="preserve">? </w:t>
      </w:r>
    </w:p>
    <w:p w:rsidR="00700447" w:rsidP="00700447">
      <w:pPr>
        <w:pStyle w:val="Answer"/>
        <w:rPr>
          <w:rFonts w:eastAsia="Times New Roman"/>
        </w:rPr>
      </w:pPr>
      <w:sdt>
        <w:sdtPr>
          <w:rPr>
            <w:rFonts w:eastAsia="Times New Roman"/>
          </w:rPr>
          <w:alias w:val="Witness"/>
          <w:id w:val="2140143552"/>
          <w:placeholder>
            <w:docPart w:val="26A191D3494C491195030208E5C2BEBB"/>
          </w:placeholder>
          <w:richText/>
        </w:sdtPr>
        <w:sdtContent>
          <w:r w:rsidRPr="003B19C6">
            <w:rPr>
              <w:rFonts w:eastAsia="Times New Roman"/>
              <w:b/>
              <w:i/>
            </w:rPr>
            <w:t>Francesca Cooney:</w:t>
          </w:r>
        </w:sdtContent>
      </w:sdt>
      <w:r>
        <w:rPr>
          <w:rFonts w:eastAsia="Times New Roman"/>
        </w:rPr>
        <w:t xml:space="preserve"> Just to say that w</w:t>
      </w:r>
      <w:r w:rsidRPr="00731491">
        <w:rPr>
          <w:rFonts w:eastAsia="Times New Roman"/>
        </w:rPr>
        <w:t xml:space="preserve">hat we really need is a careers information, advice and guidance service </w:t>
      </w:r>
      <w:r w:rsidR="00CB1345">
        <w:rPr>
          <w:rFonts w:eastAsia="Times New Roman"/>
        </w:rPr>
        <w:t>that</w:t>
      </w:r>
      <w:r w:rsidRPr="00731491">
        <w:rPr>
          <w:rFonts w:eastAsia="Times New Roman"/>
        </w:rPr>
        <w:t xml:space="preserve"> really supports women from start to finish of their</w:t>
      </w:r>
      <w:r>
        <w:rPr>
          <w:rFonts w:eastAsia="Times New Roman"/>
        </w:rPr>
        <w:t xml:space="preserve"> </w:t>
      </w:r>
      <w:r w:rsidRPr="00731491">
        <w:rPr>
          <w:rFonts w:eastAsia="Times New Roman"/>
        </w:rPr>
        <w:t>sentence</w:t>
      </w:r>
      <w:r>
        <w:rPr>
          <w:rFonts w:eastAsia="Times New Roman"/>
        </w:rPr>
        <w:t>,</w:t>
      </w:r>
      <w:r w:rsidRPr="00731491">
        <w:rPr>
          <w:rFonts w:eastAsia="Times New Roman"/>
        </w:rPr>
        <w:t xml:space="preserve"> and is aspirational</w:t>
      </w:r>
      <w:r w:rsidR="00CB1345">
        <w:rPr>
          <w:rFonts w:eastAsia="Times New Roman"/>
        </w:rPr>
        <w:t>,</w:t>
      </w:r>
      <w:r w:rsidRPr="00731491">
        <w:rPr>
          <w:rFonts w:eastAsia="Times New Roman"/>
        </w:rPr>
        <w:t xml:space="preserve"> inspirational and supportive. Often people do not have high enough</w:t>
      </w:r>
      <w:r>
        <w:rPr>
          <w:rFonts w:eastAsia="Times New Roman"/>
        </w:rPr>
        <w:t xml:space="preserve"> </w:t>
      </w:r>
      <w:r w:rsidRPr="00731491">
        <w:rPr>
          <w:rFonts w:eastAsia="Times New Roman"/>
        </w:rPr>
        <w:t xml:space="preserve">expectations of women in prison and do not look at all of the possible opportunities that could be available for them. </w:t>
      </w:r>
    </w:p>
    <w:p w:rsidR="00700447" w:rsidP="00700447">
      <w:pPr>
        <w:pStyle w:val="Answer"/>
      </w:pPr>
      <w:r w:rsidRPr="00731491">
        <w:rPr>
          <w:rFonts w:eastAsia="Times New Roman"/>
        </w:rPr>
        <w:t>At the moment</w:t>
      </w:r>
      <w:r>
        <w:rPr>
          <w:rFonts w:eastAsia="Times New Roman"/>
        </w:rPr>
        <w:t>,</w:t>
      </w:r>
      <w:r w:rsidRPr="00731491">
        <w:rPr>
          <w:rFonts w:eastAsia="Times New Roman"/>
        </w:rPr>
        <w:t xml:space="preserve"> we have a situat</w:t>
      </w:r>
      <w:r>
        <w:rPr>
          <w:rFonts w:eastAsia="Times New Roman"/>
        </w:rPr>
        <w:t>i</w:t>
      </w:r>
      <w:r w:rsidRPr="00731491">
        <w:rPr>
          <w:rFonts w:eastAsia="Times New Roman"/>
        </w:rPr>
        <w:t>on where many PEF providers also provide the IAG in their prisons.</w:t>
      </w:r>
      <w:r>
        <w:t xml:space="preserve"> </w:t>
      </w:r>
      <w:r w:rsidRPr="00731491">
        <w:rPr>
          <w:rFonts w:eastAsia="Times New Roman"/>
        </w:rPr>
        <w:t>This is no reflection on the quality of the careers advice</w:t>
      </w:r>
      <w:r>
        <w:rPr>
          <w:rFonts w:eastAsia="Times New Roman"/>
        </w:rPr>
        <w:t xml:space="preserve"> that</w:t>
      </w:r>
      <w:r w:rsidRPr="00731491">
        <w:rPr>
          <w:rFonts w:eastAsia="Times New Roman"/>
        </w:rPr>
        <w:t xml:space="preserve"> they are giving, but I think it would be preferable to see independent careers advice, just to </w:t>
      </w:r>
      <w:r w:rsidR="00CB1345">
        <w:rPr>
          <w:rFonts w:eastAsia="Times New Roman"/>
        </w:rPr>
        <w:t xml:space="preserve">make </w:t>
      </w:r>
      <w:r w:rsidRPr="00731491">
        <w:rPr>
          <w:rFonts w:eastAsia="Times New Roman"/>
        </w:rPr>
        <w:t xml:space="preserve">sure </w:t>
      </w:r>
      <w:r>
        <w:rPr>
          <w:rFonts w:eastAsia="Times New Roman"/>
        </w:rPr>
        <w:t xml:space="preserve">that </w:t>
      </w:r>
      <w:r w:rsidRPr="00731491">
        <w:rPr>
          <w:rFonts w:eastAsia="Times New Roman"/>
        </w:rPr>
        <w:t>people are gett</w:t>
      </w:r>
      <w:r>
        <w:rPr>
          <w:rFonts w:eastAsia="Times New Roman"/>
        </w:rPr>
        <w:t>ing</w:t>
      </w:r>
      <w:r w:rsidRPr="00731491">
        <w:rPr>
          <w:rFonts w:eastAsia="Times New Roman"/>
        </w:rPr>
        <w:t xml:space="preserve"> that independent input and that holistic approach to the advice they are getting when they come in.</w:t>
      </w:r>
      <w:r>
        <w:t xml:space="preserve"> </w:t>
      </w:r>
    </w:p>
    <w:p w:rsidR="00700447" w:rsidRPr="003B19C6" w:rsidP="00700447">
      <w:pPr>
        <w:pStyle w:val="Question"/>
        <w:numPr>
          <w:ilvl w:val="0"/>
          <w:numId w:val="9"/>
        </w:numPr>
        <w:rPr>
          <w:rFonts w:eastAsia="Times New Roman"/>
        </w:rPr>
      </w:pPr>
      <w:sdt>
        <w:sdtPr>
          <w:alias w:val="Member"/>
          <w:tag w:val="&lt;Member mnisId='4826' dodsId=''&gt;"/>
          <w:id w:val="-1797141516"/>
          <w:placeholder>
            <w:docPart w:val="26A191D3494C491195030208E5C2BEBB"/>
          </w:placeholder>
          <w:richText/>
        </w:sdtPr>
        <w:sdtContent>
          <w:r w:rsidRPr="003B19C6">
            <w:rPr>
              <w:b/>
            </w:rPr>
            <w:t>Laura Farris:</w:t>
          </w:r>
        </w:sdtContent>
      </w:sdt>
      <w:r>
        <w:t xml:space="preserve"> </w:t>
      </w:r>
      <w:r w:rsidRPr="00731491">
        <w:rPr>
          <w:rFonts w:eastAsia="Times New Roman"/>
        </w:rPr>
        <w:t xml:space="preserve">Ms Platt, </w:t>
      </w:r>
      <w:r w:rsidR="00CB1345">
        <w:rPr>
          <w:rFonts w:eastAsia="Times New Roman"/>
        </w:rPr>
        <w:t>m</w:t>
      </w:r>
      <w:r w:rsidRPr="00731491">
        <w:rPr>
          <w:rFonts w:eastAsia="Times New Roman"/>
        </w:rPr>
        <w:t>ay I start with you</w:t>
      </w:r>
      <w:r>
        <w:rPr>
          <w:rFonts w:eastAsia="Times New Roman"/>
        </w:rPr>
        <w:t>?</w:t>
      </w:r>
      <w:r>
        <w:t xml:space="preserve"> </w:t>
      </w:r>
      <w:r w:rsidRPr="00731491">
        <w:rPr>
          <w:rFonts w:eastAsia="Times New Roman"/>
        </w:rPr>
        <w:t>I wanted to pick up on one thing I heard</w:t>
      </w:r>
      <w:r w:rsidR="00CB1345">
        <w:rPr>
          <w:rFonts w:eastAsia="Times New Roman"/>
        </w:rPr>
        <w:t>—</w:t>
      </w:r>
      <w:r w:rsidRPr="00731491">
        <w:rPr>
          <w:rFonts w:eastAsia="Times New Roman"/>
        </w:rPr>
        <w:t>I think it was Ms Coon</w:t>
      </w:r>
      <w:r>
        <w:rPr>
          <w:rFonts w:eastAsia="Times New Roman"/>
        </w:rPr>
        <w:t>ey</w:t>
      </w:r>
      <w:r w:rsidRPr="00731491">
        <w:rPr>
          <w:rFonts w:eastAsia="Times New Roman"/>
        </w:rPr>
        <w:t xml:space="preserve"> who </w:t>
      </w:r>
      <w:r>
        <w:rPr>
          <w:rFonts w:eastAsia="Times New Roman"/>
        </w:rPr>
        <w:t xml:space="preserve">actually </w:t>
      </w:r>
      <w:r w:rsidRPr="00731491">
        <w:rPr>
          <w:rFonts w:eastAsia="Times New Roman"/>
        </w:rPr>
        <w:t>said it</w:t>
      </w:r>
      <w:r w:rsidR="00CB1345">
        <w:rPr>
          <w:rFonts w:eastAsia="Times New Roman"/>
        </w:rPr>
        <w:t>—</w:t>
      </w:r>
      <w:r>
        <w:rPr>
          <w:rFonts w:eastAsia="Times New Roman"/>
        </w:rPr>
        <w:t xml:space="preserve">that </w:t>
      </w:r>
      <w:r w:rsidRPr="00731491">
        <w:rPr>
          <w:rFonts w:eastAsia="Times New Roman"/>
        </w:rPr>
        <w:t>fewer than 3% of ex</w:t>
      </w:r>
      <w:r>
        <w:rPr>
          <w:rFonts w:eastAsia="Times New Roman"/>
        </w:rPr>
        <w:t>-</w:t>
      </w:r>
      <w:r w:rsidRPr="00731491">
        <w:rPr>
          <w:rFonts w:eastAsia="Times New Roman"/>
        </w:rPr>
        <w:t>inmates have employment</w:t>
      </w:r>
      <w:r>
        <w:t xml:space="preserve"> </w:t>
      </w:r>
      <w:r w:rsidRPr="00731491">
        <w:rPr>
          <w:rFonts w:eastAsia="Times New Roman"/>
        </w:rPr>
        <w:t xml:space="preserve">within six months of leaving. Am I right in </w:t>
      </w:r>
      <w:r w:rsidR="00CB1345">
        <w:rPr>
          <w:rFonts w:eastAsia="Times New Roman"/>
        </w:rPr>
        <w:t>say</w:t>
      </w:r>
      <w:r w:rsidRPr="00731491">
        <w:rPr>
          <w:rFonts w:eastAsia="Times New Roman"/>
        </w:rPr>
        <w:t xml:space="preserve">ing </w:t>
      </w:r>
      <w:r w:rsidR="00CB1345">
        <w:rPr>
          <w:rFonts w:eastAsia="Times New Roman"/>
        </w:rPr>
        <w:t xml:space="preserve">that </w:t>
      </w:r>
      <w:r w:rsidRPr="00731491">
        <w:rPr>
          <w:rFonts w:eastAsia="Times New Roman"/>
        </w:rPr>
        <w:t xml:space="preserve">that is lower than </w:t>
      </w:r>
      <w:r>
        <w:rPr>
          <w:rFonts w:eastAsia="Times New Roman"/>
        </w:rPr>
        <w:t xml:space="preserve">in </w:t>
      </w:r>
      <w:r w:rsidRPr="00731491">
        <w:rPr>
          <w:rFonts w:eastAsia="Times New Roman"/>
        </w:rPr>
        <w:t>the male prison estate?</w:t>
      </w:r>
      <w:r>
        <w:t xml:space="preserve"> </w:t>
      </w:r>
    </w:p>
    <w:p w:rsidR="00700447" w:rsidP="00700447">
      <w:pPr>
        <w:pStyle w:val="Answer"/>
      </w:pPr>
      <w:sdt>
        <w:sdtPr>
          <w:alias w:val="Witness"/>
          <w:id w:val="855690777"/>
          <w:placeholder>
            <w:docPart w:val="26A191D3494C491195030208E5C2BEBB"/>
          </w:placeholder>
          <w:richText/>
        </w:sdtPr>
        <w:sdtContent>
          <w:r w:rsidRPr="003B19C6">
            <w:rPr>
              <w:b/>
              <w:i/>
            </w:rPr>
            <w:t>Annick Platt:</w:t>
          </w:r>
        </w:sdtContent>
      </w:sdt>
      <w:r>
        <w:t xml:space="preserve"> </w:t>
      </w:r>
      <w:r w:rsidRPr="00731491">
        <w:rPr>
          <w:rFonts w:eastAsia="Times New Roman"/>
        </w:rPr>
        <w:t>It is.</w:t>
      </w:r>
      <w:r>
        <w:t xml:space="preserve"> </w:t>
      </w:r>
      <w:r w:rsidRPr="00731491">
        <w:rPr>
          <w:rFonts w:eastAsia="Times New Roman"/>
        </w:rPr>
        <w:t>I do not know the actual statistics, but it is lower</w:t>
      </w:r>
      <w:r>
        <w:rPr>
          <w:rFonts w:eastAsia="Times New Roman"/>
        </w:rPr>
        <w:t>, yes</w:t>
      </w:r>
      <w:r w:rsidRPr="00731491">
        <w:rPr>
          <w:rFonts w:eastAsia="Times New Roman"/>
        </w:rPr>
        <w:t>.</w:t>
      </w:r>
      <w:r>
        <w:t xml:space="preserve"> </w:t>
      </w:r>
    </w:p>
    <w:p w:rsidR="00700447" w:rsidRPr="003B19C6" w:rsidP="00700447">
      <w:pPr>
        <w:pStyle w:val="Question"/>
        <w:numPr>
          <w:ilvl w:val="0"/>
          <w:numId w:val="9"/>
        </w:numPr>
        <w:rPr>
          <w:rFonts w:eastAsia="Times New Roman"/>
        </w:rPr>
      </w:pPr>
      <w:sdt>
        <w:sdtPr>
          <w:alias w:val="Member"/>
          <w:tag w:val="&lt;Member mnisId='4826' dodsId=''&gt;"/>
          <w:id w:val="-1899347052"/>
          <w:placeholder>
            <w:docPart w:val="26A191D3494C491195030208E5C2BEBB"/>
          </w:placeholder>
          <w:richText/>
        </w:sdtPr>
        <w:sdtContent>
          <w:r w:rsidRPr="003B19C6">
            <w:rPr>
              <w:b/>
            </w:rPr>
            <w:t>Laura Farris:</w:t>
          </w:r>
        </w:sdtContent>
      </w:sdt>
      <w:r w:rsidRPr="00731491">
        <w:rPr>
          <w:rFonts w:eastAsia="Times New Roman"/>
        </w:rPr>
        <w:t xml:space="preserve"> </w:t>
      </w:r>
      <w:r>
        <w:rPr>
          <w:rFonts w:eastAsia="Times New Roman"/>
        </w:rPr>
        <w:t xml:space="preserve">I have </w:t>
      </w:r>
      <w:r w:rsidRPr="00731491">
        <w:rPr>
          <w:rFonts w:eastAsia="Times New Roman"/>
        </w:rPr>
        <w:t>another question</w:t>
      </w:r>
      <w:r>
        <w:rPr>
          <w:rFonts w:eastAsia="Times New Roman"/>
        </w:rPr>
        <w:t>.</w:t>
      </w:r>
      <w:r w:rsidRPr="00731491">
        <w:rPr>
          <w:rFonts w:eastAsia="Times New Roman"/>
        </w:rPr>
        <w:t xml:space="preserve"> I have worked with a charity </w:t>
      </w:r>
      <w:r w:rsidR="00CB1345">
        <w:rPr>
          <w:rFonts w:eastAsia="Times New Roman"/>
        </w:rPr>
        <w:t>that</w:t>
      </w:r>
      <w:r w:rsidRPr="00731491">
        <w:rPr>
          <w:rFonts w:eastAsia="Times New Roman"/>
        </w:rPr>
        <w:t xml:space="preserve"> helps ex</w:t>
      </w:r>
      <w:r>
        <w:rPr>
          <w:rFonts w:eastAsia="Times New Roman"/>
        </w:rPr>
        <w:t>-</w:t>
      </w:r>
      <w:r w:rsidRPr="00731491">
        <w:rPr>
          <w:rFonts w:eastAsia="Times New Roman"/>
        </w:rPr>
        <w:t xml:space="preserve">offenders, mainly </w:t>
      </w:r>
      <w:r>
        <w:rPr>
          <w:rFonts w:eastAsia="Times New Roman"/>
        </w:rPr>
        <w:t>men</w:t>
      </w:r>
      <w:r w:rsidRPr="00731491">
        <w:rPr>
          <w:rFonts w:eastAsia="Times New Roman"/>
        </w:rPr>
        <w:t xml:space="preserve">, and </w:t>
      </w:r>
      <w:r>
        <w:rPr>
          <w:rFonts w:eastAsia="Times New Roman"/>
        </w:rPr>
        <w:t>it</w:t>
      </w:r>
      <w:r w:rsidRPr="00731491">
        <w:rPr>
          <w:rFonts w:eastAsia="Times New Roman"/>
        </w:rPr>
        <w:t xml:space="preserve"> told me that most of the work that </w:t>
      </w:r>
      <w:r>
        <w:rPr>
          <w:rFonts w:eastAsia="Times New Roman"/>
        </w:rPr>
        <w:t>it</w:t>
      </w:r>
      <w:r w:rsidRPr="00731491">
        <w:rPr>
          <w:rFonts w:eastAsia="Times New Roman"/>
        </w:rPr>
        <w:t xml:space="preserve"> secur</w:t>
      </w:r>
      <w:r>
        <w:rPr>
          <w:rFonts w:eastAsia="Times New Roman"/>
        </w:rPr>
        <w:t>es</w:t>
      </w:r>
      <w:r w:rsidRPr="00731491">
        <w:rPr>
          <w:rFonts w:eastAsia="Times New Roman"/>
        </w:rPr>
        <w:t xml:space="preserve"> for the ex</w:t>
      </w:r>
      <w:r>
        <w:rPr>
          <w:rFonts w:eastAsia="Times New Roman"/>
        </w:rPr>
        <w:t xml:space="preserve">-offenders </w:t>
      </w:r>
      <w:r w:rsidRPr="00731491">
        <w:rPr>
          <w:rFonts w:eastAsia="Times New Roman"/>
        </w:rPr>
        <w:t>was in things like warehouses and logistics.</w:t>
      </w:r>
      <w:r>
        <w:t xml:space="preserve"> </w:t>
      </w:r>
      <w:r w:rsidRPr="00731491">
        <w:rPr>
          <w:rFonts w:eastAsia="Times New Roman"/>
        </w:rPr>
        <w:t>Are there common jobs that women get placed in?</w:t>
      </w:r>
      <w:r>
        <w:t xml:space="preserve"> </w:t>
      </w:r>
      <w:r w:rsidRPr="00731491">
        <w:rPr>
          <w:rFonts w:eastAsia="Times New Roman"/>
        </w:rPr>
        <w:t>When you are preparing women on the prison estate</w:t>
      </w:r>
      <w:r>
        <w:rPr>
          <w:rFonts w:eastAsia="Times New Roman"/>
        </w:rPr>
        <w:t>,</w:t>
      </w:r>
      <w:r w:rsidRPr="00731491">
        <w:rPr>
          <w:rFonts w:eastAsia="Times New Roman"/>
        </w:rPr>
        <w:t xml:space="preserve"> are there two or three categories of job where you say, </w:t>
      </w:r>
      <w:r>
        <w:rPr>
          <w:rFonts w:eastAsia="Times New Roman"/>
        </w:rPr>
        <w:t>“</w:t>
      </w:r>
      <w:r w:rsidRPr="00731491">
        <w:rPr>
          <w:rFonts w:eastAsia="Times New Roman"/>
        </w:rPr>
        <w:t>Actually</w:t>
      </w:r>
      <w:r w:rsidR="00C14353">
        <w:rPr>
          <w:rFonts w:eastAsia="Times New Roman"/>
        </w:rPr>
        <w:t>,</w:t>
      </w:r>
      <w:r w:rsidRPr="00731491">
        <w:rPr>
          <w:rFonts w:eastAsia="Times New Roman"/>
        </w:rPr>
        <w:t xml:space="preserve"> we have a </w:t>
      </w:r>
      <w:r w:rsidR="00CB1345">
        <w:rPr>
          <w:rFonts w:eastAsia="Times New Roman"/>
        </w:rPr>
        <w:t>reasonable</w:t>
      </w:r>
      <w:r w:rsidRPr="00731491">
        <w:rPr>
          <w:rFonts w:eastAsia="Times New Roman"/>
        </w:rPr>
        <w:t xml:space="preserve"> success rate</w:t>
      </w:r>
      <w:r>
        <w:rPr>
          <w:rFonts w:eastAsia="Times New Roman"/>
        </w:rPr>
        <w:t>”?</w:t>
      </w:r>
      <w:r>
        <w:t xml:space="preserve"> </w:t>
      </w:r>
      <w:r w:rsidRPr="00731491">
        <w:rPr>
          <w:rFonts w:eastAsia="Times New Roman"/>
        </w:rPr>
        <w:t>If so, what are they?</w:t>
      </w:r>
      <w:r>
        <w:t xml:space="preserve"> </w:t>
      </w:r>
    </w:p>
    <w:p w:rsidR="00700447" w:rsidP="00700447">
      <w:pPr>
        <w:pStyle w:val="Answer"/>
      </w:pPr>
      <w:sdt>
        <w:sdtPr>
          <w:alias w:val="Witness"/>
          <w:id w:val="1115787017"/>
          <w:placeholder>
            <w:docPart w:val="26A191D3494C491195030208E5C2BEBB"/>
          </w:placeholder>
          <w:richText/>
        </w:sdtPr>
        <w:sdtContent>
          <w:r w:rsidRPr="003B19C6">
            <w:rPr>
              <w:b/>
              <w:i/>
            </w:rPr>
            <w:t>Annick Platt:</w:t>
          </w:r>
        </w:sdtContent>
      </w:sdt>
      <w:r>
        <w:t xml:space="preserve"> </w:t>
      </w:r>
      <w:r w:rsidR="00CB1345">
        <w:t xml:space="preserve">Yes, </w:t>
      </w:r>
      <w:r w:rsidR="00CB1345">
        <w:rPr>
          <w:rFonts w:eastAsia="Times New Roman"/>
        </w:rPr>
        <w:t>a</w:t>
      </w:r>
      <w:r w:rsidRPr="00731491">
        <w:rPr>
          <w:rFonts w:eastAsia="Times New Roman"/>
        </w:rPr>
        <w:t xml:space="preserve">bsolutely, and when we plan that curriculum we take into consideration </w:t>
      </w:r>
      <w:r w:rsidR="00CB1345">
        <w:rPr>
          <w:rFonts w:eastAsia="Times New Roman"/>
        </w:rPr>
        <w:t>t</w:t>
      </w:r>
      <w:r w:rsidRPr="00731491">
        <w:rPr>
          <w:rFonts w:eastAsia="Times New Roman"/>
        </w:rPr>
        <w:t>hose labour market needs.</w:t>
      </w:r>
      <w:r>
        <w:t xml:space="preserve"> </w:t>
      </w:r>
      <w:r w:rsidRPr="00731491">
        <w:rPr>
          <w:rFonts w:eastAsia="Times New Roman"/>
        </w:rPr>
        <w:t>Also</w:t>
      </w:r>
      <w:r>
        <w:rPr>
          <w:rFonts w:eastAsia="Times New Roman"/>
        </w:rPr>
        <w:t>,</w:t>
      </w:r>
      <w:r w:rsidRPr="00731491">
        <w:rPr>
          <w:rFonts w:eastAsia="Times New Roman"/>
        </w:rPr>
        <w:t xml:space="preserve"> it is those aspirational needs and wants from the individual that will make it successful.</w:t>
      </w:r>
      <w:r>
        <w:t xml:space="preserve"> </w:t>
      </w:r>
      <w:r w:rsidRPr="00731491">
        <w:rPr>
          <w:rFonts w:eastAsia="Times New Roman"/>
        </w:rPr>
        <w:t xml:space="preserve">It has to be something that will fit in </w:t>
      </w:r>
      <w:r w:rsidR="00C14353">
        <w:rPr>
          <w:rFonts w:eastAsia="Times New Roman"/>
        </w:rPr>
        <w:t xml:space="preserve">with </w:t>
      </w:r>
      <w:r w:rsidRPr="00731491">
        <w:rPr>
          <w:rFonts w:eastAsia="Times New Roman"/>
        </w:rPr>
        <w:t>their lifestyle.</w:t>
      </w:r>
      <w:r>
        <w:t xml:space="preserve"> </w:t>
      </w:r>
      <w:r w:rsidRPr="00731491">
        <w:rPr>
          <w:rFonts w:eastAsia="Times New Roman"/>
        </w:rPr>
        <w:t>We have lots and lots of success in hospitality and catering.</w:t>
      </w:r>
      <w:r>
        <w:t xml:space="preserve"> </w:t>
      </w:r>
    </w:p>
    <w:p w:rsidR="00700447" w:rsidRPr="003B19C6" w:rsidP="00CB1345">
      <w:pPr>
        <w:pStyle w:val="Question"/>
      </w:pPr>
      <w:sdt>
        <w:sdtPr>
          <w:alias w:val="Member"/>
          <w:tag w:val="&lt;Member mnisId='4826' dodsId=''&gt;"/>
          <w:id w:val="-449711526"/>
          <w:placeholder>
            <w:docPart w:val="26A191D3494C491195030208E5C2BEBB"/>
          </w:placeholder>
          <w:richText/>
        </w:sdtPr>
        <w:sdtContent>
          <w:r w:rsidRPr="00CB1345">
            <w:rPr>
              <w:b/>
            </w:rPr>
            <w:t>Laura Farris:</w:t>
          </w:r>
        </w:sdtContent>
      </w:sdt>
      <w:r>
        <w:t xml:space="preserve"> </w:t>
      </w:r>
      <w:r w:rsidRPr="00731491">
        <w:t>Bar work</w:t>
      </w:r>
      <w:r w:rsidR="00CB1345">
        <w:t>?</w:t>
      </w:r>
      <w:r>
        <w:t xml:space="preserve"> </w:t>
      </w:r>
    </w:p>
    <w:p w:rsidR="00700447" w:rsidP="00700447">
      <w:pPr>
        <w:pStyle w:val="Answer"/>
        <w:rPr>
          <w:rFonts w:eastAsia="Times New Roman"/>
        </w:rPr>
      </w:pPr>
      <w:sdt>
        <w:sdtPr>
          <w:alias w:val="Witness"/>
          <w:id w:val="2022352505"/>
          <w:placeholder>
            <w:docPart w:val="26A191D3494C491195030208E5C2BEBB"/>
          </w:placeholder>
          <w:richText/>
        </w:sdtPr>
        <w:sdtContent>
          <w:r w:rsidRPr="003B19C6">
            <w:rPr>
              <w:b/>
              <w:i/>
            </w:rPr>
            <w:t>Annick Platt:</w:t>
          </w:r>
        </w:sdtContent>
      </w:sdt>
      <w:r>
        <w:t xml:space="preserve"> </w:t>
      </w:r>
      <w:r w:rsidRPr="00731491">
        <w:rPr>
          <w:rFonts w:eastAsia="Times New Roman"/>
        </w:rPr>
        <w:t>Yes, a lot of our establishments deliver hospitality and catering accreditation</w:t>
      </w:r>
      <w:r>
        <w:rPr>
          <w:rFonts w:eastAsia="Times New Roman"/>
        </w:rPr>
        <w:t>. W</w:t>
      </w:r>
      <w:r w:rsidRPr="00731491">
        <w:rPr>
          <w:rFonts w:eastAsia="Times New Roman"/>
        </w:rPr>
        <w:t xml:space="preserve">e have really good success </w:t>
      </w:r>
      <w:r>
        <w:rPr>
          <w:rFonts w:eastAsia="Times New Roman"/>
        </w:rPr>
        <w:t xml:space="preserve">and </w:t>
      </w:r>
      <w:r w:rsidRPr="00731491">
        <w:rPr>
          <w:rFonts w:eastAsia="Times New Roman"/>
        </w:rPr>
        <w:t>employer links, and we get people into work.</w:t>
      </w:r>
      <w:r>
        <w:t xml:space="preserve"> </w:t>
      </w:r>
      <w:r>
        <w:rPr>
          <w:rFonts w:eastAsia="Times New Roman"/>
        </w:rPr>
        <w:t>There is the</w:t>
      </w:r>
      <w:r w:rsidRPr="00731491">
        <w:rPr>
          <w:rFonts w:eastAsia="Times New Roman"/>
        </w:rPr>
        <w:t xml:space="preserve"> beauty and hairdressing sector</w:t>
      </w:r>
      <w:r>
        <w:rPr>
          <w:rFonts w:eastAsia="Times New Roman"/>
        </w:rPr>
        <w:t xml:space="preserve"> as well. </w:t>
      </w:r>
      <w:r w:rsidR="00CB1345">
        <w:rPr>
          <w:rFonts w:eastAsia="Times New Roman"/>
        </w:rPr>
        <w:t>A</w:t>
      </w:r>
      <w:r w:rsidRPr="00731491">
        <w:rPr>
          <w:rFonts w:eastAsia="Times New Roman"/>
        </w:rPr>
        <w:t xml:space="preserve">t Styal, we deliver up to level 3 </w:t>
      </w:r>
      <w:r>
        <w:rPr>
          <w:rFonts w:eastAsia="Times New Roman"/>
        </w:rPr>
        <w:t xml:space="preserve">in </w:t>
      </w:r>
      <w:r w:rsidRPr="00731491">
        <w:rPr>
          <w:rFonts w:eastAsia="Times New Roman"/>
        </w:rPr>
        <w:t>there, which is good</w:t>
      </w:r>
      <w:r>
        <w:rPr>
          <w:rFonts w:eastAsia="Times New Roman"/>
        </w:rPr>
        <w:t>,</w:t>
      </w:r>
      <w:r w:rsidRPr="00731491">
        <w:rPr>
          <w:rFonts w:eastAsia="Times New Roman"/>
        </w:rPr>
        <w:t xml:space="preserve"> and we have that sponsored by </w:t>
      </w:r>
      <w:r>
        <w:rPr>
          <w:rFonts w:eastAsia="Times New Roman"/>
        </w:rPr>
        <w:t xml:space="preserve">an </w:t>
      </w:r>
      <w:r w:rsidRPr="00731491">
        <w:rPr>
          <w:rFonts w:eastAsia="Times New Roman"/>
        </w:rPr>
        <w:t>employe</w:t>
      </w:r>
      <w:r>
        <w:rPr>
          <w:rFonts w:eastAsia="Times New Roman"/>
        </w:rPr>
        <w:t>r. W</w:t>
      </w:r>
      <w:r w:rsidRPr="00731491">
        <w:rPr>
          <w:rFonts w:eastAsia="Times New Roman"/>
        </w:rPr>
        <w:t>e can come in and do that employer</w:t>
      </w:r>
      <w:r>
        <w:rPr>
          <w:rFonts w:eastAsia="Times New Roman"/>
        </w:rPr>
        <w:t>-</w:t>
      </w:r>
      <w:r w:rsidRPr="00731491">
        <w:rPr>
          <w:rFonts w:eastAsia="Times New Roman"/>
        </w:rPr>
        <w:t>sponsored work as well so</w:t>
      </w:r>
      <w:r>
        <w:rPr>
          <w:rFonts w:eastAsia="Times New Roman"/>
        </w:rPr>
        <w:t xml:space="preserve"> that</w:t>
      </w:r>
      <w:r w:rsidRPr="00731491">
        <w:rPr>
          <w:rFonts w:eastAsia="Times New Roman"/>
        </w:rPr>
        <w:t xml:space="preserve"> learners can engage</w:t>
      </w:r>
      <w:r>
        <w:rPr>
          <w:rFonts w:eastAsia="Times New Roman"/>
        </w:rPr>
        <w:t>. T</w:t>
      </w:r>
      <w:r w:rsidRPr="00731491">
        <w:rPr>
          <w:rFonts w:eastAsia="Times New Roman"/>
        </w:rPr>
        <w:t>his whole rent</w:t>
      </w:r>
      <w:r>
        <w:rPr>
          <w:rFonts w:eastAsia="Times New Roman"/>
        </w:rPr>
        <w:t>-</w:t>
      </w:r>
      <w:r w:rsidRPr="00731491">
        <w:rPr>
          <w:rFonts w:eastAsia="Times New Roman"/>
        </w:rPr>
        <w:t>a</w:t>
      </w:r>
      <w:r>
        <w:rPr>
          <w:rFonts w:eastAsia="Times New Roman"/>
        </w:rPr>
        <w:t>-</w:t>
      </w:r>
      <w:r w:rsidRPr="00731491">
        <w:rPr>
          <w:rFonts w:eastAsia="Times New Roman"/>
        </w:rPr>
        <w:t>chair business now really suits the needs of women</w:t>
      </w:r>
      <w:r>
        <w:rPr>
          <w:rFonts w:eastAsia="Times New Roman"/>
        </w:rPr>
        <w:t>. T</w:t>
      </w:r>
      <w:r w:rsidRPr="00731491">
        <w:rPr>
          <w:rFonts w:eastAsia="Times New Roman"/>
        </w:rPr>
        <w:t>hey can go out and be flexible</w:t>
      </w:r>
      <w:r>
        <w:rPr>
          <w:rFonts w:eastAsia="Times New Roman"/>
        </w:rPr>
        <w:t xml:space="preserve"> wit</w:t>
      </w:r>
      <w:r w:rsidRPr="00731491">
        <w:rPr>
          <w:rFonts w:eastAsia="Times New Roman"/>
        </w:rPr>
        <w:t>h that work offer.</w:t>
      </w:r>
      <w:r>
        <w:t xml:space="preserve"> </w:t>
      </w:r>
      <w:r w:rsidRPr="00731491">
        <w:rPr>
          <w:rFonts w:eastAsia="Times New Roman"/>
        </w:rPr>
        <w:t>We get many women who contact us and have been successful with that area of work.</w:t>
      </w:r>
    </w:p>
    <w:p w:rsidR="00700447" w:rsidRPr="003B19C6" w:rsidP="00700447">
      <w:pPr>
        <w:pStyle w:val="Question"/>
        <w:numPr>
          <w:ilvl w:val="0"/>
          <w:numId w:val="9"/>
        </w:numPr>
        <w:rPr>
          <w:rFonts w:eastAsia="Times New Roman"/>
        </w:rPr>
      </w:pPr>
      <w:sdt>
        <w:sdtPr>
          <w:rPr>
            <w:rFonts w:eastAsia="Times New Roman"/>
          </w:rPr>
          <w:alias w:val="Member"/>
          <w:tag w:val="&lt;Member mnisId='4826' dodsId=''&gt;"/>
          <w:id w:val="1021895378"/>
          <w:placeholder>
            <w:docPart w:val="26A191D3494C491195030208E5C2BEBB"/>
          </w:placeholder>
          <w:richText/>
        </w:sdtPr>
        <w:sdtContent>
          <w:r w:rsidRPr="003B19C6">
            <w:rPr>
              <w:rFonts w:eastAsia="Times New Roman"/>
              <w:b/>
            </w:rPr>
            <w:t>Laura Farris:</w:t>
          </w:r>
        </w:sdtContent>
      </w:sdt>
      <w:r>
        <w:rPr>
          <w:rFonts w:eastAsia="Times New Roman"/>
        </w:rPr>
        <w:t xml:space="preserve"> Just p</w:t>
      </w:r>
      <w:r w:rsidRPr="00731491">
        <w:rPr>
          <w:rFonts w:eastAsia="Times New Roman"/>
        </w:rPr>
        <w:t>icking up on those points,</w:t>
      </w:r>
      <w:r>
        <w:rPr>
          <w:rFonts w:eastAsia="Times New Roman"/>
        </w:rPr>
        <w:t xml:space="preserve"> </w:t>
      </w:r>
      <w:r w:rsidRPr="00731491">
        <w:rPr>
          <w:rFonts w:eastAsia="Times New Roman"/>
        </w:rPr>
        <w:t>hairdressing, beauty and hospitality are the three core sectors.</w:t>
      </w:r>
      <w:r>
        <w:t xml:space="preserve"> </w:t>
      </w:r>
      <w:r w:rsidRPr="00731491">
        <w:rPr>
          <w:rFonts w:eastAsia="Times New Roman"/>
        </w:rPr>
        <w:t>Can I ask about release on temporary licence arrangements?</w:t>
      </w:r>
      <w:r>
        <w:t xml:space="preserve"> </w:t>
      </w:r>
      <w:r w:rsidRPr="00731491">
        <w:rPr>
          <w:rFonts w:eastAsia="Times New Roman"/>
        </w:rPr>
        <w:t xml:space="preserve">Ms </w:t>
      </w:r>
      <w:r>
        <w:rPr>
          <w:rFonts w:eastAsia="Times New Roman"/>
        </w:rPr>
        <w:t>C</w:t>
      </w:r>
      <w:r w:rsidRPr="00731491">
        <w:rPr>
          <w:rFonts w:eastAsia="Times New Roman"/>
        </w:rPr>
        <w:t>oon</w:t>
      </w:r>
      <w:r>
        <w:rPr>
          <w:rFonts w:eastAsia="Times New Roman"/>
        </w:rPr>
        <w:t>ey</w:t>
      </w:r>
      <w:r w:rsidRPr="00731491">
        <w:rPr>
          <w:rFonts w:eastAsia="Times New Roman"/>
        </w:rPr>
        <w:t>, I wanted to ask you about this.</w:t>
      </w:r>
      <w:r>
        <w:t xml:space="preserve"> </w:t>
      </w:r>
      <w:r w:rsidRPr="00731491">
        <w:rPr>
          <w:rFonts w:eastAsia="Times New Roman"/>
        </w:rPr>
        <w:t xml:space="preserve">We </w:t>
      </w:r>
      <w:r>
        <w:rPr>
          <w:rFonts w:eastAsia="Times New Roman"/>
        </w:rPr>
        <w:t xml:space="preserve">have </w:t>
      </w:r>
      <w:r w:rsidRPr="00731491">
        <w:rPr>
          <w:rFonts w:eastAsia="Times New Roman"/>
        </w:rPr>
        <w:t xml:space="preserve">talked </w:t>
      </w:r>
      <w:r>
        <w:rPr>
          <w:rFonts w:eastAsia="Times New Roman"/>
        </w:rPr>
        <w:t xml:space="preserve">a bit </w:t>
      </w:r>
      <w:r w:rsidRPr="00731491">
        <w:rPr>
          <w:rFonts w:eastAsia="Times New Roman"/>
        </w:rPr>
        <w:t>about some women who are in prison at significant distances from their homes.</w:t>
      </w:r>
      <w:r>
        <w:t xml:space="preserve"> </w:t>
      </w:r>
      <w:r w:rsidRPr="00731491">
        <w:rPr>
          <w:rFonts w:eastAsia="Times New Roman"/>
        </w:rPr>
        <w:t>To what extent is it possible, for example, if the person is likely to secure employment in a hospitality setting</w:t>
      </w:r>
      <w:r>
        <w:rPr>
          <w:rFonts w:eastAsia="Times New Roman"/>
        </w:rPr>
        <w:t>,</w:t>
      </w:r>
      <w:r w:rsidRPr="00731491">
        <w:rPr>
          <w:rFonts w:eastAsia="Times New Roman"/>
        </w:rPr>
        <w:t xml:space="preserve"> for the prison to make </w:t>
      </w:r>
      <w:r w:rsidR="00CB1345">
        <w:rPr>
          <w:rFonts w:eastAsia="Times New Roman"/>
        </w:rPr>
        <w:t xml:space="preserve">those </w:t>
      </w:r>
      <w:r w:rsidRPr="00731491">
        <w:rPr>
          <w:rFonts w:eastAsia="Times New Roman"/>
        </w:rPr>
        <w:t>arrangements and give them a place</w:t>
      </w:r>
      <w:r w:rsidR="00CB1345">
        <w:rPr>
          <w:rFonts w:eastAsia="Times New Roman"/>
        </w:rPr>
        <w:t>ment</w:t>
      </w:r>
      <w:r w:rsidRPr="00731491">
        <w:rPr>
          <w:rFonts w:eastAsia="Times New Roman"/>
        </w:rPr>
        <w:t xml:space="preserve"> somewhere</w:t>
      </w:r>
      <w:r>
        <w:rPr>
          <w:rFonts w:eastAsia="Times New Roman"/>
        </w:rPr>
        <w:t xml:space="preserve">? </w:t>
      </w:r>
      <w:r w:rsidRPr="00731491">
        <w:rPr>
          <w:rFonts w:eastAsia="Times New Roman"/>
        </w:rPr>
        <w:t>It may not be one that leads to their</w:t>
      </w:r>
      <w:r>
        <w:t xml:space="preserve"> </w:t>
      </w:r>
      <w:r w:rsidRPr="00731491">
        <w:rPr>
          <w:rFonts w:eastAsia="Times New Roman"/>
        </w:rPr>
        <w:t>perm</w:t>
      </w:r>
      <w:r w:rsidR="00997AF0">
        <w:rPr>
          <w:rFonts w:eastAsia="Times New Roman"/>
        </w:rPr>
        <w:t>an</w:t>
      </w:r>
      <w:r w:rsidRPr="00731491">
        <w:rPr>
          <w:rFonts w:eastAsia="Times New Roman"/>
        </w:rPr>
        <w:t>ent employment when they go</w:t>
      </w:r>
      <w:r>
        <w:rPr>
          <w:rFonts w:eastAsia="Times New Roman"/>
        </w:rPr>
        <w:t>,</w:t>
      </w:r>
      <w:r w:rsidRPr="00731491">
        <w:rPr>
          <w:rFonts w:eastAsia="Times New Roman"/>
        </w:rPr>
        <w:t xml:space="preserve"> but to at least give them the work experience</w:t>
      </w:r>
      <w:r>
        <w:rPr>
          <w:rFonts w:eastAsia="Times New Roman"/>
        </w:rPr>
        <w:t>. H</w:t>
      </w:r>
      <w:r w:rsidRPr="00731491">
        <w:rPr>
          <w:rFonts w:eastAsia="Times New Roman"/>
        </w:rPr>
        <w:t>ow much of that is being used?</w:t>
      </w:r>
      <w:r>
        <w:t xml:space="preserve"> </w:t>
      </w:r>
      <w:r w:rsidRPr="00731491">
        <w:rPr>
          <w:rFonts w:eastAsia="Times New Roman"/>
        </w:rPr>
        <w:t>How effectively could it be used?</w:t>
      </w:r>
      <w:r>
        <w:t xml:space="preserve"> </w:t>
      </w:r>
    </w:p>
    <w:p w:rsidR="00700447" w:rsidP="00700447">
      <w:pPr>
        <w:pStyle w:val="Answer"/>
      </w:pPr>
      <w:sdt>
        <w:sdtPr>
          <w:alias w:val="Witness"/>
          <w:id w:val="1361550845"/>
          <w:placeholder>
            <w:docPart w:val="26A191D3494C491195030208E5C2BEBB"/>
          </w:placeholder>
          <w:richText/>
        </w:sdtPr>
        <w:sdtContent>
          <w:r w:rsidRPr="003B19C6">
            <w:rPr>
              <w:b/>
              <w:i/>
            </w:rPr>
            <w:t>Francesca Cooney:</w:t>
          </w:r>
        </w:sdtContent>
      </w:sdt>
      <w:r>
        <w:t xml:space="preserve"> </w:t>
      </w:r>
      <w:r w:rsidRPr="00731491">
        <w:rPr>
          <w:rFonts w:eastAsia="Times New Roman"/>
        </w:rPr>
        <w:t>ROTL is mass</w:t>
      </w:r>
      <w:r>
        <w:rPr>
          <w:rFonts w:eastAsia="Times New Roman"/>
        </w:rPr>
        <w:t>i</w:t>
      </w:r>
      <w:r w:rsidRPr="00731491">
        <w:rPr>
          <w:rFonts w:eastAsia="Times New Roman"/>
        </w:rPr>
        <w:t>vely underused</w:t>
      </w:r>
      <w:r w:rsidR="00CB1345">
        <w:rPr>
          <w:rFonts w:eastAsia="Times New Roman"/>
        </w:rPr>
        <w:t>,</w:t>
      </w:r>
      <w:r w:rsidRPr="00731491">
        <w:rPr>
          <w:rFonts w:eastAsia="Times New Roman"/>
        </w:rPr>
        <w:t xml:space="preserve"> and it almost completely stopped during lockdown and Covid.</w:t>
      </w:r>
      <w:r>
        <w:t xml:space="preserve"> </w:t>
      </w:r>
      <w:r w:rsidRPr="00731491">
        <w:rPr>
          <w:rFonts w:eastAsia="Times New Roman"/>
        </w:rPr>
        <w:t>I would say this is another area where women are really disadvantaged by security and risk arrang</w:t>
      </w:r>
      <w:r>
        <w:rPr>
          <w:rFonts w:eastAsia="Times New Roman"/>
        </w:rPr>
        <w:t>e</w:t>
      </w:r>
      <w:r w:rsidRPr="00731491">
        <w:rPr>
          <w:rFonts w:eastAsia="Times New Roman"/>
        </w:rPr>
        <w:t xml:space="preserve">ments </w:t>
      </w:r>
      <w:r w:rsidR="00CB1345">
        <w:rPr>
          <w:rFonts w:eastAsia="Times New Roman"/>
        </w:rPr>
        <w:t>that</w:t>
      </w:r>
      <w:r w:rsidRPr="00731491">
        <w:rPr>
          <w:rFonts w:eastAsia="Times New Roman"/>
        </w:rPr>
        <w:t xml:space="preserve"> are much more appropriate for men.</w:t>
      </w:r>
      <w:r>
        <w:t xml:space="preserve"> </w:t>
      </w:r>
      <w:r w:rsidRPr="00731491">
        <w:rPr>
          <w:rFonts w:eastAsia="Times New Roman"/>
        </w:rPr>
        <w:t>All 12 of our women</w:t>
      </w:r>
      <w:r>
        <w:t>’</w:t>
      </w:r>
      <w:r w:rsidRPr="00731491">
        <w:rPr>
          <w:rFonts w:eastAsia="Times New Roman"/>
        </w:rPr>
        <w:t>s prisons are designated a</w:t>
      </w:r>
      <w:r>
        <w:rPr>
          <w:rFonts w:eastAsia="Times New Roman"/>
        </w:rPr>
        <w:t>s</w:t>
      </w:r>
      <w:r w:rsidRPr="00731491">
        <w:rPr>
          <w:rFonts w:eastAsia="Times New Roman"/>
        </w:rPr>
        <w:t xml:space="preserve"> resettlement prisons, which means they are able and entitled to give women ROTL.</w:t>
      </w:r>
      <w:r>
        <w:t xml:space="preserve"> </w:t>
      </w:r>
      <w:r>
        <w:rPr>
          <w:rFonts w:eastAsia="Times New Roman"/>
        </w:rPr>
        <w:t>However,</w:t>
      </w:r>
      <w:r w:rsidRPr="00731491">
        <w:rPr>
          <w:rFonts w:eastAsia="Times New Roman"/>
        </w:rPr>
        <w:t xml:space="preserve"> they do not always have the links with the local employers, the local colleges or the local universities.</w:t>
      </w:r>
      <w:r>
        <w:t xml:space="preserve"> </w:t>
      </w:r>
      <w:r w:rsidRPr="00731491">
        <w:rPr>
          <w:rFonts w:eastAsia="Times New Roman"/>
        </w:rPr>
        <w:t>There is no real data on how many women go out to employment or how many women go out to training or education. We know that the links just are not strong enough.</w:t>
      </w:r>
      <w:r>
        <w:t xml:space="preserve"> </w:t>
      </w:r>
    </w:p>
    <w:p w:rsidR="00700447" w:rsidP="00700447">
      <w:pPr>
        <w:pStyle w:val="Answer"/>
        <w:rPr>
          <w:rFonts w:eastAsia="Times New Roman"/>
        </w:rPr>
      </w:pPr>
      <w:r w:rsidRPr="00731491">
        <w:rPr>
          <w:rFonts w:eastAsia="Times New Roman"/>
        </w:rPr>
        <w:t>It is more difficult to arrange a ROTL placement for somebody who is not going to be living in the local area</w:t>
      </w:r>
      <w:r>
        <w:rPr>
          <w:rFonts w:eastAsia="Times New Roman"/>
        </w:rPr>
        <w:t>,</w:t>
      </w:r>
      <w:r w:rsidRPr="00731491">
        <w:rPr>
          <w:rFonts w:eastAsia="Times New Roman"/>
        </w:rPr>
        <w:t xml:space="preserve"> but it is not impossible. It is something that should be co</w:t>
      </w:r>
      <w:r>
        <w:rPr>
          <w:rFonts w:eastAsia="Times New Roman"/>
        </w:rPr>
        <w:t>-</w:t>
      </w:r>
      <w:r w:rsidRPr="00731491">
        <w:rPr>
          <w:rFonts w:eastAsia="Times New Roman"/>
        </w:rPr>
        <w:t>ordinated a lot better. For instance, if you have a local Timpson</w:t>
      </w:r>
      <w:r w:rsidR="00CB1345">
        <w:rPr>
          <w:rFonts w:eastAsia="Times New Roman"/>
        </w:rPr>
        <w:t>,</w:t>
      </w:r>
      <w:r w:rsidRPr="00731491">
        <w:rPr>
          <w:rFonts w:eastAsia="Times New Roman"/>
        </w:rPr>
        <w:t xml:space="preserve"> somebody could come out and work there</w:t>
      </w:r>
      <w:r w:rsidR="00CB1345">
        <w:rPr>
          <w:rFonts w:eastAsia="Times New Roman"/>
        </w:rPr>
        <w:t>,</w:t>
      </w:r>
      <w:r w:rsidRPr="00731491">
        <w:rPr>
          <w:rFonts w:eastAsia="Times New Roman"/>
        </w:rPr>
        <w:t xml:space="preserve"> and then transfer on release to where they are going to be living.</w:t>
      </w:r>
      <w:r>
        <w:t xml:space="preserve"> </w:t>
      </w:r>
      <w:r w:rsidRPr="00731491">
        <w:rPr>
          <w:rFonts w:eastAsia="Times New Roman"/>
        </w:rPr>
        <w:t>It is possible but it is difficult.</w:t>
      </w:r>
      <w:r>
        <w:t xml:space="preserve"> </w:t>
      </w:r>
    </w:p>
    <w:p w:rsidR="00700447" w:rsidP="00700447">
      <w:pPr>
        <w:pStyle w:val="Answer"/>
        <w:rPr>
          <w:rFonts w:eastAsia="Times New Roman"/>
        </w:rPr>
      </w:pPr>
      <w:r>
        <w:rPr>
          <w:rFonts w:eastAsia="Times New Roman"/>
        </w:rPr>
        <w:t>T</w:t>
      </w:r>
      <w:r w:rsidRPr="00731491">
        <w:rPr>
          <w:rFonts w:eastAsia="Times New Roman"/>
        </w:rPr>
        <w:t>he main thing I would say is that ROTL is massive</w:t>
      </w:r>
      <w:r>
        <w:rPr>
          <w:rFonts w:eastAsia="Times New Roman"/>
        </w:rPr>
        <w:t>ly</w:t>
      </w:r>
      <w:r w:rsidRPr="00731491">
        <w:rPr>
          <w:rFonts w:eastAsia="Times New Roman"/>
        </w:rPr>
        <w:t xml:space="preserve"> underused, which means that lots of women miss out on the opportunities they need to get these opportunities in the community, but it would really help them to resettle successfully and have positive outcomes on release</w:t>
      </w:r>
      <w:r>
        <w:rPr>
          <w:rFonts w:eastAsia="Times New Roman"/>
        </w:rPr>
        <w:t>.</w:t>
      </w:r>
    </w:p>
    <w:p w:rsidR="00700447" w:rsidRPr="00B76297" w:rsidP="00700447">
      <w:pPr>
        <w:pStyle w:val="Question"/>
        <w:numPr>
          <w:ilvl w:val="0"/>
          <w:numId w:val="9"/>
        </w:numPr>
        <w:rPr>
          <w:rFonts w:eastAsia="Times New Roman"/>
        </w:rPr>
      </w:pPr>
      <w:sdt>
        <w:sdtPr>
          <w:rPr>
            <w:rFonts w:eastAsia="Times New Roman"/>
          </w:rPr>
          <w:alias w:val="Member"/>
          <w:tag w:val="&lt;Member mnisId='4826' dodsId=''&gt;"/>
          <w:id w:val="1320698482"/>
          <w:placeholder>
            <w:docPart w:val="26A191D3494C491195030208E5C2BEBB"/>
          </w:placeholder>
          <w:richText/>
        </w:sdtPr>
        <w:sdtContent>
          <w:r w:rsidRPr="003B19C6">
            <w:rPr>
              <w:rFonts w:eastAsia="Times New Roman"/>
              <w:b/>
            </w:rPr>
            <w:t>Laura Farris:</w:t>
          </w:r>
        </w:sdtContent>
      </w:sdt>
      <w:r>
        <w:rPr>
          <w:rFonts w:eastAsia="Times New Roman"/>
        </w:rPr>
        <w:t xml:space="preserve"> </w:t>
      </w:r>
      <w:r w:rsidRPr="00731491">
        <w:rPr>
          <w:rFonts w:eastAsia="Times New Roman"/>
        </w:rPr>
        <w:t>May I ask you a very quick follow</w:t>
      </w:r>
      <w:r>
        <w:rPr>
          <w:rFonts w:eastAsia="Times New Roman"/>
        </w:rPr>
        <w:t>-</w:t>
      </w:r>
      <w:r w:rsidRPr="00731491">
        <w:rPr>
          <w:rFonts w:eastAsia="Times New Roman"/>
        </w:rPr>
        <w:t>up on that?</w:t>
      </w:r>
      <w:r>
        <w:t xml:space="preserve"> </w:t>
      </w:r>
      <w:r w:rsidRPr="00731491">
        <w:rPr>
          <w:rFonts w:eastAsia="Times New Roman"/>
        </w:rPr>
        <w:t xml:space="preserve">Do you think that more energy is focused on the male prison estate in getting men into work? I am aware of charities </w:t>
      </w:r>
      <w:r>
        <w:rPr>
          <w:rFonts w:eastAsia="Times New Roman"/>
        </w:rPr>
        <w:t>that</w:t>
      </w:r>
      <w:r w:rsidRPr="00731491">
        <w:rPr>
          <w:rFonts w:eastAsia="Times New Roman"/>
        </w:rPr>
        <w:t xml:space="preserve"> work very intensively, for example, in Leeds </w:t>
      </w:r>
      <w:r>
        <w:rPr>
          <w:rFonts w:eastAsia="Times New Roman"/>
        </w:rPr>
        <w:t>p</w:t>
      </w:r>
      <w:r w:rsidRPr="00731491">
        <w:rPr>
          <w:rFonts w:eastAsia="Times New Roman"/>
        </w:rPr>
        <w:t>rison</w:t>
      </w:r>
      <w:r>
        <w:rPr>
          <w:rFonts w:eastAsia="Times New Roman"/>
        </w:rPr>
        <w:t>, but</w:t>
      </w:r>
      <w:r w:rsidRPr="00731491">
        <w:rPr>
          <w:rFonts w:eastAsia="Times New Roman"/>
        </w:rPr>
        <w:t xml:space="preserve"> I have never heard of anything equivalent </w:t>
      </w:r>
      <w:r w:rsidR="00997AF0">
        <w:rPr>
          <w:rFonts w:eastAsia="Times New Roman"/>
        </w:rPr>
        <w:t>i</w:t>
      </w:r>
      <w:r w:rsidRPr="00731491">
        <w:rPr>
          <w:rFonts w:eastAsia="Times New Roman"/>
        </w:rPr>
        <w:t>n the female estate.</w:t>
      </w:r>
      <w:r>
        <w:t xml:space="preserve"> </w:t>
      </w:r>
      <w:r w:rsidRPr="00731491">
        <w:rPr>
          <w:rFonts w:eastAsia="Times New Roman"/>
        </w:rPr>
        <w:t>Do you think more effort is put into male employment?</w:t>
      </w:r>
      <w:r>
        <w:t xml:space="preserve"> </w:t>
      </w:r>
    </w:p>
    <w:p w:rsidR="00700447" w:rsidP="00700447">
      <w:pPr>
        <w:pStyle w:val="Answer"/>
      </w:pPr>
      <w:sdt>
        <w:sdtPr>
          <w:alias w:val="Witness"/>
          <w:id w:val="759107153"/>
          <w:placeholder>
            <w:docPart w:val="26A191D3494C491195030208E5C2BEBB"/>
          </w:placeholder>
          <w:richText/>
        </w:sdtPr>
        <w:sdtContent>
          <w:r w:rsidRPr="00B76297">
            <w:rPr>
              <w:b/>
              <w:i/>
            </w:rPr>
            <w:t>Francesca Cooney:</w:t>
          </w:r>
        </w:sdtContent>
      </w:sdt>
      <w:r>
        <w:t xml:space="preserve"> </w:t>
      </w:r>
      <w:r w:rsidRPr="00731491">
        <w:t>I think the challenge is the numbers</w:t>
      </w:r>
      <w:r w:rsidR="00CB1345">
        <w:t>,</w:t>
      </w:r>
      <w:r w:rsidRPr="00731491">
        <w:t xml:space="preserve"> because there are so many more men in prison. It is easier to</w:t>
      </w:r>
      <w:r>
        <w:t xml:space="preserve"> </w:t>
      </w:r>
      <w:r w:rsidRPr="00731491">
        <w:t xml:space="preserve">talk to an employer and say, </w:t>
      </w:r>
      <w:r>
        <w:t>“W</w:t>
      </w:r>
      <w:r w:rsidRPr="00731491">
        <w:t xml:space="preserve">e potentially have five/10/15 men </w:t>
      </w:r>
      <w:r>
        <w:t>who</w:t>
      </w:r>
      <w:r w:rsidR="002E5B64">
        <w:t>m</w:t>
      </w:r>
      <w:r>
        <w:t xml:space="preserve"> </w:t>
      </w:r>
      <w:r w:rsidRPr="00731491">
        <w:t>we might be able to support into employment in your company.</w:t>
      </w:r>
      <w:r>
        <w:t xml:space="preserve">” </w:t>
      </w:r>
      <w:r w:rsidRPr="00731491">
        <w:t>It is much more difficult with women.</w:t>
      </w:r>
      <w:r>
        <w:t xml:space="preserve"> </w:t>
      </w:r>
      <w:r w:rsidRPr="00731491">
        <w:t>It has to be bespoke</w:t>
      </w:r>
      <w:r>
        <w:t>. I</w:t>
      </w:r>
      <w:r w:rsidRPr="00731491">
        <w:t>t has to be individual</w:t>
      </w:r>
      <w:r>
        <w:t>. I</w:t>
      </w:r>
      <w:r w:rsidRPr="00731491">
        <w:t>t has to be tailored</w:t>
      </w:r>
      <w:r>
        <w:t>,</w:t>
      </w:r>
      <w:r w:rsidRPr="00731491">
        <w:t xml:space="preserve"> because the numbers are far fewer. Open prisons in the male estate sometimes have good relationships with </w:t>
      </w:r>
      <w:r>
        <w:t xml:space="preserve">a </w:t>
      </w:r>
      <w:r w:rsidRPr="00731491">
        <w:t>local and further education college or university</w:t>
      </w:r>
      <w:r w:rsidR="00CB1345">
        <w:t>,</w:t>
      </w:r>
      <w:r w:rsidRPr="00731491">
        <w:t xml:space="preserve"> and they can sen</w:t>
      </w:r>
      <w:r>
        <w:t>d</w:t>
      </w:r>
      <w:r w:rsidRPr="00731491">
        <w:t xml:space="preserve"> out</w:t>
      </w:r>
      <w:r>
        <w:t xml:space="preserve"> </w:t>
      </w:r>
      <w:r w:rsidRPr="00731491">
        <w:t>not high numbers but numbers of men to do training and studying and education</w:t>
      </w:r>
      <w:r>
        <w:t>. I</w:t>
      </w:r>
      <w:r w:rsidRPr="00731491">
        <w:t>n the women</w:t>
      </w:r>
      <w:r>
        <w:t>’</w:t>
      </w:r>
      <w:r w:rsidRPr="00731491">
        <w:t xml:space="preserve">s estate it is </w:t>
      </w:r>
      <w:r>
        <w:t xml:space="preserve">very </w:t>
      </w:r>
      <w:r w:rsidRPr="00731491">
        <w:t xml:space="preserve">different. It is going to be far fewer numbers and the needs </w:t>
      </w:r>
      <w:r>
        <w:t>of</w:t>
      </w:r>
      <w:r w:rsidRPr="00731491">
        <w:t xml:space="preserve"> women are going to be greater and</w:t>
      </w:r>
      <w:r>
        <w:t>,</w:t>
      </w:r>
      <w:r w:rsidRPr="00731491">
        <w:t xml:space="preserve"> potentially</w:t>
      </w:r>
      <w:r>
        <w:t>,</w:t>
      </w:r>
      <w:r w:rsidRPr="00731491">
        <w:t xml:space="preserve"> the women are going to be further from their homes.</w:t>
      </w:r>
      <w:r>
        <w:t xml:space="preserve"> </w:t>
      </w:r>
      <w:r w:rsidRPr="00731491">
        <w:t>It is just more co</w:t>
      </w:r>
      <w:r>
        <w:t>m</w:t>
      </w:r>
      <w:r w:rsidRPr="00731491">
        <w:t>plicated and more resource intensive</w:t>
      </w:r>
      <w:r>
        <w:t>,</w:t>
      </w:r>
      <w:r w:rsidRPr="00731491">
        <w:t xml:space="preserve"> and it needs more support.</w:t>
      </w:r>
      <w:r>
        <w:t xml:space="preserve"> </w:t>
      </w:r>
    </w:p>
    <w:p w:rsidR="00700447" w:rsidRPr="00B76297" w:rsidP="00700447">
      <w:pPr>
        <w:pStyle w:val="Remark"/>
      </w:pPr>
      <w:sdt>
        <w:sdtPr>
          <w:alias w:val="Member"/>
          <w:tag w:val="&lt;Member mnisId='1601' dodsId='34498'&gt;"/>
          <w:id w:val="-737635634"/>
          <w:placeholder>
            <w:docPart w:val="26A191D3494C491195030208E5C2BEBB"/>
          </w:placeholder>
          <w:richText/>
        </w:sdtPr>
        <w:sdtContent>
          <w:r w:rsidRPr="00B76297">
            <w:rPr>
              <w:b/>
            </w:rPr>
            <w:t>Chair:</w:t>
          </w:r>
        </w:sdtContent>
      </w:sdt>
      <w:r>
        <w:t xml:space="preserve"> </w:t>
      </w:r>
      <w:r w:rsidRPr="00731491">
        <w:t>Thank you very much.</w:t>
      </w:r>
      <w:r>
        <w:t xml:space="preserve"> </w:t>
      </w:r>
      <w:r w:rsidRPr="00731491">
        <w:t>A</w:t>
      </w:r>
      <w:r>
        <w:t>re there a</w:t>
      </w:r>
      <w:r w:rsidRPr="00731491">
        <w:t>ny other questions from any of my colleagues</w:t>
      </w:r>
      <w:r>
        <w:t>? Yes, Kate.</w:t>
      </w:r>
    </w:p>
    <w:p w:rsidR="00700447" w:rsidRPr="00B76297" w:rsidP="00700447">
      <w:pPr>
        <w:pStyle w:val="Question"/>
        <w:numPr>
          <w:ilvl w:val="0"/>
          <w:numId w:val="9"/>
        </w:numPr>
        <w:rPr>
          <w:rFonts w:eastAsia="Times New Roman"/>
        </w:rPr>
      </w:pPr>
      <w:sdt>
        <w:sdtPr>
          <w:alias w:val="Member"/>
          <w:tag w:val="&lt;Member mnisId='4363' dodsId='110372'&gt;"/>
          <w:id w:val="498386106"/>
          <w:placeholder>
            <w:docPart w:val="26A191D3494C491195030208E5C2BEBB"/>
          </w:placeholder>
          <w:richText/>
        </w:sdtPr>
        <w:sdtContent>
          <w:r w:rsidRPr="00B76297">
            <w:rPr>
              <w:b/>
            </w:rPr>
            <w:t>Kate Hollern:</w:t>
          </w:r>
        </w:sdtContent>
      </w:sdt>
      <w:r>
        <w:t xml:space="preserve"> </w:t>
      </w:r>
      <w:r w:rsidRPr="00731491">
        <w:t>I am keen to understand the link between education in prison</w:t>
      </w:r>
      <w:r>
        <w:t>s</w:t>
      </w:r>
      <w:r w:rsidRPr="00731491">
        <w:t xml:space="preserve"> and DWP and work coaches.</w:t>
      </w:r>
      <w:r>
        <w:t xml:space="preserve"> When someone leaves prison we know it can</w:t>
      </w:r>
      <w:r w:rsidRPr="00731491">
        <w:t xml:space="preserve"> be very confusing</w:t>
      </w:r>
      <w:r>
        <w:t xml:space="preserve"> and</w:t>
      </w:r>
      <w:r w:rsidRPr="00731491">
        <w:t xml:space="preserve"> traumatic </w:t>
      </w:r>
      <w:r>
        <w:t>for them, and suddenly they are</w:t>
      </w:r>
      <w:r w:rsidRPr="00731491">
        <w:t xml:space="preserve"> faced with going on universal credit or signing on. Is there a link between your organisation and DWP,</w:t>
      </w:r>
      <w:r>
        <w:t xml:space="preserve"> </w:t>
      </w:r>
      <w:r w:rsidRPr="00731491">
        <w:t xml:space="preserve">which has strong links with both employers and colleges so </w:t>
      </w:r>
      <w:r w:rsidR="00A83715">
        <w:t xml:space="preserve">that </w:t>
      </w:r>
      <w:r>
        <w:t>we</w:t>
      </w:r>
      <w:r w:rsidRPr="00731491">
        <w:t xml:space="preserve"> can get a nice progression?</w:t>
      </w:r>
      <w:r>
        <w:t xml:space="preserve"> </w:t>
      </w:r>
    </w:p>
    <w:p w:rsidR="00700447" w:rsidP="00700447">
      <w:pPr>
        <w:pStyle w:val="Answer"/>
      </w:pPr>
      <w:sdt>
        <w:sdtPr>
          <w:alias w:val="Witness"/>
          <w:id w:val="151032592"/>
          <w:placeholder>
            <w:docPart w:val="26A191D3494C491195030208E5C2BEBB"/>
          </w:placeholder>
          <w:richText/>
        </w:sdtPr>
        <w:sdtContent>
          <w:r w:rsidRPr="00B76297">
            <w:rPr>
              <w:b/>
              <w:i/>
            </w:rPr>
            <w:t>Annick Platt:</w:t>
          </w:r>
        </w:sdtContent>
      </w:sdt>
      <w:r>
        <w:t xml:space="preserve"> </w:t>
      </w:r>
      <w:r w:rsidRPr="00731491">
        <w:t>There is</w:t>
      </w:r>
      <w:r>
        <w:t>,</w:t>
      </w:r>
      <w:r w:rsidRPr="00731491">
        <w:t xml:space="preserve"> but it is very patchy</w:t>
      </w:r>
      <w:r>
        <w:t>,</w:t>
      </w:r>
      <w:r w:rsidRPr="00731491">
        <w:t xml:space="preserve"> and it is only where </w:t>
      </w:r>
      <w:r w:rsidR="00A83715">
        <w:t xml:space="preserve">there is </w:t>
      </w:r>
      <w:r w:rsidRPr="00731491">
        <w:t>that local connection.</w:t>
      </w:r>
      <w:r>
        <w:t xml:space="preserve"> </w:t>
      </w:r>
      <w:r w:rsidRPr="00731491">
        <w:t>It is not part of our service offer.</w:t>
      </w:r>
      <w:r>
        <w:t xml:space="preserve"> </w:t>
      </w:r>
      <w:r w:rsidRPr="00731491">
        <w:t>Some establishments do not procure that</w:t>
      </w:r>
      <w:r w:rsidR="00A83715">
        <w:t>; they</w:t>
      </w:r>
      <w:r w:rsidRPr="00731491">
        <w:t xml:space="preserve"> do not commission that.</w:t>
      </w:r>
      <w:r>
        <w:t xml:space="preserve"> T</w:t>
      </w:r>
      <w:r w:rsidRPr="00731491">
        <w:t>echnically</w:t>
      </w:r>
      <w:r>
        <w:t>,</w:t>
      </w:r>
      <w:r w:rsidRPr="00731491">
        <w:t xml:space="preserve"> the New </w:t>
      </w:r>
      <w:r>
        <w:t>F</w:t>
      </w:r>
      <w:r w:rsidRPr="00731491">
        <w:t>utures Network</w:t>
      </w:r>
      <w:r>
        <w:t>’</w:t>
      </w:r>
      <w:r w:rsidRPr="00731491">
        <w:t>s aim is to do that kind of linkage. We can signpost</w:t>
      </w:r>
      <w:r>
        <w:t xml:space="preserve">, but </w:t>
      </w:r>
      <w:r w:rsidRPr="00731491">
        <w:t>you are quite right</w:t>
      </w:r>
      <w:r w:rsidR="00A83715">
        <w:t>:</w:t>
      </w:r>
      <w:r w:rsidRPr="00731491">
        <w:t xml:space="preserve"> </w:t>
      </w:r>
      <w:r>
        <w:t xml:space="preserve">we absolutely </w:t>
      </w:r>
      <w:r w:rsidRPr="00731491">
        <w:t>need those stronger links directly from the provider</w:t>
      </w:r>
      <w:r>
        <w:t>,</w:t>
      </w:r>
      <w:r w:rsidRPr="00731491">
        <w:t xml:space="preserve"> either </w:t>
      </w:r>
      <w:r>
        <w:t>via</w:t>
      </w:r>
      <w:r w:rsidRPr="00731491">
        <w:t xml:space="preserve"> the New Futures Network or directly with those work </w:t>
      </w:r>
      <w:r>
        <w:t xml:space="preserve">coaches </w:t>
      </w:r>
      <w:r w:rsidRPr="00731491">
        <w:t>in the community</w:t>
      </w:r>
      <w:r>
        <w:t>,</w:t>
      </w:r>
      <w:r w:rsidRPr="00731491">
        <w:t xml:space="preserve"> because that is critical.</w:t>
      </w:r>
      <w:r>
        <w:t xml:space="preserve"> </w:t>
      </w:r>
      <w:r w:rsidRPr="00731491">
        <w:t>The majority of women in particular will be enga</w:t>
      </w:r>
      <w:r>
        <w:t>ging</w:t>
      </w:r>
      <w:r w:rsidRPr="00731491">
        <w:t xml:space="preserve"> in that service offer.</w:t>
      </w:r>
      <w:r>
        <w:t xml:space="preserve"> </w:t>
      </w:r>
    </w:p>
    <w:p w:rsidR="005541B3" w:rsidP="00700447">
      <w:pPr>
        <w:pStyle w:val="Remark"/>
      </w:pPr>
      <w:sdt>
        <w:sdtPr>
          <w:alias w:val="Member"/>
          <w:tag w:val="&lt;Member mnisId='1601' dodsId='34498'&gt;"/>
          <w:id w:val="-1832123503"/>
          <w:placeholder>
            <w:docPart w:val="26A191D3494C491195030208E5C2BEBB"/>
          </w:placeholder>
          <w:richText/>
        </w:sdtPr>
        <w:sdtContent>
          <w:r w:rsidRPr="00B76297" w:rsidR="00700447">
            <w:rPr>
              <w:b/>
            </w:rPr>
            <w:t>Chair:</w:t>
          </w:r>
        </w:sdtContent>
      </w:sdt>
      <w:r w:rsidR="00700447">
        <w:t xml:space="preserve"> </w:t>
      </w:r>
      <w:r w:rsidRPr="00731491" w:rsidR="00700447">
        <w:t>Thank you very much.</w:t>
      </w:r>
      <w:r w:rsidR="00700447">
        <w:t xml:space="preserve"> </w:t>
      </w:r>
      <w:r w:rsidRPr="00731491" w:rsidR="00700447">
        <w:t>That has been very helpful indeed</w:t>
      </w:r>
      <w:r w:rsidR="0094081B">
        <w:t xml:space="preserve"> to us</w:t>
      </w:r>
      <w:r w:rsidRPr="00731491" w:rsidR="00700447">
        <w:t>.</w:t>
      </w:r>
      <w:r w:rsidR="00700447">
        <w:t xml:space="preserve"> </w:t>
      </w:r>
      <w:r w:rsidRPr="00731491" w:rsidR="00700447">
        <w:t>We are really grateful for your very c</w:t>
      </w:r>
      <w:r w:rsidR="00700447">
        <w:t>lear and consistent</w:t>
      </w:r>
      <w:r w:rsidRPr="00731491" w:rsidR="00700447">
        <w:t xml:space="preserve"> evidence to us.</w:t>
      </w:r>
      <w:r w:rsidR="00700447">
        <w:t xml:space="preserve"> </w:t>
      </w:r>
      <w:r w:rsidRPr="00731491" w:rsidR="00700447">
        <w:t>Many thanks for your time.</w:t>
      </w:r>
      <w:r w:rsidR="00700447">
        <w:t xml:space="preserve"> </w:t>
      </w:r>
      <w:r w:rsidRPr="00731491" w:rsidR="00700447">
        <w:t>Thank you for coming to give evidence to us.</w:t>
      </w:r>
      <w:r w:rsidR="00700447">
        <w:t xml:space="preserve"> </w:t>
      </w:r>
      <w:r w:rsidRPr="00731491" w:rsidR="00700447">
        <w:t>The session is concluded.</w:t>
      </w:r>
    </w:p>
    <w:sectPr w:rsidSect="00D63435">
      <w:headerReference w:type="default" r:id="rId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443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B50BCB"/>
    <w:multiLevelType w:val="hybridMultilevel"/>
    <w:tmpl w:val="23BEA658"/>
    <w:lvl w:ilvl="0">
      <w:start w:val="1"/>
      <w:numFmt w:val="bullet"/>
      <w:lvlText w:val=""/>
      <w:lvlJc w:val="left"/>
      <w:pPr>
        <w:ind w:left="839" w:hanging="360"/>
      </w:pPr>
      <w:rPr>
        <w:rFonts w:ascii="Symbol" w:hAnsi="Symbol" w:hint="default"/>
      </w:rPr>
    </w:lvl>
    <w:lvl w:ilvl="1" w:tentative="1">
      <w:start w:val="1"/>
      <w:numFmt w:val="bullet"/>
      <w:lvlText w:val="o"/>
      <w:lvlJc w:val="left"/>
      <w:pPr>
        <w:ind w:left="1559" w:hanging="360"/>
      </w:pPr>
      <w:rPr>
        <w:rFonts w:ascii="Courier New" w:hAnsi="Courier New" w:cs="Courier New" w:hint="default"/>
      </w:rPr>
    </w:lvl>
    <w:lvl w:ilvl="2" w:tentative="1">
      <w:start w:val="1"/>
      <w:numFmt w:val="bullet"/>
      <w:lvlText w:val=""/>
      <w:lvlJc w:val="left"/>
      <w:pPr>
        <w:ind w:left="2279" w:hanging="360"/>
      </w:pPr>
      <w:rPr>
        <w:rFonts w:ascii="Wingdings" w:hAnsi="Wingdings" w:hint="default"/>
      </w:rPr>
    </w:lvl>
    <w:lvl w:ilvl="3" w:tentative="1">
      <w:start w:val="1"/>
      <w:numFmt w:val="bullet"/>
      <w:lvlText w:val=""/>
      <w:lvlJc w:val="left"/>
      <w:pPr>
        <w:ind w:left="2999" w:hanging="360"/>
      </w:pPr>
      <w:rPr>
        <w:rFonts w:ascii="Symbol" w:hAnsi="Symbol" w:hint="default"/>
      </w:rPr>
    </w:lvl>
    <w:lvl w:ilvl="4" w:tentative="1">
      <w:start w:val="1"/>
      <w:numFmt w:val="bullet"/>
      <w:lvlText w:val="o"/>
      <w:lvlJc w:val="left"/>
      <w:pPr>
        <w:ind w:left="3719" w:hanging="360"/>
      </w:pPr>
      <w:rPr>
        <w:rFonts w:ascii="Courier New" w:hAnsi="Courier New" w:cs="Courier New" w:hint="default"/>
      </w:rPr>
    </w:lvl>
    <w:lvl w:ilvl="5" w:tentative="1">
      <w:start w:val="1"/>
      <w:numFmt w:val="bullet"/>
      <w:lvlText w:val=""/>
      <w:lvlJc w:val="left"/>
      <w:pPr>
        <w:ind w:left="4439" w:hanging="360"/>
      </w:pPr>
      <w:rPr>
        <w:rFonts w:ascii="Wingdings" w:hAnsi="Wingdings" w:hint="default"/>
      </w:rPr>
    </w:lvl>
    <w:lvl w:ilvl="6" w:tentative="1">
      <w:start w:val="1"/>
      <w:numFmt w:val="bullet"/>
      <w:lvlText w:val=""/>
      <w:lvlJc w:val="left"/>
      <w:pPr>
        <w:ind w:left="5159" w:hanging="360"/>
      </w:pPr>
      <w:rPr>
        <w:rFonts w:ascii="Symbol" w:hAnsi="Symbol" w:hint="default"/>
      </w:rPr>
    </w:lvl>
    <w:lvl w:ilvl="7" w:tentative="1">
      <w:start w:val="1"/>
      <w:numFmt w:val="bullet"/>
      <w:lvlText w:val="o"/>
      <w:lvlJc w:val="left"/>
      <w:pPr>
        <w:ind w:left="5879" w:hanging="360"/>
      </w:pPr>
      <w:rPr>
        <w:rFonts w:ascii="Courier New" w:hAnsi="Courier New" w:cs="Courier New" w:hint="default"/>
      </w:rPr>
    </w:lvl>
    <w:lvl w:ilvl="8" w:tentative="1">
      <w:start w:val="1"/>
      <w:numFmt w:val="bullet"/>
      <w:lvlText w:val=""/>
      <w:lvlJc w:val="left"/>
      <w:pPr>
        <w:ind w:left="6599" w:hanging="360"/>
      </w:pPr>
      <w:rPr>
        <w:rFonts w:ascii="Wingdings" w:hAnsi="Wingdings" w:hint="default"/>
      </w:rPr>
    </w:lvl>
  </w:abstractNum>
  <w:abstractNum w:abstractNumId="1">
    <w:nsid w:val="1A916570"/>
    <w:multiLevelType w:val="hybridMultilevel"/>
    <w:tmpl w:val="C49AECE8"/>
    <w:lvl w:ilvl="0">
      <w:start w:val="15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63BAC"/>
    <w:rPr>
      <w:color w:val="605E5C"/>
      <w:shd w:val="clear" w:color="auto" w:fill="E1DFDD"/>
    </w:rPr>
  </w:style>
  <w:style w:type="paragraph" w:styleId="BalloonText">
    <w:name w:val="Balloon Text"/>
    <w:basedOn w:val="Normal"/>
    <w:link w:val="BalloonTextChar"/>
    <w:uiPriority w:val="99"/>
    <w:semiHidden/>
    <w:unhideWhenUsed/>
    <w:rsid w:val="00CE336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F"/>
    <w:rPr>
      <w:rFonts w:ascii="Segoe UI" w:hAnsi="Segoe UI" w:cs="Segoe UI"/>
      <w:sz w:val="18"/>
      <w:szCs w:val="18"/>
    </w:rPr>
  </w:style>
  <w:style w:type="character" w:styleId="CommentReference">
    <w:name w:val="annotation reference"/>
    <w:basedOn w:val="DefaultParagraphFont"/>
    <w:uiPriority w:val="99"/>
    <w:semiHidden/>
    <w:unhideWhenUsed/>
    <w:rsid w:val="005222D7"/>
    <w:rPr>
      <w:sz w:val="16"/>
      <w:szCs w:val="16"/>
    </w:rPr>
  </w:style>
  <w:style w:type="paragraph" w:styleId="CommentText">
    <w:name w:val="annotation text"/>
    <w:basedOn w:val="Normal"/>
    <w:link w:val="CommentTextChar"/>
    <w:uiPriority w:val="99"/>
    <w:semiHidden/>
    <w:unhideWhenUsed/>
    <w:rsid w:val="005222D7"/>
    <w:rPr>
      <w:sz w:val="20"/>
      <w:szCs w:val="20"/>
    </w:rPr>
  </w:style>
  <w:style w:type="character" w:customStyle="1" w:styleId="CommentTextChar">
    <w:name w:val="Comment Text Char"/>
    <w:basedOn w:val="DefaultParagraphFont"/>
    <w:link w:val="CommentText"/>
    <w:uiPriority w:val="99"/>
    <w:semiHidden/>
    <w:rsid w:val="005222D7"/>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22D7"/>
    <w:rPr>
      <w:b/>
      <w:bCs/>
    </w:rPr>
  </w:style>
  <w:style w:type="character" w:customStyle="1" w:styleId="CommentSubjectChar">
    <w:name w:val="Comment Subject Char"/>
    <w:basedOn w:val="CommentTextChar"/>
    <w:link w:val="CommentSubject"/>
    <w:uiPriority w:val="99"/>
    <w:semiHidden/>
    <w:rsid w:val="005222D7"/>
    <w:rPr>
      <w:rFonts w:ascii="Verdana" w:hAnsi="Verdana"/>
      <w:b/>
      <w:bCs/>
      <w:sz w:val="20"/>
      <w:szCs w:val="20"/>
    </w:rPr>
  </w:style>
  <w:style w:type="paragraph" w:styleId="Revision">
    <w:name w:val="Revision"/>
    <w:hidden/>
    <w:uiPriority w:val="99"/>
    <w:semiHidden/>
    <w:rsid w:val="005222D7"/>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B3C3C9387814160A689E90CF091D6AB"/>
        <w:category>
          <w:name w:val="General"/>
          <w:gallery w:val="placeholder"/>
        </w:category>
        <w:types>
          <w:type w:val="bbPlcHdr"/>
        </w:types>
        <w:behaviors>
          <w:behavior w:val="content"/>
        </w:behaviors>
        <w:guid w:val="{ED2330D0-7D85-478E-80DA-15BEADF38169}"/>
      </w:docPartPr>
      <w:docPartBody>
        <w:p w:rsidR="001A48A8" w:rsidP="0012725B">
          <w:pPr>
            <w:pStyle w:val="9B3C3C9387814160A689E90CF091D6A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B6AD7A4B-C085-40EF-8351-D245323BB33E}"/>
      </w:docPartPr>
      <w:docPartBody>
        <w:p w:rsidR="00C25BFE">
          <w:r w:rsidRPr="008F389E">
            <w:rPr>
              <w:rStyle w:val="PlaceholderText"/>
            </w:rPr>
            <w:t>Click or tap here to enter text.</w:t>
          </w:r>
        </w:p>
      </w:docPartBody>
    </w:docPart>
    <w:docPart>
      <w:docPartPr>
        <w:name w:val="26A191D3494C491195030208E5C2BEBB"/>
        <w:category>
          <w:name w:val="General"/>
          <w:gallery w:val="placeholder"/>
        </w:category>
        <w:types>
          <w:type w:val="bbPlcHdr"/>
        </w:types>
        <w:behaviors>
          <w:behavior w:val="content"/>
        </w:behaviors>
        <w:guid w:val="{4A4C4E7F-9103-4307-9D17-B316B7FCF98D}"/>
      </w:docPartPr>
      <w:docPartBody>
        <w:p w:rsidR="00630562" w:rsidP="00944F63">
          <w:pPr>
            <w:pStyle w:val="26A191D3494C491195030208E5C2BEBB"/>
          </w:pPr>
          <w:r w:rsidRPr="008F389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1"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4F63"/>
    <w:rPr>
      <w:color w:val="808080"/>
    </w:rPr>
  </w:style>
  <w:style w:type="paragraph" w:customStyle="1" w:styleId="9B3C3C9387814160A689E90CF091D6AB">
    <w:name w:val="9B3C3C9387814160A689E90CF091D6AB"/>
    <w:rsid w:val="0012725B"/>
  </w:style>
  <w:style w:type="paragraph" w:customStyle="1" w:styleId="95CFB9C0EE3A4ADD99C721B0A6053298">
    <w:name w:val="95CFB9C0EE3A4ADD99C721B0A6053298"/>
    <w:rsid w:val="0012725B"/>
  </w:style>
  <w:style w:type="paragraph" w:customStyle="1" w:styleId="26A191D3494C491195030208E5C2BEBB">
    <w:name w:val="26A191D3494C491195030208E5C2BEBB"/>
    <w:rsid w:val="00944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