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0054B" w:rsidP="00E04F6D">
      <w:pPr>
        <w:pStyle w:val="TitleCommittee0"/>
      </w:pPr>
      <w:sdt>
        <w:sdtPr>
          <w:alias w:val="CommitteeName"/>
          <w:tag w:val="CommitteeName"/>
          <w:id w:val="1869951332"/>
          <w:placeholder>
            <w:docPart w:val="A9ED2346D7274A33A96457D89B986D4D"/>
          </w:placeholder>
          <w:richText/>
        </w:sdtPr>
        <w:sdtContent>
          <w:r>
            <w:t>Business, Energy and Industrial Strategy Committee</w:t>
          </w:r>
        </w:sdtContent>
      </w:sdt>
    </w:p>
    <w:p w:rsidR="0010054B" w:rsidP="00E04F6D">
      <w:pPr>
        <w:pStyle w:val="TitleInquiry0"/>
      </w:pPr>
      <w:r>
        <w:t xml:space="preserve">Oral evidence: </w:t>
      </w:r>
      <w:sdt>
        <w:sdtPr>
          <w:alias w:val="InquiryName"/>
          <w:tag w:val="InquiryName"/>
          <w:id w:val="377371847"/>
          <w:placeholder>
            <w:docPart w:val="A9ED2346D7274A33A96457D89B986D4D"/>
          </w:placeholder>
          <w:richText/>
        </w:sdtPr>
        <w:sdtContent>
          <w:r w:rsidR="00532C9B">
            <w:t>Decarbonising heat in homes</w:t>
          </w:r>
        </w:sdtContent>
      </w:sdt>
      <w:r>
        <w:t xml:space="preserve">, HC </w:t>
      </w:r>
      <w:sdt>
        <w:sdtPr>
          <w:alias w:val="InquiryRefNo"/>
          <w:tag w:val="InquiryRefNo"/>
          <w:id w:val="-281725174"/>
          <w:placeholder>
            <w:docPart w:val="A9ED2346D7274A33A96457D89B986D4D"/>
          </w:placeholder>
          <w:richText/>
        </w:sdtPr>
        <w:sdtContent>
          <w:r>
            <w:t>11</w:t>
          </w:r>
          <w:r w:rsidR="008B42F1">
            <w:t>0</w:t>
          </w:r>
        </w:sdtContent>
      </w:sdt>
    </w:p>
    <w:sdt>
      <w:sdtPr>
        <w:alias w:val="SittingDate"/>
        <w:tag w:val="SittingDate"/>
        <w:id w:val="-1160222926"/>
        <w:placeholder>
          <w:docPart w:val="A9ED2346D7274A33A96457D89B986D4D"/>
        </w:placeholder>
        <w:richText/>
      </w:sdtPr>
      <w:sdtContent>
        <w:p w:rsidR="0010054B" w:rsidP="00E04F6D">
          <w:pPr>
            <w:pStyle w:val="Para"/>
          </w:pPr>
          <w:r>
            <w:t>Tuesday 20 July 2021</w:t>
          </w:r>
        </w:p>
      </w:sdtContent>
    </w:sdt>
    <w:p w:rsidR="0010054B" w:rsidP="00E04F6D">
      <w:pPr>
        <w:pStyle w:val="Para"/>
      </w:pPr>
      <w:r>
        <w:t xml:space="preserve">Ordered by the House of </w:t>
      </w:r>
      <w:sdt>
        <w:sdtPr>
          <w:alias w:val="House"/>
          <w:tag w:val="House"/>
          <w:id w:val="809213435"/>
          <w:placeholder>
            <w:docPart w:val="A9ED2346D7274A33A96457D89B986D4D"/>
          </w:placeholder>
          <w:richText/>
        </w:sdtPr>
        <w:sdtContent>
          <w:r w:rsidRPr="00615759">
            <w:t>Commons</w:t>
          </w:r>
        </w:sdtContent>
      </w:sdt>
      <w:r w:rsidRPr="00615759">
        <w:t xml:space="preserve"> to be published on </w:t>
      </w:r>
      <w:sdt>
        <w:sdtPr>
          <w:alias w:val="PublishDate"/>
          <w:tag w:val="PublishDate"/>
          <w:id w:val="217021599"/>
          <w:placeholder>
            <w:docPart w:val="A9ED2346D7274A33A96457D89B986D4D"/>
          </w:placeholder>
          <w:richText/>
        </w:sdtPr>
        <w:sdtContent>
          <w:r>
            <w:t>20 July 2021</w:t>
          </w:r>
        </w:sdtContent>
      </w:sdt>
      <w:r w:rsidRPr="00615759">
        <w:t>.</w:t>
      </w:r>
    </w:p>
    <w:p w:rsidR="0010054B" w:rsidP="00E04F6D">
      <w:sdt>
        <w:sdtPr>
          <w:alias w:val="VideoHyperlink"/>
          <w:tag w:val="VideoHyperlink"/>
          <w:id w:val="703995351"/>
          <w:placeholder>
            <w:docPart w:val="A9ED2346D7274A33A96457D89B986D4D"/>
          </w:placeholder>
          <w:richText/>
        </w:sdtPr>
        <w:sdtContent>
          <w:r>
            <w:fldChar w:fldCharType="begin"/>
          </w:r>
          <w:r>
            <w:instrText xml:space="preserve"> HYPERLINK "https://www.parliamentlive.tv/Event/Index/fab23f7d-622f-4f94-acf8-3b1e271ff17a" </w:instrText>
          </w:r>
          <w:r>
            <w:fldChar w:fldCharType="separate"/>
          </w:r>
          <w:r w:rsidRPr="001A0B5F">
            <w:rPr>
              <w:rStyle w:val="Hyperlink"/>
            </w:rPr>
            <w:t>Watch the meeting</w:t>
          </w:r>
          <w:r>
            <w:fldChar w:fldCharType="end"/>
          </w:r>
        </w:sdtContent>
      </w:sdt>
    </w:p>
    <w:p w:rsidR="0010054B" w:rsidRPr="00AC1ED4" w:rsidP="00E04F6D">
      <w:r>
        <w:t xml:space="preserve">Members present: </w:t>
      </w:r>
      <w:sdt>
        <w:sdtPr>
          <w:alias w:val="MembersPresent"/>
          <w:tag w:val="MembersPresent"/>
          <w:id w:val="366340316"/>
          <w:placeholder>
            <w:docPart w:val="A9ED2346D7274A33A96457D89B986D4D"/>
          </w:placeholder>
          <w:richText/>
        </w:sdtPr>
        <w:sdtContent>
          <w:r w:rsidRPr="00AC1ED4">
            <w:rPr>
              <w:color w:val="000000"/>
            </w:rPr>
            <w:t>Darren Jones (Chair); Alan Brown; Richard Fuller;</w:t>
          </w:r>
          <w:r w:rsidRPr="00AC1ED4" w:rsidR="00F75919">
            <w:rPr>
              <w:color w:val="000000"/>
            </w:rPr>
            <w:t xml:space="preserve"> </w:t>
          </w:r>
          <w:r w:rsidRPr="00AC1ED4">
            <w:rPr>
              <w:color w:val="000000"/>
            </w:rPr>
            <w:t>Ms Nusrat Ghani;</w:t>
          </w:r>
          <w:r w:rsidRPr="00AC1ED4" w:rsidR="00F75919">
            <w:rPr>
              <w:color w:val="000000"/>
            </w:rPr>
            <w:t xml:space="preserve"> </w:t>
          </w:r>
          <w:r w:rsidRPr="00AC1ED4">
            <w:rPr>
              <w:color w:val="000000"/>
            </w:rPr>
            <w:t>Paul Howell;</w:t>
          </w:r>
          <w:r w:rsidRPr="00AC1ED4" w:rsidR="00F75919">
            <w:rPr>
              <w:color w:val="000000"/>
            </w:rPr>
            <w:t xml:space="preserve"> </w:t>
          </w:r>
          <w:r w:rsidRPr="00AC1ED4">
            <w:rPr>
              <w:color w:val="000000"/>
            </w:rPr>
            <w:t>Mark Jenkinson; Charlotte Nichols; Mark Pawsey;</w:t>
          </w:r>
          <w:r w:rsidRPr="00AC1ED4" w:rsidR="00F75919">
            <w:rPr>
              <w:color w:val="000000"/>
            </w:rPr>
            <w:t xml:space="preserve"> </w:t>
          </w:r>
          <w:r w:rsidRPr="00AC1ED4">
            <w:rPr>
              <w:color w:val="000000"/>
            </w:rPr>
            <w:t>Alexander Stafford.</w:t>
          </w:r>
        </w:sdtContent>
      </w:sdt>
    </w:p>
    <w:p w:rsidR="0010054B" w:rsidRPr="00AC1ED4" w:rsidP="00E04F6D">
      <w:pPr>
        <w:pStyle w:val="ParaCentre"/>
      </w:pPr>
      <w:r w:rsidRPr="00AC1ED4">
        <w:t xml:space="preserve">Questions </w:t>
      </w:r>
      <w:sdt>
        <w:sdtPr>
          <w:alias w:val="QuestionNumbers"/>
          <w:tag w:val="QuestionNumbers"/>
          <w:id w:val="-1223666168"/>
          <w:placeholder>
            <w:docPart w:val="A9ED2346D7274A33A96457D89B986D4D"/>
          </w:placeholder>
          <w:richText/>
        </w:sdtPr>
        <w:sdtContent>
          <w:r w:rsidRPr="00AC1ED4" w:rsidR="008B42F1">
            <w:t>66</w:t>
          </w:r>
          <w:r w:rsidRPr="00AC1ED4" w:rsidR="007C482A">
            <w:t xml:space="preserve"> - </w:t>
          </w:r>
          <w:r w:rsidRPr="00AC1ED4" w:rsidR="008B42F1">
            <w:t>1</w:t>
          </w:r>
          <w:r w:rsidRPr="00AC1ED4" w:rsidR="007920CB">
            <w:t>13</w:t>
          </w:r>
        </w:sdtContent>
      </w:sdt>
    </w:p>
    <w:p w:rsidR="0010054B" w:rsidRPr="00AC1ED4" w:rsidP="00E04F6D">
      <w:pPr>
        <w:pStyle w:val="TitleWitnesses0"/>
      </w:pPr>
      <w:r w:rsidRPr="00AC1ED4">
        <w:t>Witness</w:t>
      </w:r>
      <w:r w:rsidRPr="00AC1ED4" w:rsidR="008B42F1">
        <w:t>es</w:t>
      </w:r>
    </w:p>
    <w:sdt>
      <w:sdtPr>
        <w:alias w:val="WitnessSet"/>
        <w:tag w:val="WitnessSet"/>
        <w:id w:val="-368373484"/>
        <w:placeholder>
          <w:docPart w:val="CAC8B0FBD2C54F9EA04A1853BD5467AA"/>
        </w:placeholder>
        <w:richText/>
      </w:sdtPr>
      <w:sdtContent>
        <w:p w:rsidR="0010054B" w:rsidP="008B42F1">
          <w:pPr>
            <w:pStyle w:val="Para"/>
          </w:pPr>
          <w:r w:rsidRPr="00AC1ED4">
            <w:t>I:  R</w:t>
          </w:r>
          <w:r w:rsidRPr="00AC1ED4" w:rsidR="00F75919">
            <w:t>t</w:t>
          </w:r>
          <w:r w:rsidRPr="00AC1ED4">
            <w:t xml:space="preserve"> Hon Kwasi Kwarteng MP, Secretary of State, Department for Business, Energy and Industrial Strategy</w:t>
          </w:r>
          <w:r w:rsidRPr="00AC1ED4" w:rsidR="008B42F1">
            <w:t xml:space="preserve">; Rt Hon Christopher Pincher MP, Minister for Housing, Ministry </w:t>
          </w:r>
          <w:r w:rsidRPr="00AC1ED4" w:rsidR="009532EE">
            <w:t>o</w:t>
          </w:r>
          <w:r w:rsidR="009532EE">
            <w:t>f</w:t>
          </w:r>
          <w:r w:rsidR="008B42F1">
            <w:t xml:space="preserve"> Housing, Communities and </w:t>
          </w:r>
          <w:r w:rsidR="00BA2B37">
            <w:t xml:space="preserve">Local </w:t>
          </w:r>
          <w:r w:rsidR="00784FCD">
            <w:t>G</w:t>
          </w:r>
          <w:r w:rsidR="00BA2B37">
            <w:t>overnment</w:t>
          </w:r>
          <w:r w:rsidR="008B42F1">
            <w:t xml:space="preserve">; Charlotte Baker, Director of Net Zero and Greener Buildings, Ministry </w:t>
          </w:r>
          <w:r w:rsidR="009532EE">
            <w:t>of</w:t>
          </w:r>
          <w:r w:rsidR="008B42F1">
            <w:t xml:space="preserve"> Housing, Communities and </w:t>
          </w:r>
          <w:r w:rsidR="00BA2B37">
            <w:t xml:space="preserve">Local </w:t>
          </w:r>
          <w:r w:rsidR="00CE506C">
            <w:t>G</w:t>
          </w:r>
          <w:r w:rsidR="00BA2B37">
            <w:t>overnment</w:t>
          </w:r>
          <w:r w:rsidR="008B42F1">
            <w:t>.</w:t>
          </w:r>
        </w:p>
      </w:sdtContent>
    </w:sdt>
    <w:p w:rsidR="0010054B" w:rsidP="00E04F6D">
      <w:pPr>
        <w:pStyle w:val="Para"/>
      </w:pPr>
    </w:p>
    <w:p w:rsidR="0010054B" w:rsidP="00E04F6D">
      <w:pPr>
        <w:rPr>
          <w:rFonts w:eastAsia="Times New Roman"/>
          <w:szCs w:val="20"/>
        </w:rPr>
      </w:pPr>
      <w:r>
        <w:br w:type="page"/>
      </w:r>
    </w:p>
    <w:sdt>
      <w:sdtPr>
        <w:rPr>
          <w:szCs w:val="28"/>
        </w:rPr>
        <w:alias w:val="WitnessExamination"/>
        <w:tag w:val="WitnessExamination"/>
        <w:id w:val="2003463402"/>
        <w:placeholder>
          <w:docPart w:val="CAC8B0FBD2C54F9EA04A1853BD5467AA"/>
        </w:placeholder>
        <w:richText/>
      </w:sdtPr>
      <w:sdtEndPr>
        <w:rPr>
          <w:szCs w:val="22"/>
        </w:rPr>
      </w:sdtEndPr>
      <w:sdtContent>
        <w:p w:rsidR="0010054B" w:rsidRPr="0010054B" w:rsidP="0010054B">
          <w:pPr>
            <w:pStyle w:val="TitlePanel0"/>
            <w:rPr>
              <w:szCs w:val="28"/>
            </w:rPr>
          </w:pPr>
          <w:bookmarkStart w:id="0" w:name="Panel1"/>
          <w:r w:rsidRPr="0010054B">
            <w:rPr>
              <w:szCs w:val="28"/>
            </w:rPr>
            <w:t>Examination of Witness</w:t>
          </w:r>
          <w:r w:rsidR="00C130FA">
            <w:rPr>
              <w:szCs w:val="28"/>
            </w:rPr>
            <w:t>es</w:t>
          </w:r>
        </w:p>
        <w:p w:rsidR="0010054B" w:rsidP="0010054B">
          <w:pPr>
            <w:pStyle w:val="TitlePanel0"/>
            <w:jc w:val="left"/>
          </w:pPr>
          <w:r>
            <w:rPr>
              <w:sz w:val="22"/>
            </w:rPr>
            <w:t>Witness</w:t>
          </w:r>
          <w:r w:rsidR="001A01A6">
            <w:rPr>
              <w:sz w:val="22"/>
            </w:rPr>
            <w:t>es</w:t>
          </w:r>
          <w:r>
            <w:rPr>
              <w:sz w:val="22"/>
            </w:rPr>
            <w:t>: Kwasi Kwarteng</w:t>
          </w:r>
          <w:r w:rsidR="00C130FA">
            <w:rPr>
              <w:sz w:val="22"/>
            </w:rPr>
            <w:t>, Christopher Pincher and Charlotte Baker.</w:t>
          </w:r>
        </w:p>
      </w:sdtContent>
    </w:sdt>
    <w:p w:rsidR="00731655" w:rsidP="007920CB">
      <w:pPr>
        <w:pStyle w:val="Question"/>
      </w:pPr>
      <w:bookmarkEnd w:id="0"/>
      <w:sdt>
        <w:sdtPr>
          <w:alias w:val="Member"/>
          <w:tag w:val="&lt;Member mnisId='4621' dodsId='77854'&gt;"/>
          <w:id w:val="-358808257"/>
          <w:placeholder>
            <w:docPart w:val="DefaultPlaceholder_-1854013440"/>
          </w:placeholder>
          <w:richText/>
        </w:sdtPr>
        <w:sdtContent>
          <w:r w:rsidRPr="00D91065" w:rsidR="00D91065">
            <w:rPr>
              <w:b/>
            </w:rPr>
            <w:t>Chair:</w:t>
          </w:r>
        </w:sdtContent>
      </w:sdt>
      <w:r w:rsidR="00D91065">
        <w:t xml:space="preserve"> </w:t>
      </w:r>
      <w:r w:rsidR="00334D52">
        <w:t xml:space="preserve">We are now moving </w:t>
      </w:r>
      <w:r w:rsidR="00F75919">
        <w:t>on to</w:t>
      </w:r>
      <w:r w:rsidR="00161018">
        <w:t xml:space="preserve"> the next session, and thank you for being with us for both of them, Secre</w:t>
      </w:r>
      <w:r>
        <w:t xml:space="preserve">tary of State. It </w:t>
      </w:r>
      <w:r w:rsidR="00F75919">
        <w:t xml:space="preserve">is </w:t>
      </w:r>
      <w:r>
        <w:t xml:space="preserve">a </w:t>
      </w:r>
      <w:r w:rsidR="00F75919">
        <w:t xml:space="preserve">bit of a </w:t>
      </w:r>
      <w:r>
        <w:t>marathon session for you. On the screen also we should be welcoming Christopher Pincher, who is a Minister in MHCLG, and Charlotte Baker, who is the director for net zero and greener buildings as an official in MHCLG. Good morning and thank you for being with us.</w:t>
      </w:r>
    </w:p>
    <w:p w:rsidR="004A7EAF" w:rsidP="00731655">
      <w:pPr>
        <w:pStyle w:val="Question"/>
        <w:numPr>
          <w:ilvl w:val="0"/>
          <w:numId w:val="0"/>
        </w:numPr>
        <w:ind w:left="794"/>
      </w:pPr>
      <w:r>
        <w:t>To get us going from my perspective, the first question is</w:t>
      </w:r>
      <w:r w:rsidR="009532EE">
        <w:t xml:space="preserve"> on</w:t>
      </w:r>
      <w:r>
        <w:t xml:space="preserve"> the report to Parliament from the Climate Change Committee about progress in </w:t>
      </w:r>
      <w:r w:rsidR="00267FD0">
        <w:t>decarbonising</w:t>
      </w:r>
      <w:r>
        <w:t xml:space="preserve"> heating in our homes. </w:t>
      </w:r>
      <w:r w:rsidR="009532EE">
        <w:t>It</w:t>
      </w:r>
      <w:r>
        <w:t xml:space="preserve"> noted in </w:t>
      </w:r>
      <w:r w:rsidR="009532EE">
        <w:t>its</w:t>
      </w:r>
      <w:r>
        <w:t xml:space="preserve"> report that </w:t>
      </w:r>
      <w:r w:rsidR="00D91065">
        <w:t xml:space="preserve">emissions </w:t>
      </w:r>
      <w:r>
        <w:t xml:space="preserve">related to </w:t>
      </w:r>
      <w:r w:rsidR="00D91065">
        <w:t xml:space="preserve">buildings </w:t>
      </w:r>
      <w:r>
        <w:t>ha</w:t>
      </w:r>
      <w:r w:rsidR="009532EE">
        <w:t>d</w:t>
      </w:r>
      <w:r>
        <w:t xml:space="preserve"> fallen by </w:t>
      </w:r>
      <w:r w:rsidR="00D91065">
        <w:t xml:space="preserve">13% between 2008 and 2018, but </w:t>
      </w:r>
      <w:r>
        <w:t xml:space="preserve">in </w:t>
      </w:r>
      <w:r w:rsidR="009532EE">
        <w:t>its</w:t>
      </w:r>
      <w:r>
        <w:t xml:space="preserve"> view most of this </w:t>
      </w:r>
      <w:r w:rsidR="009532EE">
        <w:t xml:space="preserve">had </w:t>
      </w:r>
      <w:r w:rsidR="00D91065">
        <w:t xml:space="preserve">happened </w:t>
      </w:r>
      <w:r>
        <w:t xml:space="preserve">prior to </w:t>
      </w:r>
      <w:r w:rsidR="00D91065">
        <w:t>2015</w:t>
      </w:r>
      <w:r>
        <w:t xml:space="preserve">, and </w:t>
      </w:r>
      <w:r w:rsidR="009532EE">
        <w:t>it</w:t>
      </w:r>
      <w:r>
        <w:t xml:space="preserve"> said that progress since 2015</w:t>
      </w:r>
      <w:r w:rsidR="00F75919">
        <w:t xml:space="preserve"> </w:t>
      </w:r>
      <w:r>
        <w:t>had been negligible</w:t>
      </w:r>
      <w:r w:rsidR="00D91065">
        <w:t>.</w:t>
      </w:r>
      <w:r>
        <w:t xml:space="preserve"> I am interested in your views on that.</w:t>
      </w:r>
    </w:p>
    <w:p w:rsidR="00874585" w:rsidP="001F3C76">
      <w:pPr>
        <w:pStyle w:val="Answer"/>
      </w:pPr>
      <w:sdt>
        <w:sdtPr>
          <w:alias w:val="Witness"/>
          <w:id w:val="139384717"/>
          <w:placeholder>
            <w:docPart w:val="DefaultPlaceholder_-1854013440"/>
          </w:placeholder>
          <w:richText/>
        </w:sdtPr>
        <w:sdtContent>
          <w:r w:rsidRPr="00BA2B37" w:rsidR="00BA2B37">
            <w:rPr>
              <w:b/>
              <w:i/>
            </w:rPr>
            <w:t>Christopher Pincher:</w:t>
          </w:r>
          <w:r w:rsidRPr="001F3C76" w:rsidR="001F3C76">
            <w:rPr>
              <w:b/>
            </w:rPr>
            <w:t xml:space="preserve"> </w:t>
          </w:r>
        </w:sdtContent>
      </w:sdt>
      <w:r w:rsidR="001F3C76">
        <w:t xml:space="preserve">I will </w:t>
      </w:r>
      <w:r w:rsidR="00267FD0">
        <w:t xml:space="preserve">leave Kwasi to </w:t>
      </w:r>
      <w:r w:rsidR="001F3C76">
        <w:t>follow</w:t>
      </w:r>
      <w:r w:rsidR="009532EE">
        <w:t xml:space="preserve"> </w:t>
      </w:r>
      <w:r>
        <w:t>up</w:t>
      </w:r>
      <w:r w:rsidR="00267FD0">
        <w:t xml:space="preserve"> and make some additional comments</w:t>
      </w:r>
      <w:r>
        <w:t>.</w:t>
      </w:r>
      <w:r w:rsidR="00267FD0">
        <w:t xml:space="preserve"> </w:t>
      </w:r>
      <w:r w:rsidR="008B73EF">
        <w:t xml:space="preserve">You said </w:t>
      </w:r>
      <w:r w:rsidR="009532EE">
        <w:t xml:space="preserve">the </w:t>
      </w:r>
      <w:r>
        <w:t xml:space="preserve">years you are looking </w:t>
      </w:r>
      <w:r w:rsidR="008B73EF">
        <w:t>at are between 2008 and 2018. W</w:t>
      </w:r>
      <w:r>
        <w:t>ithout understanding how the numbers are worked</w:t>
      </w:r>
      <w:r w:rsidR="008B73EF">
        <w:t>, I would make two comments</w:t>
      </w:r>
      <w:r>
        <w:t>.</w:t>
      </w:r>
      <w:r w:rsidR="008B73EF">
        <w:t xml:space="preserve"> </w:t>
      </w:r>
      <w:r w:rsidR="0039406E">
        <w:t xml:space="preserve">First, </w:t>
      </w:r>
      <w:r>
        <w:t>I am not sure what the effect of the 2008</w:t>
      </w:r>
      <w:r w:rsidR="008B73EF">
        <w:t xml:space="preserve"> to </w:t>
      </w:r>
      <w:r>
        <w:t>2010</w:t>
      </w:r>
      <w:r w:rsidR="008B73EF">
        <w:t xml:space="preserve"> crash might have been on the overall housing stock. C</w:t>
      </w:r>
      <w:r>
        <w:t>ertainly</w:t>
      </w:r>
      <w:r w:rsidR="0039406E">
        <w:t>,</w:t>
      </w:r>
      <w:r>
        <w:t xml:space="preserve"> the numbers </w:t>
      </w:r>
      <w:r w:rsidR="008B73EF">
        <w:t xml:space="preserve">of houses built between 2008 and </w:t>
      </w:r>
      <w:r>
        <w:t>2012 fell off very significant</w:t>
      </w:r>
      <w:r w:rsidR="008B73EF">
        <w:t>ly, so I do not know if that had an effect</w:t>
      </w:r>
      <w:r>
        <w:t>.</w:t>
      </w:r>
    </w:p>
    <w:p w:rsidR="001F3C76" w:rsidP="00874585">
      <w:pPr>
        <w:pStyle w:val="Question"/>
      </w:pPr>
      <w:sdt>
        <w:sdtPr>
          <w:alias w:val="Member"/>
          <w:tag w:val="&lt;Member mnisId='4621' dodsId='77854'&gt;"/>
          <w:id w:val="-2020541936"/>
          <w:placeholder>
            <w:docPart w:val="DefaultPlaceholder_-1854013440"/>
          </w:placeholder>
          <w:richText/>
        </w:sdtPr>
        <w:sdtContent>
          <w:r w:rsidRPr="00874585" w:rsidR="00874585">
            <w:rPr>
              <w:b/>
            </w:rPr>
            <w:t>Chair:</w:t>
          </w:r>
        </w:sdtContent>
      </w:sdt>
      <w:r w:rsidR="00874585">
        <w:t xml:space="preserve"> Just to interject, </w:t>
      </w:r>
      <w:r w:rsidR="008B73EF">
        <w:t xml:space="preserve">Minister, </w:t>
      </w:r>
      <w:r w:rsidR="0039406E">
        <w:t>what it was</w:t>
      </w:r>
      <w:r w:rsidR="00874585">
        <w:t xml:space="preserve"> referring to </w:t>
      </w:r>
      <w:r w:rsidR="0039406E">
        <w:t xml:space="preserve">was that </w:t>
      </w:r>
      <w:r w:rsidR="00874585">
        <w:t xml:space="preserve">the bulk of the progress </w:t>
      </w:r>
      <w:r w:rsidR="008B73EF">
        <w:t xml:space="preserve">made had been made </w:t>
      </w:r>
      <w:r w:rsidR="0039406E">
        <w:t>in</w:t>
      </w:r>
      <w:r w:rsidR="008B73EF">
        <w:t xml:space="preserve"> that period, but my key question is</w:t>
      </w:r>
      <w:r w:rsidR="0039406E">
        <w:t xml:space="preserve"> this.</w:t>
      </w:r>
      <w:r w:rsidR="008B73EF">
        <w:t xml:space="preserve"> </w:t>
      </w:r>
      <w:r w:rsidR="0039406E">
        <w:t>It</w:t>
      </w:r>
      <w:r w:rsidR="00874585">
        <w:t xml:space="preserve"> said </w:t>
      </w:r>
      <w:r w:rsidR="008B73EF">
        <w:t xml:space="preserve">that </w:t>
      </w:r>
      <w:r w:rsidR="00874585">
        <w:t xml:space="preserve">progress </w:t>
      </w:r>
      <w:r w:rsidR="008B73EF">
        <w:t xml:space="preserve">since 2015 </w:t>
      </w:r>
      <w:r w:rsidR="00874585">
        <w:t>ha</w:t>
      </w:r>
      <w:r w:rsidR="008B73EF">
        <w:t>d</w:t>
      </w:r>
      <w:r w:rsidR="00874585">
        <w:t xml:space="preserve"> been negli</w:t>
      </w:r>
      <w:r w:rsidR="00267FD0">
        <w:t>gi</w:t>
      </w:r>
      <w:r w:rsidR="00874585">
        <w:t>ble.</w:t>
      </w:r>
      <w:r w:rsidR="008B73EF">
        <w:t xml:space="preserve"> I am just interested to know whether you agree with that or not.</w:t>
      </w:r>
    </w:p>
    <w:p w:rsidR="00874585" w:rsidP="00874585">
      <w:pPr>
        <w:pStyle w:val="Answer"/>
      </w:pPr>
      <w:sdt>
        <w:sdtPr>
          <w:alias w:val="Witness"/>
          <w:id w:val="529538205"/>
          <w:placeholder>
            <w:docPart w:val="DefaultPlaceholder_-1854013440"/>
          </w:placeholder>
          <w:richText/>
        </w:sdtPr>
        <w:sdtContent>
          <w:r w:rsidRPr="00BA2B37" w:rsidR="00BA2B37">
            <w:rPr>
              <w:b/>
              <w:i/>
            </w:rPr>
            <w:t>Christopher Pincher:</w:t>
          </w:r>
          <w:r w:rsidRPr="00874585">
            <w:rPr>
              <w:b/>
            </w:rPr>
            <w:t xml:space="preserve"> </w:t>
          </w:r>
        </w:sdtContent>
      </w:sdt>
      <w:r>
        <w:t>We have made some significant progress</w:t>
      </w:r>
      <w:r w:rsidR="008B73EF">
        <w:t xml:space="preserve">. For example, </w:t>
      </w:r>
      <w:r>
        <w:t>in 2013</w:t>
      </w:r>
      <w:r w:rsidR="00425694">
        <w:t>,</w:t>
      </w:r>
      <w:r w:rsidR="008B73EF">
        <w:t xml:space="preserve"> w</w:t>
      </w:r>
      <w:r>
        <w:t xml:space="preserve">e changed the fabric standards of buildings, which means </w:t>
      </w:r>
      <w:r w:rsidR="008B73EF">
        <w:t xml:space="preserve">that </w:t>
      </w:r>
      <w:r>
        <w:t xml:space="preserve">there is </w:t>
      </w:r>
      <w:r w:rsidR="008B73EF">
        <w:t xml:space="preserve">now </w:t>
      </w:r>
      <w:r>
        <w:t xml:space="preserve">much less need for retrofit of those buildings built from 2013. That will have a medium to long-term effect on our </w:t>
      </w:r>
      <w:r w:rsidR="00267FD0">
        <w:t>ability</w:t>
      </w:r>
      <w:r>
        <w:t xml:space="preserve"> to hit </w:t>
      </w:r>
      <w:r w:rsidR="008B73EF">
        <w:t xml:space="preserve">our </w:t>
      </w:r>
      <w:r>
        <w:t xml:space="preserve">targets. </w:t>
      </w:r>
      <w:r w:rsidR="0039406E">
        <w:t xml:space="preserve">From </w:t>
      </w:r>
      <w:r w:rsidR="008B73EF">
        <w:t xml:space="preserve">about 2012 </w:t>
      </w:r>
      <w:r w:rsidR="0039406E">
        <w:t>or</w:t>
      </w:r>
      <w:r w:rsidR="008B73EF">
        <w:t xml:space="preserve"> 2013</w:t>
      </w:r>
      <w:r w:rsidR="0039406E">
        <w:t>,</w:t>
      </w:r>
      <w:r w:rsidR="008B73EF">
        <w:t xml:space="preserve"> w</w:t>
      </w:r>
      <w:r>
        <w:t>e started to build significant</w:t>
      </w:r>
      <w:r w:rsidR="0039406E">
        <w:t>ly</w:t>
      </w:r>
      <w:r>
        <w:t xml:space="preserve"> more homes, and that </w:t>
      </w:r>
      <w:r w:rsidR="008B73EF">
        <w:t xml:space="preserve">might </w:t>
      </w:r>
      <w:r>
        <w:t>i</w:t>
      </w:r>
      <w:r w:rsidR="00267FD0">
        <w:t>n</w:t>
      </w:r>
      <w:r>
        <w:t xml:space="preserve"> itself have had an effect</w:t>
      </w:r>
      <w:r w:rsidR="008B73EF">
        <w:t xml:space="preserve">, given that between that period </w:t>
      </w:r>
      <w:r w:rsidR="0039406E">
        <w:t xml:space="preserve">and </w:t>
      </w:r>
      <w:r w:rsidR="008B73EF">
        <w:t xml:space="preserve">2018 the use </w:t>
      </w:r>
      <w:r>
        <w:t>of condensing boilers</w:t>
      </w:r>
      <w:r w:rsidR="008B73EF">
        <w:t xml:space="preserve"> was being regulated and phased out</w:t>
      </w:r>
      <w:r>
        <w:t xml:space="preserve">. </w:t>
      </w:r>
      <w:r w:rsidR="008B73EF">
        <w:t xml:space="preserve">There is clearly a lot more we can do, which is why we are introducing the </w:t>
      </w:r>
      <w:r w:rsidR="0039406E">
        <w:t>future homes standard</w:t>
      </w:r>
      <w:r w:rsidR="008B73EF">
        <w:t xml:space="preserve">. I am sure you </w:t>
      </w:r>
      <w:r>
        <w:t xml:space="preserve">will ask me more about </w:t>
      </w:r>
      <w:r w:rsidR="008B73EF">
        <w:t xml:space="preserve">that in a moment, so I will not dwell on it now. </w:t>
      </w:r>
    </w:p>
    <w:p w:rsidR="00874585" w:rsidP="00874585">
      <w:pPr>
        <w:pStyle w:val="Answer"/>
      </w:pPr>
      <w:sdt>
        <w:sdtPr>
          <w:alias w:val="Witness"/>
          <w:id w:val="-1773937789"/>
          <w:placeholder>
            <w:docPart w:val="DefaultPlaceholder_-1854013440"/>
          </w:placeholder>
          <w:richText/>
        </w:sdtPr>
        <w:sdtContent>
          <w:r w:rsidRPr="00BA2B37" w:rsidR="00BA2B37">
            <w:rPr>
              <w:b/>
              <w:i/>
            </w:rPr>
            <w:t>Kwasi Kwarteng:</w:t>
          </w:r>
          <w:r w:rsidRPr="00874585">
            <w:rPr>
              <w:b/>
            </w:rPr>
            <w:t xml:space="preserve"> </w:t>
          </w:r>
        </w:sdtContent>
      </w:sdt>
      <w:r w:rsidR="008B73EF">
        <w:t>What I would say about this whole period is that</w:t>
      </w:r>
      <w:r w:rsidR="0039406E">
        <w:t>,</w:t>
      </w:r>
      <w:r w:rsidR="008B73EF">
        <w:t xml:space="preserve"> i</w:t>
      </w:r>
      <w:r>
        <w:t>n a way</w:t>
      </w:r>
      <w:r w:rsidR="0039406E">
        <w:t>,</w:t>
      </w:r>
      <w:r>
        <w:t xml:space="preserve"> the goalposts change</w:t>
      </w:r>
      <w:r w:rsidR="008B73EF">
        <w:t>d</w:t>
      </w:r>
      <w:r>
        <w:t>.</w:t>
      </w:r>
      <w:r w:rsidR="008B73EF">
        <w:t xml:space="preserve"> </w:t>
      </w:r>
      <w:r>
        <w:t>We ha</w:t>
      </w:r>
      <w:r w:rsidR="008B73EF">
        <w:t>d</w:t>
      </w:r>
      <w:r>
        <w:t xml:space="preserve"> the Climate Change Act 2008</w:t>
      </w:r>
      <w:r w:rsidR="008B73EF">
        <w:t xml:space="preserve">, </w:t>
      </w:r>
      <w:r>
        <w:t xml:space="preserve">which </w:t>
      </w:r>
      <w:r w:rsidR="008B73EF">
        <w:t xml:space="preserve">essentially </w:t>
      </w:r>
      <w:r>
        <w:t xml:space="preserve">mandated </w:t>
      </w:r>
      <w:r w:rsidR="00634105">
        <w:t>an</w:t>
      </w:r>
      <w:r w:rsidR="00DA63EA">
        <w:t xml:space="preserve"> 8</w:t>
      </w:r>
      <w:r>
        <w:t>0% reduction in carbon emissions by 2050.</w:t>
      </w:r>
      <w:r w:rsidR="00DA63EA">
        <w:t xml:space="preserve">  </w:t>
      </w:r>
      <w:r w:rsidR="0039406E">
        <w:t xml:space="preserve">In 2019, </w:t>
      </w:r>
      <w:r w:rsidR="00DA63EA">
        <w:t>only two years ago</w:t>
      </w:r>
      <w:r w:rsidR="0039406E">
        <w:t>,</w:t>
      </w:r>
      <w:r w:rsidR="00DA63EA">
        <w:t xml:space="preserve"> w</w:t>
      </w:r>
      <w:r>
        <w:t xml:space="preserve">e had a much more stringent target that was passed in law. </w:t>
      </w:r>
      <w:r w:rsidR="00DA63EA">
        <w:t>You are quite right</w:t>
      </w:r>
      <w:r w:rsidR="0039406E">
        <w:t>:</w:t>
      </w:r>
      <w:r w:rsidR="00DA63EA">
        <w:t xml:space="preserve"> we are accelerating, trying to deal with decarbonisation and trying to </w:t>
      </w:r>
      <w:r w:rsidR="001739F3">
        <w:t>e</w:t>
      </w:r>
      <w:r w:rsidR="00DA63EA">
        <w:t xml:space="preserve">ffect decarbonisation in </w:t>
      </w:r>
      <w:r>
        <w:t xml:space="preserve">buildings and </w:t>
      </w:r>
      <w:r w:rsidR="001739F3">
        <w:t xml:space="preserve">heating </w:t>
      </w:r>
      <w:r>
        <w:t xml:space="preserve">homes. We have had a number of programmes launched </w:t>
      </w:r>
      <w:r w:rsidR="00DA63EA">
        <w:t xml:space="preserve">in the last two or three years that </w:t>
      </w:r>
      <w:r>
        <w:t xml:space="preserve">deal with that. I </w:t>
      </w:r>
      <w:r w:rsidR="00267FD0">
        <w:t>fully</w:t>
      </w:r>
      <w:r>
        <w:t xml:space="preserve"> recognise the data. I would say in mitigation that the goalposts have changed somewhat</w:t>
      </w:r>
      <w:r w:rsidR="00DA63EA">
        <w:t xml:space="preserve">, and </w:t>
      </w:r>
      <w:r w:rsidR="00DA63EA">
        <w:t>w</w:t>
      </w:r>
      <w:r>
        <w:t xml:space="preserve">e are </w:t>
      </w:r>
      <w:r w:rsidR="00DA63EA">
        <w:t xml:space="preserve">much </w:t>
      </w:r>
      <w:r>
        <w:t>more focused</w:t>
      </w:r>
      <w:r w:rsidR="00DA63EA">
        <w:t xml:space="preserve"> on this </w:t>
      </w:r>
      <w:r w:rsidR="002513EE">
        <w:t>agenda</w:t>
      </w:r>
      <w:r w:rsidR="00DA63EA">
        <w:t xml:space="preserve"> than we </w:t>
      </w:r>
      <w:r w:rsidR="00634105">
        <w:t>perhaps</w:t>
      </w:r>
      <w:r w:rsidR="00DA63EA">
        <w:t xml:space="preserve"> were in the 2015 to 2019 period</w:t>
      </w:r>
      <w:r>
        <w:t>.</w:t>
      </w:r>
    </w:p>
    <w:p w:rsidR="00874585" w:rsidP="00874585">
      <w:pPr>
        <w:pStyle w:val="Question"/>
      </w:pPr>
      <w:sdt>
        <w:sdtPr>
          <w:alias w:val="Member"/>
          <w:tag w:val="&lt;Member mnisId='4621' dodsId='77854'&gt;"/>
          <w:id w:val="1413042681"/>
          <w:placeholder>
            <w:docPart w:val="DefaultPlaceholder_-1854013440"/>
          </w:placeholder>
          <w:richText/>
        </w:sdtPr>
        <w:sdtContent>
          <w:r w:rsidRPr="00874585">
            <w:rPr>
              <w:b/>
            </w:rPr>
            <w:t>Chair:</w:t>
          </w:r>
        </w:sdtContent>
      </w:sdt>
      <w:r>
        <w:t xml:space="preserve"> </w:t>
      </w:r>
      <w:r w:rsidR="00DA63EA">
        <w:t xml:space="preserve">Secretary of State, let me just stay with you. </w:t>
      </w:r>
      <w:r>
        <w:t xml:space="preserve">I know your personal view on the </w:t>
      </w:r>
      <w:r w:rsidR="00BA4703">
        <w:t>heat and buildings strategy</w:t>
      </w:r>
      <w:r w:rsidR="00DA63EA">
        <w:t xml:space="preserve">, because you told me on the </w:t>
      </w:r>
      <w:r w:rsidR="002C02C1">
        <w:t xml:space="preserve">Floor </w:t>
      </w:r>
      <w:r w:rsidR="00DA63EA">
        <w:t xml:space="preserve">of the House of Commons that you wanted to publish it some time ago, but it has been delayed yet again. Could you explain to the </w:t>
      </w:r>
      <w:r w:rsidR="00FB005A">
        <w:t xml:space="preserve">Committee </w:t>
      </w:r>
      <w:r w:rsidR="00DA63EA">
        <w:t>what is holding it up?</w:t>
      </w:r>
    </w:p>
    <w:p w:rsidR="00C57963" w:rsidP="00C57963">
      <w:pPr>
        <w:pStyle w:val="Answer"/>
      </w:pPr>
      <w:sdt>
        <w:sdtPr>
          <w:alias w:val="Witness"/>
          <w:id w:val="1580322096"/>
          <w:placeholder>
            <w:docPart w:val="DefaultPlaceholder_-1854013440"/>
          </w:placeholder>
          <w:richText/>
        </w:sdtPr>
        <w:sdtContent>
          <w:r w:rsidRPr="00BA2B37" w:rsidR="00BA2B37">
            <w:rPr>
              <w:b/>
              <w:i/>
            </w:rPr>
            <w:t>Kwasi Kwarteng:</w:t>
          </w:r>
          <w:r w:rsidRPr="00874585" w:rsidR="00874585">
            <w:rPr>
              <w:b/>
            </w:rPr>
            <w:t xml:space="preserve"> </w:t>
          </w:r>
        </w:sdtContent>
      </w:sdt>
      <w:r w:rsidR="00DA63EA">
        <w:t xml:space="preserve">If you look at the </w:t>
      </w:r>
      <w:r w:rsidR="00BA4703">
        <w:t>heat and buildings strategy</w:t>
      </w:r>
      <w:r w:rsidR="00FB005A">
        <w:t>,</w:t>
      </w:r>
      <w:r w:rsidR="00DA63EA">
        <w:t xml:space="preserve"> you </w:t>
      </w:r>
      <w:r w:rsidR="00874585">
        <w:t xml:space="preserve">have to see it as part of a wider set of strategies. You have to see it as </w:t>
      </w:r>
      <w:r w:rsidR="00DA63EA">
        <w:t xml:space="preserve">a wider </w:t>
      </w:r>
      <w:r w:rsidR="00874585">
        <w:t>push</w:t>
      </w:r>
      <w:r w:rsidR="00DA63EA">
        <w:t xml:space="preserve"> towards a coherent net</w:t>
      </w:r>
      <w:r w:rsidR="00FB005A">
        <w:t>-</w:t>
      </w:r>
      <w:r w:rsidR="00DA63EA">
        <w:t>zero plan</w:t>
      </w:r>
      <w:r w:rsidR="00874585">
        <w:t xml:space="preserve">. We </w:t>
      </w:r>
      <w:r w:rsidR="00DA63EA">
        <w:t xml:space="preserve">not only </w:t>
      </w:r>
      <w:r w:rsidR="00874585">
        <w:t xml:space="preserve">have the </w:t>
      </w:r>
      <w:r w:rsidR="00BA4703">
        <w:t>heat and buildings strategy</w:t>
      </w:r>
      <w:r w:rsidR="00DA63EA">
        <w:t xml:space="preserve">; </w:t>
      </w:r>
      <w:r w:rsidR="00874585">
        <w:t xml:space="preserve">we have a </w:t>
      </w:r>
      <w:r>
        <w:t>hydrogen strategy</w:t>
      </w:r>
      <w:r w:rsidR="00874585">
        <w:t xml:space="preserve">. </w:t>
      </w:r>
      <w:r w:rsidR="00DA63EA">
        <w:t xml:space="preserve">My own view, expressed when I was Energy Minister, was that the </w:t>
      </w:r>
      <w:r>
        <w:t>hydrogen strategy</w:t>
      </w:r>
      <w:r w:rsidR="00DA63EA">
        <w:t xml:space="preserve"> probably made sense to come out before the </w:t>
      </w:r>
      <w:r w:rsidR="00BA4703">
        <w:t>heat and buildings strategy</w:t>
      </w:r>
      <w:r w:rsidR="00874585">
        <w:t xml:space="preserve">. </w:t>
      </w:r>
      <w:r w:rsidR="00DA63EA">
        <w:t xml:space="preserve">Other people took a different view, but </w:t>
      </w:r>
      <w:r w:rsidR="00874585">
        <w:t xml:space="preserve">I am pretty sure that </w:t>
      </w:r>
      <w:r>
        <w:t xml:space="preserve">that </w:t>
      </w:r>
      <w:r w:rsidR="00874585">
        <w:t>is what is going to happen.</w:t>
      </w:r>
      <w:r>
        <w:t xml:space="preserve"> </w:t>
      </w:r>
      <w:r w:rsidR="00874585">
        <w:t xml:space="preserve">We also have the </w:t>
      </w:r>
      <w:r>
        <w:t>net zero strategy</w:t>
      </w:r>
      <w:r w:rsidR="00874585">
        <w:t xml:space="preserve"> </w:t>
      </w:r>
      <w:r w:rsidR="00DA63EA">
        <w:t xml:space="preserve">coming out in </w:t>
      </w:r>
      <w:r w:rsidR="002513EE">
        <w:t>September</w:t>
      </w:r>
      <w:r>
        <w:t>.</w:t>
      </w:r>
    </w:p>
    <w:p w:rsidR="00874585" w:rsidP="00874585">
      <w:pPr>
        <w:pStyle w:val="Answer"/>
      </w:pPr>
      <w:r>
        <w:t xml:space="preserve">The </w:t>
      </w:r>
      <w:r w:rsidR="00DA63EA">
        <w:t>question is</w:t>
      </w:r>
      <w:r>
        <w:t xml:space="preserve"> where </w:t>
      </w:r>
      <w:r w:rsidR="00DA63EA">
        <w:t xml:space="preserve">the </w:t>
      </w:r>
      <w:r w:rsidR="00BA4703">
        <w:t>heat and buildings strategy</w:t>
      </w:r>
      <w:r w:rsidR="00DA63EA">
        <w:t xml:space="preserve"> fit</w:t>
      </w:r>
      <w:r>
        <w:t>s</w:t>
      </w:r>
      <w:r w:rsidR="00DA63EA">
        <w:t xml:space="preserve"> into </w:t>
      </w:r>
      <w:r>
        <w:t>all of this</w:t>
      </w:r>
      <w:r>
        <w:t>.</w:t>
      </w:r>
      <w:r w:rsidR="00DA63EA">
        <w:t xml:space="preserve"> </w:t>
      </w:r>
      <w:r>
        <w:t>That is what</w:t>
      </w:r>
      <w:r w:rsidR="00DA63EA">
        <w:t xml:space="preserve">, in a way, it </w:t>
      </w:r>
      <w:r>
        <w:t xml:space="preserve">has fallen victim to. </w:t>
      </w:r>
      <w:r w:rsidR="00DA63EA">
        <w:t>We have to work out what the staging is of all these strategies, because t</w:t>
      </w:r>
      <w:r>
        <w:t xml:space="preserve">hey are all </w:t>
      </w:r>
      <w:r w:rsidR="00267FD0">
        <w:t>coming</w:t>
      </w:r>
      <w:r>
        <w:t xml:space="preserve"> out. They </w:t>
      </w:r>
      <w:r w:rsidR="00DA63EA">
        <w:t xml:space="preserve">all </w:t>
      </w:r>
      <w:r>
        <w:t>embod</w:t>
      </w:r>
      <w:r w:rsidR="00DA63EA">
        <w:t xml:space="preserve">y </w:t>
      </w:r>
      <w:r>
        <w:t xml:space="preserve">really good, progressive, </w:t>
      </w:r>
      <w:r w:rsidR="00DA63EA">
        <w:t xml:space="preserve">interesting, </w:t>
      </w:r>
      <w:r>
        <w:t xml:space="preserve">highly important work. We </w:t>
      </w:r>
      <w:r w:rsidR="00DA63EA">
        <w:t xml:space="preserve">need to work out </w:t>
      </w:r>
      <w:r w:rsidR="00836BD8">
        <w:t xml:space="preserve">how </w:t>
      </w:r>
      <w:r w:rsidR="00DA63EA">
        <w:t xml:space="preserve">we can land all these strategies in as </w:t>
      </w:r>
      <w:r>
        <w:t xml:space="preserve">effective a way as possible. I am pretty sure that </w:t>
      </w:r>
      <w:r w:rsidR="00425694">
        <w:t>that i</w:t>
      </w:r>
      <w:r>
        <w:t>s one of the principal reasons why</w:t>
      </w:r>
      <w:r w:rsidR="00DA63EA">
        <w:t xml:space="preserve"> we have seen the delay that we have.</w:t>
      </w:r>
    </w:p>
    <w:p w:rsidR="00874585" w:rsidP="00156A16">
      <w:pPr>
        <w:pStyle w:val="Question"/>
      </w:pPr>
      <w:sdt>
        <w:sdtPr>
          <w:alias w:val="Member"/>
          <w:tag w:val="&lt;Member mnisId='4799' dodsId=''&gt;"/>
          <w:id w:val="-1834130598"/>
          <w:placeholder>
            <w:docPart w:val="DefaultPlaceholder_-1854013440"/>
          </w:placeholder>
          <w:richText/>
        </w:sdtPr>
        <w:sdtContent>
          <w:r w:rsidRPr="00874585">
            <w:rPr>
              <w:b/>
            </w:rPr>
            <w:t>Charlotte Nichols:</w:t>
          </w:r>
        </w:sdtContent>
      </w:sdt>
      <w:r>
        <w:t xml:space="preserve"> I was just turning my fan off</w:t>
      </w:r>
      <w:r w:rsidR="00DA63EA">
        <w:t xml:space="preserve"> in the </w:t>
      </w:r>
      <w:r w:rsidR="003340B8">
        <w:t>background,</w:t>
      </w:r>
      <w:r w:rsidR="00DA63EA">
        <w:t xml:space="preserve"> in the hope </w:t>
      </w:r>
      <w:r w:rsidR="00836BD8">
        <w:t xml:space="preserve">that </w:t>
      </w:r>
      <w:r w:rsidR="00DA63EA">
        <w:t xml:space="preserve">it does not interfere too much, noise-wise. </w:t>
      </w:r>
      <w:r>
        <w:t>If I could direct my question towards the Secretary of State</w:t>
      </w:r>
      <w:r w:rsidR="00425694">
        <w:t xml:space="preserve">: </w:t>
      </w:r>
      <w:r>
        <w:t xml:space="preserve">what progress has the Government made to date in relation to the </w:t>
      </w:r>
      <w:r w:rsidR="00755D0D">
        <w:t>energy White Paper</w:t>
      </w:r>
      <w:r>
        <w:t>’s commitments on domestic heat decarbonisation?</w:t>
      </w:r>
    </w:p>
    <w:p w:rsidR="00383144" w:rsidP="00874585">
      <w:pPr>
        <w:pStyle w:val="Answer"/>
      </w:pPr>
      <w:sdt>
        <w:sdtPr>
          <w:alias w:val="Witness"/>
          <w:id w:val="1355925044"/>
          <w:placeholder>
            <w:docPart w:val="DefaultPlaceholder_-1854013440"/>
          </w:placeholder>
          <w:richText/>
        </w:sdtPr>
        <w:sdtContent>
          <w:r w:rsidRPr="00BA2B37" w:rsidR="00BA2B37">
            <w:rPr>
              <w:b/>
              <w:i/>
            </w:rPr>
            <w:t>Kwasi Kwarteng:</w:t>
          </w:r>
          <w:r w:rsidRPr="00874585" w:rsidR="00874585">
            <w:rPr>
              <w:b/>
            </w:rPr>
            <w:t xml:space="preserve"> </w:t>
          </w:r>
        </w:sdtContent>
      </w:sdt>
      <w:r w:rsidR="00874585">
        <w:t>We have made a considerable amoun</w:t>
      </w:r>
      <w:r w:rsidR="00267FD0">
        <w:t xml:space="preserve">t </w:t>
      </w:r>
      <w:r w:rsidR="00874585">
        <w:t>of progress.</w:t>
      </w:r>
      <w:r>
        <w:t xml:space="preserve"> </w:t>
      </w:r>
      <w:r w:rsidR="00874585">
        <w:t xml:space="preserve">You will mention the </w:t>
      </w:r>
      <w:r w:rsidR="00755D0D">
        <w:t>green homes grant</w:t>
      </w:r>
      <w:r w:rsidR="00874585">
        <w:t xml:space="preserve">, but </w:t>
      </w:r>
      <w:r>
        <w:t xml:space="preserve">a lot of the </w:t>
      </w:r>
      <w:r w:rsidR="00755D0D">
        <w:t>green homes grant</w:t>
      </w:r>
      <w:r w:rsidR="00425694">
        <w:t>—</w:t>
      </w:r>
      <w:r w:rsidR="00874585">
        <w:t xml:space="preserve">50% </w:t>
      </w:r>
      <w:r>
        <w:t>of it</w:t>
      </w:r>
      <w:r w:rsidR="00425694">
        <w:t>—</w:t>
      </w:r>
      <w:r w:rsidR="00874585">
        <w:t xml:space="preserve">was </w:t>
      </w:r>
      <w:r>
        <w:t xml:space="preserve">actually very </w:t>
      </w:r>
      <w:r w:rsidR="00874585">
        <w:t xml:space="preserve">successful. </w:t>
      </w:r>
      <w:r>
        <w:t xml:space="preserve">I will explain why. </w:t>
      </w:r>
      <w:r w:rsidR="00874585">
        <w:t xml:space="preserve">The </w:t>
      </w:r>
      <w:r w:rsidR="00755D0D">
        <w:t>green homes grant</w:t>
      </w:r>
      <w:r w:rsidR="00874585">
        <w:t xml:space="preserve">, which got rightly criticised in some quarters, actually did </w:t>
      </w:r>
      <w:r w:rsidR="00267FD0">
        <w:t>deliver</w:t>
      </w:r>
      <w:r>
        <w:t xml:space="preserve"> on half of what it was meant to do. </w:t>
      </w:r>
      <w:r w:rsidR="00874585">
        <w:t>There was a £3 billion envelope</w:t>
      </w:r>
      <w:r>
        <w:t xml:space="preserve">; </w:t>
      </w:r>
      <w:r w:rsidR="00874585">
        <w:t xml:space="preserve">half of that was </w:t>
      </w:r>
      <w:r w:rsidR="00267FD0">
        <w:t>directed</w:t>
      </w:r>
      <w:r w:rsidR="00874585">
        <w:t xml:space="preserve"> towards homeowners</w:t>
      </w:r>
      <w:r>
        <w:t xml:space="preserve">. </w:t>
      </w:r>
      <w:r w:rsidR="00874585">
        <w:t>We are thinking of a way of replacing that</w:t>
      </w:r>
      <w:r>
        <w:t>.</w:t>
      </w:r>
    </w:p>
    <w:p w:rsidR="00383144" w:rsidP="00874585">
      <w:pPr>
        <w:pStyle w:val="Answer"/>
      </w:pPr>
      <w:r>
        <w:t xml:space="preserve">For the other half, </w:t>
      </w:r>
      <w:r w:rsidR="00874585">
        <w:t xml:space="preserve">£1 billion of the £1.5 </w:t>
      </w:r>
      <w:r w:rsidR="00267FD0">
        <w:t>billion</w:t>
      </w:r>
      <w:r w:rsidR="00874585">
        <w:t xml:space="preserve"> </w:t>
      </w:r>
      <w:r>
        <w:t xml:space="preserve">was in terms of </w:t>
      </w:r>
      <w:r w:rsidR="00267FD0">
        <w:t>decarbonising</w:t>
      </w:r>
      <w:r w:rsidR="00874585">
        <w:t xml:space="preserve"> public </w:t>
      </w:r>
      <w:r>
        <w:t xml:space="preserve">sector </w:t>
      </w:r>
      <w:r w:rsidR="00874585">
        <w:t>buildings</w:t>
      </w:r>
      <w:r>
        <w:t xml:space="preserve"> through </w:t>
      </w:r>
      <w:r w:rsidR="009334BE">
        <w:t>Salix</w:t>
      </w:r>
      <w:r>
        <w:t>, which has worked very effectively and the money has been dis</w:t>
      </w:r>
      <w:r w:rsidR="00785C55">
        <w:t>bu</w:t>
      </w:r>
      <w:r>
        <w:t xml:space="preserve">rsed. </w:t>
      </w:r>
      <w:r w:rsidR="00874585">
        <w:t xml:space="preserve">All those </w:t>
      </w:r>
      <w:r>
        <w:t xml:space="preserve">decarbonised </w:t>
      </w:r>
      <w:r w:rsidR="00874585">
        <w:t xml:space="preserve">buildings </w:t>
      </w:r>
      <w:r w:rsidR="002747F0">
        <w:t xml:space="preserve">are being </w:t>
      </w:r>
      <w:r w:rsidR="00267FD0">
        <w:t>rendered</w:t>
      </w:r>
      <w:r w:rsidR="00874585">
        <w:t xml:space="preserve"> more energy efficient. </w:t>
      </w:r>
      <w:r>
        <w:t xml:space="preserve">That has been successful. </w:t>
      </w:r>
      <w:r w:rsidR="001B2F6C">
        <w:t xml:space="preserve">Some </w:t>
      </w:r>
      <w:r w:rsidR="00874585">
        <w:t>£500 million was given</w:t>
      </w:r>
      <w:r>
        <w:t xml:space="preserve"> </w:t>
      </w:r>
      <w:r w:rsidR="00874585">
        <w:t xml:space="preserve">directly to local </w:t>
      </w:r>
      <w:r w:rsidR="00267FD0">
        <w:t>authorities</w:t>
      </w:r>
      <w:r w:rsidR="00874585">
        <w:t xml:space="preserve"> to </w:t>
      </w:r>
      <w:r w:rsidR="008B36EC">
        <w:t>disburs</w:t>
      </w:r>
      <w:r w:rsidR="00874585">
        <w:t xml:space="preserve">e </w:t>
      </w:r>
      <w:r>
        <w:t>to more vulnerable people</w:t>
      </w:r>
      <w:r w:rsidR="008B36EC">
        <w:t xml:space="preserve"> and</w:t>
      </w:r>
      <w:r>
        <w:t xml:space="preserve"> people in </w:t>
      </w:r>
      <w:r w:rsidR="00874585">
        <w:t xml:space="preserve">social housing. That </w:t>
      </w:r>
      <w:r w:rsidR="00267FD0">
        <w:t>has</w:t>
      </w:r>
      <w:r w:rsidR="00874585">
        <w:t xml:space="preserve"> been </w:t>
      </w:r>
      <w:r w:rsidR="00267FD0">
        <w:t>effectively</w:t>
      </w:r>
      <w:r w:rsidR="00874585">
        <w:t xml:space="preserve"> </w:t>
      </w:r>
      <w:r w:rsidR="008B36EC">
        <w:t>disburs</w:t>
      </w:r>
      <w:r w:rsidR="00874585">
        <w:t>ed.</w:t>
      </w:r>
    </w:p>
    <w:p w:rsidR="008F3234" w:rsidP="00874585">
      <w:pPr>
        <w:pStyle w:val="Answer"/>
      </w:pPr>
      <w:r>
        <w:t xml:space="preserve">The </w:t>
      </w:r>
      <w:r w:rsidR="00755D0D">
        <w:t>green homes grant</w:t>
      </w:r>
      <w:r w:rsidR="00383144">
        <w:t xml:space="preserve">, </w:t>
      </w:r>
      <w:r w:rsidR="00425694">
        <w:t xml:space="preserve">which is </w:t>
      </w:r>
      <w:r w:rsidR="00383144">
        <w:t xml:space="preserve">often portrayed as something that was not successful, actually </w:t>
      </w:r>
      <w:r>
        <w:t>did achieve some success.</w:t>
      </w:r>
      <w:r w:rsidR="00383144">
        <w:t xml:space="preserve"> </w:t>
      </w:r>
      <w:r>
        <w:t xml:space="preserve">We have also </w:t>
      </w:r>
      <w:r>
        <w:t>co</w:t>
      </w:r>
      <w:r w:rsidR="00267FD0">
        <w:t xml:space="preserve">ntinued </w:t>
      </w:r>
      <w:r>
        <w:t>the</w:t>
      </w:r>
      <w:r>
        <w:t xml:space="preserve"> </w:t>
      </w:r>
      <w:r w:rsidR="00C3615E">
        <w:t xml:space="preserve">energy company obligation </w:t>
      </w:r>
      <w:r>
        <w:t>scheme</w:t>
      </w:r>
      <w:r>
        <w:t xml:space="preserve">, </w:t>
      </w:r>
      <w:r w:rsidR="002513EE">
        <w:t>which</w:t>
      </w:r>
      <w:r>
        <w:t xml:space="preserve"> </w:t>
      </w:r>
      <w:r>
        <w:t xml:space="preserve">requires </w:t>
      </w:r>
      <w:r>
        <w:t xml:space="preserve">energy </w:t>
      </w:r>
      <w:r>
        <w:t xml:space="preserve">companies to delivery </w:t>
      </w:r>
      <w:r>
        <w:t xml:space="preserve">energy </w:t>
      </w:r>
      <w:r w:rsidR="002513EE">
        <w:t>efficiency</w:t>
      </w:r>
      <w:r>
        <w:t xml:space="preserve"> and </w:t>
      </w:r>
      <w:r>
        <w:t xml:space="preserve">heating measures. We have manifesto </w:t>
      </w:r>
      <w:r w:rsidR="00267FD0">
        <w:t>commitments</w:t>
      </w:r>
      <w:r w:rsidR="000C0F59">
        <w:t>,</w:t>
      </w:r>
      <w:r>
        <w:t xml:space="preserve"> </w:t>
      </w:r>
      <w:r w:rsidR="000C0F59">
        <w:t>which</w:t>
      </w:r>
      <w:r>
        <w:t xml:space="preserve"> I am making sure we stick to</w:t>
      </w:r>
      <w:r w:rsidR="000C0F59">
        <w:t>,</w:t>
      </w:r>
      <w:r>
        <w:t xml:space="preserve"> </w:t>
      </w:r>
      <w:r>
        <w:t xml:space="preserve">regarding the </w:t>
      </w:r>
      <w:r w:rsidR="000C0F59">
        <w:t>home upgrade grant</w:t>
      </w:r>
      <w:r>
        <w:t xml:space="preserve"> and </w:t>
      </w:r>
      <w:r w:rsidR="000C0F59">
        <w:t xml:space="preserve">the </w:t>
      </w:r>
      <w:r>
        <w:t>continue</w:t>
      </w:r>
      <w:r w:rsidR="000C0F59">
        <w:t>d</w:t>
      </w:r>
      <w:r>
        <w:t xml:space="preserve"> decarbonisation of social housing, which I was referring to, and </w:t>
      </w:r>
      <w:r w:rsidR="000C0F59">
        <w:t xml:space="preserve">to </w:t>
      </w:r>
      <w:r>
        <w:t>decarbonising public buildings.</w:t>
      </w:r>
    </w:p>
    <w:p w:rsidR="00874585" w:rsidP="00874585">
      <w:pPr>
        <w:pStyle w:val="Answer"/>
      </w:pPr>
      <w:r>
        <w:t>There is progress. We can do a lot more. Chris Pincher can talk</w:t>
      </w:r>
      <w:r w:rsidR="008F3234">
        <w:t xml:space="preserve"> to some of the upgrades in home</w:t>
      </w:r>
      <w:r w:rsidR="000C0F59">
        <w:t>s</w:t>
      </w:r>
      <w:r w:rsidR="008F3234">
        <w:t xml:space="preserve"> standards, which MHCLG </w:t>
      </w:r>
      <w:r w:rsidR="000C0F59">
        <w:t>is</w:t>
      </w:r>
      <w:r w:rsidR="008F3234">
        <w:t xml:space="preserve"> leading the charge on and driving progress in that regard</w:t>
      </w:r>
      <w:r>
        <w:t xml:space="preserve">. </w:t>
      </w:r>
      <w:r w:rsidR="000C0F59">
        <w:t xml:space="preserve">There </w:t>
      </w:r>
      <w:r>
        <w:t xml:space="preserve">has been considerable progress in the last two years on that. Having said </w:t>
      </w:r>
      <w:r w:rsidR="008F3234">
        <w:t>that</w:t>
      </w:r>
      <w:r w:rsidR="00425694">
        <w:t>,</w:t>
      </w:r>
      <w:r w:rsidR="008F3234">
        <w:t xml:space="preserve"> </w:t>
      </w:r>
      <w:r>
        <w:t>we are very committed to this</w:t>
      </w:r>
      <w:r w:rsidR="00425694">
        <w:t xml:space="preserve">; </w:t>
      </w:r>
      <w:r>
        <w:t xml:space="preserve">we are </w:t>
      </w:r>
      <w:r w:rsidR="008F3234">
        <w:t xml:space="preserve">actually </w:t>
      </w:r>
      <w:r>
        <w:t>trying to follow it through</w:t>
      </w:r>
      <w:r w:rsidR="008F3234">
        <w:t xml:space="preserve"> on the things that we have been committed to</w:t>
      </w:r>
      <w:r>
        <w:t>.</w:t>
      </w:r>
    </w:p>
    <w:p w:rsidR="00874585" w:rsidP="00874585">
      <w:pPr>
        <w:pStyle w:val="Question"/>
      </w:pPr>
      <w:sdt>
        <w:sdtPr>
          <w:alias w:val="Member"/>
          <w:tag w:val="&lt;Member mnisId='4799' dodsId=''&gt;"/>
          <w:id w:val="-100802677"/>
          <w:placeholder>
            <w:docPart w:val="DefaultPlaceholder_-1854013440"/>
          </w:placeholder>
          <w:richText/>
        </w:sdtPr>
        <w:sdtContent>
          <w:r w:rsidRPr="00874585">
            <w:rPr>
              <w:b/>
            </w:rPr>
            <w:t>Charlotte Nichols:</w:t>
          </w:r>
        </w:sdtContent>
      </w:sdt>
      <w:r>
        <w:t xml:space="preserve"> </w:t>
      </w:r>
      <w:r w:rsidR="008F3234">
        <w:t>Mr Pincher, o</w:t>
      </w:r>
      <w:r>
        <w:t xml:space="preserve">n the </w:t>
      </w:r>
      <w:r w:rsidR="0039406E">
        <w:t>future homes standard</w:t>
      </w:r>
      <w:r w:rsidR="008F3234">
        <w:t xml:space="preserve"> mentioned there by the Secretary of State</w:t>
      </w:r>
      <w:r>
        <w:t xml:space="preserve">, in the </w:t>
      </w:r>
      <w:r w:rsidR="00755D0D">
        <w:t>energy White Paper</w:t>
      </w:r>
      <w:r w:rsidR="008F3234">
        <w:t xml:space="preserve"> </w:t>
      </w:r>
      <w:r>
        <w:t xml:space="preserve">the Government committed to publishing a strengthened </w:t>
      </w:r>
      <w:r w:rsidR="0039406E">
        <w:t>future homes standard</w:t>
      </w:r>
      <w:r>
        <w:t xml:space="preserve"> as soon as possible, whereby new build homes will be </w:t>
      </w:r>
      <w:r w:rsidR="008F3234">
        <w:t xml:space="preserve">zero </w:t>
      </w:r>
      <w:r>
        <w:t>carbon</w:t>
      </w:r>
      <w:r w:rsidR="00425694">
        <w:t>-</w:t>
      </w:r>
      <w:r>
        <w:t xml:space="preserve">ready by 2025. Considering </w:t>
      </w:r>
      <w:r w:rsidR="008F3234">
        <w:t xml:space="preserve">that </w:t>
      </w:r>
      <w:r>
        <w:t xml:space="preserve">the Government aim to build </w:t>
      </w:r>
      <w:r w:rsidR="00955863">
        <w:t>1</w:t>
      </w:r>
      <w:r>
        <w:t xml:space="preserve"> million homes in this Parliament alone and that these homes will need to be retrofitted, how much will it cost to bring new homes built before 2025 up to that zero</w:t>
      </w:r>
      <w:r w:rsidR="00955863">
        <w:t>-</w:t>
      </w:r>
      <w:r>
        <w:t>carbon standard?</w:t>
      </w:r>
    </w:p>
    <w:p w:rsidR="003E5BD3" w:rsidP="00874585">
      <w:pPr>
        <w:pStyle w:val="Answer"/>
      </w:pPr>
      <w:sdt>
        <w:sdtPr>
          <w:alias w:val="Witness"/>
          <w:id w:val="1799791449"/>
          <w:placeholder>
            <w:docPart w:val="DefaultPlaceholder_-1854013440"/>
          </w:placeholder>
          <w:richText/>
        </w:sdtPr>
        <w:sdtContent>
          <w:r w:rsidRPr="00BA2B37" w:rsidR="00BA2B37">
            <w:rPr>
              <w:b/>
              <w:i/>
            </w:rPr>
            <w:t>Christopher Pincher:</w:t>
          </w:r>
          <w:r w:rsidRPr="00874585" w:rsidR="00874585">
            <w:rPr>
              <w:b/>
            </w:rPr>
            <w:t xml:space="preserve"> </w:t>
          </w:r>
        </w:sdtContent>
      </w:sdt>
      <w:r w:rsidR="00874585">
        <w:t>As I said in my earlier answer</w:t>
      </w:r>
      <w:r w:rsidR="008F3234">
        <w:t xml:space="preserve"> to Mr Jones, </w:t>
      </w:r>
      <w:r w:rsidR="00874585">
        <w:t xml:space="preserve">the changes to fabric standards that were introduced in 2013 mean that we </w:t>
      </w:r>
      <w:r>
        <w:t xml:space="preserve">will have gone </w:t>
      </w:r>
      <w:r w:rsidR="00874585">
        <w:t xml:space="preserve">a significant way to ensuring that we </w:t>
      </w:r>
      <w:r w:rsidR="00267FD0">
        <w:t>minimise</w:t>
      </w:r>
      <w:r w:rsidR="00874585">
        <w:t xml:space="preserve"> the need to retrofit homes</w:t>
      </w:r>
      <w:r>
        <w:t xml:space="preserve">. </w:t>
      </w:r>
      <w:r w:rsidR="00874585">
        <w:t xml:space="preserve">Between 2013 </w:t>
      </w:r>
      <w:r w:rsidR="00955863">
        <w:t xml:space="preserve">and </w:t>
      </w:r>
      <w:r w:rsidR="00874585">
        <w:t>2021</w:t>
      </w:r>
      <w:r w:rsidR="00955863">
        <w:t>,</w:t>
      </w:r>
      <w:r>
        <w:t xml:space="preserve"> the focus would be on retrofitting to heat pumps, for example. </w:t>
      </w:r>
      <w:r w:rsidR="00874585">
        <w:t>I say 2021 because</w:t>
      </w:r>
      <w:r w:rsidR="00955863">
        <w:t xml:space="preserve"> of</w:t>
      </w:r>
      <w:r w:rsidR="00874585">
        <w:t xml:space="preserve"> the feedback we have had </w:t>
      </w:r>
      <w:r w:rsidR="00267FD0">
        <w:t>from</w:t>
      </w:r>
      <w:r w:rsidR="00874585">
        <w:t xml:space="preserve"> businesses and the sector since we made the uplift to </w:t>
      </w:r>
      <w:r w:rsidR="00955863">
        <w:t xml:space="preserve">part L of </w:t>
      </w:r>
      <w:r w:rsidR="00874585">
        <w:t>building regulations this year</w:t>
      </w:r>
      <w:r w:rsidR="00955863">
        <w:t>,</w:t>
      </w:r>
      <w:r w:rsidR="00874585">
        <w:t xml:space="preserve"> requir</w:t>
      </w:r>
      <w:r w:rsidR="00955863">
        <w:t>ing</w:t>
      </w:r>
      <w:r w:rsidR="00874585">
        <w:t xml:space="preserve"> homes to be 31% </w:t>
      </w:r>
      <w:r>
        <w:t xml:space="preserve">more </w:t>
      </w:r>
      <w:r w:rsidR="00874585">
        <w:t>carbon efficient</w:t>
      </w:r>
      <w:r>
        <w:t xml:space="preserve"> than previously, </w:t>
      </w:r>
      <w:r w:rsidR="00874585">
        <w:t xml:space="preserve">and because we have specified that </w:t>
      </w:r>
      <w:r>
        <w:t xml:space="preserve">from 2025 </w:t>
      </w:r>
      <w:r w:rsidR="00874585">
        <w:t xml:space="preserve">the </w:t>
      </w:r>
      <w:r w:rsidR="0039406E">
        <w:t>future homes standard</w:t>
      </w:r>
      <w:r w:rsidR="00874585">
        <w:t xml:space="preserve"> </w:t>
      </w:r>
      <w:r w:rsidR="002513EE">
        <w:t>will</w:t>
      </w:r>
      <w:r>
        <w:t xml:space="preserve"> require new homes to be at least 75% more carbon </w:t>
      </w:r>
      <w:r w:rsidR="002513EE">
        <w:t>efficient</w:t>
      </w:r>
      <w:r>
        <w:t>.</w:t>
      </w:r>
    </w:p>
    <w:p w:rsidR="00874585" w:rsidP="00874585">
      <w:pPr>
        <w:pStyle w:val="Answer"/>
      </w:pPr>
      <w:r>
        <w:t>D</w:t>
      </w:r>
      <w:r>
        <w:t xml:space="preserve">evelopers are already making those changes. I was at the Legal &amp; General factory </w:t>
      </w:r>
      <w:r>
        <w:t xml:space="preserve">up in Sherburn in Elmet </w:t>
      </w:r>
      <w:r w:rsidR="008A2FD7">
        <w:t xml:space="preserve">a couple of weeks ago. They </w:t>
      </w:r>
      <w:r>
        <w:t>are already installing heat pumps in their modular frames</w:t>
      </w:r>
      <w:r w:rsidR="008A2FD7">
        <w:t>.</w:t>
      </w:r>
      <w:r>
        <w:t xml:space="preserve"> </w:t>
      </w:r>
      <w:r w:rsidR="008A2FD7">
        <w:t xml:space="preserve">Therefore, </w:t>
      </w:r>
      <w:r>
        <w:t xml:space="preserve">the </w:t>
      </w:r>
      <w:r>
        <w:t>cost to retrofit</w:t>
      </w:r>
      <w:r w:rsidRPr="00DA63EA">
        <w:t>—</w:t>
      </w:r>
      <w:r>
        <w:t>this may</w:t>
      </w:r>
      <w:r w:rsidR="008A2FD7">
        <w:t xml:space="preserve"> </w:t>
      </w:r>
      <w:r>
        <w:t>be a question that BEIS will also be interested in</w:t>
      </w:r>
      <w:r w:rsidRPr="00DA63EA">
        <w:t>—</w:t>
      </w:r>
      <w:r w:rsidRPr="008A2FD7" w:rsidR="008A2FD7">
        <w:t xml:space="preserve"> </w:t>
      </w:r>
      <w:r w:rsidR="008A2FD7">
        <w:t xml:space="preserve">will be </w:t>
      </w:r>
      <w:r>
        <w:t>far less than you might suppose, particularly because</w:t>
      </w:r>
      <w:r w:rsidR="004E4800">
        <w:t>,</w:t>
      </w:r>
      <w:r>
        <w:t xml:space="preserve"> </w:t>
      </w:r>
      <w:r>
        <w:t xml:space="preserve">by the time that </w:t>
      </w:r>
      <w:r w:rsidR="00267FD0">
        <w:t>retrofit</w:t>
      </w:r>
      <w:r>
        <w:t xml:space="preserve"> is required</w:t>
      </w:r>
      <w:r>
        <w:t xml:space="preserve">, </w:t>
      </w:r>
      <w:r w:rsidR="004E4800">
        <w:t xml:space="preserve">given </w:t>
      </w:r>
      <w:r>
        <w:t xml:space="preserve">the uplift in skills </w:t>
      </w:r>
      <w:r>
        <w:t xml:space="preserve">and the number of heat pumps </w:t>
      </w:r>
      <w:r>
        <w:t xml:space="preserve">that </w:t>
      </w:r>
      <w:r>
        <w:t xml:space="preserve">BEIS is driving, the cost </w:t>
      </w:r>
      <w:r>
        <w:t xml:space="preserve">of them and of their installation </w:t>
      </w:r>
      <w:r>
        <w:t>will have fallen off by even more</w:t>
      </w:r>
      <w:r>
        <w:t xml:space="preserve"> than they presently cost. T</w:t>
      </w:r>
      <w:r>
        <w:t>he costs will be minimal.</w:t>
      </w:r>
      <w:r w:rsidR="00796100">
        <w:t xml:space="preserve"> </w:t>
      </w:r>
    </w:p>
    <w:p w:rsidR="00796100" w:rsidP="00874585">
      <w:pPr>
        <w:pStyle w:val="Question"/>
      </w:pPr>
      <w:sdt>
        <w:sdtPr>
          <w:alias w:val="Member"/>
          <w:tag w:val="&lt;Member mnisId='4621' dodsId='77854'&gt;"/>
          <w:id w:val="113804304"/>
          <w:placeholder>
            <w:docPart w:val="DefaultPlaceholder_-1854013440"/>
          </w:placeholder>
          <w:richText/>
        </w:sdtPr>
        <w:sdtContent>
          <w:r w:rsidRPr="00874585" w:rsidR="00874585">
            <w:rPr>
              <w:b/>
            </w:rPr>
            <w:t>Chair:</w:t>
          </w:r>
        </w:sdtContent>
      </w:sdt>
      <w:r w:rsidR="00874585">
        <w:t xml:space="preserve"> M</w:t>
      </w:r>
      <w:r w:rsidR="003E5BD3">
        <w:t xml:space="preserve">inister </w:t>
      </w:r>
      <w:r w:rsidR="00874585">
        <w:t xml:space="preserve">Pincher, surely </w:t>
      </w:r>
      <w:r w:rsidR="003E5BD3">
        <w:t xml:space="preserve">it is right to say that it is </w:t>
      </w:r>
      <w:r w:rsidR="002513EE">
        <w:t>unfortunate</w:t>
      </w:r>
      <w:r w:rsidR="003E5BD3">
        <w:t xml:space="preserve"> that we have </w:t>
      </w:r>
      <w:r w:rsidR="00874585">
        <w:t>different actions happening at different times</w:t>
      </w:r>
      <w:r w:rsidR="003E5BD3">
        <w:t xml:space="preserve">. For example, here in </w:t>
      </w:r>
      <w:r w:rsidR="00874585">
        <w:t>my constituency</w:t>
      </w:r>
      <w:r w:rsidR="001E11B9">
        <w:t>,</w:t>
      </w:r>
      <w:r w:rsidR="003E5BD3">
        <w:t xml:space="preserve"> I have some new housebuilding going on in a community where many families are on low incomes. They are</w:t>
      </w:r>
      <w:r w:rsidR="00205CB1">
        <w:t xml:space="preserve"> being built with gas boilers, and probably not with all the energy effi</w:t>
      </w:r>
      <w:r w:rsidR="00267FD0">
        <w:t>ci</w:t>
      </w:r>
      <w:r w:rsidR="00205CB1">
        <w:t>ency mechanisms</w:t>
      </w:r>
      <w:r w:rsidR="003E5BD3">
        <w:t xml:space="preserve"> that we would like to have seen from the </w:t>
      </w:r>
      <w:r w:rsidR="00755D0D">
        <w:t>green homes grant</w:t>
      </w:r>
      <w:r w:rsidR="00205CB1">
        <w:t>.</w:t>
      </w:r>
      <w:r w:rsidR="003E5BD3">
        <w:t xml:space="preserve"> Presumably</w:t>
      </w:r>
      <w:r>
        <w:t>,</w:t>
      </w:r>
      <w:r w:rsidR="003E5BD3">
        <w:t xml:space="preserve"> </w:t>
      </w:r>
      <w:r>
        <w:t xml:space="preserve">either </w:t>
      </w:r>
      <w:r w:rsidR="003E5BD3">
        <w:t xml:space="preserve">people on low incomes </w:t>
      </w:r>
      <w:r w:rsidR="002513EE">
        <w:t>will</w:t>
      </w:r>
      <w:r w:rsidR="003E5BD3">
        <w:t xml:space="preserve"> rent them or some </w:t>
      </w:r>
      <w:r w:rsidR="002513EE">
        <w:t>people</w:t>
      </w:r>
      <w:r w:rsidR="003E5BD3">
        <w:t xml:space="preserve"> will be able to buy them, and then </w:t>
      </w:r>
      <w:r>
        <w:t xml:space="preserve">in </w:t>
      </w:r>
      <w:r w:rsidR="00205CB1">
        <w:t>a few years</w:t>
      </w:r>
      <w:r w:rsidR="003E5BD3">
        <w:t>’</w:t>
      </w:r>
      <w:r w:rsidR="00205CB1">
        <w:t xml:space="preserve"> time we </w:t>
      </w:r>
      <w:r w:rsidR="003E5BD3">
        <w:t xml:space="preserve">are </w:t>
      </w:r>
      <w:r w:rsidR="003E5BD3">
        <w:t>going to be saying, “</w:t>
      </w:r>
      <w:r>
        <w:t xml:space="preserve">Now </w:t>
      </w:r>
      <w:r w:rsidR="00205CB1">
        <w:t xml:space="preserve">you </w:t>
      </w:r>
      <w:r w:rsidR="003E5BD3">
        <w:t xml:space="preserve">actually need </w:t>
      </w:r>
      <w:r w:rsidR="00205CB1">
        <w:t>to pay yourself</w:t>
      </w:r>
      <w:r w:rsidR="003E5BD3">
        <w:t xml:space="preserve"> to get your insulation </w:t>
      </w:r>
      <w:r>
        <w:t xml:space="preserve">done </w:t>
      </w:r>
      <w:r w:rsidR="003E5BD3">
        <w:t>and your boiler changed</w:t>
      </w:r>
      <w:r w:rsidR="00425694">
        <w:t>.</w:t>
      </w:r>
      <w:r w:rsidR="003E5BD3">
        <w:t xml:space="preserve">” </w:t>
      </w:r>
      <w:r w:rsidR="00205CB1">
        <w:t xml:space="preserve">They are rightly going </w:t>
      </w:r>
      <w:r w:rsidR="00267FD0">
        <w:t>to</w:t>
      </w:r>
      <w:r w:rsidR="00205CB1">
        <w:t xml:space="preserve"> be aggrieved by that.</w:t>
      </w:r>
      <w:r w:rsidR="003E5BD3">
        <w:t xml:space="preserve"> </w:t>
      </w:r>
    </w:p>
    <w:p w:rsidR="00874585" w:rsidP="00796100">
      <w:pPr>
        <w:pStyle w:val="Question"/>
        <w:numPr>
          <w:ilvl w:val="0"/>
          <w:numId w:val="0"/>
        </w:numPr>
        <w:ind w:left="794"/>
      </w:pPr>
      <w:r>
        <w:t xml:space="preserve">Is it not </w:t>
      </w:r>
      <w:r w:rsidR="003E5BD3">
        <w:t>fair to say that</w:t>
      </w:r>
      <w:r w:rsidR="00796100">
        <w:t>,</w:t>
      </w:r>
      <w:r w:rsidR="003E5BD3">
        <w:t xml:space="preserve"> in </w:t>
      </w:r>
      <w:r w:rsidR="00425694">
        <w:t>g</w:t>
      </w:r>
      <w:r w:rsidR="003E5BD3">
        <w:t>overnment</w:t>
      </w:r>
      <w:r w:rsidR="00796100">
        <w:t>,</w:t>
      </w:r>
      <w:r w:rsidR="003E5BD3">
        <w:t xml:space="preserve"> we should have been co</w:t>
      </w:r>
      <w:r w:rsidR="003E5BD3">
        <w:noBreakHyphen/>
        <w:t xml:space="preserve">ordinated in the chronology of these announcements </w:t>
      </w:r>
      <w:r w:rsidR="00796100">
        <w:t>in order to</w:t>
      </w:r>
      <w:r w:rsidR="003E5BD3">
        <w:t xml:space="preserve"> ensure that</w:t>
      </w:r>
      <w:r w:rsidR="00796100">
        <w:t>,</w:t>
      </w:r>
      <w:r w:rsidR="003E5BD3">
        <w:t xml:space="preserve"> on the </w:t>
      </w:r>
      <w:r w:rsidR="00BD7822">
        <w:t>ground</w:t>
      </w:r>
      <w:r w:rsidR="00796100">
        <w:t>,</w:t>
      </w:r>
      <w:r w:rsidR="003E5BD3">
        <w:t xml:space="preserve"> the </w:t>
      </w:r>
      <w:r>
        <w:t>houses being built today are in line</w:t>
      </w:r>
      <w:r w:rsidR="003E5BD3">
        <w:t xml:space="preserve"> with our net</w:t>
      </w:r>
      <w:r w:rsidR="00796100">
        <w:t>-</w:t>
      </w:r>
      <w:r w:rsidR="003E5BD3">
        <w:t>zero carbon targets?</w:t>
      </w:r>
    </w:p>
    <w:p w:rsidR="003E5BD3" w:rsidP="003E5BD3">
      <w:pPr>
        <w:pStyle w:val="Answer"/>
      </w:pPr>
      <w:sdt>
        <w:sdtPr>
          <w:alias w:val="Witness"/>
          <w:id w:val="37329840"/>
          <w:placeholder>
            <w:docPart w:val="DefaultPlaceholder_-1854013440"/>
          </w:placeholder>
          <w:richText/>
        </w:sdtPr>
        <w:sdtContent>
          <w:r w:rsidRPr="00BA2B37" w:rsidR="00BA2B37">
            <w:rPr>
              <w:b/>
              <w:i/>
            </w:rPr>
            <w:t>Christopher Pincher:</w:t>
          </w:r>
          <w:r w:rsidRPr="00205CB1" w:rsidR="00205CB1">
            <w:rPr>
              <w:b/>
            </w:rPr>
            <w:t xml:space="preserve"> </w:t>
          </w:r>
        </w:sdtContent>
      </w:sdt>
      <w:r w:rsidR="00205CB1">
        <w:t xml:space="preserve">In a </w:t>
      </w:r>
      <w:r w:rsidR="00267FD0">
        <w:t>perfect</w:t>
      </w:r>
      <w:r w:rsidR="00205CB1">
        <w:t xml:space="preserve"> world</w:t>
      </w:r>
      <w:r w:rsidR="00796100">
        <w:t>,</w:t>
      </w:r>
      <w:r w:rsidR="00205CB1">
        <w:t xml:space="preserve"> you may be right, but of course we need to build homes now to meet the housing challenge</w:t>
      </w:r>
      <w:r>
        <w:t xml:space="preserve"> that we have</w:t>
      </w:r>
      <w:r w:rsidR="00205CB1">
        <w:t xml:space="preserve">. </w:t>
      </w:r>
      <w:r>
        <w:t xml:space="preserve">If you talk to organisations as disparate as KPMG </w:t>
      </w:r>
      <w:r w:rsidR="00702222">
        <w:t xml:space="preserve">and </w:t>
      </w:r>
      <w:r>
        <w:t>Shelter</w:t>
      </w:r>
      <w:r w:rsidR="00702222">
        <w:t>,</w:t>
      </w:r>
      <w:r>
        <w:t xml:space="preserve"> t</w:t>
      </w:r>
      <w:r w:rsidR="00205CB1">
        <w:t xml:space="preserve">hey all say </w:t>
      </w:r>
      <w:r>
        <w:t xml:space="preserve">that </w:t>
      </w:r>
      <w:r w:rsidR="00205CB1">
        <w:t xml:space="preserve">we need to build north of 250,000 </w:t>
      </w:r>
      <w:r w:rsidR="00267FD0">
        <w:t>homes</w:t>
      </w:r>
      <w:r w:rsidR="00205CB1">
        <w:t xml:space="preserve"> </w:t>
      </w:r>
      <w:r w:rsidR="00267FD0">
        <w:t>every year</w:t>
      </w:r>
      <w:r w:rsidR="00205CB1">
        <w:t xml:space="preserve"> </w:t>
      </w:r>
      <w:r>
        <w:t xml:space="preserve">to meet the housing challenge that we have, in terms </w:t>
      </w:r>
      <w:r w:rsidR="00205CB1">
        <w:t xml:space="preserve">of </w:t>
      </w:r>
      <w:r w:rsidR="00702222">
        <w:t xml:space="preserve">not just </w:t>
      </w:r>
      <w:r>
        <w:t xml:space="preserve">brand new homes, but </w:t>
      </w:r>
      <w:r w:rsidR="00205CB1">
        <w:t>replacement homes</w:t>
      </w:r>
      <w:r>
        <w:t xml:space="preserve"> to replace the stock that really does need to be replaced. </w:t>
      </w:r>
      <w:r w:rsidR="00205CB1">
        <w:t>We have t</w:t>
      </w:r>
      <w:r>
        <w:t xml:space="preserve">o </w:t>
      </w:r>
      <w:r w:rsidR="00205CB1">
        <w:t>do that now</w:t>
      </w:r>
      <w:r w:rsidR="00702222">
        <w:t>;</w:t>
      </w:r>
      <w:r w:rsidR="00205CB1">
        <w:t xml:space="preserve"> </w:t>
      </w:r>
      <w:r w:rsidR="00702222">
        <w:t xml:space="preserve">we </w:t>
      </w:r>
      <w:r>
        <w:t>cannot stop.</w:t>
      </w:r>
    </w:p>
    <w:p w:rsidR="00205CB1" w:rsidP="003E5BD3">
      <w:pPr>
        <w:pStyle w:val="Answer"/>
      </w:pPr>
      <w:r>
        <w:t xml:space="preserve">That means we cannot wait for industry to get ready </w:t>
      </w:r>
      <w:r w:rsidR="003E5BD3">
        <w:t xml:space="preserve">in terms of the skills and the kit </w:t>
      </w:r>
      <w:r>
        <w:t>to produce those homes.</w:t>
      </w:r>
      <w:r w:rsidR="003E5BD3">
        <w:t xml:space="preserve"> </w:t>
      </w:r>
      <w:r>
        <w:t xml:space="preserve">We have taken the </w:t>
      </w:r>
      <w:r w:rsidR="00702222">
        <w:t>judgment</w:t>
      </w:r>
      <w:r>
        <w:t xml:space="preserve"> with BEIS</w:t>
      </w:r>
      <w:r w:rsidR="00AD6113">
        <w:t xml:space="preserve">, </w:t>
      </w:r>
      <w:r>
        <w:t xml:space="preserve">and we </w:t>
      </w:r>
      <w:r w:rsidR="00267FD0">
        <w:t>work</w:t>
      </w:r>
      <w:r>
        <w:t xml:space="preserve"> very closely </w:t>
      </w:r>
      <w:r w:rsidR="00267FD0">
        <w:t>with</w:t>
      </w:r>
      <w:r>
        <w:t xml:space="preserve"> </w:t>
      </w:r>
      <w:r w:rsidR="00702222">
        <w:t>BEIS,</w:t>
      </w:r>
      <w:r>
        <w:t xml:space="preserve"> to identify what we think is a </w:t>
      </w:r>
      <w:r w:rsidR="00267FD0">
        <w:t>reasonable</w:t>
      </w:r>
      <w:r>
        <w:t xml:space="preserve"> timeframe for skills and resources to be built up </w:t>
      </w:r>
      <w:r w:rsidR="00AD6113">
        <w:t xml:space="preserve">to implement the </w:t>
      </w:r>
      <w:r w:rsidR="0039406E">
        <w:t>future homes standard</w:t>
      </w:r>
      <w:r w:rsidRPr="00DA63EA" w:rsidR="00AD6113">
        <w:t>—</w:t>
      </w:r>
      <w:r w:rsidR="00AD6113">
        <w:t>using heat pumps</w:t>
      </w:r>
      <w:r w:rsidR="00702222">
        <w:t>,</w:t>
      </w:r>
      <w:r w:rsidR="00AD6113">
        <w:t xml:space="preserve"> for example</w:t>
      </w:r>
      <w:r w:rsidRPr="00DA63EA" w:rsidR="00AD6113">
        <w:t>—</w:t>
      </w:r>
      <w:r w:rsidR="00702222">
        <w:t>while</w:t>
      </w:r>
      <w:r>
        <w:t xml:space="preserve"> still building the homes the country needs.</w:t>
      </w:r>
      <w:r w:rsidR="00AD6113">
        <w:t xml:space="preserve"> As I say, b</w:t>
      </w:r>
      <w:r>
        <w:t xml:space="preserve">ecause of the way </w:t>
      </w:r>
      <w:r w:rsidR="00AD6113">
        <w:t xml:space="preserve">that BEIS is working to increase the output of </w:t>
      </w:r>
      <w:r>
        <w:t xml:space="preserve">heat pumps </w:t>
      </w:r>
      <w:r w:rsidR="00AD6113">
        <w:t xml:space="preserve">twentyfold, the </w:t>
      </w:r>
      <w:r>
        <w:t>cost of retrofit</w:t>
      </w:r>
      <w:r w:rsidRPr="00DA63EA" w:rsidR="00AD6113">
        <w:t>—</w:t>
      </w:r>
      <w:r w:rsidR="00AD6113">
        <w:t xml:space="preserve">which I appreciate is a hassle factor for </w:t>
      </w:r>
      <w:r w:rsidR="00BD7822">
        <w:t>people</w:t>
      </w:r>
      <w:r w:rsidRPr="00DA63EA" w:rsidR="00AD6113">
        <w:t>—</w:t>
      </w:r>
      <w:r>
        <w:t>will be much less significant than may</w:t>
      </w:r>
      <w:r w:rsidR="00702222">
        <w:t xml:space="preserve"> </w:t>
      </w:r>
      <w:r>
        <w:t>be supposed</w:t>
      </w:r>
      <w:r w:rsidR="00AD6113">
        <w:t>.</w:t>
      </w:r>
    </w:p>
    <w:p w:rsidR="00AD6113" w:rsidP="00AD6113">
      <w:pPr>
        <w:pStyle w:val="Answer"/>
      </w:pPr>
      <w:sdt>
        <w:sdtPr>
          <w:alias w:val="Witness"/>
          <w:id w:val="907044098"/>
          <w:placeholder>
            <w:docPart w:val="DefaultPlaceholder_-1854013440"/>
          </w:placeholder>
          <w:richText/>
        </w:sdtPr>
        <w:sdtContent>
          <w:r w:rsidRPr="00BA2B37" w:rsidR="00BA2B37">
            <w:rPr>
              <w:b/>
              <w:i/>
            </w:rPr>
            <w:t>Kwasi Kwarteng:</w:t>
          </w:r>
          <w:r w:rsidRPr="00205CB1" w:rsidR="00205CB1">
            <w:rPr>
              <w:b/>
            </w:rPr>
            <w:t xml:space="preserve"> </w:t>
          </w:r>
        </w:sdtContent>
      </w:sdt>
      <w:r w:rsidR="00205CB1">
        <w:t>Minister Pincher made a very good point. Can I add to his answer?</w:t>
      </w:r>
      <w:r>
        <w:t xml:space="preserve"> </w:t>
      </w:r>
      <w:r w:rsidR="00205CB1">
        <w:t xml:space="preserve">What Minister Pincher referred to is </w:t>
      </w:r>
      <w:r w:rsidR="00267FD0">
        <w:t>critical</w:t>
      </w:r>
      <w:r>
        <w:t xml:space="preserve">ly </w:t>
      </w:r>
      <w:r w:rsidR="00205CB1">
        <w:t xml:space="preserve">important. There is a </w:t>
      </w:r>
      <w:r>
        <w:t>whole supply chain. If you are building a house</w:t>
      </w:r>
      <w:r w:rsidR="0076018E">
        <w:t>,</w:t>
      </w:r>
      <w:r>
        <w:t xml:space="preserve"> a whole range of skills are </w:t>
      </w:r>
      <w:r w:rsidR="00634105">
        <w:t>required</w:t>
      </w:r>
      <w:r>
        <w:t xml:space="preserve"> to build the energy</w:t>
      </w:r>
      <w:r w:rsidR="0076018E">
        <w:t>-</w:t>
      </w:r>
      <w:r>
        <w:t xml:space="preserve">efficient house. </w:t>
      </w:r>
      <w:r w:rsidR="00205CB1">
        <w:t xml:space="preserve">One of the issues and </w:t>
      </w:r>
      <w:r w:rsidR="00267FD0">
        <w:t>challenges</w:t>
      </w:r>
      <w:r w:rsidR="00205CB1">
        <w:t xml:space="preserve"> we had in the </w:t>
      </w:r>
      <w:r w:rsidR="00755D0D">
        <w:t>green homes grant</w:t>
      </w:r>
      <w:r w:rsidRPr="00DA63EA">
        <w:t>—</w:t>
      </w:r>
      <w:r w:rsidR="00205CB1">
        <w:t xml:space="preserve">we are always learning </w:t>
      </w:r>
      <w:r>
        <w:t xml:space="preserve">about these challenges and trying our best to </w:t>
      </w:r>
      <w:r w:rsidR="00BD7822">
        <w:t>improve</w:t>
      </w:r>
      <w:r w:rsidRPr="00DA63EA">
        <w:t>—</w:t>
      </w:r>
      <w:r w:rsidR="00205CB1">
        <w:t>is that</w:t>
      </w:r>
      <w:r w:rsidR="0076018E">
        <w:t>,</w:t>
      </w:r>
      <w:r w:rsidR="00205CB1">
        <w:t xml:space="preserve"> because of the short-term</w:t>
      </w:r>
      <w:r>
        <w:t xml:space="preserve"> </w:t>
      </w:r>
      <w:r w:rsidR="00205CB1">
        <w:t>nature of the scheme</w:t>
      </w:r>
      <w:r w:rsidR="0076018E">
        <w:t>,</w:t>
      </w:r>
      <w:r w:rsidR="00205CB1">
        <w:t xml:space="preserve"> it was very challenging to ramp up</w:t>
      </w:r>
      <w:r>
        <w:t xml:space="preserve"> the skills that could deliver what we required.</w:t>
      </w:r>
    </w:p>
    <w:p w:rsidR="00205CB1" w:rsidP="00AD6113">
      <w:pPr>
        <w:pStyle w:val="Answer"/>
      </w:pPr>
      <w:r>
        <w:t xml:space="preserve">We have </w:t>
      </w:r>
      <w:r>
        <w:t xml:space="preserve">to </w:t>
      </w:r>
      <w:r w:rsidR="00267FD0">
        <w:t xml:space="preserve">bear </w:t>
      </w:r>
      <w:r>
        <w:t xml:space="preserve">in mind </w:t>
      </w:r>
      <w:r>
        <w:t xml:space="preserve">what </w:t>
      </w:r>
      <w:r w:rsidR="00BD7822">
        <w:t>Minister</w:t>
      </w:r>
      <w:r>
        <w:t xml:space="preserve"> Pincher said </w:t>
      </w:r>
      <w:r>
        <w:t>when we think about building houses</w:t>
      </w:r>
      <w:r>
        <w:t xml:space="preserve">, which we had to build in the hundreds of thousands every year, </w:t>
      </w:r>
      <w:r>
        <w:t xml:space="preserve">and the kinds of standards we want to see. </w:t>
      </w:r>
      <w:r>
        <w:t xml:space="preserve">Yes, we want </w:t>
      </w:r>
      <w:r w:rsidR="00634105">
        <w:t>to</w:t>
      </w:r>
      <w:r>
        <w:t xml:space="preserve"> see those standards come in as quickly as possible, but w</w:t>
      </w:r>
      <w:r>
        <w:t xml:space="preserve">e have </w:t>
      </w:r>
      <w:r w:rsidR="00267FD0">
        <w:t>to</w:t>
      </w:r>
      <w:r>
        <w:t xml:space="preserve"> make sure </w:t>
      </w:r>
      <w:r>
        <w:t xml:space="preserve">that the </w:t>
      </w:r>
      <w:r>
        <w:t>supply chain</w:t>
      </w:r>
      <w:r w:rsidR="002367DA">
        <w:t>,</w:t>
      </w:r>
      <w:r>
        <w:t xml:space="preserve"> </w:t>
      </w:r>
      <w:r>
        <w:t>in terms of skills and actual capacity to deliver those homes</w:t>
      </w:r>
      <w:r w:rsidR="002367DA">
        <w:t>,</w:t>
      </w:r>
      <w:r>
        <w:t xml:space="preserve"> </w:t>
      </w:r>
      <w:r>
        <w:t xml:space="preserve">is there as well. Those are two things </w:t>
      </w:r>
      <w:r w:rsidR="002367DA">
        <w:t>that</w:t>
      </w:r>
      <w:r>
        <w:t xml:space="preserve"> need to be in sync, which can appear</w:t>
      </w:r>
      <w:r w:rsidR="002367DA">
        <w:t>,</w:t>
      </w:r>
      <w:r>
        <w:t xml:space="preserve"> in some </w:t>
      </w:r>
      <w:r w:rsidR="00267FD0">
        <w:t>instances</w:t>
      </w:r>
      <w:r w:rsidR="002367DA">
        <w:t>,</w:t>
      </w:r>
      <w:r>
        <w:t xml:space="preserve"> to delay things.</w:t>
      </w:r>
    </w:p>
    <w:p w:rsidR="00205CB1" w:rsidP="00205CB1">
      <w:pPr>
        <w:pStyle w:val="Question"/>
      </w:pPr>
      <w:sdt>
        <w:sdtPr>
          <w:alias w:val="Member"/>
          <w:tag w:val="&lt;Member mnisId='4621' dodsId='77854'&gt;"/>
          <w:id w:val="342747314"/>
          <w:placeholder>
            <w:docPart w:val="DefaultPlaceholder_-1854013440"/>
          </w:placeholder>
          <w:richText/>
        </w:sdtPr>
        <w:sdtContent>
          <w:r w:rsidRPr="00205CB1">
            <w:rPr>
              <w:b/>
            </w:rPr>
            <w:t>Chair:</w:t>
          </w:r>
        </w:sdtContent>
      </w:sdt>
      <w:r>
        <w:t xml:space="preserve"> Those are both perfectly </w:t>
      </w:r>
      <w:r w:rsidR="00267FD0">
        <w:t>fair</w:t>
      </w:r>
      <w:r>
        <w:t xml:space="preserve"> and </w:t>
      </w:r>
      <w:r w:rsidR="00267FD0">
        <w:t>legitimate</w:t>
      </w:r>
      <w:r>
        <w:t xml:space="preserve"> answers. </w:t>
      </w:r>
      <w:r w:rsidR="00AD6113">
        <w:t xml:space="preserve">I am just thinking from a perspective </w:t>
      </w:r>
      <w:r w:rsidR="002367DA">
        <w:t>of</w:t>
      </w:r>
      <w:r w:rsidR="00AD6113">
        <w:t xml:space="preserve"> a constituency MP. </w:t>
      </w:r>
      <w:r w:rsidR="00BD7822">
        <w:t>Constituents</w:t>
      </w:r>
      <w:r w:rsidR="00AD6113">
        <w:t xml:space="preserve"> in the future </w:t>
      </w:r>
      <w:r w:rsidR="002367DA">
        <w:t xml:space="preserve">owning </w:t>
      </w:r>
      <w:r w:rsidR="00AD6113">
        <w:t xml:space="preserve">those new homes will come to me and say, </w:t>
      </w:r>
      <w:r w:rsidR="002367DA">
        <w:t xml:space="preserve">for example, </w:t>
      </w:r>
      <w:r w:rsidR="00AD6113">
        <w:t>“</w:t>
      </w:r>
      <w:r w:rsidR="002367DA">
        <w:t xml:space="preserve">The </w:t>
      </w:r>
      <w:r w:rsidR="00267FD0">
        <w:t>Bristol</w:t>
      </w:r>
      <w:r>
        <w:t xml:space="preserve"> housing market is very hot. </w:t>
      </w:r>
      <w:r w:rsidR="00AD6113">
        <w:t xml:space="preserve">It was very expensive to buy this house. I stretched my income in order to buy this house. </w:t>
      </w:r>
      <w:r>
        <w:t xml:space="preserve">Government knew that </w:t>
      </w:r>
      <w:r w:rsidR="002367DA">
        <w:t>they</w:t>
      </w:r>
      <w:r>
        <w:t xml:space="preserve"> </w:t>
      </w:r>
      <w:r w:rsidR="002367DA">
        <w:t>were</w:t>
      </w:r>
      <w:r w:rsidR="00AD6113">
        <w:t xml:space="preserve"> going to </w:t>
      </w:r>
      <w:r>
        <w:t>want these changes</w:t>
      </w:r>
      <w:r w:rsidR="00AD6113">
        <w:t xml:space="preserve"> to be made. Now I am being asked to pay for things that I cannot afford to </w:t>
      </w:r>
      <w:r w:rsidR="002367DA">
        <w:t>d</w:t>
      </w:r>
      <w:r w:rsidR="00AD6113">
        <w:t xml:space="preserve">o, </w:t>
      </w:r>
      <w:r>
        <w:t xml:space="preserve">whereas the </w:t>
      </w:r>
      <w:r w:rsidR="00267FD0">
        <w:t>housebuilders</w:t>
      </w:r>
      <w:r w:rsidR="00AD6113">
        <w:t xml:space="preserve"> have taken their profit margin, gone off and paid off their dividends</w:t>
      </w:r>
      <w:r w:rsidR="00425694">
        <w:t>.</w:t>
      </w:r>
      <w:r w:rsidR="00AD6113">
        <w:t>” What would you say to constituents in that specific scenario?</w:t>
      </w:r>
    </w:p>
    <w:p w:rsidR="00205CB1" w:rsidP="00205CB1">
      <w:pPr>
        <w:pStyle w:val="Answer"/>
      </w:pPr>
      <w:sdt>
        <w:sdtPr>
          <w:alias w:val="Witness"/>
          <w:id w:val="61998150"/>
          <w:placeholder>
            <w:docPart w:val="DefaultPlaceholder_-1854013440"/>
          </w:placeholder>
          <w:richText/>
        </w:sdtPr>
        <w:sdtContent>
          <w:r w:rsidRPr="00BA2B37" w:rsidR="00BA2B37">
            <w:rPr>
              <w:b/>
              <w:i/>
            </w:rPr>
            <w:t>Kwasi Kwarteng:</w:t>
          </w:r>
          <w:r w:rsidRPr="00205CB1">
            <w:rPr>
              <w:b/>
            </w:rPr>
            <w:t xml:space="preserve"> </w:t>
          </w:r>
        </w:sdtContent>
      </w:sdt>
      <w:r>
        <w:t xml:space="preserve">You will know </w:t>
      </w:r>
      <w:r w:rsidR="00AD6113">
        <w:t xml:space="preserve">that </w:t>
      </w:r>
      <w:r>
        <w:t xml:space="preserve">we have </w:t>
      </w:r>
      <w:r w:rsidR="00267FD0">
        <w:t>considerable</w:t>
      </w:r>
      <w:r>
        <w:t xml:space="preserve"> support for people to make the transition</w:t>
      </w:r>
      <w:r w:rsidR="00912059">
        <w:t xml:space="preserve">. That </w:t>
      </w:r>
      <w:r w:rsidR="00AD6113">
        <w:t xml:space="preserve">is why I </w:t>
      </w:r>
      <w:r w:rsidR="00BD7822">
        <w:t>refer</w:t>
      </w:r>
      <w:r w:rsidR="00AD6113">
        <w:t xml:space="preserve"> back to the manifesto commitment, </w:t>
      </w:r>
      <w:r w:rsidR="00912059">
        <w:t>which</w:t>
      </w:r>
      <w:r w:rsidR="00AD6113">
        <w:t xml:space="preserve"> I know you did not </w:t>
      </w:r>
      <w:r w:rsidR="00BD7822">
        <w:t>stand</w:t>
      </w:r>
      <w:r w:rsidR="00AD6113">
        <w:t xml:space="preserve"> on, but I and </w:t>
      </w:r>
      <w:r w:rsidR="00BD7822">
        <w:t>the</w:t>
      </w:r>
      <w:r w:rsidR="00AD6113">
        <w:t xml:space="preserve"> Minister did, </w:t>
      </w:r>
      <w:r>
        <w:t>to have £9.2 billion over 10 years to help in the transition</w:t>
      </w:r>
      <w:r w:rsidR="00912059">
        <w:t>, with</w:t>
      </w:r>
      <w:r w:rsidR="00AD6113">
        <w:t xml:space="preserve"> things like the </w:t>
      </w:r>
      <w:r w:rsidR="00912059">
        <w:t>social housing decarbonisation fund</w:t>
      </w:r>
      <w:r w:rsidR="00AD6113">
        <w:t>, where some of it has been well</w:t>
      </w:r>
      <w:r w:rsidR="00912059">
        <w:t xml:space="preserve"> </w:t>
      </w:r>
      <w:r w:rsidR="00BD7822">
        <w:t>distributed</w:t>
      </w:r>
      <w:r w:rsidR="00AD6113">
        <w:t xml:space="preserve"> by local </w:t>
      </w:r>
      <w:r w:rsidR="00634105">
        <w:t>authorities</w:t>
      </w:r>
      <w:r w:rsidR="00AD6113">
        <w:t xml:space="preserve"> so far, and the </w:t>
      </w:r>
      <w:r w:rsidR="00755D0D">
        <w:t>green homes grant</w:t>
      </w:r>
      <w:r w:rsidR="00AD6113">
        <w:t>.</w:t>
      </w:r>
      <w:r w:rsidR="000C7ACD">
        <w:t xml:space="preserve"> There is more to do.</w:t>
      </w:r>
      <w:r w:rsidR="00AD6113">
        <w:t xml:space="preserve"> </w:t>
      </w:r>
      <w:r>
        <w:t xml:space="preserve">We have ECO, the </w:t>
      </w:r>
      <w:r w:rsidR="000C7ACD">
        <w:t>energy company obligation</w:t>
      </w:r>
      <w:r>
        <w:t>, which</w:t>
      </w:r>
      <w:r w:rsidR="00AD6113">
        <w:t xml:space="preserve"> puts the burden on energy companies to make </w:t>
      </w:r>
      <w:r w:rsidR="00BD7822">
        <w:t>energy</w:t>
      </w:r>
      <w:r w:rsidR="00AD6113">
        <w:t xml:space="preserve"> </w:t>
      </w:r>
      <w:r w:rsidR="004C13D7">
        <w:t>efficiency</w:t>
      </w:r>
      <w:r w:rsidR="00AD6113">
        <w:t xml:space="preserve"> </w:t>
      </w:r>
      <w:r w:rsidR="004C13D7">
        <w:t>measures</w:t>
      </w:r>
      <w:r>
        <w:t xml:space="preserve">. We have </w:t>
      </w:r>
      <w:r w:rsidR="00267FD0">
        <w:t>the</w:t>
      </w:r>
      <w:r>
        <w:t xml:space="preserve"> </w:t>
      </w:r>
      <w:r w:rsidR="00692410">
        <w:t>warm homes discount</w:t>
      </w:r>
      <w:r>
        <w:t xml:space="preserve">. There are lots </w:t>
      </w:r>
      <w:r w:rsidR="00AD6113">
        <w:t xml:space="preserve">and lots </w:t>
      </w:r>
      <w:r>
        <w:t xml:space="preserve">of ways </w:t>
      </w:r>
      <w:r w:rsidR="00AD6113">
        <w:t xml:space="preserve">in which </w:t>
      </w:r>
      <w:r>
        <w:t xml:space="preserve">we </w:t>
      </w:r>
      <w:r w:rsidR="00AD6113">
        <w:t xml:space="preserve">are going to </w:t>
      </w:r>
      <w:r>
        <w:t>mitigate those burdens</w:t>
      </w:r>
      <w:r w:rsidR="00AD6113">
        <w:t>, as we should do</w:t>
      </w:r>
      <w:r>
        <w:t>.</w:t>
      </w:r>
    </w:p>
    <w:p w:rsidR="00205CB1" w:rsidP="00205CB1">
      <w:pPr>
        <w:pStyle w:val="Question"/>
      </w:pPr>
      <w:sdt>
        <w:sdtPr>
          <w:alias w:val="Member"/>
          <w:tag w:val="&lt;Member mnisId='4470' dodsId='122026'&gt;"/>
          <w:id w:val="-961577822"/>
          <w:placeholder>
            <w:docPart w:val="DefaultPlaceholder_-1854013440"/>
          </w:placeholder>
          <w:richText/>
        </w:sdtPr>
        <w:sdtContent>
          <w:r w:rsidRPr="00205CB1">
            <w:rPr>
              <w:b/>
            </w:rPr>
            <w:t>Alan Brown:</w:t>
          </w:r>
        </w:sdtContent>
      </w:sdt>
      <w:r>
        <w:t xml:space="preserve"> I will focus on heat pumps</w:t>
      </w:r>
      <w:r w:rsidR="00DA35AB">
        <w:t xml:space="preserve">, and I will direct my questions to the Secretary of State. </w:t>
      </w:r>
      <w:r>
        <w:t xml:space="preserve">I wondered if you could tell me what your understanding </w:t>
      </w:r>
      <w:r w:rsidR="00DA35AB">
        <w:t xml:space="preserve">is </w:t>
      </w:r>
      <w:r>
        <w:t>of the typica</w:t>
      </w:r>
      <w:r w:rsidR="00DA35AB">
        <w:t xml:space="preserve">l </w:t>
      </w:r>
      <w:r>
        <w:t xml:space="preserve">cost of </w:t>
      </w:r>
      <w:r w:rsidR="00DA35AB">
        <w:t xml:space="preserve">installation of </w:t>
      </w:r>
      <w:r>
        <w:t>a heat pump</w:t>
      </w:r>
      <w:r w:rsidR="00DA35AB">
        <w:t xml:space="preserve"> and associated works with that</w:t>
      </w:r>
      <w:r w:rsidR="00054376">
        <w:t>.</w:t>
      </w:r>
    </w:p>
    <w:p w:rsidR="00205CB1" w:rsidP="00DA35AB">
      <w:pPr>
        <w:pStyle w:val="Answer"/>
      </w:pPr>
      <w:sdt>
        <w:sdtPr>
          <w:alias w:val="Witness"/>
          <w:id w:val="-748042775"/>
          <w:placeholder>
            <w:docPart w:val="DefaultPlaceholder_-1854013440"/>
          </w:placeholder>
          <w:richText/>
        </w:sdtPr>
        <w:sdtContent>
          <w:r w:rsidRPr="00BA2B37" w:rsidR="00BA2B37">
            <w:rPr>
              <w:b/>
              <w:i/>
            </w:rPr>
            <w:t>Kwasi Kwarteng:</w:t>
          </w:r>
          <w:r w:rsidRPr="00205CB1">
            <w:rPr>
              <w:b/>
            </w:rPr>
            <w:t xml:space="preserve"> </w:t>
          </w:r>
        </w:sdtContent>
      </w:sdt>
      <w:r>
        <w:t>Today</w:t>
      </w:r>
      <w:r w:rsidRPr="00DA63EA" w:rsidR="00DA35AB">
        <w:t>—</w:t>
      </w:r>
      <w:r>
        <w:t xml:space="preserve">and </w:t>
      </w:r>
      <w:r w:rsidR="008151F9">
        <w:t>Minister</w:t>
      </w:r>
      <w:r>
        <w:t xml:space="preserve"> Pincher </w:t>
      </w:r>
      <w:r w:rsidR="00DA35AB">
        <w:t>referred to this</w:t>
      </w:r>
      <w:r w:rsidRPr="00DA63EA" w:rsidR="00DA35AB">
        <w:t>—</w:t>
      </w:r>
      <w:r w:rsidR="00DA35AB">
        <w:t>the price is something in the region of</w:t>
      </w:r>
      <w:r>
        <w:t xml:space="preserve">, </w:t>
      </w:r>
      <w:r w:rsidR="00DA35AB">
        <w:t xml:space="preserve">or north of, </w:t>
      </w:r>
      <w:r w:rsidR="008151F9">
        <w:t xml:space="preserve">£10,000, </w:t>
      </w:r>
      <w:r>
        <w:t xml:space="preserve">but once we </w:t>
      </w:r>
      <w:r w:rsidR="00922779">
        <w:t xml:space="preserve">give </w:t>
      </w:r>
      <w:r>
        <w:t xml:space="preserve">a clear </w:t>
      </w:r>
      <w:r w:rsidR="00DA35AB">
        <w:t xml:space="preserve">indication to the market </w:t>
      </w:r>
      <w:r>
        <w:t>we will see investment</w:t>
      </w:r>
      <w:r w:rsidR="00DA35AB">
        <w:t>s o</w:t>
      </w:r>
      <w:r>
        <w:t>f capacity</w:t>
      </w:r>
      <w:r w:rsidR="00922779">
        <w:t>,</w:t>
      </w:r>
      <w:r>
        <w:t xml:space="preserve"> and that cost will come down, as it </w:t>
      </w:r>
      <w:r w:rsidR="00DA35AB">
        <w:t xml:space="preserve">is doing with electric </w:t>
      </w:r>
      <w:r w:rsidR="004C13D7">
        <w:t>vehicles</w:t>
      </w:r>
      <w:r w:rsidR="00DA35AB">
        <w:t xml:space="preserve"> and as it has </w:t>
      </w:r>
      <w:r>
        <w:t xml:space="preserve">done in </w:t>
      </w:r>
      <w:r w:rsidR="00267FD0">
        <w:t>terms</w:t>
      </w:r>
      <w:r>
        <w:t xml:space="preserve"> of the price of offshore wind.</w:t>
      </w:r>
      <w:r w:rsidR="00DA35AB">
        <w:t xml:space="preserve"> </w:t>
      </w:r>
      <w:r>
        <w:t xml:space="preserve">I have no </w:t>
      </w:r>
      <w:r w:rsidR="00267FD0">
        <w:t>doubt</w:t>
      </w:r>
      <w:r w:rsidR="00DA35AB">
        <w:t xml:space="preserve"> that</w:t>
      </w:r>
      <w:r w:rsidR="00922779">
        <w:t>,</w:t>
      </w:r>
      <w:r w:rsidR="00DA35AB">
        <w:t xml:space="preserve"> once we give a clear signal to the market</w:t>
      </w:r>
      <w:r w:rsidR="00922779">
        <w:t>,</w:t>
      </w:r>
      <w:r w:rsidR="00DA35AB">
        <w:t xml:space="preserve"> investors will invest sufficiently to reduce that price. We have already seen </w:t>
      </w:r>
      <w:r>
        <w:t>Greg Jackson</w:t>
      </w:r>
      <w:r w:rsidR="00DA35AB">
        <w:t xml:space="preserve">, the CEO of Octopus Energy, say that we could have a </w:t>
      </w:r>
      <w:r>
        <w:t>£5,000</w:t>
      </w:r>
      <w:r w:rsidR="00DA35AB">
        <w:t xml:space="preserve"> cost of a heat pump, which </w:t>
      </w:r>
      <w:r>
        <w:t xml:space="preserve">is almost </w:t>
      </w:r>
      <w:r w:rsidR="00DA35AB">
        <w:t xml:space="preserve">at the same level as the </w:t>
      </w:r>
      <w:r>
        <w:t>cost of a boiler.</w:t>
      </w:r>
      <w:r w:rsidR="00DA35AB">
        <w:t xml:space="preserve"> </w:t>
      </w:r>
      <w:r w:rsidR="00634105">
        <w:t>That</w:t>
      </w:r>
      <w:r w:rsidR="00DA35AB">
        <w:t xml:space="preserve"> process will mean that</w:t>
      </w:r>
      <w:r w:rsidR="00332DD4">
        <w:t>,</w:t>
      </w:r>
      <w:r w:rsidR="00DA35AB">
        <w:t xml:space="preserve"> i</w:t>
      </w:r>
      <w:r>
        <w:t>n a few years</w:t>
      </w:r>
      <w:r w:rsidR="00332DD4">
        <w:t>,</w:t>
      </w:r>
      <w:r>
        <w:t xml:space="preserve"> there will not be such a differentia</w:t>
      </w:r>
      <w:r w:rsidR="00DA35AB">
        <w:t xml:space="preserve">l in </w:t>
      </w:r>
      <w:r>
        <w:t>cost</w:t>
      </w:r>
      <w:r w:rsidR="00DA35AB">
        <w:t xml:space="preserve">, but clearly that has to happen if we are going to see the </w:t>
      </w:r>
      <w:r w:rsidR="00332DD4">
        <w:t>uptake</w:t>
      </w:r>
      <w:r w:rsidR="00DA35AB">
        <w:t xml:space="preserve"> that we would like to see</w:t>
      </w:r>
      <w:r>
        <w:t>.</w:t>
      </w:r>
    </w:p>
    <w:p w:rsidR="00205CB1" w:rsidP="00205CB1">
      <w:pPr>
        <w:pStyle w:val="Question"/>
      </w:pPr>
      <w:sdt>
        <w:sdtPr>
          <w:alias w:val="Member"/>
          <w:tag w:val="&lt;Member mnisId='4470' dodsId='122026'&gt;"/>
          <w:id w:val="481895012"/>
          <w:placeholder>
            <w:docPart w:val="DefaultPlaceholder_-1854013440"/>
          </w:placeholder>
          <w:richText/>
        </w:sdtPr>
        <w:sdtContent>
          <w:r w:rsidRPr="00205CB1">
            <w:rPr>
              <w:b/>
            </w:rPr>
            <w:t>Alan Brown:</w:t>
          </w:r>
        </w:sdtContent>
      </w:sdt>
      <w:r>
        <w:t xml:space="preserve"> So you think the cost will actually halve</w:t>
      </w:r>
      <w:r w:rsidR="00332DD4">
        <w:t>.</w:t>
      </w:r>
    </w:p>
    <w:p w:rsidR="00205CB1" w:rsidP="00205CB1">
      <w:pPr>
        <w:pStyle w:val="Answer"/>
      </w:pPr>
      <w:sdt>
        <w:sdtPr>
          <w:alias w:val="Witness"/>
          <w:id w:val="-702172893"/>
          <w:placeholder>
            <w:docPart w:val="DefaultPlaceholder_-1854013440"/>
          </w:placeholder>
          <w:richText/>
        </w:sdtPr>
        <w:sdtContent>
          <w:r w:rsidRPr="00BA2B37" w:rsidR="00BA2B37">
            <w:rPr>
              <w:b/>
              <w:i/>
            </w:rPr>
            <w:t>Kwasi Kwarteng:</w:t>
          </w:r>
          <w:r w:rsidRPr="00205CB1">
            <w:rPr>
              <w:b/>
            </w:rPr>
            <w:t xml:space="preserve"> </w:t>
          </w:r>
        </w:sdtContent>
      </w:sdt>
      <w:r>
        <w:t>I was simply quoting an operator in the energy space</w:t>
      </w:r>
      <w:r w:rsidR="005D3663">
        <w:t>,</w:t>
      </w:r>
      <w:r>
        <w:t xml:space="preserve"> w</w:t>
      </w:r>
      <w:r w:rsidR="00DA35AB">
        <w:t>h</w:t>
      </w:r>
      <w:r>
        <w:t>o</w:t>
      </w:r>
      <w:r w:rsidR="005D3663">
        <w:t>m</w:t>
      </w:r>
      <w:r>
        <w:t xml:space="preserve"> I speak to regularly</w:t>
      </w:r>
      <w:r w:rsidR="005D3663">
        <w:t>,</w:t>
      </w:r>
      <w:r w:rsidR="00DA35AB">
        <w:t xml:space="preserve"> </w:t>
      </w:r>
      <w:r>
        <w:t xml:space="preserve">who has been good enough to say that publicly. </w:t>
      </w:r>
      <w:r w:rsidR="00DA35AB">
        <w:t xml:space="preserve">I am not saying </w:t>
      </w:r>
      <w:r w:rsidR="004C13D7">
        <w:t>whether</w:t>
      </w:r>
      <w:r w:rsidR="00DA35AB">
        <w:t xml:space="preserve"> it is going </w:t>
      </w:r>
      <w:r w:rsidR="004C13D7">
        <w:t>to</w:t>
      </w:r>
      <w:r w:rsidR="00DA35AB">
        <w:t xml:space="preserve"> happen</w:t>
      </w:r>
      <w:r w:rsidR="005D3663">
        <w:t>;</w:t>
      </w:r>
      <w:r w:rsidR="00DA35AB">
        <w:t xml:space="preserve"> I am saying that a</w:t>
      </w:r>
      <w:r>
        <w:t xml:space="preserve">ctual operators </w:t>
      </w:r>
      <w:r w:rsidR="00DA35AB">
        <w:t xml:space="preserve">and investors in the market today </w:t>
      </w:r>
      <w:r>
        <w:t xml:space="preserve">can see a world </w:t>
      </w:r>
      <w:r w:rsidR="00DA35AB">
        <w:t xml:space="preserve">in which </w:t>
      </w:r>
      <w:r>
        <w:t>it does halve.</w:t>
      </w:r>
      <w:r w:rsidR="00DA35AB">
        <w:t xml:space="preserve"> I a</w:t>
      </w:r>
      <w:r w:rsidR="00634105">
        <w:t>m</w:t>
      </w:r>
      <w:r w:rsidR="00DA35AB">
        <w:t xml:space="preserve"> simply reporting what they have suggested publicly.</w:t>
      </w:r>
    </w:p>
    <w:p w:rsidR="00205CB1" w:rsidP="00205CB1">
      <w:pPr>
        <w:pStyle w:val="Question"/>
      </w:pPr>
      <w:sdt>
        <w:sdtPr>
          <w:alias w:val="Member"/>
          <w:tag w:val="&lt;Member mnisId='4470' dodsId='122026'&gt;"/>
          <w:id w:val="-533112149"/>
          <w:placeholder>
            <w:docPart w:val="DefaultPlaceholder_-1854013440"/>
          </w:placeholder>
          <w:richText/>
        </w:sdtPr>
        <w:sdtContent>
          <w:r w:rsidRPr="00205CB1">
            <w:rPr>
              <w:b/>
            </w:rPr>
            <w:t>Alan Brown:</w:t>
          </w:r>
        </w:sdtContent>
      </w:sdt>
      <w:r>
        <w:t xml:space="preserve"> </w:t>
      </w:r>
      <w:r w:rsidR="005D3663">
        <w:t xml:space="preserve">The </w:t>
      </w:r>
      <w:r>
        <w:t>Government</w:t>
      </w:r>
      <w:r w:rsidR="005D3663">
        <w:t>, in the</w:t>
      </w:r>
      <w:r w:rsidR="00DA35AB">
        <w:t xml:space="preserve"> 10</w:t>
      </w:r>
      <w:r w:rsidR="005D3663">
        <w:t>-</w:t>
      </w:r>
      <w:r w:rsidR="00DA35AB">
        <w:t>point plan</w:t>
      </w:r>
      <w:r w:rsidR="005D3663">
        <w:t>—and it</w:t>
      </w:r>
      <w:r w:rsidR="00DA35AB">
        <w:t xml:space="preserve"> has been reiterate</w:t>
      </w:r>
      <w:r w:rsidR="005D3663">
        <w:t xml:space="preserve">d—have </w:t>
      </w:r>
      <w:r w:rsidR="00DA35AB">
        <w:t xml:space="preserve">a </w:t>
      </w:r>
      <w:r>
        <w:t xml:space="preserve">target </w:t>
      </w:r>
      <w:r w:rsidR="00DA35AB">
        <w:t xml:space="preserve">of </w:t>
      </w:r>
      <w:r>
        <w:t>600,000 heat</w:t>
      </w:r>
      <w:r w:rsidR="00DA35AB">
        <w:t xml:space="preserve"> pump installations </w:t>
      </w:r>
      <w:r>
        <w:t xml:space="preserve">by 2028. How many heat pumps are installed annually at the moment, and what is your plan to increase </w:t>
      </w:r>
      <w:r w:rsidR="00DA35AB">
        <w:t xml:space="preserve">that number to </w:t>
      </w:r>
      <w:r>
        <w:t>reach the 600,000 target</w:t>
      </w:r>
      <w:r w:rsidR="00DA35AB">
        <w:t>? Effectively nothing will change this year, so that is going to have to be delivered over a six</w:t>
      </w:r>
      <w:r w:rsidR="00261921">
        <w:t>-</w:t>
      </w:r>
      <w:r w:rsidR="00DA35AB">
        <w:t>year period.</w:t>
      </w:r>
    </w:p>
    <w:p w:rsidR="00205CB1" w:rsidP="00205CB1">
      <w:pPr>
        <w:pStyle w:val="Answer"/>
      </w:pPr>
      <w:sdt>
        <w:sdtPr>
          <w:alias w:val="Witness"/>
          <w:id w:val="-1413772865"/>
          <w:placeholder>
            <w:docPart w:val="DefaultPlaceholder_-1854013440"/>
          </w:placeholder>
          <w:richText/>
        </w:sdtPr>
        <w:sdtContent>
          <w:r w:rsidRPr="00BA2B37" w:rsidR="00BA2B37">
            <w:rPr>
              <w:b/>
              <w:i/>
            </w:rPr>
            <w:t>Kwasi Kwarteng:</w:t>
          </w:r>
          <w:r w:rsidRPr="00205CB1">
            <w:rPr>
              <w:b/>
            </w:rPr>
            <w:t xml:space="preserve"> </w:t>
          </w:r>
        </w:sdtContent>
      </w:sdt>
      <w:r>
        <w:t xml:space="preserve">It will </w:t>
      </w:r>
      <w:r w:rsidR="00DA35AB">
        <w:t>have to be delivered.</w:t>
      </w:r>
    </w:p>
    <w:p w:rsidR="00205CB1" w:rsidP="00205CB1">
      <w:pPr>
        <w:pStyle w:val="Question"/>
      </w:pPr>
      <w:sdt>
        <w:sdtPr>
          <w:alias w:val="Member"/>
          <w:tag w:val="&lt;Member mnisId='4470' dodsId='122026'&gt;"/>
          <w:id w:val="1155271320"/>
          <w:placeholder>
            <w:docPart w:val="DefaultPlaceholder_-1854013440"/>
          </w:placeholder>
          <w:richText/>
        </w:sdtPr>
        <w:sdtContent>
          <w:r w:rsidRPr="00205CB1">
            <w:rPr>
              <w:b/>
            </w:rPr>
            <w:t>Alan Brown:</w:t>
          </w:r>
        </w:sdtContent>
      </w:sdt>
      <w:r w:rsidR="00270669">
        <w:t xml:space="preserve"> How will that happen? What are</w:t>
      </w:r>
      <w:r w:rsidR="00DA35AB">
        <w:t xml:space="preserve"> the </w:t>
      </w:r>
      <w:r>
        <w:t xml:space="preserve">Government </w:t>
      </w:r>
      <w:r w:rsidR="00270669">
        <w:t xml:space="preserve">going to </w:t>
      </w:r>
      <w:r>
        <w:t xml:space="preserve">put in place to </w:t>
      </w:r>
      <w:r w:rsidR="00270669">
        <w:t>have a ramp-up?</w:t>
      </w:r>
    </w:p>
    <w:p w:rsidR="00205CB1" w:rsidP="00205CB1">
      <w:pPr>
        <w:pStyle w:val="Answer"/>
      </w:pPr>
      <w:sdt>
        <w:sdtPr>
          <w:alias w:val="Witness"/>
          <w:id w:val="-2058073271"/>
          <w:placeholder>
            <w:docPart w:val="DefaultPlaceholder_-1854013440"/>
          </w:placeholder>
          <w:richText/>
        </w:sdtPr>
        <w:sdtContent>
          <w:r w:rsidRPr="00BA2B37" w:rsidR="00BA2B37">
            <w:rPr>
              <w:b/>
              <w:i/>
            </w:rPr>
            <w:t>Kwasi Kwarteng:</w:t>
          </w:r>
          <w:r w:rsidRPr="00205CB1">
            <w:rPr>
              <w:b/>
            </w:rPr>
            <w:t xml:space="preserve"> </w:t>
          </w:r>
        </w:sdtContent>
      </w:sdt>
      <w:r>
        <w:t xml:space="preserve">One start is the publication of the </w:t>
      </w:r>
      <w:r w:rsidR="00BA4703">
        <w:t>heat and buildings strategy</w:t>
      </w:r>
      <w:r>
        <w:t>.</w:t>
      </w:r>
      <w:r w:rsidR="00DA35AB">
        <w:t xml:space="preserve"> That will give a very clear indication to the market of our direction in this.</w:t>
      </w:r>
    </w:p>
    <w:p w:rsidR="00205CB1" w:rsidP="00205CB1">
      <w:pPr>
        <w:pStyle w:val="Question"/>
      </w:pPr>
      <w:sdt>
        <w:sdtPr>
          <w:alias w:val="Member"/>
          <w:tag w:val="&lt;Member mnisId='4470' dodsId='122026'&gt;"/>
          <w:id w:val="539786670"/>
          <w:placeholder>
            <w:docPart w:val="DefaultPlaceholder_-1854013440"/>
          </w:placeholder>
          <w:richText/>
        </w:sdtPr>
        <w:sdtContent>
          <w:r w:rsidRPr="00205CB1">
            <w:rPr>
              <w:b/>
            </w:rPr>
            <w:t>Alan Brown:</w:t>
          </w:r>
        </w:sdtContent>
      </w:sdt>
      <w:r>
        <w:t xml:space="preserve"> </w:t>
      </w:r>
      <w:r w:rsidR="00F04605">
        <w:t xml:space="preserve">Will there be a staged pathway, even? </w:t>
      </w:r>
      <w:r>
        <w:t xml:space="preserve">Sorry, can you just tell us how many heat pumps are installed </w:t>
      </w:r>
      <w:r w:rsidR="00F04605">
        <w:t xml:space="preserve">annually </w:t>
      </w:r>
      <w:r>
        <w:t xml:space="preserve">at the </w:t>
      </w:r>
      <w:r w:rsidR="00267FD0">
        <w:t>moment</w:t>
      </w:r>
      <w:r w:rsidR="00F04605">
        <w:t>, compared to what that 600,000 target is?</w:t>
      </w:r>
    </w:p>
    <w:p w:rsidR="00205CB1" w:rsidP="00205CB1">
      <w:pPr>
        <w:pStyle w:val="Answer"/>
      </w:pPr>
      <w:sdt>
        <w:sdtPr>
          <w:alias w:val="Witness"/>
          <w:id w:val="-1794518650"/>
          <w:placeholder>
            <w:docPart w:val="DefaultPlaceholder_-1854013440"/>
          </w:placeholder>
          <w:richText/>
        </w:sdtPr>
        <w:sdtContent>
          <w:r w:rsidRPr="00BA2B37" w:rsidR="00BA2B37">
            <w:rPr>
              <w:b/>
              <w:i/>
            </w:rPr>
            <w:t>Kwasi Kwarteng:</w:t>
          </w:r>
          <w:r w:rsidRPr="00205CB1">
            <w:rPr>
              <w:b/>
            </w:rPr>
            <w:t xml:space="preserve"> </w:t>
          </w:r>
        </w:sdtContent>
      </w:sdt>
      <w:r>
        <w:t>Off the top of my head</w:t>
      </w:r>
      <w:r w:rsidR="00BB2680">
        <w:t>,</w:t>
      </w:r>
      <w:r>
        <w:t xml:space="preserve"> it is about 20,000, so there is clearly a</w:t>
      </w:r>
      <w:r w:rsidR="00F04605">
        <w:t xml:space="preserve"> massive ramp-up that we need.</w:t>
      </w:r>
      <w:r>
        <w:t xml:space="preserve"> Given the </w:t>
      </w:r>
      <w:r w:rsidR="004C13D7">
        <w:t>incentives</w:t>
      </w:r>
      <w:r w:rsidR="00F04605">
        <w:t xml:space="preserve"> and the </w:t>
      </w:r>
      <w:r>
        <w:t xml:space="preserve">direction </w:t>
      </w:r>
      <w:r w:rsidR="00F04605">
        <w:t xml:space="preserve">that </w:t>
      </w:r>
      <w:r>
        <w:t>we are showing</w:t>
      </w:r>
      <w:r w:rsidR="00F04605">
        <w:t>, that is not unattainable in six years</w:t>
      </w:r>
      <w:r>
        <w:t xml:space="preserve">. </w:t>
      </w:r>
      <w:r w:rsidR="00F04605">
        <w:t>If you look at EVs, where were they six years ago?</w:t>
      </w:r>
    </w:p>
    <w:p w:rsidR="00205CB1" w:rsidP="00205CB1">
      <w:pPr>
        <w:pStyle w:val="Question"/>
      </w:pPr>
      <w:sdt>
        <w:sdtPr>
          <w:alias w:val="Member"/>
          <w:tag w:val="&lt;Member mnisId='4470' dodsId='122026'&gt;"/>
          <w:id w:val="-610742885"/>
          <w:placeholder>
            <w:docPart w:val="DefaultPlaceholder_-1854013440"/>
          </w:placeholder>
          <w:richText/>
        </w:sdtPr>
        <w:sdtContent>
          <w:r w:rsidRPr="00205CB1">
            <w:rPr>
              <w:b/>
            </w:rPr>
            <w:t>Alan Brown:</w:t>
          </w:r>
        </w:sdtContent>
      </w:sdt>
      <w:r>
        <w:t xml:space="preserve"> </w:t>
      </w:r>
      <w:r w:rsidR="00F04605">
        <w:t xml:space="preserve">So you think you </w:t>
      </w:r>
      <w:r>
        <w:t>set a target</w:t>
      </w:r>
      <w:r w:rsidR="00F04605">
        <w:t xml:space="preserve"> and everything will </w:t>
      </w:r>
      <w:r w:rsidR="00BB2680">
        <w:t>be</w:t>
      </w:r>
      <w:r w:rsidR="00F04605">
        <w:t xml:space="preserve"> okay</w:t>
      </w:r>
      <w:r w:rsidR="00BB2680">
        <w:t>.</w:t>
      </w:r>
      <w:r w:rsidR="00F04605">
        <w:t xml:space="preserve"> The </w:t>
      </w:r>
      <w:r>
        <w:t xml:space="preserve">number of installs at the moment </w:t>
      </w:r>
      <w:r w:rsidR="00BB2680">
        <w:t>is</w:t>
      </w:r>
      <w:r>
        <w:t xml:space="preserve"> not increasing, so surely the Government </w:t>
      </w:r>
      <w:r w:rsidR="00BB2680">
        <w:t>are</w:t>
      </w:r>
      <w:r>
        <w:t xml:space="preserve"> </w:t>
      </w:r>
      <w:r w:rsidR="00F04605">
        <w:t xml:space="preserve">going to have to </w:t>
      </w:r>
      <w:r>
        <w:t>do more.</w:t>
      </w:r>
    </w:p>
    <w:p w:rsidR="00205CB1" w:rsidP="00205CB1">
      <w:pPr>
        <w:pStyle w:val="Answer"/>
      </w:pPr>
      <w:sdt>
        <w:sdtPr>
          <w:alias w:val="Witness"/>
          <w:id w:val="333576971"/>
          <w:placeholder>
            <w:docPart w:val="DefaultPlaceholder_-1854013440"/>
          </w:placeholder>
          <w:richText/>
        </w:sdtPr>
        <w:sdtContent>
          <w:r w:rsidRPr="00BA2B37" w:rsidR="00BA2B37">
            <w:rPr>
              <w:b/>
              <w:i/>
            </w:rPr>
            <w:t>Kwasi Kwarteng:</w:t>
          </w:r>
          <w:r w:rsidRPr="00205CB1">
            <w:rPr>
              <w:b/>
            </w:rPr>
            <w:t xml:space="preserve"> </w:t>
          </w:r>
        </w:sdtContent>
      </w:sdt>
      <w:r w:rsidR="00F04605">
        <w:t>Setting a target does help</w:t>
      </w:r>
      <w:r w:rsidR="00DD48BB">
        <w:t>;</w:t>
      </w:r>
      <w:r w:rsidR="00F04605">
        <w:t xml:space="preserve"> </w:t>
      </w:r>
      <w:r w:rsidR="00DD48BB">
        <w:t xml:space="preserve">it </w:t>
      </w:r>
      <w:r w:rsidR="00F04605">
        <w:t>does not go the full way. We have seen this many times. I have mentioned offshore wi</w:t>
      </w:r>
      <w:r w:rsidR="004C13D7">
        <w:t>n</w:t>
      </w:r>
      <w:r w:rsidR="00F04605">
        <w:t xml:space="preserve">d, which you are very familiar with. That </w:t>
      </w:r>
      <w:r>
        <w:t>was a target</w:t>
      </w:r>
      <w:r w:rsidR="00F04605">
        <w:t>. W</w:t>
      </w:r>
      <w:r>
        <w:t xml:space="preserve">e </w:t>
      </w:r>
      <w:r w:rsidR="00267FD0">
        <w:t>incentivised</w:t>
      </w:r>
      <w:r>
        <w:t xml:space="preserve"> investment. </w:t>
      </w:r>
      <w:r w:rsidR="00F04605">
        <w:t xml:space="preserve">We are going to have to look at doing that. As I have said before, </w:t>
      </w:r>
      <w:r>
        <w:t xml:space="preserve">I am looking forward to the publication of the </w:t>
      </w:r>
      <w:r w:rsidR="00BA4703">
        <w:t>heat and buildings strategy</w:t>
      </w:r>
      <w:r w:rsidR="00F04605">
        <w:t>, where a lot of these questions will be answered</w:t>
      </w:r>
      <w:r>
        <w:t xml:space="preserve">. </w:t>
      </w:r>
      <w:r w:rsidR="00F04605">
        <w:t xml:space="preserve">You are then going to ask me when that is going to come out, but </w:t>
      </w:r>
      <w:r>
        <w:t>I am hopeful it will come out soon.</w:t>
      </w:r>
      <w:r w:rsidR="00F04605">
        <w:t xml:space="preserve"> As your Chair, Mr Jones, knows, I am very keen to see it published.</w:t>
      </w:r>
      <w:r w:rsidR="00BA200E">
        <w:t xml:space="preserve"> </w:t>
      </w:r>
    </w:p>
    <w:p w:rsidR="00205CB1" w:rsidP="00205CB1">
      <w:pPr>
        <w:pStyle w:val="Answer"/>
      </w:pPr>
      <w:sdt>
        <w:sdtPr>
          <w:alias w:val="Witness"/>
          <w:id w:val="1391231548"/>
          <w:placeholder>
            <w:docPart w:val="DefaultPlaceholder_-1854013440"/>
          </w:placeholder>
          <w:richText/>
        </w:sdtPr>
        <w:sdtContent>
          <w:r w:rsidRPr="00BA2B37" w:rsidR="00BA2B37">
            <w:rPr>
              <w:b/>
              <w:i/>
            </w:rPr>
            <w:t>Christopher Pincher:</w:t>
          </w:r>
          <w:r w:rsidRPr="00205CB1">
            <w:rPr>
              <w:b/>
            </w:rPr>
            <w:t xml:space="preserve"> </w:t>
          </w:r>
        </w:sdtContent>
      </w:sdt>
      <w:r w:rsidR="00F04605">
        <w:t xml:space="preserve">In response to Mr Brown’s question, </w:t>
      </w:r>
      <w:r>
        <w:t xml:space="preserve">it </w:t>
      </w:r>
      <w:r w:rsidR="00BA200E">
        <w:t xml:space="preserve">is </w:t>
      </w:r>
      <w:r>
        <w:t xml:space="preserve">worth saying that the fact </w:t>
      </w:r>
      <w:r w:rsidR="00BA200E">
        <w:t xml:space="preserve">that </w:t>
      </w:r>
      <w:r>
        <w:t xml:space="preserve">we are introducing the </w:t>
      </w:r>
      <w:r w:rsidR="0039406E">
        <w:t>future homes standard</w:t>
      </w:r>
      <w:r w:rsidR="00F04605">
        <w:t xml:space="preserve"> in 2025</w:t>
      </w:r>
      <w:r w:rsidR="00BA200E">
        <w:t>,</w:t>
      </w:r>
      <w:r w:rsidR="00F04605">
        <w:t xml:space="preserve"> and </w:t>
      </w:r>
      <w:r w:rsidR="00BA200E">
        <w:t xml:space="preserve">that </w:t>
      </w:r>
      <w:r w:rsidR="00F04605">
        <w:t xml:space="preserve">we have made it clear to industry that we are doing it </w:t>
      </w:r>
      <w:r w:rsidR="00BA200E">
        <w:t xml:space="preserve">then </w:t>
      </w:r>
      <w:r w:rsidR="00F04605">
        <w:t>and will legislate for it in 2024</w:t>
      </w:r>
      <w:r w:rsidR="00BA200E">
        <w:t>,</w:t>
      </w:r>
      <w:r w:rsidR="00F04605">
        <w:t xml:space="preserve"> is exactly the target that he is looking for, to get industry</w:t>
      </w:r>
      <w:r w:rsidR="00BA200E">
        <w:t>,</w:t>
      </w:r>
      <w:r w:rsidR="00F04605">
        <w:t xml:space="preserve"> across </w:t>
      </w:r>
      <w:r>
        <w:t>the supply chain</w:t>
      </w:r>
      <w:r w:rsidR="00F04605">
        <w:t xml:space="preserve">, as the Secretary of State refers to, to </w:t>
      </w:r>
      <w:r>
        <w:t>get itself ready to meet those requirements</w:t>
      </w:r>
      <w:r w:rsidR="00BA200E">
        <w:t>.</w:t>
      </w:r>
      <w:r w:rsidR="00F04605">
        <w:t xml:space="preserve"> </w:t>
      </w:r>
      <w:r>
        <w:t xml:space="preserve">We have </w:t>
      </w:r>
      <w:r w:rsidR="00267FD0">
        <w:t>effectivity</w:t>
      </w:r>
      <w:r>
        <w:t xml:space="preserve"> set the target </w:t>
      </w:r>
      <w:r w:rsidR="00F04605">
        <w:t xml:space="preserve">in our commitment to legislate in 2024 </w:t>
      </w:r>
      <w:r>
        <w:t xml:space="preserve">for a 75% uplift in carbon </w:t>
      </w:r>
      <w:r w:rsidR="00267FD0">
        <w:t>efficiency</w:t>
      </w:r>
      <w:r>
        <w:t xml:space="preserve"> by 2025.</w:t>
      </w:r>
    </w:p>
    <w:p w:rsidR="00205CB1" w:rsidP="00205CB1">
      <w:pPr>
        <w:pStyle w:val="Answer"/>
      </w:pPr>
      <w:sdt>
        <w:sdtPr>
          <w:alias w:val="Witness"/>
          <w:id w:val="-339008116"/>
          <w:placeholder>
            <w:docPart w:val="DefaultPlaceholder_-1854013440"/>
          </w:placeholder>
          <w:richText/>
        </w:sdtPr>
        <w:sdtContent>
          <w:r w:rsidRPr="00BA2B37" w:rsidR="00BA2B37">
            <w:rPr>
              <w:b/>
              <w:i/>
            </w:rPr>
            <w:t>Kwasi Kwarteng:</w:t>
          </w:r>
          <w:r w:rsidRPr="00205CB1">
            <w:rPr>
              <w:b/>
            </w:rPr>
            <w:t xml:space="preserve"> </w:t>
          </w:r>
        </w:sdtContent>
      </w:sdt>
      <w:r w:rsidR="00066D40">
        <w:t xml:space="preserve">What the </w:t>
      </w:r>
      <w:r w:rsidR="001A5EB4">
        <w:t xml:space="preserve">Housing </w:t>
      </w:r>
      <w:r w:rsidR="00066D40">
        <w:t xml:space="preserve">Minister said is a very fair point. </w:t>
      </w:r>
      <w:r>
        <w:t xml:space="preserve">We have the </w:t>
      </w:r>
      <w:r w:rsidR="0039406E">
        <w:t>future homes standard</w:t>
      </w:r>
      <w:r>
        <w:t xml:space="preserve"> and we have </w:t>
      </w:r>
      <w:r w:rsidR="00066D40">
        <w:t xml:space="preserve">clear </w:t>
      </w:r>
      <w:r>
        <w:t>targets in that</w:t>
      </w:r>
      <w:r w:rsidR="00066D40">
        <w:t>, which will be read across by the industry in terms of the demand that we want to see</w:t>
      </w:r>
      <w:r>
        <w:t>.</w:t>
      </w:r>
    </w:p>
    <w:p w:rsidR="00205CB1" w:rsidP="00205CB1">
      <w:pPr>
        <w:pStyle w:val="Question"/>
      </w:pPr>
      <w:sdt>
        <w:sdtPr>
          <w:alias w:val="Member"/>
          <w:tag w:val="&lt;Member mnisId='4470' dodsId='122026'&gt;"/>
          <w:id w:val="-1377925061"/>
          <w:placeholder>
            <w:docPart w:val="DefaultPlaceholder_-1854013440"/>
          </w:placeholder>
          <w:richText/>
        </w:sdtPr>
        <w:sdtContent>
          <w:r w:rsidRPr="00205CB1">
            <w:rPr>
              <w:b/>
            </w:rPr>
            <w:t>Alan Brown:</w:t>
          </w:r>
        </w:sdtContent>
      </w:sdt>
      <w:r>
        <w:t xml:space="preserve"> </w:t>
      </w:r>
      <w:r w:rsidR="0067376F">
        <w:t>As a</w:t>
      </w:r>
      <w:r>
        <w:t xml:space="preserve"> compar</w:t>
      </w:r>
      <w:r w:rsidR="0067376F">
        <w:t>ison</w:t>
      </w:r>
      <w:r w:rsidR="00066D40">
        <w:t xml:space="preserve">, at the moment something like </w:t>
      </w:r>
      <w:r>
        <w:t xml:space="preserve">1.7 million gas boilers </w:t>
      </w:r>
      <w:r w:rsidR="0067376F">
        <w:t xml:space="preserve">are </w:t>
      </w:r>
      <w:r>
        <w:t>installed</w:t>
      </w:r>
      <w:r w:rsidR="00066D40">
        <w:t xml:space="preserve"> every year in the UK. </w:t>
      </w:r>
      <w:r w:rsidR="008867F1">
        <w:t>The</w:t>
      </w:r>
      <w:r w:rsidR="00066D40">
        <w:t xml:space="preserve"> </w:t>
      </w:r>
      <w:r w:rsidR="0039406E">
        <w:t>future homes standard</w:t>
      </w:r>
      <w:r w:rsidR="00066D40">
        <w:t xml:space="preserve"> eliminates some of that 1.7 million, </w:t>
      </w:r>
      <w:r>
        <w:t xml:space="preserve">but </w:t>
      </w:r>
      <w:r w:rsidR="00267FD0">
        <w:t>how</w:t>
      </w:r>
      <w:r>
        <w:t xml:space="preserve"> many gas boilers are still installed in existing homes per year </w:t>
      </w:r>
      <w:r w:rsidR="00066D40">
        <w:t xml:space="preserve">out of that 1.7 million </w:t>
      </w:r>
      <w:r w:rsidR="00267FD0">
        <w:t>that</w:t>
      </w:r>
      <w:r>
        <w:t xml:space="preserve"> </w:t>
      </w:r>
      <w:r w:rsidR="00066D40">
        <w:t xml:space="preserve">would </w:t>
      </w:r>
      <w:r>
        <w:t>need to be replaced</w:t>
      </w:r>
      <w:r w:rsidR="00066D40">
        <w:t xml:space="preserve"> with some low-carbon technology?</w:t>
      </w:r>
    </w:p>
    <w:p w:rsidR="00C63D3B" w:rsidP="00205CB1">
      <w:pPr>
        <w:pStyle w:val="Answer"/>
      </w:pPr>
      <w:sdt>
        <w:sdtPr>
          <w:alias w:val="Witness"/>
          <w:id w:val="136776122"/>
          <w:placeholder>
            <w:docPart w:val="DefaultPlaceholder_-1854013440"/>
          </w:placeholder>
          <w:richText/>
        </w:sdtPr>
        <w:sdtContent>
          <w:r w:rsidRPr="00BA2B37" w:rsidR="00BA2B37">
            <w:rPr>
              <w:b/>
              <w:i/>
            </w:rPr>
            <w:t>Kwasi Kwarteng:</w:t>
          </w:r>
          <w:r w:rsidRPr="00205CB1" w:rsidR="00205CB1">
            <w:rPr>
              <w:b/>
            </w:rPr>
            <w:t xml:space="preserve"> </w:t>
          </w:r>
        </w:sdtContent>
      </w:sdt>
      <w:r w:rsidR="00205CB1">
        <w:t xml:space="preserve">We understand the nature </w:t>
      </w:r>
      <w:r w:rsidR="0020789D">
        <w:t>and</w:t>
      </w:r>
      <w:r w:rsidR="00205CB1">
        <w:t xml:space="preserve"> the scale of the problem. </w:t>
      </w:r>
      <w:r w:rsidR="00252A87">
        <w:t>As I would always say, and I have always said since I was Energy Minister, t</w:t>
      </w:r>
      <w:r w:rsidR="00205CB1">
        <w:t xml:space="preserve">here is no silver bullet. Heat pumps are not going to </w:t>
      </w:r>
      <w:r w:rsidR="00205CB1">
        <w:t xml:space="preserve">provide 100% of the answer. </w:t>
      </w:r>
      <w:r w:rsidR="00252A87">
        <w:t>Heat pumps are part of the solution. There is a lot more work that I am trying to pu</w:t>
      </w:r>
      <w:r w:rsidR="001B160C">
        <w:t>s</w:t>
      </w:r>
      <w:r w:rsidR="00252A87">
        <w:t>h forward in terms of heat networks and h</w:t>
      </w:r>
      <w:r w:rsidR="00205CB1">
        <w:t>ow we can use them. Of course, there are trials as of today</w:t>
      </w:r>
      <w:r w:rsidRPr="00DA63EA" w:rsidR="00252A87">
        <w:t>—</w:t>
      </w:r>
      <w:r w:rsidR="00252A87">
        <w:t>I am not talking about the future</w:t>
      </w:r>
      <w:r w:rsidRPr="00DA63EA" w:rsidR="00252A87">
        <w:t>—</w:t>
      </w:r>
      <w:r w:rsidR="00205CB1">
        <w:t>about how</w:t>
      </w:r>
      <w:r w:rsidR="00252A87">
        <w:t xml:space="preserve"> </w:t>
      </w:r>
      <w:r w:rsidR="00205CB1">
        <w:t xml:space="preserve">we </w:t>
      </w:r>
      <w:r w:rsidR="00267FD0">
        <w:t>can use</w:t>
      </w:r>
      <w:r>
        <w:t xml:space="preserve"> hydrogen in a gas distribution system</w:t>
      </w:r>
      <w:r w:rsidR="00252A87">
        <w:t xml:space="preserve">, which of course is a decarbonised source of hearing. </w:t>
      </w:r>
      <w:r>
        <w:t xml:space="preserve">If that can take off </w:t>
      </w:r>
      <w:r w:rsidR="00252A87">
        <w:t xml:space="preserve">and work </w:t>
      </w:r>
      <w:r>
        <w:t xml:space="preserve">through </w:t>
      </w:r>
      <w:r w:rsidR="00252A87">
        <w:t>hydrogen in the gas system</w:t>
      </w:r>
      <w:r w:rsidR="00A5751E">
        <w:t>,</w:t>
      </w:r>
      <w:r w:rsidR="00252A87">
        <w:t xml:space="preserve"> and </w:t>
      </w:r>
      <w:r w:rsidR="00A5751E">
        <w:t xml:space="preserve">through </w:t>
      </w:r>
      <w:r>
        <w:t xml:space="preserve">heat networks </w:t>
      </w:r>
      <w:r w:rsidR="00252A87">
        <w:t>and heat pumps</w:t>
      </w:r>
      <w:r w:rsidR="00A5751E">
        <w:t>,</w:t>
      </w:r>
      <w:r w:rsidR="00252A87">
        <w:t xml:space="preserve"> </w:t>
      </w:r>
      <w:r>
        <w:t xml:space="preserve">we can get to a much </w:t>
      </w:r>
      <w:r w:rsidR="00252A87">
        <w:t>more decarbonised world.</w:t>
      </w:r>
    </w:p>
    <w:p w:rsidR="00205CB1" w:rsidP="00C63D3B">
      <w:pPr>
        <w:pStyle w:val="Question"/>
      </w:pPr>
      <w:sdt>
        <w:sdtPr>
          <w:alias w:val="Member"/>
          <w:tag w:val="&lt;Member mnisId='4470' dodsId='122026'&gt;"/>
          <w:id w:val="-743483956"/>
          <w:placeholder>
            <w:docPart w:val="DefaultPlaceholder_-1854013440"/>
          </w:placeholder>
          <w:richText/>
        </w:sdtPr>
        <w:sdtContent>
          <w:r w:rsidRPr="00C63D3B" w:rsidR="00C63D3B">
            <w:rPr>
              <w:b/>
            </w:rPr>
            <w:t>Alan Brown:</w:t>
          </w:r>
        </w:sdtContent>
      </w:sdt>
      <w:r w:rsidR="00C63D3B">
        <w:t xml:space="preserve"> I will come back to that in a minute</w:t>
      </w:r>
      <w:r w:rsidR="00A5751E">
        <w:t>.</w:t>
      </w:r>
      <w:r w:rsidR="00252A87">
        <w:t xml:space="preserve"> </w:t>
      </w:r>
      <w:r w:rsidR="00A5751E">
        <w:t xml:space="preserve">Just </w:t>
      </w:r>
      <w:r w:rsidR="00252A87">
        <w:t xml:space="preserve">to </w:t>
      </w:r>
      <w:r w:rsidR="004C13D7">
        <w:t>stick</w:t>
      </w:r>
      <w:r w:rsidR="00252A87">
        <w:t xml:space="preserve"> with heat pumps, the </w:t>
      </w:r>
      <w:r w:rsidR="00C63D3B">
        <w:t>Climate Change Committee</w:t>
      </w:r>
      <w:r w:rsidR="00252A87">
        <w:t xml:space="preserve"> </w:t>
      </w:r>
      <w:r w:rsidR="00C63D3B">
        <w:t>has stated th</w:t>
      </w:r>
      <w:r w:rsidR="00252A87">
        <w:t xml:space="preserve">at there need to be </w:t>
      </w:r>
      <w:r w:rsidR="00C63D3B">
        <w:t>900,000 heat pump</w:t>
      </w:r>
      <w:r w:rsidR="00252A87">
        <w:t xml:space="preserve"> installations per year </w:t>
      </w:r>
      <w:r w:rsidR="00C63D3B">
        <w:t xml:space="preserve">by 2028 </w:t>
      </w:r>
      <w:r w:rsidR="00252A87">
        <w:t xml:space="preserve">for the UK to be on track to deliver </w:t>
      </w:r>
      <w:r w:rsidR="00C63D3B">
        <w:t xml:space="preserve">net zero. That is 50% greater than the UK </w:t>
      </w:r>
      <w:r w:rsidR="00267FD0">
        <w:t>Government</w:t>
      </w:r>
      <w:r w:rsidR="00C63D3B">
        <w:t xml:space="preserve">’s own target. Why does your assessment of the scale and pace of heat pump installation differ so much from the </w:t>
      </w:r>
      <w:r w:rsidR="001921B3">
        <w:t>c</w:t>
      </w:r>
      <w:r w:rsidR="00C63D3B">
        <w:t>ommittee’s?</w:t>
      </w:r>
    </w:p>
    <w:p w:rsidR="00565846" w:rsidP="00C63D3B">
      <w:pPr>
        <w:pStyle w:val="Answer"/>
      </w:pPr>
      <w:sdt>
        <w:sdtPr>
          <w:alias w:val="Witness"/>
          <w:id w:val="513964552"/>
          <w:placeholder>
            <w:docPart w:val="DefaultPlaceholder_-1854013440"/>
          </w:placeholder>
          <w:richText/>
        </w:sdtPr>
        <w:sdtContent>
          <w:r w:rsidRPr="00BA2B37" w:rsidR="00BA2B37">
            <w:rPr>
              <w:b/>
              <w:i/>
            </w:rPr>
            <w:t>Kwasi Kwarteng:</w:t>
          </w:r>
          <w:r w:rsidRPr="00C63D3B" w:rsidR="00C63D3B">
            <w:rPr>
              <w:b/>
            </w:rPr>
            <w:t xml:space="preserve"> </w:t>
          </w:r>
        </w:sdtContent>
      </w:sdt>
      <w:r w:rsidR="001921B3">
        <w:t xml:space="preserve">They were actually initially responsible for the 600,000 figure, which we are committed to. </w:t>
      </w:r>
      <w:r w:rsidR="00C63D3B">
        <w:t xml:space="preserve">The basis </w:t>
      </w:r>
      <w:r w:rsidR="001921B3">
        <w:t xml:space="preserve">on which </w:t>
      </w:r>
      <w:r w:rsidR="00C63D3B">
        <w:t xml:space="preserve">you have 900,000 or more is in the case </w:t>
      </w:r>
      <w:r w:rsidR="001921B3">
        <w:t xml:space="preserve">that </w:t>
      </w:r>
      <w:r w:rsidR="00C63D3B">
        <w:t>hydrogen does not succeed. What they are saying is</w:t>
      </w:r>
      <w:r w:rsidR="001921B3">
        <w:t>, “As the world is today, this is what you need</w:t>
      </w:r>
      <w:r w:rsidR="00425694">
        <w:t>.</w:t>
      </w:r>
      <w:r w:rsidR="001921B3">
        <w:t>”</w:t>
      </w:r>
      <w:r w:rsidR="00C63D3B">
        <w:t xml:space="preserve"> What I am saying is </w:t>
      </w:r>
      <w:r w:rsidR="00A5751E">
        <w:t xml:space="preserve">that </w:t>
      </w:r>
      <w:r w:rsidR="00C63D3B">
        <w:t xml:space="preserve">there are other technologies </w:t>
      </w:r>
      <w:r w:rsidR="00A5751E">
        <w:t>that</w:t>
      </w:r>
      <w:r w:rsidR="00C63D3B">
        <w:t xml:space="preserve"> we will need to harness</w:t>
      </w:r>
      <w:r w:rsidR="00A5751E">
        <w:t>,</w:t>
      </w:r>
      <w:r w:rsidR="00C63D3B">
        <w:t xml:space="preserve"> which </w:t>
      </w:r>
      <w:r>
        <w:t xml:space="preserve">could </w:t>
      </w:r>
      <w:r w:rsidR="00C63D3B">
        <w:t>mean</w:t>
      </w:r>
      <w:r>
        <w:t xml:space="preserve"> that </w:t>
      </w:r>
      <w:r w:rsidR="00C63D3B">
        <w:t xml:space="preserve">the number </w:t>
      </w:r>
      <w:r>
        <w:t xml:space="preserve">of heat pumps </w:t>
      </w:r>
      <w:r w:rsidR="00C63D3B">
        <w:t xml:space="preserve">you need </w:t>
      </w:r>
      <w:r w:rsidR="00267FD0">
        <w:t>will</w:t>
      </w:r>
      <w:r w:rsidR="00C63D3B">
        <w:t xml:space="preserve"> be less than </w:t>
      </w:r>
      <w:r>
        <w:t xml:space="preserve">the figure that </w:t>
      </w:r>
      <w:r w:rsidR="00C63D3B">
        <w:t>they have put forward.</w:t>
      </w:r>
    </w:p>
    <w:p w:rsidR="00C63D3B" w:rsidP="00C63D3B">
      <w:pPr>
        <w:pStyle w:val="Answer"/>
      </w:pPr>
      <w:r>
        <w:t>We are working on different assumptions</w:t>
      </w:r>
      <w:r w:rsidR="00565846">
        <w:t xml:space="preserve">, and that is a </w:t>
      </w:r>
      <w:r w:rsidR="004C13D7">
        <w:t>legitimate</w:t>
      </w:r>
      <w:r w:rsidR="00565846">
        <w:t xml:space="preserve"> thing for us to do, because I am going round the Government and saying, “We need a hydrogen strategy. We need to produce hydrogen</w:t>
      </w:r>
      <w:r w:rsidR="00425694">
        <w:t>.</w:t>
      </w:r>
      <w:r w:rsidR="00565846">
        <w:t xml:space="preserve">” </w:t>
      </w:r>
      <w:r>
        <w:t>I am a great believer in the idea that</w:t>
      </w:r>
      <w:r w:rsidR="00565846">
        <w:t xml:space="preserve"> hydrogen can be part of a decarbonisation solution for buildings</w:t>
      </w:r>
      <w:r>
        <w:t>.</w:t>
      </w:r>
      <w:r w:rsidR="00565846">
        <w:t xml:space="preserve"> </w:t>
      </w:r>
      <w:r>
        <w:t>Their 900,000</w:t>
      </w:r>
      <w:r w:rsidR="00425694">
        <w:t>-</w:t>
      </w:r>
      <w:r>
        <w:t>a</w:t>
      </w:r>
      <w:r w:rsidR="00425694">
        <w:t>-</w:t>
      </w:r>
      <w:r>
        <w:t>year figure essentially a</w:t>
      </w:r>
      <w:r w:rsidR="00565846">
        <w:t>s</w:t>
      </w:r>
      <w:r>
        <w:t>s</w:t>
      </w:r>
      <w:r w:rsidR="001921B3">
        <w:t>u</w:t>
      </w:r>
      <w:r>
        <w:t>mes hydrogen is a non-starter, which I disagree with.</w:t>
      </w:r>
    </w:p>
    <w:p w:rsidR="00C63D3B" w:rsidP="00C63D3B">
      <w:pPr>
        <w:pStyle w:val="Question"/>
      </w:pPr>
      <w:sdt>
        <w:sdtPr>
          <w:alias w:val="Member"/>
          <w:tag w:val="&lt;Member mnisId='4470' dodsId='122026'&gt;"/>
          <w:id w:val="297109958"/>
          <w:placeholder>
            <w:docPart w:val="DefaultPlaceholder_-1854013440"/>
          </w:placeholder>
          <w:richText/>
        </w:sdtPr>
        <w:sdtContent>
          <w:r w:rsidRPr="00C63D3B">
            <w:rPr>
              <w:b/>
            </w:rPr>
            <w:t>Alan Brown:</w:t>
          </w:r>
        </w:sdtContent>
      </w:sdt>
      <w:r>
        <w:t xml:space="preserve"> When are you going to make the decision </w:t>
      </w:r>
      <w:r w:rsidR="00565846">
        <w:t xml:space="preserve">between the extent of hydrogen being involved in decarbonisation </w:t>
      </w:r>
      <w:r>
        <w:t>versus electrification?</w:t>
      </w:r>
    </w:p>
    <w:p w:rsidR="00C63D3B" w:rsidP="00C63D3B">
      <w:pPr>
        <w:pStyle w:val="Answer"/>
      </w:pPr>
      <w:sdt>
        <w:sdtPr>
          <w:alias w:val="Witness"/>
          <w:id w:val="586972702"/>
          <w:placeholder>
            <w:docPart w:val="DefaultPlaceholder_-1854013440"/>
          </w:placeholder>
          <w:richText/>
        </w:sdtPr>
        <w:sdtContent>
          <w:r w:rsidRPr="00BA2B37" w:rsidR="00BA2B37">
            <w:rPr>
              <w:b/>
              <w:i/>
            </w:rPr>
            <w:t>Kwasi Kwarteng:</w:t>
          </w:r>
          <w:r w:rsidRPr="00C63D3B">
            <w:rPr>
              <w:b/>
            </w:rPr>
            <w:t xml:space="preserve"> </w:t>
          </w:r>
        </w:sdtContent>
      </w:sdt>
      <w:r>
        <w:t xml:space="preserve">What I am trying to get </w:t>
      </w:r>
      <w:r w:rsidR="00267FD0">
        <w:t>across</w:t>
      </w:r>
      <w:r w:rsidR="00A5751E">
        <w:t xml:space="preserve">, </w:t>
      </w:r>
      <w:r>
        <w:t>very ineffectively, it would appear</w:t>
      </w:r>
      <w:r w:rsidR="00A5751E">
        <w:t xml:space="preserve">, </w:t>
      </w:r>
      <w:r>
        <w:t>is that there is no silver bullet</w:t>
      </w:r>
      <w:r w:rsidR="00565846">
        <w:t xml:space="preserve"> in this</w:t>
      </w:r>
      <w:r>
        <w:t xml:space="preserve">. </w:t>
      </w:r>
      <w:r w:rsidR="00565846">
        <w:t xml:space="preserve">That was one of the first things I </w:t>
      </w:r>
      <w:r w:rsidR="00A5751E">
        <w:t>learned</w:t>
      </w:r>
      <w:r w:rsidR="00565846">
        <w:t xml:space="preserve"> when I became Energy Minister two years ago. There </w:t>
      </w:r>
      <w:r w:rsidR="00A5751E">
        <w:t>is</w:t>
      </w:r>
      <w:r w:rsidR="00565846">
        <w:t xml:space="preserve"> a range of technologies. </w:t>
      </w:r>
      <w:r>
        <w:t xml:space="preserve">It is not as if heat pumps are 100% of the answer. </w:t>
      </w:r>
      <w:r w:rsidR="00565846">
        <w:t xml:space="preserve">That is what I said a few minutes ago. It is not as if hydrogen is 100% of the answer. It is not as if nuclear is 100% of the answer. </w:t>
      </w:r>
      <w:r>
        <w:t xml:space="preserve">There are different technologies that we will need to harness to get to net zero. </w:t>
      </w:r>
      <w:r w:rsidR="00565846">
        <w:t xml:space="preserve">It is a nuanced picture. It is not a question of saying, “Is it electrification or is it hydrogen?” </w:t>
      </w:r>
      <w:r w:rsidR="00A632EB">
        <w:t xml:space="preserve">The </w:t>
      </w:r>
      <w:r>
        <w:t>answer is actually both</w:t>
      </w:r>
      <w:r w:rsidR="00A632EB">
        <w:t>, and more</w:t>
      </w:r>
      <w:r w:rsidR="00565846">
        <w:t>.</w:t>
      </w:r>
    </w:p>
    <w:p w:rsidR="00C63D3B" w:rsidP="00C63D3B">
      <w:pPr>
        <w:pStyle w:val="Question"/>
      </w:pPr>
      <w:sdt>
        <w:sdtPr>
          <w:alias w:val="Member"/>
          <w:tag w:val="&lt;Member mnisId='4470' dodsId='122026'&gt;"/>
          <w:id w:val="1426692518"/>
          <w:placeholder>
            <w:docPart w:val="DefaultPlaceholder_-1854013440"/>
          </w:placeholder>
          <w:richText/>
        </w:sdtPr>
        <w:sdtContent>
          <w:r w:rsidRPr="00C63D3B">
            <w:rPr>
              <w:b/>
            </w:rPr>
            <w:t>Alan Brown:</w:t>
          </w:r>
        </w:sdtContent>
      </w:sdt>
      <w:r>
        <w:t xml:space="preserve"> Just to conclude, we are going to get the </w:t>
      </w:r>
      <w:r w:rsidR="00C57963">
        <w:t>net</w:t>
      </w:r>
      <w:r w:rsidR="00A632EB">
        <w:t>-</w:t>
      </w:r>
      <w:r w:rsidR="00C57963">
        <w:t>zero strategy</w:t>
      </w:r>
      <w:r>
        <w:t xml:space="preserve"> in September. </w:t>
      </w:r>
      <w:r w:rsidR="00565846">
        <w:t xml:space="preserve">We are going to get the </w:t>
      </w:r>
      <w:r w:rsidR="00BA4703">
        <w:t>heat and buildings strategy</w:t>
      </w:r>
      <w:r w:rsidR="00565846">
        <w:t xml:space="preserve"> sometime in the autumn, probably. We are </w:t>
      </w:r>
      <w:r>
        <w:t>going to get</w:t>
      </w:r>
      <w:r w:rsidR="00565846">
        <w:t xml:space="preserve"> the </w:t>
      </w:r>
      <w:r w:rsidR="00C57963">
        <w:t>hydrogen strategy</w:t>
      </w:r>
      <w:r w:rsidR="00565846">
        <w:t xml:space="preserve"> sometime soon</w:t>
      </w:r>
      <w:r w:rsidR="00A632EB">
        <w:t>.</w:t>
      </w:r>
      <w:r>
        <w:t xml:space="preserve"> </w:t>
      </w:r>
      <w:r w:rsidR="00A632EB">
        <w:t xml:space="preserve">Even </w:t>
      </w:r>
      <w:r>
        <w:t xml:space="preserve">between these three </w:t>
      </w:r>
      <w:r w:rsidR="00267FD0">
        <w:t>strategies</w:t>
      </w:r>
      <w:r>
        <w:t xml:space="preserve"> we will still </w:t>
      </w:r>
      <w:r w:rsidR="00267FD0">
        <w:t>not</w:t>
      </w:r>
      <w:r>
        <w:t xml:space="preserve"> understand </w:t>
      </w:r>
      <w:r w:rsidR="00565846">
        <w:t xml:space="preserve">what the Government’s position is on the balance </w:t>
      </w:r>
      <w:r w:rsidR="00565846">
        <w:t xml:space="preserve">between the use of hydrogen in the network and the use of </w:t>
      </w:r>
      <w:r w:rsidR="00A632EB">
        <w:t>electrification</w:t>
      </w:r>
      <w:r w:rsidR="00565846">
        <w:t>.</w:t>
      </w:r>
    </w:p>
    <w:p w:rsidR="00887ACF" w:rsidP="00C63D3B">
      <w:pPr>
        <w:pStyle w:val="Answer"/>
      </w:pPr>
      <w:sdt>
        <w:sdtPr>
          <w:alias w:val="Witness"/>
          <w:id w:val="-1201631660"/>
          <w:placeholder>
            <w:docPart w:val="DefaultPlaceholder_-1854013440"/>
          </w:placeholder>
          <w:richText/>
        </w:sdtPr>
        <w:sdtContent>
          <w:r w:rsidRPr="00BA2B37" w:rsidR="00BA2B37">
            <w:rPr>
              <w:b/>
              <w:i/>
            </w:rPr>
            <w:t>Kwasi Kwarteng:</w:t>
          </w:r>
          <w:r w:rsidRPr="00C63D3B" w:rsidR="00C63D3B">
            <w:rPr>
              <w:b/>
            </w:rPr>
            <w:t xml:space="preserve"> </w:t>
          </w:r>
        </w:sdtContent>
      </w:sdt>
      <w:r w:rsidR="00C63D3B">
        <w:t>Forgive me</w:t>
      </w:r>
      <w:r w:rsidR="00A632EB">
        <w:t>;</w:t>
      </w:r>
      <w:r w:rsidR="00C63D3B">
        <w:t xml:space="preserve"> I have to express some degree of bewilderment. It is </w:t>
      </w:r>
      <w:r w:rsidR="00267FD0">
        <w:t>expressly</w:t>
      </w:r>
      <w:r w:rsidR="00C63D3B">
        <w:t xml:space="preserve"> the case in 2021 </w:t>
      </w:r>
      <w:r w:rsidR="00267FD0">
        <w:t>that</w:t>
      </w:r>
      <w:r w:rsidR="00C63D3B">
        <w:t xml:space="preserve"> we cannot predict what the cost of these </w:t>
      </w:r>
      <w:r>
        <w:t xml:space="preserve">relative </w:t>
      </w:r>
      <w:r w:rsidR="00C63D3B">
        <w:t xml:space="preserve">technologies will be in 2050. </w:t>
      </w:r>
      <w:r>
        <w:t xml:space="preserve">As I have </w:t>
      </w:r>
      <w:r w:rsidR="004C13D7">
        <w:t>repeatedly</w:t>
      </w:r>
      <w:r>
        <w:t xml:space="preserve"> said since I became Energy Minister in 2019, w</w:t>
      </w:r>
      <w:r w:rsidR="00C63D3B">
        <w:t xml:space="preserve">e can have guidelines and we can </w:t>
      </w:r>
      <w:r w:rsidR="00267FD0">
        <w:t>have</w:t>
      </w:r>
      <w:r w:rsidR="00C63D3B">
        <w:t xml:space="preserve"> target</w:t>
      </w:r>
      <w:r>
        <w:t xml:space="preserve">s, but there is no </w:t>
      </w:r>
      <w:r w:rsidR="004C13D7">
        <w:t>Energy</w:t>
      </w:r>
      <w:r>
        <w:t xml:space="preserve"> Minister in </w:t>
      </w:r>
      <w:r w:rsidR="004C13D7">
        <w:t>the</w:t>
      </w:r>
      <w:r>
        <w:t xml:space="preserve"> world, not even in Scotland, </w:t>
      </w:r>
      <w:r w:rsidR="004F54CD">
        <w:t>who</w:t>
      </w:r>
      <w:r w:rsidR="00C63D3B">
        <w:t xml:space="preserve"> can tell you what the mix of technologies will be in 30 years’ time.</w:t>
      </w:r>
      <w:r>
        <w:t xml:space="preserve"> </w:t>
      </w:r>
      <w:r w:rsidR="004F54CD">
        <w:t xml:space="preserve">We </w:t>
      </w:r>
      <w:r w:rsidR="00C63D3B">
        <w:t xml:space="preserve">have to </w:t>
      </w:r>
      <w:r>
        <w:t xml:space="preserve">look very widely across the decarbonisation space </w:t>
      </w:r>
      <w:r w:rsidR="00C63D3B">
        <w:t xml:space="preserve">and encourage a range of technologies. That is why we have </w:t>
      </w:r>
      <w:r>
        <w:t>the 10</w:t>
      </w:r>
      <w:r w:rsidR="004F54CD">
        <w:t>-</w:t>
      </w:r>
      <w:r>
        <w:t xml:space="preserve">point plan and </w:t>
      </w:r>
      <w:r w:rsidR="00C63D3B">
        <w:t xml:space="preserve">these various strategies. </w:t>
      </w:r>
    </w:p>
    <w:p w:rsidR="00C63D3B" w:rsidP="00C63D3B">
      <w:pPr>
        <w:pStyle w:val="Answer"/>
      </w:pPr>
      <w:r>
        <w:t xml:space="preserve">Actually, the core message of each of those strategies, because </w:t>
      </w:r>
      <w:r>
        <w:t>I have been responsible as Minister</w:t>
      </w:r>
      <w:r>
        <w:t xml:space="preserve"> for initiating them, is that </w:t>
      </w:r>
      <w:r>
        <w:t xml:space="preserve">we will need to look at a range of solutions. </w:t>
      </w:r>
      <w:r>
        <w:t>It is not the case that one technology will solve the decarbonisation challenge, and a</w:t>
      </w:r>
      <w:r>
        <w:t>nyone who thinks that</w:t>
      </w:r>
      <w:r w:rsidRPr="00DA63EA">
        <w:t>—</w:t>
      </w:r>
      <w:r>
        <w:t>I am not saying you do</w:t>
      </w:r>
      <w:r w:rsidRPr="00DA63EA">
        <w:t>—</w:t>
      </w:r>
      <w:r>
        <w:t>misunderstands</w:t>
      </w:r>
      <w:r>
        <w:t xml:space="preserve"> the nature of the decarbonisation challenge</w:t>
      </w:r>
      <w:r>
        <w:t>.</w:t>
      </w:r>
    </w:p>
    <w:p w:rsidR="00C63D3B" w:rsidP="00C63D3B">
      <w:pPr>
        <w:pStyle w:val="Question"/>
      </w:pPr>
      <w:sdt>
        <w:sdtPr>
          <w:alias w:val="Member"/>
          <w:tag w:val="&lt;Member mnisId='4470' dodsId='122026'&gt;"/>
          <w:id w:val="311911767"/>
          <w:placeholder>
            <w:docPart w:val="DefaultPlaceholder_-1854013440"/>
          </w:placeholder>
          <w:richText/>
        </w:sdtPr>
        <w:sdtContent>
          <w:r w:rsidRPr="00C63D3B">
            <w:rPr>
              <w:b/>
            </w:rPr>
            <w:t>Alan Brown:</w:t>
          </w:r>
        </w:sdtContent>
      </w:sdt>
      <w:r>
        <w:t xml:space="preserve"> With these strategies</w:t>
      </w:r>
      <w:r w:rsidR="006B0AA0">
        <w:t>,</w:t>
      </w:r>
      <w:r w:rsidR="00887ACF">
        <w:t xml:space="preserve"> we will not understand what </w:t>
      </w:r>
      <w:r w:rsidR="004C13D7">
        <w:t>the</w:t>
      </w:r>
      <w:r w:rsidR="00887ACF">
        <w:t xml:space="preserve"> final mix is going </w:t>
      </w:r>
      <w:r w:rsidR="004C13D7">
        <w:t>to</w:t>
      </w:r>
      <w:r w:rsidR="00887ACF">
        <w:t xml:space="preserve"> be, so the strategies </w:t>
      </w:r>
      <w:r>
        <w:t xml:space="preserve">are going </w:t>
      </w:r>
      <w:r w:rsidR="00267FD0">
        <w:t>to</w:t>
      </w:r>
      <w:r>
        <w:t xml:space="preserve"> be at a very, very high</w:t>
      </w:r>
      <w:r w:rsidR="00CF359B">
        <w:t xml:space="preserve"> </w:t>
      </w:r>
      <w:r>
        <w:t>level.</w:t>
      </w:r>
    </w:p>
    <w:p w:rsidR="00041740" w:rsidP="00CF359B">
      <w:pPr>
        <w:pStyle w:val="Answer"/>
      </w:pPr>
      <w:sdt>
        <w:sdtPr>
          <w:alias w:val="Witness"/>
          <w:id w:val="-1049528510"/>
          <w:placeholder>
            <w:docPart w:val="706907895E6A40949F9C500853D01C12"/>
          </w:placeholder>
          <w:richText/>
        </w:sdtPr>
        <w:sdtContent>
          <w:r w:rsidRPr="00BA2B37" w:rsidR="00CF359B">
            <w:rPr>
              <w:b/>
              <w:i/>
            </w:rPr>
            <w:t>Kwasi Kwarteng:</w:t>
          </w:r>
          <w:r w:rsidRPr="00C63D3B" w:rsidR="00CF359B">
            <w:rPr>
              <w:b/>
            </w:rPr>
            <w:t xml:space="preserve"> </w:t>
          </w:r>
        </w:sdtContent>
      </w:sdt>
      <w:r w:rsidR="00CF359B">
        <w:t xml:space="preserve"> There </w:t>
      </w:r>
      <w:r w:rsidR="00C63D3B">
        <w:t>is no</w:t>
      </w:r>
      <w:r w:rsidR="00CF359B">
        <w:t xml:space="preserve"> </w:t>
      </w:r>
      <w:r w:rsidR="00C63D3B">
        <w:t xml:space="preserve">one in the world who can tell you in 2021 what the precise </w:t>
      </w:r>
      <w:r w:rsidR="00CF359B">
        <w:t xml:space="preserve">energy </w:t>
      </w:r>
      <w:r w:rsidR="00C63D3B">
        <w:t xml:space="preserve">mix will be </w:t>
      </w:r>
      <w:r w:rsidR="00887ACF">
        <w:t>or should be i</w:t>
      </w:r>
      <w:r w:rsidR="00C63D3B">
        <w:t xml:space="preserve">n 2050. </w:t>
      </w:r>
      <w:r w:rsidR="00887ACF">
        <w:t>What we can say is that w</w:t>
      </w:r>
      <w:r w:rsidR="00C63D3B">
        <w:t xml:space="preserve">e want to </w:t>
      </w:r>
      <w:r w:rsidR="00887ACF">
        <w:t xml:space="preserve">decarbonise. We want to eliminate coal, which we are doing. We want to </w:t>
      </w:r>
      <w:r w:rsidR="00C63D3B">
        <w:t>see a mixture of low-</w:t>
      </w:r>
      <w:r w:rsidR="00267FD0">
        <w:t>carbon</w:t>
      </w:r>
      <w:r w:rsidR="00C63D3B">
        <w:t xml:space="preserve"> and</w:t>
      </w:r>
      <w:r w:rsidR="00887ACF">
        <w:t xml:space="preserve">, in most cases, </w:t>
      </w:r>
      <w:r w:rsidR="00C63D3B">
        <w:t xml:space="preserve">non-carbon technologies be a part of our world in 2050. What we cannot do is </w:t>
      </w:r>
      <w:r w:rsidR="00267FD0">
        <w:t>say</w:t>
      </w:r>
      <w:r w:rsidR="00887ACF">
        <w:t>, “</w:t>
      </w:r>
      <w:r w:rsidR="00C63D3B">
        <w:t>20% will come from here</w:t>
      </w:r>
      <w:r w:rsidR="00CF359B">
        <w:t>;</w:t>
      </w:r>
      <w:r w:rsidR="00887ACF">
        <w:t xml:space="preserve"> 30% will come from here</w:t>
      </w:r>
      <w:r w:rsidR="00BA0033">
        <w:t>,</w:t>
      </w:r>
      <w:r w:rsidR="00887ACF">
        <w:t>” or</w:t>
      </w:r>
      <w:r w:rsidR="00BA0033">
        <w:t>,</w:t>
      </w:r>
      <w:r w:rsidR="00887ACF">
        <w:t xml:space="preserve"> “</w:t>
      </w:r>
      <w:r w:rsidR="00C63D3B">
        <w:t xml:space="preserve">100% </w:t>
      </w:r>
      <w:r w:rsidR="00CF359B">
        <w:t xml:space="preserve">of </w:t>
      </w:r>
      <w:r w:rsidR="00887ACF">
        <w:t xml:space="preserve">the homes </w:t>
      </w:r>
      <w:r w:rsidR="00CF359B">
        <w:t xml:space="preserve">in </w:t>
      </w:r>
      <w:r w:rsidR="00887ACF">
        <w:t xml:space="preserve">this country </w:t>
      </w:r>
      <w:r w:rsidR="00C63D3B">
        <w:t xml:space="preserve">will be </w:t>
      </w:r>
      <w:r w:rsidR="00887ACF">
        <w:t xml:space="preserve">on </w:t>
      </w:r>
      <w:r w:rsidR="00C63D3B">
        <w:t>heat pumps</w:t>
      </w:r>
      <w:r w:rsidR="00BA0033">
        <w:t>.</w:t>
      </w:r>
      <w:r w:rsidR="00887ACF">
        <w:t xml:space="preserve">” </w:t>
      </w:r>
      <w:r w:rsidR="00C63D3B">
        <w:t xml:space="preserve">We do not know how hydrogen can be deployed. </w:t>
      </w:r>
    </w:p>
    <w:p w:rsidR="00C63D3B" w:rsidP="00CF359B">
      <w:pPr>
        <w:pStyle w:val="Answer"/>
      </w:pPr>
      <w:r>
        <w:t xml:space="preserve">All I am </w:t>
      </w:r>
      <w:r w:rsidR="00887ACF">
        <w:t xml:space="preserve">doing </w:t>
      </w:r>
      <w:r>
        <w:t xml:space="preserve">is </w:t>
      </w:r>
      <w:r w:rsidR="00887ACF">
        <w:t xml:space="preserve">trying to </w:t>
      </w:r>
      <w:r>
        <w:t>encourage</w:t>
      </w:r>
      <w:r w:rsidR="00887ACF">
        <w:t xml:space="preserve"> investment in these technologies, so that we can scale them up. Ultimately</w:t>
      </w:r>
      <w:r w:rsidR="00041740">
        <w:t>,</w:t>
      </w:r>
      <w:r w:rsidR="00887ACF">
        <w:t xml:space="preserve"> i</w:t>
      </w:r>
      <w:r>
        <w:t xml:space="preserve">t is not the job of a Minister in 2021 to </w:t>
      </w:r>
      <w:r w:rsidR="00887ACF">
        <w:t xml:space="preserve">prescribe the exact </w:t>
      </w:r>
      <w:r>
        <w:t xml:space="preserve">path </w:t>
      </w:r>
      <w:r w:rsidR="00887ACF">
        <w:t xml:space="preserve">towards an energy mix in 2050, </w:t>
      </w:r>
      <w:r>
        <w:t>in 29 years’ time.</w:t>
      </w:r>
      <w:r w:rsidR="00887ACF">
        <w:t xml:space="preserve"> Nobody can do that.</w:t>
      </w:r>
    </w:p>
    <w:p w:rsidR="00C63D3B" w:rsidP="00C63D3B">
      <w:pPr>
        <w:pStyle w:val="Question"/>
      </w:pPr>
      <w:sdt>
        <w:sdtPr>
          <w:alias w:val="Member"/>
          <w:tag w:val="&lt;Member mnisId='4470' dodsId='122026'&gt;"/>
          <w:id w:val="2012252671"/>
          <w:placeholder>
            <w:docPart w:val="DefaultPlaceholder_-1854013440"/>
          </w:placeholder>
          <w:richText/>
        </w:sdtPr>
        <w:sdtContent>
          <w:r w:rsidRPr="00C63D3B">
            <w:rPr>
              <w:b/>
            </w:rPr>
            <w:t>Alan Brown:</w:t>
          </w:r>
        </w:sdtContent>
      </w:sdt>
      <w:r>
        <w:t xml:space="preserve"> That confirms at </w:t>
      </w:r>
      <w:r w:rsidR="00267FD0">
        <w:t>this</w:t>
      </w:r>
      <w:r>
        <w:t xml:space="preserve"> stage </w:t>
      </w:r>
      <w:r w:rsidR="00887ACF">
        <w:t xml:space="preserve">that you can </w:t>
      </w:r>
      <w:r w:rsidR="00041740">
        <w:t>set a net-zero plan,</w:t>
      </w:r>
      <w:r w:rsidR="00887ACF">
        <w:t xml:space="preserve"> but </w:t>
      </w:r>
      <w:r>
        <w:t>we do not know if we</w:t>
      </w:r>
      <w:r w:rsidR="00887ACF">
        <w:t xml:space="preserve"> will hit net zero by 2050, because nobody knows what the future is going to </w:t>
      </w:r>
      <w:r w:rsidR="0031254B">
        <w:t>hold</w:t>
      </w:r>
      <w:r w:rsidR="00887ACF">
        <w:t>.</w:t>
      </w:r>
    </w:p>
    <w:p w:rsidR="00C63D3B" w:rsidP="00C63D3B">
      <w:pPr>
        <w:pStyle w:val="Answer"/>
      </w:pPr>
      <w:sdt>
        <w:sdtPr>
          <w:alias w:val="Witness"/>
          <w:id w:val="1957979620"/>
          <w:placeholder>
            <w:docPart w:val="DefaultPlaceholder_-1854013440"/>
          </w:placeholder>
          <w:richText/>
        </w:sdtPr>
        <w:sdtContent>
          <w:r w:rsidRPr="00BA2B37" w:rsidR="00BA2B37">
            <w:rPr>
              <w:b/>
              <w:i/>
            </w:rPr>
            <w:t>Kwasi Kwarteng:</w:t>
          </w:r>
          <w:r w:rsidRPr="00C63D3B">
            <w:rPr>
              <w:b/>
            </w:rPr>
            <w:t xml:space="preserve"> </w:t>
          </w:r>
        </w:sdtContent>
      </w:sdt>
      <w:r w:rsidR="00887ACF">
        <w:t>I am saying that y</w:t>
      </w:r>
      <w:r>
        <w:t>ou can aim for net zero but the actual mix cannot be predicted 29 years</w:t>
      </w:r>
      <w:r w:rsidR="00887ACF">
        <w:t xml:space="preserve"> ahead of the </w:t>
      </w:r>
      <w:r w:rsidR="004C13D7">
        <w:t>event</w:t>
      </w:r>
      <w:r w:rsidR="00887ACF">
        <w:t xml:space="preserve">. </w:t>
      </w:r>
      <w:r w:rsidR="0087705B">
        <w:t xml:space="preserve">I do not think what </w:t>
      </w:r>
      <w:r w:rsidR="00887ACF">
        <w:t>I am saying is controversial.</w:t>
      </w:r>
    </w:p>
    <w:p w:rsidR="00C63D3B" w:rsidP="00C63D3B">
      <w:pPr>
        <w:pStyle w:val="Question"/>
      </w:pPr>
      <w:sdt>
        <w:sdtPr>
          <w:alias w:val="Member"/>
          <w:tag w:val="&lt;Member mnisId='4470' dodsId='122026'&gt;"/>
          <w:id w:val="-896581685"/>
          <w:placeholder>
            <w:docPart w:val="DefaultPlaceholder_-1854013440"/>
          </w:placeholder>
          <w:richText/>
        </w:sdtPr>
        <w:sdtContent>
          <w:r w:rsidRPr="00C63D3B">
            <w:rPr>
              <w:b/>
            </w:rPr>
            <w:t>Alan Brown:</w:t>
          </w:r>
        </w:sdtContent>
      </w:sdt>
      <w:r>
        <w:t xml:space="preserve"> </w:t>
      </w:r>
      <w:r w:rsidR="0087705B">
        <w:t>Are</w:t>
      </w:r>
      <w:r>
        <w:t xml:space="preserve"> the Government considering a heat pump sector deal?</w:t>
      </w:r>
    </w:p>
    <w:p w:rsidR="00C63D3B" w:rsidP="00C63D3B">
      <w:pPr>
        <w:pStyle w:val="Answer"/>
      </w:pPr>
      <w:sdt>
        <w:sdtPr>
          <w:alias w:val="Witness"/>
          <w:id w:val="1266504076"/>
          <w:placeholder>
            <w:docPart w:val="DefaultPlaceholder_-1854013440"/>
          </w:placeholder>
          <w:richText/>
        </w:sdtPr>
        <w:sdtContent>
          <w:r w:rsidRPr="00BA2B37" w:rsidR="00BA2B37">
            <w:rPr>
              <w:b/>
              <w:i/>
            </w:rPr>
            <w:t>Kwasi Kwarteng:</w:t>
          </w:r>
          <w:r w:rsidRPr="00C63D3B">
            <w:rPr>
              <w:b/>
            </w:rPr>
            <w:t xml:space="preserve"> </w:t>
          </w:r>
        </w:sdtContent>
      </w:sdt>
      <w:r w:rsidR="0087705B">
        <w:t xml:space="preserve">It is a </w:t>
      </w:r>
      <w:r>
        <w:t xml:space="preserve">very good question. We will have to wait and see. </w:t>
      </w:r>
      <w:r w:rsidR="0079619C">
        <w:t xml:space="preserve">It sounds like a dodge, but we will have to wait and see the </w:t>
      </w:r>
      <w:r w:rsidR="0087705B">
        <w:t>heat and buildings</w:t>
      </w:r>
      <w:r w:rsidR="0079619C">
        <w:t xml:space="preserve"> </w:t>
      </w:r>
      <w:r w:rsidR="0087705B">
        <w:t>strategy</w:t>
      </w:r>
      <w:r w:rsidR="0079619C">
        <w:t>. There is definitely a plan and consideration in terms of incentivising the sector</w:t>
      </w:r>
      <w:r w:rsidR="008D28AE">
        <w:t>.</w:t>
      </w:r>
      <w:r w:rsidR="0079619C">
        <w:t xml:space="preserve"> </w:t>
      </w:r>
      <w:r w:rsidR="008D28AE">
        <w:t xml:space="preserve">That </w:t>
      </w:r>
      <w:r>
        <w:t xml:space="preserve">is why I </w:t>
      </w:r>
      <w:r w:rsidR="00267FD0">
        <w:t>referred</w:t>
      </w:r>
      <w:r>
        <w:t xml:space="preserve"> to Greg Jackson’s point </w:t>
      </w:r>
      <w:r>
        <w:t xml:space="preserve">about the £5,000 </w:t>
      </w:r>
      <w:r w:rsidR="00267FD0">
        <w:t>h</w:t>
      </w:r>
      <w:r>
        <w:t xml:space="preserve">eat </w:t>
      </w:r>
      <w:r w:rsidR="00267FD0">
        <w:t>pump</w:t>
      </w:r>
      <w:r>
        <w:t xml:space="preserve">. </w:t>
      </w:r>
      <w:r w:rsidR="0079619C">
        <w:t>It is clearly something that we want to focus</w:t>
      </w:r>
      <w:r w:rsidR="00BA0033">
        <w:t xml:space="preserve"> on</w:t>
      </w:r>
      <w:r w:rsidR="0079619C">
        <w:t xml:space="preserve">. </w:t>
      </w:r>
      <w:r>
        <w:t xml:space="preserve">I do not think it </w:t>
      </w:r>
      <w:r w:rsidR="00267FD0">
        <w:t>will</w:t>
      </w:r>
      <w:r>
        <w:t xml:space="preserve"> be a separate sector </w:t>
      </w:r>
      <w:r w:rsidR="0079619C">
        <w:t>deal</w:t>
      </w:r>
      <w:r w:rsidR="00BA0033">
        <w:t xml:space="preserve">. </w:t>
      </w:r>
      <w:r w:rsidR="008D28AE">
        <w:t xml:space="preserve">It </w:t>
      </w:r>
      <w:r w:rsidR="0079619C">
        <w:t>is quite a small sector when you compare it to the oil and gas sector and other</w:t>
      </w:r>
      <w:r w:rsidR="004C13D7">
        <w:t>s</w:t>
      </w:r>
      <w:r w:rsidR="0079619C">
        <w:t>, but there is definitely an approach that we want to incentivise production in this area.</w:t>
      </w:r>
    </w:p>
    <w:p w:rsidR="00C63D3B" w:rsidP="00C63D3B">
      <w:pPr>
        <w:pStyle w:val="Question"/>
      </w:pPr>
      <w:sdt>
        <w:sdtPr>
          <w:alias w:val="Member"/>
          <w:tag w:val="&lt;Member mnisId='4470' dodsId='122026'&gt;"/>
          <w:id w:val="-1871913550"/>
          <w:placeholder>
            <w:docPart w:val="DefaultPlaceholder_-1854013440"/>
          </w:placeholder>
          <w:richText/>
        </w:sdtPr>
        <w:sdtContent>
          <w:r w:rsidRPr="00C63D3B">
            <w:rPr>
              <w:b/>
            </w:rPr>
            <w:t>Alan Brown:</w:t>
          </w:r>
        </w:sdtContent>
      </w:sdt>
      <w:r>
        <w:t xml:space="preserve"> It is a huge target to achieve</w:t>
      </w:r>
      <w:r w:rsidR="0079619C">
        <w:t>, despite what we think about balances.</w:t>
      </w:r>
    </w:p>
    <w:p w:rsidR="00C63D3B" w:rsidP="00C63D3B">
      <w:pPr>
        <w:pStyle w:val="Answer"/>
      </w:pPr>
      <w:sdt>
        <w:sdtPr>
          <w:alias w:val="Witness"/>
          <w:id w:val="782154589"/>
          <w:placeholder>
            <w:docPart w:val="DefaultPlaceholder_-1854013440"/>
          </w:placeholder>
          <w:richText/>
        </w:sdtPr>
        <w:sdtContent>
          <w:r w:rsidRPr="00BA2B37" w:rsidR="00BA2B37">
            <w:rPr>
              <w:b/>
              <w:i/>
            </w:rPr>
            <w:t>Kwasi Kwarteng:</w:t>
          </w:r>
          <w:r w:rsidRPr="00C63D3B">
            <w:rPr>
              <w:b/>
            </w:rPr>
            <w:t xml:space="preserve"> </w:t>
          </w:r>
        </w:sdtContent>
      </w:sdt>
      <w:r>
        <w:t xml:space="preserve">I </w:t>
      </w:r>
      <w:r w:rsidR="00267FD0">
        <w:t>completely</w:t>
      </w:r>
      <w:r>
        <w:t xml:space="preserve"> agree with you.</w:t>
      </w:r>
      <w:r w:rsidR="0079619C">
        <w:t xml:space="preserve"> It is very challenging, but it is something we are focused on delivering.</w:t>
      </w:r>
    </w:p>
    <w:p w:rsidR="00C63D3B" w:rsidP="00C63D3B">
      <w:pPr>
        <w:pStyle w:val="Question"/>
      </w:pPr>
      <w:sdt>
        <w:sdtPr>
          <w:alias w:val="Member"/>
          <w:tag w:val="&lt;Member mnisId='4799' dodsId=''&gt;"/>
          <w:id w:val="-1271776462"/>
          <w:placeholder>
            <w:docPart w:val="DefaultPlaceholder_-1854013440"/>
          </w:placeholder>
          <w:richText/>
        </w:sdtPr>
        <w:sdtContent>
          <w:r w:rsidRPr="00C63D3B">
            <w:rPr>
              <w:b/>
            </w:rPr>
            <w:t>Charlotte Nichols:</w:t>
          </w:r>
        </w:sdtContent>
      </w:sdt>
      <w:r>
        <w:t xml:space="preserve"> Secretary of State, this question follows on</w:t>
      </w:r>
      <w:r w:rsidR="0079619C">
        <w:t xml:space="preserve"> from some of the questions from Alan Brown</w:t>
      </w:r>
      <w:r>
        <w:t>.</w:t>
      </w:r>
      <w:r w:rsidR="0079619C">
        <w:t xml:space="preserve"> </w:t>
      </w:r>
      <w:r>
        <w:t xml:space="preserve">What policy options are you considering in order to help </w:t>
      </w:r>
      <w:r w:rsidR="00BA0033">
        <w:t xml:space="preserve">to </w:t>
      </w:r>
      <w:r>
        <w:t>reduce the upfront cost of installing a low</w:t>
      </w:r>
      <w:r w:rsidR="004D6AE1">
        <w:noBreakHyphen/>
      </w:r>
      <w:r>
        <w:t xml:space="preserve">carbon heating system, </w:t>
      </w:r>
      <w:r w:rsidR="00267FD0">
        <w:t>whether</w:t>
      </w:r>
      <w:r w:rsidRPr="00C63D3B">
        <w:t xml:space="preserve"> </w:t>
      </w:r>
      <w:r w:rsidR="0079619C">
        <w:t xml:space="preserve">it is what the </w:t>
      </w:r>
      <w:r>
        <w:t xml:space="preserve">Government </w:t>
      </w:r>
      <w:r w:rsidR="004D6AE1">
        <w:t>are</w:t>
      </w:r>
      <w:r w:rsidR="0079619C">
        <w:t xml:space="preserve"> </w:t>
      </w:r>
      <w:r>
        <w:t>doing to ensure that the switch from a gas boiler to a low</w:t>
      </w:r>
      <w:r w:rsidR="004D6AE1">
        <w:t>-</w:t>
      </w:r>
      <w:r>
        <w:t>carbon heating system is cost</w:t>
      </w:r>
      <w:r w:rsidR="00BA0033">
        <w:t>-</w:t>
      </w:r>
      <w:r>
        <w:t>effective</w:t>
      </w:r>
      <w:r w:rsidR="0079619C">
        <w:t xml:space="preserve">, </w:t>
      </w:r>
      <w:r>
        <w:t xml:space="preserve">or </w:t>
      </w:r>
      <w:r w:rsidR="0079619C">
        <w:t xml:space="preserve">what is being done around </w:t>
      </w:r>
      <w:r>
        <w:t>financing schemes</w:t>
      </w:r>
      <w:r w:rsidR="0079619C">
        <w:t>, for example?</w:t>
      </w:r>
    </w:p>
    <w:p w:rsidR="00C63D3B" w:rsidP="00D85C65">
      <w:pPr>
        <w:pStyle w:val="Answer"/>
      </w:pPr>
      <w:sdt>
        <w:sdtPr>
          <w:alias w:val="Witness"/>
          <w:id w:val="-54167909"/>
          <w:placeholder>
            <w:docPart w:val="DefaultPlaceholder_-1854013440"/>
          </w:placeholder>
          <w:richText/>
        </w:sdtPr>
        <w:sdtContent>
          <w:r w:rsidRPr="00BA2B37" w:rsidR="00BA2B37">
            <w:rPr>
              <w:b/>
              <w:i/>
            </w:rPr>
            <w:t>Kwasi Kwarteng:</w:t>
          </w:r>
          <w:r w:rsidRPr="00C63D3B">
            <w:rPr>
              <w:b/>
            </w:rPr>
            <w:t xml:space="preserve"> </w:t>
          </w:r>
        </w:sdtContent>
      </w:sdt>
      <w:r>
        <w:t>That is a great question</w:t>
      </w:r>
      <w:r w:rsidR="004D6AE1">
        <w:t>, which</w:t>
      </w:r>
      <w:r w:rsidR="0079619C">
        <w:t xml:space="preserve"> really</w:t>
      </w:r>
      <w:r>
        <w:t xml:space="preserve"> goes to the nub of this </w:t>
      </w:r>
      <w:r w:rsidR="00267FD0">
        <w:t>issue</w:t>
      </w:r>
      <w:r>
        <w:t xml:space="preserve">. You will know we had a </w:t>
      </w:r>
      <w:r w:rsidR="00755D0D">
        <w:t>green homes grant</w:t>
      </w:r>
      <w:r>
        <w:t xml:space="preserve"> </w:t>
      </w:r>
      <w:r w:rsidR="0079619C">
        <w:t xml:space="preserve">that was announced pretty much this time last year, maybe in the autumn, and </w:t>
      </w:r>
      <w:r>
        <w:t xml:space="preserve">we were committed </w:t>
      </w:r>
      <w:r w:rsidR="0079619C">
        <w:t xml:space="preserve">there </w:t>
      </w:r>
      <w:r>
        <w:t>to a voucher scheme</w:t>
      </w:r>
      <w:r w:rsidR="004D6AE1">
        <w:t>,</w:t>
      </w:r>
      <w:r>
        <w:t xml:space="preserve"> </w:t>
      </w:r>
      <w:r w:rsidR="0079619C">
        <w:t xml:space="preserve">which would help people, particularly people on lower incomes </w:t>
      </w:r>
      <w:r>
        <w:t>and more vulnerable people</w:t>
      </w:r>
      <w:r w:rsidR="0079619C">
        <w:t xml:space="preserve">, </w:t>
      </w:r>
      <w:r>
        <w:t xml:space="preserve">to make the </w:t>
      </w:r>
      <w:r w:rsidR="00267FD0">
        <w:t>switch</w:t>
      </w:r>
      <w:r>
        <w:t xml:space="preserve">. That scheme has closed, </w:t>
      </w:r>
      <w:r w:rsidR="0079619C">
        <w:t xml:space="preserve">and I have answered questions about that, </w:t>
      </w:r>
      <w:r>
        <w:t xml:space="preserve">but I am very much looking to </w:t>
      </w:r>
      <w:r w:rsidR="0079619C">
        <w:t xml:space="preserve">essentially </w:t>
      </w:r>
      <w:r>
        <w:t xml:space="preserve">have a new version, particularly </w:t>
      </w:r>
      <w:r w:rsidR="00BA0033">
        <w:t xml:space="preserve">for </w:t>
      </w:r>
      <w:r>
        <w:t>the owner</w:t>
      </w:r>
      <w:r w:rsidR="00BA0033">
        <w:t>-</w:t>
      </w:r>
      <w:r>
        <w:t xml:space="preserve">occupier </w:t>
      </w:r>
      <w:r w:rsidR="00267FD0">
        <w:t>space</w:t>
      </w:r>
      <w:r>
        <w:t xml:space="preserve">, </w:t>
      </w:r>
      <w:r w:rsidR="0079619C">
        <w:t xml:space="preserve">focused on people on lower incomes </w:t>
      </w:r>
      <w:r>
        <w:t xml:space="preserve">who have less capacity </w:t>
      </w:r>
      <w:r w:rsidR="00267FD0">
        <w:t>to</w:t>
      </w:r>
      <w:r>
        <w:t xml:space="preserve"> pay for the transition.</w:t>
      </w:r>
      <w:r w:rsidR="0079619C">
        <w:t xml:space="preserve"> That has been a consistent thread in our policy on this.</w:t>
      </w:r>
    </w:p>
    <w:p w:rsidR="00C63D3B" w:rsidP="00C63D3B">
      <w:pPr>
        <w:pStyle w:val="Answer"/>
      </w:pPr>
      <w:r>
        <w:t xml:space="preserve">Another </w:t>
      </w:r>
      <w:r>
        <w:t xml:space="preserve">area that we are looking to support is green finance. </w:t>
      </w:r>
      <w:r w:rsidR="0079619C">
        <w:t xml:space="preserve">The UK Infrastructure Bank is an interesting development. </w:t>
      </w:r>
      <w:r>
        <w:t>I have always openly championed the n</w:t>
      </w:r>
      <w:r w:rsidR="0079619C">
        <w:t>e</w:t>
      </w:r>
      <w:r>
        <w:t xml:space="preserve">ed to look at green consumer finance so </w:t>
      </w:r>
      <w:r w:rsidR="0079619C">
        <w:t xml:space="preserve">that </w:t>
      </w:r>
      <w:r>
        <w:t xml:space="preserve">people can get loans to </w:t>
      </w:r>
      <w:r w:rsidR="0079619C">
        <w:t xml:space="preserve">do specifically green things to </w:t>
      </w:r>
      <w:r>
        <w:t>their homes and where they live.</w:t>
      </w:r>
      <w:r w:rsidR="0079619C">
        <w:t xml:space="preserve"> </w:t>
      </w:r>
      <w:r>
        <w:t xml:space="preserve">Any encouragement that you could give </w:t>
      </w:r>
      <w:r w:rsidR="0079619C">
        <w:t xml:space="preserve">to </w:t>
      </w:r>
      <w:r>
        <w:t xml:space="preserve">the UKIB and </w:t>
      </w:r>
      <w:r w:rsidR="0079619C">
        <w:t xml:space="preserve">to </w:t>
      </w:r>
      <w:r>
        <w:t>officials in order to look at green consumer finance will be gratefully rec</w:t>
      </w:r>
      <w:r w:rsidR="00267FD0">
        <w:t>eiv</w:t>
      </w:r>
      <w:r>
        <w:t>ed</w:t>
      </w:r>
      <w:r w:rsidR="0079619C">
        <w:t xml:space="preserve">. This is a </w:t>
      </w:r>
      <w:r w:rsidR="004C13D7">
        <w:t>debate</w:t>
      </w:r>
      <w:r w:rsidR="0079619C">
        <w:t xml:space="preserve"> we are having within Government, and </w:t>
      </w:r>
      <w:r>
        <w:t xml:space="preserve">I am very keen </w:t>
      </w:r>
      <w:r w:rsidR="0079619C">
        <w:t xml:space="preserve">that </w:t>
      </w:r>
      <w:r>
        <w:t xml:space="preserve">we can innovate in this way. Bankers </w:t>
      </w:r>
      <w:r w:rsidR="00267FD0">
        <w:t>tell</w:t>
      </w:r>
      <w:r>
        <w:t xml:space="preserve"> me </w:t>
      </w:r>
      <w:r w:rsidR="0079619C">
        <w:t>that there is a demand for these products</w:t>
      </w:r>
      <w:r w:rsidR="0056602B">
        <w:t>,</w:t>
      </w:r>
      <w:r w:rsidR="0079619C">
        <w:t xml:space="preserve"> but </w:t>
      </w:r>
      <w:r>
        <w:t xml:space="preserve">we have not </w:t>
      </w:r>
      <w:r w:rsidR="0079619C">
        <w:t xml:space="preserve">quite </w:t>
      </w:r>
      <w:r>
        <w:t>seen the up</w:t>
      </w:r>
      <w:r w:rsidR="0056602B">
        <w:t xml:space="preserve">take </w:t>
      </w:r>
      <w:r w:rsidR="0079619C">
        <w:t xml:space="preserve">that </w:t>
      </w:r>
      <w:r>
        <w:t>we would like to.</w:t>
      </w:r>
    </w:p>
    <w:p w:rsidR="00C63D3B" w:rsidP="00C63D3B">
      <w:pPr>
        <w:pStyle w:val="Question"/>
      </w:pPr>
      <w:sdt>
        <w:sdtPr>
          <w:alias w:val="Member"/>
          <w:tag w:val="&lt;Member mnisId='4799' dodsId=''&gt;"/>
          <w:id w:val="1609159070"/>
          <w:placeholder>
            <w:docPart w:val="DefaultPlaceholder_-1854013440"/>
          </w:placeholder>
          <w:richText/>
        </w:sdtPr>
        <w:sdtContent>
          <w:r w:rsidRPr="00C63D3B">
            <w:rPr>
              <w:b/>
            </w:rPr>
            <w:t>Charlotte Nichols:</w:t>
          </w:r>
        </w:sdtContent>
      </w:sdt>
      <w:r>
        <w:t xml:space="preserve"> You mentioned lower-income consumers and </w:t>
      </w:r>
      <w:r w:rsidR="004C13D7">
        <w:t>who</w:t>
      </w:r>
      <w:r w:rsidR="0079619C">
        <w:t xml:space="preserve"> shoulders the </w:t>
      </w:r>
      <w:r>
        <w:t>burden</w:t>
      </w:r>
      <w:r w:rsidR="0079619C">
        <w:t xml:space="preserve"> of the </w:t>
      </w:r>
      <w:r>
        <w:t>costs</w:t>
      </w:r>
      <w:r w:rsidR="0079619C">
        <w:t xml:space="preserve"> of transition</w:t>
      </w:r>
      <w:r>
        <w:t xml:space="preserve">. </w:t>
      </w:r>
      <w:r w:rsidR="0079619C">
        <w:t xml:space="preserve">I am interested to know whether the </w:t>
      </w:r>
      <w:r>
        <w:t xml:space="preserve">Government </w:t>
      </w:r>
      <w:r w:rsidR="00B63A61">
        <w:t>are</w:t>
      </w:r>
      <w:r w:rsidR="0079619C">
        <w:t xml:space="preserve"> </w:t>
      </w:r>
      <w:r>
        <w:t xml:space="preserve">planning to revise the way in which environmental levies are apportioned between gas and electricity bills, because obviously you are significantly more likely </w:t>
      </w:r>
      <w:r w:rsidR="009F326A">
        <w:t xml:space="preserve">to be in fuel poverty if </w:t>
      </w:r>
      <w:r>
        <w:t xml:space="preserve">you rely on </w:t>
      </w:r>
      <w:r w:rsidR="00267FD0">
        <w:t>electricity solely</w:t>
      </w:r>
      <w:r>
        <w:t xml:space="preserve"> for </w:t>
      </w:r>
      <w:r w:rsidR="009F326A">
        <w:t xml:space="preserve">your </w:t>
      </w:r>
      <w:r>
        <w:t>energy consumption at home.</w:t>
      </w:r>
      <w:r w:rsidR="009F326A">
        <w:t xml:space="preserve"> </w:t>
      </w:r>
      <w:r>
        <w:t xml:space="preserve">What </w:t>
      </w:r>
      <w:r w:rsidR="009F326A">
        <w:t xml:space="preserve">will </w:t>
      </w:r>
      <w:r>
        <w:t xml:space="preserve">you be doing as a Government to ensure </w:t>
      </w:r>
      <w:r w:rsidR="00267FD0">
        <w:t>that</w:t>
      </w:r>
      <w:r>
        <w:t xml:space="preserve"> fuel</w:t>
      </w:r>
      <w:r w:rsidR="00B63A61">
        <w:t>-</w:t>
      </w:r>
      <w:r>
        <w:t>poor and vulnerable consumers will be protected from increases to their heating bills?</w:t>
      </w:r>
    </w:p>
    <w:p w:rsidR="00C63D3B" w:rsidP="00C63D3B">
      <w:pPr>
        <w:pStyle w:val="Answer"/>
      </w:pPr>
      <w:sdt>
        <w:sdtPr>
          <w:alias w:val="Witness"/>
          <w:id w:val="179641726"/>
          <w:placeholder>
            <w:docPart w:val="DefaultPlaceholder_-1854013440"/>
          </w:placeholder>
          <w:richText/>
        </w:sdtPr>
        <w:sdtContent>
          <w:r w:rsidRPr="00BA2B37" w:rsidR="00BA2B37">
            <w:rPr>
              <w:b/>
              <w:i/>
            </w:rPr>
            <w:t>Kwasi Kwarteng:</w:t>
          </w:r>
          <w:r w:rsidRPr="00C63D3B">
            <w:rPr>
              <w:b/>
            </w:rPr>
            <w:t xml:space="preserve"> </w:t>
          </w:r>
        </w:sdtContent>
      </w:sdt>
      <w:r>
        <w:t xml:space="preserve">This is really important. Fuel poverty has been 100% of our focus. </w:t>
      </w:r>
      <w:r w:rsidR="00986210">
        <w:t xml:space="preserve">Looking at the </w:t>
      </w:r>
      <w:r w:rsidR="00755D0D">
        <w:t>green homes grant</w:t>
      </w:r>
      <w:r w:rsidR="009F326A">
        <w:t xml:space="preserve">, the </w:t>
      </w:r>
      <w:r w:rsidR="00B63A61">
        <w:t xml:space="preserve">local authority delivery scheme </w:t>
      </w:r>
      <w:r w:rsidR="009F326A">
        <w:t xml:space="preserve">was explicitly directed. I think it helped </w:t>
      </w:r>
      <w:r w:rsidR="00B63A61">
        <w:t>something like</w:t>
      </w:r>
      <w:r w:rsidR="009F326A">
        <w:t xml:space="preserve"> 50,000 households with a </w:t>
      </w:r>
      <w:r>
        <w:t xml:space="preserve">household income of less than £30,000 a year. </w:t>
      </w:r>
      <w:r w:rsidR="00B63A61">
        <w:t xml:space="preserve">In </w:t>
      </w:r>
      <w:r w:rsidR="009F326A">
        <w:t>terms of rebalancing</w:t>
      </w:r>
      <w:r w:rsidR="00BA0033">
        <w:t>—</w:t>
      </w:r>
      <w:r w:rsidR="009F326A">
        <w:t>if that is what we do</w:t>
      </w:r>
      <w:r w:rsidR="00BA0033">
        <w:t>—</w:t>
      </w:r>
      <w:r w:rsidR="00B63A61">
        <w:t xml:space="preserve">the costs </w:t>
      </w:r>
      <w:r w:rsidR="009F326A">
        <w:t>of gas and electricity</w:t>
      </w:r>
      <w:r w:rsidR="00B63A61">
        <w:t>,</w:t>
      </w:r>
      <w:r w:rsidR="009F326A">
        <w:t xml:space="preserve"> </w:t>
      </w:r>
      <w:r w:rsidR="00B63A61">
        <w:t xml:space="preserve">all these schemes </w:t>
      </w:r>
      <w:r>
        <w:t xml:space="preserve">are </w:t>
      </w:r>
      <w:r w:rsidR="009F326A">
        <w:t xml:space="preserve">always </w:t>
      </w:r>
      <w:r w:rsidR="00267FD0">
        <w:t>focused on</w:t>
      </w:r>
      <w:r>
        <w:t xml:space="preserve"> making sure </w:t>
      </w:r>
      <w:r w:rsidR="009F326A">
        <w:t xml:space="preserve">that </w:t>
      </w:r>
      <w:r>
        <w:t xml:space="preserve">vulnerable consumers </w:t>
      </w:r>
      <w:r w:rsidR="002B7420">
        <w:t xml:space="preserve">and consumers on lower incomes </w:t>
      </w:r>
      <w:r>
        <w:t>can afford to make that transition</w:t>
      </w:r>
      <w:r w:rsidR="002B7420">
        <w:t xml:space="preserve">. There </w:t>
      </w:r>
      <w:r>
        <w:t xml:space="preserve">is no way </w:t>
      </w:r>
      <w:r w:rsidR="002B7420">
        <w:t xml:space="preserve">that </w:t>
      </w:r>
      <w:r>
        <w:t xml:space="preserve">we </w:t>
      </w:r>
      <w:r w:rsidR="002B7420">
        <w:t xml:space="preserve">could </w:t>
      </w:r>
      <w:r>
        <w:t>do this</w:t>
      </w:r>
      <w:r w:rsidR="002B7420">
        <w:t xml:space="preserve"> without providing that level of support. Everyone is committed to that.</w:t>
      </w:r>
    </w:p>
    <w:p w:rsidR="00C63D3B" w:rsidP="00C63D3B">
      <w:pPr>
        <w:pStyle w:val="Question"/>
      </w:pPr>
      <w:sdt>
        <w:sdtPr>
          <w:alias w:val="Member"/>
          <w:tag w:val="&lt;Member mnisId='3912' dodsId='35241'&gt;"/>
          <w:id w:val="-1931042608"/>
          <w:placeholder>
            <w:docPart w:val="DefaultPlaceholder_-1854013440"/>
          </w:placeholder>
          <w:richText/>
        </w:sdtPr>
        <w:sdtContent>
          <w:r w:rsidRPr="00C63D3B">
            <w:rPr>
              <w:b/>
            </w:rPr>
            <w:t>Richard Fuller:</w:t>
          </w:r>
        </w:sdtContent>
      </w:sdt>
      <w:r>
        <w:t xml:space="preserve"> </w:t>
      </w:r>
      <w:r w:rsidR="002B7420">
        <w:t>Secretary of State, w</w:t>
      </w:r>
      <w:r>
        <w:t xml:space="preserve">hat do you think the role of the </w:t>
      </w:r>
      <w:r w:rsidR="002B7420">
        <w:t xml:space="preserve">UK </w:t>
      </w:r>
      <w:r>
        <w:t xml:space="preserve">Infrastructure Bank is going </w:t>
      </w:r>
      <w:r w:rsidR="00267FD0">
        <w:t>to</w:t>
      </w:r>
      <w:r>
        <w:t xml:space="preserve"> be</w:t>
      </w:r>
      <w:r w:rsidR="002B7420">
        <w:t xml:space="preserve"> in this particular challenge?</w:t>
      </w:r>
    </w:p>
    <w:p w:rsidR="002B7420" w:rsidP="002B7420">
      <w:pPr>
        <w:pStyle w:val="Answer"/>
      </w:pPr>
      <w:sdt>
        <w:sdtPr>
          <w:alias w:val="Witness"/>
          <w:id w:val="-1227292539"/>
          <w:placeholder>
            <w:docPart w:val="DefaultPlaceholder_-1854013440"/>
          </w:placeholder>
          <w:richText/>
        </w:sdtPr>
        <w:sdtContent>
          <w:r w:rsidRPr="00BA2B37" w:rsidR="00BA2B37">
            <w:rPr>
              <w:b/>
              <w:i/>
            </w:rPr>
            <w:t>Kwasi Kwarteng:</w:t>
          </w:r>
          <w:r w:rsidRPr="00C63D3B" w:rsidR="00C63D3B">
            <w:rPr>
              <w:b/>
            </w:rPr>
            <w:t xml:space="preserve"> </w:t>
          </w:r>
        </w:sdtContent>
      </w:sdt>
      <w:r>
        <w:t xml:space="preserve">It is a really good question. As you can imagine, </w:t>
      </w:r>
      <w:r w:rsidR="00C63D3B">
        <w:t>I was involved</w:t>
      </w:r>
      <w:r>
        <w:t xml:space="preserve"> in those conversations </w:t>
      </w:r>
      <w:r w:rsidR="00B61A40">
        <w:t>about</w:t>
      </w:r>
      <w:r>
        <w:t xml:space="preserve"> the </w:t>
      </w:r>
      <w:r w:rsidR="00B61A40">
        <w:t xml:space="preserve">UK Infrastructure Bank </w:t>
      </w:r>
      <w:r>
        <w:t xml:space="preserve">as </w:t>
      </w:r>
      <w:r w:rsidR="004C13D7">
        <w:t>Energy</w:t>
      </w:r>
      <w:r>
        <w:t xml:space="preserve"> Minister, as well as Secretary of State</w:t>
      </w:r>
      <w:r w:rsidR="00C63D3B">
        <w:t xml:space="preserve">. The best way to think of the </w:t>
      </w:r>
      <w:r>
        <w:t xml:space="preserve">UK </w:t>
      </w:r>
      <w:r w:rsidR="00C63D3B">
        <w:t xml:space="preserve">Infrastructure Bank is as a successor bank </w:t>
      </w:r>
      <w:r>
        <w:t xml:space="preserve">to two institutions </w:t>
      </w:r>
      <w:r w:rsidR="00A80C11">
        <w:t>that</w:t>
      </w:r>
      <w:r>
        <w:t xml:space="preserve"> we had. R</w:t>
      </w:r>
      <w:r w:rsidR="00C63D3B">
        <w:t>olling back the clock 10 years</w:t>
      </w:r>
      <w:r w:rsidR="00A80C11">
        <w:t>,</w:t>
      </w:r>
      <w:r w:rsidR="00C63D3B">
        <w:t xml:space="preserve"> when we</w:t>
      </w:r>
      <w:r>
        <w:t xml:space="preserve"> first entered the House</w:t>
      </w:r>
      <w:r w:rsidR="00A80C11">
        <w:t>, Mr Fuller</w:t>
      </w:r>
      <w:r>
        <w:t xml:space="preserve">, we had the EIB, the European Investment Bank, and then in </w:t>
      </w:r>
      <w:r w:rsidR="00C63D3B">
        <w:t>about 2015 we launched the Green Investment Bank.</w:t>
      </w:r>
      <w:r>
        <w:t xml:space="preserve"> We sold the Green Investment Bank in 2017, and </w:t>
      </w:r>
      <w:r w:rsidR="00C63D3B">
        <w:t xml:space="preserve">I need not remind people that we left the EU in 2019. </w:t>
      </w:r>
    </w:p>
    <w:p w:rsidR="002B7420" w:rsidP="002B7420">
      <w:pPr>
        <w:pStyle w:val="Answer"/>
      </w:pPr>
      <w:r>
        <w:t xml:space="preserve">The best and simplest way I think of the UK Infrastructure Bank is as </w:t>
      </w:r>
      <w:r w:rsidR="00C63D3B">
        <w:t xml:space="preserve">a successor to the Green </w:t>
      </w:r>
      <w:r w:rsidR="00267FD0">
        <w:t>Investment</w:t>
      </w:r>
      <w:r w:rsidR="00C63D3B">
        <w:t xml:space="preserve"> Bank</w:t>
      </w:r>
      <w:r>
        <w:t xml:space="preserve">, </w:t>
      </w:r>
      <w:r w:rsidR="00267FD0">
        <w:t>which</w:t>
      </w:r>
      <w:r w:rsidR="00C63D3B">
        <w:t xml:space="preserve"> we sold in 201</w:t>
      </w:r>
      <w:r w:rsidR="008708D9">
        <w:t>7</w:t>
      </w:r>
      <w:r>
        <w:t>, and the portion of the European Investment Bank that we were responsible for. The UK Infrastructure Bank has a green mandate. It invests, co</w:t>
      </w:r>
      <w:r>
        <w:noBreakHyphen/>
        <w:t xml:space="preserve">invests or </w:t>
      </w:r>
      <w:r w:rsidR="008708D9">
        <w:t>lends money</w:t>
      </w:r>
      <w:r>
        <w:t xml:space="preserve">, I should say, </w:t>
      </w:r>
      <w:r w:rsidR="008708D9">
        <w:t>to green infrastructure projects</w:t>
      </w:r>
      <w:r>
        <w:t xml:space="preserve"> and to general infrastructure projects</w:t>
      </w:r>
      <w:r w:rsidR="008708D9">
        <w:t xml:space="preserve">. </w:t>
      </w:r>
      <w:r>
        <w:t>It has net zero much more embedded.</w:t>
      </w:r>
    </w:p>
    <w:p w:rsidR="008708D9" w:rsidP="002B7420">
      <w:pPr>
        <w:pStyle w:val="Answer"/>
      </w:pPr>
      <w:r>
        <w:t xml:space="preserve">If you look at other banks </w:t>
      </w:r>
      <w:r w:rsidR="002B7420">
        <w:t>across Europe</w:t>
      </w:r>
      <w:r w:rsidR="00F81FF8">
        <w:t>,</w:t>
      </w:r>
      <w:r w:rsidR="002B7420">
        <w:t xml:space="preserve"> </w:t>
      </w:r>
      <w:r>
        <w:t>you have K</w:t>
      </w:r>
      <w:r w:rsidR="00F81FF8">
        <w:t>f</w:t>
      </w:r>
      <w:r>
        <w:t xml:space="preserve">W, which is a bank with a huge </w:t>
      </w:r>
      <w:r w:rsidR="00267FD0">
        <w:t>balance</w:t>
      </w:r>
      <w:r>
        <w:t xml:space="preserve"> sheet</w:t>
      </w:r>
      <w:r w:rsidR="00BA0033">
        <w:t>—</w:t>
      </w:r>
      <w:r w:rsidR="002B7420">
        <w:t xml:space="preserve">something like €500 billion. </w:t>
      </w:r>
      <w:r>
        <w:t xml:space="preserve">The </w:t>
      </w:r>
      <w:r w:rsidR="00B61A40">
        <w:t>UK Infrastructure Bank</w:t>
      </w:r>
      <w:r>
        <w:t xml:space="preserve"> will </w:t>
      </w:r>
      <w:r w:rsidR="002B7420">
        <w:t xml:space="preserve">have a balance sheet of </w:t>
      </w:r>
      <w:r w:rsidR="00F81FF8">
        <w:t xml:space="preserve">only </w:t>
      </w:r>
      <w:r w:rsidR="002B7420">
        <w:t xml:space="preserve">around £15 </w:t>
      </w:r>
      <w:r w:rsidR="00F81FF8">
        <w:t>b</w:t>
      </w:r>
      <w:r w:rsidR="002B7420">
        <w:t>illion to £</w:t>
      </w:r>
      <w:r>
        <w:t xml:space="preserve">20 </w:t>
      </w:r>
      <w:r w:rsidR="002B7420">
        <w:t>b</w:t>
      </w:r>
      <w:r>
        <w:t>illion</w:t>
      </w:r>
      <w:r w:rsidR="002B7420">
        <w:t>, but it can expand. One of the things that K</w:t>
      </w:r>
      <w:r w:rsidR="00F81FF8">
        <w:t>f</w:t>
      </w:r>
      <w:r w:rsidR="002B7420">
        <w:t xml:space="preserve">W does very well is green consumer finance. </w:t>
      </w:r>
      <w:r>
        <w:t xml:space="preserve">If you are a German who wants to borrow money to install </w:t>
      </w:r>
      <w:r w:rsidR="00267FD0">
        <w:t>a heat</w:t>
      </w:r>
      <w:r>
        <w:t xml:space="preserve"> pump</w:t>
      </w:r>
      <w:r w:rsidR="005E3D8D">
        <w:t>,</w:t>
      </w:r>
      <w:r>
        <w:t xml:space="preserve"> you can go to K</w:t>
      </w:r>
      <w:r w:rsidR="00F81FF8">
        <w:t>f</w:t>
      </w:r>
      <w:r>
        <w:t>W and get a loan for that</w:t>
      </w:r>
      <w:r w:rsidR="002B7420">
        <w:t xml:space="preserve">. </w:t>
      </w:r>
      <w:r>
        <w:t xml:space="preserve">I am very </w:t>
      </w:r>
      <w:r w:rsidR="002B7420">
        <w:t xml:space="preserve">much </w:t>
      </w:r>
      <w:r>
        <w:t xml:space="preserve">interested </w:t>
      </w:r>
      <w:r w:rsidR="002B7420">
        <w:t xml:space="preserve">in </w:t>
      </w:r>
      <w:r w:rsidR="004C13D7">
        <w:t>looking</w:t>
      </w:r>
      <w:r w:rsidR="002B7420">
        <w:t xml:space="preserve"> at ways that we can expand the </w:t>
      </w:r>
      <w:r>
        <w:t xml:space="preserve">UK Infrastructure Bank in that way. </w:t>
      </w:r>
      <w:r w:rsidR="002B7420">
        <w:t xml:space="preserve">It </w:t>
      </w:r>
      <w:r>
        <w:t xml:space="preserve">is not part of its </w:t>
      </w:r>
      <w:r w:rsidR="00267FD0">
        <w:t>remit</w:t>
      </w:r>
      <w:r>
        <w:t xml:space="preserve"> now</w:t>
      </w:r>
      <w:r w:rsidR="002B7420">
        <w:t>, but I can imagine in the not</w:t>
      </w:r>
      <w:r w:rsidR="008F0F2C">
        <w:t>-</w:t>
      </w:r>
      <w:r w:rsidR="002B7420">
        <w:t>too</w:t>
      </w:r>
      <w:r w:rsidR="008F0F2C">
        <w:t>-</w:t>
      </w:r>
      <w:r w:rsidR="002B7420">
        <w:t>distant future that it can do that.</w:t>
      </w:r>
    </w:p>
    <w:p w:rsidR="00C63D3B" w:rsidP="008708D9">
      <w:pPr>
        <w:pStyle w:val="Question"/>
      </w:pPr>
      <w:sdt>
        <w:sdtPr>
          <w:alias w:val="Member"/>
          <w:tag w:val="&lt;Member mnisId='3912' dodsId='35241'&gt;"/>
          <w:id w:val="-111682229"/>
          <w:placeholder>
            <w:docPart w:val="DefaultPlaceholder_-1854013440"/>
          </w:placeholder>
          <w:richText/>
        </w:sdtPr>
        <w:sdtContent>
          <w:r w:rsidRPr="008708D9" w:rsidR="008708D9">
            <w:rPr>
              <w:b/>
            </w:rPr>
            <w:t>Richard Fuller:</w:t>
          </w:r>
        </w:sdtContent>
      </w:sdt>
      <w:r w:rsidR="008708D9">
        <w:t xml:space="preserve"> </w:t>
      </w:r>
      <w:r w:rsidR="002B7420">
        <w:t xml:space="preserve">It </w:t>
      </w:r>
      <w:r w:rsidR="008F0F2C">
        <w:t>has</w:t>
      </w:r>
      <w:r w:rsidR="002B7420">
        <w:t xml:space="preserve"> up to £22 billion </w:t>
      </w:r>
      <w:r w:rsidR="008F0F2C">
        <w:t>in</w:t>
      </w:r>
      <w:r w:rsidR="002B7420">
        <w:t xml:space="preserve"> capital.</w:t>
      </w:r>
    </w:p>
    <w:p w:rsidR="008708D9" w:rsidP="008708D9">
      <w:pPr>
        <w:pStyle w:val="Answer"/>
      </w:pPr>
      <w:sdt>
        <w:sdtPr>
          <w:alias w:val="Witness"/>
          <w:id w:val="1171757500"/>
          <w:placeholder>
            <w:docPart w:val="DefaultPlaceholder_-1854013440"/>
          </w:placeholder>
          <w:richText/>
        </w:sdtPr>
        <w:sdtContent>
          <w:r w:rsidRPr="00BA2B37" w:rsidR="00BA2B37">
            <w:rPr>
              <w:b/>
              <w:i/>
            </w:rPr>
            <w:t>Kwasi Kwarteng:</w:t>
          </w:r>
          <w:r w:rsidRPr="008708D9">
            <w:rPr>
              <w:b/>
            </w:rPr>
            <w:t xml:space="preserve"> </w:t>
          </w:r>
        </w:sdtContent>
      </w:sdt>
      <w:r w:rsidR="002B7420">
        <w:t xml:space="preserve">I said </w:t>
      </w:r>
      <w:r w:rsidR="008F0F2C">
        <w:t>£15 billion to £20 billion</w:t>
      </w:r>
      <w:r w:rsidR="002B7420">
        <w:t>, sorry.</w:t>
      </w:r>
    </w:p>
    <w:p w:rsidR="008708D9" w:rsidP="008708D9">
      <w:pPr>
        <w:pStyle w:val="Question"/>
      </w:pPr>
      <w:sdt>
        <w:sdtPr>
          <w:alias w:val="Member"/>
          <w:tag w:val="&lt;Member mnisId='3912' dodsId='35241'&gt;"/>
          <w:id w:val="-1667316911"/>
          <w:placeholder>
            <w:docPart w:val="DefaultPlaceholder_-1854013440"/>
          </w:placeholder>
          <w:richText/>
        </w:sdtPr>
        <w:sdtContent>
          <w:r w:rsidRPr="008708D9">
            <w:rPr>
              <w:b/>
            </w:rPr>
            <w:t>Richard Fuller:</w:t>
          </w:r>
        </w:sdtContent>
      </w:sdt>
      <w:r>
        <w:t xml:space="preserve"> </w:t>
      </w:r>
      <w:r w:rsidR="002B7420">
        <w:t xml:space="preserve">It is an evergreen fund. </w:t>
      </w:r>
      <w:r w:rsidR="008F0F2C">
        <w:t xml:space="preserve">I have a couple of questions specifically on the </w:t>
      </w:r>
      <w:r w:rsidR="002B7420">
        <w:t>things we have talked about</w:t>
      </w:r>
      <w:r w:rsidR="008F0F2C">
        <w:t>.</w:t>
      </w:r>
      <w:r w:rsidR="002B7420">
        <w:t xml:space="preserve"> </w:t>
      </w:r>
      <w:r w:rsidR="002761B8">
        <w:t xml:space="preserve">You </w:t>
      </w:r>
      <w:r w:rsidR="002B7420">
        <w:t xml:space="preserve">have </w:t>
      </w:r>
      <w:r w:rsidR="008F0F2C">
        <w:t>spoken</w:t>
      </w:r>
      <w:r w:rsidR="002B7420">
        <w:t xml:space="preserve"> to colleagues </w:t>
      </w:r>
      <w:r w:rsidR="008F0F2C">
        <w:t>about</w:t>
      </w:r>
      <w:r w:rsidR="002B7420">
        <w:t xml:space="preserve"> n</w:t>
      </w:r>
      <w:r>
        <w:t>ot being able to foresee 29 years ahead</w:t>
      </w:r>
      <w:r w:rsidR="002761B8">
        <w:t>.</w:t>
      </w:r>
      <w:r w:rsidR="002B7420">
        <w:t xml:space="preserve"> </w:t>
      </w:r>
      <w:r w:rsidR="002761B8">
        <w:t xml:space="preserve">The </w:t>
      </w:r>
      <w:r w:rsidR="002B7420">
        <w:t>bank is going to be placing some investments</w:t>
      </w:r>
      <w:r>
        <w:t xml:space="preserve">. </w:t>
      </w:r>
      <w:r w:rsidR="002B7420">
        <w:t xml:space="preserve">As an </w:t>
      </w:r>
      <w:r w:rsidR="004C13D7">
        <w:t>evergreen</w:t>
      </w:r>
      <w:r w:rsidR="002B7420">
        <w:t xml:space="preserve"> fund, c</w:t>
      </w:r>
      <w:r>
        <w:t xml:space="preserve">an you </w:t>
      </w:r>
      <w:r w:rsidR="00267FD0">
        <w:t>confirm</w:t>
      </w:r>
      <w:r>
        <w:t xml:space="preserve"> </w:t>
      </w:r>
      <w:r w:rsidR="002B7420">
        <w:t xml:space="preserve">it is going to have a </w:t>
      </w:r>
      <w:r>
        <w:t>profit motive in its investment</w:t>
      </w:r>
      <w:r w:rsidR="002B7420">
        <w:t xml:space="preserve"> and its support</w:t>
      </w:r>
      <w:r w:rsidR="0007621F">
        <w:t>?</w:t>
      </w:r>
    </w:p>
    <w:p w:rsidR="008708D9" w:rsidP="008708D9">
      <w:pPr>
        <w:pStyle w:val="Answer"/>
      </w:pPr>
      <w:sdt>
        <w:sdtPr>
          <w:alias w:val="Witness"/>
          <w:id w:val="1642769255"/>
          <w:placeholder>
            <w:docPart w:val="DefaultPlaceholder_-1854013440"/>
          </w:placeholder>
          <w:richText/>
        </w:sdtPr>
        <w:sdtContent>
          <w:r w:rsidRPr="00BA2B37" w:rsidR="00BA2B37">
            <w:rPr>
              <w:b/>
              <w:i/>
            </w:rPr>
            <w:t>Kwasi Kwarteng:</w:t>
          </w:r>
          <w:r w:rsidRPr="008708D9">
            <w:rPr>
              <w:b/>
            </w:rPr>
            <w:t xml:space="preserve"> </w:t>
          </w:r>
        </w:sdtContent>
      </w:sdt>
      <w:r w:rsidR="002B7420">
        <w:t>Yes.</w:t>
      </w:r>
    </w:p>
    <w:p w:rsidR="008708D9" w:rsidP="008708D9">
      <w:pPr>
        <w:pStyle w:val="Question"/>
      </w:pPr>
      <w:sdt>
        <w:sdtPr>
          <w:alias w:val="Member"/>
          <w:tag w:val="&lt;Member mnisId='3912' dodsId='35241'&gt;"/>
          <w:id w:val="1864165686"/>
          <w:placeholder>
            <w:docPart w:val="DefaultPlaceholder_-1854013440"/>
          </w:placeholder>
          <w:richText/>
        </w:sdtPr>
        <w:sdtContent>
          <w:r w:rsidRPr="008708D9">
            <w:rPr>
              <w:b/>
            </w:rPr>
            <w:t>Richard Fuller:</w:t>
          </w:r>
        </w:sdtContent>
      </w:sdt>
      <w:r>
        <w:t xml:space="preserve"> </w:t>
      </w:r>
      <w:r w:rsidR="00975E80">
        <w:t xml:space="preserve">It </w:t>
      </w:r>
      <w:r>
        <w:t xml:space="preserve">says </w:t>
      </w:r>
      <w:r w:rsidR="002B7420">
        <w:t>in the policy statement for the bank that it will “</w:t>
      </w:r>
      <w:r w:rsidR="00C1687F">
        <w:t>a</w:t>
      </w:r>
      <w:r w:rsidR="002B7420">
        <w:t xml:space="preserve">lso play an </w:t>
      </w:r>
      <w:r w:rsidR="004C13D7">
        <w:t>important</w:t>
      </w:r>
      <w:r w:rsidR="002B7420">
        <w:t xml:space="preserve"> role in supporting and </w:t>
      </w:r>
      <w:r>
        <w:t>developing</w:t>
      </w:r>
      <w:r w:rsidR="002B7420">
        <w:t xml:space="preserve"> early</w:t>
      </w:r>
      <w:r w:rsidR="002761B8">
        <w:t>-</w:t>
      </w:r>
      <w:r w:rsidR="002B7420">
        <w:t>stage technologies</w:t>
      </w:r>
      <w:r w:rsidR="00975E80">
        <w:t xml:space="preserve">”. On </w:t>
      </w:r>
      <w:r w:rsidR="00C1687F">
        <w:t>my register of interests</w:t>
      </w:r>
      <w:r w:rsidR="00975E80">
        <w:t>,</w:t>
      </w:r>
      <w:r w:rsidR="00C1687F">
        <w:t xml:space="preserve"> I am an adviser to an investment technology </w:t>
      </w:r>
      <w:r w:rsidR="00975E80">
        <w:t xml:space="preserve">fund, but that </w:t>
      </w:r>
      <w:r>
        <w:t xml:space="preserve">sounds a little risky. Could you just amplify </w:t>
      </w:r>
      <w:r w:rsidR="00C1687F">
        <w:t>a little bit</w:t>
      </w:r>
      <w:r w:rsidR="002761B8">
        <w:t>,</w:t>
      </w:r>
      <w:r w:rsidR="00C1687F">
        <w:t xml:space="preserve"> </w:t>
      </w:r>
      <w:r w:rsidR="002761B8">
        <w:t xml:space="preserve">in this particular sector, </w:t>
      </w:r>
      <w:r w:rsidR="00C1687F">
        <w:t xml:space="preserve">how </w:t>
      </w:r>
      <w:r w:rsidR="002761B8">
        <w:t xml:space="preserve">that </w:t>
      </w:r>
      <w:r w:rsidR="00C1687F">
        <w:t>will work</w:t>
      </w:r>
      <w:r w:rsidR="002761B8">
        <w:t>—the profit motive and the</w:t>
      </w:r>
      <w:r w:rsidR="00032635">
        <w:t xml:space="preserve"> </w:t>
      </w:r>
      <w:r w:rsidR="00C1687F">
        <w:t>appetite for risk?</w:t>
      </w:r>
    </w:p>
    <w:p w:rsidR="00ED0CAB" w:rsidP="008708D9">
      <w:pPr>
        <w:pStyle w:val="Answer"/>
      </w:pPr>
      <w:sdt>
        <w:sdtPr>
          <w:alias w:val="Witness"/>
          <w:id w:val="958613247"/>
          <w:placeholder>
            <w:docPart w:val="DefaultPlaceholder_-1854013440"/>
          </w:placeholder>
          <w:richText/>
        </w:sdtPr>
        <w:sdtContent>
          <w:r w:rsidRPr="00BA2B37" w:rsidR="00BA2B37">
            <w:rPr>
              <w:b/>
              <w:i/>
            </w:rPr>
            <w:t>Kwasi Kwarteng:</w:t>
          </w:r>
          <w:r w:rsidRPr="008708D9" w:rsidR="008708D9">
            <w:rPr>
              <w:b/>
            </w:rPr>
            <w:t xml:space="preserve"> </w:t>
          </w:r>
        </w:sdtContent>
      </w:sdt>
      <w:r w:rsidR="008708D9">
        <w:t xml:space="preserve">It is a £22 billion balance </w:t>
      </w:r>
      <w:r w:rsidR="00267FD0">
        <w:t>sheet</w:t>
      </w:r>
      <w:r w:rsidR="008708D9">
        <w:t xml:space="preserve">. We can quibble about the definition of the </w:t>
      </w:r>
      <w:r w:rsidR="00267FD0">
        <w:t>balance</w:t>
      </w:r>
      <w:r w:rsidR="008708D9">
        <w:t xml:space="preserve"> sheet and the capital</w:t>
      </w:r>
      <w:r>
        <w:t>, but</w:t>
      </w:r>
      <w:r w:rsidR="002761B8">
        <w:t>,</w:t>
      </w:r>
      <w:r>
        <w:t xml:space="preserve"> yes, it is around £20 billion. </w:t>
      </w:r>
      <w:r w:rsidR="00F64DA8">
        <w:t xml:space="preserve">The UK Infrastructure Bank will </w:t>
      </w:r>
      <w:r>
        <w:t xml:space="preserve">do, as I said in </w:t>
      </w:r>
      <w:r w:rsidR="008708D9">
        <w:t xml:space="preserve">my answer to your first </w:t>
      </w:r>
      <w:r w:rsidR="00267FD0">
        <w:t>question</w:t>
      </w:r>
      <w:r>
        <w:t xml:space="preserve"> related to th</w:t>
      </w:r>
      <w:r w:rsidR="002761B8">
        <w:t>is</w:t>
      </w:r>
      <w:r>
        <w:t xml:space="preserve"> subject, </w:t>
      </w:r>
      <w:r w:rsidR="00267FD0">
        <w:t>a</w:t>
      </w:r>
      <w:r w:rsidR="008708D9">
        <w:t xml:space="preserve"> lot of the work </w:t>
      </w:r>
      <w:r>
        <w:t xml:space="preserve">that </w:t>
      </w:r>
      <w:r w:rsidR="008708D9">
        <w:t>the Green Investment Bank did in the 2015</w:t>
      </w:r>
      <w:r w:rsidR="00F64DA8">
        <w:t xml:space="preserve"> to</w:t>
      </w:r>
      <w:r w:rsidR="008708D9">
        <w:t xml:space="preserve"> 2017 period.</w:t>
      </w:r>
      <w:r>
        <w:t xml:space="preserve"> If we look at what the Green Investment Bank did, </w:t>
      </w:r>
      <w:r w:rsidR="003970E9">
        <w:t>it</w:t>
      </w:r>
      <w:r w:rsidR="008708D9">
        <w:t xml:space="preserve"> </w:t>
      </w:r>
      <w:r>
        <w:t xml:space="preserve">invested a lot in offshore wind. </w:t>
      </w:r>
      <w:r w:rsidR="003970E9">
        <w:t>It</w:t>
      </w:r>
      <w:r>
        <w:t xml:space="preserve"> </w:t>
      </w:r>
      <w:r w:rsidR="008708D9">
        <w:t xml:space="preserve">gave loans to </w:t>
      </w:r>
      <w:r>
        <w:t>offshore wind development</w:t>
      </w:r>
      <w:r w:rsidR="003970E9">
        <w:t xml:space="preserve"> and </w:t>
      </w:r>
      <w:r>
        <w:t xml:space="preserve">to </w:t>
      </w:r>
      <w:r w:rsidR="008708D9">
        <w:t>some other renewables.</w:t>
      </w:r>
      <w:r>
        <w:t xml:space="preserve"> These were </w:t>
      </w:r>
      <w:r w:rsidR="008708D9">
        <w:t xml:space="preserve">loans </w:t>
      </w:r>
      <w:r w:rsidR="003970E9">
        <w:t>that</w:t>
      </w:r>
      <w:r w:rsidR="008708D9">
        <w:t xml:space="preserve"> at the time</w:t>
      </w:r>
      <w:r>
        <w:t xml:space="preserve">, for </w:t>
      </w:r>
      <w:r w:rsidR="004C13D7">
        <w:t>whatever</w:t>
      </w:r>
      <w:r>
        <w:t xml:space="preserve"> reason, the </w:t>
      </w:r>
      <w:r w:rsidR="008708D9">
        <w:t xml:space="preserve">traditional lenders </w:t>
      </w:r>
      <w:r>
        <w:t xml:space="preserve">in the market </w:t>
      </w:r>
      <w:r w:rsidR="008708D9">
        <w:t>were more reluctant to lend</w:t>
      </w:r>
      <w:r w:rsidR="003970E9">
        <w:t>,</w:t>
      </w:r>
      <w:r>
        <w:t xml:space="preserve"> because they were unspecified or unproven technologies.</w:t>
      </w:r>
    </w:p>
    <w:p w:rsidR="00ED0CAB" w:rsidP="008708D9">
      <w:pPr>
        <w:pStyle w:val="Answer"/>
      </w:pPr>
      <w:r>
        <w:t xml:space="preserve">As </w:t>
      </w:r>
      <w:r w:rsidR="008708D9">
        <w:t xml:space="preserve">the Green </w:t>
      </w:r>
      <w:r w:rsidR="00267FD0">
        <w:t>Investment</w:t>
      </w:r>
      <w:r w:rsidR="008708D9">
        <w:t xml:space="preserve"> Bank </w:t>
      </w:r>
      <w:r>
        <w:t xml:space="preserve">has </w:t>
      </w:r>
      <w:r w:rsidR="008708D9">
        <w:t xml:space="preserve">supported </w:t>
      </w:r>
      <w:r>
        <w:t xml:space="preserve">a lot of this investment, and as the investment </w:t>
      </w:r>
      <w:r>
        <w:t xml:space="preserve">has </w:t>
      </w:r>
      <w:r>
        <w:t xml:space="preserve">happened </w:t>
      </w:r>
      <w:r>
        <w:t xml:space="preserve">and </w:t>
      </w:r>
      <w:r>
        <w:t xml:space="preserve">the capacity </w:t>
      </w:r>
      <w:r>
        <w:t xml:space="preserve">has been </w:t>
      </w:r>
      <w:r>
        <w:t xml:space="preserve">built, </w:t>
      </w:r>
      <w:r w:rsidR="008708D9">
        <w:t>traditional banks are much more ready to lend to an offshore wind operator than the</w:t>
      </w:r>
      <w:r w:rsidR="00267FD0">
        <w:t>y</w:t>
      </w:r>
      <w:r w:rsidR="008708D9">
        <w:t xml:space="preserve"> were five or six years ago.</w:t>
      </w:r>
      <w:r>
        <w:t xml:space="preserve"> That is a classic case where a Government-backed entity, in this case the Green </w:t>
      </w:r>
      <w:r w:rsidR="004C13D7">
        <w:t>In</w:t>
      </w:r>
      <w:r>
        <w:t>vestment Bank, s</w:t>
      </w:r>
      <w:r w:rsidR="008708D9">
        <w:t>tepped in where there was a capital requirement that normal lenders</w:t>
      </w:r>
      <w:r>
        <w:t xml:space="preserve">, for whatever reason, </w:t>
      </w:r>
      <w:r w:rsidR="008708D9">
        <w:t>did not want to supply.</w:t>
      </w:r>
      <w:r>
        <w:t xml:space="preserve"> </w:t>
      </w:r>
      <w:r w:rsidR="008708D9">
        <w:t>It helped the market grow and</w:t>
      </w:r>
      <w:r>
        <w:t>,</w:t>
      </w:r>
      <w:r w:rsidR="008708D9">
        <w:t xml:space="preserve"> </w:t>
      </w:r>
      <w:r>
        <w:t>as a consequence of that growth and intervention</w:t>
      </w:r>
      <w:r>
        <w:t>,</w:t>
      </w:r>
      <w:r>
        <w:t xml:space="preserve"> “</w:t>
      </w:r>
      <w:r w:rsidR="008708D9">
        <w:t>normal</w:t>
      </w:r>
      <w:r>
        <w:t xml:space="preserve">” </w:t>
      </w:r>
      <w:r w:rsidR="008708D9">
        <w:t xml:space="preserve">lenders </w:t>
      </w:r>
      <w:r>
        <w:t xml:space="preserve">and the market now </w:t>
      </w:r>
      <w:r>
        <w:t>have</w:t>
      </w:r>
      <w:r>
        <w:t xml:space="preserve"> </w:t>
      </w:r>
      <w:r w:rsidR="008708D9">
        <w:t xml:space="preserve">no problem in </w:t>
      </w:r>
      <w:r w:rsidR="00267FD0">
        <w:t>issuing</w:t>
      </w:r>
      <w:r w:rsidR="008708D9">
        <w:t xml:space="preserve"> loans.</w:t>
      </w:r>
      <w:r>
        <w:t xml:space="preserve"> </w:t>
      </w:r>
    </w:p>
    <w:p w:rsidR="008708D9" w:rsidP="008708D9">
      <w:pPr>
        <w:pStyle w:val="Answer"/>
      </w:pPr>
      <w:r>
        <w:t xml:space="preserve">The UKIB will have a very similar function. </w:t>
      </w:r>
      <w:r w:rsidR="00ED0CAB">
        <w:t xml:space="preserve">It will </w:t>
      </w:r>
      <w:r w:rsidR="004C13D7">
        <w:t>step</w:t>
      </w:r>
      <w:r w:rsidR="00ED0CAB">
        <w:t xml:space="preserve"> into new technologies, which, as you say, bear a bit more risk. T</w:t>
      </w:r>
      <w:r>
        <w:t>hat is precisely why we needed to have the UK Infrastructure Bank</w:t>
      </w:r>
      <w:r w:rsidR="00ED0CAB">
        <w:t xml:space="preserve">, because if the market was willing to lend on that basis we would not need this. </w:t>
      </w:r>
      <w:r>
        <w:t xml:space="preserve">The lending would be happening and the investment would be made already. </w:t>
      </w:r>
      <w:r w:rsidR="00ED0CAB">
        <w:t xml:space="preserve">We would not need to have a separate institution. That </w:t>
      </w:r>
      <w:r>
        <w:t xml:space="preserve">is </w:t>
      </w:r>
      <w:r w:rsidR="00ED0CAB">
        <w:t xml:space="preserve">exactly </w:t>
      </w:r>
      <w:r>
        <w:t xml:space="preserve">the gap </w:t>
      </w:r>
      <w:r w:rsidR="00ED0CAB">
        <w:t xml:space="preserve">that </w:t>
      </w:r>
      <w:r>
        <w:t>the UKIB is designed to fill.</w:t>
      </w:r>
      <w:r w:rsidR="00DD7E13">
        <w:t xml:space="preserve"> As I say, it replaces the Green </w:t>
      </w:r>
      <w:r w:rsidR="004C13D7">
        <w:t>Investment</w:t>
      </w:r>
      <w:r w:rsidR="00DD7E13">
        <w:t xml:space="preserve"> Bank, which we sold, and the European Investment Bank, which we left because we left the EU.</w:t>
      </w:r>
    </w:p>
    <w:p w:rsidR="008708D9" w:rsidP="008708D9">
      <w:pPr>
        <w:pStyle w:val="Question"/>
      </w:pPr>
      <w:sdt>
        <w:sdtPr>
          <w:alias w:val="Member"/>
          <w:tag w:val="&lt;Member mnisId='4470' dodsId='122026'&gt;"/>
          <w:id w:val="-2073098864"/>
          <w:placeholder>
            <w:docPart w:val="DefaultPlaceholder_-1854013440"/>
          </w:placeholder>
          <w:richText/>
        </w:sdtPr>
        <w:sdtContent>
          <w:r w:rsidRPr="008708D9">
            <w:rPr>
              <w:b/>
            </w:rPr>
            <w:t>Alan Brown:</w:t>
          </w:r>
        </w:sdtContent>
      </w:sdt>
      <w:r>
        <w:t xml:space="preserve"> We have already ha</w:t>
      </w:r>
      <w:r w:rsidR="00DD7E13">
        <w:t>d</w:t>
      </w:r>
      <w:r>
        <w:t xml:space="preserve"> </w:t>
      </w:r>
      <w:r w:rsidR="00302A3B">
        <w:t>the</w:t>
      </w:r>
      <w:r>
        <w:t xml:space="preserve"> green deal </w:t>
      </w:r>
      <w:r w:rsidR="00267FD0">
        <w:t>failure</w:t>
      </w:r>
      <w:r w:rsidR="0091654F">
        <w:t xml:space="preserve"> and</w:t>
      </w:r>
      <w:r w:rsidR="00DD7E13">
        <w:t xml:space="preserve"> </w:t>
      </w:r>
      <w:r w:rsidR="0091654F">
        <w:t xml:space="preserve">there </w:t>
      </w:r>
      <w:r w:rsidR="00DD7E13">
        <w:t xml:space="preserve">was stop-start financial support with the </w:t>
      </w:r>
      <w:r w:rsidR="00755D0D">
        <w:t>green homes grant</w:t>
      </w:r>
      <w:r w:rsidR="00302A3B">
        <w:t>,</w:t>
      </w:r>
      <w:r w:rsidR="00DD7E13">
        <w:t xml:space="preserve"> where the money was eventually pulled. Energy companies have said that </w:t>
      </w:r>
      <w:r w:rsidR="00034FAB">
        <w:t xml:space="preserve">the </w:t>
      </w:r>
      <w:r w:rsidR="00DD7E13">
        <w:t>stop</w:t>
      </w:r>
      <w:r w:rsidR="00DD7E13">
        <w:noBreakHyphen/>
        <w:t xml:space="preserve">start nature </w:t>
      </w:r>
      <w:r>
        <w:t>makes it difficult</w:t>
      </w:r>
      <w:r w:rsidR="00DD7E13">
        <w:t xml:space="preserve"> for investment </w:t>
      </w:r>
      <w:r w:rsidR="00034FAB">
        <w:t>to come</w:t>
      </w:r>
      <w:r w:rsidR="00DD7E13">
        <w:t xml:space="preserve"> </w:t>
      </w:r>
      <w:r w:rsidR="0091654F">
        <w:t xml:space="preserve">in and </w:t>
      </w:r>
      <w:r w:rsidR="00DD7E13">
        <w:t>for long-term planning</w:t>
      </w:r>
      <w:r>
        <w:t xml:space="preserve">. What lessons </w:t>
      </w:r>
      <w:r w:rsidR="0091654F">
        <w:t>have</w:t>
      </w:r>
      <w:r>
        <w:t xml:space="preserve"> the Government learned</w:t>
      </w:r>
      <w:r w:rsidR="00DD7E13">
        <w:t xml:space="preserve"> from the failure of the two schemes so far</w:t>
      </w:r>
      <w:r>
        <w:t>?</w:t>
      </w:r>
    </w:p>
    <w:p w:rsidR="008F0F08" w:rsidP="008F0F08">
      <w:pPr>
        <w:pStyle w:val="Answer"/>
      </w:pPr>
      <w:sdt>
        <w:sdtPr>
          <w:alias w:val="Witness"/>
          <w:id w:val="1746765711"/>
          <w:placeholder>
            <w:docPart w:val="DefaultPlaceholder_-1854013440"/>
          </w:placeholder>
          <w:richText/>
        </w:sdtPr>
        <w:sdtContent>
          <w:r w:rsidRPr="00BA2B37" w:rsidR="00BA2B37">
            <w:rPr>
              <w:b/>
              <w:i/>
            </w:rPr>
            <w:t>Kwasi Kwarteng:</w:t>
          </w:r>
          <w:r w:rsidRPr="008708D9" w:rsidR="008708D9">
            <w:rPr>
              <w:b/>
            </w:rPr>
            <w:t xml:space="preserve"> </w:t>
          </w:r>
        </w:sdtContent>
      </w:sdt>
      <w:r w:rsidR="00DD7E13">
        <w:t>I have tried to make this point a number of times</w:t>
      </w:r>
      <w:r w:rsidR="0091654F">
        <w:t>,</w:t>
      </w:r>
      <w:r w:rsidR="00DD7E13">
        <w:t xml:space="preserve"> but you </w:t>
      </w:r>
      <w:r w:rsidR="008708D9">
        <w:t xml:space="preserve">are clearly not buying my argument. I </w:t>
      </w:r>
      <w:r w:rsidR="00DD7E13">
        <w:t xml:space="preserve">do not </w:t>
      </w:r>
      <w:r w:rsidR="00866E1F">
        <w:t xml:space="preserve">think </w:t>
      </w:r>
      <w:r w:rsidR="00DD7E13">
        <w:t xml:space="preserve">the </w:t>
      </w:r>
      <w:r w:rsidR="00755D0D">
        <w:t>green homes grant</w:t>
      </w:r>
      <w:r w:rsidR="00DD7E13">
        <w:t xml:space="preserve"> was a 100% failure. There </w:t>
      </w:r>
      <w:r w:rsidR="008708D9">
        <w:t xml:space="preserve">were successes in it. I have talked about </w:t>
      </w:r>
      <w:r w:rsidR="00DD7E13">
        <w:t xml:space="preserve">the public sector </w:t>
      </w:r>
      <w:r w:rsidR="004C13D7">
        <w:t>decarbonisation</w:t>
      </w:r>
      <w:r w:rsidR="00DD7E13">
        <w:t xml:space="preserve"> commitment</w:t>
      </w:r>
      <w:r w:rsidR="0006365E">
        <w:t>,</w:t>
      </w:r>
      <w:r w:rsidR="00DD7E13">
        <w:t xml:space="preserve"> and </w:t>
      </w:r>
      <w:r w:rsidR="008708D9">
        <w:t xml:space="preserve">the £500 million that was </w:t>
      </w:r>
      <w:r w:rsidR="008B36EC">
        <w:t>disburs</w:t>
      </w:r>
      <w:r w:rsidR="008708D9">
        <w:t>ed</w:t>
      </w:r>
      <w:r w:rsidR="00DD7E13">
        <w:t xml:space="preserve"> by the </w:t>
      </w:r>
      <w:r w:rsidR="00866E1F">
        <w:t xml:space="preserve">local authority delivery scheme </w:t>
      </w:r>
      <w:r w:rsidR="00DD7E13">
        <w:t xml:space="preserve">aspect of the </w:t>
      </w:r>
      <w:r w:rsidR="00755D0D">
        <w:t>green homes grant</w:t>
      </w:r>
      <w:r w:rsidR="008708D9">
        <w:t xml:space="preserve">. The other half did face challenges, and I am prepared to </w:t>
      </w:r>
      <w:r w:rsidR="00DD7E13">
        <w:t xml:space="preserve">own </w:t>
      </w:r>
      <w:r w:rsidR="008708D9">
        <w:t>up to that.</w:t>
      </w:r>
      <w:r>
        <w:t xml:space="preserve"> </w:t>
      </w:r>
      <w:r w:rsidR="008708D9">
        <w:t xml:space="preserve">We </w:t>
      </w:r>
      <w:r>
        <w:t>learned</w:t>
      </w:r>
      <w:r w:rsidR="00DD7E13">
        <w:t xml:space="preserve"> that to deliver a scheme like that</w:t>
      </w:r>
      <w:r>
        <w:t>,</w:t>
      </w:r>
      <w:r w:rsidR="00DD7E13">
        <w:t xml:space="preserve"> in the short timeframe we gave ourselves</w:t>
      </w:r>
      <w:r>
        <w:t>,</w:t>
      </w:r>
      <w:r w:rsidR="00DD7E13">
        <w:t xml:space="preserve"> was very challenging. We had </w:t>
      </w:r>
      <w:r w:rsidR="008708D9">
        <w:t xml:space="preserve">to build up the supply </w:t>
      </w:r>
      <w:r w:rsidR="00267FD0">
        <w:t>chain</w:t>
      </w:r>
      <w:r w:rsidR="008708D9">
        <w:t xml:space="preserve"> in the way I have described</w:t>
      </w:r>
      <w:r w:rsidR="00DD7E13">
        <w:t xml:space="preserve">, and we needed to take a longer view. </w:t>
      </w:r>
    </w:p>
    <w:p w:rsidR="008708D9" w:rsidP="008708D9">
      <w:pPr>
        <w:pStyle w:val="Answer"/>
      </w:pPr>
      <w:r>
        <w:t>Where I disagree</w:t>
      </w:r>
      <w:r w:rsidR="00DD7E13">
        <w:t xml:space="preserve"> with you</w:t>
      </w:r>
      <w:r w:rsidR="008F0F08">
        <w:t xml:space="preserve"> is</w:t>
      </w:r>
      <w:r w:rsidR="00DD7E13">
        <w:t xml:space="preserve"> in terms of the direction of travel</w:t>
      </w:r>
      <w:r w:rsidR="008F0F08">
        <w:t xml:space="preserve">. The </w:t>
      </w:r>
      <w:r w:rsidR="000E072F">
        <w:t xml:space="preserve">energy companies I speak to were </w:t>
      </w:r>
      <w:r w:rsidR="00634105">
        <w:t>extremely</w:t>
      </w:r>
      <w:r w:rsidR="000E072F">
        <w:t xml:space="preserve"> grateful and happy to see the </w:t>
      </w:r>
      <w:r w:rsidR="00755D0D">
        <w:t>energy White Paper</w:t>
      </w:r>
      <w:r>
        <w:t xml:space="preserve"> </w:t>
      </w:r>
      <w:r w:rsidR="00267FD0">
        <w:t>launched</w:t>
      </w:r>
      <w:r>
        <w:t xml:space="preserve"> in December last year. </w:t>
      </w:r>
      <w:r w:rsidR="000E072F">
        <w:t>They were extremely excited by the Prime Minister’s 10</w:t>
      </w:r>
      <w:r w:rsidR="008F0F08">
        <w:t>-</w:t>
      </w:r>
      <w:r w:rsidR="000E072F">
        <w:t>point plan, which he announced in November last year</w:t>
      </w:r>
      <w:r w:rsidR="008F0F08">
        <w:t>,</w:t>
      </w:r>
      <w:r w:rsidR="000E072F">
        <w:t xml:space="preserve"> just eight months ago. </w:t>
      </w:r>
      <w:r>
        <w:t>As a consequence of the 10</w:t>
      </w:r>
      <w:r w:rsidR="009C1FCE">
        <w:t>-</w:t>
      </w:r>
      <w:r>
        <w:t xml:space="preserve">point plan and the </w:t>
      </w:r>
      <w:r w:rsidR="00755D0D">
        <w:t>energy White Paper</w:t>
      </w:r>
      <w:r w:rsidR="009C1FCE">
        <w:t>,</w:t>
      </w:r>
      <w:r>
        <w:t xml:space="preserve"> we have seen </w:t>
      </w:r>
      <w:r w:rsidR="000E072F">
        <w:t xml:space="preserve">a huge interest from investors, not just in the UK but from around the world, who want to </w:t>
      </w:r>
      <w:r>
        <w:t xml:space="preserve">invest in </w:t>
      </w:r>
      <w:r w:rsidR="00267FD0">
        <w:t>decarbonisation</w:t>
      </w:r>
      <w:r>
        <w:t xml:space="preserve"> in the UK, whether it be hydrogen, carbon capture, </w:t>
      </w:r>
      <w:r w:rsidR="000E072F">
        <w:t xml:space="preserve">the Nissan deal, </w:t>
      </w:r>
      <w:r>
        <w:t xml:space="preserve">Nissan investing in Sunderland, </w:t>
      </w:r>
      <w:r w:rsidR="000E072F">
        <w:t xml:space="preserve">Envision making batteries, electric vehicles </w:t>
      </w:r>
      <w:r w:rsidR="009C1FCE">
        <w:t>and</w:t>
      </w:r>
      <w:r w:rsidR="000E072F">
        <w:t xml:space="preserve"> </w:t>
      </w:r>
      <w:r>
        <w:t>Ste</w:t>
      </w:r>
      <w:r w:rsidR="00267FD0">
        <w:t>l</w:t>
      </w:r>
      <w:r>
        <w:t>la</w:t>
      </w:r>
      <w:r w:rsidR="00267FD0">
        <w:t>n</w:t>
      </w:r>
      <w:r>
        <w:t>tis</w:t>
      </w:r>
      <w:r w:rsidR="009C1FCE">
        <w:t>, which</w:t>
      </w:r>
      <w:r w:rsidR="000E072F">
        <w:t xml:space="preserve"> I was very pleased to announce.</w:t>
      </w:r>
    </w:p>
    <w:p w:rsidR="008708D9" w:rsidP="008708D9">
      <w:pPr>
        <w:pStyle w:val="Question"/>
      </w:pPr>
      <w:sdt>
        <w:sdtPr>
          <w:alias w:val="Member"/>
          <w:tag w:val="&lt;Member mnisId='4470' dodsId='122026'&gt;"/>
          <w:id w:val="-2006117272"/>
          <w:placeholder>
            <w:docPart w:val="DefaultPlaceholder_-1854013440"/>
          </w:placeholder>
          <w:richText/>
        </w:sdtPr>
        <w:sdtContent>
          <w:r w:rsidRPr="008708D9">
            <w:rPr>
              <w:b/>
            </w:rPr>
            <w:t>Alan Brown:</w:t>
          </w:r>
        </w:sdtContent>
      </w:sdt>
      <w:r>
        <w:t xml:space="preserve"> Can I just focus on the </w:t>
      </w:r>
      <w:r w:rsidR="00755D0D">
        <w:t>green homes grant</w:t>
      </w:r>
      <w:r>
        <w:t xml:space="preserve">? Were you happy to </w:t>
      </w:r>
      <w:r w:rsidR="00267FD0">
        <w:t>return</w:t>
      </w:r>
      <w:r>
        <w:t xml:space="preserve"> </w:t>
      </w:r>
      <w:r w:rsidR="000E072F">
        <w:t>the £1.5 billion that was allocated</w:t>
      </w:r>
      <w:r w:rsidR="009C1FCE">
        <w:t xml:space="preserve"> for that </w:t>
      </w:r>
      <w:r>
        <w:t>back to Treasur</w:t>
      </w:r>
      <w:r w:rsidR="000E072F">
        <w:t xml:space="preserve">y? What discussions are you having with </w:t>
      </w:r>
      <w:r w:rsidR="00634105">
        <w:t>Treasury to</w:t>
      </w:r>
      <w:r w:rsidR="000E072F">
        <w:t xml:space="preserve"> develop a long-term fiscal support basis for energy efficient insulation?</w:t>
      </w:r>
    </w:p>
    <w:p w:rsidR="008708D9" w:rsidP="008708D9">
      <w:pPr>
        <w:pStyle w:val="Answer"/>
      </w:pPr>
      <w:sdt>
        <w:sdtPr>
          <w:alias w:val="Witness"/>
          <w:id w:val="1039092792"/>
          <w:placeholder>
            <w:docPart w:val="DefaultPlaceholder_-1854013440"/>
          </w:placeholder>
          <w:richText/>
        </w:sdtPr>
        <w:sdtContent>
          <w:r w:rsidRPr="00BA2B37" w:rsidR="00BA2B37">
            <w:rPr>
              <w:b/>
              <w:i/>
            </w:rPr>
            <w:t>Kwasi Kwarteng:</w:t>
          </w:r>
          <w:r w:rsidRPr="008708D9">
            <w:rPr>
              <w:b/>
            </w:rPr>
            <w:t xml:space="preserve"> </w:t>
          </w:r>
        </w:sdtContent>
      </w:sdt>
      <w:r>
        <w:t>You mentioned energy companies</w:t>
      </w:r>
      <w:r w:rsidR="000E072F">
        <w:t>, and I was just addressing that</w:t>
      </w:r>
      <w:r>
        <w:t>.</w:t>
      </w:r>
      <w:r w:rsidR="000E072F">
        <w:t xml:space="preserve"> With regard specifically to the </w:t>
      </w:r>
      <w:r w:rsidR="00755D0D">
        <w:t>green homes grant</w:t>
      </w:r>
      <w:r w:rsidR="000E072F">
        <w:t>, y</w:t>
      </w:r>
      <w:r w:rsidR="00267FD0">
        <w:t>es</w:t>
      </w:r>
      <w:r w:rsidR="000E072F">
        <w:t xml:space="preserve">, </w:t>
      </w:r>
      <w:r>
        <w:t>I want</w:t>
      </w:r>
      <w:r w:rsidR="000E072F">
        <w:t xml:space="preserve">ed </w:t>
      </w:r>
      <w:r>
        <w:t xml:space="preserve">the scheme to work for a longer period. </w:t>
      </w:r>
      <w:r w:rsidR="000E072F">
        <w:t xml:space="preserve">We allocated a short period. We had difficulties in </w:t>
      </w:r>
      <w:r w:rsidR="008B36EC">
        <w:t>disburs</w:t>
      </w:r>
      <w:r w:rsidR="000E072F">
        <w:t>ing the money and</w:t>
      </w:r>
      <w:r>
        <w:t xml:space="preserve">, as I said, with the supply chain. </w:t>
      </w:r>
      <w:r w:rsidR="000E072F">
        <w:t xml:space="preserve">We are having conversations again about how we can refine and make a better scheme. That </w:t>
      </w:r>
      <w:r>
        <w:t>is something that makes compete sense</w:t>
      </w:r>
      <w:r w:rsidR="000E072F">
        <w:t xml:space="preserve">, </w:t>
      </w:r>
      <w:r>
        <w:t>as far as I am concerned</w:t>
      </w:r>
      <w:r w:rsidR="000E072F">
        <w:t>, but in that space, as I said, for half the envelope</w:t>
      </w:r>
      <w:r w:rsidR="0091743B">
        <w:t>,</w:t>
      </w:r>
      <w:r w:rsidR="000E072F">
        <w:t xml:space="preserve"> the scheme worked very well.</w:t>
      </w:r>
      <w:r>
        <w:t xml:space="preserve"> </w:t>
      </w:r>
    </w:p>
    <w:p w:rsidR="008708D9" w:rsidP="008708D9">
      <w:pPr>
        <w:pStyle w:val="Question"/>
      </w:pPr>
      <w:sdt>
        <w:sdtPr>
          <w:alias w:val="Member"/>
          <w:tag w:val="&lt;Member mnisId='4470' dodsId='122026'&gt;"/>
          <w:id w:val="1217393798"/>
          <w:placeholder>
            <w:docPart w:val="DefaultPlaceholder_-1854013440"/>
          </w:placeholder>
          <w:richText/>
        </w:sdtPr>
        <w:sdtContent>
          <w:r w:rsidRPr="008708D9">
            <w:rPr>
              <w:b/>
            </w:rPr>
            <w:t>Alan Brown:</w:t>
          </w:r>
        </w:sdtContent>
      </w:sdt>
      <w:r>
        <w:t xml:space="preserve"> You </w:t>
      </w:r>
      <w:r w:rsidR="000E072F">
        <w:t>m</w:t>
      </w:r>
      <w:r>
        <w:t>ention</w:t>
      </w:r>
      <w:r w:rsidR="002420AC">
        <w:t>ed</w:t>
      </w:r>
      <w:r w:rsidR="000E072F">
        <w:t xml:space="preserve"> </w:t>
      </w:r>
      <w:r>
        <w:t xml:space="preserve">the local </w:t>
      </w:r>
      <w:r w:rsidR="00267FD0">
        <w:t>authority</w:t>
      </w:r>
      <w:r>
        <w:t xml:space="preserve"> aspect was successful</w:t>
      </w:r>
      <w:r w:rsidR="000E072F">
        <w:t>, so when you are going forward you are going to look at more models in terms of local delivery, then</w:t>
      </w:r>
      <w:r w:rsidR="000E2000">
        <w:t>.</w:t>
      </w:r>
    </w:p>
    <w:p w:rsidR="000E072F" w:rsidP="008708D9">
      <w:pPr>
        <w:pStyle w:val="Answer"/>
      </w:pPr>
      <w:sdt>
        <w:sdtPr>
          <w:alias w:val="Witness"/>
          <w:id w:val="-1230301279"/>
          <w:placeholder>
            <w:docPart w:val="DefaultPlaceholder_-1854013440"/>
          </w:placeholder>
          <w:richText/>
        </w:sdtPr>
        <w:sdtContent>
          <w:r w:rsidRPr="00BA2B37" w:rsidR="00BA2B37">
            <w:rPr>
              <w:b/>
              <w:i/>
            </w:rPr>
            <w:t>Kwasi Kwarteng:</w:t>
          </w:r>
          <w:r w:rsidRPr="008708D9" w:rsidR="008708D9">
            <w:rPr>
              <w:b/>
            </w:rPr>
            <w:t xml:space="preserve"> </w:t>
          </w:r>
        </w:sdtContent>
      </w:sdt>
      <w:r w:rsidR="008708D9">
        <w:t>You are right. I have said this before</w:t>
      </w:r>
      <w:r>
        <w:t xml:space="preserve">: the </w:t>
      </w:r>
      <w:r w:rsidR="008708D9">
        <w:t xml:space="preserve">whole way we talk to </w:t>
      </w:r>
      <w:r w:rsidR="00ED54C6">
        <w:t>local government</w:t>
      </w:r>
      <w:r w:rsidR="008708D9">
        <w:t xml:space="preserve"> about net zero is at an </w:t>
      </w:r>
      <w:r w:rsidR="00267FD0">
        <w:t>early</w:t>
      </w:r>
      <w:r w:rsidR="008708D9">
        <w:t xml:space="preserve"> stage. </w:t>
      </w:r>
      <w:r>
        <w:t xml:space="preserve">The </w:t>
      </w:r>
      <w:r w:rsidR="00634105">
        <w:t>legislation</w:t>
      </w:r>
      <w:r>
        <w:t xml:space="preserve"> was passed </w:t>
      </w:r>
      <w:r w:rsidR="000E2000">
        <w:t xml:space="preserve">only </w:t>
      </w:r>
      <w:r>
        <w:t xml:space="preserve">two years ago. </w:t>
      </w:r>
      <w:r w:rsidR="008708D9">
        <w:t xml:space="preserve">There </w:t>
      </w:r>
      <w:r>
        <w:t xml:space="preserve">are </w:t>
      </w:r>
      <w:r w:rsidR="008708D9">
        <w:t xml:space="preserve">lots of ways </w:t>
      </w:r>
      <w:r>
        <w:t xml:space="preserve">in which we </w:t>
      </w:r>
      <w:r w:rsidR="008708D9">
        <w:t xml:space="preserve">can engage with local partners, </w:t>
      </w:r>
      <w:r>
        <w:t xml:space="preserve">local </w:t>
      </w:r>
      <w:r w:rsidR="008708D9">
        <w:t xml:space="preserve">authorities and </w:t>
      </w:r>
      <w:r>
        <w:t xml:space="preserve">local </w:t>
      </w:r>
      <w:r w:rsidR="00267FD0">
        <w:t>institutions</w:t>
      </w:r>
      <w:r w:rsidR="008708D9">
        <w:t xml:space="preserve"> to drive the </w:t>
      </w:r>
      <w:r w:rsidR="00267FD0">
        <w:t>message</w:t>
      </w:r>
      <w:r w:rsidR="008708D9">
        <w:t>.</w:t>
      </w:r>
      <w:r w:rsidR="000E2000">
        <w:t xml:space="preserve"> </w:t>
      </w:r>
    </w:p>
    <w:p w:rsidR="008708D9" w:rsidP="008708D9">
      <w:pPr>
        <w:pStyle w:val="Answer"/>
      </w:pPr>
      <w:r>
        <w:t xml:space="preserve">I was very pleased to speak to a forum chaired by Andrew </w:t>
      </w:r>
      <w:r>
        <w:t>Street about a week ago</w:t>
      </w:r>
      <w:r>
        <w:t xml:space="preserve">, </w:t>
      </w:r>
      <w:r>
        <w:t xml:space="preserve">where he had </w:t>
      </w:r>
      <w:r>
        <w:t xml:space="preserve">mayors of different political persuasions. We had </w:t>
      </w:r>
      <w:r>
        <w:t xml:space="preserve">Andy </w:t>
      </w:r>
      <w:r w:rsidR="00267FD0">
        <w:t>Burnham</w:t>
      </w:r>
      <w:r>
        <w:t>, Steve Rotheram a</w:t>
      </w:r>
      <w:r>
        <w:t xml:space="preserve">nd </w:t>
      </w:r>
      <w:r>
        <w:t>other</w:t>
      </w:r>
      <w:r>
        <w:t>s like Andy Street talking about this very issue</w:t>
      </w:r>
      <w:r w:rsidR="00746B02">
        <w:t xml:space="preserve"> of </w:t>
      </w:r>
      <w:r>
        <w:t xml:space="preserve">how </w:t>
      </w:r>
      <w:r>
        <w:t>we can use local networks. It was not just metro mayors; there were CEOs and leaders of unitary councils</w:t>
      </w:r>
      <w:r w:rsidR="00746B02">
        <w:t>—</w:t>
      </w:r>
      <w:r>
        <w:t xml:space="preserve">a whole range of local </w:t>
      </w:r>
      <w:r w:rsidR="00634105">
        <w:t>authority</w:t>
      </w:r>
      <w:r>
        <w:t xml:space="preserve"> figures.</w:t>
      </w:r>
    </w:p>
    <w:p w:rsidR="008708D9" w:rsidP="008708D9">
      <w:pPr>
        <w:pStyle w:val="Question"/>
      </w:pPr>
      <w:sdt>
        <w:sdtPr>
          <w:alias w:val="Member"/>
          <w:tag w:val="&lt;Member mnisId='4470' dodsId='122026'&gt;"/>
          <w:id w:val="439424402"/>
          <w:placeholder>
            <w:docPart w:val="DefaultPlaceholder_-1854013440"/>
          </w:placeholder>
          <w:richText/>
        </w:sdtPr>
        <w:sdtContent>
          <w:r w:rsidRPr="008708D9">
            <w:rPr>
              <w:b/>
            </w:rPr>
            <w:t>Alan Brown:</w:t>
          </w:r>
        </w:sdtContent>
      </w:sdt>
      <w:r>
        <w:t xml:space="preserve"> </w:t>
      </w:r>
      <w:r w:rsidR="00746B02">
        <w:t xml:space="preserve">Will </w:t>
      </w:r>
      <w:r w:rsidR="000E072F">
        <w:t>more m</w:t>
      </w:r>
      <w:r>
        <w:t xml:space="preserve">oney </w:t>
      </w:r>
      <w:r w:rsidR="00746B02">
        <w:t xml:space="preserve">be </w:t>
      </w:r>
      <w:r>
        <w:t xml:space="preserve">allocated for these </w:t>
      </w:r>
      <w:r w:rsidR="00267FD0">
        <w:t>types</w:t>
      </w:r>
      <w:r>
        <w:t xml:space="preserve"> of delivery bodies</w:t>
      </w:r>
      <w:r w:rsidR="000E072F">
        <w:t>, then?</w:t>
      </w:r>
    </w:p>
    <w:p w:rsidR="008708D9" w:rsidP="008708D9">
      <w:pPr>
        <w:pStyle w:val="Answer"/>
      </w:pPr>
      <w:sdt>
        <w:sdtPr>
          <w:alias w:val="Witness"/>
          <w:id w:val="1133750087"/>
          <w:placeholder>
            <w:docPart w:val="DefaultPlaceholder_-1854013440"/>
          </w:placeholder>
          <w:richText/>
        </w:sdtPr>
        <w:sdtContent>
          <w:r w:rsidRPr="00BA2B37" w:rsidR="00BA2B37">
            <w:rPr>
              <w:b/>
              <w:i/>
            </w:rPr>
            <w:t>Kwasi Kwarteng:</w:t>
          </w:r>
          <w:r w:rsidRPr="008708D9">
            <w:rPr>
              <w:b/>
            </w:rPr>
            <w:t xml:space="preserve"> </w:t>
          </w:r>
        </w:sdtContent>
      </w:sdt>
      <w:r>
        <w:t>If it is a question of money</w:t>
      </w:r>
      <w:r w:rsidR="00F21E74">
        <w:t>,</w:t>
      </w:r>
      <w:r>
        <w:t xml:space="preserve"> </w:t>
      </w:r>
      <w:r w:rsidR="000E072F">
        <w:t xml:space="preserve">I have mentioned the fact that we have manifesto commitments. We </w:t>
      </w:r>
      <w:r>
        <w:t>use</w:t>
      </w:r>
      <w:r w:rsidR="000E072F">
        <w:t>d</w:t>
      </w:r>
      <w:r>
        <w:t xml:space="preserve"> the </w:t>
      </w:r>
      <w:r w:rsidR="00F21E74">
        <w:t xml:space="preserve">local authority delivery network </w:t>
      </w:r>
      <w:r>
        <w:t>to distribute £500 million</w:t>
      </w:r>
      <w:r w:rsidR="000E072F">
        <w:t xml:space="preserve">, and there are other ways </w:t>
      </w:r>
      <w:r w:rsidR="00F21E74">
        <w:t xml:space="preserve">we have </w:t>
      </w:r>
      <w:r w:rsidR="000E072F">
        <w:t>allocat</w:t>
      </w:r>
      <w:r w:rsidR="00F21E74">
        <w:t>ed</w:t>
      </w:r>
      <w:r w:rsidR="000E072F">
        <w:t xml:space="preserve"> money to use local authority deliver</w:t>
      </w:r>
      <w:r w:rsidR="00F21E74">
        <w:t>y</w:t>
      </w:r>
      <w:r w:rsidR="000E072F">
        <w:t xml:space="preserve"> to </w:t>
      </w:r>
      <w:r w:rsidR="008B36EC">
        <w:t>disburs</w:t>
      </w:r>
      <w:r w:rsidR="000E072F">
        <w:t xml:space="preserve">e </w:t>
      </w:r>
      <w:r w:rsidR="00F21E74">
        <w:t>it</w:t>
      </w:r>
      <w:r w:rsidR="000E072F">
        <w:t xml:space="preserve">. </w:t>
      </w:r>
      <w:r>
        <w:t xml:space="preserve">They have done that effectively. They have also done that </w:t>
      </w:r>
      <w:r w:rsidR="000E072F">
        <w:t xml:space="preserve">effectively in regard to </w:t>
      </w:r>
      <w:r>
        <w:t>Covid support over the last year.</w:t>
      </w:r>
    </w:p>
    <w:p w:rsidR="008708D9" w:rsidP="008708D9">
      <w:pPr>
        <w:pStyle w:val="Question"/>
      </w:pPr>
      <w:sdt>
        <w:sdtPr>
          <w:alias w:val="Member"/>
          <w:tag w:val="&lt;Member mnisId='4799' dodsId=''&gt;"/>
          <w:id w:val="1387983955"/>
          <w:placeholder>
            <w:docPart w:val="DefaultPlaceholder_-1854013440"/>
          </w:placeholder>
          <w:richText/>
        </w:sdtPr>
        <w:sdtContent>
          <w:r w:rsidRPr="008708D9">
            <w:rPr>
              <w:b/>
            </w:rPr>
            <w:t>Charlotte Nichols:</w:t>
          </w:r>
        </w:sdtContent>
      </w:sdt>
      <w:r>
        <w:t xml:space="preserve"> </w:t>
      </w:r>
      <w:r w:rsidR="00B23C27">
        <w:t xml:space="preserve">Secretary of State, </w:t>
      </w:r>
      <w:r>
        <w:t xml:space="preserve">I mentioned fuel poverty earlier, but in terms of </w:t>
      </w:r>
      <w:r w:rsidR="00B23C27">
        <w:t xml:space="preserve">the </w:t>
      </w:r>
      <w:r>
        <w:t>wider consumer protection and engagement</w:t>
      </w:r>
      <w:r w:rsidR="00B23C27">
        <w:t xml:space="preserve"> piece</w:t>
      </w:r>
      <w:r w:rsidR="00334D1B">
        <w:t>,</w:t>
      </w:r>
      <w:r w:rsidR="00B23C27">
        <w:t xml:space="preserve"> I am interested to know </w:t>
      </w:r>
      <w:r>
        <w:t xml:space="preserve">how </w:t>
      </w:r>
      <w:r w:rsidR="00B23C27">
        <w:t xml:space="preserve">you </w:t>
      </w:r>
      <w:r>
        <w:t>have assessed the specific impacts that the transition to decarbonised domestic heat could have on vulnerable consumers</w:t>
      </w:r>
      <w:r w:rsidR="00B23C27">
        <w:t xml:space="preserve">. </w:t>
      </w:r>
      <w:r>
        <w:t xml:space="preserve">We have heard in previous evidence sessions </w:t>
      </w:r>
      <w:r w:rsidR="00B23C27">
        <w:t xml:space="preserve">that the </w:t>
      </w:r>
      <w:r w:rsidR="009D1393">
        <w:t xml:space="preserve">fuel poverty strategy </w:t>
      </w:r>
      <w:r>
        <w:t xml:space="preserve">for England lacks the funding to bring about meaningful change. How are you working with Treasury colleagues to ensure that the </w:t>
      </w:r>
      <w:r w:rsidR="00B23C27">
        <w:t>s</w:t>
      </w:r>
      <w:r>
        <w:t>trategy has sufficient funding to deliver on its goals?</w:t>
      </w:r>
    </w:p>
    <w:p w:rsidR="008708D9" w:rsidP="008708D9">
      <w:pPr>
        <w:pStyle w:val="Answer"/>
      </w:pPr>
      <w:sdt>
        <w:sdtPr>
          <w:alias w:val="Witness"/>
          <w:id w:val="1757094399"/>
          <w:placeholder>
            <w:docPart w:val="DefaultPlaceholder_-1854013440"/>
          </w:placeholder>
          <w:richText/>
        </w:sdtPr>
        <w:sdtContent>
          <w:r w:rsidRPr="00BA2B37" w:rsidR="00BA2B37">
            <w:rPr>
              <w:b/>
              <w:i/>
            </w:rPr>
            <w:t>Kwasi Kwarteng:</w:t>
          </w:r>
          <w:r w:rsidRPr="008708D9">
            <w:rPr>
              <w:b/>
            </w:rPr>
            <w:t xml:space="preserve"> </w:t>
          </w:r>
        </w:sdtContent>
      </w:sdt>
      <w:r>
        <w:t>You are right</w:t>
      </w:r>
      <w:r w:rsidR="00C65BFC">
        <w:t>:</w:t>
      </w:r>
      <w:r>
        <w:t xml:space="preserve"> </w:t>
      </w:r>
      <w:r w:rsidR="00C65BFC">
        <w:t xml:space="preserve">it </w:t>
      </w:r>
      <w:r>
        <w:t>is a challenge</w:t>
      </w:r>
      <w:r w:rsidR="00C65BFC">
        <w:t>.</w:t>
      </w:r>
      <w:r w:rsidR="001238FD">
        <w:t xml:space="preserve"> </w:t>
      </w:r>
      <w:r w:rsidR="00C65BFC">
        <w:t xml:space="preserve">That </w:t>
      </w:r>
      <w:r w:rsidR="001238FD">
        <w:t xml:space="preserve">is exactly why, in answer to Mr Brown’s question, I said that </w:t>
      </w:r>
      <w:r w:rsidR="00C65BFC">
        <w:t xml:space="preserve">I </w:t>
      </w:r>
      <w:r>
        <w:t xml:space="preserve">am engaged in a conversation to find out how </w:t>
      </w:r>
      <w:r w:rsidR="00267FD0">
        <w:t>we can</w:t>
      </w:r>
      <w:r>
        <w:t xml:space="preserve"> replace </w:t>
      </w:r>
      <w:r w:rsidR="001238FD">
        <w:t xml:space="preserve">the half of the </w:t>
      </w:r>
      <w:r w:rsidR="00755D0D">
        <w:t>green homes grant</w:t>
      </w:r>
      <w:r w:rsidR="001238FD">
        <w:t xml:space="preserve"> that we had to shut down</w:t>
      </w:r>
      <w:r>
        <w:t>.</w:t>
      </w:r>
      <w:r w:rsidR="001238FD">
        <w:t xml:space="preserve"> </w:t>
      </w:r>
      <w:r>
        <w:t xml:space="preserve">That is something </w:t>
      </w:r>
      <w:r w:rsidR="00C65BFC">
        <w:t>that</w:t>
      </w:r>
      <w:r w:rsidR="001238FD">
        <w:t xml:space="preserve"> </w:t>
      </w:r>
      <w:r>
        <w:t>the Chancellor</w:t>
      </w:r>
      <w:r w:rsidR="001238FD">
        <w:t xml:space="preserve"> of the Exchequer is also very engaged with, as is the Prime Minister.</w:t>
      </w:r>
    </w:p>
    <w:p w:rsidR="008708D9" w:rsidP="008708D9">
      <w:pPr>
        <w:pStyle w:val="Question"/>
      </w:pPr>
      <w:sdt>
        <w:sdtPr>
          <w:alias w:val="Member"/>
          <w:tag w:val="&lt;Member mnisId='4830' dodsId=''&gt;"/>
          <w:id w:val="-1594387068"/>
          <w:placeholder>
            <w:docPart w:val="DefaultPlaceholder_-1854013440"/>
          </w:placeholder>
          <w:richText/>
        </w:sdtPr>
        <w:sdtContent>
          <w:r w:rsidRPr="008708D9">
            <w:rPr>
              <w:b/>
            </w:rPr>
            <w:t>Paul Howell:</w:t>
          </w:r>
        </w:sdtContent>
      </w:sdt>
      <w:r>
        <w:t xml:space="preserve"> I want to move on </w:t>
      </w:r>
      <w:r w:rsidR="001238FD">
        <w:t>a little bit</w:t>
      </w:r>
      <w:r w:rsidR="000879FF">
        <w:t>,</w:t>
      </w:r>
      <w:r w:rsidR="001238FD">
        <w:t xml:space="preserve"> further away from costs to </w:t>
      </w:r>
      <w:r>
        <w:t xml:space="preserve">basic communication when it </w:t>
      </w:r>
      <w:r w:rsidR="00267FD0">
        <w:t>comes</w:t>
      </w:r>
      <w:r>
        <w:t xml:space="preserve"> to educating consumers. There was an Ofgem report</w:t>
      </w:r>
      <w:r w:rsidR="00B02DB0">
        <w:t xml:space="preserve"> </w:t>
      </w:r>
      <w:r w:rsidR="001238FD">
        <w:t xml:space="preserve">about consumer engagement, and many of the consumers did not know about the need to decarbonise their heat. Everybody knows about recycling, transport and things, but heat just does not </w:t>
      </w:r>
      <w:r w:rsidR="00634105">
        <w:t>seem</w:t>
      </w:r>
      <w:r w:rsidR="001238FD">
        <w:t xml:space="preserve"> to hit the radar screen with people and they do not feel as responsible as we would like them to be. </w:t>
      </w:r>
      <w:r w:rsidR="00B02DB0">
        <w:t>How can we get that into a much better place?</w:t>
      </w:r>
    </w:p>
    <w:p w:rsidR="00B02DB0" w:rsidP="00B02DB0">
      <w:pPr>
        <w:pStyle w:val="Answer"/>
      </w:pPr>
      <w:sdt>
        <w:sdtPr>
          <w:alias w:val="Witness"/>
          <w:id w:val="-1914002243"/>
          <w:placeholder>
            <w:docPart w:val="DefaultPlaceholder_-1854013440"/>
          </w:placeholder>
          <w:richText/>
        </w:sdtPr>
        <w:sdtContent>
          <w:r w:rsidRPr="00BA2B37" w:rsidR="00BA2B37">
            <w:rPr>
              <w:b/>
              <w:i/>
            </w:rPr>
            <w:t>Kwasi Kwarteng:</w:t>
          </w:r>
          <w:r w:rsidRPr="00B02DB0">
            <w:rPr>
              <w:b/>
            </w:rPr>
            <w:t xml:space="preserve"> </w:t>
          </w:r>
        </w:sdtContent>
      </w:sdt>
      <w:r w:rsidR="001238FD">
        <w:t xml:space="preserve">You are right. I </w:t>
      </w:r>
      <w:r>
        <w:t xml:space="preserve">will refer to my answer </w:t>
      </w:r>
      <w:r w:rsidR="001238FD">
        <w:t xml:space="preserve">to </w:t>
      </w:r>
      <w:r>
        <w:t xml:space="preserve">the question on local </w:t>
      </w:r>
      <w:r w:rsidR="00267FD0">
        <w:t>authorities</w:t>
      </w:r>
      <w:r>
        <w:t>. We have to think in a much more joined</w:t>
      </w:r>
      <w:r w:rsidR="001238FD">
        <w:noBreakHyphen/>
      </w:r>
      <w:r>
        <w:t xml:space="preserve">up way, </w:t>
      </w:r>
      <w:r w:rsidR="001238FD">
        <w:t xml:space="preserve">not just within Government, but also across </w:t>
      </w:r>
      <w:r w:rsidR="00ED54C6">
        <w:t>local government</w:t>
      </w:r>
      <w:r w:rsidR="001238FD">
        <w:t xml:space="preserve"> and </w:t>
      </w:r>
      <w:r>
        <w:t>civi</w:t>
      </w:r>
      <w:r w:rsidR="00C77FE1">
        <w:t>c</w:t>
      </w:r>
      <w:r>
        <w:t xml:space="preserve"> society generally</w:t>
      </w:r>
      <w:r w:rsidR="00C77FE1">
        <w:t>,</w:t>
      </w:r>
      <w:r>
        <w:t xml:space="preserve"> about how we can drive </w:t>
      </w:r>
      <w:r w:rsidR="001238FD">
        <w:t xml:space="preserve">out </w:t>
      </w:r>
      <w:r>
        <w:t>this message. By way of optimism, I have been</w:t>
      </w:r>
      <w:r w:rsidR="001238FD">
        <w:t xml:space="preserve"> a candidate in </w:t>
      </w:r>
      <w:r w:rsidR="00634105">
        <w:t>five</w:t>
      </w:r>
      <w:r w:rsidR="001238FD">
        <w:t xml:space="preserve"> </w:t>
      </w:r>
      <w:r w:rsidR="00067069">
        <w:t xml:space="preserve">general </w:t>
      </w:r>
      <w:r w:rsidR="001238FD">
        <w:t>elections: 2005, 2010, 2015, 2017 and 2019</w:t>
      </w:r>
      <w:r w:rsidR="00067069">
        <w:t>—</w:t>
      </w:r>
      <w:r w:rsidR="001238FD">
        <w:t>pretty much all the elections this century</w:t>
      </w:r>
      <w:r w:rsidR="00334D1B">
        <w:t>,</w:t>
      </w:r>
      <w:r w:rsidR="001238FD">
        <w:t xml:space="preserve"> apart from 2001. I do not know whether </w:t>
      </w:r>
      <w:r w:rsidR="00BB71E8">
        <w:t xml:space="preserve">members </w:t>
      </w:r>
      <w:r w:rsidR="001238FD">
        <w:t xml:space="preserve">of the </w:t>
      </w:r>
      <w:r w:rsidR="00626003">
        <w:t xml:space="preserve">Committee </w:t>
      </w:r>
      <w:r w:rsidR="001238FD">
        <w:t xml:space="preserve">would share this experience, but this was </w:t>
      </w:r>
      <w:r>
        <w:t xml:space="preserve">the first election </w:t>
      </w:r>
      <w:r w:rsidR="000C7E3F">
        <w:t xml:space="preserve">in which </w:t>
      </w:r>
      <w:r>
        <w:t xml:space="preserve">anyone ever raised climate change, </w:t>
      </w:r>
      <w:r w:rsidR="00267FD0">
        <w:t>decarbonisation</w:t>
      </w:r>
      <w:r>
        <w:t>, heat insulation</w:t>
      </w:r>
      <w:r w:rsidR="001238FD">
        <w:t xml:space="preserve"> and energy </w:t>
      </w:r>
      <w:r w:rsidR="00634105">
        <w:t>efficiency</w:t>
      </w:r>
      <w:r>
        <w:t xml:space="preserve">. </w:t>
      </w:r>
      <w:r w:rsidR="001238FD">
        <w:t xml:space="preserve">This is the only election, 2019, </w:t>
      </w:r>
      <w:r w:rsidR="009579D1">
        <w:t xml:space="preserve">in which </w:t>
      </w:r>
      <w:r w:rsidR="001238FD">
        <w:t xml:space="preserve">this was raised. </w:t>
      </w:r>
      <w:r>
        <w:t xml:space="preserve">There has been an improvement, definitely, but we </w:t>
      </w:r>
      <w:r w:rsidR="001238FD">
        <w:t xml:space="preserve">could </w:t>
      </w:r>
      <w:r w:rsidR="00267FD0">
        <w:t>do</w:t>
      </w:r>
      <w:r>
        <w:t xml:space="preserve"> </w:t>
      </w:r>
      <w:r w:rsidR="001238FD">
        <w:t xml:space="preserve">a </w:t>
      </w:r>
      <w:r>
        <w:t>lot more.</w:t>
      </w:r>
    </w:p>
    <w:p w:rsidR="00B02DB0" w:rsidP="00B02DB0">
      <w:pPr>
        <w:pStyle w:val="Question"/>
      </w:pPr>
      <w:sdt>
        <w:sdtPr>
          <w:alias w:val="Member"/>
          <w:tag w:val="&lt;Member mnisId='4830' dodsId=''&gt;"/>
          <w:id w:val="-242035314"/>
          <w:placeholder>
            <w:docPart w:val="DefaultPlaceholder_-1854013440"/>
          </w:placeholder>
          <w:richText/>
        </w:sdtPr>
        <w:sdtContent>
          <w:r w:rsidRPr="00B02DB0">
            <w:rPr>
              <w:b/>
            </w:rPr>
            <w:t>Paul Howell:</w:t>
          </w:r>
        </w:sdtContent>
      </w:sdt>
      <w:r>
        <w:t xml:space="preserve"> I agree</w:t>
      </w:r>
      <w:r w:rsidR="001238FD">
        <w:t xml:space="preserve"> with you in terms of people raising the issue of climate change, etc</w:t>
      </w:r>
      <w:r w:rsidR="00334D1B">
        <w:t xml:space="preserve">. </w:t>
      </w:r>
      <w:r w:rsidR="009579D1">
        <w:t xml:space="preserve">It </w:t>
      </w:r>
      <w:r w:rsidR="001238FD">
        <w:t xml:space="preserve">was specific </w:t>
      </w:r>
      <w:r w:rsidR="009579D1">
        <w:t xml:space="preserve">to </w:t>
      </w:r>
      <w:r w:rsidR="001238FD">
        <w:t xml:space="preserve">heat in the </w:t>
      </w:r>
      <w:r w:rsidR="009579D1">
        <w:t>house</w:t>
      </w:r>
      <w:r w:rsidR="001238FD">
        <w:t>.</w:t>
      </w:r>
    </w:p>
    <w:p w:rsidR="00B02DB0" w:rsidP="00B02DB0">
      <w:pPr>
        <w:pStyle w:val="Answer"/>
      </w:pPr>
      <w:sdt>
        <w:sdtPr>
          <w:alias w:val="Witness"/>
          <w:id w:val="810838261"/>
          <w:placeholder>
            <w:docPart w:val="DefaultPlaceholder_-1854013440"/>
          </w:placeholder>
          <w:richText/>
        </w:sdtPr>
        <w:sdtContent>
          <w:r w:rsidRPr="00BA2B37" w:rsidR="00BA2B37">
            <w:rPr>
              <w:b/>
              <w:i/>
            </w:rPr>
            <w:t>Kwasi Kwarteng:</w:t>
          </w:r>
          <w:r w:rsidRPr="00B02DB0">
            <w:rPr>
              <w:b/>
            </w:rPr>
            <w:t xml:space="preserve"> </w:t>
          </w:r>
        </w:sdtContent>
      </w:sdt>
      <w:r>
        <w:t xml:space="preserve">They mentioned heat as well. </w:t>
      </w:r>
      <w:r w:rsidR="001238FD">
        <w:t>You are right</w:t>
      </w:r>
      <w:r w:rsidR="009579D1">
        <w:t>:</w:t>
      </w:r>
      <w:r w:rsidR="001238FD">
        <w:t xml:space="preserve"> i</w:t>
      </w:r>
      <w:r>
        <w:t>t is more of a sub</w:t>
      </w:r>
      <w:r w:rsidR="001238FD">
        <w:noBreakHyphen/>
      </w:r>
      <w:r>
        <w:t xml:space="preserve">issue </w:t>
      </w:r>
      <w:r w:rsidR="001238FD">
        <w:t xml:space="preserve">within the whole climate change agenda, </w:t>
      </w:r>
      <w:r>
        <w:t xml:space="preserve">but people who are </w:t>
      </w:r>
      <w:r w:rsidR="001238FD">
        <w:t>a</w:t>
      </w:r>
      <w:r>
        <w:t xml:space="preserve">ware of </w:t>
      </w:r>
      <w:r w:rsidR="001238FD">
        <w:t xml:space="preserve">the </w:t>
      </w:r>
      <w:r>
        <w:t xml:space="preserve">climate change </w:t>
      </w:r>
      <w:r w:rsidR="001238FD">
        <w:t xml:space="preserve">issue </w:t>
      </w:r>
      <w:r>
        <w:t xml:space="preserve">are very conscious of the </w:t>
      </w:r>
      <w:r w:rsidR="001238FD">
        <w:t>carbon</w:t>
      </w:r>
      <w:r w:rsidR="001238FD">
        <w:noBreakHyphen/>
        <w:t>emitting nature of a lot of our buildings in the UK</w:t>
      </w:r>
      <w:r>
        <w:t>.</w:t>
      </w:r>
    </w:p>
    <w:p w:rsidR="00B02DB0" w:rsidP="00B02DB0">
      <w:pPr>
        <w:pStyle w:val="Question"/>
      </w:pPr>
      <w:sdt>
        <w:sdtPr>
          <w:alias w:val="Member"/>
          <w:tag w:val="&lt;Member mnisId='4830' dodsId=''&gt;"/>
          <w:id w:val="-975364474"/>
          <w:placeholder>
            <w:docPart w:val="DefaultPlaceholder_-1854013440"/>
          </w:placeholder>
          <w:richText/>
        </w:sdtPr>
        <w:sdtContent>
          <w:r w:rsidRPr="00B02DB0">
            <w:rPr>
              <w:b/>
            </w:rPr>
            <w:t>Paul Howell:</w:t>
          </w:r>
        </w:sdtContent>
      </w:sdt>
      <w:r>
        <w:t xml:space="preserve"> I </w:t>
      </w:r>
      <w:r w:rsidR="009579D1">
        <w:t>do not dis</w:t>
      </w:r>
      <w:r>
        <w:t xml:space="preserve">agree. It is something we </w:t>
      </w:r>
      <w:r w:rsidR="001238FD">
        <w:t xml:space="preserve">will </w:t>
      </w:r>
      <w:r>
        <w:t>need to put more focus</w:t>
      </w:r>
      <w:r w:rsidR="001238FD">
        <w:t xml:space="preserve"> and publicity into.</w:t>
      </w:r>
    </w:p>
    <w:p w:rsidR="00B02DB0" w:rsidP="00B02DB0">
      <w:pPr>
        <w:pStyle w:val="Answer"/>
      </w:pPr>
      <w:sdt>
        <w:sdtPr>
          <w:alias w:val="Witness"/>
          <w:id w:val="45816474"/>
          <w:placeholder>
            <w:docPart w:val="DefaultPlaceholder_-1854013440"/>
          </w:placeholder>
          <w:richText/>
        </w:sdtPr>
        <w:sdtContent>
          <w:r w:rsidRPr="00BA2B37" w:rsidR="00BA2B37">
            <w:rPr>
              <w:b/>
              <w:i/>
            </w:rPr>
            <w:t>Kwasi Kwarteng:</w:t>
          </w:r>
          <w:r w:rsidRPr="00B02DB0">
            <w:rPr>
              <w:b/>
            </w:rPr>
            <w:t xml:space="preserve"> </w:t>
          </w:r>
        </w:sdtContent>
      </w:sdt>
      <w:r>
        <w:t>I think so</w:t>
      </w:r>
      <w:r w:rsidR="001238FD">
        <w:t>, but a</w:t>
      </w:r>
      <w:r>
        <w:t xml:space="preserve">ny </w:t>
      </w:r>
      <w:r w:rsidR="00267FD0">
        <w:t>ideas</w:t>
      </w:r>
      <w:r>
        <w:t xml:space="preserve"> would be </w:t>
      </w:r>
      <w:r w:rsidR="00267FD0">
        <w:t>gratefully</w:t>
      </w:r>
      <w:r>
        <w:t xml:space="preserve"> received. </w:t>
      </w:r>
      <w:r w:rsidR="001238FD">
        <w:t xml:space="preserve">The job of your </w:t>
      </w:r>
      <w:r w:rsidR="009579D1">
        <w:t xml:space="preserve">Committee </w:t>
      </w:r>
      <w:r w:rsidR="001238FD">
        <w:t>is to scrutinise, but as MPs I am sure you can come forward in coming up with a</w:t>
      </w:r>
      <w:r>
        <w:t xml:space="preserve">nswers to </w:t>
      </w:r>
      <w:r w:rsidR="001238FD">
        <w:t xml:space="preserve">a lot of </w:t>
      </w:r>
      <w:r>
        <w:t xml:space="preserve">these very </w:t>
      </w:r>
      <w:r w:rsidR="00267FD0">
        <w:t>challenging</w:t>
      </w:r>
      <w:r>
        <w:t xml:space="preserve"> problems.</w:t>
      </w:r>
    </w:p>
    <w:p w:rsidR="00B02DB0" w:rsidP="00B02DB0">
      <w:pPr>
        <w:pStyle w:val="Question"/>
      </w:pPr>
      <w:sdt>
        <w:sdtPr>
          <w:alias w:val="Member"/>
          <w:tag w:val="&lt;Member mnisId='4830' dodsId=''&gt;"/>
          <w:id w:val="-1780491022"/>
          <w:placeholder>
            <w:docPart w:val="DefaultPlaceholder_-1854013440"/>
          </w:placeholder>
          <w:richText/>
        </w:sdtPr>
        <w:sdtContent>
          <w:r w:rsidRPr="00B02DB0">
            <w:rPr>
              <w:b/>
            </w:rPr>
            <w:t>Paul Howell:</w:t>
          </w:r>
        </w:sdtContent>
      </w:sdt>
      <w:r>
        <w:t xml:space="preserve"> I am sure we can. </w:t>
      </w:r>
      <w:r w:rsidR="001238FD">
        <w:t xml:space="preserve">Moving </w:t>
      </w:r>
      <w:r w:rsidR="00F75919">
        <w:t>on to</w:t>
      </w:r>
      <w:r w:rsidR="001238FD">
        <w:t xml:space="preserve"> a slightly different point, w</w:t>
      </w:r>
      <w:r>
        <w:t xml:space="preserve">hen you go into a new technology </w:t>
      </w:r>
      <w:r w:rsidR="001238FD">
        <w:t>like this</w:t>
      </w:r>
      <w:r w:rsidR="00BB71E8">
        <w:t>,</w:t>
      </w:r>
      <w:r w:rsidR="001238FD">
        <w:t xml:space="preserve"> </w:t>
      </w:r>
      <w:r>
        <w:t xml:space="preserve">there is always </w:t>
      </w:r>
      <w:r w:rsidR="00BB71E8">
        <w:t xml:space="preserve">a </w:t>
      </w:r>
      <w:r>
        <w:t>risk</w:t>
      </w:r>
      <w:r w:rsidR="001238FD">
        <w:t xml:space="preserve"> </w:t>
      </w:r>
      <w:r w:rsidR="00BB71E8">
        <w:t xml:space="preserve">around </w:t>
      </w:r>
      <w:r w:rsidR="001238FD">
        <w:t>the quality or robustness of solutions that consumers are being offered</w:t>
      </w:r>
      <w:r>
        <w:t xml:space="preserve">. What can be done to </w:t>
      </w:r>
      <w:r w:rsidR="001238FD">
        <w:t xml:space="preserve">make sure that </w:t>
      </w:r>
      <w:r>
        <w:t xml:space="preserve">they are educated enough to </w:t>
      </w:r>
      <w:r w:rsidR="00267FD0">
        <w:t>know</w:t>
      </w:r>
      <w:r>
        <w:t xml:space="preserve"> what they are buying</w:t>
      </w:r>
      <w:r w:rsidR="00AA3594">
        <w:t xml:space="preserve">, and that there are robust </w:t>
      </w:r>
      <w:r w:rsidR="00634105">
        <w:t>checks</w:t>
      </w:r>
      <w:r w:rsidR="00AA3594">
        <w:t xml:space="preserve"> and balances that we have the right consumer protection? </w:t>
      </w:r>
      <w:r w:rsidR="00BB71E8">
        <w:t xml:space="preserve">I think that </w:t>
      </w:r>
      <w:r w:rsidR="00AA3594">
        <w:t>is the right phraseology.</w:t>
      </w:r>
    </w:p>
    <w:p w:rsidR="00AA3594" w:rsidP="00B02DB0">
      <w:pPr>
        <w:pStyle w:val="Answer"/>
      </w:pPr>
      <w:sdt>
        <w:sdtPr>
          <w:alias w:val="Witness"/>
          <w:id w:val="521217925"/>
          <w:placeholder>
            <w:docPart w:val="DefaultPlaceholder_-1854013440"/>
          </w:placeholder>
          <w:richText/>
        </w:sdtPr>
        <w:sdtContent>
          <w:r w:rsidRPr="00BA2B37" w:rsidR="00BA2B37">
            <w:rPr>
              <w:b/>
              <w:i/>
            </w:rPr>
            <w:t>Kwasi Kwarteng:</w:t>
          </w:r>
          <w:r w:rsidRPr="00B02DB0" w:rsidR="00B02DB0">
            <w:rPr>
              <w:b/>
            </w:rPr>
            <w:t xml:space="preserve"> </w:t>
          </w:r>
        </w:sdtContent>
      </w:sdt>
      <w:r w:rsidR="00B02DB0">
        <w:t>You are right. That is one of the reasons we</w:t>
      </w:r>
      <w:r>
        <w:t xml:space="preserve"> have quite a </w:t>
      </w:r>
      <w:r w:rsidR="00B02DB0">
        <w:t>robust system of regulat</w:t>
      </w:r>
      <w:r w:rsidR="00403E48">
        <w:t>ors.</w:t>
      </w:r>
      <w:r w:rsidR="00B02DB0">
        <w:t xml:space="preserve"> Ofgem</w:t>
      </w:r>
      <w:r>
        <w:t xml:space="preserve">, </w:t>
      </w:r>
      <w:r w:rsidR="00403E48">
        <w:t>which</w:t>
      </w:r>
      <w:r>
        <w:t xml:space="preserve"> I have had many dealings with over the years</w:t>
      </w:r>
      <w:r w:rsidR="00403E48">
        <w:t xml:space="preserve">, is </w:t>
      </w:r>
      <w:r w:rsidR="00B02DB0">
        <w:t xml:space="preserve">very focused on this. </w:t>
      </w:r>
      <w:r w:rsidR="00403E48">
        <w:t>Its</w:t>
      </w:r>
      <w:r w:rsidR="00B02DB0">
        <w:t xml:space="preserve"> remit is consumer </w:t>
      </w:r>
      <w:r w:rsidR="00267FD0">
        <w:t>protection</w:t>
      </w:r>
      <w:r w:rsidR="00B02DB0">
        <w:t>.</w:t>
      </w:r>
      <w:r>
        <w:t xml:space="preserve"> </w:t>
      </w:r>
      <w:r w:rsidR="00403E48">
        <w:t>It</w:t>
      </w:r>
      <w:r w:rsidR="00B02DB0">
        <w:t xml:space="preserve"> </w:t>
      </w:r>
      <w:r w:rsidR="00403E48">
        <w:t>has</w:t>
      </w:r>
      <w:r w:rsidR="00B02DB0">
        <w:t xml:space="preserve"> the energy price cap, which has been effective in some ways. We also have the </w:t>
      </w:r>
      <w:r w:rsidR="007339A8">
        <w:t xml:space="preserve">energy company obligation </w:t>
      </w:r>
      <w:r w:rsidR="00267FD0">
        <w:t>scheme</w:t>
      </w:r>
      <w:r w:rsidR="00B02DB0">
        <w:t>, which requires</w:t>
      </w:r>
      <w:r>
        <w:t xml:space="preserve"> energy </w:t>
      </w:r>
      <w:r w:rsidR="00634105">
        <w:t>companies</w:t>
      </w:r>
      <w:r>
        <w:t xml:space="preserve"> to deliver energy efficiency.</w:t>
      </w:r>
    </w:p>
    <w:p w:rsidR="00B02DB0" w:rsidP="00B02DB0">
      <w:pPr>
        <w:pStyle w:val="Answer"/>
      </w:pPr>
      <w:r>
        <w:t>With the support</w:t>
      </w:r>
      <w:r w:rsidR="00B20C15">
        <w:t>,</w:t>
      </w:r>
      <w:r>
        <w:t xml:space="preserve"> there is also </w:t>
      </w:r>
      <w:r w:rsidR="00AA3594">
        <w:t xml:space="preserve">technological </w:t>
      </w:r>
      <w:r>
        <w:t>support</w:t>
      </w:r>
      <w:r w:rsidR="00AA3594">
        <w:t xml:space="preserve">, because the operators have to pass certain standards. </w:t>
      </w:r>
      <w:r>
        <w:t xml:space="preserve">In the </w:t>
      </w:r>
      <w:r w:rsidR="00755D0D">
        <w:t>green homes grant</w:t>
      </w:r>
      <w:r w:rsidR="00AA3594">
        <w:t xml:space="preserve">, for instance, the suppliers and installers </w:t>
      </w:r>
      <w:r>
        <w:t xml:space="preserve">had to have accreditation in order to be </w:t>
      </w:r>
      <w:r w:rsidR="00267FD0">
        <w:t>qualified</w:t>
      </w:r>
      <w:r>
        <w:t xml:space="preserve"> to make the installation. We are always </w:t>
      </w:r>
      <w:r w:rsidR="00AA3594">
        <w:t xml:space="preserve">looking at ways in which we have a degree of </w:t>
      </w:r>
      <w:r>
        <w:t>scrutiny and safeguards in delivering the technology.</w:t>
      </w:r>
    </w:p>
    <w:p w:rsidR="00B02DB0" w:rsidP="00B02DB0">
      <w:pPr>
        <w:pStyle w:val="Question"/>
      </w:pPr>
      <w:sdt>
        <w:sdtPr>
          <w:alias w:val="Member"/>
          <w:tag w:val="&lt;Member mnisId='4830' dodsId=''&gt;"/>
          <w:id w:val="2087655956"/>
          <w:placeholder>
            <w:docPart w:val="DefaultPlaceholder_-1854013440"/>
          </w:placeholder>
          <w:richText/>
        </w:sdtPr>
        <w:sdtContent>
          <w:r w:rsidRPr="00B02DB0">
            <w:rPr>
              <w:b/>
            </w:rPr>
            <w:t>Paul Howell:</w:t>
          </w:r>
        </w:sdtContent>
      </w:sdt>
      <w:r>
        <w:t xml:space="preserve"> Citizens Advice is</w:t>
      </w:r>
      <w:r w:rsidR="00AA3594">
        <w:t xml:space="preserve"> calling for the Government to </w:t>
      </w:r>
      <w:r w:rsidR="00634105">
        <w:t>establish</w:t>
      </w:r>
      <w:r w:rsidR="00AA3594">
        <w:t xml:space="preserve"> a net</w:t>
      </w:r>
      <w:r w:rsidR="00852CCB">
        <w:t>-</w:t>
      </w:r>
      <w:r w:rsidR="00AA3594">
        <w:t xml:space="preserve">zero homes guarantee to be a Government-backed scheme, focused on giving people confidence to install these low-carbon </w:t>
      </w:r>
      <w:r w:rsidR="00634105">
        <w:t>heating</w:t>
      </w:r>
      <w:r w:rsidR="00AA3594">
        <w:t xml:space="preserve"> systems</w:t>
      </w:r>
      <w:r>
        <w:t>. Do you have any views on that?</w:t>
      </w:r>
    </w:p>
    <w:p w:rsidR="00B02DB0" w:rsidP="00B02DB0">
      <w:pPr>
        <w:pStyle w:val="Answer"/>
      </w:pPr>
      <w:sdt>
        <w:sdtPr>
          <w:alias w:val="Witness"/>
          <w:id w:val="1404174252"/>
          <w:placeholder>
            <w:docPart w:val="DefaultPlaceholder_-1854013440"/>
          </w:placeholder>
          <w:richText/>
        </w:sdtPr>
        <w:sdtContent>
          <w:r w:rsidRPr="00BA2B37" w:rsidR="00BA2B37">
            <w:rPr>
              <w:b/>
              <w:i/>
            </w:rPr>
            <w:t>Kwasi Kwarteng:</w:t>
          </w:r>
          <w:r w:rsidRPr="00B02DB0">
            <w:rPr>
              <w:b/>
            </w:rPr>
            <w:t xml:space="preserve"> </w:t>
          </w:r>
        </w:sdtContent>
      </w:sdt>
      <w:r>
        <w:t xml:space="preserve">That is the first I have </w:t>
      </w:r>
      <w:r w:rsidR="00267FD0">
        <w:t>heard</w:t>
      </w:r>
      <w:r>
        <w:t xml:space="preserve"> o</w:t>
      </w:r>
      <w:r w:rsidR="00AA3594">
        <w:t xml:space="preserve">f </w:t>
      </w:r>
      <w:r>
        <w:t>the proposal</w:t>
      </w:r>
      <w:r w:rsidR="00852CCB">
        <w:t>,</w:t>
      </w:r>
      <w:r w:rsidR="00AA3594">
        <w:t xml:space="preserve"> so I </w:t>
      </w:r>
      <w:r w:rsidR="00634105">
        <w:t>cannot</w:t>
      </w:r>
      <w:r w:rsidR="00AA3594">
        <w:t xml:space="preserve"> give you an </w:t>
      </w:r>
      <w:r w:rsidR="00634105">
        <w:t>instant</w:t>
      </w:r>
      <w:r w:rsidR="00AA3594">
        <w:t xml:space="preserve"> response</w:t>
      </w:r>
      <w:r>
        <w:t xml:space="preserve">. </w:t>
      </w:r>
      <w:r w:rsidR="00AA3594">
        <w:t xml:space="preserve">I have spoken to Citizens Advice before in my role as Energy Minister, and I would be very </w:t>
      </w:r>
      <w:r>
        <w:t xml:space="preserve">happy to speak to </w:t>
      </w:r>
      <w:r w:rsidR="00852CCB">
        <w:t>it</w:t>
      </w:r>
      <w:r>
        <w:t xml:space="preserve"> again about policies </w:t>
      </w:r>
      <w:r w:rsidR="00AA3594">
        <w:t xml:space="preserve">that </w:t>
      </w:r>
      <w:r w:rsidR="00852CCB">
        <w:t>it</w:t>
      </w:r>
      <w:r>
        <w:t xml:space="preserve"> </w:t>
      </w:r>
      <w:r w:rsidR="00852CCB">
        <w:t>is</w:t>
      </w:r>
      <w:r>
        <w:t xml:space="preserve"> coming up with to help us</w:t>
      </w:r>
      <w:r w:rsidR="00852CCB">
        <w:t>,</w:t>
      </w:r>
      <w:r>
        <w:t xml:space="preserve"> </w:t>
      </w:r>
      <w:r w:rsidR="0096134D">
        <w:t>ultimately</w:t>
      </w:r>
      <w:r w:rsidR="00852CCB">
        <w:t>,</w:t>
      </w:r>
      <w:r w:rsidR="0096134D">
        <w:t xml:space="preserve"> </w:t>
      </w:r>
      <w:r>
        <w:t>help the consumer make this transition.</w:t>
      </w:r>
    </w:p>
    <w:p w:rsidR="00B02DB0" w:rsidP="00852CCB">
      <w:pPr>
        <w:pStyle w:val="Question"/>
        <w:numPr>
          <w:ilvl w:val="0"/>
          <w:numId w:val="0"/>
        </w:numPr>
        <w:ind w:left="794"/>
      </w:pPr>
      <w:sdt>
        <w:sdtPr>
          <w:alias w:val="Member"/>
          <w:tag w:val="&lt;Member mnisId='4830' dodsId=''&gt;"/>
          <w:id w:val="1152416117"/>
          <w:placeholder>
            <w:docPart w:val="DefaultPlaceholder_-1854013440"/>
          </w:placeholder>
          <w:richText/>
        </w:sdtPr>
        <w:sdtContent>
          <w:r w:rsidRPr="00B02DB0">
            <w:rPr>
              <w:b/>
            </w:rPr>
            <w:t>Paul Howell:</w:t>
          </w:r>
        </w:sdtContent>
      </w:sdt>
      <w:r>
        <w:t xml:space="preserve"> </w:t>
      </w:r>
      <w:r w:rsidR="00852CCB">
        <w:t xml:space="preserve">I think the </w:t>
      </w:r>
      <w:r>
        <w:t>more voices</w:t>
      </w:r>
      <w:r w:rsidR="00852CCB">
        <w:t>,</w:t>
      </w:r>
      <w:r>
        <w:t xml:space="preserve"> the better.</w:t>
      </w:r>
    </w:p>
    <w:p w:rsidR="00B02DB0" w:rsidP="00B02DB0">
      <w:pPr>
        <w:pStyle w:val="Answer"/>
      </w:pPr>
      <w:sdt>
        <w:sdtPr>
          <w:alias w:val="Witness"/>
          <w:id w:val="-1604259913"/>
          <w:placeholder>
            <w:docPart w:val="DefaultPlaceholder_-1854013440"/>
          </w:placeholder>
          <w:richText/>
        </w:sdtPr>
        <w:sdtContent>
          <w:r w:rsidRPr="00BA2B37" w:rsidR="00BA2B37">
            <w:rPr>
              <w:b/>
              <w:i/>
            </w:rPr>
            <w:t>Kwasi Kwarteng:</w:t>
          </w:r>
          <w:r w:rsidRPr="00B02DB0">
            <w:rPr>
              <w:b/>
            </w:rPr>
            <w:t xml:space="preserve"> </w:t>
          </w:r>
        </w:sdtContent>
      </w:sdt>
      <w:r w:rsidR="00852CCB">
        <w:t>Yes, absolutely</w:t>
      </w:r>
      <w:r>
        <w:t>.</w:t>
      </w:r>
    </w:p>
    <w:p w:rsidR="00B02DB0" w:rsidP="00B02DB0">
      <w:pPr>
        <w:pStyle w:val="Question"/>
      </w:pPr>
      <w:sdt>
        <w:sdtPr>
          <w:alias w:val="Member"/>
          <w:tag w:val="&lt;Member mnisId='4052' dodsId='35411'&gt;"/>
          <w:id w:val="1558201422"/>
          <w:placeholder>
            <w:docPart w:val="DefaultPlaceholder_-1854013440"/>
          </w:placeholder>
          <w:richText/>
        </w:sdtPr>
        <w:sdtContent>
          <w:r w:rsidRPr="00B02DB0">
            <w:rPr>
              <w:b/>
            </w:rPr>
            <w:t>Mark Pawsey:</w:t>
          </w:r>
        </w:sdtContent>
      </w:sdt>
      <w:r>
        <w:t xml:space="preserve"> Just to follow</w:t>
      </w:r>
      <w:r w:rsidR="0096134D">
        <w:t xml:space="preserve"> Paul Howell’s point about </w:t>
      </w:r>
      <w:r>
        <w:t xml:space="preserve">consumer </w:t>
      </w:r>
      <w:r w:rsidR="00267FD0">
        <w:t>awareness</w:t>
      </w:r>
      <w:r>
        <w:t xml:space="preserve">, do you </w:t>
      </w:r>
      <w:r w:rsidR="0096134D">
        <w:t xml:space="preserve">really think that </w:t>
      </w:r>
      <w:r>
        <w:t xml:space="preserve">consumers </w:t>
      </w:r>
      <w:r w:rsidR="00267FD0">
        <w:t>are</w:t>
      </w:r>
      <w:r>
        <w:t xml:space="preserve"> aware of </w:t>
      </w:r>
      <w:r w:rsidR="0096134D">
        <w:t xml:space="preserve">the impact of </w:t>
      </w:r>
      <w:r>
        <w:t>decarbonisation</w:t>
      </w:r>
      <w:r w:rsidR="0096134D">
        <w:t xml:space="preserve"> of the heating system within their home</w:t>
      </w:r>
      <w:r>
        <w:t xml:space="preserve">? We </w:t>
      </w:r>
      <w:r w:rsidR="0096134D">
        <w:t>know that</w:t>
      </w:r>
      <w:r w:rsidR="0033748A">
        <w:t>,</w:t>
      </w:r>
      <w:r w:rsidR="0096134D">
        <w:t xml:space="preserve"> when it comes to decarbonising travel</w:t>
      </w:r>
      <w:r w:rsidR="0033748A">
        <w:t>,</w:t>
      </w:r>
      <w:r w:rsidR="0096134D">
        <w:t xml:space="preserve"> they see </w:t>
      </w:r>
      <w:r>
        <w:t>low</w:t>
      </w:r>
      <w:r w:rsidR="0033748A">
        <w:t>-</w:t>
      </w:r>
      <w:r>
        <w:t xml:space="preserve">emission buses </w:t>
      </w:r>
      <w:r w:rsidR="00267FD0">
        <w:t>around</w:t>
      </w:r>
      <w:r w:rsidR="0033748A">
        <w:t xml:space="preserve">. They </w:t>
      </w:r>
      <w:r w:rsidR="0096134D">
        <w:t xml:space="preserve">know that electric vehicles are </w:t>
      </w:r>
      <w:r w:rsidR="00634105">
        <w:t>available</w:t>
      </w:r>
      <w:r w:rsidR="0096134D">
        <w:t xml:space="preserve"> for them to buy</w:t>
      </w:r>
      <w:r w:rsidR="0033748A">
        <w:t>.</w:t>
      </w:r>
      <w:r w:rsidR="0096134D">
        <w:t xml:space="preserve"> </w:t>
      </w:r>
      <w:r w:rsidR="0033748A">
        <w:t xml:space="preserve">They </w:t>
      </w:r>
      <w:r w:rsidR="0096134D">
        <w:t xml:space="preserve">know </w:t>
      </w:r>
      <w:r w:rsidR="00634105">
        <w:t>they</w:t>
      </w:r>
      <w:r w:rsidR="0096134D">
        <w:t xml:space="preserve"> are expensive, </w:t>
      </w:r>
      <w:r>
        <w:t xml:space="preserve">but there is a </w:t>
      </w:r>
      <w:r w:rsidR="00267FD0">
        <w:t>greater</w:t>
      </w:r>
      <w:r>
        <w:t xml:space="preserve"> awareness because it is highly visible.</w:t>
      </w:r>
      <w:r w:rsidR="0096134D">
        <w:t xml:space="preserve"> Heating their homes is much less so, and I am not </w:t>
      </w:r>
      <w:r w:rsidR="0096134D">
        <w:t xml:space="preserve">convinced that people realise the consequences </w:t>
      </w:r>
      <w:r w:rsidR="00634105">
        <w:t>of</w:t>
      </w:r>
      <w:r w:rsidR="0096134D">
        <w:t xml:space="preserve"> the decisions that they are going to be asked to make.</w:t>
      </w:r>
    </w:p>
    <w:p w:rsidR="00B02DB0" w:rsidP="00B02DB0">
      <w:pPr>
        <w:pStyle w:val="Answer"/>
      </w:pPr>
      <w:sdt>
        <w:sdtPr>
          <w:alias w:val="Witness"/>
          <w:id w:val="-1415781684"/>
          <w:placeholder>
            <w:docPart w:val="DefaultPlaceholder_-1854013440"/>
          </w:placeholder>
          <w:richText/>
        </w:sdtPr>
        <w:sdtContent>
          <w:r w:rsidRPr="00BA2B37" w:rsidR="00BA2B37">
            <w:rPr>
              <w:b/>
              <w:i/>
            </w:rPr>
            <w:t>Kwasi Kwarteng:</w:t>
          </w:r>
          <w:r w:rsidRPr="00B02DB0">
            <w:rPr>
              <w:b/>
            </w:rPr>
            <w:t xml:space="preserve"> </w:t>
          </w:r>
        </w:sdtContent>
      </w:sdt>
      <w:r>
        <w:t xml:space="preserve">I have admitted </w:t>
      </w:r>
      <w:r w:rsidR="0096134D">
        <w:t xml:space="preserve">that </w:t>
      </w:r>
      <w:r w:rsidR="00267FD0">
        <w:t>there</w:t>
      </w:r>
      <w:r>
        <w:t xml:space="preserve"> </w:t>
      </w:r>
      <w:r w:rsidR="00267FD0">
        <w:t>is</w:t>
      </w:r>
      <w:r>
        <w:t xml:space="preserve"> a job to be done to drive people’s knowledge and consciousness of this more</w:t>
      </w:r>
      <w:r w:rsidR="003C147C">
        <w:t>, but I also said that</w:t>
      </w:r>
      <w:r w:rsidR="0033748A">
        <w:t>,</w:t>
      </w:r>
      <w:r w:rsidR="003C147C">
        <w:t xml:space="preserve"> i</w:t>
      </w:r>
      <w:r>
        <w:t>f I look back five years</w:t>
      </w:r>
      <w:r w:rsidR="0033748A">
        <w:t>,</w:t>
      </w:r>
      <w:r>
        <w:t xml:space="preserve"> we have made a lot of progress. People are talking about </w:t>
      </w:r>
      <w:r w:rsidR="00267FD0">
        <w:t>boilers</w:t>
      </w:r>
      <w:r>
        <w:t xml:space="preserve"> and heat pumps. They are reading about </w:t>
      </w:r>
      <w:r w:rsidR="003C147C">
        <w:t xml:space="preserve">what we might be doing to gas boilers. They are reading about </w:t>
      </w:r>
      <w:r w:rsidR="00267FD0">
        <w:t>alternatives</w:t>
      </w:r>
      <w:r>
        <w:t xml:space="preserve"> to gas</w:t>
      </w:r>
      <w:r w:rsidR="003C147C">
        <w:t xml:space="preserve"> and they are conscious</w:t>
      </w:r>
      <w:r w:rsidR="0033748A">
        <w:t>—n</w:t>
      </w:r>
      <w:r w:rsidR="003C147C">
        <w:t xml:space="preserve">ot everybody, but </w:t>
      </w:r>
      <w:r>
        <w:t>more and more people are.</w:t>
      </w:r>
    </w:p>
    <w:p w:rsidR="00B02DB0" w:rsidP="00B02DB0">
      <w:pPr>
        <w:pStyle w:val="Question"/>
      </w:pPr>
      <w:sdt>
        <w:sdtPr>
          <w:alias w:val="Member"/>
          <w:tag w:val="&lt;Member mnisId='4052' dodsId='35411'&gt;"/>
          <w:id w:val="2081561828"/>
          <w:placeholder>
            <w:docPart w:val="DefaultPlaceholder_-1854013440"/>
          </w:placeholder>
          <w:richText/>
        </w:sdtPr>
        <w:sdtContent>
          <w:r w:rsidRPr="00B02DB0">
            <w:rPr>
              <w:b/>
            </w:rPr>
            <w:t>Mark Pawsey:</w:t>
          </w:r>
        </w:sdtContent>
      </w:sdt>
      <w:r>
        <w:t xml:space="preserve"> </w:t>
      </w:r>
      <w:r w:rsidR="003C147C">
        <w:t xml:space="preserve">They </w:t>
      </w:r>
      <w:r w:rsidR="0033748A">
        <w:t>might be</w:t>
      </w:r>
      <w:r w:rsidR="003C147C">
        <w:t xml:space="preserve"> the e</w:t>
      </w:r>
      <w:r>
        <w:t xml:space="preserve">arly </w:t>
      </w:r>
      <w:r w:rsidR="00267FD0">
        <w:t>adopters</w:t>
      </w:r>
      <w:r w:rsidR="003C147C">
        <w:t xml:space="preserve">, but </w:t>
      </w:r>
      <w:r w:rsidR="0033748A">
        <w:t xml:space="preserve">what about </w:t>
      </w:r>
      <w:r w:rsidR="003C147C">
        <w:t>the general consumer?</w:t>
      </w:r>
    </w:p>
    <w:p w:rsidR="00B02DB0" w:rsidP="00B02DB0">
      <w:pPr>
        <w:pStyle w:val="Answer"/>
      </w:pPr>
      <w:sdt>
        <w:sdtPr>
          <w:alias w:val="Witness"/>
          <w:id w:val="-339392536"/>
          <w:placeholder>
            <w:docPart w:val="DefaultPlaceholder_-1854013440"/>
          </w:placeholder>
          <w:richText/>
        </w:sdtPr>
        <w:sdtContent>
          <w:r w:rsidRPr="00BA2B37" w:rsidR="00BA2B37">
            <w:rPr>
              <w:b/>
              <w:i/>
            </w:rPr>
            <w:t>Kwasi Kwarteng:</w:t>
          </w:r>
          <w:r w:rsidRPr="00B02DB0">
            <w:rPr>
              <w:b/>
            </w:rPr>
            <w:t xml:space="preserve"> </w:t>
          </w:r>
        </w:sdtContent>
      </w:sdt>
      <w:r>
        <w:t xml:space="preserve">Well, how do we define the general public? My sense is </w:t>
      </w:r>
      <w:r w:rsidR="003C147C">
        <w:t xml:space="preserve">that </w:t>
      </w:r>
      <w:r>
        <w:t xml:space="preserve">it is </w:t>
      </w:r>
      <w:r w:rsidR="003C147C">
        <w:t>probably not a majority of people</w:t>
      </w:r>
      <w:r w:rsidR="004E19CE">
        <w:t>,</w:t>
      </w:r>
      <w:r w:rsidR="003C147C">
        <w:t xml:space="preserve"> but it is </w:t>
      </w:r>
      <w:r>
        <w:t xml:space="preserve">a growing minority. </w:t>
      </w:r>
      <w:r w:rsidR="003C147C">
        <w:t>If I look back to when you and I were elected in 2010</w:t>
      </w:r>
      <w:r w:rsidR="004E19CE">
        <w:t>,</w:t>
      </w:r>
      <w:r w:rsidR="003C147C">
        <w:t xml:space="preserve"> nobody was talking about gas boilers</w:t>
      </w:r>
      <w:r w:rsidR="00346CDA">
        <w:t>,</w:t>
      </w:r>
      <w:r w:rsidR="003C147C">
        <w:t xml:space="preserve"> electrification or heat efficiency. </w:t>
      </w:r>
      <w:r>
        <w:t xml:space="preserve">I do not recall having </w:t>
      </w:r>
      <w:r w:rsidR="003C147C">
        <w:t xml:space="preserve">any </w:t>
      </w:r>
      <w:r>
        <w:t>conversation</w:t>
      </w:r>
      <w:r w:rsidR="003C147C">
        <w:t xml:space="preserve"> like that with any of my constituents. </w:t>
      </w:r>
      <w:r>
        <w:t>Today there is a much greater consciousness of this</w:t>
      </w:r>
      <w:r w:rsidR="003C147C">
        <w:t>, particularly with heat and buildings</w:t>
      </w:r>
      <w:r>
        <w:t>.</w:t>
      </w:r>
    </w:p>
    <w:p w:rsidR="00B02DB0" w:rsidP="00B02DB0">
      <w:pPr>
        <w:pStyle w:val="Question"/>
      </w:pPr>
      <w:sdt>
        <w:sdtPr>
          <w:alias w:val="Member"/>
          <w:tag w:val="&lt;Member mnisId='4052' dodsId='35411'&gt;"/>
          <w:id w:val="-1694070785"/>
          <w:placeholder>
            <w:docPart w:val="DefaultPlaceholder_-1854013440"/>
          </w:placeholder>
          <w:richText/>
        </w:sdtPr>
        <w:sdtContent>
          <w:r w:rsidRPr="00B02DB0">
            <w:rPr>
              <w:b/>
            </w:rPr>
            <w:t>Mark Pawsey:</w:t>
          </w:r>
        </w:sdtContent>
      </w:sdt>
      <w:r>
        <w:t xml:space="preserve"> You are </w:t>
      </w:r>
      <w:r w:rsidR="00267FD0">
        <w:t>exactly</w:t>
      </w:r>
      <w:r>
        <w:t xml:space="preserve"> right. Given </w:t>
      </w:r>
      <w:r w:rsidR="003C147C">
        <w:t xml:space="preserve">the innovation that is going to take place, </w:t>
      </w:r>
      <w:r>
        <w:t xml:space="preserve">how are we going to ensure </w:t>
      </w:r>
      <w:r w:rsidR="003C147C">
        <w:t xml:space="preserve">that </w:t>
      </w:r>
      <w:r>
        <w:t xml:space="preserve">consumers are protected? How do we make certain </w:t>
      </w:r>
      <w:r w:rsidR="003C147C">
        <w:t xml:space="preserve">that </w:t>
      </w:r>
      <w:r>
        <w:t xml:space="preserve">people </w:t>
      </w:r>
      <w:r w:rsidR="003C147C">
        <w:t xml:space="preserve">do not buy an inefficient system that is very expensive to operate? How </w:t>
      </w:r>
      <w:r>
        <w:t xml:space="preserve">do we </w:t>
      </w:r>
      <w:r w:rsidR="003C147C">
        <w:t>protect the consumer through this process?</w:t>
      </w:r>
    </w:p>
    <w:p w:rsidR="00B02DB0" w:rsidP="00B02DB0">
      <w:pPr>
        <w:pStyle w:val="Answer"/>
      </w:pPr>
      <w:sdt>
        <w:sdtPr>
          <w:alias w:val="Witness"/>
          <w:id w:val="644246382"/>
          <w:placeholder>
            <w:docPart w:val="DefaultPlaceholder_-1854013440"/>
          </w:placeholder>
          <w:richText/>
        </w:sdtPr>
        <w:sdtContent>
          <w:r w:rsidRPr="00BA2B37" w:rsidR="00BA2B37">
            <w:rPr>
              <w:b/>
              <w:i/>
            </w:rPr>
            <w:t>Kwasi Kwarteng:</w:t>
          </w:r>
          <w:r w:rsidRPr="00B02DB0">
            <w:rPr>
              <w:b/>
            </w:rPr>
            <w:t xml:space="preserve"> </w:t>
          </w:r>
        </w:sdtContent>
      </w:sdt>
      <w:r>
        <w:t xml:space="preserve">That is a really fundamental question. </w:t>
      </w:r>
      <w:r w:rsidR="003C147C">
        <w:t>I have tried to answer it in terms of the regulator. Ofgem</w:t>
      </w:r>
      <w:r w:rsidR="00D62715">
        <w:t>,</w:t>
      </w:r>
      <w:r w:rsidR="003C147C">
        <w:t xml:space="preserve"> in </w:t>
      </w:r>
      <w:r w:rsidR="000570F7">
        <w:t>the first</w:t>
      </w:r>
      <w:r w:rsidR="003C147C">
        <w:t xml:space="preserve"> instance</w:t>
      </w:r>
      <w:r w:rsidR="00D62715">
        <w:t>,</w:t>
      </w:r>
      <w:r w:rsidR="003C147C">
        <w:t xml:space="preserve"> and other regulat</w:t>
      </w:r>
      <w:r w:rsidR="008B17EA">
        <w:t>or</w:t>
      </w:r>
      <w:r w:rsidR="003C147C">
        <w:t xml:space="preserve">s have a responsibility. </w:t>
      </w:r>
      <w:r w:rsidR="008B17EA">
        <w:t xml:space="preserve">The </w:t>
      </w:r>
      <w:r>
        <w:t xml:space="preserve">Government </w:t>
      </w:r>
      <w:r w:rsidR="003C147C">
        <w:t xml:space="preserve">also </w:t>
      </w:r>
      <w:r>
        <w:t>ha</w:t>
      </w:r>
      <w:r w:rsidR="003C147C">
        <w:t>ve a responsibility</w:t>
      </w:r>
      <w:r w:rsidR="00D62715">
        <w:t xml:space="preserve">. That </w:t>
      </w:r>
      <w:r w:rsidR="003C147C">
        <w:t>is why</w:t>
      </w:r>
      <w:r>
        <w:t xml:space="preserve"> in the schemes we have introduced</w:t>
      </w:r>
      <w:r w:rsidR="008B17EA">
        <w:t>,</w:t>
      </w:r>
      <w:r>
        <w:t xml:space="preserve"> </w:t>
      </w:r>
      <w:r w:rsidR="003C147C">
        <w:t xml:space="preserve">like the </w:t>
      </w:r>
      <w:r w:rsidR="008B17EA">
        <w:t xml:space="preserve">energy company obligation </w:t>
      </w:r>
      <w:r w:rsidR="003C147C">
        <w:t xml:space="preserve">and the </w:t>
      </w:r>
      <w:r w:rsidR="00755D0D">
        <w:t>green homes grant</w:t>
      </w:r>
      <w:r w:rsidR="008B17EA">
        <w:t>, as was,</w:t>
      </w:r>
      <w:r w:rsidR="003C147C">
        <w:t xml:space="preserve"> </w:t>
      </w:r>
      <w:r>
        <w:t xml:space="preserve">there was an accreditation. It was not simply </w:t>
      </w:r>
      <w:r w:rsidR="008B17EA">
        <w:t xml:space="preserve">that </w:t>
      </w:r>
      <w:r>
        <w:t xml:space="preserve">anybody who </w:t>
      </w:r>
      <w:r w:rsidR="003C147C">
        <w:t xml:space="preserve">could claim that they could </w:t>
      </w:r>
      <w:r>
        <w:t>install these things</w:t>
      </w:r>
      <w:r w:rsidR="003C147C">
        <w:t xml:space="preserve"> had the right to do so; t</w:t>
      </w:r>
      <w:r>
        <w:t xml:space="preserve">hey had to go through an accreditation process. Some people would say that </w:t>
      </w:r>
      <w:r w:rsidR="003C147C">
        <w:t xml:space="preserve">was </w:t>
      </w:r>
      <w:r>
        <w:t xml:space="preserve">too </w:t>
      </w:r>
      <w:r w:rsidR="00267FD0">
        <w:t>bureaucratic</w:t>
      </w:r>
      <w:r w:rsidR="003C147C">
        <w:t>, but it is absolutely necessarily for the reason you mentioned.</w:t>
      </w:r>
    </w:p>
    <w:p w:rsidR="00B02DB0" w:rsidP="00B02DB0">
      <w:pPr>
        <w:pStyle w:val="Question"/>
      </w:pPr>
      <w:sdt>
        <w:sdtPr>
          <w:alias w:val="Member"/>
          <w:tag w:val="&lt;Member mnisId='4621' dodsId='77854'&gt;"/>
          <w:id w:val="122975841"/>
          <w:placeholder>
            <w:docPart w:val="DefaultPlaceholder_-1854013440"/>
          </w:placeholder>
          <w:richText/>
        </w:sdtPr>
        <w:sdtContent>
          <w:r w:rsidRPr="00B02DB0">
            <w:rPr>
              <w:b/>
            </w:rPr>
            <w:t>Chair:</w:t>
          </w:r>
        </w:sdtContent>
      </w:sdt>
      <w:r>
        <w:t xml:space="preserve"> </w:t>
      </w:r>
      <w:r w:rsidR="00D62715">
        <w:t>I have a final question on machinery of Government</w:t>
      </w:r>
      <w:r w:rsidR="007D25E8">
        <w:t xml:space="preserve">. There </w:t>
      </w:r>
      <w:r>
        <w:t xml:space="preserve">is a huge task ahead in </w:t>
      </w:r>
      <w:r w:rsidR="00634105">
        <w:t>decarbonising</w:t>
      </w:r>
      <w:r w:rsidR="003C147C">
        <w:t xml:space="preserve"> heat in homes, both existing and new in our country. H</w:t>
      </w:r>
      <w:r>
        <w:t>ow do BEIS and</w:t>
      </w:r>
      <w:r w:rsidR="007D25E8">
        <w:t xml:space="preserve"> </w:t>
      </w:r>
      <w:r>
        <w:t xml:space="preserve">MHCLG </w:t>
      </w:r>
      <w:r w:rsidR="003C147C">
        <w:t xml:space="preserve">currently </w:t>
      </w:r>
      <w:r>
        <w:t xml:space="preserve">collaborate </w:t>
      </w:r>
      <w:r w:rsidR="003C147C">
        <w:t xml:space="preserve">at </w:t>
      </w:r>
      <w:r w:rsidR="007D25E8">
        <w:t xml:space="preserve">ministerial </w:t>
      </w:r>
      <w:r w:rsidR="003C147C">
        <w:t xml:space="preserve">and official level </w:t>
      </w:r>
      <w:r>
        <w:t>in driving this agenda</w:t>
      </w:r>
      <w:r w:rsidR="003C147C">
        <w:t>, and does that need to change?</w:t>
      </w:r>
    </w:p>
    <w:p w:rsidR="003C147C" w:rsidP="00B02DB0">
      <w:pPr>
        <w:pStyle w:val="Answer"/>
      </w:pPr>
      <w:sdt>
        <w:sdtPr>
          <w:alias w:val="Witness"/>
          <w:id w:val="-2082054528"/>
          <w:placeholder>
            <w:docPart w:val="DefaultPlaceholder_-1854013440"/>
          </w:placeholder>
          <w:richText/>
        </w:sdtPr>
        <w:sdtContent>
          <w:r w:rsidRPr="00BA2B37" w:rsidR="00BA2B37">
            <w:rPr>
              <w:b/>
              <w:i/>
            </w:rPr>
            <w:t>Kwasi Kwarteng:</w:t>
          </w:r>
          <w:r w:rsidRPr="00B02DB0" w:rsidR="00B02DB0">
            <w:rPr>
              <w:b/>
            </w:rPr>
            <w:t xml:space="preserve"> </w:t>
          </w:r>
        </w:sdtContent>
      </w:sdt>
      <w:r w:rsidR="00B02DB0">
        <w:t xml:space="preserve">I have set up a </w:t>
      </w:r>
      <w:r w:rsidR="00C74BFC">
        <w:t>net zero buildings council</w:t>
      </w:r>
      <w:r>
        <w:t xml:space="preserve">, just as we have </w:t>
      </w:r>
      <w:r w:rsidR="00C74BFC">
        <w:t>the</w:t>
      </w:r>
      <w:r>
        <w:t xml:space="preserve"> Jet Zero Council, which is a bilateral council between </w:t>
      </w:r>
      <w:r w:rsidR="00C74BFC">
        <w:t>us</w:t>
      </w:r>
      <w:r>
        <w:t xml:space="preserve"> here in BEIS and the Department for Transport. </w:t>
      </w:r>
      <w:r w:rsidR="00B02DB0">
        <w:t xml:space="preserve">We have hired </w:t>
      </w:r>
      <w:r>
        <w:t xml:space="preserve">a CEO, </w:t>
      </w:r>
      <w:r w:rsidR="00B02DB0">
        <w:t xml:space="preserve">Emma Gilthorpe, and </w:t>
      </w:r>
      <w:r>
        <w:t xml:space="preserve">the Jet Zero </w:t>
      </w:r>
      <w:r w:rsidR="00634105">
        <w:t>Council</w:t>
      </w:r>
      <w:r>
        <w:t xml:space="preserve"> is really </w:t>
      </w:r>
      <w:r w:rsidR="00B02DB0">
        <w:t xml:space="preserve">taking </w:t>
      </w:r>
      <w:r>
        <w:t>off</w:t>
      </w:r>
      <w:r w:rsidR="00C74BFC">
        <w:t>.</w:t>
      </w:r>
      <w:r>
        <w:t xml:space="preserve"> </w:t>
      </w:r>
      <w:r w:rsidR="00C74BFC">
        <w:t xml:space="preserve">There </w:t>
      </w:r>
      <w:r>
        <w:t xml:space="preserve">are lots of </w:t>
      </w:r>
      <w:r w:rsidR="00267FD0">
        <w:t>interesting</w:t>
      </w:r>
      <w:r w:rsidR="00B02DB0">
        <w:t xml:space="preserve"> ideas</w:t>
      </w:r>
      <w:r>
        <w:t>, and great people on the council</w:t>
      </w:r>
      <w:r w:rsidR="00B02DB0">
        <w:t>.</w:t>
      </w:r>
      <w:r>
        <w:t xml:space="preserve"> </w:t>
      </w:r>
      <w:r w:rsidR="00B02DB0">
        <w:t>Robert Jenrick</w:t>
      </w:r>
      <w:r w:rsidR="000570F7">
        <w:t>,</w:t>
      </w:r>
      <w:r w:rsidR="00B02DB0">
        <w:t xml:space="preserve"> in his </w:t>
      </w:r>
      <w:r w:rsidR="008B669D">
        <w:t>Department</w:t>
      </w:r>
      <w:r w:rsidR="000570F7">
        <w:t>,</w:t>
      </w:r>
      <w:r w:rsidR="00B02DB0">
        <w:t xml:space="preserve"> </w:t>
      </w:r>
      <w:r>
        <w:t xml:space="preserve">and I </w:t>
      </w:r>
      <w:r w:rsidR="00B02DB0">
        <w:t xml:space="preserve">decided that a </w:t>
      </w:r>
      <w:r w:rsidR="00C74BFC">
        <w:t xml:space="preserve">net zero buildings council </w:t>
      </w:r>
      <w:r w:rsidR="00B02DB0">
        <w:t xml:space="preserve">is a really timely and necessary thing to </w:t>
      </w:r>
      <w:r w:rsidR="00267FD0">
        <w:t>replicate</w:t>
      </w:r>
      <w:r w:rsidR="00B02DB0">
        <w:t xml:space="preserve"> what the </w:t>
      </w:r>
      <w:r>
        <w:t>J</w:t>
      </w:r>
      <w:r w:rsidR="00B02DB0">
        <w:t xml:space="preserve">et </w:t>
      </w:r>
      <w:r>
        <w:t>Z</w:t>
      </w:r>
      <w:r w:rsidR="00B02DB0">
        <w:t xml:space="preserve">ero </w:t>
      </w:r>
      <w:r>
        <w:t>C</w:t>
      </w:r>
      <w:r w:rsidR="00B02DB0">
        <w:t>ouncil is doing.</w:t>
      </w:r>
    </w:p>
    <w:p w:rsidR="00B02DB0" w:rsidP="00B02DB0">
      <w:pPr>
        <w:pStyle w:val="Answer"/>
      </w:pPr>
      <w:r>
        <w:t xml:space="preserve">That is why I am </w:t>
      </w:r>
      <w:r w:rsidR="00634105">
        <w:t>hopeful</w:t>
      </w:r>
      <w:r>
        <w:t xml:space="preserve"> that we are going to have a first meeting in September. </w:t>
      </w:r>
      <w:r>
        <w:t xml:space="preserve">We will have an agenda. The </w:t>
      </w:r>
      <w:r w:rsidR="000570F7">
        <w:t xml:space="preserve">heat and buildings strategy </w:t>
      </w:r>
      <w:r>
        <w:t xml:space="preserve">will feed into that. We can try </w:t>
      </w:r>
      <w:r w:rsidR="002B7CF0">
        <w:t xml:space="preserve">to </w:t>
      </w:r>
      <w:r>
        <w:t xml:space="preserve">work in a very co-ordinated way. We have worked in a co-ordinated way, but </w:t>
      </w:r>
      <w:r>
        <w:t>we want to continue doing that and mak</w:t>
      </w:r>
      <w:r>
        <w:t xml:space="preserve">ing </w:t>
      </w:r>
      <w:r>
        <w:t>the case as coherently as we can</w:t>
      </w:r>
      <w:r>
        <w:t xml:space="preserve"> within Government</w:t>
      </w:r>
      <w:r w:rsidRPr="00DA63EA" w:rsidR="004044D1">
        <w:t>—</w:t>
      </w:r>
      <w:r>
        <w:t xml:space="preserve">obviously we are </w:t>
      </w:r>
      <w:r w:rsidR="000570F7">
        <w:t>on</w:t>
      </w:r>
      <w:r>
        <w:t xml:space="preserve"> sympathetic ground in Government</w:t>
      </w:r>
      <w:r w:rsidRPr="004044D1" w:rsidR="004044D1">
        <w:t>—</w:t>
      </w:r>
      <w:r w:rsidR="000570F7">
        <w:t xml:space="preserve">and </w:t>
      </w:r>
      <w:r>
        <w:t xml:space="preserve">more particularly </w:t>
      </w:r>
      <w:r>
        <w:t xml:space="preserve">to the </w:t>
      </w:r>
      <w:r w:rsidR="00267FD0">
        <w:t>wider</w:t>
      </w:r>
      <w:r>
        <w:t xml:space="preserve"> world, to the supply chain</w:t>
      </w:r>
      <w:r w:rsidR="000570F7">
        <w:t>,</w:t>
      </w:r>
      <w:r w:rsidR="004044D1">
        <w:t xml:space="preserve"> in the first instance, and </w:t>
      </w:r>
      <w:r w:rsidR="00267FD0">
        <w:t>ultimately</w:t>
      </w:r>
      <w:r>
        <w:t xml:space="preserve"> </w:t>
      </w:r>
      <w:r w:rsidR="00267FD0">
        <w:t>to</w:t>
      </w:r>
      <w:r>
        <w:t xml:space="preserve"> consumers</w:t>
      </w:r>
      <w:r w:rsidR="00241DA4">
        <w:t>,</w:t>
      </w:r>
      <w:r>
        <w:t xml:space="preserve"> </w:t>
      </w:r>
      <w:r w:rsidR="00241DA4">
        <w:t xml:space="preserve">constituents and </w:t>
      </w:r>
      <w:r w:rsidR="004044D1">
        <w:t>normal people</w:t>
      </w:r>
      <w:r w:rsidR="00241DA4">
        <w:t>,</w:t>
      </w:r>
      <w:r w:rsidR="004044D1">
        <w:t xml:space="preserve"> who, in our country, </w:t>
      </w:r>
      <w:r>
        <w:t>are very open</w:t>
      </w:r>
      <w:r w:rsidR="004044D1">
        <w:t xml:space="preserve"> to this agenda</w:t>
      </w:r>
      <w:r>
        <w:t>.</w:t>
      </w:r>
    </w:p>
    <w:p w:rsidR="00B02DB0" w:rsidP="00B02DB0">
      <w:pPr>
        <w:pStyle w:val="Answer"/>
      </w:pPr>
      <w:sdt>
        <w:sdtPr>
          <w:alias w:val="Witness"/>
          <w:id w:val="-569119193"/>
          <w:placeholder>
            <w:docPart w:val="DefaultPlaceholder_-1854013440"/>
          </w:placeholder>
          <w:richText/>
        </w:sdtPr>
        <w:sdtContent>
          <w:r w:rsidRPr="00BA2B37" w:rsidR="00BA2B37">
            <w:rPr>
              <w:b/>
              <w:i/>
            </w:rPr>
            <w:t>Christopher Pincher:</w:t>
          </w:r>
          <w:r w:rsidRPr="00B02DB0">
            <w:rPr>
              <w:b/>
            </w:rPr>
            <w:t xml:space="preserve"> </w:t>
          </w:r>
        </w:sdtContent>
      </w:sdt>
      <w:r>
        <w:t>That is a</w:t>
      </w:r>
      <w:r w:rsidR="004044D1">
        <w:t xml:space="preserve">n absolutely </w:t>
      </w:r>
      <w:r>
        <w:t>fundamental question</w:t>
      </w:r>
      <w:r w:rsidR="004044D1">
        <w:t xml:space="preserve"> of </w:t>
      </w:r>
      <w:r>
        <w:t xml:space="preserve">how the </w:t>
      </w:r>
      <w:r w:rsidR="00267FD0">
        <w:t>machinery</w:t>
      </w:r>
      <w:r>
        <w:t xml:space="preserve"> of Government knits together. </w:t>
      </w:r>
      <w:r w:rsidR="004044D1">
        <w:t>I will say three things, but</w:t>
      </w:r>
      <w:r w:rsidR="008B669D">
        <w:t>,</w:t>
      </w:r>
      <w:r w:rsidR="004044D1">
        <w:t xml:space="preserve"> in introduction</w:t>
      </w:r>
      <w:r w:rsidR="008B669D">
        <w:t>,</w:t>
      </w:r>
      <w:r w:rsidR="004044D1">
        <w:t xml:space="preserve"> for </w:t>
      </w:r>
      <w:r>
        <w:t xml:space="preserve">my third point </w:t>
      </w:r>
      <w:r w:rsidR="008B669D">
        <w:t xml:space="preserve">I will </w:t>
      </w:r>
      <w:r>
        <w:t>ask Charlotte Baker</w:t>
      </w:r>
      <w:r w:rsidR="004044D1">
        <w:t xml:space="preserve">, our director for net zero and greener buildings, </w:t>
      </w:r>
      <w:r>
        <w:t xml:space="preserve">to tell your </w:t>
      </w:r>
      <w:r w:rsidR="008B669D">
        <w:t xml:space="preserve">Committee </w:t>
      </w:r>
      <w:r>
        <w:t>about some of the nuts and bolts that bind</w:t>
      </w:r>
      <w:r w:rsidR="004044D1">
        <w:t xml:space="preserve"> together MHCLG, BEIS and other </w:t>
      </w:r>
      <w:r w:rsidR="008B669D">
        <w:t>Department</w:t>
      </w:r>
      <w:r w:rsidR="004044D1">
        <w:t>s</w:t>
      </w:r>
      <w:r>
        <w:t xml:space="preserve">. It will be a really useful way </w:t>
      </w:r>
      <w:r w:rsidR="00634105">
        <w:t>for</w:t>
      </w:r>
      <w:r w:rsidR="004044D1">
        <w:t xml:space="preserve"> your </w:t>
      </w:r>
      <w:r w:rsidR="008B669D">
        <w:t xml:space="preserve">Committee </w:t>
      </w:r>
      <w:r w:rsidR="004044D1">
        <w:t xml:space="preserve">to </w:t>
      </w:r>
      <w:r>
        <w:t>learn</w:t>
      </w:r>
      <w:r w:rsidR="004044D1">
        <w:t xml:space="preserve"> </w:t>
      </w:r>
      <w:r w:rsidR="008B669D">
        <w:t xml:space="preserve">about </w:t>
      </w:r>
      <w:r w:rsidR="004044D1">
        <w:t>what goes on behind the ministerial scenes, to show you that we are really joined up</w:t>
      </w:r>
      <w:r>
        <w:t>.</w:t>
      </w:r>
    </w:p>
    <w:p w:rsidR="004044D1" w:rsidP="00B02DB0">
      <w:pPr>
        <w:pStyle w:val="Answer"/>
      </w:pPr>
      <w:r>
        <w:t xml:space="preserve">Quite </w:t>
      </w:r>
      <w:r>
        <w:t xml:space="preserve">apart from what the Secretary of State has said about </w:t>
      </w:r>
      <w:r>
        <w:t>the</w:t>
      </w:r>
      <w:r w:rsidR="00B02DB0">
        <w:t xml:space="preserve"> number of meetings</w:t>
      </w:r>
      <w:r>
        <w:t>, t</w:t>
      </w:r>
      <w:r w:rsidR="00B02DB0">
        <w:t>here are various sub-</w:t>
      </w:r>
      <w:r w:rsidR="00267FD0">
        <w:t>committees</w:t>
      </w:r>
      <w:r w:rsidR="00B02DB0">
        <w:t xml:space="preserve"> of the </w:t>
      </w:r>
      <w:r w:rsidR="00267FD0">
        <w:t>Cabinet</w:t>
      </w:r>
      <w:r w:rsidR="00B02DB0">
        <w:t xml:space="preserve"> </w:t>
      </w:r>
      <w:r w:rsidR="00267FD0">
        <w:t>looking at</w:t>
      </w:r>
      <w:r w:rsidR="00B02DB0">
        <w:t xml:space="preserve"> </w:t>
      </w:r>
      <w:r w:rsidR="00634105">
        <w:t>decarbonisation</w:t>
      </w:r>
      <w:r>
        <w:t xml:space="preserve"> of heat. There is the </w:t>
      </w:r>
      <w:r w:rsidR="0096602C">
        <w:t xml:space="preserve">climate action implementation committee </w:t>
      </w:r>
      <w:r>
        <w:t xml:space="preserve">chaired by </w:t>
      </w:r>
      <w:r w:rsidR="00B02DB0">
        <w:t>Alok Sharma</w:t>
      </w:r>
      <w:r w:rsidR="00322161">
        <w:t xml:space="preserve">. That </w:t>
      </w:r>
      <w:r w:rsidR="00B02DB0">
        <w:t>last met a couple of weeks ago, which Kwasi and I were both at.</w:t>
      </w:r>
      <w:r>
        <w:t xml:space="preserve"> </w:t>
      </w:r>
      <w:r w:rsidR="00B02DB0">
        <w:t>Ministers are meeting frequently to discuss</w:t>
      </w:r>
      <w:r>
        <w:t xml:space="preserve"> the overarching issues and the supply chain challenges that we have together in our individual programmes</w:t>
      </w:r>
      <w:r w:rsidR="00B02DB0">
        <w:t>.</w:t>
      </w:r>
    </w:p>
    <w:p w:rsidR="005F30DE" w:rsidP="00B02DB0">
      <w:pPr>
        <w:pStyle w:val="Answer"/>
      </w:pPr>
      <w:r>
        <w:t xml:space="preserve">As a </w:t>
      </w:r>
      <w:r w:rsidR="00322161">
        <w:t xml:space="preserve">second </w:t>
      </w:r>
      <w:r>
        <w:t>point</w:t>
      </w:r>
      <w:r w:rsidR="00322161">
        <w:t>,</w:t>
      </w:r>
      <w:r>
        <w:t xml:space="preserve"> it is </w:t>
      </w:r>
      <w:r w:rsidR="00322161">
        <w:t xml:space="preserve">worth </w:t>
      </w:r>
      <w:r w:rsidR="00B02DB0">
        <w:t xml:space="preserve">mentioning local government, because </w:t>
      </w:r>
      <w:r w:rsidR="00ED54C6">
        <w:t xml:space="preserve">from MHCLG’s point of view </w:t>
      </w:r>
      <w:r w:rsidR="00B02DB0">
        <w:t xml:space="preserve">every week we have a meeting of the nine senior CEOs from local </w:t>
      </w:r>
      <w:r w:rsidR="00ED54C6">
        <w:t>g</w:t>
      </w:r>
      <w:r w:rsidR="00B02DB0">
        <w:t xml:space="preserve">overnment with </w:t>
      </w:r>
      <w:r w:rsidR="00267FD0">
        <w:t>Ministers</w:t>
      </w:r>
      <w:r w:rsidR="00B02DB0">
        <w:t xml:space="preserve">. </w:t>
      </w:r>
      <w:r w:rsidR="00ED54C6">
        <w:t>Th</w:t>
      </w:r>
      <w:r w:rsidR="00634105">
        <w:t>e</w:t>
      </w:r>
      <w:r w:rsidR="00ED54C6">
        <w:t xml:space="preserve">y are going to be talking about climate change at an upcoming meeting. As Minister for </w:t>
      </w:r>
      <w:r w:rsidR="00A64EB3">
        <w:t>Lo</w:t>
      </w:r>
      <w:r w:rsidR="00BA2B37">
        <w:t xml:space="preserve">cal </w:t>
      </w:r>
      <w:r w:rsidR="00A64EB3">
        <w:t>G</w:t>
      </w:r>
      <w:r w:rsidR="00BA2B37">
        <w:t>overnment</w:t>
      </w:r>
      <w:r w:rsidR="00ED54C6">
        <w:t xml:space="preserve">, </w:t>
      </w:r>
      <w:r w:rsidR="00B02DB0">
        <w:t xml:space="preserve">Luke Hall regularly meets with the LGA and </w:t>
      </w:r>
      <w:r w:rsidR="00ED54C6">
        <w:t xml:space="preserve">other local leaders, and individual Ministers with </w:t>
      </w:r>
      <w:r w:rsidR="00B02DB0">
        <w:t xml:space="preserve">particular </w:t>
      </w:r>
      <w:r w:rsidR="00ED54C6">
        <w:t xml:space="preserve">responsibilities also </w:t>
      </w:r>
      <w:r w:rsidR="00B02DB0">
        <w:t xml:space="preserve">go to those meetings. We </w:t>
      </w:r>
      <w:r w:rsidR="00ED54C6">
        <w:t xml:space="preserve">engage local government, we get their </w:t>
      </w:r>
      <w:r w:rsidR="00B02DB0">
        <w:t>feedback</w:t>
      </w:r>
      <w:r w:rsidR="00ED54C6">
        <w:t xml:space="preserve">, </w:t>
      </w:r>
      <w:r w:rsidR="00B02DB0">
        <w:t xml:space="preserve">and we are </w:t>
      </w:r>
      <w:r w:rsidR="00ED54C6">
        <w:t xml:space="preserve">able to try </w:t>
      </w:r>
      <w:r w:rsidR="002B7CF0">
        <w:t xml:space="preserve">to </w:t>
      </w:r>
      <w:r w:rsidR="00ED54C6">
        <w:t xml:space="preserve">address the </w:t>
      </w:r>
      <w:r w:rsidR="00B02DB0">
        <w:t>opportunities</w:t>
      </w:r>
      <w:r w:rsidR="00ED54C6">
        <w:t xml:space="preserve"> and the challenges that they provide to us. </w:t>
      </w:r>
    </w:p>
    <w:p w:rsidR="002927CE" w:rsidP="00B02DB0">
      <w:pPr>
        <w:pStyle w:val="Answer"/>
      </w:pPr>
      <w:r>
        <w:t xml:space="preserve">We are </w:t>
      </w:r>
      <w:r w:rsidR="00ED54C6">
        <w:t xml:space="preserve">also </w:t>
      </w:r>
      <w:r>
        <w:t xml:space="preserve">knitted </w:t>
      </w:r>
      <w:r w:rsidR="00267FD0">
        <w:t>together</w:t>
      </w:r>
      <w:r>
        <w:t xml:space="preserve"> behind the scenes in officialdom.</w:t>
      </w:r>
      <w:r w:rsidR="00ED54C6">
        <w:t xml:space="preserve"> </w:t>
      </w:r>
      <w:r>
        <w:t>Charlotte, do you want to say some words</w:t>
      </w:r>
      <w:r w:rsidR="00ED54C6">
        <w:t xml:space="preserve"> about how we knit together with BEIS and Treasury, to name two individual </w:t>
      </w:r>
      <w:r w:rsidR="008B669D">
        <w:t>Department</w:t>
      </w:r>
      <w:r w:rsidR="00ED54C6">
        <w:t>s?</w:t>
      </w:r>
    </w:p>
    <w:p w:rsidR="002927CE" w:rsidP="0096602C">
      <w:pPr>
        <w:pStyle w:val="Question"/>
        <w:numPr>
          <w:ilvl w:val="0"/>
          <w:numId w:val="0"/>
        </w:numPr>
        <w:ind w:left="794"/>
      </w:pPr>
      <w:sdt>
        <w:sdtPr>
          <w:alias w:val="Member"/>
          <w:tag w:val="&lt;Member mnisId='4621' dodsId='77854'&gt;"/>
          <w:id w:val="-153064706"/>
          <w:placeholder>
            <w:docPart w:val="DefaultPlaceholder_-1854013440"/>
          </w:placeholder>
          <w:richText/>
        </w:sdtPr>
        <w:sdtContent>
          <w:r w:rsidRPr="002927CE">
            <w:rPr>
              <w:b/>
            </w:rPr>
            <w:t>Chair:</w:t>
          </w:r>
        </w:sdtContent>
      </w:sdt>
      <w:r>
        <w:t xml:space="preserve"> </w:t>
      </w:r>
      <w:r w:rsidR="00BA2B37">
        <w:t>Charlotte, w</w:t>
      </w:r>
      <w:r>
        <w:t>e cannot hear you</w:t>
      </w:r>
      <w:r w:rsidR="00267FD0">
        <w:t>, unfortunately</w:t>
      </w:r>
      <w:r>
        <w:t>.</w:t>
      </w:r>
    </w:p>
    <w:p w:rsidR="00BA2B37" w:rsidP="00BA2B37">
      <w:pPr>
        <w:pStyle w:val="Answer"/>
      </w:pPr>
      <w:sdt>
        <w:sdtPr>
          <w:alias w:val="Witness"/>
          <w:id w:val="375508347"/>
          <w:placeholder>
            <w:docPart w:val="DefaultPlaceholder_-1854013440"/>
          </w:placeholder>
          <w:richText/>
        </w:sdtPr>
        <w:sdtContent>
          <w:r w:rsidRPr="00BA2B37">
            <w:rPr>
              <w:b/>
              <w:i/>
            </w:rPr>
            <w:t>Christopher Pincher:</w:t>
          </w:r>
          <w:r w:rsidRPr="002927CE" w:rsidR="002927CE">
            <w:rPr>
              <w:b/>
            </w:rPr>
            <w:t xml:space="preserve"> </w:t>
          </w:r>
        </w:sdtContent>
      </w:sdt>
      <w:r>
        <w:t>Charlotte, a</w:t>
      </w:r>
      <w:r w:rsidR="002927CE">
        <w:t xml:space="preserve">re you on mute? Well, </w:t>
      </w:r>
      <w:r w:rsidR="0096602C">
        <w:t>while</w:t>
      </w:r>
      <w:r w:rsidR="002927CE">
        <w:t xml:space="preserve"> Charlotte is tr</w:t>
      </w:r>
      <w:r>
        <w:t>y</w:t>
      </w:r>
      <w:r w:rsidR="002927CE">
        <w:t>ing to get herself off mute</w:t>
      </w:r>
      <w:r>
        <w:t xml:space="preserve">, </w:t>
      </w:r>
      <w:r w:rsidR="002927CE">
        <w:t xml:space="preserve">we co-chair a </w:t>
      </w:r>
      <w:r w:rsidR="0096602C">
        <w:t xml:space="preserve">heat and buildings strategy committee </w:t>
      </w:r>
      <w:r w:rsidR="002927CE">
        <w:t xml:space="preserve">with BEIS, which meets every </w:t>
      </w:r>
      <w:r>
        <w:t xml:space="preserve">week or </w:t>
      </w:r>
      <w:r w:rsidR="002927CE">
        <w:t>fortnight to</w:t>
      </w:r>
      <w:r>
        <w:t xml:space="preserve"> discuss the </w:t>
      </w:r>
      <w:r w:rsidR="00634105">
        <w:t>challenges</w:t>
      </w:r>
      <w:r>
        <w:t xml:space="preserve"> that we face with knitting together the supply chain challenges that we have</w:t>
      </w:r>
      <w:r w:rsidR="002927CE">
        <w:t>.</w:t>
      </w:r>
      <w:r>
        <w:t xml:space="preserve"> </w:t>
      </w:r>
      <w:r w:rsidR="002927CE">
        <w:t>Every month</w:t>
      </w:r>
      <w:r w:rsidR="00434529">
        <w:t>,</w:t>
      </w:r>
      <w:r w:rsidR="002927CE">
        <w:t xml:space="preserve"> </w:t>
      </w:r>
      <w:r w:rsidR="00267FD0">
        <w:t>directors-general</w:t>
      </w:r>
      <w:r w:rsidR="002927CE">
        <w:t xml:space="preserve"> from </w:t>
      </w:r>
      <w:r>
        <w:t xml:space="preserve">across </w:t>
      </w:r>
      <w:r w:rsidR="002927CE">
        <w:t xml:space="preserve">Whitehall meet and discuss </w:t>
      </w:r>
      <w:r>
        <w:t>a range of matters</w:t>
      </w:r>
      <w:r w:rsidR="003147BF">
        <w:t>,</w:t>
      </w:r>
      <w:r>
        <w:t xml:space="preserve"> such as </w:t>
      </w:r>
      <w:r w:rsidR="002927CE">
        <w:t>issues</w:t>
      </w:r>
      <w:r>
        <w:t xml:space="preserve"> related to heat and decarbonisation. W</w:t>
      </w:r>
      <w:r w:rsidR="002927CE">
        <w:t xml:space="preserve">e regularly engage with DfT, </w:t>
      </w:r>
      <w:r>
        <w:t xml:space="preserve">for example, </w:t>
      </w:r>
      <w:r w:rsidR="002927CE">
        <w:t xml:space="preserve">because the Department for Transport is </w:t>
      </w:r>
      <w:r>
        <w:t xml:space="preserve">responsible for driving the challenge of </w:t>
      </w:r>
      <w:r>
        <w:t xml:space="preserve">getting charge points put around the country. Local </w:t>
      </w:r>
      <w:r w:rsidR="003147BF">
        <w:t xml:space="preserve">authorities have </w:t>
      </w:r>
      <w:r w:rsidR="002927CE">
        <w:t>a crucial role to play in that</w:t>
      </w:r>
      <w:r>
        <w:t xml:space="preserve">, because </w:t>
      </w:r>
      <w:r w:rsidR="003147BF">
        <w:t>they</w:t>
      </w:r>
      <w:r>
        <w:t xml:space="preserve"> know their areas better than Whitehall, but w</w:t>
      </w:r>
      <w:r w:rsidR="002927CE">
        <w:t>e engage with DfT to drive that forward.</w:t>
      </w:r>
    </w:p>
    <w:p w:rsidR="002927CE" w:rsidP="002927CE">
      <w:pPr>
        <w:pStyle w:val="Answer"/>
      </w:pPr>
      <w:r>
        <w:t xml:space="preserve">There are a number of other </w:t>
      </w:r>
      <w:r w:rsidR="00267FD0">
        <w:t>committees</w:t>
      </w:r>
      <w:r>
        <w:t xml:space="preserve"> </w:t>
      </w:r>
      <w:r w:rsidR="004A03C5">
        <w:t>that</w:t>
      </w:r>
      <w:r>
        <w:t xml:space="preserve"> elliptically have an interest</w:t>
      </w:r>
      <w:r w:rsidR="00BA2B37">
        <w:t xml:space="preserve">. For example, there </w:t>
      </w:r>
      <w:r>
        <w:t xml:space="preserve">is a </w:t>
      </w:r>
      <w:r w:rsidR="004A03C5">
        <w:t>committee on fuel poverty</w:t>
      </w:r>
      <w:r w:rsidR="00BA2B37">
        <w:t xml:space="preserve">, </w:t>
      </w:r>
      <w:r w:rsidR="00634105">
        <w:t>chaired</w:t>
      </w:r>
      <w:r w:rsidR="00BA2B37">
        <w:t xml:space="preserve"> by DWP, which </w:t>
      </w:r>
      <w:r>
        <w:t>looks a</w:t>
      </w:r>
      <w:r w:rsidR="00BA2B37">
        <w:t xml:space="preserve">t ways in which we can </w:t>
      </w:r>
      <w:r w:rsidR="00267FD0">
        <w:t>reduce</w:t>
      </w:r>
      <w:r>
        <w:t xml:space="preserve"> energy bills for people on marginal incomes</w:t>
      </w:r>
      <w:r w:rsidR="004A03C5">
        <w:t>.</w:t>
      </w:r>
      <w:r w:rsidR="00BA2B37">
        <w:t xml:space="preserve"> I sit on that from a housing perspective. Kwasi Kwarteng</w:t>
      </w:r>
      <w:r w:rsidR="004A03C5">
        <w:t>’s</w:t>
      </w:r>
      <w:r w:rsidR="00BA2B37">
        <w:t xml:space="preserve"> Ministers sit on it from a BEIS perspective, because r</w:t>
      </w:r>
      <w:r w:rsidR="00267FD0">
        <w:t>etrofitting</w:t>
      </w:r>
      <w:r>
        <w:t xml:space="preserve"> means</w:t>
      </w:r>
      <w:r w:rsidR="00BA2B37">
        <w:t xml:space="preserve"> better insulated homes, which means lower heating bills. </w:t>
      </w:r>
      <w:r>
        <w:t>There are a whole range of ways</w:t>
      </w:r>
      <w:r w:rsidR="00BA2B37">
        <w:t xml:space="preserve"> in which Government </w:t>
      </w:r>
      <w:r w:rsidR="004A03C5">
        <w:t>are</w:t>
      </w:r>
      <w:r w:rsidR="00BA2B37">
        <w:t xml:space="preserve"> knitted together to </w:t>
      </w:r>
      <w:r w:rsidR="004A03C5">
        <w:t xml:space="preserve">deliver </w:t>
      </w:r>
      <w:r w:rsidR="00BA2B37">
        <w:t>this agenda</w:t>
      </w:r>
      <w:r>
        <w:t>.</w:t>
      </w:r>
    </w:p>
    <w:p w:rsidR="00B02DB0" w:rsidP="004A03C5">
      <w:pPr>
        <w:pStyle w:val="Question"/>
        <w:numPr>
          <w:ilvl w:val="0"/>
          <w:numId w:val="0"/>
        </w:numPr>
        <w:ind w:left="794"/>
      </w:pPr>
      <w:sdt>
        <w:sdtPr>
          <w:alias w:val="Member"/>
          <w:tag w:val="&lt;Member mnisId='4621' dodsId='77854'&gt;"/>
          <w:id w:val="-1180495577"/>
          <w:placeholder>
            <w:docPart w:val="DefaultPlaceholder_-1854013440"/>
          </w:placeholder>
          <w:richText/>
        </w:sdtPr>
        <w:sdtContent>
          <w:r w:rsidRPr="002927CE" w:rsidR="002927CE">
            <w:rPr>
              <w:b/>
            </w:rPr>
            <w:t>Chair:</w:t>
          </w:r>
        </w:sdtContent>
      </w:sdt>
      <w:r w:rsidR="002927CE">
        <w:t xml:space="preserve"> Charlotte</w:t>
      </w:r>
      <w:r w:rsidR="00BA2B37">
        <w:t>, can we hear from you now if there is anything further you want to add?</w:t>
      </w:r>
      <w:r w:rsidR="004A03C5">
        <w:t xml:space="preserve"> </w:t>
      </w:r>
      <w:r w:rsidR="00BA2B37">
        <w:t>We cannot hear Charlotte Baker, unfortunately</w:t>
      </w:r>
      <w:r w:rsidR="004A03C5">
        <w:t>.</w:t>
      </w:r>
      <w:r w:rsidR="00BA2B37">
        <w:t xml:space="preserve"> </w:t>
      </w:r>
      <w:r w:rsidR="004A03C5">
        <w:t xml:space="preserve">Given </w:t>
      </w:r>
      <w:r w:rsidR="00BA2B37">
        <w:t xml:space="preserve">that we have timed out, </w:t>
      </w:r>
      <w:r w:rsidR="002927CE">
        <w:t xml:space="preserve">we might just </w:t>
      </w:r>
      <w:r w:rsidR="00BA2B37">
        <w:t>invite you, Minister Pincher</w:t>
      </w:r>
      <w:r w:rsidR="00BF18D9">
        <w:t>,</w:t>
      </w:r>
      <w:r w:rsidR="00BA2B37">
        <w:t xml:space="preserve"> and your officials to </w:t>
      </w:r>
      <w:r w:rsidR="002927CE">
        <w:t>write</w:t>
      </w:r>
      <w:r w:rsidR="00BA2B37">
        <w:t xml:space="preserve"> to us with anything further that you might want to add</w:t>
      </w:r>
      <w:r w:rsidR="002927CE">
        <w:t xml:space="preserve">. </w:t>
      </w:r>
      <w:r w:rsidR="00BA2B37">
        <w:t>Do not do anything too fancy for us, but i</w:t>
      </w:r>
      <w:r w:rsidR="002927CE">
        <w:t xml:space="preserve">f you could organogram those </w:t>
      </w:r>
      <w:r w:rsidR="00267FD0">
        <w:t>committees</w:t>
      </w:r>
      <w:r w:rsidR="002927CE">
        <w:t xml:space="preserve"> across</w:t>
      </w:r>
      <w:r w:rsidR="00BA2B37">
        <w:t xml:space="preserve"> </w:t>
      </w:r>
      <w:r w:rsidR="008B669D">
        <w:t>Department</w:t>
      </w:r>
      <w:r w:rsidR="00BA2B37">
        <w:t>s, just so we can refer to that in our inquiry report, that would be very helpful to us.</w:t>
      </w:r>
    </w:p>
    <w:p w:rsidR="002927CE" w:rsidP="002927CE">
      <w:pPr>
        <w:pStyle w:val="Answer"/>
      </w:pPr>
      <w:sdt>
        <w:sdtPr>
          <w:alias w:val="Witness"/>
          <w:id w:val="398020129"/>
          <w:placeholder>
            <w:docPart w:val="DefaultPlaceholder_-1854013440"/>
          </w:placeholder>
          <w:richText/>
        </w:sdtPr>
        <w:sdtContent>
          <w:r w:rsidRPr="00BA2B37" w:rsidR="00BA2B37">
            <w:rPr>
              <w:b/>
              <w:i/>
            </w:rPr>
            <w:t>Christopher Pincher:</w:t>
          </w:r>
          <w:r w:rsidRPr="002927CE">
            <w:rPr>
              <w:b/>
            </w:rPr>
            <w:t xml:space="preserve"> </w:t>
          </w:r>
        </w:sdtContent>
      </w:sdt>
      <w:r>
        <w:t>We will do that within the usual caveats.</w:t>
      </w:r>
    </w:p>
    <w:p w:rsidR="002927CE" w:rsidRPr="002927CE" w:rsidP="00EC3BB0">
      <w:pPr>
        <w:pStyle w:val="Question"/>
        <w:numPr>
          <w:ilvl w:val="0"/>
          <w:numId w:val="0"/>
        </w:numPr>
        <w:ind w:left="794"/>
      </w:pPr>
      <w:sdt>
        <w:sdtPr>
          <w:alias w:val="Member"/>
          <w:tag w:val="&lt;Member mnisId='4621' dodsId='77854'&gt;"/>
          <w:id w:val="-495956291"/>
          <w:placeholder>
            <w:docPart w:val="DefaultPlaceholder_-1854013440"/>
          </w:placeholder>
          <w:richText/>
        </w:sdtPr>
        <w:sdtContent>
          <w:r w:rsidRPr="002927CE">
            <w:rPr>
              <w:b/>
            </w:rPr>
            <w:t>Chair:</w:t>
          </w:r>
        </w:sdtContent>
      </w:sdt>
      <w:r>
        <w:t xml:space="preserve"> </w:t>
      </w:r>
      <w:r w:rsidR="00EC3BB0">
        <w:t xml:space="preserve">With </w:t>
      </w:r>
      <w:r w:rsidR="00BA2B37">
        <w:t>the usual caveats</w:t>
      </w:r>
      <w:r w:rsidR="00EC3BB0">
        <w:t>,</w:t>
      </w:r>
      <w:r w:rsidR="00BA2B37">
        <w:t xml:space="preserve"> you </w:t>
      </w:r>
      <w:r w:rsidR="00EC3BB0">
        <w:t xml:space="preserve">will </w:t>
      </w:r>
      <w:r w:rsidR="00BA2B37">
        <w:t>provide</w:t>
      </w:r>
      <w:r w:rsidR="00EC3BB0">
        <w:t xml:space="preserve"> it</w:t>
      </w:r>
      <w:r w:rsidR="00BA2B37">
        <w:t xml:space="preserve"> to us</w:t>
      </w:r>
      <w:r w:rsidR="00EC3BB0">
        <w:t>.</w:t>
      </w:r>
      <w:r w:rsidR="00BA2B37">
        <w:t xml:space="preserve"> </w:t>
      </w:r>
      <w:r w:rsidR="00EC3BB0">
        <w:t xml:space="preserve">We </w:t>
      </w:r>
      <w:r w:rsidR="00BA2B37">
        <w:t xml:space="preserve">will look forward to it, Minister Pincher. I am conscious we have run out of time, so </w:t>
      </w:r>
      <w:r>
        <w:t xml:space="preserve">I will have to bring this session to an end. </w:t>
      </w:r>
      <w:r w:rsidR="00BA2B37">
        <w:t xml:space="preserve">Thank you to Secretary of State Kwasi Kwarteng, Minister Chris Pincher and </w:t>
      </w:r>
      <w:r w:rsidR="00634105">
        <w:t>Charlotte</w:t>
      </w:r>
      <w:r w:rsidR="00BA2B37">
        <w:t xml:space="preserve"> Baker from MHCLG, and to colleagues and </w:t>
      </w:r>
      <w:r w:rsidR="00334D1B">
        <w:t>C</w:t>
      </w:r>
      <w:r w:rsidR="00634105">
        <w:t>lerks</w:t>
      </w:r>
      <w:r w:rsidR="00BA2B37">
        <w:t>, as always. I will now bring this session to an end.</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9ED2346D7274A33A96457D89B986D4D"/>
      </w:placeholder>
      <w:richText/>
    </w:sdtPr>
    <w:sdtContent>
      <w:p w:rsidR="003736A1" w:rsidP="009277D8">
        <w:pPr>
          <w:pStyle w:val="Para"/>
          <w:rPr>
            <w:color w:val="808080"/>
          </w:rPr>
        </w:pPr>
        <w:r w:rsidRPr="0010054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AEA6E7999E34A4987F6027D72ADCAC2"/>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332F7B6"/>
    <w:lvl w:ilvl="0">
      <w:start w:val="6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1005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cwalsh\OneDrive%20-%20Ubiqus%20Labs\Documents\Hansard\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ED2346D7274A33A96457D89B986D4D"/>
        <w:category>
          <w:name w:val="General"/>
          <w:gallery w:val="placeholder"/>
        </w:category>
        <w:types>
          <w:type w:val="bbPlcHdr"/>
        </w:types>
        <w:behaviors>
          <w:behavior w:val="content"/>
        </w:behaviors>
        <w:guid w:val="{029A5F99-7EF6-47D2-86C5-A6F1D3F20584}"/>
      </w:docPartPr>
      <w:docPartBody>
        <w:p w:rsidR="007D79F0" w:rsidP="00C643AE">
          <w:pPr>
            <w:pStyle w:val="A9ED2346D7274A33A96457D89B986D4D"/>
          </w:pPr>
          <w:r w:rsidRPr="000753FC">
            <w:rPr>
              <w:rStyle w:val="PlaceholderText"/>
            </w:rPr>
            <w:t>Click here to enter text.</w:t>
          </w:r>
        </w:p>
      </w:docPartBody>
    </w:docPart>
    <w:docPart>
      <w:docPartPr>
        <w:name w:val="CAC8B0FBD2C54F9EA04A1853BD5467AA"/>
        <w:category>
          <w:name w:val="General"/>
          <w:gallery w:val="placeholder"/>
        </w:category>
        <w:types>
          <w:type w:val="bbPlcHdr"/>
        </w:types>
        <w:behaviors>
          <w:behavior w:val="content"/>
        </w:behaviors>
        <w:guid w:val="{CA4D0E57-167A-4341-82C4-A677C4A8A3EB}"/>
      </w:docPartPr>
      <w:docPartBody>
        <w:p w:rsidR="007D79F0" w:rsidP="00C643AE">
          <w:pPr>
            <w:pStyle w:val="CAC8B0FBD2C54F9EA04A1853BD5467AA"/>
          </w:pPr>
          <w:r w:rsidRPr="002B3926">
            <w:rPr>
              <w:rStyle w:val="PlaceholderText"/>
            </w:rPr>
            <w:t>Click here to enter text.</w:t>
          </w:r>
        </w:p>
      </w:docPartBody>
    </w:docPart>
    <w:docPart>
      <w:docPartPr>
        <w:name w:val="0AEA6E7999E34A4987F6027D72ADCAC2"/>
        <w:category>
          <w:name w:val="General"/>
          <w:gallery w:val="placeholder"/>
        </w:category>
        <w:types>
          <w:type w:val="bbPlcHdr"/>
        </w:types>
        <w:behaviors>
          <w:behavior w:val="content"/>
        </w:behaviors>
        <w:guid w:val="{2497D573-0086-4201-B7E5-D0B8A03FA515}"/>
      </w:docPartPr>
      <w:docPartBody>
        <w:p w:rsidR="007D79F0" w:rsidP="00C643AE">
          <w:pPr>
            <w:pStyle w:val="0AEA6E7999E34A4987F6027D72ADCAC2"/>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081F20EB-729F-4D11-8C44-CE8F4E7852B1}"/>
      </w:docPartPr>
      <w:docPartBody>
        <w:p w:rsidR="00212BA4">
          <w:r w:rsidRPr="00965936">
            <w:rPr>
              <w:rStyle w:val="PlaceholderText"/>
            </w:rPr>
            <w:t>Click or tap here to enter text.</w:t>
          </w:r>
        </w:p>
      </w:docPartBody>
    </w:docPart>
    <w:docPart>
      <w:docPartPr>
        <w:name w:val="706907895E6A40949F9C500853D01C12"/>
        <w:category>
          <w:name w:val="General"/>
          <w:gallery w:val="placeholder"/>
        </w:category>
        <w:types>
          <w:type w:val="bbPlcHdr"/>
        </w:types>
        <w:behaviors>
          <w:behavior w:val="content"/>
        </w:behaviors>
        <w:guid w:val="{367756D3-32B2-4F6E-B804-B1F4FF99125C}"/>
      </w:docPartPr>
      <w:docPartBody>
        <w:p w:rsidR="00861C1D" w:rsidP="008B4B7D">
          <w:pPr>
            <w:pStyle w:val="706907895E6A40949F9C500853D01C12"/>
          </w:pPr>
          <w:r w:rsidRPr="0096593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B4B7D"/>
    <w:rPr>
      <w:color w:val="808080"/>
    </w:rPr>
  </w:style>
  <w:style w:type="paragraph" w:customStyle="1" w:styleId="A9ED2346D7274A33A96457D89B986D4D">
    <w:name w:val="A9ED2346D7274A33A96457D89B986D4D"/>
    <w:rsid w:val="00C643AE"/>
  </w:style>
  <w:style w:type="paragraph" w:customStyle="1" w:styleId="CAC8B0FBD2C54F9EA04A1853BD5467AA">
    <w:name w:val="CAC8B0FBD2C54F9EA04A1853BD5467AA"/>
    <w:rsid w:val="00C643AE"/>
  </w:style>
  <w:style w:type="paragraph" w:customStyle="1" w:styleId="0AEA6E7999E34A4987F6027D72ADCAC2">
    <w:name w:val="0AEA6E7999E34A4987F6027D72ADCAC2"/>
    <w:rsid w:val="00C643AE"/>
  </w:style>
  <w:style w:type="paragraph" w:customStyle="1" w:styleId="46254D7B845645C486E4B1742D860469">
    <w:name w:val="46254D7B845645C486E4B1742D860469"/>
    <w:rsid w:val="008B4B7D"/>
  </w:style>
  <w:style w:type="paragraph" w:customStyle="1" w:styleId="706907895E6A40949F9C500853D01C12">
    <w:name w:val="706907895E6A40949F9C500853D01C12"/>
    <w:rsid w:val="008B4B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