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95B45" w:rsidRPr="00452214" w:rsidP="00E04F6D">
      <w:pPr>
        <w:pStyle w:val="TitleCommittee0"/>
      </w:pPr>
      <w:sdt>
        <w:sdtPr>
          <w:alias w:val="CommitteeName"/>
          <w:tag w:val="CommitteeName"/>
          <w:id w:val="1869951332"/>
          <w:placeholder>
            <w:docPart w:val="770F8F36E17540BBBDF19351CB2E7912"/>
          </w:placeholder>
          <w:richText/>
        </w:sdtPr>
        <w:sdtContent>
          <w:r w:rsidRPr="00452214">
            <w:t>Northern Ireland Affairs Committee</w:t>
          </w:r>
        </w:sdtContent>
      </w:sdt>
    </w:p>
    <w:p w:rsidR="00F95B45" w:rsidRPr="00452214" w:rsidP="00E04F6D">
      <w:pPr>
        <w:pStyle w:val="TitleInquiry0"/>
      </w:pPr>
      <w:r w:rsidRPr="00452214">
        <w:t xml:space="preserve">Oral evidence: </w:t>
      </w:r>
      <w:sdt>
        <w:sdtPr>
          <w:alias w:val="InquiryName"/>
          <w:tag w:val="InquiryName"/>
          <w:id w:val="377371847"/>
          <w:placeholder>
            <w:docPart w:val="770F8F36E17540BBBDF19351CB2E7912"/>
          </w:placeholder>
          <w:richText/>
        </w:sdtPr>
        <w:sdtContent>
          <w:r w:rsidRPr="00452214">
            <w:t xml:space="preserve">Brexit and the Northern Ireland </w:t>
          </w:r>
          <w:r w:rsidRPr="00452214" w:rsidR="00451DB1">
            <w:t>protocol</w:t>
          </w:r>
        </w:sdtContent>
      </w:sdt>
      <w:r w:rsidRPr="00452214">
        <w:t xml:space="preserve">, HC </w:t>
      </w:r>
      <w:sdt>
        <w:sdtPr>
          <w:alias w:val="InquiryRefNo"/>
          <w:tag w:val="InquiryRefNo"/>
          <w:id w:val="-281725174"/>
          <w:placeholder>
            <w:docPart w:val="770F8F36E17540BBBDF19351CB2E7912"/>
          </w:placeholder>
          <w:richText/>
        </w:sdtPr>
        <w:sdtContent>
          <w:r w:rsidRPr="00452214">
            <w:t>157</w:t>
          </w:r>
        </w:sdtContent>
      </w:sdt>
    </w:p>
    <w:sdt>
      <w:sdtPr>
        <w:alias w:val="SittingDate"/>
        <w:tag w:val="SittingDate"/>
        <w:id w:val="-1160222926"/>
        <w:placeholder>
          <w:docPart w:val="770F8F36E17540BBBDF19351CB2E7912"/>
        </w:placeholder>
        <w:richText/>
      </w:sdtPr>
      <w:sdtContent>
        <w:p w:rsidR="00F95B45" w:rsidRPr="00452214" w:rsidP="00E04F6D">
          <w:pPr>
            <w:pStyle w:val="Para"/>
          </w:pPr>
          <w:r w:rsidRPr="00452214">
            <w:t>Thursday 15 July 2021</w:t>
          </w:r>
        </w:p>
      </w:sdtContent>
    </w:sdt>
    <w:p w:rsidR="00F95B45" w:rsidRPr="00452214" w:rsidP="00E04F6D">
      <w:pPr>
        <w:pStyle w:val="Para"/>
      </w:pPr>
      <w:r w:rsidRPr="00452214">
        <w:t xml:space="preserve">Ordered by the House of </w:t>
      </w:r>
      <w:sdt>
        <w:sdtPr>
          <w:alias w:val="House"/>
          <w:tag w:val="House"/>
          <w:id w:val="809213435"/>
          <w:placeholder>
            <w:docPart w:val="770F8F36E17540BBBDF19351CB2E7912"/>
          </w:placeholder>
          <w:richText/>
        </w:sdtPr>
        <w:sdtContent>
          <w:r w:rsidRPr="00452214">
            <w:t>Commons</w:t>
          </w:r>
        </w:sdtContent>
      </w:sdt>
      <w:r w:rsidRPr="00452214">
        <w:t xml:space="preserve"> to be published on </w:t>
      </w:r>
      <w:sdt>
        <w:sdtPr>
          <w:alias w:val="PublishDate"/>
          <w:tag w:val="PublishDate"/>
          <w:id w:val="217021599"/>
          <w:placeholder>
            <w:docPart w:val="770F8F36E17540BBBDF19351CB2E7912"/>
          </w:placeholder>
          <w:richText/>
        </w:sdtPr>
        <w:sdtContent>
          <w:r w:rsidRPr="00452214">
            <w:t>15 July 2021</w:t>
          </w:r>
        </w:sdtContent>
      </w:sdt>
      <w:r w:rsidRPr="00452214">
        <w:t>.</w:t>
      </w:r>
    </w:p>
    <w:p w:rsidR="00F95B45" w:rsidRPr="00452214" w:rsidP="00E04F6D">
      <w:sdt>
        <w:sdtPr>
          <w:alias w:val="VideoHyperlink"/>
          <w:tag w:val="VideoHyperlink"/>
          <w:id w:val="703995351"/>
          <w:placeholder>
            <w:docPart w:val="770F8F36E17540BBBDF19351CB2E7912"/>
          </w:placeholder>
          <w:richText/>
        </w:sdtPr>
        <w:sdtContent>
          <w:r>
            <w:fldChar w:fldCharType="begin"/>
          </w:r>
          <w:r>
            <w:instrText xml:space="preserve"> HYPERLINK "https://parliamentlive.tv/event/index/60d35a23-5f36-4955-ba33-a935a5e801ac" </w:instrText>
          </w:r>
          <w:r>
            <w:fldChar w:fldCharType="separate"/>
          </w:r>
          <w:r w:rsidRPr="009C3500">
            <w:rPr>
              <w:rStyle w:val="Hyperlink"/>
            </w:rPr>
            <w:t>Watch the meeting</w:t>
          </w:r>
          <w:r>
            <w:fldChar w:fldCharType="end"/>
          </w:r>
        </w:sdtContent>
      </w:sdt>
    </w:p>
    <w:p w:rsidR="00F95B45" w:rsidRPr="00452214" w:rsidP="00E04F6D">
      <w:r w:rsidRPr="00452214">
        <w:t xml:space="preserve">Members present: </w:t>
      </w:r>
      <w:sdt>
        <w:sdtPr>
          <w:alias w:val="MembersPresent"/>
          <w:tag w:val="MembersPresent"/>
          <w:id w:val="366340316"/>
          <w:placeholder>
            <w:docPart w:val="770F8F36E17540BBBDF19351CB2E7912"/>
          </w:placeholder>
          <w:richText/>
        </w:sdtPr>
        <w:sdtContent>
          <w:r w:rsidRPr="00452214">
            <w:t>Simon Hoare (Chair); Scott Benton; Mr Gregory Campbell; Stephen Farry; Mary Kelly Foy; Mr</w:t>
          </w:r>
          <w:r w:rsidRPr="00452214" w:rsidR="008F6425">
            <w:t xml:space="preserve"> </w:t>
          </w:r>
          <w:r w:rsidRPr="00452214">
            <w:t>Robert Goodwill; Claire Hanna; Fay Jones; Ian Paisley.</w:t>
          </w:r>
        </w:sdtContent>
      </w:sdt>
    </w:p>
    <w:p w:rsidR="00F95B45" w:rsidRPr="00452214" w:rsidP="00E04F6D">
      <w:pPr>
        <w:pStyle w:val="ParaCentre"/>
      </w:pPr>
      <w:r w:rsidRPr="00452214">
        <w:t xml:space="preserve">Questions </w:t>
      </w:r>
      <w:sdt>
        <w:sdtPr>
          <w:alias w:val="QuestionNumbers"/>
          <w:tag w:val="QuestionNumbers"/>
          <w:id w:val="-1223666168"/>
          <w:placeholder>
            <w:docPart w:val="770F8F36E17540BBBDF19351CB2E7912"/>
          </w:placeholder>
          <w:richText/>
        </w:sdtPr>
        <w:sdtContent>
          <w:r w:rsidRPr="00452214">
            <w:t xml:space="preserve">1050 - </w:t>
          </w:r>
          <w:r w:rsidRPr="00452214" w:rsidR="00FC26C1">
            <w:t>108</w:t>
          </w:r>
          <w:r w:rsidR="00BE4B67">
            <w:t>4</w:t>
          </w:r>
        </w:sdtContent>
      </w:sdt>
    </w:p>
    <w:p w:rsidR="00F95B45" w:rsidRPr="00452214" w:rsidP="00E04F6D">
      <w:pPr>
        <w:pStyle w:val="TitleWitnesses0"/>
      </w:pPr>
      <w:r w:rsidRPr="00452214">
        <w:t>Witnesses</w:t>
      </w:r>
    </w:p>
    <w:sdt>
      <w:sdtPr>
        <w:alias w:val="WitnessSet"/>
        <w:tag w:val="WitnessSet"/>
        <w:id w:val="-368373484"/>
        <w:placeholder>
          <w:docPart w:val="2756BFB7EFA840FE98F8F12AACB8CA7D"/>
        </w:placeholder>
        <w:richText/>
      </w:sdtPr>
      <w:sdtContent>
        <w:p w:rsidR="00F95B45" w:rsidRPr="00452214" w:rsidP="00F95B45">
          <w:pPr>
            <w:pStyle w:val="Para"/>
          </w:pPr>
          <w:r w:rsidRPr="00452214">
            <w:t>I:</w:t>
          </w:r>
          <w:r w:rsidRPr="00452214" w:rsidR="008F6425">
            <w:t xml:space="preserve"> </w:t>
          </w:r>
          <w:r w:rsidRPr="00452214">
            <w:t>Victor Chestnutt, Director</w:t>
          </w:r>
          <w:r w:rsidRPr="00452214" w:rsidR="006860E5">
            <w:t>,</w:t>
          </w:r>
          <w:r w:rsidRPr="00452214">
            <w:t xml:space="preserve"> Ulster Farmers Union; Aodhán Connolly, Director</w:t>
          </w:r>
          <w:r w:rsidRPr="00452214" w:rsidR="006860E5">
            <w:t>,</w:t>
          </w:r>
          <w:r w:rsidRPr="00452214">
            <w:t xml:space="preserve"> Northern Ireland Retail Consortium; Sarah Hards, Business Development Manager</w:t>
          </w:r>
          <w:r w:rsidRPr="00452214" w:rsidR="006860E5">
            <w:t>,</w:t>
          </w:r>
          <w:r w:rsidRPr="00452214">
            <w:t xml:space="preserve"> AM </w:t>
          </w:r>
          <w:r w:rsidRPr="00452214">
            <w:t>Nexday</w:t>
          </w:r>
          <w:r w:rsidRPr="00452214" w:rsidR="00986031">
            <w:t xml:space="preserve">; </w:t>
          </w:r>
          <w:r w:rsidRPr="00452214">
            <w:t>Stephen Kelly, CEO</w:t>
          </w:r>
          <w:r w:rsidRPr="00452214" w:rsidR="006860E5">
            <w:t>,</w:t>
          </w:r>
          <w:r w:rsidRPr="00452214">
            <w:t xml:space="preserve"> Manufacturing Northern Ireland</w:t>
          </w:r>
          <w:r w:rsidRPr="00452214" w:rsidR="00986031">
            <w:t xml:space="preserve">; </w:t>
          </w:r>
          <w:r w:rsidRPr="00452214">
            <w:t>Ricardo Tonelli, Director of Operations, North Sea and Irish Sea, P&amp;O Ferries and General Manager</w:t>
          </w:r>
          <w:r w:rsidRPr="00452214" w:rsidR="006860E5">
            <w:t>,</w:t>
          </w:r>
          <w:r w:rsidRPr="00452214">
            <w:t xml:space="preserve"> Port of Larne</w:t>
          </w:r>
          <w:r w:rsidRPr="00452214" w:rsidR="00B7690D">
            <w:t>.</w:t>
          </w:r>
        </w:p>
      </w:sdtContent>
    </w:sdt>
    <w:p w:rsidR="00F95B45" w:rsidRPr="00452214" w:rsidP="00E04F6D">
      <w:pPr>
        <w:pStyle w:val="Para"/>
      </w:pPr>
    </w:p>
    <w:p w:rsidR="00F95B45" w:rsidRPr="00452214" w:rsidP="00E04F6D">
      <w:pPr>
        <w:rPr>
          <w:rFonts w:eastAsia="Times New Roman"/>
          <w:szCs w:val="20"/>
        </w:rPr>
      </w:pPr>
      <w:r w:rsidRPr="00452214">
        <w:br w:type="page"/>
      </w:r>
    </w:p>
    <w:sdt>
      <w:sdtPr>
        <w:rPr>
          <w:sz w:val="22"/>
        </w:rPr>
        <w:alias w:val="WitnessExamination"/>
        <w:tag w:val="WitnessExamination"/>
        <w:id w:val="2003463402"/>
        <w:placeholder>
          <w:docPart w:val="3D11B9418FFB486BA2F2D607D96546B2"/>
        </w:placeholder>
        <w:richText/>
      </w:sdtPr>
      <w:sdtEndPr>
        <w:rPr>
          <w:sz w:val="28"/>
        </w:rPr>
      </w:sdtEndPr>
      <w:sdtContent>
        <w:p w:rsidR="00F95B45" w:rsidRPr="00452214" w:rsidP="00F95B45">
          <w:pPr>
            <w:pStyle w:val="TitlePanel0"/>
            <w:rPr>
              <w:szCs w:val="28"/>
            </w:rPr>
          </w:pPr>
          <w:bookmarkStart w:id="0" w:name="Panel1"/>
          <w:r w:rsidRPr="00452214">
            <w:rPr>
              <w:szCs w:val="28"/>
            </w:rPr>
            <w:t>Examination of witnesses</w:t>
          </w:r>
        </w:p>
        <w:p w:rsidR="00F95B45" w:rsidRPr="00452214" w:rsidP="00AC3BDB">
          <w:pPr>
            <w:pStyle w:val="TitlePanel0"/>
            <w:jc w:val="both"/>
            <w:rPr>
              <w:sz w:val="22"/>
            </w:rPr>
          </w:pPr>
          <w:r w:rsidRPr="00452214">
            <w:rPr>
              <w:sz w:val="22"/>
            </w:rPr>
            <w:t xml:space="preserve">Witnesses: </w:t>
          </w:r>
          <w:r w:rsidRPr="00452214" w:rsidR="00025DF8">
            <w:rPr>
              <w:sz w:val="22"/>
            </w:rPr>
            <w:t>Victor Chestnutt</w:t>
          </w:r>
          <w:r w:rsidRPr="00452214" w:rsidR="006C11B8">
            <w:rPr>
              <w:sz w:val="22"/>
            </w:rPr>
            <w:t>,</w:t>
          </w:r>
          <w:r w:rsidRPr="00452214" w:rsidR="00025DF8">
            <w:rPr>
              <w:sz w:val="22"/>
            </w:rPr>
            <w:t xml:space="preserve"> Aodhán Connolly</w:t>
          </w:r>
          <w:r w:rsidRPr="00452214" w:rsidR="006C11B8">
            <w:rPr>
              <w:sz w:val="22"/>
            </w:rPr>
            <w:t>,</w:t>
          </w:r>
          <w:r w:rsidRPr="00452214" w:rsidR="00025DF8">
            <w:rPr>
              <w:sz w:val="22"/>
            </w:rPr>
            <w:t xml:space="preserve"> Sarah Hards</w:t>
          </w:r>
          <w:r w:rsidRPr="00452214" w:rsidR="006C11B8">
            <w:rPr>
              <w:sz w:val="22"/>
            </w:rPr>
            <w:t>,</w:t>
          </w:r>
          <w:r w:rsidRPr="00452214" w:rsidR="00025DF8">
            <w:rPr>
              <w:sz w:val="22"/>
            </w:rPr>
            <w:t xml:space="preserve"> Stephen Kelly</w:t>
          </w:r>
          <w:r w:rsidRPr="00452214" w:rsidR="006C11B8">
            <w:rPr>
              <w:sz w:val="22"/>
            </w:rPr>
            <w:t xml:space="preserve"> and</w:t>
          </w:r>
          <w:r w:rsidRPr="00452214" w:rsidR="00A75BE2">
            <w:rPr>
              <w:sz w:val="22"/>
            </w:rPr>
            <w:t xml:space="preserve"> </w:t>
          </w:r>
          <w:r w:rsidRPr="00452214" w:rsidR="00025DF8">
            <w:rPr>
              <w:sz w:val="22"/>
            </w:rPr>
            <w:t>Ricardo Tonelli</w:t>
          </w:r>
          <w:r w:rsidRPr="00452214" w:rsidR="006C11B8">
            <w:rPr>
              <w:sz w:val="22"/>
            </w:rPr>
            <w:t>.</w:t>
          </w:r>
        </w:p>
      </w:sdtContent>
    </w:sdt>
    <w:p w:rsidR="00451DB1" w:rsidRPr="00452214" w:rsidP="00B021F7">
      <w:pPr>
        <w:pStyle w:val="Remark"/>
      </w:pPr>
      <w:bookmarkEnd w:id="0"/>
      <w:sdt>
        <w:sdtPr>
          <w:alias w:val="Member"/>
          <w:tag w:val="&lt;Member mnisId='4494' dodsId='72275'&gt;"/>
          <w:id w:val="306438860"/>
          <w:placeholder>
            <w:docPart w:val="DefaultPlaceholder_-1854013440"/>
          </w:placeholder>
          <w:richText/>
        </w:sdtPr>
        <w:sdtContent>
          <w:r w:rsidRPr="00452214" w:rsidR="00AC3BDB">
            <w:rPr>
              <w:rStyle w:val="PlaceholderText"/>
              <w:b/>
              <w:color w:val="auto"/>
            </w:rPr>
            <w:t>Chair:</w:t>
          </w:r>
        </w:sdtContent>
      </w:sdt>
      <w:r w:rsidRPr="00452214" w:rsidR="00AC3BDB">
        <w:t xml:space="preserve"> Good morning</w:t>
      </w:r>
      <w:r w:rsidRPr="00452214">
        <w:t>,</w:t>
      </w:r>
      <w:r w:rsidRPr="00452214" w:rsidR="00072045">
        <w:t xml:space="preserve"> everybody.</w:t>
      </w:r>
      <w:r w:rsidRPr="00452214" w:rsidR="008F6425">
        <w:t xml:space="preserve"> </w:t>
      </w:r>
      <w:r w:rsidRPr="00452214" w:rsidR="00072045">
        <w:t>Good morning</w:t>
      </w:r>
      <w:r w:rsidRPr="00452214">
        <w:t xml:space="preserve">, </w:t>
      </w:r>
      <w:r w:rsidRPr="00452214" w:rsidR="00072045">
        <w:t>colleagues</w:t>
      </w:r>
      <w:r w:rsidRPr="00452214">
        <w:t xml:space="preserve">, </w:t>
      </w:r>
      <w:r w:rsidRPr="00452214" w:rsidR="00072045">
        <w:t>and a very warm welcome and thank you to our witnesses today, all of whom have been witnesse</w:t>
      </w:r>
      <w:r w:rsidRPr="00452214">
        <w:t>s before this Committee before on this very issue.</w:t>
      </w:r>
      <w:r w:rsidRPr="00452214" w:rsidR="008F6425">
        <w:t xml:space="preserve"> </w:t>
      </w:r>
      <w:r w:rsidRPr="00452214">
        <w:t xml:space="preserve">I do not know if this </w:t>
      </w:r>
      <w:r w:rsidRPr="00452214" w:rsidR="00072045">
        <w:t xml:space="preserve">is </w:t>
      </w:r>
      <w:r w:rsidRPr="00386545" w:rsidR="00072045">
        <w:rPr>
          <w:i/>
          <w:iCs/>
        </w:rPr>
        <w:t>Ground</w:t>
      </w:r>
      <w:r w:rsidRPr="00386545">
        <w:rPr>
          <w:i/>
          <w:iCs/>
        </w:rPr>
        <w:t>hog D</w:t>
      </w:r>
      <w:r w:rsidRPr="00386545" w:rsidR="00072045">
        <w:rPr>
          <w:i/>
          <w:iCs/>
        </w:rPr>
        <w:t>ay</w:t>
      </w:r>
      <w:r w:rsidRPr="00452214" w:rsidR="00072045">
        <w:t xml:space="preserve"> or</w:t>
      </w:r>
      <w:r w:rsidR="00386545">
        <w:t xml:space="preserve"> </w:t>
      </w:r>
      <w:r w:rsidR="00386545">
        <w:rPr>
          <w:i/>
          <w:iCs/>
        </w:rPr>
        <w:t>Protocol 2</w:t>
      </w:r>
      <w:r w:rsidRPr="00452214" w:rsidR="003461C8">
        <w:t>,</w:t>
      </w:r>
      <w:r w:rsidRPr="00452214" w:rsidR="00072045">
        <w:t xml:space="preserve"> or some </w:t>
      </w:r>
      <w:r w:rsidR="00386545">
        <w:t xml:space="preserve">other </w:t>
      </w:r>
      <w:r w:rsidRPr="00452214">
        <w:t xml:space="preserve">new </w:t>
      </w:r>
      <w:r w:rsidRPr="00452214" w:rsidR="00072045">
        <w:t xml:space="preserve">movie </w:t>
      </w:r>
      <w:r w:rsidRPr="00452214">
        <w:t xml:space="preserve">that </w:t>
      </w:r>
      <w:r w:rsidR="00386545">
        <w:t xml:space="preserve">will be </w:t>
      </w:r>
      <w:r w:rsidRPr="00452214" w:rsidR="00072045">
        <w:t xml:space="preserve">made in due course. </w:t>
      </w:r>
      <w:r w:rsidRPr="00452214">
        <w:t>We are very grateful to you for joining us.</w:t>
      </w:r>
      <w:r w:rsidRPr="00452214" w:rsidR="008F6425">
        <w:t xml:space="preserve"> </w:t>
      </w:r>
      <w:r w:rsidRPr="00452214" w:rsidR="00072045">
        <w:t xml:space="preserve">This is </w:t>
      </w:r>
      <w:r w:rsidRPr="00452214">
        <w:t xml:space="preserve">the </w:t>
      </w:r>
      <w:r w:rsidRPr="00452214" w:rsidR="00072045">
        <w:t xml:space="preserve">last public meeting </w:t>
      </w:r>
      <w:r w:rsidRPr="00452214">
        <w:t xml:space="preserve">of the Committee before the House rises for the </w:t>
      </w:r>
      <w:r w:rsidRPr="00452214" w:rsidR="00386545">
        <w:t>summer recess</w:t>
      </w:r>
      <w:r w:rsidRPr="00452214">
        <w:t>.</w:t>
      </w:r>
      <w:r w:rsidRPr="00452214" w:rsidR="008F6425">
        <w:t xml:space="preserve"> </w:t>
      </w:r>
      <w:r w:rsidRPr="00452214">
        <w:t xml:space="preserve">We thought that it was </w:t>
      </w:r>
      <w:r w:rsidRPr="00452214" w:rsidR="00072045">
        <w:t>an appropriate juncture to take a bit of a stock take</w:t>
      </w:r>
      <w:r w:rsidRPr="00452214">
        <w:t xml:space="preserve">, </w:t>
      </w:r>
      <w:r w:rsidRPr="00452214" w:rsidR="00072045">
        <w:t xml:space="preserve">if you will allow that phrase, </w:t>
      </w:r>
      <w:r w:rsidRPr="00452214">
        <w:t xml:space="preserve">six </w:t>
      </w:r>
      <w:r w:rsidRPr="00452214" w:rsidR="00072045">
        <w:t xml:space="preserve">and a half months into the operation of the </w:t>
      </w:r>
      <w:r w:rsidR="00386545">
        <w:t>protocol,</w:t>
      </w:r>
      <w:r w:rsidRPr="00452214" w:rsidR="00072045">
        <w:t xml:space="preserve"> and to see how things are going </w:t>
      </w:r>
      <w:r w:rsidRPr="00452214">
        <w:t xml:space="preserve">since you first, or last, appeared before us, </w:t>
      </w:r>
      <w:r w:rsidRPr="00452214" w:rsidR="00072045">
        <w:t>which was at a very early stage of it.</w:t>
      </w:r>
    </w:p>
    <w:p w:rsidR="00AC3BDB" w:rsidRPr="00452214" w:rsidP="00B021F7">
      <w:pPr>
        <w:pStyle w:val="Remark"/>
      </w:pPr>
      <w:r w:rsidRPr="00452214">
        <w:t xml:space="preserve">There are </w:t>
      </w:r>
      <w:r w:rsidRPr="00452214" w:rsidR="00072045">
        <w:t xml:space="preserve">a few housekeeping points from me as </w:t>
      </w:r>
      <w:r w:rsidRPr="00452214">
        <w:t>we start the meeting.</w:t>
      </w:r>
      <w:r w:rsidRPr="00452214" w:rsidR="008F6425">
        <w:t xml:space="preserve"> </w:t>
      </w:r>
      <w:r w:rsidRPr="00452214">
        <w:t xml:space="preserve">I have received </w:t>
      </w:r>
      <w:r w:rsidRPr="00452214" w:rsidR="00072045">
        <w:t>apologies from Bob Stewart.</w:t>
      </w:r>
      <w:r w:rsidRPr="00452214" w:rsidR="008F6425">
        <w:t xml:space="preserve"> </w:t>
      </w:r>
      <w:r w:rsidRPr="00452214" w:rsidR="00072045">
        <w:t xml:space="preserve">Do </w:t>
      </w:r>
      <w:r w:rsidRPr="00452214">
        <w:t xml:space="preserve">we </w:t>
      </w:r>
      <w:r w:rsidRPr="00452214" w:rsidR="00072045">
        <w:t xml:space="preserve">have any declarations of </w:t>
      </w:r>
      <w:r w:rsidRPr="00452214" w:rsidR="00036958">
        <w:t>interest</w:t>
      </w:r>
      <w:r w:rsidRPr="00452214">
        <w:t>?</w:t>
      </w:r>
    </w:p>
    <w:p w:rsidR="00FB28D3" w:rsidRPr="00452214" w:rsidP="00B021F7">
      <w:pPr>
        <w:pStyle w:val="Remark"/>
      </w:pPr>
      <w:sdt>
        <w:sdtPr>
          <w:alias w:val="Member"/>
          <w:tag w:val="&lt;Member mnisId='4129' dodsId='33629'&gt;"/>
          <w:id w:val="-1374454328"/>
          <w:placeholder>
            <w:docPart w:val="DefaultPlaceholder_-1854013440"/>
          </w:placeholder>
          <w:richText/>
        </w:sdtPr>
        <w:sdtContent>
          <w:r w:rsidRPr="00452214" w:rsidR="00992577">
            <w:rPr>
              <w:rStyle w:val="PlaceholderText"/>
              <w:b/>
              <w:color w:val="auto"/>
            </w:rPr>
            <w:t>Ian Paisley:</w:t>
          </w:r>
        </w:sdtContent>
      </w:sdt>
      <w:r w:rsidRPr="00452214" w:rsidR="00D33089">
        <w:t xml:space="preserve"> </w:t>
      </w:r>
      <w:r w:rsidRPr="00452214" w:rsidR="00451DB1">
        <w:t>To refer to the register of interests, I have a declarable interest with regard to a legal case I am involved in w</w:t>
      </w:r>
      <w:r w:rsidRPr="00452214" w:rsidR="00D33089">
        <w:t xml:space="preserve">ith regard to the </w:t>
      </w:r>
      <w:r w:rsidRPr="00452214" w:rsidR="00451DB1">
        <w:t>p</w:t>
      </w:r>
      <w:r w:rsidRPr="00452214" w:rsidR="00D33089">
        <w:t>rotocol.</w:t>
      </w:r>
    </w:p>
    <w:p w:rsidR="00D33089" w:rsidRPr="00452214" w:rsidP="00D33089">
      <w:pPr>
        <w:pStyle w:val="Question"/>
      </w:pPr>
      <w:sdt>
        <w:sdtPr>
          <w:alias w:val="Member"/>
          <w:tag w:val="&lt;Member mnisId='4494' dodsId='72275'&gt;"/>
          <w:id w:val="-1818868804"/>
          <w:placeholder>
            <w:docPart w:val="DefaultPlaceholder_-1854013440"/>
          </w:placeholder>
          <w:richText/>
        </w:sdtPr>
        <w:sdtContent>
          <w:r w:rsidRPr="00452214">
            <w:rPr>
              <w:rStyle w:val="PlaceholderText"/>
              <w:b/>
              <w:color w:val="auto"/>
            </w:rPr>
            <w:t>Chair:</w:t>
          </w:r>
        </w:sdtContent>
      </w:sdt>
      <w:r w:rsidRPr="00452214">
        <w:t xml:space="preserve"> The last public meeting of the session allows me t</w:t>
      </w:r>
      <w:r w:rsidRPr="00452214" w:rsidR="00451DB1">
        <w:t>o put on record my thanks and those of my fellow Committee members to our clerks and all those from parliamentary broadcast</w:t>
      </w:r>
      <w:r w:rsidRPr="00452214">
        <w:t xml:space="preserve"> and the support team who have, in difficult circumstances with virtual meeting</w:t>
      </w:r>
      <w:r w:rsidRPr="00452214" w:rsidR="00451DB1">
        <w:t>s</w:t>
      </w:r>
      <w:r w:rsidRPr="00452214">
        <w:t xml:space="preserve">, allowed </w:t>
      </w:r>
      <w:r w:rsidRPr="00452214" w:rsidR="00451DB1">
        <w:t>the business of this Committee to continue and, I hope, to do so effectively.</w:t>
      </w:r>
      <w:r w:rsidRPr="00452214" w:rsidR="008F6425">
        <w:t xml:space="preserve"> </w:t>
      </w:r>
      <w:r w:rsidRPr="00452214" w:rsidR="00451DB1">
        <w:t xml:space="preserve">Let </w:t>
      </w:r>
      <w:r w:rsidRPr="00452214">
        <w:t xml:space="preserve">us hope that, when the </w:t>
      </w:r>
      <w:r w:rsidRPr="00452214" w:rsidR="00451DB1">
        <w:t>H</w:t>
      </w:r>
      <w:r w:rsidRPr="00452214">
        <w:t>ouse returns in September, it will be as planned</w:t>
      </w:r>
      <w:r w:rsidRPr="00452214" w:rsidR="008F6425">
        <w:t>,</w:t>
      </w:r>
      <w:r w:rsidRPr="00452214">
        <w:t xml:space="preserve"> </w:t>
      </w:r>
      <w:r w:rsidR="00386545">
        <w:t xml:space="preserve">and </w:t>
      </w:r>
      <w:r w:rsidRPr="00452214">
        <w:t>that we</w:t>
      </w:r>
      <w:r w:rsidRPr="00452214" w:rsidR="00451DB1">
        <w:t xml:space="preserve"> will be meeting again in real </w:t>
      </w:r>
      <w:r w:rsidR="00386545">
        <w:t xml:space="preserve">time </w:t>
      </w:r>
      <w:r w:rsidRPr="00452214">
        <w:t>and face to face.</w:t>
      </w:r>
    </w:p>
    <w:p w:rsidR="00451DB1" w:rsidRPr="00452214" w:rsidP="00D33089">
      <w:pPr>
        <w:pStyle w:val="QuestionCont"/>
      </w:pPr>
      <w:r w:rsidRPr="00452214">
        <w:t>It would be remiss of me not to comment upon the treatment of</w:t>
      </w:r>
      <w:r w:rsidR="00386545">
        <w:t xml:space="preserve"> </w:t>
      </w:r>
      <w:r w:rsidRPr="00452214">
        <w:t>some of our witnesses from last week</w:t>
      </w:r>
      <w:r w:rsidR="00386545">
        <w:t>,</w:t>
      </w:r>
      <w:r w:rsidRPr="00386545" w:rsidR="00386545">
        <w:t xml:space="preserve"> </w:t>
      </w:r>
      <w:r w:rsidRPr="00452214" w:rsidR="00386545">
        <w:t>in social media terms</w:t>
      </w:r>
      <w:r w:rsidRPr="00452214">
        <w:t xml:space="preserve">. Whether we agree </w:t>
      </w:r>
      <w:r w:rsidRPr="00452214" w:rsidR="00036958">
        <w:t>with</w:t>
      </w:r>
      <w:r w:rsidRPr="00452214">
        <w:t xml:space="preserve"> what everybody tells us in these Committees, or disagree with everything they say to us,</w:t>
      </w:r>
      <w:r w:rsidRPr="00452214">
        <w:t xml:space="preserve"> we are a democratically </w:t>
      </w:r>
      <w:r w:rsidRPr="00452214">
        <w:t xml:space="preserve">accountable </w:t>
      </w:r>
      <w:r w:rsidRPr="00452214">
        <w:t xml:space="preserve">scrutiny </w:t>
      </w:r>
      <w:r w:rsidRPr="00452214" w:rsidR="00386545">
        <w:t xml:space="preserve">Committee </w:t>
      </w:r>
      <w:r w:rsidRPr="00452214">
        <w:t>of the House of Commons</w:t>
      </w:r>
      <w:r w:rsidRPr="00452214">
        <w:t xml:space="preserve">, where </w:t>
      </w:r>
      <w:r w:rsidRPr="00452214">
        <w:t xml:space="preserve">free </w:t>
      </w:r>
      <w:r w:rsidRPr="00452214" w:rsidR="00036958">
        <w:t>speech</w:t>
      </w:r>
      <w:r w:rsidRPr="00452214">
        <w:t xml:space="preserve"> and democracy are our hallmarks. On behalf of the Committee, I want to say that the intimidation</w:t>
      </w:r>
      <w:r w:rsidRPr="00452214">
        <w:t>, if you will, of those witnesses on social media</w:t>
      </w:r>
      <w:r w:rsidRPr="00452214" w:rsidR="002B79CB">
        <w:t>,</w:t>
      </w:r>
      <w:r w:rsidRPr="00452214">
        <w:t xml:space="preserve"> by those who, frankly, </w:t>
      </w:r>
      <w:r w:rsidRPr="00452214">
        <w:t>should hang their head in shame this morning</w:t>
      </w:r>
      <w:r w:rsidRPr="00452214">
        <w:t xml:space="preserve">, </w:t>
      </w:r>
      <w:r w:rsidRPr="00452214">
        <w:t xml:space="preserve">is not acceptable. </w:t>
      </w:r>
    </w:p>
    <w:p w:rsidR="00D33089" w:rsidRPr="00452214" w:rsidP="00D33089">
      <w:pPr>
        <w:pStyle w:val="QuestionCont"/>
      </w:pPr>
      <w:r w:rsidRPr="00452214">
        <w:t xml:space="preserve">I know that those witnesses </w:t>
      </w:r>
      <w:r w:rsidRPr="00452214" w:rsidR="00451DB1">
        <w:t xml:space="preserve">and others </w:t>
      </w:r>
      <w:r w:rsidRPr="00452214" w:rsidR="005613C5">
        <w:t xml:space="preserve">will not be cowed </w:t>
      </w:r>
      <w:r w:rsidRPr="00452214" w:rsidR="00451DB1">
        <w:t>from speaking truth unto power.</w:t>
      </w:r>
      <w:r w:rsidRPr="00452214" w:rsidR="008F6425">
        <w:t xml:space="preserve"> </w:t>
      </w:r>
      <w:r w:rsidRPr="00452214" w:rsidR="00451DB1">
        <w:t xml:space="preserve">As far as I am concerned and while I am in the </w:t>
      </w:r>
      <w:r w:rsidR="00E552DD">
        <w:t>C</w:t>
      </w:r>
      <w:r w:rsidRPr="00452214" w:rsidR="006126E5">
        <w:t xml:space="preserve">hair, </w:t>
      </w:r>
      <w:r w:rsidRPr="00452214" w:rsidR="005613C5">
        <w:t>nobody</w:t>
      </w:r>
      <w:r w:rsidR="00386545">
        <w:t>—</w:t>
      </w:r>
      <w:r w:rsidRPr="00452214" w:rsidR="005613C5">
        <w:t>no voice</w:t>
      </w:r>
      <w:r w:rsidR="00386545">
        <w:t>—</w:t>
      </w:r>
      <w:r w:rsidRPr="00452214" w:rsidR="005613C5">
        <w:t xml:space="preserve">will be silenced from giving their thoughts and opinions </w:t>
      </w:r>
      <w:r w:rsidRPr="00452214" w:rsidR="006126E5">
        <w:t>on</w:t>
      </w:r>
      <w:r w:rsidRPr="00452214" w:rsidR="005613C5">
        <w:t xml:space="preserve"> topical issues as they affect Northern Ireland. For those who want to take a different view, I suggest </w:t>
      </w:r>
      <w:r w:rsidRPr="00452214" w:rsidR="006126E5">
        <w:t>they go and find a country where the rule of law, democracy and free speech</w:t>
      </w:r>
      <w:r w:rsidRPr="00452214" w:rsidR="005613C5">
        <w:t xml:space="preserve"> are not the hallmarks that we all cherish.</w:t>
      </w:r>
    </w:p>
    <w:p w:rsidR="005613C5" w:rsidRPr="00452214" w:rsidP="00D33089">
      <w:pPr>
        <w:pStyle w:val="QuestionCont"/>
      </w:pPr>
      <w:r w:rsidRPr="00452214">
        <w:t xml:space="preserve">I have </w:t>
      </w:r>
      <w:r w:rsidRPr="00452214" w:rsidR="006126E5">
        <w:t xml:space="preserve">got </w:t>
      </w:r>
      <w:r w:rsidRPr="00452214">
        <w:t>that off my chest and I feel a whole lot better</w:t>
      </w:r>
      <w:r w:rsidRPr="00452214" w:rsidR="006126E5">
        <w:t xml:space="preserve"> for it</w:t>
      </w:r>
      <w:r w:rsidRPr="00452214">
        <w:t xml:space="preserve">. </w:t>
      </w:r>
      <w:r w:rsidRPr="00452214" w:rsidR="006126E5">
        <w:t>Let us turn to the business in hand.</w:t>
      </w:r>
      <w:r w:rsidRPr="00452214" w:rsidR="008F6425">
        <w:t xml:space="preserve"> </w:t>
      </w:r>
      <w:r w:rsidRPr="00452214">
        <w:t>I am going to start with Mr Kelly</w:t>
      </w:r>
      <w:r w:rsidRPr="00452214" w:rsidR="006126E5">
        <w:t xml:space="preserve">. </w:t>
      </w:r>
      <w:r w:rsidRPr="00452214">
        <w:t xml:space="preserve">We saw you earlier in the year. Could you </w:t>
      </w:r>
      <w:r w:rsidRPr="00452214" w:rsidR="00036958">
        <w:t>give</w:t>
      </w:r>
      <w:r w:rsidRPr="00452214">
        <w:t xml:space="preserve"> us, over a few m</w:t>
      </w:r>
      <w:r w:rsidRPr="00452214" w:rsidR="006126E5">
        <w:t>inutes</w:t>
      </w:r>
      <w:r w:rsidRPr="00452214">
        <w:t xml:space="preserve">, your assessment </w:t>
      </w:r>
      <w:r w:rsidRPr="00452214">
        <w:t>of how things are working</w:t>
      </w:r>
      <w:r w:rsidR="00386545">
        <w:t>;</w:t>
      </w:r>
      <w:r w:rsidRPr="00452214">
        <w:t xml:space="preserve"> where you are identifying problems </w:t>
      </w:r>
      <w:r w:rsidRPr="00452214" w:rsidR="006126E5">
        <w:t>and</w:t>
      </w:r>
      <w:r w:rsidRPr="00452214">
        <w:t xml:space="preserve"> where they have been solved</w:t>
      </w:r>
      <w:r w:rsidRPr="00452214" w:rsidR="006126E5">
        <w:t xml:space="preserve">, </w:t>
      </w:r>
      <w:r w:rsidRPr="00452214">
        <w:t xml:space="preserve">or where a solution is in grasp or </w:t>
      </w:r>
      <w:r w:rsidRPr="00452214" w:rsidR="006126E5">
        <w:t>with</w:t>
      </w:r>
      <w:r w:rsidRPr="00452214">
        <w:t>in sight</w:t>
      </w:r>
      <w:r w:rsidR="00386545">
        <w:t>;</w:t>
      </w:r>
      <w:r w:rsidRPr="00452214">
        <w:t xml:space="preserve"> things where </w:t>
      </w:r>
      <w:r w:rsidRPr="00452214" w:rsidR="006126E5">
        <w:t xml:space="preserve">you hoped there might have been a solution, but to which </w:t>
      </w:r>
      <w:r w:rsidRPr="00452214">
        <w:t>that solution appears to be elusive</w:t>
      </w:r>
      <w:r w:rsidR="00386545">
        <w:t xml:space="preserve">; </w:t>
      </w:r>
      <w:r w:rsidRPr="00452214">
        <w:t>and</w:t>
      </w:r>
      <w:r w:rsidRPr="00452214" w:rsidR="006126E5">
        <w:t xml:space="preserve">, </w:t>
      </w:r>
      <w:r w:rsidRPr="00452214">
        <w:t xml:space="preserve">I </w:t>
      </w:r>
      <w:r w:rsidRPr="00452214" w:rsidR="006126E5">
        <w:t xml:space="preserve">suppose, </w:t>
      </w:r>
      <w:r w:rsidRPr="00452214">
        <w:t>an overall assessment of your sectoral outlook</w:t>
      </w:r>
      <w:r w:rsidRPr="00452214" w:rsidR="006126E5">
        <w:t xml:space="preserve">, </w:t>
      </w:r>
      <w:r w:rsidRPr="00452214">
        <w:t>with regard to how things stand today</w:t>
      </w:r>
      <w:r w:rsidRPr="00452214" w:rsidR="006126E5">
        <w:t xml:space="preserve">, </w:t>
      </w:r>
      <w:r w:rsidRPr="00452214">
        <w:t>as</w:t>
      </w:r>
      <w:r w:rsidRPr="00452214" w:rsidR="001D190C">
        <w:t xml:space="preserve"> against how</w:t>
      </w:r>
      <w:r w:rsidRPr="00452214">
        <w:t xml:space="preserve"> they stood at the top of the year</w:t>
      </w:r>
      <w:r w:rsidRPr="00452214" w:rsidR="006126E5">
        <w:t>?</w:t>
      </w:r>
    </w:p>
    <w:p w:rsidR="006126E5" w:rsidRPr="00452214" w:rsidP="005613C5">
      <w:pPr>
        <w:pStyle w:val="Answer"/>
      </w:pPr>
      <w:sdt>
        <w:sdtPr>
          <w:alias w:val="Witness"/>
          <w:id w:val="-1926570115"/>
          <w:placeholder>
            <w:docPart w:val="DefaultPlaceholder_-1854013440"/>
          </w:placeholder>
          <w:richText/>
        </w:sdtPr>
        <w:sdtContent>
          <w:r w:rsidRPr="00452214" w:rsidR="00D31553">
            <w:rPr>
              <w:rStyle w:val="PlaceholderText"/>
              <w:b/>
              <w:i/>
              <w:color w:val="auto"/>
            </w:rPr>
            <w:t>Stephen Kelly:</w:t>
          </w:r>
          <w:r w:rsidRPr="00452214" w:rsidR="005613C5">
            <w:rPr>
              <w:rStyle w:val="PlaceholderText"/>
              <w:b/>
              <w:color w:val="auto"/>
            </w:rPr>
            <w:t xml:space="preserve"> </w:t>
          </w:r>
        </w:sdtContent>
      </w:sdt>
      <w:r w:rsidRPr="00452214">
        <w:t>Good morning, Committee.</w:t>
      </w:r>
      <w:r w:rsidRPr="00452214" w:rsidR="008F6425">
        <w:t xml:space="preserve"> </w:t>
      </w:r>
      <w:r w:rsidRPr="00452214">
        <w:t xml:space="preserve">Rather than my opinion, </w:t>
      </w:r>
      <w:r w:rsidRPr="00452214" w:rsidR="005613C5">
        <w:t xml:space="preserve">I would rather share some results from survey work </w:t>
      </w:r>
      <w:r w:rsidRPr="00452214">
        <w:t xml:space="preserve">that </w:t>
      </w:r>
      <w:r w:rsidRPr="00452214" w:rsidR="005613C5">
        <w:t>we have undertaken with the sector</w:t>
      </w:r>
      <w:r w:rsidRPr="00452214">
        <w:t xml:space="preserve">. Just </w:t>
      </w:r>
      <w:r w:rsidRPr="00452214" w:rsidR="005613C5">
        <w:t xml:space="preserve">like my other colleagues </w:t>
      </w:r>
      <w:r w:rsidRPr="00452214">
        <w:t xml:space="preserve">who are witnesses this morning, what we do and say </w:t>
      </w:r>
      <w:r w:rsidRPr="00452214" w:rsidR="005613C5">
        <w:t xml:space="preserve">is directed by them, so it is important that I bring their voice forward on this. We surveyed the manufacturing </w:t>
      </w:r>
      <w:r w:rsidRPr="00452214" w:rsidR="00036958">
        <w:t>community</w:t>
      </w:r>
      <w:r w:rsidRPr="00452214" w:rsidR="005613C5">
        <w:t xml:space="preserve"> </w:t>
      </w:r>
      <w:r w:rsidRPr="00452214">
        <w:t xml:space="preserve">at the end of month </w:t>
      </w:r>
      <w:r w:rsidRPr="00452214" w:rsidR="001D190C">
        <w:t>1</w:t>
      </w:r>
      <w:r w:rsidRPr="00452214">
        <w:t xml:space="preserve"> and at the end of month </w:t>
      </w:r>
      <w:r w:rsidRPr="00452214" w:rsidR="001D190C">
        <w:t>3</w:t>
      </w:r>
      <w:r w:rsidRPr="00452214">
        <w:t>.</w:t>
      </w:r>
      <w:r w:rsidRPr="00452214" w:rsidR="008F6425">
        <w:t xml:space="preserve"> </w:t>
      </w:r>
      <w:r w:rsidRPr="00452214">
        <w:t xml:space="preserve">We have </w:t>
      </w:r>
      <w:r w:rsidRPr="00452214" w:rsidR="005613C5">
        <w:t xml:space="preserve">begun surveying them </w:t>
      </w:r>
      <w:r w:rsidRPr="00452214">
        <w:t xml:space="preserve">now </w:t>
      </w:r>
      <w:r w:rsidRPr="00452214" w:rsidR="005613C5">
        <w:t xml:space="preserve">at the end of month </w:t>
      </w:r>
      <w:r w:rsidRPr="00452214" w:rsidR="001D190C">
        <w:t>6</w:t>
      </w:r>
      <w:r w:rsidRPr="00452214" w:rsidR="005613C5">
        <w:t xml:space="preserve"> and will repeat that again at the end of the year.</w:t>
      </w:r>
    </w:p>
    <w:p w:rsidR="006126E5" w:rsidRPr="00452214" w:rsidP="005613C5">
      <w:pPr>
        <w:pStyle w:val="Answer"/>
      </w:pPr>
      <w:r w:rsidRPr="00452214">
        <w:t xml:space="preserve">The most recent survey that we have validated results for relates to the end of </w:t>
      </w:r>
      <w:r w:rsidRPr="00452214">
        <w:t>third month period.</w:t>
      </w:r>
      <w:r w:rsidRPr="00452214" w:rsidR="008F6425">
        <w:t xml:space="preserve"> </w:t>
      </w:r>
      <w:r w:rsidRPr="00452214">
        <w:t xml:space="preserve">We will share the results of the end of month </w:t>
      </w:r>
      <w:r w:rsidRPr="00452214" w:rsidR="001D190C">
        <w:t>6</w:t>
      </w:r>
      <w:r w:rsidRPr="00452214">
        <w:t xml:space="preserve"> once that</w:t>
      </w:r>
      <w:r w:rsidRPr="00452214">
        <w:t xml:space="preserve"> becomes validated</w:t>
      </w:r>
      <w:r w:rsidRPr="00452214">
        <w:t>,</w:t>
      </w:r>
      <w:r w:rsidRPr="00452214">
        <w:t xml:space="preserve"> and we will share that information with the Committee for its inquiry. We know that,</w:t>
      </w:r>
      <w:r w:rsidRPr="00452214">
        <w:t xml:space="preserve"> a</w:t>
      </w:r>
      <w:r w:rsidRPr="00452214">
        <w:t xml:space="preserve">t the end of month </w:t>
      </w:r>
      <w:r w:rsidRPr="00452214" w:rsidR="001D190C">
        <w:t>3</w:t>
      </w:r>
      <w:r w:rsidRPr="00452214">
        <w:t xml:space="preserve">, 77% of manufacturers said that the first three months following the end of the transition period had a </w:t>
      </w:r>
      <w:r w:rsidRPr="00452214">
        <w:t>negative impact upon their business.</w:t>
      </w:r>
    </w:p>
    <w:p w:rsidR="006126E5" w:rsidRPr="00452214" w:rsidP="005613C5">
      <w:pPr>
        <w:pStyle w:val="Answer"/>
      </w:pPr>
      <w:r w:rsidRPr="00452214">
        <w:t>When we looked at separating that out in terms of two particular markets</w:t>
      </w:r>
      <w:r w:rsidRPr="00452214">
        <w:t xml:space="preserve">, both the rest of the UK and the EU, and </w:t>
      </w:r>
      <w:r w:rsidRPr="00452214">
        <w:t>when we get the feedback in terms of GB business, 36% said that they were currently struggling with the new processes and believed that that struggle would persist</w:t>
      </w:r>
      <w:r w:rsidRPr="00452214">
        <w:t>.</w:t>
      </w:r>
      <w:r w:rsidRPr="00452214" w:rsidR="008F6425">
        <w:t xml:space="preserve"> </w:t>
      </w:r>
      <w:r w:rsidRPr="00452214">
        <w:t xml:space="preserve">At the end of March, one in three manufacturers believed that those challenges that they were </w:t>
      </w:r>
      <w:r w:rsidRPr="00452214">
        <w:t>unveiling for themselves</w:t>
      </w:r>
      <w:r w:rsidRPr="00452214">
        <w:t xml:space="preserve">, </w:t>
      </w:r>
      <w:r w:rsidRPr="00452214">
        <w:t>whether that be customs challenges or challenges in terms of supply chains</w:t>
      </w:r>
      <w:r w:rsidRPr="00452214">
        <w:t>, were likely to persist at that point.</w:t>
      </w:r>
    </w:p>
    <w:p w:rsidR="006126E5" w:rsidRPr="00452214" w:rsidP="005613C5">
      <w:pPr>
        <w:pStyle w:val="Answer"/>
      </w:pPr>
      <w:r w:rsidRPr="00452214">
        <w:t xml:space="preserve">One third had said that they had a </w:t>
      </w:r>
      <w:r w:rsidRPr="00452214" w:rsidR="005613C5">
        <w:t>negative impact on their sales to GB, so it was in both directions</w:t>
      </w:r>
      <w:r w:rsidRPr="00452214">
        <w:t>,</w:t>
      </w:r>
      <w:r w:rsidRPr="00452214" w:rsidR="005613C5">
        <w:t xml:space="preserve"> rather than just the single direction. For comparison, </w:t>
      </w:r>
      <w:r w:rsidRPr="00452214">
        <w:t>the figure at the end of January was 25%, so that number had grown a little bit as</w:t>
      </w:r>
      <w:r w:rsidRPr="00452214" w:rsidR="005613C5">
        <w:t xml:space="preserve"> confusion continued around Northern Ireland’s status within both the UK’s market and the EU’s market.</w:t>
      </w:r>
    </w:p>
    <w:p w:rsidR="00A950B4" w:rsidRPr="00452214" w:rsidP="005613C5">
      <w:pPr>
        <w:pStyle w:val="Answer"/>
      </w:pPr>
      <w:r w:rsidRPr="00452214">
        <w:t xml:space="preserve">Most concerning was that </w:t>
      </w:r>
      <w:r w:rsidRPr="00452214" w:rsidR="006126E5">
        <w:t xml:space="preserve">one in five, </w:t>
      </w:r>
      <w:r w:rsidR="00386545">
        <w:t xml:space="preserve">or </w:t>
      </w:r>
      <w:r w:rsidRPr="00452214" w:rsidR="006126E5">
        <w:t xml:space="preserve">20%, said that their UK suppliers were simply </w:t>
      </w:r>
      <w:r w:rsidRPr="00452214">
        <w:t xml:space="preserve">unwilling to continue to supply to Northern Ireland. </w:t>
      </w:r>
      <w:r w:rsidRPr="00452214" w:rsidR="006126E5">
        <w:t>That had not moved terribly much from January.</w:t>
      </w:r>
      <w:r w:rsidRPr="00452214" w:rsidR="008F6425">
        <w:t xml:space="preserve"> </w:t>
      </w:r>
      <w:r w:rsidRPr="00452214">
        <w:t>When we get below the bonnet on that number</w:t>
      </w:r>
      <w:r w:rsidRPr="00452214" w:rsidR="006126E5">
        <w:t>,</w:t>
      </w:r>
      <w:r w:rsidRPr="00452214">
        <w:t xml:space="preserve"> it relates to</w:t>
      </w:r>
      <w:r w:rsidRPr="00452214" w:rsidR="006126E5">
        <w:t>,</w:t>
      </w:r>
      <w:r w:rsidRPr="00452214">
        <w:t xml:space="preserve"> essentially</w:t>
      </w:r>
      <w:r w:rsidRPr="00452214" w:rsidR="006126E5">
        <w:t xml:space="preserve">, </w:t>
      </w:r>
      <w:r w:rsidRPr="00452214">
        <w:t xml:space="preserve">two things. One is the new complexities that were introduced </w:t>
      </w:r>
      <w:r w:rsidRPr="00452214" w:rsidR="006126E5">
        <w:t xml:space="preserve">on 1 January in terms of moving goods from GB into Northern Ireland, </w:t>
      </w:r>
      <w:r w:rsidRPr="00452214">
        <w:t>which the Committee has explored a lot of. In addition to that</w:t>
      </w:r>
      <w:r w:rsidR="00386545">
        <w:t>—</w:t>
      </w:r>
      <w:r w:rsidRPr="00452214">
        <w:t xml:space="preserve">and no one seems to be </w:t>
      </w:r>
      <w:r w:rsidRPr="00452214" w:rsidR="006126E5">
        <w:t>exploring this in any great detail at all</w:t>
      </w:r>
      <w:r w:rsidR="00386545">
        <w:t>—</w:t>
      </w:r>
      <w:r w:rsidRPr="00452214" w:rsidR="006126E5">
        <w:t>it is actually the impact of the trade and co</w:t>
      </w:r>
      <w:r w:rsidRPr="00452214" w:rsidR="006126E5">
        <w:noBreakHyphen/>
        <w:t xml:space="preserve">operation </w:t>
      </w:r>
      <w:r w:rsidRPr="00452214">
        <w:t xml:space="preserve">agreement as well as the </w:t>
      </w:r>
      <w:r w:rsidRPr="00452214" w:rsidR="00451DB1">
        <w:t>protocol</w:t>
      </w:r>
      <w:r w:rsidRPr="00452214">
        <w:t xml:space="preserve"> and</w:t>
      </w:r>
      <w:r w:rsidRPr="00452214">
        <w:t xml:space="preserve"> where there are frictions between the two of those </w:t>
      </w:r>
      <w:r w:rsidRPr="00452214">
        <w:t>documents or agreements</w:t>
      </w:r>
      <w:r w:rsidRPr="00452214">
        <w:t>.</w:t>
      </w:r>
      <w:r w:rsidRPr="00452214" w:rsidR="008F6425">
        <w:t xml:space="preserve"> </w:t>
      </w:r>
    </w:p>
    <w:p w:rsidR="00A950B4" w:rsidRPr="00452214" w:rsidP="005613C5">
      <w:pPr>
        <w:pStyle w:val="Answer"/>
      </w:pPr>
      <w:r w:rsidRPr="00452214">
        <w:t xml:space="preserve">For </w:t>
      </w:r>
      <w:r w:rsidRPr="00452214">
        <w:t xml:space="preserve">instance, in the negotiations that </w:t>
      </w:r>
      <w:r w:rsidRPr="00452214" w:rsidR="00036958">
        <w:t>led</w:t>
      </w:r>
      <w:r w:rsidRPr="00452214" w:rsidR="005613C5">
        <w:t xml:space="preserve"> to the TCA, the EU was clear that the UK’s position as</w:t>
      </w:r>
      <w:r w:rsidRPr="00452214">
        <w:t xml:space="preserve"> a centre of distribution for Europe—and</w:t>
      </w:r>
      <w:r w:rsidRPr="00452214" w:rsidR="005613C5">
        <w:t xml:space="preserve"> included in that would obviously be Northern Ireland</w:t>
      </w:r>
      <w:r w:rsidRPr="00452214">
        <w:t xml:space="preserve">—would be </w:t>
      </w:r>
      <w:r w:rsidRPr="00452214" w:rsidR="005613C5">
        <w:t xml:space="preserve">diminished. That is an </w:t>
      </w:r>
      <w:r w:rsidRPr="00452214" w:rsidR="005613C5">
        <w:t>outcome from the negotiations that the UK accepted in the end. As a practical example, I have a member who would purchase</w:t>
      </w:r>
      <w:r w:rsidRPr="00452214">
        <w:t xml:space="preserve"> a piece of engineering equipment</w:t>
      </w:r>
      <w:r w:rsidRPr="00452214" w:rsidR="005613C5">
        <w:t xml:space="preserve"> from a German EU</w:t>
      </w:r>
      <w:r w:rsidRPr="00452214">
        <w:t>-</w:t>
      </w:r>
      <w:r w:rsidRPr="00452214" w:rsidR="005613C5">
        <w:t>based factory</w:t>
      </w:r>
      <w:r w:rsidRPr="00452214">
        <w:t>.</w:t>
      </w:r>
      <w:r w:rsidRPr="00452214" w:rsidR="005613C5">
        <w:t xml:space="preserve"> That piece of </w:t>
      </w:r>
      <w:r w:rsidRPr="00452214">
        <w:t xml:space="preserve">engineering </w:t>
      </w:r>
      <w:r w:rsidRPr="00452214" w:rsidR="005613C5">
        <w:t xml:space="preserve">equipment </w:t>
      </w:r>
      <w:r w:rsidRPr="00452214">
        <w:t xml:space="preserve">travels from Germany to that German company’s subsidiary plant </w:t>
      </w:r>
      <w:r w:rsidRPr="00452214" w:rsidR="005613C5">
        <w:t>in Britain</w:t>
      </w:r>
      <w:r w:rsidRPr="00452214">
        <w:t xml:space="preserve">, </w:t>
      </w:r>
      <w:r w:rsidRPr="00452214" w:rsidR="005613C5">
        <w:t xml:space="preserve">where </w:t>
      </w:r>
      <w:r w:rsidRPr="00452214" w:rsidR="00036958">
        <w:t>modifications</w:t>
      </w:r>
      <w:r w:rsidRPr="00452214" w:rsidR="005613C5">
        <w:t xml:space="preserve"> are made</w:t>
      </w:r>
      <w:r w:rsidRPr="00452214">
        <w:t>.</w:t>
      </w:r>
      <w:r w:rsidRPr="00452214" w:rsidR="008F6425">
        <w:t xml:space="preserve"> </w:t>
      </w:r>
      <w:r w:rsidRPr="00452214">
        <w:t>T</w:t>
      </w:r>
      <w:r w:rsidRPr="00452214" w:rsidR="005613C5">
        <w:t>hose modifications are for rules in the UK and</w:t>
      </w:r>
      <w:r w:rsidRPr="00452214">
        <w:t>,</w:t>
      </w:r>
      <w:r w:rsidRPr="00452214" w:rsidR="005613C5">
        <w:t xml:space="preserve"> indeed</w:t>
      </w:r>
      <w:r w:rsidRPr="00452214">
        <w:t>,</w:t>
      </w:r>
      <w:r w:rsidRPr="00452214" w:rsidR="005613C5">
        <w:t xml:space="preserve"> Irish marketplace.</w:t>
      </w:r>
    </w:p>
    <w:p w:rsidR="00A950B4" w:rsidRPr="00452214" w:rsidP="005613C5">
      <w:pPr>
        <w:pStyle w:val="Answer"/>
      </w:pPr>
      <w:r w:rsidRPr="00452214">
        <w:t xml:space="preserve">Because that </w:t>
      </w:r>
      <w:r w:rsidRPr="00452214">
        <w:t>axle</w:t>
      </w:r>
      <w:r w:rsidRPr="00452214">
        <w:t xml:space="preserve"> has </w:t>
      </w:r>
      <w:r w:rsidRPr="00452214" w:rsidR="00036958">
        <w:t>left</w:t>
      </w:r>
      <w:r w:rsidRPr="00452214">
        <w:t xml:space="preserve"> the German </w:t>
      </w:r>
      <w:r w:rsidRPr="00452214">
        <w:t xml:space="preserve">manufacturers and the EU’s </w:t>
      </w:r>
      <w:r w:rsidRPr="00452214">
        <w:t>customs area, its identi</w:t>
      </w:r>
      <w:r w:rsidRPr="00452214">
        <w:t xml:space="preserve">ty </w:t>
      </w:r>
      <w:r w:rsidRPr="00452214">
        <w:t>is no longer EU</w:t>
      </w:r>
      <w:r w:rsidRPr="00452214">
        <w:t>.</w:t>
      </w:r>
      <w:r w:rsidRPr="00452214" w:rsidR="008F6425">
        <w:t xml:space="preserve"> </w:t>
      </w:r>
      <w:r w:rsidRPr="00452214">
        <w:t>B</w:t>
      </w:r>
      <w:r w:rsidRPr="00452214">
        <w:t xml:space="preserve">ecause there is only minor modification in the German company’s subsidiary in Britain, it does not pick up a UK origin at that point. </w:t>
      </w:r>
      <w:r w:rsidRPr="00452214">
        <w:t xml:space="preserve">The problem then is that, when those axles are moved from GB to Northern Ireland, it </w:t>
      </w:r>
      <w:r w:rsidRPr="00452214">
        <w:t xml:space="preserve">is at risk of a tariff being applied. </w:t>
      </w:r>
      <w:r w:rsidR="00386545">
        <w:t>T</w:t>
      </w:r>
      <w:r w:rsidRPr="00452214">
        <w:t xml:space="preserve">hose German </w:t>
      </w:r>
      <w:r w:rsidRPr="00452214">
        <w:t>axle</w:t>
      </w:r>
      <w:r w:rsidRPr="00452214">
        <w:t xml:space="preserve">s from a German </w:t>
      </w:r>
      <w:r w:rsidRPr="00452214">
        <w:t>company and a German factory can travel tariff-free to the rest of the UK,</w:t>
      </w:r>
      <w:r w:rsidRPr="00452214">
        <w:t xml:space="preserve"> because </w:t>
      </w:r>
      <w:r w:rsidRPr="00452214" w:rsidR="001D190C">
        <w:t>they</w:t>
      </w:r>
      <w:r w:rsidRPr="00452214">
        <w:t xml:space="preserve"> do not pick up a UK identi</w:t>
      </w:r>
      <w:r w:rsidRPr="00452214" w:rsidR="001D190C">
        <w:t>t</w:t>
      </w:r>
      <w:r w:rsidRPr="00452214">
        <w:t>y</w:t>
      </w:r>
      <w:r w:rsidRPr="00452214">
        <w:t xml:space="preserve">, </w:t>
      </w:r>
      <w:r w:rsidR="00386545">
        <w:t xml:space="preserve">but </w:t>
      </w:r>
      <w:r w:rsidRPr="00452214">
        <w:t xml:space="preserve">because there is not sufficient processing and they are at risk </w:t>
      </w:r>
      <w:r w:rsidRPr="00452214">
        <w:t xml:space="preserve">of going back into the EU, a tariff then could be applied when it moves from Great Britain </w:t>
      </w:r>
      <w:r w:rsidRPr="00452214" w:rsidR="00036958">
        <w:t>into</w:t>
      </w:r>
      <w:r w:rsidRPr="00452214">
        <w:t xml:space="preserve"> Northern Ireland.</w:t>
      </w:r>
    </w:p>
    <w:p w:rsidR="00A950B4" w:rsidRPr="00452214" w:rsidP="005613C5">
      <w:pPr>
        <w:pStyle w:val="Answer"/>
      </w:pPr>
      <w:r w:rsidRPr="00452214">
        <w:t>I know that there was no intent</w:t>
      </w:r>
      <w:r w:rsidRPr="00452214">
        <w:t>,</w:t>
      </w:r>
      <w:r w:rsidRPr="00452214">
        <w:t xml:space="preserve"> either in the </w:t>
      </w:r>
      <w:r w:rsidRPr="00452214" w:rsidR="00451DB1">
        <w:t>protocol</w:t>
      </w:r>
      <w:r w:rsidRPr="00452214">
        <w:t xml:space="preserve"> o</w:t>
      </w:r>
      <w:r w:rsidRPr="00452214">
        <w:t xml:space="preserve">r </w:t>
      </w:r>
      <w:r w:rsidRPr="00452214">
        <w:t>elsewhere</w:t>
      </w:r>
      <w:r w:rsidRPr="00452214">
        <w:t xml:space="preserve">, that we would </w:t>
      </w:r>
      <w:r w:rsidRPr="00452214">
        <w:t>have a scenario like that</w:t>
      </w:r>
      <w:r w:rsidRPr="00452214">
        <w:t>,</w:t>
      </w:r>
      <w:r w:rsidRPr="00452214">
        <w:t xml:space="preserve"> </w:t>
      </w:r>
      <w:r w:rsidRPr="00452214" w:rsidR="00036958">
        <w:t>where</w:t>
      </w:r>
      <w:r w:rsidRPr="00452214">
        <w:t xml:space="preserve"> we would have EU goods </w:t>
      </w:r>
      <w:r w:rsidRPr="00452214">
        <w:t>that</w:t>
      </w:r>
      <w:r w:rsidRPr="00452214">
        <w:t xml:space="preserve"> are supposedly </w:t>
      </w:r>
      <w:r w:rsidRPr="00452214">
        <w:t xml:space="preserve">meant </w:t>
      </w:r>
      <w:r w:rsidRPr="00452214">
        <w:t xml:space="preserve">to </w:t>
      </w:r>
      <w:r w:rsidRPr="00452214">
        <w:t xml:space="preserve">freely circulate to Northern Ireland but actually potentially </w:t>
      </w:r>
      <w:r w:rsidRPr="00452214">
        <w:t>have that tariff applied to them</w:t>
      </w:r>
      <w:r w:rsidRPr="00452214">
        <w:t>.</w:t>
      </w:r>
      <w:r w:rsidRPr="00452214" w:rsidR="008F6425">
        <w:t xml:space="preserve"> </w:t>
      </w:r>
      <w:r w:rsidRPr="00452214">
        <w:t>I</w:t>
      </w:r>
      <w:r w:rsidRPr="00452214">
        <w:t xml:space="preserve">t is an outcome </w:t>
      </w:r>
      <w:r w:rsidRPr="00452214">
        <w:t xml:space="preserve">from the type of agreement that the UK and the EU </w:t>
      </w:r>
      <w:r w:rsidRPr="00452214">
        <w:t>have concluded</w:t>
      </w:r>
      <w:r w:rsidRPr="00452214">
        <w:t xml:space="preserve">, </w:t>
      </w:r>
      <w:r w:rsidRPr="00452214">
        <w:t xml:space="preserve">in terms of </w:t>
      </w:r>
      <w:r w:rsidRPr="00452214" w:rsidR="001D190C">
        <w:t>their</w:t>
      </w:r>
      <w:r w:rsidRPr="00452214">
        <w:t xml:space="preserve"> own future relationship outside the </w:t>
      </w:r>
      <w:r w:rsidRPr="00452214" w:rsidR="00451DB1">
        <w:t>protocol</w:t>
      </w:r>
      <w:r w:rsidRPr="00452214">
        <w:t xml:space="preserve"> and</w:t>
      </w:r>
      <w:r w:rsidRPr="00452214">
        <w:t xml:space="preserve"> outside</w:t>
      </w:r>
      <w:r w:rsidRPr="00452214">
        <w:t xml:space="preserve"> the operation of the border in the Irish </w:t>
      </w:r>
      <w:r w:rsidRPr="00452214">
        <w:t>S</w:t>
      </w:r>
      <w:r w:rsidRPr="00452214">
        <w:t>ea.</w:t>
      </w:r>
    </w:p>
    <w:p w:rsidR="00A53C3F" w:rsidRPr="00452214" w:rsidP="005613C5">
      <w:pPr>
        <w:pStyle w:val="Answer"/>
      </w:pPr>
      <w:r w:rsidRPr="00452214">
        <w:t>It is resolvable.</w:t>
      </w:r>
      <w:r w:rsidRPr="00452214" w:rsidR="00A950B4">
        <w:t xml:space="preserve"> </w:t>
      </w:r>
      <w:r w:rsidRPr="00452214">
        <w:t xml:space="preserve">The </w:t>
      </w:r>
      <w:r w:rsidRPr="00452214" w:rsidR="00A950B4">
        <w:t>c</w:t>
      </w:r>
      <w:r w:rsidRPr="00452214">
        <w:t xml:space="preserve">hallenge is that </w:t>
      </w:r>
      <w:r w:rsidRPr="00452214" w:rsidR="00A950B4">
        <w:t xml:space="preserve">the </w:t>
      </w:r>
      <w:r w:rsidRPr="00452214">
        <w:t xml:space="preserve">operational plan for the </w:t>
      </w:r>
      <w:r w:rsidRPr="00452214" w:rsidR="00451DB1">
        <w:t>protocol</w:t>
      </w:r>
      <w:r w:rsidRPr="00452214" w:rsidR="00A950B4">
        <w:t xml:space="preserve"> was agreed before the final agreement on the UK and EU’s future relationship, </w:t>
      </w:r>
      <w:r w:rsidRPr="00452214">
        <w:t>in terms of the TCA</w:t>
      </w:r>
      <w:r w:rsidRPr="00452214" w:rsidR="00A950B4">
        <w:t xml:space="preserve">, </w:t>
      </w:r>
      <w:r w:rsidRPr="00452214">
        <w:t>was conclude</w:t>
      </w:r>
      <w:r w:rsidRPr="00452214" w:rsidR="00A950B4">
        <w:t>d. T</w:t>
      </w:r>
      <w:r w:rsidRPr="00452214">
        <w:t>here is an opportunity</w:t>
      </w:r>
      <w:r w:rsidRPr="00452214" w:rsidR="00A950B4">
        <w:t>,</w:t>
      </w:r>
      <w:r w:rsidRPr="00452214">
        <w:t xml:space="preserve"> in terms of continuing to have discussions around the </w:t>
      </w:r>
      <w:r w:rsidRPr="00452214" w:rsidR="00451DB1">
        <w:t>protocol</w:t>
      </w:r>
      <w:r w:rsidRPr="00452214" w:rsidR="00A950B4">
        <w:t xml:space="preserve">, which can resolve </w:t>
      </w:r>
      <w:r w:rsidRPr="00452214">
        <w:t>an item like this</w:t>
      </w:r>
      <w:r w:rsidRPr="00452214" w:rsidR="00A950B4">
        <w:t>.</w:t>
      </w:r>
      <w:r w:rsidRPr="00452214" w:rsidR="008F6425">
        <w:t xml:space="preserve"> </w:t>
      </w:r>
      <w:r w:rsidRPr="00452214" w:rsidR="00A950B4">
        <w:t xml:space="preserve">That </w:t>
      </w:r>
      <w:r w:rsidRPr="00452214">
        <w:t xml:space="preserve">would allow, for instance, </w:t>
      </w:r>
      <w:r w:rsidRPr="00452214" w:rsidR="00A950B4">
        <w:t xml:space="preserve">the economic identity of that piece of engineering equipment to travel its entire journey </w:t>
      </w:r>
      <w:r w:rsidRPr="00452214">
        <w:t>to Northern Ireland.</w:t>
      </w:r>
    </w:p>
    <w:p w:rsidR="00A53C3F" w:rsidRPr="00452214" w:rsidP="005613C5">
      <w:pPr>
        <w:pStyle w:val="Answer"/>
      </w:pPr>
      <w:r w:rsidRPr="00452214">
        <w:t xml:space="preserve">That is one of the issues outside the </w:t>
      </w:r>
      <w:r w:rsidRPr="00452214" w:rsidR="00036958">
        <w:t>administrative</w:t>
      </w:r>
      <w:r w:rsidRPr="00452214">
        <w:t xml:space="preserve"> challenges </w:t>
      </w:r>
      <w:r w:rsidRPr="00452214" w:rsidR="00A950B4">
        <w:t xml:space="preserve">that </w:t>
      </w:r>
      <w:r w:rsidRPr="00452214">
        <w:t xml:space="preserve">GB businesses </w:t>
      </w:r>
      <w:r w:rsidRPr="00452214" w:rsidR="00A950B4">
        <w:t>face, in terms of sending to Northern Ireland</w:t>
      </w:r>
      <w:r w:rsidRPr="00452214">
        <w:t xml:space="preserve">, that no one seems to be </w:t>
      </w:r>
      <w:r w:rsidRPr="00452214">
        <w:t>exploring</w:t>
      </w:r>
      <w:r w:rsidRPr="00452214">
        <w:t>.</w:t>
      </w:r>
      <w:r w:rsidRPr="00452214" w:rsidR="008F6425">
        <w:t xml:space="preserve"> </w:t>
      </w:r>
      <w:r w:rsidRPr="00452214">
        <w:t>N</w:t>
      </w:r>
      <w:r w:rsidRPr="00452214">
        <w:t xml:space="preserve">o </w:t>
      </w:r>
      <w:r w:rsidRPr="00452214">
        <w:t>c</w:t>
      </w:r>
      <w:r w:rsidRPr="00452214">
        <w:t>ommittee</w:t>
      </w:r>
      <w:r w:rsidRPr="00452214">
        <w:t>,</w:t>
      </w:r>
      <w:r w:rsidR="00386545">
        <w:t xml:space="preserve"> and</w:t>
      </w:r>
      <w:r w:rsidRPr="00452214">
        <w:t xml:space="preserve"> certainly not this Committee, seems to actually understand </w:t>
      </w:r>
      <w:r w:rsidRPr="00452214">
        <w:t xml:space="preserve">where the interface between the </w:t>
      </w:r>
      <w:r w:rsidRPr="00452214">
        <w:t xml:space="preserve">trade and co-operation agreement and </w:t>
      </w:r>
      <w:r w:rsidRPr="00452214">
        <w:t xml:space="preserve">the </w:t>
      </w:r>
      <w:r w:rsidRPr="00452214" w:rsidR="00451DB1">
        <w:t>protocol</w:t>
      </w:r>
      <w:r w:rsidRPr="00452214">
        <w:t xml:space="preserve"> </w:t>
      </w:r>
      <w:r w:rsidRPr="00452214">
        <w:t>is</w:t>
      </w:r>
      <w:r w:rsidRPr="00452214" w:rsidR="00BE65D2">
        <w:t>,</w:t>
      </w:r>
      <w:r w:rsidRPr="00452214">
        <w:t xml:space="preserve"> </w:t>
      </w:r>
      <w:r w:rsidRPr="00452214">
        <w:t xml:space="preserve">and where that </w:t>
      </w:r>
      <w:r w:rsidRPr="00452214">
        <w:t xml:space="preserve">is </w:t>
      </w:r>
      <w:r w:rsidRPr="00452214">
        <w:t xml:space="preserve">causing unnecessary </w:t>
      </w:r>
      <w:r w:rsidRPr="00452214" w:rsidR="00036958">
        <w:t>friction</w:t>
      </w:r>
      <w:r w:rsidRPr="00452214">
        <w:t xml:space="preserve"> and </w:t>
      </w:r>
      <w:r w:rsidRPr="00452214" w:rsidR="00BE65D2">
        <w:t>arriving at</w:t>
      </w:r>
      <w:r w:rsidRPr="00452214">
        <w:t xml:space="preserve"> an outcome that is not intended by either side.</w:t>
      </w:r>
    </w:p>
    <w:p w:rsidR="00A53C3F" w:rsidRPr="00452214" w:rsidP="005613C5">
      <w:pPr>
        <w:pStyle w:val="Answer"/>
      </w:pPr>
      <w:r w:rsidRPr="00452214">
        <w:t>I have mentioned GB already.</w:t>
      </w:r>
      <w:r w:rsidRPr="00452214" w:rsidR="008F6425">
        <w:t xml:space="preserve"> </w:t>
      </w:r>
      <w:r w:rsidRPr="00452214">
        <w:t xml:space="preserve">When we look at the EU side, </w:t>
      </w:r>
      <w:r w:rsidRPr="00452214" w:rsidR="000E637D">
        <w:t xml:space="preserve">46% of EU suppliers are reported to be unaware, unprepared or unwilling to supply to Northern Ireland. That was up from 30%. </w:t>
      </w:r>
      <w:r w:rsidRPr="00452214">
        <w:t>That is quite a rise.</w:t>
      </w:r>
      <w:r w:rsidRPr="00452214" w:rsidR="008F6425">
        <w:t xml:space="preserve"> </w:t>
      </w:r>
      <w:r w:rsidRPr="00452214">
        <w:t>The challenge that is identified there is that, d</w:t>
      </w:r>
      <w:r w:rsidRPr="00452214" w:rsidR="000E637D">
        <w:t xml:space="preserve">espite reports leading up to the end of 2020 that the EU </w:t>
      </w:r>
      <w:r w:rsidRPr="00452214" w:rsidR="0034762B">
        <w:t>was</w:t>
      </w:r>
      <w:r w:rsidRPr="00452214" w:rsidR="000E637D">
        <w:t xml:space="preserve"> ready for no deal, </w:t>
      </w:r>
      <w:r w:rsidRPr="00452214" w:rsidR="0034762B">
        <w:t xml:space="preserve">and </w:t>
      </w:r>
      <w:r w:rsidRPr="00452214">
        <w:t xml:space="preserve">that </w:t>
      </w:r>
      <w:r w:rsidRPr="00452214" w:rsidR="0034762B">
        <w:t>its</w:t>
      </w:r>
      <w:r w:rsidRPr="00452214">
        <w:t xml:space="preserve"> authorities and member states were ready, </w:t>
      </w:r>
      <w:r w:rsidRPr="00452214" w:rsidR="000E637D">
        <w:t>there has not been that education programme in the EU that explains</w:t>
      </w:r>
      <w:r w:rsidRPr="00452214" w:rsidR="008F6425">
        <w:t>,</w:t>
      </w:r>
      <w:r w:rsidRPr="00452214" w:rsidR="000E637D">
        <w:t xml:space="preserve"> to suppliers </w:t>
      </w:r>
      <w:r w:rsidRPr="00452214">
        <w:t>or</w:t>
      </w:r>
      <w:r w:rsidRPr="00452214" w:rsidR="0034762B">
        <w:t>,</w:t>
      </w:r>
      <w:r w:rsidRPr="00452214">
        <w:t xml:space="preserve"> indeed</w:t>
      </w:r>
      <w:r w:rsidRPr="00452214" w:rsidR="0034762B">
        <w:t>,</w:t>
      </w:r>
      <w:r w:rsidRPr="00452214">
        <w:t xml:space="preserve"> </w:t>
      </w:r>
      <w:r w:rsidRPr="00452214" w:rsidR="000E637D">
        <w:t>customers</w:t>
      </w:r>
      <w:r w:rsidRPr="00452214">
        <w:t xml:space="preserve">, but more </w:t>
      </w:r>
      <w:r w:rsidRPr="00452214" w:rsidR="000E637D">
        <w:t xml:space="preserve">particularly customs </w:t>
      </w:r>
      <w:r w:rsidRPr="00452214">
        <w:t xml:space="preserve">authorities and others in member states, that goods from </w:t>
      </w:r>
      <w:r w:rsidRPr="00452214">
        <w:t xml:space="preserve">Northern Ireland and goods destined for Northern Ireland are </w:t>
      </w:r>
      <w:r w:rsidRPr="00452214" w:rsidR="000E637D">
        <w:t>meant to freely flow</w:t>
      </w:r>
      <w:r w:rsidRPr="00452214">
        <w:t>.</w:t>
      </w:r>
      <w:r w:rsidRPr="00452214" w:rsidR="008F6425">
        <w:t xml:space="preserve"> </w:t>
      </w:r>
      <w:r w:rsidRPr="00452214">
        <w:t>There</w:t>
      </w:r>
      <w:r w:rsidRPr="00452214" w:rsidR="000E637D">
        <w:t xml:space="preserve"> is a big piece of work </w:t>
      </w:r>
      <w:r w:rsidRPr="00452214">
        <w:t xml:space="preserve">required still from the European Union and the Commission </w:t>
      </w:r>
      <w:r w:rsidRPr="00452214" w:rsidR="000E637D">
        <w:t xml:space="preserve">to educate authorities and customers in the EU that Northern Ireland’s status is different </w:t>
      </w:r>
      <w:r w:rsidRPr="00452214">
        <w:t>from</w:t>
      </w:r>
      <w:r w:rsidRPr="00452214" w:rsidR="000E637D">
        <w:t xml:space="preserve"> the rest of the UK. </w:t>
      </w:r>
    </w:p>
    <w:p w:rsidR="00A53C3F" w:rsidRPr="00452214" w:rsidP="005613C5">
      <w:pPr>
        <w:pStyle w:val="Answer"/>
      </w:pPr>
      <w:r w:rsidRPr="00452214">
        <w:t>When we look at sales to the EU, 29%</w:t>
      </w:r>
      <w:r w:rsidRPr="00452214">
        <w:t xml:space="preserve"> at the end of March had said that their sales had been impacted.</w:t>
      </w:r>
      <w:r w:rsidRPr="00452214" w:rsidR="008F6425">
        <w:t xml:space="preserve"> </w:t>
      </w:r>
      <w:r w:rsidRPr="00452214">
        <w:t xml:space="preserve">That is </w:t>
      </w:r>
      <w:r w:rsidRPr="00452214">
        <w:t>marginally up from 23%. This presents a problem currently</w:t>
      </w:r>
      <w:r w:rsidRPr="00452214" w:rsidR="008F6425">
        <w:t>,</w:t>
      </w:r>
      <w:r w:rsidRPr="00452214">
        <w:t xml:space="preserve"> but it actually presents an opportunity. You will have heard </w:t>
      </w:r>
      <w:r w:rsidRPr="00452214">
        <w:t xml:space="preserve">conversations from the Commission vice-president </w:t>
      </w:r>
      <w:r w:rsidRPr="00452214" w:rsidR="00B17132">
        <w:t>about</w:t>
      </w:r>
      <w:r w:rsidRPr="00452214">
        <w:t xml:space="preserve"> a potential investment conference for Northern Ireland, for instance.</w:t>
      </w:r>
      <w:r w:rsidRPr="00452214" w:rsidR="008F6425">
        <w:t xml:space="preserve"> </w:t>
      </w:r>
      <w:r w:rsidRPr="00452214">
        <w:t xml:space="preserve">That </w:t>
      </w:r>
      <w:r w:rsidRPr="00452214">
        <w:t xml:space="preserve">was one of the ideas that came out of the Northern Ireland Business Brexit </w:t>
      </w:r>
      <w:r w:rsidRPr="00452214" w:rsidR="008F6425">
        <w:t>W</w:t>
      </w:r>
      <w:r w:rsidRPr="00452214">
        <w:t xml:space="preserve">orking </w:t>
      </w:r>
      <w:r w:rsidRPr="00452214" w:rsidR="008F6425">
        <w:t>G</w:t>
      </w:r>
      <w:r w:rsidRPr="00452214">
        <w:t>roup</w:t>
      </w:r>
      <w:r w:rsidRPr="00452214" w:rsidR="008F6425">
        <w:t>’s</w:t>
      </w:r>
      <w:r w:rsidRPr="00452214">
        <w:t xml:space="preserve"> </w:t>
      </w:r>
      <w:r w:rsidRPr="00452214">
        <w:t>engagement</w:t>
      </w:r>
      <w:r w:rsidRPr="00452214">
        <w:t xml:space="preserve">s </w:t>
      </w:r>
      <w:r w:rsidRPr="00452214">
        <w:t>with the UK and the EU. This is an opportunity</w:t>
      </w:r>
      <w:r w:rsidRPr="00452214">
        <w:t xml:space="preserve"> for us </w:t>
      </w:r>
      <w:r w:rsidRPr="00452214">
        <w:t>to market Northern Ireland within that marketplace</w:t>
      </w:r>
      <w:r w:rsidRPr="00452214">
        <w:t xml:space="preserve">, </w:t>
      </w:r>
      <w:r w:rsidRPr="00452214">
        <w:t>to resolve some of</w:t>
      </w:r>
      <w:r w:rsidRPr="00452214">
        <w:t xml:space="preserve"> these frictions that appear to be in place, but </w:t>
      </w:r>
      <w:r w:rsidRPr="00452214">
        <w:t>also to provide an opportunity to sell Northern Ireland in these marketplaces.</w:t>
      </w:r>
    </w:p>
    <w:p w:rsidR="00A53C3F" w:rsidRPr="00452214" w:rsidP="005613C5">
      <w:pPr>
        <w:pStyle w:val="Answer"/>
      </w:pPr>
      <w:r w:rsidRPr="00452214">
        <w:t xml:space="preserve">In terms of the outcome </w:t>
      </w:r>
      <w:r w:rsidRPr="00452214">
        <w:t xml:space="preserve">from </w:t>
      </w:r>
      <w:r w:rsidRPr="00452214">
        <w:t>that survey</w:t>
      </w:r>
      <w:r w:rsidRPr="00452214">
        <w:t xml:space="preserve"> work</w:t>
      </w:r>
      <w:r w:rsidRPr="00452214">
        <w:t>, some of that stuff was quite negative</w:t>
      </w:r>
      <w:r w:rsidRPr="00452214">
        <w:t xml:space="preserve">, </w:t>
      </w:r>
      <w:r w:rsidRPr="00452214">
        <w:t>but there</w:t>
      </w:r>
      <w:r w:rsidRPr="00452214">
        <w:t xml:space="preserve"> are quite</w:t>
      </w:r>
      <w:r w:rsidRPr="00452214">
        <w:t xml:space="preserve"> significant positives in there as well. The Committee will already </w:t>
      </w:r>
      <w:r w:rsidRPr="00452214">
        <w:t xml:space="preserve">be aware that, in the first number of months of this year, trade from Northern Ireland to the Republic of Ireland, for instance, is </w:t>
      </w:r>
      <w:r w:rsidRPr="00452214">
        <w:t xml:space="preserve">up more than 60%. We are having reports from pretty much right across manufacturing that their sales are significantly increased </w:t>
      </w:r>
      <w:r w:rsidRPr="00452214">
        <w:t xml:space="preserve">over and </w:t>
      </w:r>
      <w:r w:rsidRPr="00452214">
        <w:t xml:space="preserve">above </w:t>
      </w:r>
      <w:r w:rsidRPr="00452214">
        <w:t xml:space="preserve">what they believe they would be as a result of the downturn </w:t>
      </w:r>
      <w:r w:rsidRPr="00452214">
        <w:t xml:space="preserve">due to Covid </w:t>
      </w:r>
      <w:r w:rsidRPr="00452214" w:rsidR="00F84CE9">
        <w:t>last</w:t>
      </w:r>
      <w:r w:rsidRPr="00452214">
        <w:t xml:space="preserve"> year.</w:t>
      </w:r>
    </w:p>
    <w:p w:rsidR="00B53806" w:rsidRPr="00452214" w:rsidP="005613C5">
      <w:pPr>
        <w:pStyle w:val="Answer"/>
      </w:pPr>
      <w:r w:rsidRPr="00452214">
        <w:t xml:space="preserve">We know from Invest </w:t>
      </w:r>
      <w:r w:rsidRPr="00452214" w:rsidR="00B17132">
        <w:t>NI</w:t>
      </w:r>
      <w:r w:rsidRPr="00452214" w:rsidR="00A53C3F">
        <w:t xml:space="preserve"> that there are more than 30 FDI</w:t>
      </w:r>
      <w:r w:rsidRPr="00452214" w:rsidR="008F6425">
        <w:t xml:space="preserve"> </w:t>
      </w:r>
      <w:r w:rsidRPr="00452214" w:rsidR="00A53C3F">
        <w:t xml:space="preserve">inquiries, and I believe that there may be news on some of that stuff over the summer months, </w:t>
      </w:r>
      <w:r w:rsidRPr="00452214">
        <w:t>which is positive</w:t>
      </w:r>
      <w:r w:rsidRPr="00452214" w:rsidR="00A53C3F">
        <w:t>.</w:t>
      </w:r>
      <w:r w:rsidRPr="00452214" w:rsidR="008F6425">
        <w:t xml:space="preserve"> </w:t>
      </w:r>
      <w:r w:rsidRPr="00452214" w:rsidR="00A53C3F">
        <w:t>W</w:t>
      </w:r>
      <w:r w:rsidRPr="00452214">
        <w:t xml:space="preserve">e also know that when we have spoken to the manufacturing community, more than half </w:t>
      </w:r>
      <w:r w:rsidRPr="00452214" w:rsidR="00A53C3F">
        <w:t xml:space="preserve">now </w:t>
      </w:r>
      <w:r w:rsidRPr="00452214">
        <w:t>are saying that the Northern Ireland Executive need to be</w:t>
      </w:r>
      <w:r w:rsidRPr="00452214" w:rsidR="00A53C3F">
        <w:t xml:space="preserve"> grasping the opportunities and promoting those opportunities to markets here at home in the UK and </w:t>
      </w:r>
      <w:r w:rsidRPr="00452214">
        <w:t>across Europe. It is the single biggest ask that they have of our politicians and our Executive.</w:t>
      </w:r>
    </w:p>
    <w:p w:rsidR="000E637D" w:rsidRPr="00452214" w:rsidP="005613C5">
      <w:pPr>
        <w:pStyle w:val="Answer"/>
      </w:pPr>
      <w:r w:rsidRPr="00452214">
        <w:t>Lastly, we have</w:t>
      </w:r>
      <w:r w:rsidRPr="00452214" w:rsidR="00B53806">
        <w:t xml:space="preserve"> asked them for their opinion on what they would like to be done about the protocol.</w:t>
      </w:r>
      <w:r w:rsidRPr="00452214" w:rsidR="008F6425">
        <w:t xml:space="preserve"> </w:t>
      </w:r>
      <w:r w:rsidRPr="00452214" w:rsidR="00B53806">
        <w:t>I</w:t>
      </w:r>
      <w:r w:rsidRPr="00452214">
        <w:t>n February</w:t>
      </w:r>
      <w:r w:rsidRPr="00452214" w:rsidR="00B53806">
        <w:t xml:space="preserve">, </w:t>
      </w:r>
      <w:r w:rsidRPr="00452214">
        <w:t>at the end of the January first month period</w:t>
      </w:r>
      <w:r w:rsidRPr="00452214" w:rsidR="00B53806">
        <w:t xml:space="preserve">, </w:t>
      </w:r>
      <w:r w:rsidRPr="00452214">
        <w:t xml:space="preserve">19% had said that they wished the </w:t>
      </w:r>
      <w:r w:rsidRPr="00452214" w:rsidR="00451DB1">
        <w:t>protocol</w:t>
      </w:r>
      <w:r w:rsidRPr="00452214">
        <w:t xml:space="preserve"> to be scrapped. At the end of the first three months, that had dropped </w:t>
      </w:r>
      <w:r w:rsidRPr="00452214" w:rsidR="009D353E">
        <w:t xml:space="preserve">marginally </w:t>
      </w:r>
      <w:r w:rsidRPr="00452214">
        <w:t>to 18%.</w:t>
      </w:r>
      <w:r w:rsidRPr="00452214" w:rsidR="008F6425">
        <w:t xml:space="preserve"> </w:t>
      </w:r>
      <w:r w:rsidRPr="00452214" w:rsidR="009D353E">
        <w:t>There is no huge shift in desire, despite what was happening on the streets at the time in Northern Ireland, that the protocol be scrapped at this point.</w:t>
      </w:r>
    </w:p>
    <w:p w:rsidR="005613C5" w:rsidRPr="00452214" w:rsidP="000E637D">
      <w:pPr>
        <w:pStyle w:val="Question"/>
      </w:pPr>
      <w:sdt>
        <w:sdtPr>
          <w:alias w:val="Member"/>
          <w:tag w:val="&lt;Member mnisId='4494' dodsId='72275'&gt;"/>
          <w:id w:val="1328249949"/>
          <w:placeholder>
            <w:docPart w:val="DefaultPlaceholder_-1854013440"/>
          </w:placeholder>
          <w:richText/>
        </w:sdtPr>
        <w:sdtContent>
          <w:r w:rsidRPr="00452214" w:rsidR="000E637D">
            <w:rPr>
              <w:rStyle w:val="PlaceholderText"/>
              <w:b/>
              <w:color w:val="auto"/>
            </w:rPr>
            <w:t>Chair:</w:t>
          </w:r>
        </w:sdtContent>
      </w:sdt>
      <w:r w:rsidRPr="00452214" w:rsidR="000E637D">
        <w:t xml:space="preserve"> </w:t>
      </w:r>
      <w:r w:rsidRPr="00452214" w:rsidR="009D353E">
        <w:t>Give</w:t>
      </w:r>
      <w:r w:rsidRPr="00452214" w:rsidR="000E637D">
        <w:t xml:space="preserve"> me those figures again, please.</w:t>
      </w:r>
    </w:p>
    <w:p w:rsidR="000E637D" w:rsidRPr="00452214" w:rsidP="000E637D">
      <w:pPr>
        <w:pStyle w:val="Answer"/>
      </w:pPr>
      <w:sdt>
        <w:sdtPr>
          <w:alias w:val="Witness"/>
          <w:id w:val="-1433967710"/>
          <w:placeholder>
            <w:docPart w:val="DefaultPlaceholder_-1854013440"/>
          </w:placeholder>
          <w:richText/>
        </w:sdtPr>
        <w:sdtContent>
          <w:r w:rsidRPr="00452214" w:rsidR="00D31553">
            <w:rPr>
              <w:rStyle w:val="PlaceholderText"/>
              <w:b/>
              <w:i/>
              <w:color w:val="auto"/>
            </w:rPr>
            <w:t>Stephen Kelly:</w:t>
          </w:r>
          <w:r w:rsidRPr="00452214">
            <w:rPr>
              <w:rStyle w:val="PlaceholderText"/>
              <w:b/>
              <w:color w:val="auto"/>
            </w:rPr>
            <w:t xml:space="preserve"> </w:t>
          </w:r>
        </w:sdtContent>
      </w:sdt>
      <w:r w:rsidRPr="00452214">
        <w:t>I will share the report with the Committee afterwards</w:t>
      </w:r>
      <w:r w:rsidRPr="00452214" w:rsidR="009D353E">
        <w:t>.</w:t>
      </w:r>
      <w:r w:rsidRPr="00452214" w:rsidR="008F6425">
        <w:t xml:space="preserve"> </w:t>
      </w:r>
      <w:r w:rsidRPr="00452214" w:rsidR="009D353E">
        <w:t>At the</w:t>
      </w:r>
      <w:r w:rsidRPr="00452214">
        <w:t xml:space="preserve"> end of month </w:t>
      </w:r>
      <w:r w:rsidRPr="00452214" w:rsidR="00B17132">
        <w:t>1</w:t>
      </w:r>
      <w:r w:rsidRPr="00452214" w:rsidR="009D353E">
        <w:t>, 19% wished the protocol to be completely removed.</w:t>
      </w:r>
      <w:r w:rsidRPr="00452214" w:rsidR="008F6425">
        <w:t xml:space="preserve"> </w:t>
      </w:r>
      <w:r w:rsidRPr="00452214" w:rsidR="009D353E">
        <w:t xml:space="preserve">At the end of month </w:t>
      </w:r>
      <w:r w:rsidRPr="00452214" w:rsidR="00B17132">
        <w:t>3</w:t>
      </w:r>
      <w:r w:rsidRPr="00452214" w:rsidR="009D353E">
        <w:t xml:space="preserve">, that had dropped, very marginally, </w:t>
      </w:r>
      <w:r w:rsidRPr="00452214">
        <w:t>to 18%</w:t>
      </w:r>
      <w:r w:rsidRPr="00452214" w:rsidR="009D353E">
        <w:t>.</w:t>
      </w:r>
      <w:r w:rsidRPr="00452214" w:rsidR="008F6425">
        <w:t xml:space="preserve"> </w:t>
      </w:r>
      <w:r w:rsidRPr="00452214" w:rsidR="009D353E">
        <w:t>M</w:t>
      </w:r>
      <w:r w:rsidRPr="00452214">
        <w:t>ore than half now wish the Northern Ireland Executive to identify and gras</w:t>
      </w:r>
      <w:r w:rsidRPr="00452214" w:rsidR="00F84CE9">
        <w:t>p t</w:t>
      </w:r>
      <w:r w:rsidRPr="00452214">
        <w:t>he opportunities that are present</w:t>
      </w:r>
      <w:r w:rsidRPr="00452214" w:rsidR="009D353E">
        <w:t>ed there</w:t>
      </w:r>
      <w:r w:rsidRPr="00452214">
        <w:t>.</w:t>
      </w:r>
    </w:p>
    <w:p w:rsidR="000E637D" w:rsidRPr="00452214" w:rsidP="000E637D">
      <w:pPr>
        <w:pStyle w:val="Question"/>
      </w:pPr>
      <w:sdt>
        <w:sdtPr>
          <w:alias w:val="Member"/>
          <w:tag w:val="&lt;Member mnisId='4494' dodsId='72275'&gt;"/>
          <w:id w:val="-169792954"/>
          <w:placeholder>
            <w:docPart w:val="DefaultPlaceholder_-1854013440"/>
          </w:placeholder>
          <w:richText/>
        </w:sdtPr>
        <w:sdtContent>
          <w:r w:rsidRPr="00452214">
            <w:rPr>
              <w:rStyle w:val="PlaceholderText"/>
              <w:b/>
              <w:color w:val="auto"/>
            </w:rPr>
            <w:t>Chair:</w:t>
          </w:r>
        </w:sdtContent>
      </w:sdt>
      <w:r w:rsidRPr="00452214">
        <w:t xml:space="preserve"> </w:t>
      </w:r>
      <w:r w:rsidRPr="00452214" w:rsidR="009D353E">
        <w:t>When you say “more than half”, can you give us the figure for that?</w:t>
      </w:r>
    </w:p>
    <w:p w:rsidR="000E637D" w:rsidRPr="00452214" w:rsidP="000E637D">
      <w:pPr>
        <w:pStyle w:val="Answer"/>
      </w:pPr>
      <w:sdt>
        <w:sdtPr>
          <w:alias w:val="Witness"/>
          <w:id w:val="1478030873"/>
          <w:placeholder>
            <w:docPart w:val="DefaultPlaceholder_-1854013440"/>
          </w:placeholder>
          <w:richText/>
        </w:sdtPr>
        <w:sdtContent>
          <w:r w:rsidRPr="00452214" w:rsidR="00D31553">
            <w:rPr>
              <w:rStyle w:val="PlaceholderText"/>
              <w:b/>
              <w:i/>
              <w:color w:val="auto"/>
            </w:rPr>
            <w:t>Stephen Kelly:</w:t>
          </w:r>
          <w:r w:rsidRPr="00452214">
            <w:rPr>
              <w:rStyle w:val="PlaceholderText"/>
              <w:b/>
              <w:color w:val="auto"/>
            </w:rPr>
            <w:t xml:space="preserve"> </w:t>
          </w:r>
        </w:sdtContent>
      </w:sdt>
      <w:r w:rsidRPr="00452214">
        <w:t xml:space="preserve">I will </w:t>
      </w:r>
      <w:r w:rsidRPr="00452214" w:rsidR="009D353E">
        <w:t>get you the precise figure now.</w:t>
      </w:r>
      <w:r w:rsidRPr="00452214" w:rsidR="008F6425">
        <w:t xml:space="preserve"> </w:t>
      </w:r>
      <w:r w:rsidRPr="00452214" w:rsidR="009D353E">
        <w:t>It was just the summary that I had in front of me.</w:t>
      </w:r>
      <w:r w:rsidRPr="00452214" w:rsidR="008F6425">
        <w:t xml:space="preserve"> </w:t>
      </w:r>
      <w:r w:rsidRPr="00452214" w:rsidR="009D353E">
        <w:t>I will get you that precise figure in a second.</w:t>
      </w:r>
      <w:r w:rsidRPr="00452214" w:rsidR="008F6425">
        <w:t xml:space="preserve"> </w:t>
      </w:r>
    </w:p>
    <w:p w:rsidR="001459EE" w:rsidRPr="00452214" w:rsidP="001459EE">
      <w:pPr>
        <w:pStyle w:val="Question"/>
      </w:pPr>
      <w:sdt>
        <w:sdtPr>
          <w:alias w:val="Member"/>
          <w:tag w:val="&lt;Member mnisId='4129' dodsId='33629'&gt;"/>
          <w:id w:val="1467162431"/>
          <w:placeholder>
            <w:docPart w:val="DefaultPlaceholder_-1854013440"/>
          </w:placeholder>
          <w:richText/>
        </w:sdtPr>
        <w:sdtContent>
          <w:r w:rsidRPr="00452214" w:rsidR="00992577">
            <w:rPr>
              <w:rStyle w:val="PlaceholderText"/>
              <w:b/>
              <w:color w:val="auto"/>
            </w:rPr>
            <w:t>Ian Paisley:</w:t>
          </w:r>
        </w:sdtContent>
      </w:sdt>
      <w:r w:rsidRPr="00452214">
        <w:t xml:space="preserve"> </w:t>
      </w:r>
      <w:r w:rsidRPr="00452214" w:rsidR="0098291B">
        <w:t>While Stephen is looking for that, w</w:t>
      </w:r>
      <w:r w:rsidRPr="00452214">
        <w:t xml:space="preserve">as the question asked of </w:t>
      </w:r>
      <w:r w:rsidRPr="00452214" w:rsidR="0098291B">
        <w:t xml:space="preserve">how many wanted the protocol </w:t>
      </w:r>
      <w:r w:rsidRPr="00452214">
        <w:t>to be changed?</w:t>
      </w:r>
    </w:p>
    <w:p w:rsidR="00B17132" w:rsidRPr="00452214" w:rsidP="001459EE">
      <w:pPr>
        <w:pStyle w:val="Answer"/>
      </w:pPr>
      <w:sdt>
        <w:sdtPr>
          <w:alias w:val="Witness"/>
          <w:id w:val="-1643804593"/>
          <w:placeholder>
            <w:docPart w:val="DefaultPlaceholder_-1854013440"/>
          </w:placeholder>
          <w:richText/>
        </w:sdtPr>
        <w:sdtContent>
          <w:r w:rsidRPr="00452214" w:rsidR="00D31553">
            <w:rPr>
              <w:rStyle w:val="PlaceholderText"/>
              <w:b/>
              <w:i/>
              <w:color w:val="auto"/>
            </w:rPr>
            <w:t>Stephen Kelly:</w:t>
          </w:r>
          <w:r w:rsidRPr="00452214" w:rsidR="001459EE">
            <w:rPr>
              <w:rStyle w:val="PlaceholderText"/>
              <w:b/>
              <w:color w:val="auto"/>
            </w:rPr>
            <w:t xml:space="preserve"> </w:t>
          </w:r>
        </w:sdtContent>
      </w:sdt>
      <w:r w:rsidRPr="00452214" w:rsidR="0098291B">
        <w:t>Yes, so m</w:t>
      </w:r>
      <w:r w:rsidRPr="00452214" w:rsidR="001459EE">
        <w:t xml:space="preserve">ore than half. I have that answer as well. </w:t>
      </w:r>
      <w:r w:rsidRPr="00452214" w:rsidR="0098291B">
        <w:t xml:space="preserve">I am just trying to find the report, if </w:t>
      </w:r>
      <w:r w:rsidRPr="00452214" w:rsidR="001459EE">
        <w:t>you bear with m</w:t>
      </w:r>
      <w:r w:rsidRPr="00452214" w:rsidR="0098291B">
        <w:t xml:space="preserve">e </w:t>
      </w:r>
      <w:r w:rsidRPr="00452214" w:rsidR="001459EE">
        <w:t xml:space="preserve">just two seconds. </w:t>
      </w:r>
    </w:p>
    <w:p w:rsidR="001459EE" w:rsidRPr="00452214" w:rsidP="001459EE">
      <w:pPr>
        <w:pStyle w:val="Answer"/>
      </w:pPr>
      <w:r w:rsidRPr="00452214">
        <w:t>I have them now</w:t>
      </w:r>
      <w:r w:rsidRPr="00452214" w:rsidR="00B17132">
        <w:t xml:space="preserve">—apologies </w:t>
      </w:r>
      <w:r w:rsidRPr="00452214">
        <w:t>for that. The question was asked</w:t>
      </w:r>
      <w:r w:rsidRPr="00452214" w:rsidR="00E30D2D">
        <w:t>:</w:t>
      </w:r>
      <w:r w:rsidRPr="00452214" w:rsidR="008F6425">
        <w:t xml:space="preserve"> </w:t>
      </w:r>
      <w:r w:rsidRPr="00452214">
        <w:t xml:space="preserve">55% wish for the </w:t>
      </w:r>
      <w:r w:rsidRPr="00452214" w:rsidR="00451DB1">
        <w:t>protocol</w:t>
      </w:r>
      <w:r w:rsidRPr="00452214">
        <w:t xml:space="preserve"> to work by agreeing mitigations, </w:t>
      </w:r>
      <w:r w:rsidRPr="00452214" w:rsidR="00F84CE9">
        <w:t>derogations</w:t>
      </w:r>
      <w:r w:rsidRPr="00452214">
        <w:t xml:space="preserve"> and compensation</w:t>
      </w:r>
      <w:r w:rsidRPr="00452214" w:rsidR="00E30D2D">
        <w:t>;</w:t>
      </w:r>
      <w:r w:rsidRPr="00452214">
        <w:t xml:space="preserve"> 54% want more work to go on</w:t>
      </w:r>
      <w:r w:rsidRPr="00452214" w:rsidR="004C25B3">
        <w:t>,</w:t>
      </w:r>
      <w:r w:rsidRPr="00452214">
        <w:t xml:space="preserve"> in terms of </w:t>
      </w:r>
      <w:r w:rsidRPr="00452214" w:rsidR="004C25B3">
        <w:t xml:space="preserve">preparing </w:t>
      </w:r>
      <w:r w:rsidRPr="00452214">
        <w:t xml:space="preserve">GB businesses </w:t>
      </w:r>
      <w:r w:rsidRPr="00452214" w:rsidR="004C25B3">
        <w:t xml:space="preserve">to </w:t>
      </w:r>
      <w:r w:rsidRPr="00452214">
        <w:t>continu</w:t>
      </w:r>
      <w:r w:rsidRPr="00452214" w:rsidR="004C25B3">
        <w:t xml:space="preserve">e </w:t>
      </w:r>
      <w:r w:rsidRPr="00452214">
        <w:t xml:space="preserve">to supply and </w:t>
      </w:r>
      <w:r w:rsidRPr="00452214" w:rsidR="004C25B3">
        <w:t xml:space="preserve">to </w:t>
      </w:r>
      <w:r w:rsidRPr="00452214">
        <w:t>buy from Northern Ireland</w:t>
      </w:r>
      <w:r w:rsidRPr="00452214" w:rsidR="00E30D2D">
        <w:t>;</w:t>
      </w:r>
      <w:r w:rsidRPr="00452214">
        <w:t xml:space="preserve"> 4</w:t>
      </w:r>
      <w:r w:rsidRPr="00452214" w:rsidR="004C25B3">
        <w:t>7</w:t>
      </w:r>
      <w:r w:rsidRPr="00452214">
        <w:t xml:space="preserve">% </w:t>
      </w:r>
      <w:r w:rsidRPr="00452214" w:rsidR="004C25B3">
        <w:t xml:space="preserve">wish the EU to do more work to educate EU firms that they can </w:t>
      </w:r>
      <w:r w:rsidRPr="00452214">
        <w:t>continue to trade with Northern Ireland</w:t>
      </w:r>
      <w:r w:rsidRPr="00452214" w:rsidR="00E30D2D">
        <w:t>;</w:t>
      </w:r>
      <w:r w:rsidRPr="00452214">
        <w:t xml:space="preserve"> 46% want </w:t>
      </w:r>
      <w:r w:rsidRPr="00452214" w:rsidR="004C25B3">
        <w:t xml:space="preserve">the </w:t>
      </w:r>
      <w:r w:rsidRPr="00452214">
        <w:t xml:space="preserve">Northern Ireland </w:t>
      </w:r>
      <w:r w:rsidRPr="00452214" w:rsidR="004C25B3">
        <w:t xml:space="preserve">Executive </w:t>
      </w:r>
      <w:r w:rsidRPr="00452214">
        <w:t>to identify and secure new opportunities</w:t>
      </w:r>
      <w:r w:rsidRPr="00452214" w:rsidR="00E30D2D">
        <w:t>;</w:t>
      </w:r>
      <w:r w:rsidRPr="00452214" w:rsidR="008F6425">
        <w:t xml:space="preserve"> </w:t>
      </w:r>
      <w:r w:rsidR="00386545">
        <w:t xml:space="preserve">and </w:t>
      </w:r>
      <w:r w:rsidRPr="00452214" w:rsidR="004C25B3">
        <w:t>18% wish the protocol to be replaced.</w:t>
      </w:r>
      <w:r w:rsidRPr="00452214" w:rsidR="008F6425">
        <w:t xml:space="preserve"> </w:t>
      </w:r>
    </w:p>
    <w:p w:rsidR="001459EE" w:rsidRPr="00452214" w:rsidP="001459EE">
      <w:pPr>
        <w:pStyle w:val="Question"/>
      </w:pPr>
      <w:sdt>
        <w:sdtPr>
          <w:alias w:val="Member"/>
          <w:tag w:val="&lt;Member mnisId='4494' dodsId='72275'&gt;"/>
          <w:id w:val="-602723463"/>
          <w:placeholder>
            <w:docPart w:val="DefaultPlaceholder_-1854013440"/>
          </w:placeholder>
          <w:richText/>
        </w:sdtPr>
        <w:sdtContent>
          <w:r w:rsidRPr="00452214">
            <w:rPr>
              <w:rStyle w:val="PlaceholderText"/>
              <w:b/>
              <w:color w:val="auto"/>
            </w:rPr>
            <w:t>Chair:</w:t>
          </w:r>
        </w:sdtContent>
      </w:sdt>
      <w:r w:rsidRPr="00452214">
        <w:t xml:space="preserve"> Thank you for that overview. That is helpful. Colleagues will have questions. Let us go to Sarah Hards</w:t>
      </w:r>
      <w:r w:rsidRPr="00452214" w:rsidR="008837D3">
        <w:t xml:space="preserve"> next.</w:t>
      </w:r>
      <w:r w:rsidRPr="00452214" w:rsidR="008F6425">
        <w:t xml:space="preserve"> </w:t>
      </w:r>
      <w:r w:rsidRPr="00452214" w:rsidR="008837D3">
        <w:t xml:space="preserve">Sarah, </w:t>
      </w:r>
      <w:r w:rsidRPr="00452214" w:rsidR="00E30D2D">
        <w:t xml:space="preserve">it is </w:t>
      </w:r>
      <w:r w:rsidRPr="00452214" w:rsidR="008837D3">
        <w:t>nice to see you again.</w:t>
      </w:r>
      <w:r w:rsidRPr="00452214" w:rsidR="008F6425">
        <w:t xml:space="preserve"> </w:t>
      </w:r>
      <w:r w:rsidRPr="00452214" w:rsidR="008837D3">
        <w:t>Good morning</w:t>
      </w:r>
      <w:r w:rsidRPr="00452214">
        <w:t xml:space="preserve">. </w:t>
      </w:r>
      <w:r w:rsidRPr="00452214" w:rsidR="00E30D2D">
        <w:t xml:space="preserve">It is the </w:t>
      </w:r>
      <w:r w:rsidRPr="00452214">
        <w:t>same question to you,</w:t>
      </w:r>
      <w:r w:rsidRPr="00452214" w:rsidR="00F84CE9">
        <w:t xml:space="preserve"> </w:t>
      </w:r>
      <w:r w:rsidRPr="00452214">
        <w:t>please</w:t>
      </w:r>
      <w:r w:rsidR="00386545">
        <w:t>. I</w:t>
      </w:r>
      <w:r w:rsidRPr="00452214">
        <w:t>f you want to set the scene</w:t>
      </w:r>
      <w:r w:rsidR="00386545">
        <w:t xml:space="preserve"> and give us </w:t>
      </w:r>
      <w:r w:rsidRPr="00452214">
        <w:t>your personal business outlook and</w:t>
      </w:r>
      <w:r w:rsidRPr="00452214" w:rsidR="008837D3">
        <w:t xml:space="preserve"> any intel you have </w:t>
      </w:r>
      <w:r w:rsidRPr="00452214">
        <w:t>from your sector</w:t>
      </w:r>
      <w:r w:rsidR="00386545">
        <w:t xml:space="preserve">, that </w:t>
      </w:r>
      <w:r w:rsidRPr="00452214">
        <w:t>would be valuable to us.</w:t>
      </w:r>
    </w:p>
    <w:p w:rsidR="001459EE" w:rsidRPr="00452214" w:rsidP="009454DA">
      <w:pPr>
        <w:pStyle w:val="Answer"/>
      </w:pPr>
      <w:sdt>
        <w:sdtPr>
          <w:alias w:val="Witness"/>
          <w:id w:val="-1915003249"/>
          <w:placeholder>
            <w:docPart w:val="DefaultPlaceholder_-1854013440"/>
          </w:placeholder>
          <w:richText/>
        </w:sdtPr>
        <w:sdtContent>
          <w:r w:rsidRPr="00452214" w:rsidR="00D31553">
            <w:rPr>
              <w:rStyle w:val="PlaceholderText"/>
              <w:b/>
              <w:i/>
              <w:color w:val="auto"/>
            </w:rPr>
            <w:t>Sarah Hards:</w:t>
          </w:r>
          <w:r w:rsidRPr="00452214" w:rsidR="009454DA">
            <w:rPr>
              <w:rStyle w:val="PlaceholderText"/>
              <w:b/>
              <w:color w:val="auto"/>
            </w:rPr>
            <w:t xml:space="preserve"> </w:t>
          </w:r>
        </w:sdtContent>
      </w:sdt>
      <w:r w:rsidRPr="00452214" w:rsidR="008837D3">
        <w:t xml:space="preserve">As a reminder, I work for AM </w:t>
      </w:r>
      <w:r w:rsidRPr="00452214" w:rsidR="008837D3">
        <w:t>Nexday</w:t>
      </w:r>
      <w:r w:rsidRPr="00452214" w:rsidR="008837D3">
        <w:t>.</w:t>
      </w:r>
      <w:r w:rsidRPr="00452214" w:rsidR="008F6425">
        <w:t xml:space="preserve"> </w:t>
      </w:r>
      <w:r w:rsidRPr="00452214" w:rsidR="009454DA">
        <w:t xml:space="preserve">We are a logistics company based in </w:t>
      </w:r>
      <w:r w:rsidRPr="00452214" w:rsidR="008837D3">
        <w:t>Larne.</w:t>
      </w:r>
      <w:r w:rsidRPr="00452214" w:rsidR="008F6425">
        <w:t xml:space="preserve"> </w:t>
      </w:r>
    </w:p>
    <w:p w:rsidR="009454DA" w:rsidRPr="00452214" w:rsidP="00E30D2D">
      <w:pPr>
        <w:pStyle w:val="Question"/>
        <w:numPr>
          <w:ilvl w:val="0"/>
          <w:numId w:val="0"/>
        </w:numPr>
        <w:ind w:left="794"/>
      </w:pPr>
      <w:sdt>
        <w:sdtPr>
          <w:alias w:val="Member"/>
          <w:tag w:val="&lt;Member mnisId='4494' dodsId='72275'&gt;"/>
          <w:id w:val="-1648657349"/>
          <w:placeholder>
            <w:docPart w:val="DefaultPlaceholder_-1854013440"/>
          </w:placeholder>
          <w:richText/>
        </w:sdtPr>
        <w:sdtContent>
          <w:r w:rsidRPr="00452214">
            <w:rPr>
              <w:rStyle w:val="PlaceholderText"/>
              <w:b/>
              <w:color w:val="auto"/>
            </w:rPr>
            <w:t>Chair:</w:t>
          </w:r>
        </w:sdtContent>
      </w:sdt>
      <w:r w:rsidRPr="00452214">
        <w:t xml:space="preserve"> Do we sing the company </w:t>
      </w:r>
      <w:r w:rsidRPr="00452214" w:rsidR="008837D3">
        <w:t>jingle now?</w:t>
      </w:r>
    </w:p>
    <w:p w:rsidR="009454DA" w:rsidRPr="00452214" w:rsidP="009454DA">
      <w:pPr>
        <w:pStyle w:val="Answer"/>
      </w:pPr>
      <w:sdt>
        <w:sdtPr>
          <w:alias w:val="Witness"/>
          <w:id w:val="644091793"/>
          <w:placeholder>
            <w:docPart w:val="DefaultPlaceholder_-1854013440"/>
          </w:placeholder>
          <w:richText/>
        </w:sdtPr>
        <w:sdtContent>
          <w:r w:rsidRPr="00452214" w:rsidR="00D31553">
            <w:rPr>
              <w:rStyle w:val="PlaceholderText"/>
              <w:b/>
              <w:i/>
              <w:color w:val="auto"/>
            </w:rPr>
            <w:t>Sarah Hards:</w:t>
          </w:r>
          <w:r w:rsidRPr="00452214">
            <w:rPr>
              <w:rStyle w:val="PlaceholderText"/>
              <w:b/>
              <w:color w:val="auto"/>
            </w:rPr>
            <w:t xml:space="preserve"> </w:t>
          </w:r>
        </w:sdtContent>
      </w:sdt>
      <w:r w:rsidRPr="00452214" w:rsidR="008837D3">
        <w:t xml:space="preserve">We are working on some new branding here, so hopefully next time </w:t>
      </w:r>
      <w:r w:rsidRPr="00452214" w:rsidR="00E30D2D">
        <w:t>we meet there will be</w:t>
      </w:r>
      <w:r w:rsidRPr="00452214" w:rsidR="008837D3">
        <w:t xml:space="preserve"> something behind us.</w:t>
      </w:r>
    </w:p>
    <w:p w:rsidR="009454DA" w:rsidRPr="00452214" w:rsidP="00E30D2D">
      <w:pPr>
        <w:pStyle w:val="Question"/>
        <w:numPr>
          <w:ilvl w:val="0"/>
          <w:numId w:val="0"/>
        </w:numPr>
        <w:ind w:left="794"/>
      </w:pPr>
      <w:sdt>
        <w:sdtPr>
          <w:alias w:val="Member"/>
          <w:tag w:val="&lt;Member mnisId='4494' dodsId='72275'&gt;"/>
          <w:id w:val="-83221298"/>
          <w:placeholder>
            <w:docPart w:val="DefaultPlaceholder_-1854013440"/>
          </w:placeholder>
          <w:richText/>
        </w:sdtPr>
        <w:sdtContent>
          <w:r w:rsidRPr="00452214">
            <w:rPr>
              <w:rStyle w:val="PlaceholderText"/>
              <w:b/>
              <w:color w:val="auto"/>
            </w:rPr>
            <w:t>Chair:</w:t>
          </w:r>
        </w:sdtContent>
      </w:sdt>
      <w:r w:rsidRPr="00452214">
        <w:t xml:space="preserve"> We will all wear our </w:t>
      </w:r>
      <w:r w:rsidRPr="00452214" w:rsidR="00E30D2D">
        <w:t>T</w:t>
      </w:r>
      <w:r w:rsidRPr="00452214" w:rsidR="008837D3">
        <w:t>-</w:t>
      </w:r>
      <w:r w:rsidRPr="00452214">
        <w:t>shirts next time.</w:t>
      </w:r>
    </w:p>
    <w:p w:rsidR="009454DA" w:rsidRPr="00452214" w:rsidP="009454DA">
      <w:pPr>
        <w:pStyle w:val="Answer"/>
      </w:pPr>
      <w:sdt>
        <w:sdtPr>
          <w:alias w:val="Witness"/>
          <w:id w:val="425543605"/>
          <w:placeholder>
            <w:docPart w:val="DefaultPlaceholder_-1854013440"/>
          </w:placeholder>
          <w:richText/>
        </w:sdtPr>
        <w:sdtContent>
          <w:r w:rsidRPr="00452214" w:rsidR="00D31553">
            <w:rPr>
              <w:rStyle w:val="PlaceholderText"/>
              <w:b/>
              <w:i/>
              <w:color w:val="auto"/>
            </w:rPr>
            <w:t>Sarah Hards:</w:t>
          </w:r>
          <w:r w:rsidRPr="00452214">
            <w:rPr>
              <w:rStyle w:val="PlaceholderText"/>
              <w:b/>
              <w:color w:val="auto"/>
            </w:rPr>
            <w:t xml:space="preserve"> </w:t>
          </w:r>
        </w:sdtContent>
      </w:sdt>
      <w:r w:rsidRPr="00452214">
        <w:t xml:space="preserve">Where do </w:t>
      </w:r>
      <w:r w:rsidRPr="00452214" w:rsidR="008837D3">
        <w:t>we</w:t>
      </w:r>
      <w:r w:rsidRPr="00452214">
        <w:t xml:space="preserve"> start</w:t>
      </w:r>
      <w:r w:rsidRPr="00452214" w:rsidR="008837D3">
        <w:t>?</w:t>
      </w:r>
    </w:p>
    <w:p w:rsidR="009454DA" w:rsidRPr="00452214" w:rsidP="00E30D2D">
      <w:pPr>
        <w:pStyle w:val="Question"/>
        <w:numPr>
          <w:ilvl w:val="0"/>
          <w:numId w:val="0"/>
        </w:numPr>
        <w:ind w:left="794"/>
      </w:pPr>
      <w:sdt>
        <w:sdtPr>
          <w:alias w:val="Member"/>
          <w:tag w:val="&lt;Member mnisId='4494' dodsId='72275'&gt;"/>
          <w:id w:val="637528837"/>
          <w:placeholder>
            <w:docPart w:val="DefaultPlaceholder_-1854013440"/>
          </w:placeholder>
          <w:richText/>
        </w:sdtPr>
        <w:sdtContent>
          <w:r w:rsidRPr="00452214">
            <w:rPr>
              <w:rStyle w:val="PlaceholderText"/>
              <w:b/>
              <w:color w:val="auto"/>
            </w:rPr>
            <w:t>Chair:</w:t>
          </w:r>
        </w:sdtContent>
      </w:sdt>
      <w:r w:rsidRPr="00452214">
        <w:t xml:space="preserve"> At the beginning</w:t>
      </w:r>
      <w:r w:rsidRPr="00452214" w:rsidR="008F6425">
        <w:t>,</w:t>
      </w:r>
      <w:r w:rsidRPr="00452214">
        <w:t xml:space="preserve"> according to Mary </w:t>
      </w:r>
      <w:r w:rsidRPr="00452214" w:rsidR="00F84CE9">
        <w:t>Poppins</w:t>
      </w:r>
      <w:r w:rsidRPr="00452214">
        <w:t>.</w:t>
      </w:r>
    </w:p>
    <w:p w:rsidR="00B358E1" w:rsidRPr="00452214" w:rsidP="009454DA">
      <w:pPr>
        <w:pStyle w:val="Answer"/>
      </w:pPr>
      <w:sdt>
        <w:sdtPr>
          <w:alias w:val="Witness"/>
          <w:id w:val="-16473564"/>
          <w:placeholder>
            <w:docPart w:val="DefaultPlaceholder_-1854013440"/>
          </w:placeholder>
          <w:richText/>
        </w:sdtPr>
        <w:sdtContent>
          <w:r w:rsidRPr="00452214" w:rsidR="00D31553">
            <w:rPr>
              <w:rStyle w:val="PlaceholderText"/>
              <w:b/>
              <w:i/>
              <w:color w:val="auto"/>
            </w:rPr>
            <w:t>Sarah Hards:</w:t>
          </w:r>
          <w:r w:rsidRPr="00452214" w:rsidR="009454DA">
            <w:rPr>
              <w:rStyle w:val="PlaceholderText"/>
              <w:b/>
              <w:color w:val="auto"/>
            </w:rPr>
            <w:t xml:space="preserve"> </w:t>
          </w:r>
        </w:sdtContent>
      </w:sdt>
      <w:r w:rsidRPr="00452214" w:rsidR="008837D3">
        <w:t>One of our main issues in February, when we met last time, was that we had much more freight going out of Northern Ireland into GB than coming in.</w:t>
      </w:r>
      <w:r w:rsidRPr="00452214" w:rsidR="008F6425">
        <w:t xml:space="preserve"> </w:t>
      </w:r>
      <w:r w:rsidRPr="00452214" w:rsidR="009454DA">
        <w:t xml:space="preserve">We had maybe a third of trailers </w:t>
      </w:r>
      <w:r w:rsidRPr="00452214" w:rsidR="008837D3">
        <w:t>coming back empty.</w:t>
      </w:r>
      <w:r w:rsidRPr="00452214" w:rsidR="008F6425">
        <w:t xml:space="preserve"> </w:t>
      </w:r>
      <w:r w:rsidRPr="00452214" w:rsidR="008837D3">
        <w:t>That is still the case.</w:t>
      </w:r>
      <w:r w:rsidRPr="00452214" w:rsidR="008F6425">
        <w:t xml:space="preserve"> </w:t>
      </w:r>
      <w:r w:rsidRPr="00452214">
        <w:t xml:space="preserve">Northern Ireland is doing a great job at </w:t>
      </w:r>
      <w:r w:rsidRPr="00452214" w:rsidR="00505E5A">
        <w:t>producing good</w:t>
      </w:r>
      <w:r w:rsidRPr="00452214" w:rsidR="00084310">
        <w:t>s</w:t>
      </w:r>
      <w:r w:rsidRPr="00452214" w:rsidR="00505E5A">
        <w:t xml:space="preserve"> and sending them out to Ireland and GB. However, there is still definitely a lack of goods coming in.</w:t>
      </w:r>
    </w:p>
    <w:p w:rsidR="00B358E1" w:rsidRPr="00452214" w:rsidP="009454DA">
      <w:pPr>
        <w:pStyle w:val="Answer"/>
      </w:pPr>
      <w:r w:rsidRPr="00452214">
        <w:t xml:space="preserve">I think </w:t>
      </w:r>
      <w:r w:rsidRPr="00452214" w:rsidR="00F84CE9">
        <w:t>Stephen</w:t>
      </w:r>
      <w:r w:rsidRPr="00452214" w:rsidR="00505E5A">
        <w:t xml:space="preserve"> mentioned </w:t>
      </w:r>
      <w:r w:rsidRPr="00452214">
        <w:t xml:space="preserve">it there about </w:t>
      </w:r>
      <w:r w:rsidRPr="00452214" w:rsidR="00505E5A">
        <w:t xml:space="preserve">education for GB </w:t>
      </w:r>
      <w:r w:rsidRPr="00452214" w:rsidR="00F84CE9">
        <w:t xml:space="preserve">suppliers. </w:t>
      </w:r>
      <w:r w:rsidRPr="00452214">
        <w:t>That is one thing I was really keen on, trying to get these GB suppliers on board with bringing in our goods across to Northern Ireland, sending them across themselves, rather than Northern Irish businesses h</w:t>
      </w:r>
      <w:r w:rsidRPr="00452214" w:rsidR="00F84CE9">
        <w:t>aving</w:t>
      </w:r>
      <w:r w:rsidRPr="00452214" w:rsidR="00505E5A">
        <w:t xml:space="preserve"> to bring them across</w:t>
      </w:r>
      <w:r w:rsidRPr="00452214">
        <w:t>.</w:t>
      </w:r>
      <w:r w:rsidRPr="00452214" w:rsidR="008F6425">
        <w:t xml:space="preserve"> </w:t>
      </w:r>
      <w:r w:rsidRPr="00452214">
        <w:t>T</w:t>
      </w:r>
      <w:r w:rsidRPr="00452214" w:rsidR="00505E5A">
        <w:t>here is new red tape</w:t>
      </w:r>
      <w:r w:rsidRPr="00452214">
        <w:t xml:space="preserve"> and a</w:t>
      </w:r>
      <w:r w:rsidRPr="00452214" w:rsidR="00505E5A">
        <w:t xml:space="preserve"> whole layer of customs </w:t>
      </w:r>
      <w:r w:rsidRPr="00452214">
        <w:t xml:space="preserve">that is </w:t>
      </w:r>
      <w:r w:rsidRPr="00452214" w:rsidR="00505E5A">
        <w:t>now in place, but it is manageable.</w:t>
      </w:r>
    </w:p>
    <w:p w:rsidR="00B358E1" w:rsidRPr="00452214" w:rsidP="009454DA">
      <w:pPr>
        <w:pStyle w:val="Answer"/>
      </w:pPr>
      <w:r w:rsidRPr="00452214">
        <w:t>We are still seeing that lack of goods coming across for us</w:t>
      </w:r>
      <w:r w:rsidRPr="00452214">
        <w:t>.</w:t>
      </w:r>
      <w:r w:rsidRPr="00452214" w:rsidR="008F6425">
        <w:t xml:space="preserve"> </w:t>
      </w:r>
      <w:r w:rsidRPr="00452214">
        <w:t>Therefore, running costs are up.</w:t>
      </w:r>
      <w:r w:rsidRPr="00452214" w:rsidR="008F6425">
        <w:t xml:space="preserve"> </w:t>
      </w:r>
      <w:r w:rsidRPr="00452214">
        <w:t>W</w:t>
      </w:r>
      <w:r w:rsidRPr="00452214">
        <w:t>e knew this was going to happen. This is due to shipping increases and customs declarations. Driver salaries have increased quite greatly. W</w:t>
      </w:r>
      <w:r w:rsidRPr="00452214">
        <w:t>e</w:t>
      </w:r>
      <w:r w:rsidRPr="00452214">
        <w:t xml:space="preserve"> know that there is a huge driver shortage. We are very busy </w:t>
      </w:r>
      <w:r w:rsidRPr="00452214">
        <w:t xml:space="preserve">here </w:t>
      </w:r>
      <w:r w:rsidRPr="00452214">
        <w:t xml:space="preserve">and we do not have the </w:t>
      </w:r>
      <w:r w:rsidRPr="00452214">
        <w:t>drivers to facilitate these deliveries.</w:t>
      </w:r>
      <w:r w:rsidRPr="00452214" w:rsidR="008F6425">
        <w:t xml:space="preserve"> </w:t>
      </w:r>
      <w:r w:rsidRPr="00452214">
        <w:t xml:space="preserve">Costs are going up and </w:t>
      </w:r>
      <w:r w:rsidRPr="00452214">
        <w:t>service is going down</w:t>
      </w:r>
      <w:r w:rsidRPr="00452214">
        <w:t xml:space="preserve">, </w:t>
      </w:r>
      <w:r w:rsidRPr="00452214">
        <w:t>so that leads to quite a lot of discontent within our customer</w:t>
      </w:r>
      <w:r w:rsidRPr="00452214">
        <w:t xml:space="preserve"> base, both the smaller customers we deliver to on a day-to-day basis and our</w:t>
      </w:r>
      <w:r w:rsidRPr="00452214">
        <w:t xml:space="preserve"> large retailers.</w:t>
      </w:r>
    </w:p>
    <w:p w:rsidR="002F4613" w:rsidRPr="00452214" w:rsidP="009454DA">
      <w:pPr>
        <w:pStyle w:val="Answer"/>
      </w:pPr>
      <w:r w:rsidRPr="00452214">
        <w:t xml:space="preserve">From </w:t>
      </w:r>
      <w:r w:rsidRPr="00452214" w:rsidR="00B358E1">
        <w:t xml:space="preserve">a </w:t>
      </w:r>
      <w:r w:rsidRPr="00452214">
        <w:t xml:space="preserve">retail side of things, many of our retailers have stopped bringing fresh goods in from GB and are now sourcing within the island of Ireland. </w:t>
      </w:r>
      <w:r w:rsidRPr="00452214" w:rsidR="00B358E1">
        <w:t xml:space="preserve">Although you would think that that is great for the economy here, </w:t>
      </w:r>
      <w:r w:rsidRPr="00452214">
        <w:t xml:space="preserve">it does not </w:t>
      </w:r>
      <w:r w:rsidRPr="00452214" w:rsidR="00B358E1">
        <w:t>work well for our retailers.</w:t>
      </w:r>
      <w:r w:rsidRPr="00452214" w:rsidR="008F6425">
        <w:t xml:space="preserve"> </w:t>
      </w:r>
      <w:r w:rsidRPr="00452214" w:rsidR="00B358E1">
        <w:t xml:space="preserve">We have spent years working with them very closely, </w:t>
      </w:r>
      <w:r w:rsidRPr="00452214">
        <w:t>planning exactly how things are going to be delivered. We have a one</w:t>
      </w:r>
      <w:r w:rsidRPr="00452214">
        <w:t>-</w:t>
      </w:r>
      <w:r w:rsidRPr="00452214">
        <w:t xml:space="preserve">hour window to get in and get out of many of </w:t>
      </w:r>
      <w:r w:rsidRPr="00452214" w:rsidR="00F84CE9">
        <w:t>these</w:t>
      </w:r>
      <w:r w:rsidRPr="00452214">
        <w:t xml:space="preserve"> stores. It is done through the night and day</w:t>
      </w:r>
      <w:r w:rsidRPr="00452214">
        <w:t xml:space="preserve">. Everything is </w:t>
      </w:r>
      <w:r w:rsidRPr="00452214">
        <w:t>just so specific and time critical.</w:t>
      </w:r>
    </w:p>
    <w:p w:rsidR="002F4613" w:rsidRPr="00452214" w:rsidP="009454DA">
      <w:pPr>
        <w:pStyle w:val="Answer"/>
      </w:pPr>
      <w:r w:rsidRPr="00452214">
        <w:t xml:space="preserve">Instead of receiving one delivery per day and it </w:t>
      </w:r>
      <w:r w:rsidR="00386545">
        <w:t>being</w:t>
      </w:r>
      <w:r w:rsidRPr="00452214">
        <w:t xml:space="preserve"> a very fluid, seamless</w:t>
      </w:r>
      <w:r w:rsidRPr="00452214" w:rsidR="00505E5A">
        <w:t xml:space="preserve"> thing, now they are receiving three or four</w:t>
      </w:r>
      <w:r w:rsidRPr="00452214">
        <w:t xml:space="preserve">, </w:t>
      </w:r>
      <w:r w:rsidRPr="00452214" w:rsidR="00505E5A">
        <w:t xml:space="preserve">because they are getting direct deliveries from the </w:t>
      </w:r>
      <w:r w:rsidRPr="00452214">
        <w:t xml:space="preserve">meat supplier, the </w:t>
      </w:r>
      <w:r w:rsidRPr="00452214" w:rsidR="00505E5A">
        <w:t xml:space="preserve">bread </w:t>
      </w:r>
      <w:r w:rsidRPr="00452214">
        <w:t>supplier et cetera.</w:t>
      </w:r>
      <w:r w:rsidRPr="00452214" w:rsidR="008F6425">
        <w:t xml:space="preserve"> </w:t>
      </w:r>
      <w:r w:rsidRPr="00452214" w:rsidR="00505E5A">
        <w:t>Product</w:t>
      </w:r>
      <w:r w:rsidRPr="00452214">
        <w:t xml:space="preserve"> availability</w:t>
      </w:r>
      <w:r w:rsidRPr="00452214" w:rsidR="00505E5A">
        <w:t xml:space="preserve"> for them has gone from very high to much lower, so we are seeing that </w:t>
      </w:r>
      <w:r w:rsidRPr="00452214" w:rsidR="00F84CE9">
        <w:t>straightaway</w:t>
      </w:r>
      <w:r w:rsidRPr="00452214" w:rsidR="00505E5A">
        <w:t>.</w:t>
      </w:r>
    </w:p>
    <w:p w:rsidR="002F4613" w:rsidRPr="00452214" w:rsidP="009454DA">
      <w:pPr>
        <w:pStyle w:val="Answer"/>
      </w:pPr>
      <w:r w:rsidRPr="00452214">
        <w:t xml:space="preserve">Because I know there are going to be </w:t>
      </w:r>
      <w:r w:rsidRPr="00452214" w:rsidR="00505E5A">
        <w:t>more declarations required</w:t>
      </w:r>
      <w:r w:rsidRPr="00452214">
        <w:t>,</w:t>
      </w:r>
      <w:r w:rsidRPr="00452214" w:rsidR="00505E5A">
        <w:t xml:space="preserve"> as of October</w:t>
      </w:r>
      <w:r w:rsidRPr="00452214">
        <w:t>,</w:t>
      </w:r>
      <w:r w:rsidRPr="00452214" w:rsidR="00505E5A">
        <w:t xml:space="preserve"> for different types of food groups</w:t>
      </w:r>
      <w:r w:rsidRPr="00452214">
        <w:t>, w</w:t>
      </w:r>
      <w:r w:rsidRPr="00452214" w:rsidR="00505E5A">
        <w:t xml:space="preserve">e are looking at splitting loads. Instead </w:t>
      </w:r>
      <w:r w:rsidRPr="00452214">
        <w:t xml:space="preserve">of everything coming across on one big trailer, we are going to have a </w:t>
      </w:r>
      <w:r w:rsidRPr="00452214" w:rsidR="00DD09A8">
        <w:t xml:space="preserve">trailerful </w:t>
      </w:r>
      <w:r w:rsidRPr="00452214">
        <w:t xml:space="preserve">of goods that </w:t>
      </w:r>
      <w:r w:rsidRPr="00452214" w:rsidR="00505E5A">
        <w:t xml:space="preserve">require customs </w:t>
      </w:r>
      <w:r w:rsidRPr="00452214" w:rsidR="00F84CE9">
        <w:t>declarations</w:t>
      </w:r>
      <w:r w:rsidRPr="00452214" w:rsidR="00505E5A">
        <w:t xml:space="preserve"> but </w:t>
      </w:r>
      <w:r w:rsidRPr="00452214">
        <w:t>do not require checks, and no SPS goods.</w:t>
      </w:r>
      <w:r w:rsidRPr="00452214" w:rsidR="008F6425">
        <w:t xml:space="preserve"> </w:t>
      </w:r>
      <w:r w:rsidRPr="00452214">
        <w:t>W</w:t>
      </w:r>
      <w:r w:rsidRPr="00452214" w:rsidR="00505E5A">
        <w:t xml:space="preserve">e are going to have a trailer of that and then we </w:t>
      </w:r>
      <w:r w:rsidRPr="00452214">
        <w:t xml:space="preserve">will </w:t>
      </w:r>
      <w:r w:rsidRPr="00452214" w:rsidR="00505E5A">
        <w:t xml:space="preserve">have another </w:t>
      </w:r>
      <w:r w:rsidRPr="00452214" w:rsidR="00DD09A8">
        <w:t xml:space="preserve">trailerful </w:t>
      </w:r>
      <w:r w:rsidRPr="00452214" w:rsidR="00505E5A">
        <w:t xml:space="preserve">of these SPS </w:t>
      </w:r>
      <w:r w:rsidRPr="00452214" w:rsidR="00F84CE9">
        <w:t>goods</w:t>
      </w:r>
      <w:r w:rsidRPr="00452214" w:rsidR="00505E5A">
        <w:t>. Straightaway, your trailer</w:t>
      </w:r>
      <w:r w:rsidRPr="00452214">
        <w:t>f</w:t>
      </w:r>
      <w:r w:rsidRPr="00452214" w:rsidR="00DD09A8">
        <w:t>u</w:t>
      </w:r>
      <w:r w:rsidRPr="00452214">
        <w:t>l is going to be down.</w:t>
      </w:r>
      <w:r w:rsidRPr="00452214" w:rsidR="00DD09A8">
        <w:t xml:space="preserve"> </w:t>
      </w:r>
    </w:p>
    <w:p w:rsidR="00C41171" w:rsidRPr="00452214" w:rsidP="009454DA">
      <w:pPr>
        <w:pStyle w:val="Answer"/>
      </w:pPr>
      <w:r w:rsidRPr="00452214">
        <w:t xml:space="preserve">The most expensive part of delivering into Northern Ireland is </w:t>
      </w:r>
      <w:r w:rsidRPr="00452214" w:rsidR="00505E5A">
        <w:t>bring</w:t>
      </w:r>
      <w:r w:rsidRPr="00452214">
        <w:t xml:space="preserve">ing </w:t>
      </w:r>
      <w:r w:rsidRPr="00452214" w:rsidR="00505E5A">
        <w:t>it over the Irish</w:t>
      </w:r>
      <w:r w:rsidRPr="00452214">
        <w:t xml:space="preserve"> Sea</w:t>
      </w:r>
      <w:r w:rsidRPr="00452214" w:rsidR="00505E5A">
        <w:t xml:space="preserve">. One of our skills was </w:t>
      </w:r>
      <w:r w:rsidRPr="00452214">
        <w:t xml:space="preserve">to plan so there was the </w:t>
      </w:r>
      <w:r w:rsidRPr="00452214" w:rsidR="00505E5A">
        <w:t>maximum amount of goods in that trailer</w:t>
      </w:r>
      <w:r w:rsidRPr="00452214">
        <w:t>,</w:t>
      </w:r>
      <w:r w:rsidRPr="00452214" w:rsidR="00505E5A">
        <w:t xml:space="preserve"> and that is going to go down. It gets more expensive for our customer. One of our </w:t>
      </w:r>
      <w:r w:rsidRPr="00452214">
        <w:t xml:space="preserve">skills was cost saving, stripping it back </w:t>
      </w:r>
      <w:r w:rsidRPr="00452214">
        <w:t>and bringing it down.</w:t>
      </w:r>
      <w:r w:rsidRPr="00452214" w:rsidR="008F6425">
        <w:t xml:space="preserve"> </w:t>
      </w:r>
      <w:r w:rsidRPr="00452214">
        <w:t>T</w:t>
      </w:r>
      <w:r w:rsidRPr="00452214" w:rsidR="00505E5A">
        <w:t xml:space="preserve">hat means our skillset is set aside and we are not a specialised haulier so much </w:t>
      </w:r>
      <w:r w:rsidRPr="00452214" w:rsidR="00505E5A">
        <w:t>any</w:t>
      </w:r>
      <w:r w:rsidR="00386545">
        <w:t xml:space="preserve"> </w:t>
      </w:r>
      <w:r w:rsidRPr="00452214" w:rsidR="00505E5A">
        <w:t>more</w:t>
      </w:r>
      <w:r w:rsidRPr="00452214" w:rsidR="00505E5A">
        <w:t>.</w:t>
      </w:r>
    </w:p>
    <w:p w:rsidR="00C41171" w:rsidRPr="00452214" w:rsidP="009454DA">
      <w:pPr>
        <w:pStyle w:val="Answer"/>
      </w:pPr>
      <w:r w:rsidRPr="00452214">
        <w:t>W</w:t>
      </w:r>
      <w:r w:rsidRPr="00452214" w:rsidR="007B05BC">
        <w:t xml:space="preserve">e are still having a few issues with </w:t>
      </w:r>
      <w:r w:rsidRPr="00452214">
        <w:t>TSS.</w:t>
      </w:r>
      <w:r w:rsidRPr="00452214" w:rsidR="008F6425">
        <w:t xml:space="preserve"> </w:t>
      </w:r>
      <w:r w:rsidRPr="00452214" w:rsidR="007B05BC">
        <w:t xml:space="preserve">It is very hard to get things changed. If you are having any issues, you get through to someone who is quite junior. I have </w:t>
      </w:r>
      <w:r w:rsidRPr="00452214">
        <w:t xml:space="preserve">been trying to resolve supplementary declaration issues for </w:t>
      </w:r>
      <w:r w:rsidRPr="00452214" w:rsidR="007B05BC">
        <w:t xml:space="preserve">three months now. We </w:t>
      </w:r>
      <w:r w:rsidRPr="00452214">
        <w:t xml:space="preserve">have </w:t>
      </w:r>
      <w:r w:rsidRPr="00452214" w:rsidR="007B05BC">
        <w:t xml:space="preserve">been named as the </w:t>
      </w:r>
      <w:r w:rsidRPr="00452214" w:rsidR="00F84CE9">
        <w:t>importer</w:t>
      </w:r>
      <w:r w:rsidRPr="00452214" w:rsidR="007B05BC">
        <w:t xml:space="preserve"> incorrectly. We then have to go back to find out </w:t>
      </w:r>
      <w:r w:rsidRPr="00452214">
        <w:t>who the actual importer is.</w:t>
      </w:r>
      <w:r w:rsidRPr="00452214" w:rsidR="008F6425">
        <w:t xml:space="preserve"> </w:t>
      </w:r>
      <w:r w:rsidRPr="00452214">
        <w:t xml:space="preserve">To even do that for one declaration </w:t>
      </w:r>
      <w:r w:rsidRPr="00452214" w:rsidR="007B05BC">
        <w:t>takes maybe half an hour</w:t>
      </w:r>
      <w:r w:rsidRPr="00452214">
        <w:t xml:space="preserve">, </w:t>
      </w:r>
      <w:r w:rsidRPr="00452214" w:rsidR="007B05BC">
        <w:t>45 minutes</w:t>
      </w:r>
      <w:r w:rsidRPr="00452214">
        <w:t xml:space="preserve">, so we </w:t>
      </w:r>
      <w:r w:rsidRPr="00452214" w:rsidR="007B05BC">
        <w:t>have maybe 100 on there</w:t>
      </w:r>
      <w:r w:rsidRPr="00452214">
        <w:t xml:space="preserve"> now.</w:t>
      </w:r>
      <w:r w:rsidRPr="00452214" w:rsidR="008F6425">
        <w:t xml:space="preserve"> </w:t>
      </w:r>
      <w:r w:rsidRPr="00452214">
        <w:t>T</w:t>
      </w:r>
      <w:r w:rsidRPr="00452214" w:rsidR="007B05BC">
        <w:t xml:space="preserve">rying to </w:t>
      </w:r>
      <w:r w:rsidRPr="00452214">
        <w:t>get all this information is very labour intensive.</w:t>
      </w:r>
    </w:p>
    <w:p w:rsidR="00C41171" w:rsidRPr="00452214" w:rsidP="009454DA">
      <w:pPr>
        <w:pStyle w:val="Answer"/>
      </w:pPr>
      <w:r w:rsidRPr="00452214">
        <w:t xml:space="preserve">It is </w:t>
      </w:r>
      <w:r w:rsidRPr="00452214" w:rsidR="007B05BC">
        <w:t>all based on us</w:t>
      </w:r>
      <w:r w:rsidRPr="00452214">
        <w:t xml:space="preserve">, </w:t>
      </w:r>
      <w:r w:rsidRPr="00452214" w:rsidR="007B05BC">
        <w:t xml:space="preserve">which seems very unfair when we have been named </w:t>
      </w:r>
      <w:r w:rsidRPr="00452214">
        <w:t xml:space="preserve">in </w:t>
      </w:r>
      <w:r w:rsidRPr="00452214" w:rsidR="007B05BC">
        <w:t>error. It would be better if the TSS could do some investigations itself, but it is very much based on the users of TSS</w:t>
      </w:r>
      <w:r w:rsidRPr="00452214">
        <w:t xml:space="preserve">, </w:t>
      </w:r>
      <w:r w:rsidRPr="00452214" w:rsidR="007B05BC">
        <w:t xml:space="preserve">even if they did not do it </w:t>
      </w:r>
      <w:r w:rsidRPr="00452214" w:rsidR="007B05BC">
        <w:t>themselves.</w:t>
      </w:r>
      <w:r w:rsidRPr="00452214" w:rsidR="008F6425">
        <w:t xml:space="preserve"> </w:t>
      </w:r>
      <w:r w:rsidRPr="00452214" w:rsidR="007B05BC">
        <w:t>With TSS</w:t>
      </w:r>
      <w:r w:rsidRPr="00452214">
        <w:t xml:space="preserve">, </w:t>
      </w:r>
      <w:r w:rsidRPr="00452214" w:rsidR="007B05BC">
        <w:t xml:space="preserve">it is very hard to get your issue resolved and there does not seem to be a chain of command there. </w:t>
      </w:r>
      <w:r w:rsidRPr="00452214">
        <w:t xml:space="preserve">I feel like you are </w:t>
      </w:r>
      <w:r w:rsidRPr="00452214" w:rsidR="007B05BC">
        <w:t>left to it with people who are very junior</w:t>
      </w:r>
      <w:r w:rsidRPr="00452214">
        <w:t xml:space="preserve">, </w:t>
      </w:r>
      <w:r w:rsidRPr="00452214" w:rsidR="007B05BC">
        <w:t xml:space="preserve">who </w:t>
      </w:r>
      <w:r w:rsidRPr="00452214">
        <w:t xml:space="preserve">maybe just </w:t>
      </w:r>
      <w:r w:rsidRPr="00452214" w:rsidR="007B05BC">
        <w:t>do not have the experience.</w:t>
      </w:r>
    </w:p>
    <w:p w:rsidR="007B05BC" w:rsidRPr="00452214" w:rsidP="009454DA">
      <w:pPr>
        <w:pStyle w:val="Answer"/>
      </w:pPr>
      <w:r w:rsidRPr="00452214">
        <w:t xml:space="preserve">That is where we are at the minute. The driver shortage is very difficult. </w:t>
      </w:r>
      <w:r w:rsidRPr="00452214" w:rsidR="00C41171">
        <w:t xml:space="preserve">We </w:t>
      </w:r>
      <w:r w:rsidRPr="00452214">
        <w:t xml:space="preserve">are advertising for drivers. </w:t>
      </w:r>
      <w:r w:rsidRPr="00452214" w:rsidR="00C41171">
        <w:t xml:space="preserve">The salary for our </w:t>
      </w:r>
      <w:r w:rsidRPr="00452214">
        <w:t xml:space="preserve">class </w:t>
      </w:r>
      <w:r w:rsidRPr="00452214" w:rsidR="008F6425">
        <w:t>2,</w:t>
      </w:r>
      <w:r w:rsidRPr="00452214" w:rsidR="00C41171">
        <w:t xml:space="preserve"> so the </w:t>
      </w:r>
      <w:r w:rsidRPr="00452214">
        <w:t>rigid vehicles</w:t>
      </w:r>
      <w:r w:rsidRPr="00452214" w:rsidR="00C41171">
        <w:t xml:space="preserve">, has </w:t>
      </w:r>
      <w:r w:rsidRPr="00452214">
        <w:t>gone up 15% in the last 18 months</w:t>
      </w:r>
      <w:r w:rsidRPr="00452214" w:rsidR="00C41171">
        <w:t>.</w:t>
      </w:r>
      <w:r w:rsidRPr="00452214" w:rsidR="008F6425">
        <w:t xml:space="preserve"> </w:t>
      </w:r>
      <w:r w:rsidRPr="00452214" w:rsidR="00C41171">
        <w:t xml:space="preserve">For the class </w:t>
      </w:r>
      <w:r w:rsidRPr="00452214" w:rsidR="008F6425">
        <w:t>1</w:t>
      </w:r>
      <w:r w:rsidRPr="00452214" w:rsidR="00C41171">
        <w:t xml:space="preserve"> drivers, the larger vehicles, it has gone up probably</w:t>
      </w:r>
      <w:r w:rsidRPr="00452214">
        <w:t xml:space="preserve"> about 20%. </w:t>
      </w:r>
      <w:r w:rsidRPr="00452214" w:rsidR="00C41171">
        <w:t xml:space="preserve">We </w:t>
      </w:r>
      <w:r w:rsidRPr="00452214">
        <w:t xml:space="preserve">thought this would be great. </w:t>
      </w:r>
      <w:r w:rsidRPr="00452214" w:rsidR="00C41171">
        <w:t xml:space="preserve">We </w:t>
      </w:r>
      <w:r w:rsidRPr="00452214">
        <w:t xml:space="preserve">thought advertising </w:t>
      </w:r>
      <w:r w:rsidRPr="00452214" w:rsidR="00C41171">
        <w:t>with these increased rates would bring the drivers in straightaway.</w:t>
      </w:r>
      <w:r w:rsidRPr="00452214" w:rsidR="008F6425">
        <w:t xml:space="preserve"> </w:t>
      </w:r>
      <w:r w:rsidRPr="00452214" w:rsidR="00C41171">
        <w:t>I</w:t>
      </w:r>
      <w:r w:rsidRPr="00452214">
        <w:t>n all honesty</w:t>
      </w:r>
      <w:r w:rsidRPr="00452214" w:rsidR="00C41171">
        <w:t xml:space="preserve">, advertising is </w:t>
      </w:r>
      <w:r w:rsidRPr="00452214">
        <w:t>almost embarrassing</w:t>
      </w:r>
      <w:r w:rsidRPr="00452214" w:rsidR="00C41171">
        <w:t xml:space="preserve">, </w:t>
      </w:r>
      <w:r w:rsidRPr="00452214">
        <w:t>because the response from the drivers is that this is not enough</w:t>
      </w:r>
      <w:r w:rsidRPr="00452214" w:rsidR="00DD09A8">
        <w:t>;</w:t>
      </w:r>
      <w:r w:rsidRPr="00452214">
        <w:t xml:space="preserve"> we are not paying enough</w:t>
      </w:r>
      <w:r w:rsidRPr="00452214" w:rsidR="00C41171">
        <w:t>.</w:t>
      </w:r>
      <w:r w:rsidRPr="00452214" w:rsidR="008F6425">
        <w:t xml:space="preserve"> </w:t>
      </w:r>
      <w:r w:rsidRPr="00452214" w:rsidR="00C41171">
        <w:t>W</w:t>
      </w:r>
      <w:r w:rsidRPr="00452214">
        <w:t xml:space="preserve">e know </w:t>
      </w:r>
      <w:r w:rsidRPr="00452214" w:rsidR="00C41171">
        <w:t xml:space="preserve">that </w:t>
      </w:r>
      <w:r w:rsidRPr="00452214">
        <w:t>we are paying more than market rates, so I do not know where we will go next</w:t>
      </w:r>
      <w:r w:rsidRPr="00452214" w:rsidR="00C41171">
        <w:t xml:space="preserve"> to get drivers.</w:t>
      </w:r>
      <w:r w:rsidRPr="00452214" w:rsidR="008F6425">
        <w:t xml:space="preserve"> </w:t>
      </w:r>
    </w:p>
    <w:p w:rsidR="009454DA" w:rsidRPr="00452214" w:rsidP="007B05BC">
      <w:pPr>
        <w:pStyle w:val="Question"/>
      </w:pPr>
      <w:sdt>
        <w:sdtPr>
          <w:alias w:val="Member"/>
          <w:tag w:val="&lt;Member mnisId='4494' dodsId='72275'&gt;"/>
          <w:id w:val="-1666470435"/>
          <w:placeholder>
            <w:docPart w:val="DefaultPlaceholder_-1854013440"/>
          </w:placeholder>
          <w:richText/>
        </w:sdtPr>
        <w:sdtContent>
          <w:r w:rsidRPr="00452214" w:rsidR="007B05BC">
            <w:rPr>
              <w:rStyle w:val="PlaceholderText"/>
              <w:b/>
              <w:color w:val="auto"/>
            </w:rPr>
            <w:t>Chair:</w:t>
          </w:r>
        </w:sdtContent>
      </w:sdt>
      <w:r w:rsidRPr="00452214" w:rsidR="007B05BC">
        <w:t xml:space="preserve"> </w:t>
      </w:r>
      <w:r w:rsidRPr="00452214" w:rsidR="0054451D">
        <w:t>You have spoken to two things.</w:t>
      </w:r>
      <w:r w:rsidRPr="00452214" w:rsidR="008F6425">
        <w:t xml:space="preserve"> </w:t>
      </w:r>
      <w:r w:rsidRPr="00452214" w:rsidR="0054451D">
        <w:t xml:space="preserve">You </w:t>
      </w:r>
      <w:r w:rsidRPr="00452214" w:rsidR="007B05BC">
        <w:t>will know that</w:t>
      </w:r>
      <w:r w:rsidRPr="00452214" w:rsidR="0054451D">
        <w:t xml:space="preserve">, </w:t>
      </w:r>
      <w:r w:rsidRPr="00452214" w:rsidR="007B05BC">
        <w:t>across GB</w:t>
      </w:r>
      <w:r w:rsidRPr="00452214" w:rsidR="0054451D">
        <w:t xml:space="preserve">, </w:t>
      </w:r>
      <w:r w:rsidRPr="00452214" w:rsidR="007B05BC">
        <w:t xml:space="preserve">there is </w:t>
      </w:r>
      <w:r w:rsidRPr="00452214" w:rsidR="00DD09A8">
        <w:t xml:space="preserve">a </w:t>
      </w:r>
      <w:r w:rsidRPr="00452214" w:rsidR="007B05BC">
        <w:t xml:space="preserve">shortage of HGV drivers. </w:t>
      </w:r>
      <w:r w:rsidRPr="00452214" w:rsidR="0054451D">
        <w:t xml:space="preserve">I warrant that my colleagues here probably hear the same things that I do when talking to businesses in my constituency, </w:t>
      </w:r>
      <w:r w:rsidRPr="00452214" w:rsidR="007B05BC">
        <w:t xml:space="preserve">which </w:t>
      </w:r>
      <w:r w:rsidRPr="00452214" w:rsidR="00DD09A8">
        <w:t>are</w:t>
      </w:r>
      <w:r w:rsidRPr="00452214" w:rsidR="007B05BC">
        <w:t xml:space="preserve"> access to staff and recruitment. To what are you ascribing this sudden staff shortage? Is it furlough</w:t>
      </w:r>
      <w:r w:rsidRPr="00452214" w:rsidR="0054451D">
        <w:t xml:space="preserve"> and people’s reticence to move off furlough in case the data points in a different direction</w:t>
      </w:r>
      <w:r w:rsidRPr="00452214" w:rsidR="007B05BC">
        <w:t xml:space="preserve">? Is it </w:t>
      </w:r>
      <w:r w:rsidRPr="00452214" w:rsidR="00DD09A8">
        <w:t xml:space="preserve">linked to </w:t>
      </w:r>
      <w:r w:rsidRPr="00452214" w:rsidR="007B05BC">
        <w:t>freedom of movement? What are you putting it to?</w:t>
      </w:r>
    </w:p>
    <w:p w:rsidR="007B05BC" w:rsidRPr="00452214" w:rsidP="007B05BC">
      <w:pPr>
        <w:pStyle w:val="Answer"/>
      </w:pPr>
      <w:sdt>
        <w:sdtPr>
          <w:alias w:val="Witness"/>
          <w:id w:val="-228079463"/>
          <w:placeholder>
            <w:docPart w:val="DefaultPlaceholder_-1854013440"/>
          </w:placeholder>
          <w:richText/>
        </w:sdtPr>
        <w:sdtContent>
          <w:r w:rsidRPr="00452214" w:rsidR="00D31553">
            <w:rPr>
              <w:rStyle w:val="PlaceholderText"/>
              <w:b/>
              <w:i/>
              <w:color w:val="auto"/>
            </w:rPr>
            <w:t>Sarah Hards:</w:t>
          </w:r>
          <w:r w:rsidRPr="00452214">
            <w:rPr>
              <w:rStyle w:val="PlaceholderText"/>
              <w:b/>
              <w:color w:val="auto"/>
            </w:rPr>
            <w:t xml:space="preserve"> </w:t>
          </w:r>
        </w:sdtContent>
      </w:sdt>
      <w:r w:rsidRPr="00452214" w:rsidR="00EC2636">
        <w:t>It</w:t>
      </w:r>
      <w:r w:rsidRPr="00452214">
        <w:t xml:space="preserve"> is a perfect storm </w:t>
      </w:r>
      <w:r w:rsidRPr="00452214" w:rsidR="00EC2636">
        <w:t>of</w:t>
      </w:r>
      <w:r w:rsidRPr="00452214">
        <w:t xml:space="preserve"> Covid and Brexit</w:t>
      </w:r>
      <w:r w:rsidRPr="00452214" w:rsidR="00EC2636">
        <w:t xml:space="preserve">, </w:t>
      </w:r>
      <w:r w:rsidRPr="00452214">
        <w:t xml:space="preserve">with many people </w:t>
      </w:r>
      <w:r w:rsidRPr="00452214" w:rsidR="00EC2636">
        <w:t xml:space="preserve">being </w:t>
      </w:r>
      <w:r w:rsidRPr="00452214">
        <w:t xml:space="preserve">on furlough and being quite happy </w:t>
      </w:r>
      <w:r w:rsidRPr="00452214" w:rsidR="00EC2636">
        <w:t xml:space="preserve">to be </w:t>
      </w:r>
      <w:r w:rsidRPr="00452214">
        <w:t>on furlough</w:t>
      </w:r>
      <w:r w:rsidRPr="00452214" w:rsidR="00EC2636">
        <w:t xml:space="preserve">, </w:t>
      </w:r>
      <w:r w:rsidRPr="00452214">
        <w:t xml:space="preserve">and then </w:t>
      </w:r>
      <w:r w:rsidRPr="00452214" w:rsidR="00D33ABB">
        <w:t xml:space="preserve">with </w:t>
      </w:r>
      <w:r w:rsidRPr="00452214">
        <w:t>the European drivers not wanting to stay in the UK. It is a mixture of both, so we have Covid and Brexit p</w:t>
      </w:r>
      <w:r w:rsidRPr="00452214" w:rsidR="00D33ABB">
        <w:t>l</w:t>
      </w:r>
      <w:r w:rsidRPr="00452214">
        <w:t>aying their part</w:t>
      </w:r>
      <w:r w:rsidRPr="00452214" w:rsidR="00D33ABB">
        <w:t xml:space="preserve">s </w:t>
      </w:r>
      <w:r w:rsidRPr="00452214">
        <w:t>here.</w:t>
      </w:r>
    </w:p>
    <w:p w:rsidR="007B05BC" w:rsidRPr="00452214" w:rsidP="008F6425">
      <w:pPr>
        <w:pStyle w:val="Remark"/>
      </w:pPr>
      <w:sdt>
        <w:sdtPr>
          <w:alias w:val="Member"/>
          <w:tag w:val="&lt;Member mnisId='1562' dodsId='28181'&gt;"/>
          <w:id w:val="-1703776908"/>
          <w:placeholder>
            <w:docPart w:val="DefaultPlaceholder_-1854013440"/>
          </w:placeholder>
          <w:richText/>
        </w:sdtPr>
        <w:sdtContent>
          <w:r w:rsidRPr="00452214" w:rsidR="001413F1">
            <w:rPr>
              <w:rStyle w:val="PlaceholderText"/>
              <w:b/>
              <w:color w:val="auto"/>
            </w:rPr>
            <w:t>Mr Goodwill:</w:t>
          </w:r>
        </w:sdtContent>
      </w:sdt>
      <w:r w:rsidRPr="00452214" w:rsidR="001413F1">
        <w:t xml:space="preserve"> Testing has been disrupted as well</w:t>
      </w:r>
      <w:r w:rsidRPr="00452214" w:rsidR="00D33ABB">
        <w:t xml:space="preserve">. We do not have as many new drivers coming through, despite the fact that anyone who is </w:t>
      </w:r>
      <w:r w:rsidRPr="00452214" w:rsidR="001413F1">
        <w:t>an apprentice can get free training at the moment.</w:t>
      </w:r>
    </w:p>
    <w:p w:rsidR="001413F1" w:rsidRPr="00452214" w:rsidP="008F6425">
      <w:pPr>
        <w:pStyle w:val="Remark"/>
      </w:pPr>
      <w:sdt>
        <w:sdtPr>
          <w:alias w:val="Member"/>
          <w:tag w:val="&lt;Member mnisId='4494' dodsId='72275'&gt;"/>
          <w:id w:val="-90234075"/>
          <w:placeholder>
            <w:docPart w:val="DefaultPlaceholder_-1854013440"/>
          </w:placeholder>
          <w:richText/>
        </w:sdtPr>
        <w:sdtContent>
          <w:r w:rsidRPr="00452214">
            <w:rPr>
              <w:rStyle w:val="PlaceholderText"/>
              <w:b/>
              <w:color w:val="auto"/>
            </w:rPr>
            <w:t>Chair:</w:t>
          </w:r>
        </w:sdtContent>
      </w:sdt>
      <w:r w:rsidRPr="00452214">
        <w:t xml:space="preserve"> There speaks</w:t>
      </w:r>
      <w:r w:rsidRPr="00452214" w:rsidR="00D33ABB">
        <w:t xml:space="preserve"> </w:t>
      </w:r>
      <w:r w:rsidRPr="00452214">
        <w:t xml:space="preserve">a former </w:t>
      </w:r>
      <w:r w:rsidRPr="00452214" w:rsidR="00D33ABB">
        <w:t>Mi</w:t>
      </w:r>
      <w:r w:rsidRPr="00452214">
        <w:t xml:space="preserve">nister </w:t>
      </w:r>
      <w:r w:rsidRPr="00452214" w:rsidR="00D33ABB">
        <w:t>of State in the Department for T</w:t>
      </w:r>
      <w:r w:rsidRPr="00452214">
        <w:t>ransport.</w:t>
      </w:r>
    </w:p>
    <w:p w:rsidR="001413F1" w:rsidRPr="00452214" w:rsidP="001413F1">
      <w:pPr>
        <w:pStyle w:val="Answer"/>
      </w:pPr>
      <w:sdt>
        <w:sdtPr>
          <w:alias w:val="Witness"/>
          <w:id w:val="1844208109"/>
          <w:placeholder>
            <w:docPart w:val="DefaultPlaceholder_-1854013440"/>
          </w:placeholder>
          <w:richText/>
        </w:sdtPr>
        <w:sdtContent>
          <w:r w:rsidRPr="00452214" w:rsidR="00D31553">
            <w:rPr>
              <w:rStyle w:val="PlaceholderText"/>
              <w:b/>
              <w:i/>
              <w:color w:val="auto"/>
            </w:rPr>
            <w:t>Sarah Hards:</w:t>
          </w:r>
          <w:r w:rsidRPr="00452214">
            <w:rPr>
              <w:rStyle w:val="PlaceholderText"/>
              <w:b/>
              <w:color w:val="auto"/>
            </w:rPr>
            <w:t xml:space="preserve"> </w:t>
          </w:r>
        </w:sdtContent>
      </w:sdt>
      <w:r w:rsidRPr="00452214" w:rsidR="00D33ABB">
        <w:t>We have seen that as well</w:t>
      </w:r>
      <w:r w:rsidR="00386545">
        <w:t>—</w:t>
      </w:r>
      <w:r w:rsidRPr="00452214" w:rsidR="00D33ABB">
        <w:t>that there are just no new drivers coming through.</w:t>
      </w:r>
      <w:r w:rsidRPr="00452214" w:rsidR="008F6425">
        <w:t xml:space="preserve"> </w:t>
      </w:r>
      <w:r w:rsidRPr="00452214" w:rsidR="00D33ABB">
        <w:t xml:space="preserve">However, we can bring in a freshly qualified </w:t>
      </w:r>
      <w:r w:rsidRPr="00452214">
        <w:t xml:space="preserve">class </w:t>
      </w:r>
      <w:r w:rsidRPr="00452214" w:rsidR="00F94DF7">
        <w:t>2</w:t>
      </w:r>
      <w:r w:rsidRPr="00452214" w:rsidR="00D33ABB">
        <w:t xml:space="preserve"> </w:t>
      </w:r>
      <w:r w:rsidRPr="00452214">
        <w:t>driver</w:t>
      </w:r>
      <w:r w:rsidRPr="00452214" w:rsidR="00D33ABB">
        <w:t>, do some in-house training and get them</w:t>
      </w:r>
      <w:r w:rsidRPr="00452214">
        <w:t xml:space="preserve"> covered for insurance purposes. When it comes to class </w:t>
      </w:r>
      <w:r w:rsidRPr="00452214" w:rsidR="00F94DF7">
        <w:t>1</w:t>
      </w:r>
      <w:r w:rsidRPr="00452214">
        <w:t>, our insurance company will not cover them</w:t>
      </w:r>
      <w:r w:rsidRPr="00452214" w:rsidR="00D33ABB">
        <w:t>.</w:t>
      </w:r>
      <w:r w:rsidRPr="00452214" w:rsidR="008F6425">
        <w:t xml:space="preserve"> </w:t>
      </w:r>
      <w:r w:rsidRPr="00452214" w:rsidR="00D33ABB">
        <w:t>It will just not cover them.</w:t>
      </w:r>
      <w:r w:rsidRPr="00452214" w:rsidR="008F6425">
        <w:t xml:space="preserve"> </w:t>
      </w:r>
      <w:r w:rsidRPr="00452214" w:rsidR="00D33ABB">
        <w:t xml:space="preserve">Recently, we got one driver put on and an excess for any type of </w:t>
      </w:r>
      <w:r w:rsidRPr="00452214">
        <w:t>accident</w:t>
      </w:r>
      <w:r w:rsidRPr="00452214" w:rsidR="00D33ABB">
        <w:t xml:space="preserve">, </w:t>
      </w:r>
      <w:r w:rsidRPr="00452214">
        <w:t>however small</w:t>
      </w:r>
      <w:r w:rsidRPr="00452214" w:rsidR="00D33ABB">
        <w:t xml:space="preserve">, </w:t>
      </w:r>
      <w:r w:rsidRPr="00452214">
        <w:t xml:space="preserve">was £3,500, so it does not make sense </w:t>
      </w:r>
      <w:r w:rsidRPr="00452214" w:rsidR="00D33ABB">
        <w:t xml:space="preserve">for us to try to </w:t>
      </w:r>
      <w:r w:rsidRPr="00452214">
        <w:t xml:space="preserve">bring someone </w:t>
      </w:r>
      <w:r w:rsidRPr="00452214" w:rsidR="00D33ABB">
        <w:t xml:space="preserve">on </w:t>
      </w:r>
      <w:r w:rsidRPr="00452214">
        <w:t xml:space="preserve">so junior. We could afford it </w:t>
      </w:r>
      <w:r w:rsidRPr="00452214" w:rsidR="00DA1715">
        <w:t>as</w:t>
      </w:r>
      <w:r w:rsidRPr="00452214">
        <w:t xml:space="preserve"> a one</w:t>
      </w:r>
      <w:r w:rsidRPr="00452214">
        <w:noBreakHyphen/>
        <w:t>off, but it is too much of a risk.</w:t>
      </w:r>
    </w:p>
    <w:p w:rsidR="001413F1" w:rsidRPr="00452214" w:rsidP="001413F1">
      <w:pPr>
        <w:pStyle w:val="Question"/>
      </w:pPr>
      <w:sdt>
        <w:sdtPr>
          <w:alias w:val="Member"/>
          <w:tag w:val="&lt;Member mnisId='4494' dodsId='72275'&gt;"/>
          <w:id w:val="-1224829759"/>
          <w:placeholder>
            <w:docPart w:val="DefaultPlaceholder_-1854013440"/>
          </w:placeholder>
          <w:richText/>
        </w:sdtPr>
        <w:sdtContent>
          <w:r w:rsidRPr="00452214">
            <w:rPr>
              <w:rStyle w:val="PlaceholderText"/>
              <w:b/>
              <w:color w:val="auto"/>
            </w:rPr>
            <w:t>Chair:</w:t>
          </w:r>
        </w:sdtContent>
      </w:sdt>
      <w:r w:rsidRPr="00452214">
        <w:t xml:space="preserve"> Victor Chestnutt</w:t>
      </w:r>
      <w:r w:rsidRPr="00452214" w:rsidR="00DA1715">
        <w:t xml:space="preserve">, </w:t>
      </w:r>
      <w:r w:rsidRPr="00452214">
        <w:t xml:space="preserve">I know from my own constituency the little ray of sunshine and </w:t>
      </w:r>
      <w:r w:rsidRPr="00452214" w:rsidR="00A632D3">
        <w:t xml:space="preserve">joy </w:t>
      </w:r>
      <w:r w:rsidRPr="00452214" w:rsidR="00DA1715">
        <w:t>that farmers are</w:t>
      </w:r>
      <w:r w:rsidRPr="00452214" w:rsidR="00C867C1">
        <w:t>—</w:t>
      </w:r>
      <w:r w:rsidRPr="00452214" w:rsidR="00DA1715">
        <w:t>always a happy, gladsome smile of a morning.</w:t>
      </w:r>
      <w:r w:rsidRPr="00452214" w:rsidR="008F6425">
        <w:t xml:space="preserve"> </w:t>
      </w:r>
      <w:r w:rsidRPr="00452214" w:rsidR="00DA1715">
        <w:t xml:space="preserve">Cheer us all up from the </w:t>
      </w:r>
      <w:r w:rsidRPr="00452214" w:rsidR="00A632D3">
        <w:t xml:space="preserve">Ulster </w:t>
      </w:r>
      <w:r w:rsidRPr="00452214" w:rsidR="00DA1715">
        <w:t>Farmers Union.</w:t>
      </w:r>
    </w:p>
    <w:p w:rsidR="00A632D3" w:rsidRPr="00452214" w:rsidP="00A632D3">
      <w:pPr>
        <w:pStyle w:val="Answer"/>
      </w:pPr>
      <w:sdt>
        <w:sdtPr>
          <w:alias w:val="Witness"/>
          <w:id w:val="185799851"/>
          <w:placeholder>
            <w:docPart w:val="DefaultPlaceholder_-1854013440"/>
          </w:placeholder>
          <w:richText/>
        </w:sdtPr>
        <w:sdtContent>
          <w:r w:rsidRPr="00452214" w:rsidR="00D31553">
            <w:rPr>
              <w:rStyle w:val="PlaceholderText"/>
              <w:b/>
              <w:i/>
              <w:color w:val="auto"/>
            </w:rPr>
            <w:t>Victor Chestnutt:</w:t>
          </w:r>
          <w:r w:rsidRPr="00452214">
            <w:rPr>
              <w:rStyle w:val="PlaceholderText"/>
              <w:b/>
              <w:color w:val="auto"/>
            </w:rPr>
            <w:t xml:space="preserve"> </w:t>
          </w:r>
        </w:sdtContent>
      </w:sdt>
      <w:r w:rsidRPr="00452214" w:rsidR="00DA1715">
        <w:t>The sun is shining and neither Brexit nor Covid has affected our weather.</w:t>
      </w:r>
    </w:p>
    <w:p w:rsidR="00A632D3" w:rsidRPr="00452214" w:rsidP="00F94DF7">
      <w:pPr>
        <w:pStyle w:val="Remark"/>
      </w:pPr>
      <w:sdt>
        <w:sdtPr>
          <w:alias w:val="Member"/>
          <w:tag w:val="&lt;Member mnisId='4494' dodsId='72275'&gt;"/>
          <w:id w:val="930781076"/>
          <w:placeholder>
            <w:docPart w:val="DefaultPlaceholder_-1854013440"/>
          </w:placeholder>
          <w:richText/>
        </w:sdtPr>
        <w:sdtContent>
          <w:r w:rsidRPr="00452214">
            <w:rPr>
              <w:rStyle w:val="PlaceholderText"/>
              <w:b/>
              <w:color w:val="auto"/>
            </w:rPr>
            <w:t>Chair:</w:t>
          </w:r>
        </w:sdtContent>
      </w:sdt>
      <w:r w:rsidRPr="00452214">
        <w:t xml:space="preserve"> Hay is being made.</w:t>
      </w:r>
    </w:p>
    <w:p w:rsidR="00DA1715" w:rsidRPr="00452214" w:rsidP="00A632D3">
      <w:pPr>
        <w:pStyle w:val="Answer"/>
      </w:pPr>
      <w:sdt>
        <w:sdtPr>
          <w:alias w:val="Witness"/>
          <w:id w:val="1308830703"/>
          <w:placeholder>
            <w:docPart w:val="DefaultPlaceholder_-1854013440"/>
          </w:placeholder>
          <w:richText/>
        </w:sdtPr>
        <w:sdtContent>
          <w:r w:rsidRPr="00452214" w:rsidR="00D31553">
            <w:rPr>
              <w:rStyle w:val="PlaceholderText"/>
              <w:b/>
              <w:i/>
              <w:color w:val="auto"/>
            </w:rPr>
            <w:t>Victor Chestnutt:</w:t>
          </w:r>
          <w:r w:rsidRPr="00452214" w:rsidR="00A632D3">
            <w:rPr>
              <w:rStyle w:val="PlaceholderText"/>
              <w:b/>
              <w:color w:val="auto"/>
            </w:rPr>
            <w:t xml:space="preserve"> </w:t>
          </w:r>
        </w:sdtContent>
      </w:sdt>
      <w:r w:rsidRPr="00452214">
        <w:t>Yes.</w:t>
      </w:r>
      <w:r w:rsidRPr="00452214" w:rsidR="008F6425">
        <w:t xml:space="preserve"> </w:t>
      </w:r>
      <w:r w:rsidRPr="00452214">
        <w:t>Thanks to the Committee for giving us the time again.</w:t>
      </w:r>
      <w:r w:rsidRPr="00452214" w:rsidR="008F6425">
        <w:t xml:space="preserve"> </w:t>
      </w:r>
      <w:r w:rsidRPr="00452214">
        <w:t>I was here six months ago</w:t>
      </w:r>
      <w:r w:rsidR="00386545">
        <w:t>,</w:t>
      </w:r>
      <w:r w:rsidRPr="00452214">
        <w:t xml:space="preserve"> almost</w:t>
      </w:r>
      <w:r w:rsidR="00386545">
        <w:t>. W</w:t>
      </w:r>
      <w:r w:rsidRPr="00452214">
        <w:t xml:space="preserve">hen I started </w:t>
      </w:r>
      <w:r w:rsidRPr="00452214" w:rsidR="00A632D3">
        <w:t>to prepare again</w:t>
      </w:r>
      <w:r w:rsidR="00386545">
        <w:t xml:space="preserve">, it </w:t>
      </w:r>
      <w:r w:rsidRPr="00452214">
        <w:t xml:space="preserve">seemed </w:t>
      </w:r>
      <w:r w:rsidRPr="00452214" w:rsidR="00A632D3">
        <w:t xml:space="preserve">like déjà vu. </w:t>
      </w:r>
      <w:r w:rsidRPr="00452214">
        <w:t>We were just back with the same issues.</w:t>
      </w:r>
      <w:r w:rsidRPr="00452214" w:rsidR="008F6425">
        <w:t xml:space="preserve"> </w:t>
      </w:r>
      <w:r w:rsidRPr="00452214" w:rsidR="00A632D3">
        <w:t>There has been this unwillingness politically for Europe and the UK to engage on small issues that are very real on farms to sort out</w:t>
      </w:r>
      <w:r w:rsidRPr="00452214">
        <w:t xml:space="preserve">, </w:t>
      </w:r>
      <w:r w:rsidRPr="00452214" w:rsidR="00A632D3">
        <w:t>and</w:t>
      </w:r>
      <w:r w:rsidRPr="00452214">
        <w:t xml:space="preserve"> therefore</w:t>
      </w:r>
      <w:r w:rsidRPr="00452214" w:rsidR="00A632D3">
        <w:t xml:space="preserve"> community tension in Northern Ireland is rising. It is unfortunate that I have to report that</w:t>
      </w:r>
      <w:r w:rsidRPr="00452214">
        <w:t>,</w:t>
      </w:r>
      <w:r w:rsidRPr="00452214" w:rsidR="00A632D3">
        <w:t xml:space="preserve"> but that is the fact. </w:t>
      </w:r>
      <w:r w:rsidRPr="00452214">
        <w:t>Many of these things could have been sorted out.</w:t>
      </w:r>
    </w:p>
    <w:p w:rsidR="00DA1715" w:rsidRPr="00452214" w:rsidP="00A632D3">
      <w:pPr>
        <w:pStyle w:val="Answer"/>
      </w:pPr>
      <w:r w:rsidRPr="00452214">
        <w:t>The last time I was on</w:t>
      </w:r>
      <w:r w:rsidRPr="00452214">
        <w:t xml:space="preserve">, </w:t>
      </w:r>
      <w:r w:rsidRPr="00452214">
        <w:t>I spoke about</w:t>
      </w:r>
      <w:r w:rsidRPr="00452214">
        <w:t xml:space="preserve"> </w:t>
      </w:r>
      <w:r w:rsidRPr="00452214" w:rsidR="00C867C1">
        <w:t>bull</w:t>
      </w:r>
      <w:r w:rsidRPr="00452214">
        <w:t xml:space="preserve"> sales.</w:t>
      </w:r>
      <w:r w:rsidRPr="00452214" w:rsidR="008F6425">
        <w:t xml:space="preserve"> </w:t>
      </w:r>
      <w:r w:rsidRPr="00452214">
        <w:t>Nothing is sorted.</w:t>
      </w:r>
      <w:r w:rsidRPr="00452214" w:rsidR="008F6425">
        <w:t xml:space="preserve"> </w:t>
      </w:r>
      <w:r w:rsidRPr="00452214">
        <w:t xml:space="preserve">The </w:t>
      </w:r>
      <w:r w:rsidRPr="00452214">
        <w:t>sheep stuck in Scotland</w:t>
      </w:r>
      <w:r w:rsidRPr="00452214">
        <w:t xml:space="preserve"> are </w:t>
      </w:r>
      <w:r w:rsidRPr="00452214">
        <w:t>still in Scotland</w:t>
      </w:r>
      <w:r w:rsidRPr="00452214">
        <w:t>.</w:t>
      </w:r>
      <w:r w:rsidRPr="00452214" w:rsidR="008F6425">
        <w:t xml:space="preserve"> </w:t>
      </w:r>
      <w:r w:rsidRPr="00452214">
        <w:t>T</w:t>
      </w:r>
      <w:r w:rsidRPr="00452214">
        <w:t xml:space="preserve">hings </w:t>
      </w:r>
      <w:r w:rsidRPr="00452214">
        <w:t xml:space="preserve">have not </w:t>
      </w:r>
      <w:r w:rsidRPr="00452214">
        <w:t xml:space="preserve">moved on that. </w:t>
      </w:r>
      <w:r w:rsidRPr="00452214">
        <w:t>There are p</w:t>
      </w:r>
      <w:r w:rsidRPr="00452214">
        <w:t xml:space="preserve">erfectly </w:t>
      </w:r>
      <w:r w:rsidRPr="00452214" w:rsidR="00F84CE9">
        <w:t>legitimate</w:t>
      </w:r>
      <w:r w:rsidRPr="00452214">
        <w:t xml:space="preserve"> solutions for that. We have that traceability system here </w:t>
      </w:r>
      <w:r w:rsidRPr="00452214">
        <w:t xml:space="preserve">where animals can have the residency of Northern Ireland, but the </w:t>
      </w:r>
      <w:r w:rsidRPr="00452214">
        <w:t>political will does not seem to be there to enact these solutions.</w:t>
      </w:r>
    </w:p>
    <w:p w:rsidR="0018351F" w:rsidRPr="00452214" w:rsidP="00A632D3">
      <w:pPr>
        <w:pStyle w:val="Answer"/>
      </w:pPr>
      <w:r w:rsidRPr="00452214">
        <w:t>Having</w:t>
      </w:r>
      <w:r w:rsidRPr="00452214" w:rsidR="00A632D3">
        <w:t xml:space="preserve"> said that</w:t>
      </w:r>
      <w:r w:rsidRPr="00452214" w:rsidR="00DA1715">
        <w:t>, not all parts of the protocol are not working.</w:t>
      </w:r>
      <w:r w:rsidRPr="00452214" w:rsidR="008F6425">
        <w:t xml:space="preserve"> </w:t>
      </w:r>
      <w:r w:rsidRPr="00452214" w:rsidR="00DA1715">
        <w:t>I will go through the sectors.</w:t>
      </w:r>
      <w:r w:rsidRPr="00452214" w:rsidR="008F6425">
        <w:t xml:space="preserve"> </w:t>
      </w:r>
      <w:r w:rsidRPr="00452214" w:rsidR="00DA1715">
        <w:t xml:space="preserve">Really, </w:t>
      </w:r>
      <w:r w:rsidRPr="00452214" w:rsidR="00A632D3">
        <w:t xml:space="preserve">we are </w:t>
      </w:r>
      <w:r w:rsidR="00386545">
        <w:t xml:space="preserve">a </w:t>
      </w:r>
      <w:r w:rsidRPr="00452214" w:rsidR="00A632D3">
        <w:t xml:space="preserve">livestock sector in Northern Ireland. </w:t>
      </w:r>
      <w:r w:rsidRPr="00452214" w:rsidR="00DA1715">
        <w:t>We grow grass.</w:t>
      </w:r>
      <w:r w:rsidRPr="00452214" w:rsidR="008F6425">
        <w:t xml:space="preserve"> </w:t>
      </w:r>
      <w:r w:rsidRPr="00452214" w:rsidR="00DA1715">
        <w:t>We</w:t>
      </w:r>
      <w:r w:rsidRPr="00452214" w:rsidR="00A632D3">
        <w:t xml:space="preserve"> usually </w:t>
      </w:r>
      <w:r w:rsidRPr="00452214" w:rsidR="00DA1715">
        <w:t>have plenty of rain.</w:t>
      </w:r>
      <w:r w:rsidRPr="00452214" w:rsidR="008F6425">
        <w:t xml:space="preserve"> </w:t>
      </w:r>
      <w:r w:rsidRPr="00452214" w:rsidR="00DA1715">
        <w:t>W</w:t>
      </w:r>
      <w:r w:rsidRPr="00452214" w:rsidR="00A632D3">
        <w:t>e are having a drier year this year</w:t>
      </w:r>
      <w:r w:rsidRPr="00452214" w:rsidR="00DA1715">
        <w:t xml:space="preserve">, </w:t>
      </w:r>
      <w:r w:rsidRPr="00452214" w:rsidR="00A632D3">
        <w:t>but our red meat sector seems to be coping fairly well</w:t>
      </w:r>
      <w:r w:rsidRPr="00452214" w:rsidR="00DA1715">
        <w:t>, being able to look</w:t>
      </w:r>
      <w:r w:rsidRPr="00452214" w:rsidR="00A632D3">
        <w:t xml:space="preserve"> both ways. </w:t>
      </w:r>
      <w:r w:rsidRPr="00452214" w:rsidR="00DA1715">
        <w:t>We would not want to throw the baby out with the bathwater.</w:t>
      </w:r>
      <w:r w:rsidRPr="00452214" w:rsidR="008F6425">
        <w:t xml:space="preserve"> </w:t>
      </w:r>
      <w:r w:rsidRPr="00452214" w:rsidR="00A632D3">
        <w:t>The biggest issue in the red meat sector is rising costs to do with paperwork and declarations</w:t>
      </w:r>
      <w:r w:rsidRPr="00452214" w:rsidR="00DA1715">
        <w:t>.</w:t>
      </w:r>
      <w:r w:rsidRPr="00452214" w:rsidR="008F6425">
        <w:t xml:space="preserve"> </w:t>
      </w:r>
      <w:r w:rsidRPr="00452214" w:rsidR="00DA1715">
        <w:t>Indeed, we are just coming off the labour shortages.</w:t>
      </w:r>
      <w:r w:rsidRPr="00452214" w:rsidR="008F6425">
        <w:t xml:space="preserve"> </w:t>
      </w:r>
      <w:r w:rsidRPr="00452214" w:rsidR="00DA1715">
        <w:t>There are h</w:t>
      </w:r>
      <w:r w:rsidRPr="00452214" w:rsidR="00A632D3">
        <w:t>uge problems there within our labour market</w:t>
      </w:r>
      <w:r w:rsidRPr="00452214">
        <w:t xml:space="preserve">. </w:t>
      </w:r>
    </w:p>
    <w:p w:rsidR="00654CCA" w:rsidRPr="00452214" w:rsidP="00A632D3">
      <w:pPr>
        <w:pStyle w:val="Answer"/>
      </w:pPr>
      <w:r w:rsidRPr="00452214">
        <w:t>W</w:t>
      </w:r>
      <w:r w:rsidRPr="00452214" w:rsidR="00A632D3">
        <w:t>e are in a slightly different place in the UK because of our land border with ROI. If people feel more content to come and work in ROI</w:t>
      </w:r>
      <w:r w:rsidRPr="00452214">
        <w:t>,</w:t>
      </w:r>
      <w:r w:rsidRPr="00452214" w:rsidR="00A632D3">
        <w:t xml:space="preserve"> they are not going to come to </w:t>
      </w:r>
      <w:r w:rsidRPr="00452214">
        <w:t>the northerly part of this island.</w:t>
      </w:r>
      <w:r w:rsidRPr="00452214" w:rsidR="008F6425">
        <w:t xml:space="preserve"> </w:t>
      </w:r>
      <w:r w:rsidRPr="00452214">
        <w:t>We</w:t>
      </w:r>
      <w:r w:rsidRPr="00452214" w:rsidR="00A632D3">
        <w:t xml:space="preserve"> need some </w:t>
      </w:r>
      <w:r w:rsidRPr="00452214">
        <w:t>probably sector-</w:t>
      </w:r>
      <w:r w:rsidRPr="00452214" w:rsidR="00A632D3">
        <w:t xml:space="preserve">specific </w:t>
      </w:r>
      <w:r w:rsidRPr="00452214">
        <w:t xml:space="preserve">arrangements for labour in Northern Ireland that are </w:t>
      </w:r>
      <w:r w:rsidRPr="00452214" w:rsidR="00A632D3">
        <w:t>slightly different to the rest of the</w:t>
      </w:r>
      <w:r w:rsidRPr="00452214" w:rsidR="00F84CE9">
        <w:t xml:space="preserve"> </w:t>
      </w:r>
      <w:r w:rsidRPr="00452214" w:rsidR="00A632D3">
        <w:t>UK.</w:t>
      </w:r>
    </w:p>
    <w:p w:rsidR="00654CCA" w:rsidRPr="00452214" w:rsidP="00A632D3">
      <w:pPr>
        <w:pStyle w:val="Answer"/>
      </w:pPr>
      <w:r w:rsidRPr="00452214">
        <w:t>Move over into the dairy industry</w:t>
      </w:r>
      <w:r w:rsidRPr="00452214">
        <w:t>, which is very important to Northern Ireland.</w:t>
      </w:r>
      <w:r w:rsidRPr="00452214" w:rsidR="008F6425">
        <w:t xml:space="preserve"> </w:t>
      </w:r>
      <w:r w:rsidRPr="00452214">
        <w:t xml:space="preserve">We still have the issue with milk going south for further processing having this label of </w:t>
      </w:r>
      <w:r w:rsidRPr="00452214">
        <w:t xml:space="preserve">mixed origin put on it. </w:t>
      </w:r>
      <w:r w:rsidRPr="00452214">
        <w:t>V</w:t>
      </w:r>
      <w:r w:rsidRPr="00452214">
        <w:t xml:space="preserve">ery recently, there was a </w:t>
      </w:r>
      <w:r w:rsidRPr="00452214">
        <w:t xml:space="preserve">very useful </w:t>
      </w:r>
      <w:r w:rsidRPr="00452214">
        <w:t xml:space="preserve">report from the </w:t>
      </w:r>
      <w:r w:rsidRPr="00452214" w:rsidR="00C867C1">
        <w:t>Oireachtas</w:t>
      </w:r>
      <w:r w:rsidRPr="00452214">
        <w:t xml:space="preserve"> in </w:t>
      </w:r>
      <w:r w:rsidRPr="00452214" w:rsidR="00F84CE9">
        <w:t>Dublin</w:t>
      </w:r>
      <w:r w:rsidRPr="00452214">
        <w:t>.</w:t>
      </w:r>
      <w:r w:rsidRPr="00452214" w:rsidR="008F6425">
        <w:t xml:space="preserve"> </w:t>
      </w:r>
      <w:r w:rsidRPr="00452214">
        <w:t xml:space="preserve">They are trying to urge the EU to </w:t>
      </w:r>
      <w:r w:rsidRPr="00452214">
        <w:t xml:space="preserve">give flexibility. If we are working in an EU regulatory zone and our </w:t>
      </w:r>
      <w:r w:rsidRPr="00452214">
        <w:t xml:space="preserve">milk is going to the south to be further processed </w:t>
      </w:r>
      <w:r w:rsidRPr="00452214">
        <w:t>to go outside Europe</w:t>
      </w:r>
      <w:r w:rsidRPr="00452214">
        <w:t>—</w:t>
      </w:r>
      <w:r w:rsidRPr="00452214">
        <w:t xml:space="preserve">the final market could be Asia or </w:t>
      </w:r>
      <w:r w:rsidRPr="00452214">
        <w:t xml:space="preserve">east </w:t>
      </w:r>
      <w:r w:rsidRPr="00452214" w:rsidR="009E7BD9">
        <w:t>Africa</w:t>
      </w:r>
      <w:r w:rsidRPr="00452214">
        <w:t>—it needs to be considered as a product of the EU.</w:t>
      </w:r>
      <w:r w:rsidRPr="00452214" w:rsidR="008F6425">
        <w:t xml:space="preserve"> </w:t>
      </w:r>
      <w:r w:rsidRPr="00452214">
        <w:t>At the minute, it is not.</w:t>
      </w:r>
      <w:r w:rsidRPr="00452214" w:rsidR="008F6425">
        <w:t xml:space="preserve"> </w:t>
      </w:r>
      <w:r w:rsidRPr="00452214">
        <w:t xml:space="preserve">It is getting this label “mixed origin”, which does not add value to anything, so there are </w:t>
      </w:r>
      <w:r w:rsidRPr="00452214" w:rsidR="009E7BD9">
        <w:t>still some issues there.</w:t>
      </w:r>
    </w:p>
    <w:p w:rsidR="00654CCA" w:rsidRPr="00452214" w:rsidP="00A632D3">
      <w:pPr>
        <w:pStyle w:val="Answer"/>
      </w:pPr>
      <w:r w:rsidRPr="00452214">
        <w:t>Having said that, in the dairy industry, our milk is</w:t>
      </w:r>
      <w:r w:rsidRPr="00452214">
        <w:t xml:space="preserve"> flowing south of the border, as it needs to, because we do not have the processing capacity here in the north.</w:t>
      </w:r>
      <w:r w:rsidRPr="00452214" w:rsidR="008F6425">
        <w:t xml:space="preserve"> </w:t>
      </w:r>
      <w:r w:rsidRPr="00452214">
        <w:t>It is</w:t>
      </w:r>
      <w:r w:rsidRPr="00452214">
        <w:t xml:space="preserve"> not all bad news there.</w:t>
      </w:r>
    </w:p>
    <w:p w:rsidR="00654CCA" w:rsidRPr="00452214" w:rsidP="00A632D3">
      <w:pPr>
        <w:pStyle w:val="Answer"/>
      </w:pPr>
      <w:r w:rsidRPr="00452214">
        <w:t xml:space="preserve">On the grain issue, we had that issue where we were worried about tariffs. That is </w:t>
      </w:r>
      <w:r w:rsidRPr="00452214" w:rsidR="00F84CE9">
        <w:t>still</w:t>
      </w:r>
      <w:r w:rsidRPr="00452214">
        <w:t xml:space="preserve"> there. It maybe has not come to the fore</w:t>
      </w:r>
      <w:r w:rsidRPr="00452214">
        <w:t>.</w:t>
      </w:r>
      <w:r w:rsidRPr="00452214" w:rsidR="008F6425">
        <w:t xml:space="preserve"> </w:t>
      </w:r>
      <w:r w:rsidRPr="00452214">
        <w:t>The main place we import our grain from is GB and UK.</w:t>
      </w:r>
      <w:r w:rsidRPr="00452214" w:rsidR="008F6425">
        <w:t xml:space="preserve"> </w:t>
      </w:r>
      <w:r w:rsidRPr="00452214">
        <w:t xml:space="preserve">For instance, if Ukrainian grain was </w:t>
      </w:r>
      <w:r w:rsidRPr="00452214" w:rsidR="00F84CE9">
        <w:t>cheaper</w:t>
      </w:r>
      <w:r w:rsidRPr="00452214">
        <w:t xml:space="preserve">, it could come into the UK </w:t>
      </w:r>
      <w:r w:rsidRPr="00452214">
        <w:t>on a UK tariff-free quota.</w:t>
      </w:r>
      <w:r w:rsidRPr="00452214" w:rsidR="008F6425">
        <w:t xml:space="preserve"> </w:t>
      </w:r>
      <w:r w:rsidRPr="00452214">
        <w:t xml:space="preserve">Our </w:t>
      </w:r>
      <w:r w:rsidRPr="00452214" w:rsidR="00F84CE9">
        <w:t>southern</w:t>
      </w:r>
      <w:r w:rsidRPr="00452214">
        <w:t xml:space="preserve"> counterparts in ROI </w:t>
      </w:r>
      <w:r w:rsidRPr="00452214">
        <w:t xml:space="preserve">could import it on an EU quota, but </w:t>
      </w:r>
      <w:r w:rsidRPr="00452214">
        <w:t xml:space="preserve">we are stuck in no man’s land. </w:t>
      </w:r>
      <w:r w:rsidRPr="00452214">
        <w:t xml:space="preserve">We cannot bring it in, because if we bring it in from the UK it </w:t>
      </w:r>
      <w:r w:rsidRPr="00452214">
        <w:t xml:space="preserve">is </w:t>
      </w:r>
      <w:r w:rsidRPr="00452214">
        <w:t xml:space="preserve">in </w:t>
      </w:r>
      <w:r w:rsidRPr="00452214">
        <w:t>danger of going into the ROI</w:t>
      </w:r>
      <w:r w:rsidR="00386545">
        <w:t xml:space="preserve">, </w:t>
      </w:r>
      <w:r w:rsidRPr="00452214">
        <w:t>and similar</w:t>
      </w:r>
      <w:r w:rsidR="00386545">
        <w:t>ly</w:t>
      </w:r>
      <w:r w:rsidRPr="00452214">
        <w:t xml:space="preserve"> the other way.</w:t>
      </w:r>
      <w:r w:rsidRPr="00452214" w:rsidR="008F6425">
        <w:t xml:space="preserve"> </w:t>
      </w:r>
      <w:r w:rsidRPr="00452214">
        <w:t xml:space="preserve">We </w:t>
      </w:r>
      <w:r w:rsidRPr="00452214" w:rsidR="00C867C1">
        <w:t xml:space="preserve">would </w:t>
      </w:r>
      <w:r w:rsidRPr="00452214">
        <w:t xml:space="preserve">not </w:t>
      </w:r>
      <w:r w:rsidRPr="00452214">
        <w:t>be able to avail</w:t>
      </w:r>
      <w:r w:rsidR="00386545">
        <w:t xml:space="preserve"> ourselves of it</w:t>
      </w:r>
      <w:r w:rsidRPr="00452214">
        <w:t xml:space="preserve"> </w:t>
      </w:r>
      <w:r w:rsidRPr="00452214">
        <w:t xml:space="preserve">if </w:t>
      </w:r>
      <w:r w:rsidRPr="00452214">
        <w:t>that became the cheapest place</w:t>
      </w:r>
      <w:r w:rsidRPr="00452214">
        <w:t xml:space="preserve">, so we would have to go to the next cheapest source, which could add </w:t>
      </w:r>
      <w:r w:rsidRPr="00452214">
        <w:t xml:space="preserve">anything </w:t>
      </w:r>
      <w:r w:rsidRPr="00452214">
        <w:t xml:space="preserve">from </w:t>
      </w:r>
      <w:r w:rsidRPr="00452214">
        <w:t xml:space="preserve">two or three </w:t>
      </w:r>
      <w:r w:rsidRPr="00452214">
        <w:t>tonnes.</w:t>
      </w:r>
    </w:p>
    <w:p w:rsidR="001B60D4" w:rsidRPr="00452214" w:rsidP="00A632D3">
      <w:pPr>
        <w:pStyle w:val="Answer"/>
      </w:pPr>
      <w:r w:rsidRPr="00452214">
        <w:t>O</w:t>
      </w:r>
      <w:r w:rsidRPr="00452214" w:rsidR="009E7BD9">
        <w:t xml:space="preserve">n things like </w:t>
      </w:r>
      <w:r w:rsidRPr="00452214">
        <w:t xml:space="preserve">minerals and </w:t>
      </w:r>
      <w:r w:rsidRPr="00452214" w:rsidR="009E7BD9">
        <w:t xml:space="preserve">amino </w:t>
      </w:r>
      <w:r w:rsidRPr="00452214" w:rsidR="00F84CE9">
        <w:t>acids</w:t>
      </w:r>
      <w:r w:rsidRPr="00452214">
        <w:t>, a lot of that comes from the UK</w:t>
      </w:r>
      <w:r w:rsidRPr="00452214" w:rsidR="009E7BD9">
        <w:t xml:space="preserve">. Some of that is </w:t>
      </w:r>
      <w:r w:rsidRPr="00452214" w:rsidR="00F84CE9">
        <w:t>manufactured</w:t>
      </w:r>
      <w:r w:rsidRPr="00452214" w:rsidR="009E7BD9">
        <w:t xml:space="preserve"> in Europe and we have to be very </w:t>
      </w:r>
      <w:r w:rsidRPr="00452214" w:rsidR="00F84CE9">
        <w:t>careful</w:t>
      </w:r>
      <w:r w:rsidRPr="00452214" w:rsidR="009E7BD9">
        <w:t xml:space="preserve"> there</w:t>
      </w:r>
      <w:r w:rsidRPr="00452214">
        <w:t>.</w:t>
      </w:r>
      <w:r w:rsidRPr="00452214" w:rsidR="008F6425">
        <w:t xml:space="preserve"> </w:t>
      </w:r>
      <w:r w:rsidRPr="00452214">
        <w:t xml:space="preserve">It is going back to the </w:t>
      </w:r>
      <w:r w:rsidR="00386545">
        <w:t xml:space="preserve">very </w:t>
      </w:r>
      <w:r w:rsidRPr="00452214">
        <w:t xml:space="preserve">same </w:t>
      </w:r>
      <w:r w:rsidR="00386545">
        <w:t xml:space="preserve">argument as with </w:t>
      </w:r>
      <w:r w:rsidRPr="00452214">
        <w:t xml:space="preserve">the </w:t>
      </w:r>
      <w:r w:rsidRPr="00452214" w:rsidR="009E7BD9">
        <w:t xml:space="preserve">German </w:t>
      </w:r>
      <w:r w:rsidRPr="00452214" w:rsidR="00A950B4">
        <w:t>axle</w:t>
      </w:r>
      <w:r w:rsidRPr="00452214" w:rsidR="009E7BD9">
        <w:t xml:space="preserve">s. If it comes into the </w:t>
      </w:r>
      <w:r w:rsidRPr="00452214">
        <w:t xml:space="preserve">UK, </w:t>
      </w:r>
      <w:r w:rsidRPr="00452214" w:rsidR="009E7BD9">
        <w:t xml:space="preserve">is not manufactured enough in the UK and does not get the </w:t>
      </w:r>
      <w:r w:rsidRPr="00452214">
        <w:t xml:space="preserve">UK </w:t>
      </w:r>
      <w:r w:rsidRPr="00452214" w:rsidR="009E7BD9">
        <w:t>stamp on</w:t>
      </w:r>
      <w:r w:rsidRPr="00452214">
        <w:t xml:space="preserve"> it, we could be paying a tariff on that.</w:t>
      </w:r>
      <w:r w:rsidRPr="00452214" w:rsidR="008F6425">
        <w:t xml:space="preserve"> </w:t>
      </w:r>
      <w:r w:rsidRPr="00452214" w:rsidR="00C867C1">
        <w:t>Meal</w:t>
      </w:r>
      <w:r w:rsidRPr="00452214">
        <w:t xml:space="preserve"> companies are having to watch that.</w:t>
      </w:r>
    </w:p>
    <w:p w:rsidR="001B60D4" w:rsidRPr="00452214" w:rsidP="001B60D4">
      <w:pPr>
        <w:pStyle w:val="Answer"/>
      </w:pPr>
      <w:r w:rsidRPr="00452214">
        <w:t>On farm, the EU rules are giving difficulties.</w:t>
      </w:r>
      <w:r w:rsidRPr="00452214" w:rsidR="008F6425">
        <w:t xml:space="preserve"> </w:t>
      </w:r>
      <w:r w:rsidRPr="00452214">
        <w:t xml:space="preserve">Parts </w:t>
      </w:r>
      <w:r w:rsidRPr="00452214" w:rsidR="00F73F0A">
        <w:t xml:space="preserve">for machinery and all that has slowed up and the </w:t>
      </w:r>
      <w:r w:rsidRPr="00452214" w:rsidR="00F84CE9">
        <w:t>costs</w:t>
      </w:r>
      <w:r w:rsidRPr="00452214" w:rsidR="00F73F0A">
        <w:t xml:space="preserve"> </w:t>
      </w:r>
      <w:r w:rsidRPr="00452214">
        <w:t>are</w:t>
      </w:r>
      <w:r w:rsidRPr="00452214" w:rsidR="00F73F0A">
        <w:t xml:space="preserve"> ris</w:t>
      </w:r>
      <w:r w:rsidRPr="00452214">
        <w:t xml:space="preserve">ing </w:t>
      </w:r>
      <w:r w:rsidRPr="00452214" w:rsidR="00F84CE9">
        <w:t>astronomically</w:t>
      </w:r>
      <w:r w:rsidRPr="00452214" w:rsidR="00F73F0A">
        <w:t xml:space="preserve"> </w:t>
      </w:r>
      <w:r w:rsidRPr="00452214">
        <w:t>at the minute.</w:t>
      </w:r>
      <w:r w:rsidRPr="00452214" w:rsidR="008F6425">
        <w:t xml:space="preserve"> </w:t>
      </w:r>
      <w:r w:rsidRPr="00452214">
        <w:t>The costs on farms are one thing.</w:t>
      </w:r>
      <w:r w:rsidRPr="00452214" w:rsidR="008F6425">
        <w:t xml:space="preserve"> </w:t>
      </w:r>
      <w:r w:rsidRPr="00452214">
        <w:t>Our goods are up a little bit, yes.</w:t>
      </w:r>
      <w:r w:rsidRPr="00452214" w:rsidR="008F6425">
        <w:t xml:space="preserve"> </w:t>
      </w:r>
      <w:r w:rsidRPr="00452214">
        <w:t>Covid has actually done farming and agriculture right through the UK good, in that sense.</w:t>
      </w:r>
      <w:r w:rsidRPr="00452214" w:rsidR="008F6425">
        <w:t xml:space="preserve"> </w:t>
      </w:r>
      <w:r w:rsidRPr="00452214">
        <w:t>People have been buying and, thankfully, supporting British produce.</w:t>
      </w:r>
      <w:r w:rsidRPr="00452214" w:rsidR="008F6425">
        <w:t xml:space="preserve"> </w:t>
      </w:r>
      <w:r w:rsidRPr="00452214">
        <w:t xml:space="preserve">That has done us good, </w:t>
      </w:r>
      <w:r w:rsidRPr="00452214" w:rsidR="00F73F0A">
        <w:t>but our costs are rising horrendously</w:t>
      </w:r>
      <w:r w:rsidRPr="00452214">
        <w:t>.</w:t>
      </w:r>
    </w:p>
    <w:p w:rsidR="00296CCB" w:rsidRPr="00452214" w:rsidP="001B60D4">
      <w:pPr>
        <w:pStyle w:val="Answer"/>
      </w:pPr>
      <w:r w:rsidRPr="00452214">
        <w:t>We saw a couple of flexibilit</w:t>
      </w:r>
      <w:r w:rsidRPr="00452214" w:rsidR="001B60D4">
        <w:t>ies that came through there.</w:t>
      </w:r>
      <w:r w:rsidRPr="00452214" w:rsidR="008F6425">
        <w:t xml:space="preserve"> </w:t>
      </w:r>
      <w:r w:rsidRPr="00452214" w:rsidR="001B60D4">
        <w:t>There was one on chilled meats, which I would say was a red herring.</w:t>
      </w:r>
      <w:r w:rsidRPr="00452214" w:rsidR="008F6425">
        <w:t xml:space="preserve"> </w:t>
      </w:r>
      <w:r w:rsidRPr="00452214" w:rsidR="001B60D4">
        <w:t>W</w:t>
      </w:r>
      <w:r w:rsidRPr="00452214">
        <w:t xml:space="preserve">e are an exporting region. We can make all the sausages </w:t>
      </w:r>
      <w:r w:rsidRPr="00452214" w:rsidR="001B60D4">
        <w:t>we need in Northern Ireland.</w:t>
      </w:r>
      <w:r w:rsidRPr="00452214" w:rsidR="008F6425">
        <w:t xml:space="preserve"> </w:t>
      </w:r>
      <w:r w:rsidRPr="00452214" w:rsidR="001B60D4">
        <w:t xml:space="preserve">Yes, the choice is good for consumers, but that </w:t>
      </w:r>
      <w:r w:rsidRPr="00452214">
        <w:t xml:space="preserve">was a red herring really. The other thing the EU gave some relaxation on was the tagging issue </w:t>
      </w:r>
      <w:r w:rsidRPr="00452214" w:rsidR="009A0876">
        <w:t>i</w:t>
      </w:r>
      <w:r w:rsidRPr="00452214">
        <w:t xml:space="preserve">n livestock. Yes, </w:t>
      </w:r>
      <w:r w:rsidRPr="00452214" w:rsidR="009A0876">
        <w:t xml:space="preserve">it </w:t>
      </w:r>
      <w:r w:rsidRPr="00452214">
        <w:t>need</w:t>
      </w:r>
      <w:r w:rsidRPr="00452214" w:rsidR="009A0876">
        <w:t xml:space="preserve">ed </w:t>
      </w:r>
      <w:r w:rsidRPr="00452214">
        <w:t>to be sorted</w:t>
      </w:r>
      <w:r w:rsidRPr="00452214" w:rsidR="009A0876">
        <w:t xml:space="preserve">, </w:t>
      </w:r>
      <w:r w:rsidRPr="00452214">
        <w:t>but</w:t>
      </w:r>
      <w:r w:rsidRPr="00452214">
        <w:t>,</w:t>
      </w:r>
      <w:r w:rsidRPr="00452214">
        <w:t xml:space="preserve"> if the livestock cannot </w:t>
      </w:r>
      <w:r w:rsidRPr="00452214" w:rsidR="009A0876">
        <w:t>get here because of restrictions</w:t>
      </w:r>
      <w:r w:rsidR="00386545">
        <w:t>—</w:t>
      </w:r>
      <w:r w:rsidRPr="00452214" w:rsidR="009A0876">
        <w:t>six months’ restrictions</w:t>
      </w:r>
      <w:r w:rsidR="00386545">
        <w:t>,</w:t>
      </w:r>
      <w:r w:rsidRPr="00452214" w:rsidR="009A0876">
        <w:t xml:space="preserve"> and all the rest of it</w:t>
      </w:r>
      <w:r w:rsidR="00386545">
        <w:t>—</w:t>
      </w:r>
      <w:r w:rsidRPr="00452214">
        <w:t xml:space="preserve">the tagging issue </w:t>
      </w:r>
      <w:r w:rsidRPr="00452214">
        <w:t>does not become a real problem.</w:t>
      </w:r>
      <w:r w:rsidRPr="00452214" w:rsidR="008F6425">
        <w:t xml:space="preserve"> </w:t>
      </w:r>
      <w:r w:rsidRPr="00452214">
        <w:t xml:space="preserve">What they gave on was really very small in the farmers’ eyes. </w:t>
      </w:r>
      <w:r w:rsidRPr="00452214">
        <w:t>Farmers are frustrated.</w:t>
      </w:r>
    </w:p>
    <w:p w:rsidR="00296CCB" w:rsidRPr="00452214" w:rsidP="001B60D4">
      <w:pPr>
        <w:pStyle w:val="Answer"/>
      </w:pPr>
      <w:r w:rsidRPr="00452214">
        <w:t>I will probably sum</w:t>
      </w:r>
      <w:r w:rsidRPr="00452214" w:rsidR="00F94DF7">
        <w:t xml:space="preserve"> up</w:t>
      </w:r>
      <w:r w:rsidRPr="00452214">
        <w:t xml:space="preserve"> here by saying that </w:t>
      </w:r>
      <w:r w:rsidRPr="00452214" w:rsidR="00F73F0A">
        <w:t>import costs are rising</w:t>
      </w:r>
      <w:r w:rsidRPr="00452214">
        <w:t xml:space="preserve"> and the </w:t>
      </w:r>
      <w:r w:rsidRPr="00452214" w:rsidR="00F73F0A">
        <w:t xml:space="preserve">SPS costs are rising. </w:t>
      </w:r>
      <w:r w:rsidRPr="00452214">
        <w:t>V</w:t>
      </w:r>
      <w:r w:rsidRPr="00452214" w:rsidR="00F73F0A">
        <w:t>eterinary alignment with the UK seems out of the question</w:t>
      </w:r>
      <w:r w:rsidRPr="00452214">
        <w:t>.</w:t>
      </w:r>
      <w:r w:rsidRPr="00452214" w:rsidR="008F6425">
        <w:t xml:space="preserve"> </w:t>
      </w:r>
      <w:r w:rsidRPr="00452214">
        <w:t>Some sort of veterinary agreement with the EU, some sort of recognition of each other’s standards and the SPS, would help us.</w:t>
      </w:r>
      <w:r w:rsidRPr="00452214" w:rsidR="008F6425">
        <w:t xml:space="preserve"> </w:t>
      </w:r>
      <w:r w:rsidRPr="00452214">
        <w:t xml:space="preserve">We </w:t>
      </w:r>
      <w:r w:rsidRPr="00452214" w:rsidR="00F73F0A">
        <w:t>do not seem to be getting that.</w:t>
      </w:r>
    </w:p>
    <w:p w:rsidR="00296CCB" w:rsidRPr="00452214" w:rsidP="001B60D4">
      <w:pPr>
        <w:pStyle w:val="Answer"/>
      </w:pPr>
      <w:r w:rsidRPr="00452214">
        <w:t xml:space="preserve">We are asking the questions. We are getting the opportunities to put this forward, but we feel we are not </w:t>
      </w:r>
      <w:r w:rsidRPr="00452214">
        <w:t xml:space="preserve">getting </w:t>
      </w:r>
      <w:r w:rsidRPr="00452214">
        <w:t xml:space="preserve">listened to. </w:t>
      </w:r>
      <w:r w:rsidRPr="00452214">
        <w:t>I would probably sum up by saying that the protocol is there.</w:t>
      </w:r>
      <w:r w:rsidRPr="00452214" w:rsidR="008F6425">
        <w:t xml:space="preserve"> </w:t>
      </w:r>
      <w:r w:rsidRPr="00452214">
        <w:t>There are some elements of it that are working for us.</w:t>
      </w:r>
      <w:r w:rsidRPr="00452214" w:rsidR="008F6425">
        <w:t xml:space="preserve"> </w:t>
      </w:r>
      <w:r w:rsidRPr="00452214">
        <w:t>We are getting our produce to where we need to go.</w:t>
      </w:r>
      <w:r w:rsidRPr="00452214" w:rsidR="008F6425">
        <w:t xml:space="preserve"> </w:t>
      </w:r>
      <w:r w:rsidRPr="00452214">
        <w:t xml:space="preserve">It </w:t>
      </w:r>
      <w:r w:rsidRPr="00452214">
        <w:t>needs a real revamp</w:t>
      </w:r>
      <w:r w:rsidRPr="00452214">
        <w:t>.</w:t>
      </w:r>
      <w:r w:rsidRPr="00452214" w:rsidR="008F6425">
        <w:t xml:space="preserve"> </w:t>
      </w:r>
      <w:r w:rsidRPr="00452214">
        <w:t>I</w:t>
      </w:r>
      <w:r w:rsidRPr="00452214">
        <w:t>t needs an architect to look at</w:t>
      </w:r>
      <w:r w:rsidRPr="00452214" w:rsidR="00C867C1">
        <w:t xml:space="preserve"> it</w:t>
      </w:r>
      <w:r w:rsidRPr="00452214">
        <w:t xml:space="preserve">. It needs major innovations, but we need </w:t>
      </w:r>
      <w:r w:rsidRPr="00452214">
        <w:t>to be careful not to upset the little bits of it that are working.</w:t>
      </w:r>
      <w:r w:rsidRPr="00452214" w:rsidR="008F6425">
        <w:t xml:space="preserve"> </w:t>
      </w:r>
      <w:r w:rsidRPr="00452214">
        <w:t xml:space="preserve">For every bit that is working, we are </w:t>
      </w:r>
      <w:r w:rsidRPr="00452214">
        <w:t xml:space="preserve">finding bits that we have real </w:t>
      </w:r>
      <w:r w:rsidRPr="00452214" w:rsidR="00F84CE9">
        <w:t>problems</w:t>
      </w:r>
      <w:r w:rsidRPr="00452214">
        <w:t xml:space="preserve"> with.</w:t>
      </w:r>
      <w:r w:rsidRPr="00452214" w:rsidR="000F2F83">
        <w:t xml:space="preserve"> </w:t>
      </w:r>
    </w:p>
    <w:p w:rsidR="00296CCB" w:rsidRPr="00452214" w:rsidP="001B60D4">
      <w:pPr>
        <w:pStyle w:val="Answer"/>
      </w:pPr>
      <w:r w:rsidRPr="00452214">
        <w:t>One of the new</w:t>
      </w:r>
      <w:r w:rsidRPr="00452214">
        <w:t xml:space="preserve">est </w:t>
      </w:r>
      <w:r w:rsidRPr="00452214">
        <w:t xml:space="preserve">things to come on is </w:t>
      </w:r>
      <w:r w:rsidRPr="00452214">
        <w:t xml:space="preserve">in </w:t>
      </w:r>
      <w:r w:rsidRPr="00452214">
        <w:t>animal medicines</w:t>
      </w:r>
      <w:r w:rsidRPr="00452214">
        <w:t>, plant protection products and the likes of that</w:t>
      </w:r>
      <w:r w:rsidRPr="00452214" w:rsidR="00C867C1">
        <w:t>—</w:t>
      </w:r>
      <w:r w:rsidRPr="00452214">
        <w:t>products that need authorisations.</w:t>
      </w:r>
      <w:r w:rsidRPr="00452214" w:rsidR="008F6425">
        <w:t xml:space="preserve"> </w:t>
      </w:r>
      <w:r w:rsidRPr="00452214">
        <w:t xml:space="preserve">These products need to be authorised </w:t>
      </w:r>
      <w:r w:rsidRPr="00452214">
        <w:t xml:space="preserve">roughly every 10 years. </w:t>
      </w:r>
      <w:r w:rsidRPr="00452214">
        <w:t xml:space="preserve">It is </w:t>
      </w:r>
      <w:r w:rsidRPr="00452214">
        <w:t xml:space="preserve">horrendously dear to get these products authorised. </w:t>
      </w:r>
      <w:r w:rsidRPr="00452214">
        <w:t>They are p</w:t>
      </w:r>
      <w:r w:rsidRPr="00452214">
        <w:t xml:space="preserve">roducts that are </w:t>
      </w:r>
      <w:r w:rsidRPr="00452214">
        <w:t xml:space="preserve">needed in Northern Ireland farms, </w:t>
      </w:r>
      <w:r w:rsidRPr="00452214" w:rsidR="000F2F83">
        <w:t xml:space="preserve">for </w:t>
      </w:r>
      <w:r w:rsidRPr="00452214">
        <w:t xml:space="preserve">either growing vegetables or </w:t>
      </w:r>
      <w:r w:rsidRPr="00452214">
        <w:t>treating livestock</w:t>
      </w:r>
      <w:r w:rsidRPr="00452214">
        <w:t>.</w:t>
      </w:r>
      <w:r w:rsidRPr="00452214" w:rsidR="008F6425">
        <w:t xml:space="preserve"> </w:t>
      </w:r>
      <w:r w:rsidRPr="00452214">
        <w:t>T</w:t>
      </w:r>
      <w:r w:rsidRPr="00452214">
        <w:t>he UK authorisation does not cover us</w:t>
      </w:r>
      <w:r w:rsidRPr="00452214" w:rsidR="000F2F83">
        <w:t>;</w:t>
      </w:r>
      <w:r w:rsidRPr="00452214">
        <w:t xml:space="preserve"> nor does the EU authorisation cover us. We are too small a region for a </w:t>
      </w:r>
      <w:r w:rsidRPr="00452214">
        <w:t xml:space="preserve">company to spend </w:t>
      </w:r>
      <w:r w:rsidRPr="00452214">
        <w:t xml:space="preserve">maybe </w:t>
      </w:r>
      <w:r w:rsidRPr="00452214">
        <w:t xml:space="preserve">hundreds of thousands </w:t>
      </w:r>
      <w:r w:rsidRPr="00452214">
        <w:t>authorising a product, because our market is just too small in Northern Ireland.</w:t>
      </w:r>
      <w:r w:rsidRPr="00452214" w:rsidR="008F6425">
        <w:t xml:space="preserve"> </w:t>
      </w:r>
      <w:r w:rsidRPr="00452214">
        <w:t>R</w:t>
      </w:r>
      <w:r w:rsidRPr="00452214">
        <w:t>ather than being in the best of both worlds, we are sitting in no man’s land.</w:t>
      </w:r>
    </w:p>
    <w:p w:rsidR="00296CCB" w:rsidRPr="00452214" w:rsidP="001B60D4">
      <w:pPr>
        <w:pStyle w:val="Answer"/>
      </w:pPr>
      <w:r w:rsidRPr="00452214">
        <w:t xml:space="preserve">In effect, can we get this stuff? Anybody </w:t>
      </w:r>
      <w:r w:rsidRPr="00452214">
        <w:t>could drive down to the south, put it in the boot of their motor and drive back.</w:t>
      </w:r>
      <w:r w:rsidRPr="00452214" w:rsidR="008F6425">
        <w:t xml:space="preserve"> </w:t>
      </w:r>
      <w:r w:rsidRPr="00452214">
        <w:t>Anybody</w:t>
      </w:r>
      <w:r w:rsidRPr="00452214">
        <w:t xml:space="preserve"> probably </w:t>
      </w:r>
      <w:r w:rsidRPr="00452214">
        <w:t xml:space="preserve">could </w:t>
      </w:r>
      <w:r w:rsidRPr="00452214">
        <w:t xml:space="preserve">go over on </w:t>
      </w:r>
      <w:r w:rsidRPr="00452214">
        <w:t xml:space="preserve">the </w:t>
      </w:r>
      <w:r w:rsidRPr="00452214">
        <w:t>boat</w:t>
      </w:r>
      <w:r w:rsidRPr="00452214">
        <w:t xml:space="preserve">, </w:t>
      </w:r>
      <w:r w:rsidRPr="00452214">
        <w:t>chance putting it in and taking it back in a pickup</w:t>
      </w:r>
      <w:r w:rsidRPr="00452214">
        <w:t xml:space="preserve">, </w:t>
      </w:r>
      <w:r w:rsidRPr="00452214">
        <w:t xml:space="preserve">but we cannot </w:t>
      </w:r>
      <w:r w:rsidRPr="00452214">
        <w:t>get the authorisation.</w:t>
      </w:r>
      <w:r w:rsidRPr="00452214" w:rsidR="008F6425">
        <w:t xml:space="preserve"> </w:t>
      </w:r>
      <w:r w:rsidRPr="00452214">
        <w:t xml:space="preserve">If we are supplying a supermarket and there are residue levels found, you are </w:t>
      </w:r>
      <w:r w:rsidRPr="00452214">
        <w:t>out on your ear</w:t>
      </w:r>
      <w:r w:rsidRPr="00452214">
        <w:t>,</w:t>
      </w:r>
      <w:r w:rsidRPr="00452214">
        <w:t xml:space="preserve"> and quite rightly so, so we need that sorted out.</w:t>
      </w:r>
    </w:p>
    <w:p w:rsidR="00A632D3" w:rsidRPr="00452214" w:rsidP="001B60D4">
      <w:pPr>
        <w:pStyle w:val="Answer"/>
      </w:pPr>
      <w:r w:rsidRPr="00452214">
        <w:t>One of the solutions there is for the UK to pay these authorisations.</w:t>
      </w:r>
      <w:r w:rsidRPr="00452214" w:rsidR="008F6425">
        <w:t xml:space="preserve"> </w:t>
      </w:r>
      <w:r w:rsidRPr="00452214">
        <w:t>It is e</w:t>
      </w:r>
      <w:r w:rsidRPr="00452214" w:rsidR="00F73F0A">
        <w:t>ither that or treat us as UK citizens and let the UK authorisation cover Northern Ireland. There is something there that needs to be tackled</w:t>
      </w:r>
      <w:r w:rsidRPr="00452214">
        <w:t xml:space="preserve"> in those types of plant protection products or </w:t>
      </w:r>
      <w:r w:rsidRPr="00452214" w:rsidR="00F73F0A">
        <w:t>animal medicines. I will leave it there. Thanks again for the opportunity.</w:t>
      </w:r>
    </w:p>
    <w:p w:rsidR="00F73F0A" w:rsidRPr="00452214" w:rsidP="00F73F0A">
      <w:pPr>
        <w:pStyle w:val="Question"/>
      </w:pPr>
      <w:sdt>
        <w:sdtPr>
          <w:alias w:val="Member"/>
          <w:tag w:val="&lt;Member mnisId='4494' dodsId='72275'&gt;"/>
          <w:id w:val="1951738962"/>
          <w:placeholder>
            <w:docPart w:val="DefaultPlaceholder_-1854013440"/>
          </w:placeholder>
          <w:richText/>
        </w:sdtPr>
        <w:sdtContent>
          <w:r w:rsidRPr="00452214">
            <w:rPr>
              <w:rStyle w:val="PlaceholderText"/>
              <w:b/>
              <w:color w:val="auto"/>
            </w:rPr>
            <w:t>Chair:</w:t>
          </w:r>
        </w:sdtContent>
      </w:sdt>
      <w:r w:rsidRPr="00452214">
        <w:t xml:space="preserve"> </w:t>
      </w:r>
      <w:r w:rsidRPr="00452214" w:rsidR="00296CCB">
        <w:t>Thank you for that</w:t>
      </w:r>
      <w:r w:rsidR="00386545">
        <w:t>,</w:t>
      </w:r>
      <w:r w:rsidRPr="00452214" w:rsidR="00296CCB">
        <w:t xml:space="preserve"> and thank you for offering us the less</w:t>
      </w:r>
      <w:r w:rsidR="00386545">
        <w:t>-</w:t>
      </w:r>
      <w:r w:rsidRPr="00452214" w:rsidR="00296CCB">
        <w:t>than</w:t>
      </w:r>
      <w:r w:rsidR="00386545">
        <w:t>-</w:t>
      </w:r>
      <w:r w:rsidRPr="00452214" w:rsidR="00296CCB">
        <w:t>palatable</w:t>
      </w:r>
      <w:r w:rsidR="00386545">
        <w:t>-</w:t>
      </w:r>
      <w:r w:rsidRPr="00452214" w:rsidR="00296CCB">
        <w:t xml:space="preserve">sounding red herring </w:t>
      </w:r>
      <w:r w:rsidRPr="00452214">
        <w:t xml:space="preserve">on chilled meats. I am not necessarily sure I will be running off to place an order for that, but thank you for that comprehensive assessment. </w:t>
      </w:r>
      <w:r w:rsidRPr="00452214" w:rsidR="00296CCB">
        <w:t>I will not name my musical</w:t>
      </w:r>
      <w:r w:rsidR="00386545">
        <w:t>-</w:t>
      </w:r>
      <w:r w:rsidRPr="00452214" w:rsidR="00296CCB">
        <w:t xml:space="preserve">savvy colleague, but I have been reminded that </w:t>
      </w:r>
      <w:r w:rsidRPr="00452214">
        <w:t>I have misled the Committee</w:t>
      </w:r>
      <w:r w:rsidRPr="00452214" w:rsidR="00296CCB">
        <w:t xml:space="preserve"> and, in particular, Sarah Hards.</w:t>
      </w:r>
      <w:r w:rsidRPr="00452214" w:rsidR="008F6425">
        <w:t xml:space="preserve"> </w:t>
      </w:r>
      <w:r w:rsidRPr="00452214" w:rsidR="00296CCB">
        <w:t xml:space="preserve">It was of course </w:t>
      </w:r>
      <w:r w:rsidRPr="00452214">
        <w:t>Maria von Trapp</w:t>
      </w:r>
      <w:r w:rsidRPr="00452214" w:rsidR="00296CCB">
        <w:t xml:space="preserve"> who </w:t>
      </w:r>
      <w:r w:rsidRPr="00452214">
        <w:t xml:space="preserve">suggested </w:t>
      </w:r>
      <w:r w:rsidRPr="00452214" w:rsidR="00296CCB">
        <w:t>that we start at the very beginning and not Mary Poppins</w:t>
      </w:r>
      <w:r w:rsidRPr="00452214" w:rsidR="000F2F83">
        <w:t>—</w:t>
      </w:r>
      <w:r w:rsidRPr="00452214">
        <w:t>same actress</w:t>
      </w:r>
      <w:r w:rsidRPr="00452214" w:rsidR="00296CCB">
        <w:t xml:space="preserve">, </w:t>
      </w:r>
      <w:r w:rsidRPr="00452214">
        <w:t xml:space="preserve">different film. </w:t>
      </w:r>
    </w:p>
    <w:p w:rsidR="00F73F0A" w:rsidRPr="00452214" w:rsidP="00F73F0A">
      <w:pPr>
        <w:pStyle w:val="Answer"/>
      </w:pPr>
      <w:sdt>
        <w:sdtPr>
          <w:alias w:val="Witness"/>
          <w:id w:val="965777395"/>
          <w:placeholder>
            <w:docPart w:val="DefaultPlaceholder_-1854013440"/>
          </w:placeholder>
          <w:richText/>
        </w:sdtPr>
        <w:sdtContent>
          <w:r w:rsidRPr="00452214" w:rsidR="00D31553">
            <w:rPr>
              <w:rStyle w:val="PlaceholderText"/>
              <w:b/>
              <w:i/>
              <w:color w:val="auto"/>
            </w:rPr>
            <w:t>Sarah Hards:</w:t>
          </w:r>
          <w:r w:rsidRPr="00452214">
            <w:rPr>
              <w:rStyle w:val="PlaceholderText"/>
              <w:b/>
              <w:color w:val="auto"/>
            </w:rPr>
            <w:t xml:space="preserve"> </w:t>
          </w:r>
        </w:sdtContent>
      </w:sdt>
      <w:r w:rsidRPr="00452214" w:rsidR="00296CCB">
        <w:t>Y</w:t>
      </w:r>
      <w:r w:rsidRPr="00452214">
        <w:t>ou will be forgiven this time, Simon.</w:t>
      </w:r>
    </w:p>
    <w:p w:rsidR="00F73F0A" w:rsidRPr="00452214" w:rsidP="00F73F0A">
      <w:pPr>
        <w:pStyle w:val="Question"/>
      </w:pPr>
      <w:sdt>
        <w:sdtPr>
          <w:alias w:val="Member"/>
          <w:tag w:val="&lt;Member mnisId='4494' dodsId='72275'&gt;"/>
          <w:id w:val="1258949455"/>
          <w:placeholder>
            <w:docPart w:val="DefaultPlaceholder_-1854013440"/>
          </w:placeholder>
          <w:richText/>
        </w:sdtPr>
        <w:sdtContent>
          <w:r w:rsidRPr="00452214">
            <w:rPr>
              <w:rStyle w:val="PlaceholderText"/>
              <w:b/>
              <w:color w:val="auto"/>
            </w:rPr>
            <w:t>Chair:</w:t>
          </w:r>
        </w:sdtContent>
      </w:sdt>
      <w:r w:rsidRPr="00452214">
        <w:t xml:space="preserve"> You are very kind. Let us </w:t>
      </w:r>
      <w:r w:rsidRPr="00452214" w:rsidR="00296CCB">
        <w:t>hear from Ricardo Tonelli now.</w:t>
      </w:r>
      <w:r w:rsidRPr="00452214" w:rsidR="008F6425">
        <w:t xml:space="preserve"> </w:t>
      </w:r>
    </w:p>
    <w:p w:rsidR="00E3280A" w:rsidRPr="00452214" w:rsidP="00F73F0A">
      <w:pPr>
        <w:pStyle w:val="Answer"/>
      </w:pPr>
      <w:sdt>
        <w:sdtPr>
          <w:alias w:val="Witness"/>
          <w:id w:val="-336006023"/>
          <w:placeholder>
            <w:docPart w:val="DefaultPlaceholder_-1854013440"/>
          </w:placeholder>
          <w:richText/>
        </w:sdtPr>
        <w:sdtContent>
          <w:r w:rsidRPr="00452214" w:rsidR="00D31553">
            <w:rPr>
              <w:rStyle w:val="PlaceholderText"/>
              <w:b/>
              <w:i/>
              <w:color w:val="auto"/>
            </w:rPr>
            <w:t>Ricardo Tonelli:</w:t>
          </w:r>
          <w:r w:rsidRPr="00452214" w:rsidR="00F73F0A">
            <w:rPr>
              <w:rStyle w:val="PlaceholderText"/>
              <w:b/>
              <w:color w:val="auto"/>
            </w:rPr>
            <w:t xml:space="preserve"> </w:t>
          </w:r>
        </w:sdtContent>
      </w:sdt>
      <w:r w:rsidRPr="00452214" w:rsidR="00296CCB">
        <w:t xml:space="preserve">I represent </w:t>
      </w:r>
      <w:r w:rsidRPr="00452214" w:rsidR="00547F34">
        <w:t xml:space="preserve">Larne Harbour </w:t>
      </w:r>
      <w:r w:rsidRPr="00452214" w:rsidR="00F94DF7">
        <w:t>Ltd,</w:t>
      </w:r>
      <w:r w:rsidRPr="00452214" w:rsidR="00547F34">
        <w:t xml:space="preserve"> </w:t>
      </w:r>
      <w:r w:rsidR="00386545">
        <w:t xml:space="preserve">which is </w:t>
      </w:r>
      <w:r w:rsidRPr="00452214" w:rsidR="00547F34">
        <w:t xml:space="preserve">associated with the two ferries that go across eight or seven times a day from </w:t>
      </w:r>
      <w:r w:rsidRPr="00452214" w:rsidR="00F84CE9">
        <w:t>Scotland</w:t>
      </w:r>
      <w:r w:rsidRPr="00452214" w:rsidR="00F73F0A">
        <w:t xml:space="preserve">. </w:t>
      </w:r>
      <w:r w:rsidRPr="00452214" w:rsidR="00547F34">
        <w:t>I will start with an observation.</w:t>
      </w:r>
      <w:r w:rsidRPr="00452214" w:rsidR="008F6425">
        <w:t xml:space="preserve"> </w:t>
      </w:r>
      <w:r w:rsidRPr="00452214" w:rsidR="00547F34">
        <w:t xml:space="preserve">We </w:t>
      </w:r>
      <w:r w:rsidRPr="00452214" w:rsidR="00F73F0A">
        <w:t>spoke probably three or four months ago and I was proud of how my team interacted</w:t>
      </w:r>
      <w:r w:rsidRPr="00452214" w:rsidR="000F2F83">
        <w:t>,</w:t>
      </w:r>
      <w:r w:rsidRPr="00452214" w:rsidR="00547F34">
        <w:t xml:space="preserve"> through a pandemic and</w:t>
      </w:r>
      <w:r w:rsidRPr="00452214" w:rsidR="00F73F0A">
        <w:t xml:space="preserve"> Brexit </w:t>
      </w:r>
      <w:r w:rsidRPr="00452214" w:rsidR="00F84CE9">
        <w:t>cliff edges</w:t>
      </w:r>
      <w:r w:rsidRPr="00452214" w:rsidR="00547F34">
        <w:t xml:space="preserve">, </w:t>
      </w:r>
      <w:r w:rsidRPr="00452214" w:rsidR="00F73F0A">
        <w:t>with the various arms of the Government that were asking us to collaborate and enforce new rules</w:t>
      </w:r>
      <w:r w:rsidRPr="00452214">
        <w:t>: westbound requirements, records and</w:t>
      </w:r>
      <w:r w:rsidRPr="00452214" w:rsidR="00F73F0A">
        <w:t xml:space="preserve"> whatnot. That story continues.</w:t>
      </w:r>
    </w:p>
    <w:p w:rsidR="000D4232" w:rsidRPr="00452214" w:rsidP="00E3280A">
      <w:pPr>
        <w:pStyle w:val="Answer"/>
      </w:pPr>
      <w:r w:rsidRPr="00452214">
        <w:t>We have successfully continued to operate traffic of all kinds</w:t>
      </w:r>
      <w:r w:rsidRPr="00452214" w:rsidR="00E3280A">
        <w:t>,</w:t>
      </w:r>
      <w:r w:rsidRPr="00452214">
        <w:t xml:space="preserve"> with a big difference between then and now</w:t>
      </w:r>
      <w:r w:rsidRPr="00452214" w:rsidR="00E3280A">
        <w:t>.</w:t>
      </w:r>
      <w:r w:rsidRPr="00452214" w:rsidR="008F6425">
        <w:t xml:space="preserve"> </w:t>
      </w:r>
      <w:r w:rsidRPr="00452214" w:rsidR="00E3280A">
        <w:t>W</w:t>
      </w:r>
      <w:r w:rsidRPr="00452214">
        <w:t xml:space="preserve">e also have some tourists or families </w:t>
      </w:r>
      <w:r w:rsidRPr="00452214" w:rsidR="00F84CE9">
        <w:t>re</w:t>
      </w:r>
      <w:r w:rsidRPr="00452214" w:rsidR="00E3280A">
        <w:t>-</w:t>
      </w:r>
      <w:r w:rsidRPr="00452214" w:rsidR="00F84CE9">
        <w:t>joining</w:t>
      </w:r>
      <w:r w:rsidRPr="00452214">
        <w:t xml:space="preserve"> each other</w:t>
      </w:r>
      <w:r w:rsidRPr="00452214" w:rsidR="00E3280A">
        <w:t xml:space="preserve">, </w:t>
      </w:r>
      <w:r w:rsidRPr="00452214">
        <w:t xml:space="preserve">as they are more free to travel. That is the most significant change </w:t>
      </w:r>
      <w:r w:rsidRPr="00452214" w:rsidR="00E3280A">
        <w:t>in terms of</w:t>
      </w:r>
      <w:r w:rsidRPr="00452214">
        <w:t xml:space="preserve"> what you see coming in and out of our port.</w:t>
      </w:r>
    </w:p>
    <w:p w:rsidR="00FC7A26" w:rsidRPr="00452214" w:rsidP="00FC7A26">
      <w:pPr>
        <w:pStyle w:val="Answer"/>
      </w:pPr>
      <w:r w:rsidRPr="00452214">
        <w:t>In terms of the hurdles related to ease of trade and all sorts of bureaucratic hurdles, they are still all there and there are some clouds on the horizon. We interact with DAERA, Border Force, HMRC, PSNI and local councils. This is just in Larne. We also have the Scottish side to deal with, which has exactly the equivalent. A</w:t>
      </w:r>
      <w:r w:rsidRPr="00452214" w:rsidR="0033308B">
        <w:t>s a</w:t>
      </w:r>
      <w:r w:rsidRPr="00452214">
        <w:t xml:space="preserve">n equally devolved </w:t>
      </w:r>
      <w:r w:rsidRPr="00452214" w:rsidR="0033308B">
        <w:t>Administration</w:t>
      </w:r>
      <w:r w:rsidRPr="00452214">
        <w:t xml:space="preserve">, </w:t>
      </w:r>
      <w:r w:rsidRPr="00452214" w:rsidR="0033308B">
        <w:t>they</w:t>
      </w:r>
      <w:r w:rsidRPr="00452214">
        <w:t xml:space="preserve"> also </w:t>
      </w:r>
      <w:r w:rsidRPr="00452214" w:rsidR="0033308B">
        <w:t>have</w:t>
      </w:r>
      <w:r w:rsidRPr="00452214">
        <w:t xml:space="preserve"> </w:t>
      </w:r>
      <w:r w:rsidRPr="00452214" w:rsidR="0033308B">
        <w:t>their</w:t>
      </w:r>
      <w:r w:rsidRPr="00452214">
        <w:t xml:space="preserve"> own sets of rules.</w:t>
      </w:r>
    </w:p>
    <w:p w:rsidR="00FC7A26" w:rsidRPr="00452214" w:rsidP="00FC7A26">
      <w:pPr>
        <w:pStyle w:val="Answer"/>
      </w:pPr>
      <w:r w:rsidRPr="00452214">
        <w:t>Up until now, we had to look for and work with various companies</w:t>
      </w:r>
      <w:r w:rsidRPr="00452214" w:rsidR="0033308B">
        <w:t>,</w:t>
      </w:r>
      <w:r w:rsidRPr="00452214">
        <w:t xml:space="preserve"> arms of central Government and devolved authorities to facilitate movements </w:t>
      </w:r>
      <w:r w:rsidRPr="00452214">
        <w:t>with westbound documentation needed. Soon enough, we are looking at</w:t>
      </w:r>
      <w:r w:rsidR="00386545">
        <w:t>,</w:t>
      </w:r>
      <w:r w:rsidRPr="00452214">
        <w:t xml:space="preserve"> eastbound</w:t>
      </w:r>
      <w:r w:rsidR="00386545">
        <w:t>,</w:t>
      </w:r>
      <w:r w:rsidRPr="00452214">
        <w:t xml:space="preserve"> various bit of documentation </w:t>
      </w:r>
      <w:r w:rsidR="00386545">
        <w:t xml:space="preserve">being </w:t>
      </w:r>
      <w:r w:rsidRPr="00452214">
        <w:t>needed</w:t>
      </w:r>
      <w:r w:rsidRPr="00452214" w:rsidR="0033308B">
        <w:t>,</w:t>
      </w:r>
      <w:r w:rsidRPr="00452214">
        <w:t xml:space="preserve"> without going into too much detail. Some have said that this is in contrast </w:t>
      </w:r>
      <w:r w:rsidR="00386545">
        <w:t>to</w:t>
      </w:r>
      <w:r w:rsidRPr="00452214">
        <w:t xml:space="preserve"> the concept of unfettered access. In all fairness, we managed </w:t>
      </w:r>
      <w:r w:rsidRPr="00452214" w:rsidR="0033308B">
        <w:t xml:space="preserve">to get </w:t>
      </w:r>
      <w:r w:rsidRPr="00452214">
        <w:t>through it quite well. My proudest moment is that we never had a queue at either of the ports. That was, believe me, not through sheer luck but through enormous effort and co</w:t>
      </w:r>
      <w:r w:rsidRPr="00452214">
        <w:noBreakHyphen/>
        <w:t>ordinating customers, authorities and systems</w:t>
      </w:r>
      <w:r w:rsidR="00386545">
        <w:t>—</w:t>
      </w:r>
      <w:r w:rsidRPr="00452214">
        <w:t>and, of course, ultimately, it is the ship</w:t>
      </w:r>
      <w:r w:rsidRPr="00452214" w:rsidR="0033308B">
        <w:t>per who</w:t>
      </w:r>
      <w:r w:rsidRPr="00452214">
        <w:t xml:space="preserve"> has to understand all of it.</w:t>
      </w:r>
    </w:p>
    <w:p w:rsidR="00FC7A26" w:rsidRPr="00452214" w:rsidP="00FC7A26">
      <w:pPr>
        <w:pStyle w:val="Answer"/>
      </w:pPr>
      <w:r w:rsidRPr="00452214">
        <w:t xml:space="preserve">As we get up to speed with today’s </w:t>
      </w:r>
      <w:r w:rsidRPr="00452214" w:rsidR="0033308B">
        <w:t>protocol</w:t>
      </w:r>
      <w:r w:rsidRPr="00452214">
        <w:t>, there are new requirements coming in the next few months. My concern is that the co</w:t>
      </w:r>
      <w:r w:rsidRPr="00452214">
        <w:noBreakHyphen/>
        <w:t>ordination between the various arms of the Government and industry is less than perfect. It could be better. A</w:t>
      </w:r>
      <w:r w:rsidRPr="00452214" w:rsidR="0033308B">
        <w:t>s a</w:t>
      </w:r>
      <w:r w:rsidRPr="00452214">
        <w:t>n example</w:t>
      </w:r>
      <w:r w:rsidRPr="00452214" w:rsidR="0033308B">
        <w:t>,</w:t>
      </w:r>
      <w:r w:rsidRPr="00452214">
        <w:t xml:space="preserve"> not many people were aware of westbound GMRs for goods originating in the Republic of Ireland as of 4 July. We are ready for it.</w:t>
      </w:r>
    </w:p>
    <w:p w:rsidR="00FC7A26" w:rsidRPr="00452214" w:rsidP="00FC7A26">
      <w:pPr>
        <w:pStyle w:val="Answer"/>
      </w:pPr>
      <w:r w:rsidRPr="00452214">
        <w:t>A couple of months ago, this was applied to a slightly different category of goods</w:t>
      </w:r>
      <w:r w:rsidR="00386545">
        <w:t>,</w:t>
      </w:r>
      <w:r w:rsidRPr="00452214">
        <w:t xml:space="preserve"> and we were joking that we </w:t>
      </w:r>
      <w:r w:rsidRPr="00452214" w:rsidR="0033308B">
        <w:t xml:space="preserve">would </w:t>
      </w:r>
      <w:r w:rsidRPr="00452214">
        <w:t>never see endangered species or anything like that requir</w:t>
      </w:r>
      <w:r w:rsidRPr="00452214" w:rsidR="0033308B">
        <w:t>ing</w:t>
      </w:r>
      <w:r w:rsidRPr="00452214">
        <w:t xml:space="preserve"> that level of documentation. Guess what? The next day, we carried a live giraffe from Belfast Zoo. That was our first example of that. That is it in terms of the </w:t>
      </w:r>
      <w:r w:rsidRPr="00452214" w:rsidR="0033308B">
        <w:t>protocol</w:t>
      </w:r>
      <w:r w:rsidRPr="00452214">
        <w:noBreakHyphen/>
        <w:t>related bureaucracy. You should also know that we had to employ extra people in Scotland to deal with the westbound requirements. Do we then need to plan for extra people to do the same when it is clear to us what we need to do eastbound? More clarity would help.</w:t>
      </w:r>
    </w:p>
    <w:p w:rsidR="00FC7A26" w:rsidRPr="00452214" w:rsidP="00FC7A26">
      <w:pPr>
        <w:pStyle w:val="Answer"/>
      </w:pPr>
      <w:r w:rsidRPr="00452214">
        <w:t>If we then go to the trade side of things, I am sure that the healthy volumes coming through the ports have been helped by the difficulty of getting into the Republic of Ireland from GB in the central or southern corridors due to Covid</w:t>
      </w:r>
      <w:r w:rsidRPr="00452214">
        <w:noBreakHyphen/>
        <w:t>related restrictions. It is much easier to drive up to Stranraer</w:t>
      </w:r>
      <w:r w:rsidRPr="00452214" w:rsidR="0033308B">
        <w:t>,</w:t>
      </w:r>
      <w:r w:rsidRPr="00452214">
        <w:t xml:space="preserve"> go to Belfast or Larne and then drive south than it is to take a ferry from Liverpool or Holyhead into Dublin. </w:t>
      </w:r>
      <w:r w:rsidRPr="00452214" w:rsidR="0033308B">
        <w:t xml:space="preserve">Those dynamics </w:t>
      </w:r>
      <w:r w:rsidRPr="00452214">
        <w:t>might change in the future, but we do not know that yet. I assume it is not an insignificant factor as and when we are freer to travel within the CTA.</w:t>
      </w:r>
    </w:p>
    <w:p w:rsidR="00FC7A26" w:rsidRPr="00452214" w:rsidP="00FC7A26">
      <w:pPr>
        <w:pStyle w:val="Answer"/>
      </w:pPr>
      <w:r w:rsidRPr="00452214">
        <w:t>I also note how the same pressures that my neighbour Sarah faces on haulage in terms of wage inflation are felt in my port in other areas. There are certainly pressures on the skilled labour wages. I do not know if these are external inflationary pressures that come in or furlough</w:t>
      </w:r>
      <w:r w:rsidRPr="00452214">
        <w:noBreakHyphen/>
        <w:t>related, but they are certainly real. We are feeling them.</w:t>
      </w:r>
    </w:p>
    <w:p w:rsidR="00FC7A26" w:rsidRPr="00452214" w:rsidP="00FC7A26">
      <w:pPr>
        <w:pStyle w:val="Answer"/>
      </w:pPr>
      <w:r w:rsidRPr="00452214">
        <w:t xml:space="preserve">The final point I will make is that the lack of clarity on where Northern Ireland is going with freeports is causing a little bit of frustration because we sense a great opportunity and, as Larne Harbour </w:t>
      </w:r>
      <w:r w:rsidRPr="00452214" w:rsidR="00224DB3">
        <w:t>Ltd</w:t>
      </w:r>
      <w:r w:rsidRPr="00452214">
        <w:t xml:space="preserve">, we also operate the port of Stranraer. That unique link between Scotland and Northern Ireland through the EU </w:t>
      </w:r>
      <w:r w:rsidRPr="00452214" w:rsidR="0033308B">
        <w:t>protocol</w:t>
      </w:r>
      <w:r w:rsidRPr="00452214">
        <w:t xml:space="preserve"> is not insignificant. I would like to see more activity and focus. I know consultants are working with the </w:t>
      </w:r>
      <w:r w:rsidR="00386545">
        <w:t>Department</w:t>
      </w:r>
      <w:r w:rsidRPr="00452214">
        <w:t xml:space="preserve"> of Finance, but it is an opportunity for all of us to exert whatever tax tools or incentives</w:t>
      </w:r>
      <w:r w:rsidR="00386545">
        <w:t xml:space="preserve"> we can</w:t>
      </w:r>
      <w:r w:rsidRPr="00452214" w:rsidR="00224DB3">
        <w:t>,</w:t>
      </w:r>
      <w:r w:rsidRPr="00452214">
        <w:t xml:space="preserve"> </w:t>
      </w:r>
      <w:r w:rsidRPr="00452214" w:rsidR="00224DB3">
        <w:t>in order to</w:t>
      </w:r>
      <w:r w:rsidRPr="00452214">
        <w:t xml:space="preserve"> bring a bit more of a level playing field </w:t>
      </w:r>
      <w:r w:rsidRPr="00452214" w:rsidR="00224DB3">
        <w:t>to</w:t>
      </w:r>
      <w:r w:rsidRPr="00452214">
        <w:t xml:space="preserve"> </w:t>
      </w:r>
      <w:r w:rsidRPr="00452214">
        <w:t>Northern Ireland and for us</w:t>
      </w:r>
      <w:r w:rsidRPr="00452214" w:rsidR="00224DB3">
        <w:t>,</w:t>
      </w:r>
      <w:r w:rsidRPr="00452214">
        <w:t xml:space="preserve"> as a private operator</w:t>
      </w:r>
      <w:r w:rsidRPr="00452214" w:rsidR="00224DB3">
        <w:t>,</w:t>
      </w:r>
      <w:r w:rsidRPr="00452214">
        <w:t xml:space="preserve"> in terms of growing our business, supporting local jobs and whatnot.</w:t>
      </w:r>
    </w:p>
    <w:p w:rsidR="00FC7A26" w:rsidRPr="00452214" w:rsidP="00FC7A26">
      <w:pPr>
        <w:pStyle w:val="Question"/>
        <w:numPr>
          <w:ilvl w:val="0"/>
          <w:numId w:val="9"/>
        </w:numPr>
      </w:pPr>
      <w:sdt>
        <w:sdtPr>
          <w:alias w:val="Member"/>
          <w:tag w:val="&lt;Member mnisId='4494' dodsId='72275'&gt;"/>
          <w:id w:val="571551510"/>
          <w:placeholder>
            <w:docPart w:val="F19C6DAE713247C4A55E272DB0CE8404"/>
          </w:placeholder>
          <w:richText/>
        </w:sdtPr>
        <w:sdtContent>
          <w:r w:rsidRPr="00452214">
            <w:rPr>
              <w:rStyle w:val="PlaceholderText"/>
              <w:b/>
              <w:color w:val="auto"/>
            </w:rPr>
            <w:t>Chair:</w:t>
          </w:r>
        </w:sdtContent>
      </w:sdt>
      <w:r w:rsidRPr="00452214">
        <w:t xml:space="preserve"> Thank you for that. That is very helpful, I am sure. Let us turn now to Mr Connolly. I follow him on Twitter. </w:t>
      </w:r>
      <w:r w:rsidRPr="00452214" w:rsidR="00224DB3">
        <w:t>With t</w:t>
      </w:r>
      <w:r w:rsidRPr="00452214">
        <w:t xml:space="preserve">he amount of running </w:t>
      </w:r>
      <w:r w:rsidRPr="00452214" w:rsidR="00224DB3">
        <w:t>he</w:t>
      </w:r>
      <w:r w:rsidRPr="00452214">
        <w:t xml:space="preserve"> does, I am exhausted just reading his Twitter feed. He always seems to be out jogging around the place looking terribly fit and healthy. Mr Connolly, is everything in the retail sector fit and healthy or is it, like you, pounding the pavements </w:t>
      </w:r>
      <w:r w:rsidRPr="00452214" w:rsidR="00224DB3">
        <w:t xml:space="preserve">to </w:t>
      </w:r>
      <w:r w:rsidRPr="00452214">
        <w:t>build up the fitness? That was a frightful segue, Aodhán, to introducing you, but you are very welcome and let us hear what you have to say.</w:t>
      </w:r>
    </w:p>
    <w:p w:rsidR="00FC7A26" w:rsidRPr="00452214" w:rsidP="00FC7A26">
      <w:pPr>
        <w:pStyle w:val="Answer"/>
      </w:pPr>
      <w:sdt>
        <w:sdtPr>
          <w:alias w:val="Witness"/>
          <w:id w:val="-795980114"/>
          <w:placeholder>
            <w:docPart w:val="F19C6DAE713247C4A55E272DB0CE8404"/>
          </w:placeholder>
          <w:richText/>
        </w:sdtPr>
        <w:sdtContent>
          <w:r w:rsidRPr="00452214">
            <w:rPr>
              <w:rStyle w:val="PlaceholderText"/>
              <w:b/>
              <w:i/>
              <w:color w:val="auto"/>
            </w:rPr>
            <w:t>Aodhán Connolly:</w:t>
          </w:r>
          <w:r w:rsidRPr="00452214">
            <w:rPr>
              <w:rStyle w:val="PlaceholderText"/>
              <w:b/>
              <w:color w:val="auto"/>
            </w:rPr>
            <w:t xml:space="preserve"> </w:t>
          </w:r>
        </w:sdtContent>
      </w:sdt>
      <w:r w:rsidRPr="00452214">
        <w:t>That is quite a good analogy</w:t>
      </w:r>
      <w:r w:rsidR="00386545">
        <w:t>,</w:t>
      </w:r>
      <w:r w:rsidRPr="00452214">
        <w:t xml:space="preserve"> because the only reason that things are working as well as they are is the hard work of the retailers, our friends in manufacturing and, of course, our friends in logistics. If I could start off talking about the retail industry, as you know, I am the chair or convener of the Northern Ireland Business Brexit </w:t>
      </w:r>
      <w:r w:rsidRPr="00452214" w:rsidR="00224DB3">
        <w:t>Working Group</w:t>
      </w:r>
      <w:r w:rsidRPr="00452214">
        <w:t>, so there are a couple of points I want to make on its behalf.</w:t>
      </w:r>
    </w:p>
    <w:p w:rsidR="00FC7A26" w:rsidRPr="00452214" w:rsidP="00FC7A26">
      <w:pPr>
        <w:pStyle w:val="Answer"/>
      </w:pPr>
      <w:r w:rsidRPr="00452214">
        <w:t>As far as retail is concerned, some things have been working well. If you look at where we were at the start of the year, we had these two opposing narratives, one saying that we were all starving, which was absolute nonsense, and one saying that it was absolutely fine, which was absolute nonsense. The truth is the average supermarket holds between 40,000 and 50,000 product lines. The worst</w:t>
      </w:r>
      <w:r w:rsidRPr="00452214">
        <w:noBreakHyphen/>
        <w:t>off supermarket was missing, I think, around 600 product lines. The best</w:t>
      </w:r>
      <w:r w:rsidRPr="00452214" w:rsidR="009E696C">
        <w:t xml:space="preserve"> </w:t>
      </w:r>
      <w:r w:rsidRPr="00452214">
        <w:t>off was missing a couple of tens of them, so we have to be very careful here about the different narratives rather than what is happening on the ground.</w:t>
      </w:r>
    </w:p>
    <w:p w:rsidR="00FC7A26" w:rsidRPr="00452214" w:rsidP="00FC7A26">
      <w:pPr>
        <w:pStyle w:val="Answer"/>
      </w:pPr>
      <w:r w:rsidRPr="00452214">
        <w:t xml:space="preserve">What has been working well is the engagement we have been having with Government, </w:t>
      </w:r>
      <w:r w:rsidRPr="00452214" w:rsidR="009E696C">
        <w:t>as well as</w:t>
      </w:r>
      <w:r w:rsidRPr="00452214">
        <w:t xml:space="preserve"> the </w:t>
      </w:r>
      <w:r w:rsidRPr="00452214" w:rsidR="009E696C">
        <w:t xml:space="preserve">STAMNI </w:t>
      </w:r>
      <w:r w:rsidRPr="00452214">
        <w:t>process</w:t>
      </w:r>
      <w:r w:rsidRPr="00452214" w:rsidR="009E696C">
        <w:t>—</w:t>
      </w:r>
      <w:r w:rsidRPr="00452214">
        <w:t xml:space="preserve">the process that was brought in </w:t>
      </w:r>
      <w:r w:rsidR="00386545">
        <w:t>for</w:t>
      </w:r>
      <w:r w:rsidRPr="00452214">
        <w:t xml:space="preserve"> attestations that were needed instead of EHCs. I have to pay tribute at this point to the DAERA staff and, in particular, the </w:t>
      </w:r>
      <w:r w:rsidRPr="00452214" w:rsidR="003419AE">
        <w:t>deputy chief veterinary officer</w:t>
      </w:r>
      <w:r w:rsidRPr="00452214">
        <w:t xml:space="preserve">, Brian </w:t>
      </w:r>
      <w:r w:rsidRPr="00452214">
        <w:t>Dooher</w:t>
      </w:r>
      <w:r w:rsidRPr="00452214">
        <w:t>, for the sterling work he has done being on call at all hours and really making sure that not only were things moving</w:t>
      </w:r>
      <w:r w:rsidRPr="00452214" w:rsidR="003419AE">
        <w:t>,</w:t>
      </w:r>
      <w:r w:rsidRPr="00452214">
        <w:t xml:space="preserve"> but we as retailers and our colleagues in logistics were aware of our responsibilities and how to live up to those very easily. That is something that need</w:t>
      </w:r>
      <w:r w:rsidRPr="00452214" w:rsidR="003419AE">
        <w:t>s</w:t>
      </w:r>
      <w:r w:rsidRPr="00452214">
        <w:t xml:space="preserve"> to be commended.</w:t>
      </w:r>
    </w:p>
    <w:p w:rsidR="00FC7A26" w:rsidRPr="00452214" w:rsidP="00FC7A26">
      <w:pPr>
        <w:pStyle w:val="Answer"/>
      </w:pPr>
      <w:r w:rsidRPr="00452214">
        <w:t xml:space="preserve">As far as customs are concerned, we always knew that there were going to be issues with customs, quite simply because the majority of businesses that are now filling in customs paperwork have never had that </w:t>
      </w:r>
      <w:r w:rsidRPr="00452214" w:rsidR="003419AE">
        <w:t xml:space="preserve">sort of </w:t>
      </w:r>
      <w:r w:rsidRPr="00452214">
        <w:t xml:space="preserve">paperwork to do before. That was challenging. </w:t>
      </w:r>
      <w:r w:rsidR="00386545">
        <w:t>W</w:t>
      </w:r>
      <w:r w:rsidRPr="00452214">
        <w:t>e have got used to it, but, again, wherever there is friction, there is cost. Retailers have absorbed</w:t>
      </w:r>
      <w:r w:rsidR="00386545">
        <w:t xml:space="preserve"> that cost</w:t>
      </w:r>
      <w:r w:rsidRPr="00452214">
        <w:t xml:space="preserve">, </w:t>
      </w:r>
      <w:r w:rsidRPr="00452214" w:rsidR="003419AE">
        <w:t>for</w:t>
      </w:r>
      <w:r w:rsidRPr="00452214">
        <w:t xml:space="preserve"> the most part, but that cannot go on forever.</w:t>
      </w:r>
    </w:p>
    <w:p w:rsidR="00FC7A26" w:rsidRPr="00452214" w:rsidP="00FC7A26">
      <w:pPr>
        <w:pStyle w:val="Answer"/>
      </w:pPr>
      <w:r w:rsidRPr="00452214">
        <w:t>On the chilled meats</w:t>
      </w:r>
      <w:r w:rsidRPr="00452214" w:rsidR="003419AE">
        <w:t xml:space="preserve"> and the sausage war</w:t>
      </w:r>
      <w:r w:rsidRPr="00452214">
        <w:t xml:space="preserve">, to reiterate what my colleague from the UFU said, first, if people think that is what </w:t>
      </w:r>
      <w:r w:rsidRPr="00452214" w:rsidR="003419AE">
        <w:t>a</w:t>
      </w:r>
      <w:r w:rsidRPr="00452214">
        <w:t xml:space="preserve"> trade war is, they are really going to be surprised when there is a trade war. That </w:t>
      </w:r>
      <w:r w:rsidRPr="00452214" w:rsidR="001748FA">
        <w:t>was</w:t>
      </w:r>
      <w:r w:rsidRPr="00452214">
        <w:t xml:space="preserve"> not a trade war</w:t>
      </w:r>
      <w:r w:rsidRPr="00452214" w:rsidR="001748FA">
        <w:t>;</w:t>
      </w:r>
      <w:r w:rsidRPr="00452214">
        <w:t xml:space="preserve"> </w:t>
      </w:r>
      <w:r w:rsidRPr="00452214" w:rsidR="001748FA">
        <w:t>it</w:t>
      </w:r>
      <w:r w:rsidRPr="00452214">
        <w:t xml:space="preserve"> was not even trade handbags</w:t>
      </w:r>
      <w:r w:rsidRPr="00452214" w:rsidR="001748FA">
        <w:t xml:space="preserve"> </w:t>
      </w:r>
      <w:r w:rsidRPr="00452214">
        <w:t>at</w:t>
      </w:r>
      <w:r w:rsidRPr="00452214" w:rsidR="001748FA">
        <w:t xml:space="preserve"> </w:t>
      </w:r>
      <w:r w:rsidRPr="00452214">
        <w:t xml:space="preserve">dawn. Be aware of the sort of language we are using there. It was not so much a red herring, but it is </w:t>
      </w:r>
      <w:r w:rsidRPr="00452214">
        <w:t>an emotive issue. That is of no doubt, but, as far as trade terms are concerned, it is a peripheral issue.</w:t>
      </w:r>
    </w:p>
    <w:p w:rsidR="00FC7A26" w:rsidRPr="00452214" w:rsidP="00FC7A26">
      <w:pPr>
        <w:pStyle w:val="Answer"/>
      </w:pPr>
      <w:r w:rsidRPr="00452214">
        <w:t>It</w:t>
      </w:r>
      <w:r w:rsidRPr="00452214">
        <w:t xml:space="preserve"> is not just because of the change in supply chains. One of the reasons is</w:t>
      </w:r>
      <w:r w:rsidRPr="00452214">
        <w:t xml:space="preserve"> that</w:t>
      </w:r>
      <w:r w:rsidRPr="00452214">
        <w:t>, for this past 10 years, GB retailers have started buying more and more Northern Ireland produce. In fact, we are now buying over £2.8 billion of Northern Ireland agri</w:t>
      </w:r>
      <w:r w:rsidRPr="00452214">
        <w:noBreakHyphen/>
        <w:t>food. We</w:t>
      </w:r>
      <w:r w:rsidRPr="00452214" w:rsidR="00222353">
        <w:t xml:space="preserve"> a</w:t>
      </w:r>
      <w:r w:rsidRPr="00452214">
        <w:t>re 1.9</w:t>
      </w:r>
      <w:r w:rsidRPr="00452214" w:rsidR="00222353">
        <w:t xml:space="preserve"> </w:t>
      </w:r>
      <w:r w:rsidRPr="00452214">
        <w:t>million people in Northern Ireland. We feed about 10 million people all together. We are the breadbasket of the UK</w:t>
      </w:r>
      <w:r w:rsidR="00386545">
        <w:t>,</w:t>
      </w:r>
      <w:r w:rsidRPr="00452214">
        <w:t xml:space="preserve"> in that way.</w:t>
      </w:r>
    </w:p>
    <w:p w:rsidR="00FC7A26" w:rsidRPr="00452214" w:rsidP="00FC7A26">
      <w:pPr>
        <w:pStyle w:val="Remark"/>
      </w:pPr>
      <w:sdt>
        <w:sdtPr>
          <w:alias w:val="Member"/>
          <w:tag w:val="&lt;Member mnisId='4494' dodsId='72275'&gt;"/>
          <w:id w:val="2010557144"/>
          <w:placeholder>
            <w:docPart w:val="F19C6DAE713247C4A55E272DB0CE8404"/>
          </w:placeholder>
          <w:richText/>
        </w:sdtPr>
        <w:sdtContent>
          <w:r w:rsidRPr="00452214">
            <w:rPr>
              <w:rStyle w:val="PlaceholderText"/>
              <w:b/>
              <w:color w:val="auto"/>
            </w:rPr>
            <w:t>Chair:</w:t>
          </w:r>
        </w:sdtContent>
      </w:sdt>
      <w:r w:rsidRPr="00452214">
        <w:t xml:space="preserve"> I think that is Dorset’s role, but I will let you </w:t>
      </w:r>
      <w:r w:rsidRPr="00452214" w:rsidR="004F494D">
        <w:t>try to</w:t>
      </w:r>
      <w:r w:rsidRPr="00452214">
        <w:t xml:space="preserve"> claim it.</w:t>
      </w:r>
    </w:p>
    <w:p w:rsidR="00FC7A26" w:rsidRPr="00452214" w:rsidP="00FC7A26">
      <w:pPr>
        <w:pStyle w:val="Answer"/>
      </w:pPr>
      <w:sdt>
        <w:sdtPr>
          <w:alias w:val="Witness"/>
          <w:id w:val="-795223002"/>
          <w:placeholder>
            <w:docPart w:val="F19C6DAE713247C4A55E272DB0CE8404"/>
          </w:placeholder>
          <w:richText/>
        </w:sdtPr>
        <w:sdtContent>
          <w:r w:rsidRPr="00452214">
            <w:rPr>
              <w:rStyle w:val="PlaceholderText"/>
              <w:b/>
              <w:i/>
              <w:color w:val="auto"/>
            </w:rPr>
            <w:t>Aodhán Connolly:</w:t>
          </w:r>
          <w:r w:rsidRPr="00452214">
            <w:rPr>
              <w:rStyle w:val="PlaceholderText"/>
              <w:b/>
              <w:color w:val="auto"/>
            </w:rPr>
            <w:t xml:space="preserve"> </w:t>
          </w:r>
        </w:sdtContent>
      </w:sdt>
      <w:r w:rsidRPr="00452214" w:rsidR="001748FA">
        <w:t xml:space="preserve">That </w:t>
      </w:r>
      <w:r w:rsidRPr="00452214">
        <w:t>could be handbags at dawn between us. However, the other thing that went well was the extension of that EHC grace period in March. Now, be in no doubt that we believe that all these things should be done on a bilateral basis with an agreement that builds trust</w:t>
      </w:r>
      <w:r w:rsidRPr="00452214" w:rsidR="001748FA">
        <w:t>,</w:t>
      </w:r>
      <w:r w:rsidRPr="00452214">
        <w:t xml:space="preserve"> because trust is going to be needed going forward. However, the decision needed to be taken. The decision was taken on the Wednesday and publicised. That Friday, some of the major retailers were going to have to make decisions that would have affected choice and affordability to Northern Ireland householders. It did need </w:t>
      </w:r>
      <w:r w:rsidRPr="00452214" w:rsidR="001748FA">
        <w:t>to be</w:t>
      </w:r>
      <w:r w:rsidRPr="00452214">
        <w:t xml:space="preserve"> done.  However, we were very glad when the extension to the grace periods on chilled meats was asked for and acquiesced to by the EU</w:t>
      </w:r>
      <w:r w:rsidRPr="00452214" w:rsidR="00C72606">
        <w:t>,</w:t>
      </w:r>
      <w:r w:rsidRPr="00452214">
        <w:t xml:space="preserve"> because that shows that it is working.</w:t>
      </w:r>
    </w:p>
    <w:p w:rsidR="00FC7A26" w:rsidRPr="00452214" w:rsidP="00FC7A26">
      <w:pPr>
        <w:pStyle w:val="Answer"/>
      </w:pPr>
      <w:r w:rsidRPr="00452214">
        <w:t>That being said, there are some real concerns and, this past couple of weeks especially, we have been having lots of meetings with our grocery members on what is coming down the tracks. We are heading towards, as Sarah said, a perfect storm in October when we will need export health certificates. Those export health certificates not only need time for people to fill them in, but they also need vets. You are talking about a cost that is there. We simply do not know if there is going to be the veterinary capacity. We simply do not know what the cost implications of that will be.</w:t>
      </w:r>
    </w:p>
    <w:p w:rsidR="00FC7A26" w:rsidRPr="00452214" w:rsidP="00FC7A26">
      <w:pPr>
        <w:pStyle w:val="Answer"/>
      </w:pPr>
      <w:r w:rsidRPr="00452214">
        <w:t xml:space="preserve">There is also talk that there will be need for </w:t>
      </w:r>
      <w:r w:rsidRPr="00452214" w:rsidR="004531D7">
        <w:t>organic</w:t>
      </w:r>
      <w:r w:rsidRPr="00452214">
        <w:t xml:space="preserve"> certificates, </w:t>
      </w:r>
      <w:r w:rsidR="00934F11">
        <w:t>VI-1</w:t>
      </w:r>
      <w:r w:rsidRPr="00452214">
        <w:t xml:space="preserve"> certificates for wine</w:t>
      </w:r>
      <w:r w:rsidR="00FA58B5">
        <w:t xml:space="preserve"> and </w:t>
      </w:r>
      <w:r w:rsidRPr="00452214">
        <w:t>phytosanitary certificates for plant matter, and this is on top of the end of the chilled meats grace period. There are lots of things coming at the one time there, including EU to GB checks. You have to remember that the consumer in GB will not really have felt any of that because those controls, both paperwork and physical, have not come in yet. They will be phased in from October until January next year. Because we are at the end of the supply chain, there could be a knock</w:t>
      </w:r>
      <w:r w:rsidRPr="00452214">
        <w:noBreakHyphen/>
        <w:t>on then.</w:t>
      </w:r>
    </w:p>
    <w:p w:rsidR="004531D7" w:rsidRPr="00452214" w:rsidP="00FC7A26">
      <w:pPr>
        <w:pStyle w:val="Answer"/>
      </w:pPr>
      <w:r w:rsidRPr="00452214">
        <w:t>Our big thrust at the moment</w:t>
      </w:r>
      <w:r w:rsidR="00654B76">
        <w:t xml:space="preserve">, </w:t>
      </w:r>
      <w:r w:rsidRPr="00452214">
        <w:t>as far as retail is concerned</w:t>
      </w:r>
      <w:r w:rsidR="00654B76">
        <w:t>,</w:t>
      </w:r>
      <w:r w:rsidRPr="00452214">
        <w:t xml:space="preserve"> is asking Lord Frost, the Prime Minister and the Cabinet Office as well as the EU and Vice</w:t>
      </w:r>
      <w:r w:rsidRPr="00452214">
        <w:noBreakHyphen/>
        <w:t xml:space="preserve">President Šefčovič to urgently find a solution. The most frustrating thing for business across Northern Ireland is </w:t>
      </w:r>
      <w:r w:rsidRPr="00452214">
        <w:t xml:space="preserve">that </w:t>
      </w:r>
      <w:r w:rsidRPr="00452214">
        <w:t>we can see the solutions</w:t>
      </w:r>
      <w:r w:rsidR="00654B76">
        <w:t>, but w</w:t>
      </w:r>
      <w:r w:rsidRPr="00452214">
        <w:t xml:space="preserve">e do not see the political will to deliver them. For us, a veterinary agreement with a guillotine clause that would allow it to kick in when the UK did get one of these wonderful new trade deals in place and implemented, </w:t>
      </w:r>
      <w:r w:rsidRPr="00452214">
        <w:t xml:space="preserve">such </w:t>
      </w:r>
      <w:r w:rsidR="00654B76">
        <w:t xml:space="preserve">with </w:t>
      </w:r>
      <w:r w:rsidRPr="00452214">
        <w:t xml:space="preserve">as </w:t>
      </w:r>
      <w:r w:rsidRPr="00452214">
        <w:t>Australia or the US</w:t>
      </w:r>
      <w:r w:rsidRPr="00452214">
        <w:t>—</w:t>
      </w:r>
      <w:r w:rsidRPr="00452214">
        <w:t xml:space="preserve">but, up until then, we could </w:t>
      </w:r>
      <w:r w:rsidRPr="00452214">
        <w:t>follow the EU regime</w:t>
      </w:r>
      <w:r w:rsidRPr="00452214">
        <w:t>—</w:t>
      </w:r>
      <w:r w:rsidRPr="00452214">
        <w:t xml:space="preserve">would not only help us in Northern Ireland get things in, but </w:t>
      </w:r>
      <w:r w:rsidRPr="00452214">
        <w:t>also</w:t>
      </w:r>
      <w:r w:rsidRPr="00452214">
        <w:t xml:space="preserve"> help us export. </w:t>
      </w:r>
    </w:p>
    <w:p w:rsidR="00FC7A26" w:rsidRPr="00452214" w:rsidP="00FC7A26">
      <w:pPr>
        <w:pStyle w:val="Answer"/>
      </w:pPr>
      <w:r w:rsidRPr="00452214">
        <w:t>It would help Scottish fishermen. It would</w:t>
      </w:r>
      <w:r w:rsidR="00A70D12">
        <w:t xml:space="preserve"> help</w:t>
      </w:r>
      <w:r w:rsidRPr="00452214">
        <w:t xml:space="preserve"> Welsh lamb farmers. It would help consumers across the UK keep prices down because you are removing that friction. That would also, most importantly, buy us time to get a trusted trader scheme in place. That trusted trader scheme needs to be more than the </w:t>
      </w:r>
      <w:r w:rsidRPr="00452214" w:rsidR="004531D7">
        <w:t>digital assistance scheme</w:t>
      </w:r>
      <w:r w:rsidRPr="00452214">
        <w:t xml:space="preserve">. While it is wonderful that people are working on it and it is being done, the only thing the </w:t>
      </w:r>
      <w:r w:rsidRPr="00452214" w:rsidR="004531D7">
        <w:t>digital assistance scheme</w:t>
      </w:r>
      <w:r w:rsidRPr="00452214">
        <w:t>, as is, is going to do is save a few trees</w:t>
      </w:r>
      <w:r w:rsidRPr="00452214" w:rsidR="004531D7">
        <w:t>,</w:t>
      </w:r>
      <w:r w:rsidRPr="00452214">
        <w:t xml:space="preserve"> unless it is used as a robust evidentiary basis for a trusted trader scheme.</w:t>
      </w:r>
    </w:p>
    <w:p w:rsidR="00FC7A26" w:rsidRPr="00452214" w:rsidP="00FC7A26">
      <w:pPr>
        <w:pStyle w:val="Answer"/>
      </w:pPr>
      <w:r w:rsidRPr="00452214">
        <w:t xml:space="preserve">Now, our supply chains are beyond reproach. </w:t>
      </w:r>
      <w:r w:rsidRPr="00452214" w:rsidR="004531D7">
        <w:t>They</w:t>
      </w:r>
      <w:r w:rsidRPr="00452214">
        <w:t xml:space="preserve"> have wonderful audit trails. It is not about whether we comply or not. It is about how we show that compliance to the EU to allow </w:t>
      </w:r>
      <w:r w:rsidRPr="00452214" w:rsidR="004531D7">
        <w:t>it</w:t>
      </w:r>
      <w:r w:rsidRPr="00452214">
        <w:t xml:space="preserve"> to rubber</w:t>
      </w:r>
      <w:r w:rsidRPr="00452214">
        <w:noBreakHyphen/>
        <w:t>stamp it and say, “Yes, that is keeping within the single market regulation</w:t>
      </w:r>
      <w:r w:rsidRPr="00452214" w:rsidR="004531D7">
        <w:t>”.</w:t>
      </w:r>
      <w:r w:rsidRPr="00452214">
        <w:t xml:space="preserve"> That needs to be done urgently and we are severely running out of time.</w:t>
      </w:r>
    </w:p>
    <w:p w:rsidR="00FC7A26" w:rsidRPr="00452214" w:rsidP="00FC7A26">
      <w:pPr>
        <w:pStyle w:val="Answer"/>
      </w:pPr>
      <w:r w:rsidRPr="00452214">
        <w:t>As f</w:t>
      </w:r>
      <w:r w:rsidRPr="00452214" w:rsidR="004531D7">
        <w:t>o</w:t>
      </w:r>
      <w:r w:rsidRPr="00452214">
        <w:t>r the other issues for the Northern Ireland Business Brexit Working Group, again, a lot of business</w:t>
      </w:r>
      <w:r w:rsidRPr="00452214" w:rsidR="004E46E3">
        <w:t>es</w:t>
      </w:r>
      <w:r w:rsidRPr="00452214">
        <w:t xml:space="preserve"> </w:t>
      </w:r>
      <w:r w:rsidRPr="00452214" w:rsidR="004E46E3">
        <w:t>are</w:t>
      </w:r>
      <w:r w:rsidRPr="00452214">
        <w:t xml:space="preserve"> thankful that the </w:t>
      </w:r>
      <w:r w:rsidRPr="00452214" w:rsidR="0033308B">
        <w:t>protocol</w:t>
      </w:r>
      <w:r w:rsidRPr="00452214">
        <w:t xml:space="preserve"> is there because they do not see that there is an alternative to it. They realise that there are challenges. We are still asking for those things that we ask</w:t>
      </w:r>
      <w:r w:rsidRPr="00452214" w:rsidR="004E46E3">
        <w:t>ed</w:t>
      </w:r>
      <w:r w:rsidRPr="00452214">
        <w:t xml:space="preserve"> for at the start</w:t>
      </w:r>
      <w:r w:rsidRPr="00452214" w:rsidR="004E46E3">
        <w:t>. We need</w:t>
      </w:r>
      <w:r w:rsidRPr="00452214">
        <w:t xml:space="preserve"> stability, which is the extension of the grace period and maybe an extension to any sort of period that would allow us to get a long</w:t>
      </w:r>
      <w:r w:rsidRPr="00452214">
        <w:noBreakHyphen/>
        <w:t>term solution in place. We need certainty. That is that long-term solution that is delivered with business.</w:t>
      </w:r>
    </w:p>
    <w:p w:rsidR="00FC7A26" w:rsidRPr="00452214" w:rsidP="00FC7A26">
      <w:pPr>
        <w:pStyle w:val="Answer"/>
      </w:pPr>
      <w:r w:rsidRPr="00452214">
        <w:t xml:space="preserve">These </w:t>
      </w:r>
      <w:r w:rsidRPr="00452214">
        <w:t xml:space="preserve">things that are being talked about </w:t>
      </w:r>
      <w:r w:rsidRPr="00452214">
        <w:t xml:space="preserve">on medicines </w:t>
      </w:r>
      <w:r w:rsidRPr="00452214">
        <w:t xml:space="preserve">with the EU </w:t>
      </w:r>
      <w:r w:rsidRPr="00452214">
        <w:t xml:space="preserve">and </w:t>
      </w:r>
      <w:r w:rsidRPr="00452214">
        <w:t>the UK</w:t>
      </w:r>
      <w:r w:rsidRPr="00452214">
        <w:t>,</w:t>
      </w:r>
      <w:r w:rsidRPr="00452214">
        <w:t xml:space="preserve"> and what Lord Frost is going to talk about next week in the House, </w:t>
      </w:r>
      <w:r w:rsidRPr="00452214">
        <w:t xml:space="preserve">have not </w:t>
      </w:r>
      <w:r w:rsidRPr="00452214">
        <w:t xml:space="preserve">been discussed with us as to whether they work. Now, they have been talking to us on an ongoing basis and we hope that is reflected, but, unless we can check it off and see whether it works for us, there is a concern there. We still need that simplicity. Again, that is a trusted trader agreement. That is removing that friction. </w:t>
      </w:r>
      <w:r w:rsidRPr="00452214">
        <w:t xml:space="preserve">The </w:t>
      </w:r>
      <w:r w:rsidRPr="00452214" w:rsidR="004531D7">
        <w:t>digital assistance scheme</w:t>
      </w:r>
      <w:r w:rsidRPr="00452214">
        <w:t xml:space="preserve"> can help with that</w:t>
      </w:r>
      <w:r w:rsidRPr="00452214" w:rsidR="004828AB">
        <w:t>.</w:t>
      </w:r>
      <w:r w:rsidRPr="00452214">
        <w:t xml:space="preserve"> </w:t>
      </w:r>
      <w:r w:rsidRPr="00452214" w:rsidR="004828AB">
        <w:t xml:space="preserve">Then </w:t>
      </w:r>
      <w:r w:rsidRPr="00452214">
        <w:t xml:space="preserve">there is, of course, the affordability. All this needs to be done to keep business competitive and to give Northern Ireland households the choice and affordability they need. </w:t>
      </w:r>
    </w:p>
    <w:p w:rsidR="00FC7A26" w:rsidRPr="00452214" w:rsidP="00FC7A26">
      <w:pPr>
        <w:pStyle w:val="Answer"/>
      </w:pPr>
      <w:r w:rsidRPr="00452214">
        <w:t>I have already talked about the trusted trader agreement and the veterinary agreement. We are still waiting on that consultative group that was agreed by Michael Gove and Vice</w:t>
      </w:r>
      <w:r w:rsidRPr="00452214">
        <w:noBreakHyphen/>
        <w:t>President Šefčovič</w:t>
      </w:r>
      <w:r w:rsidRPr="00452214" w:rsidR="00D13181">
        <w:t>,</w:t>
      </w:r>
      <w:r w:rsidRPr="00452214">
        <w:t xml:space="preserve"> and then agreed again with Lord Frost and Vice</w:t>
      </w:r>
      <w:r w:rsidRPr="00452214">
        <w:noBreakHyphen/>
        <w:t xml:space="preserve">President Šefčovič. </w:t>
      </w:r>
      <w:r w:rsidR="00E03C5F">
        <w:t xml:space="preserve">I know the </w:t>
      </w:r>
      <w:r w:rsidRPr="00452214" w:rsidR="00D13181">
        <w:t>at</w:t>
      </w:r>
      <w:r w:rsidRPr="00452214" w:rsidR="00D13181">
        <w:noBreakHyphen/>
        <w:t>risk test</w:t>
      </w:r>
      <w:r w:rsidR="00E03C5F">
        <w:t xml:space="preserve"> </w:t>
      </w:r>
      <w:r w:rsidRPr="00452214">
        <w:t>was mentioned earlier</w:t>
      </w:r>
      <w:r w:rsidR="00E03C5F">
        <w:t xml:space="preserve">; </w:t>
      </w:r>
      <w:r w:rsidRPr="00452214">
        <w:t xml:space="preserve">it is under the </w:t>
      </w:r>
      <w:r w:rsidRPr="00452214" w:rsidR="00D13181">
        <w:t>joint com</w:t>
      </w:r>
      <w:r w:rsidRPr="00452214">
        <w:t>mittee</w:t>
      </w:r>
      <w:r w:rsidR="00E03C5F">
        <w:t>,</w:t>
      </w:r>
      <w:r w:rsidRPr="00452214">
        <w:t xml:space="preserve"> and the legal text permits the </w:t>
      </w:r>
      <w:r w:rsidRPr="00452214" w:rsidR="00D13181">
        <w:t xml:space="preserve">joint committee </w:t>
      </w:r>
      <w:r w:rsidRPr="00452214">
        <w:t xml:space="preserve">to amend that test of </w:t>
      </w:r>
      <w:r w:rsidRPr="00452214" w:rsidR="00D13181">
        <w:t>“</w:t>
      </w:r>
      <w:r w:rsidRPr="00452214">
        <w:t>at</w:t>
      </w:r>
      <w:r w:rsidRPr="00452214" w:rsidR="00D13181">
        <w:t xml:space="preserve"> </w:t>
      </w:r>
      <w:r w:rsidRPr="00452214">
        <w:t>risk</w:t>
      </w:r>
      <w:r w:rsidRPr="00452214" w:rsidR="00D13181">
        <w:t>”</w:t>
      </w:r>
      <w:r w:rsidRPr="00452214">
        <w:t>. We need that broadened out as much as possible. It is not just for our colleagues in manufacturing. It is for anyone who is bringing goods into Northern Ireland</w:t>
      </w:r>
      <w:r w:rsidRPr="00452214" w:rsidR="00D13181">
        <w:t>,</w:t>
      </w:r>
      <w:r w:rsidRPr="00452214">
        <w:t xml:space="preserve"> should that be for final consumption or further processing.</w:t>
      </w:r>
    </w:p>
    <w:p w:rsidR="00FC7A26" w:rsidRPr="00452214" w:rsidP="00FC7A26">
      <w:pPr>
        <w:pStyle w:val="Answer"/>
      </w:pPr>
      <w:r w:rsidRPr="00452214">
        <w:t>We still have problems with establishment</w:t>
      </w:r>
      <w:r w:rsidRPr="00452214" w:rsidR="00D13181">
        <w:t>,</w:t>
      </w:r>
      <w:r w:rsidRPr="00452214">
        <w:t xml:space="preserve"> and we need to extend and embed that UK trader scheme easement and make it easier to get that establishment. Rules of origin is an ongoing area of confusion. Our ask on </w:t>
      </w:r>
      <w:r w:rsidRPr="00452214">
        <w:t>that is for clarity. Stephen has mentioned quotas and that is going to be an ongoing issue. Supplementary declarations were mentioned by Sarah and, again, for all intents and purposes, if it is remaining in the UK customs territory, it is pure bureaucratic activity for no value, so, again, they need to look at that.</w:t>
      </w:r>
    </w:p>
    <w:p w:rsidR="00FC7A26" w:rsidRPr="00452214" w:rsidP="00FC7A26">
      <w:pPr>
        <w:pStyle w:val="Answer"/>
      </w:pPr>
      <w:r w:rsidRPr="00452214">
        <w:t>The education</w:t>
      </w:r>
      <w:r w:rsidRPr="00452214" w:rsidR="00D13181">
        <w:t xml:space="preserve"> of</w:t>
      </w:r>
      <w:r w:rsidRPr="00452214">
        <w:t xml:space="preserve"> supply chain</w:t>
      </w:r>
      <w:r w:rsidRPr="00452214" w:rsidR="00D13181">
        <w:t>s</w:t>
      </w:r>
      <w:r w:rsidRPr="00452214">
        <w:t xml:space="preserve"> and consumers is hugely important. To be honest, that is one of the biggest things that we have asked both sides to do. We need GB suppliers to be educated about how easy it is</w:t>
      </w:r>
      <w:r w:rsidRPr="00452214" w:rsidR="00D13181">
        <w:t>,</w:t>
      </w:r>
      <w:r w:rsidRPr="00452214">
        <w:t xml:space="preserve"> using the different schemes, including TSS, to send things to Northern Ireland. We also need the EU because there are still some problems there.</w:t>
      </w:r>
    </w:p>
    <w:p w:rsidR="00FC7A26" w:rsidRPr="00452214" w:rsidP="00FC7A26">
      <w:pPr>
        <w:pStyle w:val="Answer"/>
      </w:pPr>
      <w:r w:rsidRPr="00452214">
        <w:t xml:space="preserve">In essence, it is a lot better than having no deal or only the TCA arrangements. We need to be very careful about how we apportion blame on this, whether it is part of, for example, Covid, which has increased costs, the TCA, the </w:t>
      </w:r>
      <w:r w:rsidRPr="00452214" w:rsidR="0033308B">
        <w:t>protocol</w:t>
      </w:r>
      <w:r w:rsidRPr="00452214">
        <w:t xml:space="preserve"> or Brexit itself that has caused these costs. However, I will leave you with the </w:t>
      </w:r>
      <w:r w:rsidRPr="00452214" w:rsidR="00D13181">
        <w:t xml:space="preserve">simple </w:t>
      </w:r>
      <w:r w:rsidRPr="00452214">
        <w:t xml:space="preserve">fact that we need movement from both the EU and the UK. We need them to live up their commitment on the </w:t>
      </w:r>
      <w:r w:rsidRPr="00452214" w:rsidR="0033308B">
        <w:t>protocol</w:t>
      </w:r>
      <w:r w:rsidRPr="00452214">
        <w:t xml:space="preserve"> when they said the </w:t>
      </w:r>
      <w:r w:rsidRPr="00452214" w:rsidR="0033308B">
        <w:t>protocol</w:t>
      </w:r>
      <w:r w:rsidRPr="00452214">
        <w:t xml:space="preserve"> would be implemented with the least disruption to Northern Ireland communities. That means either a trusted trader or a veterinary agreement before 1 October.</w:t>
      </w:r>
    </w:p>
    <w:p w:rsidR="00FC7A26" w:rsidRPr="00452214" w:rsidP="00FC7A26">
      <w:pPr>
        <w:pStyle w:val="Question"/>
        <w:numPr>
          <w:ilvl w:val="0"/>
          <w:numId w:val="9"/>
        </w:numPr>
      </w:pPr>
      <w:sdt>
        <w:sdtPr>
          <w:alias w:val="Member"/>
          <w:tag w:val="&lt;Member mnisId='4494' dodsId='72275'&gt;"/>
          <w:id w:val="-1866201931"/>
          <w:placeholder>
            <w:docPart w:val="F19C6DAE713247C4A55E272DB0CE8404"/>
          </w:placeholder>
          <w:richText/>
        </w:sdtPr>
        <w:sdtContent>
          <w:r w:rsidRPr="00452214">
            <w:rPr>
              <w:rStyle w:val="PlaceholderText"/>
              <w:b/>
              <w:color w:val="auto"/>
            </w:rPr>
            <w:t>Chair:</w:t>
          </w:r>
        </w:sdtContent>
      </w:sdt>
      <w:r w:rsidRPr="00452214">
        <w:t xml:space="preserve"> Mr Connolly, thank you. </w:t>
      </w:r>
      <w:r w:rsidRPr="00452214" w:rsidR="002051F7">
        <w:t>That</w:t>
      </w:r>
      <w:r w:rsidRPr="00452214">
        <w:t xml:space="preserve"> was wide</w:t>
      </w:r>
      <w:r w:rsidRPr="00452214">
        <w:noBreakHyphen/>
        <w:t>ranging and informative as always</w:t>
      </w:r>
      <w:r w:rsidR="000A2A0C">
        <w:t>,</w:t>
      </w:r>
      <w:r w:rsidRPr="00452214">
        <w:t xml:space="preserve"> and we are grateful. Let me ask you this question. Without apportioning blame, you have obviously been talking to Ministers in Whitehall and talking to people in Brussels as well. If 1 is hopeless and 10 is brilliant, in terms of </w:t>
      </w:r>
      <w:r w:rsidRPr="00452214" w:rsidR="002051F7">
        <w:t xml:space="preserve">being </w:t>
      </w:r>
      <w:r w:rsidRPr="00452214">
        <w:t>open</w:t>
      </w:r>
      <w:r w:rsidRPr="00452214">
        <w:noBreakHyphen/>
        <w:t>minded</w:t>
      </w:r>
      <w:r w:rsidRPr="00452214" w:rsidR="002051F7">
        <w:t xml:space="preserve"> and</w:t>
      </w:r>
      <w:r w:rsidRPr="00452214">
        <w:t xml:space="preserve"> flexible</w:t>
      </w:r>
      <w:r w:rsidRPr="00452214" w:rsidR="002051F7">
        <w:t>—</w:t>
      </w:r>
      <w:r w:rsidRPr="00452214">
        <w:t>“Let’s get together and solve this issue or that issue”</w:t>
      </w:r>
      <w:r w:rsidRPr="00452214" w:rsidR="002051F7">
        <w:t>—</w:t>
      </w:r>
      <w:r w:rsidRPr="00452214">
        <w:t xml:space="preserve">which approach and mindset </w:t>
      </w:r>
      <w:r w:rsidR="008E3FB6">
        <w:t>scores</w:t>
      </w:r>
      <w:r w:rsidRPr="00452214">
        <w:t xml:space="preserve"> highest</w:t>
      </w:r>
      <w:r w:rsidR="008E3FB6">
        <w:t xml:space="preserve">, </w:t>
      </w:r>
      <w:r w:rsidRPr="00452214">
        <w:t>Whitehall or Brussels?</w:t>
      </w:r>
    </w:p>
    <w:p w:rsidR="00FC7A26" w:rsidRPr="00452214" w:rsidP="00FC7A26">
      <w:pPr>
        <w:pStyle w:val="Answer"/>
      </w:pPr>
      <w:sdt>
        <w:sdtPr>
          <w:alias w:val="Witness"/>
          <w:id w:val="-552158418"/>
          <w:placeholder>
            <w:docPart w:val="F19C6DAE713247C4A55E272DB0CE8404"/>
          </w:placeholder>
          <w:richText/>
        </w:sdtPr>
        <w:sdtContent>
          <w:r w:rsidRPr="00452214">
            <w:rPr>
              <w:rStyle w:val="PlaceholderText"/>
              <w:b/>
              <w:i/>
              <w:color w:val="auto"/>
            </w:rPr>
            <w:t>Aodhán Connolly:</w:t>
          </w:r>
          <w:r w:rsidRPr="00452214">
            <w:rPr>
              <w:rStyle w:val="PlaceholderText"/>
              <w:b/>
              <w:color w:val="auto"/>
            </w:rPr>
            <w:t xml:space="preserve"> </w:t>
          </w:r>
        </w:sdtContent>
      </w:sdt>
      <w:r w:rsidRPr="00452214">
        <w:t>It really depends on which area you are talking about. I was quite disappointed with some of the reaction to the EU package that was put out last week or the week before</w:t>
      </w:r>
      <w:r w:rsidRPr="00452214" w:rsidR="002051F7">
        <w:t>,</w:t>
      </w:r>
      <w:r w:rsidRPr="00452214">
        <w:t xml:space="preserve"> because it was quite talked down in the media in Northern Ireland and across the UK when that really took a lot for them to do. We have to realise that the EU is not in negotiation territory here. There is no mandate for negotiation and anything that it is trying to do will have to go past the member states. It simply does not have the mandate.</w:t>
      </w:r>
    </w:p>
    <w:p w:rsidR="00FC7A26" w:rsidRPr="00452214" w:rsidP="00FC7A26">
      <w:pPr>
        <w:pStyle w:val="Answer"/>
      </w:pPr>
      <w:r w:rsidRPr="00452214">
        <w:t>Here, we have a friction between ideology and economics. We can see the solutions</w:t>
      </w:r>
      <w:r w:rsidRPr="00452214" w:rsidR="002051F7">
        <w:t xml:space="preserve">—for example, </w:t>
      </w:r>
      <w:r w:rsidRPr="00452214">
        <w:t>that veterinary agreement. The EU wants dynamic alignment. The UK wants some sort of regulatory equivalence. Someone is going to have to move on that one, but both of them are just as steadfastly stubborn on that area. Honestly, there is more that can be done on both sides.</w:t>
      </w:r>
    </w:p>
    <w:p w:rsidR="00FC7A26" w:rsidRPr="00452214" w:rsidP="00FC7A26">
      <w:pPr>
        <w:pStyle w:val="Question"/>
        <w:numPr>
          <w:ilvl w:val="0"/>
          <w:numId w:val="9"/>
        </w:numPr>
      </w:pPr>
      <w:sdt>
        <w:sdtPr>
          <w:alias w:val="Member"/>
          <w:tag w:val="&lt;Member mnisId='4827' dodsId=''&gt;"/>
          <w:id w:val="-1605646504"/>
          <w:placeholder>
            <w:docPart w:val="F19C6DAE713247C4A55E272DB0CE8404"/>
          </w:placeholder>
          <w:richText/>
        </w:sdtPr>
        <w:sdtContent>
          <w:r w:rsidRPr="00452214">
            <w:rPr>
              <w:rStyle w:val="PlaceholderText"/>
              <w:b/>
              <w:color w:val="auto"/>
            </w:rPr>
            <w:t>Claire Hanna:</w:t>
          </w:r>
        </w:sdtContent>
      </w:sdt>
      <w:r w:rsidRPr="00452214">
        <w:t xml:space="preserve"> Thank</w:t>
      </w:r>
      <w:r w:rsidRPr="00452214" w:rsidR="00A659C0">
        <w:t>s</w:t>
      </w:r>
      <w:r w:rsidRPr="00452214">
        <w:t xml:space="preserve"> very much, folks. </w:t>
      </w:r>
      <w:r w:rsidRPr="00452214" w:rsidR="00A659C0">
        <w:t>I</w:t>
      </w:r>
      <w:r w:rsidRPr="00452214">
        <w:t>t has been really useful to get all that information and the facts</w:t>
      </w:r>
      <w:r w:rsidRPr="00452214" w:rsidR="00A659C0">
        <w:t>—</w:t>
      </w:r>
      <w:r w:rsidRPr="00452214">
        <w:t xml:space="preserve">the good, the bad and the ugly of how this is working. It is very clear how much work has gone in </w:t>
      </w:r>
      <w:r w:rsidR="00315417">
        <w:t>from</w:t>
      </w:r>
      <w:r w:rsidRPr="00452214">
        <w:t xml:space="preserve"> your sectors</w:t>
      </w:r>
      <w:r w:rsidR="00315417">
        <w:t>,</w:t>
      </w:r>
      <w:r w:rsidRPr="00452214">
        <w:t xml:space="preserve"> and how much more both the UK and the EU can do to support that work. I wanted to pick up on that.</w:t>
      </w:r>
    </w:p>
    <w:p w:rsidR="00FC7A26" w:rsidRPr="00452214" w:rsidP="00FC7A26">
      <w:pPr>
        <w:pStyle w:val="Question"/>
        <w:numPr>
          <w:ilvl w:val="0"/>
          <w:numId w:val="0"/>
        </w:numPr>
        <w:ind w:left="794"/>
      </w:pPr>
      <w:r w:rsidRPr="00452214">
        <w:t>Aodhán</w:t>
      </w:r>
      <w:r w:rsidRPr="00452214">
        <w:t xml:space="preserve">, you mentioned that the business and consultative forum is not up and running yet. There is understandably a lot of narrative and a lot of </w:t>
      </w:r>
      <w:r w:rsidRPr="00452214" w:rsidR="002A254B">
        <w:t>“</w:t>
      </w:r>
      <w:r w:rsidRPr="00452214">
        <w:t>he</w:t>
      </w:r>
      <w:r w:rsidRPr="00452214" w:rsidR="002A254B">
        <w:t xml:space="preserve"> </w:t>
      </w:r>
      <w:r w:rsidRPr="00452214">
        <w:t>said</w:t>
      </w:r>
      <w:r w:rsidRPr="00452214" w:rsidR="002A254B">
        <w:t xml:space="preserve">, </w:t>
      </w:r>
      <w:r w:rsidRPr="00452214">
        <w:t>she said</w:t>
      </w:r>
      <w:r w:rsidRPr="00452214" w:rsidR="002A254B">
        <w:t>”—</w:t>
      </w:r>
      <w:r w:rsidRPr="00452214">
        <w:t xml:space="preserve">or, usually, </w:t>
      </w:r>
      <w:r w:rsidRPr="00452214" w:rsidR="002A254B">
        <w:t>“</w:t>
      </w:r>
      <w:r w:rsidRPr="00452214">
        <w:t>he</w:t>
      </w:r>
      <w:r w:rsidRPr="00452214" w:rsidR="002A254B">
        <w:t xml:space="preserve"> </w:t>
      </w:r>
      <w:r w:rsidRPr="00452214">
        <w:t>said</w:t>
      </w:r>
      <w:r w:rsidRPr="00452214" w:rsidR="002A254B">
        <w:t xml:space="preserve">, </w:t>
      </w:r>
      <w:r w:rsidRPr="00452214">
        <w:t>he</w:t>
      </w:r>
      <w:r w:rsidRPr="00452214" w:rsidR="002A254B">
        <w:t xml:space="preserve"> </w:t>
      </w:r>
      <w:r w:rsidRPr="00452214">
        <w:t>said</w:t>
      </w:r>
      <w:r w:rsidRPr="00452214" w:rsidR="002A254B">
        <w:t>”—</w:t>
      </w:r>
      <w:r w:rsidRPr="00452214">
        <w:t>about who is responsible for a lot of these decisions. Have you had enough opportunities to have both the EU and the UK in the same room at the same time</w:t>
      </w:r>
      <w:r w:rsidRPr="00452214" w:rsidR="002A254B">
        <w:t>,</w:t>
      </w:r>
      <w:r w:rsidRPr="00452214">
        <w:t xml:space="preserve"> to prevent blame and the buck being passed about who is responsible? If not, would that be valuable?</w:t>
      </w:r>
    </w:p>
    <w:p w:rsidR="00FC7A26" w:rsidRPr="00452214" w:rsidP="00FC7A26">
      <w:pPr>
        <w:pStyle w:val="Answer"/>
      </w:pPr>
      <w:sdt>
        <w:sdtPr>
          <w:alias w:val="Witness"/>
          <w:id w:val="-960100349"/>
          <w:placeholder>
            <w:docPart w:val="F19C6DAE713247C4A55E272DB0CE8404"/>
          </w:placeholder>
          <w:richText/>
        </w:sdtPr>
        <w:sdtContent>
          <w:r w:rsidRPr="00452214">
            <w:rPr>
              <w:rStyle w:val="PlaceholderText"/>
              <w:b/>
              <w:i/>
              <w:color w:val="auto"/>
            </w:rPr>
            <w:t>Aodhán Connolly:</w:t>
          </w:r>
          <w:r w:rsidRPr="00452214">
            <w:rPr>
              <w:rStyle w:val="PlaceholderText"/>
              <w:b/>
              <w:color w:val="auto"/>
            </w:rPr>
            <w:t xml:space="preserve"> </w:t>
          </w:r>
        </w:sdtContent>
      </w:sdt>
      <w:r w:rsidRPr="00452214">
        <w:t xml:space="preserve">It is hugely valuable. It is one of the reasons why we in the Northern Ireland Business Brexit Working Group asked for that consultative forum or body to be set up. At the minute, things are happening rather ad hoc. </w:t>
      </w:r>
      <w:r w:rsidRPr="00452214" w:rsidR="001A7216">
        <w:t xml:space="preserve">We </w:t>
      </w:r>
      <w:r w:rsidRPr="00452214">
        <w:t>have met with Lord Frost on his own a few times</w:t>
      </w:r>
      <w:r w:rsidRPr="00452214" w:rsidR="001A7216">
        <w:t>.</w:t>
      </w:r>
      <w:r w:rsidRPr="00452214">
        <w:t xml:space="preserve"> </w:t>
      </w:r>
      <w:r w:rsidRPr="00452214" w:rsidR="001A7216">
        <w:t xml:space="preserve">We </w:t>
      </w:r>
      <w:r w:rsidRPr="00452214">
        <w:t xml:space="preserve">have </w:t>
      </w:r>
      <w:r w:rsidRPr="00452214" w:rsidR="00814A94">
        <w:t xml:space="preserve">now </w:t>
      </w:r>
      <w:r w:rsidRPr="00452214">
        <w:t>met with Vice</w:t>
      </w:r>
      <w:r w:rsidRPr="00452214">
        <w:noBreakHyphen/>
        <w:t xml:space="preserve">President Šefčovič and Lord Frost three times together. We have met with the joint heads of the </w:t>
      </w:r>
      <w:r w:rsidRPr="00452214" w:rsidR="00814A94">
        <w:t xml:space="preserve">specialised committee </w:t>
      </w:r>
      <w:r w:rsidRPr="00452214">
        <w:t>once.</w:t>
      </w:r>
    </w:p>
    <w:p w:rsidR="00FC7A26" w:rsidRPr="00452214" w:rsidP="00FC7A26">
      <w:pPr>
        <w:pStyle w:val="Answer"/>
      </w:pPr>
      <w:r w:rsidRPr="00452214">
        <w:t>It gets into this rhythm where you have the 15 members of our working group, and we all get two minutes to say what is wrong and then they are just summing up. We have tried to move away from that, so</w:t>
      </w:r>
      <w:r w:rsidRPr="00452214" w:rsidR="00AD1840">
        <w:t>,</w:t>
      </w:r>
      <w:r w:rsidRPr="00452214">
        <w:t xml:space="preserve"> every time that we are told there is a meeting, we </w:t>
      </w:r>
      <w:r w:rsidRPr="00452214" w:rsidR="00AD1840">
        <w:t xml:space="preserve">now </w:t>
      </w:r>
      <w:r w:rsidRPr="00452214">
        <w:t>produce a position paper and say to them, “This is what we want to talk about</w:t>
      </w:r>
      <w:r w:rsidRPr="00452214" w:rsidR="004531D7">
        <w:t>”.</w:t>
      </w:r>
      <w:r w:rsidRPr="00452214">
        <w:t xml:space="preserve"> We are not in that update</w:t>
      </w:r>
      <w:r w:rsidRPr="00452214" w:rsidR="00AD1840">
        <w:t xml:space="preserve"> </w:t>
      </w:r>
      <w:r w:rsidRPr="00452214">
        <w:t>and</w:t>
      </w:r>
      <w:r w:rsidRPr="00452214" w:rsidR="00AD1840">
        <w:t xml:space="preserve"> </w:t>
      </w:r>
      <w:r w:rsidRPr="00452214">
        <w:t>agenda framework yet. That is what we need to do. You have to realise that, as much as Lord Frost and Vice</w:t>
      </w:r>
      <w:r w:rsidRPr="00452214">
        <w:noBreakHyphen/>
        <w:t xml:space="preserve">President Šefčovič are busy men, we are busy with our members as well and they need to see that we are making progress. That is the most frustrating thing. We are getting kind words and sympathy. What we really need </w:t>
      </w:r>
      <w:r w:rsidRPr="00452214" w:rsidR="00AD1840">
        <w:t>are</w:t>
      </w:r>
      <w:r w:rsidRPr="00452214">
        <w:t xml:space="preserve"> delivery and solutions.</w:t>
      </w:r>
    </w:p>
    <w:p w:rsidR="00FC7A26" w:rsidRPr="00452214" w:rsidP="00FC7A26">
      <w:pPr>
        <w:pStyle w:val="Question"/>
        <w:numPr>
          <w:ilvl w:val="0"/>
          <w:numId w:val="9"/>
        </w:numPr>
      </w:pPr>
      <w:sdt>
        <w:sdtPr>
          <w:alias w:val="Member"/>
          <w:tag w:val="&lt;Member mnisId='4827' dodsId=''&gt;"/>
          <w:id w:val="924839566"/>
          <w:placeholder>
            <w:docPart w:val="F19C6DAE713247C4A55E272DB0CE8404"/>
          </w:placeholder>
          <w:richText/>
        </w:sdtPr>
        <w:sdtContent>
          <w:r w:rsidRPr="00452214">
            <w:rPr>
              <w:rStyle w:val="PlaceholderText"/>
              <w:b/>
              <w:color w:val="auto"/>
            </w:rPr>
            <w:t>Claire Hanna:</w:t>
          </w:r>
        </w:sdtContent>
      </w:sdt>
      <w:r w:rsidRPr="00452214">
        <w:t xml:space="preserve"> I do not want to hog it</w:t>
      </w:r>
      <w:r w:rsidRPr="00452214" w:rsidR="00AD1840">
        <w:t>, but,</w:t>
      </w:r>
      <w:r w:rsidRPr="00452214">
        <w:t xml:space="preserve"> </w:t>
      </w:r>
      <w:r w:rsidRPr="00452214" w:rsidR="00AD1840">
        <w:t>briefly</w:t>
      </w:r>
      <w:r w:rsidRPr="00452214">
        <w:t xml:space="preserve">, Stephen Kelly, you spoke about the desire among some of your members for Government and the NI Executive to help them to realise the opportunities. Obviously, you are speaking </w:t>
      </w:r>
      <w:r w:rsidRPr="00452214" w:rsidR="00AD1840">
        <w:t xml:space="preserve">for </w:t>
      </w:r>
      <w:r w:rsidRPr="00452214">
        <w:t>manufacturing, but what I have picked up from Sarah Hards and Aodhán Connolly is that there has been an uplift for local food producers here, which is good. What would that support, enhancement and facilitation of those opportunities look like to you and your members?</w:t>
      </w:r>
    </w:p>
    <w:p w:rsidR="00FC7A26" w:rsidRPr="00452214" w:rsidP="00FC7A26">
      <w:pPr>
        <w:pStyle w:val="Answer"/>
      </w:pPr>
      <w:sdt>
        <w:sdtPr>
          <w:alias w:val="Witness"/>
          <w:id w:val="-842937704"/>
          <w:placeholder>
            <w:docPart w:val="F19C6DAE713247C4A55E272DB0CE8404"/>
          </w:placeholder>
          <w:richText/>
        </w:sdtPr>
        <w:sdtContent>
          <w:r w:rsidRPr="00452214">
            <w:rPr>
              <w:rStyle w:val="PlaceholderText"/>
              <w:b/>
              <w:i/>
              <w:color w:val="auto"/>
            </w:rPr>
            <w:t>Stephen Kelly:</w:t>
          </w:r>
          <w:r w:rsidRPr="00452214">
            <w:rPr>
              <w:rStyle w:val="PlaceholderText"/>
              <w:b/>
              <w:color w:val="auto"/>
            </w:rPr>
            <w:t xml:space="preserve"> </w:t>
          </w:r>
        </w:sdtContent>
      </w:sdt>
      <w:r w:rsidRPr="00452214">
        <w:t>I will begin with what should be the easy one, which is that investors, customers and suppliers are looking in and getting a schizophrenic message from Northern Ireland. They are getting a message that this is a wonderful place</w:t>
      </w:r>
      <w:r w:rsidRPr="00452214" w:rsidR="000B2474">
        <w:t>—</w:t>
      </w:r>
      <w:r w:rsidRPr="00452214">
        <w:t xml:space="preserve">a great place to do business, to invest and </w:t>
      </w:r>
      <w:r w:rsidRPr="00452214" w:rsidR="000B2474">
        <w:t xml:space="preserve">to </w:t>
      </w:r>
      <w:r w:rsidRPr="00452214">
        <w:t>make your home. Equally, they are getting a message that we are going to hell in a handcart.</w:t>
      </w:r>
    </w:p>
    <w:p w:rsidR="00FC7A26" w:rsidRPr="00452214" w:rsidP="00FC7A26">
      <w:pPr>
        <w:pStyle w:val="Answer"/>
      </w:pPr>
      <w:r w:rsidRPr="00452214">
        <w:t xml:space="preserve">The reality for our members is the former and not the latter. They have chosen to make Northern Ireland their business home, not just because they are from here but because they have great people, they have their supply chains sorted and they are able to sell their goods </w:t>
      </w:r>
      <w:r w:rsidRPr="00452214" w:rsidR="000B2474">
        <w:t xml:space="preserve">on markets </w:t>
      </w:r>
      <w:r w:rsidRPr="00452214">
        <w:t xml:space="preserve">at home and abroad. For them, it begins with having a very clear agreed narrative around what a great place Northern Ireland is to do business. </w:t>
      </w:r>
    </w:p>
    <w:p w:rsidR="00FC7A26" w:rsidRPr="00452214" w:rsidP="00FC7A26">
      <w:pPr>
        <w:pStyle w:val="Answer"/>
      </w:pPr>
      <w:r w:rsidRPr="00452214">
        <w:t xml:space="preserve">The second thing </w:t>
      </w:r>
      <w:r w:rsidR="007F0201">
        <w:t xml:space="preserve">is </w:t>
      </w:r>
      <w:r w:rsidRPr="00452214">
        <w:t xml:space="preserve">that there is next to nobody out there in the EU or, indeed, within the rest of the UK who is explaining what the </w:t>
      </w:r>
      <w:r w:rsidRPr="00452214" w:rsidR="0033308B">
        <w:t>protocol</w:t>
      </w:r>
      <w:r w:rsidRPr="00452214">
        <w:t xml:space="preserve"> is and </w:t>
      </w:r>
      <w:r w:rsidRPr="00452214">
        <w:t>what the responsibilities are from those markets to access and to buy or supply into Northern Ireland. There is nobody out there helping those markets continue to trade with us. That has been left to individual businesses. We know this because, in January, just over half of manufacturers reported that their GB suppliers were unprepared for 1 January and the new challenges. When we asked them again in March, just over half said that their GB suppliers were unprepared.</w:t>
      </w:r>
    </w:p>
    <w:p w:rsidR="00FC7A26" w:rsidRPr="00452214" w:rsidP="00FC7A26">
      <w:pPr>
        <w:pStyle w:val="Answer"/>
      </w:pPr>
      <w:r w:rsidRPr="00452214">
        <w:t xml:space="preserve">Despite all the effort that manufacturers are putting in, the investment in TSS et cetera really was not cutting through with GB suppliers, so we need the Northern Ireland Executive out there batting on our behalf and explaining the responsibilities that people have in and around the </w:t>
      </w:r>
      <w:r w:rsidRPr="00452214" w:rsidR="0033308B">
        <w:t>protocol</w:t>
      </w:r>
      <w:r w:rsidRPr="00452214">
        <w:t>. We need the Northern Ireland Executive out there really saying what a great place Northern Ireland is to do business, but investors</w:t>
      </w:r>
      <w:r w:rsidRPr="00452214" w:rsidR="00DA1843">
        <w:t>,</w:t>
      </w:r>
      <w:r w:rsidRPr="00452214">
        <w:t xml:space="preserve"> suppliers and customers are getting a confused message around that.</w:t>
      </w:r>
    </w:p>
    <w:p w:rsidR="00FC7A26" w:rsidRPr="00452214" w:rsidP="00FC7A26">
      <w:pPr>
        <w:pStyle w:val="Remark"/>
      </w:pPr>
      <w:sdt>
        <w:sdtPr>
          <w:alias w:val="Member"/>
          <w:tag w:val="&lt;Member mnisId='4827' dodsId=''&gt;"/>
          <w:id w:val="1319147712"/>
          <w:placeholder>
            <w:docPart w:val="F19C6DAE713247C4A55E272DB0CE8404"/>
          </w:placeholder>
          <w:richText/>
        </w:sdtPr>
        <w:sdtContent>
          <w:r w:rsidRPr="00452214">
            <w:rPr>
              <w:rStyle w:val="PlaceholderText"/>
              <w:b/>
              <w:color w:val="auto"/>
            </w:rPr>
            <w:t>Claire Hanna:</w:t>
          </w:r>
        </w:sdtContent>
      </w:sdt>
      <w:r w:rsidRPr="00452214">
        <w:t xml:space="preserve"> That chimes with what we heard last week from the </w:t>
      </w:r>
      <w:r w:rsidRPr="00452214" w:rsidR="00DA1843">
        <w:t>voluntary and</w:t>
      </w:r>
      <w:r w:rsidRPr="00452214">
        <w:t xml:space="preserve"> community sector. Everybody is talking about whether they like it or they do not like it, but nobody is explaining what the </w:t>
      </w:r>
      <w:r w:rsidRPr="00452214" w:rsidR="0033308B">
        <w:t>protocol</w:t>
      </w:r>
      <w:r w:rsidRPr="00452214">
        <w:t xml:space="preserve"> does and does not do. </w:t>
      </w:r>
    </w:p>
    <w:p w:rsidR="00FC7A26" w:rsidRPr="00452214" w:rsidP="00FC7A26">
      <w:pPr>
        <w:pStyle w:val="Question"/>
        <w:numPr>
          <w:ilvl w:val="0"/>
          <w:numId w:val="9"/>
        </w:numPr>
      </w:pPr>
      <w:sdt>
        <w:sdtPr>
          <w:alias w:val="Member"/>
          <w:tag w:val="&lt;Member mnisId='1409' dodsId='25794'&gt;"/>
          <w:id w:val="745613510"/>
          <w:placeholder>
            <w:docPart w:val="F19C6DAE713247C4A55E272DB0CE8404"/>
          </w:placeholder>
          <w:richText/>
        </w:sdtPr>
        <w:sdtContent>
          <w:r w:rsidRPr="00452214">
            <w:rPr>
              <w:rStyle w:val="PlaceholderText"/>
              <w:b/>
              <w:color w:val="auto"/>
            </w:rPr>
            <w:t xml:space="preserve">Mr </w:t>
          </w:r>
          <w:r w:rsidRPr="00452214" w:rsidR="006A6BD3">
            <w:rPr>
              <w:rStyle w:val="PlaceholderText"/>
              <w:b/>
              <w:color w:val="auto"/>
            </w:rPr>
            <w:t>Campbell:</w:t>
          </w:r>
        </w:sdtContent>
      </w:sdt>
      <w:r w:rsidRPr="00452214">
        <w:t xml:space="preserve"> Good morning, witnesses. I want to go back to something Stephen mentioned. Stephen, when you were doing your survey, you did not outline </w:t>
      </w:r>
      <w:r w:rsidRPr="00452214" w:rsidR="006A6BD3">
        <w:t xml:space="preserve">approximately </w:t>
      </w:r>
      <w:r w:rsidRPr="00452214">
        <w:t xml:space="preserve">how many people took part in the survey. </w:t>
      </w:r>
    </w:p>
    <w:p w:rsidR="00FC7A26" w:rsidRPr="00452214" w:rsidP="00FC7A26">
      <w:pPr>
        <w:pStyle w:val="Answer"/>
      </w:pPr>
      <w:sdt>
        <w:sdtPr>
          <w:alias w:val="Witness"/>
          <w:id w:val="-7536790"/>
          <w:placeholder>
            <w:docPart w:val="F19C6DAE713247C4A55E272DB0CE8404"/>
          </w:placeholder>
          <w:richText/>
        </w:sdtPr>
        <w:sdtContent>
          <w:r w:rsidRPr="00452214">
            <w:rPr>
              <w:rStyle w:val="PlaceholderText"/>
              <w:b/>
              <w:i/>
              <w:color w:val="auto"/>
            </w:rPr>
            <w:t>Stephen Kelly:</w:t>
          </w:r>
          <w:r w:rsidRPr="00452214">
            <w:rPr>
              <w:rStyle w:val="PlaceholderText"/>
              <w:b/>
              <w:color w:val="auto"/>
            </w:rPr>
            <w:t xml:space="preserve"> </w:t>
          </w:r>
        </w:sdtContent>
      </w:sdt>
      <w:r w:rsidRPr="00452214">
        <w:t xml:space="preserve">There </w:t>
      </w:r>
      <w:r w:rsidRPr="00452214" w:rsidR="006A6BD3">
        <w:t>were</w:t>
      </w:r>
      <w:r w:rsidRPr="00452214">
        <w:t xml:space="preserve"> 190 companies that responded.</w:t>
      </w:r>
    </w:p>
    <w:p w:rsidR="00FC7A26" w:rsidRPr="00452214" w:rsidP="00FC7A26">
      <w:pPr>
        <w:pStyle w:val="Question"/>
        <w:numPr>
          <w:ilvl w:val="0"/>
          <w:numId w:val="9"/>
        </w:numPr>
      </w:pPr>
      <w:sdt>
        <w:sdtPr>
          <w:alias w:val="Member"/>
          <w:tag w:val="&lt;Member mnisId='1409' dodsId='25794'&gt;"/>
          <w:id w:val="-1258826522"/>
          <w:placeholder>
            <w:docPart w:val="F19C6DAE713247C4A55E272DB0CE8404"/>
          </w:placeholder>
          <w:richText/>
        </w:sdtPr>
        <w:sdtContent>
          <w:r w:rsidRPr="00452214">
            <w:rPr>
              <w:rStyle w:val="PlaceholderText"/>
              <w:b/>
              <w:color w:val="auto"/>
            </w:rPr>
            <w:t xml:space="preserve">Mr </w:t>
          </w:r>
          <w:r w:rsidRPr="00452214" w:rsidR="006A6BD3">
            <w:rPr>
              <w:rStyle w:val="PlaceholderText"/>
              <w:b/>
              <w:color w:val="auto"/>
            </w:rPr>
            <w:t>Campbell:</w:t>
          </w:r>
        </w:sdtContent>
      </w:sdt>
      <w:r w:rsidRPr="00452214">
        <w:t xml:space="preserve"> I have done a </w:t>
      </w:r>
      <w:r w:rsidRPr="00452214" w:rsidR="006A6BD3">
        <w:t>similar</w:t>
      </w:r>
      <w:r w:rsidRPr="00452214">
        <w:t xml:space="preserve"> survey in my own constituency and just over 30 in that one constituency took part. If you multiply that up, that might equate to 400 or 500 across Northern Ireland. Some of the findings are quite similar</w:t>
      </w:r>
      <w:r w:rsidRPr="00452214" w:rsidR="006A6BD3">
        <w:t>;</w:t>
      </w:r>
      <w:r w:rsidRPr="00452214">
        <w:t xml:space="preserve"> </w:t>
      </w:r>
      <w:r w:rsidRPr="00452214" w:rsidR="006A6BD3">
        <w:t xml:space="preserve">others </w:t>
      </w:r>
      <w:r w:rsidRPr="00452214">
        <w:t xml:space="preserve">are not. </w:t>
      </w:r>
      <w:r w:rsidRPr="00452214" w:rsidR="006A6BD3">
        <w:t>On</w:t>
      </w:r>
      <w:r w:rsidRPr="00452214">
        <w:t xml:space="preserve"> the issue about the change in opinions, I think you gave a figure of a change between 23% and 29%. That was the answer, but I cannot remember what the question was. Was that about the perception of things getting worse or staying the same?</w:t>
      </w:r>
    </w:p>
    <w:p w:rsidR="00FC7A26" w:rsidRPr="00452214" w:rsidP="00FC7A26">
      <w:pPr>
        <w:pStyle w:val="Answer"/>
      </w:pPr>
      <w:sdt>
        <w:sdtPr>
          <w:alias w:val="Witness"/>
          <w:id w:val="-1531947056"/>
          <w:placeholder>
            <w:docPart w:val="F19C6DAE713247C4A55E272DB0CE8404"/>
          </w:placeholder>
          <w:richText/>
        </w:sdtPr>
        <w:sdtContent>
          <w:r w:rsidRPr="00452214">
            <w:rPr>
              <w:rStyle w:val="PlaceholderText"/>
              <w:b/>
              <w:i/>
              <w:color w:val="auto"/>
            </w:rPr>
            <w:t>Stephen Kelly:</w:t>
          </w:r>
          <w:r w:rsidRPr="00452214">
            <w:rPr>
              <w:rStyle w:val="PlaceholderText"/>
              <w:b/>
              <w:color w:val="auto"/>
            </w:rPr>
            <w:t xml:space="preserve"> </w:t>
          </w:r>
        </w:sdtContent>
      </w:sdt>
      <w:r w:rsidRPr="00452214">
        <w:t xml:space="preserve">I will need to dig that back out for you, but it was relating to EU customers where they were unaware of the responsibilities. The timing of when those surveys took place is important because the first survey was at the end of month </w:t>
      </w:r>
      <w:r w:rsidRPr="00452214" w:rsidR="00040593">
        <w:t>1</w:t>
      </w:r>
      <w:r w:rsidRPr="00452214">
        <w:t xml:space="preserve">. Month </w:t>
      </w:r>
      <w:r w:rsidRPr="00452214" w:rsidR="00040593">
        <w:t>1</w:t>
      </w:r>
      <w:r w:rsidRPr="00452214">
        <w:t xml:space="preserve"> was a much</w:t>
      </w:r>
      <w:r w:rsidRPr="00452214" w:rsidR="00040593">
        <w:t xml:space="preserve"> </w:t>
      </w:r>
      <w:r w:rsidRPr="00452214">
        <w:t xml:space="preserve">simplified process. Month </w:t>
      </w:r>
      <w:r w:rsidRPr="00452214" w:rsidR="00040593">
        <w:t>1</w:t>
      </w:r>
      <w:r w:rsidRPr="00452214">
        <w:t xml:space="preserve"> was </w:t>
      </w:r>
      <w:r w:rsidR="006556E6">
        <w:t xml:space="preserve">just </w:t>
      </w:r>
      <w:r w:rsidRPr="00452214">
        <w:t>the basic first step of the frontier declaration that is required to send stuff to Northern Ireland, a thing called the ENS.</w:t>
      </w:r>
    </w:p>
    <w:p w:rsidR="00FC7A26" w:rsidRPr="00452214" w:rsidP="00FC7A26">
      <w:pPr>
        <w:pStyle w:val="Answer"/>
      </w:pPr>
      <w:r w:rsidRPr="00452214">
        <w:t xml:space="preserve">That is followed then by month </w:t>
      </w:r>
      <w:r w:rsidRPr="00452214" w:rsidR="00040593">
        <w:t>3</w:t>
      </w:r>
      <w:r w:rsidRPr="00452214">
        <w:t>, which is the full supplementary declaration</w:t>
      </w:r>
      <w:r w:rsidR="006556E6">
        <w:t xml:space="preserve">—it is </w:t>
      </w:r>
      <w:r w:rsidRPr="00452214">
        <w:t>equivalent to the full frontier declaration</w:t>
      </w:r>
      <w:r w:rsidR="006556E6">
        <w:t>—</w:t>
      </w:r>
      <w:r w:rsidRPr="00452214">
        <w:t>being completed. It is understandable to us that, at that time, there is more visible friction. Sarah talked about that in terms of having to complete those supplementary declarations, incomplete information and erroneous information</w:t>
      </w:r>
      <w:r w:rsidR="006556E6">
        <w:t>,</w:t>
      </w:r>
      <w:r w:rsidRPr="00452214">
        <w:t xml:space="preserve"> et cetera, so there is no surprise really that those numbers are growing a little bit.</w:t>
      </w:r>
    </w:p>
    <w:p w:rsidR="00FC7A26" w:rsidRPr="00452214" w:rsidP="00FC7A26">
      <w:pPr>
        <w:pStyle w:val="Answer"/>
      </w:pPr>
      <w:r w:rsidRPr="00452214">
        <w:t xml:space="preserve">My forecast </w:t>
      </w:r>
      <w:r w:rsidRPr="00452214" w:rsidR="00E8645E">
        <w:t xml:space="preserve">is that </w:t>
      </w:r>
      <w:r w:rsidRPr="00452214">
        <w:t xml:space="preserve">the survey we have just launched for the end of six months will report that people are getting to grips with those things but </w:t>
      </w:r>
      <w:r w:rsidRPr="00452214">
        <w:t>that it does not remove the challenge that is being presented to their business. A lot of people, the Prime Minister and others, said, “We need to sand down the barnacles on the bottom of the boat” or whatever the phrase was that was used. Everybody is experiencing these frictions. Even if they get used to them, it does not mean that they are not causing problems for their business.</w:t>
      </w:r>
    </w:p>
    <w:p w:rsidR="00FC7A26" w:rsidRPr="00452214" w:rsidP="00FC7A26">
      <w:pPr>
        <w:pStyle w:val="Answer"/>
      </w:pPr>
      <w:r w:rsidRPr="00452214">
        <w:t>Just because people get used to the systems, processes and controls,</w:t>
      </w:r>
      <w:r w:rsidRPr="00452214" w:rsidR="009744F3">
        <w:t xml:space="preserve"> it</w:t>
      </w:r>
      <w:r w:rsidRPr="00452214">
        <w:t xml:space="preserve"> does not mean that it is doing no harm. These things all come with costs</w:t>
      </w:r>
      <w:r w:rsidRPr="00452214" w:rsidR="00EB4725">
        <w:t>; they</w:t>
      </w:r>
      <w:r w:rsidRPr="00452214">
        <w:t xml:space="preserve"> add complexity and confusion. Regardless of whether you get used to it, it continues to create problems in the long term for the competitiveness of your business.</w:t>
      </w:r>
    </w:p>
    <w:p w:rsidR="00FC7A26" w:rsidRPr="00452214" w:rsidP="00FC7A26">
      <w:pPr>
        <w:pStyle w:val="Question"/>
        <w:numPr>
          <w:ilvl w:val="0"/>
          <w:numId w:val="9"/>
        </w:numPr>
      </w:pPr>
      <w:sdt>
        <w:sdtPr>
          <w:alias w:val="Member"/>
          <w:tag w:val="&lt;Member mnisId='1409' dodsId='25794'&gt;"/>
          <w:id w:val="1460377923"/>
          <w:placeholder>
            <w:docPart w:val="F19C6DAE713247C4A55E272DB0CE8404"/>
          </w:placeholder>
          <w:richText/>
        </w:sdtPr>
        <w:sdtContent>
          <w:r w:rsidRPr="00452214">
            <w:rPr>
              <w:rStyle w:val="PlaceholderText"/>
              <w:b/>
              <w:color w:val="auto"/>
            </w:rPr>
            <w:t xml:space="preserve">Mr </w:t>
          </w:r>
          <w:r w:rsidRPr="00452214" w:rsidR="006A6BD3">
            <w:rPr>
              <w:rStyle w:val="PlaceholderText"/>
              <w:b/>
              <w:color w:val="auto"/>
            </w:rPr>
            <w:t>Campbell:</w:t>
          </w:r>
        </w:sdtContent>
      </w:sdt>
      <w:r w:rsidRPr="00452214">
        <w:t xml:space="preserve"> In the survey I carried out, I sub</w:t>
      </w:r>
      <w:r w:rsidRPr="00452214">
        <w:noBreakHyphen/>
        <w:t xml:space="preserve">divided it in three. The first part was the first three months of the experience with the </w:t>
      </w:r>
      <w:r w:rsidRPr="00452214" w:rsidR="0033308B">
        <w:t>protocol</w:t>
      </w:r>
      <w:r w:rsidRPr="00452214">
        <w:t xml:space="preserve">, January to </w:t>
      </w:r>
      <w:r w:rsidRPr="00452214" w:rsidR="00EB4725">
        <w:t xml:space="preserve">the </w:t>
      </w:r>
      <w:r w:rsidRPr="00452214">
        <w:t>end of March, and the second part was the beginning of April to the beginning of July. I felt the most important point was to ask them what problems they envisaged beyond the end of the grace period. A very small minority said that they did not envisage problems because of the nature of their business, but a significant majority of them said that they felt the problems that they had encountered to date would get significantly worse. I am wondering if you asked any of your members about future prospects. Is yours more a survey of past experiences rather than of expectations of what will happen in the future?</w:t>
      </w:r>
    </w:p>
    <w:p w:rsidR="00FC7A26" w:rsidRPr="00452214" w:rsidP="00FC7A26">
      <w:pPr>
        <w:pStyle w:val="Answer"/>
      </w:pPr>
      <w:sdt>
        <w:sdtPr>
          <w:alias w:val="Witness"/>
          <w:id w:val="-848104037"/>
          <w:placeholder>
            <w:docPart w:val="F19C6DAE713247C4A55E272DB0CE8404"/>
          </w:placeholder>
          <w:richText/>
        </w:sdtPr>
        <w:sdtContent>
          <w:r w:rsidRPr="00452214">
            <w:rPr>
              <w:rStyle w:val="PlaceholderText"/>
              <w:b/>
              <w:i/>
              <w:color w:val="auto"/>
            </w:rPr>
            <w:t>Stephen Kelly:</w:t>
          </w:r>
          <w:r w:rsidRPr="00452214">
            <w:rPr>
              <w:rStyle w:val="PlaceholderText"/>
              <w:b/>
              <w:color w:val="auto"/>
            </w:rPr>
            <w:t xml:space="preserve"> </w:t>
          </w:r>
        </w:sdtContent>
      </w:sdt>
      <w:r w:rsidRPr="00452214">
        <w:t>I have reported that already, where 77% said that they ha</w:t>
      </w:r>
      <w:r w:rsidRPr="00452214" w:rsidR="00EB4725">
        <w:t>d</w:t>
      </w:r>
      <w:r w:rsidRPr="00452214">
        <w:t xml:space="preserve"> experienced problems since the beginning of the year and 36% believed that those problems would persist. The grace periods are largely not related to anything that is in manufacturing</w:t>
      </w:r>
      <w:r w:rsidRPr="00452214" w:rsidR="00EB4725">
        <w:t>,</w:t>
      </w:r>
      <w:r w:rsidRPr="00452214">
        <w:t xml:space="preserve"> with the ex</w:t>
      </w:r>
      <w:r w:rsidRPr="00452214" w:rsidR="00EB4725">
        <w:t>c</w:t>
      </w:r>
      <w:r w:rsidRPr="00452214">
        <w:t xml:space="preserve">eption of maybe parcels. </w:t>
      </w:r>
      <w:r w:rsidRPr="00452214" w:rsidR="002D25B6">
        <w:t xml:space="preserve">The </w:t>
      </w:r>
      <w:r w:rsidRPr="00452214">
        <w:t>grace periods that have been already extended, largely, are in and around retail</w:t>
      </w:r>
      <w:r w:rsidR="00D01ED8">
        <w:t>,</w:t>
      </w:r>
      <w:r w:rsidRPr="00452214">
        <w:t xml:space="preserve"> et cetera. We do have members in food service and </w:t>
      </w:r>
      <w:r w:rsidRPr="00452214" w:rsidR="002D25B6">
        <w:t xml:space="preserve">on </w:t>
      </w:r>
      <w:r w:rsidRPr="00452214">
        <w:t xml:space="preserve">the </w:t>
      </w:r>
      <w:r w:rsidR="000E4660">
        <w:t>wider</w:t>
      </w:r>
      <w:r w:rsidRPr="00452214">
        <w:t xml:space="preserve"> agri-food side, but the grace periods do not really do much for our guys.</w:t>
      </w:r>
    </w:p>
    <w:p w:rsidR="00FC7A26" w:rsidRPr="00452214" w:rsidP="00FC7A26">
      <w:pPr>
        <w:pStyle w:val="Question"/>
        <w:numPr>
          <w:ilvl w:val="0"/>
          <w:numId w:val="9"/>
        </w:numPr>
      </w:pPr>
      <w:sdt>
        <w:sdtPr>
          <w:alias w:val="Member"/>
          <w:tag w:val="&lt;Member mnisId='1409' dodsId='25794'&gt;"/>
          <w:id w:val="1908334324"/>
          <w:placeholder>
            <w:docPart w:val="F19C6DAE713247C4A55E272DB0CE8404"/>
          </w:placeholder>
          <w:richText/>
        </w:sdtPr>
        <w:sdtContent>
          <w:r w:rsidRPr="00452214">
            <w:rPr>
              <w:rStyle w:val="PlaceholderText"/>
              <w:b/>
              <w:color w:val="auto"/>
            </w:rPr>
            <w:t xml:space="preserve">Mr </w:t>
          </w:r>
          <w:r w:rsidRPr="00452214" w:rsidR="006A6BD3">
            <w:rPr>
              <w:rStyle w:val="PlaceholderText"/>
              <w:b/>
              <w:color w:val="auto"/>
            </w:rPr>
            <w:t>Campbell:</w:t>
          </w:r>
        </w:sdtContent>
      </w:sdt>
      <w:r w:rsidRPr="00452214">
        <w:t xml:space="preserve"> Yes</w:t>
      </w:r>
      <w:r w:rsidRPr="00452214" w:rsidR="002D25B6">
        <w:t>,</w:t>
      </w:r>
      <w:r w:rsidRPr="00452214">
        <w:t xml:space="preserve"> </w:t>
      </w:r>
      <w:r w:rsidRPr="00452214" w:rsidR="002D25B6">
        <w:t xml:space="preserve">that </w:t>
      </w:r>
      <w:r w:rsidRPr="00452214">
        <w:t xml:space="preserve">is fine. I wanted to bring the grace period over to Mr Connolly, </w:t>
      </w:r>
      <w:r w:rsidRPr="00452214" w:rsidR="002D25B6">
        <w:t xml:space="preserve">to ask him </w:t>
      </w:r>
      <w:r w:rsidRPr="00452214">
        <w:t xml:space="preserve">about future prospects and what </w:t>
      </w:r>
      <w:r w:rsidRPr="00452214" w:rsidR="002D25B6">
        <w:t xml:space="preserve">his </w:t>
      </w:r>
      <w:r w:rsidRPr="00452214">
        <w:t>members are considering will happen, for example, in the next six months and beyond. Are they optimistic, pessimistic or neutral?</w:t>
      </w:r>
    </w:p>
    <w:p w:rsidR="00FC7A26" w:rsidRPr="00452214" w:rsidP="00FC7A26">
      <w:pPr>
        <w:pStyle w:val="Answer"/>
      </w:pPr>
      <w:sdt>
        <w:sdtPr>
          <w:alias w:val="Witness"/>
          <w:id w:val="-777711610"/>
          <w:placeholder>
            <w:docPart w:val="F19C6DAE713247C4A55E272DB0CE8404"/>
          </w:placeholder>
          <w:richText/>
        </w:sdtPr>
        <w:sdtContent>
          <w:r w:rsidRPr="00452214">
            <w:rPr>
              <w:rStyle w:val="PlaceholderText"/>
              <w:b/>
              <w:i/>
              <w:color w:val="auto"/>
            </w:rPr>
            <w:t>Aodhán Connolly:</w:t>
          </w:r>
          <w:r w:rsidRPr="00452214">
            <w:rPr>
              <w:rStyle w:val="PlaceholderText"/>
              <w:b/>
              <w:color w:val="auto"/>
            </w:rPr>
            <w:t xml:space="preserve"> </w:t>
          </w:r>
        </w:sdtContent>
      </w:sdt>
      <w:r w:rsidRPr="00452214">
        <w:t>They are concerned. I represent over 90% of the grocery market and I think grocery is where it is going to be felt most, quite simply because of the SPS requirements and the need for export health certificates. Other areas will feel things and are feeling things on customs</w:t>
      </w:r>
      <w:r w:rsidRPr="00452214" w:rsidR="002D25B6">
        <w:t>,</w:t>
      </w:r>
      <w:r w:rsidRPr="00452214">
        <w:t xml:space="preserve"> and there are other things that will come in at the end of the grace period for parcels</w:t>
      </w:r>
      <w:r w:rsidR="00A87D06">
        <w:t>,</w:t>
      </w:r>
      <w:r w:rsidRPr="00452214">
        <w:t xml:space="preserve"> et cetera. We have done a lot of work with AICES, which is the trade body for fast</w:t>
      </w:r>
      <w:r w:rsidRPr="00452214" w:rsidR="002D25B6">
        <w:t xml:space="preserve"> </w:t>
      </w:r>
      <w:r w:rsidRPr="00452214">
        <w:t>parcel delivery. Those will have their own problems.</w:t>
      </w:r>
    </w:p>
    <w:p w:rsidR="00FC7A26" w:rsidRPr="00452214" w:rsidP="00FC7A26">
      <w:pPr>
        <w:pStyle w:val="Answer"/>
      </w:pPr>
      <w:r w:rsidRPr="00452214">
        <w:t xml:space="preserve">The greatest concern, and I think I mentioned it earlier, is the urgency of the need for a trusted trader scheme and/or a veterinary agreement, and not just an SPS agreement on EHCs but a veterinary agreement that will </w:t>
      </w:r>
      <w:r w:rsidRPr="00452214">
        <w:t>cover organics, fish, phytosanitary and that sort of thing. There is an ability for it to be done, but you have economics meeting ideology, and it is not happening yet.</w:t>
      </w:r>
    </w:p>
    <w:p w:rsidR="00FC7A26" w:rsidRPr="00452214" w:rsidP="00FC7A26">
      <w:pPr>
        <w:pStyle w:val="Answer"/>
      </w:pPr>
      <w:r w:rsidRPr="00452214">
        <w:t>This past three o</w:t>
      </w:r>
      <w:r w:rsidRPr="00452214" w:rsidR="002D25B6">
        <w:t>r</w:t>
      </w:r>
      <w:r w:rsidRPr="00452214">
        <w:t xml:space="preserve"> four weeks especially, we are in daily contact with our membership talking about the fact that there could be problems with both choice about what we are able to send over and affordability because, with friction, there comes cost. That is one of the reasons why we have been so vocal over this past six months. Every time we get something from the EU or the UK Government, we keep saying, “Great</w:t>
      </w:r>
      <w:r w:rsidRPr="00452214" w:rsidR="007454F4">
        <w:t>,</w:t>
      </w:r>
      <w:r w:rsidRPr="00452214">
        <w:t xml:space="preserve"> </w:t>
      </w:r>
      <w:r w:rsidRPr="00452214" w:rsidR="007454F4">
        <w:t xml:space="preserve">now </w:t>
      </w:r>
      <w:r w:rsidRPr="00452214">
        <w:t xml:space="preserve">what else are you going to do for us?” because we do need either that trusted trader scheme or the veterinary agreement to allow us to get to a trusted trader scheme. </w:t>
      </w:r>
    </w:p>
    <w:p w:rsidR="00FC7A26" w:rsidRPr="00452214" w:rsidP="00FC7A26">
      <w:pPr>
        <w:pStyle w:val="Answer"/>
      </w:pPr>
      <w:r w:rsidRPr="00452214">
        <w:t>We are not pressing the big red button yet. We are completely committed to Northern Ireland and to households in Northern Ireland. We are trying to make the UK Government and the EU understand that they need to deliver a solution now that removes that friction because, otherwise, we will not be able to give the same choice or affordability. It is that simple.</w:t>
      </w:r>
    </w:p>
    <w:p w:rsidR="00FC7A26" w:rsidRPr="00452214" w:rsidP="00FC7A26">
      <w:pPr>
        <w:pStyle w:val="Question"/>
        <w:numPr>
          <w:ilvl w:val="0"/>
          <w:numId w:val="9"/>
        </w:numPr>
      </w:pPr>
      <w:sdt>
        <w:sdtPr>
          <w:alias w:val="Member"/>
          <w:tag w:val="&lt;Member mnisId='4856' dodsId=''&gt;"/>
          <w:id w:val="-162389883"/>
          <w:placeholder>
            <w:docPart w:val="F19C6DAE713247C4A55E272DB0CE8404"/>
          </w:placeholder>
          <w:richText/>
        </w:sdtPr>
        <w:sdtContent>
          <w:r w:rsidRPr="00452214">
            <w:rPr>
              <w:rStyle w:val="PlaceholderText"/>
              <w:b/>
              <w:color w:val="auto"/>
            </w:rPr>
            <w:t>Stephen Farry:</w:t>
          </w:r>
        </w:sdtContent>
      </w:sdt>
      <w:r w:rsidRPr="00452214">
        <w:t xml:space="preserve"> Good morning to all our witnesses. I want to focus </w:t>
      </w:r>
      <w:r w:rsidRPr="00452214" w:rsidR="00037765">
        <w:t xml:space="preserve">on </w:t>
      </w:r>
      <w:r w:rsidRPr="00452214">
        <w:t xml:space="preserve">Victor and </w:t>
      </w:r>
      <w:r w:rsidRPr="00452214" w:rsidR="00A659C0">
        <w:t>Aodhán</w:t>
      </w:r>
      <w:r w:rsidRPr="00452214">
        <w:t xml:space="preserve"> around food and animal movements in particular. I have one small </w:t>
      </w:r>
      <w:r w:rsidRPr="00452214" w:rsidR="00647F34">
        <w:t xml:space="preserve">point </w:t>
      </w:r>
      <w:r w:rsidRPr="00452214">
        <w:t>for Victor to pick up on what was announced on 30 June in relation to livestock movements by the European Commission. I appreciate that we are still awaiting the detail, but to what extent are you encouraged or otherwise by what was said in that respect? How helpful is that?</w:t>
      </w:r>
    </w:p>
    <w:p w:rsidR="00FC7A26" w:rsidRPr="00452214" w:rsidP="00FC7A26">
      <w:pPr>
        <w:pStyle w:val="Question"/>
        <w:numPr>
          <w:ilvl w:val="0"/>
          <w:numId w:val="0"/>
        </w:numPr>
        <w:ind w:left="794"/>
      </w:pPr>
      <w:r w:rsidRPr="00452214">
        <w:t xml:space="preserve">Then, perhaps for both of you in a more general sense, </w:t>
      </w:r>
      <w:r w:rsidRPr="00452214" w:rsidR="00647F34">
        <w:t xml:space="preserve">can </w:t>
      </w:r>
      <w:r w:rsidRPr="00452214">
        <w:t>I tease out what we are looking for in terms of a veterinary agreement</w:t>
      </w:r>
      <w:r w:rsidRPr="00452214" w:rsidR="00647F34">
        <w:t>?</w:t>
      </w:r>
      <w:r w:rsidRPr="00452214">
        <w:t xml:space="preserve"> I think both of you said slightly different things</w:t>
      </w:r>
      <w:r w:rsidRPr="00452214" w:rsidR="00647F34">
        <w:t>,</w:t>
      </w:r>
      <w:r w:rsidRPr="00452214">
        <w:t xml:space="preserve"> in the sense that Victor was talking about probably something in a landing zone between Switzerland and New Zealand, recognising that, perhaps, as much as </w:t>
      </w:r>
      <w:r w:rsidRPr="00452214" w:rsidR="00647F34">
        <w:t xml:space="preserve">a </w:t>
      </w:r>
      <w:r w:rsidRPr="00452214">
        <w:t>Swiss</w:t>
      </w:r>
      <w:r w:rsidRPr="00452214">
        <w:noBreakHyphen/>
        <w:t>style agreement makes more sense, the UK is adamant that that is not what it wants. We need to find a landing zone in between.</w:t>
      </w:r>
    </w:p>
    <w:p w:rsidR="00FC7A26" w:rsidRPr="00452214" w:rsidP="00FC7A26">
      <w:pPr>
        <w:pStyle w:val="Question"/>
        <w:numPr>
          <w:ilvl w:val="0"/>
          <w:numId w:val="0"/>
        </w:numPr>
        <w:ind w:left="794"/>
      </w:pPr>
      <w:r w:rsidRPr="00452214">
        <w:t>Aodhán was talking about, perhaps, going on a temporary basis for the full alignment</w:t>
      </w:r>
      <w:r w:rsidRPr="00452214" w:rsidR="00647F34">
        <w:t>,</w:t>
      </w:r>
      <w:r w:rsidRPr="00452214">
        <w:t xml:space="preserve"> recogni</w:t>
      </w:r>
      <w:r w:rsidRPr="00452214" w:rsidR="00647F34">
        <w:t>sing</w:t>
      </w:r>
      <w:r w:rsidRPr="00452214">
        <w:t xml:space="preserve"> that there is no immediate prospect of a US trade deal. At that point, thereafter, that could be switched off and, at that stage, other measures could be in place that would take over </w:t>
      </w:r>
      <w:r w:rsidRPr="00452214" w:rsidR="00647F34">
        <w:t xml:space="preserve">to </w:t>
      </w:r>
      <w:r w:rsidRPr="00452214">
        <w:t xml:space="preserve">do the same job and allow the UK to do its own trade deals. </w:t>
      </w:r>
      <w:r w:rsidRPr="00452214" w:rsidR="002A6543">
        <w:t xml:space="preserve">Can </w:t>
      </w:r>
      <w:r w:rsidRPr="00452214">
        <w:t>I tease out a little bit more where both of you see the potential landing zone in terms of a veterinary agreement between the UK and EU positions</w:t>
      </w:r>
      <w:r w:rsidRPr="00452214" w:rsidR="002A6543">
        <w:t>?</w:t>
      </w:r>
      <w:r w:rsidRPr="00452214">
        <w:t xml:space="preserve"> Can both of you confirm that you see that as the most critical issue to be resolved over the course of the next two or three months? Victor, can you pick up that discrete point around the livestock movements too?</w:t>
      </w:r>
    </w:p>
    <w:p w:rsidR="00FC7A26" w:rsidRPr="00452214" w:rsidP="00FC7A26">
      <w:pPr>
        <w:pStyle w:val="Answer"/>
      </w:pPr>
      <w:sdt>
        <w:sdtPr>
          <w:alias w:val="Witness"/>
          <w:id w:val="1218787550"/>
          <w:placeholder>
            <w:docPart w:val="F19C6DAE713247C4A55E272DB0CE8404"/>
          </w:placeholder>
          <w:richText/>
        </w:sdtPr>
        <w:sdtContent>
          <w:r w:rsidRPr="00452214">
            <w:rPr>
              <w:rStyle w:val="PlaceholderText"/>
              <w:b/>
              <w:i/>
              <w:color w:val="auto"/>
            </w:rPr>
            <w:t>Victor Chestnutt:</w:t>
          </w:r>
          <w:r w:rsidRPr="00452214">
            <w:rPr>
              <w:rStyle w:val="PlaceholderText"/>
              <w:b/>
              <w:color w:val="auto"/>
            </w:rPr>
            <w:t xml:space="preserve"> </w:t>
          </w:r>
        </w:sdtContent>
      </w:sdt>
      <w:r w:rsidRPr="00452214">
        <w:t xml:space="preserve">I will take the first part of the question first on our </w:t>
      </w:r>
      <w:r w:rsidRPr="00452214" w:rsidR="00CE077D">
        <w:t xml:space="preserve">live </w:t>
      </w:r>
      <w:r w:rsidRPr="00452214">
        <w:t>animal exports into the UK. That industry is quite a small industry in Northern Ireland agri-food terms</w:t>
      </w:r>
      <w:r w:rsidRPr="00452214" w:rsidR="00CE077D">
        <w:t xml:space="preserve"> </w:t>
      </w:r>
      <w:r w:rsidR="0005300E">
        <w:rPr>
          <w:i/>
          <w:iCs/>
        </w:rPr>
        <w:t>[Inaudible.]</w:t>
      </w:r>
      <w:r w:rsidRPr="00452214">
        <w:t xml:space="preserve"> </w:t>
      </w:r>
      <w:r w:rsidRPr="00452214" w:rsidR="00F14352">
        <w:t xml:space="preserve">For </w:t>
      </w:r>
      <w:r w:rsidRPr="00452214">
        <w:t xml:space="preserve">many farming businesses in Northern Ireland on our smaller family farms, that was very important and it may have been that there was that one day in the year </w:t>
      </w:r>
      <w:r w:rsidR="009C1D93">
        <w:rPr>
          <w:i/>
          <w:iCs/>
        </w:rPr>
        <w:t>[</w:t>
      </w:r>
      <w:r w:rsidR="00992950">
        <w:rPr>
          <w:i/>
          <w:iCs/>
        </w:rPr>
        <w:t>Inaudible</w:t>
      </w:r>
      <w:r w:rsidR="009C1D93">
        <w:rPr>
          <w:i/>
          <w:iCs/>
        </w:rPr>
        <w:t>]</w:t>
      </w:r>
      <w:r w:rsidRPr="00452214">
        <w:t>. That trade has collapsed. It is devastat</w:t>
      </w:r>
      <w:r w:rsidRPr="00452214" w:rsidR="00F14352">
        <w:t>ed;</w:t>
      </w:r>
      <w:r w:rsidRPr="00452214">
        <w:t xml:space="preserve"> </w:t>
      </w:r>
      <w:r w:rsidRPr="00452214" w:rsidR="00F14352">
        <w:t xml:space="preserve">it </w:t>
      </w:r>
      <w:r w:rsidRPr="00452214">
        <w:t>is almost non</w:t>
      </w:r>
      <w:r w:rsidRPr="00452214">
        <w:noBreakHyphen/>
        <w:t xml:space="preserve">existent. We </w:t>
      </w:r>
      <w:r w:rsidRPr="00452214">
        <w:t>have gone</w:t>
      </w:r>
      <w:r w:rsidR="009C1D93">
        <w:t>,</w:t>
      </w:r>
      <w:r w:rsidRPr="00452214">
        <w:t xml:space="preserve"> </w:t>
      </w:r>
      <w:r w:rsidRPr="00452214" w:rsidR="00F14352">
        <w:t>for</w:t>
      </w:r>
      <w:r w:rsidRPr="00452214">
        <w:t xml:space="preserve"> one </w:t>
      </w:r>
      <w:r w:rsidRPr="00452214" w:rsidR="00F14352">
        <w:t>saleyard</w:t>
      </w:r>
      <w:r w:rsidR="009C1D93">
        <w:t>,</w:t>
      </w:r>
      <w:r w:rsidRPr="00452214" w:rsidR="00F14352">
        <w:t xml:space="preserve"> </w:t>
      </w:r>
      <w:r w:rsidRPr="00452214">
        <w:t xml:space="preserve">from 120 bulls to two or three. That shows no sign of easing. Of the people on those farms, 100% would say, “Scrap this </w:t>
      </w:r>
      <w:r w:rsidRPr="00452214" w:rsidR="0033308B">
        <w:t>protocol</w:t>
      </w:r>
      <w:r w:rsidRPr="00452214">
        <w:t>. It is not working</w:t>
      </w:r>
      <w:r w:rsidRPr="00452214" w:rsidR="004531D7">
        <w:t>”</w:t>
      </w:r>
      <w:r w:rsidRPr="00452214" w:rsidR="00F14352">
        <w:t>,</w:t>
      </w:r>
      <w:r w:rsidRPr="00452214">
        <w:t xml:space="preserve"> </w:t>
      </w:r>
      <w:r w:rsidRPr="00452214" w:rsidR="00F14352">
        <w:t xml:space="preserve">because </w:t>
      </w:r>
      <w:r w:rsidRPr="00452214">
        <w:t>there does not seem to be any flexibility or any sort of give.</w:t>
      </w:r>
    </w:p>
    <w:p w:rsidR="00FC7A26" w:rsidRPr="00452214" w:rsidP="00FC7A26">
      <w:pPr>
        <w:pStyle w:val="Answer"/>
      </w:pPr>
      <w:r w:rsidRPr="00452214">
        <w:t>I would say this, especially on the European side. I met Šefčovič and Gove one day along with Aodhán and the rest of the group</w:t>
      </w:r>
      <w:r w:rsidRPr="00452214" w:rsidR="00F14352">
        <w:t>,</w:t>
      </w:r>
      <w:r w:rsidRPr="00452214">
        <w:t xml:space="preserve"> and I thought, “Hey, here, we</w:t>
      </w:r>
      <w:r w:rsidRPr="00452214" w:rsidR="00F14352">
        <w:t xml:space="preserve"> a</w:t>
      </w:r>
      <w:r w:rsidRPr="00452214">
        <w:t>re going somewhere</w:t>
      </w:r>
      <w:r w:rsidRPr="00452214" w:rsidR="004531D7">
        <w:t>”.</w:t>
      </w:r>
      <w:r w:rsidRPr="00452214">
        <w:t xml:space="preserve"> The very next day, I was on a European Union joint unions meeting with Michel Barnier and he said, “Tell your farmers in Northern Ireland there will be no such thing as flexibilities. The UK has left. Do not come to us with their problems</w:t>
      </w:r>
      <w:r w:rsidRPr="00452214" w:rsidR="004531D7">
        <w:t>”.</w:t>
      </w:r>
    </w:p>
    <w:p w:rsidR="00FC7A26" w:rsidRPr="00452214" w:rsidP="00FC7A26">
      <w:pPr>
        <w:pStyle w:val="Answer"/>
      </w:pPr>
      <w:r w:rsidRPr="00452214">
        <w:t xml:space="preserve">This type of attitude is very unhelpful to Northern Ireland. Really, we need that political will to get things sorted out. With </w:t>
      </w:r>
      <w:r w:rsidRPr="00452214" w:rsidR="00F14352">
        <w:t xml:space="preserve">Maroš </w:t>
      </w:r>
      <w:r w:rsidRPr="00452214">
        <w:t xml:space="preserve">Šefčovič and Gove, at that stage, I thought things were going to move, but then the chief vet was on the same page as Michel Barnier about a month later at another meeting whereby he did not seem to be </w:t>
      </w:r>
      <w:r w:rsidR="00310D29">
        <w:rPr>
          <w:i/>
          <w:iCs/>
        </w:rPr>
        <w:t>[Inaudible.]</w:t>
      </w:r>
      <w:r w:rsidRPr="00452214" w:rsidR="00A35A10">
        <w:t xml:space="preserve"> </w:t>
      </w:r>
    </w:p>
    <w:p w:rsidR="00FC7A26" w:rsidRPr="00452214" w:rsidP="00FC7A26">
      <w:pPr>
        <w:pStyle w:val="Answer"/>
      </w:pPr>
      <w:r w:rsidRPr="00452214">
        <w:t>You then went on</w:t>
      </w:r>
      <w:r w:rsidRPr="00452214" w:rsidR="00A35A10">
        <w:t xml:space="preserve"> </w:t>
      </w:r>
      <w:r w:rsidRPr="00452214">
        <w:t>to the veterinary agreements. We are not going to get equivalence, but we need some recognition</w:t>
      </w:r>
      <w:r w:rsidR="001C6CA3">
        <w:t xml:space="preserve">, of some style. </w:t>
      </w:r>
      <w:r w:rsidRPr="00452214">
        <w:t>It is probably unhelpful to label it as Swiss</w:t>
      </w:r>
      <w:r w:rsidRPr="00452214" w:rsidR="00A35A10">
        <w:t>,</w:t>
      </w:r>
      <w:r w:rsidRPr="00452214">
        <w:t xml:space="preserve"> New Zealand or something else. We need a bespoke one for Northern Ireland. Nothing changed on 1 January except the date. We surely are starting in the same place. It </w:t>
      </w:r>
      <w:r w:rsidRPr="00452214" w:rsidR="00A35A10">
        <w:t xml:space="preserve">would </w:t>
      </w:r>
      <w:r w:rsidRPr="00452214">
        <w:t xml:space="preserve">surely not </w:t>
      </w:r>
      <w:r w:rsidRPr="00452214" w:rsidR="00A35A10">
        <w:t xml:space="preserve">be </w:t>
      </w:r>
      <w:r w:rsidRPr="00452214">
        <w:t>beyond the realms of possibility to get some sort of recognition if the political will was there to do it.</w:t>
      </w:r>
    </w:p>
    <w:p w:rsidR="00FC7A26" w:rsidRPr="00452214" w:rsidP="00FC7A26">
      <w:pPr>
        <w:pStyle w:val="Answer"/>
      </w:pPr>
      <w:r w:rsidRPr="00452214">
        <w:t xml:space="preserve">I want to maybe expand a couple of bits and two points I missed in my start. Seeds are becoming a problem, especially for the autumn. Now, for cereals needing to come in from the UK, again, we are having issues. We did have some give on that in that last announcement on seeds and payment </w:t>
      </w:r>
      <w:r w:rsidRPr="00452214" w:rsidR="00A35A10">
        <w:t>for</w:t>
      </w:r>
      <w:r w:rsidRPr="00452214">
        <w:t xml:space="preserve"> some of those things from the UK. That is welcome.</w:t>
      </w:r>
    </w:p>
    <w:p w:rsidR="00FC7A26" w:rsidRPr="00452214" w:rsidP="00FC7A26">
      <w:pPr>
        <w:pStyle w:val="Answer"/>
      </w:pPr>
      <w:r w:rsidRPr="00452214">
        <w:t xml:space="preserve">One of the other major issues that is affecting </w:t>
      </w:r>
      <w:r w:rsidRPr="00452214" w:rsidR="00126AE9">
        <w:t>u</w:t>
      </w:r>
      <w:r w:rsidRPr="00452214">
        <w:t xml:space="preserve">s in Northern Ireland is that the EU </w:t>
      </w:r>
      <w:r w:rsidRPr="00452214" w:rsidR="00126AE9">
        <w:t>is</w:t>
      </w:r>
      <w:r w:rsidRPr="00452214">
        <w:t xml:space="preserve"> continuing to make new rules. In fact, there is one that came through yesterday, on 14 July</w:t>
      </w:r>
      <w:r w:rsidRPr="00452214" w:rsidR="007D2B6B">
        <w:t>,</w:t>
      </w:r>
      <w:r w:rsidRPr="00452214">
        <w:t xml:space="preserve"> at about 4.30. Northern Ireland is bound by these rules. We have no way of feeding into how these rules are made or how they will affect us. There is something fundamentally wrong with a country, i.e. Northern Ireland, that has to take rules imposed on it with no way of feeding in what we think of them. There is something that needs to be sorted out there.</w:t>
      </w:r>
    </w:p>
    <w:p w:rsidR="00FC7A26" w:rsidRPr="00452214" w:rsidP="00FC7A26">
      <w:pPr>
        <w:pStyle w:val="Answer"/>
      </w:pPr>
      <w:r w:rsidRPr="00452214">
        <w:t>Those EU animal health rules and</w:t>
      </w:r>
      <w:r w:rsidRPr="00452214" w:rsidR="00EF09F3">
        <w:t>,</w:t>
      </w:r>
      <w:r w:rsidRPr="00452214">
        <w:t xml:space="preserve"> indeed</w:t>
      </w:r>
      <w:r w:rsidRPr="00452214" w:rsidR="00EF09F3">
        <w:t>,</w:t>
      </w:r>
      <w:r w:rsidRPr="00452214">
        <w:t xml:space="preserve"> rules for carbon and </w:t>
      </w:r>
      <w:r w:rsidR="006F6ED3">
        <w:t>so on</w:t>
      </w:r>
      <w:r w:rsidRPr="00452214" w:rsidR="00EF09F3">
        <w:t>,</w:t>
      </w:r>
      <w:r w:rsidRPr="00452214">
        <w:t xml:space="preserve"> </w:t>
      </w:r>
      <w:r w:rsidRPr="00452214" w:rsidR="00EF09F3">
        <w:t>which</w:t>
      </w:r>
      <w:r w:rsidRPr="00452214">
        <w:t xml:space="preserve"> </w:t>
      </w:r>
      <w:r w:rsidRPr="00452214" w:rsidR="00EF09F3">
        <w:t xml:space="preserve">will affect </w:t>
      </w:r>
      <w:r w:rsidRPr="00452214">
        <w:t>fertilisers</w:t>
      </w:r>
      <w:r w:rsidRPr="00452214" w:rsidR="00EF09F3">
        <w:t>,</w:t>
      </w:r>
      <w:r w:rsidRPr="00452214">
        <w:t xml:space="preserve"> are going to leave us at a disadvantage to our UK counterparts because we may be working to a different specification and we will have extra costs. It is very concerning, but I foresee that European rules coming forward will affect Northern Ireland. Even though we are in a UK customs zone, it can leave us in a customs zone with higher costs because we are working to different EU regulatory requirements. </w:t>
      </w:r>
      <w:r w:rsidRPr="00452214" w:rsidR="00A06A9E">
        <w:t xml:space="preserve">I am sorry </w:t>
      </w:r>
      <w:r w:rsidRPr="00452214">
        <w:t>for expanding out on that one, but it was something I missed the first time round.</w:t>
      </w:r>
    </w:p>
    <w:p w:rsidR="00A70F93" w:rsidRPr="00452214" w:rsidP="00FC7A26">
      <w:pPr>
        <w:pStyle w:val="Answer"/>
      </w:pPr>
      <w:sdt>
        <w:sdtPr>
          <w:alias w:val="Member"/>
          <w:tag w:val="&lt;Member mnisId='4494' dodsId='72275'&gt;"/>
          <w:id w:val="-1229994092"/>
          <w:placeholder>
            <w:docPart w:val="61C194A2212F477D9279A5F240878CB1"/>
          </w:placeholder>
          <w:richText/>
        </w:sdtPr>
        <w:sdtContent>
          <w:r w:rsidRPr="00452214">
            <w:rPr>
              <w:rStyle w:val="PlaceholderText"/>
              <w:b/>
              <w:color w:val="auto"/>
            </w:rPr>
            <w:t>Chair:</w:t>
          </w:r>
        </w:sdtContent>
      </w:sdt>
      <w:r w:rsidRPr="00452214">
        <w:t xml:space="preserve"> No, it is very helpful. </w:t>
      </w:r>
    </w:p>
    <w:p w:rsidR="00FC7A26" w:rsidRPr="00452214" w:rsidP="00FC7A26">
      <w:pPr>
        <w:pStyle w:val="Answer"/>
      </w:pPr>
      <w:sdt>
        <w:sdtPr>
          <w:alias w:val="Witness"/>
          <w:id w:val="-1663387165"/>
          <w:placeholder>
            <w:docPart w:val="F19C6DAE713247C4A55E272DB0CE8404"/>
          </w:placeholder>
          <w:richText/>
        </w:sdtPr>
        <w:sdtContent>
          <w:r w:rsidRPr="00452214">
            <w:rPr>
              <w:rStyle w:val="PlaceholderText"/>
              <w:b/>
              <w:i/>
              <w:color w:val="auto"/>
            </w:rPr>
            <w:t>Aodhán Connolly:</w:t>
          </w:r>
          <w:r w:rsidRPr="00452214">
            <w:rPr>
              <w:rStyle w:val="PlaceholderText"/>
              <w:b/>
              <w:color w:val="auto"/>
            </w:rPr>
            <w:t xml:space="preserve"> </w:t>
          </w:r>
        </w:sdtContent>
      </w:sdt>
      <w:r w:rsidRPr="00452214">
        <w:t xml:space="preserve">I want to be </w:t>
      </w:r>
      <w:r w:rsidRPr="00452214" w:rsidR="000231FA">
        <w:t xml:space="preserve">neither </w:t>
      </w:r>
      <w:r w:rsidRPr="00452214">
        <w:t xml:space="preserve">proscriptive </w:t>
      </w:r>
      <w:r w:rsidRPr="00452214" w:rsidR="000231FA">
        <w:t>n</w:t>
      </w:r>
      <w:r w:rsidRPr="00452214">
        <w:t>or prescriptive on this</w:t>
      </w:r>
      <w:r w:rsidR="00B81E8D">
        <w:t>,</w:t>
      </w:r>
      <w:r w:rsidRPr="00452214">
        <w:t xml:space="preserve"> as far as what is needed</w:t>
      </w:r>
      <w:r w:rsidR="00B81E8D">
        <w:t xml:space="preserve"> is concerned</w:t>
      </w:r>
      <w:r w:rsidRPr="00452214">
        <w:t>. The simplest one is the Swiss deal, which would remove around 80% of checks and 80% of paperwork. New Zealand is different in that things that are moved from New Zealand are usually three or four commodities per tanker</w:t>
      </w:r>
      <w:r w:rsidRPr="00452214" w:rsidR="000231FA">
        <w:t>,</w:t>
      </w:r>
      <w:r w:rsidRPr="00452214">
        <w:t xml:space="preserve"> and there are huge amounts of them, </w:t>
      </w:r>
      <w:r w:rsidRPr="00452214" w:rsidR="000231FA">
        <w:t xml:space="preserve">whereas </w:t>
      </w:r>
      <w:r w:rsidRPr="00452214">
        <w:t>a medium</w:t>
      </w:r>
      <w:r w:rsidRPr="00452214">
        <w:noBreakHyphen/>
        <w:t>sized load going to the supermarket would have 650</w:t>
      </w:r>
      <w:r w:rsidR="00B81E8D">
        <w:t xml:space="preserve"> and a</w:t>
      </w:r>
      <w:r w:rsidRPr="00452214">
        <w:t xml:space="preserve"> large load would have over 1,200 different products on it, so it is not exactly the same.</w:t>
      </w:r>
    </w:p>
    <w:p w:rsidR="00FC7A26" w:rsidRPr="00452214" w:rsidP="00FC7A26">
      <w:pPr>
        <w:pStyle w:val="Answer"/>
      </w:pPr>
      <w:r w:rsidRPr="00452214">
        <w:t xml:space="preserve">However, </w:t>
      </w:r>
      <w:r w:rsidRPr="00452214" w:rsidR="000231FA">
        <w:t xml:space="preserve">I think </w:t>
      </w:r>
      <w:r w:rsidRPr="00452214">
        <w:t xml:space="preserve">there is a landing zone now. </w:t>
      </w:r>
      <w:r w:rsidRPr="00452214" w:rsidR="000231FA">
        <w:t xml:space="preserve">At the moment, it </w:t>
      </w:r>
      <w:r w:rsidRPr="00452214">
        <w:t xml:space="preserve">may look like we are on a parachute and are trying to land on the head of a needle, but there is a landing zone of a Northern Ireland style that would be more than regulatory equivalence but less than regulatory alignment. </w:t>
      </w:r>
      <w:r w:rsidRPr="00452214" w:rsidR="000231FA">
        <w:t>However</w:t>
      </w:r>
      <w:r w:rsidRPr="00452214">
        <w:t>, while we see the technical solution in this very easily, it is the political will that is needed to deliver it. Quite frankly, we have not seen that. Our big ask to the EU and the UK is to get into that zone</w:t>
      </w:r>
      <w:r w:rsidRPr="00452214" w:rsidR="000231FA">
        <w:t>,</w:t>
      </w:r>
      <w:r w:rsidRPr="00452214">
        <w:t xml:space="preserve"> because time is ticking.</w:t>
      </w:r>
    </w:p>
    <w:p w:rsidR="00FC7A26" w:rsidRPr="00452214" w:rsidP="00FC7A26">
      <w:pPr>
        <w:pStyle w:val="Question"/>
        <w:numPr>
          <w:ilvl w:val="0"/>
          <w:numId w:val="9"/>
        </w:numPr>
      </w:pPr>
      <w:sdt>
        <w:sdtPr>
          <w:alias w:val="Member"/>
          <w:tag w:val="&lt;Member mnisId='4856' dodsId=''&gt;"/>
          <w:id w:val="-949168668"/>
          <w:placeholder>
            <w:docPart w:val="F19C6DAE713247C4A55E272DB0CE8404"/>
          </w:placeholder>
          <w:richText/>
        </w:sdtPr>
        <w:sdtContent>
          <w:r w:rsidRPr="00452214">
            <w:rPr>
              <w:rStyle w:val="PlaceholderText"/>
              <w:b/>
              <w:color w:val="auto"/>
            </w:rPr>
            <w:t>Stephen Farry:</w:t>
          </w:r>
        </w:sdtContent>
      </w:sdt>
      <w:r w:rsidRPr="00452214">
        <w:t xml:space="preserve"> I am conscious of time. I will follow up with Aodhán. Do you see the governance issue, particularly the role or concerns in relation to the European Court of Justice, as the area where some degree of flexibility and pragmatism could </w:t>
      </w:r>
      <w:r w:rsidRPr="00452214" w:rsidR="000231FA">
        <w:t>unlock something</w:t>
      </w:r>
      <w:r w:rsidRPr="00452214">
        <w:t>?</w:t>
      </w:r>
    </w:p>
    <w:p w:rsidR="00FC7A26" w:rsidRPr="00452214" w:rsidP="00FC7A26">
      <w:pPr>
        <w:pStyle w:val="Answer"/>
      </w:pPr>
      <w:sdt>
        <w:sdtPr>
          <w:alias w:val="Witness"/>
          <w:id w:val="-80227913"/>
          <w:placeholder>
            <w:docPart w:val="F19C6DAE713247C4A55E272DB0CE8404"/>
          </w:placeholder>
          <w:richText/>
        </w:sdtPr>
        <w:sdtContent>
          <w:r w:rsidRPr="00452214">
            <w:rPr>
              <w:rStyle w:val="PlaceholderText"/>
              <w:b/>
              <w:i/>
              <w:color w:val="auto"/>
            </w:rPr>
            <w:t>Aodhán Connolly:</w:t>
          </w:r>
          <w:r w:rsidRPr="00452214">
            <w:rPr>
              <w:rStyle w:val="PlaceholderText"/>
              <w:b/>
              <w:color w:val="auto"/>
            </w:rPr>
            <w:t xml:space="preserve"> </w:t>
          </w:r>
        </w:sdtContent>
      </w:sdt>
      <w:r w:rsidRPr="00452214">
        <w:t xml:space="preserve">We have to look at what is in the structures. You have to remember that the EU is very clear that there is flexibility within the </w:t>
      </w:r>
      <w:r w:rsidRPr="00452214" w:rsidR="008D2313">
        <w:t>acquis</w:t>
      </w:r>
      <w:r w:rsidRPr="00452214">
        <w:t xml:space="preserve">, but you cannot break the </w:t>
      </w:r>
      <w:r w:rsidRPr="00452214" w:rsidR="008D2313">
        <w:t>acquis</w:t>
      </w:r>
      <w:r w:rsidRPr="00452214">
        <w:t xml:space="preserve">. You can bend it until almost breaking, but you cannot break it. Then we have the ability within the </w:t>
      </w:r>
      <w:r w:rsidRPr="00452214" w:rsidR="008D2313">
        <w:t xml:space="preserve">joint committee </w:t>
      </w:r>
      <w:r w:rsidRPr="00452214">
        <w:t xml:space="preserve">to move on these things. In particular, if you look at the one of </w:t>
      </w:r>
      <w:r w:rsidRPr="00452214" w:rsidR="00E322EE">
        <w:t>“</w:t>
      </w:r>
      <w:r w:rsidRPr="00452214">
        <w:t>at</w:t>
      </w:r>
      <w:r w:rsidRPr="00452214" w:rsidR="00E322EE">
        <w:t xml:space="preserve"> </w:t>
      </w:r>
      <w:r w:rsidRPr="00452214">
        <w:t>risk</w:t>
      </w:r>
      <w:r w:rsidRPr="00452214" w:rsidR="00E322EE">
        <w:t>”</w:t>
      </w:r>
      <w:r w:rsidRPr="00452214">
        <w:t xml:space="preserve">, that can be broadened just by the </w:t>
      </w:r>
      <w:r w:rsidRPr="00452214" w:rsidR="00E322EE">
        <w:t>joint committee</w:t>
      </w:r>
      <w:r w:rsidRPr="00452214">
        <w:t xml:space="preserve">. The </w:t>
      </w:r>
      <w:r w:rsidRPr="00452214" w:rsidR="00E322EE">
        <w:t>joint committee</w:t>
      </w:r>
      <w:r w:rsidRPr="00452214">
        <w:t xml:space="preserve"> has that power. We need to see it flexing that power. We also need to see it having meetings lasting longer than one hour.</w:t>
      </w:r>
    </w:p>
    <w:p w:rsidR="00FC7A26" w:rsidRPr="00452214" w:rsidP="00FC7A26">
      <w:pPr>
        <w:pStyle w:val="Answer"/>
      </w:pPr>
      <w:r w:rsidRPr="00452214">
        <w:t>For example, we in the Brexit working group regularly have two or three-hour meetings where we are trying to hammer out a joint position for 15 trade bodies that cover over 85% of business in Northern Ireland. We want to see the same with the EU and the UK hammering out those things, but we also need to see the same with them doing it with us</w:t>
      </w:r>
      <w:r w:rsidRPr="00452214" w:rsidR="00E322EE">
        <w:t>,</w:t>
      </w:r>
      <w:r w:rsidRPr="00452214">
        <w:t xml:space="preserve"> because any of this stuff needs to be done with business, not to business.</w:t>
      </w:r>
    </w:p>
    <w:p w:rsidR="00FC7A26" w:rsidRPr="00452214" w:rsidP="00FC7A26">
      <w:pPr>
        <w:pStyle w:val="Question"/>
        <w:numPr>
          <w:ilvl w:val="0"/>
          <w:numId w:val="9"/>
        </w:numPr>
      </w:pPr>
      <w:sdt>
        <w:sdtPr>
          <w:alias w:val="Member"/>
          <w:tag w:val="&lt;Member mnisId='4129' dodsId='33629'&gt;"/>
          <w:id w:val="-841849843"/>
          <w:placeholder>
            <w:docPart w:val="F19C6DAE713247C4A55E272DB0CE8404"/>
          </w:placeholder>
          <w:richText/>
        </w:sdtPr>
        <w:sdtContent>
          <w:r w:rsidRPr="00452214">
            <w:rPr>
              <w:rStyle w:val="PlaceholderText"/>
              <w:b/>
              <w:color w:val="auto"/>
            </w:rPr>
            <w:t>Ian Paisley:</w:t>
          </w:r>
        </w:sdtContent>
      </w:sdt>
      <w:r w:rsidRPr="00452214">
        <w:t xml:space="preserve"> This is quite a worrying presentation </w:t>
      </w:r>
      <w:r w:rsidRPr="00452214" w:rsidR="00034AD4">
        <w:t xml:space="preserve">all </w:t>
      </w:r>
      <w:r w:rsidRPr="00452214">
        <w:t xml:space="preserve">round. If we take some of the survey findings there, those who want to see the </w:t>
      </w:r>
      <w:r w:rsidRPr="00452214" w:rsidR="0033308B">
        <w:t>protocol</w:t>
      </w:r>
      <w:r w:rsidRPr="00452214">
        <w:t xml:space="preserve"> changed, mitigated or compensated for</w:t>
      </w:r>
      <w:r w:rsidRPr="00452214" w:rsidR="00577F48">
        <w:t>,</w:t>
      </w:r>
      <w:r w:rsidRPr="00452214">
        <w:t xml:space="preserve"> combined with those who want to see it scrapped</w:t>
      </w:r>
      <w:r w:rsidRPr="00452214" w:rsidR="00577F48">
        <w:t>,</w:t>
      </w:r>
      <w:r w:rsidRPr="00452214">
        <w:t xml:space="preserve"> </w:t>
      </w:r>
      <w:r w:rsidRPr="00452214" w:rsidR="00577F48">
        <w:t xml:space="preserve">it </w:t>
      </w:r>
      <w:r w:rsidRPr="00452214">
        <w:t xml:space="preserve">is over 73%. Of those, 77% have had problems and they are still persisting. A number of farmers, 100% in some instances, want this </w:t>
      </w:r>
      <w:r w:rsidRPr="00452214" w:rsidR="0033308B">
        <w:t>protocol</w:t>
      </w:r>
      <w:r w:rsidRPr="00452214">
        <w:t xml:space="preserve"> scrapped. Aodhán was very good at setting out </w:t>
      </w:r>
      <w:r w:rsidRPr="00452214" w:rsidR="00577F48">
        <w:t xml:space="preserve">that, if he had </w:t>
      </w:r>
      <w:r w:rsidRPr="00452214">
        <w:t>Lord Frost in a room on his own</w:t>
      </w:r>
      <w:r w:rsidRPr="00452214" w:rsidR="00577F48">
        <w:t>,</w:t>
      </w:r>
      <w:r w:rsidRPr="00452214">
        <w:t xml:space="preserve"> </w:t>
      </w:r>
      <w:r w:rsidRPr="00452214" w:rsidR="00577F48">
        <w:t xml:space="preserve">he would seek </w:t>
      </w:r>
      <w:r w:rsidRPr="00452214">
        <w:t>three major changes</w:t>
      </w:r>
      <w:r w:rsidRPr="00452214" w:rsidR="00577F48">
        <w:t>:</w:t>
      </w:r>
      <w:r w:rsidRPr="00452214">
        <w:t xml:space="preserve"> the at</w:t>
      </w:r>
      <w:r w:rsidRPr="00452214">
        <w:noBreakHyphen/>
        <w:t>risk category being broadened, the trusted trader scheme being improved beyond paperwork in that regard, and then the veterinary agreement with a guillotine clause.</w:t>
      </w:r>
      <w:r w:rsidRPr="00452214" w:rsidR="00577F48">
        <w:t xml:space="preserve"> </w:t>
      </w:r>
    </w:p>
    <w:p w:rsidR="00FC7A26" w:rsidRPr="00452214" w:rsidP="00FC7A26">
      <w:pPr>
        <w:pStyle w:val="Question"/>
        <w:numPr>
          <w:ilvl w:val="0"/>
          <w:numId w:val="0"/>
        </w:numPr>
        <w:ind w:left="794"/>
      </w:pPr>
      <w:r w:rsidRPr="00452214">
        <w:t>Could I ask our other witnesses, namely Victor, Ricardo and Sarah</w:t>
      </w:r>
      <w:r w:rsidR="00EF11C4">
        <w:t xml:space="preserve"> what</w:t>
      </w:r>
      <w:r w:rsidRPr="00452214">
        <w:t>, if they had Lord Frost in a room on his own, they would put on a wish</w:t>
      </w:r>
      <w:r w:rsidRPr="00452214">
        <w:noBreakHyphen/>
        <w:t xml:space="preserve">list or a checklist in terms of </w:t>
      </w:r>
      <w:r w:rsidRPr="00452214" w:rsidR="00577F48">
        <w:t xml:space="preserve">changes </w:t>
      </w:r>
      <w:r w:rsidRPr="00452214">
        <w:t xml:space="preserve">the </w:t>
      </w:r>
      <w:r w:rsidRPr="00452214" w:rsidR="0033308B">
        <w:t>protocol</w:t>
      </w:r>
      <w:r w:rsidRPr="00452214">
        <w:t>?</w:t>
      </w:r>
    </w:p>
    <w:p w:rsidR="00FC7A26" w:rsidRPr="00452214" w:rsidP="00FC7A26">
      <w:pPr>
        <w:pStyle w:val="Remark"/>
      </w:pPr>
      <w:sdt>
        <w:sdtPr>
          <w:alias w:val="Member"/>
          <w:tag w:val="&lt;Member mnisId='4494' dodsId='72275'&gt;"/>
          <w:id w:val="-1644045314"/>
          <w:placeholder>
            <w:docPart w:val="F19C6DAE713247C4A55E272DB0CE8404"/>
          </w:placeholder>
          <w:richText/>
        </w:sdtPr>
        <w:sdtContent>
          <w:r w:rsidRPr="00452214">
            <w:rPr>
              <w:rStyle w:val="PlaceholderText"/>
              <w:b/>
              <w:color w:val="auto"/>
            </w:rPr>
            <w:t>Chair:</w:t>
          </w:r>
        </w:sdtContent>
      </w:sdt>
      <w:r w:rsidRPr="00452214">
        <w:t xml:space="preserve"> That is a very leading question, Ian.</w:t>
      </w:r>
    </w:p>
    <w:p w:rsidR="00FC7A26" w:rsidRPr="00452214" w:rsidP="00EF11C4">
      <w:pPr>
        <w:pStyle w:val="Question"/>
        <w:numPr>
          <w:ilvl w:val="0"/>
          <w:numId w:val="0"/>
        </w:numPr>
        <w:ind w:left="794"/>
      </w:pPr>
      <w:sdt>
        <w:sdtPr>
          <w:alias w:val="Member"/>
          <w:tag w:val="&lt;Member mnisId='4129' dodsId='33629'&gt;"/>
          <w:id w:val="1122735905"/>
          <w:placeholder>
            <w:docPart w:val="F19C6DAE713247C4A55E272DB0CE8404"/>
          </w:placeholder>
          <w:richText/>
        </w:sdtPr>
        <w:sdtContent>
          <w:r w:rsidRPr="00452214">
            <w:rPr>
              <w:rStyle w:val="PlaceholderText"/>
              <w:b/>
              <w:color w:val="auto"/>
            </w:rPr>
            <w:t>Ian Paisley:</w:t>
          </w:r>
        </w:sdtContent>
      </w:sdt>
      <w:r w:rsidRPr="00452214">
        <w:t xml:space="preserve"> Yes. </w:t>
      </w:r>
      <w:r w:rsidRPr="00452214" w:rsidR="00F97093">
        <w:t xml:space="preserve">That </w:t>
      </w:r>
      <w:r w:rsidRPr="00452214">
        <w:t xml:space="preserve">is the space the Government </w:t>
      </w:r>
      <w:r w:rsidRPr="00452214" w:rsidR="00F97093">
        <w:t>are</w:t>
      </w:r>
      <w:r w:rsidRPr="00452214">
        <w:t xml:space="preserve"> in</w:t>
      </w:r>
      <w:r w:rsidRPr="00452214" w:rsidR="00F97093">
        <w:t>,</w:t>
      </w:r>
      <w:r w:rsidRPr="00452214">
        <w:t xml:space="preserve"> in terms of wanting to seek changes. If it is not sustainable, where do they want to see changes? Do you have them with regard to your sector? Aodhán has outlined for his sector and there is probably some overlap there, Aodhán, to be fair, but let us go through them, Victor, Ricardo and Sarah. If you had Lord Frost on your own, what would you really want to see changed</w:t>
      </w:r>
      <w:r w:rsidRPr="00452214" w:rsidR="00F97093">
        <w:t>,</w:t>
      </w:r>
      <w:r w:rsidRPr="00452214">
        <w:t xml:space="preserve"> so that we could maybe help push for those things?</w:t>
      </w:r>
    </w:p>
    <w:p w:rsidR="00FC7A26" w:rsidRPr="00452214" w:rsidP="00FC7A26">
      <w:pPr>
        <w:pStyle w:val="Answer"/>
      </w:pPr>
      <w:sdt>
        <w:sdtPr>
          <w:alias w:val="Witness"/>
          <w:id w:val="-170251238"/>
          <w:placeholder>
            <w:docPart w:val="F19C6DAE713247C4A55E272DB0CE8404"/>
          </w:placeholder>
          <w:richText/>
        </w:sdtPr>
        <w:sdtContent>
          <w:r w:rsidRPr="00452214">
            <w:rPr>
              <w:rStyle w:val="PlaceholderText"/>
              <w:b/>
              <w:i/>
              <w:color w:val="auto"/>
            </w:rPr>
            <w:t>Victor Chestnutt:</w:t>
          </w:r>
          <w:r w:rsidRPr="00452214">
            <w:rPr>
              <w:rStyle w:val="PlaceholderText"/>
              <w:b/>
              <w:color w:val="auto"/>
            </w:rPr>
            <w:t xml:space="preserve"> </w:t>
          </w:r>
        </w:sdtContent>
      </w:sdt>
      <w:r w:rsidRPr="00452214">
        <w:t>Again, we will need to go</w:t>
      </w:r>
      <w:r w:rsidR="003F48B5">
        <w:t xml:space="preserve"> through</w:t>
      </w:r>
      <w:r w:rsidRPr="00452214">
        <w:t xml:space="preserve"> everything sector by secto</w:t>
      </w:r>
      <w:r w:rsidR="00B225F4">
        <w:t xml:space="preserve">r, </w:t>
      </w:r>
      <w:r w:rsidRPr="00452214">
        <w:t>and I am not going to go over my initial presentation</w:t>
      </w:r>
      <w:r w:rsidR="00B225F4">
        <w:t>, but w</w:t>
      </w:r>
      <w:r w:rsidRPr="00452214">
        <w:t xml:space="preserve">e need flexibilities delivered. If the EU is not going to come to the table, we need these implemented from the UK unilaterally. We cannot go on as we are going. Our pedigree cattle society and sheep farmers are devastated. Having said that, we do not want </w:t>
      </w:r>
      <w:r w:rsidRPr="00452214" w:rsidR="0087350B">
        <w:t>to throw</w:t>
      </w:r>
      <w:r w:rsidRPr="00452214">
        <w:t xml:space="preserve"> the baby out with the bathwater. We want to keep our produce going both ways. We need </w:t>
      </w:r>
      <w:r w:rsidRPr="00452214" w:rsidR="00867FF0">
        <w:t>him</w:t>
      </w:r>
      <w:r w:rsidRPr="00452214">
        <w:t>, along with the EU</w:t>
      </w:r>
      <w:r w:rsidRPr="00452214" w:rsidR="00867FF0">
        <w:t>,</w:t>
      </w:r>
      <w:r w:rsidRPr="00452214">
        <w:t xml:space="preserve"> to lobby for that </w:t>
      </w:r>
      <w:r w:rsidR="00E3723A">
        <w:rPr>
          <w:i/>
          <w:iCs/>
        </w:rPr>
        <w:t>[Inaudible</w:t>
      </w:r>
      <w:r w:rsidR="00B16CA7">
        <w:rPr>
          <w:i/>
          <w:iCs/>
        </w:rPr>
        <w:t>]</w:t>
      </w:r>
      <w:r w:rsidR="00B16CA7">
        <w:t xml:space="preserve"> process.</w:t>
      </w:r>
      <w:r w:rsidRPr="00452214">
        <w:t xml:space="preserve"> If we are in a</w:t>
      </w:r>
      <w:r w:rsidRPr="00452214" w:rsidR="00E05D36">
        <w:t>n</w:t>
      </w:r>
      <w:r w:rsidRPr="00452214">
        <w:t xml:space="preserve"> EU regulatory zone, we need to be part of that regulatory zone.</w:t>
      </w:r>
    </w:p>
    <w:p w:rsidR="00FC7A26" w:rsidRPr="00452214" w:rsidP="00FC7A26">
      <w:pPr>
        <w:pStyle w:val="Answer"/>
      </w:pPr>
      <w:r w:rsidRPr="00452214">
        <w:t xml:space="preserve">If Northern Ireland is to be considered </w:t>
      </w:r>
      <w:r w:rsidR="00B16CA7">
        <w:t>a</w:t>
      </w:r>
      <w:r w:rsidRPr="00452214">
        <w:t xml:space="preserve"> place apart, it needs those flexibilities imposed. Talking to our </w:t>
      </w:r>
      <w:r w:rsidRPr="00452214" w:rsidR="00867FF0">
        <w:t>chief veterinary officer</w:t>
      </w:r>
      <w:r w:rsidRPr="00452214">
        <w:t xml:space="preserve">, he now has the EU’s </w:t>
      </w:r>
      <w:r w:rsidRPr="00452214" w:rsidR="00867FF0">
        <w:t xml:space="preserve">veterinary officer </w:t>
      </w:r>
      <w:r w:rsidRPr="00452214">
        <w:t>in a better place to be understanding these problems and I think that solutions are sitting there. We need them implemented and they need implementing some way or the other, either with or without the EU’s blessing, because, otherwise, being part of the UK does not mean anything for us.</w:t>
      </w:r>
    </w:p>
    <w:p w:rsidR="00FC7A26" w:rsidRPr="00452214" w:rsidP="00FC7A26">
      <w:pPr>
        <w:pStyle w:val="Answer"/>
      </w:pPr>
      <w:r w:rsidRPr="00452214">
        <w:t xml:space="preserve">On food produce, I will diverge a little bit. I was at the Yorkshire </w:t>
      </w:r>
      <w:r w:rsidRPr="00452214" w:rsidR="00772DDA">
        <w:t xml:space="preserve">show </w:t>
      </w:r>
      <w:r w:rsidRPr="00452214">
        <w:t xml:space="preserve">the day before </w:t>
      </w:r>
      <w:r w:rsidRPr="00452214" w:rsidR="00772DDA">
        <w:t xml:space="preserve">yesterday, </w:t>
      </w:r>
      <w:r w:rsidRPr="00452214">
        <w:t>talking to a man I know very well who is head of M&amp;S agri-food. He said things are getting worse as far as he is concerned. That is going both ways. Rather than things improving, they are getting worse. Our industry here is battling away to get through it. Yes, it has extra cost and we are managing to get our stuff out both ways not too bad, probably better than we had feared at the start, so we do not want to throw those bits out, but there are those other issues.</w:t>
      </w:r>
    </w:p>
    <w:p w:rsidR="00FC7A26" w:rsidRPr="00452214" w:rsidP="00FC7A26">
      <w:pPr>
        <w:pStyle w:val="Answer"/>
      </w:pPr>
      <w:r w:rsidRPr="00452214">
        <w:t>We need seeds. Fundamentally, in farming, if you do not have seeds, you do not have a crop. To blo</w:t>
      </w:r>
      <w:r w:rsidRPr="00452214" w:rsidR="00DE2105">
        <w:t>ck</w:t>
      </w:r>
      <w:r w:rsidRPr="00452214">
        <w:t xml:space="preserve"> this is </w:t>
      </w:r>
      <w:r w:rsidRPr="00452214" w:rsidR="00DE2105">
        <w:t xml:space="preserve">of </w:t>
      </w:r>
      <w:r w:rsidRPr="00452214">
        <w:t>absolutely no use. We need this regulation that I was talking about for our PPP and our animal medicines. We need a solution to that. We are too small a marketplace to ask for these authorisations. Either the UK Government are going to have to pay for those</w:t>
      </w:r>
      <w:r w:rsidRPr="00452214" w:rsidR="00DE2105">
        <w:t>,</w:t>
      </w:r>
      <w:r w:rsidRPr="00452214">
        <w:t xml:space="preserve"> or they are going to have to get some derogation from the EU </w:t>
      </w:r>
      <w:r w:rsidRPr="00452214" w:rsidR="00DE2105">
        <w:t xml:space="preserve">so that </w:t>
      </w:r>
      <w:r w:rsidRPr="00452214">
        <w:t xml:space="preserve">either the EU or </w:t>
      </w:r>
      <w:r w:rsidRPr="00452214" w:rsidR="00DE2105">
        <w:t xml:space="preserve">the </w:t>
      </w:r>
      <w:r w:rsidRPr="00452214">
        <w:t xml:space="preserve">UK authorisation covers us here in Northern Ireland. We cannot be left in no man’s land. I will leave it at that. </w:t>
      </w:r>
    </w:p>
    <w:p w:rsidR="00FC7A26" w:rsidRPr="00452214" w:rsidP="00FC7A26">
      <w:pPr>
        <w:pStyle w:val="Answer"/>
      </w:pPr>
      <w:sdt>
        <w:sdtPr>
          <w:alias w:val="Witness"/>
          <w:id w:val="779764874"/>
          <w:placeholder>
            <w:docPart w:val="F19C6DAE713247C4A55E272DB0CE8404"/>
          </w:placeholder>
          <w:richText/>
        </w:sdtPr>
        <w:sdtContent>
          <w:r w:rsidRPr="00452214">
            <w:rPr>
              <w:rStyle w:val="PlaceholderText"/>
              <w:b/>
              <w:i/>
              <w:color w:val="auto"/>
            </w:rPr>
            <w:t>Ricardo Tonelli:</w:t>
          </w:r>
          <w:r w:rsidRPr="00452214">
            <w:rPr>
              <w:rStyle w:val="PlaceholderText"/>
              <w:b/>
              <w:color w:val="auto"/>
            </w:rPr>
            <w:t xml:space="preserve"> </w:t>
          </w:r>
        </w:sdtContent>
      </w:sdt>
      <w:r w:rsidRPr="00452214">
        <w:t xml:space="preserve">There are three things mainly. If I had Lord Frost in a room, I would ask him to </w:t>
      </w:r>
      <w:r w:rsidRPr="00452214" w:rsidR="00B84A2D">
        <w:t>urge</w:t>
      </w:r>
      <w:r w:rsidRPr="00452214">
        <w:t xml:space="preserve"> clarity and alignment with all the stakeholders and ensure that he is aware of the potential bottleneck that a place like a port can create if it does not work properly. I would ask for an appreciation of the work that has gone on to make sure that people can keep trading and going in and out</w:t>
      </w:r>
      <w:r w:rsidRPr="00452214" w:rsidR="00085C3D">
        <w:t>,</w:t>
      </w:r>
      <w:r w:rsidRPr="00452214">
        <w:t xml:space="preserve"> and an appreciation of what</w:t>
      </w:r>
      <w:r w:rsidRPr="00452214" w:rsidR="00085C3D">
        <w:t xml:space="preserve"> will come next,</w:t>
      </w:r>
      <w:r w:rsidRPr="00452214">
        <w:t xml:space="preserve"> with a potential </w:t>
      </w:r>
      <w:r w:rsidRPr="00452214" w:rsidR="006232ED">
        <w:t>new</w:t>
      </w:r>
      <w:r w:rsidRPr="00452214">
        <w:t xml:space="preserve"> set of rules and regulation.</w:t>
      </w:r>
    </w:p>
    <w:p w:rsidR="00FC7A26" w:rsidRPr="00452214" w:rsidP="00FC7A26">
      <w:pPr>
        <w:pStyle w:val="Answer"/>
      </w:pPr>
      <w:r w:rsidRPr="00452214">
        <w:t>For the second point, I would need Liz Truss in the room</w:t>
      </w:r>
      <w:r w:rsidRPr="00452214" w:rsidR="00C0423F">
        <w:t>.</w:t>
      </w:r>
      <w:r w:rsidRPr="00452214">
        <w:t xml:space="preserve"> </w:t>
      </w:r>
      <w:r w:rsidRPr="00452214" w:rsidR="00C0423F">
        <w:t xml:space="preserve">It </w:t>
      </w:r>
      <w:r w:rsidRPr="00452214">
        <w:t xml:space="preserve">would be the appreciation of how a freeport could help Northern Ireland operate within the </w:t>
      </w:r>
      <w:r w:rsidRPr="00452214" w:rsidR="0033308B">
        <w:t>protocol</w:t>
      </w:r>
      <w:r w:rsidRPr="00452214">
        <w:t xml:space="preserve"> in a way that is conducive to mutually beneficial growth of both the EU and Northern Ireland in the context of GB. That is not insignificant. I know I </w:t>
      </w:r>
      <w:r w:rsidRPr="00452214" w:rsidR="00356673">
        <w:t xml:space="preserve">keep harping </w:t>
      </w:r>
      <w:r w:rsidRPr="00452214">
        <w:t>on that point, but, in my capacity, I feel strongly about it. That is it.</w:t>
      </w:r>
    </w:p>
    <w:p w:rsidR="00FC7A26" w:rsidRPr="00452214" w:rsidP="00FC7A26">
      <w:pPr>
        <w:pStyle w:val="Answer"/>
      </w:pPr>
      <w:sdt>
        <w:sdtPr>
          <w:alias w:val="Witness"/>
          <w:id w:val="-1644965509"/>
          <w:placeholder>
            <w:docPart w:val="F19C6DAE713247C4A55E272DB0CE8404"/>
          </w:placeholder>
          <w:richText/>
        </w:sdtPr>
        <w:sdtContent>
          <w:r w:rsidRPr="00452214">
            <w:rPr>
              <w:rStyle w:val="PlaceholderText"/>
              <w:b/>
              <w:i/>
              <w:color w:val="auto"/>
            </w:rPr>
            <w:t>Stephen Kelly:</w:t>
          </w:r>
          <w:r w:rsidRPr="00452214">
            <w:rPr>
              <w:rStyle w:val="PlaceholderText"/>
              <w:b/>
              <w:color w:val="auto"/>
            </w:rPr>
            <w:t xml:space="preserve"> </w:t>
          </w:r>
        </w:sdtContent>
      </w:sdt>
      <w:r w:rsidRPr="00452214">
        <w:t xml:space="preserve">The big thing for me is the treatment </w:t>
      </w:r>
      <w:r w:rsidRPr="00452214" w:rsidR="00B61514">
        <w:t>of “</w:t>
      </w:r>
      <w:r w:rsidRPr="00452214">
        <w:t>at</w:t>
      </w:r>
      <w:r w:rsidRPr="00452214" w:rsidR="00B61514">
        <w:t xml:space="preserve"> </w:t>
      </w:r>
      <w:r w:rsidRPr="00452214">
        <w:t>risk</w:t>
      </w:r>
      <w:r w:rsidRPr="00452214" w:rsidR="00B61514">
        <w:t>”</w:t>
      </w:r>
      <w:r w:rsidRPr="00452214" w:rsidR="004C33B9">
        <w:t>, but</w:t>
      </w:r>
      <w:r w:rsidRPr="00452214">
        <w:t xml:space="preserve"> </w:t>
      </w:r>
      <w:r w:rsidRPr="00452214" w:rsidR="004C33B9">
        <w:t xml:space="preserve">there </w:t>
      </w:r>
      <w:r w:rsidRPr="00452214">
        <w:t xml:space="preserve">are other things as well. I will give a practical example when I explain this. There is very little appreciation across Whitehall about the position that Northern Ireland finds itself in and its responsibilities towards Northern Ireland through the </w:t>
      </w:r>
      <w:r w:rsidRPr="00452214" w:rsidR="0033308B">
        <w:t>protocol</w:t>
      </w:r>
      <w:r w:rsidRPr="00452214">
        <w:t>. As an example, the UK decided on safeguarding tariffs around the importation of steel products. Being a little bit lazy when the document came out, I originally word</w:t>
      </w:r>
      <w:r w:rsidRPr="00452214">
        <w:noBreakHyphen/>
        <w:t xml:space="preserve">searched </w:t>
      </w:r>
      <w:r w:rsidRPr="00452214" w:rsidR="000155D6">
        <w:t>“</w:t>
      </w:r>
      <w:r w:rsidRPr="00452214">
        <w:t>Northern Ireland</w:t>
      </w:r>
      <w:r w:rsidRPr="00452214" w:rsidR="000155D6">
        <w:t>”</w:t>
      </w:r>
      <w:r w:rsidRPr="00452214">
        <w:t xml:space="preserve"> within the document. There is only one reference to Northern Ireland in the entire document</w:t>
      </w:r>
      <w:r w:rsidRPr="00452214" w:rsidR="000155D6">
        <w:t>,</w:t>
      </w:r>
      <w:r w:rsidRPr="00452214">
        <w:t xml:space="preserve"> and it references the number of scrap metal merchants that we have in Northern Ireland and nothing else.</w:t>
      </w:r>
    </w:p>
    <w:p w:rsidR="00FC7A26" w:rsidRPr="00452214" w:rsidP="00FC7A26">
      <w:pPr>
        <w:pStyle w:val="Answer"/>
      </w:pPr>
      <w:r w:rsidRPr="00452214">
        <w:t xml:space="preserve">As </w:t>
      </w:r>
      <w:r w:rsidRPr="00452214">
        <w:t>you know</w:t>
      </w:r>
      <w:r w:rsidRPr="00452214">
        <w:t>,</w:t>
      </w:r>
      <w:r w:rsidRPr="00452214">
        <w:t xml:space="preserve"> Mr Paisley</w:t>
      </w:r>
      <w:r w:rsidRPr="00452214">
        <w:t>,</w:t>
      </w:r>
      <w:r w:rsidRPr="00452214">
        <w:t xml:space="preserve"> we were dealing with some of your constituents on </w:t>
      </w:r>
      <w:r w:rsidRPr="00452214">
        <w:t>the</w:t>
      </w:r>
      <w:r w:rsidRPr="00452214">
        <w:t xml:space="preserve"> issue around the importation of steel earlier this year. There is a responsibility there right across Whitehall to understand the </w:t>
      </w:r>
      <w:r w:rsidRPr="00452214" w:rsidR="0033308B">
        <w:t>protocol</w:t>
      </w:r>
      <w:r w:rsidRPr="00452214">
        <w:t xml:space="preserve">, before taking action, to appreciate where there may be conflict, friction or issues there, and to reach out and ensure that Northern Ireland has full consideration whenever Whitehall </w:t>
      </w:r>
      <w:r w:rsidRPr="00452214">
        <w:t xml:space="preserve">changes its plans </w:t>
      </w:r>
      <w:r w:rsidRPr="00452214">
        <w:t xml:space="preserve">or Westminster </w:t>
      </w:r>
      <w:r w:rsidRPr="00452214">
        <w:t xml:space="preserve">changes its </w:t>
      </w:r>
      <w:r w:rsidRPr="00452214">
        <w:t>rules.</w:t>
      </w:r>
      <w:r w:rsidRPr="00452214">
        <w:t xml:space="preserve"> </w:t>
      </w:r>
    </w:p>
    <w:p w:rsidR="00FC7A26" w:rsidRPr="00452214" w:rsidP="00FC7A26">
      <w:pPr>
        <w:pStyle w:val="Answer"/>
      </w:pPr>
      <w:r w:rsidRPr="00452214">
        <w:t xml:space="preserve">Victor rightly talked about EU rules changing and that has an impact on us. Equally, when Whitehall changes, it has a big impact on us too. If the first example of that is the safeguarding tariffs on steel and there is no reference to the </w:t>
      </w:r>
      <w:r w:rsidRPr="00452214" w:rsidR="0033308B">
        <w:t>protocol</w:t>
      </w:r>
      <w:r w:rsidRPr="00452214">
        <w:t>, Brexit or Northern Ireland other than the count</w:t>
      </w:r>
      <w:r w:rsidRPr="00452214">
        <w:noBreakHyphen/>
        <w:t>to</w:t>
      </w:r>
      <w:r w:rsidRPr="00452214">
        <w:noBreakHyphen/>
        <w:t>six number of scrap metal merchants that we have, that is a concern. Why is that a concern longer term? There is a lot of effort going in to deal with many of these issues at the moment. Many of them are characterised as hearts</w:t>
      </w:r>
      <w:r w:rsidRPr="00452214" w:rsidR="00C925ED">
        <w:t xml:space="preserve"> </w:t>
      </w:r>
      <w:r w:rsidRPr="00452214">
        <w:t>and</w:t>
      </w:r>
      <w:r w:rsidRPr="00452214" w:rsidR="00C925ED">
        <w:t xml:space="preserve"> </w:t>
      </w:r>
      <w:r w:rsidRPr="00452214">
        <w:t>minds issues. They are very important for individuals, but, in terms of the wider and bigger economic picture, it does not have a significant impact.</w:t>
      </w:r>
    </w:p>
    <w:p w:rsidR="00FC7A26" w:rsidRPr="00452214" w:rsidP="00FC7A26">
      <w:pPr>
        <w:pStyle w:val="Answer"/>
      </w:pPr>
      <w:r w:rsidRPr="00452214">
        <w:t>Our worry is that the hearts</w:t>
      </w:r>
      <w:r w:rsidRPr="00452214" w:rsidR="00C925ED">
        <w:t xml:space="preserve"> </w:t>
      </w:r>
      <w:r w:rsidRPr="00452214">
        <w:t>and</w:t>
      </w:r>
      <w:r w:rsidRPr="00452214" w:rsidR="00C925ED">
        <w:t xml:space="preserve"> </w:t>
      </w:r>
      <w:r w:rsidRPr="00452214">
        <w:t>minds issues are dealt with at some point</w:t>
      </w:r>
      <w:r w:rsidRPr="00452214" w:rsidR="00C925ED">
        <w:t>,</w:t>
      </w:r>
      <w:r w:rsidRPr="00452214">
        <w:t xml:space="preserve"> </w:t>
      </w:r>
      <w:r w:rsidRPr="00452214" w:rsidR="00C925ED">
        <w:t xml:space="preserve">by </w:t>
      </w:r>
      <w:r w:rsidRPr="00452214">
        <w:t>either agreement or unilateral action</w:t>
      </w:r>
      <w:r w:rsidRPr="00452214" w:rsidR="00C925ED">
        <w:t>,</w:t>
      </w:r>
      <w:r w:rsidRPr="00452214">
        <w:t xml:space="preserve"> over the next number of months</w:t>
      </w:r>
      <w:r w:rsidRPr="00452214" w:rsidR="00C925ED">
        <w:t>,</w:t>
      </w:r>
      <w:r w:rsidRPr="00452214">
        <w:t xml:space="preserve"> and we are left hanging with some more important things from an economic perspective, such as how to ensure EU</w:t>
      </w:r>
      <w:r w:rsidRPr="00452214" w:rsidR="00A82A2F">
        <w:t>-</w:t>
      </w:r>
      <w:r w:rsidRPr="00452214">
        <w:t xml:space="preserve">origin goods flow the whole way through the supply chain in GB to Northern Ireland without </w:t>
      </w:r>
      <w:r w:rsidRPr="00452214">
        <w:t xml:space="preserve">tariffs being applied. How do we ensure that goods that are only destined for Northern Ireland or returned back to the rest of the UK do not have to go through the full frontier declaration process, which includes supplementary declarations, so capturing information for absolutely no purpose or reason? </w:t>
      </w:r>
    </w:p>
    <w:p w:rsidR="00FC7A26" w:rsidRPr="00452214" w:rsidP="00FC7A26">
      <w:pPr>
        <w:pStyle w:val="Answer"/>
      </w:pPr>
      <w:r w:rsidRPr="00452214">
        <w:t xml:space="preserve">Those things would make </w:t>
      </w:r>
      <w:r w:rsidRPr="00452214" w:rsidR="003C5891">
        <w:t xml:space="preserve">a </w:t>
      </w:r>
      <w:r w:rsidRPr="00452214">
        <w:t>more significant difference to our economy, but if we are concentrating only on the hearts</w:t>
      </w:r>
      <w:r w:rsidRPr="00452214" w:rsidR="001B503E">
        <w:t xml:space="preserve"> </w:t>
      </w:r>
      <w:r w:rsidRPr="00452214">
        <w:t>and</w:t>
      </w:r>
      <w:r w:rsidRPr="00452214" w:rsidR="001B503E">
        <w:t xml:space="preserve"> </w:t>
      </w:r>
      <w:r w:rsidRPr="00452214">
        <w:t>minds stuff</w:t>
      </w:r>
      <w:r w:rsidRPr="00452214" w:rsidR="001B503E">
        <w:t>,</w:t>
      </w:r>
      <w:r w:rsidRPr="00452214">
        <w:t xml:space="preserve"> and then they forget about us and move on</w:t>
      </w:r>
      <w:r w:rsidRPr="00452214" w:rsidR="001B503E">
        <w:t xml:space="preserve"> </w:t>
      </w:r>
      <w:r w:rsidRPr="00452214">
        <w:t>to some other policy area</w:t>
      </w:r>
      <w:r w:rsidRPr="00452214" w:rsidR="001B503E">
        <w:t>,</w:t>
      </w:r>
      <w:r w:rsidRPr="00452214">
        <w:t xml:space="preserve"> that is a problem.</w:t>
      </w:r>
    </w:p>
    <w:p w:rsidR="00FC7A26" w:rsidRPr="00452214" w:rsidP="00FC7A26">
      <w:pPr>
        <w:pStyle w:val="Question"/>
        <w:numPr>
          <w:ilvl w:val="0"/>
          <w:numId w:val="9"/>
        </w:numPr>
      </w:pPr>
      <w:sdt>
        <w:sdtPr>
          <w:alias w:val="Member"/>
          <w:tag w:val="&lt;Member mnisId='4129' dodsId='33629'&gt;"/>
          <w:id w:val="-1599484540"/>
          <w:placeholder>
            <w:docPart w:val="F19C6DAE713247C4A55E272DB0CE8404"/>
          </w:placeholder>
          <w:richText/>
        </w:sdtPr>
        <w:sdtContent>
          <w:r w:rsidRPr="00452214">
            <w:rPr>
              <w:rStyle w:val="PlaceholderText"/>
              <w:b/>
              <w:color w:val="auto"/>
            </w:rPr>
            <w:t>Ian Paisley:</w:t>
          </w:r>
        </w:sdtContent>
      </w:sdt>
      <w:r w:rsidRPr="00452214">
        <w:t xml:space="preserve"> Stephen, on the Whitehall point that you make, you make it well. The </w:t>
      </w:r>
      <w:r w:rsidRPr="00452214" w:rsidR="00193F11">
        <w:t>trade and co</w:t>
      </w:r>
      <w:r w:rsidRPr="00452214" w:rsidR="00193F11">
        <w:noBreakHyphen/>
        <w:t xml:space="preserve">operation agreement </w:t>
      </w:r>
      <w:r w:rsidRPr="00452214">
        <w:t>says</w:t>
      </w:r>
      <w:r w:rsidRPr="00452214" w:rsidR="00193F11">
        <w:t xml:space="preserve"> that these </w:t>
      </w:r>
      <w:r w:rsidRPr="00452214">
        <w:t xml:space="preserve">new arrangements </w:t>
      </w:r>
      <w:r w:rsidRPr="00452214" w:rsidR="00193F11">
        <w:t>“</w:t>
      </w:r>
      <w:r w:rsidRPr="00452214">
        <w:t xml:space="preserve">should impact as little as possible on </w:t>
      </w:r>
      <w:r w:rsidRPr="00452214" w:rsidR="00193F11">
        <w:t xml:space="preserve">the </w:t>
      </w:r>
      <w:r w:rsidRPr="00452214">
        <w:t>everyday life of communities both in Ireland and Northern Ireland</w:t>
      </w:r>
      <w:r w:rsidRPr="00452214" w:rsidR="004531D7">
        <w:t>”.</w:t>
      </w:r>
      <w:r w:rsidRPr="00452214">
        <w:t xml:space="preserve"> The words are all there. That is in black and white. That is how it should operate. Where do you put the blame for them not implementing those words</w:t>
      </w:r>
      <w:r w:rsidRPr="00452214" w:rsidR="00454F51">
        <w:t>:</w:t>
      </w:r>
      <w:r w:rsidRPr="00452214">
        <w:t xml:space="preserve"> impacting as little as possible </w:t>
      </w:r>
      <w:r w:rsidRPr="00452214" w:rsidR="00454F51">
        <w:t xml:space="preserve">on the </w:t>
      </w:r>
      <w:r w:rsidRPr="00452214">
        <w:t xml:space="preserve">communities? </w:t>
      </w:r>
      <w:r w:rsidRPr="00452214" w:rsidR="00454F51">
        <w:t xml:space="preserve">What </w:t>
      </w:r>
      <w:r w:rsidRPr="00452214">
        <w:t xml:space="preserve">you </w:t>
      </w:r>
      <w:r w:rsidRPr="00452214" w:rsidR="00454F51">
        <w:t>found</w:t>
      </w:r>
      <w:r w:rsidRPr="00452214">
        <w:t xml:space="preserve"> in your survey, which is very helpful, shows that this </w:t>
      </w:r>
      <w:r w:rsidRPr="00452214" w:rsidR="00454F51">
        <w:t>has impacted</w:t>
      </w:r>
      <w:r w:rsidRPr="00452214">
        <w:t xml:space="preserve"> considerably and detrimentally.</w:t>
      </w:r>
    </w:p>
    <w:p w:rsidR="00FC7A26" w:rsidRPr="00452214" w:rsidP="00FC7A26">
      <w:pPr>
        <w:pStyle w:val="Answer"/>
      </w:pPr>
      <w:sdt>
        <w:sdtPr>
          <w:alias w:val="Witness"/>
          <w:id w:val="1545949983"/>
          <w:placeholder>
            <w:docPart w:val="F19C6DAE713247C4A55E272DB0CE8404"/>
          </w:placeholder>
          <w:richText/>
        </w:sdtPr>
        <w:sdtContent>
          <w:r w:rsidRPr="00452214">
            <w:rPr>
              <w:rStyle w:val="PlaceholderText"/>
              <w:b/>
              <w:i/>
              <w:color w:val="auto"/>
            </w:rPr>
            <w:t>Stephen Kelly:</w:t>
          </w:r>
          <w:r w:rsidRPr="00452214">
            <w:rPr>
              <w:rStyle w:val="PlaceholderText"/>
              <w:b/>
              <w:color w:val="auto"/>
            </w:rPr>
            <w:t xml:space="preserve"> </w:t>
          </w:r>
        </w:sdtContent>
      </w:sdt>
      <w:r w:rsidRPr="00452214">
        <w:t xml:space="preserve">Those words are in the </w:t>
      </w:r>
      <w:r w:rsidRPr="00452214" w:rsidR="0033308B">
        <w:t>protocol</w:t>
      </w:r>
      <w:r w:rsidRPr="00452214">
        <w:t xml:space="preserve"> and not in the TCA as you mentioned. Aodhán referenced it earlier. My description of this is that the EU is speaking in binary, so in ones and zeroes and </w:t>
      </w:r>
      <w:r w:rsidRPr="00452214">
        <w:t>ons</w:t>
      </w:r>
      <w:r w:rsidRPr="00452214">
        <w:t xml:space="preserve"> and offs</w:t>
      </w:r>
      <w:r w:rsidRPr="00452214" w:rsidR="00454F51">
        <w:t>;</w:t>
      </w:r>
      <w:r w:rsidRPr="00452214">
        <w:t xml:space="preserve"> </w:t>
      </w:r>
      <w:r w:rsidRPr="00452214" w:rsidR="00454F51">
        <w:t xml:space="preserve">the </w:t>
      </w:r>
      <w:r w:rsidRPr="00452214">
        <w:t>UK is speaking in poetry</w:t>
      </w:r>
      <w:r w:rsidRPr="00452214" w:rsidR="00454F51">
        <w:t>;</w:t>
      </w:r>
      <w:r w:rsidRPr="00452214">
        <w:t xml:space="preserve"> and business is here in the middle trying to speak about realities. There is no doubt that both sides need to move on this.</w:t>
      </w:r>
    </w:p>
    <w:p w:rsidR="00FC7A26" w:rsidRPr="00452214" w:rsidP="00FC7A26">
      <w:pPr>
        <w:pStyle w:val="Answer"/>
      </w:pPr>
      <w:r w:rsidRPr="00452214">
        <w:t>The UK accuse</w:t>
      </w:r>
      <w:r w:rsidRPr="00452214" w:rsidR="00206D7D">
        <w:t>s</w:t>
      </w:r>
      <w:r w:rsidRPr="00452214">
        <w:t xml:space="preserve"> the EU of taking an absolutist approach to this, but, equally, it has bought itself this big, massive bag of sovereignty and has not demonstrated to or engaged with business about what it wants to use that sovereignty for. Surely, if you are now a sovereign nation, you would do things for the economic interest of your entire country and your consumers. Doing a deal with the EU on agriculture that it can live with needs to be done because that is the right and sensible</w:t>
      </w:r>
      <w:r w:rsidRPr="00452214" w:rsidR="00206D7D">
        <w:t>,</w:t>
      </w:r>
      <w:r w:rsidRPr="00452214">
        <w:t xml:space="preserve"> and sovereign</w:t>
      </w:r>
      <w:r w:rsidRPr="00452214" w:rsidR="00206D7D">
        <w:t>,</w:t>
      </w:r>
      <w:r w:rsidRPr="00452214">
        <w:t xml:space="preserve"> thing to do.</w:t>
      </w:r>
    </w:p>
    <w:p w:rsidR="00FC7A26" w:rsidRPr="00452214" w:rsidP="00FC7A26">
      <w:pPr>
        <w:pStyle w:val="Answer"/>
      </w:pPr>
      <w:r w:rsidRPr="00452214">
        <w:t>We have given quite a detailed report to both the UK and the EU. Aodhán talked about some of those ideas in it. I am not sure if the Committee has seen that at this point, but we will certainly share it with you. It talks about technical detail, stuff that is in the realms of possibility and stuff that would make a significant difference</w:t>
      </w:r>
      <w:r w:rsidRPr="00452214" w:rsidR="00206D7D">
        <w:t>,</w:t>
      </w:r>
      <w:r w:rsidRPr="00452214">
        <w:t xml:space="preserve"> so that the ambition in the preamble to the </w:t>
      </w:r>
      <w:r w:rsidRPr="00452214" w:rsidR="0033308B">
        <w:t>protocol</w:t>
      </w:r>
      <w:r w:rsidRPr="00452214">
        <w:t xml:space="preserve"> that you have just outlined, Mr Paisley, is met.</w:t>
      </w:r>
    </w:p>
    <w:p w:rsidR="00FC7A26" w:rsidRPr="00452214" w:rsidP="00FC7A26">
      <w:pPr>
        <w:pStyle w:val="Question"/>
        <w:numPr>
          <w:ilvl w:val="0"/>
          <w:numId w:val="9"/>
        </w:numPr>
      </w:pPr>
      <w:sdt>
        <w:sdtPr>
          <w:alias w:val="Member"/>
          <w:tag w:val="&lt;Member mnisId='4129' dodsId='33629'&gt;"/>
          <w:id w:val="196359808"/>
          <w:placeholder>
            <w:docPart w:val="F19C6DAE713247C4A55E272DB0CE8404"/>
          </w:placeholder>
          <w:richText/>
        </w:sdtPr>
        <w:sdtContent>
          <w:r w:rsidRPr="00452214">
            <w:rPr>
              <w:rStyle w:val="PlaceholderText"/>
              <w:b/>
              <w:color w:val="auto"/>
            </w:rPr>
            <w:t>Ian Paisley:</w:t>
          </w:r>
        </w:sdtContent>
      </w:sdt>
      <w:r w:rsidRPr="00452214">
        <w:t xml:space="preserve"> Sarah, </w:t>
      </w:r>
      <w:r w:rsidRPr="00452214" w:rsidR="00206D7D">
        <w:t xml:space="preserve">if </w:t>
      </w:r>
      <w:r w:rsidRPr="00452214">
        <w:t xml:space="preserve">you had Lord Frost to yourself and were able to pour something into his ear in terms of your </w:t>
      </w:r>
      <w:r w:rsidRPr="00452214" w:rsidR="00CC098A">
        <w:t>wish-list</w:t>
      </w:r>
      <w:r w:rsidRPr="00452214">
        <w:t xml:space="preserve"> of what he should immediately address for you, what could we put in that checklist?</w:t>
      </w:r>
    </w:p>
    <w:p w:rsidR="00FC7A26" w:rsidRPr="00452214" w:rsidP="00FC7A26">
      <w:pPr>
        <w:pStyle w:val="Answer"/>
      </w:pPr>
      <w:sdt>
        <w:sdtPr>
          <w:alias w:val="Witness"/>
          <w:id w:val="164837548"/>
          <w:placeholder>
            <w:docPart w:val="F19C6DAE713247C4A55E272DB0CE8404"/>
          </w:placeholder>
          <w:richText/>
        </w:sdtPr>
        <w:sdtContent>
          <w:r w:rsidRPr="00452214">
            <w:rPr>
              <w:rStyle w:val="PlaceholderText"/>
              <w:b/>
              <w:i/>
              <w:color w:val="auto"/>
            </w:rPr>
            <w:t>Sarah Hards:</w:t>
          </w:r>
          <w:r w:rsidRPr="00452214">
            <w:rPr>
              <w:rStyle w:val="PlaceholderText"/>
              <w:b/>
              <w:color w:val="auto"/>
            </w:rPr>
            <w:t xml:space="preserve"> </w:t>
          </w:r>
        </w:sdtContent>
      </w:sdt>
      <w:r w:rsidRPr="00452214">
        <w:t>I was part of a Cabinet meeting a few weeks</w:t>
      </w:r>
      <w:r w:rsidRPr="00452214" w:rsidR="004F504E">
        <w:t xml:space="preserve"> ago</w:t>
      </w:r>
      <w:r w:rsidRPr="00452214">
        <w:t>. However, I was at a wedding at the time, so I do not know if it made that much sense.</w:t>
      </w:r>
    </w:p>
    <w:p w:rsidR="00FC7A26" w:rsidRPr="00452214" w:rsidP="00FC7A26">
      <w:pPr>
        <w:pStyle w:val="Remark"/>
      </w:pPr>
      <w:sdt>
        <w:sdtPr>
          <w:alias w:val="Member"/>
          <w:tag w:val="&lt;Member mnisId='4494' dodsId='72275'&gt;"/>
          <w:id w:val="1049041144"/>
          <w:placeholder>
            <w:docPart w:val="F19C6DAE713247C4A55E272DB0CE8404"/>
          </w:placeholder>
          <w:richText/>
        </w:sdtPr>
        <w:sdtContent>
          <w:r w:rsidRPr="00452214">
            <w:rPr>
              <w:rStyle w:val="PlaceholderText"/>
              <w:b/>
              <w:color w:val="auto"/>
            </w:rPr>
            <w:t>Chair:</w:t>
          </w:r>
        </w:sdtContent>
      </w:sdt>
      <w:r w:rsidRPr="00452214">
        <w:t xml:space="preserve"> Sarah, you are between friends and nobody else is listening. If there is anything you want to tell us, do feel free. Spill the beans. If you have any phot</w:t>
      </w:r>
      <w:r w:rsidRPr="00452214" w:rsidR="004F504E">
        <w:t>o</w:t>
      </w:r>
      <w:r w:rsidRPr="00452214">
        <w:t>s or anything, it would be great.</w:t>
      </w:r>
    </w:p>
    <w:p w:rsidR="00FC7A26" w:rsidRPr="00452214" w:rsidP="00FC7A26">
      <w:pPr>
        <w:pStyle w:val="Answer"/>
      </w:pPr>
      <w:sdt>
        <w:sdtPr>
          <w:alias w:val="Witness"/>
          <w:id w:val="-1470441636"/>
          <w:placeholder>
            <w:docPart w:val="F19C6DAE713247C4A55E272DB0CE8404"/>
          </w:placeholder>
          <w:richText/>
        </w:sdtPr>
        <w:sdtContent>
          <w:r w:rsidRPr="00452214">
            <w:rPr>
              <w:rStyle w:val="PlaceholderText"/>
              <w:b/>
              <w:i/>
              <w:color w:val="auto"/>
            </w:rPr>
            <w:t>Sarah Hards:</w:t>
          </w:r>
        </w:sdtContent>
      </w:sdt>
      <w:r w:rsidRPr="00452214">
        <w:t xml:space="preserve"> Do you mean about the wedding?</w:t>
      </w:r>
    </w:p>
    <w:p w:rsidR="00FC7A26" w:rsidRPr="00452214" w:rsidP="00FC7A26">
      <w:pPr>
        <w:pStyle w:val="Remark"/>
      </w:pPr>
      <w:sdt>
        <w:sdtPr>
          <w:alias w:val="Member"/>
          <w:tag w:val="&lt;Member mnisId='4494' dodsId='72275'&gt;"/>
          <w:id w:val="1844587010"/>
          <w:placeholder>
            <w:docPart w:val="F19C6DAE713247C4A55E272DB0CE8404"/>
          </w:placeholder>
          <w:richText/>
        </w:sdtPr>
        <w:sdtContent>
          <w:r w:rsidRPr="00452214">
            <w:rPr>
              <w:rStyle w:val="PlaceholderText"/>
              <w:b/>
              <w:color w:val="auto"/>
            </w:rPr>
            <w:t>Chair:</w:t>
          </w:r>
        </w:sdtContent>
      </w:sdt>
      <w:r w:rsidRPr="00452214">
        <w:t xml:space="preserve"> Yes, generally.</w:t>
      </w:r>
    </w:p>
    <w:p w:rsidR="00FC7A26" w:rsidRPr="00452214" w:rsidP="00FC7A26">
      <w:pPr>
        <w:pStyle w:val="Remark"/>
      </w:pPr>
      <w:sdt>
        <w:sdtPr>
          <w:rPr>
            <w:i/>
            <w:iCs/>
          </w:rPr>
          <w:alias w:val="Witness"/>
          <w:id w:val="-796372145"/>
          <w:placeholder>
            <w:docPart w:val="F19C6DAE713247C4A55E272DB0CE8404"/>
          </w:placeholder>
          <w:richText/>
        </w:sdtPr>
        <w:sdtContent>
          <w:r w:rsidRPr="00452214">
            <w:rPr>
              <w:rStyle w:val="PlaceholderText"/>
              <w:b/>
              <w:i/>
              <w:iCs/>
              <w:color w:val="auto"/>
            </w:rPr>
            <w:t xml:space="preserve">Sarah Hards: </w:t>
          </w:r>
        </w:sdtContent>
      </w:sdt>
      <w:r w:rsidRPr="00452214">
        <w:t>It was great.</w:t>
      </w:r>
    </w:p>
    <w:p w:rsidR="00FC7A26" w:rsidRPr="00452214" w:rsidP="00FC7A26">
      <w:pPr>
        <w:pStyle w:val="Remark"/>
      </w:pPr>
      <w:sdt>
        <w:sdtPr>
          <w:alias w:val="Member"/>
          <w:tag w:val="&lt;Member mnisId='4129' dodsId='33629'&gt;"/>
          <w:id w:val="-1918084379"/>
          <w:placeholder>
            <w:docPart w:val="F19C6DAE713247C4A55E272DB0CE8404"/>
          </w:placeholder>
          <w:richText/>
        </w:sdtPr>
        <w:sdtContent>
          <w:r w:rsidRPr="00452214">
            <w:rPr>
              <w:rStyle w:val="PlaceholderText"/>
              <w:b/>
              <w:color w:val="auto"/>
            </w:rPr>
            <w:t>Ian Paisley:</w:t>
          </w:r>
        </w:sdtContent>
      </w:sdt>
      <w:r w:rsidRPr="00452214">
        <w:t xml:space="preserve"> The Prime Minister was not the groom</w:t>
      </w:r>
      <w:r w:rsidR="00DD7BDF">
        <w:t>,</w:t>
      </w:r>
      <w:r w:rsidRPr="00452214">
        <w:t xml:space="preserve"> by any chance, was he?</w:t>
      </w:r>
    </w:p>
    <w:p w:rsidR="00FC7A26" w:rsidRPr="00452214" w:rsidP="00FC7A26">
      <w:pPr>
        <w:pStyle w:val="Answer"/>
      </w:pPr>
      <w:sdt>
        <w:sdtPr>
          <w:alias w:val="Witness"/>
          <w:id w:val="-843549510"/>
          <w:placeholder>
            <w:docPart w:val="F19C6DAE713247C4A55E272DB0CE8404"/>
          </w:placeholder>
          <w:richText/>
        </w:sdtPr>
        <w:sdtContent>
          <w:r w:rsidRPr="00452214">
            <w:rPr>
              <w:rStyle w:val="PlaceholderText"/>
              <w:b/>
              <w:i/>
              <w:iCs/>
              <w:color w:val="auto"/>
            </w:rPr>
            <w:t>Sarah Hards:</w:t>
          </w:r>
          <w:r w:rsidRPr="00452214">
            <w:rPr>
              <w:rStyle w:val="PlaceholderText"/>
              <w:b/>
              <w:color w:val="auto"/>
            </w:rPr>
            <w:t xml:space="preserve"> </w:t>
          </w:r>
        </w:sdtContent>
      </w:sdt>
      <w:r w:rsidRPr="00452214">
        <w:t xml:space="preserve">No. It was in the Cotswolds. It was very nice. It is nice to get away, but there you go. </w:t>
      </w:r>
      <w:r w:rsidR="00170468">
        <w:t>Okay, w</w:t>
      </w:r>
      <w:r w:rsidRPr="00452214">
        <w:t xml:space="preserve">hat is the </w:t>
      </w:r>
      <w:r w:rsidRPr="00452214" w:rsidR="00CC098A">
        <w:t>wish-list</w:t>
      </w:r>
      <w:r w:rsidRPr="00452214">
        <w:t>? I am in agreement here with all the other witnesses. We need a trusted trader scheme and it needs to be much further</w:t>
      </w:r>
      <w:r w:rsidRPr="00452214" w:rsidR="00973E09">
        <w:t>-</w:t>
      </w:r>
      <w:r w:rsidRPr="00452214">
        <w:t xml:space="preserve">reaching than what is currently in place. It puts the GB suppliers on a level playing field with Europe to smooth everything out </w:t>
      </w:r>
      <w:r w:rsidRPr="00452214" w:rsidR="00B836CC">
        <w:t>on</w:t>
      </w:r>
      <w:r w:rsidRPr="00452214">
        <w:t xml:space="preserve"> customs declarations when it is coming across from GB to Northern Ireland.</w:t>
      </w:r>
    </w:p>
    <w:p w:rsidR="00FC7A26" w:rsidRPr="00452214" w:rsidP="00FC7A26">
      <w:pPr>
        <w:pStyle w:val="Answer"/>
      </w:pPr>
      <w:r w:rsidRPr="00452214">
        <w:t xml:space="preserve">We need more education for the GB suppliers. I feel like we have been inundated with information here in Northern Ireland, which is great. We know what we are talking about, but it is our GB counterparts who really do not. </w:t>
      </w:r>
      <w:r w:rsidRPr="00452214" w:rsidR="00B836CC">
        <w:t xml:space="preserve">Well, they </w:t>
      </w:r>
      <w:r w:rsidRPr="00452214">
        <w:t xml:space="preserve">do </w:t>
      </w:r>
      <w:r w:rsidRPr="00452214" w:rsidR="00B836CC">
        <w:t>know</w:t>
      </w:r>
      <w:r w:rsidRPr="00452214">
        <w:t xml:space="preserve"> what they are talking about. The retailers have really tried. The retailers are doing a good job, but it is the smaller businesses that were importing into Northern Ireland that are just not willing to do it any</w:t>
      </w:r>
      <w:r w:rsidR="00170468">
        <w:t xml:space="preserve"> </w:t>
      </w:r>
      <w:r w:rsidRPr="00452214">
        <w:t>more</w:t>
      </w:r>
      <w:r w:rsidRPr="00452214" w:rsidR="00B836CC">
        <w:t xml:space="preserve">, as well as </w:t>
      </w:r>
      <w:r w:rsidRPr="00452214">
        <w:t>other logistics companies.</w:t>
      </w:r>
    </w:p>
    <w:p w:rsidR="00FC7A26" w:rsidRPr="00452214" w:rsidP="00FC7A26">
      <w:pPr>
        <w:pStyle w:val="Answer"/>
      </w:pPr>
      <w:r w:rsidRPr="00452214">
        <w:t>We have set up workshops for our customers and I would really love to see our counterparts in GB doing that as well for their customers</w:t>
      </w:r>
      <w:r w:rsidRPr="00452214" w:rsidR="009E02B6">
        <w:t>,</w:t>
      </w:r>
      <w:r w:rsidRPr="00452214">
        <w:t xml:space="preserve"> to say, “This is doable. Bring your goods across. We can send them across</w:t>
      </w:r>
      <w:r w:rsidRPr="00452214" w:rsidR="004531D7">
        <w:t>”.</w:t>
      </w:r>
      <w:r w:rsidRPr="00452214">
        <w:t xml:space="preserve"> We are not currently charging for customs declarations through our network either, but I would say that will change in the </w:t>
      </w:r>
      <w:r w:rsidRPr="00452214" w:rsidR="009E02B6">
        <w:t>new year</w:t>
      </w:r>
      <w:r w:rsidRPr="00452214">
        <w:t>.</w:t>
      </w:r>
    </w:p>
    <w:p w:rsidR="00FC7A26" w:rsidRPr="00452214" w:rsidP="00FC7A26">
      <w:pPr>
        <w:pStyle w:val="Answer"/>
      </w:pPr>
      <w:r w:rsidRPr="00452214">
        <w:t>What else do we want? We want clarity for 2022. What is going to happen from NI to GB? I understand that there is going to be some sort of declaration on goods moving from NI to GB. We do not know what that looks like at all at the moment. Could we set up a service for our customers? Would we have to bring someone in? Will it be sub</w:t>
      </w:r>
      <w:r w:rsidRPr="00452214">
        <w:noBreakHyphen/>
        <w:t xml:space="preserve">contracted out to a customs broker? It would be good to be prepared and feel good about going into the </w:t>
      </w:r>
      <w:r w:rsidRPr="00452214" w:rsidR="00E03893">
        <w:t xml:space="preserve">new year </w:t>
      </w:r>
      <w:r w:rsidRPr="00452214">
        <w:t xml:space="preserve">rather than what it felt like last Christmas, which was a mad dash. </w:t>
      </w:r>
    </w:p>
    <w:p w:rsidR="00FC7A26" w:rsidRPr="00452214" w:rsidP="00FC7A26">
      <w:pPr>
        <w:pStyle w:val="Question"/>
        <w:numPr>
          <w:ilvl w:val="0"/>
          <w:numId w:val="9"/>
        </w:numPr>
      </w:pPr>
      <w:sdt>
        <w:sdtPr>
          <w:alias w:val="Member"/>
          <w:tag w:val="&lt;Member mnisId='4129' dodsId='33629'&gt;"/>
          <w:id w:val="-753429145"/>
          <w:placeholder>
            <w:docPart w:val="F19C6DAE713247C4A55E272DB0CE8404"/>
          </w:placeholder>
          <w:richText/>
        </w:sdtPr>
        <w:sdtContent>
          <w:r w:rsidRPr="00452214">
            <w:rPr>
              <w:rStyle w:val="PlaceholderText"/>
              <w:b/>
              <w:color w:val="auto"/>
            </w:rPr>
            <w:t>Ian Paisley:</w:t>
          </w:r>
        </w:sdtContent>
      </w:sdt>
      <w:r w:rsidRPr="00452214">
        <w:t xml:space="preserve"> On the issue of a declaration </w:t>
      </w:r>
      <w:r w:rsidRPr="00452214" w:rsidR="003D5594">
        <w:t>on goods</w:t>
      </w:r>
      <w:r w:rsidRPr="00452214">
        <w:t xml:space="preserve"> going forward for 2022</w:t>
      </w:r>
      <w:r w:rsidRPr="00452214" w:rsidR="003D5594">
        <w:t>,</w:t>
      </w:r>
      <w:r w:rsidRPr="00452214">
        <w:t xml:space="preserve"> Northern Ireland to GB</w:t>
      </w:r>
      <w:r w:rsidRPr="00452214" w:rsidR="003D5594">
        <w:t>,</w:t>
      </w:r>
      <w:r w:rsidRPr="00452214">
        <w:t xml:space="preserve"> </w:t>
      </w:r>
      <w:r w:rsidRPr="00452214" w:rsidR="003D5594">
        <w:t xml:space="preserve">do </w:t>
      </w:r>
      <w:r w:rsidRPr="00452214">
        <w:t>you not find it profoundly upsetting that, for you to move goods from one part of your country to another, you need to fill in a form?</w:t>
      </w:r>
    </w:p>
    <w:p w:rsidR="00FC7A26" w:rsidRPr="00452214" w:rsidP="00FC7A26">
      <w:pPr>
        <w:pStyle w:val="Answer"/>
      </w:pPr>
      <w:sdt>
        <w:sdtPr>
          <w:alias w:val="Witness"/>
          <w:id w:val="-1364823050"/>
          <w:placeholder>
            <w:docPart w:val="F19C6DAE713247C4A55E272DB0CE8404"/>
          </w:placeholder>
          <w:richText/>
        </w:sdtPr>
        <w:sdtContent>
          <w:r w:rsidRPr="00452214">
            <w:rPr>
              <w:rStyle w:val="PlaceholderText"/>
              <w:b/>
              <w:i/>
              <w:color w:val="auto"/>
            </w:rPr>
            <w:t>Sarah Hards:</w:t>
          </w:r>
          <w:r w:rsidRPr="00452214">
            <w:rPr>
              <w:rStyle w:val="PlaceholderText"/>
              <w:b/>
              <w:color w:val="auto"/>
            </w:rPr>
            <w:t xml:space="preserve"> </w:t>
          </w:r>
        </w:sdtContent>
      </w:sdt>
      <w:r w:rsidRPr="00452214">
        <w:t>It is something I did not realise was going to have to happen. The big headline when it came to Brexit for moving goods from NI to GB was unfettered access. I thought</w:t>
      </w:r>
      <w:r w:rsidRPr="00452214" w:rsidR="00D32957">
        <w:t>,</w:t>
      </w:r>
      <w:r w:rsidRPr="00452214">
        <w:t xml:space="preserve"> </w:t>
      </w:r>
      <w:r w:rsidRPr="00452214" w:rsidR="00D32957">
        <w:t xml:space="preserve">“This </w:t>
      </w:r>
      <w:r w:rsidRPr="00452214">
        <w:t>is great. This is going to work okay for us in Northern Ireland exporting goods</w:t>
      </w:r>
      <w:r w:rsidRPr="00452214" w:rsidR="00D32957">
        <w:t>”.</w:t>
      </w:r>
      <w:r w:rsidRPr="00452214">
        <w:t xml:space="preserve"> </w:t>
      </w:r>
      <w:r w:rsidRPr="00452214" w:rsidR="00D32957">
        <w:t xml:space="preserve">If </w:t>
      </w:r>
      <w:r w:rsidRPr="00452214">
        <w:t>you read on down, that changes as time goes on. It is very disappointing to hear that we and our customers will have to do that, but we do not know. We do not know what that is going to look like moving forward.</w:t>
      </w:r>
    </w:p>
    <w:p w:rsidR="00FC7A26" w:rsidRPr="00452214" w:rsidP="00FC7A26">
      <w:pPr>
        <w:pStyle w:val="Question"/>
        <w:numPr>
          <w:ilvl w:val="0"/>
          <w:numId w:val="9"/>
        </w:numPr>
      </w:pPr>
      <w:sdt>
        <w:sdtPr>
          <w:alias w:val="Member"/>
          <w:tag w:val="&lt;Member mnisId='4129' dodsId='33629'&gt;"/>
          <w:id w:val="-1369377035"/>
          <w:placeholder>
            <w:docPart w:val="F19C6DAE713247C4A55E272DB0CE8404"/>
          </w:placeholder>
          <w:richText/>
        </w:sdtPr>
        <w:sdtContent>
          <w:r w:rsidRPr="00452214">
            <w:rPr>
              <w:rStyle w:val="PlaceholderText"/>
              <w:b/>
              <w:color w:val="auto"/>
            </w:rPr>
            <w:t>Ian Paisley:</w:t>
          </w:r>
        </w:sdtContent>
      </w:sdt>
      <w:r w:rsidRPr="00452214">
        <w:t xml:space="preserve"> Have you been given any understanding or reasoning as to how such a declaration would protect the European single market when this is moving within the UK single market?</w:t>
      </w:r>
    </w:p>
    <w:p w:rsidR="00FC7A26" w:rsidRPr="00452214" w:rsidP="00FC7A26">
      <w:pPr>
        <w:pStyle w:val="Answer"/>
      </w:pPr>
      <w:sdt>
        <w:sdtPr>
          <w:alias w:val="Witness"/>
          <w:id w:val="-445161350"/>
          <w:placeholder>
            <w:docPart w:val="F19C6DAE713247C4A55E272DB0CE8404"/>
          </w:placeholder>
          <w:richText/>
        </w:sdtPr>
        <w:sdtContent>
          <w:r w:rsidRPr="00452214">
            <w:rPr>
              <w:rStyle w:val="PlaceholderText"/>
              <w:b/>
              <w:i/>
              <w:color w:val="auto"/>
            </w:rPr>
            <w:t>Sarah Hards:</w:t>
          </w:r>
          <w:r w:rsidRPr="00452214">
            <w:rPr>
              <w:rStyle w:val="PlaceholderText"/>
              <w:b/>
              <w:color w:val="auto"/>
            </w:rPr>
            <w:t xml:space="preserve"> </w:t>
          </w:r>
        </w:sdtContent>
      </w:sdt>
      <w:r w:rsidRPr="00452214">
        <w:t>No. I do not have the knowledge on that really at all.</w:t>
      </w:r>
    </w:p>
    <w:p w:rsidR="00FC7A26" w:rsidRPr="00452214" w:rsidP="00FC7A26">
      <w:pPr>
        <w:pStyle w:val="Question"/>
        <w:numPr>
          <w:ilvl w:val="0"/>
          <w:numId w:val="9"/>
        </w:numPr>
      </w:pPr>
      <w:sdt>
        <w:sdtPr>
          <w:alias w:val="Member"/>
          <w:tag w:val="&lt;Member mnisId='4129' dodsId='33629'&gt;"/>
          <w:id w:val="1102538069"/>
          <w:placeholder>
            <w:docPart w:val="F19C6DAE713247C4A55E272DB0CE8404"/>
          </w:placeholder>
          <w:richText/>
        </w:sdtPr>
        <w:sdtContent>
          <w:r w:rsidRPr="00452214">
            <w:rPr>
              <w:rStyle w:val="PlaceholderText"/>
              <w:b/>
              <w:color w:val="auto"/>
            </w:rPr>
            <w:t>Ian Paisley:</w:t>
          </w:r>
        </w:sdtContent>
      </w:sdt>
      <w:r w:rsidRPr="00452214">
        <w:t xml:space="preserve"> If you were a Yorkshire, Gloucestershire or Dorset company and you were asked to do that by the Government, you would crack up, to use a local phrase. Why on earth should you have to do that to move goods to another part of the UK? It seems that Northern Ireland companies are being expected, within their internal market, to do this and it does not even protect the European single market. You get the reasoning if it is to protect the EU single market, but, </w:t>
      </w:r>
      <w:r w:rsidRPr="00452214" w:rsidR="008719C2">
        <w:t>for</w:t>
      </w:r>
      <w:r w:rsidRPr="00452214">
        <w:t xml:space="preserve"> something that does not even impact on the European single market, this is completely and totally unreasonable.</w:t>
      </w:r>
    </w:p>
    <w:p w:rsidR="00FC7A26" w:rsidRPr="00452214" w:rsidP="00FC7A26">
      <w:pPr>
        <w:pStyle w:val="Answer"/>
      </w:pPr>
      <w:sdt>
        <w:sdtPr>
          <w:alias w:val="Witness"/>
          <w:id w:val="-381477267"/>
          <w:placeholder>
            <w:docPart w:val="F19C6DAE713247C4A55E272DB0CE8404"/>
          </w:placeholder>
          <w:richText/>
        </w:sdtPr>
        <w:sdtContent>
          <w:r w:rsidRPr="00452214">
            <w:rPr>
              <w:rStyle w:val="PlaceholderText"/>
              <w:b/>
              <w:i/>
              <w:color w:val="auto"/>
            </w:rPr>
            <w:t>Sarah Hards:</w:t>
          </w:r>
          <w:r w:rsidRPr="00452214">
            <w:rPr>
              <w:rStyle w:val="PlaceholderText"/>
              <w:b/>
              <w:color w:val="auto"/>
            </w:rPr>
            <w:t xml:space="preserve"> </w:t>
          </w:r>
        </w:sdtContent>
      </w:sdt>
      <w:r w:rsidRPr="00452214">
        <w:t xml:space="preserve">I see there are a few hands up there that maybe will be able to answer this question better than </w:t>
      </w:r>
      <w:r w:rsidRPr="00452214" w:rsidR="008719C2">
        <w:t>I can</w:t>
      </w:r>
      <w:r w:rsidRPr="00452214">
        <w:t>. If it has to be done, if there is good reason behind it, I would be more than happy to hear it, but it is clarity on the issue</w:t>
      </w:r>
      <w:r w:rsidRPr="00452214" w:rsidR="00373CBD">
        <w:t>,</w:t>
      </w:r>
      <w:r w:rsidRPr="00452214">
        <w:t xml:space="preserve"> and how we can approach it going forward</w:t>
      </w:r>
      <w:r w:rsidRPr="00452214" w:rsidR="00373CBD">
        <w:t>, that we and our customers need</w:t>
      </w:r>
      <w:r w:rsidRPr="00452214">
        <w:t>.</w:t>
      </w:r>
    </w:p>
    <w:p w:rsidR="00BC2384" w:rsidRPr="00452214" w:rsidP="00FC7A26">
      <w:pPr>
        <w:pStyle w:val="Answer"/>
      </w:pPr>
      <w:sdt>
        <w:sdtPr>
          <w:alias w:val="Member"/>
          <w:tag w:val="&lt;Member mnisId='4129' dodsId='33629'&gt;"/>
          <w:id w:val="1649706965"/>
          <w:placeholder>
            <w:docPart w:val="7FE3C79B11CD46F9A8B7F7D675EC4B2A"/>
          </w:placeholder>
          <w:richText/>
        </w:sdtPr>
        <w:sdtContent>
          <w:r w:rsidRPr="00452214" w:rsidR="00373CBD">
            <w:rPr>
              <w:rStyle w:val="PlaceholderText"/>
              <w:b/>
              <w:color w:val="auto"/>
            </w:rPr>
            <w:t>Ian Paisley:</w:t>
          </w:r>
        </w:sdtContent>
      </w:sdt>
      <w:r w:rsidRPr="00452214" w:rsidR="00373CBD">
        <w:t xml:space="preserve"> Thank you. That is really helpful.</w:t>
      </w:r>
      <w:r w:rsidRPr="00452214" w:rsidR="00565981">
        <w:t xml:space="preserve"> </w:t>
      </w:r>
    </w:p>
    <w:p w:rsidR="00373CBD" w:rsidRPr="00452214" w:rsidP="00FC7A26">
      <w:pPr>
        <w:pStyle w:val="Answer"/>
      </w:pPr>
      <w:r w:rsidRPr="00452214">
        <w:t>I think we have lost the Chair</w:t>
      </w:r>
      <w:r w:rsidRPr="00452214" w:rsidR="005D0690">
        <w:t xml:space="preserve"> and we do not have Robert. I think that makes Gregory the next senior person.</w:t>
      </w:r>
    </w:p>
    <w:p w:rsidR="005D0690" w:rsidRPr="00452214" w:rsidP="00FC7A26">
      <w:pPr>
        <w:pStyle w:val="Answer"/>
      </w:pPr>
      <w:sdt>
        <w:sdtPr>
          <w:alias w:val="Member"/>
          <w:tag w:val="&lt;Member mnisId='4827' dodsId=''&gt;"/>
          <w:id w:val="-661935132"/>
          <w:placeholder>
            <w:docPart w:val="633C1C7E788C4FD6AE7830D38300B6D6"/>
          </w:placeholder>
          <w:richText/>
        </w:sdtPr>
        <w:sdtContent>
          <w:r w:rsidRPr="00452214">
            <w:rPr>
              <w:rStyle w:val="PlaceholderText"/>
              <w:b/>
              <w:color w:val="auto"/>
            </w:rPr>
            <w:t>Claire Hanna:</w:t>
          </w:r>
        </w:sdtContent>
      </w:sdt>
      <w:r w:rsidRPr="00452214">
        <w:t xml:space="preserve"> I think Stephen had his hand up.</w:t>
      </w:r>
    </w:p>
    <w:p w:rsidR="005D0690" w:rsidRPr="00452214" w:rsidP="00FC7A26">
      <w:pPr>
        <w:pStyle w:val="Answer"/>
      </w:pPr>
      <w:sdt>
        <w:sdtPr>
          <w:alias w:val="Member"/>
          <w:tag w:val="&lt;Member mnisId='1409' dodsId='25794'&gt;"/>
          <w:id w:val="-448405304"/>
          <w:placeholder>
            <w:docPart w:val="BECD4AC425C84549B7EA40A137135537"/>
          </w:placeholder>
          <w:richText/>
        </w:sdtPr>
        <w:sdtContent>
          <w:r w:rsidRPr="00452214">
            <w:rPr>
              <w:rStyle w:val="PlaceholderText"/>
              <w:b/>
              <w:color w:val="auto"/>
            </w:rPr>
            <w:t>Mr Campbell:</w:t>
          </w:r>
        </w:sdtContent>
      </w:sdt>
      <w:r w:rsidRPr="00452214">
        <w:t xml:space="preserve"> Go ahead, Stephen. The floor is yours.</w:t>
      </w:r>
    </w:p>
    <w:p w:rsidR="00FC7A26" w:rsidRPr="00452214" w:rsidP="00FC7A26">
      <w:pPr>
        <w:pStyle w:val="Answer"/>
      </w:pPr>
      <w:sdt>
        <w:sdtPr>
          <w:alias w:val="Witness"/>
          <w:id w:val="1066532200"/>
          <w:placeholder>
            <w:docPart w:val="F19C6DAE713247C4A55E272DB0CE8404"/>
          </w:placeholder>
          <w:richText/>
        </w:sdtPr>
        <w:sdtContent>
          <w:r w:rsidRPr="00452214">
            <w:rPr>
              <w:rStyle w:val="PlaceholderText"/>
              <w:b/>
              <w:i/>
              <w:color w:val="auto"/>
            </w:rPr>
            <w:t>Stephen Kelly:</w:t>
          </w:r>
          <w:r w:rsidRPr="00452214">
            <w:rPr>
              <w:rStyle w:val="PlaceholderText"/>
              <w:b/>
              <w:color w:val="auto"/>
            </w:rPr>
            <w:t xml:space="preserve"> </w:t>
          </w:r>
        </w:sdtContent>
      </w:sdt>
      <w:r w:rsidRPr="00452214">
        <w:t xml:space="preserve">To pick up on Sarah’s last comments there, we are engaged with HMRC, the Cabinet Office and others. No one has outlined any model for what Northern Ireland qualifying goods will be. No one has suggested that there would need </w:t>
      </w:r>
      <w:r w:rsidRPr="00452214" w:rsidR="00BC2384">
        <w:t xml:space="preserve">to be </w:t>
      </w:r>
      <w:r w:rsidRPr="00452214">
        <w:t>paperwork or forms filled in</w:t>
      </w:r>
      <w:r w:rsidRPr="00452214" w:rsidR="00BC2384">
        <w:t>,</w:t>
      </w:r>
      <w:r w:rsidRPr="00452214">
        <w:t xml:space="preserve"> et cetera</w:t>
      </w:r>
      <w:r w:rsidRPr="00452214" w:rsidR="00BC2384">
        <w:t>,</w:t>
      </w:r>
      <w:r w:rsidRPr="00452214">
        <w:t xml:space="preserve"> at this point. That may well come. There was a lot of work done towards the end of last year </w:t>
      </w:r>
      <w:r w:rsidRPr="00452214" w:rsidR="00BC2384">
        <w:t>on</w:t>
      </w:r>
      <w:r w:rsidRPr="00452214">
        <w:t xml:space="preserve"> identifying a process around what Northern Ireland qualifying goods would be to ensure that only Northern Ireland produce benefits from unfettered access into the rest of the UK.</w:t>
      </w:r>
    </w:p>
    <w:p w:rsidR="00FC7A26" w:rsidRPr="00452214" w:rsidP="00FC7A26">
      <w:pPr>
        <w:pStyle w:val="Answer"/>
      </w:pPr>
      <w:r w:rsidRPr="00452214">
        <w:t xml:space="preserve">Now, there are parts of business, particularly around agri-food, that want to avoid Northern Ireland being used as a backdoor into the rest of the UK for Brazilian beef or whatever the case may be. They want to make sure that they benefit from unfettered access only themselves. We talk regularly to them and we ask them to finally settle on the process </w:t>
      </w:r>
      <w:r w:rsidR="009C711B">
        <w:t xml:space="preserve">for </w:t>
      </w:r>
      <w:r w:rsidRPr="00452214">
        <w:t>Northern Ireland</w:t>
      </w:r>
      <w:r w:rsidR="009C711B">
        <w:t>-</w:t>
      </w:r>
      <w:r w:rsidRPr="00452214">
        <w:t>only qualifying goods so that only Northern Ireland benefits from unfettered access. They have not outlined what that model is for us just now. Hopefully, I have talked long enough to allow the Chair to come back in.</w:t>
      </w:r>
    </w:p>
    <w:p w:rsidR="00FC7A26" w:rsidRPr="00452214" w:rsidP="00FC7A26">
      <w:pPr>
        <w:pStyle w:val="Question"/>
        <w:numPr>
          <w:ilvl w:val="0"/>
          <w:numId w:val="0"/>
        </w:numPr>
        <w:ind w:left="794"/>
      </w:pPr>
      <w:sdt>
        <w:sdtPr>
          <w:alias w:val="Member"/>
          <w:tag w:val="&lt;Member mnisId='4494' dodsId='72275'&gt;"/>
          <w:id w:val="-837235177"/>
          <w:placeholder>
            <w:docPart w:val="F19C6DAE713247C4A55E272DB0CE8404"/>
          </w:placeholder>
          <w:richText/>
        </w:sdtPr>
        <w:sdtContent>
          <w:r w:rsidRPr="00452214">
            <w:rPr>
              <w:rStyle w:val="PlaceholderText"/>
              <w:b/>
              <w:color w:val="auto"/>
            </w:rPr>
            <w:t>Chair:</w:t>
          </w:r>
        </w:sdtContent>
      </w:sdt>
      <w:r w:rsidRPr="00452214">
        <w:t xml:space="preserve"> </w:t>
      </w:r>
      <w:r w:rsidRPr="00452214" w:rsidR="00E721E6">
        <w:t xml:space="preserve">We </w:t>
      </w:r>
      <w:r w:rsidRPr="00452214">
        <w:t>had a temporary power cut here, which meant that all the hubs went off. That is what happened. I am hoping that it will not happen again</w:t>
      </w:r>
      <w:r w:rsidRPr="00452214" w:rsidR="00332724">
        <w:t>.</w:t>
      </w:r>
      <w:r w:rsidRPr="00452214">
        <w:t xml:space="preserve"> </w:t>
      </w:r>
      <w:r w:rsidRPr="00452214" w:rsidR="00332724">
        <w:t xml:space="preserve">There </w:t>
      </w:r>
      <w:r w:rsidRPr="00452214">
        <w:t>is some work being done outside</w:t>
      </w:r>
      <w:r w:rsidR="002B3F95">
        <w:t>, and</w:t>
      </w:r>
      <w:r w:rsidRPr="00452214">
        <w:t xml:space="preserve"> I think that might have not </w:t>
      </w:r>
      <w:r w:rsidRPr="00452214">
        <w:t>helped. Forgive me. Mr Paisley, I think you were asking a question.</w:t>
      </w:r>
    </w:p>
    <w:p w:rsidR="00FC7A26" w:rsidRPr="00452214" w:rsidP="00FC7A26">
      <w:pPr>
        <w:pStyle w:val="Question"/>
        <w:numPr>
          <w:ilvl w:val="0"/>
          <w:numId w:val="9"/>
        </w:numPr>
      </w:pPr>
      <w:sdt>
        <w:sdtPr>
          <w:alias w:val="Member"/>
          <w:tag w:val="&lt;Member mnisId='4129' dodsId='33629'&gt;"/>
          <w:id w:val="-120080470"/>
          <w:placeholder>
            <w:docPart w:val="F19C6DAE713247C4A55E272DB0CE8404"/>
          </w:placeholder>
          <w:richText/>
        </w:sdtPr>
        <w:sdtContent>
          <w:r w:rsidRPr="00452214">
            <w:rPr>
              <w:rStyle w:val="PlaceholderText"/>
              <w:b/>
              <w:color w:val="auto"/>
            </w:rPr>
            <w:t>Ian Paisley:</w:t>
          </w:r>
        </w:sdtContent>
      </w:sdt>
      <w:r w:rsidRPr="00452214">
        <w:t xml:space="preserve"> It was just to ask Stephen about a practical example. Take a product like Baileys that has Northern Irish whiskey in it and that has cream made in Northern Ireland</w:t>
      </w:r>
      <w:r w:rsidRPr="00452214" w:rsidR="00332724">
        <w:t>,</w:t>
      </w:r>
      <w:r w:rsidRPr="00452214">
        <w:t xml:space="preserve"> but processed in the Republic of Ireland and brought back to Northern Ireland. How would that be affected? Do you even know? That is probably a less complicated product.</w:t>
      </w:r>
    </w:p>
    <w:p w:rsidR="00FC7A26" w:rsidRPr="00452214" w:rsidP="00FC7A26">
      <w:pPr>
        <w:pStyle w:val="Answer"/>
      </w:pPr>
      <w:sdt>
        <w:sdtPr>
          <w:alias w:val="Witness"/>
          <w:id w:val="-604032695"/>
          <w:placeholder>
            <w:docPart w:val="F19C6DAE713247C4A55E272DB0CE8404"/>
          </w:placeholder>
          <w:richText/>
        </w:sdtPr>
        <w:sdtContent>
          <w:r w:rsidRPr="00452214">
            <w:rPr>
              <w:rStyle w:val="PlaceholderText"/>
              <w:b/>
              <w:i/>
              <w:color w:val="auto"/>
            </w:rPr>
            <w:t>Stephen Kelly:</w:t>
          </w:r>
          <w:r w:rsidRPr="00452214">
            <w:rPr>
              <w:rStyle w:val="PlaceholderText"/>
              <w:b/>
              <w:color w:val="auto"/>
            </w:rPr>
            <w:t xml:space="preserve"> </w:t>
          </w:r>
        </w:sdtContent>
      </w:sdt>
      <w:r w:rsidRPr="00452214">
        <w:t>The answer is that we do not know. The answer is that nothing has been confirmed on this. We had a lot of conversation, as I said, towards the end of last year between business and HMRC about defining what a Northern Ireland qualifying good would be, but, at this point in time, HMRC has not announced what that is because it does not have ministerial sign</w:t>
      </w:r>
      <w:r w:rsidRPr="00452214">
        <w:noBreakHyphen/>
        <w:t>off on what that should be. The process is there for good reason, which is to ensure that only Northern Ireland produce enjoys unfettered access and not anything else from anywhere else in the world.</w:t>
      </w:r>
    </w:p>
    <w:p w:rsidR="00FC7A26" w:rsidRPr="00452214" w:rsidP="00FC7A26">
      <w:pPr>
        <w:pStyle w:val="Question"/>
        <w:numPr>
          <w:ilvl w:val="0"/>
          <w:numId w:val="9"/>
        </w:numPr>
      </w:pPr>
      <w:sdt>
        <w:sdtPr>
          <w:alias w:val="Member"/>
          <w:tag w:val="&lt;Member mnisId='4129' dodsId='33629'&gt;"/>
          <w:id w:val="-323204061"/>
          <w:placeholder>
            <w:docPart w:val="F19C6DAE713247C4A55E272DB0CE8404"/>
          </w:placeholder>
          <w:richText/>
        </w:sdtPr>
        <w:sdtContent>
          <w:r w:rsidRPr="00452214">
            <w:rPr>
              <w:rStyle w:val="PlaceholderText"/>
              <w:b/>
              <w:color w:val="auto"/>
            </w:rPr>
            <w:t>Ian Paisley:</w:t>
          </w:r>
        </w:sdtContent>
      </w:sdt>
      <w:r w:rsidRPr="00452214">
        <w:t xml:space="preserve"> Take a bus manufacturer that was using steel made in Turkey and brought into Northern Ireland</w:t>
      </w:r>
      <w:r w:rsidRPr="00452214" w:rsidR="002A123D">
        <w:t>.</w:t>
      </w:r>
      <w:r w:rsidRPr="00452214">
        <w:t xml:space="preserve"> </w:t>
      </w:r>
      <w:r w:rsidRPr="00452214" w:rsidR="002A123D">
        <w:t xml:space="preserve">If </w:t>
      </w:r>
      <w:r w:rsidRPr="00452214">
        <w:t>that product was then to be sold to be used in the streets of London, namely our red double</w:t>
      </w:r>
      <w:r w:rsidRPr="00452214">
        <w:noBreakHyphen/>
        <w:t>decker buses</w:t>
      </w:r>
      <w:r w:rsidRPr="00452214" w:rsidR="002A123D">
        <w:t>,</w:t>
      </w:r>
      <w:r w:rsidRPr="00452214">
        <w:t xml:space="preserve"> </w:t>
      </w:r>
      <w:r w:rsidRPr="00452214" w:rsidR="002A123D">
        <w:t xml:space="preserve">how </w:t>
      </w:r>
      <w:r w:rsidRPr="00452214">
        <w:t>would that qualify?</w:t>
      </w:r>
    </w:p>
    <w:p w:rsidR="00FC7A26" w:rsidRPr="00452214" w:rsidP="00FC7A26">
      <w:pPr>
        <w:pStyle w:val="Answer"/>
      </w:pPr>
      <w:sdt>
        <w:sdtPr>
          <w:alias w:val="Witness"/>
          <w:id w:val="1845824241"/>
          <w:placeholder>
            <w:docPart w:val="F19C6DAE713247C4A55E272DB0CE8404"/>
          </w:placeholder>
          <w:richText/>
        </w:sdtPr>
        <w:sdtContent>
          <w:r w:rsidRPr="00452214">
            <w:rPr>
              <w:rStyle w:val="PlaceholderText"/>
              <w:b/>
              <w:i/>
              <w:color w:val="auto"/>
            </w:rPr>
            <w:t>Stephen Kelly:</w:t>
          </w:r>
          <w:r w:rsidRPr="00452214">
            <w:rPr>
              <w:rStyle w:val="PlaceholderText"/>
              <w:b/>
              <w:color w:val="auto"/>
            </w:rPr>
            <w:t xml:space="preserve"> </w:t>
          </w:r>
        </w:sdtContent>
      </w:sdt>
      <w:r w:rsidRPr="00452214">
        <w:t>It would qualify because it was produced in Northern Ireland.</w:t>
      </w:r>
    </w:p>
    <w:p w:rsidR="00FC7A26" w:rsidRPr="00452214" w:rsidP="00FC7A26">
      <w:pPr>
        <w:pStyle w:val="Question"/>
        <w:numPr>
          <w:ilvl w:val="0"/>
          <w:numId w:val="9"/>
        </w:numPr>
      </w:pPr>
      <w:sdt>
        <w:sdtPr>
          <w:alias w:val="Member"/>
          <w:tag w:val="&lt;Member mnisId='4129' dodsId='33629'&gt;"/>
          <w:id w:val="-1704314965"/>
          <w:placeholder>
            <w:docPart w:val="F19C6DAE713247C4A55E272DB0CE8404"/>
          </w:placeholder>
          <w:richText/>
        </w:sdtPr>
        <w:sdtContent>
          <w:r w:rsidRPr="00452214">
            <w:rPr>
              <w:rStyle w:val="PlaceholderText"/>
              <w:b/>
              <w:color w:val="auto"/>
            </w:rPr>
            <w:t>Ian Paisley:</w:t>
          </w:r>
        </w:sdtContent>
      </w:sdt>
      <w:r w:rsidRPr="00452214">
        <w:t xml:space="preserve"> What about the steel as the raw material?</w:t>
      </w:r>
    </w:p>
    <w:p w:rsidR="00FC7A26" w:rsidRPr="00452214" w:rsidP="00FC7A26">
      <w:pPr>
        <w:pStyle w:val="Answer"/>
      </w:pPr>
      <w:sdt>
        <w:sdtPr>
          <w:alias w:val="Witness"/>
          <w:id w:val="834738237"/>
          <w:placeholder>
            <w:docPart w:val="F19C6DAE713247C4A55E272DB0CE8404"/>
          </w:placeholder>
          <w:richText/>
        </w:sdtPr>
        <w:sdtContent>
          <w:r w:rsidRPr="00452214">
            <w:rPr>
              <w:rStyle w:val="PlaceholderText"/>
              <w:b/>
              <w:i/>
              <w:color w:val="auto"/>
            </w:rPr>
            <w:t>Stephen Kelly:</w:t>
          </w:r>
          <w:r w:rsidRPr="00452214">
            <w:rPr>
              <w:rStyle w:val="PlaceholderText"/>
              <w:b/>
              <w:color w:val="auto"/>
            </w:rPr>
            <w:t xml:space="preserve"> </w:t>
          </w:r>
        </w:sdtContent>
      </w:sdt>
      <w:r w:rsidRPr="00452214">
        <w:t xml:space="preserve">That is covered in the UK’s usual rules of origin in terms of its own imports, so that will not have any issues. Anything that is made here will have unfettered access. The challenge is the stuff that is not made here that people may try to bounce through Northern Ireland just as a centre of distribution. That should not enjoy unfettered access. That is why the process is there. We have been clear to HMRC that there should not be any origin rules around Northern Ireland goods going to the rest of the UK marketplace. It accepts that, but, until </w:t>
      </w:r>
      <w:r w:rsidRPr="00452214" w:rsidR="002A123D">
        <w:t xml:space="preserve">we have </w:t>
      </w:r>
      <w:r w:rsidRPr="00452214">
        <w:t>this ministerial sign</w:t>
      </w:r>
      <w:r w:rsidRPr="00452214">
        <w:noBreakHyphen/>
        <w:t xml:space="preserve">off and HMRC announces it, we are all speculating on what unfettered access in the long term will look like and whether there is even a requirement for </w:t>
      </w:r>
      <w:r w:rsidRPr="00452214" w:rsidR="002A123D">
        <w:t>a</w:t>
      </w:r>
      <w:r w:rsidRPr="00452214">
        <w:t xml:space="preserve"> forum.</w:t>
      </w:r>
    </w:p>
    <w:p w:rsidR="00FC7A26" w:rsidRPr="00452214" w:rsidP="002A123D">
      <w:pPr>
        <w:pStyle w:val="Question"/>
        <w:numPr>
          <w:ilvl w:val="0"/>
          <w:numId w:val="0"/>
        </w:numPr>
        <w:ind w:left="794"/>
      </w:pPr>
      <w:sdt>
        <w:sdtPr>
          <w:alias w:val="Member"/>
          <w:tag w:val="&lt;Member mnisId='4494' dodsId='72275'&gt;"/>
          <w:id w:val="224810169"/>
          <w:placeholder>
            <w:docPart w:val="F19C6DAE713247C4A55E272DB0CE8404"/>
          </w:placeholder>
          <w:richText/>
        </w:sdtPr>
        <w:sdtContent>
          <w:r w:rsidRPr="00452214">
            <w:rPr>
              <w:rStyle w:val="PlaceholderText"/>
              <w:b/>
              <w:color w:val="auto"/>
            </w:rPr>
            <w:t>Chair:</w:t>
          </w:r>
        </w:sdtContent>
      </w:sdt>
      <w:r w:rsidRPr="00452214">
        <w:t xml:space="preserve"> Mr Chestnutt, you have your hand up in the air. Is that a historical hand?</w:t>
      </w:r>
    </w:p>
    <w:p w:rsidR="00FC7A26" w:rsidRPr="00452214" w:rsidP="00FC7A26">
      <w:pPr>
        <w:pStyle w:val="Answer"/>
      </w:pPr>
      <w:sdt>
        <w:sdtPr>
          <w:alias w:val="Witness"/>
          <w:id w:val="-963119435"/>
          <w:placeholder>
            <w:docPart w:val="F19C6DAE713247C4A55E272DB0CE8404"/>
          </w:placeholder>
          <w:richText/>
        </w:sdtPr>
        <w:sdtContent>
          <w:r w:rsidRPr="00452214">
            <w:rPr>
              <w:rStyle w:val="PlaceholderText"/>
              <w:b/>
              <w:i/>
              <w:color w:val="auto"/>
            </w:rPr>
            <w:t>Victor Chestnutt:</w:t>
          </w:r>
          <w:r w:rsidRPr="00452214">
            <w:rPr>
              <w:rStyle w:val="PlaceholderText"/>
              <w:b/>
              <w:color w:val="auto"/>
            </w:rPr>
            <w:t xml:space="preserve"> </w:t>
          </w:r>
        </w:sdtContent>
      </w:sdt>
      <w:r w:rsidRPr="00452214">
        <w:t>No</w:t>
      </w:r>
      <w:r w:rsidRPr="00452214" w:rsidR="002A123D">
        <w:t>,</w:t>
      </w:r>
      <w:r w:rsidRPr="00452214">
        <w:t xml:space="preserve"> I want</w:t>
      </w:r>
      <w:r w:rsidRPr="00452214" w:rsidR="00056968">
        <w:t>ed</w:t>
      </w:r>
      <w:r w:rsidRPr="00452214">
        <w:t xml:space="preserve"> to come in to back up Stephen Kelly earlier on there</w:t>
      </w:r>
      <w:r w:rsidRPr="00452214" w:rsidR="00056968">
        <w:t>,</w:t>
      </w:r>
      <w:r w:rsidRPr="00452214">
        <w:t xml:space="preserve"> when he was talking about the at</w:t>
      </w:r>
      <w:r w:rsidRPr="00452214">
        <w:noBreakHyphen/>
        <w:t>risk goods and Northern Ireland businesses. This is more of UK to NI</w:t>
      </w:r>
      <w:r w:rsidRPr="00452214" w:rsidR="0058456E">
        <w:t xml:space="preserve">. What </w:t>
      </w:r>
      <w:r w:rsidRPr="00452214">
        <w:t>we would say to Lord Frost is that Northern Ireland farm businesses need to be considered as dead</w:t>
      </w:r>
      <w:r w:rsidRPr="00452214">
        <w:noBreakHyphen/>
        <w:t xml:space="preserve">end hosts, as indeed I think Northern Ireland addresses </w:t>
      </w:r>
      <w:r w:rsidRPr="00452214" w:rsidR="0058456E">
        <w:t>are</w:t>
      </w:r>
      <w:r w:rsidRPr="00452214">
        <w:t xml:space="preserve"> for single</w:t>
      </w:r>
      <w:r w:rsidRPr="00452214">
        <w:noBreakHyphen/>
        <w:t>item parcels and things</w:t>
      </w:r>
      <w:r w:rsidRPr="00452214" w:rsidR="0058456E">
        <w:t>,</w:t>
      </w:r>
      <w:r w:rsidRPr="00452214">
        <w:t xml:space="preserve"> because this is all about risk to the EU single market. If you are getting one part for a tractor into a farm in Northern Ireland, it should not be at risk.</w:t>
      </w:r>
    </w:p>
    <w:p w:rsidR="00FC7A26" w:rsidRPr="00452214" w:rsidP="00FC7A26">
      <w:pPr>
        <w:pStyle w:val="Answer"/>
      </w:pPr>
      <w:r w:rsidRPr="00452214">
        <w:t xml:space="preserve">There should be some sort of a system whereby, if a single address in Northern Ireland suddenly gets 100 TVs twice a week, a flag comes up and </w:t>
      </w:r>
      <w:r w:rsidRPr="00452214">
        <w:t>that is investigated</w:t>
      </w:r>
      <w:r w:rsidRPr="00452214" w:rsidR="00F04474">
        <w:t>: “Where are these going?”</w:t>
      </w:r>
      <w:r w:rsidRPr="00452214">
        <w:t xml:space="preserve"> For single parcels and items coming to single addresses in Northern Ireland, to me, they should be considered as dead</w:t>
      </w:r>
      <w:r w:rsidRPr="00452214">
        <w:noBreakHyphen/>
        <w:t>end hosts.</w:t>
      </w:r>
    </w:p>
    <w:p w:rsidR="00FC7A26" w:rsidRPr="00452214" w:rsidP="00FC7A26">
      <w:pPr>
        <w:pStyle w:val="Answer"/>
      </w:pPr>
      <w:r w:rsidRPr="00452214">
        <w:t>We moved on then to talk about NI to UK mainland</w:t>
      </w:r>
      <w:r w:rsidRPr="00452214" w:rsidR="0017182E">
        <w:t>,</w:t>
      </w:r>
      <w:r w:rsidRPr="00452214">
        <w:t xml:space="preserve"> at</w:t>
      </w:r>
      <w:r w:rsidRPr="00452214">
        <w:noBreakHyphen/>
        <w:t xml:space="preserve">risk goods there and what is considered a Northern Ireland good. We had a chat there about the </w:t>
      </w:r>
      <w:r w:rsidRPr="00452214" w:rsidR="0017182E">
        <w:t>buses</w:t>
      </w:r>
      <w:r w:rsidRPr="00452214">
        <w:t>. We are seeing this in the agri</w:t>
      </w:r>
      <w:r w:rsidRPr="00452214">
        <w:noBreakHyphen/>
        <w:t>food industry. We had a lot of discussion about our red meat sector because we were concerned that Northern Ireland businesses would be used as backdoors</w:t>
      </w:r>
      <w:r w:rsidRPr="00452214" w:rsidR="0017182E">
        <w:t>,</w:t>
      </w:r>
      <w:r w:rsidRPr="00452214">
        <w:t xml:space="preserve"> to backdoor that product into the UK from anywhere around the world.</w:t>
      </w:r>
    </w:p>
    <w:p w:rsidR="00FC7A26" w:rsidRPr="00452214" w:rsidP="00FC7A26">
      <w:pPr>
        <w:pStyle w:val="Answer"/>
      </w:pPr>
      <w:r w:rsidRPr="00452214">
        <w:t xml:space="preserve">The proposal we had come up from was that it was anything slaughtered in Northern Ireland, which meant it was passed by a vet. That would allow some southern beef to come in, but there would be </w:t>
      </w:r>
      <w:r w:rsidRPr="00452214" w:rsidR="001F61E3">
        <w:t xml:space="preserve">only </w:t>
      </w:r>
      <w:r w:rsidRPr="00452214">
        <w:t xml:space="preserve">an amount that could come. We have a slaughter capacity </w:t>
      </w:r>
      <w:r w:rsidRPr="00452214" w:rsidR="001F61E3">
        <w:t xml:space="preserve">of </w:t>
      </w:r>
      <w:r w:rsidRPr="00452214">
        <w:t>a certain size in Northern Ireland and that would keep that back. It would stop product coming, being re</w:t>
      </w:r>
      <w:r w:rsidRPr="00452214">
        <w:noBreakHyphen/>
        <w:t xml:space="preserve">boxed and </w:t>
      </w:r>
      <w:r w:rsidRPr="00452214" w:rsidR="001F61E3">
        <w:t>entering</w:t>
      </w:r>
      <w:r w:rsidRPr="00452214">
        <w:t xml:space="preserve"> the UK</w:t>
      </w:r>
      <w:r w:rsidRPr="00452214" w:rsidR="001F61E3">
        <w:t>,</w:t>
      </w:r>
      <w:r w:rsidRPr="00452214">
        <w:t xml:space="preserve"> and Northern Ireland being used as a backdoor. I </w:t>
      </w:r>
      <w:r w:rsidRPr="00452214" w:rsidR="001F61E3">
        <w:t xml:space="preserve">just </w:t>
      </w:r>
      <w:r w:rsidRPr="00452214">
        <w:t>wanted to add that little piece.</w:t>
      </w:r>
      <w:r w:rsidRPr="00452214" w:rsidR="001F61E3">
        <w:t xml:space="preserve"> </w:t>
      </w:r>
    </w:p>
    <w:p w:rsidR="00FC7A26" w:rsidRPr="00452214" w:rsidP="00FC7A26">
      <w:pPr>
        <w:pStyle w:val="Question"/>
        <w:numPr>
          <w:ilvl w:val="0"/>
          <w:numId w:val="9"/>
        </w:numPr>
      </w:pPr>
      <w:sdt>
        <w:sdtPr>
          <w:alias w:val="Member"/>
          <w:tag w:val="&lt;Member mnisId='4827' dodsId=''&gt;"/>
          <w:id w:val="-1464113736"/>
          <w:placeholder>
            <w:docPart w:val="F19C6DAE713247C4A55E272DB0CE8404"/>
          </w:placeholder>
          <w:richText/>
        </w:sdtPr>
        <w:sdtContent>
          <w:r w:rsidRPr="00452214">
            <w:rPr>
              <w:rStyle w:val="PlaceholderText"/>
              <w:b/>
              <w:color w:val="auto"/>
            </w:rPr>
            <w:t>Claire Hanna:</w:t>
          </w:r>
        </w:sdtContent>
      </w:sdt>
      <w:r w:rsidRPr="00452214">
        <w:t xml:space="preserve"> I have a question to Victor Chestnutt. I wanted to pick up on a couple of things. I wanted to pick your brains about those regulations</w:t>
      </w:r>
      <w:r w:rsidRPr="00452214" w:rsidR="00AA0626">
        <w:t>,</w:t>
      </w:r>
      <w:r w:rsidRPr="00452214">
        <w:t xml:space="preserve"> because I read in the media today about 800 new rules that had come in, but I have not been able to find any of the detail. Are there rules there that Northern Irish farmers would wish to reject?</w:t>
      </w:r>
    </w:p>
    <w:p w:rsidR="00FC7A26" w:rsidRPr="00452214" w:rsidP="00FC7A26">
      <w:pPr>
        <w:pStyle w:val="Answer"/>
      </w:pPr>
      <w:sdt>
        <w:sdtPr>
          <w:alias w:val="Witness"/>
          <w:id w:val="2092422033"/>
          <w:placeholder>
            <w:docPart w:val="F19C6DAE713247C4A55E272DB0CE8404"/>
          </w:placeholder>
          <w:richText/>
        </w:sdtPr>
        <w:sdtContent>
          <w:r w:rsidRPr="00452214">
            <w:rPr>
              <w:rStyle w:val="PlaceholderText"/>
              <w:b/>
              <w:i/>
              <w:color w:val="auto"/>
            </w:rPr>
            <w:t>Victor Chestnutt:</w:t>
          </w:r>
          <w:r w:rsidRPr="00452214">
            <w:rPr>
              <w:rStyle w:val="PlaceholderText"/>
              <w:b/>
              <w:color w:val="auto"/>
            </w:rPr>
            <w:t xml:space="preserve"> </w:t>
          </w:r>
        </w:sdtContent>
      </w:sdt>
      <w:r w:rsidRPr="00452214">
        <w:t xml:space="preserve">Yes, there most certainly are because there are rules there that will add to our cost base. I was just glancing at it myself. I have not fully studied it, but the first thing they were targeting for carbon was fertiliser. We are in a different pricing structure because of those rules and then, because of that, Northern Ireland, compared to the UK, which is our main marketplace, is at a disadvantage in its own customs territory. There will be rules there. We have no way of feeding into the animal health rules that were made with Europe. Again, they are very onerous from what we have looked at, so there are rules there that we want an input into and that we </w:t>
      </w:r>
      <w:r w:rsidRPr="00452214" w:rsidR="00CD63AB">
        <w:t xml:space="preserve">would </w:t>
      </w:r>
      <w:r w:rsidRPr="00452214">
        <w:t>wish not to be enforced in Northern Ireland</w:t>
      </w:r>
      <w:r w:rsidRPr="00452214" w:rsidR="00CD63AB">
        <w:t>,</w:t>
      </w:r>
      <w:r w:rsidRPr="00452214">
        <w:t xml:space="preserve"> because with rules come costs. Costs leaves us uncompetitive in our marketplace.</w:t>
      </w:r>
    </w:p>
    <w:p w:rsidR="00FC7A26" w:rsidRPr="00452214" w:rsidP="00FC7A26">
      <w:pPr>
        <w:pStyle w:val="Question"/>
        <w:numPr>
          <w:ilvl w:val="0"/>
          <w:numId w:val="9"/>
        </w:numPr>
      </w:pPr>
      <w:sdt>
        <w:sdtPr>
          <w:alias w:val="Member"/>
          <w:tag w:val="&lt;Member mnisId='4827' dodsId=''&gt;"/>
          <w:id w:val="343298593"/>
          <w:placeholder>
            <w:docPart w:val="F19C6DAE713247C4A55E272DB0CE8404"/>
          </w:placeholder>
          <w:richText/>
        </w:sdtPr>
        <w:sdtContent>
          <w:r w:rsidRPr="00452214">
            <w:rPr>
              <w:rStyle w:val="PlaceholderText"/>
              <w:b/>
              <w:color w:val="auto"/>
            </w:rPr>
            <w:t>Claire Hanna:</w:t>
          </w:r>
        </w:sdtContent>
      </w:sdt>
      <w:r w:rsidRPr="00452214">
        <w:t xml:space="preserve"> Broadly, they are rules about environmental protections and animal health standards, are they? At the moment, we do not believe that the UK is diverging or dropping its animal standards or environmental protections.</w:t>
      </w:r>
    </w:p>
    <w:p w:rsidR="00FC7A26" w:rsidRPr="00452214" w:rsidP="00FC7A26">
      <w:pPr>
        <w:pStyle w:val="Answer"/>
      </w:pPr>
      <w:sdt>
        <w:sdtPr>
          <w:alias w:val="Witness"/>
          <w:id w:val="-1824962667"/>
          <w:placeholder>
            <w:docPart w:val="F19C6DAE713247C4A55E272DB0CE8404"/>
          </w:placeholder>
          <w:richText/>
        </w:sdtPr>
        <w:sdtContent>
          <w:r w:rsidRPr="00452214">
            <w:rPr>
              <w:rStyle w:val="PlaceholderText"/>
              <w:b/>
              <w:i/>
              <w:color w:val="auto"/>
            </w:rPr>
            <w:t>Victor Chestnutt:</w:t>
          </w:r>
          <w:r w:rsidRPr="00452214">
            <w:rPr>
              <w:rStyle w:val="PlaceholderText"/>
              <w:b/>
              <w:color w:val="auto"/>
            </w:rPr>
            <w:t xml:space="preserve"> </w:t>
          </w:r>
        </w:sdtContent>
      </w:sdt>
      <w:r w:rsidRPr="00452214">
        <w:t>No, but some of these rules seem to be quite draconian and do not seem to suit a Northern Ireland perspective. I could go into the specifics on them. We are</w:t>
      </w:r>
      <w:r w:rsidR="000107B0">
        <w:t xml:space="preserve"> </w:t>
      </w:r>
      <w:r w:rsidRPr="000107B0" w:rsidR="000107B0">
        <w:rPr>
          <w:i/>
          <w:iCs/>
        </w:rPr>
        <w:t>[</w:t>
      </w:r>
      <w:r w:rsidR="000107B0">
        <w:rPr>
          <w:i/>
          <w:iCs/>
        </w:rPr>
        <w:t>Inaudible]—</w:t>
      </w:r>
      <w:r w:rsidRPr="00452214">
        <w:t>the size of our farms</w:t>
      </w:r>
      <w:r w:rsidRPr="00452214" w:rsidR="00CD63AB">
        <w:t>,</w:t>
      </w:r>
      <w:r w:rsidRPr="00452214">
        <w:t xml:space="preserve"> how cattle move from part</w:t>
      </w:r>
      <w:r w:rsidRPr="00452214">
        <w:noBreakHyphen/>
        <w:t xml:space="preserve">time farmers on into other lots and all the rest of it. </w:t>
      </w:r>
      <w:r w:rsidRPr="00452214" w:rsidR="00CD63AB">
        <w:t>On</w:t>
      </w:r>
      <w:r w:rsidRPr="00452214">
        <w:t xml:space="preserve"> pre</w:t>
      </w:r>
      <w:r w:rsidRPr="00452214">
        <w:noBreakHyphen/>
        <w:t>movement costs, for instance, according to how many you are doing, if you have to get a vet out to test one animal, it can cost £50</w:t>
      </w:r>
      <w:r w:rsidRPr="00452214" w:rsidR="00CD63AB">
        <w:t>;</w:t>
      </w:r>
      <w:r w:rsidRPr="00452214">
        <w:t xml:space="preserve"> </w:t>
      </w:r>
      <w:r w:rsidRPr="00452214" w:rsidR="00CD63AB">
        <w:t xml:space="preserve">if </w:t>
      </w:r>
      <w:r w:rsidRPr="00452214">
        <w:t>you are doing 15 or 20, the cost reduces, but you will have an extra cost every time an animal moves to comply with these EU rules</w:t>
      </w:r>
      <w:r w:rsidRPr="00452214" w:rsidR="00CD63AB">
        <w:t>,</w:t>
      </w:r>
      <w:r w:rsidRPr="00452214">
        <w:t xml:space="preserve"> which really hurt</w:t>
      </w:r>
      <w:r w:rsidR="00534D36">
        <w:t>s</w:t>
      </w:r>
      <w:r w:rsidRPr="00452214">
        <w:t xml:space="preserve"> us in Northern Ireland.</w:t>
      </w:r>
    </w:p>
    <w:p w:rsidR="00FC7A26" w:rsidRPr="00452214" w:rsidP="00FC7A26">
      <w:pPr>
        <w:pStyle w:val="Question"/>
        <w:numPr>
          <w:ilvl w:val="0"/>
          <w:numId w:val="9"/>
        </w:numPr>
      </w:pPr>
      <w:sdt>
        <w:sdtPr>
          <w:alias w:val="Member"/>
          <w:tag w:val="&lt;Member mnisId='4827' dodsId=''&gt;"/>
          <w:id w:val="1647232045"/>
          <w:placeholder>
            <w:docPart w:val="F19C6DAE713247C4A55E272DB0CE8404"/>
          </w:placeholder>
          <w:richText/>
        </w:sdtPr>
        <w:sdtContent>
          <w:r w:rsidRPr="00452214">
            <w:rPr>
              <w:rStyle w:val="PlaceholderText"/>
              <w:b/>
              <w:color w:val="auto"/>
            </w:rPr>
            <w:t>Claire Hanna:</w:t>
          </w:r>
        </w:sdtContent>
      </w:sdt>
      <w:r w:rsidRPr="00452214">
        <w:t xml:space="preserve"> </w:t>
      </w:r>
      <w:r w:rsidRPr="00452214" w:rsidR="00CD63AB">
        <w:t>Brexit</w:t>
      </w:r>
      <w:r w:rsidRPr="00452214">
        <w:t xml:space="preserve"> has created a democratic deficit </w:t>
      </w:r>
      <w:r w:rsidRPr="00452214" w:rsidR="00CD63AB">
        <w:t xml:space="preserve">and challenge </w:t>
      </w:r>
      <w:r w:rsidRPr="00452214">
        <w:t xml:space="preserve">in some way. I want to clarify UFU policy. Is it still that we are better to have the </w:t>
      </w:r>
      <w:r w:rsidRPr="00452214" w:rsidR="0033308B">
        <w:t>protocol</w:t>
      </w:r>
      <w:r w:rsidRPr="00452214">
        <w:t xml:space="preserve"> than not to have the </w:t>
      </w:r>
      <w:r w:rsidRPr="00452214" w:rsidR="0033308B">
        <w:t>protocol</w:t>
      </w:r>
      <w:r w:rsidRPr="00452214">
        <w:t>?</w:t>
      </w:r>
    </w:p>
    <w:p w:rsidR="00FC7A26" w:rsidRPr="00452214" w:rsidP="00FC7A26">
      <w:pPr>
        <w:pStyle w:val="Answer"/>
      </w:pPr>
      <w:sdt>
        <w:sdtPr>
          <w:alias w:val="Witness"/>
          <w:id w:val="1173454120"/>
          <w:placeholder>
            <w:docPart w:val="F19C6DAE713247C4A55E272DB0CE8404"/>
          </w:placeholder>
          <w:richText/>
        </w:sdtPr>
        <w:sdtContent>
          <w:r w:rsidRPr="00452214">
            <w:rPr>
              <w:rStyle w:val="PlaceholderText"/>
              <w:b/>
              <w:i/>
              <w:color w:val="auto"/>
            </w:rPr>
            <w:t>Victor Chestnutt:</w:t>
          </w:r>
          <w:r w:rsidRPr="00452214">
            <w:rPr>
              <w:rStyle w:val="PlaceholderText"/>
              <w:b/>
              <w:color w:val="auto"/>
            </w:rPr>
            <w:t xml:space="preserve"> </w:t>
          </w:r>
        </w:sdtContent>
      </w:sdt>
      <w:r w:rsidRPr="00452214">
        <w:t xml:space="preserve">We are not saying </w:t>
      </w:r>
      <w:r w:rsidRPr="00452214" w:rsidR="004D4F15">
        <w:t>“</w:t>
      </w:r>
      <w:r w:rsidRPr="00452214">
        <w:t xml:space="preserve">scrap the </w:t>
      </w:r>
      <w:r w:rsidRPr="00452214" w:rsidR="0033308B">
        <w:t>protocol</w:t>
      </w:r>
      <w:r w:rsidRPr="00452214" w:rsidR="004D4F15">
        <w:t>”</w:t>
      </w:r>
      <w:r w:rsidRPr="00452214">
        <w:t xml:space="preserve">. We are saying that there are things that need fixing within it. Let us get the political will to fix those things. </w:t>
      </w:r>
      <w:r w:rsidRPr="00452214" w:rsidR="00155823">
        <w:t xml:space="preserve">Whether </w:t>
      </w:r>
      <w:r w:rsidRPr="00452214">
        <w:t xml:space="preserve">to have the </w:t>
      </w:r>
      <w:r w:rsidRPr="00452214" w:rsidR="0033308B">
        <w:t>protocol</w:t>
      </w:r>
      <w:r w:rsidRPr="00452214">
        <w:t xml:space="preserve"> or not </w:t>
      </w:r>
      <w:r w:rsidR="00534D36">
        <w:t xml:space="preserve">to have </w:t>
      </w:r>
      <w:r w:rsidRPr="00452214">
        <w:t xml:space="preserve">the </w:t>
      </w:r>
      <w:r w:rsidRPr="00452214" w:rsidR="0033308B">
        <w:t>protocol</w:t>
      </w:r>
      <w:r w:rsidRPr="00452214">
        <w:t xml:space="preserve"> is for you guys </w:t>
      </w:r>
      <w:r w:rsidRPr="00452214" w:rsidR="004D4F15">
        <w:t>who</w:t>
      </w:r>
      <w:r w:rsidRPr="00452214">
        <w:t xml:space="preserve"> I am talking to</w:t>
      </w:r>
      <w:r w:rsidRPr="00452214" w:rsidR="004D4F15">
        <w:t>,</w:t>
      </w:r>
      <w:r w:rsidRPr="00452214">
        <w:t xml:space="preserve"> not for the UFU</w:t>
      </w:r>
      <w:r w:rsidRPr="00452214" w:rsidR="004D4F15">
        <w:t>, to</w:t>
      </w:r>
      <w:r w:rsidRPr="00452214">
        <w:t xml:space="preserve"> say. We will </w:t>
      </w:r>
      <w:r w:rsidRPr="00452214" w:rsidR="004A0807">
        <w:t xml:space="preserve">try to </w:t>
      </w:r>
      <w:r w:rsidRPr="00452214">
        <w:t>work with whatever you put in front of us</w:t>
      </w:r>
      <w:r w:rsidRPr="00452214" w:rsidR="002E25FC">
        <w:t>,</w:t>
      </w:r>
      <w:r w:rsidRPr="00452214">
        <w:t xml:space="preserve"> and show you where it is working and where the shortcomings are, but we are not in politics with a big P. We are showing you </w:t>
      </w:r>
      <w:r w:rsidRPr="00452214" w:rsidR="002E25FC">
        <w:t xml:space="preserve">where </w:t>
      </w:r>
      <w:r w:rsidRPr="00452214">
        <w:t xml:space="preserve">the issues </w:t>
      </w:r>
      <w:r w:rsidRPr="00452214" w:rsidR="002E25FC">
        <w:t>and shortfalls are</w:t>
      </w:r>
      <w:r w:rsidRPr="00452214">
        <w:t>.</w:t>
      </w:r>
    </w:p>
    <w:p w:rsidR="00FC7A26" w:rsidRPr="00452214" w:rsidP="00FC7A26">
      <w:pPr>
        <w:pStyle w:val="Question"/>
        <w:numPr>
          <w:ilvl w:val="0"/>
          <w:numId w:val="9"/>
        </w:numPr>
      </w:pPr>
      <w:sdt>
        <w:sdtPr>
          <w:alias w:val="Member"/>
          <w:tag w:val="&lt;Member mnisId='4827' dodsId=''&gt;"/>
          <w:id w:val="-1951380219"/>
          <w:placeholder>
            <w:docPart w:val="F19C6DAE713247C4A55E272DB0CE8404"/>
          </w:placeholder>
          <w:richText/>
        </w:sdtPr>
        <w:sdtContent>
          <w:r w:rsidRPr="00452214">
            <w:rPr>
              <w:rStyle w:val="PlaceholderText"/>
              <w:b/>
              <w:color w:val="auto"/>
            </w:rPr>
            <w:t>Claire Hanna:</w:t>
          </w:r>
        </w:sdtContent>
      </w:sdt>
      <w:r w:rsidRPr="00452214">
        <w:t xml:space="preserve"> What about unilateral announcements and mitigations there? Is </w:t>
      </w:r>
      <w:r w:rsidRPr="00452214" w:rsidR="002E25FC">
        <w:t>i</w:t>
      </w:r>
      <w:r w:rsidRPr="00452214">
        <w:t xml:space="preserve">t official UFU policy that you want the UK to announce unilaterally measures outside the governance structures for the </w:t>
      </w:r>
      <w:r w:rsidRPr="00452214" w:rsidR="0033308B">
        <w:t>protocol</w:t>
      </w:r>
      <w:r w:rsidRPr="00452214">
        <w:t>?</w:t>
      </w:r>
    </w:p>
    <w:p w:rsidR="00FC7A26" w:rsidRPr="00452214" w:rsidP="00FC7A26">
      <w:pPr>
        <w:pStyle w:val="Answer"/>
      </w:pPr>
      <w:sdt>
        <w:sdtPr>
          <w:alias w:val="Witness"/>
          <w:id w:val="160051590"/>
          <w:placeholder>
            <w:docPart w:val="F19C6DAE713247C4A55E272DB0CE8404"/>
          </w:placeholder>
          <w:richText/>
        </w:sdtPr>
        <w:sdtContent>
          <w:r w:rsidRPr="00452214">
            <w:rPr>
              <w:rStyle w:val="PlaceholderText"/>
              <w:b/>
              <w:i/>
              <w:color w:val="auto"/>
            </w:rPr>
            <w:t>Victor Chestnutt:</w:t>
          </w:r>
          <w:r w:rsidRPr="00452214">
            <w:rPr>
              <w:rStyle w:val="PlaceholderText"/>
              <w:b/>
              <w:color w:val="auto"/>
            </w:rPr>
            <w:t xml:space="preserve"> </w:t>
          </w:r>
        </w:sdtContent>
      </w:sdt>
      <w:r w:rsidRPr="00452214">
        <w:t>We would much rather this was done with the EU</w:t>
      </w:r>
      <w:r w:rsidR="002903D4">
        <w:t>’s</w:t>
      </w:r>
      <w:r w:rsidRPr="00452214">
        <w:t xml:space="preserve"> blessing, but </w:t>
      </w:r>
      <w:r w:rsidRPr="00452214" w:rsidR="00377648">
        <w:t xml:space="preserve">one thing </w:t>
      </w:r>
      <w:r w:rsidRPr="00452214">
        <w:t>we are sure of</w:t>
      </w:r>
      <w:r w:rsidRPr="00452214" w:rsidR="00377648">
        <w:t>,</w:t>
      </w:r>
      <w:r w:rsidRPr="00452214">
        <w:t xml:space="preserve"> as</w:t>
      </w:r>
      <w:r w:rsidR="002903D4">
        <w:t xml:space="preserve"> an</w:t>
      </w:r>
      <w:r w:rsidRPr="00452214">
        <w:t xml:space="preserve"> industry</w:t>
      </w:r>
      <w:r w:rsidRPr="00452214" w:rsidR="00377648">
        <w:t>,</w:t>
      </w:r>
      <w:r w:rsidRPr="00452214">
        <w:t xml:space="preserve"> is that we need change. Things have to change. Some things were changed unilaterally in the early parts that helped us. We would much rather it was done amicably between the EU and the UK. All we know is </w:t>
      </w:r>
      <w:r w:rsidRPr="00452214" w:rsidR="00377648">
        <w:t xml:space="preserve">that </w:t>
      </w:r>
      <w:r w:rsidRPr="00452214">
        <w:t>we need change. That is where we are.</w:t>
      </w:r>
    </w:p>
    <w:p w:rsidR="00FC7A26" w:rsidRPr="00452214" w:rsidP="00FC7A26">
      <w:pPr>
        <w:pStyle w:val="Question"/>
        <w:numPr>
          <w:ilvl w:val="0"/>
          <w:numId w:val="9"/>
        </w:numPr>
      </w:pPr>
      <w:sdt>
        <w:sdtPr>
          <w:alias w:val="Member"/>
          <w:tag w:val="&lt;Member mnisId='4827' dodsId=''&gt;"/>
          <w:id w:val="1140000293"/>
          <w:placeholder>
            <w:docPart w:val="F19C6DAE713247C4A55E272DB0CE8404"/>
          </w:placeholder>
          <w:richText/>
        </w:sdtPr>
        <w:sdtContent>
          <w:r w:rsidRPr="00452214">
            <w:rPr>
              <w:rStyle w:val="PlaceholderText"/>
              <w:b/>
              <w:color w:val="auto"/>
            </w:rPr>
            <w:t>Claire Hanna:</w:t>
          </w:r>
        </w:sdtContent>
      </w:sdt>
      <w:r w:rsidRPr="00452214">
        <w:t xml:space="preserve"> The official policy is still to use the agreed governance mechanisms.</w:t>
      </w:r>
    </w:p>
    <w:p w:rsidR="00FC7A26" w:rsidRPr="00452214" w:rsidP="00FC7A26">
      <w:pPr>
        <w:pStyle w:val="Answer"/>
      </w:pPr>
      <w:sdt>
        <w:sdtPr>
          <w:alias w:val="Witness"/>
          <w:id w:val="-1830811347"/>
          <w:placeholder>
            <w:docPart w:val="F19C6DAE713247C4A55E272DB0CE8404"/>
          </w:placeholder>
          <w:richText/>
        </w:sdtPr>
        <w:sdtContent>
          <w:r w:rsidRPr="00452214">
            <w:rPr>
              <w:rStyle w:val="PlaceholderText"/>
              <w:b/>
              <w:i/>
              <w:iCs/>
              <w:color w:val="auto"/>
            </w:rPr>
            <w:t>Victor Chestnutt:</w:t>
          </w:r>
          <w:r w:rsidRPr="00452214">
            <w:rPr>
              <w:rStyle w:val="PlaceholderText"/>
              <w:b/>
              <w:color w:val="auto"/>
            </w:rPr>
            <w:t xml:space="preserve"> </w:t>
          </w:r>
        </w:sdtContent>
      </w:sdt>
      <w:r w:rsidRPr="00452214">
        <w:t>Yes, but we do need change.</w:t>
      </w:r>
    </w:p>
    <w:p w:rsidR="00FC7A26" w:rsidRPr="00452214" w:rsidP="00FC7A26">
      <w:pPr>
        <w:pStyle w:val="Remark"/>
      </w:pPr>
      <w:sdt>
        <w:sdtPr>
          <w:alias w:val="Member"/>
          <w:tag w:val="&lt;Member mnisId='4827' dodsId=''&gt;"/>
          <w:id w:val="-297375587"/>
          <w:placeholder>
            <w:docPart w:val="F19C6DAE713247C4A55E272DB0CE8404"/>
          </w:placeholder>
          <w:richText/>
        </w:sdtPr>
        <w:sdtContent>
          <w:r w:rsidRPr="00452214">
            <w:rPr>
              <w:rStyle w:val="PlaceholderText"/>
              <w:b/>
              <w:color w:val="auto"/>
            </w:rPr>
            <w:t>Claire Hanna:</w:t>
          </w:r>
        </w:sdtContent>
      </w:sdt>
      <w:r w:rsidRPr="00452214">
        <w:t xml:space="preserve"> Good</w:t>
      </w:r>
      <w:r w:rsidR="00EA760B">
        <w:t>.</w:t>
      </w:r>
      <w:r w:rsidRPr="00452214">
        <w:t xml:space="preserve"> I wanted to clarify because, obviously, that is important. </w:t>
      </w:r>
    </w:p>
    <w:p w:rsidR="00FC7A26" w:rsidRPr="00452214" w:rsidP="00FC7A26">
      <w:pPr>
        <w:pStyle w:val="Question"/>
        <w:numPr>
          <w:ilvl w:val="0"/>
          <w:numId w:val="9"/>
        </w:numPr>
      </w:pPr>
      <w:sdt>
        <w:sdtPr>
          <w:alias w:val="Member"/>
          <w:tag w:val="&lt;Member mnisId='4494' dodsId='72275'&gt;"/>
          <w:id w:val="467554214"/>
          <w:placeholder>
            <w:docPart w:val="F19C6DAE713247C4A55E272DB0CE8404"/>
          </w:placeholder>
          <w:richText/>
        </w:sdtPr>
        <w:sdtContent>
          <w:r w:rsidRPr="00452214">
            <w:rPr>
              <w:rStyle w:val="PlaceholderText"/>
              <w:b/>
              <w:color w:val="auto"/>
            </w:rPr>
            <w:t>Chair:</w:t>
          </w:r>
        </w:sdtContent>
      </w:sdt>
      <w:r w:rsidRPr="00452214">
        <w:t xml:space="preserve"> Mr Connolly, I know you were very heavily involved, throughout the process really, with the roundtables with the EU and with Whitehall. Are those conversations and that engagement with the sectors of business across Northern Ireland still ongoing between the two parties? I was rather concerned to hear you say that Lord Frost is due to make a speech next week, but, effectively, you are blindsided on what it might be.</w:t>
      </w:r>
    </w:p>
    <w:p w:rsidR="00FC7A26" w:rsidRPr="00452214" w:rsidP="00FC7A26">
      <w:pPr>
        <w:pStyle w:val="Answer"/>
      </w:pPr>
      <w:sdt>
        <w:sdtPr>
          <w:alias w:val="Witness"/>
          <w:id w:val="-110831122"/>
          <w:placeholder>
            <w:docPart w:val="F19C6DAE713247C4A55E272DB0CE8404"/>
          </w:placeholder>
          <w:richText/>
        </w:sdtPr>
        <w:sdtContent>
          <w:r w:rsidRPr="00452214">
            <w:rPr>
              <w:rStyle w:val="PlaceholderText"/>
              <w:b/>
              <w:i/>
              <w:color w:val="auto"/>
            </w:rPr>
            <w:t>Aodhán Connolly:</w:t>
          </w:r>
          <w:r w:rsidRPr="00452214">
            <w:rPr>
              <w:rStyle w:val="PlaceholderText"/>
              <w:b/>
              <w:color w:val="auto"/>
            </w:rPr>
            <w:t xml:space="preserve"> </w:t>
          </w:r>
        </w:sdtContent>
      </w:sdt>
      <w:r w:rsidRPr="00452214">
        <w:t>That is absolutely correct. Again, it is not just on the UK side. The EU has put forward proposals on medicines that will affect medical supply, but it is not just for hospital medicines. It will affect GSL and over</w:t>
      </w:r>
      <w:r w:rsidRPr="00452214">
        <w:noBreakHyphen/>
        <w:t>the</w:t>
      </w:r>
      <w:r w:rsidRPr="00452214">
        <w:noBreakHyphen/>
        <w:t>counter medicines as well. We need to see that</w:t>
      </w:r>
      <w:r w:rsidRPr="00452214" w:rsidR="00B61177">
        <w:t>,</w:t>
      </w:r>
      <w:r w:rsidRPr="00452214">
        <w:t xml:space="preserve"> because some suppliers will have to give six months</w:t>
      </w:r>
      <w:r w:rsidRPr="00452214" w:rsidR="00B61177">
        <w:t>’ notice</w:t>
      </w:r>
      <w:r w:rsidRPr="00452214">
        <w:t xml:space="preserve"> if they are going to de</w:t>
      </w:r>
      <w:r w:rsidR="00EE06AC">
        <w:t>-</w:t>
      </w:r>
      <w:r w:rsidRPr="00452214">
        <w:t xml:space="preserve">list something and, if there is going to be </w:t>
      </w:r>
      <w:r w:rsidRPr="00452214" w:rsidR="00B61177">
        <w:t xml:space="preserve">a </w:t>
      </w:r>
      <w:r w:rsidRPr="00452214">
        <w:t>solution, we will need to see how that works out for retail and what we need to do to fulfil those new responsibilities. Similarly, we have not seen what Lord Frost is going to do. We are having individual sector meetings with the Cabinet Office and the NIO.</w:t>
      </w:r>
    </w:p>
    <w:p w:rsidR="00FC7A26" w:rsidRPr="00452214" w:rsidP="00FC7A26">
      <w:pPr>
        <w:pStyle w:val="Question"/>
        <w:numPr>
          <w:ilvl w:val="0"/>
          <w:numId w:val="9"/>
        </w:numPr>
      </w:pPr>
      <w:sdt>
        <w:sdtPr>
          <w:alias w:val="Member"/>
          <w:tag w:val="&lt;Member mnisId='4494' dodsId='72275'&gt;"/>
          <w:id w:val="657187031"/>
          <w:placeholder>
            <w:docPart w:val="F19C6DAE713247C4A55E272DB0CE8404"/>
          </w:placeholder>
          <w:richText/>
        </w:sdtPr>
        <w:sdtContent>
          <w:r w:rsidRPr="00452214">
            <w:rPr>
              <w:rStyle w:val="PlaceholderText"/>
              <w:b/>
              <w:color w:val="auto"/>
            </w:rPr>
            <w:t>Chair:</w:t>
          </w:r>
        </w:sdtContent>
      </w:sdt>
      <w:r w:rsidRPr="00452214">
        <w:t xml:space="preserve"> Are they still ongoing?</w:t>
      </w:r>
    </w:p>
    <w:p w:rsidR="00FC7A26" w:rsidRPr="00452214" w:rsidP="00FC7A26">
      <w:pPr>
        <w:pStyle w:val="Answer"/>
      </w:pPr>
      <w:sdt>
        <w:sdtPr>
          <w:alias w:val="Witness"/>
          <w:id w:val="691728943"/>
          <w:placeholder>
            <w:docPart w:val="F19C6DAE713247C4A55E272DB0CE8404"/>
          </w:placeholder>
          <w:richText/>
        </w:sdtPr>
        <w:sdtContent>
          <w:r w:rsidRPr="00452214">
            <w:rPr>
              <w:rStyle w:val="PlaceholderText"/>
              <w:b/>
              <w:i/>
              <w:color w:val="auto"/>
            </w:rPr>
            <w:t>Aodhán Connolly:</w:t>
          </w:r>
          <w:r w:rsidRPr="00452214">
            <w:rPr>
              <w:rStyle w:val="PlaceholderText"/>
              <w:b/>
              <w:color w:val="auto"/>
            </w:rPr>
            <w:t xml:space="preserve"> </w:t>
          </w:r>
        </w:sdtContent>
      </w:sdt>
      <w:r w:rsidRPr="00452214">
        <w:t xml:space="preserve">They are still ongoing, but they are very ad hoc. At the start of the year and even last year, we had the </w:t>
      </w:r>
      <w:r w:rsidRPr="00452214" w:rsidR="00440813">
        <w:t xml:space="preserve">business engagement </w:t>
      </w:r>
      <w:r w:rsidRPr="00452214" w:rsidR="00440813">
        <w:t>forum</w:t>
      </w:r>
      <w:r w:rsidRPr="00452214">
        <w:t xml:space="preserve">. At the start of the year, we asked for that </w:t>
      </w:r>
      <w:r w:rsidRPr="00452214" w:rsidR="00440813">
        <w:t xml:space="preserve">business engagement forum </w:t>
      </w:r>
      <w:r w:rsidRPr="00452214">
        <w:t>to have regular sessions</w:t>
      </w:r>
      <w:r w:rsidRPr="00452214" w:rsidR="00537A1B">
        <w:t>,</w:t>
      </w:r>
      <w:r w:rsidRPr="00452214">
        <w:t xml:space="preserve"> with an agenda that we can input into, </w:t>
      </w:r>
      <w:r w:rsidRPr="00452214" w:rsidR="00537A1B">
        <w:t>which</w:t>
      </w:r>
      <w:r w:rsidRPr="00452214">
        <w:t xml:space="preserve"> would be more than an hour of everybody being able to say what their concerns are, </w:t>
      </w:r>
      <w:r w:rsidRPr="00452214" w:rsidR="00537A1B">
        <w:t>so</w:t>
      </w:r>
      <w:r w:rsidRPr="00452214">
        <w:t xml:space="preserve"> that we would be able to get into a deep dive.</w:t>
      </w:r>
    </w:p>
    <w:p w:rsidR="00FC7A26" w:rsidRPr="00452214" w:rsidP="00FC7A26">
      <w:pPr>
        <w:pStyle w:val="Answer"/>
      </w:pPr>
      <w:r w:rsidRPr="00452214">
        <w:t>If we ha</w:t>
      </w:r>
      <w:r w:rsidRPr="00452214" w:rsidR="00537A1B">
        <w:t>ve</w:t>
      </w:r>
      <w:r w:rsidRPr="00452214">
        <w:t xml:space="preserve"> the agenda long enough ahead, say a week beforehand, we can involve the customs experts, the technical experts</w:t>
      </w:r>
      <w:r w:rsidRPr="00452214" w:rsidR="00537A1B">
        <w:t xml:space="preserve"> and</w:t>
      </w:r>
      <w:r w:rsidRPr="00452214">
        <w:t xml:space="preserve"> the SPS experts</w:t>
      </w:r>
      <w:r w:rsidRPr="00452214" w:rsidR="00537A1B">
        <w:t>,</w:t>
      </w:r>
      <w:r w:rsidRPr="00452214">
        <w:t xml:space="preserve"> so it would be a rolling technical deep dive rather than a pat</w:t>
      </w:r>
      <w:r w:rsidRPr="00452214" w:rsidR="00537A1B">
        <w:t xml:space="preserve"> </w:t>
      </w:r>
      <w:r w:rsidRPr="00452214">
        <w:t>on</w:t>
      </w:r>
      <w:r w:rsidRPr="00452214" w:rsidR="00537A1B">
        <w:t xml:space="preserve"> </w:t>
      </w:r>
      <w:r w:rsidRPr="00452214">
        <w:t>the</w:t>
      </w:r>
      <w:r w:rsidRPr="00452214" w:rsidR="00537A1B">
        <w:t xml:space="preserve"> </w:t>
      </w:r>
      <w:r w:rsidRPr="00452214">
        <w:t>head, “aren’t</w:t>
      </w:r>
      <w:r w:rsidRPr="00452214" w:rsidR="00537A1B">
        <w:t xml:space="preserve"> </w:t>
      </w:r>
      <w:r w:rsidRPr="00452214">
        <w:t>we</w:t>
      </w:r>
      <w:r w:rsidRPr="00452214" w:rsidR="00537A1B">
        <w:t xml:space="preserve"> </w:t>
      </w:r>
      <w:r w:rsidRPr="00452214">
        <w:t>doing</w:t>
      </w:r>
      <w:r w:rsidRPr="00452214" w:rsidR="00537A1B">
        <w:t xml:space="preserve"> </w:t>
      </w:r>
      <w:r w:rsidRPr="00452214">
        <w:t>well</w:t>
      </w:r>
      <w:r w:rsidRPr="00452214" w:rsidR="00537A1B">
        <w:t>?</w:t>
      </w:r>
      <w:r w:rsidRPr="00452214">
        <w:t xml:space="preserve">” exercise. That is where we would still like that to get to. You have to remember that this is a hugely technical process, which tends to have been </w:t>
      </w:r>
      <w:r w:rsidRPr="00452214">
        <w:t>sidelined</w:t>
      </w:r>
      <w:r w:rsidRPr="00452214">
        <w:t xml:space="preserve"> by the political process.</w:t>
      </w:r>
    </w:p>
    <w:p w:rsidR="00FC7A26" w:rsidRPr="00452214" w:rsidP="00FC7A26">
      <w:pPr>
        <w:pStyle w:val="Remark"/>
      </w:pPr>
      <w:sdt>
        <w:sdtPr>
          <w:alias w:val="Member"/>
          <w:tag w:val="&lt;Member mnisId='4494' dodsId='72275'&gt;"/>
          <w:id w:val="-1271848264"/>
          <w:placeholder>
            <w:docPart w:val="F19C6DAE713247C4A55E272DB0CE8404"/>
          </w:placeholder>
          <w:richText/>
        </w:sdtPr>
        <w:sdtContent>
          <w:r w:rsidRPr="00452214">
            <w:rPr>
              <w:rStyle w:val="PlaceholderText"/>
              <w:b/>
              <w:color w:val="auto"/>
            </w:rPr>
            <w:t>Chair:</w:t>
          </w:r>
        </w:sdtContent>
      </w:sdt>
      <w:r w:rsidRPr="00452214">
        <w:t xml:space="preserve"> I am taking a note of that. We have a debate in the House this afternoon on the </w:t>
      </w:r>
      <w:r w:rsidRPr="00452214" w:rsidR="0033308B">
        <w:t>protocol</w:t>
      </w:r>
      <w:r w:rsidRPr="00452214">
        <w:t xml:space="preserve"> and you have all given us food for thought. I see no other colleagues have indicated that they have a question, so I am going to draw our proceedings to a close this morning.</w:t>
      </w:r>
    </w:p>
    <w:p w:rsidR="00FC7A26" w:rsidRPr="00452214" w:rsidP="00FC7A26">
      <w:pPr>
        <w:pStyle w:val="Remark"/>
      </w:pPr>
      <w:r w:rsidRPr="00452214">
        <w:t>On behalf of the Committee, thank you to all our witnesses. I am tempted to say it was a bit like the Woolworths pick</w:t>
      </w:r>
      <w:r w:rsidRPr="00452214">
        <w:noBreakHyphen/>
        <w:t>and</w:t>
      </w:r>
      <w:r w:rsidRPr="00452214">
        <w:noBreakHyphen/>
        <w:t>mix</w:t>
      </w:r>
      <w:r w:rsidRPr="00452214" w:rsidR="00AB276D">
        <w:t>,</w:t>
      </w:r>
      <w:r w:rsidRPr="00452214">
        <w:t xml:space="preserve"> for those of us of an age who can remember the Woolworths pick</w:t>
      </w:r>
      <w:r w:rsidRPr="00452214">
        <w:noBreakHyphen/>
        <w:t>and</w:t>
      </w:r>
      <w:r w:rsidRPr="00452214">
        <w:noBreakHyphen/>
        <w:t xml:space="preserve">mix. </w:t>
      </w:r>
      <w:r w:rsidRPr="00452214" w:rsidR="00AB276D">
        <w:t xml:space="preserve">From the </w:t>
      </w:r>
      <w:r w:rsidRPr="00452214">
        <w:t xml:space="preserve">way </w:t>
      </w:r>
      <w:r w:rsidRPr="00452214">
        <w:t>Aodhán</w:t>
      </w:r>
      <w:r w:rsidRPr="00452214">
        <w:t xml:space="preserve"> smiles, </w:t>
      </w:r>
      <w:r w:rsidR="008674A0">
        <w:t xml:space="preserve">I can tell </w:t>
      </w:r>
      <w:r w:rsidRPr="00452214">
        <w:t>he remember</w:t>
      </w:r>
      <w:r w:rsidRPr="00452214" w:rsidR="00AB276D">
        <w:t>s</w:t>
      </w:r>
      <w:r w:rsidRPr="00452214">
        <w:t xml:space="preserve"> it as fondly as I do. There really was something for everyone. Irrespective of where one might sit in the debate, we have all heard statistics that will help our case or causes for concern and alarm. I suppose that is one of the great things as a </w:t>
      </w:r>
      <w:r w:rsidRPr="00452214" w:rsidR="00AB276D">
        <w:t>Select Committee</w:t>
      </w:r>
      <w:r w:rsidRPr="00452214">
        <w:t>. Slowly but surely, we tease out the information, the sands clear and we are able to see the picture in far sharper relief.</w:t>
      </w:r>
    </w:p>
    <w:p w:rsidR="00FC7A26" w:rsidRPr="004C726E" w:rsidP="00FC7A26">
      <w:pPr>
        <w:pStyle w:val="Answer"/>
      </w:pPr>
      <w:r w:rsidRPr="00452214">
        <w:t>I</w:t>
      </w:r>
      <w:r w:rsidRPr="00452214">
        <w:t xml:space="preserve"> </w:t>
      </w:r>
      <w:r w:rsidRPr="00452214">
        <w:t>apologise</w:t>
      </w:r>
      <w:r w:rsidRPr="00452214">
        <w:t xml:space="preserve"> again for the technological glitch that forced me to drop out. One of my colleagues told me that, in my absence, it was a bit like </w:t>
      </w:r>
      <w:r w:rsidRPr="00452214">
        <w:rPr>
          <w:i/>
          <w:iCs/>
        </w:rPr>
        <w:t>Lord of the Flies</w:t>
      </w:r>
      <w:r w:rsidRPr="00452214">
        <w:t xml:space="preserve"> and everybody was going to be arguing over the conch shell. I am glad Dad was back to restore order. I wish you a safe and happy rest of the summer, and doubtless we will be talking about these things in the autumn</w:t>
      </w:r>
      <w:r w:rsidRPr="00452214" w:rsidR="00EA6416">
        <w:t>,</w:t>
      </w:r>
      <w:r w:rsidRPr="00452214">
        <w:t xml:space="preserve"> but hopefully with progress made and a favourable prognosis identified. Thank you all very much indeed.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70F8F36E17540BBBDF19351CB2E7912"/>
      </w:placeholder>
      <w:richText/>
    </w:sdtPr>
    <w:sdtContent>
      <w:p w:rsidR="003736A1" w:rsidP="009277D8">
        <w:pPr>
          <w:pStyle w:val="Para"/>
          <w:rPr>
            <w:color w:val="808080"/>
          </w:rPr>
        </w:pPr>
        <w:r w:rsidRPr="00F95B4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15E9866C7D84C159A7472E4ACFD78F7"/>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4D47368"/>
    <w:lvl w:ilvl="0">
      <w:start w:val="105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F95B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firoozan\OneDrive%20-%20Ubiqus%20Labs\Jobs\Hansard\1339732\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70F8F36E17540BBBDF19351CB2E7912"/>
        <w:category>
          <w:name w:val="General"/>
          <w:gallery w:val="placeholder"/>
        </w:category>
        <w:types>
          <w:type w:val="bbPlcHdr"/>
        </w:types>
        <w:behaviors>
          <w:behavior w:val="content"/>
        </w:behaviors>
        <w:guid w:val="{1D0B43C0-A823-40D9-9D2F-3B42C27886D2}"/>
      </w:docPartPr>
      <w:docPartBody>
        <w:p w:rsidR="009A64A7" w:rsidP="002B5437">
          <w:pPr>
            <w:pStyle w:val="770F8F36E17540BBBDF19351CB2E7912"/>
          </w:pPr>
          <w:r w:rsidRPr="000753FC">
            <w:rPr>
              <w:rStyle w:val="PlaceholderText"/>
            </w:rPr>
            <w:t>Click here to enter text.</w:t>
          </w:r>
        </w:p>
      </w:docPartBody>
    </w:docPart>
    <w:docPart>
      <w:docPartPr>
        <w:name w:val="2756BFB7EFA840FE98F8F12AACB8CA7D"/>
        <w:category>
          <w:name w:val="General"/>
          <w:gallery w:val="placeholder"/>
        </w:category>
        <w:types>
          <w:type w:val="bbPlcHdr"/>
        </w:types>
        <w:behaviors>
          <w:behavior w:val="content"/>
        </w:behaviors>
        <w:guid w:val="{1A8442B4-0B59-4F22-800E-BC713C59AA3F}"/>
      </w:docPartPr>
      <w:docPartBody>
        <w:p w:rsidR="009A64A7" w:rsidP="002B5437">
          <w:pPr>
            <w:pStyle w:val="2756BFB7EFA840FE98F8F12AACB8CA7D"/>
          </w:pPr>
          <w:r w:rsidRPr="002B3926">
            <w:rPr>
              <w:rStyle w:val="PlaceholderText"/>
            </w:rPr>
            <w:t>Click here to enter text.</w:t>
          </w:r>
        </w:p>
      </w:docPartBody>
    </w:docPart>
    <w:docPart>
      <w:docPartPr>
        <w:name w:val="D15E9866C7D84C159A7472E4ACFD78F7"/>
        <w:category>
          <w:name w:val="General"/>
          <w:gallery w:val="placeholder"/>
        </w:category>
        <w:types>
          <w:type w:val="bbPlcHdr"/>
        </w:types>
        <w:behaviors>
          <w:behavior w:val="content"/>
        </w:behaviors>
        <w:guid w:val="{74B5AC9F-60BE-4C3C-AEB9-09A4EF8DE991}"/>
      </w:docPartPr>
      <w:docPartBody>
        <w:p w:rsidR="009A64A7" w:rsidP="002B5437">
          <w:pPr>
            <w:pStyle w:val="D15E9866C7D84C159A7472E4ACFD78F7"/>
          </w:pPr>
          <w:r w:rsidRPr="00D20745">
            <w:rPr>
              <w:rStyle w:val="PlaceholderText"/>
            </w:rPr>
            <w:t>Click here to enter text.</w:t>
          </w:r>
        </w:p>
      </w:docPartBody>
    </w:docPart>
    <w:docPart>
      <w:docPartPr>
        <w:name w:val="3D11B9418FFB486BA2F2D607D96546B2"/>
        <w:category>
          <w:name w:val="General"/>
          <w:gallery w:val="placeholder"/>
        </w:category>
        <w:types>
          <w:type w:val="bbPlcHdr"/>
        </w:types>
        <w:behaviors>
          <w:behavior w:val="content"/>
        </w:behaviors>
        <w:guid w:val="{B096A296-1E43-4386-ABF1-595815C150E8}"/>
      </w:docPartPr>
      <w:docPartBody>
        <w:p w:rsidR="009A64A7" w:rsidP="002B5437">
          <w:pPr>
            <w:pStyle w:val="3D11B9418FFB486BA2F2D607D96546B2"/>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79B4298-A792-4796-840E-58A3010C804F}"/>
      </w:docPartPr>
      <w:docPartBody>
        <w:p w:rsidR="00075752">
          <w:r w:rsidRPr="005A0AE8">
            <w:rPr>
              <w:rStyle w:val="PlaceholderText"/>
            </w:rPr>
            <w:t>Click or tap here to enter text.</w:t>
          </w:r>
        </w:p>
      </w:docPartBody>
    </w:docPart>
    <w:docPart>
      <w:docPartPr>
        <w:name w:val="F19C6DAE713247C4A55E272DB0CE8404"/>
        <w:category>
          <w:name w:val="General"/>
          <w:gallery w:val="placeholder"/>
        </w:category>
        <w:types>
          <w:type w:val="bbPlcHdr"/>
        </w:types>
        <w:behaviors>
          <w:behavior w:val="content"/>
        </w:behaviors>
        <w:guid w:val="{255EF824-86C1-4843-83EB-67AA49F6EDF8}"/>
      </w:docPartPr>
      <w:docPartBody>
        <w:p w:rsidR="00406E2A" w:rsidP="009D1421">
          <w:pPr>
            <w:pStyle w:val="F19C6DAE713247C4A55E272DB0CE8404"/>
          </w:pPr>
          <w:r w:rsidRPr="005A0AE8">
            <w:rPr>
              <w:rStyle w:val="PlaceholderText"/>
            </w:rPr>
            <w:t>Click or tap here to enter text.</w:t>
          </w:r>
        </w:p>
      </w:docPartBody>
    </w:docPart>
    <w:docPart>
      <w:docPartPr>
        <w:name w:val="61C194A2212F477D9279A5F240878CB1"/>
        <w:category>
          <w:name w:val="General"/>
          <w:gallery w:val="placeholder"/>
        </w:category>
        <w:types>
          <w:type w:val="bbPlcHdr"/>
        </w:types>
        <w:behaviors>
          <w:behavior w:val="content"/>
        </w:behaviors>
        <w:guid w:val="{0A637E51-3DED-4EE3-A437-A38008AB6579}"/>
      </w:docPartPr>
      <w:docPartBody>
        <w:p w:rsidR="00406E2A" w:rsidP="009D1421">
          <w:pPr>
            <w:pStyle w:val="61C194A2212F477D9279A5F240878CB1"/>
          </w:pPr>
          <w:r w:rsidRPr="005A0AE8">
            <w:rPr>
              <w:rStyle w:val="PlaceholderText"/>
            </w:rPr>
            <w:t>Click or tap here to enter text.</w:t>
          </w:r>
        </w:p>
      </w:docPartBody>
    </w:docPart>
    <w:docPart>
      <w:docPartPr>
        <w:name w:val="7FE3C79B11CD46F9A8B7F7D675EC4B2A"/>
        <w:category>
          <w:name w:val="General"/>
          <w:gallery w:val="placeholder"/>
        </w:category>
        <w:types>
          <w:type w:val="bbPlcHdr"/>
        </w:types>
        <w:behaviors>
          <w:behavior w:val="content"/>
        </w:behaviors>
        <w:guid w:val="{BECEE356-95A1-4AA0-81E8-93347F29BF3C}"/>
      </w:docPartPr>
      <w:docPartBody>
        <w:p w:rsidR="00406E2A" w:rsidP="009D1421">
          <w:pPr>
            <w:pStyle w:val="7FE3C79B11CD46F9A8B7F7D675EC4B2A"/>
          </w:pPr>
          <w:r w:rsidRPr="005A0AE8">
            <w:rPr>
              <w:rStyle w:val="PlaceholderText"/>
            </w:rPr>
            <w:t>Click or tap here to enter text.</w:t>
          </w:r>
        </w:p>
      </w:docPartBody>
    </w:docPart>
    <w:docPart>
      <w:docPartPr>
        <w:name w:val="633C1C7E788C4FD6AE7830D38300B6D6"/>
        <w:category>
          <w:name w:val="General"/>
          <w:gallery w:val="placeholder"/>
        </w:category>
        <w:types>
          <w:type w:val="bbPlcHdr"/>
        </w:types>
        <w:behaviors>
          <w:behavior w:val="content"/>
        </w:behaviors>
        <w:guid w:val="{91C7E229-3CB2-4575-8348-EDFFB95C4308}"/>
      </w:docPartPr>
      <w:docPartBody>
        <w:p w:rsidR="00406E2A" w:rsidP="009D1421">
          <w:pPr>
            <w:pStyle w:val="633C1C7E788C4FD6AE7830D38300B6D6"/>
          </w:pPr>
          <w:r w:rsidRPr="005A0AE8">
            <w:rPr>
              <w:rStyle w:val="PlaceholderText"/>
            </w:rPr>
            <w:t>Click or tap here to enter text.</w:t>
          </w:r>
        </w:p>
      </w:docPartBody>
    </w:docPart>
    <w:docPart>
      <w:docPartPr>
        <w:name w:val="BECD4AC425C84549B7EA40A137135537"/>
        <w:category>
          <w:name w:val="General"/>
          <w:gallery w:val="placeholder"/>
        </w:category>
        <w:types>
          <w:type w:val="bbPlcHdr"/>
        </w:types>
        <w:behaviors>
          <w:behavior w:val="content"/>
        </w:behaviors>
        <w:guid w:val="{535E52EE-ED5F-401A-81FD-61BDFC01D267}"/>
      </w:docPartPr>
      <w:docPartBody>
        <w:p w:rsidR="00406E2A" w:rsidP="009D1421">
          <w:pPr>
            <w:pStyle w:val="BECD4AC425C84549B7EA40A137135537"/>
          </w:pPr>
          <w:r w:rsidRPr="005A0AE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1421"/>
    <w:rPr>
      <w:color w:val="808080"/>
    </w:rPr>
  </w:style>
  <w:style w:type="paragraph" w:customStyle="1" w:styleId="770F8F36E17540BBBDF19351CB2E7912">
    <w:name w:val="770F8F36E17540BBBDF19351CB2E7912"/>
    <w:rsid w:val="002B5437"/>
  </w:style>
  <w:style w:type="paragraph" w:customStyle="1" w:styleId="2756BFB7EFA840FE98F8F12AACB8CA7D">
    <w:name w:val="2756BFB7EFA840FE98F8F12AACB8CA7D"/>
    <w:rsid w:val="002B5437"/>
  </w:style>
  <w:style w:type="paragraph" w:customStyle="1" w:styleId="D15E9866C7D84C159A7472E4ACFD78F7">
    <w:name w:val="D15E9866C7D84C159A7472E4ACFD78F7"/>
    <w:rsid w:val="002B5437"/>
  </w:style>
  <w:style w:type="paragraph" w:customStyle="1" w:styleId="3D11B9418FFB486BA2F2D607D96546B2">
    <w:name w:val="3D11B9418FFB486BA2F2D607D96546B2"/>
    <w:rsid w:val="002B5437"/>
  </w:style>
  <w:style w:type="paragraph" w:customStyle="1" w:styleId="F19C6DAE713247C4A55E272DB0CE8404">
    <w:name w:val="F19C6DAE713247C4A55E272DB0CE8404"/>
    <w:rsid w:val="009D1421"/>
    <w:rPr>
      <w:lang w:val="en-GB" w:eastAsia="en-GB"/>
    </w:rPr>
  </w:style>
  <w:style w:type="paragraph" w:customStyle="1" w:styleId="61C194A2212F477D9279A5F240878CB1">
    <w:name w:val="61C194A2212F477D9279A5F240878CB1"/>
    <w:rsid w:val="009D1421"/>
    <w:rPr>
      <w:lang w:val="en-GB" w:eastAsia="en-GB"/>
    </w:rPr>
  </w:style>
  <w:style w:type="paragraph" w:customStyle="1" w:styleId="7FE3C79B11CD46F9A8B7F7D675EC4B2A">
    <w:name w:val="7FE3C79B11CD46F9A8B7F7D675EC4B2A"/>
    <w:rsid w:val="009D1421"/>
    <w:rPr>
      <w:lang w:val="en-GB" w:eastAsia="en-GB"/>
    </w:rPr>
  </w:style>
  <w:style w:type="paragraph" w:customStyle="1" w:styleId="633C1C7E788C4FD6AE7830D38300B6D6">
    <w:name w:val="633C1C7E788C4FD6AE7830D38300B6D6"/>
    <w:rsid w:val="009D1421"/>
    <w:rPr>
      <w:lang w:val="en-GB" w:eastAsia="en-GB"/>
    </w:rPr>
  </w:style>
  <w:style w:type="paragraph" w:customStyle="1" w:styleId="BECD4AC425C84549B7EA40A137135537">
    <w:name w:val="BECD4AC425C84549B7EA40A137135537"/>
    <w:rsid w:val="009D1421"/>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